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73426" w:rsidRPr="00FB4D54" w:rsidP="00D73426">
      <w:pPr>
        <w:pStyle w:val="TitleCommittee0"/>
        <w:rPr>
          <w:color w:val="002060"/>
        </w:rPr>
      </w:pPr>
      <w:r w:rsidRPr="00FB4D54">
        <w:rPr>
          <w:color w:val="002060"/>
        </w:rPr>
        <w:t xml:space="preserve">Joint Committee on </w:t>
      </w:r>
      <w:r>
        <w:rPr>
          <w:color w:val="002060"/>
        </w:rPr>
        <w:t>the National Security Strategy</w:t>
      </w:r>
    </w:p>
    <w:p w:rsidR="00D73426" w:rsidRPr="00FB4D54" w:rsidP="00D73426">
      <w:pPr>
        <w:pStyle w:val="TitleInquiry0"/>
        <w:rPr>
          <w:color w:val="002060"/>
        </w:rPr>
      </w:pPr>
      <w:r w:rsidRPr="00FB4D54">
        <w:rPr>
          <w:color w:val="002060"/>
        </w:rPr>
        <w:t xml:space="preserve">Oral evidence: </w:t>
      </w:r>
      <w:r>
        <w:rPr>
          <w:color w:val="002060"/>
        </w:rPr>
        <w:t>Critical national infrastructure and climate adaptation</w:t>
      </w:r>
    </w:p>
    <w:p w:rsidR="00D73426" w:rsidP="00D73426">
      <w:pPr>
        <w:pStyle w:val="Para"/>
      </w:pPr>
      <w:r>
        <w:t xml:space="preserve">Monday </w:t>
      </w:r>
      <w:r w:rsidR="00C65126">
        <w:t>21 March</w:t>
      </w:r>
      <w:r>
        <w:t xml:space="preserve"> 2022</w:t>
      </w:r>
    </w:p>
    <w:p w:rsidR="00D73426" w:rsidP="00D73426">
      <w:pPr>
        <w:pStyle w:val="Para"/>
      </w:pPr>
    </w:p>
    <w:p w:rsidR="00D73426" w:rsidP="00D73426">
      <w:pPr>
        <w:pStyle w:val="Para"/>
      </w:pPr>
      <w:r>
        <w:fldChar w:fldCharType="begin"/>
      </w:r>
      <w:r>
        <w:instrText xml:space="preserve"> HYPERLINK "https://parliamentlive.tv/Event/Index/0794886e-8f89-44c6-a562-1bf5ea6719ee" </w:instrText>
      </w:r>
      <w:r>
        <w:fldChar w:fldCharType="separate"/>
      </w:r>
      <w:r w:rsidRPr="00314ABE">
        <w:rPr>
          <w:rStyle w:val="Hyperlink"/>
        </w:rPr>
        <w:t xml:space="preserve">Watch the </w:t>
      </w:r>
      <w:r w:rsidRPr="00314ABE">
        <w:rPr>
          <w:rStyle w:val="Hyperlink"/>
        </w:rPr>
        <w:t>m</w:t>
      </w:r>
      <w:r w:rsidRPr="00314ABE">
        <w:rPr>
          <w:rStyle w:val="Hyperlink"/>
        </w:rPr>
        <w:t>eeting</w:t>
      </w:r>
      <w:r>
        <w:fldChar w:fldCharType="end"/>
      </w:r>
    </w:p>
    <w:p w:rsidR="00D73426" w:rsidP="00D73426">
      <w:r>
        <w:t>4.</w:t>
      </w:r>
      <w:r w:rsidR="00C65126">
        <w:t>30</w:t>
      </w:r>
      <w:r>
        <w:t xml:space="preserve"> pm</w:t>
      </w:r>
    </w:p>
    <w:p w:rsidR="00D73426" w:rsidP="00D73426">
      <w:r>
        <w:t xml:space="preserve">Members present: </w:t>
      </w:r>
      <w:r w:rsidRPr="00675D68" w:rsidR="00675D68">
        <w:t>Margaret Beckett MP (The Chair); Baroness Anelay of St Johns; Lord Butler of Brockwell; Sarah Champion MP;</w:t>
      </w:r>
      <w:r w:rsidR="0084080A">
        <w:t xml:space="preserve"> </w:t>
      </w:r>
      <w:r w:rsidRPr="00675D68" w:rsidR="00675D68">
        <w:t xml:space="preserve">Baroness Crawley; Lord Dannatt; </w:t>
      </w:r>
      <w:r w:rsidR="00314ABE">
        <w:t xml:space="preserve">Tobias Ellwood MP; Richard Graham MP; </w:t>
      </w:r>
      <w:r w:rsidRPr="00675D68" w:rsidR="00675D68">
        <w:t xml:space="preserve">Baroness Hodgson of </w:t>
      </w:r>
      <w:r w:rsidRPr="00675D68" w:rsidR="00675D68">
        <w:t>Abinger</w:t>
      </w:r>
      <w:r w:rsidRPr="00675D68" w:rsidR="00675D68">
        <w:t xml:space="preserve">; Darren Jones MP; Sir Edward Leigh MP; Baroness </w:t>
      </w:r>
      <w:r w:rsidRPr="00675D68" w:rsidR="00675D68">
        <w:t>Neville-Jones</w:t>
      </w:r>
      <w:r w:rsidRPr="00675D68" w:rsidR="00675D68">
        <w:t xml:space="preserve">; </w:t>
      </w:r>
      <w:r w:rsidR="002536C6">
        <w:t xml:space="preserve">Lord Reid; </w:t>
      </w:r>
      <w:r w:rsidRPr="00675D68" w:rsidR="00675D68">
        <w:t>Lord Snape; Viscount Stansgate; Bob Stewart MP</w:t>
      </w:r>
      <w:r w:rsidR="00F20D34">
        <w:t>.</w:t>
      </w:r>
    </w:p>
    <w:p w:rsidR="00D73426" w:rsidP="00D73426">
      <w:pPr>
        <w:pStyle w:val="Para"/>
        <w:tabs>
          <w:tab w:val="left" w:pos="3517"/>
          <w:tab w:val="center" w:pos="4536"/>
          <w:tab w:val="right" w:pos="8931"/>
        </w:tabs>
      </w:pPr>
    </w:p>
    <w:p w:rsidR="00D73426" w:rsidP="00BA0242">
      <w:pPr>
        <w:pStyle w:val="Para"/>
        <w:tabs>
          <w:tab w:val="left" w:pos="3969"/>
        </w:tabs>
      </w:pPr>
      <w:r>
        <w:t xml:space="preserve">Evidence Session No. </w:t>
      </w:r>
      <w:r w:rsidR="00C65126">
        <w:t>4</w:t>
      </w:r>
      <w:r>
        <w:tab/>
        <w:t xml:space="preserve">Heard in Public              </w:t>
      </w:r>
      <w:r w:rsidRPr="00156A60">
        <w:t>Questions</w:t>
      </w:r>
      <w:r w:rsidR="00BA0242">
        <w:t xml:space="preserve"> </w:t>
      </w:r>
      <w:r w:rsidR="00C65126">
        <w:t>48</w:t>
      </w:r>
      <w:r>
        <w:t xml:space="preserve"> - </w:t>
      </w:r>
      <w:r w:rsidR="00C86A5A">
        <w:t>62</w:t>
      </w:r>
    </w:p>
    <w:p w:rsidR="00D73426" w:rsidP="00D73426">
      <w:pPr>
        <w:pStyle w:val="TitleWitnesses0"/>
      </w:pPr>
    </w:p>
    <w:p w:rsidR="00D73426" w:rsidP="00D73426">
      <w:pPr>
        <w:pStyle w:val="TitleWitnesses0"/>
      </w:pPr>
      <w:r>
        <w:t>Witnesses</w:t>
      </w:r>
    </w:p>
    <w:p w:rsidR="00D73426" w:rsidP="00C65126">
      <w:pPr>
        <w:pStyle w:val="Para"/>
      </w:pPr>
      <w:r>
        <w:fldChar w:fldCharType="begin"/>
      </w:r>
      <w:r>
        <w:instrText xml:space="preserve"> HYPERLINK \l "Panel1" </w:instrText>
      </w:r>
      <w:r>
        <w:fldChar w:fldCharType="separate"/>
      </w:r>
      <w:r w:rsidRPr="004A722B">
        <w:rPr>
          <w:rStyle w:val="Hyperlink"/>
        </w:rPr>
        <w:t>I</w:t>
      </w:r>
      <w:r>
        <w:fldChar w:fldCharType="end"/>
      </w:r>
      <w:r>
        <w:t xml:space="preserve">: </w:t>
      </w:r>
      <w:r w:rsidR="00C65126">
        <w:t>Jim Dempsey, Director of Service, Digital and Networks, BT; David Wright, Chief Engineer, National Grid Group; Martin Frobisher, Group Safety &amp; Engineering Director, Network Rail; Nevil Muncaster, Strategic Resources Director, Thames Water</w:t>
      </w:r>
      <w:r>
        <w:t>.</w:t>
      </w:r>
      <w:r w:rsidRPr="00BD6D45">
        <w:t xml:space="preserve"> </w:t>
      </w:r>
    </w:p>
    <w:p w:rsidR="00D73426" w:rsidP="00D73426">
      <w:pPr>
        <w:pStyle w:val="Para"/>
      </w:pPr>
    </w:p>
    <w:p w:rsidR="00D73426" w:rsidP="00D73426">
      <w:pPr>
        <w:pStyle w:val="TitlePanel0"/>
      </w:pPr>
      <w:bookmarkStart w:id="0" w:name="Panel1"/>
      <w:bookmarkStart w:id="1" w:name="_Hlk72936921"/>
      <w:r>
        <w:t>Examination of witnesses</w:t>
      </w:r>
    </w:p>
    <w:p w:rsidR="00D73426" w:rsidP="00D73426">
      <w:pPr>
        <w:pStyle w:val="Para"/>
      </w:pPr>
      <w:r>
        <w:t>Jim Dempsey, David Wright, Martin Frobisher and Nevil Muncaster</w:t>
      </w:r>
      <w:r>
        <w:t>.</w:t>
      </w:r>
      <w:bookmarkEnd w:id="0"/>
      <w:bookmarkEnd w:id="1"/>
    </w:p>
    <w:p w:rsidR="00AE24A6" w:rsidRPr="00AB3974" w:rsidP="003469B0">
      <w:pPr>
        <w:pStyle w:val="Question"/>
      </w:pPr>
      <w:r w:rsidRPr="005F0657">
        <w:rPr>
          <w:b/>
        </w:rPr>
        <w:t>The Chair:</w:t>
      </w:r>
      <w:r>
        <w:t xml:space="preserve"> </w:t>
      </w:r>
      <w:r w:rsidRPr="00AB3974">
        <w:t>Welcome</w:t>
      </w:r>
      <w:r>
        <w:t>, and t</w:t>
      </w:r>
      <w:r w:rsidRPr="00AB3974">
        <w:t xml:space="preserve">hank you very much for giving evidence to us today. This is the </w:t>
      </w:r>
      <w:r>
        <w:t>fourth</w:t>
      </w:r>
      <w:r w:rsidRPr="00AB3974">
        <w:t xml:space="preserve"> formal evidence session for our inquiry into critical national infrastructure and climate adaptation. We are grateful that </w:t>
      </w:r>
      <w:r>
        <w:t xml:space="preserve">today </w:t>
      </w:r>
      <w:r w:rsidRPr="00AB3974">
        <w:t>we have with us some of the key infrastructure operators. I point out that this is a hybrid meeting</w:t>
      </w:r>
      <w:r>
        <w:t xml:space="preserve">: </w:t>
      </w:r>
      <w:r w:rsidRPr="00AB3974">
        <w:t xml:space="preserve">some of our committee members are joining us virtually, </w:t>
      </w:r>
      <w:r>
        <w:t>as</w:t>
      </w:r>
      <w:r w:rsidRPr="00AB3974">
        <w:t xml:space="preserve"> is one of our witnesses</w:t>
      </w:r>
      <w:r w:rsidR="00433818">
        <w:t xml:space="preserve">, </w:t>
      </w:r>
      <w:r w:rsidRPr="00AB3974">
        <w:t>Mr Dempsey from BT</w:t>
      </w:r>
      <w:r>
        <w:t>.</w:t>
      </w:r>
    </w:p>
    <w:p w:rsidR="00AE24A6" w:rsidRPr="00AB3974" w:rsidP="00AE24A6">
      <w:pPr>
        <w:pStyle w:val="Question"/>
        <w:numPr>
          <w:ilvl w:val="0"/>
          <w:numId w:val="0"/>
        </w:numPr>
        <w:ind w:left="794"/>
      </w:pPr>
      <w:r w:rsidRPr="00AB3974">
        <w:t xml:space="preserve">I </w:t>
      </w:r>
      <w:r>
        <w:t>will</w:t>
      </w:r>
      <w:r w:rsidRPr="00AB3974">
        <w:t xml:space="preserve"> ask a general question to start us off.</w:t>
      </w:r>
      <w:r>
        <w:t xml:space="preserve"> A</w:t>
      </w:r>
      <w:r w:rsidRPr="00AB3974">
        <w:t>s everyone has noti</w:t>
      </w:r>
      <w:r>
        <w:t>c</w:t>
      </w:r>
      <w:r w:rsidRPr="00AB3974">
        <w:t xml:space="preserve">ed, </w:t>
      </w:r>
      <w:r>
        <w:t>t</w:t>
      </w:r>
      <w:r w:rsidRPr="00AB3974">
        <w:t xml:space="preserve">here has been a recent run of extreme weather events. What lessons, broadly, have you learned from that, and what impact </w:t>
      </w:r>
      <w:r>
        <w:t xml:space="preserve">do you expect </w:t>
      </w:r>
      <w:r w:rsidRPr="00AB3974">
        <w:t>th</w:t>
      </w:r>
      <w:r w:rsidR="00433818">
        <w:t>o</w:t>
      </w:r>
      <w:r>
        <w:t>se</w:t>
      </w:r>
      <w:r w:rsidRPr="00AB3974">
        <w:t xml:space="preserve"> lessons </w:t>
      </w:r>
      <w:r>
        <w:t>will</w:t>
      </w:r>
      <w:r w:rsidRPr="00AB3974">
        <w:t xml:space="preserve"> have on the longer</w:t>
      </w:r>
      <w:r>
        <w:t>-</w:t>
      </w:r>
      <w:r w:rsidRPr="00AB3974">
        <w:t>term resilience of your infrastructure?</w:t>
      </w:r>
    </w:p>
    <w:p w:rsidR="00AE24A6" w:rsidRPr="00AB3974" w:rsidP="00AE24A6">
      <w:pPr>
        <w:pStyle w:val="Answer"/>
      </w:pPr>
      <w:r w:rsidRPr="00AB3974">
        <w:rPr>
          <w:b/>
          <w:i/>
        </w:rPr>
        <w:t>Nevil Muncaster:</w:t>
      </w:r>
      <w:r>
        <w:t xml:space="preserve"> I am from Thames Water. </w:t>
      </w:r>
      <w:r w:rsidR="00030968">
        <w:t xml:space="preserve">I will go </w:t>
      </w:r>
      <w:r>
        <w:t>back to recent storm events of February 2022</w:t>
      </w:r>
      <w:r>
        <w:softHyphen/>
      </w:r>
      <w:r w:rsidRPr="00D873AB">
        <w:t>—</w:t>
      </w:r>
      <w:r>
        <w:t xml:space="preserve">I think that is what the </w:t>
      </w:r>
      <w:r w:rsidR="00030968">
        <w:t>C</w:t>
      </w:r>
      <w:r>
        <w:t>hair referred to</w:t>
      </w:r>
      <w:r w:rsidRPr="00D873AB">
        <w:t>—</w:t>
      </w:r>
      <w:r>
        <w:t xml:space="preserve">and give some context </w:t>
      </w:r>
      <w:r w:rsidR="00030968">
        <w:t>to</w:t>
      </w:r>
      <w:r>
        <w:t xml:space="preserve"> them. They mostly hit our sites in the south</w:t>
      </w:r>
      <w:r w:rsidRPr="00AB3974">
        <w:t xml:space="preserve"> of London and up into the Thames Valley. One of the key issues for us was </w:t>
      </w:r>
      <w:r>
        <w:t>our</w:t>
      </w:r>
      <w:r w:rsidRPr="00AB3974">
        <w:t xml:space="preserve"> interdependency with power distributors. </w:t>
      </w:r>
      <w:r>
        <w:t>I will</w:t>
      </w:r>
      <w:r w:rsidRPr="00AB3974">
        <w:t xml:space="preserve"> put that in context</w:t>
      </w:r>
      <w:r w:rsidR="0015651F">
        <w:t>. O</w:t>
      </w:r>
      <w:r w:rsidRPr="00AB3974">
        <w:t>ver the two days</w:t>
      </w:r>
      <w:r>
        <w:t xml:space="preserve"> </w:t>
      </w:r>
      <w:r w:rsidR="00030968">
        <w:t>when</w:t>
      </w:r>
      <w:r>
        <w:t xml:space="preserve"> </w:t>
      </w:r>
      <w:r w:rsidRPr="00AB3974">
        <w:t>we experienced those storms</w:t>
      </w:r>
      <w:r>
        <w:t xml:space="preserve">, we had around 1,250 power cuts, and around 550 operational sites went out as a result. </w:t>
      </w:r>
      <w:r w:rsidRPr="00AB3974">
        <w:t>Over the weekend</w:t>
      </w:r>
      <w:r w:rsidRPr="00D873AB">
        <w:t>—</w:t>
      </w:r>
      <w:r w:rsidRPr="00AB3974">
        <w:t xml:space="preserve">the storm </w:t>
      </w:r>
      <w:r>
        <w:t>ran from</w:t>
      </w:r>
      <w:r w:rsidRPr="00AB3974">
        <w:t xml:space="preserve"> the Friday through to the Monday</w:t>
      </w:r>
      <w:r w:rsidRPr="00D873AB">
        <w:t>—</w:t>
      </w:r>
      <w:r w:rsidRPr="00AB3974">
        <w:t xml:space="preserve">we managed to </w:t>
      </w:r>
      <w:r>
        <w:t>bring back in the</w:t>
      </w:r>
      <w:r w:rsidRPr="00AB3974">
        <w:t xml:space="preserve"> 10,000 customers</w:t>
      </w:r>
      <w:r>
        <w:t>, total, who were affected by those power outages in the south-east. Th</w:t>
      </w:r>
      <w:r w:rsidR="00030968">
        <w:t>at</w:t>
      </w:r>
      <w:r>
        <w:t xml:space="preserve"> was mostly within 24 hours, but a small core of about 5,000 customers were affected over three days. It was really about getting the power networks back on and getting our systems up and running again following that.</w:t>
      </w:r>
    </w:p>
    <w:p w:rsidR="00AE24A6" w:rsidRPr="00AB3974" w:rsidP="00AE24A6">
      <w:pPr>
        <w:pStyle w:val="Answer"/>
      </w:pPr>
      <w:r>
        <w:t>I will</w:t>
      </w:r>
      <w:r w:rsidRPr="00AB3974">
        <w:t xml:space="preserve"> put that in context</w:t>
      </w:r>
      <w:r w:rsidR="00933CED">
        <w:t>. C</w:t>
      </w:r>
      <w:r w:rsidRPr="00AB3974">
        <w:t xml:space="preserve">learly we knew </w:t>
      </w:r>
      <w:r>
        <w:t xml:space="preserve">that </w:t>
      </w:r>
      <w:r w:rsidRPr="00AB3974">
        <w:t>the storms were coming</w:t>
      </w:r>
      <w:r>
        <w:t>,</w:t>
      </w:r>
      <w:r w:rsidRPr="00AB3974">
        <w:t xml:space="preserve"> and we planned in advance, so we already had many preparations in place </w:t>
      </w:r>
      <w:r w:rsidR="006429D9">
        <w:t>for</w:t>
      </w:r>
      <w:r w:rsidRPr="00AB3974">
        <w:t xml:space="preserve"> those storms coming in</w:t>
      </w:r>
      <w:r w:rsidR="006429D9">
        <w:t>, which</w:t>
      </w:r>
      <w:r w:rsidRPr="00AB3974">
        <w:t xml:space="preserve"> proved very useful. Th</w:t>
      </w:r>
      <w:r w:rsidR="006429D9">
        <w:t xml:space="preserve">ey </w:t>
      </w:r>
      <w:r w:rsidRPr="00AB3974">
        <w:t xml:space="preserve">included things like having our reservoirs full so </w:t>
      </w:r>
      <w:r>
        <w:t xml:space="preserve">that </w:t>
      </w:r>
      <w:r w:rsidRPr="00AB3974">
        <w:t xml:space="preserve">we did not have to pump water into them if we </w:t>
      </w:r>
      <w:r w:rsidR="006429D9">
        <w:t>had</w:t>
      </w:r>
      <w:r w:rsidRPr="00AB3974">
        <w:t xml:space="preserve"> </w:t>
      </w:r>
      <w:r>
        <w:t xml:space="preserve">power </w:t>
      </w:r>
      <w:r w:rsidRPr="00AB3974">
        <w:t>outages</w:t>
      </w:r>
      <w:r>
        <w:t>, and</w:t>
      </w:r>
      <w:r w:rsidRPr="00AB3974">
        <w:t xml:space="preserve"> we </w:t>
      </w:r>
      <w:r>
        <w:t>deployed</w:t>
      </w:r>
      <w:r w:rsidRPr="00AB3974">
        <w:t xml:space="preserve"> resources</w:t>
      </w:r>
      <w:r>
        <w:t>,</w:t>
      </w:r>
      <w:r w:rsidRPr="00AB3974">
        <w:t xml:space="preserve"> knowing that the</w:t>
      </w:r>
      <w:r>
        <w:t>re</w:t>
      </w:r>
      <w:r w:rsidRPr="00AB3974">
        <w:t xml:space="preserve"> would be more events</w:t>
      </w:r>
      <w:r w:rsidR="006429D9">
        <w:t>—</w:t>
      </w:r>
      <w:r>
        <w:t>wind</w:t>
      </w:r>
      <w:r w:rsidR="006429D9">
        <w:t>,</w:t>
      </w:r>
      <w:r>
        <w:t xml:space="preserve"> and sites with a</w:t>
      </w:r>
      <w:r w:rsidRPr="00AB3974">
        <w:t xml:space="preserve">ssets </w:t>
      </w:r>
      <w:r>
        <w:t>blown</w:t>
      </w:r>
      <w:r w:rsidRPr="00AB3974">
        <w:t xml:space="preserve"> about. We also had people who could recover sites </w:t>
      </w:r>
      <w:r w:rsidR="006429D9">
        <w:t>if</w:t>
      </w:r>
      <w:r w:rsidRPr="00AB3974">
        <w:t xml:space="preserve"> they </w:t>
      </w:r>
      <w:r w:rsidR="006429D9">
        <w:t>went</w:t>
      </w:r>
      <w:r w:rsidRPr="00AB3974">
        <w:t xml:space="preserve"> down in the event of a</w:t>
      </w:r>
      <w:r>
        <w:t>n eventual power</w:t>
      </w:r>
      <w:r w:rsidRPr="00AB3974">
        <w:t xml:space="preserve"> supply failure. We </w:t>
      </w:r>
      <w:r>
        <w:t>knew</w:t>
      </w:r>
      <w:r w:rsidRPr="00AB3974">
        <w:t xml:space="preserve"> that</w:t>
      </w:r>
      <w:r>
        <w:t xml:space="preserve"> </w:t>
      </w:r>
      <w:r w:rsidRPr="00AB3974">
        <w:t>would happen</w:t>
      </w:r>
      <w:r>
        <w:t>,</w:t>
      </w:r>
      <w:r w:rsidRPr="00AB3974">
        <w:t xml:space="preserve"> and we put measures in place to recover</w:t>
      </w:r>
      <w:r>
        <w:t xml:space="preserve"> from that.</w:t>
      </w:r>
    </w:p>
    <w:p w:rsidR="00AE24A6" w:rsidRPr="00AB3974" w:rsidP="00AE24A6">
      <w:pPr>
        <w:pStyle w:val="Answer"/>
      </w:pPr>
      <w:r>
        <w:t>On</w:t>
      </w:r>
      <w:r w:rsidRPr="00AB3974">
        <w:t xml:space="preserve"> the learning from that, preparation is </w:t>
      </w:r>
      <w:r>
        <w:t xml:space="preserve">clearly </w:t>
      </w:r>
      <w:r w:rsidRPr="00AB3974">
        <w:t xml:space="preserve">everything. We </w:t>
      </w:r>
      <w:r>
        <w:t>k</w:t>
      </w:r>
      <w:r w:rsidRPr="00AB3974">
        <w:t>new</w:t>
      </w:r>
      <w:r>
        <w:t xml:space="preserve"> that this would happen</w:t>
      </w:r>
      <w:r>
        <w:softHyphen/>
      </w:r>
      <w:r w:rsidRPr="00D873AB">
        <w:t>—</w:t>
      </w:r>
      <w:r>
        <w:t>this was an event where you would expect power outages</w:t>
      </w:r>
      <w:r w:rsidR="006272C1">
        <w:t>,</w:t>
      </w:r>
      <w:r>
        <w:t xml:space="preserve"> with many sites affected</w:t>
      </w:r>
      <w:r>
        <w:softHyphen/>
      </w:r>
      <w:r w:rsidRPr="00D873AB">
        <w:t>—</w:t>
      </w:r>
      <w:r>
        <w:t>and planning was good. We also learned</w:t>
      </w:r>
      <w:r w:rsidRPr="00AB3974">
        <w:t xml:space="preserve"> that improving relations with </w:t>
      </w:r>
      <w:r>
        <w:t xml:space="preserve">the </w:t>
      </w:r>
      <w:r w:rsidRPr="00AB3974">
        <w:t xml:space="preserve">power distributors is key. We already have good relations, and we found that </w:t>
      </w:r>
      <w:r>
        <w:t>those</w:t>
      </w:r>
      <w:r w:rsidRPr="00AB3974">
        <w:t xml:space="preserve"> relationships </w:t>
      </w:r>
      <w:r w:rsidR="006272C1">
        <w:t>enabled us to</w:t>
      </w:r>
      <w:r w:rsidRPr="00AB3974">
        <w:t xml:space="preserve"> prioritise how we brought sites back on and how </w:t>
      </w:r>
      <w:r>
        <w:t>they</w:t>
      </w:r>
      <w:r w:rsidRPr="00AB3974">
        <w:t xml:space="preserve"> restored their power supplies to us </w:t>
      </w:r>
      <w:r>
        <w:t xml:space="preserve">to enable us to get customers back on to essential </w:t>
      </w:r>
      <w:r w:rsidRPr="00AB3974">
        <w:t>water services.</w:t>
      </w:r>
    </w:p>
    <w:p w:rsidR="00AE24A6" w:rsidRPr="00AB3974" w:rsidP="00AE24A6">
      <w:pPr>
        <w:pStyle w:val="Answer"/>
      </w:pPr>
      <w:r w:rsidRPr="00AB3974">
        <w:t>One thing that came out</w:t>
      </w:r>
      <w:r>
        <w:t xml:space="preserve"> of this</w:t>
      </w:r>
      <w:r w:rsidRPr="00AB3974">
        <w:t xml:space="preserve"> is that</w:t>
      </w:r>
      <w:r>
        <w:t xml:space="preserve"> although</w:t>
      </w:r>
      <w:r w:rsidRPr="00AB3974">
        <w:t xml:space="preserve"> Thames Water is seen as one customer</w:t>
      </w:r>
      <w:r>
        <w:t>, actually</w:t>
      </w:r>
      <w:r w:rsidRPr="00AB3974">
        <w:t xml:space="preserve"> that one customer at one si</w:t>
      </w:r>
      <w:r>
        <w:t>t</w:t>
      </w:r>
      <w:r w:rsidRPr="00AB3974">
        <w:t xml:space="preserve">e can serve thousands of people. </w:t>
      </w:r>
      <w:r>
        <w:t>So w</w:t>
      </w:r>
      <w:r w:rsidRPr="00AB3974">
        <w:t>e need to work on how we can prioritise better</w:t>
      </w:r>
      <w:r>
        <w:t>,</w:t>
      </w:r>
      <w:r w:rsidRPr="00AB3974">
        <w:t xml:space="preserve"> based on the number of customers and citizens to whom we provide water when those</w:t>
      </w:r>
      <w:r>
        <w:t xml:space="preserve"> power events happen.</w:t>
      </w:r>
    </w:p>
    <w:p w:rsidR="00AE24A6" w:rsidRPr="00AB3974" w:rsidP="00AE24A6">
      <w:pPr>
        <w:pStyle w:val="Answer"/>
      </w:pPr>
      <w:r w:rsidRPr="00AB3974">
        <w:t>That was the main impact. It is about us being prepared</w:t>
      </w:r>
      <w:r>
        <w:t xml:space="preserve"> and</w:t>
      </w:r>
      <w:r w:rsidRPr="00AB3974">
        <w:t xml:space="preserve"> using technology even better in future to understand the impact and deploy resource</w:t>
      </w:r>
      <w:r>
        <w:t>s</w:t>
      </w:r>
      <w:r w:rsidRPr="00AB3974">
        <w:t xml:space="preserve"> even faster</w:t>
      </w:r>
      <w:r>
        <w:t>. B</w:t>
      </w:r>
      <w:r w:rsidRPr="00AB3974">
        <w:t>ut</w:t>
      </w:r>
      <w:r>
        <w:t xml:space="preserve"> it is</w:t>
      </w:r>
      <w:r w:rsidRPr="00AB3974">
        <w:t xml:space="preserve"> also</w:t>
      </w:r>
      <w:r>
        <w:t xml:space="preserve"> about</w:t>
      </w:r>
      <w:r w:rsidRPr="00AB3974">
        <w:t xml:space="preserve"> working across sectors to make sure that we</w:t>
      </w:r>
      <w:r>
        <w:t xml:space="preserve"> can</w:t>
      </w:r>
      <w:r w:rsidRPr="00AB3974">
        <w:t xml:space="preserve"> restore services </w:t>
      </w:r>
      <w:r w:rsidR="006272C1">
        <w:t>more quickly</w:t>
      </w:r>
      <w:r w:rsidRPr="00AB3974">
        <w:t>.</w:t>
      </w:r>
    </w:p>
    <w:p w:rsidR="00AE24A6" w:rsidP="00AE24A6">
      <w:pPr>
        <w:pStyle w:val="Answer"/>
      </w:pPr>
      <w:r w:rsidRPr="00AB3974">
        <w:rPr>
          <w:b/>
          <w:i/>
        </w:rPr>
        <w:t>Martin Frobisher:</w:t>
      </w:r>
      <w:r>
        <w:t xml:space="preserve"> I am from Network Rail. For the railway, we are certainly seeing more incidents and more severity of weather</w:t>
      </w:r>
      <w:r w:rsidR="003748CC">
        <w:t xml:space="preserve">; </w:t>
      </w:r>
      <w:r>
        <w:t xml:space="preserve">there is no question about that. Climate change is here right now; it is not something for the future. We are certainly observing that in the data </w:t>
      </w:r>
      <w:r w:rsidRPr="00AB3974">
        <w:t xml:space="preserve">that we record. </w:t>
      </w:r>
    </w:p>
    <w:p w:rsidR="00AE24A6" w:rsidP="00AE24A6">
      <w:pPr>
        <w:pStyle w:val="Answer"/>
      </w:pPr>
      <w:r w:rsidRPr="00AB3974">
        <w:t>For us, the most significant</w:t>
      </w:r>
      <w:r>
        <w:t xml:space="preserve"> recent</w:t>
      </w:r>
      <w:r w:rsidRPr="00AB3974">
        <w:t xml:space="preserve"> incident </w:t>
      </w:r>
      <w:r>
        <w:t>was</w:t>
      </w:r>
      <w:r w:rsidRPr="00AB3974">
        <w:t xml:space="preserve"> the Stonehaven train crash, which was the first fatal train crash in over a decade. Following that, we did a huge amount of work to follow up and learn from the incidents. We </w:t>
      </w:r>
      <w:r w:rsidRPr="00AB3974">
        <w:t xml:space="preserve">employed </w:t>
      </w:r>
      <w:r>
        <w:t>two</w:t>
      </w:r>
      <w:r w:rsidRPr="00AB3974">
        <w:t xml:space="preserve"> world</w:t>
      </w:r>
      <w:r>
        <w:t>-</w:t>
      </w:r>
      <w:r w:rsidRPr="00AB3974">
        <w:t>renowned experts</w:t>
      </w:r>
      <w:r>
        <w:t>:</w:t>
      </w:r>
      <w:r w:rsidRPr="00AB3974">
        <w:t xml:space="preserve"> Dame Julia </w:t>
      </w:r>
      <w:r>
        <w:t>S</w:t>
      </w:r>
      <w:r w:rsidRPr="00AB3974">
        <w:t>lingo</w:t>
      </w:r>
      <w:r>
        <w:t>, former c</w:t>
      </w:r>
      <w:r w:rsidRPr="00AB3974">
        <w:t>hief scientist at the Met office, and Lord Robert Mair</w:t>
      </w:r>
      <w:r>
        <w:t>,</w:t>
      </w:r>
      <w:r w:rsidRPr="00AB3974">
        <w:t xml:space="preserve"> </w:t>
      </w:r>
      <w:r>
        <w:t>w</w:t>
      </w:r>
      <w:r w:rsidRPr="00AB3974">
        <w:t xml:space="preserve">ho is a professor at </w:t>
      </w:r>
      <w:r>
        <w:t xml:space="preserve">the </w:t>
      </w:r>
      <w:r w:rsidRPr="00AB3974">
        <w:t xml:space="preserve">University </w:t>
      </w:r>
      <w:r>
        <w:t xml:space="preserve">of </w:t>
      </w:r>
      <w:r w:rsidRPr="00AB3974">
        <w:t xml:space="preserve">Cambridge, a </w:t>
      </w:r>
      <w:r>
        <w:t>M</w:t>
      </w:r>
      <w:r w:rsidRPr="00AB3974">
        <w:t>ember of the Lords and</w:t>
      </w:r>
      <w:r>
        <w:t xml:space="preserve"> a world-renowned earthworks and geotechnical expert. </w:t>
      </w:r>
      <w:r w:rsidRPr="00AB3974">
        <w:t xml:space="preserve">We got a </w:t>
      </w:r>
      <w:r>
        <w:t>huge amount</w:t>
      </w:r>
      <w:r w:rsidRPr="00AB3974">
        <w:t xml:space="preserve"> of information from working with those two experts. What struck me was a comment from Dame Julia</w:t>
      </w:r>
      <w:r>
        <w:t xml:space="preserve"> Slingo, who said, “You at Network Rail </w:t>
      </w:r>
      <w:r w:rsidRPr="00AB3974">
        <w:t>procure</w:t>
      </w:r>
      <w:r>
        <w:t xml:space="preserve"> </w:t>
      </w:r>
      <w:r w:rsidRPr="00AB3974">
        <w:t>weather</w:t>
      </w:r>
      <w:r>
        <w:t>-</w:t>
      </w:r>
      <w:r w:rsidRPr="00AB3974">
        <w:t>forecasting services</w:t>
      </w:r>
      <w:r>
        <w:t xml:space="preserve"> and </w:t>
      </w:r>
      <w:r w:rsidRPr="00AB3974">
        <w:t xml:space="preserve">specify the </w:t>
      </w:r>
      <w:r>
        <w:t>ones</w:t>
      </w:r>
      <w:r w:rsidRPr="00AB3974">
        <w:t xml:space="preserve"> </w:t>
      </w:r>
      <w:r>
        <w:t>that</w:t>
      </w:r>
      <w:r w:rsidRPr="00AB3974">
        <w:t xml:space="preserve"> you want</w:t>
      </w:r>
      <w:r>
        <w:t>.</w:t>
      </w:r>
      <w:r w:rsidRPr="00AB3974">
        <w:t xml:space="preserve"> </w:t>
      </w:r>
      <w:r>
        <w:t>B</w:t>
      </w:r>
      <w:r w:rsidRPr="00AB3974">
        <w:t>ut</w:t>
      </w:r>
      <w:r>
        <w:t xml:space="preserve"> </w:t>
      </w:r>
      <w:r w:rsidRPr="00AB3974">
        <w:t>you don't know what</w:t>
      </w:r>
      <w:r>
        <w:t>’</w:t>
      </w:r>
      <w:r w:rsidRPr="00AB3974">
        <w:t>s possible. You're not expert</w:t>
      </w:r>
      <w:r>
        <w:t>s</w:t>
      </w:r>
      <w:r w:rsidRPr="00AB3974">
        <w:t xml:space="preserve"> in weather forecasting. Let the experts in weather forecasting tell you what is possible</w:t>
      </w:r>
      <w:r>
        <w:t>,</w:t>
      </w:r>
      <w:r w:rsidRPr="00AB3974">
        <w:t xml:space="preserve"> rather than specifying what you want in a contract</w:t>
      </w:r>
      <w:r>
        <w:t>”</w:t>
      </w:r>
      <w:r w:rsidRPr="00AB3974">
        <w:t>.</w:t>
      </w:r>
      <w:r>
        <w:t xml:space="preserve"> </w:t>
      </w:r>
    </w:p>
    <w:p w:rsidR="00AE24A6" w:rsidP="00AE24A6">
      <w:pPr>
        <w:pStyle w:val="Answer"/>
      </w:pPr>
      <w:r w:rsidRPr="00AB3974">
        <w:t>Since we followed that advice, we have got much better weather</w:t>
      </w:r>
      <w:r>
        <w:t>-</w:t>
      </w:r>
      <w:r w:rsidRPr="00AB3974">
        <w:t xml:space="preserve">forecasting technology. We </w:t>
      </w:r>
      <w:r>
        <w:t xml:space="preserve">have a convective alerting tool, which uses </w:t>
      </w:r>
      <w:r w:rsidRPr="00AB3974">
        <w:t>very high</w:t>
      </w:r>
      <w:r>
        <w:t>-</w:t>
      </w:r>
      <w:r w:rsidRPr="00AB3974">
        <w:t>resolution weather data and super</w:t>
      </w:r>
      <w:r>
        <w:t>-</w:t>
      </w:r>
      <w:r w:rsidRPr="00AB3974">
        <w:t xml:space="preserve">computing power to be able to </w:t>
      </w:r>
      <w:r>
        <w:t>spot localised convective storms. We are</w:t>
      </w:r>
      <w:r w:rsidRPr="00AB3974">
        <w:t xml:space="preserve"> then able to radio train drivers to slow down and control the speed of trains during extreme weather. So we </w:t>
      </w:r>
      <w:r>
        <w:t>h</w:t>
      </w:r>
      <w:r w:rsidRPr="00AB3974">
        <w:t>ave learn</w:t>
      </w:r>
      <w:r>
        <w:t>ed</w:t>
      </w:r>
      <w:r w:rsidRPr="00AB3974">
        <w:t xml:space="preserve"> a lot </w:t>
      </w:r>
      <w:r>
        <w:t>from those experts</w:t>
      </w:r>
      <w:r w:rsidR="00C32DC5">
        <w:t>. T</w:t>
      </w:r>
      <w:r>
        <w:t xml:space="preserve">here is still more to do, but we have found the </w:t>
      </w:r>
      <w:r w:rsidRPr="00AB3974">
        <w:t>whole process of employing some of the best experts in the world and letting them guide our strategy very helpful.</w:t>
      </w:r>
    </w:p>
    <w:p w:rsidR="00AE24A6" w:rsidRPr="00D45C17" w:rsidP="00AE24A6">
      <w:pPr>
        <w:pStyle w:val="Answer"/>
      </w:pPr>
      <w:r w:rsidRPr="00AB3974">
        <w:rPr>
          <w:b/>
          <w:i/>
        </w:rPr>
        <w:t>David Wright:</w:t>
      </w:r>
      <w:r>
        <w:t xml:space="preserve"> I am chief engineer for National Grid and group director for business resilience and safety. Having three storms</w:t>
      </w:r>
      <w:r w:rsidRPr="00D873AB">
        <w:t>—</w:t>
      </w:r>
      <w:r w:rsidRPr="009C3909">
        <w:t>Storms Dudley, Eunice and Franklin</w:t>
      </w:r>
      <w:r w:rsidRPr="00D873AB">
        <w:t>—</w:t>
      </w:r>
      <w:r w:rsidR="00697DA8">
        <w:t>with</w:t>
      </w:r>
      <w:r>
        <w:t xml:space="preserve">in five days caused unprecedented weather conditions. I will put that into context: they were the worst storms ever to hit our electricity distribution network covering the south-west of England. We had just under 2,800 faults due to Storm Eunice, and about 528,000 customers went off supply as a consequence. Our engineers were able to restore </w:t>
      </w:r>
      <w:r w:rsidR="00C12C16">
        <w:t>all</w:t>
      </w:r>
      <w:r>
        <w:t xml:space="preserve"> those customers within four days</w:t>
      </w:r>
      <w:r w:rsidRPr="00D45C17">
        <w:t>, working in sometimes atrocious weather conditions</w:t>
      </w:r>
      <w:r w:rsidR="00C12C16">
        <w:t>,</w:t>
      </w:r>
      <w:r w:rsidRPr="00D45C17">
        <w:t xml:space="preserve"> as </w:t>
      </w:r>
      <w:r>
        <w:t>S</w:t>
      </w:r>
      <w:r w:rsidRPr="00D45C17">
        <w:t>torm Franklin came in behind.</w:t>
      </w:r>
    </w:p>
    <w:p w:rsidR="00AE24A6" w:rsidRPr="00D45C17" w:rsidP="00AE24A6">
      <w:pPr>
        <w:pStyle w:val="Answer"/>
      </w:pPr>
      <w:r w:rsidRPr="00D45C17">
        <w:t>We are incredibly grateful for the patience of our customers. Four days off supply is a long period of time, but throughout that</w:t>
      </w:r>
      <w:r>
        <w:t xml:space="preserve"> period o</w:t>
      </w:r>
      <w:r w:rsidRPr="00D45C17">
        <w:t xml:space="preserve">ur engineers were working night and day to get people back, and we did </w:t>
      </w:r>
      <w:r>
        <w:t>a</w:t>
      </w:r>
      <w:r w:rsidRPr="00D45C17">
        <w:t>n immense amount of work to support</w:t>
      </w:r>
      <w:r>
        <w:t xml:space="preserve"> the</w:t>
      </w:r>
      <w:r w:rsidRPr="00D45C17">
        <w:t xml:space="preserve"> vulnerable in </w:t>
      </w:r>
      <w:r>
        <w:t>society</w:t>
      </w:r>
      <w:r w:rsidRPr="00D45C17">
        <w:t>, working with the local resilience forums and voluntary</w:t>
      </w:r>
      <w:r>
        <w:t xml:space="preserve"> workers and s</w:t>
      </w:r>
      <w:r w:rsidRPr="00D45C17">
        <w:t xml:space="preserve">ectors to make sure that everyone </w:t>
      </w:r>
      <w:r>
        <w:t>who</w:t>
      </w:r>
      <w:r w:rsidRPr="00D45C17">
        <w:t xml:space="preserve"> needed</w:t>
      </w:r>
      <w:r>
        <w:t xml:space="preserve"> warm food and heating had</w:t>
      </w:r>
      <w:r w:rsidRPr="00D45C17">
        <w:t xml:space="preserve"> it</w:t>
      </w:r>
      <w:r>
        <w:t>. We deployed d</w:t>
      </w:r>
      <w:r w:rsidRPr="00D45C17">
        <w:t>iesel generators</w:t>
      </w:r>
      <w:r w:rsidR="009A6EBB">
        <w:t xml:space="preserve"> </w:t>
      </w:r>
      <w:r w:rsidRPr="00D45C17">
        <w:t xml:space="preserve">to people who needed it. </w:t>
      </w:r>
    </w:p>
    <w:p w:rsidR="00AE24A6" w:rsidP="00AE24A6">
      <w:pPr>
        <w:pStyle w:val="Answer"/>
      </w:pPr>
      <w:r>
        <w:t>F</w:t>
      </w:r>
      <w:r w:rsidRPr="00D45C17">
        <w:t xml:space="preserve">rom </w:t>
      </w:r>
      <w:r>
        <w:t>Storm</w:t>
      </w:r>
      <w:r w:rsidRPr="00D45C17">
        <w:t xml:space="preserve"> </w:t>
      </w:r>
      <w:r>
        <w:t xml:space="preserve">Arwen </w:t>
      </w:r>
      <w:r w:rsidRPr="00D45C17">
        <w:t>and Ofgem</w:t>
      </w:r>
      <w:r>
        <w:t xml:space="preserve">’s </w:t>
      </w:r>
      <w:r w:rsidRPr="00D45C17">
        <w:t xml:space="preserve">independent report into the performance during </w:t>
      </w:r>
      <w:r>
        <w:t>it</w:t>
      </w:r>
      <w:r w:rsidRPr="00D45C17">
        <w:t xml:space="preserve">, </w:t>
      </w:r>
      <w:r>
        <w:t xml:space="preserve">we saw </w:t>
      </w:r>
      <w:r w:rsidRPr="00D45C17">
        <w:t xml:space="preserve">that our distribution and transmission network performed incredibly strongly. </w:t>
      </w:r>
      <w:r>
        <w:t xml:space="preserve">Some </w:t>
      </w:r>
      <w:r w:rsidRPr="00D45C17">
        <w:t xml:space="preserve">99% of our customers were back two days after </w:t>
      </w:r>
      <w:r>
        <w:t>Storm</w:t>
      </w:r>
      <w:r w:rsidRPr="00D45C17">
        <w:t xml:space="preserve"> </w:t>
      </w:r>
      <w:r>
        <w:t>Arwen. To give you a sense of it</w:t>
      </w:r>
      <w:r w:rsidR="009A6EBB">
        <w:t>,</w:t>
      </w:r>
      <w:r>
        <w:t xml:space="preserve"> </w:t>
      </w:r>
      <w:r w:rsidRPr="00D45C17">
        <w:t>our transmission network</w:t>
      </w:r>
      <w:r>
        <w:t xml:space="preserve">, which is </w:t>
      </w:r>
      <w:r w:rsidRPr="00D45C17">
        <w:t>the motorway network of the electricity industry</w:t>
      </w:r>
      <w:r>
        <w:t>,</w:t>
      </w:r>
      <w:r w:rsidRPr="00D45C17">
        <w:t xml:space="preserve"> had about 45 faults</w:t>
      </w:r>
      <w:r>
        <w:t>. V</w:t>
      </w:r>
      <w:r w:rsidRPr="00D45C17">
        <w:t xml:space="preserve">irtually every circuit was returned automatically through our automatic </w:t>
      </w:r>
      <w:r>
        <w:t>re</w:t>
      </w:r>
      <w:r w:rsidRPr="00D45C17">
        <w:t>closure system</w:t>
      </w:r>
      <w:r>
        <w:t>s</w:t>
      </w:r>
      <w:r w:rsidR="009A6EBB">
        <w:t xml:space="preserve">, whereby </w:t>
      </w:r>
      <w:r>
        <w:t>we</w:t>
      </w:r>
      <w:r w:rsidRPr="00D45C17">
        <w:t xml:space="preserve"> isolate the fault and put the circuit back in</w:t>
      </w:r>
      <w:r w:rsidR="009A6EBB">
        <w:t>to</w:t>
      </w:r>
      <w:r w:rsidRPr="00D45C17">
        <w:t xml:space="preserve"> service. So we were incredibly proud</w:t>
      </w:r>
      <w:r>
        <w:t xml:space="preserve"> of</w:t>
      </w:r>
      <w:r w:rsidRPr="00D45C17">
        <w:t xml:space="preserve"> the network and the response</w:t>
      </w:r>
      <w:r>
        <w:t xml:space="preserve"> in quite un</w:t>
      </w:r>
      <w:r w:rsidRPr="00D45C17">
        <w:t>precedented weather condition</w:t>
      </w:r>
      <w:r>
        <w:t>s</w:t>
      </w:r>
      <w:r w:rsidR="009A6EBB">
        <w:t xml:space="preserve">, which </w:t>
      </w:r>
      <w:r>
        <w:t>w</w:t>
      </w:r>
      <w:r w:rsidRPr="00D45C17">
        <w:t xml:space="preserve">e know we can expect to continue to occur in </w:t>
      </w:r>
      <w:r>
        <w:t xml:space="preserve">the </w:t>
      </w:r>
      <w:r w:rsidRPr="00D45C17">
        <w:t xml:space="preserve">future. </w:t>
      </w:r>
    </w:p>
    <w:p w:rsidR="00AE24A6" w:rsidP="00AE24A6">
      <w:pPr>
        <w:pStyle w:val="Answer"/>
      </w:pPr>
      <w:r w:rsidRPr="00D45C17">
        <w:t>We are a big believer in National Grid. We deliver world</w:t>
      </w:r>
      <w:r>
        <w:t>-</w:t>
      </w:r>
      <w:r w:rsidRPr="00D45C17">
        <w:t>class levels of resilience and reliability by being able to systematically think through how we plan for resilience events</w:t>
      </w:r>
      <w:r>
        <w:t xml:space="preserve">, </w:t>
      </w:r>
      <w:r w:rsidRPr="00D45C17">
        <w:t xml:space="preserve">build </w:t>
      </w:r>
      <w:r>
        <w:t>this</w:t>
      </w:r>
      <w:r w:rsidRPr="00D45C17">
        <w:t xml:space="preserve"> into our forecasting </w:t>
      </w:r>
      <w:r>
        <w:t>cap</w:t>
      </w:r>
      <w:r w:rsidRPr="00D45C17">
        <w:t>ability</w:t>
      </w:r>
      <w:r>
        <w:t xml:space="preserve"> and </w:t>
      </w:r>
      <w:r w:rsidRPr="00D45C17">
        <w:t>long</w:t>
      </w:r>
      <w:r>
        <w:t>-</w:t>
      </w:r>
      <w:r w:rsidRPr="00D45C17">
        <w:t>term asset strategy</w:t>
      </w:r>
      <w:r w:rsidR="009A6EBB">
        <w:t>,</w:t>
      </w:r>
      <w:r>
        <w:t xml:space="preserve"> and then</w:t>
      </w:r>
      <w:r w:rsidRPr="00D45C17">
        <w:t xml:space="preserve"> mak</w:t>
      </w:r>
      <w:r>
        <w:t>e</w:t>
      </w:r>
      <w:r w:rsidRPr="00D45C17">
        <w:t xml:space="preserve"> the necessary reinforcements to the network. </w:t>
      </w:r>
    </w:p>
    <w:p w:rsidR="00AE24A6" w:rsidRPr="00D45C17" w:rsidP="00AE24A6">
      <w:pPr>
        <w:pStyle w:val="Answer"/>
      </w:pPr>
      <w:r>
        <w:t xml:space="preserve">Ofgem’s </w:t>
      </w:r>
      <w:r w:rsidRPr="00D45C17">
        <w:t>report talks about how the industr</w:t>
      </w:r>
      <w:r>
        <w:t xml:space="preserve">y has spent £1 billion </w:t>
      </w:r>
      <w:r w:rsidRPr="00D45C17">
        <w:t xml:space="preserve">on vegetation management, cutting back trees </w:t>
      </w:r>
      <w:r>
        <w:t xml:space="preserve">close </w:t>
      </w:r>
      <w:r w:rsidRPr="00D45C17">
        <w:t xml:space="preserve">to power lines over the </w:t>
      </w:r>
      <w:r>
        <w:t>l</w:t>
      </w:r>
      <w:r w:rsidRPr="00D45C17">
        <w:t>ast eight years</w:t>
      </w:r>
      <w:r>
        <w:t xml:space="preserve"> because they are </w:t>
      </w:r>
      <w:r w:rsidRPr="00D45C17">
        <w:t>one of the most significant causes of faults when those storms come through. Our key lesson</w:t>
      </w:r>
      <w:r>
        <w:t xml:space="preserve"> </w:t>
      </w:r>
      <w:r w:rsidRPr="00D45C17">
        <w:t xml:space="preserve">learned is to do the basics </w:t>
      </w:r>
      <w:r>
        <w:t xml:space="preserve">well and plan for that. Our approach is to </w:t>
      </w:r>
      <w:r w:rsidRPr="00D45C17">
        <w:t xml:space="preserve">constantly adapt our resilience approach so that we learn from </w:t>
      </w:r>
      <w:r w:rsidR="006C2D92">
        <w:t>every</w:t>
      </w:r>
      <w:r w:rsidRPr="00D45C17">
        <w:t xml:space="preserve"> storm or significant event</w:t>
      </w:r>
      <w:r>
        <w:t xml:space="preserve"> </w:t>
      </w:r>
      <w:r w:rsidRPr="00D45C17">
        <w:t>and make our networks even more resilient.</w:t>
      </w:r>
    </w:p>
    <w:p w:rsidR="000C4C4A" w:rsidP="00AE24A6">
      <w:pPr>
        <w:pStyle w:val="Answer"/>
      </w:pPr>
      <w:r w:rsidRPr="00D45C17">
        <w:rPr>
          <w:b/>
          <w:i/>
        </w:rPr>
        <w:t>Jim Dempsey:</w:t>
      </w:r>
      <w:r>
        <w:t xml:space="preserve"> </w:t>
      </w:r>
      <w:r w:rsidRPr="003964B5">
        <w:t xml:space="preserve">I </w:t>
      </w:r>
      <w:r>
        <w:t xml:space="preserve">too </w:t>
      </w:r>
      <w:r w:rsidRPr="003964B5">
        <w:t>would go back to Storm Arwen on</w:t>
      </w:r>
      <w:r>
        <w:t xml:space="preserve"> 26 November. </w:t>
      </w:r>
      <w:r w:rsidRPr="003964B5">
        <w:t xml:space="preserve">There are rich learnings in every one of these events. </w:t>
      </w:r>
      <w:r>
        <w:t>S</w:t>
      </w:r>
      <w:r w:rsidRPr="003964B5">
        <w:t xml:space="preserve">ome of the learnings </w:t>
      </w:r>
      <w:r>
        <w:t xml:space="preserve">concern </w:t>
      </w:r>
      <w:r w:rsidRPr="003964B5">
        <w:t>the preparation that we do prior to storm season</w:t>
      </w:r>
      <w:r>
        <w:t xml:space="preserve">. </w:t>
      </w:r>
      <w:r w:rsidRPr="00D45C17">
        <w:t xml:space="preserve">To set context, we start our preparations going into </w:t>
      </w:r>
      <w:r>
        <w:t xml:space="preserve">the </w:t>
      </w:r>
      <w:r w:rsidRPr="00D45C17">
        <w:t xml:space="preserve">storm season, as we call it, around late August and early September, and we do all our work </w:t>
      </w:r>
      <w:r>
        <w:t>on</w:t>
      </w:r>
      <w:r w:rsidRPr="00D45C17">
        <w:t xml:space="preserve"> building firebrick gutters, drainage, pumping equipment, cable ducting, all that stuff, so </w:t>
      </w:r>
      <w:r>
        <w:t xml:space="preserve">that </w:t>
      </w:r>
      <w:r w:rsidRPr="00D45C17">
        <w:t xml:space="preserve">we </w:t>
      </w:r>
      <w:r>
        <w:t>main</w:t>
      </w:r>
      <w:r w:rsidRPr="00D45C17">
        <w:t xml:space="preserve">tain our engines. </w:t>
      </w:r>
    </w:p>
    <w:p w:rsidR="00AE24A6" w:rsidRPr="00D45C17" w:rsidP="00AE24A6">
      <w:pPr>
        <w:pStyle w:val="Answer"/>
      </w:pPr>
      <w:r w:rsidRPr="00D45C17">
        <w:t>That is all done prior to entering into that real high</w:t>
      </w:r>
      <w:r>
        <w:t>-</w:t>
      </w:r>
      <w:r w:rsidRPr="00D45C17">
        <w:t>risk storm season. That stood us in good stead in our response to Arwen, Dudley</w:t>
      </w:r>
      <w:r>
        <w:t xml:space="preserve">, </w:t>
      </w:r>
      <w:r w:rsidRPr="00D45C17">
        <w:t xml:space="preserve">Eunice and Franklin. Having said that, the impact and ferocity </w:t>
      </w:r>
      <w:r>
        <w:t xml:space="preserve">of </w:t>
      </w:r>
      <w:r w:rsidRPr="00D45C17">
        <w:t>Arwen in particular</w:t>
      </w:r>
      <w:r>
        <w:t>—</w:t>
      </w:r>
      <w:r w:rsidRPr="00D45C17">
        <w:t>and Dudley</w:t>
      </w:r>
      <w:r w:rsidR="00AC1661">
        <w:t>,</w:t>
      </w:r>
      <w:r w:rsidRPr="00AC1661" w:rsidR="00AC1661">
        <w:t xml:space="preserve"> </w:t>
      </w:r>
      <w:r w:rsidRPr="00D45C17" w:rsidR="00AC1661">
        <w:t>I think</w:t>
      </w:r>
      <w:r w:rsidRPr="00D45C17">
        <w:t>, although they hit different areas of the UK</w:t>
      </w:r>
      <w:r>
        <w:t>—</w:t>
      </w:r>
      <w:r w:rsidRPr="00D45C17">
        <w:t>was quite unprecedented.</w:t>
      </w:r>
      <w:r>
        <w:t xml:space="preserve"> </w:t>
      </w:r>
      <w:r w:rsidRPr="00D45C17">
        <w:t xml:space="preserve">That tested us and our engineers to the limit in looking after our customers and getting </w:t>
      </w:r>
      <w:r>
        <w:t xml:space="preserve">their </w:t>
      </w:r>
      <w:r w:rsidRPr="00D45C17">
        <w:t>service back.</w:t>
      </w:r>
    </w:p>
    <w:p w:rsidR="00AE24A6" w:rsidRPr="00D45C17" w:rsidP="00AE24A6">
      <w:pPr>
        <w:pStyle w:val="Answer"/>
      </w:pPr>
      <w:r w:rsidRPr="00D45C17">
        <w:t xml:space="preserve">During </w:t>
      </w:r>
      <w:r>
        <w:t xml:space="preserve">Arwen </w:t>
      </w:r>
      <w:r w:rsidRPr="00D45C17">
        <w:t>in particular</w:t>
      </w:r>
      <w:r>
        <w:t xml:space="preserve">, </w:t>
      </w:r>
      <w:r w:rsidRPr="00D45C17">
        <w:t>which was the probably the highest</w:t>
      </w:r>
      <w:r>
        <w:t>-</w:t>
      </w:r>
      <w:r w:rsidRPr="00D45C17">
        <w:t xml:space="preserve">impact </w:t>
      </w:r>
      <w:r w:rsidR="00AC1661">
        <w:t xml:space="preserve">event </w:t>
      </w:r>
      <w:r w:rsidRPr="00D45C17">
        <w:t>for us</w:t>
      </w:r>
      <w:r>
        <w:t>—</w:t>
      </w:r>
      <w:r w:rsidRPr="00D45C17">
        <w:t>Dudley was similar</w:t>
      </w:r>
      <w:r w:rsidR="00AC1661">
        <w:t>,</w:t>
      </w:r>
      <w:r>
        <w:t xml:space="preserve"> </w:t>
      </w:r>
      <w:r w:rsidRPr="00D45C17">
        <w:t>but</w:t>
      </w:r>
      <w:r>
        <w:t xml:space="preserve"> </w:t>
      </w:r>
      <w:r w:rsidRPr="00D45C17">
        <w:t xml:space="preserve">because the power came back </w:t>
      </w:r>
      <w:r w:rsidR="00AC1661">
        <w:t>more quickly</w:t>
      </w:r>
      <w:r>
        <w:t xml:space="preserve">, </w:t>
      </w:r>
      <w:r w:rsidRPr="00D45C17">
        <w:t>it was better</w:t>
      </w:r>
      <w:r>
        <w:t xml:space="preserve">—in our core </w:t>
      </w:r>
      <w:r w:rsidRPr="00D45C17">
        <w:t>network e</w:t>
      </w:r>
      <w:r>
        <w:t>s</w:t>
      </w:r>
      <w:r w:rsidRPr="00D45C17">
        <w:t>tate, which consists of about 5</w:t>
      </w:r>
      <w:r>
        <w:t>,</w:t>
      </w:r>
      <w:r w:rsidRPr="00D45C17">
        <w:t>500 exchanges, we saw something like 1</w:t>
      </w:r>
      <w:r>
        <w:t>,</w:t>
      </w:r>
      <w:r w:rsidRPr="00D45C17">
        <w:t>800</w:t>
      </w:r>
      <w:r>
        <w:t xml:space="preserve"> engine runs d</w:t>
      </w:r>
      <w:r w:rsidRPr="00D45C17">
        <w:t xml:space="preserve">uring Storm </w:t>
      </w:r>
      <w:r>
        <w:t>Arwen</w:t>
      </w:r>
      <w:r w:rsidRPr="00D45C17">
        <w:t>. The average duration of those engine runs</w:t>
      </w:r>
      <w:r>
        <w:t xml:space="preserve"> w</w:t>
      </w:r>
      <w:r w:rsidRPr="00D45C17">
        <w:t xml:space="preserve">as around 7.4 hours, which meant that power was coming back </w:t>
      </w:r>
      <w:r>
        <w:t xml:space="preserve">after </w:t>
      </w:r>
      <w:r w:rsidRPr="00D45C17">
        <w:t xml:space="preserve">about seven </w:t>
      </w:r>
      <w:r>
        <w:t xml:space="preserve">and a half </w:t>
      </w:r>
      <w:r w:rsidRPr="00D45C17">
        <w:t>hours</w:t>
      </w:r>
      <w:r w:rsidRPr="00E7698A" w:rsidR="00E7698A">
        <w:t xml:space="preserve"> </w:t>
      </w:r>
      <w:r w:rsidRPr="00D45C17" w:rsidR="00E7698A">
        <w:t>on average</w:t>
      </w:r>
      <w:r w:rsidR="00E7698A">
        <w:t xml:space="preserve">, </w:t>
      </w:r>
      <w:r w:rsidRPr="00D45C17">
        <w:t>although there were outliers in that data</w:t>
      </w:r>
      <w:r w:rsidR="00E7698A">
        <w:t xml:space="preserve">; </w:t>
      </w:r>
      <w:r w:rsidRPr="00D45C17">
        <w:t xml:space="preserve">we </w:t>
      </w:r>
      <w:r>
        <w:t xml:space="preserve">had </w:t>
      </w:r>
      <w:r w:rsidRPr="00D45C17">
        <w:t xml:space="preserve">to keep </w:t>
      </w:r>
      <w:r w:rsidR="00E7698A">
        <w:t xml:space="preserve">one engine </w:t>
      </w:r>
      <w:r w:rsidRPr="00D45C17">
        <w:t>running</w:t>
      </w:r>
      <w:r>
        <w:t xml:space="preserve"> for 23 days, so we were continually refuelling it to keep service up. </w:t>
      </w:r>
    </w:p>
    <w:p w:rsidR="00AE24A6" w:rsidRPr="00D45C17" w:rsidP="00AE24A6">
      <w:pPr>
        <w:pStyle w:val="Answer"/>
      </w:pPr>
      <w:r w:rsidRPr="00D45C17">
        <w:t xml:space="preserve">Our core network stood up pretty well. </w:t>
      </w:r>
      <w:r w:rsidR="001931A5">
        <w:t>T</w:t>
      </w:r>
      <w:r w:rsidRPr="00D45C17" w:rsidR="001931A5">
        <w:t xml:space="preserve">here are 82,000 </w:t>
      </w:r>
      <w:r w:rsidR="001931A5">
        <w:t xml:space="preserve">street </w:t>
      </w:r>
      <w:r w:rsidRPr="00D45C17" w:rsidR="001931A5">
        <w:t xml:space="preserve">cabinets </w:t>
      </w:r>
      <w:r w:rsidR="001931A5">
        <w:t>in</w:t>
      </w:r>
      <w:r w:rsidRPr="00D45C17">
        <w:t xml:space="preserve"> the access network, which is more in Openreach territory</w:t>
      </w:r>
      <w:r>
        <w:t xml:space="preserve">. Those cabinets have </w:t>
      </w:r>
      <w:r w:rsidRPr="00D45C17">
        <w:t>a four</w:t>
      </w:r>
      <w:r>
        <w:t>-</w:t>
      </w:r>
      <w:r w:rsidRPr="00D45C17">
        <w:t xml:space="preserve">hour battery </w:t>
      </w:r>
      <w:r w:rsidR="001931A5">
        <w:t xml:space="preserve">back-up. We have practised getting </w:t>
      </w:r>
      <w:r w:rsidRPr="00D45C17">
        <w:t xml:space="preserve">round </w:t>
      </w:r>
      <w:r w:rsidR="001931A5">
        <w:t xml:space="preserve">to </w:t>
      </w:r>
      <w:r w:rsidRPr="00D45C17">
        <w:t>those cabinets and chang</w:t>
      </w:r>
      <w:r w:rsidR="001931A5">
        <w:t>ing</w:t>
      </w:r>
      <w:r w:rsidRPr="00D45C17">
        <w:t xml:space="preserve"> batteries as the batteries start</w:t>
      </w:r>
      <w:r>
        <w:t xml:space="preserve"> </w:t>
      </w:r>
      <w:r w:rsidRPr="00D45C17">
        <w:t>to exhaust</w:t>
      </w:r>
      <w:r>
        <w:t xml:space="preserve">, </w:t>
      </w:r>
      <w:r w:rsidRPr="00D45C17">
        <w:t xml:space="preserve">and </w:t>
      </w:r>
      <w:r>
        <w:t xml:space="preserve">we did it </w:t>
      </w:r>
      <w:r w:rsidRPr="00D45C17">
        <w:t>quite well.</w:t>
      </w:r>
    </w:p>
    <w:p w:rsidR="00AE24A6" w:rsidP="00AE24A6">
      <w:pPr>
        <w:pStyle w:val="Answer"/>
      </w:pPr>
      <w:r>
        <w:t>T</w:t>
      </w:r>
      <w:r w:rsidRPr="00D45C17">
        <w:t>here are about 20,000 sites in our EE mobile network</w:t>
      </w:r>
      <w:r>
        <w:t xml:space="preserve"> and </w:t>
      </w:r>
      <w:r w:rsidRPr="00D45C17">
        <w:t>we saw about 1</w:t>
      </w:r>
      <w:r>
        <w:t>,</w:t>
      </w:r>
      <w:r w:rsidRPr="00D45C17">
        <w:t>100 sites impacted</w:t>
      </w:r>
      <w:r>
        <w:t xml:space="preserve">, </w:t>
      </w:r>
      <w:r w:rsidRPr="00D45C17">
        <w:t>not across all technologies</w:t>
      </w:r>
      <w:r>
        <w:t>—</w:t>
      </w:r>
      <w:r w:rsidRPr="00D45C17">
        <w:t xml:space="preserve">we were </w:t>
      </w:r>
      <w:r>
        <w:t xml:space="preserve">not </w:t>
      </w:r>
      <w:r w:rsidRPr="00D45C17">
        <w:t>losing 2G, 3</w:t>
      </w:r>
      <w:r>
        <w:t xml:space="preserve">G, </w:t>
      </w:r>
      <w:r w:rsidRPr="00D45C17">
        <w:t>4G</w:t>
      </w:r>
      <w:r>
        <w:t xml:space="preserve"> or </w:t>
      </w:r>
      <w:r w:rsidRPr="00D45C17">
        <w:t>5G</w:t>
      </w:r>
      <w:r>
        <w:t>—</w:t>
      </w:r>
      <w:r w:rsidRPr="00D45C17">
        <w:t xml:space="preserve">but at least one technology </w:t>
      </w:r>
      <w:r w:rsidR="00F3735C">
        <w:t xml:space="preserve">was </w:t>
      </w:r>
      <w:r w:rsidRPr="00D45C17">
        <w:t>impacted</w:t>
      </w:r>
      <w:r>
        <w:t xml:space="preserve"> across those. The l</w:t>
      </w:r>
      <w:r w:rsidRPr="00D45C17">
        <w:t xml:space="preserve">essons </w:t>
      </w:r>
      <w:r w:rsidR="00F3735C">
        <w:t>there</w:t>
      </w:r>
      <w:r w:rsidRPr="00D45C17">
        <w:t xml:space="preserve"> were our speed of response using all our assets</w:t>
      </w:r>
      <w:r>
        <w:t>—whether tow-to-</w:t>
      </w:r>
      <w:r w:rsidRPr="00D45C17">
        <w:t>site generators, remote</w:t>
      </w:r>
      <w:r w:rsidR="00F3735C">
        <w:t>-</w:t>
      </w:r>
      <w:r w:rsidRPr="00D45C17">
        <w:t>response vehicles,</w:t>
      </w:r>
      <w:r>
        <w:t xml:space="preserve"> or </w:t>
      </w:r>
      <w:r w:rsidRPr="00D45C17">
        <w:t>emergency response</w:t>
      </w:r>
      <w:r>
        <w:t>—</w:t>
      </w:r>
      <w:bookmarkStart w:id="2" w:name="_Hlk98920949"/>
      <w:r w:rsidRPr="00D45C17">
        <w:t xml:space="preserve">and working out the </w:t>
      </w:r>
      <w:r w:rsidR="00F3735C">
        <w:t>bes</w:t>
      </w:r>
      <w:r w:rsidRPr="00D45C17">
        <w:t xml:space="preserve">t way to deploy those </w:t>
      </w:r>
      <w:r w:rsidR="00F3735C">
        <w:t xml:space="preserve">and </w:t>
      </w:r>
      <w:r w:rsidRPr="00D45C17">
        <w:t xml:space="preserve">to </w:t>
      </w:r>
      <w:r w:rsidR="00F3735C">
        <w:t xml:space="preserve">the </w:t>
      </w:r>
      <w:r w:rsidRPr="00D45C17">
        <w:t>best effect for our customers</w:t>
      </w:r>
      <w:bookmarkEnd w:id="2"/>
      <w:r w:rsidRPr="00D45C17">
        <w:t xml:space="preserve">. </w:t>
      </w:r>
    </w:p>
    <w:p w:rsidR="00AE24A6" w:rsidP="00AE24A6">
      <w:pPr>
        <w:pStyle w:val="Answer"/>
      </w:pPr>
      <w:r w:rsidRPr="00D45C17">
        <w:t>That is where I would probably draw a wider lesson</w:t>
      </w:r>
      <w:r>
        <w:t xml:space="preserve"> about </w:t>
      </w:r>
      <w:r w:rsidRPr="00D45C17">
        <w:t>the ability to co</w:t>
      </w:r>
      <w:r>
        <w:t>-</w:t>
      </w:r>
      <w:r w:rsidRPr="00D45C17">
        <w:t>ordinate across the sectors</w:t>
      </w:r>
      <w:r w:rsidR="00833093">
        <w:t>,</w:t>
      </w:r>
      <w:r w:rsidRPr="00D45C17">
        <w:t xml:space="preserve"> and interconnectivity across th</w:t>
      </w:r>
      <w:r>
        <w:t xml:space="preserve">ose </w:t>
      </w:r>
      <w:r w:rsidRPr="00D45C17">
        <w:t>sectors</w:t>
      </w:r>
      <w:r w:rsidR="00833093">
        <w:t>—</w:t>
      </w:r>
      <w:r w:rsidRPr="00D45C17">
        <w:t>across power</w:t>
      </w:r>
      <w:r>
        <w:t xml:space="preserve">, </w:t>
      </w:r>
      <w:r w:rsidRPr="00D45C17">
        <w:t>telecoms</w:t>
      </w:r>
      <w:r>
        <w:t xml:space="preserve">, rail and water. </w:t>
      </w:r>
      <w:r w:rsidRPr="00623088">
        <w:t>We have mechanisms in place</w:t>
      </w:r>
      <w:r w:rsidR="00833093">
        <w:t>—we have</w:t>
      </w:r>
      <w:r w:rsidRPr="00623088">
        <w:t xml:space="preserve"> various local resilience forums, local resilience partnerships, the</w:t>
      </w:r>
      <w:r>
        <w:t xml:space="preserve"> EC-RRG, </w:t>
      </w:r>
      <w:r w:rsidRPr="00623088">
        <w:t>all that stuff</w:t>
      </w:r>
      <w:r w:rsidR="0052454F">
        <w:t xml:space="preserve">. All of that was </w:t>
      </w:r>
      <w:r w:rsidR="00681B23">
        <w:t>going on</w:t>
      </w:r>
      <w:r w:rsidR="0052454F">
        <w:t>,</w:t>
      </w:r>
      <w:r w:rsidR="00681B23">
        <w:t xml:space="preserve"> and all of </w:t>
      </w:r>
      <w:r w:rsidR="0052454F">
        <w:t>that was</w:t>
      </w:r>
      <w:r w:rsidR="00681B23">
        <w:t xml:space="preserve"> </w:t>
      </w:r>
      <w:r w:rsidRPr="00623088">
        <w:t>working.</w:t>
      </w:r>
      <w:r>
        <w:t xml:space="preserve"> </w:t>
      </w:r>
      <w:r w:rsidRPr="00D45C17">
        <w:t xml:space="preserve">An improvement would be a less siloed approach. You </w:t>
      </w:r>
      <w:r w:rsidRPr="00623088">
        <w:t xml:space="preserve">tend to talk to operators in their silos </w:t>
      </w:r>
      <w:r w:rsidR="0052454F">
        <w:t>and</w:t>
      </w:r>
      <w:r w:rsidRPr="00623088">
        <w:t xml:space="preserve"> less across</w:t>
      </w:r>
      <w:r w:rsidRPr="00D45C17">
        <w:t xml:space="preserve">, so there is not as much sharing of information as there could be. </w:t>
      </w:r>
    </w:p>
    <w:p w:rsidR="00AE24A6" w:rsidP="00AE24A6">
      <w:pPr>
        <w:pStyle w:val="Answer"/>
      </w:pPr>
      <w:r w:rsidRPr="00D45C17">
        <w:t xml:space="preserve">To give you an example, </w:t>
      </w:r>
      <w:r>
        <w:t>power e</w:t>
      </w:r>
      <w:r w:rsidRPr="00D45C17">
        <w:t xml:space="preserve">ngineers were reaching </w:t>
      </w:r>
      <w:r>
        <w:t xml:space="preserve">out </w:t>
      </w:r>
      <w:r w:rsidRPr="00D45C17">
        <w:t xml:space="preserve">to us </w:t>
      </w:r>
      <w:r w:rsidRPr="00D45C17" w:rsidR="0052454F">
        <w:t>through the civil resilience forums</w:t>
      </w:r>
      <w:r w:rsidR="0052454F">
        <w:t xml:space="preserve"> </w:t>
      </w:r>
      <w:r>
        <w:t xml:space="preserve">and </w:t>
      </w:r>
      <w:r w:rsidR="0052454F">
        <w:t xml:space="preserve">asking whether </w:t>
      </w:r>
      <w:r>
        <w:t xml:space="preserve">we </w:t>
      </w:r>
      <w:r w:rsidRPr="00623088">
        <w:t xml:space="preserve">as BT </w:t>
      </w:r>
      <w:r>
        <w:t xml:space="preserve">could </w:t>
      </w:r>
      <w:r w:rsidRPr="00D45C17">
        <w:t>deploy</w:t>
      </w:r>
      <w:r>
        <w:t xml:space="preserve"> </w:t>
      </w:r>
      <w:r w:rsidRPr="00623088">
        <w:t>a remote vehicle that would</w:t>
      </w:r>
      <w:r>
        <w:t xml:space="preserve"> </w:t>
      </w:r>
      <w:r w:rsidRPr="00D45C17">
        <w:t>give them a mobile signal</w:t>
      </w:r>
      <w:r w:rsidR="00E66EE1">
        <w:t>,</w:t>
      </w:r>
      <w:r w:rsidRPr="00D45C17">
        <w:t xml:space="preserve"> because they had lost signal in the area where they were working. We could </w:t>
      </w:r>
      <w:r>
        <w:t xml:space="preserve">have done </w:t>
      </w:r>
      <w:r w:rsidRPr="00D45C17">
        <w:t>that</w:t>
      </w:r>
      <w:r w:rsidR="00E66EE1">
        <w:t>,</w:t>
      </w:r>
      <w:r>
        <w:t xml:space="preserve"> </w:t>
      </w:r>
      <w:r w:rsidRPr="00D45C17">
        <w:t>but it turned out, as we developed that idea a bit further</w:t>
      </w:r>
      <w:r>
        <w:t xml:space="preserve">, </w:t>
      </w:r>
      <w:r w:rsidRPr="00D45C17">
        <w:t>that they were all connected to the Vodafone network</w:t>
      </w:r>
      <w:r>
        <w:t xml:space="preserve">, </w:t>
      </w:r>
      <w:r w:rsidRPr="00D45C17">
        <w:t xml:space="preserve">so there was </w:t>
      </w:r>
      <w:r>
        <w:t xml:space="preserve">not a lot of </w:t>
      </w:r>
      <w:r w:rsidRPr="00D45C17">
        <w:t xml:space="preserve">point </w:t>
      </w:r>
      <w:r>
        <w:t xml:space="preserve">in </w:t>
      </w:r>
      <w:r w:rsidRPr="00D45C17">
        <w:t xml:space="preserve">us bringing the EE network </w:t>
      </w:r>
      <w:r>
        <w:t xml:space="preserve">to them </w:t>
      </w:r>
      <w:r w:rsidRPr="00D45C17">
        <w:t>because they could not connect to it</w:t>
      </w:r>
      <w:r>
        <w:t xml:space="preserve">. </w:t>
      </w:r>
      <w:r w:rsidR="00E66EE1">
        <w:t>T</w:t>
      </w:r>
      <w:r w:rsidRPr="00D45C17">
        <w:t>hat level of co</w:t>
      </w:r>
      <w:r>
        <w:t>-</w:t>
      </w:r>
      <w:r w:rsidRPr="00D45C17">
        <w:t>ordination</w:t>
      </w:r>
      <w:r>
        <w:t xml:space="preserve">, </w:t>
      </w:r>
      <w:r w:rsidRPr="00D45C17">
        <w:t>interoperability and sharing of</w:t>
      </w:r>
      <w:r>
        <w:t xml:space="preserve"> data and resources would be valuable. A wide</w:t>
      </w:r>
      <w:r w:rsidR="00E66EE1">
        <w:t>r</w:t>
      </w:r>
      <w:r>
        <w:t xml:space="preserve"> lesson that we have drawn is that ability to co-ordinate across the sectors. </w:t>
      </w:r>
    </w:p>
    <w:p w:rsidR="00A67C7F" w:rsidP="00BA51C7">
      <w:pPr>
        <w:pStyle w:val="Question"/>
      </w:pPr>
      <w:r w:rsidRPr="00A67C7F">
        <w:rPr>
          <w:b/>
        </w:rPr>
        <w:t>Sir Edward Leigh:</w:t>
      </w:r>
      <w:r>
        <w:t xml:space="preserve"> </w:t>
      </w:r>
      <w:r w:rsidRPr="00623088">
        <w:t>To what extent are you and your regulator</w:t>
      </w:r>
      <w:r>
        <w:t>s</w:t>
      </w:r>
      <w:r w:rsidRPr="00623088">
        <w:t xml:space="preserve"> currently getting the balance right between keeping consumer prices down and ensuring sufficiently high levels of resilience? I ask</w:t>
      </w:r>
      <w:r>
        <w:t xml:space="preserve"> </w:t>
      </w:r>
      <w:r w:rsidRPr="00623088">
        <w:t>that</w:t>
      </w:r>
      <w:r w:rsidR="00E66EE1">
        <w:t>, because</w:t>
      </w:r>
      <w:r>
        <w:t>—</w:t>
      </w:r>
      <w:r w:rsidRPr="00623088">
        <w:t>excuse the pun</w:t>
      </w:r>
      <w:r>
        <w:t>—</w:t>
      </w:r>
      <w:r w:rsidRPr="00623088">
        <w:t>we are facing a perfect storm in the cost</w:t>
      </w:r>
      <w:r>
        <w:t>-</w:t>
      </w:r>
      <w:r w:rsidRPr="00623088">
        <w:t>of</w:t>
      </w:r>
      <w:r>
        <w:t>-</w:t>
      </w:r>
      <w:r w:rsidRPr="00623088">
        <w:t xml:space="preserve">living crisis. </w:t>
      </w:r>
      <w:r w:rsidR="00C9791B">
        <w:t>T</w:t>
      </w:r>
      <w:r w:rsidRPr="00623088">
        <w:t xml:space="preserve">hese climate issues </w:t>
      </w:r>
      <w:r w:rsidR="00BA4D4A">
        <w:t>will</w:t>
      </w:r>
      <w:r w:rsidRPr="00623088">
        <w:t xml:space="preserve"> be with us for decades, and they might get worse or better, </w:t>
      </w:r>
      <w:r w:rsidR="00C9791B">
        <w:t xml:space="preserve">but given </w:t>
      </w:r>
      <w:r w:rsidRPr="00623088" w:rsidR="00C9791B">
        <w:t xml:space="preserve">the prices that people </w:t>
      </w:r>
      <w:r w:rsidR="00C9791B">
        <w:t>are paying</w:t>
      </w:r>
      <w:r w:rsidRPr="00623088" w:rsidR="00C9791B">
        <w:t xml:space="preserve"> for </w:t>
      </w:r>
      <w:r w:rsidR="00C9791B">
        <w:t>utilities</w:t>
      </w:r>
      <w:r w:rsidRPr="00623088" w:rsidR="00C9791B">
        <w:t xml:space="preserve">, rail and </w:t>
      </w:r>
      <w:r w:rsidR="00C9791B">
        <w:t xml:space="preserve">so on, </w:t>
      </w:r>
      <w:r>
        <w:t>the</w:t>
      </w:r>
      <w:r w:rsidR="00C9791B">
        <w:t>re is an absolute</w:t>
      </w:r>
      <w:r>
        <w:t xml:space="preserve"> </w:t>
      </w:r>
      <w:r w:rsidRPr="00623088">
        <w:t>cost</w:t>
      </w:r>
      <w:r>
        <w:t>-</w:t>
      </w:r>
      <w:r w:rsidRPr="00623088">
        <w:t>of</w:t>
      </w:r>
      <w:r>
        <w:t>-</w:t>
      </w:r>
      <w:r w:rsidRPr="00623088">
        <w:t>living crisis</w:t>
      </w:r>
      <w:r w:rsidR="00C9791B">
        <w:t xml:space="preserve"> now, </w:t>
      </w:r>
      <w:r w:rsidRPr="00623088">
        <w:t xml:space="preserve">particularly in many poorer constituencies in the north and </w:t>
      </w:r>
      <w:r w:rsidR="00C9791B">
        <w:t xml:space="preserve">in </w:t>
      </w:r>
      <w:r>
        <w:t>the m</w:t>
      </w:r>
      <w:r w:rsidRPr="00623088">
        <w:t xml:space="preserve">idlands, such as the one that I represent. </w:t>
      </w:r>
    </w:p>
    <w:p w:rsidR="00AE24A6" w:rsidP="00A67C7F">
      <w:pPr>
        <w:pStyle w:val="Question"/>
        <w:numPr>
          <w:ilvl w:val="0"/>
          <w:numId w:val="0"/>
        </w:numPr>
        <w:ind w:left="794"/>
      </w:pPr>
      <w:r w:rsidRPr="00623088">
        <w:t>I ask my question</w:t>
      </w:r>
      <w:r>
        <w:t xml:space="preserve"> </w:t>
      </w:r>
      <w:r w:rsidRPr="00623088">
        <w:t xml:space="preserve">in the hope that </w:t>
      </w:r>
      <w:r>
        <w:t xml:space="preserve">you </w:t>
      </w:r>
      <w:r w:rsidRPr="00623088">
        <w:t>will give a positive answer</w:t>
      </w:r>
      <w:r>
        <w:t>. O</w:t>
      </w:r>
      <w:r w:rsidRPr="00623088">
        <w:t>f course resilience is important</w:t>
      </w:r>
      <w:r w:rsidR="00A63517">
        <w:t>,</w:t>
      </w:r>
      <w:r w:rsidRPr="00623088">
        <w:t xml:space="preserve"> but it is a very long</w:t>
      </w:r>
      <w:r>
        <w:t>-</w:t>
      </w:r>
      <w:r w:rsidRPr="00623088">
        <w:t>term thing. Really</w:t>
      </w:r>
      <w:r w:rsidR="00A63517">
        <w:t>,</w:t>
      </w:r>
      <w:r w:rsidRPr="00623088">
        <w:t xml:space="preserve"> I am asking you to confirm that you are aware </w:t>
      </w:r>
      <w:r>
        <w:t xml:space="preserve">of </w:t>
      </w:r>
      <w:r w:rsidRPr="00623088">
        <w:t>the cost</w:t>
      </w:r>
      <w:r>
        <w:t>-</w:t>
      </w:r>
      <w:r w:rsidRPr="00623088">
        <w:t>of</w:t>
      </w:r>
      <w:r>
        <w:t>-</w:t>
      </w:r>
      <w:r w:rsidRPr="00623088">
        <w:t>living crisis</w:t>
      </w:r>
      <w:r w:rsidR="00A67C7F">
        <w:t>. W</w:t>
      </w:r>
      <w:r>
        <w:t xml:space="preserve">ell, </w:t>
      </w:r>
      <w:r w:rsidRPr="00623088">
        <w:t xml:space="preserve">obviously you are aware of </w:t>
      </w:r>
      <w:r>
        <w:t>it</w:t>
      </w:r>
      <w:r w:rsidRPr="00623088">
        <w:t xml:space="preserve">, but </w:t>
      </w:r>
      <w:r w:rsidR="00A63517">
        <w:t xml:space="preserve">I am asking you to confirm </w:t>
      </w:r>
      <w:r w:rsidRPr="00623088">
        <w:t>that it is a focus of your attention.</w:t>
      </w:r>
    </w:p>
    <w:p w:rsidR="00AE24A6" w:rsidRPr="00467A82" w:rsidP="00AE24A6">
      <w:pPr>
        <w:pStyle w:val="Answer"/>
      </w:pPr>
      <w:r w:rsidRPr="00467A82">
        <w:rPr>
          <w:b/>
          <w:i/>
        </w:rPr>
        <w:t>Nevil Muncaster:</w:t>
      </w:r>
      <w:r>
        <w:t xml:space="preserve"> First, we totally agree </w:t>
      </w:r>
      <w:r w:rsidRPr="008D2E20">
        <w:t>and understand that there is this crisis.</w:t>
      </w:r>
      <w:r>
        <w:t xml:space="preserve"> </w:t>
      </w:r>
      <w:r w:rsidRPr="00467A82">
        <w:t>Affordability is a really big issue</w:t>
      </w:r>
      <w:r w:rsidR="007A3E2D">
        <w:t>,</w:t>
      </w:r>
      <w:r w:rsidRPr="00467A82">
        <w:t xml:space="preserve"> and it is something that we are </w:t>
      </w:r>
      <w:r w:rsidR="003F4536">
        <w:t xml:space="preserve">very </w:t>
      </w:r>
      <w:r w:rsidRPr="00467A82">
        <w:t xml:space="preserve">mindful of </w:t>
      </w:r>
      <w:r w:rsidR="00A67C7F">
        <w:t>when it comes to</w:t>
      </w:r>
      <w:r w:rsidRPr="00467A82">
        <w:t xml:space="preserve"> the protection</w:t>
      </w:r>
      <w:r w:rsidR="00EB20C7">
        <w:t>,</w:t>
      </w:r>
      <w:r w:rsidRPr="00EB20C7" w:rsidR="00EB20C7">
        <w:t xml:space="preserve"> </w:t>
      </w:r>
      <w:r w:rsidRPr="00467A82" w:rsidR="00EB20C7">
        <w:t xml:space="preserve">and the access </w:t>
      </w:r>
      <w:r w:rsidR="00EB20C7">
        <w:t>to us,</w:t>
      </w:r>
      <w:r w:rsidRPr="00467A82">
        <w:t xml:space="preserve"> </w:t>
      </w:r>
      <w:r w:rsidR="00564C0F">
        <w:t xml:space="preserve">that we can give customers </w:t>
      </w:r>
      <w:r>
        <w:t>whe</w:t>
      </w:r>
      <w:r w:rsidR="00564C0F">
        <w:t>re</w:t>
      </w:r>
      <w:r>
        <w:t xml:space="preserve"> they have an issue </w:t>
      </w:r>
      <w:r w:rsidR="004F62D4">
        <w:t>with</w:t>
      </w:r>
      <w:r>
        <w:t xml:space="preserve"> affordability.</w:t>
      </w:r>
    </w:p>
    <w:p w:rsidR="007A3E2D" w:rsidP="00AE24A6">
      <w:pPr>
        <w:pStyle w:val="Answer"/>
      </w:pPr>
      <w:r w:rsidRPr="00467A82">
        <w:t>You are right: it is a very difficult challenge</w:t>
      </w:r>
      <w:r w:rsidR="003F4536">
        <w:t>,</w:t>
      </w:r>
      <w:r w:rsidRPr="00467A82">
        <w:t xml:space="preserve"> because we do not want to push back resilience such that future generations have to pay for it or </w:t>
      </w:r>
      <w:r>
        <w:t xml:space="preserve">have to </w:t>
      </w:r>
      <w:r w:rsidRPr="00467A82">
        <w:t>suffer as a result of us not investing now</w:t>
      </w:r>
      <w:r>
        <w:t xml:space="preserve">. </w:t>
      </w:r>
      <w:r w:rsidRPr="00467A82">
        <w:t>There is a real challenge and a real dichotomy there. That is where we need to make sure that we understand the current risks and how much we want to bear at this stage against the level of investment</w:t>
      </w:r>
      <w:r>
        <w:t xml:space="preserve"> </w:t>
      </w:r>
      <w:r w:rsidRPr="00467A82">
        <w:t xml:space="preserve">that </w:t>
      </w:r>
      <w:r>
        <w:t xml:space="preserve">may </w:t>
      </w:r>
      <w:r w:rsidRPr="00467A82">
        <w:t xml:space="preserve">be required. </w:t>
      </w:r>
    </w:p>
    <w:p w:rsidR="00AE24A6" w:rsidP="00AE24A6">
      <w:pPr>
        <w:pStyle w:val="Answer"/>
      </w:pPr>
      <w:r w:rsidRPr="00467A82">
        <w:t>We also need to understand how we better protect customers, particularly those who cannot afford to pay, and support them better through some sort of social tariff</w:t>
      </w:r>
      <w:r w:rsidR="007A3E2D">
        <w:t>,</w:t>
      </w:r>
      <w:r w:rsidRPr="00467A82">
        <w:t xml:space="preserve"> mak</w:t>
      </w:r>
      <w:r w:rsidR="007A3E2D">
        <w:t>ing</w:t>
      </w:r>
      <w:r w:rsidRPr="00467A82">
        <w:t xml:space="preserve"> it widely available and more widespread, </w:t>
      </w:r>
      <w:r w:rsidR="00C6423F">
        <w:t xml:space="preserve">and </w:t>
      </w:r>
      <w:r w:rsidRPr="00467A82">
        <w:t>allowing those who can afford to pay to carry on</w:t>
      </w:r>
      <w:r w:rsidR="0087467F">
        <w:t>,</w:t>
      </w:r>
      <w:r w:rsidRPr="00467A82">
        <w:t xml:space="preserve"> </w:t>
      </w:r>
      <w:r>
        <w:t xml:space="preserve">while </w:t>
      </w:r>
      <w:r w:rsidRPr="00467A82">
        <w:t xml:space="preserve">those who cannot pay do not get hit or disadvantaged by our future investment to </w:t>
      </w:r>
      <w:r>
        <w:t xml:space="preserve">protect future generations. </w:t>
      </w:r>
    </w:p>
    <w:p w:rsidR="004623D7" w:rsidP="00AE24A6">
      <w:pPr>
        <w:pStyle w:val="Answer"/>
      </w:pPr>
      <w:r>
        <w:rPr>
          <w:b/>
          <w:i/>
        </w:rPr>
        <w:t>Martin Frobisher</w:t>
      </w:r>
      <w:r w:rsidRPr="00467A82">
        <w:rPr>
          <w:b/>
          <w:i/>
        </w:rPr>
        <w:t>:</w:t>
      </w:r>
      <w:r>
        <w:t xml:space="preserve"> F</w:t>
      </w:r>
      <w:r w:rsidRPr="008D2E20">
        <w:t>or us, the way I see it is that there is almost a continuous scale</w:t>
      </w:r>
      <w:r>
        <w:t xml:space="preserve"> from “Do nothing” at one end to “Make it bomb-proof” at the other. </w:t>
      </w:r>
      <w:r w:rsidRPr="008D2E20">
        <w:t xml:space="preserve">For the railway infrastructure, it is not economic or affordable to take an infrastructure that was built over 100 years ago and make it completely </w:t>
      </w:r>
      <w:r>
        <w:t>bomb-proof. T</w:t>
      </w:r>
      <w:r w:rsidRPr="008D2E20">
        <w:t>hat</w:t>
      </w:r>
      <w:r>
        <w:t xml:space="preserve"> </w:t>
      </w:r>
      <w:r w:rsidRPr="00467A82">
        <w:t xml:space="preserve">is just not affordable for the nation. So </w:t>
      </w:r>
      <w:r w:rsidRPr="00467A82">
        <w:t xml:space="preserve">we are trying to position ourselves </w:t>
      </w:r>
      <w:r w:rsidRPr="00467A82">
        <w:t>somewhere on that scale. Doing nothing would be wrong</w:t>
      </w:r>
      <w:r>
        <w:t>,</w:t>
      </w:r>
      <w:r>
        <w:t xml:space="preserve"> but </w:t>
      </w:r>
      <w:r w:rsidRPr="00467A82">
        <w:t>making it bomb</w:t>
      </w:r>
      <w:r>
        <w:t>-</w:t>
      </w:r>
      <w:r w:rsidRPr="00467A82">
        <w:t>proof is completely unaffordable.</w:t>
      </w:r>
    </w:p>
    <w:p w:rsidR="00AE24A6" w:rsidRPr="00467A82" w:rsidP="00AE24A6">
      <w:pPr>
        <w:pStyle w:val="Answer"/>
      </w:pPr>
      <w:r w:rsidRPr="00467A82">
        <w:t xml:space="preserve">Where we want to be is </w:t>
      </w:r>
      <w:r w:rsidR="004623D7">
        <w:t>having</w:t>
      </w:r>
      <w:r w:rsidRPr="00467A82">
        <w:t xml:space="preserve"> a really mature conversation with our regulator</w:t>
      </w:r>
      <w:r>
        <w:t xml:space="preserve"> </w:t>
      </w:r>
      <w:r w:rsidRPr="00467A82">
        <w:t>and the Government</w:t>
      </w:r>
      <w:r>
        <w:t xml:space="preserve"> </w:t>
      </w:r>
      <w:r w:rsidRPr="00467A82">
        <w:t>about the right point on that scale to be at.</w:t>
      </w:r>
      <w:r>
        <w:t xml:space="preserve"> </w:t>
      </w:r>
      <w:r w:rsidRPr="00467A82">
        <w:t xml:space="preserve">We know </w:t>
      </w:r>
      <w:r w:rsidR="004623D7">
        <w:t xml:space="preserve">that </w:t>
      </w:r>
      <w:r w:rsidRPr="00467A82">
        <w:t>it is neither of the extremes</w:t>
      </w:r>
      <w:r w:rsidR="008E19D0">
        <w:t>,</w:t>
      </w:r>
      <w:r>
        <w:t xml:space="preserve"> so it </w:t>
      </w:r>
      <w:r w:rsidRPr="00467A82">
        <w:t xml:space="preserve">has to be somewhere between the two. We as railway experts can really inform the Government on the choices. We understand </w:t>
      </w:r>
      <w:r>
        <w:t xml:space="preserve">our </w:t>
      </w:r>
      <w:r w:rsidRPr="00467A82">
        <w:t>infrastructure</w:t>
      </w:r>
      <w:r>
        <w:t xml:space="preserve"> and </w:t>
      </w:r>
      <w:r w:rsidRPr="00467A82">
        <w:t xml:space="preserve">have </w:t>
      </w:r>
      <w:r>
        <w:t xml:space="preserve">good </w:t>
      </w:r>
      <w:r w:rsidRPr="00467A82">
        <w:t xml:space="preserve">modelling </w:t>
      </w:r>
      <w:r>
        <w:t xml:space="preserve">of </w:t>
      </w:r>
      <w:r w:rsidRPr="00467A82">
        <w:t>weather patterns for the future, and we can inform that with some sensible choices</w:t>
      </w:r>
      <w:r>
        <w:t xml:space="preserve"> and </w:t>
      </w:r>
      <w:r w:rsidRPr="00467A82">
        <w:t xml:space="preserve">then have a sensible conversation with our regulator and the Treasury </w:t>
      </w:r>
      <w:r w:rsidR="008E19D0">
        <w:t>about</w:t>
      </w:r>
      <w:r w:rsidRPr="00467A82">
        <w:t xml:space="preserve"> the right choice. That is where we want to be.</w:t>
      </w:r>
    </w:p>
    <w:p w:rsidR="00AE24A6" w:rsidRPr="00467A82" w:rsidP="00AE24A6">
      <w:pPr>
        <w:pStyle w:val="Answer"/>
      </w:pPr>
      <w:r w:rsidRPr="00467A82">
        <w:t>I reassure you that we are not focusing on rebuilding everything and making it bomb</w:t>
      </w:r>
      <w:r>
        <w:t>-</w:t>
      </w:r>
      <w:r w:rsidRPr="00467A82">
        <w:t xml:space="preserve">proof. We are trying to use clever technology where we can. I mentioned earlier the convective weather </w:t>
      </w:r>
      <w:r>
        <w:t>alerting tool, w</w:t>
      </w:r>
      <w:r w:rsidRPr="00467A82">
        <w:t>hich allows us to spot intense storms and manage railway safety in real time. We are using lots of clever telemetry instrumentation from our earthworks and other assets</w:t>
      </w:r>
      <w:r>
        <w:t>,</w:t>
      </w:r>
      <w:r w:rsidRPr="00467A82">
        <w:t xml:space="preserve"> so that we can manage the effects of weather rather than making everything bomb</w:t>
      </w:r>
      <w:r>
        <w:t>-</w:t>
      </w:r>
      <w:r w:rsidRPr="00467A82">
        <w:t xml:space="preserve">proof. We are really keen to offer </w:t>
      </w:r>
      <w:r w:rsidR="008E19D0">
        <w:t xml:space="preserve">the Government </w:t>
      </w:r>
      <w:r w:rsidRPr="00467A82">
        <w:t xml:space="preserve">options that offer value for money, recognising that it is impossible to make </w:t>
      </w:r>
      <w:r>
        <w:t>it</w:t>
      </w:r>
      <w:r w:rsidRPr="00467A82">
        <w:t xml:space="preserve"> completely bomb</w:t>
      </w:r>
      <w:r>
        <w:t>-</w:t>
      </w:r>
      <w:r w:rsidRPr="00467A82">
        <w:t xml:space="preserve">proof. </w:t>
      </w:r>
    </w:p>
    <w:p w:rsidR="00AE24A6" w:rsidRPr="00467A82" w:rsidP="00AE24A6">
      <w:pPr>
        <w:pStyle w:val="Answer"/>
      </w:pPr>
      <w:r w:rsidRPr="00467A82">
        <w:rPr>
          <w:b/>
          <w:i/>
        </w:rPr>
        <w:t>David Wright:</w:t>
      </w:r>
      <w:r>
        <w:t xml:space="preserve"> We absolutely understand that </w:t>
      </w:r>
      <w:r w:rsidRPr="00467A82">
        <w:t>a key trade</w:t>
      </w:r>
      <w:r>
        <w:t>-</w:t>
      </w:r>
      <w:r w:rsidRPr="00467A82">
        <w:t>off for a regulator to make</w:t>
      </w:r>
      <w:r>
        <w:t xml:space="preserve"> is between customer bills on the one side and the l</w:t>
      </w:r>
      <w:r w:rsidRPr="00467A82">
        <w:t>evel of resilience on the other. It is one of the things that drive</w:t>
      </w:r>
      <w:r>
        <w:t>s</w:t>
      </w:r>
      <w:r w:rsidRPr="00467A82">
        <w:t xml:space="preserve"> us every</w:t>
      </w:r>
      <w:r>
        <w:t xml:space="preserve"> </w:t>
      </w:r>
      <w:r w:rsidRPr="00467A82">
        <w:t>day: how we deliver the very highest level of resilience and reliability that we can for our customers but at the lowest affordable price.</w:t>
      </w:r>
    </w:p>
    <w:p w:rsidR="00AE24A6" w:rsidRPr="00467A82" w:rsidP="00AE24A6">
      <w:pPr>
        <w:pStyle w:val="Answer"/>
      </w:pPr>
      <w:r w:rsidRPr="00467A82">
        <w:t xml:space="preserve">There is also a reality associated with it. </w:t>
      </w:r>
      <w:r>
        <w:t>B</w:t>
      </w:r>
      <w:r w:rsidRPr="00467A82">
        <w:t>etween 1980 and, I think, 2019, we</w:t>
      </w:r>
      <w:r>
        <w:t xml:space="preserve"> had already seen</w:t>
      </w:r>
      <w:r w:rsidRPr="00467A82">
        <w:t xml:space="preserve"> a threefold increase in the number of significant events happening here in the UK. We also have to recognise that the world in which we live is fundamentally changing. As we move through the energy transition, we have to find a fair and affordable way of delivering the infrastructure that we </w:t>
      </w:r>
      <w:r w:rsidR="00BA4D4A">
        <w:t>will</w:t>
      </w:r>
      <w:r w:rsidRPr="00467A82">
        <w:t xml:space="preserve"> need as part of that energy transition</w:t>
      </w:r>
      <w:r>
        <w:t>,</w:t>
      </w:r>
      <w:r w:rsidRPr="00467A82">
        <w:t xml:space="preserve"> as well as making sure that we are resilient at the same time. </w:t>
      </w:r>
    </w:p>
    <w:p w:rsidR="00AE24A6" w:rsidP="00AE24A6">
      <w:pPr>
        <w:pStyle w:val="Answer"/>
      </w:pPr>
      <w:r w:rsidRPr="00467A82">
        <w:t>Similar</w:t>
      </w:r>
      <w:r>
        <w:t>ly</w:t>
      </w:r>
      <w:r w:rsidRPr="00467A82">
        <w:t xml:space="preserve"> to some of the other companies, we are investing quite heavily in automat</w:t>
      </w:r>
      <w:r>
        <w:t>ed</w:t>
      </w:r>
      <w:r w:rsidRPr="00467A82">
        <w:t xml:space="preserve"> switching systems. We are investing heavily in using artificial intelligence and improving the condition and the information of our networks so that we can optimise the</w:t>
      </w:r>
      <w:r>
        <w:t xml:space="preserve"> engineering solutions. For example, </w:t>
      </w:r>
      <w:r w:rsidRPr="00467A82">
        <w:t xml:space="preserve">we have </w:t>
      </w:r>
      <w:r>
        <w:t xml:space="preserve">thoroughly </w:t>
      </w:r>
      <w:r w:rsidRPr="00467A82">
        <w:t>looked at the flooding risk on our network. We installed permanent flooding defences around a few of our sites, but at a number of our sites we decided that the most cost</w:t>
      </w:r>
      <w:r>
        <w:t>-</w:t>
      </w:r>
      <w:r w:rsidRPr="00467A82">
        <w:t xml:space="preserve">effective </w:t>
      </w:r>
      <w:r>
        <w:t xml:space="preserve">way </w:t>
      </w:r>
      <w:r w:rsidRPr="00467A82">
        <w:t>was to buy a large amount of mobile flood</w:t>
      </w:r>
      <w:r>
        <w:t xml:space="preserve"> barrier, which we then deploy </w:t>
      </w:r>
      <w:r w:rsidRPr="00467A82">
        <w:t xml:space="preserve">where it is needed, because </w:t>
      </w:r>
      <w:r>
        <w:t xml:space="preserve">normally we get </w:t>
      </w:r>
      <w:r w:rsidRPr="00467A82">
        <w:t>enough notice of flooding events occur</w:t>
      </w:r>
      <w:r>
        <w:t>ring around some of our l</w:t>
      </w:r>
      <w:r w:rsidRPr="00467A82">
        <w:t xml:space="preserve">ess significantly impacted sites. </w:t>
      </w:r>
    </w:p>
    <w:p w:rsidR="00AE24A6" w:rsidP="00AE24A6">
      <w:pPr>
        <w:pStyle w:val="Answer"/>
      </w:pPr>
      <w:r w:rsidRPr="00467A82">
        <w:t xml:space="preserve">That is </w:t>
      </w:r>
      <w:r>
        <w:t xml:space="preserve">just </w:t>
      </w:r>
      <w:r w:rsidRPr="00467A82">
        <w:t>one example of the types of different engineering solutions that you can have</w:t>
      </w:r>
      <w:r>
        <w:t xml:space="preserve"> against the risk, but we</w:t>
      </w:r>
      <w:r w:rsidRPr="00467A82">
        <w:t xml:space="preserve"> need to recognise that the risk is growing.</w:t>
      </w:r>
    </w:p>
    <w:p w:rsidR="00AE24A6" w:rsidP="00AE24A6">
      <w:pPr>
        <w:pStyle w:val="Answer"/>
      </w:pPr>
      <w:r w:rsidRPr="00467A82">
        <w:rPr>
          <w:b/>
          <w:i/>
        </w:rPr>
        <w:t>Jim Dempsey:</w:t>
      </w:r>
      <w:r>
        <w:t xml:space="preserve"> We are very conscious of the challenge here and the positions our customers find themselves in in the current economic climate. We provide </w:t>
      </w:r>
      <w:r w:rsidRPr="00467A82">
        <w:t xml:space="preserve">social broadband tariffs </w:t>
      </w:r>
      <w:r>
        <w:t xml:space="preserve">to all universal credit </w:t>
      </w:r>
      <w:r w:rsidRPr="00467A82">
        <w:t>recipients at cost</w:t>
      </w:r>
      <w:r>
        <w:t>, and we</w:t>
      </w:r>
      <w:r w:rsidRPr="00467A82">
        <w:t xml:space="preserve"> will continue to do that. </w:t>
      </w:r>
      <w:r>
        <w:t>T</w:t>
      </w:r>
      <w:r w:rsidRPr="00467A82">
        <w:t xml:space="preserve">he balance of investment </w:t>
      </w:r>
      <w:r>
        <w:t>and</w:t>
      </w:r>
      <w:r w:rsidRPr="00467A82">
        <w:t xml:space="preserve"> resilience </w:t>
      </w:r>
      <w:r>
        <w:t xml:space="preserve">versus </w:t>
      </w:r>
      <w:r w:rsidRPr="00467A82">
        <w:t>costs to the customer of using a service is something that we are very aware of</w:t>
      </w:r>
      <w:r>
        <w:t>, as are others</w:t>
      </w:r>
      <w:r w:rsidRPr="00467A82">
        <w:t>. Every time we look at what we need to do to make the network even more resilient, whether that be the broadband network or the mobile network, a strong cost</w:t>
      </w:r>
      <w:r>
        <w:t>-</w:t>
      </w:r>
      <w:r w:rsidRPr="00467A82">
        <w:t xml:space="preserve">benefit analysis </w:t>
      </w:r>
      <w:r w:rsidR="0076174D">
        <w:t xml:space="preserve">is </w:t>
      </w:r>
      <w:r w:rsidRPr="00467A82">
        <w:t>applied to that. Similar</w:t>
      </w:r>
      <w:r>
        <w:t>ly</w:t>
      </w:r>
      <w:r w:rsidRPr="00467A82">
        <w:t xml:space="preserve"> to what other people have said, we make those decisions on the best cost, given the maximum benefit, and we are very attuned to that. </w:t>
      </w:r>
    </w:p>
    <w:p w:rsidR="00AE24A6" w:rsidP="00AE24A6">
      <w:pPr>
        <w:pStyle w:val="Answer"/>
      </w:pPr>
      <w:r>
        <w:t>W</w:t>
      </w:r>
      <w:r w:rsidRPr="00467A82">
        <w:t xml:space="preserve">hen you look at resilience and at reducing the cost of providing it, </w:t>
      </w:r>
      <w:r>
        <w:t xml:space="preserve">however, I still think </w:t>
      </w:r>
      <w:r w:rsidR="00DD7609">
        <w:t xml:space="preserve">that </w:t>
      </w:r>
      <w:r w:rsidRPr="00467A82">
        <w:t>there is a lot we can do as an industry collaboratively</w:t>
      </w:r>
      <w:r>
        <w:t>. Similar</w:t>
      </w:r>
      <w:r w:rsidRPr="00467A82">
        <w:t xml:space="preserve"> to the</w:t>
      </w:r>
      <w:r>
        <w:t xml:space="preserve"> digital twin project </w:t>
      </w:r>
      <w:r w:rsidRPr="00467A82">
        <w:t xml:space="preserve">that is going on right now, </w:t>
      </w:r>
      <w:r>
        <w:t xml:space="preserve">we can </w:t>
      </w:r>
      <w:r w:rsidRPr="00467A82">
        <w:t>start to use those AI</w:t>
      </w:r>
      <w:r>
        <w:t>, API</w:t>
      </w:r>
      <w:r w:rsidRPr="00467A82">
        <w:t xml:space="preserve"> and data</w:t>
      </w:r>
      <w:r>
        <w:t>-</w:t>
      </w:r>
      <w:r w:rsidRPr="00467A82">
        <w:t xml:space="preserve">sharing techniques </w:t>
      </w:r>
      <w:r>
        <w:t xml:space="preserve">to allow us to </w:t>
      </w:r>
      <w:r w:rsidRPr="00467A82">
        <w:t xml:space="preserve">understand better how best to provide the resilience at a UK level </w:t>
      </w:r>
      <w:r>
        <w:t>across critical mass infrastructure.</w:t>
      </w:r>
    </w:p>
    <w:p w:rsidR="00AE24A6" w:rsidP="00AE24A6">
      <w:pPr>
        <w:pStyle w:val="Question"/>
      </w:pPr>
      <w:r w:rsidRPr="00467A82">
        <w:rPr>
          <w:b/>
        </w:rPr>
        <w:t>Darren Jones:</w:t>
      </w:r>
      <w:r>
        <w:t xml:space="preserve"> I do not think that any witness directly answered the question. I just wonder whether anyone is able to tell us today, in pounds and pence, how much of an average customer’s bill in your organisation or sector is being spent on resilience today, and whether that will go up or down, say within the next year.</w:t>
      </w:r>
    </w:p>
    <w:p w:rsidR="00AE24A6" w:rsidP="00AE24A6">
      <w:pPr>
        <w:pStyle w:val="Answer"/>
      </w:pPr>
      <w:r w:rsidRPr="00E34C56">
        <w:rPr>
          <w:b/>
          <w:i/>
        </w:rPr>
        <w:t>Nevil Muncaster:</w:t>
      </w:r>
      <w:r>
        <w:t xml:space="preserve"> No. I can tell you that our total bill is about £400 a year on average. That is regulated, as you know. It is set e</w:t>
      </w:r>
      <w:r w:rsidRPr="00E34C56">
        <w:t>very five years</w:t>
      </w:r>
      <w:r>
        <w:t xml:space="preserve">. I could not give you a number for how much of that is resilience. It will not go up next year because of resilience; it will change only depending on what was determined at the last price review. Every five years, we have to submit a plan to Ofwat, </w:t>
      </w:r>
      <w:r w:rsidRPr="00E34C56">
        <w:t>the regulator, which will assess, first</w:t>
      </w:r>
      <w:r>
        <w:t>,</w:t>
      </w:r>
      <w:r w:rsidRPr="00E34C56">
        <w:t xml:space="preserve"> whether </w:t>
      </w:r>
      <w:r>
        <w:t xml:space="preserve">that plan </w:t>
      </w:r>
      <w:r w:rsidRPr="00E34C56">
        <w:t>is good or not, and</w:t>
      </w:r>
      <w:r>
        <w:t>,</w:t>
      </w:r>
      <w:r w:rsidRPr="00E34C56">
        <w:t xml:space="preserve"> then</w:t>
      </w:r>
      <w:r>
        <w:t xml:space="preserve">, </w:t>
      </w:r>
      <w:r w:rsidRPr="00E34C56">
        <w:t xml:space="preserve">whether we have made </w:t>
      </w:r>
      <w:r>
        <w:t xml:space="preserve">a </w:t>
      </w:r>
      <w:r w:rsidRPr="00E34C56">
        <w:t xml:space="preserve">sufficient case </w:t>
      </w:r>
      <w:r>
        <w:t xml:space="preserve">for </w:t>
      </w:r>
      <w:r w:rsidRPr="00E34C56">
        <w:t>the investment that may be required</w:t>
      </w:r>
      <w:r>
        <w:t xml:space="preserve">. </w:t>
      </w:r>
    </w:p>
    <w:p w:rsidR="00AE24A6" w:rsidP="00AE24A6">
      <w:pPr>
        <w:pStyle w:val="Answer"/>
      </w:pPr>
      <w:r>
        <w:t>Also</w:t>
      </w:r>
      <w:r w:rsidRPr="00E34C56">
        <w:t xml:space="preserve">, in water in particular, </w:t>
      </w:r>
      <w:r>
        <w:t>Ofwat</w:t>
      </w:r>
      <w:r w:rsidRPr="00E34C56">
        <w:t xml:space="preserve"> now has a resilience </w:t>
      </w:r>
      <w:r>
        <w:t>duty</w:t>
      </w:r>
      <w:r w:rsidRPr="00E34C56">
        <w:t xml:space="preserve">, which is one of the things </w:t>
      </w:r>
      <w:r w:rsidR="007831F3">
        <w:t xml:space="preserve">that </w:t>
      </w:r>
      <w:r w:rsidRPr="00E34C56">
        <w:t>you were looking at. It calls us in at each price review to assess resilience</w:t>
      </w:r>
      <w:r w:rsidR="007831F3">
        <w:t>,</w:t>
      </w:r>
      <w:r w:rsidRPr="00E34C56">
        <w:t xml:space="preserve"> and </w:t>
      </w:r>
      <w:r w:rsidR="007831F3">
        <w:t xml:space="preserve">we </w:t>
      </w:r>
      <w:r w:rsidRPr="00E34C56">
        <w:t xml:space="preserve">explain what we are doing to enhance and improve resilience in the immediate </w:t>
      </w:r>
      <w:r>
        <w:t xml:space="preserve">and </w:t>
      </w:r>
      <w:r w:rsidRPr="00E34C56">
        <w:t>the long term</w:t>
      </w:r>
      <w:r>
        <w:t>. Perhaps we can come later</w:t>
      </w:r>
      <w:r w:rsidRPr="00E34C56">
        <w:t xml:space="preserve"> to</w:t>
      </w:r>
      <w:r>
        <w:t xml:space="preserve"> how we are planning for </w:t>
      </w:r>
      <w:r w:rsidR="007831F3">
        <w:t>t</w:t>
      </w:r>
      <w:r>
        <w:t>hat.</w:t>
      </w:r>
      <w:r w:rsidRPr="00E34C56">
        <w:t xml:space="preserve"> </w:t>
      </w:r>
    </w:p>
    <w:p w:rsidR="00AE24A6" w:rsidRPr="00E34C56" w:rsidP="00AE24A6">
      <w:pPr>
        <w:pStyle w:val="Answer"/>
      </w:pPr>
      <w:r>
        <w:t>On</w:t>
      </w:r>
      <w:r w:rsidRPr="00E34C56">
        <w:t xml:space="preserve"> your question, there is no impact or increase next year specifically </w:t>
      </w:r>
      <w:r>
        <w:t xml:space="preserve">in relation to </w:t>
      </w:r>
      <w:r w:rsidRPr="00E34C56">
        <w:t>resilience</w:t>
      </w:r>
      <w:r>
        <w:t>,</w:t>
      </w:r>
      <w:r w:rsidRPr="00E34C56">
        <w:t xml:space="preserve"> other than what is already built into the five</w:t>
      </w:r>
      <w:r>
        <w:t>-</w:t>
      </w:r>
      <w:r w:rsidRPr="00E34C56">
        <w:t>year plan</w:t>
      </w:r>
      <w:r>
        <w:t>. R</w:t>
      </w:r>
      <w:r>
        <w:t>esilience is part of that five-year plan.</w:t>
      </w:r>
    </w:p>
    <w:p w:rsidR="00AE24A6" w:rsidP="00AE24A6">
      <w:pPr>
        <w:pStyle w:val="Remark"/>
      </w:pPr>
      <w:r w:rsidRPr="00E34C56">
        <w:rPr>
          <w:b/>
        </w:rPr>
        <w:t>Darren Jones:</w:t>
      </w:r>
      <w:r>
        <w:t xml:space="preserve"> Okay. Presumably you can write to us with the answer if you check how much of the average bill is spent on resilience.</w:t>
      </w:r>
    </w:p>
    <w:p w:rsidR="00AE24A6" w:rsidP="00AE24A6">
      <w:pPr>
        <w:pStyle w:val="Answer"/>
      </w:pPr>
      <w:r w:rsidRPr="00E34C56">
        <w:rPr>
          <w:b/>
          <w:i/>
        </w:rPr>
        <w:t>Nevil Muncaster:</w:t>
      </w:r>
      <w:r>
        <w:t xml:space="preserve"> Resilience may not be the answer, but we</w:t>
      </w:r>
      <w:r w:rsidRPr="00E34C56">
        <w:t xml:space="preserve"> can tell you the components of that plan</w:t>
      </w:r>
      <w:r>
        <w:t xml:space="preserve">, which may help you to understand. </w:t>
      </w:r>
    </w:p>
    <w:p w:rsidR="00AE24A6" w:rsidP="00AE24A6">
      <w:pPr>
        <w:pStyle w:val="Question"/>
        <w:numPr>
          <w:ilvl w:val="0"/>
          <w:numId w:val="0"/>
        </w:numPr>
        <w:ind w:left="794"/>
      </w:pPr>
      <w:r w:rsidRPr="00E34C56">
        <w:rPr>
          <w:b/>
        </w:rPr>
        <w:t>Darren Jones:</w:t>
      </w:r>
      <w:r>
        <w:rPr>
          <w:b/>
        </w:rPr>
        <w:t xml:space="preserve"> </w:t>
      </w:r>
      <w:r>
        <w:rPr>
          <w:bCs/>
        </w:rPr>
        <w:t>I am conscious of the time, so, in the kindest possible way, I do not need the same answer at length from each sector, but if anyone has the pounds and pence</w:t>
      </w:r>
      <w:r w:rsidR="007831F3">
        <w:rPr>
          <w:bCs/>
        </w:rPr>
        <w:t xml:space="preserve"> figure</w:t>
      </w:r>
      <w:r>
        <w:rPr>
          <w:bCs/>
        </w:rPr>
        <w:t xml:space="preserve">, please offer </w:t>
      </w:r>
      <w:r w:rsidR="007831F3">
        <w:rPr>
          <w:bCs/>
        </w:rPr>
        <w:t>it</w:t>
      </w:r>
      <w:r>
        <w:rPr>
          <w:bCs/>
        </w:rPr>
        <w:t xml:space="preserve"> now. If not, it would be great if you could write to the committee. </w:t>
      </w:r>
    </w:p>
    <w:p w:rsidR="00AE24A6" w:rsidP="00AE24A6">
      <w:pPr>
        <w:pStyle w:val="Answer"/>
      </w:pPr>
      <w:r w:rsidRPr="00E34C56">
        <w:rPr>
          <w:b/>
          <w:i/>
        </w:rPr>
        <w:t>David Wright:</w:t>
      </w:r>
      <w:r>
        <w:t xml:space="preserve"> The only thing I would add is that there is a large amount of asset replacement expenditure, which we consider </w:t>
      </w:r>
      <w:r w:rsidR="007831F3">
        <w:t xml:space="preserve">a </w:t>
      </w:r>
      <w:r>
        <w:t xml:space="preserve">separate </w:t>
      </w:r>
      <w:r w:rsidR="007831F3">
        <w:t xml:space="preserve">but key part </w:t>
      </w:r>
      <w:r>
        <w:t xml:space="preserve">of resilience expenditure. </w:t>
      </w:r>
      <w:r w:rsidR="00FA39F9">
        <w:t>We</w:t>
      </w:r>
      <w:r w:rsidRPr="00E34C56">
        <w:t xml:space="preserve"> have specific resilience investments, </w:t>
      </w:r>
      <w:r>
        <w:t xml:space="preserve">such as </w:t>
      </w:r>
      <w:r w:rsidRPr="00E34C56">
        <w:t>flooding investment, but we can follow up afterwards and explain how much.</w:t>
      </w:r>
    </w:p>
    <w:p w:rsidR="00AE24A6" w:rsidP="00AE24A6">
      <w:pPr>
        <w:pStyle w:val="Answer"/>
      </w:pPr>
      <w:r w:rsidRPr="00E34C56">
        <w:rPr>
          <w:b/>
          <w:i/>
        </w:rPr>
        <w:t>Martin Frobisher:</w:t>
      </w:r>
      <w:r>
        <w:t xml:space="preserve"> We </w:t>
      </w:r>
      <w:r w:rsidR="007831F3">
        <w:t>can</w:t>
      </w:r>
      <w:r>
        <w:t xml:space="preserve"> give you the investments, but normalising it per ticket on a train. We will have to write.</w:t>
      </w:r>
    </w:p>
    <w:p w:rsidR="00AE24A6" w:rsidP="00AE24A6">
      <w:pPr>
        <w:pStyle w:val="Remark"/>
      </w:pPr>
      <w:r w:rsidRPr="00E34C56">
        <w:rPr>
          <w:b/>
        </w:rPr>
        <w:t>Darren Jones:</w:t>
      </w:r>
      <w:r>
        <w:t xml:space="preserve"> Presumably it will be the same for BT, Mr Dempsey. Do you have the pounds and pence figure, or would you like to write to us?</w:t>
      </w:r>
    </w:p>
    <w:p w:rsidR="00AE24A6" w:rsidP="00AE24A6">
      <w:pPr>
        <w:pStyle w:val="Answer"/>
      </w:pPr>
      <w:r w:rsidRPr="00E34C56">
        <w:rPr>
          <w:b/>
          <w:i/>
        </w:rPr>
        <w:t>Jim Dempsey:</w:t>
      </w:r>
      <w:r>
        <w:t xml:space="preserve"> I cannot give you that data right now. We will have to come back on that.</w:t>
      </w:r>
    </w:p>
    <w:p w:rsidR="00AE24A6" w:rsidP="00D34E89">
      <w:pPr>
        <w:pStyle w:val="Remark"/>
      </w:pPr>
      <w:r w:rsidRPr="00E34C56">
        <w:rPr>
          <w:b/>
        </w:rPr>
        <w:t>The Chair:</w:t>
      </w:r>
      <w:r>
        <w:t xml:space="preserve"> Mr Frobisher, you mentioned the need for a conversation between your regulator and the Government about how much should go into resilience. Are those conversations happening as far as you know? If they are, who is leading them?</w:t>
      </w:r>
    </w:p>
    <w:p w:rsidR="00AE24A6" w:rsidP="00AE24A6">
      <w:pPr>
        <w:pStyle w:val="Answer"/>
      </w:pPr>
      <w:r w:rsidRPr="00E34C56">
        <w:rPr>
          <w:b/>
          <w:i/>
        </w:rPr>
        <w:t>Martin Frobisher:</w:t>
      </w:r>
      <w:r>
        <w:t xml:space="preserve"> Yes</w:t>
      </w:r>
      <w:r w:rsidR="0071616A">
        <w:t>. W</w:t>
      </w:r>
      <w:r>
        <w:t>e are leading them with our regulator, the Office of R</w:t>
      </w:r>
      <w:r w:rsidR="00D34E89">
        <w:t>ail and R</w:t>
      </w:r>
      <w:r>
        <w:t>oad. We will soon be entering our next funding control period, from 2024 to 2029, and we are setting that out. Our proposals for the next funding control period involve a significant increase, a</w:t>
      </w:r>
      <w:r w:rsidRPr="00E34C56">
        <w:t>lmost a doubling</w:t>
      </w:r>
      <w:r>
        <w:t xml:space="preserve">, in </w:t>
      </w:r>
      <w:r w:rsidRPr="00E34C56">
        <w:t xml:space="preserve">expenditure in earthworks and </w:t>
      </w:r>
      <w:r>
        <w:t>drainage</w:t>
      </w:r>
      <w:r w:rsidRPr="00E34C56">
        <w:t xml:space="preserve">, which are our most vulnerable assets for weather resilience. </w:t>
      </w:r>
    </w:p>
    <w:p w:rsidR="00AE24A6" w:rsidP="00AE24A6">
      <w:pPr>
        <w:pStyle w:val="Answer"/>
      </w:pPr>
      <w:r>
        <w:t>You</w:t>
      </w:r>
      <w:r w:rsidRPr="00E34C56">
        <w:t xml:space="preserve"> will also see that we have submitted our climate change </w:t>
      </w:r>
      <w:r w:rsidR="00030968">
        <w:t>adaptation</w:t>
      </w:r>
      <w:r w:rsidRPr="00E34C56">
        <w:t xml:space="preserve"> reports to Defra</w:t>
      </w:r>
      <w:r>
        <w:t xml:space="preserve">, which set </w:t>
      </w:r>
      <w:r w:rsidRPr="00E34C56">
        <w:t xml:space="preserve">out the methodology. We recently submitted our third </w:t>
      </w:r>
      <w:r w:rsidR="00030968">
        <w:t>adaptation</w:t>
      </w:r>
      <w:r w:rsidRPr="00E34C56">
        <w:t xml:space="preserve"> report, and it is published on the website. Our methodology for risk assessing that and the way we have come up with our proposals is very transparent</w:t>
      </w:r>
      <w:r>
        <w:t>, and w</w:t>
      </w:r>
      <w:r w:rsidRPr="00E34C56">
        <w:t>e are now in the process of having detailed conversations with our financial regulator.</w:t>
      </w:r>
    </w:p>
    <w:p w:rsidR="00AE24A6" w:rsidP="00AE24A6">
      <w:pPr>
        <w:pStyle w:val="Question"/>
      </w:pPr>
      <w:r w:rsidRPr="00FE11F1">
        <w:rPr>
          <w:b/>
        </w:rPr>
        <w:t>Baroness Neville-Jones:</w:t>
      </w:r>
      <w:r>
        <w:t xml:space="preserve"> I would like to continue on the theme of a resilience duty. </w:t>
      </w:r>
      <w:r w:rsidRPr="00FE11F1">
        <w:t>What would be the impact of a statutory resilience duty on all infrastructure operators</w:t>
      </w:r>
      <w:r>
        <w:t xml:space="preserve"> that was </w:t>
      </w:r>
      <w:r w:rsidRPr="00FE11F1">
        <w:t>overseen by regulators</w:t>
      </w:r>
      <w:r>
        <w:t>?</w:t>
      </w:r>
    </w:p>
    <w:p w:rsidR="005F0657" w:rsidRPr="00CF7B08" w:rsidP="005F0657">
      <w:pPr>
        <w:pStyle w:val="QuestionCont"/>
        <w:rPr>
          <w:bCs/>
          <w:iCs/>
        </w:rPr>
      </w:pPr>
      <w:r w:rsidRPr="003073BF">
        <w:rPr>
          <w:b/>
          <w:i/>
        </w:rPr>
        <w:t>Nevil Muncaster:</w:t>
      </w:r>
      <w:r>
        <w:rPr>
          <w:b/>
          <w:i/>
        </w:rPr>
        <w:t xml:space="preserve"> </w:t>
      </w:r>
      <w:r w:rsidR="00CF7B08">
        <w:rPr>
          <w:bCs/>
          <w:iCs/>
        </w:rPr>
        <w:t>—</w:t>
      </w:r>
    </w:p>
    <w:p w:rsidR="00AE24A6" w:rsidRPr="00FE11F1" w:rsidP="00AE24A6">
      <w:pPr>
        <w:pStyle w:val="Remark"/>
        <w:rPr>
          <w:i/>
          <w:iCs/>
        </w:rPr>
      </w:pPr>
      <w:r>
        <w:rPr>
          <w:i/>
          <w:iCs/>
        </w:rPr>
        <w:t>Sound</w:t>
      </w:r>
      <w:r>
        <w:rPr>
          <w:i/>
          <w:iCs/>
        </w:rPr>
        <w:t xml:space="preserve"> lost.</w:t>
      </w:r>
      <w:r w:rsidR="004A73A3">
        <w:rPr>
          <w:i/>
          <w:iCs/>
        </w:rPr>
        <w:t xml:space="preserve"> Committee suspended.</w:t>
      </w:r>
    </w:p>
    <w:p w:rsidR="00AE24A6" w:rsidP="00AE24A6">
      <w:pPr>
        <w:pStyle w:val="Remark"/>
      </w:pPr>
      <w:r w:rsidRPr="00C05043">
        <w:rPr>
          <w:b/>
        </w:rPr>
        <w:t>The Chair:</w:t>
      </w:r>
      <w:r>
        <w:t xml:space="preserve"> Apologies to our members who are watching virtually, and to Mr Dempsey, one of our witnesses. </w:t>
      </w:r>
      <w:r w:rsidRPr="003073BF">
        <w:t xml:space="preserve">As you may have gathered, our sound went down, which meant that we were not able to communicate. Where were we? Mr </w:t>
      </w:r>
      <w:r>
        <w:t>M</w:t>
      </w:r>
      <w:r w:rsidRPr="003073BF">
        <w:t>uncaster, had you finished?</w:t>
      </w:r>
    </w:p>
    <w:p w:rsidR="00AE24A6" w:rsidP="00AE24A6">
      <w:pPr>
        <w:pStyle w:val="Answer"/>
      </w:pPr>
      <w:r w:rsidRPr="003073BF">
        <w:rPr>
          <w:b/>
          <w:i/>
        </w:rPr>
        <w:t>Nevil Muncaster:</w:t>
      </w:r>
      <w:r>
        <w:t xml:space="preserve"> Not quite, but I will wrap up quickly for you just so that we can move on. </w:t>
      </w:r>
      <w:r w:rsidRPr="003073BF">
        <w:t xml:space="preserve">I was talking about water resource management </w:t>
      </w:r>
      <w:r w:rsidRPr="003073BF">
        <w:t xml:space="preserve">planning, building </w:t>
      </w:r>
      <w:r>
        <w:t xml:space="preserve">resilience into long-term water resources and the fact that it </w:t>
      </w:r>
      <w:r w:rsidR="002A5868">
        <w:t xml:space="preserve">has now moved </w:t>
      </w:r>
      <w:r>
        <w:t xml:space="preserve">to </w:t>
      </w:r>
      <w:r w:rsidRPr="003073BF">
        <w:t xml:space="preserve">a national process that fits into </w:t>
      </w:r>
      <w:r w:rsidR="005A0195">
        <w:t>the</w:t>
      </w:r>
      <w:r w:rsidRPr="003073BF">
        <w:t xml:space="preserve"> statutory resource management plan. </w:t>
      </w:r>
      <w:r>
        <w:t>T</w:t>
      </w:r>
      <w:r w:rsidRPr="003073BF">
        <w:t xml:space="preserve">hat is the resilience in water. </w:t>
      </w:r>
    </w:p>
    <w:p w:rsidR="00AE24A6" w:rsidRPr="003073BF" w:rsidP="00AE24A6">
      <w:pPr>
        <w:pStyle w:val="Answer"/>
      </w:pPr>
      <w:r>
        <w:t xml:space="preserve">There is </w:t>
      </w:r>
      <w:r w:rsidRPr="003073BF">
        <w:t>now an equivalent on the environmental side, which is the drainage and waste</w:t>
      </w:r>
      <w:r w:rsidR="00FF3FB5">
        <w:t xml:space="preserve">water </w:t>
      </w:r>
      <w:r w:rsidRPr="003073BF">
        <w:t>management planning process. The intention is that that will become statutory, although it is not yet. The first dra</w:t>
      </w:r>
      <w:r w:rsidR="001361FB">
        <w:t>ft</w:t>
      </w:r>
      <w:r w:rsidRPr="003073BF">
        <w:t xml:space="preserve"> will be submitted in June this year. </w:t>
      </w:r>
      <w:r w:rsidR="005F619B">
        <w:t xml:space="preserve">It is the same </w:t>
      </w:r>
      <w:r w:rsidRPr="003073BF">
        <w:t xml:space="preserve">on the drainage side, so it is very much about looking at catchments and how they drain. What it does well is to start to bring other stakeholders </w:t>
      </w:r>
      <w:r>
        <w:t xml:space="preserve">that </w:t>
      </w:r>
      <w:r w:rsidRPr="003073BF">
        <w:t xml:space="preserve">impact drainage. </w:t>
      </w:r>
      <w:r>
        <w:t>W</w:t>
      </w:r>
      <w:r w:rsidRPr="003073BF">
        <w:t xml:space="preserve">e may manage combined sewers, but </w:t>
      </w:r>
      <w:r>
        <w:t xml:space="preserve">the </w:t>
      </w:r>
      <w:r w:rsidRPr="003073BF">
        <w:t xml:space="preserve">water </w:t>
      </w:r>
      <w:r w:rsidR="005F619B">
        <w:t xml:space="preserve">that </w:t>
      </w:r>
      <w:r w:rsidRPr="003073BF">
        <w:t xml:space="preserve">finds its way into that </w:t>
      </w:r>
      <w:r>
        <w:t xml:space="preserve">is </w:t>
      </w:r>
      <w:r w:rsidRPr="003073BF">
        <w:t xml:space="preserve">from local authorities and landowners, and we want to make sure that that process captures all people who contribute to surface water and drainage, such </w:t>
      </w:r>
      <w:r>
        <w:t>that</w:t>
      </w:r>
      <w:r w:rsidRPr="003073BF">
        <w:t xml:space="preserve"> we get a plan that is integrated in the long term and builds resilience not just for sewers</w:t>
      </w:r>
      <w:r>
        <w:t xml:space="preserve"> </w:t>
      </w:r>
      <w:r w:rsidR="00B577FE">
        <w:t>and</w:t>
      </w:r>
      <w:r>
        <w:t xml:space="preserve"> </w:t>
      </w:r>
      <w:r w:rsidRPr="003073BF">
        <w:t>sewer flooding and dealing with sewage and the environment</w:t>
      </w:r>
      <w:r>
        <w:t>,</w:t>
      </w:r>
      <w:r w:rsidRPr="003073BF">
        <w:t xml:space="preserve"> but for drainage generally. So that process is ongoing. It will become statutory, and that will be the basis for moving to</w:t>
      </w:r>
      <w:r>
        <w:t xml:space="preserve"> </w:t>
      </w:r>
      <w:r w:rsidRPr="003073BF">
        <w:t xml:space="preserve">a </w:t>
      </w:r>
      <w:r>
        <w:t xml:space="preserve">more </w:t>
      </w:r>
      <w:r w:rsidRPr="003073BF">
        <w:t>formal resilience process</w:t>
      </w:r>
      <w:r>
        <w:t>.</w:t>
      </w:r>
    </w:p>
    <w:p w:rsidR="00AE24A6" w:rsidP="00AE24A6">
      <w:pPr>
        <w:pStyle w:val="Question"/>
      </w:pPr>
      <w:r w:rsidRPr="00CC3C69">
        <w:rPr>
          <w:b/>
        </w:rPr>
        <w:t>Baroness Neville-Jones:</w:t>
      </w:r>
      <w:r>
        <w:t xml:space="preserve"> I have two </w:t>
      </w:r>
      <w:r w:rsidR="006B0FF0">
        <w:t>further</w:t>
      </w:r>
      <w:r>
        <w:t xml:space="preserve"> questions, which perhaps the others could also address. First, do you expect, as a result of all this, that your proportion of spend on resilience as part of total spend will increase? </w:t>
      </w:r>
      <w:r w:rsidRPr="00995A36">
        <w:t>Secondly, how much do you see the interstices with other operators being an important part of getting real resilience?</w:t>
      </w:r>
    </w:p>
    <w:p w:rsidR="00AE24A6" w:rsidRPr="00995A36" w:rsidP="00AE24A6">
      <w:pPr>
        <w:pStyle w:val="Answer"/>
      </w:pPr>
      <w:r w:rsidRPr="00995A36">
        <w:rPr>
          <w:b/>
          <w:i/>
        </w:rPr>
        <w:t>Nevil Muncaster:</w:t>
      </w:r>
      <w:r>
        <w:t xml:space="preserve"> </w:t>
      </w:r>
      <w:r w:rsidRPr="00995A36">
        <w:t>To reverse it slightly</w:t>
      </w:r>
      <w:r>
        <w:t xml:space="preserve">, the importance of working with other operators is key and is part of the process now. </w:t>
      </w:r>
      <w:r w:rsidRPr="00995A36">
        <w:t>That is there</w:t>
      </w:r>
      <w:r>
        <w:t>,</w:t>
      </w:r>
      <w:r w:rsidRPr="00995A36">
        <w:t xml:space="preserve"> and </w:t>
      </w:r>
      <w:r>
        <w:t xml:space="preserve">it </w:t>
      </w:r>
      <w:r w:rsidRPr="00995A36">
        <w:t xml:space="preserve">is very important because it means </w:t>
      </w:r>
      <w:r>
        <w:t xml:space="preserve">that </w:t>
      </w:r>
      <w:r w:rsidRPr="00995A36">
        <w:t>we will get the best</w:t>
      </w:r>
      <w:r>
        <w:t>-</w:t>
      </w:r>
      <w:r w:rsidRPr="00995A36">
        <w:t>value water at any</w:t>
      </w:r>
      <w:r>
        <w:t xml:space="preserve"> </w:t>
      </w:r>
      <w:r w:rsidRPr="00995A36">
        <w:t>one time.</w:t>
      </w:r>
    </w:p>
    <w:p w:rsidR="00AE24A6" w:rsidP="00AE24A6">
      <w:pPr>
        <w:pStyle w:val="Answer"/>
      </w:pPr>
      <w:r w:rsidRPr="00995A36">
        <w:t xml:space="preserve">From a water resource perspective, it has </w:t>
      </w:r>
      <w:r>
        <w:t xml:space="preserve">now </w:t>
      </w:r>
      <w:r w:rsidRPr="00995A36">
        <w:t>been recognised that there will be a deficit in water availability</w:t>
      </w:r>
      <w:r>
        <w:t>,</w:t>
      </w:r>
      <w:r w:rsidRPr="00995A36">
        <w:t xml:space="preserve"> because increasing demand</w:t>
      </w:r>
      <w:r>
        <w:t xml:space="preserve"> </w:t>
      </w:r>
      <w:r w:rsidRPr="00995A36">
        <w:t>and less abstraction from the environment</w:t>
      </w:r>
      <w:r>
        <w:t>,</w:t>
      </w:r>
      <w:r w:rsidRPr="00995A36">
        <w:t xml:space="preserve"> </w:t>
      </w:r>
      <w:r>
        <w:t>as well as</w:t>
      </w:r>
      <w:r w:rsidRPr="00995A36">
        <w:t xml:space="preserve"> climate change</w:t>
      </w:r>
      <w:r>
        <w:t xml:space="preserve"> itself,</w:t>
      </w:r>
      <w:r w:rsidRPr="00995A36">
        <w:t xml:space="preserve"> will reduce the water available. Therefore</w:t>
      </w:r>
      <w:r>
        <w:t>,</w:t>
      </w:r>
      <w:r w:rsidRPr="00995A36">
        <w:t xml:space="preserve"> that will have to be covered. We are doing it on</w:t>
      </w:r>
      <w:r>
        <w:t xml:space="preserve"> the</w:t>
      </w:r>
      <w:r w:rsidRPr="00995A36">
        <w:t xml:space="preserve"> demand and the supply side, so </w:t>
      </w:r>
      <w:r>
        <w:t xml:space="preserve">we are </w:t>
      </w:r>
      <w:r w:rsidRPr="00995A36">
        <w:t>not just building more water resource</w:t>
      </w:r>
      <w:r w:rsidR="002E5201">
        <w:t>s</w:t>
      </w:r>
      <w:r>
        <w:t xml:space="preserve"> but looking</w:t>
      </w:r>
      <w:r w:rsidRPr="00995A36">
        <w:t xml:space="preserve"> at how </w:t>
      </w:r>
      <w:r>
        <w:t>we r</w:t>
      </w:r>
      <w:r w:rsidRPr="00995A36">
        <w:t>educe demand</w:t>
      </w:r>
      <w:r>
        <w:t xml:space="preserve">, such </w:t>
      </w:r>
      <w:r w:rsidRPr="00995A36">
        <w:t xml:space="preserve">as </w:t>
      </w:r>
      <w:r>
        <w:t xml:space="preserve">by </w:t>
      </w:r>
      <w:r w:rsidRPr="00995A36">
        <w:t>reducing leakage, which</w:t>
      </w:r>
      <w:r>
        <w:t xml:space="preserve"> has a cost, and by reducing demand, so working with our consumers to see </w:t>
      </w:r>
      <w:r w:rsidRPr="00995A36">
        <w:t xml:space="preserve">how we can help them to use less water. </w:t>
      </w:r>
    </w:p>
    <w:p w:rsidR="00AE24A6" w:rsidP="00AE24A6">
      <w:pPr>
        <w:pStyle w:val="Answer"/>
      </w:pPr>
      <w:r w:rsidRPr="00995A36">
        <w:t>Ultimately</w:t>
      </w:r>
      <w:r>
        <w:t>,</w:t>
      </w:r>
      <w:r w:rsidRPr="00995A36">
        <w:t xml:space="preserve"> we will also have to build new water resources</w:t>
      </w:r>
      <w:r>
        <w:t xml:space="preserve">, which will have </w:t>
      </w:r>
      <w:r w:rsidRPr="00995A36">
        <w:t>a cost. So the</w:t>
      </w:r>
      <w:r w:rsidR="002E5201">
        <w:t>re</w:t>
      </w:r>
      <w:r w:rsidRPr="00995A36">
        <w:t xml:space="preserve"> will be </w:t>
      </w:r>
      <w:r>
        <w:t xml:space="preserve">a cost, although that </w:t>
      </w:r>
      <w:r w:rsidRPr="00995A36">
        <w:t>is looking a long time ahead</w:t>
      </w:r>
      <w:r>
        <w:t>,</w:t>
      </w:r>
      <w:r w:rsidRPr="00995A36">
        <w:t xml:space="preserve"> to make sure that we meet that deficit and can supply people with water</w:t>
      </w:r>
      <w:r w:rsidR="002E5201">
        <w:t xml:space="preserve">—to make sure that </w:t>
      </w:r>
      <w:r w:rsidRPr="00995A36">
        <w:t>the taps do not run dry</w:t>
      </w:r>
      <w:r>
        <w:t>, basically</w:t>
      </w:r>
      <w:r w:rsidRPr="00995A36">
        <w:t>.</w:t>
      </w:r>
    </w:p>
    <w:p w:rsidR="00AE24A6" w:rsidP="00AE24A6">
      <w:pPr>
        <w:pStyle w:val="Remark"/>
      </w:pPr>
      <w:r w:rsidRPr="00995A36">
        <w:rPr>
          <w:b/>
        </w:rPr>
        <w:t>The Chair:</w:t>
      </w:r>
      <w:r>
        <w:t xml:space="preserve"> I am sorry to have to say this, but given that we have lost </w:t>
      </w:r>
      <w:r w:rsidR="000847A4">
        <w:t xml:space="preserve">quite a </w:t>
      </w:r>
      <w:r>
        <w:t xml:space="preserve">bit of time due to the sound going down, I ask colleagues to be as brief as they can in their answers. </w:t>
      </w:r>
    </w:p>
    <w:p w:rsidR="00AE24A6" w:rsidP="00AE24A6">
      <w:pPr>
        <w:pStyle w:val="Answer"/>
      </w:pPr>
      <w:r w:rsidRPr="00CC646E">
        <w:rPr>
          <w:b/>
          <w:i/>
        </w:rPr>
        <w:t>Martin Frobisher:</w:t>
      </w:r>
      <w:r>
        <w:t xml:space="preserve"> My suggestion would be not to be overly prescriptive, because it is quite hard to specify what </w:t>
      </w:r>
      <w:r w:rsidRPr="00CC646E">
        <w:t>level of resilience is required.</w:t>
      </w:r>
      <w:r>
        <w:t xml:space="preserve"> Sir Edward was right about the </w:t>
      </w:r>
      <w:r w:rsidRPr="00CC646E">
        <w:t xml:space="preserve">cost of </w:t>
      </w:r>
      <w:r>
        <w:t xml:space="preserve">these investments. So </w:t>
      </w:r>
      <w:r w:rsidRPr="00CC646E">
        <w:t xml:space="preserve">we should offer choices. There should then be a detailed conversation with our regulator </w:t>
      </w:r>
      <w:r w:rsidRPr="00CC646E">
        <w:t xml:space="preserve">and the </w:t>
      </w:r>
      <w:r>
        <w:t>T</w:t>
      </w:r>
      <w:r w:rsidRPr="00CC646E">
        <w:t xml:space="preserve">reasury, and we can provide some expert advice. Rather than being too prescriptive in the regulations, it would make more sense to ensure that those conversations happen and </w:t>
      </w:r>
      <w:r>
        <w:t xml:space="preserve">that </w:t>
      </w:r>
      <w:r w:rsidRPr="00CC646E">
        <w:t>the right choices are made.</w:t>
      </w:r>
    </w:p>
    <w:p w:rsidR="00AE24A6" w:rsidRPr="00B83446" w:rsidP="00AE24A6">
      <w:pPr>
        <w:pStyle w:val="Answer"/>
      </w:pPr>
      <w:r>
        <w:rPr>
          <w:b/>
          <w:bCs/>
        </w:rPr>
        <w:t xml:space="preserve">Baroness Neville-Jones: </w:t>
      </w:r>
      <w:r>
        <w:t>I see. Thank you.</w:t>
      </w:r>
    </w:p>
    <w:p w:rsidR="00AE24A6" w:rsidP="00AE24A6">
      <w:pPr>
        <w:pStyle w:val="Answer"/>
      </w:pPr>
      <w:r w:rsidRPr="00CC646E">
        <w:rPr>
          <w:b/>
          <w:i/>
        </w:rPr>
        <w:t>David Wright:</w:t>
      </w:r>
      <w:r>
        <w:t xml:space="preserve"> I completely agree with Mr Frobisher</w:t>
      </w:r>
      <w:r w:rsidR="00EF1AF7">
        <w:t xml:space="preserve">. I think </w:t>
      </w:r>
      <w:r>
        <w:t>that resilience is a hard thing to measure. We focus day in, day out on improving reliability for our customers and consumers, and, as</w:t>
      </w:r>
      <w:r w:rsidRPr="00CC646E">
        <w:t xml:space="preserve"> I have said before, we embed that in</w:t>
      </w:r>
      <w:r>
        <w:t>to</w:t>
      </w:r>
      <w:r w:rsidRPr="00CC646E">
        <w:t xml:space="preserve"> our management approach. </w:t>
      </w:r>
      <w:r>
        <w:t xml:space="preserve">However, we need to create </w:t>
      </w:r>
      <w:r w:rsidRPr="00CC646E">
        <w:t>more cross</w:t>
      </w:r>
      <w:r>
        <w:t>-</w:t>
      </w:r>
      <w:r w:rsidRPr="00CC646E">
        <w:t xml:space="preserve">sector resilience standards </w:t>
      </w:r>
      <w:r w:rsidR="00EF1AF7">
        <w:t>i</w:t>
      </w:r>
      <w:r>
        <w:t>n</w:t>
      </w:r>
      <w:r w:rsidRPr="00CC646E">
        <w:t xml:space="preserve"> trying to get the trade</w:t>
      </w:r>
      <w:r>
        <w:t>-</w:t>
      </w:r>
      <w:r w:rsidRPr="00CC646E">
        <w:t>off right between affordability and customer bills</w:t>
      </w:r>
      <w:r w:rsidR="00EF1AF7">
        <w:t>,</w:t>
      </w:r>
      <w:r w:rsidRPr="00CC646E">
        <w:t xml:space="preserve"> and the level of resilience that we want UK consumers to be able to experience and enjoy. </w:t>
      </w:r>
      <w:r>
        <w:t>We need to focus</w:t>
      </w:r>
      <w:r w:rsidRPr="00CC646E">
        <w:t xml:space="preserve"> on those UK resilience standards</w:t>
      </w:r>
      <w:r>
        <w:t xml:space="preserve">. </w:t>
      </w:r>
    </w:p>
    <w:p w:rsidR="00AE24A6" w:rsidRPr="00CC646E" w:rsidP="00AE24A6">
      <w:pPr>
        <w:pStyle w:val="Answer"/>
      </w:pPr>
      <w:r>
        <w:t>This</w:t>
      </w:r>
      <w:r w:rsidRPr="00CC646E">
        <w:t xml:space="preserve"> has already been done i</w:t>
      </w:r>
      <w:r>
        <w:t>n the area of</w:t>
      </w:r>
      <w:r w:rsidRPr="00CC646E">
        <w:t xml:space="preserve"> cyber. As a consequence of that, all the utility companies now have an obligation</w:t>
      </w:r>
      <w:r>
        <w:t xml:space="preserve"> to</w:t>
      </w:r>
      <w:r w:rsidRPr="00CC646E">
        <w:t xml:space="preserve"> improve their cybersecurity defences, and </w:t>
      </w:r>
      <w:r>
        <w:t>we are getting</w:t>
      </w:r>
      <w:r w:rsidRPr="00CC646E">
        <w:t xml:space="preserve"> a </w:t>
      </w:r>
      <w:r>
        <w:t>UK-</w:t>
      </w:r>
      <w:r w:rsidRPr="00CC646E">
        <w:t xml:space="preserve">wide standard associated with that. </w:t>
      </w:r>
      <w:r>
        <w:t xml:space="preserve">That is </w:t>
      </w:r>
      <w:r>
        <w:t>one</w:t>
      </w:r>
      <w:r>
        <w:t xml:space="preserve"> good </w:t>
      </w:r>
      <w:r w:rsidRPr="00CC646E">
        <w:t>example to build on</w:t>
      </w:r>
      <w:r>
        <w:t>.</w:t>
      </w:r>
    </w:p>
    <w:p w:rsidR="00AE24A6" w:rsidP="00AE24A6">
      <w:pPr>
        <w:pStyle w:val="Answer"/>
      </w:pPr>
      <w:r w:rsidRPr="00CC646E">
        <w:rPr>
          <w:b/>
          <w:i/>
        </w:rPr>
        <w:t>Jim Dempsey:</w:t>
      </w:r>
      <w:r>
        <w:t xml:space="preserve"> </w:t>
      </w:r>
      <w:r w:rsidRPr="00CC646E">
        <w:t xml:space="preserve">I agree with </w:t>
      </w:r>
      <w:r>
        <w:t xml:space="preserve">the </w:t>
      </w:r>
      <w:r w:rsidRPr="00CC646E">
        <w:t xml:space="preserve">other contributors, to be honest. We are already involved with </w:t>
      </w:r>
      <w:r>
        <w:t xml:space="preserve">Ofcom </w:t>
      </w:r>
      <w:r w:rsidRPr="00CC646E">
        <w:t xml:space="preserve">and the consultations </w:t>
      </w:r>
      <w:r>
        <w:t>on</w:t>
      </w:r>
      <w:r w:rsidRPr="00CC646E">
        <w:t xml:space="preserve"> improved resilience</w:t>
      </w:r>
      <w:r>
        <w:t>. Ofcom has a consultation running right now, which we are contributing to, on improving resilience across the telecoms sector.</w:t>
      </w:r>
      <w:r w:rsidRPr="00CC646E">
        <w:t xml:space="preserve"> I </w:t>
      </w:r>
      <w:r>
        <w:t xml:space="preserve">do </w:t>
      </w:r>
      <w:r w:rsidRPr="00CC646E">
        <w:t xml:space="preserve">think </w:t>
      </w:r>
      <w:r>
        <w:t xml:space="preserve">that </w:t>
      </w:r>
      <w:r w:rsidRPr="00CC646E">
        <w:t>we benefit from a sector</w:t>
      </w:r>
      <w:r>
        <w:t>-</w:t>
      </w:r>
      <w:r w:rsidRPr="00CC646E">
        <w:t xml:space="preserve">wide approach. You </w:t>
      </w:r>
      <w:r>
        <w:t xml:space="preserve">can </w:t>
      </w:r>
      <w:r w:rsidRPr="00CC646E">
        <w:t xml:space="preserve">get economy in doing that and </w:t>
      </w:r>
      <w:r w:rsidR="007C33D1">
        <w:t xml:space="preserve">in </w:t>
      </w:r>
      <w:r w:rsidRPr="00CC646E">
        <w:t>minimising the cost</w:t>
      </w:r>
      <w:r>
        <w:t xml:space="preserve"> and any pass-on </w:t>
      </w:r>
      <w:r w:rsidR="004651A8">
        <w:t xml:space="preserve">costs </w:t>
      </w:r>
      <w:r w:rsidRPr="00CC646E">
        <w:t xml:space="preserve">to the customers. You are always looking at how much </w:t>
      </w:r>
      <w:r>
        <w:t xml:space="preserve">investment </w:t>
      </w:r>
      <w:r w:rsidRPr="00CC646E">
        <w:t xml:space="preserve">is enough </w:t>
      </w:r>
      <w:r>
        <w:t>and at</w:t>
      </w:r>
      <w:r w:rsidRPr="00CC646E">
        <w:t xml:space="preserve"> maximising the benefit of that investment</w:t>
      </w:r>
      <w:r>
        <w:t xml:space="preserve">. But that needs to be done </w:t>
      </w:r>
      <w:r w:rsidRPr="00CC646E">
        <w:t>at a sector level</w:t>
      </w:r>
      <w:r>
        <w:t>,</w:t>
      </w:r>
      <w:r w:rsidRPr="00CC646E">
        <w:t xml:space="preserve"> which is why </w:t>
      </w:r>
      <w:r>
        <w:t>Ofcom is the right place to do that.</w:t>
      </w:r>
    </w:p>
    <w:p w:rsidR="002C17E0" w:rsidP="00AE24A6">
      <w:pPr>
        <w:pStyle w:val="Question"/>
      </w:pPr>
      <w:r w:rsidRPr="001D0ED7">
        <w:rPr>
          <w:b/>
          <w:bCs/>
        </w:rPr>
        <w:t xml:space="preserve">Viscount Stansgate: </w:t>
      </w:r>
      <w:r w:rsidRPr="001D0ED7">
        <w:t xml:space="preserve">This question is addressed, in the first instance, to </w:t>
      </w:r>
      <w:r>
        <w:t xml:space="preserve">David Wright. The third climate change risk assessment identified climate-related failure of the power system as one of the highest priorities for further adaptation work over the next two years. </w:t>
      </w:r>
    </w:p>
    <w:p w:rsidR="002C17E0" w:rsidP="002C17E0">
      <w:pPr>
        <w:pStyle w:val="Question"/>
        <w:numPr>
          <w:ilvl w:val="0"/>
          <w:numId w:val="0"/>
        </w:numPr>
        <w:ind w:left="794"/>
      </w:pPr>
      <w:r>
        <w:t xml:space="preserve">I would be grateful if you could tell the committee more about National Grid’s role in this. In answering, perhaps you could bear in mind that the </w:t>
      </w:r>
      <w:r w:rsidR="001B2CD1">
        <w:t xml:space="preserve">recent </w:t>
      </w:r>
      <w:r>
        <w:t>storms have shown the v</w:t>
      </w:r>
      <w:r w:rsidRPr="001D0ED7">
        <w:t>uln</w:t>
      </w:r>
      <w:r w:rsidRPr="00CC646E">
        <w:t>erability of overhead power lines. Does any of National Grid</w:t>
      </w:r>
      <w:r>
        <w:t>’s</w:t>
      </w:r>
      <w:r w:rsidRPr="00CC646E">
        <w:t xml:space="preserve"> infrastructure face equivalent vulnerabilities, including those of Western Power Distribution? </w:t>
      </w:r>
    </w:p>
    <w:p w:rsidR="00AE24A6" w:rsidP="002C17E0">
      <w:pPr>
        <w:pStyle w:val="Question"/>
        <w:numPr>
          <w:ilvl w:val="0"/>
          <w:numId w:val="0"/>
        </w:numPr>
        <w:ind w:left="794"/>
      </w:pPr>
      <w:r w:rsidRPr="00CC646E">
        <w:t>Secondly, in your view</w:t>
      </w:r>
      <w:r>
        <w:t>,</w:t>
      </w:r>
      <w:r w:rsidRPr="00CC646E">
        <w:t xml:space="preserve"> could we expect to see more </w:t>
      </w:r>
      <w:r>
        <w:t xml:space="preserve">short-term </w:t>
      </w:r>
      <w:r w:rsidRPr="00CC646E">
        <w:t>regional outages in futur</w:t>
      </w:r>
      <w:r>
        <w:t>e as a result of extreme weather and other effects of climate change? That is quite a lot to deal with, but please have a go.</w:t>
      </w:r>
    </w:p>
    <w:p w:rsidR="00AE24A6" w:rsidRPr="00CC646E" w:rsidP="00AE24A6">
      <w:pPr>
        <w:pStyle w:val="Answer"/>
      </w:pPr>
      <w:r w:rsidRPr="00CC646E">
        <w:rPr>
          <w:b/>
          <w:i/>
        </w:rPr>
        <w:t>David Wright:</w:t>
      </w:r>
      <w:r>
        <w:t xml:space="preserve"> As we move through the energy transition, we all know that the number of services going over to electricity will grow significantly. On our own forecast, by 2050 we would expect 30% or more of UK citizens to be getting</w:t>
      </w:r>
      <w:r w:rsidRPr="00CC646E">
        <w:t xml:space="preserve"> 100% of their energy needs from electricity. </w:t>
      </w:r>
      <w:r>
        <w:t>We forecast that o</w:t>
      </w:r>
      <w:r w:rsidRPr="00CC646E">
        <w:t>n our own network we will need to increase capacity by 60% by 2030</w:t>
      </w:r>
      <w:r>
        <w:t>,</w:t>
      </w:r>
      <w:r w:rsidRPr="00CC646E">
        <w:t xml:space="preserve"> and 80% by 2035, as we move to a fully decarboni</w:t>
      </w:r>
      <w:r>
        <w:t>s</w:t>
      </w:r>
      <w:r w:rsidRPr="00CC646E">
        <w:t>ed electricity grid.</w:t>
      </w:r>
    </w:p>
    <w:p w:rsidR="00AE24A6" w:rsidRPr="00CC646E" w:rsidP="00AE24A6">
      <w:pPr>
        <w:pStyle w:val="Answer"/>
      </w:pPr>
      <w:r w:rsidRPr="00CC646E">
        <w:t xml:space="preserve">At the same time, we are dealing with </w:t>
      </w:r>
      <w:r>
        <w:t xml:space="preserve">climate and </w:t>
      </w:r>
      <w:r w:rsidRPr="00CC646E">
        <w:t xml:space="preserve">climate </w:t>
      </w:r>
      <w:r w:rsidR="00030968">
        <w:t>adaptation</w:t>
      </w:r>
      <w:r w:rsidRPr="00CC646E">
        <w:t xml:space="preserve">. </w:t>
      </w:r>
      <w:r>
        <w:t xml:space="preserve">At </w:t>
      </w:r>
      <w:r w:rsidR="00BA4D4A">
        <w:t>National Grid</w:t>
      </w:r>
      <w:r w:rsidRPr="00CC646E">
        <w:t xml:space="preserve"> </w:t>
      </w:r>
      <w:r>
        <w:t xml:space="preserve">our approach has been </w:t>
      </w:r>
      <w:r w:rsidRPr="00CC646E">
        <w:t>to develop a model and forecasting capability that take</w:t>
      </w:r>
      <w:r>
        <w:t>s</w:t>
      </w:r>
      <w:r w:rsidRPr="00CC646E">
        <w:t xml:space="preserve"> the latest climate science from </w:t>
      </w:r>
      <w:r>
        <w:t xml:space="preserve">the </w:t>
      </w:r>
      <w:r w:rsidRPr="00CC646E">
        <w:t>IPCC or the Met Office</w:t>
      </w:r>
      <w:r w:rsidR="00161CDB">
        <w:t xml:space="preserve">. </w:t>
      </w:r>
      <w:r w:rsidR="006B43B9">
        <w:t>Effectively, a</w:t>
      </w:r>
      <w:r w:rsidRPr="00CC646E">
        <w:t>gainst a 2</w:t>
      </w:r>
      <w:r>
        <w:t>-</w:t>
      </w:r>
      <w:r w:rsidRPr="00CC646E">
        <w:t>degree</w:t>
      </w:r>
      <w:r>
        <w:t xml:space="preserve"> or </w:t>
      </w:r>
      <w:r w:rsidRPr="00CC646E">
        <w:t>4</w:t>
      </w:r>
      <w:r>
        <w:t>-</w:t>
      </w:r>
      <w:r w:rsidRPr="00CC646E">
        <w:t xml:space="preserve">degree scenario, </w:t>
      </w:r>
      <w:r w:rsidR="00161CDB">
        <w:t xml:space="preserve">it </w:t>
      </w:r>
      <w:r w:rsidRPr="00CC646E">
        <w:t xml:space="preserve">knows </w:t>
      </w:r>
      <w:r w:rsidR="006B43B9">
        <w:t xml:space="preserve">exactly </w:t>
      </w:r>
      <w:r w:rsidRPr="00CC646E">
        <w:t xml:space="preserve">where all our assets are and starts to forecast what weather conditions we are likely to see </w:t>
      </w:r>
      <w:r w:rsidR="00C96265">
        <w:t xml:space="preserve">on </w:t>
      </w:r>
      <w:r w:rsidRPr="00CC646E">
        <w:t xml:space="preserve">different assets in </w:t>
      </w:r>
      <w:r w:rsidR="00C96265">
        <w:t xml:space="preserve">their </w:t>
      </w:r>
      <w:r w:rsidRPr="00CC646E">
        <w:t>different geographies, so that</w:t>
      </w:r>
      <w:r w:rsidR="00CF1B44">
        <w:t xml:space="preserve"> </w:t>
      </w:r>
      <w:r w:rsidRPr="00CC646E">
        <w:t>we can then forecast and plan for the right investments at the right time.</w:t>
      </w:r>
    </w:p>
    <w:p w:rsidR="00AE24A6" w:rsidP="00AE24A6">
      <w:pPr>
        <w:pStyle w:val="Answer"/>
      </w:pPr>
      <w:r w:rsidRPr="00CC646E">
        <w:t xml:space="preserve">It is </w:t>
      </w:r>
      <w:r>
        <w:t xml:space="preserve">about </w:t>
      </w:r>
      <w:r w:rsidRPr="00CC646E">
        <w:t>taking a systematic approach to integrating your asset management, your funding cases, into the regulatory regime and how you deliver investment as efficiently as possible.</w:t>
      </w:r>
      <w:r>
        <w:t xml:space="preserve"> </w:t>
      </w:r>
    </w:p>
    <w:p w:rsidR="00AE24A6" w:rsidRPr="00771D75" w:rsidP="00AE24A6">
      <w:pPr>
        <w:pStyle w:val="Answer"/>
      </w:pPr>
      <w:r w:rsidRPr="00E03D65">
        <w:rPr>
          <w:b/>
          <w:bCs/>
        </w:rPr>
        <w:t>Viscount Stansgate:</w:t>
      </w:r>
      <w:r>
        <w:rPr>
          <w:b/>
          <w:bCs/>
        </w:rPr>
        <w:t xml:space="preserve"> </w:t>
      </w:r>
      <w:r>
        <w:t>Are these assets spread throughout the UK?</w:t>
      </w:r>
    </w:p>
    <w:p w:rsidR="00AE24A6" w:rsidP="00AE24A6">
      <w:pPr>
        <w:pStyle w:val="Answer"/>
      </w:pPr>
      <w:r w:rsidRPr="00CC646E">
        <w:rPr>
          <w:b/>
          <w:i/>
        </w:rPr>
        <w:t>David Wright:</w:t>
      </w:r>
      <w:r>
        <w:t xml:space="preserve"> Correct.</w:t>
      </w:r>
    </w:p>
    <w:p w:rsidR="00AE24A6" w:rsidP="00AE24A6">
      <w:pPr>
        <w:pStyle w:val="Answer"/>
      </w:pPr>
      <w:r w:rsidRPr="00E03D65">
        <w:rPr>
          <w:b/>
          <w:bCs/>
        </w:rPr>
        <w:t>Viscount Stansgate:</w:t>
      </w:r>
      <w:r>
        <w:t xml:space="preserve"> There might be differences.</w:t>
      </w:r>
    </w:p>
    <w:p w:rsidR="00AE24A6" w:rsidP="00AE24A6">
      <w:pPr>
        <w:pStyle w:val="Answer"/>
      </w:pPr>
      <w:r w:rsidRPr="00CC646E">
        <w:rPr>
          <w:b/>
          <w:i/>
        </w:rPr>
        <w:t>David Wright:</w:t>
      </w:r>
      <w:r>
        <w:t xml:space="preserve"> There will be, almost certainly. Our modelling shows, for example, that we are likely to see significantly warmer and wetter days. We are likely to see greater amounts of tree and vegetation growth. In particular, coastal and pluvial flooding around the UK will significantly increase. </w:t>
      </w:r>
    </w:p>
    <w:p w:rsidR="00AE24A6" w:rsidP="00AE24A6">
      <w:pPr>
        <w:pStyle w:val="Answer"/>
      </w:pPr>
      <w:r w:rsidRPr="00CC646E">
        <w:t>The other thing that we are forecasting is that the number of 30</w:t>
      </w:r>
      <w:r>
        <w:t>-</w:t>
      </w:r>
      <w:r w:rsidRPr="00CC646E">
        <w:t>degree</w:t>
      </w:r>
      <w:r>
        <w:t xml:space="preserve"> centigrade day</w:t>
      </w:r>
      <w:r w:rsidRPr="00CC646E">
        <w:t>s</w:t>
      </w:r>
      <w:r>
        <w:t xml:space="preserve"> will significantly increase.</w:t>
      </w:r>
      <w:r w:rsidRPr="00CC646E">
        <w:t xml:space="preserve"> </w:t>
      </w:r>
      <w:r>
        <w:t>So o</w:t>
      </w:r>
      <w:r w:rsidRPr="00CC646E">
        <w:t>ur infrastructure</w:t>
      </w:r>
      <w:r>
        <w:t>—our</w:t>
      </w:r>
      <w:r w:rsidRPr="00CC646E">
        <w:t xml:space="preserve"> gas compressors and </w:t>
      </w:r>
      <w:r>
        <w:t>our</w:t>
      </w:r>
      <w:r w:rsidRPr="00CC646E">
        <w:t xml:space="preserve"> overhead power lines</w:t>
      </w:r>
      <w:r>
        <w:t>—have to be</w:t>
      </w:r>
      <w:r w:rsidRPr="00CC646E">
        <w:t xml:space="preserve"> able to operate at those higher </w:t>
      </w:r>
      <w:r w:rsidR="00B378E6">
        <w:t xml:space="preserve">ambient </w:t>
      </w:r>
      <w:r w:rsidRPr="00CC646E">
        <w:t xml:space="preserve">temperatures. There are things that you can do </w:t>
      </w:r>
      <w:r>
        <w:t>on</w:t>
      </w:r>
      <w:r w:rsidRPr="00CC646E">
        <w:t xml:space="preserve"> that. You can replace </w:t>
      </w:r>
      <w:r w:rsidR="00027DE7">
        <w:t xml:space="preserve">the </w:t>
      </w:r>
      <w:r w:rsidRPr="00CC646E">
        <w:t xml:space="preserve">conductors but you can also increase the tension </w:t>
      </w:r>
      <w:r>
        <w:t>or move</w:t>
      </w:r>
      <w:r w:rsidRPr="00CC646E">
        <w:t xml:space="preserve"> the tree line back. </w:t>
      </w:r>
    </w:p>
    <w:p w:rsidR="00AE24A6" w:rsidP="00AE24A6">
      <w:pPr>
        <w:pStyle w:val="Answer"/>
      </w:pPr>
      <w:r w:rsidRPr="00CC646E">
        <w:t>It is about being able to forecast</w:t>
      </w:r>
      <w:r>
        <w:t xml:space="preserve">, </w:t>
      </w:r>
      <w:r w:rsidR="005A3C28">
        <w:t>being</w:t>
      </w:r>
      <w:r w:rsidRPr="00CC646E">
        <w:t xml:space="preserve"> able to model</w:t>
      </w:r>
      <w:r>
        <w:t>,</w:t>
      </w:r>
      <w:r w:rsidRPr="00CC646E">
        <w:t xml:space="preserve"> these things, and then make the optimum investment decisions in order to deliver that resilient network moving forward.</w:t>
      </w:r>
    </w:p>
    <w:p w:rsidR="00AE24A6" w:rsidP="00AE24A6">
      <w:pPr>
        <w:pStyle w:val="Answer"/>
      </w:pPr>
      <w:r w:rsidRPr="00E03D65">
        <w:rPr>
          <w:b/>
          <w:bCs/>
        </w:rPr>
        <w:t>Viscount S</w:t>
      </w:r>
      <w:r>
        <w:rPr>
          <w:b/>
          <w:bCs/>
        </w:rPr>
        <w:t>t</w:t>
      </w:r>
      <w:r w:rsidRPr="00E03D65">
        <w:rPr>
          <w:b/>
          <w:bCs/>
        </w:rPr>
        <w:t xml:space="preserve">ansgate: </w:t>
      </w:r>
      <w:r w:rsidRPr="00771D75">
        <w:t>Thank you</w:t>
      </w:r>
      <w:r>
        <w:t xml:space="preserve">. </w:t>
      </w:r>
      <w:r w:rsidR="00771373">
        <w:t>Do</w:t>
      </w:r>
      <w:r>
        <w:t xml:space="preserve"> you add into your planning the likely use and take-up of air conditioning? </w:t>
      </w:r>
    </w:p>
    <w:p w:rsidR="00AE24A6" w:rsidP="00AE24A6">
      <w:pPr>
        <w:pStyle w:val="Answer"/>
      </w:pPr>
      <w:r w:rsidRPr="00CC646E">
        <w:rPr>
          <w:b/>
          <w:i/>
        </w:rPr>
        <w:t>David Wright:</w:t>
      </w:r>
      <w:r>
        <w:t xml:space="preserve"> We do indeed. We are constantly looking at the forecasts and how those will change. We add into our planning heat pumps, the use of electric vehicles, air conditioning. </w:t>
      </w:r>
      <w:r w:rsidRPr="00CC646E">
        <w:t xml:space="preserve">All of that is built into the overall model </w:t>
      </w:r>
      <w:r>
        <w:t xml:space="preserve">of what </w:t>
      </w:r>
      <w:r w:rsidRPr="00CC646E">
        <w:t>is happening locally</w:t>
      </w:r>
      <w:r>
        <w:t xml:space="preserve">, </w:t>
      </w:r>
      <w:r w:rsidRPr="00CC646E">
        <w:t xml:space="preserve">aggregated up to regional level and then </w:t>
      </w:r>
      <w:r>
        <w:t>looked at nationally.</w:t>
      </w:r>
    </w:p>
    <w:p w:rsidR="00AE24A6" w:rsidP="00AE24A6">
      <w:pPr>
        <w:pStyle w:val="Answer"/>
      </w:pPr>
      <w:r w:rsidRPr="00E03D65">
        <w:rPr>
          <w:b/>
          <w:bCs/>
        </w:rPr>
        <w:t>Viscount S</w:t>
      </w:r>
      <w:r>
        <w:rPr>
          <w:b/>
          <w:bCs/>
        </w:rPr>
        <w:t>t</w:t>
      </w:r>
      <w:r w:rsidRPr="00E03D65">
        <w:rPr>
          <w:b/>
          <w:bCs/>
        </w:rPr>
        <w:t xml:space="preserve">ansgate: </w:t>
      </w:r>
      <w:r>
        <w:t xml:space="preserve">Thanks very much. </w:t>
      </w:r>
    </w:p>
    <w:p w:rsidR="005F0657" w:rsidP="005F0657">
      <w:pPr>
        <w:pStyle w:val="Question"/>
      </w:pPr>
      <w:r w:rsidRPr="00DA4807">
        <w:rPr>
          <w:b/>
        </w:rPr>
        <w:t>The Chair:</w:t>
      </w:r>
      <w:r>
        <w:t xml:space="preserve"> I will ask you something slightly different: to what </w:t>
      </w:r>
      <w:r w:rsidRPr="00CC646E">
        <w:t xml:space="preserve">extent does the heightened cyber threat and the risk of </w:t>
      </w:r>
      <w:r>
        <w:t xml:space="preserve">the </w:t>
      </w:r>
      <w:r w:rsidRPr="00CC646E">
        <w:t>commercial failure of generators affect the role of systemic outage and make recovery more difficult?</w:t>
      </w:r>
    </w:p>
    <w:p w:rsidR="005F0657" w:rsidP="005F0657">
      <w:pPr>
        <w:pStyle w:val="Answer"/>
      </w:pPr>
      <w:r w:rsidRPr="00CC646E">
        <w:rPr>
          <w:b/>
          <w:i/>
        </w:rPr>
        <w:t>David Wright:</w:t>
      </w:r>
      <w:r>
        <w:t xml:space="preserve"> Every asset owner on the network has different systems that will be exposed, to a greater or lesser extent, to different levels of </w:t>
      </w:r>
      <w:r>
        <w:t xml:space="preserve">vulnerability. </w:t>
      </w:r>
      <w:r w:rsidRPr="00CC646E">
        <w:t>Quite often</w:t>
      </w:r>
      <w:r>
        <w:t>,</w:t>
      </w:r>
      <w:r w:rsidRPr="00CC646E">
        <w:t xml:space="preserve"> the malware that you see is aimed at a specific vulnerability in </w:t>
      </w:r>
      <w:r>
        <w:t>a</w:t>
      </w:r>
      <w:r w:rsidRPr="00CC646E">
        <w:t xml:space="preserve"> piece of software</w:t>
      </w:r>
      <w:r>
        <w:t>. B</w:t>
      </w:r>
      <w:r w:rsidRPr="00CC646E">
        <w:t>ut the defences that people have v</w:t>
      </w:r>
      <w:r>
        <w:t>a</w:t>
      </w:r>
      <w:r w:rsidRPr="00CC646E">
        <w:t>ry</w:t>
      </w:r>
      <w:r>
        <w:t xml:space="preserve">, which </w:t>
      </w:r>
      <w:r w:rsidRPr="00CC646E">
        <w:t>is one</w:t>
      </w:r>
      <w:r w:rsidR="00CD6A2D">
        <w:t xml:space="preserve"> reason</w:t>
      </w:r>
      <w:r w:rsidRPr="00CC646E">
        <w:t xml:space="preserve"> why this new cybersecurity standard has been put in place</w:t>
      </w:r>
      <w:r w:rsidR="00CD6A2D">
        <w:t>—</w:t>
      </w:r>
      <w:r>
        <w:t>to build</w:t>
      </w:r>
      <w:r w:rsidRPr="00CC646E">
        <w:t xml:space="preserve"> a systemic capability, if you will</w:t>
      </w:r>
      <w:r>
        <w:t>,</w:t>
      </w:r>
      <w:r w:rsidRPr="00CC646E">
        <w:t xml:space="preserve"> in order to be able to defend and protect against any form of cyberattack. </w:t>
      </w:r>
    </w:p>
    <w:p w:rsidR="005F0657" w:rsidRPr="00CC646E" w:rsidP="005F0657">
      <w:pPr>
        <w:pStyle w:val="Answer"/>
      </w:pPr>
      <w:r w:rsidRPr="00CC646E">
        <w:t xml:space="preserve">We at National Grid are monitoring things 24/7, as you would </w:t>
      </w:r>
      <w:r>
        <w:t xml:space="preserve">absolutely </w:t>
      </w:r>
      <w:r w:rsidRPr="00CC646E">
        <w:t xml:space="preserve">expect. We are regularly in contact with the </w:t>
      </w:r>
      <w:r>
        <w:t>N</w:t>
      </w:r>
      <w:r w:rsidRPr="00CC646E">
        <w:t xml:space="preserve">ational </w:t>
      </w:r>
      <w:r>
        <w:t>C</w:t>
      </w:r>
      <w:r w:rsidRPr="00CC646E">
        <w:t xml:space="preserve">yber </w:t>
      </w:r>
      <w:r>
        <w:t>S</w:t>
      </w:r>
      <w:r w:rsidRPr="00CC646E">
        <w:t xml:space="preserve">ecurity </w:t>
      </w:r>
      <w:r>
        <w:t>C</w:t>
      </w:r>
      <w:r w:rsidRPr="00CC646E">
        <w:t xml:space="preserve">entre in managing individual threats. I do not have visibility of </w:t>
      </w:r>
      <w:r w:rsidR="006C2D92">
        <w:t>every</w:t>
      </w:r>
      <w:r w:rsidRPr="00CC646E">
        <w:t xml:space="preserve"> generator and asset operator, </w:t>
      </w:r>
      <w:r>
        <w:t>but</w:t>
      </w:r>
      <w:r w:rsidRPr="00CC646E">
        <w:t xml:space="preserve"> the approach of a common UK national standard</w:t>
      </w:r>
      <w:r>
        <w:t xml:space="preserve"> </w:t>
      </w:r>
      <w:r w:rsidRPr="00CC646E">
        <w:t>should provide the committee with some level of assurance that everyone's defences are</w:t>
      </w:r>
      <w:r>
        <w:t xml:space="preserve"> coming up at a similar time.</w:t>
      </w:r>
    </w:p>
    <w:p w:rsidR="005F0657" w:rsidRPr="004450A5" w:rsidP="005F0657">
      <w:pPr>
        <w:pStyle w:val="Question"/>
      </w:pPr>
      <w:r w:rsidRPr="00622C28">
        <w:rPr>
          <w:b/>
        </w:rPr>
        <w:t>Baroness Hodgson of Abinger:</w:t>
      </w:r>
      <w:r>
        <w:t xml:space="preserve"> </w:t>
      </w:r>
      <w:r w:rsidR="000D3CCC">
        <w:t xml:space="preserve">This question is really for Mr Dempsey. </w:t>
      </w:r>
      <w:r>
        <w:t>After Storm Arwen, we had reports that</w:t>
      </w:r>
      <w:r w:rsidR="00095D74">
        <w:t>, d</w:t>
      </w:r>
      <w:r w:rsidRPr="004450A5" w:rsidR="00095D74">
        <w:t xml:space="preserve">ue to the rollout of </w:t>
      </w:r>
      <w:r w:rsidR="00095D74">
        <w:t>D</w:t>
      </w:r>
      <w:r w:rsidRPr="004450A5" w:rsidR="00095D74">
        <w:t xml:space="preserve">igital </w:t>
      </w:r>
      <w:r w:rsidR="00095D74">
        <w:t>Vo</w:t>
      </w:r>
      <w:r w:rsidRPr="004450A5" w:rsidR="00095D74">
        <w:t>ice</w:t>
      </w:r>
      <w:r w:rsidR="00095D74">
        <w:t>,</w:t>
      </w:r>
      <w:r>
        <w:t xml:space="preserve"> people were unable to use their phones to contact </w:t>
      </w:r>
      <w:r w:rsidRPr="004450A5">
        <w:t>support services. How has this affected your implementation plans</w:t>
      </w:r>
      <w:r>
        <w:t xml:space="preserve"> going forward</w:t>
      </w:r>
      <w:r w:rsidRPr="004450A5">
        <w:t>?</w:t>
      </w:r>
    </w:p>
    <w:p w:rsidR="005F0657" w:rsidP="005F0657">
      <w:pPr>
        <w:pStyle w:val="Answer"/>
      </w:pPr>
      <w:r w:rsidRPr="004450A5">
        <w:rPr>
          <w:b/>
          <w:i/>
        </w:rPr>
        <w:t>Jim Dempsey:</w:t>
      </w:r>
      <w:r>
        <w:t xml:space="preserve"> </w:t>
      </w:r>
      <w:r w:rsidRPr="004450A5" w:rsidR="00604720">
        <w:t xml:space="preserve">This is </w:t>
      </w:r>
      <w:r w:rsidR="00AA234C">
        <w:t xml:space="preserve">about </w:t>
      </w:r>
      <w:r w:rsidRPr="004450A5" w:rsidR="00604720">
        <w:t>when we migrate customers on</w:t>
      </w:r>
      <w:r w:rsidR="00604720">
        <w:t xml:space="preserve"> </w:t>
      </w:r>
      <w:r w:rsidRPr="004450A5" w:rsidR="00604720">
        <w:t xml:space="preserve">to </w:t>
      </w:r>
      <w:r w:rsidR="00604720">
        <w:t>all-</w:t>
      </w:r>
      <w:r w:rsidRPr="004450A5" w:rsidR="00604720">
        <w:t xml:space="preserve">IP or </w:t>
      </w:r>
      <w:r w:rsidR="00604720">
        <w:t>D</w:t>
      </w:r>
      <w:r w:rsidRPr="004450A5" w:rsidR="00604720">
        <w:t xml:space="preserve">igital </w:t>
      </w:r>
      <w:r w:rsidR="00604720">
        <w:t>V</w:t>
      </w:r>
      <w:r w:rsidRPr="004450A5" w:rsidR="00604720">
        <w:t>oice, and if you lose your broadband service</w:t>
      </w:r>
      <w:r w:rsidR="00604720">
        <w:t xml:space="preserve"> </w:t>
      </w:r>
      <w:r w:rsidRPr="004450A5" w:rsidR="00604720">
        <w:t>you lose your telephony service, essentially. We are aware of customers who we</w:t>
      </w:r>
      <w:r w:rsidR="00BF3939">
        <w:t>nt</w:t>
      </w:r>
      <w:r w:rsidRPr="004450A5" w:rsidR="00604720">
        <w:t xml:space="preserve"> down in that respect</w:t>
      </w:r>
      <w:r w:rsidR="00604720">
        <w:t xml:space="preserve">. </w:t>
      </w:r>
      <w:r>
        <w:t>W</w:t>
      </w:r>
      <w:r w:rsidRPr="004450A5">
        <w:t>e are doing a number of things about that</w:t>
      </w:r>
      <w:r w:rsidR="00787090">
        <w:t xml:space="preserve">. </w:t>
      </w:r>
      <w:r w:rsidR="00265C05">
        <w:t>There are products that we provide</w:t>
      </w:r>
      <w:r w:rsidR="00BF3939">
        <w:t xml:space="preserve">, and </w:t>
      </w:r>
      <w:r w:rsidRPr="004450A5">
        <w:t>a number of mitigations</w:t>
      </w:r>
      <w:r w:rsidR="00BF3939">
        <w:t>,</w:t>
      </w:r>
      <w:r w:rsidRPr="004450A5">
        <w:t xml:space="preserve"> for that. One is that if you have a mobile phone</w:t>
      </w:r>
      <w:r>
        <w:t>,</w:t>
      </w:r>
      <w:r w:rsidRPr="004450A5">
        <w:t xml:space="preserve"> you </w:t>
      </w:r>
      <w:r>
        <w:t>can still</w:t>
      </w:r>
      <w:r w:rsidRPr="004450A5">
        <w:t xml:space="preserve"> use </w:t>
      </w:r>
      <w:r>
        <w:t>the</w:t>
      </w:r>
      <w:r w:rsidRPr="004450A5">
        <w:t xml:space="preserve"> mobile network</w:t>
      </w:r>
      <w:r w:rsidRPr="002A6E9D">
        <w:t>—</w:t>
      </w:r>
      <w:r w:rsidRPr="004450A5">
        <w:t>so if the broadband network is down</w:t>
      </w:r>
      <w:r>
        <w:t>,</w:t>
      </w:r>
      <w:r w:rsidRPr="004450A5">
        <w:t xml:space="preserve"> the mobile network is up</w:t>
      </w:r>
      <w:r>
        <w:t>. Y</w:t>
      </w:r>
      <w:r w:rsidRPr="004450A5">
        <w:t>ou can still use your mobile phone to communicate, contact the emergency services or</w:t>
      </w:r>
      <w:r>
        <w:t xml:space="preserve"> do</w:t>
      </w:r>
      <w:r w:rsidRPr="004450A5">
        <w:t xml:space="preserve"> whatever you need to do. </w:t>
      </w:r>
    </w:p>
    <w:p w:rsidR="005F0657" w:rsidP="005F0657">
      <w:pPr>
        <w:pStyle w:val="Answer"/>
      </w:pPr>
      <w:r w:rsidRPr="004450A5">
        <w:t>If you do not have a mobile</w:t>
      </w:r>
      <w:r>
        <w:t xml:space="preserve"> </w:t>
      </w:r>
      <w:r w:rsidRPr="004450A5">
        <w:t>phone, we provide</w:t>
      </w:r>
      <w:r>
        <w:t xml:space="preserve"> a battery b</w:t>
      </w:r>
      <w:r w:rsidRPr="004450A5">
        <w:t>ack</w:t>
      </w:r>
      <w:r>
        <w:t>-</w:t>
      </w:r>
      <w:r w:rsidRPr="004450A5">
        <w:t xml:space="preserve">up </w:t>
      </w:r>
      <w:r>
        <w:t xml:space="preserve">service or </w:t>
      </w:r>
      <w:r w:rsidRPr="004450A5">
        <w:t>product for your home broadband</w:t>
      </w:r>
      <w:r>
        <w:t>. As</w:t>
      </w:r>
      <w:r w:rsidRPr="004450A5">
        <w:t xml:space="preserve"> stipulated in Ofcom regulations, </w:t>
      </w:r>
      <w:r>
        <w:t xml:space="preserve">this </w:t>
      </w:r>
      <w:r w:rsidRPr="004450A5">
        <w:t>currently gives you one hour</w:t>
      </w:r>
      <w:r>
        <w:t xml:space="preserve"> of</w:t>
      </w:r>
      <w:r w:rsidRPr="004450A5">
        <w:t xml:space="preserve"> use</w:t>
      </w:r>
      <w:r>
        <w:t>,</w:t>
      </w:r>
      <w:r w:rsidRPr="004450A5">
        <w:t xml:space="preserve"> as a back</w:t>
      </w:r>
      <w:r>
        <w:t>-</w:t>
      </w:r>
      <w:r w:rsidRPr="004450A5">
        <w:t>up</w:t>
      </w:r>
      <w:r>
        <w:t>,</w:t>
      </w:r>
      <w:r w:rsidRPr="004450A5">
        <w:t xml:space="preserve"> and 12 hours of standby. We are looking to improve that, and we </w:t>
      </w:r>
      <w:r>
        <w:t xml:space="preserve">will </w:t>
      </w:r>
      <w:r w:rsidRPr="004450A5">
        <w:t xml:space="preserve">have products </w:t>
      </w:r>
      <w:r>
        <w:t>in the summer that will</w:t>
      </w:r>
      <w:r w:rsidRPr="004450A5">
        <w:t xml:space="preserve"> significantly improve </w:t>
      </w:r>
      <w:r>
        <w:t>that</w:t>
      </w:r>
      <w:r w:rsidRPr="004450A5">
        <w:t xml:space="preserve"> back</w:t>
      </w:r>
      <w:r>
        <w:t>-</w:t>
      </w:r>
      <w:r w:rsidRPr="004450A5">
        <w:t xml:space="preserve">up. Again, if you </w:t>
      </w:r>
      <w:r>
        <w:t xml:space="preserve">are </w:t>
      </w:r>
      <w:r w:rsidRPr="004450A5">
        <w:t xml:space="preserve">on </w:t>
      </w:r>
      <w:r>
        <w:t>D</w:t>
      </w:r>
      <w:r w:rsidRPr="004450A5">
        <w:t xml:space="preserve">igital </w:t>
      </w:r>
      <w:r>
        <w:t>V</w:t>
      </w:r>
      <w:r w:rsidRPr="004450A5">
        <w:t>oice</w:t>
      </w:r>
      <w:r>
        <w:t xml:space="preserve"> and you only have broadband, with no mobile, we will </w:t>
      </w:r>
      <w:r w:rsidRPr="004450A5">
        <w:t>extend that period of battery back</w:t>
      </w:r>
      <w:r>
        <w:t>-</w:t>
      </w:r>
      <w:r w:rsidRPr="004450A5">
        <w:t>up.</w:t>
      </w:r>
      <w:r>
        <w:t xml:space="preserve"> </w:t>
      </w:r>
      <w:r w:rsidRPr="004450A5">
        <w:t>For customers who do not have mobile phones, we are</w:t>
      </w:r>
      <w:r>
        <w:t xml:space="preserve"> also</w:t>
      </w:r>
      <w:r w:rsidRPr="004450A5">
        <w:t xml:space="preserve"> bringing out another product that</w:t>
      </w:r>
      <w:r>
        <w:t>,</w:t>
      </w:r>
      <w:r w:rsidRPr="004450A5">
        <w:t xml:space="preserve"> </w:t>
      </w:r>
      <w:r>
        <w:t>for</w:t>
      </w:r>
      <w:r w:rsidRPr="004450A5">
        <w:t xml:space="preserve"> all intents and purposes</w:t>
      </w:r>
      <w:r>
        <w:t>,</w:t>
      </w:r>
      <w:r w:rsidRPr="004450A5">
        <w:t xml:space="preserve"> looks like a normal </w:t>
      </w:r>
      <w:r>
        <w:t xml:space="preserve">DECT phone, although it can switch </w:t>
      </w:r>
      <w:r w:rsidRPr="004450A5">
        <w:t>to mobile when it loses broadband</w:t>
      </w:r>
      <w:r w:rsidR="004040E9">
        <w:t>. W</w:t>
      </w:r>
      <w:r w:rsidRPr="004450A5">
        <w:t>e are bringing that product out in the summer as well.</w:t>
      </w:r>
      <w:r>
        <w:t xml:space="preserve"> We are currently working that through on a customer-by-customer basis, as</w:t>
      </w:r>
      <w:r w:rsidRPr="004450A5">
        <w:t xml:space="preserve"> part of our</w:t>
      </w:r>
      <w:r>
        <w:t xml:space="preserve"> all-IP programme, to understand the customer need. </w:t>
      </w:r>
    </w:p>
    <w:p w:rsidR="005F0657" w:rsidRPr="004450A5" w:rsidP="005F0657">
      <w:pPr>
        <w:pStyle w:val="Answer"/>
      </w:pPr>
      <w:r>
        <w:t xml:space="preserve">At the moment, </w:t>
      </w:r>
      <w:r w:rsidRPr="004450A5">
        <w:t>we are not migrating vulnerable customers</w:t>
      </w:r>
      <w:r>
        <w:t>,</w:t>
      </w:r>
      <w:r w:rsidRPr="004450A5">
        <w:t xml:space="preserve"> specifically</w:t>
      </w:r>
      <w:r>
        <w:t xml:space="preserve">; </w:t>
      </w:r>
      <w:r w:rsidRPr="004450A5">
        <w:t xml:space="preserve">we will leave them on the </w:t>
      </w:r>
      <w:r>
        <w:t>PSTN</w:t>
      </w:r>
      <w:r w:rsidRPr="004450A5">
        <w:t xml:space="preserve"> network until we get our products to </w:t>
      </w:r>
      <w:r>
        <w:t>a</w:t>
      </w:r>
      <w:r w:rsidRPr="004450A5">
        <w:t xml:space="preserve"> level where we can ensure that they have the resilience</w:t>
      </w:r>
      <w:r>
        <w:t xml:space="preserve"> that</w:t>
      </w:r>
      <w:r w:rsidRPr="004450A5">
        <w:t xml:space="preserve"> they need in the home to be able to use the services that they need access to. So </w:t>
      </w:r>
      <w:r>
        <w:t>we employ</w:t>
      </w:r>
      <w:r w:rsidRPr="004450A5">
        <w:t xml:space="preserve"> a number of different products</w:t>
      </w:r>
      <w:r>
        <w:t xml:space="preserve">, </w:t>
      </w:r>
      <w:r w:rsidRPr="004450A5">
        <w:t>services and</w:t>
      </w:r>
      <w:r>
        <w:t xml:space="preserve"> types of</w:t>
      </w:r>
      <w:r w:rsidRPr="004450A5">
        <w:t xml:space="preserve"> customer</w:t>
      </w:r>
      <w:r>
        <w:t xml:space="preserve"> handling to make sure of that as we move to Digital Voice.</w:t>
      </w:r>
    </w:p>
    <w:p w:rsidR="005F0657" w:rsidP="005F0657">
      <w:pPr>
        <w:pStyle w:val="Answer"/>
      </w:pPr>
      <w:r w:rsidRPr="004450A5">
        <w:t xml:space="preserve">Having said that, we are very aware that some households were without broadband and mobile. Again, </w:t>
      </w:r>
      <w:r>
        <w:t xml:space="preserve">we have products that provide </w:t>
      </w:r>
      <w:r w:rsidRPr="004450A5">
        <w:t>battery back</w:t>
      </w:r>
      <w:r>
        <w:t>-</w:t>
      </w:r>
      <w:r w:rsidRPr="004450A5">
        <w:t>up in the home</w:t>
      </w:r>
      <w:r>
        <w:t xml:space="preserve">, and we are very active in </w:t>
      </w:r>
      <w:r w:rsidRPr="004450A5">
        <w:t>maintain</w:t>
      </w:r>
      <w:r>
        <w:t>ing</w:t>
      </w:r>
      <w:r w:rsidRPr="004450A5">
        <w:t xml:space="preserve"> the</w:t>
      </w:r>
      <w:r w:rsidRPr="00D832FB">
        <w:t xml:space="preserve"> </w:t>
      </w:r>
      <w:r w:rsidRPr="004450A5">
        <w:t>customer</w:t>
      </w:r>
      <w:r>
        <w:t>’s</w:t>
      </w:r>
      <w:r w:rsidRPr="004450A5">
        <w:t xml:space="preserve"> ability to have</w:t>
      </w:r>
      <w:r>
        <w:t xml:space="preserve"> their</w:t>
      </w:r>
      <w:r w:rsidRPr="004450A5">
        <w:t xml:space="preserve"> communications</w:t>
      </w:r>
      <w:r>
        <w:t>,</w:t>
      </w:r>
      <w:r w:rsidRPr="004450A5">
        <w:t xml:space="preserve"> be it through broa</w:t>
      </w:r>
      <w:r>
        <w:t>d</w:t>
      </w:r>
      <w:r w:rsidRPr="004450A5">
        <w:t>band or mobile</w:t>
      </w:r>
      <w:r>
        <w:t>.</w:t>
      </w:r>
      <w:r w:rsidRPr="004450A5">
        <w:t xml:space="preserve"> </w:t>
      </w:r>
      <w:r>
        <w:t>As I say</w:t>
      </w:r>
      <w:r w:rsidRPr="004450A5">
        <w:t xml:space="preserve">, </w:t>
      </w:r>
      <w:r w:rsidRPr="004450A5">
        <w:t>we have those products available now</w:t>
      </w:r>
      <w:r>
        <w:t>, but</w:t>
      </w:r>
      <w:r w:rsidRPr="004450A5">
        <w:t xml:space="preserve"> the job is</w:t>
      </w:r>
      <w:r w:rsidRPr="00866D03">
        <w:t xml:space="preserve"> </w:t>
      </w:r>
      <w:r w:rsidRPr="004450A5">
        <w:t>now to extend the period for which that battery back</w:t>
      </w:r>
      <w:r>
        <w:t>-</w:t>
      </w:r>
      <w:r w:rsidRPr="004450A5">
        <w:t>up is active.</w:t>
      </w:r>
    </w:p>
    <w:p w:rsidR="005F0657" w:rsidP="005F0657">
      <w:pPr>
        <w:pStyle w:val="Remark"/>
      </w:pPr>
      <w:r w:rsidRPr="00C37BE5">
        <w:rPr>
          <w:b/>
          <w:bCs/>
        </w:rPr>
        <w:t>Baroness Hodgson of Abinger:</w:t>
      </w:r>
      <w:r>
        <w:t xml:space="preserve"> You talked about vulnerable customers. Do you particularly identify them</w:t>
      </w:r>
      <w:r w:rsidR="00D47460">
        <w:t>,</w:t>
      </w:r>
      <w:r>
        <w:t xml:space="preserve"> and what would work for them so that they will not be left without?</w:t>
      </w:r>
    </w:p>
    <w:p w:rsidR="005F0657" w:rsidP="005F0657">
      <w:pPr>
        <w:pStyle w:val="Answer"/>
      </w:pPr>
      <w:r w:rsidRPr="004450A5">
        <w:rPr>
          <w:b/>
          <w:i/>
        </w:rPr>
        <w:t>Jim Dempsey:</w:t>
      </w:r>
      <w:r>
        <w:t xml:space="preserve"> Yes, we do, and they are not left without. PSTN</w:t>
      </w:r>
      <w:r w:rsidRPr="004C46CC">
        <w:t>—</w:t>
      </w:r>
      <w:r>
        <w:t>the public switched telephone network</w:t>
      </w:r>
      <w:r w:rsidRPr="004C46CC">
        <w:t>—</w:t>
      </w:r>
      <w:r>
        <w:t>will be</w:t>
      </w:r>
      <w:r w:rsidRPr="004450A5">
        <w:t xml:space="preserve"> around for the next three years, so we have a reasonable amount of time</w:t>
      </w:r>
      <w:r>
        <w:t xml:space="preserve"> to m</w:t>
      </w:r>
      <w:r w:rsidRPr="004450A5">
        <w:t>ake sure</w:t>
      </w:r>
      <w:r>
        <w:t xml:space="preserve"> that,</w:t>
      </w:r>
      <w:r w:rsidRPr="004450A5">
        <w:t xml:space="preserve"> through innovation and our product</w:t>
      </w:r>
      <w:r>
        <w:t xml:space="preserve"> set,</w:t>
      </w:r>
      <w:r w:rsidRPr="004450A5">
        <w:t xml:space="preserve"> we</w:t>
      </w:r>
      <w:r>
        <w:t xml:space="preserve"> will</w:t>
      </w:r>
      <w:r w:rsidRPr="004450A5">
        <w:t xml:space="preserve"> have</w:t>
      </w:r>
      <w:r>
        <w:t xml:space="preserve"> innovated and p</w:t>
      </w:r>
      <w:r w:rsidRPr="004450A5">
        <w:t xml:space="preserve">rovided products by the time we </w:t>
      </w:r>
      <w:r>
        <w:t>move</w:t>
      </w:r>
      <w:r w:rsidRPr="004450A5">
        <w:t xml:space="preserve"> everyone to </w:t>
      </w:r>
      <w:r>
        <w:t>D</w:t>
      </w:r>
      <w:r w:rsidRPr="004450A5">
        <w:t xml:space="preserve">igital </w:t>
      </w:r>
      <w:r>
        <w:t>V</w:t>
      </w:r>
      <w:r w:rsidRPr="004450A5">
        <w:t xml:space="preserve">oice </w:t>
      </w:r>
      <w:r>
        <w:t>and all-IP, w</w:t>
      </w:r>
      <w:r w:rsidRPr="004450A5">
        <w:t xml:space="preserve">hich </w:t>
      </w:r>
      <w:r>
        <w:t>are</w:t>
      </w:r>
      <w:r w:rsidRPr="004450A5">
        <w:t xml:space="preserve"> the future of the UK telecoms network</w:t>
      </w:r>
      <w:r>
        <w:t>,</w:t>
      </w:r>
      <w:r w:rsidRPr="004450A5">
        <w:t xml:space="preserve"> so that those customers are not disadvantaged.</w:t>
      </w:r>
    </w:p>
    <w:p w:rsidR="005F0657" w:rsidP="005F0657">
      <w:pPr>
        <w:pStyle w:val="Question"/>
        <w:numPr>
          <w:ilvl w:val="0"/>
          <w:numId w:val="0"/>
        </w:numPr>
        <w:ind w:left="794"/>
      </w:pPr>
      <w:r w:rsidRPr="00032C4E">
        <w:rPr>
          <w:b/>
        </w:rPr>
        <w:t>Baroness Neville-Jones:</w:t>
      </w:r>
      <w:r>
        <w:t xml:space="preserve"> </w:t>
      </w:r>
      <w:r w:rsidRPr="004450A5">
        <w:t>In the outage that occu</w:t>
      </w:r>
      <w:r>
        <w:t>r</w:t>
      </w:r>
      <w:r w:rsidRPr="004450A5">
        <w:t>red in Lancaster</w:t>
      </w:r>
      <w:r>
        <w:t xml:space="preserve"> three years ago, t</w:t>
      </w:r>
      <w:r w:rsidRPr="004450A5">
        <w:t xml:space="preserve">here </w:t>
      </w:r>
      <w:r>
        <w:t>was</w:t>
      </w:r>
      <w:r w:rsidRPr="004450A5">
        <w:t xml:space="preserve"> </w:t>
      </w:r>
      <w:r>
        <w:t>no</w:t>
      </w:r>
      <w:r w:rsidRPr="004450A5">
        <w:t xml:space="preserve"> power</w:t>
      </w:r>
      <w:r>
        <w:t xml:space="preserve"> for</w:t>
      </w:r>
      <w:r w:rsidRPr="004450A5">
        <w:t xml:space="preserve"> telephones </w:t>
      </w:r>
      <w:r>
        <w:t>and no</w:t>
      </w:r>
      <w:r w:rsidRPr="004450A5">
        <w:t xml:space="preserve"> decent local mobile signal</w:t>
      </w:r>
      <w:r>
        <w:t xml:space="preserve">. </w:t>
      </w:r>
      <w:r w:rsidRPr="004450A5">
        <w:t xml:space="preserve">This </w:t>
      </w:r>
      <w:r>
        <w:t>affected</w:t>
      </w:r>
      <w:r w:rsidRPr="004450A5">
        <w:t xml:space="preserve"> not just vulnerable customers</w:t>
      </w:r>
      <w:r>
        <w:t xml:space="preserve"> but</w:t>
      </w:r>
      <w:r w:rsidRPr="004450A5">
        <w:t xml:space="preserve"> </w:t>
      </w:r>
      <w:r>
        <w:t>a</w:t>
      </w:r>
      <w:r w:rsidRPr="004450A5">
        <w:t xml:space="preserve"> whole community.</w:t>
      </w:r>
      <w:r>
        <w:t xml:space="preserve"> </w:t>
      </w:r>
      <w:r w:rsidR="00727A20">
        <w:t>H</w:t>
      </w:r>
      <w:r w:rsidRPr="004450A5" w:rsidR="00727A20">
        <w:t xml:space="preserve">ow </w:t>
      </w:r>
      <w:r w:rsidR="00727A20">
        <w:t>will you</w:t>
      </w:r>
      <w:r w:rsidRPr="004450A5" w:rsidR="00727A20">
        <w:t xml:space="preserve"> approach that? </w:t>
      </w:r>
      <w:r>
        <w:t>Will you improve you signal? Lancaster is not at the end of the earth.</w:t>
      </w:r>
    </w:p>
    <w:p w:rsidR="00AC5017" w:rsidP="005F0657">
      <w:pPr>
        <w:pStyle w:val="Answer"/>
      </w:pPr>
      <w:r w:rsidRPr="004450A5">
        <w:rPr>
          <w:b/>
          <w:i/>
        </w:rPr>
        <w:t>Jim Dempsey:</w:t>
      </w:r>
      <w:r>
        <w:t xml:space="preserve"> I</w:t>
      </w:r>
      <w:r w:rsidRPr="004450A5">
        <w:t>mproving the product</w:t>
      </w:r>
      <w:r>
        <w:t xml:space="preserve"> set improves the position in the home, but you then have to improve mobile coverage, which we are working on through the shared rural network and extending our mobile coverage, with an additional 2,000 sites by 2024. So we have to work to improve the coverage of 4G and 5G, and we will continue to do that</w:t>
      </w:r>
      <w:r w:rsidR="00F817CF">
        <w:t>. W</w:t>
      </w:r>
      <w:r>
        <w:t>e have those rollout plans, which are established and understood. There will be another 2,000 mobile sites by 2024. The shared rural network will help a lot</w:t>
      </w:r>
      <w:r w:rsidR="009C3932">
        <w:t xml:space="preserve">; </w:t>
      </w:r>
      <w:r>
        <w:t>we are probably quite well advanced on that, through our deployment of ESN, and o</w:t>
      </w:r>
      <w:r w:rsidRPr="00D92DE0">
        <w:t xml:space="preserve">ther operators will catch up with that. </w:t>
      </w:r>
    </w:p>
    <w:p w:rsidR="005F0657" w:rsidRPr="00D92DE0" w:rsidP="005F0657">
      <w:pPr>
        <w:pStyle w:val="Answer"/>
      </w:pPr>
      <w:r>
        <w:t>So t</w:t>
      </w:r>
      <w:r w:rsidRPr="00D92DE0">
        <w:t>here are a number of different facets to this</w:t>
      </w:r>
      <w:r>
        <w:t>,</w:t>
      </w:r>
      <w:r w:rsidRPr="00D92DE0">
        <w:t xml:space="preserve"> but we have to ensure that when we lose power, which was</w:t>
      </w:r>
      <w:r>
        <w:t xml:space="preserve"> the biggest risk d</w:t>
      </w:r>
      <w:r w:rsidRPr="00D92DE0">
        <w:t xml:space="preserve">uring those storms, </w:t>
      </w:r>
      <w:r>
        <w:t>we</w:t>
      </w:r>
      <w:r w:rsidRPr="00D92DE0">
        <w:t xml:space="preserve"> can look after customers in the home</w:t>
      </w:r>
      <w:r>
        <w:t xml:space="preserve"> and back up their equipment there.</w:t>
      </w:r>
    </w:p>
    <w:p w:rsidR="005F0657" w:rsidRPr="00D92DE0" w:rsidP="005F0657">
      <w:pPr>
        <w:pStyle w:val="Answer"/>
      </w:pPr>
      <w:r w:rsidRPr="00D92DE0">
        <w:t>At the moment, there is a view that</w:t>
      </w:r>
      <w:r>
        <w:t>,</w:t>
      </w:r>
      <w:r w:rsidRPr="00D92DE0">
        <w:t xml:space="preserve"> if </w:t>
      </w:r>
      <w:r>
        <w:t>you are on PSTN,</w:t>
      </w:r>
      <w:r w:rsidRPr="00D92DE0">
        <w:t xml:space="preserve"> you are safe</w:t>
      </w:r>
      <w:r>
        <w:t xml:space="preserve"> in a power cut</w:t>
      </w:r>
      <w:r w:rsidRPr="004C46CC">
        <w:t>—</w:t>
      </w:r>
      <w:r>
        <w:t>b</w:t>
      </w:r>
      <w:r w:rsidRPr="00D92DE0">
        <w:t>ut</w:t>
      </w:r>
      <w:r>
        <w:t>,</w:t>
      </w:r>
      <w:r w:rsidRPr="00D92DE0">
        <w:t xml:space="preserve"> actually</w:t>
      </w:r>
      <w:r>
        <w:t>,</w:t>
      </w:r>
      <w:r w:rsidRPr="00D92DE0">
        <w:t xml:space="preserve"> </w:t>
      </w:r>
      <w:r>
        <w:t>given</w:t>
      </w:r>
      <w:r w:rsidRPr="00D92DE0">
        <w:t xml:space="preserve"> the proliferation of </w:t>
      </w:r>
      <w:r>
        <w:t xml:space="preserve">DECT phones, which are powered phones in the home, over 60% of people </w:t>
      </w:r>
      <w:r w:rsidR="00034523">
        <w:t xml:space="preserve">who </w:t>
      </w:r>
      <w:r>
        <w:t>use PSTN have them, so they will lose their phones anyway as they are not powered by PSTN. So there are lots of different aspects, and w</w:t>
      </w:r>
      <w:r w:rsidRPr="00D92DE0">
        <w:t xml:space="preserve">e are looking at </w:t>
      </w:r>
      <w:r w:rsidR="00C12C16">
        <w:t>all</w:t>
      </w:r>
      <w:r w:rsidRPr="00D92DE0">
        <w:t xml:space="preserve"> </w:t>
      </w:r>
      <w:r w:rsidR="00034523">
        <w:t xml:space="preserve">of </w:t>
      </w:r>
      <w:r w:rsidRPr="00D92DE0">
        <w:t>that. But we will innovate and drive new products that look after our customers</w:t>
      </w:r>
      <w:r>
        <w:t>, and w</w:t>
      </w:r>
      <w:r w:rsidRPr="00D92DE0">
        <w:t>e will continue to improve the coverage of our mobile network in parallel with that.</w:t>
      </w:r>
    </w:p>
    <w:p w:rsidR="005F0657" w:rsidP="005F0657">
      <w:pPr>
        <w:pStyle w:val="Question"/>
      </w:pPr>
      <w:r w:rsidRPr="00D92DE0">
        <w:rPr>
          <w:b/>
          <w:bCs/>
        </w:rPr>
        <w:t xml:space="preserve">Baroness Anelay of St Johns: </w:t>
      </w:r>
      <w:r>
        <w:t xml:space="preserve">Thank you for setting out how you intend to improve issues such as broadband signal. </w:t>
      </w:r>
      <w:r w:rsidR="00034523">
        <w:t>T</w:t>
      </w:r>
      <w:r>
        <w:t xml:space="preserve">here is also </w:t>
      </w:r>
      <w:r w:rsidR="00034523">
        <w:t>the</w:t>
      </w:r>
      <w:r>
        <w:t xml:space="preserve"> issue </w:t>
      </w:r>
      <w:r w:rsidR="00034523">
        <w:t>of</w:t>
      </w:r>
      <w:r>
        <w:t xml:space="preserve"> how one can better identify vulnerable people</w:t>
      </w:r>
      <w:r w:rsidR="00034523">
        <w:t>. Y</w:t>
      </w:r>
      <w:r>
        <w:t xml:space="preserve">ou specifically referred to the fact that you consider vulnerable customers and how they can have access. How do you define them? Is it a matter of self-declaration, or do you perhaps also factor in issues such as rural areas having poor signal and causing more difficulty for individuals to gain access to help from other </w:t>
      </w:r>
      <w:r>
        <w:t>people nearby?</w:t>
      </w:r>
    </w:p>
    <w:p w:rsidR="005F0657" w:rsidRPr="00D92DE0" w:rsidP="005F0657">
      <w:pPr>
        <w:pStyle w:val="Answer"/>
      </w:pPr>
      <w:r w:rsidRPr="00D92DE0">
        <w:rPr>
          <w:b/>
          <w:i/>
        </w:rPr>
        <w:t>Jim Dempsey:</w:t>
      </w:r>
      <w:r>
        <w:t xml:space="preserve"> A lot of it is self-declaration</w:t>
      </w:r>
      <w:r w:rsidRPr="004C46CC">
        <w:t>—</w:t>
      </w:r>
      <w:r>
        <w:t>we work very closely with our customers on declaring vulnerable customers. We also know this from the services that they use, because vulnerable customers tend to use a lot of telecare services, such as monitoring services</w:t>
      </w:r>
      <w:r>
        <w:softHyphen/>
      </w:r>
      <w:r w:rsidR="00B25344">
        <w:t xml:space="preserve">, </w:t>
      </w:r>
      <w:r>
        <w:t xml:space="preserve">so we can tell from the services that the customer uses. Families also contact us about vulnerable customers whom they are caring for. So there is </w:t>
      </w:r>
      <w:r w:rsidRPr="00D92DE0">
        <w:t xml:space="preserve">a constant dialogue with customers. </w:t>
      </w:r>
      <w:r>
        <w:t>C</w:t>
      </w:r>
      <w:r w:rsidRPr="00D92DE0">
        <w:t>ustomers declare themselves as vulnerable customers</w:t>
      </w:r>
      <w:r>
        <w:t>, and w</w:t>
      </w:r>
      <w:r w:rsidRPr="00D92DE0">
        <w:t>e have additional ways of</w:t>
      </w:r>
      <w:r>
        <w:t xml:space="preserve"> telling that they are vulnerable</w:t>
      </w:r>
      <w:r w:rsidRPr="004D4989">
        <w:t xml:space="preserve"> </w:t>
      </w:r>
      <w:r>
        <w:t>through the services that they use. So that is how we do that.</w:t>
      </w:r>
    </w:p>
    <w:p w:rsidR="005F0657" w:rsidP="005F0657">
      <w:pPr>
        <w:pStyle w:val="Answer"/>
      </w:pPr>
      <w:r w:rsidRPr="00D92DE0">
        <w:t>We have communities where we are really aware of community isolation</w:t>
      </w:r>
      <w:r>
        <w:t>,</w:t>
      </w:r>
      <w:r w:rsidRPr="00D92DE0">
        <w:t xml:space="preserve"> where you have small communities that are really dependent on</w:t>
      </w:r>
      <w:r>
        <w:t xml:space="preserve"> their </w:t>
      </w:r>
      <w:r w:rsidRPr="00D92DE0">
        <w:t>communication services. Again, that is part of our</w:t>
      </w:r>
      <w:r>
        <w:t xml:space="preserve"> targets for the shared rural network, m</w:t>
      </w:r>
      <w:r w:rsidRPr="00D92DE0">
        <w:t>obile coverage and broadband rollout.</w:t>
      </w:r>
    </w:p>
    <w:p w:rsidR="005F0657" w:rsidRPr="00E00ED5" w:rsidP="00B25344">
      <w:pPr>
        <w:pStyle w:val="Question"/>
      </w:pPr>
      <w:r w:rsidRPr="008B04D7">
        <w:rPr>
          <w:b/>
          <w:bCs/>
        </w:rPr>
        <w:t xml:space="preserve">Lord Snape: </w:t>
      </w:r>
      <w:r>
        <w:t>Network Rail’s written evidence suggested that we need to tolerate a certain level of risk from extreme weather and climate change. Whose role should it be to identify that level of risk?</w:t>
      </w:r>
    </w:p>
    <w:p w:rsidR="005F0657" w:rsidP="005F0657">
      <w:pPr>
        <w:pStyle w:val="Answer"/>
      </w:pPr>
      <w:r w:rsidRPr="00D92DE0">
        <w:rPr>
          <w:b/>
          <w:i/>
        </w:rPr>
        <w:t>Martin Frobisher:</w:t>
      </w:r>
      <w:r>
        <w:t xml:space="preserve"> It should be our role to provide some advice. We understand our assets and can identify the failures. In our third adaptation report for Defra, we set out quite clearly the methodology for how we risk assess for each individual asset group. We can give </w:t>
      </w:r>
      <w:r w:rsidR="0082121C">
        <w:t xml:space="preserve">government </w:t>
      </w:r>
      <w:r>
        <w:t>some choices, but, a</w:t>
      </w:r>
      <w:r w:rsidRPr="00D92DE0">
        <w:rPr>
          <w:bCs/>
          <w:iCs/>
        </w:rPr>
        <w:t xml:space="preserve">s I said earlier, we cannot </w:t>
      </w:r>
      <w:r>
        <w:rPr>
          <w:bCs/>
          <w:iCs/>
        </w:rPr>
        <w:t>make</w:t>
      </w:r>
      <w:r w:rsidRPr="00D92DE0">
        <w:rPr>
          <w:bCs/>
          <w:iCs/>
        </w:rPr>
        <w:t xml:space="preserve"> the asset bomb-proof. </w:t>
      </w:r>
      <w:r>
        <w:rPr>
          <w:bCs/>
          <w:iCs/>
        </w:rPr>
        <w:t>This is Victorian railway infrastructure that was not built to today’s engineering standards, and rebuilding the whole lot is not affordable.</w:t>
      </w:r>
      <w:r w:rsidR="00CF7B08">
        <w:rPr>
          <w:bCs/>
          <w:iCs/>
        </w:rPr>
        <w:t xml:space="preserve"> </w:t>
      </w:r>
      <w:r w:rsidRPr="00D92DE0">
        <w:t>So we want to set out a sensible way of describing the risk</w:t>
      </w:r>
      <w:r>
        <w:t xml:space="preserve"> and </w:t>
      </w:r>
      <w:r w:rsidRPr="00D92DE0">
        <w:t>the choices that that offers, do it asset by asset, make some recommendations</w:t>
      </w:r>
      <w:r w:rsidR="00D21265">
        <w:t>,</w:t>
      </w:r>
      <w:r w:rsidRPr="00D92DE0">
        <w:t xml:space="preserve"> and buy the best practical solution</w:t>
      </w:r>
      <w:r>
        <w:t xml:space="preserve"> </w:t>
      </w:r>
      <w:r w:rsidRPr="00D92DE0">
        <w:t>that we can afford.</w:t>
      </w:r>
    </w:p>
    <w:p w:rsidR="005F0657" w:rsidRPr="00D92DE0" w:rsidP="005F0657">
      <w:pPr>
        <w:pStyle w:val="Answer"/>
      </w:pPr>
      <w:r w:rsidRPr="00D92DE0">
        <w:rPr>
          <w:b/>
          <w:bCs/>
        </w:rPr>
        <w:t>Lord Snape:</w:t>
      </w:r>
      <w:r>
        <w:t xml:space="preserve"> Your survey response suggested that you do not have sufficient resources to ensure satisfactory levels of resilience against extreme weather and climate change. If that is the case, what do you expe</w:t>
      </w:r>
      <w:r w:rsidR="00B25344">
        <w:t>c</w:t>
      </w:r>
      <w:r>
        <w:t xml:space="preserve">t to happen in future? </w:t>
      </w:r>
      <w:r w:rsidRPr="00D92DE0">
        <w:t>Are we going to see more Stonehave</w:t>
      </w:r>
      <w:r>
        <w:t>n</w:t>
      </w:r>
      <w:r w:rsidRPr="00D92DE0">
        <w:t>s, for example?</w:t>
      </w:r>
    </w:p>
    <w:p w:rsidR="005F0657" w:rsidP="005F0657">
      <w:pPr>
        <w:pStyle w:val="Answer"/>
      </w:pPr>
      <w:r w:rsidRPr="00D92DE0">
        <w:rPr>
          <w:b/>
          <w:i/>
        </w:rPr>
        <w:t>Martin Frobisher:</w:t>
      </w:r>
      <w:r>
        <w:t xml:space="preserve"> We can make the infrastructure more resilient</w:t>
      </w:r>
      <w:r w:rsidR="00D73473">
        <w:t>,</w:t>
      </w:r>
      <w:r>
        <w:t xml:space="preserve"> but we cannot make it bomb-proof. However, we will use the latest technology to protect safety. </w:t>
      </w:r>
      <w:r w:rsidRPr="001A5377">
        <w:t xml:space="preserve">Following the Stonehaven accident, we changed our weather forecasting system and technology to spot these convective storms. We </w:t>
      </w:r>
      <w:r w:rsidR="00D73473">
        <w:t xml:space="preserve">have </w:t>
      </w:r>
      <w:r w:rsidRPr="001A5377">
        <w:t xml:space="preserve">put a new system </w:t>
      </w:r>
      <w:r w:rsidRPr="001A5377" w:rsidR="00D73473">
        <w:t xml:space="preserve">in place </w:t>
      </w:r>
      <w:r w:rsidRPr="001A5377">
        <w:t>so that we can radio to train drivers to slow down the speed of trains</w:t>
      </w:r>
      <w:r w:rsidR="00B303F4">
        <w:t xml:space="preserve">, and in real time </w:t>
      </w:r>
      <w:r w:rsidRPr="001A5377">
        <w:t>in those sorts of extreme weather events we can protect safety.</w:t>
      </w:r>
      <w:r>
        <w:t xml:space="preserve"> </w:t>
      </w:r>
      <w:r w:rsidRPr="00D92DE0">
        <w:t xml:space="preserve">That is a cheap and effective way of protecting safety for the short period of time that we have the storm. That is a better solution than rebuilding the entire Victorian railway </w:t>
      </w:r>
      <w:r>
        <w:t>infra</w:t>
      </w:r>
      <w:r w:rsidRPr="00D92DE0">
        <w:t>structure.</w:t>
      </w:r>
    </w:p>
    <w:p w:rsidR="005F0657" w:rsidP="005F0657">
      <w:pPr>
        <w:pStyle w:val="Answer"/>
      </w:pPr>
      <w:r w:rsidRPr="00D92DE0">
        <w:rPr>
          <w:b/>
          <w:bCs/>
        </w:rPr>
        <w:t>Lord Snape:</w:t>
      </w:r>
      <w:r>
        <w:t xml:space="preserve"> Staying with the Stonehaven </w:t>
      </w:r>
      <w:r w:rsidRPr="001A5377">
        <w:t>accident</w:t>
      </w:r>
      <w:r>
        <w:t xml:space="preserve">, </w:t>
      </w:r>
      <w:r w:rsidRPr="001A5377">
        <w:t>the main cause</w:t>
      </w:r>
      <w:r>
        <w:t xml:space="preserve"> of it </w:t>
      </w:r>
      <w:r w:rsidRPr="001A5377">
        <w:t xml:space="preserve">was a French drain </w:t>
      </w:r>
      <w:r>
        <w:t xml:space="preserve">faultily </w:t>
      </w:r>
      <w:r w:rsidRPr="001A5377">
        <w:t>installed by an outside contractor working on Network Rail</w:t>
      </w:r>
      <w:r>
        <w:t>’</w:t>
      </w:r>
      <w:r w:rsidRPr="001A5377">
        <w:t>s behalf. How many drains have been installed by outside contractors alongside main lines up and down the UK? Do you know?</w:t>
      </w:r>
    </w:p>
    <w:p w:rsidR="005F0657" w:rsidP="005F0657">
      <w:pPr>
        <w:pStyle w:val="Answer"/>
      </w:pPr>
      <w:r w:rsidRPr="00D92DE0">
        <w:rPr>
          <w:b/>
          <w:i/>
        </w:rPr>
        <w:t>Martin Frobisher:</w:t>
      </w:r>
      <w:r>
        <w:t xml:space="preserve"> We have 20,000 miles of railway. </w:t>
      </w:r>
    </w:p>
    <w:p w:rsidR="005F0657" w:rsidP="005F0657">
      <w:pPr>
        <w:pStyle w:val="Answer"/>
      </w:pPr>
      <w:r w:rsidRPr="00D92DE0">
        <w:rPr>
          <w:b/>
          <w:bCs/>
        </w:rPr>
        <w:t>Lord Snape:</w:t>
      </w:r>
      <w:r>
        <w:t xml:space="preserve"> I know that. </w:t>
      </w:r>
    </w:p>
    <w:p w:rsidR="00B03427" w:rsidP="005F0657">
      <w:pPr>
        <w:pStyle w:val="Answer"/>
      </w:pPr>
      <w:r w:rsidRPr="00D92DE0">
        <w:rPr>
          <w:b/>
          <w:i/>
        </w:rPr>
        <w:t>Martin Frobisher:</w:t>
      </w:r>
      <w:r>
        <w:t xml:space="preserve"> All the railway that runs in cuttings will have drainage. I can get you the precise number per eighth of a mile</w:t>
      </w:r>
      <w:r>
        <w:t xml:space="preserve">, which </w:t>
      </w:r>
      <w:r>
        <w:t xml:space="preserve">is how we record and measure it. Following the Stonehaven accident, we </w:t>
      </w:r>
      <w:r w:rsidRPr="00D92DE0">
        <w:t xml:space="preserve">have been surveying </w:t>
      </w:r>
      <w:r>
        <w:t>d</w:t>
      </w:r>
      <w:r w:rsidRPr="00D92DE0">
        <w:t xml:space="preserve">rains nationwide to identify similar problems. We initially surveyed 500 sites </w:t>
      </w:r>
      <w:r>
        <w:t xml:space="preserve">of </w:t>
      </w:r>
      <w:r w:rsidRPr="00D92DE0">
        <w:t>similar characteristics, and we did that immediately following the accident. Then</w:t>
      </w:r>
      <w:r>
        <w:t xml:space="preserve"> </w:t>
      </w:r>
      <w:r w:rsidRPr="00D92DE0">
        <w:t xml:space="preserve">we have been systematically going through the whole railway infrastructure to identify drainage. </w:t>
      </w:r>
    </w:p>
    <w:p w:rsidR="005F0657" w:rsidRPr="00D92DE0" w:rsidP="005F0657">
      <w:pPr>
        <w:pStyle w:val="Answer"/>
      </w:pPr>
      <w:r w:rsidRPr="00D92DE0">
        <w:t>That is quite a big survey</w:t>
      </w:r>
      <w:r w:rsidR="00B03427">
        <w:t>,</w:t>
      </w:r>
      <w:r w:rsidRPr="00D92DE0">
        <w:t xml:space="preserve"> because a lot of it is hidden underground. We have been surveying the whole railway infrastructure to make sure that we update our drainage records</w:t>
      </w:r>
      <w:r>
        <w:t xml:space="preserve"> and </w:t>
      </w:r>
      <w:r w:rsidRPr="00D92DE0">
        <w:t>get proper maintenance schedules on what could have been hidden and unknown drains. Following Stonehaven, there has been a huge effort to</w:t>
      </w:r>
      <w:r>
        <w:t xml:space="preserve"> </w:t>
      </w:r>
      <w:r w:rsidRPr="00D92DE0">
        <w:t>be more scientific and thorough about the way we manage</w:t>
      </w:r>
      <w:r>
        <w:t xml:space="preserve"> </w:t>
      </w:r>
      <w:r w:rsidRPr="00D92DE0">
        <w:t>that.</w:t>
      </w:r>
    </w:p>
    <w:p w:rsidR="005F0657" w:rsidP="005F0657">
      <w:pPr>
        <w:pStyle w:val="Answer"/>
      </w:pPr>
      <w:r w:rsidRPr="00D92DE0">
        <w:rPr>
          <w:b/>
          <w:bCs/>
        </w:rPr>
        <w:t>Lord Snape:</w:t>
      </w:r>
      <w:r>
        <w:t xml:space="preserve"> I understand that, but</w:t>
      </w:r>
      <w:r w:rsidR="001210D7">
        <w:t>, again,</w:t>
      </w:r>
      <w:r>
        <w:t xml:space="preserve"> </w:t>
      </w:r>
      <w:r w:rsidR="001210D7">
        <w:t xml:space="preserve">the </w:t>
      </w:r>
      <w:r w:rsidRPr="001A5377">
        <w:t>Stonehaven</w:t>
      </w:r>
      <w:r w:rsidR="001210D7">
        <w:t xml:space="preserve"> event’s </w:t>
      </w:r>
      <w:r w:rsidRPr="001A5377">
        <w:t xml:space="preserve">main cause was the faulty installation of </w:t>
      </w:r>
      <w:r>
        <w:t>a line</w:t>
      </w:r>
      <w:r w:rsidRPr="001A5377">
        <w:t xml:space="preserve">side facility, was it not? I would like to know, first, how many other such facilities have been installed by outside contractors, </w:t>
      </w:r>
      <w:r>
        <w:t xml:space="preserve">and, secondly, </w:t>
      </w:r>
      <w:r w:rsidRPr="001A5377">
        <w:t xml:space="preserve">how you actually </w:t>
      </w:r>
      <w:r>
        <w:t xml:space="preserve">check </w:t>
      </w:r>
      <w:r w:rsidRPr="001A5377">
        <w:t>them</w:t>
      </w:r>
      <w:r>
        <w:t xml:space="preserve">. </w:t>
      </w:r>
      <w:r w:rsidRPr="00D92DE0">
        <w:t>In the old days, each length of track was inspected and maintained by a gang of</w:t>
      </w:r>
      <w:r>
        <w:t xml:space="preserve"> platelayers. </w:t>
      </w:r>
      <w:r w:rsidRPr="00D92DE0">
        <w:t>I presume that does not apply these days</w:t>
      </w:r>
      <w:r>
        <w:t xml:space="preserve">, but how </w:t>
      </w:r>
      <w:r w:rsidRPr="00D92DE0">
        <w:t>are these lin</w:t>
      </w:r>
      <w:r>
        <w:t>e</w:t>
      </w:r>
      <w:r w:rsidRPr="00D92DE0">
        <w:t xml:space="preserve">side facilities checked in the normal </w:t>
      </w:r>
      <w:r>
        <w:t xml:space="preserve">run </w:t>
      </w:r>
      <w:r w:rsidRPr="00D92DE0">
        <w:t>of day</w:t>
      </w:r>
      <w:r>
        <w:t>-</w:t>
      </w:r>
      <w:r w:rsidRPr="00D92DE0">
        <w:t>to</w:t>
      </w:r>
      <w:r>
        <w:t>-</w:t>
      </w:r>
      <w:r w:rsidRPr="00D92DE0">
        <w:t>day or month</w:t>
      </w:r>
      <w:r>
        <w:t>-</w:t>
      </w:r>
      <w:r w:rsidRPr="00D92DE0">
        <w:t>to</w:t>
      </w:r>
      <w:r>
        <w:t>-</w:t>
      </w:r>
      <w:r w:rsidRPr="00D92DE0">
        <w:t>month maintenance?</w:t>
      </w:r>
    </w:p>
    <w:p w:rsidR="005F0657" w:rsidRPr="00D92DE0" w:rsidP="005F0657">
      <w:pPr>
        <w:pStyle w:val="Answer"/>
      </w:pPr>
      <w:r w:rsidRPr="00D92DE0">
        <w:rPr>
          <w:b/>
          <w:i/>
        </w:rPr>
        <w:t>Martin Frobisher:</w:t>
      </w:r>
      <w:r>
        <w:t xml:space="preserve"> First, I should </w:t>
      </w:r>
      <w:r w:rsidR="009F42DF">
        <w:t>b</w:t>
      </w:r>
      <w:r w:rsidRPr="001A5377">
        <w:t xml:space="preserve">e absolutely clear that the drain that was installed in 2012 by Carillion was not installed to the right standard. We did not </w:t>
      </w:r>
      <w:r>
        <w:t xml:space="preserve">check </w:t>
      </w:r>
      <w:r w:rsidRPr="001A5377">
        <w:t>it properly.</w:t>
      </w:r>
      <w:r>
        <w:t xml:space="preserve"> </w:t>
      </w:r>
      <w:r w:rsidRPr="00D92DE0">
        <w:t xml:space="preserve">That was the primary cause of the accident, and I apologise for that. There is no question about that. We did not </w:t>
      </w:r>
      <w:r>
        <w:t xml:space="preserve">check </w:t>
      </w:r>
      <w:r w:rsidRPr="00D92DE0">
        <w:t>the installation of that drain properly, and that</w:t>
      </w:r>
      <w:r>
        <w:t xml:space="preserve"> was </w:t>
      </w:r>
      <w:r w:rsidRPr="001A5377">
        <w:t>the primary cause of the accident.</w:t>
      </w:r>
    </w:p>
    <w:p w:rsidR="005F0657" w:rsidP="005F0657">
      <w:pPr>
        <w:pStyle w:val="Answer"/>
      </w:pPr>
      <w:r w:rsidRPr="00D92DE0">
        <w:rPr>
          <w:b/>
          <w:bCs/>
        </w:rPr>
        <w:t>Lord Snape:</w:t>
      </w:r>
      <w:r>
        <w:t xml:space="preserve"> Forgive me for interrupting you, but </w:t>
      </w:r>
      <w:r w:rsidRPr="001A5377">
        <w:t>nor, presumably, was it checked in the eight years between installation and the accident</w:t>
      </w:r>
      <w:r>
        <w:t xml:space="preserve">. </w:t>
      </w:r>
    </w:p>
    <w:p w:rsidR="00633F36" w:rsidP="005F0657">
      <w:pPr>
        <w:pStyle w:val="Answer"/>
      </w:pPr>
      <w:r w:rsidRPr="00D92DE0">
        <w:rPr>
          <w:b/>
          <w:i/>
        </w:rPr>
        <w:t>Martin Frobisher:</w:t>
      </w:r>
      <w:r>
        <w:t xml:space="preserve"> The RAIB report </w:t>
      </w:r>
      <w:r w:rsidRPr="001A5377">
        <w:t>says that a drainage inspection in the subsequent years would not have identified the issue</w:t>
      </w:r>
      <w:r w:rsidR="008B715D">
        <w:t>,</w:t>
      </w:r>
      <w:r>
        <w:t xml:space="preserve"> because t</w:t>
      </w:r>
      <w:r w:rsidRPr="00D92DE0">
        <w:t xml:space="preserve">his was about whether or not it was built to the design. </w:t>
      </w:r>
      <w:r w:rsidR="008B715D">
        <w:t>W</w:t>
      </w:r>
      <w:r>
        <w:t xml:space="preserve">hat we call a bund, </w:t>
      </w:r>
      <w:r w:rsidRPr="00D92DE0">
        <w:t>an earth mound</w:t>
      </w:r>
      <w:r>
        <w:t xml:space="preserve">, </w:t>
      </w:r>
      <w:r w:rsidRPr="00D92DE0">
        <w:t xml:space="preserve">channelled the water into </w:t>
      </w:r>
      <w:r>
        <w:t xml:space="preserve">the </w:t>
      </w:r>
      <w:r w:rsidRPr="00D92DE0">
        <w:t xml:space="preserve">drain. Someone looking at it without checking it against the original construction design would not have spotted that. I went to </w:t>
      </w:r>
      <w:r>
        <w:t xml:space="preserve">the </w:t>
      </w:r>
      <w:r w:rsidRPr="00D92DE0">
        <w:t>site immediately after the Stonehaven accident and I did not see that</w:t>
      </w:r>
      <w:r>
        <w:t xml:space="preserve">. </w:t>
      </w:r>
      <w:r w:rsidRPr="00D92DE0">
        <w:t>It was only the forensic check by the Rail Accident Investigation Branch, checking what was there against the original design</w:t>
      </w:r>
      <w:r>
        <w:t xml:space="preserve">, </w:t>
      </w:r>
      <w:r w:rsidRPr="00D92DE0">
        <w:t xml:space="preserve">that exposed that. </w:t>
      </w:r>
      <w:r>
        <w:t xml:space="preserve">So </w:t>
      </w:r>
      <w:r w:rsidRPr="00D92DE0">
        <w:t xml:space="preserve">the project construction </w:t>
      </w:r>
      <w:r>
        <w:t xml:space="preserve">checks </w:t>
      </w:r>
      <w:r w:rsidRPr="00D92DE0">
        <w:t>were not right</w:t>
      </w:r>
      <w:r>
        <w:t>.</w:t>
      </w:r>
      <w:r>
        <w:t xml:space="preserve"> </w:t>
      </w:r>
    </w:p>
    <w:p w:rsidR="005F0657" w:rsidP="005F0657">
      <w:pPr>
        <w:pStyle w:val="Answer"/>
      </w:pPr>
      <w:r>
        <w:t>We</w:t>
      </w:r>
      <w:r w:rsidRPr="00D92DE0">
        <w:t xml:space="preserve"> have strengthened our processes for doing that checking. The vast majority of our large principal contractors do an absolutely fantastic job. They come to work and do a really good job</w:t>
      </w:r>
      <w:r>
        <w:t xml:space="preserve">, </w:t>
      </w:r>
      <w:r w:rsidRPr="00D92DE0">
        <w:t>and the work they do is excellent. We have strengthened our processes following Stonehaven.</w:t>
      </w:r>
      <w:r>
        <w:t xml:space="preserve"> </w:t>
      </w:r>
      <w:r w:rsidRPr="00D92DE0">
        <w:t xml:space="preserve">Following the survey of the whole network, we put </w:t>
      </w:r>
      <w:r>
        <w:t xml:space="preserve">it </w:t>
      </w:r>
      <w:r w:rsidRPr="00D92DE0">
        <w:t>in</w:t>
      </w:r>
      <w:r>
        <w:t xml:space="preserve">to </w:t>
      </w:r>
      <w:r w:rsidRPr="00D92DE0">
        <w:t>a maintenance schedul</w:t>
      </w:r>
      <w:r>
        <w:t xml:space="preserve">ing tool that makes sure </w:t>
      </w:r>
      <w:r w:rsidRPr="00D92DE0">
        <w:t xml:space="preserve">we maintain and </w:t>
      </w:r>
      <w:r>
        <w:t xml:space="preserve">check </w:t>
      </w:r>
      <w:r w:rsidRPr="00D92DE0">
        <w:t xml:space="preserve">the assets </w:t>
      </w:r>
      <w:r>
        <w:t>on a schedule</w:t>
      </w:r>
      <w:r w:rsidRPr="00D92DE0">
        <w:t>.</w:t>
      </w:r>
    </w:p>
    <w:p w:rsidR="00B11AAC" w:rsidP="005F0657">
      <w:pPr>
        <w:pStyle w:val="Answer"/>
      </w:pPr>
      <w:r w:rsidRPr="00D92DE0">
        <w:rPr>
          <w:b/>
          <w:bCs/>
        </w:rPr>
        <w:t>Lord Snape:</w:t>
      </w:r>
      <w:r>
        <w:t xml:space="preserve"> Would you agree that if the drain had been checked, as it used to be by the old-fashioned method of someone walking along the track, just maybe in that eight years someone would have noticed that the drain was faulty and was not draining water away from the trackside in the way it should? </w:t>
      </w:r>
    </w:p>
    <w:p w:rsidR="005F0657" w:rsidP="005F0657">
      <w:pPr>
        <w:pStyle w:val="Answer"/>
      </w:pPr>
      <w:r w:rsidRPr="001A5377">
        <w:t>My additional point that I would like to put to you, and I would like an answer</w:t>
      </w:r>
      <w:r w:rsidR="00B11AAC">
        <w:t xml:space="preserve"> from you</w:t>
      </w:r>
      <w:r w:rsidRPr="001A5377">
        <w:t xml:space="preserve">, is: how are these things checked these days? Is it by a passing Network Rail train? Is there a physical method? Does someone actually </w:t>
      </w:r>
      <w:r>
        <w:t xml:space="preserve">check </w:t>
      </w:r>
      <w:r w:rsidRPr="001A5377">
        <w:t>lineside installations</w:t>
      </w:r>
      <w:r w:rsidR="00B11AAC">
        <w:t xml:space="preserve"> like this</w:t>
      </w:r>
      <w:r w:rsidRPr="001A5377">
        <w:t xml:space="preserve"> on a regular basis?</w:t>
      </w:r>
    </w:p>
    <w:p w:rsidR="005F0657" w:rsidRPr="00E66836" w:rsidP="005F0657">
      <w:pPr>
        <w:pStyle w:val="Answer"/>
        <w:rPr>
          <w:bCs/>
          <w:iCs/>
        </w:rPr>
      </w:pPr>
      <w:r w:rsidRPr="00892294">
        <w:rPr>
          <w:b/>
          <w:i/>
        </w:rPr>
        <w:t>Martin Frobisher:</w:t>
      </w:r>
      <w:r>
        <w:t xml:space="preserve"> </w:t>
      </w:r>
      <w:r w:rsidRPr="00E66836">
        <w:rPr>
          <w:bCs/>
          <w:iCs/>
        </w:rPr>
        <w:t>First</w:t>
      </w:r>
      <w:r>
        <w:rPr>
          <w:bCs/>
          <w:iCs/>
        </w:rPr>
        <w:t xml:space="preserve"> of all</w:t>
      </w:r>
      <w:r w:rsidRPr="00E66836">
        <w:rPr>
          <w:bCs/>
          <w:iCs/>
        </w:rPr>
        <w:t xml:space="preserve">, </w:t>
      </w:r>
      <w:r w:rsidRPr="001A5377">
        <w:rPr>
          <w:bCs/>
          <w:iCs/>
        </w:rPr>
        <w:t xml:space="preserve">the Rail Accident Investigation Branch </w:t>
      </w:r>
      <w:r>
        <w:rPr>
          <w:bCs/>
          <w:iCs/>
        </w:rPr>
        <w:t xml:space="preserve">report </w:t>
      </w:r>
      <w:r w:rsidRPr="001A5377">
        <w:rPr>
          <w:bCs/>
          <w:iCs/>
        </w:rPr>
        <w:t>ask</w:t>
      </w:r>
      <w:r>
        <w:rPr>
          <w:bCs/>
          <w:iCs/>
        </w:rPr>
        <w:t xml:space="preserve">ed </w:t>
      </w:r>
      <w:r w:rsidRPr="001A5377">
        <w:rPr>
          <w:bCs/>
          <w:iCs/>
        </w:rPr>
        <w:t xml:space="preserve">that specific question, </w:t>
      </w:r>
      <w:r>
        <w:rPr>
          <w:bCs/>
          <w:iCs/>
        </w:rPr>
        <w:t>“</w:t>
      </w:r>
      <w:r w:rsidRPr="001A5377">
        <w:rPr>
          <w:bCs/>
          <w:iCs/>
        </w:rPr>
        <w:t>Would someone walking by have identified the problem?</w:t>
      </w:r>
      <w:r>
        <w:rPr>
          <w:bCs/>
          <w:iCs/>
        </w:rPr>
        <w:t>”</w:t>
      </w:r>
      <w:r w:rsidR="00266F29">
        <w:rPr>
          <w:bCs/>
          <w:iCs/>
        </w:rPr>
        <w:t>,</w:t>
      </w:r>
      <w:r w:rsidRPr="001A5377">
        <w:rPr>
          <w:bCs/>
          <w:iCs/>
        </w:rPr>
        <w:t xml:space="preserve"> </w:t>
      </w:r>
      <w:r>
        <w:rPr>
          <w:bCs/>
          <w:iCs/>
        </w:rPr>
        <w:t xml:space="preserve"> and </w:t>
      </w:r>
      <w:r w:rsidRPr="001A5377">
        <w:rPr>
          <w:bCs/>
          <w:iCs/>
        </w:rPr>
        <w:t>conclude</w:t>
      </w:r>
      <w:r>
        <w:rPr>
          <w:bCs/>
          <w:iCs/>
        </w:rPr>
        <w:t xml:space="preserve">d </w:t>
      </w:r>
      <w:r w:rsidRPr="001A5377">
        <w:rPr>
          <w:bCs/>
          <w:iCs/>
        </w:rPr>
        <w:t>that they would not.</w:t>
      </w:r>
    </w:p>
    <w:p w:rsidR="005F0657" w:rsidRPr="00E66836" w:rsidP="005F0657">
      <w:pPr>
        <w:pStyle w:val="Answer"/>
        <w:rPr>
          <w:bCs/>
          <w:iCs/>
        </w:rPr>
      </w:pPr>
      <w:r w:rsidRPr="00E66836">
        <w:rPr>
          <w:bCs/>
          <w:iCs/>
        </w:rPr>
        <w:t xml:space="preserve">How do we normally </w:t>
      </w:r>
      <w:r>
        <w:rPr>
          <w:bCs/>
          <w:iCs/>
        </w:rPr>
        <w:t xml:space="preserve">check </w:t>
      </w:r>
      <w:r w:rsidRPr="00E66836">
        <w:rPr>
          <w:bCs/>
          <w:iCs/>
        </w:rPr>
        <w:t xml:space="preserve">our assets? Different assets have different </w:t>
      </w:r>
      <w:r>
        <w:rPr>
          <w:bCs/>
          <w:iCs/>
        </w:rPr>
        <w:t>checks</w:t>
      </w:r>
      <w:r w:rsidRPr="00E66836">
        <w:rPr>
          <w:bCs/>
          <w:iCs/>
        </w:rPr>
        <w:t>. A lot of it is done by train</w:t>
      </w:r>
      <w:r>
        <w:rPr>
          <w:bCs/>
          <w:iCs/>
        </w:rPr>
        <w:t>-</w:t>
      </w:r>
      <w:r w:rsidRPr="00E66836">
        <w:rPr>
          <w:bCs/>
          <w:iCs/>
        </w:rPr>
        <w:t>born</w:t>
      </w:r>
      <w:r>
        <w:rPr>
          <w:bCs/>
          <w:iCs/>
        </w:rPr>
        <w:t>e</w:t>
      </w:r>
      <w:r w:rsidRPr="00E66836">
        <w:rPr>
          <w:bCs/>
          <w:iCs/>
        </w:rPr>
        <w:t xml:space="preserve"> instrumentation. We have a measurement fleet that records the whole network </w:t>
      </w:r>
      <w:r>
        <w:rPr>
          <w:bCs/>
          <w:iCs/>
        </w:rPr>
        <w:t xml:space="preserve">and </w:t>
      </w:r>
      <w:r w:rsidRPr="00E66836">
        <w:rPr>
          <w:bCs/>
          <w:iCs/>
        </w:rPr>
        <w:t xml:space="preserve">identifies faults </w:t>
      </w:r>
      <w:r>
        <w:rPr>
          <w:bCs/>
          <w:iCs/>
        </w:rPr>
        <w:t xml:space="preserve">and work, and we put them </w:t>
      </w:r>
      <w:r w:rsidRPr="00E66836">
        <w:rPr>
          <w:bCs/>
          <w:iCs/>
        </w:rPr>
        <w:t>into our work scheduling system. We also do manual inspection of assets</w:t>
      </w:r>
      <w:r w:rsidR="00266F29">
        <w:rPr>
          <w:bCs/>
          <w:iCs/>
        </w:rPr>
        <w:t xml:space="preserve">, depending on </w:t>
      </w:r>
      <w:r w:rsidRPr="00E66836">
        <w:rPr>
          <w:bCs/>
          <w:iCs/>
        </w:rPr>
        <w:t>the asset. Bridges are inspected by survey, for example</w:t>
      </w:r>
      <w:r w:rsidR="00266F29">
        <w:rPr>
          <w:bCs/>
          <w:iCs/>
        </w:rPr>
        <w:t>. T</w:t>
      </w:r>
      <w:r w:rsidRPr="00E66836">
        <w:rPr>
          <w:bCs/>
          <w:iCs/>
        </w:rPr>
        <w:t>rack geometry</w:t>
      </w:r>
      <w:r>
        <w:rPr>
          <w:bCs/>
          <w:iCs/>
        </w:rPr>
        <w:t xml:space="preserve"> is inspected by an instrumented train. </w:t>
      </w:r>
      <w:r w:rsidRPr="00E66836">
        <w:rPr>
          <w:bCs/>
          <w:iCs/>
        </w:rPr>
        <w:t xml:space="preserve">All these things feed into </w:t>
      </w:r>
      <w:r w:rsidR="00266F29">
        <w:rPr>
          <w:bCs/>
          <w:iCs/>
        </w:rPr>
        <w:t>a</w:t>
      </w:r>
      <w:r>
        <w:rPr>
          <w:bCs/>
          <w:iCs/>
        </w:rPr>
        <w:t xml:space="preserve"> </w:t>
      </w:r>
      <w:r w:rsidRPr="00E66836">
        <w:rPr>
          <w:bCs/>
          <w:iCs/>
        </w:rPr>
        <w:t>work planning system</w:t>
      </w:r>
      <w:r>
        <w:rPr>
          <w:bCs/>
          <w:iCs/>
        </w:rPr>
        <w:t xml:space="preserve">, and then we deliver the work and the maintenance. </w:t>
      </w:r>
    </w:p>
    <w:p w:rsidR="005F0657" w:rsidP="005F0657">
      <w:pPr>
        <w:pStyle w:val="Question"/>
      </w:pPr>
      <w:r w:rsidRPr="00892294">
        <w:rPr>
          <w:b/>
          <w:bCs/>
        </w:rPr>
        <w:t xml:space="preserve">Lord Dannatt: </w:t>
      </w:r>
      <w:r>
        <w:t>My</w:t>
      </w:r>
      <w:r w:rsidRPr="001A5377">
        <w:t xml:space="preserve"> first question is</w:t>
      </w:r>
      <w:r>
        <w:t xml:space="preserve"> </w:t>
      </w:r>
      <w:r w:rsidRPr="001A5377">
        <w:t>for Mr Muncaster.</w:t>
      </w:r>
      <w:r>
        <w:rPr>
          <w:b/>
          <w:bCs/>
        </w:rPr>
        <w:t xml:space="preserve"> </w:t>
      </w:r>
      <w:r>
        <w:t xml:space="preserve">I think we are all aware </w:t>
      </w:r>
      <w:r w:rsidRPr="001A5377">
        <w:t>that a prolonged power cut would disrupt wastewater and sewage treatment operations</w:t>
      </w:r>
      <w:r w:rsidR="00F120EF">
        <w:t>. T</w:t>
      </w:r>
      <w:r w:rsidRPr="001A5377">
        <w:t>hat is probably a given</w:t>
      </w:r>
      <w:r>
        <w:t xml:space="preserve">, </w:t>
      </w:r>
      <w:r w:rsidRPr="001A5377">
        <w:t xml:space="preserve">but tell me if I am wrong. Could </w:t>
      </w:r>
      <w:r>
        <w:t xml:space="preserve">you talk a bit </w:t>
      </w:r>
      <w:r w:rsidRPr="001A5377">
        <w:t xml:space="preserve">about the dialogue and </w:t>
      </w:r>
      <w:r w:rsidR="00F120EF">
        <w:t xml:space="preserve">the </w:t>
      </w:r>
      <w:r w:rsidRPr="001A5377">
        <w:t xml:space="preserve">interactions you have with the energy sector </w:t>
      </w:r>
      <w:r>
        <w:t xml:space="preserve">to try to mitigate that, </w:t>
      </w:r>
      <w:r w:rsidRPr="001A5377">
        <w:t xml:space="preserve">and </w:t>
      </w:r>
      <w:r>
        <w:t xml:space="preserve">indeed </w:t>
      </w:r>
      <w:r w:rsidRPr="001A5377">
        <w:t>what the mitigation process</w:t>
      </w:r>
      <w:r>
        <w:t>e</w:t>
      </w:r>
      <w:r w:rsidRPr="001A5377">
        <w:t xml:space="preserve">s are to prevent that kind of disastrous </w:t>
      </w:r>
      <w:r>
        <w:t xml:space="preserve">and unpleasant </w:t>
      </w:r>
      <w:r w:rsidRPr="001A5377">
        <w:t>overflowing?</w:t>
      </w:r>
    </w:p>
    <w:p w:rsidR="005F0657" w:rsidP="005F0657">
      <w:pPr>
        <w:pStyle w:val="Answer"/>
      </w:pPr>
      <w:r w:rsidRPr="00793ECD">
        <w:rPr>
          <w:b/>
          <w:i/>
        </w:rPr>
        <w:t>Nevil Muncaster:</w:t>
      </w:r>
      <w:r>
        <w:t xml:space="preserve"> We have good ongoing dialogue </w:t>
      </w:r>
      <w:r w:rsidRPr="001A5377">
        <w:t>with the distributors</w:t>
      </w:r>
      <w:r>
        <w:t xml:space="preserve"> about </w:t>
      </w:r>
      <w:r w:rsidRPr="001A5377">
        <w:t>how we need to respond. It starts with our own assessment, so obviously we have our own process</w:t>
      </w:r>
      <w:r>
        <w:t xml:space="preserve"> </w:t>
      </w:r>
      <w:r w:rsidRPr="001A5377">
        <w:t>of risk</w:t>
      </w:r>
      <w:r>
        <w:t>-</w:t>
      </w:r>
      <w:r w:rsidRPr="001A5377">
        <w:t>assessing what the impact will be of power failure</w:t>
      </w:r>
      <w:r>
        <w:t xml:space="preserve">, </w:t>
      </w:r>
      <w:r w:rsidRPr="001A5377">
        <w:t>depending on the number of customers served by the asset and the impact that a failure would have. First</w:t>
      </w:r>
      <w:r>
        <w:t xml:space="preserve">, </w:t>
      </w:r>
      <w:r w:rsidRPr="001A5377">
        <w:t xml:space="preserve">a lot of sites, </w:t>
      </w:r>
      <w:r>
        <w:t xml:space="preserve">the </w:t>
      </w:r>
      <w:r w:rsidRPr="001A5377">
        <w:t>high priority sites, will have standby generation in place</w:t>
      </w:r>
      <w:r>
        <w:t xml:space="preserve"> </w:t>
      </w:r>
      <w:r w:rsidRPr="001A5377">
        <w:t>so that if there is a failure we can maintain power</w:t>
      </w:r>
      <w:r>
        <w:t xml:space="preserve"> </w:t>
      </w:r>
      <w:r w:rsidRPr="001A5377">
        <w:t>supplies and service.</w:t>
      </w:r>
      <w:r>
        <w:t xml:space="preserve"> That is our first port of call. </w:t>
      </w:r>
    </w:p>
    <w:p w:rsidR="005F0657" w:rsidP="005F0657">
      <w:pPr>
        <w:pStyle w:val="Answer"/>
      </w:pPr>
      <w:r w:rsidRPr="001A5377">
        <w:t xml:space="preserve">Then we will go through a process of working with the power companies </w:t>
      </w:r>
      <w:r w:rsidR="00ED6931">
        <w:t>on</w:t>
      </w:r>
      <w:r w:rsidRPr="001A5377">
        <w:t xml:space="preserve"> where we see subsequent risks, and between us we will prioritise bringing power </w:t>
      </w:r>
      <w:r w:rsidRPr="001A5377" w:rsidR="00ED6931">
        <w:t xml:space="preserve">back </w:t>
      </w:r>
      <w:r w:rsidRPr="001A5377">
        <w:t xml:space="preserve">online if it is needed. We have mobile generator sets that we can move to a number of sites, </w:t>
      </w:r>
      <w:r w:rsidR="00ED6931">
        <w:t>al</w:t>
      </w:r>
      <w:r w:rsidRPr="001A5377">
        <w:t xml:space="preserve">though not to all, but we </w:t>
      </w:r>
      <w:r>
        <w:t xml:space="preserve">also </w:t>
      </w:r>
      <w:r w:rsidRPr="001A5377">
        <w:t>have other mitigations that we plan</w:t>
      </w:r>
      <w:r>
        <w:t xml:space="preserve"> </w:t>
      </w:r>
      <w:r w:rsidRPr="001A5377">
        <w:t>in advance</w:t>
      </w:r>
      <w:r w:rsidR="00ED6931">
        <w:t>. If</w:t>
      </w:r>
      <w:r w:rsidRPr="001A5377">
        <w:t xml:space="preserve"> we cannot </w:t>
      </w:r>
      <w:r>
        <w:t xml:space="preserve">get a </w:t>
      </w:r>
      <w:r w:rsidRPr="001A5377">
        <w:t>site moving</w:t>
      </w:r>
      <w:r w:rsidR="00ED6931">
        <w:t xml:space="preserve">, for example, </w:t>
      </w:r>
      <w:r w:rsidRPr="001A5377">
        <w:t>we can</w:t>
      </w:r>
      <w:r>
        <w:t xml:space="preserve"> tanker water and s</w:t>
      </w:r>
      <w:r w:rsidRPr="001A5377">
        <w:t>upply customers elsewhere.</w:t>
      </w:r>
      <w:r>
        <w:t xml:space="preserve"> </w:t>
      </w:r>
      <w:r w:rsidRPr="00793ECD">
        <w:t xml:space="preserve">So there is quite a rigorous set behind that. </w:t>
      </w:r>
    </w:p>
    <w:p w:rsidR="005F0657" w:rsidP="005F0657">
      <w:pPr>
        <w:pStyle w:val="Answer"/>
      </w:pPr>
      <w:r>
        <w:t xml:space="preserve">As I referenced earlier, we </w:t>
      </w:r>
      <w:r>
        <w:t>need</w:t>
      </w:r>
      <w:r>
        <w:t xml:space="preserve"> to understand</w:t>
      </w:r>
      <w:r w:rsidRPr="00793ECD">
        <w:t xml:space="preserve">, </w:t>
      </w:r>
      <w:r>
        <w:t>with the power companies</w:t>
      </w:r>
      <w:r>
        <w:t>,</w:t>
      </w:r>
      <w:r>
        <w:t xml:space="preserve"> that one site is not just </w:t>
      </w:r>
      <w:r w:rsidRPr="00793ECD">
        <w:t>one customer but a number of customers</w:t>
      </w:r>
      <w:r>
        <w:t xml:space="preserve">. </w:t>
      </w:r>
      <w:r w:rsidRPr="00793ECD">
        <w:t xml:space="preserve">We need to make sure that we have got </w:t>
      </w:r>
      <w:r>
        <w:t>the priority right in bringing them back online, against all the other issues that the power company will be dealing with i</w:t>
      </w:r>
      <w:r w:rsidRPr="00793ECD">
        <w:t>f there is a major outage.</w:t>
      </w:r>
    </w:p>
    <w:p w:rsidR="005F0657" w:rsidRPr="00E66836" w:rsidP="005F0657">
      <w:pPr>
        <w:pStyle w:val="Remark"/>
      </w:pPr>
      <w:r w:rsidRPr="00892294">
        <w:rPr>
          <w:b/>
          <w:bCs/>
        </w:rPr>
        <w:t>Lord Dannatt:</w:t>
      </w:r>
      <w:r>
        <w:rPr>
          <w:b/>
          <w:bCs/>
        </w:rPr>
        <w:t xml:space="preserve"> </w:t>
      </w:r>
      <w:r w:rsidRPr="00793ECD">
        <w:t>You</w:t>
      </w:r>
      <w:r>
        <w:rPr>
          <w:b/>
          <w:bCs/>
        </w:rPr>
        <w:t xml:space="preserve"> </w:t>
      </w:r>
      <w:r w:rsidRPr="001A5377">
        <w:t>mentioned t</w:t>
      </w:r>
      <w:r>
        <w:t>a</w:t>
      </w:r>
      <w:r w:rsidRPr="001A5377">
        <w:t xml:space="preserve">nkering. </w:t>
      </w:r>
      <w:r>
        <w:t xml:space="preserve">Is </w:t>
      </w:r>
      <w:r w:rsidRPr="001A5377">
        <w:t xml:space="preserve">the overall national capability to tanker sufficient? I am conscious that </w:t>
      </w:r>
      <w:r w:rsidRPr="00E66836">
        <w:t>15 months ago in the east of England</w:t>
      </w:r>
      <w:r w:rsidRPr="00EE62F1">
        <w:t xml:space="preserve"> </w:t>
      </w:r>
      <w:r w:rsidRPr="001A5377">
        <w:t>there was a huge water event</w:t>
      </w:r>
      <w:r w:rsidR="00ED6931">
        <w:t>.</w:t>
      </w:r>
      <w:r w:rsidRPr="001A5377">
        <w:t xml:space="preserve"> I think</w:t>
      </w:r>
      <w:r>
        <w:t xml:space="preserve"> </w:t>
      </w:r>
      <w:r w:rsidRPr="00E66836">
        <w:t>Anglian Water’s t</w:t>
      </w:r>
      <w:r>
        <w:t>a</w:t>
      </w:r>
      <w:r w:rsidRPr="00E66836">
        <w:t>nkering capacity was almost overwhelmed</w:t>
      </w:r>
      <w:r w:rsidRPr="001A5377">
        <w:t xml:space="preserve"> and it had to do a lot of borrowing. If that had been a more widespread </w:t>
      </w:r>
      <w:r>
        <w:t xml:space="preserve">national </w:t>
      </w:r>
      <w:r w:rsidRPr="001A5377">
        <w:t>issue</w:t>
      </w:r>
      <w:r>
        <w:t xml:space="preserve">, </w:t>
      </w:r>
      <w:r w:rsidRPr="001A5377">
        <w:t>would there have been enough capacity or would we have been in trouble?</w:t>
      </w:r>
    </w:p>
    <w:p w:rsidR="005F0657" w:rsidRPr="00EE62F1" w:rsidP="005F0657">
      <w:pPr>
        <w:pStyle w:val="Answer"/>
      </w:pPr>
      <w:r w:rsidRPr="00793ECD">
        <w:rPr>
          <w:b/>
          <w:i/>
        </w:rPr>
        <w:t>Nevil Muncaster:</w:t>
      </w:r>
      <w:r>
        <w:t xml:space="preserve"> The way </w:t>
      </w:r>
      <w:r w:rsidRPr="00EE62F1">
        <w:t>the industry works is that companies will have their own plans to mitigate</w:t>
      </w:r>
      <w:r w:rsidR="004606CE">
        <w:t>,</w:t>
      </w:r>
      <w:r w:rsidRPr="00EE62F1">
        <w:t xml:space="preserve"> but we also have a national response</w:t>
      </w:r>
      <w:r>
        <w:t xml:space="preserve">, </w:t>
      </w:r>
      <w:r w:rsidRPr="00EE62F1">
        <w:t xml:space="preserve">which is manifested through Water </w:t>
      </w:r>
      <w:r>
        <w:t xml:space="preserve">UK, </w:t>
      </w:r>
      <w:r w:rsidR="004606CE">
        <w:t>which</w:t>
      </w:r>
      <w:r>
        <w:t xml:space="preserve"> will pull </w:t>
      </w:r>
      <w:r w:rsidRPr="00EE62F1">
        <w:t>together our platinum incident team. That is where all the operations directors get together on a regular basis and look at the potential for an event and how we as an industry will work together</w:t>
      </w:r>
      <w:r>
        <w:t xml:space="preserve">, </w:t>
      </w:r>
      <w:r w:rsidRPr="00EE62F1">
        <w:t xml:space="preserve">not only to respond but to plan better. Subsequent </w:t>
      </w:r>
      <w:r>
        <w:t xml:space="preserve">to the “Beast from the East”, which you </w:t>
      </w:r>
      <w:r w:rsidRPr="00EE62F1">
        <w:t xml:space="preserve">will remember </w:t>
      </w:r>
      <w:r>
        <w:t xml:space="preserve">from </w:t>
      </w:r>
      <w:r w:rsidRPr="00EE62F1">
        <w:t xml:space="preserve">recent years </w:t>
      </w:r>
      <w:r>
        <w:t xml:space="preserve">and </w:t>
      </w:r>
      <w:r w:rsidRPr="00EE62F1">
        <w:t>which had an impact on the industry as a whole</w:t>
      </w:r>
      <w:r>
        <w:t xml:space="preserve">, </w:t>
      </w:r>
      <w:r w:rsidRPr="00EE62F1">
        <w:t>there was huge learning</w:t>
      </w:r>
      <w:r>
        <w:t xml:space="preserve"> and it </w:t>
      </w:r>
      <w:r w:rsidRPr="00EE62F1">
        <w:t>was shared through that group.</w:t>
      </w:r>
    </w:p>
    <w:p w:rsidR="005F0657" w:rsidRPr="00793ECD" w:rsidP="005F0657">
      <w:pPr>
        <w:pStyle w:val="Answer"/>
      </w:pPr>
      <w:r w:rsidRPr="00EE62F1">
        <w:t xml:space="preserve">The other </w:t>
      </w:r>
      <w:r>
        <w:t xml:space="preserve">piece </w:t>
      </w:r>
      <w:r w:rsidRPr="00EE62F1">
        <w:t>that we</w:t>
      </w:r>
      <w:r>
        <w:t xml:space="preserve"> have in the industry is called mutual aid. That is where the companies get together </w:t>
      </w:r>
      <w:r w:rsidRPr="00EE62F1">
        <w:t>and will supply and support services to others</w:t>
      </w:r>
      <w:r>
        <w:t xml:space="preserve"> i</w:t>
      </w:r>
      <w:r w:rsidRPr="00793ECD">
        <w:t>mmediately on request. There has been good support to other companies</w:t>
      </w:r>
      <w:r>
        <w:t>, such as Thames s</w:t>
      </w:r>
      <w:r w:rsidRPr="00793ECD">
        <w:t xml:space="preserve">upplying bottled water to neighbouring companies </w:t>
      </w:r>
      <w:r>
        <w:t xml:space="preserve">when </w:t>
      </w:r>
      <w:r w:rsidRPr="00793ECD">
        <w:t>they have incidents and have a need for it, or</w:t>
      </w:r>
      <w:r>
        <w:t xml:space="preserve">, </w:t>
      </w:r>
      <w:r w:rsidRPr="00793ECD">
        <w:t>most recent</w:t>
      </w:r>
      <w:r>
        <w:t xml:space="preserve">ly during Storm Eunice, </w:t>
      </w:r>
      <w:r w:rsidRPr="00793ECD">
        <w:t>Northumbr</w:t>
      </w:r>
      <w:r>
        <w:t xml:space="preserve">ian </w:t>
      </w:r>
      <w:r w:rsidRPr="00793ECD">
        <w:t>Water provid</w:t>
      </w:r>
      <w:r>
        <w:t xml:space="preserve">ing </w:t>
      </w:r>
      <w:r w:rsidRPr="00793ECD">
        <w:t>tankers to us when we needed them where we did not have sufficient.</w:t>
      </w:r>
      <w:r w:rsidR="00CF7B08">
        <w:t xml:space="preserve"> </w:t>
      </w:r>
      <w:r>
        <w:t>So the interconnectivity between the companies—support, procedures and the a</w:t>
      </w:r>
      <w:r w:rsidRPr="00793ECD">
        <w:t xml:space="preserve">bility to learn and support each other more </w:t>
      </w:r>
      <w:r>
        <w:t xml:space="preserve">nationally, </w:t>
      </w:r>
      <w:r w:rsidRPr="008F68C9">
        <w:t>whether it be on</w:t>
      </w:r>
      <w:r>
        <w:t xml:space="preserve"> p</w:t>
      </w:r>
      <w:r w:rsidRPr="00793ECD">
        <w:t>lanning for Brexit or planning for power</w:t>
      </w:r>
      <w:r>
        <w:t xml:space="preserve"> incidents—is quite strong. </w:t>
      </w:r>
    </w:p>
    <w:p w:rsidR="005F0657" w:rsidP="005F0657">
      <w:pPr>
        <w:pStyle w:val="Answer"/>
        <w:rPr>
          <w:b/>
          <w:bCs/>
        </w:rPr>
      </w:pPr>
      <w:r w:rsidRPr="00892294">
        <w:rPr>
          <w:b/>
          <w:bCs/>
        </w:rPr>
        <w:t>Lord Dannatt:</w:t>
      </w:r>
      <w:r>
        <w:rPr>
          <w:b/>
          <w:bCs/>
        </w:rPr>
        <w:t xml:space="preserve"> </w:t>
      </w:r>
      <w:r w:rsidRPr="008F68C9">
        <w:t>I am glad to hear that.</w:t>
      </w:r>
      <w:r>
        <w:rPr>
          <w:b/>
          <w:bCs/>
        </w:rPr>
        <w:t xml:space="preserve"> </w:t>
      </w:r>
    </w:p>
    <w:p w:rsidR="005F0657" w:rsidRPr="00793ECD" w:rsidP="005F0657">
      <w:pPr>
        <w:pStyle w:val="Question"/>
      </w:pPr>
      <w:r w:rsidRPr="008F68C9">
        <w:rPr>
          <w:b/>
          <w:bCs/>
        </w:rPr>
        <w:t>Lord Butler of Brockwell:</w:t>
      </w:r>
      <w:r w:rsidRPr="00793ECD">
        <w:t xml:space="preserve"> </w:t>
      </w:r>
      <w:r>
        <w:t xml:space="preserve">I am conscious that as an old Treasury hand I am leading with my chin in asking this question, but in view of the public interest in national resilience and, at the moment, the pressures of the cost of living—I noticed that </w:t>
      </w:r>
      <w:r w:rsidRPr="008F68C9">
        <w:t xml:space="preserve">Mr Frobisher </w:t>
      </w:r>
      <w:r w:rsidR="000D6281">
        <w:t>talked</w:t>
      </w:r>
      <w:r w:rsidRPr="008F68C9">
        <w:t xml:space="preserve"> about a conversation with the Treasury</w:t>
      </w:r>
      <w:r>
        <w:t>—</w:t>
      </w:r>
      <w:r w:rsidRPr="008F68C9">
        <w:t xml:space="preserve">are the Government doing enough to help you with investing </w:t>
      </w:r>
      <w:r>
        <w:t xml:space="preserve">for </w:t>
      </w:r>
      <w:r w:rsidRPr="008F68C9">
        <w:t>resilience?</w:t>
      </w:r>
      <w:r>
        <w:t xml:space="preserve"> </w:t>
      </w:r>
      <w:r w:rsidRPr="008F68C9">
        <w:t>Would you each like to answer that? I can guess what the answers might be.</w:t>
      </w:r>
    </w:p>
    <w:p w:rsidR="005F0657" w:rsidP="005F0657">
      <w:pPr>
        <w:pStyle w:val="Answer"/>
      </w:pPr>
      <w:r w:rsidRPr="00793ECD">
        <w:rPr>
          <w:b/>
          <w:i/>
        </w:rPr>
        <w:t>David Wright:</w:t>
      </w:r>
      <w:r>
        <w:t xml:space="preserve"> </w:t>
      </w:r>
      <w:r w:rsidRPr="008F68C9">
        <w:t>I have been really encouraged by the approach that the Government are taking to defining the UK national resilience strategy</w:t>
      </w:r>
      <w:r w:rsidR="00945066">
        <w:t xml:space="preserve">, which </w:t>
      </w:r>
      <w:r w:rsidRPr="008F68C9">
        <w:t>came off the back of the integrated review. That is absolutely the right approach to take</w:t>
      </w:r>
      <w:r>
        <w:t xml:space="preserve">: </w:t>
      </w:r>
      <w:r w:rsidRPr="008F68C9">
        <w:t>thinking strategically about how Britain becomes one of the most resilient nations at home and abroad.</w:t>
      </w:r>
    </w:p>
    <w:p w:rsidR="005F0657" w:rsidRPr="00793ECD" w:rsidP="005F0657">
      <w:pPr>
        <w:pStyle w:val="Answer"/>
      </w:pPr>
      <w:r w:rsidRPr="00793ECD">
        <w:t xml:space="preserve">We have been able to get access to funding through our regulatory regime for all the things that we believe we need to do on the network in order to </w:t>
      </w:r>
      <w:r w:rsidRPr="00793ECD">
        <w:t xml:space="preserve">deliver a resilient network today. However, let us be honest in the </w:t>
      </w:r>
      <w:r w:rsidR="00C00189">
        <w:t>r</w:t>
      </w:r>
      <w:r w:rsidRPr="00793ECD">
        <w:t>oom and recognise that the threats</w:t>
      </w:r>
      <w:r w:rsidR="00C00189">
        <w:t>—</w:t>
      </w:r>
      <w:r>
        <w:t xml:space="preserve">the </w:t>
      </w:r>
      <w:r w:rsidRPr="00793ECD">
        <w:t>strategic and geopolitical threats, the cybersecurity threats</w:t>
      </w:r>
      <w:r>
        <w:t xml:space="preserve"> and the climate </w:t>
      </w:r>
      <w:r w:rsidRPr="00793ECD">
        <w:t>ad</w:t>
      </w:r>
      <w:r w:rsidR="00C00189">
        <w:t>aptation</w:t>
      </w:r>
      <w:r w:rsidRPr="00793ECD">
        <w:t xml:space="preserve"> weather threats</w:t>
      </w:r>
      <w:r w:rsidR="00C00189">
        <w:t>—</w:t>
      </w:r>
      <w:r w:rsidRPr="00793ECD" w:rsidR="00C00189">
        <w:t>and the level of investment needed as we go through the energy transition are significantly increasing</w:t>
      </w:r>
      <w:r w:rsidR="00C00189">
        <w:t xml:space="preserve">. </w:t>
      </w:r>
      <w:r w:rsidRPr="00793ECD">
        <w:t>From an</w:t>
      </w:r>
      <w:r>
        <w:t xml:space="preserve"> </w:t>
      </w:r>
      <w:r w:rsidRPr="00793ECD">
        <w:t>electricity perspective</w:t>
      </w:r>
      <w:r>
        <w:t xml:space="preserve">, </w:t>
      </w:r>
      <w:r w:rsidRPr="00793ECD">
        <w:t xml:space="preserve">we are incredibly conscious of </w:t>
      </w:r>
      <w:r>
        <w:t xml:space="preserve">the </w:t>
      </w:r>
      <w:r w:rsidRPr="00793ECD">
        <w:t xml:space="preserve">increased importance to UK consumers </w:t>
      </w:r>
      <w:r w:rsidR="00565EE3">
        <w:t xml:space="preserve">of the </w:t>
      </w:r>
      <w:r w:rsidRPr="00793ECD" w:rsidR="00565EE3">
        <w:t>criticality</w:t>
      </w:r>
      <w:r w:rsidR="00565EE3">
        <w:t xml:space="preserve"> that</w:t>
      </w:r>
      <w:r w:rsidRPr="00793ECD">
        <w:t xml:space="preserve"> electricity networks will have in future compared with the already high level of criticality that they have today.</w:t>
      </w:r>
    </w:p>
    <w:p w:rsidR="005F0657" w:rsidP="005F0657">
      <w:pPr>
        <w:pStyle w:val="Answer"/>
      </w:pPr>
      <w:r w:rsidRPr="00793ECD">
        <w:t xml:space="preserve">More needs to be done, as I have said before, </w:t>
      </w:r>
      <w:r w:rsidR="00B47BD2">
        <w:t>to create</w:t>
      </w:r>
      <w:r w:rsidRPr="00793ECD">
        <w:t xml:space="preserve"> these broader cross</w:t>
      </w:r>
      <w:r>
        <w:t>-</w:t>
      </w:r>
      <w:r w:rsidRPr="00793ECD">
        <w:t>sector resilience standards in order to make sure that there is a complete</w:t>
      </w:r>
      <w:r w:rsidR="00F324E6">
        <w:t>ly</w:t>
      </w:r>
      <w:r w:rsidRPr="00793ECD">
        <w:t xml:space="preserve"> joined</w:t>
      </w:r>
      <w:r>
        <w:t>-</w:t>
      </w:r>
      <w:r w:rsidRPr="00793ECD">
        <w:t xml:space="preserve">up picture across all aspects of UK critical national infrastructure. That standard is set </w:t>
      </w:r>
      <w:r>
        <w:t xml:space="preserve">because there </w:t>
      </w:r>
      <w:r w:rsidRPr="00793ECD">
        <w:t xml:space="preserve">is an incredibly complex series of networks with a lot of dependencies and interdependencies, as </w:t>
      </w:r>
      <w:r>
        <w:t xml:space="preserve">you </w:t>
      </w:r>
      <w:r w:rsidRPr="00793ECD">
        <w:t xml:space="preserve">have already heard from other witnesses on the panel. That is the next area, and we as industry leads also need to do </w:t>
      </w:r>
      <w:r>
        <w:t xml:space="preserve">better </w:t>
      </w:r>
      <w:r w:rsidRPr="00793ECD">
        <w:t xml:space="preserve">on collaboration and looking at </w:t>
      </w:r>
      <w:r>
        <w:t xml:space="preserve">the </w:t>
      </w:r>
      <w:r w:rsidRPr="00793ECD">
        <w:t>weaknesses</w:t>
      </w:r>
      <w:r>
        <w:t xml:space="preserve"> </w:t>
      </w:r>
      <w:r w:rsidRPr="00793ECD">
        <w:t>between some of our networks and systems, making sure that we are proposing cost</w:t>
      </w:r>
      <w:r>
        <w:t>-</w:t>
      </w:r>
      <w:r w:rsidRPr="00793ECD">
        <w:t>effective engineering solutions.</w:t>
      </w:r>
    </w:p>
    <w:p w:rsidR="005F0657" w:rsidP="005F0657">
      <w:pPr>
        <w:pStyle w:val="Answer"/>
      </w:pPr>
      <w:r w:rsidRPr="00793ECD">
        <w:rPr>
          <w:b/>
          <w:i/>
        </w:rPr>
        <w:t>Martin Frobisher:</w:t>
      </w:r>
      <w:r>
        <w:t xml:space="preserve"> For the railway, the short answer is yes. Steve Fletcher </w:t>
      </w:r>
      <w:r w:rsidR="00B5187C">
        <w:t xml:space="preserve">was one of your </w:t>
      </w:r>
      <w:r w:rsidR="001462FC">
        <w:t xml:space="preserve">previous </w:t>
      </w:r>
      <w:r>
        <w:t xml:space="preserve">witnesses </w:t>
      </w:r>
      <w:r w:rsidR="00B5187C">
        <w:t>to the committee</w:t>
      </w:r>
      <w:r>
        <w:t xml:space="preserve">. </w:t>
      </w:r>
      <w:r w:rsidRPr="00A75DD3">
        <w:t xml:space="preserve">He </w:t>
      </w:r>
      <w:r>
        <w:t xml:space="preserve">is our regulator </w:t>
      </w:r>
      <w:r w:rsidRPr="00A75DD3">
        <w:t xml:space="preserve">at the Office </w:t>
      </w:r>
      <w:r w:rsidR="0049160F">
        <w:t>of</w:t>
      </w:r>
      <w:r>
        <w:t xml:space="preserve"> Rail and </w:t>
      </w:r>
      <w:r w:rsidRPr="00A75DD3">
        <w:t>Road</w:t>
      </w:r>
      <w:r w:rsidR="0049160F">
        <w:t>,</w:t>
      </w:r>
      <w:r>
        <w:t xml:space="preserve"> </w:t>
      </w:r>
      <w:r w:rsidRPr="00A75DD3">
        <w:t xml:space="preserve">and we have </w:t>
      </w:r>
      <w:r>
        <w:t xml:space="preserve">very </w:t>
      </w:r>
      <w:r w:rsidRPr="00A75DD3">
        <w:t>detailed</w:t>
      </w:r>
      <w:r>
        <w:t xml:space="preserve"> </w:t>
      </w:r>
      <w:r w:rsidRPr="00793ECD">
        <w:t>conversations with him</w:t>
      </w:r>
      <w:r>
        <w:t xml:space="preserve">, </w:t>
      </w:r>
      <w:r w:rsidRPr="00793ECD">
        <w:t>asset by asset</w:t>
      </w:r>
      <w:r>
        <w:t xml:space="preserve">. As I said earlier, we </w:t>
      </w:r>
      <w:r w:rsidRPr="00793ECD">
        <w:t xml:space="preserve">are prioritising earthworks and drainage at the expense of other assets. So in the short </w:t>
      </w:r>
      <w:r>
        <w:t xml:space="preserve">to </w:t>
      </w:r>
      <w:r w:rsidRPr="00793ECD">
        <w:t xml:space="preserve">medium term we are in a strong position, with detailed conversations happening with our regulator. </w:t>
      </w:r>
    </w:p>
    <w:p w:rsidR="005F0657" w:rsidP="005F0657">
      <w:pPr>
        <w:pStyle w:val="Answer"/>
      </w:pPr>
      <w:r w:rsidRPr="00793ECD">
        <w:t xml:space="preserve">I suspect that in the longer term there will be some issues. </w:t>
      </w:r>
      <w:r>
        <w:t xml:space="preserve">For example, </w:t>
      </w:r>
      <w:r w:rsidRPr="00793ECD">
        <w:t>when we model coastal erosion</w:t>
      </w:r>
      <w:r>
        <w:t xml:space="preserve"> </w:t>
      </w:r>
      <w:r w:rsidRPr="00793ECD">
        <w:t xml:space="preserve">in the </w:t>
      </w:r>
      <w:r>
        <w:t xml:space="preserve">period </w:t>
      </w:r>
      <w:r w:rsidRPr="00793ECD">
        <w:t>2050</w:t>
      </w:r>
      <w:r>
        <w:t xml:space="preserve">-80, </w:t>
      </w:r>
      <w:r w:rsidRPr="00793ECD">
        <w:t>there is a step change</w:t>
      </w:r>
      <w:r>
        <w:t xml:space="preserve">; </w:t>
      </w:r>
      <w:r w:rsidRPr="00793ECD">
        <w:t xml:space="preserve">if you </w:t>
      </w:r>
      <w:r>
        <w:t xml:space="preserve">plot it </w:t>
      </w:r>
      <w:r w:rsidRPr="00793ECD">
        <w:t xml:space="preserve">on a graph, there is almost a point of inflexion. So in the short </w:t>
      </w:r>
      <w:r>
        <w:t xml:space="preserve">to </w:t>
      </w:r>
      <w:r w:rsidRPr="00793ECD">
        <w:t xml:space="preserve">medium term we are having the right conversations, but things like coastal erosion need to be considered </w:t>
      </w:r>
      <w:r w:rsidR="00245DA6">
        <w:t xml:space="preserve">more in our long-term planning </w:t>
      </w:r>
      <w:r w:rsidRPr="00793ECD">
        <w:t>than we are doing at the moment.</w:t>
      </w:r>
    </w:p>
    <w:p w:rsidR="005F0657" w:rsidRPr="00793ECD" w:rsidP="005F0657">
      <w:pPr>
        <w:pStyle w:val="Answer"/>
      </w:pPr>
      <w:r w:rsidRPr="00793ECD">
        <w:rPr>
          <w:b/>
          <w:i/>
        </w:rPr>
        <w:t>Nevil Muncaster:</w:t>
      </w:r>
      <w:r>
        <w:t xml:space="preserve"> From the water perspective, </w:t>
      </w:r>
      <w:r w:rsidRPr="00A75DD3">
        <w:t>on the whole it is right</w:t>
      </w:r>
      <w:r>
        <w:t xml:space="preserve">. </w:t>
      </w:r>
      <w:r w:rsidRPr="00A75DD3">
        <w:t xml:space="preserve">I talked earlier about the statutory processes of water resource management planning and drainage and wastewater management planning. </w:t>
      </w:r>
      <w:r w:rsidR="00DF583C">
        <w:t>T</w:t>
      </w:r>
      <w:r w:rsidRPr="00A75DD3">
        <w:t>here is a piece about interdependencies, which we have talked about</w:t>
      </w:r>
      <w:r w:rsidRPr="00DF583C" w:rsidR="00DF583C">
        <w:t xml:space="preserve"> </w:t>
      </w:r>
      <w:r w:rsidRPr="00A75DD3" w:rsidR="00DF583C">
        <w:t>quite a bit</w:t>
      </w:r>
      <w:r w:rsidRPr="00A75DD3">
        <w:t xml:space="preserve"> today</w:t>
      </w:r>
      <w:r w:rsidR="00EC58F6">
        <w:t xml:space="preserve">—in our case </w:t>
      </w:r>
      <w:r>
        <w:t xml:space="preserve">with regard to power supply, </w:t>
      </w:r>
      <w:r w:rsidR="00EC58F6">
        <w:t>and,</w:t>
      </w:r>
      <w:r>
        <w:t xml:space="preserve"> when it comes to </w:t>
      </w:r>
      <w:r w:rsidRPr="00793ECD">
        <w:t>flooding</w:t>
      </w:r>
      <w:r>
        <w:t xml:space="preserve">, </w:t>
      </w:r>
      <w:r w:rsidRPr="00793ECD">
        <w:t>how we</w:t>
      </w:r>
      <w:r>
        <w:t xml:space="preserve"> </w:t>
      </w:r>
      <w:r w:rsidRPr="00793ECD">
        <w:t>manage and take ownership of</w:t>
      </w:r>
      <w:r>
        <w:t xml:space="preserve"> water across a catchment, the </w:t>
      </w:r>
      <w:r w:rsidRPr="00793ECD">
        <w:t>impact that has on people and how we plan and invest for that jointly</w:t>
      </w:r>
      <w:r>
        <w:t xml:space="preserve"> for multiple agencies. That is one thing that I would look at. </w:t>
      </w:r>
    </w:p>
    <w:p w:rsidR="005F0657" w:rsidRPr="00192BDC" w:rsidP="005F0657">
      <w:pPr>
        <w:pStyle w:val="Answer"/>
      </w:pPr>
      <w:r w:rsidRPr="00793ECD">
        <w:t>We are recognising that a lot of the costs are set looking backwards</w:t>
      </w:r>
      <w:r>
        <w:t xml:space="preserve">—“What have </w:t>
      </w:r>
      <w:r w:rsidR="00B36E83">
        <w:t xml:space="preserve">we </w:t>
      </w:r>
      <w:r w:rsidRPr="00793ECD">
        <w:t>achieved in the past</w:t>
      </w:r>
      <w:r>
        <w:t>?”</w:t>
      </w:r>
      <w:r w:rsidRPr="00793ECD">
        <w:t xml:space="preserve">, </w:t>
      </w:r>
      <w:r>
        <w:t>“</w:t>
      </w:r>
      <w:r w:rsidRPr="00793ECD">
        <w:t>What is the right level of maintenance</w:t>
      </w:r>
      <w:r>
        <w:t>?” and so on—</w:t>
      </w:r>
      <w:r w:rsidRPr="00793ECD">
        <w:t>but we recognise that it is a changing environment</w:t>
      </w:r>
      <w:r w:rsidR="00361B74">
        <w:t>,</w:t>
      </w:r>
      <w:r w:rsidRPr="00793ECD">
        <w:t xml:space="preserve"> </w:t>
      </w:r>
      <w:r w:rsidR="00361B74">
        <w:t>so</w:t>
      </w:r>
      <w:r w:rsidRPr="00793ECD">
        <w:t xml:space="preserve"> </w:t>
      </w:r>
      <w:r>
        <w:t xml:space="preserve">our </w:t>
      </w:r>
      <w:r w:rsidRPr="00793ECD">
        <w:t xml:space="preserve">maintenance costs will probably have to go </w:t>
      </w:r>
      <w:r>
        <w:t>up b</w:t>
      </w:r>
      <w:r w:rsidRPr="00793ECD">
        <w:t>ecause our assets will have to work harder and maybe to more extreme limits</w:t>
      </w:r>
      <w:r>
        <w:t xml:space="preserve">, </w:t>
      </w:r>
      <w:r w:rsidR="00361B74">
        <w:t>so</w:t>
      </w:r>
      <w:r w:rsidRPr="00793ECD">
        <w:t xml:space="preserve"> we have to maintain them differently. That again </w:t>
      </w:r>
      <w:r w:rsidR="00361B74">
        <w:t xml:space="preserve">is something </w:t>
      </w:r>
      <w:r w:rsidRPr="00793ECD">
        <w:t>that we</w:t>
      </w:r>
      <w:r>
        <w:t xml:space="preserve"> </w:t>
      </w:r>
      <w:r w:rsidRPr="00192BDC">
        <w:t xml:space="preserve">need to pick up with our regulators to make sure that we demonstrate the need for that and </w:t>
      </w:r>
      <w:r>
        <w:t xml:space="preserve">pull it </w:t>
      </w:r>
      <w:r w:rsidRPr="00192BDC">
        <w:t>forward.</w:t>
      </w:r>
    </w:p>
    <w:p w:rsidR="00E70042" w:rsidP="005F0657">
      <w:pPr>
        <w:pStyle w:val="Answer"/>
      </w:pPr>
      <w:r>
        <w:t>On what we would like to see from</w:t>
      </w:r>
      <w:r w:rsidRPr="00192BDC" w:rsidR="005F0657">
        <w:t xml:space="preserve"> </w:t>
      </w:r>
      <w:r w:rsidR="005F0657">
        <w:t xml:space="preserve">the </w:t>
      </w:r>
      <w:r w:rsidRPr="00192BDC" w:rsidR="005F0657">
        <w:t xml:space="preserve">Government, there are two issues for me. One is </w:t>
      </w:r>
      <w:r w:rsidR="005F0657">
        <w:t xml:space="preserve">the developer’s right to connect to a combined sewer. That is still there and it should be stopped, because it </w:t>
      </w:r>
      <w:r w:rsidRPr="00793ECD" w:rsidR="005F0657">
        <w:t>is adding load to a system that is just not designed for it</w:t>
      </w:r>
      <w:r w:rsidR="005F0657">
        <w:t xml:space="preserve">. </w:t>
      </w:r>
      <w:r w:rsidRPr="00793ECD" w:rsidR="005F0657">
        <w:t xml:space="preserve">There has to be a debate </w:t>
      </w:r>
      <w:r>
        <w:t>about</w:t>
      </w:r>
      <w:r w:rsidRPr="00793ECD" w:rsidR="005F0657">
        <w:t xml:space="preserve"> </w:t>
      </w:r>
      <w:r w:rsidR="005F0657">
        <w:t>that</w:t>
      </w:r>
      <w:r w:rsidRPr="00793ECD" w:rsidR="005F0657">
        <w:t xml:space="preserve">. </w:t>
      </w:r>
    </w:p>
    <w:p w:rsidR="005F0657" w:rsidRPr="00793ECD" w:rsidP="005F0657">
      <w:pPr>
        <w:pStyle w:val="Answer"/>
      </w:pPr>
      <w:r w:rsidRPr="00793ECD">
        <w:t xml:space="preserve">The other </w:t>
      </w:r>
      <w:r>
        <w:t xml:space="preserve">issue </w:t>
      </w:r>
      <w:r w:rsidRPr="00793ECD">
        <w:t>is smart metering</w:t>
      </w:r>
      <w:r>
        <w:t xml:space="preserve">, </w:t>
      </w:r>
      <w:r w:rsidRPr="00793ECD">
        <w:t>mandating it and making sure that we understand demand properly so that we can help people to manage water supply effectively</w:t>
      </w:r>
      <w:r w:rsidR="006132F0">
        <w:t xml:space="preserve">, </w:t>
      </w:r>
      <w:r>
        <w:t xml:space="preserve">again, </w:t>
      </w:r>
      <w:r w:rsidRPr="00793ECD">
        <w:t>looking long</w:t>
      </w:r>
      <w:r w:rsidR="006132F0">
        <w:t xml:space="preserve"> </w:t>
      </w:r>
      <w:r w:rsidRPr="00793ECD">
        <w:t>term</w:t>
      </w:r>
      <w:r w:rsidR="006132F0">
        <w:t xml:space="preserve">, </w:t>
      </w:r>
      <w:r w:rsidR="00E70042">
        <w:t xml:space="preserve">to </w:t>
      </w:r>
      <w:r>
        <w:t xml:space="preserve">make sure </w:t>
      </w:r>
      <w:r w:rsidRPr="00793ECD">
        <w:t xml:space="preserve">that we </w:t>
      </w:r>
      <w:r>
        <w:t xml:space="preserve">secure </w:t>
      </w:r>
      <w:r w:rsidRPr="00793ECD">
        <w:t>supply</w:t>
      </w:r>
      <w:r>
        <w:t xml:space="preserve"> to the taps. </w:t>
      </w:r>
    </w:p>
    <w:p w:rsidR="005F0657" w:rsidP="005F0657">
      <w:pPr>
        <w:pStyle w:val="Answer"/>
      </w:pPr>
      <w:r w:rsidRPr="00793ECD">
        <w:rPr>
          <w:b/>
          <w:i/>
        </w:rPr>
        <w:t>Jim Dempsey:</w:t>
      </w:r>
      <w:r>
        <w:t xml:space="preserve"> For me, there are a number of points to make. As I mentioned earlier, we are working with Ofcom on a consultation </w:t>
      </w:r>
      <w:r w:rsidR="00761270">
        <w:t xml:space="preserve">about </w:t>
      </w:r>
      <w:r>
        <w:t>resilience, but w</w:t>
      </w:r>
      <w:r w:rsidRPr="00793ECD">
        <w:t xml:space="preserve">e have not quite got to the cost implications of that. We </w:t>
      </w:r>
      <w:r w:rsidR="00525F2B">
        <w:t xml:space="preserve">also </w:t>
      </w:r>
      <w:r w:rsidRPr="00793ECD">
        <w:t>continue</w:t>
      </w:r>
      <w:r>
        <w:t xml:space="preserve"> </w:t>
      </w:r>
      <w:r w:rsidRPr="00793ECD">
        <w:t xml:space="preserve">to work with DCMS on the severe weather </w:t>
      </w:r>
      <w:r w:rsidR="00030968">
        <w:t>adaptation</w:t>
      </w:r>
      <w:r w:rsidRPr="00793ECD">
        <w:t xml:space="preserve"> group. You can see, based on all forecasts, that resilience in our sectors </w:t>
      </w:r>
      <w:r w:rsidR="00BA4D4A">
        <w:t>will</w:t>
      </w:r>
      <w:r w:rsidRPr="00793ECD">
        <w:t xml:space="preserve"> become increasingly necessary as the climate changes. </w:t>
      </w:r>
    </w:p>
    <w:p w:rsidR="005F0657" w:rsidP="005F0657">
      <w:pPr>
        <w:pStyle w:val="Answer"/>
      </w:pPr>
      <w:r>
        <w:t xml:space="preserve">As for what </w:t>
      </w:r>
      <w:r w:rsidRPr="00793ECD">
        <w:t>I would like to see from the Government, putting the funding issue to one side, it is really about</w:t>
      </w:r>
      <w:r>
        <w:t>—</w:t>
      </w:r>
      <w:r w:rsidRPr="00793ECD">
        <w:t>as I think I said in my opening</w:t>
      </w:r>
      <w:r>
        <w:t>—</w:t>
      </w:r>
      <w:r w:rsidRPr="00793ECD">
        <w:t>bringing sectors together, using technology, AI</w:t>
      </w:r>
      <w:r>
        <w:t xml:space="preserve"> and National Digital Twin. We are involved in the National Digital Twin project, along </w:t>
      </w:r>
      <w:r w:rsidRPr="00793ECD">
        <w:t>with Anglian Water and UK Power Networks. That proof of concept is due to deliver at the end of this month, I think</w:t>
      </w:r>
      <w:r>
        <w:t xml:space="preserve">, and it </w:t>
      </w:r>
      <w:r w:rsidRPr="00793ECD">
        <w:t xml:space="preserve">looks really promising. Being able to do that </w:t>
      </w:r>
      <w:r>
        <w:t xml:space="preserve">will </w:t>
      </w:r>
      <w:r w:rsidRPr="00793ECD">
        <w:t>reduce costs for everyone if we can pull together across the sectors and are able to analyse, using digital twin technology, where our resilience needs to be</w:t>
      </w:r>
      <w:r>
        <w:t xml:space="preserve">, </w:t>
      </w:r>
      <w:r w:rsidRPr="00793ECD">
        <w:t>right across our critical national infrastructure. The Government doing that would be very beneficial.</w:t>
      </w:r>
    </w:p>
    <w:p w:rsidR="005B7A80" w:rsidP="005F0657">
      <w:pPr>
        <w:pStyle w:val="Question"/>
      </w:pPr>
      <w:r w:rsidRPr="00793ECD">
        <w:rPr>
          <w:b/>
          <w:bCs/>
        </w:rPr>
        <w:t>Baroness Crawley:</w:t>
      </w:r>
      <w:r>
        <w:t xml:space="preserve"> I would like to ask about the role of the Government. </w:t>
      </w:r>
      <w:r w:rsidRPr="00192BDC">
        <w:t>In his answer to your first question, Chair, our colleague from Thames Water said that one of the lessons learned was how significant the interdependencies of his sector</w:t>
      </w:r>
      <w:r>
        <w:t>—</w:t>
      </w:r>
      <w:r w:rsidRPr="00192BDC">
        <w:t>water</w:t>
      </w:r>
      <w:r>
        <w:t>—</w:t>
      </w:r>
      <w:r w:rsidRPr="00192BDC">
        <w:t xml:space="preserve">will be with power operators. I think Mr Dempsey also said that we need fewer silos, and that interdependency and working together </w:t>
      </w:r>
      <w:r w:rsidR="00BA4D4A">
        <w:t>will</w:t>
      </w:r>
      <w:r w:rsidRPr="00192BDC">
        <w:t xml:space="preserve"> become more important with climate change and the need for resilience to it. </w:t>
      </w:r>
    </w:p>
    <w:p w:rsidR="005F0657" w:rsidP="005B7A80">
      <w:pPr>
        <w:pStyle w:val="Question"/>
        <w:numPr>
          <w:ilvl w:val="0"/>
          <w:numId w:val="0"/>
        </w:numPr>
        <w:ind w:left="794"/>
      </w:pPr>
      <w:r w:rsidRPr="00192BDC">
        <w:t>Do each of you</w:t>
      </w:r>
      <w:r>
        <w:t xml:space="preserve"> </w:t>
      </w:r>
      <w:r w:rsidRPr="009E6BD3">
        <w:t>have a clear sense of which part of government, and which Minister</w:t>
      </w:r>
      <w:r>
        <w:t xml:space="preserve">, </w:t>
      </w:r>
      <w:r w:rsidRPr="009E6BD3">
        <w:t xml:space="preserve">leads on this area of interdependency? Is enough being done at local level to bring sectors together? How frequently do you meet? What </w:t>
      </w:r>
      <w:r>
        <w:t xml:space="preserve">fora </w:t>
      </w:r>
      <w:r w:rsidRPr="009E6BD3">
        <w:t>do you use to engage with each other to discuss the implications of these interdependencies?</w:t>
      </w:r>
    </w:p>
    <w:p w:rsidR="0008639C" w:rsidP="005F0657">
      <w:pPr>
        <w:pStyle w:val="Answer"/>
      </w:pPr>
      <w:r w:rsidRPr="009E6BD3">
        <w:rPr>
          <w:b/>
          <w:i/>
        </w:rPr>
        <w:t>David Wright:</w:t>
      </w:r>
      <w:r>
        <w:t xml:space="preserve"> To pick up on your last point first, I am a member of the National Preparedness Commission—I am a commissioner under Lord Harris’s excellent chairmanship—which brings public and private sector experts together to discuss the </w:t>
      </w:r>
      <w:r w:rsidRPr="009E6BD3">
        <w:t xml:space="preserve">subject of resilience. We recently discussed a report </w:t>
      </w:r>
      <w:r>
        <w:t xml:space="preserve">by the </w:t>
      </w:r>
      <w:r w:rsidRPr="009E6BD3">
        <w:t xml:space="preserve">British Red Cross </w:t>
      </w:r>
      <w:r>
        <w:t xml:space="preserve">that </w:t>
      </w:r>
      <w:r w:rsidRPr="009E6BD3">
        <w:t xml:space="preserve">looks </w:t>
      </w:r>
      <w:r>
        <w:t xml:space="preserve">specifically </w:t>
      </w:r>
      <w:r w:rsidRPr="009E6BD3">
        <w:t xml:space="preserve">at the importance of local. </w:t>
      </w:r>
      <w:r>
        <w:t xml:space="preserve">It says that </w:t>
      </w:r>
      <w:r w:rsidRPr="009E6BD3">
        <w:t>when resilience actually happens, it always comes down to the local circumstances on the ground</w:t>
      </w:r>
      <w:r>
        <w:t xml:space="preserve">. </w:t>
      </w:r>
    </w:p>
    <w:p w:rsidR="005F0657" w:rsidRPr="009E6BD3" w:rsidP="005F0657">
      <w:pPr>
        <w:pStyle w:val="Answer"/>
      </w:pPr>
      <w:r w:rsidRPr="009E6BD3">
        <w:t xml:space="preserve">As part of developing a more resilient Britain, </w:t>
      </w:r>
      <w:r>
        <w:t xml:space="preserve">we </w:t>
      </w:r>
      <w:r w:rsidRPr="009E6BD3">
        <w:t>need to be able to work effectively at the local</w:t>
      </w:r>
      <w:r>
        <w:t xml:space="preserve">, </w:t>
      </w:r>
      <w:r w:rsidRPr="009E6BD3">
        <w:t>regional and national level</w:t>
      </w:r>
      <w:r>
        <w:t>s</w:t>
      </w:r>
      <w:r w:rsidRPr="009E6BD3">
        <w:t>.</w:t>
      </w:r>
      <w:r>
        <w:t xml:space="preserve"> </w:t>
      </w:r>
      <w:r w:rsidRPr="009E6BD3">
        <w:t xml:space="preserve">In particular, the </w:t>
      </w:r>
      <w:r w:rsidR="000355AC">
        <w:t xml:space="preserve">UK’s </w:t>
      </w:r>
      <w:r w:rsidRPr="009E6BD3">
        <w:t>strength is the voluntary sector</w:t>
      </w:r>
      <w:r>
        <w:t xml:space="preserve">, and it is important to make </w:t>
      </w:r>
      <w:r w:rsidRPr="009E6BD3">
        <w:t xml:space="preserve">sure that </w:t>
      </w:r>
      <w:r>
        <w:t xml:space="preserve">that </w:t>
      </w:r>
      <w:r>
        <w:t xml:space="preserve">sector is </w:t>
      </w:r>
      <w:r w:rsidRPr="009E6BD3">
        <w:t xml:space="preserve">properly recognised in creating the right resilience solutions. We also have the </w:t>
      </w:r>
      <w:r>
        <w:t>E</w:t>
      </w:r>
      <w:r w:rsidRPr="009E6BD3">
        <w:t xml:space="preserve">nergy </w:t>
      </w:r>
      <w:r>
        <w:t>N</w:t>
      </w:r>
      <w:r w:rsidRPr="009E6BD3">
        <w:t xml:space="preserve">etworks </w:t>
      </w:r>
      <w:r>
        <w:t>A</w:t>
      </w:r>
      <w:r w:rsidRPr="009E6BD3">
        <w:t xml:space="preserve">ssociation and the </w:t>
      </w:r>
      <w:r>
        <w:t>E</w:t>
      </w:r>
      <w:r w:rsidRPr="009E6BD3">
        <w:t xml:space="preserve">nergy </w:t>
      </w:r>
      <w:r>
        <w:t>E</w:t>
      </w:r>
      <w:r w:rsidRPr="009E6BD3">
        <w:t xml:space="preserve">mergencies </w:t>
      </w:r>
      <w:r>
        <w:t>E</w:t>
      </w:r>
      <w:r w:rsidRPr="009E6BD3">
        <w:t xml:space="preserve">xecutive </w:t>
      </w:r>
      <w:r>
        <w:t>C</w:t>
      </w:r>
      <w:r w:rsidRPr="009E6BD3">
        <w:t>ommittee</w:t>
      </w:r>
      <w:r>
        <w:t>—E</w:t>
      </w:r>
      <w:r w:rsidRPr="009E6BD3">
        <w:t>3C</w:t>
      </w:r>
      <w:r>
        <w:t>—which</w:t>
      </w:r>
      <w:r w:rsidRPr="009E6BD3">
        <w:t xml:space="preserve"> go cross</w:t>
      </w:r>
      <w:r>
        <w:t>-</w:t>
      </w:r>
      <w:r w:rsidRPr="009E6BD3">
        <w:t>industry in order to look at a number of these issues.</w:t>
      </w:r>
    </w:p>
    <w:p w:rsidR="005F0657" w:rsidP="005F0657">
      <w:pPr>
        <w:pStyle w:val="Answer"/>
      </w:pPr>
      <w:r w:rsidRPr="009E6BD3">
        <w:t>More work needs to be done, as I said in my previous answer, but exactly where this comes together a</w:t>
      </w:r>
      <w:r>
        <w:t>t</w:t>
      </w:r>
      <w:r w:rsidRPr="009E6BD3">
        <w:t xml:space="preserve"> a ministerial level in government is not clear to me</w:t>
      </w:r>
      <w:r>
        <w:t xml:space="preserve"> at the moment</w:t>
      </w:r>
      <w:r w:rsidR="00BA3365">
        <w:t xml:space="preserve">; </w:t>
      </w:r>
      <w:r w:rsidRPr="009E6BD3">
        <w:t>I hop</w:t>
      </w:r>
      <w:r>
        <w:t>e</w:t>
      </w:r>
      <w:r w:rsidRPr="009E6BD3">
        <w:t xml:space="preserve"> </w:t>
      </w:r>
      <w:r>
        <w:t>it</w:t>
      </w:r>
      <w:r w:rsidRPr="009E6BD3">
        <w:t xml:space="preserve"> will become clearer with the UK resilience strategy. That is why </w:t>
      </w:r>
      <w:r w:rsidR="00BA3365">
        <w:t xml:space="preserve">the </w:t>
      </w:r>
      <w:r w:rsidRPr="009E6BD3">
        <w:t>cross</w:t>
      </w:r>
      <w:r>
        <w:t>-</w:t>
      </w:r>
      <w:r w:rsidRPr="009E6BD3">
        <w:t>sector resilienc</w:t>
      </w:r>
      <w:r>
        <w:t>e</w:t>
      </w:r>
      <w:r w:rsidRPr="009E6BD3">
        <w:t xml:space="preserve"> standards coming from government need to be put in place to properly address the situation</w:t>
      </w:r>
      <w:r>
        <w:t>.</w:t>
      </w:r>
      <w:r w:rsidRPr="009E6BD3">
        <w:t xml:space="preserve"> I and my colleagues </w:t>
      </w:r>
      <w:r>
        <w:t xml:space="preserve">are </w:t>
      </w:r>
      <w:r w:rsidRPr="009E6BD3">
        <w:t>doing more</w:t>
      </w:r>
      <w:r>
        <w:t>,</w:t>
      </w:r>
      <w:r w:rsidRPr="009E6BD3">
        <w:t xml:space="preserve"> both bilaterally and cross</w:t>
      </w:r>
      <w:r>
        <w:t>-</w:t>
      </w:r>
      <w:r w:rsidRPr="009E6BD3">
        <w:t>industry</w:t>
      </w:r>
      <w:r>
        <w:t>,</w:t>
      </w:r>
      <w:r w:rsidRPr="009E6BD3">
        <w:t xml:space="preserve"> to identify the right solutions. As always with complex problems, a number of different aspects</w:t>
      </w:r>
      <w:r>
        <w:t xml:space="preserve"> need to be addressed</w:t>
      </w:r>
      <w:r w:rsidRPr="009E6BD3">
        <w:t xml:space="preserve"> in order to properly solve </w:t>
      </w:r>
      <w:r>
        <w:t>this</w:t>
      </w:r>
      <w:r w:rsidRPr="009E6BD3">
        <w:t>.</w:t>
      </w:r>
    </w:p>
    <w:p w:rsidR="005F0657" w:rsidRPr="009E6BD3" w:rsidP="005F0657">
      <w:pPr>
        <w:pStyle w:val="Answer"/>
      </w:pPr>
      <w:r w:rsidRPr="009E6BD3">
        <w:rPr>
          <w:b/>
          <w:i/>
        </w:rPr>
        <w:t>Nevil Muncaster:</w:t>
      </w:r>
      <w:r>
        <w:t xml:space="preserve"> More needs to be done. There is good, strong working at a local level</w:t>
      </w:r>
      <w:r w:rsidR="00DE39C7">
        <w:t>. W</w:t>
      </w:r>
      <w:r>
        <w:t xml:space="preserve">e are members of the local resilience forums, and we work closely with a dedicated team that works across the Thames region with those forums, not just </w:t>
      </w:r>
      <w:r w:rsidR="00E25DA2">
        <w:t>on</w:t>
      </w:r>
      <w:r>
        <w:t xml:space="preserve"> responding but </w:t>
      </w:r>
      <w:r w:rsidR="00E25DA2">
        <w:t>on</w:t>
      </w:r>
      <w:r>
        <w:t xml:space="preserve"> planning and starting to carry out exercises. We </w:t>
      </w:r>
      <w:r w:rsidRPr="009E6BD3">
        <w:t xml:space="preserve">have carried out </w:t>
      </w:r>
      <w:r w:rsidRPr="009E6BD3" w:rsidR="00E25DA2">
        <w:t xml:space="preserve">adverse weather events </w:t>
      </w:r>
      <w:r w:rsidRPr="009E6BD3">
        <w:t xml:space="preserve">exercises </w:t>
      </w:r>
      <w:r>
        <w:t>with</w:t>
      </w:r>
      <w:r w:rsidRPr="009E6BD3">
        <w:t xml:space="preserve"> Swindon</w:t>
      </w:r>
      <w:r w:rsidRPr="00664585">
        <w:t xml:space="preserve"> </w:t>
      </w:r>
      <w:r w:rsidRPr="009E6BD3">
        <w:t>an</w:t>
      </w:r>
      <w:r>
        <w:t>d three of the</w:t>
      </w:r>
      <w:r w:rsidRPr="009E6BD3">
        <w:t xml:space="preserve"> London</w:t>
      </w:r>
      <w:r>
        <w:t xml:space="preserve"> boroughs</w:t>
      </w:r>
      <w:r w:rsidRPr="009E6BD3">
        <w:t xml:space="preserve">, for </w:t>
      </w:r>
      <w:r>
        <w:t>instance</w:t>
      </w:r>
      <w:r w:rsidRPr="009E6BD3">
        <w:t>, and those planning exercises draw in not just Thames Water but</w:t>
      </w:r>
      <w:r>
        <w:t xml:space="preserve"> the</w:t>
      </w:r>
      <w:r w:rsidRPr="009E6BD3">
        <w:t xml:space="preserve"> power companies, so through those we build relationships </w:t>
      </w:r>
      <w:r>
        <w:t>and</w:t>
      </w:r>
      <w:r w:rsidRPr="009E6BD3">
        <w:t xml:space="preserve"> plan our response</w:t>
      </w:r>
      <w:r w:rsidRPr="00B81C3E">
        <w:t xml:space="preserve"> </w:t>
      </w:r>
      <w:r w:rsidRPr="009E6BD3">
        <w:t>together.</w:t>
      </w:r>
    </w:p>
    <w:p w:rsidR="005F0657" w:rsidRPr="009E6BD3" w:rsidP="005F0657">
      <w:pPr>
        <w:pStyle w:val="Answer"/>
      </w:pPr>
      <w:r w:rsidRPr="009E6BD3">
        <w:t>We also have local relationships with UK Power Networks</w:t>
      </w:r>
      <w:r>
        <w:t xml:space="preserve"> and SSE</w:t>
      </w:r>
      <w:r w:rsidRPr="009E6BD3">
        <w:t xml:space="preserve">, for </w:t>
      </w:r>
      <w:r>
        <w:t>instance</w:t>
      </w:r>
      <w:r w:rsidRPr="009E6BD3">
        <w:t>,</w:t>
      </w:r>
      <w:r>
        <w:t xml:space="preserve"> where they provide 95%-plus of the power supplies to our works. Those </w:t>
      </w:r>
      <w:r w:rsidRPr="009E6BD3">
        <w:t>relationships are growing all the time</w:t>
      </w:r>
      <w:r w:rsidR="00CB1CC5">
        <w:t xml:space="preserve"> and</w:t>
      </w:r>
      <w:r w:rsidRPr="009E6BD3">
        <w:t xml:space="preserve"> strengthening our planning</w:t>
      </w:r>
      <w:r>
        <w:t xml:space="preserve"> and </w:t>
      </w:r>
      <w:r w:rsidRPr="009E6BD3">
        <w:t xml:space="preserve">ability to respond and building the </w:t>
      </w:r>
      <w:r>
        <w:t>c</w:t>
      </w:r>
      <w:r w:rsidRPr="009E6BD3">
        <w:t>onne</w:t>
      </w:r>
      <w:r>
        <w:t>ct</w:t>
      </w:r>
      <w:r w:rsidRPr="009E6BD3">
        <w:t>ions between us</w:t>
      </w:r>
      <w:r w:rsidR="00CB1CC5">
        <w:t>,</w:t>
      </w:r>
      <w:r w:rsidRPr="009E6BD3">
        <w:t xml:space="preserve"> so that in </w:t>
      </w:r>
      <w:r>
        <w:t>an</w:t>
      </w:r>
      <w:r w:rsidRPr="009E6BD3">
        <w:t xml:space="preserve"> event we can talk to each other </w:t>
      </w:r>
      <w:r>
        <w:t>about</w:t>
      </w:r>
      <w:r w:rsidRPr="009E6BD3">
        <w:t xml:space="preserve"> the priorities and mak</w:t>
      </w:r>
      <w:r>
        <w:t>ing</w:t>
      </w:r>
      <w:r w:rsidRPr="009E6BD3">
        <w:t xml:space="preserve"> sure that we can work together to bring </w:t>
      </w:r>
      <w:r>
        <w:t>power</w:t>
      </w:r>
      <w:r w:rsidRPr="009E6BD3">
        <w:t xml:space="preserve"> back.</w:t>
      </w:r>
    </w:p>
    <w:p w:rsidR="00E515E2" w:rsidP="005F0657">
      <w:pPr>
        <w:pStyle w:val="Answer"/>
      </w:pPr>
      <w:r w:rsidRPr="009E6BD3">
        <w:rPr>
          <w:b/>
          <w:i/>
        </w:rPr>
        <w:t>Martin Frobisher:</w:t>
      </w:r>
      <w:r>
        <w:t xml:space="preserve"> For us, the greatest dependence is, first, the power to drive the railway and, secondly, the Environment Agency. </w:t>
      </w:r>
      <w:r w:rsidRPr="009E6BD3">
        <w:t>Power is the simpler of the two</w:t>
      </w:r>
      <w:r>
        <w:t>,</w:t>
      </w:r>
      <w:r w:rsidRPr="009E6BD3">
        <w:t xml:space="preserve"> because we need to procure </w:t>
      </w:r>
      <w:r>
        <w:t xml:space="preserve">a </w:t>
      </w:r>
      <w:r w:rsidRPr="009E6BD3">
        <w:t xml:space="preserve">reliable electricity supply </w:t>
      </w:r>
      <w:r>
        <w:t>for</w:t>
      </w:r>
      <w:r w:rsidRPr="009E6BD3">
        <w:t xml:space="preserve"> the railway</w:t>
      </w:r>
      <w:r>
        <w:t xml:space="preserve">. But our relationship with </w:t>
      </w:r>
      <w:r w:rsidRPr="009E6BD3">
        <w:t>the Environment Agency is</w:t>
      </w:r>
      <w:r>
        <w:t xml:space="preserve"> </w:t>
      </w:r>
      <w:r w:rsidRPr="009E6BD3">
        <w:t>really important</w:t>
      </w:r>
      <w:r>
        <w:t>,</w:t>
      </w:r>
      <w:r>
        <w:t xml:space="preserve"> because i</w:t>
      </w:r>
      <w:r w:rsidRPr="009E6BD3">
        <w:t xml:space="preserve">f </w:t>
      </w:r>
      <w:r>
        <w:t>a</w:t>
      </w:r>
      <w:r w:rsidRPr="009E6BD3">
        <w:t xml:space="preserve"> river floods there is a limit to what we can do as a railway. We can raise our vulnerable electrical equipment on stilts or platforms to keep it out of the water, but that money is far better spent </w:t>
      </w:r>
      <w:r>
        <w:t>in</w:t>
      </w:r>
      <w:r w:rsidRPr="009E6BD3">
        <w:t xml:space="preserve"> a joint scheme with the Environment Agency to prevent the river from flooding in the first instance. </w:t>
      </w:r>
    </w:p>
    <w:p w:rsidR="005F0657" w:rsidP="005F0657">
      <w:pPr>
        <w:pStyle w:val="Answer"/>
      </w:pPr>
      <w:r>
        <w:t>So w</w:t>
      </w:r>
      <w:r w:rsidRPr="009E6BD3">
        <w:t xml:space="preserve">e are working closely with the Environment Agency on a lot of bilateral schemes, and that is far better value for the taxpayer than individual organisations working in isolation. </w:t>
      </w:r>
      <w:r>
        <w:t>The detail of t</w:t>
      </w:r>
      <w:r w:rsidRPr="009E6BD3">
        <w:t xml:space="preserve">hat </w:t>
      </w:r>
      <w:r>
        <w:t xml:space="preserve">is </w:t>
      </w:r>
      <w:r w:rsidRPr="009E6BD3">
        <w:t>probably best managed at a local level</w:t>
      </w:r>
      <w:r>
        <w:t>,</w:t>
      </w:r>
      <w:r w:rsidRPr="009E6BD3">
        <w:t xml:space="preserve"> rather than trying to push it up to government, but we are working very hard on our local relationships with the Environment Agency.</w:t>
      </w:r>
    </w:p>
    <w:p w:rsidR="005F0657" w:rsidP="005F0657">
      <w:pPr>
        <w:pStyle w:val="Answer"/>
      </w:pPr>
      <w:r w:rsidRPr="009E6BD3">
        <w:rPr>
          <w:b/>
          <w:i/>
        </w:rPr>
        <w:t>Jim Dempsey:</w:t>
      </w:r>
      <w:r>
        <w:t xml:space="preserve"> At a local level, we work with local resilience groups and local resilience partnerships. We also work with the EC-RRG, which we have chaired for the past couple of years. Like others, I could not point to a </w:t>
      </w:r>
      <w:r>
        <w:t xml:space="preserve">Minister who is specifically responsible for critical national infrastructure and its resilience. </w:t>
      </w:r>
    </w:p>
    <w:p w:rsidR="005F0657" w:rsidP="005F0657">
      <w:pPr>
        <w:pStyle w:val="Answer"/>
      </w:pPr>
      <w:r>
        <w:t>At a local level, the local resilience forums are really good for understanding their area, but when you start to have situations like those in Storm Arwen and S</w:t>
      </w:r>
      <w:r w:rsidRPr="009E6BD3">
        <w:t>torm Dudley</w:t>
      </w:r>
      <w:r>
        <w:t>,</w:t>
      </w:r>
      <w:r w:rsidRPr="009E6BD3">
        <w:t xml:space="preserve"> where you are going across lots and lots of local resilience forum areas, co</w:t>
      </w:r>
      <w:r>
        <w:t>-</w:t>
      </w:r>
      <w:r w:rsidRPr="009E6BD3">
        <w:t xml:space="preserve">ordinating across that at a national level is quite difficult. We get together and discuss where we are, but </w:t>
      </w:r>
      <w:r>
        <w:t>that</w:t>
      </w:r>
      <w:r w:rsidRPr="009E6BD3">
        <w:t xml:space="preserve"> co</w:t>
      </w:r>
      <w:r>
        <w:t>-</w:t>
      </w:r>
      <w:r w:rsidRPr="009E6BD3">
        <w:t>ordination in bringing sectors together a</w:t>
      </w:r>
      <w:r>
        <w:t>t</w:t>
      </w:r>
      <w:r w:rsidRPr="009E6BD3">
        <w:t xml:space="preserve"> a national level is quite difficult.</w:t>
      </w:r>
    </w:p>
    <w:p w:rsidR="005F0657" w:rsidP="005F0657">
      <w:pPr>
        <w:pStyle w:val="Question"/>
      </w:pPr>
      <w:r w:rsidRPr="00D529A7">
        <w:rPr>
          <w:b/>
          <w:bCs/>
        </w:rPr>
        <w:t>Baroness Crawley:</w:t>
      </w:r>
      <w:r>
        <w:t xml:space="preserve"> In response to a Lords committee report on risk assessment and planning, the Government have accepted in principle that there should be an office for preparedness and resilience, as a non-departmental public body, headed by the newly created post of government chief risk officer. Would that post be helpful, with n</w:t>
      </w:r>
      <w:r w:rsidRPr="008C4830">
        <w:t xml:space="preserve">ational oversight of interdependency between the sectors, or would </w:t>
      </w:r>
      <w:r>
        <w:t xml:space="preserve">it </w:t>
      </w:r>
      <w:r w:rsidRPr="008C4830">
        <w:t>be a case of needless bureaucracy getting in your way?</w:t>
      </w:r>
    </w:p>
    <w:p w:rsidR="005F0657" w:rsidP="005F0657">
      <w:pPr>
        <w:pStyle w:val="Answer"/>
      </w:pPr>
      <w:sdt>
        <w:sdtPr>
          <w:alias w:val="Witness"/>
          <w:id w:val="-897967594"/>
          <w:placeholder>
            <w:docPart w:val="377F63CF0EAC4FF38671DB70D8580882"/>
          </w:placeholder>
          <w:richText/>
        </w:sdtPr>
        <w:sdtContent>
          <w:r w:rsidRPr="008C4830">
            <w:rPr>
              <w:b/>
              <w:i/>
            </w:rPr>
            <w:t>David Wright:</w:t>
          </w:r>
        </w:sdtContent>
      </w:sdt>
      <w:r>
        <w:t xml:space="preserve"> I personally </w:t>
      </w:r>
      <w:r w:rsidRPr="008C4830">
        <w:t xml:space="preserve">contributed to that report and attended a meeting with a number of Lords who prepared it. I was really encouraged to see that the </w:t>
      </w:r>
      <w:r>
        <w:t>G</w:t>
      </w:r>
      <w:r w:rsidRPr="008C4830">
        <w:t>overnment took on the vast majority of its recommendations</w:t>
      </w:r>
      <w:r>
        <w:t xml:space="preserve"> in relation to </w:t>
      </w:r>
      <w:r w:rsidRPr="008C4830">
        <w:t xml:space="preserve">how we put together </w:t>
      </w:r>
      <w:r>
        <w:t>the</w:t>
      </w:r>
      <w:r w:rsidRPr="008C4830">
        <w:t xml:space="preserve"> national risk register for the UK. I am sure that</w:t>
      </w:r>
      <w:r>
        <w:t xml:space="preserve">, in </w:t>
      </w:r>
      <w:r w:rsidRPr="008C4830">
        <w:t>our businesses, a number of us have chief risk officers</w:t>
      </w:r>
      <w:r>
        <w:t>,</w:t>
      </w:r>
      <w:r w:rsidRPr="008C4830">
        <w:t xml:space="preserve"> as</w:t>
      </w:r>
      <w:r>
        <w:t xml:space="preserve"> part of</w:t>
      </w:r>
      <w:r w:rsidRPr="008C4830">
        <w:t xml:space="preserve"> the way that we do business</w:t>
      </w:r>
      <w:r>
        <w:t xml:space="preserve"> and work, and h</w:t>
      </w:r>
      <w:r w:rsidRPr="008C4830">
        <w:t xml:space="preserve">aving that approach across government can only help. </w:t>
      </w:r>
    </w:p>
    <w:p w:rsidR="005F0657" w:rsidP="005F0657">
      <w:pPr>
        <w:pStyle w:val="Answer"/>
      </w:pPr>
      <w:r w:rsidRPr="008C4830">
        <w:t>However, it needs the risks</w:t>
      </w:r>
      <w:r>
        <w:t xml:space="preserve">, </w:t>
      </w:r>
      <w:r w:rsidRPr="008C4830">
        <w:t>particular</w:t>
      </w:r>
      <w:r>
        <w:t>ly</w:t>
      </w:r>
      <w:r w:rsidRPr="008C4830">
        <w:t xml:space="preserve"> the high</w:t>
      </w:r>
      <w:r>
        <w:t>-</w:t>
      </w:r>
      <w:r w:rsidRPr="008C4830">
        <w:t>impact</w:t>
      </w:r>
      <w:r>
        <w:t xml:space="preserve"> but</w:t>
      </w:r>
      <w:r w:rsidRPr="008C4830">
        <w:t xml:space="preserve"> low</w:t>
      </w:r>
      <w:r>
        <w:t>-</w:t>
      </w:r>
      <w:r w:rsidRPr="008C4830">
        <w:t xml:space="preserve">probability risks, to be properly and transparently reviewed and updated. </w:t>
      </w:r>
      <w:r>
        <w:t xml:space="preserve">When </w:t>
      </w:r>
      <w:r w:rsidRPr="008C4830">
        <w:t>you are doing risk management, you are</w:t>
      </w:r>
      <w:r>
        <w:t xml:space="preserve"> quite often</w:t>
      </w:r>
      <w:r w:rsidRPr="008C4830">
        <w:t xml:space="preserve"> looking at likelihood on one axis versus consequence on the other, </w:t>
      </w:r>
      <w:r>
        <w:t>but</w:t>
      </w:r>
      <w:r w:rsidRPr="008C4830">
        <w:t xml:space="preserve"> for high</w:t>
      </w:r>
      <w:r>
        <w:t>-</w:t>
      </w:r>
      <w:r w:rsidRPr="008C4830">
        <w:t>impact</w:t>
      </w:r>
      <w:r>
        <w:t xml:space="preserve"> but</w:t>
      </w:r>
      <w:r w:rsidRPr="008C4830">
        <w:t xml:space="preserve"> low</w:t>
      </w:r>
      <w:r>
        <w:t>-</w:t>
      </w:r>
      <w:r w:rsidRPr="008C4830">
        <w:t>probability events that is not necessarily the right approach</w:t>
      </w:r>
      <w:r w:rsidR="00A91263">
        <w:t>. W</w:t>
      </w:r>
      <w:r w:rsidRPr="008C4830">
        <w:t>hat you really need to look at is preparedness on one axis versus consequence on the other. I was really encouraged to see a number</w:t>
      </w:r>
      <w:r>
        <w:t xml:space="preserve"> of the recommendations—the</w:t>
      </w:r>
      <w:r w:rsidRPr="008C4830">
        <w:t xml:space="preserve"> vast majority,</w:t>
      </w:r>
      <w:r>
        <w:t xml:space="preserve"> as I say—</w:t>
      </w:r>
      <w:r w:rsidRPr="008C4830">
        <w:t>getting accepted by government.</w:t>
      </w:r>
    </w:p>
    <w:p w:rsidR="005F0657" w:rsidP="005F0657">
      <w:pPr>
        <w:pStyle w:val="Answer"/>
      </w:pPr>
      <w:sdt>
        <w:sdtPr>
          <w:alias w:val="Witness"/>
          <w:id w:val="1240445579"/>
          <w:placeholder>
            <w:docPart w:val="377F63CF0EAC4FF38671DB70D8580882"/>
          </w:placeholder>
          <w:richText/>
        </w:sdtPr>
        <w:sdtContent>
          <w:r w:rsidRPr="008C4830">
            <w:rPr>
              <w:b/>
              <w:i/>
            </w:rPr>
            <w:t>Jim Dempsey:</w:t>
          </w:r>
        </w:sdtContent>
      </w:sdt>
      <w:r>
        <w:t xml:space="preserve"> I echo that and agree that single accountability and responsibility would be very helpful</w:t>
      </w:r>
    </w:p>
    <w:p w:rsidR="005F0657" w:rsidP="005F0657">
      <w:pPr>
        <w:pStyle w:val="Question"/>
      </w:pPr>
      <w:sdt>
        <w:sdtPr>
          <w:alias w:val="Member"/>
          <w:tag w:val="&lt;Member mnisId='4301' dodsId='107288'&gt;"/>
          <w:id w:val="136393756"/>
          <w:placeholder>
            <w:docPart w:val="377F63CF0EAC4FF38671DB70D8580882"/>
          </w:placeholder>
          <w:richText/>
        </w:sdtPr>
        <w:sdtContent>
          <w:r w:rsidRPr="008C4830">
            <w:rPr>
              <w:b/>
            </w:rPr>
            <w:t>Baroness Hodgson of Abinger:</w:t>
          </w:r>
        </w:sdtContent>
      </w:sdt>
      <w:r>
        <w:t xml:space="preserve"> If you could make one request to the Government to enhance the resilience of your assets, what would it be?</w:t>
      </w:r>
    </w:p>
    <w:p w:rsidR="005F0657" w:rsidP="005F0657">
      <w:pPr>
        <w:pStyle w:val="Answer"/>
      </w:pPr>
      <w:sdt>
        <w:sdtPr>
          <w:alias w:val="Witness"/>
          <w:id w:val="-605265687"/>
          <w:placeholder>
            <w:docPart w:val="377F63CF0EAC4FF38671DB70D8580882"/>
          </w:placeholder>
          <w:richText/>
        </w:sdtPr>
        <w:sdtContent>
          <w:r w:rsidRPr="008C4830">
            <w:rPr>
              <w:b/>
              <w:i/>
            </w:rPr>
            <w:t>Jim Dempsey:</w:t>
          </w:r>
        </w:sdtContent>
      </w:sdt>
      <w:r>
        <w:t xml:space="preserve"> I will go back to what I said at the start</w:t>
      </w:r>
      <w:r w:rsidR="005129F5">
        <w:t>. M</w:t>
      </w:r>
      <w:r>
        <w:t>y ask of government is that co-ordination across the sectors. The interdependence across them is very evident. Being that co-ordination point and driving the technological approach to that—AI and digital twin, for example—would be really helpful. Basically, I would ask for a system-based approach.</w:t>
      </w:r>
    </w:p>
    <w:p w:rsidR="005F0657" w:rsidP="005F0657">
      <w:pPr>
        <w:pStyle w:val="Answer"/>
      </w:pPr>
      <w:sdt>
        <w:sdtPr>
          <w:alias w:val="Witness"/>
          <w:id w:val="1590891784"/>
          <w:placeholder>
            <w:docPart w:val="377F63CF0EAC4FF38671DB70D8580882"/>
          </w:placeholder>
          <w:richText/>
        </w:sdtPr>
        <w:sdtContent>
          <w:r w:rsidRPr="008C4830">
            <w:rPr>
              <w:b/>
              <w:i/>
            </w:rPr>
            <w:t>Martin Frobisher:</w:t>
          </w:r>
        </w:sdtContent>
      </w:sdt>
      <w:r>
        <w:t xml:space="preserve"> For the railway, the answer is quite specific and simple: drainage. The flooding and rainfall risk is the biggest issue for us. </w:t>
      </w:r>
      <w:r w:rsidRPr="008C4830">
        <w:t xml:space="preserve">We are making proposals for our next funding cycle to increase the amount of drainage work that we do. My request is simply for the </w:t>
      </w:r>
      <w:r>
        <w:t>G</w:t>
      </w:r>
      <w:r w:rsidRPr="008C4830">
        <w:t>overnment to endorse that proposal.</w:t>
      </w:r>
    </w:p>
    <w:p w:rsidR="005F0657" w:rsidRPr="008C4830" w:rsidP="005F0657">
      <w:pPr>
        <w:pStyle w:val="Answer"/>
      </w:pPr>
      <w:sdt>
        <w:sdtPr>
          <w:alias w:val="Witness"/>
          <w:id w:val="-1622067724"/>
          <w:placeholder>
            <w:docPart w:val="377F63CF0EAC4FF38671DB70D8580882"/>
          </w:placeholder>
          <w:richText/>
        </w:sdtPr>
        <w:sdtContent>
          <w:r w:rsidRPr="008C4830">
            <w:rPr>
              <w:b/>
              <w:i/>
            </w:rPr>
            <w:t>Nevil Muncaster:</w:t>
          </w:r>
        </w:sdtContent>
      </w:sdt>
      <w:r>
        <w:t xml:space="preserve"> We are building on a theme here</w:t>
      </w:r>
      <w:r w:rsidR="00CF00F0">
        <w:t>. T</w:t>
      </w:r>
      <w:r>
        <w:t>here are certainly some interdependencies for water as well. It is about power, but it is not just about power. Flooding is also a key issue for me, in terms of how we manage water across sectors, including local authorities and landowners. It is o</w:t>
      </w:r>
      <w:r w:rsidRPr="008C4830">
        <w:t xml:space="preserve">ne of our biggest risks, and we cannot manage </w:t>
      </w:r>
      <w:r>
        <w:t xml:space="preserve">it </w:t>
      </w:r>
      <w:r w:rsidRPr="008C4830">
        <w:t>on our own</w:t>
      </w:r>
      <w:r>
        <w:t>, so w</w:t>
      </w:r>
      <w:r w:rsidRPr="008C4830">
        <w:t>e need to be able to find ways to work, co</w:t>
      </w:r>
      <w:r>
        <w:t>-</w:t>
      </w:r>
      <w:r w:rsidRPr="008C4830">
        <w:t xml:space="preserve">fund, </w:t>
      </w:r>
      <w:r>
        <w:t>c</w:t>
      </w:r>
      <w:r w:rsidRPr="008C4830">
        <w:t>o</w:t>
      </w:r>
      <w:r>
        <w:t>-</w:t>
      </w:r>
      <w:r w:rsidRPr="008C4830">
        <w:t xml:space="preserve">invest and </w:t>
      </w:r>
      <w:r>
        <w:t>c</w:t>
      </w:r>
      <w:r w:rsidRPr="008C4830">
        <w:t>o</w:t>
      </w:r>
      <w:r>
        <w:t>-</w:t>
      </w:r>
      <w:r w:rsidRPr="008C4830">
        <w:t>manage</w:t>
      </w:r>
      <w:r>
        <w:t xml:space="preserve"> those risks for best effect.</w:t>
      </w:r>
    </w:p>
    <w:p w:rsidR="005F0657" w:rsidP="005F0657">
      <w:pPr>
        <w:pStyle w:val="Answer"/>
      </w:pPr>
      <w:sdt>
        <w:sdtPr>
          <w:alias w:val="Witness"/>
          <w:id w:val="1767956256"/>
          <w:placeholder>
            <w:docPart w:val="377F63CF0EAC4FF38671DB70D8580882"/>
          </w:placeholder>
          <w:richText/>
        </w:sdtPr>
        <w:sdtContent>
          <w:r w:rsidRPr="008C4830">
            <w:rPr>
              <w:b/>
              <w:i/>
            </w:rPr>
            <w:t>David Wright:</w:t>
          </w:r>
        </w:sdtContent>
      </w:sdt>
      <w:r>
        <w:t xml:space="preserve"> I have said this before, but creating UK resilience standards that go cross-sector is really important to make that the UK has the right level of resilience—this comes back </w:t>
      </w:r>
      <w:r w:rsidRPr="008C4830">
        <w:t>to th</w:t>
      </w:r>
      <w:r>
        <w:t>e</w:t>
      </w:r>
      <w:r w:rsidRPr="008C4830">
        <w:t xml:space="preserve"> affordability question that we started with</w:t>
      </w:r>
      <w:r>
        <w:t>—i</w:t>
      </w:r>
      <w:r w:rsidRPr="008C4830">
        <w:t>n order that UK citizens are able to get transport, heating, electricity, data and communication services</w:t>
      </w:r>
      <w:r>
        <w:t>,</w:t>
      </w:r>
      <w:r w:rsidRPr="008C4830">
        <w:t xml:space="preserve"> and the food and drink that they will need, in tomorrow's world rather than today's.</w:t>
      </w:r>
    </w:p>
    <w:p w:rsidR="00F244E1" w:rsidP="00CF7B08">
      <w:pPr>
        <w:pStyle w:val="Remark"/>
      </w:pPr>
      <w:sdt>
        <w:sdtPr>
          <w:alias w:val="Member"/>
          <w:tag w:val="&lt;Member mnisId='328' dodsId='25805'&gt;"/>
          <w:id w:val="-1420943476"/>
          <w:placeholder>
            <w:docPart w:val="377F63CF0EAC4FF38671DB70D8580882"/>
          </w:placeholder>
          <w:richText/>
        </w:sdtPr>
        <w:sdtContent>
          <w:r w:rsidRPr="00B01871" w:rsidR="005F0657">
            <w:rPr>
              <w:b/>
            </w:rPr>
            <w:t>The Chair:</w:t>
          </w:r>
        </w:sdtContent>
      </w:sdt>
      <w:r w:rsidR="005F0657">
        <w:t xml:space="preserve"> We have one further question about technological innovation, but we will write to you. That would be much s</w:t>
      </w:r>
      <w:r w:rsidRPr="008C4830" w:rsidR="005F0657">
        <w:t xml:space="preserve">impler </w:t>
      </w:r>
      <w:r w:rsidR="005F0657">
        <w:t>th</w:t>
      </w:r>
      <w:r w:rsidRPr="008C4830" w:rsidR="005F0657">
        <w:t xml:space="preserve">an trying to get you to think of something now. Thank you </w:t>
      </w:r>
      <w:r w:rsidR="005F0657">
        <w:t>for giving evidence to us today.</w:t>
      </w:r>
    </w:p>
    <w:sectPr w:rsidSect="00967A0C">
      <w:headerReference w:type="default" r:id="rId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altName w:val="Calibri"/>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inion Pro">
    <w:panose1 w:val="02040503050201020203"/>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88411315"/>
      <w:docPartObj>
        <w:docPartGallery w:val="Page Numbers (Top of Page)"/>
        <w:docPartUnique/>
      </w:docPartObj>
    </w:sdtPr>
    <w:sdtEndPr>
      <w:rPr>
        <w:noProof/>
      </w:rPr>
    </w:sdtEndPr>
    <w:sdtContent>
      <w:p w:rsidR="00E2018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20186"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BCD022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D45080F6"/>
    <w:lvl w:ilvl="0">
      <w:start w:val="48"/>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4">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2"/>
  </w:num>
  <w:num w:numId="9">
    <w:abstractNumId w:val="1"/>
  </w:num>
  <w:num w:numId="10">
    <w:abstractNumId w:val="1"/>
  </w:num>
  <w:num w:numId="11">
    <w:abstractNumId w:val="8"/>
  </w:num>
  <w:num w:numId="12">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5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6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1"/>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6"/>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342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XHoLMembersNames">
    <w:name w:val="XHoLMembersNames"/>
    <w:basedOn w:val="Normal"/>
    <w:rsid w:val="00DB62E6"/>
    <w:pPr>
      <w:spacing w:after="0"/>
      <w:ind w:left="3515"/>
      <w:jc w:val="left"/>
    </w:pPr>
    <w:rPr>
      <w:rFonts w:ascii="Gill Sans MT" w:eastAsia="Times New Roman" w:hAnsi="Gill Sans MT" w:cs="Times New Roman"/>
      <w:sz w:val="24"/>
      <w:szCs w:val="20"/>
    </w:rPr>
  </w:style>
  <w:style w:type="paragraph" w:styleId="BalloonText">
    <w:name w:val="Balloon Text"/>
    <w:basedOn w:val="Normal"/>
    <w:link w:val="BalloonTextChar"/>
    <w:uiPriority w:val="99"/>
    <w:semiHidden/>
    <w:unhideWhenUsed/>
    <w:rsid w:val="002628B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8B5"/>
    <w:rPr>
      <w:rFonts w:ascii="Segoe UI" w:hAnsi="Segoe UI" w:cs="Segoe UI"/>
      <w:sz w:val="18"/>
      <w:szCs w:val="18"/>
    </w:rPr>
  </w:style>
  <w:style w:type="character" w:styleId="CommentReference">
    <w:name w:val="annotation reference"/>
    <w:basedOn w:val="DefaultParagraphFont"/>
    <w:uiPriority w:val="99"/>
    <w:semiHidden/>
    <w:unhideWhenUsed/>
    <w:rsid w:val="00E920AA"/>
    <w:rPr>
      <w:sz w:val="16"/>
      <w:szCs w:val="16"/>
    </w:rPr>
  </w:style>
  <w:style w:type="paragraph" w:styleId="CommentText">
    <w:name w:val="annotation text"/>
    <w:basedOn w:val="Normal"/>
    <w:link w:val="CommentTextChar"/>
    <w:uiPriority w:val="99"/>
    <w:semiHidden/>
    <w:unhideWhenUsed/>
    <w:rsid w:val="00E920AA"/>
    <w:rPr>
      <w:sz w:val="20"/>
      <w:szCs w:val="20"/>
    </w:rPr>
  </w:style>
  <w:style w:type="character" w:customStyle="1" w:styleId="CommentTextChar">
    <w:name w:val="Comment Text Char"/>
    <w:basedOn w:val="DefaultParagraphFont"/>
    <w:link w:val="CommentText"/>
    <w:uiPriority w:val="99"/>
    <w:semiHidden/>
    <w:rsid w:val="00E920AA"/>
    <w:rPr>
      <w:rFonts w:ascii="Verdana" w:hAnsi="Verdana"/>
      <w:sz w:val="20"/>
      <w:szCs w:val="20"/>
    </w:rPr>
  </w:style>
  <w:style w:type="paragraph" w:customStyle="1" w:styleId="Normal0">
    <w:name w:val="Normal 0"/>
    <w:rsid w:val="004056FA"/>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paragraph" w:styleId="ListBullet">
    <w:name w:val="List Bullet"/>
    <w:basedOn w:val="Normal"/>
    <w:uiPriority w:val="99"/>
    <w:unhideWhenUsed/>
    <w:rsid w:val="00C94A14"/>
    <w:pPr>
      <w:numPr>
        <w:numId w:val="14"/>
      </w:numPr>
      <w:contextualSpacing/>
    </w:pPr>
  </w:style>
  <w:style w:type="character" w:customStyle="1" w:styleId="UnresolvedMention1">
    <w:name w:val="Unresolved Mention1"/>
    <w:basedOn w:val="DefaultParagraphFont"/>
    <w:uiPriority w:val="99"/>
    <w:semiHidden/>
    <w:unhideWhenUsed/>
    <w:rsid w:val="007C5556"/>
    <w:rPr>
      <w:color w:val="605E5C"/>
      <w:shd w:val="clear" w:color="auto" w:fill="E1DFDD"/>
    </w:rPr>
  </w:style>
  <w:style w:type="table" w:styleId="TableGrid">
    <w:name w:val="Table Grid"/>
    <w:basedOn w:val="TableNormal"/>
    <w:uiPriority w:val="59"/>
    <w:rsid w:val="00F84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67255F"/>
    <w:rPr>
      <w:color w:val="605E5C"/>
      <w:shd w:val="clear" w:color="auto" w:fill="E1DFDD"/>
    </w:rPr>
  </w:style>
  <w:style w:type="paragraph" w:styleId="NormalWeb">
    <w:name w:val="Normal (Web)"/>
    <w:basedOn w:val="Normal"/>
    <w:uiPriority w:val="99"/>
    <w:semiHidden/>
    <w:unhideWhenUsed/>
    <w:rsid w:val="00BC2E36"/>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BC2E36"/>
    <w:pPr>
      <w:spacing w:after="0"/>
      <w:ind w:left="720"/>
      <w:contextualSpacing/>
      <w:jc w:val="left"/>
    </w:pPr>
    <w:rPr>
      <w:rFonts w:ascii="Minion Pro" w:eastAsia="Times New Roman" w:hAnsi="Minion Pro" w:cs="Times New Roman"/>
      <w:sz w:val="24"/>
      <w:szCs w:val="24"/>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locked/>
    <w:rsid w:val="00F5419E"/>
    <w:rPr>
      <w:rFonts w:ascii="Minion Pro" w:eastAsia="Times New Roman" w:hAnsi="Minion Pro"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77F63CF0EAC4FF38671DB70D8580882"/>
        <w:category>
          <w:name w:val="General"/>
          <w:gallery w:val="placeholder"/>
        </w:category>
        <w:types>
          <w:type w:val="bbPlcHdr"/>
        </w:types>
        <w:behaviors>
          <w:behavior w:val="content"/>
        </w:behaviors>
        <w:guid w:val="{51D6B5C3-1338-4ECE-9D06-BC93B64E044B}"/>
      </w:docPartPr>
      <w:docPartBody>
        <w:p w:rsidR="004E24E7" w:rsidP="000E36D8">
          <w:pPr>
            <w:pStyle w:val="377F63CF0EAC4FF38671DB70D8580882"/>
          </w:pPr>
          <w:r w:rsidRPr="00BD30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altName w:val="Calibri"/>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inion Pro">
    <w:panose1 w:val="02040503050201020203"/>
    <w:charset w:val="00"/>
    <w:family w:val="roman"/>
    <w:notTrueType/>
    <w:pitch w:val="variable"/>
    <w:sig w:usb0="E00002AF"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36D8"/>
    <w:rPr>
      <w:color w:val="808080"/>
    </w:rPr>
  </w:style>
  <w:style w:type="paragraph" w:customStyle="1" w:styleId="377F63CF0EAC4FF38671DB70D8580882">
    <w:name w:val="377F63CF0EAC4FF38671DB70D8580882"/>
    <w:rsid w:val="000E3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A7C6A-4C95-4752-927C-9590C40CC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