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6048D" w:rsidP="0026048D">
      <w:pPr>
        <w:pStyle w:val="TitleCommittee0"/>
      </w:pPr>
      <w:r>
        <w:t>Adult Social Care Committee</w:t>
      </w:r>
    </w:p>
    <w:p w:rsidR="0026048D" w:rsidP="0026048D">
      <w:pPr>
        <w:pStyle w:val="TitleInquiry0"/>
      </w:pPr>
      <w:r>
        <w:t>C</w:t>
      </w:r>
      <w:r>
        <w:t>orrected oral evidence: Adult social care</w:t>
      </w:r>
    </w:p>
    <w:p w:rsidR="0026048D" w:rsidP="0026048D">
      <w:pPr>
        <w:pStyle w:val="Para"/>
      </w:pPr>
      <w:r>
        <w:t>Monday 21 March 2022</w:t>
      </w:r>
    </w:p>
    <w:p w:rsidR="0026048D" w:rsidP="0026048D">
      <w:pPr>
        <w:pStyle w:val="Para"/>
      </w:pPr>
      <w:r>
        <w:t>3.45 pm</w:t>
      </w:r>
    </w:p>
    <w:p w:rsidR="0026048D" w:rsidP="0026048D">
      <w:pPr>
        <w:pStyle w:val="Para"/>
      </w:pPr>
    </w:p>
    <w:p w:rsidR="0026048D" w:rsidP="0026048D">
      <w:r>
        <w:t>Watch the meeting</w:t>
      </w:r>
    </w:p>
    <w:p w:rsidR="0026048D" w:rsidP="0026048D">
      <w:r>
        <w:t>Members present: Baroness Andrews (The Chair); Baroness Barker; Lord Bradley; Baroness Campbell of Surbiton; The Lord Bishop of Carlisle; Baroness Eaton; Baroness Fraser of Craigmaddie; Baroness Jolly; Lord Laming; Lord Polak; Baroness Shephard of Northwold; Baroness Warwick of Undercliffe</w:t>
      </w:r>
      <w:r w:rsidR="00C03646">
        <w:t>.</w:t>
      </w:r>
    </w:p>
    <w:p w:rsidR="0026048D" w:rsidP="0026048D">
      <w:pPr>
        <w:pStyle w:val="Para"/>
        <w:tabs>
          <w:tab w:val="center" w:pos="4536"/>
          <w:tab w:val="right" w:pos="8931"/>
        </w:tabs>
      </w:pPr>
      <w:r>
        <w:t>Evidence Session No. 3</w:t>
      </w:r>
      <w:r>
        <w:tab/>
        <w:t>Hybrid Proceeding</w:t>
      </w:r>
      <w:r>
        <w:tab/>
      </w:r>
      <w:r w:rsidRPr="00156A60">
        <w:t xml:space="preserve">Questions </w:t>
      </w:r>
      <w:r>
        <w:t xml:space="preserve">23 - </w:t>
      </w:r>
      <w:r w:rsidR="008A3BED">
        <w:t>34</w:t>
      </w:r>
      <w:r>
        <w:t xml:space="preserve"> </w:t>
      </w:r>
    </w:p>
    <w:p w:rsidR="0026048D" w:rsidP="0026048D">
      <w:pPr>
        <w:pStyle w:val="TitleWitnesses0"/>
      </w:pPr>
    </w:p>
    <w:p w:rsidR="0026048D" w:rsidP="0026048D">
      <w:pPr>
        <w:pStyle w:val="TitleWitnesses0"/>
      </w:pPr>
      <w:r>
        <w:t>Witnesses</w:t>
      </w:r>
    </w:p>
    <w:p w:rsidR="0026048D" w:rsidRPr="009067DC" w:rsidP="0026048D">
      <w:pPr>
        <w:pStyle w:val="Para"/>
      </w:pPr>
      <w:r>
        <w:fldChar w:fldCharType="begin"/>
      </w:r>
      <w:r>
        <w:instrText xml:space="preserve"> HYPERLINK \l "Panel1" </w:instrText>
      </w:r>
      <w:r>
        <w:fldChar w:fldCharType="separate"/>
      </w:r>
      <w:r w:rsidRPr="00E05757">
        <w:rPr>
          <w:rStyle w:val="Hyperlink"/>
        </w:rPr>
        <w:t>I</w:t>
      </w:r>
      <w:r>
        <w:fldChar w:fldCharType="end"/>
      </w:r>
      <w:r>
        <w:t xml:space="preserve">: Tricia Nicoll, Expert by </w:t>
      </w:r>
      <w:r w:rsidR="00C03646">
        <w:t>E</w:t>
      </w:r>
      <w:r>
        <w:t xml:space="preserve">xperience; Andy McCabe, Expert by </w:t>
      </w:r>
      <w:r w:rsidR="00C03646">
        <w:t>E</w:t>
      </w:r>
      <w:r>
        <w:t xml:space="preserve">xperience; Sue Bott CBE, Expert by </w:t>
      </w:r>
      <w:r w:rsidR="00C03646">
        <w:t>E</w:t>
      </w:r>
      <w:r>
        <w:t>xperience.</w:t>
      </w:r>
    </w:p>
    <w:p w:rsidR="0026048D" w:rsidP="0026048D">
      <w:pPr>
        <w:pStyle w:val="Para"/>
      </w:pPr>
    </w:p>
    <w:p w:rsidR="0026048D" w:rsidP="0026048D">
      <w:pPr>
        <w:pStyle w:val="Para"/>
      </w:pPr>
    </w:p>
    <w:p w:rsidR="0026048D" w:rsidP="0026048D">
      <w:pPr>
        <w:pStyle w:val="Para"/>
        <w:numPr>
          <w:ilvl w:val="0"/>
          <w:numId w:val="11"/>
        </w:numPr>
        <w:sectPr w:rsidSect="008351F9">
          <w:headerReference w:type="default" r:id="rId8"/>
          <w:pgSz w:w="11906" w:h="16838"/>
          <w:pgMar w:top="1805" w:right="1440" w:bottom="1440" w:left="1440" w:header="709" w:footer="708" w:gutter="0"/>
          <w:cols w:space="708"/>
          <w:docGrid w:linePitch="360"/>
        </w:sectPr>
      </w:pPr>
    </w:p>
    <w:p w:rsidR="0026048D" w:rsidP="0026048D">
      <w:pPr>
        <w:pStyle w:val="TitleWitnesses0"/>
      </w:pPr>
      <w:bookmarkStart w:id="0" w:name="Panel1"/>
      <w:r>
        <w:t>Examination of witnesses</w:t>
      </w:r>
    </w:p>
    <w:p w:rsidR="0026048D" w:rsidP="0026048D">
      <w:pPr>
        <w:pStyle w:val="Para"/>
      </w:pPr>
      <w:r>
        <w:t>Tricia Nicoll, Andy McCabe and Sue Bott.</w:t>
      </w:r>
      <w:bookmarkEnd w:id="0"/>
    </w:p>
    <w:p w:rsidR="0026048D" w:rsidP="0026048D">
      <w:pPr>
        <w:pStyle w:val="Question"/>
      </w:pPr>
      <w:r w:rsidRPr="000D4585">
        <w:rPr>
          <w:b/>
          <w:bCs/>
        </w:rPr>
        <w:t>The Chair</w:t>
      </w:r>
      <w:r w:rsidRPr="0039020B">
        <w:t>:</w:t>
      </w:r>
      <w:r>
        <w:t xml:space="preserve"> </w:t>
      </w:r>
      <w:r w:rsidRPr="00BA7951">
        <w:t>Good afternoon</w:t>
      </w:r>
      <w:r>
        <w:t>, everyone,</w:t>
      </w:r>
      <w:r w:rsidRPr="00BA7951">
        <w:t xml:space="preserve"> and welcome to the third oral </w:t>
      </w:r>
      <w:r w:rsidR="00A12746">
        <w:t xml:space="preserve">evidence </w:t>
      </w:r>
      <w:r w:rsidRPr="00BA7951">
        <w:t>session of the Adult Social Care Committee. We have only one apology for absence this afternoon</w:t>
      </w:r>
      <w:r>
        <w:t>,</w:t>
      </w:r>
      <w:r w:rsidRPr="00BA7951">
        <w:t xml:space="preserve"> and that is </w:t>
      </w:r>
      <w:r>
        <w:t xml:space="preserve">from </w:t>
      </w:r>
      <w:r w:rsidRPr="00BA7951">
        <w:t>Baroness Goudie.</w:t>
      </w:r>
      <w:r>
        <w:t xml:space="preserve"> </w:t>
      </w:r>
    </w:p>
    <w:p w:rsidR="0026048D" w:rsidP="0026048D">
      <w:pPr>
        <w:pStyle w:val="QuestionCont"/>
      </w:pPr>
      <w:r w:rsidRPr="00BA7951">
        <w:t xml:space="preserve">I am absolutely delighted that we have three witnesses who will be able to assist the </w:t>
      </w:r>
      <w:r>
        <w:t>committee, because t</w:t>
      </w:r>
      <w:r w:rsidRPr="00BA7951">
        <w:t>hey come from the world of lived experience.</w:t>
      </w:r>
      <w:r>
        <w:t xml:space="preserve"> </w:t>
      </w:r>
      <w:r w:rsidRPr="00BA7951">
        <w:t>They have all had experience of drawing on adult social care</w:t>
      </w:r>
      <w:r>
        <w:t>,</w:t>
      </w:r>
      <w:r w:rsidRPr="00BA7951">
        <w:t xml:space="preserve"> and they have important information</w:t>
      </w:r>
      <w:r>
        <w:t xml:space="preserve">, </w:t>
      </w:r>
      <w:r w:rsidRPr="00BA7951">
        <w:t>evidence and experience to share with us as a committee this afternoon.</w:t>
      </w:r>
      <w:r>
        <w:t xml:space="preserve"> </w:t>
      </w:r>
      <w:r w:rsidRPr="00BA7951">
        <w:t>The</w:t>
      </w:r>
      <w:r>
        <w:t>y are</w:t>
      </w:r>
      <w:r w:rsidRPr="00BA7951">
        <w:t xml:space="preserve"> Sue Bott CBE, Andrew McCabe and Tri</w:t>
      </w:r>
      <w:r>
        <w:t>cia</w:t>
      </w:r>
      <w:r w:rsidRPr="00BA7951">
        <w:t xml:space="preserve"> Nicholl.</w:t>
      </w:r>
      <w:r>
        <w:t xml:space="preserve"> </w:t>
      </w:r>
      <w:r w:rsidRPr="00BA7951">
        <w:t>I</w:t>
      </w:r>
      <w:r>
        <w:t xml:space="preserve"> </w:t>
      </w:r>
      <w:r w:rsidRPr="00BA7951">
        <w:t xml:space="preserve">welcome them and thank them most warmly for making their time and </w:t>
      </w:r>
      <w:r>
        <w:t xml:space="preserve">their </w:t>
      </w:r>
      <w:r w:rsidRPr="00BA7951">
        <w:t>expertise available to us this afternoon.</w:t>
      </w:r>
      <w:r>
        <w:t xml:space="preserve"> </w:t>
      </w:r>
    </w:p>
    <w:p w:rsidR="0026048D" w:rsidP="0026048D">
      <w:pPr>
        <w:pStyle w:val="QuestionCont"/>
      </w:pPr>
      <w:r>
        <w:t>W</w:t>
      </w:r>
      <w:r w:rsidRPr="00BA7951">
        <w:t xml:space="preserve">e are at the start of an inquiry </w:t>
      </w:r>
      <w:r>
        <w:t>that</w:t>
      </w:r>
      <w:r w:rsidRPr="00BA7951">
        <w:t xml:space="preserve"> is looking at some of the issues in adult social care</w:t>
      </w:r>
      <w:r>
        <w:t xml:space="preserve"> that</w:t>
      </w:r>
      <w:r w:rsidRPr="00BA7951">
        <w:t xml:space="preserve"> get overlooked sometimes</w:t>
      </w:r>
      <w:r>
        <w:t xml:space="preserve">, because </w:t>
      </w:r>
      <w:r w:rsidRPr="00BA7951">
        <w:t>there is so much activity going on in this field. We are looking at the experience of people who are often not very visible</w:t>
      </w:r>
      <w:r>
        <w:t>,</w:t>
      </w:r>
      <w:r w:rsidRPr="00BA7951">
        <w:t xml:space="preserve"> and they are the people of course who are central to the whole idea of what adult social care </w:t>
      </w:r>
      <w:r>
        <w:t xml:space="preserve">is </w:t>
      </w:r>
      <w:r w:rsidRPr="00BA7951">
        <w:t>for</w:t>
      </w:r>
      <w:r>
        <w:t>,</w:t>
      </w:r>
      <w:r w:rsidRPr="00BA7951">
        <w:t xml:space="preserve"> and what </w:t>
      </w:r>
      <w:r>
        <w:t xml:space="preserve">it </w:t>
      </w:r>
      <w:r w:rsidRPr="00BA7951">
        <w:t>should be like</w:t>
      </w:r>
      <w:r>
        <w:t>,</w:t>
      </w:r>
      <w:r w:rsidRPr="00BA7951">
        <w:t xml:space="preserve"> at its best.</w:t>
      </w:r>
      <w:r>
        <w:t xml:space="preserve"> </w:t>
      </w:r>
      <w:r w:rsidRPr="00BA7951">
        <w:t>We are looking at the experiences of people who are carers</w:t>
      </w:r>
      <w:r>
        <w:t xml:space="preserve"> and</w:t>
      </w:r>
      <w:r w:rsidRPr="00BA7951">
        <w:t xml:space="preserve"> </w:t>
      </w:r>
      <w:r>
        <w:t xml:space="preserve">the </w:t>
      </w:r>
      <w:r w:rsidRPr="00BA7951">
        <w:t>people they care for, whether they are young adults or frail and elderly.</w:t>
      </w:r>
      <w:r>
        <w:t xml:space="preserve"> </w:t>
      </w:r>
      <w:r w:rsidRPr="00BA7951">
        <w:t>It is an enormous spectrum</w:t>
      </w:r>
      <w:r>
        <w:t>,</w:t>
      </w:r>
      <w:r w:rsidRPr="00BA7951">
        <w:t xml:space="preserve"> with very diverse experiences</w:t>
      </w:r>
      <w:r>
        <w:t>,</w:t>
      </w:r>
      <w:r w:rsidRPr="00BA7951">
        <w:t xml:space="preserve"> as you know.</w:t>
      </w:r>
      <w:r>
        <w:t xml:space="preserve"> </w:t>
      </w:r>
      <w:r w:rsidRPr="00BA7951">
        <w:t>Our questions this afternoon and o</w:t>
      </w:r>
      <w:r>
        <w:t>ur</w:t>
      </w:r>
      <w:r w:rsidRPr="00BA7951">
        <w:t xml:space="preserve"> conversation with you will be </w:t>
      </w:r>
      <w:r>
        <w:t xml:space="preserve">about </w:t>
      </w:r>
      <w:r w:rsidRPr="00BA7951">
        <w:t>why this group of people</w:t>
      </w:r>
      <w:r>
        <w:t>,</w:t>
      </w:r>
      <w:r w:rsidRPr="00BA7951">
        <w:t xml:space="preserve"> </w:t>
      </w:r>
      <w:r>
        <w:t xml:space="preserve">who are </w:t>
      </w:r>
      <w:r w:rsidRPr="00BA7951">
        <w:t>so important when we think about adult social care, are relatively invisible.</w:t>
      </w:r>
    </w:p>
    <w:p w:rsidR="0026048D" w:rsidP="0026048D">
      <w:pPr>
        <w:pStyle w:val="QuestionCont"/>
      </w:pPr>
      <w:r>
        <w:t>W</w:t>
      </w:r>
      <w:r w:rsidRPr="00BA7951">
        <w:t>e are very interested in identifying what needs to change to enable the delivery of social care that really can fulfil your best ambition</w:t>
      </w:r>
      <w:r>
        <w:t>s</w:t>
      </w:r>
      <w:r w:rsidRPr="00BA7951">
        <w:t xml:space="preserve">, </w:t>
      </w:r>
      <w:r>
        <w:t xml:space="preserve">and </w:t>
      </w:r>
      <w:r w:rsidRPr="00BA7951">
        <w:t>your needs</w:t>
      </w:r>
      <w:r>
        <w:t>,</w:t>
      </w:r>
      <w:r w:rsidRPr="00BA7951">
        <w:t xml:space="preserve"> </w:t>
      </w:r>
      <w:r>
        <w:t xml:space="preserve">for </w:t>
      </w:r>
      <w:r w:rsidRPr="00BA7951">
        <w:t>the people like you who draw on services and on care.</w:t>
      </w:r>
      <w:r>
        <w:t xml:space="preserve"> </w:t>
      </w:r>
      <w:r w:rsidRPr="00BA7951">
        <w:t xml:space="preserve">What should the delivery </w:t>
      </w:r>
      <w:r>
        <w:t xml:space="preserve">of the </w:t>
      </w:r>
      <w:r w:rsidRPr="00BA7951">
        <w:t>best sort</w:t>
      </w:r>
      <w:r>
        <w:t>s</w:t>
      </w:r>
      <w:r w:rsidRPr="00BA7951">
        <w:t xml:space="preserve"> of social care look like? What stops this happening? Where are the barriers? </w:t>
      </w:r>
      <w:r>
        <w:t>H</w:t>
      </w:r>
      <w:r w:rsidRPr="00BA7951">
        <w:t>ow can we best address some of the barriers in the short time we have as a committee?</w:t>
      </w:r>
      <w:r>
        <w:t xml:space="preserve"> </w:t>
      </w:r>
      <w:r w:rsidRPr="00BA7951">
        <w:t xml:space="preserve">Sue, what is your experience? </w:t>
      </w:r>
    </w:p>
    <w:p w:rsidR="0026048D" w:rsidP="0026048D">
      <w:pPr>
        <w:pStyle w:val="Answer"/>
      </w:pPr>
      <w:r w:rsidRPr="001D2917">
        <w:rPr>
          <w:b/>
          <w:i/>
        </w:rPr>
        <w:t>Sue Bott:</w:t>
      </w:r>
      <w:r>
        <w:t xml:space="preserve"> </w:t>
      </w:r>
      <w:r w:rsidRPr="00BA7951">
        <w:t xml:space="preserve">My experience will be different </w:t>
      </w:r>
      <w:r>
        <w:t>from</w:t>
      </w:r>
      <w:r w:rsidRPr="00BA7951">
        <w:t xml:space="preserve"> </w:t>
      </w:r>
      <w:r>
        <w:t xml:space="preserve">that of </w:t>
      </w:r>
      <w:r w:rsidRPr="00BA7951">
        <w:t>others</w:t>
      </w:r>
      <w:r>
        <w:t>,</w:t>
      </w:r>
      <w:r w:rsidRPr="00BA7951">
        <w:t xml:space="preserve"> but it might be quite illuminating anyway</w:t>
      </w:r>
      <w:r>
        <w:t>,</w:t>
      </w:r>
      <w:r w:rsidRPr="00BA7951">
        <w:t xml:space="preserve"> because I am entirely reliant on charity for the services that I receive.</w:t>
      </w:r>
      <w:r>
        <w:t xml:space="preserve"> </w:t>
      </w:r>
      <w:r w:rsidRPr="00BA7951">
        <w:t>I do not get anything from the formal social care services, as it were, the statutory services.</w:t>
      </w:r>
      <w:r>
        <w:t xml:space="preserve"> </w:t>
      </w:r>
      <w:r w:rsidRPr="00BA7951">
        <w:t xml:space="preserve">I </w:t>
      </w:r>
      <w:r>
        <w:t>have been</w:t>
      </w:r>
      <w:r w:rsidRPr="00BA7951">
        <w:t xml:space="preserve"> visually impaired</w:t>
      </w:r>
      <w:r>
        <w:t xml:space="preserve"> </w:t>
      </w:r>
      <w:r w:rsidRPr="00BA7951">
        <w:t>since birth</w:t>
      </w:r>
      <w:r>
        <w:t xml:space="preserve">. </w:t>
      </w:r>
      <w:r w:rsidRPr="00BA7951">
        <w:t>I use my trusted guide dog in everyday life</w:t>
      </w:r>
      <w:r>
        <w:t>,</w:t>
      </w:r>
      <w:r w:rsidRPr="00BA7951">
        <w:t xml:space="preserve"> and she </w:t>
      </w:r>
      <w:r>
        <w:t xml:space="preserve">is </w:t>
      </w:r>
      <w:r w:rsidRPr="00BA7951">
        <w:t>absolutely essential to me.</w:t>
      </w:r>
      <w:r>
        <w:t xml:space="preserve"> </w:t>
      </w:r>
    </w:p>
    <w:p w:rsidR="0026048D" w:rsidP="0026048D">
      <w:pPr>
        <w:pStyle w:val="Answer"/>
      </w:pPr>
      <w:r w:rsidRPr="00BA7951">
        <w:t xml:space="preserve">I just want to get on and live my life like other people, </w:t>
      </w:r>
      <w:r>
        <w:t xml:space="preserve">and I </w:t>
      </w:r>
      <w:r w:rsidRPr="00BA7951">
        <w:t xml:space="preserve">need </w:t>
      </w:r>
      <w:r>
        <w:t xml:space="preserve">the </w:t>
      </w:r>
      <w:r w:rsidRPr="00BA7951">
        <w:t>assistance to be able to do that.</w:t>
      </w:r>
      <w:r>
        <w:t xml:space="preserve"> T</w:t>
      </w:r>
      <w:r w:rsidRPr="00BA7951">
        <w:t>hat is what social care should be about. It is about enabling us all to fulfil our ambitions and what we want to do in everyday life</w:t>
      </w:r>
      <w:r>
        <w:t>,</w:t>
      </w:r>
      <w:r w:rsidRPr="00BA7951">
        <w:t xml:space="preserve"> as people who do not need to use assistance services</w:t>
      </w:r>
      <w:r>
        <w:t xml:space="preserve"> </w:t>
      </w:r>
      <w:r w:rsidRPr="00BA7951">
        <w:t>w</w:t>
      </w:r>
      <w:r>
        <w:t>ould</w:t>
      </w:r>
      <w:r w:rsidRPr="00BA7951">
        <w:t xml:space="preserve"> just take for granted.</w:t>
      </w:r>
      <w:r>
        <w:t xml:space="preserve"> </w:t>
      </w:r>
      <w:r w:rsidRPr="00BA7951">
        <w:t>That</w:t>
      </w:r>
      <w:r>
        <w:t>,</w:t>
      </w:r>
      <w:r w:rsidRPr="00BA7951">
        <w:t xml:space="preserve"> in essence</w:t>
      </w:r>
      <w:r>
        <w:t>,</w:t>
      </w:r>
      <w:r w:rsidRPr="00BA7951">
        <w:t xml:space="preserve"> is what we want to do. </w:t>
      </w:r>
    </w:p>
    <w:p w:rsidR="0026048D" w:rsidP="0026048D">
      <w:pPr>
        <w:pStyle w:val="Answer"/>
      </w:pPr>
      <w:r>
        <w:t>W</w:t>
      </w:r>
      <w:r w:rsidRPr="00BA7951">
        <w:t>hat stands in the way is that getting on with an ordinary life is not fully understood.</w:t>
      </w:r>
      <w:r>
        <w:t xml:space="preserve"> </w:t>
      </w:r>
      <w:r w:rsidRPr="00BA7951">
        <w:t>Unfortunately</w:t>
      </w:r>
      <w:r>
        <w:t>,</w:t>
      </w:r>
      <w:r w:rsidRPr="00BA7951">
        <w:t xml:space="preserve"> there is still too much of a tick</w:t>
      </w:r>
      <w:r>
        <w:t>-</w:t>
      </w:r>
      <w:r w:rsidRPr="00BA7951">
        <w:t>box attitude to social care.</w:t>
      </w:r>
      <w:r>
        <w:t xml:space="preserve"> </w:t>
      </w:r>
      <w:r w:rsidRPr="00BA7951">
        <w:t>Someone else is determining this, that and the other</w:t>
      </w:r>
      <w:r>
        <w:t>,</w:t>
      </w:r>
      <w:r w:rsidRPr="00BA7951">
        <w:t xml:space="preserve"> and it is whether you tick the boxes</w:t>
      </w:r>
      <w:r>
        <w:t>,</w:t>
      </w:r>
      <w:r w:rsidRPr="00BA7951">
        <w:t xml:space="preserve"> rather than starting with you as </w:t>
      </w:r>
      <w:r>
        <w:t>the</w:t>
      </w:r>
      <w:r w:rsidRPr="00BA7951">
        <w:t xml:space="preserve"> person </w:t>
      </w:r>
      <w:r w:rsidRPr="00BA7951">
        <w:t>and what you want to achieve in your everyday life.</w:t>
      </w:r>
      <w:r>
        <w:t xml:space="preserve"> </w:t>
      </w:r>
      <w:r w:rsidRPr="00BA7951">
        <w:t>In a nutshell</w:t>
      </w:r>
      <w:r>
        <w:t>,</w:t>
      </w:r>
      <w:r w:rsidRPr="00BA7951">
        <w:t xml:space="preserve"> I would say </w:t>
      </w:r>
      <w:r>
        <w:t>the</w:t>
      </w:r>
      <w:r w:rsidRPr="00BA7951">
        <w:t xml:space="preserve"> barrier</w:t>
      </w:r>
      <w:r>
        <w:t xml:space="preserve"> is</w:t>
      </w:r>
      <w:r w:rsidRPr="00BA7951">
        <w:t xml:space="preserve"> not understanding that we are about living our everyday lives the best </w:t>
      </w:r>
      <w:r>
        <w:t xml:space="preserve">that </w:t>
      </w:r>
      <w:r w:rsidRPr="00BA7951">
        <w:t>we can.</w:t>
      </w:r>
      <w:r>
        <w:t xml:space="preserve"> </w:t>
      </w:r>
    </w:p>
    <w:p w:rsidR="0026048D" w:rsidRPr="00BA7951" w:rsidP="0026048D">
      <w:pPr>
        <w:pStyle w:val="Remark"/>
      </w:pPr>
      <w:r w:rsidRPr="001D2917">
        <w:rPr>
          <w:b/>
        </w:rPr>
        <w:t>The Chair:</w:t>
      </w:r>
      <w:r>
        <w:t xml:space="preserve"> </w:t>
      </w:r>
      <w:r w:rsidRPr="00BA7951">
        <w:t>I love the definition you have offered us about living your life like other people</w:t>
      </w:r>
      <w:r>
        <w:t>. T</w:t>
      </w:r>
      <w:r w:rsidRPr="00BA7951">
        <w:t xml:space="preserve">hat says it all, and the way you describe </w:t>
      </w:r>
      <w:r>
        <w:t xml:space="preserve">the </w:t>
      </w:r>
      <w:r w:rsidRPr="00BA7951">
        <w:t>barriers as universalised but not personali</w:t>
      </w:r>
      <w:r>
        <w:t>s</w:t>
      </w:r>
      <w:r w:rsidRPr="00BA7951">
        <w:t xml:space="preserve">ed. Andy, what would be your response </w:t>
      </w:r>
      <w:r>
        <w:t>to that?</w:t>
      </w:r>
    </w:p>
    <w:p w:rsidR="0026048D" w:rsidP="0026048D">
      <w:pPr>
        <w:pStyle w:val="Answer"/>
      </w:pPr>
      <w:r w:rsidRPr="001D2917">
        <w:rPr>
          <w:b/>
          <w:i/>
        </w:rPr>
        <w:t>Andy McCabe:</w:t>
      </w:r>
      <w:r>
        <w:t xml:space="preserve"> </w:t>
      </w:r>
      <w:r w:rsidR="002812FC">
        <w:t>S</w:t>
      </w:r>
      <w:r w:rsidRPr="00BA7951" w:rsidR="002812FC">
        <w:t>imilar to Sue</w:t>
      </w:r>
      <w:r w:rsidR="002812FC">
        <w:t xml:space="preserve">, </w:t>
      </w:r>
      <w:r w:rsidRPr="00BA7951" w:rsidR="002812FC">
        <w:t xml:space="preserve">I have broken the thinking </w:t>
      </w:r>
      <w:r w:rsidR="002812FC">
        <w:t>down on w</w:t>
      </w:r>
      <w:r w:rsidRPr="00BA7951" w:rsidR="002812FC">
        <w:t xml:space="preserve">hat we think social care should achieve and what </w:t>
      </w:r>
      <w:r w:rsidR="002812FC">
        <w:t xml:space="preserve">it </w:t>
      </w:r>
      <w:r w:rsidRPr="00BA7951">
        <w:t>should be</w:t>
      </w:r>
      <w:r>
        <w:t>. A</w:t>
      </w:r>
      <w:r w:rsidRPr="00BA7951">
        <w:t>t the base level</w:t>
      </w:r>
      <w:r>
        <w:t>,</w:t>
      </w:r>
      <w:r w:rsidRPr="00BA7951">
        <w:t xml:space="preserve"> you have to keep people safe and ensure that </w:t>
      </w:r>
      <w:r w:rsidR="00C64796">
        <w:t>they</w:t>
      </w:r>
      <w:r w:rsidRPr="00BA7951">
        <w:t xml:space="preserve"> have dignity</w:t>
      </w:r>
      <w:r>
        <w:t xml:space="preserve">, but </w:t>
      </w:r>
      <w:r w:rsidRPr="00BA7951">
        <w:t>that is quite a low bar to set</w:t>
      </w:r>
      <w:r>
        <w:t>,</w:t>
      </w:r>
      <w:r w:rsidRPr="00BA7951">
        <w:t xml:space="preserve"> and I see it failing in some instances, which is terrible to see.</w:t>
      </w:r>
      <w:r>
        <w:t xml:space="preserve"> I</w:t>
      </w:r>
      <w:r w:rsidRPr="00BA7951">
        <w:t xml:space="preserve">f we are talking about what it should </w:t>
      </w:r>
      <w:r w:rsidR="00C64796">
        <w:t>actually</w:t>
      </w:r>
      <w:r w:rsidRPr="00BA7951" w:rsidR="00C64796">
        <w:t xml:space="preserve"> </w:t>
      </w:r>
      <w:r w:rsidRPr="00BA7951">
        <w:t>be delivering, it needs to provide much more than that.</w:t>
      </w:r>
      <w:r>
        <w:t xml:space="preserve"> </w:t>
      </w:r>
      <w:r w:rsidRPr="00BA7951">
        <w:t xml:space="preserve">It has to provide </w:t>
      </w:r>
      <w:r>
        <w:t xml:space="preserve">the </w:t>
      </w:r>
      <w:r w:rsidRPr="00BA7951">
        <w:t>ability</w:t>
      </w:r>
      <w:r>
        <w:t xml:space="preserve"> </w:t>
      </w:r>
      <w:r w:rsidRPr="00BA7951">
        <w:t xml:space="preserve">and wraparound support </w:t>
      </w:r>
      <w:r>
        <w:t>that</w:t>
      </w:r>
      <w:r w:rsidRPr="00BA7951">
        <w:t xml:space="preserve"> enables people to live their life</w:t>
      </w:r>
      <w:r>
        <w:t>,</w:t>
      </w:r>
      <w:r w:rsidRPr="00BA7951">
        <w:t xml:space="preserve"> and live a life</w:t>
      </w:r>
      <w:r>
        <w:t xml:space="preserve"> that</w:t>
      </w:r>
      <w:r w:rsidRPr="00BA7951">
        <w:t xml:space="preserve"> they want to live.</w:t>
      </w:r>
      <w:r>
        <w:t xml:space="preserve"> It</w:t>
      </w:r>
      <w:r w:rsidRPr="00BA7951">
        <w:t xml:space="preserve"> is about promoting independence and giving choice and control</w:t>
      </w:r>
      <w:r>
        <w:t>—</w:t>
      </w:r>
      <w:r w:rsidRPr="00BA7951">
        <w:t>all the things that people take for granted.</w:t>
      </w:r>
      <w:r>
        <w:t xml:space="preserve"> </w:t>
      </w:r>
    </w:p>
    <w:p w:rsidR="0026048D" w:rsidRPr="00BA7951" w:rsidP="0026048D">
      <w:pPr>
        <w:pStyle w:val="Answer"/>
      </w:pPr>
      <w:r w:rsidRPr="00BA7951">
        <w:t xml:space="preserve">You can talk about community and family links </w:t>
      </w:r>
      <w:r>
        <w:t>to</w:t>
      </w:r>
      <w:r w:rsidRPr="00BA7951">
        <w:t xml:space="preserve"> build that, not as a second</w:t>
      </w:r>
      <w:r>
        <w:t>-</w:t>
      </w:r>
      <w:r w:rsidRPr="00BA7951">
        <w:t>best replacement for the support</w:t>
      </w:r>
      <w:r>
        <w:t xml:space="preserve"> </w:t>
      </w:r>
      <w:r w:rsidRPr="00BA7951">
        <w:t>that should be provided</w:t>
      </w:r>
      <w:r>
        <w:t xml:space="preserve"> but as a</w:t>
      </w:r>
      <w:r w:rsidRPr="00BA7951">
        <w:t xml:space="preserve"> way of enhancing it.</w:t>
      </w:r>
      <w:r>
        <w:t xml:space="preserve"> </w:t>
      </w:r>
      <w:r w:rsidRPr="00BA7951">
        <w:t xml:space="preserve">It is always good to see friends and </w:t>
      </w:r>
      <w:r>
        <w:t xml:space="preserve">things like </w:t>
      </w:r>
      <w:r w:rsidRPr="00BA7951">
        <w:t>that</w:t>
      </w:r>
      <w:r>
        <w:t>,</w:t>
      </w:r>
      <w:r w:rsidRPr="00BA7951">
        <w:t xml:space="preserve"> but you would not necessarily rely on them for everything.</w:t>
      </w:r>
      <w:r>
        <w:t xml:space="preserve"> </w:t>
      </w:r>
      <w:r w:rsidRPr="00BA7951">
        <w:t>To use commercial jargon</w:t>
      </w:r>
      <w:r>
        <w:t>,</w:t>
      </w:r>
      <w:r w:rsidRPr="00BA7951">
        <w:t xml:space="preserve"> which I do not like using</w:t>
      </w:r>
      <w:r>
        <w:t>,</w:t>
      </w:r>
      <w:r w:rsidRPr="00BA7951">
        <w:t xml:space="preserve"> it is talking about user</w:t>
      </w:r>
      <w:r>
        <w:t>-</w:t>
      </w:r>
      <w:r w:rsidRPr="00BA7951">
        <w:t>driven things where the person is at the centre</w:t>
      </w:r>
      <w:r>
        <w:t>,</w:t>
      </w:r>
      <w:r w:rsidRPr="00BA7951">
        <w:t xml:space="preserve"> at the heart</w:t>
      </w:r>
      <w:r w:rsidR="0074078E">
        <w:t>,</w:t>
      </w:r>
      <w:r w:rsidRPr="00BA7951">
        <w:t xml:space="preserve"> of the decision</w:t>
      </w:r>
      <w:r>
        <w:t>-</w:t>
      </w:r>
      <w:r w:rsidRPr="00BA7951">
        <w:t>making.</w:t>
      </w:r>
      <w:r>
        <w:t xml:space="preserve"> </w:t>
      </w:r>
      <w:r w:rsidRPr="00BA7951">
        <w:t>It is their life that you are trying to enable and empower</w:t>
      </w:r>
      <w:r>
        <w:t>,</w:t>
      </w:r>
      <w:r w:rsidRPr="00BA7951">
        <w:t xml:space="preserve"> rather than all the other bits around it</w:t>
      </w:r>
      <w:r>
        <w:t>,</w:t>
      </w:r>
      <w:r w:rsidRPr="00BA7951">
        <w:t xml:space="preserve"> </w:t>
      </w:r>
      <w:r>
        <w:t xml:space="preserve">such as </w:t>
      </w:r>
      <w:r w:rsidRPr="00BA7951">
        <w:t>funding and things like that that are difficult.</w:t>
      </w:r>
      <w:r>
        <w:t xml:space="preserve"> </w:t>
      </w:r>
      <w:r w:rsidRPr="00BA7951">
        <w:t>It also needs to be individualised and personalised</w:t>
      </w:r>
      <w:r>
        <w:t>,</w:t>
      </w:r>
      <w:r w:rsidRPr="00BA7951">
        <w:t xml:space="preserve"> with long</w:t>
      </w:r>
      <w:r>
        <w:t>-</w:t>
      </w:r>
      <w:r w:rsidRPr="00BA7951">
        <w:t xml:space="preserve">term thinking </w:t>
      </w:r>
      <w:r w:rsidR="0074078E">
        <w:t>about the</w:t>
      </w:r>
      <w:r w:rsidRPr="00BA7951">
        <w:t xml:space="preserve"> ability of aspiration and dreams and futures</w:t>
      </w:r>
      <w:r>
        <w:t xml:space="preserve">. It is not </w:t>
      </w:r>
      <w:r w:rsidRPr="00BA7951">
        <w:t>just short</w:t>
      </w:r>
      <w:r>
        <w:t>-</w:t>
      </w:r>
      <w:r w:rsidRPr="00BA7951">
        <w:t>term thinking about the here</w:t>
      </w:r>
      <w:r>
        <w:t xml:space="preserve"> and now,</w:t>
      </w:r>
      <w:r w:rsidRPr="00BA7951">
        <w:t xml:space="preserve"> but using the short</w:t>
      </w:r>
      <w:r>
        <w:t>-</w:t>
      </w:r>
      <w:r w:rsidRPr="00BA7951">
        <w:t>term thinking of the here and now to get to the longer</w:t>
      </w:r>
      <w:r>
        <w:t>-</w:t>
      </w:r>
      <w:r w:rsidRPr="00BA7951">
        <w:t>term dreams and aspirations.</w:t>
      </w:r>
    </w:p>
    <w:p w:rsidR="0026048D" w:rsidP="0026048D">
      <w:pPr>
        <w:pStyle w:val="Answer"/>
      </w:pPr>
      <w:r>
        <w:t xml:space="preserve">A </w:t>
      </w:r>
      <w:r w:rsidRPr="00BA7951">
        <w:t xml:space="preserve">barrier I have experienced </w:t>
      </w:r>
      <w:r>
        <w:t>personally was</w:t>
      </w:r>
      <w:r w:rsidRPr="00BA7951">
        <w:t xml:space="preserve"> not knowing what </w:t>
      </w:r>
      <w:r>
        <w:t>was</w:t>
      </w:r>
      <w:r w:rsidRPr="00BA7951">
        <w:t xml:space="preserve"> available from social care</w:t>
      </w:r>
      <w:r>
        <w:t xml:space="preserve">. That was an </w:t>
      </w:r>
      <w:r w:rsidRPr="00BA7951">
        <w:t>initial barrier</w:t>
      </w:r>
      <w:r>
        <w:t xml:space="preserve"> for me </w:t>
      </w:r>
      <w:r w:rsidRPr="00BA7951">
        <w:t>when I</w:t>
      </w:r>
      <w:r>
        <w:t xml:space="preserve"> needed</w:t>
      </w:r>
      <w:r w:rsidRPr="00BA7951">
        <w:t xml:space="preserve"> more support from the local authority.</w:t>
      </w:r>
      <w:r>
        <w:t xml:space="preserve"> </w:t>
      </w:r>
      <w:r w:rsidRPr="00BA7951">
        <w:t>There was very little support from the local authority to navigate the system.</w:t>
      </w:r>
      <w:r>
        <w:t xml:space="preserve"> </w:t>
      </w:r>
      <w:r w:rsidRPr="00BA7951">
        <w:t>I had to rely on charities and other people who were more familiar with the system.</w:t>
      </w:r>
      <w:r>
        <w:t xml:space="preserve"> </w:t>
      </w:r>
      <w:r w:rsidRPr="00BA7951">
        <w:t xml:space="preserve">It was a chasm of </w:t>
      </w:r>
      <w:r>
        <w:t xml:space="preserve">the </w:t>
      </w:r>
      <w:r w:rsidRPr="00BA7951">
        <w:t>unknown. I did not know what to expect or what would be available.</w:t>
      </w:r>
      <w:r>
        <w:t xml:space="preserve"> </w:t>
      </w:r>
    </w:p>
    <w:p w:rsidR="0026048D" w:rsidP="0026048D">
      <w:pPr>
        <w:pStyle w:val="Answer"/>
      </w:pPr>
      <w:r w:rsidRPr="00BA7951">
        <w:t xml:space="preserve">Another barrier </w:t>
      </w:r>
      <w:r>
        <w:t xml:space="preserve">that </w:t>
      </w:r>
      <w:r w:rsidRPr="00BA7951">
        <w:t xml:space="preserve">I found was wrong and bad information </w:t>
      </w:r>
      <w:r>
        <w:t xml:space="preserve">being provided </w:t>
      </w:r>
      <w:r w:rsidRPr="00BA7951">
        <w:t>by the local authority.</w:t>
      </w:r>
      <w:r>
        <w:t xml:space="preserve"> </w:t>
      </w:r>
      <w:r w:rsidRPr="00BA7951">
        <w:t>One example in my case was to pay less than the minimum wage</w:t>
      </w:r>
      <w:r>
        <w:t>,</w:t>
      </w:r>
      <w:r w:rsidRPr="00BA7951">
        <w:t xml:space="preserve"> which would have landed me </w:t>
      </w:r>
      <w:r>
        <w:t>with</w:t>
      </w:r>
      <w:r w:rsidRPr="00BA7951">
        <w:t xml:space="preserve"> problems if I had actually done that without getting advice from other people.</w:t>
      </w:r>
      <w:r>
        <w:t xml:space="preserve"> Another </w:t>
      </w:r>
      <w:r w:rsidRPr="00BA7951">
        <w:t xml:space="preserve">barrier </w:t>
      </w:r>
      <w:r>
        <w:t xml:space="preserve">that </w:t>
      </w:r>
      <w:r w:rsidRPr="00BA7951">
        <w:t>I would like to highlight</w:t>
      </w:r>
      <w:r>
        <w:t>,</w:t>
      </w:r>
      <w:r w:rsidRPr="00BA7951">
        <w:t xml:space="preserve"> which is not necessarily as obvious</w:t>
      </w:r>
      <w:r>
        <w:t>, and</w:t>
      </w:r>
      <w:r w:rsidRPr="00BA7951">
        <w:t xml:space="preserve"> </w:t>
      </w:r>
      <w:r>
        <w:t xml:space="preserve">is </w:t>
      </w:r>
      <w:r w:rsidRPr="00BA7951">
        <w:t>more like a hidden influence and pressure</w:t>
      </w:r>
      <w:r>
        <w:t>,</w:t>
      </w:r>
      <w:r w:rsidRPr="00BA7951">
        <w:t xml:space="preserve"> is a concern </w:t>
      </w:r>
      <w:r>
        <w:t xml:space="preserve">or fear </w:t>
      </w:r>
      <w:r w:rsidRPr="00BA7951">
        <w:t>that I have</w:t>
      </w:r>
      <w:r>
        <w:t xml:space="preserve">, which </w:t>
      </w:r>
      <w:r w:rsidRPr="00BA7951">
        <w:t>many other people in my position have</w:t>
      </w:r>
      <w:r>
        <w:t>,</w:t>
      </w:r>
      <w:r w:rsidRPr="00BA7951">
        <w:t xml:space="preserve"> that when I contact social care because I need a review</w:t>
      </w:r>
      <w:r>
        <w:t>,</w:t>
      </w:r>
      <w:r w:rsidRPr="00BA7951">
        <w:t xml:space="preserve"> or advice or support</w:t>
      </w:r>
      <w:r>
        <w:t>,</w:t>
      </w:r>
      <w:r w:rsidRPr="00BA7951">
        <w:t xml:space="preserve"> my budget will be cut</w:t>
      </w:r>
      <w:r>
        <w:t>. J</w:t>
      </w:r>
      <w:r w:rsidRPr="00BA7951">
        <w:t xml:space="preserve">ust by contacting </w:t>
      </w:r>
      <w:r>
        <w:t xml:space="preserve">them </w:t>
      </w:r>
      <w:r w:rsidRPr="00BA7951">
        <w:t>and them getting more involved in my life</w:t>
      </w:r>
      <w:r>
        <w:t>,</w:t>
      </w:r>
      <w:r w:rsidRPr="00BA7951">
        <w:t xml:space="preserve"> suddenly things might start getting pulled away</w:t>
      </w:r>
      <w:r>
        <w:t xml:space="preserve">. That </w:t>
      </w:r>
      <w:r w:rsidRPr="00BA7951">
        <w:t>means I would not contact social care unless there was a serious problem</w:t>
      </w:r>
      <w:r>
        <w:t xml:space="preserve"> that</w:t>
      </w:r>
      <w:r w:rsidRPr="00BA7951">
        <w:t xml:space="preserve"> I needed to deal with.</w:t>
      </w:r>
      <w:r>
        <w:t xml:space="preserve"> </w:t>
      </w:r>
    </w:p>
    <w:p w:rsidR="0026048D" w:rsidP="0026048D">
      <w:pPr>
        <w:pStyle w:val="Answer"/>
      </w:pPr>
      <w:r w:rsidRPr="00BA7951">
        <w:t>A smaller problem is how social care is set up in local authorities.</w:t>
      </w:r>
      <w:r>
        <w:t xml:space="preserve"> </w:t>
      </w:r>
      <w:r w:rsidRPr="00BA7951">
        <w:t>For me personally</w:t>
      </w:r>
      <w:r>
        <w:t>,</w:t>
      </w:r>
      <w:r w:rsidRPr="00BA7951">
        <w:t xml:space="preserve"> I am looking to move this year and I have already been told by charities that </w:t>
      </w:r>
      <w:r>
        <w:t xml:space="preserve">it </w:t>
      </w:r>
      <w:r w:rsidRPr="00BA7951">
        <w:t xml:space="preserve">might be </w:t>
      </w:r>
      <w:r>
        <w:t>a</w:t>
      </w:r>
      <w:r w:rsidRPr="00BA7951">
        <w:t xml:space="preserve"> fight to get the same amount of funding</w:t>
      </w:r>
      <w:r>
        <w:t xml:space="preserve"> as</w:t>
      </w:r>
      <w:r w:rsidRPr="00BA7951">
        <w:t xml:space="preserve"> I get now</w:t>
      </w:r>
      <w:r>
        <w:t>. E</w:t>
      </w:r>
      <w:r w:rsidRPr="00BA7951">
        <w:t>ven though my needs are not changing</w:t>
      </w:r>
      <w:r>
        <w:t>,</w:t>
      </w:r>
      <w:r w:rsidRPr="00BA7951">
        <w:t xml:space="preserve"> my postcode is changing.</w:t>
      </w:r>
      <w:r>
        <w:t xml:space="preserve"> </w:t>
      </w:r>
      <w:r w:rsidRPr="00BA7951">
        <w:t xml:space="preserve">That limits what we were talking </w:t>
      </w:r>
      <w:r>
        <w:t xml:space="preserve">about </w:t>
      </w:r>
      <w:r w:rsidRPr="00BA7951">
        <w:t>earlier</w:t>
      </w:r>
      <w:r>
        <w:t>: aspiration</w:t>
      </w:r>
      <w:r w:rsidRPr="00BA7951">
        <w:t xml:space="preserve"> and just living a life.</w:t>
      </w:r>
      <w:r>
        <w:t xml:space="preserve"> </w:t>
      </w:r>
    </w:p>
    <w:p w:rsidR="0026048D" w:rsidP="0026048D">
      <w:pPr>
        <w:pStyle w:val="Answer"/>
      </w:pPr>
      <w:r w:rsidRPr="00BA7951">
        <w:t xml:space="preserve">One other barrier I have found is </w:t>
      </w:r>
      <w:r>
        <w:t xml:space="preserve">that </w:t>
      </w:r>
      <w:r w:rsidRPr="00BA7951">
        <w:t>the local authority need</w:t>
      </w:r>
      <w:r>
        <w:t>s</w:t>
      </w:r>
      <w:r w:rsidRPr="00BA7951">
        <w:t xml:space="preserve"> financial contributions from me as a person</w:t>
      </w:r>
      <w:r>
        <w:t>,</w:t>
      </w:r>
      <w:r w:rsidRPr="00BA7951">
        <w:t xml:space="preserve"> whereas if I </w:t>
      </w:r>
      <w:r>
        <w:t>did not require care</w:t>
      </w:r>
      <w:r w:rsidRPr="00BA7951">
        <w:t xml:space="preserve"> I would not have to make those contributions</w:t>
      </w:r>
      <w:r>
        <w:t>,</w:t>
      </w:r>
      <w:r w:rsidRPr="00BA7951">
        <w:t xml:space="preserve"> and if I was in full</w:t>
      </w:r>
      <w:r>
        <w:t>-</w:t>
      </w:r>
      <w:r w:rsidRPr="00BA7951">
        <w:t>time work</w:t>
      </w:r>
      <w:r>
        <w:t>,</w:t>
      </w:r>
      <w:r w:rsidRPr="00BA7951">
        <w:t xml:space="preserve"> earning much more than I currently get</w:t>
      </w:r>
      <w:r>
        <w:t>,</w:t>
      </w:r>
      <w:r w:rsidRPr="00BA7951">
        <w:t xml:space="preserve"> I would pay l</w:t>
      </w:r>
      <w:r>
        <w:t>ower</w:t>
      </w:r>
      <w:r w:rsidRPr="00BA7951">
        <w:t xml:space="preserve"> contributions.</w:t>
      </w:r>
      <w:r>
        <w:t xml:space="preserve"> </w:t>
      </w:r>
      <w:r w:rsidRPr="00BA7951">
        <w:t>That financially limits my life as well</w:t>
      </w:r>
      <w:r>
        <w:t>,</w:t>
      </w:r>
      <w:r w:rsidRPr="00BA7951">
        <w:t xml:space="preserve"> and takes away choice and control</w:t>
      </w:r>
      <w:r>
        <w:t>,</w:t>
      </w:r>
      <w:r w:rsidRPr="00BA7951">
        <w:t xml:space="preserve"> which to me feels fundamentally wrong.</w:t>
      </w:r>
      <w:r>
        <w:t xml:space="preserve"> </w:t>
      </w:r>
    </w:p>
    <w:p w:rsidR="0026048D" w:rsidP="0026048D">
      <w:pPr>
        <w:pStyle w:val="Remark"/>
      </w:pPr>
      <w:r w:rsidRPr="005633FE">
        <w:rPr>
          <w:b/>
        </w:rPr>
        <w:t>The Chair:</w:t>
      </w:r>
      <w:r>
        <w:t xml:space="preserve"> Y</w:t>
      </w:r>
      <w:r w:rsidRPr="00BA7951">
        <w:t>ou have just given us three examples of why the notion of invisibility is a reality.</w:t>
      </w:r>
      <w:r>
        <w:t xml:space="preserve"> </w:t>
      </w:r>
    </w:p>
    <w:p w:rsidR="0026048D" w:rsidRPr="00BA7951" w:rsidP="0026048D">
      <w:pPr>
        <w:pStyle w:val="Answer"/>
      </w:pPr>
      <w:r w:rsidRPr="005633FE">
        <w:rPr>
          <w:b/>
          <w:i/>
        </w:rPr>
        <w:t>Andy McCabe:</w:t>
      </w:r>
      <w:r>
        <w:t xml:space="preserve"> </w:t>
      </w:r>
      <w:r w:rsidRPr="00BA7951">
        <w:t xml:space="preserve">Yes. </w:t>
      </w:r>
    </w:p>
    <w:p w:rsidR="0026048D" w:rsidP="0026048D">
      <w:pPr>
        <w:pStyle w:val="Remark"/>
      </w:pPr>
      <w:r w:rsidRPr="005633FE">
        <w:rPr>
          <w:b/>
        </w:rPr>
        <w:t>The Chair:</w:t>
      </w:r>
      <w:r>
        <w:t xml:space="preserve"> I</w:t>
      </w:r>
      <w:r w:rsidRPr="00BA7951">
        <w:t xml:space="preserve">f you </w:t>
      </w:r>
      <w:r>
        <w:t>a</w:t>
      </w:r>
      <w:r w:rsidRPr="00BA7951">
        <w:t xml:space="preserve">re reluctant to approach </w:t>
      </w:r>
      <w:r>
        <w:t>the</w:t>
      </w:r>
      <w:r w:rsidRPr="00BA7951">
        <w:t xml:space="preserve"> local authority because things might change, </w:t>
      </w:r>
      <w:r>
        <w:t>that</w:t>
      </w:r>
      <w:r w:rsidRPr="00BA7951">
        <w:t xml:space="preserve"> is a very serious position to be in.</w:t>
      </w:r>
      <w:r>
        <w:t xml:space="preserve"> </w:t>
      </w:r>
      <w:r w:rsidRPr="00BA7951">
        <w:t>I will let my colleagues develop that.</w:t>
      </w:r>
      <w:r>
        <w:t xml:space="preserve"> </w:t>
      </w:r>
      <w:r w:rsidRPr="00BA7951">
        <w:t>There is a lot of extremely important information there for us.</w:t>
      </w:r>
      <w:r>
        <w:t xml:space="preserve"> </w:t>
      </w:r>
      <w:r w:rsidRPr="00BA7951">
        <w:t>Thank you so much.</w:t>
      </w:r>
      <w:r>
        <w:t xml:space="preserve"> </w:t>
      </w:r>
      <w:r w:rsidRPr="00BA7951">
        <w:t>Tricia, what about your experience?</w:t>
      </w:r>
      <w:r>
        <w:t xml:space="preserve"> </w:t>
      </w:r>
    </w:p>
    <w:p w:rsidR="0026048D" w:rsidP="0026048D">
      <w:pPr>
        <w:pStyle w:val="Answer"/>
      </w:pPr>
      <w:r w:rsidRPr="00AD063A">
        <w:rPr>
          <w:b/>
          <w:i/>
        </w:rPr>
        <w:t>Tricia Nicoll:</w:t>
      </w:r>
      <w:r>
        <w:t xml:space="preserve"> </w:t>
      </w:r>
      <w:r w:rsidRPr="00BA7951">
        <w:t xml:space="preserve">We </w:t>
      </w:r>
      <w:r w:rsidR="00C03646">
        <w:t>will</w:t>
      </w:r>
      <w:r w:rsidRPr="00BA7951">
        <w:t xml:space="preserve"> be very boring and start agreeing with each other</w:t>
      </w:r>
      <w:r>
        <w:t>,</w:t>
      </w:r>
      <w:r w:rsidRPr="00BA7951">
        <w:t xml:space="preserve"> because they are right.</w:t>
      </w:r>
      <w:r>
        <w:t xml:space="preserve"> </w:t>
      </w:r>
      <w:r w:rsidRPr="00BA7951">
        <w:t>A bit like Sue</w:t>
      </w:r>
      <w:r>
        <w:t>,</w:t>
      </w:r>
      <w:r w:rsidRPr="00BA7951">
        <w:t xml:space="preserve"> I am in </w:t>
      </w:r>
      <w:r>
        <w:t xml:space="preserve">a </w:t>
      </w:r>
      <w:r w:rsidRPr="00BA7951">
        <w:t xml:space="preserve">different position from Andy in that my personal lived experience is that I used to </w:t>
      </w:r>
      <w:r>
        <w:t>say I was</w:t>
      </w:r>
      <w:r w:rsidRPr="00BA7951">
        <w:t xml:space="preserve"> a long</w:t>
      </w:r>
      <w:r>
        <w:t>-</w:t>
      </w:r>
      <w:r w:rsidRPr="00BA7951">
        <w:t>term user of mental health services</w:t>
      </w:r>
      <w:r>
        <w:t xml:space="preserve">, and </w:t>
      </w:r>
      <w:r w:rsidRPr="00BA7951">
        <w:t>now in my introduction I always say I am a long</w:t>
      </w:r>
      <w:r>
        <w:t>-</w:t>
      </w:r>
      <w:r w:rsidRPr="00BA7951">
        <w:t>time avoider</w:t>
      </w:r>
      <w:r>
        <w:t xml:space="preserve">, </w:t>
      </w:r>
      <w:r w:rsidRPr="00BA7951">
        <w:t>because it works better that way.</w:t>
      </w:r>
      <w:r>
        <w:t xml:space="preserve"> </w:t>
      </w:r>
      <w:r w:rsidRPr="00BA7951">
        <w:t>That probably tells you as much as you need to know about my experience of mental health services.</w:t>
      </w:r>
      <w:r>
        <w:t xml:space="preserve"> </w:t>
      </w:r>
    </w:p>
    <w:p w:rsidR="0026048D" w:rsidP="0026048D">
      <w:pPr>
        <w:pStyle w:val="Answer"/>
      </w:pPr>
      <w:r w:rsidRPr="00BA7951">
        <w:t>I know that you are talking to families in a different session, but I also happen to be mum to two autistic adults who still live at home, so it is hard to separate those two different experiences.</w:t>
      </w:r>
      <w:r>
        <w:t xml:space="preserve"> </w:t>
      </w:r>
      <w:r w:rsidRPr="00BA7951">
        <w:t>The key was in your question</w:t>
      </w:r>
      <w:r>
        <w:t>—</w:t>
      </w:r>
      <w:r w:rsidRPr="00BA7951">
        <w:t>the words aspiration and ambition</w:t>
      </w:r>
      <w:r>
        <w:t>. T</w:t>
      </w:r>
      <w:r w:rsidRPr="00BA7951">
        <w:t>hat is where we start from</w:t>
      </w:r>
      <w:r>
        <w:t>,</w:t>
      </w:r>
      <w:r w:rsidRPr="00BA7951">
        <w:t xml:space="preserve"> that is what all of us start from in our ordinary lives</w:t>
      </w:r>
      <w:r>
        <w:t>,</w:t>
      </w:r>
      <w:r w:rsidRPr="00BA7951">
        <w:t xml:space="preserve"> yet it is </w:t>
      </w:r>
      <w:r>
        <w:t xml:space="preserve">the </w:t>
      </w:r>
      <w:r w:rsidRPr="00BA7951">
        <w:t>last place that social care starts from.</w:t>
      </w:r>
      <w:r>
        <w:t xml:space="preserve"> </w:t>
      </w:r>
      <w:r w:rsidRPr="00BA7951">
        <w:t>It is actually the opposite to where social care starts from.</w:t>
      </w:r>
      <w:r>
        <w:t xml:space="preserve"> </w:t>
      </w:r>
      <w:r w:rsidRPr="00BA7951">
        <w:t>Nobody ever woke up and said, and I am sure An</w:t>
      </w:r>
      <w:r>
        <w:t>na</w:t>
      </w:r>
      <w:r w:rsidRPr="00BA7951">
        <w:t xml:space="preserve"> </w:t>
      </w:r>
      <w:r>
        <w:t xml:space="preserve">has </w:t>
      </w:r>
      <w:r w:rsidRPr="00BA7951">
        <w:t xml:space="preserve">said this to you before, </w:t>
      </w:r>
      <w:r>
        <w:t>“</w:t>
      </w:r>
      <w:r w:rsidRPr="00BA7951">
        <w:t>I really hope I get a good service today</w:t>
      </w:r>
      <w:r>
        <w:t>”</w:t>
      </w:r>
      <w:r w:rsidRPr="00BA7951">
        <w:t>.</w:t>
      </w:r>
      <w:r>
        <w:t xml:space="preserve"> </w:t>
      </w:r>
      <w:r w:rsidRPr="00BA7951">
        <w:t xml:space="preserve">We wake up hoping that life </w:t>
      </w:r>
      <w:r>
        <w:t>will be</w:t>
      </w:r>
      <w:r w:rsidRPr="00BA7951">
        <w:t xml:space="preserve"> good</w:t>
      </w:r>
      <w:r>
        <w:t>,</w:t>
      </w:r>
      <w:r w:rsidRPr="00BA7951">
        <w:t xml:space="preserve"> or we </w:t>
      </w:r>
      <w:r>
        <w:t xml:space="preserve">will </w:t>
      </w:r>
      <w:r w:rsidRPr="00BA7951">
        <w:t>get to do what we want to do</w:t>
      </w:r>
      <w:r>
        <w:t>,</w:t>
      </w:r>
      <w:r w:rsidRPr="00BA7951">
        <w:t xml:space="preserve"> or </w:t>
      </w:r>
      <w:r>
        <w:t xml:space="preserve">that </w:t>
      </w:r>
      <w:r w:rsidRPr="00BA7951">
        <w:t xml:space="preserve">life </w:t>
      </w:r>
      <w:r>
        <w:t>will go</w:t>
      </w:r>
      <w:r w:rsidRPr="00BA7951">
        <w:t xml:space="preserve"> the way we want it to go.</w:t>
      </w:r>
      <w:r>
        <w:t xml:space="preserve"> </w:t>
      </w:r>
      <w:r w:rsidRPr="00BA7951">
        <w:t>We have to stop thinking about services and support</w:t>
      </w:r>
      <w:r>
        <w:t>,</w:t>
      </w:r>
      <w:r w:rsidRPr="00BA7951">
        <w:t xml:space="preserve"> and think</w:t>
      </w:r>
      <w:r>
        <w:t xml:space="preserve"> instead </w:t>
      </w:r>
      <w:r w:rsidRPr="00BA7951">
        <w:t>about the tools that we need to get whatever a good life would look like.</w:t>
      </w:r>
      <w:r>
        <w:t xml:space="preserve"> </w:t>
      </w:r>
    </w:p>
    <w:p w:rsidR="0026048D" w:rsidP="0026048D">
      <w:pPr>
        <w:pStyle w:val="Answer"/>
      </w:pPr>
      <w:r w:rsidRPr="00BA7951">
        <w:t xml:space="preserve">In my work I </w:t>
      </w:r>
      <w:r>
        <w:t>talk about a</w:t>
      </w:r>
      <w:r w:rsidRPr="00BA7951">
        <w:t xml:space="preserve"> gloriously ordinary life.</w:t>
      </w:r>
      <w:r>
        <w:t xml:space="preserve"> </w:t>
      </w:r>
      <w:r w:rsidRPr="00BA7951">
        <w:t>I started using that</w:t>
      </w:r>
      <w:r>
        <w:t xml:space="preserve"> phrase</w:t>
      </w:r>
      <w:r w:rsidRPr="00BA7951">
        <w:t xml:space="preserve"> about five years ago</w:t>
      </w:r>
      <w:r>
        <w:t>,</w:t>
      </w:r>
      <w:r w:rsidRPr="00BA7951">
        <w:t xml:space="preserve"> but </w:t>
      </w:r>
      <w:r>
        <w:t>i</w:t>
      </w:r>
      <w:r w:rsidRPr="00BA7951">
        <w:t>n the last couple of years it has probably become more poignant to most of us</w:t>
      </w:r>
      <w:r>
        <w:t>. E</w:t>
      </w:r>
      <w:r w:rsidRPr="00BA7951">
        <w:t>verybody</w:t>
      </w:r>
      <w:r>
        <w:t xml:space="preserve"> </w:t>
      </w:r>
      <w:r w:rsidRPr="00BA7951">
        <w:t>now coming out of a pandemic can really understand the idea of just wanting life to be a bit ordinary.</w:t>
      </w:r>
      <w:r>
        <w:t xml:space="preserve"> </w:t>
      </w:r>
      <w:r w:rsidRPr="00BA7951">
        <w:t>Most of us just want a really ordinary life.</w:t>
      </w:r>
      <w:r>
        <w:t xml:space="preserve"> </w:t>
      </w:r>
    </w:p>
    <w:p w:rsidR="0026048D" w:rsidP="0026048D">
      <w:pPr>
        <w:pStyle w:val="Answer"/>
      </w:pPr>
      <w:r w:rsidRPr="00BA7951">
        <w:t xml:space="preserve">There </w:t>
      </w:r>
      <w:r>
        <w:t xml:space="preserve">is </w:t>
      </w:r>
      <w:r w:rsidRPr="00BA7951">
        <w:t>a huge barrier for certain impairment groups.</w:t>
      </w:r>
      <w:r>
        <w:t xml:space="preserve"> </w:t>
      </w:r>
      <w:r w:rsidRPr="00BA7951">
        <w:t>Sue brought up the one about people with visual impairments.</w:t>
      </w:r>
      <w:r>
        <w:t xml:space="preserve"> </w:t>
      </w:r>
      <w:r w:rsidRPr="00BA7951">
        <w:t>That also applies to people with other sensory impairments. It certainly applies to anybody who lives with a long</w:t>
      </w:r>
      <w:r>
        <w:t>-</w:t>
      </w:r>
      <w:r w:rsidRPr="00BA7951">
        <w:t>term mental health condition.</w:t>
      </w:r>
      <w:r>
        <w:t xml:space="preserve"> </w:t>
      </w:r>
      <w:r w:rsidRPr="00BA7951">
        <w:t xml:space="preserve">Most of what I see </w:t>
      </w:r>
      <w:r>
        <w:t>a</w:t>
      </w:r>
      <w:r w:rsidRPr="00BA7951">
        <w:t>s needed is health support.</w:t>
      </w:r>
      <w:r>
        <w:t xml:space="preserve"> </w:t>
      </w:r>
      <w:r w:rsidRPr="00BA7951">
        <w:t>The social care support element of my mental health is rarely looked at</w:t>
      </w:r>
      <w:r>
        <w:t>,</w:t>
      </w:r>
      <w:r w:rsidRPr="00BA7951">
        <w:t xml:space="preserve"> and I certainly would not be eligible</w:t>
      </w:r>
      <w:r>
        <w:t>,</w:t>
      </w:r>
      <w:r w:rsidRPr="00BA7951">
        <w:t xml:space="preserve"> because I have the misfortune of being able </w:t>
      </w:r>
      <w:r>
        <w:t xml:space="preserve">mostly </w:t>
      </w:r>
      <w:r w:rsidRPr="00BA7951" w:rsidR="00137815">
        <w:t xml:space="preserve">to </w:t>
      </w:r>
      <w:r w:rsidRPr="00BA7951">
        <w:t>hold down a job</w:t>
      </w:r>
      <w:r>
        <w:t>,</w:t>
      </w:r>
      <w:r w:rsidRPr="00BA7951">
        <w:t xml:space="preserve"> or work.</w:t>
      </w:r>
      <w:r>
        <w:t xml:space="preserve"> </w:t>
      </w:r>
      <w:r w:rsidRPr="00BA7951">
        <w:t xml:space="preserve">If my life </w:t>
      </w:r>
      <w:r>
        <w:t>wa</w:t>
      </w:r>
      <w:r w:rsidRPr="00BA7951">
        <w:t>s in a really bad place, it might work that way.</w:t>
      </w:r>
      <w:r>
        <w:t xml:space="preserve"> </w:t>
      </w:r>
    </w:p>
    <w:p w:rsidR="0026048D" w:rsidP="0026048D">
      <w:pPr>
        <w:pStyle w:val="Answer"/>
      </w:pPr>
      <w:r w:rsidRPr="00BA7951">
        <w:t>I think it has to do with what does not work</w:t>
      </w:r>
      <w:r>
        <w:t>. I</w:t>
      </w:r>
      <w:r w:rsidRPr="00BA7951">
        <w:t>f you compare social care to the NHS, we all think we know what the NHS does.</w:t>
      </w:r>
      <w:r>
        <w:t xml:space="preserve"> </w:t>
      </w:r>
      <w:r w:rsidRPr="00BA7951">
        <w:t>Every person has lived experience</w:t>
      </w:r>
      <w:r>
        <w:t>,</w:t>
      </w:r>
      <w:r w:rsidRPr="00BA7951">
        <w:t xml:space="preserve"> even if it is just going to their GP.</w:t>
      </w:r>
      <w:r>
        <w:t xml:space="preserve"> </w:t>
      </w:r>
      <w:r w:rsidRPr="00BA7951">
        <w:t>The thing about the NHS is</w:t>
      </w:r>
      <w:r>
        <w:t xml:space="preserve"> that</w:t>
      </w:r>
      <w:r w:rsidRPr="00BA7951">
        <w:t xml:space="preserve"> it is very transactional.</w:t>
      </w:r>
      <w:r>
        <w:t xml:space="preserve"> </w:t>
      </w:r>
      <w:r w:rsidRPr="00BA7951">
        <w:t xml:space="preserve">Even </w:t>
      </w:r>
      <w:r>
        <w:t xml:space="preserve">if </w:t>
      </w:r>
      <w:r w:rsidRPr="00BA7951">
        <w:t>it is</w:t>
      </w:r>
      <w:r>
        <w:t xml:space="preserve"> </w:t>
      </w:r>
      <w:r w:rsidRPr="00BA7951">
        <w:t xml:space="preserve">positive </w:t>
      </w:r>
      <w:r>
        <w:t>like</w:t>
      </w:r>
      <w:r w:rsidRPr="00BA7951">
        <w:t xml:space="preserve"> having a baby, it is still transactional. You want some support</w:t>
      </w:r>
      <w:r>
        <w:t xml:space="preserve">, </w:t>
      </w:r>
      <w:r w:rsidRPr="00BA7951">
        <w:t xml:space="preserve">you want this, you want </w:t>
      </w:r>
      <w:r>
        <w:t xml:space="preserve">that; </w:t>
      </w:r>
      <w:r w:rsidRPr="00BA7951">
        <w:t>it is an exchange</w:t>
      </w:r>
      <w:r>
        <w:t>,</w:t>
      </w:r>
      <w:r w:rsidRPr="00BA7951">
        <w:t xml:space="preserve"> and you get a result.</w:t>
      </w:r>
      <w:r>
        <w:t xml:space="preserve"> </w:t>
      </w:r>
      <w:r w:rsidRPr="00BA7951">
        <w:t>We try to apply the same principle to social care.</w:t>
      </w:r>
      <w:r>
        <w:t xml:space="preserve"> </w:t>
      </w:r>
      <w:r w:rsidRPr="00BA7951">
        <w:t>If you think about</w:t>
      </w:r>
      <w:r>
        <w:t xml:space="preserve"> health,</w:t>
      </w:r>
      <w:r w:rsidRPr="00BA7951">
        <w:t xml:space="preserve"> you go to the GP, you have a problem</w:t>
      </w:r>
      <w:r>
        <w:t>,</w:t>
      </w:r>
      <w:r w:rsidRPr="00BA7951">
        <w:t xml:space="preserve"> you get a prescription</w:t>
      </w:r>
      <w:r>
        <w:t>,</w:t>
      </w:r>
      <w:r w:rsidRPr="00BA7951">
        <w:t xml:space="preserve"> or you get a referral</w:t>
      </w:r>
      <w:r>
        <w:t>,</w:t>
      </w:r>
      <w:r w:rsidRPr="00BA7951">
        <w:t xml:space="preserve"> or whatever.</w:t>
      </w:r>
      <w:r>
        <w:t xml:space="preserve"> </w:t>
      </w:r>
      <w:r w:rsidRPr="00BA7951">
        <w:t>We try to apply the same principle to social care</w:t>
      </w:r>
      <w:r>
        <w:t>: “</w:t>
      </w:r>
      <w:r w:rsidRPr="00BA7951">
        <w:t xml:space="preserve">We have identified </w:t>
      </w:r>
      <w:r w:rsidR="00792351">
        <w:t xml:space="preserve">that </w:t>
      </w:r>
      <w:r w:rsidRPr="00BA7951">
        <w:t>you</w:t>
      </w:r>
      <w:r>
        <w:t>’</w:t>
      </w:r>
      <w:r w:rsidRPr="00BA7951">
        <w:t xml:space="preserve">ve </w:t>
      </w:r>
      <w:r>
        <w:t xml:space="preserve">got </w:t>
      </w:r>
      <w:r w:rsidRPr="00BA7951">
        <w:t>a problem</w:t>
      </w:r>
      <w:r w:rsidR="00792351">
        <w:t>, so</w:t>
      </w:r>
      <w:r w:rsidRPr="00BA7951">
        <w:t xml:space="preserve"> here</w:t>
      </w:r>
      <w:r>
        <w:t>’s</w:t>
      </w:r>
      <w:r w:rsidRPr="00BA7951">
        <w:t xml:space="preserve"> a bunch of stuff we could do for you</w:t>
      </w:r>
      <w:r>
        <w:t>. R</w:t>
      </w:r>
      <w:r w:rsidRPr="00BA7951">
        <w:t>ight, you could have a day service place</w:t>
      </w:r>
      <w:r>
        <w:t>,</w:t>
      </w:r>
      <w:r w:rsidRPr="00BA7951">
        <w:t xml:space="preserve"> or you can have some visits a day</w:t>
      </w:r>
      <w:r>
        <w:t>”</w:t>
      </w:r>
      <w:r w:rsidRPr="00BA7951">
        <w:t xml:space="preserve">, but nobody </w:t>
      </w:r>
      <w:r>
        <w:t xml:space="preserve">has </w:t>
      </w:r>
      <w:r w:rsidRPr="00BA7951">
        <w:t xml:space="preserve">the conversation </w:t>
      </w:r>
      <w:r>
        <w:t>about w</w:t>
      </w:r>
      <w:r w:rsidRPr="00BA7951">
        <w:t>hat would really enable you to keep living the life you want to live</w:t>
      </w:r>
      <w:r>
        <w:t xml:space="preserve">. </w:t>
      </w:r>
    </w:p>
    <w:p w:rsidR="0026048D" w:rsidP="0026048D">
      <w:pPr>
        <w:pStyle w:val="Answer"/>
      </w:pPr>
      <w:r>
        <w:t>W</w:t>
      </w:r>
      <w:r w:rsidRPr="00BA7951">
        <w:t xml:space="preserve">hen I was younger and my mental </w:t>
      </w:r>
      <w:r>
        <w:t>ill-</w:t>
      </w:r>
      <w:r w:rsidRPr="00BA7951">
        <w:t>health was often a lot more acute, I knew what would help me.</w:t>
      </w:r>
      <w:r>
        <w:t xml:space="preserve"> </w:t>
      </w:r>
      <w:r w:rsidRPr="00BA7951">
        <w:t>I knew that acupuncture would help.</w:t>
      </w:r>
      <w:r>
        <w:t xml:space="preserve"> </w:t>
      </w:r>
      <w:r w:rsidRPr="00BA7951">
        <w:t>I kn</w:t>
      </w:r>
      <w:r>
        <w:t>e</w:t>
      </w:r>
      <w:r w:rsidRPr="00BA7951">
        <w:t>w that going to the gym would help</w:t>
      </w:r>
      <w:r>
        <w:t xml:space="preserve">. </w:t>
      </w:r>
      <w:r w:rsidRPr="00BA7951">
        <w:t>I kn</w:t>
      </w:r>
      <w:r>
        <w:t>e</w:t>
      </w:r>
      <w:r w:rsidRPr="00BA7951">
        <w:t xml:space="preserve">w that getting to the coast and going for a </w:t>
      </w:r>
      <w:r>
        <w:t xml:space="preserve">really </w:t>
      </w:r>
      <w:r w:rsidRPr="00BA7951">
        <w:t>long walk on the beach</w:t>
      </w:r>
      <w:r>
        <w:t xml:space="preserve"> would help. A</w:t>
      </w:r>
      <w:r w:rsidRPr="00BA7951">
        <w:t>ll those things would really enable me to stay well</w:t>
      </w:r>
      <w:r>
        <w:t>,</w:t>
      </w:r>
      <w:r w:rsidRPr="00BA7951">
        <w:t xml:space="preserve"> but the social care support when I was at my most ill ran to a day service.</w:t>
      </w:r>
      <w:r>
        <w:t xml:space="preserve"> </w:t>
      </w:r>
      <w:r w:rsidRPr="00BA7951">
        <w:t>That was it.</w:t>
      </w:r>
      <w:r>
        <w:t xml:space="preserve"> </w:t>
      </w:r>
      <w:r w:rsidRPr="00BA7951">
        <w:t>That was the offer.</w:t>
      </w:r>
      <w:r>
        <w:t xml:space="preserve"> If you think about the</w:t>
      </w:r>
      <w:r w:rsidRPr="00BA7951">
        <w:t xml:space="preserve"> cost of the day service</w:t>
      </w:r>
      <w:r>
        <w:t>,</w:t>
      </w:r>
      <w:r w:rsidRPr="00BA7951">
        <w:t xml:space="preserve"> which we know these days is between £50 and £70 a day</w:t>
      </w:r>
      <w:r>
        <w:t>,</w:t>
      </w:r>
      <w:r w:rsidRPr="00BA7951">
        <w:t xml:space="preserve"> </w:t>
      </w:r>
      <w:r>
        <w:t xml:space="preserve">if you had looked at that </w:t>
      </w:r>
      <w:r w:rsidRPr="00BA7951">
        <w:t>and enabled me to have a weekend at the coast</w:t>
      </w:r>
      <w:r>
        <w:t>, it would have been</w:t>
      </w:r>
      <w:r w:rsidRPr="00BA7951">
        <w:t xml:space="preserve"> cheaper and far more effective, but we do not see it that way.</w:t>
      </w:r>
      <w:r>
        <w:t xml:space="preserve"> </w:t>
      </w:r>
      <w:r w:rsidRPr="00BA7951">
        <w:t xml:space="preserve">It is almost </w:t>
      </w:r>
      <w:r>
        <w:t>as if</w:t>
      </w:r>
      <w:r w:rsidRPr="00BA7951">
        <w:t xml:space="preserve"> the medicine has to taste bad to be good.</w:t>
      </w:r>
      <w:r>
        <w:t xml:space="preserve"> </w:t>
      </w:r>
      <w:r w:rsidRPr="00BA7951">
        <w:t>We do not like th</w:t>
      </w:r>
      <w:r>
        <w:t>e</w:t>
      </w:r>
      <w:r w:rsidRPr="00BA7951">
        <w:t xml:space="preserve"> concept of somebody having something that would help them get a good life.</w:t>
      </w:r>
      <w:r>
        <w:t xml:space="preserve"> </w:t>
      </w:r>
      <w:r w:rsidRPr="00BA7951">
        <w:t xml:space="preserve">Everyone says, </w:t>
      </w:r>
      <w:r>
        <w:t xml:space="preserve">“Hold on a second. </w:t>
      </w:r>
      <w:r w:rsidRPr="00BA7951">
        <w:t>I want to go to the coast as well</w:t>
      </w:r>
      <w:r>
        <w:t>. W</w:t>
      </w:r>
      <w:r w:rsidRPr="00BA7951">
        <w:t>hy should they be allowed to do that?</w:t>
      </w:r>
      <w:r>
        <w:t xml:space="preserve">” </w:t>
      </w:r>
      <w:r w:rsidRPr="00BA7951">
        <w:t xml:space="preserve">Does that make sense? </w:t>
      </w:r>
    </w:p>
    <w:p w:rsidR="0026048D" w:rsidP="0026048D">
      <w:pPr>
        <w:pStyle w:val="Remark"/>
      </w:pPr>
      <w:r w:rsidRPr="00AD063A">
        <w:rPr>
          <w:b/>
        </w:rPr>
        <w:t>The Chair:</w:t>
      </w:r>
      <w:r>
        <w:t xml:space="preserve"> </w:t>
      </w:r>
      <w:r w:rsidRPr="00BA7951">
        <w:t>It makes perfect sense</w:t>
      </w:r>
      <w:r>
        <w:t>,</w:t>
      </w:r>
      <w:r w:rsidRPr="00BA7951">
        <w:t xml:space="preserve"> and it raises a whole set of issues about social prescri</w:t>
      </w:r>
      <w:r>
        <w:t xml:space="preserve">bing. Again, </w:t>
      </w:r>
      <w:r w:rsidRPr="00BA7951">
        <w:t>we are casting social prescribing in the context of the NHS but not necessarily adult social care.</w:t>
      </w:r>
      <w:r>
        <w:t xml:space="preserve"> </w:t>
      </w:r>
      <w:r w:rsidRPr="00BA7951">
        <w:t>I have many questions I would love to follow up</w:t>
      </w:r>
      <w:r>
        <w:t>,</w:t>
      </w:r>
      <w:r w:rsidRPr="00BA7951">
        <w:t xml:space="preserve"> but </w:t>
      </w:r>
      <w:r>
        <w:t xml:space="preserve">I will </w:t>
      </w:r>
      <w:r w:rsidRPr="00BA7951">
        <w:t>hand over to my colleagues</w:t>
      </w:r>
      <w:r>
        <w:t>,</w:t>
      </w:r>
      <w:r w:rsidRPr="00BA7951">
        <w:t xml:space="preserve"> who are longing to ask you further questions.</w:t>
      </w:r>
    </w:p>
    <w:p w:rsidR="0026048D" w:rsidP="0026048D">
      <w:pPr>
        <w:pStyle w:val="Question"/>
      </w:pPr>
      <w:r w:rsidRPr="00C01988">
        <w:rPr>
          <w:b/>
        </w:rPr>
        <w:t>Baroness Shephard of Northwold:</w:t>
      </w:r>
      <w:r>
        <w:t xml:space="preserve"> So far, a</w:t>
      </w:r>
      <w:r w:rsidRPr="00BA7951">
        <w:t>ll three witnesses have answered in their different ways the question that you asked me to ask,</w:t>
      </w:r>
      <w:r>
        <w:t xml:space="preserve"> Chair,</w:t>
      </w:r>
      <w:r w:rsidRPr="00BA7951">
        <w:t xml:space="preserve"> which is why the invisibility of social care </w:t>
      </w:r>
      <w:r>
        <w:t xml:space="preserve">is </w:t>
      </w:r>
      <w:r w:rsidRPr="00BA7951">
        <w:t>such an issue</w:t>
      </w:r>
      <w:r>
        <w:t xml:space="preserve">. </w:t>
      </w:r>
      <w:r w:rsidRPr="00BA7951">
        <w:t>Why is it invisible?</w:t>
      </w:r>
      <w:r>
        <w:t xml:space="preserve"> </w:t>
      </w:r>
      <w:r w:rsidRPr="00BA7951">
        <w:t>All three witnesses have already</w:t>
      </w:r>
      <w:r>
        <w:t>,</w:t>
      </w:r>
      <w:r w:rsidRPr="00BA7951">
        <w:t xml:space="preserve"> I think</w:t>
      </w:r>
      <w:r>
        <w:t>,</w:t>
      </w:r>
      <w:r w:rsidRPr="00BA7951">
        <w:t xml:space="preserve"> answered that in their own way</w:t>
      </w:r>
      <w:r>
        <w:t xml:space="preserve"> and</w:t>
      </w:r>
      <w:r>
        <w:t>,</w:t>
      </w:r>
      <w:r w:rsidRPr="00BA7951">
        <w:t xml:space="preserve"> in particular</w:t>
      </w:r>
      <w:r>
        <w:t>,</w:t>
      </w:r>
      <w:r w:rsidRPr="00BA7951">
        <w:t xml:space="preserve"> Tricia</w:t>
      </w:r>
      <w:r w:rsidRPr="00BA7951">
        <w:t>, thank you so much for being here</w:t>
      </w:r>
      <w:r>
        <w:t>,</w:t>
      </w:r>
      <w:r w:rsidRPr="00BA7951">
        <w:t xml:space="preserve"> and for such a colourful explanation</w:t>
      </w:r>
      <w:r>
        <w:t>,</w:t>
      </w:r>
      <w:r w:rsidRPr="00BA7951">
        <w:t xml:space="preserve"> which was riveting. Could you expand </w:t>
      </w:r>
      <w:r>
        <w:t>i</w:t>
      </w:r>
      <w:r w:rsidRPr="00BA7951">
        <w:t xml:space="preserve">t a bit? </w:t>
      </w:r>
    </w:p>
    <w:p w:rsidR="0026048D" w:rsidP="0026048D">
      <w:pPr>
        <w:pStyle w:val="QuestionCont"/>
      </w:pPr>
      <w:r w:rsidRPr="00BA7951">
        <w:t xml:space="preserve">One of the most interesting things you said was </w:t>
      </w:r>
      <w:r>
        <w:t xml:space="preserve">that </w:t>
      </w:r>
      <w:r w:rsidRPr="00BA7951">
        <w:t>you do not really want to choose from a list of things.</w:t>
      </w:r>
      <w:r>
        <w:t xml:space="preserve"> </w:t>
      </w:r>
      <w:r w:rsidRPr="00BA7951">
        <w:t>You just want the tools to live a normal and ordinary life.</w:t>
      </w:r>
      <w:r>
        <w:t xml:space="preserve"> A</w:t>
      </w:r>
      <w:r w:rsidRPr="00BA7951">
        <w:t xml:space="preserve"> lot of people who provide social care think that is what they are doing.</w:t>
      </w:r>
      <w:r>
        <w:t xml:space="preserve"> </w:t>
      </w:r>
      <w:r w:rsidRPr="00BA7951">
        <w:t>Absolutely no disrespect to them</w:t>
      </w:r>
      <w:r>
        <w:t>,</w:t>
      </w:r>
      <w:r w:rsidRPr="00BA7951">
        <w:t xml:space="preserve"> but sometimes the systems and the mechanics and setting things </w:t>
      </w:r>
      <w:r>
        <w:t>in</w:t>
      </w:r>
      <w:r w:rsidRPr="00BA7951">
        <w:t xml:space="preserve"> place blind them to the individual.</w:t>
      </w:r>
      <w:r>
        <w:t xml:space="preserve"> O</w:t>
      </w:r>
      <w:r w:rsidRPr="00BA7951">
        <w:t xml:space="preserve">ne of the reasons </w:t>
      </w:r>
      <w:r w:rsidR="00833B64">
        <w:t xml:space="preserve">why </w:t>
      </w:r>
      <w:r w:rsidRPr="00BA7951">
        <w:t xml:space="preserve">that is so </w:t>
      </w:r>
      <w:r w:rsidR="00833B64">
        <w:t>is because</w:t>
      </w:r>
      <w:r w:rsidRPr="00BA7951">
        <w:t xml:space="preserve"> there is constant underfunding and, in particular</w:t>
      </w:r>
      <w:r>
        <w:t>,</w:t>
      </w:r>
      <w:r w:rsidRPr="00BA7951">
        <w:t xml:space="preserve"> a lack of consistency and continuity</w:t>
      </w:r>
      <w:r>
        <w:t>,</w:t>
      </w:r>
      <w:r w:rsidRPr="00BA7951">
        <w:t xml:space="preserve"> which Andy pointed </w:t>
      </w:r>
      <w:r>
        <w:t>out and</w:t>
      </w:r>
      <w:r w:rsidRPr="00BA7951">
        <w:t xml:space="preserve"> which particularly struck me.</w:t>
      </w:r>
      <w:r>
        <w:t xml:space="preserve"> </w:t>
      </w:r>
    </w:p>
    <w:p w:rsidR="0026048D" w:rsidP="0026048D">
      <w:pPr>
        <w:pStyle w:val="QuestionCont"/>
      </w:pPr>
      <w:r w:rsidRPr="00BA7951">
        <w:t xml:space="preserve">I have to ask </w:t>
      </w:r>
      <w:r>
        <w:t>the</w:t>
      </w:r>
      <w:r w:rsidRPr="00BA7951">
        <w:t xml:space="preserve"> question on this paper</w:t>
      </w:r>
      <w:r w:rsidR="00A50E5C">
        <w:t>;</w:t>
      </w:r>
      <w:r w:rsidRPr="00BA7951">
        <w:t xml:space="preserve"> otherwise</w:t>
      </w:r>
      <w:r w:rsidR="00A50E5C">
        <w:t>,</w:t>
      </w:r>
      <w:r w:rsidRPr="00BA7951">
        <w:t xml:space="preserve"> the Chai</w:t>
      </w:r>
      <w:r>
        <w:t>r</w:t>
      </w:r>
      <w:r w:rsidRPr="00BA7951">
        <w:t xml:space="preserve"> will be furious.</w:t>
      </w:r>
      <w:r>
        <w:t xml:space="preserve"> We </w:t>
      </w:r>
      <w:r w:rsidRPr="00BA7951">
        <w:t xml:space="preserve">have heard from day one that one </w:t>
      </w:r>
      <w:r>
        <w:t xml:space="preserve">of </w:t>
      </w:r>
      <w:r w:rsidRPr="00BA7951">
        <w:t xml:space="preserve">the fundamental challenges </w:t>
      </w:r>
      <w:r>
        <w:t>of</w:t>
      </w:r>
      <w:r w:rsidRPr="00BA7951">
        <w:t xml:space="preserve"> adult social care is that it is invisible. </w:t>
      </w:r>
      <w:r>
        <w:t>O</w:t>
      </w:r>
      <w:r w:rsidRPr="00BA7951">
        <w:t>bviously</w:t>
      </w:r>
      <w:r>
        <w:t>, you</w:t>
      </w:r>
      <w:r w:rsidRPr="00BA7951">
        <w:t xml:space="preserve"> agree with that</w:t>
      </w:r>
      <w:r>
        <w:t>,</w:t>
      </w:r>
      <w:r w:rsidRPr="00BA7951">
        <w:t xml:space="preserve"> or in some form you agree with that</w:t>
      </w:r>
      <w:r>
        <w:t>,</w:t>
      </w:r>
      <w:r w:rsidRPr="00BA7951">
        <w:t xml:space="preserve"> because you have told us so.</w:t>
      </w:r>
      <w:r>
        <w:t xml:space="preserve"> </w:t>
      </w:r>
      <w:r w:rsidRPr="00BA7951">
        <w:t xml:space="preserve">What are the consequences of </w:t>
      </w:r>
      <w:r>
        <w:t>it</w:t>
      </w:r>
      <w:r w:rsidRPr="00BA7951">
        <w:t xml:space="preserve"> on the provision of adult social care? You have already said something about your experience of care and support services</w:t>
      </w:r>
      <w:r>
        <w:t>. Tricia, do you</w:t>
      </w:r>
      <w:r w:rsidRPr="00BA7951">
        <w:t xml:space="preserve"> want to enlarge</w:t>
      </w:r>
      <w:r>
        <w:t xml:space="preserve"> </w:t>
      </w:r>
      <w:r w:rsidR="007F2DA3">
        <w:t xml:space="preserve">on </w:t>
      </w:r>
      <w:r>
        <w:t>that,</w:t>
      </w:r>
      <w:r w:rsidRPr="00BA7951">
        <w:t xml:space="preserve"> or indeed</w:t>
      </w:r>
      <w:r>
        <w:t>,</w:t>
      </w:r>
      <w:r w:rsidRPr="00BA7951">
        <w:t xml:space="preserve"> </w:t>
      </w:r>
      <w:r>
        <w:t>would</w:t>
      </w:r>
      <w:r w:rsidRPr="00BA7951">
        <w:t xml:space="preserve"> the other two witnesses like to add something to what you have to say</w:t>
      </w:r>
      <w:r>
        <w:t>,</w:t>
      </w:r>
      <w:r w:rsidRPr="00BA7951">
        <w:t xml:space="preserve"> sort of repeating but more so</w:t>
      </w:r>
      <w:r>
        <w:t xml:space="preserve">? </w:t>
      </w:r>
      <w:r w:rsidRPr="00BA7951">
        <w:t>Have I given you an impossible task?</w:t>
      </w:r>
      <w:r>
        <w:t xml:space="preserve"> </w:t>
      </w:r>
    </w:p>
    <w:p w:rsidR="0026048D" w:rsidP="0026048D">
      <w:pPr>
        <w:pStyle w:val="Answer"/>
      </w:pPr>
      <w:r w:rsidRPr="00C01988">
        <w:rPr>
          <w:b/>
          <w:i/>
        </w:rPr>
        <w:t>Tricia Nicoll:</w:t>
      </w:r>
      <w:r>
        <w:t xml:space="preserve"> </w:t>
      </w:r>
      <w:r w:rsidRPr="00BA7951">
        <w:t>It is more dangerous than invisibility</w:t>
      </w:r>
      <w:r>
        <w:t>,</w:t>
      </w:r>
      <w:r w:rsidRPr="00BA7951">
        <w:t xml:space="preserve"> I am afraid</w:t>
      </w:r>
      <w:r w:rsidR="002607B6">
        <w:t>.</w:t>
      </w:r>
      <w:r>
        <w:t xml:space="preserve"> </w:t>
      </w:r>
      <w:r w:rsidRPr="00BA7951">
        <w:t>I</w:t>
      </w:r>
      <w:r>
        <w:t xml:space="preserve"> think i</w:t>
      </w:r>
      <w:r w:rsidRPr="00BA7951">
        <w:t xml:space="preserve">t is that people think </w:t>
      </w:r>
      <w:r w:rsidR="002607B6">
        <w:t xml:space="preserve">that </w:t>
      </w:r>
      <w:r w:rsidRPr="00BA7951">
        <w:t>they know what it is</w:t>
      </w:r>
      <w:r>
        <w:t xml:space="preserve"> </w:t>
      </w:r>
      <w:r w:rsidRPr="00BA7951">
        <w:t xml:space="preserve">but </w:t>
      </w:r>
      <w:r w:rsidR="002607B6">
        <w:t xml:space="preserve">that </w:t>
      </w:r>
      <w:r w:rsidRPr="00BA7951">
        <w:t>it happens to other people.</w:t>
      </w:r>
      <w:r>
        <w:t xml:space="preserve"> M</w:t>
      </w:r>
      <w:r w:rsidRPr="00BA7951">
        <w:t>y family and friends who are not part of my world do not have that concept</w:t>
      </w:r>
      <w:r>
        <w:t xml:space="preserve">. They think, “If </w:t>
      </w:r>
      <w:r w:rsidRPr="00BA7951">
        <w:t>we</w:t>
      </w:r>
      <w:r>
        <w:t>’</w:t>
      </w:r>
      <w:r w:rsidRPr="00BA7951">
        <w:t>re lucky</w:t>
      </w:r>
      <w:r>
        <w:t>,</w:t>
      </w:r>
      <w:r w:rsidRPr="00BA7951">
        <w:t xml:space="preserve"> we</w:t>
      </w:r>
      <w:r>
        <w:t xml:space="preserve">’ll </w:t>
      </w:r>
      <w:r w:rsidRPr="00BA7951">
        <w:t xml:space="preserve">get older and </w:t>
      </w:r>
      <w:r>
        <w:t xml:space="preserve">might </w:t>
      </w:r>
      <w:r w:rsidRPr="00BA7951">
        <w:t>need some support</w:t>
      </w:r>
      <w:r>
        <w:t>”, but if</w:t>
      </w:r>
      <w:r w:rsidRPr="00BA7951">
        <w:t xml:space="preserve"> other stuff happens to us along the way in life</w:t>
      </w:r>
      <w:r>
        <w:t>,</w:t>
      </w:r>
      <w:r w:rsidRPr="00BA7951">
        <w:t xml:space="preserve"> there is every chance that any of us might</w:t>
      </w:r>
      <w:r>
        <w:t xml:space="preserve"> need</w:t>
      </w:r>
      <w:r w:rsidRPr="00BA7951">
        <w:t xml:space="preserve"> social care support</w:t>
      </w:r>
      <w:r>
        <w:t xml:space="preserve">. </w:t>
      </w:r>
    </w:p>
    <w:p w:rsidR="0026048D" w:rsidP="0026048D">
      <w:pPr>
        <w:pStyle w:val="Answer"/>
      </w:pPr>
      <w:r>
        <w:t>T</w:t>
      </w:r>
      <w:r w:rsidRPr="00BA7951">
        <w:t>here is that</w:t>
      </w:r>
      <w:r>
        <w:t>,</w:t>
      </w:r>
      <w:r w:rsidRPr="00BA7951">
        <w:t xml:space="preserve"> and there is also something about how we see older and disabled people and </w:t>
      </w:r>
      <w:r>
        <w:t xml:space="preserve">what </w:t>
      </w:r>
      <w:r w:rsidRPr="00BA7951">
        <w:t>their</w:t>
      </w:r>
      <w:r>
        <w:t>—</w:t>
      </w:r>
      <w:r w:rsidRPr="00BA7951">
        <w:t>I am using that word intentionally because it is a form of othering</w:t>
      </w:r>
      <w:r>
        <w:t>—</w:t>
      </w:r>
      <w:r w:rsidRPr="00BA7951">
        <w:t xml:space="preserve">lives </w:t>
      </w:r>
      <w:r>
        <w:t>are</w:t>
      </w:r>
      <w:r w:rsidRPr="00BA7951">
        <w:t xml:space="preserve"> like.</w:t>
      </w:r>
      <w:r>
        <w:t xml:space="preserve"> Those p</w:t>
      </w:r>
      <w:r w:rsidRPr="00BA7951">
        <w:t>eople who need social care support are not like me and you</w:t>
      </w:r>
      <w:r>
        <w:t>. T</w:t>
      </w:r>
      <w:r w:rsidRPr="00BA7951">
        <w:t>he day centre is fine</w:t>
      </w:r>
      <w:r>
        <w:t>,</w:t>
      </w:r>
      <w:r w:rsidRPr="00BA7951">
        <w:t xml:space="preserve"> or the four visits from someone who has 15 minutes a day to come in and sort you out </w:t>
      </w:r>
      <w:r w:rsidRPr="00BA7951">
        <w:t>is</w:t>
      </w:r>
      <w:r w:rsidRPr="00BA7951">
        <w:t xml:space="preserve"> fine</w:t>
      </w:r>
      <w:r>
        <w:t xml:space="preserve">. It is fine that </w:t>
      </w:r>
      <w:r w:rsidRPr="00BA7951">
        <w:t>you should have to rely on a charity to enable</w:t>
      </w:r>
      <w:r>
        <w:t xml:space="preserve"> you</w:t>
      </w:r>
      <w:r w:rsidRPr="00BA7951">
        <w:t xml:space="preserve"> to have a dog that enables you to get out and live your life, Sue</w:t>
      </w:r>
      <w:r>
        <w:t>. It is</w:t>
      </w:r>
      <w:r w:rsidRPr="00BA7951">
        <w:t xml:space="preserve"> </w:t>
      </w:r>
      <w:r>
        <w:t>the mis</w:t>
      </w:r>
      <w:r w:rsidRPr="00BA7951">
        <w:t>information</w:t>
      </w:r>
      <w:r>
        <w:t>. T</w:t>
      </w:r>
      <w:r w:rsidRPr="00BA7951">
        <w:t>hat stuff is seen as fine because</w:t>
      </w:r>
      <w:r>
        <w:t xml:space="preserve"> it is not</w:t>
      </w:r>
      <w:r w:rsidRPr="00BA7951">
        <w:t xml:space="preserve"> something that might happen to me.</w:t>
      </w:r>
      <w:r>
        <w:t xml:space="preserve"> </w:t>
      </w:r>
      <w:r w:rsidRPr="00BA7951">
        <w:t xml:space="preserve">I </w:t>
      </w:r>
      <w:r>
        <w:t>think</w:t>
      </w:r>
      <w:r w:rsidRPr="00BA7951">
        <w:t xml:space="preserve"> it is more dangerous than </w:t>
      </w:r>
      <w:r>
        <w:t>in</w:t>
      </w:r>
      <w:r w:rsidRPr="00BA7951">
        <w:t>visibility.</w:t>
      </w:r>
      <w:r>
        <w:t xml:space="preserve"> </w:t>
      </w:r>
      <w:r w:rsidRPr="00BA7951">
        <w:t xml:space="preserve">It is </w:t>
      </w:r>
      <w:r>
        <w:t xml:space="preserve">actually </w:t>
      </w:r>
      <w:r w:rsidRPr="00BA7951">
        <w:t>a complete misunderstanding.</w:t>
      </w:r>
    </w:p>
    <w:p w:rsidR="0026048D" w:rsidP="0026048D">
      <w:pPr>
        <w:pStyle w:val="Answer"/>
      </w:pPr>
      <w:r w:rsidRPr="00BA7951">
        <w:t>The things people see are social workers taking people</w:t>
      </w:r>
      <w:r>
        <w:t>’</w:t>
      </w:r>
      <w:r w:rsidRPr="00BA7951">
        <w:t>s children away</w:t>
      </w:r>
      <w:r>
        <w:t>,</w:t>
      </w:r>
      <w:r w:rsidRPr="00BA7951">
        <w:t xml:space="preserve"> or not taking them away quickly enough</w:t>
      </w:r>
      <w:r>
        <w:t>,</w:t>
      </w:r>
      <w:r w:rsidRPr="00BA7951">
        <w:t xml:space="preserve"> and then it is about the older people, all the imagery around people, their arms around them and their heads on one side and </w:t>
      </w:r>
      <w:r>
        <w:t>“I</w:t>
      </w:r>
      <w:r w:rsidRPr="00BA7951">
        <w:t>sn</w:t>
      </w:r>
      <w:r>
        <w:t>’</w:t>
      </w:r>
      <w:r w:rsidRPr="00BA7951">
        <w:t>t it lovely</w:t>
      </w:r>
      <w:r>
        <w:t>?”</w:t>
      </w:r>
      <w:r w:rsidRPr="00BA7951">
        <w:t xml:space="preserve"> When I think of my feisty mother who died at 91 at home</w:t>
      </w:r>
      <w:r>
        <w:t xml:space="preserve">, or in </w:t>
      </w:r>
      <w:r w:rsidRPr="00BA7951">
        <w:t>our</w:t>
      </w:r>
      <w:r>
        <w:t xml:space="preserve"> </w:t>
      </w:r>
      <w:r w:rsidRPr="00BA7951">
        <w:t xml:space="preserve">home </w:t>
      </w:r>
      <w:r>
        <w:t xml:space="preserve">because </w:t>
      </w:r>
      <w:r w:rsidRPr="00BA7951">
        <w:t>she lived with me until she died</w:t>
      </w:r>
      <w:r>
        <w:t xml:space="preserve">, </w:t>
      </w:r>
      <w:r w:rsidRPr="00BA7951">
        <w:t xml:space="preserve">that was nowhere </w:t>
      </w:r>
      <w:r>
        <w:t xml:space="preserve">near </w:t>
      </w:r>
      <w:r w:rsidRPr="00BA7951">
        <w:t>the image that she would have appreciated at all.</w:t>
      </w:r>
      <w:r>
        <w:t xml:space="preserve"> </w:t>
      </w:r>
    </w:p>
    <w:p w:rsidR="0026048D" w:rsidP="0026048D">
      <w:pPr>
        <w:pStyle w:val="Remark"/>
      </w:pPr>
      <w:r w:rsidRPr="00C01988">
        <w:rPr>
          <w:b/>
        </w:rPr>
        <w:t>Baroness Shephard of Northwold:</w:t>
      </w:r>
      <w:r>
        <w:t xml:space="preserve"> </w:t>
      </w:r>
      <w:r w:rsidRPr="00BA7951">
        <w:t>Thank you very much.</w:t>
      </w:r>
      <w:r>
        <w:t xml:space="preserve"> </w:t>
      </w:r>
      <w:r w:rsidRPr="00BA7951">
        <w:t>Would the other witnesses like to add to that?</w:t>
      </w:r>
      <w:r>
        <w:t xml:space="preserve"> </w:t>
      </w:r>
      <w:r w:rsidRPr="00BA7951">
        <w:t>I think I am beginning to be able to define to myself part of the problem.</w:t>
      </w:r>
      <w:r>
        <w:t xml:space="preserve"> </w:t>
      </w:r>
      <w:r w:rsidRPr="00BA7951">
        <w:t>We all experience the NHS. We know what it is</w:t>
      </w:r>
      <w:r>
        <w:t xml:space="preserve">, </w:t>
      </w:r>
      <w:r w:rsidRPr="00BA7951">
        <w:t>or we think we know what it is</w:t>
      </w:r>
      <w:r>
        <w:t>,</w:t>
      </w:r>
      <w:r w:rsidRPr="00BA7951">
        <w:t xml:space="preserve"> just by being born.</w:t>
      </w:r>
      <w:r w:rsidR="00C03646">
        <w:t xml:space="preserve"> </w:t>
      </w:r>
      <w:r w:rsidRPr="00BA7951">
        <w:t>Do you want to add something?</w:t>
      </w:r>
      <w:r>
        <w:t xml:space="preserve"> Do you have any </w:t>
      </w:r>
      <w:r w:rsidRPr="00BA7951">
        <w:t xml:space="preserve">ideas that </w:t>
      </w:r>
      <w:r>
        <w:t xml:space="preserve">you think could </w:t>
      </w:r>
      <w:r w:rsidRPr="00BA7951">
        <w:t>improve the services</w:t>
      </w:r>
      <w:r>
        <w:t>,</w:t>
      </w:r>
      <w:r w:rsidRPr="00BA7951">
        <w:t xml:space="preserve"> not so much that are on offer</w:t>
      </w:r>
      <w:r>
        <w:t>,</w:t>
      </w:r>
      <w:r w:rsidRPr="00BA7951">
        <w:t xml:space="preserve"> but the way they are offered</w:t>
      </w:r>
      <w:r>
        <w:t>,</w:t>
      </w:r>
      <w:r w:rsidRPr="00BA7951">
        <w:t xml:space="preserve"> or the way they are created </w:t>
      </w:r>
      <w:r>
        <w:t xml:space="preserve">in order </w:t>
      </w:r>
      <w:r w:rsidRPr="00BA7951">
        <w:t>to be offered</w:t>
      </w:r>
      <w:r>
        <w:t xml:space="preserve">? </w:t>
      </w:r>
      <w:r w:rsidRPr="00BA7951">
        <w:t>Do you see what I mean?</w:t>
      </w:r>
      <w:r>
        <w:t xml:space="preserve"> </w:t>
      </w:r>
      <w:r w:rsidRPr="00BA7951">
        <w:t>You are given a range</w:t>
      </w:r>
      <w:r>
        <w:t xml:space="preserve">, and none </w:t>
      </w:r>
      <w:r w:rsidRPr="00BA7951">
        <w:t>of th</w:t>
      </w:r>
      <w:r>
        <w:t>o</w:t>
      </w:r>
      <w:r w:rsidRPr="00BA7951">
        <w:t>se fits.</w:t>
      </w:r>
      <w:r>
        <w:t xml:space="preserve"> </w:t>
      </w:r>
      <w:r w:rsidRPr="00BA7951">
        <w:t xml:space="preserve">How can the care services </w:t>
      </w:r>
      <w:r w:rsidRPr="00BA7951">
        <w:t>improve that sort of performance?</w:t>
      </w:r>
    </w:p>
    <w:p w:rsidR="0026048D" w:rsidP="0026048D">
      <w:pPr>
        <w:pStyle w:val="Answer"/>
      </w:pPr>
      <w:r w:rsidRPr="00C01988">
        <w:rPr>
          <w:b/>
          <w:i/>
        </w:rPr>
        <w:t>Sue Bott:</w:t>
      </w:r>
      <w:r w:rsidRPr="00BA7951">
        <w:t xml:space="preserve"> Yes, </w:t>
      </w:r>
      <w:r>
        <w:t>it</w:t>
      </w:r>
      <w:r w:rsidRPr="00BA7951">
        <w:t xml:space="preserve"> is very interesting</w:t>
      </w:r>
      <w:r>
        <w:t xml:space="preserve"> t</w:t>
      </w:r>
      <w:r w:rsidRPr="00BA7951">
        <w:t>hinking about the consequences of invisibility</w:t>
      </w:r>
      <w:r>
        <w:t>. W</w:t>
      </w:r>
      <w:r w:rsidRPr="00BA7951">
        <w:t>e are not a very good lobbying group, those of us who need to use social care</w:t>
      </w:r>
      <w:r>
        <w:t>. O</w:t>
      </w:r>
      <w:r w:rsidRPr="00BA7951">
        <w:t>ne</w:t>
      </w:r>
      <w:r>
        <w:t xml:space="preserve"> of the</w:t>
      </w:r>
      <w:r w:rsidRPr="00BA7951">
        <w:t xml:space="preserve"> problem</w:t>
      </w:r>
      <w:r>
        <w:t xml:space="preserve">s is </w:t>
      </w:r>
      <w:r w:rsidRPr="00BA7951">
        <w:t>that you need to be a good lobbying group to unlock the resources that are there.</w:t>
      </w:r>
      <w:r>
        <w:t xml:space="preserve"> </w:t>
      </w:r>
      <w:r w:rsidRPr="00BA7951">
        <w:t>Of course</w:t>
      </w:r>
      <w:r>
        <w:t>,</w:t>
      </w:r>
      <w:r w:rsidRPr="00BA7951">
        <w:t xml:space="preserve"> just by </w:t>
      </w:r>
      <w:r>
        <w:t>the</w:t>
      </w:r>
      <w:r w:rsidRPr="00BA7951">
        <w:t xml:space="preserve"> very nature that you need additional support every day you are not really in much of a lobbying position</w:t>
      </w:r>
      <w:r>
        <w:t>,</w:t>
      </w:r>
      <w:r w:rsidRPr="00BA7951">
        <w:t xml:space="preserve"> compared with other people.</w:t>
      </w:r>
      <w:r>
        <w:t xml:space="preserve"> </w:t>
      </w:r>
      <w:r w:rsidRPr="00BA7951">
        <w:t>That means that social care misses out.</w:t>
      </w:r>
      <w:r>
        <w:t xml:space="preserve"> </w:t>
      </w:r>
    </w:p>
    <w:p w:rsidR="0026048D" w:rsidP="0026048D">
      <w:pPr>
        <w:pStyle w:val="Answer"/>
      </w:pPr>
      <w:r w:rsidRPr="00BA7951">
        <w:t xml:space="preserve">As to what you do with it, I would like to abandon all </w:t>
      </w:r>
      <w:r>
        <w:t xml:space="preserve">the </w:t>
      </w:r>
      <w:r w:rsidRPr="00BA7951">
        <w:t>forms.</w:t>
      </w:r>
      <w:r>
        <w:t xml:space="preserve"> </w:t>
      </w:r>
      <w:r w:rsidRPr="00BA7951">
        <w:t>I do not like forms anyway.</w:t>
      </w:r>
      <w:r>
        <w:t xml:space="preserve"> </w:t>
      </w:r>
      <w:r w:rsidRPr="00BA7951">
        <w:t>This is my ideal world and I would start with the person</w:t>
      </w:r>
      <w:r>
        <w:t>. I</w:t>
      </w:r>
      <w:r w:rsidRPr="00BA7951">
        <w:t>t would just be so nice if you went and asked the person</w:t>
      </w:r>
      <w:r>
        <w:t>, “W</w:t>
      </w:r>
      <w:r w:rsidRPr="00BA7951">
        <w:t xml:space="preserve">hat </w:t>
      </w:r>
      <w:r w:rsidR="000F2336">
        <w:t>are you</w:t>
      </w:r>
      <w:r w:rsidRPr="00BA7951">
        <w:t xml:space="preserve"> hoping to achieve</w:t>
      </w:r>
      <w:r>
        <w:t>,</w:t>
      </w:r>
      <w:r w:rsidRPr="00BA7951">
        <w:t xml:space="preserve"> and what would help you to get there?</w:t>
      </w:r>
      <w:r>
        <w:t>”—t</w:t>
      </w:r>
      <w:r w:rsidRPr="00BA7951">
        <w:t>wo really simple questions.</w:t>
      </w:r>
      <w:r>
        <w:t xml:space="preserve"> </w:t>
      </w:r>
      <w:r w:rsidRPr="00BA7951">
        <w:t>We do not need all this</w:t>
      </w:r>
      <w:r>
        <w:t>, “T</w:t>
      </w:r>
      <w:r w:rsidRPr="00BA7951">
        <w:t>ick here</w:t>
      </w:r>
      <w:r>
        <w:t>”,</w:t>
      </w:r>
      <w:r w:rsidRPr="00BA7951">
        <w:t xml:space="preserve"> and</w:t>
      </w:r>
      <w:r>
        <w:t>,</w:t>
      </w:r>
      <w:r w:rsidRPr="00BA7951">
        <w:t xml:space="preserve"> </w:t>
      </w:r>
      <w:r>
        <w:t>“T</w:t>
      </w:r>
      <w:r w:rsidRPr="00BA7951">
        <w:t>ick there</w:t>
      </w:r>
      <w:r>
        <w:t>”</w:t>
      </w:r>
      <w:r w:rsidRPr="00BA7951">
        <w:t>.</w:t>
      </w:r>
      <w:r>
        <w:t xml:space="preserve"> </w:t>
      </w:r>
    </w:p>
    <w:p w:rsidR="0026048D" w:rsidP="0026048D">
      <w:pPr>
        <w:pStyle w:val="Answer"/>
      </w:pPr>
      <w:r w:rsidRPr="00BA7951">
        <w:t>Unfortunately</w:t>
      </w:r>
      <w:r>
        <w:t>,</w:t>
      </w:r>
      <w:r w:rsidRPr="00BA7951">
        <w:t xml:space="preserve"> because of the lack of public understanding</w:t>
      </w:r>
      <w:r>
        <w:t>,</w:t>
      </w:r>
      <w:r w:rsidRPr="00BA7951">
        <w:t xml:space="preserve"> there is always uproar if people think that public money is not being spent in a way they think it ought to be spent.</w:t>
      </w:r>
      <w:r>
        <w:t xml:space="preserve"> </w:t>
      </w:r>
      <w:r w:rsidRPr="00BA7951">
        <w:t>Years ago, a couple of friend</w:t>
      </w:r>
      <w:r>
        <w:t>s</w:t>
      </w:r>
      <w:r w:rsidRPr="00BA7951">
        <w:t xml:space="preserve"> of mine</w:t>
      </w:r>
      <w:r>
        <w:t>—</w:t>
      </w:r>
      <w:r w:rsidRPr="00BA7951">
        <w:t>it was notorious</w:t>
      </w:r>
      <w:r>
        <w:t>;</w:t>
      </w:r>
      <w:r w:rsidRPr="00BA7951">
        <w:t xml:space="preserve"> it was in all the papers</w:t>
      </w:r>
      <w:r>
        <w:t>—</w:t>
      </w:r>
      <w:r w:rsidRPr="00BA7951">
        <w:t>had some social care support.</w:t>
      </w:r>
      <w:r>
        <w:t xml:space="preserve"> </w:t>
      </w:r>
      <w:r w:rsidRPr="00BA7951">
        <w:t>He wanted to see the football on a Saturday afternoon</w:t>
      </w:r>
      <w:r>
        <w:t xml:space="preserve">. He </w:t>
      </w:r>
      <w:r w:rsidRPr="00BA7951">
        <w:t>was quite happy to pay for his own season ticket and everything</w:t>
      </w:r>
      <w:r>
        <w:t>,</w:t>
      </w:r>
      <w:r w:rsidRPr="00BA7951">
        <w:t xml:space="preserve"> but he needed assistance to get to the football, so social care funding was used to pay for a season ticket for an assistant so that he could go.</w:t>
      </w:r>
    </w:p>
    <w:p w:rsidR="0026048D" w:rsidRPr="00A4163E" w:rsidP="0026048D">
      <w:pPr>
        <w:pStyle w:val="Answer"/>
      </w:pPr>
      <w:r>
        <w:t>It</w:t>
      </w:r>
      <w:r w:rsidRPr="00BA7951">
        <w:t xml:space="preserve"> was a great thing to do.</w:t>
      </w:r>
      <w:r>
        <w:t xml:space="preserve"> </w:t>
      </w:r>
      <w:r w:rsidRPr="00BA7951">
        <w:t>It enhanced his life and made him feel better</w:t>
      </w:r>
      <w:r>
        <w:t xml:space="preserve">. </w:t>
      </w:r>
      <w:r w:rsidRPr="00BA7951">
        <w:t>I do not know how well the team did</w:t>
      </w:r>
      <w:r>
        <w:t>—t</w:t>
      </w:r>
      <w:r w:rsidRPr="00BA7951">
        <w:t>hat is another question</w:t>
      </w:r>
      <w:r>
        <w:t>—</w:t>
      </w:r>
      <w:r w:rsidRPr="00BA7951">
        <w:t>but it helped him and his wife.</w:t>
      </w:r>
      <w:r>
        <w:t xml:space="preserve"> </w:t>
      </w:r>
      <w:r w:rsidRPr="00BA7951">
        <w:t>It gave her some respite every Saturday afternoon</w:t>
      </w:r>
      <w:r>
        <w:t>. S</w:t>
      </w:r>
      <w:r w:rsidRPr="00BA7951">
        <w:t>he knew he was safe and she could get on with other things that she needed to do for herself</w:t>
      </w:r>
      <w:r>
        <w:t>. I</w:t>
      </w:r>
      <w:r w:rsidRPr="00BA7951">
        <w:t>t was a win</w:t>
      </w:r>
      <w:r w:rsidR="00A7614C">
        <w:t>-</w:t>
      </w:r>
      <w:r w:rsidRPr="00BA7951">
        <w:t>win all round.</w:t>
      </w:r>
      <w:r>
        <w:t xml:space="preserve"> </w:t>
      </w:r>
      <w:r w:rsidRPr="00BA7951">
        <w:t>My goodness</w:t>
      </w:r>
      <w:r>
        <w:t>,</w:t>
      </w:r>
      <w:r w:rsidRPr="00BA7951">
        <w:t xml:space="preserve"> the papers had a field day and were really critical</w:t>
      </w:r>
      <w:r>
        <w:t>. S</w:t>
      </w:r>
      <w:r w:rsidRPr="00BA7951">
        <w:t>omehow we have to get over th</w:t>
      </w:r>
      <w:r>
        <w:t>at</w:t>
      </w:r>
      <w:r w:rsidRPr="00BA7951">
        <w:t>.</w:t>
      </w:r>
      <w:r>
        <w:t xml:space="preserve"> </w:t>
      </w:r>
      <w:r w:rsidRPr="00BA7951">
        <w:t>I suppose we have to ask the general public</w:t>
      </w:r>
      <w:r w:rsidR="00A7614C">
        <w:t>:</w:t>
      </w:r>
      <w:r>
        <w:t xml:space="preserve"> “I</w:t>
      </w:r>
      <w:r w:rsidRPr="00BA7951">
        <w:t>f something happened to you</w:t>
      </w:r>
      <w:r>
        <w:t>,</w:t>
      </w:r>
      <w:r w:rsidRPr="00BA7951">
        <w:t xml:space="preserve"> what would you want in your everyday life</w:t>
      </w:r>
      <w:r>
        <w:t>?”</w:t>
      </w:r>
    </w:p>
    <w:p w:rsidR="0026048D" w:rsidP="0026048D">
      <w:pPr>
        <w:pStyle w:val="Remark"/>
      </w:pPr>
      <w:r w:rsidRPr="00C549D3">
        <w:rPr>
          <w:b/>
        </w:rPr>
        <w:t>The Chair:</w:t>
      </w:r>
      <w:r>
        <w:t xml:space="preserve"> Yes indeed. </w:t>
      </w:r>
    </w:p>
    <w:p w:rsidR="0026048D" w:rsidP="0026048D">
      <w:pPr>
        <w:pStyle w:val="Answer"/>
      </w:pPr>
      <w:r w:rsidRPr="00C549D3">
        <w:rPr>
          <w:b/>
          <w:i/>
        </w:rPr>
        <w:t>Andy McCabe:</w:t>
      </w:r>
      <w:r>
        <w:t xml:space="preserve"> On the point about visibility, I think there is public perception, which is one avenue, professional visibility and knowledge, and then the professional reality. The public perception echoes what Tricia said. People I talk to have very limited knowledge about disability and think </w:t>
      </w:r>
      <w:r w:rsidR="004152C8">
        <w:t xml:space="preserve">that </w:t>
      </w:r>
      <w:r>
        <w:t xml:space="preserve">the system works, </w:t>
      </w:r>
      <w:r w:rsidR="004152C8">
        <w:t xml:space="preserve">that </w:t>
      </w:r>
      <w:r>
        <w:t xml:space="preserve">everyone gets what they need and no one is left without, and </w:t>
      </w:r>
      <w:r w:rsidR="004152C8">
        <w:t xml:space="preserve">that </w:t>
      </w:r>
      <w:r>
        <w:t>if you need something</w:t>
      </w:r>
      <w:r w:rsidR="004152C8">
        <w:t>,</w:t>
      </w:r>
      <w:r>
        <w:t xml:space="preserve"> social care provides it in the way the NHS will provide an operation if you need it. We know, as people who have experienced it, that there are often hard-fought battles just to get basic support.</w:t>
      </w:r>
    </w:p>
    <w:p w:rsidR="0026048D" w:rsidP="0026048D">
      <w:pPr>
        <w:pStyle w:val="Answer"/>
      </w:pPr>
      <w:r>
        <w:t>The second bit is professional visibility and knowledge. I trained as a social worker. In the course that I did, adult social care was not the main priority. It was talked about, but it could definitely be done much more. At ground level you need to think about restructuring the educational side of things for social workers.</w:t>
      </w:r>
    </w:p>
    <w:p w:rsidR="0026048D" w:rsidP="0026048D">
      <w:pPr>
        <w:pStyle w:val="Answer"/>
      </w:pPr>
      <w:r>
        <w:t xml:space="preserve">Thirdly, there is the actual professional reality, which is talking with social workers and doing some practice myself, and knowing social workers in many different avenues. Certainly, in adult social care, there is a view that they have become checklist completers and box-tickers. I know many social workers who have a creative thrust and social justice, but they are frustrated because they cannot actually use their skills. They are trained to be creative problem solvers, but then they are focused on budgets and administering budgets. </w:t>
      </w:r>
    </w:p>
    <w:p w:rsidR="0026048D" w:rsidP="0026048D">
      <w:pPr>
        <w:pStyle w:val="Answer"/>
      </w:pPr>
      <w:r>
        <w:t xml:space="preserve">This is something that social workers themselves want to change. They want to be able to use their skills, and support people in a progressive and empowering way. I think the system is failing them as well, to be able to practise and make the difference that they want to make. </w:t>
      </w:r>
    </w:p>
    <w:p w:rsidR="0026048D" w:rsidP="0026048D">
      <w:pPr>
        <w:pStyle w:val="Remark"/>
      </w:pPr>
      <w:r w:rsidRPr="007E382E">
        <w:rPr>
          <w:b/>
        </w:rPr>
        <w:t>The Chair:</w:t>
      </w:r>
      <w:r>
        <w:t xml:space="preserve"> That is a wonderful avenue for us to explore, and what you have been saying about the need to negotiate adult social care in a way that you do not negotiate the health service. There is a lot of rich stuff there. Thank you so much. </w:t>
      </w:r>
    </w:p>
    <w:p w:rsidR="0026048D" w:rsidP="00D83C2A">
      <w:pPr>
        <w:pStyle w:val="Question"/>
      </w:pPr>
      <w:r w:rsidRPr="007E382E">
        <w:rPr>
          <w:b/>
        </w:rPr>
        <w:t>Lord Laming:</w:t>
      </w:r>
      <w:r>
        <w:t xml:space="preserve"> I have two very quick questions, if I may. The people who have come to help us today have raised many questions, as you said, Chair. To go back to Tricia, I think all of us were rather taken by your statement, “I was a user of services, but I am now an avoider”. Could you say a little more about that, please? Tell me why you have reached that conclusion. </w:t>
      </w:r>
    </w:p>
    <w:p w:rsidR="0026048D" w:rsidP="0026048D">
      <w:pPr>
        <w:pStyle w:val="Answer"/>
      </w:pPr>
      <w:r w:rsidRPr="007E382E">
        <w:rPr>
          <w:b/>
          <w:i/>
        </w:rPr>
        <w:t>Tricia Nicoll:</w:t>
      </w:r>
      <w:r>
        <w:t xml:space="preserve"> I appreciate that, in a world of mental health, it is much more health led. Services are rarely able to support me in a way that makes any sense for me. I have some very specific needs. I have a lot of expertise around my own mental health now. I am old enough to have learned how to manage things, so I need some specific expertise. From a psychiatrist, I need specific expertise. Generally speaking, that is not what is on offer. I am not seen as someone who is expert in me. That is the real bottom line, and it applies to everybody, whatever impairment or long-term condition they live with. There is lack of understanding.</w:t>
      </w:r>
    </w:p>
    <w:p w:rsidR="0026048D" w:rsidP="0026048D">
      <w:pPr>
        <w:pStyle w:val="Answer"/>
      </w:pPr>
      <w:r>
        <w:t>I cannot remember the maths any more, but it is however many thousand hours there are in a year</w:t>
      </w:r>
      <w:r w:rsidR="00923A89">
        <w:t>,</w:t>
      </w:r>
      <w:r>
        <w:t xml:space="preserve"> and at best I would see somebody for an hour twice a month, and probably more like once a month. Maths is not my strong point, but there </w:t>
      </w:r>
      <w:r>
        <w:t>are</w:t>
      </w:r>
      <w:r>
        <w:t xml:space="preserve"> something like 8,000 hours a year</w:t>
      </w:r>
      <w:r w:rsidR="00923A89">
        <w:t>,</w:t>
      </w:r>
      <w:r>
        <w:t xml:space="preserve"> and I get about 24 hours of those for support from a professional. The rest of the time I am doing it myself with people who love me. </w:t>
      </w:r>
    </w:p>
    <w:p w:rsidR="0026048D" w:rsidP="0026048D">
      <w:pPr>
        <w:pStyle w:val="Remark"/>
      </w:pPr>
      <w:r w:rsidRPr="005F4588">
        <w:rPr>
          <w:b/>
        </w:rPr>
        <w:t>Lord Laming:</w:t>
      </w:r>
      <w:r>
        <w:t xml:space="preserve"> Tricia, is it because the services do not listen to you and recognise your expertise about your own needs, or is it because what they have to offer does not address your needs? </w:t>
      </w:r>
    </w:p>
    <w:p w:rsidR="0026048D" w:rsidP="0026048D">
      <w:pPr>
        <w:pStyle w:val="Answer"/>
      </w:pPr>
      <w:r w:rsidRPr="005F4588">
        <w:rPr>
          <w:b/>
          <w:i/>
        </w:rPr>
        <w:t>Tricia Nicoll:</w:t>
      </w:r>
      <w:r>
        <w:t xml:space="preserve"> It is both. The starting point is that they do not listen. They do not see me as somebody who has the expertise or, if they do—this comes on to the co-production question—they want to hand it all over to me: “You just go and sort it out”. They do not listen, and they do not respect my expertise. I actually become quite a nuisance. They see me as a nuisance. I am a proud nuisance.</w:t>
      </w:r>
    </w:p>
    <w:p w:rsidR="0026048D" w:rsidP="0026048D">
      <w:pPr>
        <w:pStyle w:val="Answer"/>
      </w:pPr>
      <w:r>
        <w:t xml:space="preserve">What they have on offer is </w:t>
      </w:r>
      <w:r w:rsidR="002703FA">
        <w:t xml:space="preserve">the </w:t>
      </w:r>
      <w:r>
        <w:t>Blue Peter</w:t>
      </w:r>
      <w:r w:rsidR="002703FA">
        <w:t xml:space="preserve"> </w:t>
      </w:r>
      <w:r>
        <w:t>“Here’s one I prepared earlier”. You are like, “Oh, okay, that’s not really what I fancy”. When I was younger, when I really could have done with a lot more support because I was very isolated, I spent a long time in hospital. I came out of hospital, and, as I said, the offer was a day service. In our world, they are known as “</w:t>
      </w:r>
      <w:r w:rsidR="002703FA">
        <w:t>d</w:t>
      </w:r>
      <w:r>
        <w:t>ay-wasting centres”</w:t>
      </w:r>
      <w:r w:rsidR="002703FA">
        <w:t>,</w:t>
      </w:r>
      <w:r>
        <w:t xml:space="preserve"> because that is the level of excitement in what they might look like. I was a woman who had worked as a teacher. I was a professional. What I wanted was </w:t>
      </w:r>
      <w:r>
        <w:t>support</w:t>
      </w:r>
      <w:r>
        <w:t xml:space="preserve"> to get my life back, but what they could offer me was just that. Yes, to both your questions.</w:t>
      </w:r>
    </w:p>
    <w:p w:rsidR="0026048D" w:rsidP="002703FA">
      <w:pPr>
        <w:pStyle w:val="Question"/>
      </w:pPr>
      <w:r w:rsidRPr="00AB21B4">
        <w:rPr>
          <w:b/>
        </w:rPr>
        <w:t>Lord Laming:</w:t>
      </w:r>
      <w:r>
        <w:t xml:space="preserve"> We are trying to get an understanding of what language does in facilitating or putting people off. All of us were rather touched by your statement, “I really struggled to be seen as an unpaid carer when I am a mum”. Could you explain what the language does? </w:t>
      </w:r>
    </w:p>
    <w:p w:rsidR="00003335" w:rsidP="0026048D">
      <w:pPr>
        <w:pStyle w:val="Answer"/>
      </w:pPr>
      <w:r w:rsidRPr="00AB21B4">
        <w:rPr>
          <w:b/>
          <w:i/>
        </w:rPr>
        <w:t>Tricia Nicoll:</w:t>
      </w:r>
      <w:r>
        <w:t xml:space="preserve"> This is a bit of a passion and </w:t>
      </w:r>
      <w:r w:rsidR="00FC11E4">
        <w:t xml:space="preserve">a </w:t>
      </w:r>
      <w:r>
        <w:t xml:space="preserve">soapbox of mine. Many people here know this. Language is incredibly powerful. </w:t>
      </w:r>
      <w:r w:rsidR="00FC11E4">
        <w:t>T</w:t>
      </w:r>
      <w:r>
        <w:t xml:space="preserve">he example I always use when I am trying to explain this to people is some of the imagery and language that was used around the end of the 1930s in eugenic Germany. There was a poster where people talked about a person as “crippled with deficits” and </w:t>
      </w:r>
      <w:r w:rsidR="00FC11E4">
        <w:t xml:space="preserve">about </w:t>
      </w:r>
      <w:r>
        <w:t>“costs to the state”. There was a lot of very powerful language that persuaded people that the eugenics movement was a viable and good option</w:t>
      </w:r>
      <w:r w:rsidR="00FC11E4">
        <w:t xml:space="preserve">. </w:t>
      </w:r>
    </w:p>
    <w:p w:rsidR="0026048D" w:rsidP="0026048D">
      <w:pPr>
        <w:pStyle w:val="Answer"/>
      </w:pPr>
      <w:r>
        <w:t xml:space="preserve">The </w:t>
      </w:r>
      <w:r>
        <w:t>same applies</w:t>
      </w:r>
      <w:r w:rsidR="00003335">
        <w:t xml:space="preserve"> w</w:t>
      </w:r>
      <w:r>
        <w:t>hen you look at the word “carer” and think about the difference between the words “care” and “support”</w:t>
      </w:r>
      <w:r w:rsidR="00003335">
        <w:t>. C</w:t>
      </w:r>
      <w:r>
        <w:t xml:space="preserve">are is a very passive word. I always say that I do not care for anybody. I care about a lot of people, but I do not care for anybody. It is the idea of being a passive recipient of something. A lot of the language we use </w:t>
      </w:r>
      <w:r w:rsidR="00003335">
        <w:t>about</w:t>
      </w:r>
      <w:r>
        <w:t xml:space="preserve"> social care is very power laden. We talk about service users. We talk about clients. All those words imply that I have something to give you that you need. It is a power-driven exercise. </w:t>
      </w:r>
    </w:p>
    <w:p w:rsidR="0026048D" w:rsidP="0026048D">
      <w:pPr>
        <w:pStyle w:val="Answer"/>
      </w:pPr>
      <w:r>
        <w:t xml:space="preserve">We also use a lot of militaristic language. We use the word “cohort”. We use words that we do not use in everyday settings. Once you do that, it dehumanises and </w:t>
      </w:r>
      <w:r>
        <w:t>others</w:t>
      </w:r>
      <w:r>
        <w:t xml:space="preserve"> people. Once you other people, it becomes very easy to do things to them that you would not expect or welcome for yourself or someone you loved. </w:t>
      </w:r>
    </w:p>
    <w:p w:rsidR="0026048D" w:rsidP="0026048D">
      <w:pPr>
        <w:pStyle w:val="Remark"/>
      </w:pPr>
      <w:r w:rsidRPr="007F2BAE">
        <w:rPr>
          <w:b/>
        </w:rPr>
        <w:t>Lord Laming:</w:t>
      </w:r>
      <w:r>
        <w:t xml:space="preserve"> Thank you very much indeed. That is most helpful.</w:t>
      </w:r>
    </w:p>
    <w:p w:rsidR="0026048D" w:rsidP="0026048D">
      <w:pPr>
        <w:pStyle w:val="Remark"/>
      </w:pPr>
      <w:r w:rsidRPr="007F2BAE">
        <w:rPr>
          <w:b/>
        </w:rPr>
        <w:t>The Chair:</w:t>
      </w:r>
      <w:r>
        <w:t xml:space="preserve"> Thank you so much. It is wonderful stuff.</w:t>
      </w:r>
    </w:p>
    <w:p w:rsidR="0026048D" w:rsidP="0026048D">
      <w:pPr>
        <w:pStyle w:val="Question"/>
      </w:pPr>
      <w:r w:rsidRPr="007F2BAE">
        <w:rPr>
          <w:b/>
        </w:rPr>
        <w:t>Baroness Barker:</w:t>
      </w:r>
      <w:r>
        <w:t xml:space="preserve"> Sue, I want to start by predicating my question on a belief that what older people with degenerative conditions need from social care and what younger people of working age need from social care is very different. That is something that I have thought for a very long time, having done a lot of work with older people and watched the growth of the in-control movement.</w:t>
      </w:r>
    </w:p>
    <w:p w:rsidR="0026048D" w:rsidP="0026048D">
      <w:pPr>
        <w:pStyle w:val="QuestionCont"/>
      </w:pPr>
      <w:r>
        <w:t xml:space="preserve">The provision of health and social care in this country is built on the assumption that people have family—if they are young people they will have parents, and if they are older people they will have children—who will </w:t>
      </w:r>
      <w:r>
        <w:t xml:space="preserve">provide care, advocacy and support for them on an unpaid basis. Do you agree with that? Do you think that is problematic or not? If so, how do you think that determines what happens to older people and younger people of working age who need social care? </w:t>
      </w:r>
    </w:p>
    <w:p w:rsidR="0026048D" w:rsidP="0026048D">
      <w:pPr>
        <w:pStyle w:val="Answer"/>
      </w:pPr>
      <w:r w:rsidRPr="007F2BAE">
        <w:rPr>
          <w:b/>
          <w:i/>
        </w:rPr>
        <w:t>Sue Bott:</w:t>
      </w:r>
      <w:r>
        <w:t xml:space="preserve"> Yes, I agree with you that there is an assumption that those support systems are there. I suspect that is another reason why social care does not get all the resources it needs. There is an assumption that there is somebody in the background picking up the pieces: a family member or some such. It is problematic.</w:t>
      </w:r>
    </w:p>
    <w:p w:rsidR="0026048D" w:rsidP="0026048D">
      <w:pPr>
        <w:pStyle w:val="Answer"/>
      </w:pPr>
      <w:r>
        <w:t xml:space="preserve">First of all, it is problematic because not all of us have those family networks. To take my own case, for example, I live on my own. Unfortunately, or fortunately as they might see it—I do not know—my daughter lives in Canada and my son lives in the United States. I cannot call on them to help me at all. Luckily for me, I am a very active individual in my community. I am involved in a lot of groups. I have a lot of friends locally. </w:t>
      </w:r>
    </w:p>
    <w:p w:rsidR="0026048D" w:rsidP="0026048D">
      <w:pPr>
        <w:pStyle w:val="Answer"/>
      </w:pPr>
      <w:r>
        <w:t>This brings me to my second point. You want to have an ordinary relationship with your friends and the people in your network. You do not want a relationship where there is an expectation that they will come along and help you do things. That is not to say that people would not do that, but you want the kind of relationship that everyone has with their friends. You do not want them to feel that you are only friends with them so that they can come and help you on the occasion that you need help. It is what a lot of married people say about their spouse; they want an ordinary relationship, not that the spouse will do the caring and paper over the cracks.</w:t>
      </w:r>
    </w:p>
    <w:p w:rsidR="0026048D" w:rsidP="0026048D">
      <w:pPr>
        <w:pStyle w:val="Answer"/>
      </w:pPr>
      <w:r>
        <w:t>I think there can be lots of forms of support and more could be done. We should not think of people as having to rely on family, friends and networks of support. We should be a bit more organised about it. For example, I chair a circle of support for a man in Walsall. There are four of us in the circle of support. We are all people whom he has come into contact with in the past for one reason or another in his life. We meet regularly and talk through things that he wants to talk through. A circle of support works really well. There is no assumption behind it. We enjoy meeting him. We enjoy talking to him. There is an equal relationship between us—him and his friends. There are a lot of voluntary groups that can provide that sort of role as well.</w:t>
      </w:r>
    </w:p>
    <w:p w:rsidR="0026048D" w:rsidP="0026048D">
      <w:pPr>
        <w:pStyle w:val="Answer"/>
      </w:pPr>
      <w:r>
        <w:t xml:space="preserve">The point, as we have said a lot this afternoon, </w:t>
      </w:r>
      <w:r w:rsidR="00CC0659">
        <w:t xml:space="preserve">is </w:t>
      </w:r>
      <w:r>
        <w:t xml:space="preserve">that it is about having choice and control. You are in control of situations and not having to rely on family and friends. You want an ordinary relationship, but if people are there to help you out, provided it is on your terms it works really well. </w:t>
      </w:r>
    </w:p>
    <w:p w:rsidR="0026048D" w:rsidP="0026048D">
      <w:pPr>
        <w:pStyle w:val="Question"/>
      </w:pPr>
      <w:r w:rsidRPr="0022607E">
        <w:rPr>
          <w:b/>
        </w:rPr>
        <w:t>Baroness Warwick of Undercliffe:</w:t>
      </w:r>
      <w:r>
        <w:t xml:space="preserve"> I think the responses have been absolutely fascinating. We are really digging under some of the assumptions that inevitably we have all worked with in trying to assess what changes might be necessary. We are getting to a point where there are some very fundamental things that need to be looked at. Whether that </w:t>
      </w:r>
      <w:r>
        <w:t>is an area that we could actually do more than highlight, it is difficult to say. We will know a little more when we have done some more work. It is absolutely fascinating and invaluable.</w:t>
      </w:r>
    </w:p>
    <w:p w:rsidR="0026048D" w:rsidP="0026048D">
      <w:pPr>
        <w:pStyle w:val="QuestionCont"/>
      </w:pPr>
      <w:r>
        <w:t>I want to talk about the relationship between unpaid carers and those they care for. It is something we have heard quite a lot about. From what you have said, both are invisible. In other words, it is not just the carers and what they do that is invisible. Often, the people they care for are equally invisible, misunderstood or unknown to the people who might be able to help them. They are probably people who are perhaps willing to be more into co-production, but I do not want to talk about co-production; that is coming later.</w:t>
      </w:r>
    </w:p>
    <w:p w:rsidR="0026048D" w:rsidP="0026048D">
      <w:pPr>
        <w:pStyle w:val="QuestionCont"/>
      </w:pPr>
      <w:r>
        <w:t xml:space="preserve">Can those of you who have had </w:t>
      </w:r>
      <w:r w:rsidR="00853ECE">
        <w:t xml:space="preserve">unpaid </w:t>
      </w:r>
      <w:r>
        <w:t>care</w:t>
      </w:r>
      <w:r w:rsidR="00853ECE">
        <w:t>rs</w:t>
      </w:r>
      <w:r>
        <w:t xml:space="preserve"> reflect on </w:t>
      </w:r>
      <w:r>
        <w:t>whether or not</w:t>
      </w:r>
      <w:r>
        <w:t xml:space="preserve"> what has happened to them and the way they have been treated, or the difficulties they have encountered, has affected your own experience of care and support? Tricia, I was quite intrigued by your experiences. Although you told us that you do not see yourself as a </w:t>
      </w:r>
      <w:r>
        <w:t>carer</w:t>
      </w:r>
      <w:r>
        <w:t xml:space="preserve"> of your two children, none the less you are perhaps inevitably in that role to some extent. You are also yourself receiving, or would like to receive, care. Clearly, you are doing a heck of a lot of it yourself. Perhaps you could expand on the dilemmas involved in all this a little bit. </w:t>
      </w:r>
    </w:p>
    <w:p w:rsidR="0026048D" w:rsidP="0026048D">
      <w:pPr>
        <w:pStyle w:val="QuestionCont"/>
      </w:pPr>
      <w:r>
        <w:t xml:space="preserve">I will ask the other two witnesses as well. Andy was very keen to differentiate assistance and care. Again, we are back to words. </w:t>
      </w:r>
    </w:p>
    <w:p w:rsidR="0026048D" w:rsidP="0026048D">
      <w:pPr>
        <w:pStyle w:val="QuestionCont"/>
      </w:pPr>
      <w:r>
        <w:t>Tricia, would you mind kicking off and saying something about how better support for informal or unpaid carers could improve your own experience of care and support?</w:t>
      </w:r>
    </w:p>
    <w:p w:rsidR="0026048D" w:rsidP="0026048D">
      <w:pPr>
        <w:pStyle w:val="Answer"/>
      </w:pPr>
      <w:r w:rsidRPr="00951EEB">
        <w:rPr>
          <w:b/>
          <w:i/>
        </w:rPr>
        <w:t>Tricia Nicoll:</w:t>
      </w:r>
      <w:r>
        <w:t xml:space="preserve"> Yes. The words are really important. If we are not careful, it sounds quite transactional again. It sounds like you are either cared for or caring—I cannot even use the words—and it does not work like that. </w:t>
      </w:r>
    </w:p>
    <w:p w:rsidR="0026048D" w:rsidP="0026048D">
      <w:pPr>
        <w:pStyle w:val="Answer"/>
      </w:pPr>
      <w:r>
        <w:t xml:space="preserve">At one point, my mum was living with me. She lived with me for the last 13 years of her life. When she first moved in, she was in her late 70s and very active. She was fantastic. She aged with me, got poorly and died in her early 90s. I was a mum. She was supporting me. It is not as neat as being one or the other. All of us know that any human relationship is reciprocal. Technically, I am a carer for my adult autistic daughter. There are times when she gives me care, if you want to use the word “care”. Do you see what I am saying? It is the nuance of human relationships. </w:t>
      </w:r>
    </w:p>
    <w:p w:rsidR="0026048D" w:rsidP="0026048D">
      <w:pPr>
        <w:pStyle w:val="Answer"/>
      </w:pPr>
      <w:r>
        <w:t>The world of social care wants to fit us into a box: “Which one are you, then?” It does not work like that. If we are made to do that, it is really dangerous. I am thinking about the people whom Sue was talking about with the football season ticket. They are friends of several of us in this room: Karen and Gavin. Karen is the one who coined the phrase, “I don’t care for anybody. I care about people”</w:t>
      </w:r>
      <w:r w:rsidR="00992187">
        <w:t>.</w:t>
      </w:r>
      <w:r>
        <w:t xml:space="preserve"> She says, “Don’t be mistaking me for someone who cares”. It is really important. She says, “He’s my husband and sometimes I really hate him”.</w:t>
      </w:r>
    </w:p>
    <w:p w:rsidR="0026048D" w:rsidP="0026048D">
      <w:pPr>
        <w:pStyle w:val="Answer"/>
      </w:pPr>
      <w:r>
        <w:t xml:space="preserve">It is the real ordinariness of the human condition that we have to hang on to. It goes back a bit to what Sue was saying about how social services and </w:t>
      </w:r>
      <w:r>
        <w:t xml:space="preserve">social care relate to unpaid support. For me, the key is that support should enhance our unpaid and natural relationships. It should not get in the way of them. </w:t>
      </w:r>
    </w:p>
    <w:p w:rsidR="0026048D" w:rsidP="0026048D">
      <w:pPr>
        <w:pStyle w:val="Answer"/>
      </w:pPr>
      <w:r>
        <w:t xml:space="preserve">That is the way I would come at it. It is not so much how we look at the role of someone who is caring for, or being cared for—that does not work for me—but how any services that anybody gets should enhance their natural relationships and enable those natural relationships to flourish and grow, to be friends, to be a partner, to be a mum or to be a daughter. That is how I see it. </w:t>
      </w:r>
    </w:p>
    <w:p w:rsidR="0026048D" w:rsidP="0026048D">
      <w:pPr>
        <w:pStyle w:val="Remark"/>
      </w:pPr>
      <w:r w:rsidRPr="009A086E">
        <w:rPr>
          <w:b/>
        </w:rPr>
        <w:t>Baroness Warwick of Undercliffe:</w:t>
      </w:r>
      <w:r>
        <w:t xml:space="preserve"> Tricia, was there any moment for you when that actually came together and happened? What were the circumstances? </w:t>
      </w:r>
    </w:p>
    <w:p w:rsidR="0026048D" w:rsidP="0026048D">
      <w:pPr>
        <w:pStyle w:val="Answer"/>
      </w:pPr>
      <w:r w:rsidRPr="009A086E">
        <w:rPr>
          <w:b/>
          <w:i/>
        </w:rPr>
        <w:t>Tricia Nicoll:</w:t>
      </w:r>
      <w:r>
        <w:t xml:space="preserve"> In terms of services, no, rarely. Services have rarely done that for me. I am thinking about the last few weeks of my mum’s life when I was really pushing. Social care says that once you get beyond four visits a day you need residential care. We know that not to be true. We were getting to the point where my mum needed more than that support. I was doing that. I wanted to do that—I am her daughter—but I also needed to sleep</w:t>
      </w:r>
      <w:r w:rsidR="001B7EE6">
        <w:t>,</w:t>
      </w:r>
      <w:r>
        <w:t xml:space="preserve"> because I was trying to be a mum as well and, at some point, trying to run a business. </w:t>
      </w:r>
    </w:p>
    <w:p w:rsidR="0026048D" w:rsidP="0026048D">
      <w:pPr>
        <w:pStyle w:val="Answer"/>
      </w:pPr>
      <w:r>
        <w:t xml:space="preserve">I was trying to explain that she was staying at home because that is what she wanted. I did the maths. I worked out the budget that we needed for someone to come and stay overnight. It was not possible. Just so you know, it was about half the price of her going into a residential care home, but the big computer said no. When it was finally agreed, with a huge amount of pushing and talking to directors and things, the last three weeks of her life worked beautifully because we managed to get that. But that was three weeks, and it could have been the last three months had the system worked. That was about the nuance of listening and trusting me to know, alongside my mum, what we needed and what would make our family life work better. </w:t>
      </w:r>
    </w:p>
    <w:p w:rsidR="0026048D" w:rsidP="0026048D">
      <w:pPr>
        <w:pStyle w:val="Answer"/>
      </w:pPr>
      <w:r>
        <w:t>“Family life” are other words that are really important. Whatever families look like in the broadest nuance of what family looks like for all of us, and we have a wonderful range of what families look like, that is what support should enable. For me, it was a multigenerational household with a single parent trying to go to work who really wanted to do a good job of being both a mum and a daughter, and how the system could support that. The answer was: just listen to what I knew I needed</w:t>
      </w:r>
      <w:r w:rsidR="004678B9">
        <w:t>,</w:t>
      </w:r>
      <w:r>
        <w:t xml:space="preserve"> let me have the money to organise that myself</w:t>
      </w:r>
      <w:r w:rsidR="004678B9">
        <w:t>,</w:t>
      </w:r>
      <w:r>
        <w:t xml:space="preserve"> and leave me alone. I am not sure if that is helpful or not. </w:t>
      </w:r>
    </w:p>
    <w:p w:rsidR="0026048D" w:rsidP="0026048D">
      <w:pPr>
        <w:pStyle w:val="Remark"/>
      </w:pPr>
      <w:r w:rsidRPr="0010659E">
        <w:rPr>
          <w:b/>
        </w:rPr>
        <w:t>Baroness Warwick of Undercliffe:</w:t>
      </w:r>
      <w:r>
        <w:t xml:space="preserve"> Thank you, Tricia. Andy, you come from a different perspective</w:t>
      </w:r>
      <w:r w:rsidR="009D525F">
        <w:t>. On</w:t>
      </w:r>
      <w:r>
        <w:t xml:space="preserve"> the other hand, you have had some very powerful comments to make about this. What is your perception of the role of the unpaid carer and its impact on you? </w:t>
      </w:r>
    </w:p>
    <w:p w:rsidR="0026048D" w:rsidP="0026048D">
      <w:pPr>
        <w:pStyle w:val="Answer"/>
      </w:pPr>
      <w:r w:rsidRPr="0010659E">
        <w:rPr>
          <w:b/>
          <w:i/>
        </w:rPr>
        <w:t>Andy McCabe:</w:t>
      </w:r>
      <w:r>
        <w:t xml:space="preserve"> I </w:t>
      </w:r>
      <w:r w:rsidR="00FD7E17">
        <w:t>say</w:t>
      </w:r>
      <w:r>
        <w:t xml:space="preserve"> “unpaid carer” in inverted commas</w:t>
      </w:r>
      <w:r w:rsidR="00FD7E17">
        <w:t>,</w:t>
      </w:r>
      <w:r>
        <w:t xml:space="preserve"> because it would be my dad and some other people in my life who are my family.</w:t>
      </w:r>
    </w:p>
    <w:p w:rsidR="0026048D" w:rsidP="0026048D">
      <w:pPr>
        <w:pStyle w:val="Answer"/>
      </w:pPr>
      <w:r>
        <w:t xml:space="preserve">My experience unfortunately, and it </w:t>
      </w:r>
      <w:r w:rsidR="00250808">
        <w:t>will probably</w:t>
      </w:r>
      <w:r>
        <w:t xml:space="preserve"> be a recurring theme, is that, instead of it being used to enhance and build up a life and be a supplementary good thing, it becomes something that the local authority relies on and uses as a way of cutting budgets or reducing and minimising expenditure to, in my opinion, an absolute and extreme degree. For instance, when I was 18 and I started getting more support paid for by the local authority, we were basically told that my dad needed to do much more than he was doing.</w:t>
      </w:r>
      <w:r w:rsidRPr="00DA1638">
        <w:t xml:space="preserve"> </w:t>
      </w:r>
      <w:r>
        <w:t>H</w:t>
      </w:r>
      <w:r w:rsidRPr="00DA1638">
        <w:t xml:space="preserve">e had to stop working five days a week </w:t>
      </w:r>
      <w:r>
        <w:t>and began</w:t>
      </w:r>
      <w:r w:rsidRPr="00DA1638">
        <w:t xml:space="preserve"> working three days a week</w:t>
      </w:r>
      <w:r>
        <w:t>.</w:t>
      </w:r>
    </w:p>
    <w:p w:rsidR="0026048D" w:rsidP="0026048D">
      <w:pPr>
        <w:pStyle w:val="Answer"/>
      </w:pPr>
      <w:r w:rsidRPr="00DA1638">
        <w:t xml:space="preserve">I understand </w:t>
      </w:r>
      <w:r>
        <w:t xml:space="preserve">that </w:t>
      </w:r>
      <w:r w:rsidRPr="00DA1638">
        <w:t>families work in different ways, but that seem</w:t>
      </w:r>
      <w:r>
        <w:t>s</w:t>
      </w:r>
      <w:r w:rsidRPr="00DA1638">
        <w:t xml:space="preserve"> like an awful lot of pressure to</w:t>
      </w:r>
      <w:r>
        <w:t xml:space="preserve"> add to</w:t>
      </w:r>
      <w:r w:rsidRPr="00DA1638">
        <w:t xml:space="preserve"> someone when I</w:t>
      </w:r>
      <w:r>
        <w:t xml:space="preserve"> a</w:t>
      </w:r>
      <w:r w:rsidRPr="00DA1638">
        <w:t>m an adult. Not only</w:t>
      </w:r>
      <w:r>
        <w:t xml:space="preserve"> does he have to do</w:t>
      </w:r>
      <w:r w:rsidRPr="00DA1638">
        <w:t xml:space="preserve"> a lot more support for me</w:t>
      </w:r>
      <w:r>
        <w:t xml:space="preserve">—he is my dad and he would do that—but it pulls out elements of his life, such as his employment and his free time, with no real support or </w:t>
      </w:r>
      <w:r w:rsidRPr="00DA1638">
        <w:t>thought about him</w:t>
      </w:r>
      <w:r>
        <w:t>. I</w:t>
      </w:r>
      <w:r w:rsidRPr="00DA1638">
        <w:t>t is not just me in that situation</w:t>
      </w:r>
      <w:r>
        <w:t>; it is him as well</w:t>
      </w:r>
      <w:r w:rsidRPr="00DA1638">
        <w:t xml:space="preserve">. There is no real support from the local authority or anyone else </w:t>
      </w:r>
      <w:r>
        <w:t>who</w:t>
      </w:r>
      <w:r w:rsidRPr="00DA1638">
        <w:t xml:space="preserve"> consider</w:t>
      </w:r>
      <w:r>
        <w:t>s,</w:t>
      </w:r>
      <w:r w:rsidRPr="00DA1638">
        <w:t xml:space="preserve"> in th</w:t>
      </w:r>
      <w:r>
        <w:t>is</w:t>
      </w:r>
      <w:r w:rsidRPr="00DA1638">
        <w:t xml:space="preserve"> instance</w:t>
      </w:r>
      <w:r>
        <w:t xml:space="preserve">, </w:t>
      </w:r>
      <w:r w:rsidRPr="00DA1638">
        <w:t>my dad</w:t>
      </w:r>
      <w:r>
        <w:t>’s</w:t>
      </w:r>
      <w:r w:rsidRPr="00DA1638">
        <w:t xml:space="preserve"> needs as well as </w:t>
      </w:r>
      <w:r>
        <w:t xml:space="preserve">mine. It </w:t>
      </w:r>
      <w:r w:rsidRPr="00DA1638">
        <w:t>definitel</w:t>
      </w:r>
      <w:r>
        <w:t>y</w:t>
      </w:r>
      <w:r w:rsidRPr="00DA1638">
        <w:t xml:space="preserve"> felt like a way of trying to reduce budget</w:t>
      </w:r>
      <w:r>
        <w:t>s</w:t>
      </w:r>
      <w:r w:rsidRPr="009459F2">
        <w:t xml:space="preserve"> </w:t>
      </w:r>
      <w:r w:rsidRPr="00DA1638">
        <w:t>and do a whole</w:t>
      </w:r>
      <w:r>
        <w:t xml:space="preserve"> </w:t>
      </w:r>
      <w:r w:rsidRPr="00584AA0">
        <w:t>about</w:t>
      </w:r>
      <w:r>
        <w:t>-</w:t>
      </w:r>
      <w:r w:rsidRPr="00584AA0">
        <w:t>turn</w:t>
      </w:r>
      <w:r>
        <w:t>. T</w:t>
      </w:r>
      <w:r w:rsidRPr="00584AA0">
        <w:t>hat was the best part of 15 years ago</w:t>
      </w:r>
      <w:r>
        <w:t>.</w:t>
      </w:r>
    </w:p>
    <w:p w:rsidR="0026048D" w:rsidP="0026048D">
      <w:pPr>
        <w:pStyle w:val="Answer"/>
      </w:pPr>
      <w:r>
        <w:t>Fifteen</w:t>
      </w:r>
      <w:r w:rsidRPr="00584AA0">
        <w:t xml:space="preserve"> years later,</w:t>
      </w:r>
      <w:r>
        <w:t xml:space="preserve"> we are</w:t>
      </w:r>
      <w:r w:rsidRPr="00584AA0">
        <w:t xml:space="preserve"> thinking</w:t>
      </w:r>
      <w:r>
        <w:t xml:space="preserve"> about me moving</w:t>
      </w:r>
      <w:r w:rsidRPr="00584AA0">
        <w:t xml:space="preserve"> into a house near him or </w:t>
      </w:r>
      <w:r>
        <w:t xml:space="preserve">moving in </w:t>
      </w:r>
      <w:r w:rsidRPr="00584AA0">
        <w:t>with him when he is around</w:t>
      </w:r>
      <w:r>
        <w:t xml:space="preserve"> in</w:t>
      </w:r>
      <w:r w:rsidRPr="00584AA0">
        <w:t xml:space="preserve"> case there is an emergency</w:t>
      </w:r>
      <w:r>
        <w:t xml:space="preserve">. I have </w:t>
      </w:r>
      <w:r w:rsidRPr="00584AA0">
        <w:t>already been told by a national charity that gives me quite a lot of good advice that that could be a reason</w:t>
      </w:r>
      <w:r>
        <w:t xml:space="preserve"> for</w:t>
      </w:r>
      <w:r w:rsidRPr="00584AA0">
        <w:t xml:space="preserve"> the local authority </w:t>
      </w:r>
      <w:r w:rsidR="004D683C">
        <w:t>trying</w:t>
      </w:r>
      <w:r>
        <w:t xml:space="preserve"> to</w:t>
      </w:r>
      <w:r w:rsidRPr="00584AA0">
        <w:t xml:space="preserve"> reduce my budget</w:t>
      </w:r>
      <w:r w:rsidR="004D683C">
        <w:t xml:space="preserve">, which </w:t>
      </w:r>
      <w:r>
        <w:t xml:space="preserve">has been in </w:t>
      </w:r>
      <w:r w:rsidRPr="00584AA0">
        <w:t xml:space="preserve">place for the best part of eight years. </w:t>
      </w:r>
      <w:r>
        <w:t xml:space="preserve">It </w:t>
      </w:r>
      <w:r w:rsidRPr="00584AA0">
        <w:t>seems totally unbalanced and unfair to</w:t>
      </w:r>
      <w:r>
        <w:t xml:space="preserve"> put</w:t>
      </w:r>
      <w:r w:rsidRPr="00584AA0">
        <w:t xml:space="preserve"> that level of pressure on a family member</w:t>
      </w:r>
      <w:r>
        <w:t xml:space="preserve"> who is now past his </w:t>
      </w:r>
      <w:r w:rsidRPr="00584AA0">
        <w:t>mid</w:t>
      </w:r>
      <w:r>
        <w:t>-</w:t>
      </w:r>
      <w:r w:rsidRPr="00584AA0">
        <w:t>70s</w:t>
      </w:r>
      <w:r>
        <w:t xml:space="preserve"> and expect that of him. H</w:t>
      </w:r>
      <w:r w:rsidRPr="00584AA0">
        <w:t>e has provided a lot of support</w:t>
      </w:r>
      <w:r>
        <w:t xml:space="preserve">. He is </w:t>
      </w:r>
      <w:r w:rsidRPr="00584AA0">
        <w:t>my dad and he would provide that for my siblings as well, but at this point in his life that is pushing it a little bit too far</w:t>
      </w:r>
      <w:r>
        <w:t xml:space="preserve">. </w:t>
      </w:r>
    </w:p>
    <w:p w:rsidR="0026048D" w:rsidP="0026048D">
      <w:pPr>
        <w:pStyle w:val="Answer"/>
      </w:pPr>
      <w:r>
        <w:t>There is a</w:t>
      </w:r>
      <w:r w:rsidRPr="00584AA0">
        <w:t xml:space="preserve"> fear factor</w:t>
      </w:r>
      <w:r>
        <w:t>. If</w:t>
      </w:r>
      <w:r w:rsidRPr="00584AA0">
        <w:t xml:space="preserve"> I were to make some friends out of the blue to be able to give me that level of support</w:t>
      </w:r>
      <w:r>
        <w:t xml:space="preserve">—it is </w:t>
      </w:r>
      <w:r w:rsidRPr="00584AA0">
        <w:t xml:space="preserve">a bit </w:t>
      </w:r>
      <w:r>
        <w:t xml:space="preserve">more </w:t>
      </w:r>
      <w:r w:rsidRPr="00584AA0">
        <w:t xml:space="preserve">difficult at the moment with </w:t>
      </w:r>
      <w:r>
        <w:t>Covid a</w:t>
      </w:r>
      <w:r w:rsidRPr="00584AA0">
        <w:t>nd things like that</w:t>
      </w:r>
      <w:r>
        <w:t>, and I a</w:t>
      </w:r>
      <w:r w:rsidRPr="00584AA0">
        <w:t>m not going out as much as I</w:t>
      </w:r>
      <w:r>
        <w:t xml:space="preserve"> did—I would be almost fearful </w:t>
      </w:r>
      <w:r w:rsidRPr="00584AA0">
        <w:t>to introduce that into my lif</w:t>
      </w:r>
      <w:r>
        <w:t>e. T</w:t>
      </w:r>
      <w:r w:rsidRPr="00584AA0">
        <w:t xml:space="preserve">he local authority might view </w:t>
      </w:r>
      <w:r>
        <w:t>i</w:t>
      </w:r>
      <w:r w:rsidRPr="00584AA0">
        <w:t>t as a way of cutting back on a few extra hours because Pete round the corner might be able to pop in for a couple of hours as a friend.</w:t>
      </w:r>
    </w:p>
    <w:p w:rsidR="0026048D" w:rsidP="0026048D">
      <w:pPr>
        <w:pStyle w:val="Remark"/>
      </w:pPr>
      <w:r w:rsidRPr="00DA14D6">
        <w:rPr>
          <w:b/>
        </w:rPr>
        <w:t xml:space="preserve">Baroness Warwick of Undercliffe: </w:t>
      </w:r>
      <w:r>
        <w:t>Thank you very much.</w:t>
      </w:r>
    </w:p>
    <w:p w:rsidR="0026048D" w:rsidP="0026048D">
      <w:pPr>
        <w:pStyle w:val="Question"/>
      </w:pPr>
      <w:r w:rsidRPr="00584AA0">
        <w:rPr>
          <w:b/>
        </w:rPr>
        <w:t>Baroness Fraser of Craigmaddie:</w:t>
      </w:r>
      <w:r>
        <w:t xml:space="preserve"> </w:t>
      </w:r>
      <w:r w:rsidR="00F2633C">
        <w:t>My</w:t>
      </w:r>
      <w:r w:rsidRPr="00390DCA">
        <w:t xml:space="preserve"> question is</w:t>
      </w:r>
      <w:r>
        <w:t xml:space="preserve"> the co</w:t>
      </w:r>
      <w:r>
        <w:noBreakHyphen/>
        <w:t>p</w:t>
      </w:r>
      <w:r w:rsidRPr="00390DCA">
        <w:t>roduction</w:t>
      </w:r>
      <w:r>
        <w:t xml:space="preserve"> question.</w:t>
      </w:r>
      <w:r w:rsidRPr="00390DCA">
        <w:t xml:space="preserve"> Tri</w:t>
      </w:r>
      <w:r>
        <w:t>ci</w:t>
      </w:r>
      <w:r w:rsidRPr="00390DCA">
        <w:t>a, you have said a lot about other</w:t>
      </w:r>
      <w:r>
        <w:t>i</w:t>
      </w:r>
      <w:r w:rsidRPr="00390DCA">
        <w:t>ng</w:t>
      </w:r>
      <w:r>
        <w:t xml:space="preserve">, </w:t>
      </w:r>
      <w:r w:rsidRPr="00390DCA">
        <w:t>which is interesting in th</w:t>
      </w:r>
      <w:r>
        <w:t>e</w:t>
      </w:r>
      <w:r w:rsidRPr="00390DCA">
        <w:t xml:space="preserve"> </w:t>
      </w:r>
      <w:r>
        <w:t>c</w:t>
      </w:r>
      <w:r w:rsidRPr="00390DCA">
        <w:t>o</w:t>
      </w:r>
      <w:r>
        <w:noBreakHyphen/>
      </w:r>
      <w:r w:rsidRPr="00390DCA">
        <w:t>production space. It reminds me of the fact that very few people with disabilities as children are ever asked what they want to be when they grow up</w:t>
      </w:r>
      <w:r>
        <w:t xml:space="preserve">. It is </w:t>
      </w:r>
      <w:r w:rsidR="00A009E1">
        <w:t xml:space="preserve">about </w:t>
      </w:r>
      <w:r>
        <w:t xml:space="preserve">capturing the ambition. </w:t>
      </w:r>
      <w:r w:rsidRPr="00390DCA">
        <w:t>Andy spoke about the difficulty of knowing what was there to ask for</w:t>
      </w:r>
      <w:r>
        <w:t xml:space="preserve"> and</w:t>
      </w:r>
      <w:r w:rsidRPr="00390DCA">
        <w:t xml:space="preserve"> what was there to </w:t>
      </w:r>
      <w:r>
        <w:t>co</w:t>
      </w:r>
      <w:r>
        <w:noBreakHyphen/>
      </w:r>
      <w:r w:rsidRPr="00390DCA">
        <w:t>produce.</w:t>
      </w:r>
    </w:p>
    <w:p w:rsidR="0026048D" w:rsidP="0026048D">
      <w:pPr>
        <w:pStyle w:val="QuestionCont"/>
      </w:pPr>
      <w:r w:rsidRPr="00390DCA">
        <w:t>Tri</w:t>
      </w:r>
      <w:r>
        <w:t>cia, w</w:t>
      </w:r>
      <w:r w:rsidRPr="00390DCA">
        <w:t>hat is your understanding of co</w:t>
      </w:r>
      <w:r>
        <w:t>-</w:t>
      </w:r>
      <w:r w:rsidRPr="00390DCA">
        <w:t xml:space="preserve">production? Have you experienced good </w:t>
      </w:r>
      <w:r>
        <w:t>co</w:t>
      </w:r>
      <w:r>
        <w:noBreakHyphen/>
      </w:r>
      <w:r w:rsidRPr="00390DCA">
        <w:t>production? If not, what are the barriers</w:t>
      </w:r>
      <w:r>
        <w:t>,</w:t>
      </w:r>
      <w:r w:rsidRPr="00390DCA">
        <w:t xml:space="preserve"> and </w:t>
      </w:r>
      <w:r w:rsidR="004539B6">
        <w:t>how should</w:t>
      </w:r>
      <w:r w:rsidRPr="00390DCA">
        <w:t xml:space="preserve"> we go </w:t>
      </w:r>
      <w:r w:rsidRPr="00390DCA">
        <w:t xml:space="preserve">about ensuring that </w:t>
      </w:r>
      <w:r>
        <w:t>co</w:t>
      </w:r>
      <w:r>
        <w:noBreakHyphen/>
      </w:r>
      <w:r w:rsidRPr="00390DCA">
        <w:t>production is implemented?</w:t>
      </w:r>
    </w:p>
    <w:p w:rsidR="0026048D" w:rsidP="0026048D">
      <w:pPr>
        <w:pStyle w:val="Answer"/>
        <w:tabs>
          <w:tab w:val="left" w:pos="7740"/>
        </w:tabs>
      </w:pPr>
      <w:r w:rsidRPr="00F85914">
        <w:rPr>
          <w:b/>
          <w:i/>
        </w:rPr>
        <w:t>Tricia Nicoll:</w:t>
      </w:r>
      <w:r>
        <w:t xml:space="preserve"> I</w:t>
      </w:r>
      <w:r w:rsidRPr="00F85914">
        <w:t>t is another passion of mine and definitely not something I have experienced too much in my life, although I spen</w:t>
      </w:r>
      <w:r>
        <w:t xml:space="preserve">d </w:t>
      </w:r>
      <w:r w:rsidRPr="00F85914">
        <w:t>a lot of my working life trying to help people understand</w:t>
      </w:r>
      <w:r>
        <w:t xml:space="preserve"> it. I</w:t>
      </w:r>
      <w:r w:rsidRPr="00F85914">
        <w:t xml:space="preserve"> </w:t>
      </w:r>
      <w:r w:rsidR="00C03646">
        <w:t>will</w:t>
      </w:r>
      <w:r w:rsidRPr="00F85914">
        <w:t xml:space="preserve"> be a bit pedantic and say</w:t>
      </w:r>
      <w:r>
        <w:t xml:space="preserve"> that</w:t>
      </w:r>
      <w:r w:rsidRPr="00F85914">
        <w:t xml:space="preserve"> we need to remember that co</w:t>
      </w:r>
      <w:r>
        <w:t>-</w:t>
      </w:r>
      <w:r w:rsidRPr="00F85914">
        <w:t>production</w:t>
      </w:r>
      <w:r>
        <w:t xml:space="preserve"> was not</w:t>
      </w:r>
      <w:r w:rsidRPr="00F85914">
        <w:t xml:space="preserve"> dream</w:t>
      </w:r>
      <w:r>
        <w:t>t</w:t>
      </w:r>
      <w:r w:rsidRPr="00F85914">
        <w:t xml:space="preserve"> up in the world of health and social care</w:t>
      </w:r>
      <w:r>
        <w:t xml:space="preserve">. It </w:t>
      </w:r>
      <w:r w:rsidRPr="00F85914">
        <w:t xml:space="preserve">is a massive step up </w:t>
      </w:r>
      <w:r>
        <w:t>from</w:t>
      </w:r>
      <w:r w:rsidRPr="00F85914">
        <w:t xml:space="preserve"> people and professionals working in partnership.</w:t>
      </w:r>
    </w:p>
    <w:p w:rsidR="0026048D" w:rsidP="0026048D">
      <w:pPr>
        <w:pStyle w:val="Answer"/>
        <w:tabs>
          <w:tab w:val="left" w:pos="7740"/>
        </w:tabs>
      </w:pPr>
      <w:r w:rsidRPr="00F85914">
        <w:t>If it is</w:t>
      </w:r>
      <w:r>
        <w:t xml:space="preserve"> of</w:t>
      </w:r>
      <w:r w:rsidRPr="00F85914">
        <w:t xml:space="preserve"> interest, it was a word first coined by El</w:t>
      </w:r>
      <w:r>
        <w:t>inor Ostrom i</w:t>
      </w:r>
      <w:r w:rsidRPr="00F85914">
        <w:t xml:space="preserve">n the 1970s. She was an economist </w:t>
      </w:r>
      <w:r>
        <w:t xml:space="preserve">who </w:t>
      </w:r>
      <w:r w:rsidRPr="00F85914">
        <w:t>was interested in what was happening in the 197</w:t>
      </w:r>
      <w:r>
        <w:t>0s and</w:t>
      </w:r>
      <w:r w:rsidRPr="00F85914">
        <w:t xml:space="preserve"> the idea of scaling</w:t>
      </w:r>
      <w:r>
        <w:t xml:space="preserve"> </w:t>
      </w:r>
      <w:r w:rsidRPr="00F85914">
        <w:t xml:space="preserve">up. We thought we could make more money by scaling </w:t>
      </w:r>
      <w:r>
        <w:t xml:space="preserve">things </w:t>
      </w:r>
      <w:r w:rsidRPr="00F85914">
        <w:t>up</w:t>
      </w:r>
      <w:r>
        <w:t xml:space="preserve"> </w:t>
      </w:r>
      <w:r w:rsidRPr="00F85914">
        <w:t>and that was what</w:t>
      </w:r>
      <w:r>
        <w:t xml:space="preserve"> she was</w:t>
      </w:r>
      <w:r w:rsidRPr="00F85914">
        <w:t xml:space="preserve"> interested in. She did a piece of research looking at the police force in Chicago and the impact of crime and policing</w:t>
      </w:r>
      <w:r>
        <w:t>. P</w:t>
      </w:r>
      <w:r w:rsidRPr="00F85914">
        <w:t xml:space="preserve">olice moved from small local forces where officers walked </w:t>
      </w:r>
      <w:r>
        <w:t>the</w:t>
      </w:r>
      <w:r w:rsidRPr="00F85914">
        <w:t xml:space="preserve"> beat</w:t>
      </w:r>
      <w:r>
        <w:t xml:space="preserve"> to scaled-up policing and, by definition, officers </w:t>
      </w:r>
      <w:r w:rsidRPr="00F85914">
        <w:t>had to driv</w:t>
      </w:r>
      <w:r>
        <w:t xml:space="preserve">e </w:t>
      </w:r>
      <w:r w:rsidRPr="00F85914">
        <w:t>around in cars.</w:t>
      </w:r>
      <w:r>
        <w:t xml:space="preserve"> She realised, and she used the word “co</w:t>
      </w:r>
      <w:r>
        <w:noBreakHyphen/>
        <w:t>production” to describe it, t</w:t>
      </w:r>
      <w:r w:rsidRPr="00F85914">
        <w:t>hat the police needed citizens to police as much as citizens needed the police to keep them safe</w:t>
      </w:r>
      <w:r>
        <w:t>.</w:t>
      </w:r>
    </w:p>
    <w:p w:rsidR="0026048D" w:rsidP="0026048D">
      <w:pPr>
        <w:pStyle w:val="Answer"/>
        <w:tabs>
          <w:tab w:val="left" w:pos="7740"/>
        </w:tabs>
      </w:pPr>
      <w:r>
        <w:t>It was t</w:t>
      </w:r>
      <w:r w:rsidRPr="00F85914">
        <w:t xml:space="preserve">he idea </w:t>
      </w:r>
      <w:r>
        <w:t>that the</w:t>
      </w:r>
      <w:r w:rsidRPr="00F85914">
        <w:t xml:space="preserve"> local police officer</w:t>
      </w:r>
      <w:r>
        <w:t xml:space="preserve"> would walk around a</w:t>
      </w:r>
      <w:r w:rsidRPr="00F85914">
        <w:t>nd notice</w:t>
      </w:r>
      <w:r>
        <w:t xml:space="preserve"> Johnnie out in a </w:t>
      </w:r>
      <w:r w:rsidRPr="00F85914">
        <w:t>playing field at 10</w:t>
      </w:r>
      <w:r>
        <w:t xml:space="preserve"> </w:t>
      </w:r>
      <w:r w:rsidRPr="00F85914">
        <w:t>o</w:t>
      </w:r>
      <w:r>
        <w:t>’</w:t>
      </w:r>
      <w:r w:rsidRPr="00F85914">
        <w:t>clock at night with other teenagers</w:t>
      </w:r>
      <w:r>
        <w:t>, maybe having a sneaky</w:t>
      </w:r>
      <w:r w:rsidRPr="00F85914">
        <w:t xml:space="preserve"> can of lager</w:t>
      </w:r>
      <w:r>
        <w:t>. He</w:t>
      </w:r>
      <w:r w:rsidRPr="00F85914">
        <w:t xml:space="preserve"> </w:t>
      </w:r>
      <w:r>
        <w:t>would pop</w:t>
      </w:r>
      <w:r w:rsidRPr="00F85914">
        <w:t xml:space="preserve"> over</w:t>
      </w:r>
      <w:r>
        <w:t xml:space="preserve"> to have </w:t>
      </w:r>
      <w:r w:rsidRPr="00F85914">
        <w:t>a chat with them</w:t>
      </w:r>
      <w:r>
        <w:t>. N</w:t>
      </w:r>
      <w:r w:rsidRPr="00F85914">
        <w:t>ext day</w:t>
      </w:r>
      <w:r>
        <w:t>,</w:t>
      </w:r>
      <w:r w:rsidRPr="00F85914">
        <w:t xml:space="preserve"> </w:t>
      </w:r>
      <w:r>
        <w:t>he would see</w:t>
      </w:r>
      <w:r w:rsidRPr="00F85914">
        <w:t xml:space="preserve"> his mum and say</w:t>
      </w:r>
      <w:r>
        <w:t>, “Mrs </w:t>
      </w:r>
      <w:r w:rsidRPr="00F85914">
        <w:t xml:space="preserve">Smith, I saw </w:t>
      </w:r>
      <w:r>
        <w:t>your Johnnie</w:t>
      </w:r>
      <w:r w:rsidRPr="00F85914">
        <w:t xml:space="preserve"> the other night. Don</w:t>
      </w:r>
      <w:r>
        <w:t>’</w:t>
      </w:r>
      <w:r w:rsidRPr="00F85914">
        <w:t>t worry</w:t>
      </w:r>
      <w:r>
        <w:t>—</w:t>
      </w:r>
      <w:r w:rsidRPr="00F85914">
        <w:t>I had a bit of a chat and</w:t>
      </w:r>
      <w:r>
        <w:t xml:space="preserve"> it’s all right.</w:t>
      </w:r>
      <w:r w:rsidRPr="00F85914">
        <w:t xml:space="preserve"> I just thought you would like to know</w:t>
      </w:r>
      <w:r>
        <w:t>”</w:t>
      </w:r>
      <w:r w:rsidRPr="00F85914">
        <w:t>. That is the idea of a genuine</w:t>
      </w:r>
      <w:r>
        <w:t xml:space="preserve"> </w:t>
      </w:r>
      <w:r w:rsidRPr="00F85914">
        <w:t>relationship where people are needed.</w:t>
      </w:r>
    </w:p>
    <w:p w:rsidR="0026048D" w:rsidP="0026048D">
      <w:pPr>
        <w:pStyle w:val="Answer"/>
        <w:tabs>
          <w:tab w:val="left" w:pos="7740"/>
        </w:tabs>
      </w:pPr>
      <w:r w:rsidRPr="00F85914">
        <w:t>Tesco get</w:t>
      </w:r>
      <w:r>
        <w:t>s</w:t>
      </w:r>
      <w:r w:rsidRPr="00F85914">
        <w:t xml:space="preserve"> this really well. Tesco has </w:t>
      </w:r>
      <w:r>
        <w:t>got us</w:t>
      </w:r>
      <w:r w:rsidRPr="00F85914">
        <w:t xml:space="preserve"> understanding that what we have to do as</w:t>
      </w:r>
      <w:r w:rsidRPr="00F11C84">
        <w:t xml:space="preserve"> customers</w:t>
      </w:r>
      <w:r>
        <w:t xml:space="preserve"> </w:t>
      </w:r>
      <w:r w:rsidRPr="00F11C84">
        <w:t xml:space="preserve">is walk around the shop and pick up </w:t>
      </w:r>
      <w:r>
        <w:t>our</w:t>
      </w:r>
      <w:r w:rsidRPr="00F11C84">
        <w:t xml:space="preserve"> own shopping. Tesco could not operate unless we did what we do. How we interpret</w:t>
      </w:r>
      <w:r>
        <w:t>ed</w:t>
      </w:r>
      <w:r w:rsidRPr="00F11C84">
        <w:t xml:space="preserve"> that in the world of social c</w:t>
      </w:r>
      <w:r>
        <w:t>are</w:t>
      </w:r>
      <w:r w:rsidRPr="00F11C84">
        <w:t xml:space="preserve"> and health was to narrow it slightly </w:t>
      </w:r>
      <w:r>
        <w:t>to</w:t>
      </w:r>
      <w:r w:rsidRPr="00F11C84">
        <w:t xml:space="preserve"> develop the idea </w:t>
      </w:r>
      <w:r>
        <w:t xml:space="preserve">of </w:t>
      </w:r>
      <w:r w:rsidRPr="00F11C84">
        <w:t>working in partnership</w:t>
      </w:r>
      <w:r>
        <w:t>,</w:t>
      </w:r>
      <w:r w:rsidRPr="00F11C84">
        <w:t xml:space="preserve"> whereas genuine co</w:t>
      </w:r>
      <w:r>
        <w:t>-</w:t>
      </w:r>
      <w:r w:rsidRPr="00F11C84">
        <w:t xml:space="preserve">production is when we realise that </w:t>
      </w:r>
      <w:r>
        <w:t xml:space="preserve">a </w:t>
      </w:r>
      <w:r w:rsidRPr="00F11C84">
        <w:t xml:space="preserve">social </w:t>
      </w:r>
      <w:r>
        <w:t>care</w:t>
      </w:r>
      <w:r w:rsidRPr="00F11C84">
        <w:t xml:space="preserve"> system need</w:t>
      </w:r>
      <w:r>
        <w:t>s</w:t>
      </w:r>
      <w:r w:rsidRPr="00F11C84">
        <w:t xml:space="preserve"> people </w:t>
      </w:r>
      <w:r>
        <w:t xml:space="preserve">who </w:t>
      </w:r>
      <w:r w:rsidRPr="00F11C84">
        <w:t>draw on social care as much as we need social care</w:t>
      </w:r>
      <w:r>
        <w:t>. T</w:t>
      </w:r>
      <w:r w:rsidRPr="00F11C84">
        <w:t xml:space="preserve">hat goes back to how we see people; </w:t>
      </w:r>
      <w:r>
        <w:t>i</w:t>
      </w:r>
      <w:r w:rsidRPr="00F11C84">
        <w:t>t goes back to see</w:t>
      </w:r>
      <w:r>
        <w:t>ing</w:t>
      </w:r>
      <w:r w:rsidRPr="00F11C84">
        <w:t xml:space="preserve"> what</w:t>
      </w:r>
      <w:r>
        <w:t xml:space="preserve"> people</w:t>
      </w:r>
      <w:r w:rsidRPr="00F11C84">
        <w:t xml:space="preserve"> have to offer; </w:t>
      </w:r>
      <w:r>
        <w:t>i</w:t>
      </w:r>
      <w:r w:rsidRPr="00F11C84">
        <w:t>t goes back to seeing people as genuinely expert in their li</w:t>
      </w:r>
      <w:r>
        <w:t xml:space="preserve">fe; </w:t>
      </w:r>
      <w:r w:rsidRPr="00F11C84">
        <w:t>it goes back to s</w:t>
      </w:r>
      <w:r>
        <w:t>ee</w:t>
      </w:r>
      <w:r w:rsidRPr="00F11C84">
        <w:t>ing human beings wanting to live gloriously ordinary lives rather than being grateful for a service</w:t>
      </w:r>
      <w:r>
        <w:t>.</w:t>
      </w:r>
    </w:p>
    <w:p w:rsidR="0026048D" w:rsidP="0026048D">
      <w:pPr>
        <w:pStyle w:val="Answer"/>
        <w:tabs>
          <w:tab w:val="left" w:pos="7740"/>
        </w:tabs>
      </w:pPr>
      <w:r>
        <w:t>M</w:t>
      </w:r>
      <w:r w:rsidRPr="00F11C84">
        <w:t>y experience is that that is not how things work</w:t>
      </w:r>
      <w:r>
        <w:t>. G</w:t>
      </w:r>
      <w:r w:rsidRPr="00F11C84">
        <w:t>oing back 10 or 15 years when I was a lot angr</w:t>
      </w:r>
      <w:r>
        <w:t>ier</w:t>
      </w:r>
      <w:r w:rsidRPr="00F11C84">
        <w:t xml:space="preserve"> and shout</w:t>
      </w:r>
      <w:r>
        <w:t xml:space="preserve">ed a lot more, </w:t>
      </w:r>
      <w:r w:rsidRPr="00F11C84">
        <w:t xml:space="preserve">to deal with </w:t>
      </w:r>
      <w:r>
        <w:t xml:space="preserve">that I would be </w:t>
      </w:r>
      <w:r w:rsidRPr="00F11C84">
        <w:t>invited to join various committees</w:t>
      </w:r>
      <w:r>
        <w:t xml:space="preserve"> a</w:t>
      </w:r>
      <w:r w:rsidRPr="00F11C84">
        <w:t xml:space="preserve">s </w:t>
      </w:r>
      <w:r>
        <w:t>the</w:t>
      </w:r>
      <w:r w:rsidRPr="00F11C84">
        <w:t xml:space="preserve"> mental health service user </w:t>
      </w:r>
      <w:r>
        <w:t>r</w:t>
      </w:r>
      <w:r w:rsidRPr="00F11C84">
        <w:t>ep</w:t>
      </w:r>
      <w:r>
        <w:t>,</w:t>
      </w:r>
      <w:r w:rsidRPr="00F11C84">
        <w:t xml:space="preserve"> I remember being asked to join a committee about mental health and housing.</w:t>
      </w:r>
      <w:r w:rsidRPr="00FE3EAA">
        <w:t xml:space="preserve"> </w:t>
      </w:r>
      <w:r>
        <w:t xml:space="preserve">I said, “I’ve </w:t>
      </w:r>
      <w:r w:rsidRPr="00FE3EAA">
        <w:t>only ever lived in private housing</w:t>
      </w:r>
      <w:r>
        <w:t>.</w:t>
      </w:r>
      <w:r w:rsidRPr="00FE3EAA">
        <w:t xml:space="preserve"> I</w:t>
      </w:r>
      <w:r>
        <w:t xml:space="preserve"> don’t </w:t>
      </w:r>
      <w:r w:rsidRPr="00FE3EAA">
        <w:t>know anything about specialist housing</w:t>
      </w:r>
      <w:r>
        <w:t xml:space="preserve">”. I was told, “It doesn’t matter. We want you along as the rep”. I said, “But I don’t </w:t>
      </w:r>
      <w:r w:rsidRPr="00FE3EAA">
        <w:t>know anything about it</w:t>
      </w:r>
      <w:r>
        <w:t xml:space="preserve">. Ask me to come and </w:t>
      </w:r>
      <w:r w:rsidRPr="00FE3EAA">
        <w:t>talk about something I know about</w:t>
      </w:r>
      <w:r>
        <w:t xml:space="preserve">. I bring </w:t>
      </w:r>
      <w:r w:rsidRPr="00FE3EAA">
        <w:t>my lived experience.</w:t>
      </w:r>
      <w:r>
        <w:t xml:space="preserve"> A</w:t>
      </w:r>
      <w:r w:rsidRPr="00FE3EAA">
        <w:t>sk me about advocacy</w:t>
      </w:r>
      <w:r>
        <w:t>,</w:t>
      </w:r>
      <w:r w:rsidRPr="00FE3EAA">
        <w:t xml:space="preserve"> acute in</w:t>
      </w:r>
      <w:r>
        <w:t>-</w:t>
      </w:r>
      <w:r w:rsidRPr="00FE3EAA">
        <w:t xml:space="preserve">patient care </w:t>
      </w:r>
      <w:r>
        <w:t>and</w:t>
      </w:r>
      <w:r w:rsidRPr="00FE3EAA">
        <w:t xml:space="preserve"> a whole range of things</w:t>
      </w:r>
      <w:r>
        <w:t xml:space="preserve">, but don’t </w:t>
      </w:r>
      <w:r w:rsidRPr="00FE3EAA">
        <w:t>ask me about something I do</w:t>
      </w:r>
      <w:r>
        <w:t>n’t</w:t>
      </w:r>
      <w:r w:rsidRPr="00FE3EAA">
        <w:t xml:space="preserve"> know about just becaus</w:t>
      </w:r>
      <w:r>
        <w:t>e</w:t>
      </w:r>
      <w:r w:rsidRPr="00FE3EAA">
        <w:t xml:space="preserve"> I</w:t>
      </w:r>
      <w:r>
        <w:t xml:space="preserve"> </w:t>
      </w:r>
      <w:r w:rsidRPr="00FE3EAA">
        <w:t>have this particular lived experience</w:t>
      </w:r>
      <w:r>
        <w:t>”.</w:t>
      </w:r>
    </w:p>
    <w:p w:rsidR="0026048D" w:rsidP="0026048D">
      <w:pPr>
        <w:pStyle w:val="Answer"/>
        <w:tabs>
          <w:tab w:val="left" w:pos="7740"/>
        </w:tabs>
      </w:pPr>
      <w:r>
        <w:t>Generally speaking,</w:t>
      </w:r>
      <w:r w:rsidRPr="00FE3EAA">
        <w:t xml:space="preserve"> people do not respect my expertise</w:t>
      </w:r>
      <w:r>
        <w:t xml:space="preserve"> and</w:t>
      </w:r>
      <w:r w:rsidRPr="00FE3EAA">
        <w:t xml:space="preserve"> find it quite irritating, or they just</w:t>
      </w:r>
      <w:r>
        <w:t xml:space="preserve"> say, “Okay, you go and sort it out”, and </w:t>
      </w:r>
      <w:r w:rsidRPr="00FE3EAA">
        <w:t>they are</w:t>
      </w:r>
      <w:r>
        <w:t xml:space="preserve"> not</w:t>
      </w:r>
      <w:r w:rsidRPr="00FE3EAA">
        <w:t xml:space="preserve"> prepared to do their bit</w:t>
      </w:r>
      <w:r>
        <w:t>. I</w:t>
      </w:r>
      <w:r w:rsidRPr="00FE3EAA">
        <w:t>magine Tesco working in the worst possible way where they want me to do my bit in Tesco by doing my own shopping</w:t>
      </w:r>
      <w:r>
        <w:t>,</w:t>
      </w:r>
      <w:r w:rsidRPr="00FE3EAA">
        <w:t xml:space="preserve"> but they do not have the price and pay</w:t>
      </w:r>
      <w:r>
        <w:t xml:space="preserve"> systems</w:t>
      </w:r>
      <w:r w:rsidRPr="00FE3EAA">
        <w:t xml:space="preserve"> working</w:t>
      </w:r>
      <w:r w:rsidR="00D474AC">
        <w:t>,</w:t>
      </w:r>
      <w:r w:rsidRPr="00FE3EAA">
        <w:t xml:space="preserve"> </w:t>
      </w:r>
      <w:r>
        <w:t>t</w:t>
      </w:r>
      <w:r w:rsidRPr="00FE3EAA">
        <w:t>here are no trolleys</w:t>
      </w:r>
      <w:r w:rsidR="00D474AC">
        <w:t>,</w:t>
      </w:r>
      <w:r w:rsidRPr="00FE3EAA">
        <w:t xml:space="preserve"> </w:t>
      </w:r>
      <w:r>
        <w:t>t</w:t>
      </w:r>
      <w:r w:rsidRPr="00FE3EAA">
        <w:t>hey do not have half the things on the shelves</w:t>
      </w:r>
      <w:r w:rsidR="00D474AC">
        <w:t>,</w:t>
      </w:r>
      <w:r w:rsidRPr="00FE3EAA">
        <w:t xml:space="preserve"> </w:t>
      </w:r>
      <w:r>
        <w:t>t</w:t>
      </w:r>
      <w:r w:rsidRPr="00FE3EAA">
        <w:t>here</w:t>
      </w:r>
      <w:r>
        <w:t xml:space="preserve"> is </w:t>
      </w:r>
      <w:r w:rsidRPr="00FE3EAA">
        <w:t>no one to ask</w:t>
      </w:r>
      <w:r>
        <w:t xml:space="preserve"> and you are</w:t>
      </w:r>
      <w:r w:rsidRPr="00FE3EAA">
        <w:t xml:space="preserve"> on your own</w:t>
      </w:r>
      <w:r>
        <w:t>. That is not a brilliant analogy, but it is that kind of thing. It is</w:t>
      </w:r>
      <w:r w:rsidRPr="00FE3EAA">
        <w:t xml:space="preserve"> about genuinely sayin</w:t>
      </w:r>
      <w:r>
        <w:t xml:space="preserve">g, “We can’t </w:t>
      </w:r>
      <w:r w:rsidRPr="00FE3EAA">
        <w:t>do this without you</w:t>
      </w:r>
      <w:r>
        <w:t>”. In a way, s</w:t>
      </w:r>
      <w:r w:rsidRPr="00FE3EAA">
        <w:t xml:space="preserve">ocial prescribing started </w:t>
      </w:r>
      <w:r>
        <w:t xml:space="preserve">from that </w:t>
      </w:r>
      <w:r w:rsidRPr="00FE3EAA">
        <w:t>perspective, but it has</w:t>
      </w:r>
      <w:r>
        <w:t xml:space="preserve"> been</w:t>
      </w:r>
      <w:r w:rsidRPr="00FE3EAA">
        <w:t xml:space="preserve"> lost along the way</w:t>
      </w:r>
      <w:r>
        <w:t xml:space="preserve"> in</w:t>
      </w:r>
      <w:r w:rsidRPr="00FE3EAA">
        <w:t xml:space="preserve"> how we have interpreted it.</w:t>
      </w:r>
    </w:p>
    <w:p w:rsidR="0026048D" w:rsidP="0026048D">
      <w:pPr>
        <w:pStyle w:val="Remark"/>
      </w:pPr>
      <w:r w:rsidRPr="00DA0E05">
        <w:rPr>
          <w:b/>
        </w:rPr>
        <w:t>Baroness Fraser of Craigmaddie:</w:t>
      </w:r>
      <w:r>
        <w:t xml:space="preserve"> Thank you, Tricia. Andy, </w:t>
      </w:r>
      <w:r w:rsidRPr="00FE3EAA">
        <w:t>perhaps you could comment on this</w:t>
      </w:r>
      <w:r>
        <w:t>. Y</w:t>
      </w:r>
      <w:r w:rsidRPr="00FE3EAA">
        <w:t>ou used the</w:t>
      </w:r>
      <w:r>
        <w:t xml:space="preserve"> term</w:t>
      </w:r>
      <w:r w:rsidRPr="00FE3EAA">
        <w:t xml:space="preserve"> </w:t>
      </w:r>
      <w:r>
        <w:t>“</w:t>
      </w:r>
      <w:r w:rsidRPr="00FE3EAA">
        <w:t>user</w:t>
      </w:r>
      <w:r>
        <w:t>-</w:t>
      </w:r>
      <w:r w:rsidRPr="00FE3EAA">
        <w:t>driven</w:t>
      </w:r>
      <w:r>
        <w:t>”</w:t>
      </w:r>
      <w:r w:rsidR="00D474AC">
        <w:t>,</w:t>
      </w:r>
      <w:r w:rsidRPr="00FE3EAA">
        <w:t xml:space="preserve"> which you did not like.</w:t>
      </w:r>
      <w:r>
        <w:t xml:space="preserve"> F</w:t>
      </w:r>
      <w:r w:rsidRPr="00FE3EAA">
        <w:t xml:space="preserve">ollowing </w:t>
      </w:r>
      <w:r>
        <w:t>Tricia’s</w:t>
      </w:r>
      <w:r w:rsidRPr="00FE3EAA">
        <w:t xml:space="preserve"> remarks</w:t>
      </w:r>
      <w:r>
        <w:t xml:space="preserve">, </w:t>
      </w:r>
      <w:r w:rsidRPr="00FE3EAA">
        <w:t>where is the trust</w:t>
      </w:r>
      <w:r>
        <w:t>? W</w:t>
      </w:r>
      <w:r w:rsidRPr="00FE3EAA">
        <w:t xml:space="preserve">ho trusts whom as the expert? Is it just about trust or </w:t>
      </w:r>
      <w:r>
        <w:t xml:space="preserve">is it about </w:t>
      </w:r>
      <w:r w:rsidRPr="00FE3EAA">
        <w:t>who holds the purse strings?</w:t>
      </w:r>
    </w:p>
    <w:p w:rsidR="0026048D" w:rsidP="0026048D">
      <w:pPr>
        <w:pStyle w:val="Answer"/>
      </w:pPr>
      <w:r w:rsidRPr="00FE3EAA">
        <w:rPr>
          <w:b/>
          <w:i/>
        </w:rPr>
        <w:t>Andy McCabe:</w:t>
      </w:r>
      <w:r>
        <w:t xml:space="preserve"> Y</w:t>
      </w:r>
      <w:r w:rsidRPr="00FE3EAA">
        <w:t>ou could write books about</w:t>
      </w:r>
      <w:r>
        <w:t xml:space="preserve"> trust and power</w:t>
      </w:r>
      <w:r w:rsidRPr="00FE3EAA">
        <w:t>, but</w:t>
      </w:r>
      <w:r>
        <w:t xml:space="preserve"> there is generally a</w:t>
      </w:r>
      <w:r w:rsidRPr="00FE3EAA">
        <w:t xml:space="preserve"> lack of trust on the part of the local authority in people like me who are using services</w:t>
      </w:r>
      <w:r>
        <w:t>. E</w:t>
      </w:r>
      <w:r w:rsidRPr="00FE3EAA">
        <w:t>choing Tri</w:t>
      </w:r>
      <w:r>
        <w:t>cia</w:t>
      </w:r>
      <w:r w:rsidRPr="00FE3EAA">
        <w:t>, the idea</w:t>
      </w:r>
      <w:r>
        <w:t xml:space="preserve"> is</w:t>
      </w:r>
      <w:r w:rsidRPr="00FE3EAA">
        <w:t xml:space="preserve"> that </w:t>
      </w:r>
      <w:r>
        <w:t xml:space="preserve">basically I had to become </w:t>
      </w:r>
      <w:r w:rsidRPr="00FE3EAA">
        <w:t xml:space="preserve">an expert to get the </w:t>
      </w:r>
      <w:r>
        <w:t xml:space="preserve">care and </w:t>
      </w:r>
      <w:r w:rsidRPr="00FE3EAA">
        <w:t xml:space="preserve">support I need to </w:t>
      </w:r>
      <w:r w:rsidRPr="00F81147">
        <w:t>live</w:t>
      </w:r>
      <w:r>
        <w:t xml:space="preserve">. You would not </w:t>
      </w:r>
      <w:r w:rsidRPr="00F81147">
        <w:t>expect me to become a kn</w:t>
      </w:r>
      <w:r>
        <w:t>ee surgeon so that I could</w:t>
      </w:r>
      <w:r w:rsidRPr="00F81147">
        <w:t xml:space="preserve"> tell the knee surgeon how to perform the operation, but it feels like you have to do that.</w:t>
      </w:r>
    </w:p>
    <w:p w:rsidR="0026048D" w:rsidP="0026048D">
      <w:pPr>
        <w:pStyle w:val="Answer"/>
      </w:pPr>
      <w:r w:rsidRPr="00F81147">
        <w:t>For me</w:t>
      </w:r>
      <w:r>
        <w:t xml:space="preserve"> personally, it has been</w:t>
      </w:r>
      <w:r w:rsidRPr="00F81147">
        <w:t xml:space="preserve"> one step further away from co</w:t>
      </w:r>
      <w:r>
        <w:t>-</w:t>
      </w:r>
      <w:r w:rsidRPr="00F81147">
        <w:t>production in</w:t>
      </w:r>
      <w:r>
        <w:t xml:space="preserve"> the </w:t>
      </w:r>
      <w:r w:rsidRPr="00F81147">
        <w:t>15 years</w:t>
      </w:r>
      <w:r>
        <w:t xml:space="preserve"> or so that I have been using social care like this. </w:t>
      </w:r>
      <w:r w:rsidRPr="00A00143">
        <w:t xml:space="preserve">Not only did I have to become an expert and list in all the social work-type words what I needed and how, I was told </w:t>
      </w:r>
      <w:r w:rsidRPr="00A00143" w:rsidR="00DA1122">
        <w:t xml:space="preserve">that </w:t>
      </w:r>
      <w:r w:rsidRPr="00A00143">
        <w:t xml:space="preserve">it was still too much and </w:t>
      </w:r>
      <w:r w:rsidRPr="00A00143" w:rsidR="00DA1122">
        <w:t xml:space="preserve">that </w:t>
      </w:r>
      <w:r w:rsidRPr="00A00143">
        <w:t>I needed less.</w:t>
      </w:r>
      <w:r>
        <w:t xml:space="preserve"> </w:t>
      </w:r>
      <w:r w:rsidRPr="00F81147">
        <w:t xml:space="preserve">I took that to my MP and directors and got a budget that was significantly reduced </w:t>
      </w:r>
      <w:r>
        <w:t>from</w:t>
      </w:r>
      <w:r w:rsidRPr="00F81147">
        <w:t xml:space="preserve"> what I thought it should have been</w:t>
      </w:r>
      <w:r>
        <w:t>. I was just given that and I had to live with it and deal with it. They do not want to know</w:t>
      </w:r>
      <w:r w:rsidRPr="00F81147">
        <w:t xml:space="preserve"> for another year. I have an insufficient budget and then</w:t>
      </w:r>
      <w:r>
        <w:t xml:space="preserve">, </w:t>
      </w:r>
      <w:r w:rsidRPr="00F81147">
        <w:t>as Tri</w:t>
      </w:r>
      <w:r>
        <w:t>cia</w:t>
      </w:r>
      <w:r w:rsidRPr="00F81147">
        <w:t xml:space="preserve"> says, I am</w:t>
      </w:r>
      <w:r>
        <w:t xml:space="preserve"> almost</w:t>
      </w:r>
      <w:r w:rsidRPr="00F81147">
        <w:t xml:space="preserve"> told</w:t>
      </w:r>
      <w:r>
        <w:t>, “Now go and make it work”.</w:t>
      </w:r>
    </w:p>
    <w:p w:rsidR="0026048D" w:rsidP="0026048D">
      <w:pPr>
        <w:pStyle w:val="Answer"/>
      </w:pPr>
      <w:r>
        <w:t>I am not a</w:t>
      </w:r>
      <w:r w:rsidRPr="00F81147">
        <w:t xml:space="preserve"> professional and I do not get paid to do that</w:t>
      </w:r>
      <w:r>
        <w:t>,</w:t>
      </w:r>
      <w:r w:rsidRPr="00F81147">
        <w:t xml:space="preserve"> but I have a vested interest because I want to live a life</w:t>
      </w:r>
      <w:r>
        <w:t>, so t</w:t>
      </w:r>
      <w:r w:rsidRPr="00F81147">
        <w:t>here is a big interest in me getting it right</w:t>
      </w:r>
      <w:r>
        <w:t>. It</w:t>
      </w:r>
      <w:r w:rsidRPr="00F81147">
        <w:t xml:space="preserve"> feels in that sense </w:t>
      </w:r>
      <w:r>
        <w:t>that co-</w:t>
      </w:r>
      <w:r w:rsidRPr="00F81147">
        <w:t>production does not even get off the ground</w:t>
      </w:r>
      <w:r w:rsidR="00DB2D77">
        <w:t>,</w:t>
      </w:r>
      <w:r w:rsidRPr="00F81147">
        <w:t xml:space="preserve"> because there is no acceptance of any sort of expertise.</w:t>
      </w:r>
      <w:r>
        <w:t xml:space="preserve"> T</w:t>
      </w:r>
      <w:r w:rsidRPr="00F81147">
        <w:t xml:space="preserve">he fact </w:t>
      </w:r>
      <w:r>
        <w:t xml:space="preserve">is </w:t>
      </w:r>
      <w:r w:rsidRPr="00F81147">
        <w:t>that I know how much my care needs are and that agencies will not be able to meet the</w:t>
      </w:r>
      <w:r>
        <w:t xml:space="preserve">m. I went to </w:t>
      </w:r>
      <w:r w:rsidRPr="00F81147">
        <w:t>agencies and got them to sign</w:t>
      </w:r>
      <w:r>
        <w:t xml:space="preserve"> that</w:t>
      </w:r>
      <w:r w:rsidRPr="00F81147">
        <w:t xml:space="preserve"> and say </w:t>
      </w:r>
      <w:r>
        <w:t>it</w:t>
      </w:r>
      <w:r w:rsidRPr="00F81147">
        <w:t xml:space="preserve"> to the local authority</w:t>
      </w:r>
      <w:r w:rsidR="00DB2D77">
        <w:t>,</w:t>
      </w:r>
      <w:r w:rsidRPr="00F81147">
        <w:t xml:space="preserve"> </w:t>
      </w:r>
      <w:r>
        <w:t>but it</w:t>
      </w:r>
      <w:r w:rsidRPr="00F81147">
        <w:t xml:space="preserve"> still wanted to proceed. That was a few years ag</w:t>
      </w:r>
      <w:r>
        <w:t>o,</w:t>
      </w:r>
      <w:r w:rsidRPr="00F81147">
        <w:t xml:space="preserve"> but it feel</w:t>
      </w:r>
      <w:r>
        <w:t>s</w:t>
      </w:r>
      <w:r w:rsidRPr="00F81147">
        <w:t xml:space="preserve"> </w:t>
      </w:r>
      <w:r>
        <w:t>that,</w:t>
      </w:r>
      <w:r w:rsidRPr="00F81147">
        <w:t xml:space="preserve"> no matter how much you show</w:t>
      </w:r>
      <w:r>
        <w:t xml:space="preserve"> that e</w:t>
      </w:r>
      <w:r w:rsidRPr="00F81147">
        <w:t>veryone is an expert on their own life</w:t>
      </w:r>
      <w:r>
        <w:t>, b</w:t>
      </w:r>
      <w:r w:rsidRPr="00F81147">
        <w:t>ecause</w:t>
      </w:r>
      <w:r>
        <w:t xml:space="preserve"> a</w:t>
      </w:r>
      <w:r w:rsidRPr="00F81147">
        <w:t xml:space="preserve"> computer programme or a financial person somewhere says that is too much</w:t>
      </w:r>
      <w:r>
        <w:t xml:space="preserve"> you are left to deal with it. To me, you do not even get co</w:t>
      </w:r>
      <w:r>
        <w:noBreakHyphen/>
        <w:t>production off the ground</w:t>
      </w:r>
      <w:r w:rsidRPr="00F81147">
        <w:t xml:space="preserve"> in that climate.</w:t>
      </w:r>
    </w:p>
    <w:p w:rsidR="0026048D" w:rsidP="0026048D">
      <w:pPr>
        <w:pStyle w:val="Remark"/>
      </w:pPr>
      <w:r w:rsidRPr="00BA50F6">
        <w:rPr>
          <w:b/>
        </w:rPr>
        <w:t>The Chair:</w:t>
      </w:r>
      <w:r>
        <w:t xml:space="preserve"> Thank you.</w:t>
      </w:r>
    </w:p>
    <w:p w:rsidR="0026048D" w:rsidP="005043D8">
      <w:pPr>
        <w:pStyle w:val="Question"/>
      </w:pPr>
      <w:r w:rsidRPr="00A14F02">
        <w:rPr>
          <w:b/>
        </w:rPr>
        <w:t>Lord Polak:</w:t>
      </w:r>
      <w:r>
        <w:t xml:space="preserve"> </w:t>
      </w:r>
      <w:r w:rsidRPr="00F81147">
        <w:t>I have been very moved by listening to all three witnesses</w:t>
      </w:r>
      <w:r>
        <w:t xml:space="preserve">. They have passion, and they are </w:t>
      </w:r>
      <w:r w:rsidRPr="00F81147">
        <w:t>prepared to battle</w:t>
      </w:r>
      <w:r>
        <w:t xml:space="preserve"> and fight</w:t>
      </w:r>
      <w:r w:rsidRPr="00F81147">
        <w:t xml:space="preserve"> for what</w:t>
      </w:r>
      <w:r>
        <w:t xml:space="preserve"> they</w:t>
      </w:r>
      <w:r w:rsidRPr="00F81147">
        <w:t xml:space="preserve"> deserve. </w:t>
      </w:r>
      <w:r>
        <w:t>If I may say so, all three witnesses are of similar ilk in that. What happens</w:t>
      </w:r>
      <w:r w:rsidRPr="00F81147">
        <w:t xml:space="preserve"> to everybody else? </w:t>
      </w:r>
      <w:r>
        <w:t>W</w:t>
      </w:r>
      <w:r w:rsidRPr="00F81147">
        <w:t>hat w</w:t>
      </w:r>
      <w:r>
        <w:t xml:space="preserve">e are </w:t>
      </w:r>
      <w:r w:rsidRPr="00F81147">
        <w:t>hearing today</w:t>
      </w:r>
      <w:r w:rsidRPr="008B220A">
        <w:t xml:space="preserve"> </w:t>
      </w:r>
      <w:r>
        <w:t xml:space="preserve">are </w:t>
      </w:r>
      <w:r w:rsidRPr="008B220A">
        <w:t xml:space="preserve">the successful </w:t>
      </w:r>
      <w:r w:rsidRPr="008B220A">
        <w:t>parts.</w:t>
      </w:r>
      <w:r>
        <w:t xml:space="preserve"> T</w:t>
      </w:r>
      <w:r w:rsidRPr="008B220A">
        <w:t xml:space="preserve">here are so many other areas and </w:t>
      </w:r>
      <w:r>
        <w:t xml:space="preserve">so many </w:t>
      </w:r>
      <w:r w:rsidRPr="008B220A">
        <w:t>people who do not have the same voice</w:t>
      </w:r>
      <w:r>
        <w:t xml:space="preserve">s, so I </w:t>
      </w:r>
      <w:r w:rsidRPr="008B220A">
        <w:t>worry about that</w:t>
      </w:r>
      <w:r>
        <w:t>. I</w:t>
      </w:r>
      <w:r w:rsidRPr="008B220A">
        <w:t xml:space="preserve"> think it was An</w:t>
      </w:r>
      <w:r>
        <w:t>dy</w:t>
      </w:r>
      <w:r w:rsidRPr="008B220A">
        <w:t xml:space="preserve"> who said that the biggest barrier was not knowing what was available and </w:t>
      </w:r>
      <w:r>
        <w:t xml:space="preserve">then </w:t>
      </w:r>
      <w:r w:rsidRPr="008B220A">
        <w:t>navigating the system</w:t>
      </w:r>
      <w:r>
        <w:t>. That is overridingly what I picked up.</w:t>
      </w:r>
      <w:r w:rsidRPr="008B220A">
        <w:t xml:space="preserve"> I</w:t>
      </w:r>
      <w:r>
        <w:t xml:space="preserve">f </w:t>
      </w:r>
      <w:r w:rsidRPr="008B220A">
        <w:t xml:space="preserve">there </w:t>
      </w:r>
      <w:r>
        <w:t xml:space="preserve">is </w:t>
      </w:r>
      <w:r w:rsidRPr="008B220A">
        <w:t xml:space="preserve">anything our </w:t>
      </w:r>
      <w:r>
        <w:t>c</w:t>
      </w:r>
      <w:r w:rsidRPr="008B220A">
        <w:t>ommittee can do to nudge that dial a little bit to allow people to know where to go and what to do</w:t>
      </w:r>
      <w:r>
        <w:t>,</w:t>
      </w:r>
      <w:r w:rsidRPr="008B220A">
        <w:t xml:space="preserve"> we will have done a service.</w:t>
      </w:r>
    </w:p>
    <w:p w:rsidR="0026048D" w:rsidP="0026048D">
      <w:pPr>
        <w:pStyle w:val="Remark"/>
      </w:pPr>
      <w:r w:rsidRPr="002F2AF9">
        <w:rPr>
          <w:b/>
        </w:rPr>
        <w:t>The Chair:</w:t>
      </w:r>
      <w:r>
        <w:t xml:space="preserve"> </w:t>
      </w:r>
      <w:r w:rsidRPr="008B220A">
        <w:t>Would you like Andy to answer th</w:t>
      </w:r>
      <w:r>
        <w:t>e</w:t>
      </w:r>
      <w:r w:rsidRPr="008B220A">
        <w:t xml:space="preserve"> challenging question you have just put</w:t>
      </w:r>
      <w:r>
        <w:t>? What happens to t</w:t>
      </w:r>
      <w:r w:rsidRPr="008B220A">
        <w:t>he less articulate</w:t>
      </w:r>
      <w:r>
        <w:t>,</w:t>
      </w:r>
      <w:r w:rsidRPr="008B220A">
        <w:t xml:space="preserve"> </w:t>
      </w:r>
      <w:r>
        <w:t xml:space="preserve">less </w:t>
      </w:r>
      <w:r w:rsidRPr="008B220A">
        <w:t>experienced and</w:t>
      </w:r>
      <w:r>
        <w:t xml:space="preserve"> less</w:t>
      </w:r>
      <w:r w:rsidRPr="008B220A">
        <w:t xml:space="preserve"> confident</w:t>
      </w:r>
      <w:r>
        <w:t>? Andy, wh</w:t>
      </w:r>
      <w:r w:rsidRPr="008B220A">
        <w:t>at would be your response to that?</w:t>
      </w:r>
    </w:p>
    <w:p w:rsidR="0026048D" w:rsidP="0026048D">
      <w:pPr>
        <w:pStyle w:val="Answer"/>
      </w:pPr>
      <w:r w:rsidRPr="008B220A">
        <w:rPr>
          <w:b/>
          <w:i/>
        </w:rPr>
        <w:t>Andy McCabe:</w:t>
      </w:r>
      <w:r>
        <w:t xml:space="preserve"> My response is that </w:t>
      </w:r>
      <w:r w:rsidRPr="008B220A">
        <w:t>I have seen people get their hours c</w:t>
      </w:r>
      <w:r>
        <w:t>ut. I</w:t>
      </w:r>
      <w:r w:rsidRPr="008B220A">
        <w:t xml:space="preserve">t is not just </w:t>
      </w:r>
      <w:r>
        <w:t>h</w:t>
      </w:r>
      <w:r w:rsidRPr="008B220A">
        <w:t>ours and money. When you take away people</w:t>
      </w:r>
      <w:r>
        <w:t>’</w:t>
      </w:r>
      <w:r w:rsidRPr="008B220A">
        <w:t>s hours for support</w:t>
      </w:r>
      <w:r>
        <w:t>,</w:t>
      </w:r>
      <w:r w:rsidRPr="008B220A">
        <w:t xml:space="preserve"> you</w:t>
      </w:r>
      <w:r>
        <w:t xml:space="preserve"> a</w:t>
      </w:r>
      <w:r w:rsidRPr="008B220A">
        <w:t xml:space="preserve">re taking away </w:t>
      </w:r>
      <w:r>
        <w:t xml:space="preserve">a </w:t>
      </w:r>
      <w:r w:rsidRPr="008B220A">
        <w:t>part of their li</w:t>
      </w:r>
      <w:r>
        <w:t>fe</w:t>
      </w:r>
      <w:r w:rsidRPr="008B220A">
        <w:t>. That is time</w:t>
      </w:r>
      <w:r w:rsidR="008A49CE">
        <w:t xml:space="preserve"> when</w:t>
      </w:r>
      <w:r w:rsidRPr="008B220A">
        <w:t xml:space="preserve"> they cannot go out </w:t>
      </w:r>
      <w:r>
        <w:t xml:space="preserve">of </w:t>
      </w:r>
      <w:r w:rsidRPr="008B220A">
        <w:t xml:space="preserve">the house </w:t>
      </w:r>
      <w:r>
        <w:t>or</w:t>
      </w:r>
      <w:r w:rsidRPr="008B220A">
        <w:t xml:space="preserve"> even read the mail</w:t>
      </w:r>
      <w:r>
        <w:t>; t</w:t>
      </w:r>
      <w:r w:rsidRPr="008B220A">
        <w:t>hey might not even be able to get out of bed in those situations</w:t>
      </w:r>
      <w:r>
        <w:t xml:space="preserve">. I am in a </w:t>
      </w:r>
      <w:r w:rsidRPr="008B220A">
        <w:t xml:space="preserve">fortunate position in that I have a family around me </w:t>
      </w:r>
      <w:r>
        <w:t>who</w:t>
      </w:r>
      <w:r w:rsidRPr="008B220A">
        <w:t xml:space="preserve"> support me. I literally went to university to learn social work to get a bit of knowledge from the other side</w:t>
      </w:r>
      <w:r>
        <w:t xml:space="preserve">, but it </w:t>
      </w:r>
      <w:r w:rsidRPr="008B220A">
        <w:t>has been rightly pointed out that</w:t>
      </w:r>
      <w:r>
        <w:t xml:space="preserve"> for </w:t>
      </w:r>
      <w:r w:rsidRPr="008B220A">
        <w:t>many people</w:t>
      </w:r>
      <w:r>
        <w:t xml:space="preserve"> it comes down </w:t>
      </w:r>
      <w:r w:rsidRPr="008B220A">
        <w:t>to how good your social worker is</w:t>
      </w:r>
      <w:r>
        <w:t xml:space="preserve">, </w:t>
      </w:r>
      <w:r w:rsidRPr="008B220A">
        <w:t>how passionate they are and their case</w:t>
      </w:r>
      <w:r>
        <w:t xml:space="preserve"> </w:t>
      </w:r>
      <w:r w:rsidRPr="008B220A">
        <w:t>load and funding</w:t>
      </w:r>
      <w:r>
        <w:t xml:space="preserve">. The case load will </w:t>
      </w:r>
      <w:r w:rsidRPr="008B220A">
        <w:t>probably be too high and the funding too l</w:t>
      </w:r>
      <w:r>
        <w:t xml:space="preserve">ow. It is then down to a roll of the dice. It is not in the </w:t>
      </w:r>
      <w:r w:rsidRPr="008B220A">
        <w:t xml:space="preserve">same </w:t>
      </w:r>
      <w:r>
        <w:t>ballpark</w:t>
      </w:r>
      <w:r w:rsidRPr="008B220A">
        <w:t xml:space="preserve"> </w:t>
      </w:r>
      <w:r>
        <w:t>as</w:t>
      </w:r>
      <w:r w:rsidRPr="008B220A">
        <w:t xml:space="preserve"> the </w:t>
      </w:r>
      <w:r w:rsidR="008A49CE">
        <w:t>NHS,</w:t>
      </w:r>
      <w:r w:rsidRPr="008B220A">
        <w:t xml:space="preserve"> where you can go from service to service and</w:t>
      </w:r>
      <w:r>
        <w:t>,</w:t>
      </w:r>
      <w:r w:rsidRPr="008B220A">
        <w:t xml:space="preserve"> hopefully</w:t>
      </w:r>
      <w:r>
        <w:t>,</w:t>
      </w:r>
      <w:r w:rsidRPr="008B220A">
        <w:t xml:space="preserve"> expect one that </w:t>
      </w:r>
      <w:r w:rsidR="008A49CE">
        <w:t xml:space="preserve">is decent and </w:t>
      </w:r>
      <w:r w:rsidRPr="008B220A">
        <w:t>not be absolutely terrible.</w:t>
      </w:r>
    </w:p>
    <w:p w:rsidR="0026048D" w:rsidP="00C03646">
      <w:pPr>
        <w:pStyle w:val="Question"/>
      </w:pPr>
      <w:r w:rsidRPr="007B757F">
        <w:rPr>
          <w:b/>
        </w:rPr>
        <w:t>Lord Bradley:</w:t>
      </w:r>
      <w:r>
        <w:t xml:space="preserve"> </w:t>
      </w:r>
      <w:r w:rsidRPr="008B220A">
        <w:t xml:space="preserve">First, I thank Andy, </w:t>
      </w:r>
      <w:r>
        <w:t>S</w:t>
      </w:r>
      <w:r w:rsidRPr="008B220A">
        <w:t>ue and Tri</w:t>
      </w:r>
      <w:r>
        <w:t>ci</w:t>
      </w:r>
      <w:r w:rsidRPr="008B220A">
        <w:t>a</w:t>
      </w:r>
      <w:r>
        <w:t xml:space="preserve"> for their </w:t>
      </w:r>
      <w:r w:rsidRPr="008B220A">
        <w:t>fascinating contributions this afternoon</w:t>
      </w:r>
      <w:r>
        <w:t>,</w:t>
      </w:r>
      <w:r w:rsidRPr="008B220A">
        <w:t xml:space="preserve"> which lead to so many questions that we need to address</w:t>
      </w:r>
      <w:r>
        <w:t>.</w:t>
      </w:r>
      <w:r w:rsidRPr="008B220A">
        <w:t xml:space="preserve"> I am particularly interested in </w:t>
      </w:r>
      <w:r>
        <w:t>T</w:t>
      </w:r>
      <w:r w:rsidRPr="008B220A">
        <w:t>ricia</w:t>
      </w:r>
      <w:r>
        <w:t>’</w:t>
      </w:r>
      <w:r w:rsidRPr="008B220A">
        <w:t>s views about mental health</w:t>
      </w:r>
      <w:r>
        <w:t>,</w:t>
      </w:r>
      <w:r w:rsidRPr="008B220A">
        <w:t xml:space="preserve"> because the</w:t>
      </w:r>
      <w:r>
        <w:t xml:space="preserve"> medical </w:t>
      </w:r>
      <w:r w:rsidRPr="008B220A">
        <w:t>model of mental health encapsulate</w:t>
      </w:r>
      <w:r>
        <w:t>d</w:t>
      </w:r>
      <w:r w:rsidRPr="008B220A">
        <w:t xml:space="preserve"> through the </w:t>
      </w:r>
      <w:r>
        <w:t>NHS</w:t>
      </w:r>
      <w:r w:rsidRPr="008B220A">
        <w:t xml:space="preserve"> does not really integrate with social care and look at mental health as a well</w:t>
      </w:r>
      <w:r>
        <w:t>-</w:t>
      </w:r>
      <w:r w:rsidRPr="008B220A">
        <w:t>being element as well as a medical one</w:t>
      </w:r>
      <w:r>
        <w:t>.</w:t>
      </w:r>
    </w:p>
    <w:p w:rsidR="0026048D" w:rsidP="0026048D">
      <w:pPr>
        <w:pStyle w:val="Remark"/>
      </w:pPr>
      <w:r w:rsidRPr="008B220A">
        <w:t>Tri</w:t>
      </w:r>
      <w:r>
        <w:t>ci</w:t>
      </w:r>
      <w:r w:rsidRPr="008B220A">
        <w:t xml:space="preserve">a, I was particularly struck by your </w:t>
      </w:r>
      <w:r>
        <w:t>observation</w:t>
      </w:r>
      <w:r w:rsidRPr="008B220A">
        <w:t xml:space="preserve"> that services should enhance natural relationship</w:t>
      </w:r>
      <w:r>
        <w:t>s</w:t>
      </w:r>
      <w:r w:rsidR="002B3CA1">
        <w:t>,</w:t>
      </w:r>
      <w:r>
        <w:t xml:space="preserve"> but</w:t>
      </w:r>
      <w:r w:rsidRPr="008B220A">
        <w:t xml:space="preserve"> </w:t>
      </w:r>
      <w:r>
        <w:t>depressed that co-</w:t>
      </w:r>
      <w:r w:rsidRPr="008B220A">
        <w:t xml:space="preserve">production, as Andy said, has hardly got off the ground. This is probably an impossible question. </w:t>
      </w:r>
      <w:r>
        <w:t>U</w:t>
      </w:r>
      <w:r w:rsidRPr="008B220A">
        <w:t xml:space="preserve">sing </w:t>
      </w:r>
      <w:r>
        <w:t>your</w:t>
      </w:r>
      <w:r w:rsidRPr="008B220A">
        <w:t xml:space="preserve"> expressio</w:t>
      </w:r>
      <w:r>
        <w:t>n, Tricia, how do you scale up co</w:t>
      </w:r>
      <w:r>
        <w:noBreakHyphen/>
      </w:r>
      <w:r w:rsidRPr="008B220A">
        <w:t>production to address the issue of services enhancing natural relationships rather than being another barrier to them?</w:t>
      </w:r>
    </w:p>
    <w:p w:rsidR="0026048D" w:rsidP="0026048D">
      <w:pPr>
        <w:pStyle w:val="Answer"/>
      </w:pPr>
      <w:r w:rsidRPr="008B220A">
        <w:rPr>
          <w:b/>
          <w:i/>
        </w:rPr>
        <w:t>Tricia Nicoll:</w:t>
      </w:r>
      <w:r>
        <w:t xml:space="preserve"> That </w:t>
      </w:r>
      <w:r w:rsidRPr="008B220A">
        <w:t>is not an easy one.</w:t>
      </w:r>
      <w:r>
        <w:t xml:space="preserve"> There is </w:t>
      </w:r>
      <w:r w:rsidRPr="008B220A">
        <w:t>the difficulty with money and all that kind of stuff</w:t>
      </w:r>
      <w:r>
        <w:t>, but I</w:t>
      </w:r>
      <w:r w:rsidRPr="008B220A">
        <w:t xml:space="preserve"> think the reason </w:t>
      </w:r>
      <w:r w:rsidR="0081580C">
        <w:t xml:space="preserve">why </w:t>
      </w:r>
      <w:r w:rsidRPr="008B220A">
        <w:t>it does not work keep</w:t>
      </w:r>
      <w:r>
        <w:t>s</w:t>
      </w:r>
      <w:r w:rsidRPr="008B220A">
        <w:t xml:space="preserve"> coming back to how we perceive people</w:t>
      </w:r>
      <w:r>
        <w:t>’</w:t>
      </w:r>
      <w:r w:rsidRPr="008B220A">
        <w:t>s lives</w:t>
      </w:r>
      <w:r>
        <w:t>. Pe</w:t>
      </w:r>
      <w:r w:rsidRPr="008B220A">
        <w:t xml:space="preserve">ople think they know what a mental health service user looks like; </w:t>
      </w:r>
      <w:r>
        <w:t>p</w:t>
      </w:r>
      <w:r w:rsidRPr="008B220A">
        <w:t>eople think they know what a wheelchair</w:t>
      </w:r>
      <w:r>
        <w:t>-</w:t>
      </w:r>
      <w:r w:rsidRPr="008B220A">
        <w:t>user</w:t>
      </w:r>
      <w:r>
        <w:t>’</w:t>
      </w:r>
      <w:r w:rsidRPr="008B220A">
        <w:t>s life is like</w:t>
      </w:r>
      <w:r>
        <w:t>. We have s</w:t>
      </w:r>
      <w:r w:rsidRPr="003717C2">
        <w:t>tereotypical view</w:t>
      </w:r>
      <w:r>
        <w:t>s. M</w:t>
      </w:r>
      <w:r w:rsidRPr="003717C2">
        <w:t>y kids are autistic. People think they know what that means</w:t>
      </w:r>
      <w:r>
        <w:t>,</w:t>
      </w:r>
      <w:r w:rsidRPr="003717C2">
        <w:t xml:space="preserve"> and </w:t>
      </w:r>
      <w:r>
        <w:t xml:space="preserve">they </w:t>
      </w:r>
      <w:r w:rsidRPr="003717C2">
        <w:t>do not.</w:t>
      </w:r>
    </w:p>
    <w:p w:rsidR="0026048D" w:rsidP="0026048D">
      <w:pPr>
        <w:pStyle w:val="Answer"/>
      </w:pPr>
      <w:r>
        <w:t>T</w:t>
      </w:r>
      <w:r w:rsidRPr="003717C2">
        <w:t>he major barrier to good co</w:t>
      </w:r>
      <w:r>
        <w:t>-</w:t>
      </w:r>
      <w:r w:rsidRPr="003717C2">
        <w:t>production that I see in all my work around the country with local authorities in making these changes is cultural</w:t>
      </w:r>
      <w:r>
        <w:t>. It is when w</w:t>
      </w:r>
      <w:r w:rsidRPr="003717C2">
        <w:t>e think differently about people who draw on support and what is possible</w:t>
      </w:r>
      <w:r>
        <w:t xml:space="preserve">. It is about </w:t>
      </w:r>
      <w:r w:rsidRPr="003717C2">
        <w:t>really good leadershi</w:t>
      </w:r>
      <w:r>
        <w:t>p. Where we see</w:t>
      </w:r>
      <w:r w:rsidRPr="003717C2">
        <w:t xml:space="preserve"> changes </w:t>
      </w:r>
      <w:r>
        <w:t>start to happen, it is always</w:t>
      </w:r>
      <w:r w:rsidRPr="000110CF">
        <w:t xml:space="preserve"> </w:t>
      </w:r>
      <w:r>
        <w:t>when there is</w:t>
      </w:r>
      <w:r w:rsidRPr="000110CF">
        <w:t xml:space="preserve"> good leadership that gives</w:t>
      </w:r>
      <w:r>
        <w:t xml:space="preserve"> permission for the system to change, and gives a nudge, a great big kick, to the </w:t>
      </w:r>
      <w:r w:rsidRPr="000110CF">
        <w:t xml:space="preserve">system </w:t>
      </w:r>
      <w:r w:rsidRPr="000110CF">
        <w:t>to change</w:t>
      </w:r>
      <w:r>
        <w:t>. I</w:t>
      </w:r>
      <w:r w:rsidRPr="000110CF">
        <w:t>n the early days of personal budgets</w:t>
      </w:r>
      <w:r>
        <w:t>,</w:t>
      </w:r>
      <w:r w:rsidRPr="000110CF">
        <w:t xml:space="preserve"> </w:t>
      </w:r>
      <w:r>
        <w:t>w</w:t>
      </w:r>
      <w:r w:rsidRPr="000110CF">
        <w:t>he</w:t>
      </w:r>
      <w:r>
        <w:t>n</w:t>
      </w:r>
      <w:r w:rsidRPr="000110CF">
        <w:t xml:space="preserve"> some key local authorities were doing some really good stuff and changing how people</w:t>
      </w:r>
      <w:r>
        <w:t>’</w:t>
      </w:r>
      <w:r w:rsidRPr="000110CF">
        <w:t>s lives worke</w:t>
      </w:r>
      <w:r>
        <w:t>d,</w:t>
      </w:r>
      <w:r w:rsidRPr="000110CF">
        <w:t xml:space="preserve"> it was down to some key individual</w:t>
      </w:r>
      <w:r>
        <w:t>s</w:t>
      </w:r>
      <w:r w:rsidRPr="000110CF">
        <w:t xml:space="preserve"> who made that change happen throughout the</w:t>
      </w:r>
      <w:r>
        <w:t xml:space="preserve"> </w:t>
      </w:r>
      <w:r w:rsidRPr="000110CF">
        <w:t>system</w:t>
      </w:r>
      <w:r>
        <w:t>.</w:t>
      </w:r>
    </w:p>
    <w:p w:rsidR="0026048D" w:rsidP="0026048D">
      <w:pPr>
        <w:pStyle w:val="Answer"/>
      </w:pPr>
      <w:r>
        <w:t xml:space="preserve">What I </w:t>
      </w:r>
      <w:r w:rsidRPr="000110CF">
        <w:t>see now is a massive gap</w:t>
      </w:r>
      <w:r>
        <w:t>. Y</w:t>
      </w:r>
      <w:r w:rsidRPr="000110CF">
        <w:t>ou might have a director who is committed and some really good front</w:t>
      </w:r>
      <w:r>
        <w:t>-</w:t>
      </w:r>
      <w:r w:rsidRPr="000110CF">
        <w:t xml:space="preserve">line practitioners who want to </w:t>
      </w:r>
      <w:r>
        <w:t xml:space="preserve">do right, and </w:t>
      </w:r>
      <w:r w:rsidRPr="000110CF">
        <w:t>somewhere in the middle something bizarre happen</w:t>
      </w:r>
      <w:r>
        <w:t>s. T</w:t>
      </w:r>
      <w:r w:rsidRPr="000110CF">
        <w:t>he system is like a sausage factory</w:t>
      </w:r>
      <w:r>
        <w:t>. T</w:t>
      </w:r>
      <w:r w:rsidRPr="000110CF">
        <w:t>he message does not ge</w:t>
      </w:r>
      <w:r>
        <w:t xml:space="preserve">t out. The </w:t>
      </w:r>
      <w:r w:rsidRPr="000110CF">
        <w:t>practitioners at the front</w:t>
      </w:r>
      <w:r>
        <w:t xml:space="preserve"> </w:t>
      </w:r>
      <w:r w:rsidRPr="000110CF">
        <w:t>line working with people beli</w:t>
      </w:r>
      <w:r>
        <w:t>eve</w:t>
      </w:r>
      <w:r w:rsidRPr="000110CF">
        <w:t xml:space="preserve"> they cannot work in the way the director thinks they are working</w:t>
      </w:r>
      <w:r>
        <w:t xml:space="preserve">. Then we put </w:t>
      </w:r>
      <w:r w:rsidRPr="000110CF">
        <w:t>lots and lots of crazy process</w:t>
      </w:r>
      <w:r>
        <w:t>e</w:t>
      </w:r>
      <w:r w:rsidRPr="000110CF">
        <w:t>s in place</w:t>
      </w:r>
      <w:r>
        <w:t>,</w:t>
      </w:r>
      <w:r w:rsidRPr="003E71C3">
        <w:t xml:space="preserve"> </w:t>
      </w:r>
      <w:r>
        <w:t>such as</w:t>
      </w:r>
      <w:r w:rsidRPr="003E71C3">
        <w:t xml:space="preserve"> all the forms </w:t>
      </w:r>
      <w:r>
        <w:t>Sue</w:t>
      </w:r>
      <w:r w:rsidRPr="003E71C3">
        <w:t xml:space="preserve"> was talking </w:t>
      </w:r>
      <w:r>
        <w:t>a</w:t>
      </w:r>
      <w:r w:rsidRPr="003E71C3">
        <w:t>bout</w:t>
      </w:r>
      <w:r>
        <w:t>,</w:t>
      </w:r>
      <w:r w:rsidRPr="003E71C3">
        <w:t xml:space="preserve"> and panels </w:t>
      </w:r>
      <w:r>
        <w:t xml:space="preserve">where people sit around and discuss </w:t>
      </w:r>
      <w:r w:rsidRPr="009D4486">
        <w:t>how money should be spent in ridiculous</w:t>
      </w:r>
      <w:r>
        <w:t xml:space="preserve"> </w:t>
      </w:r>
      <w:r w:rsidRPr="009D4486">
        <w:t>waste</w:t>
      </w:r>
      <w:r>
        <w:t>-</w:t>
      </w:r>
      <w:r w:rsidRPr="009D4486">
        <w:t>of</w:t>
      </w:r>
      <w:r>
        <w:t>-</w:t>
      </w:r>
      <w:r w:rsidRPr="009D4486">
        <w:t>time</w:t>
      </w:r>
      <w:r>
        <w:t xml:space="preserve"> ways.</w:t>
      </w:r>
    </w:p>
    <w:p w:rsidR="0026048D" w:rsidP="0026048D">
      <w:pPr>
        <w:pStyle w:val="Answer"/>
      </w:pPr>
      <w:r>
        <w:t xml:space="preserve">It is </w:t>
      </w:r>
      <w:r w:rsidRPr="009D4486">
        <w:t>difficult. For me, it is leadership</w:t>
      </w:r>
      <w:r>
        <w:t xml:space="preserve">. We all have to come back to thinking about </w:t>
      </w:r>
      <w:r w:rsidRPr="009D4486">
        <w:t>what peopl</w:t>
      </w:r>
      <w:r>
        <w:t>e</w:t>
      </w:r>
      <w:r w:rsidRPr="009D4486">
        <w:t xml:space="preserve"> want</w:t>
      </w:r>
      <w:r>
        <w:t xml:space="preserve"> </w:t>
      </w:r>
      <w:r w:rsidRPr="009D4486">
        <w:t xml:space="preserve">from their </w:t>
      </w:r>
      <w:r>
        <w:t>life—what anybody wants from their life.</w:t>
      </w:r>
      <w:r w:rsidRPr="009D4486">
        <w:t xml:space="preserve"> </w:t>
      </w:r>
      <w:r>
        <w:t>We</w:t>
      </w:r>
      <w:r w:rsidRPr="009D4486">
        <w:t xml:space="preserve"> have to be a little bit careful about thinking that younger people and older people want different things. </w:t>
      </w:r>
      <w:r>
        <w:t>H</w:t>
      </w:r>
      <w:r w:rsidRPr="009D4486">
        <w:t>uman beings essentia</w:t>
      </w:r>
      <w:r>
        <w:t>l</w:t>
      </w:r>
      <w:r w:rsidRPr="009D4486">
        <w:t>ly want the same things</w:t>
      </w:r>
      <w:r w:rsidR="006C4692">
        <w:t>:</w:t>
      </w:r>
      <w:r w:rsidRPr="009D4486">
        <w:t xml:space="preserve"> </w:t>
      </w:r>
      <w:r>
        <w:t>t</w:t>
      </w:r>
      <w:r w:rsidRPr="009D4486">
        <w:t>hey want to love and be loved and live their li</w:t>
      </w:r>
      <w:r>
        <w:t>fe</w:t>
      </w:r>
      <w:r w:rsidRPr="009D4486">
        <w:t xml:space="preserve"> </w:t>
      </w:r>
      <w:r>
        <w:t xml:space="preserve">in </w:t>
      </w:r>
      <w:r w:rsidRPr="009D4486">
        <w:t>the way they want</w:t>
      </w:r>
      <w:r w:rsidR="006C4692">
        <w:t>,</w:t>
      </w:r>
      <w:r w:rsidRPr="009D4486">
        <w:t xml:space="preserve"> </w:t>
      </w:r>
      <w:r>
        <w:t>t</w:t>
      </w:r>
      <w:r w:rsidRPr="009D4486">
        <w:t>hey want to be connected and get</w:t>
      </w:r>
      <w:r>
        <w:t xml:space="preserve"> and give</w:t>
      </w:r>
      <w:r w:rsidRPr="009D4486">
        <w:t xml:space="preserve"> support</w:t>
      </w:r>
      <w:r w:rsidR="006C4692">
        <w:t>,</w:t>
      </w:r>
      <w:r>
        <w:t xml:space="preserve"> they w</w:t>
      </w:r>
      <w:r w:rsidRPr="009D4486">
        <w:t>ant some direction. That</w:t>
      </w:r>
      <w:r>
        <w:t xml:space="preserve"> might</w:t>
      </w:r>
      <w:r w:rsidRPr="009D4486">
        <w:t xml:space="preserve"> subtly change as you get older, but we have to be a bit careful about thinking it is different. </w:t>
      </w:r>
      <w:r>
        <w:t xml:space="preserve">That is a bit </w:t>
      </w:r>
      <w:r>
        <w:t>rambly</w:t>
      </w:r>
      <w:r>
        <w:t xml:space="preserve">. </w:t>
      </w:r>
      <w:r w:rsidRPr="009D4486">
        <w:t>I</w:t>
      </w:r>
      <w:r>
        <w:t xml:space="preserve"> a</w:t>
      </w:r>
      <w:r w:rsidRPr="009D4486">
        <w:t xml:space="preserve">m </w:t>
      </w:r>
      <w:r>
        <w:t>sorry but it is a tough one.</w:t>
      </w:r>
    </w:p>
    <w:p w:rsidR="0026048D" w:rsidP="0026048D">
      <w:pPr>
        <w:pStyle w:val="Remark"/>
      </w:pPr>
      <w:r w:rsidRPr="008E333B">
        <w:rPr>
          <w:b/>
        </w:rPr>
        <w:t>Lord Bradley:</w:t>
      </w:r>
      <w:r>
        <w:t xml:space="preserve"> W</w:t>
      </w:r>
      <w:r w:rsidRPr="008E333B">
        <w:t>ould you say that effective leadershi</w:t>
      </w:r>
      <w:r>
        <w:t>p and a</w:t>
      </w:r>
      <w:r w:rsidRPr="008E333B">
        <w:t xml:space="preserve"> clear understanding of what services need to be commissioned through </w:t>
      </w:r>
      <w:r>
        <w:t>co</w:t>
      </w:r>
      <w:r>
        <w:noBreakHyphen/>
      </w:r>
      <w:r w:rsidRPr="008E333B">
        <w:t>production is a step in the right direction?</w:t>
      </w:r>
    </w:p>
    <w:p w:rsidR="0026048D" w:rsidP="0026048D">
      <w:pPr>
        <w:pStyle w:val="Answer"/>
      </w:pPr>
      <w:r w:rsidRPr="008E333B">
        <w:rPr>
          <w:b/>
          <w:i/>
        </w:rPr>
        <w:t>Tricia Nicoll:</w:t>
      </w:r>
      <w:r>
        <w:t xml:space="preserve"> One hundred per cent.</w:t>
      </w:r>
      <w:r w:rsidRPr="008E333B">
        <w:t xml:space="preserve"> I</w:t>
      </w:r>
      <w:r>
        <w:t xml:space="preserve"> give</w:t>
      </w:r>
      <w:r w:rsidRPr="008E333B">
        <w:t xml:space="preserve"> my experience of two different local authorities</w:t>
      </w:r>
      <w:r>
        <w:t>, which shall remain</w:t>
      </w:r>
      <w:r w:rsidRPr="008E333B">
        <w:t xml:space="preserve"> nameless</w:t>
      </w:r>
      <w:r>
        <w:t>. A</w:t>
      </w:r>
      <w:r w:rsidRPr="008E333B">
        <w:t xml:space="preserve"> director in one absolutely got it</w:t>
      </w:r>
      <w:r>
        <w:t>.</w:t>
      </w:r>
      <w:r w:rsidRPr="008E333B">
        <w:t xml:space="preserve"> I had to go to director level at one point </w:t>
      </w:r>
      <w:r>
        <w:t>to</w:t>
      </w:r>
      <w:r w:rsidRPr="008E333B">
        <w:t xml:space="preserve"> try</w:t>
      </w:r>
      <w:r>
        <w:t xml:space="preserve"> </w:t>
      </w:r>
      <w:r w:rsidRPr="008E333B">
        <w:t>to get some change</w:t>
      </w:r>
      <w:r>
        <w:t xml:space="preserve"> in support</w:t>
      </w:r>
      <w:r w:rsidRPr="008E333B">
        <w:t xml:space="preserve"> for my daughter</w:t>
      </w:r>
      <w:r>
        <w:t>. T</w:t>
      </w:r>
      <w:r w:rsidRPr="008E333B">
        <w:t>he director was furious that things</w:t>
      </w:r>
      <w:r>
        <w:t xml:space="preserve"> had</w:t>
      </w:r>
      <w:r w:rsidRPr="008E333B">
        <w:t xml:space="preserve"> happened the way they</w:t>
      </w:r>
      <w:r>
        <w:t xml:space="preserve"> did. In</w:t>
      </w:r>
      <w:r w:rsidRPr="008E333B">
        <w:t xml:space="preserve"> another local authority</w:t>
      </w:r>
      <w:r>
        <w:t>,</w:t>
      </w:r>
      <w:r w:rsidRPr="008E333B">
        <w:t xml:space="preserve"> the director did not get it in</w:t>
      </w:r>
      <w:r>
        <w:t xml:space="preserve"> the</w:t>
      </w:r>
      <w:r w:rsidRPr="008E333B">
        <w:t xml:space="preserve"> same way </w:t>
      </w:r>
      <w:r>
        <w:t>and it</w:t>
      </w:r>
      <w:r w:rsidRPr="008E333B">
        <w:t xml:space="preserve"> just did not happen</w:t>
      </w:r>
      <w:r>
        <w:t>. W</w:t>
      </w:r>
      <w:r w:rsidRPr="008E333B">
        <w:t xml:space="preserve">hen a director </w:t>
      </w:r>
      <w:r>
        <w:t>snapped</w:t>
      </w:r>
      <w:r w:rsidRPr="008E333B">
        <w:t xml:space="preserve"> </w:t>
      </w:r>
      <w:r>
        <w:t xml:space="preserve">their </w:t>
      </w:r>
      <w:r w:rsidRPr="008E333B">
        <w:t xml:space="preserve">fingers and </w:t>
      </w:r>
      <w:r>
        <w:t xml:space="preserve">said, “That </w:t>
      </w:r>
      <w:r w:rsidRPr="008E333B">
        <w:t>needs to change</w:t>
      </w:r>
      <w:r>
        <w:t>”</w:t>
      </w:r>
      <w:r w:rsidRPr="008E333B">
        <w:t>, everything change</w:t>
      </w:r>
      <w:r>
        <w:t>d,</w:t>
      </w:r>
      <w:r w:rsidRPr="008E333B">
        <w:t xml:space="preserve"> but when</w:t>
      </w:r>
      <w:r>
        <w:t xml:space="preserve"> they did not see it in the same way,</w:t>
      </w:r>
      <w:r w:rsidRPr="008E333B">
        <w:t xml:space="preserve"> </w:t>
      </w:r>
      <w:r>
        <w:t xml:space="preserve">it </w:t>
      </w:r>
      <w:r w:rsidRPr="008E333B">
        <w:t>did not</w:t>
      </w:r>
      <w:r>
        <w:t>.</w:t>
      </w:r>
      <w:r w:rsidRPr="008E333B">
        <w:t xml:space="preserve"> </w:t>
      </w:r>
      <w:r>
        <w:t>I</w:t>
      </w:r>
      <w:r w:rsidRPr="008E333B">
        <w:t>t is certainly a good</w:t>
      </w:r>
      <w:r>
        <w:t xml:space="preserve"> </w:t>
      </w:r>
      <w:r w:rsidRPr="008E333B">
        <w:t>starting point</w:t>
      </w:r>
      <w:r>
        <w:t>.</w:t>
      </w:r>
    </w:p>
    <w:p w:rsidR="00C03646" w:rsidP="00C03646">
      <w:pPr>
        <w:pStyle w:val="Remark"/>
      </w:pPr>
      <w:r w:rsidRPr="00B073CD">
        <w:rPr>
          <w:b/>
        </w:rPr>
        <w:t>The C</w:t>
      </w:r>
      <w:r>
        <w:rPr>
          <w:b/>
        </w:rPr>
        <w:t>hair</w:t>
      </w:r>
      <w:r w:rsidRPr="00B073CD">
        <w:rPr>
          <w:b/>
        </w:rPr>
        <w:t>:</w:t>
      </w:r>
      <w:r>
        <w:t xml:space="preserve"> Thank you very much. </w:t>
      </w:r>
    </w:p>
    <w:p w:rsidR="0026048D" w:rsidP="00C03646">
      <w:pPr>
        <w:pStyle w:val="Question"/>
      </w:pPr>
      <w:r w:rsidRPr="005C63B2">
        <w:rPr>
          <w:b/>
        </w:rPr>
        <w:t>Baroness Campbell of Surbiton:</w:t>
      </w:r>
      <w:r>
        <w:t xml:space="preserve"> F</w:t>
      </w:r>
      <w:r w:rsidRPr="005C63B2">
        <w:t xml:space="preserve">irst, I </w:t>
      </w:r>
      <w:r>
        <w:t>must</w:t>
      </w:r>
      <w:r w:rsidRPr="005C63B2">
        <w:t xml:space="preserve"> declare my interest</w:t>
      </w:r>
      <w:r>
        <w:t xml:space="preserve">, as I forgot last time and the time before. </w:t>
      </w:r>
      <w:r w:rsidRPr="005C63B2">
        <w:t xml:space="preserve">I </w:t>
      </w:r>
      <w:r>
        <w:t>r</w:t>
      </w:r>
      <w:r w:rsidRPr="005C63B2">
        <w:t>equire</w:t>
      </w:r>
      <w:r>
        <w:t xml:space="preserve"> 24</w:t>
      </w:r>
      <w:r>
        <w:noBreakHyphen/>
        <w:t>hour personal assistance, which</w:t>
      </w:r>
      <w:r w:rsidRPr="005C63B2">
        <w:t xml:space="preserve"> is funded through</w:t>
      </w:r>
      <w:r>
        <w:t xml:space="preserve"> a </w:t>
      </w:r>
      <w:r w:rsidRPr="00AC669F" w:rsidR="00102ADF">
        <w:t>personal</w:t>
      </w:r>
      <w:r w:rsidRPr="00AC669F" w:rsidR="001C5484">
        <w:t xml:space="preserve"> </w:t>
      </w:r>
      <w:r w:rsidRPr="00AC669F">
        <w:t>health budget</w:t>
      </w:r>
      <w:r>
        <w:t xml:space="preserve">. </w:t>
      </w:r>
      <w:r w:rsidRPr="005C63B2">
        <w:t>I hold different voluntary roles in charities concerned with disabilities and human rights</w:t>
      </w:r>
      <w:r>
        <w:t xml:space="preserve">. </w:t>
      </w:r>
      <w:r w:rsidRPr="005C63B2">
        <w:t xml:space="preserve">I am a volunteer </w:t>
      </w:r>
      <w:r>
        <w:t>and a good friend of one of our witnesses, Sue Bott, to whom I shall put a question. I hope you do not mind me calling you Sue.</w:t>
      </w:r>
    </w:p>
    <w:p w:rsidR="0026048D" w:rsidP="0026048D">
      <w:pPr>
        <w:pStyle w:val="QuestionCont"/>
      </w:pPr>
      <w:r>
        <w:t>T</w:t>
      </w:r>
      <w:r w:rsidRPr="005C63B2">
        <w:t xml:space="preserve">he </w:t>
      </w:r>
      <w:r>
        <w:t>c</w:t>
      </w:r>
      <w:r w:rsidRPr="005C63B2">
        <w:t>ommittee is really interested in considering the import</w:t>
      </w:r>
      <w:r>
        <w:t>a</w:t>
      </w:r>
      <w:r w:rsidRPr="005C63B2">
        <w:t>nce of the community as a source of support</w:t>
      </w:r>
      <w:r>
        <w:t>,</w:t>
      </w:r>
      <w:r w:rsidRPr="005C63B2">
        <w:t xml:space="preserve"> with the emphasis on </w:t>
      </w:r>
      <w:r>
        <w:t>relying</w:t>
      </w:r>
      <w:r w:rsidRPr="005C63B2">
        <w:t xml:space="preserve"> on the provision of</w:t>
      </w:r>
      <w:r>
        <w:t xml:space="preserve"> informal and</w:t>
      </w:r>
      <w:r w:rsidRPr="005C63B2">
        <w:t xml:space="preserve"> forma</w:t>
      </w:r>
      <w:r>
        <w:t xml:space="preserve">l </w:t>
      </w:r>
      <w:r w:rsidRPr="005C63B2">
        <w:t xml:space="preserve">care. </w:t>
      </w:r>
      <w:r>
        <w:t>Sue, a</w:t>
      </w:r>
      <w:r w:rsidRPr="005C63B2">
        <w:t>s we explore communit</w:t>
      </w:r>
      <w:r>
        <w:t>y</w:t>
      </w:r>
      <w:r w:rsidRPr="005C63B2">
        <w:t xml:space="preserve"> I</w:t>
      </w:r>
      <w:r>
        <w:t xml:space="preserve"> would like you to think back to when you were runni</w:t>
      </w:r>
      <w:r w:rsidRPr="005C63B2">
        <w:t xml:space="preserve">ng </w:t>
      </w:r>
      <w:r>
        <w:t xml:space="preserve">the </w:t>
      </w:r>
      <w:r w:rsidRPr="005C63B2">
        <w:t xml:space="preserve">Shropshire </w:t>
      </w:r>
      <w:r>
        <w:t>c</w:t>
      </w:r>
      <w:r w:rsidRPr="005C63B2">
        <w:t>entre f</w:t>
      </w:r>
      <w:r>
        <w:t>or inclusive</w:t>
      </w:r>
      <w:r w:rsidRPr="005C63B2">
        <w:t xml:space="preserve"> living.</w:t>
      </w:r>
      <w:r>
        <w:t xml:space="preserve"> </w:t>
      </w:r>
      <w:r w:rsidRPr="005C63B2">
        <w:t>What did that actually look like</w:t>
      </w:r>
      <w:r>
        <w:t>? W</w:t>
      </w:r>
      <w:r w:rsidRPr="005C63B2">
        <w:t>hat</w:t>
      </w:r>
      <w:r>
        <w:t xml:space="preserve"> does</w:t>
      </w:r>
      <w:r w:rsidRPr="005C63B2">
        <w:t xml:space="preserve"> it look like to you? You mentioned earlier </w:t>
      </w:r>
      <w:r>
        <w:t xml:space="preserve">the importance of </w:t>
      </w:r>
      <w:r w:rsidRPr="005C63B2">
        <w:t>reciproc</w:t>
      </w:r>
      <w:r>
        <w:t>ity and</w:t>
      </w:r>
      <w:r w:rsidRPr="005C63B2">
        <w:t xml:space="preserve"> mutuality in </w:t>
      </w:r>
      <w:r>
        <w:t>your support for a man in a</w:t>
      </w:r>
      <w:r w:rsidRPr="005C63B2">
        <w:t xml:space="preserve"> circle of support</w:t>
      </w:r>
      <w:r>
        <w:t xml:space="preserve">, </w:t>
      </w:r>
      <w:r w:rsidRPr="005C63B2">
        <w:t>so you not only receive support yourself but you giv</w:t>
      </w:r>
      <w:r>
        <w:t>e</w:t>
      </w:r>
      <w:r w:rsidRPr="005C63B2">
        <w:t xml:space="preserve"> it. </w:t>
      </w:r>
      <w:r>
        <w:t>C</w:t>
      </w:r>
      <w:r w:rsidRPr="005C63B2">
        <w:t>an I look at the role of community and what examples you m</w:t>
      </w:r>
      <w:r>
        <w:t>ight</w:t>
      </w:r>
      <w:r w:rsidRPr="005C63B2">
        <w:t xml:space="preserve"> want to give </w:t>
      </w:r>
      <w:r>
        <w:t>of that</w:t>
      </w:r>
      <w:r w:rsidRPr="005C63B2">
        <w:t xml:space="preserve"> </w:t>
      </w:r>
      <w:r>
        <w:t xml:space="preserve">and </w:t>
      </w:r>
      <w:r w:rsidRPr="005C63B2">
        <w:t>what you feel about it</w:t>
      </w:r>
      <w:r>
        <w:t>? I</w:t>
      </w:r>
      <w:r w:rsidRPr="005C63B2">
        <w:t>s th</w:t>
      </w:r>
      <w:r>
        <w:t xml:space="preserve">ere </w:t>
      </w:r>
      <w:r w:rsidRPr="005C63B2">
        <w:t>community fo</w:t>
      </w:r>
      <w:r>
        <w:t>r most</w:t>
      </w:r>
      <w:r w:rsidRPr="005C63B2">
        <w:t xml:space="preserve"> people who need </w:t>
      </w:r>
      <w:r>
        <w:t xml:space="preserve">a little </w:t>
      </w:r>
      <w:r w:rsidRPr="005C63B2">
        <w:t>help</w:t>
      </w:r>
      <w:r>
        <w:t xml:space="preserve">, </w:t>
      </w:r>
      <w:r w:rsidRPr="005C63B2">
        <w:t>care and support for 24 hours?</w:t>
      </w:r>
    </w:p>
    <w:p w:rsidR="0026048D" w:rsidP="0026048D">
      <w:pPr>
        <w:pStyle w:val="Answer"/>
      </w:pPr>
      <w:r w:rsidRPr="005C63B2">
        <w:rPr>
          <w:b/>
          <w:i/>
        </w:rPr>
        <w:t>Sue Bott:</w:t>
      </w:r>
      <w:r>
        <w:t xml:space="preserve"> T</w:t>
      </w:r>
      <w:r w:rsidRPr="00377A59">
        <w:t>hank you very much</w:t>
      </w:r>
      <w:r>
        <w:t>, Baroness</w:t>
      </w:r>
      <w:r w:rsidRPr="00377A59">
        <w:t xml:space="preserve"> Campbell. </w:t>
      </w:r>
      <w:r>
        <w:t xml:space="preserve">Perhaps I may call you Jane. </w:t>
      </w:r>
      <w:r w:rsidRPr="00377A59">
        <w:t>What are friends for</w:t>
      </w:r>
      <w:r>
        <w:t xml:space="preserve">? They are to ask </w:t>
      </w:r>
      <w:r w:rsidRPr="00377A59">
        <w:t>you difficult questions</w:t>
      </w:r>
      <w:r>
        <w:t>.</w:t>
      </w:r>
    </w:p>
    <w:p w:rsidR="0026048D" w:rsidP="0026048D">
      <w:pPr>
        <w:pStyle w:val="Answer"/>
      </w:pPr>
      <w:r>
        <w:t>T</w:t>
      </w:r>
      <w:r w:rsidRPr="00377A59">
        <w:t>hank you for mentioning</w:t>
      </w:r>
      <w:r>
        <w:t xml:space="preserve"> </w:t>
      </w:r>
      <w:r w:rsidRPr="00377A59">
        <w:t>my Shropshire days. In our centre</w:t>
      </w:r>
      <w:r>
        <w:t>,</w:t>
      </w:r>
      <w:r w:rsidRPr="00377A59">
        <w:t xml:space="preserve"> we ha</w:t>
      </w:r>
      <w:r>
        <w:t>d</w:t>
      </w:r>
      <w:r w:rsidRPr="00377A59">
        <w:t xml:space="preserve"> a whole number of services</w:t>
      </w:r>
      <w:r>
        <w:t>. W</w:t>
      </w:r>
      <w:r w:rsidRPr="00377A59">
        <w:t>e were a disabled people</w:t>
      </w:r>
      <w:r>
        <w:t>’</w:t>
      </w:r>
      <w:r w:rsidRPr="00377A59">
        <w:t>s organ</w:t>
      </w:r>
      <w:r>
        <w:t>is</w:t>
      </w:r>
      <w:r w:rsidRPr="00377A59">
        <w:t>ation</w:t>
      </w:r>
      <w:r>
        <w:t>,</w:t>
      </w:r>
      <w:r w:rsidRPr="00377A59">
        <w:t xml:space="preserve"> so we were run</w:t>
      </w:r>
      <w:r>
        <w:t xml:space="preserve"> and</w:t>
      </w:r>
      <w:r w:rsidRPr="00377A59">
        <w:t xml:space="preserve"> controlled by disabled people</w:t>
      </w:r>
      <w:r>
        <w:t>. We set</w:t>
      </w:r>
      <w:r w:rsidRPr="00377A59">
        <w:t xml:space="preserve"> up those services ourselves and got</w:t>
      </w:r>
      <w:r>
        <w:t xml:space="preserve"> some</w:t>
      </w:r>
      <w:r w:rsidRPr="00377A59">
        <w:t xml:space="preserve"> funding</w:t>
      </w:r>
      <w:r>
        <w:t>, eventually,</w:t>
      </w:r>
      <w:r w:rsidRPr="00377A59">
        <w:t xml:space="preserve"> from the local authority</w:t>
      </w:r>
      <w:r>
        <w:t>,</w:t>
      </w:r>
      <w:r w:rsidRPr="00377A59">
        <w:t xml:space="preserve"> w</w:t>
      </w:r>
      <w:r>
        <w:t>hich</w:t>
      </w:r>
      <w:r w:rsidRPr="00377A59">
        <w:t xml:space="preserve"> saw the value of those services</w:t>
      </w:r>
      <w:r>
        <w:t xml:space="preserve">. It was a </w:t>
      </w:r>
      <w:r w:rsidRPr="00377A59">
        <w:t xml:space="preserve">really good example of </w:t>
      </w:r>
      <w:r>
        <w:t>co</w:t>
      </w:r>
      <w:r>
        <w:noBreakHyphen/>
      </w:r>
      <w:r w:rsidRPr="00377A59">
        <w:t>production</w:t>
      </w:r>
      <w:r w:rsidR="00882873">
        <w:t>,</w:t>
      </w:r>
      <w:r w:rsidRPr="00377A59">
        <w:t xml:space="preserve"> because we came up with the ideas in the first place</w:t>
      </w:r>
      <w:r>
        <w:t>. Then we helped to set them up and then</w:t>
      </w:r>
      <w:r w:rsidRPr="00377A59">
        <w:t xml:space="preserve"> helped </w:t>
      </w:r>
      <w:r>
        <w:t xml:space="preserve">run them. Then </w:t>
      </w:r>
      <w:r w:rsidRPr="00377A59">
        <w:t>we had an opinion on how they were being delivered</w:t>
      </w:r>
      <w:r>
        <w:t>.</w:t>
      </w:r>
    </w:p>
    <w:p w:rsidR="0026048D" w:rsidRPr="00377A59" w:rsidP="0026048D">
      <w:pPr>
        <w:pStyle w:val="Answer"/>
      </w:pPr>
      <w:r>
        <w:t>Co</w:t>
      </w:r>
      <w:r>
        <w:noBreakHyphen/>
      </w:r>
      <w:r w:rsidRPr="00377A59">
        <w:t>production is such a dynamic process</w:t>
      </w:r>
      <w:r>
        <w:t>. It i</w:t>
      </w:r>
      <w:r w:rsidRPr="00377A59">
        <w:t>nvolve</w:t>
      </w:r>
      <w:r>
        <w:t>s</w:t>
      </w:r>
      <w:r w:rsidRPr="00377A59">
        <w:t xml:space="preserve"> the people who will use</w:t>
      </w:r>
      <w:r>
        <w:t xml:space="preserve"> the services</w:t>
      </w:r>
      <w:r w:rsidRPr="00377A59">
        <w:t xml:space="preserve"> and benefit from </w:t>
      </w:r>
      <w:r>
        <w:t>them</w:t>
      </w:r>
      <w:r w:rsidRPr="00377A59">
        <w:t xml:space="preserve"> throughout the process from beginning to end. It is really helpful</w:t>
      </w:r>
      <w:r w:rsidR="00882873">
        <w:t>,</w:t>
      </w:r>
      <w:r w:rsidRPr="00377A59">
        <w:t xml:space="preserve"> becaus</w:t>
      </w:r>
      <w:r>
        <w:t>e</w:t>
      </w:r>
      <w:r w:rsidRPr="00377A59">
        <w:t xml:space="preserve"> then</w:t>
      </w:r>
      <w:r>
        <w:t xml:space="preserve"> we got</w:t>
      </w:r>
      <w:r w:rsidRPr="00377A59">
        <w:t xml:space="preserve"> the services</w:t>
      </w:r>
      <w:r>
        <w:t xml:space="preserve"> </w:t>
      </w:r>
      <w:r w:rsidRPr="00377A59">
        <w:t>we want</w:t>
      </w:r>
      <w:r>
        <w:t>ed</w:t>
      </w:r>
      <w:r w:rsidRPr="00377A59">
        <w:t>. It was an excellent community and I enjoyed my time there. As you so rightly</w:t>
      </w:r>
      <w:r>
        <w:t xml:space="preserve"> say, Jane</w:t>
      </w:r>
      <w:r w:rsidRPr="00377A59">
        <w:t xml:space="preserve">, it was all about reciprocity and helping each other. </w:t>
      </w:r>
      <w:r>
        <w:t>A</w:t>
      </w:r>
      <w:r w:rsidRPr="00377A59">
        <w:t>s you know and</w:t>
      </w:r>
      <w:r>
        <w:t xml:space="preserve"> </w:t>
      </w:r>
      <w:r w:rsidRPr="00377A59">
        <w:t xml:space="preserve">often say, disabled people </w:t>
      </w:r>
      <w:r>
        <w:t xml:space="preserve">are our own </w:t>
      </w:r>
      <w:r w:rsidRPr="00377A59">
        <w:t>best problem solvers. We are excellent at it</w:t>
      </w:r>
      <w:r w:rsidR="00882873">
        <w:t>,</w:t>
      </w:r>
      <w:r w:rsidRPr="00377A59">
        <w:t xml:space="preserve"> because we are living </w:t>
      </w:r>
      <w:r>
        <w:t>our</w:t>
      </w:r>
      <w:r w:rsidRPr="00377A59">
        <w:t xml:space="preserve"> life and we know what works for us.</w:t>
      </w:r>
    </w:p>
    <w:p w:rsidR="0026048D" w:rsidP="0026048D">
      <w:pPr>
        <w:pStyle w:val="Answer"/>
      </w:pPr>
      <w:r w:rsidRPr="00377A59">
        <w:t>In our community in Shropshire</w:t>
      </w:r>
      <w:r>
        <w:t xml:space="preserve">, </w:t>
      </w:r>
      <w:r w:rsidRPr="00377A59">
        <w:t>we ha</w:t>
      </w:r>
      <w:r>
        <w:t>d</w:t>
      </w:r>
      <w:r w:rsidRPr="00377A59">
        <w:t xml:space="preserve"> lots of people. I used to say</w:t>
      </w:r>
      <w:r>
        <w:t xml:space="preserve"> that we did not </w:t>
      </w:r>
      <w:r w:rsidRPr="00377A59">
        <w:t>just employ individuals</w:t>
      </w:r>
      <w:r>
        <w:t>; we employed w</w:t>
      </w:r>
      <w:r w:rsidRPr="00377A59">
        <w:t>hole families</w:t>
      </w:r>
      <w:r>
        <w:t>,</w:t>
      </w:r>
      <w:r w:rsidRPr="00377A59">
        <w:t xml:space="preserve"> because people would come along and help out</w:t>
      </w:r>
      <w:r>
        <w:t>,</w:t>
      </w:r>
      <w:r w:rsidRPr="00377A59">
        <w:t xml:space="preserve"> and our services help</w:t>
      </w:r>
      <w:r>
        <w:t>ed</w:t>
      </w:r>
      <w:r w:rsidRPr="00377A59">
        <w:t xml:space="preserve"> them out too. </w:t>
      </w:r>
      <w:r>
        <w:t xml:space="preserve">That is so important, and it goes back to what Tricia </w:t>
      </w:r>
      <w:r w:rsidRPr="00377A59">
        <w:t>said about ordinary human relations</w:t>
      </w:r>
      <w:r>
        <w:t>. T</w:t>
      </w:r>
      <w:r w:rsidRPr="00377A59">
        <w:t>hat is what it is all about</w:t>
      </w:r>
      <w:r>
        <w:t>. S</w:t>
      </w:r>
      <w:r w:rsidRPr="00377A59">
        <w:t>adly, there are people who perhaps do not know what is going on in the</w:t>
      </w:r>
      <w:r>
        <w:t>ir</w:t>
      </w:r>
      <w:r w:rsidRPr="00377A59">
        <w:t xml:space="preserve"> communit</w:t>
      </w:r>
      <w:r>
        <w:t>y</w:t>
      </w:r>
      <w:r w:rsidRPr="00377A59">
        <w:t xml:space="preserve"> and are not able to benefit from community life. </w:t>
      </w:r>
      <w:r>
        <w:t>T</w:t>
      </w:r>
      <w:r w:rsidRPr="00377A59">
        <w:t>hat is an important aspect of what social care can offer</w:t>
      </w:r>
      <w:r>
        <w:t>. I</w:t>
      </w:r>
      <w:r w:rsidRPr="00377A59">
        <w:t>t is not just about</w:t>
      </w:r>
      <w:r>
        <w:t>, “W</w:t>
      </w:r>
      <w:r w:rsidRPr="00377A59">
        <w:t xml:space="preserve">hat service </w:t>
      </w:r>
      <w:r>
        <w:t xml:space="preserve">are </w:t>
      </w:r>
      <w:r w:rsidRPr="00377A59">
        <w:t>we</w:t>
      </w:r>
      <w:r>
        <w:t xml:space="preserve"> going</w:t>
      </w:r>
      <w:r w:rsidR="00D821C5">
        <w:t xml:space="preserve"> to</w:t>
      </w:r>
      <w:r w:rsidRPr="00377A59">
        <w:t xml:space="preserve"> try to put you into as an individual</w:t>
      </w:r>
      <w:r>
        <w:t>?” S</w:t>
      </w:r>
      <w:r w:rsidRPr="00637001">
        <w:t>ocial care has a</w:t>
      </w:r>
      <w:r>
        <w:t>n essential</w:t>
      </w:r>
      <w:r w:rsidRPr="00637001">
        <w:t xml:space="preserve"> role in being connected with communities. </w:t>
      </w:r>
      <w:r>
        <w:t>It</w:t>
      </w:r>
      <w:r w:rsidRPr="00637001">
        <w:t xml:space="preserve"> is very important </w:t>
      </w:r>
      <w:r>
        <w:t xml:space="preserve">to be </w:t>
      </w:r>
      <w:r w:rsidRPr="00637001">
        <w:t>able to tell people who they are working with and what those</w:t>
      </w:r>
      <w:r>
        <w:t xml:space="preserve"> connections</w:t>
      </w:r>
      <w:r w:rsidRPr="00637001">
        <w:t xml:space="preserve"> are</w:t>
      </w:r>
      <w:r>
        <w:t>,</w:t>
      </w:r>
      <w:r w:rsidRPr="00637001">
        <w:t xml:space="preserve"> not from</w:t>
      </w:r>
      <w:r>
        <w:t xml:space="preserve"> the</w:t>
      </w:r>
      <w:r w:rsidRPr="00637001">
        <w:t xml:space="preserve"> perspective of</w:t>
      </w:r>
      <w:r>
        <w:t>, “We’re</w:t>
      </w:r>
      <w:r w:rsidRPr="00637001">
        <w:t xml:space="preserve"> not going to give you a service</w:t>
      </w:r>
      <w:r>
        <w:t>. You’ll</w:t>
      </w:r>
      <w:r w:rsidRPr="00637001">
        <w:t xml:space="preserve"> have to rely on this</w:t>
      </w:r>
      <w:r>
        <w:t>,</w:t>
      </w:r>
      <w:r w:rsidRPr="00637001">
        <w:t xml:space="preserve"> that and the other</w:t>
      </w:r>
      <w:r>
        <w:t>”</w:t>
      </w:r>
      <w:r w:rsidRPr="00637001">
        <w:t>, becaus</w:t>
      </w:r>
      <w:r>
        <w:t>e</w:t>
      </w:r>
      <w:r w:rsidRPr="00637001">
        <w:t xml:space="preserve"> that immediately puts people off and </w:t>
      </w:r>
      <w:r>
        <w:t>is</w:t>
      </w:r>
      <w:r w:rsidRPr="00637001">
        <w:t xml:space="preserve"> not the right relationship</w:t>
      </w:r>
      <w:r>
        <w:t>.</w:t>
      </w:r>
    </w:p>
    <w:p w:rsidR="0026048D" w:rsidP="0026048D">
      <w:pPr>
        <w:pStyle w:val="Answer"/>
      </w:pPr>
      <w:r>
        <w:t>I am</w:t>
      </w:r>
      <w:r w:rsidRPr="00637001">
        <w:t xml:space="preserve"> a great believer in good old</w:t>
      </w:r>
      <w:r>
        <w:t>-</w:t>
      </w:r>
      <w:r w:rsidRPr="00637001">
        <w:t>fashioned community development</w:t>
      </w:r>
      <w:r>
        <w:t>.</w:t>
      </w:r>
      <w:r w:rsidRPr="00637001">
        <w:t xml:space="preserve"> I think</w:t>
      </w:r>
      <w:r>
        <w:t xml:space="preserve"> an essential part of the role of social care is </w:t>
      </w:r>
      <w:r w:rsidRPr="00637001">
        <w:t>being involved in community development</w:t>
      </w:r>
      <w:r>
        <w:t>,</w:t>
      </w:r>
      <w:r w:rsidRPr="00637001">
        <w:t xml:space="preserve"> knowing what is going on in the community and being able to connect people with </w:t>
      </w:r>
      <w:r>
        <w:t>one another</w:t>
      </w:r>
      <w:r w:rsidRPr="00637001">
        <w:t>.</w:t>
      </w:r>
    </w:p>
    <w:p w:rsidR="0026048D" w:rsidP="0026048D">
      <w:pPr>
        <w:pStyle w:val="Remark"/>
      </w:pPr>
      <w:r w:rsidRPr="00637001">
        <w:rPr>
          <w:b/>
        </w:rPr>
        <w:t>Baroness Campbell of Surbiton:</w:t>
      </w:r>
      <w:r>
        <w:t xml:space="preserve"> From y</w:t>
      </w:r>
      <w:r w:rsidRPr="00637001">
        <w:t xml:space="preserve">our experience of doing that in </w:t>
      </w:r>
      <w:r>
        <w:t>the very big county</w:t>
      </w:r>
      <w:r w:rsidRPr="00637001">
        <w:t xml:space="preserve"> of Shropshire</w:t>
      </w:r>
      <w:r>
        <w:t xml:space="preserve">, </w:t>
      </w:r>
      <w:r w:rsidRPr="00637001">
        <w:t>where would you</w:t>
      </w:r>
      <w:r>
        <w:t xml:space="preserve"> upscale it? You are aware</w:t>
      </w:r>
      <w:r w:rsidRPr="00637001">
        <w:t xml:space="preserve"> that there are many communities that are so diverse that there is </w:t>
      </w:r>
      <w:r w:rsidRPr="00637001">
        <w:t xml:space="preserve">not that sense of community. What </w:t>
      </w:r>
      <w:r>
        <w:t xml:space="preserve">happens to people who are not connected to </w:t>
      </w:r>
      <w:r w:rsidRPr="00637001">
        <w:t>communities</w:t>
      </w:r>
      <w:r>
        <w:t>?</w:t>
      </w:r>
    </w:p>
    <w:p w:rsidR="0026048D" w:rsidP="0026048D">
      <w:pPr>
        <w:pStyle w:val="Answer"/>
      </w:pPr>
      <w:r w:rsidRPr="00637001">
        <w:rPr>
          <w:b/>
          <w:i/>
        </w:rPr>
        <w:t>Sue Bott:</w:t>
      </w:r>
      <w:r>
        <w:t xml:space="preserve"> Y</w:t>
      </w:r>
      <w:r w:rsidRPr="00637001">
        <w:t>ou have to be proactive and reach ou</w:t>
      </w:r>
      <w:r>
        <w:t xml:space="preserve">t. </w:t>
      </w:r>
      <w:r w:rsidRPr="00637001">
        <w:t xml:space="preserve">I think that </w:t>
      </w:r>
      <w:r>
        <w:t>was</w:t>
      </w:r>
      <w:r w:rsidRPr="00637001">
        <w:t xml:space="preserve"> one thing we did pretty well. </w:t>
      </w:r>
      <w:r>
        <w:t>Y</w:t>
      </w:r>
      <w:r w:rsidRPr="00637001">
        <w:t>ou have to accept that there are people who do not know what you are doing and what is going on, so you need to reach out to those people and tell them what your community is doing and invite them to come along and be involved.</w:t>
      </w:r>
    </w:p>
    <w:p w:rsidR="0026048D" w:rsidP="0026048D">
      <w:pPr>
        <w:pStyle w:val="Remark"/>
      </w:pPr>
      <w:r w:rsidRPr="00E559EE">
        <w:rPr>
          <w:b/>
        </w:rPr>
        <w:t>Baroness Eaton:</w:t>
      </w:r>
      <w:r>
        <w:t xml:space="preserve"> I</w:t>
      </w:r>
      <w:r w:rsidRPr="00637001">
        <w:t>t is very heartening to hear about the</w:t>
      </w:r>
      <w:r>
        <w:t xml:space="preserve"> experience of the</w:t>
      </w:r>
      <w:r w:rsidRPr="00637001">
        <w:t xml:space="preserve"> community in Shropshire</w:t>
      </w:r>
      <w:r>
        <w:t>. “C</w:t>
      </w:r>
      <w:r w:rsidRPr="00637001">
        <w:t>ommunity</w:t>
      </w:r>
      <w:r>
        <w:t>”</w:t>
      </w:r>
      <w:r w:rsidRPr="00637001">
        <w:t xml:space="preserve"> is a word we seem to have used rather a lot in some of our deliberations. I think it can mean different things to different people.</w:t>
      </w:r>
    </w:p>
    <w:p w:rsidR="0026048D" w:rsidP="0026048D">
      <w:pPr>
        <w:pStyle w:val="Remark"/>
      </w:pPr>
      <w:r w:rsidRPr="00637001">
        <w:t>I was thinking about rural places. Do they equally have</w:t>
      </w:r>
      <w:r>
        <w:t xml:space="preserve"> the likelihood </w:t>
      </w:r>
      <w:r w:rsidRPr="00637001">
        <w:t>of creating th</w:t>
      </w:r>
      <w:r>
        <w:t>e</w:t>
      </w:r>
      <w:r w:rsidRPr="00637001">
        <w:t xml:space="preserve"> kind of community you described, or is it likely that those kinds of opportunities arise largely in more urban areas</w:t>
      </w:r>
      <w:r>
        <w:t>,</w:t>
      </w:r>
      <w:r w:rsidRPr="00637001">
        <w:t xml:space="preserve"> or more clearly defined communities in the sense of geographic communities? </w:t>
      </w:r>
      <w:r>
        <w:t xml:space="preserve">Are we </w:t>
      </w:r>
      <w:r w:rsidRPr="00637001">
        <w:t xml:space="preserve">talking about geographic communities </w:t>
      </w:r>
      <w:r>
        <w:t>or c</w:t>
      </w:r>
      <w:r w:rsidRPr="00637001">
        <w:t xml:space="preserve">ommunities of interest? What clarity can we </w:t>
      </w:r>
      <w:r>
        <w:t xml:space="preserve">have </w:t>
      </w:r>
      <w:r w:rsidRPr="00637001">
        <w:t>in our discussions and deliberations on what is meant by community</w:t>
      </w:r>
      <w:r>
        <w:t xml:space="preserve"> sup</w:t>
      </w:r>
      <w:r w:rsidRPr="00637001">
        <w:t>port</w:t>
      </w:r>
      <w:r>
        <w:t>?</w:t>
      </w:r>
    </w:p>
    <w:p w:rsidR="0026048D" w:rsidP="0026048D">
      <w:pPr>
        <w:pStyle w:val="Remark"/>
      </w:pPr>
      <w:r>
        <w:t>There is o</w:t>
      </w:r>
      <w:r w:rsidRPr="00637001">
        <w:t xml:space="preserve">ne other thing </w:t>
      </w:r>
      <w:r>
        <w:t>that</w:t>
      </w:r>
      <w:r w:rsidRPr="00637001">
        <w:t xml:space="preserve"> </w:t>
      </w:r>
      <w:r>
        <w:t>has</w:t>
      </w:r>
      <w:r w:rsidRPr="00637001">
        <w:t xml:space="preserve"> absolutely nothing to do with thoughts about community</w:t>
      </w:r>
      <w:r>
        <w:t>. It</w:t>
      </w:r>
      <w:r w:rsidRPr="00637001">
        <w:t xml:space="preserve"> is something Tricia said</w:t>
      </w:r>
      <w:r>
        <w:t xml:space="preserve"> that</w:t>
      </w:r>
      <w:r w:rsidRPr="00637001">
        <w:t xml:space="preserve"> I thought we </w:t>
      </w:r>
      <w:r>
        <w:t>needed to lob i</w:t>
      </w:r>
      <w:r w:rsidRPr="00637001">
        <w:t>nto the conversation</w:t>
      </w:r>
      <w:r>
        <w:t>.</w:t>
      </w:r>
      <w:r w:rsidRPr="00637001">
        <w:t xml:space="preserve"> Tri</w:t>
      </w:r>
      <w:r>
        <w:t>ci</w:t>
      </w:r>
      <w:r w:rsidRPr="00637001">
        <w:t>a, you were talking about the times when you had to speak to the director of social services and the organisation underneath did not necessarily</w:t>
      </w:r>
      <w:r w:rsidRPr="001E2873">
        <w:t xml:space="preserve"> respond. Nobody has mentioned the role of the elected member</w:t>
      </w:r>
      <w:r>
        <w:t>, the</w:t>
      </w:r>
      <w:r w:rsidRPr="001E2873">
        <w:t xml:space="preserve"> local authority person in the community</w:t>
      </w:r>
      <w:r>
        <w:t>,</w:t>
      </w:r>
      <w:r w:rsidRPr="001E2873">
        <w:t xml:space="preserve"> and how they can relate to both the service their local authority should be providing an</w:t>
      </w:r>
      <w:r>
        <w:t>d</w:t>
      </w:r>
      <w:r w:rsidRPr="001E2873">
        <w:t xml:space="preserve"> the relationship they can have with their community</w:t>
      </w:r>
      <w:r>
        <w:t>. S</w:t>
      </w:r>
      <w:r w:rsidRPr="001E2873">
        <w:t>urely</w:t>
      </w:r>
      <w:r>
        <w:t>,</w:t>
      </w:r>
      <w:r w:rsidRPr="001E2873">
        <w:t xml:space="preserve"> they have a role to play </w:t>
      </w:r>
      <w:r>
        <w:t>in</w:t>
      </w:r>
      <w:r w:rsidRPr="001E2873">
        <w:t xml:space="preserve"> encourag</w:t>
      </w:r>
      <w:r>
        <w:t>ing</w:t>
      </w:r>
      <w:r w:rsidRPr="001E2873">
        <w:t xml:space="preserve"> or </w:t>
      </w:r>
      <w:r>
        <w:t>f</w:t>
      </w:r>
      <w:r w:rsidRPr="001E2873">
        <w:t>acilitating a better s</w:t>
      </w:r>
      <w:r>
        <w:t>ervi</w:t>
      </w:r>
      <w:r w:rsidRPr="001E2873">
        <w:t>ce. That is just a point for later</w:t>
      </w:r>
      <w:r>
        <w:t>,</w:t>
      </w:r>
      <w:r w:rsidRPr="001E2873">
        <w:t xml:space="preserve"> not now</w:t>
      </w:r>
      <w:r>
        <w:t>,</w:t>
      </w:r>
      <w:r w:rsidRPr="001E2873">
        <w:t xml:space="preserve"> but I felt I should mention</w:t>
      </w:r>
      <w:r>
        <w:t xml:space="preserve"> it while I thought</w:t>
      </w:r>
      <w:r w:rsidRPr="001E2873">
        <w:t xml:space="preserve"> about it. Going back to the community, I think we need clarity about what we mean each time we use the word.</w:t>
      </w:r>
    </w:p>
    <w:p w:rsidR="0026048D" w:rsidP="0026048D">
      <w:pPr>
        <w:pStyle w:val="Answer"/>
      </w:pPr>
      <w:r w:rsidRPr="00660790">
        <w:rPr>
          <w:b/>
          <w:i/>
        </w:rPr>
        <w:t>Sue Bott:</w:t>
      </w:r>
      <w:r>
        <w:t xml:space="preserve"> T</w:t>
      </w:r>
      <w:r w:rsidRPr="00660790">
        <w:t xml:space="preserve">hat </w:t>
      </w:r>
      <w:r w:rsidR="00C03646">
        <w:t>will</w:t>
      </w:r>
      <w:r w:rsidRPr="00660790">
        <w:t xml:space="preserve"> be quite a difficult one</w:t>
      </w:r>
      <w:r w:rsidR="00864804">
        <w:t>,</w:t>
      </w:r>
      <w:r w:rsidRPr="00660790">
        <w:t xml:space="preserve"> because</w:t>
      </w:r>
      <w:r w:rsidRPr="00673118">
        <w:t xml:space="preserve"> I </w:t>
      </w:r>
      <w:r>
        <w:t xml:space="preserve">suspect, and I </w:t>
      </w:r>
      <w:r w:rsidRPr="00673118">
        <w:t>know personally</w:t>
      </w:r>
      <w:r>
        <w:t>,</w:t>
      </w:r>
      <w:r w:rsidRPr="00673118">
        <w:t xml:space="preserve"> that we all use different communities</w:t>
      </w:r>
      <w:r>
        <w:t>,</w:t>
      </w:r>
      <w:r w:rsidRPr="00673118">
        <w:t xml:space="preserve"> and sometimes we use them all at the same time. As a disabled person, I like</w:t>
      </w:r>
      <w:r>
        <w:t xml:space="preserve"> nothing</w:t>
      </w:r>
      <w:r w:rsidRPr="00673118">
        <w:t xml:space="preserve"> better</w:t>
      </w:r>
      <w:r w:rsidRPr="00BE19BD">
        <w:t xml:space="preserve"> than to be with my commun</w:t>
      </w:r>
      <w:r>
        <w:t>i</w:t>
      </w:r>
      <w:r w:rsidRPr="00BE19BD">
        <w:t>ty of disabled people</w:t>
      </w:r>
      <w:r w:rsidR="00864804">
        <w:t>,</w:t>
      </w:r>
      <w:r w:rsidRPr="00BE19BD">
        <w:t xml:space="preserve"> because I get so much support.</w:t>
      </w:r>
      <w:r>
        <w:t xml:space="preserve"> I</w:t>
      </w:r>
      <w:r w:rsidRPr="00BE19BD">
        <w:t xml:space="preserve"> have great fun when </w:t>
      </w:r>
      <w:r>
        <w:t xml:space="preserve">I am </w:t>
      </w:r>
      <w:r w:rsidRPr="00BE19BD">
        <w:t>with other disabled people</w:t>
      </w:r>
      <w:r>
        <w:t>,</w:t>
      </w:r>
      <w:r w:rsidRPr="00BE19BD">
        <w:t xml:space="preserve"> but I</w:t>
      </w:r>
      <w:r>
        <w:t xml:space="preserve"> </w:t>
      </w:r>
      <w:r w:rsidRPr="00BE19BD">
        <w:t>also love my local community</w:t>
      </w:r>
      <w:r>
        <w:t xml:space="preserve">. By the way, I am </w:t>
      </w:r>
      <w:r w:rsidRPr="00BE19BD">
        <w:t>glad you</w:t>
      </w:r>
      <w:r>
        <w:t xml:space="preserve"> referred to local </w:t>
      </w:r>
      <w:r w:rsidRPr="00BE19BD">
        <w:t>authority representatives. I am just at the humble end; I</w:t>
      </w:r>
      <w:r>
        <w:t xml:space="preserve"> a</w:t>
      </w:r>
      <w:r w:rsidRPr="00BE19BD">
        <w:t>m a parish councillor</w:t>
      </w:r>
      <w:r>
        <w:t>.</w:t>
      </w:r>
    </w:p>
    <w:p w:rsidR="0026048D" w:rsidP="0026048D">
      <w:pPr>
        <w:pStyle w:val="Remark"/>
      </w:pPr>
      <w:r w:rsidRPr="00BE19BD">
        <w:rPr>
          <w:b/>
        </w:rPr>
        <w:t>Baroness Eaton:</w:t>
      </w:r>
      <w:r>
        <w:t xml:space="preserve"> I</w:t>
      </w:r>
      <w:r w:rsidRPr="00BE19BD">
        <w:t>t is an important role.</w:t>
      </w:r>
    </w:p>
    <w:p w:rsidR="0026048D" w:rsidP="0026048D">
      <w:pPr>
        <w:pStyle w:val="Answer"/>
      </w:pPr>
      <w:r w:rsidRPr="00BE19BD">
        <w:rPr>
          <w:b/>
          <w:i/>
        </w:rPr>
        <w:t>Sue Bott:</w:t>
      </w:r>
      <w:r>
        <w:t xml:space="preserve"> I am able to take up some things. E</w:t>
      </w:r>
      <w:r w:rsidRPr="00BE19BD">
        <w:t>lected representatives are important</w:t>
      </w:r>
      <w:r>
        <w:t>. If</w:t>
      </w:r>
      <w:r w:rsidRPr="00BE19BD">
        <w:t xml:space="preserve"> we try to define community too much</w:t>
      </w:r>
      <w:r>
        <w:t>,</w:t>
      </w:r>
      <w:r w:rsidRPr="00BE19BD">
        <w:t xml:space="preserve"> we may be missing a trick</w:t>
      </w:r>
      <w:r w:rsidR="00377E50">
        <w:t>,</w:t>
      </w:r>
      <w:r w:rsidRPr="00BE19BD">
        <w:t xml:space="preserve"> because we relate to all</w:t>
      </w:r>
      <w:r>
        <w:t xml:space="preserve"> </w:t>
      </w:r>
      <w:r w:rsidRPr="00BE19BD">
        <w:t>sorts of different communities</w:t>
      </w:r>
      <w:r>
        <w:t>,</w:t>
      </w:r>
      <w:r w:rsidRPr="00BE19BD">
        <w:t xml:space="preserve"> depending on where we are and what we want and are interested in.</w:t>
      </w:r>
    </w:p>
    <w:p w:rsidR="0026048D" w:rsidP="0026048D">
      <w:pPr>
        <w:pStyle w:val="Remark"/>
      </w:pPr>
      <w:r w:rsidRPr="00BE19BD">
        <w:rPr>
          <w:b/>
        </w:rPr>
        <w:t>The Chair:</w:t>
      </w:r>
      <w:r>
        <w:t xml:space="preserve"> I can see that you </w:t>
      </w:r>
      <w:r w:rsidR="00C03646">
        <w:t>will</w:t>
      </w:r>
      <w:r w:rsidRPr="00BE19BD">
        <w:t xml:space="preserve"> leave us to struggle with that, </w:t>
      </w:r>
      <w:r>
        <w:t>Sue.</w:t>
      </w:r>
      <w:r w:rsidRPr="00BE19BD">
        <w:t xml:space="preserve"> </w:t>
      </w:r>
      <w:r w:rsidRPr="00BE19BD">
        <w:t>Never mind. We will have a go at it</w:t>
      </w:r>
      <w:r>
        <w:t>.</w:t>
      </w:r>
      <w:r w:rsidRPr="00BE19BD">
        <w:t xml:space="preserve"> </w:t>
      </w:r>
    </w:p>
    <w:p w:rsidR="0026048D" w:rsidP="0026048D">
      <w:pPr>
        <w:pStyle w:val="Question"/>
      </w:pPr>
      <w:r w:rsidRPr="00BE19BD">
        <w:rPr>
          <w:b/>
        </w:rPr>
        <w:t>The Lord Bishop of Carlisle:</w:t>
      </w:r>
      <w:r>
        <w:t xml:space="preserve"> </w:t>
      </w:r>
      <w:r w:rsidRPr="00BE19BD">
        <w:t>Andy, I want to go back</w:t>
      </w:r>
      <w:r>
        <w:t xml:space="preserve"> </w:t>
      </w:r>
      <w:r w:rsidRPr="00BE19BD">
        <w:t>to where we began</w:t>
      </w:r>
      <w:r>
        <w:t>,</w:t>
      </w:r>
      <w:r w:rsidRPr="00BE19BD">
        <w:t xml:space="preserve"> which is the whole question of navigat</w:t>
      </w:r>
      <w:r>
        <w:t>ing</w:t>
      </w:r>
      <w:r w:rsidRPr="00BE19BD">
        <w:t xml:space="preserve"> the system. We have heard from you and the others </w:t>
      </w:r>
      <w:r>
        <w:t xml:space="preserve">very </w:t>
      </w:r>
      <w:r w:rsidRPr="00BE19BD">
        <w:t>powerfully about some of the problems</w:t>
      </w:r>
      <w:r>
        <w:t xml:space="preserve"> in navigating</w:t>
      </w:r>
      <w:r w:rsidRPr="00BE19BD">
        <w:t xml:space="preserve"> the system. You said </w:t>
      </w:r>
      <w:r>
        <w:t>y</w:t>
      </w:r>
      <w:r w:rsidRPr="00BE19BD">
        <w:t>ou had to become an expert by going to university in order to access what was available to you.</w:t>
      </w:r>
    </w:p>
    <w:p w:rsidR="0026048D" w:rsidP="0026048D">
      <w:pPr>
        <w:pStyle w:val="QuestionCont"/>
      </w:pPr>
      <w:r w:rsidRPr="00BE19BD">
        <w:t>I</w:t>
      </w:r>
      <w:r>
        <w:t>f</w:t>
      </w:r>
      <w:r w:rsidRPr="00BE19BD">
        <w:t xml:space="preserve"> there was one practical change that we were to recommend </w:t>
      </w:r>
      <w:r>
        <w:t>that</w:t>
      </w:r>
      <w:r w:rsidRPr="00BE19BD">
        <w:t xml:space="preserve"> would support you and others in accessing care and the social care system</w:t>
      </w:r>
      <w:r>
        <w:t xml:space="preserve">, </w:t>
      </w:r>
      <w:r w:rsidRPr="00BE19BD">
        <w:t xml:space="preserve">what would it be? I do not want to put words into your mouth, but from what </w:t>
      </w:r>
      <w:r>
        <w:t xml:space="preserve">people have been saying, </w:t>
      </w:r>
      <w:r w:rsidRPr="00BE19BD">
        <w:t xml:space="preserve">I wonder whether it might have something to do with people listening </w:t>
      </w:r>
      <w:r>
        <w:t>and</w:t>
      </w:r>
      <w:r w:rsidRPr="00BE19BD">
        <w:t xml:space="preserve"> proper conversations with human beings</w:t>
      </w:r>
      <w:r>
        <w:t>,</w:t>
      </w:r>
      <w:r w:rsidRPr="00BE19BD">
        <w:t xml:space="preserve"> rather than computers and tick</w:t>
      </w:r>
      <w:r>
        <w:t xml:space="preserve"> </w:t>
      </w:r>
      <w:r w:rsidRPr="00BE19BD">
        <w:t>boxes</w:t>
      </w:r>
      <w:r>
        <w:t>. That may not be what you want to raise, but what one practical thing m</w:t>
      </w:r>
      <w:r w:rsidRPr="00BE19BD">
        <w:t xml:space="preserve">ight </w:t>
      </w:r>
      <w:r>
        <w:t xml:space="preserve">you </w:t>
      </w:r>
      <w:r w:rsidRPr="00BE19BD">
        <w:t>want</w:t>
      </w:r>
      <w:r>
        <w:t xml:space="preserve"> us </w:t>
      </w:r>
      <w:r w:rsidRPr="00BE19BD">
        <w:t xml:space="preserve">to recommend to </w:t>
      </w:r>
      <w:r>
        <w:t>others?</w:t>
      </w:r>
    </w:p>
    <w:p w:rsidR="0026048D" w:rsidRPr="00BE19BD" w:rsidP="0026048D">
      <w:pPr>
        <w:pStyle w:val="Answer"/>
      </w:pPr>
      <w:r w:rsidRPr="00BE19BD">
        <w:rPr>
          <w:b/>
          <w:i/>
        </w:rPr>
        <w:t>Andy McCabe:</w:t>
      </w:r>
      <w:r>
        <w:t xml:space="preserve"> It</w:t>
      </w:r>
      <w:r w:rsidRPr="00BE19BD">
        <w:t xml:space="preserve"> is probably multiple things</w:t>
      </w:r>
      <w:r>
        <w:t xml:space="preserve"> in one</w:t>
      </w:r>
      <w:r w:rsidRPr="00BE19BD">
        <w:t>.</w:t>
      </w:r>
      <w:r>
        <w:t xml:space="preserve"> What you said is</w:t>
      </w:r>
      <w:r w:rsidRPr="00BE19BD">
        <w:t xml:space="preserve"> fundamenta</w:t>
      </w:r>
      <w:r>
        <w:t>l in relation to h</w:t>
      </w:r>
      <w:r w:rsidRPr="00BE19BD">
        <w:t>uman relationships not relying on pre-formed ideas</w:t>
      </w:r>
      <w:r>
        <w:t>,</w:t>
      </w:r>
      <w:r w:rsidRPr="00BE19BD">
        <w:t xml:space="preserve"> </w:t>
      </w:r>
      <w:r>
        <w:t>such as</w:t>
      </w:r>
      <w:r w:rsidRPr="00BE19BD">
        <w:t xml:space="preserve"> th</w:t>
      </w:r>
      <w:r>
        <w:t xml:space="preserve">e </w:t>
      </w:r>
      <w:r w:rsidRPr="00BE19BD">
        <w:t>Blue Peter</w:t>
      </w:r>
      <w:r>
        <w:t xml:space="preserve"> example</w:t>
      </w:r>
      <w:r w:rsidR="001F3C98">
        <w:t>:</w:t>
      </w:r>
      <w:r>
        <w:t xml:space="preserve"> “Here’s one I made earlier”. To get to that level, there needs to be </w:t>
      </w:r>
      <w:r w:rsidRPr="00BE19BD">
        <w:t>more work with large charities</w:t>
      </w:r>
      <w:r>
        <w:t>,</w:t>
      </w:r>
      <w:r w:rsidRPr="00BE19BD">
        <w:t xml:space="preserve"> such as</w:t>
      </w:r>
      <w:r>
        <w:t xml:space="preserve"> In Control, </w:t>
      </w:r>
      <w:r w:rsidRPr="00BE19BD">
        <w:t>which was mentioned earlier</w:t>
      </w:r>
      <w:r>
        <w:t>,</w:t>
      </w:r>
      <w:r w:rsidRPr="00BE19BD">
        <w:t xml:space="preserve"> so</w:t>
      </w:r>
      <w:r>
        <w:t xml:space="preserve"> that their knowledge can come on board. It is such an </w:t>
      </w:r>
      <w:r w:rsidRPr="00BE19BD">
        <w:t xml:space="preserve">important issue that there should be investment of time and money </w:t>
      </w:r>
      <w:r>
        <w:t xml:space="preserve">into </w:t>
      </w:r>
      <w:r w:rsidRPr="00BE19BD">
        <w:t>getting groups of people who know the system</w:t>
      </w:r>
      <w:r>
        <w:t>s, such as</w:t>
      </w:r>
      <w:r w:rsidRPr="00BE19BD">
        <w:t xml:space="preserve"> charities, social workers and people like us who use them</w:t>
      </w:r>
      <w:r>
        <w:t>,</w:t>
      </w:r>
      <w:r w:rsidRPr="00BE19BD">
        <w:t xml:space="preserve"> to create a clear road map with very clear publication of what we can expect</w:t>
      </w:r>
      <w:r>
        <w:t>,</w:t>
      </w:r>
      <w:r w:rsidRPr="00BE19BD">
        <w:t xml:space="preserve"> what is available</w:t>
      </w:r>
      <w:r>
        <w:t xml:space="preserve">, </w:t>
      </w:r>
      <w:r w:rsidRPr="00BE19BD">
        <w:t xml:space="preserve">what people have done with budgets and how they use their care. </w:t>
      </w:r>
      <w:r>
        <w:t>It</w:t>
      </w:r>
      <w:r w:rsidRPr="00BE19BD">
        <w:t xml:space="preserve"> should be done</w:t>
      </w:r>
      <w:r>
        <w:t xml:space="preserve"> </w:t>
      </w:r>
      <w:r w:rsidRPr="00BE19BD">
        <w:t>clearly</w:t>
      </w:r>
      <w:r>
        <w:t xml:space="preserve"> to</w:t>
      </w:r>
      <w:r w:rsidRPr="00BE19BD">
        <w:t xml:space="preserve"> avoid inexact and vague ideas</w:t>
      </w:r>
      <w:r>
        <w:t>,</w:t>
      </w:r>
      <w:r w:rsidRPr="00BE19BD">
        <w:t xml:space="preserve"> because I have found that</w:t>
      </w:r>
      <w:r>
        <w:t xml:space="preserve"> the </w:t>
      </w:r>
      <w:r w:rsidRPr="00BE19BD">
        <w:t>vague language</w:t>
      </w:r>
      <w:r>
        <w:t xml:space="preserve"> adopted</w:t>
      </w:r>
      <w:r w:rsidRPr="00BE19BD">
        <w:t xml:space="preserve"> by local authori</w:t>
      </w:r>
      <w:r>
        <w:t>ties</w:t>
      </w:r>
      <w:r w:rsidRPr="00BE19BD">
        <w:t xml:space="preserve"> is used in a way that makes </w:t>
      </w:r>
      <w:r w:rsidR="000F30AB">
        <w:t>something</w:t>
      </w:r>
      <w:r w:rsidRPr="00BE19BD">
        <w:t xml:space="preserve"> look possible</w:t>
      </w:r>
      <w:r>
        <w:t xml:space="preserve">, but when you try to get it, it is </w:t>
      </w:r>
      <w:r w:rsidRPr="00BE19BD">
        <w:t>quite watered down. I think that would be very helpful.</w:t>
      </w:r>
    </w:p>
    <w:p w:rsidR="00180B98" w:rsidP="0026048D">
      <w:pPr>
        <w:pStyle w:val="Answer"/>
      </w:pPr>
      <w:r>
        <w:t>In the longer term, an</w:t>
      </w:r>
      <w:r w:rsidRPr="00BE19BD">
        <w:t>other thing tha</w:t>
      </w:r>
      <w:r>
        <w:t>t</w:t>
      </w:r>
      <w:r w:rsidRPr="00BE19BD">
        <w:t xml:space="preserve"> might be helpful is to hone the</w:t>
      </w:r>
      <w:r>
        <w:t xml:space="preserve"> role of the</w:t>
      </w:r>
      <w:r w:rsidRPr="00BE19BD">
        <w:t xml:space="preserve"> social worker in </w:t>
      </w:r>
      <w:r>
        <w:t>all</w:t>
      </w:r>
      <w:r w:rsidRPr="00BE19BD">
        <w:t xml:space="preserve"> this so </w:t>
      </w:r>
      <w:r>
        <w:t xml:space="preserve">that </w:t>
      </w:r>
      <w:r w:rsidRPr="00BE19BD">
        <w:t>they can</w:t>
      </w:r>
      <w:r>
        <w:t xml:space="preserve"> move to being</w:t>
      </w:r>
      <w:r w:rsidRPr="00BE19BD">
        <w:t xml:space="preserve"> more rights focused and supportive</w:t>
      </w:r>
      <w:r>
        <w:t>,</w:t>
      </w:r>
      <w:r w:rsidRPr="00BE19BD">
        <w:t xml:space="preserve"> rather than </w:t>
      </w:r>
      <w:r>
        <w:t>t</w:t>
      </w:r>
      <w:r w:rsidRPr="00BE19BD">
        <w:t>ick</w:t>
      </w:r>
      <w:r>
        <w:t>-</w:t>
      </w:r>
      <w:r w:rsidRPr="00BE19BD">
        <w:t>boxing and all that kind of stuff</w:t>
      </w:r>
      <w:r>
        <w:t>.</w:t>
      </w:r>
      <w:r w:rsidRPr="00BE19BD">
        <w:t xml:space="preserve"> I</w:t>
      </w:r>
      <w:r>
        <w:t xml:space="preserve">n blue-sky thinking, </w:t>
      </w:r>
      <w:r w:rsidRPr="00CB0915">
        <w:t xml:space="preserve">I can imagine </w:t>
      </w:r>
      <w:r>
        <w:t xml:space="preserve">independent </w:t>
      </w:r>
      <w:r w:rsidRPr="00CB0915">
        <w:t>local hubs</w:t>
      </w:r>
      <w:r>
        <w:t>,</w:t>
      </w:r>
      <w:r w:rsidRPr="00CB0915">
        <w:t xml:space="preserve"> run by disabled people a</w:t>
      </w:r>
      <w:r>
        <w:t xml:space="preserve">nd </w:t>
      </w:r>
      <w:r w:rsidRPr="00CB0915">
        <w:t>organisations</w:t>
      </w:r>
      <w:r>
        <w:t>. T</w:t>
      </w:r>
      <w:r w:rsidRPr="00CB0915">
        <w:t>here needs to be a level of independence from the local authority and</w:t>
      </w:r>
      <w:r>
        <w:t xml:space="preserve"> the</w:t>
      </w:r>
      <w:r w:rsidRPr="00CB0915">
        <w:t xml:space="preserve"> funding</w:t>
      </w:r>
      <w:r>
        <w:t>,</w:t>
      </w:r>
      <w:r w:rsidRPr="00CB0915">
        <w:t xml:space="preserve"> where people assess need and ideas for support plans and support budgets so</w:t>
      </w:r>
      <w:r>
        <w:t xml:space="preserve"> that</w:t>
      </w:r>
      <w:r w:rsidRPr="00CB0915">
        <w:t xml:space="preserve"> they are not financially </w:t>
      </w:r>
      <w:r>
        <w:t xml:space="preserve">led </w:t>
      </w:r>
      <w:r w:rsidRPr="00CB0915">
        <w:t xml:space="preserve">but needs led. </w:t>
      </w:r>
    </w:p>
    <w:p w:rsidR="0026048D" w:rsidP="0026048D">
      <w:pPr>
        <w:pStyle w:val="Answer"/>
      </w:pPr>
      <w:r>
        <w:t>T</w:t>
      </w:r>
      <w:r w:rsidRPr="00CB0915">
        <w:t>his could be done alongside social workers and p</w:t>
      </w:r>
      <w:r>
        <w:t>e</w:t>
      </w:r>
      <w:r w:rsidRPr="00CB0915">
        <w:t xml:space="preserve">er workers to </w:t>
      </w:r>
      <w:r>
        <w:t>utilise what the</w:t>
      </w:r>
      <w:r w:rsidRPr="00CB0915">
        <w:t xml:space="preserve"> communit</w:t>
      </w:r>
      <w:r>
        <w:t>y</w:t>
      </w:r>
      <w:r w:rsidRPr="00CB0915">
        <w:t xml:space="preserve"> can offer</w:t>
      </w:r>
      <w:r>
        <w:t>, but they would be so</w:t>
      </w:r>
      <w:r w:rsidRPr="00CB0915">
        <w:t xml:space="preserve"> independent that they </w:t>
      </w:r>
      <w:r>
        <w:t>could</w:t>
      </w:r>
      <w:r w:rsidRPr="00CB0915">
        <w:t xml:space="preserve"> advocate on behalf of people like me</w:t>
      </w:r>
      <w:r>
        <w:t>,</w:t>
      </w:r>
      <w:r w:rsidRPr="00CB0915">
        <w:t xml:space="preserve"> or people who cannot advocate for themselves</w:t>
      </w:r>
      <w:r>
        <w:t>,</w:t>
      </w:r>
      <w:r w:rsidRPr="00CB0915">
        <w:t xml:space="preserve"> as previously mentioned</w:t>
      </w:r>
      <w:r>
        <w:t>,</w:t>
      </w:r>
      <w:r w:rsidRPr="00CB0915">
        <w:t xml:space="preserve"> in an independent manner</w:t>
      </w:r>
      <w:r>
        <w:t>,</w:t>
      </w:r>
      <w:r w:rsidRPr="00CB0915">
        <w:t xml:space="preserve"> driven with knowledge and passion to get the level of support </w:t>
      </w:r>
      <w:r>
        <w:t>that</w:t>
      </w:r>
      <w:r w:rsidRPr="00CB0915">
        <w:t>, to be very clear</w:t>
      </w:r>
      <w:r>
        <w:t xml:space="preserve">—I am sure everyone knows this already—is not </w:t>
      </w:r>
      <w:r w:rsidRPr="00CB0915">
        <w:t xml:space="preserve">over and above what your neighbour gets or the life they </w:t>
      </w:r>
      <w:r>
        <w:t xml:space="preserve">live; </w:t>
      </w:r>
      <w:r w:rsidRPr="00CB0915">
        <w:t>it is s</w:t>
      </w:r>
      <w:r>
        <w:t>o</w:t>
      </w:r>
      <w:r w:rsidRPr="00CB0915">
        <w:t xml:space="preserve"> </w:t>
      </w:r>
      <w:r>
        <w:t xml:space="preserve">that </w:t>
      </w:r>
      <w:r w:rsidRPr="00CB0915">
        <w:t>you can</w:t>
      </w:r>
      <w:r>
        <w:t xml:space="preserve"> live an </w:t>
      </w:r>
      <w:r w:rsidRPr="00CB0915">
        <w:t xml:space="preserve">ordinary life and not have to worry about </w:t>
      </w:r>
      <w:r>
        <w:t xml:space="preserve">the world </w:t>
      </w:r>
      <w:r w:rsidRPr="00CB0915">
        <w:t>suddenly falling in becaus</w:t>
      </w:r>
      <w:r>
        <w:t xml:space="preserve">e care and </w:t>
      </w:r>
      <w:r w:rsidRPr="00CB0915">
        <w:t>support is no longer there.</w:t>
      </w:r>
    </w:p>
    <w:p w:rsidR="0026048D" w:rsidP="0026048D">
      <w:pPr>
        <w:pStyle w:val="Remark"/>
      </w:pPr>
      <w:r w:rsidRPr="00B83902">
        <w:rPr>
          <w:b/>
        </w:rPr>
        <w:t>The Lord Bishop of Carlisle:</w:t>
      </w:r>
      <w:r>
        <w:t xml:space="preserve"> </w:t>
      </w:r>
      <w:r w:rsidRPr="00CB0915">
        <w:t>That is tremendously helpful.</w:t>
      </w:r>
      <w:r>
        <w:t xml:space="preserve"> Thank you very much.</w:t>
      </w:r>
    </w:p>
    <w:p w:rsidR="0026048D" w:rsidP="0026048D">
      <w:pPr>
        <w:pStyle w:val="Remark"/>
      </w:pPr>
      <w:r w:rsidRPr="00904A73">
        <w:rPr>
          <w:b/>
        </w:rPr>
        <w:t>The Chair:</w:t>
      </w:r>
      <w:r>
        <w:t xml:space="preserve"> Thank you so much for that, </w:t>
      </w:r>
      <w:r w:rsidRPr="00CB0915">
        <w:t>Andy</w:t>
      </w:r>
      <w:r>
        <w:t>. The creation of</w:t>
      </w:r>
      <w:r w:rsidRPr="00CB0915">
        <w:t xml:space="preserve"> the hub has surfaced</w:t>
      </w:r>
      <w:r>
        <w:t xml:space="preserve"> sometimes</w:t>
      </w:r>
      <w:r w:rsidRPr="00CB0915">
        <w:t xml:space="preserve"> when we have talked about Scotland, </w:t>
      </w:r>
      <w:r>
        <w:t>and it</w:t>
      </w:r>
      <w:r w:rsidRPr="00CB0915">
        <w:t xml:space="preserve"> is a really interesting idea.</w:t>
      </w:r>
    </w:p>
    <w:p w:rsidR="0026048D" w:rsidP="008A3BED">
      <w:pPr>
        <w:pStyle w:val="Question"/>
      </w:pPr>
      <w:r w:rsidRPr="00F840A4">
        <w:rPr>
          <w:b/>
        </w:rPr>
        <w:t>Lord Laming:</w:t>
      </w:r>
      <w:r>
        <w:t xml:space="preserve"> </w:t>
      </w:r>
      <w:r w:rsidRPr="00CB0915">
        <w:t>I</w:t>
      </w:r>
      <w:r>
        <w:t xml:space="preserve"> am</w:t>
      </w:r>
      <w:r w:rsidRPr="00CB0915">
        <w:t xml:space="preserve"> sure that every member of the </w:t>
      </w:r>
      <w:r>
        <w:t>c</w:t>
      </w:r>
      <w:r w:rsidRPr="00CB0915">
        <w:t>ommittee has been impressed by the struggle that each of our three witness</w:t>
      </w:r>
      <w:r>
        <w:t>es</w:t>
      </w:r>
      <w:r w:rsidRPr="00CB0915">
        <w:t xml:space="preserve"> has had during their lives. I</w:t>
      </w:r>
      <w:r>
        <w:t>f</w:t>
      </w:r>
      <w:r w:rsidRPr="00CB0915">
        <w:t xml:space="preserve"> you were to ask social workers about how they approach their work</w:t>
      </w:r>
      <w:r>
        <w:t>,</w:t>
      </w:r>
      <w:r w:rsidRPr="00CB0915">
        <w:t xml:space="preserve"> they would say that users of services know best what their needs are and, therefore, they are the centre of our thinking</w:t>
      </w:r>
      <w:r>
        <w:t xml:space="preserve">. In </w:t>
      </w:r>
      <w:r w:rsidRPr="00CB0915">
        <w:t>contrast</w:t>
      </w:r>
      <w:r>
        <w:t>,</w:t>
      </w:r>
      <w:r w:rsidRPr="00CB0915">
        <w:t xml:space="preserve"> the users of services </w:t>
      </w:r>
      <w:r>
        <w:t>we have heard from today tell</w:t>
      </w:r>
      <w:r w:rsidRPr="00CB0915">
        <w:t xml:space="preserve"> a different story. Andy</w:t>
      </w:r>
      <w:r>
        <w:t>,</w:t>
      </w:r>
      <w:r w:rsidRPr="00CB0915">
        <w:t xml:space="preserve"> could </w:t>
      </w:r>
      <w:r>
        <w:t xml:space="preserve">you </w:t>
      </w:r>
      <w:r w:rsidRPr="00CB0915">
        <w:t xml:space="preserve">say what you think </w:t>
      </w:r>
      <w:r>
        <w:t>w</w:t>
      </w:r>
      <w:r w:rsidRPr="00CB0915">
        <w:t>ould reconcile th</w:t>
      </w:r>
      <w:r>
        <w:t>o</w:t>
      </w:r>
      <w:r w:rsidRPr="00CB0915">
        <w:t>se two different positions</w:t>
      </w:r>
      <w:r>
        <w:t>,</w:t>
      </w:r>
      <w:r w:rsidRPr="00CB0915">
        <w:t xml:space="preserve"> where people believ</w:t>
      </w:r>
      <w:r>
        <w:t xml:space="preserve">e that </w:t>
      </w:r>
      <w:r w:rsidRPr="00CB0915">
        <w:t>users</w:t>
      </w:r>
      <w:r>
        <w:t xml:space="preserve"> are</w:t>
      </w:r>
      <w:r w:rsidRPr="00CB0915">
        <w:t xml:space="preserve"> at the centre but the users feel they are not being listened to</w:t>
      </w:r>
      <w:r>
        <w:t>?</w:t>
      </w:r>
    </w:p>
    <w:p w:rsidR="0026048D" w:rsidP="0026048D">
      <w:pPr>
        <w:pStyle w:val="Answer"/>
      </w:pPr>
      <w:r w:rsidRPr="00CB0915">
        <w:rPr>
          <w:b/>
          <w:i/>
        </w:rPr>
        <w:t>Andy McCabe:</w:t>
      </w:r>
      <w:r>
        <w:t xml:space="preserve"> </w:t>
      </w:r>
      <w:r w:rsidRPr="00CB0915">
        <w:t>From my perspective</w:t>
      </w:r>
      <w:r w:rsidRPr="004C5EEF">
        <w:t xml:space="preserve"> and from the education I have had in social work, it always begin</w:t>
      </w:r>
      <w:r>
        <w:t>s</w:t>
      </w:r>
      <w:r w:rsidRPr="004C5EEF">
        <w:t xml:space="preserve"> with the person </w:t>
      </w:r>
      <w:r w:rsidRPr="00E445BF">
        <w:t xml:space="preserve">you are working </w:t>
      </w:r>
      <w:r w:rsidRPr="00E445BF">
        <w:t>with,  generally</w:t>
      </w:r>
      <w:r>
        <w:t>. O</w:t>
      </w:r>
      <w:r w:rsidRPr="004C5EEF">
        <w:t>bviously</w:t>
      </w:r>
      <w:r>
        <w:t xml:space="preserve">, </w:t>
      </w:r>
      <w:r w:rsidRPr="004C5EEF">
        <w:t>there are different cases in child protection and things like that, but</w:t>
      </w:r>
      <w:r>
        <w:t xml:space="preserve"> generally people are the</w:t>
      </w:r>
      <w:r w:rsidRPr="004C5EEF">
        <w:t xml:space="preserve"> experts in their own live</w:t>
      </w:r>
      <w:r>
        <w:t xml:space="preserve">s. </w:t>
      </w:r>
      <w:r w:rsidRPr="004C5EEF">
        <w:t xml:space="preserve">I think this is </w:t>
      </w:r>
      <w:r>
        <w:t xml:space="preserve">a </w:t>
      </w:r>
      <w:r w:rsidRPr="004C5EEF">
        <w:t>more theoretical idea because</w:t>
      </w:r>
      <w:r>
        <w:t>,</w:t>
      </w:r>
      <w:r w:rsidRPr="004C5EEF">
        <w:t xml:space="preserve"> once you come into practi</w:t>
      </w:r>
      <w:r>
        <w:t>c</w:t>
      </w:r>
      <w:r w:rsidRPr="004C5EEF">
        <w:t>e and you have the hard realities of multiple people working with a limited budget</w:t>
      </w:r>
      <w:r>
        <w:t>,</w:t>
      </w:r>
      <w:r w:rsidRPr="004C5EEF">
        <w:t xml:space="preserve"> that power gets pulled away from the person you are working with and you have to do case management and juggling</w:t>
      </w:r>
      <w:r>
        <w:t>.</w:t>
      </w:r>
    </w:p>
    <w:p w:rsidR="0026048D" w:rsidP="0026048D">
      <w:pPr>
        <w:pStyle w:val="Answer"/>
      </w:pPr>
      <w:r>
        <w:t>T</w:t>
      </w:r>
      <w:r w:rsidRPr="004C5EEF">
        <w:t>he fundamental pressure is financial</w:t>
      </w:r>
      <w:r>
        <w:t>. T</w:t>
      </w:r>
      <w:r w:rsidRPr="004C5EEF">
        <w:t xml:space="preserve">here will </w:t>
      </w:r>
      <w:r w:rsidRPr="004C5EEF" w:rsidR="00526309">
        <w:t xml:space="preserve">never </w:t>
      </w:r>
      <w:r w:rsidRPr="004C5EEF">
        <w:t>be unlimited money</w:t>
      </w:r>
      <w:r>
        <w:t>,</w:t>
      </w:r>
      <w:r w:rsidRPr="004C5EEF">
        <w:t xml:space="preserve"> but if there was much more money</w:t>
      </w:r>
      <w:r>
        <w:t>,</w:t>
      </w:r>
      <w:r w:rsidRPr="004C5EEF">
        <w:t xml:space="preserve"> the people</w:t>
      </w:r>
      <w:r>
        <w:t xml:space="preserve"> who are </w:t>
      </w:r>
      <w:r w:rsidRPr="004C5EEF">
        <w:t>worked with</w:t>
      </w:r>
      <w:r>
        <w:t xml:space="preserve"> and who </w:t>
      </w:r>
      <w:r w:rsidRPr="004C5EEF">
        <w:t>need support would be listened to far more</w:t>
      </w:r>
      <w:r>
        <w:t>. T</w:t>
      </w:r>
      <w:r w:rsidRPr="004C5EEF">
        <w:t>hat is probably the fundamental</w:t>
      </w:r>
      <w:r>
        <w:t xml:space="preserve"> limiting</w:t>
      </w:r>
      <w:r w:rsidRPr="004C5EEF">
        <w:t xml:space="preserve"> issue, but even in the context of the financial issues</w:t>
      </w:r>
      <w:r>
        <w:t>,</w:t>
      </w:r>
      <w:r w:rsidRPr="004C5EEF">
        <w:t xml:space="preserve"> if social worker </w:t>
      </w:r>
      <w:r w:rsidRPr="004C5EEF">
        <w:t>case</w:t>
      </w:r>
      <w:r>
        <w:t xml:space="preserve"> </w:t>
      </w:r>
      <w:r w:rsidRPr="004C5EEF">
        <w:t>loads</w:t>
      </w:r>
      <w:r w:rsidRPr="004C5EEF">
        <w:t xml:space="preserve"> were lower and</w:t>
      </w:r>
      <w:r>
        <w:t xml:space="preserve"> mo</w:t>
      </w:r>
      <w:r w:rsidRPr="004C5EEF">
        <w:t xml:space="preserve">re time was dedicated to training </w:t>
      </w:r>
      <w:r>
        <w:t>on</w:t>
      </w:r>
      <w:r w:rsidRPr="004C5EEF">
        <w:t xml:space="preserve"> planning</w:t>
      </w:r>
      <w:r>
        <w:t xml:space="preserve"> and future ideas,</w:t>
      </w:r>
      <w:r w:rsidRPr="004C5EEF">
        <w:t xml:space="preserve"> and </w:t>
      </w:r>
      <w:r>
        <w:t xml:space="preserve">more creative </w:t>
      </w:r>
      <w:r w:rsidRPr="004C5EEF">
        <w:t>thinki</w:t>
      </w:r>
      <w:r>
        <w:t>ng, i</w:t>
      </w:r>
      <w:r w:rsidRPr="004C5EEF">
        <w:t>t might at least move towards fostering growth</w:t>
      </w:r>
      <w:r>
        <w:t>. I</w:t>
      </w:r>
      <w:r w:rsidRPr="004C5EEF">
        <w:t>t will not come overnight. It is about building so that it improves</w:t>
      </w:r>
      <w:r>
        <w:t>,</w:t>
      </w:r>
      <w:r w:rsidRPr="004C5EEF">
        <w:t xml:space="preserve"> rather than stagnat</w:t>
      </w:r>
      <w:r w:rsidR="00526309">
        <w:t>es</w:t>
      </w:r>
      <w:r>
        <w:t xml:space="preserve"> </w:t>
      </w:r>
      <w:r w:rsidRPr="004C5EEF">
        <w:t>or get</w:t>
      </w:r>
      <w:r w:rsidR="00526309">
        <w:t>s</w:t>
      </w:r>
      <w:r w:rsidRPr="004C5EEF">
        <w:t>.</w:t>
      </w:r>
    </w:p>
    <w:p w:rsidR="0026048D" w:rsidP="0026048D">
      <w:pPr>
        <w:pStyle w:val="Remark"/>
      </w:pPr>
      <w:r w:rsidRPr="005F6FD5">
        <w:rPr>
          <w:b/>
        </w:rPr>
        <w:t>Baroness Jolly:</w:t>
      </w:r>
      <w:r>
        <w:t xml:space="preserve"> </w:t>
      </w:r>
      <w:r w:rsidRPr="00440B09">
        <w:t xml:space="preserve">I still do not think we have got quite to the bottom of what it is like to be a </w:t>
      </w:r>
      <w:r w:rsidRPr="00440B09">
        <w:t>carer</w:t>
      </w:r>
      <w:r w:rsidRPr="00440B09">
        <w:t xml:space="preserve"> in a rural area. It is phenomenally lonely. My brother was my mum</w:t>
      </w:r>
      <w:r>
        <w:t>’</w:t>
      </w:r>
      <w:r w:rsidRPr="00440B09">
        <w:t>s carer for the last five years of years of her life and he was brilliant, but he had a 20-hour day. I turned up at weekends and took over</w:t>
      </w:r>
      <w:r w:rsidR="00526309">
        <w:t>,</w:t>
      </w:r>
      <w:r w:rsidRPr="00440B09">
        <w:t xml:space="preserve"> so he cleared off</w:t>
      </w:r>
      <w:r>
        <w:t xml:space="preserve"> and</w:t>
      </w:r>
      <w:r w:rsidRPr="00440B09">
        <w:t xml:space="preserve"> I then discovered exactly what it was like. There was a support group for carers</w:t>
      </w:r>
      <w:r>
        <w:t>,</w:t>
      </w:r>
      <w:r w:rsidRPr="00440B09">
        <w:t xml:space="preserve"> but </w:t>
      </w:r>
      <w:r>
        <w:t xml:space="preserve">the </w:t>
      </w:r>
      <w:r w:rsidRPr="00440B09">
        <w:t>funding was p</w:t>
      </w:r>
      <w:r>
        <w:t>ulled. M</w:t>
      </w:r>
      <w:r w:rsidRPr="00440B09">
        <w:t>ost people drove at least 15 miles to get to the group in the first place</w:t>
      </w:r>
      <w:r>
        <w:t>,</w:t>
      </w:r>
      <w:r w:rsidRPr="00440B09">
        <w:t xml:space="preserve"> and thoroughly enjoyed it.</w:t>
      </w:r>
    </w:p>
    <w:p w:rsidR="0026048D" w:rsidP="0026048D">
      <w:pPr>
        <w:pStyle w:val="Remark"/>
      </w:pPr>
      <w:r>
        <w:t xml:space="preserve">We have heard before that </w:t>
      </w:r>
      <w:r w:rsidRPr="00440B09">
        <w:t>local authorities are not thinking</w:t>
      </w:r>
      <w:r>
        <w:t xml:space="preserve"> a</w:t>
      </w:r>
      <w:r w:rsidRPr="00440B09">
        <w:t xml:space="preserve">bout the carer; </w:t>
      </w:r>
      <w:r>
        <w:t>t</w:t>
      </w:r>
      <w:r w:rsidRPr="00440B09">
        <w:t>hey are thinking about the person who is being cared for. That might well be what they should be doing</w:t>
      </w:r>
      <w:r>
        <w:t>,</w:t>
      </w:r>
      <w:r w:rsidRPr="00440B09">
        <w:t xml:space="preserve"> but is there a need for someone to visit, not inspect, and </w:t>
      </w:r>
      <w:r w:rsidR="0068630F">
        <w:t xml:space="preserve">to </w:t>
      </w:r>
      <w:r w:rsidRPr="00440B09">
        <w:t>support unpaid carers, whether they</w:t>
      </w:r>
      <w:r>
        <w:t xml:space="preserve"> are</w:t>
      </w:r>
      <w:r w:rsidRPr="00440B09">
        <w:t xml:space="preserve"> family carers or friends</w:t>
      </w:r>
      <w:r>
        <w:t>,</w:t>
      </w:r>
      <w:r w:rsidRPr="00440B09">
        <w:t xml:space="preserve"> on a regular but not frequen</w:t>
      </w:r>
      <w:r>
        <w:t>t</w:t>
      </w:r>
      <w:r w:rsidRPr="00440B09">
        <w:t xml:space="preserve"> basis</w:t>
      </w:r>
      <w:r w:rsidR="0068630F">
        <w:t>,</w:t>
      </w:r>
      <w:r>
        <w:t xml:space="preserve"> t</w:t>
      </w:r>
      <w:r w:rsidRPr="00440B09">
        <w:t>o ensure that somebody can be objective about the person they are caring for</w:t>
      </w:r>
      <w:r>
        <w:t>,</w:t>
      </w:r>
      <w:r w:rsidRPr="00440B09">
        <w:t xml:space="preserve"> and to see that all is well with them and with th</w:t>
      </w:r>
      <w:r>
        <w:t>e carer too,</w:t>
      </w:r>
      <w:r w:rsidRPr="00440B09">
        <w:t xml:space="preserve"> because</w:t>
      </w:r>
      <w:r>
        <w:t xml:space="preserve"> a lot of them feel</w:t>
      </w:r>
      <w:r w:rsidRPr="00440B09">
        <w:t xml:space="preserve"> they are just thrown to the w</w:t>
      </w:r>
      <w:r>
        <w:t>olves?</w:t>
      </w:r>
    </w:p>
    <w:p w:rsidR="0026048D" w:rsidP="0026048D">
      <w:pPr>
        <w:pStyle w:val="Answer"/>
      </w:pPr>
      <w:r w:rsidRPr="00440B09">
        <w:rPr>
          <w:b/>
          <w:i/>
        </w:rPr>
        <w:t>Tricia Nicoll:</w:t>
      </w:r>
      <w:r>
        <w:t xml:space="preserve"> </w:t>
      </w:r>
      <w:r w:rsidRPr="00143B58">
        <w:t>That is really hard</w:t>
      </w:r>
      <w:r>
        <w:t xml:space="preserve">. It is </w:t>
      </w:r>
      <w:r w:rsidRPr="00143B58">
        <w:t>not quite how I see it</w:t>
      </w:r>
      <w:r>
        <w:t>.</w:t>
      </w:r>
      <w:r w:rsidRPr="00143B58">
        <w:t xml:space="preserve"> I would not be the person go</w:t>
      </w:r>
      <w:r>
        <w:t>ing to</w:t>
      </w:r>
      <w:r w:rsidRPr="00143B58">
        <w:t xml:space="preserve"> a carers</w:t>
      </w:r>
      <w:r>
        <w:t>’</w:t>
      </w:r>
      <w:r w:rsidRPr="00143B58">
        <w:t xml:space="preserve"> group</w:t>
      </w:r>
      <w:r>
        <w:t>.</w:t>
      </w:r>
    </w:p>
    <w:p w:rsidR="0026048D" w:rsidP="0026048D">
      <w:pPr>
        <w:pStyle w:val="Remark"/>
      </w:pPr>
      <w:r w:rsidRPr="00143B58">
        <w:rPr>
          <w:b/>
        </w:rPr>
        <w:t>Baroness Jolly:</w:t>
      </w:r>
      <w:r>
        <w:t xml:space="preserve"> M</w:t>
      </w:r>
      <w:r w:rsidRPr="00143B58">
        <w:t>y brother was living with just mum and the distances were silly</w:t>
      </w:r>
      <w:r>
        <w:t>.</w:t>
      </w:r>
    </w:p>
    <w:p w:rsidR="0026048D" w:rsidP="0026048D">
      <w:pPr>
        <w:pStyle w:val="Answer"/>
      </w:pPr>
      <w:r w:rsidRPr="00143B58">
        <w:rPr>
          <w:b/>
          <w:i/>
        </w:rPr>
        <w:t>Tricia Nicoll:</w:t>
      </w:r>
      <w:r>
        <w:t xml:space="preserve"> </w:t>
      </w:r>
      <w:r w:rsidRPr="00143B58">
        <w:t xml:space="preserve">I understand </w:t>
      </w:r>
      <w:r>
        <w:t>rurality.</w:t>
      </w:r>
      <w:r w:rsidRPr="00143B58">
        <w:t xml:space="preserve"> Before my mother lived with me she lived in a rural community in the </w:t>
      </w:r>
      <w:r>
        <w:t>s</w:t>
      </w:r>
      <w:r w:rsidRPr="00143B58">
        <w:t>outh</w:t>
      </w:r>
      <w:r>
        <w:t>-w</w:t>
      </w:r>
      <w:r w:rsidRPr="00143B58">
        <w:t>est</w:t>
      </w:r>
      <w:r w:rsidR="009850C3">
        <w:t>,</w:t>
      </w:r>
      <w:r w:rsidRPr="00143B58">
        <w:t xml:space="preserve"> </w:t>
      </w:r>
      <w:r>
        <w:t>and</w:t>
      </w:r>
      <w:r w:rsidRPr="00143B58">
        <w:t xml:space="preserve"> I was</w:t>
      </w:r>
      <w:r>
        <w:t xml:space="preserve"> often the </w:t>
      </w:r>
      <w:r w:rsidRPr="00143B58">
        <w:t>support there</w:t>
      </w:r>
      <w:r w:rsidR="009850C3">
        <w:t xml:space="preserve">. It </w:t>
      </w:r>
      <w:r w:rsidRPr="00143B58">
        <w:t xml:space="preserve">is different. </w:t>
      </w:r>
      <w:r>
        <w:t>R</w:t>
      </w:r>
      <w:r w:rsidRPr="00143B58">
        <w:t>urality is</w:t>
      </w:r>
      <w:r>
        <w:t xml:space="preserve"> </w:t>
      </w:r>
      <w:r w:rsidRPr="00143B58">
        <w:t>definitely an issue</w:t>
      </w:r>
      <w:r>
        <w:t>, but I struggle with the idea of rurality being an issue, rather than it being perhaps different for unpaid support. If</w:t>
      </w:r>
      <w:r w:rsidRPr="00143B58">
        <w:t xml:space="preserve"> social care support really support</w:t>
      </w:r>
      <w:r>
        <w:t>s</w:t>
      </w:r>
      <w:r w:rsidRPr="00143B58">
        <w:t xml:space="preserve"> the family unit in the broade</w:t>
      </w:r>
      <w:r>
        <w:t>st</w:t>
      </w:r>
      <w:r w:rsidRPr="00143B58">
        <w:t xml:space="preserve"> sense of the word</w:t>
      </w:r>
      <w:r>
        <w:t xml:space="preserve">, your </w:t>
      </w:r>
      <w:r w:rsidRPr="00143B58">
        <w:t>issues will be dealt with</w:t>
      </w:r>
      <w:r>
        <w:t>. Does that make sense?</w:t>
      </w:r>
    </w:p>
    <w:p w:rsidR="0026048D" w:rsidP="0026048D">
      <w:pPr>
        <w:pStyle w:val="Answer"/>
      </w:pPr>
      <w:r>
        <w:t>R</w:t>
      </w:r>
      <w:r w:rsidRPr="00143B58">
        <w:t>uralit</w:t>
      </w:r>
      <w:r>
        <w:t>y</w:t>
      </w:r>
      <w:r w:rsidRPr="00143B58">
        <w:t xml:space="preserve"> is a whol</w:t>
      </w:r>
      <w:r>
        <w:t xml:space="preserve">ly different set of things. Distance is involved, </w:t>
      </w:r>
      <w:r w:rsidR="008A3BED">
        <w:t>as is</w:t>
      </w:r>
      <w:r>
        <w:t xml:space="preserve"> isolation. That is true, but for me it is </w:t>
      </w:r>
      <w:r w:rsidRPr="00143B58">
        <w:t xml:space="preserve">much more about </w:t>
      </w:r>
      <w:r>
        <w:t xml:space="preserve">whether </w:t>
      </w:r>
      <w:r w:rsidRPr="00143B58">
        <w:t>the system of support consider</w:t>
      </w:r>
      <w:r>
        <w:t>s</w:t>
      </w:r>
      <w:r w:rsidRPr="00143B58">
        <w:t xml:space="preserve"> famil</w:t>
      </w:r>
      <w:r>
        <w:t xml:space="preserve">y. There were times when there was always a separate social worker for my mum and a separate one for my daughter, and </w:t>
      </w:r>
      <w:r w:rsidRPr="00143B58">
        <w:t>never the twain shall meet. I was in the middle</w:t>
      </w:r>
      <w:r>
        <w:t xml:space="preserve"> saying, “Hello, I’m the family here”. It is the idea of respecting and </w:t>
      </w:r>
      <w:r w:rsidRPr="00143B58">
        <w:t>thinking about family</w:t>
      </w:r>
      <w:r>
        <w:t>,</w:t>
      </w:r>
      <w:r w:rsidRPr="00143B58">
        <w:t xml:space="preserve"> and then the things you </w:t>
      </w:r>
      <w:r>
        <w:t>are talking</w:t>
      </w:r>
      <w:r w:rsidRPr="00143B58">
        <w:t xml:space="preserve"> about will be covered</w:t>
      </w:r>
      <w:r>
        <w:t>. Y</w:t>
      </w:r>
      <w:r w:rsidRPr="00143B58">
        <w:t>our brother would not have been in that situation because someone would have spotted that it was not working</w:t>
      </w:r>
      <w:r>
        <w:t>.</w:t>
      </w:r>
    </w:p>
    <w:p w:rsidR="0026048D" w:rsidP="0026048D">
      <w:pPr>
        <w:pStyle w:val="Remark"/>
      </w:pPr>
      <w:r w:rsidRPr="00CD3F53">
        <w:rPr>
          <w:b/>
        </w:rPr>
        <w:t>The Chair:</w:t>
      </w:r>
      <w:r>
        <w:t xml:space="preserve"> Thank you very much indeed. W</w:t>
      </w:r>
      <w:r w:rsidRPr="00143B58">
        <w:t>e have come to the end of the session</w:t>
      </w:r>
      <w:r w:rsidR="008A3BED">
        <w:t>,</w:t>
      </w:r>
      <w:r>
        <w:t xml:space="preserve"> and </w:t>
      </w:r>
      <w:r w:rsidRPr="00143B58">
        <w:t>we are all rather reluctant to let you go because you have been wonderful witnesses</w:t>
      </w:r>
      <w:r>
        <w:t>, if I may use that term</w:t>
      </w:r>
      <w:r w:rsidR="008A3BED">
        <w:t>; w</w:t>
      </w:r>
      <w:r w:rsidRPr="00143B58">
        <w:t xml:space="preserve">e are struggling with language </w:t>
      </w:r>
      <w:r>
        <w:t xml:space="preserve">in all </w:t>
      </w:r>
      <w:r w:rsidRPr="00143B58">
        <w:t>sorts of ways</w:t>
      </w:r>
      <w:r>
        <w:t>.</w:t>
      </w:r>
      <w:r w:rsidR="00C03646">
        <w:t xml:space="preserve"> </w:t>
      </w:r>
      <w:r>
        <w:t>It</w:t>
      </w:r>
      <w:r w:rsidRPr="00143B58">
        <w:t xml:space="preserve"> has been a privilege to hear of your experience and to have the clarity with which you have presented so much</w:t>
      </w:r>
      <w:r>
        <w:t xml:space="preserve"> and t</w:t>
      </w:r>
      <w:r w:rsidRPr="00143B58">
        <w:t>he language you have</w:t>
      </w:r>
      <w:r>
        <w:t xml:space="preserve"> used to</w:t>
      </w:r>
      <w:r w:rsidRPr="00143B58">
        <w:t xml:space="preserve"> challenge</w:t>
      </w:r>
      <w:r>
        <w:t xml:space="preserve"> us. Y</w:t>
      </w:r>
      <w:r w:rsidRPr="00143B58">
        <w:t>ou have challenge</w:t>
      </w:r>
      <w:r>
        <w:t>d us</w:t>
      </w:r>
      <w:r w:rsidRPr="00143B58">
        <w:t xml:space="preserve"> in many different ways this afternoon to look at things differently</w:t>
      </w:r>
      <w:r>
        <w:t xml:space="preserve">. If </w:t>
      </w:r>
      <w:r w:rsidRPr="00143B58">
        <w:t xml:space="preserve">we could </w:t>
      </w:r>
      <w:r>
        <w:t xml:space="preserve">translate that and </w:t>
      </w:r>
      <w:r w:rsidRPr="00143B58">
        <w:t>us</w:t>
      </w:r>
      <w:r>
        <w:t>e</w:t>
      </w:r>
      <w:r w:rsidRPr="00143B58">
        <w:t xml:space="preserve"> those lenses</w:t>
      </w:r>
      <w:r>
        <w:t>,</w:t>
      </w:r>
      <w:r w:rsidRPr="00143B58">
        <w:t xml:space="preserve"> we </w:t>
      </w:r>
      <w:r>
        <w:t>would be</w:t>
      </w:r>
      <w:r w:rsidRPr="00143B58">
        <w:t xml:space="preserve"> doing something useful</w:t>
      </w:r>
      <w:r>
        <w:t>,</w:t>
      </w:r>
      <w:r w:rsidRPr="00143B58">
        <w:t xml:space="preserve"> </w:t>
      </w:r>
      <w:r>
        <w:t xml:space="preserve">and even </w:t>
      </w:r>
      <w:r w:rsidRPr="00143B58">
        <w:t>significant</w:t>
      </w:r>
      <w:r>
        <w:t>. Y</w:t>
      </w:r>
      <w:r w:rsidRPr="00143B58">
        <w:t>ou have given us</w:t>
      </w:r>
      <w:r>
        <w:t xml:space="preserve"> your</w:t>
      </w:r>
      <w:r w:rsidRPr="00143B58">
        <w:t xml:space="preserve"> knowledge and passion</w:t>
      </w:r>
      <w:r>
        <w:t>; it has</w:t>
      </w:r>
      <w:r w:rsidRPr="00143B58">
        <w:t xml:space="preserve"> come through </w:t>
      </w:r>
      <w:r>
        <w:t xml:space="preserve">in </w:t>
      </w:r>
      <w:r w:rsidRPr="00143B58">
        <w:t>everything you said</w:t>
      </w:r>
      <w:r>
        <w:t>. It is</w:t>
      </w:r>
      <w:r w:rsidRPr="00143B58">
        <w:t xml:space="preserve"> so much to do with family relationship</w:t>
      </w:r>
      <w:r>
        <w:t>s. Y</w:t>
      </w:r>
      <w:r w:rsidRPr="00143B58">
        <w:t>ou have put language and meaning around</w:t>
      </w:r>
      <w:r>
        <w:t xml:space="preserve"> the</w:t>
      </w:r>
      <w:r w:rsidRPr="00143B58">
        <w:t xml:space="preserve"> </w:t>
      </w:r>
      <w:r>
        <w:t xml:space="preserve">fundamental questions you have raised, </w:t>
      </w:r>
      <w:r w:rsidRPr="00143B58">
        <w:t>so we are extremely grateful to you. I am sure that this will not be the last time we engage with you.</w:t>
      </w:r>
    </w:p>
    <w:p w:rsidR="008759CE" w:rsidRPr="005763F9" w:rsidP="0026048D">
      <w:pPr>
        <w:pStyle w:val="Remark"/>
      </w:pPr>
      <w:r>
        <w:t>T</w:t>
      </w:r>
      <w:r w:rsidRPr="00143B58">
        <w:t>hank you, Tri</w:t>
      </w:r>
      <w:r>
        <w:t>ci</w:t>
      </w:r>
      <w:r w:rsidRPr="00143B58">
        <w:t xml:space="preserve">a, </w:t>
      </w:r>
      <w:r>
        <w:t xml:space="preserve">thank you, </w:t>
      </w:r>
      <w:r w:rsidRPr="00143B58">
        <w:t>Andy</w:t>
      </w:r>
      <w:r>
        <w:t>,</w:t>
      </w:r>
      <w:r w:rsidRPr="00143B58">
        <w:t xml:space="preserve"> and </w:t>
      </w:r>
      <w:r>
        <w:t>thank you, S</w:t>
      </w:r>
      <w:r w:rsidRPr="00143B58">
        <w:t>ue</w:t>
      </w:r>
      <w:r>
        <w:t xml:space="preserve"> f</w:t>
      </w:r>
      <w:r w:rsidRPr="00143B58">
        <w:t>or everything you have shared with us this afternoon</w:t>
      </w:r>
      <w:r>
        <w:t xml:space="preserve"> and </w:t>
      </w:r>
      <w:r w:rsidRPr="00143B58">
        <w:t xml:space="preserve">for illuminating so much </w:t>
      </w:r>
      <w:r>
        <w:t>that</w:t>
      </w:r>
      <w:r w:rsidRPr="00143B58">
        <w:t xml:space="preserve"> is very hard for us to understand</w:t>
      </w:r>
      <w:r>
        <w:t>,</w:t>
      </w:r>
      <w:r w:rsidRPr="00143B58">
        <w:t xml:space="preserve"> unless we are allowed to share it with you</w:t>
      </w:r>
      <w:r>
        <w:t xml:space="preserve">, and enabled to </w:t>
      </w:r>
      <w:r w:rsidRPr="00143B58">
        <w:t>share it with you</w:t>
      </w:r>
      <w:r>
        <w:t>. T</w:t>
      </w:r>
      <w:r w:rsidRPr="00143B58">
        <w:t>hank you very much indeed on behalf of everyone. Thank</w:t>
      </w:r>
      <w:r>
        <w:t>s</w:t>
      </w:r>
      <w:r w:rsidRPr="00143B58">
        <w:t xml:space="preserve"> to my colleagues for their excellent questions. </w:t>
      </w:r>
    </w:p>
    <w:sectPr w:rsidSect="009A72E1">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21BD14A05464B7DA0B5596D6185F697"/>
      </w:placeholder>
      <w:richText/>
    </w:sdtPr>
    <w:sdtContent>
      <w:p w:rsidR="0026048D" w:rsidP="009277D8">
        <w:pPr>
          <w:pStyle w:val="Para"/>
          <w:rPr>
            <w:color w:val="808080"/>
          </w:rPr>
        </w:pPr>
        <w:r w:rsidRPr="00E05757">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26048D"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62643071"/>
      <w:docPartObj>
        <w:docPartGallery w:val="Page Numbers (Top of Page)"/>
        <w:docPartUnique/>
      </w:docPartObj>
    </w:sdtPr>
    <w:sdtEndPr>
      <w:rPr>
        <w:noProof/>
      </w:rPr>
    </w:sdtEndPr>
    <w:sdtContent>
      <w:p w:rsidR="005F724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F724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4FED862"/>
    <w:lvl w:ilvl="0">
      <w:start w:val="2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70C01E0"/>
    <w:multiLevelType w:val="hybridMultilevel"/>
    <w:tmpl w:val="75EC6A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35AB9"/>
    <w:rPr>
      <w:color w:val="605E5C"/>
      <w:shd w:val="clear" w:color="auto" w:fill="E1DFDD"/>
    </w:rPr>
  </w:style>
  <w:style w:type="character" w:styleId="CommentReference">
    <w:name w:val="annotation reference"/>
    <w:basedOn w:val="DefaultParagraphFont"/>
    <w:uiPriority w:val="99"/>
    <w:semiHidden/>
    <w:unhideWhenUsed/>
    <w:rsid w:val="004C2618"/>
    <w:rPr>
      <w:sz w:val="16"/>
      <w:szCs w:val="16"/>
    </w:rPr>
  </w:style>
  <w:style w:type="paragraph" w:styleId="CommentText">
    <w:name w:val="annotation text"/>
    <w:basedOn w:val="Normal"/>
    <w:link w:val="CommentTextChar"/>
    <w:uiPriority w:val="99"/>
    <w:semiHidden/>
    <w:unhideWhenUsed/>
    <w:rsid w:val="004C2618"/>
    <w:rPr>
      <w:sz w:val="20"/>
      <w:szCs w:val="20"/>
    </w:rPr>
  </w:style>
  <w:style w:type="character" w:customStyle="1" w:styleId="CommentTextChar">
    <w:name w:val="Comment Text Char"/>
    <w:basedOn w:val="DefaultParagraphFont"/>
    <w:link w:val="CommentText"/>
    <w:uiPriority w:val="99"/>
    <w:semiHidden/>
    <w:rsid w:val="004C261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2618"/>
    <w:rPr>
      <w:b/>
      <w:bCs/>
    </w:rPr>
  </w:style>
  <w:style w:type="character" w:customStyle="1" w:styleId="CommentSubjectChar">
    <w:name w:val="Comment Subject Char"/>
    <w:basedOn w:val="CommentTextChar"/>
    <w:link w:val="CommentSubject"/>
    <w:uiPriority w:val="99"/>
    <w:semiHidden/>
    <w:rsid w:val="004C2618"/>
    <w:rPr>
      <w:rFonts w:ascii="Verdana" w:hAnsi="Verdana"/>
      <w:b/>
      <w:bCs/>
      <w:sz w:val="20"/>
      <w:szCs w:val="20"/>
    </w:rPr>
  </w:style>
  <w:style w:type="paragraph" w:styleId="Revision">
    <w:name w:val="Revision"/>
    <w:hidden/>
    <w:uiPriority w:val="99"/>
    <w:semiHidden/>
    <w:rsid w:val="004C2618"/>
    <w:pPr>
      <w:spacing w:after="0" w:line="240" w:lineRule="auto"/>
    </w:pPr>
    <w:rPr>
      <w:rFonts w:ascii="Verdana" w:hAnsi="Verdana"/>
    </w:rPr>
  </w:style>
  <w:style w:type="paragraph" w:customStyle="1" w:styleId="TitleSubCommittee">
    <w:name w:val="TitleSubCommittee"/>
    <w:basedOn w:val="TitleCommittee0"/>
    <w:qFormat/>
    <w:rsid w:val="0026048D"/>
    <w:rPr>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21BD14A05464B7DA0B5596D6185F697"/>
        <w:category>
          <w:name w:val="General"/>
          <w:gallery w:val="placeholder"/>
        </w:category>
        <w:types>
          <w:type w:val="bbPlcHdr"/>
        </w:types>
        <w:behaviors>
          <w:behavior w:val="content"/>
        </w:behaviors>
        <w:guid w:val="{C69331A2-1541-4532-8206-29DD947DE63E}"/>
      </w:docPartPr>
      <w:docPartBody>
        <w:p w:rsidR="00292F3C" w:rsidP="003675C5">
          <w:pPr>
            <w:pStyle w:val="321BD14A05464B7DA0B5596D6185F697"/>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75C5"/>
    <w:rPr>
      <w:color w:val="808080"/>
    </w:rPr>
  </w:style>
  <w:style w:type="paragraph" w:customStyle="1" w:styleId="321BD14A05464B7DA0B5596D6185F697">
    <w:name w:val="321BD14A05464B7DA0B5596D6185F697"/>
    <w:rsid w:val="003675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E17A8794C54645A18C33EE0627E740" ma:contentTypeVersion="12" ma:contentTypeDescription="Create a new document." ma:contentTypeScope="" ma:versionID="4b0b3c30e6eee44655672e28168a0499">
  <xsd:schema xmlns:xsd="http://www.w3.org/2001/XMLSchema" xmlns:xs="http://www.w3.org/2001/XMLSchema" xmlns:p="http://schemas.microsoft.com/office/2006/metadata/properties" xmlns:ns3="f1648f91-6982-4b8d-a168-ab4f468e5dc2" xmlns:ns4="9c94f4ae-87d8-4432-b2f2-db6a346194ff" targetNamespace="http://schemas.microsoft.com/office/2006/metadata/properties" ma:root="true" ma:fieldsID="f42074f448d87a679d96961cf47fabed" ns3:_="" ns4:_="">
    <xsd:import namespace="f1648f91-6982-4b8d-a168-ab4f468e5dc2"/>
    <xsd:import namespace="9c94f4ae-87d8-4432-b2f2-db6a346194f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48f91-6982-4b8d-a168-ab4f468e5d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94f4ae-87d8-4432-b2f2-db6a346194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59DEAF-0CF7-4061-BD07-94D8CDD75D11}">
  <ds:schemaRefs>
    <ds:schemaRef ds:uri="http://schemas.microsoft.com/sharepoint/v3/contenttype/forms"/>
  </ds:schemaRefs>
</ds:datastoreItem>
</file>

<file path=customXml/itemProps2.xml><?xml version="1.0" encoding="utf-8"?>
<ds:datastoreItem xmlns:ds="http://schemas.openxmlformats.org/officeDocument/2006/customXml" ds:itemID="{7242D396-5AE8-4C5E-9026-4F744704F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48f91-6982-4b8d-a168-ab4f468e5dc2"/>
    <ds:schemaRef ds:uri="9c94f4ae-87d8-4432-b2f2-db6a34619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4.xml><?xml version="1.0" encoding="utf-8"?>
<ds:datastoreItem xmlns:ds="http://schemas.openxmlformats.org/officeDocument/2006/customXml" ds:itemID="{CB6A4923-B5FF-46EC-9310-0EDAE14E994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