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3176" w:rsidRPr="00081507" w:rsidP="004A3176">
      <w:pPr>
        <w:pStyle w:val="TitleCommittee0"/>
      </w:pPr>
      <w:r>
        <w:t>P</w:t>
      </w:r>
      <w:r w:rsidRPr="00081507">
        <w:t>ublic Services Committee</w:t>
      </w:r>
    </w:p>
    <w:p w:rsidR="004A3176" w:rsidRPr="00081507" w:rsidP="004A3176">
      <w:pPr>
        <w:pStyle w:val="TitleInquiry0"/>
      </w:pPr>
      <w:r>
        <w:t>C</w:t>
      </w:r>
      <w:r w:rsidRPr="00081507">
        <w:t>orrected oral evidence: Designing a public services workforce fit for the future</w:t>
      </w:r>
    </w:p>
    <w:p w:rsidR="004A3176" w:rsidRPr="00081507" w:rsidP="004A3176">
      <w:pPr>
        <w:pStyle w:val="Para"/>
      </w:pPr>
      <w:r w:rsidRPr="00081507">
        <w:t>Wednesday 9 March 2022</w:t>
      </w:r>
    </w:p>
    <w:p w:rsidR="004A3176" w:rsidRPr="00081507" w:rsidP="004A3176">
      <w:pPr>
        <w:pStyle w:val="Para"/>
      </w:pPr>
      <w:r w:rsidRPr="00081507">
        <w:t>4 pm</w:t>
      </w:r>
    </w:p>
    <w:p w:rsidR="004A3176" w:rsidRPr="00081507" w:rsidP="004A3176">
      <w:pPr>
        <w:pStyle w:val="Para"/>
      </w:pPr>
    </w:p>
    <w:p w:rsidR="004A3176" w:rsidRPr="00081507" w:rsidP="004A3176">
      <w:r>
        <w:fldChar w:fldCharType="begin"/>
      </w:r>
      <w:r>
        <w:instrText xml:space="preserve"> HYPERLINK "https://parliamentlive.tv/Event/Index/adc7b32b-0154-4cd8-974c-3ec91792d694" </w:instrText>
      </w:r>
      <w:r>
        <w:fldChar w:fldCharType="separate"/>
      </w:r>
      <w:r w:rsidRPr="00D00914">
        <w:rPr>
          <w:rStyle w:val="Hyperlink"/>
        </w:rPr>
        <w:t>Watch the meeting</w:t>
      </w:r>
      <w:r>
        <w:fldChar w:fldCharType="end"/>
      </w:r>
    </w:p>
    <w:p w:rsidR="004A3176" w:rsidRPr="00081507" w:rsidP="004A3176">
      <w:r w:rsidRPr="00081507">
        <w:t>Members present: Baroness Armstrong of Hill Top (The Chair); Lord Bichard; Lord Bourne of Aberystwyth; Lord Davies of Gower; Lord Hogan-Howe;</w:t>
      </w:r>
      <w:r>
        <w:t xml:space="preserve"> Baroness Pinnock;</w:t>
      </w:r>
      <w:r w:rsidRPr="00081507">
        <w:t xml:space="preserve"> Baroness Pitkeathley; Lord Porter of Spalding; Baroness Sater; Lord Willis of Knaresborough.</w:t>
      </w:r>
    </w:p>
    <w:p w:rsidR="004A3176" w:rsidRPr="00081507" w:rsidP="004A3176">
      <w:pPr>
        <w:pStyle w:val="Para"/>
        <w:tabs>
          <w:tab w:val="center" w:pos="4536"/>
          <w:tab w:val="right" w:pos="8931"/>
        </w:tabs>
      </w:pPr>
      <w:r w:rsidRPr="00081507">
        <w:t>Evidence Session No. 3</w:t>
      </w:r>
      <w:r w:rsidRPr="00081507">
        <w:tab/>
        <w:t>Heard in Public</w:t>
      </w:r>
      <w:r w:rsidRPr="00081507">
        <w:tab/>
        <w:t xml:space="preserve">Questions 18 - </w:t>
      </w:r>
      <w:r>
        <w:t>3</w:t>
      </w:r>
      <w:r w:rsidR="001A3770">
        <w:t>2</w:t>
      </w:r>
    </w:p>
    <w:p w:rsidR="004A3176" w:rsidRPr="00081507" w:rsidP="004A3176">
      <w:pPr>
        <w:pStyle w:val="TitleWitnesses0"/>
      </w:pPr>
    </w:p>
    <w:p w:rsidR="004A3176" w:rsidRPr="00081507" w:rsidP="004A3176">
      <w:pPr>
        <w:pStyle w:val="TitleWitnesses0"/>
      </w:pPr>
      <w:r w:rsidRPr="00081507">
        <w:t>Witnesses</w:t>
      </w:r>
    </w:p>
    <w:p w:rsidR="004A3176" w:rsidP="004A3176">
      <w:pPr>
        <w:pStyle w:val="Para"/>
      </w:pPr>
      <w:r>
        <w:fldChar w:fldCharType="begin"/>
      </w:r>
      <w:r>
        <w:instrText xml:space="preserve"> HYPERLINK \l "Panel1" </w:instrText>
      </w:r>
      <w:r>
        <w:fldChar w:fldCharType="separate"/>
      </w:r>
      <w:r w:rsidRPr="00081507">
        <w:rPr>
          <w:rStyle w:val="Hyperlink"/>
        </w:rPr>
        <w:t>I</w:t>
      </w:r>
      <w:r>
        <w:fldChar w:fldCharType="end"/>
      </w:r>
      <w:r w:rsidRPr="00081507">
        <w:t xml:space="preserve">: Matthew Lewis, UK and Ireland Director for Hays Public Services, Hays Recruitment; Steven Littlewood, Assistant General Secretary, First Division Association (FDA); Sarah McClinton, Vice-President, Association of Directors of Adult Social Services (ADASS), Director of Health and Adult Services and Deputy CEO, Royal Borough of Greenwich. </w:t>
      </w:r>
    </w:p>
    <w:p w:rsidR="00FD0F77" w:rsidP="004A3176">
      <w:pPr>
        <w:pStyle w:val="Para"/>
      </w:pPr>
    </w:p>
    <w:p w:rsidR="004A3176" w:rsidRPr="00081507" w:rsidP="004A3176">
      <w:pPr>
        <w:pStyle w:val="TitlePanel0"/>
      </w:pPr>
      <w:bookmarkStart w:id="0" w:name="Panel1"/>
      <w:r w:rsidRPr="00081507">
        <w:t>Examination of witnesses</w:t>
      </w:r>
    </w:p>
    <w:p w:rsidR="004A3176" w:rsidRPr="00081507" w:rsidP="004A3176">
      <w:pPr>
        <w:pStyle w:val="Para"/>
      </w:pPr>
      <w:r w:rsidRPr="00081507">
        <w:t>Matthew Lewis, Steven Littlewood and Sarah McClinton.</w:t>
      </w:r>
      <w:bookmarkEnd w:id="0"/>
    </w:p>
    <w:p w:rsidR="004A3176" w:rsidP="001A3770">
      <w:pPr>
        <w:pStyle w:val="Question"/>
      </w:pPr>
      <w:r>
        <w:rPr>
          <w:b/>
        </w:rPr>
        <w:t>The Chair:</w:t>
      </w:r>
      <w:r w:rsidRPr="00081507">
        <w:t xml:space="preserve"> Welcome</w:t>
      </w:r>
      <w:r>
        <w:t>. M</w:t>
      </w:r>
      <w:r w:rsidRPr="00081507">
        <w:t>y name is Hilary Armstrong. I chair the Public Services Committee. We all have labels. If you are like me, you are struggling to make sure that you can see</w:t>
      </w:r>
      <w:r w:rsidR="00C33321">
        <w:t xml:space="preserve"> them</w:t>
      </w:r>
      <w:r w:rsidRPr="00081507">
        <w:t xml:space="preserve"> from a distance. This is our first meeting for two years where we have all been in the room together. We know the virus is not finished but it is </w:t>
      </w:r>
      <w:r w:rsidR="00C33321">
        <w:t xml:space="preserve">none the less </w:t>
      </w:r>
      <w:r w:rsidRPr="00081507">
        <w:t>good to all be in the room. Thank you very much for coming. We had been due to have an earlier session but one of our witnesses is ill with Covid, so we postponed that session. It inevitably was the health representative from the GMC, but that is the way it goes.</w:t>
      </w:r>
    </w:p>
    <w:p w:rsidR="004A3176" w:rsidRPr="00081507" w:rsidP="00710D1C">
      <w:pPr>
        <w:pStyle w:val="Remark"/>
      </w:pPr>
      <w:r w:rsidRPr="00081507">
        <w:t>We are trying to think our way through what we can usefully say about the nature of the workforce that is required in the public sector over the next period of time. Everybody is talking about shortages</w:t>
      </w:r>
      <w:r w:rsidR="00710D1C">
        <w:t xml:space="preserve">, </w:t>
      </w:r>
      <w:r w:rsidRPr="00081507">
        <w:t xml:space="preserve">but we are not concentrating on that. We are not trying to hold people to account for what they have or have not done so far. We are trying to get good ideas, if not </w:t>
      </w:r>
      <w:r w:rsidRPr="00081507">
        <w:t>plans, about how the different sectors in the public sector see the future</w:t>
      </w:r>
      <w:r>
        <w:t>,</w:t>
      </w:r>
      <w:r w:rsidRPr="00081507">
        <w:t xml:space="preserve"> knowing that there </w:t>
      </w:r>
      <w:r>
        <w:t>will</w:t>
      </w:r>
      <w:r w:rsidRPr="00081507">
        <w:t xml:space="preserve"> be a limit on the numbers of people that they can recruit for all sorts of reasons</w:t>
      </w:r>
      <w:r>
        <w:t>, b</w:t>
      </w:r>
      <w:r w:rsidRPr="00081507">
        <w:t xml:space="preserve">ut also knowing that this committee, for example, is trying to look at things across the board and not just in silos. </w:t>
      </w:r>
      <w:r>
        <w:t>M</w:t>
      </w:r>
      <w:r w:rsidRPr="00081507">
        <w:t>uch of the talk about the public sector is how services co-operate more effectively. Sometimes training, recruitment</w:t>
      </w:r>
      <w:r w:rsidRPr="00710D1C" w:rsidR="00710D1C">
        <w:t xml:space="preserve"> </w:t>
      </w:r>
      <w:r w:rsidRPr="00081507" w:rsidR="00710D1C">
        <w:t>and so on</w:t>
      </w:r>
      <w:r w:rsidRPr="00081507">
        <w:t xml:space="preserve"> jar against working across with other organisations, other services and people who come from a different professional background.</w:t>
      </w:r>
      <w:r w:rsidR="00710D1C">
        <w:t xml:space="preserve"> </w:t>
      </w:r>
      <w:r w:rsidRPr="00081507">
        <w:t xml:space="preserve">We are interested in that and what the future could look like if we got on top of the sort of workforce that </w:t>
      </w:r>
      <w:r w:rsidR="00710D1C">
        <w:t xml:space="preserve">would </w:t>
      </w:r>
      <w:r w:rsidRPr="00081507">
        <w:t>deliver for the public most effectively in public services.</w:t>
      </w:r>
    </w:p>
    <w:p w:rsidR="004A3176" w:rsidRPr="00081507" w:rsidP="00710D1C">
      <w:pPr>
        <w:pStyle w:val="Remark"/>
      </w:pPr>
      <w:r w:rsidRPr="00081507">
        <w:t>As I say, we are looking for your ideas and we are not going to shoot you down if you say something that we do not agree with. You have seen the primary questions</w:t>
      </w:r>
      <w:r w:rsidR="00710D1C">
        <w:t xml:space="preserve">, </w:t>
      </w:r>
      <w:r w:rsidRPr="00081507">
        <w:t>but I will encourage members to come in if they have supplementaries at the end of you answering their initial question. If you feel</w:t>
      </w:r>
      <w:r>
        <w:t xml:space="preserve"> that</w:t>
      </w:r>
      <w:r w:rsidRPr="00081507">
        <w:t xml:space="preserve"> someone else has answered </w:t>
      </w:r>
      <w:r>
        <w:t>a question</w:t>
      </w:r>
      <w:r w:rsidRPr="00081507">
        <w:t xml:space="preserve"> and you do not want to say anything, that is fine. </w:t>
      </w:r>
      <w:r w:rsidR="00710D1C">
        <w:t>W</w:t>
      </w:r>
      <w:r w:rsidRPr="00081507">
        <w:t xml:space="preserve">e are pleased that you have come and we want to hear from you. When you are answering the first question, if you </w:t>
      </w:r>
      <w:r w:rsidR="00710D1C">
        <w:t xml:space="preserve">could </w:t>
      </w:r>
      <w:r w:rsidRPr="00081507">
        <w:t>say a little bit about who you are and your role that would help members enormously.</w:t>
      </w:r>
    </w:p>
    <w:p w:rsidR="004A3176" w:rsidRPr="00081507" w:rsidP="00710D1C">
      <w:pPr>
        <w:pStyle w:val="Remark"/>
      </w:pPr>
      <w:r w:rsidRPr="00081507">
        <w:t>This is being broadcast</w:t>
      </w:r>
      <w:r>
        <w:t>;</w:t>
      </w:r>
      <w:r w:rsidRPr="00081507">
        <w:t xml:space="preserve"> what the audience is like I do not know. </w:t>
      </w:r>
      <w:r w:rsidR="00710D1C">
        <w:t>I j</w:t>
      </w:r>
      <w:r w:rsidRPr="00081507">
        <w:t xml:space="preserve">ust </w:t>
      </w:r>
      <w:r w:rsidR="00710D1C">
        <w:t xml:space="preserve">say that </w:t>
      </w:r>
      <w:r w:rsidRPr="00081507">
        <w:t xml:space="preserve">to remind you. </w:t>
      </w:r>
    </w:p>
    <w:p w:rsidR="004A3176" w:rsidRPr="00B45895" w:rsidP="00710D1C">
      <w:pPr>
        <w:pStyle w:val="Remark"/>
      </w:pPr>
      <w:r w:rsidRPr="00081507">
        <w:t>The chair for once does not have the first question. The first question is from Baroness Sater.</w:t>
      </w:r>
    </w:p>
    <w:p w:rsidR="004A3176" w:rsidRPr="00081507" w:rsidP="00710D1C">
      <w:pPr>
        <w:pStyle w:val="Question"/>
      </w:pPr>
      <w:r w:rsidRPr="00081507">
        <w:rPr>
          <w:b/>
        </w:rPr>
        <w:t>Baroness Sater:</w:t>
      </w:r>
      <w:r w:rsidRPr="00081507">
        <w:t xml:space="preserve"> Given the significant staffing shortfall in the social care sector</w:t>
      </w:r>
      <w:r>
        <w:t>,</w:t>
      </w:r>
      <w:r w:rsidRPr="00081507">
        <w:t xml:space="preserve"> what steps can be </w:t>
      </w:r>
      <w:r w:rsidRPr="00710D1C">
        <w:t>taken</w:t>
      </w:r>
      <w:r w:rsidRPr="00081507">
        <w:t xml:space="preserve"> to boost the recruitment and retention of social care staff? Also, what steps would offer better career progression for staff in this sector? Could you share any examples of good practice? Matthew, would you like to start?</w:t>
      </w:r>
    </w:p>
    <w:p w:rsidR="004A3176" w:rsidRPr="00081507" w:rsidP="004A3176">
      <w:pPr>
        <w:pStyle w:val="Answer"/>
      </w:pPr>
      <w:r w:rsidRPr="00081507">
        <w:rPr>
          <w:b/>
          <w:i/>
        </w:rPr>
        <w:t>Matthew Lewis:</w:t>
      </w:r>
      <w:r w:rsidRPr="00081507">
        <w:t xml:space="preserve"> I would be delighted to</w:t>
      </w:r>
      <w:r w:rsidR="00710D1C">
        <w:t>,</w:t>
      </w:r>
      <w:r w:rsidRPr="00081507">
        <w:t xml:space="preserve"> although </w:t>
      </w:r>
      <w:r w:rsidR="00710D1C">
        <w:t>the committee</w:t>
      </w:r>
      <w:r w:rsidRPr="00081507">
        <w:t xml:space="preserve"> might find that </w:t>
      </w:r>
      <w:r w:rsidR="00710D1C">
        <w:t xml:space="preserve">Sarah is </w:t>
      </w:r>
      <w:r w:rsidRPr="00081507">
        <w:t>better positioned than I am. Would you like to start?</w:t>
      </w:r>
    </w:p>
    <w:p w:rsidR="004A3176" w:rsidRPr="00081507" w:rsidP="004A3176">
      <w:pPr>
        <w:pStyle w:val="Answer"/>
      </w:pPr>
      <w:r w:rsidRPr="00081507">
        <w:rPr>
          <w:b/>
          <w:i/>
        </w:rPr>
        <w:t>Sarah McClinton:</w:t>
      </w:r>
      <w:r w:rsidRPr="00081507">
        <w:t xml:space="preserve"> I am happy for you to kick off.</w:t>
      </w:r>
    </w:p>
    <w:p w:rsidR="004A3176" w:rsidRPr="00081507" w:rsidP="004A3176">
      <w:pPr>
        <w:pStyle w:val="Answer"/>
      </w:pPr>
      <w:r w:rsidRPr="00081507">
        <w:rPr>
          <w:b/>
          <w:i/>
        </w:rPr>
        <w:t>Matthew Lewis:</w:t>
      </w:r>
      <w:r w:rsidRPr="00081507">
        <w:t xml:space="preserve"> I am the UK and Ireland director for </w:t>
      </w:r>
      <w:r>
        <w:t>Hays</w:t>
      </w:r>
      <w:r w:rsidRPr="00081507">
        <w:t xml:space="preserve"> Specialist Recruitment, and within that I run </w:t>
      </w:r>
      <w:r w:rsidR="00710D1C">
        <w:t xml:space="preserve">our </w:t>
      </w:r>
      <w:r>
        <w:t>Hays</w:t>
      </w:r>
      <w:r w:rsidRPr="00081507">
        <w:t xml:space="preserve"> Public Services portfolio of customers. We supply thousands of organisations </w:t>
      </w:r>
      <w:r>
        <w:t>with</w:t>
      </w:r>
      <w:r w:rsidRPr="00081507">
        <w:t xml:space="preserve"> all role types</w:t>
      </w:r>
      <w:r w:rsidR="00710D1C">
        <w:t>,</w:t>
      </w:r>
      <w:r w:rsidRPr="00081507">
        <w:t xml:space="preserve"> from qualified social workers through to local authorities, central government, charities, not</w:t>
      </w:r>
      <w:r w:rsidR="00710D1C">
        <w:t>-</w:t>
      </w:r>
      <w:r w:rsidRPr="00081507">
        <w:t>for</w:t>
      </w:r>
      <w:r w:rsidR="00710D1C">
        <w:t>-</w:t>
      </w:r>
      <w:r w:rsidRPr="00081507">
        <w:t>profit</w:t>
      </w:r>
      <w:r w:rsidR="00710D1C">
        <w:t>s</w:t>
      </w:r>
      <w:r w:rsidRPr="00081507">
        <w:t xml:space="preserve"> and so on.</w:t>
      </w:r>
    </w:p>
    <w:p w:rsidR="004A3176" w:rsidRPr="00081507" w:rsidP="004A3176">
      <w:pPr>
        <w:pStyle w:val="Answer"/>
      </w:pPr>
      <w:r w:rsidRPr="00710D1C">
        <w:t>First, on qualified social work, retention</w:t>
      </w:r>
      <w:r w:rsidRPr="00081507">
        <w:t xml:space="preserve"> is probably the </w:t>
      </w:r>
      <w:r>
        <w:t>number one</w:t>
      </w:r>
      <w:r w:rsidRPr="00081507">
        <w:t xml:space="preserve"> issue because</w:t>
      </w:r>
      <w:r>
        <w:t>,</w:t>
      </w:r>
      <w:r w:rsidRPr="00081507">
        <w:t xml:space="preserve"> clearly</w:t>
      </w:r>
      <w:r>
        <w:t>,</w:t>
      </w:r>
      <w:r w:rsidRPr="00081507">
        <w:t xml:space="preserve"> if we were able to retain more people we would not have the same attraction challenge that we have today. As I understand it,</w:t>
      </w:r>
      <w:r>
        <w:t xml:space="preserve"> </w:t>
      </w:r>
      <w:r w:rsidRPr="00081507">
        <w:t xml:space="preserve">we </w:t>
      </w:r>
      <w:r>
        <w:t xml:space="preserve">unfortunately </w:t>
      </w:r>
      <w:r w:rsidRPr="00081507">
        <w:t>have more people leaving the sector than coming in, which obviously is creating this erosion of the workforce and the challenge that we face.</w:t>
      </w:r>
    </w:p>
    <w:p w:rsidR="004A3176" w:rsidRPr="00081507" w:rsidP="004A3176">
      <w:pPr>
        <w:pStyle w:val="Answer"/>
      </w:pPr>
      <w:r w:rsidRPr="00081507">
        <w:t xml:space="preserve">For me, a lot of it is around the quality of life </w:t>
      </w:r>
      <w:r w:rsidR="00710D1C">
        <w:t>that qualified</w:t>
      </w:r>
      <w:r w:rsidRPr="00081507">
        <w:t xml:space="preserve"> social workers experience</w:t>
      </w:r>
      <w:r w:rsidR="00710D1C">
        <w:t>,</w:t>
      </w:r>
      <w:r w:rsidRPr="00081507">
        <w:t xml:space="preserve"> in so far as they are under intense pressure with significant </w:t>
      </w:r>
      <w:r w:rsidRPr="00081507">
        <w:t>case</w:t>
      </w:r>
      <w:r w:rsidR="00710D1C">
        <w:t xml:space="preserve"> </w:t>
      </w:r>
      <w:r w:rsidRPr="00081507">
        <w:t xml:space="preserve">loads and sometimes struggle with the governance and support structures that exist around them to take </w:t>
      </w:r>
      <w:r w:rsidRPr="00081507" w:rsidR="00710D1C">
        <w:t xml:space="preserve">away </w:t>
      </w:r>
      <w:r w:rsidRPr="00081507">
        <w:t>some of th</w:t>
      </w:r>
      <w:r>
        <w:t>e</w:t>
      </w:r>
      <w:r w:rsidRPr="00081507">
        <w:t xml:space="preserve"> pressure and stress in managing the case</w:t>
      </w:r>
      <w:r w:rsidR="00710D1C">
        <w:t xml:space="preserve"> </w:t>
      </w:r>
      <w:r w:rsidRPr="00081507">
        <w:t>load more effectively. Part of the challenge is clearly</w:t>
      </w:r>
      <w:r>
        <w:t xml:space="preserve"> that</w:t>
      </w:r>
      <w:r w:rsidRPr="00081507">
        <w:t xml:space="preserve"> not enough people </w:t>
      </w:r>
      <w:r w:rsidR="00710D1C">
        <w:t xml:space="preserve">are </w:t>
      </w:r>
      <w:r w:rsidRPr="00081507">
        <w:t>coming into the sector, so we have a perception issue around attraction and bringing people in to undertake the role. Of course, the entry route is significant in</w:t>
      </w:r>
      <w:r>
        <w:t xml:space="preserve"> </w:t>
      </w:r>
      <w:r w:rsidRPr="00081507">
        <w:t>the investment of time and money by the time you have gone through university</w:t>
      </w:r>
      <w:r w:rsidR="00710D1C">
        <w:t xml:space="preserve"> and</w:t>
      </w:r>
      <w:r w:rsidRPr="00081507">
        <w:t xml:space="preserve"> spent a year in gaining experience before you become a fully</w:t>
      </w:r>
      <w:r w:rsidR="00710D1C">
        <w:t xml:space="preserve"> </w:t>
      </w:r>
      <w:r w:rsidRPr="00081507">
        <w:t xml:space="preserve">fledged </w:t>
      </w:r>
      <w:r w:rsidR="00710D1C">
        <w:t xml:space="preserve">qualified </w:t>
      </w:r>
      <w:r w:rsidRPr="00081507">
        <w:t>social worker.</w:t>
      </w:r>
    </w:p>
    <w:p w:rsidR="004A3176" w:rsidRPr="00081507" w:rsidP="004A3176">
      <w:pPr>
        <w:pStyle w:val="Answer"/>
      </w:pPr>
      <w:r w:rsidRPr="00081507">
        <w:t xml:space="preserve">Within that we need to think about how we </w:t>
      </w:r>
      <w:r w:rsidRPr="00081507" w:rsidR="00710D1C">
        <w:t xml:space="preserve">can </w:t>
      </w:r>
      <w:r w:rsidRPr="00081507">
        <w:t>create opportunity to support QSWs better. That might be with different entry routes for different levels of people</w:t>
      </w:r>
      <w:r w:rsidR="00710D1C">
        <w:t>—</w:t>
      </w:r>
      <w:r w:rsidRPr="00081507">
        <w:t xml:space="preserve">early intervention, family support </w:t>
      </w:r>
      <w:r w:rsidR="00710D1C">
        <w:t xml:space="preserve">and </w:t>
      </w:r>
      <w:r w:rsidRPr="00081507">
        <w:t>care leavers themselves</w:t>
      </w:r>
      <w:r w:rsidR="00710D1C">
        <w:t xml:space="preserve">, </w:t>
      </w:r>
      <w:r w:rsidRPr="00081507">
        <w:t xml:space="preserve">who obviously have terrific experience to bring to the sector </w:t>
      </w:r>
      <w:r>
        <w:t>with</w:t>
      </w:r>
      <w:r w:rsidRPr="00081507">
        <w:t xml:space="preserve"> their understanding of the environment. Therefore, without having to go through the full qualification process, we can help support qualified social workers to focus on the casework and work with them on early intervention and family support around that initial structure. </w:t>
      </w:r>
    </w:p>
    <w:p w:rsidR="004A3176" w:rsidRPr="00081507" w:rsidP="004A3176">
      <w:pPr>
        <w:pStyle w:val="Answer"/>
      </w:pPr>
      <w:r w:rsidRPr="00081507">
        <w:rPr>
          <w:b/>
          <w:i/>
        </w:rPr>
        <w:t>Sarah McClinton:</w:t>
      </w:r>
      <w:r w:rsidRPr="00081507">
        <w:t xml:space="preserve"> I am here as the vice-president of the Association of Directors of Adult Social Services, representing </w:t>
      </w:r>
      <w:r>
        <w:t>d</w:t>
      </w:r>
      <w:r w:rsidRPr="00081507">
        <w:t xml:space="preserve">irectors of </w:t>
      </w:r>
      <w:r>
        <w:t>a</w:t>
      </w:r>
      <w:r w:rsidRPr="00081507">
        <w:t>dult</w:t>
      </w:r>
      <w:r>
        <w:t xml:space="preserve"> services</w:t>
      </w:r>
      <w:r w:rsidRPr="00081507">
        <w:t xml:space="preserve"> across England. I</w:t>
      </w:r>
      <w:r>
        <w:t>n my day job I</w:t>
      </w:r>
      <w:r w:rsidRPr="00081507">
        <w:t xml:space="preserve"> am the director for health and care services in Greenwich in London</w:t>
      </w:r>
      <w:r>
        <w:t>.</w:t>
      </w:r>
    </w:p>
    <w:p w:rsidR="004A3176" w:rsidRPr="00081507" w:rsidP="004A3176">
      <w:pPr>
        <w:pStyle w:val="Answer"/>
      </w:pPr>
      <w:r w:rsidRPr="00081507">
        <w:t xml:space="preserve">I agree with Matthew that retention is the biggest issue. You have talked quite a lot about social workers and some of those professional elements of the social care workforce. I </w:t>
      </w:r>
      <w:r>
        <w:t>do</w:t>
      </w:r>
      <w:r w:rsidRPr="00081507">
        <w:t xml:space="preserve"> not disagree with any of that. I w</w:t>
      </w:r>
      <w:r>
        <w:t>ill</w:t>
      </w:r>
      <w:r w:rsidRPr="00081507">
        <w:t xml:space="preserve"> add that we have some particular challenges in our mental health services. We have seen a growing demand for mental health services and approved mental health social workers is one of </w:t>
      </w:r>
      <w:r>
        <w:t>the</w:t>
      </w:r>
      <w:r w:rsidRPr="00081507">
        <w:t xml:space="preserve"> areas that we struggle</w:t>
      </w:r>
      <w:r>
        <w:t xml:space="preserve"> with</w:t>
      </w:r>
      <w:r w:rsidRPr="00081507">
        <w:t xml:space="preserve"> most</w:t>
      </w:r>
      <w:r>
        <w:t xml:space="preserve"> </w:t>
      </w:r>
      <w:r w:rsidRPr="00081507">
        <w:t>in adult services</w:t>
      </w:r>
      <w:r>
        <w:t>, b</w:t>
      </w:r>
      <w:r w:rsidRPr="00081507">
        <w:t>ut we are seeing increasing vacancy rates and increased turnover for adult social workers and similar issues across children services.</w:t>
      </w:r>
    </w:p>
    <w:p w:rsidR="004A3176" w:rsidRPr="00081507" w:rsidP="004A3176">
      <w:pPr>
        <w:pStyle w:val="Answer"/>
      </w:pPr>
      <w:r>
        <w:t>The</w:t>
      </w:r>
      <w:r w:rsidRPr="00081507">
        <w:t xml:space="preserve"> social care sector encompasses a broad range of roles</w:t>
      </w:r>
      <w:r w:rsidR="00710D1C">
        <w:t>:</w:t>
      </w:r>
      <w:r w:rsidRPr="00081507">
        <w:t xml:space="preserve"> working with older people but also people with learning disabilities and a huge range of roles from direct care support th</w:t>
      </w:r>
      <w:r>
        <w:t>r</w:t>
      </w:r>
      <w:r w:rsidRPr="00081507">
        <w:t>ough to th</w:t>
      </w:r>
      <w:r>
        <w:t>e</w:t>
      </w:r>
      <w:r w:rsidRPr="00081507">
        <w:t xml:space="preserve"> more professional </w:t>
      </w:r>
      <w:r w:rsidR="00710D1C">
        <w:t xml:space="preserve">and </w:t>
      </w:r>
      <w:r w:rsidRPr="00081507">
        <w:t>leadership roles. A lot of our conversation in adult care tends to focus on the direct care workforce, which is largely a workforce that has been outsourced over the last 20, 30 years, as we have moved to a mixed economy of social care.</w:t>
      </w:r>
      <w:r>
        <w:t xml:space="preserve"> </w:t>
      </w:r>
      <w:r w:rsidRPr="00081507">
        <w:t>The Competition</w:t>
      </w:r>
      <w:r>
        <w:t xml:space="preserve"> and</w:t>
      </w:r>
      <w:r w:rsidRPr="00081507">
        <w:t xml:space="preserve"> Markets Authority has evidenced that </w:t>
      </w:r>
      <w:r>
        <w:t>social care</w:t>
      </w:r>
      <w:r w:rsidRPr="00081507">
        <w:t xml:space="preserve"> is a poorly functioning market</w:t>
      </w:r>
      <w:r w:rsidR="00710D1C">
        <w:t>. T</w:t>
      </w:r>
      <w:r w:rsidRPr="00081507">
        <w:t>he low pay and poor terms and conditions of direct care staff are very much part of that picture</w:t>
      </w:r>
      <w:r>
        <w:t>.</w:t>
      </w:r>
    </w:p>
    <w:p w:rsidR="004A3176" w:rsidRPr="00081507" w:rsidP="004A3176">
      <w:pPr>
        <w:pStyle w:val="Answer"/>
      </w:pPr>
      <w:r w:rsidRPr="00081507">
        <w:t>Our workforce is mainly female</w:t>
      </w:r>
      <w:r>
        <w:t xml:space="preserve"> and </w:t>
      </w:r>
      <w:r w:rsidRPr="00081507">
        <w:t xml:space="preserve">tends to be older. </w:t>
      </w:r>
      <w:r>
        <w:t>About</w:t>
      </w:r>
      <w:r w:rsidRPr="00081507">
        <w:t xml:space="preserve"> 10% of people working in social care are below the age of 25 and many of th</w:t>
      </w:r>
      <w:r w:rsidR="00710D1C">
        <w:t xml:space="preserve">em </w:t>
      </w:r>
      <w:r w:rsidRPr="00081507">
        <w:t xml:space="preserve">will not continue to work in the sector. We have relatively high representation from black and minority ethnic communities. I think </w:t>
      </w:r>
      <w:r>
        <w:t>that</w:t>
      </w:r>
      <w:r w:rsidRPr="00081507">
        <w:t xml:space="preserve"> is about 24% nationally and</w:t>
      </w:r>
      <w:r>
        <w:t xml:space="preserve"> in London it is</w:t>
      </w:r>
      <w:r w:rsidRPr="00081507">
        <w:t xml:space="preserve"> over half of our workforce. Direct care staff are mostly on </w:t>
      </w:r>
      <w:r w:rsidR="00710D1C">
        <w:t xml:space="preserve">the </w:t>
      </w:r>
      <w:r w:rsidRPr="00081507">
        <w:t>minimum wage. I think 50% of our home</w:t>
      </w:r>
      <w:r>
        <w:t>-</w:t>
      </w:r>
      <w:r w:rsidRPr="00081507">
        <w:t>care workforce are on zero-hours contracts.</w:t>
      </w:r>
    </w:p>
    <w:p w:rsidR="004A3176" w:rsidRPr="00081507" w:rsidP="004A3176">
      <w:pPr>
        <w:pStyle w:val="Answer"/>
      </w:pPr>
      <w:r>
        <w:t>We need</w:t>
      </w:r>
      <w:r w:rsidRPr="00081507">
        <w:t xml:space="preserve"> </w:t>
      </w:r>
      <w:r>
        <w:t xml:space="preserve">to </w:t>
      </w:r>
      <w:r w:rsidRPr="00081507">
        <w:t>make it a much more attractive sector to work in</w:t>
      </w:r>
      <w:r w:rsidR="00710D1C">
        <w:t>,</w:t>
      </w:r>
      <w:r w:rsidRPr="00081507">
        <w:t xml:space="preserve"> and ADASS has called for a new deal for care staff</w:t>
      </w:r>
      <w:r w:rsidR="00710D1C">
        <w:t xml:space="preserve"> </w:t>
      </w:r>
      <w:r w:rsidRPr="00081507">
        <w:t>as part of our submission to the spending review. The first thing we need is a proper workforce strategy</w:t>
      </w:r>
      <w:r>
        <w:t xml:space="preserve"> that</w:t>
      </w:r>
      <w:r w:rsidRPr="00081507">
        <w:t xml:space="preserve"> is informed by the care that we want. </w:t>
      </w:r>
      <w:r>
        <w:t>T</w:t>
      </w:r>
      <w:r w:rsidRPr="00081507">
        <w:t>hinking about your opening remarks about what do we need in the future,</w:t>
      </w:r>
      <w:r>
        <w:t xml:space="preserve"> it is</w:t>
      </w:r>
      <w:r w:rsidRPr="00081507">
        <w:t xml:space="preserve"> </w:t>
      </w:r>
      <w:r w:rsidR="00710D1C">
        <w:t xml:space="preserve">about </w:t>
      </w:r>
      <w:r w:rsidRPr="00081507">
        <w:t>how we all want to be cared for in the future and</w:t>
      </w:r>
      <w:r>
        <w:t>,</w:t>
      </w:r>
      <w:r w:rsidRPr="00081507">
        <w:t xml:space="preserve"> therefore</w:t>
      </w:r>
      <w:r>
        <w:t>,</w:t>
      </w:r>
      <w:r w:rsidRPr="00081507">
        <w:t xml:space="preserve"> what is the plan for how we might resource that with staffing, different roles and the kind of skills mix that we need.</w:t>
      </w:r>
    </w:p>
    <w:p w:rsidR="004A3176" w:rsidRPr="00081507" w:rsidP="004A3176">
      <w:pPr>
        <w:pStyle w:val="Answer"/>
      </w:pPr>
      <w:r w:rsidRPr="00081507">
        <w:t>I have touched on</w:t>
      </w:r>
      <w:r>
        <w:t xml:space="preserve"> pay</w:t>
      </w:r>
      <w:r w:rsidRPr="00081507">
        <w:t xml:space="preserve"> already, but that is a huge issue and ADASS has called for a minimum care wage of £11.50 an hour. That is equivalent to NHS band 3 rate. One of the biggest challenges we face is competition with the NHS, although we clearly work very closely together with our NHS partners. There is that issue of parity. If you are working on a dementia ward</w:t>
      </w:r>
      <w:r w:rsidR="00710D1C">
        <w:t xml:space="preserve"> </w:t>
      </w:r>
      <w:r w:rsidRPr="00081507">
        <w:t>in a community hospital</w:t>
      </w:r>
      <w:r w:rsidRPr="00081507" w:rsidR="00710D1C">
        <w:t xml:space="preserve">, for example, </w:t>
      </w:r>
      <w:r w:rsidRPr="00081507">
        <w:t>it is very similar to working in a nursing home with people with dementia and very complex need</w:t>
      </w:r>
      <w:r w:rsidR="00710D1C">
        <w:t xml:space="preserve">s, </w:t>
      </w:r>
      <w:r w:rsidRPr="00081507">
        <w:t>yet the pay and conditions</w:t>
      </w:r>
      <w:r w:rsidR="00710D1C">
        <w:t xml:space="preserve">, </w:t>
      </w:r>
      <w:r w:rsidRPr="00081507">
        <w:t>and security</w:t>
      </w:r>
      <w:r w:rsidR="00710D1C">
        <w:t xml:space="preserve">, </w:t>
      </w:r>
      <w:r w:rsidRPr="00081507" w:rsidR="00710D1C">
        <w:t xml:space="preserve">are very different </w:t>
      </w:r>
      <w:r w:rsidRPr="00081507">
        <w:t>in those jobs. That is one issue.</w:t>
      </w:r>
    </w:p>
    <w:p w:rsidR="004A3176" w:rsidRPr="00081507" w:rsidP="004A3176">
      <w:pPr>
        <w:pStyle w:val="Answer"/>
      </w:pPr>
      <w:r w:rsidRPr="00081507">
        <w:t xml:space="preserve">If we look the other way, </w:t>
      </w:r>
      <w:r>
        <w:t>we face</w:t>
      </w:r>
      <w:r w:rsidRPr="00081507">
        <w:t xml:space="preserve"> huge competition in the social care sector, as a minimum wage sector</w:t>
      </w:r>
      <w:r>
        <w:t>,</w:t>
      </w:r>
      <w:r w:rsidRPr="00081507">
        <w:t xml:space="preserve"> with retail, hospitality and logistics. It used to be the case that social care paid more than those sorts of industries</w:t>
      </w:r>
      <w:r w:rsidR="00710D1C">
        <w:t>,</w:t>
      </w:r>
      <w:r w:rsidRPr="00081507">
        <w:t xml:space="preserve"> but that has now changed and we have seen huge competition for staff. As we are coming out of Covid, retail and hospitality are opening up again. We see Amazon offering golden hellos of £3,000 to people and higher hourly rates. That is a big challenge for us. If we do not address those fundamental issues</w:t>
      </w:r>
      <w:r>
        <w:t xml:space="preserve"> </w:t>
      </w:r>
      <w:r w:rsidR="00710D1C">
        <w:t xml:space="preserve">around pay </w:t>
      </w:r>
      <w:r w:rsidRPr="00081507">
        <w:t xml:space="preserve">we </w:t>
      </w:r>
      <w:r>
        <w:t>will</w:t>
      </w:r>
      <w:r w:rsidRPr="00081507">
        <w:t xml:space="preserve"> continue to struggle to attract and retain staff. We also need to enhance training and development</w:t>
      </w:r>
      <w:r w:rsidR="00710D1C">
        <w:t>,</w:t>
      </w:r>
      <w:r w:rsidRPr="00081507">
        <w:t xml:space="preserve"> and opportunities to progress.</w:t>
      </w:r>
    </w:p>
    <w:p w:rsidR="004A3176" w:rsidRPr="00081507" w:rsidP="004A3176">
      <w:pPr>
        <w:pStyle w:val="Answer"/>
      </w:pPr>
      <w:r w:rsidRPr="00081507">
        <w:t>Finally,</w:t>
      </w:r>
      <w:r w:rsidR="00710D1C">
        <w:t xml:space="preserve"> there is</w:t>
      </w:r>
      <w:r w:rsidRPr="00081507">
        <w:t xml:space="preserve"> valuing social care staff. Our staff have shown huge commitment and compassion. They do very skilled jobs that support people to live the lives that they want to lead in crisis </w:t>
      </w:r>
      <w:r w:rsidR="00710D1C">
        <w:t xml:space="preserve">and </w:t>
      </w:r>
      <w:r w:rsidRPr="00081507">
        <w:t>in the longer term</w:t>
      </w:r>
      <w:r>
        <w:t>, b</w:t>
      </w:r>
      <w:r w:rsidRPr="00081507">
        <w:t xml:space="preserve">ut that is not always recognised. I </w:t>
      </w:r>
      <w:r w:rsidR="00710D1C">
        <w:t xml:space="preserve">came </w:t>
      </w:r>
      <w:r w:rsidRPr="00081507">
        <w:t>through London Bridge station last night</w:t>
      </w:r>
      <w:r w:rsidR="00710D1C">
        <w:t xml:space="preserve">, </w:t>
      </w:r>
      <w:r>
        <w:t>where</w:t>
      </w:r>
      <w:r w:rsidRPr="00081507">
        <w:t xml:space="preserve"> there is a huge rainbow and a huge thank you to NHS staff</w:t>
      </w:r>
      <w:r w:rsidR="00710D1C">
        <w:t>,</w:t>
      </w:r>
      <w:r w:rsidRPr="00081507">
        <w:t xml:space="preserve"> but care staff often feel they are forgotten, undervalued and not always recognised. I can see nods, so you recognise that.</w:t>
      </w:r>
    </w:p>
    <w:p w:rsidR="004A3176" w:rsidRPr="00081507" w:rsidP="004A3176">
      <w:pPr>
        <w:pStyle w:val="Answer"/>
      </w:pPr>
      <w:r w:rsidRPr="00081507">
        <w:t>The issues</w:t>
      </w:r>
      <w:r>
        <w:t xml:space="preserve"> with</w:t>
      </w:r>
      <w:r w:rsidRPr="00081507">
        <w:t xml:space="preserve"> how </w:t>
      </w:r>
      <w:r>
        <w:t>compulsory vaccination</w:t>
      </w:r>
      <w:r w:rsidRPr="00081507">
        <w:t xml:space="preserve"> was introduced in care and policy ha</w:t>
      </w:r>
      <w:r>
        <w:t>ve</w:t>
      </w:r>
      <w:r w:rsidRPr="00081507">
        <w:t xml:space="preserve"> now been reversed. </w:t>
      </w:r>
      <w:r w:rsidR="00710D1C">
        <w:t>T</w:t>
      </w:r>
      <w:r>
        <w:t>hat</w:t>
      </w:r>
      <w:r w:rsidRPr="00081507">
        <w:t xml:space="preserve"> has further undermined trust in the sector. I can pause there.</w:t>
      </w:r>
    </w:p>
    <w:p w:rsidR="004A3176" w:rsidRPr="00081507" w:rsidP="00710D1C">
      <w:pPr>
        <w:pStyle w:val="Remark"/>
      </w:pPr>
      <w:r w:rsidRPr="00081507">
        <w:rPr>
          <w:b/>
        </w:rPr>
        <w:t>The Chair:</w:t>
      </w:r>
      <w:r w:rsidRPr="00081507">
        <w:t xml:space="preserve"> Does the FDA want to say anything about leadership in this area?</w:t>
      </w:r>
    </w:p>
    <w:p w:rsidR="004A3176" w:rsidRPr="00081507" w:rsidP="004A3176">
      <w:pPr>
        <w:pStyle w:val="Answer"/>
      </w:pPr>
      <w:r w:rsidRPr="00081507">
        <w:rPr>
          <w:b/>
          <w:i/>
        </w:rPr>
        <w:t>Steven Littlewood:</w:t>
      </w:r>
      <w:r w:rsidRPr="00081507">
        <w:t xml:space="preserve"> Yes. I am assistant general secretary with the FDA trade union, so I am part of the senior management team </w:t>
      </w:r>
      <w:r w:rsidR="00710D1C">
        <w:t>of</w:t>
      </w:r>
      <w:r w:rsidRPr="00081507">
        <w:t xml:space="preserve"> the union. We represent 19,000 members across the Civil Service and we have members who are managers in the NHS.</w:t>
      </w:r>
    </w:p>
    <w:p w:rsidR="004A3176" w:rsidRPr="00081507" w:rsidP="004A3176">
      <w:pPr>
        <w:pStyle w:val="Answer"/>
      </w:pPr>
      <w:r w:rsidRPr="00081507">
        <w:t>I am probably the least qualified to speak on this specific question</w:t>
      </w:r>
      <w:r w:rsidR="00710D1C">
        <w:t>,</w:t>
      </w:r>
      <w:r w:rsidRPr="00081507">
        <w:t xml:space="preserve"> but I have something to add</w:t>
      </w:r>
      <w:r>
        <w:t xml:space="preserve"> on</w:t>
      </w:r>
      <w:r w:rsidRPr="00081507">
        <w:t xml:space="preserve"> training and leadership. As you will have seen </w:t>
      </w:r>
      <w:r w:rsidRPr="00081507">
        <w:t>from our written submission, there is a big problem with training across the public sector being fragmented, especially in leadership positions and th</w:t>
      </w:r>
      <w:r>
        <w:t>e</w:t>
      </w:r>
      <w:r w:rsidRPr="00081507">
        <w:t xml:space="preserve"> training for being in senior roles. I agree that it would be good to see career path training to carry people through into senior roles from lower</w:t>
      </w:r>
      <w:r w:rsidR="00710D1C">
        <w:t>-</w:t>
      </w:r>
      <w:r w:rsidRPr="00081507">
        <w:t>graded roles</w:t>
      </w:r>
      <w:r w:rsidR="00710D1C">
        <w:t xml:space="preserve">, </w:t>
      </w:r>
      <w:r w:rsidRPr="00081507">
        <w:t>because that is a good recruitment and retention tool.</w:t>
      </w:r>
    </w:p>
    <w:p w:rsidR="004A3176" w:rsidRPr="00081507" w:rsidP="004A3176">
      <w:pPr>
        <w:pStyle w:val="Answer"/>
      </w:pPr>
      <w:r w:rsidRPr="00081507">
        <w:t xml:space="preserve">There is a problem </w:t>
      </w:r>
      <w:r>
        <w:t>that</w:t>
      </w:r>
      <w:r w:rsidRPr="00081507">
        <w:t xml:space="preserve"> the training you get to be a senior civil servant does not necessarily equip you to move across into the police force</w:t>
      </w:r>
      <w:r w:rsidR="00710D1C">
        <w:t xml:space="preserve">, </w:t>
      </w:r>
      <w:r>
        <w:t xml:space="preserve">the </w:t>
      </w:r>
      <w:r w:rsidRPr="00081507">
        <w:t xml:space="preserve">London </w:t>
      </w:r>
      <w:r w:rsidR="00710D1C">
        <w:t>m</w:t>
      </w:r>
      <w:r w:rsidRPr="00081507" w:rsidR="00710D1C">
        <w:t xml:space="preserve">ayor’s </w:t>
      </w:r>
      <w:r w:rsidRPr="00081507">
        <w:t>office</w:t>
      </w:r>
      <w:r w:rsidR="00710D1C">
        <w:t xml:space="preserve">, </w:t>
      </w:r>
      <w:r w:rsidRPr="00081507">
        <w:t>the NHS or social care. If there was a more joined-up approach</w:t>
      </w:r>
      <w:r>
        <w:t xml:space="preserve"> that</w:t>
      </w:r>
      <w:r w:rsidRPr="00081507">
        <w:t xml:space="preserve"> allowed the way that those skills are assessed to be more transferable</w:t>
      </w:r>
      <w:r>
        <w:t>,</w:t>
      </w:r>
      <w:r w:rsidRPr="00081507">
        <w:t xml:space="preserve"> that would allow broader career paths for people to be able to move and take those skills and different experiences across the public sector.</w:t>
      </w:r>
      <w:r w:rsidR="00710D1C">
        <w:t xml:space="preserve"> </w:t>
      </w:r>
      <w:r w:rsidRPr="00081507">
        <w:t>You would be able to retain and</w:t>
      </w:r>
      <w:r w:rsidR="00710D1C">
        <w:t>,</w:t>
      </w:r>
      <w:r w:rsidRPr="00081507">
        <w:t xml:space="preserve"> ideally</w:t>
      </w:r>
      <w:r w:rsidR="00710D1C">
        <w:t>,</w:t>
      </w:r>
      <w:r w:rsidRPr="00081507">
        <w:t xml:space="preserve"> recruit people as well with this career path as an inducement</w:t>
      </w:r>
      <w:r>
        <w:t>. Y</w:t>
      </w:r>
      <w:r w:rsidRPr="00081507">
        <w:t xml:space="preserve">ou might lose them from social care but you might gain </w:t>
      </w:r>
      <w:r w:rsidR="00710D1C">
        <w:t xml:space="preserve">them </w:t>
      </w:r>
      <w:r w:rsidRPr="00081507">
        <w:t>in the NHS</w:t>
      </w:r>
      <w:r w:rsidR="00710D1C">
        <w:t xml:space="preserve">, </w:t>
      </w:r>
      <w:r w:rsidRPr="00081507">
        <w:t>then they might come back to social care with an extra set of experiences and a different perspective. Joining up th</w:t>
      </w:r>
      <w:r>
        <w:t>e</w:t>
      </w:r>
      <w:r w:rsidRPr="00081507">
        <w:t xml:space="preserve"> training offer is crucial.</w:t>
      </w:r>
    </w:p>
    <w:p w:rsidR="004A3176" w:rsidRPr="00081507" w:rsidP="004A3176">
      <w:pPr>
        <w:pStyle w:val="Question"/>
      </w:pPr>
      <w:r w:rsidRPr="00081507">
        <w:rPr>
          <w:b/>
        </w:rPr>
        <w:t>Lord Davies of Gower:</w:t>
      </w:r>
      <w:r w:rsidRPr="00081507">
        <w:t xml:space="preserve"> I w</w:t>
      </w:r>
      <w:r>
        <w:t>ant</w:t>
      </w:r>
      <w:r w:rsidRPr="00081507">
        <w:t xml:space="preserve"> to ask Sarah about zero-hour</w:t>
      </w:r>
      <w:r w:rsidR="00710D1C">
        <w:t>s</w:t>
      </w:r>
      <w:r w:rsidRPr="00081507">
        <w:t xml:space="preserve"> contracts. Is there a percentage of people who prefer to have zero-hour</w:t>
      </w:r>
      <w:r w:rsidR="00710D1C">
        <w:t>s</w:t>
      </w:r>
      <w:r w:rsidRPr="00081507">
        <w:t xml:space="preserve"> contracts? </w:t>
      </w:r>
    </w:p>
    <w:p w:rsidR="004A3176" w:rsidRPr="00081507" w:rsidP="004A3176">
      <w:pPr>
        <w:pStyle w:val="Answer"/>
      </w:pPr>
      <w:r w:rsidRPr="00081507">
        <w:rPr>
          <w:b/>
          <w:i/>
        </w:rPr>
        <w:t>Sarah McClinton:</w:t>
      </w:r>
      <w:r w:rsidRPr="00081507">
        <w:t xml:space="preserve"> There </w:t>
      </w:r>
      <w:r>
        <w:t>is</w:t>
      </w:r>
      <w:r w:rsidRPr="00081507">
        <w:t xml:space="preserve"> probably a minority of staff who want to have that casual employment and that may well suit them. If I think about my niece, for example, when she was studying she was working in a home for people with learning disabilities at weekends</w:t>
      </w:r>
      <w:r w:rsidR="00710D1C">
        <w:t>. T</w:t>
      </w:r>
      <w:r w:rsidRPr="00081507">
        <w:t>hat was obviously a zero-hours contract. But I think the bulk of the workforce, who we rely on to support people in their homes with vital tasks</w:t>
      </w:r>
      <w:r w:rsidR="00710D1C">
        <w:t>,</w:t>
      </w:r>
      <w:r w:rsidRPr="00081507">
        <w:t xml:space="preserve"> day in, day out, would not choose to be on a zero-hours contract.</w:t>
      </w:r>
    </w:p>
    <w:p w:rsidR="004A3176" w:rsidRPr="00081507" w:rsidP="004A3176">
      <w:pPr>
        <w:pStyle w:val="Question"/>
      </w:pPr>
      <w:r>
        <w:rPr>
          <w:b/>
        </w:rPr>
        <w:t>Baroness Pinnock</w:t>
      </w:r>
      <w:r w:rsidRPr="00081507">
        <w:rPr>
          <w:b/>
        </w:rPr>
        <w:t>:</w:t>
      </w:r>
      <w:r w:rsidRPr="00081507">
        <w:t xml:space="preserve"> </w:t>
      </w:r>
      <w:r w:rsidR="00710D1C">
        <w:t>This</w:t>
      </w:r>
      <w:r w:rsidRPr="00081507">
        <w:t xml:space="preserve"> has been an interesting introduction to the challenges you face. </w:t>
      </w:r>
      <w:r>
        <w:t>Y</w:t>
      </w:r>
      <w:r w:rsidRPr="00081507">
        <w:t>ou said at the end, Sarah, that you compared those who are looking after somebody with dementia at home and somebody working on an NHS ward doing a similar job</w:t>
      </w:r>
      <w:r>
        <w:t>.</w:t>
      </w:r>
      <w:r w:rsidRPr="00081507">
        <w:t xml:space="preserve"> What is the crossover, if any, between those two roles?</w:t>
      </w:r>
      <w:r>
        <w:t xml:space="preserve"> </w:t>
      </w:r>
      <w:r w:rsidRPr="00081507">
        <w:t>If there is not a crossover, why not? Is it</w:t>
      </w:r>
      <w:r w:rsidR="00710D1C">
        <w:t xml:space="preserve"> because of</w:t>
      </w:r>
      <w:r w:rsidRPr="00081507">
        <w:t xml:space="preserve"> training</w:t>
      </w:r>
      <w:r w:rsidR="00710D1C">
        <w:t xml:space="preserve"> or</w:t>
      </w:r>
      <w:r w:rsidRPr="00081507">
        <w:t xml:space="preserve"> qualifications? What is the barrier there? It would meet one of our </w:t>
      </w:r>
      <w:r>
        <w:t>inquiries</w:t>
      </w:r>
      <w:r w:rsidRPr="00081507">
        <w:t xml:space="preserve"> about getting roles to be less focused and more diverse.</w:t>
      </w:r>
    </w:p>
    <w:p w:rsidR="004A3176" w:rsidRPr="00081507" w:rsidP="004A3176">
      <w:pPr>
        <w:pStyle w:val="Answer"/>
      </w:pPr>
      <w:r w:rsidRPr="00081507">
        <w:rPr>
          <w:b/>
          <w:i/>
        </w:rPr>
        <w:t>Sarah McClinton:</w:t>
      </w:r>
      <w:r w:rsidRPr="00081507">
        <w:t xml:space="preserve"> I agree with Steven </w:t>
      </w:r>
      <w:r>
        <w:t>about</w:t>
      </w:r>
      <w:r w:rsidRPr="00081507">
        <w:t xml:space="preserve"> having more flexibility and people being able to move around the system. The </w:t>
      </w:r>
      <w:r w:rsidR="00710D1C">
        <w:t>i</w:t>
      </w:r>
      <w:r w:rsidRPr="00081507" w:rsidR="00710D1C">
        <w:t xml:space="preserve">ntegration </w:t>
      </w:r>
      <w:r w:rsidRPr="00081507">
        <w:t>White Paper, for example, provides some opportunities for us to develop more of that thinking as long as that leads to more parity in the health and social care sector.</w:t>
      </w:r>
      <w:r>
        <w:t xml:space="preserve"> </w:t>
      </w:r>
      <w:r w:rsidRPr="00081507">
        <w:t xml:space="preserve">As I have described, one of the issues is that people in social care will not get that job security and that level of pay if they </w:t>
      </w:r>
      <w:r>
        <w:t>are</w:t>
      </w:r>
      <w:r w:rsidRPr="00081507">
        <w:t xml:space="preserve"> working, for example, as a healthcare assistant on a ward. </w:t>
      </w:r>
    </w:p>
    <w:p w:rsidR="004A3176" w:rsidRPr="00081507" w:rsidP="004A3176">
      <w:pPr>
        <w:pStyle w:val="Answer"/>
      </w:pPr>
      <w:r w:rsidRPr="00081507">
        <w:t>A</w:t>
      </w:r>
      <w:r>
        <w:t>s a</w:t>
      </w:r>
      <w:r w:rsidRPr="00081507">
        <w:t>n example, in Greenwich during Covid</w:t>
      </w:r>
      <w:r w:rsidR="00710D1C">
        <w:t>,</w:t>
      </w:r>
      <w:r w:rsidRPr="00081507">
        <w:t xml:space="preserve"> when we were at the height of the pandemic and our local hospital was struggling to cover shifts on the wards, we deployed some of our home</w:t>
      </w:r>
      <w:r w:rsidR="00710D1C">
        <w:t xml:space="preserve"> </w:t>
      </w:r>
      <w:r w:rsidRPr="00081507">
        <w:t>care staff on to the wards to support the nurses, which helped the system stay afloat but it also gave those people more experience</w:t>
      </w:r>
      <w:r w:rsidR="00710D1C">
        <w:t>. I</w:t>
      </w:r>
      <w:r w:rsidRPr="00081507">
        <w:t>t was a good opportunity for them. Some of them went on to get permanent jobs in the NHS</w:t>
      </w:r>
      <w:r w:rsidR="00710D1C">
        <w:t>. T</w:t>
      </w:r>
      <w:r w:rsidRPr="00081507">
        <w:t>hat is great for them</w:t>
      </w:r>
      <w:r w:rsidR="00710D1C">
        <w:t xml:space="preserve">, </w:t>
      </w:r>
      <w:r w:rsidRPr="00081507">
        <w:t xml:space="preserve">but that means </w:t>
      </w:r>
      <w:r w:rsidR="00710D1C">
        <w:t>they are a loss to</w:t>
      </w:r>
      <w:r w:rsidRPr="00081507">
        <w:t xml:space="preserve"> the social care sector. I</w:t>
      </w:r>
      <w:r w:rsidR="00710D1C">
        <w:t xml:space="preserve">t would be good to </w:t>
      </w:r>
      <w:r w:rsidRPr="00081507">
        <w:t xml:space="preserve">find a </w:t>
      </w:r>
      <w:r w:rsidRPr="00081507">
        <w:t xml:space="preserve">way </w:t>
      </w:r>
      <w:r w:rsidR="00710D1C">
        <w:t xml:space="preserve">to </w:t>
      </w:r>
      <w:r w:rsidRPr="00081507">
        <w:t>offe</w:t>
      </w:r>
      <w:r w:rsidR="00710D1C">
        <w:t>r</w:t>
      </w:r>
      <w:r w:rsidRPr="00081507">
        <w:t xml:space="preserve"> people those opportunities</w:t>
      </w:r>
      <w:r w:rsidR="00710D1C">
        <w:t xml:space="preserve">, </w:t>
      </w:r>
      <w:r>
        <w:t xml:space="preserve">but </w:t>
      </w:r>
      <w:r w:rsidRPr="00081507">
        <w:t xml:space="preserve">it </w:t>
      </w:r>
      <w:r w:rsidR="00710D1C">
        <w:t xml:space="preserve">also </w:t>
      </w:r>
      <w:r w:rsidRPr="00081507">
        <w:t xml:space="preserve">depends on social care having parity </w:t>
      </w:r>
      <w:r w:rsidR="00710D1C">
        <w:t xml:space="preserve">of </w:t>
      </w:r>
      <w:r w:rsidRPr="00081507">
        <w:t xml:space="preserve">esteem </w:t>
      </w:r>
      <w:r w:rsidR="00710D1C">
        <w:t xml:space="preserve">so </w:t>
      </w:r>
      <w:r w:rsidRPr="00081507">
        <w:t xml:space="preserve">that we </w:t>
      </w:r>
      <w:r w:rsidR="00710D1C">
        <w:t xml:space="preserve">can </w:t>
      </w:r>
      <w:r w:rsidRPr="00081507">
        <w:t>retain staff and encourage people to stay in the social care sector</w:t>
      </w:r>
      <w:r>
        <w:t>, whether</w:t>
      </w:r>
      <w:r w:rsidRPr="00081507">
        <w:t xml:space="preserve"> in more senior caring roles as registered nurses in homes or</w:t>
      </w:r>
      <w:r w:rsidR="00710D1C">
        <w:t xml:space="preserve"> with </w:t>
      </w:r>
      <w:r w:rsidRPr="00081507">
        <w:t>a path to professional qualifications.</w:t>
      </w:r>
    </w:p>
    <w:p w:rsidR="004A3176" w:rsidRPr="00081507" w:rsidP="004A3176">
      <w:pPr>
        <w:pStyle w:val="Answer"/>
      </w:pPr>
      <w:r w:rsidRPr="00081507">
        <w:t xml:space="preserve">Another example is </w:t>
      </w:r>
      <w:r w:rsidR="00710D1C">
        <w:t xml:space="preserve">that </w:t>
      </w:r>
      <w:r w:rsidRPr="00081507">
        <w:t>yesterday I was talking to my head of occupational therapy</w:t>
      </w:r>
      <w:r w:rsidR="00710D1C">
        <w:t>,</w:t>
      </w:r>
      <w:r w:rsidRPr="00081507">
        <w:t xml:space="preserve"> who has been doing some work with </w:t>
      </w:r>
      <w:r>
        <w:t>a</w:t>
      </w:r>
      <w:r w:rsidRPr="00081507">
        <w:t xml:space="preserve">llied </w:t>
      </w:r>
      <w:r>
        <w:t>h</w:t>
      </w:r>
      <w:r w:rsidRPr="00081507">
        <w:t>ealth professionals</w:t>
      </w:r>
      <w:r w:rsidR="00710D1C">
        <w:t xml:space="preserve">, </w:t>
      </w:r>
      <w:r w:rsidRPr="00081507">
        <w:t>the local acute trust and our community services provider. They were reflecting that</w:t>
      </w:r>
      <w:r w:rsidR="00710D1C">
        <w:t>,</w:t>
      </w:r>
      <w:r w:rsidRPr="00081507">
        <w:t xml:space="preserve"> in Covid</w:t>
      </w:r>
      <w:r w:rsidR="00710D1C">
        <w:t>,</w:t>
      </w:r>
      <w:r w:rsidRPr="00081507">
        <w:t xml:space="preserve"> they had passports where </w:t>
      </w:r>
      <w:r w:rsidR="00710D1C">
        <w:t xml:space="preserve">nurses </w:t>
      </w:r>
      <w:r w:rsidRPr="00081507">
        <w:t xml:space="preserve">could move around organisations nurses, but there was nothing that enabled </w:t>
      </w:r>
      <w:r>
        <w:t>a</w:t>
      </w:r>
      <w:r w:rsidRPr="00081507">
        <w:t xml:space="preserve">llied </w:t>
      </w:r>
      <w:r>
        <w:t>h</w:t>
      </w:r>
      <w:r w:rsidRPr="00081507">
        <w:t>ealth professionals to move between health and social care in a similar way. She was looking at how we might make that happen.</w:t>
      </w:r>
    </w:p>
    <w:p w:rsidR="004A3176" w:rsidRPr="00081507" w:rsidP="004A3176">
      <w:pPr>
        <w:pStyle w:val="Question"/>
      </w:pPr>
      <w:r w:rsidRPr="00081507">
        <w:rPr>
          <w:b/>
        </w:rPr>
        <w:t>Lord Bichard:</w:t>
      </w:r>
      <w:r w:rsidRPr="00081507">
        <w:t xml:space="preserve"> I was going to ask the question </w:t>
      </w:r>
      <w:r w:rsidR="00710D1C">
        <w:t>Baroness Pinnock</w:t>
      </w:r>
      <w:r w:rsidRPr="00081507">
        <w:t xml:space="preserve"> asked</w:t>
      </w:r>
      <w:r w:rsidR="00710D1C">
        <w:t>,</w:t>
      </w:r>
      <w:r w:rsidRPr="00081507">
        <w:t xml:space="preserve"> but I will follow it up because it is an important point. We have had</w:t>
      </w:r>
      <w:r>
        <w:t xml:space="preserve"> </w:t>
      </w:r>
      <w:r w:rsidRPr="00081507">
        <w:t>for more than a year a Department of Health and Social Care</w:t>
      </w:r>
      <w:r>
        <w:t>,</w:t>
      </w:r>
      <w:r w:rsidRPr="00081507">
        <w:t xml:space="preserve"> so one might expect that this issue would have been grasped by now. How confident is ADASS that work is going on to address the very issue that Baroness Pinnock asked about, which is the mobility of staff across the two parts of the system? Do you think </w:t>
      </w:r>
      <w:r>
        <w:t xml:space="preserve">that </w:t>
      </w:r>
      <w:r w:rsidRPr="00081507">
        <w:t>this is an urgent issue for the DHSC?</w:t>
      </w:r>
    </w:p>
    <w:p w:rsidR="004A3176" w:rsidRPr="00081507" w:rsidP="004A3176">
      <w:pPr>
        <w:pStyle w:val="Answer"/>
      </w:pPr>
      <w:r w:rsidRPr="00081507">
        <w:rPr>
          <w:b/>
          <w:i/>
        </w:rPr>
        <w:t>Sarah McClinton:</w:t>
      </w:r>
      <w:r w:rsidRPr="00081507">
        <w:t xml:space="preserve"> </w:t>
      </w:r>
      <w:r>
        <w:t>V</w:t>
      </w:r>
      <w:r w:rsidRPr="00081507">
        <w:t>arious initiatives have come out of the DHSC. For example, we have had workforce recruitment and retention funding over the winter</w:t>
      </w:r>
      <w:r>
        <w:t>. That is</w:t>
      </w:r>
      <w:r w:rsidRPr="00081507">
        <w:t xml:space="preserve"> short-term funding over winter, which is very welcome but makes it difficult to plan how you might use that and make some of these more strategic changes. There is £500 million set aside for training and development as part of the reform programme from the Department of Health and Social Care.</w:t>
      </w:r>
    </w:p>
    <w:p w:rsidR="004A3176" w:rsidRPr="00081507" w:rsidP="004A3176">
      <w:pPr>
        <w:pStyle w:val="Answer"/>
      </w:pPr>
      <w:r>
        <w:t>W</w:t>
      </w:r>
      <w:r w:rsidRPr="00081507">
        <w:t xml:space="preserve">hat is missing is </w:t>
      </w:r>
      <w:r>
        <w:t>a</w:t>
      </w:r>
      <w:r w:rsidRPr="00081507">
        <w:t xml:space="preserve"> long-term strategy for what </w:t>
      </w:r>
      <w:r>
        <w:t>we will</w:t>
      </w:r>
      <w:r w:rsidRPr="00081507">
        <w:t xml:space="preserve"> need in 10 years and how we get from where we are now</w:t>
      </w:r>
      <w:r>
        <w:t>: w</w:t>
      </w:r>
      <w:r w:rsidRPr="00081507">
        <w:t>hat is the bridge to what needs to happen for us to be in a different position where we are clear about the roles that we need? ADASS support</w:t>
      </w:r>
      <w:r>
        <w:t>s</w:t>
      </w:r>
      <w:r w:rsidRPr="00081507">
        <w:t xml:space="preserve"> a future view on new models of care that are much more home and community</w:t>
      </w:r>
      <w:r>
        <w:t xml:space="preserve"> </w:t>
      </w:r>
      <w:r w:rsidRPr="00081507">
        <w:t>based. That enables you to recruit people from your communities who are able</w:t>
      </w:r>
      <w:r>
        <w:t xml:space="preserve"> </w:t>
      </w:r>
      <w:r w:rsidRPr="00081507">
        <w:t>to work in th</w:t>
      </w:r>
      <w:r>
        <w:t>e</w:t>
      </w:r>
      <w:r w:rsidRPr="00081507">
        <w:t xml:space="preserve"> sector locally</w:t>
      </w:r>
      <w:r>
        <w:t xml:space="preserve">, </w:t>
      </w:r>
      <w:r w:rsidRPr="00081507">
        <w:t>as well as work more closely with the NHS and have more of a joined-up</w:t>
      </w:r>
      <w:r>
        <w:t>,</w:t>
      </w:r>
      <w:r w:rsidRPr="00081507">
        <w:t xml:space="preserve"> properly integrated way of working.</w:t>
      </w:r>
    </w:p>
    <w:p w:rsidR="004A3176" w:rsidRPr="00081507" w:rsidP="004A3176">
      <w:pPr>
        <w:pStyle w:val="Remark"/>
      </w:pPr>
      <w:r w:rsidRPr="00CE4C56">
        <w:rPr>
          <w:b/>
        </w:rPr>
        <w:t>Lord Bichard:</w:t>
      </w:r>
      <w:r w:rsidRPr="00081507">
        <w:t xml:space="preserve"> I have a follow</w:t>
      </w:r>
      <w:r>
        <w:t>-</w:t>
      </w:r>
      <w:r w:rsidRPr="00081507">
        <w:t>up on the follow</w:t>
      </w:r>
      <w:r>
        <w:t>-</w:t>
      </w:r>
      <w:r w:rsidRPr="00081507">
        <w:t>up. Your point about recruiting in the local communities into social care is an important one that has not been followed up at all. We all would expect that the £500 million that is now on the table for training might pave the way towards more multiskilling and transfers between health and social care</w:t>
      </w:r>
      <w:r>
        <w:t>. W</w:t>
      </w:r>
      <w:r w:rsidRPr="00081507">
        <w:t>ould we not expect to see some of that money going on this very issue</w:t>
      </w:r>
      <w:r>
        <w:t>?</w:t>
      </w:r>
    </w:p>
    <w:p w:rsidR="004A3176" w:rsidRPr="00081507" w:rsidP="004A3176">
      <w:pPr>
        <w:pStyle w:val="Answer"/>
      </w:pPr>
      <w:r w:rsidRPr="00081507">
        <w:rPr>
          <w:b/>
          <w:i/>
        </w:rPr>
        <w:t>Sarah McClinton:</w:t>
      </w:r>
      <w:r w:rsidRPr="00081507">
        <w:t xml:space="preserve"> I am not party to exactly how it is planned to be spent but yes</w:t>
      </w:r>
      <w:r w:rsidR="00710D1C">
        <w:t>.</w:t>
      </w:r>
    </w:p>
    <w:p w:rsidR="004A3176" w:rsidRPr="00081507" w:rsidP="00710D1C">
      <w:pPr>
        <w:pStyle w:val="Remark"/>
      </w:pPr>
      <w:r w:rsidRPr="00081507">
        <w:rPr>
          <w:b/>
        </w:rPr>
        <w:t>Lord Bichard:</w:t>
      </w:r>
      <w:r w:rsidRPr="00081507">
        <w:t xml:space="preserve"> What would you like it to be spent on?</w:t>
      </w:r>
    </w:p>
    <w:p w:rsidR="004A3176" w:rsidRPr="00081507" w:rsidP="004A3176">
      <w:pPr>
        <w:pStyle w:val="Answer"/>
      </w:pPr>
      <w:r w:rsidRPr="00081507">
        <w:rPr>
          <w:b/>
          <w:i/>
        </w:rPr>
        <w:t>Sarah McClinton:</w:t>
      </w:r>
      <w:r w:rsidRPr="00081507">
        <w:t xml:space="preserve"> We would like it to be spent on training and development that enables people to develop their skills and to have more opportunities for progression.</w:t>
      </w:r>
    </w:p>
    <w:p w:rsidR="004A3176" w:rsidRPr="00081507" w:rsidP="004A3176">
      <w:pPr>
        <w:pStyle w:val="Question"/>
      </w:pPr>
      <w:r w:rsidRPr="00081507">
        <w:rPr>
          <w:b/>
        </w:rPr>
        <w:t>Lord Hogan-Howe:</w:t>
      </w:r>
      <w:r w:rsidRPr="00081507">
        <w:t xml:space="preserve"> Something that Steven said interested me. </w:t>
      </w:r>
      <w:r>
        <w:t>On the</w:t>
      </w:r>
      <w:r w:rsidRPr="00081507">
        <w:t xml:space="preserve"> idea of portability of skills—there are other portabilities from pensions and so on—for the people you represent, are people given mandatory training</w:t>
      </w:r>
      <w:r>
        <w:t xml:space="preserve"> that</w:t>
      </w:r>
      <w:r w:rsidRPr="00081507">
        <w:t xml:space="preserve"> is accredited and tested</w:t>
      </w:r>
      <w:r w:rsidRPr="00710D1C" w:rsidR="00710D1C">
        <w:t xml:space="preserve"> </w:t>
      </w:r>
      <w:r w:rsidRPr="00081507" w:rsidR="00710D1C">
        <w:t>for every new leadership role</w:t>
      </w:r>
      <w:r>
        <w:t>, o</w:t>
      </w:r>
      <w:r w:rsidRPr="00081507">
        <w:t xml:space="preserve">r is </w:t>
      </w:r>
      <w:r>
        <w:t>it</w:t>
      </w:r>
      <w:r w:rsidRPr="00081507">
        <w:t xml:space="preserve"> an ad hoc arrangement?</w:t>
      </w:r>
    </w:p>
    <w:p w:rsidR="004A3176" w:rsidRPr="00081507" w:rsidP="004A3176">
      <w:pPr>
        <w:pStyle w:val="Answer"/>
      </w:pPr>
      <w:r w:rsidRPr="00081507">
        <w:rPr>
          <w:b/>
          <w:i/>
        </w:rPr>
        <w:t>Steven Littlewood:</w:t>
      </w:r>
      <w:r w:rsidRPr="00081507">
        <w:t xml:space="preserve"> Not for every leadership role that I am aware of. A lot of the training we provide will giv</w:t>
      </w:r>
      <w:r w:rsidR="00710D1C">
        <w:t>e</w:t>
      </w:r>
      <w:r w:rsidRPr="00081507">
        <w:t xml:space="preserve"> people the skills to get to those positions. If you want to get to a senior Civil Service position you have to pass an assessment</w:t>
      </w:r>
      <w:r>
        <w:t>. W</w:t>
      </w:r>
      <w:r w:rsidRPr="00081507">
        <w:t xml:space="preserve">e are training people around the competency framework that is used to assess whether people are </w:t>
      </w:r>
      <w:r w:rsidR="00710D1C">
        <w:t xml:space="preserve">at </w:t>
      </w:r>
      <w:r w:rsidRPr="00081507">
        <w:t>SCS level</w:t>
      </w:r>
      <w:r w:rsidR="00710D1C">
        <w:t>,</w:t>
      </w:r>
      <w:r w:rsidRPr="00081507">
        <w:t xml:space="preserve"> but the problem is that that is a completely different framework </w:t>
      </w:r>
      <w:r w:rsidR="00710D1C">
        <w:t xml:space="preserve">from </w:t>
      </w:r>
      <w:r w:rsidRPr="00081507">
        <w:t xml:space="preserve">what is used in other parts of the public sector. </w:t>
      </w:r>
      <w:r>
        <w:t>We</w:t>
      </w:r>
      <w:r w:rsidRPr="00081507">
        <w:t xml:space="preserve"> would like a more consistent assessment</w:t>
      </w:r>
      <w:r w:rsidR="00710D1C">
        <w:t>. T</w:t>
      </w:r>
      <w:r w:rsidRPr="00081507">
        <w:t xml:space="preserve">raining </w:t>
      </w:r>
      <w:r w:rsidR="00710D1C">
        <w:t xml:space="preserve">could then </w:t>
      </w:r>
      <w:r w:rsidRPr="00081507">
        <w:t xml:space="preserve">be more consistent across the piece and you </w:t>
      </w:r>
      <w:r w:rsidR="00710D1C">
        <w:t xml:space="preserve">would </w:t>
      </w:r>
      <w:r w:rsidRPr="00081507">
        <w:t>be able to transfer skills across a lot more easily.</w:t>
      </w:r>
    </w:p>
    <w:p w:rsidR="004A3176" w:rsidRPr="00081507" w:rsidP="004A3176">
      <w:pPr>
        <w:pStyle w:val="Remark"/>
      </w:pPr>
      <w:r w:rsidRPr="00E479B6">
        <w:rPr>
          <w:b/>
        </w:rPr>
        <w:t>Lord Hogan-Howe:</w:t>
      </w:r>
      <w:r w:rsidRPr="00081507">
        <w:t xml:space="preserve"> I get that and I support it. I am trying to get to the bottom of the likelihoo</w:t>
      </w:r>
      <w:r>
        <w:t>d,</w:t>
      </w:r>
      <w:r w:rsidRPr="00081507">
        <w:t xml:space="preserve"> if I am a leader in the Civil Service—we can talk about other sectors as well—of me being trained for the roles that I am about to adopt</w:t>
      </w:r>
      <w:r w:rsidR="00710D1C">
        <w:t>.</w:t>
      </w:r>
    </w:p>
    <w:p w:rsidR="004A3176" w:rsidRPr="00081507" w:rsidP="004A3176">
      <w:pPr>
        <w:pStyle w:val="Answer"/>
      </w:pPr>
      <w:r w:rsidRPr="00081507">
        <w:rPr>
          <w:b/>
          <w:i/>
        </w:rPr>
        <w:t>Steven Littlewood:</w:t>
      </w:r>
      <w:r w:rsidRPr="00081507">
        <w:t xml:space="preserve"> It will depend on the role</w:t>
      </w:r>
      <w:r w:rsidR="00710D1C">
        <w:t>,</w:t>
      </w:r>
      <w:r w:rsidRPr="00081507">
        <w:t xml:space="preserve"> but there is not an automatic training for the specific role you are about to go on. Part of the thinking behind the senior Civil Service is that </w:t>
      </w:r>
      <w:r w:rsidR="00710D1C">
        <w:t>people</w:t>
      </w:r>
      <w:r w:rsidRPr="00081507">
        <w:t xml:space="preserve"> have a transferable skillset and </w:t>
      </w:r>
      <w:r w:rsidR="00710D1C">
        <w:t xml:space="preserve">they </w:t>
      </w:r>
      <w:r w:rsidRPr="00081507">
        <w:t xml:space="preserve">can be posted to different roles. The assessment of whether you are </w:t>
      </w:r>
      <w:r w:rsidR="00710D1C">
        <w:t xml:space="preserve">at </w:t>
      </w:r>
      <w:r w:rsidRPr="00081507">
        <w:t>SCS grade is more about those skills rather than the job description of a particular position. Some may have extra training for that position but it is not automatic.</w:t>
      </w:r>
    </w:p>
    <w:p w:rsidR="004A3176" w:rsidRPr="00081507" w:rsidP="00710D1C">
      <w:pPr>
        <w:pStyle w:val="Remark"/>
      </w:pPr>
      <w:r w:rsidRPr="00081507">
        <w:rPr>
          <w:b/>
        </w:rPr>
        <w:t>The Chair:</w:t>
      </w:r>
      <w:r w:rsidRPr="00081507">
        <w:t xml:space="preserve"> We have another couple of people who want to come in. I suspect </w:t>
      </w:r>
      <w:r w:rsidR="00710D1C">
        <w:t>that Lord Bourne and Lord Porter</w:t>
      </w:r>
      <w:r w:rsidRPr="00081507">
        <w:t xml:space="preserve"> can come in after the next question. I have Lord Willis who is champing at the bit.</w:t>
      </w:r>
    </w:p>
    <w:p w:rsidR="004A3176" w:rsidRPr="00081507" w:rsidP="004A3176">
      <w:pPr>
        <w:pStyle w:val="Question"/>
      </w:pPr>
      <w:r w:rsidRPr="00081507">
        <w:rPr>
          <w:b/>
        </w:rPr>
        <w:t>Lord Willis of Knaresborough:</w:t>
      </w:r>
      <w:r w:rsidRPr="00081507">
        <w:t xml:space="preserve"> </w:t>
      </w:r>
      <w:r w:rsidR="00710D1C">
        <w:t>“</w:t>
      </w:r>
      <w:r w:rsidRPr="00081507">
        <w:t>Champing at the bit</w:t>
      </w:r>
      <w:r w:rsidR="00710D1C">
        <w:t>”</w:t>
      </w:r>
      <w:r w:rsidRPr="00081507">
        <w:t xml:space="preserve"> is too strong because I do not have much of a bit to champ on. Thank you all very much for your initial comments</w:t>
      </w:r>
      <w:r w:rsidR="00710D1C">
        <w:t>. I</w:t>
      </w:r>
      <w:r>
        <w:t>t is</w:t>
      </w:r>
      <w:r w:rsidRPr="00081507">
        <w:t xml:space="preserve"> </w:t>
      </w:r>
      <w:r w:rsidRPr="00081507" w:rsidR="00710D1C">
        <w:t xml:space="preserve">enormously helpful </w:t>
      </w:r>
      <w:r w:rsidRPr="00081507">
        <w:t>that you have an understanding of the situation and have expressed it so clearly.</w:t>
      </w:r>
    </w:p>
    <w:p w:rsidR="004A3176" w:rsidRPr="00081507" w:rsidP="004A3176">
      <w:pPr>
        <w:pStyle w:val="QuestionCont"/>
      </w:pPr>
      <w:r w:rsidRPr="00081507">
        <w:t xml:space="preserve">Sarah, your four-point advice to the committee gives us the basis of what we should be looking at. </w:t>
      </w:r>
      <w:r>
        <w:t>We</w:t>
      </w:r>
      <w:r w:rsidRPr="00081507">
        <w:t xml:space="preserve"> would all agree with th</w:t>
      </w:r>
      <w:r>
        <w:t>e issue of a long-term strategy.</w:t>
      </w:r>
      <w:r w:rsidRPr="00081507">
        <w:t xml:space="preserve"> The problem for me—I hope you might agree—is that it has to be an integrated strategy. The trouble is that we constantly have strateg</w:t>
      </w:r>
      <w:r w:rsidR="00710D1C">
        <w:t>ies</w:t>
      </w:r>
      <w:r w:rsidRPr="00081507">
        <w:t xml:space="preserve"> for individual silos rather than the whole place.</w:t>
      </w:r>
    </w:p>
    <w:p w:rsidR="004A3176" w:rsidRPr="00081507" w:rsidP="004A3176">
      <w:pPr>
        <w:pStyle w:val="QuestionCont"/>
      </w:pPr>
      <w:r w:rsidRPr="00081507">
        <w:t>I wrote a report on the shape of caring</w:t>
      </w:r>
      <w:r w:rsidR="00710D1C">
        <w:t xml:space="preserve"> called</w:t>
      </w:r>
      <w:r w:rsidRPr="00081507">
        <w:t xml:space="preserve"> </w:t>
      </w:r>
      <w:r w:rsidRPr="00710D1C" w:rsidR="00710D1C">
        <w:rPr>
          <w:i/>
          <w:iCs/>
        </w:rPr>
        <w:t xml:space="preserve">Raising </w:t>
      </w:r>
      <w:r w:rsidR="00710D1C">
        <w:rPr>
          <w:i/>
          <w:iCs/>
        </w:rPr>
        <w:t>t</w:t>
      </w:r>
      <w:r w:rsidRPr="00710D1C" w:rsidR="00710D1C">
        <w:rPr>
          <w:i/>
          <w:iCs/>
        </w:rPr>
        <w:t>he Bar</w:t>
      </w:r>
      <w:r w:rsidRPr="00081507" w:rsidR="00710D1C">
        <w:t xml:space="preserve"> </w:t>
      </w:r>
      <w:r w:rsidR="00710D1C">
        <w:t xml:space="preserve">on the </w:t>
      </w:r>
      <w:r w:rsidRPr="00081507">
        <w:t xml:space="preserve">integration of health and social care workers. We launched a nursing associate role; there are now 5,500 registered </w:t>
      </w:r>
      <w:r>
        <w:t>and</w:t>
      </w:r>
      <w:r w:rsidRPr="00081507">
        <w:t xml:space="preserve"> 8,000 a year are going into training. </w:t>
      </w:r>
      <w:r>
        <w:t>It is a</w:t>
      </w:r>
      <w:r w:rsidRPr="00081507">
        <w:t xml:space="preserve"> clear example of people who can work in </w:t>
      </w:r>
      <w:r>
        <w:t xml:space="preserve">both </w:t>
      </w:r>
      <w:r w:rsidRPr="00081507">
        <w:t>healthcare and social care on the same pay</w:t>
      </w:r>
      <w:r>
        <w:t xml:space="preserve"> scales and</w:t>
      </w:r>
      <w:r w:rsidRPr="00081507">
        <w:t xml:space="preserve"> </w:t>
      </w:r>
      <w:r w:rsidR="00710D1C">
        <w:t xml:space="preserve">can </w:t>
      </w:r>
      <w:r w:rsidRPr="00081507">
        <w:t xml:space="preserve">swap across. I cannot tell you how hard it was to fight for that and to get it through. Who were their biggest opposition? </w:t>
      </w:r>
      <w:r w:rsidR="00710D1C">
        <w:t xml:space="preserve">Your fourth </w:t>
      </w:r>
      <w:r w:rsidRPr="00081507">
        <w:t>point</w:t>
      </w:r>
      <w:r w:rsidR="00710D1C">
        <w:t>, Sarah,</w:t>
      </w:r>
      <w:r w:rsidRPr="00081507">
        <w:t xml:space="preserve"> was about valuing. </w:t>
      </w:r>
      <w:r>
        <w:t>S</w:t>
      </w:r>
      <w:r w:rsidRPr="00081507">
        <w:t xml:space="preserve">enior personnel within the organisation—particularly </w:t>
      </w:r>
      <w:r w:rsidRPr="00081507" w:rsidR="00710D1C">
        <w:t xml:space="preserve">senior nurses </w:t>
      </w:r>
      <w:r w:rsidR="00710D1C">
        <w:t>with</w:t>
      </w:r>
      <w:r w:rsidRPr="00081507">
        <w:t xml:space="preserve">in health—objected strongly </w:t>
      </w:r>
      <w:r>
        <w:t>that</w:t>
      </w:r>
      <w:r w:rsidRPr="00081507">
        <w:t xml:space="preserve"> this was a government conspiracy to get </w:t>
      </w:r>
      <w:r w:rsidRPr="00081507">
        <w:t xml:space="preserve">people in on cheaper wages to do the job. </w:t>
      </w:r>
      <w:r w:rsidR="00710D1C">
        <w:t>T</w:t>
      </w:r>
      <w:r w:rsidRPr="00081507">
        <w:t>here is a job of work that needs to be done by all three of you</w:t>
      </w:r>
      <w:r>
        <w:t xml:space="preserve"> on</w:t>
      </w:r>
      <w:r w:rsidRPr="00081507">
        <w:t xml:space="preserve"> this report.</w:t>
      </w:r>
    </w:p>
    <w:p w:rsidR="004A3176" w:rsidRPr="00081507" w:rsidP="004A3176">
      <w:pPr>
        <w:pStyle w:val="QuestionCont"/>
      </w:pPr>
      <w:r>
        <w:t>M</w:t>
      </w:r>
      <w:r w:rsidRPr="00081507">
        <w:t>y specific question is about training. You quite rightly said that we have now outsourced a lot of health and social care to private organisations</w:t>
      </w:r>
      <w:r>
        <w:t xml:space="preserve">; </w:t>
      </w:r>
      <w:r>
        <w:t>Hays</w:t>
      </w:r>
      <w:r w:rsidRPr="00081507">
        <w:t xml:space="preserve"> is clearly one of the beneficiaries</w:t>
      </w:r>
      <w:r>
        <w:t>—</w:t>
      </w:r>
      <w:r w:rsidRPr="00081507">
        <w:t>or providers</w:t>
      </w:r>
      <w:r>
        <w:t>,</w:t>
      </w:r>
      <w:r w:rsidRPr="00081507">
        <w:t xml:space="preserve"> I should say</w:t>
      </w:r>
      <w:r>
        <w:t>,</w:t>
      </w:r>
      <w:r w:rsidRPr="00081507">
        <w:t xml:space="preserve"> because you do not make any profit. We have accepted that without one of the biggest challenges that goes with it</w:t>
      </w:r>
      <w:r>
        <w:t xml:space="preserve">: </w:t>
      </w:r>
      <w:r w:rsidRPr="00081507">
        <w:t>how you train those people</w:t>
      </w:r>
      <w:r>
        <w:t xml:space="preserve"> and </w:t>
      </w:r>
      <w:r w:rsidRPr="00081507">
        <w:t>provide them with the sort of training that allows them to do their job better and to move up.</w:t>
      </w:r>
    </w:p>
    <w:p w:rsidR="004A3176" w:rsidRPr="00081507" w:rsidP="004A3176">
      <w:pPr>
        <w:pStyle w:val="QuestionCont"/>
      </w:pPr>
      <w:r w:rsidRPr="00081507">
        <w:t>I would like each of you</w:t>
      </w:r>
      <w:r>
        <w:t xml:space="preserve"> to </w:t>
      </w:r>
      <w:r w:rsidRPr="00081507">
        <w:t>say how</w:t>
      </w:r>
      <w:r>
        <w:t xml:space="preserve"> we could</w:t>
      </w:r>
      <w:r w:rsidRPr="00081507">
        <w:t xml:space="preserve"> have an integrated training programme</w:t>
      </w:r>
      <w:r>
        <w:t xml:space="preserve"> that</w:t>
      </w:r>
      <w:r w:rsidRPr="00081507">
        <w:t xml:space="preserve"> goes across all people</w:t>
      </w:r>
      <w:r w:rsidR="00710D1C">
        <w:t xml:space="preserve">, </w:t>
      </w:r>
      <w:r w:rsidRPr="00081507">
        <w:t>irrespective of whether they work</w:t>
      </w:r>
      <w:r w:rsidR="00710D1C">
        <w:t xml:space="preserve"> </w:t>
      </w:r>
      <w:r w:rsidRPr="00081507">
        <w:t>for a private</w:t>
      </w:r>
      <w:r w:rsidR="00710D1C">
        <w:t>,</w:t>
      </w:r>
      <w:r w:rsidRPr="00081507">
        <w:t xml:space="preserve"> local authority, government or NHS organisation, that they receive a common training </w:t>
      </w:r>
      <w:r w:rsidRPr="00081507" w:rsidR="00710D1C">
        <w:t>at entry levels</w:t>
      </w:r>
      <w:r w:rsidR="00710D1C">
        <w:t>,</w:t>
      </w:r>
      <w:r w:rsidRPr="00081507" w:rsidR="00710D1C">
        <w:t xml:space="preserve"> </w:t>
      </w:r>
      <w:r w:rsidRPr="00081507">
        <w:t>funded by central government</w:t>
      </w:r>
      <w:r>
        <w:t>,</w:t>
      </w:r>
      <w:r w:rsidRPr="00081507">
        <w:t xml:space="preserve"> perhaps, </w:t>
      </w:r>
      <w:r w:rsidR="00710D1C">
        <w:t xml:space="preserve">or </w:t>
      </w:r>
      <w:r w:rsidRPr="00081507">
        <w:t>local government—I do not know</w:t>
      </w:r>
      <w:r w:rsidR="00710D1C">
        <w:t>. A</w:t>
      </w:r>
      <w:r w:rsidRPr="00081507">
        <w:t>t the moment it falls between two stools.</w:t>
      </w:r>
      <w:r>
        <w:t xml:space="preserve"> </w:t>
      </w:r>
      <w:r w:rsidRPr="00081507">
        <w:t>Social care staff are trained by local government</w:t>
      </w:r>
      <w:r w:rsidR="00710D1C">
        <w:t>—</w:t>
      </w:r>
      <w:r w:rsidRPr="00081507">
        <w:t>you are an example of that</w:t>
      </w:r>
      <w:r w:rsidR="00710D1C">
        <w:t>—</w:t>
      </w:r>
      <w:r>
        <w:t>b</w:t>
      </w:r>
      <w:r w:rsidRPr="00081507">
        <w:t xml:space="preserve">ut you spend virtually nothing on their training at all. The levy goes </w:t>
      </w:r>
      <w:r w:rsidR="00710D1C">
        <w:t xml:space="preserve">only </w:t>
      </w:r>
      <w:r w:rsidRPr="00081507">
        <w:t>to bigger employers</w:t>
      </w:r>
      <w:r>
        <w:t>;</w:t>
      </w:r>
      <w:r w:rsidRPr="00081507">
        <w:t xml:space="preserve"> 2% of it goes in</w:t>
      </w:r>
      <w:r>
        <w:t xml:space="preserve"> and</w:t>
      </w:r>
      <w:r w:rsidRPr="00081507">
        <w:t xml:space="preserve"> over £1 billion was not spent last year. The whole thing is a mess. I would like you to tell us the answer to that. How do we get this unified training</w:t>
      </w:r>
      <w:r>
        <w:t xml:space="preserve"> that</w:t>
      </w:r>
      <w:r w:rsidRPr="00081507">
        <w:t xml:space="preserve"> gives everybody a real start on that ladder for us to move forward?</w:t>
      </w:r>
      <w:r w:rsidR="00710D1C">
        <w:t xml:space="preserve"> </w:t>
      </w:r>
      <w:r w:rsidRPr="00081507">
        <w:t>Sorry, that was long-winded</w:t>
      </w:r>
      <w:r w:rsidR="00710D1C">
        <w:t>,</w:t>
      </w:r>
      <w:r w:rsidRPr="00081507">
        <w:t xml:space="preserve"> but I feel quite passionately about this.</w:t>
      </w:r>
    </w:p>
    <w:p w:rsidR="004A3176" w:rsidRPr="00081507" w:rsidP="004A3176">
      <w:pPr>
        <w:pStyle w:val="Answer"/>
      </w:pPr>
      <w:r w:rsidRPr="00081507">
        <w:rPr>
          <w:b/>
          <w:i/>
        </w:rPr>
        <w:t>Sarah McClinton:</w:t>
      </w:r>
      <w:r w:rsidRPr="00081507">
        <w:t xml:space="preserve"> I can tell. </w:t>
      </w:r>
      <w:r>
        <w:t>To</w:t>
      </w:r>
      <w:r w:rsidRPr="00081507">
        <w:t xml:space="preserve"> comment on your first point</w:t>
      </w:r>
      <w:r>
        <w:t>, g</w:t>
      </w:r>
      <w:r w:rsidRPr="00081507">
        <w:t>iven</w:t>
      </w:r>
      <w:r>
        <w:t xml:space="preserve"> that</w:t>
      </w:r>
      <w:r w:rsidRPr="00081507">
        <w:t xml:space="preserve"> the demands are increasing</w:t>
      </w:r>
      <w:r>
        <w:t xml:space="preserve"> and</w:t>
      </w:r>
      <w:r w:rsidRPr="00081507">
        <w:t xml:space="preserve"> the jobs are getting harder</w:t>
      </w:r>
      <w:r>
        <w:t>—</w:t>
      </w:r>
      <w:r w:rsidRPr="00081507">
        <w:t>we are seeing people with high levels of need and complexity</w:t>
      </w:r>
      <w:r w:rsidR="00710D1C">
        <w:t>,</w:t>
      </w:r>
      <w:r w:rsidRPr="00081507" w:rsidR="00710D1C">
        <w:t xml:space="preserve"> certainly in social care</w:t>
      </w:r>
      <w:r>
        <w:t>—</w:t>
      </w:r>
      <w:r w:rsidRPr="00081507">
        <w:t>we need to look at where we use specialist clinical skills and how we increase the skills of the whole workforce.</w:t>
      </w:r>
      <w:r>
        <w:t xml:space="preserve"> </w:t>
      </w:r>
      <w:r w:rsidRPr="00081507">
        <w:t xml:space="preserve">I am not sure </w:t>
      </w:r>
      <w:r w:rsidR="00710D1C">
        <w:t>whether</w:t>
      </w:r>
      <w:r w:rsidRPr="00081507">
        <w:t xml:space="preserve"> I have an answer to your question. I am not sure it is possible to have training that goes across all public services. It may be and I might not have the imagination to think about that.</w:t>
      </w:r>
    </w:p>
    <w:p w:rsidR="004A3176" w:rsidRPr="00081507" w:rsidP="00710D1C">
      <w:pPr>
        <w:pStyle w:val="Remark"/>
      </w:pPr>
      <w:r w:rsidRPr="00081507">
        <w:rPr>
          <w:b/>
        </w:rPr>
        <w:t xml:space="preserve">Lord Willis of Knaresborough: </w:t>
      </w:r>
      <w:r w:rsidRPr="00081507">
        <w:t>I am talking about health and social care.</w:t>
      </w:r>
    </w:p>
    <w:p w:rsidR="00710D1C" w:rsidP="004A3176">
      <w:pPr>
        <w:pStyle w:val="Answer"/>
        <w:rPr>
          <w:bCs/>
        </w:rPr>
      </w:pPr>
      <w:r w:rsidRPr="00081507">
        <w:rPr>
          <w:b/>
          <w:bCs/>
          <w:i/>
        </w:rPr>
        <w:t>Sarah McClinton:</w:t>
      </w:r>
      <w:r w:rsidRPr="00081507">
        <w:rPr>
          <w:bCs/>
        </w:rPr>
        <w:t xml:space="preserve"> </w:t>
      </w:r>
      <w:r>
        <w:rPr>
          <w:bCs/>
        </w:rPr>
        <w:t xml:space="preserve">I think </w:t>
      </w:r>
      <w:r>
        <w:rPr>
          <w:bCs/>
        </w:rPr>
        <w:t>that</w:t>
      </w:r>
      <w:r>
        <w:rPr>
          <w:bCs/>
        </w:rPr>
        <w:t xml:space="preserve"> is possible for</w:t>
      </w:r>
      <w:r w:rsidRPr="00081507">
        <w:rPr>
          <w:bCs/>
        </w:rPr>
        <w:t xml:space="preserve"> health and social care</w:t>
      </w:r>
      <w:r>
        <w:rPr>
          <w:bCs/>
        </w:rPr>
        <w:t>. In</w:t>
      </w:r>
      <w:r w:rsidRPr="00081507">
        <w:rPr>
          <w:bCs/>
        </w:rPr>
        <w:t xml:space="preserve"> lots of international systems </w:t>
      </w:r>
      <w:r>
        <w:rPr>
          <w:bCs/>
        </w:rPr>
        <w:t xml:space="preserve">a </w:t>
      </w:r>
      <w:r w:rsidRPr="00081507">
        <w:rPr>
          <w:bCs/>
        </w:rPr>
        <w:t>task would not be split in the particular way that we do at the moment. Sorry, I thought you were talking about the whole of public services</w:t>
      </w:r>
      <w:r>
        <w:rPr>
          <w:bCs/>
        </w:rPr>
        <w:t>; m</w:t>
      </w:r>
      <w:r w:rsidRPr="00081507">
        <w:rPr>
          <w:bCs/>
        </w:rPr>
        <w:t>y brain is slightly frying.</w:t>
      </w:r>
      <w:r>
        <w:rPr>
          <w:bCs/>
        </w:rPr>
        <w:t xml:space="preserve"> </w:t>
      </w:r>
      <w:r w:rsidRPr="00081507">
        <w:rPr>
          <w:bCs/>
        </w:rPr>
        <w:t xml:space="preserve">I think that is possible and </w:t>
      </w:r>
      <w:r>
        <w:rPr>
          <w:bCs/>
        </w:rPr>
        <w:t>it</w:t>
      </w:r>
      <w:r w:rsidRPr="00081507">
        <w:rPr>
          <w:bCs/>
        </w:rPr>
        <w:t xml:space="preserve"> would be useful.</w:t>
      </w:r>
    </w:p>
    <w:p w:rsidR="004A3176" w:rsidRPr="00081507" w:rsidP="004A3176">
      <w:pPr>
        <w:pStyle w:val="Answer"/>
        <w:rPr>
          <w:bCs/>
        </w:rPr>
      </w:pPr>
      <w:r w:rsidRPr="00081507">
        <w:rPr>
          <w:bCs/>
        </w:rPr>
        <w:t>There is sometimes a risk that</w:t>
      </w:r>
      <w:r w:rsidR="00710D1C">
        <w:rPr>
          <w:bCs/>
        </w:rPr>
        <w:t>,</w:t>
      </w:r>
      <w:r w:rsidRPr="00081507">
        <w:rPr>
          <w:bCs/>
        </w:rPr>
        <w:t xml:space="preserve"> when we talk about health and social care together</w:t>
      </w:r>
      <w:r w:rsidR="00710D1C">
        <w:rPr>
          <w:bCs/>
        </w:rPr>
        <w:t xml:space="preserve">, </w:t>
      </w:r>
      <w:r w:rsidRPr="00081507">
        <w:rPr>
          <w:bCs/>
        </w:rPr>
        <w:t>people think about older people—I am not suggesting you are</w:t>
      </w:r>
      <w:r w:rsidR="00710D1C">
        <w:rPr>
          <w:bCs/>
        </w:rPr>
        <w:t>. S</w:t>
      </w:r>
      <w:r w:rsidRPr="00081507">
        <w:rPr>
          <w:bCs/>
        </w:rPr>
        <w:t xml:space="preserve">ome of the support workers and roles </w:t>
      </w:r>
      <w:r>
        <w:rPr>
          <w:bCs/>
        </w:rPr>
        <w:t>in</w:t>
      </w:r>
      <w:r w:rsidRPr="00081507">
        <w:rPr>
          <w:bCs/>
        </w:rPr>
        <w:t xml:space="preserve"> social care are quite a long way from nursing, if I can put it like that.</w:t>
      </w:r>
      <w:r>
        <w:rPr>
          <w:bCs/>
        </w:rPr>
        <w:t xml:space="preserve"> </w:t>
      </w:r>
      <w:r w:rsidRPr="00081507">
        <w:rPr>
          <w:bCs/>
        </w:rPr>
        <w:t>As long as we get the model right</w:t>
      </w:r>
      <w:r>
        <w:rPr>
          <w:bCs/>
        </w:rPr>
        <w:t xml:space="preserve">, </w:t>
      </w:r>
      <w:r w:rsidRPr="00081507">
        <w:rPr>
          <w:bCs/>
        </w:rPr>
        <w:t>we have the right value base and we promot</w:t>
      </w:r>
      <w:r w:rsidR="00710D1C">
        <w:rPr>
          <w:bCs/>
        </w:rPr>
        <w:t>e</w:t>
      </w:r>
      <w:r w:rsidRPr="00081507">
        <w:rPr>
          <w:bCs/>
        </w:rPr>
        <w:t xml:space="preserve"> the social model rather than medicalising social care</w:t>
      </w:r>
      <w:r>
        <w:rPr>
          <w:bCs/>
        </w:rPr>
        <w:t xml:space="preserve">, </w:t>
      </w:r>
      <w:r w:rsidRPr="00081507">
        <w:rPr>
          <w:bCs/>
        </w:rPr>
        <w:t>that would be very beneficial.</w:t>
      </w:r>
    </w:p>
    <w:p w:rsidR="004A3176" w:rsidRPr="00081507" w:rsidP="004A3176">
      <w:pPr>
        <w:pStyle w:val="Answer"/>
        <w:rPr>
          <w:bCs/>
        </w:rPr>
      </w:pPr>
      <w:r>
        <w:rPr>
          <w:bCs/>
        </w:rPr>
        <w:t>I</w:t>
      </w:r>
      <w:r w:rsidRPr="00081507">
        <w:rPr>
          <w:bCs/>
        </w:rPr>
        <w:t>n Greenwich, for example, we have invested in some apprenticeships for occupational therapists and social workers because I think that we need to support our own staff to be able to qualify and to move into those professional careers as well. But that is fairly small scale. If we could broaden that more systematically, that would also be useful.</w:t>
      </w:r>
    </w:p>
    <w:p w:rsidR="004A3176" w:rsidRPr="00081507" w:rsidP="004A3176">
      <w:pPr>
        <w:pStyle w:val="Answer"/>
      </w:pPr>
      <w:r w:rsidRPr="00081507">
        <w:rPr>
          <w:b/>
          <w:i/>
        </w:rPr>
        <w:t>Matthew Lewis:</w:t>
      </w:r>
      <w:r w:rsidRPr="00081507">
        <w:t xml:space="preserve"> As a recruiting expert</w:t>
      </w:r>
      <w:r>
        <w:t>,</w:t>
      </w:r>
      <w:r w:rsidRPr="00081507">
        <w:t xml:space="preserve"> I do not necessarily have the same detailed insight </w:t>
      </w:r>
      <w:r w:rsidR="00710D1C">
        <w:t>on</w:t>
      </w:r>
      <w:r w:rsidRPr="00081507" w:rsidR="00710D1C">
        <w:t xml:space="preserve"> </w:t>
      </w:r>
      <w:r w:rsidR="00710D1C">
        <w:t xml:space="preserve">the </w:t>
      </w:r>
      <w:r w:rsidRPr="00081507" w:rsidR="00710D1C">
        <w:t xml:space="preserve">delivery of the service </w:t>
      </w:r>
      <w:r w:rsidRPr="00081507">
        <w:t>as an operator</w:t>
      </w:r>
      <w:r w:rsidR="00710D1C">
        <w:t>,</w:t>
      </w:r>
      <w:r w:rsidRPr="00081507">
        <w:t xml:space="preserve"> but I have a view </w:t>
      </w:r>
      <w:r>
        <w:t>on</w:t>
      </w:r>
      <w:r w:rsidRPr="00081507">
        <w:t xml:space="preserve"> your point</w:t>
      </w:r>
      <w:r>
        <w:t xml:space="preserve"> about</w:t>
      </w:r>
      <w:r w:rsidRPr="00081507">
        <w:t xml:space="preserve"> the apprentice levy.</w:t>
      </w:r>
    </w:p>
    <w:p w:rsidR="004A3176" w:rsidRPr="00081507" w:rsidP="004A3176">
      <w:pPr>
        <w:pStyle w:val="Answer"/>
      </w:pPr>
      <w:r w:rsidRPr="00081507">
        <w:t>There is a terrific opportunity to redeploy the apprentice levy to those areas in the economy that need it most</w:t>
      </w:r>
      <w:r w:rsidR="00710D1C">
        <w:t>,</w:t>
      </w:r>
      <w:r>
        <w:t xml:space="preserve"> and </w:t>
      </w:r>
      <w:r w:rsidRPr="00081507">
        <w:t>to focus on th</w:t>
      </w:r>
      <w:r>
        <w:t xml:space="preserve">e </w:t>
      </w:r>
      <w:r w:rsidRPr="00081507">
        <w:t>sectors of the talent pools that are not currently engaged in these kind of roles and are not attracted into this environment</w:t>
      </w:r>
      <w:r w:rsidR="00710D1C">
        <w:t xml:space="preserve">: </w:t>
      </w:r>
      <w:r w:rsidRPr="00081507">
        <w:t xml:space="preserve">the underrepresented, the disadvantaged, the people </w:t>
      </w:r>
      <w:r>
        <w:t>who</w:t>
      </w:r>
      <w:r w:rsidRPr="00081507">
        <w:t xml:space="preserve"> need an opportunity to get into the workplace. If we can direct the apprentice levy into the sectors that require them</w:t>
      </w:r>
      <w:r w:rsidR="00710D1C">
        <w:t>,</w:t>
      </w:r>
      <w:r w:rsidRPr="00081507">
        <w:t xml:space="preserve"> where there is acute skill scarcity, </w:t>
      </w:r>
      <w:r w:rsidR="00710D1C">
        <w:t xml:space="preserve">and </w:t>
      </w:r>
      <w:r w:rsidRPr="00081507">
        <w:t xml:space="preserve">attract people </w:t>
      </w:r>
      <w:r>
        <w:t>who</w:t>
      </w:r>
      <w:r w:rsidRPr="00081507">
        <w:t xml:space="preserve"> need </w:t>
      </w:r>
      <w:r>
        <w:t>an</w:t>
      </w:r>
      <w:r w:rsidRPr="00081507">
        <w:t xml:space="preserve"> opportunity to get into the workplace, get </w:t>
      </w:r>
      <w:r>
        <w:t>a</w:t>
      </w:r>
      <w:r w:rsidRPr="00081507">
        <w:t xml:space="preserve"> leg up</w:t>
      </w:r>
      <w:r w:rsidR="00710D1C">
        <w:t xml:space="preserve"> and </w:t>
      </w:r>
      <w:r w:rsidRPr="00081507">
        <w:t>begin to acquire skills</w:t>
      </w:r>
      <w:r>
        <w:t xml:space="preserve">, </w:t>
      </w:r>
      <w:r w:rsidR="00710D1C">
        <w:t xml:space="preserve">then that </w:t>
      </w:r>
      <w:r>
        <w:t>for me i</w:t>
      </w:r>
      <w:r w:rsidRPr="00081507">
        <w:t xml:space="preserve">s one of the single largest opportunities we have. </w:t>
      </w:r>
      <w:r>
        <w:t>On</w:t>
      </w:r>
      <w:r w:rsidRPr="00081507">
        <w:t xml:space="preserve"> your point earlier, a significant amount of money is not spent that could be spent in this manner that would be highly effective in addressing many of the key issues we face.</w:t>
      </w:r>
    </w:p>
    <w:p w:rsidR="004A3176" w:rsidRPr="00081507" w:rsidP="004A3176">
      <w:pPr>
        <w:pStyle w:val="Answer"/>
      </w:pPr>
      <w:r w:rsidRPr="00081507">
        <w:rPr>
          <w:b/>
          <w:i/>
        </w:rPr>
        <w:t>Steven Littlewood:</w:t>
      </w:r>
      <w:r w:rsidRPr="00081507">
        <w:t xml:space="preserve"> One of the things we have asked for is a centralised public body that would commission and oversee training across the public sector. That would probably address some of the issues you have raised. It would not necessarily be a single provider</w:t>
      </w:r>
      <w:r>
        <w:t xml:space="preserve">. </w:t>
      </w:r>
      <w:r w:rsidR="00710D1C">
        <w:t>T</w:t>
      </w:r>
      <w:r w:rsidRPr="00081507">
        <w:t xml:space="preserve">here is a benefit </w:t>
      </w:r>
      <w:r>
        <w:t>in</w:t>
      </w:r>
      <w:r w:rsidRPr="00081507">
        <w:t xml:space="preserve"> having multiple providers in training, but fragmentation can make that inefficient and expensive</w:t>
      </w:r>
      <w:r w:rsidR="00710D1C">
        <w:t>. I</w:t>
      </w:r>
      <w:r w:rsidRPr="00081507">
        <w:t>f there is a central body overseeing and commissioning that</w:t>
      </w:r>
      <w:r w:rsidR="00710D1C">
        <w:t>,</w:t>
      </w:r>
      <w:r w:rsidRPr="00081507">
        <w:t xml:space="preserve"> </w:t>
      </w:r>
      <w:r>
        <w:t>it</w:t>
      </w:r>
      <w:r w:rsidRPr="00081507">
        <w:t xml:space="preserve"> could ensure that there is quality training. </w:t>
      </w:r>
      <w:r>
        <w:t>It could</w:t>
      </w:r>
      <w:r w:rsidRPr="00081507">
        <w:t xml:space="preserve"> make sure that</w:t>
      </w:r>
      <w:r>
        <w:t xml:space="preserve"> </w:t>
      </w:r>
      <w:r w:rsidRPr="00081507">
        <w:t xml:space="preserve">people, wherever </w:t>
      </w:r>
      <w:r>
        <w:t>they</w:t>
      </w:r>
      <w:r w:rsidRPr="00081507">
        <w:t xml:space="preserve"> work, are receiving th</w:t>
      </w:r>
      <w:r>
        <w:t>e</w:t>
      </w:r>
      <w:r w:rsidRPr="00081507">
        <w:t xml:space="preserve"> training that is necessary</w:t>
      </w:r>
      <w:r>
        <w:t>, w</w:t>
      </w:r>
      <w:r w:rsidRPr="00081507">
        <w:t xml:space="preserve">hether </w:t>
      </w:r>
      <w:r>
        <w:t>they</w:t>
      </w:r>
      <w:r w:rsidRPr="00081507">
        <w:t xml:space="preserve"> are in the private or the public sector.</w:t>
      </w:r>
      <w:r w:rsidR="00710D1C">
        <w:t xml:space="preserve"> </w:t>
      </w:r>
      <w:r w:rsidRPr="00081507">
        <w:t>I know that goes a bit wider than the remit of your question</w:t>
      </w:r>
      <w:r w:rsidR="00710D1C">
        <w:t xml:space="preserve">, </w:t>
      </w:r>
      <w:r w:rsidRPr="00081507">
        <w:t xml:space="preserve">but that would deliver what you </w:t>
      </w:r>
      <w:r>
        <w:t>asked</w:t>
      </w:r>
      <w:r w:rsidRPr="00081507">
        <w:t xml:space="preserve"> about.</w:t>
      </w:r>
    </w:p>
    <w:p w:rsidR="004A3176" w:rsidRPr="00081507" w:rsidP="004A3176">
      <w:pPr>
        <w:pStyle w:val="Question"/>
      </w:pPr>
      <w:r w:rsidRPr="00081507">
        <w:rPr>
          <w:b/>
        </w:rPr>
        <w:t>Lord Porter of Spalding:</w:t>
      </w:r>
      <w:r w:rsidRPr="00081507">
        <w:t xml:space="preserve"> </w:t>
      </w:r>
      <w:r w:rsidR="00710D1C">
        <w:t>Lord Bichard</w:t>
      </w:r>
      <w:r w:rsidRPr="00081507">
        <w:t xml:space="preserve"> asked the supplementary question I wanted to ask</w:t>
      </w:r>
      <w:r>
        <w:t>,</w:t>
      </w:r>
      <w:r w:rsidRPr="00081507">
        <w:t xml:space="preserve"> but</w:t>
      </w:r>
      <w:r>
        <w:t xml:space="preserve"> the</w:t>
      </w:r>
      <w:r w:rsidRPr="00081507">
        <w:t xml:space="preserve"> last answer </w:t>
      </w:r>
      <w:r>
        <w:t>you gave</w:t>
      </w:r>
      <w:r w:rsidRPr="00081507">
        <w:t xml:space="preserve"> takes me off on a whole new route of not liking that answer particularly</w:t>
      </w:r>
      <w:r w:rsidR="00710D1C">
        <w:t>,</w:t>
      </w:r>
      <w:r w:rsidRPr="00081507">
        <w:t xml:space="preserve"> on the basis </w:t>
      </w:r>
      <w:r w:rsidR="00710D1C">
        <w:t>that</w:t>
      </w:r>
      <w:r w:rsidRPr="00081507">
        <w:t xml:space="preserve"> there is not anything we do in this country centrally that works well</w:t>
      </w:r>
      <w:r w:rsidR="00710D1C">
        <w:t>—</w:t>
      </w:r>
      <w:r w:rsidRPr="00081507">
        <w:t>apart from war if you have to do it</w:t>
      </w:r>
      <w:r w:rsidR="00710D1C">
        <w:t>,</w:t>
      </w:r>
      <w:r w:rsidRPr="00081507">
        <w:t xml:space="preserve"> and most of us choose not to. I am not aware of any other public service that is better because it is national.</w:t>
      </w:r>
      <w:r>
        <w:t xml:space="preserve"> </w:t>
      </w:r>
      <w:r w:rsidRPr="00081507">
        <w:t>If you have an example of some</w:t>
      </w:r>
      <w:r>
        <w:t>thing</w:t>
      </w:r>
      <w:r w:rsidRPr="00081507">
        <w:t xml:space="preserve"> where my brain can be put back into a more neutral manner</w:t>
      </w:r>
      <w:r w:rsidR="00710D1C">
        <w:t xml:space="preserve">, </w:t>
      </w:r>
      <w:r w:rsidRPr="00081507">
        <w:t>I would be more than happy to hear where you think centralisation of anything has worked well.</w:t>
      </w:r>
    </w:p>
    <w:p w:rsidR="004A3176" w:rsidRPr="00081507" w:rsidP="004A3176">
      <w:pPr>
        <w:pStyle w:val="Answer"/>
      </w:pPr>
      <w:r w:rsidRPr="00081507">
        <w:rPr>
          <w:b/>
          <w:i/>
        </w:rPr>
        <w:t>Steven Littlewood:</w:t>
      </w:r>
      <w:r w:rsidRPr="00081507">
        <w:t xml:space="preserve"> That is a wide remit for me to think of a specific exampl</w:t>
      </w:r>
      <w:r>
        <w:t>e, b</w:t>
      </w:r>
      <w:r w:rsidRPr="00081507">
        <w:t xml:space="preserve">ut the model at the moment, which is the complete opposite of that, is not working well. </w:t>
      </w:r>
      <w:r w:rsidR="00710D1C">
        <w:t>W</w:t>
      </w:r>
      <w:r w:rsidRPr="00081507">
        <w:t>e provide so much training</w:t>
      </w:r>
      <w:r>
        <w:t>,</w:t>
      </w:r>
      <w:r w:rsidRPr="00081507">
        <w:t xml:space="preserve"> doing things like working with the LGA to speak to students from more diverse backgrounds to encourage them into public service</w:t>
      </w:r>
      <w:r w:rsidR="00710D1C">
        <w:t xml:space="preserve"> and</w:t>
      </w:r>
      <w:r w:rsidRPr="00081507">
        <w:t xml:space="preserve"> </w:t>
      </w:r>
      <w:r w:rsidR="00710D1C">
        <w:t>providing</w:t>
      </w:r>
      <w:r w:rsidRPr="00081507">
        <w:t xml:space="preserve"> training for our members to help them progress their careers</w:t>
      </w:r>
      <w:r w:rsidR="00710D1C">
        <w:t>. Y</w:t>
      </w:r>
      <w:r w:rsidRPr="00081507">
        <w:t xml:space="preserve">ou might </w:t>
      </w:r>
      <w:r>
        <w:t>ask,</w:t>
      </w:r>
      <w:r w:rsidRPr="00081507">
        <w:t xml:space="preserve"> </w:t>
      </w:r>
      <w:r>
        <w:t>“W</w:t>
      </w:r>
      <w:r w:rsidRPr="00081507">
        <w:t>hy is the trade union doing that; is that not the employer’s job?</w:t>
      </w:r>
      <w:r>
        <w:t>”</w:t>
      </w:r>
      <w:r w:rsidRPr="00081507">
        <w:t xml:space="preserve"> The answer is </w:t>
      </w:r>
      <w:r>
        <w:t>that</w:t>
      </w:r>
      <w:r w:rsidRPr="00081507">
        <w:t xml:space="preserve"> the provision by the employer, as it stands, is not up to scratch</w:t>
      </w:r>
      <w:r w:rsidR="00710D1C">
        <w:t>,</w:t>
      </w:r>
      <w:r w:rsidRPr="00081507">
        <w:t xml:space="preserve"> so we are stepping in and providing that.</w:t>
      </w:r>
    </w:p>
    <w:p w:rsidR="004A3176" w:rsidRPr="00081507" w:rsidP="004A3176">
      <w:pPr>
        <w:pStyle w:val="Answer"/>
      </w:pPr>
      <w:r>
        <w:t>On w</w:t>
      </w:r>
      <w:r w:rsidRPr="00081507">
        <w:t>hether that could be done better centrally, our view is that it could not be provid</w:t>
      </w:r>
      <w:r w:rsidR="00710D1C">
        <w:t>ed</w:t>
      </w:r>
      <w:r w:rsidRPr="00081507">
        <w:t xml:space="preserve"> worse than it is at the moment. You might say</w:t>
      </w:r>
      <w:r w:rsidR="00710D1C">
        <w:t>,</w:t>
      </w:r>
      <w:r w:rsidRPr="00081507">
        <w:t xml:space="preserve"> cynically</w:t>
      </w:r>
      <w:r w:rsidR="00710D1C">
        <w:t>, that</w:t>
      </w:r>
      <w:r w:rsidRPr="00081507">
        <w:t xml:space="preserve"> it </w:t>
      </w:r>
      <w:r>
        <w:t xml:space="preserve">is </w:t>
      </w:r>
      <w:r w:rsidRPr="00081507">
        <w:t>quite a good opportunity for us to fill that void</w:t>
      </w:r>
      <w:r>
        <w:t>,</w:t>
      </w:r>
      <w:r w:rsidRPr="00081507">
        <w:t xml:space="preserve"> but I am not sure </w:t>
      </w:r>
      <w:r w:rsidRPr="00081507">
        <w:t>that is necessarily our role. We are happy to do it because it helps</w:t>
      </w:r>
      <w:r w:rsidR="00710D1C">
        <w:t xml:space="preserve"> our</w:t>
      </w:r>
      <w:r w:rsidRPr="00081507">
        <w:t xml:space="preserve"> members</w:t>
      </w:r>
      <w:r>
        <w:t>,</w:t>
      </w:r>
      <w:r w:rsidRPr="00081507">
        <w:t xml:space="preserve"> but a centralised body would help rationalise some of those contracts, which could be used better</w:t>
      </w:r>
      <w:r w:rsidR="00710D1C">
        <w:t>,</w:t>
      </w:r>
      <w:r w:rsidRPr="00081507">
        <w:t xml:space="preserve"> and taxpayers’ money could be used better. If I think of a specific example I will come back to you.</w:t>
      </w:r>
    </w:p>
    <w:p w:rsidR="00710D1C" w:rsidP="00710D1C">
      <w:pPr>
        <w:pStyle w:val="Question"/>
      </w:pPr>
      <w:r w:rsidRPr="00081507">
        <w:rPr>
          <w:b/>
        </w:rPr>
        <w:t>Lord Bourne of Aberystwyth:</w:t>
      </w:r>
      <w:r w:rsidRPr="00081507">
        <w:t xml:space="preserve"> Thank you for the presentation</w:t>
      </w:r>
      <w:r>
        <w:t>;</w:t>
      </w:r>
      <w:r w:rsidRPr="00081507">
        <w:t xml:space="preserve"> it is fascinating. </w:t>
      </w:r>
      <w:r>
        <w:t>I will go</w:t>
      </w:r>
      <w:r w:rsidRPr="00081507">
        <w:t xml:space="preserve"> </w:t>
      </w:r>
      <w:r w:rsidRPr="00081507">
        <w:t xml:space="preserve">right </w:t>
      </w:r>
      <w:r w:rsidRPr="00081507">
        <w:t>back to the start</w:t>
      </w:r>
      <w:r>
        <w:t xml:space="preserve">, </w:t>
      </w:r>
      <w:r w:rsidRPr="00081507">
        <w:t>whe</w:t>
      </w:r>
      <w:r>
        <w:t>n</w:t>
      </w:r>
      <w:r w:rsidRPr="00081507">
        <w:t xml:space="preserve"> we talked about one of the prime issues </w:t>
      </w:r>
      <w:r>
        <w:t>being</w:t>
      </w:r>
      <w:r w:rsidRPr="00081507">
        <w:t xml:space="preserve"> retention. </w:t>
      </w:r>
      <w:r>
        <w:t>W</w:t>
      </w:r>
      <w:r w:rsidRPr="00081507">
        <w:t>hen we set off looking at this area we were aware that there would be a massive understandable pressure</w:t>
      </w:r>
      <w:r>
        <w:t>. G</w:t>
      </w:r>
      <w:r w:rsidRPr="00081507">
        <w:t>iven how hard people</w:t>
      </w:r>
      <w:r>
        <w:t>,</w:t>
      </w:r>
      <w:r w:rsidRPr="00081507">
        <w:t xml:space="preserve"> who are already deprived in many ways</w:t>
      </w:r>
      <w:r>
        <w:t>,</w:t>
      </w:r>
      <w:r w:rsidRPr="00081507">
        <w:t xml:space="preserve"> were having to work</w:t>
      </w:r>
      <w:r>
        <w:t xml:space="preserve">, </w:t>
      </w:r>
      <w:r w:rsidRPr="00081507">
        <w:t>often for very low wages, there was likely to be a considerable cost to this. Nothing has changed my mind on that. I cannot see any way of cracking this without spending a lot of money.</w:t>
      </w:r>
      <w:r>
        <w:t xml:space="preserve"> </w:t>
      </w:r>
      <w:r w:rsidRPr="00081507">
        <w:t>The more you spoke about people in social care that bec</w:t>
      </w:r>
      <w:r>
        <w:t>a</w:t>
      </w:r>
      <w:r w:rsidRPr="00081507">
        <w:t>me even more evident. I cannot help feeling that that is the case.</w:t>
      </w:r>
    </w:p>
    <w:p w:rsidR="004A3176" w:rsidRPr="00081507" w:rsidP="00710D1C">
      <w:pPr>
        <w:pStyle w:val="QuestionCont"/>
      </w:pPr>
      <w:r w:rsidRPr="00081507">
        <w:t>Is there anything else that we are missing</w:t>
      </w:r>
      <w:r w:rsidR="00710D1C">
        <w:t>—</w:t>
      </w:r>
      <w:r w:rsidRPr="00081507">
        <w:t xml:space="preserve">any obvious tricks at the margins we can do, </w:t>
      </w:r>
      <w:r w:rsidR="00710D1C">
        <w:t xml:space="preserve">or </w:t>
      </w:r>
      <w:r w:rsidRPr="00081507">
        <w:t>things on training, which are worth doing anyway?</w:t>
      </w:r>
      <w:r>
        <w:t xml:space="preserve"> T</w:t>
      </w:r>
      <w:r w:rsidRPr="00081507">
        <w:t xml:space="preserve">he people working in the system </w:t>
      </w:r>
      <w:r>
        <w:t>feel undervalued—justifiably in many cases</w:t>
      </w:r>
      <w:r w:rsidR="00710D1C">
        <w:t xml:space="preserve"> and </w:t>
      </w:r>
      <w:r w:rsidRPr="00081507">
        <w:t>for understandable reason</w:t>
      </w:r>
      <w:r>
        <w:t xml:space="preserve">s. </w:t>
      </w:r>
      <w:r w:rsidRPr="00081507">
        <w:t>Is there any way of cracking that without lots of money? As you can imagine</w:t>
      </w:r>
      <w:r>
        <w:t>,</w:t>
      </w:r>
      <w:r w:rsidRPr="00081507">
        <w:t xml:space="preserve"> </w:t>
      </w:r>
      <w:r>
        <w:t>it will</w:t>
      </w:r>
      <w:r w:rsidRPr="00081507">
        <w:t xml:space="preserve"> be very difficult in the present circumstances </w:t>
      </w:r>
      <w:r>
        <w:t>to get</w:t>
      </w:r>
      <w:r w:rsidRPr="00081507">
        <w:t xml:space="preserve"> any </w:t>
      </w:r>
      <w:r w:rsidRPr="00081507" w:rsidR="00710D1C">
        <w:t xml:space="preserve">Government </w:t>
      </w:r>
      <w:r w:rsidRPr="00081507">
        <w:t>to listen to a plea for lots of extra money. Sorry, that is putting it very bluntly.</w:t>
      </w:r>
    </w:p>
    <w:p w:rsidR="004A3176" w:rsidRPr="00081507" w:rsidP="004A3176">
      <w:pPr>
        <w:pStyle w:val="Answer"/>
      </w:pPr>
      <w:r w:rsidRPr="00081507">
        <w:rPr>
          <w:b/>
          <w:i/>
        </w:rPr>
        <w:t>Matthew Lewis:</w:t>
      </w:r>
      <w:r w:rsidRPr="00081507">
        <w:t xml:space="preserve"> </w:t>
      </w:r>
      <w:r>
        <w:t>It is</w:t>
      </w:r>
      <w:r w:rsidR="00710D1C">
        <w:t xml:space="preserve"> about the </w:t>
      </w:r>
      <w:r>
        <w:t>p</w:t>
      </w:r>
      <w:r w:rsidRPr="00081507">
        <w:t>erception of the sector, the roles and the duties that individuals carry out</w:t>
      </w:r>
      <w:r w:rsidR="00710D1C">
        <w:t>,</w:t>
      </w:r>
      <w:r w:rsidRPr="00081507">
        <w:t xml:space="preserve"> particular</w:t>
      </w:r>
      <w:r w:rsidR="00710D1C">
        <w:t>ly</w:t>
      </w:r>
      <w:r w:rsidRPr="00081507">
        <w:t xml:space="preserve"> in the realms of social car</w:t>
      </w:r>
      <w:r>
        <w:t>e. If</w:t>
      </w:r>
      <w:r w:rsidRPr="00081507">
        <w:t xml:space="preserve"> you think broadly</w:t>
      </w:r>
      <w:r w:rsidR="00710D1C">
        <w:t>,</w:t>
      </w:r>
      <w:r w:rsidRPr="00081507">
        <w:t xml:space="preserve"> from the outside looking in</w:t>
      </w:r>
      <w:r>
        <w:t>,</w:t>
      </w:r>
      <w:r w:rsidRPr="00081507">
        <w:t xml:space="preserve"> </w:t>
      </w:r>
      <w:r w:rsidR="00710D1C">
        <w:t xml:space="preserve">about </w:t>
      </w:r>
      <w:r w:rsidRPr="00081507">
        <w:t>what social care mean</w:t>
      </w:r>
      <w:r w:rsidR="00710D1C">
        <w:t>s, i</w:t>
      </w:r>
      <w:r w:rsidRPr="00081507">
        <w:t>t often means looking after elderly people at the end of their life</w:t>
      </w:r>
      <w:r>
        <w:t>,</w:t>
      </w:r>
      <w:r w:rsidRPr="00081507">
        <w:t xml:space="preserve"> whereas it can be a rich and varied career</w:t>
      </w:r>
      <w:r w:rsidR="00710D1C">
        <w:t>,</w:t>
      </w:r>
      <w:r w:rsidRPr="00081507">
        <w:t xml:space="preserve"> looking after all sorts of different service users and groups where there </w:t>
      </w:r>
      <w:r>
        <w:t>are</w:t>
      </w:r>
      <w:r w:rsidRPr="00081507">
        <w:t xml:space="preserve"> learning disabilities, physical disabilities, injury rehabilitation, Alzheimer’s, Parkinson’s</w:t>
      </w:r>
      <w:r w:rsidR="00710D1C">
        <w:t>—</w:t>
      </w:r>
      <w:r w:rsidRPr="00081507">
        <w:t xml:space="preserve">there are so many different routes to specialise </w:t>
      </w:r>
      <w:r>
        <w:t>in</w:t>
      </w:r>
      <w:r w:rsidRPr="00081507">
        <w:t>. The problem is</w:t>
      </w:r>
      <w:r>
        <w:t xml:space="preserve"> that</w:t>
      </w:r>
      <w:r w:rsidRPr="00081507">
        <w:t xml:space="preserve"> we do not have the perception of the individuals who carry out those roles and the value attributed to that</w:t>
      </w:r>
      <w:r w:rsidR="00710D1C">
        <w:t>. T</w:t>
      </w:r>
      <w:r w:rsidRPr="00081507">
        <w:t>hat is key to their self-worth.</w:t>
      </w:r>
    </w:p>
    <w:p w:rsidR="004A3176" w:rsidRPr="00081507" w:rsidP="004A3176">
      <w:pPr>
        <w:pStyle w:val="Answer"/>
      </w:pPr>
      <w:r w:rsidRPr="00081507">
        <w:t xml:space="preserve">Aligned to that perception of the role, </w:t>
      </w:r>
      <w:r>
        <w:t xml:space="preserve">I do not think that </w:t>
      </w:r>
      <w:r w:rsidRPr="00081507">
        <w:t xml:space="preserve">a progression route </w:t>
      </w:r>
      <w:r>
        <w:t>for</w:t>
      </w:r>
      <w:r w:rsidRPr="00081507">
        <w:t xml:space="preserve"> a vocational</w:t>
      </w:r>
      <w:r w:rsidR="00710D1C">
        <w:t>,</w:t>
      </w:r>
      <w:r w:rsidRPr="00081507">
        <w:t xml:space="preserve"> professional career path exists. You go in and you are at a level and it is often seen as a transitory role </w:t>
      </w:r>
      <w:r w:rsidR="00710D1C">
        <w:t xml:space="preserve">that you do </w:t>
      </w:r>
      <w:r w:rsidRPr="00081507">
        <w:t>while you think about doing something else</w:t>
      </w:r>
      <w:r w:rsidR="00710D1C">
        <w:t>,</w:t>
      </w:r>
      <w:r w:rsidRPr="00081507">
        <w:t xml:space="preserve"> perhaps.</w:t>
      </w:r>
    </w:p>
    <w:p w:rsidR="004A3176" w:rsidRPr="00081507" w:rsidP="004A3176">
      <w:pPr>
        <w:pStyle w:val="Answer"/>
      </w:pPr>
      <w:r w:rsidRPr="00081507">
        <w:t>There are other challenges around</w:t>
      </w:r>
      <w:r w:rsidR="00710D1C">
        <w:t xml:space="preserve"> </w:t>
      </w:r>
      <w:r w:rsidRPr="00081507">
        <w:t>training</w:t>
      </w:r>
      <w:r>
        <w:t>,</w:t>
      </w:r>
      <w:r w:rsidRPr="00081507">
        <w:t xml:space="preserve"> development, leadership</w:t>
      </w:r>
      <w:r w:rsidRPr="00081507" w:rsidR="00710D1C">
        <w:t>—we have already addressed pay</w:t>
      </w:r>
      <w:r w:rsidRPr="00081507">
        <w:t>. Happy people do not leave jobs</w:t>
      </w:r>
      <w:r w:rsidR="00710D1C">
        <w:t>; h</w:t>
      </w:r>
      <w:r w:rsidRPr="00081507">
        <w:t>appy people stay in jobs because they love it and enjoy it. The quality of the leadership, the culture and the environment is key to that. Alongside that is well-being and the work</w:t>
      </w:r>
      <w:r w:rsidR="00710D1C">
        <w:t>/</w:t>
      </w:r>
      <w:r w:rsidRPr="00081507">
        <w:t>life balance that people have. Unfortunately</w:t>
      </w:r>
      <w:r w:rsidR="00710D1C">
        <w:t>,</w:t>
      </w:r>
      <w:r w:rsidRPr="00081507">
        <w:t xml:space="preserve"> it is often very challenging in that environment. We </w:t>
      </w:r>
      <w:r w:rsidRPr="00081507" w:rsidR="00710D1C">
        <w:t xml:space="preserve">recently </w:t>
      </w:r>
      <w:r w:rsidRPr="00081507">
        <w:t>carried out a survey of social care providers and their recruitment and retention trends</w:t>
      </w:r>
      <w:r>
        <w:t>. W</w:t>
      </w:r>
      <w:r w:rsidRPr="00081507">
        <w:t xml:space="preserve">e found that a lot of organisations are losing individuals because there is </w:t>
      </w:r>
      <w:r>
        <w:t>a</w:t>
      </w:r>
      <w:r w:rsidRPr="00081507">
        <w:t xml:space="preserve"> lack of support in a very stressful environment and well-being support around them, which is curious in an environment where it is all about people and looking after people.</w:t>
      </w:r>
    </w:p>
    <w:p w:rsidR="004A3176" w:rsidRPr="00081507" w:rsidP="004A3176">
      <w:pPr>
        <w:pStyle w:val="Answer"/>
      </w:pPr>
      <w:r w:rsidRPr="00081507">
        <w:t>For me</w:t>
      </w:r>
      <w:r w:rsidR="00710D1C">
        <w:t xml:space="preserve">, </w:t>
      </w:r>
      <w:r w:rsidRPr="00081507">
        <w:t xml:space="preserve">it is about perception of the environment, the role and creating a vocational pathway within that, raising its profile </w:t>
      </w:r>
      <w:r w:rsidR="00710D1C">
        <w:t xml:space="preserve">and </w:t>
      </w:r>
      <w:r w:rsidRPr="00081507">
        <w:t>taking back control of the narrative. It is not just about looking after elderly people</w:t>
      </w:r>
      <w:r w:rsidR="00710D1C">
        <w:t>; i</w:t>
      </w:r>
      <w:r w:rsidRPr="00081507">
        <w:t>t is a rich and varied career that is rewarding, allows you to use your emotional intelligence and investment in that to deliver a valuable service to society. That</w:t>
      </w:r>
      <w:r>
        <w:t>,</w:t>
      </w:r>
      <w:r w:rsidRPr="00081507">
        <w:t xml:space="preserve"> for me</w:t>
      </w:r>
      <w:r>
        <w:t>,</w:t>
      </w:r>
      <w:r w:rsidRPr="00081507">
        <w:t xml:space="preserve"> is the absolute key.</w:t>
      </w:r>
    </w:p>
    <w:p w:rsidR="004A3176" w:rsidRPr="00081507" w:rsidP="004A3176">
      <w:pPr>
        <w:pStyle w:val="Remark"/>
      </w:pPr>
      <w:r w:rsidRPr="00DB5A84">
        <w:rPr>
          <w:b/>
        </w:rPr>
        <w:t>Lord Bourne of Aberystwyth:</w:t>
      </w:r>
      <w:r w:rsidRPr="00081507">
        <w:t xml:space="preserve"> I do not doubt any of that and you make a very good pitch</w:t>
      </w:r>
      <w:r>
        <w:t>,</w:t>
      </w:r>
      <w:r w:rsidRPr="00081507">
        <w:t xml:space="preserve"> but it is hard to see that being done without doing something substantial on pay, is it not?</w:t>
      </w:r>
    </w:p>
    <w:p w:rsidR="004A3176" w:rsidRPr="00081507" w:rsidP="004A3176">
      <w:pPr>
        <w:pStyle w:val="Answer"/>
      </w:pPr>
      <w:r w:rsidRPr="00081507">
        <w:rPr>
          <w:b/>
          <w:i/>
        </w:rPr>
        <w:t>Matthew Lewis:</w:t>
      </w:r>
      <w:r w:rsidRPr="00081507">
        <w:t xml:space="preserve"> Yes. I am taking the view that pay is the elephant in the room. It is almost off the table. It is not something that we can fix today</w:t>
      </w:r>
      <w:r>
        <w:t>;</w:t>
      </w:r>
      <w:r w:rsidRPr="00081507">
        <w:t xml:space="preserve"> therefore</w:t>
      </w:r>
      <w:r w:rsidR="00710D1C">
        <w:t>,</w:t>
      </w:r>
      <w:r w:rsidRPr="00081507">
        <w:t xml:space="preserve"> what else can we do creatively to try to address it?</w:t>
      </w:r>
    </w:p>
    <w:p w:rsidR="004A3176" w:rsidRPr="00081507" w:rsidP="00710D1C">
      <w:pPr>
        <w:pStyle w:val="Remark"/>
      </w:pPr>
      <w:r w:rsidRPr="00081507">
        <w:rPr>
          <w:b/>
        </w:rPr>
        <w:t>The Chair:</w:t>
      </w:r>
      <w:r w:rsidRPr="00081507">
        <w:t xml:space="preserve"> We are moving into </w:t>
      </w:r>
      <w:r w:rsidR="00710D1C">
        <w:t xml:space="preserve">Lord </w:t>
      </w:r>
      <w:r w:rsidRPr="00081507">
        <w:t>Bichard’s questions</w:t>
      </w:r>
      <w:r w:rsidR="00710D1C">
        <w:t xml:space="preserve">, </w:t>
      </w:r>
      <w:r w:rsidRPr="00081507">
        <w:t xml:space="preserve">so I am going to come to </w:t>
      </w:r>
      <w:r w:rsidR="00710D1C">
        <w:t>him</w:t>
      </w:r>
      <w:r w:rsidRPr="00081507">
        <w:t>.</w:t>
      </w:r>
    </w:p>
    <w:p w:rsidR="004A3176" w:rsidRPr="00081507" w:rsidP="004A3176">
      <w:pPr>
        <w:pStyle w:val="Question"/>
      </w:pPr>
      <w:r w:rsidRPr="00081507">
        <w:rPr>
          <w:b/>
        </w:rPr>
        <w:t>Lord Bichard:</w:t>
      </w:r>
      <w:r w:rsidRPr="00081507">
        <w:t xml:space="preserve"> I want to say that looking after older people towards the end of their lives is a valuable purpose</w:t>
      </w:r>
      <w:r w:rsidR="00710D1C">
        <w:t>. Y</w:t>
      </w:r>
      <w:r w:rsidRPr="00081507">
        <w:t>ou suggest</w:t>
      </w:r>
      <w:r w:rsidR="00710D1C">
        <w:t>ed</w:t>
      </w:r>
      <w:r w:rsidRPr="00081507">
        <w:t xml:space="preserve">, I think, that </w:t>
      </w:r>
      <w:r w:rsidR="00710D1C">
        <w:t xml:space="preserve">that </w:t>
      </w:r>
      <w:r w:rsidRPr="00081507">
        <w:t>was one of the problems. I think a lot of people get a huge amount of self-worth from doing that. We just need to be careful of the language we use because that is one of the things that stops people coming in.</w:t>
      </w:r>
    </w:p>
    <w:p w:rsidR="004A3176" w:rsidRPr="00081507" w:rsidP="004A3176">
      <w:pPr>
        <w:pStyle w:val="QuestionCont"/>
      </w:pPr>
      <w:r>
        <w:t>My question</w:t>
      </w:r>
      <w:r w:rsidRPr="00081507">
        <w:t xml:space="preserve"> follows on </w:t>
      </w:r>
      <w:r w:rsidR="00710D1C">
        <w:t xml:space="preserve">from </w:t>
      </w:r>
      <w:r w:rsidRPr="00081507">
        <w:t>this discussion</w:t>
      </w:r>
      <w:r>
        <w:t>. H</w:t>
      </w:r>
      <w:r w:rsidRPr="00081507">
        <w:t>ow we can ensure that more people who would not normally come into public services</w:t>
      </w:r>
      <w:r>
        <w:t>,</w:t>
      </w:r>
      <w:r w:rsidRPr="00081507">
        <w:t xml:space="preserve"> or have not in the past, come in and stay in the public service</w:t>
      </w:r>
      <w:r>
        <w:t>? Matthew, do you</w:t>
      </w:r>
      <w:r w:rsidRPr="00081507">
        <w:t xml:space="preserve"> think recruitment agencies do enough to enable or encourage people to move into different sectors</w:t>
      </w:r>
      <w:r w:rsidR="00710D1C">
        <w:t>,</w:t>
      </w:r>
      <w:r w:rsidRPr="00081507">
        <w:t xml:space="preserve"> or </w:t>
      </w:r>
      <w:r w:rsidR="00710D1C">
        <w:t>can</w:t>
      </w:r>
      <w:r w:rsidRPr="00081507">
        <w:t xml:space="preserve"> recruitment consultancies sometimes be part of the problem in always taking a rather stereotypical view of people and what jobs they are able to do</w:t>
      </w:r>
      <w:r>
        <w:t>?</w:t>
      </w:r>
    </w:p>
    <w:p w:rsidR="004A3176" w:rsidRPr="00081507" w:rsidP="004A3176">
      <w:pPr>
        <w:pStyle w:val="QuestionCont"/>
      </w:pPr>
      <w:r w:rsidRPr="00081507">
        <w:t xml:space="preserve">Steven, you rightly talked about leadership because good leadership retains people and bad leadership sends them away. Your members make up most of the leaders within the Civil Service, so it is not an unfair question to </w:t>
      </w:r>
      <w:r w:rsidR="00710D1C">
        <w:t>ask</w:t>
      </w:r>
      <w:r w:rsidRPr="00081507">
        <w:t xml:space="preserve"> what you </w:t>
      </w:r>
      <w:r w:rsidR="00710D1C">
        <w:t xml:space="preserve">are </w:t>
      </w:r>
      <w:r w:rsidRPr="00081507">
        <w:t>doing as a trade union to change the tone of leadership, which I know from experience can be quite off-putting for people coming into the Civil Service.</w:t>
      </w:r>
    </w:p>
    <w:p w:rsidR="004A3176" w:rsidRPr="00081507" w:rsidP="004A3176">
      <w:pPr>
        <w:pStyle w:val="QuestionCont"/>
      </w:pPr>
      <w:r w:rsidRPr="00081507">
        <w:t xml:space="preserve">Sarah, </w:t>
      </w:r>
      <w:r w:rsidR="00710D1C">
        <w:t>c</w:t>
      </w:r>
      <w:r w:rsidRPr="00081507">
        <w:t xml:space="preserve">ould </w:t>
      </w:r>
      <w:r w:rsidR="00710D1C">
        <w:t xml:space="preserve">you </w:t>
      </w:r>
      <w:r w:rsidRPr="00081507">
        <w:t xml:space="preserve">say a little bit more about what you began to talk about </w:t>
      </w:r>
      <w:r>
        <w:t xml:space="preserve">on </w:t>
      </w:r>
      <w:r w:rsidRPr="00081507">
        <w:t>local communities</w:t>
      </w:r>
      <w:r w:rsidR="00710D1C">
        <w:t>?</w:t>
      </w:r>
      <w:r w:rsidRPr="00081507">
        <w:t xml:space="preserve"> As a committee, we have been quite interested in lived experience and the fact that we need more of it. You are likely to get lived experience if you can get more local people to work in these professions. If you have any advice for us or any ideas or thoughts about that, that would be helpful.</w:t>
      </w:r>
    </w:p>
    <w:p w:rsidR="004A3176" w:rsidRPr="00081507" w:rsidP="004A3176">
      <w:pPr>
        <w:pStyle w:val="QuestionCont"/>
      </w:pPr>
      <w:r w:rsidRPr="00081507">
        <w:t>Recruitment agencies</w:t>
      </w:r>
      <w:r w:rsidR="00710D1C">
        <w:t>:</w:t>
      </w:r>
      <w:r w:rsidRPr="00081507">
        <w:t xml:space="preserve"> you are part of the problem, are you not?</w:t>
      </w:r>
    </w:p>
    <w:p w:rsidR="004A3176" w:rsidRPr="00081507" w:rsidP="004A3176">
      <w:pPr>
        <w:pStyle w:val="Answer"/>
      </w:pPr>
      <w:r w:rsidRPr="00081507">
        <w:rPr>
          <w:b/>
          <w:i/>
        </w:rPr>
        <w:t>Matthew Lewis:</w:t>
      </w:r>
      <w:r w:rsidRPr="00081507">
        <w:t xml:space="preserve"> I will answer that in a moment. My apologies if it came across that I was insulting a</w:t>
      </w:r>
      <w:r>
        <w:t>bout</w:t>
      </w:r>
      <w:r w:rsidRPr="00081507">
        <w:t xml:space="preserve"> looking after</w:t>
      </w:r>
      <w:r>
        <w:t xml:space="preserve"> the</w:t>
      </w:r>
      <w:r w:rsidRPr="00081507">
        <w:t xml:space="preserve"> elderly. I am trying to say </w:t>
      </w:r>
      <w:r>
        <w:t>that</w:t>
      </w:r>
      <w:r w:rsidRPr="00081507">
        <w:t xml:space="preserve"> it is a very multidimensional environment where there are lots of different opportunities to get involved. That is what I was trying to get at.</w:t>
      </w:r>
    </w:p>
    <w:p w:rsidR="004A3176" w:rsidRPr="00081507" w:rsidP="00710D1C">
      <w:pPr>
        <w:pStyle w:val="Remark"/>
      </w:pPr>
      <w:r w:rsidRPr="00081507">
        <w:rPr>
          <w:b/>
        </w:rPr>
        <w:t>Lord Bichard:</w:t>
      </w:r>
      <w:r w:rsidRPr="00081507">
        <w:t xml:space="preserve"> Yes, I know</w:t>
      </w:r>
      <w:r>
        <w:t>,</w:t>
      </w:r>
      <w:r w:rsidRPr="00081507">
        <w:t xml:space="preserve"> but sometimes we use language loosely and </w:t>
      </w:r>
      <w:r w:rsidRPr="00081507">
        <w:t>other people pick it up and think, “</w:t>
      </w:r>
      <w:r>
        <w:t>W</w:t>
      </w:r>
      <w:r w:rsidRPr="00081507">
        <w:t>ell, even they think it is a poor career option”.</w:t>
      </w:r>
    </w:p>
    <w:p w:rsidR="004A3176" w:rsidRPr="00081507" w:rsidP="00710D1C">
      <w:pPr>
        <w:pStyle w:val="Remark"/>
      </w:pPr>
      <w:r w:rsidRPr="00081507">
        <w:rPr>
          <w:b/>
        </w:rPr>
        <w:t>The Chair:</w:t>
      </w:r>
      <w:r w:rsidRPr="00081507">
        <w:t xml:space="preserve"> </w:t>
      </w:r>
      <w:r w:rsidR="00710D1C">
        <w:t>Looking a</w:t>
      </w:r>
      <w:r w:rsidRPr="00081507">
        <w:t>round the room</w:t>
      </w:r>
      <w:r w:rsidR="00710D1C">
        <w:t>,</w:t>
      </w:r>
      <w:r w:rsidRPr="00081507">
        <w:t xml:space="preserve"> we all have our self-interests.</w:t>
      </w:r>
    </w:p>
    <w:p w:rsidR="004A3176" w:rsidRPr="00081507" w:rsidP="004A3176">
      <w:pPr>
        <w:pStyle w:val="Answer"/>
      </w:pPr>
      <w:r w:rsidRPr="00081507">
        <w:rPr>
          <w:b/>
          <w:i/>
        </w:rPr>
        <w:t>Matthew Lewis:</w:t>
      </w:r>
      <w:r w:rsidRPr="00081507">
        <w:t xml:space="preserve"> Understood, and my apologies. What I am railing against is perception, but I also reinforced that with what I said, so my apologies.</w:t>
      </w:r>
    </w:p>
    <w:p w:rsidR="004A3176" w:rsidRPr="00081507" w:rsidP="004A3176">
      <w:pPr>
        <w:pStyle w:val="Answer"/>
      </w:pPr>
      <w:r w:rsidRPr="00081507">
        <w:t xml:space="preserve">Are recruitment agencies part of the problem? I can speak </w:t>
      </w:r>
      <w:r w:rsidRPr="00081507" w:rsidR="00710D1C">
        <w:t xml:space="preserve">only </w:t>
      </w:r>
      <w:r w:rsidRPr="00081507">
        <w:t>on behalf of Hays. I have worked for Hays for 27 years and had a varied and rewarding career throughout</w:t>
      </w:r>
      <w:r>
        <w:t>, t</w:t>
      </w:r>
      <w:r w:rsidRPr="00081507">
        <w:t>he last 10 of which have been specifically recruiting into the world of public services. I represent a very large</w:t>
      </w:r>
      <w:r>
        <w:t>-</w:t>
      </w:r>
      <w:r w:rsidRPr="00081507">
        <w:t>scale multinational business</w:t>
      </w:r>
      <w:r>
        <w:t>,</w:t>
      </w:r>
      <w:r w:rsidRPr="00081507">
        <w:t xml:space="preserve"> but within the UK we have a dedicated public services business that supports organisations across the breadth of the sector</w:t>
      </w:r>
      <w:r w:rsidR="00710D1C">
        <w:t>,</w:t>
      </w:r>
      <w:r w:rsidRPr="00081507">
        <w:t xml:space="preserve"> from central government, local government, NHS, all the way through to charity and not</w:t>
      </w:r>
      <w:r w:rsidR="00710D1C">
        <w:t>-</w:t>
      </w:r>
      <w:r w:rsidRPr="00081507">
        <w:t>for</w:t>
      </w:r>
      <w:r w:rsidR="00710D1C">
        <w:t>-</w:t>
      </w:r>
      <w:r w:rsidRPr="00081507">
        <w:t>profit.</w:t>
      </w:r>
      <w:r>
        <w:t xml:space="preserve"> </w:t>
      </w:r>
      <w:r w:rsidRPr="00081507">
        <w:t xml:space="preserve">We have individuals </w:t>
      </w:r>
      <w:r>
        <w:t>who</w:t>
      </w:r>
      <w:r w:rsidRPr="00081507">
        <w:t xml:space="preserve"> recruit exclusively into those environments</w:t>
      </w:r>
      <w:r w:rsidR="00710D1C">
        <w:t>. T</w:t>
      </w:r>
      <w:r w:rsidRPr="00081507">
        <w:t>herefore</w:t>
      </w:r>
      <w:r>
        <w:t>,</w:t>
      </w:r>
      <w:r w:rsidRPr="00081507">
        <w:t xml:space="preserve"> their job is to support customers </w:t>
      </w:r>
      <w:r w:rsidR="00710D1C">
        <w:t>who</w:t>
      </w:r>
      <w:r w:rsidRPr="00081507">
        <w:t xml:space="preserve"> are experiencing exactly these issues </w:t>
      </w:r>
      <w:r>
        <w:t>of</w:t>
      </w:r>
      <w:r w:rsidRPr="00081507">
        <w:t xml:space="preserve"> talent attraction. Our role is to get creative around how we find new talent pools to attract people into the world of public services in the face of a difficult climate </w:t>
      </w:r>
      <w:r>
        <w:t>with</w:t>
      </w:r>
      <w:r w:rsidRPr="00081507">
        <w:t xml:space="preserve"> private sector competition.</w:t>
      </w:r>
    </w:p>
    <w:p w:rsidR="004A3176" w:rsidRPr="00081507" w:rsidP="004A3176">
      <w:pPr>
        <w:pStyle w:val="Answer"/>
      </w:pPr>
      <w:r w:rsidRPr="00081507">
        <w:t>A start</w:t>
      </w:r>
      <w:r w:rsidR="00710D1C">
        <w:t>ing</w:t>
      </w:r>
      <w:r w:rsidRPr="00081507">
        <w:t xml:space="preserve"> point for this is if you think a</w:t>
      </w:r>
      <w:r>
        <w:t>bout</w:t>
      </w:r>
      <w:r w:rsidRPr="00081507">
        <w:t xml:space="preserve"> some of the statistics</w:t>
      </w:r>
      <w:r>
        <w:t>. T</w:t>
      </w:r>
      <w:r w:rsidRPr="00081507">
        <w:t xml:space="preserve">he </w:t>
      </w:r>
      <w:r w:rsidR="00710D1C">
        <w:t xml:space="preserve">Office for National Statistics </w:t>
      </w:r>
      <w:r w:rsidRPr="00081507">
        <w:t>reports that there are 1.3 million job</w:t>
      </w:r>
      <w:r w:rsidR="00710D1C">
        <w:t xml:space="preserve"> vacancies</w:t>
      </w:r>
      <w:r w:rsidRPr="00081507">
        <w:t xml:space="preserve"> across the UK today—all walks of life, all locations, all role types</w:t>
      </w:r>
      <w:r w:rsidR="00710D1C">
        <w:t xml:space="preserve">. Some </w:t>
      </w:r>
      <w:r w:rsidRPr="00081507">
        <w:t xml:space="preserve">200,000 are in health and social care, 100,000 are in manufacturing and a significant number </w:t>
      </w:r>
      <w:r w:rsidR="00710D1C">
        <w:t xml:space="preserve">are </w:t>
      </w:r>
      <w:r w:rsidRPr="00081507">
        <w:t>in retail. You could argue that you are competing against those environments to attract people into care.</w:t>
      </w:r>
      <w:r>
        <w:t xml:space="preserve"> </w:t>
      </w:r>
      <w:r w:rsidRPr="00081507">
        <w:t>As Sarah</w:t>
      </w:r>
      <w:r>
        <w:t xml:space="preserve"> said,</w:t>
      </w:r>
      <w:r w:rsidRPr="00081507">
        <w:t xml:space="preserve"> Amazon </w:t>
      </w:r>
      <w:r w:rsidR="00710D1C">
        <w:t>is</w:t>
      </w:r>
      <w:r w:rsidRPr="00081507">
        <w:t xml:space="preserve"> paying up to £3,000 </w:t>
      </w:r>
      <w:r>
        <w:t xml:space="preserve">in </w:t>
      </w:r>
      <w:r w:rsidRPr="00081507">
        <w:t>golden hellos to go and work in a warehouse, which is an honourable profession and so on, but in the face of that competition it is very difficult to attract people into, for example, social care.</w:t>
      </w:r>
    </w:p>
    <w:p w:rsidR="004A3176" w:rsidRPr="00081507" w:rsidP="004A3176">
      <w:pPr>
        <w:pStyle w:val="Answer"/>
      </w:pPr>
      <w:r w:rsidRPr="00081507">
        <w:t>The role here for recruitment agencies is to find a means by which to reach into talent pools and present the opportunity at hand as a rewarding career choice to get into that environment. For me, that is as much around social purpose</w:t>
      </w:r>
      <w:r w:rsidR="00710D1C">
        <w:t xml:space="preserve">, </w:t>
      </w:r>
      <w:r w:rsidRPr="00081507">
        <w:t>the contribution that people make and the job satisfaction that one gets from working in those environments. Yes, there is an issue with pay. We cannot resolve that as recruiters but we can present the opportunity at hand</w:t>
      </w:r>
      <w:r w:rsidR="00710D1C">
        <w:t xml:space="preserve">, </w:t>
      </w:r>
      <w:r w:rsidRPr="00081507">
        <w:t xml:space="preserve">the contribution that people make and the purpose of those organisations as an attractive proposition and environment in which to work to encourage people in. We have to be very creative around trying to find untapped talent pools of people </w:t>
      </w:r>
      <w:r>
        <w:t>who</w:t>
      </w:r>
      <w:r w:rsidRPr="00081507">
        <w:t xml:space="preserve"> are not necessarily considering that as a career path to meet the demand of our customer groups</w:t>
      </w:r>
      <w:r>
        <w:t>,</w:t>
      </w:r>
      <w:r w:rsidRPr="00081507">
        <w:t xml:space="preserve"> which is, as you can imagine, significant and very difficult to fulfil at the kind of volumes required.</w:t>
      </w:r>
    </w:p>
    <w:p w:rsidR="004A3176" w:rsidRPr="00081507" w:rsidP="004A3176">
      <w:pPr>
        <w:pStyle w:val="Remark"/>
      </w:pPr>
      <w:r w:rsidRPr="006A46BB">
        <w:rPr>
          <w:b/>
        </w:rPr>
        <w:t>Lord Bichard:</w:t>
      </w:r>
      <w:r w:rsidRPr="00081507">
        <w:t xml:space="preserve"> I agree with that. Can you give us some specific examples where you have tried to get people to move from one talent pool into another</w:t>
      </w:r>
      <w:r w:rsidR="00710D1C">
        <w:t>—</w:t>
      </w:r>
      <w:r w:rsidRPr="00081507">
        <w:t>particularly into this talent pool? What are your methods for doing that?</w:t>
      </w:r>
    </w:p>
    <w:p w:rsidR="004A3176" w:rsidRPr="00081507" w:rsidP="004A3176">
      <w:pPr>
        <w:pStyle w:val="Answer"/>
      </w:pPr>
      <w:r w:rsidRPr="00081507">
        <w:rPr>
          <w:b/>
          <w:i/>
        </w:rPr>
        <w:t>Matthew Lewis:</w:t>
      </w:r>
      <w:r w:rsidRPr="00081507">
        <w:t xml:space="preserve"> For example, we are representing an organisation in Warrington </w:t>
      </w:r>
      <w:r>
        <w:t>that has</w:t>
      </w:r>
      <w:r w:rsidRPr="00081507">
        <w:t xml:space="preserve"> a significant demand of 50 to 60 people to work in exactly th</w:t>
      </w:r>
      <w:r w:rsidR="00710D1C">
        <w:t>is</w:t>
      </w:r>
      <w:r w:rsidRPr="00081507">
        <w:t xml:space="preserve"> social care environment. We use all sorts of tools to reach and directly target different community groups to present to them the opportunity they would not have otherwise thought of. </w:t>
      </w:r>
      <w:r w:rsidRPr="00081507" w:rsidR="00710D1C">
        <w:t>Forgive me</w:t>
      </w:r>
      <w:r w:rsidR="00710D1C">
        <w:t>:</w:t>
      </w:r>
      <w:r w:rsidRPr="00081507" w:rsidR="00710D1C">
        <w:t xml:space="preserve"> public </w:t>
      </w:r>
      <w:r w:rsidRPr="00081507">
        <w:t>service organisations</w:t>
      </w:r>
      <w:r w:rsidR="00710D1C">
        <w:t xml:space="preserve"> </w:t>
      </w:r>
      <w:r w:rsidRPr="00081507">
        <w:t xml:space="preserve">typically are not very good at using modernised tools </w:t>
      </w:r>
      <w:r>
        <w:t>for</w:t>
      </w:r>
      <w:r w:rsidRPr="00081507">
        <w:t xml:space="preserve"> reaching</w:t>
      </w:r>
      <w:r w:rsidR="00710D1C">
        <w:t xml:space="preserve">, </w:t>
      </w:r>
      <w:r w:rsidRPr="00081507">
        <w:t>engaging and finding people. The</w:t>
      </w:r>
      <w:r w:rsidR="00710D1C">
        <w:t xml:space="preserve"> NHS</w:t>
      </w:r>
      <w:r w:rsidRPr="00081507">
        <w:t xml:space="preserve"> tend</w:t>
      </w:r>
      <w:r w:rsidR="00710D1C">
        <w:t>s</w:t>
      </w:r>
      <w:r w:rsidRPr="00081507">
        <w:t xml:space="preserve"> to have a fairly single</w:t>
      </w:r>
      <w:r w:rsidR="00710D1C">
        <w:t>-</w:t>
      </w:r>
      <w:r w:rsidRPr="00081507">
        <w:t>dimensional approach</w:t>
      </w:r>
      <w:r w:rsidR="00710D1C">
        <w:t>: y</w:t>
      </w:r>
      <w:r w:rsidRPr="00081507">
        <w:t>ou put a job on NHS Jobs and hope to get a response</w:t>
      </w:r>
      <w:r w:rsidR="00710D1C">
        <w:t>. The</w:t>
      </w:r>
      <w:r>
        <w:t xml:space="preserve"> </w:t>
      </w:r>
      <w:r w:rsidRPr="00081507">
        <w:t xml:space="preserve">Civil Service </w:t>
      </w:r>
      <w:r w:rsidR="00710D1C">
        <w:t xml:space="preserve">is </w:t>
      </w:r>
      <w:r w:rsidRPr="00081507">
        <w:t>the same.</w:t>
      </w:r>
      <w:r>
        <w:t xml:space="preserve"> </w:t>
      </w:r>
      <w:r w:rsidR="00710D1C">
        <w:t>Y</w:t>
      </w:r>
      <w:r w:rsidRPr="00081507">
        <w:t>ou need a multichannel approach to candidate engagement</w:t>
      </w:r>
      <w:r w:rsidR="00710D1C">
        <w:t>—</w:t>
      </w:r>
      <w:r w:rsidRPr="00081507">
        <w:t>video content, social media, constant noise in the background around creating a brand and employer value proposition that candidates can buy into.</w:t>
      </w:r>
    </w:p>
    <w:p w:rsidR="004A3176" w:rsidRPr="00081507" w:rsidP="004A3176">
      <w:pPr>
        <w:pStyle w:val="Answer"/>
      </w:pPr>
      <w:r w:rsidRPr="00081507">
        <w:t>That is what we do. We identify different target groups with transferable skills. For example, a chef might make a great person to transition into a domiciliary care environment because cooking is part of the role</w:t>
      </w:r>
      <w:r w:rsidR="00710D1C">
        <w:t>,</w:t>
      </w:r>
      <w:r w:rsidRPr="00081507">
        <w:t xml:space="preserve"> alongside other aspects. We identify different candidate groups</w:t>
      </w:r>
      <w:r w:rsidR="00710D1C">
        <w:t xml:space="preserve">, </w:t>
      </w:r>
      <w:r w:rsidRPr="00081507">
        <w:t>skills and sectors with transferable skills to encourage them. That is the only way we can meet demand.</w:t>
      </w:r>
    </w:p>
    <w:p w:rsidR="004A3176" w:rsidRPr="00081507" w:rsidP="00710D1C">
      <w:pPr>
        <w:pStyle w:val="Remark"/>
      </w:pPr>
      <w:r w:rsidRPr="00081507">
        <w:rPr>
          <w:b/>
        </w:rPr>
        <w:t>Lord Bichard:</w:t>
      </w:r>
      <w:r w:rsidRPr="00081507">
        <w:t xml:space="preserve"> Steven, you have most of the leaders who are the problem.</w:t>
      </w:r>
    </w:p>
    <w:p w:rsidR="004A3176" w:rsidRPr="00081507" w:rsidP="004A3176">
      <w:pPr>
        <w:pStyle w:val="Answer"/>
      </w:pPr>
      <w:r w:rsidRPr="00081507">
        <w:rPr>
          <w:b/>
          <w:i/>
        </w:rPr>
        <w:t>Steven Littlewood:</w:t>
      </w:r>
      <w:r w:rsidRPr="00081507">
        <w:t xml:space="preserve"> I would not characterise it that way. As a union, we are acutely aware that the senior Civil Service and the Civil Service itself needs to reflect the public it serves</w:t>
      </w:r>
      <w:r w:rsidR="00710D1C">
        <w:t>. T</w:t>
      </w:r>
      <w:r w:rsidRPr="00081507">
        <w:t xml:space="preserve">hat is extra important at the senior level. It has become more diverse in recent years. </w:t>
      </w:r>
      <w:r>
        <w:t>We have pushed</w:t>
      </w:r>
      <w:r w:rsidRPr="00081507">
        <w:t xml:space="preserve"> a lot of work on that but we need to do more. You will have seen recent figures </w:t>
      </w:r>
      <w:r>
        <w:t xml:space="preserve">on </w:t>
      </w:r>
      <w:r w:rsidRPr="00081507">
        <w:t xml:space="preserve">the </w:t>
      </w:r>
      <w:r w:rsidRPr="00081507" w:rsidR="00710D1C">
        <w:t>fast stream</w:t>
      </w:r>
      <w:r w:rsidRPr="00081507">
        <w:t xml:space="preserve"> graduate scheme, which is an accelerated route into senior roles</w:t>
      </w:r>
      <w:r w:rsidR="00710D1C">
        <w:t>. W</w:t>
      </w:r>
      <w:r w:rsidRPr="00081507">
        <w:t xml:space="preserve">e represent </w:t>
      </w:r>
      <w:r w:rsidR="00710D1C">
        <w:t>people on that</w:t>
      </w:r>
      <w:r w:rsidRPr="00081507">
        <w:t xml:space="preserve">. It is still not diverse enough. We are holding the employer to account on that and pushing </w:t>
      </w:r>
      <w:r w:rsidR="00710D1C">
        <w:t>it</w:t>
      </w:r>
      <w:r w:rsidRPr="00081507">
        <w:t xml:space="preserve"> as hard as we can.</w:t>
      </w:r>
    </w:p>
    <w:p w:rsidR="004A3176" w:rsidRPr="00081507" w:rsidP="004A3176">
      <w:pPr>
        <w:pStyle w:val="Answer"/>
      </w:pPr>
      <w:r>
        <w:t>On</w:t>
      </w:r>
      <w:r w:rsidRPr="00081507">
        <w:t xml:space="preserve"> our training, we offer work with diversity networks, staff networks within the Civil Service, and the people that take up our training offer, which is all around career development and bringing people into leadership roles, </w:t>
      </w:r>
      <w:r w:rsidR="00710D1C">
        <w:t>to</w:t>
      </w:r>
      <w:r w:rsidRPr="00081507">
        <w:t xml:space="preserve"> disproportionately BAME</w:t>
      </w:r>
      <w:r w:rsidR="00710D1C">
        <w:t xml:space="preserve">, the </w:t>
      </w:r>
      <w:r w:rsidRPr="00081507">
        <w:t>disabled and people from underrepresented groups</w:t>
      </w:r>
      <w:r>
        <w:t>, p</w:t>
      </w:r>
      <w:r w:rsidRPr="00081507">
        <w:t>artly because the offer from the Civil Service is deemed to be quite poor and often is a tick</w:t>
      </w:r>
      <w:r>
        <w:t>-</w:t>
      </w:r>
      <w:r w:rsidRPr="00081507">
        <w:t xml:space="preserve">box exercise </w:t>
      </w:r>
      <w:r w:rsidR="00710D1C">
        <w:t xml:space="preserve">of </w:t>
      </w:r>
      <w:r w:rsidRPr="00081507">
        <w:t>doing online training. Ours is much more interactive and supports people from groups that have previously been less reflected in senior levels</w:t>
      </w:r>
      <w:r>
        <w:t xml:space="preserve"> </w:t>
      </w:r>
      <w:r w:rsidRPr="00081507">
        <w:t>into those roles.</w:t>
      </w:r>
      <w:r>
        <w:t xml:space="preserve"> </w:t>
      </w:r>
      <w:r w:rsidRPr="00081507">
        <w:t>We have made real efforts to reach out with those networks. That is what we are doing to try to address the problem of making sure that leadership is more diverse.</w:t>
      </w:r>
    </w:p>
    <w:p w:rsidR="004A3176" w:rsidRPr="00081507" w:rsidP="004A3176">
      <w:pPr>
        <w:pStyle w:val="Answer"/>
      </w:pPr>
      <w:r>
        <w:t>On the</w:t>
      </w:r>
      <w:r w:rsidRPr="00081507">
        <w:t xml:space="preserve"> leadership that puts people off purs</w:t>
      </w:r>
      <w:r>
        <w:t>u</w:t>
      </w:r>
      <w:r w:rsidRPr="00081507">
        <w:t>ing a career in the Civil Service, in my view it is not the Civil Service leadership</w:t>
      </w:r>
      <w:r>
        <w:t xml:space="preserve"> that</w:t>
      </w:r>
      <w:r w:rsidRPr="00081507">
        <w:t xml:space="preserve"> is the main part of the problem</w:t>
      </w:r>
      <w:r w:rsidR="00710D1C">
        <w:t>;</w:t>
      </w:r>
      <w:r w:rsidRPr="00081507">
        <w:t xml:space="preserve"> it is the political leadership</w:t>
      </w:r>
      <w:r w:rsidR="00710D1C">
        <w:t>,</w:t>
      </w:r>
      <w:r w:rsidRPr="00081507">
        <w:t xml:space="preserve"> or lack of. When people see a</w:t>
      </w:r>
      <w:r>
        <w:t>ttacks</w:t>
      </w:r>
      <w:r w:rsidRPr="00081507">
        <w:t xml:space="preserve"> on civil servants coming from Ministers</w:t>
      </w:r>
      <w:r>
        <w:t>,</w:t>
      </w:r>
      <w:r w:rsidRPr="00081507">
        <w:t xml:space="preserve"> does that particularly make you want to become a civil servant if you know that you </w:t>
      </w:r>
      <w:r>
        <w:t>will</w:t>
      </w:r>
      <w:r w:rsidRPr="00081507">
        <w:t xml:space="preserve"> get attacked in the media and you have not necessarily got a way to respond to that</w:t>
      </w:r>
      <w:r w:rsidR="00710D1C">
        <w:t>—</w:t>
      </w:r>
      <w:r w:rsidRPr="00081507">
        <w:t>other than through your trade union, of course</w:t>
      </w:r>
      <w:r>
        <w:t xml:space="preserve">? </w:t>
      </w:r>
      <w:r w:rsidRPr="00081507">
        <w:t xml:space="preserve">A more supportive approach </w:t>
      </w:r>
      <w:r w:rsidRPr="00081507">
        <w:t>from Ministers towards their civil servants in their leadership roles would also be helpful with that.</w:t>
      </w:r>
    </w:p>
    <w:p w:rsidR="004A3176" w:rsidRPr="00081507" w:rsidP="004A3176">
      <w:pPr>
        <w:pStyle w:val="Remark"/>
      </w:pPr>
      <w:r w:rsidRPr="00106540">
        <w:rPr>
          <w:b/>
        </w:rPr>
        <w:t>Lord Bichard:</w:t>
      </w:r>
      <w:r w:rsidRPr="00081507">
        <w:t xml:space="preserve"> You might think I am the only person who </w:t>
      </w:r>
      <w:r w:rsidR="00710D1C">
        <w:t xml:space="preserve">will </w:t>
      </w:r>
      <w:r w:rsidRPr="00081507">
        <w:t>agree with you, and I do not</w:t>
      </w:r>
      <w:r w:rsidR="00710D1C">
        <w:t xml:space="preserve">, </w:t>
      </w:r>
      <w:r w:rsidRPr="00081507">
        <w:t>because I do not think it is a political problem. As much as anything, it is an official problem</w:t>
      </w:r>
      <w:r w:rsidR="00710D1C">
        <w:t>. Y</w:t>
      </w:r>
      <w:r w:rsidRPr="00081507">
        <w:t xml:space="preserve">ou are right about the senior leadership not yet reflecting </w:t>
      </w:r>
      <w:r>
        <w:t>p</w:t>
      </w:r>
      <w:r w:rsidRPr="00081507">
        <w:t>eople with protected characteristics</w:t>
      </w:r>
      <w:r w:rsidRPr="00710D1C" w:rsidR="00710D1C">
        <w:t xml:space="preserve"> </w:t>
      </w:r>
      <w:r w:rsidRPr="00081507" w:rsidR="00710D1C">
        <w:t>in the way that it should</w:t>
      </w:r>
      <w:r w:rsidRPr="00081507">
        <w:t>. I am interested that you think that the FDA could do more itself</w:t>
      </w:r>
      <w:r w:rsidR="00710D1C">
        <w:t>,</w:t>
      </w:r>
      <w:r w:rsidRPr="00081507">
        <w:t xml:space="preserve"> perhaps</w:t>
      </w:r>
      <w:r w:rsidR="00710D1C">
        <w:t>,</w:t>
      </w:r>
      <w:r w:rsidRPr="00081507">
        <w:t xml:space="preserve"> rather than just comment on what the most senior Civil Service leadership is doing</w:t>
      </w:r>
      <w:r w:rsidR="00710D1C">
        <w:t>. Y</w:t>
      </w:r>
      <w:r w:rsidRPr="00081507">
        <w:t xml:space="preserve">ou </w:t>
      </w:r>
      <w:r>
        <w:t>said</w:t>
      </w:r>
      <w:r w:rsidRPr="00081507">
        <w:t xml:space="preserve"> you were doing things</w:t>
      </w:r>
      <w:r w:rsidR="00710D1C">
        <w:t>; t</w:t>
      </w:r>
      <w:r w:rsidRPr="00081507">
        <w:t>hat is the sort of thing I had in mind. I cannot agree with you that it is politicians</w:t>
      </w:r>
      <w:r w:rsidR="00710D1C">
        <w:t>—</w:t>
      </w:r>
      <w:r w:rsidRPr="00081507">
        <w:t>certainly not with this group around me.</w:t>
      </w:r>
      <w:r>
        <w:t xml:space="preserve"> </w:t>
      </w:r>
      <w:r w:rsidR="00710D1C">
        <w:t>Sarah, i</w:t>
      </w:r>
      <w:r w:rsidRPr="00081507">
        <w:t>s local lived experience a real source of solution for the problem?</w:t>
      </w:r>
    </w:p>
    <w:p w:rsidR="004A3176" w:rsidRPr="00081507" w:rsidP="004A3176">
      <w:pPr>
        <w:pStyle w:val="Answer"/>
      </w:pPr>
      <w:r w:rsidRPr="00081507">
        <w:rPr>
          <w:b/>
          <w:i/>
        </w:rPr>
        <w:t>Sarah McClinton:</w:t>
      </w:r>
      <w:r w:rsidRPr="00081507">
        <w:t xml:space="preserve"> I am not sure that it is a panacea</w:t>
      </w:r>
      <w:r>
        <w:t>,</w:t>
      </w:r>
      <w:r w:rsidRPr="00081507">
        <w:t xml:space="preserve"> but I think that care ought to be rooted in our local communities</w:t>
      </w:r>
      <w:r w:rsidR="00710D1C">
        <w:t xml:space="preserve">. </w:t>
      </w:r>
      <w:r w:rsidRPr="00081507">
        <w:t>ADASS very much support</w:t>
      </w:r>
      <w:r>
        <w:t>s</w:t>
      </w:r>
      <w:r w:rsidRPr="00081507">
        <w:t xml:space="preserve"> a shift to models that are much more home</w:t>
      </w:r>
      <w:r>
        <w:t>-</w:t>
      </w:r>
      <w:r w:rsidRPr="00081507">
        <w:t>based and based in local communities. Everything that we are trying to do as directors is enabling people to be connected and be part of their local communities.</w:t>
      </w:r>
    </w:p>
    <w:p w:rsidR="004A3176" w:rsidRPr="00081507" w:rsidP="004A3176">
      <w:pPr>
        <w:pStyle w:val="Answer"/>
      </w:pPr>
      <w:r w:rsidRPr="00081507">
        <w:t xml:space="preserve">There is a lot of talk of anchor institutions in lots of White Papers. As local authorities, we have responsibility for economic development locally and I think there are opportunities. I am always arguing for health and care </w:t>
      </w:r>
      <w:r w:rsidR="00710D1C">
        <w:t>as</w:t>
      </w:r>
      <w:r w:rsidRPr="00081507">
        <w:t xml:space="preserve"> a big part of our local economy</w:t>
      </w:r>
      <w:r>
        <w:t>. It</w:t>
      </w:r>
      <w:r w:rsidRPr="00081507">
        <w:t xml:space="preserve"> is a growing sector, as you are aware, so</w:t>
      </w:r>
      <w:r>
        <w:t xml:space="preserve"> it is</w:t>
      </w:r>
      <w:r w:rsidRPr="00081507">
        <w:t xml:space="preserve"> focusing some efforts and energy on how we can support people within our communities into those roles.</w:t>
      </w:r>
    </w:p>
    <w:p w:rsidR="004A3176" w:rsidRPr="00081507" w:rsidP="004A3176">
      <w:pPr>
        <w:pStyle w:val="Answer"/>
      </w:pPr>
      <w:r w:rsidRPr="00081507">
        <w:t>A lot of our care service</w:t>
      </w:r>
      <w:r w:rsidR="00710D1C">
        <w:t xml:space="preserve"> </w:t>
      </w:r>
      <w:r w:rsidRPr="00081507">
        <w:t>staff</w:t>
      </w:r>
      <w:r w:rsidR="00710D1C">
        <w:t xml:space="preserve"> </w:t>
      </w:r>
      <w:r w:rsidRPr="00081507">
        <w:t>are local people. There are some differences in geography and regional variation in that. If I was the director in Kensington and Chelsea I would be sitting here saying, “No, my staff come from Greenwich because they cannot afford to live in Kensington and Chelsea.</w:t>
      </w:r>
      <w:r w:rsidR="00710D1C">
        <w:t>”</w:t>
      </w:r>
      <w:r w:rsidRPr="00081507">
        <w:t xml:space="preserve"> For many of us</w:t>
      </w:r>
      <w:r w:rsidR="00710D1C">
        <w:t xml:space="preserve">, </w:t>
      </w:r>
      <w:r w:rsidRPr="00081507">
        <w:t>the people who are working in care are part of th</w:t>
      </w:r>
      <w:r>
        <w:t>e</w:t>
      </w:r>
      <w:r w:rsidRPr="00081507">
        <w:t xml:space="preserve"> local community. </w:t>
      </w:r>
      <w:r w:rsidRPr="00081507" w:rsidR="00710D1C">
        <w:t>For example</w:t>
      </w:r>
      <w:r w:rsidR="00710D1C">
        <w:t>,</w:t>
      </w:r>
      <w:r w:rsidRPr="00081507" w:rsidR="00710D1C">
        <w:t xml:space="preserve"> </w:t>
      </w:r>
      <w:r w:rsidR="00710D1C">
        <w:t>i</w:t>
      </w:r>
      <w:r w:rsidRPr="00081507">
        <w:t>f I think about the vaccination programmes</w:t>
      </w:r>
      <w:r w:rsidR="00710D1C">
        <w:t xml:space="preserve"> </w:t>
      </w:r>
      <w:r w:rsidRPr="00081507">
        <w:t xml:space="preserve">that we worked on locally, we did lots of deep engagement with our local communities </w:t>
      </w:r>
      <w:r w:rsidR="00710D1C">
        <w:t xml:space="preserve">to </w:t>
      </w:r>
      <w:r w:rsidRPr="00081507">
        <w:t>try to understand why people were reluctant to take up the vaccination. At the same time</w:t>
      </w:r>
      <w:r w:rsidR="00710D1C">
        <w:t>,</w:t>
      </w:r>
      <w:r w:rsidRPr="00081507">
        <w:t xml:space="preserve"> we were doing lots of work to ensure that social care staff were vaccinated. They were often very much the same people.</w:t>
      </w:r>
      <w:r w:rsidR="00710D1C">
        <w:t xml:space="preserve"> </w:t>
      </w:r>
      <w:r w:rsidRPr="00081507">
        <w:t>There is more opportunity, as I said, to build up local skills and enable people with lived experience to contribute.</w:t>
      </w:r>
    </w:p>
    <w:p w:rsidR="004A3176" w:rsidRPr="00081507" w:rsidP="00710D1C">
      <w:pPr>
        <w:pStyle w:val="Remark"/>
      </w:pPr>
      <w:r w:rsidRPr="00081507">
        <w:rPr>
          <w:b/>
        </w:rPr>
        <w:t>The Chair:</w:t>
      </w:r>
      <w:r w:rsidRPr="00081507">
        <w:t xml:space="preserve"> </w:t>
      </w:r>
      <w:r>
        <w:t>I am v</w:t>
      </w:r>
      <w:r w:rsidRPr="00081507">
        <w:t>ery lax in the chairing</w:t>
      </w:r>
      <w:r>
        <w:t xml:space="preserve"> and</w:t>
      </w:r>
      <w:r w:rsidRPr="00081507">
        <w:t xml:space="preserve"> we are running late.</w:t>
      </w:r>
    </w:p>
    <w:p w:rsidR="004A3176" w:rsidRPr="00081507" w:rsidP="004A3176">
      <w:pPr>
        <w:pStyle w:val="Question"/>
      </w:pPr>
      <w:r w:rsidRPr="00081507">
        <w:rPr>
          <w:b/>
        </w:rPr>
        <w:t>Lord Bourne of Aberystwyth:</w:t>
      </w:r>
      <w:r w:rsidRPr="00081507">
        <w:t xml:space="preserve"> </w:t>
      </w:r>
      <w:r w:rsidR="00710D1C">
        <w:t>This</w:t>
      </w:r>
      <w:r w:rsidRPr="00081507">
        <w:t xml:space="preserve"> has been a fascinating session. I appreciate th</w:t>
      </w:r>
      <w:r w:rsidR="00710D1C">
        <w:t>is</w:t>
      </w:r>
      <w:r w:rsidRPr="00081507">
        <w:t xml:space="preserve"> question is perhaps a little binary</w:t>
      </w:r>
      <w:r w:rsidR="00710D1C">
        <w:t>: t</w:t>
      </w:r>
      <w:r>
        <w:t>o</w:t>
      </w:r>
      <w:r w:rsidRPr="00081507">
        <w:t xml:space="preserve"> what extent</w:t>
      </w:r>
      <w:r>
        <w:t xml:space="preserve"> can</w:t>
      </w:r>
      <w:r w:rsidRPr="00081507">
        <w:t xml:space="preserve"> the public services benefit from private sector experience in recruitment and retention</w:t>
      </w:r>
      <w:r w:rsidR="00710D1C">
        <w:t xml:space="preserve">? I </w:t>
      </w:r>
      <w:r w:rsidRPr="00081507">
        <w:t>recognis</w:t>
      </w:r>
      <w:r w:rsidR="00710D1C">
        <w:t>e</w:t>
      </w:r>
      <w:r w:rsidRPr="00081507">
        <w:t xml:space="preserve"> that that is not really the way we live</w:t>
      </w:r>
      <w:r w:rsidR="00710D1C">
        <w:t>; i</w:t>
      </w:r>
      <w:r>
        <w:t>t</w:t>
      </w:r>
      <w:r w:rsidRPr="00081507">
        <w:t xml:space="preserve"> is much more fluid than that suggests. </w:t>
      </w:r>
      <w:r w:rsidR="00710D1C">
        <w:t>I</w:t>
      </w:r>
      <w:r w:rsidRPr="00081507">
        <w:t>n your experience, and given what you said about the fact that perhaps we are approaching things in a traditional way on recruitment, are we missing some tricks?</w:t>
      </w:r>
    </w:p>
    <w:p w:rsidR="004A3176" w:rsidRPr="00081507" w:rsidP="004A3176">
      <w:pPr>
        <w:pStyle w:val="Answer"/>
      </w:pPr>
      <w:r w:rsidRPr="00081507">
        <w:rPr>
          <w:b/>
          <w:i/>
        </w:rPr>
        <w:t>Matthew Lewis:</w:t>
      </w:r>
      <w:r w:rsidRPr="00081507">
        <w:t xml:space="preserve"> Absolutely. The key for recruiters in public services is to recognise the competitive market that one is operating in</w:t>
      </w:r>
      <w:r w:rsidR="00710D1C">
        <w:t>.</w:t>
      </w:r>
      <w:r w:rsidRPr="00081507">
        <w:t xml:space="preserve"> Going back to </w:t>
      </w:r>
      <w:r w:rsidRPr="00081507">
        <w:t xml:space="preserve">my point </w:t>
      </w:r>
      <w:r w:rsidR="00710D1C">
        <w:t xml:space="preserve">about </w:t>
      </w:r>
      <w:r w:rsidRPr="00081507">
        <w:t>1.3 million jobs</w:t>
      </w:r>
      <w:r w:rsidR="00710D1C">
        <w:t xml:space="preserve"> being available</w:t>
      </w:r>
      <w:r>
        <w:t xml:space="preserve">, it is a </w:t>
      </w:r>
      <w:r w:rsidRPr="00081507">
        <w:t xml:space="preserve">hugely competitive environment. </w:t>
      </w:r>
      <w:r>
        <w:t>T</w:t>
      </w:r>
      <w:r w:rsidRPr="00081507">
        <w:t>here is pay disparity as well</w:t>
      </w:r>
      <w:r>
        <w:t>,</w:t>
      </w:r>
      <w:r w:rsidRPr="00081507">
        <w:t xml:space="preserve"> so you are disadvantaged </w:t>
      </w:r>
      <w:r>
        <w:t>there and</w:t>
      </w:r>
      <w:r w:rsidRPr="00081507">
        <w:t xml:space="preserve"> competing on an uneven playing field. As recruiters in public services</w:t>
      </w:r>
      <w:r w:rsidR="00710D1C">
        <w:t>,</w:t>
      </w:r>
      <w:r w:rsidRPr="00081507">
        <w:t xml:space="preserve"> we need to be incredibly efficient and slick in our engagement with our target candidate groups to get them on board quickly and effectively in the face of competition in the private sector, </w:t>
      </w:r>
      <w:r w:rsidR="00710D1C">
        <w:t>which</w:t>
      </w:r>
      <w:r w:rsidRPr="00081507">
        <w:t xml:space="preserve"> can move in a much more agile fashion.</w:t>
      </w:r>
    </w:p>
    <w:p w:rsidR="004A3176" w:rsidRPr="00081507" w:rsidP="004A3176">
      <w:pPr>
        <w:pStyle w:val="Answer"/>
      </w:pPr>
      <w:r w:rsidRPr="00081507">
        <w:t>A public sector recruitment process is very linear in its approach</w:t>
      </w:r>
      <w:r w:rsidR="00710D1C">
        <w:t>: a</w:t>
      </w:r>
      <w:r w:rsidRPr="00081507">
        <w:t>n advert is placed, a closing date is made, an application form often is completed, a review is carried out, a shortlist is made, an invitation to interview</w:t>
      </w:r>
      <w:r>
        <w:t xml:space="preserve"> is given</w:t>
      </w:r>
      <w:r w:rsidRPr="00081507">
        <w:t>. That will take a number of weeks</w:t>
      </w:r>
      <w:r>
        <w:t>,</w:t>
      </w:r>
      <w:r w:rsidRPr="00081507">
        <w:t xml:space="preserve"> by which time all the best people </w:t>
      </w:r>
      <w:r>
        <w:t>who</w:t>
      </w:r>
      <w:r w:rsidRPr="00081507">
        <w:t xml:space="preserve"> might have been interested in applying are long gone because a private sector organisation will look at a CV or whatever and say, “Yes</w:t>
      </w:r>
      <w:r w:rsidR="00710D1C">
        <w:t>,</w:t>
      </w:r>
      <w:r w:rsidRPr="00081507">
        <w:t xml:space="preserve"> let</w:t>
      </w:r>
      <w:r w:rsidR="00710D1C">
        <w:t>’</w:t>
      </w:r>
      <w:r w:rsidRPr="00081507">
        <w:t>s go”.</w:t>
      </w:r>
      <w:r>
        <w:t xml:space="preserve"> </w:t>
      </w:r>
      <w:r w:rsidRPr="00081507">
        <w:t>There are considerations around efficiency of process and modernising to make it proportionate and appropriate for the kind of recruitment process one follows.</w:t>
      </w:r>
    </w:p>
    <w:p w:rsidR="004A3176" w:rsidRPr="00081507" w:rsidP="004A3176">
      <w:pPr>
        <w:pStyle w:val="Answer"/>
      </w:pPr>
      <w:r w:rsidRPr="00081507">
        <w:t>Similarly</w:t>
      </w:r>
      <w:r w:rsidR="00710D1C">
        <w:t>,</w:t>
      </w:r>
      <w:r w:rsidRPr="00081507">
        <w:t xml:space="preserve"> </w:t>
      </w:r>
      <w:r w:rsidRPr="00081507" w:rsidR="00710D1C">
        <w:t xml:space="preserve">in my experience </w:t>
      </w:r>
      <w:r w:rsidRPr="00081507">
        <w:t>screening and onboarding can take</w:t>
      </w:r>
      <w:r>
        <w:t xml:space="preserve"> six months</w:t>
      </w:r>
      <w:r w:rsidRPr="00081507">
        <w:t xml:space="preserve"> </w:t>
      </w:r>
      <w:r w:rsidR="00710D1C">
        <w:t xml:space="preserve">for </w:t>
      </w:r>
      <w:r w:rsidRPr="00081507">
        <w:t>some central government departments, from the point of application to onboarding. It is entirely appropriate and correct that there is strict governance around robust screening and vetting based on personnel security standards, NHS appointment checks, and so on</w:t>
      </w:r>
      <w:r>
        <w:t>,</w:t>
      </w:r>
      <w:r w:rsidRPr="00081507">
        <w:t xml:space="preserve"> </w:t>
      </w:r>
      <w:r>
        <w:t>b</w:t>
      </w:r>
      <w:r w:rsidRPr="00081507">
        <w:t>ut we are still locked into some fairly archaic techniques whereby, for example, individuals have to provide a utility bill on paper as proof of their address. Nobody has these things anymore</w:t>
      </w:r>
      <w:r w:rsidR="00710D1C">
        <w:t xml:space="preserve"> so i</w:t>
      </w:r>
      <w:r w:rsidRPr="00081507">
        <w:t>t is almost impossible to deliver. We need to modernise that aspect.</w:t>
      </w:r>
      <w:r>
        <w:t xml:space="preserve"> </w:t>
      </w:r>
      <w:r w:rsidRPr="00081507">
        <w:t>In short, it is about being much slicker</w:t>
      </w:r>
      <w:r w:rsidR="00710D1C">
        <w:t>,</w:t>
      </w:r>
      <w:r w:rsidRPr="00081507">
        <w:t xml:space="preserve"> quicker</w:t>
      </w:r>
      <w:r w:rsidR="00710D1C">
        <w:t xml:space="preserve"> and </w:t>
      </w:r>
      <w:r w:rsidRPr="00081507">
        <w:t>faster in a competitive marketplace to secure th</w:t>
      </w:r>
      <w:r>
        <w:t>e</w:t>
      </w:r>
      <w:r w:rsidRPr="00081507">
        <w:t xml:space="preserve"> individuals that you want to onboard </w:t>
      </w:r>
      <w:r>
        <w:t>and who</w:t>
      </w:r>
      <w:r w:rsidRPr="00081507">
        <w:t xml:space="preserve"> have the luxury of many choices at present as to where they go to work.</w:t>
      </w:r>
    </w:p>
    <w:p w:rsidR="004A3176" w:rsidRPr="00081507" w:rsidP="004A3176">
      <w:pPr>
        <w:pStyle w:val="Answer"/>
      </w:pPr>
      <w:r w:rsidRPr="00081507">
        <w:t>I appreciate we are pressed for time</w:t>
      </w:r>
      <w:r w:rsidR="00710D1C">
        <w:t xml:space="preserve">, but I have one other point on </w:t>
      </w:r>
      <w:r>
        <w:t>the</w:t>
      </w:r>
      <w:r w:rsidRPr="00081507">
        <w:t xml:space="preserve"> attraction techniques that one uses in the world of public service</w:t>
      </w:r>
      <w:r>
        <w:t>. A</w:t>
      </w:r>
      <w:r w:rsidRPr="00081507">
        <w:t>s I mentioned</w:t>
      </w:r>
      <w:r>
        <w:t>,</w:t>
      </w:r>
      <w:r w:rsidRPr="00081507">
        <w:t xml:space="preserve"> if you are in the NHS you will put a job posting on NHS Jobs</w:t>
      </w:r>
      <w:r>
        <w:t>; i</w:t>
      </w:r>
      <w:r w:rsidRPr="00081507">
        <w:t>f you are in the Civil Service you will post on Civil Service Jobs. It is a very one-dimensional attraction process. People typically are in work, often very happy in their workplace</w:t>
      </w:r>
      <w:r>
        <w:t xml:space="preserve"> and</w:t>
      </w:r>
      <w:r w:rsidRPr="00081507">
        <w:t xml:space="preserve"> not actively looking at those particular job boards. Therefore</w:t>
      </w:r>
      <w:r>
        <w:t>,</w:t>
      </w:r>
      <w:r w:rsidRPr="00081507">
        <w:t xml:space="preserve"> you </w:t>
      </w:r>
      <w:r>
        <w:t>will only</w:t>
      </w:r>
      <w:r w:rsidRPr="00081507">
        <w:t xml:space="preserve"> capture people </w:t>
      </w:r>
      <w:r>
        <w:t>who</w:t>
      </w:r>
      <w:r w:rsidRPr="00081507">
        <w:t xml:space="preserve"> are probably already working in </w:t>
      </w:r>
      <w:r w:rsidR="00710D1C">
        <w:t xml:space="preserve">the </w:t>
      </w:r>
      <w:r w:rsidRPr="00081507">
        <w:t xml:space="preserve">NHS or in the Civil Service </w:t>
      </w:r>
      <w:r>
        <w:t>and</w:t>
      </w:r>
      <w:r w:rsidRPr="00081507">
        <w:t xml:space="preserve"> understand how to access those environments.</w:t>
      </w:r>
      <w:r>
        <w:t xml:space="preserve"> Y</w:t>
      </w:r>
      <w:r w:rsidRPr="00081507">
        <w:t>ou are missing out on a huge talent pool.</w:t>
      </w:r>
    </w:p>
    <w:p w:rsidR="004A3176" w:rsidRPr="00081507" w:rsidP="004A3176">
      <w:pPr>
        <w:pStyle w:val="Answer"/>
      </w:pPr>
      <w:r w:rsidRPr="00081507">
        <w:t>You need to be able to reach into different communities and talent groups with different channels to market</w:t>
      </w:r>
      <w:r w:rsidRPr="00710D1C" w:rsidR="00710D1C">
        <w:t xml:space="preserve"> </w:t>
      </w:r>
      <w:r w:rsidRPr="00081507" w:rsidR="00710D1C">
        <w:t xml:space="preserve">to </w:t>
      </w:r>
      <w:r w:rsidR="00710D1C">
        <w:t xml:space="preserve">access </w:t>
      </w:r>
      <w:r w:rsidRPr="00081507" w:rsidR="00710D1C">
        <w:t>a much broader audience</w:t>
      </w:r>
      <w:r>
        <w:t>—</w:t>
      </w:r>
      <w:r w:rsidRPr="00081507">
        <w:t xml:space="preserve">I mentioned a wider variety of job </w:t>
      </w:r>
      <w:r w:rsidR="00710D1C">
        <w:t>boards</w:t>
      </w:r>
      <w:r w:rsidRPr="00081507">
        <w:t>, generalists and specialists, video content, careers portals, social media and so forth</w:t>
      </w:r>
      <w:r>
        <w:t>. That in</w:t>
      </w:r>
      <w:r w:rsidRPr="00081507">
        <w:t xml:space="preserve"> turn obviously has an impact on your diversity of attraction of candidates, which is important, as we know, because we want to represent the communities we serve.</w:t>
      </w:r>
      <w:r>
        <w:t xml:space="preserve"> </w:t>
      </w:r>
      <w:r w:rsidRPr="00081507">
        <w:t xml:space="preserve">Sorry, </w:t>
      </w:r>
      <w:r>
        <w:t xml:space="preserve">there was </w:t>
      </w:r>
      <w:r w:rsidRPr="00081507">
        <w:t>quite a lot in there.</w:t>
      </w:r>
    </w:p>
    <w:p w:rsidR="004A3176" w:rsidRPr="00081507" w:rsidP="00710D1C">
      <w:pPr>
        <w:pStyle w:val="Remark"/>
      </w:pPr>
      <w:r w:rsidRPr="00081507">
        <w:rPr>
          <w:b/>
        </w:rPr>
        <w:t>Lord Bourne of Aberystwyth:</w:t>
      </w:r>
      <w:r w:rsidRPr="00081507">
        <w:t xml:space="preserve"> You could say</w:t>
      </w:r>
      <w:r>
        <w:t xml:space="preserve"> that</w:t>
      </w:r>
      <w:r w:rsidRPr="00081507">
        <w:t xml:space="preserve"> we have an analogue system for a digital age.</w:t>
      </w:r>
    </w:p>
    <w:p w:rsidR="004A3176" w:rsidRPr="00081507" w:rsidP="004A3176">
      <w:pPr>
        <w:pStyle w:val="Answer"/>
      </w:pPr>
      <w:r w:rsidRPr="00081507">
        <w:rPr>
          <w:b/>
          <w:i/>
        </w:rPr>
        <w:t>Matthew Lewis:</w:t>
      </w:r>
      <w:r w:rsidRPr="00081507">
        <w:t xml:space="preserve"> Exactly right.</w:t>
      </w:r>
    </w:p>
    <w:p w:rsidR="004A3176" w:rsidRPr="00081507" w:rsidP="004A3176">
      <w:pPr>
        <w:pStyle w:val="Question"/>
      </w:pPr>
      <w:r w:rsidRPr="00081507">
        <w:rPr>
          <w:b/>
        </w:rPr>
        <w:t>Baroness Pitkeathley:</w:t>
      </w:r>
      <w:r w:rsidRPr="00081507">
        <w:t xml:space="preserve"> Thinking of </w:t>
      </w:r>
      <w:r w:rsidR="00710D1C">
        <w:t>Sarah’s</w:t>
      </w:r>
      <w:r w:rsidRPr="00081507">
        <w:t xml:space="preserve"> experience at the tube station </w:t>
      </w:r>
      <w:r w:rsidR="00710D1C">
        <w:t>and</w:t>
      </w:r>
      <w:r w:rsidRPr="00081507">
        <w:t xml:space="preserve"> the thanks to the NHS, is th</w:t>
      </w:r>
      <w:r>
        <w:t>ere</w:t>
      </w:r>
      <w:r w:rsidRPr="00081507">
        <w:t xml:space="preserve"> something intrinsic about the NHS</w:t>
      </w:r>
      <w:r w:rsidR="00710D1C">
        <w:t>—</w:t>
      </w:r>
      <w:r w:rsidRPr="00081507">
        <w:t>the health service itself</w:t>
      </w:r>
      <w:r w:rsidR="00710D1C">
        <w:t>—</w:t>
      </w:r>
      <w:r w:rsidRPr="00081507">
        <w:t>that makes it a more attractive place to work than any form of social care? Is that what our real problem is</w:t>
      </w:r>
      <w:r w:rsidR="00710D1C">
        <w:t xml:space="preserve">: </w:t>
      </w:r>
      <w:r w:rsidRPr="00081507">
        <w:t xml:space="preserve">that even doing </w:t>
      </w:r>
      <w:r>
        <w:t>the</w:t>
      </w:r>
      <w:r w:rsidRPr="00081507">
        <w:t xml:space="preserve"> lowest grade health job is </w:t>
      </w:r>
      <w:r>
        <w:t xml:space="preserve">always </w:t>
      </w:r>
      <w:r w:rsidRPr="00081507">
        <w:t>seen as somehow superior, more valued</w:t>
      </w:r>
      <w:r w:rsidR="00710D1C">
        <w:t xml:space="preserve"> and</w:t>
      </w:r>
      <w:r w:rsidRPr="00081507">
        <w:t xml:space="preserve"> more recognised tha</w:t>
      </w:r>
      <w:r>
        <w:t>n</w:t>
      </w:r>
      <w:r w:rsidRPr="00081507">
        <w:t xml:space="preserve"> jobs in social care?</w:t>
      </w:r>
    </w:p>
    <w:p w:rsidR="004A3176" w:rsidRPr="00081507" w:rsidP="004A3176">
      <w:pPr>
        <w:pStyle w:val="Answer"/>
      </w:pPr>
      <w:r w:rsidRPr="00081507">
        <w:rPr>
          <w:b/>
          <w:i/>
        </w:rPr>
        <w:t>Sarah McClinton:</w:t>
      </w:r>
      <w:r w:rsidRPr="00081507">
        <w:t xml:space="preserve"> I think</w:t>
      </w:r>
      <w:r>
        <w:t xml:space="preserve"> that</w:t>
      </w:r>
      <w:r w:rsidRPr="00081507">
        <w:t xml:space="preserve"> the NHS has a strong national brand and it is close to the hearts of the British people. Care is a very disparate set of services run by many different companies</w:t>
      </w:r>
      <w:r w:rsidR="00710D1C">
        <w:t xml:space="preserve">, </w:t>
      </w:r>
      <w:r w:rsidRPr="00081507">
        <w:t xml:space="preserve">as well as the commissioning functions local authorities have. </w:t>
      </w:r>
      <w:r w:rsidR="00710D1C">
        <w:t>W</w:t>
      </w:r>
      <w:r w:rsidRPr="00081507">
        <w:t xml:space="preserve">e do not have quite the sort of strength of brand. </w:t>
      </w:r>
      <w:r w:rsidR="00710D1C">
        <w:t xml:space="preserve">However, </w:t>
      </w:r>
      <w:r w:rsidRPr="00081507">
        <w:t>we can do more to shift perception and raise awareness. To some degree, Covid has definitely raised the profile for very sad reasons</w:t>
      </w:r>
      <w:r w:rsidR="00710D1C">
        <w:t>. I</w:t>
      </w:r>
      <w:r w:rsidRPr="00081507">
        <w:t>n ADASS</w:t>
      </w:r>
      <w:r w:rsidR="00710D1C">
        <w:t>,</w:t>
      </w:r>
      <w:r w:rsidRPr="00081507">
        <w:t xml:space="preserve"> we have always promoted the need for a national conversation about social care. More of that has happened</w:t>
      </w:r>
      <w:r w:rsidR="00710D1C">
        <w:t xml:space="preserve">, </w:t>
      </w:r>
      <w:r w:rsidRPr="00081507">
        <w:t>but I still think we need better understanding and a sense of what the opportunities might be in social care.</w:t>
      </w:r>
      <w:r>
        <w:t xml:space="preserve"> </w:t>
      </w:r>
      <w:r w:rsidR="00710D1C">
        <w:t>T</w:t>
      </w:r>
      <w:r w:rsidRPr="00081507">
        <w:t>h</w:t>
      </w:r>
      <w:r>
        <w:t>e</w:t>
      </w:r>
      <w:r w:rsidRPr="00081507">
        <w:t xml:space="preserve"> issue of parity of esteem with the NHS is not just about perception</w:t>
      </w:r>
      <w:r>
        <w:t>. It</w:t>
      </w:r>
      <w:r w:rsidRPr="00081507">
        <w:t xml:space="preserve"> is also about how systems operate and how social care needs to be a voice around the table.</w:t>
      </w:r>
    </w:p>
    <w:p w:rsidR="004A3176" w:rsidRPr="00081507" w:rsidP="004A3176">
      <w:pPr>
        <w:pStyle w:val="Question"/>
      </w:pPr>
      <w:r w:rsidRPr="00081507">
        <w:rPr>
          <w:b/>
        </w:rPr>
        <w:t>Baroness Sater:</w:t>
      </w:r>
      <w:r w:rsidRPr="00081507">
        <w:t xml:space="preserve"> You have both talked quite strongly about perception. Matthew, particularly for you from the private sector, if you had free </w:t>
      </w:r>
      <w:r w:rsidR="00710D1C">
        <w:t>rein</w:t>
      </w:r>
      <w:r w:rsidRPr="00081507">
        <w:t xml:space="preserve"> to do anything you wanted</w:t>
      </w:r>
      <w:r w:rsidR="00710D1C">
        <w:t>,</w:t>
      </w:r>
      <w:r w:rsidRPr="00081507">
        <w:t xml:space="preserve"> what would be the first thing you would do to try to change that perception? </w:t>
      </w:r>
    </w:p>
    <w:p w:rsidR="004A3176" w:rsidRPr="00081507" w:rsidP="004A3176">
      <w:pPr>
        <w:pStyle w:val="Answer"/>
      </w:pPr>
      <w:r w:rsidRPr="00081507">
        <w:rPr>
          <w:b/>
          <w:i/>
        </w:rPr>
        <w:t>Matthew Lewis:</w:t>
      </w:r>
      <w:r w:rsidRPr="00081507">
        <w:t xml:space="preserve"> </w:t>
      </w:r>
      <w:r w:rsidR="00710D1C">
        <w:t>The p</w:t>
      </w:r>
      <w:r w:rsidRPr="00081507">
        <w:t xml:space="preserve">erception </w:t>
      </w:r>
      <w:r w:rsidR="00710D1C">
        <w:t>of</w:t>
      </w:r>
      <w:r w:rsidRPr="00081507">
        <w:t xml:space="preserve"> social care as an environment to work in?</w:t>
      </w:r>
    </w:p>
    <w:p w:rsidR="004A3176" w:rsidRPr="00081507" w:rsidP="00710D1C">
      <w:pPr>
        <w:pStyle w:val="Remark"/>
      </w:pPr>
      <w:r w:rsidRPr="00710D1C">
        <w:rPr>
          <w:b/>
          <w:bCs/>
        </w:rPr>
        <w:t>Baroness Sater:</w:t>
      </w:r>
      <w:r w:rsidRPr="00081507">
        <w:t xml:space="preserve"> Yes.</w:t>
      </w:r>
    </w:p>
    <w:p w:rsidR="004A3176" w:rsidRPr="00081507" w:rsidP="004A3176">
      <w:pPr>
        <w:pStyle w:val="Answer"/>
      </w:pPr>
      <w:r w:rsidRPr="00081507">
        <w:rPr>
          <w:b/>
          <w:i/>
        </w:rPr>
        <w:t>Matthew Lewis:</w:t>
      </w:r>
      <w:r w:rsidRPr="00081507">
        <w:t xml:space="preserve"> It would be the professionalisation of the role and the vocation</w:t>
      </w:r>
      <w:r w:rsidR="00710D1C">
        <w:t xml:space="preserve">, </w:t>
      </w:r>
      <w:r w:rsidRPr="00081507">
        <w:t>and the reward associated with it</w:t>
      </w:r>
      <w:r w:rsidR="00710D1C">
        <w:t>—</w:t>
      </w:r>
      <w:r w:rsidRPr="00081507">
        <w:t>notwithstanding pay, but also the value and worth associated with social care.</w:t>
      </w:r>
    </w:p>
    <w:p w:rsidR="004A3176" w:rsidRPr="00081507" w:rsidP="004A3176">
      <w:pPr>
        <w:pStyle w:val="Question"/>
      </w:pPr>
      <w:r w:rsidRPr="00081507">
        <w:rPr>
          <w:b/>
        </w:rPr>
        <w:t>Lord Hogan-Howe:</w:t>
      </w:r>
      <w:r w:rsidRPr="00081507">
        <w:t xml:space="preserve"> Can I challenge one thing</w:t>
      </w:r>
      <w:r w:rsidR="00710D1C">
        <w:t xml:space="preserve">? </w:t>
      </w:r>
      <w:r w:rsidRPr="00081507">
        <w:t>I agree that pay is vital</w:t>
      </w:r>
      <w:r w:rsidR="00710D1C">
        <w:t>.</w:t>
      </w:r>
      <w:r w:rsidRPr="00081507">
        <w:t xml:space="preserve"> You have to get it right. As </w:t>
      </w:r>
      <w:r w:rsidR="00710D1C">
        <w:t>Lord Bourne</w:t>
      </w:r>
      <w:r w:rsidRPr="00081507">
        <w:t xml:space="preserve"> said, it is clear that that is not there</w:t>
      </w:r>
      <w:r w:rsidR="00710D1C">
        <w:t xml:space="preserve"> at the moment</w:t>
      </w:r>
      <w:r w:rsidRPr="00081507">
        <w:t xml:space="preserve">. </w:t>
      </w:r>
      <w:r w:rsidR="00710D1C">
        <w:t>E</w:t>
      </w:r>
      <w:r w:rsidRPr="00081507">
        <w:t xml:space="preserve">qually, some </w:t>
      </w:r>
      <w:r w:rsidR="00710D1C">
        <w:t xml:space="preserve">really </w:t>
      </w:r>
      <w:r w:rsidRPr="00081507">
        <w:t>good employers are prepared to be flexible with things that cost nothing, so you have massive bargaining power to get cheaper cars</w:t>
      </w:r>
      <w:r w:rsidR="00710D1C">
        <w:t xml:space="preserve">, </w:t>
      </w:r>
      <w:r w:rsidRPr="00081507">
        <w:t>insurance or mortgages. It seems that</w:t>
      </w:r>
      <w:r>
        <w:t xml:space="preserve"> the</w:t>
      </w:r>
      <w:r w:rsidRPr="00081507">
        <w:t xml:space="preserve"> public service</w:t>
      </w:r>
      <w:r>
        <w:t xml:space="preserve"> sometimes</w:t>
      </w:r>
      <w:r w:rsidRPr="00081507">
        <w:t xml:space="preserve"> does not</w:t>
      </w:r>
      <w:r>
        <w:t xml:space="preserve"> </w:t>
      </w:r>
      <w:r w:rsidRPr="00081507">
        <w:t xml:space="preserve">do that. You have access to further education opportunities, </w:t>
      </w:r>
      <w:r>
        <w:t xml:space="preserve">for </w:t>
      </w:r>
      <w:r w:rsidRPr="00081507">
        <w:t>which the employer could provide time</w:t>
      </w:r>
      <w:r w:rsidR="00710D1C">
        <w:t>,</w:t>
      </w:r>
      <w:r w:rsidRPr="00081507">
        <w:t xml:space="preserve"> as well as more opportunity. It may involve some costs. That is one of the challenges</w:t>
      </w:r>
      <w:r>
        <w:t>:</w:t>
      </w:r>
      <w:r w:rsidRPr="00081507">
        <w:t xml:space="preserve"> are we</w:t>
      </w:r>
      <w:r>
        <w:t>,</w:t>
      </w:r>
      <w:r w:rsidRPr="00081507">
        <w:t xml:space="preserve"> in the public service</w:t>
      </w:r>
      <w:r>
        <w:t>,</w:t>
      </w:r>
      <w:r w:rsidRPr="00081507">
        <w:t xml:space="preserve"> creative enough? </w:t>
      </w:r>
      <w:r>
        <w:t>T</w:t>
      </w:r>
      <w:r w:rsidRPr="00081507">
        <w:t>he things I have listed are things that some good public service employers do</w:t>
      </w:r>
      <w:r w:rsidR="00710D1C">
        <w:t>,</w:t>
      </w:r>
      <w:r w:rsidRPr="00081507">
        <w:t xml:space="preserve"> but we seem to flick immediately to cost</w:t>
      </w:r>
      <w:r w:rsidR="00710D1C">
        <w:t>—</w:t>
      </w:r>
      <w:r w:rsidRPr="00081507">
        <w:t>high pay.</w:t>
      </w:r>
      <w:r w:rsidR="00710D1C">
        <w:t xml:space="preserve"> You need both.</w:t>
      </w:r>
      <w:r w:rsidRPr="00081507">
        <w:t xml:space="preserve"> </w:t>
      </w:r>
      <w:r>
        <w:t>I do not think that w</w:t>
      </w:r>
      <w:r w:rsidRPr="00081507">
        <w:t xml:space="preserve">e will ever compete with Amazon </w:t>
      </w:r>
      <w:r w:rsidR="00710D1C">
        <w:t xml:space="preserve">in the </w:t>
      </w:r>
      <w:r w:rsidRPr="00081507">
        <w:t>long term. Where does that happen and why do we not do more of it?</w:t>
      </w:r>
    </w:p>
    <w:p w:rsidR="004A3176" w:rsidRPr="00081507" w:rsidP="004A3176">
      <w:pPr>
        <w:pStyle w:val="Answer"/>
      </w:pPr>
      <w:r w:rsidRPr="00081507">
        <w:rPr>
          <w:b/>
          <w:i/>
        </w:rPr>
        <w:t>Sarah McClinton:</w:t>
      </w:r>
      <w:r w:rsidRPr="00081507">
        <w:t xml:space="preserve"> If I think about my own experience,</w:t>
      </w:r>
      <w:r>
        <w:t xml:space="preserve"> I have</w:t>
      </w:r>
      <w:r w:rsidRPr="00081507">
        <w:t xml:space="preserve"> always worked in the public sector</w:t>
      </w:r>
      <w:r>
        <w:t xml:space="preserve"> and</w:t>
      </w:r>
      <w:r w:rsidRPr="00081507">
        <w:t xml:space="preserve"> there are benefits as well </w:t>
      </w:r>
      <w:r>
        <w:t>of</w:t>
      </w:r>
      <w:r w:rsidRPr="00081507">
        <w:t xml:space="preserve"> it being a vocation. I have had opportunities to do things that I might not have had </w:t>
      </w:r>
      <w:r w:rsidRPr="00081507">
        <w:t>if I had worked in the private sector. When we are talking about care services that are commissioned externally, local authorities have been under huge financial pressur</w:t>
      </w:r>
      <w:r>
        <w:t>e, so t</w:t>
      </w:r>
      <w:r w:rsidRPr="00081507">
        <w:t>he way</w:t>
      </w:r>
      <w:r>
        <w:t xml:space="preserve"> </w:t>
      </w:r>
      <w:r w:rsidRPr="00081507">
        <w:t xml:space="preserve">those services have been commissioned </w:t>
      </w:r>
      <w:r>
        <w:t>is</w:t>
      </w:r>
      <w:r w:rsidRPr="00081507">
        <w:t xml:space="preserve"> to reduce price</w:t>
      </w:r>
      <w:r>
        <w:t xml:space="preserve">. </w:t>
      </w:r>
      <w:r w:rsidR="00710D1C">
        <w:t>T</w:t>
      </w:r>
      <w:r w:rsidRPr="00081507">
        <w:t>h</w:t>
      </w:r>
      <w:r>
        <w:t xml:space="preserve">e </w:t>
      </w:r>
      <w:r w:rsidRPr="00081507">
        <w:t>sorts of benefits that you might get in another part of the private sector</w:t>
      </w:r>
      <w:r>
        <w:t>,</w:t>
      </w:r>
      <w:r w:rsidRPr="00081507">
        <w:t xml:space="preserve"> for example</w:t>
      </w:r>
      <w:r>
        <w:t>,</w:t>
      </w:r>
      <w:r w:rsidRPr="00081507">
        <w:t xml:space="preserve"> are not there</w:t>
      </w:r>
      <w:r>
        <w:t xml:space="preserve"> </w:t>
      </w:r>
      <w:r w:rsidRPr="00081507">
        <w:t>predominantly in the care sector.</w:t>
      </w:r>
    </w:p>
    <w:p w:rsidR="004A3176" w:rsidRPr="00081507" w:rsidP="004A3176">
      <w:pPr>
        <w:pStyle w:val="Remark"/>
      </w:pPr>
      <w:r w:rsidRPr="00BD7360">
        <w:rPr>
          <w:b/>
        </w:rPr>
        <w:t>Lord Hogan-Howe:</w:t>
      </w:r>
      <w:r w:rsidRPr="00081507">
        <w:t xml:space="preserve"> </w:t>
      </w:r>
      <w:r>
        <w:t>If</w:t>
      </w:r>
      <w:r w:rsidRPr="00081507">
        <w:t xml:space="preserve"> you look at things like payday loans, people are going to other people to make huge profits on interest</w:t>
      </w:r>
      <w:r>
        <w:t>,</w:t>
      </w:r>
      <w:r w:rsidRPr="00081507">
        <w:t xml:space="preserve"> but employers can do that</w:t>
      </w:r>
      <w:r w:rsidR="00710D1C">
        <w:t>: t</w:t>
      </w:r>
      <w:r w:rsidRPr="00081507">
        <w:t>hey can give people payday loans</w:t>
      </w:r>
      <w:r w:rsidR="00710D1C">
        <w:t>; t</w:t>
      </w:r>
      <w:r w:rsidRPr="00081507">
        <w:t xml:space="preserve">hey </w:t>
      </w:r>
      <w:r w:rsidR="00710D1C">
        <w:t xml:space="preserve">can </w:t>
      </w:r>
      <w:r w:rsidRPr="00081507">
        <w:t>give them their own money early. It does not stop that. I just give an example of things that</w:t>
      </w:r>
      <w:r w:rsidR="00710D1C">
        <w:t xml:space="preserve"> cost nothing but</w:t>
      </w:r>
      <w:r w:rsidRPr="00081507">
        <w:t>, to that early point, we do not seem to be flexible enough to go in that area.</w:t>
      </w:r>
    </w:p>
    <w:p w:rsidR="004A3176" w:rsidRPr="00081507" w:rsidP="004A3176">
      <w:pPr>
        <w:pStyle w:val="Answer"/>
      </w:pPr>
      <w:r w:rsidRPr="00081507">
        <w:rPr>
          <w:b/>
          <w:i/>
        </w:rPr>
        <w:t>Matthew Lewis:</w:t>
      </w:r>
      <w:r w:rsidRPr="00081507">
        <w:t xml:space="preserve"> I have a view </w:t>
      </w:r>
      <w:r>
        <w:t>on</w:t>
      </w:r>
      <w:r w:rsidRPr="00081507">
        <w:t xml:space="preserve"> that too</w:t>
      </w:r>
      <w:r>
        <w:t>, s</w:t>
      </w:r>
      <w:r w:rsidRPr="00081507">
        <w:t xml:space="preserve">pecifically around flexibility as well as benefits. </w:t>
      </w:r>
      <w:r w:rsidR="00710D1C">
        <w:t>F</w:t>
      </w:r>
      <w:r w:rsidRPr="00081507">
        <w:t xml:space="preserve">or a lot of organisations </w:t>
      </w:r>
      <w:r w:rsidRPr="00081507" w:rsidR="00710D1C">
        <w:t xml:space="preserve">flexible working </w:t>
      </w:r>
      <w:r w:rsidRPr="00081507">
        <w:t>is often part-time</w:t>
      </w:r>
      <w:r w:rsidR="00710D1C">
        <w:t>,</w:t>
      </w:r>
      <w:r>
        <w:t xml:space="preserve"> w</w:t>
      </w:r>
      <w:r w:rsidRPr="00081507">
        <w:t>hen actually flexible working is the ability to choose when you work</w:t>
      </w:r>
      <w:r>
        <w:t xml:space="preserve"> so that</w:t>
      </w:r>
      <w:r w:rsidRPr="00081507">
        <w:t xml:space="preserve"> you can fit your work in around your own care commitments </w:t>
      </w:r>
      <w:r>
        <w:t xml:space="preserve">and </w:t>
      </w:r>
      <w:r w:rsidRPr="00081507">
        <w:t xml:space="preserve">other aspects of your life. There needs to be </w:t>
      </w:r>
      <w:r w:rsidR="00710D1C">
        <w:t xml:space="preserve">a </w:t>
      </w:r>
      <w:r w:rsidRPr="00081507">
        <w:t>much better understanding of what flexible working means and the talent pool that will open up as a result of having flexibility around it. Again</w:t>
      </w:r>
      <w:r w:rsidR="00710D1C">
        <w:t>,</w:t>
      </w:r>
      <w:r>
        <w:t xml:space="preserve"> it is the</w:t>
      </w:r>
      <w:r w:rsidRPr="00081507">
        <w:t xml:space="preserve"> diversity aspect around that too. That is </w:t>
      </w:r>
      <w:r>
        <w:t>number one.</w:t>
      </w:r>
      <w:r w:rsidRPr="00081507">
        <w:t xml:space="preserve"> </w:t>
      </w:r>
    </w:p>
    <w:p w:rsidR="004A3176" w:rsidRPr="00081507" w:rsidP="004A3176">
      <w:pPr>
        <w:pStyle w:val="Answer"/>
      </w:pPr>
      <w:r w:rsidRPr="00081507">
        <w:t>There is some work to be done in the sector around technology, shift ro</w:t>
      </w:r>
      <w:r>
        <w:t>tas</w:t>
      </w:r>
      <w:r w:rsidRPr="00081507">
        <w:t>, that kind of work</w:t>
      </w:r>
      <w:r>
        <w:t>. W</w:t>
      </w:r>
      <w:r w:rsidRPr="00081507">
        <w:t>hen you talk</w:t>
      </w:r>
      <w:r w:rsidR="00710D1C">
        <w:t xml:space="preserve"> </w:t>
      </w:r>
      <w:r w:rsidRPr="00081507">
        <w:t>about the NHS</w:t>
      </w:r>
      <w:r w:rsidR="00710D1C">
        <w:t xml:space="preserve"> </w:t>
      </w:r>
      <w:r w:rsidRPr="00081507">
        <w:t>with thousands of people in a hospital, trying to create that flexibility is difficult unless you have the technological means by which to do it.</w:t>
      </w:r>
    </w:p>
    <w:p w:rsidR="004A3176" w:rsidRPr="00081507" w:rsidP="004A3176">
      <w:pPr>
        <w:pStyle w:val="Answer"/>
      </w:pPr>
      <w:r>
        <w:t>On</w:t>
      </w:r>
      <w:r w:rsidRPr="00081507">
        <w:t xml:space="preserve"> the benefits, I completely agree </w:t>
      </w:r>
      <w:r>
        <w:t xml:space="preserve">that </w:t>
      </w:r>
      <w:r w:rsidRPr="00081507">
        <w:t xml:space="preserve">a lot of things that people now require </w:t>
      </w:r>
      <w:r w:rsidR="00710D1C">
        <w:t xml:space="preserve">were </w:t>
      </w:r>
      <w:r w:rsidRPr="00081507">
        <w:t>not necessarily historically offered by some employers. For example,</w:t>
      </w:r>
      <w:r>
        <w:t xml:space="preserve"> my employer offers me</w:t>
      </w:r>
      <w:r w:rsidRPr="00081507">
        <w:t xml:space="preserve"> the ability to access a GP online very quickly</w:t>
      </w:r>
      <w:r w:rsidR="00710D1C">
        <w:t>. T</w:t>
      </w:r>
      <w:r w:rsidRPr="00081507">
        <w:t>herefore</w:t>
      </w:r>
      <w:r>
        <w:t>,</w:t>
      </w:r>
      <w:r w:rsidRPr="00081507">
        <w:t xml:space="preserve"> I do not have to go through the trouble of trying to get an appointment two or three weeks hence. I can get an online appointment tonight if that is what I require. That is a valuable, flexible benefit that I can utilise.</w:t>
      </w:r>
    </w:p>
    <w:p w:rsidR="004A3176" w:rsidRPr="00081507" w:rsidP="004A3176">
      <w:pPr>
        <w:pStyle w:val="Answer"/>
      </w:pPr>
      <w:r>
        <w:t>G</w:t>
      </w:r>
      <w:r w:rsidRPr="00081507">
        <w:t>oing back to an earl</w:t>
      </w:r>
      <w:r w:rsidR="00710D1C">
        <w:t>ier</w:t>
      </w:r>
      <w:r w:rsidRPr="00081507">
        <w:t xml:space="preserve"> point around what the private sector</w:t>
      </w:r>
      <w:r>
        <w:t xml:space="preserve"> is</w:t>
      </w:r>
      <w:r w:rsidRPr="00081507">
        <w:t xml:space="preserve"> doing, </w:t>
      </w:r>
      <w:r>
        <w:t>it</w:t>
      </w:r>
      <w:r w:rsidRPr="00081507">
        <w:t xml:space="preserve"> </w:t>
      </w:r>
      <w:r>
        <w:t>is</w:t>
      </w:r>
      <w:r w:rsidRPr="00081507">
        <w:t xml:space="preserve"> having much more sophisticated discussions with </w:t>
      </w:r>
      <w:r>
        <w:t>its</w:t>
      </w:r>
      <w:r w:rsidRPr="00081507">
        <w:t xml:space="preserve"> workforce around what they require as benefits today. </w:t>
      </w:r>
      <w:r w:rsidR="00710D1C">
        <w:t>A</w:t>
      </w:r>
      <w:r w:rsidRPr="00081507">
        <w:t xml:space="preserve"> lot of mental health and well-being support, </w:t>
      </w:r>
      <w:r w:rsidR="00710D1C">
        <w:t xml:space="preserve">which </w:t>
      </w:r>
      <w:r w:rsidRPr="00081507">
        <w:t xml:space="preserve">I referenced earlier, </w:t>
      </w:r>
      <w:r w:rsidR="00710D1C">
        <w:t xml:space="preserve">was </w:t>
      </w:r>
      <w:r w:rsidRPr="00081507">
        <w:t xml:space="preserve">not available in the private sector, </w:t>
      </w:r>
      <w:r w:rsidR="00710D1C">
        <w:t xml:space="preserve">which </w:t>
      </w:r>
      <w:r w:rsidRPr="00081507">
        <w:t xml:space="preserve">is in demand in the social care environment </w:t>
      </w:r>
      <w:r w:rsidR="00710D1C">
        <w:t xml:space="preserve">but </w:t>
      </w:r>
      <w:r w:rsidRPr="00081507">
        <w:t xml:space="preserve">is not offered. </w:t>
      </w:r>
      <w:r>
        <w:t>A</w:t>
      </w:r>
      <w:r w:rsidRPr="00081507">
        <w:t xml:space="preserve"> much more comprehensive package would be helpful.</w:t>
      </w:r>
    </w:p>
    <w:p w:rsidR="004A3176" w:rsidRPr="00081507" w:rsidP="00710D1C">
      <w:pPr>
        <w:pStyle w:val="Remark"/>
      </w:pPr>
      <w:r w:rsidRPr="00081507">
        <w:rPr>
          <w:b/>
        </w:rPr>
        <w:t>The Chair:</w:t>
      </w:r>
      <w:r w:rsidRPr="00081507">
        <w:t xml:space="preserve"> Our final question</w:t>
      </w:r>
      <w:r>
        <w:t xml:space="preserve"> is</w:t>
      </w:r>
      <w:r w:rsidRPr="00081507">
        <w:t xml:space="preserve"> from Lord Davies. I do not want to miss this one.</w:t>
      </w:r>
    </w:p>
    <w:p w:rsidR="004A3176" w:rsidRPr="00081507" w:rsidP="004A3176">
      <w:pPr>
        <w:pStyle w:val="Question"/>
      </w:pPr>
      <w:r w:rsidRPr="00081507">
        <w:rPr>
          <w:b/>
        </w:rPr>
        <w:t>Lord Davies of Gower:</w:t>
      </w:r>
      <w:r w:rsidRPr="00081507">
        <w:t xml:space="preserve"> Given the conversation that we have had </w:t>
      </w:r>
      <w:r>
        <w:t>about</w:t>
      </w:r>
      <w:r w:rsidRPr="00081507">
        <w:t xml:space="preserve"> the availability of money as a reward incentive or whatever, what one other intervention by government would you recommend to make the public sector a more attractive employer?</w:t>
      </w:r>
    </w:p>
    <w:p w:rsidR="004A3176" w:rsidRPr="00081507" w:rsidP="004A3176">
      <w:pPr>
        <w:pStyle w:val="Answer"/>
      </w:pPr>
      <w:r w:rsidRPr="00081507">
        <w:rPr>
          <w:b/>
          <w:i/>
        </w:rPr>
        <w:t>Steven Littlewood:</w:t>
      </w:r>
      <w:r w:rsidRPr="00081507">
        <w:t xml:space="preserve"> You have taken pay off the table, which is my top priority. </w:t>
      </w:r>
    </w:p>
    <w:p w:rsidR="004A3176" w:rsidRPr="00081507" w:rsidP="00710D1C">
      <w:pPr>
        <w:pStyle w:val="Remark"/>
      </w:pPr>
      <w:r w:rsidRPr="00081507">
        <w:rPr>
          <w:b/>
        </w:rPr>
        <w:t>Lord Davies of Gower:</w:t>
      </w:r>
      <w:r w:rsidRPr="00081507">
        <w:t xml:space="preserve"> I think we have accepted that that is a difficult one.</w:t>
      </w:r>
    </w:p>
    <w:p w:rsidR="00710D1C" w:rsidP="004A3176">
      <w:pPr>
        <w:pStyle w:val="Answer"/>
      </w:pPr>
      <w:r w:rsidRPr="00081507">
        <w:rPr>
          <w:b/>
          <w:i/>
        </w:rPr>
        <w:t>Steven Littlewood:</w:t>
      </w:r>
      <w:r w:rsidRPr="00081507">
        <w:t xml:space="preserve"> It is a difficult one. It is absolutely necessary</w:t>
      </w:r>
      <w:r>
        <w:t xml:space="preserve">. </w:t>
      </w:r>
      <w:r w:rsidRPr="00081507">
        <w:t>I agree</w:t>
      </w:r>
      <w:r>
        <w:t xml:space="preserve"> that</w:t>
      </w:r>
      <w:r w:rsidRPr="00081507">
        <w:t xml:space="preserve"> some of those non-paid benefits could be done better</w:t>
      </w:r>
      <w:r>
        <w:t xml:space="preserve">, </w:t>
      </w:r>
      <w:r w:rsidRPr="00081507">
        <w:t xml:space="preserve">but pay is the </w:t>
      </w:r>
      <w:r>
        <w:t>central</w:t>
      </w:r>
      <w:r w:rsidRPr="00081507">
        <w:t xml:space="preserve"> piece in all this. </w:t>
      </w:r>
      <w:r>
        <w:t>Frankly, you</w:t>
      </w:r>
      <w:r w:rsidRPr="00081507">
        <w:t xml:space="preserve"> will not fix these things without pay.</w:t>
      </w:r>
    </w:p>
    <w:p w:rsidR="00710D1C" w:rsidP="004A3176">
      <w:pPr>
        <w:pStyle w:val="Answer"/>
      </w:pPr>
      <w:r>
        <w:t>However,</w:t>
      </w:r>
      <w:r w:rsidRPr="00081507" w:rsidR="004A3176">
        <w:t xml:space="preserve"> accepting the premise of the question</w:t>
      </w:r>
      <w:r>
        <w:t xml:space="preserve"> and </w:t>
      </w:r>
      <w:r w:rsidRPr="00081507" w:rsidR="004A3176">
        <w:t xml:space="preserve">taking </w:t>
      </w:r>
      <w:r>
        <w:t xml:space="preserve">pay </w:t>
      </w:r>
      <w:r w:rsidRPr="00081507" w:rsidR="004A3176">
        <w:t>off the table</w:t>
      </w:r>
      <w:r>
        <w:t xml:space="preserve">, </w:t>
      </w:r>
      <w:r w:rsidR="004A3176">
        <w:t xml:space="preserve">there is </w:t>
      </w:r>
      <w:r w:rsidRPr="00081507" w:rsidR="004A3176">
        <w:t>embracing some of th</w:t>
      </w:r>
      <w:r w:rsidR="004A3176">
        <w:t>e</w:t>
      </w:r>
      <w:r w:rsidRPr="00081507" w:rsidR="004A3176">
        <w:t xml:space="preserve"> flexibilities </w:t>
      </w:r>
      <w:r w:rsidR="004A3176">
        <w:t>in</w:t>
      </w:r>
      <w:r w:rsidRPr="00081507" w:rsidR="004A3176">
        <w:t xml:space="preserve"> flexible work. For us</w:t>
      </w:r>
      <w:r>
        <w:t>,</w:t>
      </w:r>
      <w:r w:rsidRPr="00081507" w:rsidR="004A3176">
        <w:t xml:space="preserve"> a lot of that means </w:t>
      </w:r>
      <w:r w:rsidRPr="00081507">
        <w:t xml:space="preserve">embracing the benefits of </w:t>
      </w:r>
      <w:r w:rsidRPr="00081507" w:rsidR="004A3176">
        <w:t>hybrid working and remote working</w:t>
      </w:r>
      <w:r>
        <w:t xml:space="preserve">, </w:t>
      </w:r>
      <w:r w:rsidRPr="00081507" w:rsidR="004A3176">
        <w:t xml:space="preserve">rather than forcing people to go back to a system of presenteeism. </w:t>
      </w:r>
      <w:r>
        <w:t>A</w:t>
      </w:r>
      <w:r w:rsidRPr="00081507" w:rsidR="004A3176">
        <w:t xml:space="preserve"> lot of opportunities </w:t>
      </w:r>
      <w:r>
        <w:t xml:space="preserve">there </w:t>
      </w:r>
      <w:r w:rsidRPr="00081507" w:rsidR="004A3176">
        <w:t>were available before the pandemic</w:t>
      </w:r>
      <w:r>
        <w:t xml:space="preserve">, </w:t>
      </w:r>
      <w:r w:rsidRPr="00081507" w:rsidR="004A3176">
        <w:t>but the level of change management involv</w:t>
      </w:r>
      <w:r>
        <w:t>ed in</w:t>
      </w:r>
      <w:r w:rsidRPr="00081507" w:rsidR="004A3176">
        <w:t xml:space="preserve"> getting people on board with that would have been quite huge</w:t>
      </w:r>
      <w:r>
        <w:t>. I</w:t>
      </w:r>
      <w:r w:rsidRPr="00081507" w:rsidR="004A3176">
        <w:t xml:space="preserve">t has </w:t>
      </w:r>
      <w:r>
        <w:t xml:space="preserve">effectively </w:t>
      </w:r>
      <w:r w:rsidRPr="00081507" w:rsidR="004A3176">
        <w:t>been done for us now. There are opportunities there</w:t>
      </w:r>
      <w:r w:rsidR="004A3176">
        <w:t xml:space="preserve"> that</w:t>
      </w:r>
      <w:r w:rsidRPr="00081507" w:rsidR="004A3176">
        <w:t xml:space="preserve"> we could seize.</w:t>
      </w:r>
    </w:p>
    <w:p w:rsidR="004A3176" w:rsidRPr="00081507" w:rsidP="004A3176">
      <w:pPr>
        <w:pStyle w:val="Answer"/>
      </w:pPr>
      <w:r>
        <w:t>F</w:t>
      </w:r>
      <w:r w:rsidRPr="00081507">
        <w:t>lexible working does not just mean working from home or working remotely either. As Matthew sa</w:t>
      </w:r>
      <w:r>
        <w:t>id</w:t>
      </w:r>
      <w:r w:rsidRPr="00081507">
        <w:t xml:space="preserve">, it is about different shift patterns, </w:t>
      </w:r>
      <w:r>
        <w:t>a</w:t>
      </w:r>
      <w:r w:rsidRPr="00081507">
        <w:t xml:space="preserve">llowing more </w:t>
      </w:r>
      <w:r>
        <w:t xml:space="preserve">of a </w:t>
      </w:r>
      <w:r w:rsidRPr="00081507">
        <w:t>work</w:t>
      </w:r>
      <w:r>
        <w:t>/</w:t>
      </w:r>
      <w:r w:rsidRPr="00081507">
        <w:t>life balanc</w:t>
      </w:r>
      <w:r>
        <w:t xml:space="preserve">e, </w:t>
      </w:r>
      <w:r w:rsidRPr="00081507">
        <w:t>things like that</w:t>
      </w:r>
      <w:r>
        <w:t>. It</w:t>
      </w:r>
      <w:r w:rsidRPr="00081507">
        <w:t xml:space="preserve"> can be stigmatised</w:t>
      </w:r>
      <w:r>
        <w:t xml:space="preserve"> as applying </w:t>
      </w:r>
      <w:r w:rsidRPr="00081507">
        <w:t>only to part-time workers</w:t>
      </w:r>
      <w:r>
        <w:t xml:space="preserve"> and</w:t>
      </w:r>
      <w:r w:rsidRPr="00081507">
        <w:t xml:space="preserve"> </w:t>
      </w:r>
      <w:r>
        <w:t xml:space="preserve">it </w:t>
      </w:r>
      <w:r w:rsidRPr="00081507">
        <w:t>becomes quite gendered. If we open that up to more people as much as we can that would be a huge benefit for people.</w:t>
      </w:r>
    </w:p>
    <w:p w:rsidR="004A3176" w:rsidRPr="00081507" w:rsidP="004A3176">
      <w:pPr>
        <w:pStyle w:val="Answer"/>
      </w:pPr>
      <w:r w:rsidRPr="00081507">
        <w:rPr>
          <w:b/>
          <w:i/>
        </w:rPr>
        <w:t>Matthew Lewis:</w:t>
      </w:r>
      <w:r w:rsidRPr="00081507">
        <w:t xml:space="preserve"> The single thing that government should do to improve the public sector as an employer is get back in control of the narrative around the roles that people carry out</w:t>
      </w:r>
      <w:r w:rsidR="00710D1C">
        <w:t xml:space="preserve">, </w:t>
      </w:r>
      <w:r w:rsidRPr="00081507">
        <w:t>and the social purpose and the contribution that individuals make within that. For example, every Civil Service government department is different and unique for a reason</w:t>
      </w:r>
      <w:r w:rsidR="00710D1C">
        <w:t>,</w:t>
      </w:r>
      <w:r w:rsidRPr="00081507">
        <w:t xml:space="preserve"> because they carry out a fundamentally different role. Being able to articulate that to a target candidate group</w:t>
      </w:r>
      <w:r w:rsidR="00710D1C">
        <w:t>,</w:t>
      </w:r>
      <w:r w:rsidRPr="00081507">
        <w:t xml:space="preserve"> get</w:t>
      </w:r>
      <w:r w:rsidR="00710D1C">
        <w:t>ting</w:t>
      </w:r>
      <w:r w:rsidRPr="00081507">
        <w:t xml:space="preserve"> them invested in </w:t>
      </w:r>
      <w:r w:rsidR="00710D1C">
        <w:t>that</w:t>
      </w:r>
      <w:r w:rsidRPr="00081507">
        <w:t xml:space="preserve"> social purpose </w:t>
      </w:r>
      <w:r w:rsidR="00710D1C">
        <w:t xml:space="preserve">with </w:t>
      </w:r>
      <w:r w:rsidRPr="00081507">
        <w:t xml:space="preserve">the contribution </w:t>
      </w:r>
      <w:r w:rsidR="00710D1C">
        <w:t xml:space="preserve">to that purpose </w:t>
      </w:r>
      <w:r w:rsidRPr="00081507">
        <w:t xml:space="preserve">that </w:t>
      </w:r>
      <w:r w:rsidR="00710D1C">
        <w:t xml:space="preserve">they </w:t>
      </w:r>
      <w:r w:rsidRPr="00081507">
        <w:t>can make within that</w:t>
      </w:r>
      <w:r w:rsidR="00710D1C">
        <w:t xml:space="preserve"> role, </w:t>
      </w:r>
      <w:r w:rsidRPr="00081507">
        <w:t>becomes a valuable piece of information for recruiters when trying to entice people into environments.</w:t>
      </w:r>
    </w:p>
    <w:p w:rsidR="004A3176" w:rsidRPr="00081507" w:rsidP="004A3176">
      <w:pPr>
        <w:pStyle w:val="Answer"/>
      </w:pPr>
      <w:r w:rsidRPr="00081507">
        <w:t>I did say one</w:t>
      </w:r>
      <w:r w:rsidR="00710D1C">
        <w:t xml:space="preserve"> thing</w:t>
      </w:r>
      <w:r w:rsidRPr="00081507">
        <w:t xml:space="preserve">, but </w:t>
      </w:r>
      <w:r w:rsidR="00710D1C">
        <w:t xml:space="preserve">a second </w:t>
      </w:r>
      <w:r>
        <w:t>is</w:t>
      </w:r>
      <w:r w:rsidRPr="00081507">
        <w:t xml:space="preserve"> your point about analogue and digital</w:t>
      </w:r>
      <w:r w:rsidR="00710D1C">
        <w:t>: c</w:t>
      </w:r>
      <w:r w:rsidRPr="00081507">
        <w:t>hange the way you engage with your target markets and make it much more accessible to candidates trying to get into the world of public services</w:t>
      </w:r>
      <w:r>
        <w:t>. A</w:t>
      </w:r>
      <w:r w:rsidRPr="00081507">
        <w:t>t the moment</w:t>
      </w:r>
      <w:r w:rsidR="00710D1C">
        <w:t>,</w:t>
      </w:r>
      <w:r w:rsidRPr="00081507">
        <w:t xml:space="preserve"> we tend to restrict ourselves to th</w:t>
      </w:r>
      <w:r>
        <w:t>e</w:t>
      </w:r>
      <w:r w:rsidRPr="00081507">
        <w:t xml:space="preserve"> people </w:t>
      </w:r>
      <w:r w:rsidR="00710D1C">
        <w:t xml:space="preserve">who </w:t>
      </w:r>
      <w:r w:rsidRPr="00081507">
        <w:t>understand how to navigate those processes, which are quite arduous and difficult.</w:t>
      </w:r>
    </w:p>
    <w:p w:rsidR="004A3176" w:rsidRPr="00081507" w:rsidP="004A3176">
      <w:pPr>
        <w:pStyle w:val="Answer"/>
      </w:pPr>
      <w:r w:rsidRPr="00081507">
        <w:rPr>
          <w:b/>
          <w:i/>
        </w:rPr>
        <w:t>Sarah McClinton:</w:t>
      </w:r>
      <w:r w:rsidRPr="00081507">
        <w:t xml:space="preserve"> From a social care perspective, it is hard to get away from the issue of pay. Pay is a reflection of value. </w:t>
      </w:r>
      <w:r w:rsidR="00710D1C">
        <w:t>T</w:t>
      </w:r>
      <w:r w:rsidRPr="00081507">
        <w:t xml:space="preserve">here are other things that you can do to value and recognise the work that goes on. </w:t>
      </w:r>
    </w:p>
    <w:p w:rsidR="004A3176" w:rsidRPr="00081507" w:rsidP="004A3176">
      <w:pPr>
        <w:pStyle w:val="Answer"/>
      </w:pPr>
      <w:r w:rsidRPr="00081507">
        <w:t>Aside from pay</w:t>
      </w:r>
      <w:r>
        <w:t>,</w:t>
      </w:r>
      <w:r w:rsidRPr="00081507">
        <w:t xml:space="preserve"> it</w:t>
      </w:r>
      <w:r>
        <w:t xml:space="preserve"> is</w:t>
      </w:r>
      <w:r w:rsidRPr="00081507">
        <w:t xml:space="preserve"> conditions of employment. </w:t>
      </w:r>
      <w:r w:rsidRPr="00710D1C" w:rsidR="00710D1C">
        <w:t>Gwynedd</w:t>
      </w:r>
      <w:r w:rsidRPr="00081507">
        <w:t xml:space="preserve">, for example, </w:t>
      </w:r>
      <w:r w:rsidR="00710D1C">
        <w:t xml:space="preserve">is </w:t>
      </w:r>
      <w:r w:rsidRPr="00081507">
        <w:t>employing people to work eight hours a day</w:t>
      </w:r>
      <w:r w:rsidR="00710D1C">
        <w:t>. S</w:t>
      </w:r>
      <w:r w:rsidRPr="00081507">
        <w:t>ome of that is contact time, some of that is time for added value, and so on. It is more than just pay</w:t>
      </w:r>
      <w:r w:rsidR="00710D1C">
        <w:t>; i</w:t>
      </w:r>
      <w:r w:rsidRPr="00081507">
        <w:t xml:space="preserve">t is also terms and conditions. </w:t>
      </w:r>
    </w:p>
    <w:p w:rsidR="004A3176" w:rsidRPr="00081507" w:rsidP="004A3176">
      <w:pPr>
        <w:pStyle w:val="Answer"/>
      </w:pPr>
      <w:r w:rsidRPr="00081507">
        <w:t xml:space="preserve">Aside from that, one thing that would be helpful is a workforce strategy that sets out our vision for the future and how we </w:t>
      </w:r>
      <w:r>
        <w:t>will</w:t>
      </w:r>
      <w:r w:rsidRPr="00081507">
        <w:t xml:space="preserve"> be able to support </w:t>
      </w:r>
      <w:r w:rsidR="00710D1C">
        <w:t>it</w:t>
      </w:r>
      <w:r w:rsidRPr="00081507">
        <w:t xml:space="preserve">, given that we </w:t>
      </w:r>
      <w:r w:rsidR="00710D1C">
        <w:t xml:space="preserve">currently </w:t>
      </w:r>
      <w:r w:rsidRPr="00081507">
        <w:t xml:space="preserve">have half a million people waiting for social care </w:t>
      </w:r>
      <w:r w:rsidRPr="00081507">
        <w:t>services</w:t>
      </w:r>
      <w:r>
        <w:t>,</w:t>
      </w:r>
      <w:r w:rsidRPr="00081507">
        <w:t xml:space="preserve"> either for assessments or for</w:t>
      </w:r>
      <w:r>
        <w:t xml:space="preserve"> </w:t>
      </w:r>
      <w:r w:rsidRPr="00081507">
        <w:t xml:space="preserve">care and support to be put in place. These pressures are just going to increase further. </w:t>
      </w:r>
      <w:r>
        <w:t>We need a</w:t>
      </w:r>
      <w:r w:rsidRPr="00081507">
        <w:t xml:space="preserve"> longer-term strategy that tackles some of those fundamental and systemic issues</w:t>
      </w:r>
      <w:r>
        <w:t>.</w:t>
      </w:r>
    </w:p>
    <w:p w:rsidR="004A3176" w:rsidRPr="00081507" w:rsidP="00710D1C">
      <w:pPr>
        <w:pStyle w:val="Remark"/>
      </w:pPr>
      <w:r w:rsidRPr="00081507">
        <w:rPr>
          <w:b/>
        </w:rPr>
        <w:t>Lord Davies of Gower:</w:t>
      </w:r>
      <w:r w:rsidRPr="00081507">
        <w:t xml:space="preserve"> </w:t>
      </w:r>
      <w:r w:rsidR="00710D1C">
        <w:t>We need to p</w:t>
      </w:r>
      <w:r w:rsidRPr="00081507">
        <w:t>rovide some certainty.</w:t>
      </w:r>
    </w:p>
    <w:p w:rsidR="004A3176" w:rsidRPr="00081507" w:rsidP="004A3176">
      <w:pPr>
        <w:pStyle w:val="Answer"/>
      </w:pPr>
      <w:r w:rsidRPr="00081507">
        <w:rPr>
          <w:b/>
          <w:i/>
        </w:rPr>
        <w:t>Sarah McClinton:</w:t>
      </w:r>
      <w:r w:rsidRPr="00081507">
        <w:t xml:space="preserve"> Indeed.</w:t>
      </w:r>
    </w:p>
    <w:p w:rsidR="001D005C" w:rsidRPr="004D2EEC" w:rsidP="00710D1C">
      <w:pPr>
        <w:pStyle w:val="Remark"/>
      </w:pPr>
      <w:r w:rsidRPr="00081507">
        <w:rPr>
          <w:b/>
        </w:rPr>
        <w:t>The Chair:</w:t>
      </w:r>
      <w:r w:rsidRPr="00081507">
        <w:t xml:space="preserve"> </w:t>
      </w:r>
      <w:r w:rsidRPr="00081507" w:rsidR="00710D1C">
        <w:t xml:space="preserve">I know that we </w:t>
      </w:r>
      <w:r w:rsidRPr="00081507">
        <w:t>could go on for a lot longer</w:t>
      </w:r>
      <w:r>
        <w:t>, b</w:t>
      </w:r>
      <w:r w:rsidRPr="00081507">
        <w:t xml:space="preserve">ut we have overstretched our time. This is an issue that </w:t>
      </w:r>
      <w:r>
        <w:t>will</w:t>
      </w:r>
      <w:r w:rsidRPr="00081507">
        <w:t xml:space="preserve"> be very important for the whole of the public sector for some time to come. If there is anything that you think of that you have not said this afternoon</w:t>
      </w:r>
      <w:r w:rsidR="00710D1C">
        <w:t>,</w:t>
      </w:r>
      <w:r w:rsidRPr="00081507">
        <w:t xml:space="preserve"> or that we have not asked you but you think we should be thinking about, we would be grateful for you dropping us a note. Thank you enormously for your contribution and </w:t>
      </w:r>
      <w:r w:rsidR="00710D1C">
        <w:t xml:space="preserve">for </w:t>
      </w:r>
      <w:r w:rsidRPr="00081507">
        <w:t>being prepared to come and share your ideas with us. We are grateful.</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881417"/>
      <w:docPartObj>
        <w:docPartGallery w:val="Page Numbers (Top of Page)"/>
        <w:docPartUnique/>
      </w:docPartObj>
    </w:sdtPr>
    <w:sdtEndPr>
      <w:rPr>
        <w:noProof/>
      </w:rPr>
    </w:sdtEndPr>
    <w:sdtContent>
      <w:p w:rsidR="003C79A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C79A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47E8098"/>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317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4A3176"/>
    <w:rPr>
      <w:b/>
      <w:bCs/>
    </w:rPr>
  </w:style>
  <w:style w:type="character" w:customStyle="1" w:styleId="CommentSubjectChar">
    <w:name w:val="Comment Subject Char"/>
    <w:basedOn w:val="CommentTextChar"/>
    <w:link w:val="CommentSubject"/>
    <w:uiPriority w:val="99"/>
    <w:semiHidden/>
    <w:rsid w:val="004A3176"/>
    <w:rPr>
      <w:rFonts w:ascii="Verdana" w:hAnsi="Verdana"/>
      <w:b/>
      <w:bCs/>
      <w:sz w:val="20"/>
      <w:szCs w:val="20"/>
    </w:rPr>
  </w:style>
  <w:style w:type="paragraph" w:styleId="Revision">
    <w:name w:val="Revision"/>
    <w:hidden/>
    <w:uiPriority w:val="99"/>
    <w:semiHidden/>
    <w:rsid w:val="004A317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2d7e0317-ce4a-4cde-9e0e-6511d8769bb0">T6XQXZ27YFPC-1750559506-1366</_dlc_DocId>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Designing a public services workforce fit for future</TermName>
          <TermId xmlns="http://schemas.microsoft.com/office/infopath/2007/PartnerControls">aa7045a3-9e0f-4145-9ed9-7ee47ed35824</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Final</Document_x0020_Status1>
    <g3ef09377e3444258679b6035a1ff93a xmlns="4600776d-0a3c-44b4-bff2-0ceaafb13046">
      <Terms xmlns="http://schemas.microsoft.com/office/infopath/2007/PartnerControls"/>
    </g3ef09377e3444258679b6035a1ff93a>
    <TaxCatchAll xmlns="4600776d-0a3c-44b4-bff2-0ceaafb13046">
      <Value>5</Value>
      <Value>32</Value>
      <Value>45</Value>
      <Value>57</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2022-03-09T00:00:00+00:00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2d7e0317-ce4a-4cde-9e0e-6511d8769bb0">
      <Url>https://hopuk.sharepoint.com/sites/hlc-publicservices/_layouts/15/DocIdRedir.aspx?ID=T6XQXZ27YFPC-1750559506-1366</Url>
      <Description>T6XQXZ27YFPC-1750559506-1366</Description>
    </_dlc_DocIdUrl>
  </documentManagement>
</p:properties>
</file>

<file path=customXml/itemProps1.xml><?xml version="1.0" encoding="utf-8"?>
<ds:datastoreItem xmlns:ds="http://schemas.openxmlformats.org/officeDocument/2006/customXml" ds:itemID="{69148F3C-1ACE-4684-8A76-B38741C00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C5B4FF-A2F7-4606-B1D8-1A7DFE35765B}">
  <ds:schemaRefs>
    <ds:schemaRef ds:uri="http://schemas.microsoft.com/sharepoint/events"/>
  </ds:schemaRefs>
</ds:datastoreItem>
</file>

<file path=customXml/itemProps3.xml><?xml version="1.0" encoding="utf-8"?>
<ds:datastoreItem xmlns:ds="http://schemas.openxmlformats.org/officeDocument/2006/customXml" ds:itemID="{3514BA3D-364F-459C-A48B-53828823CE9C}">
  <ds:schemaRefs>
    <ds:schemaRef ds:uri="http://schemas.openxmlformats.org/officeDocument/2006/bibliography"/>
  </ds:schemaRefs>
</ds:datastoreItem>
</file>

<file path=customXml/itemProps4.xml><?xml version="1.0" encoding="utf-8"?>
<ds:datastoreItem xmlns:ds="http://schemas.openxmlformats.org/officeDocument/2006/customXml" ds:itemID="{66D47CF8-47D2-41C9-A55F-019F55214C79}">
  <ds:schemaRefs>
    <ds:schemaRef ds:uri="http://schemas.microsoft.com/sharepoint/v3/contenttype/forms"/>
  </ds:schemaRefs>
</ds:datastoreItem>
</file>

<file path=customXml/itemProps5.xml><?xml version="1.0" encoding="utf-8"?>
<ds:datastoreItem xmlns:ds="http://schemas.openxmlformats.org/officeDocument/2006/customXml" ds:itemID="{5900758D-2FA8-47A5-B9D9-B93BEE0C892F}">
  <ds:schemaRef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