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F1E7DBE549E346808C848EA9B39A2F6D"/>
        </w:placeholder>
        <w:richText/>
      </w:sdtPr>
      <w:sdtContent>
        <w:p w:rsidR="00983788" w:rsidRPr="00DB1A76" w:rsidP="00A266FE">
          <w:pPr>
            <w:pStyle w:val="TitleCommittee0"/>
          </w:pPr>
          <w:r w:rsidRPr="00DB1A76">
            <w:t>Housing, Communities and Local Government Committee</w:t>
          </w:r>
        </w:p>
      </w:sdtContent>
    </w:sdt>
    <w:p w:rsidR="00983788" w:rsidRPr="00DB1A76" w:rsidP="00A266FE">
      <w:pPr>
        <w:pStyle w:val="TitleInquiry0"/>
      </w:pPr>
      <w:r w:rsidRPr="00DB1A76">
        <w:t xml:space="preserve">Oral evidence: </w:t>
      </w:r>
      <w:sdt>
        <w:sdtPr>
          <w:alias w:val="InquiryName"/>
          <w:tag w:val="InquiryName"/>
          <w:id w:val="377371847"/>
          <w:placeholder>
            <w:docPart w:val="F1E7DBE549E346808C848EA9B39A2F6D"/>
          </w:placeholder>
          <w:richText/>
        </w:sdtPr>
        <w:sdtContent>
          <w:r w:rsidRPr="00DB1A76">
            <w:t>Pre-legislative scrutiny of the Building Safety Bill</w:t>
          </w:r>
        </w:sdtContent>
      </w:sdt>
      <w:r w:rsidRPr="00DB1A76">
        <w:t xml:space="preserve">, HC </w:t>
      </w:r>
      <w:sdt>
        <w:sdtPr>
          <w:alias w:val="InquiryRefNo"/>
          <w:tag w:val="InquiryRefNo"/>
          <w:id w:val="-281725174"/>
          <w:placeholder>
            <w:docPart w:val="F1E7DBE549E346808C848EA9B39A2F6D"/>
          </w:placeholder>
          <w:richText/>
        </w:sdtPr>
        <w:sdtContent>
          <w:r w:rsidRPr="00DB1A76">
            <w:t>466</w:t>
          </w:r>
        </w:sdtContent>
      </w:sdt>
    </w:p>
    <w:sdt>
      <w:sdtPr>
        <w:alias w:val="SittingDate"/>
        <w:tag w:val="SittingDate"/>
        <w:id w:val="-1160222926"/>
        <w:placeholder>
          <w:docPart w:val="F1E7DBE549E346808C848EA9B39A2F6D"/>
        </w:placeholder>
        <w:richText/>
      </w:sdtPr>
      <w:sdtContent>
        <w:p w:rsidR="00983788" w:rsidRPr="00DB1A76" w:rsidP="00A266FE">
          <w:pPr>
            <w:pStyle w:val="Para"/>
          </w:pPr>
          <w:r w:rsidRPr="00DB1A76">
            <w:t>Monday 5 October</w:t>
          </w:r>
          <w:r w:rsidRPr="00DB1A76">
            <w:t xml:space="preserve"> 2020</w:t>
          </w:r>
        </w:p>
      </w:sdtContent>
    </w:sdt>
    <w:p w:rsidR="00983788" w:rsidRPr="00DB1A76" w:rsidP="00A266FE">
      <w:pPr>
        <w:pStyle w:val="Para"/>
      </w:pPr>
      <w:r w:rsidRPr="00DB1A76">
        <w:t xml:space="preserve">Ordered by the House of </w:t>
      </w:r>
      <w:sdt>
        <w:sdtPr>
          <w:alias w:val="House"/>
          <w:tag w:val="House"/>
          <w:id w:val="809213435"/>
          <w:placeholder>
            <w:docPart w:val="F1E7DBE549E346808C848EA9B39A2F6D"/>
          </w:placeholder>
          <w:richText/>
        </w:sdtPr>
        <w:sdtContent>
          <w:r w:rsidRPr="00DB1A76">
            <w:t>Commons</w:t>
          </w:r>
        </w:sdtContent>
      </w:sdt>
      <w:r w:rsidRPr="00DB1A76">
        <w:t xml:space="preserve"> to be published on </w:t>
      </w:r>
      <w:sdt>
        <w:sdtPr>
          <w:alias w:val="PublishDate"/>
          <w:tag w:val="PublishDate"/>
          <w:id w:val="217021599"/>
          <w:placeholder>
            <w:docPart w:val="F1E7DBE549E346808C848EA9B39A2F6D"/>
          </w:placeholder>
          <w:richText/>
        </w:sdtPr>
        <w:sdtContent>
          <w:r w:rsidRPr="00DB1A76" w:rsidR="00B11E5E">
            <w:t>5 October 2020</w:t>
          </w:r>
        </w:sdtContent>
      </w:sdt>
      <w:r w:rsidRPr="00DB1A76">
        <w:t>.</w:t>
      </w:r>
    </w:p>
    <w:p w:rsidR="00983788" w:rsidRPr="00DB1A76" w:rsidP="00047458">
      <w:pPr>
        <w:tabs>
          <w:tab w:val="left" w:pos="5540"/>
        </w:tabs>
      </w:pPr>
      <w:bookmarkStart w:id="0" w:name="OLE_LINK1"/>
      <w:r>
        <w:fldChar w:fldCharType="begin"/>
      </w:r>
      <w:r>
        <w:instrText xml:space="preserve"> HYPERLINK "https://www.parliamentlive.tv/Event/Index/ca928b34-1d43-4bb6-b1a3-954b9f57d79d" </w:instrText>
      </w:r>
      <w:r>
        <w:fldChar w:fldCharType="separate"/>
      </w:r>
      <w:sdt>
        <w:sdtPr>
          <w:rPr>
            <w:rStyle w:val="Hyperlink"/>
          </w:rPr>
          <w:alias w:val="VideoHyperlink"/>
          <w:tag w:val="VideoHyperlink"/>
          <w:id w:val="703995351"/>
          <w:placeholder>
            <w:docPart w:val="F1E7DBE549E346808C848EA9B39A2F6D"/>
          </w:placeholder>
          <w:richText/>
        </w:sdtPr>
        <w:sdtEndPr>
          <w:rPr>
            <w:rStyle w:val="Hyperlink"/>
          </w:rPr>
        </w:sdtEndPr>
        <w:sdtContent>
          <w:r w:rsidRPr="0040377C">
            <w:rPr>
              <w:rStyle w:val="Hyperlink"/>
            </w:rPr>
            <w:t>Watch the meeting</w:t>
          </w:r>
        </w:sdtContent>
      </w:sdt>
      <w:bookmarkEnd w:id="0"/>
      <w:r>
        <w:fldChar w:fldCharType="end"/>
      </w:r>
    </w:p>
    <w:p w:rsidR="00983788" w:rsidRPr="00DB1A76" w:rsidP="0072452E">
      <w:r w:rsidRPr="00DB1A76">
        <w:t xml:space="preserve">Members present: </w:t>
      </w:r>
      <w:sdt>
        <w:sdtPr>
          <w:alias w:val="MembersPresent"/>
          <w:tag w:val="MembersPresent"/>
          <w:id w:val="366340316"/>
          <w:placeholder>
            <w:docPart w:val="F1E7DBE549E346808C848EA9B39A2F6D"/>
          </w:placeholder>
          <w:richText/>
        </w:sdtPr>
        <w:sdtContent>
          <w:r w:rsidRPr="00DB1A76" w:rsidR="0028363D">
            <w:t xml:space="preserve">Mr Clive Betts (Chair); Bob Blackman; Brendan </w:t>
          </w:r>
          <w:r w:rsidRPr="00DB1A76" w:rsidR="0028363D">
            <w:t>Clarke-Smith</w:t>
          </w:r>
          <w:r w:rsidRPr="00DB1A76" w:rsidR="0028363D">
            <w:t xml:space="preserve">; Ben </w:t>
          </w:r>
          <w:r w:rsidRPr="00DB1A76" w:rsidR="0028363D">
            <w:t>Everitt</w:t>
          </w:r>
          <w:r w:rsidRPr="00DB1A76" w:rsidR="0028363D">
            <w:t xml:space="preserve">; Rachel Hopkins; Ian Levy; Abena </w:t>
          </w:r>
          <w:r w:rsidRPr="00DB1A76" w:rsidR="0028363D">
            <w:t>Oppong-Asare</w:t>
          </w:r>
          <w:r w:rsidRPr="00DB1A76" w:rsidR="0028363D">
            <w:t>; Mary Robinson; Mohammad Yasin.</w:t>
          </w:r>
        </w:sdtContent>
      </w:sdt>
    </w:p>
    <w:p w:rsidR="00983788" w:rsidRPr="00DB1A76" w:rsidP="00A266FE">
      <w:pPr>
        <w:pStyle w:val="ParaCentre"/>
      </w:pPr>
      <w:r w:rsidRPr="00DB1A76">
        <w:t xml:space="preserve">Questions </w:t>
      </w:r>
      <w:sdt>
        <w:sdtPr>
          <w:alias w:val="QuestionNumbers"/>
          <w:tag w:val="QuestionNumbers"/>
          <w:id w:val="-1223666168"/>
          <w:placeholder>
            <w:docPart w:val="F1E7DBE549E346808C848EA9B39A2F6D"/>
          </w:placeholder>
          <w:richText/>
        </w:sdtPr>
        <w:sdtContent>
          <w:r w:rsidRPr="00DB1A76" w:rsidR="00882291">
            <w:t>165</w:t>
          </w:r>
          <w:r w:rsidRPr="00DB1A76">
            <w:t xml:space="preserve"> - </w:t>
          </w:r>
          <w:r w:rsidRPr="00DB1A76" w:rsidR="00DB1A76">
            <w:rPr>
              <w:rFonts w:cs="Times New Roman"/>
            </w:rPr>
            <w:t>226</w:t>
          </w:r>
        </w:sdtContent>
      </w:sdt>
    </w:p>
    <w:p w:rsidR="00983788" w:rsidRPr="00DB1A76" w:rsidP="00A266FE">
      <w:pPr>
        <w:pStyle w:val="TitleWitnesses0"/>
      </w:pPr>
      <w:r w:rsidRPr="00DB1A76">
        <w:t>Witnesses</w:t>
      </w:r>
    </w:p>
    <w:sdt>
      <w:sdtPr>
        <w:alias w:val="WitnessSet"/>
        <w:tag w:val="WitnessSet"/>
        <w:id w:val="-368373484"/>
        <w:placeholder>
          <w:docPart w:val="7F5572D4377E48B4983BD6948400B234"/>
        </w:placeholder>
        <w:richText/>
      </w:sdtPr>
      <w:sdtContent>
        <w:p w:rsidR="00983788" w:rsidRPr="00DB1A76" w:rsidP="00882291">
          <w:pPr>
            <w:pStyle w:val="Para"/>
          </w:pPr>
          <w:r w:rsidRPr="00DB1A76">
            <w:t xml:space="preserve">I: Sarah </w:t>
          </w:r>
          <w:r w:rsidRPr="00DB1A76">
            <w:t>Albon</w:t>
          </w:r>
          <w:r w:rsidRPr="00DB1A76">
            <w:t>, Chief Executive, Health and Safety Executive</w:t>
          </w:r>
          <w:r w:rsidRPr="00DB1A76" w:rsidR="00B11E5E">
            <w:t>;</w:t>
          </w:r>
          <w:r w:rsidRPr="00DB1A76">
            <w:t xml:space="preserve"> Peter Baker, Director of Building Safety and Construction, Health and Safety Executive.</w:t>
          </w:r>
        </w:p>
      </w:sdtContent>
    </w:sdt>
    <w:sdt>
      <w:sdtPr>
        <w:alias w:val="WitnessSet"/>
        <w:tag w:val="WitnessSet"/>
        <w:id w:val="247164245"/>
        <w:placeholder>
          <w:docPart w:val="010DEA0859D4436AA2AB7E299F8DFB7C"/>
        </w:placeholder>
        <w:richText/>
      </w:sdtPr>
      <w:sdtContent>
        <w:p w:rsidR="00983788" w:rsidRPr="00DB1A76" w:rsidP="00983788">
          <w:pPr>
            <w:pStyle w:val="Para"/>
          </w:pPr>
          <w:r w:rsidRPr="00DB1A76">
            <w:t xml:space="preserve">II: </w:t>
          </w:r>
          <w:r w:rsidRPr="00DB1A76" w:rsidR="00882291">
            <w:t>Dame Judith Hackitt.</w:t>
          </w:r>
        </w:p>
      </w:sdtContent>
    </w:sdt>
    <w:p w:rsidR="00983788" w:rsidRPr="00DB1A76" w:rsidP="00A266FE">
      <w:pPr>
        <w:pStyle w:val="Para"/>
      </w:pPr>
    </w:p>
    <w:p w:rsidR="00983788" w:rsidRPr="00DB1A76" w:rsidP="00A266FE">
      <w:pPr>
        <w:rPr>
          <w:rFonts w:eastAsia="Times New Roman"/>
          <w:szCs w:val="20"/>
        </w:rPr>
      </w:pPr>
      <w:r w:rsidRPr="00DB1A76">
        <w:br w:type="page"/>
      </w:r>
    </w:p>
    <w:sdt>
      <w:sdtPr>
        <w:rPr>
          <w:szCs w:val="28"/>
        </w:rPr>
        <w:alias w:val="WitnessExamination"/>
        <w:tag w:val="WitnessExamination"/>
        <w:id w:val="2003463402"/>
        <w:placeholder>
          <w:docPart w:val="7F5572D4377E48B4983BD6948400B234"/>
        </w:placeholder>
        <w:richText/>
      </w:sdtPr>
      <w:sdtEndPr>
        <w:rPr>
          <w:sz w:val="22"/>
          <w:szCs w:val="22"/>
        </w:rPr>
      </w:sdtEndPr>
      <w:sdtContent>
        <w:p w:rsidR="00983788" w:rsidRPr="00DB1A76" w:rsidP="00983788">
          <w:pPr>
            <w:pStyle w:val="TitlePanel0"/>
            <w:rPr>
              <w:szCs w:val="28"/>
            </w:rPr>
          </w:pPr>
          <w:bookmarkStart w:id="1" w:name="Panel1"/>
          <w:r w:rsidRPr="00DB1A76">
            <w:rPr>
              <w:szCs w:val="28"/>
            </w:rPr>
            <w:t>Examination of Witnesses</w:t>
          </w:r>
        </w:p>
        <w:p w:rsidR="00983788" w:rsidRPr="00DB1A76" w:rsidP="00983788">
          <w:pPr>
            <w:pStyle w:val="TitlePanel0"/>
            <w:jc w:val="both"/>
            <w:rPr>
              <w:sz w:val="22"/>
            </w:rPr>
          </w:pPr>
          <w:r w:rsidRPr="00DB1A76">
            <w:rPr>
              <w:sz w:val="22"/>
            </w:rPr>
            <w:t xml:space="preserve">Witnesses: </w:t>
          </w:r>
          <w:r w:rsidRPr="00DB1A76" w:rsidR="00F246E1">
            <w:rPr>
              <w:sz w:val="22"/>
            </w:rPr>
            <w:t xml:space="preserve">Sarah </w:t>
          </w:r>
          <w:r w:rsidRPr="00DB1A76" w:rsidR="00F246E1">
            <w:rPr>
              <w:sz w:val="22"/>
            </w:rPr>
            <w:t>Albon</w:t>
          </w:r>
          <w:r w:rsidRPr="00DB1A76" w:rsidR="00F246E1">
            <w:rPr>
              <w:sz w:val="22"/>
            </w:rPr>
            <w:t xml:space="preserve"> and Peter Baker</w:t>
          </w:r>
          <w:r w:rsidRPr="00DB1A76">
            <w:rPr>
              <w:sz w:val="22"/>
            </w:rPr>
            <w:t>.</w:t>
          </w:r>
        </w:p>
      </w:sdtContent>
    </w:sdt>
    <w:p w:rsidR="00882291" w:rsidRPr="00DB1A76" w:rsidP="00F246E1">
      <w:pPr>
        <w:pStyle w:val="Question"/>
      </w:pPr>
      <w:bookmarkEnd w:id="1"/>
      <w:sdt>
        <w:sdtPr>
          <w:alias w:val="Member"/>
          <w:tag w:val="&lt;Member mnisId='394' dodsId='25722'&gt;"/>
          <w:id w:val="682328833"/>
          <w:placeholder>
            <w:docPart w:val="11DD36C11A2146A18EC70B0F71B28DE4"/>
          </w:placeholder>
          <w:richText/>
        </w:sdtPr>
        <w:sdtContent>
          <w:r w:rsidRPr="00DB1A76" w:rsidR="007A7FCB">
            <w:rPr>
              <w:b/>
            </w:rPr>
            <w:t>Chair:</w:t>
          </w:r>
        </w:sdtContent>
      </w:sdt>
      <w:r w:rsidRPr="00DB1A76" w:rsidR="007A7FCB">
        <w:t xml:space="preserve"> Welcome to this afternoon</w:t>
      </w:r>
      <w:r w:rsidRPr="00DB1A76">
        <w:t>’s</w:t>
      </w:r>
      <w:r w:rsidRPr="00DB1A76" w:rsidR="007A7FCB">
        <w:t xml:space="preserve"> session of the Housing, Communities and Local Government Select Committee</w:t>
      </w:r>
      <w:r w:rsidRPr="00DB1A76" w:rsidR="00F246E1">
        <w:t>.</w:t>
      </w:r>
      <w:r w:rsidRPr="00DB1A76" w:rsidR="00B11E5E">
        <w:t xml:space="preserve"> </w:t>
      </w:r>
      <w:r w:rsidRPr="00DB1A76">
        <w:t>Once again, we are taking evidence on the pre</w:t>
      </w:r>
      <w:r w:rsidRPr="00DB1A76">
        <w:noBreakHyphen/>
      </w:r>
      <w:r w:rsidRPr="00DB1A76" w:rsidR="007A7FCB">
        <w:t>legislative scrutiny of the draft Building Safety Bill</w:t>
      </w:r>
      <w:r w:rsidRPr="00DB1A76" w:rsidR="00F246E1">
        <w:t>.</w:t>
      </w:r>
      <w:r w:rsidRPr="00DB1A76" w:rsidR="00B11E5E">
        <w:t xml:space="preserve"> </w:t>
      </w:r>
      <w:r w:rsidRPr="00DB1A76">
        <w:t xml:space="preserve">That is </w:t>
      </w:r>
      <w:r w:rsidRPr="00DB1A76" w:rsidR="007A7FCB">
        <w:t xml:space="preserve">the Bill the Government </w:t>
      </w:r>
      <w:r w:rsidRPr="00DB1A76">
        <w:t>ha</w:t>
      </w:r>
      <w:r w:rsidRPr="00DB1A76" w:rsidR="00B11E5E">
        <w:t>ve</w:t>
      </w:r>
      <w:r w:rsidRPr="00DB1A76">
        <w:t xml:space="preserve"> produced following the </w:t>
      </w:r>
      <w:r w:rsidRPr="00DB1A76" w:rsidR="00BB78A3">
        <w:t xml:space="preserve">Grenfell </w:t>
      </w:r>
      <w:r w:rsidRPr="00DB1A76">
        <w:t>disaster and the report produced by Dame Judith Hackitt into how we can make our buildings safer</w:t>
      </w:r>
      <w:r w:rsidRPr="00DB1A76" w:rsidR="00F246E1">
        <w:t>.</w:t>
      </w:r>
      <w:r w:rsidRPr="00DB1A76" w:rsidR="00B11E5E">
        <w:t xml:space="preserve"> </w:t>
      </w:r>
      <w:r w:rsidRPr="00DB1A76">
        <w:t>We will be hearing from Dame Judith later on in our second panel.</w:t>
      </w:r>
    </w:p>
    <w:p w:rsidR="00882291" w:rsidRPr="00DB1A76" w:rsidP="00B11E5E">
      <w:pPr>
        <w:pStyle w:val="QuestionCont"/>
      </w:pPr>
      <w:r w:rsidRPr="00DB1A76">
        <w:t>On our first panel, we have representatives from the Health and Safety Executive</w:t>
      </w:r>
      <w:r w:rsidRPr="00DB1A76" w:rsidR="00F246E1">
        <w:t>.</w:t>
      </w:r>
      <w:r w:rsidRPr="00DB1A76" w:rsidR="00B11E5E">
        <w:t xml:space="preserve"> </w:t>
      </w:r>
      <w:r w:rsidRPr="00DB1A76">
        <w:t>I will go to the two witnesses and ask them to introduce themselves</w:t>
      </w:r>
      <w:r w:rsidRPr="00DB1A76" w:rsidR="00F246E1">
        <w:t>.</w:t>
      </w:r>
      <w:r w:rsidRPr="00DB1A76" w:rsidR="00B11E5E">
        <w:t xml:space="preserve"> </w:t>
      </w:r>
    </w:p>
    <w:p w:rsidR="00882291" w:rsidRPr="00DB1A76" w:rsidP="004C5AA9">
      <w:pPr>
        <w:pStyle w:val="Answer"/>
      </w:pPr>
      <w:sdt>
        <w:sdtPr>
          <w:rPr>
            <w:b/>
            <w:i/>
          </w:rPr>
          <w:alias w:val="Witness"/>
          <w:id w:val="105554161"/>
          <w:placeholder>
            <w:docPart w:val="E5E0491985854790825496AA485179F8"/>
          </w:placeholder>
          <w:richText/>
        </w:sdtPr>
        <w:sdtContent>
          <w:r w:rsidRPr="00DB1A76">
            <w:rPr>
              <w:b/>
              <w:i/>
            </w:rPr>
            <w:t xml:space="preserve">Sarah </w:t>
          </w:r>
          <w:r w:rsidRPr="00DB1A76">
            <w:rPr>
              <w:b/>
              <w:i/>
            </w:rPr>
            <w:t>Albon</w:t>
          </w:r>
          <w:r w:rsidRPr="00DB1A76">
            <w:rPr>
              <w:b/>
              <w:i/>
            </w:rPr>
            <w:t xml:space="preserve">: </w:t>
          </w:r>
        </w:sdtContent>
      </w:sdt>
      <w:r w:rsidRPr="00DB1A76">
        <w:t>Good afternoon</w:t>
      </w:r>
      <w:r w:rsidRPr="00DB1A76" w:rsidR="00F246E1">
        <w:t>.</w:t>
      </w:r>
      <w:r w:rsidRPr="00DB1A76" w:rsidR="00B11E5E">
        <w:t xml:space="preserve"> </w:t>
      </w:r>
      <w:r w:rsidRPr="00DB1A76">
        <w:t xml:space="preserve">I am Sarah </w:t>
      </w:r>
      <w:r w:rsidRPr="00DB1A76">
        <w:t>Albon</w:t>
      </w:r>
      <w:r w:rsidRPr="00DB1A76" w:rsidR="00F246E1">
        <w:t>.</w:t>
      </w:r>
      <w:r w:rsidRPr="00DB1A76" w:rsidR="00B11E5E">
        <w:t xml:space="preserve"> </w:t>
      </w:r>
      <w:r w:rsidRPr="00DB1A76">
        <w:t>I am the chief executive of the HSE.</w:t>
      </w:r>
    </w:p>
    <w:p w:rsidR="00882291" w:rsidRPr="00DB1A76" w:rsidP="00BB78A3">
      <w:pPr>
        <w:pStyle w:val="Remark"/>
      </w:pPr>
      <w:sdt>
        <w:sdtPr>
          <w:rPr>
            <w:b/>
            <w:i/>
          </w:rPr>
          <w:alias w:val="Witness"/>
          <w:id w:val="-1677035009"/>
          <w:placeholder>
            <w:docPart w:val="95C0A553B05E4B05BE3D2CC1F563BEAE"/>
          </w:placeholder>
          <w:richText/>
        </w:sdtPr>
        <w:sdtContent>
          <w:r w:rsidRPr="00DB1A76" w:rsidR="00F246E1">
            <w:rPr>
              <w:b/>
              <w:i/>
            </w:rPr>
            <w:t>Peter Baker:</w:t>
          </w:r>
          <w:r w:rsidRPr="00DB1A76">
            <w:rPr>
              <w:b/>
              <w:i/>
            </w:rPr>
            <w:t xml:space="preserve"> </w:t>
          </w:r>
        </w:sdtContent>
      </w:sdt>
      <w:r w:rsidRPr="00DB1A76">
        <w:t>Good afternoon</w:t>
      </w:r>
      <w:r w:rsidRPr="00DB1A76" w:rsidR="00F246E1">
        <w:t>.</w:t>
      </w:r>
      <w:r w:rsidRPr="00DB1A76" w:rsidR="00B11E5E">
        <w:t xml:space="preserve"> </w:t>
      </w:r>
      <w:r w:rsidRPr="00DB1A76">
        <w:t>I am Peter Baker</w:t>
      </w:r>
      <w:r w:rsidRPr="00DB1A76" w:rsidR="00F246E1">
        <w:t>.</w:t>
      </w:r>
      <w:r w:rsidRPr="00DB1A76" w:rsidR="00B11E5E">
        <w:t xml:space="preserve"> </w:t>
      </w:r>
      <w:r w:rsidRPr="00DB1A76">
        <w:t>I am director of building safety and construction at the Health and Safety Executive.</w:t>
      </w:r>
    </w:p>
    <w:p w:rsidR="00882291" w:rsidRPr="00DB1A76" w:rsidP="00882291">
      <w:pPr>
        <w:pStyle w:val="Question"/>
      </w:pPr>
      <w:sdt>
        <w:sdtPr>
          <w:rPr>
            <w:b/>
          </w:rPr>
          <w:alias w:val="Member"/>
          <w:tag w:val="&lt;Member mnisId='394' dodsId='25722'&gt;"/>
          <w:id w:val="1317376897"/>
          <w:placeholder>
            <w:docPart w:val="044592894E374D6F8E4070443598481C"/>
          </w:placeholder>
          <w:richText/>
        </w:sdtPr>
        <w:sdtContent>
          <w:r w:rsidRPr="00DB1A76">
            <w:rPr>
              <w:b/>
            </w:rPr>
            <w:t>Chair:</w:t>
          </w:r>
        </w:sdtContent>
      </w:sdt>
      <w:r w:rsidRPr="00DB1A76">
        <w:rPr>
          <w:b/>
        </w:rPr>
        <w:t xml:space="preserve"> </w:t>
      </w:r>
      <w:r w:rsidRPr="00DB1A76">
        <w:t>Welcome to you both</w:t>
      </w:r>
      <w:r w:rsidRPr="00DB1A76" w:rsidR="00F246E1">
        <w:t>.</w:t>
      </w:r>
      <w:r w:rsidRPr="00DB1A76" w:rsidR="00B11E5E">
        <w:t xml:space="preserve"> </w:t>
      </w:r>
      <w:r w:rsidRPr="00DB1A76">
        <w:t>It is important that we have you here this afternoon</w:t>
      </w:r>
      <w:r w:rsidRPr="00DB1A76" w:rsidR="00F246E1">
        <w:t>.</w:t>
      </w:r>
      <w:r w:rsidRPr="00DB1A76" w:rsidR="00B11E5E">
        <w:t xml:space="preserve"> </w:t>
      </w:r>
      <w:r w:rsidRPr="00DB1A76">
        <w:t xml:space="preserve">In the draft Bill we are considering, the Government are proposing that the new </w:t>
      </w:r>
      <w:r w:rsidRPr="00DB1A76" w:rsidR="00B11E5E">
        <w:t>building safety</w:t>
      </w:r>
      <w:r w:rsidRPr="00DB1A76">
        <w:t xml:space="preserve"> regulator will be located in the Health and Safety Executive</w:t>
      </w:r>
      <w:r w:rsidRPr="00DB1A76" w:rsidR="00F246E1">
        <w:t>.</w:t>
      </w:r>
      <w:r w:rsidRPr="00DB1A76" w:rsidR="00B11E5E">
        <w:t xml:space="preserve"> </w:t>
      </w:r>
      <w:r w:rsidRPr="00DB1A76">
        <w:t xml:space="preserve">Perhaps you can therefore tell us, being from the </w:t>
      </w:r>
      <w:r w:rsidRPr="00DB1A76" w:rsidR="00B11E5E">
        <w:t>executive</w:t>
      </w:r>
      <w:r w:rsidRPr="00DB1A76">
        <w:t>, what work has happened already to establish the regulator and how you see things moving forward</w:t>
      </w:r>
      <w:r w:rsidRPr="00DB1A76" w:rsidR="00F246E1">
        <w:t>.</w:t>
      </w:r>
      <w:r w:rsidRPr="00DB1A76" w:rsidR="00B11E5E">
        <w:t xml:space="preserve"> </w:t>
      </w:r>
      <w:r w:rsidRPr="00DB1A76">
        <w:t>What stages do you see occurring to get the operation of the regulator up and running fully</w:t>
      </w:r>
      <w:r w:rsidRPr="00DB1A76" w:rsidR="00F246E1">
        <w:t>?</w:t>
      </w:r>
      <w:r w:rsidRPr="00DB1A76" w:rsidR="00B11E5E">
        <w:t xml:space="preserve"> </w:t>
      </w:r>
    </w:p>
    <w:p w:rsidR="000C3C09" w:rsidRPr="00DB1A76" w:rsidP="004C5AA9">
      <w:pPr>
        <w:pStyle w:val="Answer"/>
      </w:pPr>
      <w:sdt>
        <w:sdtPr>
          <w:rPr>
            <w:b/>
            <w:i/>
          </w:rPr>
          <w:alias w:val="Witness"/>
          <w:id w:val="-2057688469"/>
          <w:placeholder>
            <w:docPart w:val="7157639E35004AD8951E9B89D16A46D7"/>
          </w:placeholder>
          <w:richText/>
        </w:sdtPr>
        <w:sdtContent>
          <w:r w:rsidRPr="00DB1A76" w:rsidR="00882291">
            <w:rPr>
              <w:b/>
              <w:i/>
            </w:rPr>
            <w:t xml:space="preserve">Sarah </w:t>
          </w:r>
          <w:r w:rsidRPr="00DB1A76" w:rsidR="00882291">
            <w:rPr>
              <w:b/>
              <w:i/>
            </w:rPr>
            <w:t>Albon</w:t>
          </w:r>
          <w:r w:rsidRPr="00DB1A76" w:rsidR="00882291">
            <w:rPr>
              <w:b/>
              <w:i/>
            </w:rPr>
            <w:t xml:space="preserve">: </w:t>
          </w:r>
        </w:sdtContent>
      </w:sdt>
      <w:r w:rsidRPr="00DB1A76" w:rsidR="00882291">
        <w:t xml:space="preserve">I suppose the work we have been doing is in three </w:t>
      </w:r>
      <w:r w:rsidRPr="00DB1A76">
        <w:t xml:space="preserve">really </w:t>
      </w:r>
      <w:r w:rsidRPr="00DB1A76" w:rsidR="00882291">
        <w:t>quite distinct parts</w:t>
      </w:r>
      <w:r w:rsidRPr="00DB1A76" w:rsidR="00F246E1">
        <w:t>.</w:t>
      </w:r>
      <w:r w:rsidRPr="00DB1A76" w:rsidR="00B11E5E">
        <w:t xml:space="preserve"> </w:t>
      </w:r>
      <w:r w:rsidRPr="00DB1A76" w:rsidR="00882291">
        <w:t xml:space="preserve">We have been working very closely </w:t>
      </w:r>
      <w:r w:rsidRPr="00DB1A76">
        <w:t>with MHCLG colleagues to support the creation of this draft Bill and the wider policy, bringing to that Bill and policy process our experience as a regulator in high</w:t>
      </w:r>
      <w:r w:rsidRPr="00DB1A76">
        <w:noBreakHyphen/>
        <w:t>hazard and other environments</w:t>
      </w:r>
      <w:r w:rsidRPr="00DB1A76" w:rsidR="0093178D">
        <w:t>,</w:t>
      </w:r>
      <w:r w:rsidRPr="00DB1A76">
        <w:t xml:space="preserve"> to help them create a new legislative framework that we feel will really work.</w:t>
      </w:r>
    </w:p>
    <w:p w:rsidR="00882291" w:rsidRPr="00DB1A76" w:rsidP="004C5AA9">
      <w:pPr>
        <w:pStyle w:val="Answer"/>
      </w:pPr>
      <w:r w:rsidRPr="00DB1A76">
        <w:t xml:space="preserve">To support </w:t>
      </w:r>
      <w:r w:rsidRPr="00DB1A76" w:rsidR="000C3C09">
        <w:t xml:space="preserve">that and </w:t>
      </w:r>
      <w:r w:rsidRPr="00DB1A76">
        <w:t>make</w:t>
      </w:r>
      <w:r w:rsidRPr="00DB1A76" w:rsidR="000C3C09">
        <w:t xml:space="preserve"> sure it does work, we have had teams engaging closely with industry and other stakeholders to create early proofs of concept for the regulatory pr</w:t>
      </w:r>
      <w:r w:rsidRPr="00DB1A76">
        <w:t xml:space="preserve">ocess, so that </w:t>
      </w:r>
      <w:r w:rsidRPr="00DB1A76" w:rsidR="000C3C09">
        <w:t xml:space="preserve">we can test some areas, get feedback from those who will have to make the new regulatory process work properly </w:t>
      </w:r>
      <w:r w:rsidRPr="00DB1A76">
        <w:t xml:space="preserve">and </w:t>
      </w:r>
      <w:r w:rsidRPr="00DB1A76" w:rsidR="000C3C09">
        <w:t>reach out to other wider groups of stakeholders</w:t>
      </w:r>
      <w:r w:rsidRPr="00DB1A76">
        <w:t>,</w:t>
      </w:r>
      <w:r w:rsidRPr="00DB1A76" w:rsidR="000C3C09">
        <w:t xml:space="preserve"> to start engag</w:t>
      </w:r>
      <w:r w:rsidRPr="00DB1A76">
        <w:t>ing</w:t>
      </w:r>
      <w:r w:rsidRPr="00DB1A76" w:rsidR="000C3C09">
        <w:t xml:space="preserve"> with them to explain our ethos around regulation</w:t>
      </w:r>
      <w:r w:rsidRPr="00DB1A76">
        <w:t>,</w:t>
      </w:r>
      <w:r w:rsidRPr="00DB1A76" w:rsidR="000C3C09">
        <w:t xml:space="preserve"> to get people to understand </w:t>
      </w:r>
      <w:r w:rsidRPr="00DB1A76" w:rsidR="00406A10">
        <w:t>what we will be requiring of them and to listen and to understand what they are looking for in this new regulatory regime</w:t>
      </w:r>
      <w:r w:rsidRPr="00DB1A76" w:rsidR="00F246E1">
        <w:t>.</w:t>
      </w:r>
      <w:r w:rsidRPr="00DB1A76" w:rsidR="00B11E5E">
        <w:t xml:space="preserve"> </w:t>
      </w:r>
    </w:p>
    <w:p w:rsidR="00406A10" w:rsidRPr="00DB1A76" w:rsidP="004C5AA9">
      <w:pPr>
        <w:pStyle w:val="Answer"/>
      </w:pPr>
      <w:r w:rsidRPr="00DB1A76">
        <w:t xml:space="preserve">I would perhaps ask Peter, who has been very directly involved in this work, to put </w:t>
      </w:r>
      <w:r w:rsidRPr="00DB1A76" w:rsidR="0093178D">
        <w:t>more</w:t>
      </w:r>
      <w:r w:rsidRPr="00DB1A76">
        <w:t xml:space="preserve"> flesh on t</w:t>
      </w:r>
      <w:r w:rsidRPr="00DB1A76" w:rsidR="0093178D">
        <w:t>he bones of some of those areas</w:t>
      </w:r>
      <w:r w:rsidRPr="00DB1A76">
        <w:t>.</w:t>
      </w:r>
    </w:p>
    <w:p w:rsidR="0030327A" w:rsidRPr="00DB1A76" w:rsidP="004C5AA9">
      <w:pPr>
        <w:pStyle w:val="Answer"/>
      </w:pPr>
      <w:sdt>
        <w:sdtPr>
          <w:rPr>
            <w:b/>
          </w:rPr>
          <w:alias w:val="Witness"/>
          <w:id w:val="2087338390"/>
          <w:placeholder>
            <w:docPart w:val="C85D7CE4A5F9424188A8665D6F1B949D"/>
          </w:placeholder>
          <w:richText/>
        </w:sdtPr>
        <w:sdtContent>
          <w:r w:rsidRPr="00DB1A76" w:rsidR="00F246E1">
            <w:rPr>
              <w:b/>
              <w:i/>
            </w:rPr>
            <w:t>Peter Baker:</w:t>
          </w:r>
          <w:r w:rsidRPr="00DB1A76" w:rsidR="00406A10">
            <w:rPr>
              <w:b/>
            </w:rPr>
            <w:t xml:space="preserve"> </w:t>
          </w:r>
        </w:sdtContent>
      </w:sdt>
      <w:r w:rsidRPr="00DB1A76" w:rsidR="00406A10">
        <w:t>To unpack that a little, we have been involved with the Government’s response to Grenfell almost from the day after the tragedy</w:t>
      </w:r>
      <w:r w:rsidRPr="00DB1A76" w:rsidR="00F246E1">
        <w:t>.</w:t>
      </w:r>
      <w:r w:rsidRPr="00DB1A76" w:rsidR="00B11E5E">
        <w:t xml:space="preserve"> </w:t>
      </w:r>
      <w:r w:rsidRPr="00DB1A76" w:rsidR="00406A10">
        <w:t>We had regulatory and specialist people on site supporting the emergency responders</w:t>
      </w:r>
      <w:r w:rsidRPr="00DB1A76" w:rsidR="002D205E">
        <w:t>,</w:t>
      </w:r>
      <w:r w:rsidRPr="00DB1A76" w:rsidR="00406A10">
        <w:t xml:space="preserve"> and supporting the local resilience and local authorities </w:t>
      </w:r>
      <w:r w:rsidRPr="00DB1A76">
        <w:t>with issues around the structural integrity of the building and so on</w:t>
      </w:r>
      <w:r w:rsidRPr="00DB1A76" w:rsidR="00F246E1">
        <w:t>.</w:t>
      </w:r>
      <w:r w:rsidRPr="00DB1A76" w:rsidR="00B11E5E">
        <w:t xml:space="preserve"> </w:t>
      </w:r>
      <w:r w:rsidRPr="00DB1A76">
        <w:t>We are also heavily involved in Dame Judith’s response, particularly given our background and knowledge of regulating both the construction and the major hazard industries.</w:t>
      </w:r>
      <w:r w:rsidRPr="00DB1A76" w:rsidR="002D205E">
        <w:t xml:space="preserve"> </w:t>
      </w:r>
      <w:r w:rsidRPr="00DB1A76">
        <w:t xml:space="preserve">Since then, as Sarah said, we have been </w:t>
      </w:r>
      <w:r w:rsidRPr="00DB1A76" w:rsidR="001D7240">
        <w:t>deploying that knowledge</w:t>
      </w:r>
      <w:r w:rsidRPr="00DB1A76" w:rsidR="002D205E">
        <w:t>,</w:t>
      </w:r>
      <w:r w:rsidRPr="00DB1A76" w:rsidR="001D7240">
        <w:t xml:space="preserve"> in both health and safety policy and Government policy on safety, and our experience of regulation to support MHCLG and the Home Office with </w:t>
      </w:r>
      <w:r w:rsidRPr="00DB1A76" w:rsidR="002D205E">
        <w:t>its</w:t>
      </w:r>
      <w:r w:rsidRPr="00DB1A76" w:rsidR="001D7240">
        <w:t xml:space="preserve"> Fire Safety Bill</w:t>
      </w:r>
      <w:r w:rsidRPr="00DB1A76" w:rsidR="00F246E1">
        <w:t>.</w:t>
      </w:r>
      <w:r w:rsidRPr="00DB1A76" w:rsidR="00B11E5E">
        <w:t xml:space="preserve"> </w:t>
      </w:r>
    </w:p>
    <w:p w:rsidR="001D7240" w:rsidRPr="00DB1A76" w:rsidP="004C5AA9">
      <w:pPr>
        <w:pStyle w:val="Answer"/>
        <w:rPr>
          <w:rFonts w:cs="Times New Roman"/>
        </w:rPr>
      </w:pPr>
      <w:r w:rsidRPr="00DB1A76">
        <w:t xml:space="preserve">Turning more to the regulation, which is my part of HSE, </w:t>
      </w:r>
      <w:r w:rsidRPr="00DB1A76" w:rsidR="00E75252">
        <w:t xml:space="preserve">I now chair a </w:t>
      </w:r>
      <w:r w:rsidRPr="00DB1A76" w:rsidR="002D205E">
        <w:t>Joint Regulators Group</w:t>
      </w:r>
      <w:r w:rsidRPr="00DB1A76" w:rsidR="00E75252">
        <w:rPr>
          <w:rFonts w:cs="Times New Roman"/>
        </w:rPr>
        <w:t xml:space="preserve">, which was established as a forum for HSE and the local authorities and fire and rescue services </w:t>
      </w:r>
      <w:r w:rsidRPr="00DB1A76" w:rsidR="004259BA">
        <w:rPr>
          <w:rFonts w:cs="Times New Roman"/>
        </w:rPr>
        <w:t>to come together</w:t>
      </w:r>
      <w:r w:rsidRPr="00DB1A76" w:rsidR="002D205E">
        <w:rPr>
          <w:rFonts w:cs="Times New Roman"/>
        </w:rPr>
        <w:t>,</w:t>
      </w:r>
      <w:r w:rsidRPr="00DB1A76" w:rsidR="004259BA">
        <w:rPr>
          <w:rFonts w:cs="Times New Roman"/>
        </w:rPr>
        <w:t xml:space="preserve"> initially to support MHCLG’s policy</w:t>
      </w:r>
      <w:r w:rsidRPr="00DB1A76" w:rsidR="002D205E">
        <w:rPr>
          <w:rFonts w:cs="Times New Roman"/>
        </w:rPr>
        <w:noBreakHyphen/>
      </w:r>
      <w:r w:rsidRPr="00DB1A76" w:rsidR="004259BA">
        <w:rPr>
          <w:rFonts w:cs="Times New Roman"/>
        </w:rPr>
        <w:t>making.</w:t>
      </w:r>
      <w:r w:rsidRPr="00DB1A76" w:rsidR="002D205E">
        <w:rPr>
          <w:rFonts w:cs="Times New Roman"/>
        </w:rPr>
        <w:t xml:space="preserve"> </w:t>
      </w:r>
      <w:r w:rsidRPr="00DB1A76" w:rsidR="004259BA">
        <w:rPr>
          <w:rFonts w:cs="Times New Roman"/>
        </w:rPr>
        <w:t xml:space="preserve">Since then, it has </w:t>
      </w:r>
      <w:r w:rsidRPr="00DB1A76" w:rsidR="00327123">
        <w:rPr>
          <w:rFonts w:cs="Times New Roman"/>
        </w:rPr>
        <w:t>turn</w:t>
      </w:r>
      <w:r w:rsidRPr="00DB1A76" w:rsidR="002D205E">
        <w:rPr>
          <w:rFonts w:cs="Times New Roman"/>
        </w:rPr>
        <w:t>ed</w:t>
      </w:r>
      <w:r w:rsidRPr="00DB1A76" w:rsidR="00327123">
        <w:rPr>
          <w:rFonts w:cs="Times New Roman"/>
        </w:rPr>
        <w:t xml:space="preserve"> its focus </w:t>
      </w:r>
      <w:r w:rsidRPr="00DB1A76" w:rsidR="002D205E">
        <w:rPr>
          <w:rFonts w:cs="Times New Roman"/>
        </w:rPr>
        <w:t>to</w:t>
      </w:r>
      <w:r w:rsidRPr="00DB1A76" w:rsidR="00327123">
        <w:rPr>
          <w:rFonts w:cs="Times New Roman"/>
        </w:rPr>
        <w:t xml:space="preserve"> working together</w:t>
      </w:r>
      <w:r w:rsidRPr="00DB1A76" w:rsidR="002D205E">
        <w:rPr>
          <w:rFonts w:cs="Times New Roman"/>
        </w:rPr>
        <w:t>,</w:t>
      </w:r>
      <w:r w:rsidRPr="00DB1A76" w:rsidR="00327123">
        <w:rPr>
          <w:rFonts w:cs="Times New Roman"/>
        </w:rPr>
        <w:t xml:space="preserve"> </w:t>
      </w:r>
      <w:r w:rsidRPr="00DB1A76" w:rsidR="002D205E">
        <w:rPr>
          <w:rFonts w:cs="Times New Roman"/>
        </w:rPr>
        <w:t>along</w:t>
      </w:r>
      <w:r w:rsidRPr="00DB1A76" w:rsidR="00327123">
        <w:rPr>
          <w:rFonts w:cs="Times New Roman"/>
        </w:rPr>
        <w:t xml:space="preserve"> with a group of industry representatives called early adopters</w:t>
      </w:r>
      <w:r w:rsidRPr="00DB1A76" w:rsidR="002D205E">
        <w:rPr>
          <w:rFonts w:cs="Times New Roman"/>
        </w:rPr>
        <w:t>,</w:t>
      </w:r>
      <w:r w:rsidRPr="00DB1A76" w:rsidR="00327123">
        <w:rPr>
          <w:rFonts w:cs="Times New Roman"/>
        </w:rPr>
        <w:t xml:space="preserve"> to develop </w:t>
      </w:r>
      <w:r w:rsidRPr="00DB1A76" w:rsidR="002D205E">
        <w:rPr>
          <w:rFonts w:cs="Times New Roman"/>
        </w:rPr>
        <w:t>the way in which</w:t>
      </w:r>
      <w:r w:rsidRPr="00DB1A76" w:rsidR="00327123">
        <w:rPr>
          <w:rFonts w:cs="Times New Roman"/>
        </w:rPr>
        <w:t xml:space="preserve"> the new proposed gateways and the safety cases would work in practice</w:t>
      </w:r>
      <w:r w:rsidRPr="00DB1A76" w:rsidR="002D205E">
        <w:rPr>
          <w:rFonts w:cs="Times New Roman"/>
        </w:rPr>
        <w:t xml:space="preserve">, </w:t>
      </w:r>
      <w:r w:rsidRPr="00DB1A76" w:rsidR="00327123">
        <w:rPr>
          <w:rFonts w:cs="Times New Roman"/>
        </w:rPr>
        <w:t>build</w:t>
      </w:r>
      <w:r w:rsidRPr="00DB1A76" w:rsidR="002D205E">
        <w:rPr>
          <w:rFonts w:cs="Times New Roman"/>
        </w:rPr>
        <w:t>ing</w:t>
      </w:r>
      <w:r w:rsidRPr="00DB1A76" w:rsidR="00327123">
        <w:rPr>
          <w:rFonts w:cs="Times New Roman"/>
        </w:rPr>
        <w:t xml:space="preserve"> on their experience</w:t>
      </w:r>
      <w:r w:rsidRPr="00DB1A76" w:rsidR="002D205E">
        <w:rPr>
          <w:rFonts w:cs="Times New Roman"/>
        </w:rPr>
        <w:t xml:space="preserve"> as industry and stakeholders</w:t>
      </w:r>
      <w:r w:rsidRPr="00DB1A76" w:rsidR="00327123">
        <w:rPr>
          <w:rFonts w:cs="Times New Roman"/>
        </w:rPr>
        <w:t xml:space="preserve"> of managing their own businesses and estates</w:t>
      </w:r>
      <w:r w:rsidRPr="00DB1A76" w:rsidR="002D205E">
        <w:rPr>
          <w:rFonts w:cs="Times New Roman"/>
        </w:rPr>
        <w:t xml:space="preserve">, and </w:t>
      </w:r>
      <w:r w:rsidRPr="00DB1A76" w:rsidR="00327123">
        <w:rPr>
          <w:rFonts w:cs="Times New Roman"/>
        </w:rPr>
        <w:t>shar</w:t>
      </w:r>
      <w:r w:rsidRPr="00DB1A76" w:rsidR="002D205E">
        <w:rPr>
          <w:rFonts w:cs="Times New Roman"/>
        </w:rPr>
        <w:t>ing</w:t>
      </w:r>
      <w:r w:rsidRPr="00DB1A76" w:rsidR="00327123">
        <w:rPr>
          <w:rFonts w:cs="Times New Roman"/>
        </w:rPr>
        <w:t xml:space="preserve"> lessons from their experiences so far.</w:t>
      </w:r>
    </w:p>
    <w:p w:rsidR="00327123" w:rsidRPr="00DB1A76" w:rsidP="004C5AA9">
      <w:pPr>
        <w:pStyle w:val="Answer"/>
        <w:rPr>
          <w:rFonts w:cs="Times New Roman"/>
        </w:rPr>
      </w:pPr>
      <w:r w:rsidRPr="00DB1A76">
        <w:rPr>
          <w:rFonts w:cs="Times New Roman"/>
        </w:rPr>
        <w:t xml:space="preserve">The </w:t>
      </w:r>
      <w:r w:rsidRPr="00DB1A76" w:rsidR="002D205E">
        <w:rPr>
          <w:rFonts w:cs="Times New Roman"/>
        </w:rPr>
        <w:t>joint regulators</w:t>
      </w:r>
      <w:r w:rsidRPr="00DB1A76" w:rsidR="00F246E1">
        <w:rPr>
          <w:rFonts w:cs="Times New Roman"/>
        </w:rPr>
        <w:t xml:space="preserve"> </w:t>
      </w:r>
      <w:r w:rsidRPr="00DB1A76">
        <w:rPr>
          <w:rFonts w:cs="Times New Roman"/>
        </w:rPr>
        <w:t>piloting work is important in two respects</w:t>
      </w:r>
      <w:r w:rsidRPr="00DB1A76" w:rsidR="002D205E">
        <w:rPr>
          <w:rFonts w:cs="Times New Roman"/>
        </w:rPr>
        <w:t>: in</w:t>
      </w:r>
      <w:r w:rsidRPr="00DB1A76">
        <w:rPr>
          <w:rFonts w:cs="Times New Roman"/>
        </w:rPr>
        <w:t xml:space="preserve"> inform</w:t>
      </w:r>
      <w:r w:rsidRPr="00DB1A76" w:rsidR="002D205E">
        <w:rPr>
          <w:rFonts w:cs="Times New Roman"/>
        </w:rPr>
        <w:t>ing</w:t>
      </w:r>
      <w:r w:rsidRPr="00DB1A76">
        <w:rPr>
          <w:rFonts w:cs="Times New Roman"/>
        </w:rPr>
        <w:t xml:space="preserve"> the policy going forward</w:t>
      </w:r>
      <w:r w:rsidRPr="00DB1A76" w:rsidR="002D205E">
        <w:rPr>
          <w:rFonts w:cs="Times New Roman"/>
        </w:rPr>
        <w:t>,</w:t>
      </w:r>
      <w:r w:rsidRPr="00DB1A76">
        <w:rPr>
          <w:rFonts w:cs="Times New Roman"/>
        </w:rPr>
        <w:t xml:space="preserve"> to make sure</w:t>
      </w:r>
      <w:r w:rsidRPr="00DB1A76" w:rsidR="002D205E">
        <w:rPr>
          <w:rFonts w:cs="Times New Roman"/>
        </w:rPr>
        <w:t xml:space="preserve"> that</w:t>
      </w:r>
      <w:r w:rsidRPr="00DB1A76">
        <w:rPr>
          <w:rFonts w:cs="Times New Roman"/>
        </w:rPr>
        <w:t xml:space="preserve"> this is soundly based in practical experience, </w:t>
      </w:r>
      <w:r w:rsidRPr="00DB1A76" w:rsidR="002D205E">
        <w:rPr>
          <w:rFonts w:cs="Times New Roman"/>
        </w:rPr>
        <w:t xml:space="preserve">and in </w:t>
      </w:r>
      <w:r w:rsidRPr="00DB1A76">
        <w:rPr>
          <w:rFonts w:cs="Times New Roman"/>
        </w:rPr>
        <w:t>help</w:t>
      </w:r>
      <w:r w:rsidRPr="00DB1A76" w:rsidR="002D205E">
        <w:rPr>
          <w:rFonts w:cs="Times New Roman"/>
        </w:rPr>
        <w:t>ing</w:t>
      </w:r>
      <w:r w:rsidRPr="00DB1A76">
        <w:rPr>
          <w:rFonts w:cs="Times New Roman"/>
        </w:rPr>
        <w:t xml:space="preserve"> us </w:t>
      </w:r>
      <w:r w:rsidRPr="00DB1A76" w:rsidR="002D205E">
        <w:rPr>
          <w:rFonts w:cs="Times New Roman"/>
        </w:rPr>
        <w:t xml:space="preserve">to </w:t>
      </w:r>
      <w:r w:rsidRPr="00DB1A76">
        <w:rPr>
          <w:rFonts w:cs="Times New Roman"/>
        </w:rPr>
        <w:t>provide some very early indications as to how the new regime will work in practice.</w:t>
      </w:r>
      <w:r w:rsidRPr="00DB1A76" w:rsidR="002D205E">
        <w:rPr>
          <w:rFonts w:cs="Times New Roman"/>
        </w:rPr>
        <w:t xml:space="preserve"> </w:t>
      </w:r>
      <w:r w:rsidRPr="00DB1A76" w:rsidR="004A0C93">
        <w:rPr>
          <w:rFonts w:cs="Times New Roman"/>
        </w:rPr>
        <w:t xml:space="preserve">Having worked with </w:t>
      </w:r>
      <w:r w:rsidRPr="00DB1A76" w:rsidR="009A0104">
        <w:rPr>
          <w:rFonts w:cs="Times New Roman"/>
        </w:rPr>
        <w:t>duty-holder</w:t>
      </w:r>
      <w:r w:rsidRPr="00DB1A76" w:rsidR="004A0C93">
        <w:rPr>
          <w:rFonts w:cs="Times New Roman"/>
        </w:rPr>
        <w:t xml:space="preserve">s for many years, I recognise </w:t>
      </w:r>
      <w:r w:rsidRPr="00DB1A76" w:rsidR="00A52F0C">
        <w:rPr>
          <w:rFonts w:cs="Times New Roman"/>
        </w:rPr>
        <w:t xml:space="preserve">that they need the </w:t>
      </w:r>
      <w:r w:rsidRPr="00DB1A76" w:rsidR="004A0C93">
        <w:rPr>
          <w:rFonts w:cs="Times New Roman"/>
        </w:rPr>
        <w:t>earliest sight they can get on how practically this is going to work</w:t>
      </w:r>
      <w:r w:rsidRPr="00DB1A76" w:rsidR="002D205E">
        <w:rPr>
          <w:rFonts w:cs="Times New Roman"/>
        </w:rPr>
        <w:t>,</w:t>
      </w:r>
      <w:r w:rsidRPr="00DB1A76" w:rsidR="004A0C93">
        <w:rPr>
          <w:rFonts w:cs="Times New Roman"/>
        </w:rPr>
        <w:t xml:space="preserve"> and </w:t>
      </w:r>
      <w:r w:rsidRPr="00DB1A76" w:rsidR="00A52F0C">
        <w:rPr>
          <w:rFonts w:cs="Times New Roman"/>
        </w:rPr>
        <w:t xml:space="preserve">how </w:t>
      </w:r>
      <w:r w:rsidRPr="00DB1A76" w:rsidR="002D205E">
        <w:rPr>
          <w:rFonts w:cs="Times New Roman"/>
        </w:rPr>
        <w:t xml:space="preserve">new </w:t>
      </w:r>
      <w:r w:rsidRPr="00DB1A76" w:rsidR="004A0C93">
        <w:rPr>
          <w:rFonts w:cs="Times New Roman"/>
        </w:rPr>
        <w:t xml:space="preserve">terms and expressions such as “safety </w:t>
      </w:r>
      <w:r w:rsidRPr="00DB1A76" w:rsidR="00A52F0C">
        <w:rPr>
          <w:rFonts w:cs="Times New Roman"/>
        </w:rPr>
        <w:t>case</w:t>
      </w:r>
      <w:r w:rsidRPr="00DB1A76" w:rsidR="004A0C93">
        <w:rPr>
          <w:rFonts w:cs="Times New Roman"/>
        </w:rPr>
        <w:t xml:space="preserve"> methodologies” and “gateways” are going to work in practice</w:t>
      </w:r>
      <w:r w:rsidRPr="00DB1A76" w:rsidR="002D205E">
        <w:rPr>
          <w:rFonts w:cs="Times New Roman"/>
        </w:rPr>
        <w:t>,</w:t>
      </w:r>
      <w:r w:rsidRPr="00DB1A76" w:rsidR="00A52F0C">
        <w:rPr>
          <w:rFonts w:cs="Times New Roman"/>
        </w:rPr>
        <w:t xml:space="preserve"> so they can start preparing for that</w:t>
      </w:r>
      <w:r w:rsidRPr="00DB1A76" w:rsidR="00F246E1">
        <w:rPr>
          <w:rFonts w:cs="Times New Roman"/>
        </w:rPr>
        <w:t>.</w:t>
      </w:r>
      <w:r w:rsidRPr="00DB1A76" w:rsidR="00B11E5E">
        <w:rPr>
          <w:rFonts w:cs="Times New Roman"/>
        </w:rPr>
        <w:t xml:space="preserve"> </w:t>
      </w:r>
      <w:r w:rsidRPr="00DB1A76" w:rsidR="00A52F0C">
        <w:rPr>
          <w:rFonts w:cs="Times New Roman"/>
        </w:rPr>
        <w:t>I am hopeful that over the next few months we will be able to produce some very early thinking about what a safety</w:t>
      </w:r>
      <w:r w:rsidRPr="00DB1A76" w:rsidR="002D205E">
        <w:rPr>
          <w:rFonts w:cs="Times New Roman"/>
        </w:rPr>
        <w:t xml:space="preserve"> case looks like and what good</w:t>
      </w:r>
      <w:r w:rsidRPr="00DB1A76" w:rsidR="00A52F0C">
        <w:rPr>
          <w:rFonts w:cs="Times New Roman"/>
        </w:rPr>
        <w:t xml:space="preserve"> looks like</w:t>
      </w:r>
      <w:r w:rsidRPr="00DB1A76" w:rsidR="002D205E">
        <w:rPr>
          <w:rFonts w:cs="Times New Roman"/>
        </w:rPr>
        <w:t>,</w:t>
      </w:r>
      <w:r w:rsidRPr="00DB1A76" w:rsidR="00A52F0C">
        <w:rPr>
          <w:rFonts w:cs="Times New Roman"/>
        </w:rPr>
        <w:t xml:space="preserve"> so we can start engaging with prospective </w:t>
      </w:r>
      <w:r w:rsidRPr="00DB1A76" w:rsidR="009A0104">
        <w:rPr>
          <w:rFonts w:cs="Times New Roman"/>
        </w:rPr>
        <w:t>duty-holder</w:t>
      </w:r>
      <w:r w:rsidRPr="00DB1A76" w:rsidR="00A52F0C">
        <w:rPr>
          <w:rFonts w:cs="Times New Roman"/>
        </w:rPr>
        <w:t>s on what the future will look like so they can get ready for it.</w:t>
      </w:r>
    </w:p>
    <w:p w:rsidR="002D205E" w:rsidRPr="00DB1A76" w:rsidP="004C5AA9">
      <w:pPr>
        <w:pStyle w:val="Answer"/>
        <w:rPr>
          <w:rFonts w:cs="Times New Roman"/>
        </w:rPr>
      </w:pPr>
      <w:r w:rsidRPr="00DB1A76">
        <w:rPr>
          <w:rFonts w:cs="Times New Roman"/>
        </w:rPr>
        <w:t>Stakeholder engagement is particularly important to us as well</w:t>
      </w:r>
      <w:r w:rsidRPr="00DB1A76" w:rsidR="00F246E1">
        <w:rPr>
          <w:rFonts w:cs="Times New Roman"/>
        </w:rPr>
        <w:t>.</w:t>
      </w:r>
      <w:r w:rsidRPr="00DB1A76" w:rsidR="00B11E5E">
        <w:rPr>
          <w:rFonts w:cs="Times New Roman"/>
        </w:rPr>
        <w:t xml:space="preserve"> </w:t>
      </w:r>
      <w:r w:rsidRPr="00DB1A76">
        <w:rPr>
          <w:rFonts w:cs="Times New Roman"/>
        </w:rPr>
        <w:t>Now</w:t>
      </w:r>
      <w:r w:rsidRPr="00DB1A76">
        <w:rPr>
          <w:rFonts w:cs="Times New Roman"/>
        </w:rPr>
        <w:t xml:space="preserve"> that</w:t>
      </w:r>
      <w:r w:rsidRPr="00DB1A76">
        <w:rPr>
          <w:rFonts w:cs="Times New Roman"/>
        </w:rPr>
        <w:t xml:space="preserve"> we have been identified as the future </w:t>
      </w:r>
      <w:r w:rsidRPr="00DB1A76" w:rsidR="00B11E5E">
        <w:rPr>
          <w:rFonts w:cs="Times New Roman"/>
        </w:rPr>
        <w:t>building safety</w:t>
      </w:r>
      <w:r w:rsidRPr="00DB1A76">
        <w:rPr>
          <w:rFonts w:cs="Times New Roman"/>
        </w:rPr>
        <w:t xml:space="preserve"> regulator, I suppose </w:t>
      </w:r>
      <w:r w:rsidRPr="00DB1A76" w:rsidR="00B966F2">
        <w:rPr>
          <w:rFonts w:cs="Times New Roman"/>
        </w:rPr>
        <w:t>we need to start flexing our muscles</w:t>
      </w:r>
      <w:r w:rsidRPr="00DB1A76">
        <w:rPr>
          <w:rFonts w:cs="Times New Roman"/>
        </w:rPr>
        <w:t>,</w:t>
      </w:r>
      <w:r w:rsidRPr="00DB1A76" w:rsidR="00B966F2">
        <w:rPr>
          <w:rFonts w:cs="Times New Roman"/>
        </w:rPr>
        <w:t xml:space="preserve"> being more visible</w:t>
      </w:r>
      <w:r w:rsidRPr="00DB1A76" w:rsidR="00B11E5E">
        <w:rPr>
          <w:rFonts w:cs="Times New Roman"/>
        </w:rPr>
        <w:t xml:space="preserve"> </w:t>
      </w:r>
      <w:r w:rsidRPr="00DB1A76">
        <w:rPr>
          <w:rFonts w:cs="Times New Roman"/>
        </w:rPr>
        <w:t xml:space="preserve">as the </w:t>
      </w:r>
      <w:r w:rsidRPr="00DB1A76" w:rsidR="00B966F2">
        <w:rPr>
          <w:rFonts w:cs="Times New Roman"/>
        </w:rPr>
        <w:t>prospective regulator</w:t>
      </w:r>
      <w:r w:rsidRPr="00DB1A76">
        <w:rPr>
          <w:rFonts w:cs="Times New Roman"/>
        </w:rPr>
        <w:t xml:space="preserve"> and </w:t>
      </w:r>
      <w:r w:rsidRPr="00DB1A76" w:rsidR="00B966F2">
        <w:rPr>
          <w:rFonts w:cs="Times New Roman"/>
        </w:rPr>
        <w:t>tak</w:t>
      </w:r>
      <w:r w:rsidRPr="00DB1A76">
        <w:rPr>
          <w:rFonts w:cs="Times New Roman"/>
        </w:rPr>
        <w:t>ing</w:t>
      </w:r>
      <w:r w:rsidRPr="00DB1A76" w:rsidR="00B966F2">
        <w:rPr>
          <w:rFonts w:cs="Times New Roman"/>
        </w:rPr>
        <w:t xml:space="preserve"> people with us on this journey, which is going to be really quite important.</w:t>
      </w:r>
      <w:r w:rsidRPr="00DB1A76">
        <w:rPr>
          <w:rFonts w:cs="Times New Roman"/>
        </w:rPr>
        <w:t xml:space="preserve"> </w:t>
      </w:r>
      <w:r w:rsidRPr="00DB1A76" w:rsidR="00B966F2">
        <w:rPr>
          <w:rFonts w:cs="Times New Roman"/>
        </w:rPr>
        <w:t>Setting the scene and starting conversations with them is part of a joint stakeholder</w:t>
      </w:r>
      <w:r w:rsidRPr="00DB1A76">
        <w:rPr>
          <w:rFonts w:cs="Times New Roman"/>
        </w:rPr>
        <w:t xml:space="preserve"> </w:t>
      </w:r>
      <w:r w:rsidRPr="00DB1A76" w:rsidR="00B966F2">
        <w:rPr>
          <w:rFonts w:cs="Times New Roman"/>
        </w:rPr>
        <w:t xml:space="preserve">engagement strategy </w:t>
      </w:r>
      <w:r w:rsidRPr="00DB1A76" w:rsidR="007E3210">
        <w:rPr>
          <w:rFonts w:cs="Times New Roman"/>
        </w:rPr>
        <w:t>we have with MHCLG</w:t>
      </w:r>
      <w:r w:rsidRPr="00DB1A76" w:rsidR="00F246E1">
        <w:rPr>
          <w:rFonts w:cs="Times New Roman"/>
        </w:rPr>
        <w:t>.</w:t>
      </w:r>
      <w:r w:rsidRPr="00DB1A76" w:rsidR="00B11E5E">
        <w:rPr>
          <w:rFonts w:cs="Times New Roman"/>
        </w:rPr>
        <w:t xml:space="preserve"> </w:t>
      </w:r>
    </w:p>
    <w:p w:rsidR="00A52F0C" w:rsidRPr="00DB1A76" w:rsidP="004C5AA9">
      <w:pPr>
        <w:pStyle w:val="Answer"/>
        <w:rPr>
          <w:rFonts w:cs="Times New Roman"/>
        </w:rPr>
      </w:pPr>
      <w:r w:rsidRPr="00DB1A76">
        <w:rPr>
          <w:rFonts w:cs="Times New Roman"/>
        </w:rPr>
        <w:t xml:space="preserve">Up until this point in the year, this has predominantly been </w:t>
      </w:r>
      <w:r w:rsidRPr="00DB1A76" w:rsidR="002D205E">
        <w:rPr>
          <w:rFonts w:cs="Times New Roman"/>
        </w:rPr>
        <w:t>about</w:t>
      </w:r>
      <w:r w:rsidRPr="00DB1A76">
        <w:rPr>
          <w:rFonts w:cs="Times New Roman"/>
        </w:rPr>
        <w:t xml:space="preserve"> giving insights into the new regime at conferences and other opportunities that have arisen</w:t>
      </w:r>
      <w:r w:rsidRPr="00DB1A76" w:rsidR="00F246E1">
        <w:rPr>
          <w:rFonts w:cs="Times New Roman"/>
        </w:rPr>
        <w:t>.</w:t>
      </w:r>
      <w:r w:rsidRPr="00DB1A76" w:rsidR="00B11E5E">
        <w:rPr>
          <w:rFonts w:cs="Times New Roman"/>
        </w:rPr>
        <w:t xml:space="preserve"> </w:t>
      </w:r>
      <w:r w:rsidRPr="00DB1A76">
        <w:rPr>
          <w:rFonts w:cs="Times New Roman"/>
        </w:rPr>
        <w:t>That is going to become much more targeted over the coming months</w:t>
      </w:r>
      <w:r w:rsidRPr="00DB1A76" w:rsidR="002D205E">
        <w:rPr>
          <w:rFonts w:cs="Times New Roman"/>
        </w:rPr>
        <w:t>,</w:t>
      </w:r>
      <w:r w:rsidRPr="00DB1A76">
        <w:rPr>
          <w:rFonts w:cs="Times New Roman"/>
        </w:rPr>
        <w:t xml:space="preserve"> </w:t>
      </w:r>
      <w:r w:rsidRPr="00DB1A76" w:rsidR="002D205E">
        <w:rPr>
          <w:rFonts w:cs="Times New Roman"/>
        </w:rPr>
        <w:t>through</w:t>
      </w:r>
      <w:r w:rsidRPr="00DB1A76">
        <w:rPr>
          <w:rFonts w:cs="Times New Roman"/>
        </w:rPr>
        <w:t xml:space="preserve"> some very targeted interactions with stakeholders that we have identified—including </w:t>
      </w:r>
      <w:r w:rsidRPr="00DB1A76" w:rsidR="002D205E">
        <w:rPr>
          <w:rFonts w:cs="Times New Roman"/>
        </w:rPr>
        <w:t>parliamentarians</w:t>
      </w:r>
      <w:r w:rsidRPr="00DB1A76">
        <w:rPr>
          <w:rFonts w:cs="Times New Roman"/>
        </w:rPr>
        <w:t xml:space="preserve">, I might add—so that everybody is assured that the </w:t>
      </w:r>
      <w:r w:rsidRPr="00DB1A76" w:rsidR="00B11E5E">
        <w:rPr>
          <w:rFonts w:cs="Times New Roman"/>
        </w:rPr>
        <w:t>building safety</w:t>
      </w:r>
      <w:r w:rsidRPr="00DB1A76">
        <w:rPr>
          <w:rFonts w:cs="Times New Roman"/>
        </w:rPr>
        <w:t xml:space="preserve"> regulator is taking the appropriate steps to get ready for the regime itself and work closely with our fellow regulators</w:t>
      </w:r>
      <w:r w:rsidRPr="00DB1A76" w:rsidR="00F246E1">
        <w:rPr>
          <w:rFonts w:cs="Times New Roman"/>
        </w:rPr>
        <w:t>.</w:t>
      </w:r>
      <w:r w:rsidRPr="00DB1A76" w:rsidR="00B11E5E">
        <w:rPr>
          <w:rFonts w:cs="Times New Roman"/>
        </w:rPr>
        <w:t xml:space="preserve"> </w:t>
      </w:r>
    </w:p>
    <w:p w:rsidR="009A0104" w:rsidRPr="00DB1A76" w:rsidP="004C5AA9">
      <w:pPr>
        <w:pStyle w:val="Answer"/>
        <w:rPr>
          <w:rFonts w:cs="Times New Roman"/>
        </w:rPr>
      </w:pPr>
      <w:r w:rsidRPr="00DB1A76">
        <w:rPr>
          <w:rFonts w:cs="Times New Roman"/>
        </w:rPr>
        <w:t>HSE is not necessarily coming particularly new to this</w:t>
      </w:r>
      <w:r w:rsidRPr="00DB1A76" w:rsidR="00F246E1">
        <w:rPr>
          <w:rFonts w:cs="Times New Roman"/>
        </w:rPr>
        <w:t>.</w:t>
      </w:r>
      <w:r w:rsidRPr="00DB1A76" w:rsidR="00B11E5E">
        <w:rPr>
          <w:rFonts w:cs="Times New Roman"/>
        </w:rPr>
        <w:t xml:space="preserve"> </w:t>
      </w:r>
      <w:r w:rsidRPr="00DB1A76">
        <w:rPr>
          <w:rFonts w:cs="Times New Roman"/>
        </w:rPr>
        <w:t xml:space="preserve">Although workplace health and safety has been our focus for a number of years, </w:t>
      </w:r>
      <w:r w:rsidRPr="00DB1A76" w:rsidR="009B640B">
        <w:rPr>
          <w:rFonts w:cs="Times New Roman"/>
        </w:rPr>
        <w:t>HSE does operate in the built environment and in residential accommodation</w:t>
      </w:r>
      <w:r w:rsidRPr="00DB1A76" w:rsidR="00F246E1">
        <w:rPr>
          <w:rFonts w:cs="Times New Roman"/>
        </w:rPr>
        <w:t>.</w:t>
      </w:r>
      <w:r w:rsidRPr="00DB1A76" w:rsidR="00B11E5E">
        <w:rPr>
          <w:rFonts w:cs="Times New Roman"/>
        </w:rPr>
        <w:t xml:space="preserve"> </w:t>
      </w:r>
      <w:r w:rsidRPr="00DB1A76" w:rsidR="009B640B">
        <w:rPr>
          <w:rFonts w:cs="Times New Roman"/>
        </w:rPr>
        <w:t>We are responsible</w:t>
      </w:r>
      <w:r w:rsidRPr="00DB1A76">
        <w:rPr>
          <w:rFonts w:cs="Times New Roman"/>
        </w:rPr>
        <w:t>, for example,</w:t>
      </w:r>
      <w:r w:rsidRPr="00DB1A76" w:rsidR="009B640B">
        <w:rPr>
          <w:rFonts w:cs="Times New Roman"/>
        </w:rPr>
        <w:t xml:space="preserve"> for asbestos in buildings, gas safety in the home and mains gas supply </w:t>
      </w:r>
      <w:r w:rsidRPr="00DB1A76">
        <w:rPr>
          <w:rFonts w:cs="Times New Roman"/>
        </w:rPr>
        <w:t xml:space="preserve">to residences. </w:t>
      </w:r>
      <w:r w:rsidRPr="00DB1A76" w:rsidR="009B640B">
        <w:rPr>
          <w:rFonts w:cs="Times New Roman"/>
        </w:rPr>
        <w:t>To illustrate some of the things HSE has been doing in this space, our energy division has been continuing with its inspection and review of network g</w:t>
      </w:r>
      <w:r w:rsidRPr="00DB1A76" w:rsidR="00F246E1">
        <w:rPr>
          <w:rFonts w:cs="Times New Roman"/>
        </w:rPr>
        <w:t>as supplies to multiple</w:t>
      </w:r>
      <w:r w:rsidRPr="00DB1A76" w:rsidR="00F246E1">
        <w:rPr>
          <w:rFonts w:cs="Times New Roman"/>
        </w:rPr>
        <w:noBreakHyphen/>
        <w:t>occupancy</w:t>
      </w:r>
      <w:r w:rsidRPr="00DB1A76" w:rsidR="009B640B">
        <w:rPr>
          <w:rFonts w:cs="Times New Roman"/>
        </w:rPr>
        <w:t xml:space="preserve"> buildings</w:t>
      </w:r>
      <w:r w:rsidRPr="00DB1A76" w:rsidR="00275718">
        <w:rPr>
          <w:rFonts w:cs="Times New Roman"/>
        </w:rPr>
        <w:t xml:space="preserve"> and large estates</w:t>
      </w:r>
      <w:r w:rsidRPr="00DB1A76" w:rsidR="00F246E1">
        <w:rPr>
          <w:rFonts w:cs="Times New Roman"/>
        </w:rPr>
        <w:t>.</w:t>
      </w:r>
      <w:r w:rsidRPr="00DB1A76" w:rsidR="00B11E5E">
        <w:rPr>
          <w:rFonts w:cs="Times New Roman"/>
        </w:rPr>
        <w:t xml:space="preserve"> </w:t>
      </w:r>
    </w:p>
    <w:p w:rsidR="007E3210" w:rsidRPr="00DB1A76" w:rsidP="004C5AA9">
      <w:pPr>
        <w:pStyle w:val="Answer"/>
        <w:rPr>
          <w:rFonts w:cs="Times New Roman"/>
        </w:rPr>
      </w:pPr>
      <w:r w:rsidRPr="00DB1A76">
        <w:rPr>
          <w:rFonts w:cs="Times New Roman"/>
        </w:rPr>
        <w:t>W</w:t>
      </w:r>
      <w:r w:rsidRPr="00DB1A76" w:rsidR="009B640B">
        <w:rPr>
          <w:rFonts w:cs="Times New Roman"/>
        </w:rPr>
        <w:t xml:space="preserve">e have also had a programme of inspection aligned to the </w:t>
      </w:r>
      <w:r w:rsidRPr="00DB1A76" w:rsidR="009A0104">
        <w:rPr>
          <w:rFonts w:cs="Times New Roman"/>
        </w:rPr>
        <w:t xml:space="preserve">cladding </w:t>
      </w:r>
      <w:r w:rsidRPr="00DB1A76">
        <w:rPr>
          <w:rFonts w:cs="Times New Roman"/>
        </w:rPr>
        <w:t>remediation programme, where inspectors from our construction division have been visiting remediation projects wearing our “health and safety at work” hat</w:t>
      </w:r>
      <w:r w:rsidRPr="00DB1A76" w:rsidR="009A0104">
        <w:rPr>
          <w:rFonts w:cs="Times New Roman"/>
        </w:rPr>
        <w:t>,</w:t>
      </w:r>
      <w:r w:rsidRPr="00DB1A76">
        <w:rPr>
          <w:rFonts w:cs="Times New Roman"/>
        </w:rPr>
        <w:t xml:space="preserve"> for two main reasons</w:t>
      </w:r>
      <w:r w:rsidRPr="00DB1A76" w:rsidR="00F246E1">
        <w:rPr>
          <w:rFonts w:cs="Times New Roman"/>
        </w:rPr>
        <w:t>.</w:t>
      </w:r>
      <w:r w:rsidRPr="00DB1A76" w:rsidR="00B11E5E">
        <w:rPr>
          <w:rFonts w:cs="Times New Roman"/>
        </w:rPr>
        <w:t xml:space="preserve"> </w:t>
      </w:r>
      <w:r w:rsidRPr="00DB1A76">
        <w:rPr>
          <w:rFonts w:cs="Times New Roman"/>
        </w:rPr>
        <w:t xml:space="preserve">One is to make sure that workplaces are safe and </w:t>
      </w:r>
      <w:r w:rsidRPr="00DB1A76" w:rsidR="009A0104">
        <w:rPr>
          <w:rFonts w:cs="Times New Roman"/>
        </w:rPr>
        <w:t>the</w:t>
      </w:r>
      <w:r w:rsidRPr="00DB1A76">
        <w:rPr>
          <w:rFonts w:cs="Times New Roman"/>
        </w:rPr>
        <w:t xml:space="preserve"> remediation</w:t>
      </w:r>
      <w:r w:rsidRPr="00DB1A76" w:rsidR="009A0104">
        <w:rPr>
          <w:rFonts w:cs="Times New Roman"/>
        </w:rPr>
        <w:t xml:space="preserve"> i</w:t>
      </w:r>
      <w:r w:rsidRPr="00DB1A76">
        <w:rPr>
          <w:rFonts w:cs="Times New Roman"/>
        </w:rPr>
        <w:t>s being done safely, because clearly nobody wants a major incident occurring when ACM cladding is being removed from buildings</w:t>
      </w:r>
      <w:r w:rsidRPr="00DB1A76" w:rsidR="00F246E1">
        <w:rPr>
          <w:rFonts w:cs="Times New Roman"/>
        </w:rPr>
        <w:t>.</w:t>
      </w:r>
      <w:r w:rsidRPr="00DB1A76" w:rsidR="00B11E5E">
        <w:rPr>
          <w:rFonts w:cs="Times New Roman"/>
        </w:rPr>
        <w:t xml:space="preserve"> </w:t>
      </w:r>
      <w:r w:rsidRPr="00DB1A76">
        <w:rPr>
          <w:rFonts w:cs="Times New Roman"/>
        </w:rPr>
        <w:t>It has also given us an opportunity to do joint visits with fire and rescue</w:t>
      </w:r>
      <w:r w:rsidRPr="00DB1A76" w:rsidR="00A909D4">
        <w:rPr>
          <w:rFonts w:cs="Times New Roman"/>
        </w:rPr>
        <w:t xml:space="preserve"> and, in some cases, building</w:t>
      </w:r>
      <w:r w:rsidRPr="00DB1A76" w:rsidR="009A0104">
        <w:rPr>
          <w:rFonts w:cs="Times New Roman"/>
        </w:rPr>
        <w:t xml:space="preserve"> </w:t>
      </w:r>
      <w:r w:rsidRPr="00DB1A76" w:rsidR="00A909D4">
        <w:rPr>
          <w:rFonts w:cs="Times New Roman"/>
        </w:rPr>
        <w:t>control bodies</w:t>
      </w:r>
      <w:r w:rsidRPr="00DB1A76" w:rsidR="009A0104">
        <w:rPr>
          <w:rFonts w:cs="Times New Roman"/>
        </w:rPr>
        <w:t>,</w:t>
      </w:r>
      <w:r w:rsidRPr="00DB1A76" w:rsidR="00A909D4">
        <w:rPr>
          <w:rFonts w:cs="Times New Roman"/>
        </w:rPr>
        <w:t xml:space="preserve"> so we can test the relationships and information flows</w:t>
      </w:r>
      <w:r w:rsidRPr="00DB1A76" w:rsidR="009A0104">
        <w:rPr>
          <w:rFonts w:cs="Times New Roman"/>
        </w:rPr>
        <w:t>,</w:t>
      </w:r>
      <w:r w:rsidRPr="00DB1A76" w:rsidR="00A909D4">
        <w:rPr>
          <w:rFonts w:cs="Times New Roman"/>
        </w:rPr>
        <w:t xml:space="preserve"> and start to think about how our relationship with local regulators will work more effectively in the future.</w:t>
      </w:r>
    </w:p>
    <w:p w:rsidR="00A909D4" w:rsidRPr="00DB1A76" w:rsidP="00A909D4">
      <w:pPr>
        <w:pStyle w:val="Question"/>
      </w:pPr>
      <w:sdt>
        <w:sdtPr>
          <w:rPr>
            <w:b/>
          </w:rPr>
          <w:alias w:val="Member"/>
          <w:tag w:val="&lt;Member mnisId='394' dodsId='25722'&gt;"/>
          <w:id w:val="-2054226844"/>
          <w:placeholder>
            <w:docPart w:val="753793954581447DB021CF0ED512369F"/>
          </w:placeholder>
          <w:richText/>
        </w:sdtPr>
        <w:sdtContent>
          <w:r w:rsidRPr="00DB1A76">
            <w:rPr>
              <w:b/>
            </w:rPr>
            <w:t>Chair:</w:t>
          </w:r>
        </w:sdtContent>
      </w:sdt>
      <w:r w:rsidRPr="00DB1A76">
        <w:t xml:space="preserve"> I want to explore one or two specific points</w:t>
      </w:r>
      <w:r w:rsidRPr="00DB1A76" w:rsidR="00F246E1">
        <w:t>.</w:t>
      </w:r>
      <w:r w:rsidRPr="00DB1A76" w:rsidR="00B11E5E">
        <w:t xml:space="preserve"> </w:t>
      </w:r>
      <w:r w:rsidRPr="00DB1A76">
        <w:t xml:space="preserve">First of all, you talked about </w:t>
      </w:r>
      <w:r w:rsidRPr="00DB1A76" w:rsidR="009A0104">
        <w:t>trying</w:t>
      </w:r>
      <w:r w:rsidRPr="00DB1A76">
        <w:t xml:space="preserve"> engage with stakeholders</w:t>
      </w:r>
      <w:r w:rsidRPr="00DB1A76" w:rsidR="00F246E1">
        <w:t>.</w:t>
      </w:r>
      <w:r w:rsidRPr="00DB1A76" w:rsidR="00B11E5E">
        <w:t xml:space="preserve"> </w:t>
      </w:r>
      <w:r w:rsidRPr="00DB1A76">
        <w:t>In your current role, you are engaging with employ</w:t>
      </w:r>
      <w:r w:rsidRPr="00DB1A76" w:rsidR="009A0104">
        <w:t xml:space="preserve">ers and employees on the safety at </w:t>
      </w:r>
      <w:r w:rsidRPr="00DB1A76">
        <w:t>work aspect</w:t>
      </w:r>
      <w:r w:rsidRPr="00DB1A76" w:rsidR="00F246E1">
        <w:t>.</w:t>
      </w:r>
      <w:r w:rsidRPr="00DB1A76" w:rsidR="00B11E5E">
        <w:t xml:space="preserve"> </w:t>
      </w:r>
      <w:r w:rsidRPr="00DB1A76">
        <w:t>Here you have the issue of residents</w:t>
      </w:r>
      <w:r w:rsidRPr="00DB1A76" w:rsidR="00F246E1">
        <w:t>.</w:t>
      </w:r>
      <w:r w:rsidRPr="00DB1A76" w:rsidR="00B11E5E">
        <w:t xml:space="preserve"> </w:t>
      </w:r>
      <w:r w:rsidRPr="00DB1A76">
        <w:t>How easy are you finding it to engage with representative groups of residents at the early stages of formulating what you are going to do?</w:t>
      </w:r>
    </w:p>
    <w:p w:rsidR="00A909D4" w:rsidRPr="00DB1A76" w:rsidP="004C5AA9">
      <w:pPr>
        <w:pStyle w:val="Answer"/>
      </w:pPr>
      <w:sdt>
        <w:sdtPr>
          <w:alias w:val="Witness"/>
          <w:id w:val="1951579320"/>
          <w:placeholder>
            <w:docPart w:val="B9C30F512A0A49C58565C97F767EC891"/>
          </w:placeholder>
          <w:richText/>
        </w:sdtPr>
        <w:sdtContent>
          <w:r w:rsidRPr="00DB1A76">
            <w:rPr>
              <w:b/>
              <w:i/>
            </w:rPr>
            <w:t xml:space="preserve">Sarah </w:t>
          </w:r>
          <w:r w:rsidRPr="00DB1A76">
            <w:rPr>
              <w:b/>
              <w:i/>
            </w:rPr>
            <w:t>Albon</w:t>
          </w:r>
          <w:r w:rsidRPr="00DB1A76">
            <w:rPr>
              <w:b/>
              <w:i/>
            </w:rPr>
            <w:t>:</w:t>
          </w:r>
          <w:r w:rsidRPr="00DB1A76">
            <w:t xml:space="preserve"> </w:t>
          </w:r>
        </w:sdtContent>
      </w:sdt>
      <w:r w:rsidRPr="00DB1A76">
        <w:t xml:space="preserve">We recognise that this new regime has to work not only in the hard “nuts and bolts” way, but, following a tragedy like Grenfell, </w:t>
      </w:r>
      <w:r w:rsidRPr="00DB1A76" w:rsidR="009A0104">
        <w:t xml:space="preserve">we have </w:t>
      </w:r>
      <w:r w:rsidRPr="00DB1A76">
        <w:t>to bring residents with us</w:t>
      </w:r>
      <w:r w:rsidRPr="00DB1A76" w:rsidR="009A0104">
        <w:t>,</w:t>
      </w:r>
      <w:r w:rsidRPr="00DB1A76">
        <w:t xml:space="preserve"> so they can see the regulator is putting their safety right at the heart of the new regime</w:t>
      </w:r>
      <w:r w:rsidRPr="00DB1A76" w:rsidR="00F246E1">
        <w:t>.</w:t>
      </w:r>
      <w:r w:rsidRPr="00DB1A76" w:rsidR="00B11E5E">
        <w:t xml:space="preserve"> </w:t>
      </w:r>
      <w:r w:rsidRPr="00DB1A76" w:rsidR="00516A51">
        <w:t>That means we need to engage with residents’ groups</w:t>
      </w:r>
      <w:r w:rsidRPr="00DB1A76" w:rsidR="009A0104">
        <w:t>,</w:t>
      </w:r>
      <w:r w:rsidRPr="00DB1A76" w:rsidR="00516A51">
        <w:t xml:space="preserve"> listen to their concerns and make sure we are seen as a responsive regulator that can take account of the various and varyingly different needs of residents up and down the country</w:t>
      </w:r>
      <w:r w:rsidRPr="00DB1A76" w:rsidR="00F246E1">
        <w:t>.</w:t>
      </w:r>
      <w:r w:rsidRPr="00DB1A76" w:rsidR="00B11E5E">
        <w:t xml:space="preserve"> </w:t>
      </w:r>
    </w:p>
    <w:p w:rsidR="00516A51" w:rsidRPr="00DB1A76" w:rsidP="004C5AA9">
      <w:pPr>
        <w:pStyle w:val="Answer"/>
      </w:pPr>
      <w:r w:rsidRPr="00DB1A76">
        <w:t xml:space="preserve">Peter referred to a stakeholder </w:t>
      </w:r>
      <w:r w:rsidRPr="00DB1A76">
        <w:t>engagement plan, which I r</w:t>
      </w:r>
      <w:r w:rsidRPr="00DB1A76">
        <w:t xml:space="preserve">ecognise is a very comms </w:t>
      </w:r>
      <w:r w:rsidRPr="00DB1A76">
        <w:t>professional word, but at the heart of that we are planning a whole series of events</w:t>
      </w:r>
      <w:r w:rsidRPr="00DB1A76" w:rsidR="00F246E1">
        <w:t>, listening to different groups and</w:t>
      </w:r>
      <w:r w:rsidRPr="00DB1A76">
        <w:t xml:space="preserve"> talking to them about our future plans</w:t>
      </w:r>
      <w:r w:rsidRPr="00DB1A76" w:rsidR="00F246E1">
        <w:t>.</w:t>
      </w:r>
      <w:r w:rsidRPr="00DB1A76" w:rsidR="00B11E5E">
        <w:t xml:space="preserve"> </w:t>
      </w:r>
      <w:r w:rsidRPr="00DB1A76">
        <w:t>Engaging with residents’ groups</w:t>
      </w:r>
      <w:r w:rsidRPr="00DB1A76" w:rsidR="005D3113">
        <w:t xml:space="preserve"> will be an absolutely key part of doing that successfully, so we can hear what they need from us as a regulator, give them assurance where we can and actually change our plans and make sure we are responsive to their requirements and needs as we start formulating those early strategies</w:t>
      </w:r>
      <w:r w:rsidRPr="00DB1A76" w:rsidR="00F246E1">
        <w:t>.</w:t>
      </w:r>
      <w:r w:rsidRPr="00DB1A76" w:rsidR="00B11E5E">
        <w:t xml:space="preserve"> </w:t>
      </w:r>
    </w:p>
    <w:p w:rsidR="005D3113" w:rsidRPr="00DB1A76" w:rsidP="005D3113">
      <w:pPr>
        <w:pStyle w:val="Question"/>
      </w:pPr>
      <w:sdt>
        <w:sdtPr>
          <w:rPr>
            <w:b/>
          </w:rPr>
          <w:alias w:val="Member"/>
          <w:tag w:val="&lt;Member mnisId='394' dodsId='25722'&gt;"/>
          <w:id w:val="-1693449055"/>
          <w:placeholder>
            <w:docPart w:val="A1E6BE8AF3854CADAF4DD1885940D6FA"/>
          </w:placeholder>
          <w:richText/>
        </w:sdtPr>
        <w:sdtContent>
          <w:r w:rsidRPr="00DB1A76">
            <w:rPr>
              <w:b/>
            </w:rPr>
            <w:t>Chair:</w:t>
          </w:r>
        </w:sdtContent>
      </w:sdt>
      <w:r w:rsidRPr="00DB1A76">
        <w:t xml:space="preserve"> It might be helpful at some point if you could drop us a note about where you have actually heard from residents and changed your plans</w:t>
      </w:r>
      <w:r w:rsidRPr="00DB1A76" w:rsidR="00F246E1">
        <w:t>.</w:t>
      </w:r>
      <w:r w:rsidRPr="00DB1A76" w:rsidR="00B11E5E">
        <w:t xml:space="preserve"> </w:t>
      </w:r>
      <w:r w:rsidRPr="00DB1A76">
        <w:t>That would probably be useful</w:t>
      </w:r>
      <w:r w:rsidRPr="00DB1A76" w:rsidR="00F246E1">
        <w:t>.</w:t>
      </w:r>
      <w:r w:rsidRPr="00DB1A76" w:rsidR="00B11E5E">
        <w:t xml:space="preserve"> </w:t>
      </w:r>
    </w:p>
    <w:p w:rsidR="005D3113" w:rsidRPr="00DB1A76" w:rsidP="00A909D4">
      <w:pPr>
        <w:pStyle w:val="QuestionCont"/>
      </w:pPr>
      <w:r w:rsidRPr="00DB1A76">
        <w:t>Can I move on to another issue, which is secondary legislation</w:t>
      </w:r>
      <w:r w:rsidRPr="00DB1A76" w:rsidR="00F246E1">
        <w:t>?</w:t>
      </w:r>
      <w:r w:rsidRPr="00DB1A76" w:rsidR="00B11E5E">
        <w:t xml:space="preserve"> </w:t>
      </w:r>
      <w:r w:rsidRPr="00DB1A76">
        <w:t xml:space="preserve">So much of this Bill is a framework, and we do not really know how it is going to </w:t>
      </w:r>
      <w:r w:rsidRPr="00DB1A76">
        <w:t>work until we see the secondary legislation</w:t>
      </w:r>
      <w:r w:rsidRPr="00DB1A76" w:rsidR="00F246E1">
        <w:t>.</w:t>
      </w:r>
      <w:r w:rsidRPr="00DB1A76" w:rsidR="00B11E5E">
        <w:t xml:space="preserve"> </w:t>
      </w:r>
      <w:r w:rsidRPr="00DB1A76">
        <w:t>Is that causing problems for you in trying to formulate what you want to do</w:t>
      </w:r>
      <w:r w:rsidRPr="00DB1A76" w:rsidR="00F246E1">
        <w:t>?</w:t>
      </w:r>
      <w:r w:rsidRPr="00DB1A76" w:rsidR="00B11E5E">
        <w:t xml:space="preserve"> </w:t>
      </w:r>
      <w:r w:rsidRPr="00DB1A76">
        <w:t xml:space="preserve">If there are any specific examples where you think it would be helpful to have a bit more detail on the face of the Bill or at least some indication about secondary legislation, perhaps you could write to us in a bit more detail about </w:t>
      </w:r>
      <w:r w:rsidRPr="00DB1A76" w:rsidR="009A0104">
        <w:t>that</w:t>
      </w:r>
      <w:r w:rsidRPr="00DB1A76" w:rsidR="00F246E1">
        <w:t>.</w:t>
      </w:r>
      <w:r w:rsidRPr="00DB1A76" w:rsidR="00B11E5E">
        <w:t xml:space="preserve"> </w:t>
      </w:r>
      <w:r w:rsidRPr="00DB1A76">
        <w:t>Is it a challenge that there is so little detail in the Bill itself?</w:t>
      </w:r>
    </w:p>
    <w:p w:rsidR="00980300" w:rsidRPr="00DB1A76" w:rsidP="004C5AA9">
      <w:pPr>
        <w:pStyle w:val="Answer"/>
      </w:pPr>
      <w:sdt>
        <w:sdtPr>
          <w:alias w:val="Witness"/>
          <w:id w:val="-1043903363"/>
          <w:placeholder>
            <w:docPart w:val="8F1B0B754423450B9DBBB4779CCD2772"/>
          </w:placeholder>
          <w:richText/>
        </w:sdtPr>
        <w:sdtContent>
          <w:r w:rsidRPr="00DB1A76" w:rsidR="005D3113">
            <w:rPr>
              <w:b/>
              <w:i/>
            </w:rPr>
            <w:t xml:space="preserve">Sarah </w:t>
          </w:r>
          <w:r w:rsidRPr="00DB1A76" w:rsidR="005D3113">
            <w:rPr>
              <w:b/>
              <w:i/>
            </w:rPr>
            <w:t>Albon</w:t>
          </w:r>
          <w:r w:rsidRPr="00DB1A76" w:rsidR="005D3113">
            <w:rPr>
              <w:b/>
              <w:i/>
            </w:rPr>
            <w:t>:</w:t>
          </w:r>
          <w:r w:rsidRPr="00DB1A76" w:rsidR="005D3113">
            <w:t xml:space="preserve"> </w:t>
          </w:r>
        </w:sdtContent>
      </w:sdt>
      <w:r w:rsidRPr="00DB1A76" w:rsidR="005D3113">
        <w:t>For us, it is not a challenge</w:t>
      </w:r>
      <w:r w:rsidRPr="00DB1A76" w:rsidR="00F246E1">
        <w:t>.</w:t>
      </w:r>
      <w:r w:rsidRPr="00DB1A76" w:rsidR="00B11E5E">
        <w:t xml:space="preserve"> </w:t>
      </w:r>
      <w:r w:rsidRPr="00DB1A76" w:rsidR="005D3113">
        <w:t>We are working very closely with MHCLG, including on the secondary legislation</w:t>
      </w:r>
      <w:r w:rsidRPr="00DB1A76" w:rsidR="00F246E1">
        <w:t>.</w:t>
      </w:r>
      <w:r w:rsidRPr="00DB1A76" w:rsidR="00B11E5E">
        <w:t xml:space="preserve"> </w:t>
      </w:r>
      <w:r w:rsidRPr="00DB1A76" w:rsidR="005D3113">
        <w:t xml:space="preserve">However, we and they recognise how important it is for Parliament to be able to see what intention lies behind the different powers and </w:t>
      </w:r>
      <w:r w:rsidRPr="00DB1A76">
        <w:t>what is going to be done with secondary legislation.</w:t>
      </w:r>
    </w:p>
    <w:p w:rsidR="00980300" w:rsidRPr="00DB1A76" w:rsidP="004C5AA9">
      <w:pPr>
        <w:pStyle w:val="Answer"/>
      </w:pPr>
      <w:r w:rsidRPr="00DB1A76">
        <w:t xml:space="preserve">The core policy team </w:t>
      </w:r>
      <w:r w:rsidRPr="00DB1A76" w:rsidR="009A0104">
        <w:t xml:space="preserve">is </w:t>
      </w:r>
      <w:r w:rsidRPr="00DB1A76">
        <w:t>intending, certainly for the really major chunks of secondary legislation, to publish that in draft alongside the Bill introduction in order for Parliament to have a proper view of what is intended</w:t>
      </w:r>
      <w:r w:rsidRPr="00DB1A76" w:rsidR="00F246E1">
        <w:t>.</w:t>
      </w:r>
      <w:r w:rsidRPr="00DB1A76" w:rsidR="00B11E5E">
        <w:t xml:space="preserve"> </w:t>
      </w:r>
      <w:r w:rsidRPr="00DB1A76" w:rsidR="009A0104">
        <w:t xml:space="preserve">That </w:t>
      </w:r>
      <w:r w:rsidRPr="00DB1A76">
        <w:t>is not going to be possible for every single piece of secondary legislation, but for the really key things that set out the fundamental aspects of the Bill it is important.</w:t>
      </w:r>
    </w:p>
    <w:p w:rsidR="00980300" w:rsidRPr="00DB1A76" w:rsidP="004C5AA9">
      <w:pPr>
        <w:pStyle w:val="Answer"/>
      </w:pPr>
      <w:r w:rsidRPr="00DB1A76">
        <w:t>From my own perspective, it is important that there is flexibility in the Bill that does not require the regulator and the Department to return to Parliament</w:t>
      </w:r>
      <w:r w:rsidRPr="00DB1A76" w:rsidR="00F246E1">
        <w:t>.</w:t>
      </w:r>
      <w:r w:rsidRPr="00DB1A76" w:rsidR="00B11E5E">
        <w:t xml:space="preserve"> </w:t>
      </w:r>
      <w:r w:rsidRPr="00DB1A76">
        <w:t>For example, I know one of the key areas of interest and possibly one for this Committee later on today is around scope</w:t>
      </w:r>
      <w:r w:rsidRPr="00DB1A76" w:rsidR="00F246E1">
        <w:t>.</w:t>
      </w:r>
      <w:r w:rsidRPr="00DB1A76" w:rsidR="00B11E5E">
        <w:t xml:space="preserve"> </w:t>
      </w:r>
    </w:p>
    <w:p w:rsidR="00980300" w:rsidRPr="00DB1A76" w:rsidP="009A0104">
      <w:pPr>
        <w:pStyle w:val="QuestionCont"/>
      </w:pPr>
      <w:sdt>
        <w:sdtPr>
          <w:rPr>
            <w:b/>
          </w:rPr>
          <w:alias w:val="Member"/>
          <w:tag w:val="&lt;Member mnisId='394' dodsId='25722'&gt;"/>
          <w:id w:val="451599747"/>
          <w:placeholder>
            <w:docPart w:val="687EF58BEF724AAFAF87130A628FAAF2"/>
          </w:placeholder>
          <w:richText/>
        </w:sdtPr>
        <w:sdtContent>
          <w:r w:rsidRPr="00DB1A76">
            <w:rPr>
              <w:b/>
            </w:rPr>
            <w:t>Chair:</w:t>
          </w:r>
        </w:sdtContent>
      </w:sdt>
      <w:r w:rsidRPr="00DB1A76">
        <w:t xml:space="preserve"> We will be comin</w:t>
      </w:r>
      <w:r w:rsidRPr="00DB1A76" w:rsidR="009A0104">
        <w:t xml:space="preserve">g on to the scope specifically. When </w:t>
      </w:r>
      <w:r w:rsidRPr="00DB1A76">
        <w:t>Dame Judith did her report</w:t>
      </w:r>
      <w:r w:rsidRPr="00DB1A76" w:rsidR="009A0104">
        <w:t>,</w:t>
      </w:r>
      <w:r w:rsidRPr="00DB1A76">
        <w:t xml:space="preserve"> there was quite a strong emphasis, which the Committee supported very strongly, on the conflicts of interest in the building industry</w:t>
      </w:r>
      <w:r w:rsidRPr="00DB1A76" w:rsidR="00F246E1">
        <w:t>.</w:t>
      </w:r>
      <w:r w:rsidRPr="00DB1A76" w:rsidR="00B11E5E">
        <w:t xml:space="preserve"> </w:t>
      </w:r>
      <w:r w:rsidRPr="00DB1A76" w:rsidR="005A70FF">
        <w:t>Concerns have been raised that you are going to be both the regulator setting standards and then the building</w:t>
      </w:r>
      <w:r w:rsidRPr="00DB1A76" w:rsidR="009A0104">
        <w:t xml:space="preserve"> </w:t>
      </w:r>
      <w:r w:rsidRPr="00DB1A76" w:rsidR="005A70FF">
        <w:t>control body ensuring that the standards are met</w:t>
      </w:r>
      <w:r w:rsidRPr="00DB1A76" w:rsidR="00F246E1">
        <w:t>.</w:t>
      </w:r>
      <w:r w:rsidRPr="00DB1A76" w:rsidR="00B11E5E">
        <w:t xml:space="preserve"> </w:t>
      </w:r>
      <w:r w:rsidRPr="00DB1A76" w:rsidR="005A70FF">
        <w:t>Is there a conflict of interest there that we should be concerned about?</w:t>
      </w:r>
    </w:p>
    <w:p w:rsidR="004F3A4E" w:rsidRPr="00DB1A76" w:rsidP="004C5AA9">
      <w:pPr>
        <w:pStyle w:val="Answer"/>
      </w:pPr>
      <w:sdt>
        <w:sdtPr>
          <w:rPr>
            <w:b/>
          </w:rPr>
          <w:alias w:val="Witness"/>
          <w:id w:val="-1159151851"/>
          <w:placeholder>
            <w:docPart w:val="2A6C945502F9429582281C7DA547EA34"/>
          </w:placeholder>
          <w:richText/>
        </w:sdtPr>
        <w:sdtContent>
          <w:r w:rsidRPr="00DB1A76" w:rsidR="005A70FF">
            <w:rPr>
              <w:b/>
              <w:i/>
            </w:rPr>
            <w:t xml:space="preserve">Sarah </w:t>
          </w:r>
          <w:r w:rsidRPr="00DB1A76" w:rsidR="005A70FF">
            <w:rPr>
              <w:b/>
              <w:i/>
            </w:rPr>
            <w:t>Albon</w:t>
          </w:r>
          <w:r w:rsidRPr="00DB1A76" w:rsidR="005A70FF">
            <w:rPr>
              <w:b/>
              <w:i/>
            </w:rPr>
            <w:t>:</w:t>
          </w:r>
          <w:r w:rsidRPr="00DB1A76" w:rsidR="005A70FF">
            <w:rPr>
              <w:b/>
            </w:rPr>
            <w:t xml:space="preserve"> </w:t>
          </w:r>
        </w:sdtContent>
      </w:sdt>
      <w:r w:rsidRPr="00DB1A76" w:rsidR="005A70FF">
        <w:t>I understand the point</w:t>
      </w:r>
      <w:r w:rsidRPr="00DB1A76" w:rsidR="00F246E1">
        <w:t>.</w:t>
      </w:r>
      <w:r w:rsidRPr="00DB1A76" w:rsidR="00B11E5E">
        <w:t xml:space="preserve"> </w:t>
      </w:r>
      <w:r w:rsidRPr="00DB1A76">
        <w:t>It is important to have the right kinds of Chinese walls, but the point is that, at the heart of what we are doing, we do not have a conflicting interest</w:t>
      </w:r>
      <w:r w:rsidRPr="00DB1A76" w:rsidR="00F246E1">
        <w:t>.</w:t>
      </w:r>
      <w:r w:rsidRPr="00DB1A76" w:rsidR="00B11E5E">
        <w:t xml:space="preserve"> </w:t>
      </w:r>
      <w:r w:rsidRPr="00DB1A76">
        <w:t>We are interested in the safety of residents and the safety of these buildings</w:t>
      </w:r>
      <w:r w:rsidRPr="00DB1A76" w:rsidR="00F246E1">
        <w:t>.</w:t>
      </w:r>
      <w:r w:rsidRPr="00DB1A76" w:rsidR="00B11E5E">
        <w:t xml:space="preserve"> </w:t>
      </w:r>
      <w:r w:rsidRPr="00DB1A76">
        <w:t>Whether we look at that through the</w:t>
      </w:r>
      <w:r w:rsidRPr="00DB1A76" w:rsidR="006B7D1C">
        <w:t xml:space="preserve"> lens of regulatory requirement</w:t>
      </w:r>
      <w:r w:rsidRPr="00DB1A76">
        <w:t xml:space="preserve"> or building control, for us it is all about trying to make sure the building is safe.</w:t>
      </w:r>
    </w:p>
    <w:p w:rsidR="005A70FF" w:rsidRPr="00DB1A76" w:rsidP="004C5AA9">
      <w:pPr>
        <w:pStyle w:val="Answer"/>
      </w:pPr>
      <w:r w:rsidRPr="00DB1A76">
        <w:t>We do not have any other competing commercial interests</w:t>
      </w:r>
      <w:r w:rsidRPr="00DB1A76" w:rsidR="00F246E1">
        <w:t>.</w:t>
      </w:r>
      <w:r w:rsidRPr="00DB1A76" w:rsidR="00B11E5E">
        <w:t xml:space="preserve"> </w:t>
      </w:r>
      <w:r w:rsidRPr="00DB1A76">
        <w:t>We are not also trying to be a landlord with the requirement to make profit from that or to sell units within our buildings</w:t>
      </w:r>
      <w:r w:rsidRPr="00DB1A76" w:rsidR="006B7D1C">
        <w:t>.</w:t>
      </w:r>
      <w:r w:rsidRPr="00DB1A76">
        <w:t xml:space="preserve"> </w:t>
      </w:r>
      <w:r w:rsidRPr="00DB1A76" w:rsidR="006B7D1C">
        <w:t xml:space="preserve">Nor </w:t>
      </w:r>
      <w:r w:rsidRPr="00DB1A76">
        <w:t xml:space="preserve">are we trying to compete </w:t>
      </w:r>
      <w:r w:rsidRPr="00DB1A76" w:rsidR="006B7D1C">
        <w:t>among</w:t>
      </w:r>
      <w:r w:rsidRPr="00DB1A76">
        <w:t xml:space="preserve"> a range of different building</w:t>
      </w:r>
      <w:r w:rsidRPr="00DB1A76" w:rsidR="006B7D1C">
        <w:t xml:space="preserve"> </w:t>
      </w:r>
      <w:r w:rsidRPr="00DB1A76">
        <w:t>control bodies for the work</w:t>
      </w:r>
      <w:r w:rsidRPr="00DB1A76" w:rsidR="00F246E1">
        <w:t>.</w:t>
      </w:r>
      <w:r w:rsidRPr="00DB1A76" w:rsidR="00B11E5E">
        <w:t xml:space="preserve"> </w:t>
      </w:r>
      <w:r w:rsidRPr="00DB1A76">
        <w:t>We are not going to have any incentive, as the building control body, to give landlords an answer they might want to hear</w:t>
      </w:r>
      <w:r w:rsidRPr="00DB1A76" w:rsidR="00F246E1">
        <w:t>.</w:t>
      </w:r>
      <w:r w:rsidRPr="00DB1A76" w:rsidR="00B11E5E">
        <w:t xml:space="preserve"> </w:t>
      </w:r>
      <w:r w:rsidRPr="00DB1A76">
        <w:t>Rather, it will all be about safety</w:t>
      </w:r>
      <w:r w:rsidRPr="00DB1A76" w:rsidR="00F246E1">
        <w:t>.</w:t>
      </w:r>
      <w:r w:rsidRPr="00DB1A76" w:rsidR="00B11E5E">
        <w:t xml:space="preserve"> </w:t>
      </w:r>
      <w:r w:rsidRPr="00DB1A76">
        <w:t>That is at the very heart of what we do in HSE.</w:t>
      </w:r>
    </w:p>
    <w:p w:rsidR="004F3A4E" w:rsidRPr="00DB1A76" w:rsidP="000D18B4">
      <w:pPr>
        <w:pStyle w:val="Question"/>
      </w:pPr>
      <w:sdt>
        <w:sdtPr>
          <w:rPr>
            <w:b/>
          </w:rPr>
          <w:alias w:val="Member"/>
          <w:tag w:val="&lt;Member mnisId='394' dodsId='25722'&gt;"/>
          <w:id w:val="-23564119"/>
          <w:placeholder>
            <w:docPart w:val="5A948933E4334629B62F62E41B73E62E"/>
          </w:placeholder>
          <w:richText/>
        </w:sdtPr>
        <w:sdtContent>
          <w:r w:rsidRPr="00DB1A76">
            <w:rPr>
              <w:b/>
            </w:rPr>
            <w:t>Ian Levy:</w:t>
          </w:r>
        </w:sdtContent>
      </w:sdt>
      <w:r w:rsidRPr="00DB1A76">
        <w:t xml:space="preserve"> The Government have said that the benefits of establishing the </w:t>
      </w:r>
      <w:r w:rsidRPr="00DB1A76" w:rsidR="00B11E5E">
        <w:t>building safety</w:t>
      </w:r>
      <w:r w:rsidRPr="00DB1A76">
        <w:t xml:space="preserve"> regulator within HSE include speed, experience and </w:t>
      </w:r>
      <w:r w:rsidRPr="00DB1A76" w:rsidR="006B7D1C">
        <w:t xml:space="preserve">the </w:t>
      </w:r>
      <w:r w:rsidRPr="00DB1A76">
        <w:t xml:space="preserve">reputation </w:t>
      </w:r>
      <w:r w:rsidRPr="00DB1A76" w:rsidR="006B7D1C">
        <w:t xml:space="preserve">of </w:t>
      </w:r>
      <w:r w:rsidRPr="00DB1A76">
        <w:t>the industry</w:t>
      </w:r>
      <w:r w:rsidRPr="00DB1A76" w:rsidR="00F246E1">
        <w:t>.</w:t>
      </w:r>
      <w:r w:rsidRPr="00DB1A76" w:rsidR="00B11E5E">
        <w:t xml:space="preserve"> </w:t>
      </w:r>
      <w:r w:rsidRPr="00DB1A76">
        <w:t xml:space="preserve">How important </w:t>
      </w:r>
      <w:r w:rsidRPr="00DB1A76" w:rsidR="006B7D1C">
        <w:t xml:space="preserve">is </w:t>
      </w:r>
      <w:r w:rsidRPr="00DB1A76">
        <w:t xml:space="preserve">it that the regulator has </w:t>
      </w:r>
      <w:r w:rsidRPr="00DB1A76" w:rsidR="000D18B4">
        <w:t>independence, and how can that independence be assured</w:t>
      </w:r>
      <w:r w:rsidRPr="00DB1A76" w:rsidR="00F246E1">
        <w:t>?</w:t>
      </w:r>
      <w:r w:rsidRPr="00DB1A76" w:rsidR="00B11E5E">
        <w:t xml:space="preserve"> </w:t>
      </w:r>
    </w:p>
    <w:p w:rsidR="000D18B4" w:rsidRPr="00DB1A76" w:rsidP="004C5AA9">
      <w:pPr>
        <w:pStyle w:val="Answer"/>
      </w:pPr>
      <w:sdt>
        <w:sdtPr>
          <w:rPr>
            <w:b/>
          </w:rPr>
          <w:alias w:val="Witness"/>
          <w:id w:val="-2037032199"/>
          <w:placeholder>
            <w:docPart w:val="4E42919BED2D4DD3BB7B746B2AC7D8E7"/>
          </w:placeholder>
          <w:richText/>
        </w:sdtPr>
        <w:sdtContent>
          <w:r w:rsidRPr="00DB1A76">
            <w:rPr>
              <w:b/>
              <w:i/>
            </w:rPr>
            <w:t xml:space="preserve">Sarah </w:t>
          </w:r>
          <w:r w:rsidRPr="00DB1A76">
            <w:rPr>
              <w:b/>
              <w:i/>
            </w:rPr>
            <w:t>Albon</w:t>
          </w:r>
          <w:r w:rsidRPr="00DB1A76">
            <w:rPr>
              <w:b/>
              <w:i/>
            </w:rPr>
            <w:t>:</w:t>
          </w:r>
          <w:r w:rsidRPr="00DB1A76">
            <w:rPr>
              <w:b/>
            </w:rPr>
            <w:t xml:space="preserve"> </w:t>
          </w:r>
        </w:sdtContent>
      </w:sdt>
      <w:r w:rsidRPr="00DB1A76" w:rsidR="00A9086D">
        <w:t>The question is</w:t>
      </w:r>
      <w:r w:rsidRPr="00DB1A76">
        <w:t xml:space="preserve"> independence from what</w:t>
      </w:r>
      <w:r w:rsidRPr="00DB1A76" w:rsidR="00A9086D">
        <w:t>.</w:t>
      </w:r>
      <w:r w:rsidRPr="00DB1A76" w:rsidR="00B11E5E">
        <w:t xml:space="preserve"> </w:t>
      </w:r>
      <w:r w:rsidRPr="00DB1A76">
        <w:t>In HSE, we have over 40 years’ experience of being a strong and independent regulator, including, where required, regulating other parts of Government and holding Government</w:t>
      </w:r>
      <w:r w:rsidRPr="00DB1A76" w:rsidR="00F246E1">
        <w:t xml:space="preserve"> to account, including issuing C</w:t>
      </w:r>
      <w:r w:rsidRPr="00DB1A76">
        <w:t>rown censures</w:t>
      </w:r>
      <w:r w:rsidRPr="00DB1A76">
        <w:rPr>
          <w:rFonts w:cs="Times New Roman"/>
        </w:rPr>
        <w:t xml:space="preserve">, which are the equivalent of a prosecution against a </w:t>
      </w:r>
      <w:r w:rsidRPr="00DB1A76" w:rsidR="006D5012">
        <w:rPr>
          <w:rFonts w:cs="Times New Roman"/>
        </w:rPr>
        <w:t>Government Department</w:t>
      </w:r>
      <w:r w:rsidRPr="00DB1A76" w:rsidR="00F246E1">
        <w:rPr>
          <w:rFonts w:cs="Times New Roman"/>
        </w:rPr>
        <w:t>.</w:t>
      </w:r>
      <w:r w:rsidRPr="00DB1A76" w:rsidR="00B11E5E">
        <w:rPr>
          <w:rFonts w:cs="Times New Roman"/>
        </w:rPr>
        <w:t xml:space="preserve"> </w:t>
      </w:r>
      <w:r w:rsidRPr="00DB1A76">
        <w:t xml:space="preserve">Our individual inspectors carry out that function fearlessly, irrespective of the </w:t>
      </w:r>
      <w:r w:rsidRPr="00DB1A76" w:rsidR="009A0104">
        <w:t>duty-holder</w:t>
      </w:r>
      <w:r w:rsidRPr="00DB1A76">
        <w:t xml:space="preserve"> they </w:t>
      </w:r>
      <w:r w:rsidRPr="00DB1A76" w:rsidR="006D5012">
        <w:t>have</w:t>
      </w:r>
      <w:r w:rsidRPr="00DB1A76">
        <w:t xml:space="preserve"> to bring to account.</w:t>
      </w:r>
      <w:r w:rsidRPr="00DB1A76" w:rsidR="006D5012">
        <w:t xml:space="preserve"> </w:t>
      </w:r>
    </w:p>
    <w:p w:rsidR="00BC5421" w:rsidRPr="00DB1A76" w:rsidP="004C5AA9">
      <w:pPr>
        <w:pStyle w:val="Answer"/>
        <w:rPr>
          <w:rFonts w:cs="Times New Roman"/>
        </w:rPr>
      </w:pPr>
      <w:r w:rsidRPr="00DB1A76">
        <w:t xml:space="preserve">The advantage of setting </w:t>
      </w:r>
      <w:r w:rsidRPr="00DB1A76" w:rsidR="006D5012">
        <w:rPr>
          <w:rFonts w:cs="Times New Roman"/>
        </w:rPr>
        <w:t xml:space="preserve">up </w:t>
      </w:r>
      <w:r w:rsidRPr="00DB1A76">
        <w:t xml:space="preserve">something like the new </w:t>
      </w:r>
      <w:r w:rsidRPr="00DB1A76" w:rsidR="00B11E5E">
        <w:t>building safety</w:t>
      </w:r>
      <w:r w:rsidRPr="00DB1A76">
        <w:rPr>
          <w:rFonts w:cs="Times New Roman"/>
        </w:rPr>
        <w:t xml:space="preserve"> regulator function within HSE is twofold</w:t>
      </w:r>
      <w:r w:rsidRPr="00DB1A76" w:rsidR="00F246E1">
        <w:rPr>
          <w:rFonts w:cs="Times New Roman"/>
        </w:rPr>
        <w:t>.</w:t>
      </w:r>
      <w:r w:rsidRPr="00DB1A76" w:rsidR="00B11E5E">
        <w:rPr>
          <w:rFonts w:cs="Times New Roman"/>
        </w:rPr>
        <w:t xml:space="preserve"> </w:t>
      </w:r>
      <w:r w:rsidRPr="00DB1A76" w:rsidR="00910B7F">
        <w:rPr>
          <w:rFonts w:cs="Times New Roman"/>
        </w:rPr>
        <w:t xml:space="preserve">For me, the real advantage is our knowledge and experience of dealing with </w:t>
      </w:r>
      <w:r w:rsidRPr="00DB1A76" w:rsidR="00A40B67">
        <w:rPr>
          <w:rFonts w:cs="Times New Roman"/>
        </w:rPr>
        <w:t>complex high</w:t>
      </w:r>
      <w:r w:rsidRPr="00DB1A76" w:rsidR="00A40B67">
        <w:rPr>
          <w:rFonts w:cs="Times New Roman"/>
        </w:rPr>
        <w:noBreakHyphen/>
        <w:t xml:space="preserve">hazard environments and being able to cut through complexity, including multiple </w:t>
      </w:r>
      <w:r w:rsidRPr="00DB1A76" w:rsidR="009A0104">
        <w:rPr>
          <w:rFonts w:cs="Times New Roman"/>
        </w:rPr>
        <w:t>duty-holder</w:t>
      </w:r>
      <w:r w:rsidRPr="00DB1A76" w:rsidR="00A40B67">
        <w:rPr>
          <w:rFonts w:cs="Times New Roman"/>
        </w:rPr>
        <w:t>s and things like that, to ensure that overall the risks are managed in an appropriate way.</w:t>
      </w:r>
    </w:p>
    <w:p w:rsidR="000D18B4" w:rsidRPr="00DB1A76" w:rsidP="004C5AA9">
      <w:pPr>
        <w:pStyle w:val="Answer"/>
        <w:rPr>
          <w:rFonts w:cs="Times New Roman"/>
        </w:rPr>
      </w:pPr>
      <w:r w:rsidRPr="00DB1A76">
        <w:rPr>
          <w:rFonts w:cs="Times New Roman"/>
        </w:rPr>
        <w:t xml:space="preserve">There </w:t>
      </w:r>
      <w:r w:rsidRPr="00DB1A76" w:rsidR="00A40B67">
        <w:rPr>
          <w:rFonts w:cs="Times New Roman"/>
        </w:rPr>
        <w:t xml:space="preserve">is undoubtedly </w:t>
      </w:r>
      <w:r w:rsidRPr="00DB1A76">
        <w:rPr>
          <w:rFonts w:cs="Times New Roman"/>
        </w:rPr>
        <w:t xml:space="preserve">another benefit, to do with </w:t>
      </w:r>
      <w:r w:rsidRPr="00DB1A76" w:rsidR="00A40B67">
        <w:rPr>
          <w:rFonts w:cs="Times New Roman"/>
        </w:rPr>
        <w:t>the pace of setting up a new organisation</w:t>
      </w:r>
      <w:r w:rsidRPr="00DB1A76" w:rsidR="00F246E1">
        <w:rPr>
          <w:rFonts w:cs="Times New Roman"/>
        </w:rPr>
        <w:t>.</w:t>
      </w:r>
      <w:r w:rsidRPr="00DB1A76" w:rsidR="00B11E5E">
        <w:rPr>
          <w:rFonts w:cs="Times New Roman"/>
        </w:rPr>
        <w:t xml:space="preserve"> </w:t>
      </w:r>
      <w:r w:rsidRPr="00DB1A76" w:rsidR="00A40B67">
        <w:rPr>
          <w:rFonts w:cs="Times New Roman"/>
        </w:rPr>
        <w:t xml:space="preserve">By using HSE as the </w:t>
      </w:r>
      <w:r w:rsidRPr="00DB1A76" w:rsidR="00BC5421">
        <w:rPr>
          <w:rFonts w:cs="Times New Roman"/>
        </w:rPr>
        <w:t xml:space="preserve">core </w:t>
      </w:r>
      <w:r w:rsidRPr="00DB1A76" w:rsidR="00F246E1">
        <w:rPr>
          <w:rFonts w:cs="Times New Roman"/>
        </w:rPr>
        <w:t>seed</w:t>
      </w:r>
      <w:r w:rsidRPr="00DB1A76" w:rsidR="00694B46">
        <w:rPr>
          <w:rFonts w:cs="Times New Roman"/>
        </w:rPr>
        <w:t>corn</w:t>
      </w:r>
      <w:r w:rsidRPr="00DB1A76" w:rsidR="00BC5421">
        <w:rPr>
          <w:rFonts w:cs="Times New Roman"/>
        </w:rPr>
        <w:t xml:space="preserve"> funding for a new regulator, you have access to our</w:t>
      </w:r>
      <w:r w:rsidRPr="00DB1A76" w:rsidR="00694B46">
        <w:rPr>
          <w:rFonts w:cs="Times New Roman"/>
        </w:rPr>
        <w:t xml:space="preserve"> already excellent science team</w:t>
      </w:r>
      <w:r w:rsidRPr="00DB1A76" w:rsidR="00F246E1">
        <w:rPr>
          <w:rFonts w:cs="Times New Roman"/>
        </w:rPr>
        <w:t>.</w:t>
      </w:r>
      <w:r w:rsidRPr="00DB1A76" w:rsidR="00B11E5E">
        <w:rPr>
          <w:rFonts w:cs="Times New Roman"/>
        </w:rPr>
        <w:t xml:space="preserve"> </w:t>
      </w:r>
      <w:r w:rsidRPr="00DB1A76" w:rsidR="00694B46">
        <w:rPr>
          <w:rFonts w:cs="Times New Roman"/>
        </w:rPr>
        <w:t>We already employ mechanical and structural engineers</w:t>
      </w:r>
      <w:r w:rsidRPr="00DB1A76" w:rsidR="00F246E1">
        <w:rPr>
          <w:rFonts w:cs="Times New Roman"/>
        </w:rPr>
        <w:t>.</w:t>
      </w:r>
      <w:r w:rsidRPr="00DB1A76" w:rsidR="00B11E5E">
        <w:rPr>
          <w:rFonts w:cs="Times New Roman"/>
        </w:rPr>
        <w:t xml:space="preserve"> </w:t>
      </w:r>
      <w:r w:rsidRPr="00DB1A76" w:rsidR="00694B46">
        <w:rPr>
          <w:rFonts w:cs="Times New Roman"/>
        </w:rPr>
        <w:t>There is a wide range of specialists that can be called upon</w:t>
      </w:r>
      <w:r w:rsidRPr="00DB1A76" w:rsidR="00F246E1">
        <w:rPr>
          <w:rFonts w:cs="Times New Roman"/>
        </w:rPr>
        <w:t>.</w:t>
      </w:r>
      <w:r w:rsidRPr="00DB1A76" w:rsidR="00B11E5E">
        <w:rPr>
          <w:rFonts w:cs="Times New Roman"/>
        </w:rPr>
        <w:t xml:space="preserve"> </w:t>
      </w:r>
      <w:r w:rsidRPr="00DB1A76">
        <w:rPr>
          <w:rFonts w:cs="Times New Roman"/>
        </w:rPr>
        <w:t xml:space="preserve">The </w:t>
      </w:r>
      <w:r w:rsidRPr="00DB1A76" w:rsidR="00694B46">
        <w:rPr>
          <w:rFonts w:cs="Times New Roman"/>
        </w:rPr>
        <w:t>corporate functions</w:t>
      </w:r>
      <w:r w:rsidRPr="00DB1A76">
        <w:rPr>
          <w:rFonts w:cs="Times New Roman"/>
        </w:rPr>
        <w:t>,</w:t>
      </w:r>
      <w:r w:rsidRPr="00DB1A76" w:rsidR="00694B46">
        <w:rPr>
          <w:rFonts w:cs="Times New Roman"/>
        </w:rPr>
        <w:t xml:space="preserve"> payroll, HR, finance and those kinds of things</w:t>
      </w:r>
      <w:r w:rsidRPr="00DB1A76">
        <w:rPr>
          <w:rFonts w:cs="Times New Roman"/>
        </w:rPr>
        <w:t xml:space="preserve">, </w:t>
      </w:r>
      <w:r w:rsidRPr="00DB1A76" w:rsidR="00694B46">
        <w:rPr>
          <w:rFonts w:cs="Times New Roman"/>
        </w:rPr>
        <w:t>already exist and do not have to be set up from scratch</w:t>
      </w:r>
      <w:r w:rsidRPr="00DB1A76" w:rsidR="00F246E1">
        <w:rPr>
          <w:rFonts w:cs="Times New Roman"/>
        </w:rPr>
        <w:t>.</w:t>
      </w:r>
      <w:r w:rsidRPr="00DB1A76" w:rsidR="00B11E5E">
        <w:rPr>
          <w:rFonts w:cs="Times New Roman"/>
        </w:rPr>
        <w:t xml:space="preserve"> </w:t>
      </w:r>
    </w:p>
    <w:p w:rsidR="00694B46" w:rsidRPr="00DB1A76" w:rsidP="004C5AA9">
      <w:pPr>
        <w:pStyle w:val="Answer"/>
        <w:rPr>
          <w:rFonts w:cs="Times New Roman"/>
        </w:rPr>
      </w:pPr>
      <w:r w:rsidRPr="00DB1A76">
        <w:rPr>
          <w:rFonts w:cs="Times New Roman"/>
        </w:rPr>
        <w:t xml:space="preserve">There </w:t>
      </w:r>
      <w:r w:rsidRPr="00DB1A76">
        <w:rPr>
          <w:rFonts w:cs="Times New Roman"/>
        </w:rPr>
        <w:t xml:space="preserve">are some real advantages of speed, but for me the fundamental reason to choose HSE is our knowledge and experience of dealing with </w:t>
      </w:r>
      <w:r w:rsidRPr="00DB1A76">
        <w:rPr>
          <w:rFonts w:cs="Times New Roman"/>
        </w:rPr>
        <w:t xml:space="preserve">and successfully managing </w:t>
      </w:r>
      <w:r w:rsidRPr="00DB1A76">
        <w:rPr>
          <w:rFonts w:cs="Times New Roman"/>
        </w:rPr>
        <w:t>r</w:t>
      </w:r>
      <w:r w:rsidRPr="00DB1A76">
        <w:rPr>
          <w:rFonts w:cs="Times New Roman"/>
        </w:rPr>
        <w:t>isks, particularly complex risks</w:t>
      </w:r>
      <w:r w:rsidRPr="00DB1A76">
        <w:rPr>
          <w:rFonts w:cs="Times New Roman"/>
        </w:rPr>
        <w:t>.</w:t>
      </w:r>
    </w:p>
    <w:p w:rsidR="00694B46" w:rsidRPr="00DB1A76" w:rsidP="00694B46">
      <w:pPr>
        <w:pStyle w:val="Question"/>
      </w:pPr>
      <w:sdt>
        <w:sdtPr>
          <w:rPr>
            <w:b/>
          </w:rPr>
          <w:alias w:val="Member"/>
          <w:tag w:val="&lt;Member mnisId='394' dodsId='25722'&gt;"/>
          <w:id w:val="725258180"/>
          <w:placeholder>
            <w:docPart w:val="9027C4771B9A435F9897AF924262E4C8"/>
          </w:placeholder>
          <w:richText/>
        </w:sdtPr>
        <w:sdtContent>
          <w:r w:rsidRPr="00DB1A76">
            <w:rPr>
              <w:b/>
            </w:rPr>
            <w:t>Ian Levy:</w:t>
          </w:r>
        </w:sdtContent>
      </w:sdt>
      <w:r w:rsidRPr="00DB1A76">
        <w:rPr>
          <w:b/>
        </w:rPr>
        <w:t xml:space="preserve"> </w:t>
      </w:r>
      <w:r w:rsidRPr="00DB1A76">
        <w:t>Thank you, Sarah</w:t>
      </w:r>
      <w:r w:rsidRPr="00DB1A76" w:rsidR="00F246E1">
        <w:t>.</w:t>
      </w:r>
      <w:r w:rsidRPr="00DB1A76" w:rsidR="00B11E5E">
        <w:t xml:space="preserve"> </w:t>
      </w:r>
      <w:r w:rsidRPr="00DB1A76">
        <w:t>That was quite a detailed answer</w:t>
      </w:r>
      <w:r w:rsidRPr="00DB1A76" w:rsidR="00F246E1">
        <w:t>.</w:t>
      </w:r>
      <w:r w:rsidRPr="00DB1A76" w:rsidR="00B11E5E">
        <w:t xml:space="preserve"> </w:t>
      </w:r>
      <w:r w:rsidRPr="00DB1A76">
        <w:t>Peter might be able to help me with the next one</w:t>
      </w:r>
      <w:r w:rsidRPr="00DB1A76" w:rsidR="00F246E1">
        <w:t>.</w:t>
      </w:r>
      <w:r w:rsidRPr="00DB1A76" w:rsidR="00B11E5E">
        <w:t xml:space="preserve"> </w:t>
      </w:r>
      <w:r w:rsidRPr="00DB1A76">
        <w:t>Ministerial responsibility for HSE rests within DWP</w:t>
      </w:r>
      <w:r w:rsidRPr="00DB1A76" w:rsidR="000A3E4E">
        <w:t xml:space="preserve"> while the </w:t>
      </w:r>
      <w:r w:rsidRPr="00DB1A76" w:rsidR="00B11E5E">
        <w:t>building safety</w:t>
      </w:r>
      <w:r w:rsidRPr="00DB1A76" w:rsidR="000A3E4E">
        <w:t xml:space="preserve"> programme sits with MHCLG</w:t>
      </w:r>
      <w:r w:rsidRPr="00DB1A76" w:rsidR="00F246E1">
        <w:t>.</w:t>
      </w:r>
      <w:r w:rsidRPr="00DB1A76" w:rsidR="00B11E5E">
        <w:t xml:space="preserve"> </w:t>
      </w:r>
      <w:r w:rsidRPr="00DB1A76" w:rsidR="00ED4B81">
        <w:t xml:space="preserve">Do </w:t>
      </w:r>
      <w:r w:rsidRPr="00DB1A76" w:rsidR="000A3E4E">
        <w:t>you see this as something that will work well?</w:t>
      </w:r>
    </w:p>
    <w:p w:rsidR="000A3E4E" w:rsidRPr="00DB1A76" w:rsidP="004C5AA9">
      <w:pPr>
        <w:pStyle w:val="Answer"/>
      </w:pPr>
      <w:sdt>
        <w:sdtPr>
          <w:alias w:val="Witness"/>
          <w:id w:val="-1746635644"/>
          <w:placeholder>
            <w:docPart w:val="8908C527AF24456B96381918ABAAE2E9"/>
          </w:placeholder>
          <w:richText/>
        </w:sdtPr>
        <w:sdtContent>
          <w:r w:rsidRPr="00DB1A76" w:rsidR="00F246E1">
            <w:rPr>
              <w:b/>
              <w:i/>
            </w:rPr>
            <w:t>Peter Baker:</w:t>
          </w:r>
          <w:r w:rsidRPr="00DB1A76" w:rsidR="00C86629">
            <w:t xml:space="preserve"> </w:t>
          </w:r>
        </w:sdtContent>
      </w:sdt>
      <w:r w:rsidRPr="00DB1A76" w:rsidR="00C86629">
        <w:t>This is not unusual for HSE</w:t>
      </w:r>
      <w:r w:rsidRPr="00DB1A76" w:rsidR="00F246E1">
        <w:t>.</w:t>
      </w:r>
      <w:r w:rsidRPr="00DB1A76" w:rsidR="00B11E5E">
        <w:t xml:space="preserve"> </w:t>
      </w:r>
      <w:r w:rsidRPr="00DB1A76" w:rsidR="00C86629">
        <w:t xml:space="preserve">We deliver other functions on behalf of other </w:t>
      </w:r>
      <w:r w:rsidRPr="00DB1A76" w:rsidR="006D5012">
        <w:t>Government Department</w:t>
      </w:r>
      <w:r w:rsidRPr="00DB1A76" w:rsidR="00C86629">
        <w:t>s</w:t>
      </w:r>
      <w:r w:rsidRPr="00DB1A76" w:rsidR="00F246E1">
        <w:t>.</w:t>
      </w:r>
      <w:r w:rsidRPr="00DB1A76" w:rsidR="00B11E5E">
        <w:t xml:space="preserve"> </w:t>
      </w:r>
      <w:r w:rsidRPr="00DB1A76" w:rsidR="00C86629">
        <w:t>Most notably, we deliver the chemicals</w:t>
      </w:r>
      <w:r w:rsidRPr="00DB1A76" w:rsidR="00ED4B81">
        <w:t xml:space="preserve"> </w:t>
      </w:r>
      <w:r w:rsidRPr="00DB1A76" w:rsidR="00C86629">
        <w:t xml:space="preserve">regulation function for </w:t>
      </w:r>
      <w:r w:rsidRPr="00DB1A76" w:rsidR="001126CC">
        <w:t>biocides and pesticides</w:t>
      </w:r>
      <w:r w:rsidRPr="00DB1A76" w:rsidR="00ED4B81">
        <w:t>,</w:t>
      </w:r>
      <w:r w:rsidRPr="00DB1A76" w:rsidR="001126CC">
        <w:t xml:space="preserve"> and REACH</w:t>
      </w:r>
      <w:r w:rsidRPr="00DB1A76" w:rsidR="00ED4B81">
        <w:t>,</w:t>
      </w:r>
      <w:r w:rsidRPr="00DB1A76" w:rsidR="001126CC">
        <w:t xml:space="preserve"> on behalf of Defra</w:t>
      </w:r>
      <w:r w:rsidRPr="00DB1A76" w:rsidR="00F246E1">
        <w:t>.</w:t>
      </w:r>
      <w:r w:rsidRPr="00DB1A76" w:rsidR="00B11E5E">
        <w:t xml:space="preserve"> </w:t>
      </w:r>
      <w:r w:rsidRPr="00DB1A76" w:rsidR="001126CC">
        <w:t>Defra own</w:t>
      </w:r>
      <w:r w:rsidRPr="00DB1A76" w:rsidR="00ED4B81">
        <w:t>s</w:t>
      </w:r>
      <w:r w:rsidRPr="00DB1A76" w:rsidR="001126CC">
        <w:t xml:space="preserve"> the policy responsibility </w:t>
      </w:r>
      <w:r w:rsidRPr="00DB1A76" w:rsidR="008665B0">
        <w:t xml:space="preserve">for that, whereas, because of the expertise and the capability we have in HSE, we deliver that function on </w:t>
      </w:r>
      <w:r w:rsidRPr="00DB1A76" w:rsidR="00ED4B81">
        <w:t>its</w:t>
      </w:r>
      <w:r w:rsidRPr="00DB1A76" w:rsidR="008665B0">
        <w:t xml:space="preserve"> behalf</w:t>
      </w:r>
      <w:r w:rsidRPr="00DB1A76" w:rsidR="00F246E1">
        <w:t>.</w:t>
      </w:r>
      <w:r w:rsidRPr="00DB1A76" w:rsidR="00B11E5E">
        <w:t xml:space="preserve"> </w:t>
      </w:r>
      <w:r w:rsidRPr="00DB1A76" w:rsidR="00ED4B81">
        <w:t>Therefore, you have an inter</w:t>
      </w:r>
      <w:r w:rsidRPr="00DB1A76" w:rsidR="008665B0">
        <w:t xml:space="preserve">governmental relationship that reflects the fact you have two key </w:t>
      </w:r>
      <w:r w:rsidRPr="00DB1A76" w:rsidR="006D5012">
        <w:t>Government Department</w:t>
      </w:r>
      <w:r w:rsidRPr="00DB1A76" w:rsidR="008665B0">
        <w:t>s, one responsible for the regulator and the other responsible for the legislation.</w:t>
      </w:r>
    </w:p>
    <w:p w:rsidR="008665B0" w:rsidRPr="00DB1A76" w:rsidP="004C5AA9">
      <w:pPr>
        <w:pStyle w:val="Answer"/>
      </w:pPr>
      <w:r w:rsidRPr="00DB1A76">
        <w:t xml:space="preserve">I see this relationship as no different </w:t>
      </w:r>
      <w:r w:rsidRPr="00DB1A76" w:rsidR="00ED4B81">
        <w:t>from</w:t>
      </w:r>
      <w:r w:rsidRPr="00DB1A76">
        <w:t xml:space="preserve"> that</w:t>
      </w:r>
      <w:r w:rsidRPr="00DB1A76" w:rsidR="00F246E1">
        <w:t>.</w:t>
      </w:r>
      <w:r w:rsidRPr="00DB1A76" w:rsidR="00B11E5E">
        <w:t xml:space="preserve"> </w:t>
      </w:r>
      <w:r w:rsidRPr="00DB1A76" w:rsidR="0010032C">
        <w:t>We will continue to be accountable to DWP</w:t>
      </w:r>
      <w:r w:rsidRPr="00DB1A76" w:rsidR="00ED4B81">
        <w:t>,</w:t>
      </w:r>
      <w:r w:rsidRPr="00DB1A76" w:rsidR="0010032C">
        <w:t xml:space="preserve"> our sponsoring </w:t>
      </w:r>
      <w:r w:rsidRPr="00DB1A76" w:rsidR="00ED4B81">
        <w:t xml:space="preserve">Department, </w:t>
      </w:r>
      <w:r w:rsidRPr="00DB1A76" w:rsidR="0010032C">
        <w:t xml:space="preserve">as an arm’s length body of DWP, with </w:t>
      </w:r>
      <w:r w:rsidRPr="00DB1A76" w:rsidR="00ED4B81">
        <w:t>a</w:t>
      </w:r>
      <w:r w:rsidRPr="00DB1A76" w:rsidR="0010032C">
        <w:t xml:space="preserve"> relationship with </w:t>
      </w:r>
      <w:r w:rsidRPr="00DB1A76" w:rsidR="00ED4B81">
        <w:t xml:space="preserve">Ministers </w:t>
      </w:r>
      <w:r w:rsidRPr="00DB1A76" w:rsidR="0010032C">
        <w:t>and the Secretary of State through our non</w:t>
      </w:r>
      <w:r w:rsidRPr="00DB1A76" w:rsidR="0010032C">
        <w:noBreakHyphen/>
        <w:t>executive board</w:t>
      </w:r>
      <w:r w:rsidRPr="00DB1A76" w:rsidR="00F246E1">
        <w:t>.</w:t>
      </w:r>
      <w:r w:rsidRPr="00DB1A76" w:rsidR="00B11E5E">
        <w:t xml:space="preserve"> </w:t>
      </w:r>
      <w:r w:rsidRPr="00DB1A76" w:rsidR="00ED4B81">
        <w:t xml:space="preserve">We </w:t>
      </w:r>
      <w:r w:rsidRPr="00DB1A76" w:rsidR="0010032C">
        <w:t>will also have a very thick black dotted line, if you like, to MHCLG</w:t>
      </w:r>
      <w:r w:rsidRPr="00DB1A76" w:rsidR="00ED4B81">
        <w:t>,</w:t>
      </w:r>
      <w:r w:rsidRPr="00DB1A76" w:rsidR="0010032C">
        <w:t xml:space="preserve"> </w:t>
      </w:r>
      <w:r w:rsidRPr="00DB1A76" w:rsidR="00915821">
        <w:t xml:space="preserve">through the legislation but also through the </w:t>
      </w:r>
      <w:r w:rsidRPr="00DB1A76" w:rsidR="00893715">
        <w:t>auspices</w:t>
      </w:r>
      <w:r w:rsidRPr="00DB1A76" w:rsidR="00915821">
        <w:t xml:space="preserve"> of an agency agreement, which enables us to deliver the functions on behalf of another </w:t>
      </w:r>
      <w:r w:rsidRPr="00DB1A76" w:rsidR="006D5012">
        <w:t>Government Department</w:t>
      </w:r>
      <w:r w:rsidRPr="00DB1A76" w:rsidR="00F246E1">
        <w:t>.</w:t>
      </w:r>
      <w:r w:rsidRPr="00DB1A76" w:rsidR="00B11E5E">
        <w:t xml:space="preserve"> </w:t>
      </w:r>
      <w:r w:rsidRPr="00DB1A76" w:rsidR="00ED4B81">
        <w:t xml:space="preserve">Quite </w:t>
      </w:r>
      <w:r w:rsidRPr="00DB1A76" w:rsidR="005D3150">
        <w:t xml:space="preserve">reasonably, MHCLG will hold us to account for the delivery of that function on </w:t>
      </w:r>
      <w:r w:rsidRPr="00DB1A76" w:rsidR="00ED4B81">
        <w:t>its</w:t>
      </w:r>
      <w:r w:rsidRPr="00DB1A76" w:rsidR="005D3150">
        <w:t xml:space="preserve"> behalf </w:t>
      </w:r>
      <w:r w:rsidRPr="00DB1A76" w:rsidR="00ED4B81">
        <w:t>and</w:t>
      </w:r>
      <w:r w:rsidRPr="00DB1A76" w:rsidR="005D3150">
        <w:t xml:space="preserve"> have responsibility for funding HSE to deliver it.</w:t>
      </w:r>
    </w:p>
    <w:p w:rsidR="00893715" w:rsidRPr="00DB1A76" w:rsidP="000A3E4E">
      <w:pPr>
        <w:pStyle w:val="QuestionCont"/>
      </w:pPr>
      <w:sdt>
        <w:sdtPr>
          <w:rPr>
            <w:b/>
          </w:rPr>
          <w:alias w:val="Member"/>
          <w:tag w:val="&lt;Member mnisId='394' dodsId='25722'&gt;"/>
          <w:id w:val="-938210345"/>
          <w:placeholder>
            <w:docPart w:val="D0D996704DEA472C81212B07E8992E52"/>
          </w:placeholder>
          <w:richText/>
        </w:sdtPr>
        <w:sdtContent>
          <w:r w:rsidRPr="00DB1A76">
            <w:rPr>
              <w:b/>
            </w:rPr>
            <w:t>Ian Levy:</w:t>
          </w:r>
        </w:sdtContent>
      </w:sdt>
      <w:r w:rsidRPr="00DB1A76">
        <w:rPr>
          <w:b/>
        </w:rPr>
        <w:t xml:space="preserve"> </w:t>
      </w:r>
      <w:r w:rsidRPr="00DB1A76">
        <w:t>Thank</w:t>
      </w:r>
      <w:r w:rsidRPr="00DB1A76" w:rsidR="00ED4B81">
        <w:t>s</w:t>
      </w:r>
      <w:r w:rsidRPr="00DB1A76">
        <w:t xml:space="preserve"> for that</w:t>
      </w:r>
      <w:r w:rsidRPr="00DB1A76" w:rsidR="00F246E1">
        <w:t>.</w:t>
      </w:r>
      <w:r w:rsidRPr="00DB1A76" w:rsidR="00B11E5E">
        <w:t xml:space="preserve"> </w:t>
      </w:r>
      <w:r w:rsidRPr="00DB1A76">
        <w:t>I appreciate that</w:t>
      </w:r>
      <w:r w:rsidRPr="00DB1A76" w:rsidR="00F246E1">
        <w:t>.</w:t>
      </w:r>
      <w:r w:rsidRPr="00DB1A76" w:rsidR="00B11E5E">
        <w:t xml:space="preserve"> </w:t>
      </w:r>
    </w:p>
    <w:p w:rsidR="00893715" w:rsidRPr="00DB1A76" w:rsidP="00E37243">
      <w:pPr>
        <w:pStyle w:val="Question"/>
      </w:pPr>
      <w:sdt>
        <w:sdtPr>
          <w:rPr>
            <w:b/>
          </w:rPr>
          <w:alias w:val="Member"/>
          <w:tag w:val="&lt;Member mnisId='394' dodsId='25722'&gt;"/>
          <w:id w:val="-1328740521"/>
          <w:placeholder>
            <w:docPart w:val="1C8279397E3A4F0BB3CD19D446475D4D"/>
          </w:placeholder>
          <w:richText/>
        </w:sdtPr>
        <w:sdtContent>
          <w:r w:rsidRPr="00DB1A76">
            <w:rPr>
              <w:b/>
            </w:rPr>
            <w:t>Rachel Hopkins:</w:t>
          </w:r>
        </w:sdtContent>
      </w:sdt>
      <w:r w:rsidRPr="00DB1A76">
        <w:rPr>
          <w:b/>
        </w:rPr>
        <w:t xml:space="preserve"> </w:t>
      </w:r>
      <w:r w:rsidRPr="00DB1A76">
        <w:t xml:space="preserve">The </w:t>
      </w:r>
      <w:r w:rsidRPr="00DB1A76" w:rsidR="00ED4B81">
        <w:t xml:space="preserve">chief inspector of buildings </w:t>
      </w:r>
      <w:r w:rsidRPr="00DB1A76">
        <w:t>is going to b</w:t>
      </w:r>
      <w:r w:rsidRPr="00DB1A76" w:rsidR="00616362">
        <w:t>e a significant post</w:t>
      </w:r>
      <w:r w:rsidRPr="00DB1A76">
        <w:t xml:space="preserve"> and will be integral to the overall success of the regulator and the regime</w:t>
      </w:r>
      <w:r w:rsidRPr="00DB1A76" w:rsidR="00F246E1">
        <w:t>.</w:t>
      </w:r>
      <w:r w:rsidRPr="00DB1A76" w:rsidR="00B11E5E">
        <w:t xml:space="preserve"> </w:t>
      </w:r>
      <w:r w:rsidRPr="00DB1A76">
        <w:t>What can you tell us about the process for recruiting that person and the skills they will need?</w:t>
      </w:r>
    </w:p>
    <w:p w:rsidR="00AC3D20" w:rsidRPr="00DB1A76" w:rsidP="00F058E7">
      <w:pPr>
        <w:pStyle w:val="Answer"/>
      </w:pPr>
      <w:sdt>
        <w:sdtPr>
          <w:rPr>
            <w:b/>
          </w:rPr>
          <w:alias w:val="Witness"/>
          <w:id w:val="-1098707924"/>
          <w:placeholder>
            <w:docPart w:val="1B2A097B3F1E4601951CB9E36BE90C6B"/>
          </w:placeholder>
          <w:richText/>
        </w:sdtPr>
        <w:sdtContent>
          <w:r w:rsidRPr="00DB1A76" w:rsidR="00893715">
            <w:rPr>
              <w:b/>
              <w:i/>
            </w:rPr>
            <w:t xml:space="preserve">Sarah </w:t>
          </w:r>
          <w:r w:rsidRPr="00DB1A76" w:rsidR="00893715">
            <w:rPr>
              <w:b/>
              <w:i/>
            </w:rPr>
            <w:t>Albon</w:t>
          </w:r>
          <w:r w:rsidRPr="00DB1A76" w:rsidR="00893715">
            <w:rPr>
              <w:b/>
              <w:i/>
            </w:rPr>
            <w:t>:</w:t>
          </w:r>
          <w:r w:rsidRPr="00DB1A76" w:rsidR="00893715">
            <w:rPr>
              <w:b/>
            </w:rPr>
            <w:t xml:space="preserve"> </w:t>
          </w:r>
        </w:sdtContent>
      </w:sdt>
      <w:r w:rsidRPr="00DB1A76" w:rsidR="00893715">
        <w:t>You are quite right in recognising that as a critical post</w:t>
      </w:r>
      <w:r w:rsidRPr="00DB1A76" w:rsidR="00F246E1">
        <w:t>.</w:t>
      </w:r>
      <w:r w:rsidRPr="00DB1A76" w:rsidR="00B11E5E">
        <w:t xml:space="preserve"> </w:t>
      </w:r>
      <w:r w:rsidRPr="00DB1A76" w:rsidR="00893715">
        <w:t>If the advert has not been published today, it is going to be published in the next few days</w:t>
      </w:r>
      <w:r w:rsidRPr="00DB1A76" w:rsidR="00F246E1">
        <w:t>.</w:t>
      </w:r>
      <w:r w:rsidRPr="00DB1A76" w:rsidR="00B11E5E">
        <w:t xml:space="preserve"> </w:t>
      </w:r>
      <w:r w:rsidRPr="00DB1A76" w:rsidR="00F058E7">
        <w:t xml:space="preserve">The post is a senior post </w:t>
      </w:r>
      <w:r w:rsidRPr="00DB1A76">
        <w:t>within HSE</w:t>
      </w:r>
      <w:r w:rsidRPr="00DB1A76" w:rsidR="00F246E1">
        <w:t>.</w:t>
      </w:r>
      <w:r w:rsidRPr="00DB1A76" w:rsidR="00B11E5E">
        <w:t xml:space="preserve"> </w:t>
      </w:r>
      <w:r w:rsidRPr="00DB1A76">
        <w:t xml:space="preserve">It </w:t>
      </w:r>
      <w:r w:rsidRPr="00DB1A76" w:rsidR="00F058E7">
        <w:t>w</w:t>
      </w:r>
      <w:r w:rsidRPr="00DB1A76">
        <w:t>ill be reporting directly to me, and it will effectively be one of our executive directors</w:t>
      </w:r>
      <w:r w:rsidRPr="00DB1A76" w:rsidR="00F246E1">
        <w:t xml:space="preserve"> on the HSE’s </w:t>
      </w:r>
      <w:r w:rsidRPr="00DB1A76" w:rsidR="00616362">
        <w:t>senior management committee</w:t>
      </w:r>
      <w:r w:rsidRPr="00DB1A76">
        <w:t>.</w:t>
      </w:r>
    </w:p>
    <w:p w:rsidR="00AC3D20" w:rsidRPr="00DB1A76" w:rsidP="00F058E7">
      <w:pPr>
        <w:pStyle w:val="Answer"/>
      </w:pPr>
      <w:r w:rsidRPr="00DB1A76">
        <w:t xml:space="preserve">In thinking about the </w:t>
      </w:r>
      <w:r w:rsidRPr="00DB1A76">
        <w:t xml:space="preserve">relevant skills and experience of the person we are looking for, </w:t>
      </w:r>
      <w:r w:rsidRPr="00DB1A76">
        <w:t xml:space="preserve">this individual </w:t>
      </w:r>
      <w:r w:rsidRPr="00DB1A76" w:rsidR="00616362">
        <w:t xml:space="preserve">will </w:t>
      </w:r>
      <w:r w:rsidRPr="00DB1A76">
        <w:t xml:space="preserve">need to be able to </w:t>
      </w:r>
      <w:r w:rsidRPr="00DB1A76">
        <w:t xml:space="preserve">provide leadership to a team, when fully established, </w:t>
      </w:r>
      <w:r w:rsidRPr="00DB1A76">
        <w:t xml:space="preserve">of </w:t>
      </w:r>
      <w:r w:rsidRPr="00DB1A76">
        <w:t xml:space="preserve">700 to 800 people based throughout England, predominantly in the </w:t>
      </w:r>
      <w:r w:rsidRPr="00DB1A76">
        <w:t xml:space="preserve">metropolitan areas </w:t>
      </w:r>
      <w:r w:rsidRPr="00DB1A76">
        <w:t>where the largest numbers of high</w:t>
      </w:r>
      <w:r w:rsidRPr="00DB1A76">
        <w:noBreakHyphen/>
        <w:t xml:space="preserve">rise buildings are, but we will have staff </w:t>
      </w:r>
      <w:r w:rsidRPr="00DB1A76">
        <w:t>right the way through the country</w:t>
      </w:r>
      <w:r w:rsidRPr="00DB1A76" w:rsidR="00F246E1">
        <w:t>.</w:t>
      </w:r>
      <w:r w:rsidRPr="00DB1A76" w:rsidR="00B11E5E">
        <w:t xml:space="preserve"> </w:t>
      </w:r>
      <w:r w:rsidRPr="00DB1A76" w:rsidR="00616362">
        <w:t xml:space="preserve">They will </w:t>
      </w:r>
      <w:r w:rsidRPr="00DB1A76">
        <w:t>need to be able to p</w:t>
      </w:r>
      <w:r w:rsidRPr="00DB1A76">
        <w:t>rovide that kind of leadership.</w:t>
      </w:r>
    </w:p>
    <w:p w:rsidR="00184CDF" w:rsidRPr="00DB1A76" w:rsidP="00F058E7">
      <w:pPr>
        <w:pStyle w:val="Answer"/>
      </w:pPr>
      <w:r w:rsidRPr="00DB1A76">
        <w:t xml:space="preserve">They </w:t>
      </w:r>
      <w:r w:rsidRPr="00DB1A76" w:rsidR="00616362">
        <w:t xml:space="preserve">will </w:t>
      </w:r>
      <w:r w:rsidRPr="00DB1A76">
        <w:t xml:space="preserve">also need to be able to speak </w:t>
      </w:r>
      <w:r w:rsidRPr="00DB1A76" w:rsidR="00AC3D20">
        <w:t xml:space="preserve">authoritatively about the management of risks and </w:t>
      </w:r>
      <w:r w:rsidRPr="00DB1A76">
        <w:t xml:space="preserve">gain the confidence of </w:t>
      </w:r>
      <w:r w:rsidRPr="00DB1A76" w:rsidR="00AC3D20">
        <w:t xml:space="preserve">the various representative bodies that are interested in this, especially thinking—as we </w:t>
      </w:r>
      <w:r w:rsidRPr="00DB1A76">
        <w:t xml:space="preserve">were doing earlier </w:t>
      </w:r>
      <w:r w:rsidRPr="00DB1A76" w:rsidR="00AC3D20">
        <w:t xml:space="preserve">when I was talking to the Chair—about </w:t>
      </w:r>
      <w:r w:rsidRPr="00DB1A76">
        <w:t>engag</w:t>
      </w:r>
      <w:r w:rsidRPr="00DB1A76" w:rsidR="00616362">
        <w:t>ing</w:t>
      </w:r>
      <w:r w:rsidRPr="00DB1A76">
        <w:t xml:space="preserve"> well with residents </w:t>
      </w:r>
      <w:r w:rsidRPr="00DB1A76" w:rsidR="00AC3D20">
        <w:t>and residents’ groups</w:t>
      </w:r>
      <w:r w:rsidRPr="00DB1A76" w:rsidR="00616362">
        <w:t>,</w:t>
      </w:r>
      <w:r w:rsidRPr="00DB1A76" w:rsidR="00AC3D20">
        <w:t xml:space="preserve"> to gain their confidence</w:t>
      </w:r>
      <w:r w:rsidRPr="00DB1A76" w:rsidR="00616362">
        <w:t>.</w:t>
      </w:r>
      <w:r w:rsidRPr="00DB1A76" w:rsidR="00AC3D20">
        <w:t xml:space="preserve"> </w:t>
      </w:r>
      <w:r w:rsidRPr="00DB1A76" w:rsidR="00616362">
        <w:t xml:space="preserve">They will </w:t>
      </w:r>
      <w:r w:rsidRPr="00DB1A76" w:rsidR="00AC3D20">
        <w:t xml:space="preserve">also </w:t>
      </w:r>
      <w:r w:rsidRPr="00DB1A76" w:rsidR="00616362">
        <w:t xml:space="preserve">need </w:t>
      </w:r>
      <w:r w:rsidRPr="00DB1A76">
        <w:t>the authority to speak to the various parts of industry that n</w:t>
      </w:r>
      <w:r w:rsidRPr="00DB1A76" w:rsidR="00E37243">
        <w:t>e</w:t>
      </w:r>
      <w:r w:rsidRPr="00DB1A76">
        <w:t xml:space="preserve">ed to step their game </w:t>
      </w:r>
      <w:r w:rsidRPr="00DB1A76" w:rsidR="00AC3D20">
        <w:t xml:space="preserve">up </w:t>
      </w:r>
      <w:r w:rsidRPr="00DB1A76">
        <w:t xml:space="preserve">and improve the </w:t>
      </w:r>
      <w:r w:rsidRPr="00DB1A76" w:rsidR="00AC3D20">
        <w:t xml:space="preserve">standard to </w:t>
      </w:r>
      <w:r w:rsidRPr="00DB1A76">
        <w:t xml:space="preserve">which they are working </w:t>
      </w:r>
      <w:r w:rsidRPr="00DB1A76" w:rsidR="00AC3D20">
        <w:t>and the way they are working</w:t>
      </w:r>
      <w:r w:rsidRPr="00DB1A76" w:rsidR="00616362">
        <w:t xml:space="preserve">, and </w:t>
      </w:r>
      <w:r w:rsidRPr="00DB1A76">
        <w:t>to hold them, authoritatively, to account.</w:t>
      </w:r>
    </w:p>
    <w:p w:rsidR="00F058E7" w:rsidRPr="00DB1A76" w:rsidP="00F058E7">
      <w:pPr>
        <w:pStyle w:val="Answer"/>
      </w:pPr>
      <w:r w:rsidRPr="00DB1A76">
        <w:t xml:space="preserve">We </w:t>
      </w:r>
      <w:r w:rsidRPr="00DB1A76">
        <w:t>are looking for somebody who has great leadership exper</w:t>
      </w:r>
      <w:r w:rsidRPr="00DB1A76" w:rsidR="00184CDF">
        <w:t xml:space="preserve">ience and </w:t>
      </w:r>
      <w:r w:rsidRPr="00DB1A76">
        <w:t xml:space="preserve">maybe </w:t>
      </w:r>
      <w:r w:rsidRPr="00DB1A76">
        <w:t>experience in construction or a hi</w:t>
      </w:r>
      <w:r w:rsidRPr="00DB1A76" w:rsidR="00184CDF">
        <w:t>gh</w:t>
      </w:r>
      <w:r w:rsidRPr="00DB1A76" w:rsidR="00184CDF">
        <w:noBreakHyphen/>
        <w:t>risk regulatory environment</w:t>
      </w:r>
      <w:r w:rsidRPr="00DB1A76" w:rsidR="00F246E1">
        <w:t>.</w:t>
      </w:r>
      <w:r w:rsidRPr="00DB1A76" w:rsidR="00B11E5E">
        <w:t xml:space="preserve"> </w:t>
      </w:r>
      <w:r w:rsidRPr="00DB1A76">
        <w:t xml:space="preserve">The </w:t>
      </w:r>
      <w:r w:rsidRPr="00DB1A76">
        <w:t>are</w:t>
      </w:r>
      <w:r w:rsidRPr="00DB1A76" w:rsidR="00184CDF">
        <w:t xml:space="preserve">a they have worked in </w:t>
      </w:r>
      <w:r w:rsidRPr="00DB1A76">
        <w:t xml:space="preserve">is probably less important than </w:t>
      </w:r>
      <w:r w:rsidRPr="00DB1A76" w:rsidR="00184CDF">
        <w:t>the ability to show they can lead</w:t>
      </w:r>
      <w:r w:rsidRPr="00DB1A76">
        <w:t>,</w:t>
      </w:r>
      <w:r w:rsidRPr="00DB1A76" w:rsidR="00184CDF">
        <w:t xml:space="preserve"> become a creator of change and drive </w:t>
      </w:r>
      <w:r w:rsidRPr="00DB1A76">
        <w:t>that appropriate change in this area.</w:t>
      </w:r>
    </w:p>
    <w:p w:rsidR="00F058E7" w:rsidRPr="00DB1A76" w:rsidP="00F058E7">
      <w:pPr>
        <w:pStyle w:val="Question"/>
      </w:pPr>
      <w:sdt>
        <w:sdtPr>
          <w:alias w:val="Member"/>
          <w:tag w:val="&lt;Member mnisId='4873' dodsId=''&gt;"/>
          <w:id w:val="929394707"/>
          <w:placeholder>
            <w:docPart w:val="AEED0B9438724A00A3F956933D53F2A3"/>
          </w:placeholder>
          <w:richText/>
        </w:sdtPr>
        <w:sdtContent>
          <w:r w:rsidRPr="00DB1A76">
            <w:rPr>
              <w:b/>
            </w:rPr>
            <w:t>Rachel Hopkins:</w:t>
          </w:r>
        </w:sdtContent>
      </w:sdt>
      <w:r w:rsidRPr="00DB1A76">
        <w:t xml:space="preserve"> You talked about the appointment proc</w:t>
      </w:r>
      <w:r w:rsidRPr="00DB1A76" w:rsidR="00E37243">
        <w:t>ess kicking off imminently</w:t>
      </w:r>
      <w:r w:rsidRPr="00DB1A76" w:rsidR="00F246E1">
        <w:t>.</w:t>
      </w:r>
      <w:r w:rsidRPr="00DB1A76" w:rsidR="00B11E5E">
        <w:t xml:space="preserve"> </w:t>
      </w:r>
      <w:r w:rsidRPr="00DB1A76" w:rsidR="00E37243">
        <w:t>Wil</w:t>
      </w:r>
      <w:r w:rsidRPr="00DB1A76">
        <w:t>l</w:t>
      </w:r>
      <w:r w:rsidRPr="00DB1A76" w:rsidR="00E37243">
        <w:t xml:space="preserve"> </w:t>
      </w:r>
      <w:r w:rsidRPr="00DB1A76">
        <w:t>there be any parli</w:t>
      </w:r>
      <w:r w:rsidRPr="00DB1A76" w:rsidR="00184CDF">
        <w:t>amentary scrutiny of that appointment?</w:t>
      </w:r>
    </w:p>
    <w:p w:rsidR="00F058E7" w:rsidRPr="00DB1A76" w:rsidP="00F058E7">
      <w:pPr>
        <w:pStyle w:val="Answer"/>
      </w:pPr>
      <w:sdt>
        <w:sdtPr>
          <w:alias w:val="Witness"/>
          <w:id w:val="-541587460"/>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rsidR="00184CDF">
        <w:t>No, there will not</w:t>
      </w:r>
      <w:r w:rsidRPr="00DB1A76" w:rsidR="00F246E1">
        <w:t>.</w:t>
      </w:r>
      <w:r w:rsidRPr="00DB1A76" w:rsidR="00B11E5E">
        <w:t xml:space="preserve"> </w:t>
      </w:r>
      <w:r w:rsidRPr="00DB1A76" w:rsidR="00184CDF">
        <w:t xml:space="preserve">The post itself is a main </w:t>
      </w:r>
      <w:r w:rsidRPr="00DB1A76" w:rsidR="00510054">
        <w:t xml:space="preserve">Civil Service </w:t>
      </w:r>
      <w:r w:rsidRPr="00DB1A76" w:rsidR="00184CDF">
        <w:t>post</w:t>
      </w:r>
      <w:r w:rsidRPr="00DB1A76" w:rsidR="00F246E1">
        <w:t>.</w:t>
      </w:r>
      <w:r w:rsidRPr="00DB1A76" w:rsidR="00B11E5E">
        <w:t xml:space="preserve"> </w:t>
      </w:r>
      <w:r w:rsidRPr="00DB1A76" w:rsidR="00184CDF">
        <w:t xml:space="preserve">Technically, it is </w:t>
      </w:r>
      <w:r w:rsidRPr="00DB1A76">
        <w:t xml:space="preserve">at </w:t>
      </w:r>
      <w:r w:rsidRPr="00DB1A76" w:rsidR="00F246E1">
        <w:t xml:space="preserve">senior </w:t>
      </w:r>
      <w:r w:rsidRPr="00DB1A76" w:rsidR="00510054">
        <w:t xml:space="preserve">Civil Service </w:t>
      </w:r>
      <w:r w:rsidRPr="00DB1A76" w:rsidR="00F246E1">
        <w:t xml:space="preserve">pay band </w:t>
      </w:r>
      <w:r w:rsidRPr="00DB1A76">
        <w:t>2</w:t>
      </w:r>
      <w:r w:rsidRPr="00DB1A76" w:rsidR="00F246E1">
        <w:t>.</w:t>
      </w:r>
      <w:r w:rsidRPr="00DB1A76" w:rsidR="00B11E5E">
        <w:t xml:space="preserve"> </w:t>
      </w:r>
      <w:r w:rsidRPr="00DB1A76" w:rsidR="00184CDF">
        <w:t>T</w:t>
      </w:r>
      <w:r w:rsidRPr="00DB1A76">
        <w:t xml:space="preserve">hose posts are pretty much </w:t>
      </w:r>
      <w:r w:rsidRPr="00DB1A76" w:rsidR="00184CDF">
        <w:t>not subject to parliamentary scrutiny</w:t>
      </w:r>
      <w:r w:rsidRPr="00DB1A76" w:rsidR="00F246E1">
        <w:t>.</w:t>
      </w:r>
      <w:r w:rsidRPr="00DB1A76" w:rsidR="00B11E5E">
        <w:t xml:space="preserve"> </w:t>
      </w:r>
      <w:r w:rsidRPr="00DB1A76" w:rsidR="00184CDF">
        <w:t>My post was not</w:t>
      </w:r>
      <w:r w:rsidRPr="00DB1A76" w:rsidR="00510054">
        <w:t>.</w:t>
      </w:r>
      <w:r w:rsidRPr="00DB1A76" w:rsidR="00184CDF">
        <w:t xml:space="preserve"> </w:t>
      </w:r>
      <w:r w:rsidRPr="00DB1A76" w:rsidR="00510054">
        <w:t xml:space="preserve">None </w:t>
      </w:r>
      <w:r w:rsidRPr="00DB1A76">
        <w:t>of the people who work for me</w:t>
      </w:r>
      <w:r w:rsidRPr="00DB1A76" w:rsidR="00E37243">
        <w:t xml:space="preserve"> </w:t>
      </w:r>
      <w:r w:rsidRPr="00DB1A76" w:rsidR="00510054">
        <w:t>is</w:t>
      </w:r>
      <w:r w:rsidRPr="00DB1A76" w:rsidR="00184CDF">
        <w:t xml:space="preserve"> </w:t>
      </w:r>
      <w:r w:rsidRPr="00DB1A76">
        <w:t>subject to parli</w:t>
      </w:r>
      <w:r w:rsidRPr="00DB1A76" w:rsidR="00184CDF">
        <w:t>amentary scrutiny</w:t>
      </w:r>
      <w:r w:rsidRPr="00DB1A76" w:rsidR="00F246E1">
        <w:t>.</w:t>
      </w:r>
      <w:r w:rsidRPr="00DB1A76" w:rsidR="00B11E5E">
        <w:t xml:space="preserve"> </w:t>
      </w:r>
      <w:r w:rsidRPr="00DB1A76" w:rsidR="00184CDF">
        <w:t xml:space="preserve">Of course, we would expect them to be accountable and to appear before this and no doubt </w:t>
      </w:r>
      <w:r w:rsidRPr="00DB1A76">
        <w:t xml:space="preserve">other </w:t>
      </w:r>
      <w:r w:rsidRPr="00DB1A76" w:rsidR="00E37243">
        <w:t>Select Committees</w:t>
      </w:r>
      <w:r w:rsidRPr="00DB1A76" w:rsidR="00510054">
        <w:t>,</w:t>
      </w:r>
      <w:r w:rsidRPr="00DB1A76">
        <w:t xml:space="preserve"> to answer for the work we do and the work they hav</w:t>
      </w:r>
      <w:r w:rsidRPr="00DB1A76" w:rsidR="00184CDF">
        <w:t>e done as part of that process.</w:t>
      </w:r>
    </w:p>
    <w:p w:rsidR="00F058E7" w:rsidRPr="00DB1A76" w:rsidP="00F058E7">
      <w:pPr>
        <w:pStyle w:val="Question"/>
      </w:pPr>
      <w:sdt>
        <w:sdtPr>
          <w:alias w:val="Member"/>
          <w:tag w:val="&lt;Member mnisId='4873' dodsId=''&gt;"/>
          <w:id w:val="1371497526"/>
          <w:placeholder>
            <w:docPart w:val="AEED0B9438724A00A3F956933D53F2A3"/>
          </w:placeholder>
          <w:richText/>
        </w:sdtPr>
        <w:sdtContent>
          <w:r w:rsidRPr="00DB1A76">
            <w:rPr>
              <w:b/>
            </w:rPr>
            <w:t>Rachel Hopkins:</w:t>
          </w:r>
        </w:sdtContent>
      </w:sdt>
      <w:r w:rsidRPr="00DB1A76">
        <w:t xml:space="preserve"> </w:t>
      </w:r>
      <w:r w:rsidRPr="00DB1A76" w:rsidR="00184CDF">
        <w:t>Pushing on that slightly, as part of the recruitment process, reflecting the points made about ensuring residents have a voice in that, will there be a thorough process and will resident voice be part of that?</w:t>
      </w:r>
    </w:p>
    <w:p w:rsidR="00184CDF" w:rsidRPr="00DB1A76" w:rsidP="00F058E7">
      <w:pPr>
        <w:pStyle w:val="Answer"/>
      </w:pPr>
      <w:sdt>
        <w:sdtPr>
          <w:alias w:val="Witness"/>
          <w:id w:val="-208790852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058E7">
        <w:t xml:space="preserve">The </w:t>
      </w:r>
      <w:r w:rsidRPr="00DB1A76" w:rsidR="00510054">
        <w:t>process</w:t>
      </w:r>
      <w:r w:rsidRPr="00DB1A76">
        <w:t xml:space="preserve"> </w:t>
      </w:r>
      <w:r w:rsidRPr="00DB1A76" w:rsidR="00F058E7">
        <w:t xml:space="preserve">is being conducted under </w:t>
      </w:r>
      <w:r w:rsidRPr="00DB1A76">
        <w:t xml:space="preserve">the Civil Service Commission rules, which means </w:t>
      </w:r>
      <w:r w:rsidRPr="00DB1A76" w:rsidR="00510054">
        <w:t>that</w:t>
      </w:r>
      <w:r w:rsidRPr="00DB1A76">
        <w:t xml:space="preserve"> a</w:t>
      </w:r>
      <w:r w:rsidRPr="00DB1A76" w:rsidR="00F058E7">
        <w:t xml:space="preserve"> serie</w:t>
      </w:r>
      <w:r w:rsidRPr="00DB1A76">
        <w:t>s of things ha</w:t>
      </w:r>
      <w:r w:rsidRPr="00DB1A76" w:rsidR="00510054">
        <w:t>ve</w:t>
      </w:r>
      <w:r w:rsidRPr="00DB1A76">
        <w:t xml:space="preserve"> </w:t>
      </w:r>
      <w:r w:rsidRPr="00DB1A76" w:rsidR="00F058E7">
        <w:t xml:space="preserve">to take place to make sure it is conducted under </w:t>
      </w:r>
      <w:r w:rsidRPr="00DB1A76">
        <w:t>fair and open competition</w:t>
      </w:r>
      <w:r w:rsidRPr="00DB1A76" w:rsidR="00F246E1">
        <w:t>.</w:t>
      </w:r>
      <w:r w:rsidRPr="00DB1A76" w:rsidR="00B11E5E">
        <w:t xml:space="preserve"> </w:t>
      </w:r>
      <w:r w:rsidRPr="00DB1A76" w:rsidR="00510054">
        <w:t>The residents’ voice</w:t>
      </w:r>
      <w:r w:rsidRPr="00DB1A76">
        <w:t xml:space="preserve"> </w:t>
      </w:r>
      <w:r w:rsidRPr="00DB1A76" w:rsidR="00510054">
        <w:t xml:space="preserve">is </w:t>
      </w:r>
      <w:r w:rsidRPr="00DB1A76">
        <w:t>not part of that process</w:t>
      </w:r>
      <w:r w:rsidRPr="00DB1A76" w:rsidR="00510054">
        <w:t>;</w:t>
      </w:r>
      <w:r w:rsidRPr="00DB1A76">
        <w:t xml:space="preserve"> nor </w:t>
      </w:r>
      <w:r w:rsidRPr="00DB1A76" w:rsidR="00F058E7">
        <w:t xml:space="preserve">indeed </w:t>
      </w:r>
      <w:r w:rsidRPr="00DB1A76">
        <w:t xml:space="preserve">are </w:t>
      </w:r>
      <w:r w:rsidRPr="00DB1A76" w:rsidR="00F058E7">
        <w:t>any stakeholders part of the process</w:t>
      </w:r>
      <w:r w:rsidRPr="00DB1A76" w:rsidR="00F246E1">
        <w:t>.</w:t>
      </w:r>
      <w:r w:rsidRPr="00DB1A76" w:rsidR="00B11E5E">
        <w:t xml:space="preserve"> </w:t>
      </w:r>
      <w:r w:rsidRPr="00DB1A76" w:rsidR="00F058E7">
        <w:t xml:space="preserve">Rather, we are trying </w:t>
      </w:r>
      <w:r w:rsidRPr="00DB1A76" w:rsidR="00E37243">
        <w:t>to</w:t>
      </w:r>
      <w:r w:rsidRPr="00DB1A76" w:rsidR="00F058E7">
        <w:t xml:space="preserve"> </w:t>
      </w:r>
      <w:r w:rsidRPr="00DB1A76">
        <w:t xml:space="preserve">judge—as </w:t>
      </w:r>
      <w:r w:rsidRPr="00DB1A76" w:rsidR="00510054">
        <w:t>objectively as any interview</w:t>
      </w:r>
      <w:r w:rsidRPr="00DB1A76" w:rsidR="007E5317">
        <w:t>-</w:t>
      </w:r>
      <w:r w:rsidRPr="00DB1A76">
        <w:t>type process with psychometrics and so forth can—</w:t>
      </w:r>
      <w:r w:rsidRPr="00DB1A76" w:rsidR="00F058E7">
        <w:t xml:space="preserve">people’s </w:t>
      </w:r>
      <w:r w:rsidRPr="00DB1A76">
        <w:t>skills and objective experience</w:t>
      </w:r>
      <w:r w:rsidRPr="00DB1A76" w:rsidR="00F246E1">
        <w:t>.</w:t>
      </w:r>
      <w:r w:rsidRPr="00DB1A76" w:rsidR="00B11E5E">
        <w:t xml:space="preserve"> </w:t>
      </w:r>
    </w:p>
    <w:p w:rsidR="00F058E7" w:rsidRPr="00DB1A76" w:rsidP="00F058E7">
      <w:pPr>
        <w:pStyle w:val="Answer"/>
      </w:pPr>
      <w:r w:rsidRPr="00DB1A76">
        <w:t xml:space="preserve">However, one </w:t>
      </w:r>
      <w:r w:rsidRPr="00DB1A76" w:rsidR="00510054">
        <w:t>key thing</w:t>
      </w:r>
      <w:r w:rsidRPr="00DB1A76">
        <w:t xml:space="preserve"> that is being tested in the interview process is the ability of people to relate to group</w:t>
      </w:r>
      <w:r w:rsidRPr="00DB1A76">
        <w:t>s</w:t>
      </w:r>
      <w:r w:rsidRPr="00DB1A76">
        <w:t xml:space="preserve"> </w:t>
      </w:r>
      <w:r w:rsidRPr="00DB1A76">
        <w:t xml:space="preserve">of people from all </w:t>
      </w:r>
      <w:r w:rsidRPr="00DB1A76">
        <w:t xml:space="preserve">kinds of backgrounds through staff panels, so we are getting </w:t>
      </w:r>
      <w:r w:rsidRPr="00DB1A76">
        <w:t>more than just a str</w:t>
      </w:r>
      <w:r w:rsidRPr="00DB1A76" w:rsidR="00E37243">
        <w:t xml:space="preserve">aightforward </w:t>
      </w:r>
      <w:r w:rsidRPr="00DB1A76">
        <w:t xml:space="preserve">interview </w:t>
      </w:r>
      <w:r w:rsidRPr="00DB1A76" w:rsidR="00E37243">
        <w:t>at the end of a CV</w:t>
      </w:r>
      <w:r w:rsidRPr="00DB1A76" w:rsidR="00E37243">
        <w:noBreakHyphen/>
        <w:t>type</w:t>
      </w:r>
      <w:r w:rsidRPr="00DB1A76">
        <w:t xml:space="preserve"> process</w:t>
      </w:r>
      <w:r w:rsidRPr="00DB1A76" w:rsidR="00F246E1">
        <w:t>.</w:t>
      </w:r>
      <w:r w:rsidRPr="00DB1A76" w:rsidR="00B11E5E">
        <w:t xml:space="preserve"> </w:t>
      </w:r>
      <w:r w:rsidRPr="00DB1A76">
        <w:t xml:space="preserve">That </w:t>
      </w:r>
      <w:r w:rsidRPr="00DB1A76">
        <w:t>sort of staff panel process</w:t>
      </w:r>
      <w:r w:rsidRPr="00DB1A76" w:rsidR="007E5317">
        <w:t>,</w:t>
      </w:r>
      <w:r w:rsidRPr="00DB1A76">
        <w:t xml:space="preserve"> where people </w:t>
      </w:r>
      <w:r w:rsidRPr="00DB1A76">
        <w:t xml:space="preserve">at all grades within our organisation get to feed back on the different </w:t>
      </w:r>
      <w:r w:rsidRPr="00DB1A76" w:rsidR="00E37243">
        <w:t>candidates</w:t>
      </w:r>
      <w:r w:rsidRPr="00DB1A76" w:rsidR="007E5317">
        <w:t>,</w:t>
      </w:r>
      <w:r w:rsidRPr="00DB1A76">
        <w:t xml:space="preserve"> is </w:t>
      </w:r>
      <w:r w:rsidRPr="00DB1A76">
        <w:t xml:space="preserve">now really quite standard </w:t>
      </w:r>
      <w:r w:rsidRPr="00DB1A76" w:rsidR="007E5317">
        <w:t>among</w:t>
      </w:r>
      <w:r w:rsidRPr="00DB1A76">
        <w:t xml:space="preserve"> </w:t>
      </w:r>
      <w:r w:rsidRPr="00DB1A76">
        <w:t xml:space="preserve">senior appointments in the </w:t>
      </w:r>
      <w:r w:rsidRPr="00DB1A76" w:rsidR="000E5D45">
        <w:t>Civil Service</w:t>
      </w:r>
      <w:r w:rsidRPr="00DB1A76">
        <w:t>.</w:t>
      </w:r>
    </w:p>
    <w:p w:rsidR="00F058E7" w:rsidRPr="00DB1A76" w:rsidP="00F058E7">
      <w:pPr>
        <w:pStyle w:val="Question"/>
      </w:pPr>
      <w:sdt>
        <w:sdtPr>
          <w:alias w:val="Member"/>
          <w:tag w:val="&lt;Member mnisId='4873' dodsId=''&gt;"/>
          <w:id w:val="-810404367"/>
          <w:placeholder>
            <w:docPart w:val="AEED0B9438724A00A3F956933D53F2A3"/>
          </w:placeholder>
          <w:richText/>
        </w:sdtPr>
        <w:sdtContent>
          <w:r w:rsidRPr="00DB1A76">
            <w:rPr>
              <w:b/>
            </w:rPr>
            <w:t>Rachel Hopkins:</w:t>
          </w:r>
        </w:sdtContent>
      </w:sdt>
      <w:r w:rsidRPr="00DB1A76">
        <w:t xml:space="preserve"> </w:t>
      </w:r>
      <w:r w:rsidRPr="00DB1A76" w:rsidR="00184CDF">
        <w:t xml:space="preserve">I have a final question about </w:t>
      </w:r>
      <w:r w:rsidRPr="00DB1A76">
        <w:t xml:space="preserve">the staffing </w:t>
      </w:r>
      <w:r w:rsidRPr="00DB1A76" w:rsidR="00184CDF">
        <w:t>of the whole system</w:t>
      </w:r>
      <w:r w:rsidRPr="00DB1A76" w:rsidR="00F246E1">
        <w:t>.</w:t>
      </w:r>
      <w:r w:rsidRPr="00DB1A76" w:rsidR="00B11E5E">
        <w:t xml:space="preserve"> </w:t>
      </w:r>
      <w:r w:rsidRPr="00DB1A76" w:rsidR="00184CDF">
        <w:t xml:space="preserve">Are there concerns over capacity and </w:t>
      </w:r>
      <w:r w:rsidRPr="00DB1A76">
        <w:t xml:space="preserve">having sufficient </w:t>
      </w:r>
      <w:r w:rsidRPr="00DB1A76" w:rsidR="00184CDF">
        <w:t>staff with the right skills</w:t>
      </w:r>
      <w:r w:rsidRPr="00DB1A76" w:rsidR="00F246E1">
        <w:t>?</w:t>
      </w:r>
      <w:r w:rsidRPr="00DB1A76" w:rsidR="00B11E5E">
        <w:t xml:space="preserve"> </w:t>
      </w:r>
      <w:r w:rsidRPr="00DB1A76" w:rsidR="00184CDF">
        <w:t xml:space="preserve">Has there been any assessment of the </w:t>
      </w:r>
      <w:r w:rsidRPr="00DB1A76">
        <w:t xml:space="preserve">numbers </w:t>
      </w:r>
      <w:r w:rsidRPr="00DB1A76" w:rsidR="00184CDF">
        <w:t xml:space="preserve">and </w:t>
      </w:r>
      <w:r w:rsidRPr="00DB1A76">
        <w:t xml:space="preserve">sorts of staff </w:t>
      </w:r>
      <w:r w:rsidRPr="00DB1A76" w:rsidR="00184CDF">
        <w:t xml:space="preserve">the regulator will need and where they will </w:t>
      </w:r>
      <w:r w:rsidRPr="00DB1A76" w:rsidR="000E5D45">
        <w:t>come</w:t>
      </w:r>
      <w:r w:rsidRPr="00DB1A76" w:rsidR="00184CDF">
        <w:t xml:space="preserve"> from?</w:t>
      </w:r>
    </w:p>
    <w:p w:rsidR="00B17FBA" w:rsidRPr="00DB1A76" w:rsidP="00B17FBA">
      <w:pPr>
        <w:pStyle w:val="Answer"/>
      </w:pPr>
      <w:sdt>
        <w:sdtPr>
          <w:alias w:val="Witness"/>
          <w:id w:val="-1132484760"/>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184CDF">
        <w:t>It is going to be a real mixture</w:t>
      </w:r>
      <w:r w:rsidRPr="00DB1A76" w:rsidR="00F246E1">
        <w:t>.</w:t>
      </w:r>
      <w:r w:rsidRPr="00DB1A76" w:rsidR="00B11E5E">
        <w:t xml:space="preserve"> </w:t>
      </w:r>
      <w:r w:rsidRPr="00DB1A76" w:rsidR="00184CDF">
        <w:t xml:space="preserve">I made reference earlier </w:t>
      </w:r>
      <w:r w:rsidRPr="00DB1A76" w:rsidR="000E5D45">
        <w:t>to</w:t>
      </w:r>
      <w:r w:rsidRPr="00DB1A76" w:rsidR="00184CDF">
        <w:t xml:space="preserve"> being able to draw on the existing resources within HSE</w:t>
      </w:r>
      <w:r w:rsidRPr="00DB1A76" w:rsidR="00F246E1">
        <w:t>.</w:t>
      </w:r>
      <w:r w:rsidRPr="00DB1A76" w:rsidR="00B11E5E">
        <w:t xml:space="preserve"> </w:t>
      </w:r>
      <w:r w:rsidRPr="00DB1A76" w:rsidR="00F058E7">
        <w:t xml:space="preserve">We are expecting to transfer some of our existing staff into </w:t>
      </w:r>
      <w:r w:rsidRPr="00DB1A76" w:rsidR="00184CDF">
        <w:t xml:space="preserve">the new regulator function, as a </w:t>
      </w:r>
      <w:r w:rsidRPr="00DB1A76" w:rsidR="00F058E7">
        <w:t>seedcorn</w:t>
      </w:r>
      <w:r w:rsidRPr="00DB1A76" w:rsidR="00F058E7">
        <w:t xml:space="preserve"> </w:t>
      </w:r>
      <w:r w:rsidRPr="00DB1A76" w:rsidR="00184CDF">
        <w:t>of regulatory and inspector</w:t>
      </w:r>
      <w:r w:rsidRPr="00DB1A76" w:rsidR="00184CDF">
        <w:noBreakHyphen/>
        <w:t>type experience</w:t>
      </w:r>
      <w:r w:rsidRPr="00DB1A76" w:rsidR="00F246E1">
        <w:t>.</w:t>
      </w:r>
      <w:r w:rsidRPr="00DB1A76" w:rsidR="00B11E5E">
        <w:t xml:space="preserve"> </w:t>
      </w:r>
      <w:r w:rsidRPr="00DB1A76" w:rsidR="000E5D45">
        <w:t xml:space="preserve">We </w:t>
      </w:r>
      <w:r w:rsidRPr="00DB1A76" w:rsidR="00184CDF">
        <w:t xml:space="preserve">are </w:t>
      </w:r>
      <w:r w:rsidRPr="00DB1A76">
        <w:t>undoubtedly</w:t>
      </w:r>
      <w:r w:rsidRPr="00DB1A76" w:rsidR="00184CDF">
        <w:t xml:space="preserve"> going to need to recruit significant numbers of new people</w:t>
      </w:r>
      <w:r w:rsidRPr="00DB1A76" w:rsidR="00F246E1">
        <w:t>.</w:t>
      </w:r>
      <w:r w:rsidRPr="00DB1A76" w:rsidR="00B11E5E">
        <w:t xml:space="preserve"> </w:t>
      </w:r>
      <w:r w:rsidRPr="00DB1A76" w:rsidR="00184CDF">
        <w:t>Some of those</w:t>
      </w:r>
      <w:r w:rsidRPr="00DB1A76">
        <w:t xml:space="preserve"> </w:t>
      </w:r>
      <w:r w:rsidRPr="00DB1A76" w:rsidR="00184CDF">
        <w:t>will be coming to us having had a professional background elsewhere and be already well trained and competent</w:t>
      </w:r>
      <w:r w:rsidRPr="00DB1A76" w:rsidR="000E5D45">
        <w:t>.</w:t>
      </w:r>
      <w:r w:rsidRPr="00DB1A76" w:rsidR="00184CDF">
        <w:t xml:space="preserve"> </w:t>
      </w:r>
      <w:r w:rsidRPr="00DB1A76" w:rsidR="000E5D45">
        <w:t xml:space="preserve">Others </w:t>
      </w:r>
      <w:r w:rsidRPr="00DB1A76" w:rsidR="00184CDF">
        <w:t>we will need to train ourselves</w:t>
      </w:r>
      <w:r w:rsidRPr="00DB1A76" w:rsidR="00F246E1">
        <w:t>.</w:t>
      </w:r>
      <w:r w:rsidRPr="00DB1A76" w:rsidR="00B11E5E">
        <w:t xml:space="preserve"> </w:t>
      </w:r>
      <w:r w:rsidRPr="00DB1A76" w:rsidR="00184CDF">
        <w:t xml:space="preserve">In addition, we are expecting to </w:t>
      </w:r>
      <w:r w:rsidRPr="00DB1A76" w:rsidR="000E5D45">
        <w:t xml:space="preserve">continue </w:t>
      </w:r>
      <w:r w:rsidRPr="00DB1A76" w:rsidR="00184CDF">
        <w:t>work</w:t>
      </w:r>
      <w:r w:rsidRPr="00DB1A76" w:rsidR="000E5D45">
        <w:t>ing</w:t>
      </w:r>
      <w:r w:rsidRPr="00DB1A76" w:rsidR="00184CDF">
        <w:t xml:space="preserve"> incredibly closely with local authorities</w:t>
      </w:r>
      <w:r w:rsidRPr="00DB1A76">
        <w:t xml:space="preserve"> and </w:t>
      </w:r>
      <w:r w:rsidRPr="00DB1A76" w:rsidR="00184CDF">
        <w:t>fire authorities</w:t>
      </w:r>
      <w:r w:rsidRPr="00DB1A76" w:rsidR="000E5D45">
        <w:t>,</w:t>
      </w:r>
      <w:r w:rsidRPr="00DB1A76" w:rsidR="00184CDF">
        <w:t xml:space="preserve"> and </w:t>
      </w:r>
      <w:r w:rsidRPr="00DB1A76">
        <w:t>to build</w:t>
      </w:r>
      <w:r w:rsidRPr="00DB1A76" w:rsidR="00F058E7">
        <w:t xml:space="preserve"> up a way of regulators </w:t>
      </w:r>
      <w:r w:rsidRPr="00DB1A76">
        <w:t>working jointly and effectively together</w:t>
      </w:r>
      <w:r w:rsidRPr="00DB1A76" w:rsidR="000E5D45">
        <w:t>,</w:t>
      </w:r>
      <w:r w:rsidRPr="00DB1A76">
        <w:t xml:space="preserve"> so </w:t>
      </w:r>
      <w:r w:rsidRPr="00DB1A76" w:rsidR="000E5D45">
        <w:t xml:space="preserve">that </w:t>
      </w:r>
      <w:r w:rsidRPr="00DB1A76">
        <w:t xml:space="preserve">we </w:t>
      </w:r>
      <w:r w:rsidRPr="00DB1A76" w:rsidR="00F058E7">
        <w:t>make the best use of the ove</w:t>
      </w:r>
      <w:r w:rsidRPr="00DB1A76">
        <w:t>rall resourcing available.</w:t>
      </w:r>
    </w:p>
    <w:p w:rsidR="00F058E7" w:rsidRPr="00DB1A76" w:rsidP="00F058E7">
      <w:pPr>
        <w:pStyle w:val="Answer"/>
      </w:pPr>
      <w:r w:rsidRPr="00DB1A76">
        <w:t>It</w:t>
      </w:r>
      <w:r w:rsidRPr="00DB1A76" w:rsidR="00E37243">
        <w:t xml:space="preserve"> </w:t>
      </w:r>
      <w:r w:rsidRPr="00DB1A76">
        <w:t xml:space="preserve">is no secret that there are some areas </w:t>
      </w:r>
      <w:r w:rsidRPr="00DB1A76">
        <w:t xml:space="preserve">of </w:t>
      </w:r>
      <w:r w:rsidRPr="00DB1A76">
        <w:t xml:space="preserve">this </w:t>
      </w:r>
      <w:r w:rsidRPr="00DB1A76" w:rsidR="00B17FBA">
        <w:t>where</w:t>
      </w:r>
      <w:r w:rsidRPr="00DB1A76">
        <w:t>,</w:t>
      </w:r>
      <w:r w:rsidRPr="00DB1A76" w:rsidR="00B17FBA">
        <w:t xml:space="preserve"> in the UK</w:t>
      </w:r>
      <w:r w:rsidRPr="00DB1A76">
        <w:t>,</w:t>
      </w:r>
      <w:r w:rsidRPr="00DB1A76" w:rsidR="00B17FBA">
        <w:t xml:space="preserve"> we are somewhat short of the necessary skills and experience</w:t>
      </w:r>
      <w:r w:rsidRPr="00DB1A76" w:rsidR="00F246E1">
        <w:t>.</w:t>
      </w:r>
      <w:r w:rsidRPr="00DB1A76" w:rsidR="00B11E5E">
        <w:t xml:space="preserve"> </w:t>
      </w:r>
      <w:r w:rsidRPr="00DB1A76" w:rsidR="00B17FBA">
        <w:t>W</w:t>
      </w:r>
      <w:r w:rsidRPr="00DB1A76">
        <w:t>hat can we do</w:t>
      </w:r>
      <w:r w:rsidRPr="00DB1A76" w:rsidR="00F246E1">
        <w:t>?</w:t>
      </w:r>
      <w:r w:rsidRPr="00DB1A76" w:rsidR="00B11E5E">
        <w:t xml:space="preserve"> </w:t>
      </w:r>
      <w:r w:rsidRPr="00DB1A76">
        <w:t xml:space="preserve">We cannot start from a place where we have more resourcing </w:t>
      </w:r>
      <w:r w:rsidRPr="00DB1A76" w:rsidR="00E37243">
        <w:t>available</w:t>
      </w:r>
      <w:r w:rsidRPr="00DB1A76" w:rsidR="00B17FBA">
        <w:t xml:space="preserve"> to us than currently exists</w:t>
      </w:r>
      <w:r w:rsidRPr="00DB1A76" w:rsidR="00F246E1">
        <w:t>.</w:t>
      </w:r>
      <w:r w:rsidRPr="00DB1A76" w:rsidR="00B11E5E">
        <w:t xml:space="preserve"> </w:t>
      </w:r>
      <w:r w:rsidRPr="00DB1A76">
        <w:t xml:space="preserve">We </w:t>
      </w:r>
      <w:r w:rsidRPr="00DB1A76" w:rsidR="00B17FBA">
        <w:t xml:space="preserve">need to </w:t>
      </w:r>
      <w:r w:rsidRPr="00DB1A76">
        <w:t xml:space="preserve">work really closely together with the other regulators involved </w:t>
      </w:r>
      <w:r w:rsidRPr="00DB1A76" w:rsidR="00E37243">
        <w:t xml:space="preserve">to </w:t>
      </w:r>
      <w:r w:rsidRPr="00DB1A76">
        <w:t xml:space="preserve">make best use of </w:t>
      </w:r>
      <w:r w:rsidRPr="00DB1A76" w:rsidR="00B17FBA">
        <w:t xml:space="preserve">scarce resource </w:t>
      </w:r>
      <w:r w:rsidRPr="00DB1A76">
        <w:t>while</w:t>
      </w:r>
      <w:r w:rsidRPr="00DB1A76" w:rsidR="00B17FBA">
        <w:t>, at the same time, start</w:t>
      </w:r>
      <w:r w:rsidRPr="00DB1A76">
        <w:t>ing</w:t>
      </w:r>
      <w:r w:rsidRPr="00DB1A76" w:rsidR="00B17FBA">
        <w:t xml:space="preserve"> to grow, train and recruit more</w:t>
      </w:r>
      <w:r w:rsidRPr="00DB1A76" w:rsidR="00F246E1">
        <w:t>.</w:t>
      </w:r>
      <w:r w:rsidRPr="00DB1A76" w:rsidR="00B11E5E">
        <w:t xml:space="preserve"> </w:t>
      </w:r>
      <w:r w:rsidRPr="00DB1A76" w:rsidR="00B17FBA">
        <w:t xml:space="preserve">But </w:t>
      </w:r>
      <w:r w:rsidRPr="00DB1A76">
        <w:t xml:space="preserve">we need to make sure that the resource </w:t>
      </w:r>
      <w:r w:rsidRPr="00DB1A76" w:rsidR="00E37243">
        <w:t>available</w:t>
      </w:r>
      <w:r w:rsidRPr="00DB1A76" w:rsidR="00B17FBA">
        <w:t xml:space="preserve"> is targeted to the highest</w:t>
      </w:r>
      <w:r w:rsidRPr="00DB1A76" w:rsidR="00B17FBA">
        <w:noBreakHyphen/>
        <w:t>risk areas of most concern</w:t>
      </w:r>
      <w:r w:rsidRPr="00DB1A76">
        <w:t>,</w:t>
      </w:r>
      <w:r w:rsidRPr="00DB1A76" w:rsidR="00B17FBA">
        <w:t xml:space="preserve"> </w:t>
      </w:r>
      <w:r w:rsidRPr="00DB1A76">
        <w:t>while</w:t>
      </w:r>
      <w:r w:rsidRPr="00DB1A76" w:rsidR="00B17FBA">
        <w:t xml:space="preserve"> </w:t>
      </w:r>
      <w:r w:rsidRPr="00DB1A76">
        <w:t>look</w:t>
      </w:r>
      <w:r w:rsidRPr="00DB1A76">
        <w:t>ing</w:t>
      </w:r>
      <w:r w:rsidRPr="00DB1A76">
        <w:t xml:space="preserve"> </w:t>
      </w:r>
      <w:r w:rsidRPr="00DB1A76" w:rsidR="00B17FBA">
        <w:t xml:space="preserve">across all the regulators involved </w:t>
      </w:r>
      <w:r w:rsidRPr="00DB1A76">
        <w:t xml:space="preserve">to address skill shortages for the </w:t>
      </w:r>
      <w:r w:rsidRPr="00DB1A76" w:rsidR="00E37243">
        <w:t>future</w:t>
      </w:r>
      <w:r w:rsidRPr="00DB1A76">
        <w:t>.</w:t>
      </w:r>
    </w:p>
    <w:p w:rsidR="00F058E7" w:rsidRPr="00DB1A76" w:rsidP="00F058E7">
      <w:pPr>
        <w:pStyle w:val="Question"/>
        <w:numPr>
          <w:ilvl w:val="0"/>
          <w:numId w:val="0"/>
        </w:numPr>
        <w:ind w:left="794"/>
      </w:pPr>
      <w:sdt>
        <w:sdtPr>
          <w:alias w:val="Member"/>
          <w:tag w:val="&lt;Member mnisId='394' dodsId='25722'&gt;"/>
          <w:id w:val="1079705135"/>
          <w:placeholder>
            <w:docPart w:val="AEED0B9438724A00A3F956933D53F2A3"/>
          </w:placeholder>
          <w:richText/>
        </w:sdtPr>
        <w:sdtContent>
          <w:r w:rsidRPr="00DB1A76">
            <w:rPr>
              <w:b/>
            </w:rPr>
            <w:t>Chair:</w:t>
          </w:r>
        </w:sdtContent>
      </w:sdt>
      <w:r w:rsidRPr="00DB1A76">
        <w:t xml:space="preserve"> </w:t>
      </w:r>
      <w:r w:rsidRPr="00DB1A76" w:rsidR="00B17FBA">
        <w:t xml:space="preserve">We now move </w:t>
      </w:r>
      <w:r w:rsidRPr="00DB1A76">
        <w:t>to</w:t>
      </w:r>
      <w:r w:rsidRPr="00DB1A76" w:rsidR="00B17FBA">
        <w:t xml:space="preserve"> the important issue of funding, where some concerns have been raised</w:t>
      </w:r>
      <w:r w:rsidRPr="00DB1A76">
        <w:t>.</w:t>
      </w:r>
    </w:p>
    <w:p w:rsidR="00F058E7" w:rsidRPr="00DB1A76" w:rsidP="00F058E7">
      <w:pPr>
        <w:pStyle w:val="Question"/>
      </w:pPr>
      <w:sdt>
        <w:sdtPr>
          <w:alias w:val="Member"/>
          <w:tag w:val="&lt;Member mnisId='4836' dodsId=''&gt;"/>
          <w:id w:val="-1904290635"/>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w:t>
      </w:r>
      <w:r w:rsidRPr="00DB1A76" w:rsidR="00B17FBA">
        <w:t>Sarah, you are still on the spot, I am afraid</w:t>
      </w:r>
      <w:r w:rsidRPr="00DB1A76" w:rsidR="00F246E1">
        <w:t>.</w:t>
      </w:r>
      <w:r w:rsidRPr="00DB1A76" w:rsidR="00B11E5E">
        <w:t xml:space="preserve"> </w:t>
      </w:r>
      <w:r w:rsidRPr="00DB1A76" w:rsidR="00B17FBA">
        <w:t xml:space="preserve">This follows on </w:t>
      </w:r>
      <w:r w:rsidRPr="00DB1A76" w:rsidR="00B17FBA">
        <w:t>very well from your previous answer</w:t>
      </w:r>
      <w:r w:rsidRPr="00DB1A76" w:rsidR="00F246E1">
        <w:t>.</w:t>
      </w:r>
      <w:r w:rsidRPr="00DB1A76" w:rsidR="00B11E5E">
        <w:t xml:space="preserve"> </w:t>
      </w:r>
      <w:r w:rsidRPr="00DB1A76" w:rsidR="00B17FBA">
        <w:t xml:space="preserve">We have talked about </w:t>
      </w:r>
      <w:r w:rsidRPr="00DB1A76">
        <w:t>the people res</w:t>
      </w:r>
      <w:r w:rsidRPr="00DB1A76" w:rsidR="00B17FBA">
        <w:t>ource to deliver the new duties</w:t>
      </w:r>
      <w:r w:rsidRPr="00DB1A76" w:rsidR="000E5D45">
        <w:t>.</w:t>
      </w:r>
      <w:r w:rsidRPr="00DB1A76">
        <w:t xml:space="preserve"> </w:t>
      </w:r>
      <w:r w:rsidRPr="00DB1A76" w:rsidR="000E5D45">
        <w:t xml:space="preserve">In </w:t>
      </w:r>
      <w:r w:rsidRPr="00DB1A76">
        <w:t>answer to the previous question to my colleague Ian</w:t>
      </w:r>
      <w:r w:rsidRPr="00DB1A76" w:rsidR="000E5D45">
        <w:t>,</w:t>
      </w:r>
      <w:r w:rsidRPr="00DB1A76">
        <w:t xml:space="preserve"> you talked about </w:t>
      </w:r>
      <w:r w:rsidRPr="00DB1A76" w:rsidR="00B17FBA">
        <w:t xml:space="preserve">how you are well placed or almost best placed across Government to </w:t>
      </w:r>
      <w:r w:rsidRPr="00DB1A76" w:rsidR="00E37243">
        <w:t>scale</w:t>
      </w:r>
      <w:r w:rsidRPr="00DB1A76">
        <w:t xml:space="preserve"> up the peop</w:t>
      </w:r>
      <w:r w:rsidRPr="00DB1A76" w:rsidR="00B17FBA">
        <w:t>le and processes aspect of this</w:t>
      </w:r>
      <w:r w:rsidRPr="00DB1A76" w:rsidR="00F246E1">
        <w:t>.</w:t>
      </w:r>
      <w:r w:rsidRPr="00DB1A76" w:rsidR="00B11E5E">
        <w:t xml:space="preserve"> </w:t>
      </w:r>
      <w:r w:rsidRPr="00DB1A76" w:rsidR="000E5D45">
        <w:t xml:space="preserve">We </w:t>
      </w:r>
      <w:r w:rsidRPr="00DB1A76">
        <w:t xml:space="preserve">all know </w:t>
      </w:r>
      <w:r w:rsidRPr="00DB1A76" w:rsidR="00B17FBA">
        <w:t>that regulation is complex, time</w:t>
      </w:r>
      <w:r w:rsidRPr="00DB1A76" w:rsidR="000E5D45">
        <w:t xml:space="preserve"> </w:t>
      </w:r>
      <w:r w:rsidRPr="00DB1A76">
        <w:t xml:space="preserve">consuming </w:t>
      </w:r>
      <w:r w:rsidRPr="00DB1A76" w:rsidR="00B17FBA">
        <w:t>and involves relationships, data and, frankly, money</w:t>
      </w:r>
      <w:r w:rsidRPr="00DB1A76" w:rsidR="00F246E1">
        <w:t>.</w:t>
      </w:r>
      <w:r w:rsidRPr="00DB1A76" w:rsidR="00B11E5E">
        <w:t xml:space="preserve"> </w:t>
      </w:r>
      <w:r w:rsidRPr="00DB1A76" w:rsidR="000E5D45">
        <w:t xml:space="preserve">Are </w:t>
      </w:r>
      <w:r w:rsidRPr="00DB1A76">
        <w:t xml:space="preserve">you confident that you are going to get the money you need to </w:t>
      </w:r>
      <w:r w:rsidRPr="00DB1A76" w:rsidR="00B17FBA">
        <w:t xml:space="preserve">scale this up, get the right people in, hit the ground running and </w:t>
      </w:r>
      <w:r w:rsidRPr="00DB1A76">
        <w:t xml:space="preserve">make sure we are doing the job </w:t>
      </w:r>
      <w:r w:rsidRPr="00DB1A76" w:rsidR="00B17FBA">
        <w:t>we need to be doing as soon as possible?</w:t>
      </w:r>
    </w:p>
    <w:p w:rsidR="00605665" w:rsidRPr="00DB1A76" w:rsidP="00F246E1">
      <w:pPr>
        <w:pStyle w:val="Answer"/>
      </w:pPr>
      <w:sdt>
        <w:sdtPr>
          <w:alias w:val="Witness"/>
          <w:id w:val="-484470260"/>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058E7">
        <w:t xml:space="preserve">As I am sure you are all </w:t>
      </w:r>
      <w:r w:rsidRPr="00DB1A76" w:rsidR="00B17FBA">
        <w:t xml:space="preserve">only too well aware, at the moment Government are in the middle of a </w:t>
      </w:r>
      <w:r w:rsidRPr="00DB1A76" w:rsidR="000E5D45">
        <w:t xml:space="preserve">spending review </w:t>
      </w:r>
      <w:r w:rsidRPr="00DB1A76" w:rsidR="00B17FBA">
        <w:t>process</w:t>
      </w:r>
      <w:r w:rsidRPr="00DB1A76" w:rsidR="00F246E1">
        <w:t>.</w:t>
      </w:r>
      <w:r w:rsidRPr="00DB1A76" w:rsidR="00B11E5E">
        <w:t xml:space="preserve"> </w:t>
      </w:r>
      <w:r w:rsidRPr="00DB1A76" w:rsidR="00B17FBA">
        <w:t xml:space="preserve">As part of that process, we have been making bids jointly with our various sponsoring </w:t>
      </w:r>
      <w:r w:rsidRPr="00DB1A76" w:rsidR="000E5D45">
        <w:t>Departments</w:t>
      </w:r>
      <w:r w:rsidRPr="00DB1A76" w:rsidR="00F246E1">
        <w:t>.</w:t>
      </w:r>
      <w:r w:rsidRPr="00DB1A76" w:rsidR="00B11E5E">
        <w:t xml:space="preserve"> </w:t>
      </w:r>
      <w:r w:rsidRPr="00DB1A76" w:rsidR="00B17FBA">
        <w:t>Peter made reference to the fact that we work with DWP; we also work with</w:t>
      </w:r>
      <w:r w:rsidRPr="00DB1A76" w:rsidR="000E5D45">
        <w:t xml:space="preserve"> Defra</w:t>
      </w:r>
      <w:r w:rsidRPr="00DB1A76" w:rsidR="00B17FBA">
        <w:t xml:space="preserve"> </w:t>
      </w:r>
      <w:r w:rsidRPr="00DB1A76" w:rsidR="00F058E7">
        <w:t xml:space="preserve">and now with </w:t>
      </w:r>
      <w:r w:rsidRPr="00DB1A76" w:rsidR="00B17FBA">
        <w:t>MHCLG</w:t>
      </w:r>
      <w:r w:rsidRPr="00DB1A76" w:rsidR="00F246E1">
        <w:t>.</w:t>
      </w:r>
      <w:r w:rsidRPr="00DB1A76" w:rsidR="00B11E5E">
        <w:t xml:space="preserve"> </w:t>
      </w:r>
      <w:r w:rsidRPr="00DB1A76" w:rsidR="00B17FBA">
        <w:t xml:space="preserve">We have been working closely with their </w:t>
      </w:r>
      <w:r w:rsidRPr="00DB1A76" w:rsidR="00F058E7">
        <w:t>spending teams to get the best view of the resource that is going to</w:t>
      </w:r>
      <w:r w:rsidRPr="00DB1A76" w:rsidR="00E37243">
        <w:t xml:space="preserve"> </w:t>
      </w:r>
      <w:r w:rsidRPr="00DB1A76">
        <w:t>be require</w:t>
      </w:r>
      <w:r w:rsidRPr="00DB1A76" w:rsidR="00F058E7">
        <w:t>d</w:t>
      </w:r>
      <w:r w:rsidRPr="00DB1A76">
        <w:t xml:space="preserve"> and put those bids together</w:t>
      </w:r>
      <w:r w:rsidRPr="00DB1A76" w:rsidR="00F246E1">
        <w:t>.</w:t>
      </w:r>
      <w:r w:rsidRPr="00DB1A76" w:rsidR="00B11E5E">
        <w:t xml:space="preserve"> </w:t>
      </w:r>
    </w:p>
    <w:p w:rsidR="00F32EEB" w:rsidRPr="00DB1A76" w:rsidP="00F246E1">
      <w:pPr>
        <w:pStyle w:val="Answer"/>
      </w:pPr>
      <w:r w:rsidRPr="00DB1A76">
        <w:t>W</w:t>
      </w:r>
      <w:r w:rsidRPr="00DB1A76" w:rsidR="00F058E7">
        <w:t>hat can I say</w:t>
      </w:r>
      <w:r w:rsidRPr="00DB1A76" w:rsidR="00F246E1">
        <w:t>?</w:t>
      </w:r>
      <w:r w:rsidRPr="00DB1A76" w:rsidR="00B11E5E">
        <w:t xml:space="preserve"> </w:t>
      </w:r>
      <w:r w:rsidRPr="00DB1A76">
        <w:t>T</w:t>
      </w:r>
      <w:r w:rsidRPr="00DB1A76" w:rsidR="00F058E7">
        <w:t xml:space="preserve">he funding we have had for this </w:t>
      </w:r>
      <w:r w:rsidRPr="00DB1A76" w:rsidR="00E37243">
        <w:t>financial</w:t>
      </w:r>
      <w:r w:rsidRPr="00DB1A76" w:rsidR="00F058E7">
        <w:t xml:space="preserve"> year </w:t>
      </w:r>
      <w:r w:rsidRPr="00DB1A76">
        <w:t>has been sufficient to do whatever we need to do</w:t>
      </w:r>
      <w:r w:rsidRPr="00DB1A76" w:rsidR="00F246E1">
        <w:t>.</w:t>
      </w:r>
      <w:r w:rsidRPr="00DB1A76" w:rsidR="00B11E5E">
        <w:t xml:space="preserve"> </w:t>
      </w:r>
      <w:r w:rsidRPr="00DB1A76">
        <w:t xml:space="preserve">We have </w:t>
      </w:r>
      <w:r w:rsidRPr="00DB1A76" w:rsidR="00F058E7">
        <w:t xml:space="preserve">had just over </w:t>
      </w:r>
      <w:r w:rsidRPr="00DB1A76">
        <w:t>£</w:t>
      </w:r>
      <w:r w:rsidRPr="00DB1A76" w:rsidR="00F058E7">
        <w:t>16</w:t>
      </w:r>
      <w:r w:rsidRPr="00DB1A76" w:rsidR="000E5D45">
        <w:t xml:space="preserve"> </w:t>
      </w:r>
      <w:r w:rsidRPr="00DB1A76" w:rsidR="00E37243">
        <w:t>m</w:t>
      </w:r>
      <w:r w:rsidRPr="00DB1A76" w:rsidR="00F058E7">
        <w:t xml:space="preserve">illion </w:t>
      </w:r>
      <w:r w:rsidRPr="00DB1A76">
        <w:t xml:space="preserve">from MHCLG to support us in getting </w:t>
      </w:r>
      <w:r w:rsidRPr="00DB1A76" w:rsidR="00F058E7">
        <w:t xml:space="preserve">underway in what we are calling the </w:t>
      </w:r>
      <w:r w:rsidRPr="00DB1A76" w:rsidR="00E37243">
        <w:t>shadow</w:t>
      </w:r>
      <w:r w:rsidRPr="00DB1A76">
        <w:t xml:space="preserve"> running period</w:t>
      </w:r>
      <w:r w:rsidRPr="00DB1A76" w:rsidR="000E5D45">
        <w:t xml:space="preserve">, </w:t>
      </w:r>
      <w:r w:rsidRPr="00DB1A76">
        <w:t xml:space="preserve">doing the kinds of tasks Peter was talking about earlier </w:t>
      </w:r>
      <w:r w:rsidRPr="00DB1A76">
        <w:t xml:space="preserve">with the Chair. </w:t>
      </w:r>
      <w:r w:rsidRPr="00DB1A76" w:rsidR="00F058E7">
        <w:t xml:space="preserve">Moving forward, we all await the result of the overall </w:t>
      </w:r>
      <w:r w:rsidRPr="00DB1A76" w:rsidR="008649FC">
        <w:t xml:space="preserve">spending review </w:t>
      </w:r>
      <w:r w:rsidRPr="00DB1A76" w:rsidR="00F058E7">
        <w:t xml:space="preserve">and </w:t>
      </w:r>
      <w:r w:rsidRPr="00DB1A76">
        <w:t>what the Treasury decides to do</w:t>
      </w:r>
      <w:r w:rsidRPr="00DB1A76" w:rsidR="00F246E1">
        <w:t>.</w:t>
      </w:r>
      <w:r w:rsidRPr="00DB1A76" w:rsidR="00B11E5E">
        <w:t xml:space="preserve"> </w:t>
      </w:r>
    </w:p>
    <w:p w:rsidR="00F058E7" w:rsidRPr="00DB1A76" w:rsidP="00F246E1">
      <w:pPr>
        <w:pStyle w:val="Answer"/>
      </w:pPr>
      <w:r w:rsidRPr="00DB1A76">
        <w:t xml:space="preserve">The thing I can say with confidence is that I know this </w:t>
      </w:r>
      <w:r w:rsidRPr="00DB1A76">
        <w:t xml:space="preserve">a real priority </w:t>
      </w:r>
      <w:r w:rsidRPr="00DB1A76">
        <w:t>for ministers</w:t>
      </w:r>
      <w:r w:rsidRPr="00DB1A76" w:rsidR="00F32EEB">
        <w:t>,</w:t>
      </w:r>
      <w:r w:rsidRPr="00DB1A76">
        <w:t xml:space="preserve"> not just in MHCLG</w:t>
      </w:r>
      <w:r w:rsidRPr="00DB1A76">
        <w:t xml:space="preserve"> but </w:t>
      </w:r>
      <w:r w:rsidRPr="00DB1A76">
        <w:t>right across Government</w:t>
      </w:r>
      <w:r w:rsidRPr="00DB1A76" w:rsidR="00F32EEB">
        <w:t>,</w:t>
      </w:r>
      <w:r w:rsidRPr="00DB1A76">
        <w:t xml:space="preserve"> and a real priority for MHCLG</w:t>
      </w:r>
      <w:r w:rsidRPr="00DB1A76" w:rsidR="00F246E1">
        <w:t>.</w:t>
      </w:r>
      <w:r w:rsidRPr="00DB1A76" w:rsidR="00B11E5E">
        <w:t xml:space="preserve"> </w:t>
      </w:r>
      <w:r w:rsidRPr="00DB1A76">
        <w:t>W</w:t>
      </w:r>
      <w:r w:rsidRPr="00DB1A76">
        <w:t xml:space="preserve">ithout having </w:t>
      </w:r>
      <w:r w:rsidRPr="00DB1A76">
        <w:t xml:space="preserve">the final dotted line of where we are getting to, yes, </w:t>
      </w:r>
      <w:r w:rsidRPr="00DB1A76">
        <w:t>I am confident that the Department is prioritising this</w:t>
      </w:r>
      <w:r w:rsidRPr="00DB1A76" w:rsidR="00F246E1">
        <w:t>.</w:t>
      </w:r>
      <w:r w:rsidRPr="00DB1A76" w:rsidR="00B11E5E">
        <w:t xml:space="preserve"> </w:t>
      </w:r>
      <w:r w:rsidRPr="00DB1A76">
        <w:t>O</w:t>
      </w:r>
      <w:r w:rsidRPr="00DB1A76">
        <w:t xml:space="preserve">f course, </w:t>
      </w:r>
      <w:r w:rsidRPr="00DB1A76">
        <w:t>the intention is that this will ultimately move to be a very nearly f</w:t>
      </w:r>
      <w:r w:rsidRPr="00DB1A76" w:rsidR="00F32EEB">
        <w:t xml:space="preserve">ull </w:t>
      </w:r>
      <w:r w:rsidRPr="00DB1A76">
        <w:t>cost recovery activity</w:t>
      </w:r>
      <w:r w:rsidRPr="00DB1A76" w:rsidR="00F246E1">
        <w:t>.</w:t>
      </w:r>
      <w:r w:rsidRPr="00DB1A76" w:rsidR="00B11E5E">
        <w:t xml:space="preserve"> </w:t>
      </w:r>
      <w:r w:rsidRPr="00DB1A76" w:rsidR="00F32EEB">
        <w:t xml:space="preserve">There </w:t>
      </w:r>
      <w:r w:rsidRPr="00DB1A76">
        <w:t xml:space="preserve">is going to be a </w:t>
      </w:r>
      <w:r w:rsidRPr="00DB1A76">
        <w:t>need for consider</w:t>
      </w:r>
      <w:r w:rsidRPr="00DB1A76">
        <w:t xml:space="preserve">able </w:t>
      </w:r>
      <w:r w:rsidRPr="00DB1A76" w:rsidR="00F32EEB">
        <w:t xml:space="preserve">Government </w:t>
      </w:r>
      <w:r w:rsidRPr="00DB1A76">
        <w:t>support in the early years, as w</w:t>
      </w:r>
      <w:r w:rsidRPr="00DB1A76" w:rsidR="00F32EEB">
        <w:t xml:space="preserve">e ramp up to a proper full cost </w:t>
      </w:r>
      <w:r w:rsidRPr="00DB1A76">
        <w:t xml:space="preserve">recovery regime, </w:t>
      </w:r>
      <w:r w:rsidRPr="00DB1A76">
        <w:t>but</w:t>
      </w:r>
      <w:r w:rsidRPr="00DB1A76">
        <w:t xml:space="preserve"> the regime, once mature, will not require anything like the same degree of public funding as it is going to need in the early years</w:t>
      </w:r>
      <w:r w:rsidRPr="00DB1A76" w:rsidR="00F246E1">
        <w:t>.</w:t>
      </w:r>
      <w:r w:rsidRPr="00DB1A76" w:rsidR="00B11E5E">
        <w:t xml:space="preserve"> </w:t>
      </w:r>
      <w:r w:rsidRPr="00DB1A76">
        <w:t xml:space="preserve">Of course, to some extent that will inure us against the vicissitudes of </w:t>
      </w:r>
      <w:r w:rsidRPr="00DB1A76" w:rsidR="00F32EEB">
        <w:t xml:space="preserve">spending review </w:t>
      </w:r>
      <w:r w:rsidRPr="00DB1A76">
        <w:t>processes</w:t>
      </w:r>
      <w:r w:rsidRPr="00DB1A76" w:rsidR="00F246E1">
        <w:t>.</w:t>
      </w:r>
      <w:r w:rsidRPr="00DB1A76" w:rsidR="00B11E5E">
        <w:t xml:space="preserve"> </w:t>
      </w:r>
    </w:p>
    <w:p w:rsidR="00F058E7" w:rsidRPr="00DB1A76" w:rsidP="00F058E7">
      <w:pPr>
        <w:pStyle w:val="Question"/>
      </w:pPr>
      <w:sdt>
        <w:sdtPr>
          <w:alias w:val="Member"/>
          <w:tag w:val="&lt;Member mnisId='4836' dodsId=''&gt;"/>
          <w:id w:val="106006856"/>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w:t>
      </w:r>
      <w:r w:rsidRPr="00DB1A76" w:rsidR="00605665">
        <w:t>It is a bit “chicken and egg”, is</w:t>
      </w:r>
      <w:r w:rsidRPr="00DB1A76" w:rsidR="00F32EEB">
        <w:t>n’t</w:t>
      </w:r>
      <w:r w:rsidRPr="00DB1A76" w:rsidR="00605665">
        <w:t xml:space="preserve"> it</w:t>
      </w:r>
      <w:r w:rsidRPr="00DB1A76" w:rsidR="00F246E1">
        <w:t>?</w:t>
      </w:r>
      <w:r w:rsidRPr="00DB1A76" w:rsidR="00B11E5E">
        <w:t xml:space="preserve"> </w:t>
      </w:r>
      <w:r w:rsidRPr="00DB1A76" w:rsidR="00605665">
        <w:t xml:space="preserve">You </w:t>
      </w:r>
      <w:r w:rsidRPr="00DB1A76">
        <w:t xml:space="preserve">need the money to get off the ground </w:t>
      </w:r>
      <w:r w:rsidRPr="00DB1A76" w:rsidR="00605665">
        <w:t>to do the enforcement activity that generates that income to become cost</w:t>
      </w:r>
      <w:r w:rsidRPr="00DB1A76" w:rsidR="005060A5">
        <w:t xml:space="preserve"> </w:t>
      </w:r>
      <w:r w:rsidRPr="00DB1A76" w:rsidR="00605665">
        <w:t>neutral</w:t>
      </w:r>
      <w:r w:rsidRPr="00DB1A76" w:rsidR="00F246E1">
        <w:t>.</w:t>
      </w:r>
      <w:r w:rsidRPr="00DB1A76" w:rsidR="00B11E5E">
        <w:t xml:space="preserve"> </w:t>
      </w:r>
      <w:r w:rsidRPr="00DB1A76" w:rsidR="00605665">
        <w:t xml:space="preserve">Are you confident that the funding in place </w:t>
      </w:r>
      <w:r w:rsidRPr="00DB1A76">
        <w:t>for that gap period is there?</w:t>
      </w:r>
    </w:p>
    <w:p w:rsidR="00F058E7" w:rsidRPr="00DB1A76" w:rsidP="00F058E7">
      <w:pPr>
        <w:pStyle w:val="Answer"/>
      </w:pPr>
      <w:sdt>
        <w:sdtPr>
          <w:alias w:val="Witness"/>
          <w:id w:val="-66377878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t xml:space="preserve">As I say, we await the outcome of the </w:t>
      </w:r>
      <w:r w:rsidRPr="00DB1A76" w:rsidR="005060A5">
        <w:t>spending review</w:t>
      </w:r>
      <w:r w:rsidRPr="00DB1A76">
        <w:t xml:space="preserve">, but I am confident </w:t>
      </w:r>
      <w:r w:rsidRPr="00DB1A76" w:rsidR="00605665">
        <w:t>that our colleagues in MHCLG are doing their very best</w:t>
      </w:r>
      <w:r w:rsidRPr="00DB1A76" w:rsidR="005060A5">
        <w:t>.</w:t>
      </w:r>
      <w:r w:rsidRPr="00DB1A76" w:rsidR="00605665">
        <w:t xml:space="preserve"> </w:t>
      </w:r>
      <w:r w:rsidRPr="00DB1A76">
        <w:t>I am genuinely confident that Go</w:t>
      </w:r>
      <w:r w:rsidRPr="00DB1A76" w:rsidR="00605665">
        <w:t>vernment see</w:t>
      </w:r>
      <w:r w:rsidRPr="00DB1A76" w:rsidR="00E37243">
        <w:t xml:space="preserve"> </w:t>
      </w:r>
      <w:r w:rsidRPr="00DB1A76" w:rsidR="005060A5">
        <w:t>this</w:t>
      </w:r>
      <w:r w:rsidRPr="00DB1A76" w:rsidR="00E37243">
        <w:t xml:space="preserve"> as a </w:t>
      </w:r>
      <w:r w:rsidRPr="00DB1A76" w:rsidR="00605665">
        <w:t>real priority</w:t>
      </w:r>
      <w:r w:rsidRPr="00DB1A76" w:rsidR="005060A5">
        <w:t>,</w:t>
      </w:r>
      <w:r w:rsidRPr="00DB1A76" w:rsidR="00605665">
        <w:t xml:space="preserve"> that we will be given the resources we need to </w:t>
      </w:r>
      <w:r w:rsidRPr="00DB1A76" w:rsidR="00E37243">
        <w:t>set u</w:t>
      </w:r>
      <w:r w:rsidRPr="00DB1A76">
        <w:t>p</w:t>
      </w:r>
      <w:r w:rsidRPr="00DB1A76" w:rsidR="00E37243">
        <w:t xml:space="preserve"> </w:t>
      </w:r>
      <w:r w:rsidRPr="00DB1A76">
        <w:t>a regulator t</w:t>
      </w:r>
      <w:r w:rsidRPr="00DB1A76" w:rsidR="00605665">
        <w:t>hat the country can be proud of</w:t>
      </w:r>
      <w:r w:rsidRPr="00DB1A76" w:rsidR="005060A5">
        <w:t xml:space="preserve"> and </w:t>
      </w:r>
      <w:r w:rsidRPr="00DB1A76" w:rsidR="00605665">
        <w:t xml:space="preserve">that we will </w:t>
      </w:r>
      <w:r w:rsidRPr="00DB1A76">
        <w:t xml:space="preserve">make a real difference </w:t>
      </w:r>
      <w:r w:rsidRPr="00DB1A76" w:rsidR="00E37243">
        <w:t>to</w:t>
      </w:r>
      <w:r w:rsidRPr="00DB1A76">
        <w:t xml:space="preserve"> the </w:t>
      </w:r>
      <w:r w:rsidRPr="00DB1A76" w:rsidR="00605665">
        <w:t xml:space="preserve">safety of housing stock in the country </w:t>
      </w:r>
      <w:r w:rsidRPr="00DB1A76">
        <w:t>as a result.</w:t>
      </w:r>
    </w:p>
    <w:p w:rsidR="00F058E7" w:rsidRPr="00DB1A76" w:rsidP="00F058E7">
      <w:pPr>
        <w:pStyle w:val="Question"/>
      </w:pPr>
      <w:sdt>
        <w:sdtPr>
          <w:alias w:val="Member"/>
          <w:tag w:val="&lt;Member mnisId='4836' dodsId=''&gt;"/>
          <w:id w:val="-1811080561"/>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Sarah, thank you so m</w:t>
      </w:r>
      <w:r w:rsidRPr="00DB1A76" w:rsidR="00E37243">
        <w:t>uch</w:t>
      </w:r>
      <w:r w:rsidRPr="00DB1A76" w:rsidR="00F246E1">
        <w:t>.</w:t>
      </w:r>
      <w:r w:rsidRPr="00DB1A76" w:rsidR="00B11E5E">
        <w:t xml:space="preserve"> </w:t>
      </w:r>
      <w:r w:rsidRPr="00DB1A76" w:rsidR="00E37243">
        <w:t>Peter, let u</w:t>
      </w:r>
      <w:r w:rsidRPr="00DB1A76" w:rsidR="00605665">
        <w:t>s give Sarah a rest</w:t>
      </w:r>
      <w:r w:rsidRPr="00DB1A76" w:rsidR="00F246E1">
        <w:t>.</w:t>
      </w:r>
      <w:r w:rsidRPr="00DB1A76" w:rsidR="00B11E5E">
        <w:t xml:space="preserve"> </w:t>
      </w:r>
      <w:r w:rsidRPr="00DB1A76" w:rsidR="00605665">
        <w:t>We are going to be looking at the development of a fees and charges regime</w:t>
      </w:r>
      <w:r w:rsidRPr="00DB1A76" w:rsidR="00F246E1">
        <w:t>.</w:t>
      </w:r>
      <w:r w:rsidRPr="00DB1A76" w:rsidR="00B11E5E">
        <w:t xml:space="preserve"> </w:t>
      </w:r>
      <w:r w:rsidRPr="00DB1A76" w:rsidR="00605665">
        <w:t xml:space="preserve">For </w:t>
      </w:r>
      <w:r w:rsidRPr="00DB1A76" w:rsidR="009A0104">
        <w:t>duty-holder</w:t>
      </w:r>
      <w:r w:rsidRPr="00DB1A76" w:rsidR="00605665">
        <w:t xml:space="preserve">s, </w:t>
      </w:r>
      <w:r w:rsidRPr="00DB1A76" w:rsidR="00E37243">
        <w:t>ther</w:t>
      </w:r>
      <w:r w:rsidRPr="00DB1A76">
        <w:t>e</w:t>
      </w:r>
      <w:r w:rsidRPr="00DB1A76" w:rsidR="00E37243">
        <w:t xml:space="preserve"> </w:t>
      </w:r>
      <w:r w:rsidRPr="00DB1A76" w:rsidR="00605665">
        <w:t>is going to be this hourly</w:t>
      </w:r>
      <w:r w:rsidRPr="00DB1A76" w:rsidR="00804720">
        <w:t xml:space="preserve"> </w:t>
      </w:r>
      <w:r w:rsidRPr="00DB1A76">
        <w:t>rate model rather than a</w:t>
      </w:r>
      <w:r w:rsidRPr="00DB1A76" w:rsidR="00605665">
        <w:t xml:space="preserve"> fixed fee</w:t>
      </w:r>
      <w:r w:rsidRPr="00DB1A76" w:rsidR="00F246E1">
        <w:t>.</w:t>
      </w:r>
      <w:r w:rsidRPr="00DB1A76" w:rsidR="00B11E5E">
        <w:t xml:space="preserve"> </w:t>
      </w:r>
      <w:r w:rsidRPr="00DB1A76" w:rsidR="00605665">
        <w:t xml:space="preserve">Can you talk us through what that means for residents </w:t>
      </w:r>
      <w:r w:rsidRPr="00DB1A76">
        <w:t>paying for thei</w:t>
      </w:r>
      <w:r w:rsidRPr="00DB1A76" w:rsidR="00605665">
        <w:t xml:space="preserve">r services through the </w:t>
      </w:r>
      <w:r w:rsidRPr="00DB1A76" w:rsidR="00B11E5E">
        <w:t>building safety</w:t>
      </w:r>
      <w:r w:rsidRPr="00DB1A76">
        <w:t xml:space="preserve"> charge?</w:t>
      </w:r>
    </w:p>
    <w:p w:rsidR="00605665" w:rsidRPr="00DB1A76" w:rsidP="00F058E7">
      <w:pPr>
        <w:pStyle w:val="Answer"/>
      </w:pPr>
      <w:sdt>
        <w:sdtPr>
          <w:alias w:val="Witness"/>
          <w:id w:val="2133285655"/>
          <w:placeholder>
            <w:docPart w:val="AEED0B9438724A00A3F956933D53F2A3"/>
          </w:placeholder>
          <w:richText/>
        </w:sdtPr>
        <w:sdtContent>
          <w:r w:rsidRPr="00DB1A76" w:rsidR="00F246E1">
            <w:rPr>
              <w:b/>
              <w:i/>
            </w:rPr>
            <w:t>Peter Baker:</w:t>
          </w:r>
          <w:r w:rsidRPr="00DB1A76" w:rsidR="00F058E7">
            <w:rPr>
              <w:b/>
            </w:rPr>
            <w:t xml:space="preserve"> </w:t>
          </w:r>
        </w:sdtContent>
      </w:sdt>
      <w:r w:rsidRPr="00DB1A76">
        <w:t>The detail of the cost</w:t>
      </w:r>
      <w:r w:rsidRPr="00DB1A76" w:rsidR="008F2693">
        <w:t xml:space="preserve"> </w:t>
      </w:r>
      <w:r w:rsidRPr="00DB1A76" w:rsidR="00F058E7">
        <w:t>recovery re</w:t>
      </w:r>
      <w:r w:rsidRPr="00DB1A76" w:rsidR="00E37243">
        <w:t>gime is yet to be determined</w:t>
      </w:r>
      <w:r w:rsidRPr="00DB1A76" w:rsidR="00F246E1">
        <w:t>.</w:t>
      </w:r>
      <w:r w:rsidRPr="00DB1A76" w:rsidR="00B11E5E">
        <w:t xml:space="preserve"> </w:t>
      </w:r>
      <w:r w:rsidRPr="00DB1A76" w:rsidR="00E37243">
        <w:t>It</w:t>
      </w:r>
      <w:r w:rsidRPr="00DB1A76">
        <w:t xml:space="preserve"> is one of </w:t>
      </w:r>
      <w:r w:rsidRPr="00DB1A76" w:rsidR="008F2693">
        <w:t>the policy and operational work</w:t>
      </w:r>
      <w:r w:rsidRPr="00DB1A76">
        <w:t xml:space="preserve">streams that HSE is leading on behalf of MHCLG, </w:t>
      </w:r>
      <w:r w:rsidRPr="00DB1A76" w:rsidR="00F058E7">
        <w:t xml:space="preserve">because we have a lot of experience of </w:t>
      </w:r>
      <w:r w:rsidRPr="00DB1A76">
        <w:t xml:space="preserve">charging and cost recovery in a whole </w:t>
      </w:r>
      <w:r w:rsidRPr="00DB1A76" w:rsidR="00F058E7">
        <w:t xml:space="preserve">range of regimes </w:t>
      </w:r>
      <w:r w:rsidRPr="00DB1A76">
        <w:t xml:space="preserve">that </w:t>
      </w:r>
      <w:r w:rsidRPr="00DB1A76" w:rsidR="00F058E7">
        <w:t xml:space="preserve">HSE is </w:t>
      </w:r>
      <w:r w:rsidRPr="00DB1A76" w:rsidR="00E37243">
        <w:t>responsible</w:t>
      </w:r>
      <w:r w:rsidRPr="00DB1A76">
        <w:t xml:space="preserve"> for</w:t>
      </w:r>
      <w:r w:rsidRPr="00DB1A76" w:rsidR="00F246E1">
        <w:t>.</w:t>
      </w:r>
      <w:r w:rsidRPr="00DB1A76" w:rsidR="00B11E5E">
        <w:t xml:space="preserve"> </w:t>
      </w:r>
      <w:r w:rsidRPr="00DB1A76">
        <w:t>T</w:t>
      </w:r>
      <w:r w:rsidRPr="00DB1A76" w:rsidR="00F058E7">
        <w:t xml:space="preserve">hose range </w:t>
      </w:r>
      <w:r w:rsidRPr="00DB1A76">
        <w:t xml:space="preserve">from, as you say, hourly rates for work actually done to </w:t>
      </w:r>
      <w:r w:rsidRPr="00DB1A76" w:rsidR="00F058E7">
        <w:t>fee</w:t>
      </w:r>
      <w:r w:rsidRPr="00DB1A76">
        <w:t xml:space="preserve">s for intervention, </w:t>
      </w:r>
      <w:r w:rsidRPr="00DB1A76" w:rsidR="00F058E7">
        <w:t xml:space="preserve">which is </w:t>
      </w:r>
      <w:r w:rsidRPr="00DB1A76">
        <w:t>very much based on the degree of breach of the law</w:t>
      </w:r>
      <w:r w:rsidRPr="00DB1A76" w:rsidR="00F246E1">
        <w:t>.</w:t>
      </w:r>
      <w:r w:rsidRPr="00DB1A76" w:rsidR="00B11E5E">
        <w:t xml:space="preserve"> </w:t>
      </w:r>
      <w:r w:rsidRPr="00DB1A76">
        <w:t>T</w:t>
      </w:r>
      <w:r w:rsidRPr="00DB1A76" w:rsidR="00F058E7">
        <w:t xml:space="preserve">here are various </w:t>
      </w:r>
      <w:r w:rsidRPr="00DB1A76">
        <w:t xml:space="preserve">other </w:t>
      </w:r>
      <w:r w:rsidRPr="00DB1A76" w:rsidR="00F058E7">
        <w:t>ways in which we recover our costs</w:t>
      </w:r>
      <w:r w:rsidRPr="00DB1A76" w:rsidR="008F2693">
        <w:t>,</w:t>
      </w:r>
      <w:r w:rsidRPr="00DB1A76" w:rsidR="00F058E7">
        <w:t xml:space="preserve"> </w:t>
      </w:r>
      <w:r w:rsidRPr="00DB1A76">
        <w:t>through levies in some regimes and so on</w:t>
      </w:r>
      <w:r w:rsidRPr="00DB1A76" w:rsidR="00F246E1">
        <w:t>.</w:t>
      </w:r>
      <w:r w:rsidRPr="00DB1A76" w:rsidR="00B11E5E">
        <w:t xml:space="preserve"> </w:t>
      </w:r>
    </w:p>
    <w:p w:rsidR="008F2693" w:rsidRPr="00DB1A76" w:rsidP="00F058E7">
      <w:pPr>
        <w:pStyle w:val="Answer"/>
      </w:pPr>
      <w:r w:rsidRPr="00DB1A76">
        <w:t>W</w:t>
      </w:r>
      <w:r w:rsidRPr="00DB1A76" w:rsidR="00F058E7">
        <w:t xml:space="preserve">e are yet to land the absolute detail of how this </w:t>
      </w:r>
      <w:r w:rsidRPr="00DB1A76">
        <w:t xml:space="preserve">will work, </w:t>
      </w:r>
      <w:r w:rsidRPr="00DB1A76" w:rsidR="00F058E7">
        <w:t xml:space="preserve">but our preference would be for an hourly rate </w:t>
      </w:r>
      <w:r w:rsidRPr="00DB1A76">
        <w:t xml:space="preserve">so that there is clarity over what </w:t>
      </w:r>
      <w:r w:rsidRPr="00DB1A76" w:rsidR="009A0104">
        <w:t>duty-holder</w:t>
      </w:r>
      <w:r w:rsidRPr="00DB1A76">
        <w:t xml:space="preserve">s ultimately will pay for and </w:t>
      </w:r>
      <w:r w:rsidRPr="00DB1A76" w:rsidR="00F058E7">
        <w:t xml:space="preserve">how it relates to the relationship and </w:t>
      </w:r>
      <w:r w:rsidRPr="00DB1A76">
        <w:t>the activities of the regulator</w:t>
      </w:r>
      <w:r w:rsidRPr="00DB1A76" w:rsidR="00F246E1">
        <w:t>.</w:t>
      </w:r>
      <w:r w:rsidRPr="00DB1A76" w:rsidR="00B11E5E">
        <w:t xml:space="preserve"> </w:t>
      </w:r>
      <w:r w:rsidRPr="00DB1A76">
        <w:t xml:space="preserve">That will give us </w:t>
      </w:r>
      <w:r w:rsidRPr="00DB1A76" w:rsidR="00F058E7">
        <w:t>absolute cla</w:t>
      </w:r>
      <w:r w:rsidRPr="00DB1A76" w:rsidR="00E37243">
        <w:t xml:space="preserve">rity and transparency </w:t>
      </w:r>
      <w:r w:rsidRPr="00DB1A76">
        <w:t>on</w:t>
      </w:r>
      <w:r w:rsidRPr="00DB1A76" w:rsidR="00E37243">
        <w:t xml:space="preserve"> al</w:t>
      </w:r>
      <w:r w:rsidRPr="00DB1A76" w:rsidR="00F058E7">
        <w:t>l</w:t>
      </w:r>
      <w:r w:rsidRPr="00DB1A76" w:rsidR="00E37243">
        <w:t xml:space="preserve"> </w:t>
      </w:r>
      <w:r w:rsidRPr="00DB1A76">
        <w:t xml:space="preserve">of that. The </w:t>
      </w:r>
      <w:r w:rsidRPr="00DB1A76" w:rsidR="00F058E7">
        <w:t xml:space="preserve">expectation is that </w:t>
      </w:r>
      <w:r w:rsidRPr="00DB1A76">
        <w:t xml:space="preserve">the individual </w:t>
      </w:r>
      <w:r w:rsidRPr="00DB1A76" w:rsidR="009A0104">
        <w:t>duty-holder</w:t>
      </w:r>
      <w:r w:rsidRPr="00DB1A76">
        <w:t>s would pay for the regulation</w:t>
      </w:r>
      <w:r w:rsidRPr="00DB1A76" w:rsidR="00F246E1">
        <w:t>.</w:t>
      </w:r>
      <w:r w:rsidRPr="00DB1A76" w:rsidR="00B11E5E">
        <w:t xml:space="preserve"> </w:t>
      </w:r>
      <w:r w:rsidRPr="00DB1A76">
        <w:t xml:space="preserve">It will be </w:t>
      </w:r>
      <w:r w:rsidRPr="00DB1A76" w:rsidR="00F058E7">
        <w:t>their obligation to</w:t>
      </w:r>
      <w:r w:rsidRPr="00DB1A76">
        <w:t xml:space="preserve"> pay the costs of the regulator, so </w:t>
      </w:r>
      <w:r w:rsidRPr="00DB1A76" w:rsidR="00F058E7">
        <w:t xml:space="preserve">I would not </w:t>
      </w:r>
      <w:r w:rsidRPr="00DB1A76" w:rsidR="00E37243">
        <w:t>expect</w:t>
      </w:r>
      <w:r w:rsidRPr="00DB1A76" w:rsidR="00F058E7">
        <w:t xml:space="preserve"> anything to necessarily be passed on </w:t>
      </w:r>
      <w:r w:rsidRPr="00DB1A76">
        <w:t>to anybody else for that matter</w:t>
      </w:r>
      <w:r w:rsidRPr="00DB1A76" w:rsidR="00F246E1">
        <w:t>.</w:t>
      </w:r>
      <w:r w:rsidRPr="00DB1A76" w:rsidR="00B11E5E">
        <w:t xml:space="preserve"> </w:t>
      </w:r>
    </w:p>
    <w:p w:rsidR="00F058E7" w:rsidRPr="00DB1A76" w:rsidP="00F058E7">
      <w:pPr>
        <w:pStyle w:val="Answer"/>
      </w:pPr>
      <w:r w:rsidRPr="00DB1A76">
        <w:t xml:space="preserve">Where </w:t>
      </w:r>
      <w:r w:rsidRPr="00DB1A76">
        <w:t xml:space="preserve">there will be issues for leaseholders and residents </w:t>
      </w:r>
      <w:r w:rsidRPr="00DB1A76">
        <w:t xml:space="preserve">is </w:t>
      </w:r>
      <w:r w:rsidRPr="00DB1A76" w:rsidR="008F2693">
        <w:t>where</w:t>
      </w:r>
      <w:r w:rsidRPr="00DB1A76">
        <w:t xml:space="preserve"> the regulator decides that remediation or some improvement to a building is needed</w:t>
      </w:r>
      <w:r w:rsidRPr="00DB1A76" w:rsidR="00F246E1">
        <w:t>.</w:t>
      </w:r>
      <w:r w:rsidRPr="00DB1A76" w:rsidR="00B11E5E">
        <w:t xml:space="preserve"> </w:t>
      </w:r>
      <w:r w:rsidRPr="00DB1A76">
        <w:t xml:space="preserve">That then </w:t>
      </w:r>
      <w:r w:rsidRPr="00DB1A76">
        <w:t xml:space="preserve">needs to be funded by the </w:t>
      </w:r>
      <w:r w:rsidRPr="00DB1A76" w:rsidR="009A0104">
        <w:t>duty-holder</w:t>
      </w:r>
      <w:r w:rsidRPr="00DB1A76">
        <w:t xml:space="preserve"> and </w:t>
      </w:r>
      <w:r w:rsidRPr="00DB1A76">
        <w:t xml:space="preserve">through some mechanism, which I know is a challenge for MHCLG at the moment </w:t>
      </w:r>
      <w:r w:rsidRPr="00DB1A76">
        <w:t xml:space="preserve">as well as in the sense of the </w:t>
      </w:r>
      <w:r w:rsidRPr="00DB1A76" w:rsidR="008F2693">
        <w:t xml:space="preserve">Bill. </w:t>
      </w:r>
      <w:r w:rsidRPr="00DB1A76">
        <w:t xml:space="preserve">In terms of cost recovery for the regulator, </w:t>
      </w:r>
      <w:r w:rsidRPr="00DB1A76">
        <w:t xml:space="preserve">it would be the </w:t>
      </w:r>
      <w:r w:rsidRPr="00DB1A76" w:rsidR="009A0104">
        <w:t>duty-holder</w:t>
      </w:r>
      <w:r w:rsidRPr="00DB1A76">
        <w:t xml:space="preserve"> who is </w:t>
      </w:r>
      <w:r w:rsidRPr="00DB1A76">
        <w:t>charged</w:t>
      </w:r>
      <w:r w:rsidRPr="00DB1A76" w:rsidR="008F2693">
        <w:t xml:space="preserve"> and</w:t>
      </w:r>
      <w:r w:rsidRPr="00DB1A76">
        <w:t xml:space="preserve"> </w:t>
      </w:r>
      <w:r w:rsidRPr="00DB1A76">
        <w:t xml:space="preserve">responsible for paying </w:t>
      </w:r>
      <w:r w:rsidRPr="00DB1A76" w:rsidR="008F2693">
        <w:t>i</w:t>
      </w:r>
      <w:r w:rsidRPr="00DB1A76">
        <w:t>t</w:t>
      </w:r>
      <w:r w:rsidRPr="00DB1A76" w:rsidR="00F246E1">
        <w:t>.</w:t>
      </w:r>
      <w:r w:rsidRPr="00DB1A76" w:rsidR="00B11E5E">
        <w:t xml:space="preserve"> </w:t>
      </w:r>
      <w:r w:rsidRPr="00DB1A76">
        <w:t xml:space="preserve">We </w:t>
      </w:r>
      <w:r w:rsidRPr="00DB1A76">
        <w:t>wo</w:t>
      </w:r>
      <w:r w:rsidRPr="00DB1A76" w:rsidR="00E37243">
        <w:t>uld not expect it to</w:t>
      </w:r>
      <w:r w:rsidRPr="00DB1A76">
        <w:t xml:space="preserve"> be passed on to anybody else.</w:t>
      </w:r>
    </w:p>
    <w:p w:rsidR="00F058E7" w:rsidRPr="00DB1A76" w:rsidP="00F058E7">
      <w:pPr>
        <w:pStyle w:val="Question"/>
      </w:pPr>
      <w:sdt>
        <w:sdtPr>
          <w:alias w:val="Member"/>
          <w:tag w:val="&lt;Member mnisId='4836' dodsId=''&gt;"/>
          <w:id w:val="1335115024"/>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In reality, </w:t>
      </w:r>
      <w:r w:rsidRPr="00DB1A76" w:rsidR="00605665">
        <w:t xml:space="preserve">though, </w:t>
      </w:r>
      <w:r w:rsidRPr="00DB1A76">
        <w:t xml:space="preserve">it is unlikely </w:t>
      </w:r>
      <w:r w:rsidRPr="00DB1A76" w:rsidR="00605665">
        <w:t>that they are going to hold that and not pass on some of that cost to residents</w:t>
      </w:r>
      <w:r w:rsidRPr="00DB1A76" w:rsidR="00F246E1">
        <w:t>.</w:t>
      </w:r>
      <w:r w:rsidRPr="00DB1A76" w:rsidR="00B11E5E">
        <w:t xml:space="preserve"> </w:t>
      </w:r>
      <w:r w:rsidRPr="00DB1A76" w:rsidR="00605665">
        <w:t>S</w:t>
      </w:r>
      <w:r w:rsidRPr="00DB1A76">
        <w:t>urely you see that</w:t>
      </w:r>
      <w:r w:rsidRPr="00DB1A76" w:rsidR="00E37243">
        <w:t xml:space="preserve"> </w:t>
      </w:r>
      <w:r w:rsidRPr="00DB1A76">
        <w:t>as a fair assumption.</w:t>
      </w:r>
    </w:p>
    <w:p w:rsidR="00605665" w:rsidRPr="00DB1A76" w:rsidP="00F058E7">
      <w:pPr>
        <w:pStyle w:val="Answer"/>
      </w:pPr>
      <w:sdt>
        <w:sdtPr>
          <w:alias w:val="Witness"/>
          <w:id w:val="-1466346947"/>
          <w:placeholder>
            <w:docPart w:val="AEED0B9438724A00A3F956933D53F2A3"/>
          </w:placeholder>
          <w:richText/>
        </w:sdtPr>
        <w:sdtContent>
          <w:r w:rsidRPr="00DB1A76" w:rsidR="00F246E1">
            <w:rPr>
              <w:b/>
              <w:i/>
            </w:rPr>
            <w:t>Peter Baker:</w:t>
          </w:r>
          <w:r w:rsidRPr="00DB1A76" w:rsidR="00F058E7">
            <w:rPr>
              <w:b/>
            </w:rPr>
            <w:t xml:space="preserve"> </w:t>
          </w:r>
        </w:sdtContent>
      </w:sdt>
      <w:r w:rsidRPr="00DB1A76" w:rsidR="00F058E7">
        <w:t xml:space="preserve">Ultimately, how a </w:t>
      </w:r>
      <w:r w:rsidRPr="00DB1A76" w:rsidR="009A0104">
        <w:t>duty-holder</w:t>
      </w:r>
      <w:r w:rsidRPr="00DB1A76" w:rsidR="00F058E7">
        <w:t xml:space="preserve"> funds </w:t>
      </w:r>
      <w:r w:rsidRPr="00DB1A76">
        <w:t xml:space="preserve">the </w:t>
      </w:r>
      <w:r w:rsidRPr="00DB1A76" w:rsidR="00F058E7">
        <w:t xml:space="preserve">cost recovery </w:t>
      </w:r>
      <w:r w:rsidRPr="00DB1A76">
        <w:t>is a matter for them and their relationship with their leaseholders</w:t>
      </w:r>
      <w:r w:rsidRPr="00DB1A76" w:rsidR="00F246E1">
        <w:t>.</w:t>
      </w:r>
      <w:r w:rsidRPr="00DB1A76" w:rsidR="00B11E5E">
        <w:t xml:space="preserve"> </w:t>
      </w:r>
      <w:r w:rsidRPr="00DB1A76">
        <w:t>That is something MHCLG need</w:t>
      </w:r>
      <w:r w:rsidRPr="00DB1A76" w:rsidR="008F2693">
        <w:t>s</w:t>
      </w:r>
      <w:r w:rsidRPr="00DB1A76">
        <w:t xml:space="preserve"> to think about in</w:t>
      </w:r>
      <w:r w:rsidRPr="00DB1A76" w:rsidR="00F058E7">
        <w:t xml:space="preserve"> the context of</w:t>
      </w:r>
      <w:r w:rsidRPr="00DB1A76">
        <w:t xml:space="preserve"> the challenge of payment</w:t>
      </w:r>
      <w:r w:rsidRPr="00DB1A76" w:rsidR="00F058E7">
        <w:t xml:space="preserve"> and who pays for the new regulatory </w:t>
      </w:r>
      <w:r w:rsidRPr="00DB1A76">
        <w:t>regime, in particular the improvements</w:t>
      </w:r>
      <w:r w:rsidRPr="00DB1A76" w:rsidR="00F246E1">
        <w:t>.</w:t>
      </w:r>
      <w:r w:rsidRPr="00DB1A76" w:rsidR="00B11E5E">
        <w:t xml:space="preserve"> </w:t>
      </w:r>
    </w:p>
    <w:p w:rsidR="00F058E7" w:rsidRPr="00DB1A76" w:rsidP="00F058E7">
      <w:pPr>
        <w:pStyle w:val="Answer"/>
      </w:pPr>
      <w:r w:rsidRPr="00DB1A76">
        <w:t xml:space="preserve">The </w:t>
      </w:r>
      <w:r w:rsidRPr="00DB1A76">
        <w:t xml:space="preserve">whole point of </w:t>
      </w:r>
      <w:r w:rsidRPr="00DB1A76" w:rsidR="009A0104">
        <w:t>duty-holder</w:t>
      </w:r>
      <w:r w:rsidRPr="00DB1A76" w:rsidR="00E37243">
        <w:t xml:space="preserve">s paying </w:t>
      </w:r>
      <w:r w:rsidRPr="00DB1A76">
        <w:t>the regulator</w:t>
      </w:r>
      <w:r w:rsidRPr="00DB1A76" w:rsidR="008F2693">
        <w:t>’</w:t>
      </w:r>
      <w:r w:rsidRPr="00DB1A76">
        <w:t xml:space="preserve">s costs is, </w:t>
      </w:r>
      <w:r w:rsidRPr="00DB1A76" w:rsidR="008F2693">
        <w:t>first</w:t>
      </w:r>
      <w:r w:rsidRPr="00DB1A76">
        <w:t xml:space="preserve">, </w:t>
      </w:r>
      <w:r w:rsidRPr="00DB1A76" w:rsidR="008F2693">
        <w:t>to incentivise</w:t>
      </w:r>
      <w:r w:rsidRPr="00DB1A76">
        <w:t xml:space="preserve"> compliance</w:t>
      </w:r>
      <w:r w:rsidRPr="00DB1A76" w:rsidR="008F2693">
        <w:t>.</w:t>
      </w:r>
      <w:r w:rsidRPr="00DB1A76" w:rsidR="00E37243">
        <w:t xml:space="preserve"> </w:t>
      </w:r>
      <w:r w:rsidRPr="00DB1A76" w:rsidR="008F2693">
        <w:t xml:space="preserve">If </w:t>
      </w:r>
      <w:r w:rsidRPr="00DB1A76">
        <w:t xml:space="preserve">you are compliant </w:t>
      </w:r>
      <w:r w:rsidRPr="00DB1A76">
        <w:t>with the law</w:t>
      </w:r>
      <w:r w:rsidRPr="00DB1A76" w:rsidR="008F2693">
        <w:t>,</w:t>
      </w:r>
      <w:r w:rsidRPr="00DB1A76">
        <w:t xml:space="preserve"> you do what is necessary and you do it quickly, </w:t>
      </w:r>
      <w:r w:rsidRPr="00DB1A76">
        <w:t xml:space="preserve">the level of intrusiveness by the regulator will </w:t>
      </w:r>
      <w:r w:rsidRPr="00DB1A76">
        <w:t xml:space="preserve">therefore </w:t>
      </w:r>
      <w:r w:rsidRPr="00DB1A76">
        <w:t xml:space="preserve">be lower and </w:t>
      </w:r>
      <w:r w:rsidRPr="00DB1A76">
        <w:t>ultimately your costs will be lower</w:t>
      </w:r>
      <w:r w:rsidRPr="00DB1A76" w:rsidR="00F246E1">
        <w:t>.</w:t>
      </w:r>
      <w:r w:rsidRPr="00DB1A76" w:rsidR="00B11E5E">
        <w:t xml:space="preserve"> </w:t>
      </w:r>
      <w:r w:rsidRPr="00DB1A76">
        <w:t xml:space="preserve">It would be absolutely unfair that a </w:t>
      </w:r>
      <w:r w:rsidRPr="00DB1A76" w:rsidR="009A0104">
        <w:t>duty-holder</w:t>
      </w:r>
      <w:r w:rsidRPr="00DB1A76">
        <w:t xml:space="preserve"> passes on any of the costs associated with their, in some cases, </w:t>
      </w:r>
      <w:r w:rsidRPr="00DB1A76">
        <w:t>crimi</w:t>
      </w:r>
      <w:r w:rsidRPr="00DB1A76">
        <w:t>nal liabilities to anybody else</w:t>
      </w:r>
      <w:r w:rsidRPr="00DB1A76" w:rsidR="00F246E1">
        <w:t>.</w:t>
      </w:r>
      <w:r w:rsidRPr="00DB1A76" w:rsidR="00B11E5E">
        <w:t xml:space="preserve"> </w:t>
      </w:r>
      <w:r w:rsidRPr="00DB1A76">
        <w:t xml:space="preserve">If </w:t>
      </w:r>
      <w:r w:rsidRPr="00DB1A76">
        <w:t>there is a mechanism where</w:t>
      </w:r>
      <w:r w:rsidRPr="00DB1A76" w:rsidR="003F700E">
        <w:t>by</w:t>
      </w:r>
      <w:r w:rsidRPr="00DB1A76">
        <w:t xml:space="preserve"> that could be </w:t>
      </w:r>
      <w:r w:rsidRPr="00DB1A76">
        <w:t>effected, that may</w:t>
      </w:r>
      <w:r w:rsidRPr="00DB1A76" w:rsidR="008F2693">
        <w:t xml:space="preserve"> </w:t>
      </w:r>
      <w:r w:rsidRPr="00DB1A76">
        <w:t>be something MHCLG need</w:t>
      </w:r>
      <w:r w:rsidRPr="00DB1A76" w:rsidR="008F2693">
        <w:t>s</w:t>
      </w:r>
      <w:r w:rsidRPr="00DB1A76">
        <w:t xml:space="preserve"> </w:t>
      </w:r>
      <w:r w:rsidRPr="00DB1A76">
        <w:t>to look at</w:t>
      </w:r>
      <w:r w:rsidRPr="00DB1A76" w:rsidR="008F2693">
        <w:t>, to</w:t>
      </w:r>
      <w:r w:rsidRPr="00DB1A76">
        <w:t xml:space="preserve"> make sure that any loopholes are very tightly </w:t>
      </w:r>
      <w:r w:rsidRPr="00DB1A76" w:rsidR="00E37243">
        <w:t>secured</w:t>
      </w:r>
      <w:r w:rsidRPr="00DB1A76">
        <w:t xml:space="preserve"> down.</w:t>
      </w:r>
    </w:p>
    <w:p w:rsidR="00194020" w:rsidRPr="00DB1A76" w:rsidP="00F058E7">
      <w:pPr>
        <w:pStyle w:val="Answer"/>
      </w:pPr>
      <w:sdt>
        <w:sdtPr>
          <w:alias w:val="Witness"/>
          <w:id w:val="-192162676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8F2693">
        <w:t xml:space="preserve">You </w:t>
      </w:r>
      <w:r w:rsidRPr="00DB1A76">
        <w:t>are right that some cost inevitably is shared</w:t>
      </w:r>
      <w:r w:rsidRPr="00DB1A76" w:rsidR="00F246E1">
        <w:t>.</w:t>
      </w:r>
      <w:r w:rsidRPr="00DB1A76" w:rsidR="00B11E5E">
        <w:t xml:space="preserve"> </w:t>
      </w:r>
      <w:r w:rsidRPr="00DB1A76">
        <w:t xml:space="preserve">There will be </w:t>
      </w:r>
      <w:r w:rsidRPr="00DB1A76" w:rsidR="00F058E7">
        <w:t>a new regulatory regime</w:t>
      </w:r>
      <w:r w:rsidRPr="00DB1A76" w:rsidR="008F2693">
        <w:t>,</w:t>
      </w:r>
      <w:r w:rsidRPr="00DB1A76" w:rsidR="00F058E7">
        <w:t xml:space="preserve"> with which </w:t>
      </w:r>
      <w:r w:rsidRPr="00DB1A76">
        <w:t xml:space="preserve">every </w:t>
      </w:r>
      <w:r w:rsidRPr="00DB1A76" w:rsidR="009A0104">
        <w:t>duty-holder</w:t>
      </w:r>
      <w:r w:rsidRPr="00DB1A76">
        <w:t xml:space="preserve"> is going to have to appropriately engage</w:t>
      </w:r>
      <w:r w:rsidRPr="00DB1A76" w:rsidR="008F2693">
        <w:t>,</w:t>
      </w:r>
      <w:r w:rsidRPr="00DB1A76">
        <w:t xml:space="preserve"> and </w:t>
      </w:r>
      <w:r w:rsidRPr="00DB1A76" w:rsidR="008F2693">
        <w:t>in</w:t>
      </w:r>
      <w:r w:rsidRPr="00DB1A76" w:rsidR="00F058E7">
        <w:t xml:space="preserve"> which there will be some interaction </w:t>
      </w:r>
      <w:r w:rsidRPr="00DB1A76" w:rsidR="00E37243">
        <w:t>with</w:t>
      </w:r>
      <w:r w:rsidRPr="00DB1A76" w:rsidR="00F058E7">
        <w:t xml:space="preserve"> the re</w:t>
      </w:r>
      <w:r w:rsidRPr="00DB1A76">
        <w:t xml:space="preserve">gulator, for example, </w:t>
      </w:r>
      <w:r w:rsidRPr="00DB1A76" w:rsidR="008F2693">
        <w:t>in the</w:t>
      </w:r>
      <w:r w:rsidRPr="00DB1A76">
        <w:t xml:space="preserve"> consideration of safety case</w:t>
      </w:r>
      <w:r w:rsidRPr="00DB1A76" w:rsidR="008F2693">
        <w:t>.</w:t>
      </w:r>
      <w:r w:rsidRPr="00DB1A76">
        <w:t xml:space="preserve"> </w:t>
      </w:r>
      <w:r w:rsidRPr="00DB1A76" w:rsidR="008F2693">
        <w:t xml:space="preserve">But </w:t>
      </w:r>
      <w:r w:rsidRPr="00DB1A76" w:rsidR="00F058E7">
        <w:t>our aim would be to keep that as tight</w:t>
      </w:r>
      <w:r w:rsidRPr="00DB1A76">
        <w:t xml:space="preserve"> and focused as we can</w:t>
      </w:r>
      <w:r w:rsidRPr="00DB1A76" w:rsidR="008F2693">
        <w:t>,</w:t>
      </w:r>
      <w:r w:rsidRPr="00DB1A76">
        <w:t xml:space="preserve"> </w:t>
      </w:r>
      <w:r w:rsidRPr="00DB1A76" w:rsidR="008F2693">
        <w:t>so that</w:t>
      </w:r>
      <w:r w:rsidRPr="00DB1A76">
        <w:t xml:space="preserve"> that inevitable part of the process does not </w:t>
      </w:r>
      <w:r w:rsidRPr="00DB1A76" w:rsidR="00F058E7">
        <w:t xml:space="preserve">form </w:t>
      </w:r>
      <w:r w:rsidRPr="00DB1A76" w:rsidR="008F2693">
        <w:t>a</w:t>
      </w:r>
      <w:r w:rsidRPr="00DB1A76">
        <w:t xml:space="preserve"> new disproportionate charge compared with everything else a building owner is going to be doing as a matter of routine around service charges and maintaining </w:t>
      </w:r>
      <w:r w:rsidRPr="00DB1A76" w:rsidR="008F2693">
        <w:t>property</w:t>
      </w:r>
      <w:r w:rsidRPr="00DB1A76">
        <w:t xml:space="preserve"> safety</w:t>
      </w:r>
      <w:r w:rsidRPr="00DB1A76" w:rsidR="00F246E1">
        <w:t>.</w:t>
      </w:r>
      <w:r w:rsidRPr="00DB1A76" w:rsidR="00B11E5E">
        <w:t xml:space="preserve"> </w:t>
      </w:r>
      <w:r w:rsidRPr="00DB1A76">
        <w:t>T</w:t>
      </w:r>
      <w:r w:rsidRPr="00DB1A76" w:rsidR="00F058E7">
        <w:t xml:space="preserve">he costs of </w:t>
      </w:r>
      <w:r w:rsidRPr="00DB1A76" w:rsidR="00E37243">
        <w:t>proving</w:t>
      </w:r>
      <w:r w:rsidRPr="00DB1A76" w:rsidR="00F058E7">
        <w:t xml:space="preserve"> that the </w:t>
      </w:r>
      <w:r w:rsidRPr="00DB1A76" w:rsidR="00E37243">
        <w:t>building</w:t>
      </w:r>
      <w:r w:rsidRPr="00DB1A76" w:rsidR="00F058E7">
        <w:t xml:space="preserve"> has had safety properly thought about </w:t>
      </w:r>
      <w:r w:rsidRPr="00DB1A76">
        <w:t>and is being maintained safely should not be more than the costs of making it safe, if you see what I mean.</w:t>
      </w:r>
    </w:p>
    <w:p w:rsidR="008F2693" w:rsidRPr="00DB1A76" w:rsidP="00F058E7">
      <w:pPr>
        <w:pStyle w:val="Answer"/>
      </w:pPr>
      <w:r w:rsidRPr="00DB1A76">
        <w:t xml:space="preserve">We would expect that </w:t>
      </w:r>
      <w:r w:rsidRPr="00DB1A76" w:rsidR="00F058E7">
        <w:t xml:space="preserve">kind of routine </w:t>
      </w:r>
      <w:r w:rsidRPr="00DB1A76">
        <w:t>engagement with the regulator, in the grand and proportionate scheme of things, to be quite low</w:t>
      </w:r>
      <w:r w:rsidRPr="00DB1A76">
        <w:t xml:space="preserve"> </w:t>
      </w:r>
      <w:r w:rsidRPr="00DB1A76">
        <w:t xml:space="preserve">impact </w:t>
      </w:r>
      <w:r w:rsidRPr="00DB1A76" w:rsidR="00F058E7">
        <w:t xml:space="preserve">compared with everything </w:t>
      </w:r>
      <w:r w:rsidRPr="00DB1A76">
        <w:t xml:space="preserve">else a building owner </w:t>
      </w:r>
      <w:r w:rsidRPr="00DB1A76">
        <w:t>needs</w:t>
      </w:r>
      <w:r w:rsidRPr="00DB1A76">
        <w:t xml:space="preserve"> to do</w:t>
      </w:r>
      <w:r w:rsidRPr="00DB1A76" w:rsidR="00F246E1">
        <w:t>.</w:t>
      </w:r>
      <w:r w:rsidRPr="00DB1A76" w:rsidR="00B11E5E">
        <w:t xml:space="preserve"> </w:t>
      </w:r>
      <w:r w:rsidRPr="00DB1A76">
        <w:t>But</w:t>
      </w:r>
      <w:r w:rsidRPr="00DB1A76">
        <w:t xml:space="preserve"> </w:t>
      </w:r>
      <w:r w:rsidRPr="00DB1A76" w:rsidR="00F058E7">
        <w:t xml:space="preserve">that will inevitably </w:t>
      </w:r>
      <w:r w:rsidRPr="00DB1A76">
        <w:t xml:space="preserve">get built into overall service charges </w:t>
      </w:r>
      <w:r w:rsidRPr="00DB1A76">
        <w:t xml:space="preserve">or some other kind of overhead. </w:t>
      </w:r>
      <w:r w:rsidRPr="00DB1A76">
        <w:t>The kinds of costs that Peter was saying a</w:t>
      </w:r>
      <w:r w:rsidRPr="00DB1A76" w:rsidR="00F058E7">
        <w:t xml:space="preserve">bsolutely must not be passed on </w:t>
      </w:r>
      <w:r w:rsidRPr="00DB1A76">
        <w:t xml:space="preserve">are </w:t>
      </w:r>
      <w:r w:rsidRPr="00DB1A76" w:rsidR="00F058E7">
        <w:t xml:space="preserve">where we come in as regulator </w:t>
      </w:r>
      <w:r w:rsidRPr="00DB1A76">
        <w:t>and find there has been a breach</w:t>
      </w:r>
      <w:r w:rsidRPr="00DB1A76" w:rsidR="00F246E1">
        <w:t>.</w:t>
      </w:r>
      <w:r w:rsidRPr="00DB1A76" w:rsidR="00B11E5E">
        <w:t xml:space="preserve"> </w:t>
      </w:r>
      <w:r w:rsidRPr="00DB1A76">
        <w:t xml:space="preserve">If the building owner has </w:t>
      </w:r>
      <w:r w:rsidRPr="00DB1A76" w:rsidR="00F058E7">
        <w:t>done something wrong</w:t>
      </w:r>
      <w:r w:rsidRPr="00DB1A76">
        <w:t>,</w:t>
      </w:r>
      <w:r w:rsidRPr="00DB1A76" w:rsidR="00F058E7">
        <w:t xml:space="preserve"> and we take action against </w:t>
      </w:r>
      <w:r w:rsidRPr="00DB1A76">
        <w:t>it</w:t>
      </w:r>
      <w:r w:rsidRPr="00DB1A76" w:rsidR="00F058E7">
        <w:t xml:space="preserve"> </w:t>
      </w:r>
      <w:r w:rsidRPr="00DB1A76">
        <w:t xml:space="preserve">to require </w:t>
      </w:r>
      <w:r w:rsidRPr="00DB1A76">
        <w:t>it</w:t>
      </w:r>
      <w:r w:rsidRPr="00DB1A76">
        <w:t xml:space="preserve"> to do something else or take </w:t>
      </w:r>
      <w:r w:rsidRPr="00DB1A76">
        <w:t>it</w:t>
      </w:r>
      <w:r w:rsidRPr="00DB1A76">
        <w:t xml:space="preserve"> through a </w:t>
      </w:r>
      <w:r w:rsidRPr="00DB1A76" w:rsidR="00F058E7">
        <w:t>criminal process</w:t>
      </w:r>
      <w:r w:rsidRPr="00DB1A76">
        <w:t>,</w:t>
      </w:r>
      <w:r w:rsidRPr="00DB1A76" w:rsidR="00F058E7">
        <w:t xml:space="preserve"> and </w:t>
      </w:r>
      <w:r w:rsidRPr="00DB1A76">
        <w:t>it</w:t>
      </w:r>
      <w:r w:rsidRPr="00DB1A76" w:rsidR="00F058E7">
        <w:t xml:space="preserve"> </w:t>
      </w:r>
      <w:r w:rsidRPr="00DB1A76">
        <w:t xml:space="preserve">is </w:t>
      </w:r>
      <w:r w:rsidRPr="00DB1A76" w:rsidR="00F058E7">
        <w:t>ultimatel</w:t>
      </w:r>
      <w:r w:rsidRPr="00DB1A76">
        <w:t xml:space="preserve">y fined for what </w:t>
      </w:r>
      <w:r w:rsidRPr="00DB1A76">
        <w:t>it has</w:t>
      </w:r>
      <w:r w:rsidRPr="00DB1A76">
        <w:t xml:space="preserve"> done, that is a </w:t>
      </w:r>
      <w:r w:rsidRPr="00DB1A76" w:rsidR="00F058E7">
        <w:t xml:space="preserve">clear and distinct separate cost </w:t>
      </w:r>
      <w:r w:rsidRPr="00DB1A76">
        <w:t xml:space="preserve">that </w:t>
      </w:r>
      <w:r w:rsidRPr="00DB1A76">
        <w:t>must not be passed on</w:t>
      </w:r>
      <w:r w:rsidRPr="00DB1A76" w:rsidR="00F246E1">
        <w:t>.</w:t>
      </w:r>
      <w:r w:rsidRPr="00DB1A76" w:rsidR="00B11E5E">
        <w:t xml:space="preserve"> </w:t>
      </w:r>
    </w:p>
    <w:p w:rsidR="00F058E7" w:rsidRPr="00DB1A76" w:rsidP="00F058E7">
      <w:pPr>
        <w:pStyle w:val="Answer"/>
      </w:pPr>
      <w:r w:rsidRPr="00DB1A76">
        <w:t>Working with MHCLG, we can design the legislation in a way that prevents those one</w:t>
      </w:r>
      <w:r w:rsidRPr="00DB1A76">
        <w:noBreakHyphen/>
        <w:t>off costs, which are intended, as much as anything else, as a punishment, if you are into the criminal law</w:t>
      </w:r>
      <w:r w:rsidRPr="00DB1A76" w:rsidR="008F2693">
        <w:t xml:space="preserve">, being </w:t>
      </w:r>
      <w:r w:rsidRPr="00DB1A76">
        <w:t xml:space="preserve">passed on to others who have </w:t>
      </w:r>
      <w:r w:rsidRPr="00DB1A76">
        <w:t>done nothing wrong.</w:t>
      </w:r>
    </w:p>
    <w:p w:rsidR="00F058E7" w:rsidRPr="00DB1A76" w:rsidP="00F058E7">
      <w:pPr>
        <w:pStyle w:val="Question"/>
      </w:pPr>
      <w:sdt>
        <w:sdtPr>
          <w:alias w:val="Member"/>
          <w:tag w:val="&lt;Member mnisId='4836' dodsId=''&gt;"/>
          <w:id w:val="1847286784"/>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w:t>
      </w:r>
      <w:r w:rsidRPr="00DB1A76" w:rsidR="00194020">
        <w:t xml:space="preserve">On that point, </w:t>
      </w:r>
      <w:r w:rsidRPr="00DB1A76">
        <w:t xml:space="preserve">when we are talking about the system </w:t>
      </w:r>
      <w:r w:rsidRPr="00DB1A76" w:rsidR="00194020">
        <w:t xml:space="preserve">for reimbursing local authorities and fire authorities in that situation, you used the word “equitable”, </w:t>
      </w:r>
      <w:r w:rsidRPr="00DB1A76">
        <w:t xml:space="preserve">which is </w:t>
      </w:r>
      <w:r w:rsidRPr="00DB1A76" w:rsidR="00E37243">
        <w:t>obviously</w:t>
      </w:r>
      <w:r w:rsidRPr="00DB1A76">
        <w:t xml:space="preserve"> not the same as </w:t>
      </w:r>
      <w:r w:rsidRPr="00DB1A76" w:rsidR="00194020">
        <w:t>“</w:t>
      </w:r>
      <w:r w:rsidRPr="00DB1A76">
        <w:t>full</w:t>
      </w:r>
      <w:r w:rsidRPr="00DB1A76" w:rsidR="00194020">
        <w:t>”</w:t>
      </w:r>
      <w:r w:rsidRPr="00DB1A76" w:rsidR="00F246E1">
        <w:t>.</w:t>
      </w:r>
      <w:r w:rsidRPr="00DB1A76" w:rsidR="00B11E5E">
        <w:t xml:space="preserve"> </w:t>
      </w:r>
      <w:r w:rsidRPr="00DB1A76">
        <w:t>Can you explain where that is coming from and how that mechanism would work for reimburs</w:t>
      </w:r>
      <w:r w:rsidRPr="00DB1A76" w:rsidR="00194020">
        <w:t>ing</w:t>
      </w:r>
      <w:r w:rsidRPr="00DB1A76" w:rsidR="00904883">
        <w:t xml:space="preserve"> local authorities and fire authorities</w:t>
      </w:r>
      <w:r w:rsidRPr="00DB1A76" w:rsidR="00194020">
        <w:t>?</w:t>
      </w:r>
    </w:p>
    <w:p w:rsidR="00F058E7" w:rsidRPr="00DB1A76" w:rsidP="00F058E7">
      <w:pPr>
        <w:pStyle w:val="Answer"/>
      </w:pPr>
      <w:sdt>
        <w:sdtPr>
          <w:alias w:val="Witness"/>
          <w:id w:val="-106957575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t xml:space="preserve">I do not think I did use the word </w:t>
      </w:r>
      <w:r w:rsidRPr="00DB1A76" w:rsidR="00904883">
        <w:t>“</w:t>
      </w:r>
      <w:r w:rsidRPr="00DB1A76">
        <w:t>equitable</w:t>
      </w:r>
      <w:r w:rsidRPr="00DB1A76" w:rsidR="00904883">
        <w:t>”</w:t>
      </w:r>
      <w:r w:rsidRPr="00DB1A76">
        <w:t>.</w:t>
      </w:r>
    </w:p>
    <w:p w:rsidR="00F058E7" w:rsidRPr="00DB1A76" w:rsidP="00AE0AC6">
      <w:pPr>
        <w:pStyle w:val="Question"/>
        <w:numPr>
          <w:ilvl w:val="0"/>
          <w:numId w:val="0"/>
        </w:numPr>
        <w:ind w:left="794"/>
      </w:pPr>
      <w:sdt>
        <w:sdtPr>
          <w:alias w:val="Member"/>
          <w:tag w:val="&lt;Member mnisId='4836' dodsId=''&gt;"/>
          <w:id w:val="539399602"/>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w:t>
      </w:r>
      <w:r w:rsidRPr="00DB1A76" w:rsidR="00904883">
        <w:t>I mean in the submission.</w:t>
      </w:r>
    </w:p>
    <w:p w:rsidR="00904883" w:rsidRPr="00DB1A76" w:rsidP="00F058E7">
      <w:pPr>
        <w:pStyle w:val="Answer"/>
      </w:pPr>
      <w:sdt>
        <w:sdtPr>
          <w:alias w:val="Witness"/>
          <w:id w:val="203083790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t>I am sorry, yes</w:t>
      </w:r>
      <w:r w:rsidRPr="00DB1A76" w:rsidR="00F246E1">
        <w:t>.</w:t>
      </w:r>
      <w:r w:rsidRPr="00DB1A76" w:rsidR="00B11E5E">
        <w:t xml:space="preserve"> </w:t>
      </w:r>
      <w:r w:rsidRPr="00DB1A76">
        <w:t>The intention is to design something that does not get into too much complexity and bureaucracy of charging</w:t>
      </w:r>
      <w:r w:rsidRPr="00DB1A76" w:rsidR="00AE0AC6">
        <w:t>,</w:t>
      </w:r>
      <w:r w:rsidRPr="00DB1A76">
        <w:t xml:space="preserve"> cross</w:t>
      </w:r>
      <w:r w:rsidRPr="00DB1A76">
        <w:noBreakHyphen/>
      </w:r>
      <w:r w:rsidRPr="00DB1A76" w:rsidR="00F058E7">
        <w:t xml:space="preserve">charging </w:t>
      </w:r>
      <w:r w:rsidRPr="00DB1A76">
        <w:t>and passing things on</w:t>
      </w:r>
      <w:r w:rsidRPr="00DB1A76" w:rsidR="00F246E1">
        <w:t>.</w:t>
      </w:r>
      <w:r w:rsidRPr="00DB1A76" w:rsidR="00B11E5E">
        <w:t xml:space="preserve"> </w:t>
      </w:r>
      <w:r w:rsidRPr="00DB1A76">
        <w:t>It is possible, where work is being distinctly and separately done by other regulators,</w:t>
      </w:r>
      <w:r w:rsidRPr="00DB1A76" w:rsidR="003A6388">
        <w:t xml:space="preserve"> that</w:t>
      </w:r>
      <w:r w:rsidRPr="00DB1A76">
        <w:t xml:space="preserve"> there will be a charging </w:t>
      </w:r>
      <w:r w:rsidRPr="00DB1A76" w:rsidR="00F058E7">
        <w:t>mechanism</w:t>
      </w:r>
      <w:r w:rsidRPr="00DB1A76">
        <w:t xml:space="preserve"> whereby they can charge directly</w:t>
      </w:r>
      <w:r w:rsidRPr="00DB1A76" w:rsidR="00F246E1">
        <w:t>.</w:t>
      </w:r>
      <w:r w:rsidRPr="00DB1A76" w:rsidR="00B11E5E">
        <w:t xml:space="preserve"> </w:t>
      </w:r>
      <w:r w:rsidRPr="00DB1A76">
        <w:t xml:space="preserve">Equally, if we are sitting as the head regulator and </w:t>
      </w:r>
      <w:r w:rsidRPr="00DB1A76" w:rsidR="00F058E7">
        <w:t xml:space="preserve">organising a whole </w:t>
      </w:r>
      <w:r w:rsidRPr="00DB1A76">
        <w:t xml:space="preserve">series </w:t>
      </w:r>
      <w:r w:rsidRPr="00DB1A76" w:rsidR="00F058E7">
        <w:t xml:space="preserve">of inputs </w:t>
      </w:r>
      <w:r w:rsidRPr="00DB1A76">
        <w:t xml:space="preserve">and </w:t>
      </w:r>
      <w:r w:rsidRPr="00DB1A76" w:rsidR="008C0454">
        <w:t>interventions</w:t>
      </w:r>
      <w:r w:rsidRPr="00DB1A76">
        <w:t xml:space="preserve"> from a wider team, </w:t>
      </w:r>
      <w:r w:rsidRPr="00DB1A76" w:rsidR="00F058E7">
        <w:t>whic</w:t>
      </w:r>
      <w:r w:rsidRPr="00DB1A76">
        <w:t xml:space="preserve">h may include other authorities, </w:t>
      </w:r>
      <w:r w:rsidRPr="00DB1A76" w:rsidR="00F058E7">
        <w:t xml:space="preserve">we want to make sure that </w:t>
      </w:r>
      <w:r w:rsidRPr="00DB1A76">
        <w:t>is passed on in a</w:t>
      </w:r>
      <w:r w:rsidRPr="00DB1A76" w:rsidR="00F058E7">
        <w:t xml:space="preserve"> way </w:t>
      </w:r>
      <w:r w:rsidRPr="00DB1A76">
        <w:t xml:space="preserve">that does not increase overall charges or the </w:t>
      </w:r>
      <w:r w:rsidRPr="00DB1A76" w:rsidR="00F058E7">
        <w:t xml:space="preserve">bureaucratic interaction between us and the </w:t>
      </w:r>
      <w:r w:rsidRPr="00DB1A76" w:rsidR="009A0104">
        <w:t>duty-holder</w:t>
      </w:r>
      <w:r w:rsidRPr="00DB1A76">
        <w:t>s</w:t>
      </w:r>
      <w:r w:rsidRPr="00DB1A76" w:rsidR="00F246E1">
        <w:t>.</w:t>
      </w:r>
      <w:r w:rsidRPr="00DB1A76" w:rsidR="00B11E5E">
        <w:t xml:space="preserve"> </w:t>
      </w:r>
    </w:p>
    <w:p w:rsidR="00F058E7" w:rsidRPr="00DB1A76" w:rsidP="00F058E7">
      <w:pPr>
        <w:pStyle w:val="Answer"/>
      </w:pPr>
      <w:r w:rsidRPr="00DB1A76">
        <w:t xml:space="preserve">This is what </w:t>
      </w:r>
      <w:r w:rsidRPr="00DB1A76" w:rsidR="00904883">
        <w:t>we are trying to get a sense of</w:t>
      </w:r>
      <w:r w:rsidRPr="00DB1A76">
        <w:t>.</w:t>
      </w:r>
      <w:r w:rsidRPr="00DB1A76" w:rsidR="00904883">
        <w:t xml:space="preserve"> </w:t>
      </w:r>
      <w:r w:rsidRPr="00DB1A76">
        <w:t xml:space="preserve">The </w:t>
      </w:r>
      <w:r w:rsidRPr="00DB1A76" w:rsidR="00904883">
        <w:t xml:space="preserve">fire authorities and the local authorities need to be able to get their costs back, as do we, </w:t>
      </w:r>
      <w:r w:rsidRPr="00DB1A76">
        <w:t xml:space="preserve">but we </w:t>
      </w:r>
      <w:r w:rsidRPr="00DB1A76" w:rsidR="00904883">
        <w:t xml:space="preserve">do not </w:t>
      </w:r>
      <w:r w:rsidRPr="00DB1A76">
        <w:t xml:space="preserve">want </w:t>
      </w:r>
      <w:r w:rsidRPr="00DB1A76" w:rsidR="00904883">
        <w:t xml:space="preserve">to create a bureaucratic industry </w:t>
      </w:r>
      <w:r w:rsidRPr="00DB1A76">
        <w:t>in</w:t>
      </w:r>
      <w:r w:rsidRPr="00DB1A76" w:rsidR="00904883">
        <w:t xml:space="preserve"> chasing down every last penny, which ultimately </w:t>
      </w:r>
      <w:r w:rsidRPr="00DB1A76">
        <w:t xml:space="preserve">might cost more than some sort of </w:t>
      </w:r>
      <w:r w:rsidRPr="00DB1A76" w:rsidR="00E37243">
        <w:t>sensible</w:t>
      </w:r>
      <w:r w:rsidRPr="00DB1A76">
        <w:t xml:space="preserve"> apportionment regime.</w:t>
      </w:r>
    </w:p>
    <w:p w:rsidR="00F058E7" w:rsidRPr="00DB1A76" w:rsidP="00F058E7">
      <w:pPr>
        <w:pStyle w:val="Question"/>
        <w:numPr>
          <w:ilvl w:val="0"/>
          <w:numId w:val="0"/>
        </w:numPr>
        <w:ind w:left="794"/>
      </w:pPr>
      <w:sdt>
        <w:sdtPr>
          <w:alias w:val="Member"/>
          <w:tag w:val="&lt;Member mnisId='4836' dodsId=''&gt;"/>
          <w:id w:val="920527290"/>
          <w:placeholder>
            <w:docPart w:val="AEED0B9438724A00A3F956933D53F2A3"/>
          </w:placeholder>
          <w:richText/>
        </w:sdtPr>
        <w:sdtContent>
          <w:r w:rsidRPr="00DB1A76">
            <w:rPr>
              <w:b/>
            </w:rPr>
            <w:t xml:space="preserve">Ben </w:t>
          </w:r>
          <w:r w:rsidRPr="00DB1A76">
            <w:rPr>
              <w:b/>
            </w:rPr>
            <w:t>Everitt</w:t>
          </w:r>
          <w:r w:rsidRPr="00DB1A76">
            <w:rPr>
              <w:b/>
            </w:rPr>
            <w:t>:</w:t>
          </w:r>
        </w:sdtContent>
      </w:sdt>
      <w:r w:rsidRPr="00DB1A76">
        <w:t xml:space="preserve"> I am getting a feel for the </w:t>
      </w:r>
      <w:r w:rsidRPr="00DB1A76" w:rsidR="00E37243">
        <w:t>principles</w:t>
      </w:r>
      <w:r w:rsidRPr="00DB1A76" w:rsidR="008C0454">
        <w:t xml:space="preserve"> behind your answers</w:t>
      </w:r>
      <w:r w:rsidRPr="00DB1A76" w:rsidR="00F246E1">
        <w:t>.</w:t>
      </w:r>
      <w:r w:rsidRPr="00DB1A76" w:rsidR="00B11E5E">
        <w:t xml:space="preserve"> </w:t>
      </w:r>
      <w:r w:rsidRPr="00DB1A76" w:rsidR="008C0454">
        <w:t>Thank you so much.</w:t>
      </w:r>
    </w:p>
    <w:p w:rsidR="00F058E7" w:rsidRPr="00DB1A76" w:rsidP="00F058E7">
      <w:pPr>
        <w:pStyle w:val="Question"/>
      </w:pPr>
      <w:sdt>
        <w:sdtPr>
          <w:alias w:val="Member"/>
          <w:tag w:val="&lt;Member mnisId='4406' dodsId='106168'&gt;"/>
          <w:id w:val="-569417478"/>
          <w:placeholder>
            <w:docPart w:val="AEED0B9438724A00A3F956933D53F2A3"/>
          </w:placeholder>
          <w:richText/>
        </w:sdtPr>
        <w:sdtContent>
          <w:r w:rsidRPr="00DB1A76">
            <w:rPr>
              <w:b/>
            </w:rPr>
            <w:t>Mary Robinson:</w:t>
          </w:r>
        </w:sdtContent>
      </w:sdt>
      <w:r w:rsidRPr="00DB1A76">
        <w:t xml:space="preserve"> </w:t>
      </w:r>
      <w:r w:rsidRPr="00DB1A76" w:rsidR="003A6388">
        <w:t>While</w:t>
      </w:r>
      <w:r w:rsidRPr="00DB1A76" w:rsidR="00566608">
        <w:t xml:space="preserve"> the Bill does not set a specific scope for the scheme, t</w:t>
      </w:r>
      <w:r w:rsidRPr="00DB1A76">
        <w:t>he Secretary of State has indicated th</w:t>
      </w:r>
      <w:r w:rsidRPr="00DB1A76" w:rsidR="00566608">
        <w:t>at it will initially use height, so 18 metres or six storeys</w:t>
      </w:r>
      <w:r w:rsidRPr="00DB1A76" w:rsidR="00F246E1">
        <w:t>.</w:t>
      </w:r>
      <w:r w:rsidRPr="00DB1A76" w:rsidR="00B11E5E">
        <w:t xml:space="preserve"> </w:t>
      </w:r>
      <w:r w:rsidRPr="00DB1A76" w:rsidR="00566608">
        <w:t xml:space="preserve">In your evidence, you recognise that this is considered </w:t>
      </w:r>
      <w:r w:rsidRPr="00DB1A76">
        <w:t xml:space="preserve">by many people </w:t>
      </w:r>
      <w:r w:rsidRPr="00DB1A76" w:rsidR="0019125D">
        <w:t>too crude</w:t>
      </w:r>
      <w:r w:rsidRPr="00DB1A76" w:rsidR="00E37243">
        <w:t xml:space="preserve"> a risk </w:t>
      </w:r>
      <w:r w:rsidRPr="00DB1A76" w:rsidR="00566608">
        <w:t>factor</w:t>
      </w:r>
      <w:r w:rsidRPr="00DB1A76" w:rsidR="00F246E1">
        <w:t>.</w:t>
      </w:r>
      <w:r w:rsidRPr="00DB1A76" w:rsidR="00B11E5E">
        <w:t xml:space="preserve"> </w:t>
      </w:r>
      <w:r w:rsidRPr="00DB1A76" w:rsidR="003A6388">
        <w:t xml:space="preserve">What </w:t>
      </w:r>
      <w:r w:rsidRPr="00DB1A76" w:rsidR="00566608">
        <w:t>is your assessment of how effective</w:t>
      </w:r>
      <w:r w:rsidRPr="00DB1A76" w:rsidR="0019125D">
        <w:t>ly this reflects the risks that are present in buildings?</w:t>
      </w:r>
    </w:p>
    <w:p w:rsidR="0019125D" w:rsidRPr="00DB1A76" w:rsidP="00F058E7">
      <w:pPr>
        <w:pStyle w:val="Answer"/>
      </w:pPr>
      <w:sdt>
        <w:sdtPr>
          <w:alias w:val="Witness"/>
          <w:id w:val="-1869671799"/>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t xml:space="preserve">For us, </w:t>
      </w:r>
      <w:r w:rsidRPr="00DB1A76" w:rsidR="00F058E7">
        <w:t>what is important in understanding the risk we are talking about i</w:t>
      </w:r>
      <w:r w:rsidRPr="00DB1A76">
        <w:t>s the imp</w:t>
      </w:r>
      <w:r w:rsidRPr="00DB1A76" w:rsidR="003A6388">
        <w:t>act of the worst</w:t>
      </w:r>
      <w:r w:rsidRPr="00DB1A76" w:rsidR="003A6388">
        <w:noBreakHyphen/>
        <w:t>case scenario. Height is</w:t>
      </w:r>
      <w:r w:rsidRPr="00DB1A76" w:rsidR="00F058E7">
        <w:t xml:space="preserve"> a very good proxy for trying to understand </w:t>
      </w:r>
      <w:r w:rsidRPr="00DB1A76">
        <w:t xml:space="preserve">the potential </w:t>
      </w:r>
      <w:r w:rsidRPr="00DB1A76" w:rsidR="003A6388">
        <w:t>impact,</w:t>
      </w:r>
      <w:r w:rsidRPr="00DB1A76">
        <w:t xml:space="preserve"> just because of the sheer number of people who are </w:t>
      </w:r>
      <w:r w:rsidRPr="00DB1A76" w:rsidR="00F058E7">
        <w:t>likely to be present in these much larger</w:t>
      </w:r>
      <w:r w:rsidRPr="00DB1A76" w:rsidR="003A6388">
        <w:t>,</w:t>
      </w:r>
      <w:r w:rsidRPr="00DB1A76" w:rsidR="00F058E7">
        <w:t xml:space="preserve"> higher </w:t>
      </w:r>
      <w:r w:rsidRPr="00DB1A76" w:rsidR="00E37243">
        <w:t>buildings</w:t>
      </w:r>
      <w:r w:rsidRPr="00DB1A76">
        <w:t xml:space="preserve"> and, if the work does happen, the inherent difficulty that can be present in trying to get people out.</w:t>
      </w:r>
    </w:p>
    <w:p w:rsidR="0019125D" w:rsidRPr="00DB1A76" w:rsidP="0019125D">
      <w:pPr>
        <w:pStyle w:val="Answer"/>
      </w:pPr>
      <w:r w:rsidRPr="00DB1A76">
        <w:t xml:space="preserve">If you think of a very tall building laid on its side, </w:t>
      </w:r>
      <w:r w:rsidRPr="00DB1A76" w:rsidR="003A6388">
        <w:t xml:space="preserve">even though there may be the same number of people affected, </w:t>
      </w:r>
      <w:r w:rsidRPr="00DB1A76" w:rsidR="00F058E7">
        <w:t xml:space="preserve">it is much more difficult </w:t>
      </w:r>
      <w:r w:rsidRPr="00DB1A76">
        <w:t>to get the</w:t>
      </w:r>
      <w:r w:rsidRPr="00DB1A76" w:rsidR="003A6388">
        <w:t>m</w:t>
      </w:r>
      <w:r w:rsidRPr="00DB1A76">
        <w:t xml:space="preserve"> out of something </w:t>
      </w:r>
      <w:r w:rsidRPr="00DB1A76" w:rsidR="003A6388">
        <w:t>very tall than</w:t>
      </w:r>
      <w:r w:rsidRPr="00DB1A76" w:rsidR="00F058E7">
        <w:t xml:space="preserve"> </w:t>
      </w:r>
      <w:r w:rsidRPr="00DB1A76">
        <w:t>something very spread</w:t>
      </w:r>
      <w:r w:rsidRPr="00DB1A76" w:rsidR="00F246E1">
        <w:t>.</w:t>
      </w:r>
      <w:r w:rsidRPr="00DB1A76" w:rsidR="00B11E5E">
        <w:t xml:space="preserve"> </w:t>
      </w:r>
      <w:r w:rsidRPr="00DB1A76">
        <w:t>I</w:t>
      </w:r>
      <w:r w:rsidRPr="00DB1A76" w:rsidR="00F058E7">
        <w:t>f you have a large</w:t>
      </w:r>
      <w:r w:rsidRPr="00DB1A76" w:rsidR="003A6388">
        <w:t>,</w:t>
      </w:r>
      <w:r w:rsidRPr="00DB1A76" w:rsidR="00F058E7">
        <w:t xml:space="preserve"> tall </w:t>
      </w:r>
      <w:r w:rsidRPr="00DB1A76" w:rsidR="00E37243">
        <w:t>building</w:t>
      </w:r>
      <w:r w:rsidRPr="00DB1A76">
        <w:t xml:space="preserve">, it is </w:t>
      </w:r>
      <w:r w:rsidRPr="00DB1A76" w:rsidR="00F058E7">
        <w:t xml:space="preserve">a good proxy for the potential </w:t>
      </w:r>
      <w:r w:rsidRPr="00DB1A76">
        <w:t>impact in the event of a worst</w:t>
      </w:r>
      <w:r w:rsidRPr="00DB1A76">
        <w:noBreakHyphen/>
      </w:r>
      <w:r w:rsidRPr="00DB1A76" w:rsidR="00F058E7">
        <w:t>case scenario</w:t>
      </w:r>
      <w:r w:rsidRPr="00DB1A76" w:rsidR="00F246E1">
        <w:t>.</w:t>
      </w:r>
      <w:r w:rsidRPr="00DB1A76" w:rsidR="00B11E5E">
        <w:t xml:space="preserve"> </w:t>
      </w:r>
      <w:r w:rsidRPr="00DB1A76">
        <w:t>That is not to say that there are no other risk factors that may be present and that we should also think about</w:t>
      </w:r>
      <w:r w:rsidRPr="00DB1A76" w:rsidR="00F246E1">
        <w:t>.</w:t>
      </w:r>
      <w:r w:rsidRPr="00DB1A76" w:rsidR="00B11E5E">
        <w:t xml:space="preserve"> </w:t>
      </w:r>
      <w:r w:rsidRPr="00DB1A76">
        <w:t>T</w:t>
      </w:r>
      <w:r w:rsidRPr="00DB1A76" w:rsidR="00F058E7">
        <w:t xml:space="preserve">here is potentially </w:t>
      </w:r>
      <w:r w:rsidRPr="00DB1A76" w:rsidR="00E37243">
        <w:t>the</w:t>
      </w:r>
      <w:r w:rsidRPr="00DB1A76" w:rsidR="00F058E7">
        <w:t xml:space="preserve"> vulnerability of the people who are in the building and the </w:t>
      </w:r>
      <w:r w:rsidRPr="00DB1A76">
        <w:t>ability of those individuals to escape quickly</w:t>
      </w:r>
      <w:r w:rsidRPr="00DB1A76" w:rsidR="00F246E1">
        <w:t>.</w:t>
      </w:r>
      <w:r w:rsidRPr="00DB1A76" w:rsidR="00B11E5E">
        <w:t xml:space="preserve"> </w:t>
      </w:r>
      <w:r w:rsidRPr="00DB1A76">
        <w:t>A</w:t>
      </w:r>
      <w:r w:rsidRPr="00DB1A76" w:rsidR="00F058E7">
        <w:t>gain,</w:t>
      </w:r>
      <w:r w:rsidRPr="00DB1A76" w:rsidR="00E37243">
        <w:t xml:space="preserve"> there</w:t>
      </w:r>
      <w:r w:rsidRPr="00DB1A76">
        <w:t xml:space="preserve"> are issues there</w:t>
      </w:r>
      <w:r w:rsidRPr="00DB1A76" w:rsidR="00F246E1">
        <w:t>.</w:t>
      </w:r>
      <w:r w:rsidRPr="00DB1A76" w:rsidR="00B11E5E">
        <w:t xml:space="preserve"> </w:t>
      </w:r>
      <w:r w:rsidRPr="00DB1A76">
        <w:t xml:space="preserve">There </w:t>
      </w:r>
      <w:r w:rsidRPr="00DB1A76" w:rsidR="00F058E7">
        <w:t xml:space="preserve">may also be issues inherent in the construction </w:t>
      </w:r>
      <w:r w:rsidRPr="00DB1A76" w:rsidR="00E37243">
        <w:t>methodology</w:t>
      </w:r>
      <w:r w:rsidRPr="00DB1A76" w:rsidR="00F246E1">
        <w:t>.</w:t>
      </w:r>
      <w:r w:rsidRPr="00DB1A76" w:rsidR="00B11E5E">
        <w:t xml:space="preserve"> </w:t>
      </w:r>
    </w:p>
    <w:p w:rsidR="0019125D" w:rsidRPr="00DB1A76" w:rsidP="0019125D">
      <w:pPr>
        <w:pStyle w:val="Answer"/>
      </w:pPr>
      <w:r w:rsidRPr="00DB1A76">
        <w:t xml:space="preserve">For us, what is really important is that the initial scope </w:t>
      </w:r>
      <w:r w:rsidRPr="00DB1A76" w:rsidR="00F058E7">
        <w:t>is objective</w:t>
      </w:r>
      <w:r w:rsidRPr="00DB1A76" w:rsidR="00F246E1">
        <w:t>.</w:t>
      </w:r>
      <w:r w:rsidRPr="00DB1A76" w:rsidR="00B11E5E">
        <w:t xml:space="preserve"> </w:t>
      </w:r>
      <w:r w:rsidRPr="00DB1A76" w:rsidR="00F058E7">
        <w:t xml:space="preserve">People need to understand </w:t>
      </w:r>
      <w:r w:rsidRPr="00DB1A76">
        <w:t xml:space="preserve">whether </w:t>
      </w:r>
      <w:r w:rsidRPr="00DB1A76" w:rsidR="00F058E7">
        <w:t xml:space="preserve">they </w:t>
      </w:r>
      <w:r w:rsidRPr="00DB1A76">
        <w:t xml:space="preserve">are </w:t>
      </w:r>
      <w:r w:rsidRPr="00DB1A76" w:rsidR="00F058E7">
        <w:t xml:space="preserve">in </w:t>
      </w:r>
      <w:r w:rsidRPr="00DB1A76" w:rsidR="003A6388">
        <w:t xml:space="preserve">the </w:t>
      </w:r>
      <w:r w:rsidRPr="00DB1A76" w:rsidR="00F058E7">
        <w:t xml:space="preserve">scope </w:t>
      </w:r>
      <w:r w:rsidRPr="00DB1A76">
        <w:t>o</w:t>
      </w:r>
      <w:r w:rsidRPr="00DB1A76" w:rsidR="003A6388">
        <w:t>f</w:t>
      </w:r>
      <w:r w:rsidRPr="00DB1A76">
        <w:t xml:space="preserve"> this new scheme or not</w:t>
      </w:r>
      <w:r w:rsidRPr="00DB1A76" w:rsidR="00F246E1">
        <w:t>.</w:t>
      </w:r>
      <w:r w:rsidRPr="00DB1A76" w:rsidR="00B11E5E">
        <w:t xml:space="preserve"> </w:t>
      </w:r>
      <w:r w:rsidRPr="00DB1A76" w:rsidR="003A6388">
        <w:t xml:space="preserve">Something </w:t>
      </w:r>
      <w:r w:rsidRPr="00DB1A76">
        <w:t>objective</w:t>
      </w:r>
      <w:r w:rsidRPr="00DB1A76" w:rsidR="003A6388">
        <w:t>,</w:t>
      </w:r>
      <w:r w:rsidRPr="00DB1A76">
        <w:t xml:space="preserve"> like height or </w:t>
      </w:r>
      <w:r w:rsidRPr="00DB1A76" w:rsidR="00F058E7">
        <w:t xml:space="preserve">the number of storeys in </w:t>
      </w:r>
      <w:r w:rsidRPr="00DB1A76">
        <w:t>a building, also cannot be ga</w:t>
      </w:r>
      <w:r w:rsidRPr="00DB1A76" w:rsidR="003A6388">
        <w:t>m</w:t>
      </w:r>
      <w:r w:rsidRPr="00DB1A76">
        <w:t>ed</w:t>
      </w:r>
      <w:r w:rsidRPr="00DB1A76" w:rsidR="00F246E1">
        <w:t>.</w:t>
      </w:r>
      <w:r w:rsidRPr="00DB1A76" w:rsidR="00B11E5E">
        <w:t xml:space="preserve"> </w:t>
      </w:r>
      <w:r w:rsidRPr="00DB1A76">
        <w:t>I</w:t>
      </w:r>
      <w:r w:rsidRPr="00DB1A76" w:rsidR="00F058E7">
        <w:t xml:space="preserve">t is important that people </w:t>
      </w:r>
      <w:r w:rsidRPr="00DB1A76">
        <w:t xml:space="preserve">are not </w:t>
      </w:r>
      <w:r w:rsidRPr="00DB1A76" w:rsidR="00F058E7">
        <w:t>able to make some minor chang</w:t>
      </w:r>
      <w:r w:rsidRPr="00DB1A76">
        <w:t>e to escape the regime</w:t>
      </w:r>
      <w:r w:rsidRPr="00DB1A76" w:rsidR="00F246E1">
        <w:t>.</w:t>
      </w:r>
      <w:r w:rsidRPr="00DB1A76" w:rsidR="00B11E5E">
        <w:t xml:space="preserve"> </w:t>
      </w:r>
      <w:r w:rsidRPr="00DB1A76" w:rsidR="003A6388">
        <w:t xml:space="preserve">We </w:t>
      </w:r>
      <w:r w:rsidRPr="00DB1A76" w:rsidR="00F058E7">
        <w:t>do f</w:t>
      </w:r>
      <w:r w:rsidRPr="00DB1A76">
        <w:t xml:space="preserve">eel that height is a good proxy, </w:t>
      </w:r>
      <w:r w:rsidRPr="00DB1A76" w:rsidR="00F058E7">
        <w:t xml:space="preserve">as </w:t>
      </w:r>
      <w:r w:rsidRPr="00DB1A76">
        <w:t xml:space="preserve">was </w:t>
      </w:r>
      <w:r w:rsidRPr="00DB1A76" w:rsidR="00E37243">
        <w:t>recommended</w:t>
      </w:r>
      <w:r w:rsidRPr="00DB1A76">
        <w:t xml:space="preserve"> by Dame Judith in her report</w:t>
      </w:r>
      <w:r w:rsidRPr="00DB1A76" w:rsidR="00F246E1">
        <w:t>.</w:t>
      </w:r>
      <w:r w:rsidRPr="00DB1A76" w:rsidR="00B11E5E">
        <w:t xml:space="preserve"> </w:t>
      </w:r>
      <w:r w:rsidRPr="00DB1A76">
        <w:t xml:space="preserve">Over the next few months, it is likely that MHCLG </w:t>
      </w:r>
      <w:r w:rsidRPr="00DB1A76" w:rsidR="003A6388">
        <w:t xml:space="preserve">will </w:t>
      </w:r>
      <w:r w:rsidRPr="00DB1A76" w:rsidR="00F058E7">
        <w:t xml:space="preserve">ask us and other </w:t>
      </w:r>
      <w:r w:rsidRPr="00DB1A76" w:rsidR="00E37243">
        <w:t>regulators</w:t>
      </w:r>
      <w:r w:rsidRPr="00DB1A76" w:rsidR="00F058E7">
        <w:t xml:space="preserve"> </w:t>
      </w:r>
      <w:r w:rsidRPr="00DB1A76">
        <w:t xml:space="preserve">formally </w:t>
      </w:r>
      <w:r w:rsidRPr="00DB1A76" w:rsidR="00F058E7">
        <w:t>to consider what those other elements might be and to make recommendation</w:t>
      </w:r>
      <w:r w:rsidRPr="00DB1A76">
        <w:t>s</w:t>
      </w:r>
      <w:r w:rsidRPr="00DB1A76" w:rsidR="00F058E7">
        <w:t xml:space="preserve"> about </w:t>
      </w:r>
      <w:r w:rsidRPr="00DB1A76" w:rsidR="00E37243">
        <w:t>whether</w:t>
      </w:r>
      <w:r w:rsidRPr="00DB1A76" w:rsidR="00F058E7">
        <w:t xml:space="preserve"> it should be height alone </w:t>
      </w:r>
      <w:r w:rsidRPr="00DB1A76">
        <w:t>or some other combination of factors</w:t>
      </w:r>
      <w:r w:rsidRPr="00DB1A76" w:rsidR="00F246E1">
        <w:t>.</w:t>
      </w:r>
      <w:r w:rsidRPr="00DB1A76" w:rsidR="00B11E5E">
        <w:t xml:space="preserve"> </w:t>
      </w:r>
      <w:r w:rsidRPr="00DB1A76">
        <w:t>As I say, it is very important that they are objective.</w:t>
      </w:r>
      <w:r w:rsidRPr="00DB1A76" w:rsidR="003A6388">
        <w:t xml:space="preserve"> </w:t>
      </w:r>
    </w:p>
    <w:p w:rsidR="00383204" w:rsidRPr="00DB1A76" w:rsidP="00F058E7">
      <w:pPr>
        <w:pStyle w:val="Answer"/>
      </w:pPr>
      <w:r w:rsidRPr="00DB1A76">
        <w:t xml:space="preserve">If </w:t>
      </w:r>
      <w:r w:rsidRPr="00DB1A76" w:rsidR="00F058E7">
        <w:t>we increase the overall scope of the buil</w:t>
      </w:r>
      <w:r w:rsidRPr="00DB1A76" w:rsidR="0019125D">
        <w:t xml:space="preserve">dings that are in consideration, we might want to think </w:t>
      </w:r>
      <w:r w:rsidRPr="00DB1A76">
        <w:t xml:space="preserve">again </w:t>
      </w:r>
      <w:r w:rsidRPr="00DB1A76" w:rsidR="0019125D">
        <w:t xml:space="preserve">about the regime </w:t>
      </w:r>
      <w:r w:rsidRPr="00DB1A76">
        <w:t>and</w:t>
      </w:r>
      <w:r w:rsidRPr="00DB1A76" w:rsidR="0019125D">
        <w:t xml:space="preserve"> be clear </w:t>
      </w:r>
      <w:r w:rsidRPr="00DB1A76" w:rsidR="00F058E7">
        <w:t>about which buildings are then required to do what</w:t>
      </w:r>
      <w:r w:rsidRPr="00DB1A76" w:rsidR="00F246E1">
        <w:t>.</w:t>
      </w:r>
      <w:r w:rsidRPr="00DB1A76" w:rsidR="00B11E5E">
        <w:t xml:space="preserve"> </w:t>
      </w:r>
      <w:r w:rsidRPr="00DB1A76" w:rsidR="00F058E7">
        <w:t>For</w:t>
      </w:r>
      <w:r w:rsidRPr="00DB1A76" w:rsidR="0019125D">
        <w:t xml:space="preserve"> example, if we think about our</w:t>
      </w:r>
      <w:r w:rsidRPr="00DB1A76">
        <w:t xml:space="preserve"> COMAH sites, where we look at sites that </w:t>
      </w:r>
      <w:r w:rsidRPr="00DB1A76" w:rsidR="00F058E7">
        <w:t xml:space="preserve">hold dangerous </w:t>
      </w:r>
      <w:r w:rsidRPr="00DB1A76" w:rsidR="00E37243">
        <w:t>chemicals</w:t>
      </w:r>
      <w:r w:rsidRPr="00DB1A76">
        <w:t xml:space="preserve">, </w:t>
      </w:r>
      <w:r w:rsidRPr="00DB1A76" w:rsidR="00F058E7">
        <w:t xml:space="preserve">there is a very clear </w:t>
      </w:r>
      <w:r w:rsidRPr="00DB1A76">
        <w:t>scope that says, “You are or you are not a COMAH site”</w:t>
      </w:r>
      <w:r w:rsidRPr="00DB1A76" w:rsidR="00F246E1">
        <w:t>.</w:t>
      </w:r>
      <w:r w:rsidRPr="00DB1A76" w:rsidR="00B11E5E">
        <w:t xml:space="preserve"> </w:t>
      </w:r>
      <w:r w:rsidRPr="00DB1A76">
        <w:t xml:space="preserve">Within that, </w:t>
      </w:r>
      <w:r w:rsidRPr="00DB1A76" w:rsidR="00F058E7">
        <w:t xml:space="preserve">there are different tiers </w:t>
      </w:r>
      <w:r w:rsidRPr="00DB1A76">
        <w:t xml:space="preserve">that </w:t>
      </w:r>
      <w:r w:rsidRPr="00DB1A76" w:rsidR="00F058E7">
        <w:t xml:space="preserve">put different </w:t>
      </w:r>
      <w:r w:rsidRPr="00DB1A76" w:rsidR="00E37243">
        <w:t>types</w:t>
      </w:r>
      <w:r w:rsidRPr="00DB1A76">
        <w:t xml:space="preserve"> of obl</w:t>
      </w:r>
      <w:r w:rsidRPr="00DB1A76">
        <w:t>igation</w:t>
      </w:r>
      <w:r w:rsidRPr="00DB1A76">
        <w:t xml:space="preserve"> on higher</w:t>
      </w:r>
      <w:r w:rsidRPr="00DB1A76">
        <w:noBreakHyphen/>
        <w:t>risk environments</w:t>
      </w:r>
      <w:r w:rsidRPr="00DB1A76" w:rsidR="00F246E1">
        <w:t>.</w:t>
      </w:r>
      <w:r w:rsidRPr="00DB1A76" w:rsidR="00B11E5E">
        <w:t xml:space="preserve"> </w:t>
      </w:r>
      <w:r w:rsidRPr="00DB1A76">
        <w:t xml:space="preserve">I am overusing the word “scope”, </w:t>
      </w:r>
      <w:r w:rsidRPr="00DB1A76">
        <w:t xml:space="preserve">but there may be scope for </w:t>
      </w:r>
      <w:r w:rsidRPr="00DB1A76" w:rsidR="00F058E7">
        <w:t xml:space="preserve">us to do something like that so that, for example, all buildings above a certain height are required </w:t>
      </w:r>
      <w:r w:rsidRPr="00DB1A76" w:rsidR="00E37243">
        <w:t>to</w:t>
      </w:r>
      <w:r w:rsidRPr="00DB1A76" w:rsidR="00F058E7">
        <w:t xml:space="preserve"> have </w:t>
      </w:r>
      <w:r w:rsidRPr="00DB1A76">
        <w:t xml:space="preserve">a clearly identified </w:t>
      </w:r>
      <w:r w:rsidRPr="00DB1A76" w:rsidR="009A0104">
        <w:t>duty-holder</w:t>
      </w:r>
      <w:r w:rsidRPr="00DB1A76">
        <w:t>,</w:t>
      </w:r>
      <w:r w:rsidRPr="00DB1A76">
        <w:t xml:space="preserve"> who would have the </w:t>
      </w:r>
      <w:r w:rsidRPr="00DB1A76" w:rsidR="00F058E7">
        <w:t>genera</w:t>
      </w:r>
      <w:r w:rsidRPr="00DB1A76" w:rsidR="00E37243">
        <w:t>l duty to ensure the</w:t>
      </w:r>
      <w:r w:rsidRPr="00DB1A76" w:rsidR="00F058E7">
        <w:t xml:space="preserve"> </w:t>
      </w:r>
      <w:r w:rsidRPr="00DB1A76">
        <w:t>building and the residents in the building are saf</w:t>
      </w:r>
      <w:r w:rsidRPr="00DB1A76" w:rsidR="00F058E7">
        <w:t>e, but may not have the same full requirement</w:t>
      </w:r>
      <w:r w:rsidRPr="00DB1A76">
        <w:t xml:space="preserve">, at least initially, </w:t>
      </w:r>
      <w:r w:rsidRPr="00DB1A76" w:rsidR="00E37243">
        <w:t>of engaging wi</w:t>
      </w:r>
      <w:r w:rsidRPr="00DB1A76" w:rsidR="00F058E7">
        <w:t xml:space="preserve">th the regulator </w:t>
      </w:r>
      <w:r w:rsidRPr="00DB1A76">
        <w:t xml:space="preserve">over a very detailed and perhaps </w:t>
      </w:r>
      <w:r w:rsidRPr="00DB1A76">
        <w:t>fairly</w:t>
      </w:r>
      <w:r w:rsidRPr="00DB1A76">
        <w:t xml:space="preserve"> onerous safety</w:t>
      </w:r>
      <w:r w:rsidRPr="00DB1A76">
        <w:t xml:space="preserve"> </w:t>
      </w:r>
      <w:r w:rsidRPr="00DB1A76">
        <w:t>case process.</w:t>
      </w:r>
    </w:p>
    <w:p w:rsidR="00C72C11" w:rsidRPr="00DB1A76" w:rsidP="00C72C11">
      <w:pPr>
        <w:pStyle w:val="Answer"/>
      </w:pPr>
      <w:r w:rsidRPr="00DB1A76">
        <w:t xml:space="preserve">I am really speculating here about the right thing </w:t>
      </w:r>
      <w:r w:rsidRPr="00DB1A76" w:rsidR="00383204">
        <w:t>to do</w:t>
      </w:r>
      <w:r w:rsidRPr="00DB1A76" w:rsidR="003A6388">
        <w:t>.</w:t>
      </w:r>
      <w:r w:rsidRPr="00DB1A76" w:rsidR="00383204">
        <w:t xml:space="preserve"> </w:t>
      </w:r>
      <w:r w:rsidRPr="00DB1A76" w:rsidR="003A6388">
        <w:t xml:space="preserve">At </w:t>
      </w:r>
      <w:r w:rsidRPr="00DB1A76" w:rsidR="00383204">
        <w:t>the point we have the legislation, receive Royal Assent and go live, we estimate that</w:t>
      </w:r>
      <w:r w:rsidRPr="00DB1A76" w:rsidR="003A6388">
        <w:t>,</w:t>
      </w:r>
      <w:r w:rsidRPr="00DB1A76" w:rsidR="00383204">
        <w:t xml:space="preserve"> </w:t>
      </w:r>
      <w:r w:rsidRPr="00DB1A76">
        <w:t>at the proposed height of six storeys or 18 metres</w:t>
      </w:r>
      <w:r w:rsidRPr="00DB1A76" w:rsidR="003A6388">
        <w:t>,</w:t>
      </w:r>
      <w:r w:rsidRPr="00DB1A76">
        <w:t xml:space="preserve"> </w:t>
      </w:r>
      <w:r w:rsidRPr="00DB1A76" w:rsidR="00383204">
        <w:t xml:space="preserve">somewhere in the region of 12,000 </w:t>
      </w:r>
      <w:r w:rsidRPr="00DB1A76">
        <w:t>to 13,000 buildings in Englan</w:t>
      </w:r>
      <w:r w:rsidRPr="00DB1A76" w:rsidR="00383204">
        <w:t xml:space="preserve">d will </w:t>
      </w:r>
      <w:r w:rsidRPr="00DB1A76" w:rsidR="003A6388">
        <w:t xml:space="preserve">already </w:t>
      </w:r>
      <w:r w:rsidRPr="00DB1A76" w:rsidR="00383204">
        <w:t xml:space="preserve">be in </w:t>
      </w:r>
      <w:r w:rsidRPr="00DB1A76" w:rsidR="003A6388">
        <w:t xml:space="preserve">that </w:t>
      </w:r>
      <w:r w:rsidRPr="00DB1A76" w:rsidR="00383204">
        <w:t>scope</w:t>
      </w:r>
      <w:r w:rsidRPr="00DB1A76" w:rsidR="00F246E1">
        <w:t>.</w:t>
      </w:r>
      <w:r w:rsidRPr="00DB1A76" w:rsidR="00B11E5E">
        <w:t xml:space="preserve"> </w:t>
      </w:r>
      <w:r w:rsidRPr="00DB1A76" w:rsidR="00383204">
        <w:t xml:space="preserve">We </w:t>
      </w:r>
      <w:r w:rsidRPr="00DB1A76">
        <w:t xml:space="preserve">have to be realistic </w:t>
      </w:r>
      <w:r w:rsidRPr="00DB1A76" w:rsidR="00383204">
        <w:t xml:space="preserve">about what that means for the paced of </w:t>
      </w:r>
      <w:r w:rsidRPr="00DB1A76">
        <w:t>getting throug</w:t>
      </w:r>
      <w:r w:rsidRPr="00DB1A76" w:rsidR="00383204">
        <w:t xml:space="preserve">h those early regulatory stages, </w:t>
      </w:r>
      <w:r w:rsidRPr="00DB1A76">
        <w:t>if we massively incre</w:t>
      </w:r>
      <w:r w:rsidRPr="00DB1A76">
        <w:t>ase scope</w:t>
      </w:r>
      <w:r w:rsidRPr="00DB1A76" w:rsidR="00F246E1">
        <w:t>.</w:t>
      </w:r>
      <w:r w:rsidRPr="00DB1A76" w:rsidR="00B11E5E">
        <w:t xml:space="preserve"> </w:t>
      </w:r>
      <w:r w:rsidRPr="00DB1A76" w:rsidR="00383204">
        <w:t xml:space="preserve">For me, </w:t>
      </w:r>
      <w:r w:rsidRPr="00DB1A76" w:rsidR="003A6388">
        <w:t>it</w:t>
      </w:r>
      <w:r w:rsidRPr="00DB1A76" w:rsidR="00383204">
        <w:t xml:space="preserve"> is really important that we make sure </w:t>
      </w:r>
      <w:r w:rsidRPr="00DB1A76" w:rsidR="003A6388">
        <w:t xml:space="preserve">that </w:t>
      </w:r>
      <w:r w:rsidRPr="00DB1A76" w:rsidR="00383204">
        <w:t>the highest</w:t>
      </w:r>
      <w:r w:rsidRPr="00DB1A76" w:rsidR="003A6388">
        <w:t>-</w:t>
      </w:r>
      <w:r w:rsidRPr="00DB1A76" w:rsidR="00383204">
        <w:t>risk buildings are in scope initially</w:t>
      </w:r>
      <w:r w:rsidRPr="00DB1A76" w:rsidR="00F246E1">
        <w:t>.</w:t>
      </w:r>
      <w:r w:rsidRPr="00DB1A76" w:rsidR="00B11E5E">
        <w:t xml:space="preserve"> </w:t>
      </w:r>
      <w:r w:rsidRPr="00DB1A76" w:rsidR="00383204">
        <w:t xml:space="preserve">That </w:t>
      </w:r>
      <w:r w:rsidRPr="00DB1A76">
        <w:t xml:space="preserve">is why it is important that this area </w:t>
      </w:r>
      <w:r w:rsidRPr="00DB1A76" w:rsidR="003A6388">
        <w:t xml:space="preserve">can </w:t>
      </w:r>
      <w:r w:rsidRPr="00DB1A76">
        <w:t xml:space="preserve">be </w:t>
      </w:r>
      <w:r w:rsidRPr="00DB1A76" w:rsidR="00383204">
        <w:t xml:space="preserve">regularly </w:t>
      </w:r>
      <w:r w:rsidRPr="00DB1A76">
        <w:t xml:space="preserve">reviewed by </w:t>
      </w:r>
      <w:r w:rsidRPr="00DB1A76" w:rsidR="00383204">
        <w:t>P</w:t>
      </w:r>
      <w:r w:rsidRPr="00DB1A76">
        <w:t xml:space="preserve">arliament </w:t>
      </w:r>
      <w:r w:rsidRPr="00DB1A76" w:rsidR="00E37243">
        <w:t>through</w:t>
      </w:r>
      <w:r w:rsidRPr="00DB1A76">
        <w:t xml:space="preserve"> secondary legislation</w:t>
      </w:r>
      <w:r w:rsidRPr="00DB1A76" w:rsidR="003A6388">
        <w:t>,</w:t>
      </w:r>
      <w:r w:rsidRPr="00DB1A76">
        <w:t xml:space="preserve"> rather than being </w:t>
      </w:r>
      <w:r w:rsidRPr="00DB1A76" w:rsidR="00383204">
        <w:t xml:space="preserve">fixed </w:t>
      </w:r>
      <w:r w:rsidRPr="00DB1A76">
        <w:t xml:space="preserve">in stone </w:t>
      </w:r>
      <w:r w:rsidRPr="00DB1A76" w:rsidR="00383204">
        <w:t xml:space="preserve">for </w:t>
      </w:r>
      <w:r w:rsidRPr="00DB1A76" w:rsidR="003A6388">
        <w:t xml:space="preserve">an </w:t>
      </w:r>
      <w:r w:rsidRPr="00DB1A76" w:rsidR="00383204">
        <w:t>inevitably longer period, if it is fully in primary legislation.</w:t>
      </w:r>
    </w:p>
    <w:p w:rsidR="00F058E7" w:rsidRPr="00DB1A76" w:rsidP="00C72C11">
      <w:pPr>
        <w:pStyle w:val="Answer"/>
      </w:pPr>
      <w:r w:rsidRPr="00DB1A76">
        <w:t>As we progress, we may want to recommend to Parliament and MHCLG that scope is increased and widened to bring increasingly large numbers of buildings within the overall ambit of the regulatory</w:t>
      </w:r>
      <w:r w:rsidRPr="00DB1A76" w:rsidR="00BD23D1">
        <w:t xml:space="preserve"> regime</w:t>
      </w:r>
      <w:r w:rsidRPr="00DB1A76" w:rsidR="00F246E1">
        <w:t>.</w:t>
      </w:r>
      <w:r w:rsidRPr="00DB1A76" w:rsidR="00B11E5E">
        <w:t xml:space="preserve"> </w:t>
      </w:r>
      <w:r w:rsidRPr="00DB1A76" w:rsidR="00BD23D1">
        <w:t>W</w:t>
      </w:r>
      <w:r w:rsidRPr="00DB1A76">
        <w:t>ith many tens of thousands of buildings, if we increase scope significantly from the 18</w:t>
      </w:r>
      <w:r w:rsidRPr="00DB1A76">
        <w:noBreakHyphen/>
        <w:t xml:space="preserve">metre point, the reality of the situation </w:t>
      </w:r>
      <w:r w:rsidRPr="00DB1A76" w:rsidR="004D1069">
        <w:t>is</w:t>
      </w:r>
      <w:r w:rsidRPr="00DB1A76">
        <w:t xml:space="preserve"> that, as a regulator, we would </w:t>
      </w:r>
      <w:r w:rsidRPr="00DB1A76">
        <w:t xml:space="preserve">still have to look for those areas </w:t>
      </w:r>
      <w:r w:rsidRPr="00DB1A76">
        <w:t xml:space="preserve">of highest risk and </w:t>
      </w:r>
      <w:r w:rsidRPr="00DB1A76" w:rsidR="00E37243">
        <w:t>concentrate</w:t>
      </w:r>
      <w:r w:rsidRPr="00DB1A76">
        <w:t xml:space="preserve"> there fir</w:t>
      </w:r>
      <w:r w:rsidRPr="00DB1A76">
        <w:t>st</w:t>
      </w:r>
      <w:r w:rsidRPr="00DB1A76" w:rsidR="00F246E1">
        <w:t>.</w:t>
      </w:r>
      <w:r w:rsidRPr="00DB1A76" w:rsidR="00B11E5E">
        <w:t xml:space="preserve"> </w:t>
      </w:r>
      <w:r w:rsidRPr="00DB1A76" w:rsidR="004D1069">
        <w:t xml:space="preserve">It </w:t>
      </w:r>
      <w:r w:rsidRPr="00DB1A76">
        <w:t xml:space="preserve">is unlikely to make a significant </w:t>
      </w:r>
      <w:r w:rsidRPr="00DB1A76">
        <w:t xml:space="preserve">difference to what happens on day one or day two as we start </w:t>
      </w:r>
      <w:r w:rsidRPr="00DB1A76">
        <w:t>our work.</w:t>
      </w:r>
    </w:p>
    <w:p w:rsidR="00F058E7" w:rsidRPr="00DB1A76" w:rsidP="00F058E7">
      <w:pPr>
        <w:pStyle w:val="Question"/>
      </w:pPr>
      <w:sdt>
        <w:sdtPr>
          <w:alias w:val="Member"/>
          <w:tag w:val="&lt;Member mnisId='4406' dodsId='106168'&gt;"/>
          <w:id w:val="-1267451945"/>
          <w:placeholder>
            <w:docPart w:val="AEED0B9438724A00A3F956933D53F2A3"/>
          </w:placeholder>
          <w:richText/>
        </w:sdtPr>
        <w:sdtContent>
          <w:r w:rsidRPr="00DB1A76">
            <w:rPr>
              <w:b/>
            </w:rPr>
            <w:t>Mary Robinson:</w:t>
          </w:r>
        </w:sdtContent>
      </w:sdt>
      <w:r w:rsidRPr="00DB1A76">
        <w:t xml:space="preserve"> How wou</w:t>
      </w:r>
      <w:r w:rsidRPr="00DB1A76" w:rsidR="00BD23D1">
        <w:t>ld you see that process working</w:t>
      </w:r>
      <w:r w:rsidRPr="00DB1A76" w:rsidR="00F246E1">
        <w:t>?</w:t>
      </w:r>
      <w:r w:rsidRPr="00DB1A76" w:rsidR="00B11E5E">
        <w:t xml:space="preserve"> </w:t>
      </w:r>
      <w:r w:rsidRPr="00DB1A76" w:rsidR="00BD23D1">
        <w:t xml:space="preserve">On what sorts of timescales should other buildings be brought into </w:t>
      </w:r>
      <w:r w:rsidRPr="00DB1A76">
        <w:t>scope?</w:t>
      </w:r>
    </w:p>
    <w:p w:rsidR="00BD23D1" w:rsidRPr="00DB1A76" w:rsidP="00F058E7">
      <w:pPr>
        <w:pStyle w:val="Answer"/>
      </w:pPr>
      <w:sdt>
        <w:sdtPr>
          <w:alias w:val="Witness"/>
          <w:id w:val="-1783951149"/>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t>I</w:t>
      </w:r>
      <w:r w:rsidRPr="00DB1A76" w:rsidR="00F058E7">
        <w:t xml:space="preserve">t depends to some extent on the </w:t>
      </w:r>
      <w:r w:rsidRPr="00DB1A76">
        <w:t xml:space="preserve">kinds </w:t>
      </w:r>
      <w:r w:rsidRPr="00DB1A76" w:rsidR="00F058E7">
        <w:t xml:space="preserve">of issues </w:t>
      </w:r>
      <w:r w:rsidRPr="00DB1A76">
        <w:t xml:space="preserve">that we, as a regulator, </w:t>
      </w:r>
      <w:r w:rsidRPr="00DB1A76" w:rsidR="00E37243">
        <w:t>find</w:t>
      </w:r>
      <w:r w:rsidRPr="00DB1A76" w:rsidR="00F058E7">
        <w:t xml:space="preserve"> </w:t>
      </w:r>
      <w:r w:rsidRPr="00DB1A76">
        <w:t>when we start on the first tranche of buildings</w:t>
      </w:r>
      <w:r w:rsidRPr="00DB1A76" w:rsidR="00F246E1">
        <w:t>.</w:t>
      </w:r>
      <w:r w:rsidRPr="00DB1A76" w:rsidR="00B11E5E">
        <w:t xml:space="preserve"> </w:t>
      </w:r>
      <w:r w:rsidRPr="00DB1A76">
        <w:t xml:space="preserve">That will </w:t>
      </w:r>
      <w:r w:rsidRPr="00DB1A76" w:rsidR="00F058E7">
        <w:t xml:space="preserve">give us information about the state of the existing stock, issues that might be present </w:t>
      </w:r>
      <w:r w:rsidRPr="00DB1A76" w:rsidR="006E1095">
        <w:t>elsewhere</w:t>
      </w:r>
      <w:r w:rsidRPr="00DB1A76">
        <w:t xml:space="preserve"> and other areas </w:t>
      </w:r>
      <w:r w:rsidRPr="00DB1A76" w:rsidR="00F058E7">
        <w:t>of concern that we might want to get involved</w:t>
      </w:r>
      <w:r w:rsidRPr="00DB1A76" w:rsidR="00E37243">
        <w:t xml:space="preserve"> </w:t>
      </w:r>
      <w:r w:rsidRPr="00DB1A76">
        <w:t>with</w:t>
      </w:r>
      <w:r w:rsidRPr="00DB1A76" w:rsidR="006E1095">
        <w:t>,</w:t>
      </w:r>
      <w:r w:rsidRPr="00DB1A76">
        <w:t xml:space="preserve"> make changes to or engage with</w:t>
      </w:r>
      <w:r w:rsidRPr="00DB1A76" w:rsidR="00F246E1">
        <w:t>.</w:t>
      </w:r>
      <w:r w:rsidRPr="00DB1A76" w:rsidR="00B11E5E">
        <w:t xml:space="preserve"> </w:t>
      </w:r>
      <w:r w:rsidRPr="00DB1A76" w:rsidR="006E1095">
        <w:t xml:space="preserve">It </w:t>
      </w:r>
      <w:r w:rsidRPr="00DB1A76">
        <w:t xml:space="preserve">is very difficult to state the pace at which it should change </w:t>
      </w:r>
      <w:r w:rsidRPr="00DB1A76" w:rsidR="00F058E7">
        <w:t xml:space="preserve">until we start that really detailed </w:t>
      </w:r>
      <w:r w:rsidRPr="00DB1A76" w:rsidR="00E37243">
        <w:t>work</w:t>
      </w:r>
      <w:r w:rsidRPr="00DB1A76" w:rsidR="00F058E7">
        <w:t xml:space="preserve"> and </w:t>
      </w:r>
      <w:r w:rsidRPr="00DB1A76">
        <w:t>understand the kinds of problems that are present and how prevalent they are.</w:t>
      </w:r>
    </w:p>
    <w:p w:rsidR="00F058E7" w:rsidRPr="00DB1A76" w:rsidP="00FE2DA4">
      <w:pPr>
        <w:pStyle w:val="Answer"/>
      </w:pPr>
      <w:r w:rsidRPr="00DB1A76">
        <w:t xml:space="preserve">For me, the </w:t>
      </w:r>
      <w:r w:rsidRPr="00DB1A76">
        <w:t xml:space="preserve">important thing is </w:t>
      </w:r>
      <w:r w:rsidRPr="00DB1A76">
        <w:t xml:space="preserve">that we get to the heart of the things that are posing a risk to people and </w:t>
      </w:r>
      <w:r w:rsidRPr="00DB1A76">
        <w:t xml:space="preserve">making </w:t>
      </w:r>
      <w:r w:rsidRPr="00DB1A76" w:rsidR="00E37243">
        <w:t>buildings</w:t>
      </w:r>
      <w:r w:rsidRPr="00DB1A76">
        <w:t xml:space="preserve"> unsafe</w:t>
      </w:r>
      <w:r w:rsidRPr="00DB1A76" w:rsidR="00932D49">
        <w:t>;</w:t>
      </w:r>
      <w:r w:rsidRPr="00DB1A76">
        <w:t xml:space="preserve"> that we </w:t>
      </w:r>
      <w:r w:rsidRPr="00DB1A76" w:rsidR="00932D49">
        <w:t xml:space="preserve">can </w:t>
      </w:r>
      <w:r w:rsidRPr="00DB1A76">
        <w:t xml:space="preserve">take effective action to require building owners to make their </w:t>
      </w:r>
      <w:r w:rsidRPr="00DB1A76" w:rsidR="00E37243">
        <w:t>buildings</w:t>
      </w:r>
      <w:r w:rsidRPr="00DB1A76">
        <w:t xml:space="preserve"> sa</w:t>
      </w:r>
      <w:r w:rsidRPr="00DB1A76" w:rsidR="00E37243">
        <w:t>f</w:t>
      </w:r>
      <w:r w:rsidRPr="00DB1A76" w:rsidR="00856127">
        <w:t>e</w:t>
      </w:r>
      <w:r w:rsidRPr="00DB1A76" w:rsidR="00932D49">
        <w:t>; and that</w:t>
      </w:r>
      <w:r w:rsidRPr="00DB1A76" w:rsidR="00B11E5E">
        <w:t xml:space="preserve"> </w:t>
      </w:r>
      <w:r w:rsidRPr="00DB1A76" w:rsidR="00932D49">
        <w:t xml:space="preserve">they are </w:t>
      </w:r>
      <w:r w:rsidRPr="00DB1A76">
        <w:t>clear with their residents about why the building is safe</w:t>
      </w:r>
      <w:r w:rsidRPr="00DB1A76" w:rsidR="00932D49">
        <w:t>,</w:t>
      </w:r>
      <w:r w:rsidRPr="00DB1A76">
        <w:t xml:space="preserve"> </w:t>
      </w:r>
      <w:r w:rsidRPr="00DB1A76" w:rsidR="00932D49">
        <w:t xml:space="preserve">about </w:t>
      </w:r>
      <w:r w:rsidRPr="00DB1A76">
        <w:t xml:space="preserve">the really </w:t>
      </w:r>
      <w:r w:rsidRPr="00DB1A76">
        <w:t xml:space="preserve">important </w:t>
      </w:r>
      <w:r w:rsidRPr="00DB1A76" w:rsidR="00932D49">
        <w:t>part</w:t>
      </w:r>
      <w:r w:rsidRPr="00DB1A76" w:rsidR="00856127">
        <w:t xml:space="preserve"> </w:t>
      </w:r>
      <w:r w:rsidRPr="00DB1A76">
        <w:t xml:space="preserve">that </w:t>
      </w:r>
      <w:r w:rsidRPr="00DB1A76" w:rsidR="00856127">
        <w:t xml:space="preserve">residents </w:t>
      </w:r>
      <w:r w:rsidRPr="00DB1A76">
        <w:t xml:space="preserve">have to play in maintaining the </w:t>
      </w:r>
      <w:r w:rsidRPr="00DB1A76" w:rsidR="00E37243">
        <w:t>overall</w:t>
      </w:r>
      <w:r w:rsidRPr="00DB1A76">
        <w:t xml:space="preserve"> fabric of the building</w:t>
      </w:r>
      <w:r w:rsidRPr="00DB1A76" w:rsidR="00932D49">
        <w:t xml:space="preserve"> and</w:t>
      </w:r>
      <w:r w:rsidRPr="00DB1A76" w:rsidR="00856127">
        <w:t xml:space="preserve"> </w:t>
      </w:r>
      <w:r w:rsidRPr="00DB1A76" w:rsidR="00932D49">
        <w:t xml:space="preserve">about </w:t>
      </w:r>
      <w:r w:rsidRPr="00DB1A76" w:rsidR="00856127">
        <w:t xml:space="preserve">the behaviours that are important from </w:t>
      </w:r>
      <w:r w:rsidRPr="00DB1A76" w:rsidR="00932D49">
        <w:t>them</w:t>
      </w:r>
      <w:r w:rsidRPr="00DB1A76" w:rsidR="00F246E1">
        <w:t>.</w:t>
      </w:r>
      <w:r w:rsidRPr="00DB1A76" w:rsidR="00B11E5E">
        <w:t xml:space="preserve"> </w:t>
      </w:r>
      <w:r w:rsidRPr="00DB1A76" w:rsidR="00856127">
        <w:t xml:space="preserve">In totality, this will make sure that </w:t>
      </w:r>
      <w:r w:rsidRPr="00DB1A76">
        <w:t xml:space="preserve">people </w:t>
      </w:r>
      <w:r w:rsidRPr="00DB1A76">
        <w:t>h</w:t>
      </w:r>
      <w:r w:rsidRPr="00DB1A76">
        <w:t xml:space="preserve">ave safe homes that they can sleep in </w:t>
      </w:r>
      <w:r w:rsidRPr="00DB1A76" w:rsidR="00E37243">
        <w:t>securely</w:t>
      </w:r>
      <w:r w:rsidRPr="00DB1A76" w:rsidR="00856127">
        <w:t xml:space="preserve">, knowing that they are </w:t>
      </w:r>
      <w:r w:rsidRPr="00DB1A76" w:rsidR="00E37243">
        <w:t>secure</w:t>
      </w:r>
      <w:r w:rsidRPr="00DB1A76" w:rsidR="00932D49">
        <w:t>.</w:t>
      </w:r>
    </w:p>
    <w:p w:rsidR="00F058E7" w:rsidRPr="00DB1A76" w:rsidP="00F058E7">
      <w:pPr>
        <w:pStyle w:val="Question"/>
      </w:pPr>
      <w:sdt>
        <w:sdtPr>
          <w:alias w:val="Member"/>
          <w:tag w:val="&lt;Member mnisId='4406' dodsId='106168'&gt;"/>
          <w:id w:val="1166438033"/>
          <w:placeholder>
            <w:docPart w:val="AEED0B9438724A00A3F956933D53F2A3"/>
          </w:placeholder>
          <w:richText/>
        </w:sdtPr>
        <w:sdtContent>
          <w:r w:rsidRPr="00DB1A76">
            <w:rPr>
              <w:b/>
            </w:rPr>
            <w:t>Mary Robinson:</w:t>
          </w:r>
        </w:sdtContent>
      </w:sdt>
      <w:r w:rsidRPr="00DB1A76" w:rsidR="00856127">
        <w:t xml:space="preserve"> You will be looking at risk, so you can only advise bringing further buildings into scope if the risk has the potential to cause a significant number of deaths</w:t>
      </w:r>
      <w:r w:rsidRPr="00DB1A76" w:rsidR="00F246E1">
        <w:t>.</w:t>
      </w:r>
      <w:r w:rsidRPr="00DB1A76" w:rsidR="00B11E5E">
        <w:t xml:space="preserve"> </w:t>
      </w:r>
      <w:r w:rsidRPr="00DB1A76" w:rsidR="00856127">
        <w:t>W</w:t>
      </w:r>
      <w:r w:rsidRPr="00DB1A76">
        <w:t>hat do you</w:t>
      </w:r>
      <w:r w:rsidRPr="00DB1A76" w:rsidR="00856127">
        <w:t xml:space="preserve"> regard as a significant number, </w:t>
      </w:r>
      <w:r w:rsidRPr="00DB1A76">
        <w:t>then?</w:t>
      </w:r>
    </w:p>
    <w:p w:rsidR="00856127" w:rsidRPr="00DB1A76" w:rsidP="00F058E7">
      <w:pPr>
        <w:pStyle w:val="Answer"/>
      </w:pPr>
      <w:sdt>
        <w:sdtPr>
          <w:alias w:val="Witness"/>
          <w:id w:val="130504173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058E7">
        <w:t>Clearly</w:t>
      </w:r>
      <w:r w:rsidRPr="00DB1A76" w:rsidR="00932D49">
        <w:t>,</w:t>
      </w:r>
      <w:r w:rsidRPr="00DB1A76" w:rsidR="00F058E7">
        <w:t xml:space="preserve"> </w:t>
      </w:r>
      <w:r w:rsidRPr="00DB1A76">
        <w:t>any death is a massive tragedy for the individuals</w:t>
      </w:r>
      <w:r w:rsidRPr="00DB1A76" w:rsidR="00F246E1">
        <w:t>.</w:t>
      </w:r>
      <w:r w:rsidRPr="00DB1A76" w:rsidR="00B11E5E">
        <w:t xml:space="preserve"> </w:t>
      </w:r>
      <w:r w:rsidRPr="00DB1A76">
        <w:t>Inspectors in HSE deal, unfortunately, week in and week out</w:t>
      </w:r>
      <w:r w:rsidRPr="00DB1A76" w:rsidR="00932D49">
        <w:t>,</w:t>
      </w:r>
      <w:r w:rsidRPr="00DB1A76">
        <w:t xml:space="preserve"> </w:t>
      </w:r>
      <w:r w:rsidRPr="00DB1A76" w:rsidR="00F058E7">
        <w:t xml:space="preserve">directly with people </w:t>
      </w:r>
      <w:r w:rsidRPr="00DB1A76" w:rsidR="00E37243">
        <w:t>who</w:t>
      </w:r>
      <w:r w:rsidRPr="00DB1A76" w:rsidR="00F058E7">
        <w:t xml:space="preserve"> </w:t>
      </w:r>
      <w:r w:rsidRPr="00DB1A76">
        <w:t>have suffered catastrophic life</w:t>
      </w:r>
      <w:r w:rsidRPr="00DB1A76">
        <w:noBreakHyphen/>
      </w:r>
      <w:r w:rsidRPr="00DB1A76" w:rsidR="00F058E7">
        <w:t xml:space="preserve">changing </w:t>
      </w:r>
      <w:r w:rsidRPr="00DB1A76">
        <w:t>injuries</w:t>
      </w:r>
      <w:r w:rsidRPr="00DB1A76">
        <w:rPr>
          <w:rFonts w:cs="Times New Roman"/>
        </w:rPr>
        <w:t xml:space="preserve"> or with bereaved families whose </w:t>
      </w:r>
      <w:r w:rsidRPr="00DB1A76" w:rsidR="00F058E7">
        <w:t xml:space="preserve">loved ones went to work </w:t>
      </w:r>
      <w:r w:rsidRPr="00DB1A76">
        <w:t xml:space="preserve">in the morning expecting to come home safely and </w:t>
      </w:r>
      <w:r w:rsidRPr="00DB1A76" w:rsidR="00F058E7">
        <w:t xml:space="preserve">tragically </w:t>
      </w:r>
      <w:r w:rsidRPr="00DB1A76">
        <w:t>did not</w:t>
      </w:r>
      <w:r w:rsidRPr="00DB1A76" w:rsidR="00F246E1">
        <w:t>.</w:t>
      </w:r>
      <w:r w:rsidRPr="00DB1A76" w:rsidR="00B11E5E">
        <w:t xml:space="preserve"> </w:t>
      </w:r>
      <w:r w:rsidRPr="00DB1A76" w:rsidR="00F058E7">
        <w:t xml:space="preserve">I would never want to give a sense </w:t>
      </w:r>
      <w:r w:rsidRPr="00DB1A76">
        <w:t>that any death is not significant, because it is.</w:t>
      </w:r>
    </w:p>
    <w:p w:rsidR="00F058E7" w:rsidRPr="00DB1A76" w:rsidP="00F058E7">
      <w:pPr>
        <w:pStyle w:val="Answer"/>
      </w:pPr>
      <w:r w:rsidRPr="00DB1A76">
        <w:t xml:space="preserve">The drafting in the Bill that talks about </w:t>
      </w:r>
      <w:r w:rsidRPr="00DB1A76">
        <w:t xml:space="preserve">significant numbers of deaths or </w:t>
      </w:r>
      <w:r w:rsidRPr="00DB1A76">
        <w:t xml:space="preserve">serious injuries was trying to get a sense across that this is of general applicability across </w:t>
      </w:r>
      <w:r w:rsidRPr="00DB1A76">
        <w:t xml:space="preserve">the whole of the </w:t>
      </w:r>
      <w:r w:rsidRPr="00DB1A76" w:rsidR="00E37243">
        <w:t>building</w:t>
      </w:r>
      <w:r w:rsidRPr="00DB1A76" w:rsidR="00F246E1">
        <w:t>.</w:t>
      </w:r>
      <w:r w:rsidRPr="00DB1A76" w:rsidR="00B11E5E">
        <w:t xml:space="preserve"> </w:t>
      </w:r>
      <w:r w:rsidRPr="00DB1A76">
        <w:t xml:space="preserve">Here </w:t>
      </w:r>
      <w:r w:rsidRPr="00DB1A76">
        <w:t xml:space="preserve">we are </w:t>
      </w:r>
      <w:r w:rsidRPr="00DB1A76">
        <w:t xml:space="preserve">only talking about buildings of a </w:t>
      </w:r>
      <w:r w:rsidRPr="00DB1A76">
        <w:t xml:space="preserve">height and scale where multiple </w:t>
      </w:r>
      <w:r w:rsidRPr="00DB1A76">
        <w:t xml:space="preserve">families in multiple different </w:t>
      </w:r>
      <w:r w:rsidRPr="00DB1A76" w:rsidR="00932D49">
        <w:t xml:space="preserve">flats </w:t>
      </w:r>
      <w:r w:rsidRPr="00DB1A76">
        <w:t xml:space="preserve">or </w:t>
      </w:r>
      <w:r w:rsidRPr="00DB1A76" w:rsidR="00932D49">
        <w:t xml:space="preserve">units </w:t>
      </w:r>
      <w:r w:rsidRPr="00DB1A76">
        <w:t>are going to be present and resident</w:t>
      </w:r>
      <w:r w:rsidRPr="00DB1A76" w:rsidR="00F246E1">
        <w:t>.</w:t>
      </w:r>
      <w:r w:rsidRPr="00DB1A76" w:rsidR="00B11E5E">
        <w:t xml:space="preserve"> </w:t>
      </w:r>
      <w:r w:rsidRPr="00DB1A76">
        <w:t xml:space="preserve">It is </w:t>
      </w:r>
      <w:r w:rsidRPr="00DB1A76">
        <w:t>getting the sense that it</w:t>
      </w:r>
      <w:r w:rsidRPr="00DB1A76">
        <w:t xml:space="preserve"> is not one serious incident that might be contained within a single flat or something like that, </w:t>
      </w:r>
      <w:r w:rsidRPr="00DB1A76">
        <w:t xml:space="preserve">however tragic that would be </w:t>
      </w:r>
      <w:r w:rsidRPr="00DB1A76">
        <w:t>for the individuals and occupants</w:t>
      </w:r>
      <w:r w:rsidRPr="00DB1A76" w:rsidR="00F246E1">
        <w:t>.</w:t>
      </w:r>
      <w:r w:rsidRPr="00DB1A76" w:rsidR="00B11E5E">
        <w:t xml:space="preserve"> </w:t>
      </w:r>
      <w:r w:rsidRPr="00DB1A76">
        <w:t xml:space="preserve">It is about issues that have a wider applicability to </w:t>
      </w:r>
      <w:r w:rsidRPr="00DB1A76">
        <w:t xml:space="preserve">the safety of the entire building or </w:t>
      </w:r>
      <w:r w:rsidRPr="00DB1A76" w:rsidR="00E37243">
        <w:t>big</w:t>
      </w:r>
      <w:r w:rsidRPr="00DB1A76">
        <w:t xml:space="preserve"> </w:t>
      </w:r>
      <w:r w:rsidRPr="00DB1A76" w:rsidR="00E37243">
        <w:t>chunks</w:t>
      </w:r>
      <w:r w:rsidRPr="00DB1A76">
        <w:t xml:space="preserve"> of it.</w:t>
      </w:r>
      <w:r w:rsidRPr="00DB1A76" w:rsidR="00932D49">
        <w:t xml:space="preserve"> </w:t>
      </w:r>
    </w:p>
    <w:p w:rsidR="00F058E7" w:rsidRPr="00DB1A76" w:rsidP="00F058E7">
      <w:pPr>
        <w:pStyle w:val="Question"/>
      </w:pPr>
      <w:sdt>
        <w:sdtPr>
          <w:alias w:val="Member"/>
          <w:tag w:val="&lt;Member mnisId='4406' dodsId='106168'&gt;"/>
          <w:id w:val="-2120207847"/>
          <w:placeholder>
            <w:docPart w:val="AEED0B9438724A00A3F956933D53F2A3"/>
          </w:placeholder>
          <w:richText/>
        </w:sdtPr>
        <w:sdtContent>
          <w:r w:rsidRPr="00DB1A76">
            <w:rPr>
              <w:b/>
            </w:rPr>
            <w:t>Mary Robinson:</w:t>
          </w:r>
        </w:sdtContent>
      </w:sdt>
      <w:r w:rsidRPr="00DB1A76" w:rsidR="00856127">
        <w:t xml:space="preserve"> Is this reliant on taking a more subjective view than the objective view </w:t>
      </w:r>
      <w:r w:rsidRPr="00DB1A76">
        <w:t xml:space="preserve">that you were speaking about </w:t>
      </w:r>
      <w:r w:rsidRPr="00DB1A76" w:rsidR="00E37243">
        <w:t>earlier</w:t>
      </w:r>
      <w:r w:rsidRPr="00DB1A76" w:rsidR="00856127">
        <w:t>?</w:t>
      </w:r>
    </w:p>
    <w:p w:rsidR="00F058E7" w:rsidRPr="00DB1A76" w:rsidP="00F058E7">
      <w:pPr>
        <w:pStyle w:val="Answer"/>
      </w:pPr>
      <w:sdt>
        <w:sdtPr>
          <w:alias w:val="Witness"/>
          <w:id w:val="-589778109"/>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t>No</w:t>
      </w:r>
      <w:r w:rsidRPr="00DB1A76" w:rsidR="00F246E1">
        <w:t>.</w:t>
      </w:r>
      <w:r w:rsidRPr="00DB1A76" w:rsidR="00B11E5E">
        <w:t xml:space="preserve"> </w:t>
      </w:r>
      <w:r w:rsidRPr="00DB1A76">
        <w:t xml:space="preserve">The sense of what </w:t>
      </w:r>
      <w:r w:rsidRPr="00DB1A76" w:rsidR="0064358E">
        <w:t>is</w:t>
      </w:r>
      <w:r w:rsidRPr="00DB1A76">
        <w:t xml:space="preserve"> in scope will be </w:t>
      </w:r>
      <w:r w:rsidRPr="00DB1A76" w:rsidR="00856127">
        <w:t xml:space="preserve">objective: </w:t>
      </w:r>
      <w:r w:rsidRPr="00DB1A76">
        <w:t xml:space="preserve">how high it is </w:t>
      </w:r>
      <w:r w:rsidRPr="00DB1A76" w:rsidR="00856127">
        <w:t>or some other objective measure</w:t>
      </w:r>
      <w:r w:rsidRPr="00DB1A76" w:rsidR="00F246E1">
        <w:t>.</w:t>
      </w:r>
      <w:r w:rsidRPr="00DB1A76" w:rsidR="00B11E5E">
        <w:t xml:space="preserve"> </w:t>
      </w:r>
      <w:r w:rsidRPr="00DB1A76" w:rsidR="00856127">
        <w:t xml:space="preserve">When we are talking about the kinds of things that have to be in a safety case, </w:t>
      </w:r>
      <w:r w:rsidRPr="00DB1A76">
        <w:t xml:space="preserve">that </w:t>
      </w:r>
      <w:r w:rsidRPr="00DB1A76" w:rsidR="00856127">
        <w:t xml:space="preserve">is what this </w:t>
      </w:r>
      <w:r w:rsidRPr="00DB1A76" w:rsidR="0064358E">
        <w:t xml:space="preserve">element </w:t>
      </w:r>
      <w:r w:rsidRPr="00DB1A76">
        <w:t xml:space="preserve">of the </w:t>
      </w:r>
      <w:r w:rsidRPr="00DB1A76" w:rsidR="00856127">
        <w:t>Bill is setting out</w:t>
      </w:r>
      <w:r w:rsidRPr="00DB1A76" w:rsidR="0064358E">
        <w:t>:</w:t>
      </w:r>
      <w:r w:rsidRPr="00DB1A76" w:rsidR="00856127">
        <w:t xml:space="preserve"> the </w:t>
      </w:r>
      <w:r w:rsidRPr="00DB1A76" w:rsidR="0064358E">
        <w:t xml:space="preserve">kinds of </w:t>
      </w:r>
      <w:r w:rsidRPr="00DB1A76">
        <w:t xml:space="preserve">control measures the building owner has to ensure </w:t>
      </w:r>
      <w:r w:rsidRPr="00DB1A76" w:rsidR="00856127">
        <w:t xml:space="preserve">are considered, </w:t>
      </w:r>
      <w:r w:rsidRPr="00DB1A76">
        <w:t xml:space="preserve">rigorously thought about </w:t>
      </w:r>
      <w:r w:rsidRPr="00DB1A76" w:rsidR="00856127">
        <w:t>and then documented</w:t>
      </w:r>
      <w:r w:rsidRPr="00DB1A76" w:rsidR="0064358E">
        <w:t>,</w:t>
      </w:r>
      <w:r w:rsidRPr="00DB1A76" w:rsidR="00B34B52">
        <w:t xml:space="preserve"> </w:t>
      </w:r>
      <w:r w:rsidRPr="00DB1A76" w:rsidR="0064358E">
        <w:t xml:space="preserve">to show </w:t>
      </w:r>
      <w:r w:rsidRPr="00DB1A76" w:rsidR="00856127">
        <w:t xml:space="preserve">what </w:t>
      </w:r>
      <w:r w:rsidRPr="00DB1A76">
        <w:t xml:space="preserve">they </w:t>
      </w:r>
      <w:r w:rsidRPr="00DB1A76" w:rsidR="00856127">
        <w:t xml:space="preserve">are </w:t>
      </w:r>
      <w:r w:rsidRPr="00DB1A76">
        <w:t xml:space="preserve">doing within </w:t>
      </w:r>
      <w:r w:rsidRPr="00DB1A76" w:rsidR="00856127">
        <w:t xml:space="preserve">their </w:t>
      </w:r>
      <w:r w:rsidRPr="00DB1A76" w:rsidR="00B34B52">
        <w:t>overall area of control</w:t>
      </w:r>
      <w:r w:rsidRPr="00DB1A76" w:rsidR="00F246E1">
        <w:t>.</w:t>
      </w:r>
      <w:r w:rsidRPr="00DB1A76" w:rsidR="00B11E5E">
        <w:t xml:space="preserve"> </w:t>
      </w:r>
      <w:r w:rsidRPr="00DB1A76" w:rsidR="0064358E">
        <w:t xml:space="preserve">Incidents </w:t>
      </w:r>
      <w:r w:rsidRPr="00DB1A76" w:rsidR="00B34B52">
        <w:t xml:space="preserve">that </w:t>
      </w:r>
      <w:r w:rsidRPr="00DB1A76">
        <w:t xml:space="preserve">could affect multiple different </w:t>
      </w:r>
      <w:r w:rsidRPr="00DB1A76" w:rsidR="00856127">
        <w:t xml:space="preserve">dwellings or different parts of the building and, if they were to occur, </w:t>
      </w:r>
      <w:r w:rsidRPr="00DB1A76" w:rsidR="00B34B52">
        <w:t xml:space="preserve">could </w:t>
      </w:r>
      <w:r w:rsidRPr="00DB1A76" w:rsidR="00856127">
        <w:t>result in the serious injury or death of the occupants</w:t>
      </w:r>
      <w:r w:rsidRPr="00DB1A76" w:rsidR="00B34B52">
        <w:t xml:space="preserve"> </w:t>
      </w:r>
      <w:r w:rsidRPr="00DB1A76">
        <w:t xml:space="preserve">need </w:t>
      </w:r>
      <w:r w:rsidRPr="00DB1A76" w:rsidR="00E37243">
        <w:t>to</w:t>
      </w:r>
      <w:r w:rsidRPr="00DB1A76">
        <w:t xml:space="preserve"> be part of the </w:t>
      </w:r>
      <w:r w:rsidRPr="00DB1A76" w:rsidR="00856127">
        <w:t xml:space="preserve">overall </w:t>
      </w:r>
      <w:r w:rsidRPr="00DB1A76" w:rsidR="00E37243">
        <w:t>safety</w:t>
      </w:r>
      <w:r w:rsidRPr="00DB1A76" w:rsidR="00856127">
        <w:t xml:space="preserve"> case, </w:t>
      </w:r>
      <w:r w:rsidRPr="00DB1A76" w:rsidR="0064358E">
        <w:t xml:space="preserve">to </w:t>
      </w:r>
      <w:r w:rsidRPr="00DB1A76" w:rsidR="00856127">
        <w:t>show</w:t>
      </w:r>
      <w:r w:rsidRPr="00DB1A76" w:rsidR="00973623">
        <w:t xml:space="preserve"> how </w:t>
      </w:r>
      <w:r w:rsidRPr="00DB1A76" w:rsidR="006B6739">
        <w:t xml:space="preserve">those are </w:t>
      </w:r>
      <w:r w:rsidRPr="00DB1A76" w:rsidR="00856127">
        <w:t xml:space="preserve">controlled </w:t>
      </w:r>
      <w:r w:rsidRPr="00DB1A76" w:rsidR="006B6739">
        <w:t xml:space="preserve">within an </w:t>
      </w:r>
      <w:r w:rsidRPr="00DB1A76">
        <w:t>in</w:t>
      </w:r>
      <w:r w:rsidRPr="00DB1A76" w:rsidR="006B6739">
        <w:t>dividual building</w:t>
      </w:r>
      <w:r w:rsidRPr="00DB1A76">
        <w:t>.</w:t>
      </w:r>
    </w:p>
    <w:p w:rsidR="00F058E7" w:rsidRPr="00DB1A76" w:rsidP="00F058E7">
      <w:pPr>
        <w:pStyle w:val="Question"/>
      </w:pPr>
      <w:sdt>
        <w:sdtPr>
          <w:alias w:val="Member"/>
          <w:tag w:val="&lt;Member mnisId='4406' dodsId='106168'&gt;"/>
          <w:id w:val="-349577224"/>
          <w:placeholder>
            <w:docPart w:val="AEED0B9438724A00A3F956933D53F2A3"/>
          </w:placeholder>
          <w:richText/>
        </w:sdtPr>
        <w:sdtContent>
          <w:r w:rsidRPr="00DB1A76">
            <w:rPr>
              <w:b/>
            </w:rPr>
            <w:t>Mary Robinson:</w:t>
          </w:r>
        </w:sdtContent>
      </w:sdt>
      <w:r w:rsidRPr="00DB1A76">
        <w:t xml:space="preserve"> We have</w:t>
      </w:r>
      <w:r w:rsidRPr="00DB1A76" w:rsidR="00B34B52">
        <w:t xml:space="preserve"> heard there are concerns </w:t>
      </w:r>
      <w:r w:rsidRPr="00DB1A76" w:rsidR="0064358E">
        <w:t>about</w:t>
      </w:r>
      <w:r w:rsidRPr="00DB1A76" w:rsidR="00B34B52">
        <w:t xml:space="preserve"> the danger </w:t>
      </w:r>
      <w:r w:rsidRPr="00DB1A76" w:rsidR="0064358E">
        <w:t xml:space="preserve">of </w:t>
      </w:r>
      <w:r w:rsidRPr="00DB1A76" w:rsidR="00B34B52">
        <w:t>a two</w:t>
      </w:r>
      <w:r w:rsidRPr="00DB1A76" w:rsidR="00B34B52">
        <w:noBreakHyphen/>
        <w:t>tier</w:t>
      </w:r>
      <w:r w:rsidRPr="00DB1A76">
        <w:t xml:space="preserve"> </w:t>
      </w:r>
      <w:r w:rsidRPr="00DB1A76" w:rsidR="00B34B52">
        <w:t>system being created, with a gold</w:t>
      </w:r>
      <w:r w:rsidRPr="00DB1A76" w:rsidR="00B34B52">
        <w:noBreakHyphen/>
        <w:t>plated one for high</w:t>
      </w:r>
      <w:r w:rsidRPr="00DB1A76" w:rsidR="00B34B52">
        <w:noBreakHyphen/>
      </w:r>
      <w:r w:rsidRPr="00DB1A76">
        <w:t xml:space="preserve">risk buildings </w:t>
      </w:r>
      <w:r w:rsidRPr="00DB1A76" w:rsidR="00BF63EF">
        <w:t>and</w:t>
      </w:r>
      <w:r w:rsidRPr="00DB1A76">
        <w:t xml:space="preserve"> o</w:t>
      </w:r>
      <w:r w:rsidRPr="00DB1A76" w:rsidR="00E37243">
        <w:t>ther non</w:t>
      </w:r>
      <w:r w:rsidRPr="00DB1A76" w:rsidR="00E37243">
        <w:noBreakHyphen/>
      </w:r>
      <w:r w:rsidRPr="00DB1A76">
        <w:t xml:space="preserve">designated </w:t>
      </w:r>
      <w:r w:rsidRPr="00DB1A76" w:rsidR="00B34B52">
        <w:t>buildings not getting the same protections</w:t>
      </w:r>
      <w:r w:rsidRPr="00DB1A76" w:rsidR="00F246E1">
        <w:t>.</w:t>
      </w:r>
      <w:r w:rsidRPr="00DB1A76" w:rsidR="00B11E5E">
        <w:t xml:space="preserve"> </w:t>
      </w:r>
      <w:r w:rsidRPr="00DB1A76" w:rsidR="00B34B52">
        <w:t xml:space="preserve">How can </w:t>
      </w:r>
      <w:r w:rsidRPr="00DB1A76">
        <w:t>those concerns be answered?</w:t>
      </w:r>
    </w:p>
    <w:p w:rsidR="00B34B52" w:rsidRPr="00DB1A76" w:rsidP="00F058E7">
      <w:pPr>
        <w:pStyle w:val="Answer"/>
      </w:pPr>
      <w:sdt>
        <w:sdtPr>
          <w:alias w:val="Witness"/>
          <w:id w:val="1880663693"/>
          <w:placeholder>
            <w:docPart w:val="AEED0B9438724A00A3F956933D53F2A3"/>
          </w:placeholder>
          <w:richText/>
        </w:sdtPr>
        <w:sdtContent>
          <w:r w:rsidRPr="00DB1A76">
            <w:rPr>
              <w:b/>
              <w:i/>
            </w:rPr>
            <w:t xml:space="preserve">Sarah </w:t>
          </w:r>
          <w:r w:rsidRPr="00DB1A76">
            <w:rPr>
              <w:b/>
              <w:i/>
            </w:rPr>
            <w:t>Albon</w:t>
          </w:r>
          <w:r w:rsidRPr="00DB1A76">
            <w:rPr>
              <w:b/>
              <w:i/>
            </w:rPr>
            <w:t>:</w:t>
          </w:r>
          <w:r w:rsidRPr="00DB1A76" w:rsidR="00F058E7">
            <w:rPr>
              <w:b/>
            </w:rPr>
            <w:t xml:space="preserve"> </w:t>
          </w:r>
        </w:sdtContent>
      </w:sdt>
      <w:r w:rsidRPr="00DB1A76" w:rsidR="00F058E7">
        <w:t xml:space="preserve">In a sense, </w:t>
      </w:r>
      <w:r w:rsidRPr="00DB1A76">
        <w:t xml:space="preserve">this </w:t>
      </w:r>
      <w:r w:rsidRPr="00DB1A76" w:rsidR="00F058E7">
        <w:t xml:space="preserve">is back to the </w:t>
      </w:r>
      <w:r w:rsidRPr="00DB1A76" w:rsidR="00E37243">
        <w:t>proportionality</w:t>
      </w:r>
      <w:r w:rsidRPr="00DB1A76" w:rsidR="00F058E7">
        <w:t xml:space="preserve"> </w:t>
      </w:r>
      <w:r w:rsidRPr="00DB1A76">
        <w:t>of risk</w:t>
      </w:r>
      <w:r w:rsidRPr="00DB1A76" w:rsidR="00F246E1">
        <w:t>.</w:t>
      </w:r>
      <w:r w:rsidRPr="00DB1A76" w:rsidR="00B11E5E">
        <w:t xml:space="preserve"> </w:t>
      </w:r>
      <w:r w:rsidRPr="00DB1A76">
        <w:t xml:space="preserve">You could have </w:t>
      </w:r>
      <w:r w:rsidRPr="00DB1A76" w:rsidR="00F058E7">
        <w:t xml:space="preserve">the same allegation </w:t>
      </w:r>
      <w:r w:rsidRPr="00DB1A76">
        <w:t>levelled at many of the things the Health and Safety Executive currently regulate</w:t>
      </w:r>
      <w:r w:rsidRPr="00DB1A76" w:rsidR="00BF63EF">
        <w:t>s</w:t>
      </w:r>
      <w:r w:rsidRPr="00DB1A76" w:rsidR="00F246E1">
        <w:t>.</w:t>
      </w:r>
      <w:r w:rsidRPr="00DB1A76" w:rsidR="00B11E5E">
        <w:t xml:space="preserve"> </w:t>
      </w:r>
      <w:r w:rsidRPr="00DB1A76">
        <w:t xml:space="preserve">I made reference there to the COMAH sites, which </w:t>
      </w:r>
      <w:r w:rsidRPr="00DB1A76" w:rsidR="00F058E7">
        <w:t>deal with major hazards, typically l</w:t>
      </w:r>
      <w:r w:rsidRPr="00DB1A76" w:rsidR="00E37243">
        <w:t xml:space="preserve">arge </w:t>
      </w:r>
      <w:r w:rsidRPr="00DB1A76">
        <w:t xml:space="preserve">petrochemicals or other chemicals </w:t>
      </w:r>
      <w:r w:rsidRPr="00DB1A76" w:rsidR="00E37243">
        <w:t>gather</w:t>
      </w:r>
      <w:r w:rsidRPr="00DB1A76" w:rsidR="00F058E7">
        <w:t>ed in one place where th</w:t>
      </w:r>
      <w:r w:rsidRPr="00DB1A76" w:rsidR="00E37243">
        <w:t xml:space="preserve">e risk </w:t>
      </w:r>
      <w:r w:rsidRPr="00DB1A76">
        <w:t>not only to the workplace</w:t>
      </w:r>
      <w:r w:rsidRPr="00DB1A76" w:rsidR="00BF63EF">
        <w:t>,</w:t>
      </w:r>
      <w:r w:rsidRPr="00DB1A76">
        <w:t xml:space="preserve"> but to the surrounding environment or the people who live around it, </w:t>
      </w:r>
      <w:r w:rsidRPr="00DB1A76" w:rsidR="00E37243">
        <w:t>if ther</w:t>
      </w:r>
      <w:r w:rsidRPr="00DB1A76" w:rsidR="00F058E7">
        <w:t>e</w:t>
      </w:r>
      <w:r w:rsidRPr="00DB1A76" w:rsidR="00E37243">
        <w:t xml:space="preserve"> </w:t>
      </w:r>
      <w:r w:rsidRPr="00DB1A76">
        <w:t>were a catastrophic a</w:t>
      </w:r>
      <w:r w:rsidRPr="00DB1A76" w:rsidR="0097326A">
        <w:t xml:space="preserve">ccident, is really significant. </w:t>
      </w:r>
      <w:r w:rsidRPr="00DB1A76">
        <w:t>T</w:t>
      </w:r>
      <w:r w:rsidRPr="00DB1A76" w:rsidR="00F058E7">
        <w:t xml:space="preserve">here is a </w:t>
      </w:r>
      <w:r w:rsidRPr="00DB1A76" w:rsidR="00E37243">
        <w:t>strict</w:t>
      </w:r>
      <w:r w:rsidRPr="00DB1A76">
        <w:t xml:space="preserve"> cut</w:t>
      </w:r>
      <w:r w:rsidRPr="00DB1A76">
        <w:noBreakHyphen/>
      </w:r>
      <w:r w:rsidRPr="00DB1A76" w:rsidR="00F058E7">
        <w:t>off</w:t>
      </w:r>
      <w:r w:rsidRPr="00DB1A76">
        <w:t xml:space="preserve">: </w:t>
      </w:r>
      <w:r w:rsidRPr="00DB1A76" w:rsidR="00F058E7">
        <w:t xml:space="preserve">if you are storing </w:t>
      </w:r>
      <w:r w:rsidRPr="00DB1A76">
        <w:t xml:space="preserve">more than </w:t>
      </w:r>
      <w:r w:rsidRPr="00DB1A76" w:rsidR="0097326A">
        <w:t>X</w:t>
      </w:r>
      <w:r w:rsidRPr="00DB1A76">
        <w:t xml:space="preserve"> you are in this scheme</w:t>
      </w:r>
      <w:r w:rsidRPr="00DB1A76" w:rsidR="0097326A">
        <w:t>,</w:t>
      </w:r>
      <w:r w:rsidRPr="00DB1A76">
        <w:t xml:space="preserve"> and if you are storing less than </w:t>
      </w:r>
      <w:r w:rsidRPr="00DB1A76" w:rsidR="0097326A">
        <w:t xml:space="preserve">X </w:t>
      </w:r>
      <w:r w:rsidRPr="00DB1A76" w:rsidR="00F058E7">
        <w:t>you are not</w:t>
      </w:r>
      <w:r w:rsidRPr="00DB1A76" w:rsidR="00F246E1">
        <w:t>.</w:t>
      </w:r>
      <w:r w:rsidRPr="00DB1A76" w:rsidR="00B11E5E">
        <w:t xml:space="preserve"> </w:t>
      </w:r>
      <w:r w:rsidRPr="00DB1A76">
        <w:t xml:space="preserve">That </w:t>
      </w:r>
      <w:r w:rsidRPr="00DB1A76" w:rsidR="00F058E7">
        <w:t xml:space="preserve">does not mean we are not interested </w:t>
      </w:r>
      <w:r w:rsidRPr="00DB1A76">
        <w:t>in all the sites that store smaller amounts of chemicals or in workplaces that have a lower hazard.</w:t>
      </w:r>
    </w:p>
    <w:p w:rsidR="00B34B52" w:rsidRPr="00DB1A76" w:rsidP="00F058E7">
      <w:pPr>
        <w:pStyle w:val="Answer"/>
      </w:pPr>
      <w:r w:rsidRPr="00DB1A76">
        <w:t xml:space="preserve">This Bill brings a role for the </w:t>
      </w:r>
      <w:r w:rsidRPr="00DB1A76" w:rsidR="00B11E5E">
        <w:t>building safety</w:t>
      </w:r>
      <w:r w:rsidRPr="00DB1A76">
        <w:t xml:space="preserve"> regulator into </w:t>
      </w:r>
      <w:r w:rsidRPr="00DB1A76" w:rsidR="00F058E7">
        <w:t xml:space="preserve">the </w:t>
      </w:r>
      <w:r w:rsidRPr="00DB1A76">
        <w:t xml:space="preserve">competence of the entire </w:t>
      </w:r>
      <w:r w:rsidRPr="00DB1A76" w:rsidR="00F058E7">
        <w:t xml:space="preserve">profession that </w:t>
      </w:r>
      <w:r w:rsidRPr="00DB1A76" w:rsidR="00E37243">
        <w:t>work</w:t>
      </w:r>
      <w:r w:rsidRPr="00DB1A76" w:rsidR="0097326A">
        <w:t>s</w:t>
      </w:r>
      <w:r w:rsidRPr="00DB1A76" w:rsidR="00F058E7">
        <w:t xml:space="preserve"> within al</w:t>
      </w:r>
      <w:r w:rsidRPr="00DB1A76">
        <w:t xml:space="preserve">l buildings and in the overall </w:t>
      </w:r>
      <w:r w:rsidRPr="00DB1A76" w:rsidR="00F058E7">
        <w:t>built environmen</w:t>
      </w:r>
      <w:r w:rsidRPr="00DB1A76">
        <w:t>t</w:t>
      </w:r>
      <w:r w:rsidRPr="00DB1A76" w:rsidR="00913ED5">
        <w:t>,</w:t>
      </w:r>
      <w:r w:rsidRPr="00DB1A76">
        <w:t xml:space="preserve"> looking not just at high</w:t>
      </w:r>
      <w:r w:rsidRPr="00DB1A76">
        <w:noBreakHyphen/>
        <w:t>risk high</w:t>
      </w:r>
      <w:r w:rsidRPr="00DB1A76">
        <w:noBreakHyphen/>
        <w:t xml:space="preserve">rise buildings but the entirety of the built environment in terms of </w:t>
      </w:r>
      <w:r w:rsidRPr="00DB1A76" w:rsidR="00F058E7">
        <w:t xml:space="preserve">the </w:t>
      </w:r>
      <w:r w:rsidRPr="00DB1A76" w:rsidR="00E37243">
        <w:t>traditional</w:t>
      </w:r>
      <w:r w:rsidRPr="00DB1A76" w:rsidR="00F058E7">
        <w:t xml:space="preserve"> </w:t>
      </w:r>
      <w:r w:rsidRPr="00DB1A76">
        <w:t xml:space="preserve">building regulations and other regulations, which themselves are </w:t>
      </w:r>
      <w:r w:rsidRPr="00DB1A76" w:rsidR="00F058E7">
        <w:t>all about safety</w:t>
      </w:r>
      <w:r w:rsidRPr="00DB1A76" w:rsidR="00F246E1">
        <w:t>.</w:t>
      </w:r>
      <w:r w:rsidRPr="00DB1A76" w:rsidR="00B11E5E">
        <w:t xml:space="preserve"> </w:t>
      </w:r>
    </w:p>
    <w:p w:rsidR="00F058E7" w:rsidRPr="00DB1A76" w:rsidP="00F058E7">
      <w:pPr>
        <w:pStyle w:val="Answer"/>
      </w:pPr>
      <w:r w:rsidRPr="00DB1A76">
        <w:t xml:space="preserve">The </w:t>
      </w:r>
      <w:r w:rsidRPr="00DB1A76" w:rsidR="00B34B52">
        <w:t xml:space="preserve">Bill is trying to </w:t>
      </w:r>
      <w:r w:rsidRPr="00DB1A76">
        <w:t>drive up s</w:t>
      </w:r>
      <w:r w:rsidRPr="00DB1A76" w:rsidR="00B34B52">
        <w:t xml:space="preserve">tandards right across the piece, </w:t>
      </w:r>
      <w:r w:rsidRPr="00DB1A76">
        <w:t xml:space="preserve">whether it be </w:t>
      </w:r>
      <w:r w:rsidRPr="00DB1A76" w:rsidR="00B34B52">
        <w:t>in high</w:t>
      </w:r>
      <w:r w:rsidRPr="00DB1A76" w:rsidR="00B34B52">
        <w:noBreakHyphen/>
        <w:t>risk high</w:t>
      </w:r>
      <w:r w:rsidRPr="00DB1A76" w:rsidR="00B34B52">
        <w:noBreakHyphen/>
        <w:t>rise buildings or in our regular built environment and ordinary housing stock</w:t>
      </w:r>
      <w:r w:rsidRPr="00DB1A76" w:rsidR="00F246E1">
        <w:t>.</w:t>
      </w:r>
      <w:r w:rsidRPr="00DB1A76" w:rsidR="00B11E5E">
        <w:t xml:space="preserve"> </w:t>
      </w:r>
      <w:r w:rsidRPr="00DB1A76" w:rsidR="00FD2659">
        <w:t xml:space="preserve">It </w:t>
      </w:r>
      <w:r w:rsidRPr="00DB1A76">
        <w:t>is also seeking to re</w:t>
      </w:r>
      <w:r w:rsidRPr="00DB1A76" w:rsidR="00B34B52">
        <w:t>cognise that the nature of high</w:t>
      </w:r>
      <w:r w:rsidRPr="00DB1A76" w:rsidR="00B34B52">
        <w:noBreakHyphen/>
      </w:r>
      <w:r w:rsidRPr="00DB1A76">
        <w:t>rise buildings</w:t>
      </w:r>
      <w:r w:rsidRPr="00DB1A76" w:rsidR="00E37243">
        <w:t xml:space="preserve"> </w:t>
      </w:r>
      <w:r w:rsidRPr="00DB1A76" w:rsidR="00B34B52">
        <w:t>does involve higher risk and a unique set of circumstances</w:t>
      </w:r>
      <w:r w:rsidRPr="00DB1A76" w:rsidR="00F246E1">
        <w:t>.</w:t>
      </w:r>
      <w:r w:rsidRPr="00DB1A76" w:rsidR="00B11E5E">
        <w:t xml:space="preserve"> </w:t>
      </w:r>
      <w:r w:rsidRPr="00DB1A76" w:rsidR="00B34B52">
        <w:t xml:space="preserve">If things go wrong, </w:t>
      </w:r>
      <w:r w:rsidRPr="00DB1A76" w:rsidR="00E37243">
        <w:t xml:space="preserve">people are </w:t>
      </w:r>
      <w:r w:rsidRPr="00DB1A76">
        <w:t xml:space="preserve">potentially put </w:t>
      </w:r>
      <w:r w:rsidRPr="00DB1A76" w:rsidR="002C0872">
        <w:t>in</w:t>
      </w:r>
      <w:r w:rsidRPr="00DB1A76" w:rsidR="00B34B52">
        <w:t xml:space="preserve"> more danger</w:t>
      </w:r>
      <w:r w:rsidRPr="00DB1A76" w:rsidR="00F246E1">
        <w:t>.</w:t>
      </w:r>
      <w:r w:rsidRPr="00DB1A76" w:rsidR="00B11E5E">
        <w:t xml:space="preserve"> </w:t>
      </w:r>
      <w:r w:rsidRPr="00DB1A76" w:rsidR="00B34B52">
        <w:t xml:space="preserve">Therefore, it is not about </w:t>
      </w:r>
      <w:r w:rsidRPr="00DB1A76">
        <w:t>go</w:t>
      </w:r>
      <w:r w:rsidRPr="00DB1A76" w:rsidR="00B34B52">
        <w:t xml:space="preserve">ld plating and not gold plating; it is about recognising </w:t>
      </w:r>
      <w:r w:rsidRPr="00DB1A76" w:rsidR="002C0872">
        <w:t>that certain types of building need</w:t>
      </w:r>
      <w:r w:rsidRPr="00DB1A76">
        <w:t xml:space="preserve"> a greater sense of </w:t>
      </w:r>
      <w:r w:rsidRPr="00DB1A76" w:rsidR="00E37243">
        <w:t>security</w:t>
      </w:r>
      <w:r w:rsidRPr="00DB1A76">
        <w:t xml:space="preserve"> </w:t>
      </w:r>
      <w:r w:rsidRPr="00DB1A76" w:rsidR="00B34B52">
        <w:t xml:space="preserve">and a greater attention paid to them for people to feel safe </w:t>
      </w:r>
      <w:r w:rsidRPr="00DB1A76">
        <w:t xml:space="preserve">in </w:t>
      </w:r>
      <w:r w:rsidRPr="00DB1A76" w:rsidR="002C0872">
        <w:t xml:space="preserve">those </w:t>
      </w:r>
      <w:r w:rsidRPr="00DB1A76">
        <w:t>building</w:t>
      </w:r>
      <w:r w:rsidRPr="00DB1A76" w:rsidR="002C0872">
        <w:t>s</w:t>
      </w:r>
      <w:r w:rsidRPr="00DB1A76">
        <w:t>.</w:t>
      </w:r>
    </w:p>
    <w:p w:rsidR="00F058E7" w:rsidRPr="00DB1A76" w:rsidP="002C0872">
      <w:pPr>
        <w:pStyle w:val="Question"/>
      </w:pPr>
      <w:sdt>
        <w:sdtPr>
          <w:alias w:val="Member"/>
          <w:tag w:val="&lt;Member mnisId='394' dodsId='25722'&gt;"/>
          <w:id w:val="1241141806"/>
          <w:placeholder>
            <w:docPart w:val="AEED0B9438724A00A3F956933D53F2A3"/>
          </w:placeholder>
          <w:richText/>
        </w:sdtPr>
        <w:sdtContent>
          <w:r w:rsidRPr="00DB1A76">
            <w:rPr>
              <w:b/>
            </w:rPr>
            <w:t>Chair:</w:t>
          </w:r>
        </w:sdtContent>
      </w:sdt>
      <w:r w:rsidRPr="00DB1A76">
        <w:t xml:space="preserve"> </w:t>
      </w:r>
      <w:r w:rsidRPr="00DB1A76" w:rsidR="002C0872">
        <w:t xml:space="preserve">I am conscious of time, but these are very important issues. </w:t>
      </w:r>
      <w:r w:rsidRPr="00DB1A76" w:rsidR="00B34B52">
        <w:t xml:space="preserve">Coming back to </w:t>
      </w:r>
      <w:r w:rsidRPr="00DB1A76">
        <w:t xml:space="preserve">scope, </w:t>
      </w:r>
      <w:r w:rsidRPr="00DB1A76" w:rsidR="00B34B52">
        <w:t xml:space="preserve">would it be helpful </w:t>
      </w:r>
      <w:r w:rsidRPr="00DB1A76">
        <w:t xml:space="preserve">if the </w:t>
      </w:r>
      <w:r w:rsidRPr="00DB1A76" w:rsidR="00E37243">
        <w:t>principles</w:t>
      </w:r>
      <w:r w:rsidRPr="00DB1A76">
        <w:t xml:space="preserve"> and the factors </w:t>
      </w:r>
      <w:r w:rsidRPr="00DB1A76" w:rsidR="00B34B52">
        <w:t xml:space="preserve">that </w:t>
      </w:r>
      <w:r w:rsidRPr="00DB1A76">
        <w:t xml:space="preserve">will determine whether other buildings </w:t>
      </w:r>
      <w:r w:rsidRPr="00DB1A76" w:rsidR="00B34B52">
        <w:t>are brought into scope in due course were laid out in the legislation?</w:t>
      </w:r>
    </w:p>
    <w:p w:rsidR="00F058E7" w:rsidRPr="00DB1A76" w:rsidP="00F058E7">
      <w:pPr>
        <w:pStyle w:val="Answer"/>
      </w:pPr>
      <w:sdt>
        <w:sdtPr>
          <w:alias w:val="Witness"/>
          <w:id w:val="-182988753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t xml:space="preserve">My own view is that it would be helpful to </w:t>
      </w:r>
      <w:r w:rsidRPr="00DB1A76" w:rsidR="00B34B52">
        <w:t>set out the kinds of factors</w:t>
      </w:r>
      <w:r w:rsidRPr="00DB1A76" w:rsidR="00F246E1">
        <w:t>.</w:t>
      </w:r>
      <w:r w:rsidRPr="00DB1A76" w:rsidR="00B11E5E">
        <w:t xml:space="preserve"> </w:t>
      </w:r>
      <w:r w:rsidRPr="00DB1A76" w:rsidR="00B34B52">
        <w:t>I have seen that in other legislation</w:t>
      </w:r>
      <w:r w:rsidRPr="00DB1A76" w:rsidR="00F246E1">
        <w:t>.</w:t>
      </w:r>
      <w:r w:rsidRPr="00DB1A76" w:rsidR="00B11E5E">
        <w:t xml:space="preserve"> </w:t>
      </w:r>
      <w:r w:rsidRPr="00DB1A76" w:rsidR="00B34B52">
        <w:t xml:space="preserve">It could be </w:t>
      </w:r>
      <w:r w:rsidRPr="00DB1A76" w:rsidR="00E37243">
        <w:t>numbers of</w:t>
      </w:r>
      <w:r w:rsidRPr="00DB1A76" w:rsidR="00B34B52">
        <w:t xml:space="preserve"> people, </w:t>
      </w:r>
      <w:r w:rsidRPr="00DB1A76" w:rsidR="00E37243">
        <w:t>building</w:t>
      </w:r>
      <w:r w:rsidRPr="00DB1A76">
        <w:t xml:space="preserve"> materials </w:t>
      </w:r>
      <w:r w:rsidRPr="00DB1A76" w:rsidR="00B34B52">
        <w:t xml:space="preserve">and </w:t>
      </w:r>
      <w:r w:rsidRPr="00DB1A76">
        <w:t>those k</w:t>
      </w:r>
      <w:r w:rsidRPr="00DB1A76" w:rsidR="00B34B52">
        <w:t>inds of things</w:t>
      </w:r>
      <w:r w:rsidRPr="00DB1A76" w:rsidR="00F246E1">
        <w:t>.</w:t>
      </w:r>
      <w:r w:rsidRPr="00DB1A76" w:rsidR="00B11E5E">
        <w:t xml:space="preserve"> </w:t>
      </w:r>
      <w:r w:rsidRPr="00DB1A76" w:rsidR="00B34B52">
        <w:t xml:space="preserve">Equally, as civil servants, </w:t>
      </w:r>
      <w:r w:rsidRPr="00DB1A76">
        <w:t xml:space="preserve">we are always told very firmly </w:t>
      </w:r>
      <w:r w:rsidRPr="00DB1A76" w:rsidR="00B34B52">
        <w:t xml:space="preserve">to leave those things to </w:t>
      </w:r>
      <w:r w:rsidRPr="00DB1A76" w:rsidR="002C0872">
        <w:t>parliamentary draftsmen</w:t>
      </w:r>
      <w:r w:rsidRPr="00DB1A76">
        <w:t>.</w:t>
      </w:r>
    </w:p>
    <w:p w:rsidR="00B34B52" w:rsidRPr="00DB1A76" w:rsidP="00F058E7">
      <w:pPr>
        <w:pStyle w:val="Question"/>
      </w:pPr>
      <w:sdt>
        <w:sdtPr>
          <w:alias w:val="Member"/>
          <w:tag w:val="&lt;Member mnisId='394' dodsId='25722'&gt;"/>
          <w:id w:val="1141545545"/>
          <w:placeholder>
            <w:docPart w:val="AEED0B9438724A00A3F956933D53F2A3"/>
          </w:placeholder>
          <w:richText/>
        </w:sdtPr>
        <w:sdtContent>
          <w:r w:rsidRPr="00DB1A76" w:rsidR="00F058E7">
            <w:rPr>
              <w:b/>
            </w:rPr>
            <w:t>Chair:</w:t>
          </w:r>
        </w:sdtContent>
      </w:sdt>
      <w:r w:rsidRPr="00DB1A76" w:rsidR="00E37243">
        <w:t xml:space="preserve"> I am s</w:t>
      </w:r>
      <w:r w:rsidRPr="00DB1A76" w:rsidR="00F058E7">
        <w:t xml:space="preserve">ure the </w:t>
      </w:r>
      <w:r w:rsidRPr="00DB1A76" w:rsidR="002C0872">
        <w:t xml:space="preserve">draftsmen </w:t>
      </w:r>
      <w:r w:rsidRPr="00DB1A76">
        <w:t>can put into words what you have just said</w:t>
      </w:r>
      <w:r w:rsidRPr="00DB1A76" w:rsidR="00F246E1">
        <w:t>.</w:t>
      </w:r>
      <w:r w:rsidRPr="00DB1A76" w:rsidR="00B11E5E">
        <w:t xml:space="preserve"> </w:t>
      </w:r>
      <w:r w:rsidRPr="00DB1A76">
        <w:t>I am sure that is something we will want to follow</w:t>
      </w:r>
      <w:r w:rsidRPr="00DB1A76" w:rsidR="002C0872">
        <w:t xml:space="preserve"> up</w:t>
      </w:r>
      <w:r w:rsidRPr="00DB1A76" w:rsidR="00F246E1">
        <w:t>.</w:t>
      </w:r>
      <w:r w:rsidRPr="00DB1A76" w:rsidR="00B11E5E">
        <w:t xml:space="preserve"> </w:t>
      </w:r>
    </w:p>
    <w:p w:rsidR="00F058E7" w:rsidRPr="00DB1A76" w:rsidP="00B34B52">
      <w:pPr>
        <w:pStyle w:val="Question"/>
        <w:numPr>
          <w:ilvl w:val="0"/>
          <w:numId w:val="0"/>
        </w:numPr>
        <w:ind w:left="794"/>
      </w:pPr>
      <w:r w:rsidRPr="00DB1A76">
        <w:t>I</w:t>
      </w:r>
      <w:r w:rsidRPr="00DB1A76">
        <w:t xml:space="preserve">n terms of the </w:t>
      </w:r>
      <w:r w:rsidRPr="00DB1A76" w:rsidR="009A0104">
        <w:t>duty-holder</w:t>
      </w:r>
      <w:r w:rsidRPr="00DB1A76">
        <w:t xml:space="preserve">s, </w:t>
      </w:r>
      <w:r w:rsidRPr="00DB1A76">
        <w:t xml:space="preserve">is there a potential for confusion </w:t>
      </w:r>
      <w:r w:rsidRPr="00DB1A76" w:rsidR="002C0872">
        <w:t xml:space="preserve">among </w:t>
      </w:r>
      <w:r w:rsidRPr="00DB1A76">
        <w:t>residents in high</w:t>
      </w:r>
      <w:r w:rsidRPr="00DB1A76">
        <w:noBreakHyphen/>
      </w:r>
      <w:r w:rsidRPr="00DB1A76">
        <w:t>rise buildings</w:t>
      </w:r>
      <w:r w:rsidRPr="00DB1A76" w:rsidR="00F246E1">
        <w:t>?</w:t>
      </w:r>
      <w:r w:rsidRPr="00DB1A76" w:rsidR="00B11E5E">
        <w:t xml:space="preserve"> </w:t>
      </w:r>
      <w:r w:rsidRPr="00DB1A76">
        <w:t>They might not be sure who is responsible for what</w:t>
      </w:r>
      <w:r w:rsidRPr="00DB1A76" w:rsidR="00F246E1">
        <w:t>.</w:t>
      </w:r>
      <w:r w:rsidRPr="00DB1A76" w:rsidR="00B11E5E">
        <w:t xml:space="preserve"> </w:t>
      </w:r>
      <w:r w:rsidRPr="00DB1A76">
        <w:t xml:space="preserve">They could have more than one accountable person; there could be a property manager; </w:t>
      </w:r>
      <w:r w:rsidRPr="00DB1A76" w:rsidR="00E37243">
        <w:t xml:space="preserve">there could be several </w:t>
      </w:r>
      <w:r w:rsidRPr="00DB1A76" w:rsidR="00B11E5E">
        <w:t>building safety</w:t>
      </w:r>
      <w:r w:rsidRPr="00DB1A76">
        <w:t xml:space="preserve"> </w:t>
      </w:r>
      <w:r w:rsidRPr="00DB1A76" w:rsidR="00E37243">
        <w:t>managers</w:t>
      </w:r>
      <w:r w:rsidRPr="00DB1A76" w:rsidR="00F246E1">
        <w:t>.</w:t>
      </w:r>
      <w:r w:rsidRPr="00DB1A76" w:rsidR="00B11E5E">
        <w:t xml:space="preserve"> </w:t>
      </w:r>
      <w:r w:rsidRPr="00DB1A76" w:rsidR="002C0872">
        <w:t xml:space="preserve">Is this </w:t>
      </w:r>
      <w:r w:rsidRPr="00DB1A76">
        <w:t xml:space="preserve">overlap </w:t>
      </w:r>
      <w:r w:rsidRPr="00DB1A76">
        <w:t>a potential difficulty?</w:t>
      </w:r>
    </w:p>
    <w:p w:rsidR="00E77ECC" w:rsidRPr="00DB1A76" w:rsidP="00F058E7">
      <w:pPr>
        <w:pStyle w:val="Answer"/>
      </w:pPr>
      <w:sdt>
        <w:sdtPr>
          <w:alias w:val="Witness"/>
          <w:id w:val="1501462453"/>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058E7">
        <w:t>I am sure it has potential for residents and</w:t>
      </w:r>
      <w:r w:rsidRPr="00DB1A76" w:rsidR="002C0872">
        <w:t>,</w:t>
      </w:r>
      <w:r w:rsidRPr="00DB1A76" w:rsidR="00F058E7">
        <w:t xml:space="preserve"> indee</w:t>
      </w:r>
      <w:r w:rsidRPr="00DB1A76" w:rsidR="00B34B52">
        <w:t>d</w:t>
      </w:r>
      <w:r w:rsidRPr="00DB1A76" w:rsidR="002C0872">
        <w:t>,</w:t>
      </w:r>
      <w:r w:rsidRPr="00DB1A76" w:rsidR="00B34B52">
        <w:t xml:space="preserve"> others to find it complicated</w:t>
      </w:r>
      <w:r w:rsidRPr="00DB1A76" w:rsidR="00F246E1">
        <w:t>.</w:t>
      </w:r>
      <w:r w:rsidRPr="00DB1A76" w:rsidR="00B11E5E">
        <w:t xml:space="preserve"> </w:t>
      </w:r>
      <w:r w:rsidRPr="00DB1A76">
        <w:t>The trouble is that this is recognis</w:t>
      </w:r>
      <w:r w:rsidRPr="00DB1A76" w:rsidR="002C0872">
        <w:t xml:space="preserve">ing the complexity that exists. </w:t>
      </w:r>
      <w:r w:rsidRPr="00DB1A76">
        <w:t>I could</w:t>
      </w:r>
      <w:r w:rsidRPr="00DB1A76" w:rsidR="00F058E7">
        <w:t xml:space="preserve"> give you an example of a large building that might have commercial proper</w:t>
      </w:r>
      <w:r w:rsidRPr="00DB1A76" w:rsidR="00E37243">
        <w:t>t</w:t>
      </w:r>
      <w:r w:rsidRPr="00DB1A76">
        <w:t>y, shops and so forth, on the ground floors and then flats above</w:t>
      </w:r>
      <w:r w:rsidRPr="00DB1A76" w:rsidR="00F246E1">
        <w:t>.</w:t>
      </w:r>
      <w:r w:rsidRPr="00DB1A76" w:rsidR="00B11E5E">
        <w:t xml:space="preserve"> </w:t>
      </w:r>
      <w:r w:rsidRPr="00DB1A76">
        <w:t>D</w:t>
      </w:r>
      <w:r w:rsidRPr="00DB1A76" w:rsidR="00F058E7">
        <w:t xml:space="preserve">ifferent types of leases </w:t>
      </w:r>
      <w:r w:rsidRPr="00DB1A76">
        <w:t xml:space="preserve">would be made available </w:t>
      </w:r>
      <w:r w:rsidRPr="00DB1A76" w:rsidR="00F058E7">
        <w:t xml:space="preserve">to the </w:t>
      </w:r>
      <w:r w:rsidRPr="00DB1A76" w:rsidR="00E37243">
        <w:t>shops</w:t>
      </w:r>
      <w:r w:rsidRPr="00DB1A76">
        <w:t xml:space="preserve"> and the flats; there would be different people responsible for the different parts of the building</w:t>
      </w:r>
      <w:r w:rsidRPr="00DB1A76" w:rsidR="00F246E1">
        <w:t>.</w:t>
      </w:r>
      <w:r w:rsidRPr="00DB1A76" w:rsidR="00B11E5E">
        <w:t xml:space="preserve"> </w:t>
      </w:r>
      <w:r w:rsidRPr="00DB1A76" w:rsidR="00A73E22">
        <w:t xml:space="preserve">We </w:t>
      </w:r>
      <w:r w:rsidRPr="00DB1A76" w:rsidR="00F058E7">
        <w:t>would need</w:t>
      </w:r>
      <w:r w:rsidRPr="00DB1A76" w:rsidR="00A73E22">
        <w:t>,</w:t>
      </w:r>
      <w:r w:rsidRPr="00DB1A76" w:rsidR="00F058E7">
        <w:t xml:space="preserve"> </w:t>
      </w:r>
      <w:r w:rsidRPr="00DB1A76">
        <w:t>as a regulator</w:t>
      </w:r>
      <w:r w:rsidRPr="00DB1A76" w:rsidR="00A73E22">
        <w:t>,</w:t>
      </w:r>
      <w:r w:rsidRPr="00DB1A76">
        <w:t xml:space="preserve"> to </w:t>
      </w:r>
      <w:r w:rsidRPr="00DB1A76" w:rsidR="00F058E7">
        <w:t>make sure that all the people who n</w:t>
      </w:r>
      <w:r w:rsidRPr="00DB1A76" w:rsidR="00E37243">
        <w:t>e</w:t>
      </w:r>
      <w:r w:rsidRPr="00DB1A76" w:rsidR="00F058E7">
        <w:t>ed to be held accou</w:t>
      </w:r>
      <w:r w:rsidRPr="00DB1A76" w:rsidR="00E37243">
        <w:t xml:space="preserve">ntable </w:t>
      </w:r>
      <w:r w:rsidRPr="00DB1A76">
        <w:t>for that building and operation are appropriately and properly accountable</w:t>
      </w:r>
      <w:r w:rsidRPr="00DB1A76" w:rsidR="00F246E1">
        <w:t>.</w:t>
      </w:r>
      <w:r w:rsidRPr="00DB1A76" w:rsidR="00B11E5E">
        <w:t xml:space="preserve"> </w:t>
      </w:r>
      <w:r w:rsidRPr="00DB1A76">
        <w:t xml:space="preserve">It </w:t>
      </w:r>
      <w:r w:rsidRPr="00DB1A76" w:rsidR="00E37243">
        <w:t>is very difficult to</w:t>
      </w:r>
      <w:r w:rsidRPr="00DB1A76" w:rsidR="00F058E7">
        <w:t xml:space="preserve"> require someone </w:t>
      </w:r>
      <w:r w:rsidRPr="00DB1A76">
        <w:t>to be accountable for something over which they have no control</w:t>
      </w:r>
      <w:r w:rsidRPr="00DB1A76" w:rsidR="00F246E1">
        <w:t>.</w:t>
      </w:r>
      <w:r w:rsidRPr="00DB1A76" w:rsidR="00B11E5E">
        <w:t xml:space="preserve"> </w:t>
      </w:r>
    </w:p>
    <w:p w:rsidR="00E77ECC" w:rsidRPr="00DB1A76" w:rsidP="00F058E7">
      <w:pPr>
        <w:pStyle w:val="Answer"/>
      </w:pPr>
      <w:r w:rsidRPr="00DB1A76">
        <w:t>W</w:t>
      </w:r>
      <w:r w:rsidRPr="00DB1A76" w:rsidR="00F058E7">
        <w:t>e are used to this in large</w:t>
      </w:r>
      <w:r w:rsidRPr="00DB1A76" w:rsidR="00DE7968">
        <w:t>,</w:t>
      </w:r>
      <w:r w:rsidRPr="00DB1A76">
        <w:t xml:space="preserve"> complex building sites already, where we are there as a health and safety regulator</w:t>
      </w:r>
      <w:r w:rsidRPr="00DB1A76" w:rsidR="00F246E1">
        <w:t>.</w:t>
      </w:r>
      <w:r w:rsidRPr="00DB1A76" w:rsidR="00B11E5E">
        <w:t xml:space="preserve"> </w:t>
      </w:r>
      <w:r w:rsidRPr="00DB1A76">
        <w:t xml:space="preserve">There </w:t>
      </w:r>
      <w:r w:rsidRPr="00DB1A76" w:rsidR="00F058E7">
        <w:t xml:space="preserve">will often be a </w:t>
      </w:r>
      <w:r w:rsidRPr="00DB1A76" w:rsidR="00E37243">
        <w:t>lead</w:t>
      </w:r>
      <w:r w:rsidRPr="00DB1A76">
        <w:t xml:space="preserve"> contractor </w:t>
      </w:r>
      <w:r w:rsidRPr="00DB1A76" w:rsidR="00F058E7">
        <w:t xml:space="preserve">but many other </w:t>
      </w:r>
      <w:r w:rsidRPr="00DB1A76">
        <w:t xml:space="preserve">subcontractors, all of whom are </w:t>
      </w:r>
      <w:r w:rsidRPr="00DB1A76" w:rsidR="009A0104">
        <w:t>duty-holder</w:t>
      </w:r>
      <w:r w:rsidRPr="00DB1A76">
        <w:t>s</w:t>
      </w:r>
      <w:r w:rsidRPr="00DB1A76" w:rsidR="00F246E1">
        <w:t>.</w:t>
      </w:r>
      <w:r w:rsidRPr="00DB1A76" w:rsidR="00B11E5E">
        <w:t xml:space="preserve"> </w:t>
      </w:r>
      <w:r w:rsidRPr="00DB1A76">
        <w:t>F</w:t>
      </w:r>
      <w:r w:rsidRPr="00DB1A76" w:rsidR="00F058E7">
        <w:t xml:space="preserve">or me, </w:t>
      </w:r>
      <w:r w:rsidRPr="00DB1A76" w:rsidR="00A253C5">
        <w:t xml:space="preserve">these are the </w:t>
      </w:r>
      <w:r w:rsidRPr="00DB1A76" w:rsidR="00F058E7">
        <w:t>crucial thing</w:t>
      </w:r>
      <w:r w:rsidRPr="00DB1A76" w:rsidR="00A253C5">
        <w:t>s:</w:t>
      </w:r>
      <w:r w:rsidRPr="00DB1A76" w:rsidR="00F058E7">
        <w:t xml:space="preserve"> that the re</w:t>
      </w:r>
      <w:r w:rsidRPr="00DB1A76">
        <w:t>gulations are overall effectiv</w:t>
      </w:r>
      <w:r w:rsidRPr="00DB1A76" w:rsidR="00A253C5">
        <w:t xml:space="preserve">e; </w:t>
      </w:r>
      <w:r w:rsidRPr="00DB1A76">
        <w:t xml:space="preserve">that we are capable of holding people appropriately </w:t>
      </w:r>
      <w:r w:rsidRPr="00DB1A76" w:rsidR="00F058E7">
        <w:t xml:space="preserve">to account where they need to be </w:t>
      </w:r>
      <w:r w:rsidRPr="00DB1A76" w:rsidR="00A253C5">
        <w:t xml:space="preserve">accountable; </w:t>
      </w:r>
      <w:r w:rsidRPr="00DB1A76" w:rsidR="00F058E7">
        <w:t xml:space="preserve">and that we work with the new </w:t>
      </w:r>
      <w:r w:rsidRPr="00DB1A76" w:rsidR="00E37243">
        <w:t>committees</w:t>
      </w:r>
      <w:r w:rsidRPr="00DB1A76" w:rsidR="00F058E7">
        <w:t xml:space="preserve"> that have to be set up </w:t>
      </w:r>
      <w:r w:rsidRPr="00DB1A76">
        <w:t xml:space="preserve">by the </w:t>
      </w:r>
      <w:r w:rsidRPr="00DB1A76" w:rsidR="009A0104">
        <w:t>duty-holder</w:t>
      </w:r>
      <w:r w:rsidRPr="00DB1A76">
        <w:t xml:space="preserve">s for residents </w:t>
      </w:r>
      <w:r w:rsidRPr="00DB1A76" w:rsidR="00F058E7">
        <w:t xml:space="preserve">to ensure that </w:t>
      </w:r>
      <w:r w:rsidRPr="00DB1A76" w:rsidR="00E37243">
        <w:t>residents are given very clear information on a building</w:t>
      </w:r>
      <w:r w:rsidRPr="00DB1A76" w:rsidR="00E37243">
        <w:noBreakHyphen/>
        <w:t>by</w:t>
      </w:r>
      <w:r w:rsidRPr="00DB1A76" w:rsidR="00E37243">
        <w:noBreakHyphen/>
      </w:r>
      <w:r w:rsidRPr="00DB1A76" w:rsidR="00F058E7">
        <w:t>building basis ab</w:t>
      </w:r>
      <w:r w:rsidRPr="00DB1A76">
        <w:t>out who they should talk to</w:t>
      </w:r>
      <w:r w:rsidRPr="00DB1A76" w:rsidR="00DE7968">
        <w:t>,</w:t>
      </w:r>
      <w:r w:rsidRPr="00DB1A76">
        <w:t xml:space="preserve"> in what circumstances and about what things</w:t>
      </w:r>
      <w:r w:rsidRPr="00DB1A76" w:rsidR="00F246E1">
        <w:t>.</w:t>
      </w:r>
      <w:r w:rsidRPr="00DB1A76" w:rsidR="00B11E5E">
        <w:t xml:space="preserve"> </w:t>
      </w:r>
    </w:p>
    <w:p w:rsidR="00F058E7" w:rsidRPr="00DB1A76" w:rsidP="00F058E7">
      <w:pPr>
        <w:pStyle w:val="Answer"/>
      </w:pPr>
      <w:r w:rsidRPr="00DB1A76">
        <w:t xml:space="preserve">It is essential that it can be explained in a way that makes sense on a </w:t>
      </w:r>
      <w:r w:rsidRPr="00DB1A76">
        <w:rPr>
          <w:rFonts w:cstheme="minorHAnsi"/>
        </w:rPr>
        <w:t>case</w:t>
      </w:r>
      <w:r w:rsidRPr="00DB1A76">
        <w:rPr>
          <w:rFonts w:cstheme="minorHAnsi"/>
        </w:rPr>
        <w:noBreakHyphen/>
        <w:t>by</w:t>
      </w:r>
      <w:r w:rsidRPr="00DB1A76">
        <w:rPr>
          <w:rFonts w:cstheme="minorHAnsi"/>
        </w:rPr>
        <w:noBreakHyphen/>
        <w:t>case</w:t>
      </w:r>
      <w:r w:rsidRPr="00DB1A76">
        <w:t xml:space="preserve"> basis </w:t>
      </w:r>
      <w:r w:rsidRPr="00DB1A76">
        <w:t>to those people who ar</w:t>
      </w:r>
      <w:r w:rsidRPr="00DB1A76">
        <w:t xml:space="preserve">e affected by it, </w:t>
      </w:r>
      <w:r w:rsidRPr="00DB1A76">
        <w:t xml:space="preserve">but </w:t>
      </w:r>
      <w:r w:rsidRPr="00DB1A76">
        <w:t>recognis</w:t>
      </w:r>
      <w:r w:rsidRPr="00DB1A76" w:rsidR="00DE7968">
        <w:t>ing</w:t>
      </w:r>
      <w:r w:rsidRPr="00DB1A76">
        <w:t xml:space="preserve"> that some buildings are very complicated</w:t>
      </w:r>
      <w:r w:rsidRPr="00DB1A76" w:rsidR="00F246E1">
        <w:t>.</w:t>
      </w:r>
      <w:r w:rsidRPr="00DB1A76" w:rsidR="00B11E5E">
        <w:t xml:space="preserve"> </w:t>
      </w:r>
      <w:r w:rsidRPr="00DB1A76">
        <w:t xml:space="preserve">There is </w:t>
      </w:r>
      <w:r w:rsidRPr="00DB1A76">
        <w:t xml:space="preserve">no way </w:t>
      </w:r>
      <w:r w:rsidRPr="00DB1A76">
        <w:t>a</w:t>
      </w:r>
      <w:r w:rsidRPr="00DB1A76">
        <w:t>round having multiple responsible people in different circumstances.</w:t>
      </w:r>
    </w:p>
    <w:p w:rsidR="00F058E7" w:rsidRPr="00DB1A76" w:rsidP="00DE7968">
      <w:pPr>
        <w:pStyle w:val="Question"/>
      </w:pPr>
      <w:sdt>
        <w:sdtPr>
          <w:alias w:val="Member"/>
          <w:tag w:val="&lt;Member mnisId='394' dodsId='25722'&gt;"/>
          <w:id w:val="64001986"/>
          <w:placeholder>
            <w:docPart w:val="AEED0B9438724A00A3F956933D53F2A3"/>
          </w:placeholder>
          <w:richText/>
        </w:sdtPr>
        <w:sdtContent>
          <w:r w:rsidRPr="00DB1A76">
            <w:rPr>
              <w:b/>
            </w:rPr>
            <w:t>Chair:</w:t>
          </w:r>
        </w:sdtContent>
      </w:sdt>
      <w:r w:rsidRPr="00DB1A76">
        <w:t xml:space="preserve"> </w:t>
      </w:r>
      <w:r w:rsidRPr="00DB1A76" w:rsidR="00A253C5">
        <w:t>Can I move on to another important issue</w:t>
      </w:r>
      <w:r w:rsidRPr="00DB1A76" w:rsidR="00F246E1">
        <w:t>?</w:t>
      </w:r>
      <w:r w:rsidRPr="00DB1A76" w:rsidR="00B11E5E">
        <w:t xml:space="preserve"> </w:t>
      </w:r>
      <w:r w:rsidRPr="00DB1A76" w:rsidR="00A253C5">
        <w:t>It</w:t>
      </w:r>
      <w:r w:rsidRPr="00DB1A76">
        <w:t xml:space="preserve"> is quite wide</w:t>
      </w:r>
      <w:r w:rsidRPr="00DB1A76" w:rsidR="00A253C5">
        <w:t>spread in the building industry</w:t>
      </w:r>
      <w:r w:rsidRPr="00DB1A76" w:rsidR="00F246E1">
        <w:t>.</w:t>
      </w:r>
      <w:r w:rsidRPr="00DB1A76" w:rsidR="00B11E5E">
        <w:t xml:space="preserve"> </w:t>
      </w:r>
      <w:r w:rsidRPr="00DB1A76" w:rsidR="00A253C5">
        <w:t>Some of us laypeople look and think, “H</w:t>
      </w:r>
      <w:r w:rsidRPr="00DB1A76">
        <w:t>ow are people allowed to do that without any qualifications and without h</w:t>
      </w:r>
      <w:r w:rsidRPr="00DB1A76" w:rsidR="00A253C5">
        <w:t>aving any appro</w:t>
      </w:r>
      <w:r w:rsidRPr="00DB1A76" w:rsidR="00DE7968">
        <w:t xml:space="preserve">val to do it from a regulator?” </w:t>
      </w:r>
      <w:r w:rsidRPr="00DB1A76" w:rsidR="00A253C5">
        <w:t xml:space="preserve">Should </w:t>
      </w:r>
      <w:r w:rsidRPr="00DB1A76">
        <w:t xml:space="preserve">there be a register or a licensing system for </w:t>
      </w:r>
      <w:r w:rsidRPr="00DB1A76" w:rsidR="009A0104">
        <w:t>duty-holder</w:t>
      </w:r>
      <w:r w:rsidRPr="00DB1A76" w:rsidR="00A253C5">
        <w:t>s under the Bill</w:t>
      </w:r>
      <w:r w:rsidRPr="00DB1A76" w:rsidR="00F246E1">
        <w:t>?</w:t>
      </w:r>
      <w:r w:rsidRPr="00DB1A76" w:rsidR="00B11E5E">
        <w:t xml:space="preserve"> </w:t>
      </w:r>
      <w:r w:rsidRPr="00DB1A76" w:rsidR="00A253C5">
        <w:t xml:space="preserve">Should there be </w:t>
      </w:r>
      <w:r w:rsidRPr="00DB1A76">
        <w:t xml:space="preserve">a </w:t>
      </w:r>
      <w:r w:rsidRPr="00DB1A76" w:rsidR="00E37243">
        <w:t>central</w:t>
      </w:r>
      <w:r w:rsidRPr="00DB1A76" w:rsidR="00A253C5">
        <w:t xml:space="preserve"> register of competence for anyone working on high</w:t>
      </w:r>
      <w:r w:rsidRPr="00DB1A76" w:rsidR="00A253C5">
        <w:noBreakHyphen/>
      </w:r>
      <w:r w:rsidRPr="00DB1A76">
        <w:t xml:space="preserve">risk </w:t>
      </w:r>
      <w:r w:rsidRPr="00DB1A76" w:rsidR="00A253C5">
        <w:t>high</w:t>
      </w:r>
      <w:r w:rsidRPr="00DB1A76" w:rsidR="00A253C5">
        <w:noBreakHyphen/>
        <w:t xml:space="preserve">rise </w:t>
      </w:r>
      <w:r w:rsidRPr="00DB1A76">
        <w:t>residential buildings</w:t>
      </w:r>
      <w:r w:rsidRPr="00DB1A76" w:rsidR="00DE7968">
        <w:t>?</w:t>
      </w:r>
    </w:p>
    <w:p w:rsidR="00F058E7" w:rsidRPr="00DB1A76" w:rsidP="00F058E7">
      <w:pPr>
        <w:pStyle w:val="Answer"/>
      </w:pPr>
      <w:sdt>
        <w:sdtPr>
          <w:alias w:val="Witness"/>
          <w:id w:val="211532467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rsidR="00A253C5">
        <w:t>T</w:t>
      </w:r>
      <w:r w:rsidRPr="00DB1A76">
        <w:t xml:space="preserve">here are various schemes already </w:t>
      </w:r>
      <w:r w:rsidRPr="00DB1A76" w:rsidR="00A253C5">
        <w:t xml:space="preserve">for people with different kinds of qualifications, </w:t>
      </w:r>
      <w:r w:rsidRPr="00DB1A76">
        <w:t>if you think about electricians</w:t>
      </w:r>
      <w:r w:rsidRPr="00DB1A76" w:rsidR="00DE7968">
        <w:t>,</w:t>
      </w:r>
      <w:r w:rsidRPr="00DB1A76" w:rsidR="00A253C5">
        <w:t xml:space="preserve"> people who are entitled to work in gas and those kinds of things</w:t>
      </w:r>
      <w:r w:rsidRPr="00DB1A76" w:rsidR="00F246E1">
        <w:t>.</w:t>
      </w:r>
      <w:r w:rsidRPr="00DB1A76" w:rsidR="00B11E5E">
        <w:t xml:space="preserve"> </w:t>
      </w:r>
    </w:p>
    <w:p w:rsidR="00F058E7" w:rsidRPr="00DB1A76" w:rsidP="0087784A">
      <w:pPr>
        <w:pStyle w:val="Question"/>
      </w:pPr>
      <w:sdt>
        <w:sdtPr>
          <w:alias w:val="Member"/>
          <w:tag w:val="&lt;Member mnisId='394' dodsId='25722'&gt;"/>
          <w:id w:val="802966780"/>
          <w:placeholder>
            <w:docPart w:val="AEED0B9438724A00A3F956933D53F2A3"/>
          </w:placeholder>
          <w:richText/>
        </w:sdtPr>
        <w:sdtContent>
          <w:r w:rsidRPr="00DB1A76">
            <w:rPr>
              <w:b/>
            </w:rPr>
            <w:t>Chair:</w:t>
          </w:r>
        </w:sdtContent>
      </w:sdt>
      <w:r w:rsidRPr="00DB1A76">
        <w:t xml:space="preserve"> </w:t>
      </w:r>
      <w:r w:rsidRPr="00DB1A76" w:rsidR="00A253C5">
        <w:t>Can I just pick you up there</w:t>
      </w:r>
      <w:r w:rsidRPr="00DB1A76" w:rsidR="00F246E1">
        <w:t>?</w:t>
      </w:r>
      <w:r w:rsidRPr="00DB1A76" w:rsidR="00B11E5E">
        <w:t xml:space="preserve"> </w:t>
      </w:r>
      <w:r w:rsidRPr="00DB1A76">
        <w:t xml:space="preserve">Anybody can turn up and work </w:t>
      </w:r>
      <w:r w:rsidRPr="00DB1A76" w:rsidR="00A253C5">
        <w:t xml:space="preserve">on a site as an electrician, </w:t>
      </w:r>
      <w:r w:rsidRPr="00DB1A76">
        <w:t>even if they have no qualifications.</w:t>
      </w:r>
    </w:p>
    <w:p w:rsidR="00F058E7" w:rsidRPr="00DB1A76" w:rsidP="00F058E7">
      <w:pPr>
        <w:pStyle w:val="Answer"/>
      </w:pPr>
      <w:sdt>
        <w:sdtPr>
          <w:alias w:val="Witness"/>
          <w:id w:val="-1779403294"/>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Pr>
              <w:b/>
            </w:rPr>
            <w:t xml:space="preserve"> </w:t>
          </w:r>
        </w:sdtContent>
      </w:sdt>
      <w:r w:rsidRPr="00DB1A76" w:rsidR="0087784A">
        <w:t>They have to be working under the supervision and, effectively, control of somebody who is.</w:t>
      </w:r>
    </w:p>
    <w:p w:rsidR="00F058E7" w:rsidRPr="00DB1A76" w:rsidP="0087784A">
      <w:pPr>
        <w:pStyle w:val="Question"/>
      </w:pPr>
      <w:sdt>
        <w:sdtPr>
          <w:alias w:val="Member"/>
          <w:tag w:val="&lt;Member mnisId='394' dodsId='25722'&gt;"/>
          <w:id w:val="-1249879767"/>
          <w:placeholder>
            <w:docPart w:val="AEED0B9438724A00A3F956933D53F2A3"/>
          </w:placeholder>
          <w:richText/>
        </w:sdtPr>
        <w:sdtContent>
          <w:r w:rsidRPr="00DB1A76">
            <w:rPr>
              <w:b/>
            </w:rPr>
            <w:t>Chair:</w:t>
          </w:r>
        </w:sdtContent>
      </w:sdt>
      <w:r w:rsidRPr="00DB1A76" w:rsidR="0087784A">
        <w:t xml:space="preserve"> No, not under their control</w:t>
      </w:r>
      <w:r w:rsidRPr="00DB1A76" w:rsidR="00F246E1">
        <w:t>.</w:t>
      </w:r>
      <w:r w:rsidRPr="00DB1A76" w:rsidR="00B11E5E">
        <w:t xml:space="preserve"> </w:t>
      </w:r>
      <w:r w:rsidRPr="00DB1A76" w:rsidR="0087784A">
        <w:t>They have to be working for an organisation that is part of the competent</w:t>
      </w:r>
      <w:r w:rsidRPr="00DB1A76" w:rsidR="00F246E1">
        <w:t xml:space="preserve"> person</w:t>
      </w:r>
      <w:r w:rsidRPr="00DB1A76" w:rsidR="0087784A">
        <w:t xml:space="preserve"> scheme</w:t>
      </w:r>
      <w:r w:rsidRPr="00DB1A76" w:rsidR="0087784A">
        <w:rPr>
          <w:rFonts w:cs="Times New Roman"/>
        </w:rPr>
        <w:t xml:space="preserve">, but nobody who is competent </w:t>
      </w:r>
      <w:r w:rsidRPr="00DB1A76">
        <w:t>has to be on</w:t>
      </w:r>
      <w:r w:rsidRPr="00DB1A76" w:rsidR="0087784A">
        <w:t xml:space="preserve"> </w:t>
      </w:r>
      <w:r w:rsidRPr="00DB1A76">
        <w:t>site.</w:t>
      </w:r>
    </w:p>
    <w:p w:rsidR="0087784A" w:rsidRPr="00DB1A76" w:rsidP="00F058E7">
      <w:pPr>
        <w:pStyle w:val="Answer"/>
      </w:pPr>
      <w:sdt>
        <w:sdtPr>
          <w:alias w:val="Witness"/>
          <w:id w:val="138290568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E37243">
        <w:t>I accept that</w:t>
      </w:r>
      <w:r w:rsidRPr="00DB1A76" w:rsidR="00F246E1">
        <w:t>.</w:t>
      </w:r>
      <w:r w:rsidRPr="00DB1A76" w:rsidR="00B11E5E">
        <w:t xml:space="preserve"> </w:t>
      </w:r>
      <w:r w:rsidRPr="00DB1A76" w:rsidR="00E37243">
        <w:t>To</w:t>
      </w:r>
      <w:r w:rsidRPr="00DB1A76" w:rsidR="00F058E7">
        <w:t xml:space="preserve"> go back to your poin</w:t>
      </w:r>
      <w:r w:rsidRPr="00DB1A76">
        <w:t xml:space="preserve">t, </w:t>
      </w:r>
      <w:r w:rsidRPr="00DB1A76" w:rsidR="00E37243">
        <w:t xml:space="preserve">should accountable people </w:t>
      </w:r>
      <w:r w:rsidRPr="00DB1A76" w:rsidR="00F058E7">
        <w:t>be on a register</w:t>
      </w:r>
      <w:r w:rsidRPr="00DB1A76" w:rsidR="00F246E1">
        <w:t>?</w:t>
      </w:r>
      <w:r w:rsidRPr="00DB1A76" w:rsidR="00B11E5E">
        <w:t xml:space="preserve"> </w:t>
      </w:r>
      <w:r w:rsidRPr="00DB1A76" w:rsidR="00F058E7">
        <w:t xml:space="preserve">The buildings themselves will have </w:t>
      </w:r>
      <w:r w:rsidRPr="00DB1A76" w:rsidR="00E37243">
        <w:t>to</w:t>
      </w:r>
      <w:r w:rsidRPr="00DB1A76" w:rsidR="00F058E7">
        <w:t xml:space="preserve"> be on a regist</w:t>
      </w:r>
      <w:r w:rsidRPr="00DB1A76" w:rsidR="00E37243">
        <w:t>er</w:t>
      </w:r>
      <w:r w:rsidRPr="00DB1A76" w:rsidR="00F246E1">
        <w:t>.</w:t>
      </w:r>
      <w:r w:rsidRPr="00DB1A76" w:rsidR="00B11E5E">
        <w:t xml:space="preserve"> </w:t>
      </w:r>
      <w:r w:rsidRPr="00DB1A76">
        <w:t>O</w:t>
      </w:r>
      <w:r w:rsidRPr="00DB1A76" w:rsidR="00F058E7">
        <w:t xml:space="preserve">ne of the requirements </w:t>
      </w:r>
      <w:r w:rsidRPr="00DB1A76">
        <w:t>in the early stages is that the buildings that are in scope of the high</w:t>
      </w:r>
      <w:r w:rsidRPr="00DB1A76">
        <w:noBreakHyphen/>
      </w:r>
      <w:r w:rsidRPr="00DB1A76" w:rsidR="00F058E7">
        <w:t xml:space="preserve">rise scheme </w:t>
      </w:r>
      <w:r w:rsidRPr="00DB1A76" w:rsidR="00DE7968">
        <w:t xml:space="preserve">are </w:t>
      </w:r>
      <w:r w:rsidRPr="00DB1A76">
        <w:t xml:space="preserve">to be registered, so we will </w:t>
      </w:r>
      <w:r w:rsidRPr="00DB1A76" w:rsidR="00F058E7">
        <w:t>have a complete list of the buil</w:t>
      </w:r>
      <w:r w:rsidRPr="00DB1A76">
        <w:t>dings within the overall scope.</w:t>
      </w:r>
    </w:p>
    <w:p w:rsidR="0087784A" w:rsidRPr="00DB1A76" w:rsidP="00F058E7">
      <w:pPr>
        <w:pStyle w:val="Answer"/>
      </w:pPr>
      <w:r w:rsidRPr="00DB1A76">
        <w:t xml:space="preserve">The accountable person </w:t>
      </w:r>
      <w:r w:rsidRPr="00DB1A76" w:rsidR="00DE7968">
        <w:t xml:space="preserve">issue </w:t>
      </w:r>
      <w:r w:rsidRPr="00DB1A76">
        <w:t xml:space="preserve">is not </w:t>
      </w:r>
      <w:r w:rsidRPr="00DB1A76">
        <w:t xml:space="preserve">really </w:t>
      </w:r>
      <w:r w:rsidRPr="00DB1A76" w:rsidR="00DE7968">
        <w:t>about</w:t>
      </w:r>
      <w:r w:rsidRPr="00DB1A76">
        <w:t xml:space="preserve"> </w:t>
      </w:r>
      <w:r w:rsidRPr="00DB1A76" w:rsidR="00DE7968">
        <w:t xml:space="preserve">whether </w:t>
      </w:r>
      <w:r w:rsidRPr="00DB1A76">
        <w:t>somebody is or is not qualified</w:t>
      </w:r>
      <w:r w:rsidRPr="00DB1A76" w:rsidR="00F246E1">
        <w:t>.</w:t>
      </w:r>
      <w:r w:rsidRPr="00DB1A76" w:rsidR="00B11E5E">
        <w:t xml:space="preserve"> </w:t>
      </w:r>
      <w:r w:rsidRPr="00DB1A76">
        <w:t xml:space="preserve">It is </w:t>
      </w:r>
      <w:r w:rsidRPr="00DB1A76">
        <w:t>a factual question about who owns and controls that building</w:t>
      </w:r>
      <w:r w:rsidRPr="00DB1A76" w:rsidR="00F246E1">
        <w:t>.</w:t>
      </w:r>
      <w:r w:rsidRPr="00DB1A76" w:rsidR="00B11E5E">
        <w:t xml:space="preserve"> </w:t>
      </w:r>
      <w:r w:rsidRPr="00DB1A76">
        <w:t xml:space="preserve">There are other people </w:t>
      </w:r>
      <w:r w:rsidRPr="00DB1A76">
        <w:t xml:space="preserve">in the wider scheme where competence </w:t>
      </w:r>
      <w:r w:rsidRPr="00DB1A76" w:rsidR="00DE7968">
        <w:t xml:space="preserve">in building safety </w:t>
      </w:r>
      <w:r w:rsidRPr="00DB1A76">
        <w:t xml:space="preserve">is a real issue, the </w:t>
      </w:r>
      <w:r w:rsidRPr="00DB1A76" w:rsidR="00B11E5E">
        <w:t>building safety</w:t>
      </w:r>
      <w:r w:rsidRPr="00DB1A76">
        <w:t xml:space="preserve"> manager and, as you say, some of the other people </w:t>
      </w:r>
      <w:r w:rsidRPr="00DB1A76">
        <w:t xml:space="preserve">working </w:t>
      </w:r>
      <w:r w:rsidRPr="00DB1A76">
        <w:t>there.</w:t>
      </w:r>
    </w:p>
    <w:p w:rsidR="00183770" w:rsidRPr="00DB1A76" w:rsidP="00F058E7">
      <w:pPr>
        <w:pStyle w:val="Answer"/>
      </w:pPr>
      <w:r w:rsidRPr="00DB1A76">
        <w:t>I</w:t>
      </w:r>
      <w:r w:rsidRPr="00DB1A76" w:rsidR="00F058E7">
        <w:t xml:space="preserve">n thinking about </w:t>
      </w:r>
      <w:r w:rsidRPr="00DB1A76">
        <w:t xml:space="preserve">registration schemes, it is important that we understand, </w:t>
      </w:r>
      <w:r w:rsidRPr="00DB1A76" w:rsidR="00F058E7">
        <w:t xml:space="preserve">in each potential series of who </w:t>
      </w:r>
      <w:r w:rsidRPr="00DB1A76">
        <w:t xml:space="preserve">and what might be registered, </w:t>
      </w:r>
      <w:r w:rsidRPr="00DB1A76" w:rsidR="00F058E7">
        <w:t xml:space="preserve">what the register </w:t>
      </w:r>
      <w:r w:rsidRPr="00DB1A76">
        <w:t xml:space="preserve">is </w:t>
      </w:r>
      <w:r w:rsidRPr="00DB1A76" w:rsidR="00F058E7">
        <w:t>for and who would use it</w:t>
      </w:r>
      <w:r w:rsidRPr="00DB1A76" w:rsidR="00F246E1">
        <w:t>.</w:t>
      </w:r>
      <w:r w:rsidRPr="00DB1A76" w:rsidR="00B11E5E">
        <w:t xml:space="preserve"> </w:t>
      </w:r>
      <w:r w:rsidRPr="00DB1A76">
        <w:t xml:space="preserve">For us, </w:t>
      </w:r>
      <w:r w:rsidRPr="00DB1A76" w:rsidR="00F058E7">
        <w:t xml:space="preserve">in terms of </w:t>
      </w:r>
      <w:r w:rsidRPr="00DB1A76">
        <w:t xml:space="preserve">the </w:t>
      </w:r>
      <w:r w:rsidRPr="00DB1A76" w:rsidR="00F058E7">
        <w:t xml:space="preserve">accountable </w:t>
      </w:r>
      <w:r w:rsidRPr="00DB1A76">
        <w:t xml:space="preserve">person, </w:t>
      </w:r>
      <w:r w:rsidRPr="00DB1A76" w:rsidR="00F058E7">
        <w:t xml:space="preserve">we </w:t>
      </w:r>
      <w:r w:rsidRPr="00DB1A76">
        <w:t xml:space="preserve">will </w:t>
      </w:r>
      <w:r w:rsidRPr="00DB1A76" w:rsidR="00F058E7">
        <w:t xml:space="preserve">have a register of </w:t>
      </w:r>
      <w:r w:rsidRPr="00DB1A76">
        <w:t xml:space="preserve">the buildings themselves </w:t>
      </w:r>
      <w:r w:rsidRPr="00DB1A76" w:rsidR="00E37243">
        <w:t>combined with th</w:t>
      </w:r>
      <w:r w:rsidRPr="00DB1A76" w:rsidR="00F058E7">
        <w:t>e</w:t>
      </w:r>
      <w:r w:rsidRPr="00DB1A76" w:rsidR="00E37243">
        <w:t xml:space="preserve"> re</w:t>
      </w:r>
      <w:r w:rsidRPr="00DB1A76" w:rsidR="00F058E7">
        <w:t xml:space="preserve">quirements </w:t>
      </w:r>
      <w:r w:rsidRPr="00DB1A76" w:rsidR="004112A2">
        <w:t>for</w:t>
      </w:r>
      <w:r w:rsidRPr="00DB1A76" w:rsidR="00F058E7">
        <w:t xml:space="preserve"> land</w:t>
      </w:r>
      <w:r w:rsidRPr="00DB1A76" w:rsidR="00E37243">
        <w:t xml:space="preserve"> registration</w:t>
      </w:r>
      <w:r w:rsidRPr="00DB1A76">
        <w:t xml:space="preserve"> and the incoming requirements that BEIS</w:t>
      </w:r>
      <w:r w:rsidRPr="00DB1A76" w:rsidR="004112A2">
        <w:t xml:space="preserve"> is</w:t>
      </w:r>
      <w:r w:rsidRPr="00DB1A76">
        <w:t xml:space="preserve"> bringing before Parliament </w:t>
      </w:r>
      <w:r w:rsidRPr="00DB1A76" w:rsidR="004112A2">
        <w:t xml:space="preserve">for </w:t>
      </w:r>
      <w:r w:rsidRPr="00DB1A76">
        <w:t>the register of b</w:t>
      </w:r>
      <w:r w:rsidRPr="00DB1A76" w:rsidR="00E37243">
        <w:t>eneficial</w:t>
      </w:r>
      <w:r w:rsidRPr="00DB1A76" w:rsidR="00F058E7">
        <w:t xml:space="preserve"> </w:t>
      </w:r>
      <w:r w:rsidRPr="00DB1A76" w:rsidR="00E37243">
        <w:t>ownership</w:t>
      </w:r>
      <w:r w:rsidRPr="00DB1A76" w:rsidR="00F058E7">
        <w:t xml:space="preserve"> </w:t>
      </w:r>
      <w:r w:rsidRPr="00DB1A76">
        <w:t>and things like that</w:t>
      </w:r>
      <w:r w:rsidRPr="00DB1A76" w:rsidR="00F246E1">
        <w:t>.</w:t>
      </w:r>
      <w:r w:rsidRPr="00DB1A76" w:rsidR="00B11E5E">
        <w:t xml:space="preserve"> </w:t>
      </w:r>
      <w:r w:rsidRPr="00DB1A76">
        <w:t xml:space="preserve">Taken together, those things will </w:t>
      </w:r>
      <w:r w:rsidRPr="00DB1A76">
        <w:t xml:space="preserve">give us, as regulator, overall sufficient knowledge of </w:t>
      </w:r>
      <w:r w:rsidRPr="00DB1A76" w:rsidR="00F058E7">
        <w:t xml:space="preserve">who the </w:t>
      </w:r>
      <w:r w:rsidRPr="00DB1A76" w:rsidR="00E37243">
        <w:t>accountable</w:t>
      </w:r>
      <w:r w:rsidRPr="00DB1A76">
        <w:t xml:space="preserve"> person is.</w:t>
      </w:r>
    </w:p>
    <w:p w:rsidR="00F058E7" w:rsidRPr="00DB1A76" w:rsidP="00F058E7">
      <w:pPr>
        <w:pStyle w:val="Answer"/>
      </w:pPr>
      <w:r w:rsidRPr="00DB1A76">
        <w:t xml:space="preserve">There may well be other people </w:t>
      </w:r>
      <w:r w:rsidRPr="00DB1A76" w:rsidR="00183770">
        <w:t xml:space="preserve">and other schemes </w:t>
      </w:r>
      <w:r w:rsidRPr="00DB1A76">
        <w:t xml:space="preserve">where members of the </w:t>
      </w:r>
      <w:r w:rsidRPr="00DB1A76" w:rsidR="00E37243">
        <w:t xml:space="preserve">public or residents themselves </w:t>
      </w:r>
      <w:r w:rsidRPr="00DB1A76" w:rsidR="00183770">
        <w:t>would see benefit in being able to look up the skills, qualifications and experience of those involved</w:t>
      </w:r>
      <w:r w:rsidRPr="00DB1A76" w:rsidR="00F246E1">
        <w:t>.</w:t>
      </w:r>
      <w:r w:rsidRPr="00DB1A76" w:rsidR="00B11E5E">
        <w:t xml:space="preserve"> </w:t>
      </w:r>
      <w:r w:rsidRPr="00DB1A76" w:rsidR="00183770">
        <w:t xml:space="preserve">We </w:t>
      </w:r>
      <w:r w:rsidRPr="00DB1A76">
        <w:t>need to look</w:t>
      </w:r>
      <w:r w:rsidRPr="00DB1A76" w:rsidR="00E37243">
        <w:t xml:space="preserve"> </w:t>
      </w:r>
      <w:r w:rsidRPr="00DB1A76">
        <w:t xml:space="preserve">at that </w:t>
      </w:r>
      <w:r w:rsidRPr="00DB1A76" w:rsidR="004112A2">
        <w:t>across</w:t>
      </w:r>
      <w:r w:rsidRPr="00DB1A76" w:rsidR="00183770">
        <w:t xml:space="preserve"> the different aspects of work that can be done on a building on a </w:t>
      </w:r>
      <w:r w:rsidRPr="00DB1A76" w:rsidR="00183770">
        <w:rPr>
          <w:rFonts w:cstheme="minorHAnsi"/>
        </w:rPr>
        <w:t>case</w:t>
      </w:r>
      <w:r w:rsidRPr="00DB1A76" w:rsidR="00183770">
        <w:rPr>
          <w:rFonts w:cstheme="minorHAnsi"/>
        </w:rPr>
        <w:noBreakHyphen/>
        <w:t>by</w:t>
      </w:r>
      <w:r w:rsidRPr="00DB1A76" w:rsidR="00183770">
        <w:rPr>
          <w:rFonts w:cstheme="minorHAnsi"/>
        </w:rPr>
        <w:noBreakHyphen/>
        <w:t>case</w:t>
      </w:r>
      <w:r w:rsidRPr="00DB1A76" w:rsidR="00183770">
        <w:t xml:space="preserve"> basis to </w:t>
      </w:r>
      <w:r w:rsidRPr="00DB1A76" w:rsidR="004112A2">
        <w:t>ask</w:t>
      </w:r>
      <w:r w:rsidRPr="00DB1A76" w:rsidR="00183770">
        <w:t>, “W</w:t>
      </w:r>
      <w:r w:rsidRPr="00DB1A76">
        <w:t>ho would this regi</w:t>
      </w:r>
      <w:r w:rsidRPr="00DB1A76" w:rsidR="00E37243">
        <w:t xml:space="preserve">ster </w:t>
      </w:r>
      <w:r w:rsidRPr="00DB1A76" w:rsidR="00183770">
        <w:t>be for</w:t>
      </w:r>
      <w:r w:rsidRPr="00DB1A76" w:rsidR="00F246E1">
        <w:t>?</w:t>
      </w:r>
      <w:r w:rsidRPr="00DB1A76" w:rsidR="00B11E5E">
        <w:t xml:space="preserve"> </w:t>
      </w:r>
      <w:r w:rsidRPr="00DB1A76" w:rsidR="00183770">
        <w:t>W</w:t>
      </w:r>
      <w:r w:rsidRPr="00DB1A76" w:rsidR="00E37243">
        <w:t xml:space="preserve">hat would be the right </w:t>
      </w:r>
      <w:r w:rsidRPr="00DB1A76" w:rsidR="00183770">
        <w:t>use of it</w:t>
      </w:r>
      <w:r w:rsidRPr="00DB1A76" w:rsidR="00F246E1">
        <w:t>?</w:t>
      </w:r>
      <w:r w:rsidRPr="00DB1A76" w:rsidR="00B11E5E">
        <w:t xml:space="preserve"> </w:t>
      </w:r>
      <w:r w:rsidRPr="00DB1A76" w:rsidR="00183770">
        <w:t xml:space="preserve">Are </w:t>
      </w:r>
      <w:r w:rsidRPr="00DB1A76">
        <w:t xml:space="preserve">we getting the balance right </w:t>
      </w:r>
      <w:r w:rsidRPr="00DB1A76" w:rsidR="00183770">
        <w:t xml:space="preserve">between creating </w:t>
      </w:r>
      <w:r w:rsidRPr="00DB1A76">
        <w:t>a machine that keeps register</w:t>
      </w:r>
      <w:r w:rsidRPr="00DB1A76" w:rsidR="00183770">
        <w:t>s</w:t>
      </w:r>
      <w:r w:rsidRPr="00DB1A76">
        <w:t xml:space="preserve"> up to date </w:t>
      </w:r>
      <w:r w:rsidRPr="00DB1A76" w:rsidR="00D836EC">
        <w:t>and</w:t>
      </w:r>
      <w:r w:rsidRPr="00DB1A76">
        <w:t xml:space="preserve"> </w:t>
      </w:r>
      <w:r w:rsidRPr="00DB1A76" w:rsidR="00183770">
        <w:t xml:space="preserve">making sure that the </w:t>
      </w:r>
      <w:r w:rsidRPr="00DB1A76">
        <w:t>people who need to be held accountable</w:t>
      </w:r>
      <w:r w:rsidRPr="00DB1A76" w:rsidR="001566FF">
        <w:t>,</w:t>
      </w:r>
      <w:r w:rsidRPr="00DB1A76">
        <w:t xml:space="preserve"> </w:t>
      </w:r>
      <w:r w:rsidRPr="00DB1A76" w:rsidR="00183770">
        <w:t xml:space="preserve">and need to be of the right kind of </w:t>
      </w:r>
      <w:r w:rsidRPr="00DB1A76">
        <w:t>quality and competence</w:t>
      </w:r>
      <w:r w:rsidRPr="00DB1A76" w:rsidR="001566FF">
        <w:t>,</w:t>
      </w:r>
      <w:r w:rsidRPr="00DB1A76">
        <w:t xml:space="preserve"> can be held to be of that level </w:t>
      </w:r>
      <w:r w:rsidRPr="00DB1A76" w:rsidR="00183770">
        <w:t>and can be held accountable by us as regulator?</w:t>
      </w:r>
    </w:p>
    <w:p w:rsidR="00CC4EE6" w:rsidRPr="00DB1A76" w:rsidP="00F058E7">
      <w:pPr>
        <w:pStyle w:val="Question"/>
      </w:pPr>
      <w:sdt>
        <w:sdtPr>
          <w:alias w:val="Member"/>
          <w:tag w:val="&lt;Member mnisId='394' dodsId='25722'&gt;"/>
          <w:id w:val="2086340129"/>
          <w:placeholder>
            <w:docPart w:val="AEED0B9438724A00A3F956933D53F2A3"/>
          </w:placeholder>
          <w:richText/>
        </w:sdtPr>
        <w:sdtContent>
          <w:r w:rsidRPr="00DB1A76" w:rsidR="00F058E7">
            <w:rPr>
              <w:b/>
            </w:rPr>
            <w:t>Chair:</w:t>
          </w:r>
        </w:sdtContent>
      </w:sdt>
      <w:r w:rsidRPr="00DB1A76" w:rsidR="00F058E7">
        <w:t xml:space="preserve"> It </w:t>
      </w:r>
      <w:r w:rsidRPr="00DB1A76">
        <w:t xml:space="preserve">might </w:t>
      </w:r>
      <w:r w:rsidRPr="00DB1A76" w:rsidR="00F058E7">
        <w:t>be helpful</w:t>
      </w:r>
      <w:r w:rsidRPr="00DB1A76">
        <w:t xml:space="preserve"> if you could drop us a further note on that</w:t>
      </w:r>
      <w:r w:rsidRPr="00DB1A76" w:rsidR="00F246E1">
        <w:t>.</w:t>
      </w:r>
      <w:r w:rsidRPr="00DB1A76" w:rsidR="00B11E5E">
        <w:t xml:space="preserve"> </w:t>
      </w:r>
      <w:r w:rsidRPr="00DB1A76">
        <w:t xml:space="preserve">You seem to be indicating that there might be some benefit in exploring some of those ideas </w:t>
      </w:r>
      <w:r w:rsidRPr="00DB1A76" w:rsidR="001566FF">
        <w:t>for</w:t>
      </w:r>
      <w:r w:rsidRPr="00DB1A76">
        <w:t xml:space="preserve"> registers so that residents at least can know what is happening.</w:t>
      </w:r>
    </w:p>
    <w:p w:rsidR="00F058E7" w:rsidRPr="00DB1A76" w:rsidP="00CC4EE6">
      <w:pPr>
        <w:pStyle w:val="Question"/>
        <w:numPr>
          <w:ilvl w:val="0"/>
          <w:numId w:val="0"/>
        </w:numPr>
        <w:ind w:left="794"/>
      </w:pPr>
      <w:r w:rsidRPr="00DB1A76">
        <w:t xml:space="preserve">There has been some concern expressed that some of these individuals, </w:t>
      </w:r>
      <w:r w:rsidRPr="00DB1A76">
        <w:t xml:space="preserve">the </w:t>
      </w:r>
      <w:r w:rsidRPr="00DB1A76" w:rsidR="00B11E5E">
        <w:t>building safety</w:t>
      </w:r>
      <w:r w:rsidRPr="00DB1A76" w:rsidR="00CC4EE6">
        <w:t xml:space="preserve"> manager and the accountable person, </w:t>
      </w:r>
      <w:r w:rsidRPr="00DB1A76">
        <w:t xml:space="preserve">might find it very difficult to get </w:t>
      </w:r>
      <w:r w:rsidRPr="00DB1A76" w:rsidR="00CC4EE6">
        <w:t xml:space="preserve">professional </w:t>
      </w:r>
      <w:r w:rsidRPr="00DB1A76">
        <w:t>indemnity insurance</w:t>
      </w:r>
      <w:r w:rsidRPr="00DB1A76" w:rsidR="00F246E1">
        <w:t>.</w:t>
      </w:r>
      <w:r w:rsidRPr="00DB1A76" w:rsidR="00B11E5E">
        <w:t xml:space="preserve"> </w:t>
      </w:r>
      <w:r w:rsidRPr="00DB1A76" w:rsidR="00CC4EE6">
        <w:t>Have you looked at that as a problem</w:t>
      </w:r>
      <w:r w:rsidRPr="00DB1A76" w:rsidR="00F246E1">
        <w:t>?</w:t>
      </w:r>
      <w:r w:rsidRPr="00DB1A76" w:rsidR="00B11E5E">
        <w:t xml:space="preserve"> </w:t>
      </w:r>
      <w:r w:rsidRPr="00DB1A76" w:rsidR="00CC4EE6">
        <w:t>Is that an issue that has come before you?</w:t>
      </w:r>
    </w:p>
    <w:p w:rsidR="00CC4EE6" w:rsidRPr="00DB1A76" w:rsidP="00F058E7">
      <w:pPr>
        <w:pStyle w:val="Answer"/>
      </w:pPr>
      <w:sdt>
        <w:sdtPr>
          <w:alias w:val="Witness"/>
          <w:id w:val="-673949698"/>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058E7">
        <w:t xml:space="preserve">I have certainly seen the other witnesses </w:t>
      </w:r>
      <w:r w:rsidRPr="00DB1A76">
        <w:t>to this Committee suggesting that</w:t>
      </w:r>
      <w:r w:rsidRPr="00DB1A76" w:rsidR="00F246E1">
        <w:t>.</w:t>
      </w:r>
      <w:r w:rsidRPr="00DB1A76" w:rsidR="00B11E5E">
        <w:t xml:space="preserve"> </w:t>
      </w:r>
      <w:r w:rsidRPr="00DB1A76">
        <w:t xml:space="preserve">I saw somebody saying that </w:t>
      </w:r>
      <w:r w:rsidRPr="00DB1A76" w:rsidR="00F058E7">
        <w:t>there</w:t>
      </w:r>
      <w:r w:rsidRPr="00DB1A76" w:rsidR="00E37243">
        <w:t xml:space="preserve"> </w:t>
      </w:r>
      <w:r w:rsidRPr="00DB1A76" w:rsidR="00F058E7">
        <w:t xml:space="preserve">is no insurance </w:t>
      </w:r>
      <w:r w:rsidRPr="00DB1A76">
        <w:t>product available at the moment</w:t>
      </w:r>
      <w:r w:rsidRPr="00DB1A76" w:rsidR="00F246E1">
        <w:t>.</w:t>
      </w:r>
      <w:r w:rsidRPr="00DB1A76" w:rsidR="00B11E5E">
        <w:t xml:space="preserve"> </w:t>
      </w:r>
      <w:r w:rsidRPr="00DB1A76">
        <w:t xml:space="preserve">I guess I would not expect there to be, given that the Bill </w:t>
      </w:r>
      <w:r w:rsidRPr="00DB1A76" w:rsidR="001566FF">
        <w:t xml:space="preserve">has </w:t>
      </w:r>
      <w:r w:rsidRPr="00DB1A76">
        <w:t>yet to be introduced into Parliament and certainly is not in force yet.</w:t>
      </w:r>
    </w:p>
    <w:p w:rsidR="00CC4EE6" w:rsidRPr="00DB1A76" w:rsidP="00F058E7">
      <w:pPr>
        <w:pStyle w:val="Answer"/>
      </w:pPr>
      <w:r w:rsidRPr="00DB1A76">
        <w:t xml:space="preserve">From my own perspective, </w:t>
      </w:r>
      <w:r w:rsidRPr="00DB1A76" w:rsidR="00F058E7">
        <w:t xml:space="preserve">it should be possible for the insurance industry </w:t>
      </w:r>
      <w:r w:rsidRPr="00DB1A76">
        <w:t xml:space="preserve">to come up with appropriate products that give the right kind of insurance to people who need to take professional ownership of </w:t>
      </w:r>
      <w:r w:rsidRPr="00DB1A76" w:rsidR="00F058E7">
        <w:t xml:space="preserve">the quality of the work that they </w:t>
      </w:r>
      <w:r w:rsidRPr="00DB1A76">
        <w:t>do</w:t>
      </w:r>
      <w:r w:rsidRPr="00DB1A76" w:rsidR="00F246E1">
        <w:t>.</w:t>
      </w:r>
      <w:r w:rsidRPr="00DB1A76" w:rsidR="00B11E5E">
        <w:t xml:space="preserve"> </w:t>
      </w:r>
      <w:r w:rsidRPr="00DB1A76">
        <w:t>W</w:t>
      </w:r>
      <w:r w:rsidRPr="00DB1A76" w:rsidR="00F058E7">
        <w:t>e see that i</w:t>
      </w:r>
      <w:r w:rsidRPr="00DB1A76">
        <w:t>n other areas and on much more high</w:t>
      </w:r>
      <w:r w:rsidRPr="00DB1A76">
        <w:noBreakHyphen/>
        <w:t>hazard sites than high</w:t>
      </w:r>
      <w:r w:rsidRPr="00DB1A76">
        <w:noBreakHyphen/>
        <w:t>rise buildings, such as off</w:t>
      </w:r>
      <w:r w:rsidRPr="00DB1A76" w:rsidR="00F058E7">
        <w:t>shore oil refineries</w:t>
      </w:r>
      <w:r w:rsidRPr="00DB1A76" w:rsidR="00F246E1">
        <w:t>.</w:t>
      </w:r>
      <w:r w:rsidRPr="00DB1A76" w:rsidR="00B11E5E">
        <w:t xml:space="preserve"> </w:t>
      </w:r>
      <w:r w:rsidRPr="00DB1A76">
        <w:t xml:space="preserve">We do not have a problem with ensuring that there are appropriately qualified people on site or that the sites </w:t>
      </w:r>
      <w:r w:rsidRPr="00DB1A76" w:rsidR="001566FF">
        <w:t>and</w:t>
      </w:r>
      <w:r w:rsidRPr="00DB1A76">
        <w:t xml:space="preserve"> the </w:t>
      </w:r>
      <w:r w:rsidRPr="00DB1A76" w:rsidR="00F058E7">
        <w:t>work of the individuals are</w:t>
      </w:r>
      <w:r w:rsidRPr="00DB1A76" w:rsidR="001566FF">
        <w:t xml:space="preserve"> appropriate </w:t>
      </w:r>
      <w:r w:rsidRPr="00DB1A76">
        <w:t>insured.</w:t>
      </w:r>
    </w:p>
    <w:p w:rsidR="00F058E7" w:rsidRPr="00DB1A76" w:rsidP="00F058E7">
      <w:pPr>
        <w:pStyle w:val="Answer"/>
      </w:pPr>
      <w:r w:rsidRPr="00DB1A76">
        <w:t>F</w:t>
      </w:r>
      <w:r w:rsidRPr="00DB1A76">
        <w:t>rom</w:t>
      </w:r>
      <w:r w:rsidRPr="00DB1A76">
        <w:t xml:space="preserve"> my perspective</w:t>
      </w:r>
      <w:r w:rsidRPr="00DB1A76" w:rsidR="00E37243">
        <w:t>, p</w:t>
      </w:r>
      <w:r w:rsidRPr="00DB1A76">
        <w:t>rovided the roles and respo</w:t>
      </w:r>
      <w:r w:rsidRPr="00DB1A76">
        <w:t>nsibilities are clearly defined</w:t>
      </w:r>
      <w:r w:rsidRPr="00DB1A76" w:rsidR="001566FF">
        <w:t>,</w:t>
      </w:r>
      <w:r w:rsidRPr="00DB1A76">
        <w:t xml:space="preserve"> and </w:t>
      </w:r>
      <w:r w:rsidRPr="00DB1A76">
        <w:t>any</w:t>
      </w:r>
      <w:r w:rsidRPr="00DB1A76">
        <w:t xml:space="preserve"> limitation</w:t>
      </w:r>
      <w:r w:rsidRPr="00DB1A76">
        <w:t xml:space="preserve"> on the</w:t>
      </w:r>
      <w:r w:rsidRPr="00DB1A76" w:rsidR="001566FF">
        <w:t>m</w:t>
      </w:r>
      <w:r w:rsidRPr="00DB1A76">
        <w:t xml:space="preserve"> is also clearly defined, I expect that the insurance market will respond </w:t>
      </w:r>
      <w:r w:rsidRPr="00DB1A76" w:rsidR="001566FF">
        <w:t xml:space="preserve">to </w:t>
      </w:r>
      <w:r w:rsidRPr="00DB1A76">
        <w:t xml:space="preserve">that </w:t>
      </w:r>
      <w:r w:rsidRPr="00DB1A76">
        <w:t xml:space="preserve">and offer products that </w:t>
      </w:r>
      <w:r w:rsidRPr="00DB1A76">
        <w:t>let people take up those roles.</w:t>
      </w:r>
    </w:p>
    <w:p w:rsidR="00F058E7" w:rsidRPr="00DB1A76" w:rsidP="00F058E7">
      <w:pPr>
        <w:pStyle w:val="Question"/>
      </w:pPr>
      <w:sdt>
        <w:sdtPr>
          <w:alias w:val="Member"/>
          <w:tag w:val="&lt;Member mnisId='394' dodsId='25722'&gt;"/>
          <w:id w:val="-2066934803"/>
          <w:placeholder>
            <w:docPart w:val="AEED0B9438724A00A3F956933D53F2A3"/>
          </w:placeholder>
          <w:richText/>
        </w:sdtPr>
        <w:sdtContent>
          <w:r w:rsidRPr="00DB1A76">
            <w:rPr>
              <w:b/>
            </w:rPr>
            <w:t>Chair:</w:t>
          </w:r>
        </w:sdtContent>
      </w:sdt>
      <w:r w:rsidRPr="00DB1A76">
        <w:t xml:space="preserve"> </w:t>
      </w:r>
      <w:r w:rsidRPr="00DB1A76" w:rsidR="00CC4EE6">
        <w:t xml:space="preserve">Talking about </w:t>
      </w:r>
      <w:r w:rsidRPr="00DB1A76" w:rsidR="001566FF">
        <w:t xml:space="preserve">being </w:t>
      </w:r>
      <w:r w:rsidRPr="00DB1A76" w:rsidR="00CC4EE6">
        <w:t xml:space="preserve">clearly defined, the </w:t>
      </w:r>
      <w:r w:rsidRPr="00DB1A76">
        <w:t xml:space="preserve">responsibilities of the </w:t>
      </w:r>
      <w:r w:rsidRPr="00DB1A76" w:rsidR="009A0104">
        <w:t>duty-holder</w:t>
      </w:r>
      <w:r w:rsidRPr="00DB1A76">
        <w:t xml:space="preserve"> during the construction phase in clause 38 are all left to </w:t>
      </w:r>
      <w:r w:rsidRPr="00DB1A76">
        <w:t xml:space="preserve">secondary </w:t>
      </w:r>
      <w:r w:rsidRPr="00DB1A76" w:rsidR="00F001A3">
        <w:t>legislation</w:t>
      </w:r>
      <w:r w:rsidRPr="00DB1A76" w:rsidR="00F246E1">
        <w:t>.</w:t>
      </w:r>
      <w:r w:rsidRPr="00DB1A76" w:rsidR="00B11E5E">
        <w:t xml:space="preserve"> </w:t>
      </w:r>
      <w:r w:rsidRPr="00DB1A76" w:rsidR="00CC4EE6">
        <w:t>F</w:t>
      </w:r>
      <w:r w:rsidRPr="00DB1A76">
        <w:t xml:space="preserve">or the sake of clarity, </w:t>
      </w:r>
      <w:r w:rsidRPr="00DB1A76" w:rsidR="00CC4EE6">
        <w:t xml:space="preserve">ought </w:t>
      </w:r>
      <w:r w:rsidRPr="00DB1A76" w:rsidR="001566FF">
        <w:t xml:space="preserve">we to </w:t>
      </w:r>
      <w:r w:rsidRPr="00DB1A76" w:rsidR="00D019C8">
        <w:t>have</w:t>
      </w:r>
      <w:r w:rsidRPr="00DB1A76" w:rsidR="001566FF">
        <w:t xml:space="preserve"> </w:t>
      </w:r>
      <w:r w:rsidRPr="00DB1A76" w:rsidR="00CC4EE6">
        <w:t xml:space="preserve">at least some of </w:t>
      </w:r>
      <w:r w:rsidRPr="00DB1A76" w:rsidR="001566FF">
        <w:t xml:space="preserve">that </w:t>
      </w:r>
      <w:r w:rsidRPr="00DB1A76" w:rsidR="00CC4EE6">
        <w:t>set out in the Bill?</w:t>
      </w:r>
    </w:p>
    <w:p w:rsidR="00B176C5" w:rsidRPr="00DB1A76" w:rsidP="00B176C5">
      <w:pPr>
        <w:pStyle w:val="Question"/>
        <w:numPr>
          <w:ilvl w:val="0"/>
          <w:numId w:val="0"/>
        </w:numPr>
        <w:ind w:left="794"/>
      </w:pPr>
      <w:sdt>
        <w:sdtPr>
          <w:alias w:val="Witness"/>
          <w:id w:val="77568732"/>
          <w:placeholder>
            <w:docPart w:val="AEED0B9438724A00A3F956933D53F2A3"/>
          </w:placeholder>
          <w:richText/>
        </w:sdtPr>
        <w:sdtContent>
          <w:r w:rsidRPr="00DB1A76" w:rsidR="00B34B52">
            <w:rPr>
              <w:b/>
              <w:i/>
            </w:rPr>
            <w:t xml:space="preserve">Sarah </w:t>
          </w:r>
          <w:r w:rsidRPr="00DB1A76" w:rsidR="00B34B52">
            <w:rPr>
              <w:b/>
              <w:i/>
            </w:rPr>
            <w:t>Albon</w:t>
          </w:r>
          <w:r w:rsidRPr="00DB1A76" w:rsidR="00B34B52">
            <w:rPr>
              <w:b/>
              <w:i/>
            </w:rPr>
            <w:t>:</w:t>
          </w:r>
          <w:r w:rsidRPr="00DB1A76" w:rsidR="00F058E7">
            <w:rPr>
              <w:b/>
            </w:rPr>
            <w:t xml:space="preserve"> </w:t>
          </w:r>
        </w:sdtContent>
      </w:sdt>
      <w:r w:rsidRPr="00DB1A76" w:rsidR="00F2260E">
        <w:t xml:space="preserve">As I said, I believe that MHCLG </w:t>
      </w:r>
      <w:r w:rsidRPr="00DB1A76" w:rsidR="00D019C8">
        <w:t>is</w:t>
      </w:r>
      <w:r w:rsidRPr="00DB1A76" w:rsidR="00F2260E">
        <w:t xml:space="preserve"> hoping to publish quite </w:t>
      </w:r>
      <w:r w:rsidRPr="00DB1A76" w:rsidR="00F058E7">
        <w:t xml:space="preserve">a lot of the secondary legislation in parallel with the Bill </w:t>
      </w:r>
      <w:r w:rsidRPr="00DB1A76" w:rsidR="00F2260E">
        <w:t xml:space="preserve">so Members of both Houses </w:t>
      </w:r>
      <w:r w:rsidRPr="00DB1A76" w:rsidR="00D019C8">
        <w:t xml:space="preserve">can </w:t>
      </w:r>
      <w:r w:rsidRPr="00DB1A76" w:rsidR="00F2260E">
        <w:t xml:space="preserve">see </w:t>
      </w:r>
      <w:r w:rsidRPr="00DB1A76" w:rsidR="00F058E7">
        <w:t>what the</w:t>
      </w:r>
      <w:r w:rsidRPr="00DB1A76" w:rsidR="00417B4F">
        <w:t xml:space="preserve"> intention</w:t>
      </w:r>
      <w:r w:rsidRPr="00DB1A76" w:rsidR="00F058E7">
        <w:t xml:space="preserve"> is </w:t>
      </w:r>
      <w:r w:rsidRPr="00DB1A76" w:rsidR="00F2260E">
        <w:t>of seeking such wide</w:t>
      </w:r>
      <w:r w:rsidRPr="00DB1A76" w:rsidR="00F2260E">
        <w:noBreakHyphen/>
      </w:r>
      <w:r w:rsidRPr="00DB1A76" w:rsidR="00417B4F">
        <w:t>ranging secondary</w:t>
      </w:r>
      <w:r w:rsidRPr="00DB1A76" w:rsidR="00D019C8">
        <w:t xml:space="preserve"> </w:t>
      </w:r>
      <w:r w:rsidRPr="00DB1A76" w:rsidR="00417B4F">
        <w:t>legislation powers</w:t>
      </w:r>
      <w:r w:rsidRPr="00DB1A76" w:rsidR="00F246E1">
        <w:t>.</w:t>
      </w:r>
      <w:r w:rsidRPr="00DB1A76" w:rsidR="00B11E5E">
        <w:t xml:space="preserve"> </w:t>
      </w:r>
      <w:r w:rsidRPr="00DB1A76" w:rsidR="00D019C8">
        <w:t xml:space="preserve">It </w:t>
      </w:r>
      <w:r w:rsidRPr="00DB1A76" w:rsidR="00F058E7">
        <w:t>is important that the regulatory regime</w:t>
      </w:r>
      <w:r w:rsidRPr="00DB1A76" w:rsidR="00417B4F">
        <w:t xml:space="preserve"> can keep u</w:t>
      </w:r>
      <w:r w:rsidRPr="00DB1A76" w:rsidR="00F058E7">
        <w:t>p</w:t>
      </w:r>
      <w:r w:rsidRPr="00DB1A76" w:rsidR="00417B4F">
        <w:t xml:space="preserve"> with changes that may happen</w:t>
      </w:r>
      <w:r w:rsidRPr="00DB1A76">
        <w:t>, such as new knowledge about risks in different areas or about the safety or otherwise of products. It is always easier to bring back to Parliament something through the secondary legislation process where a change is required than it is to come back for primary legislation.</w:t>
      </w:r>
    </w:p>
    <w:p w:rsidR="00B176C5" w:rsidRPr="00DB1A76" w:rsidP="00B176C5">
      <w:pPr>
        <w:pStyle w:val="Question"/>
        <w:numPr>
          <w:ilvl w:val="0"/>
          <w:numId w:val="0"/>
        </w:numPr>
        <w:ind w:left="794"/>
      </w:pPr>
      <w:sdt>
        <w:sdtPr>
          <w:alias w:val="Member"/>
          <w:tag w:val="&lt;Member mnisId='394' dodsId='25722'&gt;"/>
          <w:id w:val="-321503018"/>
          <w:placeholder>
            <w:docPart w:val="35711AEDF4B74B96A6217A4BDF250F39"/>
          </w:placeholder>
          <w:richText/>
        </w:sdtPr>
        <w:sdtContent>
          <w:r w:rsidRPr="00DB1A76">
            <w:rPr>
              <w:b/>
            </w:rPr>
            <w:t>Chair:</w:t>
          </w:r>
        </w:sdtContent>
      </w:sdt>
      <w:r w:rsidRPr="00DB1A76">
        <w:t xml:space="preserve"> We will look forward to that secondary legislation, but it is something that the Committee may want to give further consideration to. </w:t>
      </w:r>
    </w:p>
    <w:p w:rsidR="00B176C5" w:rsidRPr="00DB1A76" w:rsidP="00B176C5">
      <w:pPr>
        <w:pStyle w:val="Question"/>
      </w:pPr>
      <w:sdt>
        <w:sdtPr>
          <w:alias w:val="Member"/>
          <w:tag w:val="&lt;Member mnisId='4756' dodsId=''&gt;"/>
          <w:id w:val="1888911618"/>
          <w:placeholder>
            <w:docPart w:val="35711AEDF4B74B96A6217A4BDF250F39"/>
          </w:placeholder>
          <w:richText/>
        </w:sdtPr>
        <w:sdtContent>
          <w:r w:rsidRPr="00DB1A76">
            <w:rPr>
              <w:b/>
            </w:rPr>
            <w:t xml:space="preserve">Brendan </w:t>
          </w:r>
          <w:r w:rsidRPr="00DB1A76">
            <w:rPr>
              <w:b/>
            </w:rPr>
            <w:t>Clarke-Smith</w:t>
          </w:r>
          <w:r w:rsidRPr="00DB1A76">
            <w:rPr>
              <w:b/>
            </w:rPr>
            <w:t>:</w:t>
          </w:r>
        </w:sdtContent>
      </w:sdt>
      <w:r w:rsidRPr="00DB1A76">
        <w:t xml:space="preserve"> The regime includes both mandatory and voluntary reporting of safety issues. How successful is the current CROSS reporting system? Would an expanded CROSS system that also covered fire safety be independent enough for people to be confident to voluntarily report safety failings? </w:t>
      </w:r>
    </w:p>
    <w:p w:rsidR="00B176C5" w:rsidRPr="00DB1A76" w:rsidP="00B176C5">
      <w:pPr>
        <w:pStyle w:val="Answer"/>
      </w:pPr>
      <w:sdt>
        <w:sdtPr>
          <w:alias w:val="Witness"/>
          <w:id w:val="-617675826"/>
          <w:placeholder>
            <w:docPart w:val="35711AEDF4B74B96A6217A4BDF250F39"/>
          </w:placeholder>
          <w:richText/>
        </w:sdtPr>
        <w:sdtContent>
          <w:r w:rsidRPr="00DB1A76">
            <w:rPr>
              <w:b/>
              <w:i/>
            </w:rPr>
            <w:t>Peter Baker:</w:t>
          </w:r>
          <w:r w:rsidRPr="00DB1A76">
            <w:rPr>
              <w:b/>
            </w:rPr>
            <w:t xml:space="preserve"> </w:t>
          </w:r>
        </w:sdtContent>
      </w:sdt>
      <w:r w:rsidRPr="00DB1A76">
        <w:t>The key thing is that whatever system is deployed has the incentive to make sure that people want to make reports to the regulator of mandatory occurrences. We also want to encourage a culture within the industry that drives a behaviour whereby there is an openness to share experiences, where things have gone wrong, where issues have been put right and particular successes.</w:t>
      </w:r>
    </w:p>
    <w:p w:rsidR="00B176C5" w:rsidRPr="00DB1A76" w:rsidP="00B176C5">
      <w:pPr>
        <w:pStyle w:val="Answer"/>
      </w:pPr>
      <w:r w:rsidRPr="00DB1A76">
        <w:t>From my experience of working in the chemicals industry, it took quite a while for the industry to get used to the idea of sharing experiences and learning from each other. It was quite prevalent in the nuclear industry, but the chemical industry recognised the need to start sharing this information, if anything to enable it to properly manage risk and, to some extent, meet the expectations of the regulator. Gradually, over time, that sharing of information has become almost a daily occurrence. In the construction industry and particularly in the built environment where this does not happy very often, there is quite a lot to be done to encourage that spirit of openness and sharing of experiences. The CROSS and the SCOSS scheme were originally developed to promote that culture of sharing experience, understanding and sharing solutions.</w:t>
      </w:r>
    </w:p>
    <w:p w:rsidR="00B176C5" w:rsidRPr="00DB1A76" w:rsidP="00B176C5">
      <w:pPr>
        <w:pStyle w:val="Answer"/>
      </w:pPr>
      <w:r w:rsidRPr="00DB1A76">
        <w:t xml:space="preserve">I would certainly encourage this as an opportunity to increase the traction that the SCOSS and CROSS schemes have. If we can use what currently exists and build on that, that has to be a good way forward. I have already had conversations about this with the parties involved. Rather than trying to reinvent something, something that works reasonably well could be the </w:t>
      </w:r>
      <w:r w:rsidRPr="00DB1A76">
        <w:t>seedcorn</w:t>
      </w:r>
      <w:r w:rsidRPr="00DB1A76">
        <w:t xml:space="preserve"> to a system that will have benefits to everybody.</w:t>
      </w:r>
    </w:p>
    <w:p w:rsidR="00B176C5" w:rsidRPr="00DB1A76" w:rsidP="00B176C5">
      <w:pPr>
        <w:pStyle w:val="Answer"/>
      </w:pPr>
      <w:sdt>
        <w:sdtPr>
          <w:alias w:val="Witness"/>
          <w:id w:val="-1328586868"/>
          <w:placeholder>
            <w:docPart w:val="35711AEDF4B74B96A6217A4BDF250F39"/>
          </w:placeholder>
          <w:richText/>
        </w:sdtPr>
        <w:sdtContent>
          <w:r w:rsidRPr="00DB1A76">
            <w:rPr>
              <w:b/>
              <w:i/>
            </w:rPr>
            <w:t xml:space="preserve">Sarah </w:t>
          </w:r>
          <w:r w:rsidRPr="00DB1A76">
            <w:rPr>
              <w:b/>
              <w:i/>
            </w:rPr>
            <w:t>Albon</w:t>
          </w:r>
          <w:r w:rsidRPr="00DB1A76">
            <w:rPr>
              <w:b/>
              <w:i/>
            </w:rPr>
            <w:t>:</w:t>
          </w:r>
          <w:r w:rsidRPr="00DB1A76">
            <w:rPr>
              <w:b/>
            </w:rPr>
            <w:t xml:space="preserve"> </w:t>
          </w:r>
        </w:sdtContent>
      </w:sdt>
      <w:r w:rsidRPr="00DB1A76">
        <w:t>I do not have very much to add to what Peter said there. We definitely have seen some industries where that self</w:t>
      </w:r>
      <w:r w:rsidRPr="00DB1A76">
        <w:noBreakHyphen/>
        <w:t xml:space="preserve">reporting culture has developed very successfully. Peter mentioned chemicals. Outside </w:t>
      </w:r>
      <w:r w:rsidRPr="00DB1A76">
        <w:t>HSE, another one would be aviation where there is a strong sense of it being a no</w:t>
      </w:r>
      <w:r w:rsidRPr="00DB1A76">
        <w:noBreakHyphen/>
        <w:t>blame culture, if you self</w:t>
      </w:r>
      <w:r w:rsidRPr="00DB1A76">
        <w:noBreakHyphen/>
        <w:t>report, show that you are learning and help the rest of your industry to learn alongside. It is highly desirable, but it involves us as the regulator being able to build real trust with those who are regulated that, if they are open, we can take the right kind of regulatory action, but that people do not feel there is a penalty for sharing what they have learned and put right.</w:t>
      </w:r>
    </w:p>
    <w:p w:rsidR="00B176C5" w:rsidRPr="00DB1A76" w:rsidP="00B176C5">
      <w:pPr>
        <w:pStyle w:val="Question"/>
      </w:pPr>
      <w:sdt>
        <w:sdtPr>
          <w:alias w:val="Member"/>
          <w:tag w:val="&lt;Member mnisId='4756' dodsId=''&gt;"/>
          <w:id w:val="-124700138"/>
          <w:placeholder>
            <w:docPart w:val="35711AEDF4B74B96A6217A4BDF250F39"/>
          </w:placeholder>
          <w:richText/>
        </w:sdtPr>
        <w:sdtContent>
          <w:r w:rsidRPr="00DB1A76">
            <w:rPr>
              <w:b/>
            </w:rPr>
            <w:t xml:space="preserve">Brendan </w:t>
          </w:r>
          <w:r w:rsidRPr="00DB1A76">
            <w:rPr>
              <w:b/>
            </w:rPr>
            <w:t>Clarke-Smith</w:t>
          </w:r>
          <w:r w:rsidRPr="00DB1A76">
            <w:rPr>
              <w:b/>
            </w:rPr>
            <w:t>:</w:t>
          </w:r>
        </w:sdtContent>
      </w:sdt>
      <w:r w:rsidRPr="00DB1A76">
        <w:t xml:space="preserve"> Following on from that, the HSE has expertise of the process of safety cases through the COMAH regulations. In relation to the building safety cases required in the Bill, you recognise that they may have to be done in tranches, so how will you determine which buildings will be highest risk and should therefore be prioritised?</w:t>
      </w:r>
    </w:p>
    <w:p w:rsidR="00B176C5" w:rsidRPr="00DB1A76" w:rsidP="00B176C5">
      <w:pPr>
        <w:pStyle w:val="Answer"/>
      </w:pPr>
      <w:sdt>
        <w:sdtPr>
          <w:alias w:val="Witness"/>
          <w:id w:val="227651287"/>
          <w:placeholder>
            <w:docPart w:val="35711AEDF4B74B96A6217A4BDF250F39"/>
          </w:placeholder>
          <w:richText/>
        </w:sdtPr>
        <w:sdtContent>
          <w:r w:rsidRPr="00DB1A76">
            <w:rPr>
              <w:b/>
              <w:i/>
            </w:rPr>
            <w:t xml:space="preserve">Sarah </w:t>
          </w:r>
          <w:r w:rsidRPr="00DB1A76">
            <w:rPr>
              <w:b/>
              <w:i/>
            </w:rPr>
            <w:t>Albon</w:t>
          </w:r>
          <w:r w:rsidRPr="00DB1A76">
            <w:rPr>
              <w:b/>
              <w:i/>
            </w:rPr>
            <w:t>:</w:t>
          </w:r>
          <w:r w:rsidRPr="00DB1A76">
            <w:rPr>
              <w:b/>
            </w:rPr>
            <w:t xml:space="preserve"> </w:t>
          </w:r>
        </w:sdtContent>
      </w:sdt>
      <w:r w:rsidRPr="00DB1A76">
        <w:t>It is the same question that we were talking about under scope. For us, it is about making sure that we are capturing those highest</w:t>
      </w:r>
      <w:r w:rsidRPr="00DB1A76">
        <w:noBreakHyphen/>
        <w:t>risk buildings first. It may be about the kind of people who are resident and whether they are vulnerable or immobile, the materials from which the buildings are constructed, the greatest heights or a mixture of all those things. For us, it is important to ensure that we create something that is transparent, helps people to understand where they are going to be, is seen as fair by the residents and helps people to understand why their building might be in the middle, at the front or at the back of the list. Then we can have an open and engaging conversation about where we see the greatest risk and how we are putting our resources into tackling that.</w:t>
      </w:r>
    </w:p>
    <w:p w:rsidR="00B176C5" w:rsidRPr="00DB1A76" w:rsidP="00B176C5">
      <w:pPr>
        <w:pStyle w:val="Answer"/>
      </w:pPr>
      <w:r w:rsidRPr="00DB1A76">
        <w:t>Once that first set of all the buildings is through, and either everything coming through is new stock or the existing stock has all had at least its safety case initially reviewed and in place, it is about making sure that the process of renewing the look at the safety cases is done on a risk</w:t>
      </w:r>
      <w:r w:rsidRPr="00DB1A76">
        <w:noBreakHyphen/>
        <w:t>proportionate basis. For some buildings, as we do for COMAH sites, it may be that there are annual inspections and that carries on forever. For other buildings that we can see are much safer, the periodic inspection may be much less frequent.</w:t>
      </w:r>
    </w:p>
    <w:p w:rsidR="00B176C5" w:rsidRPr="00DB1A76" w:rsidP="00B176C5">
      <w:pPr>
        <w:pStyle w:val="Answer"/>
      </w:pPr>
      <w:r w:rsidRPr="00DB1A76">
        <w:t>I should say as well that part of the emerging picture about risk and risk management is the track record of the building owner itself. That is an important factor for us in our work with COMAH and other sites. If you are a duty</w:t>
      </w:r>
      <w:r w:rsidRPr="00DB1A76">
        <w:noBreakHyphen/>
        <w:t>holder with a strong safety track record and a number of buildings, we would see that as an important piece of knowledge in the overall risk assessment when compared with either a new entrant to the industry or somebody who has a poor safety record.</w:t>
      </w:r>
    </w:p>
    <w:p w:rsidR="00B176C5" w:rsidRPr="00DB1A76" w:rsidP="00B176C5">
      <w:pPr>
        <w:pStyle w:val="Question"/>
        <w:numPr>
          <w:ilvl w:val="0"/>
          <w:numId w:val="0"/>
        </w:numPr>
        <w:ind w:left="794"/>
      </w:pPr>
      <w:sdt>
        <w:sdtPr>
          <w:alias w:val="Witness"/>
          <w:id w:val="-1908832477"/>
          <w:placeholder>
            <w:docPart w:val="35711AEDF4B74B96A6217A4BDF250F39"/>
          </w:placeholder>
          <w:richText/>
        </w:sdtPr>
        <w:sdtContent>
          <w:r w:rsidRPr="00DB1A76">
            <w:rPr>
              <w:b/>
              <w:i/>
            </w:rPr>
            <w:t>Peter Baker:</w:t>
          </w:r>
        </w:sdtContent>
      </w:sdt>
      <w:r w:rsidRPr="00DB1A76">
        <w:t xml:space="preserve"> Sarah made the point that, as the regime starts to bite, you get a certain level of iteration as the safety cases will then lead to an inspection strategy, which helps the building safety regulator develop a much clearer picture and operational intelligence around the accountable person’s performance, attitude, behaviour and ability to properly manage and control risk.</w:t>
      </w:r>
    </w:p>
    <w:p w:rsidR="00B176C5" w:rsidRPr="00DB1A76" w:rsidP="00B176C5">
      <w:pPr>
        <w:pStyle w:val="Question"/>
        <w:numPr>
          <w:ilvl w:val="0"/>
          <w:numId w:val="0"/>
        </w:numPr>
        <w:ind w:left="794"/>
      </w:pPr>
      <w:r w:rsidRPr="00DB1A76">
        <w:t>As we found with COMAH and other safety case regimes, we also need to make sure that duty</w:t>
      </w:r>
      <w:r w:rsidRPr="00DB1A76">
        <w:noBreakHyphen/>
        <w:t>holder</w:t>
      </w:r>
      <w:r w:rsidRPr="00DB1A76" w:rsidR="00A934A8">
        <w:t>s</w:t>
      </w:r>
      <w:r w:rsidRPr="00DB1A76">
        <w:t xml:space="preserve"> understand what a safety case is. It is not just something that they have to produce to get over some sort of regulatory hurdle and therefore it is for the regulator. The safety case is part and parcel of their risk management approach. It is there to help them to understand and properly manage the risk as well as, at the same time, demonstrate to the regulator that they understand what is needed.</w:t>
      </w:r>
    </w:p>
    <w:p w:rsidR="00B176C5" w:rsidRPr="00DB1A76" w:rsidP="00B176C5">
      <w:pPr>
        <w:pStyle w:val="Question"/>
        <w:numPr>
          <w:ilvl w:val="0"/>
          <w:numId w:val="0"/>
        </w:numPr>
        <w:ind w:left="794"/>
      </w:pPr>
      <w:r w:rsidRPr="00DB1A76">
        <w:t xml:space="preserve">An element of that is to be able to describe to and assure </w:t>
      </w:r>
      <w:r w:rsidRPr="00DB1A76" w:rsidR="00A934A8">
        <w:t xml:space="preserve">their residents </w:t>
      </w:r>
      <w:r w:rsidRPr="00DB1A76">
        <w:t>that they are understanding,</w:t>
      </w:r>
      <w:r w:rsidRPr="00DB1A76" w:rsidR="00A934A8">
        <w:t xml:space="preserve"> properly</w:t>
      </w:r>
      <w:r w:rsidRPr="00DB1A76">
        <w:t xml:space="preserve"> managing and controlling the risks that directly impact on them. The safety case is quite an important document in any high</w:t>
      </w:r>
      <w:r w:rsidRPr="00DB1A76">
        <w:noBreakHyphen/>
        <w:t>risk management regime and should not be seen as just this hurdle that people have to get over.</w:t>
      </w:r>
    </w:p>
    <w:p w:rsidR="00B176C5" w:rsidRPr="00DB1A76" w:rsidP="00B176C5">
      <w:pPr>
        <w:pStyle w:val="Question"/>
      </w:pPr>
      <w:sdt>
        <w:sdtPr>
          <w:alias w:val="Member"/>
          <w:tag w:val="&lt;Member mnisId='4598' dodsId='113926'&gt;"/>
          <w:id w:val="-67268035"/>
          <w:placeholder>
            <w:docPart w:val="35711AEDF4B74B96A6217A4BDF250F39"/>
          </w:placeholder>
          <w:richText/>
        </w:sdtPr>
        <w:sdtContent>
          <w:r w:rsidRPr="00DB1A76">
            <w:rPr>
              <w:b/>
            </w:rPr>
            <w:t>Mohammad Yasin:</w:t>
          </w:r>
        </w:sdtContent>
      </w:sdt>
      <w:r w:rsidRPr="00DB1A76">
        <w:t xml:space="preserve"> Your written evidence says that you welcome the objective </w:t>
      </w:r>
      <w:r w:rsidRPr="00DB1A76" w:rsidR="00A934A8">
        <w:t xml:space="preserve">that </w:t>
      </w:r>
      <w:r w:rsidRPr="00DB1A76">
        <w:t xml:space="preserve">those who create the risks </w:t>
      </w:r>
      <w:r w:rsidRPr="00DB1A76" w:rsidR="00A934A8">
        <w:t xml:space="preserve">should be </w:t>
      </w:r>
      <w:r w:rsidRPr="00DB1A76">
        <w:t>responsible and accountable for them. Therefore, do you think the Bill does enough with regard to builders and develop</w:t>
      </w:r>
      <w:r w:rsidRPr="00DB1A76" w:rsidR="00A934A8">
        <w:t>ers, particularly on historic de</w:t>
      </w:r>
      <w:r w:rsidRPr="00DB1A76">
        <w:t xml:space="preserve">fects? </w:t>
      </w:r>
    </w:p>
    <w:p w:rsidR="00B176C5" w:rsidRPr="00DB1A76" w:rsidP="00B176C5">
      <w:pPr>
        <w:pStyle w:val="Answer"/>
      </w:pPr>
      <w:sdt>
        <w:sdtPr>
          <w:alias w:val="Witness"/>
          <w:id w:val="-1930648729"/>
          <w:placeholder>
            <w:docPart w:val="35711AEDF4B74B96A6217A4BDF250F39"/>
          </w:placeholder>
          <w:richText/>
        </w:sdtPr>
        <w:sdtContent>
          <w:r w:rsidRPr="00DB1A76">
            <w:rPr>
              <w:b/>
              <w:i/>
            </w:rPr>
            <w:t xml:space="preserve">Sarah </w:t>
          </w:r>
          <w:r w:rsidRPr="00DB1A76">
            <w:rPr>
              <w:b/>
              <w:i/>
            </w:rPr>
            <w:t>Albon</w:t>
          </w:r>
          <w:r w:rsidRPr="00DB1A76">
            <w:rPr>
              <w:b/>
              <w:i/>
            </w:rPr>
            <w:t>:</w:t>
          </w:r>
          <w:r w:rsidRPr="00DB1A76">
            <w:rPr>
              <w:b/>
            </w:rPr>
            <w:t xml:space="preserve"> </w:t>
          </w:r>
        </w:sdtContent>
      </w:sdt>
      <w:r w:rsidRPr="00DB1A76">
        <w:t>On historic defects, it is always a complex answer in the sense that it depends on the po</w:t>
      </w:r>
      <w:r w:rsidRPr="00DB1A76" w:rsidR="00A934A8">
        <w:t xml:space="preserve">int from which you are looking. Going </w:t>
      </w:r>
      <w:r w:rsidRPr="00DB1A76">
        <w:t>forward with the new gateways and the golden thread that this Bill introduces, I think there will be a strong method of holding people accountable</w:t>
      </w:r>
      <w:bookmarkStart w:id="2" w:name="_GoBack"/>
      <w:bookmarkEnd w:id="2"/>
      <w:r w:rsidRPr="00DB1A76">
        <w:t xml:space="preserve"> for defects in buildings</w:t>
      </w:r>
      <w:r w:rsidRPr="00DB1A76" w:rsidR="00A934A8">
        <w:t>,</w:t>
      </w:r>
      <w:r w:rsidRPr="00DB1A76">
        <w:t xml:space="preserve"> even when those defects come to light some considerable time later because there will be a very clear record of who has done what and who authorised what. </w:t>
      </w:r>
      <w:r w:rsidRPr="00DB1A76" w:rsidR="00073D76">
        <w:t xml:space="preserve">Starting </w:t>
      </w:r>
      <w:r w:rsidRPr="00DB1A76">
        <w:t xml:space="preserve">from where we are now and looking back, there will be cases where it is possible. The principle should be one of polluter pays, so </w:t>
      </w:r>
      <w:r w:rsidRPr="00DB1A76" w:rsidR="00073D76">
        <w:t>that</w:t>
      </w:r>
      <w:r w:rsidRPr="00DB1A76">
        <w:t>, wherever possible,</w:t>
      </w:r>
      <w:r w:rsidRPr="00DB1A76" w:rsidR="00A934A8">
        <w:t xml:space="preserve"> </w:t>
      </w:r>
      <w:r w:rsidRPr="00DB1A76">
        <w:t>those people who have created some kind of defect are held accountable for putting it right or for the cost of putting it right.</w:t>
      </w:r>
    </w:p>
    <w:p w:rsidR="00B176C5" w:rsidRPr="00DB1A76" w:rsidP="00B176C5">
      <w:pPr>
        <w:pStyle w:val="Answer"/>
      </w:pPr>
      <w:r w:rsidRPr="00DB1A76">
        <w:t>The reality may be that, for very lengthy defects that come to light many years after they have happened, those who were responsible are no longer in business, the companies are no longer extant or</w:t>
      </w:r>
      <w:r w:rsidRPr="00DB1A76" w:rsidR="00A934A8">
        <w:t>,</w:t>
      </w:r>
      <w:r w:rsidRPr="00DB1A76">
        <w:t xml:space="preserve"> indeed</w:t>
      </w:r>
      <w:r w:rsidRPr="00DB1A76" w:rsidR="00A934A8">
        <w:t>,</w:t>
      </w:r>
      <w:r w:rsidRPr="00DB1A76">
        <w:t xml:space="preserve"> the individuals cannot be traced. </w:t>
      </w:r>
      <w:r w:rsidRPr="00DB1A76" w:rsidR="00A934A8">
        <w:t xml:space="preserve">This </w:t>
      </w:r>
      <w:r w:rsidRPr="00DB1A76">
        <w:t xml:space="preserve">Bill will </w:t>
      </w:r>
      <w:r w:rsidRPr="00DB1A76" w:rsidR="00A934A8">
        <w:t xml:space="preserve">try </w:t>
      </w:r>
      <w:r w:rsidRPr="00DB1A76">
        <w:t xml:space="preserve">to </w:t>
      </w:r>
      <w:r w:rsidRPr="00DB1A76" w:rsidR="00A934A8">
        <w:t xml:space="preserve">make </w:t>
      </w:r>
      <w:r w:rsidRPr="00DB1A76">
        <w:t>sure that, going forward, if, in 30 or 40 years’ time, somebody is sitting and looking back at a building that has a problem, whoever is responsible for what is clearly documented with the golden thread. This will enable much greater accountability to be embedded in the system.</w:t>
      </w:r>
    </w:p>
    <w:p w:rsidR="00B176C5" w:rsidRPr="00DB1A76" w:rsidP="00B176C5">
      <w:pPr>
        <w:pStyle w:val="Question"/>
      </w:pPr>
      <w:sdt>
        <w:sdtPr>
          <w:alias w:val="Member"/>
          <w:tag w:val="&lt;Member mnisId='4598' dodsId='113926'&gt;"/>
          <w:id w:val="221411405"/>
          <w:placeholder>
            <w:docPart w:val="35711AEDF4B74B96A6217A4BDF250F39"/>
          </w:placeholder>
          <w:richText/>
        </w:sdtPr>
        <w:sdtContent>
          <w:r w:rsidRPr="00DB1A76">
            <w:rPr>
              <w:b/>
            </w:rPr>
            <w:t>Mohammad Yasin:</w:t>
          </w:r>
        </w:sdtContent>
      </w:sdt>
      <w:r w:rsidRPr="00DB1A76">
        <w:t xml:space="preserve"> Peter, you agree that leaseholders should not face unaffordable costs or have to worry about the costs of fixing historic safety defects. Are you worried that, until the issue is resolved, the proposal in the Bill might be undermined?</w:t>
      </w:r>
    </w:p>
    <w:p w:rsidR="00B176C5" w:rsidRPr="00DB1A76" w:rsidP="00B176C5">
      <w:pPr>
        <w:pStyle w:val="Answer"/>
      </w:pPr>
      <w:sdt>
        <w:sdtPr>
          <w:alias w:val="Witness"/>
          <w:id w:val="690117890"/>
          <w:placeholder>
            <w:docPart w:val="35711AEDF4B74B96A6217A4BDF250F39"/>
          </w:placeholder>
          <w:richText/>
        </w:sdtPr>
        <w:sdtContent>
          <w:r w:rsidRPr="00DB1A76">
            <w:rPr>
              <w:b/>
              <w:i/>
            </w:rPr>
            <w:t>Peter Baker:</w:t>
          </w:r>
          <w:r w:rsidRPr="00DB1A76">
            <w:rPr>
              <w:b/>
            </w:rPr>
            <w:t xml:space="preserve"> </w:t>
          </w:r>
        </w:sdtContent>
      </w:sdt>
      <w:r w:rsidRPr="00DB1A76">
        <w:t xml:space="preserve">From my perspective, I think that is really for the Government and MHCLG to deal with. It is an area that, as a regulator, I will come at from a particular perspective. Any part of the Bill </w:t>
      </w:r>
      <w:r w:rsidRPr="00DB1A76" w:rsidR="00073D76">
        <w:t>that</w:t>
      </w:r>
      <w:r w:rsidRPr="00DB1A76">
        <w:t xml:space="preserve"> inadvertently leads to potential unintended consequences</w:t>
      </w:r>
      <w:r w:rsidRPr="00DB1A76" w:rsidR="00073D76">
        <w:t>,</w:t>
      </w:r>
      <w:r w:rsidRPr="00DB1A76">
        <w:t xml:space="preserve"> </w:t>
      </w:r>
      <w:r w:rsidRPr="00DB1A76" w:rsidR="00073D76">
        <w:t xml:space="preserve">or </w:t>
      </w:r>
      <w:r w:rsidRPr="00DB1A76">
        <w:t xml:space="preserve">makes </w:t>
      </w:r>
      <w:r w:rsidRPr="00DB1A76" w:rsidR="00073D76">
        <w:t xml:space="preserve">difficult </w:t>
      </w:r>
      <w:r w:rsidRPr="00DB1A76">
        <w:t>either the duty</w:t>
      </w:r>
      <w:r w:rsidRPr="00DB1A76">
        <w:noBreakHyphen/>
        <w:t xml:space="preserve">holder’s job of complying with the law or the regulator’s role </w:t>
      </w:r>
      <w:r w:rsidRPr="00DB1A76" w:rsidR="00073D76">
        <w:t>of</w:t>
      </w:r>
      <w:r w:rsidRPr="00DB1A76">
        <w:t xml:space="preserve"> regu</w:t>
      </w:r>
      <w:r w:rsidRPr="00DB1A76" w:rsidR="00073D76">
        <w:t>lating</w:t>
      </w:r>
      <w:r w:rsidRPr="00DB1A76">
        <w:t xml:space="preserve"> and hold</w:t>
      </w:r>
      <w:r w:rsidRPr="00DB1A76" w:rsidR="00073D76">
        <w:t>ing</w:t>
      </w:r>
      <w:r w:rsidRPr="00DB1A76">
        <w:t xml:space="preserve"> people to account</w:t>
      </w:r>
      <w:r w:rsidRPr="00DB1A76" w:rsidR="00073D76">
        <w:t>,</w:t>
      </w:r>
      <w:r w:rsidRPr="00DB1A76">
        <w:t xml:space="preserve"> </w:t>
      </w:r>
      <w:r w:rsidRPr="00DB1A76" w:rsidR="00073D76">
        <w:t xml:space="preserve">has </w:t>
      </w:r>
      <w:r w:rsidRPr="00DB1A76">
        <w:t>to be looked at very carefully.</w:t>
      </w:r>
    </w:p>
    <w:p w:rsidR="00B176C5" w:rsidRPr="00DB1A76" w:rsidP="00B176C5">
      <w:pPr>
        <w:pStyle w:val="Answer"/>
      </w:pPr>
      <w:r w:rsidRPr="00DB1A76">
        <w:t xml:space="preserve">I appreciate the issue </w:t>
      </w:r>
      <w:r w:rsidRPr="00DB1A76" w:rsidR="00073D76">
        <w:t>of</w:t>
      </w:r>
      <w:r w:rsidRPr="00DB1A76">
        <w:t xml:space="preserve"> payment for defects</w:t>
      </w:r>
      <w:r w:rsidRPr="00DB1A76" w:rsidR="00073D76">
        <w:t>.</w:t>
      </w:r>
      <w:r w:rsidRPr="00DB1A76">
        <w:t xml:space="preserve"> I know the Minister of State at MHCLG is particularly alive to </w:t>
      </w:r>
      <w:r w:rsidRPr="00DB1A76" w:rsidR="00073D76">
        <w:t xml:space="preserve">that, </w:t>
      </w:r>
      <w:r w:rsidRPr="00DB1A76">
        <w:t xml:space="preserve">and other work is going on to look at that particular aspect and </w:t>
      </w:r>
      <w:r w:rsidRPr="00DB1A76" w:rsidR="00073D76">
        <w:t xml:space="preserve">to </w:t>
      </w:r>
      <w:r w:rsidRPr="00DB1A76">
        <w:t>inform the Bill. I know my MHCLG colleagues are very alive to and are looking at</w:t>
      </w:r>
      <w:r w:rsidRPr="00DB1A76" w:rsidR="00073D76">
        <w:t xml:space="preserve"> that</w:t>
      </w:r>
      <w:r w:rsidRPr="00DB1A76">
        <w:t>.</w:t>
      </w:r>
    </w:p>
    <w:p w:rsidR="00B176C5" w:rsidRPr="00DB1A76" w:rsidP="00B176C5">
      <w:pPr>
        <w:pStyle w:val="Question"/>
      </w:pPr>
      <w:sdt>
        <w:sdtPr>
          <w:alias w:val="Member"/>
          <w:tag w:val="&lt;Member mnisId='394' dodsId='25722'&gt;"/>
          <w:id w:val="-201633574"/>
          <w:placeholder>
            <w:docPart w:val="35711AEDF4B74B96A6217A4BDF250F39"/>
          </w:placeholder>
          <w:richText/>
        </w:sdtPr>
        <w:sdtContent>
          <w:r w:rsidRPr="00DB1A76">
            <w:rPr>
              <w:b/>
            </w:rPr>
            <w:t>Chair:</w:t>
          </w:r>
        </w:sdtContent>
      </w:sdt>
      <w:r w:rsidRPr="00DB1A76">
        <w:t xml:space="preserve"> Thank you to both our witnesses for those detailed answers to very important questions</w:t>
      </w:r>
      <w:r w:rsidRPr="00DB1A76" w:rsidR="00073D76">
        <w:t>.</w:t>
      </w:r>
      <w:r w:rsidRPr="00DB1A76">
        <w:t xml:space="preserve"> </w:t>
      </w:r>
      <w:r w:rsidRPr="00DB1A76" w:rsidR="00073D76">
        <w:t xml:space="preserve">Please </w:t>
      </w:r>
      <w:r w:rsidRPr="00DB1A76">
        <w:t>come back to us with some more written information on areas we want to explore further with you. Indeed, given that you are going to be key to the operation of this new regime</w:t>
      </w:r>
      <w:r w:rsidRPr="00DB1A76" w:rsidR="00073D76">
        <w:t xml:space="preserve">, if there is anything else at all </w:t>
      </w:r>
      <w:r w:rsidRPr="00DB1A76">
        <w:t>that you have concerns about in the draft Bill</w:t>
      </w:r>
      <w:r w:rsidRPr="00DB1A76" w:rsidR="00073D76">
        <w:t>,</w:t>
      </w:r>
      <w:r w:rsidRPr="00DB1A76">
        <w:t xml:space="preserve"> or you think should be made more explicit or clearer</w:t>
      </w:r>
      <w:r w:rsidRPr="00DB1A76" w:rsidR="00073D76">
        <w:t>,</w:t>
      </w:r>
      <w:r w:rsidRPr="00DB1A76">
        <w:t xml:space="preserve"> we would be very happy to hear </w:t>
      </w:r>
      <w:r w:rsidRPr="00DB1A76" w:rsidR="00073D76">
        <w:t xml:space="preserve">further </w:t>
      </w:r>
      <w:r w:rsidRPr="00DB1A76">
        <w:t>from you in writing. Thank you very much indeed to both of you for coming.</w:t>
      </w:r>
    </w:p>
    <w:p w:rsidR="00B176C5" w:rsidRPr="00DB1A76" w:rsidP="00B176C5">
      <w:pPr>
        <w:pStyle w:val="QuestionCont"/>
      </w:pPr>
    </w:p>
    <w:sdt>
      <w:sdtPr>
        <w:rPr>
          <w:szCs w:val="28"/>
        </w:rPr>
        <w:alias w:val="WitnessExamination"/>
        <w:tag w:val="WitnessExamination"/>
        <w:id w:val="-752196629"/>
        <w:placeholder>
          <w:docPart w:val="94B8079385FF42D484566775F4E6B184"/>
        </w:placeholder>
        <w:richText/>
      </w:sdtPr>
      <w:sdtEndPr>
        <w:rPr>
          <w:sz w:val="22"/>
          <w:szCs w:val="22"/>
        </w:rPr>
      </w:sdtEndPr>
      <w:sdtContent>
        <w:p w:rsidR="00B176C5" w:rsidRPr="00DB1A76" w:rsidP="00B176C5">
          <w:pPr>
            <w:pStyle w:val="TitlePanel0"/>
            <w:rPr>
              <w:szCs w:val="28"/>
            </w:rPr>
          </w:pPr>
          <w:r w:rsidRPr="00DB1A76">
            <w:rPr>
              <w:szCs w:val="28"/>
            </w:rPr>
            <w:t>Examination of Witness</w:t>
          </w:r>
        </w:p>
        <w:p w:rsidR="00B176C5" w:rsidRPr="00DB1A76" w:rsidP="00B176C5">
          <w:pPr>
            <w:pStyle w:val="TitlePanel0"/>
            <w:jc w:val="both"/>
            <w:rPr>
              <w:sz w:val="22"/>
            </w:rPr>
          </w:pPr>
          <w:r w:rsidRPr="00DB1A76">
            <w:rPr>
              <w:sz w:val="22"/>
            </w:rPr>
            <w:t>Witness: Dame Judith Hackitt.</w:t>
          </w:r>
        </w:p>
      </w:sdtContent>
    </w:sdt>
    <w:p w:rsidR="00B176C5" w:rsidRPr="00DB1A76" w:rsidP="00B176C5">
      <w:pPr>
        <w:pStyle w:val="Question"/>
      </w:pPr>
      <w:sdt>
        <w:sdtPr>
          <w:alias w:val="Member"/>
          <w:tag w:val="&lt;Member mnisId='394' dodsId='25722'&gt;"/>
          <w:id w:val="161517229"/>
          <w:placeholder>
            <w:docPart w:val="35711AEDF4B74B96A6217A4BDF250F39"/>
          </w:placeholder>
          <w:richText/>
        </w:sdtPr>
        <w:sdtContent>
          <w:r w:rsidRPr="00DB1A76">
            <w:rPr>
              <w:b/>
            </w:rPr>
            <w:t>Chair:</w:t>
          </w:r>
        </w:sdtContent>
      </w:sdt>
      <w:r w:rsidRPr="00DB1A76">
        <w:t xml:space="preserve"> Let us move on</w:t>
      </w:r>
      <w:r w:rsidRPr="00DB1A76" w:rsidR="00073D76">
        <w:t xml:space="preserve"> </w:t>
      </w:r>
      <w:r w:rsidRPr="00DB1A76">
        <w:t xml:space="preserve">to our second panel and final witness, Dame Judith Hackitt. Dame Judith, once again, thank you very much indeed for coming to be a witness at the Committee. I cannot remember how many times it is now, but several times you have been before us to give evidence. Thank you once again for coming. </w:t>
      </w:r>
      <w:r w:rsidRPr="00DB1A76" w:rsidR="00073D76">
        <w:t xml:space="preserve">Obviously you are Dame Judith Hackitt, but perhaps </w:t>
      </w:r>
      <w:r w:rsidRPr="00DB1A76">
        <w:t>you could say one or two things about your current roles</w:t>
      </w:r>
      <w:r w:rsidRPr="00DB1A76" w:rsidR="00073D76">
        <w:t>,</w:t>
      </w:r>
      <w:r w:rsidRPr="00DB1A76">
        <w:t xml:space="preserve"> which might help inform the Committee and people watching as well. </w:t>
      </w:r>
    </w:p>
    <w:p w:rsidR="00C22712" w:rsidRPr="00DB1A76" w:rsidP="00B176C5">
      <w:pPr>
        <w:pStyle w:val="Answer"/>
      </w:pPr>
      <w:sdt>
        <w:sdtPr>
          <w:alias w:val="Witness"/>
          <w:id w:val="1808667700"/>
          <w:placeholder>
            <w:docPart w:val="35711AEDF4B74B96A6217A4BDF250F39"/>
          </w:placeholder>
          <w:richText/>
        </w:sdtPr>
        <w:sdtContent>
          <w:r w:rsidRPr="00DB1A76" w:rsidR="00B176C5">
            <w:rPr>
              <w:b/>
              <w:i/>
            </w:rPr>
            <w:t>Dame Judith Hackitt:</w:t>
          </w:r>
        </w:sdtContent>
      </w:sdt>
      <w:r w:rsidRPr="00DB1A76" w:rsidR="00B176C5">
        <w:t xml:space="preserve"> It is </w:t>
      </w:r>
      <w:r w:rsidRPr="00DB1A76" w:rsidR="00073D76">
        <w:t xml:space="preserve">quite </w:t>
      </w:r>
      <w:r w:rsidRPr="00DB1A76" w:rsidR="00B176C5">
        <w:t>important to explain what my role has been. As you will be aware, I conducted the independent review of building safety and fire regulations in high</w:t>
      </w:r>
      <w:r w:rsidRPr="00DB1A76" w:rsidR="00B176C5">
        <w:noBreakHyphen/>
        <w:t>rise buildings for the Government. I completed that work in 2018 and we recognised</w:t>
      </w:r>
      <w:r w:rsidRPr="00DB1A76" w:rsidR="00073D76">
        <w:t>,</w:t>
      </w:r>
      <w:r w:rsidRPr="00DB1A76" w:rsidR="00B176C5">
        <w:t xml:space="preserve"> at the time of writing that report</w:t>
      </w:r>
      <w:r w:rsidRPr="00DB1A76" w:rsidR="00073D76">
        <w:t>,</w:t>
      </w:r>
      <w:r w:rsidRPr="00DB1A76" w:rsidR="00B176C5">
        <w:t xml:space="preserve"> that the change that was required was not just a change of regulation but a major culture change for industry. </w:t>
      </w:r>
    </w:p>
    <w:p w:rsidR="00B176C5" w:rsidRPr="00DB1A76" w:rsidP="00B176C5">
      <w:pPr>
        <w:pStyle w:val="Answer"/>
      </w:pPr>
      <w:r w:rsidRPr="00DB1A76">
        <w:t>Since then, I have been chairing the Industry Safety Steering Group</w:t>
      </w:r>
      <w:r w:rsidRPr="00DB1A76" w:rsidR="00073D76">
        <w:t>,</w:t>
      </w:r>
      <w:r w:rsidRPr="00DB1A76">
        <w:t xml:space="preserve"> which was set up to challenge industry to deliver on that change and to do so by act</w:t>
      </w:r>
      <w:r w:rsidRPr="00DB1A76" w:rsidR="00C22712">
        <w:t xml:space="preserve">ing early ahead of legislation. </w:t>
      </w:r>
      <w:r w:rsidRPr="00DB1A76">
        <w:t>I have been doing that since July 2018 and we have had a meeting only today</w:t>
      </w:r>
      <w:r w:rsidRPr="00DB1A76" w:rsidR="00C22712">
        <w:t>,</w:t>
      </w:r>
      <w:r w:rsidRPr="00DB1A76">
        <w:t xml:space="preserve"> so that group still meets. We are still pushing on just about every aspect of people involved in the built environment to recognise what change this is going to mean and the things they will need to do differently.</w:t>
      </w:r>
    </w:p>
    <w:p w:rsidR="00C22712" w:rsidRPr="00DB1A76" w:rsidP="00B176C5">
      <w:pPr>
        <w:pStyle w:val="Answer"/>
      </w:pPr>
      <w:r w:rsidRPr="00DB1A76">
        <w:t xml:space="preserve">In addition, since the beginning of this year, I have chaired the </w:t>
      </w:r>
      <w:r w:rsidRPr="00DB1A76">
        <w:t xml:space="preserve">transition board, </w:t>
      </w:r>
      <w:r w:rsidRPr="00DB1A76">
        <w:t>at the invitation of the Secretary of State in MHCLG</w:t>
      </w:r>
      <w:r w:rsidRPr="00DB1A76">
        <w:t>.</w:t>
      </w:r>
      <w:r w:rsidRPr="00DB1A76">
        <w:t xml:space="preserve"> </w:t>
      </w:r>
      <w:r w:rsidRPr="00DB1A76">
        <w:t xml:space="preserve">That </w:t>
      </w:r>
      <w:r w:rsidRPr="00DB1A76">
        <w:t>was set up to ensure good collaborative working between policy officials in MHCLG and HSE,</w:t>
      </w:r>
      <w:r w:rsidRPr="00DB1A76">
        <w:t xml:space="preserve"> which,</w:t>
      </w:r>
      <w:r w:rsidRPr="00DB1A76">
        <w:t xml:space="preserve"> as you know and have just be</w:t>
      </w:r>
      <w:r w:rsidRPr="00DB1A76">
        <w:t>en</w:t>
      </w:r>
      <w:r w:rsidRPr="00DB1A76">
        <w:t xml:space="preserve"> discussing, will be the new regulator. My role there is to chair those monthly meetings and to ensure a successful and timely delivery of the new regulatory regime. </w:t>
      </w:r>
    </w:p>
    <w:p w:rsidR="00B176C5" w:rsidRPr="00DB1A76" w:rsidP="00B176C5">
      <w:pPr>
        <w:pStyle w:val="Answer"/>
      </w:pPr>
      <w:r w:rsidRPr="00DB1A76">
        <w:t xml:space="preserve">In </w:t>
      </w:r>
      <w:r w:rsidRPr="00DB1A76">
        <w:t xml:space="preserve">addition to both of those, I am advising the Australian </w:t>
      </w:r>
      <w:r w:rsidRPr="00DB1A76">
        <w:t xml:space="preserve">Government </w:t>
      </w:r>
      <w:r w:rsidRPr="00DB1A76">
        <w:t>in Victoria on building safety regulation because they face similar issues. In all of those roles, I act in an independent capacity.</w:t>
      </w:r>
    </w:p>
    <w:p w:rsidR="00B176C5" w:rsidRPr="00DB1A76" w:rsidP="00B176C5">
      <w:pPr>
        <w:pStyle w:val="Question"/>
      </w:pPr>
      <w:sdt>
        <w:sdtPr>
          <w:alias w:val="Member"/>
          <w:tag w:val="&lt;Member mnisId='394' dodsId='25722'&gt;"/>
          <w:id w:val="1337345546"/>
          <w:placeholder>
            <w:docPart w:val="35711AEDF4B74B96A6217A4BDF250F39"/>
          </w:placeholder>
          <w:richText/>
        </w:sdtPr>
        <w:sdtContent>
          <w:r w:rsidRPr="00DB1A76">
            <w:rPr>
              <w:b/>
            </w:rPr>
            <w:t>Chair:</w:t>
          </w:r>
        </w:sdtContent>
      </w:sdt>
      <w:r w:rsidRPr="00DB1A76">
        <w:t xml:space="preserve"> Thank you very much for that introduction to help us understand what your roles are and have been. As you said right at the beginning, you produced your report. Does this Bill fully and absolutely put into legislation all your recommendations?</w:t>
      </w:r>
    </w:p>
    <w:p w:rsidR="00B176C5" w:rsidRPr="00DB1A76" w:rsidP="00B176C5">
      <w:pPr>
        <w:pStyle w:val="Answer"/>
      </w:pPr>
      <w:sdt>
        <w:sdtPr>
          <w:alias w:val="Witness"/>
          <w:id w:val="57594338"/>
          <w:placeholder>
            <w:docPart w:val="35711AEDF4B74B96A6217A4BDF250F39"/>
          </w:placeholder>
          <w:richText/>
        </w:sdtPr>
        <w:sdtContent>
          <w:r w:rsidRPr="00DB1A76">
            <w:rPr>
              <w:b/>
              <w:i/>
            </w:rPr>
            <w:t>Dame Judith Hackitt:</w:t>
          </w:r>
        </w:sdtContent>
      </w:sdt>
      <w:r w:rsidRPr="00DB1A76">
        <w:t xml:space="preserve"> </w:t>
      </w:r>
      <w:r w:rsidRPr="00DB1A76" w:rsidR="00C22712">
        <w:t xml:space="preserve">No, </w:t>
      </w:r>
      <w:r w:rsidRPr="00DB1A76">
        <w:t>not on its own</w:t>
      </w:r>
      <w:r w:rsidRPr="00DB1A76" w:rsidR="00C22712">
        <w:t>,</w:t>
      </w:r>
      <w:r w:rsidRPr="00DB1A76">
        <w:t xml:space="preserve"> because, as I am sure </w:t>
      </w:r>
      <w:r w:rsidRPr="00DB1A76" w:rsidR="00C22712">
        <w:t>everyone</w:t>
      </w:r>
      <w:r w:rsidRPr="00DB1A76">
        <w:t xml:space="preserve"> </w:t>
      </w:r>
      <w:r w:rsidRPr="00DB1A76" w:rsidR="00C22712">
        <w:t>on</w:t>
      </w:r>
      <w:r w:rsidRPr="00DB1A76">
        <w:t xml:space="preserve"> this Committee recognise</w:t>
      </w:r>
      <w:r w:rsidRPr="00DB1A76" w:rsidR="00C22712">
        <w:t>s</w:t>
      </w:r>
      <w:r w:rsidRPr="00DB1A76">
        <w:t xml:space="preserve">, it is part of a package of legislative measures. The Fire Safety Bill is equally important. Having said that, this is by far the biggest, most complex and most important part of the legislative package that will implement the recommendations. </w:t>
      </w:r>
      <w:r w:rsidRPr="00DB1A76" w:rsidR="00C22712">
        <w:t xml:space="preserve">To answer the broader question, </w:t>
      </w:r>
      <w:r w:rsidRPr="00DB1A76">
        <w:t xml:space="preserve">am </w:t>
      </w:r>
      <w:r w:rsidRPr="00DB1A76" w:rsidR="00C22712">
        <w:t xml:space="preserve">I </w:t>
      </w:r>
      <w:r w:rsidRPr="00DB1A76">
        <w:t>confident that my recommendations will be implemented in full through that package of legislative measures</w:t>
      </w:r>
      <w:r w:rsidRPr="00DB1A76" w:rsidR="00C22712">
        <w:t>? Yes, I am.</w:t>
      </w:r>
    </w:p>
    <w:p w:rsidR="00B176C5" w:rsidRPr="00DB1A76" w:rsidP="00B176C5">
      <w:pPr>
        <w:pStyle w:val="Question"/>
      </w:pPr>
      <w:sdt>
        <w:sdtPr>
          <w:alias w:val="Member"/>
          <w:tag w:val="&lt;Member mnisId='394' dodsId='25722'&gt;"/>
          <w:id w:val="2054728217"/>
          <w:placeholder>
            <w:docPart w:val="35711AEDF4B74B96A6217A4BDF250F39"/>
          </w:placeholder>
          <w:richText/>
        </w:sdtPr>
        <w:sdtContent>
          <w:r w:rsidRPr="00DB1A76">
            <w:rPr>
              <w:b/>
            </w:rPr>
            <w:t>Chair:</w:t>
          </w:r>
        </w:sdtContent>
      </w:sdt>
      <w:r w:rsidRPr="00DB1A76">
        <w:t xml:space="preserve"> Is there anything else that this Bill should contain that it does not?</w:t>
      </w:r>
    </w:p>
    <w:p w:rsidR="00B176C5" w:rsidRPr="00DB1A76" w:rsidP="00B176C5">
      <w:pPr>
        <w:pStyle w:val="Answer"/>
      </w:pPr>
      <w:sdt>
        <w:sdtPr>
          <w:alias w:val="Witness"/>
          <w:id w:val="-303548252"/>
          <w:placeholder>
            <w:docPart w:val="35711AEDF4B74B96A6217A4BDF250F39"/>
          </w:placeholder>
          <w:richText/>
        </w:sdtPr>
        <w:sdtContent>
          <w:r w:rsidRPr="00DB1A76">
            <w:rPr>
              <w:b/>
              <w:i/>
            </w:rPr>
            <w:t>Dame Judith Hackitt:</w:t>
          </w:r>
          <w:r w:rsidRPr="00DB1A76">
            <w:rPr>
              <w:b/>
            </w:rPr>
            <w:t xml:space="preserve"> </w:t>
          </w:r>
        </w:sdtContent>
      </w:sdt>
      <w:r w:rsidRPr="00DB1A76">
        <w:t>Not that I am aware of, no.</w:t>
      </w:r>
    </w:p>
    <w:p w:rsidR="00B176C5" w:rsidRPr="00DB1A76" w:rsidP="00B176C5">
      <w:pPr>
        <w:pStyle w:val="Question"/>
      </w:pPr>
      <w:sdt>
        <w:sdtPr>
          <w:alias w:val="Member"/>
          <w:tag w:val="&lt;Member mnisId='394' dodsId='25722'&gt;"/>
          <w:id w:val="2019505932"/>
          <w:placeholder>
            <w:docPart w:val="35711AEDF4B74B96A6217A4BDF250F39"/>
          </w:placeholder>
          <w:richText/>
        </w:sdtPr>
        <w:sdtContent>
          <w:r w:rsidRPr="00DB1A76">
            <w:rPr>
              <w:b/>
            </w:rPr>
            <w:t>Chair:</w:t>
          </w:r>
        </w:sdtContent>
      </w:sdt>
      <w:r w:rsidRPr="00DB1A76">
        <w:t xml:space="preserve"> If you become aware of anything in due course, you can always let the Committee know </w:t>
      </w:r>
      <w:r w:rsidRPr="00DB1A76" w:rsidR="00C22712">
        <w:t xml:space="preserve">why </w:t>
      </w:r>
      <w:r w:rsidRPr="00DB1A76">
        <w:t xml:space="preserve">it is wrong. You also said, when you came to the Committee </w:t>
      </w:r>
      <w:r w:rsidRPr="00DB1A76" w:rsidR="00C22712">
        <w:t>about</w:t>
      </w:r>
      <w:r w:rsidRPr="00DB1A76">
        <w:t xml:space="preserve"> 18 months ago, that you were concerned that the Government </w:t>
      </w:r>
      <w:r w:rsidRPr="00DB1A76" w:rsidR="00C22712">
        <w:t>had</w:t>
      </w:r>
      <w:r w:rsidRPr="00DB1A76">
        <w:t xml:space="preserve"> not </w:t>
      </w:r>
      <w:r w:rsidRPr="00DB1A76" w:rsidR="00C22712">
        <w:t xml:space="preserve">got on </w:t>
      </w:r>
      <w:r w:rsidRPr="00DB1A76">
        <w:t xml:space="preserve">with things as </w:t>
      </w:r>
      <w:r w:rsidRPr="00DB1A76" w:rsidR="00C22712">
        <w:t>quickly</w:t>
      </w:r>
      <w:r w:rsidRPr="00DB1A76">
        <w:t xml:space="preserve"> as they </w:t>
      </w:r>
      <w:r w:rsidRPr="00DB1A76" w:rsidR="00C22712">
        <w:t>sh</w:t>
      </w:r>
      <w:r w:rsidRPr="00DB1A76">
        <w:t>ould</w:t>
      </w:r>
      <w:r w:rsidRPr="00DB1A76" w:rsidR="00C22712">
        <w:t>,</w:t>
      </w:r>
      <w:r w:rsidRPr="00DB1A76">
        <w:t xml:space="preserve"> following your report being published. Do you think that the pace of change and the intention to do things at a proper speed is now there?</w:t>
      </w:r>
    </w:p>
    <w:p w:rsidR="00B176C5" w:rsidRPr="00DB1A76" w:rsidP="00B176C5">
      <w:pPr>
        <w:pStyle w:val="Answer"/>
      </w:pPr>
      <w:sdt>
        <w:sdtPr>
          <w:alias w:val="Witness"/>
          <w:id w:val="720258546"/>
          <w:placeholder>
            <w:docPart w:val="35711AEDF4B74B96A6217A4BDF250F39"/>
          </w:placeholder>
          <w:richText/>
        </w:sdtPr>
        <w:sdtContent>
          <w:r w:rsidRPr="00DB1A76">
            <w:rPr>
              <w:b/>
              <w:i/>
            </w:rPr>
            <w:t>Dame Judith Hackitt:</w:t>
          </w:r>
          <w:r w:rsidRPr="00DB1A76">
            <w:rPr>
              <w:b/>
            </w:rPr>
            <w:t xml:space="preserve"> </w:t>
          </w:r>
        </w:sdtContent>
      </w:sdt>
      <w:r w:rsidRPr="00DB1A76">
        <w:t>Yes, I do. I still maintain that we could have been further forward earlier, but you cannot change the past. You can only influence the future and, in some respects, be careful what you wish for</w:t>
      </w:r>
      <w:r w:rsidRPr="00DB1A76" w:rsidR="00C22712">
        <w:t>.</w:t>
      </w:r>
      <w:r w:rsidRPr="00DB1A76">
        <w:t xml:space="preserve"> </w:t>
      </w:r>
      <w:r w:rsidRPr="00DB1A76" w:rsidR="00C22712">
        <w:t xml:space="preserve">As </w:t>
      </w:r>
      <w:r w:rsidRPr="00DB1A76">
        <w:t xml:space="preserve">the </w:t>
      </w:r>
      <w:r w:rsidRPr="00DB1A76" w:rsidR="00C22712">
        <w:t xml:space="preserve">chair </w:t>
      </w:r>
      <w:r w:rsidRPr="00DB1A76">
        <w:t xml:space="preserve">of the </w:t>
      </w:r>
      <w:r w:rsidRPr="00DB1A76" w:rsidR="00C22712">
        <w:t>transition board</w:t>
      </w:r>
      <w:r w:rsidRPr="00DB1A76">
        <w:t xml:space="preserve">, I </w:t>
      </w:r>
      <w:r w:rsidRPr="00DB1A76" w:rsidR="00C22712">
        <w:t xml:space="preserve">now </w:t>
      </w:r>
      <w:r w:rsidRPr="00DB1A76">
        <w:t>see part of my responsibility as being to ensure that things continue at pace and that we get this implemented as quickly and effectively as possible.</w:t>
      </w:r>
    </w:p>
    <w:p w:rsidR="00B176C5" w:rsidRPr="00DB1A76" w:rsidP="00B176C5">
      <w:pPr>
        <w:pStyle w:val="Question"/>
      </w:pPr>
      <w:sdt>
        <w:sdtPr>
          <w:alias w:val="Member"/>
          <w:tag w:val="&lt;Member mnisId='394' dodsId='25722'&gt;"/>
          <w:id w:val="581110193"/>
          <w:placeholder>
            <w:docPart w:val="35711AEDF4B74B96A6217A4BDF250F39"/>
          </w:placeholder>
          <w:richText/>
        </w:sdtPr>
        <w:sdtContent>
          <w:r w:rsidRPr="00DB1A76">
            <w:rPr>
              <w:b/>
            </w:rPr>
            <w:t>Chair:</w:t>
          </w:r>
        </w:sdtContent>
      </w:sdt>
      <w:r w:rsidRPr="00DB1A76">
        <w:t xml:space="preserve"> There have been concerns at various times about the pace of change and whether everything will be implemented as it should be. One or two others have said that the way this is being done is gold</w:t>
      </w:r>
      <w:r w:rsidRPr="00DB1A76">
        <w:noBreakHyphen/>
        <w:t>plating a system</w:t>
      </w:r>
      <w:r w:rsidRPr="00DB1A76" w:rsidR="00C22712">
        <w:t>,</w:t>
      </w:r>
      <w:r w:rsidRPr="00DB1A76">
        <w:t xml:space="preserve"> which simply will put additional costs on residents. Is that a concern that has been expressed to you? Have you any views on it?</w:t>
      </w:r>
    </w:p>
    <w:p w:rsidR="00B176C5" w:rsidRPr="00DB1A76" w:rsidP="00B176C5">
      <w:pPr>
        <w:pStyle w:val="Answer"/>
      </w:pPr>
      <w:sdt>
        <w:sdtPr>
          <w:alias w:val="Witness"/>
          <w:id w:val="1046492675"/>
          <w:placeholder>
            <w:docPart w:val="35711AEDF4B74B96A6217A4BDF250F39"/>
          </w:placeholder>
          <w:richText/>
        </w:sdtPr>
        <w:sdtContent>
          <w:r w:rsidRPr="00DB1A76">
            <w:rPr>
              <w:b/>
              <w:i/>
            </w:rPr>
            <w:t>Dame Judith Hackitt:</w:t>
          </w:r>
          <w:r w:rsidRPr="00DB1A76">
            <w:rPr>
              <w:b/>
            </w:rPr>
            <w:t xml:space="preserve"> </w:t>
          </w:r>
        </w:sdtContent>
      </w:sdt>
      <w:r w:rsidRPr="00DB1A76" w:rsidR="00C22712">
        <w:t xml:space="preserve">There </w:t>
      </w:r>
      <w:r w:rsidRPr="00DB1A76">
        <w:t>are two points there. The cost to residents is concerning. The potential for cost to be placed on residents is a concern and it is well</w:t>
      </w:r>
      <w:r w:rsidRPr="00DB1A76" w:rsidR="00C22712">
        <w:t xml:space="preserve"> </w:t>
      </w:r>
      <w:r w:rsidRPr="00DB1A76">
        <w:t>recognised. In relation to the existing stock of buildings, we all know that the whole issue of who pays is one of the biggest issues that we have to address.</w:t>
      </w:r>
    </w:p>
    <w:p w:rsidR="00B176C5" w:rsidRPr="00DB1A76" w:rsidP="00B176C5">
      <w:pPr>
        <w:pStyle w:val="Answer"/>
      </w:pPr>
      <w:r w:rsidRPr="00DB1A76">
        <w:t>The idea that this is gold</w:t>
      </w:r>
      <w:r w:rsidRPr="00DB1A76">
        <w:noBreakHyphen/>
        <w:t>plating I find quite bizarre</w:t>
      </w:r>
      <w:r w:rsidRPr="00DB1A76" w:rsidR="00C22712">
        <w:t>,</w:t>
      </w:r>
      <w:r w:rsidRPr="00DB1A76">
        <w:t xml:space="preserve"> if I am honest. I suggest that, if any of us forget why we are here and why we are doing this, it will be tragic. In the light of what we saw three years ago and </w:t>
      </w:r>
      <w:r w:rsidRPr="00DB1A76" w:rsidR="00C22712">
        <w:t>a</w:t>
      </w:r>
      <w:r w:rsidRPr="00DB1A76">
        <w:t xml:space="preserve"> problem that was not just restricted to one building</w:t>
      </w:r>
      <w:r w:rsidRPr="00DB1A76" w:rsidR="00C22712">
        <w:t>,</w:t>
      </w:r>
      <w:r w:rsidRPr="00DB1A76">
        <w:t xml:space="preserve"> but </w:t>
      </w:r>
      <w:r w:rsidRPr="00DB1A76" w:rsidR="00C22712">
        <w:t xml:space="preserve">which </w:t>
      </w:r>
      <w:r w:rsidRPr="00DB1A76" w:rsidR="00C22712">
        <w:t xml:space="preserve">represented </w:t>
      </w:r>
      <w:r w:rsidRPr="00DB1A76">
        <w:t>a degradation of standards and a system that simply was not working to deliver safe buildings for people to live in, I find it hard to imagine how anyone can see this as gold</w:t>
      </w:r>
      <w:r w:rsidRPr="00DB1A76">
        <w:noBreakHyphen/>
        <w:t>plating. This is a proportionate response. It is, as Sarah and Peter have just explained to you at length, an approach that tackles the highest risks in an objective way but also seeks to raise the standards across the whole piece.</w:t>
      </w:r>
    </w:p>
    <w:p w:rsidR="00B176C5" w:rsidRPr="00DB1A76" w:rsidP="004B12C3">
      <w:pPr>
        <w:pStyle w:val="Question"/>
        <w:numPr>
          <w:ilvl w:val="0"/>
          <w:numId w:val="0"/>
        </w:numPr>
        <w:ind w:left="794"/>
      </w:pPr>
      <w:sdt>
        <w:sdtPr>
          <w:alias w:val="Member"/>
          <w:tag w:val="&lt;Member mnisId='394' dodsId='25722'&gt;"/>
          <w:id w:val="-1564861404"/>
          <w:placeholder>
            <w:docPart w:val="35711AEDF4B74B96A6217A4BDF250F39"/>
          </w:placeholder>
          <w:richText/>
        </w:sdtPr>
        <w:sdtContent>
          <w:r w:rsidRPr="00DB1A76">
            <w:rPr>
              <w:b/>
            </w:rPr>
            <w:t>Chair:</w:t>
          </w:r>
        </w:sdtContent>
      </w:sdt>
      <w:r w:rsidRPr="00DB1A76">
        <w:t xml:space="preserve"> That is a pretty clear answer to that one. We are seeing one or two nods around the Committee with regard to that. We have also had discussions in the past about the scope and what buildings should be covered. We had those discussions earlier with the previous witnesses. Mary Robinson wanted to explore that further.</w:t>
      </w:r>
    </w:p>
    <w:p w:rsidR="00B176C5" w:rsidRPr="00DB1A76" w:rsidP="00B176C5">
      <w:pPr>
        <w:pStyle w:val="Question"/>
      </w:pPr>
      <w:sdt>
        <w:sdtPr>
          <w:alias w:val="Member"/>
          <w:tag w:val="&lt;Member mnisId='4406' dodsId='106168'&gt;"/>
          <w:id w:val="18898930"/>
          <w:placeholder>
            <w:docPart w:val="35711AEDF4B74B96A6217A4BDF250F39"/>
          </w:placeholder>
          <w:richText/>
        </w:sdtPr>
        <w:sdtContent>
          <w:r w:rsidRPr="00DB1A76">
            <w:rPr>
              <w:b/>
            </w:rPr>
            <w:t>Mary Robinson:</w:t>
          </w:r>
        </w:sdtContent>
      </w:sdt>
      <w:r w:rsidRPr="00DB1A76">
        <w:t xml:space="preserve"> Thank you, Dame Judith, and welcome back. One of the main differences between your report and the Bill is that the Government are implementing a different scope than you had recommended of six storeys rather than 10. Do you agree with this scope?</w:t>
      </w:r>
    </w:p>
    <w:p w:rsidR="00B176C5" w:rsidRPr="00DB1A76" w:rsidP="00B176C5">
      <w:pPr>
        <w:pStyle w:val="Answer"/>
      </w:pPr>
      <w:sdt>
        <w:sdtPr>
          <w:alias w:val="Witness"/>
          <w:id w:val="-954788148"/>
          <w:placeholder>
            <w:docPart w:val="35711AEDF4B74B96A6217A4BDF250F39"/>
          </w:placeholder>
          <w:richText/>
        </w:sdtPr>
        <w:sdtContent>
          <w:r w:rsidRPr="00DB1A76">
            <w:rPr>
              <w:b/>
              <w:i/>
            </w:rPr>
            <w:t>Dame Judith Hackitt:</w:t>
          </w:r>
          <w:r w:rsidRPr="00DB1A76">
            <w:rPr>
              <w:b/>
            </w:rPr>
            <w:t xml:space="preserve"> </w:t>
          </w:r>
        </w:sdtContent>
      </w:sdt>
      <w:r w:rsidRPr="00DB1A76">
        <w:t>I am comfortable with this scope</w:t>
      </w:r>
      <w:r w:rsidRPr="00DB1A76" w:rsidR="004B12C3">
        <w:t>.</w:t>
      </w:r>
      <w:r w:rsidRPr="00DB1A76">
        <w:t xml:space="preserve"> </w:t>
      </w:r>
      <w:r w:rsidRPr="00DB1A76" w:rsidR="004B12C3">
        <w:t xml:space="preserve">Although </w:t>
      </w:r>
      <w:r w:rsidRPr="00DB1A76">
        <w:t xml:space="preserve">I recommended initially starting at 30 metres, I had always envisaged, much as we have been talking about earlier, that the scope would extend over time. The issue for me, as described earlier, is one of ensuring that we are successful in making this change and that we implement this new regulatory regime in a </w:t>
      </w:r>
      <w:r w:rsidRPr="00DB1A76" w:rsidR="004B12C3">
        <w:t xml:space="preserve">manageable </w:t>
      </w:r>
      <w:r w:rsidRPr="00DB1A76">
        <w:t>way. By increasing the scope and moving from 30 metres to 18, as you have already heard, we have gone from an estimated 5,000 existing buildings in scope initially to 13,000. That increase</w:t>
      </w:r>
      <w:r w:rsidRPr="00DB1A76" w:rsidR="00CB6550">
        <w:t>s</w:t>
      </w:r>
      <w:r w:rsidRPr="00DB1A76">
        <w:t xml:space="preserve"> the amount of resource that will be needed from day one, but it is right and proper that all those buildings are included and that we approach this in a way that tackles the biggest risks.</w:t>
      </w:r>
    </w:p>
    <w:p w:rsidR="00B176C5" w:rsidRPr="00DB1A76" w:rsidP="00B176C5">
      <w:pPr>
        <w:pStyle w:val="Question"/>
      </w:pPr>
      <w:sdt>
        <w:sdtPr>
          <w:alias w:val="Member"/>
          <w:tag w:val="&lt;Member mnisId='4406' dodsId='106168'&gt;"/>
          <w:id w:val="-1429815665"/>
          <w:placeholder>
            <w:docPart w:val="35711AEDF4B74B96A6217A4BDF250F39"/>
          </w:placeholder>
          <w:richText/>
        </w:sdtPr>
        <w:sdtContent>
          <w:r w:rsidRPr="00DB1A76">
            <w:rPr>
              <w:b/>
            </w:rPr>
            <w:t>Mary Robinson:</w:t>
          </w:r>
        </w:sdtContent>
      </w:sdt>
      <w:r w:rsidRPr="00DB1A76">
        <w:t xml:space="preserve"> You envisaged the scope changing over time and the Bill gives the Government the power to widen it over time. What period of time would you envisage that being and what would you expect to change?</w:t>
      </w:r>
    </w:p>
    <w:p w:rsidR="00B176C5" w:rsidRPr="00DB1A76" w:rsidP="00B176C5">
      <w:pPr>
        <w:pStyle w:val="Answer"/>
      </w:pPr>
      <w:sdt>
        <w:sdtPr>
          <w:alias w:val="Witness"/>
          <w:id w:val="766051802"/>
          <w:placeholder>
            <w:docPart w:val="35711AEDF4B74B96A6217A4BDF250F39"/>
          </w:placeholder>
          <w:richText/>
        </w:sdtPr>
        <w:sdtContent>
          <w:r w:rsidRPr="00DB1A76">
            <w:rPr>
              <w:b/>
              <w:i/>
            </w:rPr>
            <w:t>Dame Judith Hackitt:</w:t>
          </w:r>
          <w:r w:rsidRPr="00DB1A76">
            <w:rPr>
              <w:b/>
            </w:rPr>
            <w:t xml:space="preserve"> </w:t>
          </w:r>
        </w:sdtContent>
      </w:sdt>
      <w:r w:rsidRPr="00DB1A76">
        <w:t>We need to start doing work quite soon now on establishing what those other criteria might be. I am very clear</w:t>
      </w:r>
      <w:r w:rsidRPr="00DB1A76" w:rsidR="00CB6550">
        <w:t>,</w:t>
      </w:r>
      <w:r w:rsidRPr="00DB1A76">
        <w:t xml:space="preserve"> and have been since the time I did my review</w:t>
      </w:r>
      <w:r w:rsidRPr="00DB1A76" w:rsidR="00CB6550">
        <w:t>,</w:t>
      </w:r>
      <w:r w:rsidRPr="00DB1A76">
        <w:t xml:space="preserve"> that height was not by any means the perfect </w:t>
      </w:r>
      <w:r w:rsidRPr="00DB1A76" w:rsidR="00CB6550">
        <w:t>way</w:t>
      </w:r>
      <w:r w:rsidRPr="00DB1A76">
        <w:t xml:space="preserve"> of determining how we should describe scope, but it is easy to understand and implement in law. It is also very difficult for people to </w:t>
      </w:r>
      <w:r w:rsidRPr="00DB1A76" w:rsidR="00CB6550">
        <w:t>game</w:t>
      </w:r>
      <w:r w:rsidRPr="00DB1A76">
        <w:t>, as you heard earlier.</w:t>
      </w:r>
    </w:p>
    <w:p w:rsidR="00B176C5" w:rsidRPr="00DB1A76" w:rsidP="00B176C5">
      <w:pPr>
        <w:pStyle w:val="Answer"/>
      </w:pPr>
      <w:r w:rsidRPr="00DB1A76">
        <w:t>Having said that, at the time, we did look at whether we could include other risk factors. I know that it will not be as simple or straightforward, but we need to recognise the concerns that people are raising with regard to the vulnerability of people and their ability to look after themselves and evacuate themselves from a building in the event of the worst scenario occurring. Factors like that need to be built into the scope as we extend it</w:t>
      </w:r>
      <w:r w:rsidRPr="00DB1A76" w:rsidR="00CB6550">
        <w:t>.</w:t>
      </w:r>
      <w:r w:rsidRPr="00DB1A76">
        <w:t xml:space="preserve"> </w:t>
      </w:r>
      <w:r w:rsidRPr="00DB1A76" w:rsidR="00CB6550">
        <w:t xml:space="preserve">That </w:t>
      </w:r>
      <w:r w:rsidRPr="00DB1A76">
        <w:t>work needs to begin soon and maybe needs to be used even in deciding which of those 13,000 existing buildings we look at first</w:t>
      </w:r>
      <w:r w:rsidRPr="00DB1A76" w:rsidR="00CB6550">
        <w:t>.</w:t>
      </w:r>
      <w:r w:rsidRPr="00DB1A76">
        <w:t xml:space="preserve"> </w:t>
      </w:r>
      <w:r w:rsidRPr="00DB1A76" w:rsidR="00CB6550">
        <w:t xml:space="preserve">Even </w:t>
      </w:r>
      <w:r w:rsidRPr="00DB1A76">
        <w:t xml:space="preserve">with height as our first filter, we will need to bring </w:t>
      </w:r>
      <w:r w:rsidRPr="00DB1A76" w:rsidR="00CB6550">
        <w:t xml:space="preserve">other factors </w:t>
      </w:r>
      <w:r w:rsidRPr="00DB1A76">
        <w:t xml:space="preserve">into play to determine which </w:t>
      </w:r>
      <w:r w:rsidRPr="00DB1A76" w:rsidR="00CB6550">
        <w:t>have</w:t>
      </w:r>
      <w:r w:rsidRPr="00DB1A76">
        <w:t xml:space="preserve"> the highest priority among those 13,000.</w:t>
      </w:r>
    </w:p>
    <w:p w:rsidR="00B176C5" w:rsidRPr="00DB1A76" w:rsidP="00B176C5">
      <w:pPr>
        <w:pStyle w:val="Question"/>
      </w:pPr>
      <w:sdt>
        <w:sdtPr>
          <w:alias w:val="Member"/>
          <w:tag w:val="&lt;Member mnisId='4406' dodsId='106168'&gt;"/>
          <w:id w:val="226804190"/>
          <w:placeholder>
            <w:docPart w:val="35711AEDF4B74B96A6217A4BDF250F39"/>
          </w:placeholder>
          <w:richText/>
        </w:sdtPr>
        <w:sdtContent>
          <w:r w:rsidRPr="00DB1A76">
            <w:rPr>
              <w:b/>
            </w:rPr>
            <w:t>Mary Robinson:</w:t>
          </w:r>
        </w:sdtContent>
      </w:sdt>
      <w:r w:rsidRPr="00DB1A76">
        <w:t xml:space="preserve"> Should there be any restrictions on the criteria?</w:t>
      </w:r>
    </w:p>
    <w:p w:rsidR="00B176C5" w:rsidRPr="00DB1A76" w:rsidP="00B176C5">
      <w:pPr>
        <w:pStyle w:val="Answer"/>
      </w:pPr>
      <w:sdt>
        <w:sdtPr>
          <w:alias w:val="Witness"/>
          <w:id w:val="-1974827462"/>
          <w:placeholder>
            <w:docPart w:val="35711AEDF4B74B96A6217A4BDF250F39"/>
          </w:placeholder>
          <w:richText/>
        </w:sdtPr>
        <w:sdtContent>
          <w:r w:rsidRPr="00DB1A76">
            <w:rPr>
              <w:b/>
              <w:i/>
            </w:rPr>
            <w:t>Dame Judith Hackitt:</w:t>
          </w:r>
          <w:r w:rsidRPr="00DB1A76">
            <w:rPr>
              <w:b/>
            </w:rPr>
            <w:t xml:space="preserve"> </w:t>
          </w:r>
        </w:sdtContent>
      </w:sdt>
      <w:r w:rsidRPr="00DB1A76">
        <w:t>There have to be some restrictions on the criteria because otherwise we will move into a scenario where we are applying a disproportionate regime to buildings that are not of the level of risk or potential consequence that justify that level of regime. Yes, we do have to be very clear that the highest level of attention and the safety case regime in its full form should only be applied to those highest</w:t>
      </w:r>
      <w:r w:rsidRPr="00DB1A76">
        <w:noBreakHyphen/>
        <w:t>risk buildings where the consequences of a fire or structural failure are very significant indeed and would be likely to result in multiple fatalities.</w:t>
      </w:r>
    </w:p>
    <w:p w:rsidR="00B176C5" w:rsidRPr="00DB1A76" w:rsidP="00B176C5">
      <w:pPr>
        <w:pStyle w:val="Question"/>
      </w:pPr>
      <w:sdt>
        <w:sdtPr>
          <w:alias w:val="Member"/>
          <w:tag w:val="&lt;Member mnisId='4406' dodsId='106168'&gt;"/>
          <w:id w:val="1011423468"/>
          <w:placeholder>
            <w:docPart w:val="35711AEDF4B74B96A6217A4BDF250F39"/>
          </w:placeholder>
          <w:richText/>
        </w:sdtPr>
        <w:sdtContent>
          <w:r w:rsidRPr="00DB1A76">
            <w:rPr>
              <w:b/>
            </w:rPr>
            <w:t>Mary Robinson:</w:t>
          </w:r>
        </w:sdtContent>
      </w:sdt>
      <w:r w:rsidRPr="00DB1A76">
        <w:t xml:space="preserve"> Should there be any restrictions, in your view, on how often the scope could be widened?</w:t>
      </w:r>
    </w:p>
    <w:p w:rsidR="00B176C5" w:rsidRPr="00DB1A76" w:rsidP="00B176C5">
      <w:pPr>
        <w:pStyle w:val="Answer"/>
      </w:pPr>
      <w:sdt>
        <w:sdtPr>
          <w:alias w:val="Witness"/>
          <w:id w:val="-681050383"/>
          <w:placeholder>
            <w:docPart w:val="35711AEDF4B74B96A6217A4BDF250F39"/>
          </w:placeholder>
          <w:richText/>
        </w:sdtPr>
        <w:sdtContent>
          <w:r w:rsidRPr="00DB1A76">
            <w:rPr>
              <w:b/>
              <w:i/>
            </w:rPr>
            <w:t>Dame Judith Hackitt:</w:t>
          </w:r>
          <w:r w:rsidRPr="00DB1A76">
            <w:rPr>
              <w:b/>
            </w:rPr>
            <w:t xml:space="preserve"> </w:t>
          </w:r>
        </w:sdtContent>
      </w:sdt>
      <w:r w:rsidRPr="00DB1A76">
        <w:t>It needs to be based upon evidence</w:t>
      </w:r>
      <w:r w:rsidRPr="00DB1A76" w:rsidR="00CB6550">
        <w:t>.</w:t>
      </w:r>
      <w:r w:rsidRPr="00DB1A76">
        <w:t xml:space="preserve"> </w:t>
      </w:r>
      <w:r w:rsidRPr="00DB1A76" w:rsidR="00CB6550">
        <w:t xml:space="preserve">By </w:t>
      </w:r>
      <w:r w:rsidRPr="00DB1A76">
        <w:t>that</w:t>
      </w:r>
      <w:r w:rsidRPr="00DB1A76" w:rsidR="00CB6550">
        <w:t>,</w:t>
      </w:r>
      <w:r w:rsidRPr="00DB1A76">
        <w:t xml:space="preserve"> I am very clear that I do not mean we need to wait for failure before we react. We need to ensure that part of the role of the new regulator, </w:t>
      </w:r>
      <w:r w:rsidRPr="00DB1A76" w:rsidR="00CB6550">
        <w:t xml:space="preserve">working alongside </w:t>
      </w:r>
      <w:r w:rsidRPr="00DB1A76">
        <w:t>the fire authorities and the local authorities</w:t>
      </w:r>
      <w:r w:rsidRPr="00DB1A76" w:rsidR="00CB6550">
        <w:t>,</w:t>
      </w:r>
      <w:r w:rsidRPr="00DB1A76">
        <w:t xml:space="preserve"> is to gather evidence</w:t>
      </w:r>
      <w:r w:rsidRPr="00DB1A76" w:rsidR="00CB6550">
        <w:t>.</w:t>
      </w:r>
      <w:r w:rsidRPr="00DB1A76">
        <w:t xml:space="preserve"> </w:t>
      </w:r>
      <w:r w:rsidRPr="00DB1A76" w:rsidR="00CB6550">
        <w:t xml:space="preserve">As </w:t>
      </w:r>
      <w:r w:rsidRPr="00DB1A76">
        <w:t>we move into this new regime we will start to get a much greater bank of evidence of what the problems are with the buildings and what the risks are out there. It is very much the case for me that scope extension needs to be based on what we know and what we find rather than being speculative. We need to have some evidence to back up those decisions.</w:t>
      </w:r>
    </w:p>
    <w:p w:rsidR="00B176C5" w:rsidRPr="00DB1A76" w:rsidP="00B176C5">
      <w:pPr>
        <w:pStyle w:val="Question"/>
      </w:pPr>
      <w:sdt>
        <w:sdtPr>
          <w:alias w:val="Member"/>
          <w:tag w:val="&lt;Member mnisId='4406' dodsId='106168'&gt;"/>
          <w:id w:val="-1075201505"/>
          <w:placeholder>
            <w:docPart w:val="35711AEDF4B74B96A6217A4BDF250F39"/>
          </w:placeholder>
          <w:richText/>
        </w:sdtPr>
        <w:sdtContent>
          <w:r w:rsidRPr="00DB1A76">
            <w:rPr>
              <w:b/>
            </w:rPr>
            <w:t>Mary Robinson:</w:t>
          </w:r>
        </w:sdtContent>
      </w:sdt>
      <w:r w:rsidRPr="00DB1A76">
        <w:t xml:space="preserve"> We have heard some concerns, Dame Judith, about a two</w:t>
      </w:r>
      <w:r w:rsidRPr="00DB1A76">
        <w:noBreakHyphen/>
        <w:t>tier system being created</w:t>
      </w:r>
      <w:r w:rsidRPr="00DB1A76" w:rsidR="00CB6550">
        <w:t>, with</w:t>
      </w:r>
      <w:r w:rsidRPr="00DB1A76">
        <w:t xml:space="preserve"> a gold</w:t>
      </w:r>
      <w:r w:rsidRPr="00DB1A76">
        <w:noBreakHyphen/>
        <w:t>plated system for high</w:t>
      </w:r>
      <w:r w:rsidRPr="00DB1A76">
        <w:noBreakHyphen/>
        <w:t xml:space="preserve">risk buildings and </w:t>
      </w:r>
      <w:r w:rsidRPr="00DB1A76" w:rsidR="00CB6550">
        <w:t>an</w:t>
      </w:r>
      <w:r w:rsidRPr="00DB1A76">
        <w:t xml:space="preserve">other </w:t>
      </w:r>
      <w:r w:rsidRPr="00DB1A76" w:rsidR="00CB6550">
        <w:t xml:space="preserve">system that </w:t>
      </w:r>
      <w:r w:rsidRPr="00DB1A76">
        <w:t>leave</w:t>
      </w:r>
      <w:r w:rsidRPr="00DB1A76" w:rsidR="00CB6550">
        <w:t>s</w:t>
      </w:r>
      <w:r w:rsidRPr="00DB1A76">
        <w:t xml:space="preserve"> buildings as bad as before without the levels of protection. Is it a concern of yours?</w:t>
      </w:r>
    </w:p>
    <w:p w:rsidR="00B176C5" w:rsidRPr="00DB1A76" w:rsidP="00B176C5">
      <w:pPr>
        <w:pStyle w:val="Answer"/>
      </w:pPr>
      <w:sdt>
        <w:sdtPr>
          <w:alias w:val="Witness"/>
          <w:id w:val="-1614591194"/>
          <w:placeholder>
            <w:docPart w:val="35711AEDF4B74B96A6217A4BDF250F39"/>
          </w:placeholder>
          <w:richText/>
        </w:sdtPr>
        <w:sdtContent>
          <w:r w:rsidRPr="00DB1A76">
            <w:rPr>
              <w:b/>
              <w:i/>
            </w:rPr>
            <w:t>Dame Judith Hackitt:</w:t>
          </w:r>
          <w:r w:rsidRPr="00DB1A76">
            <w:rPr>
              <w:b/>
            </w:rPr>
            <w:t xml:space="preserve"> </w:t>
          </w:r>
        </w:sdtContent>
      </w:sdt>
      <w:r w:rsidRPr="00DB1A76">
        <w:t>It has always been a concern that you create a two</w:t>
      </w:r>
      <w:r w:rsidRPr="00DB1A76">
        <w:noBreakHyphen/>
        <w:t>tier system. As I hope I have made clear, I do not accept the gold</w:t>
      </w:r>
      <w:r w:rsidRPr="00DB1A76">
        <w:noBreakHyphen/>
        <w:t>plating label at all for those highest risk</w:t>
      </w:r>
      <w:r w:rsidRPr="00DB1A76">
        <w:noBreakHyphen/>
        <w:t>buildings. There is scope in this regime and some of the measures that are already included in the Bill as written</w:t>
      </w:r>
      <w:r w:rsidRPr="00DB1A76" w:rsidR="00CB6550">
        <w:t xml:space="preserve">, </w:t>
      </w:r>
      <w:r w:rsidRPr="00DB1A76">
        <w:t>even at this stage without the detail</w:t>
      </w:r>
      <w:r w:rsidRPr="00DB1A76" w:rsidR="00CB6550">
        <w:t>, to</w:t>
      </w:r>
      <w:r w:rsidRPr="00DB1A76">
        <w:t xml:space="preserve"> ensure that some of the practices that apply to those higher</w:t>
      </w:r>
      <w:r w:rsidRPr="00DB1A76">
        <w:noBreakHyphen/>
        <w:t>risk buildings are also applied to lower</w:t>
      </w:r>
      <w:r w:rsidRPr="00DB1A76">
        <w:noBreakHyphen/>
        <w:t>risk buildings. We are endeavouring and I hope we will be successful in raising the standards across the whole of the industry.</w:t>
      </w:r>
    </w:p>
    <w:p w:rsidR="00B176C5" w:rsidRPr="00DB1A76" w:rsidP="00B176C5">
      <w:pPr>
        <w:pStyle w:val="Answer"/>
      </w:pPr>
      <w:r w:rsidRPr="00DB1A76">
        <w:t>It is unlikely that we will end up with all buildings other tha</w:t>
      </w:r>
      <w:r w:rsidRPr="00DB1A76" w:rsidR="00CB6550">
        <w:t>n those within scope not benefi</w:t>
      </w:r>
      <w:r w:rsidRPr="00DB1A76">
        <w:t>ting from this regime</w:t>
      </w:r>
      <w:r w:rsidRPr="00DB1A76" w:rsidR="00CB6550">
        <w:t>.</w:t>
      </w:r>
      <w:r w:rsidRPr="00DB1A76">
        <w:t xml:space="preserve"> I hope that we will succeed in ensuring that they benefit in a very structured way through that change in the culture</w:t>
      </w:r>
      <w:r w:rsidRPr="00DB1A76" w:rsidR="00CB6550">
        <w:t>,</w:t>
      </w:r>
      <w:r w:rsidRPr="00DB1A76">
        <w:t xml:space="preserve"> not just of a tougher regulatory regime but also of an industry that starts to recognise its role in delivering safe buildings. That is something that has been missing. There was a culture in the industry </w:t>
      </w:r>
      <w:r w:rsidRPr="00DB1A76" w:rsidR="00CB6550">
        <w:t>that</w:t>
      </w:r>
      <w:r w:rsidRPr="00DB1A76">
        <w:t xml:space="preserve"> we just build it and then it is somebody else’s problem to look after it. We have to get not just a golden thread of information on paper but a sense of people feeling responsible for delivering and maintaining safe buildings whatever their shape or however many people are in them.</w:t>
      </w:r>
    </w:p>
    <w:p w:rsidR="00B176C5" w:rsidRPr="00DB1A76" w:rsidP="00B176C5">
      <w:pPr>
        <w:pStyle w:val="Question"/>
      </w:pPr>
      <w:sdt>
        <w:sdtPr>
          <w:alias w:val="Member"/>
          <w:tag w:val="&lt;Member mnisId='4005' dodsId='37675'&gt;"/>
          <w:id w:val="-1232531926"/>
          <w:placeholder>
            <w:docPart w:val="35711AEDF4B74B96A6217A4BDF250F39"/>
          </w:placeholder>
          <w:richText/>
        </w:sdtPr>
        <w:sdtContent>
          <w:r w:rsidRPr="00DB1A76">
            <w:rPr>
              <w:b/>
            </w:rPr>
            <w:t>Bob Blackman:</w:t>
          </w:r>
        </w:sdtContent>
      </w:sdt>
      <w:r w:rsidRPr="00DB1A76">
        <w:t xml:space="preserve"> </w:t>
      </w:r>
      <w:r w:rsidRPr="00DB1A76" w:rsidR="00CB6550">
        <w:t xml:space="preserve">I apologise that I was slightly late for your session, because I was in the main Commons Chamber. </w:t>
      </w:r>
      <w:r w:rsidRPr="00DB1A76">
        <w:t xml:space="preserve">You have vast experience as we know and you have been in front of our Committee on previous occasions. What </w:t>
      </w:r>
      <w:r w:rsidRPr="00DB1A76" w:rsidR="00A03ADE">
        <w:t>are</w:t>
      </w:r>
      <w:r w:rsidRPr="00DB1A76">
        <w:t xml:space="preserve"> the advantages and disadvantages of the building safety regulator being established within the HSE?</w:t>
      </w:r>
    </w:p>
    <w:p w:rsidR="00B176C5" w:rsidRPr="00DB1A76" w:rsidP="00B176C5">
      <w:pPr>
        <w:pStyle w:val="Answer"/>
      </w:pPr>
      <w:sdt>
        <w:sdtPr>
          <w:alias w:val="Witness"/>
          <w:id w:val="-2108425399"/>
          <w:placeholder>
            <w:docPart w:val="35711AEDF4B74B96A6217A4BDF250F39"/>
          </w:placeholder>
          <w:richText/>
        </w:sdtPr>
        <w:sdtContent>
          <w:r w:rsidRPr="00DB1A76">
            <w:rPr>
              <w:b/>
              <w:i/>
            </w:rPr>
            <w:t>Dame Judith Hackitt:</w:t>
          </w:r>
          <w:r w:rsidRPr="00DB1A76">
            <w:rPr>
              <w:b/>
            </w:rPr>
            <w:t xml:space="preserve"> </w:t>
          </w:r>
        </w:sdtContent>
      </w:sdt>
      <w:r w:rsidRPr="00DB1A76">
        <w:t>One advantage is that they understand proportionate, outcomes</w:t>
      </w:r>
      <w:r w:rsidRPr="00DB1A76">
        <w:noBreakHyphen/>
        <w:t>based regulation, which is what this is. They are very experienced in delivering a regulatory system that is outcomes</w:t>
      </w:r>
      <w:r w:rsidRPr="00DB1A76">
        <w:noBreakHyphen/>
        <w:t>based and proportionate. They also have considerable experience of safety case regime</w:t>
      </w:r>
      <w:r w:rsidRPr="00DB1A76" w:rsidR="008C03A8">
        <w:t>s</w:t>
      </w:r>
      <w:r w:rsidRPr="00DB1A76">
        <w:t xml:space="preserve">, which needs to be brought into play in this. They have a wealth of experience of the construction industry as a result of regulating </w:t>
      </w:r>
      <w:r w:rsidRPr="00DB1A76" w:rsidR="008C03A8">
        <w:t>it</w:t>
      </w:r>
      <w:r w:rsidRPr="00DB1A76">
        <w:t xml:space="preserve"> in relation to worker safety</w:t>
      </w:r>
      <w:r w:rsidRPr="00DB1A76" w:rsidR="008C03A8">
        <w:t>.</w:t>
      </w:r>
      <w:r w:rsidRPr="00DB1A76">
        <w:t xml:space="preserve"> </w:t>
      </w:r>
      <w:r w:rsidRPr="00DB1A76" w:rsidR="008C03A8">
        <w:t xml:space="preserve">While </w:t>
      </w:r>
      <w:r w:rsidRPr="00DB1A76">
        <w:t>it is not the same as building safety, it is very closely related because, in my experience, you rarely find a company that cares about one thing and not the other.</w:t>
      </w:r>
    </w:p>
    <w:p w:rsidR="00B176C5" w:rsidRPr="00DB1A76" w:rsidP="00B176C5">
      <w:pPr>
        <w:pStyle w:val="Answer"/>
      </w:pPr>
      <w:r w:rsidRPr="00DB1A76">
        <w:t>That intelligence and the fact that HSE ha</w:t>
      </w:r>
      <w:r w:rsidRPr="00DB1A76" w:rsidR="008C03A8">
        <w:t>s</w:t>
      </w:r>
      <w:r w:rsidRPr="00DB1A76">
        <w:t xml:space="preserve"> been there for a long time regulating construction is a base of intelligence that will serve </w:t>
      </w:r>
      <w:r w:rsidRPr="00DB1A76" w:rsidR="008C03A8">
        <w:t>it</w:t>
      </w:r>
      <w:r w:rsidRPr="00DB1A76">
        <w:t xml:space="preserve"> well in this new role. The whole culture of the organisation will be a benefit in that it will infect the new building safety regulator in a positive way because it will become part of the same organisation.</w:t>
      </w:r>
      <w:r w:rsidRPr="00DB1A76" w:rsidR="008C03A8">
        <w:t xml:space="preserve"> For the reasons that Sarah </w:t>
      </w:r>
      <w:r w:rsidRPr="00DB1A76" w:rsidR="008C03A8">
        <w:t>Alb</w:t>
      </w:r>
      <w:r w:rsidRPr="00DB1A76">
        <w:t>on</w:t>
      </w:r>
      <w:r w:rsidRPr="00DB1A76">
        <w:t xml:space="preserve"> outlined earlier, we will get it more speedily than we would have done if we had set up a separate and new regulatory body. Those are the advantages.</w:t>
      </w:r>
    </w:p>
    <w:p w:rsidR="00B176C5" w:rsidRPr="00DB1A76" w:rsidP="00B176C5">
      <w:pPr>
        <w:pStyle w:val="Answer"/>
      </w:pPr>
      <w:r w:rsidRPr="00DB1A76">
        <w:t>The only disadvantage I can see is that we now have to build this new relationship between MHCLG and HSE, but, as Peter Baker explained earlier, it is not new to HSE. They are used to working for other departments</w:t>
      </w:r>
      <w:r w:rsidRPr="00DB1A76" w:rsidR="00061FDE">
        <w:t>,</w:t>
      </w:r>
      <w:r w:rsidRPr="00DB1A76">
        <w:t xml:space="preserve"> </w:t>
      </w:r>
      <w:r w:rsidRPr="00DB1A76" w:rsidR="00061FDE">
        <w:t>like</w:t>
      </w:r>
      <w:r w:rsidRPr="00DB1A76">
        <w:t xml:space="preserve"> Defra. We have to build that strong bond between MHCLG and HSE. That is not a problem. It is just a fact that that has to be done. My role on the </w:t>
      </w:r>
      <w:r w:rsidRPr="00DB1A76" w:rsidR="00061FDE">
        <w:t>transition board</w:t>
      </w:r>
      <w:r w:rsidRPr="00DB1A76">
        <w:t xml:space="preserve"> is going to be instrumental in facilitating that.</w:t>
      </w:r>
    </w:p>
    <w:p w:rsidR="00B176C5" w:rsidRPr="00DB1A76" w:rsidP="00B176C5">
      <w:pPr>
        <w:pStyle w:val="Question"/>
      </w:pPr>
      <w:sdt>
        <w:sdtPr>
          <w:alias w:val="Member"/>
          <w:tag w:val="&lt;Member mnisId='4005' dodsId='37675'&gt;"/>
          <w:id w:val="-2096851782"/>
          <w:placeholder>
            <w:docPart w:val="35711AEDF4B74B96A6217A4BDF250F39"/>
          </w:placeholder>
          <w:richText/>
        </w:sdtPr>
        <w:sdtContent>
          <w:r w:rsidRPr="00DB1A76">
            <w:rPr>
              <w:b/>
            </w:rPr>
            <w:t>Bob Blackman:</w:t>
          </w:r>
        </w:sdtContent>
      </w:sdt>
      <w:r w:rsidRPr="00DB1A76">
        <w:t xml:space="preserve"> One </w:t>
      </w:r>
      <w:r w:rsidRPr="00DB1A76" w:rsidR="00061FDE">
        <w:t>concern that leads</w:t>
      </w:r>
      <w:r w:rsidRPr="00DB1A76">
        <w:t xml:space="preserve"> to this question is that criticism has been made of the HSE for only starting enforcement proceedings against the worst offenders. </w:t>
      </w:r>
      <w:r w:rsidRPr="00DB1A76" w:rsidR="00061FDE">
        <w:t xml:space="preserve">Is </w:t>
      </w:r>
      <w:r w:rsidRPr="00DB1A76">
        <w:t>that fair?</w:t>
      </w:r>
    </w:p>
    <w:p w:rsidR="00B176C5" w:rsidRPr="00DB1A76" w:rsidP="00B176C5">
      <w:pPr>
        <w:pStyle w:val="Answer"/>
      </w:pPr>
      <w:sdt>
        <w:sdtPr>
          <w:alias w:val="Witness"/>
          <w:id w:val="1862777293"/>
          <w:placeholder>
            <w:docPart w:val="35711AEDF4B74B96A6217A4BDF250F39"/>
          </w:placeholder>
          <w:richText/>
        </w:sdtPr>
        <w:sdtContent>
          <w:r w:rsidRPr="00DB1A76">
            <w:rPr>
              <w:b/>
              <w:i/>
            </w:rPr>
            <w:t>Dame Judith Hackitt:</w:t>
          </w:r>
          <w:r w:rsidRPr="00DB1A76">
            <w:rPr>
              <w:b/>
            </w:rPr>
            <w:t xml:space="preserve"> </w:t>
          </w:r>
        </w:sdtContent>
      </w:sdt>
      <w:r w:rsidRPr="00DB1A76">
        <w:t>Is the criticism</w:t>
      </w:r>
      <w:r w:rsidRPr="00DB1A76" w:rsidR="00061FDE">
        <w:t xml:space="preserve"> that</w:t>
      </w:r>
      <w:r w:rsidRPr="00DB1A76">
        <w:t xml:space="preserve"> they would not start enforcement proceedings?</w:t>
      </w:r>
    </w:p>
    <w:p w:rsidR="00B176C5" w:rsidRPr="00DB1A76" w:rsidP="00B176C5">
      <w:pPr>
        <w:pStyle w:val="Question"/>
        <w:numPr>
          <w:ilvl w:val="0"/>
          <w:numId w:val="0"/>
        </w:numPr>
        <w:ind w:left="794"/>
      </w:pPr>
      <w:sdt>
        <w:sdtPr>
          <w:alias w:val="Member"/>
          <w:tag w:val="&lt;Member mnisId='4005' dodsId='37675'&gt;"/>
          <w:id w:val="3561015"/>
          <w:placeholder>
            <w:docPart w:val="35711AEDF4B74B96A6217A4BDF250F39"/>
          </w:placeholder>
          <w:richText/>
        </w:sdtPr>
        <w:sdtContent>
          <w:r w:rsidRPr="00DB1A76">
            <w:rPr>
              <w:b/>
            </w:rPr>
            <w:t>Bob Blackman:</w:t>
          </w:r>
        </w:sdtContent>
      </w:sdt>
      <w:r w:rsidRPr="00DB1A76">
        <w:t xml:space="preserve"> </w:t>
      </w:r>
      <w:r w:rsidRPr="00DB1A76" w:rsidR="00061FDE">
        <w:t>It</w:t>
      </w:r>
      <w:r w:rsidRPr="00DB1A76">
        <w:t xml:space="preserve"> is that they only started enforcement </w:t>
      </w:r>
      <w:r w:rsidRPr="00DB1A76" w:rsidR="00061FDE">
        <w:t xml:space="preserve">proceedings </w:t>
      </w:r>
      <w:r w:rsidRPr="00DB1A76">
        <w:t>against the worst offenders and not against all offenders.</w:t>
      </w:r>
    </w:p>
    <w:p w:rsidR="00B176C5" w:rsidRPr="00DB1A76" w:rsidP="00B176C5">
      <w:pPr>
        <w:pStyle w:val="Answer"/>
      </w:pPr>
      <w:sdt>
        <w:sdtPr>
          <w:alias w:val="Witness"/>
          <w:id w:val="-685443640"/>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I have to declare an interest, of which I am sure you are aware. Having been </w:t>
      </w:r>
      <w:r w:rsidRPr="00DB1A76" w:rsidR="00061FDE">
        <w:t xml:space="preserve">chair </w:t>
      </w:r>
      <w:r w:rsidRPr="00DB1A76">
        <w:t xml:space="preserve">of HSE for almost a decade, for me, that is a misconception </w:t>
      </w:r>
      <w:r w:rsidRPr="00DB1A76" w:rsidR="00061FDE">
        <w:t>of</w:t>
      </w:r>
      <w:r w:rsidRPr="00DB1A76">
        <w:t xml:space="preserve"> what HSE do</w:t>
      </w:r>
      <w:r w:rsidRPr="00DB1A76" w:rsidR="00061FDE">
        <w:t>es,</w:t>
      </w:r>
      <w:r w:rsidRPr="00DB1A76">
        <w:t xml:space="preserve"> because enforcement comes in many different forms. The bit that most people see, and which is most public, is prosecution</w:t>
      </w:r>
      <w:r w:rsidRPr="00DB1A76" w:rsidR="00061FDE">
        <w:t>,</w:t>
      </w:r>
      <w:r w:rsidRPr="00DB1A76">
        <w:t xml:space="preserve"> taking people to </w:t>
      </w:r>
      <w:r w:rsidRPr="00DB1A76" w:rsidR="00061FDE">
        <w:t xml:space="preserve">court </w:t>
      </w:r>
      <w:r w:rsidRPr="00DB1A76">
        <w:t xml:space="preserve">and the very visible process of </w:t>
      </w:r>
      <w:r w:rsidRPr="00DB1A76">
        <w:t>fining</w:t>
      </w:r>
      <w:r w:rsidRPr="00DB1A76">
        <w:t xml:space="preserve"> them. Enforcement starts much earlier than that.</w:t>
      </w:r>
    </w:p>
    <w:p w:rsidR="00B176C5" w:rsidRPr="00DB1A76" w:rsidP="00B176C5">
      <w:pPr>
        <w:pStyle w:val="Answer"/>
      </w:pPr>
      <w:r w:rsidRPr="00DB1A76">
        <w:t xml:space="preserve">Enforcement is about improvement notices, prohibition notices and fees for intervention. All those are tools in their armoury for enforcing </w:t>
      </w:r>
      <w:r w:rsidRPr="00DB1A76">
        <w:t xml:space="preserve">regulation, but are mostly invisible to people outside the organisation on which they are enforcing that action. It would be a mistake for any of us to underestimate the effectiveness of that level of enforcement </w:t>
      </w:r>
      <w:r w:rsidRPr="00DB1A76" w:rsidR="00061FDE">
        <w:t>that</w:t>
      </w:r>
      <w:r w:rsidRPr="00DB1A76">
        <w:t xml:space="preserve"> goes on</w:t>
      </w:r>
      <w:r w:rsidRPr="00DB1A76" w:rsidR="00061FDE">
        <w:t>,</w:t>
      </w:r>
      <w:r w:rsidRPr="00DB1A76">
        <w:t xml:space="preserve"> which then means that the bit that people see is indeed the true </w:t>
      </w:r>
      <w:r w:rsidRPr="00DB1A76">
        <w:t>recalcitrants</w:t>
      </w:r>
      <w:r w:rsidRPr="00DB1A76" w:rsidR="00061FDE">
        <w:t>,</w:t>
      </w:r>
      <w:r w:rsidRPr="00DB1A76">
        <w:t xml:space="preserve"> who do need to be held to account in a very public way. Let us not underestimate the power of that other enforcement activity that goes on.</w:t>
      </w:r>
    </w:p>
    <w:p w:rsidR="00B176C5" w:rsidRPr="00DB1A76" w:rsidP="00B176C5">
      <w:pPr>
        <w:pStyle w:val="Question"/>
      </w:pPr>
      <w:sdt>
        <w:sdtPr>
          <w:alias w:val="Member"/>
          <w:tag w:val="&lt;Member mnisId='4005' dodsId='37675'&gt;"/>
          <w:id w:val="-667942255"/>
          <w:placeholder>
            <w:docPart w:val="35711AEDF4B74B96A6217A4BDF250F39"/>
          </w:placeholder>
          <w:richText/>
        </w:sdtPr>
        <w:sdtContent>
          <w:r w:rsidRPr="00DB1A76">
            <w:rPr>
              <w:b/>
            </w:rPr>
            <w:t>Bob Blackman:</w:t>
          </w:r>
        </w:sdtContent>
      </w:sdt>
      <w:r w:rsidRPr="00DB1A76">
        <w:t xml:space="preserve"> Do you envisage that the new regime will work in a similar way? </w:t>
      </w:r>
    </w:p>
    <w:p w:rsidR="00B176C5" w:rsidRPr="00DB1A76" w:rsidP="00B176C5">
      <w:pPr>
        <w:pStyle w:val="Answer"/>
      </w:pPr>
      <w:sdt>
        <w:sdtPr>
          <w:alias w:val="Witness"/>
          <w:id w:val="-690768384"/>
          <w:placeholder>
            <w:docPart w:val="35711AEDF4B74B96A6217A4BDF250F39"/>
          </w:placeholder>
          <w:richText/>
        </w:sdtPr>
        <w:sdtContent>
          <w:r w:rsidRPr="00DB1A76">
            <w:rPr>
              <w:b/>
              <w:i/>
            </w:rPr>
            <w:t>Dame Judith Hackitt:</w:t>
          </w:r>
          <w:r w:rsidRPr="00DB1A76">
            <w:rPr>
              <w:b/>
            </w:rPr>
            <w:t xml:space="preserve"> </w:t>
          </w:r>
        </w:sdtContent>
      </w:sdt>
      <w:r w:rsidRPr="00DB1A76">
        <w:t>Yes, of course. That is absolutely right. Let us take the example of what we are all most concerned about</w:t>
      </w:r>
      <w:r w:rsidRPr="00DB1A76" w:rsidR="00061FDE">
        <w:t>,</w:t>
      </w:r>
      <w:r w:rsidRPr="00DB1A76">
        <w:t xml:space="preserve"> which is the application of this regime to an existing building. </w:t>
      </w:r>
      <w:r w:rsidRPr="00DB1A76" w:rsidR="00061FDE">
        <w:t xml:space="preserve">In </w:t>
      </w:r>
      <w:r w:rsidRPr="00DB1A76">
        <w:t xml:space="preserve">the </w:t>
      </w:r>
      <w:r w:rsidRPr="00DB1A76" w:rsidR="00061FDE">
        <w:t xml:space="preserve">way that the </w:t>
      </w:r>
      <w:r w:rsidRPr="00DB1A76">
        <w:t>current HSE philosophy works</w:t>
      </w:r>
      <w:r w:rsidRPr="00DB1A76" w:rsidR="00061FDE">
        <w:t>,</w:t>
      </w:r>
      <w:r w:rsidRPr="00DB1A76">
        <w:t xml:space="preserve"> </w:t>
      </w:r>
      <w:r w:rsidRPr="00DB1A76" w:rsidR="00061FDE">
        <w:t>its</w:t>
      </w:r>
      <w:r w:rsidRPr="00DB1A76">
        <w:t xml:space="preserve"> approach to any duty</w:t>
      </w:r>
      <w:r w:rsidRPr="00DB1A76">
        <w:noBreakHyphen/>
        <w:t xml:space="preserve">holder will depend upon whether </w:t>
      </w:r>
      <w:r w:rsidRPr="00DB1A76" w:rsidR="00061FDE">
        <w:t>it</w:t>
      </w:r>
      <w:r w:rsidRPr="00DB1A76">
        <w:t xml:space="preserve"> come</w:t>
      </w:r>
      <w:r w:rsidRPr="00DB1A76" w:rsidR="00061FDE">
        <w:t>s</w:t>
      </w:r>
      <w:r w:rsidRPr="00DB1A76">
        <w:t xml:space="preserve"> across someone </w:t>
      </w:r>
      <w:r w:rsidRPr="00DB1A76" w:rsidR="00061FDE">
        <w:t xml:space="preserve">who is </w:t>
      </w:r>
      <w:r w:rsidRPr="00DB1A76">
        <w:t>trying to do the right thing and needs help</w:t>
      </w:r>
      <w:r w:rsidRPr="00DB1A76" w:rsidR="00061FDE">
        <w:t>,</w:t>
      </w:r>
      <w:r w:rsidRPr="00DB1A76">
        <w:t xml:space="preserve"> or </w:t>
      </w:r>
      <w:r w:rsidRPr="00DB1A76" w:rsidR="00061FDE">
        <w:t xml:space="preserve">someone who is </w:t>
      </w:r>
      <w:r w:rsidRPr="00DB1A76">
        <w:t>trying to bluff their way out of something that they know is horribly wrong. Believe me</w:t>
      </w:r>
      <w:r w:rsidRPr="00DB1A76" w:rsidR="00061FDE">
        <w:t>;</w:t>
      </w:r>
      <w:r w:rsidRPr="00DB1A76">
        <w:t xml:space="preserve"> the tough action comes out in the latter case.</w:t>
      </w:r>
    </w:p>
    <w:p w:rsidR="00B176C5" w:rsidRPr="00DB1A76" w:rsidP="00B176C5">
      <w:pPr>
        <w:pStyle w:val="Answer"/>
      </w:pPr>
      <w:r w:rsidRPr="00DB1A76">
        <w:t xml:space="preserve">Where </w:t>
      </w:r>
      <w:r w:rsidRPr="00DB1A76">
        <w:t>someone is trying to do the right thing, I fully expect that the new building safety regulator will take an approach of advising, guiding and helping that duty</w:t>
      </w:r>
      <w:r w:rsidRPr="00DB1A76">
        <w:noBreakHyphen/>
        <w:t xml:space="preserve">holder to identify the most important things they can do first. </w:t>
      </w:r>
      <w:r w:rsidRPr="00DB1A76">
        <w:t>It</w:t>
      </w:r>
      <w:r w:rsidRPr="00DB1A76">
        <w:t xml:space="preserve"> is likely to agree a programme of improvement over time because </w:t>
      </w:r>
      <w:r w:rsidRPr="00DB1A76">
        <w:t>it</w:t>
      </w:r>
      <w:r w:rsidRPr="00DB1A76">
        <w:t xml:space="preserve"> will act in a way that is, as I have said before, proportionate.</w:t>
      </w:r>
    </w:p>
    <w:p w:rsidR="00B176C5" w:rsidRPr="00DB1A76" w:rsidP="00B176C5">
      <w:pPr>
        <w:pStyle w:val="Question"/>
      </w:pPr>
      <w:sdt>
        <w:sdtPr>
          <w:alias w:val="Member"/>
          <w:tag w:val="&lt;Member mnisId='4005' dodsId='37675'&gt;"/>
          <w:id w:val="1551654356"/>
          <w:placeholder>
            <w:docPart w:val="35711AEDF4B74B96A6217A4BDF250F39"/>
          </w:placeholder>
          <w:richText/>
        </w:sdtPr>
        <w:sdtContent>
          <w:r w:rsidRPr="00DB1A76">
            <w:rPr>
              <w:b/>
            </w:rPr>
            <w:t>Bob Blackman:</w:t>
          </w:r>
        </w:sdtContent>
      </w:sdt>
      <w:r w:rsidRPr="00DB1A76">
        <w:t xml:space="preserve"> Many people are concerned about the pace at which the Government are moving on this particular aspect</w:t>
      </w:r>
      <w:r w:rsidRPr="00DB1A76" w:rsidR="00061FDE">
        <w:t>.</w:t>
      </w:r>
      <w:r w:rsidRPr="00DB1A76">
        <w:t xml:space="preserve"> </w:t>
      </w:r>
      <w:r w:rsidRPr="00DB1A76" w:rsidR="00061FDE">
        <w:t xml:space="preserve">The </w:t>
      </w:r>
      <w:r w:rsidRPr="00DB1A76">
        <w:t xml:space="preserve">Secretary of State announced the immediate establishment of the </w:t>
      </w:r>
      <w:r w:rsidRPr="00DB1A76" w:rsidR="00061FDE">
        <w:t xml:space="preserve">shadow board </w:t>
      </w:r>
      <w:r w:rsidRPr="00DB1A76">
        <w:t>and regulator in January. What lessons have been learned since January about how this will all operate?</w:t>
      </w:r>
    </w:p>
    <w:p w:rsidR="00AB595A" w:rsidRPr="00DB1A76" w:rsidP="00B176C5">
      <w:pPr>
        <w:pStyle w:val="Answer"/>
      </w:pPr>
      <w:sdt>
        <w:sdtPr>
          <w:alias w:val="Witness"/>
          <w:id w:val="44651712"/>
          <w:placeholder>
            <w:docPart w:val="35711AEDF4B74B96A6217A4BDF250F39"/>
          </w:placeholder>
          <w:richText/>
        </w:sdtPr>
        <w:sdtContent>
          <w:r w:rsidRPr="00DB1A76" w:rsidR="00B176C5">
            <w:rPr>
              <w:b/>
              <w:i/>
            </w:rPr>
            <w:t>Dame Judith Hackitt:</w:t>
          </w:r>
          <w:r w:rsidRPr="00DB1A76" w:rsidR="00B176C5">
            <w:rPr>
              <w:b/>
            </w:rPr>
            <w:t xml:space="preserve"> </w:t>
          </w:r>
        </w:sdtContent>
      </w:sdt>
      <w:r w:rsidRPr="00DB1A76" w:rsidR="00B176C5">
        <w:t>A lot of what has been going on in the last few months has been, in part, what I described to you earlier about translating policy into what it will look like in practice. What I should have said earlier in my list of advantages, but which was implicit in some of my other answers, is that bringing HSE’s experience to the table of being a regulator out in the field and knowing what it means to enforce has been really helpful in translating the policy work that has been done within MHCLG into workable and enforceable principles</w:t>
      </w:r>
      <w:r w:rsidRPr="00DB1A76">
        <w:t>, which</w:t>
      </w:r>
      <w:r w:rsidRPr="00DB1A76" w:rsidR="00B176C5">
        <w:t xml:space="preserve"> are now in the Bill and in the regulation. </w:t>
      </w:r>
    </w:p>
    <w:p w:rsidR="00B176C5" w:rsidRPr="00DB1A76" w:rsidP="00B176C5">
      <w:pPr>
        <w:pStyle w:val="Answer"/>
      </w:pPr>
      <w:r w:rsidRPr="00DB1A76">
        <w:t>We have already seen some benefits of the two working together in the way that the Building Safety Bill is now drafted</w:t>
      </w:r>
      <w:r w:rsidRPr="00DB1A76" w:rsidR="00AB595A">
        <w:t>.</w:t>
      </w:r>
      <w:r w:rsidRPr="00DB1A76">
        <w:t xml:space="preserve"> </w:t>
      </w:r>
      <w:r w:rsidRPr="00DB1A76" w:rsidR="00AB595A">
        <w:t xml:space="preserve">I think </w:t>
      </w:r>
      <w:r w:rsidRPr="00DB1A76">
        <w:t>you will see even more of that in the secondary legislation that comes out in the coming months.</w:t>
      </w:r>
    </w:p>
    <w:p w:rsidR="00B176C5" w:rsidRPr="00DB1A76" w:rsidP="00B176C5">
      <w:pPr>
        <w:pStyle w:val="Question"/>
      </w:pPr>
      <w:sdt>
        <w:sdtPr>
          <w:alias w:val="Member"/>
          <w:tag w:val="&lt;Member mnisId='4005' dodsId='37675'&gt;"/>
          <w:id w:val="1033081985"/>
          <w:placeholder>
            <w:docPart w:val="35711AEDF4B74B96A6217A4BDF250F39"/>
          </w:placeholder>
          <w:richText/>
        </w:sdtPr>
        <w:sdtContent>
          <w:r w:rsidRPr="00DB1A76">
            <w:rPr>
              <w:b/>
            </w:rPr>
            <w:t>Bob Blackman:</w:t>
          </w:r>
        </w:sdtContent>
      </w:sdt>
      <w:r w:rsidRPr="00DB1A76">
        <w:t xml:space="preserve"> Going on</w:t>
      </w:r>
      <w:r w:rsidRPr="00DB1A76" w:rsidR="00AB595A">
        <w:t xml:space="preserve"> </w:t>
      </w:r>
      <w:r w:rsidRPr="00DB1A76">
        <w:t xml:space="preserve">to that, you are chairing the </w:t>
      </w:r>
      <w:r w:rsidRPr="00DB1A76" w:rsidR="00061FDE">
        <w:t>transition board</w:t>
      </w:r>
      <w:r w:rsidRPr="00DB1A76">
        <w:t xml:space="preserve"> at the moment</w:t>
      </w:r>
      <w:r w:rsidRPr="00DB1A76" w:rsidR="00AB595A">
        <w:t>.</w:t>
      </w:r>
      <w:r w:rsidRPr="00DB1A76">
        <w:t xml:space="preserve"> </w:t>
      </w:r>
      <w:r w:rsidRPr="00DB1A76" w:rsidR="00AB595A">
        <w:t xml:space="preserve">A </w:t>
      </w:r>
      <w:r w:rsidRPr="00DB1A76">
        <w:t>lot of the detail here is in the secondary legislation. How involved are you in the development of that secondary legislation?</w:t>
      </w:r>
    </w:p>
    <w:p w:rsidR="00B176C5" w:rsidRPr="00DB1A76" w:rsidP="00B176C5">
      <w:pPr>
        <w:pStyle w:val="Answer"/>
      </w:pPr>
      <w:sdt>
        <w:sdtPr>
          <w:alias w:val="Witness"/>
          <w:id w:val="156425272"/>
          <w:placeholder>
            <w:docPart w:val="35711AEDF4B74B96A6217A4BDF250F39"/>
          </w:placeholder>
          <w:richText/>
        </w:sdtPr>
        <w:sdtContent>
          <w:r w:rsidRPr="00DB1A76">
            <w:rPr>
              <w:b/>
              <w:i/>
            </w:rPr>
            <w:t>Dame Judith Hackitt:</w:t>
          </w:r>
          <w:r w:rsidRPr="00DB1A76">
            <w:rPr>
              <w:b/>
            </w:rPr>
            <w:t xml:space="preserve"> </w:t>
          </w:r>
        </w:sdtContent>
      </w:sdt>
      <w:r w:rsidRPr="00DB1A76">
        <w:t>I am not involved in the detail</w:t>
      </w:r>
      <w:r w:rsidRPr="00DB1A76" w:rsidR="00AB595A">
        <w:t>.</w:t>
      </w:r>
      <w:r w:rsidRPr="00DB1A76">
        <w:t xml:space="preserve"> </w:t>
      </w:r>
      <w:r w:rsidRPr="00DB1A76" w:rsidR="00AB595A">
        <w:t xml:space="preserve">It </w:t>
      </w:r>
      <w:r w:rsidRPr="00DB1A76">
        <w:t>is right and proper that the two organisations</w:t>
      </w:r>
      <w:r w:rsidRPr="00DB1A76" w:rsidR="00AB595A">
        <w:t xml:space="preserve">, and </w:t>
      </w:r>
      <w:r w:rsidRPr="00DB1A76">
        <w:t>the policy people in MHCLG and HSE</w:t>
      </w:r>
      <w:r w:rsidRPr="00DB1A76" w:rsidR="00AB595A">
        <w:t xml:space="preserve">, </w:t>
      </w:r>
      <w:r w:rsidRPr="00DB1A76">
        <w:t>work closely together on this. My role is one of oversight</w:t>
      </w:r>
      <w:r w:rsidRPr="00DB1A76" w:rsidR="00AB595A">
        <w:t>,</w:t>
      </w:r>
      <w:r w:rsidRPr="00DB1A76">
        <w:t xml:space="preserve"> to ensure that that process between those two organisations works well and that any problems or issues that come up are resolved quickly. There have been one or two instances in the last eight months where we have had the discussion at the </w:t>
      </w:r>
      <w:r w:rsidRPr="00DB1A76" w:rsidR="00061FDE">
        <w:t>transition board</w:t>
      </w:r>
      <w:r w:rsidRPr="00DB1A76">
        <w:t xml:space="preserve"> about whether to go this way or that way, we have resolved them and that has helped them to move on. That tends to be the way in which we work. I am operating in much more of an oversight role, but it is right and proper that they work on the detail together.</w:t>
      </w:r>
    </w:p>
    <w:p w:rsidR="00B176C5" w:rsidRPr="00DB1A76" w:rsidP="001E1728">
      <w:pPr>
        <w:pStyle w:val="Question"/>
        <w:numPr>
          <w:ilvl w:val="0"/>
          <w:numId w:val="0"/>
        </w:numPr>
        <w:ind w:left="794"/>
      </w:pPr>
      <w:sdt>
        <w:sdtPr>
          <w:alias w:val="Member"/>
          <w:tag w:val="&lt;Member mnisId='4005' dodsId='37675'&gt;"/>
          <w:id w:val="487221047"/>
          <w:placeholder>
            <w:docPart w:val="35711AEDF4B74B96A6217A4BDF250F39"/>
          </w:placeholder>
          <w:richText/>
        </w:sdtPr>
        <w:sdtContent>
          <w:r w:rsidRPr="00DB1A76">
            <w:rPr>
              <w:b/>
            </w:rPr>
            <w:t>Bob Blackman:</w:t>
          </w:r>
        </w:sdtContent>
      </w:sdt>
      <w:r w:rsidRPr="00DB1A76">
        <w:t xml:space="preserve"> Moving on to duty</w:t>
      </w:r>
      <w:r w:rsidRPr="00DB1A76">
        <w:noBreakHyphen/>
        <w:t xml:space="preserve">holders, </w:t>
      </w:r>
      <w:r w:rsidRPr="00DB1A76" w:rsidR="001E1728">
        <w:t xml:space="preserve">one </w:t>
      </w:r>
      <w:r w:rsidRPr="00DB1A76">
        <w:t>po</w:t>
      </w:r>
      <w:r w:rsidRPr="00DB1A76" w:rsidR="001E1728">
        <w:t>int</w:t>
      </w:r>
      <w:r w:rsidRPr="00DB1A76">
        <w:t xml:space="preserve"> of concern that many of us have is the clarity required on roles and responsibility, particularly where there is more than one accountable person involved in the loop. A lot of the evidence we have had thus far suggests that this is confusing and could end up being costly for residents. I know you mentioned in an earlier answer the costs to resident</w:t>
      </w:r>
      <w:r w:rsidRPr="00DB1A76" w:rsidR="008C5661">
        <w:t>s,</w:t>
      </w:r>
      <w:r w:rsidRPr="00DB1A76">
        <w:t xml:space="preserve"> particularly where there is a property manager, several building managers and potentially overlapping duties. </w:t>
      </w:r>
      <w:r w:rsidRPr="00DB1A76" w:rsidR="008C5661">
        <w:t xml:space="preserve">Is this </w:t>
      </w:r>
      <w:r w:rsidRPr="00DB1A76">
        <w:t>proportionate to the risk involved and is there a better way of doing this?</w:t>
      </w:r>
    </w:p>
    <w:p w:rsidR="00B176C5" w:rsidRPr="00DB1A76" w:rsidP="00B176C5">
      <w:pPr>
        <w:pStyle w:val="Answer"/>
      </w:pPr>
      <w:sdt>
        <w:sdtPr>
          <w:alias w:val="Witness"/>
          <w:id w:val="1224255873"/>
          <w:placeholder>
            <w:docPart w:val="35711AEDF4B74B96A6217A4BDF250F39"/>
          </w:placeholder>
          <w:richText/>
        </w:sdtPr>
        <w:sdtContent>
          <w:r w:rsidRPr="00DB1A76">
            <w:rPr>
              <w:b/>
              <w:i/>
            </w:rPr>
            <w:t>Dame Judith Hackitt:</w:t>
          </w:r>
          <w:r w:rsidRPr="00DB1A76">
            <w:rPr>
              <w:b/>
            </w:rPr>
            <w:t xml:space="preserve"> </w:t>
          </w:r>
        </w:sdtContent>
      </w:sdt>
      <w:r w:rsidRPr="00DB1A76">
        <w:t>I cannot think immediately of a way of resolving a problem that exists because of the way in which buildings have evolved</w:t>
      </w:r>
      <w:r w:rsidRPr="00DB1A76" w:rsidR="008C5661">
        <w:t>, the way</w:t>
      </w:r>
      <w:r w:rsidRPr="00DB1A76">
        <w:t xml:space="preserve"> in which the sales of those buildings have been structured or</w:t>
      </w:r>
      <w:r w:rsidRPr="00DB1A76" w:rsidR="008C5661">
        <w:t>,</w:t>
      </w:r>
      <w:r w:rsidRPr="00DB1A76">
        <w:t xml:space="preserve"> indeed</w:t>
      </w:r>
      <w:r w:rsidRPr="00DB1A76" w:rsidR="008C5661">
        <w:t>,</w:t>
      </w:r>
      <w:r w:rsidRPr="00DB1A76">
        <w:t xml:space="preserve"> the uses that have been devised for those buildings. It is a problem that we inherit because of things that have happened. I am clear that, wherever possible, however many accountable persons there are, we should be looking to have one person identified for buildings in occupation who is the building safety manager. This will address the requirement</w:t>
      </w:r>
      <w:r w:rsidRPr="00DB1A76" w:rsidR="008C5661">
        <w:t xml:space="preserve">, </w:t>
      </w:r>
      <w:r w:rsidRPr="00DB1A76">
        <w:t>which I think is paramount in all of this</w:t>
      </w:r>
      <w:r w:rsidRPr="00DB1A76" w:rsidR="008C5661">
        <w:t xml:space="preserve">, </w:t>
      </w:r>
      <w:r w:rsidRPr="00DB1A76">
        <w:t>to consider the building as a system.</w:t>
      </w:r>
    </w:p>
    <w:p w:rsidR="00B176C5" w:rsidRPr="00DB1A76" w:rsidP="00B176C5">
      <w:pPr>
        <w:pStyle w:val="Answer"/>
      </w:pPr>
      <w:r w:rsidRPr="00DB1A76">
        <w:t>We will solve part of the problem in the domestic residency space if we have all the people there working together, but, even where there are other uses, we still need to look at the whole building as a system if we are to understand the risks that the residents can be exposed to, possibly not from the</w:t>
      </w:r>
      <w:r w:rsidRPr="00DB1A76" w:rsidR="008C5661">
        <w:t>ir</w:t>
      </w:r>
      <w:r w:rsidRPr="00DB1A76">
        <w:t xml:space="preserve"> own building or </w:t>
      </w:r>
      <w:r w:rsidRPr="00DB1A76" w:rsidR="008C5661">
        <w:t>apartment</w:t>
      </w:r>
      <w:r w:rsidRPr="00DB1A76">
        <w:t>, but from the other activities going on around them. The building safety manager role has to be someone who can look at and view the overall integrity of the system.</w:t>
      </w:r>
    </w:p>
    <w:p w:rsidR="00B176C5" w:rsidRPr="00DB1A76" w:rsidP="008C5661">
      <w:pPr>
        <w:pStyle w:val="Question"/>
      </w:pPr>
      <w:sdt>
        <w:sdtPr>
          <w:alias w:val="Member"/>
          <w:tag w:val="&lt;Member mnisId='4005' dodsId='37675'&gt;"/>
          <w:id w:val="-545222366"/>
          <w:placeholder>
            <w:docPart w:val="35711AEDF4B74B96A6217A4BDF250F39"/>
          </w:placeholder>
          <w:richText/>
        </w:sdtPr>
        <w:sdtContent>
          <w:r w:rsidRPr="00DB1A76">
            <w:rPr>
              <w:b/>
            </w:rPr>
            <w:t>Bob Blackman:</w:t>
          </w:r>
        </w:sdtContent>
      </w:sdt>
      <w:r w:rsidRPr="00DB1A76">
        <w:t xml:space="preserve"> The o</w:t>
      </w:r>
      <w:r w:rsidRPr="00DB1A76" w:rsidR="008C5661">
        <w:t xml:space="preserve">ther issue is capacity. </w:t>
      </w:r>
      <w:r w:rsidRPr="00DB1A76">
        <w:t>We are producing new roles for new people. Where are these building saf</w:t>
      </w:r>
      <w:r w:rsidRPr="00DB1A76" w:rsidR="008C5661">
        <w:t xml:space="preserve">ety managers going to come from? How </w:t>
      </w:r>
      <w:r w:rsidRPr="00DB1A76">
        <w:t>long is it going to take to develop the necessary skills for them to take responsibility?</w:t>
      </w:r>
    </w:p>
    <w:p w:rsidR="004A7515" w:rsidRPr="00DB1A76" w:rsidP="00B176C5">
      <w:pPr>
        <w:pStyle w:val="Answer"/>
      </w:pPr>
      <w:sdt>
        <w:sdtPr>
          <w:alias w:val="Witness"/>
          <w:id w:val="1571616072"/>
          <w:placeholder>
            <w:docPart w:val="35711AEDF4B74B96A6217A4BDF250F39"/>
          </w:placeholder>
          <w:richText/>
        </w:sdtPr>
        <w:sdtContent>
          <w:r w:rsidRPr="00DB1A76" w:rsidR="00B176C5">
            <w:rPr>
              <w:b/>
              <w:i/>
            </w:rPr>
            <w:t>Dame Judith Hackitt:</w:t>
          </w:r>
          <w:r w:rsidRPr="00DB1A76" w:rsidR="00B176C5">
            <w:rPr>
              <w:b/>
            </w:rPr>
            <w:t xml:space="preserve"> </w:t>
          </w:r>
        </w:sdtContent>
      </w:sdt>
      <w:r w:rsidRPr="00DB1A76" w:rsidR="00B176C5">
        <w:t xml:space="preserve">I recognise </w:t>
      </w:r>
      <w:r w:rsidRPr="00DB1A76" w:rsidR="008C5661">
        <w:t xml:space="preserve">that </w:t>
      </w:r>
      <w:r w:rsidRPr="00DB1A76" w:rsidR="00B176C5">
        <w:t>there is a capacity problem, but we need to recognise that we are also creating some new and responsible roles that people should aspire to fulfil because they have a very worth</w:t>
      </w:r>
      <w:r w:rsidRPr="00DB1A76" w:rsidR="008C5661">
        <w:t>y</w:t>
      </w:r>
      <w:r w:rsidRPr="00DB1A76" w:rsidR="00B176C5">
        <w:t xml:space="preserve"> purpose. Being a building safety manager ought to be regarded as an </w:t>
      </w:r>
      <w:r w:rsidRPr="00DB1A76" w:rsidR="00B176C5">
        <w:t xml:space="preserve">important role to fulfil. </w:t>
      </w:r>
      <w:r w:rsidRPr="00DB1A76">
        <w:t xml:space="preserve">They </w:t>
      </w:r>
      <w:r w:rsidRPr="00DB1A76" w:rsidR="00B176C5">
        <w:t xml:space="preserve">should be rewarded accordingly once they have the necessary skills and competencies to do that job. </w:t>
      </w:r>
    </w:p>
    <w:p w:rsidR="00B176C5" w:rsidRPr="00DB1A76" w:rsidP="00B176C5">
      <w:pPr>
        <w:pStyle w:val="Answer"/>
      </w:pPr>
      <w:r w:rsidRPr="00DB1A76">
        <w:t>There is quite an array of people who could aspire to those roles if we describe them appropriately</w:t>
      </w:r>
      <w:r w:rsidRPr="00DB1A76" w:rsidR="004A7515">
        <w:t>,</w:t>
      </w:r>
      <w:r w:rsidRPr="00DB1A76">
        <w:t xml:space="preserve"> in a way that talks about what they are there to achieve rather than talking about </w:t>
      </w:r>
      <w:r w:rsidRPr="00DB1A76" w:rsidR="004A7515">
        <w:t xml:space="preserve">the negatives that </w:t>
      </w:r>
      <w:r w:rsidRPr="00DB1A76">
        <w:t xml:space="preserve">might be </w:t>
      </w:r>
      <w:r w:rsidRPr="00DB1A76" w:rsidR="004A7515">
        <w:t>associated and asking,</w:t>
      </w:r>
      <w:r w:rsidRPr="00DB1A76">
        <w:t xml:space="preserve"> </w:t>
      </w:r>
      <w:r w:rsidRPr="00DB1A76" w:rsidR="004A7515">
        <w:t xml:space="preserve">“Who </w:t>
      </w:r>
      <w:r w:rsidRPr="00DB1A76">
        <w:t>would want to do this job</w:t>
      </w:r>
      <w:r w:rsidRPr="00DB1A76" w:rsidR="004A7515">
        <w:t>?”</w:t>
      </w:r>
      <w:r w:rsidRPr="00DB1A76">
        <w:t xml:space="preserve"> </w:t>
      </w:r>
      <w:r w:rsidRPr="00DB1A76" w:rsidR="004A7515">
        <w:t xml:space="preserve">Actually, </w:t>
      </w:r>
      <w:r w:rsidRPr="00DB1A76">
        <w:t>I think there are quite a few people out there who would want to do this job because it is important and we should talk about that more.</w:t>
      </w:r>
    </w:p>
    <w:p w:rsidR="00B176C5" w:rsidRPr="00DB1A76" w:rsidP="00B176C5">
      <w:pPr>
        <w:pStyle w:val="Answer"/>
      </w:pPr>
      <w:r w:rsidRPr="00DB1A76">
        <w:t xml:space="preserve">We should also recognise that this is a sector that does not have to learn from scratch for itself. </w:t>
      </w:r>
      <w:r w:rsidRPr="00DB1A76" w:rsidR="004A7515">
        <w:t xml:space="preserve">As we </w:t>
      </w:r>
      <w:r w:rsidRPr="00DB1A76">
        <w:t xml:space="preserve">talked </w:t>
      </w:r>
      <w:r w:rsidRPr="00DB1A76" w:rsidR="004A7515">
        <w:t xml:space="preserve">about </w:t>
      </w:r>
      <w:r w:rsidRPr="00DB1A76">
        <w:t>earlier</w:t>
      </w:r>
      <w:r w:rsidRPr="00DB1A76" w:rsidR="004A7515">
        <w:t>,</w:t>
      </w:r>
      <w:r w:rsidRPr="00DB1A76">
        <w:t xml:space="preserve"> one of the reasons that HSE is the right place </w:t>
      </w:r>
      <w:r w:rsidRPr="00DB1A76" w:rsidR="004A7515">
        <w:t xml:space="preserve">for </w:t>
      </w:r>
      <w:r w:rsidRPr="00DB1A76">
        <w:t xml:space="preserve">this regulator is </w:t>
      </w:r>
      <w:r w:rsidRPr="00DB1A76" w:rsidR="004A7515">
        <w:t xml:space="preserve">that </w:t>
      </w:r>
      <w:r w:rsidRPr="00DB1A76">
        <w:t>much of the experience that it has from regulating high</w:t>
      </w:r>
      <w:r w:rsidRPr="00DB1A76">
        <w:noBreakHyphen/>
        <w:t>hazard industries in chemical</w:t>
      </w:r>
      <w:r w:rsidRPr="00DB1A76" w:rsidR="004A7515">
        <w:t>s, the</w:t>
      </w:r>
      <w:r w:rsidRPr="00DB1A76">
        <w:t xml:space="preserve"> oil and gas sector and so on can be transferred into the building safety regulator. </w:t>
      </w:r>
    </w:p>
    <w:p w:rsidR="00B176C5" w:rsidRPr="00DB1A76" w:rsidP="00B176C5">
      <w:pPr>
        <w:pStyle w:val="Answer"/>
      </w:pPr>
      <w:r w:rsidRPr="00DB1A76">
        <w:t>On the industry side, we also need to get people in the built environment sector to recognise that there are people out there in other industry sectors who can help them, support them and be part of training them and accelerating the speed with which they can get up to where they need to get to</w:t>
      </w:r>
      <w:r w:rsidRPr="00DB1A76" w:rsidR="004A7515">
        <w:t>,</w:t>
      </w:r>
      <w:r w:rsidRPr="00DB1A76">
        <w:t xml:space="preserve"> by learning from the experiences of people who have gone through similar thi</w:t>
      </w:r>
      <w:r w:rsidRPr="00DB1A76" w:rsidR="004A7515">
        <w:t>n</w:t>
      </w:r>
      <w:r w:rsidRPr="00DB1A76">
        <w:t xml:space="preserve">gs in other industry sectors. </w:t>
      </w:r>
      <w:r w:rsidRPr="00DB1A76" w:rsidR="004A7515">
        <w:t>It</w:t>
      </w:r>
      <w:r w:rsidRPr="00DB1A76">
        <w:t xml:space="preserve"> is really important </w:t>
      </w:r>
      <w:r w:rsidRPr="00DB1A76" w:rsidR="004A7515">
        <w:t>to think through</w:t>
      </w:r>
      <w:r w:rsidR="002A1CE0">
        <w:t xml:space="preserve"> </w:t>
      </w:r>
      <w:r w:rsidRPr="00DB1A76">
        <w:t>how we transfer that knowledge from those other sectors into the built environment.</w:t>
      </w:r>
    </w:p>
    <w:p w:rsidR="00B176C5" w:rsidRPr="00DB1A76" w:rsidP="00B176C5">
      <w:pPr>
        <w:pStyle w:val="Question"/>
      </w:pPr>
      <w:sdt>
        <w:sdtPr>
          <w:alias w:val="Member"/>
          <w:tag w:val="&lt;Member mnisId='4005' dodsId='37675'&gt;"/>
          <w:id w:val="1714621276"/>
          <w:placeholder>
            <w:docPart w:val="35711AEDF4B74B96A6217A4BDF250F39"/>
          </w:placeholder>
          <w:richText/>
        </w:sdtPr>
        <w:sdtContent>
          <w:r w:rsidRPr="00DB1A76">
            <w:rPr>
              <w:b/>
            </w:rPr>
            <w:t>Bob Blackman:</w:t>
          </w:r>
        </w:sdtContent>
      </w:sdt>
      <w:r w:rsidRPr="00DB1A76">
        <w:t xml:space="preserve"> What </w:t>
      </w:r>
      <w:r w:rsidRPr="00DB1A76" w:rsidR="00EA64D2">
        <w:t>should</w:t>
      </w:r>
      <w:r w:rsidRPr="00DB1A76">
        <w:t xml:space="preserve"> the minimum qualifications and experience be for someone taking on this sort of role?</w:t>
      </w:r>
    </w:p>
    <w:p w:rsidR="00B176C5" w:rsidRPr="00DB1A76" w:rsidP="00B176C5">
      <w:pPr>
        <w:pStyle w:val="Answer"/>
      </w:pPr>
      <w:sdt>
        <w:sdtPr>
          <w:alias w:val="Witness"/>
          <w:id w:val="1269900190"/>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A lot of work has already been done </w:t>
      </w:r>
      <w:r w:rsidRPr="00DB1A76" w:rsidR="00EA64D2">
        <w:t>on</w:t>
      </w:r>
      <w:r w:rsidRPr="00DB1A76">
        <w:t xml:space="preserve"> that </w:t>
      </w:r>
      <w:r w:rsidRPr="00DB1A76" w:rsidR="00EA64D2">
        <w:t xml:space="preserve">through </w:t>
      </w:r>
      <w:r w:rsidRPr="00DB1A76">
        <w:t>the competency framework that has been set. That ne</w:t>
      </w:r>
      <w:r w:rsidRPr="00DB1A76" w:rsidR="00EA64D2">
        <w:t>eds further definition, in part</w:t>
      </w:r>
      <w:r w:rsidRPr="00DB1A76">
        <w:t xml:space="preserve"> to take some of the fear out of it</w:t>
      </w:r>
      <w:r w:rsidRPr="00DB1A76" w:rsidR="00EA64D2">
        <w:t>.</w:t>
      </w:r>
      <w:r w:rsidRPr="00DB1A76">
        <w:t xml:space="preserve"> </w:t>
      </w:r>
      <w:r w:rsidRPr="00DB1A76" w:rsidR="00EA64D2">
        <w:t xml:space="preserve">It </w:t>
      </w:r>
      <w:r w:rsidRPr="00DB1A76">
        <w:t xml:space="preserve">is about people being able to present information to the regulator and ensure that they gather the right information from the golden thread and from the people </w:t>
      </w:r>
      <w:r w:rsidRPr="00DB1A76" w:rsidR="00EA64D2">
        <w:t>who</w:t>
      </w:r>
      <w:r w:rsidRPr="00DB1A76">
        <w:t xml:space="preserve"> work for them</w:t>
      </w:r>
      <w:r w:rsidRPr="00DB1A76" w:rsidR="00EA64D2">
        <w:t>,</w:t>
      </w:r>
      <w:r w:rsidRPr="00DB1A76">
        <w:t xml:space="preserve"> in order to present that case. It is not just about technical skills. It is also about communication skills, behaviours and so on. We very quickly need to start describing those roles in that way rather than just in terms of technical competence.</w:t>
      </w:r>
    </w:p>
    <w:p w:rsidR="00B176C5" w:rsidRPr="00DB1A76" w:rsidP="00B176C5">
      <w:pPr>
        <w:pStyle w:val="Answer"/>
      </w:pPr>
      <w:r w:rsidRPr="00DB1A76">
        <w:t xml:space="preserve">At </w:t>
      </w:r>
      <w:r w:rsidRPr="00DB1A76">
        <w:t>the Industry Safety Steering Group, we have talked to people and had people come to talk to us from housing associations and other parts of this sector who are already more than capable of doing this role</w:t>
      </w:r>
      <w:r w:rsidRPr="00DB1A76">
        <w:t>.</w:t>
      </w:r>
      <w:r w:rsidRPr="00DB1A76">
        <w:t xml:space="preserve"> </w:t>
      </w:r>
      <w:r w:rsidRPr="00DB1A76">
        <w:t xml:space="preserve">Let </w:t>
      </w:r>
      <w:r w:rsidRPr="00DB1A76">
        <w:t>us not walk into this thinking that we do not have anyone. We have some very good people</w:t>
      </w:r>
      <w:r w:rsidRPr="00DB1A76">
        <w:t>.</w:t>
      </w:r>
      <w:r w:rsidRPr="00DB1A76">
        <w:t xml:space="preserve"> </w:t>
      </w:r>
      <w:r w:rsidRPr="00DB1A76">
        <w:t xml:space="preserve">They </w:t>
      </w:r>
      <w:r w:rsidRPr="00DB1A76">
        <w:t>can be role models and descriptors for the level of competence we need to see in other people. For me, being able to show people someone who is already doing this and has that level of competence will be as important to building people’s belief in being able to do it as writing down a series of technical competencies</w:t>
      </w:r>
      <w:r w:rsidRPr="00DB1A76">
        <w:t xml:space="preserve"> that</w:t>
      </w:r>
      <w:r w:rsidRPr="00DB1A76">
        <w:t xml:space="preserve"> they need.</w:t>
      </w:r>
    </w:p>
    <w:p w:rsidR="00B176C5" w:rsidRPr="00DB1A76" w:rsidP="00B176C5">
      <w:pPr>
        <w:pStyle w:val="Question"/>
      </w:pPr>
      <w:sdt>
        <w:sdtPr>
          <w:alias w:val="Member"/>
          <w:tag w:val="&lt;Member mnisId='4005' dodsId='37675'&gt;"/>
          <w:id w:val="-1328740480"/>
          <w:placeholder>
            <w:docPart w:val="35711AEDF4B74B96A6217A4BDF250F39"/>
          </w:placeholder>
          <w:richText/>
        </w:sdtPr>
        <w:sdtContent>
          <w:r w:rsidRPr="00DB1A76">
            <w:rPr>
              <w:b/>
            </w:rPr>
            <w:t>Bob Blackman:</w:t>
          </w:r>
        </w:sdtContent>
      </w:sdt>
      <w:r w:rsidRPr="00DB1A76">
        <w:t xml:space="preserve"> It has also been suggested in evidence that we have </w:t>
      </w:r>
      <w:r w:rsidRPr="00DB1A76">
        <w:t>some form of register or licensing regime for duty</w:t>
      </w:r>
      <w:r w:rsidRPr="00DB1A76">
        <w:noBreakHyphen/>
        <w:t xml:space="preserve">holders. </w:t>
      </w:r>
      <w:r w:rsidRPr="00DB1A76" w:rsidR="00EA64D2">
        <w:t xml:space="preserve">Is </w:t>
      </w:r>
      <w:r w:rsidRPr="00DB1A76">
        <w:t>that the right approach?</w:t>
      </w:r>
    </w:p>
    <w:p w:rsidR="00EA64D2" w:rsidRPr="00DB1A76" w:rsidP="00B176C5">
      <w:pPr>
        <w:pStyle w:val="Answer"/>
      </w:pPr>
      <w:sdt>
        <w:sdtPr>
          <w:alias w:val="Witness"/>
          <w:id w:val="-2122362700"/>
          <w:placeholder>
            <w:docPart w:val="35711AEDF4B74B96A6217A4BDF250F39"/>
          </w:placeholder>
          <w:richText/>
        </w:sdtPr>
        <w:sdtContent>
          <w:r w:rsidRPr="00DB1A76" w:rsidR="00B176C5">
            <w:rPr>
              <w:b/>
              <w:i/>
            </w:rPr>
            <w:t>Dame Judith Hackitt:</w:t>
          </w:r>
          <w:r w:rsidRPr="00DB1A76" w:rsidR="00B176C5">
            <w:rPr>
              <w:b/>
            </w:rPr>
            <w:t xml:space="preserve"> </w:t>
          </w:r>
        </w:sdtContent>
      </w:sdt>
      <w:r w:rsidRPr="00DB1A76" w:rsidR="00B176C5">
        <w:t>For certain safety</w:t>
      </w:r>
      <w:r w:rsidRPr="00DB1A76" w:rsidR="00B176C5">
        <w:noBreakHyphen/>
        <w:t>critical roles in this system, there needs to be good and independent means of verifying competence</w:t>
      </w:r>
      <w:r w:rsidRPr="00DB1A76">
        <w:t>,</w:t>
      </w:r>
      <w:r w:rsidRPr="00DB1A76" w:rsidR="00B176C5">
        <w:t xml:space="preserve"> </w:t>
      </w:r>
      <w:r w:rsidRPr="00DB1A76">
        <w:t xml:space="preserve">yes. That means that we </w:t>
      </w:r>
      <w:r w:rsidRPr="00DB1A76" w:rsidR="00B176C5">
        <w:t>need accreditation of people in specific roles</w:t>
      </w:r>
      <w:r w:rsidRPr="00DB1A76">
        <w:t>,</w:t>
      </w:r>
      <w:r w:rsidRPr="00DB1A76" w:rsidR="00B176C5">
        <w:t xml:space="preserve"> not throughout the whole piece. We need to raise competence across the whole sector, but, for certain crit</w:t>
      </w:r>
      <w:r w:rsidRPr="00DB1A76">
        <w:t>ical roles, the principal</w:t>
      </w:r>
      <w:r w:rsidRPr="00DB1A76" w:rsidR="00B176C5">
        <w:t xml:space="preserve"> desig</w:t>
      </w:r>
      <w:r w:rsidRPr="00DB1A76">
        <w:t>ner, principal</w:t>
      </w:r>
      <w:r w:rsidRPr="00DB1A76" w:rsidR="00B176C5">
        <w:t xml:space="preserve"> contractor and business safety manager, they will need to be accredited independently in the role that they fulfil. We talked at </w:t>
      </w:r>
      <w:r w:rsidRPr="00DB1A76">
        <w:t>length about the need for third-</w:t>
      </w:r>
      <w:r w:rsidRPr="00DB1A76" w:rsidR="00B176C5">
        <w:t>party accreditation at our meeting today. The professional bodies are already on the case of thinking about this</w:t>
      </w:r>
      <w:r w:rsidRPr="00DB1A76">
        <w:t>.</w:t>
      </w:r>
    </w:p>
    <w:p w:rsidR="00B176C5" w:rsidRPr="00DB1A76" w:rsidP="00B176C5">
      <w:pPr>
        <w:pStyle w:val="Answer"/>
      </w:pPr>
      <w:r w:rsidRPr="00DB1A76">
        <w:t xml:space="preserve">The </w:t>
      </w:r>
      <w:r w:rsidRPr="00DB1A76">
        <w:t>bit we all feel is missing right now is not the technical competence but this ability to think of things as systems. That bit really needs to be added in. Yes, we need to have a register somewhere of who those competent people are. Whether that should be held by the regulator or by the professional bodies is yet to be determined, but that is at a detailed level.</w:t>
      </w:r>
    </w:p>
    <w:p w:rsidR="00B176C5" w:rsidRPr="00DB1A76" w:rsidP="00B176C5">
      <w:pPr>
        <w:pStyle w:val="Question"/>
      </w:pPr>
      <w:sdt>
        <w:sdtPr>
          <w:alias w:val="Member"/>
          <w:tag w:val="&lt;Member mnisId='4005' dodsId='37675'&gt;"/>
          <w:id w:val="-1783094690"/>
          <w:placeholder>
            <w:docPart w:val="35711AEDF4B74B96A6217A4BDF250F39"/>
          </w:placeholder>
          <w:richText/>
        </w:sdtPr>
        <w:sdtContent>
          <w:r w:rsidRPr="00DB1A76">
            <w:rPr>
              <w:b/>
            </w:rPr>
            <w:t>Bob Blackman:</w:t>
          </w:r>
        </w:sdtContent>
      </w:sdt>
      <w:r w:rsidRPr="00DB1A76">
        <w:t xml:space="preserve"> One </w:t>
      </w:r>
      <w:r w:rsidRPr="00DB1A76" w:rsidR="00317D99">
        <w:t>barrier</w:t>
      </w:r>
      <w:r w:rsidRPr="00DB1A76">
        <w:t xml:space="preserve"> that has been of concern to previous witnesses we have had has been the issue over professional indemnity insurance. Given the responsibilities and, potentially, the sanctions that could apply, there is a concern about people being able to get insurance at all and</w:t>
      </w:r>
      <w:r w:rsidRPr="00DB1A76" w:rsidR="00317D99">
        <w:t>,</w:t>
      </w:r>
      <w:r w:rsidRPr="00DB1A76">
        <w:t xml:space="preserve"> indeed</w:t>
      </w:r>
      <w:r w:rsidRPr="00DB1A76" w:rsidR="00317D99">
        <w:t>,</w:t>
      </w:r>
      <w:r w:rsidRPr="00DB1A76">
        <w:t xml:space="preserve"> what would be levied by insurance companies. What do you see as being the solution to that particular conundrum?</w:t>
      </w:r>
    </w:p>
    <w:p w:rsidR="00B176C5" w:rsidRPr="00DB1A76" w:rsidP="00B176C5">
      <w:pPr>
        <w:pStyle w:val="Answer"/>
      </w:pPr>
      <w:sdt>
        <w:sdtPr>
          <w:alias w:val="Witness"/>
          <w:id w:val="-513064936"/>
          <w:placeholder>
            <w:docPart w:val="35711AEDF4B74B96A6217A4BDF250F39"/>
          </w:placeholder>
          <w:richText/>
        </w:sdtPr>
        <w:sdtContent>
          <w:r w:rsidRPr="00DB1A76">
            <w:rPr>
              <w:b/>
              <w:i/>
            </w:rPr>
            <w:t>Dame Judith Hackitt:</w:t>
          </w:r>
          <w:r w:rsidRPr="00DB1A76">
            <w:rPr>
              <w:b/>
            </w:rPr>
            <w:t xml:space="preserve"> </w:t>
          </w:r>
        </w:sdtContent>
      </w:sdt>
      <w:r w:rsidRPr="00DB1A76">
        <w:t>Personally, I think, as we go forward in a new regulatory regime, that fear will diminish as we are clearer about people’s roles and responsibilities. In the new system, it will become clearer who is responsible for what</w:t>
      </w:r>
      <w:r w:rsidRPr="00DB1A76" w:rsidR="0015309D">
        <w:t>,</w:t>
      </w:r>
      <w:r w:rsidRPr="00DB1A76">
        <w:t xml:space="preserve"> and that will be much easier for underwriters to look at and take a view on what liabilities </w:t>
      </w:r>
      <w:r w:rsidRPr="00DB1A76" w:rsidR="0015309D">
        <w:t>attach</w:t>
      </w:r>
      <w:r w:rsidRPr="00DB1A76">
        <w:t xml:space="preserve"> to that.</w:t>
      </w:r>
    </w:p>
    <w:p w:rsidR="00B176C5" w:rsidRPr="00DB1A76" w:rsidP="00B176C5">
      <w:pPr>
        <w:pStyle w:val="Answer"/>
      </w:pPr>
      <w:r w:rsidRPr="00DB1A76">
        <w:t xml:space="preserve">I recognise this big problem with professional indemnity insurance that we are facing today. In large part, I think that is associated with the tail. It is to do with how you deal with who did or did not do what in the past in relation to buildings that we already have and </w:t>
      </w:r>
      <w:r w:rsidRPr="00DB1A76" w:rsidR="0015309D">
        <w:t xml:space="preserve">we </w:t>
      </w:r>
      <w:r w:rsidRPr="00DB1A76">
        <w:t xml:space="preserve">know are defective. </w:t>
      </w:r>
      <w:r w:rsidRPr="00DB1A76" w:rsidR="0015309D">
        <w:t xml:space="preserve">The </w:t>
      </w:r>
      <w:r w:rsidRPr="00DB1A76">
        <w:t xml:space="preserve">certainty that is going to come with the new regulatory regime will make it easier to get PI cover going forward, not necessarily cheaply, but I do not think this issue of cover not even being available will be a problem. I do think that we have a problem with the past. </w:t>
      </w:r>
    </w:p>
    <w:p w:rsidR="00B176C5" w:rsidRPr="00DB1A76" w:rsidP="00B176C5">
      <w:pPr>
        <w:pStyle w:val="Question"/>
      </w:pPr>
      <w:sdt>
        <w:sdtPr>
          <w:alias w:val="Member"/>
          <w:tag w:val="&lt;Member mnisId='4005' dodsId='37675'&gt;"/>
          <w:id w:val="-1737776768"/>
          <w:placeholder>
            <w:docPart w:val="35711AEDF4B74B96A6217A4BDF250F39"/>
          </w:placeholder>
          <w:richText/>
        </w:sdtPr>
        <w:sdtContent>
          <w:r w:rsidRPr="00DB1A76">
            <w:rPr>
              <w:b/>
            </w:rPr>
            <w:t>Bob Blackman:</w:t>
          </w:r>
        </w:sdtContent>
      </w:sdt>
      <w:r w:rsidRPr="00DB1A76">
        <w:t xml:space="preserve"> What do we do on day one when this legislation is introduced and new people are in these roles? Naturally, people are going to say, “Well, hang on a minute. If I do not have personal insurance cover, I am personally ex</w:t>
      </w:r>
      <w:r w:rsidRPr="00DB1A76" w:rsidR="0015309D">
        <w:t>posed to quite serious problems. Therefore</w:t>
      </w:r>
      <w:r w:rsidRPr="00DB1A76">
        <w:t>, if I cannot get insurance cover, I am not going to take it on</w:t>
      </w:r>
      <w:r w:rsidRPr="00DB1A76" w:rsidR="0015309D">
        <w:t>”.</w:t>
      </w:r>
      <w:r w:rsidRPr="00DB1A76">
        <w:t xml:space="preserve"> </w:t>
      </w:r>
      <w:r w:rsidRPr="00DB1A76" w:rsidR="0015309D">
        <w:t xml:space="preserve">That is </w:t>
      </w:r>
      <w:r w:rsidRPr="00DB1A76">
        <w:t xml:space="preserve">a </w:t>
      </w:r>
      <w:r w:rsidRPr="00DB1A76" w:rsidR="0015309D">
        <w:t>“</w:t>
      </w:r>
      <w:r w:rsidRPr="00DB1A76">
        <w:t>chicken</w:t>
      </w:r>
      <w:r w:rsidRPr="00DB1A76" w:rsidR="0015309D">
        <w:t xml:space="preserve"> </w:t>
      </w:r>
      <w:r w:rsidRPr="00DB1A76">
        <w:t>and</w:t>
      </w:r>
      <w:r w:rsidRPr="00DB1A76" w:rsidR="0015309D">
        <w:t xml:space="preserve"> </w:t>
      </w:r>
      <w:r w:rsidRPr="00DB1A76">
        <w:t>egg</w:t>
      </w:r>
      <w:r w:rsidRPr="00DB1A76" w:rsidR="0015309D">
        <w:t>”</w:t>
      </w:r>
      <w:r w:rsidRPr="00DB1A76">
        <w:t xml:space="preserve"> situation</w:t>
      </w:r>
      <w:r w:rsidRPr="00DB1A76" w:rsidR="0015309D">
        <w:t>, isn’t it</w:t>
      </w:r>
      <w:r w:rsidRPr="00DB1A76">
        <w:t>?</w:t>
      </w:r>
    </w:p>
    <w:p w:rsidR="00B176C5" w:rsidRPr="00DB1A76" w:rsidP="00B176C5">
      <w:pPr>
        <w:pStyle w:val="Answer"/>
      </w:pPr>
      <w:sdt>
        <w:sdtPr>
          <w:alias w:val="Witness"/>
          <w:id w:val="-1377700463"/>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It is and I did not suggest that we have to wait until the day the Bill is passed before we talk to the insurance industry about what the new roles and responsibilities look like. That is early work </w:t>
      </w:r>
      <w:r w:rsidRPr="00DB1A76">
        <w:t>that has to be done to allay these concerns that people have. It is part and parcel of persuading people that these are jobs to which they can aspire with confidence and not aspire feeling they are going to be out on a limb, uninsured and so on. We have to address it, but when we are able to describe those roles and responsibilities in greater detail</w:t>
      </w:r>
      <w:r w:rsidRPr="00DB1A76" w:rsidR="0015309D">
        <w:t>,</w:t>
      </w:r>
      <w:r w:rsidRPr="00DB1A76">
        <w:t xml:space="preserve"> some of </w:t>
      </w:r>
      <w:r w:rsidRPr="00DB1A76" w:rsidR="0015309D">
        <w:t xml:space="preserve">which </w:t>
      </w:r>
      <w:r w:rsidRPr="00DB1A76">
        <w:t>will come with secondary legislation</w:t>
      </w:r>
      <w:r w:rsidRPr="00DB1A76" w:rsidR="0015309D">
        <w:t>,</w:t>
      </w:r>
      <w:r w:rsidRPr="00DB1A76">
        <w:t xml:space="preserve"> once that is available for us to discuss with insurers, we can start those discussions and start to plan the way forward for covering the new responsibilities</w:t>
      </w:r>
      <w:r w:rsidRPr="00DB1A76" w:rsidR="0015309D">
        <w:t>,</w:t>
      </w:r>
      <w:r w:rsidRPr="00DB1A76">
        <w:t xml:space="preserve"> separat</w:t>
      </w:r>
      <w:r w:rsidRPr="00DB1A76" w:rsidR="0015309D">
        <w:t>ing</w:t>
      </w:r>
      <w:r w:rsidRPr="00DB1A76">
        <w:t xml:space="preserve"> that from the immediate problem that we have around what has gone on in the past.</w:t>
      </w:r>
    </w:p>
    <w:p w:rsidR="00B176C5" w:rsidRPr="00DB1A76" w:rsidP="00B176C5">
      <w:pPr>
        <w:pStyle w:val="Question"/>
      </w:pPr>
      <w:sdt>
        <w:sdtPr>
          <w:alias w:val="Member"/>
          <w:tag w:val="&lt;Member mnisId='394' dodsId='25722'&gt;"/>
          <w:id w:val="1834103433"/>
          <w:placeholder>
            <w:docPart w:val="35711AEDF4B74B96A6217A4BDF250F39"/>
          </w:placeholder>
          <w:richText/>
        </w:sdtPr>
        <w:sdtContent>
          <w:r w:rsidRPr="00DB1A76">
            <w:rPr>
              <w:b/>
            </w:rPr>
            <w:t>Chair:</w:t>
          </w:r>
        </w:sdtContent>
      </w:sdt>
      <w:r w:rsidRPr="00DB1A76">
        <w:t xml:space="preserve"> Dame Judith, moving on</w:t>
      </w:r>
      <w:r w:rsidRPr="00DB1A76" w:rsidR="0015309D">
        <w:t xml:space="preserve"> </w:t>
      </w:r>
      <w:r w:rsidRPr="00DB1A76">
        <w:t xml:space="preserve">to a couple of other issues, </w:t>
      </w:r>
      <w:r w:rsidRPr="00DB1A76" w:rsidR="0015309D">
        <w:t>s</w:t>
      </w:r>
      <w:r w:rsidRPr="00DB1A76">
        <w:t>ome concern has been expressed that the Bill, as drafted currently, does not do enough to implement the polluter</w:t>
      </w:r>
      <w:r w:rsidRPr="00DB1A76" w:rsidR="0015309D">
        <w:t xml:space="preserve"> </w:t>
      </w:r>
      <w:r w:rsidRPr="00DB1A76">
        <w:t xml:space="preserve">pays principle that the HSE </w:t>
      </w:r>
      <w:r w:rsidRPr="00DB1A76" w:rsidR="0015309D">
        <w:t>was</w:t>
      </w:r>
      <w:r w:rsidRPr="00DB1A76">
        <w:t xml:space="preserve"> talking about</w:t>
      </w:r>
      <w:r w:rsidRPr="00DB1A76" w:rsidR="0015309D">
        <w:t>,</w:t>
      </w:r>
      <w:r w:rsidRPr="00DB1A76">
        <w:t xml:space="preserve"> </w:t>
      </w:r>
      <w:r w:rsidRPr="00DB1A76" w:rsidR="0015309D">
        <w:t xml:space="preserve">in that </w:t>
      </w:r>
      <w:r w:rsidRPr="00DB1A76">
        <w:t>those who have been responsible for creating past defects should be held to account for them. Could the legislation have done that and should it have done that?</w:t>
      </w:r>
    </w:p>
    <w:p w:rsidR="00B176C5" w:rsidRPr="00DB1A76" w:rsidP="00B176C5">
      <w:pPr>
        <w:pStyle w:val="Answer"/>
      </w:pPr>
      <w:sdt>
        <w:sdtPr>
          <w:alias w:val="Witness"/>
          <w:id w:val="-110977969"/>
          <w:placeholder>
            <w:docPart w:val="35711AEDF4B74B96A6217A4BDF250F39"/>
          </w:placeholder>
          <w:richText/>
        </w:sdtPr>
        <w:sdtContent>
          <w:r w:rsidRPr="00DB1A76">
            <w:rPr>
              <w:b/>
              <w:i/>
            </w:rPr>
            <w:t>Dame Judith Hackitt:</w:t>
          </w:r>
          <w:r w:rsidRPr="00DB1A76">
            <w:rPr>
              <w:b/>
            </w:rPr>
            <w:t xml:space="preserve"> </w:t>
          </w:r>
        </w:sdtContent>
      </w:sdt>
      <w:r w:rsidRPr="00DB1A76">
        <w:t>It would have been helpful to have been clearer about that at this point</w:t>
      </w:r>
      <w:r w:rsidRPr="00DB1A76" w:rsidR="0015309D">
        <w:t>, yes</w:t>
      </w:r>
      <w:r w:rsidRPr="00DB1A76">
        <w:t xml:space="preserve">. I would fully recognise that the lack of clarity at this point has raised a lot of anxiety, particularly for leaseholders, and that is a great pity. Everyone recognises that we must not implement this regulation in such a way that leaseholders are asked to pay for things that they simply cannot afford to pay for. </w:t>
      </w:r>
    </w:p>
    <w:p w:rsidR="00B176C5" w:rsidRPr="00DB1A76" w:rsidP="00B176C5">
      <w:pPr>
        <w:pStyle w:val="Question"/>
        <w:numPr>
          <w:ilvl w:val="0"/>
          <w:numId w:val="0"/>
        </w:numPr>
        <w:ind w:left="794"/>
      </w:pPr>
      <w:sdt>
        <w:sdtPr>
          <w:alias w:val="Member"/>
          <w:tag w:val="&lt;Member mnisId='394' dodsId='25722'&gt;"/>
          <w:id w:val="347451422"/>
          <w:placeholder>
            <w:docPart w:val="35711AEDF4B74B96A6217A4BDF250F39"/>
          </w:placeholder>
          <w:richText/>
        </w:sdtPr>
        <w:sdtContent>
          <w:r w:rsidRPr="00DB1A76">
            <w:rPr>
              <w:b/>
            </w:rPr>
            <w:t>Chair:</w:t>
          </w:r>
        </w:sdtContent>
      </w:sdt>
      <w:r w:rsidRPr="00DB1A76">
        <w:t xml:space="preserve"> There is a set of questions coming about leaseholders in a minute. I do not want to pre</w:t>
      </w:r>
      <w:r w:rsidRPr="00DB1A76">
        <w:noBreakHyphen/>
        <w:t>empt those.</w:t>
      </w:r>
    </w:p>
    <w:p w:rsidR="00B176C5" w:rsidRPr="00DB1A76" w:rsidP="00B176C5">
      <w:pPr>
        <w:pStyle w:val="Answer"/>
      </w:pPr>
      <w:sdt>
        <w:sdtPr>
          <w:alias w:val="Witness"/>
          <w:id w:val="-66187119"/>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 Yes</w:t>
      </w:r>
      <w:r w:rsidRPr="00DB1A76" w:rsidR="003A23E1">
        <w:t>,</w:t>
      </w:r>
      <w:r w:rsidRPr="00DB1A76">
        <w:t xml:space="preserve"> </w:t>
      </w:r>
      <w:r w:rsidRPr="00DB1A76" w:rsidR="003A23E1">
        <w:t xml:space="preserve">it </w:t>
      </w:r>
      <w:r w:rsidRPr="00DB1A76">
        <w:t xml:space="preserve">would have been better to be clearer sooner, but I do know that there is a huge amount of work going on in </w:t>
      </w:r>
      <w:r w:rsidRPr="00DB1A76" w:rsidR="003A23E1">
        <w:t>MH</w:t>
      </w:r>
      <w:r w:rsidRPr="00DB1A76">
        <w:t>CLG on this right now. They recognise the size of the problem</w:t>
      </w:r>
      <w:r w:rsidRPr="00DB1A76" w:rsidR="003A23E1">
        <w:t xml:space="preserve"> in</w:t>
      </w:r>
      <w:r w:rsidRPr="00DB1A76">
        <w:t xml:space="preserve"> </w:t>
      </w:r>
      <w:r w:rsidRPr="00DB1A76" w:rsidR="003A23E1">
        <w:t xml:space="preserve">how </w:t>
      </w:r>
      <w:r w:rsidRPr="00DB1A76">
        <w:t>you tackle this historic liability issue where the people who omitted to do things may no longer be around. I know that there is a vast amount of work going on and Lord Greenhalgh is committed to finding a solution to this that is affordable, particularly with regard to residents.</w:t>
      </w:r>
    </w:p>
    <w:p w:rsidR="00B176C5" w:rsidRPr="00DB1A76" w:rsidP="00B176C5">
      <w:pPr>
        <w:pStyle w:val="Question"/>
      </w:pPr>
      <w:sdt>
        <w:sdtPr>
          <w:alias w:val="Member"/>
          <w:tag w:val="&lt;Member mnisId='394' dodsId='25722'&gt;"/>
          <w:id w:val="1797725267"/>
          <w:placeholder>
            <w:docPart w:val="35711AEDF4B74B96A6217A4BDF250F39"/>
          </w:placeholder>
          <w:richText/>
        </w:sdtPr>
        <w:sdtContent>
          <w:r w:rsidRPr="00DB1A76">
            <w:rPr>
              <w:b/>
            </w:rPr>
            <w:t>Chair:</w:t>
          </w:r>
        </w:sdtContent>
      </w:sdt>
      <w:r w:rsidRPr="00DB1A76">
        <w:t xml:space="preserve"> We will keep pressing </w:t>
      </w:r>
      <w:r w:rsidRPr="00DB1A76" w:rsidR="003A23E1">
        <w:t xml:space="preserve">you </w:t>
      </w:r>
      <w:r w:rsidRPr="00DB1A76">
        <w:t>on that one</w:t>
      </w:r>
      <w:r w:rsidRPr="00DB1A76" w:rsidR="003A23E1">
        <w:t>.</w:t>
      </w:r>
      <w:r w:rsidRPr="00DB1A76">
        <w:t xml:space="preserve"> </w:t>
      </w:r>
      <w:r w:rsidRPr="00DB1A76" w:rsidR="003A23E1">
        <w:t xml:space="preserve">You </w:t>
      </w:r>
      <w:r w:rsidRPr="00DB1A76">
        <w:t xml:space="preserve">are probably aware </w:t>
      </w:r>
      <w:r w:rsidRPr="00DB1A76" w:rsidR="003A23E1">
        <w:t xml:space="preserve">of </w:t>
      </w:r>
      <w:r w:rsidRPr="00DB1A76">
        <w:t xml:space="preserve">the report we have just done and </w:t>
      </w:r>
      <w:r w:rsidRPr="00DB1A76" w:rsidR="003A23E1">
        <w:t xml:space="preserve">I am sure </w:t>
      </w:r>
      <w:r w:rsidRPr="00DB1A76">
        <w:t xml:space="preserve">we will come back to that issue. An important issue that you raised in your report and addressed again today is the culture in the industry. Are you seeing signs that the industry is really starting to change? </w:t>
      </w:r>
      <w:r w:rsidRPr="00DB1A76" w:rsidR="003A23E1">
        <w:t xml:space="preserve">You </w:t>
      </w:r>
      <w:r w:rsidRPr="00DB1A76">
        <w:t>said in your most recent report that you were a bit concerned that some of the parts of the industry are sat back waiting for the legislation before they do anything</w:t>
      </w:r>
      <w:r w:rsidRPr="00DB1A76" w:rsidR="003A23E1">
        <w:t>.</w:t>
      </w:r>
      <w:r w:rsidRPr="00DB1A76">
        <w:t xml:space="preserve"> </w:t>
      </w:r>
    </w:p>
    <w:p w:rsidR="00B176C5" w:rsidRPr="00DB1A76" w:rsidP="00B176C5">
      <w:pPr>
        <w:pStyle w:val="Answer"/>
      </w:pPr>
      <w:sdt>
        <w:sdtPr>
          <w:alias w:val="Witness"/>
          <w:id w:val="-2076811897"/>
          <w:placeholder>
            <w:docPart w:val="35711AEDF4B74B96A6217A4BDF250F39"/>
          </w:placeholder>
          <w:richText/>
        </w:sdtPr>
        <w:sdtContent>
          <w:r w:rsidRPr="00DB1A76">
            <w:rPr>
              <w:b/>
              <w:i/>
            </w:rPr>
            <w:t>Dame Judith Hackitt:</w:t>
          </w:r>
          <w:r w:rsidRPr="00DB1A76">
            <w:rPr>
              <w:b/>
            </w:rPr>
            <w:t xml:space="preserve"> </w:t>
          </w:r>
        </w:sdtContent>
      </w:sdt>
      <w:r w:rsidRPr="00DB1A76">
        <w:t>Absolutely</w:t>
      </w:r>
      <w:r w:rsidRPr="00DB1A76" w:rsidR="003A23E1">
        <w:t>,</w:t>
      </w:r>
      <w:r w:rsidRPr="00DB1A76">
        <w:t xml:space="preserve"> I have seen both. The encouraging part for me is that I have met lots of people in the last two years to whom we, as the </w:t>
      </w:r>
      <w:r w:rsidRPr="00DB1A76" w:rsidR="003A23E1">
        <w:t>steering group</w:t>
      </w:r>
      <w:r w:rsidRPr="00DB1A76">
        <w:t xml:space="preserve">, have been able to say, “This is great. This is good. We are really pleased to see you stepping up,” and the actions are already being taken. They are not waiting for the legislation and that is very positive. We have also seen the early adopters coming forward and saying, “We want to work with the new regulator, work with </w:t>
      </w:r>
      <w:r w:rsidRPr="00DB1A76" w:rsidR="0087146C">
        <w:t>MH</w:t>
      </w:r>
      <w:r w:rsidRPr="00DB1A76">
        <w:t>CLG, work out how to make this workable and understand what is coming so that we can pre-empt it</w:t>
      </w:r>
      <w:r w:rsidRPr="00DB1A76" w:rsidR="0015309D">
        <w:t>”.</w:t>
      </w:r>
      <w:r w:rsidRPr="00DB1A76">
        <w:t xml:space="preserve"> That is all to the good.</w:t>
      </w:r>
    </w:p>
    <w:p w:rsidR="00B176C5" w:rsidRPr="00DB1A76" w:rsidP="00B176C5">
      <w:pPr>
        <w:pStyle w:val="Answer"/>
      </w:pPr>
      <w:r w:rsidRPr="00DB1A76">
        <w:t>Yes, of course there are those who are waiting to see and coming up with excuses for why this will not work, but that is always the case with new regulation. There are those who think they have better ideas and, if they have better ideas, they should articulate them</w:t>
      </w:r>
      <w:r w:rsidRPr="00DB1A76" w:rsidR="0087146C">
        <w:t>,</w:t>
      </w:r>
      <w:r w:rsidRPr="00DB1A76">
        <w:t xml:space="preserve"> because we are always willing to learn and we need to make this as good as it can be. At the same time, there is now even less excuse for waiting because it is clear that this legislation is going to happen.</w:t>
      </w:r>
    </w:p>
    <w:p w:rsidR="00B176C5" w:rsidRPr="00DB1A76" w:rsidP="00B176C5">
      <w:pPr>
        <w:pStyle w:val="Answer"/>
      </w:pPr>
      <w:r w:rsidRPr="00DB1A76">
        <w:t xml:space="preserve">We still </w:t>
      </w:r>
      <w:r w:rsidRPr="00DB1A76" w:rsidR="0087146C">
        <w:t xml:space="preserve">have </w:t>
      </w:r>
      <w:r w:rsidRPr="00DB1A76">
        <w:t xml:space="preserve">to work on a lot of the detail, but I would argue quite strongly that a lot of the detail they crave is detail they have to find for themselves. </w:t>
      </w:r>
      <w:r w:rsidRPr="00DB1A76" w:rsidR="0087146C">
        <w:t xml:space="preserve">We </w:t>
      </w:r>
      <w:r w:rsidRPr="00DB1A76">
        <w:t>are about to shift responsibility on</w:t>
      </w:r>
      <w:r w:rsidRPr="00DB1A76" w:rsidR="0087146C">
        <w:t xml:space="preserve"> </w:t>
      </w:r>
      <w:r w:rsidRPr="00DB1A76">
        <w:t>to industry. They are going to have to operate in a regime in the future where it is for them to demonstrate to the regulator that the building is safe. They can no longer rely on</w:t>
      </w:r>
      <w:r w:rsidRPr="00DB1A76" w:rsidR="0087146C">
        <w:t xml:space="preserve"> saying</w:t>
      </w:r>
      <w:r w:rsidRPr="00DB1A76">
        <w:t>, “I did what the rules said”</w:t>
      </w:r>
      <w:r w:rsidRPr="00DB1A76" w:rsidR="0087146C">
        <w:t>.</w:t>
      </w:r>
      <w:r w:rsidRPr="00DB1A76">
        <w:t xml:space="preserve"> </w:t>
      </w:r>
      <w:r w:rsidRPr="00DB1A76" w:rsidR="0087146C">
        <w:t xml:space="preserve">That </w:t>
      </w:r>
      <w:r w:rsidRPr="00DB1A76">
        <w:t>culture change needs to start happening across the board. I am convinced that, having seen those who have done it, it is possible and it does not threaten the business</w:t>
      </w:r>
      <w:r w:rsidRPr="00DB1A76" w:rsidR="0087146C">
        <w:t>—</w:t>
      </w:r>
      <w:r w:rsidRPr="00DB1A76">
        <w:t>far from it. They have built better relations with their residents. We have heard today from the best</w:t>
      </w:r>
      <w:r w:rsidRPr="00DB1A76" w:rsidR="0087146C">
        <w:t xml:space="preserve"> </w:t>
      </w:r>
      <w:r w:rsidRPr="00DB1A76">
        <w:t>in</w:t>
      </w:r>
      <w:r w:rsidRPr="00DB1A76" w:rsidR="0087146C">
        <w:t xml:space="preserve"> </w:t>
      </w:r>
      <w:r w:rsidRPr="00DB1A76">
        <w:t>class for engagement with residents and it is all positive. The role models are there for the others to follow.</w:t>
      </w:r>
    </w:p>
    <w:p w:rsidR="00B176C5" w:rsidRPr="00DB1A76" w:rsidP="00B176C5">
      <w:pPr>
        <w:pStyle w:val="Question"/>
      </w:pPr>
      <w:sdt>
        <w:sdtPr>
          <w:alias w:val="Member"/>
          <w:tag w:val="&lt;Member mnisId='4820' dodsId=''&gt;"/>
          <w:id w:val="1652642572"/>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Thank</w:t>
      </w:r>
      <w:r w:rsidRPr="00DB1A76" w:rsidR="0087146C">
        <w:t>s,</w:t>
      </w:r>
      <w:r w:rsidRPr="00DB1A76">
        <w:t xml:space="preserve"> Dame Judith. You started to talk about the building safety charges</w:t>
      </w:r>
      <w:r w:rsidRPr="00DB1A76" w:rsidR="0087146C">
        <w:t>.</w:t>
      </w:r>
      <w:r w:rsidRPr="00DB1A76">
        <w:t xml:space="preserve"> </w:t>
      </w:r>
      <w:r w:rsidRPr="00DB1A76" w:rsidR="0087146C">
        <w:t xml:space="preserve">As </w:t>
      </w:r>
      <w:r w:rsidRPr="00DB1A76">
        <w:t xml:space="preserve">you know, the Bill introduced them. Is it how you expected it to look and do you think that the figures suggested by the Government are reasonable? You also mentioned that leaseholders may end up paying for things they </w:t>
      </w:r>
      <w:r w:rsidRPr="00DB1A76" w:rsidR="0087146C">
        <w:t>can</w:t>
      </w:r>
      <w:r w:rsidRPr="00DB1A76">
        <w:t>not afford. Can you elaborate on that?</w:t>
      </w:r>
    </w:p>
    <w:p w:rsidR="0087146C" w:rsidRPr="00DB1A76" w:rsidP="00B176C5">
      <w:pPr>
        <w:pStyle w:val="Answer"/>
      </w:pPr>
      <w:sdt>
        <w:sdtPr>
          <w:alias w:val="Witness"/>
          <w:id w:val="2141833438"/>
          <w:placeholder>
            <w:docPart w:val="35711AEDF4B74B96A6217A4BDF250F39"/>
          </w:placeholder>
          <w:richText/>
        </w:sdtPr>
        <w:sdtContent>
          <w:r w:rsidRPr="00DB1A76" w:rsidR="00B176C5">
            <w:rPr>
              <w:b/>
              <w:i/>
            </w:rPr>
            <w:t>Dame Judith Hackitt:</w:t>
          </w:r>
          <w:r w:rsidRPr="00DB1A76" w:rsidR="00B176C5">
            <w:rPr>
              <w:b/>
            </w:rPr>
            <w:t xml:space="preserve"> </w:t>
          </w:r>
        </w:sdtContent>
      </w:sdt>
      <w:r w:rsidRPr="00DB1A76" w:rsidR="00B176C5">
        <w:t>No</w:t>
      </w:r>
      <w:r w:rsidRPr="00DB1A76">
        <w:t>,</w:t>
      </w:r>
      <w:r w:rsidRPr="00DB1A76" w:rsidR="00B176C5">
        <w:t xml:space="preserve"> </w:t>
      </w:r>
      <w:r w:rsidRPr="00DB1A76">
        <w:t xml:space="preserve">what </w:t>
      </w:r>
      <w:r w:rsidRPr="00DB1A76" w:rsidR="00B176C5">
        <w:t xml:space="preserve">I said was that we must not allow our system to develop so that leaseholders </w:t>
      </w:r>
      <w:r w:rsidRPr="00DB1A76">
        <w:t xml:space="preserve">are </w:t>
      </w:r>
      <w:r w:rsidRPr="00DB1A76" w:rsidR="00B176C5">
        <w:t xml:space="preserve">in a place where they simply cannot afford to do things. We have to recognise those real anxieties that exist and find a way through this. I know that </w:t>
      </w:r>
      <w:r w:rsidRPr="00DB1A76">
        <w:t>MH</w:t>
      </w:r>
      <w:r w:rsidRPr="00DB1A76" w:rsidR="00B176C5">
        <w:t xml:space="preserve">CLG is committed to </w:t>
      </w:r>
      <w:r w:rsidRPr="00DB1A76">
        <w:t>that</w:t>
      </w:r>
      <w:r w:rsidRPr="00DB1A76" w:rsidR="00B176C5">
        <w:t xml:space="preserve">. </w:t>
      </w:r>
    </w:p>
    <w:p w:rsidR="00B176C5" w:rsidRPr="00DB1A76" w:rsidP="00B176C5">
      <w:pPr>
        <w:pStyle w:val="Answer"/>
      </w:pPr>
      <w:r w:rsidRPr="00DB1A76">
        <w:t xml:space="preserve">To your </w:t>
      </w:r>
      <w:r w:rsidRPr="00DB1A76">
        <w:t>earlier question</w:t>
      </w:r>
      <w:r w:rsidRPr="00DB1A76">
        <w:t>,</w:t>
      </w:r>
      <w:r w:rsidRPr="00DB1A76">
        <w:t xml:space="preserve"> is it how I expected it to be</w:t>
      </w:r>
      <w:r w:rsidRPr="00DB1A76">
        <w:t>?</w:t>
      </w:r>
      <w:r w:rsidRPr="00DB1A76">
        <w:t xml:space="preserve"> Certainly, I envisaged that we would have a cost</w:t>
      </w:r>
      <w:r w:rsidRPr="00DB1A76">
        <w:noBreakHyphen/>
        <w:t>recovery mechanism for the regulation. As Peter and Sarah described earlier, in the grand scheme of things, the cost of regulation and this regulatory regime is a small element when compared to all the other things that make up the service charge</w:t>
      </w:r>
      <w:r w:rsidRPr="00DB1A76" w:rsidR="00074FFB">
        <w:t xml:space="preserve"> that leaseholders pick up</w:t>
      </w:r>
      <w:r w:rsidRPr="00DB1A76">
        <w:t>.</w:t>
      </w:r>
    </w:p>
    <w:p w:rsidR="00B176C5" w:rsidRPr="00DB1A76" w:rsidP="00B176C5">
      <w:pPr>
        <w:pStyle w:val="Answer"/>
      </w:pPr>
      <w:r w:rsidRPr="00DB1A76">
        <w:t>I absolutely support the fact that they should not be paying for anything to do with the responsible person being found wanting by the regulator. I totally agree with that. One of the things that I did not cover in my initial review was this issue of addressing the historic costs. Part of the problem has been that, in the ensuing period since my review in 2018, the level of remediation required has increased</w:t>
      </w:r>
      <w:r w:rsidRPr="00DB1A76" w:rsidR="006C6483">
        <w:t>,</w:t>
      </w:r>
      <w:r w:rsidRPr="00DB1A76">
        <w:t xml:space="preserve"> so we have gone from ACM to other types of cladding to other elements of the building. I cannot honestly say that I covered this in my review. It was always recognised as an issue but </w:t>
      </w:r>
      <w:r w:rsidRPr="00DB1A76">
        <w:t xml:space="preserve">one that was being dealt with separately from putting </w:t>
      </w:r>
      <w:r w:rsidRPr="00DB1A76" w:rsidR="006C6483">
        <w:t>the</w:t>
      </w:r>
      <w:r w:rsidRPr="00DB1A76">
        <w:t xml:space="preserve"> new regulatory regime in place.</w:t>
      </w:r>
    </w:p>
    <w:p w:rsidR="00B176C5" w:rsidRPr="00DB1A76" w:rsidP="00B176C5">
      <w:pPr>
        <w:pStyle w:val="Question"/>
      </w:pPr>
      <w:sdt>
        <w:sdtPr>
          <w:alias w:val="Member"/>
          <w:tag w:val="&lt;Member mnisId='4820' dodsId=''&gt;"/>
          <w:id w:val="-1899736427"/>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People have raised concerns about the fact that it only applies to long leaseholders so there are concerns about how this provision will </w:t>
      </w:r>
      <w:r w:rsidRPr="00DB1A76" w:rsidR="00D41968">
        <w:t xml:space="preserve">not </w:t>
      </w:r>
      <w:r w:rsidRPr="00DB1A76">
        <w:t>apply to mixed</w:t>
      </w:r>
      <w:r w:rsidRPr="00DB1A76">
        <w:noBreakHyphen/>
        <w:t>tenure estates</w:t>
      </w:r>
      <w:r w:rsidRPr="00DB1A76" w:rsidR="00D41968">
        <w:t>,</w:t>
      </w:r>
      <w:r w:rsidRPr="00DB1A76">
        <w:t xml:space="preserve"> which, as you know, are common across the social housing sector. Do you have any thoughts on that?</w:t>
      </w:r>
    </w:p>
    <w:p w:rsidR="00B176C5" w:rsidRPr="00DB1A76" w:rsidP="00B176C5">
      <w:pPr>
        <w:pStyle w:val="Answer"/>
      </w:pPr>
      <w:sdt>
        <w:sdtPr>
          <w:alias w:val="Witness"/>
          <w:id w:val="-1556538749"/>
          <w:placeholder>
            <w:docPart w:val="35711AEDF4B74B96A6217A4BDF250F39"/>
          </w:placeholder>
          <w:richText/>
        </w:sdtPr>
        <w:sdtContent>
          <w:r w:rsidRPr="00DB1A76">
            <w:rPr>
              <w:b/>
              <w:i/>
            </w:rPr>
            <w:t>Dame Judith Hackitt:</w:t>
          </w:r>
          <w:r w:rsidRPr="00DB1A76">
            <w:rPr>
              <w:b/>
            </w:rPr>
            <w:t xml:space="preserve"> </w:t>
          </w:r>
        </w:sdtContent>
      </w:sdt>
      <w:r w:rsidRPr="00DB1A76">
        <w:t>Again, that complexity of the many different ownership models and tenancy models that we have across the stock of existing buildings has to be factored into the solution to this. This is one of the areas where, in the next few months, more detail on how this will all work in practice is really going to be important to gain the confidence of the people who we are all doing this for</w:t>
      </w:r>
      <w:r w:rsidRPr="00DB1A76" w:rsidR="00D41968">
        <w:t>,</w:t>
      </w:r>
      <w:r w:rsidRPr="00DB1A76">
        <w:t xml:space="preserve"> who are the residents</w:t>
      </w:r>
      <w:r w:rsidRPr="00DB1A76" w:rsidR="00D41968">
        <w:t>,</w:t>
      </w:r>
      <w:r w:rsidRPr="00DB1A76">
        <w:t xml:space="preserve"> because we all want them to feel safer. That does not mean that we have to pile all of the cost on them for other people’s omissions.</w:t>
      </w:r>
    </w:p>
    <w:p w:rsidR="00B176C5" w:rsidRPr="00DB1A76" w:rsidP="00B176C5">
      <w:pPr>
        <w:pStyle w:val="Question"/>
      </w:pPr>
      <w:sdt>
        <w:sdtPr>
          <w:alias w:val="Member"/>
          <w:tag w:val="&lt;Member mnisId='4820' dodsId=''&gt;"/>
          <w:id w:val="-1333531714"/>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w:t>
      </w:r>
      <w:r w:rsidRPr="00DB1A76" w:rsidR="00D41968">
        <w:t xml:space="preserve">That is helpful. </w:t>
      </w:r>
      <w:r w:rsidRPr="00DB1A76">
        <w:t xml:space="preserve">Going back to </w:t>
      </w:r>
      <w:r w:rsidRPr="00DB1A76" w:rsidR="00D41968">
        <w:t>re</w:t>
      </w:r>
      <w:r w:rsidRPr="00DB1A76">
        <w:t>gaining the confidence of all the people we are doing this for, we have touched up on this already. The Government say they are identifying financing solutions that will protect leaseholders from unaffordable cost. As we know, there are still some concerns about ensuring that the bill does not fall upon taxpayers. Are there any other things that you think that the legislation could include to solv</w:t>
      </w:r>
      <w:r w:rsidRPr="00DB1A76" w:rsidR="00D41968">
        <w:t>e</w:t>
      </w:r>
      <w:r w:rsidRPr="00DB1A76">
        <w:t xml:space="preserve"> historic safety defects and protect leaseholders?</w:t>
      </w:r>
    </w:p>
    <w:p w:rsidR="00B176C5" w:rsidRPr="00DB1A76" w:rsidP="00B176C5">
      <w:pPr>
        <w:pStyle w:val="Answer"/>
      </w:pPr>
      <w:sdt>
        <w:sdtPr>
          <w:alias w:val="Witness"/>
          <w:id w:val="1294636511"/>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This may only be a partial answer to your question. Like you, I heard lots of things from lots of different people and, even going back to the insurance issue, one of the things that I have heard is that insurers are fearful that </w:t>
      </w:r>
      <w:r w:rsidRPr="00DB1A76" w:rsidR="00D41968">
        <w:t>the</w:t>
      </w:r>
      <w:r w:rsidRPr="00DB1A76">
        <w:t xml:space="preserve"> new regulator is going to change the rules and change the standards</w:t>
      </w:r>
      <w:r w:rsidRPr="00DB1A76" w:rsidR="00D41968">
        <w:t>,</w:t>
      </w:r>
      <w:r w:rsidRPr="00DB1A76">
        <w:t xml:space="preserve"> and it is always going to be an ever</w:t>
      </w:r>
      <w:r w:rsidRPr="00DB1A76">
        <w:noBreakHyphen/>
        <w:t xml:space="preserve">increasing hurdle to get over as we </w:t>
      </w:r>
      <w:r w:rsidRPr="00DB1A76" w:rsidR="00D41968">
        <w:t>try to</w:t>
      </w:r>
      <w:r w:rsidRPr="00DB1A76">
        <w:t xml:space="preserve"> raise the bar on buildings.</w:t>
      </w:r>
    </w:p>
    <w:p w:rsidR="00B176C5" w:rsidRPr="00DB1A76" w:rsidP="00B176C5">
      <w:pPr>
        <w:pStyle w:val="Answer"/>
      </w:pPr>
      <w:r w:rsidRPr="00DB1A76">
        <w:t>The other way to look at that is that a proportionate regulator</w:t>
      </w:r>
      <w:r w:rsidRPr="00DB1A76" w:rsidR="00D41968">
        <w:t xml:space="preserve">, </w:t>
      </w:r>
      <w:r w:rsidRPr="00DB1A76">
        <w:t>which is what we are going to have</w:t>
      </w:r>
      <w:r w:rsidRPr="00DB1A76" w:rsidR="00D41968">
        <w:t xml:space="preserve">, </w:t>
      </w:r>
      <w:r w:rsidRPr="00DB1A76">
        <w:t>will take account of what is sensible and what is practicable to do in an existing building. Part of that will be about affordability and looking at the most cost</w:t>
      </w:r>
      <w:r w:rsidRPr="00DB1A76">
        <w:noBreakHyphen/>
        <w:t>effective measures that can be taken. That is why I stated earlier that we have to recognise that they will work with duty</w:t>
      </w:r>
      <w:r w:rsidRPr="00DB1A76">
        <w:noBreakHyphen/>
        <w:t>holders to help identify what those improvements might be rather than simply applying a blanket approach. Right now, part of what we are suffering from is an approach that is very black and white</w:t>
      </w:r>
      <w:r w:rsidRPr="00DB1A76" w:rsidR="00D41968">
        <w:t xml:space="preserve">: </w:t>
      </w:r>
      <w:r w:rsidRPr="00DB1A76">
        <w:t>“If there is any cladding on the building, we are all going to say you cannot finance it</w:t>
      </w:r>
      <w:r w:rsidRPr="00DB1A76" w:rsidR="0015309D">
        <w:t>”.</w:t>
      </w:r>
      <w:r w:rsidRPr="00DB1A76">
        <w:t xml:space="preserve"> We have to move people away from that kind of on</w:t>
      </w:r>
      <w:r w:rsidRPr="00DB1A76">
        <w:noBreakHyphen/>
        <w:t>off approach to recognising levels of risk and that there are acceptable levels of risk in buildings that we may have to live with for a while</w:t>
      </w:r>
      <w:r w:rsidRPr="00DB1A76" w:rsidR="00D41968">
        <w:t>,</w:t>
      </w:r>
      <w:r w:rsidRPr="00DB1A76">
        <w:t xml:space="preserve"> but that there are other risks that are unacceptable and need fixing straightaway.</w:t>
      </w:r>
    </w:p>
    <w:p w:rsidR="00B176C5" w:rsidRPr="00DB1A76" w:rsidP="00B176C5">
      <w:pPr>
        <w:pStyle w:val="Question"/>
      </w:pPr>
      <w:sdt>
        <w:sdtPr>
          <w:alias w:val="Member"/>
          <w:tag w:val="&lt;Member mnisId='4820' dodsId=''&gt;"/>
          <w:id w:val="2137528544"/>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Do you have any examples of that or is that too difficult at this stage?</w:t>
      </w:r>
    </w:p>
    <w:p w:rsidR="00B176C5" w:rsidRPr="00DB1A76" w:rsidP="00B176C5">
      <w:pPr>
        <w:pStyle w:val="Answer"/>
      </w:pPr>
      <w:sdt>
        <w:sdtPr>
          <w:alias w:val="Witness"/>
          <w:id w:val="-1957169920"/>
          <w:placeholder>
            <w:docPart w:val="35711AEDF4B74B96A6217A4BDF250F39"/>
          </w:placeholder>
          <w:richText/>
        </w:sdtPr>
        <w:sdtContent>
          <w:r w:rsidRPr="00DB1A76">
            <w:rPr>
              <w:b/>
              <w:i/>
            </w:rPr>
            <w:t>Dame Judith Hackitt:</w:t>
          </w:r>
          <w:r w:rsidRPr="00DB1A76">
            <w:rPr>
              <w:b/>
            </w:rPr>
            <w:t xml:space="preserve"> </w:t>
          </w:r>
        </w:sdtContent>
      </w:sdt>
      <w:r w:rsidRPr="00DB1A76">
        <w:t>The example for me is the cladding one</w:t>
      </w:r>
      <w:r w:rsidRPr="00DB1A76" w:rsidR="00D41968">
        <w:t>.</w:t>
      </w:r>
      <w:r w:rsidRPr="00DB1A76">
        <w:t xml:space="preserve"> I hesitate to say this after all the flack I have taken about my position on cladding in the past, as Clive knows, but small amounts of cladding installed properly on a building do not necessarily present a major fire risk. At the moment, I can see that some people are overreacting to any cladding at all rather than taking a proportionate approach that asks whether this is a fire risk.</w:t>
      </w:r>
    </w:p>
    <w:p w:rsidR="00B176C5" w:rsidRPr="00DB1A76" w:rsidP="00B176C5">
      <w:pPr>
        <w:pStyle w:val="Question"/>
      </w:pPr>
      <w:sdt>
        <w:sdtPr>
          <w:alias w:val="Member"/>
          <w:tag w:val="&lt;Member mnisId='4820' dodsId=''&gt;"/>
          <w:id w:val="426162131"/>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There are also concerns about mortgage lenders who are concerned about –</w:t>
      </w:r>
    </w:p>
    <w:p w:rsidR="00B176C5" w:rsidRPr="00DB1A76" w:rsidP="00B176C5">
      <w:pPr>
        <w:pStyle w:val="Answer"/>
      </w:pPr>
      <w:sdt>
        <w:sdtPr>
          <w:alias w:val="Witness"/>
          <w:id w:val="403188417"/>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Those are the people I am talking about who are taking the approach that asks, “Is there anything here at all? If </w:t>
      </w:r>
      <w:r w:rsidRPr="00DB1A76" w:rsidR="00D41968">
        <w:t>so,</w:t>
      </w:r>
      <w:r w:rsidRPr="00DB1A76">
        <w:t xml:space="preserve"> this is the answer</w:t>
      </w:r>
      <w:r w:rsidRPr="00DB1A76" w:rsidR="0015309D">
        <w:t>”.</w:t>
      </w:r>
      <w:r w:rsidRPr="00DB1A76">
        <w:t xml:space="preserve"> In my book, that is not proportionate</w:t>
      </w:r>
      <w:r w:rsidRPr="00DB1A76" w:rsidR="00D41968">
        <w:t>,</w:t>
      </w:r>
      <w:r w:rsidRPr="00DB1A76">
        <w:t xml:space="preserve"> so we have to try to educate many more people in the system about this risk</w:t>
      </w:r>
      <w:r w:rsidRPr="00DB1A76">
        <w:noBreakHyphen/>
        <w:t>based approach.</w:t>
      </w:r>
    </w:p>
    <w:p w:rsidR="00B176C5" w:rsidRPr="00DB1A76" w:rsidP="00B176C5">
      <w:pPr>
        <w:pStyle w:val="Question"/>
        <w:numPr>
          <w:ilvl w:val="0"/>
          <w:numId w:val="0"/>
        </w:numPr>
        <w:ind w:left="794"/>
      </w:pPr>
      <w:sdt>
        <w:sdtPr>
          <w:alias w:val="Member"/>
          <w:tag w:val="&lt;Member mnisId='4820' dodsId=''&gt;"/>
          <w:id w:val="679942501"/>
          <w:placeholder>
            <w:docPart w:val="35711AEDF4B74B96A6217A4BDF250F39"/>
          </w:placeholder>
          <w:richText/>
        </w:sdtPr>
        <w:sdtContent>
          <w:r w:rsidRPr="00DB1A76">
            <w:rPr>
              <w:b/>
            </w:rPr>
            <w:t xml:space="preserve">Abena </w:t>
          </w:r>
          <w:r w:rsidRPr="00DB1A76">
            <w:rPr>
              <w:b/>
            </w:rPr>
            <w:t>Oppong-Asare</w:t>
          </w:r>
          <w:r w:rsidRPr="00DB1A76">
            <w:rPr>
              <w:b/>
            </w:rPr>
            <w:t>:</w:t>
          </w:r>
        </w:sdtContent>
      </w:sdt>
      <w:r w:rsidRPr="00DB1A76">
        <w:t xml:space="preserve"> That is really helpful. Thank you for that.</w:t>
      </w:r>
    </w:p>
    <w:p w:rsidR="00B176C5" w:rsidRPr="00DB1A76" w:rsidP="00B176C5">
      <w:pPr>
        <w:pStyle w:val="Question"/>
      </w:pPr>
      <w:sdt>
        <w:sdtPr>
          <w:alias w:val="Member"/>
          <w:tag w:val="&lt;Member mnisId='394' dodsId='25722'&gt;"/>
          <w:id w:val="-2037638816"/>
          <w:placeholder>
            <w:docPart w:val="35711AEDF4B74B96A6217A4BDF250F39"/>
          </w:placeholder>
          <w:richText/>
        </w:sdtPr>
        <w:sdtContent>
          <w:r w:rsidRPr="00DB1A76">
            <w:rPr>
              <w:b/>
            </w:rPr>
            <w:t>Chair:</w:t>
          </w:r>
        </w:sdtContent>
      </w:sdt>
      <w:r w:rsidRPr="00DB1A76">
        <w:t xml:space="preserve"> </w:t>
      </w:r>
      <w:r w:rsidRPr="00DB1A76" w:rsidR="00D41968">
        <w:t xml:space="preserve">Following </w:t>
      </w:r>
      <w:r w:rsidRPr="00DB1A76">
        <w:t xml:space="preserve">up from that, Dame Judith, you were saying that the scope of your initial </w:t>
      </w:r>
      <w:r w:rsidRPr="00DB1A76" w:rsidR="00D41968">
        <w:t>i</w:t>
      </w:r>
      <w:r w:rsidRPr="00DB1A76">
        <w:t>nquiry did not go into all the other issues that are now coming up as concerns. Do you think it would have been helpful if the Government had asked you to do a supplementary report to cover some of these areas so we could get a clearer framework of how things ought to move forward?</w:t>
      </w:r>
    </w:p>
    <w:p w:rsidR="00B176C5" w:rsidRPr="00DB1A76" w:rsidP="00B176C5">
      <w:pPr>
        <w:pStyle w:val="Answer"/>
      </w:pPr>
      <w:sdt>
        <w:sdtPr>
          <w:alias w:val="Witness"/>
          <w:id w:val="583344774"/>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I do not honestly know. Some of the work has been done. It may have been </w:t>
      </w:r>
      <w:r w:rsidRPr="00DB1A76" w:rsidR="00D41968">
        <w:t xml:space="preserve">done </w:t>
      </w:r>
      <w:r w:rsidRPr="00DB1A76">
        <w:t xml:space="preserve">by other people. In some respects, I think that other people are better qualified than </w:t>
      </w:r>
      <w:r w:rsidRPr="00DB1A76" w:rsidR="00D41968">
        <w:t>I am</w:t>
      </w:r>
      <w:r w:rsidRPr="00DB1A76">
        <w:t xml:space="preserve"> to do some of that thinking. I would not suggest that I was the best person to look at various financing options for remediation work</w:t>
      </w:r>
      <w:r w:rsidRPr="00DB1A76" w:rsidR="00D41968">
        <w:t>,</w:t>
      </w:r>
      <w:r w:rsidRPr="00DB1A76">
        <w:t xml:space="preserve"> for instance. The Government have done the right thing in engaging with someone different who has experience in that sector to come </w:t>
      </w:r>
      <w:r w:rsidRPr="00DB1A76" w:rsidR="00D41968">
        <w:t xml:space="preserve">up </w:t>
      </w:r>
      <w:r w:rsidRPr="00DB1A76">
        <w:t>with potential solutions. In a sense, the Government have done the right thing in bringing me in on the bits that I can help with</w:t>
      </w:r>
      <w:r w:rsidRPr="00DB1A76" w:rsidR="00D41968">
        <w:t>,</w:t>
      </w:r>
      <w:r w:rsidRPr="00DB1A76">
        <w:t xml:space="preserve"> </w:t>
      </w:r>
      <w:r w:rsidRPr="00DB1A76" w:rsidR="00D41968">
        <w:t xml:space="preserve">like </w:t>
      </w:r>
      <w:r w:rsidRPr="00DB1A76">
        <w:t xml:space="preserve">the Industry Safety Steering Group and the </w:t>
      </w:r>
      <w:r w:rsidRPr="00DB1A76" w:rsidR="00061FDE">
        <w:t>transition board</w:t>
      </w:r>
      <w:r w:rsidRPr="00DB1A76" w:rsidR="00D41968">
        <w:t>,</w:t>
      </w:r>
      <w:r w:rsidRPr="00DB1A76">
        <w:t xml:space="preserve"> and in engaging with others to resolve the other issues.</w:t>
      </w:r>
    </w:p>
    <w:p w:rsidR="00B176C5" w:rsidRPr="00DB1A76" w:rsidP="00B176C5">
      <w:pPr>
        <w:pStyle w:val="Question"/>
      </w:pPr>
      <w:sdt>
        <w:sdtPr>
          <w:alias w:val="Member"/>
          <w:tag w:val="&lt;Member mnisId='394' dodsId='25722'&gt;"/>
          <w:id w:val="1572475555"/>
          <w:placeholder>
            <w:docPart w:val="35711AEDF4B74B96A6217A4BDF250F39"/>
          </w:placeholder>
          <w:richText/>
        </w:sdtPr>
        <w:sdtContent>
          <w:r w:rsidRPr="00DB1A76">
            <w:rPr>
              <w:b/>
            </w:rPr>
            <w:t>Chair:</w:t>
          </w:r>
        </w:sdtContent>
      </w:sdt>
      <w:r w:rsidRPr="00DB1A76">
        <w:t xml:space="preserve"> I was trying to get at the sorts of defects we should now be concerned about</w:t>
      </w:r>
      <w:r w:rsidRPr="00DB1A76" w:rsidR="00D41968">
        <w:t>,</w:t>
      </w:r>
      <w:r w:rsidRPr="00DB1A76">
        <w:t xml:space="preserve"> getting on and doing</w:t>
      </w:r>
      <w:r w:rsidRPr="00DB1A76" w:rsidR="00D41968">
        <w:t>,</w:t>
      </w:r>
      <w:r w:rsidRPr="00DB1A76">
        <w:t xml:space="preserve"> and regarding as a risk that is not acceptable to leave there.</w:t>
      </w:r>
    </w:p>
    <w:p w:rsidR="00B176C5" w:rsidRPr="00DB1A76" w:rsidP="00B176C5">
      <w:pPr>
        <w:pStyle w:val="Answer"/>
      </w:pPr>
      <w:sdt>
        <w:sdtPr>
          <w:alias w:val="Witness"/>
          <w:id w:val="1025288604"/>
          <w:placeholder>
            <w:docPart w:val="35711AEDF4B74B96A6217A4BDF250F39"/>
          </w:placeholder>
          <w:richText/>
        </w:sdtPr>
        <w:sdtContent>
          <w:r w:rsidRPr="00DB1A76">
            <w:rPr>
              <w:b/>
              <w:i/>
            </w:rPr>
            <w:t>Dame Judith Hackitt:</w:t>
          </w:r>
          <w:r w:rsidRPr="00DB1A76">
            <w:rPr>
              <w:b/>
            </w:rPr>
            <w:t xml:space="preserve"> </w:t>
          </w:r>
        </w:sdtContent>
      </w:sdt>
      <w:r w:rsidRPr="00DB1A76">
        <w:t xml:space="preserve">Again, I think that work is being covered by the </w:t>
      </w:r>
      <w:r w:rsidRPr="00DB1A76" w:rsidR="00D41968">
        <w:t xml:space="preserve">fire protection board </w:t>
      </w:r>
      <w:r w:rsidRPr="00DB1A76">
        <w:t xml:space="preserve">work that is going on and the surveys that are taking place of buildings. There is a wealth of knowledge being built up </w:t>
      </w:r>
      <w:r w:rsidRPr="00DB1A76" w:rsidR="00D41968">
        <w:t>about</w:t>
      </w:r>
      <w:r w:rsidRPr="00DB1A76">
        <w:t xml:space="preserve"> what those defects are and we are getting a much better picture of that from some of those activities.</w:t>
      </w:r>
    </w:p>
    <w:p w:rsidR="00B176C5" w:rsidRPr="00DB1A76" w:rsidP="00B176C5">
      <w:pPr>
        <w:pStyle w:val="Question"/>
      </w:pPr>
      <w:sdt>
        <w:sdtPr>
          <w:alias w:val="Member"/>
          <w:tag w:val="&lt;Member mnisId='394' dodsId='25722'&gt;"/>
          <w:id w:val="500084192"/>
          <w:placeholder>
            <w:docPart w:val="35711AEDF4B74B96A6217A4BDF250F39"/>
          </w:placeholder>
          <w:richText/>
        </w:sdtPr>
        <w:sdtContent>
          <w:r w:rsidRPr="00DB1A76">
            <w:rPr>
              <w:b/>
            </w:rPr>
            <w:t>Chair:</w:t>
          </w:r>
        </w:sdtContent>
      </w:sdt>
      <w:r w:rsidRPr="00DB1A76">
        <w:t xml:space="preserve"> Finally, you say you are advising the </w:t>
      </w:r>
      <w:r w:rsidRPr="00DB1A76" w:rsidR="00D41968">
        <w:t xml:space="preserve">Government </w:t>
      </w:r>
      <w:r w:rsidRPr="00DB1A76">
        <w:t xml:space="preserve">in Victoria. </w:t>
      </w:r>
      <w:r w:rsidRPr="00DB1A76" w:rsidR="00A51E84">
        <w:t xml:space="preserve">We </w:t>
      </w:r>
      <w:r w:rsidRPr="00DB1A76">
        <w:t xml:space="preserve">are told </w:t>
      </w:r>
      <w:r w:rsidRPr="00DB1A76" w:rsidR="00A51E84">
        <w:t xml:space="preserve">that they have </w:t>
      </w:r>
      <w:r w:rsidRPr="00DB1A76">
        <w:t>a reasonably good system of regulation</w:t>
      </w:r>
      <w:r w:rsidRPr="00DB1A76" w:rsidR="00D41968">
        <w:t>,</w:t>
      </w:r>
      <w:r w:rsidRPr="00DB1A76">
        <w:t xml:space="preserve"> as far as I know. Is there anything we could learn from how they have gone about things that we might apply here?</w:t>
      </w:r>
    </w:p>
    <w:p w:rsidR="00B176C5" w:rsidRPr="00DB1A76" w:rsidP="00B176C5">
      <w:pPr>
        <w:pStyle w:val="Answer"/>
      </w:pPr>
      <w:sdt>
        <w:sdtPr>
          <w:alias w:val="Witness"/>
          <w:id w:val="1542634087"/>
          <w:placeholder>
            <w:docPart w:val="35711AEDF4B74B96A6217A4BDF250F39"/>
          </w:placeholder>
          <w:richText/>
        </w:sdtPr>
        <w:sdtContent>
          <w:r w:rsidRPr="00DB1A76">
            <w:rPr>
              <w:b/>
              <w:i/>
            </w:rPr>
            <w:t>Dame Judith Hackitt:</w:t>
          </w:r>
          <w:r w:rsidRPr="00DB1A76">
            <w:rPr>
              <w:b/>
            </w:rPr>
            <w:t xml:space="preserve"> </w:t>
          </w:r>
        </w:sdtContent>
      </w:sdt>
      <w:r w:rsidRPr="00DB1A76">
        <w:t>The</w:t>
      </w:r>
      <w:r w:rsidRPr="00DB1A76" w:rsidR="00A51E84">
        <w:t>re are things that can be learned</w:t>
      </w:r>
      <w:r w:rsidRPr="00DB1A76">
        <w:t xml:space="preserve"> both ways, yes, and I am trying to facilitate that in large measure. There are important differences and you always have to look at things in context. The size of the problem in Australia is much smaller</w:t>
      </w:r>
      <w:r w:rsidRPr="00DB1A76" w:rsidR="00A51E84">
        <w:t>,</w:t>
      </w:r>
      <w:r w:rsidRPr="00DB1A76">
        <w:t xml:space="preserve"> </w:t>
      </w:r>
      <w:r w:rsidRPr="00DB1A76" w:rsidR="00A51E84">
        <w:t>in terms of</w:t>
      </w:r>
      <w:r w:rsidRPr="00DB1A76">
        <w:t xml:space="preserve"> the existing stock of buildings. Any financial solution they might devise is more likely to be a smaller sum of money </w:t>
      </w:r>
      <w:r w:rsidRPr="00DB1A76" w:rsidR="00A51E84">
        <w:t>than</w:t>
      </w:r>
      <w:r w:rsidRPr="00DB1A76">
        <w:t xml:space="preserve"> we might need to do the same thing. I am confident that there is a good dialogue going on at multiple levels between officials in </w:t>
      </w:r>
      <w:r w:rsidRPr="00DB1A76" w:rsidR="00A51E84">
        <w:t>MH</w:t>
      </w:r>
      <w:r w:rsidRPr="00DB1A76">
        <w:t>CLG and people in different states in Australia who are tackling this problem</w:t>
      </w:r>
      <w:r w:rsidRPr="00DB1A76" w:rsidR="00A51E84">
        <w:t>.</w:t>
      </w:r>
      <w:r w:rsidRPr="00DB1A76">
        <w:t xml:space="preserve"> </w:t>
      </w:r>
      <w:r w:rsidRPr="00DB1A76" w:rsidR="00A51E84">
        <w:t xml:space="preserve">Everyone </w:t>
      </w:r>
      <w:r w:rsidRPr="00DB1A76">
        <w:t>is committed to learning and sharing lessons learn</w:t>
      </w:r>
      <w:r w:rsidRPr="00DB1A76" w:rsidR="00A51E84">
        <w:t>ed</w:t>
      </w:r>
      <w:r w:rsidRPr="00DB1A76">
        <w:t>.</w:t>
      </w:r>
    </w:p>
    <w:p w:rsidR="00B176C5" w:rsidRPr="00DB1A76" w:rsidP="00DB1A76">
      <w:pPr>
        <w:pStyle w:val="Question"/>
        <w:numPr>
          <w:ilvl w:val="0"/>
          <w:numId w:val="0"/>
        </w:numPr>
        <w:ind w:left="794"/>
      </w:pPr>
      <w:sdt>
        <w:sdtPr>
          <w:alias w:val="Member"/>
          <w:tag w:val="&lt;Member mnisId='394' dodsId='25722'&gt;"/>
          <w:id w:val="888068585"/>
          <w:placeholder>
            <w:docPart w:val="35711AEDF4B74B96A6217A4BDF250F39"/>
          </w:placeholder>
          <w:richText/>
        </w:sdtPr>
        <w:sdtContent>
          <w:r w:rsidRPr="00DB1A76">
            <w:rPr>
              <w:b/>
            </w:rPr>
            <w:t>Chair:</w:t>
          </w:r>
        </w:sdtContent>
      </w:sdt>
      <w:r w:rsidRPr="00DB1A76">
        <w:t xml:space="preserve"> Thank you very much once again for coming to the Committee and speaking so straightforwardly and openly to us about the issues. Hopefully we are making progress. We have come quite a way since our first conversations on this issue. Maybe they will not be the last conversations</w:t>
      </w:r>
      <w:r w:rsidRPr="00DB1A76" w:rsidR="00A51E84">
        <w:t>.</w:t>
      </w:r>
      <w:r w:rsidRPr="00DB1A76">
        <w:t xml:space="preserve"> </w:t>
      </w:r>
      <w:r w:rsidRPr="00DB1A76" w:rsidR="00A51E84">
        <w:t xml:space="preserve">Thank </w:t>
      </w:r>
      <w:r w:rsidRPr="00DB1A76">
        <w:t xml:space="preserve">you for what you have done to set us down this path, Dame Judith, and for, once again, coming to the Committee today. </w:t>
      </w:r>
    </w:p>
    <w:p w:rsidR="00417B4F" w:rsidP="00B176C5">
      <w:pPr>
        <w:pStyle w:val="Answer"/>
      </w:pPr>
      <w:sdt>
        <w:sdtPr>
          <w:alias w:val="Witness"/>
          <w:id w:val="1218311061"/>
          <w:placeholder>
            <w:docPart w:val="35711AEDF4B74B96A6217A4BDF250F39"/>
          </w:placeholder>
          <w:richText/>
        </w:sdtPr>
        <w:sdtContent>
          <w:r w:rsidRPr="00DB1A76" w:rsidR="00B176C5">
            <w:rPr>
              <w:b/>
              <w:i/>
            </w:rPr>
            <w:t>Dame Judith Hackitt:</w:t>
          </w:r>
          <w:r w:rsidRPr="00DB1A76" w:rsidR="00B176C5">
            <w:rPr>
              <w:b/>
            </w:rPr>
            <w:t xml:space="preserve"> </w:t>
          </w:r>
        </w:sdtContent>
      </w:sdt>
      <w:r w:rsidRPr="00DB1A76" w:rsidR="00B176C5">
        <w:t>Thank you. I am sure we are on the right track and we will get there as quickly as we can.</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A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A1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A1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A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1E7DBE549E346808C848EA9B39A2F6D"/>
      </w:placeholder>
      <w:richText/>
    </w:sdtPr>
    <w:sdtContent>
      <w:p w:rsidR="00B176C5" w:rsidP="009277D8">
        <w:pPr>
          <w:pStyle w:val="Para"/>
          <w:rPr>
            <w:color w:val="808080"/>
          </w:rPr>
        </w:pPr>
        <w:r w:rsidRPr="0098378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C702957A2BF44129994B717966233F5"/>
      </w:placeholder>
      <w:richText/>
    </w:sdtPr>
    <w:sdtContent>
      <w:p w:rsidR="00B176C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66A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2FA4E30"/>
    <w:lvl w:ilvl="0">
      <w:start w:val="1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403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Docu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1E7DBE549E346808C848EA9B39A2F6D"/>
        <w:category>
          <w:name w:val="General"/>
          <w:gallery w:val="placeholder"/>
        </w:category>
        <w:types>
          <w:type w:val="bbPlcHdr"/>
        </w:types>
        <w:behaviors>
          <w:behavior w:val="content"/>
        </w:behaviors>
        <w:guid w:val="{8E709A06-A7FC-4A61-9BC3-0B6A206401E5}"/>
      </w:docPartPr>
      <w:docPartBody>
        <w:p w:rsidR="00B85AB4" w:rsidP="00B85AB4">
          <w:pPr>
            <w:pStyle w:val="F1E7DBE549E346808C848EA9B39A2F6D"/>
          </w:pPr>
          <w:r w:rsidRPr="000753FC">
            <w:rPr>
              <w:rStyle w:val="PlaceholderText"/>
            </w:rPr>
            <w:t>Click here to enter text.</w:t>
          </w:r>
        </w:p>
      </w:docPartBody>
    </w:docPart>
    <w:docPart>
      <w:docPartPr>
        <w:name w:val="7F5572D4377E48B4983BD6948400B234"/>
        <w:category>
          <w:name w:val="General"/>
          <w:gallery w:val="placeholder"/>
        </w:category>
        <w:types>
          <w:type w:val="bbPlcHdr"/>
        </w:types>
        <w:behaviors>
          <w:behavior w:val="content"/>
        </w:behaviors>
        <w:guid w:val="{2C00FF87-8611-4C01-9833-7B09C5ADE04A}"/>
      </w:docPartPr>
      <w:docPartBody>
        <w:p w:rsidR="00B85AB4" w:rsidP="00B85AB4">
          <w:pPr>
            <w:pStyle w:val="7F5572D4377E48B4983BD6948400B234"/>
          </w:pPr>
          <w:r w:rsidRPr="002B3926">
            <w:rPr>
              <w:rStyle w:val="PlaceholderText"/>
            </w:rPr>
            <w:t>Click here to enter text.</w:t>
          </w:r>
        </w:p>
      </w:docPartBody>
    </w:docPart>
    <w:docPart>
      <w:docPartPr>
        <w:name w:val="6C702957A2BF44129994B717966233F5"/>
        <w:category>
          <w:name w:val="General"/>
          <w:gallery w:val="placeholder"/>
        </w:category>
        <w:types>
          <w:type w:val="bbPlcHdr"/>
        </w:types>
        <w:behaviors>
          <w:behavior w:val="content"/>
        </w:behaviors>
        <w:guid w:val="{61248584-21CF-47B6-8D9F-AF19F9A3F354}"/>
      </w:docPartPr>
      <w:docPartBody>
        <w:p w:rsidR="00B85AB4" w:rsidP="00B85AB4">
          <w:pPr>
            <w:pStyle w:val="6C702957A2BF44129994B717966233F5"/>
          </w:pPr>
          <w:r w:rsidRPr="00D20745">
            <w:rPr>
              <w:rStyle w:val="PlaceholderText"/>
            </w:rPr>
            <w:t>Click here to enter text.</w:t>
          </w:r>
        </w:p>
      </w:docPartBody>
    </w:docPart>
    <w:docPart>
      <w:docPartPr>
        <w:name w:val="010DEA0859D4436AA2AB7E299F8DFB7C"/>
        <w:category>
          <w:name w:val="General"/>
          <w:gallery w:val="placeholder"/>
        </w:category>
        <w:types>
          <w:type w:val="bbPlcHdr"/>
        </w:types>
        <w:behaviors>
          <w:behavior w:val="content"/>
        </w:behaviors>
        <w:guid w:val="{F2AEDBAB-6414-440D-9ECF-C99255E7A253}"/>
      </w:docPartPr>
      <w:docPartBody>
        <w:p w:rsidR="00B85AB4" w:rsidP="00B85AB4">
          <w:pPr>
            <w:pStyle w:val="010DEA0859D4436AA2AB7E299F8DFB7C"/>
          </w:pPr>
          <w:r w:rsidRPr="002B3926">
            <w:rPr>
              <w:rStyle w:val="PlaceholderText"/>
            </w:rPr>
            <w:t>Click here to enter text.</w:t>
          </w:r>
        </w:p>
      </w:docPartBody>
    </w:docPart>
    <w:docPart>
      <w:docPartPr>
        <w:name w:val="11DD36C11A2146A18EC70B0F71B28DE4"/>
        <w:category>
          <w:name w:val="General"/>
          <w:gallery w:val="placeholder"/>
        </w:category>
        <w:types>
          <w:type w:val="bbPlcHdr"/>
        </w:types>
        <w:behaviors>
          <w:behavior w:val="content"/>
        </w:behaviors>
        <w:guid w:val="{B7C1A3AC-EBD9-46CD-B484-DA1415BFF07B}"/>
      </w:docPartPr>
      <w:docPartBody>
        <w:p w:rsidR="00FA3E77" w:rsidP="00FA3E77">
          <w:pPr>
            <w:pStyle w:val="11DD36C11A2146A18EC70B0F71B28DE4"/>
          </w:pPr>
          <w:r w:rsidRPr="009D5342">
            <w:rPr>
              <w:rStyle w:val="PlaceholderText"/>
            </w:rPr>
            <w:t>Click here to enter text.</w:t>
          </w:r>
        </w:p>
      </w:docPartBody>
    </w:docPart>
    <w:docPart>
      <w:docPartPr>
        <w:name w:val="E5E0491985854790825496AA485179F8"/>
        <w:category>
          <w:name w:val="General"/>
          <w:gallery w:val="placeholder"/>
        </w:category>
        <w:types>
          <w:type w:val="bbPlcHdr"/>
        </w:types>
        <w:behaviors>
          <w:behavior w:val="content"/>
        </w:behaviors>
        <w:guid w:val="{C7EA07F8-4E50-4C0A-B7C8-95D94E19EC8C}"/>
      </w:docPartPr>
      <w:docPartBody>
        <w:p w:rsidR="00D374CB" w:rsidP="00D374CB">
          <w:pPr>
            <w:pStyle w:val="E5E0491985854790825496AA485179F8"/>
          </w:pPr>
          <w:r w:rsidRPr="009D5342">
            <w:rPr>
              <w:rStyle w:val="PlaceholderText"/>
            </w:rPr>
            <w:t>Click here to enter text.</w:t>
          </w:r>
        </w:p>
      </w:docPartBody>
    </w:docPart>
    <w:docPart>
      <w:docPartPr>
        <w:name w:val="95C0A553B05E4B05BE3D2CC1F563BEAE"/>
        <w:category>
          <w:name w:val="General"/>
          <w:gallery w:val="placeholder"/>
        </w:category>
        <w:types>
          <w:type w:val="bbPlcHdr"/>
        </w:types>
        <w:behaviors>
          <w:behavior w:val="content"/>
        </w:behaviors>
        <w:guid w:val="{18875EB7-1843-467A-802A-2209E17583E2}"/>
      </w:docPartPr>
      <w:docPartBody>
        <w:p w:rsidR="00D374CB" w:rsidP="00D374CB">
          <w:pPr>
            <w:pStyle w:val="95C0A553B05E4B05BE3D2CC1F563BEAE"/>
          </w:pPr>
          <w:r w:rsidRPr="009D5342">
            <w:rPr>
              <w:rStyle w:val="PlaceholderText"/>
            </w:rPr>
            <w:t>Click here to enter text.</w:t>
          </w:r>
        </w:p>
      </w:docPartBody>
    </w:docPart>
    <w:docPart>
      <w:docPartPr>
        <w:name w:val="044592894E374D6F8E4070443598481C"/>
        <w:category>
          <w:name w:val="General"/>
          <w:gallery w:val="placeholder"/>
        </w:category>
        <w:types>
          <w:type w:val="bbPlcHdr"/>
        </w:types>
        <w:behaviors>
          <w:behavior w:val="content"/>
        </w:behaviors>
        <w:guid w:val="{8A09E99C-A40D-4D3F-968F-2BA9CE011DC8}"/>
      </w:docPartPr>
      <w:docPartBody>
        <w:p w:rsidR="00D374CB" w:rsidP="00D374CB">
          <w:pPr>
            <w:pStyle w:val="044592894E374D6F8E4070443598481C"/>
          </w:pPr>
          <w:r w:rsidRPr="00380A20">
            <w:rPr>
              <w:rStyle w:val="PlaceholderText"/>
            </w:rPr>
            <w:t>Click here to enter text.</w:t>
          </w:r>
        </w:p>
      </w:docPartBody>
    </w:docPart>
    <w:docPart>
      <w:docPartPr>
        <w:name w:val="7157639E35004AD8951E9B89D16A46D7"/>
        <w:category>
          <w:name w:val="General"/>
          <w:gallery w:val="placeholder"/>
        </w:category>
        <w:types>
          <w:type w:val="bbPlcHdr"/>
        </w:types>
        <w:behaviors>
          <w:behavior w:val="content"/>
        </w:behaviors>
        <w:guid w:val="{EADFACA1-97C7-4343-B56C-6B2ADB35F3E5}"/>
      </w:docPartPr>
      <w:docPartBody>
        <w:p w:rsidR="00D374CB" w:rsidP="00D374CB">
          <w:pPr>
            <w:pStyle w:val="7157639E35004AD8951E9B89D16A46D7"/>
          </w:pPr>
          <w:r w:rsidRPr="009D5342">
            <w:rPr>
              <w:rStyle w:val="PlaceholderText"/>
            </w:rPr>
            <w:t>Click here to enter text.</w:t>
          </w:r>
        </w:p>
      </w:docPartBody>
    </w:docPart>
    <w:docPart>
      <w:docPartPr>
        <w:name w:val="C85D7CE4A5F9424188A8665D6F1B949D"/>
        <w:category>
          <w:name w:val="General"/>
          <w:gallery w:val="placeholder"/>
        </w:category>
        <w:types>
          <w:type w:val="bbPlcHdr"/>
        </w:types>
        <w:behaviors>
          <w:behavior w:val="content"/>
        </w:behaviors>
        <w:guid w:val="{DB79D150-346E-42AD-A02C-FCB0DD8277E7}"/>
      </w:docPartPr>
      <w:docPartBody>
        <w:p w:rsidR="00D374CB" w:rsidP="00D374CB">
          <w:pPr>
            <w:pStyle w:val="C85D7CE4A5F9424188A8665D6F1B949D"/>
          </w:pPr>
          <w:r w:rsidRPr="009D5342">
            <w:rPr>
              <w:rStyle w:val="PlaceholderText"/>
            </w:rPr>
            <w:t>Click here to enter text.</w:t>
          </w:r>
        </w:p>
      </w:docPartBody>
    </w:docPart>
    <w:docPart>
      <w:docPartPr>
        <w:name w:val="753793954581447DB021CF0ED512369F"/>
        <w:category>
          <w:name w:val="General"/>
          <w:gallery w:val="placeholder"/>
        </w:category>
        <w:types>
          <w:type w:val="bbPlcHdr"/>
        </w:types>
        <w:behaviors>
          <w:behavior w:val="content"/>
        </w:behaviors>
        <w:guid w:val="{DEFBFFBE-EFE7-4931-BDB8-E2101C529D84}"/>
      </w:docPartPr>
      <w:docPartBody>
        <w:p w:rsidR="00D374CB" w:rsidP="00D374CB">
          <w:pPr>
            <w:pStyle w:val="753793954581447DB021CF0ED512369F"/>
          </w:pPr>
          <w:r w:rsidRPr="00380A20">
            <w:rPr>
              <w:rStyle w:val="PlaceholderText"/>
            </w:rPr>
            <w:t>Click here to enter text.</w:t>
          </w:r>
        </w:p>
      </w:docPartBody>
    </w:docPart>
    <w:docPart>
      <w:docPartPr>
        <w:name w:val="B9C30F512A0A49C58565C97F767EC891"/>
        <w:category>
          <w:name w:val="General"/>
          <w:gallery w:val="placeholder"/>
        </w:category>
        <w:types>
          <w:type w:val="bbPlcHdr"/>
        </w:types>
        <w:behaviors>
          <w:behavior w:val="content"/>
        </w:behaviors>
        <w:guid w:val="{A0A116AD-CBBE-4103-BD3D-25FDA4C5D52B}"/>
      </w:docPartPr>
      <w:docPartBody>
        <w:p w:rsidR="00D374CB" w:rsidP="00D374CB">
          <w:pPr>
            <w:pStyle w:val="B9C30F512A0A49C58565C97F767EC891"/>
          </w:pPr>
          <w:r w:rsidRPr="009D5342">
            <w:rPr>
              <w:rStyle w:val="PlaceholderText"/>
            </w:rPr>
            <w:t>Click here to enter text.</w:t>
          </w:r>
        </w:p>
      </w:docPartBody>
    </w:docPart>
    <w:docPart>
      <w:docPartPr>
        <w:name w:val="A1E6BE8AF3854CADAF4DD1885940D6FA"/>
        <w:category>
          <w:name w:val="General"/>
          <w:gallery w:val="placeholder"/>
        </w:category>
        <w:types>
          <w:type w:val="bbPlcHdr"/>
        </w:types>
        <w:behaviors>
          <w:behavior w:val="content"/>
        </w:behaviors>
        <w:guid w:val="{5DE49288-F084-4219-B894-CEC195D7912C}"/>
      </w:docPartPr>
      <w:docPartBody>
        <w:p w:rsidR="00D374CB" w:rsidP="00D374CB">
          <w:pPr>
            <w:pStyle w:val="A1E6BE8AF3854CADAF4DD1885940D6FA"/>
          </w:pPr>
          <w:r w:rsidRPr="00380A20">
            <w:rPr>
              <w:rStyle w:val="PlaceholderText"/>
            </w:rPr>
            <w:t>Click here to enter text.</w:t>
          </w:r>
        </w:p>
      </w:docPartBody>
    </w:docPart>
    <w:docPart>
      <w:docPartPr>
        <w:name w:val="8F1B0B754423450B9DBBB4779CCD2772"/>
        <w:category>
          <w:name w:val="General"/>
          <w:gallery w:val="placeholder"/>
        </w:category>
        <w:types>
          <w:type w:val="bbPlcHdr"/>
        </w:types>
        <w:behaviors>
          <w:behavior w:val="content"/>
        </w:behaviors>
        <w:guid w:val="{589B7607-978E-4636-9969-77DA5DFE50F0}"/>
      </w:docPartPr>
      <w:docPartBody>
        <w:p w:rsidR="00D374CB" w:rsidP="00D374CB">
          <w:pPr>
            <w:pStyle w:val="8F1B0B754423450B9DBBB4779CCD2772"/>
          </w:pPr>
          <w:r w:rsidRPr="009D5342">
            <w:rPr>
              <w:rStyle w:val="PlaceholderText"/>
            </w:rPr>
            <w:t>Click here to enter text.</w:t>
          </w:r>
        </w:p>
      </w:docPartBody>
    </w:docPart>
    <w:docPart>
      <w:docPartPr>
        <w:name w:val="687EF58BEF724AAFAF87130A628FAAF2"/>
        <w:category>
          <w:name w:val="General"/>
          <w:gallery w:val="placeholder"/>
        </w:category>
        <w:types>
          <w:type w:val="bbPlcHdr"/>
        </w:types>
        <w:behaviors>
          <w:behavior w:val="content"/>
        </w:behaviors>
        <w:guid w:val="{D95C5F27-31B0-45C3-BE91-54A26E748B44}"/>
      </w:docPartPr>
      <w:docPartBody>
        <w:p w:rsidR="005F236B" w:rsidP="00D374CB">
          <w:pPr>
            <w:pStyle w:val="687EF58BEF724AAFAF87130A628FAAF2"/>
          </w:pPr>
          <w:r w:rsidRPr="00380A20">
            <w:rPr>
              <w:rStyle w:val="PlaceholderText"/>
            </w:rPr>
            <w:t>Click here to enter text.</w:t>
          </w:r>
        </w:p>
      </w:docPartBody>
    </w:docPart>
    <w:docPart>
      <w:docPartPr>
        <w:name w:val="2A6C945502F9429582281C7DA547EA34"/>
        <w:category>
          <w:name w:val="General"/>
          <w:gallery w:val="placeholder"/>
        </w:category>
        <w:types>
          <w:type w:val="bbPlcHdr"/>
        </w:types>
        <w:behaviors>
          <w:behavior w:val="content"/>
        </w:behaviors>
        <w:guid w:val="{C5C4873E-4DDB-474F-B9A0-93405636DCD3}"/>
      </w:docPartPr>
      <w:docPartBody>
        <w:p w:rsidR="005F236B" w:rsidP="00D374CB">
          <w:pPr>
            <w:pStyle w:val="2A6C945502F9429582281C7DA547EA34"/>
          </w:pPr>
          <w:r w:rsidRPr="009D5342">
            <w:rPr>
              <w:rStyle w:val="PlaceholderText"/>
            </w:rPr>
            <w:t>Click here to enter text.</w:t>
          </w:r>
        </w:p>
      </w:docPartBody>
    </w:docPart>
    <w:docPart>
      <w:docPartPr>
        <w:name w:val="5A948933E4334629B62F62E41B73E62E"/>
        <w:category>
          <w:name w:val="General"/>
          <w:gallery w:val="placeholder"/>
        </w:category>
        <w:types>
          <w:type w:val="bbPlcHdr"/>
        </w:types>
        <w:behaviors>
          <w:behavior w:val="content"/>
        </w:behaviors>
        <w:guid w:val="{2A877EFA-8549-4E48-A392-2048DA15D62B}"/>
      </w:docPartPr>
      <w:docPartBody>
        <w:p w:rsidR="005F236B" w:rsidP="00D374CB">
          <w:pPr>
            <w:pStyle w:val="5A948933E4334629B62F62E41B73E62E"/>
          </w:pPr>
          <w:r w:rsidRPr="00380A20">
            <w:rPr>
              <w:rStyle w:val="PlaceholderText"/>
            </w:rPr>
            <w:t>Click here to enter text.</w:t>
          </w:r>
        </w:p>
      </w:docPartBody>
    </w:docPart>
    <w:docPart>
      <w:docPartPr>
        <w:name w:val="4E42919BED2D4DD3BB7B746B2AC7D8E7"/>
        <w:category>
          <w:name w:val="General"/>
          <w:gallery w:val="placeholder"/>
        </w:category>
        <w:types>
          <w:type w:val="bbPlcHdr"/>
        </w:types>
        <w:behaviors>
          <w:behavior w:val="content"/>
        </w:behaviors>
        <w:guid w:val="{94788F93-98E0-4BA2-B86B-8D559EB60793}"/>
      </w:docPartPr>
      <w:docPartBody>
        <w:p w:rsidR="005F236B" w:rsidP="00D374CB">
          <w:pPr>
            <w:pStyle w:val="4E42919BED2D4DD3BB7B746B2AC7D8E7"/>
          </w:pPr>
          <w:r w:rsidRPr="009D5342">
            <w:rPr>
              <w:rStyle w:val="PlaceholderText"/>
            </w:rPr>
            <w:t>Click here to enter text.</w:t>
          </w:r>
        </w:p>
      </w:docPartBody>
    </w:docPart>
    <w:docPart>
      <w:docPartPr>
        <w:name w:val="9027C4771B9A435F9897AF924262E4C8"/>
        <w:category>
          <w:name w:val="General"/>
          <w:gallery w:val="placeholder"/>
        </w:category>
        <w:types>
          <w:type w:val="bbPlcHdr"/>
        </w:types>
        <w:behaviors>
          <w:behavior w:val="content"/>
        </w:behaviors>
        <w:guid w:val="{60D59488-0560-4427-A058-CCF027BDF4B3}"/>
      </w:docPartPr>
      <w:docPartBody>
        <w:p w:rsidR="005F236B" w:rsidP="00D374CB">
          <w:pPr>
            <w:pStyle w:val="9027C4771B9A435F9897AF924262E4C8"/>
          </w:pPr>
          <w:r w:rsidRPr="00380A20">
            <w:rPr>
              <w:rStyle w:val="PlaceholderText"/>
            </w:rPr>
            <w:t>Click here to enter text.</w:t>
          </w:r>
        </w:p>
      </w:docPartBody>
    </w:docPart>
    <w:docPart>
      <w:docPartPr>
        <w:name w:val="8908C527AF24456B96381918ABAAE2E9"/>
        <w:category>
          <w:name w:val="General"/>
          <w:gallery w:val="placeholder"/>
        </w:category>
        <w:types>
          <w:type w:val="bbPlcHdr"/>
        </w:types>
        <w:behaviors>
          <w:behavior w:val="content"/>
        </w:behaviors>
        <w:guid w:val="{DDF79F6F-3885-4C8B-9C5E-79446BAB4DED}"/>
      </w:docPartPr>
      <w:docPartBody>
        <w:p w:rsidR="005F236B" w:rsidP="00D374CB">
          <w:pPr>
            <w:pStyle w:val="8908C527AF24456B96381918ABAAE2E9"/>
          </w:pPr>
          <w:r w:rsidRPr="009D5342">
            <w:rPr>
              <w:rStyle w:val="PlaceholderText"/>
            </w:rPr>
            <w:t>Click here to enter text.</w:t>
          </w:r>
        </w:p>
      </w:docPartBody>
    </w:docPart>
    <w:docPart>
      <w:docPartPr>
        <w:name w:val="D0D996704DEA472C81212B07E8992E52"/>
        <w:category>
          <w:name w:val="General"/>
          <w:gallery w:val="placeholder"/>
        </w:category>
        <w:types>
          <w:type w:val="bbPlcHdr"/>
        </w:types>
        <w:behaviors>
          <w:behavior w:val="content"/>
        </w:behaviors>
        <w:guid w:val="{A5BC925E-115B-4EB2-BC6F-FDA0E6F3FCC2}"/>
      </w:docPartPr>
      <w:docPartBody>
        <w:p w:rsidR="005F236B" w:rsidP="00D374CB">
          <w:pPr>
            <w:pStyle w:val="D0D996704DEA472C81212B07E8992E52"/>
          </w:pPr>
          <w:r w:rsidRPr="00380A20">
            <w:rPr>
              <w:rStyle w:val="PlaceholderText"/>
            </w:rPr>
            <w:t>Click here to enter text.</w:t>
          </w:r>
        </w:p>
      </w:docPartBody>
    </w:docPart>
    <w:docPart>
      <w:docPartPr>
        <w:name w:val="1C8279397E3A4F0BB3CD19D446475D4D"/>
        <w:category>
          <w:name w:val="General"/>
          <w:gallery w:val="placeholder"/>
        </w:category>
        <w:types>
          <w:type w:val="bbPlcHdr"/>
        </w:types>
        <w:behaviors>
          <w:behavior w:val="content"/>
        </w:behaviors>
        <w:guid w:val="{F908D428-8E40-4884-B696-5042895315E1}"/>
      </w:docPartPr>
      <w:docPartBody>
        <w:p w:rsidR="005F236B" w:rsidP="00D374CB">
          <w:pPr>
            <w:pStyle w:val="1C8279397E3A4F0BB3CD19D446475D4D"/>
          </w:pPr>
          <w:r w:rsidRPr="00380A20">
            <w:rPr>
              <w:rStyle w:val="PlaceholderText"/>
            </w:rPr>
            <w:t>Click here to enter text.</w:t>
          </w:r>
        </w:p>
      </w:docPartBody>
    </w:docPart>
    <w:docPart>
      <w:docPartPr>
        <w:name w:val="1B2A097B3F1E4601951CB9E36BE90C6B"/>
        <w:category>
          <w:name w:val="General"/>
          <w:gallery w:val="placeholder"/>
        </w:category>
        <w:types>
          <w:type w:val="bbPlcHdr"/>
        </w:types>
        <w:behaviors>
          <w:behavior w:val="content"/>
        </w:behaviors>
        <w:guid w:val="{3F978B2C-F1AD-4A77-923A-A517BD94557C}"/>
      </w:docPartPr>
      <w:docPartBody>
        <w:p w:rsidR="005F236B" w:rsidP="00D374CB">
          <w:pPr>
            <w:pStyle w:val="1B2A097B3F1E4601951CB9E36BE90C6B"/>
          </w:pPr>
          <w:r w:rsidRPr="009D5342">
            <w:rPr>
              <w:rStyle w:val="PlaceholderText"/>
            </w:rPr>
            <w:t>Click here to enter text.</w:t>
          </w:r>
        </w:p>
      </w:docPartBody>
    </w:docPart>
    <w:docPart>
      <w:docPartPr>
        <w:name w:val="AEED0B9438724A00A3F956933D53F2A3"/>
        <w:category>
          <w:name w:val="General"/>
          <w:gallery w:val="placeholder"/>
        </w:category>
        <w:types>
          <w:type w:val="bbPlcHdr"/>
        </w:types>
        <w:behaviors>
          <w:behavior w:val="content"/>
        </w:behaviors>
        <w:guid w:val="{EBF3B2AC-60AB-4F93-B666-8DD487A5F1EE}"/>
      </w:docPartPr>
      <w:docPartBody>
        <w:p w:rsidR="005F236B" w:rsidP="00D374CB">
          <w:pPr>
            <w:pStyle w:val="AEED0B9438724A00A3F956933D53F2A3"/>
          </w:pPr>
          <w:r w:rsidRPr="00EB645A">
            <w:rPr>
              <w:rStyle w:val="PlaceholderText"/>
            </w:rPr>
            <w:t>Click here to enter text.</w:t>
          </w:r>
        </w:p>
      </w:docPartBody>
    </w:docPart>
    <w:docPart>
      <w:docPartPr>
        <w:name w:val="35711AEDF4B74B96A6217A4BDF250F39"/>
        <w:category>
          <w:name w:val="General"/>
          <w:gallery w:val="placeholder"/>
        </w:category>
        <w:types>
          <w:type w:val="bbPlcHdr"/>
        </w:types>
        <w:behaviors>
          <w:behavior w:val="content"/>
        </w:behaviors>
        <w:guid w:val="{C61EE147-FEB7-4D80-89F6-BD08F348E836}"/>
      </w:docPartPr>
      <w:docPartBody>
        <w:p w:rsidR="009164EE" w:rsidP="009164EE">
          <w:pPr>
            <w:pStyle w:val="35711AEDF4B74B96A6217A4BDF250F39"/>
          </w:pPr>
          <w:r w:rsidRPr="00EB645A">
            <w:rPr>
              <w:rStyle w:val="PlaceholderText"/>
            </w:rPr>
            <w:t>Click here to enter text.</w:t>
          </w:r>
        </w:p>
      </w:docPartBody>
    </w:docPart>
    <w:docPart>
      <w:docPartPr>
        <w:name w:val="94B8079385FF42D484566775F4E6B184"/>
        <w:category>
          <w:name w:val="General"/>
          <w:gallery w:val="placeholder"/>
        </w:category>
        <w:types>
          <w:type w:val="bbPlcHdr"/>
        </w:types>
        <w:behaviors>
          <w:behavior w:val="content"/>
        </w:behaviors>
        <w:guid w:val="{0DBA28B8-DAFA-4820-986F-59950E2D6B22}"/>
      </w:docPartPr>
      <w:docPartBody>
        <w:p w:rsidR="009164EE" w:rsidP="009164EE">
          <w:pPr>
            <w:pStyle w:val="94B8079385FF42D484566775F4E6B184"/>
          </w:pPr>
          <w:r w:rsidRPr="002B392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64EE"/>
    <w:rPr>
      <w:color w:val="808080"/>
    </w:rPr>
  </w:style>
  <w:style w:type="paragraph" w:customStyle="1" w:styleId="F1E7DBE549E346808C848EA9B39A2F6D">
    <w:name w:val="F1E7DBE549E346808C848EA9B39A2F6D"/>
    <w:rsid w:val="00B85AB4"/>
  </w:style>
  <w:style w:type="paragraph" w:customStyle="1" w:styleId="7F5572D4377E48B4983BD6948400B234">
    <w:name w:val="7F5572D4377E48B4983BD6948400B234"/>
    <w:rsid w:val="00B85AB4"/>
  </w:style>
  <w:style w:type="paragraph" w:customStyle="1" w:styleId="6C702957A2BF44129994B717966233F5">
    <w:name w:val="6C702957A2BF44129994B717966233F5"/>
    <w:rsid w:val="00B85AB4"/>
  </w:style>
  <w:style w:type="paragraph" w:customStyle="1" w:styleId="E04BACC797FA4BD4A1B47B04329E1188">
    <w:name w:val="E04BACC797FA4BD4A1B47B04329E1188"/>
    <w:rsid w:val="00B85AB4"/>
  </w:style>
  <w:style w:type="paragraph" w:customStyle="1" w:styleId="0296136635984436B508E615C126D6B3">
    <w:name w:val="0296136635984436B508E615C126D6B3"/>
    <w:rsid w:val="00B85AB4"/>
  </w:style>
  <w:style w:type="paragraph" w:customStyle="1" w:styleId="93D4106F444D4029B10EB45CA689E205">
    <w:name w:val="93D4106F444D4029B10EB45CA689E205"/>
    <w:rsid w:val="00B85AB4"/>
  </w:style>
  <w:style w:type="paragraph" w:customStyle="1" w:styleId="010DEA0859D4436AA2AB7E299F8DFB7C">
    <w:name w:val="010DEA0859D4436AA2AB7E299F8DFB7C"/>
    <w:rsid w:val="00B85AB4"/>
  </w:style>
  <w:style w:type="paragraph" w:customStyle="1" w:styleId="CCB08AB7AA984A5CAFF0774B890BD3C9">
    <w:name w:val="CCB08AB7AA984A5CAFF0774B890BD3C9"/>
    <w:rsid w:val="00B85AB4"/>
  </w:style>
  <w:style w:type="paragraph" w:customStyle="1" w:styleId="F6464660BBDD432C982078A1A989B451">
    <w:name w:val="F6464660BBDD432C982078A1A989B451"/>
    <w:rsid w:val="00B85AB4"/>
  </w:style>
  <w:style w:type="paragraph" w:customStyle="1" w:styleId="81BAE74DBC914E4AAD2C90849ADC7F82">
    <w:name w:val="81BAE74DBC914E4AAD2C90849ADC7F82"/>
    <w:rsid w:val="00B85AB4"/>
  </w:style>
  <w:style w:type="paragraph" w:customStyle="1" w:styleId="0E028F1CE8D14582A0AD1F7D34BE604B">
    <w:name w:val="0E028F1CE8D14582A0AD1F7D34BE604B"/>
    <w:rsid w:val="00B85AB4"/>
  </w:style>
  <w:style w:type="paragraph" w:customStyle="1" w:styleId="24A0722B653341B3B236E15CC638F95C">
    <w:name w:val="24A0722B653341B3B236E15CC638F95C"/>
    <w:rsid w:val="00B85AB4"/>
  </w:style>
  <w:style w:type="paragraph" w:customStyle="1" w:styleId="B352C51964E649DEAAF3233EF4B7E4FC">
    <w:name w:val="B352C51964E649DEAAF3233EF4B7E4FC"/>
    <w:rsid w:val="00B85AB4"/>
  </w:style>
  <w:style w:type="paragraph" w:customStyle="1" w:styleId="C225689F18DB4EF2AEA8FB94885416A3">
    <w:name w:val="C225689F18DB4EF2AEA8FB94885416A3"/>
    <w:rsid w:val="00B85AB4"/>
  </w:style>
  <w:style w:type="paragraph" w:customStyle="1" w:styleId="9FA3FE545BBE4D368189F0C1D0D6B825">
    <w:name w:val="9FA3FE545BBE4D368189F0C1D0D6B825"/>
    <w:rsid w:val="00B85AB4"/>
  </w:style>
  <w:style w:type="paragraph" w:customStyle="1" w:styleId="D7437509C5AB4D6C958FF8FAA355EE84">
    <w:name w:val="D7437509C5AB4D6C958FF8FAA355EE84"/>
    <w:rsid w:val="00C946B4"/>
  </w:style>
  <w:style w:type="paragraph" w:customStyle="1" w:styleId="E6B6585D11D74C3C99A9B51F3CC5781E">
    <w:name w:val="E6B6585D11D74C3C99A9B51F3CC5781E"/>
    <w:rsid w:val="00C946B4"/>
  </w:style>
  <w:style w:type="paragraph" w:customStyle="1" w:styleId="C20767B4B1174164B47B3D99FD8F2E7C">
    <w:name w:val="C20767B4B1174164B47B3D99FD8F2E7C"/>
    <w:rsid w:val="00C946B4"/>
  </w:style>
  <w:style w:type="paragraph" w:customStyle="1" w:styleId="11DD36C11A2146A18EC70B0F71B28DE4">
    <w:name w:val="11DD36C11A2146A18EC70B0F71B28DE4"/>
    <w:rsid w:val="00FA3E77"/>
  </w:style>
  <w:style w:type="paragraph" w:customStyle="1" w:styleId="00FA1F750B7942A6A40031350653E383">
    <w:name w:val="00FA1F750B7942A6A40031350653E383"/>
    <w:rsid w:val="00D374CB"/>
  </w:style>
  <w:style w:type="paragraph" w:customStyle="1" w:styleId="BAE329563D2D4AABAE7A76F15A2A8555">
    <w:name w:val="BAE329563D2D4AABAE7A76F15A2A8555"/>
    <w:rsid w:val="00D374CB"/>
  </w:style>
  <w:style w:type="paragraph" w:customStyle="1" w:styleId="E5E0491985854790825496AA485179F8">
    <w:name w:val="E5E0491985854790825496AA485179F8"/>
    <w:rsid w:val="00D374CB"/>
  </w:style>
  <w:style w:type="paragraph" w:customStyle="1" w:styleId="7081CD9E31F44314B25B17FEDE454BDF">
    <w:name w:val="7081CD9E31F44314B25B17FEDE454BDF"/>
    <w:rsid w:val="00D374CB"/>
  </w:style>
  <w:style w:type="paragraph" w:customStyle="1" w:styleId="95C0A553B05E4B05BE3D2CC1F563BEAE">
    <w:name w:val="95C0A553B05E4B05BE3D2CC1F563BEAE"/>
    <w:rsid w:val="00D374CB"/>
  </w:style>
  <w:style w:type="paragraph" w:customStyle="1" w:styleId="044592894E374D6F8E4070443598481C">
    <w:name w:val="044592894E374D6F8E4070443598481C"/>
    <w:rsid w:val="00D374CB"/>
  </w:style>
  <w:style w:type="paragraph" w:customStyle="1" w:styleId="7157639E35004AD8951E9B89D16A46D7">
    <w:name w:val="7157639E35004AD8951E9B89D16A46D7"/>
    <w:rsid w:val="00D374CB"/>
  </w:style>
  <w:style w:type="paragraph" w:customStyle="1" w:styleId="4007EAD2FBC0495FBD4A26474D773A2F">
    <w:name w:val="4007EAD2FBC0495FBD4A26474D773A2F"/>
    <w:rsid w:val="00D374CB"/>
  </w:style>
  <w:style w:type="paragraph" w:customStyle="1" w:styleId="C85D7CE4A5F9424188A8665D6F1B949D">
    <w:name w:val="C85D7CE4A5F9424188A8665D6F1B949D"/>
    <w:rsid w:val="00D374CB"/>
  </w:style>
  <w:style w:type="paragraph" w:customStyle="1" w:styleId="753793954581447DB021CF0ED512369F">
    <w:name w:val="753793954581447DB021CF0ED512369F"/>
    <w:rsid w:val="00D374CB"/>
  </w:style>
  <w:style w:type="paragraph" w:customStyle="1" w:styleId="B9C30F512A0A49C58565C97F767EC891">
    <w:name w:val="B9C30F512A0A49C58565C97F767EC891"/>
    <w:rsid w:val="00D374CB"/>
  </w:style>
  <w:style w:type="paragraph" w:customStyle="1" w:styleId="A1E6BE8AF3854CADAF4DD1885940D6FA">
    <w:name w:val="A1E6BE8AF3854CADAF4DD1885940D6FA"/>
    <w:rsid w:val="00D374CB"/>
  </w:style>
  <w:style w:type="paragraph" w:customStyle="1" w:styleId="8F1B0B754423450B9DBBB4779CCD2772">
    <w:name w:val="8F1B0B754423450B9DBBB4779CCD2772"/>
    <w:rsid w:val="00D374CB"/>
  </w:style>
  <w:style w:type="paragraph" w:customStyle="1" w:styleId="687EF58BEF724AAFAF87130A628FAAF2">
    <w:name w:val="687EF58BEF724AAFAF87130A628FAAF2"/>
    <w:rsid w:val="00D374CB"/>
  </w:style>
  <w:style w:type="paragraph" w:customStyle="1" w:styleId="8CC749E5AF6F4B1D826560FC27172DDF">
    <w:name w:val="8CC749E5AF6F4B1D826560FC27172DDF"/>
    <w:rsid w:val="00D374CB"/>
  </w:style>
  <w:style w:type="paragraph" w:customStyle="1" w:styleId="A4317750C5C04E9ABD3022F2A1D493C5">
    <w:name w:val="A4317750C5C04E9ABD3022F2A1D493C5"/>
    <w:rsid w:val="00D374CB"/>
  </w:style>
  <w:style w:type="paragraph" w:customStyle="1" w:styleId="2A6C945502F9429582281C7DA547EA34">
    <w:name w:val="2A6C945502F9429582281C7DA547EA34"/>
    <w:rsid w:val="00D374CB"/>
  </w:style>
  <w:style w:type="paragraph" w:customStyle="1" w:styleId="0500E6A7C45F4B50ACA0459849105202">
    <w:name w:val="0500E6A7C45F4B50ACA0459849105202"/>
    <w:rsid w:val="00D374CB"/>
  </w:style>
  <w:style w:type="paragraph" w:customStyle="1" w:styleId="5A948933E4334629B62F62E41B73E62E">
    <w:name w:val="5A948933E4334629B62F62E41B73E62E"/>
    <w:rsid w:val="00D374CB"/>
  </w:style>
  <w:style w:type="paragraph" w:customStyle="1" w:styleId="4E42919BED2D4DD3BB7B746B2AC7D8E7">
    <w:name w:val="4E42919BED2D4DD3BB7B746B2AC7D8E7"/>
    <w:rsid w:val="00D374CB"/>
  </w:style>
  <w:style w:type="paragraph" w:customStyle="1" w:styleId="9027C4771B9A435F9897AF924262E4C8">
    <w:name w:val="9027C4771B9A435F9897AF924262E4C8"/>
    <w:rsid w:val="00D374CB"/>
  </w:style>
  <w:style w:type="paragraph" w:customStyle="1" w:styleId="8908C527AF24456B96381918ABAAE2E9">
    <w:name w:val="8908C527AF24456B96381918ABAAE2E9"/>
    <w:rsid w:val="00D374CB"/>
  </w:style>
  <w:style w:type="paragraph" w:customStyle="1" w:styleId="D0D996704DEA472C81212B07E8992E52">
    <w:name w:val="D0D996704DEA472C81212B07E8992E52"/>
    <w:rsid w:val="00D374CB"/>
  </w:style>
  <w:style w:type="paragraph" w:customStyle="1" w:styleId="4617C97360D948A4BE6D322D47B9C1D2">
    <w:name w:val="4617C97360D948A4BE6D322D47B9C1D2"/>
    <w:rsid w:val="00D374CB"/>
  </w:style>
  <w:style w:type="paragraph" w:customStyle="1" w:styleId="1C8279397E3A4F0BB3CD19D446475D4D">
    <w:name w:val="1C8279397E3A4F0BB3CD19D446475D4D"/>
    <w:rsid w:val="00D374CB"/>
  </w:style>
  <w:style w:type="paragraph" w:customStyle="1" w:styleId="1B2A097B3F1E4601951CB9E36BE90C6B">
    <w:name w:val="1B2A097B3F1E4601951CB9E36BE90C6B"/>
    <w:rsid w:val="00D374CB"/>
  </w:style>
  <w:style w:type="paragraph" w:customStyle="1" w:styleId="82916A69CEE74AC1B436433CE2A202BA">
    <w:name w:val="82916A69CEE74AC1B436433CE2A202BA"/>
    <w:rsid w:val="00D374CB"/>
  </w:style>
  <w:style w:type="paragraph" w:customStyle="1" w:styleId="08C7A55AA597456283D50E473E6339D8">
    <w:name w:val="08C7A55AA597456283D50E473E6339D8"/>
    <w:rsid w:val="00D374CB"/>
  </w:style>
  <w:style w:type="paragraph" w:customStyle="1" w:styleId="1BACF39E6E9A44238FA5B7882E013427">
    <w:name w:val="1BACF39E6E9A44238FA5B7882E013427"/>
    <w:rsid w:val="00D374CB"/>
  </w:style>
  <w:style w:type="paragraph" w:customStyle="1" w:styleId="AEED0B9438724A00A3F956933D53F2A3">
    <w:name w:val="AEED0B9438724A00A3F956933D53F2A3"/>
    <w:rsid w:val="00D374CB"/>
  </w:style>
  <w:style w:type="paragraph" w:customStyle="1" w:styleId="799A55E1AC64406F8E2DF16020C0E3CF">
    <w:name w:val="799A55E1AC64406F8E2DF16020C0E3CF"/>
    <w:rsid w:val="00D374CB"/>
  </w:style>
  <w:style w:type="paragraph" w:customStyle="1" w:styleId="95628FBC05F04B39B2501999DF6E256A">
    <w:name w:val="95628FBC05F04B39B2501999DF6E256A"/>
    <w:rsid w:val="005F236B"/>
  </w:style>
  <w:style w:type="paragraph" w:customStyle="1" w:styleId="E7CBA70D04184A41BF23F143ED0B1FCD">
    <w:name w:val="E7CBA70D04184A41BF23F143ED0B1FCD"/>
    <w:rsid w:val="005F236B"/>
  </w:style>
  <w:style w:type="paragraph" w:customStyle="1" w:styleId="C8F71E7E174D4FDB94A66E402EF31FC7">
    <w:name w:val="C8F71E7E174D4FDB94A66E402EF31FC7"/>
    <w:rsid w:val="005F236B"/>
  </w:style>
  <w:style w:type="paragraph" w:customStyle="1" w:styleId="284C2E72116F4FC3BBD0E0D8C15F2350">
    <w:name w:val="284C2E72116F4FC3BBD0E0D8C15F2350"/>
    <w:rsid w:val="005F236B"/>
  </w:style>
  <w:style w:type="paragraph" w:customStyle="1" w:styleId="35711AEDF4B74B96A6217A4BDF250F39">
    <w:name w:val="35711AEDF4B74B96A6217A4BDF250F39"/>
    <w:rsid w:val="009164EE"/>
  </w:style>
  <w:style w:type="paragraph" w:customStyle="1" w:styleId="94B8079385FF42D484566775F4E6B184">
    <w:name w:val="94B8079385FF42D484566775F4E6B184"/>
    <w:rsid w:val="009164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8B44E2D2110BA4685F8ED07EBAD70D9" ma:contentTypeVersion="61" ma:contentTypeDescription="Create a new document." ma:contentTypeScope="" ma:versionID="d834bbda2ec74823f9eaef74e17e983d">
  <xsd:schema xmlns:xsd="http://www.w3.org/2001/XMLSchema" xmlns:xs="http://www.w3.org/2001/XMLSchema" xmlns:p="http://schemas.microsoft.com/office/2006/metadata/properties" xmlns:ns2="ca160097-f9a4-47a2-9b12-b18df77a0bea" xmlns:ns3="0606af38-29d8-407d-826d-7a0cb9d9f4ed" xmlns:ns4="4600776d-0a3c-44b4-bff2-0ceaafb13046" xmlns:ns5="c86d72e2-090a-4e7d-987e-218d8a0db591" xmlns:ns6="6ab18433-7710-49bd-9bb4-0bb85747556a" targetNamespace="http://schemas.microsoft.com/office/2006/metadata/properties" ma:root="true" ma:fieldsID="9e99bed815cea7d9414c12141ffbb917" ns2:_="" ns3:_="" ns4:_="" ns5:_="" ns6:_="">
    <xsd:import namespace="ca160097-f9a4-47a2-9b12-b18df77a0bea"/>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4:e6f926d7f5b14a74bee86c3452d91372" minOccurs="0"/>
                <xsd:element ref="ns4:cd0fc526a5c840319a97fd94028e9904" minOccurs="0"/>
                <xsd:element ref="ns3:Specialist_x0020_Adviser_x003a_First_x0020_Name" minOccurs="0"/>
                <xsd:element ref="ns3:Specialist_x0020_Adviser_x003a_Full_x0020_Name" minOccurs="0"/>
                <xsd:element ref="ns4:g3ef09377e3444258679b6035a1ff93a" minOccurs="0"/>
                <xsd:element ref="ns4:j6c5b17cd04246da82e5604daf08bc68" minOccurs="0"/>
                <xsd:element ref="ns6:_dlc_DocId" minOccurs="0"/>
                <xsd:element ref="ns4:c4838c65c76546ae93d5703426802f7f" minOccurs="0"/>
                <xsd:element ref="ns2:n78ca1497cf6442fb3babdda785c85ae" minOccurs="0"/>
                <xsd:element ref="ns2:j3dc9349b3384741bd6025ba1321f3a9" minOccurs="0"/>
                <xsd:element ref="ns6:_dlc_DocIdUrl" minOccurs="0"/>
                <xsd:element ref="ns3:Visit_x003a_Start_x0020_Time" minOccurs="0"/>
                <xsd:element ref="ns3:Visit_x003a_End_x0020_Time" minOccurs="0"/>
                <xsd:element ref="ns6:_dlc_DocIdPersistId" minOccurs="0"/>
                <xsd:element ref="ns3:Witness_x003a_First_x0020_Name" minOccurs="0"/>
                <xsd:element ref="ns3:Witness_x003a_Full_x0020_Name" minOccurs="0"/>
                <xsd:element ref="ns3:Witness_x003a_Job_x0020_Title" minOccurs="0"/>
                <xsd:element ref="ns6:SharedWithUsers" minOccurs="0"/>
                <xsd:element ref="ns6:SharedWithDetails" minOccurs="0"/>
                <xsd:element ref="ns2:MediaServiceMetadata" minOccurs="0"/>
                <xsd:element ref="ns2:MediaServiceFastMetadata" minOccurs="0"/>
                <xsd:element ref="ns2:MediaServiceDateTaken" minOccurs="0"/>
                <xsd:element ref="ns2:MediaServiceAutoTags" minOccurs="0"/>
                <xsd:element ref="ns2:MediaServiceLocation" minOccurs="0"/>
                <xsd:element ref="ns4:k5b153ee974a4a57a7568e533217f2cb" minOccurs="0"/>
                <xsd:element ref="ns4:TaxCatchAll" minOccurs="0"/>
                <xsd:element ref="ns4:TaxCatchAllLabel" minOccurs="0"/>
                <xsd:element ref="ns2:MediaServiceEventHashCode" minOccurs="0"/>
                <xsd:element ref="ns2:MediaServiceGenerationTime" minOccurs="0"/>
                <xsd:element ref="ns2:MediaServiceAutoKeyPoints" minOccurs="0"/>
                <xsd:element ref="ns2:MediaServiceKeyPoint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60097-f9a4-47a2-9b12-b18df77a0bea"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44"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4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DateTaken" ma:index="60" nillable="true" ma:displayName="MediaServiceDateTaken" ma:description="" ma:hidden="true" ma:internalName="MediaServiceDateTaken" ma:readOnly="true">
      <xsd:simpleType>
        <xsd:restriction base="dms:Text"/>
      </xsd:simpleType>
    </xsd:element>
    <xsd:element name="MediaServiceAutoTags" ma:index="61" nillable="true" ma:displayName="MediaServiceAutoTags" ma:description="" ma:internalName="MediaServiceAutoTags" ma:readOnly="true">
      <xsd:simpleType>
        <xsd:restriction base="dms:Text"/>
      </xsd:simpleType>
    </xsd:element>
    <xsd:element name="MediaServiceLocation" ma:index="62" nillable="true" ma:displayName="MediaServiceLocation" ma:descrip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element name="DateandTime" ma:index="71" nillable="true" ma:displayName="Date and Time" ma:format="DateOnly"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0aa076f0-b8a1-48bf-8818-83242ab5342f}" ma:internalName="Visit" ma:showField="Title" ma:web="0606af38-29d8-407d-826d-7a0cb9d9f4ed">
      <xsd:simpleType>
        <xsd:restriction base="dms:Lookup"/>
      </xsd:simpleType>
    </xsd:element>
    <xsd:element name="Specialist_x0020_Adviser" ma:index="17" nillable="true" ma:displayName="Specialist Adviser" ma:list="{f0c3f697-2dfe-47db-9feb-52a2e679508b}" ma:internalName="Specialist_x0020_Adviser" ma:showField="Title" ma:web="0606af38-29d8-407d-826d-7a0cb9d9f4ed">
      <xsd:simpleType>
        <xsd:restriction base="dms:Lookup"/>
      </xsd:simpleType>
    </xsd:element>
    <xsd:element name="Witness" ma:index="18" nillable="true" ma:displayName="Witness" ma:list="{4f79105f-fda0-4d63-9233-4f27dd71f267}" ma:internalName="Witness" ma:showField="Title" ma:web="0606af38-29d8-407d-826d-7a0cb9d9f4ed">
      <xsd:simpleType>
        <xsd:restriction base="dms:Lookup"/>
      </xsd:simpleType>
    </xsd:element>
    <xsd:element name="Specialist_x0020_Adviser_x003a_First_x0020_Name" ma:index="36" nillable="true" ma:displayName="Specialist Adviser:First Name" ma:list="{f0c3f697-2dfe-47db-9feb-52a2e679508b}" ma:internalName="Specialist_x0020_Adviser_x003a_First_x0020_Name" ma:readOnly="true" ma:showField="FirstName" ma:web="0606af38-29d8-407d-826d-7a0cb9d9f4ed">
      <xsd:simpleType>
        <xsd:restriction base="dms:Lookup"/>
      </xsd:simpleType>
    </xsd:element>
    <xsd:element name="Specialist_x0020_Adviser_x003a_Full_x0020_Name" ma:index="37" nillable="true" ma:displayName="Specialist Adviser:Full Name" ma:list="{f0c3f697-2dfe-47db-9feb-52a2e679508b}" ma:internalName="Specialist_x0020_Adviser_x003a_Full_x0020_Name" ma:readOnly="true" ma:showField="FullName" ma:web="0606af38-29d8-407d-826d-7a0cb9d9f4ed">
      <xsd:simpleType>
        <xsd:restriction base="dms:Lookup"/>
      </xsd:simpleType>
    </xsd:element>
    <xsd:element name="Visit_x003a_Start_x0020_Time" ma:index="48" nillable="true" ma:displayName="Visit:Start Time" ma:list="{0aa076f0-b8a1-48bf-8818-83242ab5342f}" ma:internalName="Visit_x003a_Start_x0020_Time" ma:readOnly="true" ma:showField="EventDate" ma:web="0606af38-29d8-407d-826d-7a0cb9d9f4ed">
      <xsd:simpleType>
        <xsd:restriction base="dms:Lookup"/>
      </xsd:simpleType>
    </xsd:element>
    <xsd:element name="Visit_x003a_End_x0020_Time" ma:index="49" nillable="true" ma:displayName="Visit:End Time" ma:list="{0aa076f0-b8a1-48bf-8818-83242ab5342f}" ma:internalName="Visit_x003a_End_x0020_Time" ma:readOnly="true" ma:showField="EndDate" ma:web="0606af38-29d8-407d-826d-7a0cb9d9f4ed">
      <xsd:simpleType>
        <xsd:restriction base="dms:Lookup"/>
      </xsd:simpleType>
    </xsd:element>
    <xsd:element name="Witness_x003a_First_x0020_Name" ma:index="51" nillable="true" ma:displayName="Witness:First Name" ma:list="{4f79105f-fda0-4d63-9233-4f27dd71f267}" ma:internalName="Witness_x003a_First_x0020_Name" ma:readOnly="true" ma:showField="First_x0020_Name" ma:web="0606af38-29d8-407d-826d-7a0cb9d9f4ed">
      <xsd:simpleType>
        <xsd:restriction base="dms:Lookup"/>
      </xsd:simpleType>
    </xsd:element>
    <xsd:element name="Witness_x003a_Full_x0020_Name" ma:index="52" nillable="true" ma:displayName="Witness:Full Name" ma:list="{4f79105f-fda0-4d63-9233-4f27dd71f267}" ma:internalName="Witness_x003a_Full_x0020_Name" ma:readOnly="true" ma:showField="Full_x0020_Name" ma:web="0606af38-29d8-407d-826d-7a0cb9d9f4ed">
      <xsd:simpleType>
        <xsd:restriction base="dms:Lookup"/>
      </xsd:simpleType>
    </xsd:element>
    <xsd:element name="Witness_x003a_Job_x0020_Title" ma:index="53" nillable="true" ma:displayName="Witness:Job Title" ma:list="{4f79105f-fda0-4d63-9233-4f27dd71f267}"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e6f926d7f5b14a74bee86c3452d91372" ma:index="34"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5"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g3ef09377e3444258679b6035a1ff93a" ma:index="3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3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4838c65c76546ae93d5703426802f7f" ma:index="41"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6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64" nillable="true" ma:displayName="Taxonomy Catch All Column" ma:description="" ma:hidden="true" ma:list="{16fe675c-0843-4115-a495-0e880fdbd303}"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65" nillable="true" ma:displayName="Taxonomy Catch All Column1" ma:description="" ma:hidden="true" ma:list="{16fe675c-0843-4115-a495-0e880fdbd303}"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2"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cb92f1e8-9f4f-49fe-a098-f606b1293349"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40" nillable="true" ma:displayName="Document ID Value" ma:description="The value of the document ID assigned to this item." ma:internalName="_dlc_DocId" ma:readOnly="true">
      <xsd:simpleType>
        <xsd:restriction base="dms:Text"/>
      </xsd:simpleType>
    </xsd:element>
    <xsd:element name="_dlc_DocIdUrl" ma:index="4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0"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eting_x0020_Date xmlns="ca160097-f9a4-47a2-9b12-b18df77a0bea" xsi:nil="true"/>
    <DateSent xmlns="4600776d-0a3c-44b4-bff2-0ceaafb13046" xsi:nil="true"/>
    <Related_x0020_Document xmlns="ca160097-f9a4-47a2-9b12-b18df77a0bea">
      <Url xsi:nil="true"/>
      <Description xsi:nil="true"/>
    </Related_x0020_Document>
    <RecordNumber xmlns="4600776d-0a3c-44b4-bff2-0ceaafb13046" xsi:nil="true"/>
    <Date xmlns="ca160097-f9a4-47a2-9b12-b18df77a0bea"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16</Value>
      <Value>2</Value>
      <Value>113</Value>
      <Value>121</Value>
    </TaxCatchAll>
    <Document_x0020_Status xmlns="ca160097-f9a4-47a2-9b12-b18df77a0bea" xsi:nil="true"/>
    <Circulation_x0020_Date xmlns="ca160097-f9a4-47a2-9b12-b18df77a0bea" xsi:nil="true"/>
    <Brief_x0020_status xmlns="ca160097-f9a4-47a2-9b12-b18df77a0bea" xsi:nil="true"/>
    <Publication_x0020_Date xmlns="ca160097-f9a4-47a2-9b12-b18df77a0bea" xsi:nil="true"/>
    <Notes0 xmlns="ca160097-f9a4-47a2-9b12-b18df77a0bea" xsi:nil="true"/>
    <Department xmlns="ca160097-f9a4-47a2-9b12-b18df77a0bea" xsi:nil="true"/>
    <j6c5b17cd04246da82e5604daf08bc68 xmlns="4600776d-0a3c-44b4-bff2-0ceaafb13046">
      <Terms xmlns="http://schemas.microsoft.com/office/infopath/2007/PartnerControls"/>
    </j6c5b17cd04246da82e5604daf08bc68>
    <Additional_x0020_category xmlns="ca160097-f9a4-47a2-9b12-b18df77a0bea"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EndofSessionDate xmlns="4600776d-0a3c-44b4-bff2-0ceaafb13046" xsi:nil="true"/>
    <n78ca1497cf6442fb3babdda785c85ae xmlns="ca160097-f9a4-47a2-9b12-b18df77a0bea">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ateReceived xmlns="4600776d-0a3c-44b4-bff2-0ceaafb13046" xsi:nil="true"/>
    <TransfertoArchives xmlns="4600776d-0a3c-44b4-bff2-0ceaafb13046">false</TransfertoArchives>
    <j3dc9349b3384741bd6025ba1321f3a9 xmlns="ca160097-f9a4-47a2-9b12-b18df77a0bea">
      <Terms xmlns="http://schemas.microsoft.com/office/infopath/2007/PartnerControls"/>
    </j3dc9349b3384741bd6025ba1321f3a9>
    <Visit xmlns="0606af38-29d8-407d-826d-7a0cb9d9f4ed" xsi:nil="true"/>
    <Useful_x0020_Docs xmlns="ca160097-f9a4-47a2-9b12-b18df77a0bea"/>
    <Deadline xmlns="ca160097-f9a4-47a2-9b12-b18df77a0bea" xsi:nil="true"/>
    <Allocated_x0020_to xmlns="ca160097-f9a4-47a2-9b12-b18df77a0bea">
      <UserInfo>
        <DisplayName/>
        <AccountId xsi:nil="true"/>
        <AccountType/>
      </UserInfo>
    </Allocated_x0020_to>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Pre-legislative scrutiny of the Building Safety Bill</TermName>
          <TermId xmlns="http://schemas.microsoft.com/office/infopath/2007/PartnerControls">29efd35d-0556-4354-9072-2f214a80d5b1</TermId>
        </TermInfo>
      </Terms>
    </ja5e4d000da44b5490ce6b4249309924>
    <cd0fc526a5c840319a97fd94028e9904 xmlns="4600776d-0a3c-44b4-bff2-0ceaafb13046">
      <Terms xmlns="http://schemas.microsoft.com/office/infopath/2007/PartnerControls"/>
    </cd0fc526a5c840319a97fd94028e9904>
    <Status_x0020_of_x0020_correspondence xmlns="ca160097-f9a4-47a2-9b12-b18df77a0bea"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ateandTime xmlns="ca160097-f9a4-47a2-9b12-b18df77a0be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D6772-6B0E-4BC1-B42B-31592238CE4C}">
  <ds:schemaRefs>
    <ds:schemaRef ds:uri="http://schemas.microsoft.com/sharepoint/v3/contenttype/forms"/>
  </ds:schemaRefs>
</ds:datastoreItem>
</file>

<file path=customXml/itemProps2.xml><?xml version="1.0" encoding="utf-8"?>
<ds:datastoreItem xmlns:ds="http://schemas.openxmlformats.org/officeDocument/2006/customXml" ds:itemID="{6DF440AA-3E2F-49AE-A605-74B91897E140}">
  <ds:schemaRefs>
    <ds:schemaRef ds:uri="http://schemas.microsoft.com/sharepoint/events"/>
  </ds:schemaRefs>
</ds:datastoreItem>
</file>

<file path=customXml/itemProps3.xml><?xml version="1.0" encoding="utf-8"?>
<ds:datastoreItem xmlns:ds="http://schemas.openxmlformats.org/officeDocument/2006/customXml" ds:itemID="{72956642-0045-44EC-9AA4-7B4285619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60097-f9a4-47a2-9b12-b18df77a0bea"/>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E2FB7-8092-4358-BF0D-81CF747D6DC9}">
  <ds:schemaRefs>
    <ds:schemaRef ds:uri="http://schemas.microsoft.com/office/infopath/2007/PartnerControls"/>
    <ds:schemaRef ds:uri="http://purl.org/dc/elements/1.1/"/>
    <ds:schemaRef ds:uri="http://schemas.microsoft.com/office/2006/metadata/properties"/>
    <ds:schemaRef ds:uri="4600776d-0a3c-44b4-bff2-0ceaafb13046"/>
    <ds:schemaRef ds:uri="0606af38-29d8-407d-826d-7a0cb9d9f4ed"/>
    <ds:schemaRef ds:uri="http://purl.org/dc/terms/"/>
    <ds:schemaRef ds:uri="6ab18433-7710-49bd-9bb4-0bb85747556a"/>
    <ds:schemaRef ds:uri="http://schemas.microsoft.com/office/2006/documentManagement/types"/>
    <ds:schemaRef ds:uri="http://schemas.openxmlformats.org/package/2006/metadata/core-properties"/>
    <ds:schemaRef ds:uri="c86d72e2-090a-4e7d-987e-218d8a0db591"/>
    <ds:schemaRef ds:uri="ca160097-f9a4-47a2-9b12-b18df77a0bea"/>
    <ds:schemaRef ds:uri="http://www.w3.org/XML/1998/namespace"/>
    <ds:schemaRef ds:uri="http://purl.org/dc/dcmitype/"/>
  </ds:schemaRefs>
</ds:datastoreItem>
</file>

<file path=customXml/itemProps5.xml><?xml version="1.0" encoding="utf-8"?>
<ds:datastoreItem xmlns:ds="http://schemas.openxmlformats.org/officeDocument/2006/customXml" ds:itemID="{BAB02BA7-9B0C-4694-8DFA-8EDF6EEFB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