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6C92" w:rsidP="00556C92">
      <w:pPr>
        <w:pStyle w:val="TitleCommittee0"/>
      </w:pPr>
      <w:r>
        <w:t>European Affairs Committee</w:t>
      </w:r>
    </w:p>
    <w:p w:rsidR="00556C92" w:rsidP="00556C92">
      <w:pPr>
        <w:pStyle w:val="TitleSubCommittee"/>
      </w:pPr>
      <w:r>
        <w:t>Protocol on Ireland/Northern Ireland Sub-Committee</w:t>
      </w:r>
    </w:p>
    <w:p w:rsidR="00556C92" w:rsidP="00556C92">
      <w:pPr>
        <w:pStyle w:val="TitleInquiry0"/>
      </w:pPr>
      <w:r>
        <w:t>C</w:t>
      </w:r>
      <w:r>
        <w:t>orrected oral evidence: Follow-up inquiry on the impact of the Protocol on Ireland/Northern Ireland</w:t>
      </w:r>
    </w:p>
    <w:p w:rsidR="00556C92" w:rsidP="00556C92">
      <w:pPr>
        <w:pStyle w:val="Para"/>
      </w:pPr>
      <w:r>
        <w:t>Wednesday 9 March 2022</w:t>
      </w:r>
    </w:p>
    <w:p w:rsidR="00556C92" w:rsidP="00556C92">
      <w:pPr>
        <w:pStyle w:val="Para"/>
      </w:pPr>
      <w:r>
        <w:t>3.55 pm</w:t>
      </w:r>
    </w:p>
    <w:p w:rsidR="00556C92" w:rsidP="00556C92">
      <w:pPr>
        <w:pStyle w:val="Para"/>
      </w:pPr>
    </w:p>
    <w:p w:rsidR="00556C92" w:rsidP="00556C92">
      <w:r>
        <w:fldChar w:fldCharType="begin"/>
      </w:r>
      <w:r>
        <w:instrText xml:space="preserve"> HYPERLINK "https://parliamentlive.tv/Event/Index/ef4fd9b5-9e69-4d16-b756-95c766234435" </w:instrText>
      </w:r>
      <w:r>
        <w:fldChar w:fldCharType="separate"/>
      </w:r>
      <w:r w:rsidRPr="000732AC">
        <w:rPr>
          <w:rStyle w:val="Hyperlink"/>
        </w:rPr>
        <w:t>Watch the meeting</w:t>
      </w:r>
      <w:r>
        <w:fldChar w:fldCharType="end"/>
      </w:r>
    </w:p>
    <w:p w:rsidR="00556C92" w:rsidP="00556C92">
      <w:r>
        <w:t xml:space="preserve">Members present: Lord Jay of Ewelme (The Chair); Lord </w:t>
      </w:r>
      <w:r>
        <w:t>Dodds</w:t>
      </w:r>
      <w:r>
        <w:t xml:space="preserve"> of </w:t>
      </w:r>
      <w:r>
        <w:t>Duncairn</w:t>
      </w:r>
      <w:r>
        <w:t xml:space="preserve">; Lord </w:t>
      </w:r>
      <w:r>
        <w:t>Empey</w:t>
      </w:r>
      <w:r>
        <w:t xml:space="preserve">; Lord Godson; Baroness Goudie; Lord Hain; Lord Hannan of Kingsclere; Baroness O’Loan; Baroness Ritchie of Downpatrick; Lord Thomas of </w:t>
      </w:r>
      <w:r>
        <w:t>Gresford</w:t>
      </w:r>
      <w:r>
        <w:t>.</w:t>
      </w:r>
    </w:p>
    <w:p w:rsidR="00556C92" w:rsidP="00556C92">
      <w:pPr>
        <w:pStyle w:val="Para"/>
        <w:tabs>
          <w:tab w:val="center" w:pos="4536"/>
          <w:tab w:val="right" w:pos="8931"/>
        </w:tabs>
      </w:pPr>
      <w:r>
        <w:t>Evidence Session No. 1</w:t>
      </w:r>
      <w:r>
        <w:tab/>
        <w:t>Heard in Public</w:t>
      </w:r>
      <w:r>
        <w:tab/>
      </w:r>
      <w:r w:rsidRPr="00156A60">
        <w:t xml:space="preserve">Questions </w:t>
      </w:r>
      <w:r>
        <w:t>1 - 9</w:t>
      </w:r>
    </w:p>
    <w:p w:rsidR="00556C92" w:rsidP="00556C92">
      <w:pPr>
        <w:pStyle w:val="TitleWitnesses0"/>
      </w:pPr>
    </w:p>
    <w:p w:rsidR="00556C92" w:rsidP="00556C92">
      <w:pPr>
        <w:pStyle w:val="TitleWitnesses0"/>
      </w:pPr>
      <w:r>
        <w:t>Witnesses</w:t>
      </w:r>
    </w:p>
    <w:p w:rsidR="00556C92" w:rsidP="00556C92">
      <w:pPr>
        <w:pStyle w:val="Para"/>
      </w:pPr>
      <w:r>
        <w:fldChar w:fldCharType="begin"/>
      </w:r>
      <w:r>
        <w:instrText xml:space="preserve"> HYPERLINK \l "Panel1" </w:instrText>
      </w:r>
      <w:r>
        <w:fldChar w:fldCharType="separate"/>
      </w:r>
      <w:r w:rsidRPr="00E868CA">
        <w:rPr>
          <w:rStyle w:val="Hyperlink"/>
        </w:rPr>
        <w:t>I</w:t>
      </w:r>
      <w:r>
        <w:fldChar w:fldCharType="end"/>
      </w:r>
      <w:r>
        <w:t xml:space="preserve">: Sarah </w:t>
      </w:r>
      <w:r>
        <w:t>Hards</w:t>
      </w:r>
      <w:r>
        <w:t>, Sales Director, AM Logistics; Conall Donnelly, Executive Director, Northern Ireland Meat Exporters Association.</w:t>
      </w:r>
    </w:p>
    <w:p w:rsidR="00556C92" w:rsidP="00556C92">
      <w:pPr>
        <w:pStyle w:val="Para"/>
      </w:pPr>
    </w:p>
    <w:p w:rsidR="00556C92" w:rsidP="00556C92">
      <w:pPr>
        <w:pStyle w:val="TitlePanel0"/>
      </w:pPr>
      <w:bookmarkStart w:id="0" w:name="Panel1"/>
      <w:r>
        <w:t>Examination of witnesses</w:t>
      </w:r>
    </w:p>
    <w:p w:rsidR="00556C92" w:rsidP="00556C92">
      <w:pPr>
        <w:pStyle w:val="Para"/>
      </w:pPr>
      <w:r>
        <w:t xml:space="preserve">Conall Donnelly and Sarah </w:t>
      </w:r>
      <w:r>
        <w:t>Hards</w:t>
      </w:r>
      <w:bookmarkEnd w:id="0"/>
      <w:r>
        <w:t>.</w:t>
      </w:r>
    </w:p>
    <w:p w:rsidR="00556C92" w:rsidP="00556C92">
      <w:pPr>
        <w:pStyle w:val="Question"/>
      </w:pPr>
      <w:r w:rsidRPr="001476D9">
        <w:rPr>
          <w:b/>
        </w:rPr>
        <w:t>The Chair:</w:t>
      </w:r>
      <w:r>
        <w:t xml:space="preserve"> We are today holding the first evidence session of our follow-up inquiry into the impact of the protocol on Ireland/Northern Ireland. This inquiry is to follow up the committee’s introductory report published last July and the committee’s examination of individual aspects of the protocol’s operation in the period since then. The inquiry will be paused at the start of the Northern Ireland Assembly election campaign at the end of March, and will resume after the elections on 5 May. </w:t>
      </w:r>
    </w:p>
    <w:p w:rsidR="00556C92" w:rsidP="00556C92">
      <w:pPr>
        <w:pStyle w:val="QuestionCont"/>
      </w:pPr>
      <w:r>
        <w:t xml:space="preserve">We are joined today in virtual format by Sarah </w:t>
      </w:r>
      <w:r>
        <w:t>Hards</w:t>
      </w:r>
      <w:r>
        <w:t xml:space="preserve"> from AM Logistics and Conall Donnelly from the Northern Ireland Meat Exporters Association. You are both extremely welcome, and we very much look forward to hearing the evidence that you will give us. Perhaps you could introduce yourselves for the record, if not for all of us, the first time you speak. Today’s meeting is being broadcast and a verbatim transcript will be taken </w:t>
      </w:r>
      <w:r>
        <w:t xml:space="preserve">for subsequent publication, and sent to both of you to check for accuracy. I refer to the list of Members’ interests as published on the committee’s website. </w:t>
      </w:r>
    </w:p>
    <w:p w:rsidR="00556C92" w:rsidP="00556C92">
      <w:pPr>
        <w:pStyle w:val="QuestionCont"/>
      </w:pPr>
      <w:r>
        <w:t>Once again, welcome to both of you. Thank you very much for being with us. Perhaps I could start by asking the first question to get us going. What is your assessment of the overall economic impact of Brexit and of the protocol on Northern Ireland? That is a general question for starters. Who would like to go first with that one?</w:t>
      </w:r>
    </w:p>
    <w:p w:rsidR="00556C92" w:rsidP="00556C92">
      <w:pPr>
        <w:pStyle w:val="Answer"/>
      </w:pPr>
      <w:r w:rsidRPr="00FE4E63">
        <w:rPr>
          <w:b/>
          <w:i/>
        </w:rPr>
        <w:t>Conall Donnelly:</w:t>
      </w:r>
      <w:r>
        <w:t xml:space="preserve"> I am happy to open on that, if that is okay. We obviously see this through the lens of the agri-food industry, specifically the meat industry. I am from the Northern Ireland Meat Exporters Association. We are the representative body for red meat processing in Northern Ireland, and we represent the large beef and lamb processors that are supplied by our Northern Ireland farmers. </w:t>
      </w:r>
    </w:p>
    <w:p w:rsidR="00556C92" w:rsidP="00556C92">
      <w:pPr>
        <w:pStyle w:val="Answer"/>
      </w:pPr>
      <w:r>
        <w:t>The key point is that Brexit is not yet complete as such. The EU SPS controls are not implemented yet. We have not seen the impact of the removal of the grace periods. We have not seen the long-term impact of the trade policy changes and migration policy changes. All of those will manifest themselves over the long run. Brexit could hardly be described as a positive process economically for Northern Ireland on a general basis, given the uncertainty that it has created over the course of the process. Thinking of a number of different aspects of it, or the Brexit position more widely, trade policy changes are probably going to result in more third-country competition in the UK market.</w:t>
      </w:r>
    </w:p>
    <w:p w:rsidR="00556C92" w:rsidP="00556C92">
      <w:pPr>
        <w:pStyle w:val="Answer"/>
      </w:pPr>
      <w:r>
        <w:t xml:space="preserve">From a trade point of view, we are seeing changes in trade policy that is opening the UK market up to more competition. For example, the New Zealand trade deal is forecast to boost the Northern Ireland economy by 0.01%, so it is hard to see the benefit when you see figures like that, or the Australian trade deal, where the sensitivity analysis, when you take into account the multiplier effects and things like that, is that it is the only region in the UK that is forecast to potentially be worse off as a result of the deal. The impact on the rural economy and the agri-food sector will be key factors. From that perspective, that is just one indication of some of the issues. </w:t>
      </w:r>
    </w:p>
    <w:p w:rsidR="00556C92" w:rsidP="00556C92">
      <w:pPr>
        <w:pStyle w:val="Answer"/>
      </w:pPr>
      <w:r>
        <w:t xml:space="preserve">For market access with respect to sales, however, the protocol has provided some protections with respect to unfettered access to both UK and EU markets. There are some issues, and I will certainly come to those later. There are a few other issues on the broader Brexit front, with things such as access to labour. It is not just about Brexit, obviously; there are other factors involved. </w:t>
      </w:r>
    </w:p>
    <w:p w:rsidR="00556C92" w:rsidP="00556C92">
      <w:pPr>
        <w:pStyle w:val="Answer"/>
      </w:pPr>
      <w:r>
        <w:t xml:space="preserve">The ending of free movement has been an important factor, and the labour shortages we face in the broader economy. Late last year, we were looking at labour shortages of between 10% and 15%. Despite 10% increases in wages, that is the equivalent of the loss of about £1 million per week to the local economy in Northern Ireland, which probably throws some of the impacts of the trade deals into sharp relief. </w:t>
      </w:r>
    </w:p>
    <w:p w:rsidR="00556C92" w:rsidP="00556C92">
      <w:pPr>
        <w:pStyle w:val="Answer"/>
      </w:pPr>
      <w:r>
        <w:t>Maybe on a more positive front, agriculture policy is now under the control of the devolved regions, and that freedom is going to be used in different ways in different devolved regions. Northern Ireland has just consulted on its first agricultural policy, which we strongly welcomed. It has good potential to drive us forward in both productivity and environmental sustainability, but it will only be useful if it is properly resourced. That is a critical concern. That is it from me on the broader Brexit front.</w:t>
      </w:r>
    </w:p>
    <w:p w:rsidR="00556C92" w:rsidP="00556C92">
      <w:pPr>
        <w:pStyle w:val="Remark"/>
      </w:pPr>
      <w:r w:rsidRPr="00FE4E63">
        <w:rPr>
          <w:b/>
        </w:rPr>
        <w:t>The Chair:</w:t>
      </w:r>
      <w:r>
        <w:t xml:space="preserve"> Thank you for that. We will come on to some of the more detailed questions later in the session. Could I ask Sarah </w:t>
      </w:r>
      <w:r>
        <w:t>Hards</w:t>
      </w:r>
      <w:r>
        <w:t xml:space="preserve"> for her answers to that question? It is good to have you with us.</w:t>
      </w:r>
    </w:p>
    <w:p w:rsidR="00556C92" w:rsidP="00556C92">
      <w:pPr>
        <w:pStyle w:val="Answer"/>
      </w:pPr>
      <w:r w:rsidRPr="00FE4E63">
        <w:rPr>
          <w:b/>
          <w:i/>
        </w:rPr>
        <w:t xml:space="preserve">Sarah </w:t>
      </w:r>
      <w:r w:rsidRPr="00FE4E63">
        <w:rPr>
          <w:b/>
          <w:i/>
        </w:rPr>
        <w:t>Hards</w:t>
      </w:r>
      <w:r w:rsidRPr="00FE4E63">
        <w:rPr>
          <w:b/>
          <w:i/>
        </w:rPr>
        <w:t>:</w:t>
      </w:r>
      <w:r>
        <w:t xml:space="preserve"> Thank you. I am from AM Logistics. To give you a bit of background, there are two parts to our business. We are retail distributors; we bring goods over from GB, and distribute them to different retailers throughout Northern Ireland and the Republic of Ireland. We are also part of the Pallet Network; we are the Northern Irish depot for the Pallet Network, which is 125 depots in GB and 25 in Ireland. That could be goods from gym equipment to clothing to grass seed. It is very varied, from companies sending hundreds of pallets per day to people who are sending one pallet per week. It is a really broad range of people. </w:t>
      </w:r>
    </w:p>
    <w:p w:rsidR="00556C92" w:rsidP="00556C92">
      <w:pPr>
        <w:pStyle w:val="Answer"/>
      </w:pPr>
      <w:r>
        <w:t xml:space="preserve">We find that trade has decreased. There was a major drop-off in the first quarter of 2021, but that came back when confidence grew in how to use the TSS, how to do customs declarations, et cetera. We are not back to where we were pre-Brexit, but it is slowly getting there. One of the major issues is that there has been a lot of education here in Northern Ireland for companies bringing in goods, but there may not be the education for the businesses in GB to make them fully aware of what they have to do to sell their goods into Northern Ireland. The onus has been put on the Northern Irish businesses buying those goods. Sometimes goods are sent across and the customs that are done for them are as minimal as possible, which makes it harder for the consumer in Northern Ireland to give the full detail. As I said, trade has decreased, but it is on the way back. </w:t>
      </w:r>
    </w:p>
    <w:p w:rsidR="00556C92" w:rsidP="00556C92">
      <w:pPr>
        <w:pStyle w:val="Answer"/>
      </w:pPr>
      <w:r>
        <w:t>For the Pallet Network side, we were sending five trailers per night into GB with goods from Northern Ireland. Previously, that would be met with five trailers coming back, if not more; it was usually in excess of that. At the minute, we are sending five trailers out and getting four back. We are 20% down when we were getting two to three trailers back before. It has increased, but it is not where we were.</w:t>
      </w:r>
    </w:p>
    <w:p w:rsidR="00556C92" w:rsidP="00556C92">
      <w:pPr>
        <w:pStyle w:val="Remark"/>
      </w:pPr>
      <w:r w:rsidRPr="00FE4E63">
        <w:rPr>
          <w:b/>
        </w:rPr>
        <w:t>The Chair:</w:t>
      </w:r>
      <w:r>
        <w:t xml:space="preserve"> You say that it went down and it is now coming up again. Do you expect it to go on coming up, and exceeding where it was before, or do you think there will be some longer-term decline? Do you have a judgment on that?</w:t>
      </w:r>
    </w:p>
    <w:p w:rsidR="00556C92" w:rsidP="00556C92">
      <w:pPr>
        <w:pStyle w:val="Answer"/>
      </w:pPr>
      <w:r w:rsidRPr="00FE4E63">
        <w:rPr>
          <w:b/>
          <w:i/>
        </w:rPr>
        <w:t xml:space="preserve">Sarah </w:t>
      </w:r>
      <w:r w:rsidRPr="00FE4E63">
        <w:rPr>
          <w:b/>
          <w:i/>
        </w:rPr>
        <w:t>Hards</w:t>
      </w:r>
      <w:r w:rsidRPr="00FE4E63">
        <w:rPr>
          <w:b/>
          <w:i/>
        </w:rPr>
        <w:t>:</w:t>
      </w:r>
      <w:r>
        <w:t xml:space="preserve"> If only we had a crystal ball. We need confidence in what will happen over the next six months, and traders need to be told about what the final decisions are and what it is going to look like for them to trade with Northern Ireland. We are in a unique position; we have a special position within the EU and the UK, and the key is to maximise that. </w:t>
      </w:r>
      <w:r>
        <w:t>However, we are not doing that currently. I think it will come back. We are not where we should be now because, year on year, the amount of freight that we move increases by about 10% to 15%. We are not there yet.</w:t>
      </w:r>
    </w:p>
    <w:p w:rsidR="0030253E" w:rsidP="0030253E">
      <w:pPr>
        <w:pStyle w:val="Remark"/>
      </w:pPr>
      <w:r w:rsidRPr="00FE4E63">
        <w:rPr>
          <w:b/>
        </w:rPr>
        <w:t>The Chair:</w:t>
      </w:r>
      <w:r>
        <w:t xml:space="preserve"> Thank you very much. That is a very good start. </w:t>
      </w:r>
    </w:p>
    <w:p w:rsidR="00556C92" w:rsidP="0030253E">
      <w:pPr>
        <w:pStyle w:val="Question"/>
      </w:pPr>
      <w:r w:rsidRPr="00FE4E63">
        <w:rPr>
          <w:b/>
        </w:rPr>
        <w:t>Baroness Ritchie of Downpatrick:</w:t>
      </w:r>
      <w:r>
        <w:t xml:space="preserve"> Thank you, Lord Chair. Conall and Sarah, you are very welcome. How would you summarise the impact on Northern Ireland’s trading relations with the rest of the UK, with Ireland, and with the EU as a whole? Secondly, which sectors of the economy have been affected, either positively or negatively?</w:t>
      </w:r>
    </w:p>
    <w:p w:rsidR="00556C92" w:rsidP="00556C92">
      <w:pPr>
        <w:pStyle w:val="Answer"/>
      </w:pPr>
      <w:r w:rsidRPr="00FE4E63">
        <w:rPr>
          <w:b/>
          <w:i/>
        </w:rPr>
        <w:t xml:space="preserve">Sarah </w:t>
      </w:r>
      <w:r w:rsidRPr="00FE4E63">
        <w:rPr>
          <w:b/>
          <w:i/>
        </w:rPr>
        <w:t>Hards</w:t>
      </w:r>
      <w:r w:rsidRPr="00FE4E63">
        <w:rPr>
          <w:b/>
          <w:i/>
        </w:rPr>
        <w:t>:</w:t>
      </w:r>
      <w:r>
        <w:t xml:space="preserve"> With the UK, as I said, we are sending out more goods from Northern Ireland than receiving, which is a first for us. We can tell that businesses here are taking advantage of the free access to the GB mainland. We found that trade with Ireland has increased, which is great. To be honest, we never really dealt that much with the rest of the EU ourselves. We are very much GB and Ireland-centric as a business. That is our Pallet Network side.</w:t>
      </w:r>
    </w:p>
    <w:p w:rsidR="00556C92" w:rsidP="00556C92">
      <w:pPr>
        <w:pStyle w:val="Answer"/>
      </w:pPr>
      <w:r>
        <w:t>In relation to the retail, we found that some of the retailers we dealt with in GB had large distribution centres in England, and we brought the goods across. A number of them have now opened up distribution centres in Ireland, which is great for the Irish economy; jobs are being created and there is sourcing from local suppliers. However, part of our role as a logistics company is to streamline deliveries and to cut costs. The easiest way to do that was bringing goods in from GB to Northern Ireland and delivering direct to store.</w:t>
      </w:r>
    </w:p>
    <w:p w:rsidR="00556C92" w:rsidP="00556C92">
      <w:pPr>
        <w:pStyle w:val="Answer"/>
      </w:pPr>
      <w:r>
        <w:t>It is actually taking longer for goods to get from the Irish DCs into Northern Irish and Irish stores, which seems very strange, but they have to bring them over and consolidate in GB. They find it easier to do and more cost-effective that way because they are doing one large customs declaration for a trailer instead of different goods, SPS goods, et cetera. It is trying to get that all under one bracket. In the UK, goods moving from Northern Ireland to GB and into Ireland have increased, but there has been a decrease in goods moving from GB to Northern Ireland.</w:t>
      </w:r>
    </w:p>
    <w:p w:rsidR="00556C92" w:rsidP="00556C92">
      <w:pPr>
        <w:pStyle w:val="Remark"/>
      </w:pPr>
      <w:r w:rsidRPr="003D0452">
        <w:rPr>
          <w:b/>
        </w:rPr>
        <w:t>Baroness Ritchie of Downpatrick:</w:t>
      </w:r>
      <w:r>
        <w:t xml:space="preserve"> Thank you. Conall, as the chief executive of the meat exporters association, could you comment on those various facets? </w:t>
      </w:r>
    </w:p>
    <w:p w:rsidR="00556C92" w:rsidP="00556C92">
      <w:pPr>
        <w:pStyle w:val="Answer"/>
      </w:pPr>
      <w:r w:rsidRPr="003D0452">
        <w:rPr>
          <w:b/>
          <w:i/>
        </w:rPr>
        <w:t>Conall Donnelly:</w:t>
      </w:r>
      <w:r>
        <w:t xml:space="preserve"> I do not particularly want to speak for the whole economy. Sarah has a helicopter view of this in some ways, which is very useful. There are other representatives with a remit to speak for the broader economy.</w:t>
      </w:r>
    </w:p>
    <w:p w:rsidR="00556C92" w:rsidP="00556C92">
      <w:pPr>
        <w:pStyle w:val="Answer"/>
      </w:pPr>
      <w:r>
        <w:t xml:space="preserve">Clearly, some businesses and some sectors are managing the implications of the protocol quite well so far. I would count our sector, and probably to some degree the broader agri-food sector, among them. It is down to the nature of the trade flows. The unfettered access to both the UK and the EU market has been critical. There were very strong preparations, and in 2020 a lot of effort went in to influence the parts that we could influence and to </w:t>
      </w:r>
      <w:r>
        <w:t xml:space="preserve">make it workable for us, in terms of speaking to the negotiators and the people on the UK and the EU sides. </w:t>
      </w:r>
    </w:p>
    <w:p w:rsidR="00556C92" w:rsidP="00556C92">
      <w:pPr>
        <w:pStyle w:val="Answer"/>
      </w:pPr>
      <w:r>
        <w:t xml:space="preserve">There is a lot of history in the agri-food sector of dealing with SPS issues. There is a lot of corporate memory as well of dealing with customs issues pre-1990. We know we are not unique in that. The SPS issues that we would have been dealing with in international trade would have been routine and the sector would have been used to them. Applying them on the Irish Sea is new, but the concept in general is not new. The agri-food sector and the meat sector have coped reasonably well, but that is not to say that there are not issues that need to be resolved. </w:t>
      </w:r>
    </w:p>
    <w:p w:rsidR="00556C92" w:rsidP="00556C92">
      <w:pPr>
        <w:pStyle w:val="Answer"/>
      </w:pPr>
      <w:r>
        <w:t>I am a member of the Northern Ireland Business Brexit Working Group, and I can see from other sectors that there are obviously issues. The retail sector, were it not for the grace periods, would have major challenges. You can see from a logistics point of view some of the challenges that exist around groupage. It is the complexity of those movements that presents the challenges. Sarah’s point about readiness on the GB side is critical, particularly early in the process. The lack of readiness of GB trade partners is a major frustration.</w:t>
      </w:r>
    </w:p>
    <w:p w:rsidR="00556C92" w:rsidP="00556C92">
      <w:pPr>
        <w:pStyle w:val="Remark"/>
      </w:pPr>
      <w:r w:rsidRPr="003D0452">
        <w:rPr>
          <w:b/>
        </w:rPr>
        <w:t>Baroness Ritchie of Downpatrick:</w:t>
      </w:r>
      <w:r>
        <w:t xml:space="preserve"> Thank you.</w:t>
      </w:r>
    </w:p>
    <w:p w:rsidR="00556C92" w:rsidP="00556C92">
      <w:pPr>
        <w:pStyle w:val="Question"/>
      </w:pPr>
      <w:r w:rsidRPr="003D0452">
        <w:rPr>
          <w:b/>
        </w:rPr>
        <w:t>Lord Hannan of Kingsclere:</w:t>
      </w:r>
      <w:r>
        <w:t xml:space="preserve"> My question has just been eloquently answered, but perhaps you will allow me to ask a slightly modified form of it. If there was one aspect of the protocol that could be easily changed, if there was one thing where the UK and EU sides came out and said, “We are scrapping this bit of it”, or, “We are modifying this”, from the point of view of your respective businesses, what would it be? What would be your top ask? Conall, do you want to go first?</w:t>
      </w:r>
    </w:p>
    <w:p w:rsidR="00556C92" w:rsidP="00556C92">
      <w:pPr>
        <w:pStyle w:val="Answer"/>
      </w:pPr>
      <w:r w:rsidRPr="003D0452">
        <w:rPr>
          <w:b/>
          <w:i/>
        </w:rPr>
        <w:t>Conall Donnelly:</w:t>
      </w:r>
      <w:r>
        <w:t xml:space="preserve"> In terms of our top asks, I could answer in two ways. I could answer it around some of the technical issues that exist. For example, we are supposed </w:t>
      </w:r>
      <w:r w:rsidR="00132E92">
        <w:t xml:space="preserve">to </w:t>
      </w:r>
      <w:r>
        <w:t xml:space="preserve">have unfettered access, but actually we do not. Where we do not have unfettered access is through Dublin Port. That is a major issue. If there was a major ask at the moment, it would probably be about that. The context is critical. We estimate that about 40% of what we sent to Great Britain prior to 2021 was through Dublin Port. The reason for that is that it is the fastest route to the south of England and the Midlands. </w:t>
      </w:r>
    </w:p>
    <w:p w:rsidR="00556C92" w:rsidP="00556C92">
      <w:pPr>
        <w:pStyle w:val="Answer"/>
      </w:pPr>
      <w:r>
        <w:t>Effectively, it is critical for chilled distribution because you are trying to hit a retail depot on time, with very fine margins, and you are carrying meat—a product with a finite life. Timely supply to customers is critical, and Dublin Port is important. Dublin-Holyhead is a very important part of the infrastructure because it saves the driver two hours’ journey time, rather than going over the top</w:t>
      </w:r>
      <w:r w:rsidR="009873FC">
        <w:t xml:space="preserve"> (from Belfast or Larne to </w:t>
      </w:r>
      <w:r w:rsidR="009873FC">
        <w:t>Cairnryan</w:t>
      </w:r>
      <w:r w:rsidR="009873FC">
        <w:t>)</w:t>
      </w:r>
      <w:r>
        <w:t xml:space="preserve">. It allows them to take a three-hour break on the ferry, and that break then allows them more driving time on the far side. </w:t>
      </w:r>
    </w:p>
    <w:p w:rsidR="00556C92" w:rsidP="00556C92">
      <w:pPr>
        <w:pStyle w:val="Answer"/>
      </w:pPr>
      <w:r>
        <w:t xml:space="preserve">The introduction of IPAFFS declarations on that route later this year will be a big challenge for our members. One retail packing business alone forecasts that it will have 300-plus IPAFFS declarations required per week </w:t>
      </w:r>
      <w:r>
        <w:t xml:space="preserve">on stuff moved from Dublin to Holyhead. Think about that in labour requirements and warehousing when at the minute there are shortages of staff. They are going to have to try to get somebody or maybe a couple of people to work on that from an administrative perspective seven days a week up to 7 or 8’clock at night. </w:t>
      </w:r>
    </w:p>
    <w:p w:rsidR="00556C92" w:rsidP="00556C92">
      <w:pPr>
        <w:pStyle w:val="Answer"/>
      </w:pPr>
      <w:r>
        <w:t>If you are doing groupage, you are going to be carrying loads along with other suppliers who may not have done their homework properly, so you could be held up because there is a problem with someone else’s load. There has been an element of that in changing from Dublin to Holyhead. It requires more driver time and puts pressure on the Larne-</w:t>
      </w:r>
      <w:r>
        <w:t>Cairnryan</w:t>
      </w:r>
      <w:r>
        <w:t xml:space="preserve"> route. It creates a bit of a choke point there potentially if more traffic goes that way, and it creates higher costs. From the point of view of the south of England, it is more difficult. That all has to fit in with very tight retail depot times, and that is a real challenge if you are coming from Northern Ireland. That would be a key issue. </w:t>
      </w:r>
    </w:p>
    <w:p w:rsidR="00556C92" w:rsidP="00556C92">
      <w:pPr>
        <w:pStyle w:val="Answer"/>
      </w:pPr>
      <w:r>
        <w:t>Another key issue—I will come on to this more—is divergence, which is a major challenge. At the minute, we are looking at technical fixes across a variety of issues, and that is good. There has been reasonably good co-operation thanks to that, but there is the big issue of divergence. Every time we fix something, that is great, but every time there is divergence there is potential for something else needing to be fixed. I would like to come on to the broader point of divergence later, but it is something that needs to be addressed.</w:t>
      </w:r>
    </w:p>
    <w:p w:rsidR="00556C92" w:rsidP="00556C92">
      <w:pPr>
        <w:pStyle w:val="Remark"/>
      </w:pPr>
      <w:r w:rsidRPr="003D0452">
        <w:rPr>
          <w:b/>
        </w:rPr>
        <w:t>Lord Hannan of Kingsclere:</w:t>
      </w:r>
      <w:r>
        <w:t xml:space="preserve"> Dublin Port. Thank you. Sarah, the same question to you, if you would be so kind.</w:t>
      </w:r>
    </w:p>
    <w:p w:rsidR="00556C92" w:rsidP="00556C92">
      <w:pPr>
        <w:pStyle w:val="Answer"/>
      </w:pPr>
      <w:r w:rsidRPr="003D0452">
        <w:rPr>
          <w:b/>
          <w:i/>
        </w:rPr>
        <w:t xml:space="preserve">Sarah </w:t>
      </w:r>
      <w:r w:rsidRPr="003D0452">
        <w:rPr>
          <w:b/>
          <w:i/>
        </w:rPr>
        <w:t>Hards</w:t>
      </w:r>
      <w:r w:rsidRPr="003D0452">
        <w:rPr>
          <w:b/>
          <w:i/>
        </w:rPr>
        <w:t>:</w:t>
      </w:r>
      <w:r>
        <w:t xml:space="preserve"> We and our customers can work with the non-SPS goods. We have been doing okay with that. If that had to continue, it is something that we have been coping with well. It is the SPS goods that prove a massive challenge. Even at the moment with the grace period, it is still an awful lot of work and really puts customers off sending SPS goods into the country. They prefer to source them in the island of Ireland, which is great but not always ideal when it comes to contracts they have in place. </w:t>
      </w:r>
    </w:p>
    <w:p w:rsidR="00556C92" w:rsidP="00556C92">
      <w:pPr>
        <w:pStyle w:val="Answer"/>
      </w:pPr>
      <w:r>
        <w:t>The UK trader scheme would need to be further reaching and give some sort of special protection for businesses selling SPS goods so that it is a light-touch scenario, as well as putting in spot-checks to ensure that everything is being complied with and it is safe for sale in the UK only. That is what we are looking at. If we can get any assistance or any loosening of the rules for the SPS goods, that would be a massive help.</w:t>
      </w:r>
    </w:p>
    <w:p w:rsidR="00556C92" w:rsidP="00556C92">
      <w:pPr>
        <w:pStyle w:val="Remark"/>
      </w:pPr>
      <w:r w:rsidRPr="003D0452">
        <w:rPr>
          <w:b/>
        </w:rPr>
        <w:t>Lord Hannan of Kingsclere:</w:t>
      </w:r>
      <w:r>
        <w:t xml:space="preserve"> Those are two very clear answers. Thank you very much.</w:t>
      </w:r>
    </w:p>
    <w:p w:rsidR="00556C92" w:rsidP="00556C92">
      <w:pPr>
        <w:pStyle w:val="Question"/>
      </w:pPr>
      <w:r w:rsidRPr="003D0452">
        <w:rPr>
          <w:b/>
        </w:rPr>
        <w:t>Baroness O</w:t>
      </w:r>
      <w:r>
        <w:rPr>
          <w:b/>
        </w:rPr>
        <w:t>’</w:t>
      </w:r>
      <w:r w:rsidRPr="003D0452">
        <w:rPr>
          <w:b/>
        </w:rPr>
        <w:t>Loan:</w:t>
      </w:r>
      <w:r>
        <w:t xml:space="preserve"> </w:t>
      </w:r>
      <w:r w:rsidR="0031410C">
        <w:t>A</w:t>
      </w:r>
      <w:r>
        <w:t xml:space="preserve"> very significant part of the question I was going to ask has been answered. My question was: what are the main practical issues arising under the protocol that you would identify? You certainly identified very significant issues there. Would you like to add to what you have said already about practical issues?</w:t>
      </w:r>
    </w:p>
    <w:p w:rsidR="00556C92" w:rsidP="00556C92">
      <w:pPr>
        <w:pStyle w:val="Answer"/>
      </w:pPr>
      <w:r w:rsidRPr="003D0452">
        <w:rPr>
          <w:b/>
          <w:i/>
        </w:rPr>
        <w:t xml:space="preserve">Sarah </w:t>
      </w:r>
      <w:r w:rsidRPr="003D0452">
        <w:rPr>
          <w:b/>
          <w:i/>
        </w:rPr>
        <w:t>Hards</w:t>
      </w:r>
      <w:r w:rsidRPr="003D0452">
        <w:rPr>
          <w:b/>
          <w:i/>
        </w:rPr>
        <w:t>:</w:t>
      </w:r>
      <w:r>
        <w:t xml:space="preserve"> When we are bringing goods across, declarations have to be done almost that afternoon. We do not know what is going on the trailer until about 2 pm, and it is going to ship that night. The declarations are just done on the TSS, which is an okay system. However, many customers prefer a full customs declaration, which cannot be done on TSS; it has to be done via CDS. It puts at least an extra day in the loop, which many of our customers are used to now. However, if they could revert to what it was before, that is really what is required. I am sure there will be a few other things, but I will let Conall have a stab at that one. If I think of anything else, I will come back to you.</w:t>
      </w:r>
    </w:p>
    <w:p w:rsidR="00556C92" w:rsidP="00556C92">
      <w:pPr>
        <w:pStyle w:val="Answer"/>
      </w:pPr>
      <w:r w:rsidRPr="003D0452">
        <w:rPr>
          <w:b/>
          <w:i/>
        </w:rPr>
        <w:t>Conall Donnelly:</w:t>
      </w:r>
      <w:r>
        <w:t xml:space="preserve"> There are probably a number of things. We source a lot of raw material from GB. It is the second biggest source of raw material. The greatest is Northern Ireland farmers. We also bring in probably about £150 million to £200 million-worth of product from GB every year. It is critically important. The identity of that product is important because you need British product to sell on a British market where there is</w:t>
      </w:r>
      <w:r w:rsidR="009873FC">
        <w:t xml:space="preserve"> strong</w:t>
      </w:r>
      <w:r>
        <w:t xml:space="preserve"> demand for British beef. The idea that the product’s identity is important is something that seems well recognised in the EU, incidentally. </w:t>
      </w:r>
    </w:p>
    <w:p w:rsidR="00556C92" w:rsidP="00556C92">
      <w:pPr>
        <w:pStyle w:val="Answer"/>
      </w:pPr>
      <w:r>
        <w:t xml:space="preserve">There has been greater administration and greater cost associated with those movements, but, as I said previously, our members have coped very well for a variety of reasons. They are large businesses. They are generally moving full loads of raw material as a single consignment with the same commodity code from one single site to another single site in Northern Ireland and there is no groupage involved, which keeps it reasonably simple. </w:t>
      </w:r>
      <w:r w:rsidRPr="00B63E88" w:rsidR="0035764D">
        <w:rPr>
          <w:rStyle w:val="cf01"/>
          <w:rFonts w:ascii="Verdana" w:hAnsi="Verdana"/>
          <w:sz w:val="22"/>
          <w:szCs w:val="22"/>
        </w:rPr>
        <w:t xml:space="preserve">They had prepared </w:t>
      </w:r>
      <w:r w:rsidRPr="00B63E88" w:rsidR="0035764D">
        <w:rPr>
          <w:rStyle w:val="cf01"/>
          <w:rFonts w:ascii="Verdana" w:hAnsi="Verdana"/>
          <w:sz w:val="22"/>
          <w:szCs w:val="22"/>
        </w:rPr>
        <w:t>well</w:t>
      </w:r>
      <w:r w:rsidRPr="00B63E88" w:rsidR="0035764D">
        <w:rPr>
          <w:rStyle w:val="cf01"/>
          <w:rFonts w:ascii="Verdana" w:hAnsi="Verdana"/>
          <w:sz w:val="22"/>
          <w:szCs w:val="22"/>
        </w:rPr>
        <w:t xml:space="preserve"> and these businesses have a strong background in dealing with SPS for </w:t>
      </w:r>
      <w:r w:rsidR="003B783F">
        <w:rPr>
          <w:rStyle w:val="cf01"/>
          <w:rFonts w:ascii="Verdana" w:hAnsi="Verdana"/>
          <w:sz w:val="22"/>
          <w:szCs w:val="22"/>
        </w:rPr>
        <w:t>third</w:t>
      </w:r>
      <w:r w:rsidRPr="00B63E88" w:rsidR="0035764D">
        <w:rPr>
          <w:rStyle w:val="cf01"/>
          <w:rFonts w:ascii="Verdana" w:hAnsi="Verdana"/>
          <w:sz w:val="22"/>
          <w:szCs w:val="22"/>
        </w:rPr>
        <w:t xml:space="preserve"> country trade</w:t>
      </w:r>
      <w:r>
        <w:t xml:space="preserve">, and that all helps. We know that other people have different challenges. </w:t>
      </w:r>
    </w:p>
    <w:p w:rsidR="00556C92" w:rsidP="00556C92">
      <w:pPr>
        <w:pStyle w:val="Answer"/>
      </w:pPr>
      <w:r>
        <w:t xml:space="preserve">The two things that have helped a lot with that are the trader support service and the movement assistance scheme; very welcome and substantial government funding has gone into those. They have been critical in providing certainty and simplicity, where possible, and affordability. The UK Government commitment on that provision is rolling forward 18 months at a time or something like that, which is not great. It would be good to see an indefinite commitment. It is fundamental to Northern Ireland’s participation in the UK internal market that you have these facilitations in place. That would be a really useful thing. </w:t>
      </w:r>
    </w:p>
    <w:p w:rsidR="00556C92" w:rsidP="00556C92">
      <w:pPr>
        <w:pStyle w:val="Answer"/>
      </w:pPr>
      <w:r>
        <w:t xml:space="preserve">There are a few other issues, some that have been resolved and some that have not. Northern Ireland at the present time cannot directly access TRQ on third-country product coming into Belfast Port. That is an issue. The way we have got round it is by importing via GB. We need sustainable solutions for these things, and the sustainable solution is to allow us to import directly into Belfast Port. I know, because we have talked about this with both the UK Government and the EU, that there is a recognition that the UK Government do not see it as acceptable. The EU recognises that it is not a sustainable situation. There are potential solutions that have been tabled, and we believe it can be resolved. </w:t>
      </w:r>
    </w:p>
    <w:p w:rsidR="00556C92" w:rsidP="004B78FF">
      <w:pPr>
        <w:pStyle w:val="Answer"/>
      </w:pPr>
      <w:r>
        <w:t xml:space="preserve">An example of something that has been resolved is the whole issue of returned goods. We had an issue early on with Northern Ireland goods that were exported to GB but had to come back, maybe because there was some return issue, potentially quality or because it fell over in the </w:t>
      </w:r>
      <w:r w:rsidR="008F397E">
        <w:t xml:space="preserve">truck </w:t>
      </w:r>
      <w:r>
        <w:t xml:space="preserve">or something like that. Those returns were impossible because there was no mechanism for bringing them back in. They were essentially a P&amp;R issue, as they are known. That was resolved quite quietly and effectively between DAERA, Defra and EU counterparts. It just shows that where there is a will there is a way in these things, and working together is better. It was a good example of something that worked. With all these things, we believe there are technical fixes. The point is that where there are technical problems you will generally get a technical solution, but they will continue to emerge unless the big, fundamental issue of divergence is dealt with. </w:t>
      </w:r>
    </w:p>
    <w:p w:rsidR="00556C92" w:rsidP="00556C92">
      <w:pPr>
        <w:pStyle w:val="Answer"/>
      </w:pPr>
      <w:r>
        <w:t>At the minute, my sense is that the question of managing divergence has been skirted around somewhat. You can address today’s problems with a practical fix, but divergence means that more problems are going to emerge in the future. With every fix you make, you are building a bridge to make the thing work in the future, but with every divergence that happens you are eroding the foundations of that bridge, if that is a fair analogy, so you need something sustainable to deal with divergence. It is the tension between the UK wanting to have regulatory autonomy and the EU wanting to protect the integrity of the single market at all costs. There must be a recognition that when the UK diverges from the EU it is actually diverging from Northern Ireland. That is a key point. When the EU diverges from the UK, Northern Ireland is caught up in that as well. It can happen both ways.</w:t>
      </w:r>
    </w:p>
    <w:p w:rsidR="00556C92" w:rsidP="00556C92">
      <w:pPr>
        <w:pStyle w:val="Remark"/>
      </w:pPr>
      <w:r w:rsidRPr="003D0452">
        <w:rPr>
          <w:b/>
        </w:rPr>
        <w:t>Baroness O</w:t>
      </w:r>
      <w:r>
        <w:rPr>
          <w:b/>
        </w:rPr>
        <w:t>’</w:t>
      </w:r>
      <w:r w:rsidRPr="003D0452">
        <w:rPr>
          <w:b/>
        </w:rPr>
        <w:t>Loan:</w:t>
      </w:r>
      <w:r>
        <w:t xml:space="preserve"> Thank you very much. Sarah, do you want to come back at all?</w:t>
      </w:r>
    </w:p>
    <w:p w:rsidR="00556C92" w:rsidP="00556C92">
      <w:pPr>
        <w:pStyle w:val="Answer"/>
      </w:pPr>
      <w:r w:rsidRPr="003D0452">
        <w:rPr>
          <w:b/>
          <w:i/>
        </w:rPr>
        <w:t xml:space="preserve">Sarah </w:t>
      </w:r>
      <w:r w:rsidRPr="003D0452">
        <w:rPr>
          <w:b/>
          <w:i/>
        </w:rPr>
        <w:t>Hards</w:t>
      </w:r>
      <w:r w:rsidRPr="003D0452">
        <w:rPr>
          <w:b/>
          <w:i/>
        </w:rPr>
        <w:t>:</w:t>
      </w:r>
      <w:r>
        <w:t xml:space="preserve"> Conall mentioned returns. We send goods across to GB for different types of customers. If there is an issue with the product, it is very hard to send it back. There is no commercial invoice for it because no exchange has happened. Even if something is sent in error, for example if it is sent on the wrong trailer that night going over to GB instead of to Dublin, it is very hard to get it back without having to do a customs declaration, which the customer should not have to be responsible for. It is one of those little points that needs looking into in the future.</w:t>
      </w:r>
    </w:p>
    <w:p w:rsidR="00556C92" w:rsidP="00556C92">
      <w:pPr>
        <w:pStyle w:val="Remark"/>
      </w:pPr>
      <w:r w:rsidRPr="003D0452">
        <w:rPr>
          <w:b/>
        </w:rPr>
        <w:t>Baroness O</w:t>
      </w:r>
      <w:r>
        <w:rPr>
          <w:b/>
        </w:rPr>
        <w:t>’</w:t>
      </w:r>
      <w:r w:rsidRPr="003D0452">
        <w:rPr>
          <w:b/>
        </w:rPr>
        <w:t>Loan:</w:t>
      </w:r>
      <w:r>
        <w:t xml:space="preserve"> Thank you very much. I can see that that is important for confidence in trade.</w:t>
      </w:r>
    </w:p>
    <w:p w:rsidR="00556C92" w:rsidP="00556C92">
      <w:pPr>
        <w:pStyle w:val="Answer"/>
      </w:pPr>
      <w:r w:rsidRPr="003D0452">
        <w:rPr>
          <w:b/>
          <w:i/>
        </w:rPr>
        <w:t xml:space="preserve">Sarah </w:t>
      </w:r>
      <w:r w:rsidRPr="003D0452">
        <w:rPr>
          <w:b/>
          <w:i/>
        </w:rPr>
        <w:t>Hards</w:t>
      </w:r>
      <w:r w:rsidRPr="003D0452">
        <w:rPr>
          <w:b/>
          <w:i/>
        </w:rPr>
        <w:t>:</w:t>
      </w:r>
      <w:r>
        <w:t xml:space="preserve"> Yes.</w:t>
      </w:r>
    </w:p>
    <w:p w:rsidR="00556C92" w:rsidP="00556C92">
      <w:pPr>
        <w:pStyle w:val="Remark"/>
      </w:pPr>
      <w:r w:rsidRPr="003D0452">
        <w:rPr>
          <w:b/>
        </w:rPr>
        <w:t>Lord Hain:</w:t>
      </w:r>
      <w:r>
        <w:t xml:space="preserve"> Sorry to interrupt, but there were two acronyms there. I am merely a humble Lord, and I did not understand what they were. Sarah mentioned TTS—trusted trader scheme. I think we are all aware of that one. What was the CDS, if I heard you correctly? Conall mentioned TR2. I do not know what those are.</w:t>
      </w:r>
    </w:p>
    <w:p w:rsidR="00556C92" w:rsidP="00556C92">
      <w:pPr>
        <w:pStyle w:val="Answer"/>
      </w:pPr>
      <w:r w:rsidRPr="003D0452">
        <w:rPr>
          <w:b/>
          <w:i/>
        </w:rPr>
        <w:t xml:space="preserve">Sarah </w:t>
      </w:r>
      <w:r w:rsidRPr="003D0452">
        <w:rPr>
          <w:b/>
          <w:i/>
        </w:rPr>
        <w:t>Hards</w:t>
      </w:r>
      <w:r w:rsidRPr="003D0452">
        <w:rPr>
          <w:b/>
          <w:i/>
        </w:rPr>
        <w:t>:</w:t>
      </w:r>
      <w:r>
        <w:t xml:space="preserve"> The CDS is the whole customs system that was used previously for worldwide freight, and it has been revamped. Basically, with the CDS, you can do a full customs declaration, whereas with TSS, the trader support service, you can only do a partial declaration. There may be a full one, but it is not very user-friendly. We tend to use customs agents and brokers for the CDS. If our customers are importing goods into Northern Ireland, they prefer to pay to use the CDS system. It is a full declaration, and their goods are completely customs cleared when they hit the port in Belfast or Larne, and they can go anywhere in the island of Ireland. If there is any duty to be paid—if it is going to ROI—that is done further down the line. It smooths everything out. Goods are not stuck at the port, because payment of VAT and duty can be done up to six weeks later.</w:t>
      </w:r>
    </w:p>
    <w:p w:rsidR="00556C92" w:rsidP="00556C92">
      <w:pPr>
        <w:pStyle w:val="Remark"/>
      </w:pPr>
      <w:r w:rsidRPr="003D0452">
        <w:rPr>
          <w:b/>
        </w:rPr>
        <w:t>Lord Hain:</w:t>
      </w:r>
      <w:r>
        <w:t xml:space="preserve"> But it is more expensive for you.</w:t>
      </w:r>
    </w:p>
    <w:p w:rsidR="00556C92" w:rsidP="00556C92">
      <w:pPr>
        <w:pStyle w:val="Answer"/>
      </w:pPr>
      <w:r w:rsidRPr="003D0452">
        <w:rPr>
          <w:b/>
          <w:i/>
        </w:rPr>
        <w:t xml:space="preserve">Sarah </w:t>
      </w:r>
      <w:r w:rsidRPr="003D0452">
        <w:rPr>
          <w:b/>
          <w:i/>
        </w:rPr>
        <w:t>Hards</w:t>
      </w:r>
      <w:r w:rsidRPr="003D0452">
        <w:rPr>
          <w:b/>
          <w:i/>
        </w:rPr>
        <w:t>:</w:t>
      </w:r>
      <w:r>
        <w:t xml:space="preserve"> More expensive, but our customers like it. Instead of spending an awful lot of time doing supplementary declarations through the TSS, it probably saves them time and money in the long run.</w:t>
      </w:r>
    </w:p>
    <w:p w:rsidR="00556C92" w:rsidP="00556C92">
      <w:pPr>
        <w:pStyle w:val="Remark"/>
      </w:pPr>
      <w:r w:rsidRPr="003D0452">
        <w:rPr>
          <w:b/>
        </w:rPr>
        <w:t>The Chair:</w:t>
      </w:r>
      <w:r>
        <w:t xml:space="preserve"> There was one other acronym.</w:t>
      </w:r>
    </w:p>
    <w:p w:rsidR="00556C92" w:rsidP="00556C92">
      <w:pPr>
        <w:pStyle w:val="Remark"/>
      </w:pPr>
      <w:r w:rsidRPr="003D0452">
        <w:rPr>
          <w:b/>
        </w:rPr>
        <w:t>Lord Hain:</w:t>
      </w:r>
      <w:r>
        <w:t xml:space="preserve"> TR2, I think I heard.</w:t>
      </w:r>
    </w:p>
    <w:p w:rsidR="00556C92" w:rsidP="00556C92">
      <w:pPr>
        <w:pStyle w:val="Answer"/>
      </w:pPr>
      <w:r w:rsidRPr="003D0452">
        <w:rPr>
          <w:b/>
          <w:i/>
        </w:rPr>
        <w:t>Conall Donnelly:</w:t>
      </w:r>
      <w:r>
        <w:t xml:space="preserve"> I think it was TRQ, Lord Hain, which is a tariff rate quota. Certain goods like New Zealand lamb will be subject to tariff, but a certain quantity is allowed into the UK free of tariff. Our ability to access the tariff rate quota is inhibited. That is the background.</w:t>
      </w:r>
    </w:p>
    <w:p w:rsidR="00556C92" w:rsidP="00556C92">
      <w:pPr>
        <w:pStyle w:val="Remark"/>
      </w:pPr>
      <w:r w:rsidRPr="003D0452">
        <w:rPr>
          <w:b/>
        </w:rPr>
        <w:t>Lord Hain:</w:t>
      </w:r>
      <w:r>
        <w:t xml:space="preserve"> Thank you.</w:t>
      </w:r>
    </w:p>
    <w:p w:rsidR="00556C92" w:rsidP="00556C92">
      <w:pPr>
        <w:pStyle w:val="Question"/>
      </w:pPr>
      <w:r w:rsidRPr="003D0452">
        <w:rPr>
          <w:b/>
        </w:rPr>
        <w:t xml:space="preserve">Lord Thomas of </w:t>
      </w:r>
      <w:r w:rsidRPr="003D0452">
        <w:rPr>
          <w:b/>
        </w:rPr>
        <w:t>Gresford</w:t>
      </w:r>
      <w:r w:rsidRPr="003D0452">
        <w:rPr>
          <w:b/>
        </w:rPr>
        <w:t>:</w:t>
      </w:r>
      <w:r>
        <w:t xml:space="preserve"> The message I am getting from you is that you need certainty, simplicity and sustainability. Conall said that although there are technical problems there are generally technical solutions, so you have to work through them very carefully. Trying to be a bit optimistic about the scene, has the protocol had any beneficial impact, or does it present any economic opportunities, either for businesses or for workers you represent, or more generally? Do you see the future bright, dim, or what? Conall, perhaps you could answer first.</w:t>
      </w:r>
    </w:p>
    <w:p w:rsidR="00556C92" w:rsidP="00556C92">
      <w:pPr>
        <w:pStyle w:val="Answer"/>
      </w:pPr>
      <w:r w:rsidRPr="003D0452">
        <w:rPr>
          <w:b/>
          <w:i/>
        </w:rPr>
        <w:t>Conall Donnelly:</w:t>
      </w:r>
      <w:r>
        <w:t xml:space="preserve"> I see the future as reasonably bright. We always have to be optimistic in business. From the point of view of the protocol, the greatest benefit is where it leaves us relative to UK and EU counterparts. It gives us unfettered access to both markets, which means that it presents economic opportunities for processors, but not relative to the past. It is relative to our competitors in other jurisdictions who have lost some market access. In that regard, it is a positive. We have held on to some of the unfettered access that we would not otherwise have had. We see that as a positive outcome. It probably has great potential in some sectors in the broader economy to drive growth, particularly setting up goods manufacturing, distribution hubs and things like that. There is probably some potential in that, all right.</w:t>
      </w:r>
    </w:p>
    <w:p w:rsidR="00556C92" w:rsidP="00556C92">
      <w:pPr>
        <w:pStyle w:val="Remark"/>
      </w:pPr>
      <w:r w:rsidRPr="003D0452">
        <w:rPr>
          <w:b/>
        </w:rPr>
        <w:t xml:space="preserve">Lord Thomas of </w:t>
      </w:r>
      <w:r w:rsidRPr="003D0452">
        <w:rPr>
          <w:b/>
        </w:rPr>
        <w:t>Gresford</w:t>
      </w:r>
      <w:r w:rsidRPr="003D0452">
        <w:rPr>
          <w:b/>
        </w:rPr>
        <w:t>:</w:t>
      </w:r>
      <w:r>
        <w:t xml:space="preserve"> Coming from Wales, I am very sensitive on the sheep issue and New Zealand lamb and all the rest of it. Is that going to cause you a problem?</w:t>
      </w:r>
    </w:p>
    <w:p w:rsidR="00556C92" w:rsidP="00556C92">
      <w:pPr>
        <w:pStyle w:val="Answer"/>
      </w:pPr>
      <w:r w:rsidRPr="003D0452">
        <w:rPr>
          <w:b/>
          <w:i/>
        </w:rPr>
        <w:t>Conall Donnelly:</w:t>
      </w:r>
      <w:r>
        <w:t xml:space="preserve"> Those are the broader trade deals. Yes, we would be nervous about that in terms of volumes. New Zealand at the moment is not currently using </w:t>
      </w:r>
      <w:r w:rsidR="004B78FF">
        <w:t xml:space="preserve">all of </w:t>
      </w:r>
      <w:r>
        <w:t xml:space="preserve">its </w:t>
      </w:r>
      <w:r w:rsidR="004B78FF">
        <w:t xml:space="preserve">available </w:t>
      </w:r>
      <w:r>
        <w:t xml:space="preserve">quota into Europe or into the UK, and that is largely because it has other attractive markets. </w:t>
      </w:r>
      <w:r>
        <w:t>As long as</w:t>
      </w:r>
      <w:r>
        <w:t xml:space="preserve"> that is the case, and as long as consumers stay reasonably loyal, and retailers in particular stay loyal to UK-origin products, that </w:t>
      </w:r>
      <w:r w:rsidR="008F397E">
        <w:t>will benefit the industry</w:t>
      </w:r>
      <w:r>
        <w:t>.</w:t>
      </w:r>
    </w:p>
    <w:p w:rsidR="00556C92" w:rsidP="00556C92">
      <w:pPr>
        <w:pStyle w:val="Remark"/>
      </w:pPr>
      <w:r w:rsidRPr="003D0452">
        <w:rPr>
          <w:b/>
        </w:rPr>
        <w:t xml:space="preserve">Lord Thomas of </w:t>
      </w:r>
      <w:r w:rsidRPr="003D0452">
        <w:rPr>
          <w:b/>
        </w:rPr>
        <w:t>Gresford</w:t>
      </w:r>
      <w:r w:rsidRPr="003D0452">
        <w:rPr>
          <w:b/>
        </w:rPr>
        <w:t>:</w:t>
      </w:r>
      <w:r>
        <w:t xml:space="preserve"> Are you saying that New Zealand has closer markets in the Far East?</w:t>
      </w:r>
    </w:p>
    <w:p w:rsidR="00556C92" w:rsidP="00556C92">
      <w:pPr>
        <w:pStyle w:val="Answer"/>
      </w:pPr>
      <w:r w:rsidRPr="003D0452">
        <w:rPr>
          <w:b/>
          <w:i/>
        </w:rPr>
        <w:t>Conall Donnelly:</w:t>
      </w:r>
      <w:r>
        <w:t xml:space="preserve"> Yes. In some senses, perhaps more attractive markets as well. These things change, of course. When they have increased access, it always presents a potential risk.</w:t>
      </w:r>
    </w:p>
    <w:p w:rsidR="00556C92" w:rsidP="00556C92">
      <w:pPr>
        <w:pStyle w:val="Remark"/>
      </w:pPr>
      <w:r w:rsidRPr="003D0452">
        <w:rPr>
          <w:b/>
        </w:rPr>
        <w:t xml:space="preserve">Lord Thomas of </w:t>
      </w:r>
      <w:r w:rsidRPr="003D0452">
        <w:rPr>
          <w:b/>
        </w:rPr>
        <w:t>Gresford</w:t>
      </w:r>
      <w:r w:rsidRPr="003D0452">
        <w:rPr>
          <w:b/>
        </w:rPr>
        <w:t>:</w:t>
      </w:r>
      <w:r>
        <w:t xml:space="preserve"> Thank you. Sarah are you optimistic? Are there beneficial impacts or economic opportunities? What do you think?</w:t>
      </w:r>
    </w:p>
    <w:p w:rsidR="00556C92" w:rsidP="00556C92">
      <w:pPr>
        <w:pStyle w:val="Answer"/>
      </w:pPr>
      <w:r w:rsidRPr="003D0452">
        <w:rPr>
          <w:b/>
          <w:i/>
        </w:rPr>
        <w:t xml:space="preserve">Sarah </w:t>
      </w:r>
      <w:r w:rsidRPr="003D0452">
        <w:rPr>
          <w:b/>
          <w:i/>
        </w:rPr>
        <w:t>Hards</w:t>
      </w:r>
      <w:r w:rsidRPr="003D0452">
        <w:rPr>
          <w:b/>
          <w:i/>
        </w:rPr>
        <w:t>:</w:t>
      </w:r>
      <w:r>
        <w:t xml:space="preserve"> I am naturally optimistic. I wish I could see the best in everything. Are we in a better position now that Brexit has happened? No. Could we use our special position and access for the greater good? Yes, we could. Are we doing it at the minute? I am not sure.</w:t>
      </w:r>
    </w:p>
    <w:p w:rsidR="00556C92" w:rsidP="00556C92">
      <w:pPr>
        <w:pStyle w:val="Answer"/>
      </w:pPr>
      <w:r>
        <w:t xml:space="preserve">As you said, we need clarity and confidence. We need to know </w:t>
      </w:r>
      <w:r w:rsidR="00237CEE">
        <w:t xml:space="preserve">how </w:t>
      </w:r>
      <w:r>
        <w:t>the landscape is moving forward for businesses to invest in Northern Ireland, and to make it a hub for processing, manufacturing and distribution, but that will not happen until everything is put in place and we know what it is going to look like over the next few months. I am optimistic that something good will come of this. It is where we are and we have to work with it. We have to get on with it and try to make the most of it, and hopefully the EU and GB Governments can come together and get on with something that is workable for us all.</w:t>
      </w:r>
    </w:p>
    <w:p w:rsidR="00556C92" w:rsidP="00556C92">
      <w:pPr>
        <w:pStyle w:val="Remark"/>
      </w:pPr>
      <w:r w:rsidRPr="003D0452">
        <w:rPr>
          <w:b/>
        </w:rPr>
        <w:t xml:space="preserve">Lord Thomas of </w:t>
      </w:r>
      <w:r w:rsidRPr="003D0452">
        <w:rPr>
          <w:b/>
        </w:rPr>
        <w:t>Gresford</w:t>
      </w:r>
      <w:r w:rsidRPr="003D0452">
        <w:rPr>
          <w:b/>
        </w:rPr>
        <w:t>:</w:t>
      </w:r>
      <w:r>
        <w:t xml:space="preserve"> Have you experienced a loss of trade with GB, and has it been replaced by increased trade with Ireland?</w:t>
      </w:r>
    </w:p>
    <w:p w:rsidR="00556C92" w:rsidP="00556C92">
      <w:pPr>
        <w:pStyle w:val="Answer"/>
      </w:pPr>
      <w:r w:rsidRPr="003D0452">
        <w:rPr>
          <w:b/>
          <w:i/>
        </w:rPr>
        <w:t xml:space="preserve">Sarah </w:t>
      </w:r>
      <w:r w:rsidRPr="003D0452">
        <w:rPr>
          <w:b/>
          <w:i/>
        </w:rPr>
        <w:t>Hards</w:t>
      </w:r>
      <w:r w:rsidRPr="003D0452">
        <w:rPr>
          <w:b/>
          <w:i/>
        </w:rPr>
        <w:t>:</w:t>
      </w:r>
      <w:r>
        <w:t xml:space="preserve"> We lost a fairly large retail customer at the beginning of Brexit because there were too many hurdles with their SPS goods coming in. They had a DC in Dublin, and they decided to send it all there in full loads, so they had a number of declarations per trailer instead of per store. We lost customers straightaway overnight because they could not fathom the cost of veterinary certificates, et cetera. There has been an increase of trade between north and south, I feel, and there is definitely a special bond. Goods moving out to GB have increased. It is GB to NI that has decreased due to lack of education, and people not wanting to educate themselves sometimes. It is too much work to send their goods to Northern Ireland. It is not worth it for them.</w:t>
      </w:r>
    </w:p>
    <w:p w:rsidR="00556C92" w:rsidP="00556C92">
      <w:pPr>
        <w:pStyle w:val="Remark"/>
      </w:pPr>
      <w:r w:rsidRPr="003D0452">
        <w:rPr>
          <w:b/>
        </w:rPr>
        <w:t xml:space="preserve">Lord Thomas of </w:t>
      </w:r>
      <w:r w:rsidRPr="003D0452">
        <w:rPr>
          <w:b/>
        </w:rPr>
        <w:t>Gresford</w:t>
      </w:r>
      <w:r w:rsidRPr="003D0452">
        <w:rPr>
          <w:b/>
        </w:rPr>
        <w:t>:</w:t>
      </w:r>
      <w:r>
        <w:t xml:space="preserve"> You said lack of education. I understand that to mean that people do not like dealing with new forms and new methods </w:t>
      </w:r>
      <w:r>
        <w:t>of working. If they were simplified, would that perhaps deal with the problem?</w:t>
      </w:r>
    </w:p>
    <w:p w:rsidR="00556C92" w:rsidP="00556C92">
      <w:pPr>
        <w:pStyle w:val="Answer"/>
      </w:pPr>
      <w:r w:rsidRPr="003D0452">
        <w:rPr>
          <w:b/>
          <w:i/>
        </w:rPr>
        <w:t xml:space="preserve">Sarah </w:t>
      </w:r>
      <w:r w:rsidRPr="003D0452">
        <w:rPr>
          <w:b/>
          <w:i/>
        </w:rPr>
        <w:t>Hards</w:t>
      </w:r>
      <w:r w:rsidRPr="003D0452">
        <w:rPr>
          <w:b/>
          <w:i/>
        </w:rPr>
        <w:t>:</w:t>
      </w:r>
      <w:r>
        <w:t xml:space="preserve"> Definitely. What both GB and the EU have put forward about simplifying customs declarations for normal goods and for SPS goods is key. That is the only way that it will be workable going forward.</w:t>
      </w:r>
    </w:p>
    <w:p w:rsidR="00556C92" w:rsidP="00556C92">
      <w:pPr>
        <w:pStyle w:val="Remark"/>
      </w:pPr>
      <w:r w:rsidRPr="003D0452">
        <w:rPr>
          <w:b/>
        </w:rPr>
        <w:t xml:space="preserve">Lord Thomas of </w:t>
      </w:r>
      <w:r w:rsidRPr="003D0452">
        <w:rPr>
          <w:b/>
        </w:rPr>
        <w:t>Gresford</w:t>
      </w:r>
      <w:r w:rsidRPr="003D0452">
        <w:rPr>
          <w:b/>
        </w:rPr>
        <w:t>:</w:t>
      </w:r>
      <w:r>
        <w:t xml:space="preserve"> Thank you very much.</w:t>
      </w:r>
    </w:p>
    <w:p w:rsidR="00556C92" w:rsidP="00556C92">
      <w:pPr>
        <w:pStyle w:val="Question"/>
      </w:pPr>
      <w:r w:rsidRPr="003D0452">
        <w:rPr>
          <w:b/>
        </w:rPr>
        <w:t>Baroness Goudie:</w:t>
      </w:r>
      <w:r>
        <w:t xml:space="preserve"> Good afternoon. Thank you very much. So far, I have found this very interesting. My question is to Sarah first and then to Conall. What is your overall assessment of the United Kingdom Government approach in relation to the protocol? Do the government proposals, as set out in the July 2021 Command Paper and subsequently, represent a viable means to address the current position? Secondly, do you perceive any evolution in the Government’s position?</w:t>
      </w:r>
    </w:p>
    <w:p w:rsidR="00556C92" w:rsidP="00556C92">
      <w:pPr>
        <w:pStyle w:val="Answer"/>
      </w:pPr>
      <w:r w:rsidRPr="003D0452">
        <w:rPr>
          <w:b/>
          <w:i/>
        </w:rPr>
        <w:t xml:space="preserve">Sarah </w:t>
      </w:r>
      <w:r w:rsidRPr="003D0452">
        <w:rPr>
          <w:b/>
          <w:i/>
        </w:rPr>
        <w:t>Hards</w:t>
      </w:r>
      <w:r w:rsidRPr="003D0452">
        <w:rPr>
          <w:b/>
          <w:i/>
        </w:rPr>
        <w:t>:</w:t>
      </w:r>
      <w:r>
        <w:t xml:space="preserve"> What was set out was to make Northern Ireland different, to make us exempt; goods moving into Northern Ireland will not move to ROI, ensuring there is duty, and it does not have to be paid, et cetera. The relaxation of the rules for customs declarations is exactly what we need. That is what we would always lobby for moving forward, exactly as they have asked for. The EU then came back and fed more detail into it, which I am totally on board with.</w:t>
      </w:r>
    </w:p>
    <w:p w:rsidR="00556C92" w:rsidP="00556C92">
      <w:pPr>
        <w:pStyle w:val="Remark"/>
      </w:pPr>
      <w:r w:rsidRPr="00D45DA4">
        <w:rPr>
          <w:b/>
        </w:rPr>
        <w:t>Baroness Goudie:</w:t>
      </w:r>
      <w:r>
        <w:t xml:space="preserve"> Do you want to go back on that? It makes it very difficult.</w:t>
      </w:r>
    </w:p>
    <w:p w:rsidR="00556C92" w:rsidP="00556C92">
      <w:pPr>
        <w:pStyle w:val="Answer"/>
      </w:pPr>
      <w:r w:rsidRPr="00D45DA4">
        <w:rPr>
          <w:b/>
          <w:i/>
        </w:rPr>
        <w:t xml:space="preserve">Sarah </w:t>
      </w:r>
      <w:r w:rsidRPr="00D45DA4">
        <w:rPr>
          <w:b/>
          <w:i/>
        </w:rPr>
        <w:t>Hards</w:t>
      </w:r>
      <w:r w:rsidRPr="00D45DA4">
        <w:rPr>
          <w:b/>
          <w:i/>
        </w:rPr>
        <w:t>:</w:t>
      </w:r>
      <w:r>
        <w:t xml:space="preserve"> My understanding of the Command Paper was that Northern Ireland would be exempt from harsh customs declarations and red tape. That works well for us and our customers.</w:t>
      </w:r>
    </w:p>
    <w:p w:rsidR="00556C92" w:rsidP="00556C92">
      <w:pPr>
        <w:pStyle w:val="Remark"/>
      </w:pPr>
      <w:r w:rsidRPr="00D45DA4">
        <w:rPr>
          <w:b/>
        </w:rPr>
        <w:t>Baroness Goudie:</w:t>
      </w:r>
      <w:r>
        <w:t xml:space="preserve"> Thank you. Conall?</w:t>
      </w:r>
    </w:p>
    <w:p w:rsidR="00556C92" w:rsidP="00556C92">
      <w:pPr>
        <w:pStyle w:val="Answer"/>
      </w:pPr>
      <w:r>
        <w:rPr>
          <w:b/>
          <w:i/>
        </w:rPr>
        <w:t>Conall</w:t>
      </w:r>
      <w:r w:rsidRPr="00B37AF5">
        <w:rPr>
          <w:b/>
          <w:i/>
        </w:rPr>
        <w:t xml:space="preserve"> Donnelly:</w:t>
      </w:r>
      <w:r>
        <w:t xml:space="preserve"> </w:t>
      </w:r>
      <w:r w:rsidRPr="009E2A31">
        <w:t xml:space="preserve">I suppose the UK </w:t>
      </w:r>
      <w:r>
        <w:t>C</w:t>
      </w:r>
      <w:r w:rsidRPr="009E2A31">
        <w:t xml:space="preserve">ommand </w:t>
      </w:r>
      <w:r>
        <w:t>P</w:t>
      </w:r>
      <w:r w:rsidRPr="009E2A31">
        <w:t xml:space="preserve">aper proposal most relevant to our members </w:t>
      </w:r>
      <w:r>
        <w:t>is</w:t>
      </w:r>
      <w:r w:rsidRPr="009E2A31">
        <w:t xml:space="preserve"> that the</w:t>
      </w:r>
      <w:r>
        <w:t xml:space="preserve"> </w:t>
      </w:r>
      <w:r w:rsidRPr="009E2A31">
        <w:t xml:space="preserve">UK trader scheme </w:t>
      </w:r>
      <w:r>
        <w:t>is</w:t>
      </w:r>
      <w:r w:rsidRPr="009E2A31">
        <w:t xml:space="preserve"> extended to apply to SPS</w:t>
      </w:r>
      <w:r w:rsidR="004B78FF">
        <w:t xml:space="preserve"> matters</w:t>
      </w:r>
      <w:r>
        <w:t>,</w:t>
      </w:r>
      <w:r w:rsidRPr="009E2A31">
        <w:t xml:space="preserve"> and th</w:t>
      </w:r>
      <w:r>
        <w:t>e</w:t>
      </w:r>
      <w:r w:rsidRPr="009E2A31">
        <w:t xml:space="preserve"> idea of a dual regulatory regime in Northern Ireland.</w:t>
      </w:r>
      <w:r>
        <w:t xml:space="preserve"> </w:t>
      </w:r>
      <w:r w:rsidRPr="009E2A31">
        <w:t xml:space="preserve">That would mean that the full SPS regime would </w:t>
      </w:r>
      <w:r>
        <w:t>only be applied</w:t>
      </w:r>
      <w:r w:rsidRPr="009E2A31">
        <w:t xml:space="preserve"> to products moving south</w:t>
      </w:r>
      <w:r>
        <w:t>.</w:t>
      </w:r>
    </w:p>
    <w:p w:rsidR="00556C92" w:rsidP="00556C92">
      <w:pPr>
        <w:pStyle w:val="Answer"/>
      </w:pPr>
      <w:r>
        <w:t>I</w:t>
      </w:r>
      <w:r w:rsidRPr="009E2A31">
        <w:t>n the context of a se</w:t>
      </w:r>
      <w:r>
        <w:t>c</w:t>
      </w:r>
      <w:r w:rsidRPr="009E2A31">
        <w:t xml:space="preserve">tor </w:t>
      </w:r>
      <w:r>
        <w:t>that</w:t>
      </w:r>
      <w:r w:rsidRPr="009E2A31">
        <w:t xml:space="preserve"> is reasonably comfortable with where we are at the moment </w:t>
      </w:r>
      <w:r>
        <w:t>on</w:t>
      </w:r>
      <w:r w:rsidRPr="009E2A31">
        <w:t xml:space="preserve"> the implications </w:t>
      </w:r>
      <w:r>
        <w:t xml:space="preserve">of the protocol </w:t>
      </w:r>
      <w:r w:rsidRPr="009E2A31">
        <w:t xml:space="preserve">for product moving from east to west, </w:t>
      </w:r>
      <w:r>
        <w:t>what is in the Command Paper</w:t>
      </w:r>
      <w:r w:rsidRPr="009E2A31">
        <w:t xml:space="preserve"> probably sounds attractive</w:t>
      </w:r>
      <w:r>
        <w:t xml:space="preserve">, </w:t>
      </w:r>
      <w:r w:rsidRPr="009E2A31">
        <w:t>until you consider</w:t>
      </w:r>
      <w:r>
        <w:t xml:space="preserve"> that</w:t>
      </w:r>
      <w:r w:rsidRPr="009E2A31">
        <w:t xml:space="preserve"> we import whole carcasses from GB. We break the</w:t>
      </w:r>
      <w:r>
        <w:t>m</w:t>
      </w:r>
      <w:r w:rsidRPr="009E2A31">
        <w:t xml:space="preserve"> up and send each cut to the best possible market.</w:t>
      </w:r>
      <w:r>
        <w:t xml:space="preserve"> </w:t>
      </w:r>
      <w:r w:rsidR="0090759A">
        <w:t>Much</w:t>
      </w:r>
      <w:r w:rsidRPr="009E2A31" w:rsidR="0090759A">
        <w:t xml:space="preserve"> </w:t>
      </w:r>
      <w:r w:rsidRPr="009E2A31">
        <w:t>of that product will return to GB because it is a</w:t>
      </w:r>
      <w:r>
        <w:t xml:space="preserve"> </w:t>
      </w:r>
      <w:r w:rsidRPr="009E2A31">
        <w:t xml:space="preserve">GB product and </w:t>
      </w:r>
      <w:r w:rsidR="0090759A">
        <w:t>British beef is in high demand in the UK market</w:t>
      </w:r>
      <w:r w:rsidRPr="009E2A31">
        <w:t xml:space="preserve">. </w:t>
      </w:r>
      <w:r w:rsidR="0090759A">
        <w:t xml:space="preserve">However, </w:t>
      </w:r>
      <w:r w:rsidR="008F397E">
        <w:t>c</w:t>
      </w:r>
      <w:r w:rsidRPr="009E2A31">
        <w:t xml:space="preserve">ertain cuts </w:t>
      </w:r>
      <w:r>
        <w:t>are</w:t>
      </w:r>
      <w:r w:rsidRPr="009E2A31">
        <w:t xml:space="preserve"> more attractive to sell in Europe</w:t>
      </w:r>
      <w:r>
        <w:t>,</w:t>
      </w:r>
      <w:r w:rsidRPr="009E2A31">
        <w:t xml:space="preserve"> or there is</w:t>
      </w:r>
      <w:r>
        <w:t xml:space="preserve"> only a </w:t>
      </w:r>
      <w:r w:rsidRPr="009E2A31">
        <w:t xml:space="preserve">market for </w:t>
      </w:r>
      <w:r>
        <w:t>them</w:t>
      </w:r>
      <w:r w:rsidRPr="009E2A31">
        <w:t xml:space="preserve"> in Europe</w:t>
      </w:r>
      <w:r>
        <w:t>. W</w:t>
      </w:r>
      <w:r w:rsidRPr="009E2A31">
        <w:t>e need to be able to sell into both markets.</w:t>
      </w:r>
      <w:r>
        <w:t xml:space="preserve"> </w:t>
      </w:r>
    </w:p>
    <w:p w:rsidR="00556C92" w:rsidP="00556C92">
      <w:pPr>
        <w:pStyle w:val="Answer"/>
      </w:pPr>
      <w:r>
        <w:t>Under c</w:t>
      </w:r>
      <w:r w:rsidRPr="009E2A31">
        <w:t>urrent conditions</w:t>
      </w:r>
      <w:r>
        <w:t>, w</w:t>
      </w:r>
      <w:r w:rsidRPr="009E2A31">
        <w:t xml:space="preserve">e </w:t>
      </w:r>
      <w:r>
        <w:t xml:space="preserve">have a </w:t>
      </w:r>
      <w:r w:rsidRPr="009E2A31">
        <w:t>kind of once</w:t>
      </w:r>
      <w:r>
        <w:t>-</w:t>
      </w:r>
      <w:r w:rsidRPr="009E2A31">
        <w:t>and</w:t>
      </w:r>
      <w:r>
        <w:t>-</w:t>
      </w:r>
      <w:r w:rsidRPr="009E2A31">
        <w:t>done approach to SPS</w:t>
      </w:r>
      <w:r>
        <w:t>. A</w:t>
      </w:r>
      <w:r w:rsidRPr="009E2A31">
        <w:t xml:space="preserve"> GB consignment coming to Northern Ireland requires an export health certificate.</w:t>
      </w:r>
      <w:r>
        <w:t xml:space="preserve"> </w:t>
      </w:r>
      <w:r w:rsidRPr="009E2A31">
        <w:t>It is pre</w:t>
      </w:r>
      <w:r>
        <w:t>-</w:t>
      </w:r>
      <w:r w:rsidRPr="009E2A31">
        <w:t xml:space="preserve">notified in </w:t>
      </w:r>
      <w:r>
        <w:t xml:space="preserve">TRACES </w:t>
      </w:r>
      <w:r w:rsidRPr="009E2A31">
        <w:t xml:space="preserve">and </w:t>
      </w:r>
      <w:r>
        <w:t xml:space="preserve">is then </w:t>
      </w:r>
      <w:r w:rsidRPr="009E2A31">
        <w:t xml:space="preserve">subject to the </w:t>
      </w:r>
      <w:r w:rsidRPr="009E2A31">
        <w:t>documentary ID and physical checks at the port of entry.</w:t>
      </w:r>
      <w:r>
        <w:t xml:space="preserve"> </w:t>
      </w:r>
      <w:r w:rsidRPr="009E2A31">
        <w:t>When that process is complete, the processor can manufacture that raw material</w:t>
      </w:r>
      <w:r>
        <w:t>,</w:t>
      </w:r>
      <w:r w:rsidRPr="009E2A31">
        <w:t xml:space="preserve"> and has unfetter</w:t>
      </w:r>
      <w:r>
        <w:t>e</w:t>
      </w:r>
      <w:r w:rsidRPr="009E2A31">
        <w:t>d access to both markets.</w:t>
      </w:r>
      <w:r>
        <w:t xml:space="preserve"> We </w:t>
      </w:r>
      <w:r w:rsidRPr="009E2A31">
        <w:t>would like to retain</w:t>
      </w:r>
      <w:r>
        <w:t xml:space="preserve"> that</w:t>
      </w:r>
      <w:r w:rsidRPr="009E2A31">
        <w:t>.</w:t>
      </w:r>
    </w:p>
    <w:p w:rsidR="00556C92" w:rsidP="00556C92">
      <w:pPr>
        <w:pStyle w:val="Answer"/>
      </w:pPr>
      <w:r w:rsidRPr="009E2A31">
        <w:t xml:space="preserve">My reading of the </w:t>
      </w:r>
      <w:r>
        <w:t>C</w:t>
      </w:r>
      <w:r w:rsidRPr="009E2A31">
        <w:t>ommand</w:t>
      </w:r>
      <w:r>
        <w:t xml:space="preserve"> P</w:t>
      </w:r>
      <w:r w:rsidRPr="009E2A31">
        <w:t>aper is that</w:t>
      </w:r>
      <w:r>
        <w:t xml:space="preserve"> </w:t>
      </w:r>
      <w:r w:rsidRPr="009E2A31">
        <w:t>it would not be a once</w:t>
      </w:r>
      <w:r>
        <w:t>-</w:t>
      </w:r>
      <w:r w:rsidRPr="009E2A31">
        <w:t>and</w:t>
      </w:r>
      <w:r>
        <w:t>-</w:t>
      </w:r>
      <w:r w:rsidRPr="009E2A31">
        <w:t>done approach.</w:t>
      </w:r>
      <w:r>
        <w:t xml:space="preserve"> </w:t>
      </w:r>
      <w:r w:rsidRPr="009E2A31">
        <w:t>Processors would be able to import non</w:t>
      </w:r>
      <w:r>
        <w:t>-</w:t>
      </w:r>
      <w:r w:rsidRPr="009E2A31">
        <w:t>E</w:t>
      </w:r>
      <w:r>
        <w:t>U</w:t>
      </w:r>
      <w:r w:rsidRPr="009E2A31">
        <w:t xml:space="preserve"> compliant product into Northern Ireland</w:t>
      </w:r>
      <w:r>
        <w:t>,</w:t>
      </w:r>
      <w:r w:rsidRPr="009E2A31">
        <w:t xml:space="preserve"> but then </w:t>
      </w:r>
      <w:r>
        <w:t xml:space="preserve">they </w:t>
      </w:r>
      <w:r w:rsidRPr="009E2A31">
        <w:t>would be required to prove that that product w</w:t>
      </w:r>
      <w:r>
        <w:t>ill not</w:t>
      </w:r>
      <w:r w:rsidRPr="009E2A31">
        <w:t xml:space="preserve"> enter the </w:t>
      </w:r>
      <w:r w:rsidR="0090759A">
        <w:t xml:space="preserve">EU </w:t>
      </w:r>
      <w:r w:rsidRPr="009E2A31">
        <w:t>single market</w:t>
      </w:r>
      <w:r>
        <w:t>,</w:t>
      </w:r>
      <w:r w:rsidRPr="009E2A31">
        <w:t xml:space="preserve"> so you are into extra costs to </w:t>
      </w:r>
      <w:r>
        <w:t xml:space="preserve">try to </w:t>
      </w:r>
      <w:r w:rsidRPr="009E2A31">
        <w:t>track and trace th</w:t>
      </w:r>
      <w:r>
        <w:t>e</w:t>
      </w:r>
      <w:r w:rsidRPr="009E2A31">
        <w:t xml:space="preserve"> product throughout the supply chain</w:t>
      </w:r>
      <w:r>
        <w:t>. As regards</w:t>
      </w:r>
      <w:r w:rsidRPr="009E2A31">
        <w:t xml:space="preserve"> segregation</w:t>
      </w:r>
      <w:r>
        <w:t xml:space="preserve">, </w:t>
      </w:r>
      <w:r w:rsidRPr="009E2A31">
        <w:t>I think it makes for a more complex trading arrangement.</w:t>
      </w:r>
      <w:r>
        <w:t xml:space="preserve"> </w:t>
      </w:r>
    </w:p>
    <w:p w:rsidR="00556C92" w:rsidP="00556C92">
      <w:pPr>
        <w:pStyle w:val="Answer"/>
      </w:pPr>
      <w:r w:rsidRPr="009E2A31">
        <w:t xml:space="preserve">I suppose the whole logic around the </w:t>
      </w:r>
      <w:r>
        <w:t>C</w:t>
      </w:r>
      <w:r w:rsidRPr="009E2A31">
        <w:t xml:space="preserve">ommand </w:t>
      </w:r>
      <w:r>
        <w:t>P</w:t>
      </w:r>
      <w:r w:rsidRPr="009E2A31">
        <w:t xml:space="preserve">aper is that the UK Government </w:t>
      </w:r>
      <w:r>
        <w:t xml:space="preserve">are </w:t>
      </w:r>
      <w:r w:rsidRPr="009E2A31">
        <w:t>trying to square the circle between the ambition to diverge from EU rules and the</w:t>
      </w:r>
      <w:r>
        <w:t xml:space="preserve">ir </w:t>
      </w:r>
      <w:r w:rsidRPr="009E2A31">
        <w:t>commitment to protect Northern Ireland</w:t>
      </w:r>
      <w:r>
        <w:t>’</w:t>
      </w:r>
      <w:r w:rsidRPr="009E2A31">
        <w:t>s place in the UK internal market. I fully get that.</w:t>
      </w:r>
      <w:r>
        <w:t xml:space="preserve"> </w:t>
      </w:r>
      <w:r w:rsidRPr="009E2A31">
        <w:t xml:space="preserve">I think </w:t>
      </w:r>
      <w:r>
        <w:t>i</w:t>
      </w:r>
      <w:r w:rsidRPr="009E2A31">
        <w:t>t goes to the heart of the issue</w:t>
      </w:r>
      <w:r>
        <w:t>. T</w:t>
      </w:r>
      <w:r w:rsidRPr="009E2A31">
        <w:t xml:space="preserve">hat challenge </w:t>
      </w:r>
      <w:r>
        <w:t>is</w:t>
      </w:r>
      <w:r w:rsidRPr="009E2A31">
        <w:t xml:space="preserve"> not quite b</w:t>
      </w:r>
      <w:r>
        <w:t>eing</w:t>
      </w:r>
      <w:r w:rsidRPr="009E2A31">
        <w:t xml:space="preserve"> addressed at the moment</w:t>
      </w:r>
      <w:r>
        <w:t>. T</w:t>
      </w:r>
      <w:r w:rsidRPr="009E2A31">
        <w:t>he greater the level of divergence, the greater the stress</w:t>
      </w:r>
      <w:r>
        <w:t>,</w:t>
      </w:r>
      <w:r w:rsidRPr="009E2A31">
        <w:t xml:space="preserve"> whatever the solution is</w:t>
      </w:r>
      <w:r>
        <w:t>. W</w:t>
      </w:r>
      <w:r w:rsidRPr="009E2A31">
        <w:t>hether you have a land border, a sea border or some kind of dual market regime</w:t>
      </w:r>
      <w:r>
        <w:t>, it</w:t>
      </w:r>
      <w:r w:rsidRPr="009E2A31">
        <w:t xml:space="preserve"> is clear that</w:t>
      </w:r>
      <w:r>
        <w:t>,</w:t>
      </w:r>
      <w:r w:rsidRPr="009E2A31">
        <w:t xml:space="preserve"> whatever solutions are put forward</w:t>
      </w:r>
      <w:r>
        <w:t>,</w:t>
      </w:r>
      <w:r w:rsidRPr="009E2A31">
        <w:t xml:space="preserve"> </w:t>
      </w:r>
      <w:r>
        <w:t xml:space="preserve">they will </w:t>
      </w:r>
      <w:r w:rsidRPr="009E2A31">
        <w:t xml:space="preserve">have to be acceptable to both the UK and </w:t>
      </w:r>
      <w:r>
        <w:t xml:space="preserve">the </w:t>
      </w:r>
      <w:r w:rsidRPr="009E2A31">
        <w:t>EU sides.</w:t>
      </w:r>
      <w:r>
        <w:t xml:space="preserve"> </w:t>
      </w:r>
      <w:r w:rsidRPr="009E2A31">
        <w:t>Th</w:t>
      </w:r>
      <w:r>
        <w:t>at is the most intractable</w:t>
      </w:r>
      <w:r w:rsidRPr="009E2A31">
        <w:t xml:space="preserve"> bit around divergence.</w:t>
      </w:r>
    </w:p>
    <w:p w:rsidR="00556C92" w:rsidP="00556C92">
      <w:pPr>
        <w:pStyle w:val="Answer"/>
      </w:pPr>
      <w:r>
        <w:t>As w</w:t>
      </w:r>
      <w:r w:rsidRPr="009E2A31">
        <w:t>e see it</w:t>
      </w:r>
      <w:r>
        <w:t>,</w:t>
      </w:r>
      <w:r w:rsidRPr="009E2A31">
        <w:t xml:space="preserve"> unless there is a veterinary agreement, whether it is based on equivalence, dynamic alignment or something else, divergence </w:t>
      </w:r>
      <w:r>
        <w:t xml:space="preserve">will always be </w:t>
      </w:r>
      <w:r w:rsidRPr="009E2A31">
        <w:t>a major issue for us in Northern Ireland.</w:t>
      </w:r>
      <w:r>
        <w:t xml:space="preserve"> </w:t>
      </w:r>
      <w:r w:rsidRPr="009E2A31">
        <w:t>It has already happened and it will continue to happen</w:t>
      </w:r>
      <w:r>
        <w:t>. Ov</w:t>
      </w:r>
      <w:r w:rsidRPr="009E2A31">
        <w:t xml:space="preserve">er time the impact of divergence will </w:t>
      </w:r>
      <w:r w:rsidRPr="009E2A31">
        <w:t>accumulate</w:t>
      </w:r>
      <w:r w:rsidRPr="009E2A31">
        <w:t xml:space="preserve"> and it </w:t>
      </w:r>
      <w:r>
        <w:t xml:space="preserve">will be either </w:t>
      </w:r>
      <w:r w:rsidRPr="009E2A31">
        <w:t>active divergence</w:t>
      </w:r>
      <w:r w:rsidR="0090759A">
        <w:t>s</w:t>
      </w:r>
      <w:r w:rsidRPr="009E2A31">
        <w:t xml:space="preserve"> pursued more from the GB side</w:t>
      </w:r>
      <w:r>
        <w:t>,</w:t>
      </w:r>
      <w:r w:rsidRPr="009E2A31">
        <w:t xml:space="preserve"> with </w:t>
      </w:r>
      <w:r>
        <w:t xml:space="preserve">a </w:t>
      </w:r>
      <w:r w:rsidRPr="009E2A31">
        <w:t xml:space="preserve">Brexit </w:t>
      </w:r>
      <w:r>
        <w:t>o</w:t>
      </w:r>
      <w:r w:rsidRPr="009E2A31">
        <w:t xml:space="preserve">pportunities Minister </w:t>
      </w:r>
      <w:r>
        <w:t xml:space="preserve">where you </w:t>
      </w:r>
      <w:r w:rsidRPr="009E2A31">
        <w:t>pursu</w:t>
      </w:r>
      <w:r>
        <w:t>e</w:t>
      </w:r>
      <w:r w:rsidRPr="009E2A31">
        <w:t xml:space="preserve"> changes to re</w:t>
      </w:r>
      <w:r>
        <w:t>g</w:t>
      </w:r>
      <w:r w:rsidRPr="009E2A31">
        <w:t>ulation</w:t>
      </w:r>
      <w:r>
        <w:t>,</w:t>
      </w:r>
      <w:r w:rsidRPr="009E2A31">
        <w:t xml:space="preserve"> or passive divergence</w:t>
      </w:r>
      <w:r w:rsidR="0090759A">
        <w:t>s</w:t>
      </w:r>
      <w:r w:rsidRPr="009E2A31">
        <w:t xml:space="preserve"> </w:t>
      </w:r>
      <w:r>
        <w:t>with</w:t>
      </w:r>
      <w:r w:rsidRPr="009E2A31">
        <w:t xml:space="preserve"> the EU</w:t>
      </w:r>
      <w:r>
        <w:t>,</w:t>
      </w:r>
      <w:r w:rsidRPr="009E2A31">
        <w:t xml:space="preserve"> where the regulations</w:t>
      </w:r>
      <w:r>
        <w:t xml:space="preserve"> </w:t>
      </w:r>
      <w:r w:rsidRPr="009E2A31">
        <w:t xml:space="preserve">just evolve over time. </w:t>
      </w:r>
    </w:p>
    <w:p w:rsidR="00556C92" w:rsidP="00556C92">
      <w:pPr>
        <w:pStyle w:val="Answer"/>
      </w:pPr>
      <w:r>
        <w:t>O</w:t>
      </w:r>
      <w:r w:rsidRPr="009E2A31">
        <w:t xml:space="preserve">ur concern would be that divergence would eventually get to the point where you </w:t>
      </w:r>
      <w:r>
        <w:t xml:space="preserve">would </w:t>
      </w:r>
      <w:r w:rsidRPr="009E2A31">
        <w:t>struggle to source EU</w:t>
      </w:r>
      <w:r>
        <w:t>-</w:t>
      </w:r>
      <w:r w:rsidRPr="009E2A31">
        <w:t>compliant raw material in G</w:t>
      </w:r>
      <w:r>
        <w:t>B</w:t>
      </w:r>
      <w:r w:rsidRPr="009E2A31">
        <w:t xml:space="preserve"> for processing in Northern Ireland.</w:t>
      </w:r>
      <w:r>
        <w:t xml:space="preserve"> </w:t>
      </w:r>
      <w:r w:rsidRPr="009E2A31">
        <w:t>We think that could happen owing to something as simple as a change to a withdrawal period on an animal medicine</w:t>
      </w:r>
      <w:r>
        <w:t xml:space="preserve">, or </w:t>
      </w:r>
      <w:r w:rsidRPr="009E2A31">
        <w:t>a change to maximum residue limits on an animal medicine</w:t>
      </w:r>
      <w:r>
        <w:t>,</w:t>
      </w:r>
      <w:r w:rsidRPr="009E2A31">
        <w:t xml:space="preserve"> </w:t>
      </w:r>
      <w:r>
        <w:t xml:space="preserve">which </w:t>
      </w:r>
      <w:r w:rsidRPr="009E2A31">
        <w:t xml:space="preserve">could create </w:t>
      </w:r>
      <w:r>
        <w:t>c</w:t>
      </w:r>
      <w:r w:rsidRPr="009E2A31">
        <w:t>ircumstances where a GB</w:t>
      </w:r>
      <w:r>
        <w:t>-</w:t>
      </w:r>
      <w:r w:rsidRPr="009E2A31">
        <w:t>based vet would be unable to sign an exp</w:t>
      </w:r>
      <w:r>
        <w:t>o</w:t>
      </w:r>
      <w:r w:rsidRPr="009E2A31">
        <w:t>rt health certificate.</w:t>
      </w:r>
    </w:p>
    <w:p w:rsidR="00556C92" w:rsidP="00556C92">
      <w:pPr>
        <w:pStyle w:val="Answer"/>
      </w:pPr>
      <w:r w:rsidRPr="009E2A31">
        <w:t>There are other examples around divergence a</w:t>
      </w:r>
      <w:r>
        <w:t>t the moment</w:t>
      </w:r>
      <w:r w:rsidRPr="009E2A31">
        <w:t>.</w:t>
      </w:r>
      <w:r>
        <w:t xml:space="preserve"> </w:t>
      </w:r>
      <w:r w:rsidRPr="009E2A31">
        <w:t>There are the regulatory change</w:t>
      </w:r>
      <w:r>
        <w:t>s</w:t>
      </w:r>
      <w:r w:rsidRPr="009E2A31">
        <w:t xml:space="preserve"> planned for gene</w:t>
      </w:r>
      <w:r>
        <w:t>-</w:t>
      </w:r>
      <w:r w:rsidRPr="009E2A31">
        <w:t xml:space="preserve">edited plants and the derogation on </w:t>
      </w:r>
      <w:r w:rsidRPr="00912CBD">
        <w:t>neonicotinoid</w:t>
      </w:r>
      <w:r w:rsidRPr="009E2A31">
        <w:t xml:space="preserve"> pesticides that were banned in the EU. There is the FSA operational transformation programme</w:t>
      </w:r>
      <w:r>
        <w:t>,</w:t>
      </w:r>
      <w:r w:rsidRPr="009E2A31">
        <w:t xml:space="preserve"> where we could end up with a dual regulatory regime for exporters versus domestic traders</w:t>
      </w:r>
      <w:r>
        <w:t>. T</w:t>
      </w:r>
      <w:r w:rsidRPr="009E2A31">
        <w:t>hat is just within the UK</w:t>
      </w:r>
      <w:r>
        <w:t xml:space="preserve"> and it</w:t>
      </w:r>
      <w:r w:rsidRPr="009E2A31">
        <w:t xml:space="preserve"> has implications for product going to NI.</w:t>
      </w:r>
    </w:p>
    <w:p w:rsidR="00556C92" w:rsidP="00556C92">
      <w:pPr>
        <w:pStyle w:val="Answer"/>
      </w:pPr>
      <w:r w:rsidRPr="009E2A31">
        <w:t>There are two broad concerns a</w:t>
      </w:r>
      <w:r>
        <w:t>bout</w:t>
      </w:r>
      <w:r w:rsidRPr="009E2A31">
        <w:t xml:space="preserve"> divergence. One is the ability of our businesses, our members</w:t>
      </w:r>
      <w:r>
        <w:t>,</w:t>
      </w:r>
      <w:r w:rsidRPr="009E2A31">
        <w:t xml:space="preserve"> to secure supplies from GB that are EU compliant. I know the </w:t>
      </w:r>
      <w:r>
        <w:t>C</w:t>
      </w:r>
      <w:r w:rsidRPr="009E2A31">
        <w:t xml:space="preserve">ommand </w:t>
      </w:r>
      <w:r>
        <w:t>P</w:t>
      </w:r>
      <w:r w:rsidRPr="009E2A31">
        <w:t>aper would resolve that</w:t>
      </w:r>
      <w:r>
        <w:t>,</w:t>
      </w:r>
      <w:r w:rsidRPr="009E2A31">
        <w:t xml:space="preserve"> but</w:t>
      </w:r>
      <w:r>
        <w:t xml:space="preserve"> </w:t>
      </w:r>
      <w:r w:rsidRPr="009E2A31">
        <w:t>whatever the solution, it has to be acceptable to both sides</w:t>
      </w:r>
      <w:r>
        <w:t>. T</w:t>
      </w:r>
      <w:r w:rsidRPr="009E2A31">
        <w:t>he</w:t>
      </w:r>
      <w:r>
        <w:t>re are also</w:t>
      </w:r>
      <w:r w:rsidRPr="009E2A31">
        <w:t xml:space="preserve"> the implications for the competitiveness of Northern Ireland businesses in the </w:t>
      </w:r>
      <w:r w:rsidRPr="009E2A31">
        <w:t>UK market if GB competitors have access to technologies or systems that are not approved for use in Northern Ireland.</w:t>
      </w:r>
      <w:r>
        <w:t xml:space="preserve"> </w:t>
      </w:r>
    </w:p>
    <w:p w:rsidR="00556C92" w:rsidP="00556C92">
      <w:pPr>
        <w:pStyle w:val="Answer"/>
      </w:pPr>
      <w:r>
        <w:t>T</w:t>
      </w:r>
      <w:r w:rsidRPr="009E2A31">
        <w:t xml:space="preserve">he </w:t>
      </w:r>
      <w:r>
        <w:t>Co</w:t>
      </w:r>
      <w:r w:rsidRPr="009E2A31">
        <w:t xml:space="preserve">mmand </w:t>
      </w:r>
      <w:r>
        <w:t>P</w:t>
      </w:r>
      <w:r w:rsidRPr="009E2A31">
        <w:t>aper and the EU non</w:t>
      </w:r>
      <w:r>
        <w:t>-</w:t>
      </w:r>
      <w:r w:rsidRPr="009E2A31">
        <w:t>papers show the fundamental difference in approach between the UK and the EU.</w:t>
      </w:r>
      <w:r>
        <w:t xml:space="preserve"> </w:t>
      </w:r>
      <w:r w:rsidRPr="009E2A31">
        <w:t>The UK wants to put EU non</w:t>
      </w:r>
      <w:r>
        <w:t>-</w:t>
      </w:r>
      <w:r w:rsidRPr="009E2A31">
        <w:t xml:space="preserve">compliant product into the Northern Ireland market and the EU wants all </w:t>
      </w:r>
      <w:r>
        <w:t xml:space="preserve">of </w:t>
      </w:r>
      <w:r w:rsidRPr="009E2A31">
        <w:t>that risk managed at the ports.</w:t>
      </w:r>
      <w:r>
        <w:t xml:space="preserve"> </w:t>
      </w:r>
      <w:r w:rsidRPr="009E2A31">
        <w:t>As far as we are concerned</w:t>
      </w:r>
      <w:r>
        <w:t>,</w:t>
      </w:r>
      <w:r w:rsidRPr="009E2A31">
        <w:t xml:space="preserve"> some form of </w:t>
      </w:r>
      <w:r>
        <w:t>SPS</w:t>
      </w:r>
      <w:r w:rsidRPr="009E2A31">
        <w:t xml:space="preserve"> veterinary</w:t>
      </w:r>
      <w:r>
        <w:t xml:space="preserve"> agreement will </w:t>
      </w:r>
      <w:r w:rsidRPr="009E2A31">
        <w:t xml:space="preserve">be required here to resolve the issue </w:t>
      </w:r>
      <w:r>
        <w:t>by</w:t>
      </w:r>
      <w:r w:rsidRPr="009E2A31">
        <w:t xml:space="preserve"> minimising checks</w:t>
      </w:r>
      <w:r>
        <w:t>,</w:t>
      </w:r>
      <w:r w:rsidRPr="009E2A31">
        <w:t xml:space="preserve"> and managing the risk of not being able to import product from GB.</w:t>
      </w:r>
      <w:r>
        <w:t xml:space="preserve"> </w:t>
      </w:r>
    </w:p>
    <w:p w:rsidR="00556C92" w:rsidP="00556C92">
      <w:pPr>
        <w:pStyle w:val="Answer"/>
      </w:pPr>
      <w:r w:rsidRPr="009E2A31">
        <w:t>People talk about a New Zealand style agreement and they talk about a Swiss style alignment that would rule out 80% of checks.</w:t>
      </w:r>
      <w:r>
        <w:t xml:space="preserve"> </w:t>
      </w:r>
      <w:r w:rsidRPr="009E2A31">
        <w:t>We are probably going to need something specific to Northern Ireland. We would be anxious to see something like that agreed. Failing th</w:t>
      </w:r>
      <w:r>
        <w:t>at</w:t>
      </w:r>
      <w:r w:rsidRPr="009E2A31">
        <w:t>, and this is probably the more urgent piece, at the very least</w:t>
      </w:r>
      <w:r>
        <w:t>,</w:t>
      </w:r>
      <w:r w:rsidRPr="009E2A31">
        <w:t xml:space="preserve"> some consideration should be given to managing divergence, which does not even seem to be on </w:t>
      </w:r>
      <w:r>
        <w:t xml:space="preserve">the </w:t>
      </w:r>
      <w:r w:rsidRPr="009E2A31">
        <w:t>radar at the moment.</w:t>
      </w:r>
      <w:r>
        <w:t xml:space="preserve"> Maybe</w:t>
      </w:r>
      <w:r w:rsidRPr="009E2A31">
        <w:t xml:space="preserve"> I am wrong, b</w:t>
      </w:r>
      <w:r>
        <w:t>u</w:t>
      </w:r>
      <w:r w:rsidRPr="009E2A31">
        <w:t>t I cannot see anyone thinking about how to manage divergence.</w:t>
      </w:r>
      <w:r>
        <w:t xml:space="preserve"> </w:t>
      </w:r>
    </w:p>
    <w:p w:rsidR="00556C92" w:rsidP="00556C92">
      <w:pPr>
        <w:pStyle w:val="Answer"/>
      </w:pPr>
      <w:r w:rsidRPr="009E2A31">
        <w:t>One thing we think should be considered by both the UK a</w:t>
      </w:r>
      <w:r>
        <w:t>nd the</w:t>
      </w:r>
      <w:r w:rsidRPr="009E2A31">
        <w:t xml:space="preserve"> EU is that there </w:t>
      </w:r>
      <w:r>
        <w:t>is</w:t>
      </w:r>
      <w:r w:rsidRPr="009E2A31">
        <w:t xml:space="preserve"> some regulation </w:t>
      </w:r>
      <w:r>
        <w:t>that,</w:t>
      </w:r>
      <w:r w:rsidRPr="009E2A31">
        <w:t xml:space="preserve"> if you are going to change any</w:t>
      </w:r>
      <w:r>
        <w:t xml:space="preserve"> law</w:t>
      </w:r>
      <w:r w:rsidRPr="009E2A31">
        <w:t xml:space="preserve"> with respect to goods movements or</w:t>
      </w:r>
      <w:r>
        <w:t xml:space="preserve"> </w:t>
      </w:r>
      <w:r w:rsidRPr="009E2A31">
        <w:t>goods regulations</w:t>
      </w:r>
      <w:r>
        <w:t>,</w:t>
      </w:r>
      <w:r w:rsidRPr="009E2A31">
        <w:t xml:space="preserve"> there is </w:t>
      </w:r>
      <w:r>
        <w:t xml:space="preserve">a </w:t>
      </w:r>
      <w:r w:rsidRPr="009E2A31">
        <w:t xml:space="preserve">UK internal market assessment or </w:t>
      </w:r>
      <w:r>
        <w:t xml:space="preserve">a </w:t>
      </w:r>
      <w:r w:rsidRPr="009E2A31">
        <w:t>Northern Ireland impact assessment</w:t>
      </w:r>
      <w:r>
        <w:t>,</w:t>
      </w:r>
      <w:r w:rsidRPr="009E2A31">
        <w:t xml:space="preserve"> to ensure that consideration is given to the impact </w:t>
      </w:r>
      <w:r>
        <w:t xml:space="preserve">on Northern Ireland </w:t>
      </w:r>
      <w:r w:rsidRPr="009E2A31">
        <w:t>of any changes.</w:t>
      </w:r>
      <w:r>
        <w:t xml:space="preserve"> </w:t>
      </w:r>
      <w:r w:rsidR="00821085">
        <w:t>W</w:t>
      </w:r>
      <w:r w:rsidRPr="009E2A31">
        <w:t xml:space="preserve">e have </w:t>
      </w:r>
      <w:r w:rsidR="00821085">
        <w:t xml:space="preserve">already </w:t>
      </w:r>
      <w:r w:rsidRPr="009E2A31">
        <w:t>seen regulatory and trade change</w:t>
      </w:r>
      <w:r>
        <w:t>s</w:t>
      </w:r>
      <w:r w:rsidRPr="009E2A31">
        <w:t xml:space="preserve"> where Northern Ireland has effectively been an afterthought.</w:t>
      </w:r>
      <w:r>
        <w:t xml:space="preserve"> </w:t>
      </w:r>
      <w:r w:rsidRPr="009E2A31">
        <w:t>If you can build that in</w:t>
      </w:r>
      <w:r>
        <w:t>, it</w:t>
      </w:r>
      <w:r w:rsidRPr="009E2A31">
        <w:t xml:space="preserve"> would be a start to </w:t>
      </w:r>
      <w:r>
        <w:t>making sure</w:t>
      </w:r>
      <w:r w:rsidRPr="009E2A31">
        <w:t xml:space="preserve"> </w:t>
      </w:r>
      <w:r>
        <w:t xml:space="preserve">that </w:t>
      </w:r>
      <w:r w:rsidRPr="009E2A31">
        <w:t>Northern Ireland is genuinely protected, which I think everybody wants.</w:t>
      </w:r>
      <w:r>
        <w:t xml:space="preserve"> </w:t>
      </w:r>
      <w:r w:rsidRPr="009E2A31">
        <w:t>I am sorry</w:t>
      </w:r>
      <w:r>
        <w:t xml:space="preserve"> if</w:t>
      </w:r>
      <w:r w:rsidRPr="009E2A31">
        <w:t xml:space="preserve"> I have</w:t>
      </w:r>
      <w:r>
        <w:t xml:space="preserve"> </w:t>
      </w:r>
      <w:r w:rsidRPr="009E2A31">
        <w:t xml:space="preserve">drifted off the point slightly, but I think it is critical to that piece around the </w:t>
      </w:r>
      <w:r>
        <w:t>C</w:t>
      </w:r>
      <w:r w:rsidRPr="009E2A31">
        <w:t xml:space="preserve">ommand </w:t>
      </w:r>
      <w:r>
        <w:t>P</w:t>
      </w:r>
      <w:r w:rsidRPr="009E2A31">
        <w:t>aper.</w:t>
      </w:r>
      <w:r>
        <w:t xml:space="preserve"> </w:t>
      </w:r>
    </w:p>
    <w:p w:rsidR="00556C92" w:rsidP="00556C92">
      <w:pPr>
        <w:pStyle w:val="Remark"/>
      </w:pPr>
      <w:r w:rsidRPr="007C5354">
        <w:rPr>
          <w:b/>
        </w:rPr>
        <w:t>Baroness Goudie:</w:t>
      </w:r>
      <w:r>
        <w:t xml:space="preserve"> </w:t>
      </w:r>
      <w:r w:rsidRPr="009E2A31">
        <w:t>Sarah, is there anything else you want to say?</w:t>
      </w:r>
      <w:r>
        <w:t xml:space="preserve"> </w:t>
      </w:r>
    </w:p>
    <w:p w:rsidR="00556C92" w:rsidP="00556C92">
      <w:pPr>
        <w:pStyle w:val="Answer"/>
      </w:pPr>
      <w:r w:rsidRPr="00F96494">
        <w:rPr>
          <w:b/>
          <w:i/>
        </w:rPr>
        <w:t xml:space="preserve">Sarah </w:t>
      </w:r>
      <w:r w:rsidRPr="00F96494">
        <w:rPr>
          <w:b/>
          <w:i/>
        </w:rPr>
        <w:t>Hards</w:t>
      </w:r>
      <w:r w:rsidRPr="00F96494">
        <w:rPr>
          <w:b/>
          <w:i/>
        </w:rPr>
        <w:t>:</w:t>
      </w:r>
      <w:r>
        <w:t xml:space="preserve"> </w:t>
      </w:r>
      <w:r w:rsidRPr="009E2A31">
        <w:t>No, that is fine, thank you.</w:t>
      </w:r>
      <w:r>
        <w:t xml:space="preserve"> </w:t>
      </w:r>
    </w:p>
    <w:p w:rsidR="00556C92" w:rsidP="00556C92">
      <w:pPr>
        <w:pStyle w:val="Remark"/>
      </w:pPr>
      <w:r w:rsidRPr="007C5354">
        <w:rPr>
          <w:b/>
        </w:rPr>
        <w:t>Baroness Goudie:</w:t>
      </w:r>
      <w:r>
        <w:t xml:space="preserve"> </w:t>
      </w:r>
      <w:r w:rsidRPr="009E2A31">
        <w:t xml:space="preserve">Thank you, </w:t>
      </w:r>
      <w:r>
        <w:t>Conall</w:t>
      </w:r>
      <w:r w:rsidRPr="009E2A31">
        <w:t xml:space="preserve"> and Sarah.</w:t>
      </w:r>
      <w:r>
        <w:t xml:space="preserve"> </w:t>
      </w:r>
    </w:p>
    <w:p w:rsidR="00556C92" w:rsidP="00556C92">
      <w:pPr>
        <w:pStyle w:val="Question"/>
      </w:pPr>
      <w:r w:rsidRPr="00F32D05">
        <w:rPr>
          <w:b/>
        </w:rPr>
        <w:t xml:space="preserve">Lord </w:t>
      </w:r>
      <w:r w:rsidRPr="00F32D05">
        <w:rPr>
          <w:b/>
        </w:rPr>
        <w:t>Dodds</w:t>
      </w:r>
      <w:r w:rsidRPr="00F32D05">
        <w:rPr>
          <w:b/>
        </w:rPr>
        <w:t xml:space="preserve"> of </w:t>
      </w:r>
      <w:r w:rsidRPr="00F32D05">
        <w:rPr>
          <w:b/>
        </w:rPr>
        <w:t>Duncairn</w:t>
      </w:r>
      <w:r w:rsidRPr="00F32D05">
        <w:rPr>
          <w:b/>
        </w:rPr>
        <w:t>:</w:t>
      </w:r>
      <w:r>
        <w:t xml:space="preserve"> </w:t>
      </w:r>
      <w:r w:rsidRPr="009E2A31">
        <w:t>Thank you very much</w:t>
      </w:r>
      <w:r>
        <w:t>,</w:t>
      </w:r>
      <w:r w:rsidRPr="009E2A31">
        <w:t xml:space="preserve"> </w:t>
      </w:r>
      <w:r>
        <w:t>Conall</w:t>
      </w:r>
      <w:r w:rsidRPr="009E2A31">
        <w:t xml:space="preserve"> and Sarah</w:t>
      </w:r>
      <w:r>
        <w:t>,</w:t>
      </w:r>
      <w:r w:rsidRPr="009E2A31">
        <w:t xml:space="preserve"> for your contribution</w:t>
      </w:r>
      <w:r>
        <w:t>s</w:t>
      </w:r>
      <w:r w:rsidRPr="009E2A31">
        <w:t xml:space="preserve"> so far.</w:t>
      </w:r>
      <w:r>
        <w:t xml:space="preserve"> T</w:t>
      </w:r>
      <w:r w:rsidRPr="009E2A31">
        <w:t>he last point you were making</w:t>
      </w:r>
      <w:r>
        <w:t>,</w:t>
      </w:r>
      <w:r w:rsidRPr="009E2A31">
        <w:t xml:space="preserve"> </w:t>
      </w:r>
      <w:r>
        <w:t>Conall,</w:t>
      </w:r>
      <w:r w:rsidRPr="009E2A31">
        <w:t xml:space="preserve"> about divergence and considering the impact on Northern Ireland</w:t>
      </w:r>
      <w:r>
        <w:t>,</w:t>
      </w:r>
      <w:r w:rsidRPr="009E2A31">
        <w:t xml:space="preserve"> is</w:t>
      </w:r>
      <w:r>
        <w:t xml:space="preserve"> </w:t>
      </w:r>
      <w:r w:rsidRPr="009E2A31">
        <w:t>very important</w:t>
      </w:r>
      <w:r>
        <w:t xml:space="preserve"> </w:t>
      </w:r>
      <w:r w:rsidRPr="009E2A31">
        <w:t>and</w:t>
      </w:r>
      <w:r>
        <w:t>,</w:t>
      </w:r>
      <w:r w:rsidRPr="009E2A31">
        <w:t xml:space="preserve"> indeed</w:t>
      </w:r>
      <w:r>
        <w:t>, it is</w:t>
      </w:r>
      <w:r w:rsidRPr="009E2A31">
        <w:t xml:space="preserve"> something we have been thinking about in recent weeks</w:t>
      </w:r>
      <w:r>
        <w:t>. Y</w:t>
      </w:r>
      <w:r w:rsidRPr="009E2A31">
        <w:t>our views on that are extremely valuable because it is an important issue going forward.</w:t>
      </w:r>
      <w:r>
        <w:t xml:space="preserve"> </w:t>
      </w:r>
    </w:p>
    <w:p w:rsidR="00556C92" w:rsidP="00556C92">
      <w:pPr>
        <w:pStyle w:val="QuestionCont"/>
      </w:pPr>
      <w:r w:rsidRPr="009E2A31">
        <w:t xml:space="preserve">My questions are </w:t>
      </w:r>
      <w:r>
        <w:t>the</w:t>
      </w:r>
      <w:r w:rsidRPr="009E2A31">
        <w:t xml:space="preserve"> corollary of what </w:t>
      </w:r>
      <w:r>
        <w:t>Lady</w:t>
      </w:r>
      <w:r w:rsidRPr="009E2A31">
        <w:t xml:space="preserve"> G</w:t>
      </w:r>
      <w:r>
        <w:t>oudie</w:t>
      </w:r>
      <w:r w:rsidRPr="009E2A31">
        <w:t xml:space="preserve"> was talking about.</w:t>
      </w:r>
      <w:r>
        <w:t xml:space="preserve"> </w:t>
      </w:r>
      <w:r w:rsidRPr="009E2A31">
        <w:t>She was asking about the UK</w:t>
      </w:r>
      <w:r>
        <w:t>’</w:t>
      </w:r>
      <w:r w:rsidRPr="009E2A31">
        <w:t xml:space="preserve">s approach and I want to ask you what your thinking </w:t>
      </w:r>
      <w:r>
        <w:t>i</w:t>
      </w:r>
      <w:r w:rsidRPr="009E2A31">
        <w:t>s on the EU proposals that were brought forward last October</w:t>
      </w:r>
      <w:r>
        <w:t>,</w:t>
      </w:r>
      <w:r w:rsidRPr="009E2A31">
        <w:t xml:space="preserve"> and how far they would go to addressing the problems that you have identified.</w:t>
      </w:r>
      <w:r>
        <w:t xml:space="preserve"> </w:t>
      </w:r>
      <w:r w:rsidRPr="009E2A31">
        <w:t>The UK Government position appears to be that there are some improvements</w:t>
      </w:r>
      <w:r>
        <w:t>,</w:t>
      </w:r>
      <w:r w:rsidRPr="009E2A31">
        <w:t xml:space="preserve"> but they do not go far enough in addressing certainly SPS</w:t>
      </w:r>
      <w:r>
        <w:t xml:space="preserve">. </w:t>
      </w:r>
      <w:r w:rsidRPr="009E2A31">
        <w:t xml:space="preserve">I would be interested in </w:t>
      </w:r>
      <w:r>
        <w:t>Conall’</w:t>
      </w:r>
      <w:r w:rsidRPr="009E2A31">
        <w:t>s view on whether the EU proposals on SPS products require a UK approach based on equivalence</w:t>
      </w:r>
      <w:r>
        <w:t>,</w:t>
      </w:r>
      <w:r w:rsidRPr="009E2A31">
        <w:t xml:space="preserve"> of matching what </w:t>
      </w:r>
      <w:r w:rsidRPr="009E2A31">
        <w:t>the EU is doing and its standards</w:t>
      </w:r>
      <w:r>
        <w:t>. Could we</w:t>
      </w:r>
      <w:r w:rsidRPr="009E2A31">
        <w:t xml:space="preserve"> start with you</w:t>
      </w:r>
      <w:r>
        <w:t>,</w:t>
      </w:r>
      <w:r w:rsidRPr="009E2A31">
        <w:t xml:space="preserve"> </w:t>
      </w:r>
      <w:r>
        <w:t>Conall,</w:t>
      </w:r>
      <w:r w:rsidRPr="009E2A31">
        <w:t xml:space="preserve"> and then Sarah</w:t>
      </w:r>
      <w:r>
        <w:t xml:space="preserve">? </w:t>
      </w:r>
    </w:p>
    <w:p w:rsidR="00556C92" w:rsidP="00556C92">
      <w:pPr>
        <w:pStyle w:val="Answer"/>
      </w:pPr>
      <w:r>
        <w:rPr>
          <w:b/>
          <w:i/>
        </w:rPr>
        <w:t>Conall</w:t>
      </w:r>
      <w:r w:rsidRPr="00F32D05">
        <w:rPr>
          <w:b/>
          <w:i/>
        </w:rPr>
        <w:t xml:space="preserve"> Donnelly:</w:t>
      </w:r>
      <w:r>
        <w:t xml:space="preserve"> </w:t>
      </w:r>
      <w:r w:rsidRPr="009E2A31">
        <w:t>We certainly took an interest in the EU non</w:t>
      </w:r>
      <w:r>
        <w:t>-</w:t>
      </w:r>
      <w:r w:rsidRPr="009E2A31">
        <w:t>papers.</w:t>
      </w:r>
      <w:r>
        <w:t xml:space="preserve"> </w:t>
      </w:r>
      <w:r w:rsidRPr="009E2A31">
        <w:t>Many of the solutions that were put forward were to problems that were not necessarily ours as such. They were problems associated with retailers</w:t>
      </w:r>
      <w:r>
        <w:t xml:space="preserve"> and smaller </w:t>
      </w:r>
      <w:r w:rsidRPr="009E2A31">
        <w:t xml:space="preserve">businesses </w:t>
      </w:r>
      <w:r>
        <w:t xml:space="preserve">that had </w:t>
      </w:r>
      <w:r w:rsidRPr="009E2A31">
        <w:t xml:space="preserve">fundamental issues with the operation of the protocol mainly because of the complexity of the kinds of movements they were making. </w:t>
      </w:r>
    </w:p>
    <w:p w:rsidR="00556C92" w:rsidP="00556C92">
      <w:pPr>
        <w:pStyle w:val="Answer"/>
      </w:pPr>
      <w:r>
        <w:t>W</w:t>
      </w:r>
      <w:r w:rsidRPr="009E2A31">
        <w:t xml:space="preserve">e agree that it is clear that the solutions </w:t>
      </w:r>
      <w:r>
        <w:t xml:space="preserve">that </w:t>
      </w:r>
      <w:r w:rsidRPr="009E2A31">
        <w:t xml:space="preserve">the EU put forward are useful with respect to simplification, but there is more work to be done. The Commission was here last month and I have no doubt </w:t>
      </w:r>
      <w:r>
        <w:t>that it</w:t>
      </w:r>
      <w:r w:rsidRPr="009E2A31">
        <w:t xml:space="preserve"> saw that on its visit. My sense would be</w:t>
      </w:r>
      <w:r>
        <w:t xml:space="preserve"> that</w:t>
      </w:r>
      <w:r w:rsidRPr="009E2A31">
        <w:t xml:space="preserve"> it is useful</w:t>
      </w:r>
      <w:r>
        <w:t>,</w:t>
      </w:r>
      <w:r w:rsidRPr="009E2A31">
        <w:t xml:space="preserve"> but from the broader economic point of view there is </w:t>
      </w:r>
      <w:r>
        <w:t xml:space="preserve">probably </w:t>
      </w:r>
      <w:r w:rsidRPr="009E2A31">
        <w:t>more to be done.</w:t>
      </w:r>
      <w:r>
        <w:t xml:space="preserve"> T</w:t>
      </w:r>
      <w:r w:rsidRPr="009E2A31">
        <w:t>he one thing in the non</w:t>
      </w:r>
      <w:r>
        <w:t>-</w:t>
      </w:r>
      <w:r w:rsidRPr="009E2A31">
        <w:t xml:space="preserve">papers that may be worth mentioning from our perspective </w:t>
      </w:r>
      <w:r>
        <w:t xml:space="preserve">is </w:t>
      </w:r>
      <w:r w:rsidRPr="009E2A31">
        <w:t>th</w:t>
      </w:r>
      <w:r>
        <w:t>e</w:t>
      </w:r>
      <w:r w:rsidRPr="009E2A31">
        <w:t xml:space="preserve"> issue of engagement with NI</w:t>
      </w:r>
      <w:r>
        <w:t xml:space="preserve"> </w:t>
      </w:r>
      <w:r w:rsidRPr="009E2A31">
        <w:t>stakeholders</w:t>
      </w:r>
      <w:r>
        <w:t>,</w:t>
      </w:r>
      <w:r w:rsidRPr="009E2A31">
        <w:t xml:space="preserve"> and formalising</w:t>
      </w:r>
      <w:r>
        <w:t xml:space="preserve"> and improving</w:t>
      </w:r>
      <w:r w:rsidRPr="009E2A31">
        <w:t xml:space="preserve"> the quality of engagement </w:t>
      </w:r>
      <w:r>
        <w:t>a</w:t>
      </w:r>
      <w:r w:rsidRPr="009E2A31">
        <w:t>round the specialised committee</w:t>
      </w:r>
      <w:r>
        <w:t>,</w:t>
      </w:r>
      <w:r w:rsidRPr="009E2A31">
        <w:t xml:space="preserve"> the joint committee</w:t>
      </w:r>
      <w:r>
        <w:t>, the working groups, and</w:t>
      </w:r>
      <w:r w:rsidRPr="009E2A31">
        <w:t xml:space="preserve"> all </w:t>
      </w:r>
      <w:r>
        <w:t xml:space="preserve">of </w:t>
      </w:r>
      <w:r w:rsidRPr="009E2A31">
        <w:t xml:space="preserve">that. </w:t>
      </w:r>
    </w:p>
    <w:p w:rsidR="00556C92" w:rsidP="00556C92">
      <w:pPr>
        <w:pStyle w:val="Answer"/>
      </w:pPr>
      <w:r>
        <w:t>One</w:t>
      </w:r>
      <w:r w:rsidRPr="009E2A31">
        <w:t xml:space="preserve"> issue </w:t>
      </w:r>
      <w:r>
        <w:t xml:space="preserve">that </w:t>
      </w:r>
      <w:r w:rsidRPr="009E2A31">
        <w:t xml:space="preserve">we observe from the business community is </w:t>
      </w:r>
      <w:r>
        <w:t xml:space="preserve">that </w:t>
      </w:r>
      <w:r w:rsidRPr="009E2A31">
        <w:t>we are talking to both sides independently</w:t>
      </w:r>
      <w:r>
        <w:t>,</w:t>
      </w:r>
      <w:r w:rsidRPr="009E2A31">
        <w:t xml:space="preserve"> so each side</w:t>
      </w:r>
      <w:r>
        <w:t xml:space="preserve"> then</w:t>
      </w:r>
      <w:r w:rsidRPr="009E2A31">
        <w:t xml:space="preserve"> takes different things away from the same conversation.</w:t>
      </w:r>
      <w:r>
        <w:t xml:space="preserve"> </w:t>
      </w:r>
      <w:r w:rsidRPr="009E2A31">
        <w:t>It would make more sense to have joint technical meetings with industry. I have no doubt</w:t>
      </w:r>
      <w:r>
        <w:t xml:space="preserve"> that</w:t>
      </w:r>
      <w:r w:rsidRPr="009E2A31">
        <w:t xml:space="preserve"> that would be uncomfortable for some of the officials on both sides, but I think it would be helpful</w:t>
      </w:r>
      <w:r>
        <w:t>,</w:t>
      </w:r>
      <w:r w:rsidRPr="009E2A31">
        <w:t xml:space="preserve"> none</w:t>
      </w:r>
      <w:r>
        <w:t xml:space="preserve"> </w:t>
      </w:r>
      <w:r w:rsidRPr="009E2A31">
        <w:t>the</w:t>
      </w:r>
      <w:r>
        <w:t xml:space="preserve"> </w:t>
      </w:r>
      <w:r w:rsidRPr="009E2A31">
        <w:t>les</w:t>
      </w:r>
      <w:r>
        <w:t xml:space="preserve">s, </w:t>
      </w:r>
      <w:r w:rsidRPr="009E2A31">
        <w:t xml:space="preserve">because there would be no question of people coming back and taking different things from meetings. </w:t>
      </w:r>
    </w:p>
    <w:p w:rsidR="00556C92" w:rsidP="00556C92">
      <w:pPr>
        <w:pStyle w:val="Answer"/>
      </w:pPr>
      <w:r>
        <w:t>An</w:t>
      </w:r>
      <w:r w:rsidRPr="009E2A31">
        <w:t>other point to make on th</w:t>
      </w:r>
      <w:r>
        <w:t xml:space="preserve">e </w:t>
      </w:r>
      <w:r w:rsidRPr="009E2A31">
        <w:t xml:space="preserve">question of divergence, </w:t>
      </w:r>
      <w:r>
        <w:t xml:space="preserve">and </w:t>
      </w:r>
      <w:r w:rsidRPr="009E2A31">
        <w:t>I have harped on about it</w:t>
      </w:r>
      <w:r>
        <w:t xml:space="preserve">, is that </w:t>
      </w:r>
      <w:r w:rsidRPr="009E2A31">
        <w:t>the divergence piece goes to the heart of both sides</w:t>
      </w:r>
      <w:r>
        <w:t>’</w:t>
      </w:r>
      <w:r w:rsidRPr="009E2A31">
        <w:t xml:space="preserve"> approach</w:t>
      </w:r>
      <w:r>
        <w:t>,</w:t>
      </w:r>
      <w:r w:rsidRPr="009E2A31">
        <w:t xml:space="preserve"> and both sides have to recognise </w:t>
      </w:r>
      <w:r>
        <w:t xml:space="preserve">that </w:t>
      </w:r>
      <w:r w:rsidRPr="009E2A31">
        <w:t>the</w:t>
      </w:r>
      <w:r>
        <w:t>y have a</w:t>
      </w:r>
      <w:r w:rsidRPr="009E2A31">
        <w:t xml:space="preserve"> responsibility.</w:t>
      </w:r>
      <w:r>
        <w:t xml:space="preserve"> </w:t>
      </w:r>
      <w:r w:rsidRPr="009E2A31">
        <w:t xml:space="preserve">I </w:t>
      </w:r>
      <w:r>
        <w:t>do</w:t>
      </w:r>
      <w:r w:rsidRPr="009E2A31">
        <w:t xml:space="preserve"> not really sens</w:t>
      </w:r>
      <w:r>
        <w:t>e</w:t>
      </w:r>
      <w:r w:rsidRPr="009E2A31">
        <w:t xml:space="preserve"> that they are owning the responsibility of the impact of divergence. Their re</w:t>
      </w:r>
      <w:r>
        <w:t>spect</w:t>
      </w:r>
      <w:r w:rsidRPr="009E2A31">
        <w:t>ive stance</w:t>
      </w:r>
      <w:r>
        <w:t>s</w:t>
      </w:r>
      <w:r w:rsidRPr="009E2A31">
        <w:t xml:space="preserve"> will put pressure on the long</w:t>
      </w:r>
      <w:r>
        <w:t>-</w:t>
      </w:r>
      <w:r w:rsidRPr="009E2A31">
        <w:t>term sustainability of the protocol</w:t>
      </w:r>
      <w:r>
        <w:t>,</w:t>
      </w:r>
      <w:r w:rsidRPr="009E2A31">
        <w:t xml:space="preserve"> and something has to give.</w:t>
      </w:r>
      <w:r>
        <w:t xml:space="preserve"> </w:t>
      </w:r>
      <w:r w:rsidRPr="009E2A31">
        <w:t>There needs to be an agreement that works for both sides</w:t>
      </w:r>
      <w:r>
        <w:t>,</w:t>
      </w:r>
      <w:r w:rsidRPr="009E2A31">
        <w:t xml:space="preserve"> specifically for Northern Ireland business</w:t>
      </w:r>
      <w:r>
        <w:t>. I</w:t>
      </w:r>
      <w:r w:rsidRPr="009E2A31">
        <w:t>t also has to work for us</w:t>
      </w:r>
      <w:r>
        <w:t>.</w:t>
      </w:r>
      <w:r w:rsidRPr="009E2A31">
        <w:t xml:space="preserve"> </w:t>
      </w:r>
    </w:p>
    <w:p w:rsidR="00556C92" w:rsidRPr="009E2A31" w:rsidP="00556C92">
      <w:pPr>
        <w:pStyle w:val="Remark"/>
      </w:pPr>
      <w:r w:rsidRPr="00576906">
        <w:rPr>
          <w:b/>
        </w:rPr>
        <w:t xml:space="preserve">Lord </w:t>
      </w:r>
      <w:r w:rsidRPr="00576906">
        <w:rPr>
          <w:b/>
        </w:rPr>
        <w:t>Dodds</w:t>
      </w:r>
      <w:r w:rsidRPr="00576906">
        <w:rPr>
          <w:b/>
        </w:rPr>
        <w:t xml:space="preserve"> of </w:t>
      </w:r>
      <w:r w:rsidRPr="00576906">
        <w:rPr>
          <w:b/>
        </w:rPr>
        <w:t>Duncairn</w:t>
      </w:r>
      <w:r w:rsidRPr="00576906">
        <w:rPr>
          <w:b/>
        </w:rPr>
        <w:t>:</w:t>
      </w:r>
      <w:r w:rsidRPr="009E2A31">
        <w:t xml:space="preserve"> Thank you, </w:t>
      </w:r>
      <w:r>
        <w:t>Conall</w:t>
      </w:r>
      <w:r w:rsidRPr="009E2A31">
        <w:t>.</w:t>
      </w:r>
      <w:r>
        <w:t xml:space="preserve"> </w:t>
      </w:r>
      <w:r w:rsidRPr="009E2A31">
        <w:t>Sarah</w:t>
      </w:r>
      <w:r>
        <w:t>.</w:t>
      </w:r>
      <w:r w:rsidRPr="009E2A31">
        <w:t xml:space="preserve"> </w:t>
      </w:r>
    </w:p>
    <w:p w:rsidR="00556C92" w:rsidP="00556C92">
      <w:pPr>
        <w:pStyle w:val="Answer"/>
      </w:pPr>
      <w:r w:rsidRPr="00F32D05">
        <w:rPr>
          <w:b/>
          <w:i/>
        </w:rPr>
        <w:t xml:space="preserve">Sarah </w:t>
      </w:r>
      <w:r w:rsidRPr="00F32D05">
        <w:rPr>
          <w:b/>
          <w:i/>
        </w:rPr>
        <w:t>Hards</w:t>
      </w:r>
      <w:r w:rsidRPr="00F32D05">
        <w:rPr>
          <w:b/>
          <w:i/>
        </w:rPr>
        <w:t>:</w:t>
      </w:r>
      <w:r>
        <w:t xml:space="preserve"> </w:t>
      </w:r>
      <w:r w:rsidRPr="009E2A31">
        <w:t>I definitely think</w:t>
      </w:r>
      <w:r>
        <w:t xml:space="preserve"> it is a question of</w:t>
      </w:r>
      <w:r w:rsidRPr="009E2A31">
        <w:t xml:space="preserve"> working for both sides</w:t>
      </w:r>
      <w:r>
        <w:t>. T</w:t>
      </w:r>
      <w:r w:rsidRPr="009E2A31">
        <w:t>here are almost three sides</w:t>
      </w:r>
      <w:r>
        <w:t xml:space="preserve"> really—</w:t>
      </w:r>
      <w:r w:rsidRPr="009E2A31">
        <w:t xml:space="preserve">the EU, GB and everyone stuck here in Northern Ireland. It is </w:t>
      </w:r>
      <w:r>
        <w:t xml:space="preserve">about </w:t>
      </w:r>
      <w:r w:rsidRPr="009E2A31">
        <w:t xml:space="preserve">trying to get a workable compromise. </w:t>
      </w:r>
      <w:r>
        <w:t>T</w:t>
      </w:r>
      <w:r w:rsidRPr="009E2A31">
        <w:t xml:space="preserve">he EU has suggested an express lane and reducing customs formalities by 50% and getting </w:t>
      </w:r>
      <w:r>
        <w:t>the just-in-time</w:t>
      </w:r>
      <w:r w:rsidRPr="009E2A31">
        <w:t xml:space="preserve"> goods over </w:t>
      </w:r>
      <w:r>
        <w:t xml:space="preserve">in </w:t>
      </w:r>
      <w:r w:rsidRPr="009E2A31">
        <w:t xml:space="preserve">the way </w:t>
      </w:r>
      <w:r>
        <w:t>that</w:t>
      </w:r>
      <w:r w:rsidRPr="009E2A31">
        <w:t xml:space="preserve"> used to happen</w:t>
      </w:r>
      <w:r>
        <w:t>. W</w:t>
      </w:r>
      <w:r w:rsidRPr="009E2A31">
        <w:t>hat we need to see is</w:t>
      </w:r>
      <w:r>
        <w:t xml:space="preserve"> removal of </w:t>
      </w:r>
      <w:r w:rsidRPr="009E2A31">
        <w:t xml:space="preserve">the red tape </w:t>
      </w:r>
      <w:r>
        <w:t>to</w:t>
      </w:r>
      <w:r w:rsidRPr="009E2A31">
        <w:t xml:space="preserve"> get those goods over as quickly as possible</w:t>
      </w:r>
      <w:r>
        <w:t>,</w:t>
      </w:r>
      <w:r w:rsidRPr="009E2A31">
        <w:t xml:space="preserve"> and have the monitoring here when </w:t>
      </w:r>
      <w:r>
        <w:t>they</w:t>
      </w:r>
      <w:r w:rsidRPr="009E2A31">
        <w:t xml:space="preserve"> arrive at the port.</w:t>
      </w:r>
      <w:r>
        <w:t xml:space="preserve"> T</w:t>
      </w:r>
      <w:r w:rsidRPr="009E2A31">
        <w:t xml:space="preserve">o be part of </w:t>
      </w:r>
      <w:r>
        <w:t xml:space="preserve">the UK </w:t>
      </w:r>
      <w:r w:rsidRPr="009E2A31">
        <w:t>trusted trader scheme is key</w:t>
      </w:r>
      <w:r>
        <w:t>,</w:t>
      </w:r>
      <w:r w:rsidRPr="009E2A31">
        <w:t xml:space="preserve"> and that is further reaching.</w:t>
      </w:r>
      <w:r>
        <w:t xml:space="preserve"> </w:t>
      </w:r>
    </w:p>
    <w:p w:rsidR="00556C92" w:rsidP="00556C92">
      <w:pPr>
        <w:pStyle w:val="Remark"/>
      </w:pPr>
      <w:r w:rsidRPr="00DB0D4C">
        <w:rPr>
          <w:b/>
        </w:rPr>
        <w:t xml:space="preserve">Lord </w:t>
      </w:r>
      <w:r w:rsidRPr="00DB0D4C">
        <w:rPr>
          <w:b/>
        </w:rPr>
        <w:t>Dodds</w:t>
      </w:r>
      <w:r w:rsidRPr="00DB0D4C">
        <w:rPr>
          <w:b/>
        </w:rPr>
        <w:t xml:space="preserve"> of </w:t>
      </w:r>
      <w:r w:rsidRPr="00DB0D4C">
        <w:rPr>
          <w:b/>
        </w:rPr>
        <w:t>Duncairn</w:t>
      </w:r>
      <w:r w:rsidRPr="00DB0D4C">
        <w:rPr>
          <w:b/>
        </w:rPr>
        <w:t>:</w:t>
      </w:r>
      <w:r>
        <w:t xml:space="preserve"> T</w:t>
      </w:r>
      <w:r w:rsidRPr="009E2A31">
        <w:t>h</w:t>
      </w:r>
      <w:r>
        <w:t xml:space="preserve">e </w:t>
      </w:r>
      <w:r w:rsidRPr="009E2A31">
        <w:t>TSS has been mentioned a few times</w:t>
      </w:r>
      <w:r>
        <w:t>, and</w:t>
      </w:r>
      <w:r w:rsidRPr="009E2A31">
        <w:t xml:space="preserve"> how important it is</w:t>
      </w:r>
      <w:r>
        <w:t>. T</w:t>
      </w:r>
      <w:r w:rsidRPr="009E2A31">
        <w:t>he Government</w:t>
      </w:r>
      <w:r>
        <w:t>,</w:t>
      </w:r>
      <w:r w:rsidRPr="009E2A31">
        <w:t xml:space="preserve"> as I understand</w:t>
      </w:r>
      <w:r>
        <w:t xml:space="preserve"> it</w:t>
      </w:r>
      <w:r w:rsidRPr="009E2A31">
        <w:t xml:space="preserve">, </w:t>
      </w:r>
      <w:r>
        <w:t xml:space="preserve">are </w:t>
      </w:r>
      <w:r w:rsidRPr="009E2A31">
        <w:t xml:space="preserve">forecast by the end of the financial year </w:t>
      </w:r>
      <w:r>
        <w:t xml:space="preserve">to have </w:t>
      </w:r>
      <w:r w:rsidRPr="009E2A31">
        <w:t>spent £300 million</w:t>
      </w:r>
      <w:r>
        <w:t>,</w:t>
      </w:r>
      <w:r w:rsidRPr="009E2A31">
        <w:t xml:space="preserve"> and they have </w:t>
      </w:r>
      <w:r w:rsidRPr="009E2A31">
        <w:t>hundreds of people working on it</w:t>
      </w:r>
      <w:r>
        <w:t>,</w:t>
      </w:r>
      <w:r w:rsidRPr="009E2A31">
        <w:t xml:space="preserve"> but there is no gu</w:t>
      </w:r>
      <w:r>
        <w:t>a</w:t>
      </w:r>
      <w:r w:rsidRPr="009E2A31">
        <w:t xml:space="preserve">rantee that it will continue. </w:t>
      </w:r>
    </w:p>
    <w:p w:rsidR="00556C92" w:rsidP="00556C92">
      <w:pPr>
        <w:pStyle w:val="Answer"/>
      </w:pPr>
      <w:r w:rsidRPr="00F32D05">
        <w:rPr>
          <w:b/>
          <w:i/>
        </w:rPr>
        <w:t xml:space="preserve">Sarah </w:t>
      </w:r>
      <w:r w:rsidRPr="00F32D05">
        <w:rPr>
          <w:b/>
          <w:i/>
        </w:rPr>
        <w:t>Hards</w:t>
      </w:r>
      <w:r w:rsidRPr="00F32D05">
        <w:rPr>
          <w:b/>
          <w:i/>
        </w:rPr>
        <w:t>:</w:t>
      </w:r>
      <w:r>
        <w:t xml:space="preserve"> </w:t>
      </w:r>
      <w:r w:rsidRPr="009E2A31">
        <w:t xml:space="preserve">The </w:t>
      </w:r>
      <w:r>
        <w:t>t</w:t>
      </w:r>
      <w:r w:rsidRPr="009E2A31">
        <w:t xml:space="preserve">rader </w:t>
      </w:r>
      <w:r>
        <w:t>s</w:t>
      </w:r>
      <w:r w:rsidRPr="009E2A31">
        <w:t xml:space="preserve">upport </w:t>
      </w:r>
      <w:r>
        <w:t>s</w:t>
      </w:r>
      <w:r w:rsidRPr="009E2A31">
        <w:t>ervice</w:t>
      </w:r>
      <w:r>
        <w:t>?</w:t>
      </w:r>
      <w:r w:rsidRPr="009E2A31">
        <w:t xml:space="preserve"> </w:t>
      </w:r>
    </w:p>
    <w:p w:rsidR="00556C92" w:rsidRPr="009E2A31" w:rsidP="00556C92">
      <w:pPr>
        <w:pStyle w:val="Remark"/>
      </w:pPr>
      <w:r w:rsidRPr="00DB0D4C">
        <w:rPr>
          <w:b/>
        </w:rPr>
        <w:t xml:space="preserve">Lord </w:t>
      </w:r>
      <w:r w:rsidRPr="00DB0D4C">
        <w:rPr>
          <w:b/>
        </w:rPr>
        <w:t>Dodds</w:t>
      </w:r>
      <w:r w:rsidRPr="00DB0D4C">
        <w:rPr>
          <w:b/>
        </w:rPr>
        <w:t xml:space="preserve"> of </w:t>
      </w:r>
      <w:r w:rsidRPr="00DB0D4C">
        <w:rPr>
          <w:b/>
        </w:rPr>
        <w:t>Duncairn</w:t>
      </w:r>
      <w:r w:rsidRPr="00DB0D4C">
        <w:rPr>
          <w:b/>
        </w:rPr>
        <w:t>:</w:t>
      </w:r>
      <w:r>
        <w:t xml:space="preserve"> </w:t>
      </w:r>
      <w:r w:rsidRPr="009E2A31">
        <w:t>Yes</w:t>
      </w:r>
      <w:r>
        <w:t>,</w:t>
      </w:r>
      <w:r w:rsidRPr="009E2A31">
        <w:t xml:space="preserve"> the </w:t>
      </w:r>
      <w:r>
        <w:t>t</w:t>
      </w:r>
      <w:r w:rsidRPr="009E2A31">
        <w:t xml:space="preserve">rader </w:t>
      </w:r>
      <w:r>
        <w:t>s</w:t>
      </w:r>
      <w:r w:rsidRPr="009E2A31">
        <w:t xml:space="preserve">upport </w:t>
      </w:r>
      <w:r>
        <w:t>s</w:t>
      </w:r>
      <w:r w:rsidRPr="009E2A31">
        <w:t>ervice.</w:t>
      </w:r>
      <w:r>
        <w:t xml:space="preserve"> Y</w:t>
      </w:r>
      <w:r w:rsidRPr="009E2A31">
        <w:t>ou mentioned people using C</w:t>
      </w:r>
      <w:r>
        <w:t>D</w:t>
      </w:r>
      <w:r w:rsidRPr="009E2A31">
        <w:t xml:space="preserve">S and </w:t>
      </w:r>
      <w:r>
        <w:t xml:space="preserve">that </w:t>
      </w:r>
      <w:r w:rsidRPr="009E2A31">
        <w:t xml:space="preserve">sometimes they prefer that, but </w:t>
      </w:r>
      <w:r>
        <w:t>w</w:t>
      </w:r>
      <w:r w:rsidRPr="009E2A31">
        <w:t xml:space="preserve">ithout the </w:t>
      </w:r>
      <w:r>
        <w:t>t</w:t>
      </w:r>
      <w:r w:rsidRPr="009E2A31">
        <w:t xml:space="preserve">rader </w:t>
      </w:r>
      <w:r>
        <w:t>s</w:t>
      </w:r>
      <w:r w:rsidRPr="009E2A31">
        <w:t>upport</w:t>
      </w:r>
      <w:r>
        <w:t xml:space="preserve"> s</w:t>
      </w:r>
      <w:r w:rsidRPr="009E2A31">
        <w:t>ervice</w:t>
      </w:r>
      <w:r>
        <w:t>,</w:t>
      </w:r>
      <w:r w:rsidRPr="009E2A31">
        <w:t xml:space="preserve"> what would be the impact if the Government were to say, </w:t>
      </w:r>
      <w:r>
        <w:t>“W</w:t>
      </w:r>
      <w:r w:rsidRPr="009E2A31">
        <w:t>e</w:t>
      </w:r>
      <w:r>
        <w:t>’</w:t>
      </w:r>
      <w:r w:rsidRPr="009E2A31">
        <w:t>re not going to continue</w:t>
      </w:r>
      <w:r>
        <w:t>. I</w:t>
      </w:r>
      <w:r w:rsidRPr="009E2A31">
        <w:t>t</w:t>
      </w:r>
      <w:r>
        <w:t>’</w:t>
      </w:r>
      <w:r w:rsidRPr="009E2A31">
        <w:t>s now up to business and so on to bear the costs of all that</w:t>
      </w:r>
      <w:r>
        <w:t>”</w:t>
      </w:r>
      <w:r w:rsidRPr="009E2A31">
        <w:t>?</w:t>
      </w:r>
      <w:r>
        <w:t xml:space="preserve"> </w:t>
      </w:r>
    </w:p>
    <w:p w:rsidR="00556C92" w:rsidP="00556C92">
      <w:pPr>
        <w:pStyle w:val="Answer"/>
      </w:pPr>
      <w:r w:rsidRPr="00F32D05">
        <w:rPr>
          <w:b/>
          <w:i/>
        </w:rPr>
        <w:t xml:space="preserve">Sarah </w:t>
      </w:r>
      <w:r w:rsidRPr="00F32D05">
        <w:rPr>
          <w:b/>
          <w:i/>
        </w:rPr>
        <w:t>Hards</w:t>
      </w:r>
      <w:r w:rsidRPr="00F32D05">
        <w:rPr>
          <w:b/>
          <w:i/>
        </w:rPr>
        <w:t>:</w:t>
      </w:r>
      <w:r>
        <w:t xml:space="preserve"> </w:t>
      </w:r>
      <w:r w:rsidRPr="009E2A31">
        <w:t>I think for larger businesses CDS works.</w:t>
      </w:r>
      <w:r>
        <w:t xml:space="preserve"> </w:t>
      </w:r>
      <w:r w:rsidRPr="009E2A31">
        <w:t>They have teams of people based all over Europe doing their customs declarations for them. However, smaller and medium</w:t>
      </w:r>
      <w:r>
        <w:t>-</w:t>
      </w:r>
      <w:r w:rsidRPr="009E2A31">
        <w:t>sized businesses really rely on TSS.</w:t>
      </w:r>
      <w:r>
        <w:t xml:space="preserve"> </w:t>
      </w:r>
      <w:r w:rsidRPr="009E2A31">
        <w:t>It is key for them.</w:t>
      </w:r>
      <w:r>
        <w:t xml:space="preserve"> </w:t>
      </w:r>
      <w:r w:rsidRPr="009E2A31">
        <w:t xml:space="preserve">I know </w:t>
      </w:r>
      <w:r>
        <w:t>it does</w:t>
      </w:r>
      <w:r w:rsidRPr="009E2A31">
        <w:t xml:space="preserve"> a really good job with some of our customers </w:t>
      </w:r>
      <w:r>
        <w:t xml:space="preserve">in </w:t>
      </w:r>
      <w:r w:rsidRPr="009E2A31">
        <w:t>assisting them w</w:t>
      </w:r>
      <w:r>
        <w:t>ith</w:t>
      </w:r>
      <w:r w:rsidRPr="009E2A31">
        <w:t xml:space="preserve"> customs declarations, holding their hand through </w:t>
      </w:r>
      <w:r>
        <w:t>them</w:t>
      </w:r>
      <w:r w:rsidRPr="009E2A31">
        <w:t>.</w:t>
      </w:r>
      <w:r>
        <w:t xml:space="preserve"> T</w:t>
      </w:r>
      <w:r w:rsidRPr="009E2A31">
        <w:t xml:space="preserve">here has been an awful lot </w:t>
      </w:r>
      <w:r>
        <w:t>of</w:t>
      </w:r>
      <w:r w:rsidRPr="009E2A31">
        <w:t xml:space="preserve"> funding and I think it was for two years.</w:t>
      </w:r>
      <w:r>
        <w:t xml:space="preserve"> </w:t>
      </w:r>
      <w:r w:rsidRPr="009E2A31">
        <w:t>I think Fujitsu has the contract for it.</w:t>
      </w:r>
      <w:r>
        <w:t xml:space="preserve"> </w:t>
      </w:r>
      <w:r w:rsidRPr="009E2A31">
        <w:t>We are in Q2 now and we have three more quarters, nine</w:t>
      </w:r>
      <w:r>
        <w:t xml:space="preserve"> </w:t>
      </w:r>
      <w:r w:rsidRPr="009E2A31">
        <w:t>months</w:t>
      </w:r>
      <w:r>
        <w:t>,</w:t>
      </w:r>
      <w:r w:rsidRPr="009E2A31">
        <w:t xml:space="preserve"> and that could possibly be gone.</w:t>
      </w:r>
      <w:r>
        <w:t xml:space="preserve"> </w:t>
      </w:r>
      <w:r w:rsidRPr="009E2A31">
        <w:t>I do not think people would have the confidence to use a different system.</w:t>
      </w:r>
      <w:r>
        <w:t xml:space="preserve"> </w:t>
      </w:r>
      <w:r w:rsidRPr="009E2A31">
        <w:t>If it were to disappear overnight</w:t>
      </w:r>
      <w:r>
        <w:t xml:space="preserve">, </w:t>
      </w:r>
      <w:r w:rsidRPr="009E2A31">
        <w:t>I think the trade would almost disappear overnight as well.</w:t>
      </w:r>
      <w:r>
        <w:t xml:space="preserve"> </w:t>
      </w:r>
    </w:p>
    <w:p w:rsidR="00556C92" w:rsidP="00556C92">
      <w:pPr>
        <w:pStyle w:val="Answer"/>
      </w:pPr>
      <w:r>
        <w:rPr>
          <w:b/>
          <w:i/>
        </w:rPr>
        <w:t>Conall</w:t>
      </w:r>
      <w:r w:rsidRPr="00576906">
        <w:rPr>
          <w:b/>
          <w:i/>
        </w:rPr>
        <w:t xml:space="preserve"> Donnelly:</w:t>
      </w:r>
      <w:r>
        <w:t xml:space="preserve"> T</w:t>
      </w:r>
      <w:r w:rsidRPr="009E2A31">
        <w:t xml:space="preserve">he businesses I represent </w:t>
      </w:r>
      <w:r>
        <w:t xml:space="preserve">can </w:t>
      </w:r>
      <w:r w:rsidRPr="009E2A31">
        <w:t>be very large businesses</w:t>
      </w:r>
      <w:r>
        <w:t>,</w:t>
      </w:r>
      <w:r w:rsidRPr="009E2A31">
        <w:t xml:space="preserve"> and they </w:t>
      </w:r>
      <w:r>
        <w:t>too use</w:t>
      </w:r>
      <w:r w:rsidRPr="009E2A31">
        <w:t xml:space="preserve"> the TSS. We </w:t>
      </w:r>
      <w:r>
        <w:t>find it</w:t>
      </w:r>
      <w:r w:rsidRPr="009E2A31">
        <w:t xml:space="preserve"> very good to work with. If </w:t>
      </w:r>
      <w:r>
        <w:t>it is</w:t>
      </w:r>
      <w:r w:rsidRPr="009E2A31">
        <w:t xml:space="preserve"> not there</w:t>
      </w:r>
      <w:r>
        <w:t>,</w:t>
      </w:r>
      <w:r w:rsidRPr="009E2A31">
        <w:t xml:space="preserve"> ultimately</w:t>
      </w:r>
      <w:r>
        <w:t>,</w:t>
      </w:r>
      <w:r w:rsidRPr="009E2A31">
        <w:t xml:space="preserve"> for every transaction you </w:t>
      </w:r>
      <w:r>
        <w:t>will need</w:t>
      </w:r>
      <w:r w:rsidRPr="009E2A31">
        <w:t xml:space="preserve"> to engage customs support in the market.</w:t>
      </w:r>
      <w:r>
        <w:t xml:space="preserve"> </w:t>
      </w:r>
      <w:r w:rsidRPr="009E2A31">
        <w:t>With no disrespect, if TSS was removed</w:t>
      </w:r>
      <w:r>
        <w:t>,</w:t>
      </w:r>
      <w:r w:rsidRPr="009E2A31">
        <w:t xml:space="preserve"> </w:t>
      </w:r>
      <w:r>
        <w:t xml:space="preserve">this </w:t>
      </w:r>
      <w:r w:rsidR="00821085">
        <w:t xml:space="preserve">customs broker </w:t>
      </w:r>
      <w:r>
        <w:t>market</w:t>
      </w:r>
      <w:r w:rsidR="00821085">
        <w:t xml:space="preserve"> is going to have to fill that gap at a cost to industry and it</w:t>
      </w:r>
      <w:r w:rsidRPr="009E2A31">
        <w:t xml:space="preserve"> is not </w:t>
      </w:r>
      <w:r>
        <w:t xml:space="preserve">necessarily </w:t>
      </w:r>
      <w:r w:rsidRPr="009E2A31">
        <w:t>going to add value to the economy.</w:t>
      </w:r>
      <w:r>
        <w:t xml:space="preserve"> </w:t>
      </w:r>
      <w:r w:rsidRPr="009E2A31">
        <w:t>It is just the provision of a service to undertake</w:t>
      </w:r>
      <w:r>
        <w:t>—</w:t>
      </w:r>
      <w:r w:rsidRPr="009E2A31">
        <w:t>let</w:t>
      </w:r>
      <w:r>
        <w:t xml:space="preserve"> u</w:t>
      </w:r>
      <w:r w:rsidRPr="009E2A31">
        <w:t>s face it</w:t>
      </w:r>
      <w:r>
        <w:t>—</w:t>
      </w:r>
      <w:r w:rsidRPr="009E2A31">
        <w:t>a bureaucratic process. We would</w:t>
      </w:r>
      <w:r w:rsidR="00821085">
        <w:t xml:space="preserve"> therefore</w:t>
      </w:r>
      <w:r w:rsidRPr="009E2A31">
        <w:t xml:space="preserve"> be strongly supportive of the TSS remaining in place</w:t>
      </w:r>
      <w:r>
        <w:t>.</w:t>
      </w:r>
      <w:r w:rsidRPr="009E2A31">
        <w:t xml:space="preserve"> It is really important</w:t>
      </w:r>
      <w:r>
        <w:t xml:space="preserve"> that</w:t>
      </w:r>
      <w:r w:rsidRPr="009E2A31">
        <w:t xml:space="preserve"> it does because, after all</w:t>
      </w:r>
      <w:r>
        <w:t>,</w:t>
      </w:r>
      <w:r w:rsidRPr="009E2A31">
        <w:t xml:space="preserve"> the UK Government made th</w:t>
      </w:r>
      <w:r>
        <w:t>e</w:t>
      </w:r>
      <w:r w:rsidRPr="009E2A31">
        <w:t xml:space="preserve"> decision to sign up to the protocol. The UK Government are very clear on </w:t>
      </w:r>
      <w:r>
        <w:t xml:space="preserve">the </w:t>
      </w:r>
      <w:r w:rsidRPr="009E2A31">
        <w:t>importance of Northern Ireland remaining part of the UK internal market.</w:t>
      </w:r>
      <w:r>
        <w:t xml:space="preserve"> </w:t>
      </w:r>
      <w:r w:rsidRPr="009E2A31">
        <w:t xml:space="preserve">If they genuinely believe </w:t>
      </w:r>
      <w:r w:rsidRPr="009E2A31">
        <w:t>that</w:t>
      </w:r>
      <w:r>
        <w:t>,</w:t>
      </w:r>
      <w:r w:rsidRPr="009E2A31">
        <w:t xml:space="preserve"> there will</w:t>
      </w:r>
      <w:r>
        <w:t xml:space="preserve"> be</w:t>
      </w:r>
      <w:r w:rsidRPr="009E2A31">
        <w:t xml:space="preserve"> indefinite support for the TSS.</w:t>
      </w:r>
      <w:r>
        <w:t xml:space="preserve"> </w:t>
      </w:r>
    </w:p>
    <w:p w:rsidR="00556C92" w:rsidRPr="009E2A31" w:rsidP="00556C92">
      <w:pPr>
        <w:pStyle w:val="Remark"/>
      </w:pPr>
      <w:r w:rsidRPr="00F32D05">
        <w:rPr>
          <w:b/>
        </w:rPr>
        <w:t>The Chair:</w:t>
      </w:r>
      <w:r>
        <w:t xml:space="preserve"> Thank you. </w:t>
      </w:r>
      <w:r w:rsidRPr="009E2A31">
        <w:t>Before I come to Lord Hain</w:t>
      </w:r>
      <w:r>
        <w:t>,</w:t>
      </w:r>
      <w:r w:rsidRPr="009E2A31">
        <w:t xml:space="preserve"> perhaps I could ask one question myself</w:t>
      </w:r>
      <w:r>
        <w:t>.</w:t>
      </w:r>
      <w:r w:rsidRPr="009E2A31">
        <w:t xml:space="preserve"> There </w:t>
      </w:r>
      <w:r>
        <w:t>has been</w:t>
      </w:r>
      <w:r w:rsidRPr="009E2A31">
        <w:t xml:space="preserve"> quite a lot of talk over the last two or three years </w:t>
      </w:r>
      <w:r>
        <w:t xml:space="preserve">about the possibilities of </w:t>
      </w:r>
      <w:r w:rsidRPr="009E2A31">
        <w:t>technological change</w:t>
      </w:r>
      <w:r>
        <w:t>,</w:t>
      </w:r>
      <w:r w:rsidRPr="009E2A31">
        <w:t xml:space="preserve"> </w:t>
      </w:r>
      <w:r>
        <w:t>and</w:t>
      </w:r>
      <w:r w:rsidRPr="009E2A31">
        <w:t xml:space="preserve"> technology providing a solution, or at least help </w:t>
      </w:r>
      <w:r>
        <w:t>in</w:t>
      </w:r>
      <w:r w:rsidRPr="009E2A31">
        <w:t xml:space="preserve"> some of </w:t>
      </w:r>
      <w:r>
        <w:t xml:space="preserve">the </w:t>
      </w:r>
      <w:r w:rsidRPr="009E2A31">
        <w:t>problems</w:t>
      </w:r>
      <w:r>
        <w:t xml:space="preserve"> that</w:t>
      </w:r>
      <w:r w:rsidRPr="009E2A31">
        <w:t xml:space="preserve"> exporters</w:t>
      </w:r>
      <w:r>
        <w:t xml:space="preserve"> face</w:t>
      </w:r>
      <w:r w:rsidRPr="009E2A31">
        <w:t xml:space="preserve"> in both directions</w:t>
      </w:r>
      <w:r>
        <w:t>,</w:t>
      </w:r>
      <w:r w:rsidRPr="009E2A31">
        <w:t xml:space="preserve"> but particularly from GB to NI. Do you see this as being</w:t>
      </w:r>
      <w:r>
        <w:t>,</w:t>
      </w:r>
      <w:r w:rsidRPr="009E2A31">
        <w:t xml:space="preserve"> in your respective fields</w:t>
      </w:r>
      <w:r>
        <w:t>,</w:t>
      </w:r>
      <w:r w:rsidRPr="009E2A31">
        <w:t xml:space="preserve"> a possible solution? Can you see technological change helping things</w:t>
      </w:r>
      <w:r>
        <w:t xml:space="preserve">, </w:t>
      </w:r>
      <w:r w:rsidRPr="009E2A31">
        <w:t>or is that off the agenda for you?</w:t>
      </w:r>
      <w:r>
        <w:t xml:space="preserve"> </w:t>
      </w:r>
      <w:r w:rsidRPr="009E2A31">
        <w:t>Sarah, would you like to comment?</w:t>
      </w:r>
      <w:r>
        <w:t xml:space="preserve"> </w:t>
      </w:r>
    </w:p>
    <w:p w:rsidR="00556C92" w:rsidP="00556C92">
      <w:pPr>
        <w:pStyle w:val="Answer"/>
      </w:pPr>
      <w:r w:rsidRPr="00F32D05">
        <w:rPr>
          <w:b/>
          <w:i/>
        </w:rPr>
        <w:t xml:space="preserve">Sarah </w:t>
      </w:r>
      <w:r w:rsidRPr="00F32D05">
        <w:rPr>
          <w:b/>
          <w:i/>
        </w:rPr>
        <w:t>Hards</w:t>
      </w:r>
      <w:r w:rsidRPr="00F32D05">
        <w:rPr>
          <w:b/>
          <w:i/>
        </w:rPr>
        <w:t>:</w:t>
      </w:r>
      <w:r>
        <w:t xml:space="preserve"> </w:t>
      </w:r>
      <w:r w:rsidRPr="009E2A31">
        <w:t>I think the technology is there.</w:t>
      </w:r>
      <w:r>
        <w:t xml:space="preserve"> </w:t>
      </w:r>
      <w:r w:rsidRPr="009E2A31">
        <w:t>As we said, the TSS</w:t>
      </w:r>
      <w:r>
        <w:t xml:space="preserve"> </w:t>
      </w:r>
      <w:r w:rsidRPr="009E2A31">
        <w:t xml:space="preserve">and </w:t>
      </w:r>
      <w:r>
        <w:t xml:space="preserve">the </w:t>
      </w:r>
      <w:r w:rsidRPr="009E2A31">
        <w:t xml:space="preserve">CDS are there. It is just taking </w:t>
      </w:r>
      <w:r>
        <w:t xml:space="preserve">the </w:t>
      </w:r>
      <w:r w:rsidRPr="009E2A31">
        <w:t>manual side away from that.</w:t>
      </w:r>
      <w:r>
        <w:t xml:space="preserve"> </w:t>
      </w:r>
      <w:r w:rsidRPr="009E2A31">
        <w:t xml:space="preserve">I know there are businesses </w:t>
      </w:r>
      <w:r>
        <w:t>working v</w:t>
      </w:r>
      <w:r w:rsidRPr="009E2A31">
        <w:t>ery closely with HMRC and Irish Revenue to smooth thing</w:t>
      </w:r>
      <w:r>
        <w:t xml:space="preserve">s </w:t>
      </w:r>
      <w:r w:rsidRPr="009E2A31">
        <w:t>out and try to make it very easy</w:t>
      </w:r>
      <w:r>
        <w:t xml:space="preserve"> </w:t>
      </w:r>
      <w:r w:rsidRPr="009E2A31">
        <w:t>to do large customs declarations quickly and for low cost.</w:t>
      </w:r>
      <w:r>
        <w:t xml:space="preserve"> </w:t>
      </w:r>
      <w:r w:rsidRPr="009E2A31">
        <w:t>I know the technology is being created and improved.</w:t>
      </w:r>
      <w:r>
        <w:t xml:space="preserve"> </w:t>
      </w:r>
      <w:r w:rsidRPr="009E2A31">
        <w:t>Is that what you were looking for?</w:t>
      </w:r>
      <w:r>
        <w:t xml:space="preserve"> </w:t>
      </w:r>
    </w:p>
    <w:p w:rsidR="00556C92" w:rsidP="00556C92">
      <w:pPr>
        <w:pStyle w:val="Remark"/>
      </w:pPr>
      <w:r w:rsidRPr="00DB0D4C">
        <w:rPr>
          <w:b/>
        </w:rPr>
        <w:t>The Chair:</w:t>
      </w:r>
      <w:r>
        <w:t xml:space="preserve"> </w:t>
      </w:r>
      <w:r w:rsidRPr="009E2A31">
        <w:t>That is the sort of thing.</w:t>
      </w:r>
      <w:r>
        <w:t xml:space="preserve"> </w:t>
      </w:r>
      <w:r w:rsidRPr="009E2A31">
        <w:t>It just seems</w:t>
      </w:r>
      <w:r>
        <w:t xml:space="preserve"> to me that</w:t>
      </w:r>
      <w:r w:rsidRPr="009E2A31">
        <w:t xml:space="preserve"> in the 21st century</w:t>
      </w:r>
      <w:r>
        <w:t>,</w:t>
      </w:r>
      <w:r w:rsidRPr="009E2A31">
        <w:t xml:space="preserve"> when so much is going digital</w:t>
      </w:r>
      <w:r>
        <w:t>,</w:t>
      </w:r>
      <w:r w:rsidRPr="009E2A31">
        <w:t xml:space="preserve"> and there is so much talk about filling in forms</w:t>
      </w:r>
      <w:r>
        <w:t>,</w:t>
      </w:r>
      <w:r w:rsidRPr="009E2A31">
        <w:t xml:space="preserve"> one could be moving to a different form of exporting</w:t>
      </w:r>
      <w:r>
        <w:t>.</w:t>
      </w:r>
      <w:r w:rsidRPr="009E2A31">
        <w:t xml:space="preserve"> </w:t>
      </w:r>
      <w:r>
        <w:t>I wondered if that was</w:t>
      </w:r>
      <w:r w:rsidRPr="009E2A31">
        <w:t xml:space="preserve"> something that seem</w:t>
      </w:r>
      <w:r>
        <w:t>ed</w:t>
      </w:r>
      <w:r w:rsidRPr="009E2A31">
        <w:t xml:space="preserve"> relevant to either of you. </w:t>
      </w:r>
      <w:r>
        <w:t>Conall,</w:t>
      </w:r>
      <w:r w:rsidRPr="009E2A31">
        <w:t xml:space="preserve"> do you have any thoughts on that?</w:t>
      </w:r>
      <w:r>
        <w:t xml:space="preserve"> </w:t>
      </w:r>
    </w:p>
    <w:p w:rsidR="00556C92" w:rsidP="00556C92">
      <w:pPr>
        <w:pStyle w:val="Answer"/>
      </w:pPr>
      <w:r>
        <w:rPr>
          <w:b/>
          <w:i/>
        </w:rPr>
        <w:t>Conall</w:t>
      </w:r>
      <w:r w:rsidRPr="00F32D05">
        <w:rPr>
          <w:b/>
          <w:i/>
        </w:rPr>
        <w:t xml:space="preserve"> Donnelly:</w:t>
      </w:r>
      <w:r>
        <w:t xml:space="preserve"> </w:t>
      </w:r>
      <w:r w:rsidRPr="009E2A31">
        <w:t>Yes, I think there is potential</w:t>
      </w:r>
      <w:r>
        <w:t xml:space="preserve">, </w:t>
      </w:r>
      <w:r w:rsidRPr="009E2A31">
        <w:t>particularly around the customs piece. Obviously</w:t>
      </w:r>
      <w:r>
        <w:t>,</w:t>
      </w:r>
      <w:r w:rsidRPr="009E2A31">
        <w:t xml:space="preserve"> if technology is to simplify things</w:t>
      </w:r>
      <w:r>
        <w:t>,</w:t>
      </w:r>
      <w:r w:rsidRPr="009E2A31">
        <w:t xml:space="preserve"> international norms </w:t>
      </w:r>
      <w:r>
        <w:t>in</w:t>
      </w:r>
      <w:r w:rsidRPr="009E2A31">
        <w:t xml:space="preserve"> customs processes and regulation also have to keep up with </w:t>
      </w:r>
      <w:r>
        <w:t>the</w:t>
      </w:r>
      <w:r w:rsidRPr="009E2A31">
        <w:t xml:space="preserve"> technology.</w:t>
      </w:r>
      <w:r>
        <w:t xml:space="preserve"> </w:t>
      </w:r>
      <w:r w:rsidRPr="009E2A31">
        <w:t>The two kind of go hand in hand. The</w:t>
      </w:r>
      <w:r>
        <w:t xml:space="preserve"> </w:t>
      </w:r>
      <w:r w:rsidRPr="009E2A31">
        <w:t>technology is no use unless the regulation allows it</w:t>
      </w:r>
      <w:r>
        <w:t xml:space="preserve">, </w:t>
      </w:r>
      <w:r w:rsidRPr="009E2A31">
        <w:t>and it has to be agreed by both side</w:t>
      </w:r>
      <w:r>
        <w:t>s</w:t>
      </w:r>
      <w:r w:rsidR="009F10BE">
        <w:t xml:space="preserve"> (i.e. both governments)</w:t>
      </w:r>
      <w:r>
        <w:t xml:space="preserve"> in </w:t>
      </w:r>
      <w:r w:rsidRPr="009E2A31">
        <w:t>the transaction.</w:t>
      </w:r>
      <w:r>
        <w:t xml:space="preserve"> </w:t>
      </w:r>
      <w:r w:rsidRPr="009E2A31">
        <w:t>Both parties</w:t>
      </w:r>
      <w:r w:rsidR="009F10BE">
        <w:t xml:space="preserve"> </w:t>
      </w:r>
      <w:r w:rsidRPr="009E2A31">
        <w:t>have to</w:t>
      </w:r>
      <w:r w:rsidRPr="009E2A31">
        <w:t xml:space="preserve"> agree that the solutions work.</w:t>
      </w:r>
      <w:r>
        <w:t xml:space="preserve"> </w:t>
      </w:r>
    </w:p>
    <w:p w:rsidR="00556C92" w:rsidP="00556C92">
      <w:pPr>
        <w:pStyle w:val="Answer"/>
      </w:pPr>
      <w:r>
        <w:t>W</w:t>
      </w:r>
      <w:r w:rsidRPr="009E2A31">
        <w:t>h</w:t>
      </w:r>
      <w:r>
        <w:t xml:space="preserve">ere it </w:t>
      </w:r>
      <w:r w:rsidRPr="009E2A31">
        <w:t>is more difficult is</w:t>
      </w:r>
      <w:r>
        <w:t xml:space="preserve"> with</w:t>
      </w:r>
      <w:r w:rsidRPr="009E2A31">
        <w:t xml:space="preserve"> the </w:t>
      </w:r>
      <w:r>
        <w:t>S</w:t>
      </w:r>
      <w:r w:rsidR="007A5A9C">
        <w:t>P</w:t>
      </w:r>
      <w:r w:rsidRPr="009E2A31">
        <w:t>S</w:t>
      </w:r>
      <w:r>
        <w:t>,</w:t>
      </w:r>
      <w:r w:rsidRPr="009E2A31">
        <w:t xml:space="preserve"> and we </w:t>
      </w:r>
      <w:r w:rsidR="009F10BE">
        <w:t>had</w:t>
      </w:r>
      <w:r w:rsidRPr="009E2A31" w:rsidR="009F10BE">
        <w:t xml:space="preserve"> </w:t>
      </w:r>
      <w:r w:rsidRPr="009E2A31">
        <w:t xml:space="preserve">a lot of discussion around this </w:t>
      </w:r>
      <w:r>
        <w:t>with</w:t>
      </w:r>
      <w:r w:rsidRPr="009E2A31">
        <w:t xml:space="preserve"> the</w:t>
      </w:r>
      <w:r>
        <w:t xml:space="preserve"> </w:t>
      </w:r>
      <w:r w:rsidR="009F10BE">
        <w:t>Alternative A</w:t>
      </w:r>
      <w:r>
        <w:t>rrangements</w:t>
      </w:r>
      <w:r w:rsidR="009F10BE">
        <w:t xml:space="preserve"> Commission a few years back</w:t>
      </w:r>
      <w:r w:rsidRPr="009E2A31">
        <w:t xml:space="preserve">. Unfortunately, technology as yet does not allow you to see into the back of the trailer and </w:t>
      </w:r>
      <w:r>
        <w:t xml:space="preserve">remotely </w:t>
      </w:r>
      <w:r w:rsidRPr="009E2A31">
        <w:t>scan bar codes</w:t>
      </w:r>
      <w:r>
        <w:t xml:space="preserve">, </w:t>
      </w:r>
      <w:r w:rsidRPr="009E2A31">
        <w:t>animal ear tags or whatever, so there is a limit to what can be achieved</w:t>
      </w:r>
      <w:r w:rsidR="009B50EC">
        <w:t xml:space="preserve"> with technology on border checks</w:t>
      </w:r>
      <w:r w:rsidRPr="009E2A31">
        <w:t>.</w:t>
      </w:r>
      <w:r>
        <w:t xml:space="preserve"> </w:t>
      </w:r>
    </w:p>
    <w:p w:rsidR="00556C92" w:rsidP="00556C92">
      <w:pPr>
        <w:pStyle w:val="Answer"/>
      </w:pPr>
      <w:r w:rsidRPr="009E2A31">
        <w:t xml:space="preserve">I keep coming back to the same point. If you do not have </w:t>
      </w:r>
      <w:r w:rsidR="009F10BE">
        <w:t xml:space="preserve">(or minimise) </w:t>
      </w:r>
      <w:r w:rsidRPr="009E2A31">
        <w:t xml:space="preserve">divergence and you manage </w:t>
      </w:r>
      <w:r w:rsidR="009F10BE">
        <w:t xml:space="preserve">whatever </w:t>
      </w:r>
      <w:r w:rsidRPr="009E2A31">
        <w:t xml:space="preserve">divergence </w:t>
      </w:r>
      <w:r w:rsidR="009B50EC">
        <w:t xml:space="preserve">there is, </w:t>
      </w:r>
      <w:r w:rsidRPr="009E2A31">
        <w:t xml:space="preserve">in a sensible way and have </w:t>
      </w:r>
      <w:r w:rsidRPr="009E2A31">
        <w:t xml:space="preserve">some kind of </w:t>
      </w:r>
      <w:r w:rsidR="009F10BE">
        <w:t>overarching</w:t>
      </w:r>
      <w:r w:rsidR="009B50EC">
        <w:t xml:space="preserve"> veterinary</w:t>
      </w:r>
      <w:r w:rsidRPr="009E2A31">
        <w:t xml:space="preserve"> agreement, the three things go hand in hand.</w:t>
      </w:r>
      <w:r>
        <w:t xml:space="preserve"> </w:t>
      </w:r>
      <w:r w:rsidRPr="009E2A31">
        <w:t>You can reduce the need for the level of inspection</w:t>
      </w:r>
      <w:r w:rsidR="009F10BE">
        <w:t xml:space="preserve"> and market access risks</w:t>
      </w:r>
      <w:r>
        <w:t xml:space="preserve">. </w:t>
      </w:r>
      <w:r w:rsidRPr="009E2A31">
        <w:t xml:space="preserve">I think that is where you want to get to because the issues around divergence go beyond border frictions </w:t>
      </w:r>
      <w:r>
        <w:t>to</w:t>
      </w:r>
      <w:r w:rsidRPr="009E2A31">
        <w:t xml:space="preserve"> questions around competitiveness and everything else.</w:t>
      </w:r>
      <w:r>
        <w:t xml:space="preserve"> </w:t>
      </w:r>
    </w:p>
    <w:p w:rsidR="00556C92" w:rsidP="00556C92">
      <w:pPr>
        <w:pStyle w:val="Remark"/>
      </w:pPr>
      <w:r w:rsidRPr="00F32D05">
        <w:rPr>
          <w:b/>
        </w:rPr>
        <w:t>The Chair:</w:t>
      </w:r>
      <w:r>
        <w:t xml:space="preserve"> Thank you.</w:t>
      </w:r>
    </w:p>
    <w:p w:rsidR="00556C92" w:rsidP="00556C92">
      <w:pPr>
        <w:pStyle w:val="Question"/>
      </w:pPr>
      <w:r w:rsidRPr="00F32D05">
        <w:rPr>
          <w:b/>
        </w:rPr>
        <w:t>Lord Hain:</w:t>
      </w:r>
      <w:r>
        <w:t xml:space="preserve"> This</w:t>
      </w:r>
      <w:r w:rsidRPr="009E2A31">
        <w:t xml:space="preserve"> is a very interesting session.</w:t>
      </w:r>
      <w:r>
        <w:t xml:space="preserve"> Perhaps I could </w:t>
      </w:r>
      <w:r w:rsidRPr="009E2A31">
        <w:t xml:space="preserve">observe to </w:t>
      </w:r>
      <w:r>
        <w:t xml:space="preserve">Conall </w:t>
      </w:r>
      <w:r w:rsidRPr="009E2A31">
        <w:t>that the Government</w:t>
      </w:r>
      <w:r>
        <w:t>’</w:t>
      </w:r>
      <w:r w:rsidRPr="009E2A31">
        <w:t>s policy is expressly to diverge from the EU. That was the point of their exit policy</w:t>
      </w:r>
      <w:r>
        <w:t xml:space="preserve">, so </w:t>
      </w:r>
      <w:r w:rsidRPr="009E2A31">
        <w:t xml:space="preserve">I do not think </w:t>
      </w:r>
      <w:r>
        <w:t>we</w:t>
      </w:r>
      <w:r w:rsidRPr="009E2A31">
        <w:t xml:space="preserve"> can get away from </w:t>
      </w:r>
      <w:r>
        <w:t>it</w:t>
      </w:r>
      <w:r w:rsidRPr="009E2A31">
        <w:t xml:space="preserve">. </w:t>
      </w:r>
    </w:p>
    <w:p w:rsidR="00556C92" w:rsidRPr="009E2A31" w:rsidP="00556C92">
      <w:pPr>
        <w:pStyle w:val="QuestionCont"/>
      </w:pPr>
      <w:r w:rsidRPr="009E2A31">
        <w:t xml:space="preserve">Perhaps I </w:t>
      </w:r>
      <w:r>
        <w:t xml:space="preserve">could </w:t>
      </w:r>
      <w:r w:rsidRPr="009E2A31">
        <w:t xml:space="preserve">start with Sarah. In which areas do you see scope for compromise between the EU and the </w:t>
      </w:r>
      <w:r>
        <w:t>UK,</w:t>
      </w:r>
      <w:r w:rsidRPr="009E2A31">
        <w:t xml:space="preserve"> and where do you think it </w:t>
      </w:r>
      <w:r>
        <w:t>will be</w:t>
      </w:r>
      <w:r w:rsidRPr="009E2A31">
        <w:t xml:space="preserve"> most difficult?</w:t>
      </w:r>
      <w:r>
        <w:t xml:space="preserve"> </w:t>
      </w:r>
    </w:p>
    <w:p w:rsidR="00556C92" w:rsidP="00556C92">
      <w:pPr>
        <w:pStyle w:val="Answer"/>
      </w:pPr>
      <w:r w:rsidRPr="00F32D05">
        <w:rPr>
          <w:b/>
          <w:i/>
        </w:rPr>
        <w:t xml:space="preserve">Sarah </w:t>
      </w:r>
      <w:r w:rsidRPr="00F32D05">
        <w:rPr>
          <w:b/>
          <w:i/>
        </w:rPr>
        <w:t>Hards</w:t>
      </w:r>
      <w:r w:rsidRPr="00F32D05">
        <w:rPr>
          <w:b/>
          <w:i/>
        </w:rPr>
        <w:t>:</w:t>
      </w:r>
      <w:r>
        <w:t xml:space="preserve"> F</w:t>
      </w:r>
      <w:r w:rsidRPr="009E2A31">
        <w:t xml:space="preserve">or </w:t>
      </w:r>
      <w:r>
        <w:t>non-</w:t>
      </w:r>
      <w:r w:rsidRPr="009E2A31">
        <w:t>SPS goods moving into Northern Ireland</w:t>
      </w:r>
      <w:r>
        <w:t xml:space="preserve">, the </w:t>
      </w:r>
      <w:r w:rsidRPr="009E2A31">
        <w:t xml:space="preserve">express lane </w:t>
      </w:r>
      <w:r>
        <w:t xml:space="preserve">they </w:t>
      </w:r>
      <w:r w:rsidRPr="009E2A31">
        <w:t xml:space="preserve">discussed </w:t>
      </w:r>
      <w:r>
        <w:t xml:space="preserve">can, hopefully, be </w:t>
      </w:r>
      <w:r w:rsidRPr="009E2A31">
        <w:t>agreed on quite quickly.</w:t>
      </w:r>
      <w:r>
        <w:t xml:space="preserve"> It is the </w:t>
      </w:r>
      <w:r w:rsidRPr="009E2A31">
        <w:t>SPS</w:t>
      </w:r>
      <w:r>
        <w:t xml:space="preserve"> </w:t>
      </w:r>
      <w:r w:rsidRPr="009E2A31">
        <w:t xml:space="preserve">goods </w:t>
      </w:r>
      <w:r>
        <w:t>that</w:t>
      </w:r>
      <w:r w:rsidRPr="009E2A31">
        <w:t xml:space="preserve"> are going to prove very challenging.</w:t>
      </w:r>
      <w:r>
        <w:t xml:space="preserve"> </w:t>
      </w:r>
      <w:r w:rsidRPr="009E2A31">
        <w:t>I know there is a real push to try to minimise</w:t>
      </w:r>
      <w:r>
        <w:t>, literally,</w:t>
      </w:r>
      <w:r w:rsidRPr="009E2A31">
        <w:t xml:space="preserve"> paperwork, but I know that the EU just feels </w:t>
      </w:r>
      <w:r>
        <w:t>that it</w:t>
      </w:r>
      <w:r w:rsidRPr="009E2A31">
        <w:t xml:space="preserve"> is something that has to be done.</w:t>
      </w:r>
      <w:r>
        <w:t xml:space="preserve"> </w:t>
      </w:r>
      <w:r w:rsidRPr="009E2A31">
        <w:t>We do not move that much SPS</w:t>
      </w:r>
      <w:r>
        <w:t xml:space="preserve"> </w:t>
      </w:r>
      <w:r w:rsidRPr="009E2A31">
        <w:t>product and</w:t>
      </w:r>
      <w:r>
        <w:t>,</w:t>
      </w:r>
      <w:r w:rsidRPr="009E2A31">
        <w:t xml:space="preserve"> as I said</w:t>
      </w:r>
      <w:r>
        <w:t>,</w:t>
      </w:r>
      <w:r w:rsidRPr="009E2A31">
        <w:t xml:space="preserve"> a number of our customers have diverted and sourced it internally here in Ireland.</w:t>
      </w:r>
      <w:r>
        <w:t xml:space="preserve"> </w:t>
      </w:r>
      <w:r w:rsidRPr="009E2A31">
        <w:t>I hope that a majority of</w:t>
      </w:r>
      <w:r>
        <w:t xml:space="preserve"> the</w:t>
      </w:r>
      <w:r w:rsidRPr="009E2A31">
        <w:t xml:space="preserve"> goods we move will be subject to that express lan</w:t>
      </w:r>
      <w:r>
        <w:t>e.</w:t>
      </w:r>
    </w:p>
    <w:p w:rsidR="00556C92" w:rsidP="00556C92">
      <w:pPr>
        <w:pStyle w:val="Remark"/>
      </w:pPr>
      <w:r w:rsidRPr="00BB528D">
        <w:rPr>
          <w:b/>
        </w:rPr>
        <w:t>Lord Hain:</w:t>
      </w:r>
      <w:r>
        <w:t xml:space="preserve"> If you were banging heads together on SPS, how would you do it? I do not mean physically but in policy terms.</w:t>
      </w:r>
    </w:p>
    <w:p w:rsidR="00556C92" w:rsidP="00556C92">
      <w:pPr>
        <w:pStyle w:val="Answer"/>
      </w:pPr>
      <w:r w:rsidRPr="00BB528D">
        <w:rPr>
          <w:b/>
          <w:i/>
        </w:rPr>
        <w:t xml:space="preserve">Sarah </w:t>
      </w:r>
      <w:r w:rsidRPr="00BB528D">
        <w:rPr>
          <w:b/>
          <w:i/>
        </w:rPr>
        <w:t>Hards</w:t>
      </w:r>
      <w:r w:rsidRPr="00BB528D">
        <w:rPr>
          <w:b/>
          <w:i/>
        </w:rPr>
        <w:t>:</w:t>
      </w:r>
      <w:r>
        <w:t xml:space="preserve"> </w:t>
      </w:r>
      <w:r w:rsidRPr="00BB528D">
        <w:t>I do not know. It is very difficult. C</w:t>
      </w:r>
      <w:r>
        <w:t>onall</w:t>
      </w:r>
      <w:r w:rsidRPr="00BB528D">
        <w:t>, do you have any ideas on how to make S</w:t>
      </w:r>
      <w:r>
        <w:t>P</w:t>
      </w:r>
      <w:r w:rsidRPr="00BB528D">
        <w:t>S work?</w:t>
      </w:r>
    </w:p>
    <w:p w:rsidR="00556C92" w:rsidRPr="009A01D8" w:rsidP="00556C92">
      <w:pPr>
        <w:pStyle w:val="Answer"/>
      </w:pPr>
      <w:r w:rsidRPr="00BB528D">
        <w:rPr>
          <w:b/>
          <w:i/>
        </w:rPr>
        <w:t>Conall Donnelly:</w:t>
      </w:r>
      <w:r>
        <w:t xml:space="preserve"> </w:t>
      </w:r>
      <w:r w:rsidRPr="00BB528D">
        <w:t>There is no question but that the UK motivation is to diverge so</w:t>
      </w:r>
      <w:r>
        <w:t xml:space="preserve"> that</w:t>
      </w:r>
      <w:r w:rsidRPr="00BB528D">
        <w:t xml:space="preserve"> it can make the kind of</w:t>
      </w:r>
      <w:r>
        <w:t xml:space="preserve"> trade</w:t>
      </w:r>
      <w:r w:rsidRPr="00BB528D">
        <w:t xml:space="preserve"> deals that are already under</w:t>
      </w:r>
      <w:r>
        <w:t xml:space="preserve"> </w:t>
      </w:r>
      <w:r w:rsidRPr="00BB528D">
        <w:t>way</w:t>
      </w:r>
      <w:r>
        <w:t xml:space="preserve">. </w:t>
      </w:r>
      <w:r w:rsidRPr="009A01D8">
        <w:t xml:space="preserve">I would not want you to think </w:t>
      </w:r>
      <w:r>
        <w:t>me naive, but the point is that d</w:t>
      </w:r>
      <w:r w:rsidRPr="009A01D8">
        <w:t>ivergence is the fundamental problem here</w:t>
      </w:r>
      <w:r>
        <w:t>. T</w:t>
      </w:r>
      <w:r w:rsidRPr="009A01D8">
        <w:t xml:space="preserve">hat is the risk </w:t>
      </w:r>
      <w:r>
        <w:t>the EU</w:t>
      </w:r>
      <w:r w:rsidRPr="009A01D8">
        <w:t xml:space="preserve"> sees and is trying to manage</w:t>
      </w:r>
      <w:r>
        <w:t>. The</w:t>
      </w:r>
      <w:r w:rsidRPr="009A01D8">
        <w:t xml:space="preserve"> UK </w:t>
      </w:r>
      <w:r>
        <w:t>h</w:t>
      </w:r>
      <w:r w:rsidRPr="009A01D8">
        <w:t>as a fundamentally different w</w:t>
      </w:r>
      <w:r>
        <w:t>ay in the C</w:t>
      </w:r>
      <w:r w:rsidRPr="009A01D8">
        <w:t xml:space="preserve">ommand </w:t>
      </w:r>
      <w:r>
        <w:t>P</w:t>
      </w:r>
      <w:r w:rsidRPr="009A01D8">
        <w:t>aper</w:t>
      </w:r>
      <w:r>
        <w:t xml:space="preserve">; that is how it proposes to </w:t>
      </w:r>
      <w:r w:rsidRPr="009A01D8">
        <w:t xml:space="preserve">manage it. </w:t>
      </w:r>
      <w:r>
        <w:t>T</w:t>
      </w:r>
      <w:r w:rsidRPr="009A01D8">
        <w:t xml:space="preserve">here is </w:t>
      </w:r>
      <w:r>
        <w:t>loads of</w:t>
      </w:r>
      <w:r w:rsidRPr="009A01D8">
        <w:t xml:space="preserve"> potential for compromise in technical areas</w:t>
      </w:r>
      <w:r>
        <w:t xml:space="preserve">, and </w:t>
      </w:r>
      <w:r w:rsidRPr="009A01D8">
        <w:t xml:space="preserve">probably </w:t>
      </w:r>
      <w:r>
        <w:t>lots of</w:t>
      </w:r>
      <w:r w:rsidRPr="009A01D8">
        <w:t xml:space="preserve"> potential around customs and things like that. S</w:t>
      </w:r>
      <w:r>
        <w:t>P</w:t>
      </w:r>
      <w:r w:rsidRPr="009A01D8">
        <w:t>S is the main challenge.</w:t>
      </w:r>
    </w:p>
    <w:p w:rsidR="00556C92" w:rsidP="00556C92">
      <w:pPr>
        <w:pStyle w:val="Answer"/>
      </w:pPr>
      <w:r>
        <w:t xml:space="preserve">In </w:t>
      </w:r>
      <w:r w:rsidRPr="009A01D8">
        <w:t>business</w:t>
      </w:r>
      <w:r>
        <w:t>,</w:t>
      </w:r>
      <w:r w:rsidRPr="009A01D8">
        <w:t xml:space="preserve"> </w:t>
      </w:r>
      <w:r>
        <w:t>w</w:t>
      </w:r>
      <w:r w:rsidRPr="009A01D8">
        <w:t>e are not dogmatic</w:t>
      </w:r>
      <w:r>
        <w:t>. D</w:t>
      </w:r>
      <w:r w:rsidRPr="009A01D8">
        <w:t>ogma is probably the biggest problem</w:t>
      </w:r>
      <w:r>
        <w:t xml:space="preserve"> </w:t>
      </w:r>
      <w:r w:rsidRPr="009A01D8">
        <w:t>on both sides. On one side</w:t>
      </w:r>
      <w:r>
        <w:t>,</w:t>
      </w:r>
      <w:r w:rsidRPr="009A01D8">
        <w:t xml:space="preserve"> the </w:t>
      </w:r>
      <w:r>
        <w:t>EU talks</w:t>
      </w:r>
      <w:r w:rsidRPr="009A01D8">
        <w:t xml:space="preserve"> about economic alignment </w:t>
      </w:r>
      <w:r>
        <w:t>being</w:t>
      </w:r>
      <w:r w:rsidRPr="009A01D8">
        <w:t xml:space="preserve"> necessary</w:t>
      </w:r>
      <w:r>
        <w:t>.</w:t>
      </w:r>
      <w:r w:rsidRPr="009A01D8">
        <w:t xml:space="preserve"> The UK </w:t>
      </w:r>
      <w:r w:rsidRPr="002B18B1">
        <w:t>would accept some form of mutual recognition or</w:t>
      </w:r>
      <w:r>
        <w:t xml:space="preserve"> SPS</w:t>
      </w:r>
      <w:r w:rsidRPr="002B18B1">
        <w:t xml:space="preserve"> agreement. There</w:t>
      </w:r>
      <w:r>
        <w:t xml:space="preserve"> i</w:t>
      </w:r>
      <w:r w:rsidRPr="002B18B1">
        <w:t>s no question</w:t>
      </w:r>
      <w:r>
        <w:t xml:space="preserve">: </w:t>
      </w:r>
      <w:r w:rsidRPr="002B18B1">
        <w:t xml:space="preserve">both sides see the benefit </w:t>
      </w:r>
      <w:r>
        <w:t>in an SPS</w:t>
      </w:r>
      <w:r w:rsidRPr="002B18B1">
        <w:t xml:space="preserve"> agreement</w:t>
      </w:r>
      <w:r>
        <w:t xml:space="preserve">, but </w:t>
      </w:r>
      <w:r w:rsidRPr="00CF55D6">
        <w:t>it probably fall</w:t>
      </w:r>
      <w:r>
        <w:t>s</w:t>
      </w:r>
      <w:r w:rsidRPr="00CF55D6">
        <w:t xml:space="preserve"> somewhere between equival</w:t>
      </w:r>
      <w:r>
        <w:t>ence</w:t>
      </w:r>
      <w:r w:rsidRPr="00CF55D6">
        <w:t xml:space="preserve"> and dynamic alignment </w:t>
      </w:r>
      <w:r>
        <w:t>in</w:t>
      </w:r>
      <w:r w:rsidRPr="00CF55D6">
        <w:t xml:space="preserve"> certain areas</w:t>
      </w:r>
      <w:r>
        <w:t>.</w:t>
      </w:r>
      <w:r w:rsidRPr="00CF55D6">
        <w:t xml:space="preserve"> I do not know. </w:t>
      </w:r>
      <w:r>
        <w:t>T</w:t>
      </w:r>
      <w:r w:rsidRPr="00CF55D6">
        <w:t>he positions are so fixed and hard that it is a challenge, but at the end of the day</w:t>
      </w:r>
      <w:r>
        <w:t>,</w:t>
      </w:r>
      <w:r w:rsidRPr="00CF55D6">
        <w:t xml:space="preserve"> if you do not confront </w:t>
      </w:r>
      <w:r w:rsidRPr="006D01E9">
        <w:t>th</w:t>
      </w:r>
      <w:r>
        <w:t>e</w:t>
      </w:r>
      <w:r w:rsidRPr="006D01E9">
        <w:t xml:space="preserve"> issue</w:t>
      </w:r>
      <w:r>
        <w:t>,</w:t>
      </w:r>
      <w:r w:rsidRPr="006D01E9">
        <w:t xml:space="preserve"> eventually it will</w:t>
      </w:r>
      <w:r>
        <w:t xml:space="preserve"> over time</w:t>
      </w:r>
      <w:r w:rsidRPr="006D01E9">
        <w:t xml:space="preserve"> drive more and more intractable problems. We need something sustainable, so ultimately it will have to be confronted.</w:t>
      </w:r>
    </w:p>
    <w:p w:rsidR="00556C92" w:rsidP="00556C92">
      <w:pPr>
        <w:pStyle w:val="Remark"/>
      </w:pPr>
      <w:r w:rsidRPr="006D01E9">
        <w:rPr>
          <w:b/>
        </w:rPr>
        <w:t>Lord Hain:</w:t>
      </w:r>
      <w:r>
        <w:t xml:space="preserve"> </w:t>
      </w:r>
      <w:r w:rsidRPr="006D01E9">
        <w:t xml:space="preserve">On </w:t>
      </w:r>
      <w:r>
        <w:t xml:space="preserve">the difference between </w:t>
      </w:r>
      <w:r w:rsidRPr="006D01E9">
        <w:t>equivalence and dynamic</w:t>
      </w:r>
      <w:r>
        <w:t xml:space="preserve"> alignment</w:t>
      </w:r>
      <w:r w:rsidRPr="006D01E9">
        <w:t xml:space="preserve">, </w:t>
      </w:r>
      <w:r>
        <w:t>if</w:t>
      </w:r>
      <w:r>
        <w:rPr>
          <w:lang w:val="en-US"/>
        </w:rPr>
        <w:t xml:space="preserve"> </w:t>
      </w:r>
      <w:r w:rsidRPr="006D01E9">
        <w:t>you take a leg of lamb</w:t>
      </w:r>
      <w:r>
        <w:t xml:space="preserve"> w</w:t>
      </w:r>
      <w:r w:rsidRPr="006D01E9">
        <w:t>hat would you actually do between those two</w:t>
      </w:r>
      <w:r>
        <w:t>, to bridge them?</w:t>
      </w:r>
    </w:p>
    <w:p w:rsidR="00556C92" w:rsidP="00556C92">
      <w:pPr>
        <w:pStyle w:val="Answer"/>
      </w:pPr>
      <w:r w:rsidRPr="006D01E9">
        <w:rPr>
          <w:b/>
          <w:i/>
        </w:rPr>
        <w:t>Conall Donnelly:</w:t>
      </w:r>
      <w:r>
        <w:t xml:space="preserve"> T</w:t>
      </w:r>
      <w:r w:rsidRPr="006D01E9">
        <w:t xml:space="preserve">he difference between the two is that under dynamic alignment the </w:t>
      </w:r>
      <w:r>
        <w:t xml:space="preserve">EU </w:t>
      </w:r>
      <w:r w:rsidRPr="006D01E9">
        <w:t xml:space="preserve">would require UK </w:t>
      </w:r>
      <w:r w:rsidR="00E53CB2">
        <w:t xml:space="preserve">legislation </w:t>
      </w:r>
      <w:r w:rsidRPr="006D01E9">
        <w:t xml:space="preserve">to keep </w:t>
      </w:r>
      <w:r w:rsidR="00E53CB2">
        <w:t>pace</w:t>
      </w:r>
      <w:r w:rsidRPr="006D01E9">
        <w:t xml:space="preserve"> with changes in </w:t>
      </w:r>
      <w:r>
        <w:t xml:space="preserve">EU </w:t>
      </w:r>
      <w:r w:rsidRPr="006D01E9">
        <w:t>legislation</w:t>
      </w:r>
      <w:r>
        <w:t xml:space="preserve">, </w:t>
      </w:r>
      <w:r w:rsidRPr="006D01E9">
        <w:t>whereas the alternative</w:t>
      </w:r>
      <w:r w:rsidR="009F10BE">
        <w:t xml:space="preserve"> (preferred by the UK)</w:t>
      </w:r>
      <w:r w:rsidRPr="006D01E9">
        <w:t xml:space="preserve"> is </w:t>
      </w:r>
      <w:r>
        <w:t>for</w:t>
      </w:r>
      <w:r w:rsidRPr="006D01E9">
        <w:t xml:space="preserve"> the UK and</w:t>
      </w:r>
      <w:r>
        <w:t xml:space="preserve"> the EU to</w:t>
      </w:r>
      <w:r w:rsidRPr="006D01E9">
        <w:t xml:space="preserve"> agree that the</w:t>
      </w:r>
      <w:r w:rsidRPr="0089178C">
        <w:t xml:space="preserve"> respective regulatory regimes in both jurisdictions are</w:t>
      </w:r>
      <w:r>
        <w:t>,</w:t>
      </w:r>
      <w:r w:rsidRPr="0089178C">
        <w:t xml:space="preserve"> effectively</w:t>
      </w:r>
      <w:r>
        <w:t>,</w:t>
      </w:r>
      <w:r w:rsidRPr="0089178C">
        <w:t xml:space="preserve"> </w:t>
      </w:r>
      <w:r w:rsidRPr="0089178C">
        <w:t>equivalent</w:t>
      </w:r>
      <w:r w:rsidRPr="0089178C">
        <w:t xml:space="preserve"> and mutually recognise</w:t>
      </w:r>
      <w:r>
        <w:t xml:space="preserve">d. They would </w:t>
      </w:r>
      <w:r w:rsidRPr="0089178C">
        <w:t>recognis</w:t>
      </w:r>
      <w:r>
        <w:t>e</w:t>
      </w:r>
      <w:r w:rsidRPr="0089178C">
        <w:t xml:space="preserve"> each other</w:t>
      </w:r>
      <w:r>
        <w:t>’</w:t>
      </w:r>
      <w:r w:rsidRPr="0089178C">
        <w:t>s standards as equivalent</w:t>
      </w:r>
      <w:r>
        <w:t>. T</w:t>
      </w:r>
      <w:r w:rsidRPr="0089178C">
        <w:t>hat is the kind of agreement the UK could sign up</w:t>
      </w:r>
      <w:r>
        <w:t xml:space="preserve"> to </w:t>
      </w:r>
      <w:r w:rsidRPr="0087541E">
        <w:t>if</w:t>
      </w:r>
      <w:r>
        <w:t xml:space="preserve"> </w:t>
      </w:r>
      <w:r w:rsidRPr="0089178C">
        <w:t xml:space="preserve">the </w:t>
      </w:r>
      <w:r>
        <w:t xml:space="preserve">EU </w:t>
      </w:r>
      <w:r w:rsidRPr="0089178C">
        <w:t>require</w:t>
      </w:r>
      <w:r>
        <w:t>d</w:t>
      </w:r>
      <w:r w:rsidRPr="0089178C">
        <w:t xml:space="preserve"> economic alignment.</w:t>
      </w:r>
    </w:p>
    <w:p w:rsidR="00556C92" w:rsidP="00556C92">
      <w:pPr>
        <w:pStyle w:val="Remark"/>
      </w:pPr>
      <w:r w:rsidRPr="0089178C">
        <w:rPr>
          <w:b/>
        </w:rPr>
        <w:t>Lord Hain:</w:t>
      </w:r>
      <w:r>
        <w:t xml:space="preserve"> </w:t>
      </w:r>
      <w:r w:rsidRPr="0089178C">
        <w:t>But what if they were not equivalent</w:t>
      </w:r>
      <w:r>
        <w:t>?</w:t>
      </w:r>
    </w:p>
    <w:p w:rsidR="00556C92" w:rsidP="00556C92">
      <w:pPr>
        <w:pStyle w:val="Answer"/>
      </w:pPr>
      <w:r w:rsidRPr="0089178C">
        <w:rPr>
          <w:b/>
          <w:i/>
        </w:rPr>
        <w:t>Conall Donnelly:</w:t>
      </w:r>
      <w:r>
        <w:t xml:space="preserve"> T</w:t>
      </w:r>
      <w:r w:rsidRPr="0089178C">
        <w:t>hat is where it has to be agreed. An equivalence agreement is negotiated</w:t>
      </w:r>
      <w:r>
        <w:t>;</w:t>
      </w:r>
      <w:r w:rsidRPr="0089178C">
        <w:t xml:space="preserve"> there are parameters under which standards</w:t>
      </w:r>
      <w:r>
        <w:t xml:space="preserve"> are</w:t>
      </w:r>
      <w:r w:rsidRPr="0089178C">
        <w:t xml:space="preserve"> maintained</w:t>
      </w:r>
      <w:r>
        <w:t>. T</w:t>
      </w:r>
      <w:r w:rsidRPr="0089178C">
        <w:t xml:space="preserve">hat is the kind of relationship that exists between the </w:t>
      </w:r>
      <w:r>
        <w:t>EU</w:t>
      </w:r>
      <w:r w:rsidRPr="0089178C">
        <w:t xml:space="preserve"> and New Zealand</w:t>
      </w:r>
      <w:r w:rsidR="00E53CB2">
        <w:t xml:space="preserve">; The </w:t>
      </w:r>
      <w:r w:rsidRPr="0089178C">
        <w:t xml:space="preserve">relationship between the </w:t>
      </w:r>
      <w:r>
        <w:t xml:space="preserve">EU </w:t>
      </w:r>
      <w:r w:rsidRPr="0089178C">
        <w:t>and Switzerland</w:t>
      </w:r>
      <w:r w:rsidR="00E53CB2">
        <w:t xml:space="preserve"> is one more like dynamic alignment</w:t>
      </w:r>
      <w:r>
        <w:t>. P</w:t>
      </w:r>
      <w:r w:rsidRPr="0089178C">
        <w:t xml:space="preserve">eople talk about </w:t>
      </w:r>
      <w:r>
        <w:t xml:space="preserve">one or the other being an off-the-peg </w:t>
      </w:r>
      <w:r w:rsidRPr="0089178C">
        <w:t>solution</w:t>
      </w:r>
      <w:r>
        <w:t>, but they will have</w:t>
      </w:r>
      <w:r w:rsidRPr="0089178C">
        <w:t xml:space="preserve"> to come up with something specific for Northern Ireland</w:t>
      </w:r>
      <w:r w:rsidRPr="0094762E">
        <w:t xml:space="preserve">. </w:t>
      </w:r>
      <w:r>
        <w:t>As</w:t>
      </w:r>
      <w:r w:rsidRPr="0094762E">
        <w:t xml:space="preserve"> is often the case </w:t>
      </w:r>
      <w:r>
        <w:t>for</w:t>
      </w:r>
      <w:r w:rsidRPr="0094762E">
        <w:t xml:space="preserve"> Northern Ireland throughout th</w:t>
      </w:r>
      <w:r>
        <w:t>is</w:t>
      </w:r>
      <w:r w:rsidRPr="0094762E">
        <w:t xml:space="preserve"> process</w:t>
      </w:r>
      <w:r>
        <w:t>,</w:t>
      </w:r>
      <w:r w:rsidRPr="0094762E">
        <w:t xml:space="preserve"> we need something special</w:t>
      </w:r>
      <w:r>
        <w:t>. O</w:t>
      </w:r>
      <w:r w:rsidRPr="0094762E">
        <w:t xml:space="preserve">ur view </w:t>
      </w:r>
      <w:r>
        <w:t>is</w:t>
      </w:r>
      <w:r w:rsidRPr="0094762E">
        <w:t xml:space="preserve"> that it is absolutely necessary to make it work in the long term.</w:t>
      </w:r>
    </w:p>
    <w:p w:rsidR="00556C92" w:rsidP="00556C92">
      <w:pPr>
        <w:pStyle w:val="Remark"/>
      </w:pPr>
      <w:r w:rsidRPr="000441A7">
        <w:rPr>
          <w:b/>
        </w:rPr>
        <w:t>Lord Hain:</w:t>
      </w:r>
      <w:r>
        <w:t xml:space="preserve"> Thank you.</w:t>
      </w:r>
    </w:p>
    <w:p w:rsidR="00556C92" w:rsidP="00556C92">
      <w:pPr>
        <w:pStyle w:val="Remark"/>
      </w:pPr>
      <w:r w:rsidRPr="00043368">
        <w:rPr>
          <w:b/>
        </w:rPr>
        <w:t>Baroness Ritchie of Downpatrick:</w:t>
      </w:r>
      <w:r>
        <w:t xml:space="preserve"> You have</w:t>
      </w:r>
      <w:r w:rsidRPr="0094762E">
        <w:t xml:space="preserve"> been talking </w:t>
      </w:r>
      <w:r>
        <w:t>about SPS</w:t>
      </w:r>
      <w:r w:rsidRPr="0094762E">
        <w:t xml:space="preserve"> agreements and all the technical issues. What </w:t>
      </w:r>
      <w:r>
        <w:t xml:space="preserve">direct discussions and </w:t>
      </w:r>
      <w:r w:rsidRPr="0094762E">
        <w:t>engagement</w:t>
      </w:r>
      <w:r>
        <w:t xml:space="preserve"> have you had on technical matters with the </w:t>
      </w:r>
      <w:r w:rsidRPr="0094762E">
        <w:t xml:space="preserve">British </w:t>
      </w:r>
      <w:r>
        <w:t>G</w:t>
      </w:r>
      <w:r w:rsidRPr="0094762E">
        <w:t xml:space="preserve">overnment and the </w:t>
      </w:r>
      <w:r>
        <w:t>EU</w:t>
      </w:r>
      <w:r w:rsidRPr="0094762E">
        <w:t xml:space="preserve"> in the </w:t>
      </w:r>
      <w:r>
        <w:t>l</w:t>
      </w:r>
      <w:r w:rsidRPr="0094762E">
        <w:t>ast three months</w:t>
      </w:r>
      <w:r>
        <w:t>?</w:t>
      </w:r>
    </w:p>
    <w:p w:rsidR="00556C92" w:rsidP="00556C92">
      <w:pPr>
        <w:pStyle w:val="Answer"/>
      </w:pPr>
      <w:r w:rsidRPr="0094762E">
        <w:rPr>
          <w:b/>
          <w:i/>
        </w:rPr>
        <w:t>Conall Donnelly:</w:t>
      </w:r>
      <w:r>
        <w:t xml:space="preserve"> It has been largely </w:t>
      </w:r>
      <w:r w:rsidRPr="006F6245">
        <w:t xml:space="preserve">through the </w:t>
      </w:r>
      <w:r>
        <w:t>Business B</w:t>
      </w:r>
      <w:r w:rsidRPr="006F6245">
        <w:t xml:space="preserve">rexit </w:t>
      </w:r>
      <w:r>
        <w:t>W</w:t>
      </w:r>
      <w:r w:rsidRPr="006F6245">
        <w:t xml:space="preserve">orking </w:t>
      </w:r>
      <w:r>
        <w:t>G</w:t>
      </w:r>
      <w:r w:rsidRPr="006F6245">
        <w:t>roup. The Commission w</w:t>
      </w:r>
      <w:r>
        <w:t>as</w:t>
      </w:r>
      <w:r w:rsidRPr="006F6245">
        <w:t xml:space="preserve"> here in February</w:t>
      </w:r>
      <w:r>
        <w:t xml:space="preserve"> and w</w:t>
      </w:r>
      <w:r w:rsidRPr="006F6245">
        <w:t>e</w:t>
      </w:r>
      <w:r>
        <w:t xml:space="preserve"> </w:t>
      </w:r>
      <w:r w:rsidRPr="006F6245">
        <w:t xml:space="preserve">had discussions with </w:t>
      </w:r>
      <w:r>
        <w:t xml:space="preserve">it when it visited. Probably all the different business sectors in Northern Ireland </w:t>
      </w:r>
      <w:r w:rsidRPr="006F6245">
        <w:t>w</w:t>
      </w:r>
      <w:r>
        <w:t xml:space="preserve">ere </w:t>
      </w:r>
      <w:r w:rsidRPr="006F6245">
        <w:t>round the table with</w:t>
      </w:r>
      <w:r>
        <w:t xml:space="preserve"> the Commission</w:t>
      </w:r>
      <w:r w:rsidRPr="006F6245">
        <w:t xml:space="preserve"> at one time or another over the course of a few days</w:t>
      </w:r>
      <w:r>
        <w:t>. W</w:t>
      </w:r>
      <w:r w:rsidRPr="006F6245">
        <w:t>e would have raised these issues</w:t>
      </w:r>
      <w:r>
        <w:t xml:space="preserve">. We have been </w:t>
      </w:r>
      <w:r w:rsidRPr="006F6245">
        <w:t>regularly engaging with officials from HMRC</w:t>
      </w:r>
      <w:r>
        <w:t>,</w:t>
      </w:r>
      <w:r w:rsidRPr="006F6245">
        <w:t xml:space="preserve"> </w:t>
      </w:r>
      <w:r>
        <w:t xml:space="preserve">the </w:t>
      </w:r>
      <w:r w:rsidRPr="006F6245">
        <w:t>Cabinet Office</w:t>
      </w:r>
      <w:r>
        <w:t xml:space="preserve">, the EU taskforce, the </w:t>
      </w:r>
      <w:r w:rsidRPr="00506CD6">
        <w:t>Foreign Office</w:t>
      </w:r>
      <w:r>
        <w:t xml:space="preserve"> and N</w:t>
      </w:r>
      <w:r w:rsidR="004F2CAE">
        <w:t>I</w:t>
      </w:r>
      <w:r>
        <w:t>O</w:t>
      </w:r>
      <w:r w:rsidRPr="00506CD6">
        <w:t xml:space="preserve"> officials</w:t>
      </w:r>
      <w:r>
        <w:t>. T</w:t>
      </w:r>
      <w:r w:rsidRPr="00506CD6">
        <w:t>here is a great level of engagement at the moment. I</w:t>
      </w:r>
      <w:r>
        <w:t xml:space="preserve"> </w:t>
      </w:r>
      <w:r w:rsidR="00E53CB2">
        <w:t xml:space="preserve">have highlighted this issue of divergence with </w:t>
      </w:r>
      <w:r w:rsidR="00E53CB2">
        <w:t>them</w:t>
      </w:r>
      <w:r w:rsidR="00E53CB2">
        <w:t xml:space="preserve"> and I </w:t>
      </w:r>
      <w:r>
        <w:t xml:space="preserve">am </w:t>
      </w:r>
      <w:r w:rsidRPr="00506CD6">
        <w:t>probably</w:t>
      </w:r>
      <w:r>
        <w:t xml:space="preserve"> highlighting </w:t>
      </w:r>
      <w:r w:rsidR="00E53CB2">
        <w:t xml:space="preserve">more </w:t>
      </w:r>
      <w:r>
        <w:t>today</w:t>
      </w:r>
      <w:r w:rsidRPr="00506CD6">
        <w:t xml:space="preserve"> because it is important</w:t>
      </w:r>
      <w:r>
        <w:t xml:space="preserve"> that it is heard.</w:t>
      </w:r>
    </w:p>
    <w:p w:rsidR="00556C92" w:rsidP="00556C92">
      <w:pPr>
        <w:pStyle w:val="Answer"/>
      </w:pPr>
      <w:r w:rsidRPr="00506CD6">
        <w:rPr>
          <w:b/>
          <w:i/>
        </w:rPr>
        <w:t xml:space="preserve">Sarah </w:t>
      </w:r>
      <w:r w:rsidRPr="00506CD6">
        <w:rPr>
          <w:b/>
          <w:i/>
        </w:rPr>
        <w:t>Hards</w:t>
      </w:r>
      <w:r w:rsidRPr="00506CD6">
        <w:rPr>
          <w:b/>
          <w:i/>
        </w:rPr>
        <w:t>:</w:t>
      </w:r>
      <w:r>
        <w:t xml:space="preserve"> </w:t>
      </w:r>
      <w:r w:rsidRPr="00506CD6">
        <w:t>I have never spoken directly with any government official regarding S</w:t>
      </w:r>
      <w:r>
        <w:t>P</w:t>
      </w:r>
      <w:r w:rsidRPr="00506CD6">
        <w:t xml:space="preserve">S goods. </w:t>
      </w:r>
      <w:r>
        <w:t>It would be o</w:t>
      </w:r>
      <w:r w:rsidRPr="00506CD6">
        <w:t>ur customers</w:t>
      </w:r>
      <w:r>
        <w:t xml:space="preserve"> who </w:t>
      </w:r>
      <w:r w:rsidRPr="00506CD6">
        <w:t>engage with officials on that.</w:t>
      </w:r>
    </w:p>
    <w:p w:rsidR="00556C92" w:rsidP="00556C92">
      <w:pPr>
        <w:pStyle w:val="Remark"/>
      </w:pPr>
      <w:r w:rsidRPr="00506CD6">
        <w:rPr>
          <w:b/>
        </w:rPr>
        <w:t xml:space="preserve">Lord Thomas of </w:t>
      </w:r>
      <w:r w:rsidRPr="00506CD6">
        <w:rPr>
          <w:b/>
        </w:rPr>
        <w:t>Gresford</w:t>
      </w:r>
      <w:r w:rsidRPr="00506CD6">
        <w:rPr>
          <w:b/>
        </w:rPr>
        <w:t>:</w:t>
      </w:r>
      <w:r>
        <w:t xml:space="preserve"> Conall, </w:t>
      </w:r>
      <w:r w:rsidRPr="00506CD6">
        <w:t xml:space="preserve">I am very interested in your suggestion </w:t>
      </w:r>
      <w:r>
        <w:t xml:space="preserve">about </w:t>
      </w:r>
      <w:r w:rsidRPr="00506CD6">
        <w:t>managing divergence</w:t>
      </w:r>
      <w:r>
        <w:t>. Is</w:t>
      </w:r>
      <w:r w:rsidRPr="00506CD6">
        <w:t xml:space="preserve"> there an existing body </w:t>
      </w:r>
      <w:r>
        <w:t>w</w:t>
      </w:r>
      <w:r w:rsidRPr="00506CD6">
        <w:t>here representations can be made from Northern Ireland</w:t>
      </w:r>
      <w:r>
        <w:t xml:space="preserve">, the EU and GB and they could all </w:t>
      </w:r>
      <w:r w:rsidRPr="00506CD6">
        <w:t>get together and work</w:t>
      </w:r>
      <w:r>
        <w:t xml:space="preserve"> </w:t>
      </w:r>
      <w:r w:rsidRPr="00506CD6">
        <w:t>out how to manage divergenc</w:t>
      </w:r>
      <w:r>
        <w:t>e so that</w:t>
      </w:r>
      <w:r w:rsidRPr="00506CD6">
        <w:t xml:space="preserve"> everybody under</w:t>
      </w:r>
      <w:r>
        <w:t>stands</w:t>
      </w:r>
      <w:r w:rsidRPr="00506CD6">
        <w:t xml:space="preserve"> the position of each party? You referred to the B</w:t>
      </w:r>
      <w:r>
        <w:t>usiness</w:t>
      </w:r>
      <w:r w:rsidRPr="00506CD6">
        <w:t xml:space="preserve"> Brexit </w:t>
      </w:r>
      <w:r>
        <w:t>Working G</w:t>
      </w:r>
      <w:r w:rsidRPr="00506CD6">
        <w:t>rou</w:t>
      </w:r>
      <w:r>
        <w:t>p</w:t>
      </w:r>
      <w:r w:rsidRPr="00506CD6">
        <w:t xml:space="preserve">. How would you physically manage </w:t>
      </w:r>
      <w:r>
        <w:t>divergence</w:t>
      </w:r>
      <w:r w:rsidRPr="00506CD6">
        <w:t>?</w:t>
      </w:r>
    </w:p>
    <w:p w:rsidR="00556C92" w:rsidP="00556C92">
      <w:pPr>
        <w:pStyle w:val="Answer"/>
      </w:pPr>
      <w:r w:rsidRPr="00506CD6">
        <w:rPr>
          <w:b/>
          <w:i/>
        </w:rPr>
        <w:t>Conall Donnelly:</w:t>
      </w:r>
      <w:r>
        <w:t xml:space="preserve"> The</w:t>
      </w:r>
      <w:r w:rsidRPr="00506CD6">
        <w:t xml:space="preserve"> </w:t>
      </w:r>
      <w:r>
        <w:t>EU non-</w:t>
      </w:r>
      <w:r w:rsidRPr="00506CD6">
        <w:t>paper on stakeholder engagement</w:t>
      </w:r>
      <w:r>
        <w:t>,</w:t>
      </w:r>
      <w:r w:rsidRPr="00506CD6">
        <w:t xml:space="preserve"> representation and stuff like that is probably edging towards </w:t>
      </w:r>
      <w:r>
        <w:t>i</w:t>
      </w:r>
      <w:r w:rsidRPr="00506CD6">
        <w:t xml:space="preserve">t. </w:t>
      </w:r>
      <w:r>
        <w:t>The Business Brexit Working Group is</w:t>
      </w:r>
      <w:r w:rsidRPr="00506CD6">
        <w:t xml:space="preserve"> doing very good work</w:t>
      </w:r>
      <w:r>
        <w:t xml:space="preserve">. It is a </w:t>
      </w:r>
      <w:r w:rsidRPr="00506CD6">
        <w:t xml:space="preserve">collective of different trade bodies and some of the </w:t>
      </w:r>
      <w:r>
        <w:t xml:space="preserve">affected </w:t>
      </w:r>
      <w:r w:rsidRPr="00506CD6">
        <w:t>businesses in Northern</w:t>
      </w:r>
      <w:r>
        <w:t xml:space="preserve"> Ireland. You </w:t>
      </w:r>
      <w:r w:rsidRPr="00506CD6">
        <w:t>need officials at the table</w:t>
      </w:r>
      <w:r>
        <w:t xml:space="preserve"> </w:t>
      </w:r>
      <w:r w:rsidRPr="00506CD6">
        <w:t>not just from the</w:t>
      </w:r>
      <w:r>
        <w:t xml:space="preserve"> EU and the UK Government but from </w:t>
      </w:r>
      <w:r w:rsidRPr="00506CD6">
        <w:t xml:space="preserve">Northern Ireland. That is </w:t>
      </w:r>
      <w:r>
        <w:t xml:space="preserve">the </w:t>
      </w:r>
      <w:r w:rsidRPr="00506CD6">
        <w:t>type of engagement</w:t>
      </w:r>
      <w:r>
        <w:t xml:space="preserve"> </w:t>
      </w:r>
      <w:r w:rsidRPr="00506CD6">
        <w:t>we need</w:t>
      </w:r>
      <w:r w:rsidRPr="00802479">
        <w:t xml:space="preserve">. I </w:t>
      </w:r>
      <w:r>
        <w:t>think</w:t>
      </w:r>
      <w:r w:rsidRPr="00802479">
        <w:t xml:space="preserve"> the</w:t>
      </w:r>
      <w:r>
        <w:t xml:space="preserve"> EU </w:t>
      </w:r>
      <w:r w:rsidRPr="00802479">
        <w:t xml:space="preserve">non-paper is taking </w:t>
      </w:r>
      <w:r>
        <w:t>us</w:t>
      </w:r>
      <w:r w:rsidRPr="00802479">
        <w:t xml:space="preserve"> towards that type of engagement</w:t>
      </w:r>
      <w:r>
        <w:t>,</w:t>
      </w:r>
      <w:r w:rsidRPr="00802479">
        <w:t xml:space="preserve"> if possible</w:t>
      </w:r>
      <w:r>
        <w:t xml:space="preserve">. It is </w:t>
      </w:r>
      <w:r w:rsidRPr="00802479">
        <w:t xml:space="preserve">very useful to have that engagement when </w:t>
      </w:r>
      <w:r>
        <w:t>there are</w:t>
      </w:r>
      <w:r w:rsidRPr="00802479">
        <w:t xml:space="preserve"> officials from both sides in the room and you g</w:t>
      </w:r>
      <w:r>
        <w:t>et down</w:t>
      </w:r>
      <w:r w:rsidRPr="00802479">
        <w:t xml:space="preserve"> to technical details</w:t>
      </w:r>
      <w:r>
        <w:t>, because that is where it is important.</w:t>
      </w:r>
    </w:p>
    <w:p w:rsidR="00556C92" w:rsidP="00556C92">
      <w:pPr>
        <w:pStyle w:val="Answer"/>
      </w:pPr>
      <w:r>
        <w:t>On managing divergence,</w:t>
      </w:r>
      <w:r w:rsidRPr="00802479">
        <w:t xml:space="preserve"> in Northern Ireland when </w:t>
      </w:r>
      <w:r>
        <w:t>the G</w:t>
      </w:r>
      <w:r w:rsidRPr="00802479">
        <w:t>overnment introduce a new policy</w:t>
      </w:r>
      <w:r>
        <w:t>, they have</w:t>
      </w:r>
      <w:r w:rsidRPr="00802479">
        <w:t xml:space="preserve"> to make an equality impact assessment. That is one of the things </w:t>
      </w:r>
      <w:r>
        <w:t>they have</w:t>
      </w:r>
      <w:r w:rsidRPr="00802479">
        <w:t xml:space="preserve"> to do. </w:t>
      </w:r>
      <w:r>
        <w:t>There</w:t>
      </w:r>
      <w:r w:rsidRPr="00802479">
        <w:t xml:space="preserve"> has to </w:t>
      </w:r>
      <w:r>
        <w:t>be</w:t>
      </w:r>
      <w:r w:rsidRPr="00802479">
        <w:t xml:space="preserve"> a rural needs impact assessment</w:t>
      </w:r>
      <w:r>
        <w:t>. T</w:t>
      </w:r>
      <w:r w:rsidRPr="00802479">
        <w:t>here are legislative requirements tha</w:t>
      </w:r>
      <w:r>
        <w:t xml:space="preserve">t they </w:t>
      </w:r>
      <w:r>
        <w:t>have</w:t>
      </w:r>
      <w:r w:rsidRPr="00802479">
        <w:t xml:space="preserve"> to</w:t>
      </w:r>
      <w:r w:rsidRPr="00802479">
        <w:t xml:space="preserve"> look at </w:t>
      </w:r>
      <w:r>
        <w:t>e</w:t>
      </w:r>
      <w:r w:rsidRPr="00802479">
        <w:t>quality</w:t>
      </w:r>
      <w:r>
        <w:t xml:space="preserve"> so that, for </w:t>
      </w:r>
      <w:r w:rsidRPr="00802479">
        <w:t>example</w:t>
      </w:r>
      <w:r>
        <w:t>,</w:t>
      </w:r>
      <w:r w:rsidRPr="00802479">
        <w:t xml:space="preserve"> </w:t>
      </w:r>
      <w:r w:rsidR="00E53CB2">
        <w:t xml:space="preserve">a new policy or </w:t>
      </w:r>
      <w:r w:rsidR="00A405C4">
        <w:t xml:space="preserve">regulation does </w:t>
      </w:r>
      <w:r w:rsidRPr="00802479">
        <w:t>not disadvantage disabled groups</w:t>
      </w:r>
      <w:r>
        <w:t>. W</w:t>
      </w:r>
      <w:r w:rsidRPr="00802479">
        <w:t>hy not make it a legislative requirement that</w:t>
      </w:r>
      <w:r>
        <w:t>,</w:t>
      </w:r>
      <w:r w:rsidRPr="00802479">
        <w:t xml:space="preserve"> if a new policy </w:t>
      </w:r>
      <w:r>
        <w:t>is being</w:t>
      </w:r>
      <w:r w:rsidRPr="00802479">
        <w:t xml:space="preserve"> introduced that would affect good</w:t>
      </w:r>
      <w:r>
        <w:t>s</w:t>
      </w:r>
      <w:r w:rsidRPr="00802479">
        <w:t xml:space="preserve"> movements</w:t>
      </w:r>
      <w:r>
        <w:t>,</w:t>
      </w:r>
      <w:r w:rsidRPr="00802479">
        <w:t xml:space="preserve"> good</w:t>
      </w:r>
      <w:r>
        <w:t>s</w:t>
      </w:r>
      <w:r w:rsidRPr="00802479">
        <w:t xml:space="preserve"> standards or whatever</w:t>
      </w:r>
      <w:r>
        <w:t>,</w:t>
      </w:r>
      <w:r w:rsidRPr="00377AE7">
        <w:t xml:space="preserve"> there is a Northern Ireland impact assessment</w:t>
      </w:r>
      <w:r>
        <w:t>, o</w:t>
      </w:r>
      <w:r w:rsidRPr="00377AE7">
        <w:t>r even an internal market impact assessment</w:t>
      </w:r>
      <w:r>
        <w:t>,</w:t>
      </w:r>
      <w:r w:rsidRPr="00377AE7">
        <w:t xml:space="preserve"> because </w:t>
      </w:r>
      <w:r>
        <w:t xml:space="preserve">there will be </w:t>
      </w:r>
      <w:r w:rsidRPr="00377AE7">
        <w:t>things</w:t>
      </w:r>
      <w:r>
        <w:t xml:space="preserve"> that</w:t>
      </w:r>
      <w:r w:rsidRPr="00377AE7">
        <w:t xml:space="preserve"> will happen </w:t>
      </w:r>
      <w:r>
        <w:t>from one devolved</w:t>
      </w:r>
      <w:r w:rsidRPr="00377AE7">
        <w:t xml:space="preserve"> region</w:t>
      </w:r>
      <w:r>
        <w:t xml:space="preserve"> to another that could </w:t>
      </w:r>
      <w:r w:rsidRPr="00377AE7">
        <w:t>have</w:t>
      </w:r>
      <w:r>
        <w:t xml:space="preserve"> an</w:t>
      </w:r>
      <w:r w:rsidRPr="00377AE7">
        <w:t xml:space="preserve"> impact</w:t>
      </w:r>
      <w:r>
        <w:t xml:space="preserve"> </w:t>
      </w:r>
      <w:r w:rsidRPr="00377AE7">
        <w:t>as well</w:t>
      </w:r>
      <w:r>
        <w:t>?</w:t>
      </w:r>
      <w:r w:rsidRPr="00377AE7">
        <w:t xml:space="preserve"> </w:t>
      </w:r>
      <w:r>
        <w:t>S</w:t>
      </w:r>
      <w:r w:rsidRPr="00377AE7">
        <w:t xml:space="preserve">omething like that would </w:t>
      </w:r>
      <w:r>
        <w:t xml:space="preserve">be quite </w:t>
      </w:r>
      <w:r w:rsidRPr="00377AE7">
        <w:t>powerful</w:t>
      </w:r>
      <w:r>
        <w:t>.</w:t>
      </w:r>
    </w:p>
    <w:p w:rsidR="00556C92" w:rsidP="00556C92">
      <w:pPr>
        <w:pStyle w:val="Answer"/>
      </w:pPr>
      <w:r w:rsidRPr="0087541E">
        <w:t xml:space="preserve">Now of course, having undertaken such a mandatory process of examining the impact of a legislative change (divergence) and having identified major issues for the Northern Ireland economy, there </w:t>
      </w:r>
      <w:r w:rsidRPr="0087541E">
        <w:t xml:space="preserve">is nothing to stop </w:t>
      </w:r>
      <w:r w:rsidRPr="0087541E">
        <w:t xml:space="preserve">a </w:t>
      </w:r>
      <w:r w:rsidRPr="0087541E">
        <w:t xml:space="preserve">UK </w:t>
      </w:r>
      <w:r w:rsidRPr="0087541E">
        <w:t>Minister</w:t>
      </w:r>
      <w:r w:rsidRPr="0087541E">
        <w:t xml:space="preserve"> go</w:t>
      </w:r>
      <w:r w:rsidRPr="0087541E">
        <w:t>ing</w:t>
      </w:r>
      <w:r w:rsidRPr="0087541E">
        <w:t xml:space="preserve"> ahead and </w:t>
      </w:r>
      <w:r w:rsidRPr="0087541E">
        <w:t xml:space="preserve">pursuing the policy </w:t>
      </w:r>
      <w:r w:rsidRPr="0087541E">
        <w:t>anyway</w:t>
      </w:r>
      <w:r w:rsidRPr="002721C3">
        <w:t>.</w:t>
      </w:r>
      <w:r>
        <w:t xml:space="preserve"> At</w:t>
      </w:r>
      <w:r w:rsidRPr="00377AE7">
        <w:t xml:space="preserve"> the same time</w:t>
      </w:r>
      <w:r>
        <w:t>,</w:t>
      </w:r>
      <w:r w:rsidRPr="00377AE7">
        <w:t xml:space="preserve"> </w:t>
      </w:r>
      <w:r>
        <w:t xml:space="preserve">they </w:t>
      </w:r>
      <w:r>
        <w:t>would at least be</w:t>
      </w:r>
      <w:r w:rsidRPr="00377AE7">
        <w:t xml:space="preserve"> armed with the facts and </w:t>
      </w:r>
      <w:r>
        <w:t>could</w:t>
      </w:r>
      <w:r w:rsidRPr="00377AE7">
        <w:t xml:space="preserve"> own the decision and the impact on Northern Ireland</w:t>
      </w:r>
      <w:r>
        <w:t>’s</w:t>
      </w:r>
      <w:r w:rsidRPr="00377AE7">
        <w:t xml:space="preserve"> economy</w:t>
      </w:r>
      <w:r w:rsidRPr="00583938">
        <w:t xml:space="preserve"> or</w:t>
      </w:r>
      <w:r>
        <w:t xml:space="preserve"> its place in the i</w:t>
      </w:r>
      <w:r w:rsidRPr="00583938">
        <w:t xml:space="preserve">nternal market. </w:t>
      </w:r>
      <w:r>
        <w:t>T</w:t>
      </w:r>
      <w:r w:rsidRPr="00583938">
        <w:t xml:space="preserve">hat is the type of thing I </w:t>
      </w:r>
      <w:r>
        <w:t>am</w:t>
      </w:r>
      <w:r w:rsidRPr="00583938">
        <w:t xml:space="preserve"> thinking about when</w:t>
      </w:r>
      <w:r>
        <w:t xml:space="preserve"> I</w:t>
      </w:r>
      <w:r w:rsidRPr="00583938">
        <w:t xml:space="preserve"> talk about managing divergence</w:t>
      </w:r>
      <w:r>
        <w:t>.</w:t>
      </w:r>
    </w:p>
    <w:p w:rsidR="00556C92" w:rsidP="00556C92">
      <w:pPr>
        <w:pStyle w:val="Remark"/>
      </w:pPr>
      <w:r w:rsidRPr="00C34342">
        <w:rPr>
          <w:b/>
        </w:rPr>
        <w:t xml:space="preserve">Lord Thomas of </w:t>
      </w:r>
      <w:r w:rsidRPr="00C34342">
        <w:rPr>
          <w:b/>
        </w:rPr>
        <w:t>Gresford</w:t>
      </w:r>
      <w:r w:rsidRPr="00C34342">
        <w:rPr>
          <w:b/>
        </w:rPr>
        <w:t>:</w:t>
      </w:r>
      <w:r>
        <w:t xml:space="preserve"> T</w:t>
      </w:r>
      <w:r w:rsidRPr="00583938">
        <w:t>ha</w:t>
      </w:r>
      <w:r>
        <w:t>nk you. Tha</w:t>
      </w:r>
      <w:r w:rsidRPr="00583938">
        <w:t>t is very helpful.</w:t>
      </w:r>
    </w:p>
    <w:p w:rsidR="00556C92" w:rsidP="00556C92">
      <w:pPr>
        <w:pStyle w:val="Question"/>
      </w:pPr>
      <w:r w:rsidRPr="00583938">
        <w:rPr>
          <w:b/>
        </w:rPr>
        <w:t xml:space="preserve">Lord </w:t>
      </w:r>
      <w:r w:rsidRPr="00583938">
        <w:rPr>
          <w:b/>
        </w:rPr>
        <w:t>Empey</w:t>
      </w:r>
      <w:r w:rsidRPr="00583938">
        <w:rPr>
          <w:b/>
        </w:rPr>
        <w:t>:</w:t>
      </w:r>
      <w:r>
        <w:t xml:space="preserve"> </w:t>
      </w:r>
      <w:r w:rsidRPr="00583938">
        <w:t>Thank you both very much for your evidence this afternoon</w:t>
      </w:r>
      <w:r>
        <w:t xml:space="preserve">. This is a </w:t>
      </w:r>
      <w:r w:rsidRPr="00583938">
        <w:t xml:space="preserve">very easy </w:t>
      </w:r>
      <w:r>
        <w:t xml:space="preserve">question to close on. What impact is the </w:t>
      </w:r>
      <w:r w:rsidRPr="00583938">
        <w:t>continuing political uncertainty around the protocol having on the economic climate in Northern Ireland?</w:t>
      </w:r>
    </w:p>
    <w:p w:rsidR="00556C92" w:rsidP="00556C92">
      <w:pPr>
        <w:pStyle w:val="Answer"/>
      </w:pPr>
      <w:r w:rsidRPr="00583938">
        <w:rPr>
          <w:b/>
          <w:i/>
        </w:rPr>
        <w:t xml:space="preserve">Sarah </w:t>
      </w:r>
      <w:r w:rsidRPr="00583938">
        <w:rPr>
          <w:b/>
          <w:i/>
        </w:rPr>
        <w:t>Hards</w:t>
      </w:r>
      <w:r w:rsidRPr="00583938">
        <w:rPr>
          <w:b/>
          <w:i/>
        </w:rPr>
        <w:t>:</w:t>
      </w:r>
      <w:r>
        <w:t xml:space="preserve"> U</w:t>
      </w:r>
      <w:r w:rsidRPr="00AE0348">
        <w:t>ncertainty of any type will always have a negative impact on the economy</w:t>
      </w:r>
      <w:r>
        <w:t xml:space="preserve">. To </w:t>
      </w:r>
      <w:r w:rsidRPr="00AE0348">
        <w:t xml:space="preserve">have such political uncertainty </w:t>
      </w:r>
      <w:r>
        <w:t>a</w:t>
      </w:r>
      <w:r w:rsidRPr="00AE0348">
        <w:t>round the p</w:t>
      </w:r>
      <w:r>
        <w:t xml:space="preserve">rotocol </w:t>
      </w:r>
      <w:r w:rsidRPr="00AE0348">
        <w:t>makes everyone uneasy</w:t>
      </w:r>
      <w:r>
        <w:t xml:space="preserve">. It </w:t>
      </w:r>
      <w:r w:rsidRPr="00AE0348">
        <w:t>makes supplie</w:t>
      </w:r>
      <w:r>
        <w:t>r</w:t>
      </w:r>
      <w:r w:rsidRPr="00AE0348">
        <w:t>s in GB uneasy</w:t>
      </w:r>
      <w:r>
        <w:t>;</w:t>
      </w:r>
      <w:r w:rsidRPr="00AE0348">
        <w:t xml:space="preserve"> it makes anyone who </w:t>
      </w:r>
      <w:r>
        <w:t xml:space="preserve">would </w:t>
      </w:r>
      <w:r w:rsidRPr="00AE0348">
        <w:t>want to invest in Northern Ireland uneasy. The quicker we can get answers</w:t>
      </w:r>
      <w:r>
        <w:t>,</w:t>
      </w:r>
      <w:r w:rsidRPr="00AE0348">
        <w:t xml:space="preserve"> get </w:t>
      </w:r>
      <w:r>
        <w:t xml:space="preserve">this </w:t>
      </w:r>
      <w:r w:rsidRPr="00AE0348">
        <w:t xml:space="preserve">resolved and </w:t>
      </w:r>
      <w:r>
        <w:t xml:space="preserve">get </w:t>
      </w:r>
      <w:r w:rsidRPr="00AE0348">
        <w:t>process</w:t>
      </w:r>
      <w:r>
        <w:t>es</w:t>
      </w:r>
      <w:r w:rsidRPr="00AE0348">
        <w:t xml:space="preserve"> in place</w:t>
      </w:r>
      <w:r>
        <w:t xml:space="preserve">, </w:t>
      </w:r>
      <w:r w:rsidRPr="00AE0348">
        <w:t>the quicker we will see improve</w:t>
      </w:r>
      <w:r>
        <w:t>me</w:t>
      </w:r>
      <w:r w:rsidRPr="00AE0348">
        <w:t>nts in the economy.</w:t>
      </w:r>
    </w:p>
    <w:p w:rsidR="00556C92" w:rsidP="00556C92">
      <w:pPr>
        <w:pStyle w:val="Answer"/>
      </w:pPr>
      <w:r w:rsidRPr="00AE0348">
        <w:rPr>
          <w:b/>
          <w:i/>
        </w:rPr>
        <w:t>Conall Donnelly:</w:t>
      </w:r>
      <w:r>
        <w:t xml:space="preserve"> </w:t>
      </w:r>
      <w:r w:rsidRPr="00AE0348">
        <w:t>The political uncertain</w:t>
      </w:r>
      <w:r>
        <w:t>t</w:t>
      </w:r>
      <w:r w:rsidRPr="00AE0348">
        <w:t>y</w:t>
      </w:r>
      <w:r>
        <w:t xml:space="preserve"> at the minute</w:t>
      </w:r>
      <w:r w:rsidRPr="00AE0348">
        <w:t xml:space="preserve"> is certainly not helpful</w:t>
      </w:r>
      <w:r>
        <w:t>. U</w:t>
      </w:r>
      <w:r w:rsidRPr="00AE0348">
        <w:t xml:space="preserve">ncertainty goes a lot wider than the protocol at the minute. If it was just </w:t>
      </w:r>
      <w:r>
        <w:t>uncertainty about the</w:t>
      </w:r>
      <w:r w:rsidRPr="00AE0348">
        <w:t xml:space="preserve"> protocol it would be one thing, but there are all</w:t>
      </w:r>
      <w:r>
        <w:t xml:space="preserve"> </w:t>
      </w:r>
      <w:r w:rsidRPr="00AE0348">
        <w:t xml:space="preserve">sorts of political </w:t>
      </w:r>
      <w:r>
        <w:t xml:space="preserve">and </w:t>
      </w:r>
      <w:r w:rsidRPr="00AE0348">
        <w:t>economic uncertaint</w:t>
      </w:r>
      <w:r>
        <w:t>ies. Recent days have p</w:t>
      </w:r>
      <w:r w:rsidRPr="00AE0348">
        <w:t>robably been the wors</w:t>
      </w:r>
      <w:r>
        <w:t>t</w:t>
      </w:r>
      <w:r w:rsidRPr="00AE0348">
        <w:t xml:space="preserve"> since</w:t>
      </w:r>
      <w:r>
        <w:t xml:space="preserve"> World War II</w:t>
      </w:r>
      <w:r w:rsidRPr="00AE0348">
        <w:t xml:space="preserve"> in terms of</w:t>
      </w:r>
      <w:r>
        <w:t xml:space="preserve"> </w:t>
      </w:r>
      <w:r w:rsidRPr="00AE0348">
        <w:t>economic</w:t>
      </w:r>
      <w:r>
        <w:t xml:space="preserve">, </w:t>
      </w:r>
      <w:r w:rsidRPr="00AE0348">
        <w:t>political and geopolitical uncertainties.</w:t>
      </w:r>
    </w:p>
    <w:p w:rsidR="00556C92" w:rsidP="00556C92">
      <w:pPr>
        <w:pStyle w:val="Answer"/>
      </w:pPr>
      <w:r>
        <w:t xml:space="preserve">Given </w:t>
      </w:r>
      <w:r w:rsidRPr="00AE0348">
        <w:t>events in Ukrain</w:t>
      </w:r>
      <w:r>
        <w:t xml:space="preserve">e, </w:t>
      </w:r>
      <w:r w:rsidRPr="00AE0348">
        <w:t xml:space="preserve">there has to be recognition about where we are </w:t>
      </w:r>
      <w:r>
        <w:t>with the</w:t>
      </w:r>
      <w:r w:rsidRPr="00AE0348">
        <w:t xml:space="preserve"> security tensions that will arise</w:t>
      </w:r>
      <w:r>
        <w:t>,</w:t>
      </w:r>
      <w:r w:rsidRPr="00AE0348">
        <w:t xml:space="preserve"> and the impact on prices</w:t>
      </w:r>
      <w:r>
        <w:t xml:space="preserve"> for consumers and the </w:t>
      </w:r>
      <w:r w:rsidRPr="00AE0348">
        <w:t>impact on farmers and their costs of production. There are serious cross-cutting issue</w:t>
      </w:r>
      <w:r>
        <w:t>s</w:t>
      </w:r>
      <w:r w:rsidRPr="00AE0348">
        <w:t xml:space="preserve"> at the moment</w:t>
      </w:r>
      <w:r>
        <w:t xml:space="preserve"> and, g</w:t>
      </w:r>
      <w:r w:rsidRPr="00AE0348">
        <w:t>iven the</w:t>
      </w:r>
      <w:r>
        <w:t>ir</w:t>
      </w:r>
      <w:r w:rsidRPr="00AE0348">
        <w:t xml:space="preserve"> nature</w:t>
      </w:r>
      <w:r>
        <w:t>,</w:t>
      </w:r>
      <w:r w:rsidRPr="00AE0348">
        <w:t xml:space="preserve"> we need the UK and</w:t>
      </w:r>
      <w:r>
        <w:t xml:space="preserve"> the EU </w:t>
      </w:r>
      <w:r w:rsidRPr="00AE0348">
        <w:t>work</w:t>
      </w:r>
      <w:r>
        <w:t>ing</w:t>
      </w:r>
      <w:r w:rsidRPr="00AE0348">
        <w:t xml:space="preserve"> in partnership. </w:t>
      </w:r>
      <w:r>
        <w:t>The way things are going, we</w:t>
      </w:r>
      <w:r w:rsidRPr="00AE0348">
        <w:t xml:space="preserve"> will have to work in partnership</w:t>
      </w:r>
      <w:r>
        <w:t>.</w:t>
      </w:r>
      <w:r w:rsidRPr="00AE0348">
        <w:t xml:space="preserve"> </w:t>
      </w:r>
      <w:r>
        <w:t>A</w:t>
      </w:r>
      <w:r w:rsidRPr="00AE0348">
        <w:t xml:space="preserve"> good start, albeit with respect to just Northern Ireland, would be</w:t>
      </w:r>
      <w:r>
        <w:t xml:space="preserve"> to</w:t>
      </w:r>
      <w:r w:rsidRPr="00AE0348">
        <w:t xml:space="preserve"> deliver on the need for certainty around the protocol</w:t>
      </w:r>
      <w:r>
        <w:t>. If</w:t>
      </w:r>
      <w:r w:rsidRPr="009D3D06">
        <w:t xml:space="preserve"> we can get an </w:t>
      </w:r>
      <w:r>
        <w:t>E</w:t>
      </w:r>
      <w:r w:rsidRPr="009D3D06">
        <w:t>xecutive up and running</w:t>
      </w:r>
      <w:r>
        <w:t>,</w:t>
      </w:r>
      <w:r w:rsidRPr="009D3D06">
        <w:t xml:space="preserve"> we need </w:t>
      </w:r>
      <w:r>
        <w:t xml:space="preserve">them </w:t>
      </w:r>
      <w:r w:rsidRPr="009D3D06">
        <w:t>develop</w:t>
      </w:r>
      <w:r>
        <w:t>ing</w:t>
      </w:r>
      <w:r w:rsidRPr="009D3D06">
        <w:t xml:space="preserve"> plans to deal with wh</w:t>
      </w:r>
      <w:r>
        <w:t>at</w:t>
      </w:r>
      <w:r w:rsidRPr="009D3D06">
        <w:t xml:space="preserve"> is coming down the line</w:t>
      </w:r>
      <w:r>
        <w:t>,</w:t>
      </w:r>
      <w:r w:rsidRPr="009D3D06">
        <w:t xml:space="preserve"> becaus</w:t>
      </w:r>
      <w:r>
        <w:t>e</w:t>
      </w:r>
      <w:r w:rsidRPr="009D3D06">
        <w:t xml:space="preserve"> some of</w:t>
      </w:r>
      <w:r>
        <w:t xml:space="preserve"> it will not be </w:t>
      </w:r>
      <w:r w:rsidRPr="009D3D06">
        <w:t>pretty.</w:t>
      </w:r>
    </w:p>
    <w:p w:rsidR="00556C92" w:rsidP="00556C92">
      <w:pPr>
        <w:pStyle w:val="Remark"/>
      </w:pPr>
      <w:r w:rsidRPr="009D3D06">
        <w:rPr>
          <w:b/>
        </w:rPr>
        <w:t xml:space="preserve">Lord </w:t>
      </w:r>
      <w:r w:rsidRPr="009D3D06">
        <w:rPr>
          <w:b/>
        </w:rPr>
        <w:t>Empey</w:t>
      </w:r>
      <w:r w:rsidRPr="009D3D06">
        <w:rPr>
          <w:b/>
        </w:rPr>
        <w:t>:</w:t>
      </w:r>
      <w:r>
        <w:t xml:space="preserve"> </w:t>
      </w:r>
      <w:r w:rsidRPr="009D3D06">
        <w:t>Obviously, we cannot anticipate what will happen with the Ukrainian situation, but I presume you are refe</w:t>
      </w:r>
      <w:r>
        <w:t>r</w:t>
      </w:r>
      <w:r w:rsidRPr="009D3D06">
        <w:t xml:space="preserve">ring to the cost of feed as a result of grain that is </w:t>
      </w:r>
      <w:r>
        <w:t>grown</w:t>
      </w:r>
      <w:r w:rsidRPr="009D3D06">
        <w:t xml:space="preserve"> there</w:t>
      </w:r>
      <w:r>
        <w:t>. T</w:t>
      </w:r>
      <w:r w:rsidRPr="009D3D06">
        <w:t>hat would have a widespread impact</w:t>
      </w:r>
      <w:r>
        <w:t>,</w:t>
      </w:r>
      <w:r w:rsidRPr="009D3D06">
        <w:t xml:space="preserve"> presumably in poultry as well as </w:t>
      </w:r>
      <w:r>
        <w:t xml:space="preserve">in </w:t>
      </w:r>
      <w:r w:rsidRPr="009D3D06">
        <w:t>your own sector</w:t>
      </w:r>
      <w:r>
        <w:t>.</w:t>
      </w:r>
    </w:p>
    <w:p w:rsidR="00556C92" w:rsidP="00556C92">
      <w:pPr>
        <w:pStyle w:val="Remark"/>
      </w:pPr>
      <w:r>
        <w:t>T</w:t>
      </w:r>
      <w:r w:rsidRPr="009D3D06">
        <w:t>urning back to</w:t>
      </w:r>
      <w:r>
        <w:t xml:space="preserve"> our</w:t>
      </w:r>
      <w:r w:rsidRPr="009D3D06">
        <w:t xml:space="preserve"> situation and what we may or may not be able to control ourselves</w:t>
      </w:r>
      <w:r>
        <w:t>,</w:t>
      </w:r>
      <w:r w:rsidRPr="009D3D06">
        <w:t xml:space="preserve"> </w:t>
      </w:r>
      <w:r>
        <w:t xml:space="preserve">I think, Sarah, </w:t>
      </w:r>
      <w:r w:rsidRPr="009D3D06">
        <w:t>you mentioned investment</w:t>
      </w:r>
      <w:r>
        <w:t>, and that t</w:t>
      </w:r>
      <w:r w:rsidRPr="009D3D06">
        <w:t>his m</w:t>
      </w:r>
      <w:r>
        <w:t>ight</w:t>
      </w:r>
      <w:r w:rsidRPr="009D3D06">
        <w:t xml:space="preserve"> be preventing us getting investment</w:t>
      </w:r>
      <w:r>
        <w:t>. D</w:t>
      </w:r>
      <w:r w:rsidRPr="009D3D06">
        <w:t>o you have any evidence for that</w:t>
      </w:r>
      <w:r>
        <w:t>? I</w:t>
      </w:r>
      <w:r w:rsidRPr="009D3D06">
        <w:t xml:space="preserve">s </w:t>
      </w:r>
      <w:r>
        <w:t>i</w:t>
      </w:r>
      <w:r w:rsidRPr="009D3D06">
        <w:t>t just a feeling you have or feedback from your customers?</w:t>
      </w:r>
    </w:p>
    <w:p w:rsidR="00556C92" w:rsidP="00556C92">
      <w:pPr>
        <w:pStyle w:val="Answer"/>
      </w:pPr>
      <w:r w:rsidRPr="009D3D06">
        <w:rPr>
          <w:b/>
          <w:i/>
        </w:rPr>
        <w:t xml:space="preserve">Sarah </w:t>
      </w:r>
      <w:r w:rsidRPr="009D3D06">
        <w:rPr>
          <w:b/>
          <w:i/>
        </w:rPr>
        <w:t>Hards</w:t>
      </w:r>
      <w:r w:rsidRPr="009D3D06">
        <w:rPr>
          <w:b/>
          <w:i/>
        </w:rPr>
        <w:t>:</w:t>
      </w:r>
      <w:r>
        <w:t xml:space="preserve"> We were not </w:t>
      </w:r>
      <w:r w:rsidRPr="009D3D06">
        <w:t>sold the protocol in any shape or form</w:t>
      </w:r>
      <w:r>
        <w:t>;</w:t>
      </w:r>
      <w:r w:rsidRPr="009D3D06">
        <w:t xml:space="preserve"> it was </w:t>
      </w:r>
      <w:r>
        <w:t>kind of</w:t>
      </w:r>
      <w:r w:rsidRPr="009D3D06">
        <w:t xml:space="preserve"> thrust upon us</w:t>
      </w:r>
      <w:r>
        <w:t>. We</w:t>
      </w:r>
      <w:r w:rsidRPr="009D3D06">
        <w:t xml:space="preserve"> were told that Northern Ireland would have </w:t>
      </w:r>
      <w:r>
        <w:t xml:space="preserve">a </w:t>
      </w:r>
      <w:r w:rsidRPr="009D3D06">
        <w:t xml:space="preserve">special position </w:t>
      </w:r>
      <w:r>
        <w:t xml:space="preserve">with </w:t>
      </w:r>
      <w:r w:rsidRPr="009D3D06">
        <w:t>unfettered access to bo</w:t>
      </w:r>
      <w:r>
        <w:t>th</w:t>
      </w:r>
      <w:r w:rsidRPr="009D3D06">
        <w:t xml:space="preserve"> GB and Europe</w:t>
      </w:r>
      <w:r>
        <w:t>,</w:t>
      </w:r>
      <w:r w:rsidRPr="009D3D06">
        <w:t xml:space="preserve"> and we would have </w:t>
      </w:r>
      <w:r>
        <w:t>a</w:t>
      </w:r>
      <w:r w:rsidRPr="009D3D06">
        <w:t xml:space="preserve"> special place in the single market. I do not have evidence </w:t>
      </w:r>
      <w:r>
        <w:t>about</w:t>
      </w:r>
      <w:r w:rsidRPr="009D3D06">
        <w:t xml:space="preserve"> what has or has not been invested</w:t>
      </w:r>
      <w:r>
        <w:t>,</w:t>
      </w:r>
      <w:r w:rsidRPr="009D3D06">
        <w:t xml:space="preserve"> </w:t>
      </w:r>
      <w:r>
        <w:t xml:space="preserve">or about new </w:t>
      </w:r>
      <w:r w:rsidRPr="009D3D06">
        <w:t xml:space="preserve">industries coming </w:t>
      </w:r>
      <w:r w:rsidRPr="009D3D06">
        <w:t>here</w:t>
      </w:r>
      <w:r>
        <w:t>. There has been no</w:t>
      </w:r>
      <w:r w:rsidRPr="009D3D06">
        <w:t xml:space="preserve"> news on that</w:t>
      </w:r>
      <w:r>
        <w:t>.</w:t>
      </w:r>
      <w:r w:rsidRPr="009D3D06">
        <w:t xml:space="preserve"> I do not think we can realise our special position until we know what kinds of procedures are in place for </w:t>
      </w:r>
      <w:r>
        <w:t xml:space="preserve">the movement of </w:t>
      </w:r>
      <w:r w:rsidRPr="009D3D06">
        <w:t>goods.</w:t>
      </w:r>
    </w:p>
    <w:p w:rsidR="00556C92" w:rsidP="00556C92">
      <w:pPr>
        <w:pStyle w:val="Remark"/>
      </w:pPr>
      <w:r w:rsidRPr="00C2247D">
        <w:rPr>
          <w:b/>
        </w:rPr>
        <w:t xml:space="preserve">Lord </w:t>
      </w:r>
      <w:r w:rsidRPr="00C2247D">
        <w:rPr>
          <w:b/>
        </w:rPr>
        <w:t>Empey</w:t>
      </w:r>
      <w:r w:rsidRPr="00C2247D">
        <w:rPr>
          <w:b/>
        </w:rPr>
        <w:t>:</w:t>
      </w:r>
      <w:r>
        <w:t xml:space="preserve"> </w:t>
      </w:r>
      <w:r w:rsidRPr="00C2247D">
        <w:t>Con</w:t>
      </w:r>
      <w:r>
        <w:t>a</w:t>
      </w:r>
      <w:r w:rsidRPr="00C2247D">
        <w:t>ll, do you have any final points?</w:t>
      </w:r>
    </w:p>
    <w:p w:rsidR="00556C92" w:rsidP="00556C92">
      <w:pPr>
        <w:pStyle w:val="Answer"/>
      </w:pPr>
      <w:r w:rsidRPr="00C2247D">
        <w:rPr>
          <w:b/>
          <w:i/>
        </w:rPr>
        <w:t>Conall Donnelly:</w:t>
      </w:r>
      <w:r>
        <w:t xml:space="preserve"> </w:t>
      </w:r>
      <w:r w:rsidRPr="00C2247D">
        <w:t>I agree with Sarah that</w:t>
      </w:r>
      <w:r>
        <w:t xml:space="preserve"> c</w:t>
      </w:r>
      <w:r w:rsidRPr="00C2247D">
        <w:t>ertainty is key. I</w:t>
      </w:r>
      <w:r>
        <w:t xml:space="preserve">f </w:t>
      </w:r>
      <w:r w:rsidRPr="00C2247D">
        <w:t>business</w:t>
      </w:r>
      <w:r>
        <w:t>es</w:t>
      </w:r>
      <w:r w:rsidRPr="00C2247D">
        <w:t xml:space="preserve"> ha</w:t>
      </w:r>
      <w:r>
        <w:t>ve</w:t>
      </w:r>
      <w:r w:rsidRPr="00C2247D">
        <w:t xml:space="preserve"> economic certainty</w:t>
      </w:r>
      <w:r>
        <w:t>,</w:t>
      </w:r>
      <w:r w:rsidRPr="00C2247D">
        <w:t xml:space="preserve"> </w:t>
      </w:r>
      <w:r>
        <w:t>they</w:t>
      </w:r>
      <w:r w:rsidRPr="00C2247D">
        <w:t xml:space="preserve"> will invest. There are benefits in the protocol</w:t>
      </w:r>
      <w:r>
        <w:t xml:space="preserve">, and if </w:t>
      </w:r>
      <w:r w:rsidRPr="00C2247D">
        <w:t>you provide certainty</w:t>
      </w:r>
      <w:r>
        <w:t>, I think</w:t>
      </w:r>
      <w:r w:rsidRPr="00C2247D">
        <w:t xml:space="preserve"> business</w:t>
      </w:r>
      <w:r>
        <w:t>es</w:t>
      </w:r>
      <w:r w:rsidRPr="00C2247D">
        <w:t xml:space="preserve"> will invest. </w:t>
      </w:r>
      <w:r>
        <w:t>This is one of the many aspects of u</w:t>
      </w:r>
      <w:r w:rsidRPr="00C2247D">
        <w:t>ncertainty</w:t>
      </w:r>
      <w:r>
        <w:t xml:space="preserve"> </w:t>
      </w:r>
      <w:r w:rsidRPr="00C2247D">
        <w:t>we have at the moment. There is potential to get it put to bed</w:t>
      </w:r>
      <w:r>
        <w:t>. If</w:t>
      </w:r>
      <w:r w:rsidRPr="00C2247D">
        <w:t xml:space="preserve"> we had that</w:t>
      </w:r>
      <w:r>
        <w:t>,</w:t>
      </w:r>
      <w:r w:rsidRPr="00C2247D">
        <w:t xml:space="preserve"> at least</w:t>
      </w:r>
      <w:r>
        <w:t xml:space="preserve"> we could move forward.</w:t>
      </w:r>
    </w:p>
    <w:p w:rsidR="00556C92" w:rsidP="00556C92">
      <w:pPr>
        <w:pStyle w:val="Remark"/>
      </w:pPr>
      <w:r w:rsidRPr="000118B6">
        <w:rPr>
          <w:b/>
        </w:rPr>
        <w:t xml:space="preserve">Lord </w:t>
      </w:r>
      <w:r w:rsidRPr="000118B6">
        <w:rPr>
          <w:b/>
        </w:rPr>
        <w:t>Empey</w:t>
      </w:r>
      <w:r w:rsidRPr="000118B6">
        <w:rPr>
          <w:b/>
        </w:rPr>
        <w:t>:</w:t>
      </w:r>
      <w:r>
        <w:t xml:space="preserve"> Thank you.</w:t>
      </w:r>
    </w:p>
    <w:p w:rsidR="00556C92" w:rsidP="00556C92">
      <w:pPr>
        <w:pStyle w:val="Remark"/>
      </w:pPr>
      <w:r w:rsidRPr="00C2247D">
        <w:rPr>
          <w:b/>
        </w:rPr>
        <w:t>The Chair:</w:t>
      </w:r>
      <w:r>
        <w:t xml:space="preserve"> </w:t>
      </w:r>
      <w:r w:rsidRPr="00C2247D">
        <w:t xml:space="preserve">That </w:t>
      </w:r>
      <w:r>
        <w:t>was</w:t>
      </w:r>
      <w:r w:rsidRPr="00C2247D">
        <w:t xml:space="preserve"> not quite the last question becaus</w:t>
      </w:r>
      <w:r>
        <w:t>e</w:t>
      </w:r>
      <w:r w:rsidRPr="00C2247D">
        <w:t xml:space="preserve"> Lord </w:t>
      </w:r>
      <w:r>
        <w:t>G</w:t>
      </w:r>
      <w:r w:rsidRPr="00C2247D">
        <w:t>odson has a question he would like to put.</w:t>
      </w:r>
    </w:p>
    <w:p w:rsidR="00556C92" w:rsidP="00556C92">
      <w:pPr>
        <w:pStyle w:val="Remark"/>
      </w:pPr>
      <w:r w:rsidRPr="00AE28F8">
        <w:rPr>
          <w:b/>
        </w:rPr>
        <w:t>Lord Godson:</w:t>
      </w:r>
      <w:r>
        <w:t xml:space="preserve"> </w:t>
      </w:r>
      <w:r w:rsidRPr="00C2247D">
        <w:t>I will keep it admirably concise. I thank the witnesses for their testimony today.</w:t>
      </w:r>
    </w:p>
    <w:p w:rsidR="00556C92" w:rsidP="00556C92">
      <w:pPr>
        <w:pStyle w:val="Remark"/>
      </w:pPr>
      <w:r>
        <w:t>T</w:t>
      </w:r>
      <w:r w:rsidRPr="00C2247D">
        <w:t>here was an admirably clear report</w:t>
      </w:r>
      <w:r>
        <w:t xml:space="preserve"> last year,</w:t>
      </w:r>
      <w:r w:rsidRPr="00C2247D">
        <w:t xml:space="preserve"> in April 2021</w:t>
      </w:r>
      <w:r>
        <w:t>,</w:t>
      </w:r>
      <w:r w:rsidRPr="00C2247D">
        <w:t xml:space="preserve"> on BBC Northern Ireland wh</w:t>
      </w:r>
      <w:r>
        <w:t>ere they</w:t>
      </w:r>
      <w:r w:rsidRPr="00C2247D">
        <w:t xml:space="preserve"> described the cost</w:t>
      </w:r>
      <w:r>
        <w:t>. I am particularly interested in the</w:t>
      </w:r>
      <w:r w:rsidRPr="00C2247D">
        <w:t xml:space="preserve"> cost</w:t>
      </w:r>
      <w:r>
        <w:t xml:space="preserve"> or your latest estimates </w:t>
      </w:r>
      <w:r w:rsidRPr="00C2247D">
        <w:t>thereof</w:t>
      </w:r>
      <w:r>
        <w:t>. O</w:t>
      </w:r>
      <w:r w:rsidRPr="00C2247D">
        <w:t>n BBC Northern Ireland</w:t>
      </w:r>
      <w:r>
        <w:t>, they said:</w:t>
      </w:r>
      <w:r w:rsidRPr="00C2247D">
        <w:t xml:space="preserve"> </w:t>
      </w:r>
      <w:r>
        <w:t>“H</w:t>
      </w:r>
      <w:r w:rsidRPr="00C2247D">
        <w:t>aulage firms estimate that one pallet of goods</w:t>
      </w:r>
      <w:r>
        <w:t>,</w:t>
      </w:r>
      <w:r w:rsidRPr="00C2247D">
        <w:t xml:space="preserve"> which previously would have cost about </w:t>
      </w:r>
      <w:r>
        <w:t>£</w:t>
      </w:r>
      <w:r w:rsidRPr="00C2247D">
        <w:t>100 to ship</w:t>
      </w:r>
      <w:r>
        <w:t xml:space="preserve">, </w:t>
      </w:r>
      <w:r w:rsidRPr="00C2247D">
        <w:t>now cost</w:t>
      </w:r>
      <w:r>
        <w:t>s</w:t>
      </w:r>
      <w:r w:rsidRPr="00C2247D">
        <w:t xml:space="preserve"> an extra </w:t>
      </w:r>
      <w:r>
        <w:t>£50 to £</w:t>
      </w:r>
      <w:r w:rsidRPr="00C2247D">
        <w:t>350 for all the new admin</w:t>
      </w:r>
      <w:r>
        <w:t>”</w:t>
      </w:r>
      <w:r w:rsidRPr="00C2247D">
        <w:t>. That was in the early days of the protocol.</w:t>
      </w:r>
      <w:r>
        <w:t xml:space="preserve"> Could both of you</w:t>
      </w:r>
      <w:r w:rsidRPr="00C2247D">
        <w:t xml:space="preserve"> reflect </w:t>
      </w:r>
      <w:r>
        <w:t xml:space="preserve">on </w:t>
      </w:r>
      <w:r w:rsidRPr="00C2247D">
        <w:t>how that might have changed in the intervening</w:t>
      </w:r>
      <w:r>
        <w:t xml:space="preserve"> period?</w:t>
      </w:r>
    </w:p>
    <w:p w:rsidR="00556C92" w:rsidP="00556C92">
      <w:pPr>
        <w:pStyle w:val="Remark"/>
      </w:pPr>
      <w:r>
        <w:t>Secondly, the grace period that is</w:t>
      </w:r>
      <w:r w:rsidRPr="00C2247D">
        <w:t xml:space="preserve"> being enjoyed in Northern Ireland</w:t>
      </w:r>
      <w:r>
        <w:t xml:space="preserve"> has been referred to</w:t>
      </w:r>
      <w:r w:rsidRPr="00C2247D">
        <w:t xml:space="preserve">. </w:t>
      </w:r>
      <w:r>
        <w:t xml:space="preserve">Were </w:t>
      </w:r>
      <w:r w:rsidRPr="00C2247D">
        <w:t>that to come to an end</w:t>
      </w:r>
      <w:r>
        <w:t>,</w:t>
      </w:r>
      <w:r w:rsidRPr="00C2247D">
        <w:t xml:space="preserve"> and agreement not</w:t>
      </w:r>
      <w:r>
        <w:t xml:space="preserve"> be</w:t>
      </w:r>
      <w:r w:rsidRPr="00C2247D">
        <w:t xml:space="preserve"> reached, what would be the cost</w:t>
      </w:r>
      <w:r>
        <w:t xml:space="preserve"> of it? In</w:t>
      </w:r>
      <w:r w:rsidRPr="00C2247D">
        <w:t xml:space="preserve"> other words, </w:t>
      </w:r>
      <w:r>
        <w:t xml:space="preserve">are </w:t>
      </w:r>
      <w:r w:rsidRPr="00C2247D">
        <w:t xml:space="preserve">both </w:t>
      </w:r>
      <w:r>
        <w:t xml:space="preserve">of </w:t>
      </w:r>
      <w:r w:rsidRPr="00C2247D">
        <w:t xml:space="preserve">your relatively benign views </w:t>
      </w:r>
      <w:r>
        <w:t>of aspects of</w:t>
      </w:r>
      <w:r w:rsidRPr="00C2247D">
        <w:t xml:space="preserve"> the current situation contingent on the fact that there has been a grace</w:t>
      </w:r>
      <w:r>
        <w:t xml:space="preserve"> period? Were that </w:t>
      </w:r>
      <w:r w:rsidRPr="00C2247D">
        <w:t>to come to an end</w:t>
      </w:r>
      <w:r>
        <w:t>,</w:t>
      </w:r>
      <w:r w:rsidRPr="00C2247D">
        <w:t xml:space="preserve"> what would the hard stop mean?</w:t>
      </w:r>
    </w:p>
    <w:p w:rsidR="00556C92" w:rsidP="00556C92">
      <w:pPr>
        <w:pStyle w:val="Answer"/>
      </w:pPr>
      <w:r w:rsidRPr="00C2247D">
        <w:rPr>
          <w:b/>
          <w:i/>
        </w:rPr>
        <w:t xml:space="preserve">Sarah </w:t>
      </w:r>
      <w:r w:rsidRPr="00C2247D">
        <w:rPr>
          <w:b/>
          <w:i/>
        </w:rPr>
        <w:t>Hards</w:t>
      </w:r>
      <w:r w:rsidRPr="00C2247D">
        <w:rPr>
          <w:b/>
          <w:i/>
        </w:rPr>
        <w:t>:</w:t>
      </w:r>
      <w:r>
        <w:t xml:space="preserve"> A cost of between £</w:t>
      </w:r>
      <w:r w:rsidRPr="00C2247D">
        <w:t xml:space="preserve">100 </w:t>
      </w:r>
      <w:r>
        <w:t>and £</w:t>
      </w:r>
      <w:r w:rsidRPr="00C2247D">
        <w:t>350</w:t>
      </w:r>
      <w:r>
        <w:t xml:space="preserve"> may be overegging the pudding. T</w:t>
      </w:r>
      <w:r w:rsidRPr="00C2247D">
        <w:t>here</w:t>
      </w:r>
      <w:r>
        <w:t xml:space="preserve"> definitely was</w:t>
      </w:r>
      <w:r w:rsidRPr="00C2247D">
        <w:t xml:space="preserve"> an increase of </w:t>
      </w:r>
      <w:r>
        <w:t>probably</w:t>
      </w:r>
      <w:r w:rsidRPr="00C2247D">
        <w:t xml:space="preserve"> 40% to move goods in</w:t>
      </w:r>
      <w:r>
        <w:t>. T</w:t>
      </w:r>
      <w:r w:rsidRPr="00C2247D">
        <w:t>he type of pal</w:t>
      </w:r>
      <w:r>
        <w:t>l</w:t>
      </w:r>
      <w:r w:rsidRPr="00C2247D">
        <w:t>et that is used</w:t>
      </w:r>
      <w:r>
        <w:t xml:space="preserve"> has </w:t>
      </w:r>
      <w:r w:rsidRPr="00C2247D">
        <w:t>change</w:t>
      </w:r>
      <w:r>
        <w:t xml:space="preserve">d. It used to cost </w:t>
      </w:r>
      <w:r w:rsidRPr="00C2247D">
        <w:t>£5 for the old type of pallet</w:t>
      </w:r>
      <w:r>
        <w:t>;</w:t>
      </w:r>
      <w:r w:rsidRPr="00C2247D">
        <w:t xml:space="preserve"> now the type of pal</w:t>
      </w:r>
      <w:r>
        <w:t>let</w:t>
      </w:r>
      <w:r w:rsidRPr="00C2247D">
        <w:t xml:space="preserve"> that has to be used probably cost</w:t>
      </w:r>
      <w:r>
        <w:t>s</w:t>
      </w:r>
      <w:r w:rsidRPr="00C2247D">
        <w:t xml:space="preserve"> </w:t>
      </w:r>
      <w:r>
        <w:t>£</w:t>
      </w:r>
      <w:r w:rsidRPr="00C2247D">
        <w:t>15</w:t>
      </w:r>
      <w:r>
        <w:t xml:space="preserve">. That is </w:t>
      </w:r>
      <w:r w:rsidRPr="00C2247D">
        <w:t xml:space="preserve">a tenner </w:t>
      </w:r>
      <w:r>
        <w:t xml:space="preserve">just </w:t>
      </w:r>
      <w:r w:rsidRPr="00C2247D">
        <w:t>on the p</w:t>
      </w:r>
      <w:r>
        <w:t>allet. T</w:t>
      </w:r>
      <w:r w:rsidRPr="00C2247D">
        <w:t>hen the custom</w:t>
      </w:r>
      <w:r>
        <w:t>s</w:t>
      </w:r>
      <w:r w:rsidRPr="00C2247D">
        <w:t xml:space="preserve"> declaration has to be done as well</w:t>
      </w:r>
      <w:r>
        <w:t>. W</w:t>
      </w:r>
      <w:r w:rsidRPr="00C2247D">
        <w:t xml:space="preserve">e have a small team </w:t>
      </w:r>
      <w:r>
        <w:t>looking</w:t>
      </w:r>
      <w:r w:rsidRPr="00C2247D">
        <w:t xml:space="preserve"> after the customs</w:t>
      </w:r>
      <w:r>
        <w:t xml:space="preserve">, </w:t>
      </w:r>
      <w:r w:rsidRPr="00C2247D">
        <w:t>and we had to employ someone as a compliance manager to look at the Brexit piece</w:t>
      </w:r>
      <w:r>
        <w:t>,</w:t>
      </w:r>
      <w:r w:rsidRPr="00C2247D">
        <w:t xml:space="preserve"> among others.</w:t>
      </w:r>
    </w:p>
    <w:p w:rsidR="00556C92" w:rsidP="00556C92">
      <w:pPr>
        <w:pStyle w:val="Answer"/>
      </w:pPr>
      <w:r w:rsidRPr="00C2247D">
        <w:t xml:space="preserve">I would say that the cost has stayed the same for us; </w:t>
      </w:r>
      <w:r>
        <w:t>t</w:t>
      </w:r>
      <w:r w:rsidRPr="00C2247D">
        <w:t>here has been no decrease in cost from Q1</w:t>
      </w:r>
      <w:r>
        <w:t xml:space="preserve"> or </w:t>
      </w:r>
      <w:r w:rsidRPr="00C2247D">
        <w:t>Q2 last year</w:t>
      </w:r>
      <w:r>
        <w:t xml:space="preserve">. If </w:t>
      </w:r>
      <w:r w:rsidRPr="00C2247D">
        <w:t>there was no grace</w:t>
      </w:r>
      <w:r>
        <w:t xml:space="preserve"> period, t</w:t>
      </w:r>
      <w:r w:rsidRPr="00C2247D">
        <w:t>hat cost would increase again</w:t>
      </w:r>
      <w:r>
        <w:t>.</w:t>
      </w:r>
      <w:r w:rsidRPr="00C2247D">
        <w:t xml:space="preserve"> </w:t>
      </w:r>
      <w:r>
        <w:t xml:space="preserve">You would </w:t>
      </w:r>
      <w:r w:rsidRPr="00C2247D">
        <w:t>be looking</w:t>
      </w:r>
      <w:r>
        <w:t xml:space="preserve"> possibly at double. It is not even just per pallet coming in. T</w:t>
      </w:r>
      <w:r w:rsidRPr="00C2247D">
        <w:t xml:space="preserve">he way we work is that </w:t>
      </w:r>
      <w:r>
        <w:t xml:space="preserve">we fill the lorry to </w:t>
      </w:r>
      <w:r w:rsidRPr="00C2247D">
        <w:t>maximum capacity</w:t>
      </w:r>
      <w:r>
        <w:t xml:space="preserve">; we get </w:t>
      </w:r>
      <w:r w:rsidRPr="00C2247D">
        <w:t xml:space="preserve">as much on it as </w:t>
      </w:r>
      <w:r>
        <w:t xml:space="preserve">we </w:t>
      </w:r>
      <w:r w:rsidRPr="00C2247D">
        <w:t>ca</w:t>
      </w:r>
      <w:r>
        <w:t xml:space="preserve">n, </w:t>
      </w:r>
      <w:r w:rsidRPr="00C2247D">
        <w:t>because the most expensive part of th</w:t>
      </w:r>
      <w:r>
        <w:t>e</w:t>
      </w:r>
      <w:r w:rsidRPr="00C2247D">
        <w:t xml:space="preserve"> journey is crossing the Irish </w:t>
      </w:r>
      <w:r>
        <w:t>S</w:t>
      </w:r>
      <w:r w:rsidRPr="00C2247D">
        <w:t xml:space="preserve">ea. It costs </w:t>
      </w:r>
      <w:r>
        <w:t>£</w:t>
      </w:r>
      <w:r w:rsidRPr="00C2247D">
        <w:t xml:space="preserve">400 to cross the Irish </w:t>
      </w:r>
      <w:r>
        <w:t>S</w:t>
      </w:r>
      <w:r w:rsidRPr="00C2247D">
        <w:t>ea with 26 pallets</w:t>
      </w:r>
      <w:r>
        <w:t xml:space="preserve"> and it</w:t>
      </w:r>
      <w:r w:rsidRPr="00C2247D">
        <w:t xml:space="preserve"> costs </w:t>
      </w:r>
      <w:r>
        <w:t>£</w:t>
      </w:r>
      <w:r w:rsidRPr="00C2247D">
        <w:t>40</w:t>
      </w:r>
      <w:r>
        <w:t>0</w:t>
      </w:r>
      <w:r w:rsidRPr="00C2247D">
        <w:t xml:space="preserve"> to cross with 50 pallets, </w:t>
      </w:r>
      <w:r w:rsidRPr="00C2247D">
        <w:t>so the key is to maximise your capacity. Sometimes</w:t>
      </w:r>
      <w:r>
        <w:t>,</w:t>
      </w:r>
      <w:r w:rsidRPr="00C2247D">
        <w:t xml:space="preserve"> we cannot get all of the customs declarations done in time for the goods to come across. Sometimes</w:t>
      </w:r>
      <w:r>
        <w:t>,</w:t>
      </w:r>
      <w:r w:rsidRPr="00C2247D">
        <w:t xml:space="preserve"> there are not enough </w:t>
      </w:r>
      <w:r>
        <w:t xml:space="preserve">SPS </w:t>
      </w:r>
      <w:r w:rsidRPr="00C2247D">
        <w:t>goods</w:t>
      </w:r>
      <w:r>
        <w:t xml:space="preserve"> because t</w:t>
      </w:r>
      <w:r w:rsidRPr="00C2247D">
        <w:t>hey want to send them in a dedicated trailer in case they get stopped</w:t>
      </w:r>
      <w:r>
        <w:t>. A</w:t>
      </w:r>
      <w:r w:rsidRPr="00C2247D">
        <w:t>ll the other goods go across fairly easily</w:t>
      </w:r>
      <w:r>
        <w:t xml:space="preserve">, but </w:t>
      </w:r>
      <w:r w:rsidRPr="00C2247D">
        <w:t xml:space="preserve">the </w:t>
      </w:r>
      <w:r>
        <w:t>SPS</w:t>
      </w:r>
      <w:r w:rsidRPr="00C2247D">
        <w:t xml:space="preserve"> goods are always a fly in the ointment, so</w:t>
      </w:r>
      <w:r>
        <w:t>,</w:t>
      </w:r>
      <w:r w:rsidRPr="00C2247D">
        <w:t xml:space="preserve"> if it were to increase</w:t>
      </w:r>
      <w:r>
        <w:t>,</w:t>
      </w:r>
      <w:r w:rsidRPr="00C2247D">
        <w:t xml:space="preserve"> those type</w:t>
      </w:r>
      <w:r>
        <w:t>s</w:t>
      </w:r>
      <w:r w:rsidRPr="00C2247D">
        <w:t xml:space="preserve"> of things would happen more often</w:t>
      </w:r>
      <w:r>
        <w:t>.</w:t>
      </w:r>
    </w:p>
    <w:p w:rsidR="00556C92" w:rsidP="00556C92">
      <w:pPr>
        <w:pStyle w:val="Answer"/>
      </w:pPr>
      <w:r w:rsidRPr="00C2247D">
        <w:rPr>
          <w:b/>
          <w:i/>
        </w:rPr>
        <w:t>Conall Donnelly:</w:t>
      </w:r>
      <w:r>
        <w:t xml:space="preserve"> I </w:t>
      </w:r>
      <w:r w:rsidRPr="00C2247D">
        <w:t xml:space="preserve">cannot comment on </w:t>
      </w:r>
      <w:r>
        <w:t>cost increases</w:t>
      </w:r>
      <w:r w:rsidRPr="00C2247D">
        <w:t>. I do not recognise those figures</w:t>
      </w:r>
      <w:r>
        <w:t>, so</w:t>
      </w:r>
      <w:r w:rsidRPr="001E39B1">
        <w:t xml:space="preserve"> I cannot comment </w:t>
      </w:r>
      <w:r>
        <w:t xml:space="preserve">on them </w:t>
      </w:r>
      <w:r w:rsidRPr="001E39B1">
        <w:t>one way or the other</w:t>
      </w:r>
      <w:r>
        <w:t>.</w:t>
      </w:r>
    </w:p>
    <w:p w:rsidR="00556C92" w:rsidP="00556C92">
      <w:pPr>
        <w:pStyle w:val="Answer"/>
      </w:pPr>
      <w:r>
        <w:t>It is fair to say that, i</w:t>
      </w:r>
      <w:r w:rsidRPr="001E39B1">
        <w:t>n the red meat processing sector</w:t>
      </w:r>
      <w:r>
        <w:t>, the grace periods have no impact on us</w:t>
      </w:r>
      <w:r w:rsidR="002721C3">
        <w:t>.</w:t>
      </w:r>
      <w:r>
        <w:rPr>
          <w:rStyle w:val="FootnoteReference"/>
        </w:rPr>
        <w:footnoteReference w:id="2"/>
      </w:r>
      <w:r>
        <w:t xml:space="preserve"> They do not </w:t>
      </w:r>
      <w:r w:rsidR="00520439">
        <w:t xml:space="preserve">generally </w:t>
      </w:r>
      <w:r>
        <w:t xml:space="preserve">apply to our sector; they apply basically to retail. I suppose we have been </w:t>
      </w:r>
      <w:r w:rsidRPr="001E39B1">
        <w:t xml:space="preserve">operating on the basis of the protocol as </w:t>
      </w:r>
      <w:r>
        <w:t xml:space="preserve">it was </w:t>
      </w:r>
      <w:r w:rsidRPr="001E39B1">
        <w:t>intended. We are reasonably comfortable and content with the situation as it stands at the moment.</w:t>
      </w:r>
    </w:p>
    <w:p w:rsidR="00C9420D" w:rsidRPr="0041497D" w:rsidP="00556C92">
      <w:pPr>
        <w:pStyle w:val="Remark"/>
      </w:pPr>
      <w:r w:rsidRPr="001E39B1">
        <w:rPr>
          <w:b/>
        </w:rPr>
        <w:t>The Chair:</w:t>
      </w:r>
      <w:r>
        <w:t xml:space="preserve"> T</w:t>
      </w:r>
      <w:r w:rsidRPr="001E39B1">
        <w:t xml:space="preserve">hank you </w:t>
      </w:r>
      <w:r>
        <w:t xml:space="preserve">both </w:t>
      </w:r>
      <w:r w:rsidRPr="001E39B1">
        <w:t xml:space="preserve">very much for the evidence you have given this afternoon. </w:t>
      </w:r>
      <w:r>
        <w:t>I</w:t>
      </w:r>
      <w:r w:rsidRPr="001E39B1">
        <w:t>t has been very helpful to our inquiry. We are extremely grateful to both of you</w:t>
      </w:r>
      <w:r>
        <w:t>.</w:t>
      </w:r>
      <w:r w:rsidRPr="001E39B1">
        <w:t xml:space="preserve"> I bring this session forma</w:t>
      </w:r>
      <w:r>
        <w:t>l</w:t>
      </w:r>
      <w:r w:rsidRPr="001E39B1">
        <w:t>l</w:t>
      </w:r>
      <w:r>
        <w:t>y to a</w:t>
      </w:r>
      <w:r w:rsidRPr="001E39B1">
        <w:t xml:space="preserve"> close.</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72B93" w:rsidP="008143FA">
      <w:pPr>
        <w:spacing w:after="0"/>
      </w:pPr>
      <w:r>
        <w:separator/>
      </w:r>
    </w:p>
  </w:footnote>
  <w:footnote w:type="continuationSeparator" w:id="1">
    <w:p w:rsidR="00172B93" w:rsidP="008143FA">
      <w:pPr>
        <w:spacing w:after="0"/>
      </w:pPr>
      <w:r>
        <w:continuationSeparator/>
      </w:r>
    </w:p>
  </w:footnote>
  <w:footnote w:id="2">
    <w:p w:rsidR="008130DB" w:rsidP="008130DB">
      <w:pPr>
        <w:pStyle w:val="FootnoteText"/>
      </w:pPr>
      <w:r>
        <w:rPr>
          <w:rStyle w:val="FootnoteReference"/>
        </w:rPr>
        <w:footnoteRef/>
      </w:r>
      <w:r>
        <w:t xml:space="preserve"> Note from witness: With one</w:t>
      </w:r>
      <w:r w:rsidR="00675790">
        <w:t xml:space="preserve"> small</w:t>
      </w:r>
      <w:r>
        <w:t xml:space="preserve"> exception, we have a derogation that allows us to move third country </w:t>
      </w:r>
      <w:r w:rsidR="00520439">
        <w:t>meat</w:t>
      </w:r>
      <w:r>
        <w:t xml:space="preserve"> to NI via GB</w:t>
      </w:r>
      <w:r w:rsidR="00520439">
        <w:t xml:space="preserve"> for further processing</w:t>
      </w:r>
      <w:r>
        <w:t>.</w:t>
      </w:r>
      <w:r w:rsidR="0035764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E5646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6C9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 w:type="paragraph" w:styleId="CommentSubject">
    <w:name w:val="annotation subject"/>
    <w:basedOn w:val="CommentText"/>
    <w:next w:val="CommentText"/>
    <w:link w:val="CommentSubjectChar"/>
    <w:uiPriority w:val="99"/>
    <w:semiHidden/>
    <w:unhideWhenUsed/>
    <w:rsid w:val="00D37E53"/>
    <w:rPr>
      <w:b/>
      <w:bCs/>
    </w:rPr>
  </w:style>
  <w:style w:type="character" w:customStyle="1" w:styleId="CommentSubjectChar">
    <w:name w:val="Comment Subject Char"/>
    <w:basedOn w:val="CommentTextChar"/>
    <w:link w:val="CommentSubject"/>
    <w:uiPriority w:val="99"/>
    <w:semiHidden/>
    <w:rsid w:val="00D37E53"/>
    <w:rPr>
      <w:rFonts w:ascii="Verdana" w:hAnsi="Verdana"/>
      <w:b/>
      <w:bCs/>
      <w:sz w:val="20"/>
      <w:szCs w:val="20"/>
    </w:rPr>
  </w:style>
  <w:style w:type="paragraph" w:styleId="FootnoteText">
    <w:name w:val="footnote text"/>
    <w:basedOn w:val="Normal"/>
    <w:link w:val="FootnoteTextChar"/>
    <w:uiPriority w:val="99"/>
    <w:semiHidden/>
    <w:unhideWhenUsed/>
    <w:rsid w:val="008130DB"/>
    <w:pPr>
      <w:spacing w:after="0"/>
    </w:pPr>
    <w:rPr>
      <w:sz w:val="20"/>
      <w:szCs w:val="20"/>
    </w:rPr>
  </w:style>
  <w:style w:type="character" w:customStyle="1" w:styleId="FootnoteTextChar">
    <w:name w:val="Footnote Text Char"/>
    <w:basedOn w:val="DefaultParagraphFont"/>
    <w:link w:val="FootnoteText"/>
    <w:uiPriority w:val="99"/>
    <w:semiHidden/>
    <w:rsid w:val="008130DB"/>
    <w:rPr>
      <w:rFonts w:ascii="Verdana" w:hAnsi="Verdana"/>
      <w:sz w:val="20"/>
      <w:szCs w:val="20"/>
    </w:rPr>
  </w:style>
  <w:style w:type="character" w:styleId="FootnoteReference">
    <w:name w:val="footnote reference"/>
    <w:basedOn w:val="DefaultParagraphFont"/>
    <w:uiPriority w:val="99"/>
    <w:semiHidden/>
    <w:unhideWhenUsed/>
    <w:rsid w:val="008130DB"/>
    <w:rPr>
      <w:vertAlign w:val="superscript"/>
    </w:rPr>
  </w:style>
  <w:style w:type="character" w:customStyle="1" w:styleId="cf01">
    <w:name w:val="cf01"/>
    <w:basedOn w:val="DefaultParagraphFont"/>
    <w:rsid w:val="003576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28</Value>
      <Value>51</Value>
      <Value>37</Value>
      <Value>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MP6FQFK4YKXU-1658518113-150</_dlc_DocId>
    <_dlc_DocIdUrl xmlns="48167198-ce97-4790-9a67-8fd97fd28672">
      <Url>https://hopuk.sharepoint.com/sites/hlc-EAprotocol/_layouts/15/DocIdRedir.aspx?ID=MP6FQFK4YKXU-1658518113-150</Url>
      <Description>MP6FQFK4YKXU-1658518113-150</Description>
    </_dlc_DocIdUrl>
    <SharedWithUsers xmlns="48167198-ce97-4790-9a67-8fd97fd28672">
      <UserInfo>
        <DisplayName>STONER, Stuart</DisplayName>
        <AccountId>26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1eb51db80a5d7ebf7307fd1c9d35ab99">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43b29cc84859247fd691e4b06bffe8b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A04ED98B-3BB0-440B-AE5F-AAB58155EDDB}">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3.xml><?xml version="1.0" encoding="utf-8"?>
<ds:datastoreItem xmlns:ds="http://schemas.openxmlformats.org/officeDocument/2006/customXml" ds:itemID="{CD221B37-2943-4387-9DBE-F7EBE43A5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FC0A3D-0E29-4070-8E6B-02B53F48767E}">
  <ds:schemaRefs>
    <ds:schemaRef ds:uri="http://schemas.microsoft.com/sharepoint/events"/>
  </ds:schemaRefs>
</ds:datastoreItem>
</file>

<file path=customXml/itemProps5.xml><?xml version="1.0" encoding="utf-8"?>
<ds:datastoreItem xmlns:ds="http://schemas.openxmlformats.org/officeDocument/2006/customXml" ds:itemID="{82475AD5-BA80-4A01-BB14-D0A9FF700B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