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11CC" w:rsidP="00CF0BBA">
      <w:pPr>
        <w:pStyle w:val="TitleCommittee0"/>
      </w:pPr>
      <w:sdt>
        <w:sdtPr>
          <w:alias w:val="CommitteeName"/>
          <w:tag w:val="CommitteeName"/>
          <w:id w:val="1869951332"/>
          <w:placeholder>
            <w:docPart w:val="A0342E5565FE4A0CB5DEF787A9B44967"/>
          </w:placeholder>
          <w:richText/>
        </w:sdtPr>
        <w:sdtContent>
          <w:r>
            <w:t>Health and Social Care Committee</w:t>
          </w:r>
        </w:sdtContent>
      </w:sdt>
    </w:p>
    <w:p w:rsidR="00CE11CC" w:rsidP="00156A60">
      <w:pPr>
        <w:pStyle w:val="TitleInquiry0"/>
      </w:pPr>
      <w:r>
        <w:t xml:space="preserve">Oral evidence: </w:t>
      </w:r>
      <w:sdt>
        <w:sdtPr>
          <w:alias w:val="InquiryName"/>
          <w:tag w:val="InquiryName"/>
          <w:id w:val="377371847"/>
          <w:placeholder>
            <w:docPart w:val="A0342E5565FE4A0CB5DEF787A9B44967"/>
          </w:placeholder>
          <w:richText/>
        </w:sdtPr>
        <w:sdtContent>
          <w:r>
            <w:t>Workforce: recruitment, training and retention in health and social care</w:t>
          </w:r>
        </w:sdtContent>
      </w:sdt>
      <w:r>
        <w:t xml:space="preserve">, HC </w:t>
      </w:r>
      <w:sdt>
        <w:sdtPr>
          <w:alias w:val="InquiryRefNo"/>
          <w:tag w:val="InquiryRefNo"/>
          <w:id w:val="-281725174"/>
          <w:placeholder>
            <w:docPart w:val="A0342E5565FE4A0CB5DEF787A9B44967"/>
          </w:placeholder>
          <w:richText/>
        </w:sdtPr>
        <w:sdtContent>
          <w:r>
            <w:t>893</w:t>
          </w:r>
        </w:sdtContent>
      </w:sdt>
    </w:p>
    <w:sdt>
      <w:sdtPr>
        <w:alias w:val="SittingDate"/>
        <w:tag w:val="SittingDate"/>
        <w:id w:val="-1160222926"/>
        <w:placeholder>
          <w:docPart w:val="A0342E5565FE4A0CB5DEF787A9B44967"/>
        </w:placeholder>
        <w:richText/>
      </w:sdtPr>
      <w:sdtContent>
        <w:p w:rsidR="00CE11CC" w:rsidP="00156A60">
          <w:pPr>
            <w:pStyle w:val="Para"/>
          </w:pPr>
          <w:r>
            <w:t>Tuesday 1 March 2022</w:t>
          </w:r>
        </w:p>
      </w:sdtContent>
    </w:sdt>
    <w:p w:rsidR="00CE11CC" w:rsidP="00156A60">
      <w:pPr>
        <w:pStyle w:val="Para"/>
      </w:pPr>
      <w:r>
        <w:t xml:space="preserve">Ordered by the House of </w:t>
      </w:r>
      <w:sdt>
        <w:sdtPr>
          <w:alias w:val="House"/>
          <w:tag w:val="House"/>
          <w:id w:val="809213435"/>
          <w:placeholder>
            <w:docPart w:val="A0342E5565FE4A0CB5DEF787A9B44967"/>
          </w:placeholder>
          <w:richText/>
        </w:sdtPr>
        <w:sdtContent>
          <w:r w:rsidRPr="00615759">
            <w:t>Commons</w:t>
          </w:r>
        </w:sdtContent>
      </w:sdt>
      <w:r w:rsidRPr="00615759">
        <w:t xml:space="preserve"> to be published on </w:t>
      </w:r>
      <w:sdt>
        <w:sdtPr>
          <w:alias w:val="PublishDate"/>
          <w:tag w:val="PublishDate"/>
          <w:id w:val="217021599"/>
          <w:placeholder>
            <w:docPart w:val="A0342E5565FE4A0CB5DEF787A9B44967"/>
          </w:placeholder>
          <w:richText/>
        </w:sdtPr>
        <w:sdtContent>
          <w:r>
            <w:t>1 March 2022</w:t>
          </w:r>
        </w:sdtContent>
      </w:sdt>
      <w:r w:rsidRPr="00615759">
        <w:t>.</w:t>
      </w:r>
    </w:p>
    <w:p w:rsidR="00CE11CC" w:rsidP="00421864">
      <w:pPr>
        <w:pStyle w:val="Para"/>
      </w:pPr>
      <w:sdt>
        <w:sdtPr>
          <w:alias w:val="VideoHyperlink"/>
          <w:tag w:val="VideoHyperlink"/>
          <w:id w:val="703995351"/>
          <w:placeholder>
            <w:docPart w:val="A0342E5565FE4A0CB5DEF787A9B44967"/>
          </w:placeholder>
          <w:richText/>
        </w:sdtPr>
        <w:sdtContent>
          <w:r>
            <w:fldChar w:fldCharType="begin"/>
          </w:r>
          <w:r>
            <w:instrText xml:space="preserve"> HYPERLINK "https://www.parliamentlive.tv/Event/Index/f6f0cdd1-6dee-4974-9224-e0a747256693" </w:instrText>
          </w:r>
          <w:r>
            <w:fldChar w:fldCharType="separate"/>
          </w:r>
          <w:r w:rsidRPr="00F07D47">
            <w:rPr>
              <w:rStyle w:val="Hyperlink"/>
            </w:rPr>
            <w:t>Watch the meeting</w:t>
          </w:r>
          <w:r>
            <w:fldChar w:fldCharType="end"/>
          </w:r>
        </w:sdtContent>
      </w:sdt>
    </w:p>
    <w:p w:rsidR="00CE11CC" w:rsidP="00156A60">
      <w:r>
        <w:t xml:space="preserve">Members present: </w:t>
      </w:r>
      <w:bookmarkStart w:id="0" w:name="_Hlk97036153"/>
      <w:sdt>
        <w:sdtPr>
          <w:alias w:val="MembersPresent"/>
          <w:tag w:val="MembersPresent"/>
          <w:id w:val="366340316"/>
          <w:placeholder>
            <w:docPart w:val="A0342E5565FE4A0CB5DEF787A9B44967"/>
          </w:placeholder>
          <w:richText/>
        </w:sdtPr>
        <w:sdtEndPr>
          <w:rPr>
            <w:highlight w:val="yellow"/>
          </w:rPr>
        </w:sdtEndPr>
        <w:sdtContent>
          <w:r>
            <w:t xml:space="preserve">Jeremy Hunt (Chair); </w:t>
          </w:r>
          <w:r>
            <w:t>Dr Luke Evans; Barbara Keeley; Sarah Owen</w:t>
          </w:r>
          <w:bookmarkEnd w:id="0"/>
          <w:r>
            <w:t>.</w:t>
          </w:r>
        </w:sdtContent>
      </w:sdt>
    </w:p>
    <w:p w:rsidR="00CE11CC" w:rsidP="00427893">
      <w:pPr>
        <w:pStyle w:val="ParaCentre"/>
      </w:pPr>
      <w:r w:rsidRPr="00156A60">
        <w:t xml:space="preserve">Questions </w:t>
      </w:r>
      <w:sdt>
        <w:sdtPr>
          <w:alias w:val="QuestionNumbers"/>
          <w:tag w:val="QuestionNumbers"/>
          <w:id w:val="-1223666168"/>
          <w:placeholder>
            <w:docPart w:val="A0342E5565FE4A0CB5DEF787A9B44967"/>
          </w:placeholder>
          <w:richText/>
        </w:sdtPr>
        <w:sdtContent>
          <w:r>
            <w:t xml:space="preserve">1 - </w:t>
          </w:r>
          <w:r>
            <w:t>6</w:t>
          </w:r>
          <w:r>
            <w:t>6</w:t>
          </w:r>
        </w:sdtContent>
      </w:sdt>
    </w:p>
    <w:p w:rsidR="00CE11CC" w:rsidP="00427893">
      <w:pPr>
        <w:pStyle w:val="TitleWitnesses0"/>
      </w:pPr>
      <w:r>
        <w:t>Witnesses</w:t>
      </w:r>
    </w:p>
    <w:p w:rsidR="00CE11CC" w:rsidRPr="00BD6D45" w:rsidP="006B01EC">
      <w:pPr>
        <w:pStyle w:val="Para"/>
      </w:pPr>
      <w:r>
        <w:fldChar w:fldCharType="begin"/>
      </w:r>
      <w:r>
        <w:instrText xml:space="preserve"> HYPERLINK \l "Panel1" </w:instrText>
      </w:r>
      <w:r>
        <w:fldChar w:fldCharType="separate"/>
      </w:r>
      <w:r w:rsidRPr="00CE11CC">
        <w:rPr>
          <w:rStyle w:val="Hyperlink"/>
        </w:rPr>
        <w:t>I</w:t>
      </w:r>
      <w:r>
        <w:fldChar w:fldCharType="end"/>
      </w:r>
      <w:r>
        <w:t xml:space="preserve">: </w:t>
      </w:r>
      <w:r>
        <w:t xml:space="preserve">Lara Bywater, Registered </w:t>
      </w:r>
      <w:r>
        <w:t>M</w:t>
      </w:r>
      <w:r>
        <w:t xml:space="preserve">anager and </w:t>
      </w:r>
      <w:r>
        <w:t>O</w:t>
      </w:r>
      <w:r>
        <w:t xml:space="preserve">wner, LDC Care; Dr Emma Hayward, GP and </w:t>
      </w:r>
      <w:r>
        <w:t>C</w:t>
      </w:r>
      <w:r>
        <w:t xml:space="preserve">linical </w:t>
      </w:r>
      <w:r>
        <w:t>T</w:t>
      </w:r>
      <w:r>
        <w:t xml:space="preserve">eacher, University of Leicester; and Gamu Nyasoro, Clinical </w:t>
      </w:r>
      <w:r>
        <w:t>S</w:t>
      </w:r>
      <w:r>
        <w:t>kills and Simulation Manager, Kettering General Hospital NHS Foundation Trust.</w:t>
      </w:r>
    </w:p>
    <w:p w:rsidR="00CE11CC" w:rsidRPr="00BD6D45" w:rsidP="006B01EC">
      <w:pPr>
        <w:pStyle w:val="Para"/>
      </w:pPr>
      <w:r>
        <w:fldChar w:fldCharType="begin"/>
      </w:r>
      <w:r>
        <w:instrText xml:space="preserve"> HYPERLINK \l "Panel2" </w:instrText>
      </w:r>
      <w:r>
        <w:fldChar w:fldCharType="separate"/>
      </w:r>
      <w:r w:rsidRPr="00CE11CC">
        <w:rPr>
          <w:rStyle w:val="Hyperlink"/>
        </w:rPr>
        <w:t>II</w:t>
      </w:r>
      <w:r>
        <w:fldChar w:fldCharType="end"/>
      </w:r>
      <w:r>
        <w:t>: Jane Ashcroft CBE, Chief Executive, Anchor Hanover; Sarah McClinton, Vice President of the Association of Directors of Adult Social Se</w:t>
      </w:r>
      <w:r>
        <w:t>r</w:t>
      </w:r>
      <w:r>
        <w:t>vices</w:t>
      </w:r>
      <w:r>
        <w:t>,</w:t>
      </w:r>
      <w:r>
        <w:t xml:space="preserve"> and Director of Health and Adult Services at the Royal Borough of Greenwich; Rachael Dodgson, Managing Director </w:t>
      </w:r>
      <w:r>
        <w:t>and incoming CEO, Dimensions; and Oonagh Smyth, Chief Executive, Skills for Care.</w:t>
      </w:r>
    </w:p>
    <w:p w:rsidR="00CE11CC" w:rsidRPr="00BD6D45" w:rsidP="006B01EC">
      <w:pPr>
        <w:pStyle w:val="Para"/>
      </w:pPr>
      <w:r>
        <w:fldChar w:fldCharType="begin"/>
      </w:r>
      <w:r>
        <w:instrText xml:space="preserve"> HYPERLINK \l "Panel3" </w:instrText>
      </w:r>
      <w:r>
        <w:fldChar w:fldCharType="separate"/>
      </w:r>
      <w:r w:rsidRPr="00CE11CC">
        <w:rPr>
          <w:rStyle w:val="Hyperlink"/>
        </w:rPr>
        <w:t>III</w:t>
      </w:r>
      <w:r>
        <w:fldChar w:fldCharType="end"/>
      </w:r>
      <w:r>
        <w:t xml:space="preserve">: Chris Hopson, Chief Executive, NHS Providers; Nicola McQueen, Chief Executive Officer, NHS Professionals; </w:t>
      </w:r>
      <w:r>
        <w:t xml:space="preserve">and </w:t>
      </w:r>
      <w:r>
        <w:t xml:space="preserve">Professor Dame Helen </w:t>
      </w:r>
      <w:r>
        <w:t>Stokes-Lampard, Chair of the Academy of Medical Royal Colleges</w:t>
      </w:r>
      <w:r>
        <w:t>,</w:t>
      </w:r>
      <w:r>
        <w:t xml:space="preserve"> and Professor of GP Education, University of Birmingham.</w:t>
      </w:r>
    </w:p>
    <w:p w:rsidR="00CE11CC" w:rsidP="00776882">
      <w:pPr>
        <w:rPr>
          <w:rFonts w:eastAsia="Times New Roman"/>
          <w:szCs w:val="20"/>
        </w:rPr>
      </w:pPr>
      <w:r>
        <w:br w:type="page"/>
      </w:r>
    </w:p>
    <w:p w:rsidR="00CE11CC" w:rsidP="00316298">
      <w:pPr>
        <w:pStyle w:val="TitlePanel0"/>
      </w:pPr>
      <w:bookmarkStart w:id="1" w:name="Panel1"/>
      <w:r>
        <w:t>Examination of witnesses</w:t>
      </w:r>
    </w:p>
    <w:p w:rsidR="00CE11CC" w:rsidP="007C1BEE">
      <w:pPr>
        <w:pStyle w:val="Para"/>
      </w:pPr>
      <w:r>
        <w:t>Witnesses: Lara Bywater, Dr Hayward and Gamu Nyasoro.</w:t>
      </w:r>
      <w:bookmarkEnd w:id="1"/>
    </w:p>
    <w:p w:rsidR="00381E36" w:rsidP="0027018F">
      <w:pPr>
        <w:pStyle w:val="Question"/>
      </w:pPr>
      <w:sdt>
        <w:sdtPr>
          <w:alias w:val="Member"/>
          <w:tag w:val="&lt;Member mnisId='1572' dodsId='35446'&gt;"/>
          <w:id w:val="-783415152"/>
          <w:placeholder>
            <w:docPart w:val="DefaultPlaceholder_-1854013440"/>
          </w:placeholder>
          <w:richText/>
        </w:sdtPr>
        <w:sdtContent>
          <w:r w:rsidRPr="00381E36">
            <w:rPr>
              <w:b/>
            </w:rPr>
            <w:t>Chair:</w:t>
          </w:r>
        </w:sdtContent>
      </w:sdt>
      <w:r>
        <w:t xml:space="preserve"> Good morning and welcome to the first evidenc</w:t>
      </w:r>
      <w:r>
        <w:t xml:space="preserve">e session of the Health and Social Care Select Committee’s inquiry into </w:t>
      </w:r>
      <w:r>
        <w:t>“W</w:t>
      </w:r>
      <w:r>
        <w:t>orkforce: recruitment, training and retention in health and social care</w:t>
      </w:r>
      <w:r>
        <w:t>.</w:t>
      </w:r>
      <w:r>
        <w:t>”</w:t>
      </w:r>
      <w:r>
        <w:t xml:space="preserve"> This inquiry is about the biggest single issue facing the NHS and social care sectors</w:t>
      </w:r>
      <w:r>
        <w:t>:</w:t>
      </w:r>
      <w:r>
        <w:t xml:space="preserve"> namely</w:t>
      </w:r>
      <w:r>
        <w:t>,</w:t>
      </w:r>
      <w:r>
        <w:t xml:space="preserve"> how to ensure</w:t>
      </w:r>
      <w:r>
        <w:t xml:space="preserve"> that we have the right number of well-motivated and well-trained staff to deliver the levels of care that we all want to see.</w:t>
      </w:r>
    </w:p>
    <w:p w:rsidR="00381E36" w:rsidP="00381E36">
      <w:pPr>
        <w:pStyle w:val="QuestionCont"/>
      </w:pPr>
      <w:r>
        <w:t>This morning is an introductory session in which we are going to look at all aspects of the crisis</w:t>
      </w:r>
      <w:r>
        <w:t>,</w:t>
      </w:r>
      <w:r>
        <w:t xml:space="preserve"> but particularly the challeng</w:t>
      </w:r>
      <w:r>
        <w:t>e of recruitment. Subsequent sessions will look at retention, issues facing minority ethnic staff and women, reforms to medical education and training. We will finish with a session with the Minister from the Department of Health and Social Care.</w:t>
      </w:r>
    </w:p>
    <w:p w:rsidR="00381E36" w:rsidP="00381E36">
      <w:pPr>
        <w:pStyle w:val="QuestionCont"/>
      </w:pPr>
      <w:r>
        <w:t>We have a</w:t>
      </w:r>
      <w:r>
        <w:t xml:space="preserve"> packed session today. We have three panels. In our first panel we are going to hear from people with experience of the challenges of recruitment, retention and staff shortages on the frontline</w:t>
      </w:r>
      <w:r>
        <w:t>.</w:t>
      </w:r>
      <w:r>
        <w:t xml:space="preserve"> </w:t>
      </w:r>
      <w:r>
        <w:t>I am very pleased to welcome Lara Bywater, who is a registere</w:t>
      </w:r>
      <w:r>
        <w:t>d manager and owner of LD</w:t>
      </w:r>
      <w:r>
        <w:t>C</w:t>
      </w:r>
      <w:r>
        <w:t xml:space="preserve"> Care, which provides supported living and residential care to people with learning disabilities and complex needs. Dr Emma Hayward is a GP and clinical teacher at the University of Leicester Medical School. We will welcome shortl</w:t>
      </w:r>
      <w:r>
        <w:t>y Gamu Nyasoro, a registered general nurse who works at Kettering General Hospital.</w:t>
      </w:r>
    </w:p>
    <w:p w:rsidR="0082436B" w:rsidRPr="00381E36" w:rsidP="00381E36">
      <w:pPr>
        <w:pStyle w:val="QuestionCont"/>
      </w:pPr>
      <w:r>
        <w:t>Perhaps I could start by asking</w:t>
      </w:r>
      <w:r>
        <w:t xml:space="preserve"> you,</w:t>
      </w:r>
      <w:r>
        <w:t xml:space="preserve"> Lara and Emma</w:t>
      </w:r>
      <w:r>
        <w:t>,</w:t>
      </w:r>
      <w:r>
        <w:t xml:space="preserve"> to talk about the impact of staff shortages </w:t>
      </w:r>
      <w:r>
        <w:t>o</w:t>
      </w:r>
      <w:r>
        <w:t xml:space="preserve">n your day-to-day work and the effect it has on the people you are looking </w:t>
      </w:r>
      <w:r>
        <w:t>after.</w:t>
      </w:r>
    </w:p>
    <w:p w:rsidR="0082436B" w:rsidP="00381E36">
      <w:pPr>
        <w:pStyle w:val="Question"/>
        <w:numPr>
          <w:ilvl w:val="0"/>
          <w:numId w:val="0"/>
        </w:numPr>
        <w:ind w:left="794"/>
      </w:pPr>
      <w:sdt>
        <w:sdtPr>
          <w:alias w:val="Witness"/>
          <w:id w:val="-1624771829"/>
          <w:placeholder>
            <w:docPart w:val="DefaultPlaceholder_-1854013440"/>
          </w:placeholder>
          <w:richText/>
        </w:sdtPr>
        <w:sdtContent>
          <w:r w:rsidRPr="00381E36">
            <w:rPr>
              <w:b/>
              <w:i/>
            </w:rPr>
            <w:t>Lara Bywater:</w:t>
          </w:r>
        </w:sdtContent>
      </w:sdt>
      <w:r>
        <w:t xml:space="preserve"> </w:t>
      </w:r>
      <w:r>
        <w:t>Good morning and thank you.</w:t>
      </w:r>
      <w:r>
        <w:t xml:space="preserve"> </w:t>
      </w:r>
      <w:r>
        <w:t>I have never seen a staff shortage impact like this and I have been running the organisation that I own for over 20 years. For people I support</w:t>
      </w:r>
      <w:r>
        <w:t>,</w:t>
      </w:r>
      <w:r>
        <w:t xml:space="preserve"> who have complex needs around autism, learning disabilities </w:t>
      </w:r>
      <w:r>
        <w:t>and mental health, one of the keys to providing good-quality care for them is continuity and consistency of staffing. Once you start to take away that consistency, it has an impact on the quality in terms of not necessarily the skillset but the relationshi</w:t>
      </w:r>
      <w:r>
        <w:t>ps that people build with those they are supporting. For the first time ever in all the years that I have been working in social care</w:t>
      </w:r>
      <w:r>
        <w:t>,</w:t>
      </w:r>
      <w:r>
        <w:t xml:space="preserve"> we are having to use agency staff to supplement our staff shortages. They are qualified and experienced, but they do not </w:t>
      </w:r>
      <w:r>
        <w:t>have the same level of commitment to the job.</w:t>
      </w:r>
    </w:p>
    <w:p w:rsidR="0082436B" w:rsidP="0082436B">
      <w:pPr>
        <w:pStyle w:val="Question"/>
      </w:pPr>
      <w:sdt>
        <w:sdtPr>
          <w:alias w:val="Member"/>
          <w:tag w:val="&lt;Member mnisId='1572' dodsId='35446'&gt;"/>
          <w:id w:val="-516079955"/>
          <w:placeholder>
            <w:docPart w:val="DefaultPlaceholder_-1854013440"/>
          </w:placeholder>
          <w:richText/>
        </w:sdtPr>
        <w:sdtContent>
          <w:r w:rsidRPr="0082436B">
            <w:rPr>
              <w:b/>
            </w:rPr>
            <w:t>Chair:</w:t>
          </w:r>
        </w:sdtContent>
      </w:sdt>
      <w:r>
        <w:t xml:space="preserve"> I think we probably all understand the point you are making, but just explain what the impact is on an autistic person or someone with a learning disability of being seen by different staff week in, we</w:t>
      </w:r>
      <w:r>
        <w:t>ek out</w:t>
      </w:r>
      <w:r>
        <w:t>,</w:t>
      </w:r>
      <w:r>
        <w:t xml:space="preserve"> as opposed to developing a regular relationship with someone who gets to know them.</w:t>
      </w:r>
    </w:p>
    <w:p w:rsidR="003C0317" w:rsidP="0082436B">
      <w:pPr>
        <w:pStyle w:val="Answer"/>
      </w:pPr>
      <w:sdt>
        <w:sdtPr>
          <w:alias w:val="Witness"/>
          <w:id w:val="-312806902"/>
          <w:placeholder>
            <w:docPart w:val="DefaultPlaceholder_-1854013440"/>
          </w:placeholder>
          <w:richText/>
        </w:sdtPr>
        <w:sdtContent>
          <w:r w:rsidRPr="0082436B">
            <w:rPr>
              <w:b/>
              <w:i/>
            </w:rPr>
            <w:t>Lara Bywater:</w:t>
          </w:r>
        </w:sdtContent>
      </w:sdt>
      <w:r>
        <w:t xml:space="preserve"> I will try. I can only reflect on how I observe people, so to get a truer understanding it would be helpful for you and colleagues to </w:t>
      </w:r>
      <w:r>
        <w:t>speak to people who live with those conditions. Certainly, from my observations, it takes a long time, particularly for p</w:t>
      </w:r>
      <w:r>
        <w:t>eople who have been “through the system”</w:t>
      </w:r>
      <w:r>
        <w:t>.</w:t>
      </w:r>
      <w:r>
        <w:t xml:space="preserve"> They may have been through secure settings and a range of providers</w:t>
      </w:r>
      <w:r>
        <w:t>, so i</w:t>
      </w:r>
      <w:r>
        <w:t xml:space="preserve">t takes time for them to build up trust with </w:t>
      </w:r>
      <w:r>
        <w:t xml:space="preserve">the </w:t>
      </w:r>
      <w:r>
        <w:t xml:space="preserve">people who are looking after them. </w:t>
      </w:r>
      <w:r>
        <w:t xml:space="preserve">It </w:t>
      </w:r>
      <w:r>
        <w:t>can actually take months for people to become used to</w:t>
      </w:r>
      <w:r>
        <w:t xml:space="preserve"> </w:t>
      </w:r>
      <w:r>
        <w:t>a new face</w:t>
      </w:r>
      <w:r>
        <w:t xml:space="preserve"> if they have additional needs.</w:t>
      </w:r>
      <w:r>
        <w:t xml:space="preserve"> T</w:t>
      </w:r>
      <w:r>
        <w:t>alking in very general terms</w:t>
      </w:r>
      <w:r>
        <w:t xml:space="preserve">, it can make people less keen to participate in their normal activities and </w:t>
      </w:r>
      <w:r>
        <w:t xml:space="preserve">perhaps </w:t>
      </w:r>
      <w:r>
        <w:t xml:space="preserve">more worried about going out into the community because they do not have rapport and trust with the </w:t>
      </w:r>
      <w:r>
        <w:t xml:space="preserve">people who are supporting them. </w:t>
      </w:r>
      <w:r>
        <w:t>T</w:t>
      </w:r>
      <w:r>
        <w:t>hey are great members of staff, potentially</w:t>
      </w:r>
      <w:r>
        <w:t>;</w:t>
      </w:r>
      <w:r>
        <w:t xml:space="preserve"> it is just th</w:t>
      </w:r>
      <w:r>
        <w:t>e</w:t>
      </w:r>
      <w:r>
        <w:t xml:space="preserve"> relationship stuff.</w:t>
      </w:r>
    </w:p>
    <w:p w:rsidR="003C0317" w:rsidP="003C0317">
      <w:pPr>
        <w:pStyle w:val="Question"/>
      </w:pPr>
      <w:sdt>
        <w:sdtPr>
          <w:alias w:val="Member"/>
          <w:tag w:val="&lt;Member mnisId='1572' dodsId='35446'&gt;"/>
          <w:id w:val="1834716315"/>
          <w:placeholder>
            <w:docPart w:val="DefaultPlaceholder_-1854013440"/>
          </w:placeholder>
          <w:richText/>
        </w:sdtPr>
        <w:sdtContent>
          <w:r w:rsidRPr="003C0317">
            <w:rPr>
              <w:b/>
            </w:rPr>
            <w:t>Chair:</w:t>
          </w:r>
        </w:sdtContent>
      </w:sdt>
      <w:r>
        <w:t xml:space="preserve"> Is there an issue with the ability to understand a client’s needs and what they are trying to express that is more difficult to get ri</w:t>
      </w:r>
      <w:r>
        <w:t>ght when you have a big changeover of staff?</w:t>
      </w:r>
    </w:p>
    <w:p w:rsidR="007722A5" w:rsidP="0027018F">
      <w:pPr>
        <w:pStyle w:val="Answer"/>
      </w:pPr>
      <w:sdt>
        <w:sdtPr>
          <w:alias w:val="Witness"/>
          <w:id w:val="1869563360"/>
          <w:placeholder>
            <w:docPart w:val="DefaultPlaceholder_-1854013440"/>
          </w:placeholder>
          <w:richText/>
        </w:sdtPr>
        <w:sdtContent>
          <w:r w:rsidRPr="003C0317">
            <w:rPr>
              <w:b/>
              <w:i/>
            </w:rPr>
            <w:t>Lara Bywater:</w:t>
          </w:r>
        </w:sdtContent>
      </w:sdt>
      <w:r>
        <w:t xml:space="preserve"> In the social care sector we have come a really long way. We have very professionally</w:t>
      </w:r>
      <w:r>
        <w:t xml:space="preserve"> written, detailed care and support plans. Every organisation has a slightly different way of wording </w:t>
      </w:r>
      <w:r>
        <w:t>them</w:t>
      </w:r>
      <w:r>
        <w:t>, bu</w:t>
      </w:r>
      <w:r>
        <w:t>t we have wonderful documents outlin</w:t>
      </w:r>
      <w:r>
        <w:t>ing</w:t>
      </w:r>
      <w:r>
        <w:t xml:space="preserve"> the needs of those people. Ultimately</w:t>
      </w:r>
      <w:r>
        <w:t xml:space="preserve"> though</w:t>
      </w:r>
      <w:r>
        <w:t>, humans develop relationships. It is about the cues that might not necessarily be written. It is about the slightest change in mannerism that can be an indication to the s</w:t>
      </w:r>
      <w:r>
        <w:t>upport team that th</w:t>
      </w:r>
      <w:r>
        <w:t>e</w:t>
      </w:r>
      <w:r>
        <w:t xml:space="preserve"> person needs a drink, is getting fed up, or is too hot or too cold. It is the more subtle things that take time to understand. We, of course, can follow</w:t>
      </w:r>
      <w:r>
        <w:t xml:space="preserve"> specialist diets or people</w:t>
      </w:r>
      <w:r>
        <w:t>’s</w:t>
      </w:r>
      <w:r>
        <w:t xml:space="preserve"> medication requirements. All of those task-oriented n</w:t>
      </w:r>
      <w:r>
        <w:t>eeds can be very easily met, but it is far more important for the individuals to have th</w:t>
      </w:r>
      <w:r>
        <w:t xml:space="preserve">e </w:t>
      </w:r>
      <w:r>
        <w:t xml:space="preserve">soft relationships and their soft needs met in terms of the unspoken stuff. </w:t>
      </w:r>
    </w:p>
    <w:p w:rsidR="00134A7B" w:rsidP="0027018F">
      <w:pPr>
        <w:pStyle w:val="Answer"/>
      </w:pPr>
      <w:r>
        <w:t>F</w:t>
      </w:r>
      <w:r>
        <w:t>or families</w:t>
      </w:r>
      <w:r>
        <w:t xml:space="preserve">, it is really important that </w:t>
      </w:r>
      <w:r>
        <w:t>they</w:t>
      </w:r>
      <w:r>
        <w:t xml:space="preserve"> have confidence in the people who are supp</w:t>
      </w:r>
      <w:r>
        <w:t>orting their loved one. It can cause huge anxiety if families see different faces around their son, daughter, sibling or other family member.</w:t>
      </w:r>
    </w:p>
    <w:p w:rsidR="00926300" w:rsidP="00134A7B">
      <w:pPr>
        <w:pStyle w:val="Question"/>
      </w:pPr>
      <w:sdt>
        <w:sdtPr>
          <w:alias w:val="Member"/>
          <w:tag w:val="&lt;Member mnisId='1572' dodsId='35446'&gt;"/>
          <w:id w:val="187110845"/>
          <w:placeholder>
            <w:docPart w:val="DefaultPlaceholder_-1854013440"/>
          </w:placeholder>
          <w:richText/>
        </w:sdtPr>
        <w:sdtContent>
          <w:r w:rsidRPr="00134A7B">
            <w:rPr>
              <w:b/>
            </w:rPr>
            <w:t>Chair:</w:t>
          </w:r>
        </w:sdtContent>
      </w:sdt>
      <w:r>
        <w:t xml:space="preserve"> What do you think</w:t>
      </w:r>
      <w:r>
        <w:t xml:space="preserve"> is the root cause of your difficulty in being able to recruit full-time, regular staff?</w:t>
      </w:r>
    </w:p>
    <w:p w:rsidR="00134A7B" w:rsidP="00926300">
      <w:pPr>
        <w:pStyle w:val="Answer"/>
      </w:pPr>
      <w:sdt>
        <w:sdtPr>
          <w:alias w:val="Witness"/>
          <w:id w:val="1137835720"/>
          <w:placeholder>
            <w:docPart w:val="DefaultPlaceholder_-1854013440"/>
          </w:placeholder>
          <w:richText/>
        </w:sdtPr>
        <w:sdtContent>
          <w:r w:rsidRPr="00926300">
            <w:rPr>
              <w:b/>
              <w:i/>
            </w:rPr>
            <w:t>Lara Bywater:</w:t>
          </w:r>
        </w:sdtContent>
      </w:sdt>
      <w:r>
        <w:t xml:space="preserve"> I do not think there is a root cause. It is a perfect storm of lots of challenges. Social care, if I can be blunt, has always been bottom of the pile. It is not uncommon </w:t>
      </w:r>
      <w:r>
        <w:t xml:space="preserve">historically </w:t>
      </w:r>
      <w:r>
        <w:t>to refer to</w:t>
      </w:r>
      <w:r>
        <w:t xml:space="preserve"> </w:t>
      </w:r>
      <w:r>
        <w:t>people working in care</w:t>
      </w:r>
      <w:r>
        <w:t xml:space="preserve"> as</w:t>
      </w:r>
      <w:r>
        <w:t xml:space="preserve"> “</w:t>
      </w:r>
      <w:r>
        <w:t xml:space="preserve">Just </w:t>
      </w:r>
      <w:r>
        <w:t>carers. It’s</w:t>
      </w:r>
      <w:r>
        <w:t xml:space="preserve"> what you do when you can’t get a job somewhere else</w:t>
      </w:r>
      <w:r>
        <w:t>.</w:t>
      </w:r>
      <w:r>
        <w:t>” The pandemic accelerated the pressures on that</w:t>
      </w:r>
      <w:r>
        <w:t>,</w:t>
      </w:r>
      <w:r>
        <w:t xml:space="preserve"> and more people left the sector.</w:t>
      </w:r>
    </w:p>
    <w:p w:rsidR="00926300" w:rsidP="0027018F">
      <w:pPr>
        <w:pStyle w:val="Answer"/>
      </w:pPr>
      <w:r>
        <w:t xml:space="preserve">There is a huge issue around it </w:t>
      </w:r>
      <w:r>
        <w:t xml:space="preserve">not </w:t>
      </w:r>
      <w:r>
        <w:t>being well enough respected as a career and a valued job out in the world. Even thou</w:t>
      </w:r>
      <w:r>
        <w:t xml:space="preserve">gh there are some magnificent career opportunities for people in social care, we do not champion them. We do not see </w:t>
      </w:r>
      <w:r>
        <w:t>it</w:t>
      </w:r>
      <w:r>
        <w:t xml:space="preserve"> as a great career opportunity. When I speak to people, it is still seen as what you do when nowhere else will take you. There is th</w:t>
      </w:r>
      <w:r>
        <w:t>e</w:t>
      </w:r>
      <w:r>
        <w:t xml:space="preserve"> unw</w:t>
      </w:r>
      <w:r>
        <w:t>ritten expectation that people do it because they are good people and it is a vocation,</w:t>
      </w:r>
      <w:r>
        <w:t xml:space="preserve"> so</w:t>
      </w:r>
      <w:r>
        <w:t xml:space="preserve"> financial remuneration should not be as important as it </w:t>
      </w:r>
      <w:r>
        <w:t>w</w:t>
      </w:r>
      <w:r>
        <w:t>ould be for other people</w:t>
      </w:r>
      <w:r>
        <w:t>;</w:t>
      </w:r>
      <w:r>
        <w:t xml:space="preserve"> but ultimately, everybody has bills to pay,</w:t>
      </w:r>
      <w:r>
        <w:t xml:space="preserve"> so of course they should not be penali</w:t>
      </w:r>
      <w:r>
        <w:t xml:space="preserve">sed for doing a caring job. </w:t>
      </w:r>
    </w:p>
    <w:p w:rsidR="00926300" w:rsidP="0027018F">
      <w:pPr>
        <w:pStyle w:val="Answer"/>
      </w:pPr>
      <w:r>
        <w:t>There are lots of other pressures. Because of the pandemic, people were exhausted and fed up. There was the impact of the vaccination and mandating thereof</w:t>
      </w:r>
      <w:r>
        <w:t>. T</w:t>
      </w:r>
      <w:r>
        <w:t xml:space="preserve">here is also an element </w:t>
      </w:r>
      <w:r>
        <w:t>from</w:t>
      </w:r>
      <w:r>
        <w:t xml:space="preserve"> the impact of overseas workers not being</w:t>
      </w:r>
      <w:r>
        <w:t xml:space="preserve"> as available as they were. There has been a whole range of factors and probably some others that I have not mentioned.</w:t>
      </w:r>
    </w:p>
    <w:p w:rsidR="00C21DEF" w:rsidP="0027018F">
      <w:pPr>
        <w:pStyle w:val="Question"/>
      </w:pPr>
      <w:sdt>
        <w:sdtPr>
          <w:alias w:val="Member"/>
          <w:tag w:val="&lt;Member mnisId='1572' dodsId='35446'&gt;"/>
          <w:id w:val="-562558070"/>
          <w:placeholder>
            <w:docPart w:val="DefaultPlaceholder_-1854013440"/>
          </w:placeholder>
          <w:richText/>
        </w:sdtPr>
        <w:sdtContent>
          <w:r w:rsidRPr="00926300">
            <w:rPr>
              <w:b/>
            </w:rPr>
            <w:t>Chair:</w:t>
          </w:r>
        </w:sdtContent>
      </w:sdt>
      <w:r>
        <w:t xml:space="preserve"> </w:t>
      </w:r>
      <w:r>
        <w:t>Thank you</w:t>
      </w:r>
      <w:r>
        <w:t>.</w:t>
      </w:r>
      <w:r>
        <w:t xml:space="preserve"> </w:t>
      </w:r>
      <w:r>
        <w:t>W</w:t>
      </w:r>
      <w:r>
        <w:t>e will come back to you</w:t>
      </w:r>
      <w:r>
        <w:t>,</w:t>
      </w:r>
      <w:r>
        <w:t xml:space="preserve"> if we ma</w:t>
      </w:r>
      <w:r>
        <w:t>y, Lara, but</w:t>
      </w:r>
      <w:r>
        <w:t xml:space="preserve"> can I move over to you</w:t>
      </w:r>
      <w:r>
        <w:t>,</w:t>
      </w:r>
      <w:r>
        <w:t xml:space="preserve"> Emma</w:t>
      </w:r>
      <w:r>
        <w:t>?</w:t>
      </w:r>
      <w:r>
        <w:t xml:space="preserve"> I know you think a lot about the challe</w:t>
      </w:r>
      <w:r>
        <w:t>nge of GP recruitment</w:t>
      </w:r>
      <w:r>
        <w:t>,</w:t>
      </w:r>
      <w:r>
        <w:t xml:space="preserve"> so </w:t>
      </w:r>
      <w:r>
        <w:t>could you</w:t>
      </w:r>
      <w:r>
        <w:t xml:space="preserve"> start by talking about what the impact is for practices up and down the country at the moment when they are not able to recruit enough staff</w:t>
      </w:r>
      <w:r>
        <w:t>?</w:t>
      </w:r>
    </w:p>
    <w:p w:rsidR="00C21DEF" w:rsidP="00C21DEF">
      <w:pPr>
        <w:pStyle w:val="Answer"/>
      </w:pPr>
      <w:sdt>
        <w:sdtPr>
          <w:alias w:val="Witness"/>
          <w:id w:val="-1912069103"/>
          <w:placeholder>
            <w:docPart w:val="DefaultPlaceholder_-1854013440"/>
          </w:placeholder>
          <w:richText/>
        </w:sdtPr>
        <w:sdtContent>
          <w:r w:rsidRPr="00C21DEF">
            <w:rPr>
              <w:b/>
              <w:i/>
            </w:rPr>
            <w:t>Dr Hayward:</w:t>
          </w:r>
        </w:sdtContent>
      </w:sdt>
      <w:r>
        <w:t xml:space="preserve"> </w:t>
      </w:r>
      <w:r>
        <w:t>Thank you for the opportunity. I agree with what Lara said</w:t>
      </w:r>
      <w:r>
        <w:t>;</w:t>
      </w:r>
      <w:r>
        <w:t xml:space="preserve"> </w:t>
      </w:r>
      <w:r>
        <w:t>we a</w:t>
      </w:r>
      <w:r>
        <w:t>re in the middle of a perfect storm</w:t>
      </w:r>
      <w:r>
        <w:t>.</w:t>
      </w:r>
      <w:r>
        <w:t xml:space="preserve"> I have never worked harder or faster in my whole career</w:t>
      </w:r>
      <w:r>
        <w:t>,</w:t>
      </w:r>
      <w:r>
        <w:t xml:space="preserve"> and this was coming before Covid</w:t>
      </w:r>
      <w:r>
        <w:t>.</w:t>
      </w:r>
      <w:r>
        <w:t xml:space="preserve"> </w:t>
      </w:r>
      <w:r>
        <w:t>W</w:t>
      </w:r>
      <w:r>
        <w:t>e cannot blame Covid for this crisis</w:t>
      </w:r>
      <w:r>
        <w:t>.</w:t>
      </w:r>
      <w:r>
        <w:t xml:space="preserve"> </w:t>
      </w:r>
      <w:r>
        <w:t>T</w:t>
      </w:r>
      <w:r>
        <w:t>his has been coming for a number of</w:t>
      </w:r>
      <w:r>
        <w:t xml:space="preserve"> years. It has an impact obviously on our patients who cannot get hold of a</w:t>
      </w:r>
      <w:r>
        <w:t xml:space="preserve"> </w:t>
      </w:r>
      <w:r>
        <w:t>GP in a timely manner</w:t>
      </w:r>
      <w:r>
        <w:t>,</w:t>
      </w:r>
      <w:r>
        <w:t xml:space="preserve"> and that is so frustrating for us as GPs because we want to follow up our patients</w:t>
      </w:r>
      <w:r>
        <w:t>,</w:t>
      </w:r>
      <w:r>
        <w:t xml:space="preserve"> we want to provide continuity of care</w:t>
      </w:r>
      <w:r>
        <w:t>,</w:t>
      </w:r>
      <w:r>
        <w:t xml:space="preserve"> and there simply are not enough ho</w:t>
      </w:r>
      <w:r>
        <w:t>urs in the day for us to get all the patients through</w:t>
      </w:r>
      <w:r>
        <w:t>.</w:t>
      </w:r>
      <w:r>
        <w:t xml:space="preserve"> </w:t>
      </w:r>
      <w:r>
        <w:t>It is</w:t>
      </w:r>
      <w:r>
        <w:t xml:space="preserve"> incredibly stressful that</w:t>
      </w:r>
      <w:r>
        <w:t>,</w:t>
      </w:r>
      <w:r>
        <w:t xml:space="preserve"> despite us working </w:t>
      </w:r>
      <w:r>
        <w:t xml:space="preserve">as </w:t>
      </w:r>
      <w:r>
        <w:t>hard and as fast as we can</w:t>
      </w:r>
      <w:r>
        <w:t>,</w:t>
      </w:r>
      <w:r>
        <w:t xml:space="preserve"> we still cannot keep up. </w:t>
      </w:r>
    </w:p>
    <w:p w:rsidR="00C21DEF" w:rsidP="00C21DEF">
      <w:pPr>
        <w:pStyle w:val="Answer"/>
      </w:pPr>
      <w:r>
        <w:t>There are other impacts. It impact</w:t>
      </w:r>
      <w:r>
        <w:t>s</w:t>
      </w:r>
      <w:r>
        <w:t xml:space="preserve"> our ability t</w:t>
      </w:r>
      <w:r>
        <w:t>o be go</w:t>
      </w:r>
      <w:r>
        <w:t>o</w:t>
      </w:r>
      <w:r>
        <w:t>d trainers</w:t>
      </w:r>
      <w:r>
        <w:t>.</w:t>
      </w:r>
      <w:r>
        <w:t xml:space="preserve"> </w:t>
      </w:r>
      <w:r>
        <w:t>I</w:t>
      </w:r>
      <w:r>
        <w:t xml:space="preserve">t impacts our ability </w:t>
      </w:r>
      <w:r>
        <w:t>to be good role models for medical students. Medical students are coming through and seeing a stressed and burnt</w:t>
      </w:r>
      <w:r>
        <w:t>-</w:t>
      </w:r>
      <w:r>
        <w:t>out</w:t>
      </w:r>
      <w:r>
        <w:t xml:space="preserve"> </w:t>
      </w:r>
      <w:r>
        <w:t>workforce</w:t>
      </w:r>
      <w:r>
        <w:t>, and</w:t>
      </w:r>
      <w:r>
        <w:t xml:space="preserve"> are deciding </w:t>
      </w:r>
      <w:r>
        <w:t>against general practice. I spoke to my tutees</w:t>
      </w:r>
      <w:r>
        <w:t xml:space="preserve"> yesterday</w:t>
      </w:r>
      <w:r>
        <w:t>—year 1 and year 2 students</w:t>
      </w:r>
      <w:r>
        <w:t xml:space="preserve">. Many of them have already </w:t>
      </w:r>
      <w:r>
        <w:t xml:space="preserve">dismissed general practice as a career because </w:t>
      </w:r>
      <w:r>
        <w:t xml:space="preserve">of </w:t>
      </w:r>
      <w:r>
        <w:t>what they have read and experienced personally</w:t>
      </w:r>
      <w:r>
        <w:t>.</w:t>
      </w:r>
      <w:r>
        <w:t xml:space="preserve"> </w:t>
      </w:r>
      <w:r>
        <w:t>T</w:t>
      </w:r>
      <w:r>
        <w:t xml:space="preserve">his is a massive problem </w:t>
      </w:r>
      <w:r>
        <w:t xml:space="preserve">that </w:t>
      </w:r>
      <w:r>
        <w:t>we have to address</w:t>
      </w:r>
      <w:r>
        <w:t>,</w:t>
      </w:r>
      <w:r>
        <w:t xml:space="preserve"> and I have some suggestions </w:t>
      </w:r>
      <w:r>
        <w:t>that</w:t>
      </w:r>
      <w:r>
        <w:t xml:space="preserve"> perhaps I will share later</w:t>
      </w:r>
      <w:r>
        <w:t>.</w:t>
      </w:r>
      <w:r>
        <w:t xml:space="preserve"> </w:t>
      </w:r>
    </w:p>
    <w:p w:rsidR="00C21DEF" w:rsidP="00C21DEF">
      <w:pPr>
        <w:pStyle w:val="Answer"/>
      </w:pPr>
      <w:r>
        <w:t>T</w:t>
      </w:r>
      <w:r>
        <w:t>he other thing I have seen is the human cost</w:t>
      </w:r>
      <w:r>
        <w:t xml:space="preserve"> of GPs having to work in this highly pressur</w:t>
      </w:r>
      <w:r>
        <w:t>is</w:t>
      </w:r>
      <w:r>
        <w:t xml:space="preserve">ed environment. I have never seen </w:t>
      </w:r>
      <w:r>
        <w:t xml:space="preserve">so many of </w:t>
      </w:r>
      <w:r>
        <w:t xml:space="preserve">my colleagues </w:t>
      </w:r>
      <w:r>
        <w:t xml:space="preserve">so </w:t>
      </w:r>
      <w:r>
        <w:t xml:space="preserve">close to burnout or working while burnt out as </w:t>
      </w:r>
      <w:r>
        <w:t xml:space="preserve">in </w:t>
      </w:r>
      <w:r>
        <w:t xml:space="preserve">the last couple of years. One of my friends the other day described a day in general practice as </w:t>
      </w:r>
      <w:r>
        <w:t xml:space="preserve">like </w:t>
      </w:r>
      <w:r>
        <w:t xml:space="preserve">being pelted </w:t>
      </w:r>
      <w:r>
        <w:t xml:space="preserve">with </w:t>
      </w:r>
      <w:r>
        <w:t>rocks</w:t>
      </w:r>
      <w:r>
        <w:t>,</w:t>
      </w:r>
      <w:r>
        <w:t xml:space="preserve"> because you never know which </w:t>
      </w:r>
      <w:r>
        <w:t xml:space="preserve">rock is going to come and hit you, and </w:t>
      </w:r>
      <w:r>
        <w:t xml:space="preserve">hit you hard. We are </w:t>
      </w:r>
      <w:r>
        <w:t xml:space="preserve">left </w:t>
      </w:r>
      <w:r>
        <w:t xml:space="preserve">carrying all the risk </w:t>
      </w:r>
      <w:r>
        <w:t>for</w:t>
      </w:r>
      <w:r>
        <w:t xml:space="preserve"> systems failures</w:t>
      </w:r>
      <w:r>
        <w:t>.</w:t>
      </w:r>
      <w:r>
        <w:t xml:space="preserve"> </w:t>
      </w:r>
      <w:r>
        <w:t>P</w:t>
      </w:r>
      <w:r>
        <w:t>eople get inappropriate</w:t>
      </w:r>
      <w:r>
        <w:t>ly</w:t>
      </w:r>
      <w:r>
        <w:t xml:space="preserve"> discharge</w:t>
      </w:r>
      <w:r>
        <w:t>d</w:t>
      </w:r>
      <w:r>
        <w:t xml:space="preserve"> to </w:t>
      </w:r>
      <w:r>
        <w:t xml:space="preserve">the </w:t>
      </w:r>
      <w:r>
        <w:t xml:space="preserve">care </w:t>
      </w:r>
      <w:r>
        <w:t xml:space="preserve">of a </w:t>
      </w:r>
      <w:r>
        <w:t>GP</w:t>
      </w:r>
      <w:r>
        <w:t>. H</w:t>
      </w:r>
      <w:r>
        <w:t xml:space="preserve">ow am I supposed to </w:t>
      </w:r>
      <w:r>
        <w:t>keep</w:t>
      </w:r>
      <w:r>
        <w:t xml:space="preserve"> a suicidal patient alive when they should be in a mental health facility</w:t>
      </w:r>
      <w:r>
        <w:t>?</w:t>
      </w:r>
      <w:r>
        <w:t xml:space="preserve"> </w:t>
      </w:r>
      <w:r>
        <w:t>If that</w:t>
      </w:r>
      <w:r>
        <w:t xml:space="preserve"> person takes their life</w:t>
      </w:r>
      <w:r>
        <w:t>,</w:t>
      </w:r>
      <w:r>
        <w:t xml:space="preserve"> I will be the </w:t>
      </w:r>
      <w:r>
        <w:t>one</w:t>
      </w:r>
      <w:r>
        <w:t xml:space="preserve"> justifying myself in court for their actions. </w:t>
      </w:r>
    </w:p>
    <w:p w:rsidR="00362499" w:rsidP="00C21DEF">
      <w:pPr>
        <w:pStyle w:val="Answer"/>
      </w:pPr>
      <w:r>
        <w:t>There</w:t>
      </w:r>
      <w:r>
        <w:t xml:space="preserve"> i</w:t>
      </w:r>
      <w:r>
        <w:t xml:space="preserve">s </w:t>
      </w:r>
      <w:r>
        <w:t xml:space="preserve">a history, with </w:t>
      </w:r>
      <w:r>
        <w:t>the case</w:t>
      </w:r>
      <w:r>
        <w:t xml:space="preserve"> of </w:t>
      </w:r>
      <w:r>
        <w:t>Dr Bawa-Garba</w:t>
      </w:r>
      <w:r>
        <w:t xml:space="preserve">, of one </w:t>
      </w:r>
      <w:r>
        <w:t>person</w:t>
      </w:r>
      <w:r>
        <w:t xml:space="preserve"> </w:t>
      </w:r>
      <w:r>
        <w:t>taking the rap for a whole system that failed</w:t>
      </w:r>
      <w:r>
        <w:t>.</w:t>
      </w:r>
      <w:r>
        <w:t xml:space="preserve"> </w:t>
      </w:r>
      <w:r>
        <w:t>W</w:t>
      </w:r>
      <w:r>
        <w:t xml:space="preserve">e have no confidence when the GMC says </w:t>
      </w:r>
      <w:r>
        <w:t xml:space="preserve">that </w:t>
      </w:r>
      <w:r>
        <w:t>circumstances will be taken into account because that is not what we have seen in the past</w:t>
      </w:r>
      <w:r>
        <w:t>.</w:t>
      </w:r>
      <w:r>
        <w:t xml:space="preserve"> </w:t>
      </w:r>
      <w:r>
        <w:t>I</w:t>
      </w:r>
      <w:r>
        <w:t xml:space="preserve">t is like a </w:t>
      </w:r>
      <w:r>
        <w:t>s</w:t>
      </w:r>
      <w:r>
        <w:t>word of Damocles. When I walk</w:t>
      </w:r>
      <w:r>
        <w:t xml:space="preserve"> in</w:t>
      </w:r>
      <w:r>
        <w:t xml:space="preserve">to the building at </w:t>
      </w:r>
      <w:r>
        <w:t>7.30</w:t>
      </w:r>
      <w:r>
        <w:t>,</w:t>
      </w:r>
      <w:r>
        <w:t xml:space="preserve"> I have no idea what is coming my way</w:t>
      </w:r>
      <w:r>
        <w:t>,</w:t>
      </w:r>
      <w:r>
        <w:t xml:space="preserve"> but I know </w:t>
      </w:r>
      <w:r>
        <w:t xml:space="preserve">that </w:t>
      </w:r>
      <w:r>
        <w:t>by</w:t>
      </w:r>
      <w:r>
        <w:t xml:space="preserve"> the end of </w:t>
      </w:r>
      <w:r>
        <w:t xml:space="preserve">the </w:t>
      </w:r>
      <w:r>
        <w:t>day I am going to be physically</w:t>
      </w:r>
      <w:r>
        <w:t>,</w:t>
      </w:r>
      <w:r>
        <w:t xml:space="preserve"> </w:t>
      </w:r>
      <w:r>
        <w:t>mentally and emotionally</w:t>
      </w:r>
      <w:r>
        <w:t xml:space="preserve"> exhausted. </w:t>
      </w:r>
      <w:r>
        <w:t xml:space="preserve">I have sometimes worked for 12 to 13 hours with </w:t>
      </w:r>
      <w:r>
        <w:t>two five-minute breaks.</w:t>
      </w:r>
      <w:r>
        <w:t xml:space="preserve"> </w:t>
      </w:r>
      <w:r>
        <w:t xml:space="preserve">Three people </w:t>
      </w:r>
      <w:r>
        <w:t xml:space="preserve">are </w:t>
      </w:r>
      <w:r>
        <w:t>waiting outside my r</w:t>
      </w:r>
      <w:r>
        <w:t>oom to ask questions</w:t>
      </w:r>
      <w:r>
        <w:t>; things are coming up on the screen;</w:t>
      </w:r>
      <w:r>
        <w:t xml:space="preserve"> I am looking at my patient list getting longer and longer</w:t>
      </w:r>
      <w:r>
        <w:t>; I am supervising medical students;</w:t>
      </w:r>
      <w:r>
        <w:t xml:space="preserve"> I am debriefing trainees</w:t>
      </w:r>
      <w:r>
        <w:t>;</w:t>
      </w:r>
      <w:r>
        <w:t xml:space="preserve"> I am </w:t>
      </w:r>
      <w:r>
        <w:t>answer</w:t>
      </w:r>
      <w:r>
        <w:t>ing nurse queries. I am not just seeing my patients</w:t>
      </w:r>
      <w:r>
        <w:t>.</w:t>
      </w:r>
      <w:r>
        <w:t xml:space="preserve"> </w:t>
      </w:r>
    </w:p>
    <w:p w:rsidR="0022585E" w:rsidP="00C21DEF">
      <w:pPr>
        <w:pStyle w:val="Answer"/>
      </w:pPr>
      <w:r>
        <w:t>I</w:t>
      </w:r>
      <w:r>
        <w:t>t is exhaust</w:t>
      </w:r>
      <w:r>
        <w:t xml:space="preserve">ing and we have a massive problem. I am just recovering from several months of burnout. </w:t>
      </w:r>
      <w:r>
        <w:t>Y</w:t>
      </w:r>
      <w:r>
        <w:t>ou have to start asking yourself the question</w:t>
      </w:r>
      <w:r>
        <w:t>:</w:t>
      </w:r>
      <w:r>
        <w:t xml:space="preserve"> why would I continue in a profession that hurts so much? </w:t>
      </w:r>
    </w:p>
    <w:p w:rsidR="0022585E" w:rsidP="0022585E">
      <w:pPr>
        <w:pStyle w:val="Question"/>
        <w:numPr>
          <w:ilvl w:val="0"/>
          <w:numId w:val="0"/>
        </w:numPr>
        <w:ind w:left="794"/>
      </w:pPr>
      <w:sdt>
        <w:sdtPr>
          <w:alias w:val="Member"/>
          <w:tag w:val="&lt;Member mnisId='1572' dodsId='35446'&gt;"/>
          <w:id w:val="179634987"/>
          <w:placeholder>
            <w:docPart w:val="DefaultPlaceholder_-1854013440"/>
          </w:placeholder>
          <w:richText/>
        </w:sdtPr>
        <w:sdtContent>
          <w:r w:rsidRPr="0022585E">
            <w:rPr>
              <w:b/>
            </w:rPr>
            <w:t>Chair:</w:t>
          </w:r>
        </w:sdtContent>
      </w:sdt>
      <w:r>
        <w:t xml:space="preserve"> Thank you.</w:t>
      </w:r>
      <w:r>
        <w:t xml:space="preserve"> </w:t>
      </w:r>
    </w:p>
    <w:p w:rsidR="000C5490" w:rsidP="0027018F">
      <w:pPr>
        <w:pStyle w:val="Question"/>
      </w:pPr>
      <w:sdt>
        <w:sdtPr>
          <w:alias w:val="Member"/>
          <w:tag w:val="&lt;Member mnisId='4781' dodsId=''&gt;"/>
          <w:id w:val="-439910160"/>
          <w:placeholder>
            <w:docPart w:val="DefaultPlaceholder_-1854013440"/>
          </w:placeholder>
          <w:richText/>
        </w:sdtPr>
        <w:sdtContent>
          <w:r w:rsidRPr="0022585E">
            <w:rPr>
              <w:b/>
            </w:rPr>
            <w:t>Dr Evans:</w:t>
          </w:r>
        </w:sdtContent>
      </w:sdt>
      <w:r>
        <w:t xml:space="preserve"> You p</w:t>
      </w:r>
      <w:r>
        <w:t xml:space="preserve">assionately </w:t>
      </w:r>
      <w:r>
        <w:t>articulate the problem in primary care</w:t>
      </w:r>
      <w:r>
        <w:t>,</w:t>
      </w:r>
      <w:r>
        <w:t xml:space="preserve"> and I hear that from my colleagues. </w:t>
      </w:r>
      <w:r>
        <w:t>The bit that struck me the most and w</w:t>
      </w:r>
      <w:r>
        <w:t xml:space="preserve">hat I </w:t>
      </w:r>
      <w:r>
        <w:t xml:space="preserve">have </w:t>
      </w:r>
      <w:r>
        <w:t>tr</w:t>
      </w:r>
      <w:r>
        <w:t>ied</w:t>
      </w:r>
      <w:r>
        <w:t xml:space="preserve"> to pull out of this is that </w:t>
      </w:r>
      <w:r>
        <w:t>s</w:t>
      </w:r>
      <w:r>
        <w:t>word of Damocles hang</w:t>
      </w:r>
      <w:r>
        <w:t>ing</w:t>
      </w:r>
      <w:r>
        <w:t xml:space="preserve"> over your head</w:t>
      </w:r>
      <w:r>
        <w:t>,</w:t>
      </w:r>
      <w:r>
        <w:t xml:space="preserve"> and the fact that GPs care a lot but feel that if they m</w:t>
      </w:r>
      <w:r>
        <w:t>ake a mistake there is all hell to pay and their career is over</w:t>
      </w:r>
      <w:r>
        <w:t>.</w:t>
      </w:r>
      <w:r>
        <w:t xml:space="preserve"> </w:t>
      </w:r>
      <w:r>
        <w:t>W</w:t>
      </w:r>
      <w:r>
        <w:t xml:space="preserve">hen we </w:t>
      </w:r>
      <w:r>
        <w:t xml:space="preserve">have </w:t>
      </w:r>
      <w:r>
        <w:t xml:space="preserve">put that </w:t>
      </w:r>
      <w:r>
        <w:t xml:space="preserve">to </w:t>
      </w:r>
      <w:r>
        <w:t>the likes of the GMC and other litigation</w:t>
      </w:r>
      <w:r>
        <w:t>, because</w:t>
      </w:r>
      <w:r>
        <w:t xml:space="preserve"> we have just done an inquiry on it</w:t>
      </w:r>
      <w:r>
        <w:t>,</w:t>
      </w:r>
      <w:r>
        <w:t xml:space="preserve"> they say the culture has changed</w:t>
      </w:r>
      <w:r>
        <w:t>, and that</w:t>
      </w:r>
      <w:r>
        <w:t xml:space="preserve"> GP</w:t>
      </w:r>
      <w:r>
        <w:t>s</w:t>
      </w:r>
      <w:r>
        <w:t xml:space="preserve"> get it</w:t>
      </w:r>
      <w:r>
        <w:t xml:space="preserve"> and</w:t>
      </w:r>
      <w:r>
        <w:t xml:space="preserve"> </w:t>
      </w:r>
      <w:r>
        <w:t>they</w:t>
      </w:r>
      <w:r>
        <w:t xml:space="preserve"> are doing more e</w:t>
      </w:r>
      <w:r>
        <w:t xml:space="preserve">ducation. What would you say to that </w:t>
      </w:r>
      <w:r>
        <w:t xml:space="preserve">from </w:t>
      </w:r>
      <w:r>
        <w:t>the frontline</w:t>
      </w:r>
      <w:r>
        <w:t>?</w:t>
      </w:r>
      <w:r>
        <w:t xml:space="preserve"> </w:t>
      </w:r>
      <w:r>
        <w:t>I</w:t>
      </w:r>
      <w:r>
        <w:t xml:space="preserve">s that something you see? </w:t>
      </w:r>
    </w:p>
    <w:p w:rsidR="000C5490" w:rsidP="000C5490">
      <w:pPr>
        <w:pStyle w:val="Answer"/>
      </w:pPr>
      <w:sdt>
        <w:sdtPr>
          <w:alias w:val="Witness"/>
          <w:id w:val="-618073149"/>
          <w:placeholder>
            <w:docPart w:val="DefaultPlaceholder_-1854013440"/>
          </w:placeholder>
          <w:richText/>
        </w:sdtPr>
        <w:sdtContent>
          <w:r w:rsidRPr="000C5490">
            <w:rPr>
              <w:b/>
              <w:i/>
            </w:rPr>
            <w:t>Dr Hayward:</w:t>
          </w:r>
        </w:sdtContent>
      </w:sdt>
      <w:r>
        <w:t xml:space="preserve"> </w:t>
      </w:r>
      <w:r>
        <w:t>We do not feel that reassurance because</w:t>
      </w:r>
      <w:r>
        <w:t>,</w:t>
      </w:r>
      <w:r>
        <w:t xml:space="preserve"> even recently</w:t>
      </w:r>
      <w:r>
        <w:t>,</w:t>
      </w:r>
      <w:r>
        <w:t xml:space="preserve"> there </w:t>
      </w:r>
      <w:r>
        <w:t>was</w:t>
      </w:r>
      <w:r>
        <w:t xml:space="preserve"> a case whe</w:t>
      </w:r>
      <w:r>
        <w:t>n</w:t>
      </w:r>
      <w:r>
        <w:t xml:space="preserve"> a doctor was criticised for providing inadequate care when he was working on a </w:t>
      </w:r>
      <w:r>
        <w:t xml:space="preserve">Covid ward </w:t>
      </w:r>
      <w:r>
        <w:t xml:space="preserve">and </w:t>
      </w:r>
      <w:r>
        <w:t xml:space="preserve">being pulled in all different </w:t>
      </w:r>
      <w:r>
        <w:t>directions. I</w:t>
      </w:r>
      <w:r>
        <w:t>t is words</w:t>
      </w:r>
      <w:r>
        <w:t>,</w:t>
      </w:r>
      <w:r>
        <w:t xml:space="preserve"> but we are not seeing it </w:t>
      </w:r>
      <w:r>
        <w:t xml:space="preserve">played out </w:t>
      </w:r>
      <w:r>
        <w:t>in pract</w:t>
      </w:r>
      <w:r>
        <w:t>ice.</w:t>
      </w:r>
    </w:p>
    <w:p w:rsidR="000C5490" w:rsidP="0027018F">
      <w:pPr>
        <w:pStyle w:val="Question"/>
      </w:pPr>
      <w:sdt>
        <w:sdtPr>
          <w:alias w:val="Member"/>
          <w:tag w:val="&lt;Member mnisId='4781' dodsId=''&gt;"/>
          <w:id w:val="1360011909"/>
          <w:placeholder>
            <w:docPart w:val="DefaultPlaceholder_-1854013440"/>
          </w:placeholder>
          <w:richText/>
        </w:sdtPr>
        <w:sdtContent>
          <w:r w:rsidRPr="000C5490">
            <w:rPr>
              <w:b/>
            </w:rPr>
            <w:t>Dr Evans:</w:t>
          </w:r>
        </w:sdtContent>
      </w:sdt>
      <w:r>
        <w:t xml:space="preserve"> </w:t>
      </w:r>
      <w:r>
        <w:t>One of the pushbacks we got was</w:t>
      </w:r>
      <w:r>
        <w:t>, “Well,</w:t>
      </w:r>
      <w:r>
        <w:t xml:space="preserve"> people know where the boundaries are.</w:t>
      </w:r>
      <w:r>
        <w:t>”</w:t>
      </w:r>
      <w:r>
        <w:t xml:space="preserve"> Could you say no</w:t>
      </w:r>
      <w:r>
        <w:t>?</w:t>
      </w:r>
    </w:p>
    <w:p w:rsidR="000C5490" w:rsidP="000C5490">
      <w:pPr>
        <w:pStyle w:val="Answer"/>
      </w:pPr>
      <w:sdt>
        <w:sdtPr>
          <w:alias w:val="Witness"/>
          <w:id w:val="-409386983"/>
          <w:placeholder>
            <w:docPart w:val="DefaultPlaceholder_-1854013440"/>
          </w:placeholder>
          <w:richText/>
        </w:sdtPr>
        <w:sdtContent>
          <w:r w:rsidRPr="000C5490">
            <w:rPr>
              <w:b/>
              <w:i/>
            </w:rPr>
            <w:t>Dr Hayward:</w:t>
          </w:r>
        </w:sdtContent>
      </w:sdt>
      <w:r>
        <w:t xml:space="preserve"> </w:t>
      </w:r>
      <w:r>
        <w:t>GPs cannot say no. It seems like every road leads to the GP at the moment</w:t>
      </w:r>
      <w:r>
        <w:t>—p</w:t>
      </w:r>
      <w:r>
        <w:t>eople who have fallen through the cracks with social care</w:t>
      </w:r>
      <w:r>
        <w:t>, and</w:t>
      </w:r>
      <w:r>
        <w:t xml:space="preserve"> people who are discharged inappropriately.</w:t>
      </w:r>
      <w:r>
        <w:t xml:space="preserve"> </w:t>
      </w:r>
      <w:r>
        <w:t>On p</w:t>
      </w:r>
      <w:r>
        <w:t>retty much everything</w:t>
      </w:r>
      <w:r>
        <w:t xml:space="preserve"> it is, “Well,</w:t>
      </w:r>
      <w:r>
        <w:t xml:space="preserve"> see </w:t>
      </w:r>
      <w:r>
        <w:t>your</w:t>
      </w:r>
      <w:r>
        <w:t xml:space="preserve"> GP about that.</w:t>
      </w:r>
      <w:r>
        <w:t>”</w:t>
      </w:r>
      <w:r>
        <w:t xml:space="preserve"> We cannot </w:t>
      </w:r>
      <w:r>
        <w:t>shut the doors. We can try</w:t>
      </w:r>
      <w:r>
        <w:t>,</w:t>
      </w:r>
      <w:r>
        <w:t xml:space="preserve"> but it causes all sorts of grief</w:t>
      </w:r>
      <w:r>
        <w:t>,</w:t>
      </w:r>
      <w:r>
        <w:t xml:space="preserve"> </w:t>
      </w:r>
      <w:r>
        <w:t>a</w:t>
      </w:r>
      <w:r>
        <w:t xml:space="preserve">nd then people make complaints about us and say </w:t>
      </w:r>
      <w:r>
        <w:t xml:space="preserve">that </w:t>
      </w:r>
      <w:r>
        <w:t xml:space="preserve">we are not trying hard enough. </w:t>
      </w:r>
    </w:p>
    <w:p w:rsidR="000C5490" w:rsidP="0027018F">
      <w:pPr>
        <w:pStyle w:val="Question"/>
      </w:pPr>
      <w:sdt>
        <w:sdtPr>
          <w:alias w:val="Member"/>
          <w:tag w:val="&lt;Member mnisId='4781' dodsId=''&gt;"/>
          <w:id w:val="-1362584433"/>
          <w:placeholder>
            <w:docPart w:val="DefaultPlaceholder_-1854013440"/>
          </w:placeholder>
          <w:richText/>
        </w:sdtPr>
        <w:sdtContent>
          <w:r w:rsidRPr="000C5490">
            <w:rPr>
              <w:b/>
            </w:rPr>
            <w:t>Dr Evans:</w:t>
          </w:r>
        </w:sdtContent>
      </w:sdt>
      <w:r>
        <w:t xml:space="preserve"> Can you e</w:t>
      </w:r>
      <w:r>
        <w:t>xplain that grief</w:t>
      </w:r>
      <w:r>
        <w:t>?</w:t>
      </w:r>
      <w:r>
        <w:t xml:space="preserve"> On the one hand</w:t>
      </w:r>
      <w:r>
        <w:t>,</w:t>
      </w:r>
      <w:r>
        <w:t xml:space="preserve"> you are overworked so you want to protect your work</w:t>
      </w:r>
      <w:r>
        <w:t>load. On the other hand</w:t>
      </w:r>
      <w:r>
        <w:t>,</w:t>
      </w:r>
      <w:r>
        <w:t xml:space="preserve"> what is the impact when you say you get grief</w:t>
      </w:r>
      <w:r>
        <w:t>?</w:t>
      </w:r>
      <w:r>
        <w:t xml:space="preserve"> </w:t>
      </w:r>
      <w:r>
        <w:t>C</w:t>
      </w:r>
      <w:r>
        <w:t xml:space="preserve">an you explain to the Committee what that looks like? </w:t>
      </w:r>
    </w:p>
    <w:p w:rsidR="00E00B8D" w:rsidP="000C5490">
      <w:pPr>
        <w:pStyle w:val="Answer"/>
      </w:pPr>
      <w:sdt>
        <w:sdtPr>
          <w:alias w:val="Witness"/>
          <w:id w:val="-647206697"/>
          <w:placeholder>
            <w:docPart w:val="DefaultPlaceholder_-1854013440"/>
          </w:placeholder>
          <w:richText/>
        </w:sdtPr>
        <w:sdtContent>
          <w:r w:rsidRPr="000C5490">
            <w:rPr>
              <w:b/>
              <w:i/>
            </w:rPr>
            <w:t>Dr Hayward:</w:t>
          </w:r>
        </w:sdtContent>
      </w:sdt>
      <w:r>
        <w:t xml:space="preserve"> </w:t>
      </w:r>
      <w:r>
        <w:t>Complaints</w:t>
      </w:r>
      <w:r>
        <w:t xml:space="preserve">, </w:t>
      </w:r>
      <w:r>
        <w:t xml:space="preserve">even </w:t>
      </w:r>
      <w:r>
        <w:t>if they are</w:t>
      </w:r>
      <w:r>
        <w:t xml:space="preserve"> spurious or vexati</w:t>
      </w:r>
      <w:r>
        <w:t>ous</w:t>
      </w:r>
      <w:r>
        <w:t>,</w:t>
      </w:r>
      <w:r>
        <w:t xml:space="preserve"> still take time </w:t>
      </w:r>
      <w:r>
        <w:t xml:space="preserve">and heartache </w:t>
      </w:r>
      <w:r>
        <w:t xml:space="preserve">to deal with. </w:t>
      </w:r>
      <w:r>
        <w:t xml:space="preserve">They </w:t>
      </w:r>
      <w:r>
        <w:t>take up staff</w:t>
      </w:r>
      <w:r>
        <w:t xml:space="preserve"> time. We have to employ admin staff to deal with the complaints. Where I work locally</w:t>
      </w:r>
      <w:r>
        <w:t>,</w:t>
      </w:r>
      <w:r>
        <w:t xml:space="preserve"> there was a Facebook group set up to complain about our practice. We had to meet them and work with them</w:t>
      </w:r>
      <w:r>
        <w:t xml:space="preserve">, </w:t>
      </w:r>
      <w:r>
        <w:t>and that was slightly constructive</w:t>
      </w:r>
      <w:r>
        <w:t>. N</w:t>
      </w:r>
      <w:r>
        <w:t xml:space="preserve">evertheless it is really </w:t>
      </w:r>
      <w:r>
        <w:t>distressing when you read people vilifying you on social media. My friend said it was like being pelted with rocks</w:t>
      </w:r>
      <w:r>
        <w:t>.</w:t>
      </w:r>
      <w:r>
        <w:t xml:space="preserve"> </w:t>
      </w:r>
      <w:r>
        <w:t>T</w:t>
      </w:r>
      <w:r>
        <w:t xml:space="preserve">hat </w:t>
      </w:r>
      <w:r>
        <w:t>barrage never stops</w:t>
      </w:r>
      <w:r>
        <w:t>.</w:t>
      </w:r>
      <w:r>
        <w:t xml:space="preserve"> </w:t>
      </w:r>
      <w:r>
        <w:t>W</w:t>
      </w:r>
      <w:r>
        <w:t>hen we are off duty</w:t>
      </w:r>
      <w:r>
        <w:t>,</w:t>
      </w:r>
      <w:r>
        <w:t xml:space="preserve"> w</w:t>
      </w:r>
      <w:r>
        <w:t xml:space="preserve">e </w:t>
      </w:r>
      <w:r>
        <w:t xml:space="preserve">see </w:t>
      </w:r>
      <w:r>
        <w:t>i</w:t>
      </w:r>
      <w:r>
        <w:t xml:space="preserve">n the papers and </w:t>
      </w:r>
      <w:r>
        <w:t xml:space="preserve">on </w:t>
      </w:r>
      <w:r>
        <w:t>social media how we are lazy</w:t>
      </w:r>
      <w:r>
        <w:t>,</w:t>
      </w:r>
      <w:r>
        <w:t xml:space="preserve"> greedy</w:t>
      </w:r>
      <w:r>
        <w:t xml:space="preserve"> and incompetent. </w:t>
      </w:r>
    </w:p>
    <w:p w:rsidR="00E00B8D" w:rsidP="0027018F">
      <w:pPr>
        <w:pStyle w:val="Question"/>
      </w:pPr>
      <w:sdt>
        <w:sdtPr>
          <w:alias w:val="Member"/>
          <w:tag w:val="&lt;Member mnisId='4781' dodsId=''&gt;"/>
          <w:id w:val="-898664219"/>
          <w:placeholder>
            <w:docPart w:val="DefaultPlaceholder_-1854013440"/>
          </w:placeholder>
          <w:richText/>
        </w:sdtPr>
        <w:sdtContent>
          <w:r w:rsidRPr="00E00B8D">
            <w:rPr>
              <w:b/>
            </w:rPr>
            <w:t>Dr Evans:</w:t>
          </w:r>
        </w:sdtContent>
      </w:sdt>
      <w:r>
        <w:t xml:space="preserve"> </w:t>
      </w:r>
      <w:r>
        <w:t>If I can put that all together, t</w:t>
      </w:r>
      <w:r>
        <w:t>he p</w:t>
      </w:r>
      <w:r>
        <w:t xml:space="preserve">andemic </w:t>
      </w:r>
      <w:r>
        <w:t xml:space="preserve">has </w:t>
      </w:r>
      <w:r>
        <w:t>exemplified the problems coming in</w:t>
      </w:r>
      <w:r>
        <w:t>; y</w:t>
      </w:r>
      <w:r>
        <w:t xml:space="preserve">ou then have a </w:t>
      </w:r>
      <w:r>
        <w:t>s</w:t>
      </w:r>
      <w:r>
        <w:t>word of Damocles because you never know what is coming in as a GP</w:t>
      </w:r>
      <w:r>
        <w:t>, and i</w:t>
      </w:r>
      <w:r>
        <w:t>t is getting more complex and tough. On top of that</w:t>
      </w:r>
      <w:r>
        <w:t>,</w:t>
      </w:r>
      <w:r>
        <w:t xml:space="preserve"> you do not have the time</w:t>
      </w:r>
      <w:r>
        <w:t xml:space="preserve"> or </w:t>
      </w:r>
      <w:r>
        <w:t xml:space="preserve">the </w:t>
      </w:r>
      <w:r>
        <w:t>ability</w:t>
      </w:r>
      <w:r>
        <w:t xml:space="preserve"> to limit your work</w:t>
      </w:r>
      <w:r>
        <w:t>.</w:t>
      </w:r>
      <w:r>
        <w:t xml:space="preserve"> </w:t>
      </w:r>
      <w:r>
        <w:t>Y</w:t>
      </w:r>
      <w:r>
        <w:t>ou are getting complaints</w:t>
      </w:r>
      <w:r>
        <w:t>,</w:t>
      </w:r>
      <w:r>
        <w:t xml:space="preserve"> but when you go through the complaints procedure you are ultimately worried about losing your livelihood</w:t>
      </w:r>
      <w:r>
        <w:t>.</w:t>
      </w:r>
      <w:r>
        <w:t xml:space="preserve"> </w:t>
      </w:r>
      <w:r>
        <w:t>I</w:t>
      </w:r>
      <w:r>
        <w:t>t is the system</w:t>
      </w:r>
      <w:r>
        <w:t>’s</w:t>
      </w:r>
      <w:r>
        <w:t xml:space="preserve"> fault and you do not have the back-up. Is</w:t>
      </w:r>
      <w:r>
        <w:t xml:space="preserve"> that the </w:t>
      </w:r>
      <w:r>
        <w:t>w</w:t>
      </w:r>
      <w:r>
        <w:t xml:space="preserve">hole picture </w:t>
      </w:r>
      <w:r>
        <w:t xml:space="preserve">that </w:t>
      </w:r>
      <w:r>
        <w:t xml:space="preserve">you are feeling? </w:t>
      </w:r>
    </w:p>
    <w:p w:rsidR="00E00B8D" w:rsidP="00E00B8D">
      <w:pPr>
        <w:pStyle w:val="Answer"/>
      </w:pPr>
      <w:sdt>
        <w:sdtPr>
          <w:alias w:val="Witness"/>
          <w:id w:val="-1217665538"/>
          <w:placeholder>
            <w:docPart w:val="DefaultPlaceholder_-1854013440"/>
          </w:placeholder>
          <w:richText/>
        </w:sdtPr>
        <w:sdtContent>
          <w:r w:rsidRPr="00E00B8D">
            <w:rPr>
              <w:b/>
              <w:i/>
            </w:rPr>
            <w:t>Dr Hayward:</w:t>
          </w:r>
        </w:sdtContent>
      </w:sdt>
      <w:r>
        <w:t xml:space="preserve"> </w:t>
      </w:r>
      <w:r>
        <w:t xml:space="preserve">That is a very good summary. </w:t>
      </w:r>
      <w:r>
        <w:t>T</w:t>
      </w:r>
      <w:r>
        <w:t>hat is the umbrella over us just trying to do the day job</w:t>
      </w:r>
      <w:r>
        <w:t>,</w:t>
      </w:r>
      <w:r>
        <w:t xml:space="preserve"> just trying to see patients and do the best we can to hold their hand in difficult times</w:t>
      </w:r>
      <w:r>
        <w:t>,</w:t>
      </w:r>
      <w:r>
        <w:t xml:space="preserve"> and to make good</w:t>
      </w:r>
      <w:r>
        <w:t xml:space="preserve"> an</w:t>
      </w:r>
      <w:r>
        <w:t>d</w:t>
      </w:r>
      <w:r>
        <w:t xml:space="preserve"> accurate diagnos</w:t>
      </w:r>
      <w:r>
        <w:t>e</w:t>
      </w:r>
      <w:r>
        <w:t xml:space="preserve">s to try to keep people out of hospital. If you could do anything to alleviate </w:t>
      </w:r>
      <w:r>
        <w:t>some</w:t>
      </w:r>
      <w:r>
        <w:t xml:space="preserve"> of those wider pressures</w:t>
      </w:r>
      <w:r>
        <w:t xml:space="preserve"> so that</w:t>
      </w:r>
      <w:r>
        <w:t xml:space="preserve"> we </w:t>
      </w:r>
      <w:r>
        <w:t>can</w:t>
      </w:r>
      <w:r>
        <w:t xml:space="preserve"> just do the job </w:t>
      </w:r>
      <w:r>
        <w:t xml:space="preserve">that </w:t>
      </w:r>
      <w:r>
        <w:t>we are trained to do without all of that stress going on</w:t>
      </w:r>
      <w:r>
        <w:t>,</w:t>
      </w:r>
      <w:r>
        <w:t xml:space="preserve"> </w:t>
      </w:r>
      <w:r>
        <w:t>i</w:t>
      </w:r>
      <w:r>
        <w:t>t would make things a good dea</w:t>
      </w:r>
      <w:r>
        <w:t xml:space="preserve">l easier. </w:t>
      </w:r>
    </w:p>
    <w:p w:rsidR="00E00B8D" w:rsidP="0027018F">
      <w:pPr>
        <w:pStyle w:val="Question"/>
      </w:pPr>
      <w:sdt>
        <w:sdtPr>
          <w:alias w:val="Member"/>
          <w:tag w:val="&lt;Member mnisId='1572' dodsId='35446'&gt;"/>
          <w:id w:val="330652084"/>
          <w:placeholder>
            <w:docPart w:val="DefaultPlaceholder_-1854013440"/>
          </w:placeholder>
          <w:richText/>
        </w:sdtPr>
        <w:sdtContent>
          <w:r w:rsidRPr="00E00B8D">
            <w:rPr>
              <w:b/>
            </w:rPr>
            <w:t>Chair:</w:t>
          </w:r>
        </w:sdtContent>
      </w:sdt>
      <w:r>
        <w:t xml:space="preserve"> </w:t>
      </w:r>
      <w:r>
        <w:t>Can I ask you about recruitment in your practice</w:t>
      </w:r>
      <w:r>
        <w:t>?</w:t>
      </w:r>
      <w:r>
        <w:t xml:space="preserve"> Have you been trying to recruit additional GPs to get extra support</w:t>
      </w:r>
      <w:r>
        <w:t>?</w:t>
      </w:r>
    </w:p>
    <w:p w:rsidR="00E00B8D" w:rsidP="00E00B8D">
      <w:pPr>
        <w:pStyle w:val="Answer"/>
      </w:pPr>
      <w:sdt>
        <w:sdtPr>
          <w:alias w:val="Witness"/>
          <w:id w:val="-2111883959"/>
          <w:placeholder>
            <w:docPart w:val="DefaultPlaceholder_-1854013440"/>
          </w:placeholder>
          <w:richText/>
        </w:sdtPr>
        <w:sdtContent>
          <w:r w:rsidRPr="00E00B8D">
            <w:rPr>
              <w:b/>
              <w:i/>
            </w:rPr>
            <w:t>Dr Hayward:</w:t>
          </w:r>
        </w:sdtContent>
      </w:sdt>
      <w:r>
        <w:t xml:space="preserve"> </w:t>
      </w:r>
      <w:r>
        <w:t>Yes. It is nigh on impossible</w:t>
      </w:r>
      <w:r>
        <w:t>,</w:t>
      </w:r>
      <w:r>
        <w:t xml:space="preserve"> and the people we have recruited have left very swiftly. </w:t>
      </w:r>
    </w:p>
    <w:p w:rsidR="00E00B8D" w:rsidP="0027018F">
      <w:pPr>
        <w:pStyle w:val="Question"/>
      </w:pPr>
      <w:sdt>
        <w:sdtPr>
          <w:alias w:val="Member"/>
          <w:tag w:val="&lt;Member mnisId='1572' dodsId='35446'&gt;"/>
          <w:id w:val="999545274"/>
          <w:placeholder>
            <w:docPart w:val="DefaultPlaceholder_-1854013440"/>
          </w:placeholder>
          <w:richText/>
        </w:sdtPr>
        <w:sdtContent>
          <w:r w:rsidRPr="00E00B8D">
            <w:rPr>
              <w:b/>
            </w:rPr>
            <w:t>Chair:</w:t>
          </w:r>
        </w:sdtContent>
      </w:sdt>
      <w:r>
        <w:t xml:space="preserve"> </w:t>
      </w:r>
      <w:r>
        <w:t>For those of us who are not GPs</w:t>
      </w:r>
      <w:r>
        <w:t>,</w:t>
      </w:r>
      <w:r>
        <w:t xml:space="preserve"> </w:t>
      </w:r>
      <w:r>
        <w:t xml:space="preserve">can you </w:t>
      </w:r>
      <w:r>
        <w:t xml:space="preserve">give us a sense of how things have changed over the last five </w:t>
      </w:r>
      <w:r>
        <w:t xml:space="preserve">to 10 </w:t>
      </w:r>
      <w:r>
        <w:t xml:space="preserve">years when </w:t>
      </w:r>
      <w:r>
        <w:t xml:space="preserve">you are </w:t>
      </w:r>
      <w:r>
        <w:t>trying to recruit people to join a practice</w:t>
      </w:r>
      <w:r>
        <w:t>?</w:t>
      </w:r>
    </w:p>
    <w:p w:rsidR="00E00B8D" w:rsidP="00E00B8D">
      <w:pPr>
        <w:pStyle w:val="Answer"/>
      </w:pPr>
      <w:sdt>
        <w:sdtPr>
          <w:alias w:val="Witness"/>
          <w:id w:val="-2106025647"/>
          <w:placeholder>
            <w:docPart w:val="DefaultPlaceholder_-1854013440"/>
          </w:placeholder>
          <w:richText/>
        </w:sdtPr>
        <w:sdtContent>
          <w:r w:rsidRPr="00E00B8D">
            <w:rPr>
              <w:b/>
              <w:i/>
            </w:rPr>
            <w:t>Dr Hayward:</w:t>
          </w:r>
          <w:r>
            <w:rPr>
              <w:b/>
              <w:i/>
            </w:rPr>
            <w:t xml:space="preserve"> </w:t>
          </w:r>
        </w:sdtContent>
      </w:sdt>
      <w:r>
        <w:t>I</w:t>
      </w:r>
      <w:r>
        <w:t xml:space="preserve"> think there is reluctance among newly qualified GPs to make longer</w:t>
      </w:r>
      <w:r>
        <w:t>-</w:t>
      </w:r>
      <w:r>
        <w:t xml:space="preserve">term commitments to </w:t>
      </w:r>
      <w:r>
        <w:t xml:space="preserve">a </w:t>
      </w:r>
      <w:r>
        <w:t>practi</w:t>
      </w:r>
      <w:r>
        <w:t>c</w:t>
      </w:r>
      <w:r>
        <w:t>e. We have seen an increase in people working as locums</w:t>
      </w:r>
      <w:r>
        <w:t>.</w:t>
      </w:r>
      <w:r>
        <w:t xml:space="preserve"> </w:t>
      </w:r>
      <w:r>
        <w:t>S</w:t>
      </w:r>
      <w:r>
        <w:t xml:space="preserve">omething I considered when I was signed off </w:t>
      </w:r>
      <w:r>
        <w:t xml:space="preserve">was locuming </w:t>
      </w:r>
      <w:r>
        <w:t>because I see that as potentially the only w</w:t>
      </w:r>
      <w:r>
        <w:t>ay you can cap your workload. As a new GP</w:t>
      </w:r>
      <w:r>
        <w:t>,</w:t>
      </w:r>
      <w:r>
        <w:t xml:space="preserve"> you are still on a bit of a learning curve when you first become an independently </w:t>
      </w:r>
      <w:r>
        <w:t xml:space="preserve">qualified </w:t>
      </w:r>
      <w:r>
        <w:t>general practitioner. It makes sense to lo</w:t>
      </w:r>
      <w:r>
        <w:t>cum—t</w:t>
      </w:r>
      <w:r>
        <w:t xml:space="preserve">o do a morning or afternoon session so </w:t>
      </w:r>
      <w:r>
        <w:t xml:space="preserve">that </w:t>
      </w:r>
      <w:r>
        <w:t>you have time to gather your t</w:t>
      </w:r>
      <w:r>
        <w:t xml:space="preserve">houghts. I am a salaried doctor so I am not part of </w:t>
      </w:r>
      <w:r>
        <w:t>a</w:t>
      </w:r>
      <w:r>
        <w:t xml:space="preserve"> partnership. All th</w:t>
      </w:r>
      <w:r>
        <w:t>e</w:t>
      </w:r>
      <w:r>
        <w:t xml:space="preserve"> paperwork gets divided between </w:t>
      </w:r>
      <w:r>
        <w:t>the</w:t>
      </w:r>
      <w:r>
        <w:t xml:space="preserve"> permanent members of the practice. If you </w:t>
      </w:r>
      <w:r>
        <w:t>have</w:t>
      </w:r>
      <w:r>
        <w:t xml:space="preserve"> fewer and fewer permanent people</w:t>
      </w:r>
      <w:r>
        <w:t>,</w:t>
      </w:r>
      <w:r>
        <w:t xml:space="preserve"> they are taking a larger and larger proportion of things like blo</w:t>
      </w:r>
      <w:r>
        <w:t>od test result</w:t>
      </w:r>
      <w:r>
        <w:t>s,</w:t>
      </w:r>
      <w:r>
        <w:t xml:space="preserve"> letters and so o</w:t>
      </w:r>
      <w:r>
        <w:t>n.</w:t>
      </w:r>
    </w:p>
    <w:p w:rsidR="00E00B8D" w:rsidP="0027018F">
      <w:pPr>
        <w:pStyle w:val="Question"/>
      </w:pPr>
      <w:sdt>
        <w:sdtPr>
          <w:alias w:val="Member"/>
          <w:tag w:val="&lt;Member mnisId='4781' dodsId=''&gt;"/>
          <w:id w:val="-729772950"/>
          <w:placeholder>
            <w:docPart w:val="DefaultPlaceholder_-1854013440"/>
          </w:placeholder>
          <w:richText/>
        </w:sdtPr>
        <w:sdtContent>
          <w:r w:rsidRPr="00E00B8D">
            <w:rPr>
              <w:b/>
            </w:rPr>
            <w:t>Dr Evans:</w:t>
          </w:r>
        </w:sdtContent>
      </w:sdt>
      <w:r>
        <w:t xml:space="preserve"> </w:t>
      </w:r>
      <w:r>
        <w:t>Have you seen the culture change on that</w:t>
      </w:r>
      <w:r>
        <w:t>,</w:t>
      </w:r>
      <w:r>
        <w:t xml:space="preserve"> because</w:t>
      </w:r>
      <w:r>
        <w:t>,</w:t>
      </w:r>
      <w:r>
        <w:t xml:space="preserve"> historically</w:t>
      </w:r>
      <w:r>
        <w:t>,</w:t>
      </w:r>
      <w:r>
        <w:t xml:space="preserve"> it has been a vocation</w:t>
      </w:r>
      <w:r>
        <w:t xml:space="preserve">? </w:t>
      </w:r>
      <w:r>
        <w:t>I hear</w:t>
      </w:r>
      <w:r>
        <w:t xml:space="preserve"> stories and know at</w:t>
      </w:r>
      <w:r>
        <w:t xml:space="preserve"> </w:t>
      </w:r>
      <w:r>
        <w:t xml:space="preserve">first hand </w:t>
      </w:r>
      <w:r>
        <w:t xml:space="preserve">about </w:t>
      </w:r>
      <w:r>
        <w:t>new salaried doctors coming in saying</w:t>
      </w:r>
      <w:r>
        <w:t>,</w:t>
      </w:r>
      <w:r>
        <w:t xml:space="preserve"> </w:t>
      </w:r>
      <w:r>
        <w:t>“</w:t>
      </w:r>
      <w:r>
        <w:t>I will only do one visit</w:t>
      </w:r>
      <w:r>
        <w:t>,”</w:t>
      </w:r>
      <w:r>
        <w:t xml:space="preserve"> or</w:t>
      </w:r>
      <w:r>
        <w:t>,</w:t>
      </w:r>
      <w:r>
        <w:t xml:space="preserve"> </w:t>
      </w:r>
      <w:r>
        <w:t>“</w:t>
      </w:r>
      <w:r>
        <w:t xml:space="preserve">I </w:t>
      </w:r>
      <w:r>
        <w:t>will only see 15 patients in a clinic.</w:t>
      </w:r>
      <w:r>
        <w:t>”</w:t>
      </w:r>
      <w:r>
        <w:t xml:space="preserve"> They are doing that to protect themselves</w:t>
      </w:r>
      <w:r>
        <w:t>.</w:t>
      </w:r>
      <w:r>
        <w:t xml:space="preserve"> </w:t>
      </w:r>
      <w:r>
        <w:t>A</w:t>
      </w:r>
      <w:r>
        <w:t>s you righ</w:t>
      </w:r>
      <w:r>
        <w:t>t</w:t>
      </w:r>
      <w:r>
        <w:t>ly point out</w:t>
      </w:r>
      <w:r>
        <w:t>,</w:t>
      </w:r>
      <w:r>
        <w:t xml:space="preserve"> that </w:t>
      </w:r>
      <w:r>
        <w:t xml:space="preserve">also </w:t>
      </w:r>
      <w:r>
        <w:t>means the partners still have to do the work. Is that something you recognise</w:t>
      </w:r>
      <w:r>
        <w:t>?</w:t>
      </w:r>
    </w:p>
    <w:p w:rsidR="00E00B8D" w:rsidP="00E00B8D">
      <w:pPr>
        <w:pStyle w:val="Answer"/>
      </w:pPr>
      <w:sdt>
        <w:sdtPr>
          <w:alias w:val="Witness"/>
          <w:id w:val="1841123548"/>
          <w:placeholder>
            <w:docPart w:val="DefaultPlaceholder_-1854013440"/>
          </w:placeholder>
          <w:richText/>
        </w:sdtPr>
        <w:sdtContent>
          <w:r w:rsidRPr="00E00B8D">
            <w:rPr>
              <w:b/>
              <w:i/>
            </w:rPr>
            <w:t>Dr Hayward:</w:t>
          </w:r>
        </w:sdtContent>
      </w:sdt>
      <w:r>
        <w:t xml:space="preserve"> </w:t>
      </w:r>
      <w:r>
        <w:t>Yes. For too long</w:t>
      </w:r>
      <w:r>
        <w:t>,</w:t>
      </w:r>
      <w:r>
        <w:t xml:space="preserve"> we have just assumed that</w:t>
      </w:r>
      <w:r>
        <w:t xml:space="preserve"> we can carry on working and working and it is somehow unprofessional to say no</w:t>
      </w:r>
      <w:r>
        <w:t>,</w:t>
      </w:r>
      <w:r>
        <w:t xml:space="preserve"> </w:t>
      </w:r>
      <w:r>
        <w:t>b</w:t>
      </w:r>
      <w:r>
        <w:t xml:space="preserve">ut </w:t>
      </w:r>
      <w:r>
        <w:t xml:space="preserve">the reality is that if you cannot protect your own mental and physical </w:t>
      </w:r>
      <w:r>
        <w:t xml:space="preserve">health, </w:t>
      </w:r>
      <w:r>
        <w:t>you end up leaving. I am quite old for a female GP</w:t>
      </w:r>
      <w:r>
        <w:t>.</w:t>
      </w:r>
      <w:r>
        <w:t xml:space="preserve"> </w:t>
      </w:r>
      <w:r>
        <w:t>M</w:t>
      </w:r>
      <w:r>
        <w:t>ost of my colleagues leave by the age o</w:t>
      </w:r>
      <w:r>
        <w:t xml:space="preserve">f 35 because it </w:t>
      </w:r>
      <w:r>
        <w:t>i</w:t>
      </w:r>
      <w:r>
        <w:t xml:space="preserve">s impossible for many people to balance working as a GP and family responsibilities or other things. </w:t>
      </w:r>
    </w:p>
    <w:p w:rsidR="0067363A" w:rsidP="0027018F">
      <w:pPr>
        <w:pStyle w:val="Question"/>
      </w:pPr>
      <w:sdt>
        <w:sdtPr>
          <w:alias w:val="Member"/>
          <w:tag w:val="&lt;Member mnisId='1572' dodsId='35446'&gt;"/>
          <w:id w:val="1322695111"/>
          <w:placeholder>
            <w:docPart w:val="DefaultPlaceholder_-1854013440"/>
          </w:placeholder>
          <w:richText/>
        </w:sdtPr>
        <w:sdtContent>
          <w:r w:rsidRPr="00E00B8D">
            <w:rPr>
              <w:b/>
            </w:rPr>
            <w:t>Chair:</w:t>
          </w:r>
        </w:sdtContent>
      </w:sdt>
      <w:r>
        <w:t xml:space="preserve"> </w:t>
      </w:r>
      <w:r>
        <w:t>Emma</w:t>
      </w:r>
      <w:r>
        <w:t>,</w:t>
      </w:r>
      <w:r>
        <w:t xml:space="preserve"> you said you had some solutions. </w:t>
      </w:r>
      <w:r>
        <w:t xml:space="preserve">If you were Health Secretary for a day, </w:t>
      </w:r>
      <w:r>
        <w:t>what would be the things that you would like to c</w:t>
      </w:r>
      <w:r>
        <w:t xml:space="preserve">hange? </w:t>
      </w:r>
    </w:p>
    <w:p w:rsidR="0067363A" w:rsidP="0067363A">
      <w:pPr>
        <w:pStyle w:val="Answer"/>
      </w:pPr>
      <w:sdt>
        <w:sdtPr>
          <w:alias w:val="Witness"/>
          <w:id w:val="-844402083"/>
          <w:placeholder>
            <w:docPart w:val="DefaultPlaceholder_-1854013440"/>
          </w:placeholder>
          <w:richText/>
        </w:sdtPr>
        <w:sdtContent>
          <w:r w:rsidRPr="0067363A">
            <w:rPr>
              <w:b/>
              <w:i/>
            </w:rPr>
            <w:t>Dr Hayward:</w:t>
          </w:r>
        </w:sdtContent>
      </w:sdt>
      <w:r>
        <w:t xml:space="preserve"> </w:t>
      </w:r>
      <w:r>
        <w:t xml:space="preserve">I am not going to say </w:t>
      </w:r>
      <w:r>
        <w:t xml:space="preserve">that </w:t>
      </w:r>
      <w:r>
        <w:t>these solution</w:t>
      </w:r>
      <w:r>
        <w:t>s</w:t>
      </w:r>
      <w:r>
        <w:t xml:space="preserve"> will be easy. You have demand up here and GP capacity down </w:t>
      </w:r>
      <w:r>
        <w:t>t</w:t>
      </w:r>
      <w:r>
        <w:t>here</w:t>
      </w:r>
      <w:r>
        <w:t>,</w:t>
      </w:r>
      <w:r>
        <w:t xml:space="preserve"> and somehow you have to match them up. The first thing you need to do is stop the bleeding. You need to somehow change things</w:t>
      </w:r>
      <w:r>
        <w:t xml:space="preserve"> so </w:t>
      </w:r>
      <w:r>
        <w:t xml:space="preserve">that </w:t>
      </w:r>
      <w:r>
        <w:t>we are not losing as many qualified GPs</w:t>
      </w:r>
      <w:r>
        <w:t>,</w:t>
      </w:r>
      <w:r>
        <w:t xml:space="preserve"> because training more GPs will take a long time</w:t>
      </w:r>
      <w:r>
        <w:t>.</w:t>
      </w:r>
      <w:r>
        <w:t xml:space="preserve"> </w:t>
      </w:r>
      <w:r>
        <w:t>T</w:t>
      </w:r>
      <w:r>
        <w:t xml:space="preserve">here is a problem with </w:t>
      </w:r>
      <w:r>
        <w:t>the</w:t>
      </w:r>
      <w:r>
        <w:t xml:space="preserve"> pension tax thing</w:t>
      </w:r>
      <w:r>
        <w:t>.</w:t>
      </w:r>
      <w:r>
        <w:t xml:space="preserve"> I do not understand it</w:t>
      </w:r>
      <w:r>
        <w:t>.</w:t>
      </w:r>
      <w:r>
        <w:t xml:space="preserve"> </w:t>
      </w:r>
      <w:r>
        <w:t>I</w:t>
      </w:r>
      <w:r>
        <w:t>t currently does not apply to me</w:t>
      </w:r>
      <w:r>
        <w:t>, but</w:t>
      </w:r>
      <w:r>
        <w:t xml:space="preserve"> </w:t>
      </w:r>
      <w:r>
        <w:t>i</w:t>
      </w:r>
      <w:r>
        <w:t xml:space="preserve">t is something that could be swiftly </w:t>
      </w:r>
      <w:r>
        <w:t>resolved</w:t>
      </w:r>
      <w:r>
        <w:t>,</w:t>
      </w:r>
      <w:r>
        <w:t xml:space="preserve"> I believe,</w:t>
      </w:r>
      <w:r>
        <w:t xml:space="preserve"> if there was the willpower to do so.</w:t>
      </w:r>
    </w:p>
    <w:p w:rsidR="0067363A" w:rsidP="0067363A">
      <w:pPr>
        <w:pStyle w:val="Answer"/>
      </w:pPr>
      <w:r>
        <w:t>You need to do something to improve the work-life balance of the GP workforce; otherwise you are going to continue to haemorrhage staff. I am returning to work, ironically, on 1 April to give GP one</w:t>
      </w:r>
      <w:r>
        <w:t xml:space="preserve"> last chance, but if I cannot manage it</w:t>
      </w:r>
      <w:r>
        <w:t>,</w:t>
      </w:r>
      <w:r>
        <w:t xml:space="preserve"> you will lose me. You have to do something that protects us. It is not about finance. It is about having a work pattern that is sustainable, because up until the time I burnt out I was just saying</w:t>
      </w:r>
      <w:r>
        <w:t>, “This isn’t</w:t>
      </w:r>
      <w:r>
        <w:t xml:space="preserve"> susta</w:t>
      </w:r>
      <w:r>
        <w:t>inable; I cannot maintain this level of concentration for this number of days a week.</w:t>
      </w:r>
      <w:r>
        <w:t>”</w:t>
      </w:r>
      <w:r>
        <w:t xml:space="preserve"> You need to do something to stop the bleeding, and then we need to think about how to train and encourage more people. Unless you make it an appealing career choice, peo</w:t>
      </w:r>
      <w:r>
        <w:t xml:space="preserve">ple will continue not to choose general practice. </w:t>
      </w:r>
    </w:p>
    <w:p w:rsidR="0067363A" w:rsidP="0067363A">
      <w:pPr>
        <w:pStyle w:val="Answer"/>
      </w:pPr>
      <w:r>
        <w:t>I suggest that in the short to medium term you need to do something to rapidly decrease the demand on general practice. There is an excellent submission to one of your other inquiries—I think it is the pri</w:t>
      </w:r>
      <w:r>
        <w:t>mary care inquiry—by Dr Holden. He makes about 50 very sensible suggestions about decreasing demand. We cannot increase the number of GPs, so we have to bring demand down. That means reducing the number of functions that a general practice is expected to d</w:t>
      </w:r>
      <w:r>
        <w:t xml:space="preserve">eliver. </w:t>
      </w:r>
    </w:p>
    <w:p w:rsidR="00D83C24" w:rsidP="0027018F">
      <w:pPr>
        <w:pStyle w:val="Question"/>
      </w:pPr>
      <w:sdt>
        <w:sdtPr>
          <w:alias w:val="Member"/>
          <w:tag w:val="&lt;Member mnisId='4777' dodsId=''&gt;"/>
          <w:id w:val="-838934511"/>
          <w:placeholder>
            <w:docPart w:val="DefaultPlaceholder_-1854013440"/>
          </w:placeholder>
          <w:richText/>
        </w:sdtPr>
        <w:sdtContent>
          <w:r w:rsidRPr="0067363A">
            <w:rPr>
              <w:b/>
            </w:rPr>
            <w:t>Sarah Owen:</w:t>
          </w:r>
        </w:sdtContent>
      </w:sdt>
      <w:r>
        <w:t xml:space="preserve"> </w:t>
      </w:r>
      <w:r>
        <w:t>Emma</w:t>
      </w:r>
      <w:r>
        <w:t>,</w:t>
      </w:r>
      <w:r>
        <w:t xml:space="preserve"> following on from some of those points</w:t>
      </w:r>
      <w:r>
        <w:t>,</w:t>
      </w:r>
      <w:r>
        <w:t xml:space="preserve"> GP capacity is not the same issue across the country</w:t>
      </w:r>
      <w:r>
        <w:t>.</w:t>
      </w:r>
      <w:r>
        <w:t xml:space="preserve"> </w:t>
      </w:r>
      <w:r>
        <w:t>I</w:t>
      </w:r>
      <w:r>
        <w:t>t differs greatly between cities and towns. How would you go about encouraging GPs to go to area</w:t>
      </w:r>
      <w:r>
        <w:t>s</w:t>
      </w:r>
      <w:r>
        <w:t xml:space="preserve"> where there is greater demand</w:t>
      </w:r>
      <w:r>
        <w:t>, for</w:t>
      </w:r>
      <w:r>
        <w:t xml:space="preserve"> example</w:t>
      </w:r>
      <w:r>
        <w:t>?</w:t>
      </w:r>
      <w:r>
        <w:t xml:space="preserve"> </w:t>
      </w:r>
      <w:r>
        <w:t>W</w:t>
      </w:r>
      <w:r>
        <w:t xml:space="preserve">hen I spoke to some young medical </w:t>
      </w:r>
      <w:r>
        <w:t xml:space="preserve">students </w:t>
      </w:r>
      <w:r>
        <w:t xml:space="preserve">who </w:t>
      </w:r>
      <w:r>
        <w:t xml:space="preserve">had </w:t>
      </w:r>
      <w:r>
        <w:t>just qualified</w:t>
      </w:r>
      <w:r>
        <w:t>,</w:t>
      </w:r>
      <w:r>
        <w:t xml:space="preserve"> they did not want to stay in the</w:t>
      </w:r>
      <w:r>
        <w:t>ir</w:t>
      </w:r>
      <w:r>
        <w:t xml:space="preserve"> home</w:t>
      </w:r>
      <w:r>
        <w:t xml:space="preserve"> </w:t>
      </w:r>
      <w:r>
        <w:t>town</w:t>
      </w:r>
      <w:r>
        <w:t>.</w:t>
      </w:r>
      <w:r>
        <w:t xml:space="preserve"> </w:t>
      </w:r>
      <w:r>
        <w:t>T</w:t>
      </w:r>
      <w:r>
        <w:t>hey wanted to go to London</w:t>
      </w:r>
      <w:r>
        <w:t>;</w:t>
      </w:r>
      <w:r>
        <w:t xml:space="preserve"> they wanted to go to Brighton</w:t>
      </w:r>
      <w:r>
        <w:t>;</w:t>
      </w:r>
      <w:r>
        <w:t xml:space="preserve"> they want</w:t>
      </w:r>
      <w:r>
        <w:t>ed</w:t>
      </w:r>
      <w:r>
        <w:t xml:space="preserve"> to go to where they had been to university</w:t>
      </w:r>
      <w:r>
        <w:t>.</w:t>
      </w:r>
      <w:r>
        <w:t xml:space="preserve"> </w:t>
      </w:r>
      <w:r>
        <w:t>H</w:t>
      </w:r>
      <w:r>
        <w:t>ow do we encour</w:t>
      </w:r>
      <w:r>
        <w:t xml:space="preserve">age GPs to come back to the towns where they were born </w:t>
      </w:r>
      <w:r>
        <w:t>and</w:t>
      </w:r>
      <w:r>
        <w:t xml:space="preserve"> raised and make sure that capacity is more equally spread</w:t>
      </w:r>
      <w:r>
        <w:t>?</w:t>
      </w:r>
    </w:p>
    <w:p w:rsidR="00DA556E" w:rsidP="00D83C24">
      <w:pPr>
        <w:pStyle w:val="Answer"/>
      </w:pPr>
      <w:sdt>
        <w:sdtPr>
          <w:alias w:val="Witness"/>
          <w:id w:val="-118384608"/>
          <w:placeholder>
            <w:docPart w:val="DefaultPlaceholder_-1854013440"/>
          </w:placeholder>
          <w:richText/>
        </w:sdtPr>
        <w:sdtContent>
          <w:r w:rsidRPr="00D83C24">
            <w:rPr>
              <w:b/>
              <w:i/>
            </w:rPr>
            <w:t>Dr Hayward:</w:t>
          </w:r>
        </w:sdtContent>
      </w:sdt>
      <w:r>
        <w:t xml:space="preserve"> </w:t>
      </w:r>
      <w:r>
        <w:t>It comes back to encouraging good working conditions and having adequately resourced general practice</w:t>
      </w:r>
      <w:r>
        <w:t>.</w:t>
      </w:r>
      <w:r>
        <w:t xml:space="preserve"> </w:t>
      </w:r>
      <w:r>
        <w:t>I</w:t>
      </w:r>
      <w:r>
        <w:t>n Leicester</w:t>
      </w:r>
      <w:r>
        <w:t>,</w:t>
      </w:r>
      <w:r>
        <w:t xml:space="preserve"> lots of</w:t>
      </w:r>
      <w:r>
        <w:t xml:space="preserve"> people come back because they have family ties. </w:t>
      </w:r>
      <w:r>
        <w:t>To i</w:t>
      </w:r>
      <w:r>
        <w:t>ncreas</w:t>
      </w:r>
      <w:r>
        <w:t>e</w:t>
      </w:r>
      <w:r>
        <w:t xml:space="preserve"> the workforce</w:t>
      </w:r>
      <w:r>
        <w:t>,</w:t>
      </w:r>
      <w:r>
        <w:t xml:space="preserve"> you </w:t>
      </w:r>
      <w:r>
        <w:t xml:space="preserve">need to make it an appealing </w:t>
      </w:r>
      <w:r>
        <w:t xml:space="preserve">sort of </w:t>
      </w:r>
      <w:r>
        <w:t>profession</w:t>
      </w:r>
      <w:r>
        <w:t>.</w:t>
      </w:r>
      <w:r>
        <w:t xml:space="preserve"> </w:t>
      </w:r>
      <w:r>
        <w:t>T</w:t>
      </w:r>
      <w:r>
        <w:t>here are a couple of ways you could make things more appealing</w:t>
      </w:r>
      <w:r>
        <w:t>.</w:t>
      </w:r>
      <w:r>
        <w:t xml:space="preserve"> </w:t>
      </w:r>
      <w:r>
        <w:t>Y</w:t>
      </w:r>
      <w:r>
        <w:t xml:space="preserve">ou can look at </w:t>
      </w:r>
      <w:r>
        <w:t>it</w:t>
      </w:r>
      <w:r>
        <w:t xml:space="preserve"> from two aspects</w:t>
      </w:r>
      <w:r>
        <w:t>.</w:t>
      </w:r>
      <w:r>
        <w:t xml:space="preserve"> </w:t>
      </w:r>
      <w:r>
        <w:t>Y</w:t>
      </w:r>
      <w:r>
        <w:t xml:space="preserve">ou can look at the </w:t>
      </w:r>
      <w:r>
        <w:t>public and</w:t>
      </w:r>
      <w:r>
        <w:t xml:space="preserve"> you can look at </w:t>
      </w:r>
      <w:r>
        <w:t xml:space="preserve">the doctors. If you are looking at </w:t>
      </w:r>
      <w:r>
        <w:t xml:space="preserve">the </w:t>
      </w:r>
      <w:r>
        <w:t>doctors</w:t>
      </w:r>
      <w:r>
        <w:t>,</w:t>
      </w:r>
      <w:r>
        <w:t xml:space="preserve"> I have already spoken about resolving some of the medic</w:t>
      </w:r>
      <w:r>
        <w:t>o-</w:t>
      </w:r>
      <w:r>
        <w:t>legal issues</w:t>
      </w:r>
      <w:r>
        <w:t>,</w:t>
      </w:r>
      <w:r>
        <w:t xml:space="preserve"> </w:t>
      </w:r>
      <w:r>
        <w:t>b</w:t>
      </w:r>
      <w:r>
        <w:t xml:space="preserve">ut </w:t>
      </w:r>
      <w:r>
        <w:t xml:space="preserve">you </w:t>
      </w:r>
      <w:r>
        <w:t>also need to improve their working conditions</w:t>
      </w:r>
      <w:r>
        <w:t>.</w:t>
      </w:r>
      <w:r>
        <w:t xml:space="preserve"> </w:t>
      </w:r>
    </w:p>
    <w:p w:rsidR="00D83C24" w:rsidP="00D83C24">
      <w:pPr>
        <w:pStyle w:val="Answer"/>
      </w:pPr>
      <w:r>
        <w:t>It</w:t>
      </w:r>
      <w:r>
        <w:t xml:space="preserve"> needs the public</w:t>
      </w:r>
      <w:r>
        <w:t>-</w:t>
      </w:r>
      <w:r>
        <w:t>facing stuff to be done righ</w:t>
      </w:r>
      <w:r>
        <w:t>t. U</w:t>
      </w:r>
      <w:r>
        <w:t>nj</w:t>
      </w:r>
      <w:r>
        <w:t>ust accusations against GPs and untrue information about us needs to be swiftly and robustly rebutted by people in power who know what they are talking about. Journalists and politicians play a bi</w:t>
      </w:r>
      <w:r>
        <w:t>g</w:t>
      </w:r>
      <w:r>
        <w:t xml:space="preserve"> part in this. For example, the</w:t>
      </w:r>
      <w:r>
        <w:t>re is the</w:t>
      </w:r>
      <w:r>
        <w:t xml:space="preserve"> myth that GPs are </w:t>
      </w:r>
      <w:r>
        <w:t>lazy because they work three days a week</w:t>
      </w:r>
      <w:r>
        <w:t>. T</w:t>
      </w:r>
      <w:r>
        <w:t>hat is 36 hours</w:t>
      </w:r>
      <w:r>
        <w:t>.</w:t>
      </w:r>
      <w:r>
        <w:t xml:space="preserve"> </w:t>
      </w:r>
      <w:r>
        <w:t>I</w:t>
      </w:r>
      <w:r>
        <w:t>t is not a short working week</w:t>
      </w:r>
      <w:r>
        <w:t>.</w:t>
      </w:r>
      <w:r>
        <w:t xml:space="preserve"> </w:t>
      </w:r>
      <w:r>
        <w:t>T</w:t>
      </w:r>
      <w:r>
        <w:t xml:space="preserve">hings like that need to be swiftly corrected because </w:t>
      </w:r>
      <w:r>
        <w:t>at</w:t>
      </w:r>
      <w:r>
        <w:t xml:space="preserve"> </w:t>
      </w:r>
      <w:r>
        <w:t>the</w:t>
      </w:r>
      <w:r>
        <w:t xml:space="preserve"> moment people are being given the impression that a lot of the problems in general practice are due to </w:t>
      </w:r>
      <w:r>
        <w:t>GPs themselves</w:t>
      </w:r>
      <w:r>
        <w:t>,</w:t>
      </w:r>
      <w:r>
        <w:t xml:space="preserve"> when</w:t>
      </w:r>
      <w:r>
        <w:t xml:space="preserve"> actually </w:t>
      </w:r>
      <w:r>
        <w:t xml:space="preserve">they are </w:t>
      </w:r>
      <w:r>
        <w:t>workforce issues</w:t>
      </w:r>
      <w:r>
        <w:t>.</w:t>
      </w:r>
      <w:r>
        <w:t xml:space="preserve"> </w:t>
      </w:r>
      <w:r>
        <w:t>T</w:t>
      </w:r>
      <w:r>
        <w:t>hat is not something I can control</w:t>
      </w:r>
      <w:r>
        <w:t>; yet</w:t>
      </w:r>
      <w:r>
        <w:t xml:space="preserve"> it is the GPs who seem to take the flak for that</w:t>
      </w:r>
      <w:r>
        <w:t>.</w:t>
      </w:r>
      <w:r>
        <w:t xml:space="preserve"> </w:t>
      </w:r>
    </w:p>
    <w:p w:rsidR="00D83C24" w:rsidP="00D83C24">
      <w:pPr>
        <w:pStyle w:val="Answer"/>
      </w:pPr>
      <w:r>
        <w:t>W</w:t>
      </w:r>
      <w:r>
        <w:t>e need to celebrate general practice</w:t>
      </w:r>
      <w:r>
        <w:t>.</w:t>
      </w:r>
      <w:r>
        <w:t xml:space="preserve"> </w:t>
      </w:r>
      <w:r>
        <w:t>G</w:t>
      </w:r>
      <w:r>
        <w:t>eneral practice really is the backbone of the NHS</w:t>
      </w:r>
      <w:r>
        <w:t>.</w:t>
      </w:r>
      <w:r>
        <w:t xml:space="preserve"> </w:t>
      </w:r>
      <w:r>
        <w:t>W</w:t>
      </w:r>
      <w:r>
        <w:t>hen GP</w:t>
      </w:r>
      <w:r>
        <w:t xml:space="preserve"> is</w:t>
      </w:r>
      <w:r>
        <w:t xml:space="preserve"> adequ</w:t>
      </w:r>
      <w:r>
        <w:t>ately resourced and working well</w:t>
      </w:r>
      <w:r>
        <w:t>,</w:t>
      </w:r>
      <w:r>
        <w:t xml:space="preserve"> everything else works more smoothly. People </w:t>
      </w:r>
      <w:r>
        <w:t>a</w:t>
      </w:r>
      <w:r>
        <w:t>round the world envy our system of primary care because it works so well</w:t>
      </w:r>
      <w:r>
        <w:t>, but</w:t>
      </w:r>
      <w:r>
        <w:t xml:space="preserve"> we never see celebration of general practice in the media at all</w:t>
      </w:r>
      <w:r>
        <w:t>.</w:t>
      </w:r>
      <w:r>
        <w:t xml:space="preserve"> </w:t>
      </w:r>
      <w:r>
        <w:t>W</w:t>
      </w:r>
      <w:r>
        <w:t xml:space="preserve">e only </w:t>
      </w:r>
      <w:r>
        <w:t xml:space="preserve">ever </w:t>
      </w:r>
      <w:r>
        <w:t>see the negatives</w:t>
      </w:r>
      <w:r>
        <w:t>,</w:t>
      </w:r>
      <w:r>
        <w:t xml:space="preserve"> </w:t>
      </w:r>
      <w:r>
        <w:t>a</w:t>
      </w:r>
      <w:r>
        <w:t xml:space="preserve">nd that is what my medical students pick up on. </w:t>
      </w:r>
    </w:p>
    <w:p w:rsidR="00384B48" w:rsidP="0027018F">
      <w:pPr>
        <w:pStyle w:val="Question"/>
      </w:pPr>
      <w:sdt>
        <w:sdtPr>
          <w:alias w:val="Member"/>
          <w:tag w:val="&lt;Member mnisId='4777' dodsId=''&gt;"/>
          <w:id w:val="1673131844"/>
          <w:placeholder>
            <w:docPart w:val="DefaultPlaceholder_-1854013440"/>
          </w:placeholder>
          <w:richText/>
        </w:sdtPr>
        <w:sdtContent>
          <w:r w:rsidRPr="00D83C24">
            <w:rPr>
              <w:b/>
            </w:rPr>
            <w:t>Sarah Owen:</w:t>
          </w:r>
        </w:sdtContent>
      </w:sdt>
      <w:r>
        <w:t xml:space="preserve"> </w:t>
      </w:r>
      <w:r>
        <w:t>Lara</w:t>
      </w:r>
      <w:r>
        <w:t>,</w:t>
      </w:r>
      <w:r>
        <w:t xml:space="preserve"> when it comes to social care</w:t>
      </w:r>
      <w:r>
        <w:t>,</w:t>
      </w:r>
      <w:r>
        <w:t xml:space="preserve"> you talked about the need for continuity. We know that </w:t>
      </w:r>
      <w:r>
        <w:t xml:space="preserve">a </w:t>
      </w:r>
      <w:r>
        <w:t>social</w:t>
      </w:r>
      <w:r>
        <w:t xml:space="preserve"> care worker with five years</w:t>
      </w:r>
      <w:r>
        <w:t>’</w:t>
      </w:r>
      <w:r>
        <w:t xml:space="preserve"> experience will</w:t>
      </w:r>
      <w:r>
        <w:t>,</w:t>
      </w:r>
      <w:r>
        <w:t xml:space="preserve"> on average</w:t>
      </w:r>
      <w:r>
        <w:t>,</w:t>
      </w:r>
      <w:r>
        <w:t xml:space="preserve"> get </w:t>
      </w:r>
      <w:r>
        <w:t xml:space="preserve">just </w:t>
      </w:r>
      <w:r>
        <w:t>1% more than somebody on their first day</w:t>
      </w:r>
      <w:r>
        <w:t xml:space="preserve">; </w:t>
      </w:r>
      <w:r>
        <w:t>on average</w:t>
      </w:r>
      <w:r>
        <w:t xml:space="preserve">, that is </w:t>
      </w:r>
      <w:r>
        <w:t xml:space="preserve">an extra </w:t>
      </w:r>
      <w:r>
        <w:t>6p an</w:t>
      </w:r>
      <w:r>
        <w:t xml:space="preserve"> hour</w:t>
      </w:r>
      <w:r>
        <w:t>.</w:t>
      </w:r>
      <w:r>
        <w:t xml:space="preserve"> </w:t>
      </w:r>
      <w:r>
        <w:t>D</w:t>
      </w:r>
      <w:r>
        <w:t xml:space="preserve">o you think that </w:t>
      </w:r>
      <w:r>
        <w:t xml:space="preserve">that </w:t>
      </w:r>
      <w:r>
        <w:t>level of pay and th</w:t>
      </w:r>
      <w:r>
        <w:t>e</w:t>
      </w:r>
      <w:r>
        <w:t xml:space="preserve"> lack of progression in the pay scales for social care i</w:t>
      </w:r>
      <w:r>
        <w:t>s one of the reasons you are struggling for retention and recruitment</w:t>
      </w:r>
      <w:r>
        <w:t>?</w:t>
      </w:r>
      <w:r>
        <w:t xml:space="preserve"> </w:t>
      </w:r>
    </w:p>
    <w:p w:rsidR="00384B48" w:rsidP="00384B48">
      <w:pPr>
        <w:pStyle w:val="Answer"/>
      </w:pPr>
      <w:sdt>
        <w:sdtPr>
          <w:alias w:val="Witness"/>
          <w:id w:val="340288928"/>
          <w:placeholder>
            <w:docPart w:val="DefaultPlaceholder_-1854013440"/>
          </w:placeholder>
          <w:richText/>
        </w:sdtPr>
        <w:sdtContent>
          <w:r w:rsidRPr="00384B48">
            <w:rPr>
              <w:b/>
              <w:i/>
            </w:rPr>
            <w:t>Lara Bywater:</w:t>
          </w:r>
        </w:sdtContent>
      </w:sdt>
      <w:r>
        <w:t xml:space="preserve"> </w:t>
      </w:r>
      <w:r>
        <w:t>It is one of the reasons. You make an excellent observation</w:t>
      </w:r>
      <w:r>
        <w:t>,</w:t>
      </w:r>
      <w:r>
        <w:t xml:space="preserve"> and</w:t>
      </w:r>
      <w:r>
        <w:t xml:space="preserve"> </w:t>
      </w:r>
      <w:r>
        <w:t>there</w:t>
      </w:r>
      <w:r>
        <w:t xml:space="preserve"> is a complex reason why that has happened. When we set out and we</w:t>
      </w:r>
      <w:r>
        <w:t>re</w:t>
      </w:r>
      <w:r>
        <w:t xml:space="preserve"> awarded our contracts as prov</w:t>
      </w:r>
      <w:r>
        <w:t>iders</w:t>
      </w:r>
      <w:r>
        <w:t>,</w:t>
      </w:r>
      <w:r>
        <w:t xml:space="preserve"> we ha</w:t>
      </w:r>
      <w:r>
        <w:t>d</w:t>
      </w:r>
      <w:r>
        <w:t xml:space="preserve"> a plan</w:t>
      </w:r>
      <w:r>
        <w:t>,</w:t>
      </w:r>
      <w:r>
        <w:t xml:space="preserve"> but of course we have had the additional pressure of costs the same as everybody</w:t>
      </w:r>
      <w:r>
        <w:t>,</w:t>
      </w:r>
      <w:r>
        <w:t xml:space="preserve"> for reasons beyond our control</w:t>
      </w:r>
      <w:r>
        <w:t>,</w:t>
      </w:r>
      <w:r>
        <w:t xml:space="preserve"> but also </w:t>
      </w:r>
      <w:r>
        <w:t xml:space="preserve">the </w:t>
      </w:r>
      <w:r>
        <w:t>national living wage and minimum wage increases</w:t>
      </w:r>
      <w:r>
        <w:t xml:space="preserve">. That means </w:t>
      </w:r>
      <w:r>
        <w:t xml:space="preserve">that we have a set price contract for a number </w:t>
      </w:r>
      <w:r>
        <w:t>of years</w:t>
      </w:r>
      <w:r>
        <w:t>,</w:t>
      </w:r>
      <w:r>
        <w:t xml:space="preserve"> </w:t>
      </w:r>
      <w:r>
        <w:t>y</w:t>
      </w:r>
      <w:r>
        <w:t>et our managers and senior staff are paid very small amounts more than our new</w:t>
      </w:r>
      <w:r>
        <w:t>-</w:t>
      </w:r>
      <w:r>
        <w:t>to</w:t>
      </w:r>
      <w:r>
        <w:t>-</w:t>
      </w:r>
      <w:r>
        <w:t>the</w:t>
      </w:r>
      <w:r>
        <w:t>-</w:t>
      </w:r>
      <w:r>
        <w:t>sector people</w:t>
      </w:r>
      <w:r>
        <w:t>.</w:t>
      </w:r>
      <w:r>
        <w:t xml:space="preserve"> </w:t>
      </w:r>
      <w:r>
        <w:t>T</w:t>
      </w:r>
      <w:r>
        <w:t>hat has</w:t>
      </w:r>
      <w:r>
        <w:t xml:space="preserve"> </w:t>
      </w:r>
      <w:r>
        <w:t>a huge impact</w:t>
      </w:r>
      <w:r>
        <w:t>.</w:t>
      </w:r>
      <w:r>
        <w:t xml:space="preserve"> </w:t>
      </w:r>
    </w:p>
    <w:p w:rsidR="00384B48" w:rsidP="00384B48">
      <w:pPr>
        <w:pStyle w:val="Answer"/>
      </w:pPr>
      <w:r>
        <w:t>O</w:t>
      </w:r>
      <w:r>
        <w:t xml:space="preserve">ne of the things that we have talked about nationally and locally is the need for something equivalent to the </w:t>
      </w:r>
      <w:r>
        <w:t xml:space="preserve">NHS </w:t>
      </w:r>
      <w:r>
        <w:t xml:space="preserve">pay scales </w:t>
      </w:r>
      <w:r>
        <w:t>to</w:t>
      </w:r>
      <w:r>
        <w:t xml:space="preserve"> be rolled out across social care in some way. It is not an easy solution</w:t>
      </w:r>
      <w:r>
        <w:t>,</w:t>
      </w:r>
      <w:r>
        <w:t xml:space="preserve"> but at least it would give some sense of fairness and </w:t>
      </w:r>
      <w:r>
        <w:t>equality to those people</w:t>
      </w:r>
      <w:r>
        <w:t xml:space="preserve"> and </w:t>
      </w:r>
      <w:r>
        <w:t>par</w:t>
      </w:r>
      <w:r>
        <w:t>i</w:t>
      </w:r>
      <w:r>
        <w:t xml:space="preserve">ty with colleagues in the NHS. </w:t>
      </w:r>
      <w:r>
        <w:t>P</w:t>
      </w:r>
      <w:r>
        <w:t xml:space="preserve">eople gain huge amounts of </w:t>
      </w:r>
      <w:r>
        <w:t xml:space="preserve">valuable </w:t>
      </w:r>
      <w:r>
        <w:t>experience and</w:t>
      </w:r>
      <w:r>
        <w:t>,</w:t>
      </w:r>
      <w:r>
        <w:t xml:space="preserve"> rightly</w:t>
      </w:r>
      <w:r>
        <w:t>,</w:t>
      </w:r>
      <w:r>
        <w:t xml:space="preserve"> want to progress their career</w:t>
      </w:r>
      <w:r>
        <w:t>, but</w:t>
      </w:r>
      <w:r>
        <w:t xml:space="preserve"> are then exiting social care and </w:t>
      </w:r>
      <w:r>
        <w:t xml:space="preserve">either </w:t>
      </w:r>
      <w:r>
        <w:t xml:space="preserve">going out of </w:t>
      </w:r>
      <w:r>
        <w:t xml:space="preserve">the </w:t>
      </w:r>
      <w:r>
        <w:t>sector entirely</w:t>
      </w:r>
      <w:r>
        <w:t>,</w:t>
      </w:r>
      <w:r>
        <w:t xml:space="preserve"> which is </w:t>
      </w:r>
      <w:r>
        <w:t xml:space="preserve">a </w:t>
      </w:r>
      <w:r>
        <w:t>devastatin</w:t>
      </w:r>
      <w:r>
        <w:t>g loss for the sector</w:t>
      </w:r>
      <w:r>
        <w:t>,</w:t>
      </w:r>
      <w:r>
        <w:t xml:space="preserve"> or moving across </w:t>
      </w:r>
      <w:r>
        <w:t xml:space="preserve">to </w:t>
      </w:r>
      <w:r>
        <w:t>the NHS</w:t>
      </w:r>
      <w:r>
        <w:t>,</w:t>
      </w:r>
      <w:r>
        <w:t xml:space="preserve"> which is great for the NHS but leaves us constantly with </w:t>
      </w:r>
      <w:r>
        <w:t>a</w:t>
      </w:r>
      <w:r>
        <w:t xml:space="preserve"> deficit of support workers and qualified people in our sector. </w:t>
      </w:r>
    </w:p>
    <w:p w:rsidR="00384B48" w:rsidP="0027018F">
      <w:pPr>
        <w:pStyle w:val="Question"/>
      </w:pPr>
      <w:sdt>
        <w:sdtPr>
          <w:alias w:val="Member"/>
          <w:tag w:val="&lt;Member mnisId='1572' dodsId='35446'&gt;"/>
          <w:id w:val="262263497"/>
          <w:placeholder>
            <w:docPart w:val="DefaultPlaceholder_-1854013440"/>
          </w:placeholder>
          <w:richText/>
        </w:sdtPr>
        <w:sdtContent>
          <w:r w:rsidRPr="00384B48">
            <w:rPr>
              <w:b/>
            </w:rPr>
            <w:t>Chair:</w:t>
          </w:r>
        </w:sdtContent>
      </w:sdt>
      <w:r>
        <w:t xml:space="preserve"> </w:t>
      </w:r>
      <w:r>
        <w:t>Before we close this panel</w:t>
      </w:r>
      <w:r>
        <w:t>,</w:t>
      </w:r>
      <w:r>
        <w:t xml:space="preserve"> I want to bring in </w:t>
      </w:r>
      <w:r>
        <w:t>Gamu,</w:t>
      </w:r>
      <w:r>
        <w:t xml:space="preserve"> if I may</w:t>
      </w:r>
      <w:r>
        <w:t>.</w:t>
      </w:r>
      <w:r>
        <w:t xml:space="preserve"> I know yo</w:t>
      </w:r>
      <w:r>
        <w:t xml:space="preserve">u have </w:t>
      </w:r>
      <w:r>
        <w:t>struggl</w:t>
      </w:r>
      <w:r>
        <w:t>ed on the tube this morning</w:t>
      </w:r>
      <w:r>
        <w:t>, so</w:t>
      </w:r>
      <w:r>
        <w:t xml:space="preserve"> thank you very much for batt</w:t>
      </w:r>
      <w:r>
        <w:t>l</w:t>
      </w:r>
      <w:r>
        <w:t>ing all the way down from Kettering</w:t>
      </w:r>
      <w:r>
        <w:t>.</w:t>
      </w:r>
      <w:r>
        <w:t xml:space="preserve"> </w:t>
      </w:r>
      <w:r>
        <w:t>W</w:t>
      </w:r>
      <w:r>
        <w:t>e are discussing workforce short</w:t>
      </w:r>
      <w:r>
        <w:t>ages</w:t>
      </w:r>
      <w:r>
        <w:t xml:space="preserve"> in the NHS and care system. You are a nurse at Kettering </w:t>
      </w:r>
      <w:r>
        <w:t>G</w:t>
      </w:r>
      <w:r>
        <w:t xml:space="preserve">eneral </w:t>
      </w:r>
      <w:r>
        <w:t>H</w:t>
      </w:r>
      <w:r>
        <w:t>ospital</w:t>
      </w:r>
      <w:r>
        <w:t>.</w:t>
      </w:r>
      <w:r>
        <w:t xml:space="preserve"> </w:t>
      </w:r>
      <w:r>
        <w:t>D</w:t>
      </w:r>
      <w:r>
        <w:t>o you experience nursing short</w:t>
      </w:r>
      <w:r>
        <w:t>falls</w:t>
      </w:r>
      <w:r>
        <w:t>,</w:t>
      </w:r>
      <w:r>
        <w:t xml:space="preserve"> and what do you think the cause of the problem is? </w:t>
      </w:r>
    </w:p>
    <w:p w:rsidR="00D01470" w:rsidP="00384B48">
      <w:pPr>
        <w:pStyle w:val="Answer"/>
      </w:pPr>
      <w:sdt>
        <w:sdtPr>
          <w:alias w:val="Witness"/>
          <w:id w:val="799807840"/>
          <w:placeholder>
            <w:docPart w:val="DefaultPlaceholder_-1854013440"/>
          </w:placeholder>
          <w:richText/>
        </w:sdtPr>
        <w:sdtContent>
          <w:r w:rsidRPr="00384B48">
            <w:rPr>
              <w:b/>
              <w:i/>
            </w:rPr>
            <w:t>Gamu Nyasoro:</w:t>
          </w:r>
        </w:sdtContent>
      </w:sdt>
      <w:r>
        <w:t xml:space="preserve"> </w:t>
      </w:r>
      <w:r>
        <w:t>I think it is a multifaceted issue</w:t>
      </w:r>
      <w:r>
        <w:t>.</w:t>
      </w:r>
      <w:r>
        <w:t xml:space="preserve"> </w:t>
      </w:r>
      <w:r>
        <w:t>S</w:t>
      </w:r>
      <w:r>
        <w:t>ince I have worked and qualified as a nurse</w:t>
      </w:r>
      <w:r>
        <w:t>,</w:t>
      </w:r>
      <w:r>
        <w:t xml:space="preserve"> there has always been a shortage of nurses. I have been a nurse for almost two decades and there was never a year </w:t>
      </w:r>
      <w:r>
        <w:t>when</w:t>
      </w:r>
      <w:r>
        <w:t xml:space="preserve"> we had enough nurses on the shop floor. We have always worked without enough of us</w:t>
      </w:r>
      <w:r>
        <w:t>.</w:t>
      </w:r>
      <w:r>
        <w:t xml:space="preserve"> </w:t>
      </w:r>
      <w:r>
        <w:t>T</w:t>
      </w:r>
      <w:r>
        <w:t>he changes and the demands that com</w:t>
      </w:r>
      <w:r>
        <w:t>e</w:t>
      </w:r>
      <w:r>
        <w:t xml:space="preserve"> with the job</w:t>
      </w:r>
      <w:r>
        <w:t>,</w:t>
      </w:r>
      <w:r>
        <w:t xml:space="preserve"> </w:t>
      </w:r>
      <w:r>
        <w:t>governance issues</w:t>
      </w:r>
      <w:r>
        <w:t>,</w:t>
      </w:r>
      <w:r>
        <w:t xml:space="preserve"> and a lot of other things that are thrown </w:t>
      </w:r>
      <w:r>
        <w:t>at</w:t>
      </w:r>
      <w:r>
        <w:t xml:space="preserve"> us as nurses to do</w:t>
      </w:r>
      <w:r>
        <w:t>,</w:t>
      </w:r>
      <w:r>
        <w:t xml:space="preserve"> mean that we have more paperwork to complete </w:t>
      </w:r>
      <w:r>
        <w:t xml:space="preserve">and </w:t>
      </w:r>
      <w:r>
        <w:t xml:space="preserve">not enough </w:t>
      </w:r>
      <w:r>
        <w:t>staff</w:t>
      </w:r>
      <w:r>
        <w:t xml:space="preserve"> to look after the patients we need to be looking after</w:t>
      </w:r>
      <w:r>
        <w:t>.</w:t>
      </w:r>
      <w:r>
        <w:t xml:space="preserve"> </w:t>
      </w:r>
      <w:r>
        <w:t>W</w:t>
      </w:r>
      <w:r>
        <w:t xml:space="preserve">e will be completing a lot of paperwork so </w:t>
      </w:r>
      <w:r>
        <w:t xml:space="preserve">that </w:t>
      </w:r>
      <w:r>
        <w:t>w</w:t>
      </w:r>
      <w:r>
        <w:t xml:space="preserve">e tick a box that we have done this or prove that I have given this lady some medication or whatever. </w:t>
      </w:r>
    </w:p>
    <w:p w:rsidR="00384B48" w:rsidP="00384B48">
      <w:pPr>
        <w:pStyle w:val="Answer"/>
      </w:pPr>
      <w:r>
        <w:t xml:space="preserve">We never have enough time. There </w:t>
      </w:r>
      <w:r>
        <w:t>has</w:t>
      </w:r>
      <w:r>
        <w:t xml:space="preserve"> never </w:t>
      </w:r>
      <w:r>
        <w:t xml:space="preserve">been </w:t>
      </w:r>
      <w:r>
        <w:t xml:space="preserve">a time </w:t>
      </w:r>
      <w:r>
        <w:t>since</w:t>
      </w:r>
      <w:r>
        <w:t xml:space="preserve"> I have </w:t>
      </w:r>
      <w:r>
        <w:t xml:space="preserve">been </w:t>
      </w:r>
      <w:r>
        <w:t>work</w:t>
      </w:r>
      <w:r>
        <w:t>ing</w:t>
      </w:r>
      <w:r>
        <w:t xml:space="preserve"> whe</w:t>
      </w:r>
      <w:r>
        <w:t>n</w:t>
      </w:r>
      <w:r>
        <w:t xml:space="preserve"> we had </w:t>
      </w:r>
      <w:r>
        <w:t xml:space="preserve">an </w:t>
      </w:r>
      <w:r>
        <w:t>adequate workforce that mean</w:t>
      </w:r>
      <w:r>
        <w:t>t</w:t>
      </w:r>
      <w:r>
        <w:t xml:space="preserve"> I </w:t>
      </w:r>
      <w:r>
        <w:t>c</w:t>
      </w:r>
      <w:r>
        <w:t>ould spend time to get t</w:t>
      </w:r>
      <w:r>
        <w:t>o know my patient</w:t>
      </w:r>
      <w:r>
        <w:t>s</w:t>
      </w:r>
      <w:r>
        <w:t xml:space="preserve"> and look after them holistically, which we should be doing. We end up being task focused because we do not have time to talk to them or get to know the other things that we could help them with </w:t>
      </w:r>
      <w:r>
        <w:t>to</w:t>
      </w:r>
      <w:r>
        <w:t xml:space="preserve"> prevent them coming into acute settings </w:t>
      </w:r>
      <w:r>
        <w:t xml:space="preserve">so that they can stay at home. </w:t>
      </w:r>
    </w:p>
    <w:p w:rsidR="00227692" w:rsidP="00227692">
      <w:pPr>
        <w:pStyle w:val="Question"/>
      </w:pPr>
      <w:sdt>
        <w:sdtPr>
          <w:alias w:val="Member"/>
          <w:tag w:val="&lt;Member mnisId='1572' dodsId='35446'&gt;"/>
          <w:id w:val="1296799113"/>
          <w:placeholder>
            <w:docPart w:val="DefaultPlaceholder_-1854013440"/>
          </w:placeholder>
          <w:richText/>
        </w:sdtPr>
        <w:sdtContent>
          <w:r w:rsidRPr="00384B48">
            <w:rPr>
              <w:b/>
            </w:rPr>
            <w:t>Chair:</w:t>
          </w:r>
        </w:sdtContent>
      </w:sdt>
      <w:r>
        <w:t xml:space="preserve"> </w:t>
      </w:r>
      <w:r>
        <w:t>What do you think the cause of the problem is and do you have any thoughts about what a solution might be?</w:t>
      </w:r>
    </w:p>
    <w:p w:rsidR="008A37BB" w:rsidP="008A37BB">
      <w:pPr>
        <w:pStyle w:val="Answer"/>
      </w:pPr>
      <w:sdt>
        <w:sdtPr>
          <w:alias w:val="Witness"/>
          <w:id w:val="1244463562"/>
          <w:placeholder>
            <w:docPart w:val="DefaultPlaceholder_-1854013440"/>
          </w:placeholder>
          <w:richText/>
        </w:sdtPr>
        <w:sdtContent>
          <w:r w:rsidRPr="00227692">
            <w:rPr>
              <w:b/>
              <w:i/>
            </w:rPr>
            <w:t>Gamu Nyasoro:</w:t>
          </w:r>
        </w:sdtContent>
      </w:sdt>
      <w:r>
        <w:t xml:space="preserve"> W</w:t>
      </w:r>
      <w:r>
        <w:t xml:space="preserve">e cannot ignore that </w:t>
      </w:r>
      <w:r>
        <w:t>our</w:t>
      </w:r>
      <w:r>
        <w:t xml:space="preserve"> population is ageing</w:t>
      </w:r>
      <w:r>
        <w:t>, so there are a lot of people who need help f</w:t>
      </w:r>
      <w:r>
        <w:t>rom all of us</w:t>
      </w:r>
      <w:r>
        <w:t>. The demands from the advancement of medicine mean that some</w:t>
      </w:r>
      <w:r>
        <w:t xml:space="preserve"> diseases or illnesses that could not be </w:t>
      </w:r>
      <w:r>
        <w:t>cured</w:t>
      </w:r>
      <w:r>
        <w:t xml:space="preserve"> can </w:t>
      </w:r>
      <w:r>
        <w:t xml:space="preserve">now </w:t>
      </w:r>
      <w:r>
        <w:t>be cured, which means that people are living longer. There are more things that we can do to preserve life. It means that we do more but there are still fewer of us. When you look at recruitment into universities for people to train to become nurses, the n</w:t>
      </w:r>
      <w:r>
        <w:t xml:space="preserve">umbers have been dropping. </w:t>
      </w:r>
    </w:p>
    <w:p w:rsidR="008A37BB" w:rsidP="008A37BB">
      <w:pPr>
        <w:pStyle w:val="Answer"/>
      </w:pPr>
      <w:r>
        <w:t>When I trained, there was the NHS bursary, which helped when we were going through training</w:t>
      </w:r>
      <w:r>
        <w:t>. T</w:t>
      </w:r>
      <w:r>
        <w:t xml:space="preserve">he bursary meant that I would get something every month that was at least </w:t>
      </w:r>
      <w:r>
        <w:t xml:space="preserve">as </w:t>
      </w:r>
      <w:r>
        <w:t xml:space="preserve">meaningful </w:t>
      </w:r>
      <w:r>
        <w:t>as for</w:t>
      </w:r>
      <w:r>
        <w:t xml:space="preserve"> other university students. When you are</w:t>
      </w:r>
      <w:r>
        <w:t xml:space="preserve"> a nursing student, you are expected to work the same hours a qualified nurse does, and it puts a toll on you, your finances and your family. People have to really think hard</w:t>
      </w:r>
      <w:r>
        <w:t xml:space="preserve"> about getting</w:t>
      </w:r>
      <w:r>
        <w:t xml:space="preserve"> into nursing. </w:t>
      </w:r>
      <w:r>
        <w:t>T</w:t>
      </w:r>
      <w:r>
        <w:t>he press has not been good to nurses. They always sa</w:t>
      </w:r>
      <w:r>
        <w:t xml:space="preserve">y bad stuff about us. They always talk about the bad things or when we make mistakes. </w:t>
      </w:r>
    </w:p>
    <w:p w:rsidR="00231AAA" w:rsidP="008A37BB">
      <w:pPr>
        <w:pStyle w:val="Answer"/>
      </w:pPr>
      <w:r>
        <w:t>We know that when we make mistakes they can cost lives, so we do not make a lot of mistakes. When we do, that is what the press focuses on. They do not look at all the o</w:t>
      </w:r>
      <w:r>
        <w:t xml:space="preserve">ther good things that we do. I have been there to help a lady deliver. I have held patients’ hands when they could not </w:t>
      </w:r>
      <w:r>
        <w:t>handle whatever was happening. They do not look at that; they always look at the negatives. A lot of people then do not want to come into</w:t>
      </w:r>
      <w:r>
        <w:t xml:space="preserve"> nursing.</w:t>
      </w:r>
    </w:p>
    <w:p w:rsidR="008A37BB" w:rsidP="008A37BB">
      <w:pPr>
        <w:pStyle w:val="Answer"/>
      </w:pPr>
      <w:r>
        <w:t>There is also the pay. People say, “If I work</w:t>
      </w:r>
      <w:r>
        <w:t>ed</w:t>
      </w:r>
      <w:r>
        <w:t xml:space="preserve"> in Aldi, I would </w:t>
      </w:r>
      <w:r>
        <w:t>earn more</w:t>
      </w:r>
      <w:r>
        <w:t xml:space="preserve"> than a nurse,” which in some circumstances is true. We need to be paid fair</w:t>
      </w:r>
      <w:r>
        <w:t>ly</w:t>
      </w:r>
      <w:r>
        <w:t xml:space="preserve"> for the care that we are giving to the population.</w:t>
      </w:r>
    </w:p>
    <w:p w:rsidR="008A37BB" w:rsidP="008A37BB">
      <w:pPr>
        <w:pStyle w:val="Question"/>
        <w:numPr>
          <w:ilvl w:val="0"/>
          <w:numId w:val="9"/>
        </w:numPr>
      </w:pPr>
      <w:sdt>
        <w:sdtPr>
          <w:alias w:val="Member"/>
          <w:tag w:val="&lt;Member mnisId='1578' dodsId='40488'&gt;"/>
          <w:id w:val="-1665236132"/>
          <w:placeholder>
            <w:docPart w:val="C6FFA46665424FCAA08B68C01BBAC10D"/>
          </w:placeholder>
          <w:richText/>
        </w:sdtPr>
        <w:sdtContent>
          <w:r w:rsidRPr="00762DF2">
            <w:rPr>
              <w:b/>
            </w:rPr>
            <w:t>Chair:</w:t>
          </w:r>
        </w:sdtContent>
      </w:sdt>
      <w:r>
        <w:t xml:space="preserve"> Thank you. A quick final point from all of you, if I may. Is there anything you would like to add that has not been covered so far? Lara</w:t>
      </w:r>
      <w:r>
        <w:t>?</w:t>
      </w:r>
    </w:p>
    <w:p w:rsidR="00A20ECA" w:rsidP="008A37BB">
      <w:pPr>
        <w:pStyle w:val="Answer"/>
      </w:pPr>
      <w:sdt>
        <w:sdtPr>
          <w:alias w:val="Witness"/>
          <w:id w:val="-1484394197"/>
          <w:placeholder>
            <w:docPart w:val="C6FFA46665424FCAA08B68C01BBAC10D"/>
          </w:placeholder>
          <w:richText/>
        </w:sdtPr>
        <w:sdtContent>
          <w:r w:rsidRPr="00762DF2">
            <w:rPr>
              <w:b/>
              <w:i/>
            </w:rPr>
            <w:t>Lara Bywater:</w:t>
          </w:r>
        </w:sdtContent>
      </w:sdt>
      <w:r>
        <w:t xml:space="preserve"> It is really important—you mentioned it—not </w:t>
      </w:r>
      <w:r>
        <w:t xml:space="preserve">to </w:t>
      </w:r>
      <w:r>
        <w:t xml:space="preserve">blame Covid and the pandemic for a lot of what we are </w:t>
      </w:r>
      <w:r>
        <w:t>seeing. A lot of the issues have been accelerated by the fact that we have been through the pandemic, and it has shone a light through the media, good and bad, on health and social care. It is really important not to try to shy away from the fact that thes</w:t>
      </w:r>
      <w:r>
        <w:t>e problems have been kicking around for many years across the entire system.</w:t>
      </w:r>
    </w:p>
    <w:p w:rsidR="008A37BB" w:rsidP="008A37BB">
      <w:pPr>
        <w:pStyle w:val="Answer"/>
      </w:pPr>
      <w:r>
        <w:t xml:space="preserve">I do not think we </w:t>
      </w:r>
      <w:r>
        <w:t>should</w:t>
      </w:r>
      <w:r>
        <w:t xml:space="preserve"> underestimate the impact of how things are going to go. I support about 80 people, which does not sound like a lot, but we support those people with 14,50</w:t>
      </w:r>
      <w:r>
        <w:t>0 hours of care a week. That is 1,800 hours a day of care that we are giving th</w:t>
      </w:r>
      <w:r>
        <w:t>o</w:t>
      </w:r>
      <w:r>
        <w:t>se 80 people. We are one of the few organisations in Kent that can do that for the complexity of the people. I am now at the point where I am having—I hate the phrase—to hand t</w:t>
      </w:r>
      <w:r>
        <w:t>hose people back to the local authority because we cannot produce the staff. The crisis is real. If we do not sort out recruitment and retention, I do not know what will happen to th</w:t>
      </w:r>
      <w:r>
        <w:t>o</w:t>
      </w:r>
      <w:r>
        <w:t>se people. Ultimately, they could end up back in secure settings</w:t>
      </w:r>
      <w:r>
        <w:t xml:space="preserve"> or</w:t>
      </w:r>
      <w:r>
        <w:t xml:space="preserve"> </w:t>
      </w:r>
      <w:r>
        <w:t xml:space="preserve">in </w:t>
      </w:r>
      <w:r>
        <w:t>pr</w:t>
      </w:r>
      <w:r>
        <w:t>isons or on the streets. The impact on those individuals will be devastating. It is real if you come out there.</w:t>
      </w:r>
    </w:p>
    <w:p w:rsidR="008A37BB" w:rsidP="008A37BB">
      <w:pPr>
        <w:pStyle w:val="Question"/>
        <w:numPr>
          <w:ilvl w:val="0"/>
          <w:numId w:val="9"/>
        </w:numPr>
      </w:pPr>
      <w:sdt>
        <w:sdtPr>
          <w:alias w:val="Member"/>
          <w:tag w:val="&lt;Member mnisId='1578' dodsId='40488'&gt;"/>
          <w:id w:val="1325864699"/>
          <w:placeholder>
            <w:docPart w:val="C6FFA46665424FCAA08B68C01BBAC10D"/>
          </w:placeholder>
          <w:richText/>
        </w:sdtPr>
        <w:sdtContent>
          <w:r w:rsidRPr="00762DF2">
            <w:rPr>
              <w:b/>
            </w:rPr>
            <w:t>Chair:</w:t>
          </w:r>
        </w:sdtContent>
      </w:sdt>
      <w:r>
        <w:t xml:space="preserve"> Thank you. Emma</w:t>
      </w:r>
      <w:r>
        <w:t>?</w:t>
      </w:r>
    </w:p>
    <w:p w:rsidR="00A846A6" w:rsidP="008A37BB">
      <w:pPr>
        <w:pStyle w:val="Answer"/>
      </w:pPr>
      <w:sdt>
        <w:sdtPr>
          <w:alias w:val="Witness"/>
          <w:id w:val="1068684174"/>
          <w:placeholder>
            <w:docPart w:val="C6FFA46665424FCAA08B68C01BBAC10D"/>
          </w:placeholder>
          <w:richText/>
        </w:sdtPr>
        <w:sdtContent>
          <w:r w:rsidRPr="00762DF2">
            <w:rPr>
              <w:b/>
              <w:i/>
            </w:rPr>
            <w:t>Emma Hayward:</w:t>
          </w:r>
        </w:sdtContent>
      </w:sdt>
      <w:r>
        <w:t xml:space="preserve"> I would like to talk about undergraduate training in primary care. We can do more of </w:t>
      </w:r>
      <w:r>
        <w:t>it</w:t>
      </w:r>
      <w:r>
        <w:t>. At Leicester,</w:t>
      </w:r>
      <w:r>
        <w:t xml:space="preserve"> we completely rewrote our curriculum and almost doubled the amount of exposure that our students had to general practice</w:t>
      </w:r>
      <w:r>
        <w:t>,</w:t>
      </w:r>
      <w:r>
        <w:t xml:space="preserve"> just because we were cognisant of the workforce issues and need</w:t>
      </w:r>
      <w:r>
        <w:t>ed</w:t>
      </w:r>
      <w:r>
        <w:t xml:space="preserve"> to encourage them to give them meaningful placements in general pra</w:t>
      </w:r>
      <w:r>
        <w:t>ctice. If we are to continue th</w:t>
      </w:r>
      <w:r>
        <w:t>at</w:t>
      </w:r>
      <w:r>
        <w:t xml:space="preserve"> and to further expand training in primary care for undergraduates, we need to pay attention to the practical issues.</w:t>
      </w:r>
    </w:p>
    <w:p w:rsidR="00317771" w:rsidP="008A37BB">
      <w:pPr>
        <w:pStyle w:val="Answer"/>
      </w:pPr>
      <w:r>
        <w:t xml:space="preserve">General practices are dispersed and not easily accessible by public transport. </w:t>
      </w:r>
      <w:r>
        <w:t>Sometimes, o</w:t>
      </w:r>
      <w:r>
        <w:t>ur students pay something like £400 in bus fares</w:t>
      </w:r>
      <w:r>
        <w:t xml:space="preserve"> </w:t>
      </w:r>
      <w:r>
        <w:t>over the course of eight to 12 weeks, and that is an extraordinary thing to ask our future doctors to do. We need to</w:t>
      </w:r>
      <w:r>
        <w:t xml:space="preserve"> pay more attention to travel and accommodation for those dispersed placements.</w:t>
      </w:r>
      <w:r>
        <w:t xml:space="preserve"> </w:t>
      </w:r>
      <w:r>
        <w:t>There needs to be investment in practice premises</w:t>
      </w:r>
      <w:r>
        <w:t>. S</w:t>
      </w:r>
      <w:r>
        <w:t>ome practices say, “I could take an extra student, but I do</w:t>
      </w:r>
      <w:r>
        <w:t>n’t</w:t>
      </w:r>
      <w:r>
        <w:t xml:space="preserve"> physically have the consulting rooms for them to practise in.</w:t>
      </w:r>
      <w:r>
        <w:t>”</w:t>
      </w:r>
    </w:p>
    <w:p w:rsidR="008A37BB" w:rsidP="008A37BB">
      <w:pPr>
        <w:pStyle w:val="Answer"/>
      </w:pPr>
      <w:r>
        <w:t xml:space="preserve">We need to think about that, and we need to think about investing more in our teachers because we need them to be trained by properly qualified </w:t>
      </w:r>
      <w:r>
        <w:t xml:space="preserve">GP teachers. If we want to expand </w:t>
      </w:r>
      <w:r>
        <w:t xml:space="preserve">the number of </w:t>
      </w:r>
      <w:r>
        <w:t>nursing and pharmacy student</w:t>
      </w:r>
      <w:r>
        <w:t>s</w:t>
      </w:r>
      <w:r>
        <w:t xml:space="preserve"> </w:t>
      </w:r>
      <w:r>
        <w:t>in primary care, we have to work</w:t>
      </w:r>
      <w:r>
        <w:t xml:space="preserve"> out a tariff that compensates their teachers for it. At the moment, if a nursing student goes into primary care, I think the practice gets about £70. That covers nothing in terms of their supervision. </w:t>
      </w:r>
      <w:r>
        <w:t>A</w:t>
      </w:r>
      <w:r>
        <w:t xml:space="preserve"> whole new budget needs to be established because oth</w:t>
      </w:r>
      <w:r>
        <w:t>erwise we are never introducing nursing and pharmacy students to the concept of primary care. Thank you.</w:t>
      </w:r>
    </w:p>
    <w:p w:rsidR="008A37BB" w:rsidP="008A37BB">
      <w:pPr>
        <w:pStyle w:val="Question"/>
        <w:numPr>
          <w:ilvl w:val="0"/>
          <w:numId w:val="9"/>
        </w:numPr>
      </w:pPr>
      <w:sdt>
        <w:sdtPr>
          <w:alias w:val="Member"/>
          <w:tag w:val="&lt;Member mnisId='1578' dodsId='40488'&gt;"/>
          <w:id w:val="1729337941"/>
          <w:placeholder>
            <w:docPart w:val="C6FFA46665424FCAA08B68C01BBAC10D"/>
          </w:placeholder>
          <w:richText/>
        </w:sdtPr>
        <w:sdtContent>
          <w:r w:rsidRPr="00762DF2">
            <w:rPr>
              <w:b/>
            </w:rPr>
            <w:t>Chair:</w:t>
          </w:r>
        </w:sdtContent>
      </w:sdt>
      <w:r>
        <w:t xml:space="preserve"> Thank you very much. Gamu, is there a last point you would like to make?</w:t>
      </w:r>
    </w:p>
    <w:p w:rsidR="008A37BB" w:rsidP="008A37BB">
      <w:pPr>
        <w:pStyle w:val="Answer"/>
      </w:pPr>
      <w:sdt>
        <w:sdtPr>
          <w:alias w:val="Witness"/>
          <w:id w:val="-911770506"/>
          <w:placeholder>
            <w:docPart w:val="C6FFA46665424FCAA08B68C01BBAC10D"/>
          </w:placeholder>
          <w:richText/>
        </w:sdtPr>
        <w:sdtContent>
          <w:r w:rsidRPr="00762DF2">
            <w:rPr>
              <w:b/>
              <w:i/>
            </w:rPr>
            <w:t>Gamu Nyasoro:</w:t>
          </w:r>
        </w:sdtContent>
      </w:sdt>
      <w:r>
        <w:t xml:space="preserve"> I agree with my colleagues. What happens in primary c</w:t>
      </w:r>
      <w:r>
        <w:t xml:space="preserve">are settings affects us in hospitals. </w:t>
      </w:r>
      <w:r>
        <w:t>As</w:t>
      </w:r>
      <w:r>
        <w:t xml:space="preserve"> you say, </w:t>
      </w:r>
      <w:r>
        <w:t xml:space="preserve">Lara, </w:t>
      </w:r>
      <w:r>
        <w:t>you will be sending people back to local authorities. We have super-stranded patients in NHS hospitals. Some of them have stayed in the NHS for months, not having a bed to go outside because social se</w:t>
      </w:r>
      <w:r>
        <w:t>rvices might not have enough funding</w:t>
      </w:r>
      <w:r>
        <w:t>,</w:t>
      </w:r>
      <w:r>
        <w:t xml:space="preserve"> or things are not there for them to be looked after. </w:t>
      </w:r>
    </w:p>
    <w:p w:rsidR="007C2D43" w:rsidP="008A37BB">
      <w:pPr>
        <w:pStyle w:val="Answer"/>
      </w:pPr>
      <w:r>
        <w:t>I know that we are currently actively recruiting outside the United Kingdom so that we can plug part of the gap, but that is not the whole solution. We need to enco</w:t>
      </w:r>
      <w:r>
        <w:t>urage our youngsters to go into these professions. We have to make the jobs attract</w:t>
      </w:r>
      <w:r>
        <w:t>ive</w:t>
      </w:r>
      <w:r>
        <w:t xml:space="preserve"> enough for them to go into. When we recruit our international nurses, we need to pay </w:t>
      </w:r>
      <w:r>
        <w:t xml:space="preserve">them </w:t>
      </w:r>
      <w:r>
        <w:t>a little bit more attention than just getting them here because we have some ho</w:t>
      </w:r>
      <w:r>
        <w:t>stile immigration policies that make it difficult for people.</w:t>
      </w:r>
    </w:p>
    <w:p w:rsidR="002F3D86" w:rsidP="008A37BB">
      <w:pPr>
        <w:pStyle w:val="Answer"/>
      </w:pPr>
      <w:r>
        <w:t xml:space="preserve">For example, I know somebody who got here and applied for a visa for her husband and four kids. Her husband and three kids were given visas. Her 19-year-old son was not given a visa because, in </w:t>
      </w:r>
      <w:r>
        <w:t>this country, he is an adult, but where they com</w:t>
      </w:r>
      <w:r>
        <w:t>e</w:t>
      </w:r>
      <w:r>
        <w:t xml:space="preserve"> from he is still a child. Th</w:t>
      </w:r>
      <w:r>
        <w:t>e</w:t>
      </w:r>
      <w:r>
        <w:t xml:space="preserve"> youngster is still at school and doing A-levels, so he was left behind. The mum is here with the dad, </w:t>
      </w:r>
      <w:r>
        <w:t>and</w:t>
      </w:r>
      <w:r>
        <w:t xml:space="preserve"> now they are thinking about going back, but they cannot because they h</w:t>
      </w:r>
      <w:r>
        <w:t xml:space="preserve">ave been given </w:t>
      </w:r>
      <w:r>
        <w:t xml:space="preserve">exploiting contracts </w:t>
      </w:r>
      <w:r>
        <w:t>that you cannot leave until you pay them something like £10,000. We are exploiting the people we are bringing in to work for us to help us in our health and social care sector.</w:t>
      </w:r>
    </w:p>
    <w:p w:rsidR="008F4C4C" w:rsidP="008A37BB">
      <w:pPr>
        <w:pStyle w:val="Answer"/>
      </w:pPr>
      <w:r>
        <w:t xml:space="preserve">The skills of the people who are coming in </w:t>
      </w:r>
      <w:r>
        <w:t>are not recognised by the NHS, which means that they are taken</w:t>
      </w:r>
      <w:r>
        <w:t xml:space="preserve"> on</w:t>
      </w:r>
      <w:r>
        <w:t xml:space="preserve"> as if they are newly qualified. Some of them have been running hospitals and some of them have done a lot of things, but when they come into the UK they are taken </w:t>
      </w:r>
      <w:r>
        <w:t xml:space="preserve">on </w:t>
      </w:r>
      <w:r>
        <w:t>as a newly qualified nur</w:t>
      </w:r>
      <w:r>
        <w:t>se coming from university. When they have experience, we need to honour that experience and we need to pay for that experience. If you want to retain some of us who are still in the NHS and others who are there, we need to feel that we are valued.</w:t>
      </w:r>
    </w:p>
    <w:p w:rsidR="008A37BB" w:rsidP="008A37BB">
      <w:pPr>
        <w:pStyle w:val="Answer"/>
      </w:pPr>
      <w:r>
        <w:t>Clapping</w:t>
      </w:r>
      <w:r>
        <w:t xml:space="preserve"> for us does not pay the council tax. The council tax is still going to increase. We work every week. Surveys have come out that say that every week</w:t>
      </w:r>
      <w:r>
        <w:t>, on average,</w:t>
      </w:r>
      <w:r>
        <w:t xml:space="preserve"> a nurse gives about 30 hours free to the NHS that we do not claim back because, “I cannot go h</w:t>
      </w:r>
      <w:r>
        <w:t xml:space="preserve">ome. I need to help little old Betty do this, and the staff are short. I need to help them out,” and we never claim that money back. We get exhausted because if we keep going </w:t>
      </w:r>
      <w:r>
        <w:t>like that again and again</w:t>
      </w:r>
      <w:r>
        <w:t>,</w:t>
      </w:r>
      <w:r>
        <w:t xml:space="preserve"> we are burnt out. We need help. If we are to get the right help, we need to put things in place that mean that the people who are coming want to stay here and help us and look after us. We need to look at it as a whole thing</w:t>
      </w:r>
      <w:r>
        <w:t>,</w:t>
      </w:r>
      <w:r>
        <w:t xml:space="preserve"> from social care to the NHS t</w:t>
      </w:r>
      <w:r>
        <w:t>rusts</w:t>
      </w:r>
      <w:r>
        <w:t>,</w:t>
      </w:r>
      <w:r>
        <w:t xml:space="preserve"> and </w:t>
      </w:r>
      <w:r>
        <w:t>find</w:t>
      </w:r>
      <w:r>
        <w:t xml:space="preserve"> workable solutions. If people could speak with us on the ground floor, </w:t>
      </w:r>
      <w:r>
        <w:t>they would</w:t>
      </w:r>
      <w:r>
        <w:t xml:space="preserve"> know some of the things that could help change the things that could make a difference in our services. Thank you.</w:t>
      </w:r>
    </w:p>
    <w:p w:rsidR="00911DD7" w:rsidP="008A37BB">
      <w:pPr>
        <w:pStyle w:val="Remark"/>
      </w:pPr>
      <w:sdt>
        <w:sdtPr>
          <w:alias w:val="Member"/>
          <w:tag w:val="&lt;Member mnisId='1578' dodsId='40488'&gt;"/>
          <w:id w:val="-291364193"/>
          <w:placeholder>
            <w:docPart w:val="C6FFA46665424FCAA08B68C01BBAC10D"/>
          </w:placeholder>
          <w:richText/>
        </w:sdtPr>
        <w:sdtContent>
          <w:r w:rsidRPr="008B6503">
            <w:rPr>
              <w:b/>
            </w:rPr>
            <w:t>Chair:</w:t>
          </w:r>
        </w:sdtContent>
      </w:sdt>
      <w:r>
        <w:t xml:space="preserve"> Thank you very much indeed, and th</w:t>
      </w:r>
      <w:r>
        <w:t xml:space="preserve">ank you again for battling through the public transport system to get here from Kettering. Thank you for coming down from the midlands, Emma, and thank you, too, Lara for coming. That concludes our first panel. We are very grateful to you for sharing with </w:t>
      </w:r>
      <w:r>
        <w:t>us those experiences.</w:t>
      </w:r>
    </w:p>
    <w:p w:rsidR="008A37BB" w:rsidP="008A37BB">
      <w:pPr>
        <w:pStyle w:val="Remark"/>
      </w:pPr>
      <w:r>
        <w:t xml:space="preserve">We </w:t>
      </w:r>
      <w:r>
        <w:t>now</w:t>
      </w:r>
      <w:r>
        <w:t xml:space="preserve"> move on to our second panel where we are going to focus on social care. Thank you very much to the people who helped us with the first panel.</w:t>
      </w:r>
    </w:p>
    <w:p w:rsidR="008A37BB" w:rsidP="008A37BB">
      <w:pPr>
        <w:pStyle w:val="TitlePanel0"/>
      </w:pPr>
      <w:r>
        <w:t>Examination of witnesses</w:t>
      </w:r>
    </w:p>
    <w:p w:rsidR="008A37BB" w:rsidP="008A37BB">
      <w:pPr>
        <w:pStyle w:val="QuestionCont"/>
        <w:ind w:left="0"/>
      </w:pPr>
      <w:r>
        <w:t>Witnesses: Jane Ashcroft, Sarah McClinton, Rachael Dodgson a</w:t>
      </w:r>
      <w:r>
        <w:t>nd Oonagh Smyth.</w:t>
      </w:r>
    </w:p>
    <w:p w:rsidR="0060244D" w:rsidP="008A37BB">
      <w:pPr>
        <w:pStyle w:val="Question"/>
        <w:numPr>
          <w:ilvl w:val="0"/>
          <w:numId w:val="9"/>
        </w:numPr>
      </w:pPr>
      <w:sdt>
        <w:sdtPr>
          <w:alias w:val="Member"/>
          <w:tag w:val="&lt;Member mnisId='1578' dodsId='40488'&gt;"/>
          <w:id w:val="-85472297"/>
          <w:placeholder>
            <w:docPart w:val="C6FFA46665424FCAA08B68C01BBAC10D"/>
          </w:placeholder>
          <w:richText/>
        </w:sdtPr>
        <w:sdtContent>
          <w:r w:rsidRPr="00762DF2">
            <w:rPr>
              <w:b/>
            </w:rPr>
            <w:t>Chair:</w:t>
          </w:r>
        </w:sdtContent>
      </w:sdt>
      <w:r>
        <w:t xml:space="preserve"> </w:t>
      </w:r>
      <w:r>
        <w:t>I w</w:t>
      </w:r>
      <w:r>
        <w:t>elcome Jane Ashcroft, who is chief executive of Anchor Hanover, which provides housing and care for older people; Sarah McClinton from ADASS; Rachael Dodgson from Dimensions, which supports people with learning disabilities and</w:t>
      </w:r>
      <w:r>
        <w:t xml:space="preserve"> autism and complex needs; and Oonagh Smyth, chief executive of Skills for Care. Welcome to you all and thank you for joining us.</w:t>
      </w:r>
    </w:p>
    <w:p w:rsidR="008A37BB" w:rsidP="0060244D">
      <w:pPr>
        <w:pStyle w:val="Question"/>
        <w:numPr>
          <w:ilvl w:val="0"/>
          <w:numId w:val="0"/>
        </w:numPr>
        <w:ind w:left="794"/>
      </w:pPr>
      <w:r>
        <w:t>Oonagh, can I start with you? Could you give</w:t>
      </w:r>
      <w:r>
        <w:t xml:space="preserve"> us</w:t>
      </w:r>
      <w:r>
        <w:t xml:space="preserve"> a sense of the scale of shortages facing the social care sector?</w:t>
      </w:r>
    </w:p>
    <w:p w:rsidR="00230C09" w:rsidP="008A37BB">
      <w:pPr>
        <w:pStyle w:val="Answer"/>
      </w:pPr>
      <w:sdt>
        <w:sdtPr>
          <w:alias w:val="Witness"/>
          <w:id w:val="385306646"/>
          <w:placeholder>
            <w:docPart w:val="C6FFA46665424FCAA08B68C01BBAC10D"/>
          </w:placeholder>
          <w:richText/>
        </w:sdtPr>
        <w:sdtContent>
          <w:r w:rsidRPr="0038431D">
            <w:rPr>
              <w:b/>
              <w:i/>
            </w:rPr>
            <w:t>Oonagh Smyth:</w:t>
          </w:r>
        </w:sdtContent>
      </w:sdt>
      <w:r>
        <w:t xml:space="preserve"> Yes, of course. </w:t>
      </w:r>
      <w:r>
        <w:t>In our research, w</w:t>
      </w:r>
      <w:r>
        <w:t>e gathered data on about half of the social care workforce, and it tells a story over a number of years. Vacancies have not really fallen below 6% over the last five years, and that is about double the national average.</w:t>
      </w:r>
      <w:r>
        <w:t xml:space="preserve"> </w:t>
      </w:r>
      <w:r>
        <w:t>Recruitment and retention have been issue</w:t>
      </w:r>
      <w:r>
        <w:t>s</w:t>
      </w:r>
      <w:r>
        <w:t xml:space="preserve"> for a long time in social care.</w:t>
      </w:r>
    </w:p>
    <w:p w:rsidR="007D0895" w:rsidP="008A37BB">
      <w:pPr>
        <w:pStyle w:val="Answer"/>
      </w:pPr>
      <w:r>
        <w:t>In terms of the pandemic and what we are seeing immediately</w:t>
      </w:r>
      <w:r>
        <w:t>,</w:t>
      </w:r>
      <w:r>
        <w:t xml:space="preserve"> last year our data said that there were around 105,000 vacancies every single day in social care</w:t>
      </w:r>
      <w:r>
        <w:t>. T</w:t>
      </w:r>
      <w:r>
        <w:t>hat was up until Mar</w:t>
      </w:r>
      <w:r>
        <w:t xml:space="preserve">ch last year. </w:t>
      </w:r>
      <w:r>
        <w:t>S</w:t>
      </w:r>
      <w:r>
        <w:t xml:space="preserve">ince </w:t>
      </w:r>
      <w:r>
        <w:t xml:space="preserve">then, </w:t>
      </w:r>
      <w:r>
        <w:t>vacancy rates</w:t>
      </w:r>
      <w:r>
        <w:t xml:space="preserve"> are</w:t>
      </w:r>
      <w:r>
        <w:t xml:space="preserve"> higher than they were pre-pandemic, and that masks more significant vacanc</w:t>
      </w:r>
      <w:r>
        <w:t>y</w:t>
      </w:r>
      <w:r>
        <w:t xml:space="preserve"> rates, particularly in roles </w:t>
      </w:r>
      <w:r>
        <w:t>such as</w:t>
      </w:r>
      <w:r>
        <w:t xml:space="preserve"> registered nurses and frontline carers. You heard from Lara about the human impact o</w:t>
      </w:r>
      <w:r>
        <w:t>f</w:t>
      </w:r>
      <w:r>
        <w:t xml:space="preserve"> those vacanci</w:t>
      </w:r>
      <w:r>
        <w:t>es and that challenge. That is the short-term issue.</w:t>
      </w:r>
    </w:p>
    <w:p w:rsidR="008A37BB" w:rsidP="008A37BB">
      <w:pPr>
        <w:pStyle w:val="Answer"/>
      </w:pPr>
      <w:r>
        <w:t>We also know that we are going to need 500,000 additional people working in social care by 2035. We have a workforce about a quarter of which is likely to retire in the next 10 years, and we do not get e</w:t>
      </w:r>
      <w:r>
        <w:t>nough young people coming in to work in social care and stay in social care. That gives a sense of the short-term issues</w:t>
      </w:r>
      <w:r>
        <w:t>,</w:t>
      </w:r>
      <w:r>
        <w:t xml:space="preserve"> but also the long term.</w:t>
      </w:r>
    </w:p>
    <w:p w:rsidR="008A37BB" w:rsidP="008A37BB">
      <w:pPr>
        <w:pStyle w:val="Question"/>
        <w:numPr>
          <w:ilvl w:val="0"/>
          <w:numId w:val="9"/>
        </w:numPr>
      </w:pPr>
      <w:sdt>
        <w:sdtPr>
          <w:alias w:val="Member"/>
          <w:tag w:val="&lt;Member mnisId='1578' dodsId='40488'&gt;"/>
          <w:id w:val="567936659"/>
          <w:placeholder>
            <w:docPart w:val="C6FFA46665424FCAA08B68C01BBAC10D"/>
          </w:placeholder>
          <w:richText/>
        </w:sdtPr>
        <w:sdtContent>
          <w:r w:rsidRPr="0038431D">
            <w:rPr>
              <w:b/>
            </w:rPr>
            <w:t>Chair:</w:t>
          </w:r>
        </w:sdtContent>
      </w:sdt>
      <w:r>
        <w:t xml:space="preserve"> We heard from Lara</w:t>
      </w:r>
      <w:r>
        <w:t xml:space="preserve"> earlier</w:t>
      </w:r>
      <w:r>
        <w:t xml:space="preserve"> what some of the issues were, but what </w:t>
      </w:r>
      <w:r>
        <w:t>is your assessment of the biggest single reason why we have that 100,000-plus gap in the workforce?</w:t>
      </w:r>
    </w:p>
    <w:p w:rsidR="00C96E3A" w:rsidP="008A37BB">
      <w:pPr>
        <w:pStyle w:val="Answer"/>
      </w:pPr>
      <w:sdt>
        <w:sdtPr>
          <w:alias w:val="Witness"/>
          <w:id w:val="-1409533015"/>
          <w:placeholder>
            <w:docPart w:val="C6FFA46665424FCAA08B68C01BBAC10D"/>
          </w:placeholder>
          <w:richText/>
        </w:sdtPr>
        <w:sdtContent>
          <w:r w:rsidRPr="0038431D">
            <w:rPr>
              <w:b/>
              <w:i/>
            </w:rPr>
            <w:t>Oonagh Smyth:</w:t>
          </w:r>
        </w:sdtContent>
      </w:sdt>
      <w:r>
        <w:t xml:space="preserve"> Social care is countercyclical. We know that as more people register as unemployed in the country</w:t>
      </w:r>
      <w:r>
        <w:t>,</w:t>
      </w:r>
      <w:r>
        <w:t xml:space="preserve"> v</w:t>
      </w:r>
      <w:r>
        <w:t>acancy rates in social care increase</w:t>
      </w:r>
      <w:r>
        <w:rPr>
          <w:rStyle w:val="FootnoteReference"/>
        </w:rPr>
        <w:footnoteReference w:id="2"/>
      </w:r>
      <w:r>
        <w:t>, so there is a real tie between the labour market and social care. We know that one of the big issues is perception of the role.</w:t>
      </w:r>
    </w:p>
    <w:p w:rsidR="003D1FBE" w:rsidP="008A37BB">
      <w:pPr>
        <w:pStyle w:val="Answer"/>
      </w:pPr>
      <w:r>
        <w:t>Social care is a wonderful place to work. There is a real breadth of roles and opportunities. Sometimes there is an assumption that it is only older people’s residential care, and that is a really important part of the sector, but the sector is much broade</w:t>
      </w:r>
      <w:r>
        <w:t>r and wider. The perceptions are quite challenging and damaging</w:t>
      </w:r>
      <w:r>
        <w:t xml:space="preserve">, </w:t>
      </w:r>
      <w:r>
        <w:t xml:space="preserve">particularly perceptions around career development, value and pay and reward. Somebody made the point </w:t>
      </w:r>
      <w:r>
        <w:t xml:space="preserve">in the </w:t>
      </w:r>
      <w:r>
        <w:t>earlier panel that the pay differential between the most experienced care staff an</w:t>
      </w:r>
      <w:r>
        <w:t>d the least experienced is about 6p an hour. Ten years ago, if you worked in retail, you would be paid about 12p an hour less than somebody working in social care, and now you would be paid 21p an hour more. Those wider labour force issues have a big impac</w:t>
      </w:r>
      <w:r>
        <w:t>t on social care.</w:t>
      </w:r>
    </w:p>
    <w:p w:rsidR="008A37BB" w:rsidP="008A37BB">
      <w:pPr>
        <w:pStyle w:val="Answer"/>
      </w:pPr>
      <w:r>
        <w:t>We cannot forget about retention. Recruitment is really important, but we also need to keep the skilled people who work in social care now with exactly the right values. We are hearing that people are struggling coming out of the pandemic</w:t>
      </w:r>
      <w:r>
        <w:t>,</w:t>
      </w:r>
      <w:r>
        <w:t xml:space="preserve"> and they are feeling tired. It is th</w:t>
      </w:r>
      <w:r>
        <w:t>e</w:t>
      </w:r>
      <w:r>
        <w:t xml:space="preserve"> sense of whether we are valued and whether we have a future in social care, particularly for our young people coming into social care who are not thinking about care as a career.</w:t>
      </w:r>
    </w:p>
    <w:p w:rsidR="008A37BB" w:rsidP="008A37BB">
      <w:pPr>
        <w:pStyle w:val="Question"/>
        <w:numPr>
          <w:ilvl w:val="0"/>
          <w:numId w:val="9"/>
        </w:numPr>
      </w:pPr>
      <w:sdt>
        <w:sdtPr>
          <w:alias w:val="Member"/>
          <w:tag w:val="&lt;Member mnisId='1578' dodsId='40488'&gt;"/>
          <w:id w:val="2021503764"/>
          <w:placeholder>
            <w:docPart w:val="C6FFA46665424FCAA08B68C01BBAC10D"/>
          </w:placeholder>
          <w:richText/>
        </w:sdtPr>
        <w:sdtContent>
          <w:r w:rsidRPr="0038431D">
            <w:rPr>
              <w:b/>
            </w:rPr>
            <w:t>Chair:</w:t>
          </w:r>
        </w:sdtContent>
      </w:sdt>
      <w:r>
        <w:t xml:space="preserve"> Thank you. Jane Ashcroft is </w:t>
      </w:r>
      <w:r>
        <w:t xml:space="preserve">joining us remotely. </w:t>
      </w:r>
      <w:r>
        <w:t>Jane, y</w:t>
      </w:r>
      <w:r>
        <w:t xml:space="preserve">ou employ a lot of people </w:t>
      </w:r>
      <w:r>
        <w:t>at</w:t>
      </w:r>
      <w:r>
        <w:t xml:space="preserve"> Anchor Hanover. Are you finding that people are choosing retail or hospitality over a career in social care?</w:t>
      </w:r>
    </w:p>
    <w:p w:rsidR="00E7020F" w:rsidP="008A37BB">
      <w:pPr>
        <w:pStyle w:val="Answer"/>
      </w:pPr>
      <w:sdt>
        <w:sdtPr>
          <w:alias w:val="Witness"/>
          <w:id w:val="-578830541"/>
          <w:placeholder>
            <w:docPart w:val="C6FFA46665424FCAA08B68C01BBAC10D"/>
          </w:placeholder>
          <w:richText/>
        </w:sdtPr>
        <w:sdtContent>
          <w:r w:rsidRPr="0038431D">
            <w:rPr>
              <w:b/>
              <w:i/>
            </w:rPr>
            <w:t>Jane Ashcroft:</w:t>
          </w:r>
        </w:sdtContent>
      </w:sdt>
      <w:r>
        <w:t xml:space="preserve"> Yes. We are a large organisation. We have about 9,500 colleagues. To Oona</w:t>
      </w:r>
      <w:r>
        <w:t>gh’s point, we offer a range of services. Our focus is older people. We have a range of housing: housing with care</w:t>
      </w:r>
      <w:r>
        <w:t xml:space="preserve">, </w:t>
      </w:r>
      <w:r>
        <w:t>extra care-type settings</w:t>
      </w:r>
      <w:r>
        <w:t xml:space="preserve"> </w:t>
      </w:r>
      <w:r>
        <w:t>and residential care.</w:t>
      </w:r>
    </w:p>
    <w:p w:rsidR="00013B4E" w:rsidP="008A37BB">
      <w:pPr>
        <w:pStyle w:val="Answer"/>
      </w:pPr>
      <w:r>
        <w:t>Across th</w:t>
      </w:r>
      <w:r>
        <w:t>at</w:t>
      </w:r>
      <w:r>
        <w:t xml:space="preserve"> range of services, we have a mix of very long-serving colleagues. We have some am</w:t>
      </w:r>
      <w:r>
        <w:t>azing people who have worked with us</w:t>
      </w:r>
      <w:r>
        <w:t xml:space="preserve"> in the organisation</w:t>
      </w:r>
      <w:r>
        <w:t xml:space="preserve"> for over 20 years, but we have new joiners all the time with a very strong apprenticeship scheme. We find that people more and more are looking at the competitive market and the opportunities to work</w:t>
      </w:r>
      <w:r>
        <w:t xml:space="preserve"> in retail. Oonagh highlighted the average figure for the difference in pay.</w:t>
      </w:r>
    </w:p>
    <w:p w:rsidR="008A37BB" w:rsidP="008A37BB">
      <w:pPr>
        <w:pStyle w:val="Answer"/>
      </w:pPr>
      <w:r>
        <w:t>The other issue is the demanding nature of working in social care. There are many upsides, and people who enjoy working in social care get a degree of personal recognition from th</w:t>
      </w:r>
      <w:r>
        <w:t>e work they do. The work is important, skilled and critical. Increasingly, as well as needing the up</w:t>
      </w:r>
      <w:r>
        <w:t>-</w:t>
      </w:r>
      <w:r>
        <w:t xml:space="preserve">front skills of empathy, compassion and being brilliant communicators, people </w:t>
      </w:r>
      <w:r>
        <w:t>have to be fully trained and aware of things like the Mental Capacity Act</w:t>
      </w:r>
      <w:r>
        <w:t xml:space="preserve">. </w:t>
      </w:r>
      <w:r>
        <w:t>In</w:t>
      </w:r>
      <w:r>
        <w:t xml:space="preserve"> our sector they </w:t>
      </w:r>
      <w:r>
        <w:t>have to be really au fait with dementia care and the latest thinking around dementia. They have to understand safeguarding. They have to understand nutrition. Th</w:t>
      </w:r>
      <w:r>
        <w:t>o</w:t>
      </w:r>
      <w:r>
        <w:t>se are all absolutely critical in providing great person-centred care. That r</w:t>
      </w:r>
      <w:r>
        <w:t>ange of demands, if somebody is looking for a role where they can feed their children, pay their bills</w:t>
      </w:r>
      <w:r>
        <w:t xml:space="preserve"> and </w:t>
      </w:r>
      <w:r>
        <w:t>have some flexibility, which is increasingly important for people</w:t>
      </w:r>
      <w:r>
        <w:t>—</w:t>
      </w:r>
      <w:r>
        <w:t>the ability to have a flexible working environment</w:t>
      </w:r>
      <w:r>
        <w:t>—</w:t>
      </w:r>
      <w:r>
        <w:t xml:space="preserve">and </w:t>
      </w:r>
      <w:r>
        <w:t>the disconnect between the l</w:t>
      </w:r>
      <w:r>
        <w:t>evel of expectation for the social care workforce and what might be required in retail means it is increasingly competitive.</w:t>
      </w:r>
    </w:p>
    <w:p w:rsidR="008A37BB" w:rsidP="008A37BB">
      <w:pPr>
        <w:pStyle w:val="Question"/>
        <w:numPr>
          <w:ilvl w:val="0"/>
          <w:numId w:val="9"/>
        </w:numPr>
      </w:pPr>
      <w:sdt>
        <w:sdtPr>
          <w:alias w:val="Member"/>
          <w:tag w:val="&lt;Member mnisId='1578' dodsId='40488'&gt;"/>
          <w:id w:val="1626037645"/>
          <w:placeholder>
            <w:docPart w:val="C6FFA46665424FCAA08B68C01BBAC10D"/>
          </w:placeholder>
          <w:richText/>
        </w:sdtPr>
        <w:sdtContent>
          <w:r w:rsidRPr="0038431D">
            <w:rPr>
              <w:b/>
            </w:rPr>
            <w:t>Chair:</w:t>
          </w:r>
        </w:sdtContent>
      </w:sdt>
      <w:r>
        <w:t xml:space="preserve"> Thank you. We will come back to you if we may, Jane. I want to bring in Rachael Dodgson</w:t>
      </w:r>
      <w:r>
        <w:t xml:space="preserve">. </w:t>
      </w:r>
      <w:r>
        <w:t xml:space="preserve">Dimensions supports a lot of people with learning disabilities and autism. What is the impact </w:t>
      </w:r>
      <w:r>
        <w:t xml:space="preserve">of the workforce shortages </w:t>
      </w:r>
      <w:r>
        <w:t>on the people who need care and support, in your experience at Dimensions?</w:t>
      </w:r>
    </w:p>
    <w:p w:rsidR="006059C3" w:rsidP="008A37BB">
      <w:pPr>
        <w:pStyle w:val="Answer"/>
      </w:pPr>
      <w:sdt>
        <w:sdtPr>
          <w:alias w:val="Witness"/>
          <w:id w:val="1766038151"/>
          <w:placeholder>
            <w:docPart w:val="C6FFA46665424FCAA08B68C01BBAC10D"/>
          </w:placeholder>
          <w:richText/>
        </w:sdtPr>
        <w:sdtContent>
          <w:r w:rsidRPr="0038431D">
            <w:rPr>
              <w:b/>
              <w:i/>
            </w:rPr>
            <w:t>Rachael Dodgson:</w:t>
          </w:r>
        </w:sdtContent>
      </w:sdt>
      <w:r>
        <w:t xml:space="preserve"> In some ways I feel uncomfortable about s</w:t>
      </w:r>
      <w:r>
        <w:t xml:space="preserve">peaking on their behalf without somebody </w:t>
      </w:r>
      <w:r>
        <w:t>with me</w:t>
      </w:r>
      <w:r>
        <w:t>, but I understand that that is how things are. I will say a little bit about Dimensions first.</w:t>
      </w:r>
    </w:p>
    <w:p w:rsidR="00206FEA" w:rsidP="008A37BB">
      <w:pPr>
        <w:pStyle w:val="Answer"/>
      </w:pPr>
      <w:r>
        <w:t>We support over 3,000 people and we have a workforce of over 6,000 colleagues. The difference in the younger adu</w:t>
      </w:r>
      <w:r>
        <w:t xml:space="preserve">lt sector is </w:t>
      </w:r>
      <w:r>
        <w:t xml:space="preserve">that </w:t>
      </w:r>
      <w:r>
        <w:t xml:space="preserve">often people have a much higher level of support needs. If you compare us to Anchor, which I mention because Jane is here today from Anchor, we have a much higher ratio of colleagues to the </w:t>
      </w:r>
      <w:r>
        <w:t>number</w:t>
      </w:r>
      <w:r>
        <w:t xml:space="preserve"> of people we support. We support people w</w:t>
      </w:r>
      <w:r>
        <w:t>ho might have come out of assessment treatment units with very high levels of need</w:t>
      </w:r>
      <w:r>
        <w:t>,</w:t>
      </w:r>
      <w:r>
        <w:t xml:space="preserve"> as well as people who are slightly more independent and might just need a few hours of support a week with budgeting, shopping and those kinds of things.</w:t>
      </w:r>
    </w:p>
    <w:p w:rsidR="00B50515" w:rsidP="008A37BB">
      <w:pPr>
        <w:pStyle w:val="Answer"/>
      </w:pPr>
      <w:r>
        <w:t>I absolutely align</w:t>
      </w:r>
      <w:r>
        <w:t xml:space="preserve"> myself</w:t>
      </w:r>
      <w:r>
        <w:t xml:space="preserve"> with the points that Lara made earlier about the impact of consistency and continuity. Particularly when we are supporting people with autism and complex needs, </w:t>
      </w:r>
      <w:r>
        <w:t xml:space="preserve">there are challenges with </w:t>
      </w:r>
      <w:r>
        <w:t>consistency of staff who really understand how you communicat</w:t>
      </w:r>
      <w:r>
        <w:t>e, what things might show that you are upset and are going to need support in a different way, particularly if people do not communicate with words. The staff shortages we fac</w:t>
      </w:r>
      <w:r>
        <w:t>e</w:t>
      </w:r>
      <w:r>
        <w:t xml:space="preserve"> at times mean </w:t>
      </w:r>
      <w:r>
        <w:t xml:space="preserve">that </w:t>
      </w:r>
      <w:r>
        <w:t>we are not able to do the extra things in people’s lives. We</w:t>
      </w:r>
      <w:r>
        <w:t xml:space="preserve"> are able to do the things that keep people well and keep people safe, but at times our staffing shortages mean we cannot do the extra things </w:t>
      </w:r>
      <w:r>
        <w:t>in</w:t>
      </w:r>
      <w:r>
        <w:t xml:space="preserve"> people’s lives. If you are a younger, working-age adult, some of those things are really important. It might be</w:t>
      </w:r>
      <w:r>
        <w:t xml:space="preserve"> about learning new skills to get a job, or the things that would help you in the future </w:t>
      </w:r>
      <w:r>
        <w:t xml:space="preserve">to </w:t>
      </w:r>
      <w:r>
        <w:t>need less support because you have developed your skills.</w:t>
      </w:r>
    </w:p>
    <w:p w:rsidR="00BA66D6" w:rsidP="008A37BB">
      <w:pPr>
        <w:pStyle w:val="Answer"/>
      </w:pPr>
      <w:r>
        <w:t>I will say some of the things that Oonagh said. We have always been very proud of our turnover level in Di</w:t>
      </w:r>
      <w:r>
        <w:t>mensions, and our vacancies have been quite low</w:t>
      </w:r>
      <w:r>
        <w:t>, but o</w:t>
      </w:r>
      <w:r>
        <w:t>ur voluntary turnover in the past year has risen from 16% to 22%</w:t>
      </w:r>
      <w:r>
        <w:t xml:space="preserve">, </w:t>
      </w:r>
      <w:r>
        <w:t>higher than we have ever known. We still do very well compared to the sector in general, but it is high for us. Our vacancy rate is at 1</w:t>
      </w:r>
      <w:r>
        <w:t xml:space="preserve">0%. We had 10,000 vacant hours a year ago—hours of support </w:t>
      </w:r>
      <w:r>
        <w:t xml:space="preserve">we are </w:t>
      </w:r>
      <w:r>
        <w:t>commissioned for but do not have the staff in place for—and we now have 26,000 vacant hours, so there is a real increase.</w:t>
      </w:r>
    </w:p>
    <w:p w:rsidR="008A37BB" w:rsidP="008A37BB">
      <w:pPr>
        <w:pStyle w:val="Answer"/>
      </w:pPr>
      <w:r>
        <w:t xml:space="preserve">The impact on people’s lives is </w:t>
      </w:r>
      <w:r>
        <w:t xml:space="preserve">in </w:t>
      </w:r>
      <w:r>
        <w:t>those things. They cannot necessa</w:t>
      </w:r>
      <w:r>
        <w:t>rily do all the things they want and they do not have consistency. We try to use regular agency workers, but that is not always easy. Those are the impacts on people.</w:t>
      </w:r>
    </w:p>
    <w:p w:rsidR="008A37BB" w:rsidP="008A37BB">
      <w:pPr>
        <w:pStyle w:val="Question"/>
        <w:numPr>
          <w:ilvl w:val="0"/>
          <w:numId w:val="9"/>
        </w:numPr>
      </w:pPr>
      <w:sdt>
        <w:sdtPr>
          <w:alias w:val="Member"/>
          <w:tag w:val="&lt;Member mnisId='1578' dodsId='40488'&gt;"/>
          <w:id w:val="-730160075"/>
          <w:placeholder>
            <w:docPart w:val="C6FFA46665424FCAA08B68C01BBAC10D"/>
          </w:placeholder>
          <w:richText/>
        </w:sdtPr>
        <w:sdtContent>
          <w:r w:rsidRPr="0038431D">
            <w:rPr>
              <w:b/>
            </w:rPr>
            <w:t>Chair:</w:t>
          </w:r>
        </w:sdtContent>
      </w:sdt>
      <w:r>
        <w:t xml:space="preserve"> Thank you. Can I bring in Sarah to give the perspective from ADASS? You are look</w:t>
      </w:r>
      <w:r>
        <w:t xml:space="preserve">ing at this from the perspective of local authorities that have </w:t>
      </w:r>
      <w:r>
        <w:t>an</w:t>
      </w:r>
      <w:r>
        <w:t xml:space="preserve"> incredibly difficult challenge. They have to deal with the funding pressures and so on. What for you are the issues</w:t>
      </w:r>
      <w:r>
        <w:t>,</w:t>
      </w:r>
      <w:r>
        <w:t xml:space="preserve"> and </w:t>
      </w:r>
      <w:r>
        <w:t xml:space="preserve">what are the </w:t>
      </w:r>
      <w:r>
        <w:t xml:space="preserve">solutions that you would most like to see put in place </w:t>
      </w:r>
      <w:r>
        <w:t>to deal with the kind</w:t>
      </w:r>
      <w:r>
        <w:t>s</w:t>
      </w:r>
      <w:r>
        <w:t xml:space="preserve"> of pressures that we have been hearing about?</w:t>
      </w:r>
    </w:p>
    <w:p w:rsidR="005607F3" w:rsidP="008A37BB">
      <w:pPr>
        <w:pStyle w:val="Answer"/>
      </w:pPr>
      <w:sdt>
        <w:sdtPr>
          <w:alias w:val="Witness"/>
          <w:id w:val="1491908133"/>
          <w:placeholder>
            <w:docPart w:val="C6FFA46665424FCAA08B68C01BBAC10D"/>
          </w:placeholder>
          <w:richText/>
        </w:sdtPr>
        <w:sdtContent>
          <w:r w:rsidRPr="0038431D">
            <w:rPr>
              <w:b/>
              <w:i/>
            </w:rPr>
            <w:t>Sarah McClinton:</w:t>
          </w:r>
        </w:sdtContent>
      </w:sdt>
      <w:r>
        <w:t xml:space="preserve"> As we have heard, recruiting staff is getting even harder. Recruitment and retention are long</w:t>
      </w:r>
      <w:r>
        <w:t>-</w:t>
      </w:r>
      <w:r>
        <w:t xml:space="preserve">standing issues. Colleagues across London saw a 33% turnover in staff </w:t>
      </w:r>
      <w:r>
        <w:t>over the last year. There are obvious costs associated with recruitment, but there are also issues about continuity of care and quality of care for people, which we have already heard about.</w:t>
      </w:r>
    </w:p>
    <w:p w:rsidR="006706D9" w:rsidP="008A37BB">
      <w:pPr>
        <w:pStyle w:val="Answer"/>
      </w:pPr>
      <w:r>
        <w:t>O</w:t>
      </w:r>
      <w:r>
        <w:t>ver the last decade or so</w:t>
      </w:r>
      <w:r>
        <w:t>, w</w:t>
      </w:r>
      <w:r>
        <w:t>e have seen reductions in funding. W</w:t>
      </w:r>
      <w:r>
        <w:t xml:space="preserve">e have come to rely on a largely female, low-paid, undervalued workforce. Over half of home carers are on zero-hours contracts, and we are an industry that is reliant on minimum wage. </w:t>
      </w:r>
      <w:r>
        <w:t>C</w:t>
      </w:r>
      <w:r>
        <w:t xml:space="preserve">arers </w:t>
      </w:r>
      <w:r>
        <w:t xml:space="preserve">are </w:t>
      </w:r>
      <w:r>
        <w:t>looking after people who have higher levels of acuity and mor</w:t>
      </w:r>
      <w:r>
        <w:t>e complex needs</w:t>
      </w:r>
      <w:r>
        <w:t xml:space="preserve">; </w:t>
      </w:r>
      <w:r>
        <w:t xml:space="preserve">people who might previously have had care within the NHS, be that older people or working-age adults </w:t>
      </w:r>
      <w:r>
        <w:t>with</w:t>
      </w:r>
      <w:r>
        <w:t xml:space="preserve"> more complex needs, so the job is getting harder as well.</w:t>
      </w:r>
      <w:r>
        <w:t xml:space="preserve"> </w:t>
      </w:r>
      <w:r>
        <w:t xml:space="preserve">As Jane said, people need to be </w:t>
      </w:r>
      <w:r>
        <w:t xml:space="preserve">as </w:t>
      </w:r>
      <w:r>
        <w:t>skilled at working with people with deme</w:t>
      </w:r>
      <w:r>
        <w:t>ntia in an NHS dementia ward in the community as they would</w:t>
      </w:r>
      <w:r>
        <w:t xml:space="preserve"> be</w:t>
      </w:r>
      <w:r>
        <w:t xml:space="preserve"> in a social care setting like a nursing home, for example, but those staff will not get the same level of pay or job security, and the mandatory vaccinations ha</w:t>
      </w:r>
      <w:r>
        <w:t>ve</w:t>
      </w:r>
      <w:r>
        <w:t xml:space="preserve"> compounded that.</w:t>
      </w:r>
    </w:p>
    <w:p w:rsidR="008A37BB" w:rsidP="008A37BB">
      <w:pPr>
        <w:pStyle w:val="Answer"/>
      </w:pPr>
      <w:r>
        <w:t xml:space="preserve">In ADASS, </w:t>
      </w:r>
      <w:r>
        <w:t>wit</w:t>
      </w:r>
      <w:r>
        <w:t xml:space="preserve">h </w:t>
      </w:r>
      <w:r>
        <w:t xml:space="preserve">directors across the country, we did a snap survey in September last year, and it was repeated in November. We estimate that </w:t>
      </w:r>
      <w:r>
        <w:t xml:space="preserve">now </w:t>
      </w:r>
      <w:r>
        <w:t>half a million people are waiting for care</w:t>
      </w:r>
      <w:r>
        <w:t xml:space="preserve">, </w:t>
      </w:r>
      <w:r>
        <w:t>waiting for assessments or care packages. More than 1.5 million hours of commissi</w:t>
      </w:r>
      <w:r>
        <w:t>oned home care could not be provided as a result of lack of staff. A number of councils are having contracts handed back or homes closing as a result of the pressures.</w:t>
      </w:r>
    </w:p>
    <w:p w:rsidR="008A37BB" w:rsidP="00346EAB">
      <w:pPr>
        <w:pStyle w:val="Question"/>
        <w:numPr>
          <w:ilvl w:val="0"/>
          <w:numId w:val="0"/>
        </w:numPr>
        <w:ind w:left="794"/>
      </w:pPr>
      <w:sdt>
        <w:sdtPr>
          <w:alias w:val="Member"/>
          <w:tag w:val="&lt;Member mnisId='1578' dodsId='40488'&gt;"/>
          <w:id w:val="-1778164470"/>
          <w:placeholder>
            <w:docPart w:val="C6FFA46665424FCAA08B68C01BBAC10D"/>
          </w:placeholder>
          <w:richText/>
        </w:sdtPr>
        <w:sdtContent>
          <w:r w:rsidRPr="0085334D">
            <w:rPr>
              <w:b/>
            </w:rPr>
            <w:t>Chair:</w:t>
          </w:r>
        </w:sdtContent>
      </w:sdt>
      <w:r>
        <w:t xml:space="preserve"> I want to cut to the chase a bit. We have often had discussions with ADASS abou</w:t>
      </w:r>
      <w:r>
        <w:t xml:space="preserve">t the level of funding for social care. This Committee has said that we thought the annual funding for social care should go up by £7 billion a year by the end of the Parliament, and that is not going to happen. We recognise your concerns </w:t>
      </w:r>
      <w:r>
        <w:t>about</w:t>
      </w:r>
      <w:r>
        <w:t xml:space="preserve"> that</w:t>
      </w:r>
      <w:r>
        <w:t>, but i</w:t>
      </w:r>
      <w:r>
        <w:t xml:space="preserve">f you had the extra funding, are there the additional people to recruit to the care sector? When we talk to NHS colleagues, they say it is not just about the funding; they say there are not the people out there to recruit. How is it for the care sector? </w:t>
      </w:r>
    </w:p>
    <w:p w:rsidR="0050166D" w:rsidP="008A37BB">
      <w:pPr>
        <w:pStyle w:val="Answer"/>
      </w:pPr>
      <w:sdt>
        <w:sdtPr>
          <w:alias w:val="Witness"/>
          <w:id w:val="526830724"/>
          <w:placeholder>
            <w:docPart w:val="C6FFA46665424FCAA08B68C01BBAC10D"/>
          </w:placeholder>
          <w:richText/>
        </w:sdtPr>
        <w:sdtContent>
          <w:r w:rsidRPr="0038431D">
            <w:rPr>
              <w:b/>
              <w:i/>
            </w:rPr>
            <w:t>S</w:t>
          </w:r>
          <w:r w:rsidRPr="0038431D">
            <w:rPr>
              <w:b/>
              <w:i/>
            </w:rPr>
            <w:t>arah McClinton:</w:t>
          </w:r>
        </w:sdtContent>
      </w:sdt>
      <w:r>
        <w:t xml:space="preserve"> It is challenging, but one of the strengths of the care sector is that from the point of identifying somebody, recruiting them, training them and the</w:t>
      </w:r>
      <w:r>
        <w:t>m</w:t>
      </w:r>
      <w:r>
        <w:t xml:space="preserve"> being able to deliver in that role</w:t>
      </w:r>
      <w:r>
        <w:t>,</w:t>
      </w:r>
      <w:r>
        <w:t xml:space="preserve"> it</w:t>
      </w:r>
      <w:r>
        <w:t xml:space="preserve"> is a relatively short period of time. With inves</w:t>
      </w:r>
      <w:r>
        <w:t>tment and valuing of th</w:t>
      </w:r>
      <w:r>
        <w:t>e</w:t>
      </w:r>
      <w:r>
        <w:t xml:space="preserve"> workforce, we would be able to attract more people </w:t>
      </w:r>
      <w:r>
        <w:t xml:space="preserve">and </w:t>
      </w:r>
      <w:r>
        <w:t>retain them.</w:t>
      </w:r>
    </w:p>
    <w:p w:rsidR="005B7A54" w:rsidP="008A37BB">
      <w:pPr>
        <w:pStyle w:val="Answer"/>
      </w:pPr>
      <w:r>
        <w:t>One of the things that is really important is th</w:t>
      </w:r>
      <w:r>
        <w:t>e</w:t>
      </w:r>
      <w:r>
        <w:t xml:space="preserve"> parity with the NHS that </w:t>
      </w:r>
      <w:r>
        <w:t>we</w:t>
      </w:r>
      <w:r>
        <w:t xml:space="preserve"> have talked about and colleagues have talked about. ADASS has advocated that we need </w:t>
      </w:r>
      <w:r>
        <w:t>a minimum care wage that is equivalent to NHS band 3. That would also enable opportunities for career progression</w:t>
      </w:r>
      <w:r>
        <w:t>,</w:t>
      </w:r>
      <w:r>
        <w:t xml:space="preserve"> for people to move around different parts of the system but not necessarily losing social care staff to the NHS, which was referred to earlie</w:t>
      </w:r>
      <w:r>
        <w:t>r.</w:t>
      </w:r>
    </w:p>
    <w:p w:rsidR="008A37BB" w:rsidP="005B7A54">
      <w:pPr>
        <w:pStyle w:val="Question"/>
        <w:numPr>
          <w:ilvl w:val="0"/>
          <w:numId w:val="0"/>
        </w:numPr>
        <w:ind w:left="794"/>
      </w:pPr>
      <w:sdt>
        <w:sdtPr>
          <w:alias w:val="Member"/>
          <w:tag w:val="&lt;Member mnisId='1572' dodsId='35446'&gt;"/>
          <w:id w:val="1843895328"/>
          <w:placeholder>
            <w:docPart w:val="DefaultPlaceholder_-1854013440"/>
          </w:placeholder>
          <w:richText/>
        </w:sdtPr>
        <w:sdtContent>
          <w:r w:rsidRPr="005B7A54">
            <w:rPr>
              <w:b/>
            </w:rPr>
            <w:t>Chair:</w:t>
          </w:r>
        </w:sdtContent>
      </w:sdt>
      <w:r>
        <w:t xml:space="preserve"> Thank you.</w:t>
      </w:r>
    </w:p>
    <w:p w:rsidR="00551A53" w:rsidP="008A37BB">
      <w:pPr>
        <w:pStyle w:val="Question"/>
        <w:numPr>
          <w:ilvl w:val="0"/>
          <w:numId w:val="9"/>
        </w:numPr>
      </w:pPr>
      <w:sdt>
        <w:sdtPr>
          <w:alias w:val="Member"/>
          <w:tag w:val="&lt;Member mnisId='1588' dodsId='36036'&gt;"/>
          <w:id w:val="421691908"/>
          <w:placeholder>
            <w:docPart w:val="C6FFA46665424FCAA08B68C01BBAC10D"/>
          </w:placeholder>
          <w:richText/>
        </w:sdtPr>
        <w:sdtContent>
          <w:r w:rsidRPr="0038431D">
            <w:rPr>
              <w:b/>
            </w:rPr>
            <w:t>Barbara Keeley:</w:t>
          </w:r>
        </w:sdtContent>
      </w:sdt>
      <w:r>
        <w:t xml:space="preserve"> Can we talk about the Government’s adult social care White Paper</w:t>
      </w:r>
      <w:r>
        <w:t>, which</w:t>
      </w:r>
      <w:r>
        <w:t xml:space="preserve"> included a strategy for </w:t>
      </w:r>
      <w:r>
        <w:t xml:space="preserve">the </w:t>
      </w:r>
      <w:r>
        <w:t xml:space="preserve">social care workforce? That was just 11 pages compared </w:t>
      </w:r>
      <w:r>
        <w:t>with</w:t>
      </w:r>
      <w:r>
        <w:t xml:space="preserve"> the NHS People Plan, which was 52 pages. The funding allocated is equivalent to, as the Chair has just said, £100 per social care staff member over the next three years.</w:t>
      </w:r>
    </w:p>
    <w:p w:rsidR="008A37BB" w:rsidP="00551A53">
      <w:pPr>
        <w:pStyle w:val="Question"/>
        <w:numPr>
          <w:ilvl w:val="0"/>
          <w:numId w:val="0"/>
        </w:numPr>
        <w:ind w:left="794"/>
      </w:pPr>
      <w:r>
        <w:t>The White Paper has come under quite fierce criticism</w:t>
      </w:r>
      <w:r>
        <w:t>, not least from ADASS,</w:t>
      </w:r>
      <w:r>
        <w:t xml:space="preserve"> for not </w:t>
      </w:r>
      <w:r>
        <w:t>going far enough, so perhaps I could start with you, Sarah. Do you think what you have described as the issues of recruitment and retention and pay can be fixed with the plan included in the White Paper and the level of funding announced so far? You have j</w:t>
      </w:r>
      <w:r>
        <w:t>ust touched on it, but can you expand that?</w:t>
      </w:r>
    </w:p>
    <w:p w:rsidR="008A37BB" w:rsidP="008A37BB">
      <w:pPr>
        <w:pStyle w:val="Answer"/>
      </w:pPr>
      <w:sdt>
        <w:sdtPr>
          <w:alias w:val="Witness"/>
          <w:id w:val="-283882516"/>
          <w:placeholder>
            <w:docPart w:val="C6FFA46665424FCAA08B68C01BBAC10D"/>
          </w:placeholder>
          <w:richText/>
        </w:sdtPr>
        <w:sdtContent>
          <w:r w:rsidRPr="0038431D">
            <w:rPr>
              <w:b/>
              <w:i/>
            </w:rPr>
            <w:t>Sarah McClinton:</w:t>
          </w:r>
        </w:sdtContent>
      </w:sdt>
      <w:r>
        <w:t xml:space="preserve"> We support the ambitions set out in the White Paper and the funding that has been allocated to workforce </w:t>
      </w:r>
      <w:r>
        <w:t>for</w:t>
      </w:r>
      <w:r>
        <w:t xml:space="preserve"> improving training, support for wellbeing and recruitment campaigns. All that is goo</w:t>
      </w:r>
      <w:r>
        <w:t xml:space="preserve">d. It probably does not go far enough </w:t>
      </w:r>
      <w:r>
        <w:t>on</w:t>
      </w:r>
      <w:r>
        <w:t xml:space="preserve"> the challenges that we have heard about in terms of the workforce that we are going to need in the future. We think it needs a proper workforce strategy that can plan for </w:t>
      </w:r>
      <w:r>
        <w:t>the</w:t>
      </w:r>
      <w:r>
        <w:t xml:space="preserve"> different roles</w:t>
      </w:r>
      <w:r>
        <w:t xml:space="preserve"> that</w:t>
      </w:r>
      <w:r>
        <w:t xml:space="preserve"> will be required in</w:t>
      </w:r>
      <w:r>
        <w:t xml:space="preserve"> future as we move to different models of care</w:t>
      </w:r>
      <w:r>
        <w:t>,</w:t>
      </w:r>
      <w:r>
        <w:t xml:space="preserve"> with more housing support and technology</w:t>
      </w:r>
      <w:r>
        <w:t>, as well as</w:t>
      </w:r>
      <w:r>
        <w:t xml:space="preserve"> the different roles that we need, so more detailed, longer-term planning will be really important. It is hard to see how the White Paper takes us from wher</w:t>
      </w:r>
      <w:r>
        <w:t xml:space="preserve">e we are now to where we are going to be in the future. </w:t>
      </w:r>
      <w:r>
        <w:t>M</w:t>
      </w:r>
      <w:r>
        <w:t>ore detailed, longer-term planning is essential.</w:t>
      </w:r>
    </w:p>
    <w:p w:rsidR="008A37BB" w:rsidP="008A37BB">
      <w:pPr>
        <w:pStyle w:val="Question"/>
        <w:numPr>
          <w:ilvl w:val="0"/>
          <w:numId w:val="9"/>
        </w:numPr>
      </w:pPr>
      <w:sdt>
        <w:sdtPr>
          <w:alias w:val="Member"/>
          <w:tag w:val="&lt;Member mnisId='1588' dodsId='36036'&gt;"/>
          <w:id w:val="484524058"/>
          <w:placeholder>
            <w:docPart w:val="C6FFA46665424FCAA08B68C01BBAC10D"/>
          </w:placeholder>
          <w:richText/>
        </w:sdtPr>
        <w:sdtContent>
          <w:r w:rsidRPr="0038431D">
            <w:rPr>
              <w:b/>
            </w:rPr>
            <w:t>Barbara Keeley:</w:t>
          </w:r>
        </w:sdtContent>
      </w:sdt>
      <w:r>
        <w:t xml:space="preserve"> Perhaps we could focus on what a workforce plan should include. Oonagh?</w:t>
      </w:r>
    </w:p>
    <w:p w:rsidR="009935E0" w:rsidP="008A37BB">
      <w:pPr>
        <w:pStyle w:val="Answer"/>
      </w:pPr>
      <w:sdt>
        <w:sdtPr>
          <w:alias w:val="Witness"/>
          <w:id w:val="-1888402034"/>
          <w:placeholder>
            <w:docPart w:val="C6FFA46665424FCAA08B68C01BBAC10D"/>
          </w:placeholder>
          <w:richText/>
        </w:sdtPr>
        <w:sdtContent>
          <w:r w:rsidRPr="0038431D">
            <w:rPr>
              <w:b/>
              <w:i/>
            </w:rPr>
            <w:t>Oonagh Smyth:</w:t>
          </w:r>
        </w:sdtContent>
      </w:sdt>
      <w:r>
        <w:t xml:space="preserve"> </w:t>
      </w:r>
      <w:r>
        <w:t>T</w:t>
      </w:r>
      <w:r>
        <w:t>he White Paper definitely sets</w:t>
      </w:r>
      <w:r>
        <w:t xml:space="preserve"> a lot of the foundations that we would want to see for a social care workforce plan. Setting real clarity on what we need in knowledge and skills and investing in</w:t>
      </w:r>
      <w:r>
        <w:t xml:space="preserve"> </w:t>
      </w:r>
      <w:r>
        <w:t xml:space="preserve">and building </w:t>
      </w:r>
      <w:r>
        <w:t>knowledge and skills</w:t>
      </w:r>
      <w:r>
        <w:t xml:space="preserve"> is really important. It talks a lot about career pathways,</w:t>
      </w:r>
      <w:r>
        <w:t xml:space="preserve"> and we talk a lot about that in social care. It is not necessarily that they do not exist; it is that they are not always clear.</w:t>
      </w:r>
      <w:r>
        <w:t xml:space="preserve"> </w:t>
      </w:r>
      <w:r>
        <w:t>Th</w:t>
      </w:r>
      <w:r>
        <w:t>ere is</w:t>
      </w:r>
      <w:r>
        <w:t xml:space="preserve"> </w:t>
      </w:r>
      <w:r>
        <w:t>a f</w:t>
      </w:r>
      <w:r>
        <w:t xml:space="preserve">ocus on wellbeing of staff. We talk a lot about productivity, but a happy </w:t>
      </w:r>
      <w:r>
        <w:t xml:space="preserve">workforce is a productive workforce, so </w:t>
      </w:r>
      <w:r>
        <w:t>focusing on how we support people with their wellbeing is really important.</w:t>
      </w:r>
    </w:p>
    <w:p w:rsidR="008A37BB" w:rsidP="008A37BB">
      <w:pPr>
        <w:pStyle w:val="Answer"/>
      </w:pPr>
      <w:r>
        <w:t>The fair cost for care initiative in the White Paper is also important. When I think about what needs to be in a broader workforce strategy, a lot of those elements would be in it.</w:t>
      </w:r>
      <w:r>
        <w:t xml:space="preserve"> We need to address pay, terms and conditions and reward. We need more clarity on workforce planning at a national level, at a system level, and at a local level. The integration White Paper goes some way to talk about workforce planning at system level, b</w:t>
      </w:r>
      <w:r>
        <w:t xml:space="preserve">ut we need </w:t>
      </w:r>
      <w:r>
        <w:t>i</w:t>
      </w:r>
      <w:r>
        <w:t>t for social care at national level, particularly if we want to realise the ambitions of the Care Act around personalisation, prevention and wellbeing. We need to think differently about how we get people into work in social care, how we reward</w:t>
      </w:r>
      <w:r>
        <w:t xml:space="preserve"> them, how we keep them, and then how that gets broken down at the different levels and the different roles of national </w:t>
      </w:r>
      <w:r>
        <w:t>G</w:t>
      </w:r>
      <w:r>
        <w:t>overnment and local government providers. That is the bit that is really important in a workforce strategy.</w:t>
      </w:r>
    </w:p>
    <w:p w:rsidR="00BB78FA" w:rsidP="008A37BB">
      <w:pPr>
        <w:pStyle w:val="Answer"/>
      </w:pPr>
      <w:sdt>
        <w:sdtPr>
          <w:alias w:val="Witness"/>
          <w:id w:val="840439121"/>
          <w:placeholder>
            <w:docPart w:val="C6FFA46665424FCAA08B68C01BBAC10D"/>
          </w:placeholder>
          <w:richText/>
        </w:sdtPr>
        <w:sdtContent>
          <w:r w:rsidRPr="008B6503">
            <w:rPr>
              <w:b/>
              <w:i/>
            </w:rPr>
            <w:t>Rachael Dodgson:</w:t>
          </w:r>
        </w:sdtContent>
      </w:sdt>
      <w:r>
        <w:t xml:space="preserve"> I agree. The points in the White Paper are a good start, but whether it goes far enough is the question. Pay is the fundamental issue. We cannot ignore that. It really is. If you look at what other sectors pay compared </w:t>
      </w:r>
      <w:r>
        <w:t>with</w:t>
      </w:r>
      <w:r>
        <w:t xml:space="preserve"> social care, </w:t>
      </w:r>
      <w:r>
        <w:t>i</w:t>
      </w:r>
      <w:r>
        <w:t>t is a real chall</w:t>
      </w:r>
      <w:r>
        <w:t>enge. From personal experience, we found that some people joined us during the pandemic as hospitality and retail closed down. Those people have moved back into those other sectors because the pay is higher, so they have not stayed with us. It has not prov</w:t>
      </w:r>
      <w:r>
        <w:t>ided a long-term solution.</w:t>
      </w:r>
    </w:p>
    <w:p w:rsidR="00774A13" w:rsidP="008A37BB">
      <w:pPr>
        <w:pStyle w:val="Answer"/>
      </w:pPr>
      <w:r>
        <w:t xml:space="preserve">We have an unprecedented challenge. Pay is challenging for us as a national provider because different local authorities pay different rates, and there are conditions attached to funding that often say, “You must use this to pay </w:t>
      </w:r>
      <w:r>
        <w:t>this rate of pay in our area.” While I understand that, it creates a postcode lottery for our colleagues. I might be able to pay Oonagh £1 an hour more five miles down the road from Sarah</w:t>
      </w:r>
      <w:r>
        <w:t>,</w:t>
      </w:r>
      <w:r>
        <w:t xml:space="preserve"> even though they are working for the same organisation. Pay is a fu</w:t>
      </w:r>
      <w:r>
        <w:t>ndamental challenge that we cannot ignore.</w:t>
      </w:r>
    </w:p>
    <w:p w:rsidR="008A37BB" w:rsidP="008A37BB">
      <w:pPr>
        <w:pStyle w:val="Answer"/>
      </w:pPr>
      <w:r>
        <w:t>We need a proper annual workforce plan</w:t>
      </w:r>
      <w:r>
        <w:t>,</w:t>
      </w:r>
      <w:r>
        <w:t xml:space="preserve"> rather than </w:t>
      </w:r>
      <w:r>
        <w:t xml:space="preserve">just </w:t>
      </w:r>
      <w:r>
        <w:t xml:space="preserve">one every Parliament. There needs to be a proper approach to that. Digital literacy is something we need to think about. </w:t>
      </w:r>
      <w:r>
        <w:t>I</w:t>
      </w:r>
      <w:r>
        <w:t>t is not something that is particu</w:t>
      </w:r>
      <w:r>
        <w:t>larly strong necessarily in our workforce, and we need more people to be doing more of that. They are using all sorts of digital support planning and digital care records, so it needs to focus on that. The</w:t>
      </w:r>
      <w:r>
        <w:t>re are the</w:t>
      </w:r>
      <w:r>
        <w:t xml:space="preserve"> bandings around pay. We have talked abou</w:t>
      </w:r>
      <w:r>
        <w:t xml:space="preserve">t parity with the NHS, </w:t>
      </w:r>
      <w:r>
        <w:t xml:space="preserve">and </w:t>
      </w:r>
      <w:r>
        <w:t>whether you could have some of the bandings and qualifications</w:t>
      </w:r>
      <w:r>
        <w:t xml:space="preserve"> there</w:t>
      </w:r>
      <w:r>
        <w:t xml:space="preserve">. I am sure Skills for Care could have a role in overseeing some of that. Those are the things that </w:t>
      </w:r>
      <w:r>
        <w:t xml:space="preserve">I think </w:t>
      </w:r>
      <w:r>
        <w:t>we need to do.</w:t>
      </w:r>
    </w:p>
    <w:p w:rsidR="008A37BB" w:rsidP="008A37BB">
      <w:pPr>
        <w:pStyle w:val="Question"/>
        <w:numPr>
          <w:ilvl w:val="0"/>
          <w:numId w:val="9"/>
        </w:numPr>
      </w:pPr>
      <w:sdt>
        <w:sdtPr>
          <w:alias w:val="Member"/>
          <w:tag w:val="&lt;Member mnisId='1588' dodsId='36036'&gt;"/>
          <w:id w:val="-1865971843"/>
          <w:placeholder>
            <w:docPart w:val="C6FFA46665424FCAA08B68C01BBAC10D"/>
          </w:placeholder>
          <w:richText/>
        </w:sdtPr>
        <w:sdtContent>
          <w:r w:rsidRPr="008B6503">
            <w:rPr>
              <w:b/>
            </w:rPr>
            <w:t>Barbara Keeley:</w:t>
          </w:r>
        </w:sdtContent>
      </w:sdt>
      <w:r>
        <w:t xml:space="preserve"> Thank you. Could I c</w:t>
      </w:r>
      <w:r>
        <w:t>ome to you, Jane? Your organisation said in your submission to us that 44% of people leaving do so because of pay, and that funding reform must tackle issues affecting pay. How do you think we are doing on th</w:t>
      </w:r>
      <w:r>
        <w:t>at</w:t>
      </w:r>
      <w:r>
        <w:t xml:space="preserve"> front?</w:t>
      </w:r>
    </w:p>
    <w:p w:rsidR="00BA621C" w:rsidP="008A37BB">
      <w:pPr>
        <w:pStyle w:val="Answer"/>
      </w:pPr>
      <w:sdt>
        <w:sdtPr>
          <w:alias w:val="Witness"/>
          <w:id w:val="1733342038"/>
          <w:placeholder>
            <w:docPart w:val="C6FFA46665424FCAA08B68C01BBAC10D"/>
          </w:placeholder>
          <w:richText/>
        </w:sdtPr>
        <w:sdtContent>
          <w:r w:rsidRPr="008B6503">
            <w:rPr>
              <w:b/>
              <w:i/>
            </w:rPr>
            <w:t>Jane Ashcroft:</w:t>
          </w:r>
        </w:sdtContent>
      </w:sdt>
      <w:r>
        <w:t xml:space="preserve"> We were quoting from </w:t>
      </w:r>
      <w:r>
        <w:t xml:space="preserve">the National Care Forum survey at the end of last year, which found that </w:t>
      </w:r>
      <w:r>
        <w:t xml:space="preserve">for </w:t>
      </w:r>
      <w:r>
        <w:t xml:space="preserve">44% of people leaving the social care sector </w:t>
      </w:r>
      <w:r>
        <w:t>the decision</w:t>
      </w:r>
      <w:r>
        <w:t xml:space="preserve"> </w:t>
      </w:r>
      <w:r>
        <w:t xml:space="preserve">was pay based, and </w:t>
      </w:r>
      <w:r>
        <w:t xml:space="preserve">for </w:t>
      </w:r>
      <w:r>
        <w:t xml:space="preserve">50% </w:t>
      </w:r>
      <w:r>
        <w:t xml:space="preserve">it </w:t>
      </w:r>
      <w:r>
        <w:t>was based on wellbeing and stress issues.</w:t>
      </w:r>
    </w:p>
    <w:p w:rsidR="00377E5F" w:rsidP="008A37BB">
      <w:pPr>
        <w:pStyle w:val="Answer"/>
      </w:pPr>
      <w:r>
        <w:t>At Anchor, we were able to move to the Living Wag</w:t>
      </w:r>
      <w:r>
        <w:t xml:space="preserve">e Foundation rates from December last year, reflecting Rachael’s point about being a national provider and the challenge of working in different local authorities with different constraints around pay. The point about a system-wide approach in a workforce </w:t>
      </w:r>
      <w:r>
        <w:t>plan for pay and other issues is important.</w:t>
      </w:r>
    </w:p>
    <w:p w:rsidR="00A30600" w:rsidP="008A37BB">
      <w:pPr>
        <w:pStyle w:val="Answer"/>
      </w:pPr>
      <w:r>
        <w:t>We also see the criticality of investing in appropriate terms and conditions. I am constantly struck by how many of my colleagues are also carers in their personal li</w:t>
      </w:r>
      <w:r>
        <w:t>fe</w:t>
      </w:r>
      <w:r>
        <w:t>, and they need flexibility and decent holid</w:t>
      </w:r>
      <w:r>
        <w:t>ay entitlements. All of those things come with a cost. That is an invisible cost from the outside. Giving somebody extra holiday does not look as if it has a cost attached, but the Committee will understand that hours of care have to be covered, so there i</w:t>
      </w:r>
      <w:r>
        <w:t>s a double cost. Increasingly, to be competitive employers, it is about the whole area of appropriate terms and conditions and what kind of wellbeing support we can provide for our workforce.</w:t>
      </w:r>
    </w:p>
    <w:p w:rsidR="000C0F18" w:rsidP="008A37BB">
      <w:pPr>
        <w:pStyle w:val="Answer"/>
      </w:pPr>
      <w:r>
        <w:t xml:space="preserve">We were fortunate over the last couple of years at Anchor </w:t>
      </w:r>
      <w:r>
        <w:t xml:space="preserve">in </w:t>
      </w:r>
      <w:r>
        <w:t>tha</w:t>
      </w:r>
      <w:r>
        <w:t xml:space="preserve">t we have been able to put in place a wide variety of wellbeing </w:t>
      </w:r>
      <w:r>
        <w:t>assistance</w:t>
      </w:r>
      <w:r>
        <w:t>, whether that is counselling, helping people with their finances, or discount schemes when they go shopping. That has a cost to us as an employer, but it is a huge benefit for the p</w:t>
      </w:r>
      <w:r>
        <w:t>eople who work for us. On the pay and reward issues, a whole-system workforce plan recognising the need to invest in the workforce, and therefore the savings on retention, can then help us.</w:t>
      </w:r>
    </w:p>
    <w:p w:rsidR="008A37BB" w:rsidP="008A37BB">
      <w:pPr>
        <w:pStyle w:val="Answer"/>
      </w:pPr>
      <w:r>
        <w:t xml:space="preserve">To pick up </w:t>
      </w:r>
      <w:r>
        <w:t>an</w:t>
      </w:r>
      <w:r>
        <w:t xml:space="preserve"> earlier point about whether there are enough people,</w:t>
      </w:r>
      <w:r>
        <w:t xml:space="preserve"> we have to attract people from groups who have not typically worked in care. </w:t>
      </w:r>
      <w:r>
        <w:t>In our organisation, w</w:t>
      </w:r>
      <w:r>
        <w:t>e put a huge focus on diversity and inclusion. That is important both for the people we work with and provide services to</w:t>
      </w:r>
      <w:r>
        <w:t>,</w:t>
      </w:r>
      <w:r>
        <w:t xml:space="preserve"> and so </w:t>
      </w:r>
      <w:r>
        <w:t xml:space="preserve">that </w:t>
      </w:r>
      <w:r>
        <w:t>we can draw as widely as possible into the workforce. A national workforce plan—a really strategic approach—needs to shift our perception of the people who work in the care sector and understand how we reach out more widely.</w:t>
      </w:r>
    </w:p>
    <w:p w:rsidR="008A37BB" w:rsidP="008A37BB">
      <w:pPr>
        <w:pStyle w:val="Remark"/>
      </w:pPr>
      <w:sdt>
        <w:sdtPr>
          <w:alias w:val="Member"/>
          <w:tag w:val="&lt;Member mnisId='1588' dodsId='36036'&gt;"/>
          <w:id w:val="-1405836997"/>
          <w:placeholder>
            <w:docPart w:val="C6FFA46665424FCAA08B68C01BBAC10D"/>
          </w:placeholder>
          <w:richText/>
        </w:sdtPr>
        <w:sdtContent>
          <w:r w:rsidRPr="008B6503">
            <w:rPr>
              <w:b/>
            </w:rPr>
            <w:t>Barbara Keeley:</w:t>
          </w:r>
        </w:sdtContent>
      </w:sdt>
      <w:r>
        <w:t xml:space="preserve"> If I can, Cha</w:t>
      </w:r>
      <w:r>
        <w:t>ir, I want to ask Rachael a couple of questions about working-age, disabled adults.</w:t>
      </w:r>
    </w:p>
    <w:p w:rsidR="008A37BB" w:rsidP="008A37BB">
      <w:pPr>
        <w:pStyle w:val="Remark"/>
      </w:pPr>
      <w:sdt>
        <w:sdtPr>
          <w:alias w:val="Member"/>
          <w:tag w:val="&lt;Member mnisId='1578' dodsId='40488'&gt;"/>
          <w:id w:val="1052352211"/>
          <w:placeholder>
            <w:docPart w:val="C6FFA46665424FCAA08B68C01BBAC10D"/>
          </w:placeholder>
          <w:richText/>
        </w:sdtPr>
        <w:sdtContent>
          <w:r w:rsidRPr="008B6503">
            <w:rPr>
              <w:b/>
            </w:rPr>
            <w:t>Chair:</w:t>
          </w:r>
        </w:sdtContent>
      </w:sdt>
      <w:r>
        <w:t xml:space="preserve"> Sure, and then we will go on to Sarah.</w:t>
      </w:r>
    </w:p>
    <w:p w:rsidR="008A37BB" w:rsidP="008A37BB">
      <w:pPr>
        <w:pStyle w:val="Question"/>
        <w:numPr>
          <w:ilvl w:val="0"/>
          <w:numId w:val="9"/>
        </w:numPr>
      </w:pPr>
      <w:sdt>
        <w:sdtPr>
          <w:alias w:val="Member"/>
          <w:tag w:val="&lt;Member mnisId='1588' dodsId='36036'&gt;"/>
          <w:id w:val="-183062765"/>
          <w:placeholder>
            <w:docPart w:val="C6FFA46665424FCAA08B68C01BBAC10D"/>
          </w:placeholder>
          <w:richText/>
        </w:sdtPr>
        <w:sdtContent>
          <w:r w:rsidRPr="008B6503">
            <w:rPr>
              <w:b/>
            </w:rPr>
            <w:t>Barbara Keeley:</w:t>
          </w:r>
        </w:sdtContent>
      </w:sdt>
      <w:r>
        <w:t xml:space="preserve"> </w:t>
      </w:r>
      <w:r>
        <w:t>Rachael</w:t>
      </w:r>
      <w:r>
        <w:t>, y</w:t>
      </w:r>
      <w:r>
        <w:t xml:space="preserve">ou said that the people you work with at Dimensions have higher support needs. How do you think </w:t>
      </w:r>
      <w:r>
        <w:t>the current plans serve the needs of working-age disabled adults? Could you expand what you said earlier? You told us that needs are going unmet. Could you specifically address that?</w:t>
      </w:r>
    </w:p>
    <w:p w:rsidR="008A37BB" w:rsidP="008A37BB">
      <w:pPr>
        <w:pStyle w:val="Answer"/>
      </w:pPr>
      <w:sdt>
        <w:sdtPr>
          <w:alias w:val="Witness"/>
          <w:id w:val="-1624385668"/>
          <w:placeholder>
            <w:docPart w:val="C6FFA46665424FCAA08B68C01BBAC10D"/>
          </w:placeholder>
          <w:richText/>
        </w:sdtPr>
        <w:sdtContent>
          <w:r w:rsidRPr="008B6503">
            <w:rPr>
              <w:b/>
              <w:i/>
            </w:rPr>
            <w:t>Rachael Dodgson:</w:t>
          </w:r>
        </w:sdtContent>
      </w:sdt>
      <w:r>
        <w:t xml:space="preserve"> If we think about how working-age adults are supported</w:t>
      </w:r>
      <w:r>
        <w:t xml:space="preserve">, the model of support is often different. A number of the people </w:t>
      </w:r>
      <w:r>
        <w:t>we support live on their own, or they might live in a house with two other people. It is a smaller setting than older people’s care</w:t>
      </w:r>
      <w:r>
        <w:t xml:space="preserve">, </w:t>
      </w:r>
      <w:r>
        <w:t xml:space="preserve">not all of it, but </w:t>
      </w:r>
      <w:r>
        <w:t xml:space="preserve">different from </w:t>
      </w:r>
      <w:r>
        <w:t>how</w:t>
      </w:r>
      <w:r>
        <w:t xml:space="preserve"> older people’s care</w:t>
      </w:r>
      <w:r>
        <w:t xml:space="preserve"> is traditionally seen</w:t>
      </w:r>
      <w:r>
        <w:t>, so the model of support is quite different</w:t>
      </w:r>
      <w:r>
        <w:t xml:space="preserve">. From a staffing perspective, if someone is not able to come into work that day, you could have </w:t>
      </w:r>
      <w:r>
        <w:t>a whole house of people—</w:t>
      </w:r>
      <w:r>
        <w:t>two or three people living together</w:t>
      </w:r>
      <w:r>
        <w:t>—</w:t>
      </w:r>
      <w:r>
        <w:t xml:space="preserve">who are not able to get support. </w:t>
      </w:r>
      <w:r>
        <w:t xml:space="preserve">In a larger setting, there is a team of people, and it makes it easier. The funding clearly is different for working-age adults. There are very few self-funders. It is all local authority funding, so that is different. People’s packages are bespoke. Those </w:t>
      </w:r>
      <w:r>
        <w:t>are some of the differences.</w:t>
      </w:r>
    </w:p>
    <w:p w:rsidR="008A37BB" w:rsidP="008A37BB">
      <w:pPr>
        <w:pStyle w:val="Question"/>
        <w:numPr>
          <w:ilvl w:val="0"/>
          <w:numId w:val="9"/>
        </w:numPr>
      </w:pPr>
      <w:sdt>
        <w:sdtPr>
          <w:alias w:val="Member"/>
          <w:tag w:val="&lt;Member mnisId='1588' dodsId='36036'&gt;"/>
          <w:id w:val="2136445388"/>
          <w:placeholder>
            <w:docPart w:val="C6FFA46665424FCAA08B68C01BBAC10D"/>
          </w:placeholder>
          <w:richText/>
        </w:sdtPr>
        <w:sdtContent>
          <w:r w:rsidRPr="008B6503">
            <w:rPr>
              <w:b/>
            </w:rPr>
            <w:t>Barbara Keeley:</w:t>
          </w:r>
        </w:sdtContent>
      </w:sdt>
      <w:r>
        <w:t xml:space="preserve"> If we think about th</w:t>
      </w:r>
      <w:r>
        <w:t>e</w:t>
      </w:r>
      <w:r>
        <w:t xml:space="preserve"> workforce crisis, I know that you have worked with people who have been in ATUs. This Committee has been very concerned about the 2,000 people stuck in those in-patient units and not able</w:t>
      </w:r>
      <w:r>
        <w:t xml:space="preserve"> to move into the community. What impact is the workforce crisis having on the quite appalling number of people with learning disabilities or autism who cannot move out of those units because there is no support for them?</w:t>
      </w:r>
    </w:p>
    <w:p w:rsidR="00653AFC" w:rsidP="008A37BB">
      <w:pPr>
        <w:pStyle w:val="Answer"/>
      </w:pPr>
      <w:sdt>
        <w:sdtPr>
          <w:alias w:val="Witness"/>
          <w:id w:val="-2001333177"/>
          <w:placeholder>
            <w:docPart w:val="C6FFA46665424FCAA08B68C01BBAC10D"/>
          </w:placeholder>
          <w:richText/>
        </w:sdtPr>
        <w:sdtContent>
          <w:r w:rsidRPr="008B6503">
            <w:rPr>
              <w:b/>
              <w:i/>
            </w:rPr>
            <w:t>Rachael Dodgson:</w:t>
          </w:r>
        </w:sdtContent>
      </w:sdt>
      <w:r>
        <w:t xml:space="preserve"> Thank you for t</w:t>
      </w:r>
      <w:r>
        <w:t xml:space="preserve">he clarification. There is a significant impact. I could tell you numerous stories of where we have successfully supported people </w:t>
      </w:r>
      <w:r>
        <w:t>from those</w:t>
      </w:r>
      <w:r>
        <w:t xml:space="preserve"> settings into ordinary lives, ordinary housing and ordinary communities.</w:t>
      </w:r>
    </w:p>
    <w:p w:rsidR="00547590" w:rsidP="008A37BB">
      <w:pPr>
        <w:pStyle w:val="Answer"/>
      </w:pPr>
      <w:r>
        <w:t>We are in a position where we are not able</w:t>
      </w:r>
      <w:r>
        <w:t xml:space="preserve"> to take forward some of the referrals that we are getting from people because the transition for people is </w:t>
      </w:r>
      <w:r>
        <w:t>very</w:t>
      </w:r>
      <w:r>
        <w:t xml:space="preserve"> complicated and quite long and drawn out</w:t>
      </w:r>
      <w:r>
        <w:t>,</w:t>
      </w:r>
      <w:r>
        <w:t xml:space="preserve"> for obvious reasons. You need a really stable staff team to support people </w:t>
      </w:r>
      <w:r>
        <w:t xml:space="preserve">coming </w:t>
      </w:r>
      <w:r>
        <w:t>out of an ATU. We h</w:t>
      </w:r>
      <w:r>
        <w:t>ave examples of people who when they first c</w:t>
      </w:r>
      <w:r>
        <w:t>a</w:t>
      </w:r>
      <w:r>
        <w:t xml:space="preserve">me to us perhaps had three or four people </w:t>
      </w:r>
      <w:r>
        <w:t xml:space="preserve">at a time </w:t>
      </w:r>
      <w:r>
        <w:t>working with them. As they settle into their new surroundings and get used to their team, you can reduce that level of support.</w:t>
      </w:r>
    </w:p>
    <w:p w:rsidR="008A37BB" w:rsidP="008A37BB">
      <w:pPr>
        <w:pStyle w:val="Answer"/>
      </w:pPr>
      <w:r>
        <w:t xml:space="preserve">It would be very irresponsible </w:t>
      </w:r>
      <w:r>
        <w:t>to try to bring somebody out of an ATU into a setting where we did not feel we could offer th</w:t>
      </w:r>
      <w:r>
        <w:t>e</w:t>
      </w:r>
      <w:r>
        <w:t xml:space="preserve"> stable support that people need early on. The impact for us is</w:t>
      </w:r>
      <w:r>
        <w:t xml:space="preserve"> that</w:t>
      </w:r>
      <w:r>
        <w:t xml:space="preserve"> there are times when we </w:t>
      </w:r>
      <w:r>
        <w:t>have</w:t>
      </w:r>
      <w:r>
        <w:t xml:space="preserve"> to say</w:t>
      </w:r>
      <w:r>
        <w:t xml:space="preserve"> that</w:t>
      </w:r>
      <w:r>
        <w:t xml:space="preserve"> we are not going to be able to support </w:t>
      </w:r>
      <w:r>
        <w:t>a</w:t>
      </w:r>
      <w:r>
        <w:t xml:space="preserve"> person</w:t>
      </w:r>
      <w:r>
        <w:t>,</w:t>
      </w:r>
      <w:r>
        <w:t xml:space="preserve"> much as we would like to</w:t>
      </w:r>
      <w:r>
        <w:t>,</w:t>
      </w:r>
      <w:r>
        <w:t xml:space="preserve"> because we would not be setting them up for success.</w:t>
      </w:r>
    </w:p>
    <w:p w:rsidR="008A37BB" w:rsidP="008A37BB">
      <w:pPr>
        <w:pStyle w:val="Question"/>
        <w:numPr>
          <w:ilvl w:val="0"/>
          <w:numId w:val="9"/>
        </w:numPr>
      </w:pPr>
      <w:sdt>
        <w:sdtPr>
          <w:alias w:val="Member"/>
          <w:tag w:val="&lt;Member mnisId='4777' dodsId=''&gt;"/>
          <w:id w:val="998464352"/>
          <w:placeholder>
            <w:docPart w:val="C6FFA46665424FCAA08B68C01BBAC10D"/>
          </w:placeholder>
          <w:richText/>
        </w:sdtPr>
        <w:sdtContent>
          <w:r w:rsidRPr="008B6503">
            <w:rPr>
              <w:b/>
            </w:rPr>
            <w:t>Sarah Owen:</w:t>
          </w:r>
        </w:sdtContent>
      </w:sdt>
      <w:r>
        <w:t xml:space="preserve"> I have two questions. The first</w:t>
      </w:r>
      <w:r>
        <w:t xml:space="preserve"> </w:t>
      </w:r>
      <w:r>
        <w:t>is for Oonagh and Jane. You talked about pay, reward and recognition being import</w:t>
      </w:r>
      <w:r>
        <w:t>ant to solving the workforce crisis when it comes to social care—absolutely rightly so—but investment is also important to the social care workforce. Do you think the £500 million that has been allocated from the health and social care levy to train the so</w:t>
      </w:r>
      <w:r>
        <w:t>cial care workforce is enough to meet demands over the next few years?</w:t>
      </w:r>
    </w:p>
    <w:p w:rsidR="00B60D4B" w:rsidP="008A37BB">
      <w:pPr>
        <w:pStyle w:val="Answer"/>
      </w:pPr>
      <w:sdt>
        <w:sdtPr>
          <w:alias w:val="Witness"/>
          <w:id w:val="1595902614"/>
          <w:placeholder>
            <w:docPart w:val="C6FFA46665424FCAA08B68C01BBAC10D"/>
          </w:placeholder>
          <w:richText/>
        </w:sdtPr>
        <w:sdtContent>
          <w:r w:rsidRPr="008B6503">
            <w:rPr>
              <w:b/>
              <w:i/>
            </w:rPr>
            <w:t>Oonagh Smyth:</w:t>
          </w:r>
        </w:sdtContent>
      </w:sdt>
      <w:r>
        <w:t xml:space="preserve"> Skills for Care is the workforce development body</w:t>
      </w:r>
      <w:r>
        <w:t>. I</w:t>
      </w:r>
      <w:r>
        <w:t xml:space="preserve">t will not surprise you </w:t>
      </w:r>
      <w:r>
        <w:t xml:space="preserve">if I tell you </w:t>
      </w:r>
      <w:r>
        <w:t>that you c</w:t>
      </w:r>
      <w:r>
        <w:t>ould</w:t>
      </w:r>
      <w:r>
        <w:t xml:space="preserve"> double or treble that</w:t>
      </w:r>
      <w:r>
        <w:t xml:space="preserve"> sum</w:t>
      </w:r>
      <w:r>
        <w:t>,</w:t>
      </w:r>
      <w:r>
        <w:t xml:space="preserve"> and</w:t>
      </w:r>
      <w:r>
        <w:t xml:space="preserve"> </w:t>
      </w:r>
      <w:r>
        <w:t xml:space="preserve">we could definitely use </w:t>
      </w:r>
      <w:r>
        <w:t>i</w:t>
      </w:r>
      <w:r>
        <w:t>t in soc</w:t>
      </w:r>
      <w:r>
        <w:t>ial care. It is the largest investment that we have had in the workforce</w:t>
      </w:r>
      <w:r>
        <w:t>, though</w:t>
      </w:r>
      <w:r>
        <w:t xml:space="preserve">. It is a real recognition that we need to </w:t>
      </w:r>
      <w:r>
        <w:t>recognise that these roles are professional. We hear people talking about social care as an unskilled role</w:t>
      </w:r>
      <w:r>
        <w:t>. T</w:t>
      </w:r>
      <w:r>
        <w:t>hese roles are incredibl</w:t>
      </w:r>
      <w:r>
        <w:t>y skilled. It is up to us in the sector to really use that investment to make a case for more investment, and to do that we have to use th</w:t>
      </w:r>
      <w:r>
        <w:t>e</w:t>
      </w:r>
      <w:r>
        <w:t xml:space="preserve"> investment really well. We have to be clear </w:t>
      </w:r>
      <w:r>
        <w:t>about</w:t>
      </w:r>
      <w:r>
        <w:t xml:space="preserve"> the impact that we are trying to make and we have to show that we </w:t>
      </w:r>
      <w:r>
        <w:t>have made that impact.</w:t>
      </w:r>
    </w:p>
    <w:p w:rsidR="008A37BB" w:rsidP="008A37BB">
      <w:pPr>
        <w:pStyle w:val="Answer"/>
      </w:pPr>
      <w:r>
        <w:t>We know from our predictive analysis that one of the factors in whether people will stay in an organisation is whether they are developed. If you train someone, they are more likely to stay. The more you train them, the more likely t</w:t>
      </w:r>
      <w:r>
        <w:t>hey are to stay. People with a social care qualification are less likely to leave than people without one. We can quite confidently say that those initiatives should make a difference. I am hopeful that that will allow us to make a case in the future for m</w:t>
      </w:r>
      <w:r>
        <w:t>ore investment.</w:t>
      </w:r>
    </w:p>
    <w:p w:rsidR="008A37BB" w:rsidP="008A37BB">
      <w:pPr>
        <w:pStyle w:val="Question"/>
        <w:numPr>
          <w:ilvl w:val="0"/>
          <w:numId w:val="9"/>
        </w:numPr>
      </w:pPr>
      <w:sdt>
        <w:sdtPr>
          <w:alias w:val="Member"/>
          <w:tag w:val="&lt;Member mnisId='4777' dodsId=''&gt;"/>
          <w:id w:val="-155002970"/>
          <w:placeholder>
            <w:docPart w:val="C6FFA46665424FCAA08B68C01BBAC10D"/>
          </w:placeholder>
          <w:richText/>
        </w:sdtPr>
        <w:sdtContent>
          <w:r w:rsidRPr="008B6503">
            <w:rPr>
              <w:b/>
            </w:rPr>
            <w:t>Sarah Owen:</w:t>
          </w:r>
        </w:sdtContent>
      </w:sdt>
      <w:r>
        <w:t xml:space="preserve"> Thank you. Jane</w:t>
      </w:r>
      <w:r>
        <w:t>?</w:t>
      </w:r>
    </w:p>
    <w:p w:rsidR="00D53027" w:rsidP="008A37BB">
      <w:pPr>
        <w:pStyle w:val="Answer"/>
      </w:pPr>
      <w:sdt>
        <w:sdtPr>
          <w:alias w:val="Witness"/>
          <w:id w:val="-1140715848"/>
          <w:placeholder>
            <w:docPart w:val="C6FFA46665424FCAA08B68C01BBAC10D"/>
          </w:placeholder>
          <w:richText/>
        </w:sdtPr>
        <w:sdtContent>
          <w:r w:rsidRPr="008B6503">
            <w:rPr>
              <w:b/>
              <w:i/>
            </w:rPr>
            <w:t>Jane Ashcroft:</w:t>
          </w:r>
        </w:sdtContent>
      </w:sdt>
      <w:r>
        <w:t xml:space="preserve"> I completely concur with Oonagh’s view that it is a helpful start. We need to spend the money to maximum impact and </w:t>
      </w:r>
      <w:r>
        <w:t xml:space="preserve">I concur on </w:t>
      </w:r>
      <w:r>
        <w:t>the importance of th</w:t>
      </w:r>
      <w:r>
        <w:t>e</w:t>
      </w:r>
      <w:r>
        <w:t xml:space="preserve"> issue about career pathways and developmen</w:t>
      </w:r>
      <w:r>
        <w:t xml:space="preserve">t. We have a </w:t>
      </w:r>
      <w:r>
        <w:t xml:space="preserve">grow </w:t>
      </w:r>
      <w:r>
        <w:t>our own scheme for our management group. The management of social care is such a critical skillset, and we have been fortunate that by using our internal development activity</w:t>
      </w:r>
      <w:r>
        <w:t>,</w:t>
      </w:r>
      <w:r>
        <w:t xml:space="preserve"> over half of our managers in our care home settings have come </w:t>
      </w:r>
      <w:r>
        <w:t>through our internal development.</w:t>
      </w:r>
    </w:p>
    <w:p w:rsidR="000B4E57" w:rsidP="008A37BB">
      <w:pPr>
        <w:pStyle w:val="Answer"/>
      </w:pPr>
      <w:r>
        <w:t>We utilise the apprenticeship schemes very extensively and have many hundreds of colleagues who have joined us through apprenticeships and stayed with us. We have done a lot of work investing in the first 12 months that so</w:t>
      </w:r>
      <w:r>
        <w:t xml:space="preserve">mebody works with us. Exactly to Oonagh’s point, if people feel supported with the best possible training and the best support, they are much more likely to stay, because people take pride in doing a good job, and they are very anxious if they do not feel </w:t>
      </w:r>
      <w:r>
        <w:t>they can do a good job.</w:t>
      </w:r>
    </w:p>
    <w:p w:rsidR="008A37BB" w:rsidP="008A37BB">
      <w:pPr>
        <w:pStyle w:val="Answer"/>
      </w:pPr>
      <w:r>
        <w:t>The overall quantum of money, how that money is spent and how it is delivered to the frontline—how it has impact—will be very important. As Oonagh said, I hope that we can see the impact of that investment and then make a case for f</w:t>
      </w:r>
      <w:r>
        <w:t>urther investment because, at the end of the day, a saving is generated when we fix the workforce issues.</w:t>
      </w:r>
    </w:p>
    <w:p w:rsidR="008A37BB" w:rsidP="008A37BB">
      <w:pPr>
        <w:pStyle w:val="Question"/>
        <w:numPr>
          <w:ilvl w:val="0"/>
          <w:numId w:val="9"/>
        </w:numPr>
      </w:pPr>
      <w:sdt>
        <w:sdtPr>
          <w:alias w:val="Member"/>
          <w:tag w:val="&lt;Member mnisId='4777' dodsId=''&gt;"/>
          <w:id w:val="1605613312"/>
          <w:placeholder>
            <w:docPart w:val="C6FFA46665424FCAA08B68C01BBAC10D"/>
          </w:placeholder>
          <w:richText/>
        </w:sdtPr>
        <w:sdtContent>
          <w:r w:rsidRPr="008B6503">
            <w:rPr>
              <w:b/>
            </w:rPr>
            <w:t>Sarah Owen:</w:t>
          </w:r>
        </w:sdtContent>
      </w:sdt>
      <w:r>
        <w:t xml:space="preserve"> Thank you both. Rachael and Sarah, Gam</w:t>
      </w:r>
      <w:r>
        <w:t>u</w:t>
      </w:r>
      <w:r>
        <w:t xml:space="preserve"> in our previous panel talked about the impact of the hostile immigration policies on internation</w:t>
      </w:r>
      <w:r>
        <w:t>al recruitment and retention. The visa requirements for social care at the moment require you to earn at least £20,500 to qualify for a 12-month health and care visa. Sarah, you talked about 33% turnover of staff in London. How much is this a block on inte</w:t>
      </w:r>
      <w:r>
        <w:t>rnational recruitment?</w:t>
      </w:r>
    </w:p>
    <w:p w:rsidR="008A37BB" w:rsidP="008A37BB">
      <w:pPr>
        <w:pStyle w:val="Answer"/>
      </w:pPr>
      <w:sdt>
        <w:sdtPr>
          <w:alias w:val="Witness"/>
          <w:id w:val="-182214600"/>
          <w:placeholder>
            <w:docPart w:val="C6FFA46665424FCAA08B68C01BBAC10D"/>
          </w:placeholder>
          <w:richText/>
        </w:sdtPr>
        <w:sdtContent>
          <w:r w:rsidRPr="008B6503">
            <w:rPr>
              <w:b/>
              <w:i/>
            </w:rPr>
            <w:t>Sarah McClinton:</w:t>
          </w:r>
        </w:sdtContent>
      </w:sdt>
      <w:r>
        <w:t xml:space="preserve"> Clearly, the minimum salary requirement does not help us in terms of the wider social care workforce. It is important to make the point that while we are focusing very much on the provider workforce</w:t>
      </w:r>
      <w:r>
        <w:t>,</w:t>
      </w:r>
      <w:r>
        <w:t xml:space="preserve"> we also increasingly have challenges in being able to r</w:t>
      </w:r>
      <w:r>
        <w:t xml:space="preserve">ecruit social workers, occupational therapists, commissioning staff, </w:t>
      </w:r>
      <w:r>
        <w:t>and so on</w:t>
      </w:r>
      <w:r>
        <w:t xml:space="preserve">. International </w:t>
      </w:r>
      <w:r>
        <w:t xml:space="preserve">recruitment </w:t>
      </w:r>
      <w:r>
        <w:t xml:space="preserve">has </w:t>
      </w:r>
      <w:r>
        <w:t xml:space="preserve">historically been used to recruit more social workers. I am not aware that colleagues </w:t>
      </w:r>
      <w:r>
        <w:t xml:space="preserve">across </w:t>
      </w:r>
      <w:r>
        <w:t>either councils or the provider sector</w:t>
      </w:r>
      <w:r>
        <w:t>, where Rachael</w:t>
      </w:r>
      <w:r>
        <w:t xml:space="preserve"> can probably say more,</w:t>
      </w:r>
      <w:r>
        <w:t xml:space="preserve"> are putting lots of energy and resources into big international recruitment campaigns at the moment.</w:t>
      </w:r>
    </w:p>
    <w:p w:rsidR="008A37BB" w:rsidP="008A37BB">
      <w:pPr>
        <w:pStyle w:val="Answer"/>
      </w:pPr>
      <w:sdt>
        <w:sdtPr>
          <w:alias w:val="Witness"/>
          <w:id w:val="41884994"/>
          <w:placeholder>
            <w:docPart w:val="C6FFA46665424FCAA08B68C01BBAC10D"/>
          </w:placeholder>
          <w:richText/>
        </w:sdtPr>
        <w:sdtContent>
          <w:r w:rsidRPr="008B6503">
            <w:rPr>
              <w:b/>
              <w:i/>
            </w:rPr>
            <w:t>Rachael Dodgson:</w:t>
          </w:r>
        </w:sdtContent>
      </w:sdt>
      <w:r>
        <w:t xml:space="preserve"> We have not been pursuing international recruitment campaigns as such. I totally echo Sarah’s point. </w:t>
      </w:r>
      <w:r>
        <w:t>You need to</w:t>
      </w:r>
      <w:r>
        <w:t xml:space="preserve"> pay somebody</w:t>
      </w:r>
      <w:r>
        <w:t xml:space="preserve"> £10.50 an hour. The national living wage is £9.50 an hour from 1 April. We have talked about the difference there. </w:t>
      </w:r>
      <w:r>
        <w:t>I</w:t>
      </w:r>
      <w:r>
        <w:t>t is clearly going to be a barrier if people want to pursue that. I do not pretend to know the technicalities around it, but t</w:t>
      </w:r>
      <w:r>
        <w:t>here are other things that apply that make it quite complicated. There are some barriers for the sector.</w:t>
      </w:r>
    </w:p>
    <w:p w:rsidR="008A37BB" w:rsidP="008A37BB">
      <w:pPr>
        <w:pStyle w:val="Question"/>
        <w:numPr>
          <w:ilvl w:val="0"/>
          <w:numId w:val="9"/>
        </w:numPr>
      </w:pPr>
      <w:sdt>
        <w:sdtPr>
          <w:alias w:val="Member"/>
          <w:tag w:val="&lt;Member mnisId='4777' dodsId=''&gt;"/>
          <w:id w:val="-1761596962"/>
          <w:placeholder>
            <w:docPart w:val="C6FFA46665424FCAA08B68C01BBAC10D"/>
          </w:placeholder>
          <w:richText/>
        </w:sdtPr>
        <w:sdtContent>
          <w:r w:rsidRPr="008B6503">
            <w:rPr>
              <w:b/>
            </w:rPr>
            <w:t>Sarah Owen:</w:t>
          </w:r>
        </w:sdtContent>
      </w:sdt>
      <w:r>
        <w:t xml:space="preserve"> Oonagh, do you want to come in on that point? Rachael is absolutely right; </w:t>
      </w:r>
      <w:r>
        <w:t>it</w:t>
      </w:r>
      <w:r>
        <w:t xml:space="preserve"> is not just the visa requirements, but things like the immi</w:t>
      </w:r>
      <w:r>
        <w:t>gration health surcharge as well and the very high cost for visa applications.</w:t>
      </w:r>
    </w:p>
    <w:p w:rsidR="00B92614" w:rsidP="008A37BB">
      <w:pPr>
        <w:pStyle w:val="Answer"/>
      </w:pPr>
      <w:sdt>
        <w:sdtPr>
          <w:alias w:val="Witness"/>
          <w:id w:val="1157187484"/>
          <w:placeholder>
            <w:docPart w:val="C6FFA46665424FCAA08B68C01BBAC10D"/>
          </w:placeholder>
          <w:richText/>
        </w:sdtPr>
        <w:sdtContent>
          <w:r w:rsidRPr="008B6503">
            <w:rPr>
              <w:b/>
              <w:i/>
            </w:rPr>
            <w:t>Oonagh Smyth:</w:t>
          </w:r>
        </w:sdtContent>
      </w:sdt>
      <w:r>
        <w:t xml:space="preserve"> When we think about recruitment, you only have four choices in social care. We can recruit people who typically work in social care</w:t>
      </w:r>
      <w:r>
        <w:t>—</w:t>
      </w:r>
      <w:r>
        <w:t>mostly women who have had car</w:t>
      </w:r>
      <w:r>
        <w:t>ing responsibilities and older people</w:t>
      </w:r>
      <w:r>
        <w:t>; t</w:t>
      </w:r>
      <w:r>
        <w:t xml:space="preserve">he average age is 44. The problem is that there </w:t>
      </w:r>
      <w:r>
        <w:t>are</w:t>
      </w:r>
      <w:r>
        <w:t xml:space="preserve"> not enough of those people. You can try to attract, as Jane said, people who typically have not been attracted to social care</w:t>
      </w:r>
      <w:r>
        <w:t>—</w:t>
      </w:r>
      <w:r>
        <w:t>men, for example. Only 18% of the work</w:t>
      </w:r>
      <w:r>
        <w:t>force are men. You can radically change terms and conditions to make the role more attractive</w:t>
      </w:r>
      <w:r>
        <w:t>;</w:t>
      </w:r>
      <w:r>
        <w:t xml:space="preserve"> or you can recruit from abroad. Those are our choices. In all likelihood, you have to do a combination of those.</w:t>
      </w:r>
    </w:p>
    <w:p w:rsidR="008A37BB" w:rsidP="008A37BB">
      <w:pPr>
        <w:pStyle w:val="Answer"/>
      </w:pPr>
      <w:r>
        <w:t>Adding care workers to the shortage occupation l</w:t>
      </w:r>
      <w:r>
        <w:t>ist was really welcomed</w:t>
      </w:r>
      <w:r>
        <w:t>, but t</w:t>
      </w:r>
      <w:r>
        <w:t>here are barriers. The salary level is much higher than</w:t>
      </w:r>
      <w:r>
        <w:t xml:space="preserve"> for</w:t>
      </w:r>
      <w:r>
        <w:t xml:space="preserve"> the average care worker</w:t>
      </w:r>
      <w:r>
        <w:t>; 85%</w:t>
      </w:r>
      <w:r>
        <w:t xml:space="preserve"> will not be on that rate. The one-year visa is a barrier. We are doing a lot of support for employers to help them navigate the rules the</w:t>
      </w:r>
      <w:r>
        <w:t>mselves</w:t>
      </w:r>
      <w:r>
        <w:t>,</w:t>
      </w:r>
      <w:r>
        <w:t xml:space="preserve"> because the rules are quite complex. The webinars that we have been running</w:t>
      </w:r>
      <w:r>
        <w:t>,</w:t>
      </w:r>
      <w:r>
        <w:t xml:space="preserve"> and the very practical support</w:t>
      </w:r>
      <w:r>
        <w:t>,</w:t>
      </w:r>
      <w:r>
        <w:t xml:space="preserve"> have been really welcomed by the sector. Some providers are using that route. We hear that they </w:t>
      </w:r>
      <w:r>
        <w:t>use</w:t>
      </w:r>
      <w:r>
        <w:t xml:space="preserve"> it particularly for registered nurses </w:t>
      </w:r>
      <w:r>
        <w:t xml:space="preserve">in social care. We have to be quite careful ethically </w:t>
      </w:r>
      <w:r>
        <w:t xml:space="preserve">about </w:t>
      </w:r>
      <w:r>
        <w:t xml:space="preserve">how we do that. We need to support people when they come over to work in the UK in social care and think about how we support them with their family, </w:t>
      </w:r>
      <w:r>
        <w:t xml:space="preserve">and </w:t>
      </w:r>
      <w:r>
        <w:t>get registered with a GP and get settled i</w:t>
      </w:r>
      <w:r>
        <w:t>n. Employers need support to take that route. It has to be considered.</w:t>
      </w:r>
    </w:p>
    <w:p w:rsidR="003E518C" w:rsidP="008A37BB">
      <w:pPr>
        <w:pStyle w:val="Question"/>
        <w:numPr>
          <w:ilvl w:val="0"/>
          <w:numId w:val="9"/>
        </w:numPr>
      </w:pPr>
      <w:sdt>
        <w:sdtPr>
          <w:alias w:val="Member"/>
          <w:tag w:val="&lt;Member mnisId='1578' dodsId='40488'&gt;"/>
          <w:id w:val="-1064868856"/>
          <w:placeholder>
            <w:docPart w:val="C6FFA46665424FCAA08B68C01BBAC10D"/>
          </w:placeholder>
          <w:richText/>
        </w:sdtPr>
        <w:sdtContent>
          <w:r w:rsidRPr="008B6503">
            <w:rPr>
              <w:b/>
            </w:rPr>
            <w:t>Chair:</w:t>
          </w:r>
        </w:sdtContent>
      </w:sdt>
      <w:r>
        <w:t xml:space="preserve"> Thank you. We are going to have to move on to our next panel, but I have one last question which </w:t>
      </w:r>
      <w:r>
        <w:t>perhaps</w:t>
      </w:r>
      <w:r>
        <w:t xml:space="preserve"> I can ask you all to give a brief answer to. Many of the suggestions that you have made this morning involve extra funding for the social care sector.</w:t>
      </w:r>
      <w:r>
        <w:t xml:space="preserve"> We agree with you on that. As a Committee, we wanted a much bigger increase in funding than the Government were willing to give, but the funding settlement has now been made for the rest of the Parliament.</w:t>
      </w:r>
    </w:p>
    <w:p w:rsidR="008A37BB" w:rsidP="003E518C">
      <w:pPr>
        <w:pStyle w:val="Question"/>
        <w:numPr>
          <w:ilvl w:val="0"/>
          <w:numId w:val="0"/>
        </w:numPr>
        <w:ind w:left="794"/>
      </w:pPr>
      <w:r>
        <w:t>If you were going to make one suggestion that did</w:t>
      </w:r>
      <w:r>
        <w:t xml:space="preserve"> not involve extra funding </w:t>
      </w:r>
      <w:r>
        <w:t xml:space="preserve">for the sector, but </w:t>
      </w:r>
      <w:r>
        <w:t xml:space="preserve">was </w:t>
      </w:r>
      <w:r>
        <w:t xml:space="preserve">something that the Health and Social Care Secretary could do immediately that would help ease the workforce pressures, what would </w:t>
      </w:r>
      <w:r>
        <w:t>i</w:t>
      </w:r>
      <w:r>
        <w:t>t be? Let me ask each of you in turn. I appreciate that it is a very diffi</w:t>
      </w:r>
      <w:r>
        <w:t>cult question to answer. Let me start with Sarah, if I may.</w:t>
      </w:r>
    </w:p>
    <w:p w:rsidR="008A37BB" w:rsidP="008A37BB">
      <w:pPr>
        <w:pStyle w:val="Answer"/>
      </w:pPr>
      <w:sdt>
        <w:sdtPr>
          <w:alias w:val="Witness"/>
          <w:id w:val="-934750494"/>
          <w:placeholder>
            <w:docPart w:val="C6FFA46665424FCAA08B68C01BBAC10D"/>
          </w:placeholder>
          <w:richText/>
        </w:sdtPr>
        <w:sdtContent>
          <w:r w:rsidRPr="008B6503">
            <w:rPr>
              <w:b/>
              <w:i/>
            </w:rPr>
            <w:t>Sarah McClinton:</w:t>
          </w:r>
        </w:sdtContent>
      </w:sdt>
      <w:r>
        <w:t xml:space="preserve"> Obviously, pay is a reflection of value. People in the social care sector feel that over the last two years there has been huge dedication and commitment and not always a sense </w:t>
      </w:r>
      <w:r>
        <w:t>of value. Striving for parity of esteem, essentially, with NHS colleagues would be the one thing I would argue for.</w:t>
      </w:r>
    </w:p>
    <w:p w:rsidR="008A37BB" w:rsidP="008A37BB">
      <w:pPr>
        <w:pStyle w:val="Question"/>
        <w:numPr>
          <w:ilvl w:val="0"/>
          <w:numId w:val="9"/>
        </w:numPr>
      </w:pPr>
      <w:sdt>
        <w:sdtPr>
          <w:alias w:val="Member"/>
          <w:tag w:val="&lt;Member mnisId='1578' dodsId='40488'&gt;"/>
          <w:id w:val="-1263914539"/>
          <w:placeholder>
            <w:docPart w:val="C6FFA46665424FCAA08B68C01BBAC10D"/>
          </w:placeholder>
          <w:richText/>
        </w:sdtPr>
        <w:sdtContent>
          <w:r w:rsidRPr="008B6503">
            <w:rPr>
              <w:b/>
            </w:rPr>
            <w:t>Chair:</w:t>
          </w:r>
        </w:sdtContent>
      </w:sdt>
      <w:r>
        <w:t xml:space="preserve"> Thank you. Rachael</w:t>
      </w:r>
      <w:r>
        <w:t>?</w:t>
      </w:r>
    </w:p>
    <w:p w:rsidR="008A37BB" w:rsidP="008A37BB">
      <w:pPr>
        <w:pStyle w:val="Answer"/>
      </w:pPr>
      <w:sdt>
        <w:sdtPr>
          <w:alias w:val="Witness"/>
          <w:id w:val="-721683599"/>
          <w:placeholder>
            <w:docPart w:val="C6FFA46665424FCAA08B68C01BBAC10D"/>
          </w:placeholder>
          <w:richText/>
        </w:sdtPr>
        <w:sdtContent>
          <w:r w:rsidRPr="008B6503">
            <w:rPr>
              <w:b/>
              <w:i/>
            </w:rPr>
            <w:t>Rachael Dodgson:</w:t>
          </w:r>
        </w:sdtContent>
      </w:sdt>
      <w:r>
        <w:t xml:space="preserve"> I would make a very similar point to Sarah</w:t>
      </w:r>
      <w:r>
        <w:t>’s</w:t>
      </w:r>
      <w:r>
        <w:t>. We have a fatigued workforce who have worked r</w:t>
      </w:r>
      <w:r>
        <w:t xml:space="preserve">eally hard for the last two years. The Government need to show how they are valued. That might not </w:t>
      </w:r>
      <w:r>
        <w:t xml:space="preserve">just </w:t>
      </w:r>
      <w:r>
        <w:t>be financially, but there is th</w:t>
      </w:r>
      <w:r>
        <w:t>e</w:t>
      </w:r>
      <w:r>
        <w:t xml:space="preserve"> parity point and demonstrating how much we appreciate our workforce who have kept social care going through a really to</w:t>
      </w:r>
      <w:r>
        <w:t>ugh two years. It is about how we demonstrate that to people.</w:t>
      </w:r>
    </w:p>
    <w:p w:rsidR="008A37BB" w:rsidP="008A37BB">
      <w:pPr>
        <w:pStyle w:val="Question"/>
        <w:numPr>
          <w:ilvl w:val="0"/>
          <w:numId w:val="9"/>
        </w:numPr>
      </w:pPr>
      <w:sdt>
        <w:sdtPr>
          <w:alias w:val="Member"/>
          <w:tag w:val="&lt;Member mnisId='1578' dodsId='40488'&gt;"/>
          <w:id w:val="317398683"/>
          <w:placeholder>
            <w:docPart w:val="C6FFA46665424FCAA08B68C01BBAC10D"/>
          </w:placeholder>
          <w:richText/>
        </w:sdtPr>
        <w:sdtContent>
          <w:r w:rsidRPr="008B6503">
            <w:rPr>
              <w:b/>
            </w:rPr>
            <w:t>Chair:</w:t>
          </w:r>
        </w:sdtContent>
      </w:sdt>
      <w:r>
        <w:t xml:space="preserve"> Thank you. Jane</w:t>
      </w:r>
      <w:r>
        <w:t>?</w:t>
      </w:r>
    </w:p>
    <w:p w:rsidR="008A37BB" w:rsidP="008A37BB">
      <w:pPr>
        <w:pStyle w:val="Answer"/>
      </w:pPr>
      <w:sdt>
        <w:sdtPr>
          <w:alias w:val="Witness"/>
          <w:id w:val="-719821846"/>
          <w:placeholder>
            <w:docPart w:val="C6FFA46665424FCAA08B68C01BBAC10D"/>
          </w:placeholder>
          <w:richText/>
        </w:sdtPr>
        <w:sdtContent>
          <w:r w:rsidRPr="008B6503">
            <w:rPr>
              <w:b/>
              <w:i/>
            </w:rPr>
            <w:t>Jane Ashcroft:</w:t>
          </w:r>
        </w:sdtContent>
      </w:sdt>
      <w:r>
        <w:t xml:space="preserve"> If it is not about money, it is about culture. There are a couple of things. As we move forward with the integration agenda, it is about making sure </w:t>
      </w:r>
      <w:r>
        <w:t>th</w:t>
      </w:r>
      <w:r>
        <w:t xml:space="preserve">at </w:t>
      </w:r>
      <w:r>
        <w:t>the social care voice is in the room for all of those conversations and</w:t>
      </w:r>
      <w:r>
        <w:t xml:space="preserve"> is</w:t>
      </w:r>
      <w:r>
        <w:t xml:space="preserve"> in the system at the right place. Perhaps we should talk about social care and health instead of health and social care. It is a minor issue, but it might just shift the dynamic.</w:t>
      </w:r>
    </w:p>
    <w:p w:rsidR="008A37BB" w:rsidP="008A37BB">
      <w:pPr>
        <w:pStyle w:val="Question"/>
        <w:numPr>
          <w:ilvl w:val="0"/>
          <w:numId w:val="9"/>
        </w:numPr>
      </w:pPr>
      <w:sdt>
        <w:sdtPr>
          <w:alias w:val="Member"/>
          <w:tag w:val="&lt;Member mnisId='1578' dodsId='40488'&gt;"/>
          <w:id w:val="-141345976"/>
          <w:placeholder>
            <w:docPart w:val="C6FFA46665424FCAA08B68C01BBAC10D"/>
          </w:placeholder>
          <w:richText/>
        </w:sdtPr>
        <w:sdtContent>
          <w:r w:rsidRPr="008B6503">
            <w:rPr>
              <w:b/>
            </w:rPr>
            <w:t>Chair:</w:t>
          </w:r>
        </w:sdtContent>
      </w:sdt>
      <w:r>
        <w:t xml:space="preserve"> Thank you. Oonagh</w:t>
      </w:r>
      <w:r>
        <w:t>?</w:t>
      </w:r>
    </w:p>
    <w:p w:rsidR="008A37BB" w:rsidP="008A37BB">
      <w:pPr>
        <w:pStyle w:val="Answer"/>
      </w:pPr>
      <w:sdt>
        <w:sdtPr>
          <w:alias w:val="Witness"/>
          <w:id w:val="-462339720"/>
          <w:placeholder>
            <w:docPart w:val="C6FFA46665424FCAA08B68C01BBAC10D"/>
          </w:placeholder>
          <w:richText/>
        </w:sdtPr>
        <w:sdtContent>
          <w:r w:rsidRPr="008B6503">
            <w:rPr>
              <w:b/>
              <w:i/>
            </w:rPr>
            <w:t>Oonagh Smyth:</w:t>
          </w:r>
        </w:sdtContent>
      </w:sdt>
      <w:r>
        <w:t xml:space="preserve"> I agree with what everybody else has said. We need to remember that</w:t>
      </w:r>
      <w:r>
        <w:t>,</w:t>
      </w:r>
      <w:r>
        <w:t xml:space="preserve"> </w:t>
      </w:r>
      <w:r>
        <w:t>of</w:t>
      </w:r>
      <w:r>
        <w:t xml:space="preserve"> all the people leaving social care in the year, two</w:t>
      </w:r>
      <w:r>
        <w:t xml:space="preserve"> </w:t>
      </w:r>
      <w:r>
        <w:t>thirds remain within social care; they change employers. We should support people to fe</w:t>
      </w:r>
      <w:r>
        <w:t xml:space="preserve">el valued and support positive cultures. Around a quarter of providers have a turnover of less than 10%, and what they do is really focus on wellbeing and culture. If we can build value and respect into every sentence </w:t>
      </w:r>
      <w:r>
        <w:t>when</w:t>
      </w:r>
      <w:r>
        <w:t xml:space="preserve"> we talk about social care, partic</w:t>
      </w:r>
      <w:r>
        <w:t>ularly when we talk about health and social care, and make people feel valued—it does not have to cost a lot of money—in the system, and if we can stop people leaving and really focus on keeping them motivated and well, that would make a huge difference.</w:t>
      </w:r>
    </w:p>
    <w:p w:rsidR="008A37BB" w:rsidP="008A37BB">
      <w:pPr>
        <w:pStyle w:val="Question"/>
        <w:numPr>
          <w:ilvl w:val="0"/>
          <w:numId w:val="9"/>
        </w:numPr>
      </w:pPr>
      <w:sdt>
        <w:sdtPr>
          <w:alias w:val="Member"/>
          <w:tag w:val="&lt;Member mnisId='1588' dodsId='36036'&gt;"/>
          <w:id w:val="969557160"/>
          <w:placeholder>
            <w:docPart w:val="C6FFA46665424FCAA08B68C01BBAC10D"/>
          </w:placeholder>
          <w:richText/>
        </w:sdtPr>
        <w:sdtContent>
          <w:r w:rsidRPr="008B6503">
            <w:rPr>
              <w:b/>
            </w:rPr>
            <w:t>B</w:t>
          </w:r>
          <w:r w:rsidRPr="008B6503">
            <w:rPr>
              <w:b/>
            </w:rPr>
            <w:t>arbara Keeley:</w:t>
          </w:r>
        </w:sdtContent>
      </w:sdt>
      <w:r>
        <w:t xml:space="preserve"> Can I ask </w:t>
      </w:r>
      <w:r>
        <w:t xml:space="preserve">one </w:t>
      </w:r>
      <w:r>
        <w:t xml:space="preserve">very quick thing? You have talked about parity of esteem and </w:t>
      </w:r>
      <w:r>
        <w:t xml:space="preserve">feeling </w:t>
      </w:r>
      <w:r>
        <w:t xml:space="preserve">valued. Bonuses were paid to social care staff in Wales and Scotland, I think. How does something like paying a bonus—£500 or £1,000—stack up? Is that sort </w:t>
      </w:r>
      <w:r>
        <w:t>of thing helpful? It is easier to persuade a Government to do a one-off thing.</w:t>
      </w:r>
    </w:p>
    <w:p w:rsidR="008A37BB" w:rsidP="008A37BB">
      <w:pPr>
        <w:pStyle w:val="Remark"/>
      </w:pPr>
      <w:sdt>
        <w:sdtPr>
          <w:alias w:val="Member"/>
          <w:tag w:val="&lt;Member mnisId='1578' dodsId='40488'&gt;"/>
          <w:id w:val="2076005908"/>
          <w:placeholder>
            <w:docPart w:val="C6FFA46665424FCAA08B68C01BBAC10D"/>
          </w:placeholder>
          <w:richText/>
        </w:sdtPr>
        <w:sdtContent>
          <w:r w:rsidRPr="008B6503">
            <w:rPr>
              <w:b/>
            </w:rPr>
            <w:t>Chair:</w:t>
          </w:r>
        </w:sdtContent>
      </w:sdt>
      <w:r>
        <w:t xml:space="preserve"> Let</w:t>
      </w:r>
      <w:r>
        <w:t>’</w:t>
      </w:r>
      <w:r>
        <w:t>s ask one person to answer this. Why do</w:t>
      </w:r>
      <w:r>
        <w:t>n’t</w:t>
      </w:r>
      <w:r>
        <w:t xml:space="preserve"> we ask Jane as she has 9,500 employees?</w:t>
      </w:r>
    </w:p>
    <w:p w:rsidR="008A37BB" w:rsidP="008A37BB">
      <w:pPr>
        <w:pStyle w:val="Answer"/>
      </w:pPr>
      <w:sdt>
        <w:sdtPr>
          <w:alias w:val="Witness"/>
          <w:id w:val="-757752004"/>
          <w:placeholder>
            <w:docPart w:val="C6FFA46665424FCAA08B68C01BBAC10D"/>
          </w:placeholder>
          <w:richText/>
        </w:sdtPr>
        <w:sdtContent>
          <w:r w:rsidRPr="008B6503">
            <w:rPr>
              <w:b/>
              <w:i/>
            </w:rPr>
            <w:t>Jane Ashcroft:</w:t>
          </w:r>
        </w:sdtContent>
      </w:sdt>
      <w:r>
        <w:t xml:space="preserve"> We did, actually</w:t>
      </w:r>
      <w:r>
        <w:t>. Last Christmas, we made a one-off bonus payment to our workforce because we needed to recognise their contribution. We think that helped with some retention, and we think it helped people to feel valued in the organisation. Interestingly, the people usin</w:t>
      </w:r>
      <w:r>
        <w:t>g our services also really welcomed it because they could see</w:t>
      </w:r>
      <w:r>
        <w:t xml:space="preserve"> that</w:t>
      </w:r>
      <w:r>
        <w:t xml:space="preserve"> the people who are so critical to them </w:t>
      </w:r>
      <w:r>
        <w:t xml:space="preserve">were </w:t>
      </w:r>
      <w:r>
        <w:t>being recognised. We would never disagree that financial recognition would be well received.</w:t>
      </w:r>
    </w:p>
    <w:p w:rsidR="008A37BB" w:rsidP="008A37BB">
      <w:pPr>
        <w:pStyle w:val="Remark"/>
      </w:pPr>
      <w:sdt>
        <w:sdtPr>
          <w:alias w:val="Member"/>
          <w:tag w:val="&lt;Member mnisId='1578' dodsId='40488'&gt;"/>
          <w:id w:val="715861108"/>
          <w:placeholder>
            <w:docPart w:val="C6FFA46665424FCAA08B68C01BBAC10D"/>
          </w:placeholder>
          <w:richText/>
        </w:sdtPr>
        <w:sdtContent>
          <w:r w:rsidRPr="008B6503">
            <w:rPr>
              <w:b/>
            </w:rPr>
            <w:t>Chair:</w:t>
          </w:r>
        </w:sdtContent>
      </w:sdt>
      <w:r>
        <w:t xml:space="preserve"> Thank you all very much for coming and givi</w:t>
      </w:r>
      <w:r>
        <w:t>ng evidence to the Social Care and Health Select Committee, as we should now rename ourselves. We appreciate you coming, and it has been a very important evidence session, so thank you very much for sparing your time.</w:t>
      </w:r>
    </w:p>
    <w:p w:rsidR="008A37BB" w:rsidP="008A37BB">
      <w:pPr>
        <w:pStyle w:val="TitlePanel0"/>
      </w:pPr>
      <w:r>
        <w:t>Examination of witnesses</w:t>
      </w:r>
    </w:p>
    <w:p w:rsidR="008A37BB" w:rsidP="008A37BB">
      <w:pPr>
        <w:pStyle w:val="Remark"/>
        <w:ind w:left="0"/>
      </w:pPr>
      <w:r>
        <w:t>Witnesses: Ch</w:t>
      </w:r>
      <w:r>
        <w:t>ris Hopson, Nicola McQueen and Professor Stokes-Lampard.</w:t>
      </w:r>
    </w:p>
    <w:p w:rsidR="008A37BB" w:rsidP="008A37BB">
      <w:pPr>
        <w:pStyle w:val="Question"/>
        <w:numPr>
          <w:ilvl w:val="0"/>
          <w:numId w:val="9"/>
        </w:numPr>
      </w:pPr>
      <w:sdt>
        <w:sdtPr>
          <w:alias w:val="Member"/>
          <w:tag w:val="&lt;Member mnisId='1578' dodsId='40488'&gt;"/>
          <w:id w:val="1964073135"/>
          <w:placeholder>
            <w:docPart w:val="C6FFA46665424FCAA08B68C01BBAC10D"/>
          </w:placeholder>
          <w:richText/>
        </w:sdtPr>
        <w:sdtContent>
          <w:r w:rsidRPr="008B6503">
            <w:rPr>
              <w:b/>
            </w:rPr>
            <w:t>Chair:</w:t>
          </w:r>
        </w:sdtContent>
      </w:sdt>
      <w:r>
        <w:t xml:space="preserve"> We move to our final panel this morning. I welcome Chris Hopson, chief executive of NHS Providers</w:t>
      </w:r>
      <w:r>
        <w:t>,</w:t>
      </w:r>
      <w:r>
        <w:t xml:space="preserve"> </w:t>
      </w:r>
      <w:r>
        <w:t xml:space="preserve">and </w:t>
      </w:r>
      <w:r>
        <w:t xml:space="preserve">Professor Dame Helen Stokes-Lampard, the </w:t>
      </w:r>
      <w:r>
        <w:t>c</w:t>
      </w:r>
      <w:r>
        <w:t>hair of the Academy of Medical Royal Colleges</w:t>
      </w:r>
      <w:r>
        <w:t>, representing all the medical royal colleges</w:t>
      </w:r>
      <w:r>
        <w:t xml:space="preserve">. They are </w:t>
      </w:r>
      <w:r>
        <w:t>both well known to this Committee</w:t>
      </w:r>
      <w:r>
        <w:t xml:space="preserve">. </w:t>
      </w:r>
      <w:r>
        <w:t xml:space="preserve">I welcome </w:t>
      </w:r>
      <w:r>
        <w:t xml:space="preserve">to the Committee </w:t>
      </w:r>
      <w:r>
        <w:t>f</w:t>
      </w:r>
      <w:r>
        <w:t>or the first time, I think, Nicola McQueen, who is chief executive of NHS Professionals, which supplies temporary or bank staff to nearly</w:t>
      </w:r>
      <w:r>
        <w:t xml:space="preserve"> a quarter of NHS trusts in England</w:t>
      </w:r>
      <w:r>
        <w:t>. She</w:t>
      </w:r>
      <w:r>
        <w:t xml:space="preserve"> is also chief executive of Doctors Direct, the locum service for NHS professionals. Thank you all very much for joining us this morning. We have to stop at</w:t>
      </w:r>
      <w:r>
        <w:t xml:space="preserve"> half-past 11 </w:t>
      </w:r>
      <w:r>
        <w:t>because we have questions with the Health Secr</w:t>
      </w:r>
      <w:r>
        <w:t>etary, and we want to put directly to him all the things that you put to us in the next 45 minutes. We really appreciate you</w:t>
      </w:r>
      <w:r>
        <w:t>r</w:t>
      </w:r>
      <w:r>
        <w:t xml:space="preserve"> joining us. </w:t>
      </w:r>
    </w:p>
    <w:p w:rsidR="008A37BB" w:rsidP="008A37BB">
      <w:pPr>
        <w:pStyle w:val="Question"/>
        <w:numPr>
          <w:ilvl w:val="0"/>
          <w:numId w:val="0"/>
        </w:numPr>
        <w:ind w:left="794"/>
      </w:pPr>
      <w:r>
        <w:t xml:space="preserve">I want to start by asking Helen and Chris to talk very practically about an amendment </w:t>
      </w:r>
      <w:r>
        <w:t xml:space="preserve">to the Health and Care Bill </w:t>
      </w:r>
      <w:r>
        <w:t>tha</w:t>
      </w:r>
      <w:r>
        <w:t>t is going to be debated in the House of Lords this week</w:t>
      </w:r>
      <w:r>
        <w:t xml:space="preserve"> and</w:t>
      </w:r>
      <w:r>
        <w:t xml:space="preserve"> has been strongly supported by this Committee and by you both</w:t>
      </w:r>
      <w:r>
        <w:t>. It</w:t>
      </w:r>
      <w:r>
        <w:t xml:space="preserve"> would require the Government to ask a body to produce independent projections of the requirements for the health and care workfor</w:t>
      </w:r>
      <w:r>
        <w:t>ce every couple of years for the next 10, 15, 20 years.</w:t>
      </w:r>
      <w:r>
        <w:t xml:space="preserve"> T</w:t>
      </w:r>
      <w:r>
        <w:t>he Government rejected th</w:t>
      </w:r>
      <w:r>
        <w:t>e</w:t>
      </w:r>
      <w:r>
        <w:t xml:space="preserve"> amendment when I and a number of my colleagues put it forward at the Commons stage of the Bill. The reason is </w:t>
      </w:r>
      <w:r>
        <w:t>that</w:t>
      </w:r>
      <w:r>
        <w:t xml:space="preserve"> the Treasury thought it w</w:t>
      </w:r>
      <w:r>
        <w:t>ould</w:t>
      </w:r>
      <w:r>
        <w:t xml:space="preserve"> cost too much money, puttin</w:t>
      </w:r>
      <w:r>
        <w:t>g it very bluntly. What reason would you give to the Treasury as to why this time round when th</w:t>
      </w:r>
      <w:r>
        <w:t>e</w:t>
      </w:r>
      <w:r>
        <w:t xml:space="preserve"> amendment is put forward by Baroness Cumberlege and Lord Stevens they should change their mind? Let me start with you, Helen.</w:t>
      </w:r>
    </w:p>
    <w:p w:rsidR="00BF582D" w:rsidP="008A37BB">
      <w:pPr>
        <w:pStyle w:val="Answer"/>
      </w:pPr>
      <w:sdt>
        <w:sdtPr>
          <w:alias w:val="Witness"/>
          <w:id w:val="349464563"/>
          <w:placeholder>
            <w:docPart w:val="C6FFA46665424FCAA08B68C01BBAC10D"/>
          </w:placeholder>
          <w:richText/>
        </w:sdtPr>
        <w:sdtContent>
          <w:r w:rsidRPr="008B6503">
            <w:rPr>
              <w:b/>
              <w:i/>
            </w:rPr>
            <w:t>Professor Stokes-Lampard:</w:t>
          </w:r>
        </w:sdtContent>
      </w:sdt>
      <w:r>
        <w:t xml:space="preserve"> Thank</w:t>
      </w:r>
      <w:r>
        <w:t xml:space="preserve"> you so much for th</w:t>
      </w:r>
      <w:r>
        <w:t>is</w:t>
      </w:r>
      <w:r>
        <w:t xml:space="preserve"> opportunity, particularly to address th</w:t>
      </w:r>
      <w:r>
        <w:t>at</w:t>
      </w:r>
      <w:r>
        <w:t xml:space="preserve"> quite critical point. First and foremost, I </w:t>
      </w:r>
      <w:r>
        <w:t>u</w:t>
      </w:r>
      <w:r>
        <w:t>rge our colleagues in the Lords to back th</w:t>
      </w:r>
      <w:r>
        <w:t>e</w:t>
      </w:r>
      <w:r>
        <w:t xml:space="preserve"> amendment</w:t>
      </w:r>
      <w:r>
        <w:t>,</w:t>
      </w:r>
      <w:r>
        <w:t xml:space="preserve"> because it seek</w:t>
      </w:r>
      <w:r>
        <w:t>s</w:t>
      </w:r>
      <w:r>
        <w:t xml:space="preserve"> to give us a road map and a plan for how we can address the workforce shortages of the future. We are here together today because we have a crisis of our workforce throughout health and social care.</w:t>
      </w:r>
    </w:p>
    <w:p w:rsidR="009C281C" w:rsidP="008A37BB">
      <w:pPr>
        <w:pStyle w:val="Answer"/>
      </w:pPr>
      <w:r>
        <w:t>In healthcare, we have suffered over the decades because we do not have a robust, independent and transparent plan that we can rely on. We cannot all sing from the same hymn sheet when we are talking about numbers. That is because things are collected in m</w:t>
      </w:r>
      <w:r>
        <w:t>ultiple ways. No organisation should fear a report just because it does not like the outcome, and</w:t>
      </w:r>
      <w:r>
        <w:t xml:space="preserve"> because</w:t>
      </w:r>
      <w:r>
        <w:t xml:space="preserve"> it suggests that we might need more of something. It does not hinder planning in other areas of our life and society. We create plans. We look to the </w:t>
      </w:r>
      <w:r>
        <w:t>future. Even if we cannot resource them to the hilt right now, at least we can plan and we know where we are aiming to get to.</w:t>
      </w:r>
    </w:p>
    <w:p w:rsidR="008A37BB" w:rsidP="008A37BB">
      <w:pPr>
        <w:pStyle w:val="Answer"/>
      </w:pPr>
      <w:r>
        <w:t xml:space="preserve">The advantage of having a plan is </w:t>
      </w:r>
      <w:r>
        <w:t xml:space="preserve">that </w:t>
      </w:r>
      <w:r>
        <w:t>we will all be singing from the same hymn sheet</w:t>
      </w:r>
      <w:r>
        <w:t>. I</w:t>
      </w:r>
      <w:r>
        <w:t xml:space="preserve">t brings together multiple sources that </w:t>
      </w:r>
      <w:r>
        <w:t>are trustworthy</w:t>
      </w:r>
      <w:r>
        <w:t>; b</w:t>
      </w:r>
      <w:r>
        <w:t>y having independent verification and a transparent process, we c</w:t>
      </w:r>
      <w:r>
        <w:t>ould</w:t>
      </w:r>
      <w:r>
        <w:t xml:space="preserve"> all trust it and work to it. It is something that all health bodies are seeking. There are over 90 organisations that have come together to back this. </w:t>
      </w:r>
      <w:r>
        <w:t>It</w:t>
      </w:r>
      <w:r>
        <w:t xml:space="preserve"> is not some wh</w:t>
      </w:r>
      <w:r>
        <w:t xml:space="preserve">inging frippery; </w:t>
      </w:r>
      <w:r>
        <w:t>it</w:t>
      </w:r>
      <w:r>
        <w:t xml:space="preserve"> is a well</w:t>
      </w:r>
      <w:r>
        <w:t xml:space="preserve"> </w:t>
      </w:r>
      <w:r>
        <w:t>thought-through, careful amendment that we believe will be highly supportive to the Department of Health and Social Care, and indeed to the whole of Government, and ultimately, to the whole of society. All of us want an NHS th</w:t>
      </w:r>
      <w:r>
        <w:t>at function</w:t>
      </w:r>
      <w:r>
        <w:t xml:space="preserve">s </w:t>
      </w:r>
      <w:r>
        <w:t xml:space="preserve">to the highest capacity, </w:t>
      </w:r>
      <w:r>
        <w:t>is of</w:t>
      </w:r>
      <w:r>
        <w:t xml:space="preserve"> the highest calibre, and is staffed by the right sort of people. We are not calling for specific numbers of this or that; we want somebody independent to say, “This is the right plan.”</w:t>
      </w:r>
    </w:p>
    <w:p w:rsidR="008A37BB" w:rsidP="008A37BB">
      <w:pPr>
        <w:pStyle w:val="Question"/>
        <w:numPr>
          <w:ilvl w:val="0"/>
          <w:numId w:val="9"/>
        </w:numPr>
      </w:pPr>
      <w:sdt>
        <w:sdtPr>
          <w:alias w:val="Member"/>
          <w:tag w:val="&lt;Member mnisId='1578' dodsId='40488'&gt;"/>
          <w:id w:val="1255870104"/>
          <w:placeholder>
            <w:docPart w:val="C6FFA46665424FCAA08B68C01BBAC10D"/>
          </w:placeholder>
          <w:richText/>
        </w:sdtPr>
        <w:sdtContent>
          <w:r w:rsidRPr="008B6503">
            <w:rPr>
              <w:b/>
            </w:rPr>
            <w:t>Chair:</w:t>
          </w:r>
        </w:sdtContent>
      </w:sdt>
      <w:r>
        <w:t xml:space="preserve"> At the start of th</w:t>
      </w:r>
      <w:r>
        <w:t>is session</w:t>
      </w:r>
      <w:r>
        <w:t>,</w:t>
      </w:r>
      <w:r>
        <w:t xml:space="preserve"> before you came, we heard very powerful evidence from Dr Emma Hayward, a GP who very bravely told us that she was burnt out</w:t>
      </w:r>
      <w:r>
        <w:t>,</w:t>
      </w:r>
      <w:r>
        <w:t xml:space="preserve"> and has had to take time off work and is planning to go back in April</w:t>
      </w:r>
      <w:r>
        <w:t>,</w:t>
      </w:r>
      <w:r>
        <w:t xml:space="preserve"> just because of the pressure of being a GP in th</w:t>
      </w:r>
      <w:r>
        <w:t>e current circumstances. What signal do you think it is going to send to staff who are feeling desperate and pretty exhausted at the moment if the Government reject the opportunity to have an independent workforce plan?</w:t>
      </w:r>
    </w:p>
    <w:p w:rsidR="008A37BB" w:rsidP="008A37BB">
      <w:pPr>
        <w:pStyle w:val="Answer"/>
      </w:pPr>
      <w:sdt>
        <w:sdtPr>
          <w:alias w:val="Witness"/>
          <w:id w:val="-1152826952"/>
          <w:placeholder>
            <w:docPart w:val="C6FFA46665424FCAA08B68C01BBAC10D"/>
          </w:placeholder>
          <w:richText/>
        </w:sdtPr>
        <w:sdtContent>
          <w:r w:rsidRPr="008B6503">
            <w:rPr>
              <w:b/>
              <w:i/>
            </w:rPr>
            <w:t>Professor Stokes-Lampard:</w:t>
          </w:r>
        </w:sdtContent>
      </w:sdt>
      <w:r>
        <w:t xml:space="preserve"> First, I</w:t>
      </w:r>
      <w:r>
        <w:t xml:space="preserve"> am truly sorry to hear what Emma is going through. I am a general practitioner still at the frontline. I was working in my practice till late last night, and I see colleagues feeling the pressure day in, day out, as they are throughout the entire system. </w:t>
      </w:r>
      <w:r>
        <w:t xml:space="preserve">This is not a primary care issue; </w:t>
      </w:r>
      <w:r>
        <w:t xml:space="preserve">it </w:t>
      </w:r>
      <w:r>
        <w:t xml:space="preserve">is the whole system, the NHS and social care. The message is very confusing for people. On the one hand, we have a narrative that the UK population love the NHS, they respect it hugely, </w:t>
      </w:r>
      <w:r>
        <w:t xml:space="preserve">and </w:t>
      </w:r>
      <w:r>
        <w:t>it is one of our jewel instit</w:t>
      </w:r>
      <w:r>
        <w:t>utions, yet the Government are not prepared to be honest about what is required. We are not saying you have to fund it straightaway. If we do not know what we are dealing with, it is a frustration for everybody. I am being generous when I say I believe hea</w:t>
      </w:r>
      <w:r>
        <w:t>lthcare professionals are bewildered a</w:t>
      </w:r>
      <w:r>
        <w:t>nd do</w:t>
      </w:r>
      <w:r>
        <w:t xml:space="preserve"> not understand why we have not heard a legitimate justification as to why a plan is a bad thing.</w:t>
      </w:r>
    </w:p>
    <w:p w:rsidR="008A37BB" w:rsidP="008A37BB">
      <w:pPr>
        <w:pStyle w:val="Question"/>
        <w:numPr>
          <w:ilvl w:val="0"/>
          <w:numId w:val="9"/>
        </w:numPr>
      </w:pPr>
      <w:sdt>
        <w:sdtPr>
          <w:alias w:val="Member"/>
          <w:tag w:val="&lt;Member mnisId='1578' dodsId='40488'&gt;"/>
          <w:id w:val="2126273806"/>
          <w:placeholder>
            <w:docPart w:val="C6FFA46665424FCAA08B68C01BBAC10D"/>
          </w:placeholder>
          <w:richText/>
        </w:sdtPr>
        <w:sdtContent>
          <w:r w:rsidRPr="008B6503">
            <w:rPr>
              <w:b/>
            </w:rPr>
            <w:t>Chair:</w:t>
          </w:r>
        </w:sdtContent>
      </w:sdt>
      <w:r>
        <w:t xml:space="preserve"> Thank you. We will come back to you, Helen. Chris, you have been one of the loudest voices in the sector a</w:t>
      </w:r>
      <w:r>
        <w:t>rguing for this change. The other thing the Government say, apart from their worries about the cost, is that they think they are going to cover all of this in what they call Framework 15, which is th</w:t>
      </w:r>
      <w:r>
        <w:t>e</w:t>
      </w:r>
      <w:r>
        <w:t xml:space="preserve"> plan that D</w:t>
      </w:r>
      <w:r>
        <w:t>H</w:t>
      </w:r>
      <w:r>
        <w:t>SC says will be coming out shortly. What ar</w:t>
      </w:r>
      <w:r>
        <w:t xml:space="preserve">e </w:t>
      </w:r>
      <w:r>
        <w:t>your concerns about what the Government say they are planning to do as compared to what you have been campaigning for?</w:t>
      </w:r>
    </w:p>
    <w:p w:rsidR="00515491" w:rsidP="008A37BB">
      <w:pPr>
        <w:pStyle w:val="Answer"/>
      </w:pPr>
      <w:sdt>
        <w:sdtPr>
          <w:alias w:val="Witness"/>
          <w:id w:val="196285313"/>
          <w:placeholder>
            <w:docPart w:val="C6FFA46665424FCAA08B68C01BBAC10D"/>
          </w:placeholder>
          <w:richText/>
        </w:sdtPr>
        <w:sdtContent>
          <w:r w:rsidRPr="008B6503">
            <w:rPr>
              <w:b/>
              <w:i/>
            </w:rPr>
            <w:t>Chris Hopson:</w:t>
          </w:r>
        </w:sdtContent>
      </w:sdt>
      <w:r>
        <w:t xml:space="preserve"> Framework 15 will be helpful because it will lay out very clearly what is needed to create an effective workforce plan. It will effectively set out, for example, that we know that we are going to need to transform care, we know that technology will make a</w:t>
      </w:r>
      <w:r>
        <w:t xml:space="preserve"> significant difference, </w:t>
      </w:r>
      <w:r>
        <w:t xml:space="preserve">and </w:t>
      </w:r>
      <w:r>
        <w:t>we know that we need to introduce new roles, but the crucial thing about Framework 15 is</w:t>
      </w:r>
      <w:r>
        <w:t xml:space="preserve"> that</w:t>
      </w:r>
      <w:r>
        <w:t xml:space="preserve"> it will not have actual numbers in it, and that is the real issue.</w:t>
      </w:r>
    </w:p>
    <w:p w:rsidR="003B3586" w:rsidP="008A37BB">
      <w:pPr>
        <w:pStyle w:val="Answer"/>
      </w:pPr>
      <w:r>
        <w:t xml:space="preserve">We need to be </w:t>
      </w:r>
      <w:r>
        <w:t>very</w:t>
      </w:r>
      <w:r>
        <w:t xml:space="preserve"> blunt, Chair; we have no</w:t>
      </w:r>
      <w:r>
        <w:t>w</w:t>
      </w:r>
      <w:r>
        <w:t xml:space="preserve"> reached a point where</w:t>
      </w:r>
      <w:r>
        <w:t xml:space="preserve"> workforce shortages are very clearly impacting on the quality of care</w:t>
      </w:r>
      <w:r>
        <w:t>,</w:t>
      </w:r>
      <w:r>
        <w:t xml:space="preserve"> despite the best frontline efforts</w:t>
      </w:r>
      <w:r>
        <w:t>,</w:t>
      </w:r>
      <w:r>
        <w:t xml:space="preserve"> that the NHS is currently providing. If you look at the issues we have on the urgent and emergency care pathway, which are very significant at the m</w:t>
      </w:r>
      <w:r>
        <w:t xml:space="preserve">oment, it is clear; they are </w:t>
      </w:r>
      <w:r>
        <w:t xml:space="preserve">significantly </w:t>
      </w:r>
      <w:r>
        <w:t>due to workforce shortages. We are simply not able to recover the care backlogs that have built up because we do not have enough staff to do so.</w:t>
      </w:r>
      <w:r>
        <w:t xml:space="preserve"> </w:t>
      </w:r>
      <w:r>
        <w:t>There is a very direct link between workforce shortages and the qual</w:t>
      </w:r>
      <w:r>
        <w:t>ity of care we are able to provide. All of us in the service—100 different organisations</w:t>
      </w:r>
      <w:r>
        <w:t>,</w:t>
      </w:r>
      <w:r>
        <w:t xml:space="preserve"> you</w:t>
      </w:r>
      <w:r>
        <w:t>,</w:t>
      </w:r>
      <w:r>
        <w:t xml:space="preserve"> </w:t>
      </w:r>
      <w:r>
        <w:t xml:space="preserve">former chief executive of NHS England </w:t>
      </w:r>
      <w:r>
        <w:t>Simon Stevens,</w:t>
      </w:r>
      <w:r>
        <w:t xml:space="preserve"> former chair of NHS Improvement </w:t>
      </w:r>
      <w:r>
        <w:t>Dido Harding—have been very clear that we simply cannot run the NHS effectiv</w:t>
      </w:r>
      <w:r>
        <w:t>ely or efficiently unless we have a long-term workforce plan.</w:t>
      </w:r>
    </w:p>
    <w:p w:rsidR="008A37BB" w:rsidP="008A37BB">
      <w:pPr>
        <w:pStyle w:val="Answer"/>
      </w:pPr>
      <w:r>
        <w:t>If I may, I want to address the Treasury directly because you have been very clear, and Simon and Dido have been very clear, that this is where a significant part of the problem lies. The Treasu</w:t>
      </w:r>
      <w:r>
        <w:t xml:space="preserve">ry </w:t>
      </w:r>
      <w:r>
        <w:t>is</w:t>
      </w:r>
      <w:r>
        <w:t xml:space="preserve"> forever saying to us, “You have a responsibility, the NHS, to maximise taxpayer value for money.” The answer is that at the moment we are spending billions of pounds that we do not need to spend on agency and locum staff instead of the full-time staf</w:t>
      </w:r>
      <w:r>
        <w:t xml:space="preserve">f we desperately need. We have reached a pretty absurd and extraordinary position where the NHS is saying, “We need this long-term workforce plan to maximise taxpayer value for money, but the Treasury </w:t>
      </w:r>
      <w:r>
        <w:t xml:space="preserve">is </w:t>
      </w:r>
      <w:r>
        <w:t>stopping us and preventing us from doing so.” That c</w:t>
      </w:r>
      <w:r>
        <w:t>annot make sense. I am hoping that their Lordships at this end of the House</w:t>
      </w:r>
      <w:r>
        <w:t>s</w:t>
      </w:r>
      <w:r>
        <w:t xml:space="preserve"> of Parliament will pass the amendment either today or on Wednesday. Then when there is debate between the Commons and the Lords, if that is what happens</w:t>
      </w:r>
      <w:r>
        <w:t>—</w:t>
      </w:r>
      <w:r>
        <w:t>the famed ping-pong</w:t>
      </w:r>
      <w:r>
        <w:t>—</w:t>
      </w:r>
      <w:r>
        <w:t>the Go</w:t>
      </w:r>
      <w:r>
        <w:t xml:space="preserve">vernment face a really important choice </w:t>
      </w:r>
      <w:r>
        <w:t>about</w:t>
      </w:r>
      <w:r>
        <w:t xml:space="preserve"> whether they are going to work with people like you and us to try to find a sensible way to get that workforce plan in place because</w:t>
      </w:r>
      <w:r>
        <w:t>, boy oh boy, do</w:t>
      </w:r>
      <w:r>
        <w:t xml:space="preserve"> we need it.</w:t>
      </w:r>
    </w:p>
    <w:p w:rsidR="008A37BB" w:rsidP="008A37BB">
      <w:pPr>
        <w:pStyle w:val="Question"/>
        <w:numPr>
          <w:ilvl w:val="0"/>
          <w:numId w:val="9"/>
        </w:numPr>
      </w:pPr>
      <w:sdt>
        <w:sdtPr>
          <w:alias w:val="Member"/>
          <w:tag w:val="&lt;Member mnisId='1578' dodsId='40488'&gt;"/>
          <w:id w:val="1036932122"/>
          <w:placeholder>
            <w:docPart w:val="C6FFA46665424FCAA08B68C01BBAC10D"/>
          </w:placeholder>
          <w:richText/>
        </w:sdtPr>
        <w:sdtContent>
          <w:r w:rsidRPr="008B6503">
            <w:rPr>
              <w:b/>
            </w:rPr>
            <w:t>Chair:</w:t>
          </w:r>
        </w:sdtContent>
      </w:sdt>
      <w:r>
        <w:t xml:space="preserve"> Thank you. Back to Helen, if I may</w:t>
      </w:r>
      <w:r>
        <w:t>. W</w:t>
      </w:r>
      <w:r>
        <w:t>e h</w:t>
      </w:r>
      <w:r>
        <w:t>ave heard the impact on continuity of care talked about a lot this morning, and the fact that workforce shortages mean that people see a different professional at different times when they interact with the system. What is your impression of the impact tha</w:t>
      </w:r>
      <w:r>
        <w:t>t is having on the quality of patient care?</w:t>
      </w:r>
    </w:p>
    <w:p w:rsidR="00E16494" w:rsidP="008A37BB">
      <w:pPr>
        <w:pStyle w:val="Answer"/>
      </w:pPr>
      <w:sdt>
        <w:sdtPr>
          <w:alias w:val="Witness"/>
          <w:id w:val="-1063722077"/>
          <w:placeholder>
            <w:docPart w:val="C6FFA46665424FCAA08B68C01BBAC10D"/>
          </w:placeholder>
          <w:richText/>
        </w:sdtPr>
        <w:sdtContent>
          <w:r w:rsidRPr="008B6503">
            <w:rPr>
              <w:b/>
              <w:i/>
            </w:rPr>
            <w:t>Professor Stokes-Lampard:</w:t>
          </w:r>
        </w:sdtContent>
      </w:sdt>
      <w:r>
        <w:t xml:space="preserve"> It is hugely variable around different disciplines and different parts of care. In areas where </w:t>
      </w:r>
      <w:r>
        <w:t xml:space="preserve">we have very </w:t>
      </w:r>
      <w:r>
        <w:t>transient staff, where we</w:t>
      </w:r>
      <w:r>
        <w:t xml:space="preserve"> have huge staffing rota gaps and </w:t>
      </w:r>
      <w:r>
        <w:t>we</w:t>
      </w:r>
      <w:r>
        <w:t xml:space="preserve"> have to rely o</w:t>
      </w:r>
      <w:r>
        <w:t xml:space="preserve">n people who are locum or temporary to fill vacancies, continuity goes straight out </w:t>
      </w:r>
      <w:r>
        <w:t xml:space="preserve">of </w:t>
      </w:r>
      <w:r>
        <w:t>the window. It is the first thing to be sacrificed when there are problems. You then get the challenges</w:t>
      </w:r>
      <w:r>
        <w:t xml:space="preserve">, </w:t>
      </w:r>
      <w:r>
        <w:t>whether it is bringing people in externally to help or whether i</w:t>
      </w:r>
      <w:r>
        <w:t xml:space="preserve">t is </w:t>
      </w:r>
      <w:r>
        <w:t>cross-</w:t>
      </w:r>
      <w:r>
        <w:t xml:space="preserve">covering from other teams. That goes, and what goes with it is the culture, wellbeing and support </w:t>
      </w:r>
      <w:r>
        <w:t>that comes with</w:t>
      </w:r>
      <w:r>
        <w:t xml:space="preserve"> being part of a regular team.</w:t>
      </w:r>
    </w:p>
    <w:p w:rsidR="0026182C" w:rsidP="008A37BB">
      <w:pPr>
        <w:pStyle w:val="Answer"/>
      </w:pPr>
      <w:r>
        <w:t xml:space="preserve">If we are with colleagues with any degree of continuity—just one to one with our </w:t>
      </w:r>
      <w:r>
        <w:t>colleagues, let alone the relationship with the patients—</w:t>
      </w:r>
      <w:r>
        <w:t>i</w:t>
      </w:r>
      <w:r>
        <w:t xml:space="preserve">t is better for morale and retention, and it gives people confidence. You then have the complexity of long-term relationships, particularly disciplines that rely on long-term care. General practice </w:t>
      </w:r>
      <w:r>
        <w:t>is the obvious one</w:t>
      </w:r>
      <w:r>
        <w:t>,</w:t>
      </w:r>
      <w:r>
        <w:t xml:space="preserve"> where we know people and we know their families. When you have a transient </w:t>
      </w:r>
      <w:r>
        <w:t>work</w:t>
      </w:r>
      <w:r>
        <w:t>force, it is affected badly. Morale gets affected. Patients hate it. Patients regularly tell us, “I don’t want to keep telling my story time and time again.”</w:t>
      </w:r>
      <w:r>
        <w:t xml:space="preserve"> That is inefficient.</w:t>
      </w:r>
    </w:p>
    <w:p w:rsidR="008A37BB" w:rsidP="008A37BB">
      <w:pPr>
        <w:pStyle w:val="Answer"/>
      </w:pPr>
      <w:r>
        <w:t>There are new ways of working through the NHS that involve wider teams, so I do not want to imply that continuity is everything. There are creative ways of working that involve excellent notetaking and working in small teams who inter</w:t>
      </w:r>
      <w:r>
        <w:t>act well with each other</w:t>
      </w:r>
      <w:r>
        <w:t xml:space="preserve">, </w:t>
      </w:r>
      <w:r>
        <w:t xml:space="preserve">often multidisciplinary teams. You can counteract some of these things by careful planning and factoring </w:t>
      </w:r>
      <w:r>
        <w:t xml:space="preserve">it </w:t>
      </w:r>
      <w:r>
        <w:t>in</w:t>
      </w:r>
      <w:r>
        <w:t>, as it were</w:t>
      </w:r>
      <w:r>
        <w:t>. You do not have to be full</w:t>
      </w:r>
      <w:r>
        <w:t xml:space="preserve"> </w:t>
      </w:r>
      <w:r>
        <w:t xml:space="preserve">time and you do not have to be in one organisation permanently, but being part </w:t>
      </w:r>
      <w:r>
        <w:t>of a team, providing care to patients who know you and you know them is helpful, efficient, safe, more effective, and cost-effective to the system.</w:t>
      </w:r>
    </w:p>
    <w:p w:rsidR="008A37BB" w:rsidP="008A37BB">
      <w:pPr>
        <w:pStyle w:val="Question"/>
        <w:numPr>
          <w:ilvl w:val="0"/>
          <w:numId w:val="9"/>
        </w:numPr>
      </w:pPr>
      <w:sdt>
        <w:sdtPr>
          <w:alias w:val="Member"/>
          <w:tag w:val="&lt;Member mnisId='1578' dodsId='40488'&gt;"/>
          <w:id w:val="-618065184"/>
          <w:placeholder>
            <w:docPart w:val="C6FFA46665424FCAA08B68C01BBAC10D"/>
          </w:placeholder>
          <w:richText/>
        </w:sdtPr>
        <w:sdtContent>
          <w:r w:rsidRPr="008B6503">
            <w:rPr>
              <w:b/>
            </w:rPr>
            <w:t>Chair:</w:t>
          </w:r>
        </w:sdtContent>
      </w:sdt>
      <w:r>
        <w:t xml:space="preserve"> Thank you. Can I bring in Nicola? You heard Chris talking about the £6 billion a year that we spen</w:t>
      </w:r>
      <w:r>
        <w:t>t</w:t>
      </w:r>
      <w:r>
        <w:t xml:space="preserve"> on locum and agency staff pre-pandemic. NHS Professionals helps about a quarter of trusts </w:t>
      </w:r>
      <w:r>
        <w:t xml:space="preserve">to </w:t>
      </w:r>
      <w:r>
        <w:t xml:space="preserve">use bank staff, so it is much better value for money and </w:t>
      </w:r>
      <w:r>
        <w:t xml:space="preserve">there is </w:t>
      </w:r>
      <w:r>
        <w:t xml:space="preserve">more continuity of care because it is people who are from the same organisation. Why is it that </w:t>
      </w:r>
      <w:r>
        <w:t>with the services that NHS Professionals offer we are still spending £6 billion a year on locum and agency staff?</w:t>
      </w:r>
    </w:p>
    <w:p w:rsidR="00C73FF8" w:rsidP="008A37BB">
      <w:pPr>
        <w:pStyle w:val="Answer"/>
      </w:pPr>
      <w:sdt>
        <w:sdtPr>
          <w:alias w:val="Witness"/>
          <w:id w:val="1519200618"/>
          <w:placeholder>
            <w:docPart w:val="C6FFA46665424FCAA08B68C01BBAC10D"/>
          </w:placeholder>
          <w:richText/>
        </w:sdtPr>
        <w:sdtContent>
          <w:r w:rsidRPr="008B6503">
            <w:rPr>
              <w:b/>
              <w:i/>
            </w:rPr>
            <w:t>Nicola McQueen:</w:t>
          </w:r>
        </w:sdtContent>
      </w:sdt>
      <w:r>
        <w:t xml:space="preserve"> I want to set some context about what is categorised as a flexible workforce in the NHS, which would include bank, agency an</w:t>
      </w:r>
      <w:r>
        <w:t>d off-framework agency because there is a big distinction when we start to think about high-cost locums. Seventy-six per</w:t>
      </w:r>
      <w:r>
        <w:t xml:space="preserve"> </w:t>
      </w:r>
      <w:r>
        <w:t>cent</w:t>
      </w:r>
      <w:r>
        <w:t>.</w:t>
      </w:r>
      <w:r>
        <w:t xml:space="preserve"> of all nursing vacancies today are filled by this flexible working group, and over 80% of doctor vacancies are filled by this gro</w:t>
      </w:r>
      <w:r>
        <w:t xml:space="preserve">up. </w:t>
      </w:r>
      <w:r>
        <w:t>It</w:t>
      </w:r>
      <w:r>
        <w:t xml:space="preserve"> is a significant part of the NHS workforce</w:t>
      </w:r>
      <w:r>
        <w:t>, but it</w:t>
      </w:r>
      <w:r>
        <w:t xml:space="preserve"> very often gets sent into one bucket of </w:t>
      </w:r>
      <w:r>
        <w:t>“</w:t>
      </w:r>
      <w:r>
        <w:t>expensive locum agents</w:t>
      </w:r>
      <w:r>
        <w:t>.”</w:t>
      </w:r>
      <w:r>
        <w:t xml:space="preserve"> A bank nurse on a standard band 5 rate would cost less than a substantive nurse in the NHS. It is not about cost when we refer to ba</w:t>
      </w:r>
      <w:r>
        <w:t>nk workers.</w:t>
      </w:r>
    </w:p>
    <w:p w:rsidR="00621397" w:rsidP="008A37BB">
      <w:pPr>
        <w:pStyle w:val="Answer"/>
      </w:pPr>
      <w:r>
        <w:t xml:space="preserve">We have </w:t>
      </w:r>
      <w:r>
        <w:t>a</w:t>
      </w:r>
      <w:r>
        <w:t xml:space="preserve"> very unique lens </w:t>
      </w:r>
      <w:r>
        <w:t xml:space="preserve">on it </w:t>
      </w:r>
      <w:r>
        <w:t xml:space="preserve">because we support, as you mentioned, more than 50 trusts with all of their vacancies. We have 180,000 bank members </w:t>
      </w:r>
      <w:r>
        <w:t>that</w:t>
      </w:r>
      <w:r>
        <w:t xml:space="preserve"> we mobilise in and out of different environments, and </w:t>
      </w:r>
      <w:r>
        <w:t>i</w:t>
      </w:r>
      <w:r>
        <w:t>t is an increasing number every sin</w:t>
      </w:r>
      <w:r>
        <w:t xml:space="preserve">gle week. Through the pandemic it rose by </w:t>
      </w:r>
      <w:r>
        <w:t>50,000. The key thing for me is that there is a significant rise in people choosing a career-flexible work path. More than 60,000 of th</w:t>
      </w:r>
      <w:r>
        <w:t>e</w:t>
      </w:r>
      <w:r>
        <w:t xml:space="preserve"> bank membership just in NHSP’s reach do not work substantively in the NHS and</w:t>
      </w:r>
      <w:r>
        <w:t xml:space="preserve"> they do not have a voice in our service. It is about giving that population a voice. It is a significant part of our workforce. They play different roles in different parts of their career.</w:t>
      </w:r>
    </w:p>
    <w:p w:rsidR="00391BF1" w:rsidP="008A37BB">
      <w:pPr>
        <w:pStyle w:val="Answer"/>
      </w:pPr>
      <w:r>
        <w:t>The personas within our bank or our agency workforce will be flex</w:t>
      </w:r>
      <w:r>
        <w:t>i-retired—I love that term. One of the nurses I spoke to very recently at a trust said, “I am flexi-retired. My priority is picking up my grandchildren from school, and every hour that I do not need to be doing that I can spend at my local trust.” There is</w:t>
      </w:r>
      <w:r>
        <w:t xml:space="preserve"> real continuity of care with people like that because they very often go back to the same ward with the same set of patients and the same teams around them. We need to keep people like that in bank membership.</w:t>
      </w:r>
    </w:p>
    <w:p w:rsidR="000965DD" w:rsidP="008A37BB">
      <w:pPr>
        <w:pStyle w:val="Answer"/>
      </w:pPr>
      <w:r>
        <w:t xml:space="preserve">There is also the career flexible worker who </w:t>
      </w:r>
      <w:r>
        <w:t>chooses to only work flexibly because from one week to another they do not quite know what hours they can do. Those people still need access to training and development, and they get absolutely sidelined when it comes to that. When we think about this as a</w:t>
      </w:r>
      <w:r>
        <w:t xml:space="preserve"> community growing and providing a service to us across the NHS, we need to think about how we keep their skills relevant and adaptable to become more relevant as the system moves and shifts with the new roles that we are creating.</w:t>
      </w:r>
      <w:r>
        <w:t xml:space="preserve"> </w:t>
      </w:r>
      <w:r>
        <w:t>We have our vocational c</w:t>
      </w:r>
      <w:r>
        <w:t xml:space="preserve">arers, and we have talked a bit about that through the panels today. These are people who want to come in and care. Very often, those on the banks </w:t>
      </w:r>
      <w:r>
        <w:t>who</w:t>
      </w:r>
      <w:r>
        <w:t xml:space="preserve"> do this have worked in the NHS for many years, perhaps at band 8 or band 9 in management roles, but </w:t>
      </w:r>
      <w:r>
        <w:t xml:space="preserve">they </w:t>
      </w:r>
      <w:r>
        <w:t>do not want that any more: “I just want to come in and care. I want to spend my time with patients.”</w:t>
      </w:r>
    </w:p>
    <w:p w:rsidR="008A37BB" w:rsidP="008A37BB">
      <w:pPr>
        <w:pStyle w:val="Answer"/>
      </w:pPr>
      <w:r>
        <w:t xml:space="preserve">We have a very unique lens </w:t>
      </w:r>
      <w:r>
        <w:t>on</w:t>
      </w:r>
      <w:r>
        <w:t xml:space="preserve"> this flexible workforce. We need to start changing the narrative about </w:t>
      </w:r>
      <w:r>
        <w:t xml:space="preserve">high </w:t>
      </w:r>
      <w:r>
        <w:t>expense agency locums because a lot of th</w:t>
      </w:r>
      <w:r>
        <w:t>e</w:t>
      </w:r>
      <w:r>
        <w:t xml:space="preserve"> workfo</w:t>
      </w:r>
      <w:r>
        <w:t>rce is not that. There is a tiering that we need to be mindful of because we have a lot of very good agencies that support us in our hours of need and have the ability and the capacity to speak to individuals and ask them to go into particular shifts. Whil</w:t>
      </w:r>
      <w:r>
        <w:t>e it is slightly more expensive than</w:t>
      </w:r>
      <w:r>
        <w:t xml:space="preserve"> </w:t>
      </w:r>
      <w:r>
        <w:t xml:space="preserve">you would pay for a bank nurse, the actual margins are minuscule in this population. Private sector agencies working on our frameworks across a system often work between 2% and 6% mark-up. That is tiny. </w:t>
      </w:r>
      <w:r>
        <w:t>In the mandate</w:t>
      </w:r>
      <w:r>
        <w:t>,</w:t>
      </w:r>
      <w:r>
        <w:t xml:space="preserve"> </w:t>
      </w:r>
      <w:r>
        <w:t>we put</w:t>
      </w:r>
      <w:r>
        <w:t xml:space="preserve"> a lot of pressure on enhanced complian</w:t>
      </w:r>
      <w:r>
        <w:t>ce</w:t>
      </w:r>
      <w:r>
        <w:t xml:space="preserve"> standards and very difficult scenarios when mobilising workforces from one trust to another that might have different criteria.</w:t>
      </w:r>
    </w:p>
    <w:p w:rsidR="008A37BB" w:rsidP="008A37BB">
      <w:pPr>
        <w:pStyle w:val="Question"/>
        <w:numPr>
          <w:ilvl w:val="0"/>
          <w:numId w:val="9"/>
        </w:numPr>
      </w:pPr>
      <w:sdt>
        <w:sdtPr>
          <w:alias w:val="Member"/>
          <w:tag w:val="&lt;Member mnisId='1578' dodsId='40488'&gt;"/>
          <w:id w:val="-978926318"/>
          <w:placeholder>
            <w:docPart w:val="C6FFA46665424FCAA08B68C01BBAC10D"/>
          </w:placeholder>
          <w:richText/>
        </w:sdtPr>
        <w:sdtContent>
          <w:r w:rsidRPr="008B6503">
            <w:rPr>
              <w:b/>
            </w:rPr>
            <w:t>Chair:</w:t>
          </w:r>
        </w:sdtContent>
      </w:sdt>
      <w:r>
        <w:t xml:space="preserve"> Let me ask you about that. You explained very helpfully how a properly </w:t>
      </w:r>
      <w:r>
        <w:t>organised bank can make a very big difference to a hospital, and how there is a valuable role for framework agencies. When people think about the extortionate rates that are sometimes paid, th</w:t>
      </w:r>
      <w:r>
        <w:t>o</w:t>
      </w:r>
      <w:r>
        <w:t>se</w:t>
      </w:r>
      <w:r>
        <w:t xml:space="preserve"> are to</w:t>
      </w:r>
      <w:r>
        <w:t xml:space="preserve"> the off-framework agencies that are </w:t>
      </w:r>
      <w:r>
        <w:t xml:space="preserve">there </w:t>
      </w:r>
      <w:r>
        <w:t xml:space="preserve">for people </w:t>
      </w:r>
      <w:r>
        <w:t xml:space="preserve">when they are absolutely desperate and have no alternative. Is it the case that some companies that run a framework agency set up an off-framework agency under a different </w:t>
      </w:r>
      <w:r>
        <w:t>brand name and then migrate some of their staff from the framework rates to the off-</w:t>
      </w:r>
      <w:r>
        <w:t>framework rates where the margins are higher?</w:t>
      </w:r>
    </w:p>
    <w:p w:rsidR="008A37BB" w:rsidP="008A37BB">
      <w:pPr>
        <w:pStyle w:val="Answer"/>
      </w:pPr>
      <w:sdt>
        <w:sdtPr>
          <w:alias w:val="Witness"/>
          <w:id w:val="1535542123"/>
          <w:placeholder>
            <w:docPart w:val="C6FFA46665424FCAA08B68C01BBAC10D"/>
          </w:placeholder>
          <w:richText/>
        </w:sdtPr>
        <w:sdtContent>
          <w:r w:rsidRPr="008B6503">
            <w:rPr>
              <w:b/>
              <w:i/>
            </w:rPr>
            <w:t>Nicola McQueen:</w:t>
          </w:r>
        </w:sdtContent>
      </w:sdt>
      <w:r>
        <w:t xml:space="preserve"> It is absolutely true that there are groups of recruitment businesses that have on-framework and off-framework agencies</w:t>
      </w:r>
      <w:r>
        <w:t>. V</w:t>
      </w:r>
      <w:r>
        <w:t xml:space="preserve">ery often they provide a completely different service, </w:t>
      </w:r>
      <w:r>
        <w:t>but</w:t>
      </w:r>
      <w:r>
        <w:t xml:space="preserve"> they can to</w:t>
      </w:r>
      <w:r>
        <w:t xml:space="preserve">ggle between the two. There is absolutely a need for a break-glass shift that will pay an off-framework agency an enhanced rate to get the right person into their ward. </w:t>
      </w:r>
      <w:r>
        <w:t>To allow that, w</w:t>
      </w:r>
      <w:r>
        <w:t>hat very often happens is</w:t>
      </w:r>
      <w:r>
        <w:t xml:space="preserve"> that</w:t>
      </w:r>
      <w:r>
        <w:t xml:space="preserve"> they might send a taxi to pick th</w:t>
      </w:r>
      <w:r>
        <w:t>e</w:t>
      </w:r>
      <w:r>
        <w:t xml:space="preserve"> perso</w:t>
      </w:r>
      <w:r>
        <w:t>n up to take them to a rural location that they might not be used to travelling to. They might give them enhanced training. They might be thinking about how they induct them. It is not all high-cost agencies exploiting us in our hour of need. Sometimes the</w:t>
      </w:r>
      <w:r>
        <w:t>y come with an additional service wrap, but not always.</w:t>
      </w:r>
    </w:p>
    <w:p w:rsidR="008A37BB" w:rsidP="008A37BB">
      <w:pPr>
        <w:pStyle w:val="Question"/>
        <w:numPr>
          <w:ilvl w:val="0"/>
          <w:numId w:val="9"/>
        </w:numPr>
      </w:pPr>
      <w:sdt>
        <w:sdtPr>
          <w:alias w:val="Member"/>
          <w:tag w:val="&lt;Member mnisId='1578' dodsId='40488'&gt;"/>
          <w:id w:val="-230226980"/>
          <w:placeholder>
            <w:docPart w:val="C6FFA46665424FCAA08B68C01BBAC10D"/>
          </w:placeholder>
          <w:richText/>
        </w:sdtPr>
        <w:sdtContent>
          <w:r w:rsidRPr="008B6503">
            <w:rPr>
              <w:b/>
            </w:rPr>
            <w:t>Chair:</w:t>
          </w:r>
        </w:sdtContent>
      </w:sdt>
      <w:r>
        <w:t xml:space="preserve"> Can we talk about the “not always”</w:t>
      </w:r>
      <w:r>
        <w:t>?</w:t>
      </w:r>
      <w:r>
        <w:t xml:space="preserve"> </w:t>
      </w:r>
      <w:r>
        <w:t>T</w:t>
      </w:r>
      <w:r>
        <w:t>h</w:t>
      </w:r>
      <w:r>
        <w:t>at</w:t>
      </w:r>
      <w:r>
        <w:t xml:space="preserve"> is the bit I am concerned about</w:t>
      </w:r>
      <w:r>
        <w:t>.</w:t>
      </w:r>
      <w:r>
        <w:t xml:space="preserve"> The frameworks were set up basically—let</w:t>
      </w:r>
      <w:r>
        <w:t>’</w:t>
      </w:r>
      <w:r>
        <w:t>s not beat about the bush—to stop the NHS being ripped off when it is desper</w:t>
      </w:r>
      <w:r>
        <w:t>ate for staff. We said the deal is</w:t>
      </w:r>
      <w:r>
        <w:t xml:space="preserve"> that</w:t>
      </w:r>
      <w:r>
        <w:t xml:space="preserve"> if you pay framework rates we will put you on a roster and you will be the people we come to the vast majority of the time. </w:t>
      </w:r>
      <w:r>
        <w:t>If</w:t>
      </w:r>
      <w:r>
        <w:t xml:space="preserve"> the same agencies </w:t>
      </w:r>
      <w:r>
        <w:t xml:space="preserve">are </w:t>
      </w:r>
      <w:r>
        <w:t>setting up an off-framework agency under different branding—the thi</w:t>
      </w:r>
      <w:r>
        <w:t>ng that feels very odd—with higher margins, does</w:t>
      </w:r>
      <w:r>
        <w:t>n’t</w:t>
      </w:r>
      <w:r>
        <w:t xml:space="preserve"> that give them a conflict of interest because then they can make more money by supplying people off-framework than framework?</w:t>
      </w:r>
    </w:p>
    <w:p w:rsidR="008A37BB" w:rsidP="008A37BB">
      <w:pPr>
        <w:pStyle w:val="Answer"/>
      </w:pPr>
      <w:sdt>
        <w:sdtPr>
          <w:alias w:val="Witness"/>
          <w:id w:val="1967548533"/>
          <w:placeholder>
            <w:docPart w:val="C6FFA46665424FCAA08B68C01BBAC10D"/>
          </w:placeholder>
          <w:richText/>
        </w:sdtPr>
        <w:sdtContent>
          <w:r w:rsidRPr="008B6503">
            <w:rPr>
              <w:b/>
              <w:i/>
            </w:rPr>
            <w:t>Nicola McQueen:</w:t>
          </w:r>
        </w:sdtContent>
      </w:sdt>
      <w:r>
        <w:t xml:space="preserve"> I am sure it absolutely does because we are mobilising the same workforce around the system. The big thing for me in this is making sure that we utilise the tiering and the cascade appropriately. Some trusts do this incredibly well. Substantive staff f</w:t>
      </w:r>
      <w:r>
        <w:t>ill</w:t>
      </w:r>
      <w:r>
        <w:t xml:space="preserve"> the roster first. Then we go to bank. They </w:t>
      </w:r>
      <w:r>
        <w:t>f</w:t>
      </w:r>
      <w:r>
        <w:t>ill as much of the rest of the roster as they can. We then go out to agency, and then we have off-framework agency. Where it is set up incredibly well is where one is allowed to bump another. We call it agency b</w:t>
      </w:r>
      <w:r>
        <w:t>umping. If a particular bank worker wants to work a shift on that ward at that time and there is already an expensive agency worker booked into that shift, they can bump them out. Where we have good set</w:t>
      </w:r>
      <w:r>
        <w:t>-</w:t>
      </w:r>
      <w:r>
        <w:t xml:space="preserve">ups and good arrangements to be able to work through </w:t>
      </w:r>
      <w:r>
        <w:t>the tierings, you can start to control it. Where that is not in place, there can be the opportunity to exploit it through off-framework.</w:t>
      </w:r>
    </w:p>
    <w:p w:rsidR="008A37BB" w:rsidP="008A37BB">
      <w:pPr>
        <w:pStyle w:val="Question"/>
        <w:numPr>
          <w:ilvl w:val="0"/>
          <w:numId w:val="9"/>
        </w:numPr>
      </w:pPr>
      <w:sdt>
        <w:sdtPr>
          <w:alias w:val="Member"/>
          <w:tag w:val="&lt;Member mnisId='1578' dodsId='40488'&gt;"/>
          <w:id w:val="-1392803860"/>
          <w:placeholder>
            <w:docPart w:val="C6FFA46665424FCAA08B68C01BBAC10D"/>
          </w:placeholder>
          <w:richText/>
        </w:sdtPr>
        <w:sdtContent>
          <w:r w:rsidRPr="008B6503">
            <w:rPr>
              <w:b/>
            </w:rPr>
            <w:t>Chair:</w:t>
          </w:r>
        </w:sdtContent>
      </w:sdt>
      <w:r>
        <w:t xml:space="preserve"> Thank you for shedding light on th</w:t>
      </w:r>
      <w:r>
        <w:t>at</w:t>
      </w:r>
      <w:r>
        <w:t>, Nicola</w:t>
      </w:r>
      <w:r>
        <w:t>. If you were Secretary of State for a day, what would you do to s</w:t>
      </w:r>
      <w:r>
        <w:t>top that abuse?</w:t>
      </w:r>
    </w:p>
    <w:p w:rsidR="008A37BB" w:rsidP="008A37BB">
      <w:pPr>
        <w:pStyle w:val="Answer"/>
      </w:pPr>
      <w:sdt>
        <w:sdtPr>
          <w:alias w:val="Witness"/>
          <w:id w:val="-1705555745"/>
          <w:placeholder>
            <w:docPart w:val="C6FFA46665424FCAA08B68C01BBAC10D"/>
          </w:placeholder>
          <w:richText/>
        </w:sdtPr>
        <w:sdtContent>
          <w:r w:rsidRPr="008B6503">
            <w:rPr>
              <w:b/>
              <w:i/>
            </w:rPr>
            <w:t>Nicola McQueen:</w:t>
          </w:r>
        </w:sdtContent>
      </w:sdt>
      <w:r>
        <w:t xml:space="preserve"> I would make sure that all trusts have the ability to cascade accordingly. That is through good technology and the ability to be able to bump out and put </w:t>
      </w:r>
      <w:r>
        <w:t xml:space="preserve">in </w:t>
      </w:r>
      <w:r>
        <w:t>the appropriate people. At the end of the day, we want our bank m</w:t>
      </w:r>
      <w:r>
        <w:t>embers to have the best access to work, so they should take priority over agency and off-framework. The next thing that I would think about doing is ensuring that we have full visibility of all the shifts and that we can book our bank staff into longer lin</w:t>
      </w:r>
      <w:r>
        <w:t>es of work</w:t>
      </w:r>
      <w:r>
        <w:t>,</w:t>
      </w:r>
      <w:r>
        <w:t xml:space="preserve"> because very often this is about fastest finger first</w:t>
      </w:r>
      <w:r>
        <w:t>—t</w:t>
      </w:r>
      <w:r>
        <w:t xml:space="preserve">he agencies call </w:t>
      </w:r>
      <w:r>
        <w:t>it</w:t>
      </w:r>
      <w:r>
        <w:t xml:space="preserve"> fastest finger </w:t>
      </w:r>
      <w:r>
        <w:t>first</w:t>
      </w:r>
      <w:r>
        <w:t>.</w:t>
      </w:r>
      <w:r>
        <w:t xml:space="preserve"> A shift will be released</w:t>
      </w:r>
      <w:r>
        <w:t>:</w:t>
      </w:r>
      <w:r>
        <w:t xml:space="preserve"> “What agencies can go around?” You would want to take some of that out of the system, for sure.</w:t>
      </w:r>
    </w:p>
    <w:p w:rsidR="008A37BB" w:rsidP="008A37BB">
      <w:pPr>
        <w:pStyle w:val="Question"/>
        <w:numPr>
          <w:ilvl w:val="0"/>
          <w:numId w:val="9"/>
        </w:numPr>
      </w:pPr>
      <w:sdt>
        <w:sdtPr>
          <w:alias w:val="Member"/>
          <w:tag w:val="&lt;Member mnisId='1578' dodsId='40488'&gt;"/>
          <w:id w:val="955902298"/>
          <w:placeholder>
            <w:docPart w:val="C6FFA46665424FCAA08B68C01BBAC10D"/>
          </w:placeholder>
          <w:richText/>
        </w:sdtPr>
        <w:sdtContent>
          <w:r w:rsidRPr="008B6503">
            <w:rPr>
              <w:b/>
            </w:rPr>
            <w:t>Chair:</w:t>
          </w:r>
        </w:sdtContent>
      </w:sdt>
      <w:r>
        <w:t xml:space="preserve"> Would you just b</w:t>
      </w:r>
      <w:r>
        <w:t>an framework agencies from being part of the same ownership and same organisations as off-framework agencies?</w:t>
      </w:r>
    </w:p>
    <w:p w:rsidR="008A37BB" w:rsidP="008A37BB">
      <w:pPr>
        <w:pStyle w:val="Answer"/>
      </w:pPr>
      <w:sdt>
        <w:sdtPr>
          <w:alias w:val="Witness"/>
          <w:id w:val="-1171715568"/>
          <w:placeholder>
            <w:docPart w:val="C6FFA46665424FCAA08B68C01BBAC10D"/>
          </w:placeholder>
          <w:richText/>
        </w:sdtPr>
        <w:sdtContent>
          <w:r w:rsidRPr="008B6503">
            <w:rPr>
              <w:b/>
              <w:i/>
            </w:rPr>
            <w:t>Nicola McQueen:</w:t>
          </w:r>
        </w:sdtContent>
      </w:sdt>
      <w:r>
        <w:t xml:space="preserve"> It is certainly one that some trusts already do</w:t>
      </w:r>
      <w:r>
        <w:t>—t</w:t>
      </w:r>
      <w:r>
        <w:t>hey will not allow off-framework agencies to operate in their trust</w:t>
      </w:r>
      <w:r>
        <w:t>—</w:t>
      </w:r>
      <w:r>
        <w:t>and many of</w:t>
      </w:r>
      <w:r>
        <w:t xml:space="preserve"> them do it incredibly well. The framework agencies are the ones that we need to support. They often get a very bad rap. I have talked about the fact that their margins are very squeezed. We are not encouraging as many agencies as we would like to be on-fr</w:t>
      </w:r>
      <w:r>
        <w:t>amework at the moment.</w:t>
      </w:r>
    </w:p>
    <w:p w:rsidR="008A37BB" w:rsidP="008A37BB">
      <w:pPr>
        <w:pStyle w:val="Question"/>
        <w:numPr>
          <w:ilvl w:val="0"/>
          <w:numId w:val="9"/>
        </w:numPr>
      </w:pPr>
      <w:sdt>
        <w:sdtPr>
          <w:alias w:val="Member"/>
          <w:tag w:val="&lt;Member mnisId='1578' dodsId='40488'&gt;"/>
          <w:id w:val="-949082790"/>
          <w:placeholder>
            <w:docPart w:val="C6FFA46665424FCAA08B68C01BBAC10D"/>
          </w:placeholder>
          <w:richText/>
        </w:sdtPr>
        <w:sdtContent>
          <w:r w:rsidRPr="008B6503">
            <w:rPr>
              <w:b/>
            </w:rPr>
            <w:t>Chair:</w:t>
          </w:r>
        </w:sdtContent>
      </w:sdt>
      <w:r>
        <w:t xml:space="preserve"> Thank you. Let me bring in Chris Hopson.</w:t>
      </w:r>
    </w:p>
    <w:p w:rsidR="00906E2F" w:rsidP="008A37BB">
      <w:pPr>
        <w:pStyle w:val="Answer"/>
      </w:pPr>
      <w:sdt>
        <w:sdtPr>
          <w:alias w:val="Witness"/>
          <w:id w:val="-1701782893"/>
          <w:placeholder>
            <w:docPart w:val="C6FFA46665424FCAA08B68C01BBAC10D"/>
          </w:placeholder>
          <w:richText/>
        </w:sdtPr>
        <w:sdtContent>
          <w:r w:rsidRPr="008B6503">
            <w:rPr>
              <w:b/>
              <w:i/>
            </w:rPr>
            <w:t>Chris Hopson:</w:t>
          </w:r>
        </w:sdtContent>
      </w:sdt>
      <w:r>
        <w:t xml:space="preserve"> I deliberately did not use the £6 </w:t>
      </w:r>
      <w:r>
        <w:t>b</w:t>
      </w:r>
      <w:r>
        <w:t>illion figure because that would have implied that all of the money, effectively, is poor value. Nicola has made the point, which is</w:t>
      </w:r>
      <w:r>
        <w:t xml:space="preserve"> an important one, that we know that there are some people who want to work in bank an</w:t>
      </w:r>
      <w:r>
        <w:t>d</w:t>
      </w:r>
      <w:r>
        <w:t xml:space="preserve"> agency work, </w:t>
      </w:r>
      <w:r>
        <w:t>so</w:t>
      </w:r>
      <w:r>
        <w:t xml:space="preserve"> having an appropriate avenue for them to do so is important.</w:t>
      </w:r>
    </w:p>
    <w:p w:rsidR="008A37BB" w:rsidP="008A37BB">
      <w:pPr>
        <w:pStyle w:val="Answer"/>
      </w:pPr>
      <w:r>
        <w:t xml:space="preserve">However, the issue is that where we currently are </w:t>
      </w:r>
      <w:r>
        <w:t xml:space="preserve">with </w:t>
      </w:r>
      <w:r>
        <w:t xml:space="preserve">workforce shortages and the degree of pressure that the service is under means that we are driving what should be full-time members of staff into positions where the only way they can effectively stay </w:t>
      </w:r>
      <w:r>
        <w:t>involved is to work shorter shifts and</w:t>
      </w:r>
      <w:r>
        <w:t xml:space="preserve"> take</w:t>
      </w:r>
      <w:r>
        <w:t xml:space="preserve"> a much more flexible approach. We need to absolutely ensure that we make NHS roles attractive, appropriately well paid, and appropriately flexible. Doing that requires us to fundamentally address th</w:t>
      </w:r>
      <w:r>
        <w:t>e</w:t>
      </w:r>
      <w:r>
        <w:t xml:space="preserve"> underlying p</w:t>
      </w:r>
      <w:r>
        <w:t xml:space="preserve">roblem of the workforce shortages we have. If I can use a bit of a phrase, there is good agency in bank, in a sense. It </w:t>
      </w:r>
      <w:r>
        <w:t>allows</w:t>
      </w:r>
      <w:r>
        <w:t xml:space="preserve"> people who would not otherwise be in the workforce a degree of flexibility. There is bad agency </w:t>
      </w:r>
      <w:r>
        <w:t>in</w:t>
      </w:r>
      <w:r>
        <w:t xml:space="preserve"> bank whe</w:t>
      </w:r>
      <w:r>
        <w:t>n</w:t>
      </w:r>
      <w:r>
        <w:t xml:space="preserve">, </w:t>
      </w:r>
      <w:r>
        <w:t>effectively, people are forced into doing it because that is the only way we can keep them involved in the workforce. Fundamentally, it is about addressing the workforce shortages.</w:t>
      </w:r>
    </w:p>
    <w:p w:rsidR="008A37BB" w:rsidP="008A37BB">
      <w:pPr>
        <w:pStyle w:val="Question"/>
        <w:numPr>
          <w:ilvl w:val="0"/>
          <w:numId w:val="9"/>
        </w:numPr>
      </w:pPr>
      <w:sdt>
        <w:sdtPr>
          <w:alias w:val="Member"/>
          <w:tag w:val="&lt;Member mnisId='1578' dodsId='40488'&gt;"/>
          <w:id w:val="2017343581"/>
          <w:placeholder>
            <w:docPart w:val="C6FFA46665424FCAA08B68C01BBAC10D"/>
          </w:placeholder>
          <w:richText/>
        </w:sdtPr>
        <w:sdtContent>
          <w:r w:rsidRPr="008B6503">
            <w:rPr>
              <w:b/>
            </w:rPr>
            <w:t>Chair:</w:t>
          </w:r>
        </w:sdtContent>
      </w:sdt>
      <w:r>
        <w:t xml:space="preserve"> I understand that, but is it also the case that some of your membe</w:t>
      </w:r>
      <w:r>
        <w:t>rs do a better job than others in making it possible for people to work flexibly without having to join an agency?  To give a totally different example, an air steward for British Airways or Virgin Atlantic</w:t>
      </w:r>
      <w:r>
        <w:t xml:space="preserve"> </w:t>
      </w:r>
      <w:r>
        <w:t xml:space="preserve">can go on to an app and book </w:t>
      </w:r>
      <w:r>
        <w:t>thei</w:t>
      </w:r>
      <w:r>
        <w:t>r shifts month b</w:t>
      </w:r>
      <w:r>
        <w:t xml:space="preserve">y month completely on the basis of </w:t>
      </w:r>
      <w:r>
        <w:t>their</w:t>
      </w:r>
      <w:r>
        <w:t xml:space="preserve"> own family commitments and what suits </w:t>
      </w:r>
      <w:r>
        <w:t>their</w:t>
      </w:r>
      <w:r>
        <w:t xml:space="preserve"> lifestyle. </w:t>
      </w:r>
      <w:r>
        <w:t>They</w:t>
      </w:r>
      <w:r>
        <w:t xml:space="preserve"> do not have to become a temp to do that; the airline has that system set up. I know that some NHS trusts do that, but not all NHS trusts do </w:t>
      </w:r>
      <w:r>
        <w:t>i</w:t>
      </w:r>
      <w:r>
        <w:t>t. Is that one</w:t>
      </w:r>
      <w:r>
        <w:t xml:space="preserve"> of the ways we could make it easier for people to work flexibly without having to join an agency?</w:t>
      </w:r>
    </w:p>
    <w:p w:rsidR="008A37BB" w:rsidP="008A37BB">
      <w:pPr>
        <w:pStyle w:val="Answer"/>
      </w:pPr>
      <w:sdt>
        <w:sdtPr>
          <w:alias w:val="Witness"/>
          <w:id w:val="-1182582143"/>
          <w:placeholder>
            <w:docPart w:val="C6FFA46665424FCAA08B68C01BBAC10D"/>
          </w:placeholder>
          <w:richText/>
        </w:sdtPr>
        <w:sdtContent>
          <w:r w:rsidRPr="008B6503">
            <w:rPr>
              <w:b/>
              <w:i/>
            </w:rPr>
            <w:t>Chris Hopson:</w:t>
          </w:r>
        </w:sdtContent>
      </w:sdt>
      <w:r>
        <w:t xml:space="preserve"> Yes, absolutely. We have acknowledged that there is a degree of variation where some trusts are better at doing that than others. You are abs</w:t>
      </w:r>
      <w:r>
        <w:t>olutely right to identify that</w:t>
      </w:r>
      <w:r>
        <w:t>,</w:t>
      </w:r>
      <w:r>
        <w:t xml:space="preserve"> </w:t>
      </w:r>
      <w:r>
        <w:t xml:space="preserve">for </w:t>
      </w:r>
      <w:r>
        <w:t xml:space="preserve">those who are using modern technology to allow </w:t>
      </w:r>
      <w:r>
        <w:t>a</w:t>
      </w:r>
      <w:r>
        <w:t xml:space="preserve"> match between shifts being available and people who wish to work for them inside the organisation</w:t>
      </w:r>
      <w:r>
        <w:t>,</w:t>
      </w:r>
      <w:r>
        <w:t xml:space="preserve"> it</w:t>
      </w:r>
      <w:r>
        <w:t xml:space="preserve"> is making a big contribution.</w:t>
      </w:r>
    </w:p>
    <w:p w:rsidR="008A37BB" w:rsidP="008A37BB">
      <w:pPr>
        <w:pStyle w:val="Question"/>
        <w:numPr>
          <w:ilvl w:val="0"/>
          <w:numId w:val="9"/>
        </w:numPr>
      </w:pPr>
      <w:sdt>
        <w:sdtPr>
          <w:alias w:val="Member"/>
          <w:tag w:val="&lt;Member mnisId='1578' dodsId='40488'&gt;"/>
          <w:id w:val="-1834598557"/>
          <w:placeholder>
            <w:docPart w:val="C6FFA46665424FCAA08B68C01BBAC10D"/>
          </w:placeholder>
          <w:richText/>
        </w:sdtPr>
        <w:sdtContent>
          <w:r w:rsidRPr="008B6503">
            <w:rPr>
              <w:b/>
            </w:rPr>
            <w:t>Chair:</w:t>
          </w:r>
        </w:sdtContent>
      </w:sdt>
      <w:r>
        <w:t xml:space="preserve"> Thank you. D</w:t>
      </w:r>
      <w:r>
        <w:t>o</w:t>
      </w:r>
      <w:r>
        <w:t xml:space="preserve"> you want to come</w:t>
      </w:r>
      <w:r>
        <w:t xml:space="preserve"> in on that point, Nicola?</w:t>
      </w:r>
    </w:p>
    <w:p w:rsidR="00DF5DD9" w:rsidP="008A37BB">
      <w:pPr>
        <w:pStyle w:val="Answer"/>
      </w:pPr>
      <w:sdt>
        <w:sdtPr>
          <w:alias w:val="Witness"/>
          <w:id w:val="-1354188712"/>
          <w:placeholder>
            <w:docPart w:val="C6FFA46665424FCAA08B68C01BBAC10D"/>
          </w:placeholder>
          <w:richText/>
        </w:sdtPr>
        <w:sdtContent>
          <w:r w:rsidRPr="008B6503">
            <w:rPr>
              <w:b/>
              <w:i/>
            </w:rPr>
            <w:t>Nicola McQueen:</w:t>
          </w:r>
        </w:sdtContent>
      </w:sdt>
      <w:r>
        <w:t xml:space="preserve"> I want to come back to training because it </w:t>
      </w:r>
      <w:r>
        <w:t>is</w:t>
      </w:r>
      <w:r>
        <w:t xml:space="preserve"> a really good point. We should be able to book people straight into the roster. The banks do that. Providers that do that really well will allow their bank staff to </w:t>
      </w:r>
      <w:r>
        <w:t>book straight into the roster for whatever hours they want</w:t>
      </w:r>
      <w:r>
        <w:t>,</w:t>
      </w:r>
      <w:r>
        <w:t xml:space="preserve"> like the Virgin and British Airways staff, and that works brilliantly.</w:t>
      </w:r>
      <w:r>
        <w:t xml:space="preserve"> W</w:t>
      </w:r>
      <w:r>
        <w:t>e need to give those people the same access to training.</w:t>
      </w:r>
    </w:p>
    <w:p w:rsidR="00F577C3" w:rsidP="008A37BB">
      <w:pPr>
        <w:pStyle w:val="Answer"/>
      </w:pPr>
      <w:r>
        <w:t>One of the recommendations that I would love to see come forward is</w:t>
      </w:r>
      <w:r>
        <w:t xml:space="preserve"> investigati</w:t>
      </w:r>
      <w:r>
        <w:t>ng</w:t>
      </w:r>
      <w:r>
        <w:t xml:space="preserve"> using the apprenticeship levy</w:t>
      </w:r>
      <w:r>
        <w:t>,</w:t>
      </w:r>
      <w:r>
        <w:t xml:space="preserve"> </w:t>
      </w:r>
      <w:r>
        <w:t>which</w:t>
      </w:r>
      <w:r>
        <w:t xml:space="preserve"> we spend millions </w:t>
      </w:r>
      <w:r>
        <w:t>on</w:t>
      </w:r>
      <w:r>
        <w:t xml:space="preserve"> and cannot get access to</w:t>
      </w:r>
      <w:r>
        <w:t>,</w:t>
      </w:r>
      <w:r>
        <w:t xml:space="preserve"> for this temporary, flexible workforce. If we could use some of that to keep their training up to date and relevant for future roles, we could mobilise th</w:t>
      </w:r>
      <w:r>
        <w:t>at</w:t>
      </w:r>
      <w:r>
        <w:t xml:space="preserve"> </w:t>
      </w:r>
      <w:r>
        <w:t xml:space="preserve">workforce much more frequently and they could book into more shifts across the roster, and that is really important. If every single one of our bank members did </w:t>
      </w:r>
      <w:r>
        <w:t xml:space="preserve">just </w:t>
      </w:r>
      <w:r>
        <w:t>one more shift a month, that would be 10,000 additional FTE</w:t>
      </w:r>
      <w:r>
        <w:t>s</w:t>
      </w:r>
      <w:r>
        <w:t xml:space="preserve"> into our system. Very often, </w:t>
      </w:r>
      <w:r>
        <w:t xml:space="preserve">the restriction for that is </w:t>
      </w:r>
      <w:r>
        <w:t xml:space="preserve">that </w:t>
      </w:r>
      <w:r>
        <w:t>they are not quite skilled to do something, so they do not have as many shifts available to them. That is the first point.</w:t>
      </w:r>
    </w:p>
    <w:p w:rsidR="008A37BB" w:rsidP="008A37BB">
      <w:pPr>
        <w:pStyle w:val="Answer"/>
      </w:pPr>
      <w:r>
        <w:t xml:space="preserve">Secondly, through the pandemic, we saw some brilliant innovation around recruitment. We were </w:t>
      </w:r>
      <w:r>
        <w:t>fortunate enough to stand up 16,000 vaccinators for the national vaccine programme, but that was made possible because we changed the law on training to task. We were able to bring people into th</w:t>
      </w:r>
      <w:r>
        <w:t>e</w:t>
      </w:r>
      <w:r>
        <w:t xml:space="preserve"> system </w:t>
      </w:r>
      <w:r>
        <w:t>from other sectors who</w:t>
      </w:r>
      <w:r>
        <w:t xml:space="preserve"> ordinarily would not be able </w:t>
      </w:r>
      <w:r>
        <w:t xml:space="preserve">to work in the NHS, trained them to task and deployed them. In that same campaign, we interacted with a quarter of </w:t>
      </w:r>
      <w:r>
        <w:t xml:space="preserve">a </w:t>
      </w:r>
      <w:r>
        <w:t>million people who were NHS curious. That is what we called them. They wanted to work for us. They wanted to be part of our system, yet ver</w:t>
      </w:r>
      <w:r>
        <w:t xml:space="preserve">y often our recruitment processes screen </w:t>
      </w:r>
      <w:r>
        <w:t xml:space="preserve">them </w:t>
      </w:r>
      <w:r>
        <w:t>out</w:t>
      </w:r>
      <w:r>
        <w:t>:</w:t>
      </w:r>
      <w:r>
        <w:t xml:space="preserve"> “Do you have these skills?</w:t>
      </w:r>
      <w:r>
        <w:t xml:space="preserve"> M</w:t>
      </w:r>
      <w:r>
        <w:t>atch</w:t>
      </w:r>
      <w:r>
        <w:t>,</w:t>
      </w:r>
      <w:r>
        <w:t xml:space="preserve"> </w:t>
      </w:r>
      <w:r>
        <w:t>y</w:t>
      </w:r>
      <w:r>
        <w:t xml:space="preserve">es or </w:t>
      </w:r>
      <w:r>
        <w:t>no</w:t>
      </w:r>
      <w:r>
        <w:t>.</w:t>
      </w:r>
      <w:r>
        <w:t>”</w:t>
      </w:r>
      <w:r>
        <w:t xml:space="preserve"> Five people go for th</w:t>
      </w:r>
      <w:r>
        <w:t>e</w:t>
      </w:r>
      <w:r>
        <w:t xml:space="preserve"> job, and four people get disappointed. We still need those four people</w:t>
      </w:r>
      <w:r>
        <w:t>, thank you very much</w:t>
      </w:r>
      <w:r>
        <w:t>. How do we nurture them into our process? So</w:t>
      </w:r>
      <w:r>
        <w:t>me of that is through training and access to training. That is a big point.</w:t>
      </w:r>
    </w:p>
    <w:p w:rsidR="008A37BB" w:rsidP="008A37BB">
      <w:pPr>
        <w:pStyle w:val="Remark"/>
      </w:pPr>
      <w:sdt>
        <w:sdtPr>
          <w:alias w:val="Member"/>
          <w:tag w:val="&lt;Member mnisId='1578' dodsId='40488'&gt;"/>
          <w:id w:val="232743282"/>
          <w:placeholder>
            <w:docPart w:val="C6FFA46665424FCAA08B68C01BBAC10D"/>
          </w:placeholder>
          <w:richText/>
        </w:sdtPr>
        <w:sdtContent>
          <w:r w:rsidRPr="008B6503">
            <w:rPr>
              <w:b/>
            </w:rPr>
            <w:t>Chair:</w:t>
          </w:r>
        </w:sdtContent>
      </w:sdt>
      <w:r>
        <w:t xml:space="preserve"> It is a very important point. Thank you.</w:t>
      </w:r>
    </w:p>
    <w:p w:rsidR="008A37BB" w:rsidP="008A37BB">
      <w:pPr>
        <w:pStyle w:val="Question"/>
        <w:numPr>
          <w:ilvl w:val="0"/>
          <w:numId w:val="9"/>
        </w:numPr>
      </w:pPr>
      <w:sdt>
        <w:sdtPr>
          <w:alias w:val="Member"/>
          <w:tag w:val="&lt;Member mnisId='4781' dodsId=''&gt;"/>
          <w:id w:val="559298635"/>
          <w:placeholder>
            <w:docPart w:val="C6FFA46665424FCAA08B68C01BBAC10D"/>
          </w:placeholder>
          <w:richText/>
        </w:sdtPr>
        <w:sdtContent>
          <w:r w:rsidRPr="008B6503">
            <w:rPr>
              <w:b/>
            </w:rPr>
            <w:t>Dr Evans:</w:t>
          </w:r>
        </w:sdtContent>
      </w:sdt>
      <w:r>
        <w:t xml:space="preserve"> My questions are based mainly to Chris to start, if that is okay. Chris, this is a workforce and training inquiry. Who</w:t>
      </w:r>
      <w:r>
        <w:t xml:space="preserve"> should pay and employ junior doctors?</w:t>
      </w:r>
    </w:p>
    <w:p w:rsidR="008A37BB" w:rsidP="008A37BB">
      <w:pPr>
        <w:pStyle w:val="Answer"/>
      </w:pPr>
      <w:sdt>
        <w:sdtPr>
          <w:alias w:val="Witness"/>
          <w:id w:val="-8832134"/>
          <w:placeholder>
            <w:docPart w:val="C6FFA46665424FCAA08B68C01BBAC10D"/>
          </w:placeholder>
          <w:richText/>
        </w:sdtPr>
        <w:sdtContent>
          <w:r w:rsidRPr="008B6503">
            <w:rPr>
              <w:b/>
              <w:i/>
            </w:rPr>
            <w:t>Chris Hopson:</w:t>
          </w:r>
        </w:sdtContent>
      </w:sdt>
      <w:r>
        <w:t xml:space="preserve"> That is an interesting question. It has to be, in some senses, a shared responsibility between the Government with appropriate input from Health Education England</w:t>
      </w:r>
      <w:r>
        <w:t>,</w:t>
      </w:r>
      <w:r>
        <w:t xml:space="preserve"> but also the employee trusts while th</w:t>
      </w:r>
      <w:r>
        <w:t>e doctor is training.</w:t>
      </w:r>
    </w:p>
    <w:p w:rsidR="008A37BB" w:rsidP="008A37BB">
      <w:pPr>
        <w:pStyle w:val="Question"/>
        <w:numPr>
          <w:ilvl w:val="0"/>
          <w:numId w:val="9"/>
        </w:numPr>
      </w:pPr>
      <w:sdt>
        <w:sdtPr>
          <w:alias w:val="Member"/>
          <w:tag w:val="&lt;Member mnisId='4781' dodsId=''&gt;"/>
          <w:id w:val="49823243"/>
          <w:placeholder>
            <w:docPart w:val="C6FFA46665424FCAA08B68C01BBAC10D"/>
          </w:placeholder>
          <w:richText/>
        </w:sdtPr>
        <w:sdtContent>
          <w:r w:rsidRPr="008B6503">
            <w:rPr>
              <w:b/>
            </w:rPr>
            <w:t>Dr Evans:</w:t>
          </w:r>
        </w:sdtContent>
      </w:sdt>
      <w:r>
        <w:t xml:space="preserve"> That is what I want to unpack. You are right; it is </w:t>
      </w:r>
      <w:r>
        <w:t xml:space="preserve">that </w:t>
      </w:r>
      <w:r>
        <w:t>at the moment. It is 50% either way, Government and the trust. The argument might be put across that part of the problem is who is responsible for the welfare of the</w:t>
      </w:r>
      <w:r>
        <w:t xml:space="preserve"> workforce, and this is fundamentally what we have heard time and time again in two previous panels and every time we go</w:t>
      </w:r>
      <w:r>
        <w:t xml:space="preserve"> into this</w:t>
      </w:r>
      <w:r>
        <w:t xml:space="preserve">. We know we have a workforce planning issue, but we have to get more out </w:t>
      </w:r>
      <w:r>
        <w:t>of the workforce we have now and look after them and</w:t>
      </w:r>
      <w:r>
        <w:t xml:space="preserve"> protect them. What do you think about changing that so that they would be employed solely by your organisation</w:t>
      </w:r>
      <w:r>
        <w:t>s</w:t>
      </w:r>
      <w:r>
        <w:t xml:space="preserve"> because then you are responsible for the welfare and the training </w:t>
      </w:r>
      <w:r>
        <w:t>and</w:t>
      </w:r>
      <w:r>
        <w:t xml:space="preserve"> what that looks like, clearly supported by Health Education England? Your</w:t>
      </w:r>
      <w:r>
        <w:t xml:space="preserve"> organisations would be solely responsible for the welfare and everything that goes on with those junior doctors and junior staff.</w:t>
      </w:r>
    </w:p>
    <w:p w:rsidR="008A37BB" w:rsidP="008A37BB">
      <w:pPr>
        <w:pStyle w:val="Answer"/>
      </w:pPr>
      <w:sdt>
        <w:sdtPr>
          <w:alias w:val="Witness"/>
          <w:id w:val="2121412329"/>
          <w:placeholder>
            <w:docPart w:val="C6FFA46665424FCAA08B68C01BBAC10D"/>
          </w:placeholder>
          <w:richText/>
        </w:sdtPr>
        <w:sdtContent>
          <w:r w:rsidRPr="008B6503">
            <w:rPr>
              <w:b/>
              <w:i/>
            </w:rPr>
            <w:t>Chris Hopson:</w:t>
          </w:r>
        </w:sdtContent>
      </w:sdt>
      <w:r>
        <w:t xml:space="preserve"> Part of the issue is the fact that people develop their skills and training by doing a series of rotations an</w:t>
      </w:r>
      <w:r>
        <w:t>d moving between individual organisations. Certainly, what we consistently hear is that there is</w:t>
      </w:r>
      <w:r>
        <w:t xml:space="preserve"> often</w:t>
      </w:r>
      <w:r>
        <w:t xml:space="preserve"> a problem at the point whe</w:t>
      </w:r>
      <w:r>
        <w:t>n</w:t>
      </w:r>
      <w:r>
        <w:t xml:space="preserve"> you get handed from one organisation to another, and, therefore, that is the element where having some kind of appropriate um</w:t>
      </w:r>
      <w:r>
        <w:t xml:space="preserve">brella beyond the trust helps with </w:t>
      </w:r>
      <w:r>
        <w:t>a</w:t>
      </w:r>
      <w:r>
        <w:t xml:space="preserve"> degree of continuity of welfare. It has to be a partnership between individual employing organisations and—</w:t>
      </w:r>
    </w:p>
    <w:p w:rsidR="008A37BB" w:rsidP="008A37BB">
      <w:pPr>
        <w:pStyle w:val="Question"/>
        <w:numPr>
          <w:ilvl w:val="0"/>
          <w:numId w:val="9"/>
        </w:numPr>
      </w:pPr>
      <w:sdt>
        <w:sdtPr>
          <w:alias w:val="Member"/>
          <w:tag w:val="&lt;Member mnisId='4781' dodsId=''&gt;"/>
          <w:id w:val="1885293520"/>
          <w:placeholder>
            <w:docPart w:val="C6FFA46665424FCAA08B68C01BBAC10D"/>
          </w:placeholder>
          <w:richText/>
        </w:sdtPr>
        <w:sdtContent>
          <w:r w:rsidRPr="00CF7E23">
            <w:rPr>
              <w:b/>
            </w:rPr>
            <w:t>Dr Evans:</w:t>
          </w:r>
        </w:sdtContent>
      </w:sdt>
      <w:r>
        <w:t xml:space="preserve"> I am </w:t>
      </w:r>
      <w:r>
        <w:t>going to play</w:t>
      </w:r>
      <w:r>
        <w:t xml:space="preserve"> devil’s advocate on that. The flip side is that hospitals and trainers can sit </w:t>
      </w:r>
      <w:r>
        <w:t>t</w:t>
      </w:r>
      <w:r>
        <w:t xml:space="preserve">here </w:t>
      </w:r>
      <w:r>
        <w:t>going, “I know I am going to rotate my junior doctors out.” They are in for four months, six months, a year. That leaves a vulnerability because staff will say, “I can’t raise my concern. What’s the point? I’m out of here.” You hear time and time agai</w:t>
      </w:r>
      <w:r>
        <w:t>n from consultants, “I don’t even know who my junior is because we don’t have a teams-based system any more, so there’s no follow-up.” They are signing them off</w:t>
      </w:r>
      <w:r>
        <w:t>,</w:t>
      </w:r>
      <w:r>
        <w:t xml:space="preserve"> going, “They didn’t cross my path in a bad way, so they must be all right.” What is your response to that?</w:t>
      </w:r>
    </w:p>
    <w:p w:rsidR="008A37BB" w:rsidP="008A37BB">
      <w:pPr>
        <w:pStyle w:val="Answer"/>
      </w:pPr>
      <w:sdt>
        <w:sdtPr>
          <w:alias w:val="Witness"/>
          <w:id w:val="923305345"/>
          <w:placeholder>
            <w:docPart w:val="C6FFA46665424FCAA08B68C01BBAC10D"/>
          </w:placeholder>
          <w:richText/>
        </w:sdtPr>
        <w:sdtContent>
          <w:r w:rsidRPr="00BA3769">
            <w:rPr>
              <w:b/>
              <w:i/>
            </w:rPr>
            <w:t>Chris Hopson:</w:t>
          </w:r>
        </w:sdtContent>
      </w:sdt>
      <w:r>
        <w:t xml:space="preserve"> I am still in the same place, which is that, effectively, organisations need to recognise their responsibility to their junior docto</w:t>
      </w:r>
      <w:r>
        <w:t>rs</w:t>
      </w:r>
      <w:r>
        <w:t>. That</w:t>
      </w:r>
      <w:r>
        <w:t xml:space="preserve"> is something we know from the junior doctors’ strike, which was probably uppermost in the mind of your Chair at that particular point. Organisations need to do th</w:t>
      </w:r>
      <w:r>
        <w:t>e</w:t>
      </w:r>
      <w:r>
        <w:t xml:space="preserve"> job of looking after their junior doctors more effectively. My argument would be th</w:t>
      </w:r>
      <w:r>
        <w:t>at you do not have that element of continuity in terms of asking an organisation like Health Education England to, at the same time, take responsibility to ensure that when the rotations happen th</w:t>
      </w:r>
      <w:r>
        <w:t>e</w:t>
      </w:r>
      <w:r>
        <w:t xml:space="preserve"> transition is as smooth possible</w:t>
      </w:r>
      <w:r>
        <w:t>. T</w:t>
      </w:r>
      <w:r>
        <w:t>h</w:t>
      </w:r>
      <w:r>
        <w:t>ere</w:t>
      </w:r>
      <w:r>
        <w:t xml:space="preserve"> has to be an eleme</w:t>
      </w:r>
      <w:r>
        <w:t>nt of both.</w:t>
      </w:r>
    </w:p>
    <w:p w:rsidR="008A37BB" w:rsidP="008A37BB">
      <w:pPr>
        <w:pStyle w:val="Question"/>
        <w:numPr>
          <w:ilvl w:val="0"/>
          <w:numId w:val="9"/>
        </w:numPr>
      </w:pPr>
      <w:sdt>
        <w:sdtPr>
          <w:alias w:val="Member"/>
          <w:tag w:val="&lt;Member mnisId='4781' dodsId=''&gt;"/>
          <w:id w:val="-643890988"/>
          <w:placeholder>
            <w:docPart w:val="C6FFA46665424FCAA08B68C01BBAC10D"/>
          </w:placeholder>
          <w:richText/>
        </w:sdtPr>
        <w:sdtContent>
          <w:r w:rsidRPr="00BA3769">
            <w:rPr>
              <w:b/>
            </w:rPr>
            <w:t>Dr Evans:</w:t>
          </w:r>
        </w:sdtContent>
      </w:sdt>
      <w:r>
        <w:t xml:space="preserve"> Let</w:t>
      </w:r>
      <w:r>
        <w:t>’</w:t>
      </w:r>
      <w:r>
        <w:t xml:space="preserve">s widen it a little bit further. </w:t>
      </w:r>
      <w:r>
        <w:t xml:space="preserve">How would that look? </w:t>
      </w:r>
      <w:r>
        <w:t>We have heard from multiple trusts and clinicians that headspace has been one of the hardest things that people</w:t>
      </w:r>
      <w:r>
        <w:t xml:space="preserve"> can</w:t>
      </w:r>
      <w:r>
        <w:t xml:space="preserve"> find. In the pandemic, they were given free rein to think </w:t>
      </w:r>
      <w:r>
        <w:t>and rearrange the way processes looked, and we have heard that that is starting to creep back in and that is going</w:t>
      </w:r>
      <w:r>
        <w:t xml:space="preserve"> on</w:t>
      </w:r>
      <w:r>
        <w:t>. How do we provide clinicians and management the headspace to think about how to improve their systems? Do you have solutions for that?</w:t>
      </w:r>
    </w:p>
    <w:p w:rsidR="008A37BB" w:rsidP="008A37BB">
      <w:pPr>
        <w:pStyle w:val="Answer"/>
      </w:pPr>
      <w:sdt>
        <w:sdtPr>
          <w:alias w:val="Witness"/>
          <w:id w:val="-1653441718"/>
          <w:placeholder>
            <w:docPart w:val="C6FFA46665424FCAA08B68C01BBAC10D"/>
          </w:placeholder>
          <w:richText/>
        </w:sdtPr>
        <w:sdtContent>
          <w:r w:rsidRPr="00BA3769">
            <w:rPr>
              <w:b/>
              <w:i/>
            </w:rPr>
            <w:t>Ch</w:t>
          </w:r>
          <w:r w:rsidRPr="00BA3769">
            <w:rPr>
              <w:b/>
              <w:i/>
            </w:rPr>
            <w:t>ris Hopson:</w:t>
          </w:r>
        </w:sdtContent>
      </w:sdt>
      <w:r>
        <w:t xml:space="preserve"> If you do</w:t>
      </w:r>
      <w:r>
        <w:t>n’t</w:t>
      </w:r>
      <w:r>
        <w:t xml:space="preserve"> mind, I am going to come straight back to where we started. You may or may not know that I worked for a FTSE 100 </w:t>
      </w:r>
      <w:r>
        <w:t>plc</w:t>
      </w:r>
      <w:r>
        <w:t xml:space="preserve"> and I worked in HMRC, Her Majesty’s Revenue and Customs, at board level, and I have never seen a system that is </w:t>
      </w:r>
      <w:r>
        <w:t>under the degree of operational pressure that we are</w:t>
      </w:r>
      <w:r>
        <w:t>,</w:t>
      </w:r>
      <w:r>
        <w:t xml:space="preserve"> where exactly there is no headspace other than to run at 110 </w:t>
      </w:r>
      <w:r>
        <w:t>mph</w:t>
      </w:r>
      <w:r>
        <w:t xml:space="preserve"> to keep the existing system upright. Part of </w:t>
      </w:r>
      <w:r>
        <w:t>the issue is—I am sorry I am going to bang the drum—going back to the need for a sensible</w:t>
      </w:r>
      <w:r>
        <w:t>,</w:t>
      </w:r>
      <w:r>
        <w:t xml:space="preserve"> l</w:t>
      </w:r>
      <w:r>
        <w:t>ong-term workforce plan where we know we have the size of workforce with the skills that they need.</w:t>
      </w:r>
    </w:p>
    <w:p w:rsidR="007D474D" w:rsidP="008A37BB">
      <w:pPr>
        <w:pStyle w:val="Question"/>
        <w:numPr>
          <w:ilvl w:val="0"/>
          <w:numId w:val="9"/>
        </w:numPr>
      </w:pPr>
      <w:sdt>
        <w:sdtPr>
          <w:alias w:val="Member"/>
          <w:tag w:val="&lt;Member mnisId='4781' dodsId=''&gt;"/>
          <w:id w:val="-1168399858"/>
          <w:placeholder>
            <w:docPart w:val="C6FFA46665424FCAA08B68C01BBAC10D"/>
          </w:placeholder>
          <w:richText/>
        </w:sdtPr>
        <w:sdtContent>
          <w:r w:rsidRPr="00BA3769">
            <w:rPr>
              <w:b/>
            </w:rPr>
            <w:t>Dr Evans:</w:t>
          </w:r>
        </w:sdtContent>
      </w:sdt>
      <w:r>
        <w:t xml:space="preserve"> I appreciate that. What I am looking for</w:t>
      </w:r>
      <w:r>
        <w:t xml:space="preserve">, </w:t>
      </w:r>
      <w:r>
        <w:t>and I will lead on to a couple more questions about this</w:t>
      </w:r>
      <w:r>
        <w:t>, are</w:t>
      </w:r>
      <w:r>
        <w:t xml:space="preserve"> the short-term things that we can try to</w:t>
      </w:r>
      <w:r>
        <w:t xml:space="preserve"> get more out of. We heard here that</w:t>
      </w:r>
      <w:r>
        <w:t>,</w:t>
      </w:r>
      <w:r>
        <w:t xml:space="preserve"> if we had just one extra session, we could get 10,000 extra FTEs. What can we do for our clinicians now</w:t>
      </w:r>
      <w:r>
        <w:t xml:space="preserve"> to give them</w:t>
      </w:r>
      <w:r>
        <w:t xml:space="preserve"> the welfare and the headspace to think and improve the system</w:t>
      </w:r>
      <w:r>
        <w:t>,</w:t>
      </w:r>
      <w:r>
        <w:t xml:space="preserve"> but also the chance to say, “I may wel</w:t>
      </w:r>
      <w:r>
        <w:t>l want to take on more work”? I do not know a single clinician at this point in time who will put their hand up and say, “I would like to take more work on.” They are all trying to offload.</w:t>
      </w:r>
    </w:p>
    <w:p w:rsidR="008A37BB" w:rsidP="007D474D">
      <w:pPr>
        <w:pStyle w:val="Question"/>
        <w:numPr>
          <w:ilvl w:val="0"/>
          <w:numId w:val="0"/>
        </w:numPr>
        <w:ind w:left="794"/>
      </w:pPr>
      <w:r>
        <w:t>In th</w:t>
      </w:r>
      <w:r>
        <w:t>e</w:t>
      </w:r>
      <w:r>
        <w:t xml:space="preserve"> five-year gap between </w:t>
      </w:r>
      <w:r>
        <w:t>a</w:t>
      </w:r>
      <w:r>
        <w:t xml:space="preserve"> workforce plan and the med schools </w:t>
      </w:r>
      <w:r>
        <w:t xml:space="preserve">coming through, we have to come up with a way that allows people to be more flexible. We could book in and simply put in legislation to say a GP can only see 15 patients in 20 minutes in the morning, or limit it, but the problem is </w:t>
      </w:r>
      <w:r>
        <w:t xml:space="preserve">that </w:t>
      </w:r>
      <w:r>
        <w:t>there is fallout be</w:t>
      </w:r>
      <w:r>
        <w:t>cause the demand is so out there. Is protected headspace or paid headspace something useful? Should we be bringing back messes much more into the centre of the hospital so there is informal welfare there? Should the NHS be providing hot meals so that peopl</w:t>
      </w:r>
      <w:r>
        <w:t>e feel looked after? What are the things that we could do in a short-term plan from your organisation that you think would make a difference?</w:t>
      </w:r>
    </w:p>
    <w:p w:rsidR="008A37BB" w:rsidP="008A37BB">
      <w:pPr>
        <w:pStyle w:val="Answer"/>
      </w:pPr>
      <w:sdt>
        <w:sdtPr>
          <w:alias w:val="Witness"/>
          <w:id w:val="1430324579"/>
          <w:placeholder>
            <w:docPart w:val="C6FFA46665424FCAA08B68C01BBAC10D"/>
          </w:placeholder>
          <w:richText/>
        </w:sdtPr>
        <w:sdtContent>
          <w:r w:rsidRPr="00BA3769">
            <w:rPr>
              <w:b/>
              <w:i/>
            </w:rPr>
            <w:t>Chris Hopson:</w:t>
          </w:r>
        </w:sdtContent>
      </w:sdt>
      <w:r>
        <w:t xml:space="preserve"> We created a plan of short-term actions that we think</w:t>
      </w:r>
      <w:r>
        <w:t xml:space="preserve"> could help</w:t>
      </w:r>
      <w:r>
        <w:t xml:space="preserve"> in the junior doctor context, and they are exactly the kind</w:t>
      </w:r>
      <w:r>
        <w:t>s</w:t>
      </w:r>
      <w:r>
        <w:t xml:space="preserve"> of areas that you were talking about, which is ensuring that junior doctors have a named senior person, </w:t>
      </w:r>
      <w:r>
        <w:t xml:space="preserve">and that there are </w:t>
      </w:r>
      <w:r>
        <w:t>messes and hot meals. There is a set of things that clearly could be do</w:t>
      </w:r>
      <w:r>
        <w:t xml:space="preserve">ne, but the issue is the fundamental context of the gap between the demand and the capacity that we </w:t>
      </w:r>
      <w:r>
        <w:t>currently face</w:t>
      </w:r>
      <w:r>
        <w:t>.</w:t>
      </w:r>
    </w:p>
    <w:p w:rsidR="00FB7F67" w:rsidP="00E028A0">
      <w:pPr>
        <w:pStyle w:val="Question"/>
      </w:pPr>
      <w:sdt>
        <w:sdtPr>
          <w:alias w:val="Member"/>
          <w:tag w:val="&lt;Member mnisId='4781' dodsId=''&gt;"/>
          <w:id w:val="2047711653"/>
          <w:placeholder>
            <w:docPart w:val="C6FFA46665424FCAA08B68C01BBAC10D"/>
          </w:placeholder>
          <w:richText/>
        </w:sdtPr>
        <w:sdtContent>
          <w:r w:rsidRPr="00BA3769">
            <w:rPr>
              <w:b/>
            </w:rPr>
            <w:t>Dr Evans:</w:t>
          </w:r>
        </w:sdtContent>
      </w:sdt>
      <w:r>
        <w:t xml:space="preserve"> Let me press </w:t>
      </w:r>
      <w:r>
        <w:t>one point</w:t>
      </w:r>
      <w:r>
        <w:t>—</w:t>
      </w:r>
    </w:p>
    <w:p w:rsidR="00322C04" w:rsidP="00322C04">
      <w:pPr>
        <w:pStyle w:val="Question"/>
        <w:numPr>
          <w:ilvl w:val="0"/>
          <w:numId w:val="0"/>
        </w:numPr>
        <w:ind w:left="794"/>
      </w:pPr>
      <w:sdt>
        <w:sdtPr>
          <w:alias w:val="Member"/>
          <w:tag w:val="&lt;Member mnisId='1572' dodsId='35446'&gt;"/>
          <w:id w:val="-450633845"/>
          <w:placeholder>
            <w:docPart w:val="DefaultPlaceholder_-1854013440"/>
          </w:placeholder>
          <w:richText/>
        </w:sdtPr>
        <w:sdtContent>
          <w:r w:rsidRPr="00FB7F67">
            <w:rPr>
              <w:b/>
            </w:rPr>
            <w:t>Chair:</w:t>
          </w:r>
        </w:sdtContent>
      </w:sdt>
      <w:r>
        <w:t xml:space="preserve"> Last one, Luke.</w:t>
      </w:r>
      <w:r>
        <w:t xml:space="preserve"> </w:t>
      </w:r>
    </w:p>
    <w:p w:rsidR="008A37BB" w:rsidP="00E028A0">
      <w:pPr>
        <w:pStyle w:val="Question"/>
        <w:numPr>
          <w:ilvl w:val="0"/>
          <w:numId w:val="0"/>
        </w:numPr>
        <w:ind w:left="794"/>
      </w:pPr>
      <w:sdt>
        <w:sdtPr>
          <w:alias w:val="Member"/>
          <w:tag w:val="&lt;Member mnisId='4781' dodsId=''&gt;"/>
          <w:id w:val="186026908"/>
          <w:placeholder>
            <w:docPart w:val="DefaultPlaceholder_-1854013440"/>
          </w:placeholder>
          <w:richText/>
        </w:sdtPr>
        <w:sdtContent>
          <w:r w:rsidRPr="00322C04">
            <w:rPr>
              <w:b/>
            </w:rPr>
            <w:t>Dr Evans:</w:t>
          </w:r>
        </w:sdtContent>
      </w:sdt>
      <w:r>
        <w:t xml:space="preserve"> </w:t>
      </w:r>
      <w:r>
        <w:t>I have asked every clinician who has been in front of this panel h</w:t>
      </w:r>
      <w:r>
        <w:t>ow much time they spend on simple IT, and they say between about 10% and 15% chasing issues—paperwork, admin and referrals. One of the big buffers from that is the interface between primary and secondary care. You represent basically the secondary care sid</w:t>
      </w:r>
      <w:r>
        <w:t>e. I hear GP colleagues saying there is always a fundamental problem</w:t>
      </w:r>
      <w:r>
        <w:t>. T</w:t>
      </w:r>
      <w:r>
        <w:t>he BMA are very hot on this. What is your answer to addressing the rub of accountability between primary and secondary care?</w:t>
      </w:r>
    </w:p>
    <w:p w:rsidR="00E01373" w:rsidP="008A37BB">
      <w:pPr>
        <w:pStyle w:val="Answer"/>
      </w:pPr>
      <w:sdt>
        <w:sdtPr>
          <w:alias w:val="Witness"/>
          <w:id w:val="1845740012"/>
          <w:placeholder>
            <w:docPart w:val="C6FFA46665424FCAA08B68C01BBAC10D"/>
          </w:placeholder>
          <w:richText/>
        </w:sdtPr>
        <w:sdtContent>
          <w:r w:rsidRPr="00BA3769">
            <w:rPr>
              <w:b/>
              <w:i/>
            </w:rPr>
            <w:t>Chris Hopson:</w:t>
          </w:r>
        </w:sdtContent>
      </w:sdt>
      <w:r>
        <w:t xml:space="preserve"> That is what hopefully ICS</w:t>
      </w:r>
      <w:r>
        <w:t>s</w:t>
      </w:r>
      <w:r>
        <w:t>, integrated care systems, are here to do</w:t>
      </w:r>
      <w:r>
        <w:t>—</w:t>
      </w:r>
      <w:r>
        <w:t>to build much more effective links between primary care and secondary care. You are right to mention technology being an absolutely key part of it. The Secretary of State talked last wee</w:t>
      </w:r>
      <w:r>
        <w:t xml:space="preserve">k about the need to ensure that 80% of trusts have electronic patient records systems as soon as possible. We know that those help in creating the interface single care records that then link up primary care with secondary care. There are a </w:t>
      </w:r>
      <w:r>
        <w:t>number of pract</w:t>
      </w:r>
      <w:r>
        <w:t xml:space="preserve">ical things that can be done. That is exactly why Claire Fuller is </w:t>
      </w:r>
      <w:r>
        <w:t xml:space="preserve">in </w:t>
      </w:r>
      <w:r>
        <w:t>the process of doing a</w:t>
      </w:r>
      <w:r>
        <w:t xml:space="preserve"> review, or a</w:t>
      </w:r>
      <w:r>
        <w:t xml:space="preserve"> stocktake</w:t>
      </w:r>
      <w:r>
        <w:t>,</w:t>
      </w:r>
      <w:r>
        <w:t xml:space="preserve"> at the moment to try to identify exactly how we use the advent of integrated care systems to start to get that interface more effective.</w:t>
      </w:r>
    </w:p>
    <w:p w:rsidR="008A37BB" w:rsidP="00E01373">
      <w:pPr>
        <w:pStyle w:val="Question"/>
        <w:numPr>
          <w:ilvl w:val="0"/>
          <w:numId w:val="0"/>
        </w:numPr>
        <w:ind w:left="794"/>
      </w:pPr>
      <w:sdt>
        <w:sdtPr>
          <w:alias w:val="Member"/>
          <w:tag w:val="&lt;Member mnisId='1572' dodsId='35446'&gt;"/>
          <w:id w:val="-102497112"/>
          <w:placeholder>
            <w:docPart w:val="DefaultPlaceholder_-1854013440"/>
          </w:placeholder>
          <w:richText/>
        </w:sdtPr>
        <w:sdtContent>
          <w:r w:rsidRPr="00E01373">
            <w:rPr>
              <w:b/>
            </w:rPr>
            <w:t>Ch</w:t>
          </w:r>
          <w:r w:rsidRPr="00E01373">
            <w:rPr>
              <w:b/>
            </w:rPr>
            <w:t>air:</w:t>
          </w:r>
        </w:sdtContent>
      </w:sdt>
      <w:r>
        <w:t xml:space="preserve"> Thank you.</w:t>
      </w:r>
    </w:p>
    <w:p w:rsidR="008A37BB" w:rsidP="008A37BB">
      <w:pPr>
        <w:pStyle w:val="Question"/>
        <w:numPr>
          <w:ilvl w:val="0"/>
          <w:numId w:val="9"/>
        </w:numPr>
      </w:pPr>
      <w:sdt>
        <w:sdtPr>
          <w:alias w:val="Member"/>
          <w:tag w:val="&lt;Member mnisId='1588' dodsId='36036'&gt;"/>
          <w:id w:val="1230969922"/>
          <w:placeholder>
            <w:docPart w:val="C6FFA46665424FCAA08B68C01BBAC10D"/>
          </w:placeholder>
          <w:richText/>
        </w:sdtPr>
        <w:sdtContent>
          <w:r w:rsidRPr="00BA3769">
            <w:rPr>
              <w:b/>
            </w:rPr>
            <w:t>Barbara Keeley:</w:t>
          </w:r>
        </w:sdtContent>
      </w:sdt>
      <w:r>
        <w:t xml:space="preserve"> Can we go back to recruitment? We have talked a bit about the need to accommodate flexible working and people who want to do less than full-time working. How should the workforce plan respond to that trend? Perhaps I cou</w:t>
      </w:r>
      <w:r>
        <w:t xml:space="preserve">ld come to you, Professor Stokes-Lampard. It seems as if the system, as Nicola described it, changes </w:t>
      </w:r>
      <w:r>
        <w:t>a</w:t>
      </w:r>
      <w:r>
        <w:t>round people’s needs</w:t>
      </w:r>
      <w:r>
        <w:t>, and t</w:t>
      </w:r>
      <w:r>
        <w:t>hat is right, but how can a national workforce plan for the NHS accommodate th</w:t>
      </w:r>
      <w:r>
        <w:t>e</w:t>
      </w:r>
      <w:r>
        <w:t xml:space="preserve"> increasing trend of people wanting to work flex</w:t>
      </w:r>
      <w:r>
        <w:t>ibly and wanting to work less than full</w:t>
      </w:r>
      <w:r>
        <w:t xml:space="preserve"> </w:t>
      </w:r>
      <w:r>
        <w:t>time?</w:t>
      </w:r>
    </w:p>
    <w:p w:rsidR="008A37BB" w:rsidP="008A37BB">
      <w:pPr>
        <w:pStyle w:val="Answer"/>
      </w:pPr>
      <w:sdt>
        <w:sdtPr>
          <w:alias w:val="Witness"/>
          <w:id w:val="-1032640081"/>
          <w:placeholder>
            <w:docPart w:val="C6FFA46665424FCAA08B68C01BBAC10D"/>
          </w:placeholder>
          <w:richText/>
        </w:sdtPr>
        <w:sdtContent>
          <w:r w:rsidRPr="00BA3769">
            <w:rPr>
              <w:b/>
              <w:i/>
            </w:rPr>
            <w:t>Professor Stokes-Lampard:</w:t>
          </w:r>
        </w:sdtContent>
      </w:sdt>
      <w:r>
        <w:t xml:space="preserve"> Certainly, there has been a generational trend between people valuing home life and life outside work more highly, and there is quite a lot of evidence and research that allows us to make predictions for the future. We also know that we are currently in a</w:t>
      </w:r>
      <w:r>
        <w:t xml:space="preserve"> very stressed system, as Luke and others have alluded to. We have a workforce that is very tired, burnt out and stressed, and people are looking to reduce the amount they are working</w:t>
      </w:r>
      <w:r>
        <w:t>,</w:t>
      </w:r>
      <w:r>
        <w:t xml:space="preserve"> just to keep sane and to look after their mental health and wellbeing. </w:t>
      </w:r>
      <w:r>
        <w:t xml:space="preserve">We have research and evidence that we can base </w:t>
      </w:r>
      <w:r>
        <w:t xml:space="preserve">it </w:t>
      </w:r>
      <w:r>
        <w:t>on.</w:t>
      </w:r>
    </w:p>
    <w:p w:rsidR="008A37BB" w:rsidP="008A37BB">
      <w:pPr>
        <w:pStyle w:val="Question"/>
        <w:numPr>
          <w:ilvl w:val="0"/>
          <w:numId w:val="9"/>
        </w:numPr>
      </w:pPr>
      <w:sdt>
        <w:sdtPr>
          <w:alias w:val="Member"/>
          <w:tag w:val="&lt;Member mnisId='1588' dodsId='36036'&gt;"/>
          <w:id w:val="48583872"/>
          <w:placeholder>
            <w:docPart w:val="C6FFA46665424FCAA08B68C01BBAC10D"/>
          </w:placeholder>
          <w:richText/>
        </w:sdtPr>
        <w:sdtContent>
          <w:r w:rsidRPr="00BA3769">
            <w:rPr>
              <w:b/>
            </w:rPr>
            <w:t>Barbara Keeley:</w:t>
          </w:r>
        </w:sdtContent>
      </w:sdt>
      <w:r>
        <w:t xml:space="preserve"> I wa</w:t>
      </w:r>
      <w:r>
        <w:t>nt</w:t>
      </w:r>
      <w:r>
        <w:t xml:space="preserve"> to ask you about that p</w:t>
      </w:r>
      <w:r>
        <w:t>oint</w:t>
      </w:r>
      <w:r>
        <w:t xml:space="preserve"> before you leave it because </w:t>
      </w:r>
      <w:r>
        <w:t>i</w:t>
      </w:r>
      <w:r>
        <w:t>t is important—the impact that workforce burnout is having. The normal reaction would be to say, “Okay, I can’t cope wit</w:t>
      </w:r>
      <w:r>
        <w:t>h this. I’m burnt out. I’m just going to give up some shifts.”</w:t>
      </w:r>
    </w:p>
    <w:p w:rsidR="001B76E2" w:rsidP="008A37BB">
      <w:pPr>
        <w:pStyle w:val="Answer"/>
      </w:pPr>
      <w:sdt>
        <w:sdtPr>
          <w:alias w:val="Witness"/>
          <w:id w:val="1799495657"/>
          <w:placeholder>
            <w:docPart w:val="C6FFA46665424FCAA08B68C01BBAC10D"/>
          </w:placeholder>
          <w:richText/>
        </w:sdtPr>
        <w:sdtContent>
          <w:r w:rsidRPr="00BA3769">
            <w:rPr>
              <w:b/>
              <w:i/>
            </w:rPr>
            <w:t>Professor Stokes-Lampard:</w:t>
          </w:r>
        </w:sdtContent>
      </w:sdt>
      <w:r>
        <w:t xml:space="preserve"> Many people are reducing what they do rather than stopping. </w:t>
      </w:r>
      <w:r>
        <w:t>We</w:t>
      </w:r>
      <w:r>
        <w:t xml:space="preserve"> are talking about people who are fundamentally incredibly dedicated and care for their patients. They </w:t>
      </w:r>
      <w:r>
        <w:t xml:space="preserve">want to deliver the best, but if they know it is damaging their own health or it is damaging their relationships and their families the first thing they try to do—one of the big </w:t>
      </w:r>
      <w:r>
        <w:t xml:space="preserve">built-in </w:t>
      </w:r>
      <w:r>
        <w:t xml:space="preserve">survival things—is to dial down the amount </w:t>
      </w:r>
      <w:r>
        <w:t>they</w:t>
      </w:r>
      <w:r>
        <w:t xml:space="preserve"> do to allow </w:t>
      </w:r>
      <w:r>
        <w:t>themselve</w:t>
      </w:r>
      <w:r>
        <w:t>s</w:t>
      </w:r>
      <w:r>
        <w:t xml:space="preserve"> to get sleep, to get headspace, to take time out, and that involves flexible working.</w:t>
      </w:r>
    </w:p>
    <w:p w:rsidR="008A37BB" w:rsidP="008A37BB">
      <w:pPr>
        <w:pStyle w:val="Answer"/>
      </w:pPr>
      <w:r>
        <w:t>I love the idea of flexi-retired. It is wonderful. It is going to enter the lexicon. Flexibility improves retention in the system. The biggest thing we can do right now</w:t>
      </w:r>
      <w:r>
        <w:t xml:space="preserve"> is value and retain our workforce in every part of health and social care because that is the quick win—factoring in flexibility and accommodating it. Historically</w:t>
      </w:r>
      <w:r>
        <w:t>,</w:t>
      </w:r>
      <w:r>
        <w:t xml:space="preserve"> the NHS has not been good at accommodating flexibility. I represent doctors. One of the mo</w:t>
      </w:r>
      <w:r>
        <w:t>st inflexible bits ha</w:t>
      </w:r>
      <w:r>
        <w:t>s</w:t>
      </w:r>
      <w:r>
        <w:t xml:space="preserve"> been doctors. So many specialties are now far better at recognising that we should allow people to work more flexibly. For one person, that will be a 90% contract, and for another it will be a 70% contract. That is okay. </w:t>
      </w:r>
      <w:r>
        <w:t>S</w:t>
      </w:r>
      <w:r>
        <w:t>ome people,</w:t>
      </w:r>
      <w:r>
        <w:t xml:space="preserve"> particularly those reaching the later part of their career, do not want to take on some of the more high-risk, high-adrenaline, four-in-</w:t>
      </w:r>
      <w:r>
        <w:t>the-morning parts of the job, but they are really happy to do other core, very complex, sophisticated parts of the job.</w:t>
      </w:r>
      <w:r>
        <w:t xml:space="preserve"> Good employers are nurturing that.</w:t>
      </w:r>
    </w:p>
    <w:p w:rsidR="008A37BB" w:rsidP="008A37BB">
      <w:pPr>
        <w:pStyle w:val="Question"/>
        <w:numPr>
          <w:ilvl w:val="0"/>
          <w:numId w:val="9"/>
        </w:numPr>
      </w:pPr>
      <w:sdt>
        <w:sdtPr>
          <w:alias w:val="Member"/>
          <w:tag w:val="&lt;Member mnisId='1588' dodsId='36036'&gt;"/>
          <w:id w:val="-2055999336"/>
          <w:placeholder>
            <w:docPart w:val="C6FFA46665424FCAA08B68C01BBAC10D"/>
          </w:placeholder>
          <w:richText/>
        </w:sdtPr>
        <w:sdtContent>
          <w:r w:rsidRPr="00BA3769">
            <w:rPr>
              <w:b/>
            </w:rPr>
            <w:t>Barbara Keeley:</w:t>
          </w:r>
        </w:sdtContent>
      </w:sdt>
      <w:r>
        <w:t xml:space="preserve"> The 4 o’clock-in-the-morning part of the job—</w:t>
      </w:r>
    </w:p>
    <w:p w:rsidR="008A37BB" w:rsidP="008A37BB">
      <w:pPr>
        <w:pStyle w:val="Answer"/>
      </w:pPr>
      <w:sdt>
        <w:sdtPr>
          <w:alias w:val="Witness"/>
          <w:id w:val="448897020"/>
          <w:placeholder>
            <w:docPart w:val="C6FFA46665424FCAA08B68C01BBAC10D"/>
          </w:placeholder>
          <w:richText/>
        </w:sdtPr>
        <w:sdtContent>
          <w:r w:rsidRPr="00BA3769">
            <w:rPr>
              <w:b/>
              <w:i/>
            </w:rPr>
            <w:t>Professor Stokes-Lampard:</w:t>
          </w:r>
        </w:sdtContent>
      </w:sdt>
      <w:r>
        <w:t xml:space="preserve"> It has to be done.</w:t>
      </w:r>
    </w:p>
    <w:p w:rsidR="008A37BB" w:rsidP="00E028A0">
      <w:pPr>
        <w:pStyle w:val="Question"/>
        <w:numPr>
          <w:ilvl w:val="0"/>
          <w:numId w:val="0"/>
        </w:numPr>
        <w:ind w:left="794"/>
      </w:pPr>
      <w:sdt>
        <w:sdtPr>
          <w:alias w:val="Member"/>
          <w:tag w:val="&lt;Member mnisId='1588' dodsId='36036'&gt;"/>
          <w:id w:val="-1360118495"/>
          <w:placeholder>
            <w:docPart w:val="C6FFA46665424FCAA08B68C01BBAC10D"/>
          </w:placeholder>
          <w:richText/>
        </w:sdtPr>
        <w:sdtContent>
          <w:r w:rsidRPr="00BA3769">
            <w:rPr>
              <w:b/>
            </w:rPr>
            <w:t>Barbara Keeley:</w:t>
          </w:r>
        </w:sdtContent>
      </w:sdt>
      <w:r>
        <w:t xml:space="preserve"> How do you plan for that? That is the point. I fully recognise what is going on, </w:t>
      </w:r>
      <w:r>
        <w:t xml:space="preserve">but </w:t>
      </w:r>
      <w:r>
        <w:t>how on</w:t>
      </w:r>
      <w:r>
        <w:t xml:space="preserve"> </w:t>
      </w:r>
      <w:r>
        <w:t>e</w:t>
      </w:r>
      <w:r>
        <w:t xml:space="preserve">arth do you plan for </w:t>
      </w:r>
      <w:r>
        <w:t>i</w:t>
      </w:r>
      <w:r>
        <w:t>t?</w:t>
      </w:r>
    </w:p>
    <w:p w:rsidR="001078C8" w:rsidP="008A37BB">
      <w:pPr>
        <w:pStyle w:val="Answer"/>
      </w:pPr>
      <w:sdt>
        <w:sdtPr>
          <w:alias w:val="Witness"/>
          <w:id w:val="2066904760"/>
          <w:placeholder>
            <w:docPart w:val="C6FFA46665424FCAA08B68C01BBAC10D"/>
          </w:placeholder>
          <w:richText/>
        </w:sdtPr>
        <w:sdtContent>
          <w:r w:rsidRPr="00BA3769">
            <w:rPr>
              <w:b/>
              <w:i/>
            </w:rPr>
            <w:t>Professor Stokes-Lampard:</w:t>
          </w:r>
        </w:sdtContent>
      </w:sdt>
      <w:r>
        <w:t xml:space="preserve"> There is a lot of research out there. The beauty of an independent plan is that you pull together all the strands that we have. We have data from the General Medical Council and the various equivalent </w:t>
      </w:r>
      <w:r>
        <w:t>bodies. We have data from the provider trusts. We have data from the royal colleges. We have a huge amount of data within NHS England and Health Education England. We need to pull it together because there is a remarkably vivid picture. We collect a lot of</w:t>
      </w:r>
      <w:r>
        <w:t xml:space="preserve"> data. What we do not do is join it up.</w:t>
      </w:r>
    </w:p>
    <w:p w:rsidR="00700B7B" w:rsidP="008A37BB">
      <w:pPr>
        <w:pStyle w:val="Answer"/>
      </w:pPr>
      <w:r>
        <w:t>My plea would be to use what we have. We do not need to reinvent wheel</w:t>
      </w:r>
      <w:r>
        <w:t>s</w:t>
      </w:r>
      <w:r>
        <w:t>. Let</w:t>
      </w:r>
      <w:r>
        <w:t>’</w:t>
      </w:r>
      <w:r>
        <w:t>s pull together what we have. Let</w:t>
      </w:r>
      <w:r>
        <w:t>’</w:t>
      </w:r>
      <w:r>
        <w:t>s mandate people working together to share data. Historically, we have not been good at sharing data acro</w:t>
      </w:r>
      <w:r>
        <w:t>ss the different divides. We also need to be very realistic about what the healthcare needs of the future population are going to be. I will not reiterate where our population is going in terms of ageing, increasing multi-morbidity and so on. I am taking i</w:t>
      </w:r>
      <w:r>
        <w:t>t as a given that we can factor that in as well. We have the epidemiology and public health data to help us with that.</w:t>
      </w:r>
    </w:p>
    <w:p w:rsidR="00EC78DF" w:rsidP="008A37BB">
      <w:pPr>
        <w:pStyle w:val="Answer"/>
      </w:pPr>
      <w:r>
        <w:t xml:space="preserve">We must also recognise societal changes and the shifts </w:t>
      </w:r>
      <w:r>
        <w:t>in</w:t>
      </w:r>
      <w:r>
        <w:t xml:space="preserve"> the way people want to work. The generation going into medical school now look</w:t>
      </w:r>
      <w:r>
        <w:t>s</w:t>
      </w:r>
      <w:r>
        <w:t xml:space="preserve"> at my generation, and I suspect even Luke’s generation in the middle, and say</w:t>
      </w:r>
      <w:r>
        <w:t>s</w:t>
      </w:r>
      <w:r>
        <w:t>, “I don’t want to work like that. I’m not putting everything else on the line for this</w:t>
      </w:r>
      <w:r>
        <w:t xml:space="preserve">, but </w:t>
      </w:r>
      <w:r>
        <w:t>I st</w:t>
      </w:r>
      <w:r>
        <w:t>ill care passionately</w:t>
      </w:r>
      <w:r>
        <w:t>.</w:t>
      </w:r>
      <w:r>
        <w:t xml:space="preserve">” </w:t>
      </w:r>
      <w:r>
        <w:t>W</w:t>
      </w:r>
      <w:r>
        <w:t xml:space="preserve">e have to factor that in. Just telling people to </w:t>
      </w:r>
      <w:r>
        <w:t xml:space="preserve">work and </w:t>
      </w:r>
      <w:r>
        <w:t xml:space="preserve">do things differently will not change it. We created the society that they are coming into. We created the system, so we have to own the solutions and be flexible, creative </w:t>
      </w:r>
      <w:r>
        <w:t>and transparent and welcome these incredibly talented younger people and give them the opportunity to flourish.</w:t>
      </w:r>
    </w:p>
    <w:p w:rsidR="008A37BB" w:rsidP="008A37BB">
      <w:pPr>
        <w:pStyle w:val="Answer"/>
      </w:pPr>
      <w:r>
        <w:t>I would like to pick up on the training point. I wanted to shout out “Amen</w:t>
      </w:r>
      <w:r>
        <w:t>,</w:t>
      </w:r>
      <w:r>
        <w:t xml:space="preserve">” </w:t>
      </w:r>
      <w:r>
        <w:t xml:space="preserve">Nicola, </w:t>
      </w:r>
      <w:r>
        <w:t xml:space="preserve">when you talked about training our flexible workers. There </w:t>
      </w:r>
      <w:r>
        <w:t>are lost tribes of people out there who would like to do more, who would like to advance, who would like to take on new skills and are being artificially banned from doing so. These are things we can address. Education and training are vital. To the questi</w:t>
      </w:r>
      <w:r>
        <w:t xml:space="preserve">on Chris was posed about who should employ trainees, there is an issue </w:t>
      </w:r>
      <w:r>
        <w:t xml:space="preserve">in </w:t>
      </w:r>
      <w:r>
        <w:t>that</w:t>
      </w:r>
      <w:r>
        <w:t>,</w:t>
      </w:r>
      <w:r>
        <w:t xml:space="preserve"> if you move all employment of healthcare professionals in training to NHS trusts</w:t>
      </w:r>
      <w:r>
        <w:t>,</w:t>
      </w:r>
      <w:r>
        <w:t xml:space="preserve"> the trust will </w:t>
      </w:r>
      <w:r>
        <w:t>be under</w:t>
      </w:r>
      <w:r>
        <w:t xml:space="preserve"> massive pressure to deliver on the backlog </w:t>
      </w:r>
      <w:r>
        <w:t>i</w:t>
      </w:r>
      <w:r>
        <w:t>n service, and education t</w:t>
      </w:r>
      <w:r>
        <w:t xml:space="preserve">raining will be de-prioritised, so the service pressures will be prioritised over training, which will lead to a bulge and backlog, and you will not get </w:t>
      </w:r>
      <w:r>
        <w:t>people evolving to the higher level of professions they can</w:t>
      </w:r>
      <w:r>
        <w:t xml:space="preserve"> reach</w:t>
      </w:r>
      <w:r>
        <w:t xml:space="preserve"> and</w:t>
      </w:r>
      <w:r>
        <w:t xml:space="preserve"> that we ultimately need. Training</w:t>
      </w:r>
      <w:r>
        <w:t xml:space="preserve"> and delivery must go in parallel. We dare not sacrifice one for the other. Thank you.</w:t>
      </w:r>
    </w:p>
    <w:p w:rsidR="008A37BB" w:rsidP="008A37BB">
      <w:pPr>
        <w:pStyle w:val="Question"/>
        <w:numPr>
          <w:ilvl w:val="0"/>
          <w:numId w:val="9"/>
        </w:numPr>
      </w:pPr>
      <w:sdt>
        <w:sdtPr>
          <w:alias w:val="Member"/>
          <w:tag w:val="&lt;Member mnisId='1588' dodsId='36036'&gt;"/>
          <w:id w:val="-315654601"/>
          <w:placeholder>
            <w:docPart w:val="C6FFA46665424FCAA08B68C01BBAC10D"/>
          </w:placeholder>
          <w:richText/>
        </w:sdtPr>
        <w:sdtContent>
          <w:r w:rsidRPr="00BA3769">
            <w:rPr>
              <w:b/>
            </w:rPr>
            <w:t>Barbara Keeley:</w:t>
          </w:r>
        </w:sdtContent>
      </w:sdt>
      <w:r>
        <w:t xml:space="preserve"> Chris, do you have anything to add on how the national workforce plan copes with th</w:t>
      </w:r>
      <w:r>
        <w:t>e</w:t>
      </w:r>
      <w:r>
        <w:t xml:space="preserve"> flexible element?</w:t>
      </w:r>
    </w:p>
    <w:p w:rsidR="008734B7" w:rsidP="008A37BB">
      <w:pPr>
        <w:pStyle w:val="Answer"/>
      </w:pPr>
      <w:sdt>
        <w:sdtPr>
          <w:alias w:val="Witness"/>
          <w:id w:val="597991333"/>
          <w:placeholder>
            <w:docPart w:val="C6FFA46665424FCAA08B68C01BBAC10D"/>
          </w:placeholder>
          <w:richText/>
        </w:sdtPr>
        <w:sdtContent>
          <w:r w:rsidRPr="00BA3769">
            <w:rPr>
              <w:b/>
              <w:i/>
            </w:rPr>
            <w:t>Chris Hopson:</w:t>
          </w:r>
        </w:sdtContent>
      </w:sdt>
      <w:r>
        <w:t xml:space="preserve"> The real advantage of the people</w:t>
      </w:r>
      <w:r>
        <w:t xml:space="preserve"> plan that we produced in the NHS about a year and a half ago was that it absolutely identified that this is not just a numbers game; it is actually a big cultural, behavioural and leadership challenge that the NHS has.</w:t>
      </w:r>
    </w:p>
    <w:p w:rsidR="008A37BB" w:rsidP="008A37BB">
      <w:pPr>
        <w:pStyle w:val="Answer"/>
      </w:pPr>
      <w:r>
        <w:t>I recognise what Helen is saying. As</w:t>
      </w:r>
      <w:r>
        <w:t xml:space="preserve"> the Chair knows, my wife is one of the country’s leading experts on flexible working, and she makes the point that the NHS feels like it is 10, 15, 20 years out of date in its ability to offer the kind of flexible working patterns that we see in other par</w:t>
      </w:r>
      <w:r>
        <w:t>ts of the economy. It is partly because of the degree of pressure that we are under</w:t>
      </w:r>
      <w:r>
        <w:t>. E</w:t>
      </w:r>
      <w:r>
        <w:t>ffectively, it is the headspace to design new ways of doing things. If we do not do that, we are going to lose the workforce of the future, which is a real problem.</w:t>
      </w:r>
    </w:p>
    <w:p w:rsidR="008A37BB" w:rsidP="008A37BB">
      <w:pPr>
        <w:pStyle w:val="Question"/>
        <w:numPr>
          <w:ilvl w:val="0"/>
          <w:numId w:val="9"/>
        </w:numPr>
      </w:pPr>
      <w:sdt>
        <w:sdtPr>
          <w:alias w:val="Member"/>
          <w:tag w:val="&lt;Member mnisId='1588' dodsId='36036'&gt;"/>
          <w:id w:val="-1568571421"/>
          <w:placeholder>
            <w:docPart w:val="C6FFA46665424FCAA08B68C01BBAC10D"/>
          </w:placeholder>
          <w:richText/>
        </w:sdtPr>
        <w:sdtContent>
          <w:r w:rsidRPr="00BA3769">
            <w:rPr>
              <w:b/>
            </w:rPr>
            <w:t>Barba</w:t>
          </w:r>
          <w:r w:rsidRPr="00BA3769">
            <w:rPr>
              <w:b/>
            </w:rPr>
            <w:t>ra Keeley:</w:t>
          </w:r>
        </w:sdtContent>
      </w:sdt>
      <w:r>
        <w:t xml:space="preserve"> My second question is about recruitment, how it varies in geographical regions and what impact that has on health outcomes in the parts where it is hard to recruit. Can you talk about that? What is being done and what can be done to get over r</w:t>
      </w:r>
      <w:r>
        <w:t>ecruitment problems in understaffed regions?</w:t>
      </w:r>
    </w:p>
    <w:p w:rsidR="00331E3F" w:rsidP="008A37BB">
      <w:pPr>
        <w:pStyle w:val="Answer"/>
      </w:pPr>
      <w:sdt>
        <w:sdtPr>
          <w:alias w:val="Witness"/>
          <w:id w:val="-1193616741"/>
          <w:placeholder>
            <w:docPart w:val="C6FFA46665424FCAA08B68C01BBAC10D"/>
          </w:placeholder>
          <w:richText/>
        </w:sdtPr>
        <w:sdtContent>
          <w:r w:rsidRPr="00BA3769">
            <w:rPr>
              <w:b/>
              <w:i/>
            </w:rPr>
            <w:t>Chris Hopson:</w:t>
          </w:r>
        </w:sdtContent>
      </w:sdt>
      <w:r>
        <w:t xml:space="preserve"> </w:t>
      </w:r>
      <w:r>
        <w:t>We know</w:t>
      </w:r>
      <w:r>
        <w:t>—t</w:t>
      </w:r>
      <w:r>
        <w:t>he evidence is really clear</w:t>
      </w:r>
      <w:r>
        <w:t>—that t</w:t>
      </w:r>
      <w:r>
        <w:t>here are particular regions in the country and areas in the country that are significantly under</w:t>
      </w:r>
      <w:r>
        <w:t xml:space="preserve"> </w:t>
      </w:r>
      <w:r>
        <w:t>challenge because they are unable to recruit</w:t>
      </w:r>
      <w:r>
        <w:t>,</w:t>
      </w:r>
      <w:r>
        <w:t xml:space="preserve"> particula</w:t>
      </w:r>
      <w:r>
        <w:t>rly a medical workforce that meets their needs. There are two or three things that are happening.</w:t>
      </w:r>
    </w:p>
    <w:p w:rsidR="004F1A39" w:rsidP="008A37BB">
      <w:pPr>
        <w:pStyle w:val="Answer"/>
      </w:pPr>
      <w:r>
        <w:t>The first is that we are trying to</w:t>
      </w:r>
      <w:r>
        <w:t xml:space="preserve"> </w:t>
      </w:r>
      <w:r>
        <w:t>increase the number of medical places that are available in places where there are shortages on the ground</w:t>
      </w:r>
      <w:r>
        <w:t xml:space="preserve">; the Chair </w:t>
      </w:r>
      <w:r>
        <w:t>was instrumental in that</w:t>
      </w:r>
      <w:r>
        <w:t xml:space="preserve">. People tend to stay in the places where they train. The second </w:t>
      </w:r>
      <w:r>
        <w:t xml:space="preserve">thing </w:t>
      </w:r>
      <w:r>
        <w:t>is that we are trying to move training places around the country. My colleagues at Health Education England said how difficult it is even</w:t>
      </w:r>
      <w:r>
        <w:t xml:space="preserve"> to</w:t>
      </w:r>
      <w:r>
        <w:t xml:space="preserve"> persuade trusts to s</w:t>
      </w:r>
      <w:r>
        <w:t xml:space="preserve">ay, “Can we move one or two places that are currently with you to a trust that really needs them?” Because of the workforce shortages, the trust that would lose those places </w:t>
      </w:r>
      <w:r>
        <w:t>is</w:t>
      </w:r>
      <w:r>
        <w:t xml:space="preserve"> saying, “No, absolutely not.” We are working on that at the moment.</w:t>
      </w:r>
    </w:p>
    <w:p w:rsidR="008A37BB" w:rsidP="008A37BB">
      <w:pPr>
        <w:pStyle w:val="Answer"/>
      </w:pPr>
      <w:r>
        <w:t>The third i</w:t>
      </w:r>
      <w:r>
        <w:t xml:space="preserve">ssue is that there is absolutely no doubt that individual organisations are working incredibly hard in areas that are hard to recruit to </w:t>
      </w:r>
      <w:r>
        <w:t xml:space="preserve">to </w:t>
      </w:r>
      <w:r>
        <w:t>make them attractive places to come and work. I was having a very interesting conversation with a doctor in east Ken</w:t>
      </w:r>
      <w:r>
        <w:t xml:space="preserve">t the other day who was talking about the work they had been doing to make their trust a much more attractive place to work. That included making offers to the rest </w:t>
      </w:r>
      <w:r>
        <w:t xml:space="preserve">of the family and the partner of </w:t>
      </w:r>
      <w:r>
        <w:t>the person they were seeking to employ, helping them—</w:t>
      </w:r>
    </w:p>
    <w:p w:rsidR="008A37BB" w:rsidP="008A37BB">
      <w:pPr>
        <w:pStyle w:val="Remark"/>
      </w:pPr>
      <w:sdt>
        <w:sdtPr>
          <w:alias w:val="Member"/>
          <w:tag w:val="&lt;Member mnisId='1578' dodsId='40488'&gt;"/>
          <w:id w:val="226349505"/>
          <w:placeholder>
            <w:docPart w:val="C6FFA46665424FCAA08B68C01BBAC10D"/>
          </w:placeholder>
          <w:richText/>
        </w:sdtPr>
        <w:sdtContent>
          <w:r w:rsidRPr="00BA3769">
            <w:rPr>
              <w:b/>
            </w:rPr>
            <w:t>Chai</w:t>
          </w:r>
          <w:r w:rsidRPr="00BA3769">
            <w:rPr>
              <w:b/>
            </w:rPr>
            <w:t>r:</w:t>
          </w:r>
        </w:sdtContent>
      </w:sdt>
      <w:r>
        <w:t xml:space="preserve"> Chris, I am sorry to interrupt. Barbara, do you have a last question? We have to wrap up before oral questions start.</w:t>
      </w:r>
    </w:p>
    <w:p w:rsidR="008A37BB" w:rsidP="008A37BB">
      <w:pPr>
        <w:pStyle w:val="Question"/>
        <w:numPr>
          <w:ilvl w:val="0"/>
          <w:numId w:val="9"/>
        </w:numPr>
      </w:pPr>
      <w:sdt>
        <w:sdtPr>
          <w:alias w:val="Member"/>
          <w:tag w:val="&lt;Member mnisId='1588' dodsId='36036'&gt;"/>
          <w:id w:val="924845341"/>
          <w:placeholder>
            <w:docPart w:val="C6FFA46665424FCAA08B68C01BBAC10D"/>
          </w:placeholder>
          <w:richText/>
        </w:sdtPr>
        <w:sdtContent>
          <w:r w:rsidRPr="00BA3769">
            <w:rPr>
              <w:b/>
            </w:rPr>
            <w:t>Barbara Keeley:</w:t>
          </w:r>
        </w:sdtContent>
      </w:sdt>
      <w:r>
        <w:t xml:space="preserve"> No, just th</w:t>
      </w:r>
      <w:r>
        <w:t>e</w:t>
      </w:r>
      <w:r>
        <w:t xml:space="preserve"> point about regional recruitment.</w:t>
      </w:r>
    </w:p>
    <w:p w:rsidR="00417137" w:rsidP="008A37BB">
      <w:pPr>
        <w:pStyle w:val="Answer"/>
      </w:pPr>
      <w:sdt>
        <w:sdtPr>
          <w:alias w:val="Witness"/>
          <w:id w:val="-287820618"/>
          <w:placeholder>
            <w:docPart w:val="C6FFA46665424FCAA08B68C01BBAC10D"/>
          </w:placeholder>
          <w:richText/>
        </w:sdtPr>
        <w:sdtContent>
          <w:r w:rsidRPr="00BA3769">
            <w:rPr>
              <w:b/>
              <w:i/>
            </w:rPr>
            <w:t>Professor Stokes-Lampard:</w:t>
          </w:r>
        </w:sdtContent>
      </w:sdt>
      <w:r>
        <w:t xml:space="preserve"> I am going to share my prop that I broug</w:t>
      </w:r>
      <w:r>
        <w:t xml:space="preserve">ht along. This week’s </w:t>
      </w:r>
      <w:r w:rsidRPr="007867A9">
        <w:rPr>
          <w:i/>
          <w:iCs/>
        </w:rPr>
        <w:t>British Medical Journal</w:t>
      </w:r>
      <w:r>
        <w:t xml:space="preserve"> cover is “Why the new medical schools are targeting international students”</w:t>
      </w:r>
      <w:r>
        <w:t>.</w:t>
      </w:r>
      <w:r>
        <w:t xml:space="preserve"> There is a challenge. We have invested in the places you created for additional medical students. We need many more, but that is a si</w:t>
      </w:r>
      <w:r>
        <w:t>de point. We have these new medical s</w:t>
      </w:r>
      <w:r>
        <w:t>chools</w:t>
      </w:r>
      <w:r>
        <w:t xml:space="preserve"> and we do not have the funding to have local students to go to them.</w:t>
      </w:r>
    </w:p>
    <w:p w:rsidR="008A37BB" w:rsidP="008A37BB">
      <w:pPr>
        <w:pStyle w:val="Answer"/>
      </w:pPr>
      <w:r>
        <w:t xml:space="preserve">The point of putting these medical schools in areas that </w:t>
      </w:r>
      <w:r>
        <w:t xml:space="preserve">were </w:t>
      </w:r>
      <w:r>
        <w:t xml:space="preserve">traditionally hard to recruit to was that we would get local people going in because we know that people frequently stay </w:t>
      </w:r>
      <w:r>
        <w:t xml:space="preserve">and work </w:t>
      </w:r>
      <w:r>
        <w:t>quite close to where they trained</w:t>
      </w:r>
      <w:r>
        <w:t>, and certainly where their</w:t>
      </w:r>
      <w:r>
        <w:t xml:space="preserve"> professional</w:t>
      </w:r>
      <w:r>
        <w:t xml:space="preserve"> higher training is</w:t>
      </w:r>
      <w:r>
        <w:t>, so you put the medical schools i</w:t>
      </w:r>
      <w:r>
        <w:t>n the under-doctored, understaffed areas, and largely people will stay there. The problem is</w:t>
      </w:r>
      <w:r>
        <w:t xml:space="preserve"> that</w:t>
      </w:r>
      <w:r>
        <w:t>,</w:t>
      </w:r>
      <w:r>
        <w:t xml:space="preserve"> if you then fill the medical schools with people who have come from overseas, you do not get th</w:t>
      </w:r>
      <w:r>
        <w:t>e</w:t>
      </w:r>
      <w:r>
        <w:t xml:space="preserve"> same effect and benefit. We actually need those places funde</w:t>
      </w:r>
      <w:r>
        <w:t xml:space="preserve">d so </w:t>
      </w:r>
      <w:r>
        <w:t xml:space="preserve">that </w:t>
      </w:r>
      <w:r>
        <w:t>we can fill them. It is just a quick plug for that story. It is perfect timing. There are many other issues as well.</w:t>
      </w:r>
    </w:p>
    <w:p w:rsidR="008A37BB" w:rsidP="008A37BB">
      <w:pPr>
        <w:pStyle w:val="Question"/>
        <w:numPr>
          <w:ilvl w:val="0"/>
          <w:numId w:val="9"/>
        </w:numPr>
      </w:pPr>
      <w:sdt>
        <w:sdtPr>
          <w:alias w:val="Member"/>
          <w:tag w:val="&lt;Member mnisId='1588' dodsId='36036'&gt;"/>
          <w:id w:val="-140664161"/>
          <w:placeholder>
            <w:docPart w:val="C6FFA46665424FCAA08B68C01BBAC10D"/>
          </w:placeholder>
          <w:richText/>
        </w:sdtPr>
        <w:sdtContent>
          <w:r w:rsidRPr="00BA3769">
            <w:rPr>
              <w:b/>
            </w:rPr>
            <w:t>Barbara Keeley:</w:t>
          </w:r>
        </w:sdtContent>
      </w:sdt>
      <w:r>
        <w:t xml:space="preserve"> A final point</w:t>
      </w:r>
      <w:r>
        <w:t>,</w:t>
      </w:r>
      <w:r>
        <w:t xml:space="preserve"> Nicola</w:t>
      </w:r>
      <w:r>
        <w:t>?</w:t>
      </w:r>
    </w:p>
    <w:p w:rsidR="008A37BB" w:rsidP="008A37BB">
      <w:pPr>
        <w:pStyle w:val="Answer"/>
      </w:pPr>
      <w:sdt>
        <w:sdtPr>
          <w:alias w:val="Witness"/>
          <w:id w:val="-761984762"/>
          <w:placeholder>
            <w:docPart w:val="C6FFA46665424FCAA08B68C01BBAC10D"/>
          </w:placeholder>
          <w:richText/>
        </w:sdtPr>
        <w:sdtContent>
          <w:r w:rsidRPr="00BA3769">
            <w:rPr>
              <w:b/>
              <w:i/>
            </w:rPr>
            <w:t>Nicola McQueen:</w:t>
          </w:r>
        </w:sdtContent>
      </w:sdt>
      <w:r>
        <w:t xml:space="preserve"> A final point from me—on</w:t>
      </w:r>
      <w:r>
        <w:t>e</w:t>
      </w:r>
      <w:r>
        <w:t xml:space="preserve"> that has not come up—is how we now protect tactically our burnt-out workforce, and there are some things that we can start to do that enable flexible working. A good example is that we were inundated with frontline nurses applying for roles to work on Tes</w:t>
      </w:r>
      <w:r>
        <w:t xml:space="preserve">t and Trace when we ran that programme for recruitment. We recruited 10,000 clinicians to Test and Trace. They got to work from home. They had headsets. We trained them to contact trace, and our clinicians loved it, except we did not want them doing that; </w:t>
      </w:r>
      <w:r>
        <w:t>we wanted them in our hospitals. There is some respite for our workforce if we can get this right, where we can mobilise our work</w:t>
      </w:r>
      <w:r>
        <w:t>force</w:t>
      </w:r>
      <w:r>
        <w:t xml:space="preserve"> out of being in hospitals five days a week, 12 hours a day to do one day from home, 111 services and 999 services. We nee</w:t>
      </w:r>
      <w:r>
        <w:t>d clinicians in this country across the board, and I think we can do more to move them around.</w:t>
      </w:r>
    </w:p>
    <w:p w:rsidR="008A37BB" w:rsidP="008A37BB">
      <w:pPr>
        <w:pStyle w:val="Question"/>
        <w:numPr>
          <w:ilvl w:val="0"/>
          <w:numId w:val="9"/>
        </w:numPr>
      </w:pPr>
      <w:sdt>
        <w:sdtPr>
          <w:alias w:val="Member"/>
          <w:tag w:val="&lt;Member mnisId='1578' dodsId='40488'&gt;"/>
          <w:id w:val="799580430"/>
          <w:placeholder>
            <w:docPart w:val="C6FFA46665424FCAA08B68C01BBAC10D"/>
          </w:placeholder>
          <w:richText/>
        </w:sdtPr>
        <w:sdtContent>
          <w:r w:rsidRPr="00BA3769">
            <w:rPr>
              <w:b/>
            </w:rPr>
            <w:t>Chair:</w:t>
          </w:r>
        </w:sdtContent>
      </w:sdt>
      <w:r>
        <w:t xml:space="preserve"> Thank you. Before we wrap up, I want to ask Chris and Helen one question each on issues that we are going to cover later in the inquiry. Chris, a word f</w:t>
      </w:r>
      <w:r>
        <w:t>rom you on the pensions issue. Are you getting feedback from your members that they are losing a lot of senior doctors because of the way the pensions system is structured?</w:t>
      </w:r>
    </w:p>
    <w:p w:rsidR="008A37BB" w:rsidP="008A37BB">
      <w:pPr>
        <w:pStyle w:val="Answer"/>
      </w:pPr>
      <w:sdt>
        <w:sdtPr>
          <w:alias w:val="Witness"/>
          <w:id w:val="278764822"/>
          <w:placeholder>
            <w:docPart w:val="C6FFA46665424FCAA08B68C01BBAC10D"/>
          </w:placeholder>
          <w:richText/>
        </w:sdtPr>
        <w:sdtContent>
          <w:r w:rsidRPr="00BA3769">
            <w:rPr>
              <w:b/>
              <w:i/>
            </w:rPr>
            <w:t>Chris Hopson:</w:t>
          </w:r>
        </w:sdtContent>
      </w:sdt>
      <w:r>
        <w:t xml:space="preserve"> We are getting an increasing number of issues of that being raised.</w:t>
      </w:r>
      <w:r>
        <w:t xml:space="preserve"> It is not at the same volume and intensity that it was a couple of years ago, but it is definitely com</w:t>
      </w:r>
      <w:r>
        <w:t>ing</w:t>
      </w:r>
      <w:r>
        <w:t xml:space="preserve"> back up the agenda. What is particularly worrying is that, if you look at what we need to do in terms of backlog clearance, we absolutely need senior</w:t>
      </w:r>
      <w:r>
        <w:t xml:space="preserve"> clinicians to work extra shifts, and it is clear they are worried about the impact o</w:t>
      </w:r>
      <w:r>
        <w:t>n</w:t>
      </w:r>
      <w:r>
        <w:t xml:space="preserve"> pensions. That is something we need to look at.</w:t>
      </w:r>
    </w:p>
    <w:p w:rsidR="008A37BB" w:rsidP="008A37BB">
      <w:pPr>
        <w:pStyle w:val="Question"/>
        <w:numPr>
          <w:ilvl w:val="0"/>
          <w:numId w:val="9"/>
        </w:numPr>
      </w:pPr>
      <w:sdt>
        <w:sdtPr>
          <w:alias w:val="Member"/>
          <w:tag w:val="&lt;Member mnisId='1578' dodsId='40488'&gt;"/>
          <w:id w:val="-515761134"/>
          <w:placeholder>
            <w:docPart w:val="C6FFA46665424FCAA08B68C01BBAC10D"/>
          </w:placeholder>
          <w:richText/>
        </w:sdtPr>
        <w:sdtContent>
          <w:r w:rsidRPr="00BA3769">
            <w:rPr>
              <w:b/>
            </w:rPr>
            <w:t>Chair:</w:t>
          </w:r>
        </w:sdtContent>
      </w:sdt>
      <w:r>
        <w:t xml:space="preserve"> Helen, do we need to have a fundamental rethink about medical education, the curriculum and how it works? It is </w:t>
      </w:r>
      <w:r>
        <w:t>something that is often discussed by the royal colleges. Is it time for a big re-look at how medical education works?</w:t>
      </w:r>
    </w:p>
    <w:p w:rsidR="000A024C" w:rsidP="008A37BB">
      <w:pPr>
        <w:pStyle w:val="Answer"/>
      </w:pPr>
      <w:sdt>
        <w:sdtPr>
          <w:alias w:val="Witness"/>
          <w:id w:val="1999605827"/>
          <w:placeholder>
            <w:docPart w:val="C6FFA46665424FCAA08B68C01BBAC10D"/>
          </w:placeholder>
          <w:richText/>
        </w:sdtPr>
        <w:sdtContent>
          <w:r w:rsidRPr="00BA3769">
            <w:rPr>
              <w:b/>
              <w:i/>
            </w:rPr>
            <w:t>Professor Stokes-Lampard:</w:t>
          </w:r>
        </w:sdtContent>
      </w:sdt>
      <w:r>
        <w:t xml:space="preserve"> No, I do not think we need a radical rethink. We have a very good system that could certainly be improved and </w:t>
      </w:r>
      <w:r>
        <w:t>should constantly be evolving and improving. There is some amazing innovation already. Some of the newer medical schools are doing great things and there is some great thinking already done. I do not think we need revolution there at all, but evolution</w:t>
      </w:r>
      <w:r>
        <w:t xml:space="preserve"> of </w:t>
      </w:r>
      <w:r>
        <w:t>course</w:t>
      </w:r>
      <w:r>
        <w:t>.</w:t>
      </w:r>
    </w:p>
    <w:p w:rsidR="008A37BB" w:rsidP="008A37BB">
      <w:pPr>
        <w:pStyle w:val="Answer"/>
      </w:pPr>
      <w:r>
        <w:t xml:space="preserve">We need increased numbers, increased throughput, and creative ways of looking. Nicola mentioned the apprenticeship model, but that still involves medical schools, training and the same exit assessments. Ultimately, we need highly qualified doctors </w:t>
      </w:r>
      <w:r>
        <w:t>the population can trust to deliver excellent care, and that needs to evolve, but we do not tear up what we have now.</w:t>
      </w:r>
    </w:p>
    <w:p w:rsidR="00345AFE" w:rsidRPr="00EA0FC1" w:rsidP="00345AFE">
      <w:pPr>
        <w:pStyle w:val="Remark"/>
      </w:pPr>
      <w:sdt>
        <w:sdtPr>
          <w:alias w:val="Member"/>
          <w:tag w:val="&lt;Member mnisId='1578' dodsId='40488'&gt;"/>
          <w:id w:val="309909009"/>
          <w:placeholder>
            <w:docPart w:val="C6FFA46665424FCAA08B68C01BBAC10D"/>
          </w:placeholder>
          <w:richText/>
        </w:sdtPr>
        <w:sdtContent>
          <w:r w:rsidRPr="00BA3769">
            <w:rPr>
              <w:b/>
            </w:rPr>
            <w:t>Chair:</w:t>
          </w:r>
        </w:sdtContent>
      </w:sdt>
      <w:r>
        <w:t xml:space="preserve"> Thank you. </w:t>
      </w:r>
      <w:r>
        <w:t>I</w:t>
      </w:r>
      <w:r>
        <w:t>t has been a really interesting session. The thing that I have taken away from it is not just the importance of a lon</w:t>
      </w:r>
      <w:r>
        <w:t>g-term workforce plan, which I think all of us agree with anyway, but the concept that flexible working needs to be seen as the solution and not the problem. You have given us a lot of food for thought. Chris, Helen, and Nicola, thank you very much for joi</w:t>
      </w:r>
      <w:r>
        <w:t>ning us. That concludes this morning’s session.</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4452AB">
      <w:pPr>
        <w:pStyle w:val="FootnoteText"/>
      </w:pPr>
      <w:r>
        <w:rPr>
          <w:rStyle w:val="FootnoteReference"/>
        </w:rPr>
        <w:footnoteRef/>
      </w:r>
      <w:r>
        <w:t xml:space="preserve"> Note by witness: Oonagh Smyth meant to say “vacancy rates in social care decrease”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0342E5565FE4A0CB5DEF787A9B44967"/>
      </w:placeholder>
      <w:richText/>
    </w:sdtPr>
    <w:sdtContent>
      <w:p w:rsidR="008143FA" w:rsidP="009277D8">
        <w:pPr>
          <w:pStyle w:val="Para"/>
          <w:rPr>
            <w:color w:val="808080"/>
          </w:rPr>
        </w:pPr>
        <w:r w:rsidRPr="00CE11CC">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9B1103AB3DA48959FF5CCBA1E82E84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E11CC"/>
    <w:rPr>
      <w:color w:val="605E5C"/>
      <w:shd w:val="clear" w:color="auto" w:fill="E1DFDD"/>
    </w:rPr>
  </w:style>
  <w:style w:type="paragraph" w:styleId="FootnoteText">
    <w:name w:val="footnote text"/>
    <w:basedOn w:val="Normal"/>
    <w:link w:val="FootnoteTextChar"/>
    <w:uiPriority w:val="99"/>
    <w:semiHidden/>
    <w:unhideWhenUsed/>
    <w:rsid w:val="004452AB"/>
    <w:pPr>
      <w:spacing w:after="0"/>
    </w:pPr>
    <w:rPr>
      <w:sz w:val="20"/>
      <w:szCs w:val="20"/>
    </w:rPr>
  </w:style>
  <w:style w:type="character" w:customStyle="1" w:styleId="FootnoteTextChar">
    <w:name w:val="Footnote Text Char"/>
    <w:basedOn w:val="DefaultParagraphFont"/>
    <w:link w:val="FootnoteText"/>
    <w:uiPriority w:val="99"/>
    <w:semiHidden/>
    <w:rsid w:val="004452AB"/>
    <w:rPr>
      <w:rFonts w:ascii="Verdana" w:hAnsi="Verdana"/>
      <w:sz w:val="20"/>
      <w:szCs w:val="20"/>
    </w:rPr>
  </w:style>
  <w:style w:type="character" w:styleId="FootnoteReference">
    <w:name w:val="footnote reference"/>
    <w:basedOn w:val="DefaultParagraphFont"/>
    <w:uiPriority w:val="99"/>
    <w:semiHidden/>
    <w:unhideWhenUsed/>
    <w:rsid w:val="004452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0342E5565FE4A0CB5DEF787A9B44967"/>
        <w:category>
          <w:name w:val="General"/>
          <w:gallery w:val="placeholder"/>
        </w:category>
        <w:types>
          <w:type w:val="bbPlcHdr"/>
        </w:types>
        <w:behaviors>
          <w:behavior w:val="content"/>
        </w:behaviors>
        <w:guid w:val="{BDF01994-6D9B-4658-9AC3-485BB71A4419}"/>
      </w:docPartPr>
      <w:docPartBody>
        <w:p w:rsidR="00FF685A" w:rsidP="0055678B">
          <w:pPr>
            <w:pStyle w:val="A0342E5565FE4A0CB5DEF787A9B44967"/>
          </w:pPr>
          <w:r w:rsidRPr="000753FC">
            <w:rPr>
              <w:rStyle w:val="PlaceholderText"/>
            </w:rPr>
            <w:t>Click here to enter text.</w:t>
          </w:r>
        </w:p>
      </w:docPartBody>
    </w:docPart>
    <w:docPart>
      <w:docPartPr>
        <w:name w:val="39B1103AB3DA48959FF5CCBA1E82E843"/>
        <w:category>
          <w:name w:val="General"/>
          <w:gallery w:val="placeholder"/>
        </w:category>
        <w:types>
          <w:type w:val="bbPlcHdr"/>
        </w:types>
        <w:behaviors>
          <w:behavior w:val="content"/>
        </w:behaviors>
        <w:guid w:val="{191E9971-8649-49D5-AE19-924A07695C60}"/>
      </w:docPartPr>
      <w:docPartBody>
        <w:p w:rsidR="00FF685A" w:rsidP="0055678B">
          <w:pPr>
            <w:pStyle w:val="39B1103AB3DA48959FF5CCBA1E82E84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EB9CAC5-45D7-46D3-AD9F-2E2F17132195}"/>
      </w:docPartPr>
      <w:docPartBody>
        <w:p w:rsidR="00D05191">
          <w:r w:rsidRPr="00F03D7E">
            <w:rPr>
              <w:rStyle w:val="PlaceholderText"/>
            </w:rPr>
            <w:t>Click or tap here to enter text.</w:t>
          </w:r>
        </w:p>
      </w:docPartBody>
    </w:docPart>
    <w:docPart>
      <w:docPartPr>
        <w:name w:val="C6FFA46665424FCAA08B68C01BBAC10D"/>
        <w:category>
          <w:name w:val="General"/>
          <w:gallery w:val="placeholder"/>
        </w:category>
        <w:types>
          <w:type w:val="bbPlcHdr"/>
        </w:types>
        <w:behaviors>
          <w:behavior w:val="content"/>
        </w:behaviors>
        <w:guid w:val="{63A71904-198C-44DC-9377-02A33173ED7A}"/>
      </w:docPartPr>
      <w:docPartBody>
        <w:p w:rsidR="008A02C9" w:rsidP="00CC0D0B">
          <w:pPr>
            <w:pStyle w:val="C6FFA46665424FCAA08B68C01BBAC10D"/>
          </w:pPr>
          <w:r w:rsidRPr="009352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0D0B"/>
    <w:rPr>
      <w:color w:val="808080"/>
    </w:rPr>
  </w:style>
  <w:style w:type="paragraph" w:customStyle="1" w:styleId="A0342E5565FE4A0CB5DEF787A9B44967">
    <w:name w:val="A0342E5565FE4A0CB5DEF787A9B44967"/>
    <w:rsid w:val="0055678B"/>
  </w:style>
  <w:style w:type="paragraph" w:customStyle="1" w:styleId="39B1103AB3DA48959FF5CCBA1E82E843">
    <w:name w:val="39B1103AB3DA48959FF5CCBA1E82E843"/>
    <w:rsid w:val="0055678B"/>
  </w:style>
  <w:style w:type="paragraph" w:customStyle="1" w:styleId="C6FFA46665424FCAA08B68C01BBAC10D">
    <w:name w:val="C6FFA46665424FCAA08B68C01BBAC10D"/>
    <w:rsid w:val="00CC0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