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6963" w:rsidRPr="00B7569A" w:rsidP="001C0E1D">
      <w:pPr>
        <w:pStyle w:val="TitleCommittee0"/>
      </w:pPr>
      <w:sdt>
        <w:sdtPr>
          <w:alias w:val="CommitteeName"/>
          <w:tag w:val="CommitteeName"/>
          <w:id w:val="1869951332"/>
          <w:placeholder>
            <w:docPart w:val="267734F012EF4907A64A513F6C85A04D"/>
          </w:placeholder>
          <w:richText/>
        </w:sdtPr>
        <w:sdtContent>
          <w:r w:rsidRPr="00B7569A">
            <w:t>European Scrutiny Committee</w:t>
          </w:r>
        </w:sdtContent>
      </w:sdt>
    </w:p>
    <w:p w:rsidR="00136963" w:rsidRPr="00B7569A" w:rsidP="001C0E1D">
      <w:pPr>
        <w:pStyle w:val="TitleInquiry0"/>
      </w:pPr>
      <w:r w:rsidRPr="00B7569A">
        <w:t xml:space="preserve">Oral evidence: </w:t>
      </w:r>
      <w:sdt>
        <w:sdtPr>
          <w:alias w:val="InquiryName"/>
          <w:tag w:val="InquiryName"/>
          <w:id w:val="377371847"/>
          <w:placeholder>
            <w:docPart w:val="267734F012EF4907A64A513F6C85A04D"/>
          </w:placeholder>
          <w:richText/>
        </w:sdtPr>
        <w:sdtContent>
          <w:r w:rsidRPr="00B7569A">
            <w:t>UK parliamentary scrutiny of the Withdrawal Agreement Joint Committee and application of the Northern Ireland Protocol</w:t>
          </w:r>
        </w:sdtContent>
      </w:sdt>
      <w:r w:rsidRPr="00B7569A">
        <w:t xml:space="preserve">, HC </w:t>
      </w:r>
      <w:sdt>
        <w:sdtPr>
          <w:alias w:val="InquiryRefNo"/>
          <w:tag w:val="InquiryRefNo"/>
          <w:id w:val="-281725174"/>
          <w:placeholder>
            <w:docPart w:val="267734F012EF4907A64A513F6C85A04D"/>
          </w:placeholder>
          <w:richText/>
        </w:sdtPr>
        <w:sdtContent>
          <w:r w:rsidRPr="00B7569A" w:rsidR="003C45E1">
            <w:t>741</w:t>
          </w:r>
        </w:sdtContent>
      </w:sdt>
    </w:p>
    <w:sdt>
      <w:sdtPr>
        <w:alias w:val="SittingDate"/>
        <w:tag w:val="SittingDate"/>
        <w:id w:val="-1160222926"/>
        <w:placeholder>
          <w:docPart w:val="267734F012EF4907A64A513F6C85A04D"/>
        </w:placeholder>
        <w:richText/>
      </w:sdtPr>
      <w:sdtContent>
        <w:p w:rsidR="00136963" w:rsidRPr="00B7569A" w:rsidP="001C0E1D">
          <w:pPr>
            <w:pStyle w:val="Para"/>
          </w:pPr>
          <w:r w:rsidRPr="00B7569A">
            <w:t>Monday 5 October 2020</w:t>
          </w:r>
        </w:p>
      </w:sdtContent>
    </w:sdt>
    <w:p w:rsidR="00136963" w:rsidRPr="00B7569A" w:rsidP="001C0E1D">
      <w:pPr>
        <w:pStyle w:val="Para"/>
      </w:pPr>
      <w:r w:rsidRPr="00B7569A">
        <w:t xml:space="preserve">Ordered by the House of </w:t>
      </w:r>
      <w:sdt>
        <w:sdtPr>
          <w:alias w:val="House"/>
          <w:tag w:val="House"/>
          <w:id w:val="809213435"/>
          <w:placeholder>
            <w:docPart w:val="267734F012EF4907A64A513F6C85A04D"/>
          </w:placeholder>
          <w:richText/>
        </w:sdtPr>
        <w:sdtContent>
          <w:r w:rsidRPr="00B7569A">
            <w:t>Commons</w:t>
          </w:r>
        </w:sdtContent>
      </w:sdt>
      <w:r w:rsidRPr="00B7569A">
        <w:t xml:space="preserve"> to be published on </w:t>
      </w:r>
      <w:sdt>
        <w:sdtPr>
          <w:alias w:val="PublishDate"/>
          <w:tag w:val="PublishDate"/>
          <w:id w:val="217021599"/>
          <w:placeholder>
            <w:docPart w:val="267734F012EF4907A64A513F6C85A04D"/>
          </w:placeholder>
          <w:richText/>
        </w:sdtPr>
        <w:sdtContent>
          <w:r w:rsidRPr="00B7569A">
            <w:t>5 October 2020</w:t>
          </w:r>
        </w:sdtContent>
      </w:sdt>
      <w:r w:rsidRPr="00B7569A">
        <w:t>.</w:t>
      </w:r>
    </w:p>
    <w:p w:rsidR="00136963" w:rsidRPr="00B7569A" w:rsidP="001C0E1D">
      <w:sdt>
        <w:sdtPr>
          <w:alias w:val="VideoHyperlink"/>
          <w:tag w:val="VideoHyperlink"/>
          <w:id w:val="703995351"/>
          <w:placeholder>
            <w:docPart w:val="267734F012EF4907A64A513F6C85A04D"/>
          </w:placeholder>
          <w:richText/>
        </w:sdtPr>
        <w:sdtContent>
          <w:r>
            <w:fldChar w:fldCharType="begin"/>
          </w:r>
          <w:r>
            <w:instrText xml:space="preserve"> HYPERLINK "https://parliamentlive.tv/Event/Index/7b13039d-7ca6-4ea5-b3e1-ed91827608e1" </w:instrText>
          </w:r>
          <w:r>
            <w:fldChar w:fldCharType="separate"/>
          </w:r>
          <w:r w:rsidRPr="00B11410">
            <w:rPr>
              <w:rStyle w:val="Hyperlink"/>
            </w:rPr>
            <w:t>Watch the meeting</w:t>
          </w:r>
          <w:r>
            <w:fldChar w:fldCharType="end"/>
          </w:r>
        </w:sdtContent>
      </w:sdt>
    </w:p>
    <w:p w:rsidR="00136963" w:rsidRPr="00B7569A" w:rsidP="001C0E1D">
      <w:r w:rsidRPr="00B7569A">
        <w:t xml:space="preserve">Members present: </w:t>
      </w:r>
      <w:sdt>
        <w:sdtPr>
          <w:alias w:val="MembersPresent"/>
          <w:tag w:val="MembersPresent"/>
          <w:id w:val="366340316"/>
          <w:placeholder>
            <w:docPart w:val="267734F012EF4907A64A513F6C85A04D"/>
          </w:placeholder>
          <w:richText/>
        </w:sdtPr>
        <w:sdtContent>
          <w:r w:rsidRPr="00B7569A" w:rsidR="001B0A1C">
            <w:t>Sir William Cash</w:t>
          </w:r>
          <w:r w:rsidRPr="00B7569A">
            <w:t xml:space="preserve"> (Chair);</w:t>
          </w:r>
          <w:r w:rsidRPr="00B7569A" w:rsidR="00B868AD">
            <w:t xml:space="preserve"> A</w:t>
          </w:r>
          <w:r w:rsidRPr="00B7569A" w:rsidR="001B0A1C">
            <w:t xml:space="preserve">llan </w:t>
          </w:r>
          <w:r w:rsidRPr="00B7569A" w:rsidR="001B0A1C">
            <w:t>Dorans</w:t>
          </w:r>
          <w:r w:rsidRPr="00B7569A" w:rsidR="001B0A1C">
            <w:t>; Richard Drax</w:t>
          </w:r>
          <w:r w:rsidRPr="00B7569A" w:rsidR="00B868AD">
            <w:t>;</w:t>
          </w:r>
          <w:r w:rsidRPr="00B7569A" w:rsidR="001B0A1C">
            <w:t xml:space="preserve"> </w:t>
          </w:r>
          <w:r w:rsidRPr="00B7569A" w:rsidR="007F577C">
            <w:t xml:space="preserve">Mr </w:t>
          </w:r>
          <w:r w:rsidRPr="00B7569A" w:rsidR="001B0A1C">
            <w:t xml:space="preserve">Marcus </w:t>
          </w:r>
          <w:r w:rsidRPr="00B7569A" w:rsidR="001B0A1C">
            <w:t>Fysh</w:t>
          </w:r>
          <w:r w:rsidRPr="00B7569A" w:rsidR="001B0A1C">
            <w:t xml:space="preserve">; Andrea </w:t>
          </w:r>
          <w:r w:rsidRPr="00B7569A" w:rsidR="001B0A1C">
            <w:t>Jenkyns</w:t>
          </w:r>
          <w:r w:rsidRPr="00B7569A" w:rsidR="001B0A1C">
            <w:t xml:space="preserve">; </w:t>
          </w:r>
          <w:r w:rsidRPr="00B7569A" w:rsidR="00E86E0D">
            <w:t xml:space="preserve">Mr </w:t>
          </w:r>
          <w:r w:rsidRPr="00B7569A" w:rsidR="001B0A1C">
            <w:t>David Jones; Craig Mackinlay; Anne</w:t>
          </w:r>
          <w:r w:rsidRPr="00B7569A" w:rsidR="00B868AD">
            <w:t xml:space="preserve"> Marie Morris; </w:t>
          </w:r>
          <w:r w:rsidRPr="00B7569A" w:rsidR="001B0A1C">
            <w:t>Greg Smith.</w:t>
          </w:r>
        </w:sdtContent>
      </w:sdt>
    </w:p>
    <w:p w:rsidR="00136963" w:rsidRPr="00B7569A" w:rsidP="001C0E1D">
      <w:pPr>
        <w:pStyle w:val="ParaCentre"/>
      </w:pPr>
      <w:r w:rsidRPr="00B7569A">
        <w:t xml:space="preserve">Questions </w:t>
      </w:r>
      <w:sdt>
        <w:sdtPr>
          <w:alias w:val="QuestionNumbers"/>
          <w:tag w:val="QuestionNumbers"/>
          <w:id w:val="-1223666168"/>
          <w:placeholder>
            <w:docPart w:val="267734F012EF4907A64A513F6C85A04D"/>
          </w:placeholder>
          <w:richText/>
        </w:sdtPr>
        <w:sdtContent>
          <w:r w:rsidRPr="00B7569A" w:rsidR="001305D2">
            <w:t>1</w:t>
          </w:r>
          <w:r w:rsidRPr="00B7569A" w:rsidR="007F577C">
            <w:t xml:space="preserve"> </w:t>
          </w:r>
          <w:r w:rsidRPr="00B7569A" w:rsidR="001305D2">
            <w:t>-</w:t>
          </w:r>
          <w:r w:rsidRPr="00B7569A" w:rsidR="007F577C">
            <w:t xml:space="preserve"> </w:t>
          </w:r>
          <w:r w:rsidRPr="00B7569A" w:rsidR="000628C1">
            <w:t>32</w:t>
          </w:r>
        </w:sdtContent>
      </w:sdt>
    </w:p>
    <w:p w:rsidR="00136963" w:rsidRPr="00B7569A" w:rsidP="001C0E1D">
      <w:pPr>
        <w:pStyle w:val="TitleWitnesses0"/>
      </w:pPr>
      <w:r w:rsidRPr="00B7569A">
        <w:t>Witnesses</w:t>
      </w:r>
    </w:p>
    <w:sdt>
      <w:sdtPr>
        <w:alias w:val="WitnessSet"/>
        <w:tag w:val="WitnessSet"/>
        <w:id w:val="-368373484"/>
        <w:placeholder>
          <w:docPart w:val="A3F71642F0CC4C0C8836FBABB407D59B"/>
        </w:placeholder>
        <w:richText/>
      </w:sdtPr>
      <w:sdtContent>
        <w:p w:rsidR="00136963" w:rsidRPr="00B7569A" w:rsidP="00136963">
          <w:pPr>
            <w:pStyle w:val="Para"/>
          </w:pPr>
          <w:r w:rsidRPr="00B7569A">
            <w:t>I: Rt Hon Penny Mordaunt, Paymaster General, Cabinet Office; Brendan Threlfall, Director, Transition Task Force, Cabinet Office.</w:t>
          </w:r>
        </w:p>
      </w:sdtContent>
    </w:sdt>
    <w:p w:rsidR="00136963" w:rsidRPr="00B7569A" w:rsidP="001C0E1D">
      <w:pPr>
        <w:pStyle w:val="Para"/>
      </w:pPr>
    </w:p>
    <w:p w:rsidR="00136963" w:rsidRPr="00B7569A" w:rsidP="001C0E1D">
      <w:pPr>
        <w:rPr>
          <w:rFonts w:eastAsia="Times New Roman"/>
          <w:szCs w:val="20"/>
        </w:rPr>
      </w:pPr>
      <w:r w:rsidRPr="00B7569A">
        <w:br w:type="page"/>
      </w:r>
      <w:bookmarkStart w:id="0" w:name="_GoBack"/>
      <w:bookmarkEnd w:id="0"/>
    </w:p>
    <w:sdt>
      <w:sdtPr>
        <w:rPr>
          <w:szCs w:val="28"/>
        </w:rPr>
        <w:alias w:val="WitnessExamination"/>
        <w:tag w:val="WitnessExamination"/>
        <w:id w:val="2003463402"/>
        <w:placeholder>
          <w:docPart w:val="A3F71642F0CC4C0C8836FBABB407D59B"/>
        </w:placeholder>
        <w:richText/>
      </w:sdtPr>
      <w:sdtEndPr>
        <w:rPr>
          <w:szCs w:val="22"/>
        </w:rPr>
      </w:sdtEndPr>
      <w:sdtContent>
        <w:p w:rsidR="003C45E1" w:rsidRPr="00B7569A" w:rsidP="003C45E1">
          <w:pPr>
            <w:pStyle w:val="TitlePanel0"/>
            <w:rPr>
              <w:szCs w:val="28"/>
            </w:rPr>
          </w:pPr>
          <w:bookmarkStart w:id="1" w:name="Panel1"/>
          <w:r w:rsidRPr="00B7569A">
            <w:rPr>
              <w:szCs w:val="28"/>
            </w:rPr>
            <w:t>Examination of witnesses</w:t>
          </w:r>
        </w:p>
        <w:p w:rsidR="00A8262B" w:rsidRPr="00B7569A" w:rsidP="003C45E1">
          <w:pPr>
            <w:pStyle w:val="TitlePanel0"/>
            <w:jc w:val="left"/>
          </w:pPr>
          <w:r w:rsidRPr="00B7569A">
            <w:rPr>
              <w:sz w:val="22"/>
            </w:rPr>
            <w:t>Witnesses: Rt Hon Penny Mordaunt and Brendan Threlfall.</w:t>
          </w:r>
        </w:p>
      </w:sdtContent>
    </w:sdt>
    <w:p w:rsidR="00A8262B" w:rsidRPr="00B7569A" w:rsidP="00A8262B">
      <w:pPr>
        <w:pStyle w:val="Question"/>
        <w:numPr>
          <w:ilvl w:val="0"/>
          <w:numId w:val="0"/>
        </w:numPr>
        <w:ind w:left="794"/>
      </w:pPr>
      <w:bookmarkEnd w:id="1"/>
    </w:p>
    <w:p w:rsidR="007F577C" w:rsidRPr="00B7569A" w:rsidP="00A8262B">
      <w:pPr>
        <w:pStyle w:val="Question"/>
      </w:pPr>
      <w:sdt>
        <w:sdtPr>
          <w:alias w:val="Member"/>
          <w:tag w:val="&lt;Member mnisId='288' dodsId='25682'&gt;"/>
          <w:id w:val="1426843771"/>
          <w:placeholder>
            <w:docPart w:val="B45137FAC04545FEBC018DB7A5C7E87D"/>
          </w:placeholder>
          <w:richText/>
        </w:sdtPr>
        <w:sdtContent>
          <w:r w:rsidRPr="00B7569A" w:rsidR="00A8262B">
            <w:rPr>
              <w:b/>
            </w:rPr>
            <w:t>Chair:</w:t>
          </w:r>
        </w:sdtContent>
      </w:sdt>
      <w:r w:rsidRPr="00B7569A" w:rsidR="00A8262B">
        <w:t xml:space="preserve"> Welcome to a hybrid public </w:t>
      </w:r>
      <w:r w:rsidRPr="00B7569A" w:rsidR="00EC491D">
        <w:t xml:space="preserve">meeting of the European </w:t>
      </w:r>
      <w:r w:rsidRPr="00B7569A" w:rsidR="00B868AD">
        <w:t>Scrutiny</w:t>
      </w:r>
      <w:r w:rsidRPr="00B7569A" w:rsidR="00EC491D">
        <w:t xml:space="preserve"> Committee.</w:t>
      </w:r>
      <w:r w:rsidRPr="00B7569A" w:rsidR="00B868AD">
        <w:t xml:space="preserve"> </w:t>
      </w:r>
      <w:r w:rsidRPr="00B7569A" w:rsidR="00EC491D">
        <w:t xml:space="preserve">I am in </w:t>
      </w:r>
      <w:r w:rsidRPr="00B7569A" w:rsidR="005156D6">
        <w:t xml:space="preserve">a </w:t>
      </w:r>
      <w:r w:rsidRPr="00B7569A" w:rsidR="00EC491D">
        <w:t>committee room in</w:t>
      </w:r>
      <w:r w:rsidRPr="00B7569A" w:rsidR="00B868AD">
        <w:t xml:space="preserve"> Westminster</w:t>
      </w:r>
      <w:r w:rsidRPr="00B7569A" w:rsidR="005156D6">
        <w:t xml:space="preserve"> </w:t>
      </w:r>
      <w:r w:rsidRPr="00B7569A" w:rsidR="00EC491D">
        <w:t>wit</w:t>
      </w:r>
      <w:r w:rsidRPr="00B7569A" w:rsidR="00B868AD">
        <w:t xml:space="preserve">h several </w:t>
      </w:r>
      <w:r w:rsidRPr="00B7569A">
        <w:t>m</w:t>
      </w:r>
      <w:r w:rsidRPr="00B7569A" w:rsidR="00B868AD">
        <w:t>embers and a small n</w:t>
      </w:r>
      <w:r w:rsidRPr="00B7569A" w:rsidR="00EC491D">
        <w:t>umber of staff</w:t>
      </w:r>
      <w:r w:rsidRPr="00B7569A" w:rsidR="002B682B">
        <w:t xml:space="preserve"> required to facilitate</w:t>
      </w:r>
      <w:r w:rsidRPr="00B7569A" w:rsidR="00B868AD">
        <w:t xml:space="preserve"> this meeting. We are suitably socially distanced from one another. </w:t>
      </w:r>
      <w:r w:rsidRPr="00B7569A" w:rsidR="00EC491D">
        <w:t>The witnesses and other members of the Committee are participating</w:t>
      </w:r>
      <w:r w:rsidRPr="00B7569A" w:rsidR="00B868AD">
        <w:t xml:space="preserve"> remotely from their homes and offices across the </w:t>
      </w:r>
      <w:r w:rsidRPr="00B7569A">
        <w:t xml:space="preserve">whole </w:t>
      </w:r>
      <w:r w:rsidRPr="00B7569A" w:rsidR="00B868AD">
        <w:t xml:space="preserve">country. </w:t>
      </w:r>
      <w:r w:rsidRPr="00B7569A" w:rsidR="00EC491D">
        <w:t xml:space="preserve">Our witnesses </w:t>
      </w:r>
      <w:r w:rsidRPr="00B7569A" w:rsidR="00B868AD">
        <w:t>today are the Paymaster General</w:t>
      </w:r>
      <w:r w:rsidRPr="00B7569A">
        <w:t>,</w:t>
      </w:r>
      <w:r w:rsidRPr="00B7569A" w:rsidR="00B868AD">
        <w:t xml:space="preserve"> </w:t>
      </w:r>
      <w:r w:rsidRPr="00B7569A" w:rsidR="00EC491D">
        <w:t>Penny Mordaunt, and Brendan Threlfall</w:t>
      </w:r>
      <w:r w:rsidRPr="00B7569A" w:rsidR="00B868AD">
        <w:t xml:space="preserve">, the </w:t>
      </w:r>
      <w:r w:rsidRPr="00B7569A">
        <w:t>d</w:t>
      </w:r>
      <w:r w:rsidRPr="00B7569A" w:rsidR="00B868AD">
        <w:t xml:space="preserve">irector of the Transition Task Force at the Cabinet Office. </w:t>
      </w:r>
      <w:r w:rsidRPr="00B7569A" w:rsidR="00EC491D">
        <w:t>We are delighted</w:t>
      </w:r>
      <w:r w:rsidRPr="00B7569A" w:rsidR="00B868AD">
        <w:t xml:space="preserve"> to have you here today. There is a lot of ground to cover as we approach the end of the post-exit transition period. </w:t>
      </w:r>
    </w:p>
    <w:p w:rsidR="00C56F04" w:rsidRPr="00B7569A" w:rsidP="00B868AD">
      <w:pPr>
        <w:pStyle w:val="Question"/>
        <w:numPr>
          <w:ilvl w:val="0"/>
          <w:numId w:val="0"/>
        </w:numPr>
        <w:ind w:left="794"/>
      </w:pPr>
      <w:r w:rsidRPr="00B7569A">
        <w:t xml:space="preserve">I am now going </w:t>
      </w:r>
      <w:r w:rsidRPr="00B7569A" w:rsidR="00B868AD">
        <w:t xml:space="preserve">to </w:t>
      </w:r>
      <w:r w:rsidRPr="00B7569A">
        <w:t>make a statement myself.</w:t>
      </w:r>
      <w:r w:rsidRPr="00B7569A" w:rsidR="007F577C">
        <w:t xml:space="preserve"> </w:t>
      </w:r>
      <w:r w:rsidRPr="00B7569A">
        <w:t>This Committee was inst</w:t>
      </w:r>
      <w:r w:rsidRPr="00B7569A" w:rsidR="00B868AD">
        <w:t>itut</w:t>
      </w:r>
      <w:r w:rsidRPr="00B7569A">
        <w:t>ed in 1973 under the</w:t>
      </w:r>
      <w:r w:rsidRPr="00B7569A" w:rsidR="00B868AD">
        <w:t xml:space="preserve"> </w:t>
      </w:r>
      <w:r w:rsidRPr="00B7569A" w:rsidR="007F577C">
        <w:t>s</w:t>
      </w:r>
      <w:r w:rsidRPr="00B7569A" w:rsidR="00B868AD">
        <w:t xml:space="preserve">tanding </w:t>
      </w:r>
      <w:r w:rsidRPr="00B7569A" w:rsidR="007F577C">
        <w:t>o</w:t>
      </w:r>
      <w:r w:rsidRPr="00B7569A" w:rsidR="00B868AD">
        <w:t xml:space="preserve">rders of this House when we joined the European </w:t>
      </w:r>
      <w:r w:rsidRPr="00B7569A" w:rsidR="007F577C">
        <w:t>c</w:t>
      </w:r>
      <w:r w:rsidRPr="00B7569A" w:rsidR="00B868AD">
        <w:t>ommunity</w:t>
      </w:r>
      <w:r w:rsidRPr="00B7569A" w:rsidR="007F577C">
        <w:t xml:space="preserve">, </w:t>
      </w:r>
      <w:r w:rsidRPr="00B7569A" w:rsidR="00B868AD">
        <w:t>which is now the European Union</w:t>
      </w:r>
      <w:r w:rsidRPr="00B7569A" w:rsidR="007F577C">
        <w:t xml:space="preserve">, </w:t>
      </w:r>
      <w:r w:rsidRPr="00B7569A" w:rsidR="00B868AD">
        <w:t>to scru</w:t>
      </w:r>
      <w:r w:rsidRPr="00B7569A">
        <w:t>ti</w:t>
      </w:r>
      <w:r w:rsidRPr="00B7569A" w:rsidR="00B868AD">
        <w:t>n</w:t>
      </w:r>
      <w:r w:rsidRPr="00B7569A">
        <w:t>ise and report to the elected House of Commons</w:t>
      </w:r>
      <w:r w:rsidRPr="00B7569A" w:rsidR="00B868AD">
        <w:t xml:space="preserve"> on legal and political matters </w:t>
      </w:r>
      <w:r w:rsidRPr="00B7569A">
        <w:t xml:space="preserve">arising from documents derived from European institutions, </w:t>
      </w:r>
      <w:r w:rsidRPr="00B7569A">
        <w:t xml:space="preserve">such as the Northern Ireland </w:t>
      </w:r>
      <w:r w:rsidRPr="00B7569A" w:rsidR="007F577C">
        <w:t>p</w:t>
      </w:r>
      <w:r w:rsidRPr="00B7569A">
        <w:t>rotocol</w:t>
      </w:r>
      <w:r w:rsidRPr="00B7569A">
        <w:t xml:space="preserve">. </w:t>
      </w:r>
      <w:r w:rsidRPr="00B7569A">
        <w:t>Tod</w:t>
      </w:r>
      <w:r w:rsidRPr="00B7569A">
        <w:t>ay we are questioning the Payma</w:t>
      </w:r>
      <w:r w:rsidRPr="00B7569A">
        <w:t>s</w:t>
      </w:r>
      <w:r w:rsidRPr="00B7569A">
        <w:t>t</w:t>
      </w:r>
      <w:r w:rsidRPr="00B7569A">
        <w:t>e</w:t>
      </w:r>
      <w:r w:rsidRPr="00B7569A">
        <w:t>r</w:t>
      </w:r>
      <w:r w:rsidRPr="00B7569A">
        <w:t xml:space="preserve"> General on this</w:t>
      </w:r>
      <w:r w:rsidRPr="00B7569A">
        <w:t xml:space="preserve">, and the Minister for the Cabinet Office has assured us </w:t>
      </w:r>
      <w:r w:rsidRPr="00B7569A" w:rsidR="007F577C">
        <w:t>of</w:t>
      </w:r>
      <w:r w:rsidRPr="00B7569A">
        <w:t xml:space="preserve"> his commitment to scrutiny.</w:t>
      </w:r>
    </w:p>
    <w:p w:rsidR="004A7EAF" w:rsidRPr="00B7569A" w:rsidP="006179A5">
      <w:pPr>
        <w:pStyle w:val="Question"/>
        <w:numPr>
          <w:ilvl w:val="0"/>
          <w:numId w:val="0"/>
        </w:numPr>
        <w:ind w:left="794"/>
      </w:pPr>
      <w:r w:rsidRPr="00B7569A">
        <w:t xml:space="preserve">The United Kingdom Parliament, </w:t>
      </w:r>
      <w:r w:rsidRPr="00B7569A" w:rsidR="00C56F04">
        <w:t xml:space="preserve">including the other House, passed </w:t>
      </w:r>
      <w:r w:rsidRPr="00B7569A" w:rsidR="007F577C">
        <w:t>a s</w:t>
      </w:r>
      <w:r w:rsidRPr="00B7569A" w:rsidR="00C56F04">
        <w:t>overeign Act of Parliament</w:t>
      </w:r>
      <w:r w:rsidRPr="00B7569A" w:rsidR="007F577C">
        <w:t xml:space="preserve"> </w:t>
      </w:r>
      <w:r w:rsidRPr="00B7569A">
        <w:t xml:space="preserve">authorising the referendum on our </w:t>
      </w:r>
      <w:r w:rsidRPr="00B7569A" w:rsidR="00C56F04">
        <w:t xml:space="preserve">membership of the EU by six to one in this House of Commons. </w:t>
      </w:r>
      <w:r w:rsidRPr="00B7569A">
        <w:t>There were then subsequent A</w:t>
      </w:r>
      <w:r w:rsidRPr="00B7569A" w:rsidR="00C56F04">
        <w:t>c</w:t>
      </w:r>
      <w:r w:rsidRPr="00B7569A">
        <w:t>ts p</w:t>
      </w:r>
      <w:r w:rsidRPr="00B7569A" w:rsidR="007F577C">
        <w:t>assed</w:t>
      </w:r>
      <w:r w:rsidRPr="00B7569A">
        <w:t xml:space="preserve"> by very large majorities, </w:t>
      </w:r>
      <w:r w:rsidRPr="00B7569A" w:rsidR="00C56F04">
        <w:t>inc</w:t>
      </w:r>
      <w:r w:rsidRPr="00B7569A" w:rsidR="008527EA">
        <w:t>l</w:t>
      </w:r>
      <w:r w:rsidRPr="00B7569A" w:rsidR="00C56F04">
        <w:t xml:space="preserve">uding the </w:t>
      </w:r>
      <w:r w:rsidRPr="00B7569A" w:rsidR="007F577C">
        <w:t>European Union (</w:t>
      </w:r>
      <w:r w:rsidRPr="00B7569A" w:rsidR="00C56F04">
        <w:t>Withdrawal Agreement</w:t>
      </w:r>
      <w:r w:rsidRPr="00B7569A" w:rsidR="007F577C">
        <w:t>)</w:t>
      </w:r>
      <w:r w:rsidRPr="00B7569A" w:rsidR="00C56F04">
        <w:t xml:space="preserve"> Act 2020, </w:t>
      </w:r>
      <w:r w:rsidRPr="00B7569A">
        <w:t>following the</w:t>
      </w:r>
      <w:r w:rsidRPr="00B7569A" w:rsidR="00C56F04">
        <w:t xml:space="preserve"> last </w:t>
      </w:r>
      <w:r w:rsidRPr="00B7569A" w:rsidR="007F577C">
        <w:t>g</w:t>
      </w:r>
      <w:r w:rsidRPr="00B7569A" w:rsidR="00C56F04">
        <w:t xml:space="preserve">eneral </w:t>
      </w:r>
      <w:r w:rsidRPr="00B7569A" w:rsidR="007F577C">
        <w:t>e</w:t>
      </w:r>
      <w:r w:rsidRPr="00B7569A" w:rsidR="00C56F04">
        <w:t xml:space="preserve">lection in which the voters gave the Government </w:t>
      </w:r>
      <w:r w:rsidRPr="00B7569A" w:rsidR="0005715E">
        <w:t>a majority of 80. T</w:t>
      </w:r>
      <w:r w:rsidRPr="00B7569A">
        <w:t xml:space="preserve">his Act passed by 124 votes in this House, and it included </w:t>
      </w:r>
      <w:r w:rsidRPr="00B7569A" w:rsidR="007F577C">
        <w:t>s</w:t>
      </w:r>
      <w:r w:rsidRPr="00B7569A">
        <w:t xml:space="preserve">ection 38, </w:t>
      </w:r>
      <w:r w:rsidRPr="00B7569A" w:rsidR="007F577C">
        <w:t xml:space="preserve">all of </w:t>
      </w:r>
      <w:r w:rsidRPr="00B7569A" w:rsidR="0005715E">
        <w:t>which</w:t>
      </w:r>
      <w:r w:rsidRPr="00B7569A" w:rsidR="007F577C">
        <w:t xml:space="preserve">, </w:t>
      </w:r>
      <w:r w:rsidRPr="00B7569A">
        <w:t xml:space="preserve">including </w:t>
      </w:r>
      <w:r w:rsidRPr="00B7569A" w:rsidR="007F577C">
        <w:t>s</w:t>
      </w:r>
      <w:r w:rsidRPr="00B7569A">
        <w:t>ub</w:t>
      </w:r>
      <w:r w:rsidRPr="00B7569A" w:rsidR="007F577C">
        <w:t>-</w:t>
      </w:r>
      <w:r w:rsidRPr="00B7569A" w:rsidR="0005715E">
        <w:t>s</w:t>
      </w:r>
      <w:r w:rsidRPr="00B7569A">
        <w:t>ection 2</w:t>
      </w:r>
      <w:r w:rsidRPr="00B7569A" w:rsidR="0005715E">
        <w:t>(</w:t>
      </w:r>
      <w:r w:rsidRPr="00B7569A" w:rsidR="00BE322D">
        <w:t>b</w:t>
      </w:r>
      <w:r w:rsidRPr="00B7569A" w:rsidR="0005715E">
        <w:t>)</w:t>
      </w:r>
      <w:r w:rsidRPr="00B7569A">
        <w:t xml:space="preserve"> itself</w:t>
      </w:r>
      <w:r w:rsidRPr="00B7569A" w:rsidR="007F577C">
        <w:t xml:space="preserve">, </w:t>
      </w:r>
      <w:r w:rsidRPr="00B7569A" w:rsidR="008527EA">
        <w:t>expressly</w:t>
      </w:r>
      <w:r w:rsidRPr="00B7569A" w:rsidR="00BE322D">
        <w:t xml:space="preserve"> and </w:t>
      </w:r>
      <w:r w:rsidRPr="00B7569A" w:rsidR="008527EA">
        <w:t>unambiguously</w:t>
      </w:r>
      <w:r w:rsidRPr="00B7569A" w:rsidR="00BE322D">
        <w:t xml:space="preserve"> sets out the sovereign rights of the UK, notwithstanding the </w:t>
      </w:r>
      <w:r w:rsidRPr="00B7569A" w:rsidR="00787660">
        <w:t>w</w:t>
      </w:r>
      <w:r w:rsidRPr="00B7569A" w:rsidR="008527EA">
        <w:t>ithdrawal</w:t>
      </w:r>
      <w:r w:rsidRPr="00B7569A" w:rsidR="00BE322D">
        <w:t xml:space="preserve"> </w:t>
      </w:r>
      <w:r w:rsidRPr="00B7569A" w:rsidR="00787660">
        <w:t>a</w:t>
      </w:r>
      <w:r w:rsidRPr="00B7569A" w:rsidR="00BE322D">
        <w:t xml:space="preserve">greement, </w:t>
      </w:r>
      <w:r w:rsidRPr="00B7569A" w:rsidR="00787660">
        <w:t xml:space="preserve">our </w:t>
      </w:r>
      <w:r w:rsidRPr="00B7569A">
        <w:t>having left the EU lawfully on 31 January 2020.</w:t>
      </w:r>
      <w:r w:rsidRPr="00B7569A" w:rsidR="00BE322D">
        <w:t xml:space="preserve"> </w:t>
      </w:r>
      <w:r w:rsidRPr="00B7569A">
        <w:t>The Act was also passed by the House of Lords.</w:t>
      </w:r>
    </w:p>
    <w:p w:rsidR="00BE322D" w:rsidRPr="00B7569A" w:rsidP="00EC491D">
      <w:pPr>
        <w:pStyle w:val="QuestionCont"/>
      </w:pPr>
      <w:r w:rsidRPr="00B7569A">
        <w:t xml:space="preserve">The </w:t>
      </w:r>
      <w:r w:rsidRPr="00B7569A">
        <w:t xml:space="preserve">Internal Market Bill, which carries forward these powers expressly and unambiguously, has now </w:t>
      </w:r>
      <w:r w:rsidRPr="00B7569A">
        <w:t>passed the House of Commons</w:t>
      </w:r>
      <w:r w:rsidRPr="00B7569A" w:rsidR="00787660">
        <w:t xml:space="preserve">, </w:t>
      </w:r>
      <w:r w:rsidRPr="00B7569A">
        <w:t>which is the elected body</w:t>
      </w:r>
      <w:r w:rsidRPr="00B7569A" w:rsidR="00787660">
        <w:t xml:space="preserve">, </w:t>
      </w:r>
      <w:r w:rsidRPr="00B7569A">
        <w:t>by another great majority</w:t>
      </w:r>
      <w:r w:rsidRPr="00B7569A" w:rsidR="00787660">
        <w:t>, and, a</w:t>
      </w:r>
      <w:r w:rsidRPr="00B7569A">
        <w:t xml:space="preserve">s I have indicated on previous occasions, is in line with precedents </w:t>
      </w:r>
      <w:r w:rsidRPr="00B7569A" w:rsidR="00787660">
        <w:t xml:space="preserve">in </w:t>
      </w:r>
      <w:r w:rsidRPr="00B7569A">
        <w:t xml:space="preserve">law on the international plain. </w:t>
      </w:r>
      <w:r w:rsidRPr="00B7569A">
        <w:t>T</w:t>
      </w:r>
      <w:r w:rsidRPr="00B7569A">
        <w:t xml:space="preserve">his Bill itself has been passed, </w:t>
      </w:r>
      <w:r w:rsidRPr="00B7569A">
        <w:t>notwithstanding the constitutionally offensive</w:t>
      </w:r>
      <w:r w:rsidRPr="00B7569A">
        <w:t xml:space="preserve"> and intrusive threats and litigation against the UK made by the unelected European Commission. </w:t>
      </w:r>
      <w:r w:rsidRPr="00B7569A">
        <w:t>They even demanded that</w:t>
      </w:r>
      <w:r w:rsidRPr="00B7569A">
        <w:t xml:space="preserve"> the Bill be withdrawn together with the notwithstanding clauses and matters relating to judicial interpretation, </w:t>
      </w:r>
      <w:r w:rsidRPr="00B7569A" w:rsidR="00787660">
        <w:t xml:space="preserve">its </w:t>
      </w:r>
      <w:r w:rsidRPr="00B7569A">
        <w:t xml:space="preserve">demand also being in defiance of the privileges of this House. </w:t>
      </w:r>
      <w:r w:rsidRPr="00B7569A">
        <w:t xml:space="preserve">I put this clearly on the record, as this Bill is </w:t>
      </w:r>
      <w:r w:rsidRPr="00B7569A">
        <w:t xml:space="preserve">now </w:t>
      </w:r>
      <w:r w:rsidRPr="00B7569A">
        <w:t>to be considered</w:t>
      </w:r>
      <w:r w:rsidRPr="00B7569A">
        <w:t xml:space="preserve">, as of </w:t>
      </w:r>
      <w:r w:rsidRPr="00B7569A" w:rsidR="00787660">
        <w:t xml:space="preserve">last </w:t>
      </w:r>
      <w:r w:rsidRPr="00B7569A">
        <w:t>Wednesday</w:t>
      </w:r>
      <w:r w:rsidRPr="00B7569A" w:rsidR="00787660">
        <w:t>,</w:t>
      </w:r>
      <w:r w:rsidRPr="00B7569A">
        <w:t xml:space="preserve"> 30 September, </w:t>
      </w:r>
      <w:r w:rsidRPr="00B7569A">
        <w:t xml:space="preserve">by the House of Lords in </w:t>
      </w:r>
      <w:r w:rsidRPr="00B7569A">
        <w:t>accordance w</w:t>
      </w:r>
      <w:r w:rsidRPr="00B7569A">
        <w:t>ith the Salisbury Convention.</w:t>
      </w:r>
    </w:p>
    <w:p w:rsidR="00EC491D" w:rsidRPr="00B7569A" w:rsidP="00EC491D">
      <w:pPr>
        <w:pStyle w:val="QuestionCont"/>
      </w:pPr>
      <w:r w:rsidRPr="00B7569A">
        <w:t>I take it, Minister, that you would agree with what I have just said.</w:t>
      </w:r>
    </w:p>
    <w:p w:rsidR="004D48CC" w:rsidRPr="00B7569A" w:rsidP="00EC491D">
      <w:pPr>
        <w:pStyle w:val="Answer"/>
      </w:pPr>
      <w:sdt>
        <w:sdtPr>
          <w:alias w:val="Witness"/>
          <w:id w:val="1671678899"/>
          <w:placeholder>
            <w:docPart w:val="DefaultPlaceholder_1082065158"/>
          </w:placeholder>
          <w:richText/>
        </w:sdtPr>
        <w:sdtContent>
          <w:r w:rsidRPr="00B7569A" w:rsidR="00B868AD">
            <w:rPr>
              <w:b/>
              <w:i/>
            </w:rPr>
            <w:t>Penny Mordaunt:</w:t>
          </w:r>
          <w:r w:rsidRPr="00B7569A" w:rsidR="00EC491D">
            <w:rPr>
              <w:b/>
            </w:rPr>
            <w:t xml:space="preserve"> </w:t>
          </w:r>
        </w:sdtContent>
      </w:sdt>
      <w:r w:rsidRPr="00B7569A" w:rsidR="00EC491D">
        <w:t>I would say som</w:t>
      </w:r>
      <w:r w:rsidRPr="00B7569A" w:rsidR="00FD62D0">
        <w:t xml:space="preserve">ething </w:t>
      </w:r>
      <w:r w:rsidRPr="00B7569A" w:rsidR="00EC491D">
        <w:t xml:space="preserve">to that. </w:t>
      </w:r>
      <w:r w:rsidRPr="00B7569A" w:rsidR="00FD62D0">
        <w:t>T</w:t>
      </w:r>
      <w:r w:rsidRPr="00B7569A" w:rsidR="00EC491D">
        <w:t>he Com</w:t>
      </w:r>
      <w:r w:rsidRPr="00B7569A" w:rsidR="00FD62D0">
        <w:t>m</w:t>
      </w:r>
      <w:r w:rsidRPr="00B7569A" w:rsidR="00EC491D">
        <w:t>itt</w:t>
      </w:r>
      <w:r w:rsidRPr="00B7569A" w:rsidR="00FD62D0">
        <w:t>e</w:t>
      </w:r>
      <w:r w:rsidRPr="00B7569A" w:rsidR="00EC491D">
        <w:t>e would not expect me to give any detai</w:t>
      </w:r>
      <w:r w:rsidRPr="00B7569A" w:rsidR="00FD62D0">
        <w:t>l</w:t>
      </w:r>
      <w:r w:rsidRPr="00B7569A" w:rsidR="00EC491D">
        <w:t xml:space="preserve"> on </w:t>
      </w:r>
      <w:r w:rsidRPr="00B7569A" w:rsidR="00787660">
        <w:t xml:space="preserve">our </w:t>
      </w:r>
      <w:r w:rsidRPr="00B7569A" w:rsidR="00EC491D">
        <w:t xml:space="preserve">response </w:t>
      </w:r>
      <w:r w:rsidRPr="00B7569A" w:rsidR="00FD62D0">
        <w:t xml:space="preserve">to </w:t>
      </w:r>
      <w:r w:rsidRPr="00B7569A" w:rsidR="00EC491D">
        <w:t>the EU’s letter</w:t>
      </w:r>
      <w:r w:rsidRPr="00B7569A">
        <w:t xml:space="preserve"> in this session</w:t>
      </w:r>
      <w:r w:rsidRPr="00B7569A" w:rsidR="00EC491D">
        <w:t>, but the points that you have made are clearly understood</w:t>
      </w:r>
      <w:r w:rsidRPr="00B7569A">
        <w:t xml:space="preserve">. </w:t>
      </w:r>
      <w:r w:rsidRPr="00B7569A" w:rsidR="00EC491D">
        <w:t xml:space="preserve">Section 38 of the Act </w:t>
      </w:r>
      <w:r w:rsidRPr="00B7569A">
        <w:t>concludes that nothing in th</w:t>
      </w:r>
      <w:r w:rsidRPr="00B7569A" w:rsidR="00787660">
        <w:t>e</w:t>
      </w:r>
      <w:r w:rsidRPr="00B7569A">
        <w:t xml:space="preserve"> Act </w:t>
      </w:r>
      <w:r w:rsidRPr="00B7569A" w:rsidR="00EC491D">
        <w:t>derogates</w:t>
      </w:r>
      <w:r w:rsidRPr="00B7569A">
        <w:t xml:space="preserve"> from sovereignty of the United Kingdom. The </w:t>
      </w:r>
      <w:r w:rsidRPr="00B7569A" w:rsidR="00EC491D">
        <w:t xml:space="preserve">collective determination of the British people over the last few years, difficult years </w:t>
      </w:r>
      <w:r w:rsidRPr="00B7569A">
        <w:t xml:space="preserve">though </w:t>
      </w:r>
      <w:r w:rsidRPr="00B7569A" w:rsidR="00EC491D">
        <w:t xml:space="preserve">they have been, </w:t>
      </w:r>
      <w:r w:rsidRPr="00B7569A">
        <w:t xml:space="preserve">to get an outcome to this whole process that </w:t>
      </w:r>
      <w:r w:rsidRPr="00B7569A" w:rsidR="00EC491D">
        <w:t>is compatible with sovereignty</w:t>
      </w:r>
      <w:r w:rsidRPr="00B7569A">
        <w:t xml:space="preserve"> and supports sovereignty must be clearly understood. We are resolved to do that.</w:t>
      </w:r>
    </w:p>
    <w:p w:rsidR="00EC491D" w:rsidRPr="00B7569A" w:rsidP="00EC491D">
      <w:pPr>
        <w:pStyle w:val="Answer"/>
      </w:pPr>
      <w:r w:rsidRPr="00B7569A">
        <w:t xml:space="preserve">Finally, on a personal level, </w:t>
      </w:r>
      <w:r w:rsidRPr="00B7569A">
        <w:t xml:space="preserve">as a </w:t>
      </w:r>
      <w:r w:rsidRPr="00B7569A" w:rsidR="00032AC8">
        <w:t>p</w:t>
      </w:r>
      <w:r w:rsidRPr="00B7569A">
        <w:t>arliament</w:t>
      </w:r>
      <w:r w:rsidRPr="00B7569A">
        <w:t>arian</w:t>
      </w:r>
      <w:r w:rsidRPr="00B7569A">
        <w:t xml:space="preserve"> who burned an awful lot of political capital </w:t>
      </w:r>
      <w:r w:rsidRPr="00B7569A" w:rsidR="001E7A2E">
        <w:t xml:space="preserve">early on in their time in the Commons </w:t>
      </w:r>
      <w:r w:rsidRPr="00B7569A">
        <w:t xml:space="preserve">in resisting reforms to the House of Lords, </w:t>
      </w:r>
      <w:r w:rsidRPr="00B7569A" w:rsidR="001E7A2E">
        <w:t>i</w:t>
      </w:r>
      <w:r w:rsidRPr="00B7569A">
        <w:t>n part because</w:t>
      </w:r>
      <w:r w:rsidRPr="00B7569A" w:rsidR="001E7A2E">
        <w:t xml:space="preserve"> they would have undermined the primacy of the Commons </w:t>
      </w:r>
      <w:r w:rsidRPr="00B7569A" w:rsidR="00032AC8">
        <w:t>C</w:t>
      </w:r>
      <w:r w:rsidRPr="00B7569A" w:rsidR="001E7A2E">
        <w:t xml:space="preserve">hamber, </w:t>
      </w:r>
      <w:r w:rsidRPr="00B7569A">
        <w:t>I would suggest that</w:t>
      </w:r>
      <w:r w:rsidRPr="00B7569A" w:rsidR="0013276A">
        <w:t xml:space="preserve"> trying to thwart the ambition that we have an outcome that is compatible with sovereignty or the will of the British people from an unelected </w:t>
      </w:r>
      <w:r w:rsidRPr="00B7569A" w:rsidR="00032AC8">
        <w:t>C</w:t>
      </w:r>
      <w:r w:rsidRPr="00B7569A" w:rsidR="0013276A">
        <w:t>hamber that still reserves some of it se</w:t>
      </w:r>
      <w:r w:rsidRPr="00B7569A" w:rsidR="00032AC8">
        <w:t>a</w:t>
      </w:r>
      <w:r w:rsidRPr="00B7569A" w:rsidR="0013276A">
        <w:t xml:space="preserve">ts for men only is probably </w:t>
      </w:r>
      <w:r w:rsidRPr="00B7569A">
        <w:t>not a good look.</w:t>
      </w:r>
    </w:p>
    <w:p w:rsidR="00EC491D" w:rsidRPr="00B7569A" w:rsidP="00EC491D">
      <w:pPr>
        <w:pStyle w:val="Question"/>
      </w:pPr>
      <w:sdt>
        <w:sdtPr>
          <w:alias w:val="Member"/>
          <w:tag w:val="&lt;Member mnisId='288' dodsId='25682'&gt;"/>
          <w:id w:val="1208216033"/>
          <w:placeholder>
            <w:docPart w:val="DefaultPlaceholder_1082065158"/>
          </w:placeholder>
          <w:richText/>
        </w:sdtPr>
        <w:sdtContent>
          <w:r w:rsidRPr="00B7569A">
            <w:rPr>
              <w:b/>
            </w:rPr>
            <w:t>Chair:</w:t>
          </w:r>
        </w:sdtContent>
      </w:sdt>
      <w:r w:rsidRPr="00B7569A">
        <w:t xml:space="preserve"> </w:t>
      </w:r>
      <w:r w:rsidRPr="00B7569A" w:rsidR="00713A2D">
        <w:t>The main issues that we wish to raise with you</w:t>
      </w:r>
      <w:r w:rsidRPr="00B7569A" w:rsidR="00032AC8">
        <w:t xml:space="preserve">, </w:t>
      </w:r>
      <w:r w:rsidRPr="00B7569A" w:rsidR="00713A2D">
        <w:t>apart from that</w:t>
      </w:r>
      <w:r w:rsidRPr="00B7569A" w:rsidR="00032AC8">
        <w:t xml:space="preserve">, are </w:t>
      </w:r>
      <w:r w:rsidRPr="00B7569A" w:rsidR="00713A2D">
        <w:t>the operation of the Joint Committee</w:t>
      </w:r>
      <w:r w:rsidRPr="00B7569A" w:rsidR="00032AC8">
        <w:t xml:space="preserve"> </w:t>
      </w:r>
      <w:r w:rsidRPr="00B7569A" w:rsidR="00713A2D">
        <w:t xml:space="preserve">on which you sit and the decisions it needs to take by the end of the year to </w:t>
      </w:r>
      <w:r w:rsidRPr="00B7569A" w:rsidR="00F039D8">
        <w:t>implement</w:t>
      </w:r>
      <w:r w:rsidRPr="00B7569A" w:rsidR="00713A2D">
        <w:t xml:space="preserve"> the protocol o</w:t>
      </w:r>
      <w:r w:rsidRPr="00B7569A" w:rsidR="00032AC8">
        <w:t>n</w:t>
      </w:r>
      <w:r w:rsidRPr="00B7569A" w:rsidR="00713A2D">
        <w:t xml:space="preserve"> Ireland and Northern Ireland</w:t>
      </w:r>
      <w:r w:rsidRPr="00B7569A" w:rsidR="00032AC8">
        <w:t>; s</w:t>
      </w:r>
      <w:r w:rsidRPr="00B7569A">
        <w:t xml:space="preserve">econdly, the arrangements set </w:t>
      </w:r>
      <w:r w:rsidRPr="00B7569A" w:rsidR="00713A2D">
        <w:t>o</w:t>
      </w:r>
      <w:r w:rsidRPr="00B7569A">
        <w:t xml:space="preserve">ut in the </w:t>
      </w:r>
      <w:r w:rsidRPr="00B7569A" w:rsidR="00032AC8">
        <w:t>p</w:t>
      </w:r>
      <w:r w:rsidRPr="00B7569A">
        <w:t>rotocol</w:t>
      </w:r>
      <w:r w:rsidRPr="00B7569A" w:rsidR="00713A2D">
        <w:t xml:space="preserve"> concerning the application of EU law in Northern Ireland after transition</w:t>
      </w:r>
      <w:r w:rsidRPr="00B7569A" w:rsidR="00032AC8">
        <w:t xml:space="preserve">; </w:t>
      </w:r>
      <w:r w:rsidRPr="00B7569A" w:rsidR="00713A2D">
        <w:t>Parliament’s role in scruti</w:t>
      </w:r>
      <w:r w:rsidRPr="00B7569A" w:rsidR="00F039D8">
        <w:t>ni</w:t>
      </w:r>
      <w:r w:rsidRPr="00B7569A" w:rsidR="00713A2D">
        <w:t xml:space="preserve">sing </w:t>
      </w:r>
      <w:r w:rsidRPr="00B7569A">
        <w:t>European, EU and international affairs after transition</w:t>
      </w:r>
      <w:r w:rsidRPr="00B7569A" w:rsidR="00032AC8">
        <w:t xml:space="preserve">; and, </w:t>
      </w:r>
      <w:r w:rsidRPr="00B7569A" w:rsidR="00713A2D">
        <w:t>if we need to do so after this session, any other furth</w:t>
      </w:r>
      <w:r w:rsidRPr="00B7569A">
        <w:t>er questions</w:t>
      </w:r>
      <w:r w:rsidRPr="00B7569A" w:rsidR="00713A2D">
        <w:t xml:space="preserve"> that you may be able to answer—and we trust you will answer—in writing</w:t>
      </w:r>
      <w:r w:rsidRPr="00B7569A" w:rsidR="00032AC8">
        <w:t>.</w:t>
      </w:r>
    </w:p>
    <w:p w:rsidR="00EC491D" w:rsidRPr="00B7569A" w:rsidP="00EC491D">
      <w:pPr>
        <w:pStyle w:val="QuestionCont"/>
      </w:pPr>
      <w:r w:rsidRPr="00B7569A">
        <w:t>I am now going to move on to the actual questions themselves.</w:t>
      </w:r>
      <w:r w:rsidRPr="00B7569A" w:rsidR="00713A2D">
        <w:t xml:space="preserve"> </w:t>
      </w:r>
      <w:r w:rsidRPr="00B7569A">
        <w:t xml:space="preserve">How much progress was made at the last </w:t>
      </w:r>
      <w:r w:rsidRPr="00B7569A" w:rsidR="00713A2D">
        <w:t>Joint Committee meeting o</w:t>
      </w:r>
      <w:r w:rsidRPr="00B7569A">
        <w:t>n 28 September, w</w:t>
      </w:r>
      <w:r w:rsidRPr="00B7569A" w:rsidR="00713A2D">
        <w:t>h</w:t>
      </w:r>
      <w:r w:rsidRPr="00B7569A">
        <w:t xml:space="preserve">at items did the UK ask to be placed on the </w:t>
      </w:r>
      <w:r w:rsidRPr="00B7569A" w:rsidR="00F039D8">
        <w:t>agenda</w:t>
      </w:r>
      <w:r w:rsidRPr="00B7569A">
        <w:t xml:space="preserve"> and what was</w:t>
      </w:r>
      <w:r w:rsidRPr="00B7569A" w:rsidR="0031354A">
        <w:t xml:space="preserve"> the outcome of the “stock</w:t>
      </w:r>
      <w:r w:rsidRPr="00B7569A">
        <w:t xml:space="preserve">take of </w:t>
      </w:r>
      <w:r w:rsidRPr="00B7569A" w:rsidR="0031354A">
        <w:t>Specialised Committee activity?”</w:t>
      </w:r>
    </w:p>
    <w:p w:rsidR="00EC491D" w:rsidRPr="00B7569A" w:rsidP="00EC491D">
      <w:pPr>
        <w:pStyle w:val="Answer"/>
      </w:pPr>
      <w:sdt>
        <w:sdtPr>
          <w:alias w:val="Witness"/>
          <w:id w:val="864941027"/>
          <w:placeholder>
            <w:docPart w:val="DefaultPlaceholder_1082065158"/>
          </w:placeholder>
          <w:richText/>
        </w:sdtPr>
        <w:sdtContent>
          <w:r w:rsidRPr="00B7569A" w:rsidR="00B868AD">
            <w:rPr>
              <w:b/>
              <w:i/>
            </w:rPr>
            <w:t>Penny Mordaunt:</w:t>
          </w:r>
          <w:r w:rsidRPr="00B7569A">
            <w:rPr>
              <w:b/>
            </w:rPr>
            <w:t xml:space="preserve"> </w:t>
          </w:r>
        </w:sdtContent>
      </w:sdt>
      <w:r w:rsidRPr="00B7569A">
        <w:t>The meeting that took place on 28</w:t>
      </w:r>
      <w:r w:rsidRPr="00B7569A" w:rsidR="00032AC8">
        <w:t xml:space="preserve"> September </w:t>
      </w:r>
      <w:r w:rsidRPr="00B7569A">
        <w:t xml:space="preserve">was particularly concerned </w:t>
      </w:r>
      <w:r w:rsidRPr="00B7569A" w:rsidR="0031354A">
        <w:t xml:space="preserve">with </w:t>
      </w:r>
      <w:r w:rsidRPr="00B7569A">
        <w:t>an examination</w:t>
      </w:r>
      <w:r w:rsidRPr="00B7569A" w:rsidR="0031354A">
        <w:t xml:space="preserve"> of citizens’ rights</w:t>
      </w:r>
      <w:r w:rsidRPr="00B7569A" w:rsidR="00032AC8">
        <w:t>,</w:t>
      </w:r>
      <w:r w:rsidRPr="00B7569A" w:rsidR="0031354A">
        <w:t xml:space="preserve"> where the UK raised considerable concerns it has with the lack of progress being made and t</w:t>
      </w:r>
      <w:r w:rsidRPr="00B7569A">
        <w:t>he EU not upholding its responsibilities</w:t>
      </w:r>
      <w:r w:rsidRPr="00B7569A" w:rsidR="000F5DFB">
        <w:t xml:space="preserve"> </w:t>
      </w:r>
      <w:r w:rsidRPr="00B7569A" w:rsidR="00032AC8">
        <w:t>in ensuring that member</w:t>
      </w:r>
      <w:r w:rsidRPr="00B7569A" w:rsidR="000F5DFB">
        <w:t xml:space="preserve"> states </w:t>
      </w:r>
      <w:r w:rsidRPr="00B7569A" w:rsidR="00032AC8">
        <w:t xml:space="preserve">are doing </w:t>
      </w:r>
      <w:r w:rsidRPr="00B7569A" w:rsidR="000F5DFB">
        <w:t xml:space="preserve">what they need to do for UK citizens in the EU. </w:t>
      </w:r>
      <w:r w:rsidRPr="00B7569A">
        <w:t xml:space="preserve">The </w:t>
      </w:r>
      <w:r w:rsidRPr="00B7569A" w:rsidR="000F5DFB">
        <w:t xml:space="preserve">Northern Ireland </w:t>
      </w:r>
      <w:r w:rsidRPr="00B7569A" w:rsidR="00032AC8">
        <w:t>p</w:t>
      </w:r>
      <w:r w:rsidRPr="00B7569A">
        <w:t>rotocol was also on the agenda.</w:t>
      </w:r>
      <w:r w:rsidRPr="00B7569A" w:rsidR="000F5DFB">
        <w:t xml:space="preserve"> </w:t>
      </w:r>
      <w:r w:rsidRPr="00B7569A">
        <w:t>We also agreed</w:t>
      </w:r>
      <w:r w:rsidRPr="00B7569A" w:rsidR="000F5DFB">
        <w:t xml:space="preserve"> to increase the pace of discussions in the Specialised Committees, and also touch</w:t>
      </w:r>
      <w:r w:rsidRPr="00B7569A" w:rsidR="00032AC8">
        <w:t>ed</w:t>
      </w:r>
      <w:r w:rsidRPr="00B7569A" w:rsidR="000F5DFB">
        <w:t xml:space="preserve"> upon the issues of Gibraltar and our sovereign base area in Cyprus. T</w:t>
      </w:r>
      <w:r w:rsidRPr="00B7569A">
        <w:t>hose were the items on the agenda.</w:t>
      </w:r>
      <w:r w:rsidRPr="00B7569A" w:rsidR="000F5DFB">
        <w:t xml:space="preserve"> </w:t>
      </w:r>
      <w:r w:rsidRPr="00B7569A">
        <w:t xml:space="preserve">What took up the most time was </w:t>
      </w:r>
      <w:r w:rsidRPr="00B7569A" w:rsidR="000F5DFB">
        <w:t>our discussion</w:t>
      </w:r>
      <w:r w:rsidRPr="00B7569A">
        <w:t xml:space="preserve"> around citizens’ rights</w:t>
      </w:r>
      <w:r w:rsidRPr="00B7569A" w:rsidR="000F5DFB">
        <w:t xml:space="preserve">, and also, as you would expect, follow up from the previous committee </w:t>
      </w:r>
      <w:r w:rsidRPr="00B7569A" w:rsidR="00032AC8">
        <w:t>around</w:t>
      </w:r>
      <w:r w:rsidRPr="00B7569A" w:rsidR="000F5DFB">
        <w:t xml:space="preserve"> the issues related to the UK Internal Market Bill</w:t>
      </w:r>
      <w:r w:rsidRPr="00B7569A">
        <w:t>.</w:t>
      </w:r>
    </w:p>
    <w:p w:rsidR="00EC491D" w:rsidRPr="00B7569A" w:rsidP="00EC491D">
      <w:pPr>
        <w:pStyle w:val="Question"/>
      </w:pPr>
      <w:sdt>
        <w:sdtPr>
          <w:alias w:val="Member"/>
          <w:tag w:val="&lt;Member mnisId='288' dodsId='25682'&gt;"/>
          <w:id w:val="1709375835"/>
          <w:placeholder>
            <w:docPart w:val="DefaultPlaceholder_1082065158"/>
          </w:placeholder>
          <w:richText/>
        </w:sdtPr>
        <w:sdtContent>
          <w:r w:rsidRPr="00B7569A">
            <w:rPr>
              <w:b/>
            </w:rPr>
            <w:t>Chair:</w:t>
          </w:r>
        </w:sdtContent>
      </w:sdt>
      <w:r w:rsidRPr="00B7569A">
        <w:t xml:space="preserve"> The EU made clear before and after the Joint Committee meeting that it is </w:t>
      </w:r>
      <w:r w:rsidRPr="00B7569A" w:rsidR="00DE07A9">
        <w:t>“</w:t>
      </w:r>
      <w:r w:rsidRPr="00B7569A">
        <w:t>dedicated to the full and timely i</w:t>
      </w:r>
      <w:r w:rsidRPr="00B7569A" w:rsidR="00DE07A9">
        <w:t>mplementation”</w:t>
      </w:r>
      <w:r w:rsidRPr="00B7569A">
        <w:t xml:space="preserve"> of</w:t>
      </w:r>
      <w:r w:rsidRPr="00B7569A" w:rsidR="00DE07A9">
        <w:t xml:space="preserve"> the </w:t>
      </w:r>
      <w:r w:rsidRPr="00B7569A" w:rsidR="00032AC8">
        <w:t>w</w:t>
      </w:r>
      <w:r w:rsidRPr="00B7569A" w:rsidR="00DE07A9">
        <w:t xml:space="preserve">ithdrawal </w:t>
      </w:r>
      <w:r w:rsidRPr="00B7569A" w:rsidR="00032AC8">
        <w:t>a</w:t>
      </w:r>
      <w:r w:rsidRPr="00B7569A" w:rsidR="00DE07A9">
        <w:t>greement and “</w:t>
      </w:r>
      <w:r w:rsidRPr="00B7569A">
        <w:t xml:space="preserve">will </w:t>
      </w:r>
      <w:r w:rsidRPr="00B7569A" w:rsidR="00DE07A9">
        <w:t>not be renegotiating”</w:t>
      </w:r>
      <w:r w:rsidRPr="00B7569A">
        <w:t>.</w:t>
      </w:r>
      <w:r w:rsidRPr="00B7569A" w:rsidR="00DE07A9">
        <w:t xml:space="preserve"> </w:t>
      </w:r>
      <w:r w:rsidRPr="00B7569A">
        <w:t xml:space="preserve">How do you </w:t>
      </w:r>
      <w:r w:rsidRPr="00B7569A">
        <w:t>reconcile this with</w:t>
      </w:r>
      <w:r w:rsidRPr="00B7569A" w:rsidR="00DE07A9">
        <w:t xml:space="preserve"> the Government’s insistence that </w:t>
      </w:r>
      <w:r w:rsidRPr="00B7569A" w:rsidR="00032AC8">
        <w:t>they</w:t>
      </w:r>
      <w:r w:rsidRPr="00B7569A" w:rsidR="00DE07A9">
        <w:t xml:space="preserve"> will not withdraw the </w:t>
      </w:r>
      <w:r w:rsidRPr="00B7569A" w:rsidR="00F039D8">
        <w:t>provisions</w:t>
      </w:r>
      <w:r w:rsidRPr="00B7569A" w:rsidR="00DE07A9">
        <w:t xml:space="preserve"> of the Internal Market Bill, giving Ministers the power to disapply parts of the </w:t>
      </w:r>
      <w:r w:rsidRPr="00B7569A" w:rsidR="00032AC8">
        <w:t>Northern Ireland protocol</w:t>
      </w:r>
      <w:r w:rsidRPr="00B7569A" w:rsidR="00DE07A9">
        <w:t>?</w:t>
      </w:r>
    </w:p>
    <w:p w:rsidR="00774342" w:rsidRPr="00B7569A" w:rsidP="00774342">
      <w:pPr>
        <w:pStyle w:val="Answer"/>
      </w:pPr>
      <w:sdt>
        <w:sdtPr>
          <w:alias w:val="Witness"/>
          <w:id w:val="-693370687"/>
          <w:placeholder>
            <w:docPart w:val="DefaultPlaceholder_1082065158"/>
          </w:placeholder>
          <w:richText/>
        </w:sdtPr>
        <w:sdtContent>
          <w:r w:rsidRPr="00B7569A" w:rsidR="00B868AD">
            <w:rPr>
              <w:b/>
              <w:i/>
            </w:rPr>
            <w:t>Penny Mordaunt:</w:t>
          </w:r>
          <w:r w:rsidRPr="00B7569A">
            <w:rPr>
              <w:b/>
            </w:rPr>
            <w:t xml:space="preserve"> </w:t>
          </w:r>
        </w:sdtContent>
      </w:sdt>
      <w:r w:rsidRPr="00B7569A" w:rsidR="00DE07A9">
        <w:t>We have described that</w:t>
      </w:r>
      <w:r w:rsidRPr="00B7569A">
        <w:t xml:space="preserve"> legislation as a safety net, but we hope</w:t>
      </w:r>
      <w:r w:rsidRPr="00B7569A" w:rsidR="00D836DF">
        <w:t xml:space="preserve"> that </w:t>
      </w:r>
      <w:r w:rsidRPr="00B7569A" w:rsidR="003D5630">
        <w:t xml:space="preserve">the </w:t>
      </w:r>
      <w:r w:rsidRPr="00B7569A" w:rsidR="00D836DF">
        <w:t xml:space="preserve">negotiations and the work that is going on in Specialised Committees and the WAJC </w:t>
      </w:r>
      <w:r w:rsidRPr="00B7569A">
        <w:t xml:space="preserve">will </w:t>
      </w:r>
      <w:r w:rsidRPr="00B7569A" w:rsidR="00D836DF">
        <w:t xml:space="preserve">mean that we </w:t>
      </w:r>
      <w:r w:rsidRPr="00B7569A">
        <w:t>not require</w:t>
      </w:r>
      <w:r w:rsidRPr="00B7569A" w:rsidR="00D836DF">
        <w:t xml:space="preserve"> that. </w:t>
      </w:r>
      <w:r w:rsidRPr="00B7569A">
        <w:t>We have been very clear on why</w:t>
      </w:r>
      <w:r w:rsidRPr="00B7569A" w:rsidR="003D5630">
        <w:t xml:space="preserve"> we think</w:t>
      </w:r>
      <w:r w:rsidRPr="00B7569A">
        <w:t xml:space="preserve"> that is </w:t>
      </w:r>
      <w:r w:rsidRPr="00B7569A" w:rsidR="00D836DF">
        <w:t>nece</w:t>
      </w:r>
      <w:r w:rsidRPr="00B7569A">
        <w:t xml:space="preserve">ssary. </w:t>
      </w:r>
      <w:r w:rsidRPr="00B7569A" w:rsidR="003D5630">
        <w:t>In terms of the</w:t>
      </w:r>
      <w:r w:rsidRPr="00B7569A">
        <w:t xml:space="preserve"> negotiations that have b</w:t>
      </w:r>
      <w:r w:rsidRPr="00B7569A" w:rsidR="00D836DF">
        <w:t xml:space="preserve">een going on </w:t>
      </w:r>
      <w:r w:rsidRPr="00B7569A" w:rsidR="003D5630">
        <w:t>and</w:t>
      </w:r>
      <w:r w:rsidRPr="00B7569A" w:rsidR="00D836DF">
        <w:t xml:space="preserve"> the obligations that the EU has under the </w:t>
      </w:r>
      <w:r w:rsidRPr="00B7569A" w:rsidR="003D5630">
        <w:t>w</w:t>
      </w:r>
      <w:r w:rsidRPr="00B7569A" w:rsidR="00D836DF">
        <w:t xml:space="preserve">ithdrawal </w:t>
      </w:r>
      <w:r w:rsidRPr="00B7569A" w:rsidR="003D5630">
        <w:t>a</w:t>
      </w:r>
      <w:r w:rsidRPr="00B7569A" w:rsidR="00D836DF">
        <w:t xml:space="preserve">greement, </w:t>
      </w:r>
      <w:r w:rsidRPr="00B7569A">
        <w:t>we are concerne</w:t>
      </w:r>
      <w:r w:rsidRPr="00B7569A" w:rsidR="00D836DF">
        <w:t>d that they are not being upheld</w:t>
      </w:r>
      <w:r w:rsidRPr="00B7569A">
        <w:t xml:space="preserve"> in a number of areas.</w:t>
      </w:r>
      <w:r w:rsidRPr="00B7569A" w:rsidR="00D836DF">
        <w:t xml:space="preserve"> We have expressed concern</w:t>
      </w:r>
      <w:r w:rsidRPr="00B7569A">
        <w:t xml:space="preserve"> about the EU still not having</w:t>
      </w:r>
      <w:r w:rsidRPr="00B7569A" w:rsidR="00D836DF">
        <w:t xml:space="preserve"> confirmed that it will give us third</w:t>
      </w:r>
      <w:r w:rsidRPr="00B7569A" w:rsidR="003D5630">
        <w:t>-</w:t>
      </w:r>
      <w:r w:rsidRPr="00B7569A" w:rsidR="00D836DF">
        <w:t xml:space="preserve">country status </w:t>
      </w:r>
      <w:r w:rsidRPr="00B7569A" w:rsidR="003D5630">
        <w:t>listing</w:t>
      </w:r>
      <w:r w:rsidRPr="00B7569A" w:rsidR="00D836DF">
        <w:t>, and</w:t>
      </w:r>
      <w:r w:rsidRPr="00B7569A" w:rsidR="003D5630">
        <w:t>,</w:t>
      </w:r>
      <w:r w:rsidRPr="00B7569A" w:rsidR="00D836DF">
        <w:t xml:space="preserve"> </w:t>
      </w:r>
      <w:r w:rsidRPr="00B7569A">
        <w:t xml:space="preserve">as I have alluded to, we remain deeply concerned about the lack of progress </w:t>
      </w:r>
      <w:r w:rsidRPr="00B7569A" w:rsidR="00D836DF">
        <w:t xml:space="preserve">around </w:t>
      </w:r>
      <w:r w:rsidRPr="00B7569A">
        <w:t>the EU honouring its responsibilities</w:t>
      </w:r>
      <w:r w:rsidRPr="00B7569A" w:rsidR="00E35C9C">
        <w:t xml:space="preserve">, although we appreciate </w:t>
      </w:r>
      <w:r w:rsidRPr="00B7569A" w:rsidR="003D5630">
        <w:t>it is m</w:t>
      </w:r>
      <w:r w:rsidRPr="00B7569A">
        <w:t xml:space="preserve">ember states </w:t>
      </w:r>
      <w:r w:rsidRPr="00B7569A" w:rsidR="003D5630">
        <w:t xml:space="preserve">that </w:t>
      </w:r>
      <w:r w:rsidRPr="00B7569A" w:rsidR="00E35C9C">
        <w:t xml:space="preserve">are </w:t>
      </w:r>
      <w:r w:rsidRPr="00B7569A">
        <w:t>in the driv</w:t>
      </w:r>
      <w:r w:rsidRPr="00B7569A" w:rsidR="00E35C9C">
        <w:t>i</w:t>
      </w:r>
      <w:r w:rsidRPr="00B7569A">
        <w:t xml:space="preserve">ng </w:t>
      </w:r>
      <w:r w:rsidRPr="00B7569A" w:rsidR="00E35C9C">
        <w:t>s</w:t>
      </w:r>
      <w:r w:rsidRPr="00B7569A">
        <w:t xml:space="preserve">eat in terms of </w:t>
      </w:r>
      <w:r w:rsidRPr="00B7569A" w:rsidR="00E35C9C">
        <w:t xml:space="preserve">their </w:t>
      </w:r>
      <w:r w:rsidRPr="00B7569A" w:rsidR="003D5630">
        <w:t xml:space="preserve">own </w:t>
      </w:r>
      <w:r w:rsidRPr="00B7569A">
        <w:t>legislation</w:t>
      </w:r>
      <w:r w:rsidRPr="00B7569A" w:rsidR="003D5630">
        <w:t xml:space="preserve"> and schemes that they will be running to ensure that </w:t>
      </w:r>
      <w:r w:rsidRPr="00B7569A" w:rsidR="00E35C9C">
        <w:t xml:space="preserve">our citizens’ rights are </w:t>
      </w:r>
      <w:r w:rsidRPr="00B7569A" w:rsidR="003D5630">
        <w:t>protected</w:t>
      </w:r>
      <w:r w:rsidRPr="00B7569A" w:rsidR="00E35C9C">
        <w:t xml:space="preserve">. </w:t>
      </w:r>
      <w:r w:rsidRPr="00B7569A">
        <w:t>Those are issues of maj</w:t>
      </w:r>
      <w:r w:rsidRPr="00B7569A" w:rsidR="00E35C9C">
        <w:t>o</w:t>
      </w:r>
      <w:r w:rsidRPr="00B7569A">
        <w:t>r conce</w:t>
      </w:r>
      <w:r w:rsidRPr="00B7569A" w:rsidR="00E35C9C">
        <w:t xml:space="preserve">rn, and that has been our focus </w:t>
      </w:r>
      <w:r w:rsidRPr="00B7569A" w:rsidR="003D5630">
        <w:t>o</w:t>
      </w:r>
      <w:r w:rsidRPr="00B7569A" w:rsidR="00E35C9C">
        <w:t xml:space="preserve">n the </w:t>
      </w:r>
      <w:r w:rsidRPr="00B7569A" w:rsidR="003D5630">
        <w:t>w</w:t>
      </w:r>
      <w:r w:rsidRPr="00B7569A" w:rsidR="00E35C9C">
        <w:t xml:space="preserve">ithdrawal </w:t>
      </w:r>
      <w:r w:rsidRPr="00B7569A" w:rsidR="003D5630">
        <w:t>a</w:t>
      </w:r>
      <w:r w:rsidRPr="00B7569A" w:rsidR="00E35C9C">
        <w:t>greement Bill.</w:t>
      </w:r>
    </w:p>
    <w:p w:rsidR="00A706A4" w:rsidRPr="00B7569A" w:rsidP="00774342">
      <w:pPr>
        <w:pStyle w:val="Question"/>
      </w:pPr>
      <w:sdt>
        <w:sdtPr>
          <w:alias w:val="Member"/>
          <w:tag w:val="&lt;Member mnisId='288' dodsId='25682'&gt;"/>
          <w:id w:val="116877645"/>
          <w:placeholder>
            <w:docPart w:val="DefaultPlaceholder_1082065158"/>
          </w:placeholder>
          <w:richText/>
        </w:sdtPr>
        <w:sdtContent>
          <w:r w:rsidRPr="00B7569A" w:rsidR="00774342">
            <w:rPr>
              <w:b/>
            </w:rPr>
            <w:t>Chair:</w:t>
          </w:r>
        </w:sdtContent>
      </w:sdt>
      <w:r w:rsidRPr="00B7569A" w:rsidR="00774342">
        <w:t xml:space="preserve"> </w:t>
      </w:r>
      <w:r w:rsidRPr="00B7569A" w:rsidR="00E35C9C">
        <w:t>Y</w:t>
      </w:r>
      <w:r w:rsidRPr="00B7569A" w:rsidR="00774342">
        <w:t xml:space="preserve">ou will </w:t>
      </w:r>
      <w:r w:rsidRPr="00B7569A" w:rsidR="00E35C9C">
        <w:t xml:space="preserve">of course </w:t>
      </w:r>
      <w:r w:rsidRPr="00B7569A" w:rsidR="00774342">
        <w:t xml:space="preserve">be aware that the European </w:t>
      </w:r>
      <w:r w:rsidRPr="00B7569A" w:rsidR="00E35C9C">
        <w:t>Scrutiny</w:t>
      </w:r>
      <w:r w:rsidRPr="00B7569A" w:rsidR="00774342">
        <w:t xml:space="preserve"> </w:t>
      </w:r>
      <w:r w:rsidRPr="00B7569A" w:rsidR="003D5630">
        <w:t>C</w:t>
      </w:r>
      <w:r w:rsidRPr="00B7569A" w:rsidR="00774342">
        <w:t>ommittee took</w:t>
      </w:r>
      <w:r w:rsidRPr="00B7569A" w:rsidR="003D5630">
        <w:t xml:space="preserve"> written</w:t>
      </w:r>
      <w:r w:rsidRPr="00B7569A" w:rsidR="00774342">
        <w:t xml:space="preserve"> evidence from a wide range of academics and QCs</w:t>
      </w:r>
      <w:r w:rsidRPr="00B7569A" w:rsidR="00E35C9C">
        <w:t xml:space="preserve"> of great eminence, on both sides of what could be generally described as the pro</w:t>
      </w:r>
      <w:r w:rsidRPr="00B7569A" w:rsidR="00E35C9C">
        <w:noBreakHyphen/>
        <w:t xml:space="preserve">Brexit and anti-Brexit divide. </w:t>
      </w:r>
      <w:r w:rsidRPr="00B7569A" w:rsidR="00774342">
        <w:t xml:space="preserve">All of them agreed that there were serious questions remaining on the table regarding the jurisdiction </w:t>
      </w:r>
      <w:r w:rsidRPr="00B7569A" w:rsidR="008B54DC">
        <w:t>o</w:t>
      </w:r>
      <w:r w:rsidRPr="00B7569A" w:rsidR="00774342">
        <w:t>f the E</w:t>
      </w:r>
      <w:r w:rsidRPr="00B7569A" w:rsidR="008B54DC">
        <w:t>u</w:t>
      </w:r>
      <w:r w:rsidRPr="00B7569A" w:rsidR="00774342">
        <w:t xml:space="preserve">ropean </w:t>
      </w:r>
      <w:r w:rsidRPr="00B7569A" w:rsidR="000628C1">
        <w:t>C</w:t>
      </w:r>
      <w:r w:rsidRPr="00B7569A" w:rsidR="00774342">
        <w:t>ou</w:t>
      </w:r>
      <w:r w:rsidRPr="00B7569A" w:rsidR="008B54DC">
        <w:t>rt it</w:t>
      </w:r>
      <w:r w:rsidRPr="00B7569A" w:rsidR="00774342">
        <w:t xml:space="preserve">self, and also </w:t>
      </w:r>
      <w:r w:rsidRPr="00B7569A" w:rsidR="00466C49">
        <w:t xml:space="preserve">that the </w:t>
      </w:r>
      <w:r w:rsidRPr="00B7569A" w:rsidR="00C456AC">
        <w:t>a</w:t>
      </w:r>
      <w:r w:rsidRPr="00B7569A" w:rsidR="00774342">
        <w:t xml:space="preserve">greement was </w:t>
      </w:r>
      <w:r w:rsidRPr="00B7569A" w:rsidR="00466C49">
        <w:t>pretty well</w:t>
      </w:r>
      <w:r w:rsidRPr="00B7569A" w:rsidR="00C456AC">
        <w:t xml:space="preserve"> </w:t>
      </w:r>
      <w:r w:rsidRPr="00B7569A" w:rsidR="00774342">
        <w:t xml:space="preserve">riddled with a </w:t>
      </w:r>
      <w:r w:rsidRPr="00B7569A" w:rsidR="00466C49">
        <w:t>whole range of matters in respect of which EU law would</w:t>
      </w:r>
      <w:r w:rsidRPr="00B7569A">
        <w:t xml:space="preserve"> continue.</w:t>
      </w:r>
    </w:p>
    <w:p w:rsidR="00A706A4" w:rsidRPr="00B7569A" w:rsidP="00A706A4">
      <w:pPr>
        <w:pStyle w:val="Question"/>
        <w:numPr>
          <w:ilvl w:val="0"/>
          <w:numId w:val="0"/>
        </w:numPr>
        <w:ind w:left="794"/>
      </w:pPr>
      <w:r w:rsidRPr="00B7569A">
        <w:t>F</w:t>
      </w:r>
      <w:r w:rsidRPr="00B7569A" w:rsidR="00466C49">
        <w:t xml:space="preserve">urthermore, </w:t>
      </w:r>
      <w:r w:rsidRPr="00B7569A" w:rsidR="00774342">
        <w:t>the</w:t>
      </w:r>
      <w:r w:rsidRPr="00B7569A" w:rsidR="00C456AC">
        <w:t>re is ano</w:t>
      </w:r>
      <w:r w:rsidRPr="00B7569A" w:rsidR="00774342">
        <w:t>ther issue</w:t>
      </w:r>
      <w:r w:rsidRPr="00B7569A" w:rsidR="00C456AC">
        <w:t xml:space="preserve">, which </w:t>
      </w:r>
      <w:r w:rsidRPr="00B7569A" w:rsidR="00774342">
        <w:t xml:space="preserve">is that </w:t>
      </w:r>
      <w:r w:rsidRPr="00B7569A" w:rsidR="00466C49">
        <w:t xml:space="preserve">the </w:t>
      </w:r>
      <w:r w:rsidRPr="00B7569A" w:rsidR="00774342">
        <w:t xml:space="preserve">power </w:t>
      </w:r>
      <w:r w:rsidRPr="00B7569A" w:rsidR="00466C49">
        <w:t xml:space="preserve">that </w:t>
      </w:r>
      <w:r w:rsidRPr="00B7569A" w:rsidR="00774342">
        <w:t xml:space="preserve">is given under the </w:t>
      </w:r>
      <w:r w:rsidRPr="00B7569A" w:rsidR="00C456AC">
        <w:t>w</w:t>
      </w:r>
      <w:r w:rsidRPr="00B7569A" w:rsidR="00774342">
        <w:t xml:space="preserve">ithdrawal </w:t>
      </w:r>
      <w:r w:rsidRPr="00B7569A" w:rsidR="00C456AC">
        <w:t>a</w:t>
      </w:r>
      <w:r w:rsidRPr="00B7569A" w:rsidR="00774342">
        <w:t xml:space="preserve">greement and </w:t>
      </w:r>
      <w:r w:rsidRPr="00B7569A" w:rsidR="00466C49">
        <w:t xml:space="preserve">the </w:t>
      </w:r>
      <w:r w:rsidRPr="00B7569A" w:rsidR="00C456AC">
        <w:t>p</w:t>
      </w:r>
      <w:r w:rsidRPr="00B7569A" w:rsidR="00774342">
        <w:t xml:space="preserve">rotocol </w:t>
      </w:r>
      <w:r w:rsidRPr="00B7569A" w:rsidR="00466C49">
        <w:t xml:space="preserve">to the European Union </w:t>
      </w:r>
      <w:r w:rsidRPr="00B7569A" w:rsidR="00F039D8">
        <w:t>institutions</w:t>
      </w:r>
      <w:r w:rsidRPr="00B7569A" w:rsidR="00466C49">
        <w:t xml:space="preserve"> </w:t>
      </w:r>
      <w:r w:rsidRPr="00B7569A" w:rsidR="00774342">
        <w:t>effectively means</w:t>
      </w:r>
      <w:r w:rsidRPr="00B7569A" w:rsidR="00466C49">
        <w:t xml:space="preserve"> that</w:t>
      </w:r>
      <w:r w:rsidRPr="00B7569A" w:rsidR="00C456AC">
        <w:t>,</w:t>
      </w:r>
      <w:r w:rsidRPr="00B7569A" w:rsidR="00466C49">
        <w:t xml:space="preserve"> after we have altogether left on 31 December</w:t>
      </w:r>
      <w:r w:rsidRPr="00B7569A" w:rsidR="00C456AC">
        <w:t>,</w:t>
      </w:r>
      <w:r w:rsidRPr="00B7569A" w:rsidR="00466C49">
        <w:t xml:space="preserve"> they would be able to </w:t>
      </w:r>
      <w:r w:rsidRPr="00B7569A">
        <w:t xml:space="preserve">continue to make law </w:t>
      </w:r>
      <w:r w:rsidRPr="00B7569A" w:rsidR="00774342">
        <w:t xml:space="preserve">and the European Court would continue </w:t>
      </w:r>
      <w:r w:rsidRPr="00B7569A">
        <w:t xml:space="preserve">to </w:t>
      </w:r>
      <w:r w:rsidRPr="00B7569A" w:rsidR="00774342">
        <w:t>have degrees of jurisdiction</w:t>
      </w:r>
      <w:r w:rsidRPr="00B7569A">
        <w:t xml:space="preserve">. We </w:t>
      </w:r>
      <w:r w:rsidRPr="00B7569A" w:rsidR="00774342">
        <w:t xml:space="preserve">would </w:t>
      </w:r>
      <w:r w:rsidRPr="00B7569A">
        <w:t xml:space="preserve">not </w:t>
      </w:r>
      <w:r w:rsidRPr="00B7569A" w:rsidR="00774342">
        <w:t>be at the table.</w:t>
      </w:r>
      <w:r w:rsidRPr="00B7569A">
        <w:t xml:space="preserve"> Furthermore, the </w:t>
      </w:r>
      <w:r w:rsidRPr="00B7569A" w:rsidR="00F039D8">
        <w:t>consequence</w:t>
      </w:r>
      <w:r w:rsidRPr="00B7569A">
        <w:t xml:space="preserve"> of that would be that they would do it by majority vote, over our heads, into the indefinite future. </w:t>
      </w:r>
      <w:r w:rsidRPr="00B7569A" w:rsidR="00774342">
        <w:t>This seems to be common ground with a great number of people who have looked into the wording of</w:t>
      </w:r>
      <w:r w:rsidRPr="00B7569A">
        <w:t xml:space="preserve"> the Northern Ireland protocol.</w:t>
      </w:r>
    </w:p>
    <w:p w:rsidR="00774342" w:rsidRPr="00B7569A" w:rsidP="00A706A4">
      <w:pPr>
        <w:pStyle w:val="Question"/>
        <w:numPr>
          <w:ilvl w:val="0"/>
          <w:numId w:val="0"/>
        </w:numPr>
        <w:ind w:left="794"/>
      </w:pPr>
      <w:r w:rsidRPr="00B7569A">
        <w:t xml:space="preserve">All I would say to you is that the question of the importance of </w:t>
      </w:r>
      <w:r w:rsidRPr="00B7569A" w:rsidR="00C456AC">
        <w:t>s</w:t>
      </w:r>
      <w:r w:rsidRPr="00B7569A">
        <w:t xml:space="preserve">ection 38 and the powers that </w:t>
      </w:r>
      <w:r w:rsidRPr="00B7569A" w:rsidR="00F039D8">
        <w:t>have</w:t>
      </w:r>
      <w:r w:rsidRPr="00B7569A">
        <w:t xml:space="preserve"> been taken under this United Kingdom </w:t>
      </w:r>
      <w:r w:rsidRPr="00B7569A" w:rsidR="00F039D8">
        <w:t>Internal</w:t>
      </w:r>
      <w:r w:rsidRPr="00B7569A">
        <w:t xml:space="preserve"> Market Bill remain at the heart of our sovereignty, because t</w:t>
      </w:r>
      <w:r w:rsidRPr="00B7569A">
        <w:t xml:space="preserve">here is every reason for us to assert that we are not going to remain under </w:t>
      </w:r>
      <w:r w:rsidRPr="00B7569A">
        <w:t xml:space="preserve">the jurisdiction </w:t>
      </w:r>
      <w:r w:rsidRPr="00B7569A">
        <w:t>of</w:t>
      </w:r>
      <w:r w:rsidRPr="00B7569A">
        <w:t xml:space="preserve"> either</w:t>
      </w:r>
      <w:r w:rsidRPr="00B7569A">
        <w:t xml:space="preserve"> the European </w:t>
      </w:r>
      <w:r w:rsidRPr="00B7569A" w:rsidR="000628C1">
        <w:t>C</w:t>
      </w:r>
      <w:r w:rsidRPr="00B7569A">
        <w:t>ourt</w:t>
      </w:r>
      <w:r w:rsidRPr="00B7569A">
        <w:t xml:space="preserve"> or</w:t>
      </w:r>
      <w:r w:rsidRPr="00B7569A" w:rsidR="00C456AC">
        <w:t>, for that matter, the law of the European Union</w:t>
      </w:r>
      <w:r w:rsidRPr="00B7569A">
        <w:t xml:space="preserve">. </w:t>
      </w:r>
      <w:r w:rsidRPr="00B7569A">
        <w:t xml:space="preserve">I will leave that </w:t>
      </w:r>
      <w:r w:rsidRPr="00B7569A">
        <w:t>a</w:t>
      </w:r>
      <w:r w:rsidRPr="00B7569A">
        <w:t>s it stands</w:t>
      </w:r>
      <w:r w:rsidRPr="00B7569A">
        <w:t>, unless there</w:t>
      </w:r>
      <w:r w:rsidRPr="00B7569A" w:rsidR="00B32493">
        <w:t xml:space="preserve"> </w:t>
      </w:r>
      <w:r w:rsidRPr="00B7569A">
        <w:t>is another point you would like to make in reply to what I have just said.</w:t>
      </w:r>
    </w:p>
    <w:p w:rsidR="00774342" w:rsidRPr="00B7569A" w:rsidP="00774342">
      <w:pPr>
        <w:pStyle w:val="Answer"/>
      </w:pPr>
      <w:sdt>
        <w:sdtPr>
          <w:alias w:val="Witness"/>
          <w:id w:val="1612252433"/>
          <w:placeholder>
            <w:docPart w:val="DefaultPlaceholder_1082065158"/>
          </w:placeholder>
          <w:richText/>
        </w:sdtPr>
        <w:sdtContent>
          <w:r w:rsidRPr="00B7569A" w:rsidR="00B868AD">
            <w:rPr>
              <w:b/>
              <w:i/>
            </w:rPr>
            <w:t>Penny Mordaunt:</w:t>
          </w:r>
          <w:r w:rsidRPr="00B7569A">
            <w:rPr>
              <w:b/>
            </w:rPr>
            <w:t xml:space="preserve"> </w:t>
          </w:r>
        </w:sdtContent>
      </w:sdt>
      <w:r w:rsidRPr="00B7569A" w:rsidR="00A706A4">
        <w:t xml:space="preserve">I would just </w:t>
      </w:r>
      <w:r w:rsidRPr="00B7569A">
        <w:t xml:space="preserve">reassure you that </w:t>
      </w:r>
      <w:r w:rsidRPr="00B7569A" w:rsidR="00A706A4">
        <w:t xml:space="preserve">the Government well understand </w:t>
      </w:r>
      <w:r w:rsidRPr="00B7569A">
        <w:t xml:space="preserve">the issues </w:t>
      </w:r>
      <w:r w:rsidRPr="00B7569A" w:rsidR="00A706A4">
        <w:t xml:space="preserve">that </w:t>
      </w:r>
      <w:r w:rsidRPr="00B7569A">
        <w:t>your Committee and others have raised around the economy, state aid rules, fin</w:t>
      </w:r>
      <w:r w:rsidRPr="00B7569A" w:rsidR="00A706A4">
        <w:t xml:space="preserve">ances and potential liabilities that might lie there, </w:t>
      </w:r>
      <w:r w:rsidRPr="00B7569A">
        <w:t xml:space="preserve">and </w:t>
      </w:r>
      <w:r w:rsidRPr="00B7569A" w:rsidR="00A706A4">
        <w:t xml:space="preserve">of course </w:t>
      </w:r>
      <w:r w:rsidRPr="00B7569A">
        <w:t>ensuring that we do not end up in perpetual discussions about citizens’ rights</w:t>
      </w:r>
      <w:r w:rsidRPr="00B7569A" w:rsidR="00C456AC">
        <w:t xml:space="preserve"> and related issues</w:t>
      </w:r>
      <w:r w:rsidRPr="00B7569A" w:rsidR="00A706A4">
        <w:t xml:space="preserve">. </w:t>
      </w:r>
      <w:r w:rsidRPr="00B7569A" w:rsidR="00DE1477">
        <w:t xml:space="preserve">I recognise </w:t>
      </w:r>
      <w:r w:rsidRPr="00B7569A" w:rsidR="00DE1477">
        <w:t>the fr</w:t>
      </w:r>
      <w:r w:rsidRPr="00B7569A">
        <w:t>ustration that the Committee has</w:t>
      </w:r>
      <w:r w:rsidRPr="00B7569A" w:rsidR="00DE1477">
        <w:t>, because of the importance of those other matters, that t</w:t>
      </w:r>
      <w:r w:rsidRPr="00B7569A">
        <w:t xml:space="preserve">hese things are tied up in the negotiations. </w:t>
      </w:r>
      <w:r w:rsidRPr="00B7569A" w:rsidR="00DE1477">
        <w:t xml:space="preserve">It is difficult for us to be as transparent as the Committee would like; we do not wish to reveal our negotiating position, although we </w:t>
      </w:r>
      <w:r w:rsidRPr="00B7569A">
        <w:t xml:space="preserve">have obviously committed over negotiations </w:t>
      </w:r>
      <w:r w:rsidRPr="00B7569A" w:rsidR="001A24FB">
        <w:t xml:space="preserve">for </w:t>
      </w:r>
      <w:r w:rsidRPr="00B7569A">
        <w:t>other matter</w:t>
      </w:r>
      <w:r w:rsidRPr="00B7569A" w:rsidR="00C456AC">
        <w:t>s</w:t>
      </w:r>
      <w:r w:rsidRPr="00B7569A">
        <w:t xml:space="preserve"> to keep the Committ</w:t>
      </w:r>
      <w:r w:rsidRPr="00B7569A" w:rsidR="00016EC4">
        <w:t xml:space="preserve">ee informed about those things. </w:t>
      </w:r>
      <w:r w:rsidRPr="00B7569A" w:rsidR="00C456AC">
        <w:t>I</w:t>
      </w:r>
      <w:r w:rsidRPr="00B7569A" w:rsidR="00016EC4">
        <w:t>t is just to recognise that we understand these issues very well. The points that you have made with regard to the integrity and sovereignty of the United Kingdom are well understood by us and chime with our views very well.</w:t>
      </w:r>
    </w:p>
    <w:p w:rsidR="00774342" w:rsidRPr="00B7569A" w:rsidP="00C456AC">
      <w:pPr>
        <w:pStyle w:val="Question"/>
        <w:numPr>
          <w:ilvl w:val="0"/>
          <w:numId w:val="0"/>
        </w:numPr>
        <w:ind w:left="794"/>
      </w:pPr>
      <w:sdt>
        <w:sdtPr>
          <w:alias w:val="Member"/>
          <w:tag w:val="&lt;Member mnisId='288' dodsId='25682'&gt;"/>
          <w:id w:val="1104381861"/>
          <w:placeholder>
            <w:docPart w:val="DefaultPlaceholder_1082065158"/>
          </w:placeholder>
          <w:richText/>
        </w:sdtPr>
        <w:sdtContent>
          <w:r w:rsidRPr="00B7569A">
            <w:rPr>
              <w:b/>
            </w:rPr>
            <w:t>Chair:</w:t>
          </w:r>
        </w:sdtContent>
      </w:sdt>
      <w:r w:rsidRPr="00B7569A" w:rsidR="00B32493">
        <w:t xml:space="preserve"> That is very interesting.</w:t>
      </w:r>
    </w:p>
    <w:p w:rsidR="00774342" w:rsidRPr="00B7569A" w:rsidP="00774342">
      <w:pPr>
        <w:pStyle w:val="Question"/>
      </w:pPr>
      <w:sdt>
        <w:sdtPr>
          <w:alias w:val="Member"/>
          <w:tag w:val="&lt;Member mnisId='4446' dodsId='106538'&gt;"/>
          <w:id w:val="-1479986519"/>
          <w:placeholder>
            <w:docPart w:val="DefaultPlaceholder_1082065158"/>
          </w:placeholder>
          <w:richText/>
        </w:sdtPr>
        <w:sdtContent>
          <w:r w:rsidRPr="00B7569A" w:rsidR="00C456AC">
            <w:rPr>
              <w:b/>
            </w:rPr>
            <w:t xml:space="preserve">Mr </w:t>
          </w:r>
          <w:r w:rsidRPr="00B7569A" w:rsidR="00C456AC">
            <w:rPr>
              <w:b/>
            </w:rPr>
            <w:t>Fysh</w:t>
          </w:r>
          <w:r w:rsidRPr="00B7569A" w:rsidR="00C456AC">
            <w:rPr>
              <w:b/>
            </w:rPr>
            <w:t>:</w:t>
          </w:r>
        </w:sdtContent>
      </w:sdt>
      <w:r w:rsidRPr="00B7569A">
        <w:t xml:space="preserve"> </w:t>
      </w:r>
      <w:r w:rsidRPr="00B7569A" w:rsidR="00C456AC">
        <w:t xml:space="preserve">Thank you, Paymaster General, for your time this afternoon. </w:t>
      </w:r>
      <w:r w:rsidRPr="00B7569A">
        <w:t>What are the issues on which the Joint Committee</w:t>
      </w:r>
      <w:r w:rsidRPr="00B7569A" w:rsidR="000C5941">
        <w:t xml:space="preserve"> is required to take a decision to ensure the smooth operation of the </w:t>
      </w:r>
      <w:r w:rsidRPr="00B7569A" w:rsidR="00032AC8">
        <w:t>Northern Ireland protocol</w:t>
      </w:r>
      <w:r w:rsidRPr="00B7569A" w:rsidR="000C5941">
        <w:t xml:space="preserve"> at the end of the transition period, and how far have discussions advanced before the Internal Market Bill was published?</w:t>
      </w:r>
    </w:p>
    <w:p w:rsidR="00774342" w:rsidP="00774342">
      <w:pPr>
        <w:pStyle w:val="Answer"/>
      </w:pPr>
      <w:sdt>
        <w:sdtPr>
          <w:alias w:val="Witness"/>
          <w:id w:val="999847320"/>
          <w:placeholder>
            <w:docPart w:val="DefaultPlaceholder_1082065158"/>
          </w:placeholder>
          <w:richText/>
        </w:sdtPr>
        <w:sdtContent>
          <w:r w:rsidRPr="00B7569A" w:rsidR="00B868AD">
            <w:rPr>
              <w:b/>
              <w:i/>
            </w:rPr>
            <w:t>Penny Mordaunt:</w:t>
          </w:r>
          <w:r w:rsidRPr="00B7569A">
            <w:rPr>
              <w:b/>
            </w:rPr>
            <w:t xml:space="preserve"> </w:t>
          </w:r>
        </w:sdtContent>
      </w:sdt>
      <w:r w:rsidRPr="00B7569A">
        <w:t xml:space="preserve">Before the end of the transition period the Committee </w:t>
      </w:r>
      <w:r w:rsidRPr="00B7569A" w:rsidR="002D02FC">
        <w:t xml:space="preserve">has to have </w:t>
      </w:r>
      <w:r w:rsidRPr="00B7569A">
        <w:t>decided on</w:t>
      </w:r>
      <w:r w:rsidRPr="00B7569A" w:rsidR="000C5941">
        <w:t xml:space="preserve"> who will serve on the arbitration panel. </w:t>
      </w:r>
      <w:r w:rsidRPr="00B7569A" w:rsidR="002D02FC">
        <w:t>It</w:t>
      </w:r>
      <w:r w:rsidRPr="00B7569A" w:rsidR="000C5941">
        <w:t xml:space="preserve"> must adopt </w:t>
      </w:r>
      <w:r w:rsidRPr="00B7569A">
        <w:t xml:space="preserve">specific decisions with </w:t>
      </w:r>
      <w:r w:rsidRPr="00B7569A" w:rsidR="000C5941">
        <w:t xml:space="preserve">respect to </w:t>
      </w:r>
      <w:r w:rsidRPr="00B7569A">
        <w:t xml:space="preserve">the </w:t>
      </w:r>
      <w:r w:rsidRPr="00B7569A" w:rsidR="00032AC8">
        <w:t>Northern Ireland protocol</w:t>
      </w:r>
      <w:r w:rsidRPr="00B7569A" w:rsidR="000C5941">
        <w:t xml:space="preserve">; as I have said before, it is tied up as part of the negotiations. </w:t>
      </w:r>
      <w:r w:rsidRPr="00B7569A" w:rsidR="002D02FC">
        <w:t>There are issues relating to s</w:t>
      </w:r>
      <w:r w:rsidRPr="00B7569A" w:rsidR="000C5941">
        <w:t>ecurity co</w:t>
      </w:r>
      <w:r w:rsidRPr="00B7569A" w:rsidR="000C5941">
        <w:noBreakHyphen/>
        <w:t>ordin</w:t>
      </w:r>
      <w:r w:rsidRPr="00B7569A">
        <w:t>ation, citizens’ right</w:t>
      </w:r>
      <w:r w:rsidRPr="00B7569A" w:rsidR="000C5941">
        <w:t>s</w:t>
      </w:r>
      <w:r w:rsidR="00CE1111">
        <w:t xml:space="preserve"> provisions relating to [inaudible]</w:t>
      </w:r>
      <w:r w:rsidRPr="00B7569A" w:rsidR="000C5941">
        <w:t xml:space="preserve"> and other matters that might be raised</w:t>
      </w:r>
      <w:r w:rsidRPr="00B7569A" w:rsidR="002D02FC">
        <w:t xml:space="preserve">, for </w:t>
      </w:r>
      <w:r w:rsidRPr="00B7569A" w:rsidR="000C5941">
        <w:t>example</w:t>
      </w:r>
      <w:r w:rsidRPr="00B7569A" w:rsidR="002D02FC">
        <w:t>,</w:t>
      </w:r>
      <w:r w:rsidR="002B6CC7">
        <w:t xml:space="preserve"> with the Specialised Committee [inaudible] on which they will be asked to </w:t>
      </w:r>
      <w:r w:rsidRPr="00B7569A" w:rsidR="000C5941">
        <w:t>take a decision on. T</w:t>
      </w:r>
      <w:r w:rsidRPr="00B7569A">
        <w:t>hose things have a hard deadline.</w:t>
      </w:r>
      <w:r w:rsidRPr="00B7569A" w:rsidR="000C5941">
        <w:t xml:space="preserve"> </w:t>
      </w:r>
      <w:r w:rsidRPr="00B7569A">
        <w:t>There will be other functions</w:t>
      </w:r>
      <w:r w:rsidRPr="00B7569A" w:rsidR="000C5941">
        <w:t xml:space="preserve"> of the Committee for as long as the </w:t>
      </w:r>
      <w:r w:rsidRPr="00B7569A" w:rsidR="002D02FC">
        <w:t>w</w:t>
      </w:r>
      <w:r w:rsidRPr="00B7569A" w:rsidR="000C5941">
        <w:t xml:space="preserve">ithdrawal </w:t>
      </w:r>
      <w:r w:rsidRPr="00B7569A" w:rsidR="002D02FC">
        <w:t>a</w:t>
      </w:r>
      <w:r w:rsidRPr="00B7569A" w:rsidR="000C5941">
        <w:t xml:space="preserve">greement and </w:t>
      </w:r>
      <w:r w:rsidRPr="00B7569A" w:rsidR="002D02FC">
        <w:t>p</w:t>
      </w:r>
      <w:r w:rsidRPr="00B7569A" w:rsidR="000C5941">
        <w:t>rotocol are in effect that might be taken after that decision, for example around the independent monitoring authority.</w:t>
      </w:r>
    </w:p>
    <w:p w:rsidR="002B6CC7" w:rsidP="002B6CC7">
      <w:pPr>
        <w:pStyle w:val="Remark"/>
      </w:pPr>
      <w:r>
        <w:rPr>
          <w:b/>
          <w:bCs/>
        </w:rPr>
        <w:t xml:space="preserve">Chair: </w:t>
      </w:r>
      <w:r>
        <w:t>Paymaster General, you sound a little muffled.</w:t>
      </w:r>
      <w:r>
        <w:rPr>
          <w:b/>
          <w:bCs/>
        </w:rPr>
        <w:t xml:space="preserve"> </w:t>
      </w:r>
      <w:r>
        <w:t xml:space="preserve">I wonder whether you would be kind enough to come a little closer to the microphone. </w:t>
      </w:r>
    </w:p>
    <w:p w:rsidR="002B6CC7" w:rsidP="00774342">
      <w:pPr>
        <w:pStyle w:val="Answer"/>
      </w:pPr>
      <w:r w:rsidRPr="00B7569A">
        <w:rPr>
          <w:b/>
          <w:i/>
        </w:rPr>
        <w:t>Penny Mordaunt:</w:t>
      </w:r>
      <w:r>
        <w:rPr>
          <w:b/>
          <w:i/>
        </w:rPr>
        <w:t xml:space="preserve"> </w:t>
      </w:r>
      <w:r>
        <w:t>Yes</w:t>
      </w:r>
      <w:r>
        <w:t xml:space="preserve">. </w:t>
      </w:r>
      <w:r>
        <w:t>I was trying to balance audio quality and social distancing. Would you like me to repeat that answer?</w:t>
      </w:r>
    </w:p>
    <w:p w:rsidR="002B6CC7" w:rsidRPr="00B7569A" w:rsidP="00774342">
      <w:pPr>
        <w:pStyle w:val="Answer"/>
      </w:pPr>
      <w:r>
        <w:rPr>
          <w:b/>
          <w:bCs/>
        </w:rPr>
        <w:t xml:space="preserve">Chair: </w:t>
      </w:r>
      <w:r>
        <w:t xml:space="preserve">I think the answer came through. </w:t>
      </w:r>
    </w:p>
    <w:p w:rsidR="00774342" w:rsidRPr="00B7569A" w:rsidP="00774342">
      <w:pPr>
        <w:pStyle w:val="Question"/>
      </w:pPr>
      <w:sdt>
        <w:sdtPr>
          <w:alias w:val="Member"/>
          <w:tag w:val="&lt;Member mnisId='4446' dodsId='106538'&gt;"/>
          <w:id w:val="-760300460"/>
          <w:placeholder>
            <w:docPart w:val="DefaultPlaceholder_1082065158"/>
          </w:placeholder>
          <w:richText/>
        </w:sdtPr>
        <w:sdtContent>
          <w:r w:rsidRPr="00B7569A" w:rsidR="00C456AC">
            <w:rPr>
              <w:b/>
            </w:rPr>
            <w:t xml:space="preserve">Mr </w:t>
          </w:r>
          <w:r w:rsidRPr="00B7569A" w:rsidR="00C456AC">
            <w:rPr>
              <w:b/>
            </w:rPr>
            <w:t>Fysh</w:t>
          </w:r>
          <w:r w:rsidRPr="00B7569A" w:rsidR="00C456AC">
            <w:rPr>
              <w:b/>
            </w:rPr>
            <w:t>:</w:t>
          </w:r>
        </w:sdtContent>
      </w:sdt>
      <w:r w:rsidRPr="00B7569A">
        <w:t xml:space="preserve"> Has either side put forward proposals for determining which goods moving from </w:t>
      </w:r>
      <w:r w:rsidRPr="00B7569A" w:rsidR="002D02FC">
        <w:t>GB</w:t>
      </w:r>
      <w:r w:rsidRPr="00B7569A">
        <w:t xml:space="preserve"> to Northern Ireland are</w:t>
      </w:r>
      <w:r w:rsidRPr="00B7569A" w:rsidR="00867E9A">
        <w:t xml:space="preserve"> at risk of crossing the border into the EU </w:t>
      </w:r>
      <w:r w:rsidRPr="00B7569A" w:rsidR="002D02FC">
        <w:t>s</w:t>
      </w:r>
      <w:r w:rsidRPr="00B7569A" w:rsidR="00867E9A">
        <w:t xml:space="preserve">ingle </w:t>
      </w:r>
      <w:r w:rsidRPr="00B7569A" w:rsidR="002D02FC">
        <w:t>m</w:t>
      </w:r>
      <w:r w:rsidRPr="00B7569A" w:rsidR="00867E9A">
        <w:t>arket and should therefore be subject to EU customs duties?</w:t>
      </w:r>
    </w:p>
    <w:p w:rsidR="00774342" w:rsidRPr="00B7569A" w:rsidP="00774342">
      <w:pPr>
        <w:pStyle w:val="Answer"/>
      </w:pPr>
      <w:sdt>
        <w:sdtPr>
          <w:alias w:val="Witness"/>
          <w:id w:val="1344437742"/>
          <w:placeholder>
            <w:docPart w:val="DefaultPlaceholder_1082065158"/>
          </w:placeholder>
          <w:richText/>
        </w:sdtPr>
        <w:sdtContent>
          <w:r w:rsidRPr="00B7569A" w:rsidR="00B868AD">
            <w:rPr>
              <w:b/>
              <w:i/>
            </w:rPr>
            <w:t>Penny Mordaunt:</w:t>
          </w:r>
          <w:r w:rsidRPr="00B7569A">
            <w:rPr>
              <w:b/>
            </w:rPr>
            <w:t xml:space="preserve"> </w:t>
          </w:r>
        </w:sdtContent>
      </w:sdt>
      <w:r w:rsidRPr="00B7569A">
        <w:t xml:space="preserve">These matters are part of the </w:t>
      </w:r>
      <w:r w:rsidRPr="00B7569A" w:rsidR="002539B7">
        <w:t>negotiations. The Joint Committee</w:t>
      </w:r>
      <w:r w:rsidRPr="00B7569A" w:rsidR="002D02FC">
        <w:t xml:space="preserve">, </w:t>
      </w:r>
      <w:r w:rsidRPr="00B7569A" w:rsidR="002539B7">
        <w:t>as opposed to the Specialised Committees</w:t>
      </w:r>
      <w:r w:rsidRPr="00B7569A" w:rsidR="002D02FC">
        <w:t xml:space="preserve">, </w:t>
      </w:r>
      <w:r w:rsidRPr="00B7569A">
        <w:t xml:space="preserve">has not looked at these areas and taken </w:t>
      </w:r>
      <w:r w:rsidRPr="00B7569A" w:rsidR="002539B7">
        <w:t xml:space="preserve">decisions </w:t>
      </w:r>
      <w:r w:rsidRPr="00B7569A">
        <w:t xml:space="preserve">on them; they are tied into the negotiations. I recognise the </w:t>
      </w:r>
      <w:r w:rsidRPr="00B7569A" w:rsidR="002539B7">
        <w:t xml:space="preserve">frustration </w:t>
      </w:r>
      <w:r w:rsidRPr="00B7569A">
        <w:t xml:space="preserve">of </w:t>
      </w:r>
      <w:r w:rsidRPr="00B7569A" w:rsidR="002539B7">
        <w:t xml:space="preserve">the </w:t>
      </w:r>
      <w:r w:rsidRPr="00B7569A">
        <w:t>Committee in keeping tabs on the Government</w:t>
      </w:r>
      <w:r w:rsidRPr="00B7569A" w:rsidR="00D46F23">
        <w:t xml:space="preserve">’s </w:t>
      </w:r>
      <w:r w:rsidRPr="00B7569A">
        <w:t>position</w:t>
      </w:r>
      <w:r w:rsidRPr="00B7569A" w:rsidR="00D46F23">
        <w:t xml:space="preserve"> and the progress of those negotiations. We have made some moves to provide as much reassurance and transparency on these matters</w:t>
      </w:r>
      <w:r w:rsidRPr="00B7569A" w:rsidR="002D02FC">
        <w:t xml:space="preserve"> as possible</w:t>
      </w:r>
      <w:r w:rsidRPr="00B7569A" w:rsidR="00D46F23">
        <w:t xml:space="preserve">, but the Committee will </w:t>
      </w:r>
      <w:r w:rsidRPr="00B7569A">
        <w:t xml:space="preserve">appreciate </w:t>
      </w:r>
      <w:r w:rsidRPr="00B7569A" w:rsidR="00D46F23">
        <w:t xml:space="preserve">that </w:t>
      </w:r>
      <w:r w:rsidRPr="00B7569A">
        <w:t>we are not revealing our hand</w:t>
      </w:r>
      <w:r w:rsidRPr="00B7569A" w:rsidR="00D46F23">
        <w:t xml:space="preserve"> in that</w:t>
      </w:r>
      <w:r w:rsidRPr="00B7569A">
        <w:t>.</w:t>
      </w:r>
    </w:p>
    <w:p w:rsidR="00774342" w:rsidRPr="00B7569A" w:rsidP="00774342">
      <w:pPr>
        <w:pStyle w:val="Question"/>
      </w:pPr>
      <w:sdt>
        <w:sdtPr>
          <w:alias w:val="Member"/>
          <w:tag w:val="&lt;Member mnisId='4446' dodsId='106538'&gt;"/>
          <w:id w:val="1799482632"/>
          <w:placeholder>
            <w:docPart w:val="DefaultPlaceholder_1082065158"/>
          </w:placeholder>
          <w:richText/>
        </w:sdtPr>
        <w:sdtContent>
          <w:r w:rsidRPr="00B7569A" w:rsidR="00C456AC">
            <w:rPr>
              <w:b/>
            </w:rPr>
            <w:t xml:space="preserve">Mr </w:t>
          </w:r>
          <w:r w:rsidRPr="00B7569A" w:rsidR="00C456AC">
            <w:rPr>
              <w:b/>
            </w:rPr>
            <w:t>Fysh</w:t>
          </w:r>
          <w:r w:rsidRPr="00B7569A" w:rsidR="00C456AC">
            <w:rPr>
              <w:b/>
            </w:rPr>
            <w:t>:</w:t>
          </w:r>
        </w:sdtContent>
      </w:sdt>
      <w:r w:rsidRPr="00B7569A">
        <w:t xml:space="preserve"> What are the legal </w:t>
      </w:r>
      <w:r w:rsidRPr="00B7569A" w:rsidR="00D46F23">
        <w:t xml:space="preserve">defaults if the Joint Committee, </w:t>
      </w:r>
      <w:r w:rsidRPr="00B7569A">
        <w:t xml:space="preserve">as far as its responsibilities </w:t>
      </w:r>
      <w:r w:rsidRPr="00B7569A" w:rsidR="00D46F23">
        <w:t xml:space="preserve">form part of what you have just described, fails to take </w:t>
      </w:r>
      <w:r w:rsidRPr="00B7569A">
        <w:t>decisions</w:t>
      </w:r>
      <w:r w:rsidRPr="00B7569A" w:rsidR="00D46F23">
        <w:t xml:space="preserve"> on these issues</w:t>
      </w:r>
      <w:r w:rsidRPr="00B7569A">
        <w:t>?</w:t>
      </w:r>
      <w:r w:rsidRPr="00B7569A" w:rsidR="00D46F23">
        <w:t xml:space="preserve"> </w:t>
      </w:r>
      <w:r w:rsidRPr="00B7569A">
        <w:t>Do you share the Prime Minister’s view</w:t>
      </w:r>
      <w:r w:rsidRPr="00B7569A" w:rsidR="00D46F23">
        <w:t xml:space="preserve"> that the legal defaults in the </w:t>
      </w:r>
      <w:r w:rsidRPr="00B7569A" w:rsidR="00032AC8">
        <w:t>Northern Ireland protocol</w:t>
      </w:r>
      <w:r w:rsidRPr="00B7569A" w:rsidR="00D46F23">
        <w:t xml:space="preserve"> might be unacceptable?</w:t>
      </w:r>
    </w:p>
    <w:p w:rsidR="00774342" w:rsidRPr="00B7569A" w:rsidP="00774342">
      <w:pPr>
        <w:pStyle w:val="Answer"/>
      </w:pPr>
      <w:sdt>
        <w:sdtPr>
          <w:alias w:val="Witness"/>
          <w:id w:val="-2074109775"/>
          <w:placeholder>
            <w:docPart w:val="DefaultPlaceholder_1082065158"/>
          </w:placeholder>
          <w:richText/>
        </w:sdtPr>
        <w:sdtContent>
          <w:r w:rsidRPr="00B7569A" w:rsidR="00B868AD">
            <w:rPr>
              <w:b/>
              <w:i/>
            </w:rPr>
            <w:t>Penny Mordaunt:</w:t>
          </w:r>
          <w:r w:rsidRPr="00B7569A">
            <w:rPr>
              <w:b/>
            </w:rPr>
            <w:t xml:space="preserve"> </w:t>
          </w:r>
        </w:sdtContent>
      </w:sdt>
      <w:r w:rsidRPr="00B7569A" w:rsidR="00D46F23">
        <w:t xml:space="preserve">I refer you to my response to the Chair’s opening statement. </w:t>
      </w:r>
      <w:r w:rsidRPr="00B7569A">
        <w:t xml:space="preserve">We want an outcome </w:t>
      </w:r>
      <w:r w:rsidRPr="00B7569A" w:rsidR="00D46F23">
        <w:t xml:space="preserve">from all of this </w:t>
      </w:r>
      <w:r w:rsidRPr="00B7569A">
        <w:t>that is compatible with sovereignty.</w:t>
      </w:r>
      <w:r w:rsidRPr="00B7569A" w:rsidR="00D46F23">
        <w:t xml:space="preserve"> </w:t>
      </w:r>
      <w:r w:rsidRPr="00B7569A">
        <w:t>That is why</w:t>
      </w:r>
      <w:r w:rsidRPr="00B7569A" w:rsidR="00D46F23">
        <w:t xml:space="preserve"> we have put in place the safety net, but </w:t>
      </w:r>
      <w:r w:rsidRPr="00B7569A">
        <w:t xml:space="preserve">we are committed and </w:t>
      </w:r>
      <w:r w:rsidRPr="00B7569A" w:rsidR="00D46F23">
        <w:t xml:space="preserve">we </w:t>
      </w:r>
      <w:r w:rsidRPr="00B7569A">
        <w:t>are making progress in negotiations</w:t>
      </w:r>
      <w:r w:rsidRPr="00B7569A" w:rsidR="00D46F23">
        <w:t xml:space="preserve"> to ensure that is here</w:t>
      </w:r>
      <w:r w:rsidRPr="00B7569A">
        <w:t>.</w:t>
      </w:r>
    </w:p>
    <w:p w:rsidR="00774342" w:rsidRPr="00B7569A" w:rsidP="00D84BF8">
      <w:pPr>
        <w:pStyle w:val="Question"/>
      </w:pPr>
      <w:sdt>
        <w:sdtPr>
          <w:alias w:val="Member"/>
          <w:tag w:val="&lt;Member mnisId='4132' dodsId='62850'&gt;"/>
          <w:id w:val="1694807168"/>
          <w:placeholder>
            <w:docPart w:val="DefaultPlaceholder_1082065158"/>
          </w:placeholder>
          <w:richText/>
        </w:sdtPr>
        <w:sdtContent>
          <w:r w:rsidRPr="00B7569A" w:rsidR="00D84BF8">
            <w:rPr>
              <w:b/>
            </w:rPr>
            <w:t>Richard Drax:</w:t>
          </w:r>
        </w:sdtContent>
      </w:sdt>
      <w:r w:rsidRPr="00B7569A" w:rsidR="00D84BF8">
        <w:t xml:space="preserve"> The </w:t>
      </w:r>
      <w:r w:rsidRPr="00B7569A" w:rsidR="00496D36">
        <w:t>I</w:t>
      </w:r>
      <w:r w:rsidRPr="00B7569A" w:rsidR="00D84BF8">
        <w:t xml:space="preserve">nternal </w:t>
      </w:r>
      <w:r w:rsidRPr="00B7569A" w:rsidR="00496D36">
        <w:t>M</w:t>
      </w:r>
      <w:r w:rsidRPr="00B7569A" w:rsidR="00D84BF8">
        <w:t xml:space="preserve">arket </w:t>
      </w:r>
      <w:r w:rsidRPr="00B7569A" w:rsidR="00496D36">
        <w:t>B</w:t>
      </w:r>
      <w:r w:rsidRPr="00B7569A" w:rsidR="00D84BF8">
        <w:t>ill seeks to address the Government’s concerns with Article</w:t>
      </w:r>
      <w:r w:rsidRPr="00B7569A" w:rsidR="005F0A8A">
        <w:t>s</w:t>
      </w:r>
      <w:r w:rsidRPr="00B7569A" w:rsidR="00D84BF8">
        <w:t xml:space="preserve"> 5 and 10</w:t>
      </w:r>
      <w:r w:rsidRPr="00B7569A" w:rsidR="005F0A8A">
        <w:t xml:space="preserve"> of the </w:t>
      </w:r>
      <w:r w:rsidRPr="00B7569A" w:rsidR="00032AC8">
        <w:t>Northern Ireland protocol</w:t>
      </w:r>
      <w:r w:rsidRPr="00B7569A" w:rsidR="005F0A8A">
        <w:t xml:space="preserve"> on export </w:t>
      </w:r>
      <w:r w:rsidRPr="00B7569A" w:rsidR="00242C66">
        <w:t>formalities for</w:t>
      </w:r>
      <w:r w:rsidRPr="00B7569A" w:rsidR="005F0A8A">
        <w:t xml:space="preserve"> Northern</w:t>
      </w:r>
      <w:r w:rsidRPr="00B7569A" w:rsidR="00E86E0D">
        <w:t>-</w:t>
      </w:r>
      <w:r w:rsidRPr="00B7569A" w:rsidR="00242C66">
        <w:t>Ireland</w:t>
      </w:r>
      <w:r w:rsidRPr="00B7569A" w:rsidR="00E86E0D">
        <w:t>-</w:t>
      </w:r>
      <w:r w:rsidRPr="00B7569A" w:rsidR="00242C66">
        <w:t>to</w:t>
      </w:r>
      <w:r w:rsidRPr="00B7569A" w:rsidR="00E86E0D">
        <w:t>-</w:t>
      </w:r>
      <w:r w:rsidRPr="00B7569A" w:rsidR="00242C66">
        <w:t>G</w:t>
      </w:r>
      <w:r w:rsidRPr="00B7569A" w:rsidR="00E86E0D">
        <w:t>B</w:t>
      </w:r>
      <w:r w:rsidRPr="00B7569A" w:rsidR="00242C66">
        <w:t xml:space="preserve"> trade </w:t>
      </w:r>
      <w:r w:rsidRPr="00B7569A" w:rsidR="005F0A8A">
        <w:t>and on the application of EU state aid rules. D</w:t>
      </w:r>
      <w:r w:rsidRPr="00B7569A" w:rsidR="00D84BF8">
        <w:t xml:space="preserve">id you raise these concerns in the Joint Committee before publishing the </w:t>
      </w:r>
      <w:r w:rsidRPr="00B7569A" w:rsidR="005F0A8A">
        <w:t>B</w:t>
      </w:r>
      <w:r w:rsidRPr="00B7569A" w:rsidR="00D84BF8">
        <w:t>ill?</w:t>
      </w:r>
    </w:p>
    <w:p w:rsidR="00D84BF8" w:rsidRPr="00B7569A" w:rsidP="00D84BF8">
      <w:pPr>
        <w:pStyle w:val="Answer"/>
      </w:pPr>
      <w:sdt>
        <w:sdtPr>
          <w:alias w:val="Witness"/>
          <w:id w:val="666826240"/>
          <w:placeholder>
            <w:docPart w:val="DefaultPlaceholder_1082065158"/>
          </w:placeholder>
          <w:richText/>
        </w:sdtPr>
        <w:sdtContent>
          <w:r w:rsidRPr="00B7569A" w:rsidR="00B868AD">
            <w:rPr>
              <w:b/>
              <w:i/>
            </w:rPr>
            <w:t>Penny Mordaunt:</w:t>
          </w:r>
          <w:r w:rsidRPr="00B7569A">
            <w:rPr>
              <w:b/>
            </w:rPr>
            <w:t xml:space="preserve"> </w:t>
          </w:r>
        </w:sdtContent>
      </w:sdt>
      <w:r w:rsidRPr="00B7569A">
        <w:t xml:space="preserve">The </w:t>
      </w:r>
      <w:r w:rsidRPr="00B7569A" w:rsidR="00242C66">
        <w:t xml:space="preserve">short answer to that is clearly </w:t>
      </w:r>
      <w:r w:rsidRPr="00B7569A">
        <w:t>yes</w:t>
      </w:r>
      <w:r w:rsidRPr="00B7569A" w:rsidR="00242C66">
        <w:t>. There are i</w:t>
      </w:r>
      <w:r w:rsidRPr="00B7569A">
        <w:t xml:space="preserve">ssues </w:t>
      </w:r>
      <w:r w:rsidRPr="00B7569A" w:rsidR="00242C66">
        <w:t xml:space="preserve">that </w:t>
      </w:r>
      <w:r w:rsidRPr="00B7569A">
        <w:t>have been raised</w:t>
      </w:r>
      <w:r w:rsidRPr="00B7569A" w:rsidR="00242C66">
        <w:t xml:space="preserve"> </w:t>
      </w:r>
      <w:r w:rsidRPr="00B7569A" w:rsidR="00E86E0D">
        <w:t>in</w:t>
      </w:r>
      <w:r w:rsidRPr="00B7569A" w:rsidR="00242C66">
        <w:t xml:space="preserve"> discussions</w:t>
      </w:r>
      <w:r w:rsidRPr="00B7569A" w:rsidR="00E86E0D">
        <w:t xml:space="preserve">, </w:t>
      </w:r>
      <w:r w:rsidRPr="00B7569A" w:rsidR="00242C66">
        <w:t>formal and informal</w:t>
      </w:r>
      <w:r w:rsidRPr="00B7569A" w:rsidR="00E86E0D">
        <w:t xml:space="preserve">, </w:t>
      </w:r>
      <w:r w:rsidRPr="00B7569A" w:rsidR="00242C66">
        <w:t>in the Joint Committee</w:t>
      </w:r>
      <w:r w:rsidRPr="00B7569A" w:rsidR="00E86E0D">
        <w:t xml:space="preserve"> and,</w:t>
      </w:r>
      <w:r w:rsidRPr="00B7569A" w:rsidR="00242C66">
        <w:t xml:space="preserve"> perhaps more importantly</w:t>
      </w:r>
      <w:r w:rsidRPr="00B7569A" w:rsidR="00E86E0D">
        <w:t xml:space="preserve">, </w:t>
      </w:r>
      <w:r w:rsidRPr="00B7569A" w:rsidR="00242C66">
        <w:t>in negotiations as well. T</w:t>
      </w:r>
      <w:r w:rsidRPr="00B7569A">
        <w:t>his is a step th</w:t>
      </w:r>
      <w:r w:rsidRPr="00B7569A" w:rsidR="00496D36">
        <w:t>a</w:t>
      </w:r>
      <w:r w:rsidRPr="00B7569A">
        <w:t>t the Government have taken to ensure that we have an outcome that</w:t>
      </w:r>
      <w:r w:rsidRPr="00B7569A" w:rsidR="00242C66">
        <w:t xml:space="preserve"> respects the integrity of the </w:t>
      </w:r>
      <w:r w:rsidRPr="00B7569A">
        <w:t>Uni</w:t>
      </w:r>
      <w:r w:rsidRPr="00B7569A" w:rsidR="00242C66">
        <w:t>t</w:t>
      </w:r>
      <w:r w:rsidRPr="00B7569A">
        <w:t>ed Kingdom. That is the purpose. It is correctly described as a safety net</w:t>
      </w:r>
      <w:r w:rsidRPr="00B7569A" w:rsidR="00E86E0D">
        <w:t>. W</w:t>
      </w:r>
      <w:r w:rsidRPr="00B7569A" w:rsidR="00E97AED">
        <w:t>e hope—I am always optimistic—that t</w:t>
      </w:r>
      <w:r w:rsidRPr="00B7569A">
        <w:t xml:space="preserve">hese provisions will not have to be drawn </w:t>
      </w:r>
      <w:r w:rsidRPr="00B7569A" w:rsidR="00E97AED">
        <w:t>up</w:t>
      </w:r>
      <w:r w:rsidRPr="00B7569A">
        <w:t>on</w:t>
      </w:r>
      <w:r w:rsidRPr="00B7569A" w:rsidR="00E97AED">
        <w:t>, and we have obviously made it clear that there will be further steps</w:t>
      </w:r>
      <w:r w:rsidRPr="00B7569A" w:rsidR="00E86E0D">
        <w:t xml:space="preserve"> should we have to do that,</w:t>
      </w:r>
      <w:r w:rsidRPr="00B7569A" w:rsidR="00E97AED">
        <w:t xml:space="preserve"> with regards to the House of Commons. </w:t>
      </w:r>
      <w:r w:rsidRPr="00B7569A">
        <w:t>I would also point out that</w:t>
      </w:r>
      <w:r w:rsidRPr="00B7569A" w:rsidR="00E86E0D">
        <w:t xml:space="preserve">, despite the controversies and concerns raised, </w:t>
      </w:r>
      <w:r w:rsidRPr="00B7569A" w:rsidR="00E97AED">
        <w:t xml:space="preserve">that Bill received overwhelming support in the House of Commons. </w:t>
      </w:r>
      <w:r w:rsidRPr="00B7569A">
        <w:t>I hope that will give people</w:t>
      </w:r>
      <w:r w:rsidRPr="00B7569A" w:rsidR="00E97AED">
        <w:t xml:space="preserve"> foo</w:t>
      </w:r>
      <w:r w:rsidRPr="00B7569A">
        <w:t>d for thought.</w:t>
      </w:r>
    </w:p>
    <w:p w:rsidR="00D84BF8" w:rsidRPr="00B7569A" w:rsidP="00CA1577">
      <w:pPr>
        <w:pStyle w:val="Question"/>
      </w:pPr>
      <w:sdt>
        <w:sdtPr>
          <w:alias w:val="Member"/>
          <w:tag w:val="&lt;Member mnisId='4132' dodsId='62850'&gt;"/>
          <w:id w:val="-471439245"/>
          <w:placeholder>
            <w:docPart w:val="DefaultPlaceholder_1082065158"/>
          </w:placeholder>
          <w:richText/>
        </w:sdtPr>
        <w:sdtContent>
          <w:r w:rsidRPr="00B7569A">
            <w:rPr>
              <w:b/>
            </w:rPr>
            <w:t>Richard Drax:</w:t>
          </w:r>
        </w:sdtContent>
      </w:sdt>
      <w:r w:rsidRPr="00B7569A">
        <w:t xml:space="preserve"> </w:t>
      </w:r>
      <w:r w:rsidRPr="00B7569A" w:rsidR="00CA1577">
        <w:t xml:space="preserve">Yes, it did receive </w:t>
      </w:r>
      <w:r w:rsidRPr="00B7569A" w:rsidR="002F5922">
        <w:t xml:space="preserve">everyone’s </w:t>
      </w:r>
      <w:r w:rsidRPr="00B7569A" w:rsidR="00CA1577">
        <w:t>support</w:t>
      </w:r>
      <w:r w:rsidRPr="00B7569A" w:rsidR="002F5922">
        <w:t xml:space="preserve"> </w:t>
      </w:r>
      <w:r w:rsidRPr="00B7569A" w:rsidR="00CA1577">
        <w:t>because obviously we do not want to bre</w:t>
      </w:r>
      <w:r w:rsidRPr="00B7569A" w:rsidR="002F5922">
        <w:t xml:space="preserve">ak the integrity of the UK. </w:t>
      </w:r>
      <w:r w:rsidRPr="00B7569A" w:rsidR="00CA1577">
        <w:t xml:space="preserve">Just reading the notes </w:t>
      </w:r>
      <w:r w:rsidRPr="00B7569A" w:rsidR="002F5922">
        <w:t>that accompany</w:t>
      </w:r>
      <w:r w:rsidRPr="00B7569A" w:rsidR="00CA1577">
        <w:t xml:space="preserve"> the question, I understand that more was going to be set out in the </w:t>
      </w:r>
      <w:r w:rsidRPr="00B7569A" w:rsidR="002F5922">
        <w:t>F</w:t>
      </w:r>
      <w:r w:rsidRPr="00B7569A" w:rsidR="00CA1577">
        <w:t xml:space="preserve">inance </w:t>
      </w:r>
      <w:r w:rsidRPr="00B7569A" w:rsidR="002F5922">
        <w:t xml:space="preserve">Bill, but we are not </w:t>
      </w:r>
      <w:r w:rsidRPr="00B7569A" w:rsidR="00CA1577">
        <w:t>going to have that</w:t>
      </w:r>
      <w:r w:rsidRPr="00B7569A" w:rsidR="00E86E0D">
        <w:t>, are we? T</w:t>
      </w:r>
      <w:r w:rsidRPr="00B7569A" w:rsidR="002F5922">
        <w:t>hat has been postponed. W</w:t>
      </w:r>
      <w:r w:rsidRPr="00B7569A" w:rsidR="00CA1577">
        <w:t xml:space="preserve">here do we stand? </w:t>
      </w:r>
      <w:r w:rsidRPr="00B7569A" w:rsidR="00B32493">
        <w:t xml:space="preserve">It was </w:t>
      </w:r>
      <w:r w:rsidRPr="00B7569A" w:rsidR="00CA1577">
        <w:t>Robin Walker who said tha</w:t>
      </w:r>
      <w:r w:rsidRPr="00B7569A" w:rsidR="002F5922">
        <w:t>t.</w:t>
      </w:r>
    </w:p>
    <w:p w:rsidR="00046ADB" w:rsidRPr="00B7569A" w:rsidP="00046ADB">
      <w:pPr>
        <w:pStyle w:val="Answer"/>
      </w:pPr>
      <w:sdt>
        <w:sdtPr>
          <w:alias w:val="Witness"/>
          <w:id w:val="1253552737"/>
          <w:placeholder>
            <w:docPart w:val="DefaultPlaceholder_1082065158"/>
          </w:placeholder>
          <w:richText/>
        </w:sdtPr>
        <w:sdtContent>
          <w:r w:rsidRPr="00B7569A" w:rsidR="00B868AD">
            <w:rPr>
              <w:b/>
              <w:i/>
            </w:rPr>
            <w:t>Penny Mordaunt:</w:t>
          </w:r>
          <w:r w:rsidRPr="00B7569A">
            <w:rPr>
              <w:b/>
            </w:rPr>
            <w:t xml:space="preserve"> </w:t>
          </w:r>
        </w:sdtContent>
      </w:sdt>
      <w:r w:rsidRPr="00B7569A" w:rsidR="00CA1577">
        <w:t xml:space="preserve">Is this with regard to </w:t>
      </w:r>
      <w:r w:rsidRPr="00B7569A">
        <w:t>financial provisions</w:t>
      </w:r>
      <w:r w:rsidRPr="00B7569A" w:rsidR="00B32493">
        <w:t xml:space="preserve">? </w:t>
      </w:r>
    </w:p>
    <w:p w:rsidR="00046ADB" w:rsidRPr="00B7569A" w:rsidP="00E86E0D">
      <w:pPr>
        <w:pStyle w:val="Question"/>
        <w:numPr>
          <w:ilvl w:val="0"/>
          <w:numId w:val="0"/>
        </w:numPr>
        <w:ind w:left="794"/>
      </w:pPr>
      <w:sdt>
        <w:sdtPr>
          <w:alias w:val="Member"/>
          <w:tag w:val="&lt;Member mnisId='4132' dodsId='62850'&gt;"/>
          <w:id w:val="1837263292"/>
          <w:placeholder>
            <w:docPart w:val="DefaultPlaceholder_1082065158"/>
          </w:placeholder>
          <w:richText/>
        </w:sdtPr>
        <w:sdtContent>
          <w:r w:rsidRPr="00B7569A">
            <w:rPr>
              <w:b/>
            </w:rPr>
            <w:t>Richard Drax:</w:t>
          </w:r>
        </w:sdtContent>
      </w:sdt>
      <w:r w:rsidRPr="00B7569A">
        <w:t xml:space="preserve"> </w:t>
      </w:r>
      <w:r w:rsidRPr="00B7569A" w:rsidR="00B32493">
        <w:t>Yes</w:t>
      </w:r>
      <w:r w:rsidRPr="00B7569A" w:rsidR="00E86E0D">
        <w:t>—that</w:t>
      </w:r>
      <w:r w:rsidRPr="00B7569A" w:rsidR="00B32493">
        <w:t xml:space="preserve"> further provisions would be set out in the Finance Bill.</w:t>
      </w:r>
    </w:p>
    <w:p w:rsidR="00205DDE" w:rsidRPr="00B7569A" w:rsidP="00046ADB">
      <w:pPr>
        <w:pStyle w:val="Answer"/>
      </w:pPr>
      <w:sdt>
        <w:sdtPr>
          <w:alias w:val="Witness"/>
          <w:id w:val="-1909291606"/>
          <w:placeholder>
            <w:docPart w:val="DefaultPlaceholder_1082065158"/>
          </w:placeholder>
          <w:richText/>
        </w:sdtPr>
        <w:sdtContent>
          <w:r w:rsidRPr="00B7569A" w:rsidR="00B868AD">
            <w:rPr>
              <w:b/>
              <w:i/>
            </w:rPr>
            <w:t>Penny Mordaunt:</w:t>
          </w:r>
          <w:r w:rsidRPr="00B7569A" w:rsidR="00046ADB">
            <w:rPr>
              <w:b/>
            </w:rPr>
            <w:t xml:space="preserve"> </w:t>
          </w:r>
        </w:sdtContent>
      </w:sdt>
      <w:r w:rsidRPr="00B7569A" w:rsidR="00046ADB">
        <w:t xml:space="preserve">This is </w:t>
      </w:r>
      <w:r w:rsidRPr="00B7569A" w:rsidR="00B32493">
        <w:t xml:space="preserve">with </w:t>
      </w:r>
      <w:r w:rsidRPr="00B7569A" w:rsidR="00046ADB">
        <w:t xml:space="preserve">regard to future </w:t>
      </w:r>
      <w:r w:rsidRPr="00B7569A" w:rsidR="00E86E0D">
        <w:t>liabilities</w:t>
      </w:r>
      <w:r w:rsidRPr="00B7569A" w:rsidR="00046ADB">
        <w:t>.</w:t>
      </w:r>
      <w:r w:rsidRPr="00B7569A" w:rsidR="00CA568C">
        <w:t xml:space="preserve"> Some of these issues will clearly be resolved in</w:t>
      </w:r>
      <w:r w:rsidRPr="00B7569A" w:rsidR="00C2320F">
        <w:t xml:space="preserve"> negotiati</w:t>
      </w:r>
      <w:r w:rsidRPr="00B7569A" w:rsidR="00CA568C">
        <w:t>o</w:t>
      </w:r>
      <w:r w:rsidRPr="00B7569A" w:rsidR="00C2320F">
        <w:t>n</w:t>
      </w:r>
      <w:r w:rsidRPr="00B7569A" w:rsidR="00CA568C">
        <w:t>s.</w:t>
      </w:r>
      <w:r w:rsidRPr="00B7569A" w:rsidR="009D6197">
        <w:t xml:space="preserve"> You are not going to hear the Government’s particular position on certain aspects of the </w:t>
      </w:r>
      <w:r w:rsidRPr="00B7569A" w:rsidR="00032AC8">
        <w:t>Northern Ireland protocol</w:t>
      </w:r>
      <w:r w:rsidRPr="00B7569A" w:rsidR="009D6197">
        <w:t xml:space="preserve"> until the negotiations have concluded, so if you are asking about further scrutiny on that</w:t>
      </w:r>
      <w:r w:rsidRPr="00B7569A" w:rsidR="00E86E0D">
        <w:t>,</w:t>
      </w:r>
      <w:r w:rsidRPr="00B7569A" w:rsidR="009D6197">
        <w:t xml:space="preserve"> it would be at the conclusion of the negotiations.</w:t>
      </w:r>
    </w:p>
    <w:p w:rsidR="00046ADB" w:rsidRPr="00B7569A" w:rsidP="00CA1577">
      <w:pPr>
        <w:pStyle w:val="Question"/>
      </w:pPr>
      <w:sdt>
        <w:sdtPr>
          <w:alias w:val="Member"/>
          <w:tag w:val="&lt;Member mnisId='4132' dodsId='62850'&gt;"/>
          <w:id w:val="-1326974542"/>
          <w:placeholder>
            <w:docPart w:val="DefaultPlaceholder_1082065158"/>
          </w:placeholder>
          <w:richText/>
        </w:sdtPr>
        <w:sdtContent>
          <w:r w:rsidRPr="00B7569A" w:rsidR="00205DDE">
            <w:rPr>
              <w:b/>
            </w:rPr>
            <w:t>Richard Drax:</w:t>
          </w:r>
        </w:sdtContent>
      </w:sdt>
      <w:r w:rsidRPr="00B7569A" w:rsidR="00205DDE">
        <w:t xml:space="preserve"> What is your view on </w:t>
      </w:r>
      <w:r w:rsidRPr="00B7569A" w:rsidR="009D6197">
        <w:t xml:space="preserve">the way </w:t>
      </w:r>
      <w:r w:rsidRPr="00B7569A" w:rsidR="00205DDE">
        <w:t>the EU is negotiating?</w:t>
      </w:r>
      <w:r w:rsidRPr="00B7569A" w:rsidR="009D6197">
        <w:t xml:space="preserve"> It just strikes me that they are</w:t>
      </w:r>
      <w:r w:rsidRPr="00B7569A" w:rsidR="000F67A2">
        <w:t xml:space="preserve">, </w:t>
      </w:r>
      <w:r w:rsidRPr="00B7569A" w:rsidR="00CA1577">
        <w:t>as always</w:t>
      </w:r>
      <w:r w:rsidRPr="00B7569A" w:rsidR="000F67A2">
        <w:t xml:space="preserve">, </w:t>
      </w:r>
      <w:r w:rsidRPr="00B7569A" w:rsidR="009D6197">
        <w:t>belligerent and unhelpful</w:t>
      </w:r>
      <w:r w:rsidRPr="00B7569A" w:rsidR="000F67A2">
        <w:t>, intentionally</w:t>
      </w:r>
      <w:r w:rsidRPr="00B7569A" w:rsidR="009D6197">
        <w:t xml:space="preserve">; as we all know, Mr Barnier has </w:t>
      </w:r>
      <w:r w:rsidRPr="00B7569A" w:rsidR="00CA1577">
        <w:t>been told</w:t>
      </w:r>
      <w:r w:rsidRPr="00B7569A" w:rsidR="009D6197">
        <w:t xml:space="preserve">, as </w:t>
      </w:r>
      <w:r w:rsidRPr="00B7569A" w:rsidR="00CA1577">
        <w:t xml:space="preserve">I understand, </w:t>
      </w:r>
      <w:r w:rsidRPr="00B7569A" w:rsidR="00CA1577">
        <w:t xml:space="preserve">that no deal must be reached as a punishment to us </w:t>
      </w:r>
      <w:r w:rsidRPr="00B7569A" w:rsidR="004D315F">
        <w:t xml:space="preserve">to prevent </w:t>
      </w:r>
      <w:r w:rsidRPr="00B7569A" w:rsidR="00CA1577">
        <w:t xml:space="preserve">others from doing what we </w:t>
      </w:r>
      <w:r w:rsidRPr="00B7569A" w:rsidR="004D315F">
        <w:t>are doing, which is regaining our sovereignty.</w:t>
      </w:r>
    </w:p>
    <w:p w:rsidR="004D315F" w:rsidRPr="00B7569A" w:rsidP="00CA1577">
      <w:pPr>
        <w:pStyle w:val="Answer"/>
      </w:pPr>
      <w:sdt>
        <w:sdtPr>
          <w:alias w:val="Witness"/>
          <w:id w:val="-647444251"/>
          <w:placeholder>
            <w:docPart w:val="DefaultPlaceholder_1082065158"/>
          </w:placeholder>
          <w:richText/>
        </w:sdtPr>
        <w:sdtContent>
          <w:r w:rsidRPr="00B7569A" w:rsidR="00B868AD">
            <w:rPr>
              <w:b/>
              <w:i/>
            </w:rPr>
            <w:t>Penny Mordaunt:</w:t>
          </w:r>
          <w:r w:rsidRPr="00B7569A" w:rsidR="00205DDE">
            <w:rPr>
              <w:b/>
            </w:rPr>
            <w:t xml:space="preserve"> </w:t>
          </w:r>
        </w:sdtContent>
      </w:sdt>
      <w:r w:rsidRPr="00B7569A" w:rsidR="00205DDE">
        <w:t>I would say two things with regard to that. Despite the trials and tribulations</w:t>
      </w:r>
      <w:r w:rsidRPr="00B7569A" w:rsidR="00CA1577">
        <w:t xml:space="preserve"> in the last few years</w:t>
      </w:r>
      <w:r w:rsidRPr="00B7569A" w:rsidR="000F67A2">
        <w:t>,</w:t>
      </w:r>
      <w:r w:rsidRPr="00B7569A">
        <w:t xml:space="preserve"> </w:t>
      </w:r>
      <w:r w:rsidRPr="00B7569A" w:rsidR="00CA1577">
        <w:t xml:space="preserve">I </w:t>
      </w:r>
      <w:r w:rsidRPr="00B7569A">
        <w:t xml:space="preserve">have </w:t>
      </w:r>
      <w:r w:rsidRPr="00B7569A" w:rsidR="00CA1577">
        <w:t xml:space="preserve">always thought that ultimately both sides would do what was in the interests of </w:t>
      </w:r>
      <w:r w:rsidRPr="00B7569A">
        <w:t xml:space="preserve">our </w:t>
      </w:r>
      <w:r w:rsidRPr="00B7569A" w:rsidR="00CA1577">
        <w:t xml:space="preserve">citizens, and that is why I have always thought </w:t>
      </w:r>
      <w:r w:rsidRPr="00B7569A">
        <w:t>that a good deal could be reached, w</w:t>
      </w:r>
      <w:r w:rsidRPr="00B7569A" w:rsidR="00CA1577">
        <w:t xml:space="preserve">hether that is </w:t>
      </w:r>
      <w:r w:rsidRPr="00B7569A">
        <w:t xml:space="preserve">on the </w:t>
      </w:r>
      <w:r w:rsidRPr="00B7569A" w:rsidR="00CA1577">
        <w:t xml:space="preserve">economic benefits of </w:t>
      </w:r>
      <w:r w:rsidRPr="00B7569A">
        <w:t xml:space="preserve">our leaving the EU and </w:t>
      </w:r>
      <w:r w:rsidRPr="00B7569A" w:rsidR="00CA1577">
        <w:t xml:space="preserve">ensuring that we can trade well together, </w:t>
      </w:r>
      <w:r w:rsidRPr="00B7569A">
        <w:t xml:space="preserve">or </w:t>
      </w:r>
      <w:r w:rsidRPr="00B7569A" w:rsidR="00CA1577">
        <w:t xml:space="preserve">with regards to other aspects around the security and protection </w:t>
      </w:r>
      <w:r w:rsidRPr="00B7569A">
        <w:t xml:space="preserve">of our citizens. That </w:t>
      </w:r>
      <w:r w:rsidRPr="00B7569A" w:rsidR="00CA1577">
        <w:t>is the case</w:t>
      </w:r>
      <w:r w:rsidRPr="00B7569A">
        <w:t xml:space="preserve">, and </w:t>
      </w:r>
      <w:r w:rsidRPr="00B7569A" w:rsidR="00CA1577">
        <w:t xml:space="preserve">certainly my experience on the </w:t>
      </w:r>
      <w:r w:rsidRPr="00B7569A">
        <w:t>W</w:t>
      </w:r>
      <w:r w:rsidRPr="00B7569A" w:rsidR="00CA1577">
        <w:t xml:space="preserve">ithdrawal </w:t>
      </w:r>
      <w:r w:rsidRPr="00B7569A">
        <w:t>A</w:t>
      </w:r>
      <w:r w:rsidRPr="00B7569A" w:rsidR="00CA1577">
        <w:t xml:space="preserve">greement Joint Committee is </w:t>
      </w:r>
      <w:r w:rsidRPr="00B7569A">
        <w:t xml:space="preserve">that it has been </w:t>
      </w:r>
      <w:r w:rsidRPr="00B7569A" w:rsidR="00CA1577">
        <w:t>conducted in a very convivia</w:t>
      </w:r>
      <w:r w:rsidRPr="00B7569A">
        <w:t>l, constructive and positive way.</w:t>
      </w:r>
    </w:p>
    <w:p w:rsidR="000F67A2" w:rsidRPr="00B7569A" w:rsidP="00CA1577">
      <w:pPr>
        <w:pStyle w:val="Answer"/>
      </w:pPr>
      <w:r w:rsidRPr="00B7569A">
        <w:t>What I would say is that</w:t>
      </w:r>
      <w:r w:rsidRPr="00B7569A">
        <w:t>,</w:t>
      </w:r>
      <w:r w:rsidRPr="00B7569A">
        <w:t xml:space="preserve"> in terms of progress </w:t>
      </w:r>
      <w:r w:rsidRPr="00B7569A" w:rsidR="004D315F">
        <w:t>on some of the obligations that</w:t>
      </w:r>
      <w:r w:rsidRPr="00B7569A">
        <w:t xml:space="preserve"> </w:t>
      </w:r>
      <w:r w:rsidRPr="00B7569A" w:rsidR="004D315F">
        <w:t xml:space="preserve">have </w:t>
      </w:r>
      <w:r w:rsidRPr="00B7569A">
        <w:t xml:space="preserve">been in the </w:t>
      </w:r>
      <w:r w:rsidRPr="00B7569A">
        <w:t>w</w:t>
      </w:r>
      <w:r w:rsidRPr="00B7569A">
        <w:t xml:space="preserve">ithdrawal </w:t>
      </w:r>
      <w:r w:rsidRPr="00B7569A">
        <w:t>a</w:t>
      </w:r>
      <w:r w:rsidRPr="00B7569A" w:rsidR="004D315F">
        <w:t>greement</w:t>
      </w:r>
      <w:r w:rsidRPr="00B7569A">
        <w:t xml:space="preserve"> and</w:t>
      </w:r>
      <w:r w:rsidRPr="00B7569A" w:rsidR="004D315F">
        <w:t xml:space="preserve"> </w:t>
      </w:r>
      <w:r w:rsidRPr="00B7569A">
        <w:t xml:space="preserve">in terms of </w:t>
      </w:r>
      <w:r w:rsidRPr="00B7569A" w:rsidR="004D315F">
        <w:t>the in</w:t>
      </w:r>
      <w:r w:rsidRPr="00B7569A">
        <w:t xml:space="preserve">explicable position that </w:t>
      </w:r>
      <w:r w:rsidRPr="00B7569A" w:rsidR="004D315F">
        <w:t>we have</w:t>
      </w:r>
      <w:r w:rsidRPr="00B7569A">
        <w:t xml:space="preserve"> still not been given the go</w:t>
      </w:r>
      <w:r w:rsidRPr="00B7569A">
        <w:t>-</w:t>
      </w:r>
      <w:r w:rsidRPr="00B7569A">
        <w:t xml:space="preserve">ahead to be </w:t>
      </w:r>
      <w:r w:rsidRPr="00B7569A" w:rsidR="004D315F">
        <w:t xml:space="preserve">given </w:t>
      </w:r>
      <w:r w:rsidRPr="00B7569A">
        <w:t>third</w:t>
      </w:r>
      <w:r w:rsidRPr="00B7569A">
        <w:t>-</w:t>
      </w:r>
      <w:r w:rsidRPr="00B7569A">
        <w:t>country status</w:t>
      </w:r>
      <w:r w:rsidRPr="00B7569A">
        <w:t>,</w:t>
      </w:r>
      <w:r w:rsidRPr="00B7569A">
        <w:t xml:space="preserve"> I </w:t>
      </w:r>
      <w:r w:rsidRPr="00B7569A" w:rsidR="004D315F">
        <w:t xml:space="preserve">find </w:t>
      </w:r>
      <w:r w:rsidRPr="00B7569A">
        <w:t>t</w:t>
      </w:r>
      <w:r w:rsidRPr="00B7569A" w:rsidR="004D315F">
        <w:t xml:space="preserve">hat amazing on a personal level. </w:t>
      </w:r>
    </w:p>
    <w:p w:rsidR="00205DDE" w:rsidRPr="00B7569A" w:rsidP="00CA1577">
      <w:pPr>
        <w:pStyle w:val="Answer"/>
      </w:pPr>
      <w:r w:rsidRPr="00B7569A">
        <w:t xml:space="preserve">I </w:t>
      </w:r>
      <w:r w:rsidRPr="00B7569A" w:rsidR="00CA1577">
        <w:t>would again come back to the issue of UK citizens</w:t>
      </w:r>
      <w:r w:rsidRPr="00B7569A">
        <w:t>’ rights living in the EU. J</w:t>
      </w:r>
      <w:r w:rsidRPr="00B7569A" w:rsidR="00CA1577">
        <w:t>ust to give you a sense of the disparity between progress that we have made in the UK on behalf of EU citizens</w:t>
      </w:r>
      <w:r w:rsidRPr="00B7569A">
        <w:t>, w</w:t>
      </w:r>
      <w:r w:rsidRPr="00B7569A" w:rsidR="00CA1577">
        <w:t xml:space="preserve">e </w:t>
      </w:r>
      <w:r w:rsidRPr="00B7569A">
        <w:t>are processing</w:t>
      </w:r>
      <w:r w:rsidRPr="00B7569A" w:rsidR="000F67A2">
        <w:t xml:space="preserve"> </w:t>
      </w:r>
      <w:r w:rsidRPr="00B7569A" w:rsidR="00CA1577">
        <w:t>3.9 million applications</w:t>
      </w:r>
      <w:r w:rsidRPr="00B7569A" w:rsidR="000F67A2">
        <w:t>;</w:t>
      </w:r>
      <w:r w:rsidRPr="00B7569A">
        <w:t xml:space="preserve"> 3.7 million are already processed. Some </w:t>
      </w:r>
      <w:r w:rsidRPr="00B7569A" w:rsidR="000F67A2">
        <w:t>m</w:t>
      </w:r>
      <w:r w:rsidRPr="00B7569A" w:rsidR="00CA1577">
        <w:t xml:space="preserve">ember </w:t>
      </w:r>
      <w:r w:rsidRPr="00B7569A" w:rsidR="000F67A2">
        <w:t>s</w:t>
      </w:r>
      <w:r w:rsidRPr="00B7569A" w:rsidR="00CA1577">
        <w:t xml:space="preserve">tates </w:t>
      </w:r>
      <w:r w:rsidRPr="00B7569A" w:rsidR="000F67A2">
        <w:t>have</w:t>
      </w:r>
      <w:r w:rsidRPr="00B7569A">
        <w:t xml:space="preserve"> still to publish the deadlines for their </w:t>
      </w:r>
      <w:r w:rsidRPr="00B7569A" w:rsidR="00CA1577">
        <w:t>scheme</w:t>
      </w:r>
      <w:r w:rsidRPr="00B7569A" w:rsidR="000F67A2">
        <w:t>s</w:t>
      </w:r>
      <w:r w:rsidRPr="00B7569A">
        <w:t xml:space="preserve">, with </w:t>
      </w:r>
      <w:r w:rsidRPr="00B7569A" w:rsidR="00CA1577">
        <w:t xml:space="preserve">very large numbers of </w:t>
      </w:r>
      <w:r w:rsidRPr="00B7569A">
        <w:t xml:space="preserve">UK citizens </w:t>
      </w:r>
      <w:r w:rsidRPr="00B7569A" w:rsidR="00CA1577">
        <w:t>still</w:t>
      </w:r>
      <w:r w:rsidRPr="00B7569A">
        <w:t xml:space="preserve"> left with uncertainty about their future.</w:t>
      </w:r>
      <w:r w:rsidRPr="00B7569A" w:rsidR="000F67A2">
        <w:t xml:space="preserve"> </w:t>
      </w:r>
      <w:r w:rsidRPr="00B7569A">
        <w:t>That</w:t>
      </w:r>
      <w:r w:rsidRPr="00B7569A" w:rsidR="00CA1577">
        <w:t xml:space="preserve"> is obviously a matter </w:t>
      </w:r>
      <w:r w:rsidRPr="00B7569A">
        <w:t xml:space="preserve">in part for </w:t>
      </w:r>
      <w:r w:rsidRPr="00B7569A" w:rsidR="000F67A2">
        <w:t>m</w:t>
      </w:r>
      <w:r w:rsidRPr="00B7569A">
        <w:t xml:space="preserve">ember </w:t>
      </w:r>
      <w:r w:rsidRPr="00B7569A" w:rsidR="000F67A2">
        <w:t>s</w:t>
      </w:r>
      <w:r w:rsidRPr="00B7569A">
        <w:t xml:space="preserve">tates, but it is </w:t>
      </w:r>
      <w:r w:rsidRPr="00B7569A" w:rsidR="00CA1577">
        <w:t xml:space="preserve">the responsibility </w:t>
      </w:r>
      <w:r w:rsidRPr="00B7569A">
        <w:t xml:space="preserve">of the EU to ensure that is the case, </w:t>
      </w:r>
      <w:r w:rsidRPr="00B7569A" w:rsidR="00CA1577">
        <w:t>and I do not need to speculate whether it</w:t>
      </w:r>
      <w:r w:rsidRPr="00B7569A">
        <w:t xml:space="preserve"> is bad faith or anything else. </w:t>
      </w:r>
      <w:r w:rsidRPr="00B7569A" w:rsidR="00CA1577">
        <w:t xml:space="preserve">It is something that should be being done </w:t>
      </w:r>
      <w:r w:rsidRPr="00B7569A" w:rsidR="000F67A2">
        <w:t>that</w:t>
      </w:r>
      <w:r w:rsidRPr="00B7569A" w:rsidR="00CA1577">
        <w:t xml:space="preserve"> is not, a</w:t>
      </w:r>
      <w:r w:rsidRPr="00B7569A" w:rsidR="00FD3F2E">
        <w:t xml:space="preserve">nd that is obviously a concern. We have </w:t>
      </w:r>
      <w:r w:rsidRPr="00B7569A" w:rsidR="00CA1577">
        <w:t xml:space="preserve">made </w:t>
      </w:r>
      <w:r w:rsidRPr="00B7569A" w:rsidR="00FD3F2E">
        <w:t>those representations in the WAJC.</w:t>
      </w:r>
    </w:p>
    <w:p w:rsidR="00205DDE" w:rsidRPr="00B7569A" w:rsidP="00205DDE">
      <w:pPr>
        <w:pStyle w:val="Answer"/>
      </w:pPr>
      <w:sdt>
        <w:sdtPr>
          <w:alias w:val="Witness"/>
          <w:id w:val="-382785148"/>
          <w:placeholder>
            <w:docPart w:val="DefaultPlaceholder_1082065158"/>
          </w:placeholder>
          <w:richText/>
        </w:sdtPr>
        <w:sdtContent>
          <w:r w:rsidRPr="00B7569A" w:rsidR="00B868AD">
            <w:rPr>
              <w:b/>
              <w:i/>
            </w:rPr>
            <w:t>Brendan Threlfall:</w:t>
          </w:r>
          <w:r w:rsidRPr="00B7569A">
            <w:rPr>
              <w:b/>
            </w:rPr>
            <w:t xml:space="preserve"> </w:t>
          </w:r>
        </w:sdtContent>
      </w:sdt>
      <w:r w:rsidRPr="00B7569A">
        <w:t xml:space="preserve">The question on the Finance Bill might have related </w:t>
      </w:r>
      <w:r w:rsidRPr="00B7569A" w:rsidR="00FD3F2E">
        <w:t xml:space="preserve">to </w:t>
      </w:r>
      <w:r w:rsidRPr="00B7569A">
        <w:t xml:space="preserve">the </w:t>
      </w:r>
      <w:r w:rsidRPr="00B7569A" w:rsidR="000F67A2">
        <w:t xml:space="preserve">statement the </w:t>
      </w:r>
      <w:r w:rsidRPr="00B7569A">
        <w:t>Government</w:t>
      </w:r>
      <w:r w:rsidRPr="00B7569A" w:rsidR="000F67A2">
        <w:t xml:space="preserve"> have</w:t>
      </w:r>
      <w:r w:rsidRPr="00B7569A">
        <w:t xml:space="preserve"> </w:t>
      </w:r>
      <w:r w:rsidRPr="00B7569A" w:rsidR="000F67A2">
        <w:t xml:space="preserve">made </w:t>
      </w:r>
      <w:r w:rsidRPr="00B7569A" w:rsidR="00FD3F2E">
        <w:t>on at-</w:t>
      </w:r>
      <w:r w:rsidRPr="00B7569A">
        <w:t>risk tariffs</w:t>
      </w:r>
      <w:r w:rsidRPr="00B7569A" w:rsidR="00FD3F2E">
        <w:t xml:space="preserve"> under the </w:t>
      </w:r>
      <w:r w:rsidRPr="00B7569A" w:rsidR="000F67A2">
        <w:t>p</w:t>
      </w:r>
      <w:r w:rsidRPr="00B7569A" w:rsidR="00FD3F2E">
        <w:t>rotocol. As the Secretary of State for Northern Ireland said in the House the other day, th</w:t>
      </w:r>
      <w:r w:rsidRPr="00B7569A" w:rsidR="000F67A2">
        <w:t>at is still the plan and that commitment still stands</w:t>
      </w:r>
      <w:r w:rsidRPr="00B7569A" w:rsidR="00B7569A">
        <w:t>, There is a plan for a narrow</w:t>
      </w:r>
      <w:r w:rsidRPr="00B7569A" w:rsidR="000F67A2">
        <w:t xml:space="preserve"> </w:t>
      </w:r>
      <w:r w:rsidRPr="00B7569A" w:rsidR="00FD3F2E">
        <w:t>Finance Bill in the absence of a Budget.</w:t>
      </w:r>
    </w:p>
    <w:p w:rsidR="00205DDE" w:rsidRPr="00B7569A" w:rsidP="00205DDE">
      <w:pPr>
        <w:pStyle w:val="Question"/>
      </w:pPr>
      <w:sdt>
        <w:sdtPr>
          <w:alias w:val="Member"/>
          <w:tag w:val="&lt;Member mnisId='1502' dodsId='31694'&gt;"/>
          <w:id w:val="-1291663961"/>
          <w:placeholder>
            <w:docPart w:val="DefaultPlaceholder_1082065158"/>
          </w:placeholder>
          <w:richText/>
        </w:sdtPr>
        <w:sdtContent>
          <w:r w:rsidRPr="00B7569A" w:rsidR="000F67A2">
            <w:rPr>
              <w:b/>
            </w:rPr>
            <w:t>Mr Jones:</w:t>
          </w:r>
        </w:sdtContent>
      </w:sdt>
      <w:r w:rsidRPr="00B7569A">
        <w:t xml:space="preserve"> </w:t>
      </w:r>
      <w:r w:rsidRPr="00B7569A" w:rsidR="000F67A2">
        <w:t>Paymaster, a</w:t>
      </w:r>
      <w:r w:rsidRPr="00B7569A">
        <w:t>t what point was it decided to include</w:t>
      </w:r>
      <w:r w:rsidRPr="00B7569A" w:rsidR="000F67A2">
        <w:t xml:space="preserve"> in the UK Internal Market Bill</w:t>
      </w:r>
      <w:r w:rsidRPr="00B7569A">
        <w:t xml:space="preserve"> </w:t>
      </w:r>
      <w:r w:rsidRPr="00B7569A" w:rsidR="00FD3F2E">
        <w:t>the provisions</w:t>
      </w:r>
      <w:r w:rsidRPr="00B7569A" w:rsidR="000F67A2">
        <w:t xml:space="preserve"> that</w:t>
      </w:r>
      <w:r w:rsidRPr="00B7569A" w:rsidR="00FD3F2E">
        <w:t xml:space="preserve"> allow </w:t>
      </w:r>
      <w:r w:rsidRPr="00B7569A" w:rsidR="000F67A2">
        <w:t>P</w:t>
      </w:r>
      <w:r w:rsidRPr="00B7569A" w:rsidR="00FD3F2E">
        <w:t xml:space="preserve">art 5 of </w:t>
      </w:r>
      <w:r w:rsidRPr="00B7569A" w:rsidR="000F67A2">
        <w:t>that Bill</w:t>
      </w:r>
      <w:r w:rsidRPr="00B7569A" w:rsidR="00FD3F2E">
        <w:t>?</w:t>
      </w:r>
    </w:p>
    <w:p w:rsidR="0083787B" w:rsidRPr="00B7569A" w:rsidP="00205DDE">
      <w:pPr>
        <w:pStyle w:val="Answer"/>
      </w:pPr>
      <w:sdt>
        <w:sdtPr>
          <w:alias w:val="Witness"/>
          <w:id w:val="1903252680"/>
          <w:placeholder>
            <w:docPart w:val="DefaultPlaceholder_1082065158"/>
          </w:placeholder>
          <w:richText/>
        </w:sdtPr>
        <w:sdtContent>
          <w:r w:rsidRPr="00B7569A" w:rsidR="00B868AD">
            <w:rPr>
              <w:b/>
              <w:i/>
            </w:rPr>
            <w:t>Penny Mordaunt:</w:t>
          </w:r>
          <w:r w:rsidRPr="00B7569A" w:rsidR="00205DDE">
            <w:rPr>
              <w:b/>
            </w:rPr>
            <w:t xml:space="preserve"> </w:t>
          </w:r>
        </w:sdtContent>
      </w:sdt>
      <w:r w:rsidRPr="00B7569A" w:rsidR="00205DDE">
        <w:t>If I get into the heart of your question</w:t>
      </w:r>
      <w:r w:rsidRPr="00B7569A" w:rsidR="00FD3F2E">
        <w:t xml:space="preserve">, </w:t>
      </w:r>
      <w:r w:rsidRPr="00B7569A" w:rsidR="000F67A2">
        <w:t>we have</w:t>
      </w:r>
      <w:r w:rsidRPr="00B7569A" w:rsidR="00FD3F2E">
        <w:t xml:space="preserve"> exhausted other a</w:t>
      </w:r>
      <w:r w:rsidRPr="00B7569A" w:rsidR="000F67A2">
        <w:t>venues</w:t>
      </w:r>
      <w:r w:rsidRPr="00B7569A" w:rsidR="00FD3F2E">
        <w:t xml:space="preserve"> in </w:t>
      </w:r>
      <w:r w:rsidRPr="00B7569A" w:rsidR="00CA1577">
        <w:t xml:space="preserve">terms of giving ourselves </w:t>
      </w:r>
      <w:r w:rsidRPr="00B7569A" w:rsidR="00FD3F2E">
        <w:t xml:space="preserve">the </w:t>
      </w:r>
      <w:r w:rsidRPr="00B7569A" w:rsidR="00CA1577">
        <w:t>confidence as to whether we would need that safety</w:t>
      </w:r>
      <w:r w:rsidRPr="00B7569A" w:rsidR="00FD3F2E">
        <w:t xml:space="preserve"> net </w:t>
      </w:r>
      <w:r w:rsidRPr="00B7569A" w:rsidR="00CA1577">
        <w:t>or not</w:t>
      </w:r>
      <w:r w:rsidRPr="00B7569A" w:rsidR="000F67A2">
        <w:t>. W</w:t>
      </w:r>
      <w:r w:rsidRPr="00B7569A" w:rsidR="00CA1577">
        <w:t>e</w:t>
      </w:r>
      <w:r w:rsidRPr="00B7569A" w:rsidR="00FD3F2E">
        <w:t xml:space="preserve"> have negotiated in good faith</w:t>
      </w:r>
      <w:r w:rsidRPr="00B7569A" w:rsidR="000F67A2">
        <w:t>; w</w:t>
      </w:r>
      <w:r w:rsidRPr="00B7569A" w:rsidR="00CA1577">
        <w:t>e have made reasonable demands in t</w:t>
      </w:r>
      <w:r w:rsidRPr="00B7569A" w:rsidR="00FD3F2E">
        <w:t xml:space="preserve">hose negotiations. We would not have needed </w:t>
      </w:r>
      <w:r w:rsidRPr="00B7569A" w:rsidR="00CA1577">
        <w:t>the safety net in place</w:t>
      </w:r>
      <w:r w:rsidRPr="00B7569A" w:rsidR="00FD3F2E">
        <w:t xml:space="preserve"> i</w:t>
      </w:r>
      <w:r w:rsidRPr="00B7569A" w:rsidR="00CA1577">
        <w:t xml:space="preserve">f we had had </w:t>
      </w:r>
      <w:r w:rsidRPr="00B7569A" w:rsidR="00FD3F2E">
        <w:t>re</w:t>
      </w:r>
      <w:r w:rsidRPr="00B7569A" w:rsidR="00CA1577">
        <w:t>assurances that it would not be needed.</w:t>
      </w:r>
    </w:p>
    <w:p w:rsidR="00205DDE" w:rsidRPr="00B7569A" w:rsidP="00CA1577">
      <w:pPr>
        <w:pStyle w:val="Question"/>
      </w:pPr>
      <w:sdt>
        <w:sdtPr>
          <w:alias w:val="Member"/>
          <w:tag w:val="&lt;Member mnisId='1502' dodsId='31694'&gt;"/>
          <w:id w:val="1506705528"/>
          <w:placeholder>
            <w:docPart w:val="DefaultPlaceholder_1082065158"/>
          </w:placeholder>
          <w:richText/>
        </w:sdtPr>
        <w:sdtContent>
          <w:r w:rsidRPr="00B7569A" w:rsidR="000F67A2">
            <w:rPr>
              <w:b/>
            </w:rPr>
            <w:t>Mr Jones:</w:t>
          </w:r>
        </w:sdtContent>
      </w:sdt>
      <w:r w:rsidRPr="00B7569A" w:rsidR="0083787B">
        <w:t xml:space="preserve"> I am </w:t>
      </w:r>
      <w:r w:rsidRPr="00B7569A" w:rsidR="000F67A2">
        <w:t xml:space="preserve">seeking </w:t>
      </w:r>
      <w:r w:rsidRPr="00B7569A" w:rsidR="0083787B">
        <w:t xml:space="preserve">to ascertain </w:t>
      </w:r>
      <w:r w:rsidRPr="00B7569A" w:rsidR="000F67A2">
        <w:t xml:space="preserve">whether </w:t>
      </w:r>
      <w:r w:rsidRPr="00B7569A" w:rsidR="0083787B">
        <w:t xml:space="preserve">there was something </w:t>
      </w:r>
      <w:r w:rsidRPr="00B7569A" w:rsidR="00FD3F2E">
        <w:t xml:space="preserve">that happened </w:t>
      </w:r>
      <w:r w:rsidRPr="00B7569A" w:rsidR="0083787B">
        <w:t>during the negotiations</w:t>
      </w:r>
      <w:r w:rsidRPr="00B7569A" w:rsidR="00CA1577">
        <w:t xml:space="preserve"> that made the Government decide that </w:t>
      </w:r>
      <w:r w:rsidRPr="00B7569A" w:rsidR="000F67A2">
        <w:t xml:space="preserve">they </w:t>
      </w:r>
      <w:r w:rsidRPr="00B7569A" w:rsidR="00CA1577">
        <w:t>had no option but to inclu</w:t>
      </w:r>
      <w:r w:rsidRPr="00B7569A" w:rsidR="00FD3F2E">
        <w:t>de those provisions of Part 5 in the Bill.</w:t>
      </w:r>
    </w:p>
    <w:p w:rsidR="007D4B1B" w:rsidRPr="00B7569A" w:rsidP="00CA1577">
      <w:pPr>
        <w:pStyle w:val="Answer"/>
      </w:pPr>
      <w:sdt>
        <w:sdtPr>
          <w:alias w:val="Witness"/>
          <w:id w:val="1787385707"/>
          <w:placeholder>
            <w:docPart w:val="DefaultPlaceholder_1082065158"/>
          </w:placeholder>
          <w:richText/>
        </w:sdtPr>
        <w:sdtContent>
          <w:r w:rsidRPr="00B7569A" w:rsidR="00B868AD">
            <w:rPr>
              <w:b/>
              <w:i/>
            </w:rPr>
            <w:t>Penny Mordaunt:</w:t>
          </w:r>
          <w:r w:rsidRPr="00B7569A" w:rsidR="0083787B">
            <w:rPr>
              <w:b/>
            </w:rPr>
            <w:t xml:space="preserve"> </w:t>
          </w:r>
        </w:sdtContent>
      </w:sdt>
      <w:r w:rsidRPr="00B7569A" w:rsidR="00FD3F2E">
        <w:t>I can tell you my view on that</w:t>
      </w:r>
      <w:r w:rsidRPr="00B7569A" w:rsidR="00212810">
        <w:t xml:space="preserve">; </w:t>
      </w:r>
      <w:r w:rsidRPr="00B7569A" w:rsidR="00FD3F2E">
        <w:t>o</w:t>
      </w:r>
      <w:r w:rsidRPr="00B7569A" w:rsidR="00CA1577">
        <w:t xml:space="preserve">bviously I am not part of the negotiating team, so this may not be a fully comprehensive </w:t>
      </w:r>
      <w:r w:rsidRPr="00B7569A" w:rsidR="00FD3F2E">
        <w:t>answer</w:t>
      </w:r>
      <w:r w:rsidRPr="00B7569A" w:rsidR="00212810">
        <w:t>. I think i</w:t>
      </w:r>
      <w:r w:rsidRPr="00B7569A" w:rsidR="00CA1577">
        <w:t xml:space="preserve">t is perhaps not an event or a change </w:t>
      </w:r>
      <w:r w:rsidRPr="00B7569A" w:rsidR="00FD3F2E">
        <w:t xml:space="preserve">of position. </w:t>
      </w:r>
      <w:r w:rsidRPr="00B7569A" w:rsidR="00CA1577">
        <w:t xml:space="preserve">It is the fact that we have </w:t>
      </w:r>
      <w:r w:rsidRPr="00B7569A" w:rsidR="00FD3F2E">
        <w:t xml:space="preserve">been </w:t>
      </w:r>
      <w:r w:rsidRPr="00B7569A" w:rsidR="00CA1577">
        <w:t xml:space="preserve">having negotiations </w:t>
      </w:r>
      <w:r w:rsidRPr="00B7569A" w:rsidR="00FD3F2E">
        <w:t xml:space="preserve">for some </w:t>
      </w:r>
      <w:r w:rsidRPr="00B7569A" w:rsidR="00CA1577">
        <w:t xml:space="preserve">time and still have </w:t>
      </w:r>
      <w:r w:rsidRPr="00B7569A" w:rsidR="00212810">
        <w:t xml:space="preserve">not </w:t>
      </w:r>
      <w:r w:rsidRPr="00B7569A" w:rsidR="00CA1577">
        <w:t xml:space="preserve">had either certain things that we would have </w:t>
      </w:r>
      <w:r w:rsidRPr="00B7569A" w:rsidR="00FD3F2E">
        <w:t xml:space="preserve">expected to have been agreed to </w:t>
      </w:r>
      <w:r w:rsidRPr="00B7569A" w:rsidR="00212810">
        <w:t xml:space="preserve">or </w:t>
      </w:r>
      <w:r w:rsidRPr="00B7569A" w:rsidR="00CA1577">
        <w:t xml:space="preserve">reassurances that we </w:t>
      </w:r>
      <w:r w:rsidRPr="00B7569A" w:rsidR="00FD3F2E">
        <w:t xml:space="preserve">would </w:t>
      </w:r>
      <w:r w:rsidRPr="00B7569A" w:rsidR="00212810">
        <w:t xml:space="preserve">expected to </w:t>
      </w:r>
      <w:r w:rsidRPr="00B7569A" w:rsidR="00FD3F2E">
        <w:t>have seen. A</w:t>
      </w:r>
      <w:r w:rsidRPr="00B7569A" w:rsidR="00CA1577">
        <w:t>lthough I fully appreciate the controversies</w:t>
      </w:r>
      <w:r w:rsidRPr="00B7569A" w:rsidR="00FD3F2E">
        <w:t xml:space="preserve"> around it, it is necessary, </w:t>
      </w:r>
      <w:r w:rsidRPr="00B7569A" w:rsidR="00CA1577">
        <w:t>pragmatic and proportionate to protect ourselves from the considerable concerns that we have</w:t>
      </w:r>
      <w:r w:rsidRPr="00B7569A" w:rsidR="00FD3F2E">
        <w:t>.</w:t>
      </w:r>
    </w:p>
    <w:p w:rsidR="0083787B" w:rsidRPr="00B7569A" w:rsidP="007D4B1B">
      <w:pPr>
        <w:pStyle w:val="Question"/>
      </w:pPr>
      <w:sdt>
        <w:sdtPr>
          <w:alias w:val="Member"/>
          <w:tag w:val="&lt;Member mnisId='1502' dodsId='31694'&gt;"/>
          <w:id w:val="239987175"/>
          <w:placeholder>
            <w:docPart w:val="DefaultPlaceholder_1082065158"/>
          </w:placeholder>
          <w:richText/>
        </w:sdtPr>
        <w:sdtContent>
          <w:r w:rsidRPr="00B7569A" w:rsidR="000F67A2">
            <w:rPr>
              <w:b/>
            </w:rPr>
            <w:t>Mr Jones:</w:t>
          </w:r>
        </w:sdtContent>
      </w:sdt>
      <w:r w:rsidRPr="00B7569A" w:rsidR="007D4B1B">
        <w:t xml:space="preserve"> Did the Government give a warning to the EU? Did </w:t>
      </w:r>
      <w:r w:rsidRPr="00B7569A" w:rsidR="00212810">
        <w:t>they</w:t>
      </w:r>
      <w:r w:rsidRPr="00B7569A" w:rsidR="007D4B1B">
        <w:t xml:space="preserve"> raise these questions</w:t>
      </w:r>
      <w:r w:rsidRPr="00B7569A" w:rsidR="00FD3F2E">
        <w:t xml:space="preserve"> in the Joint Committee before the</w:t>
      </w:r>
      <w:r w:rsidRPr="00B7569A" w:rsidR="00212810">
        <w:t xml:space="preserve"> </w:t>
      </w:r>
      <w:r w:rsidRPr="00B7569A" w:rsidR="00FD3F2E">
        <w:t>Internal Market Bill was published?</w:t>
      </w:r>
    </w:p>
    <w:p w:rsidR="007D4B1B" w:rsidRPr="00B7569A" w:rsidP="007D4B1B">
      <w:pPr>
        <w:pStyle w:val="Answer"/>
      </w:pPr>
      <w:sdt>
        <w:sdtPr>
          <w:alias w:val="Witness"/>
          <w:id w:val="-864293979"/>
          <w:placeholder>
            <w:docPart w:val="DefaultPlaceholder_1082065158"/>
          </w:placeholder>
          <w:richText/>
        </w:sdtPr>
        <w:sdtContent>
          <w:r w:rsidRPr="00B7569A" w:rsidR="00B868AD">
            <w:rPr>
              <w:b/>
              <w:i/>
            </w:rPr>
            <w:t>Penny Mordaunt:</w:t>
          </w:r>
          <w:r w:rsidRPr="00B7569A">
            <w:rPr>
              <w:b/>
            </w:rPr>
            <w:t xml:space="preserve"> </w:t>
          </w:r>
        </w:sdtContent>
      </w:sdt>
      <w:r w:rsidRPr="00B7569A">
        <w:t xml:space="preserve">All </w:t>
      </w:r>
      <w:r w:rsidRPr="00B7569A" w:rsidR="00212810">
        <w:t xml:space="preserve">of </w:t>
      </w:r>
      <w:r w:rsidRPr="00B7569A">
        <w:t>these issues have been continually raised throughout our discussions</w:t>
      </w:r>
      <w:r w:rsidRPr="00B7569A" w:rsidR="00FD3F2E">
        <w:t xml:space="preserve">, in </w:t>
      </w:r>
      <w:r w:rsidRPr="00B7569A" w:rsidR="00CA1577">
        <w:t xml:space="preserve">negotiations, but also with regard to our discussions in the </w:t>
      </w:r>
      <w:r w:rsidRPr="00B7569A" w:rsidR="00FD3F2E">
        <w:t xml:space="preserve">Withdrawal Agreement Joint Committee </w:t>
      </w:r>
      <w:r w:rsidRPr="00B7569A" w:rsidR="00CA1577">
        <w:t>and the meetings that take place a</w:t>
      </w:r>
      <w:r w:rsidRPr="00B7569A" w:rsidR="00FD3F2E">
        <w:t xml:space="preserve">round those formal proceedings. It has been well established and </w:t>
      </w:r>
      <w:r w:rsidRPr="00B7569A" w:rsidR="00CA1577">
        <w:t>evidence</w:t>
      </w:r>
      <w:r w:rsidRPr="00B7569A" w:rsidR="00212810">
        <w:t>d concern</w:t>
      </w:r>
      <w:r w:rsidRPr="00B7569A" w:rsidR="00FD3F2E">
        <w:t xml:space="preserve"> </w:t>
      </w:r>
      <w:r w:rsidRPr="00B7569A" w:rsidR="00CA1577">
        <w:t>that has been expressed</w:t>
      </w:r>
      <w:r w:rsidRPr="00B7569A" w:rsidR="00FD3F2E">
        <w:t>.</w:t>
      </w:r>
    </w:p>
    <w:p w:rsidR="007D4B1B" w:rsidRPr="00B7569A" w:rsidP="00CA1577">
      <w:pPr>
        <w:pStyle w:val="Question"/>
      </w:pPr>
      <w:sdt>
        <w:sdtPr>
          <w:alias w:val="Member"/>
          <w:tag w:val="&lt;Member mnisId='1502' dodsId='31694'&gt;"/>
          <w:id w:val="-991408934"/>
          <w:placeholder>
            <w:docPart w:val="DefaultPlaceholder_1082065158"/>
          </w:placeholder>
          <w:richText/>
        </w:sdtPr>
        <w:sdtContent>
          <w:r w:rsidRPr="00B7569A" w:rsidR="000F67A2">
            <w:rPr>
              <w:b/>
            </w:rPr>
            <w:t>Mr Jones:</w:t>
          </w:r>
        </w:sdtContent>
      </w:sdt>
      <w:r w:rsidRPr="00B7569A">
        <w:t xml:space="preserve"> </w:t>
      </w:r>
      <w:r w:rsidRPr="00B7569A" w:rsidR="00FD3F2E">
        <w:t xml:space="preserve">It </w:t>
      </w:r>
      <w:r w:rsidRPr="00B7569A" w:rsidR="00CA1577">
        <w:t>was made clear to the EU side that</w:t>
      </w:r>
      <w:r w:rsidRPr="00B7569A" w:rsidR="00212810">
        <w:t xml:space="preserve">, </w:t>
      </w:r>
      <w:r w:rsidRPr="00B7569A" w:rsidR="00CA1577">
        <w:t>unless they became less obdurate</w:t>
      </w:r>
      <w:r w:rsidRPr="00B7569A" w:rsidR="00212810">
        <w:t>,</w:t>
      </w:r>
      <w:r w:rsidRPr="00B7569A" w:rsidR="00FD3F2E">
        <w:t xml:space="preserve"> </w:t>
      </w:r>
      <w:r w:rsidRPr="00B7569A" w:rsidR="00CA1577">
        <w:t>the Government would have no option but to include those provisions in the Bill.</w:t>
      </w:r>
    </w:p>
    <w:p w:rsidR="006D497A" w:rsidRPr="00B7569A" w:rsidP="007D4B1B">
      <w:pPr>
        <w:pStyle w:val="Answer"/>
      </w:pPr>
      <w:sdt>
        <w:sdtPr>
          <w:alias w:val="Witness"/>
          <w:id w:val="-733239418"/>
          <w:placeholder>
            <w:docPart w:val="DefaultPlaceholder_1082065158"/>
          </w:placeholder>
          <w:richText/>
        </w:sdtPr>
        <w:sdtContent>
          <w:r w:rsidRPr="00B7569A" w:rsidR="00B868AD">
            <w:rPr>
              <w:b/>
              <w:i/>
            </w:rPr>
            <w:t>Penny Mordaunt:</w:t>
          </w:r>
          <w:r w:rsidRPr="00B7569A" w:rsidR="007D4B1B">
            <w:rPr>
              <w:b/>
            </w:rPr>
            <w:t xml:space="preserve"> </w:t>
          </w:r>
        </w:sdtContent>
      </w:sdt>
      <w:r w:rsidRPr="00B7569A" w:rsidR="005C68FE">
        <w:t xml:space="preserve">I cannot personally comment because I have not been privy to </w:t>
      </w:r>
      <w:r w:rsidRPr="00B7569A" w:rsidR="007D4B1B">
        <w:t>any sharing detail around particular aspects of that legislation</w:t>
      </w:r>
      <w:r w:rsidRPr="00B7569A" w:rsidR="005C68FE">
        <w:t xml:space="preserve">, </w:t>
      </w:r>
      <w:r w:rsidRPr="00B7569A" w:rsidR="00CA1577">
        <w:t xml:space="preserve">but what I would say is that the principles and our </w:t>
      </w:r>
      <w:r w:rsidRPr="00B7569A" w:rsidR="005C68FE">
        <w:t>concern and resolve</w:t>
      </w:r>
      <w:r w:rsidRPr="00B7569A" w:rsidR="00CA1577">
        <w:t xml:space="preserve"> to protect the sovereignty </w:t>
      </w:r>
      <w:r w:rsidRPr="00B7569A" w:rsidR="005C68FE">
        <w:t>of the United Kingdom has never been in doubt.</w:t>
      </w:r>
    </w:p>
    <w:p w:rsidR="005C68FE" w:rsidRPr="00B7569A" w:rsidP="00CA1577">
      <w:pPr>
        <w:pStyle w:val="Question"/>
      </w:pPr>
      <w:sdt>
        <w:sdtPr>
          <w:alias w:val="Member"/>
          <w:tag w:val="&lt;Member mnisId='288' dodsId='25682'&gt;"/>
          <w:id w:val="-924799688"/>
          <w:placeholder>
            <w:docPart w:val="DefaultPlaceholder_1082065158"/>
          </w:placeholder>
          <w:richText/>
        </w:sdtPr>
        <w:sdtContent>
          <w:r w:rsidRPr="00B7569A" w:rsidR="006D497A">
            <w:rPr>
              <w:b/>
            </w:rPr>
            <w:t>Chair:</w:t>
          </w:r>
        </w:sdtContent>
      </w:sdt>
      <w:r w:rsidRPr="00B7569A" w:rsidR="006D497A">
        <w:t xml:space="preserve"> That is regarding </w:t>
      </w:r>
      <w:r w:rsidRPr="00B7569A">
        <w:t xml:space="preserve">those provisions in that </w:t>
      </w:r>
      <w:r w:rsidRPr="00B7569A" w:rsidR="00212810">
        <w:t>B</w:t>
      </w:r>
      <w:r w:rsidRPr="00B7569A">
        <w:t>ill. The reality is, according to the opinions of many</w:t>
      </w:r>
      <w:r w:rsidRPr="00B7569A" w:rsidR="00212810">
        <w:t>—</w:t>
      </w:r>
      <w:r w:rsidRPr="00B7569A" w:rsidR="00D01A71">
        <w:t>including myself</w:t>
      </w:r>
      <w:r w:rsidRPr="00B7569A" w:rsidR="00212810">
        <w:t>,</w:t>
      </w:r>
      <w:r w:rsidRPr="00B7569A" w:rsidR="00D01A71">
        <w:t xml:space="preserve"> and also the </w:t>
      </w:r>
      <w:r w:rsidRPr="00B7569A">
        <w:t>lawyers who I referred to earlier, experts on both sides of the equation—</w:t>
      </w:r>
      <w:r w:rsidRPr="00B7569A" w:rsidR="00212810">
        <w:t xml:space="preserve">that </w:t>
      </w:r>
      <w:r w:rsidRPr="00B7569A">
        <w:t xml:space="preserve">the issue of how far the question of sovereignty extends is very important indeed. I am very glad to hear what you had to say, albeit it was in very diplomatic language. It </w:t>
      </w:r>
      <w:r w:rsidRPr="00B7569A" w:rsidR="00B207A0">
        <w:t xml:space="preserve">was von Clausewitz </w:t>
      </w:r>
      <w:r w:rsidRPr="00B7569A">
        <w:t>who said</w:t>
      </w:r>
      <w:r w:rsidRPr="00B7569A" w:rsidR="00212810">
        <w:t xml:space="preserve"> that d</w:t>
      </w:r>
      <w:r w:rsidRPr="00B7569A" w:rsidR="00B207A0">
        <w:t>iplomacy is war by any other means</w:t>
      </w:r>
      <w:r w:rsidRPr="00B7569A" w:rsidR="00212810">
        <w:t>.</w:t>
      </w:r>
    </w:p>
    <w:p w:rsidR="00CA1577" w:rsidRPr="00B7569A" w:rsidP="005C68FE">
      <w:pPr>
        <w:pStyle w:val="Question"/>
        <w:numPr>
          <w:ilvl w:val="0"/>
          <w:numId w:val="0"/>
        </w:numPr>
        <w:ind w:left="794"/>
      </w:pPr>
      <w:r w:rsidRPr="00B7569A">
        <w:t xml:space="preserve">There were two things that </w:t>
      </w:r>
      <w:r w:rsidRPr="00B7569A">
        <w:t xml:space="preserve">we </w:t>
      </w:r>
      <w:r w:rsidRPr="00B7569A" w:rsidR="00212810">
        <w:t xml:space="preserve">could </w:t>
      </w:r>
      <w:r w:rsidRPr="00B7569A">
        <w:t xml:space="preserve">always say from </w:t>
      </w:r>
      <w:r w:rsidRPr="00B7569A" w:rsidR="00212810">
        <w:t xml:space="preserve">the </w:t>
      </w:r>
      <w:r w:rsidRPr="00B7569A">
        <w:t>very outset</w:t>
      </w:r>
      <w:r w:rsidRPr="00B7569A">
        <w:t xml:space="preserve">. </w:t>
      </w:r>
      <w:r w:rsidRPr="00B7569A" w:rsidR="005C68FE">
        <w:t xml:space="preserve">I am </w:t>
      </w:r>
      <w:r w:rsidRPr="00B7569A">
        <w:t>now going back to the pre</w:t>
      </w:r>
      <w:r w:rsidRPr="00B7569A" w:rsidR="005C68FE">
        <w:t xml:space="preserve">vious Government </w:t>
      </w:r>
      <w:r w:rsidRPr="00B7569A" w:rsidR="00212810">
        <w:t>A</w:t>
      </w:r>
      <w:r w:rsidRPr="00B7569A" w:rsidR="005C68FE">
        <w:t xml:space="preserve">dministration </w:t>
      </w:r>
      <w:r w:rsidRPr="00B7569A" w:rsidR="00212810">
        <w:t xml:space="preserve">of </w:t>
      </w:r>
      <w:r w:rsidRPr="00B7569A" w:rsidR="005C68FE">
        <w:t>2017</w:t>
      </w:r>
      <w:r w:rsidRPr="00B7569A" w:rsidR="00212810">
        <w:t>-</w:t>
      </w:r>
      <w:r w:rsidRPr="00B7569A">
        <w:t>19</w:t>
      </w:r>
      <w:r w:rsidRPr="00B7569A" w:rsidR="00212810">
        <w:t>,</w:t>
      </w:r>
      <w:r w:rsidRPr="00B7569A" w:rsidR="005C68FE">
        <w:t xml:space="preserve"> </w:t>
      </w:r>
      <w:r w:rsidRPr="00B7569A">
        <w:t xml:space="preserve">when negotiations were starting </w:t>
      </w:r>
      <w:r w:rsidRPr="00B7569A" w:rsidR="005C68FE">
        <w:t xml:space="preserve">up, and </w:t>
      </w:r>
      <w:r w:rsidRPr="00B7569A">
        <w:t xml:space="preserve">we made our point clear in this Committee </w:t>
      </w:r>
      <w:r w:rsidRPr="00B7569A" w:rsidR="00212810">
        <w:t>that</w:t>
      </w:r>
      <w:r w:rsidRPr="00B7569A">
        <w:t xml:space="preserve"> we were dissatisfied with the way in which the negotiat</w:t>
      </w:r>
      <w:r w:rsidRPr="00B7569A" w:rsidR="005C68FE">
        <w:t>ions were then being conducted</w:t>
      </w:r>
      <w:r w:rsidRPr="00B7569A">
        <w:t>. T</w:t>
      </w:r>
      <w:r w:rsidRPr="00B7569A">
        <w:t xml:space="preserve">here </w:t>
      </w:r>
      <w:r w:rsidRPr="00B7569A">
        <w:t>are</w:t>
      </w:r>
      <w:r w:rsidRPr="00B7569A">
        <w:t xml:space="preserve"> two principles that</w:t>
      </w:r>
      <w:r w:rsidRPr="00B7569A" w:rsidR="005C68FE">
        <w:t xml:space="preserve"> the EU </w:t>
      </w:r>
      <w:r w:rsidRPr="00B7569A">
        <w:t>continuously assert</w:t>
      </w:r>
      <w:r w:rsidRPr="00B7569A">
        <w:t>s</w:t>
      </w:r>
      <w:r w:rsidRPr="00B7569A">
        <w:t xml:space="preserve"> and effectively put</w:t>
      </w:r>
      <w:r w:rsidRPr="00B7569A">
        <w:t>s</w:t>
      </w:r>
      <w:r w:rsidRPr="00B7569A">
        <w:t xml:space="preserve"> into practice</w:t>
      </w:r>
      <w:r w:rsidRPr="00B7569A">
        <w:t xml:space="preserve">. The first </w:t>
      </w:r>
      <w:r w:rsidRPr="00B7569A">
        <w:t xml:space="preserve">is that we must never be allowed to </w:t>
      </w:r>
      <w:r w:rsidRPr="00B7569A" w:rsidR="005C68FE">
        <w:t xml:space="preserve">compete effectively with the EU. </w:t>
      </w:r>
      <w:r w:rsidRPr="00B7569A">
        <w:t>That</w:t>
      </w:r>
      <w:r w:rsidRPr="00B7569A" w:rsidR="005C68FE">
        <w:t xml:space="preserve"> is a cardinal principle.</w:t>
      </w:r>
    </w:p>
    <w:p w:rsidR="007D4B1B" w:rsidRPr="00B7569A" w:rsidP="005C68FE">
      <w:pPr>
        <w:pStyle w:val="Question"/>
        <w:numPr>
          <w:ilvl w:val="0"/>
          <w:numId w:val="0"/>
        </w:numPr>
        <w:ind w:left="794"/>
      </w:pPr>
      <w:r w:rsidRPr="00B7569A">
        <w:t xml:space="preserve">The </w:t>
      </w:r>
      <w:r w:rsidRPr="00B7569A" w:rsidR="00CA1577">
        <w:t>second thing is</w:t>
      </w:r>
      <w:r w:rsidRPr="00B7569A" w:rsidR="006179A5">
        <w:t xml:space="preserve"> that,</w:t>
      </w:r>
      <w:r w:rsidRPr="00B7569A" w:rsidR="00CA1577">
        <w:t xml:space="preserve"> </w:t>
      </w:r>
      <w:r w:rsidRPr="00B7569A">
        <w:t xml:space="preserve">for all </w:t>
      </w:r>
      <w:r w:rsidRPr="00B7569A" w:rsidR="006179A5">
        <w:t>its</w:t>
      </w:r>
      <w:r w:rsidRPr="00B7569A">
        <w:t xml:space="preserve"> words in the </w:t>
      </w:r>
      <w:r w:rsidRPr="00B7569A" w:rsidR="00CA1577">
        <w:t xml:space="preserve">documentation on the </w:t>
      </w:r>
      <w:r w:rsidRPr="00B7569A" w:rsidR="006179A5">
        <w:t>w</w:t>
      </w:r>
      <w:r w:rsidRPr="00B7569A" w:rsidR="00CA1577">
        <w:t xml:space="preserve">ithdrawal </w:t>
      </w:r>
      <w:r w:rsidRPr="00B7569A" w:rsidR="006179A5">
        <w:t>a</w:t>
      </w:r>
      <w:r w:rsidRPr="00B7569A" w:rsidR="00CA1577">
        <w:t xml:space="preserve">greement </w:t>
      </w:r>
      <w:r w:rsidRPr="00B7569A">
        <w:t xml:space="preserve">and the </w:t>
      </w:r>
      <w:r w:rsidRPr="00B7569A" w:rsidR="006179A5">
        <w:t>p</w:t>
      </w:r>
      <w:r w:rsidRPr="00B7569A" w:rsidR="00CA1577">
        <w:t xml:space="preserve">rotocol regarding </w:t>
      </w:r>
      <w:r w:rsidRPr="00B7569A">
        <w:t xml:space="preserve">sovereignty, </w:t>
      </w:r>
      <w:r w:rsidRPr="00B7569A" w:rsidR="006179A5">
        <w:t>it</w:t>
      </w:r>
      <w:r w:rsidRPr="00B7569A" w:rsidR="00CA1577">
        <w:t xml:space="preserve"> simp</w:t>
      </w:r>
      <w:r w:rsidRPr="00B7569A">
        <w:t>ly neither get</w:t>
      </w:r>
      <w:r w:rsidRPr="00B7569A" w:rsidR="006179A5">
        <w:t>s</w:t>
      </w:r>
      <w:r w:rsidRPr="00B7569A" w:rsidR="000D3828">
        <w:t xml:space="preserve"> </w:t>
      </w:r>
      <w:r w:rsidRPr="00B7569A">
        <w:t>nor want</w:t>
      </w:r>
      <w:r w:rsidRPr="00B7569A" w:rsidR="006179A5">
        <w:t>s</w:t>
      </w:r>
      <w:r w:rsidRPr="00B7569A">
        <w:t xml:space="preserve"> to get</w:t>
      </w:r>
      <w:r w:rsidRPr="00B7569A" w:rsidR="006179A5">
        <w:t xml:space="preserve"> </w:t>
      </w:r>
      <w:r w:rsidRPr="00B7569A">
        <w:t>n</w:t>
      </w:r>
      <w:r w:rsidRPr="00B7569A" w:rsidR="00CA1577">
        <w:t>o</w:t>
      </w:r>
      <w:r w:rsidRPr="00B7569A">
        <w:t>r</w:t>
      </w:r>
      <w:r w:rsidRPr="00B7569A" w:rsidR="00CA1577">
        <w:t xml:space="preserve"> appear</w:t>
      </w:r>
      <w:r w:rsidRPr="00B7569A" w:rsidR="006179A5">
        <w:t>s</w:t>
      </w:r>
      <w:r w:rsidRPr="00B7569A" w:rsidR="00CA1577">
        <w:t xml:space="preserve"> to be prepared to</w:t>
      </w:r>
      <w:r w:rsidRPr="00B7569A">
        <w:t xml:space="preserve"> concede</w:t>
      </w:r>
      <w:r w:rsidRPr="00B7569A" w:rsidR="000D3828">
        <w:t xml:space="preserve"> </w:t>
      </w:r>
      <w:r w:rsidRPr="00B7569A">
        <w:t xml:space="preserve">that </w:t>
      </w:r>
      <w:r w:rsidRPr="00B7569A" w:rsidR="00CA1577">
        <w:t>when we leave</w:t>
      </w:r>
      <w:r w:rsidRPr="00B7569A" w:rsidR="000D3828">
        <w:t xml:space="preserve"> we leave as a sovereign nation. In</w:t>
      </w:r>
      <w:r w:rsidRPr="00B7569A" w:rsidR="00CA1577">
        <w:t xml:space="preserve"> the words </w:t>
      </w:r>
      <w:r w:rsidRPr="00B7569A" w:rsidR="000D3828">
        <w:t xml:space="preserve">of Lord David Frost, we achieve full independence. The </w:t>
      </w:r>
      <w:r w:rsidRPr="00B7569A" w:rsidR="00CA1577">
        <w:t xml:space="preserve">Prime Minister </w:t>
      </w:r>
      <w:r w:rsidRPr="00B7569A" w:rsidR="000D3828">
        <w:t xml:space="preserve">again </w:t>
      </w:r>
      <w:r w:rsidRPr="00B7569A" w:rsidR="00CA1577">
        <w:t xml:space="preserve">made that </w:t>
      </w:r>
      <w:r w:rsidRPr="00B7569A" w:rsidR="000D3828">
        <w:t xml:space="preserve">quite clear in what he said yesterday, </w:t>
      </w:r>
      <w:r w:rsidRPr="00B7569A" w:rsidR="00CA1577">
        <w:t xml:space="preserve">when he referred to </w:t>
      </w:r>
      <w:r w:rsidRPr="00B7569A" w:rsidR="00CA1577">
        <w:t xml:space="preserve">control </w:t>
      </w:r>
      <w:r w:rsidRPr="00B7569A" w:rsidR="000D3828">
        <w:t xml:space="preserve">over </w:t>
      </w:r>
      <w:r w:rsidRPr="00B7569A" w:rsidR="00CA1577">
        <w:t>laws</w:t>
      </w:r>
      <w:r w:rsidRPr="00B7569A" w:rsidR="000D3828">
        <w:t xml:space="preserve">. </w:t>
      </w:r>
      <w:r w:rsidRPr="00B7569A" w:rsidR="00CA1577">
        <w:t xml:space="preserve">I wonder if you have any observations on that point </w:t>
      </w:r>
      <w:r w:rsidRPr="00B7569A" w:rsidR="006179A5">
        <w:t xml:space="preserve">that </w:t>
      </w:r>
      <w:r w:rsidRPr="00B7569A" w:rsidR="00CA1577">
        <w:t xml:space="preserve">I have just made in </w:t>
      </w:r>
      <w:r w:rsidRPr="00B7569A" w:rsidR="000D3828">
        <w:t>supplementary to Mr David Jones.</w:t>
      </w:r>
    </w:p>
    <w:p w:rsidR="00B207A0" w:rsidRPr="00B7569A" w:rsidP="00CA1577">
      <w:pPr>
        <w:pStyle w:val="Answer"/>
      </w:pPr>
      <w:sdt>
        <w:sdtPr>
          <w:alias w:val="Witness"/>
          <w:id w:val="-114068157"/>
          <w:placeholder>
            <w:docPart w:val="DefaultPlaceholder_1082065158"/>
          </w:placeholder>
          <w:richText/>
        </w:sdtPr>
        <w:sdtContent>
          <w:r w:rsidRPr="00B7569A" w:rsidR="00B868AD">
            <w:rPr>
              <w:b/>
              <w:i/>
            </w:rPr>
            <w:t>Penny Mordaunt:</w:t>
          </w:r>
          <w:r w:rsidRPr="00B7569A">
            <w:rPr>
              <w:b/>
            </w:rPr>
            <w:t xml:space="preserve"> </w:t>
          </w:r>
        </w:sdtContent>
      </w:sdt>
      <w:r w:rsidRPr="00B7569A">
        <w:t xml:space="preserve">In addition to </w:t>
      </w:r>
      <w:r w:rsidRPr="00B7569A" w:rsidR="000D3828">
        <w:t xml:space="preserve">the Government’s view, </w:t>
      </w:r>
      <w:r w:rsidRPr="00B7569A">
        <w:t>many people have pointed to the fact that the EU has struggled to treat the United Kingdom as a sovereign equal</w:t>
      </w:r>
      <w:r w:rsidRPr="00B7569A" w:rsidR="00CA1577">
        <w:t xml:space="preserve"> in certain</w:t>
      </w:r>
      <w:r w:rsidRPr="00B7569A" w:rsidR="000D3828">
        <w:t xml:space="preserve"> aspects in these negotiations. We </w:t>
      </w:r>
      <w:r w:rsidRPr="00B7569A" w:rsidR="00CA1577">
        <w:t>must ensure</w:t>
      </w:r>
      <w:r w:rsidRPr="00B7569A" w:rsidR="000D3828">
        <w:t xml:space="preserve">, </w:t>
      </w:r>
      <w:r w:rsidRPr="00B7569A" w:rsidR="00CA1577">
        <w:t>not just at t</w:t>
      </w:r>
      <w:r w:rsidRPr="00B7569A" w:rsidR="000D3828">
        <w:t>he end of the transition period</w:t>
      </w:r>
      <w:r w:rsidRPr="00B7569A" w:rsidR="006179A5">
        <w:t xml:space="preserve"> but also looking further down the line</w:t>
      </w:r>
      <w:r w:rsidRPr="00B7569A" w:rsidR="000D3828">
        <w:t xml:space="preserve">, </w:t>
      </w:r>
      <w:r w:rsidRPr="00B7569A" w:rsidR="00CA1577">
        <w:t xml:space="preserve">that </w:t>
      </w:r>
      <w:r w:rsidRPr="00B7569A" w:rsidR="000D3828">
        <w:t xml:space="preserve">our </w:t>
      </w:r>
      <w:r w:rsidRPr="00B7569A" w:rsidR="00CA1577">
        <w:t>sovereignty is fully protected and res</w:t>
      </w:r>
      <w:r w:rsidRPr="00B7569A" w:rsidR="006179A5">
        <w:t>tored</w:t>
      </w:r>
      <w:r w:rsidRPr="00B7569A" w:rsidR="00CA1577">
        <w:t>. We want to conclude</w:t>
      </w:r>
      <w:r w:rsidRPr="00B7569A" w:rsidR="000D3828">
        <w:t xml:space="preserve"> </w:t>
      </w:r>
      <w:r w:rsidRPr="00B7569A" w:rsidR="00CA1577">
        <w:t>issues</w:t>
      </w:r>
      <w:r w:rsidRPr="00B7569A" w:rsidR="000D3828">
        <w:t xml:space="preserve">. We do </w:t>
      </w:r>
      <w:r w:rsidRPr="00B7569A" w:rsidR="00CA1577">
        <w:t>not w</w:t>
      </w:r>
      <w:r w:rsidRPr="00B7569A" w:rsidR="000D3828">
        <w:t xml:space="preserve">ant them to be rolling on. We do not want </w:t>
      </w:r>
      <w:r w:rsidRPr="00B7569A" w:rsidR="00CA1577">
        <w:t xml:space="preserve">debates to be opened up or challenges </w:t>
      </w:r>
      <w:r w:rsidRPr="00B7569A" w:rsidR="000D3828">
        <w:t xml:space="preserve">brought </w:t>
      </w:r>
      <w:r w:rsidRPr="00B7569A" w:rsidR="00CA1577">
        <w:t>against arrangements that have been settled</w:t>
      </w:r>
      <w:r w:rsidRPr="00B7569A" w:rsidR="000D3828">
        <w:t xml:space="preserve">. That </w:t>
      </w:r>
      <w:r w:rsidRPr="00B7569A" w:rsidR="00CA1577">
        <w:t xml:space="preserve">is why we are doing all </w:t>
      </w:r>
      <w:r w:rsidRPr="00B7569A" w:rsidR="000D3828">
        <w:t xml:space="preserve">parties in this </w:t>
      </w:r>
      <w:r w:rsidRPr="00B7569A" w:rsidR="00CA1577">
        <w:t xml:space="preserve">negotiation </w:t>
      </w:r>
      <w:r w:rsidRPr="00B7569A" w:rsidR="000D3828">
        <w:t xml:space="preserve">a favour </w:t>
      </w:r>
      <w:r w:rsidRPr="00B7569A" w:rsidR="00CA1577">
        <w:t>by being polite</w:t>
      </w:r>
      <w:r w:rsidRPr="00B7569A" w:rsidR="000D3828">
        <w:t xml:space="preserve"> but blunt </w:t>
      </w:r>
      <w:r w:rsidRPr="00B7569A" w:rsidR="00CA1577">
        <w:t xml:space="preserve">about ensuring the outcome </w:t>
      </w:r>
      <w:r w:rsidRPr="00B7569A" w:rsidR="000D3828">
        <w:t xml:space="preserve">we get </w:t>
      </w:r>
      <w:r w:rsidRPr="00B7569A" w:rsidR="00CA1577">
        <w:t xml:space="preserve">is </w:t>
      </w:r>
      <w:r w:rsidRPr="00B7569A" w:rsidR="000D3828">
        <w:t xml:space="preserve">supportive of that sovereignty. </w:t>
      </w:r>
      <w:r w:rsidRPr="00B7569A" w:rsidR="00CA1577">
        <w:t>That is what the British people voted for</w:t>
      </w:r>
      <w:r w:rsidRPr="00B7569A" w:rsidR="006179A5">
        <w:t xml:space="preserve"> and t</w:t>
      </w:r>
      <w:r w:rsidRPr="00B7569A" w:rsidR="00CA1577">
        <w:t>hat is what they want to see</w:t>
      </w:r>
      <w:r w:rsidRPr="00B7569A" w:rsidR="000D3828">
        <w:t xml:space="preserve">, whether </w:t>
      </w:r>
      <w:r w:rsidRPr="00B7569A" w:rsidR="00CA1577">
        <w:t>they supported the ori</w:t>
      </w:r>
      <w:r w:rsidRPr="00B7569A" w:rsidR="000D3828">
        <w:t>ginal referendum result or not</w:t>
      </w:r>
      <w:r w:rsidRPr="00B7569A" w:rsidR="006179A5">
        <w:t>. T</w:t>
      </w:r>
      <w:r w:rsidRPr="00B7569A" w:rsidR="00CA1577">
        <w:t>hat is what collectively they have resolved</w:t>
      </w:r>
      <w:r w:rsidRPr="00B7569A" w:rsidR="006179A5">
        <w:t xml:space="preserve"> </w:t>
      </w:r>
      <w:r w:rsidRPr="00B7569A" w:rsidR="000D3828">
        <w:t>they want to see, and</w:t>
      </w:r>
      <w:r w:rsidRPr="00B7569A" w:rsidR="00CA1577">
        <w:t xml:space="preserve"> it is our job to deliver that.</w:t>
      </w:r>
    </w:p>
    <w:p w:rsidR="00B207A0" w:rsidRPr="00B7569A" w:rsidP="004357CD">
      <w:pPr>
        <w:pStyle w:val="Question"/>
      </w:pPr>
      <w:sdt>
        <w:sdtPr>
          <w:alias w:val="Member"/>
          <w:tag w:val="&lt;Member mnisId='4740' dodsId=''&gt;"/>
          <w:id w:val="168693787"/>
          <w:placeholder>
            <w:docPart w:val="DefaultPlaceholder_1082065158"/>
          </w:placeholder>
          <w:richText/>
        </w:sdtPr>
        <w:sdtContent>
          <w:r w:rsidRPr="00B7569A">
            <w:rPr>
              <w:b/>
            </w:rPr>
            <w:t xml:space="preserve">Allan </w:t>
          </w:r>
          <w:r w:rsidRPr="00B7569A">
            <w:rPr>
              <w:b/>
            </w:rPr>
            <w:t>Dorans</w:t>
          </w:r>
          <w:r w:rsidRPr="00B7569A">
            <w:rPr>
              <w:b/>
            </w:rPr>
            <w:t>:</w:t>
          </w:r>
        </w:sdtContent>
      </w:sdt>
      <w:r w:rsidRPr="00B7569A">
        <w:t xml:space="preserve"> Paymaster General, </w:t>
      </w:r>
      <w:r w:rsidRPr="00B7569A" w:rsidR="000D3828">
        <w:t>w</w:t>
      </w:r>
      <w:r w:rsidRPr="00B7569A" w:rsidR="004357CD">
        <w:t xml:space="preserve">hich other parts of the </w:t>
      </w:r>
      <w:r w:rsidRPr="00B7569A" w:rsidR="00032AC8">
        <w:t>Northern Ireland protocol</w:t>
      </w:r>
      <w:r w:rsidRPr="00B7569A" w:rsidR="004357CD">
        <w:t xml:space="preserve"> do </w:t>
      </w:r>
      <w:r w:rsidRPr="00B7569A" w:rsidR="000D3828">
        <w:t xml:space="preserve">you consider to be problematic? </w:t>
      </w:r>
      <w:r w:rsidRPr="00B7569A" w:rsidR="004357CD">
        <w:t>Do you intend to seek special derogations or exemptions from EU law in areas such as VAT and customs to protect Northern Ireland’s place w</w:t>
      </w:r>
      <w:r w:rsidRPr="00B7569A" w:rsidR="000D3828">
        <w:t xml:space="preserve">ithin the UK’s internal market? </w:t>
      </w:r>
      <w:r w:rsidRPr="00B7569A" w:rsidR="004357CD">
        <w:t xml:space="preserve">Are there areas in which you will be seeking further powers in domestic law to interpret or disapply provisions of the </w:t>
      </w:r>
      <w:r w:rsidRPr="00B7569A" w:rsidR="006179A5">
        <w:t>p</w:t>
      </w:r>
      <w:r w:rsidRPr="00B7569A" w:rsidR="004357CD">
        <w:t>rotocol, for example on at</w:t>
      </w:r>
      <w:r w:rsidRPr="00B7569A" w:rsidR="006179A5">
        <w:t>-r</w:t>
      </w:r>
      <w:r w:rsidRPr="00B7569A" w:rsidR="004357CD">
        <w:t>isk goods?</w:t>
      </w:r>
    </w:p>
    <w:p w:rsidR="00B207A0" w:rsidRPr="00B7569A" w:rsidP="00B207A0">
      <w:pPr>
        <w:pStyle w:val="Answer"/>
      </w:pPr>
      <w:sdt>
        <w:sdtPr>
          <w:alias w:val="Witness"/>
          <w:id w:val="1677227050"/>
          <w:placeholder>
            <w:docPart w:val="DefaultPlaceholder_1082065158"/>
          </w:placeholder>
          <w:richText/>
        </w:sdtPr>
        <w:sdtContent>
          <w:r w:rsidRPr="00B7569A" w:rsidR="00B868AD">
            <w:rPr>
              <w:b/>
              <w:i/>
            </w:rPr>
            <w:t>Penny Mordaunt:</w:t>
          </w:r>
          <w:r w:rsidRPr="00B7569A">
            <w:rPr>
              <w:b/>
            </w:rPr>
            <w:t xml:space="preserve"> </w:t>
          </w:r>
        </w:sdtContent>
      </w:sdt>
      <w:r w:rsidRPr="00B7569A">
        <w:t>These issu</w:t>
      </w:r>
      <w:r w:rsidRPr="00B7569A" w:rsidR="00CA1577">
        <w:t>es are par</w:t>
      </w:r>
      <w:r w:rsidRPr="00B7569A" w:rsidR="000D3828">
        <w:t xml:space="preserve">t of the negotiations, and it will not </w:t>
      </w:r>
      <w:r w:rsidRPr="00B7569A" w:rsidR="00CA1577">
        <w:t>be un</w:t>
      </w:r>
      <w:r w:rsidRPr="00B7569A" w:rsidR="000D3828">
        <w:t xml:space="preserve">til those negotiations have been concluded </w:t>
      </w:r>
      <w:r w:rsidRPr="00B7569A" w:rsidR="00CA1577">
        <w:t xml:space="preserve">that </w:t>
      </w:r>
      <w:r w:rsidRPr="00B7569A" w:rsidR="000D3828">
        <w:t>the W</w:t>
      </w:r>
      <w:r w:rsidRPr="00B7569A" w:rsidR="00CA1577">
        <w:t xml:space="preserve">ithdrawal </w:t>
      </w:r>
      <w:r w:rsidRPr="00B7569A" w:rsidR="000D3828">
        <w:t>A</w:t>
      </w:r>
      <w:r w:rsidRPr="00B7569A" w:rsidR="00CA1577">
        <w:t>greement</w:t>
      </w:r>
      <w:r w:rsidRPr="00B7569A" w:rsidR="000D3828">
        <w:t xml:space="preserve"> </w:t>
      </w:r>
      <w:r w:rsidRPr="00B7569A" w:rsidR="00CA1577">
        <w:t xml:space="preserve">Joint </w:t>
      </w:r>
      <w:r w:rsidRPr="00B7569A" w:rsidR="000D3828">
        <w:t>Committee</w:t>
      </w:r>
      <w:r w:rsidRPr="00B7569A" w:rsidR="006179A5">
        <w:t xml:space="preserve">, </w:t>
      </w:r>
      <w:r w:rsidRPr="00B7569A" w:rsidR="000D3828">
        <w:t xml:space="preserve">and the </w:t>
      </w:r>
      <w:r w:rsidRPr="00B7569A" w:rsidR="00CA1577">
        <w:t xml:space="preserve">Specialised </w:t>
      </w:r>
      <w:r w:rsidRPr="00B7569A" w:rsidR="000D3828">
        <w:t xml:space="preserve">Committee under </w:t>
      </w:r>
      <w:r w:rsidRPr="00B7569A" w:rsidR="00CA1577">
        <w:t xml:space="preserve">that </w:t>
      </w:r>
      <w:r w:rsidRPr="00B7569A" w:rsidR="000D3828">
        <w:t>J</w:t>
      </w:r>
      <w:r w:rsidRPr="00B7569A" w:rsidR="00CA1577">
        <w:t>oint Committee</w:t>
      </w:r>
      <w:r w:rsidRPr="00B7569A" w:rsidR="006179A5">
        <w:t xml:space="preserve">, </w:t>
      </w:r>
      <w:r w:rsidRPr="00B7569A" w:rsidR="00CA1577">
        <w:t>will be able to conclude th</w:t>
      </w:r>
      <w:r w:rsidRPr="00B7569A" w:rsidR="000D3828">
        <w:t xml:space="preserve">eir work </w:t>
      </w:r>
      <w:r w:rsidRPr="00B7569A" w:rsidR="006179A5">
        <w:t>on issues around the protocol</w:t>
      </w:r>
      <w:r w:rsidRPr="00B7569A" w:rsidR="000D3828">
        <w:t xml:space="preserve">. That </w:t>
      </w:r>
      <w:r w:rsidRPr="00B7569A" w:rsidR="00CA1577">
        <w:t>is the timetable that we are working to</w:t>
      </w:r>
      <w:r w:rsidRPr="00B7569A" w:rsidR="000D3828">
        <w:t xml:space="preserve">. </w:t>
      </w:r>
      <w:r w:rsidRPr="00B7569A" w:rsidR="00CA1577">
        <w:t xml:space="preserve">Again, </w:t>
      </w:r>
      <w:r w:rsidRPr="00B7569A" w:rsidR="000D3828">
        <w:t xml:space="preserve">I understand the </w:t>
      </w:r>
      <w:r w:rsidRPr="00B7569A" w:rsidR="00CA1577">
        <w:t>Committee</w:t>
      </w:r>
      <w:r w:rsidRPr="00B7569A" w:rsidR="000D3828">
        <w:t>’</w:t>
      </w:r>
      <w:r w:rsidRPr="00B7569A" w:rsidR="00CA1577">
        <w:t>s frustration</w:t>
      </w:r>
      <w:r w:rsidRPr="00B7569A" w:rsidR="000D3828">
        <w:t xml:space="preserve"> </w:t>
      </w:r>
      <w:r w:rsidRPr="00B7569A" w:rsidR="00CA1577">
        <w:t>because we are not able to talk about our negotiating position.</w:t>
      </w:r>
      <w:r w:rsidRPr="00B7569A" w:rsidR="000D3828">
        <w:t xml:space="preserve"> Is there anything you would add in regard to that?</w:t>
      </w:r>
    </w:p>
    <w:p w:rsidR="004357CD" w:rsidRPr="00B7569A" w:rsidP="004357CD">
      <w:pPr>
        <w:pStyle w:val="Answer"/>
      </w:pPr>
      <w:sdt>
        <w:sdtPr>
          <w:alias w:val="Witness"/>
          <w:id w:val="-1095629470"/>
          <w:placeholder>
            <w:docPart w:val="DefaultPlaceholder_1082065158"/>
          </w:placeholder>
          <w:richText/>
        </w:sdtPr>
        <w:sdtContent>
          <w:r w:rsidRPr="00B7569A" w:rsidR="00B868AD">
            <w:rPr>
              <w:b/>
              <w:i/>
            </w:rPr>
            <w:t>Brendan Threlfall:</w:t>
          </w:r>
          <w:r w:rsidRPr="00B7569A">
            <w:rPr>
              <w:b/>
            </w:rPr>
            <w:t xml:space="preserve"> </w:t>
          </w:r>
        </w:sdtContent>
      </w:sdt>
      <w:r w:rsidRPr="00B7569A" w:rsidR="00EA5D13">
        <w:t>On the at-risk</w:t>
      </w:r>
      <w:r w:rsidRPr="00B7569A" w:rsidR="001531DE">
        <w:t>-</w:t>
      </w:r>
      <w:r w:rsidRPr="00B7569A" w:rsidR="00EA5D13">
        <w:t>tariffs question, as the Minister said</w:t>
      </w:r>
      <w:r w:rsidRPr="00B7569A" w:rsidR="001531DE">
        <w:t>,</w:t>
      </w:r>
      <w:r w:rsidRPr="00B7569A" w:rsidR="00EA5D13">
        <w:t xml:space="preserve"> we have a specific negotiation in the </w:t>
      </w:r>
      <w:r w:rsidRPr="00B7569A" w:rsidR="00D01A71">
        <w:t>Joint</w:t>
      </w:r>
      <w:r w:rsidRPr="00B7569A" w:rsidR="00EA5D13">
        <w:t xml:space="preserve"> Committee</w:t>
      </w:r>
      <w:r w:rsidRPr="00B7569A" w:rsidR="001531DE">
        <w:t>,</w:t>
      </w:r>
      <w:r w:rsidRPr="00B7569A" w:rsidR="00EA5D13">
        <w:t xml:space="preserve"> which is yet to conclude. Some of our discussions in the Joint Committee go beyond that specific question, as we set out in our </w:t>
      </w:r>
      <w:r w:rsidRPr="00B7569A" w:rsidR="001531DE">
        <w:t>C</w:t>
      </w:r>
      <w:r w:rsidRPr="00B7569A" w:rsidR="00EA5D13">
        <w:t xml:space="preserve">ommand </w:t>
      </w:r>
      <w:r w:rsidRPr="00B7569A" w:rsidR="001531DE">
        <w:t>P</w:t>
      </w:r>
      <w:r w:rsidRPr="00B7569A" w:rsidR="00EA5D13">
        <w:t>aper in May. We also cover some of the agri-</w:t>
      </w:r>
      <w:r w:rsidRPr="00B7569A" w:rsidR="00FF0187">
        <w:t>food issues at play as well</w:t>
      </w:r>
      <w:r w:rsidRPr="00B7569A" w:rsidR="00EA5D13">
        <w:t>. I</w:t>
      </w:r>
      <w:r w:rsidRPr="00B7569A" w:rsidR="00FF0187">
        <w:t xml:space="preserve">t is a bit broader than </w:t>
      </w:r>
      <w:r w:rsidRPr="00B7569A" w:rsidR="00EA5D13">
        <w:t>at-r</w:t>
      </w:r>
      <w:r w:rsidRPr="00B7569A" w:rsidR="00FF0187">
        <w:t xml:space="preserve">isk goods, but there is </w:t>
      </w:r>
      <w:r w:rsidRPr="00B7569A" w:rsidR="00EA5D13">
        <w:t>a specific negotiation on that in the Joint Committee</w:t>
      </w:r>
      <w:r w:rsidRPr="00B7569A" w:rsidR="001531DE">
        <w:t>,</w:t>
      </w:r>
      <w:r w:rsidRPr="00B7569A" w:rsidR="00EA5D13">
        <w:t xml:space="preserve"> which we need to </w:t>
      </w:r>
      <w:r w:rsidRPr="00B7569A" w:rsidR="00D01A71">
        <w:t>conclude</w:t>
      </w:r>
      <w:r w:rsidRPr="00B7569A" w:rsidR="00EA5D13">
        <w:t>.</w:t>
      </w:r>
    </w:p>
    <w:p w:rsidR="004357CD" w:rsidRPr="00B7569A" w:rsidP="004357CD">
      <w:pPr>
        <w:pStyle w:val="Answer"/>
      </w:pPr>
      <w:sdt>
        <w:sdtPr>
          <w:alias w:val="Witness"/>
          <w:id w:val="289634838"/>
          <w:placeholder>
            <w:docPart w:val="DefaultPlaceholder_1082065158"/>
          </w:placeholder>
          <w:richText/>
        </w:sdtPr>
        <w:sdtContent>
          <w:r w:rsidRPr="00B7569A" w:rsidR="00B868AD">
            <w:rPr>
              <w:b/>
              <w:i/>
            </w:rPr>
            <w:t>Penny Mordaunt:</w:t>
          </w:r>
          <w:r w:rsidRPr="00B7569A">
            <w:rPr>
              <w:b/>
            </w:rPr>
            <w:t xml:space="preserve"> </w:t>
          </w:r>
        </w:sdtContent>
      </w:sdt>
      <w:r w:rsidRPr="00B7569A">
        <w:t>The only other thing I would add to that is</w:t>
      </w:r>
      <w:r w:rsidRPr="00B7569A" w:rsidR="001531DE">
        <w:t xml:space="preserve"> that</w:t>
      </w:r>
      <w:r w:rsidRPr="00B7569A">
        <w:t xml:space="preserve"> I am obviously aware</w:t>
      </w:r>
      <w:r w:rsidRPr="00B7569A" w:rsidR="00FF0187">
        <w:t xml:space="preserve"> </w:t>
      </w:r>
      <w:r w:rsidRPr="00B7569A" w:rsidR="00EA5D13">
        <w:t xml:space="preserve">that </w:t>
      </w:r>
      <w:r w:rsidRPr="00B7569A" w:rsidR="001531DE">
        <w:t>m</w:t>
      </w:r>
      <w:r w:rsidRPr="00B7569A" w:rsidR="00FF0187">
        <w:t>embers of the Committee</w:t>
      </w:r>
      <w:r w:rsidRPr="00B7569A" w:rsidR="00EA5D13">
        <w:t xml:space="preserve"> and </w:t>
      </w:r>
      <w:r w:rsidRPr="00B7569A" w:rsidR="00FF0187">
        <w:t>others</w:t>
      </w:r>
      <w:r w:rsidRPr="00B7569A" w:rsidR="00EA5D13">
        <w:t xml:space="preserve"> </w:t>
      </w:r>
      <w:r w:rsidRPr="00B7569A" w:rsidR="00FF0187">
        <w:t xml:space="preserve">have raised other matters that are not dealt with </w:t>
      </w:r>
      <w:r w:rsidRPr="00B7569A" w:rsidR="00EA5D13">
        <w:t xml:space="preserve">regarding the </w:t>
      </w:r>
      <w:r w:rsidRPr="00B7569A" w:rsidR="00FF0187">
        <w:t xml:space="preserve">UK </w:t>
      </w:r>
      <w:r w:rsidRPr="00B7569A" w:rsidR="00EA5D13">
        <w:t xml:space="preserve">Internal </w:t>
      </w:r>
      <w:r w:rsidRPr="00B7569A" w:rsidR="00FF0187">
        <w:t xml:space="preserve">Markets Bill that still raise questions about our compliance with </w:t>
      </w:r>
      <w:r w:rsidRPr="00B7569A" w:rsidR="00EA5D13">
        <w:t>sovereignty. Those</w:t>
      </w:r>
      <w:r w:rsidRPr="00B7569A" w:rsidR="00FF0187">
        <w:t xml:space="preserve"> matters</w:t>
      </w:r>
      <w:r w:rsidRPr="00B7569A" w:rsidR="00EA5D13">
        <w:t xml:space="preserve"> are parts of the negotiations. Those aspects of the </w:t>
      </w:r>
      <w:r w:rsidRPr="00B7569A" w:rsidR="00FF0187">
        <w:t xml:space="preserve">UK </w:t>
      </w:r>
      <w:r w:rsidRPr="00B7569A" w:rsidR="00EA5D13">
        <w:t>I</w:t>
      </w:r>
      <w:r w:rsidRPr="00B7569A" w:rsidR="00FF0187">
        <w:t xml:space="preserve">nternal </w:t>
      </w:r>
      <w:r w:rsidRPr="00B7569A" w:rsidR="00EA5D13">
        <w:t>M</w:t>
      </w:r>
      <w:r w:rsidRPr="00B7569A" w:rsidR="00FF0187">
        <w:t xml:space="preserve">arkets </w:t>
      </w:r>
      <w:r w:rsidRPr="00B7569A" w:rsidR="00EA5D13">
        <w:t>B</w:t>
      </w:r>
      <w:r w:rsidRPr="00B7569A" w:rsidR="00FF0187">
        <w:t xml:space="preserve">ill </w:t>
      </w:r>
      <w:r w:rsidRPr="00B7569A" w:rsidR="001531DE">
        <w:t>that</w:t>
      </w:r>
      <w:r w:rsidRPr="00B7569A" w:rsidR="00FF0187">
        <w:t xml:space="preserve"> the question referred to are quite exceptional, but clearly there are other matters that are </w:t>
      </w:r>
      <w:r w:rsidRPr="00B7569A" w:rsidR="00EA5D13">
        <w:t xml:space="preserve">part of those live </w:t>
      </w:r>
      <w:r w:rsidRPr="00B7569A" w:rsidR="00FF0187">
        <w:t>negotiations</w:t>
      </w:r>
      <w:r w:rsidRPr="00B7569A" w:rsidR="00EA5D13">
        <w:t>.</w:t>
      </w:r>
    </w:p>
    <w:p w:rsidR="004357CD" w:rsidRPr="00B7569A" w:rsidP="00FF0187">
      <w:pPr>
        <w:pStyle w:val="Question"/>
      </w:pPr>
      <w:sdt>
        <w:sdtPr>
          <w:alias w:val="Member"/>
          <w:tag w:val="&lt;Member mnisId='4529' dodsId='41654'&gt;"/>
          <w:id w:val="-733159478"/>
          <w:placeholder>
            <w:docPart w:val="DefaultPlaceholder_1082065158"/>
          </w:placeholder>
          <w:richText/>
        </w:sdtPr>
        <w:sdtContent>
          <w:r w:rsidRPr="00B7569A">
            <w:rPr>
              <w:b/>
            </w:rPr>
            <w:t>Craig Mackinlay:</w:t>
          </w:r>
        </w:sdtContent>
      </w:sdt>
      <w:r w:rsidRPr="00B7569A">
        <w:t xml:space="preserve"> </w:t>
      </w:r>
      <w:r w:rsidRPr="00B7569A" w:rsidR="008E28C1">
        <w:t>My question i</w:t>
      </w:r>
      <w:r w:rsidRPr="00B7569A" w:rsidR="00FF0187">
        <w:t>s regarding state aid and how that applies to Nor</w:t>
      </w:r>
      <w:r w:rsidRPr="00B7569A" w:rsidR="008E28C1">
        <w:t>thern Ireland and the rest of G</w:t>
      </w:r>
      <w:r w:rsidRPr="00B7569A" w:rsidR="001531DE">
        <w:t>B</w:t>
      </w:r>
      <w:r w:rsidRPr="00B7569A" w:rsidR="008E28C1">
        <w:t xml:space="preserve"> w</w:t>
      </w:r>
      <w:r w:rsidRPr="00B7569A" w:rsidR="00FF0187">
        <w:t xml:space="preserve">ithin Article </w:t>
      </w:r>
      <w:r w:rsidRPr="00B7569A" w:rsidR="008E28C1">
        <w:t xml:space="preserve">10 </w:t>
      </w:r>
      <w:r w:rsidRPr="00B7569A" w:rsidR="00FF0187">
        <w:t xml:space="preserve">of the </w:t>
      </w:r>
      <w:r w:rsidRPr="00B7569A" w:rsidR="00032AC8">
        <w:t>Northern Ireland protocol</w:t>
      </w:r>
      <w:r w:rsidRPr="00B7569A" w:rsidR="008E28C1">
        <w:t>. S</w:t>
      </w:r>
      <w:r w:rsidRPr="00B7569A" w:rsidR="00FF0187">
        <w:t>tate aid is alwa</w:t>
      </w:r>
      <w:r w:rsidRPr="00B7569A" w:rsidR="008E28C1">
        <w:t xml:space="preserve">ys a bit of a nebulous subject. What is it? </w:t>
      </w:r>
      <w:r w:rsidRPr="00B7569A" w:rsidR="00FF0187">
        <w:t xml:space="preserve">There </w:t>
      </w:r>
      <w:r w:rsidRPr="00B7569A" w:rsidR="008E28C1">
        <w:t xml:space="preserve">is little codification in the treaties. </w:t>
      </w:r>
      <w:r w:rsidRPr="00B7569A" w:rsidR="00FF0187">
        <w:t>You then have what it means rather filled in over the years by ECJ</w:t>
      </w:r>
      <w:r w:rsidRPr="00B7569A" w:rsidR="008E28C1">
        <w:t xml:space="preserve"> judgments. There </w:t>
      </w:r>
      <w:r w:rsidRPr="00B7569A" w:rsidR="00FF0187">
        <w:t>would be probably no</w:t>
      </w:r>
      <w:r w:rsidRPr="00B7569A" w:rsidR="008E28C1">
        <w:t xml:space="preserve"> EU </w:t>
      </w:r>
      <w:r w:rsidRPr="00B7569A" w:rsidR="00FF0187">
        <w:t xml:space="preserve">member that </w:t>
      </w:r>
      <w:r w:rsidRPr="00B7569A" w:rsidR="008E28C1">
        <w:t xml:space="preserve">has not </w:t>
      </w:r>
      <w:r w:rsidRPr="00B7569A" w:rsidR="00FF0187">
        <w:t>faced infraction proceedings at any time</w:t>
      </w:r>
      <w:r w:rsidRPr="00B7569A" w:rsidR="008E28C1">
        <w:t xml:space="preserve"> under the state aid provisions, so </w:t>
      </w:r>
      <w:r w:rsidRPr="00B7569A" w:rsidR="00FF0187">
        <w:t>it could be said that just about every EU member at a</w:t>
      </w:r>
      <w:r w:rsidRPr="00B7569A" w:rsidR="00853B3C">
        <w:t>ny time is technically breaking</w:t>
      </w:r>
      <w:r w:rsidRPr="00B7569A" w:rsidR="001531DE">
        <w:t>—</w:t>
      </w:r>
      <w:r w:rsidRPr="00B7569A" w:rsidR="00FF0187">
        <w:t>whatever it really means</w:t>
      </w:r>
      <w:r w:rsidRPr="00B7569A" w:rsidR="00853B3C">
        <w:t>—international law. T</w:t>
      </w:r>
      <w:r w:rsidRPr="00B7569A" w:rsidR="00FF0187">
        <w:t xml:space="preserve">he average state aid across the whole of the EU is about </w:t>
      </w:r>
      <w:r w:rsidRPr="00B7569A" w:rsidR="00853B3C">
        <w:t>0.76</w:t>
      </w:r>
      <w:r w:rsidRPr="00B7569A" w:rsidR="00FF0187">
        <w:t xml:space="preserve">% of GDP, amounting to over </w:t>
      </w:r>
      <w:r w:rsidRPr="00B7569A" w:rsidR="00853B3C">
        <w:t>€</w:t>
      </w:r>
      <w:r w:rsidRPr="00B7569A" w:rsidR="00FF0187">
        <w:t>100 billion per year.</w:t>
      </w:r>
      <w:r w:rsidRPr="00B7569A" w:rsidR="00853B3C">
        <w:t xml:space="preserve"> </w:t>
      </w:r>
      <w:r w:rsidRPr="00B7569A" w:rsidR="00FF0187">
        <w:t xml:space="preserve">The UK is in the bottom quartile at </w:t>
      </w:r>
      <w:r w:rsidRPr="00B7569A" w:rsidR="00853B3C">
        <w:t>0.34%, with Germany at 1.45</w:t>
      </w:r>
      <w:r w:rsidRPr="00B7569A" w:rsidR="00FF0187">
        <w:t>%, so infinitely more involved in the use of st</w:t>
      </w:r>
      <w:r w:rsidRPr="00B7569A" w:rsidR="00853B3C">
        <w:t>ate aid in their activities.</w:t>
      </w:r>
      <w:r w:rsidRPr="00B7569A" w:rsidR="00FF0187">
        <w:t xml:space="preserve"> </w:t>
      </w:r>
      <w:r w:rsidRPr="00B7569A" w:rsidR="00853B3C">
        <w:t>W</w:t>
      </w:r>
      <w:r w:rsidRPr="00B7569A" w:rsidR="00FF0187">
        <w:t>ould it be fair to say that the concept of state aid is a bit of a nebulous one</w:t>
      </w:r>
      <w:r w:rsidRPr="00B7569A" w:rsidR="00853B3C">
        <w:t xml:space="preserve">? Has </w:t>
      </w:r>
      <w:r w:rsidRPr="00B7569A" w:rsidR="00FF0187">
        <w:t xml:space="preserve">the Paymaster General got </w:t>
      </w:r>
      <w:r w:rsidRPr="00B7569A" w:rsidR="00853B3C">
        <w:t xml:space="preserve">her </w:t>
      </w:r>
      <w:r w:rsidRPr="00B7569A" w:rsidR="00FF0187">
        <w:t xml:space="preserve">mind around what looks like state aid and what </w:t>
      </w:r>
      <w:r w:rsidRPr="00B7569A" w:rsidR="00853B3C">
        <w:t xml:space="preserve">does not? If </w:t>
      </w:r>
      <w:r w:rsidRPr="00B7569A" w:rsidR="00FF0187">
        <w:t>you were to ask me</w:t>
      </w:r>
      <w:r w:rsidRPr="00B7569A" w:rsidR="001531DE">
        <w:t>,</w:t>
      </w:r>
      <w:r w:rsidRPr="00B7569A" w:rsidR="00853B3C">
        <w:t xml:space="preserve"> </w:t>
      </w:r>
      <w:r w:rsidRPr="00B7569A" w:rsidR="00FF0187">
        <w:t xml:space="preserve">I am not sure I </w:t>
      </w:r>
      <w:r w:rsidRPr="00B7569A" w:rsidR="00853B3C">
        <w:t>could fully answer the question</w:t>
      </w:r>
      <w:r w:rsidRPr="00B7569A" w:rsidR="00FF0187">
        <w:t>.</w:t>
      </w:r>
    </w:p>
    <w:p w:rsidR="009A4CE3" w:rsidRPr="00B7569A" w:rsidP="00FF0187">
      <w:pPr>
        <w:pStyle w:val="Answer"/>
      </w:pPr>
      <w:sdt>
        <w:sdtPr>
          <w:alias w:val="Witness"/>
          <w:id w:val="-1129694321"/>
          <w:placeholder>
            <w:docPart w:val="DefaultPlaceholder_1082065158"/>
          </w:placeholder>
          <w:richText/>
        </w:sdtPr>
        <w:sdtContent>
          <w:r w:rsidRPr="00B7569A" w:rsidR="00B868AD">
            <w:rPr>
              <w:b/>
              <w:i/>
            </w:rPr>
            <w:t>Penny Mordaunt:</w:t>
          </w:r>
          <w:r w:rsidRPr="00B7569A">
            <w:rPr>
              <w:b/>
            </w:rPr>
            <w:t xml:space="preserve"> </w:t>
          </w:r>
        </w:sdtContent>
      </w:sdt>
      <w:r w:rsidRPr="00B7569A" w:rsidR="00853B3C">
        <w:t xml:space="preserve">You </w:t>
      </w:r>
      <w:r w:rsidRPr="00B7569A" w:rsidR="00FF0187">
        <w:t xml:space="preserve">make a number of good points. </w:t>
      </w:r>
      <w:r w:rsidRPr="00B7569A" w:rsidR="00853B3C">
        <w:t>C</w:t>
      </w:r>
      <w:r w:rsidRPr="00B7569A" w:rsidR="00FF0187">
        <w:t>learly</w:t>
      </w:r>
      <w:r w:rsidRPr="00B7569A" w:rsidR="00E50117">
        <w:t>,</w:t>
      </w:r>
      <w:r w:rsidRPr="00B7569A" w:rsidR="00FF0187">
        <w:t xml:space="preserve"> </w:t>
      </w:r>
      <w:r w:rsidRPr="00B7569A" w:rsidR="00853B3C">
        <w:t xml:space="preserve">with </w:t>
      </w:r>
      <w:r w:rsidRPr="00B7569A" w:rsidR="00FF0187">
        <w:t xml:space="preserve">the issues </w:t>
      </w:r>
      <w:r w:rsidRPr="00B7569A" w:rsidR="00853B3C">
        <w:t xml:space="preserve">around state aid, the </w:t>
      </w:r>
      <w:r w:rsidRPr="00B7569A" w:rsidR="00FF0187">
        <w:t xml:space="preserve">negotiations and the matters that the Joint Committee are concerned with will </w:t>
      </w:r>
      <w:r w:rsidRPr="00B7569A" w:rsidR="00853B3C">
        <w:t xml:space="preserve">be looking at relating to goods </w:t>
      </w:r>
      <w:r w:rsidRPr="00B7569A" w:rsidR="00FF0187">
        <w:t>and obviously focused on Northe</w:t>
      </w:r>
      <w:r w:rsidRPr="00B7569A" w:rsidR="00853B3C">
        <w:t>rn Ireland</w:t>
      </w:r>
      <w:r w:rsidRPr="00B7569A" w:rsidR="00E50117">
        <w:t>. In terms of</w:t>
      </w:r>
      <w:r w:rsidRPr="00B7569A" w:rsidR="00853B3C">
        <w:t xml:space="preserve"> the </w:t>
      </w:r>
      <w:r w:rsidRPr="00B7569A" w:rsidR="00FF0187">
        <w:t>nebulous definition of what constitutes it</w:t>
      </w:r>
      <w:r w:rsidRPr="00B7569A" w:rsidR="00E50117">
        <w:t xml:space="preserve">, </w:t>
      </w:r>
      <w:r w:rsidRPr="00B7569A" w:rsidR="00853B3C">
        <w:t>we want clarity</w:t>
      </w:r>
      <w:r w:rsidRPr="00B7569A" w:rsidR="00E50117">
        <w:t xml:space="preserve">; </w:t>
      </w:r>
      <w:r w:rsidRPr="00B7569A" w:rsidR="00FF0187">
        <w:t xml:space="preserve">what </w:t>
      </w:r>
      <w:r w:rsidRPr="00B7569A" w:rsidR="00E50117">
        <w:t xml:space="preserve">we </w:t>
      </w:r>
      <w:r w:rsidRPr="00B7569A" w:rsidR="00853B3C">
        <w:t>do not want is the ECJ being</w:t>
      </w:r>
      <w:r w:rsidRPr="00B7569A" w:rsidR="00FF0187">
        <w:t xml:space="preserve"> able to</w:t>
      </w:r>
      <w:r w:rsidRPr="00B7569A" w:rsidR="00853B3C">
        <w:t xml:space="preserve"> </w:t>
      </w:r>
      <w:r w:rsidRPr="00B7569A" w:rsidR="00FF0187">
        <w:t xml:space="preserve">suddenly </w:t>
      </w:r>
      <w:r w:rsidRPr="00B7569A" w:rsidR="00853B3C">
        <w:t>throw a googly in</w:t>
      </w:r>
      <w:r w:rsidRPr="00B7569A" w:rsidR="00E50117">
        <w:t xml:space="preserve">, </w:t>
      </w:r>
      <w:r w:rsidRPr="00B7569A" w:rsidR="00853B3C">
        <w:t>years hence</w:t>
      </w:r>
      <w:r w:rsidRPr="00B7569A" w:rsidR="00E50117">
        <w:t xml:space="preserve">, that </w:t>
      </w:r>
      <w:r w:rsidRPr="00B7569A" w:rsidR="00853B3C">
        <w:t>cause</w:t>
      </w:r>
      <w:r w:rsidRPr="00B7569A" w:rsidR="00E50117">
        <w:t>s</w:t>
      </w:r>
      <w:r w:rsidRPr="00B7569A" w:rsidR="00FF0187">
        <w:t xml:space="preserve"> difficulties</w:t>
      </w:r>
      <w:r w:rsidRPr="00B7569A" w:rsidR="00853B3C">
        <w:t xml:space="preserve"> for </w:t>
      </w:r>
      <w:r w:rsidRPr="00B7569A" w:rsidR="00FF0187">
        <w:t xml:space="preserve">us wanting to deliver </w:t>
      </w:r>
      <w:r w:rsidRPr="00B7569A" w:rsidR="00853B3C">
        <w:t xml:space="preserve">on our </w:t>
      </w:r>
      <w:r w:rsidRPr="00B7569A" w:rsidR="00FF0187">
        <w:t>economic plans for every part of the UK.</w:t>
      </w:r>
    </w:p>
    <w:p w:rsidR="009A4CE3" w:rsidRPr="00B7569A" w:rsidP="00FF0187">
      <w:pPr>
        <w:pStyle w:val="Question"/>
      </w:pPr>
      <w:sdt>
        <w:sdtPr>
          <w:alias w:val="Member"/>
          <w:tag w:val="&lt;Member mnisId='4529' dodsId='41654'&gt;"/>
          <w:id w:val="-274178462"/>
          <w:placeholder>
            <w:docPart w:val="DefaultPlaceholder_1082065158"/>
          </w:placeholder>
          <w:richText/>
        </w:sdtPr>
        <w:sdtContent>
          <w:r w:rsidRPr="00B7569A">
            <w:rPr>
              <w:b/>
            </w:rPr>
            <w:t>Craig Mackinlay:</w:t>
          </w:r>
        </w:sdtContent>
      </w:sdt>
      <w:r w:rsidRPr="00B7569A">
        <w:t xml:space="preserve"> </w:t>
      </w:r>
      <w:r w:rsidRPr="00B7569A" w:rsidR="00853B3C">
        <w:t>C</w:t>
      </w:r>
      <w:r w:rsidRPr="00B7569A" w:rsidR="00FF0187">
        <w:t xml:space="preserve">an I get to the nub of something else on this? Article </w:t>
      </w:r>
      <w:r w:rsidRPr="00B7569A" w:rsidR="00853B3C">
        <w:t xml:space="preserve">10 </w:t>
      </w:r>
      <w:r w:rsidRPr="00B7569A" w:rsidR="00FF0187">
        <w:t>says that the state aid rules</w:t>
      </w:r>
      <w:r w:rsidRPr="00B7569A" w:rsidR="00853B3C">
        <w:t>—</w:t>
      </w:r>
      <w:r w:rsidRPr="00B7569A" w:rsidR="00FF0187">
        <w:t xml:space="preserve">whatever they are, </w:t>
      </w:r>
      <w:r w:rsidRPr="00B7569A" w:rsidR="00853B3C">
        <w:t>nebulous as they are—</w:t>
      </w:r>
      <w:r w:rsidRPr="00B7569A" w:rsidR="00FF0187">
        <w:t xml:space="preserve">applies to the UK </w:t>
      </w:r>
      <w:r w:rsidRPr="00B7569A" w:rsidR="00853B3C">
        <w:t xml:space="preserve">without geographical limitation, </w:t>
      </w:r>
      <w:r w:rsidRPr="00B7569A" w:rsidR="00FF0187">
        <w:t xml:space="preserve">and therefore to and within Great Britain as well as Northern Ireland. </w:t>
      </w:r>
      <w:r w:rsidRPr="00B7569A" w:rsidR="00853B3C">
        <w:t xml:space="preserve">That </w:t>
      </w:r>
      <w:r w:rsidRPr="00B7569A" w:rsidR="00FF0187">
        <w:t xml:space="preserve">raises the spectre </w:t>
      </w:r>
      <w:r w:rsidRPr="00B7569A" w:rsidR="00853B3C">
        <w:t xml:space="preserve">of a </w:t>
      </w:r>
      <w:r w:rsidRPr="00B7569A" w:rsidR="00FF0187">
        <w:t>variety of issues, whether it is agricultural support in G</w:t>
      </w:r>
      <w:r w:rsidRPr="00B7569A" w:rsidR="00E50117">
        <w:t>B</w:t>
      </w:r>
      <w:r w:rsidRPr="00B7569A" w:rsidR="00853B3C">
        <w:t xml:space="preserve"> </w:t>
      </w:r>
      <w:r w:rsidRPr="00B7569A" w:rsidR="00FF0187">
        <w:t>or vital industries such as steel</w:t>
      </w:r>
      <w:r w:rsidRPr="00B7569A" w:rsidR="00E50117">
        <w:t>,</w:t>
      </w:r>
      <w:r w:rsidRPr="00B7569A" w:rsidR="00853B3C">
        <w:t xml:space="preserve"> </w:t>
      </w:r>
      <w:r w:rsidRPr="00B7569A" w:rsidR="00FF0187">
        <w:t>somehow then being used in the Northern Ireland market and the EU being concerned a</w:t>
      </w:r>
      <w:r w:rsidRPr="00B7569A" w:rsidR="00853B3C">
        <w:t>bout leakage and cross-bo</w:t>
      </w:r>
      <w:r w:rsidRPr="00B7569A" w:rsidR="00FF0187">
        <w:t>rder use</w:t>
      </w:r>
      <w:r w:rsidRPr="00B7569A" w:rsidR="00853B3C">
        <w:t>. D</w:t>
      </w:r>
      <w:r w:rsidRPr="00B7569A" w:rsidR="00FF0187">
        <w:t>id the Government really consider all of these issues before accepting</w:t>
      </w:r>
      <w:r w:rsidRPr="00B7569A" w:rsidR="00853B3C">
        <w:t xml:space="preserve"> </w:t>
      </w:r>
      <w:r w:rsidRPr="00B7569A" w:rsidR="00FF0187">
        <w:t xml:space="preserve">the wide remit of </w:t>
      </w:r>
      <w:r w:rsidRPr="00B7569A" w:rsidR="00853B3C">
        <w:t>Article 10 and what</w:t>
      </w:r>
      <w:r w:rsidRPr="00B7569A" w:rsidR="00FF0187">
        <w:t xml:space="preserve"> state aid would mean across Northern Ireland and the rest of </w:t>
      </w:r>
      <w:r w:rsidRPr="00B7569A" w:rsidR="00E50117">
        <w:t>GB</w:t>
      </w:r>
      <w:r w:rsidRPr="00B7569A" w:rsidR="00853B3C">
        <w:t xml:space="preserve">, and its inveiglement </w:t>
      </w:r>
      <w:r w:rsidRPr="00B7569A" w:rsidR="00FF0187">
        <w:t xml:space="preserve">into </w:t>
      </w:r>
      <w:r w:rsidRPr="00B7569A" w:rsidR="00853B3C">
        <w:t>E</w:t>
      </w:r>
      <w:r w:rsidRPr="00B7569A" w:rsidR="00FF0187">
        <w:t>CJ</w:t>
      </w:r>
      <w:r w:rsidRPr="00B7569A" w:rsidR="00853B3C">
        <w:t xml:space="preserve"> c</w:t>
      </w:r>
      <w:r w:rsidRPr="00B7569A" w:rsidR="00FF0187">
        <w:t>urrent and future interpretation</w:t>
      </w:r>
      <w:r w:rsidRPr="00B7569A" w:rsidR="00853B3C">
        <w:t>?</w:t>
      </w:r>
    </w:p>
    <w:p w:rsidR="008510A8" w:rsidRPr="00B7569A" w:rsidP="008510A8">
      <w:pPr>
        <w:pStyle w:val="Answer"/>
      </w:pPr>
      <w:sdt>
        <w:sdtPr>
          <w:alias w:val="Witness"/>
          <w:id w:val="2025354971"/>
          <w:placeholder>
            <w:docPart w:val="DefaultPlaceholder_1082065158"/>
          </w:placeholder>
          <w:richText/>
        </w:sdtPr>
        <w:sdtContent>
          <w:r w:rsidRPr="00B7569A" w:rsidR="00B868AD">
            <w:rPr>
              <w:b/>
              <w:i/>
            </w:rPr>
            <w:t>Penny Mordaunt:</w:t>
          </w:r>
          <w:r w:rsidRPr="00B7569A">
            <w:rPr>
              <w:b/>
            </w:rPr>
            <w:t xml:space="preserve"> </w:t>
          </w:r>
        </w:sdtContent>
      </w:sdt>
      <w:r w:rsidRPr="00B7569A" w:rsidR="00853B3C">
        <w:t>T</w:t>
      </w:r>
      <w:r w:rsidRPr="00B7569A" w:rsidR="00FF0187">
        <w:t xml:space="preserve">he points you raise are well understood. We have a narrower definition </w:t>
      </w:r>
      <w:r w:rsidRPr="00B7569A" w:rsidR="00853B3C">
        <w:t>of that</w:t>
      </w:r>
      <w:r w:rsidRPr="00B7569A" w:rsidR="00AE3C29">
        <w:t>, which my colleague will talk about.</w:t>
      </w:r>
    </w:p>
    <w:p w:rsidR="00140F85" w:rsidRPr="00B7569A" w:rsidP="00FF0187">
      <w:pPr>
        <w:pStyle w:val="Answer"/>
      </w:pPr>
      <w:sdt>
        <w:sdtPr>
          <w:alias w:val="Witness"/>
          <w:id w:val="-1827969795"/>
          <w:placeholder>
            <w:docPart w:val="DefaultPlaceholder_1082065158"/>
          </w:placeholder>
          <w:richText/>
        </w:sdtPr>
        <w:sdtContent>
          <w:r w:rsidRPr="00B7569A" w:rsidR="00B868AD">
            <w:rPr>
              <w:b/>
              <w:i/>
            </w:rPr>
            <w:t>Brendan Threlfall:</w:t>
          </w:r>
          <w:r w:rsidRPr="00B7569A" w:rsidR="008510A8">
            <w:rPr>
              <w:b/>
            </w:rPr>
            <w:t xml:space="preserve"> </w:t>
          </w:r>
        </w:sdtContent>
      </w:sdt>
      <w:r w:rsidRPr="00B7569A" w:rsidR="00AE3C29">
        <w:t>On</w:t>
      </w:r>
      <w:r w:rsidRPr="00B7569A" w:rsidR="00853B3C">
        <w:t xml:space="preserve"> that important point, </w:t>
      </w:r>
      <w:r w:rsidRPr="00B7569A" w:rsidR="00AE3C29">
        <w:t>w</w:t>
      </w:r>
      <w:r w:rsidRPr="00B7569A" w:rsidR="008510A8">
        <w:t xml:space="preserve">e are clear that Article 10 </w:t>
      </w:r>
      <w:r w:rsidRPr="00B7569A" w:rsidR="00AE3C29">
        <w:t xml:space="preserve">solely </w:t>
      </w:r>
      <w:r w:rsidRPr="00B7569A" w:rsidR="008510A8">
        <w:t xml:space="preserve">relates to trade between Northern Ireland and </w:t>
      </w:r>
      <w:r w:rsidRPr="00B7569A" w:rsidR="00AE3C29">
        <w:t xml:space="preserve">EU </w:t>
      </w:r>
      <w:r w:rsidRPr="00B7569A" w:rsidR="00E50117">
        <w:t>m</w:t>
      </w:r>
      <w:r w:rsidRPr="00B7569A" w:rsidR="008510A8">
        <w:t xml:space="preserve">ember </w:t>
      </w:r>
      <w:r w:rsidRPr="00B7569A" w:rsidR="00E50117">
        <w:t>s</w:t>
      </w:r>
      <w:r w:rsidRPr="00B7569A" w:rsidR="008510A8">
        <w:t>tates.</w:t>
      </w:r>
      <w:r w:rsidRPr="00B7569A" w:rsidR="00AE3C29">
        <w:t xml:space="preserve"> We take a tight view of what that should mean. It </w:t>
      </w:r>
      <w:r w:rsidRPr="00B7569A" w:rsidR="00FF0187">
        <w:t xml:space="preserve">also </w:t>
      </w:r>
      <w:r w:rsidRPr="00B7569A" w:rsidR="00AE3C29">
        <w:t xml:space="preserve">only </w:t>
      </w:r>
      <w:r w:rsidRPr="00B7569A" w:rsidR="00FF0187">
        <w:t xml:space="preserve">relates to trade subject </w:t>
      </w:r>
      <w:r w:rsidRPr="00B7569A" w:rsidR="00AE3C29">
        <w:t xml:space="preserve">to the </w:t>
      </w:r>
      <w:r w:rsidRPr="00B7569A" w:rsidR="00E50117">
        <w:t>p</w:t>
      </w:r>
      <w:r w:rsidRPr="00B7569A" w:rsidR="00FF0187">
        <w:t xml:space="preserve">rotocol </w:t>
      </w:r>
      <w:r w:rsidRPr="00B7569A" w:rsidR="00AE3C29">
        <w:t xml:space="preserve">and the </w:t>
      </w:r>
      <w:r w:rsidRPr="00B7569A" w:rsidR="00E50117">
        <w:t>a</w:t>
      </w:r>
      <w:r w:rsidRPr="00B7569A" w:rsidR="00AE3C29">
        <w:t xml:space="preserve">rticle, so it </w:t>
      </w:r>
      <w:r w:rsidRPr="00B7569A">
        <w:t>is goods trade</w:t>
      </w:r>
      <w:r w:rsidRPr="00B7569A" w:rsidR="00FD06AF">
        <w:t xml:space="preserve"> and</w:t>
      </w:r>
      <w:r w:rsidRPr="00B7569A" w:rsidR="00FF0187">
        <w:t xml:space="preserve"> </w:t>
      </w:r>
      <w:r w:rsidRPr="00B7569A" w:rsidR="00FD06AF">
        <w:t xml:space="preserve">electricity </w:t>
      </w:r>
      <w:r w:rsidRPr="00B7569A" w:rsidR="00FF0187">
        <w:t>markets</w:t>
      </w:r>
      <w:r w:rsidRPr="00B7569A">
        <w:t xml:space="preserve"> </w:t>
      </w:r>
      <w:r w:rsidRPr="00B7569A" w:rsidR="00FF0187">
        <w:t xml:space="preserve">in Northern Ireland. </w:t>
      </w:r>
      <w:r w:rsidRPr="00B7569A">
        <w:t>F</w:t>
      </w:r>
      <w:r w:rsidRPr="00B7569A" w:rsidR="00FF0187">
        <w:t xml:space="preserve">or example, </w:t>
      </w:r>
      <w:r w:rsidRPr="00B7569A">
        <w:t xml:space="preserve">even </w:t>
      </w:r>
      <w:r w:rsidRPr="00B7569A" w:rsidR="00FF0187">
        <w:t>within Northern Ireland</w:t>
      </w:r>
      <w:r w:rsidRPr="00B7569A" w:rsidR="00FD06AF">
        <w:t>,</w:t>
      </w:r>
      <w:r w:rsidRPr="00B7569A">
        <w:t xml:space="preserve"> it does not include aid to farmers; </w:t>
      </w:r>
      <w:r w:rsidRPr="00B7569A" w:rsidR="00FD06AF">
        <w:t xml:space="preserve">Northern Ireland </w:t>
      </w:r>
      <w:r w:rsidRPr="00B7569A" w:rsidR="00FF0187">
        <w:t xml:space="preserve">would be </w:t>
      </w:r>
      <w:r w:rsidRPr="00B7569A">
        <w:t xml:space="preserve">out of the </w:t>
      </w:r>
      <w:r w:rsidRPr="00B7569A" w:rsidR="00FD06AF">
        <w:t>c</w:t>
      </w:r>
      <w:r w:rsidRPr="00B7569A" w:rsidR="00FF0187">
        <w:t xml:space="preserve">ommon </w:t>
      </w:r>
      <w:r w:rsidRPr="00B7569A" w:rsidR="00FD06AF">
        <w:t>a</w:t>
      </w:r>
      <w:r w:rsidRPr="00B7569A" w:rsidR="00FF0187">
        <w:t xml:space="preserve">gricultural </w:t>
      </w:r>
      <w:r w:rsidRPr="00B7569A" w:rsidR="00FD06AF">
        <w:t>p</w:t>
      </w:r>
      <w:r w:rsidRPr="00B7569A" w:rsidR="00FF0187">
        <w:t>olicy</w:t>
      </w:r>
      <w:r w:rsidRPr="00B7569A" w:rsidR="00FD06AF">
        <w:t>.</w:t>
      </w:r>
      <w:r w:rsidRPr="00B7569A">
        <w:t xml:space="preserve"> </w:t>
      </w:r>
      <w:r w:rsidRPr="00B7569A" w:rsidR="00FD06AF">
        <w:t>T</w:t>
      </w:r>
      <w:r w:rsidRPr="00B7569A">
        <w:t>here is still a Joint Committee decision to</w:t>
      </w:r>
      <w:r w:rsidRPr="00B7569A" w:rsidR="00FD06AF">
        <w:t xml:space="preserve"> be</w:t>
      </w:r>
      <w:r w:rsidRPr="00B7569A">
        <w:t xml:space="preserve"> </w:t>
      </w:r>
      <w:r w:rsidRPr="00B7569A" w:rsidR="00FF0187">
        <w:t>reach</w:t>
      </w:r>
      <w:r w:rsidRPr="00B7569A" w:rsidR="00FD06AF">
        <w:t>ed</w:t>
      </w:r>
      <w:r w:rsidRPr="00B7569A" w:rsidR="00FF0187">
        <w:t xml:space="preserve"> on </w:t>
      </w:r>
      <w:r w:rsidRPr="00B7569A">
        <w:t>overall ce</w:t>
      </w:r>
      <w:r w:rsidRPr="00B7569A" w:rsidR="00FD06AF">
        <w:t>il</w:t>
      </w:r>
      <w:r w:rsidRPr="00B7569A">
        <w:t xml:space="preserve">ings there, but we are clear that that is exempt. It </w:t>
      </w:r>
      <w:r w:rsidRPr="00B7569A" w:rsidR="00FD06AF">
        <w:t xml:space="preserve">should </w:t>
      </w:r>
      <w:r w:rsidRPr="00B7569A">
        <w:t xml:space="preserve">not </w:t>
      </w:r>
      <w:r w:rsidRPr="00B7569A" w:rsidR="00FD06AF">
        <w:t xml:space="preserve">start </w:t>
      </w:r>
      <w:r w:rsidRPr="00B7569A">
        <w:t xml:space="preserve">reaching substantively into Northern Ireland’s </w:t>
      </w:r>
      <w:r w:rsidRPr="00B7569A" w:rsidR="00FF0187">
        <w:t xml:space="preserve">services </w:t>
      </w:r>
      <w:r w:rsidRPr="00B7569A">
        <w:t xml:space="preserve">or </w:t>
      </w:r>
      <w:r w:rsidRPr="00B7569A" w:rsidR="00FF0187">
        <w:t xml:space="preserve">technology centres because it is about </w:t>
      </w:r>
      <w:r w:rsidRPr="00B7569A" w:rsidR="00FF0187">
        <w:t>trad</w:t>
      </w:r>
      <w:r w:rsidRPr="00B7569A" w:rsidR="00FD06AF">
        <w:t>e in</w:t>
      </w:r>
      <w:r w:rsidRPr="00B7569A">
        <w:t xml:space="preserve"> goods. Even </w:t>
      </w:r>
      <w:r w:rsidRPr="00B7569A" w:rsidR="00FF0187">
        <w:t xml:space="preserve">in </w:t>
      </w:r>
      <w:r w:rsidRPr="00B7569A">
        <w:t xml:space="preserve">the </w:t>
      </w:r>
      <w:r w:rsidRPr="00B7569A" w:rsidR="00FF0187">
        <w:t>Northern Ireland co</w:t>
      </w:r>
      <w:r w:rsidRPr="00B7569A">
        <w:t xml:space="preserve">ntext we take a restricted view, and </w:t>
      </w:r>
      <w:r w:rsidRPr="00B7569A" w:rsidR="00FF0187">
        <w:t xml:space="preserve">the continuation </w:t>
      </w:r>
      <w:r w:rsidRPr="00B7569A">
        <w:t xml:space="preserve">of restrictions </w:t>
      </w:r>
      <w:r w:rsidRPr="00B7569A" w:rsidR="00FD06AF">
        <w:t xml:space="preserve">that are </w:t>
      </w:r>
      <w:r w:rsidRPr="00B7569A">
        <w:t>there wi</w:t>
      </w:r>
      <w:r w:rsidRPr="00B7569A" w:rsidR="00FF0187">
        <w:t>ll be subject to dem</w:t>
      </w:r>
      <w:r w:rsidRPr="00B7569A">
        <w:t xml:space="preserve">ocratic consent by the Assembly. We are </w:t>
      </w:r>
      <w:r w:rsidRPr="00B7569A" w:rsidR="00FF0187">
        <w:t xml:space="preserve">certainly </w:t>
      </w:r>
      <w:r w:rsidRPr="00B7569A">
        <w:t>very clear that there should not be</w:t>
      </w:r>
      <w:r w:rsidRPr="00B7569A" w:rsidR="00FF0187">
        <w:t xml:space="preserve"> substantive</w:t>
      </w:r>
      <w:r w:rsidRPr="00B7569A">
        <w:t xml:space="preserve"> reach</w:t>
      </w:r>
      <w:r w:rsidRPr="00B7569A" w:rsidR="00FF0187">
        <w:t xml:space="preserve"> back into </w:t>
      </w:r>
      <w:r w:rsidRPr="00B7569A">
        <w:t>G</w:t>
      </w:r>
      <w:r w:rsidRPr="00B7569A" w:rsidR="00FD06AF">
        <w:t>B</w:t>
      </w:r>
      <w:r w:rsidRPr="00B7569A">
        <w:t xml:space="preserve"> </w:t>
      </w:r>
      <w:r w:rsidRPr="00B7569A" w:rsidR="00FF0187">
        <w:t xml:space="preserve">as a result </w:t>
      </w:r>
      <w:r w:rsidRPr="00B7569A">
        <w:t xml:space="preserve">of the </w:t>
      </w:r>
      <w:r w:rsidRPr="00B7569A" w:rsidR="00FD06AF">
        <w:t>p</w:t>
      </w:r>
      <w:r w:rsidRPr="00B7569A">
        <w:t>rotocol.</w:t>
      </w:r>
    </w:p>
    <w:p w:rsidR="00010BD6" w:rsidRPr="00B7569A" w:rsidP="00010BD6">
      <w:pPr>
        <w:pStyle w:val="Answer"/>
      </w:pPr>
      <w:sdt>
        <w:sdtPr>
          <w:alias w:val="Witness"/>
          <w:id w:val="-2138551763"/>
          <w:placeholder>
            <w:docPart w:val="DefaultPlaceholder_1082065158"/>
          </w:placeholder>
          <w:richText/>
        </w:sdtPr>
        <w:sdtContent>
          <w:r w:rsidRPr="00B7569A" w:rsidR="00B868AD">
            <w:rPr>
              <w:b/>
              <w:i/>
            </w:rPr>
            <w:t>Penny Mordaunt:</w:t>
          </w:r>
          <w:r w:rsidRPr="00B7569A">
            <w:rPr>
              <w:b/>
            </w:rPr>
            <w:t xml:space="preserve"> </w:t>
          </w:r>
        </w:sdtContent>
      </w:sdt>
      <w:r w:rsidRPr="00B7569A" w:rsidR="00FD06AF">
        <w:t>However, w</w:t>
      </w:r>
      <w:r w:rsidRPr="00B7569A" w:rsidR="00140F85">
        <w:t>e are also alive to the fact that we want to guard against any creep in that in any future rulings or definitions that might come from the ECJ.</w:t>
      </w:r>
    </w:p>
    <w:p w:rsidR="00010BD6" w:rsidRPr="00B7569A" w:rsidP="00FF0187">
      <w:pPr>
        <w:pStyle w:val="Question"/>
      </w:pPr>
      <w:sdt>
        <w:sdtPr>
          <w:alias w:val="Member"/>
          <w:tag w:val="&lt;Member mnisId='4529' dodsId='41654'&gt;"/>
          <w:id w:val="632596440"/>
          <w:placeholder>
            <w:docPart w:val="DefaultPlaceholder_1082065158"/>
          </w:placeholder>
          <w:richText/>
        </w:sdtPr>
        <w:sdtContent>
          <w:r w:rsidRPr="00B7569A">
            <w:rPr>
              <w:b/>
            </w:rPr>
            <w:t>Craig Mackinlay:</w:t>
          </w:r>
        </w:sdtContent>
      </w:sdt>
      <w:r w:rsidRPr="00B7569A">
        <w:t xml:space="preserve"> </w:t>
      </w:r>
      <w:r w:rsidRPr="00B7569A" w:rsidR="00140F85">
        <w:t xml:space="preserve">We have accepted </w:t>
      </w:r>
      <w:r w:rsidRPr="00B7569A" w:rsidR="00FF0187">
        <w:t>that</w:t>
      </w:r>
      <w:r w:rsidRPr="00B7569A" w:rsidR="00140F85">
        <w:t xml:space="preserve"> if there is a new EU treaty—</w:t>
      </w:r>
      <w:r w:rsidRPr="00B7569A" w:rsidR="00FF0187">
        <w:t xml:space="preserve">we obviously </w:t>
      </w:r>
      <w:r w:rsidRPr="00B7569A" w:rsidR="00140F85">
        <w:t xml:space="preserve">will not </w:t>
      </w:r>
      <w:r w:rsidRPr="00B7569A" w:rsidR="00FF0187">
        <w:t>be part of that</w:t>
      </w:r>
      <w:r w:rsidRPr="00B7569A" w:rsidR="00FD06AF">
        <w:t>;</w:t>
      </w:r>
      <w:r w:rsidRPr="00B7569A" w:rsidR="00140F85">
        <w:t xml:space="preserve"> we are </w:t>
      </w:r>
      <w:r w:rsidRPr="00B7569A" w:rsidR="00FF0187">
        <w:t>not EU members</w:t>
      </w:r>
      <w:r w:rsidRPr="00B7569A" w:rsidR="00140F85">
        <w:t>—there will be n</w:t>
      </w:r>
      <w:r w:rsidRPr="00B7569A" w:rsidR="00FF0187">
        <w:t xml:space="preserve">ew ideas and grand thoughts of the </w:t>
      </w:r>
      <w:r w:rsidRPr="00B7569A" w:rsidR="00140F85">
        <w:t xml:space="preserve">Commission and </w:t>
      </w:r>
      <w:r w:rsidRPr="00B7569A" w:rsidR="00FF0187">
        <w:t xml:space="preserve">new outputs and interpretations by the </w:t>
      </w:r>
      <w:r w:rsidRPr="00B7569A" w:rsidR="00140F85">
        <w:t>E</w:t>
      </w:r>
      <w:r w:rsidRPr="00B7569A" w:rsidR="00FF0187">
        <w:t>CJ into the future</w:t>
      </w:r>
      <w:r w:rsidRPr="00B7569A" w:rsidR="00140F85">
        <w:t xml:space="preserve">. Those definitions that would </w:t>
      </w:r>
      <w:r w:rsidRPr="00B7569A" w:rsidR="00FF0187">
        <w:t xml:space="preserve">then </w:t>
      </w:r>
      <w:r w:rsidRPr="00B7569A" w:rsidR="00140F85">
        <w:t xml:space="preserve">be </w:t>
      </w:r>
      <w:r w:rsidRPr="00B7569A" w:rsidR="00FF0187">
        <w:t>established would be applicable to Northern Ireland</w:t>
      </w:r>
      <w:r w:rsidRPr="00B7569A" w:rsidR="00140F85">
        <w:t>, unless obviously it</w:t>
      </w:r>
      <w:r w:rsidRPr="00B7569A" w:rsidR="00FF0187">
        <w:t xml:space="preserve">s domestic arrangements decide to overturn the </w:t>
      </w:r>
      <w:r w:rsidRPr="00B7569A" w:rsidR="00032AC8">
        <w:t>Northern Ireland protocol</w:t>
      </w:r>
      <w:r w:rsidRPr="00B7569A" w:rsidR="00140F85">
        <w:t xml:space="preserve">, </w:t>
      </w:r>
      <w:r w:rsidRPr="00B7569A" w:rsidR="00FF0187">
        <w:t>and potentially abstractly</w:t>
      </w:r>
      <w:r w:rsidRPr="00B7569A" w:rsidR="00FD06AF">
        <w:t xml:space="preserve">, </w:t>
      </w:r>
      <w:r w:rsidRPr="00B7569A" w:rsidR="00140F85">
        <w:t>despite what has been said</w:t>
      </w:r>
      <w:r w:rsidRPr="00B7569A" w:rsidR="00FD06AF">
        <w:t xml:space="preserve">, </w:t>
      </w:r>
      <w:r w:rsidRPr="00B7569A" w:rsidR="00FF0187">
        <w:t xml:space="preserve">across </w:t>
      </w:r>
      <w:r w:rsidRPr="00B7569A" w:rsidR="00FD06AF">
        <w:t>GB</w:t>
      </w:r>
      <w:r w:rsidRPr="00B7569A" w:rsidR="00D01A71">
        <w:t xml:space="preserve"> as well. This is an unknown moving escalator</w:t>
      </w:r>
      <w:r w:rsidRPr="00B7569A" w:rsidR="00FD06AF">
        <w:t>, and</w:t>
      </w:r>
      <w:r w:rsidRPr="00B7569A" w:rsidR="00FF0187">
        <w:t xml:space="preserve"> we d</w:t>
      </w:r>
      <w:r w:rsidRPr="00B7569A" w:rsidR="00140F85">
        <w:t>o not have a seat at the table. Is that understood, or has the interpretation always been, “</w:t>
      </w:r>
      <w:r w:rsidRPr="00B7569A" w:rsidR="00FD06AF">
        <w:t>I</w:t>
      </w:r>
      <w:r w:rsidRPr="00B7569A" w:rsidR="00FF0187">
        <w:t>t is a fairly flexible bit of elastic. The rest of the EU members tend to pay a</w:t>
      </w:r>
      <w:r w:rsidRPr="00B7569A" w:rsidR="00140F85">
        <w:t xml:space="preserve"> fair bit of lip service to it. </w:t>
      </w:r>
      <w:r w:rsidRPr="00B7569A" w:rsidR="00FF0187">
        <w:t xml:space="preserve">They </w:t>
      </w:r>
      <w:r w:rsidRPr="00B7569A" w:rsidR="00140F85">
        <w:t xml:space="preserve">will not </w:t>
      </w:r>
      <w:r w:rsidRPr="00B7569A" w:rsidR="00FF0187">
        <w:t>be looking at us t</w:t>
      </w:r>
      <w:r w:rsidRPr="00B7569A" w:rsidR="00140F85">
        <w:t>o</w:t>
      </w:r>
      <w:r w:rsidRPr="00B7569A" w:rsidR="00FF0187">
        <w:t>o carefully either</w:t>
      </w:r>
      <w:r w:rsidRPr="00B7569A" w:rsidR="00140F85">
        <w:t xml:space="preserve">”. </w:t>
      </w:r>
      <w:r w:rsidRPr="00B7569A" w:rsidR="00FF0187">
        <w:t xml:space="preserve">What has been the reason for </w:t>
      </w:r>
      <w:r w:rsidRPr="00B7569A" w:rsidR="00140F85">
        <w:t>accepting this?</w:t>
      </w:r>
    </w:p>
    <w:p w:rsidR="00FD06AF" w:rsidRPr="00B7569A" w:rsidP="00FF0187">
      <w:pPr>
        <w:pStyle w:val="Answer"/>
      </w:pPr>
      <w:sdt>
        <w:sdtPr>
          <w:alias w:val="Witness"/>
          <w:id w:val="-1957706455"/>
          <w:placeholder>
            <w:docPart w:val="DefaultPlaceholder_1082065158"/>
          </w:placeholder>
          <w:richText/>
        </w:sdtPr>
        <w:sdtContent>
          <w:r w:rsidRPr="00B7569A" w:rsidR="00B868AD">
            <w:rPr>
              <w:b/>
              <w:i/>
            </w:rPr>
            <w:t>Brendan Threlfall:</w:t>
          </w:r>
          <w:r w:rsidRPr="00B7569A" w:rsidR="00727A5C">
            <w:rPr>
              <w:b/>
            </w:rPr>
            <w:t xml:space="preserve"> </w:t>
          </w:r>
        </w:sdtContent>
      </w:sdt>
      <w:r w:rsidRPr="00B7569A" w:rsidR="00140F85">
        <w:t xml:space="preserve">On the </w:t>
      </w:r>
      <w:r w:rsidRPr="00B7569A" w:rsidR="00FF0187">
        <w:t xml:space="preserve">question </w:t>
      </w:r>
      <w:r w:rsidRPr="00B7569A" w:rsidR="00140F85">
        <w:t xml:space="preserve">of </w:t>
      </w:r>
      <w:r w:rsidRPr="00B7569A" w:rsidR="00FF0187">
        <w:t xml:space="preserve">reach into the future, we do not accept that this </w:t>
      </w:r>
      <w:r w:rsidRPr="00B7569A">
        <w:t>a</w:t>
      </w:r>
      <w:r w:rsidRPr="00B7569A" w:rsidR="00FF0187">
        <w:t xml:space="preserve">rticle provides a vehicle for </w:t>
      </w:r>
      <w:r w:rsidRPr="00B7569A" w:rsidR="00140F85">
        <w:t>that substantively in relation to G</w:t>
      </w:r>
      <w:r w:rsidRPr="00B7569A">
        <w:t>B,</w:t>
      </w:r>
      <w:r w:rsidRPr="00B7569A" w:rsidR="00140F85">
        <w:t xml:space="preserve"> </w:t>
      </w:r>
      <w:r w:rsidRPr="00B7569A" w:rsidR="00FF0187">
        <w:t xml:space="preserve">for the reasons </w:t>
      </w:r>
      <w:r w:rsidRPr="00B7569A" w:rsidR="00140F85">
        <w:t xml:space="preserve">I set out. </w:t>
      </w:r>
      <w:r w:rsidRPr="00B7569A">
        <w:t>Because of some potential concerns about how this will play out, t</w:t>
      </w:r>
      <w:r w:rsidRPr="00B7569A" w:rsidR="00140F85">
        <w:t xml:space="preserve">he </w:t>
      </w:r>
      <w:r w:rsidRPr="00B7569A" w:rsidR="00FF0187">
        <w:t xml:space="preserve">Government </w:t>
      </w:r>
      <w:r w:rsidRPr="00B7569A" w:rsidR="00140F85">
        <w:t>ha</w:t>
      </w:r>
      <w:r w:rsidRPr="00B7569A">
        <w:t>ve</w:t>
      </w:r>
      <w:r w:rsidRPr="00B7569A" w:rsidR="00140F85">
        <w:t xml:space="preserve"> introduced </w:t>
      </w:r>
      <w:r w:rsidRPr="00B7569A" w:rsidR="00FF0187">
        <w:t xml:space="preserve">the safety net provisions of the UK Internal Market Bill, which deals specifically with the </w:t>
      </w:r>
      <w:r w:rsidRPr="00B7569A" w:rsidR="00140F85">
        <w:t xml:space="preserve">state aid question. </w:t>
      </w:r>
    </w:p>
    <w:p w:rsidR="00CE4D1C" w:rsidRPr="00B7569A" w:rsidP="00FF0187">
      <w:pPr>
        <w:pStyle w:val="Answer"/>
      </w:pPr>
      <w:r w:rsidRPr="00B7569A">
        <w:t xml:space="preserve">In relation to Northern Ireland, we </w:t>
      </w:r>
      <w:r w:rsidRPr="00B7569A" w:rsidR="00140F85">
        <w:t>do not</w:t>
      </w:r>
      <w:r w:rsidRPr="00B7569A">
        <w:t xml:space="preserve"> accept that</w:t>
      </w:r>
      <w:r w:rsidRPr="00B7569A" w:rsidR="00140F85">
        <w:t xml:space="preserve"> EU state aid rules apply to Northern Ireland </w:t>
      </w:r>
      <w:r w:rsidRPr="00B7569A" w:rsidR="00140F85">
        <w:t>en</w:t>
      </w:r>
      <w:r w:rsidRPr="00B7569A" w:rsidR="00140F85">
        <w:t xml:space="preserve"> masse. We have a defined definition that </w:t>
      </w:r>
      <w:r w:rsidRPr="00B7569A">
        <w:t xml:space="preserve">is about manufacturing and </w:t>
      </w:r>
      <w:r w:rsidRPr="00B7569A" w:rsidR="00140F85">
        <w:t xml:space="preserve">wholesale electricity markets, and that is </w:t>
      </w:r>
      <w:r w:rsidRPr="00B7569A">
        <w:t xml:space="preserve">clear in Article </w:t>
      </w:r>
      <w:r w:rsidRPr="00B7569A" w:rsidR="00140F85">
        <w:t xml:space="preserve">10 </w:t>
      </w:r>
      <w:r w:rsidRPr="00B7569A">
        <w:t xml:space="preserve">because </w:t>
      </w:r>
      <w:r w:rsidRPr="00B7569A" w:rsidR="00140F85">
        <w:t xml:space="preserve">it all </w:t>
      </w:r>
      <w:r w:rsidRPr="00B7569A">
        <w:t>relates to trade</w:t>
      </w:r>
      <w:r w:rsidRPr="00B7569A" w:rsidR="00140F85">
        <w:t xml:space="preserve">s </w:t>
      </w:r>
      <w:r w:rsidRPr="00B7569A">
        <w:t xml:space="preserve">subject to the </w:t>
      </w:r>
      <w:r w:rsidRPr="00B7569A" w:rsidR="00140F85">
        <w:t xml:space="preserve">protocol. </w:t>
      </w:r>
      <w:r w:rsidRPr="00B7569A" w:rsidR="00FD06AF">
        <w:t>T</w:t>
      </w:r>
      <w:r w:rsidRPr="00B7569A">
        <w:t xml:space="preserve">hat specifically </w:t>
      </w:r>
      <w:r w:rsidRPr="00B7569A" w:rsidR="00140F85">
        <w:t xml:space="preserve">defined area </w:t>
      </w:r>
      <w:r w:rsidRPr="00B7569A">
        <w:t xml:space="preserve">will continue </w:t>
      </w:r>
      <w:r w:rsidRPr="00B7569A" w:rsidR="00FD06AF">
        <w:t>in</w:t>
      </w:r>
      <w:r w:rsidRPr="00B7569A" w:rsidR="00140F85">
        <w:t xml:space="preserve"> </w:t>
      </w:r>
      <w:r w:rsidRPr="00B7569A">
        <w:t xml:space="preserve">Northern Ireland, but only subject to </w:t>
      </w:r>
      <w:r w:rsidRPr="00B7569A" w:rsidR="00140F85">
        <w:t>democratic consent</w:t>
      </w:r>
      <w:r w:rsidRPr="00B7569A" w:rsidR="00FD06AF">
        <w:t>, so it</w:t>
      </w:r>
      <w:r w:rsidRPr="00B7569A" w:rsidR="00140F85">
        <w:t xml:space="preserve"> will be subject to elections in Northern Ireland and votes by </w:t>
      </w:r>
      <w:r w:rsidRPr="00B7569A" w:rsidR="00FD06AF">
        <w:t>m</w:t>
      </w:r>
      <w:r w:rsidRPr="00B7569A" w:rsidR="00140F85">
        <w:t xml:space="preserve">embers of the </w:t>
      </w:r>
      <w:r w:rsidRPr="00B7569A" w:rsidR="00FD06AF">
        <w:t>l</w:t>
      </w:r>
      <w:r w:rsidRPr="00B7569A" w:rsidR="00DE6B71">
        <w:t xml:space="preserve">egislative </w:t>
      </w:r>
      <w:r w:rsidRPr="00B7569A" w:rsidR="00FD06AF">
        <w:t>a</w:t>
      </w:r>
      <w:r w:rsidRPr="00B7569A" w:rsidR="00DE6B71">
        <w:t>ssembly there.</w:t>
      </w:r>
    </w:p>
    <w:p w:rsidR="00DE6B71" w:rsidRPr="00B7569A" w:rsidP="00FF0187">
      <w:pPr>
        <w:pStyle w:val="Question"/>
      </w:pPr>
      <w:sdt>
        <w:sdtPr>
          <w:alias w:val="Member"/>
          <w:tag w:val="&lt;Member mnisId='288' dodsId='25682'&gt;"/>
          <w:id w:val="-711260970"/>
          <w:placeholder>
            <w:docPart w:val="DefaultPlaceholder_1082065158"/>
          </w:placeholder>
          <w:richText/>
        </w:sdtPr>
        <w:sdtContent>
          <w:r w:rsidRPr="00B7569A" w:rsidR="00CE4D1C">
            <w:rPr>
              <w:b/>
            </w:rPr>
            <w:t>Chair:</w:t>
          </w:r>
        </w:sdtContent>
      </w:sdt>
      <w:r w:rsidRPr="00B7569A" w:rsidR="00CE4D1C">
        <w:t xml:space="preserve"> It is not just lip service, is it? It </w:t>
      </w:r>
      <w:r w:rsidRPr="00B7569A">
        <w:t xml:space="preserve">actually </w:t>
      </w:r>
      <w:r w:rsidRPr="00B7569A" w:rsidR="00CE4D1C">
        <w:t>goes deeper than that. I have been on this Committee for 35 years</w:t>
      </w:r>
      <w:r w:rsidRPr="00B7569A" w:rsidR="000538E6">
        <w:t>,</w:t>
      </w:r>
      <w:r w:rsidRPr="00B7569A">
        <w:t xml:space="preserve"> and I have</w:t>
      </w:r>
      <w:r w:rsidRPr="00B7569A" w:rsidR="00FF0187">
        <w:t xml:space="preserve"> seen the way in which other </w:t>
      </w:r>
      <w:r w:rsidRPr="00B7569A" w:rsidR="000538E6">
        <w:t>m</w:t>
      </w:r>
      <w:r w:rsidRPr="00B7569A" w:rsidR="00FF0187">
        <w:t xml:space="preserve">ember </w:t>
      </w:r>
      <w:r w:rsidRPr="00B7569A" w:rsidR="000538E6">
        <w:t>s</w:t>
      </w:r>
      <w:r w:rsidRPr="00B7569A" w:rsidR="00FF0187">
        <w:t xml:space="preserve">tates have </w:t>
      </w:r>
      <w:r w:rsidRPr="00B7569A">
        <w:t xml:space="preserve">flagrantly </w:t>
      </w:r>
      <w:r w:rsidRPr="00B7569A" w:rsidR="00FF0187">
        <w:t xml:space="preserve">broken </w:t>
      </w:r>
      <w:r w:rsidRPr="00B7569A">
        <w:t xml:space="preserve">state aid rules. Ambrose Evans-Pritchard of the </w:t>
      </w:r>
      <w:r w:rsidRPr="00B7569A" w:rsidR="00FF0187">
        <w:rPr>
          <w:i/>
        </w:rPr>
        <w:t>Daily Telegraph</w:t>
      </w:r>
      <w:r w:rsidRPr="00B7569A" w:rsidR="00FF0187">
        <w:t xml:space="preserve"> </w:t>
      </w:r>
      <w:r w:rsidRPr="00B7569A">
        <w:t>continu</w:t>
      </w:r>
      <w:r w:rsidRPr="00B7569A" w:rsidR="000538E6">
        <w:t>es to take</w:t>
      </w:r>
      <w:r w:rsidRPr="00B7569A">
        <w:t xml:space="preserve"> </w:t>
      </w:r>
      <w:r w:rsidRPr="00B7569A" w:rsidR="00FF0187">
        <w:t>a very active interest in this</w:t>
      </w:r>
      <w:r w:rsidRPr="00B7569A">
        <w:t xml:space="preserve">, and what he says is excoriating on it. </w:t>
      </w:r>
      <w:r w:rsidRPr="00B7569A" w:rsidR="000538E6">
        <w:t>There are also the Court of Auditor</w:t>
      </w:r>
      <w:r w:rsidRPr="00B7569A" w:rsidR="00FF0187">
        <w:t xml:space="preserve"> reports </w:t>
      </w:r>
      <w:r w:rsidRPr="00B7569A" w:rsidR="000538E6">
        <w:t xml:space="preserve">that </w:t>
      </w:r>
      <w:r w:rsidRPr="00B7569A" w:rsidR="00FF0187">
        <w:t>demonstrate the extent to which there is massive corruption his</w:t>
      </w:r>
      <w:r w:rsidRPr="00B7569A">
        <w:t xml:space="preserve">torically in all these matters. I could give a massive list of the things. </w:t>
      </w:r>
      <w:r w:rsidRPr="00B7569A" w:rsidR="00FF0187">
        <w:t>It also affects tax and the manner in which we will be</w:t>
      </w:r>
      <w:r w:rsidRPr="00B7569A">
        <w:t xml:space="preserve"> able to run our own tax system, </w:t>
      </w:r>
      <w:r w:rsidRPr="00B7569A" w:rsidR="00FF0187">
        <w:t>free</w:t>
      </w:r>
      <w:r w:rsidRPr="00B7569A">
        <w:t xml:space="preserve"> ports, </w:t>
      </w:r>
      <w:r w:rsidRPr="00B7569A" w:rsidR="00FF0187">
        <w:t>free enterprise</w:t>
      </w:r>
      <w:r w:rsidRPr="00B7569A">
        <w:t xml:space="preserve"> zones</w:t>
      </w:r>
      <w:r w:rsidRPr="00B7569A" w:rsidR="000538E6">
        <w:t xml:space="preserve"> and all that kind of stuff, as well as</w:t>
      </w:r>
      <w:r w:rsidRPr="00B7569A">
        <w:t xml:space="preserve"> carbon emissions</w:t>
      </w:r>
      <w:r w:rsidRPr="00B7569A" w:rsidR="000538E6">
        <w:t xml:space="preserve">; </w:t>
      </w:r>
      <w:r w:rsidRPr="00B7569A">
        <w:t>the list is very considerable.</w:t>
      </w:r>
    </w:p>
    <w:p w:rsidR="00727A5C" w:rsidRPr="00B7569A" w:rsidP="00DE6B71">
      <w:pPr>
        <w:pStyle w:val="Question"/>
        <w:numPr>
          <w:ilvl w:val="0"/>
          <w:numId w:val="0"/>
        </w:numPr>
        <w:ind w:left="794"/>
      </w:pPr>
      <w:r w:rsidRPr="00B7569A">
        <w:t xml:space="preserve">In </w:t>
      </w:r>
      <w:r w:rsidRPr="00B7569A" w:rsidR="00FF0187">
        <w:t>all these areas</w:t>
      </w:r>
      <w:r w:rsidRPr="00B7569A" w:rsidR="000538E6">
        <w:t xml:space="preserve">, Article 10, </w:t>
      </w:r>
      <w:r w:rsidRPr="00B7569A" w:rsidR="00FF0187">
        <w:t>if construed in accor</w:t>
      </w:r>
      <w:r w:rsidRPr="00B7569A">
        <w:t xml:space="preserve">dance with what it </w:t>
      </w:r>
      <w:r w:rsidRPr="00B7569A">
        <w:t>seems to say</w:t>
      </w:r>
      <w:r w:rsidRPr="00B7569A" w:rsidR="000538E6">
        <w:t xml:space="preserve">, </w:t>
      </w:r>
      <w:r w:rsidRPr="00B7569A" w:rsidR="00FF0187">
        <w:t>would leave us very much in the situation of an u</w:t>
      </w:r>
      <w:r w:rsidRPr="00B7569A">
        <w:t>nlevel playing field</w:t>
      </w:r>
      <w:r w:rsidRPr="00B7569A" w:rsidR="000538E6">
        <w:t>, unless it is bypassed completely</w:t>
      </w:r>
      <w:r w:rsidRPr="00B7569A">
        <w:t xml:space="preserve">. As I said </w:t>
      </w:r>
      <w:r w:rsidRPr="00B7569A" w:rsidR="00FF0187">
        <w:t xml:space="preserve">in the House on </w:t>
      </w:r>
      <w:r w:rsidRPr="00B7569A">
        <w:t>4 June</w:t>
      </w:r>
      <w:r w:rsidRPr="00B7569A" w:rsidR="00FF0187">
        <w:t xml:space="preserve"> and in subsequent debates, </w:t>
      </w:r>
      <w:r w:rsidRPr="00B7569A">
        <w:t xml:space="preserve">this is </w:t>
      </w:r>
      <w:r w:rsidRPr="00B7569A" w:rsidR="00FF0187">
        <w:t>really a system where we are completely and totally outflanked by the European Un</w:t>
      </w:r>
      <w:r w:rsidRPr="00B7569A">
        <w:t>ion and have been for many decades. Against</w:t>
      </w:r>
      <w:r w:rsidRPr="00B7569A" w:rsidR="00FF0187">
        <w:t xml:space="preserve"> that background, </w:t>
      </w:r>
      <w:r w:rsidRPr="00B7569A">
        <w:t>Minister, I trust that you will</w:t>
      </w:r>
      <w:r w:rsidRPr="00B7569A" w:rsidR="000538E6">
        <w:t xml:space="preserve">, </w:t>
      </w:r>
      <w:r w:rsidRPr="00B7569A">
        <w:t xml:space="preserve">as you </w:t>
      </w:r>
      <w:r w:rsidRPr="00B7569A" w:rsidR="00FF0187">
        <w:t>have indicated</w:t>
      </w:r>
      <w:r w:rsidRPr="00B7569A" w:rsidR="000538E6">
        <w:t xml:space="preserve">, </w:t>
      </w:r>
      <w:r w:rsidRPr="00B7569A" w:rsidR="00FF0187">
        <w:t>construe this as a matter of sove</w:t>
      </w:r>
      <w:r w:rsidRPr="00B7569A">
        <w:t xml:space="preserve">reignty and stick very strongly </w:t>
      </w:r>
      <w:r w:rsidRPr="00B7569A" w:rsidR="00FF0187">
        <w:t>to the line that</w:t>
      </w:r>
      <w:r w:rsidRPr="00B7569A">
        <w:t xml:space="preserve"> is taken in the United Kingdom In</w:t>
      </w:r>
      <w:r w:rsidRPr="00B7569A" w:rsidR="00FF0187">
        <w:t xml:space="preserve">ternal </w:t>
      </w:r>
      <w:r w:rsidRPr="00B7569A">
        <w:t>M</w:t>
      </w:r>
      <w:r w:rsidRPr="00B7569A" w:rsidR="00FF0187">
        <w:t>arket</w:t>
      </w:r>
      <w:r w:rsidRPr="00B7569A">
        <w:t xml:space="preserve"> Bill.</w:t>
      </w:r>
    </w:p>
    <w:p w:rsidR="002B06DC" w:rsidRPr="00B7569A" w:rsidP="00FF0187">
      <w:pPr>
        <w:pStyle w:val="Answer"/>
      </w:pPr>
      <w:sdt>
        <w:sdtPr>
          <w:alias w:val="Witness"/>
          <w:id w:val="-1374605311"/>
          <w:placeholder>
            <w:docPart w:val="DefaultPlaceholder_1082065158"/>
          </w:placeholder>
          <w:richText/>
        </w:sdtPr>
        <w:sdtContent>
          <w:r w:rsidRPr="00B7569A" w:rsidR="00B868AD">
            <w:rPr>
              <w:b/>
              <w:i/>
            </w:rPr>
            <w:t>Penny Mordaunt:</w:t>
          </w:r>
          <w:r w:rsidRPr="00B7569A">
            <w:rPr>
              <w:b/>
            </w:rPr>
            <w:t xml:space="preserve"> </w:t>
          </w:r>
        </w:sdtContent>
      </w:sdt>
      <w:r w:rsidRPr="00B7569A">
        <w:t>Yes.</w:t>
      </w:r>
      <w:r w:rsidRPr="00B7569A" w:rsidR="00DE6B71">
        <w:t xml:space="preserve"> </w:t>
      </w:r>
      <w:r w:rsidRPr="00B7569A">
        <w:t>The reason why certain aspects of that Bill are in place is because we concur with many of the things the Committee has said.</w:t>
      </w:r>
      <w:r w:rsidRPr="00B7569A" w:rsidR="00DE6B71">
        <w:t xml:space="preserve"> A</w:t>
      </w:r>
      <w:r w:rsidRPr="00B7569A" w:rsidR="00FF0187">
        <w:t xml:space="preserve">gain, just to reiterate, this is not just about what is understood </w:t>
      </w:r>
      <w:r w:rsidRPr="00B7569A" w:rsidR="00DE6B71">
        <w:t xml:space="preserve">and set </w:t>
      </w:r>
      <w:r w:rsidRPr="00B7569A" w:rsidR="00FF0187">
        <w:t>in place at th</w:t>
      </w:r>
      <w:r w:rsidRPr="00B7569A" w:rsidR="00DE6B71">
        <w:t xml:space="preserve">e end of the transition period. </w:t>
      </w:r>
      <w:r w:rsidRPr="00B7569A" w:rsidR="00FF0187">
        <w:t xml:space="preserve">It is about safeguarding and </w:t>
      </w:r>
      <w:r w:rsidRPr="00B7569A" w:rsidR="00DE6B71">
        <w:t xml:space="preserve">being alive to the </w:t>
      </w:r>
      <w:r w:rsidRPr="00B7569A" w:rsidR="00FF0187">
        <w:t xml:space="preserve">fact that </w:t>
      </w:r>
      <w:r w:rsidRPr="00B7569A" w:rsidR="00DE6B71">
        <w:t>things might happen; years from now the E</w:t>
      </w:r>
      <w:r w:rsidRPr="00B7569A" w:rsidR="00FF0187">
        <w:t>CJ might take a particular view</w:t>
      </w:r>
      <w:r w:rsidRPr="00B7569A" w:rsidR="00DE6B71">
        <w:t xml:space="preserve"> </w:t>
      </w:r>
      <w:r w:rsidRPr="00B7569A" w:rsidR="000538E6">
        <w:t>that</w:t>
      </w:r>
      <w:r w:rsidRPr="00B7569A" w:rsidR="00DE6B71">
        <w:t xml:space="preserve"> could, u</w:t>
      </w:r>
      <w:r w:rsidRPr="00B7569A" w:rsidR="00FF0187">
        <w:t>nless we are</w:t>
      </w:r>
      <w:r w:rsidRPr="00B7569A" w:rsidR="00DE6B71">
        <w:t xml:space="preserve"> alive to that fact, potentially open up problems </w:t>
      </w:r>
      <w:r w:rsidRPr="00B7569A" w:rsidR="00FF0187">
        <w:t xml:space="preserve">for us wanting </w:t>
      </w:r>
      <w:r w:rsidRPr="00B7569A" w:rsidR="000538E6">
        <w:t xml:space="preserve">to run our </w:t>
      </w:r>
      <w:r w:rsidRPr="00B7569A" w:rsidR="00DE6B71">
        <w:t xml:space="preserve">own economic policy. </w:t>
      </w:r>
      <w:r w:rsidRPr="00B7569A" w:rsidR="00FF0187">
        <w:t xml:space="preserve">I can reassure the Committee that the points that you </w:t>
      </w:r>
      <w:r w:rsidRPr="00B7569A" w:rsidR="00DE6B71">
        <w:t xml:space="preserve">have raised are well understood and </w:t>
      </w:r>
      <w:r w:rsidRPr="00B7569A" w:rsidR="000538E6">
        <w:t xml:space="preserve">that </w:t>
      </w:r>
      <w:r w:rsidRPr="00B7569A" w:rsidR="00FF0187">
        <w:t>we share your objectives in ensuring that we have the freedoms that we wish t</w:t>
      </w:r>
      <w:r w:rsidRPr="00B7569A" w:rsidR="00DE6B71">
        <w:t>o be able to support every part of the United Kingdom</w:t>
      </w:r>
      <w:r w:rsidRPr="00B7569A" w:rsidR="00FF0187">
        <w:t>.</w:t>
      </w:r>
    </w:p>
    <w:p w:rsidR="002B06DC" w:rsidRPr="00B7569A" w:rsidP="00FF0187">
      <w:pPr>
        <w:pStyle w:val="Question"/>
      </w:pPr>
      <w:sdt>
        <w:sdtPr>
          <w:alias w:val="Member"/>
          <w:tag w:val="&lt;Member mnisId='4490' dodsId='106020'&gt;"/>
          <w:id w:val="1907721051"/>
          <w:placeholder>
            <w:docPart w:val="DefaultPlaceholder_1082065158"/>
          </w:placeholder>
          <w:richText/>
        </w:sdtPr>
        <w:sdtContent>
          <w:r w:rsidRPr="00B7569A">
            <w:rPr>
              <w:b/>
            </w:rPr>
            <w:t xml:space="preserve">Andrea </w:t>
          </w:r>
          <w:r w:rsidRPr="00B7569A">
            <w:rPr>
              <w:b/>
            </w:rPr>
            <w:t>Jenkyns</w:t>
          </w:r>
          <w:r w:rsidRPr="00B7569A">
            <w:rPr>
              <w:b/>
            </w:rPr>
            <w:t>:</w:t>
          </w:r>
        </w:sdtContent>
      </w:sdt>
      <w:r w:rsidRPr="00B7569A">
        <w:t xml:space="preserve"> We have been told that the</w:t>
      </w:r>
      <w:r w:rsidRPr="00B7569A" w:rsidR="000538E6">
        <w:t xml:space="preserve"> UK</w:t>
      </w:r>
      <w:r w:rsidRPr="00B7569A">
        <w:t xml:space="preserve"> Internal Markets Bill</w:t>
      </w:r>
      <w:r w:rsidRPr="00B7569A" w:rsidR="00DE6B71">
        <w:t xml:space="preserve"> will</w:t>
      </w:r>
      <w:r w:rsidRPr="00B7569A" w:rsidR="00FF0187">
        <w:t xml:space="preserve"> provide a safety net</w:t>
      </w:r>
      <w:r w:rsidRPr="00B7569A" w:rsidR="00E13B70">
        <w:t xml:space="preserve"> in </w:t>
      </w:r>
      <w:r w:rsidRPr="00B7569A" w:rsidR="00FF0187">
        <w:t xml:space="preserve">the case of the EU state aid rules that apply to the UK by virtue of the </w:t>
      </w:r>
      <w:r w:rsidRPr="00B7569A" w:rsidR="000538E6">
        <w:t>p</w:t>
      </w:r>
      <w:r w:rsidRPr="00B7569A" w:rsidR="00E13B70">
        <w:t xml:space="preserve">rotocol. </w:t>
      </w:r>
      <w:r w:rsidRPr="00B7569A" w:rsidR="00FF0187">
        <w:t>In such a situation</w:t>
      </w:r>
      <w:r w:rsidRPr="00B7569A" w:rsidR="000538E6">
        <w:t>,</w:t>
      </w:r>
      <w:r w:rsidRPr="00B7569A" w:rsidR="00FF0187">
        <w:t xml:space="preserve"> we would follow WT</w:t>
      </w:r>
      <w:r w:rsidRPr="00B7569A" w:rsidR="00E13B70">
        <w:t>O</w:t>
      </w:r>
      <w:r w:rsidRPr="00B7569A" w:rsidR="00FF0187">
        <w:t xml:space="preserve"> </w:t>
      </w:r>
      <w:r w:rsidRPr="00B7569A" w:rsidR="00E13B70">
        <w:t>s</w:t>
      </w:r>
      <w:r w:rsidRPr="00B7569A" w:rsidR="00FF0187">
        <w:t xml:space="preserve">tate </w:t>
      </w:r>
      <w:r w:rsidRPr="00B7569A" w:rsidR="00E13B70">
        <w:t>a</w:t>
      </w:r>
      <w:r w:rsidRPr="00B7569A" w:rsidR="00FF0187">
        <w:t xml:space="preserve">id </w:t>
      </w:r>
      <w:r w:rsidRPr="00B7569A" w:rsidR="00E13B70">
        <w:t>r</w:t>
      </w:r>
      <w:r w:rsidRPr="00B7569A" w:rsidR="00FF0187">
        <w:t xml:space="preserve">ules, </w:t>
      </w:r>
      <w:r w:rsidRPr="00B7569A" w:rsidR="000538E6">
        <w:t>but</w:t>
      </w:r>
      <w:r w:rsidRPr="00B7569A" w:rsidR="00E13B70">
        <w:t xml:space="preserve"> </w:t>
      </w:r>
      <w:r w:rsidRPr="00B7569A" w:rsidR="00FF0187">
        <w:t xml:space="preserve">it has been said that we should devise </w:t>
      </w:r>
      <w:r w:rsidRPr="00B7569A" w:rsidR="00E13B70">
        <w:t xml:space="preserve">a </w:t>
      </w:r>
      <w:r w:rsidRPr="00B7569A" w:rsidR="00FF0187">
        <w:t>new UK state aid regime</w:t>
      </w:r>
      <w:r w:rsidRPr="00B7569A" w:rsidR="00E13B70">
        <w:t xml:space="preserve"> </w:t>
      </w:r>
      <w:r w:rsidRPr="00B7569A" w:rsidR="000538E6">
        <w:t xml:space="preserve">that </w:t>
      </w:r>
      <w:r w:rsidRPr="00B7569A" w:rsidR="00FF0187">
        <w:t xml:space="preserve">would offer greater benefits to the UK </w:t>
      </w:r>
      <w:r w:rsidRPr="00B7569A" w:rsidR="00E13B70">
        <w:t>than the WTO rules. Are WTO rules i</w:t>
      </w:r>
      <w:r w:rsidRPr="00B7569A" w:rsidR="00FF0187">
        <w:t>nsufficien</w:t>
      </w:r>
      <w:r w:rsidRPr="00B7569A" w:rsidR="00E13B70">
        <w:t>t regarding state aid provision</w:t>
      </w:r>
      <w:r w:rsidRPr="00B7569A" w:rsidR="000538E6">
        <w:t>?</w:t>
      </w:r>
      <w:r w:rsidRPr="00B7569A" w:rsidR="00FF0187">
        <w:t xml:space="preserve"> </w:t>
      </w:r>
      <w:r w:rsidRPr="00B7569A" w:rsidR="000538E6">
        <w:t>I</w:t>
      </w:r>
      <w:r w:rsidRPr="00B7569A" w:rsidR="00FF0187">
        <w:t xml:space="preserve">f so, do </w:t>
      </w:r>
      <w:r w:rsidRPr="00B7569A" w:rsidR="00E13B70">
        <w:t>the Government intend to publish a modified regime?</w:t>
      </w:r>
    </w:p>
    <w:p w:rsidR="00525896" w:rsidRPr="00B7569A" w:rsidP="003A6DD8">
      <w:pPr>
        <w:pStyle w:val="Answer"/>
      </w:pPr>
      <w:sdt>
        <w:sdtPr>
          <w:alias w:val="Witness"/>
          <w:id w:val="-451712556"/>
          <w:placeholder>
            <w:docPart w:val="DefaultPlaceholder_1082065158"/>
          </w:placeholder>
          <w:richText/>
        </w:sdtPr>
        <w:sdtContent>
          <w:r w:rsidRPr="00B7569A" w:rsidR="00B868AD">
            <w:rPr>
              <w:b/>
              <w:i/>
            </w:rPr>
            <w:t>Penny Mordaunt:</w:t>
          </w:r>
        </w:sdtContent>
      </w:sdt>
      <w:r w:rsidRPr="00B7569A" w:rsidR="003A6DD8">
        <w:rPr>
          <w:b/>
        </w:rPr>
        <w:t xml:space="preserve"> </w:t>
      </w:r>
      <w:r w:rsidRPr="00B7569A" w:rsidR="00E13B70">
        <w:t xml:space="preserve">There are several things there. First </w:t>
      </w:r>
      <w:r w:rsidRPr="00B7569A" w:rsidR="00FF0187">
        <w:t>of all</w:t>
      </w:r>
      <w:r w:rsidRPr="00B7569A" w:rsidR="00E13B70">
        <w:t xml:space="preserve">, </w:t>
      </w:r>
      <w:r w:rsidRPr="00B7569A" w:rsidR="00FF0187">
        <w:t xml:space="preserve">I would again just reiterate that the UK </w:t>
      </w:r>
      <w:r w:rsidRPr="00B7569A" w:rsidR="00E13B70">
        <w:t xml:space="preserve">Internal Markets Bill </w:t>
      </w:r>
      <w:r w:rsidRPr="00B7569A" w:rsidR="00FF0187">
        <w:t xml:space="preserve">deals with some aspects of ensuring that we are </w:t>
      </w:r>
      <w:r w:rsidRPr="00B7569A" w:rsidR="00E13B70">
        <w:t>sovereignty</w:t>
      </w:r>
      <w:r w:rsidRPr="00B7569A" w:rsidR="000538E6">
        <w:t>-</w:t>
      </w:r>
      <w:r w:rsidRPr="00B7569A" w:rsidR="00E13B70">
        <w:t xml:space="preserve">compliant, </w:t>
      </w:r>
      <w:r w:rsidRPr="00B7569A" w:rsidR="00FF0187">
        <w:t xml:space="preserve">as I would </w:t>
      </w:r>
      <w:r w:rsidRPr="00B7569A" w:rsidR="00E13B70">
        <w:t>term it</w:t>
      </w:r>
      <w:r w:rsidRPr="00B7569A" w:rsidR="00FF0187">
        <w:t>.</w:t>
      </w:r>
      <w:r w:rsidRPr="00B7569A" w:rsidR="00E13B70">
        <w:t xml:space="preserve"> We</w:t>
      </w:r>
      <w:r w:rsidRPr="00B7569A" w:rsidR="00FF0187">
        <w:t xml:space="preserve"> have already said </w:t>
      </w:r>
      <w:r w:rsidRPr="00B7569A" w:rsidR="00E13B70">
        <w:t xml:space="preserve">what our </w:t>
      </w:r>
      <w:r w:rsidRPr="00B7569A" w:rsidR="00FF0187">
        <w:t>arrangements would be on reaching the end of the transition period.</w:t>
      </w:r>
      <w:r w:rsidRPr="00B7569A" w:rsidR="00E13B70">
        <w:t xml:space="preserve"> Again, some of these issues will be tied into negotiations, but we have already set out to the EU what our position would be, and we have done for some time.</w:t>
      </w:r>
    </w:p>
    <w:p w:rsidR="00525896" w:rsidRPr="00B7569A" w:rsidP="00FF0187">
      <w:pPr>
        <w:pStyle w:val="Question"/>
      </w:pPr>
      <w:sdt>
        <w:sdtPr>
          <w:alias w:val="Member"/>
          <w:tag w:val="&lt;Member mnisId='1502' dodsId='31694'&gt;"/>
          <w:id w:val="-1440220870"/>
          <w:placeholder>
            <w:docPart w:val="DefaultPlaceholder_1082065158"/>
          </w:placeholder>
          <w:richText/>
        </w:sdtPr>
        <w:sdtContent>
          <w:r w:rsidRPr="00B7569A" w:rsidR="000F67A2">
            <w:rPr>
              <w:b/>
            </w:rPr>
            <w:t>Mr Jones:</w:t>
          </w:r>
        </w:sdtContent>
      </w:sdt>
      <w:r w:rsidRPr="00B7569A">
        <w:t xml:space="preserve"> </w:t>
      </w:r>
      <w:r w:rsidRPr="00B7569A" w:rsidR="00FF0187">
        <w:t xml:space="preserve">The Northern Ireland protocol includes a mechanism for applying newly adopted </w:t>
      </w:r>
      <w:r w:rsidRPr="00B7569A" w:rsidR="007A07EB">
        <w:t xml:space="preserve">EU </w:t>
      </w:r>
      <w:r w:rsidRPr="00B7569A" w:rsidR="000538E6">
        <w:t>A</w:t>
      </w:r>
      <w:r w:rsidRPr="00B7569A" w:rsidR="007A07EB">
        <w:t xml:space="preserve">cts </w:t>
      </w:r>
      <w:r w:rsidRPr="00B7569A" w:rsidR="00FF0187">
        <w:t xml:space="preserve">to Northern Ireland if they are within the scope of the </w:t>
      </w:r>
      <w:r w:rsidRPr="00B7569A" w:rsidR="000538E6">
        <w:t>p</w:t>
      </w:r>
      <w:r w:rsidRPr="00B7569A" w:rsidR="007A07EB">
        <w:t xml:space="preserve">rotocol; in </w:t>
      </w:r>
      <w:r w:rsidRPr="00B7569A" w:rsidR="00FF0187">
        <w:t>other words</w:t>
      </w:r>
      <w:r w:rsidRPr="00B7569A" w:rsidR="007A07EB">
        <w:t xml:space="preserve">, it is a dynamic alignment. </w:t>
      </w:r>
      <w:r w:rsidRPr="00B7569A" w:rsidR="00FF0187">
        <w:t>How do you envisage that this will operate in practice?</w:t>
      </w:r>
    </w:p>
    <w:p w:rsidR="00525896" w:rsidRPr="00B7569A" w:rsidP="00FF0187">
      <w:pPr>
        <w:pStyle w:val="Answer"/>
      </w:pPr>
      <w:sdt>
        <w:sdtPr>
          <w:alias w:val="Witness"/>
          <w:id w:val="458684342"/>
          <w:placeholder>
            <w:docPart w:val="DefaultPlaceholder_1082065158"/>
          </w:placeholder>
          <w:richText/>
        </w:sdtPr>
        <w:sdtContent>
          <w:r w:rsidRPr="00B7569A" w:rsidR="00B868AD">
            <w:rPr>
              <w:b/>
              <w:i/>
            </w:rPr>
            <w:t>Brendan Threlfall:</w:t>
          </w:r>
          <w:r w:rsidRPr="00B7569A">
            <w:rPr>
              <w:b/>
            </w:rPr>
            <w:t xml:space="preserve"> </w:t>
          </w:r>
        </w:sdtContent>
      </w:sdt>
      <w:r w:rsidRPr="00B7569A" w:rsidR="007A07EB">
        <w:t xml:space="preserve">There are </w:t>
      </w:r>
      <w:r w:rsidRPr="00B7569A" w:rsidR="00FF0187">
        <w:t>pro</w:t>
      </w:r>
      <w:r w:rsidRPr="00B7569A" w:rsidR="007A07EB">
        <w:t xml:space="preserve">bably two different mechanisms in the </w:t>
      </w:r>
      <w:r w:rsidRPr="00B7569A" w:rsidR="000538E6">
        <w:t>p</w:t>
      </w:r>
      <w:r w:rsidRPr="00B7569A" w:rsidR="007A07EB">
        <w:t>rotocol that are worth touching on. Where there are up</w:t>
      </w:r>
      <w:r w:rsidRPr="00B7569A" w:rsidR="00FF0187">
        <w:t xml:space="preserve">dates to some of the </w:t>
      </w:r>
      <w:r w:rsidRPr="00B7569A" w:rsidR="007A07EB">
        <w:t xml:space="preserve">EU </w:t>
      </w:r>
      <w:r w:rsidRPr="00B7569A" w:rsidR="00FF0187">
        <w:t xml:space="preserve">legislation </w:t>
      </w:r>
      <w:r w:rsidRPr="00B7569A" w:rsidR="007A07EB">
        <w:t>that is listed in the annexes</w:t>
      </w:r>
      <w:r w:rsidRPr="00B7569A" w:rsidR="000538E6">
        <w:t>,</w:t>
      </w:r>
      <w:r w:rsidRPr="00B7569A" w:rsidR="007A07EB">
        <w:t xml:space="preserve"> there is an alignment mechanism, and </w:t>
      </w:r>
      <w:r w:rsidRPr="00B7569A" w:rsidR="00FF0187">
        <w:t xml:space="preserve">we </w:t>
      </w:r>
      <w:r w:rsidRPr="00B7569A" w:rsidR="007A07EB">
        <w:t xml:space="preserve">have envisaged </w:t>
      </w:r>
      <w:r w:rsidRPr="00B7569A" w:rsidR="00FF0187">
        <w:t xml:space="preserve">the governance arrangements </w:t>
      </w:r>
      <w:r w:rsidRPr="00B7569A" w:rsidR="007A07EB">
        <w:t xml:space="preserve">in the </w:t>
      </w:r>
      <w:r w:rsidRPr="00B7569A" w:rsidR="000538E6">
        <w:t>p</w:t>
      </w:r>
      <w:r w:rsidRPr="00B7569A" w:rsidR="0054138C">
        <w:t xml:space="preserve">rotocol. There is a </w:t>
      </w:r>
      <w:r w:rsidRPr="00B7569A" w:rsidR="00FF0187">
        <w:t>consultative working group</w:t>
      </w:r>
      <w:r w:rsidRPr="00B7569A" w:rsidR="0054138C">
        <w:t>. The S</w:t>
      </w:r>
      <w:r w:rsidRPr="00B7569A" w:rsidR="00FF0187">
        <w:t xml:space="preserve">pecialised </w:t>
      </w:r>
      <w:r w:rsidRPr="00B7569A" w:rsidR="0054138C">
        <w:t>C</w:t>
      </w:r>
      <w:r w:rsidRPr="00B7569A" w:rsidR="00FF0187">
        <w:t xml:space="preserve">ommittee and the </w:t>
      </w:r>
      <w:r w:rsidRPr="00B7569A" w:rsidR="0054138C">
        <w:t>J</w:t>
      </w:r>
      <w:r w:rsidRPr="00B7569A" w:rsidR="00FF0187">
        <w:t xml:space="preserve">oint </w:t>
      </w:r>
      <w:r w:rsidRPr="00B7569A" w:rsidR="0054138C">
        <w:t>C</w:t>
      </w:r>
      <w:r w:rsidRPr="00B7569A" w:rsidR="00FF0187">
        <w:t xml:space="preserve">ommittee would pick up </w:t>
      </w:r>
      <w:r w:rsidRPr="00B7569A" w:rsidR="0054138C">
        <w:t xml:space="preserve">and discuss those issues. Importantly </w:t>
      </w:r>
      <w:r w:rsidRPr="00B7569A" w:rsidR="00FF0187">
        <w:t>from our perspective</w:t>
      </w:r>
      <w:r w:rsidRPr="00B7569A" w:rsidR="000538E6">
        <w:t>,</w:t>
      </w:r>
      <w:r w:rsidRPr="00B7569A" w:rsidR="0054138C">
        <w:t xml:space="preserve"> </w:t>
      </w:r>
      <w:r w:rsidRPr="00B7569A" w:rsidR="00FF0187">
        <w:t>there</w:t>
      </w:r>
      <w:r w:rsidRPr="00B7569A" w:rsidR="0054138C">
        <w:t xml:space="preserve"> is</w:t>
      </w:r>
      <w:r w:rsidRPr="00B7569A" w:rsidR="00FF0187">
        <w:t xml:space="preserve"> another mechanism </w:t>
      </w:r>
      <w:r w:rsidRPr="00B7569A" w:rsidR="0054138C">
        <w:t>where the EU</w:t>
      </w:r>
      <w:r w:rsidRPr="00B7569A" w:rsidR="00FF0187">
        <w:t xml:space="preserve"> seeks to add new</w:t>
      </w:r>
      <w:r w:rsidRPr="00B7569A" w:rsidR="0054138C">
        <w:t xml:space="preserve"> </w:t>
      </w:r>
      <w:r w:rsidRPr="00B7569A" w:rsidR="00FF0187">
        <w:t xml:space="preserve">legislative </w:t>
      </w:r>
      <w:r w:rsidRPr="00B7569A" w:rsidR="0054138C">
        <w:t xml:space="preserve">provisions </w:t>
      </w:r>
      <w:r w:rsidRPr="00B7569A" w:rsidR="00FF0187">
        <w:t>to the list</w:t>
      </w:r>
      <w:r w:rsidRPr="00B7569A" w:rsidR="0054138C">
        <w:t xml:space="preserve"> in the annexes. At that </w:t>
      </w:r>
      <w:r w:rsidRPr="00B7569A" w:rsidR="00FF0187">
        <w:t>point</w:t>
      </w:r>
      <w:r w:rsidRPr="00B7569A" w:rsidR="000538E6">
        <w:t>,</w:t>
      </w:r>
      <w:r w:rsidRPr="00B7569A" w:rsidR="00FF0187">
        <w:t xml:space="preserve"> </w:t>
      </w:r>
      <w:r w:rsidRPr="00B7569A" w:rsidR="0054138C">
        <w:t xml:space="preserve">the EU has </w:t>
      </w:r>
      <w:r w:rsidRPr="00B7569A" w:rsidR="000538E6">
        <w:t xml:space="preserve">to </w:t>
      </w:r>
      <w:r w:rsidRPr="00B7569A" w:rsidR="00FF0187">
        <w:t xml:space="preserve">present </w:t>
      </w:r>
      <w:r w:rsidRPr="00B7569A" w:rsidR="0054138C">
        <w:t xml:space="preserve">that proposal to the </w:t>
      </w:r>
      <w:r w:rsidRPr="00B7569A" w:rsidR="00FF0187">
        <w:t>UK</w:t>
      </w:r>
      <w:r w:rsidRPr="00B7569A" w:rsidR="0054138C">
        <w:t xml:space="preserve"> and </w:t>
      </w:r>
      <w:r w:rsidRPr="00B7569A" w:rsidR="00FF0187">
        <w:t>the Joint Committee, and the UK has to decide whether to agree to it</w:t>
      </w:r>
      <w:r w:rsidRPr="00B7569A" w:rsidR="0054138C">
        <w:t xml:space="preserve"> or not. That is a </w:t>
      </w:r>
      <w:r w:rsidRPr="00B7569A" w:rsidR="00FF0187">
        <w:t xml:space="preserve">clear decision for the UK, and in that context </w:t>
      </w:r>
      <w:r w:rsidRPr="00B7569A" w:rsidR="0054138C">
        <w:t xml:space="preserve">there </w:t>
      </w:r>
      <w:r w:rsidRPr="00B7569A" w:rsidR="00FF0187">
        <w:t xml:space="preserve">would be a future </w:t>
      </w:r>
      <w:r w:rsidRPr="00B7569A" w:rsidR="0054138C">
        <w:t>p</w:t>
      </w:r>
      <w:r w:rsidRPr="00B7569A" w:rsidR="00FF0187">
        <w:t xml:space="preserve">arliamentary scrutiny </w:t>
      </w:r>
      <w:r w:rsidRPr="00B7569A" w:rsidR="0054138C">
        <w:t xml:space="preserve">role with respect to </w:t>
      </w:r>
      <w:r w:rsidRPr="00B7569A" w:rsidR="00FF0187">
        <w:t>those dec</w:t>
      </w:r>
      <w:r w:rsidRPr="00B7569A" w:rsidR="0054138C">
        <w:t xml:space="preserve">isions. There are </w:t>
      </w:r>
      <w:r w:rsidRPr="00B7569A" w:rsidR="00FF0187">
        <w:t xml:space="preserve">two different mechanisms in </w:t>
      </w:r>
      <w:r w:rsidRPr="00B7569A" w:rsidR="0054138C">
        <w:t xml:space="preserve">the </w:t>
      </w:r>
      <w:r w:rsidRPr="00B7569A" w:rsidR="000538E6">
        <w:t>p</w:t>
      </w:r>
      <w:r w:rsidRPr="00B7569A" w:rsidR="0054138C">
        <w:t>rotocol</w:t>
      </w:r>
      <w:r w:rsidRPr="00B7569A" w:rsidR="00FF0187">
        <w:t>.</w:t>
      </w:r>
    </w:p>
    <w:p w:rsidR="00871944" w:rsidRPr="00B7569A" w:rsidP="00FF0187">
      <w:pPr>
        <w:pStyle w:val="Answer"/>
      </w:pPr>
      <w:sdt>
        <w:sdtPr>
          <w:alias w:val="Witness"/>
          <w:id w:val="-827127718"/>
          <w:placeholder>
            <w:docPart w:val="DefaultPlaceholder_1082065158"/>
          </w:placeholder>
          <w:richText/>
        </w:sdtPr>
        <w:sdtContent>
          <w:r w:rsidRPr="00B7569A" w:rsidR="00B868AD">
            <w:rPr>
              <w:b/>
              <w:i/>
            </w:rPr>
            <w:t>Penny Mordaunt:</w:t>
          </w:r>
          <w:r w:rsidRPr="00B7569A" w:rsidR="00525896">
            <w:rPr>
              <w:b/>
            </w:rPr>
            <w:t xml:space="preserve"> </w:t>
          </w:r>
        </w:sdtContent>
      </w:sdt>
      <w:r w:rsidRPr="00B7569A" w:rsidR="0054138C">
        <w:t xml:space="preserve">It is still to be </w:t>
      </w:r>
      <w:r w:rsidRPr="00B7569A" w:rsidR="00FF0187">
        <w:t>decided on, but the</w:t>
      </w:r>
      <w:r w:rsidRPr="00B7569A" w:rsidR="0054138C">
        <w:t xml:space="preserve">re are several areas which </w:t>
      </w:r>
      <w:r w:rsidRPr="00B7569A" w:rsidR="00FF0187">
        <w:t>Parliament</w:t>
      </w:r>
      <w:r w:rsidRPr="00B7569A" w:rsidR="000538E6">
        <w:t xml:space="preserve"> </w:t>
      </w:r>
      <w:r w:rsidRPr="00B7569A" w:rsidR="0054138C">
        <w:t xml:space="preserve">and </w:t>
      </w:r>
      <w:r w:rsidRPr="00B7569A" w:rsidR="00FF0187">
        <w:t>particularly your Committee</w:t>
      </w:r>
      <w:r w:rsidRPr="00B7569A" w:rsidR="000538E6">
        <w:t xml:space="preserve"> </w:t>
      </w:r>
      <w:r w:rsidRPr="00B7569A" w:rsidR="0054138C">
        <w:t xml:space="preserve">would want </w:t>
      </w:r>
      <w:r w:rsidRPr="00B7569A" w:rsidR="00FF0187">
        <w:t>to have scrutiny</w:t>
      </w:r>
      <w:r w:rsidRPr="00B7569A" w:rsidR="0054138C">
        <w:t xml:space="preserve"> of</w:t>
      </w:r>
      <w:r w:rsidRPr="00B7569A" w:rsidR="00FF0187">
        <w:t xml:space="preserve">, </w:t>
      </w:r>
      <w:r w:rsidRPr="00B7569A" w:rsidR="0054138C">
        <w:t>this being one example</w:t>
      </w:r>
      <w:r w:rsidRPr="00B7569A" w:rsidR="000538E6">
        <w:t>. There is</w:t>
      </w:r>
      <w:r w:rsidRPr="00B7569A" w:rsidR="0054138C">
        <w:t xml:space="preserve"> the Joint C</w:t>
      </w:r>
      <w:r w:rsidRPr="00B7569A" w:rsidR="00FF0187">
        <w:t xml:space="preserve">onsultative </w:t>
      </w:r>
      <w:r w:rsidRPr="00B7569A" w:rsidR="00CD0D1F">
        <w:t>W</w:t>
      </w:r>
      <w:r w:rsidRPr="00B7569A" w:rsidR="00FF0187">
        <w:t xml:space="preserve">orking </w:t>
      </w:r>
      <w:r w:rsidRPr="00B7569A" w:rsidR="00CD0D1F">
        <w:t>G</w:t>
      </w:r>
      <w:r w:rsidRPr="00B7569A" w:rsidR="0054138C">
        <w:t xml:space="preserve">roup </w:t>
      </w:r>
      <w:r w:rsidRPr="00B7569A" w:rsidR="00FF0187">
        <w:t xml:space="preserve">under the </w:t>
      </w:r>
      <w:r w:rsidRPr="00B7569A" w:rsidR="0054138C">
        <w:t>Withdrawal Agreement J</w:t>
      </w:r>
      <w:r w:rsidRPr="00B7569A" w:rsidR="00FF0187">
        <w:t xml:space="preserve">oint </w:t>
      </w:r>
      <w:r w:rsidRPr="00B7569A" w:rsidR="0054138C">
        <w:t>C</w:t>
      </w:r>
      <w:r w:rsidRPr="00B7569A" w:rsidR="00FF0187">
        <w:t xml:space="preserve">ommittee and the </w:t>
      </w:r>
      <w:r w:rsidRPr="00B7569A" w:rsidR="00032AC8">
        <w:t>Northern Ireland protocol</w:t>
      </w:r>
      <w:r w:rsidRPr="00B7569A" w:rsidR="000538E6">
        <w:t>.</w:t>
      </w:r>
      <w:r w:rsidRPr="00B7569A" w:rsidR="00FF0187">
        <w:t xml:space="preserve"> There </w:t>
      </w:r>
      <w:r w:rsidRPr="00B7569A" w:rsidR="0054138C">
        <w:t>are</w:t>
      </w:r>
      <w:r w:rsidRPr="00B7569A" w:rsidR="00FF0187">
        <w:t xml:space="preserve"> certain key areas where we need to develop</w:t>
      </w:r>
      <w:r w:rsidRPr="00B7569A" w:rsidR="0054138C">
        <w:t xml:space="preserve"> </w:t>
      </w:r>
      <w:r w:rsidRPr="00B7569A" w:rsidR="00FF0187">
        <w:t xml:space="preserve">mechanisms where the European Scrutiny Committee and Parliament </w:t>
      </w:r>
      <w:r w:rsidRPr="00B7569A" w:rsidR="0054138C">
        <w:t xml:space="preserve">more widely </w:t>
      </w:r>
      <w:r w:rsidRPr="00B7569A" w:rsidR="00FF0187">
        <w:t>can scrutinise these things going forward</w:t>
      </w:r>
      <w:r w:rsidRPr="00B7569A" w:rsidR="000538E6">
        <w:t>. Quite w</w:t>
      </w:r>
      <w:r w:rsidRPr="00B7569A" w:rsidR="0054138C">
        <w:t xml:space="preserve">hat they are and the </w:t>
      </w:r>
      <w:r w:rsidRPr="00B7569A" w:rsidR="00FF0187">
        <w:t xml:space="preserve">shape of </w:t>
      </w:r>
      <w:r w:rsidRPr="00B7569A" w:rsidR="0054138C">
        <w:t xml:space="preserve">them is still to be determined and will not </w:t>
      </w:r>
      <w:r w:rsidRPr="00B7569A" w:rsidR="00FF0187">
        <w:t>be settled until negotiations are</w:t>
      </w:r>
      <w:r w:rsidRPr="00B7569A" w:rsidR="00C7116C">
        <w:t xml:space="preserve"> concluded</w:t>
      </w:r>
      <w:r w:rsidRPr="00B7569A" w:rsidR="0054138C">
        <w:t xml:space="preserve">. It is </w:t>
      </w:r>
      <w:r w:rsidRPr="00B7569A" w:rsidR="00FF0187">
        <w:t>very much appreciated by the Cabinet Office and elsewhere that we need to create these mechanisms to ensure</w:t>
      </w:r>
      <w:r w:rsidRPr="00B7569A" w:rsidR="00C7116C">
        <w:t xml:space="preserve"> proper</w:t>
      </w:r>
      <w:r w:rsidRPr="00B7569A" w:rsidR="00FF0187">
        <w:t xml:space="preserve"> scrutiny.</w:t>
      </w:r>
    </w:p>
    <w:p w:rsidR="00525896" w:rsidRPr="00B7569A" w:rsidP="00FF0187">
      <w:pPr>
        <w:pStyle w:val="Question"/>
      </w:pPr>
      <w:sdt>
        <w:sdtPr>
          <w:alias w:val="Member"/>
          <w:tag w:val="&lt;Member mnisId='1502' dodsId='31694'&gt;"/>
          <w:id w:val="193745038"/>
          <w:placeholder>
            <w:docPart w:val="DefaultPlaceholder_1082065158"/>
          </w:placeholder>
          <w:richText/>
        </w:sdtPr>
        <w:sdtContent>
          <w:r w:rsidRPr="00B7569A" w:rsidR="000F67A2">
            <w:rPr>
              <w:b/>
            </w:rPr>
            <w:t>Mr Jones:</w:t>
          </w:r>
        </w:sdtContent>
      </w:sdt>
      <w:r w:rsidRPr="00B7569A" w:rsidR="00871944">
        <w:t xml:space="preserve"> </w:t>
      </w:r>
      <w:r w:rsidRPr="00B7569A" w:rsidR="00CD0D1F">
        <w:t>As I understand it</w:t>
      </w:r>
      <w:r w:rsidRPr="00B7569A" w:rsidR="00C7116C">
        <w:t>,</w:t>
      </w:r>
      <w:r w:rsidRPr="00B7569A" w:rsidR="00EA60C1">
        <w:t xml:space="preserve"> </w:t>
      </w:r>
      <w:r w:rsidRPr="00B7569A" w:rsidR="00CD0D1F">
        <w:t>the Joi</w:t>
      </w:r>
      <w:r w:rsidRPr="00B7569A" w:rsidR="00FF0187">
        <w:t xml:space="preserve">nt </w:t>
      </w:r>
      <w:r w:rsidRPr="00B7569A" w:rsidR="00CD0D1F">
        <w:t>C</w:t>
      </w:r>
      <w:r w:rsidRPr="00B7569A" w:rsidR="00FF0187">
        <w:t xml:space="preserve">onsultative </w:t>
      </w:r>
      <w:r w:rsidRPr="00B7569A" w:rsidR="00CD0D1F">
        <w:t>W</w:t>
      </w:r>
      <w:r w:rsidRPr="00B7569A" w:rsidR="00FF0187">
        <w:t xml:space="preserve">orking </w:t>
      </w:r>
      <w:r w:rsidRPr="00B7569A" w:rsidR="00CD0D1F">
        <w:t>G</w:t>
      </w:r>
      <w:r w:rsidRPr="00B7569A" w:rsidR="00FF0187">
        <w:t>roup has not met yet. Is that right?</w:t>
      </w:r>
    </w:p>
    <w:p w:rsidR="00FF0187" w:rsidRPr="00B7569A" w:rsidP="00FF0187">
      <w:pPr>
        <w:pStyle w:val="Answer"/>
      </w:pPr>
      <w:sdt>
        <w:sdtPr>
          <w:alias w:val="Witness"/>
          <w:id w:val="781079452"/>
          <w:placeholder>
            <w:docPart w:val="DefaultPlaceholder_1082065158"/>
          </w:placeholder>
          <w:richText/>
        </w:sdtPr>
        <w:sdtContent>
          <w:r w:rsidRPr="00B7569A" w:rsidR="00B868AD">
            <w:rPr>
              <w:b/>
              <w:i/>
            </w:rPr>
            <w:t>Penny Mordaunt:</w:t>
          </w:r>
          <w:r w:rsidRPr="00B7569A" w:rsidR="00871944">
            <w:rPr>
              <w:b/>
            </w:rPr>
            <w:t xml:space="preserve"> </w:t>
          </w:r>
        </w:sdtContent>
      </w:sdt>
      <w:r w:rsidRPr="00B7569A" w:rsidR="00EA60C1">
        <w:t xml:space="preserve">Yes. </w:t>
      </w:r>
      <w:r w:rsidRPr="00B7569A">
        <w:t xml:space="preserve">This is something that would be </w:t>
      </w:r>
      <w:r w:rsidRPr="00B7569A" w:rsidR="00C7116C">
        <w:t>at</w:t>
      </w:r>
      <w:r w:rsidRPr="00B7569A" w:rsidR="00EA60C1">
        <w:t xml:space="preserve"> the end of the of the transition period, </w:t>
      </w:r>
      <w:r w:rsidRPr="00B7569A">
        <w:t xml:space="preserve">and although the </w:t>
      </w:r>
      <w:r w:rsidRPr="00B7569A" w:rsidR="00EA60C1">
        <w:t>W</w:t>
      </w:r>
      <w:r w:rsidRPr="00B7569A">
        <w:t xml:space="preserve">ithdrawal </w:t>
      </w:r>
      <w:r w:rsidRPr="00B7569A" w:rsidR="00EA60C1">
        <w:t>A</w:t>
      </w:r>
      <w:r w:rsidRPr="00B7569A">
        <w:t>greement</w:t>
      </w:r>
      <w:r w:rsidRPr="00B7569A" w:rsidR="00EA60C1">
        <w:t xml:space="preserve"> Joint Committee</w:t>
      </w:r>
      <w:r w:rsidRPr="00B7569A">
        <w:t xml:space="preserve"> stays in existence </w:t>
      </w:r>
      <w:r w:rsidRPr="00B7569A" w:rsidR="00EA60C1">
        <w:t>f</w:t>
      </w:r>
      <w:r w:rsidRPr="00B7569A">
        <w:t xml:space="preserve">or </w:t>
      </w:r>
      <w:r w:rsidRPr="00B7569A" w:rsidR="00EA60C1">
        <w:t>as long as it is needed—</w:t>
      </w:r>
      <w:r w:rsidRPr="00B7569A">
        <w:t xml:space="preserve">as long as the </w:t>
      </w:r>
      <w:r w:rsidRPr="00B7569A" w:rsidR="00C7116C">
        <w:t>w</w:t>
      </w:r>
      <w:r w:rsidRPr="00B7569A">
        <w:t xml:space="preserve">ithdrawal </w:t>
      </w:r>
      <w:r w:rsidRPr="00B7569A" w:rsidR="00C7116C">
        <w:t>a</w:t>
      </w:r>
      <w:r w:rsidRPr="00B7569A" w:rsidR="00EA60C1">
        <w:t xml:space="preserve">greement and the </w:t>
      </w:r>
      <w:r w:rsidRPr="00B7569A" w:rsidR="00032AC8">
        <w:t>Northern Ireland protocol</w:t>
      </w:r>
      <w:r w:rsidRPr="00B7569A" w:rsidR="00EA60C1">
        <w:t xml:space="preserve"> are in effect—</w:t>
      </w:r>
      <w:r w:rsidRPr="00B7569A">
        <w:t xml:space="preserve">its meetings would be infrequent and the </w:t>
      </w:r>
      <w:r w:rsidRPr="00B7569A" w:rsidR="00EA60C1">
        <w:t>J</w:t>
      </w:r>
      <w:r w:rsidRPr="00B7569A">
        <w:t xml:space="preserve">oint </w:t>
      </w:r>
      <w:r w:rsidRPr="00B7569A" w:rsidR="00EA60C1">
        <w:t>C</w:t>
      </w:r>
      <w:r w:rsidRPr="00B7569A">
        <w:t xml:space="preserve">onsultative </w:t>
      </w:r>
      <w:r w:rsidRPr="00B7569A" w:rsidR="00EA60C1">
        <w:t>W</w:t>
      </w:r>
      <w:r w:rsidRPr="00B7569A">
        <w:t xml:space="preserve">orking </w:t>
      </w:r>
      <w:r w:rsidRPr="00B7569A" w:rsidR="00EA60C1">
        <w:t>G</w:t>
      </w:r>
      <w:r w:rsidRPr="00B7569A">
        <w:t xml:space="preserve">roup would </w:t>
      </w:r>
      <w:r w:rsidRPr="00B7569A" w:rsidR="00EA60C1">
        <w:t xml:space="preserve">meet </w:t>
      </w:r>
      <w:r w:rsidRPr="00B7569A">
        <w:t>on a monthly basis</w:t>
      </w:r>
      <w:r w:rsidRPr="00B7569A" w:rsidR="00EA60C1">
        <w:t xml:space="preserve">. That </w:t>
      </w:r>
      <w:r w:rsidRPr="00B7569A">
        <w:t xml:space="preserve">is something that </w:t>
      </w:r>
      <w:r w:rsidRPr="00B7569A" w:rsidR="00EA60C1">
        <w:t xml:space="preserve">is </w:t>
      </w:r>
      <w:r w:rsidRPr="00B7569A">
        <w:t>there for the future.</w:t>
      </w:r>
    </w:p>
    <w:p w:rsidR="00871944" w:rsidRPr="00B7569A" w:rsidP="00FF0187">
      <w:pPr>
        <w:pStyle w:val="Question"/>
      </w:pPr>
      <w:sdt>
        <w:sdtPr>
          <w:alias w:val="Member"/>
          <w:tag w:val="&lt;Member mnisId='1502' dodsId='31694'&gt;"/>
          <w:id w:val="-1927877378"/>
          <w:placeholder>
            <w:docPart w:val="DefaultPlaceholder_1082065158"/>
          </w:placeholder>
          <w:richText/>
        </w:sdtPr>
        <w:sdtContent>
          <w:r w:rsidRPr="00B7569A" w:rsidR="000F67A2">
            <w:rPr>
              <w:b/>
            </w:rPr>
            <w:t>Mr Jones:</w:t>
          </w:r>
        </w:sdtContent>
      </w:sdt>
      <w:r w:rsidRPr="00B7569A" w:rsidR="00FF0187">
        <w:t xml:space="preserve"> </w:t>
      </w:r>
      <w:r w:rsidRPr="00B7569A" w:rsidR="00EA60C1">
        <w:t xml:space="preserve">Could you </w:t>
      </w:r>
      <w:r w:rsidRPr="00B7569A" w:rsidR="00FF0187">
        <w:t xml:space="preserve">explain </w:t>
      </w:r>
      <w:r w:rsidRPr="00B7569A" w:rsidR="00EA60C1">
        <w:t xml:space="preserve">in </w:t>
      </w:r>
      <w:r w:rsidRPr="00B7569A" w:rsidR="00FF0187">
        <w:t>a little more detail how you anticipate the law</w:t>
      </w:r>
      <w:r w:rsidRPr="00B7569A" w:rsidR="00C7116C">
        <w:t>-</w:t>
      </w:r>
      <w:r w:rsidRPr="00B7569A" w:rsidR="00FF0187">
        <w:t>making process would work in practice</w:t>
      </w:r>
      <w:r w:rsidRPr="00B7569A" w:rsidR="00EA60C1">
        <w:t xml:space="preserve">? </w:t>
      </w:r>
      <w:r w:rsidRPr="00B7569A" w:rsidR="00FF0187">
        <w:t>At what stage would you expect the European Union to tell the UK of any plan</w:t>
      </w:r>
      <w:r w:rsidRPr="00B7569A" w:rsidR="00C7116C">
        <w:t xml:space="preserve"> and</w:t>
      </w:r>
      <w:r w:rsidRPr="00B7569A" w:rsidR="00EA60C1">
        <w:t xml:space="preserve"> EU </w:t>
      </w:r>
      <w:r w:rsidRPr="00B7569A" w:rsidR="00C7116C">
        <w:t>A</w:t>
      </w:r>
      <w:r w:rsidRPr="00B7569A" w:rsidR="00EA60C1">
        <w:t>ct</w:t>
      </w:r>
      <w:r w:rsidRPr="00B7569A" w:rsidR="00C7116C">
        <w:t xml:space="preserve"> that </w:t>
      </w:r>
      <w:r w:rsidRPr="00B7569A" w:rsidR="00EA60C1">
        <w:t xml:space="preserve">it </w:t>
      </w:r>
      <w:r w:rsidRPr="00B7569A" w:rsidR="00FF0187">
        <w:t xml:space="preserve">considered </w:t>
      </w:r>
      <w:r w:rsidRPr="00B7569A" w:rsidR="00EA60C1">
        <w:t xml:space="preserve">might be </w:t>
      </w:r>
      <w:r w:rsidRPr="00B7569A" w:rsidR="00FF0187">
        <w:t>wi</w:t>
      </w:r>
      <w:r w:rsidRPr="00B7569A" w:rsidR="00EA60C1">
        <w:t xml:space="preserve">thin the scope of the protocol? What </w:t>
      </w:r>
      <w:r w:rsidRPr="00B7569A" w:rsidR="00FF0187">
        <w:t>would be your strategy for monitoring and influencing the development of those acts?</w:t>
      </w:r>
    </w:p>
    <w:p w:rsidR="001C0E1D" w:rsidRPr="00B7569A" w:rsidP="00871944">
      <w:pPr>
        <w:pStyle w:val="Answer"/>
      </w:pPr>
      <w:sdt>
        <w:sdtPr>
          <w:alias w:val="Witness"/>
          <w:id w:val="-992405784"/>
          <w:placeholder>
            <w:docPart w:val="DefaultPlaceholder_1082065158"/>
          </w:placeholder>
          <w:richText/>
        </w:sdtPr>
        <w:sdtContent>
          <w:r w:rsidRPr="00B7569A" w:rsidR="00B868AD">
            <w:rPr>
              <w:b/>
              <w:i/>
            </w:rPr>
            <w:t>Penny Mordaunt:</w:t>
          </w:r>
          <w:r w:rsidRPr="00B7569A" w:rsidR="00871944">
            <w:rPr>
              <w:b/>
            </w:rPr>
            <w:t xml:space="preserve"> </w:t>
          </w:r>
        </w:sdtContent>
      </w:sdt>
      <w:r w:rsidRPr="00B7569A" w:rsidR="00EA60C1">
        <w:t>A</w:t>
      </w:r>
      <w:r w:rsidRPr="00B7569A" w:rsidR="00FF0187">
        <w:t xml:space="preserve">gain, these are difficult questions to answer in substantial detail because they are still live issues in the negotiations, but I can reassure the Committee that it is very clear that there needs to be a clear process </w:t>
      </w:r>
      <w:r w:rsidRPr="00B7569A" w:rsidR="00C7116C">
        <w:t xml:space="preserve">that </w:t>
      </w:r>
      <w:r w:rsidRPr="00B7569A" w:rsidR="00FF0187">
        <w:t>has transparency and ensur</w:t>
      </w:r>
      <w:r w:rsidRPr="00B7569A" w:rsidR="00C7116C">
        <w:t>es</w:t>
      </w:r>
      <w:r w:rsidRPr="00B7569A" w:rsidR="00FF0187">
        <w:t xml:space="preserve"> that not just Government but</w:t>
      </w:r>
      <w:r w:rsidRPr="00B7569A" w:rsidR="00E836C5">
        <w:t xml:space="preserve"> those there </w:t>
      </w:r>
      <w:r w:rsidRPr="00B7569A" w:rsidR="00FF0187">
        <w:t>to scrutinise it</w:t>
      </w:r>
      <w:r w:rsidRPr="00B7569A" w:rsidR="00E836C5">
        <w:t xml:space="preserve"> a</w:t>
      </w:r>
      <w:r w:rsidRPr="00B7569A" w:rsidR="00FF0187">
        <w:t xml:space="preserve">re fully aware of the </w:t>
      </w:r>
      <w:r w:rsidRPr="00B7569A" w:rsidR="00E836C5">
        <w:t>implications of such an intervention.</w:t>
      </w:r>
    </w:p>
    <w:p w:rsidR="00871944" w:rsidRPr="00B7569A" w:rsidP="001C0E1D">
      <w:pPr>
        <w:pStyle w:val="Question"/>
      </w:pPr>
      <w:sdt>
        <w:sdtPr>
          <w:alias w:val="Member"/>
          <w:tag w:val="&lt;Member mnisId='1502' dodsId='31694'&gt;"/>
          <w:id w:val="1384138900"/>
          <w:placeholder>
            <w:docPart w:val="DefaultPlaceholder_1082065158"/>
          </w:placeholder>
          <w:richText/>
        </w:sdtPr>
        <w:sdtContent>
          <w:r w:rsidRPr="00B7569A" w:rsidR="000F67A2">
            <w:rPr>
              <w:b/>
            </w:rPr>
            <w:t>Mr Jones:</w:t>
          </w:r>
        </w:sdtContent>
      </w:sdt>
      <w:r w:rsidRPr="00B7569A" w:rsidR="001C0E1D">
        <w:t xml:space="preserve"> That process has not yet been developed</w:t>
      </w:r>
      <w:r w:rsidRPr="00B7569A" w:rsidR="00C7116C">
        <w:t xml:space="preserve">; </w:t>
      </w:r>
      <w:r w:rsidRPr="00B7569A" w:rsidR="001C0E1D">
        <w:t>is that right?</w:t>
      </w:r>
    </w:p>
    <w:p w:rsidR="001C0E1D" w:rsidRPr="00B7569A" w:rsidP="001C0E1D">
      <w:pPr>
        <w:pStyle w:val="Answer"/>
      </w:pPr>
      <w:sdt>
        <w:sdtPr>
          <w:alias w:val="Witness"/>
          <w:id w:val="154351994"/>
          <w:placeholder>
            <w:docPart w:val="DefaultPlaceholder_1082065158"/>
          </w:placeholder>
          <w:richText/>
        </w:sdtPr>
        <w:sdtContent>
          <w:r w:rsidRPr="00B7569A" w:rsidR="00B868AD">
            <w:rPr>
              <w:b/>
              <w:i/>
            </w:rPr>
            <w:t>Penny Mordaunt:</w:t>
          </w:r>
          <w:r w:rsidRPr="00B7569A">
            <w:rPr>
              <w:b/>
            </w:rPr>
            <w:t xml:space="preserve"> </w:t>
          </w:r>
        </w:sdtContent>
      </w:sdt>
      <w:r w:rsidRPr="00B7569A" w:rsidR="00C7116C">
        <w:t>That is c</w:t>
      </w:r>
      <w:r w:rsidRPr="00B7569A">
        <w:t>orrect.</w:t>
      </w:r>
      <w:r w:rsidRPr="00B7569A" w:rsidR="00E836C5">
        <w:t xml:space="preserve"> It</w:t>
      </w:r>
      <w:r w:rsidRPr="00B7569A" w:rsidR="00C7116C">
        <w:t xml:space="preserve"> is part of, and</w:t>
      </w:r>
      <w:r w:rsidRPr="00B7569A" w:rsidR="00E836C5">
        <w:t xml:space="preserve"> will need to be led by</w:t>
      </w:r>
      <w:r w:rsidRPr="00B7569A" w:rsidR="00C7116C">
        <w:t>,</w:t>
      </w:r>
      <w:r w:rsidRPr="00B7569A" w:rsidR="00E836C5">
        <w:t xml:space="preserve"> the co</w:t>
      </w:r>
      <w:r w:rsidRPr="00B7569A" w:rsidR="00C7116C">
        <w:t xml:space="preserve">nclusions </w:t>
      </w:r>
      <w:r w:rsidRPr="00B7569A" w:rsidR="00E836C5">
        <w:t>of the negotiations.</w:t>
      </w:r>
    </w:p>
    <w:p w:rsidR="001C0E1D" w:rsidRPr="00B7569A" w:rsidP="001C0E1D">
      <w:pPr>
        <w:pStyle w:val="Question"/>
      </w:pPr>
      <w:sdt>
        <w:sdtPr>
          <w:alias w:val="Member"/>
          <w:tag w:val="&lt;Member mnisId='1502' dodsId='31694'&gt;"/>
          <w:id w:val="-1338385679"/>
          <w:placeholder>
            <w:docPart w:val="DefaultPlaceholder_1082065158"/>
          </w:placeholder>
          <w:richText/>
        </w:sdtPr>
        <w:sdtContent>
          <w:r w:rsidRPr="00B7569A" w:rsidR="000F67A2">
            <w:rPr>
              <w:b/>
            </w:rPr>
            <w:t>Mr Jones:</w:t>
          </w:r>
        </w:sdtContent>
      </w:sdt>
      <w:r w:rsidRPr="00B7569A">
        <w:t xml:space="preserve"> It is possibly the case that</w:t>
      </w:r>
      <w:r w:rsidRPr="00B7569A" w:rsidR="00C7116C">
        <w:t>,</w:t>
      </w:r>
      <w:r w:rsidRPr="00B7569A">
        <w:t xml:space="preserve"> if </w:t>
      </w:r>
      <w:r w:rsidRPr="00B7569A" w:rsidR="00E836C5">
        <w:t xml:space="preserve">that </w:t>
      </w:r>
      <w:r w:rsidRPr="00B7569A">
        <w:t xml:space="preserve">process ever did come </w:t>
      </w:r>
      <w:r w:rsidRPr="00B7569A" w:rsidR="00E836C5">
        <w:t xml:space="preserve">into </w:t>
      </w:r>
      <w:r w:rsidRPr="00B7569A">
        <w:t>operation</w:t>
      </w:r>
      <w:r w:rsidRPr="00B7569A" w:rsidR="00C7116C">
        <w:t>,</w:t>
      </w:r>
      <w:r w:rsidRPr="00B7569A" w:rsidR="00E836C5">
        <w:t xml:space="preserve"> the United Kingdom would not necessarily agree with certain EU </w:t>
      </w:r>
      <w:r w:rsidRPr="00B7569A" w:rsidR="00C7116C">
        <w:t>A</w:t>
      </w:r>
      <w:r w:rsidRPr="00B7569A" w:rsidR="00E836C5">
        <w:t xml:space="preserve">cts applying to Northern Ireland. </w:t>
      </w:r>
      <w:r w:rsidRPr="00B7569A" w:rsidR="00C7116C">
        <w:t xml:space="preserve">That is </w:t>
      </w:r>
      <w:r w:rsidRPr="00B7569A" w:rsidR="00E836C5">
        <w:t>right</w:t>
      </w:r>
      <w:r w:rsidRPr="00B7569A" w:rsidR="00C7116C">
        <w:t>, is it not</w:t>
      </w:r>
      <w:r w:rsidRPr="00B7569A" w:rsidR="00E836C5">
        <w:t>?</w:t>
      </w:r>
    </w:p>
    <w:p w:rsidR="002E3D53" w:rsidRPr="00B7569A" w:rsidP="00FF0187">
      <w:pPr>
        <w:pStyle w:val="Answer"/>
        <w:tabs>
          <w:tab w:val="left" w:pos="3780"/>
        </w:tabs>
      </w:pPr>
      <w:sdt>
        <w:sdtPr>
          <w:alias w:val="Witness"/>
          <w:id w:val="1702130762"/>
          <w:placeholder>
            <w:docPart w:val="DefaultPlaceholder_1082065158"/>
          </w:placeholder>
          <w:richText/>
        </w:sdtPr>
        <w:sdtContent>
          <w:r w:rsidRPr="00B7569A" w:rsidR="00B868AD">
            <w:rPr>
              <w:b/>
              <w:i/>
            </w:rPr>
            <w:t>Penny Mordaunt:</w:t>
          </w:r>
          <w:r w:rsidRPr="00B7569A">
            <w:rPr>
              <w:b/>
            </w:rPr>
            <w:t xml:space="preserve"> </w:t>
          </w:r>
        </w:sdtContent>
      </w:sdt>
      <w:r w:rsidRPr="00B7569A">
        <w:t>Yes</w:t>
      </w:r>
      <w:r w:rsidRPr="00B7569A" w:rsidR="00FF0187">
        <w:t>, that is possible.</w:t>
      </w:r>
    </w:p>
    <w:p w:rsidR="00E836C5" w:rsidRPr="00B7569A" w:rsidP="00FF0187">
      <w:pPr>
        <w:pStyle w:val="Question"/>
      </w:pPr>
      <w:sdt>
        <w:sdtPr>
          <w:alias w:val="Member"/>
          <w:tag w:val="&lt;Member mnisId='1502' dodsId='31694'&gt;"/>
          <w:id w:val="1125963167"/>
          <w:placeholder>
            <w:docPart w:val="DefaultPlaceholder_1082065158"/>
          </w:placeholder>
          <w:richText/>
        </w:sdtPr>
        <w:sdtContent>
          <w:r w:rsidRPr="00B7569A" w:rsidR="000F67A2">
            <w:rPr>
              <w:b/>
            </w:rPr>
            <w:t>Mr Jones:</w:t>
          </w:r>
        </w:sdtContent>
      </w:sdt>
      <w:r w:rsidRPr="00B7569A" w:rsidR="002E3D53">
        <w:t xml:space="preserve"> If there </w:t>
      </w:r>
      <w:r w:rsidRPr="00B7569A" w:rsidR="00FF0187">
        <w:t>were a continuing disagreement</w:t>
      </w:r>
      <w:r w:rsidRPr="00B7569A" w:rsidR="00C7116C">
        <w:t>,</w:t>
      </w:r>
      <w:r w:rsidRPr="00B7569A">
        <w:t xml:space="preserve"> i</w:t>
      </w:r>
      <w:r w:rsidRPr="00B7569A" w:rsidR="00FF0187">
        <w:t>s it right that the European Court of Justice would be t</w:t>
      </w:r>
      <w:r w:rsidRPr="00B7569A">
        <w:t>he final arbiter of any dispute?</w:t>
      </w:r>
    </w:p>
    <w:p w:rsidR="00E836C5" w:rsidRPr="00B7569A" w:rsidP="00E836C5">
      <w:pPr>
        <w:pStyle w:val="Answer"/>
      </w:pPr>
      <w:sdt>
        <w:sdtPr>
          <w:alias w:val="Witness"/>
          <w:id w:val="-1423560169"/>
          <w:placeholder>
            <w:docPart w:val="DefaultPlaceholder_1082065158"/>
          </w:placeholder>
          <w:richText/>
        </w:sdtPr>
        <w:sdtContent>
          <w:r w:rsidRPr="00B7569A">
            <w:rPr>
              <w:b/>
              <w:i/>
            </w:rPr>
            <w:t>Penny Mordaunt:</w:t>
          </w:r>
          <w:r w:rsidRPr="00B7569A">
            <w:rPr>
              <w:b/>
            </w:rPr>
            <w:t xml:space="preserve"> </w:t>
          </w:r>
        </w:sdtContent>
      </w:sdt>
      <w:r w:rsidRPr="00B7569A">
        <w:t>The short answer to that is no.</w:t>
      </w:r>
    </w:p>
    <w:p w:rsidR="00C7116C" w:rsidRPr="00B7569A" w:rsidP="00B0094B">
      <w:pPr>
        <w:pStyle w:val="Answer"/>
      </w:pPr>
      <w:sdt>
        <w:sdtPr>
          <w:alias w:val="Witness"/>
          <w:id w:val="-459573722"/>
          <w:placeholder>
            <w:docPart w:val="DefaultPlaceholder_1082065158"/>
          </w:placeholder>
          <w:richText/>
        </w:sdtPr>
        <w:sdtContent>
          <w:r w:rsidRPr="00B7569A" w:rsidR="00E836C5">
            <w:rPr>
              <w:b/>
              <w:i/>
            </w:rPr>
            <w:t>Brendan Threlfall:</w:t>
          </w:r>
          <w:r w:rsidRPr="00B7569A" w:rsidR="00E836C5">
            <w:rPr>
              <w:b/>
            </w:rPr>
            <w:t xml:space="preserve"> </w:t>
          </w:r>
        </w:sdtContent>
      </w:sdt>
      <w:r w:rsidRPr="00B7569A" w:rsidR="00E836C5">
        <w:t xml:space="preserve">If it is </w:t>
      </w:r>
      <w:r w:rsidRPr="00B7569A" w:rsidR="005F4291">
        <w:t xml:space="preserve">a </w:t>
      </w:r>
      <w:r w:rsidRPr="00B7569A" w:rsidR="00E836C5">
        <w:t xml:space="preserve">new </w:t>
      </w:r>
      <w:r w:rsidRPr="00B7569A" w:rsidR="005F4291">
        <w:t>Act</w:t>
      </w:r>
      <w:r w:rsidRPr="00B7569A" w:rsidR="00FF0187">
        <w:t xml:space="preserve"> that </w:t>
      </w:r>
      <w:r w:rsidRPr="00B7569A" w:rsidR="0021676B">
        <w:t xml:space="preserve">is </w:t>
      </w:r>
      <w:r w:rsidRPr="00B7569A" w:rsidR="00FF0187">
        <w:t>be</w:t>
      </w:r>
      <w:r w:rsidRPr="00B7569A" w:rsidR="00E836C5">
        <w:t>ing added to the annexes</w:t>
      </w:r>
      <w:r w:rsidRPr="00B7569A">
        <w:t xml:space="preserve">, </w:t>
      </w:r>
      <w:r w:rsidRPr="00B7569A" w:rsidR="00B0094B">
        <w:t>t</w:t>
      </w:r>
      <w:r w:rsidRPr="00B7569A" w:rsidR="00E836C5">
        <w:t xml:space="preserve">here is a </w:t>
      </w:r>
      <w:r w:rsidRPr="00B7569A" w:rsidR="00FF0187">
        <w:t xml:space="preserve">clear </w:t>
      </w:r>
      <w:r w:rsidRPr="00B7569A" w:rsidR="00E836C5">
        <w:t xml:space="preserve">Joint Committee process for that. </w:t>
      </w:r>
      <w:r w:rsidRPr="00B7569A" w:rsidR="00FF0187">
        <w:t xml:space="preserve">The UK has to decide whether to agree or not on the </w:t>
      </w:r>
      <w:r w:rsidRPr="00B7569A" w:rsidR="005F4291">
        <w:t>A</w:t>
      </w:r>
      <w:r w:rsidRPr="00B7569A" w:rsidR="00FF0187">
        <w:t xml:space="preserve">ct </w:t>
      </w:r>
      <w:r w:rsidRPr="00B7569A" w:rsidR="00E836C5">
        <w:t xml:space="preserve">being </w:t>
      </w:r>
      <w:r w:rsidRPr="00B7569A" w:rsidR="00FF0187">
        <w:t xml:space="preserve">added to the </w:t>
      </w:r>
      <w:r w:rsidRPr="00B7569A" w:rsidR="00E836C5">
        <w:t xml:space="preserve">annexes. If the </w:t>
      </w:r>
      <w:r w:rsidRPr="00B7569A" w:rsidR="00FF0187">
        <w:t>UK</w:t>
      </w:r>
      <w:r w:rsidRPr="00B7569A" w:rsidR="00E836C5">
        <w:t xml:space="preserve"> </w:t>
      </w:r>
      <w:r w:rsidRPr="00B7569A" w:rsidR="00FF0187">
        <w:t>decides not to agree</w:t>
      </w:r>
      <w:r w:rsidRPr="00B7569A">
        <w:t xml:space="preserve">, </w:t>
      </w:r>
      <w:r w:rsidRPr="00B7569A" w:rsidR="00FF0187">
        <w:t>which is the scenario</w:t>
      </w:r>
      <w:r w:rsidRPr="00B7569A" w:rsidR="00E836C5">
        <w:t xml:space="preserve"> </w:t>
      </w:r>
      <w:r w:rsidRPr="00B7569A">
        <w:t xml:space="preserve">that </w:t>
      </w:r>
      <w:r w:rsidRPr="00B7569A" w:rsidR="00E836C5">
        <w:t>you raise</w:t>
      </w:r>
      <w:r w:rsidRPr="00B7569A">
        <w:t xml:space="preserve">, </w:t>
      </w:r>
      <w:r w:rsidRPr="00B7569A" w:rsidR="00E836C5">
        <w:t xml:space="preserve">there is a </w:t>
      </w:r>
      <w:r w:rsidRPr="00B7569A" w:rsidR="00FF0187">
        <w:t xml:space="preserve">period of time for consultation </w:t>
      </w:r>
      <w:r w:rsidRPr="00B7569A" w:rsidR="00B0094B">
        <w:t>to see if there is an agreed way forward</w:t>
      </w:r>
      <w:r w:rsidRPr="00B7569A">
        <w:t>;</w:t>
      </w:r>
      <w:r w:rsidRPr="00B7569A" w:rsidR="00B0094B">
        <w:t xml:space="preserve"> if not, the EU is </w:t>
      </w:r>
      <w:r w:rsidRPr="00B7569A" w:rsidR="00FF0187">
        <w:t xml:space="preserve">able </w:t>
      </w:r>
      <w:r w:rsidRPr="00B7569A" w:rsidR="00B0094B">
        <w:t>to take proportionate</w:t>
      </w:r>
      <w:r w:rsidRPr="00B7569A">
        <w:t xml:space="preserve"> re</w:t>
      </w:r>
      <w:r w:rsidRPr="00B7569A" w:rsidR="00FF0187">
        <w:t>balancing measures</w:t>
      </w:r>
      <w:r w:rsidRPr="00B7569A">
        <w:t>; t</w:t>
      </w:r>
      <w:r w:rsidRPr="00B7569A" w:rsidR="00B0094B">
        <w:t xml:space="preserve">hat is the </w:t>
      </w:r>
      <w:r w:rsidRPr="00B7569A" w:rsidR="00FF0187">
        <w:t xml:space="preserve">way </w:t>
      </w:r>
      <w:r w:rsidRPr="00B7569A" w:rsidR="00B0094B">
        <w:t xml:space="preserve">it is </w:t>
      </w:r>
      <w:r w:rsidRPr="00B7569A" w:rsidR="00FF0187">
        <w:t xml:space="preserve">described in the </w:t>
      </w:r>
      <w:r w:rsidRPr="00B7569A">
        <w:t>p</w:t>
      </w:r>
      <w:r w:rsidRPr="00B7569A" w:rsidR="00B0094B">
        <w:t>rotocol</w:t>
      </w:r>
      <w:r w:rsidRPr="00B7569A">
        <w:t>. T</w:t>
      </w:r>
      <w:r w:rsidRPr="00B7569A" w:rsidR="00FF0187">
        <w:t xml:space="preserve">here is no mechanism for the UK to be forced to accept the new </w:t>
      </w:r>
      <w:r w:rsidRPr="00B7569A" w:rsidR="00B0094B">
        <w:t xml:space="preserve">Act to be added to </w:t>
      </w:r>
      <w:r w:rsidRPr="00B7569A">
        <w:t>the annexes</w:t>
      </w:r>
      <w:r w:rsidRPr="00B7569A" w:rsidR="00B0094B">
        <w:t xml:space="preserve">. </w:t>
      </w:r>
    </w:p>
    <w:p w:rsidR="0078365A" w:rsidRPr="00B7569A" w:rsidP="00B0094B">
      <w:pPr>
        <w:pStyle w:val="Answer"/>
      </w:pPr>
      <w:r w:rsidRPr="00B7569A">
        <w:t>T</w:t>
      </w:r>
      <w:r w:rsidRPr="00B7569A" w:rsidR="00FF0187">
        <w:t>he existing list of regulations</w:t>
      </w:r>
      <w:r w:rsidRPr="00B7569A" w:rsidR="00B0094B">
        <w:t xml:space="preserve"> </w:t>
      </w:r>
      <w:r w:rsidRPr="00B7569A" w:rsidR="00FF0187">
        <w:t xml:space="preserve">is always </w:t>
      </w:r>
      <w:r w:rsidRPr="00B7569A">
        <w:t xml:space="preserve">subject </w:t>
      </w:r>
      <w:r w:rsidRPr="00B7569A" w:rsidR="00B0094B">
        <w:t>en</w:t>
      </w:r>
      <w:r w:rsidRPr="00B7569A">
        <w:t xml:space="preserve"> </w:t>
      </w:r>
      <w:r w:rsidRPr="00B7569A" w:rsidR="00FF0187">
        <w:t>mass</w:t>
      </w:r>
      <w:r w:rsidRPr="00B7569A" w:rsidR="00B0094B">
        <w:t>e</w:t>
      </w:r>
      <w:r w:rsidRPr="00B7569A" w:rsidR="00FF0187">
        <w:t>, if you like</w:t>
      </w:r>
      <w:r w:rsidRPr="00B7569A" w:rsidR="00B0094B">
        <w:t xml:space="preserve">, </w:t>
      </w:r>
      <w:r w:rsidRPr="00B7569A" w:rsidR="00FF0187">
        <w:t xml:space="preserve">to </w:t>
      </w:r>
      <w:r w:rsidRPr="00B7569A" w:rsidR="00B0094B">
        <w:t xml:space="preserve">the democratic </w:t>
      </w:r>
      <w:r w:rsidRPr="00B7569A" w:rsidR="00FF0187">
        <w:t xml:space="preserve">consent </w:t>
      </w:r>
      <w:r w:rsidRPr="00B7569A" w:rsidR="00B0094B">
        <w:t xml:space="preserve">of the Assembly. That </w:t>
      </w:r>
      <w:r w:rsidRPr="00B7569A" w:rsidR="00FF0187">
        <w:t xml:space="preserve">will be governed by the unilateral declaration the UK made alongside the </w:t>
      </w:r>
      <w:r w:rsidRPr="00B7569A">
        <w:t>p</w:t>
      </w:r>
      <w:r w:rsidRPr="00B7569A">
        <w:t>rotocol, and the procedure for that is set out.</w:t>
      </w:r>
    </w:p>
    <w:p w:rsidR="0078365A" w:rsidRPr="00B7569A" w:rsidP="00FF0187">
      <w:pPr>
        <w:pStyle w:val="Question"/>
      </w:pPr>
      <w:sdt>
        <w:sdtPr>
          <w:alias w:val="Member"/>
          <w:tag w:val="&lt;Member mnisId='1502' dodsId='31694'&gt;"/>
          <w:id w:val="2088957462"/>
          <w:placeholder>
            <w:docPart w:val="DefaultPlaceholder_1082065158"/>
          </w:placeholder>
          <w:richText/>
        </w:sdtPr>
        <w:sdtContent>
          <w:r w:rsidRPr="00B7569A" w:rsidR="000F67A2">
            <w:rPr>
              <w:b/>
            </w:rPr>
            <w:t>Mr Jones:</w:t>
          </w:r>
        </w:sdtContent>
      </w:sdt>
      <w:r w:rsidRPr="00B7569A">
        <w:t xml:space="preserve"> </w:t>
      </w:r>
      <w:r w:rsidRPr="00B7569A" w:rsidR="00FF0187">
        <w:t xml:space="preserve">That rebalancing process that you mention could </w:t>
      </w:r>
      <w:r w:rsidRPr="00B7569A">
        <w:t>therefore result</w:t>
      </w:r>
      <w:r w:rsidRPr="00B7569A" w:rsidR="00FF0187">
        <w:t xml:space="preserve"> in an outcome that might be inimical to Northern Irela</w:t>
      </w:r>
      <w:r w:rsidRPr="00B7569A">
        <w:t>nd and the wider United Kingdom. Is that right?</w:t>
      </w:r>
    </w:p>
    <w:p w:rsidR="0078365A" w:rsidRPr="00B7569A" w:rsidP="0078365A">
      <w:pPr>
        <w:pStyle w:val="Answer"/>
      </w:pPr>
      <w:sdt>
        <w:sdtPr>
          <w:alias w:val="Witness"/>
          <w:id w:val="1817831877"/>
          <w:placeholder>
            <w:docPart w:val="DefaultPlaceholder_1082065158"/>
          </w:placeholder>
          <w:richText/>
        </w:sdtPr>
        <w:sdtContent>
          <w:r w:rsidRPr="00B7569A">
            <w:rPr>
              <w:b/>
              <w:i/>
            </w:rPr>
            <w:t>Brendan Threlfall:</w:t>
          </w:r>
          <w:r w:rsidRPr="00B7569A">
            <w:rPr>
              <w:b/>
            </w:rPr>
            <w:t xml:space="preserve"> </w:t>
          </w:r>
        </w:sdtContent>
      </w:sdt>
      <w:r w:rsidRPr="00B7569A">
        <w:t>R</w:t>
      </w:r>
      <w:r w:rsidRPr="00B7569A" w:rsidR="00FF0187">
        <w:t xml:space="preserve">ebalancing measures from </w:t>
      </w:r>
      <w:r w:rsidRPr="00B7569A">
        <w:t>the EU</w:t>
      </w:r>
      <w:r w:rsidRPr="00B7569A" w:rsidR="00FF0187">
        <w:t xml:space="preserve"> could only be within </w:t>
      </w:r>
      <w:r w:rsidRPr="00B7569A">
        <w:t xml:space="preserve">their competence. </w:t>
      </w:r>
      <w:r w:rsidRPr="00B7569A" w:rsidR="00FF0187">
        <w:t xml:space="preserve">There would be no ability to force the UK to accept any additional obligations on the </w:t>
      </w:r>
      <w:r w:rsidRPr="00B7569A" w:rsidR="00C7116C">
        <w:t>p</w:t>
      </w:r>
      <w:r w:rsidRPr="00B7569A">
        <w:t xml:space="preserve">rotocol, so </w:t>
      </w:r>
      <w:r w:rsidRPr="00B7569A" w:rsidR="00FF0187">
        <w:t xml:space="preserve">it would just be measures that the </w:t>
      </w:r>
      <w:r w:rsidRPr="00B7569A">
        <w:t>EU could take</w:t>
      </w:r>
      <w:r w:rsidRPr="00B7569A" w:rsidR="00C7116C">
        <w:t>,</w:t>
      </w:r>
      <w:r w:rsidRPr="00B7569A">
        <w:t xml:space="preserve"> applying it within the European Union, </w:t>
      </w:r>
      <w:r w:rsidRPr="00B7569A" w:rsidR="00FF0187">
        <w:t xml:space="preserve">not within </w:t>
      </w:r>
      <w:r w:rsidRPr="00B7569A">
        <w:t>Northern Ireland.</w:t>
      </w:r>
    </w:p>
    <w:p w:rsidR="002E3D53" w:rsidRPr="00B7569A" w:rsidP="00FF0187">
      <w:pPr>
        <w:pStyle w:val="Question"/>
      </w:pPr>
      <w:sdt>
        <w:sdtPr>
          <w:alias w:val="Member"/>
          <w:tag w:val="&lt;Member mnisId='1502' dodsId='31694'&gt;"/>
          <w:id w:val="-1008904426"/>
          <w:placeholder>
            <w:docPart w:val="DefaultPlaceholder_1082065158"/>
          </w:placeholder>
          <w:richText/>
        </w:sdtPr>
        <w:sdtContent>
          <w:r w:rsidRPr="00B7569A" w:rsidR="000F67A2">
            <w:rPr>
              <w:b/>
            </w:rPr>
            <w:t>Mr Jones:</w:t>
          </w:r>
        </w:sdtContent>
      </w:sdt>
      <w:r w:rsidRPr="00B7569A" w:rsidR="0078365A">
        <w:t xml:space="preserve"> </w:t>
      </w:r>
      <w:r w:rsidRPr="00B7569A" w:rsidR="00FF0187">
        <w:t>Paymaster General, you indicated that you understood that there would be a need for this Committee</w:t>
      </w:r>
      <w:r w:rsidRPr="00B7569A" w:rsidR="0078365A">
        <w:t xml:space="preserve"> </w:t>
      </w:r>
      <w:r w:rsidRPr="00B7569A" w:rsidR="00FF0187">
        <w:t xml:space="preserve">and possibly other Committees of Parliament to scrutinise and report on any proposal to add new EU </w:t>
      </w:r>
      <w:r w:rsidRPr="00B7569A" w:rsidR="0078365A">
        <w:t xml:space="preserve">Acts </w:t>
      </w:r>
      <w:r w:rsidRPr="00B7569A" w:rsidR="00FF0187">
        <w:t>to the protocol before the Join</w:t>
      </w:r>
      <w:r w:rsidRPr="00B7569A" w:rsidR="0078365A">
        <w:t xml:space="preserve">t Committee came to a decision. </w:t>
      </w:r>
      <w:r w:rsidRPr="00B7569A" w:rsidR="00FF0187">
        <w:t>How would you anti</w:t>
      </w:r>
      <w:r w:rsidRPr="00B7569A" w:rsidR="0078365A">
        <w:t>cipate that that would operate</w:t>
      </w:r>
      <w:r w:rsidRPr="00B7569A" w:rsidR="00C7116C">
        <w:t xml:space="preserve"> in practice</w:t>
      </w:r>
      <w:r w:rsidRPr="00B7569A" w:rsidR="0078365A">
        <w:t>?</w:t>
      </w:r>
      <w:r w:rsidRPr="00B7569A" w:rsidR="00FF0187">
        <w:t xml:space="preserve"> </w:t>
      </w:r>
      <w:r w:rsidRPr="00B7569A" w:rsidR="0078365A">
        <w:t xml:space="preserve">Has </w:t>
      </w:r>
      <w:r w:rsidRPr="00B7569A" w:rsidR="00FF0187">
        <w:t>that been given</w:t>
      </w:r>
      <w:r w:rsidRPr="00B7569A" w:rsidR="0078365A">
        <w:t xml:space="preserve"> </w:t>
      </w:r>
      <w:r w:rsidRPr="00B7569A" w:rsidR="00FF0187">
        <w:t>consideration</w:t>
      </w:r>
      <w:r w:rsidRPr="00B7569A" w:rsidR="0078365A">
        <w:t xml:space="preserve">, and </w:t>
      </w:r>
      <w:r w:rsidRPr="00B7569A" w:rsidR="00C7116C">
        <w:t xml:space="preserve">at </w:t>
      </w:r>
      <w:r w:rsidRPr="00B7569A" w:rsidR="00FF0187">
        <w:t xml:space="preserve">what stage of consideration </w:t>
      </w:r>
      <w:r w:rsidRPr="00B7569A" w:rsidR="0078365A">
        <w:t xml:space="preserve">are </w:t>
      </w:r>
      <w:r w:rsidRPr="00B7569A" w:rsidR="00FF0187">
        <w:t xml:space="preserve">you </w:t>
      </w:r>
      <w:r w:rsidRPr="00B7569A" w:rsidR="00C7116C">
        <w:t>at the moment</w:t>
      </w:r>
      <w:r w:rsidRPr="00B7569A" w:rsidR="0078365A">
        <w:t>?</w:t>
      </w:r>
    </w:p>
    <w:p w:rsidR="007063E7" w:rsidRPr="00B7569A" w:rsidP="00FF0187">
      <w:pPr>
        <w:pStyle w:val="Answer"/>
      </w:pPr>
      <w:sdt>
        <w:sdtPr>
          <w:alias w:val="Witness"/>
          <w:id w:val="1761876446"/>
          <w:placeholder>
            <w:docPart w:val="DefaultPlaceholder_1082065158"/>
          </w:placeholder>
          <w:richText/>
        </w:sdtPr>
        <w:sdtContent>
          <w:r w:rsidRPr="00B7569A" w:rsidR="00B868AD">
            <w:rPr>
              <w:b/>
              <w:i/>
            </w:rPr>
            <w:t>Penny Mordaunt:</w:t>
          </w:r>
          <w:r w:rsidRPr="00B7569A" w:rsidR="00A3745A">
            <w:rPr>
              <w:b/>
            </w:rPr>
            <w:t xml:space="preserve"> </w:t>
          </w:r>
        </w:sdtContent>
      </w:sdt>
      <w:r w:rsidRPr="00B7569A" w:rsidR="0078365A">
        <w:t>C</w:t>
      </w:r>
      <w:r w:rsidRPr="00B7569A" w:rsidR="00FF0187">
        <w:t>learly, as things have developed</w:t>
      </w:r>
      <w:r w:rsidRPr="00B7569A" w:rsidR="0078365A">
        <w:t xml:space="preserve"> </w:t>
      </w:r>
      <w:r w:rsidRPr="00B7569A" w:rsidR="00FF0187">
        <w:t>a great deal of consideration has been given to</w:t>
      </w:r>
      <w:r w:rsidRPr="00B7569A" w:rsidR="0078365A">
        <w:t xml:space="preserve"> w</w:t>
      </w:r>
      <w:r w:rsidRPr="00B7569A" w:rsidR="00FF0187">
        <w:t xml:space="preserve">hat the opportunities </w:t>
      </w:r>
      <w:r w:rsidRPr="00B7569A" w:rsidR="0078365A">
        <w:t xml:space="preserve">are </w:t>
      </w:r>
      <w:r w:rsidRPr="00B7569A" w:rsidR="00FF0187">
        <w:t>for scrutiny in the future</w:t>
      </w:r>
      <w:r w:rsidRPr="00B7569A" w:rsidR="0078365A">
        <w:t xml:space="preserve">. These </w:t>
      </w:r>
      <w:r w:rsidRPr="00B7569A" w:rsidR="00FF0187">
        <w:t>mechanisms clearly need to be developed with you</w:t>
      </w:r>
      <w:r w:rsidRPr="00B7569A" w:rsidR="00C7116C">
        <w:t>,</w:t>
      </w:r>
      <w:r w:rsidRPr="00B7569A" w:rsidR="00FF0187">
        <w:t xml:space="preserve"> as the Commit</w:t>
      </w:r>
      <w:r w:rsidRPr="00B7569A" w:rsidR="0078365A">
        <w:t>tee</w:t>
      </w:r>
      <w:r w:rsidRPr="00B7569A" w:rsidR="00C7116C">
        <w:t xml:space="preserve">, </w:t>
      </w:r>
      <w:r w:rsidRPr="00B7569A" w:rsidR="0078365A">
        <w:t xml:space="preserve">and Parliament more widely. </w:t>
      </w:r>
      <w:r w:rsidRPr="00B7569A" w:rsidR="00FF0187">
        <w:t xml:space="preserve">It is you who </w:t>
      </w:r>
      <w:r w:rsidRPr="00B7569A" w:rsidR="0078365A">
        <w:t xml:space="preserve">are </w:t>
      </w:r>
      <w:r w:rsidRPr="00B7569A" w:rsidR="00FF0187">
        <w:t>hol</w:t>
      </w:r>
      <w:r w:rsidRPr="00B7569A" w:rsidR="0078365A">
        <w:t xml:space="preserve">ding the Government to account. </w:t>
      </w:r>
      <w:r w:rsidRPr="00B7569A" w:rsidR="00FF0187">
        <w:t>What I would say is that</w:t>
      </w:r>
      <w:r w:rsidRPr="00B7569A" w:rsidR="00C7116C">
        <w:t>,</w:t>
      </w:r>
      <w:r w:rsidRPr="00B7569A" w:rsidR="00FF0187">
        <w:t xml:space="preserve"> once certain matters </w:t>
      </w:r>
      <w:r w:rsidRPr="00B7569A" w:rsidR="0078365A">
        <w:t xml:space="preserve">are settled and </w:t>
      </w:r>
      <w:r w:rsidRPr="00B7569A" w:rsidR="00FF0187">
        <w:t>once we are further on</w:t>
      </w:r>
      <w:r w:rsidRPr="00B7569A" w:rsidR="00C7116C">
        <w:t xml:space="preserve">, </w:t>
      </w:r>
      <w:r w:rsidRPr="00B7569A" w:rsidR="0078365A">
        <w:t>hopefully imminently</w:t>
      </w:r>
      <w:r w:rsidRPr="00B7569A" w:rsidR="00C7116C">
        <w:t xml:space="preserve">, </w:t>
      </w:r>
      <w:r w:rsidRPr="00B7569A" w:rsidR="00FF0187">
        <w:t xml:space="preserve">in </w:t>
      </w:r>
      <w:r w:rsidRPr="00B7569A" w:rsidR="00C7116C">
        <w:t xml:space="preserve">the </w:t>
      </w:r>
      <w:r w:rsidRPr="00B7569A" w:rsidR="00FF0187">
        <w:t>negotiations</w:t>
      </w:r>
      <w:r w:rsidRPr="00B7569A" w:rsidR="00C7116C">
        <w:t>,</w:t>
      </w:r>
      <w:r w:rsidRPr="00B7569A" w:rsidR="0078365A">
        <w:t xml:space="preserve"> </w:t>
      </w:r>
      <w:r w:rsidRPr="00B7569A" w:rsidR="00FF0187">
        <w:t>we will be able to have a clear view o</w:t>
      </w:r>
      <w:r w:rsidRPr="00B7569A" w:rsidR="0078365A">
        <w:t xml:space="preserve">f what those opportunities are. </w:t>
      </w:r>
      <w:r w:rsidRPr="00B7569A" w:rsidR="00FF0187">
        <w:t xml:space="preserve">I </w:t>
      </w:r>
      <w:r w:rsidRPr="00B7569A" w:rsidR="0078365A">
        <w:t xml:space="preserve">have </w:t>
      </w:r>
      <w:r w:rsidRPr="00B7569A" w:rsidR="00FF0187">
        <w:t>mentioned a couple in my evidence session, and c</w:t>
      </w:r>
      <w:r w:rsidRPr="00B7569A" w:rsidR="0078365A">
        <w:t>learly the Committee has a well-established</w:t>
      </w:r>
      <w:r w:rsidRPr="00B7569A" w:rsidR="00FF0187">
        <w:t xml:space="preserve"> process of being able to horizon</w:t>
      </w:r>
      <w:r w:rsidRPr="00B7569A" w:rsidR="00C7116C">
        <w:t>-</w:t>
      </w:r>
      <w:r w:rsidRPr="00B7569A" w:rsidR="00FF0187">
        <w:t xml:space="preserve">scan and call in the things that it is particularly interested in and focused on. </w:t>
      </w:r>
      <w:r w:rsidRPr="00B7569A" w:rsidR="00F72CAE">
        <w:t>T</w:t>
      </w:r>
      <w:r w:rsidRPr="00B7569A" w:rsidR="00FF0187">
        <w:t xml:space="preserve">here would be a mix of formal processes and formal scrutiny as </w:t>
      </w:r>
      <w:r w:rsidRPr="00B7569A" w:rsidR="00F72CAE">
        <w:t xml:space="preserve">part of any </w:t>
      </w:r>
      <w:r w:rsidRPr="00B7569A" w:rsidR="00FF0187">
        <w:t>process going forward, but if th</w:t>
      </w:r>
      <w:r w:rsidRPr="00B7569A" w:rsidR="00F72CAE">
        <w:t>e Committee wished to do a deep-</w:t>
      </w:r>
      <w:r w:rsidRPr="00B7569A" w:rsidR="00FF0187">
        <w:t xml:space="preserve">dive or look at particular </w:t>
      </w:r>
      <w:r w:rsidRPr="00B7569A" w:rsidR="00F72CAE">
        <w:t>implications of s</w:t>
      </w:r>
      <w:r w:rsidRPr="00B7569A" w:rsidR="00FF0187">
        <w:t xml:space="preserve">omething that was not a formal part of legislation or a formal process </w:t>
      </w:r>
      <w:r w:rsidRPr="00B7569A" w:rsidR="00F72CAE">
        <w:t xml:space="preserve">or </w:t>
      </w:r>
      <w:r w:rsidRPr="00B7569A" w:rsidR="00FF0187">
        <w:t xml:space="preserve">part of the agenda of one </w:t>
      </w:r>
      <w:r w:rsidRPr="00B7569A" w:rsidR="00FF0187">
        <w:t>of these Committe</w:t>
      </w:r>
      <w:r w:rsidRPr="00B7569A" w:rsidR="00F72CAE">
        <w:t>es</w:t>
      </w:r>
      <w:r w:rsidRPr="00B7569A" w:rsidR="00C7116C">
        <w:t>,</w:t>
      </w:r>
      <w:r w:rsidRPr="00B7569A" w:rsidR="00F72CAE">
        <w:t xml:space="preserve"> it still could do that. That </w:t>
      </w:r>
      <w:r w:rsidRPr="00B7569A" w:rsidR="00FF0187">
        <w:t>needs to be developed</w:t>
      </w:r>
      <w:r w:rsidRPr="00B7569A" w:rsidR="00F72CAE">
        <w:t xml:space="preserve"> in partnership with Parliament and its committees</w:t>
      </w:r>
      <w:r w:rsidRPr="00B7569A" w:rsidR="00FF0187">
        <w:t>.</w:t>
      </w:r>
    </w:p>
    <w:p w:rsidR="00A3745A" w:rsidRPr="00B7569A" w:rsidP="00FF0187">
      <w:pPr>
        <w:pStyle w:val="Question"/>
      </w:pPr>
      <w:sdt>
        <w:sdtPr>
          <w:alias w:val="Member"/>
          <w:tag w:val="&lt;Member mnisId='1502' dodsId='31694'&gt;"/>
          <w:id w:val="964245395"/>
          <w:placeholder>
            <w:docPart w:val="DefaultPlaceholder_1082065158"/>
          </w:placeholder>
          <w:richText/>
        </w:sdtPr>
        <w:sdtContent>
          <w:r w:rsidRPr="00B7569A" w:rsidR="000F67A2">
            <w:rPr>
              <w:b/>
            </w:rPr>
            <w:t>Mr Jones:</w:t>
          </w:r>
        </w:sdtContent>
      </w:sdt>
      <w:r w:rsidRPr="00B7569A" w:rsidR="007063E7">
        <w:t xml:space="preserve"> When do you anticipate </w:t>
      </w:r>
      <w:r w:rsidRPr="00B7569A" w:rsidR="00FF0187">
        <w:t>being in a position to put those proposals to the Committee for our consideration?</w:t>
      </w:r>
    </w:p>
    <w:p w:rsidR="00B5163B" w:rsidRPr="00B7569A" w:rsidP="002F5922">
      <w:pPr>
        <w:pStyle w:val="Answer"/>
      </w:pPr>
      <w:sdt>
        <w:sdtPr>
          <w:alias w:val="Witness"/>
          <w:id w:val="1529684095"/>
          <w:placeholder>
            <w:docPart w:val="DefaultPlaceholder_1082065158"/>
          </w:placeholder>
          <w:richText/>
        </w:sdtPr>
        <w:sdtContent>
          <w:r w:rsidRPr="00B7569A" w:rsidR="00B868AD">
            <w:rPr>
              <w:b/>
              <w:i/>
            </w:rPr>
            <w:t>Penny Mordaunt:</w:t>
          </w:r>
          <w:r w:rsidRPr="00B7569A" w:rsidR="007063E7">
            <w:rPr>
              <w:b/>
            </w:rPr>
            <w:t xml:space="preserve"> </w:t>
          </w:r>
        </w:sdtContent>
      </w:sdt>
      <w:r w:rsidRPr="00B7569A" w:rsidR="007063E7">
        <w:t>There should be some discussions befor</w:t>
      </w:r>
      <w:r w:rsidRPr="00B7569A" w:rsidR="00F72CAE">
        <w:t xml:space="preserve">e the proposals are </w:t>
      </w:r>
      <w:r w:rsidRPr="00B7569A" w:rsidR="004067B4">
        <w:t>drawn</w:t>
      </w:r>
      <w:r w:rsidRPr="00B7569A" w:rsidR="00F72CAE">
        <w:t xml:space="preserve"> up. </w:t>
      </w:r>
      <w:r w:rsidRPr="00B7569A" w:rsidR="007063E7">
        <w:t xml:space="preserve">We need to wait until the </w:t>
      </w:r>
      <w:r w:rsidRPr="00B7569A" w:rsidR="00F72CAE">
        <w:t>conclusion</w:t>
      </w:r>
      <w:r w:rsidRPr="00B7569A" w:rsidR="00586544">
        <w:t xml:space="preserve"> of the negotiations</w:t>
      </w:r>
      <w:r w:rsidRPr="00B7569A" w:rsidR="00F72CAE">
        <w:t>. A lot of</w:t>
      </w:r>
      <w:r w:rsidRPr="00B7569A" w:rsidR="002F5922">
        <w:t xml:space="preserve"> questions about the shape of things </w:t>
      </w:r>
      <w:r w:rsidRPr="00B7569A" w:rsidR="004067B4">
        <w:t xml:space="preserve">to </w:t>
      </w:r>
      <w:r w:rsidRPr="00B7569A" w:rsidR="002F5922">
        <w:t>come</w:t>
      </w:r>
      <w:r w:rsidRPr="00B7569A" w:rsidR="00F72CAE">
        <w:t xml:space="preserve"> </w:t>
      </w:r>
      <w:r w:rsidRPr="00B7569A" w:rsidR="002F5922">
        <w:t>will be at the point those nego</w:t>
      </w:r>
      <w:r w:rsidRPr="00B7569A" w:rsidR="002C05F7">
        <w:t xml:space="preserve">tiations are concluded. </w:t>
      </w:r>
      <w:r w:rsidRPr="00B7569A" w:rsidR="002F5922">
        <w:t xml:space="preserve">I know </w:t>
      </w:r>
      <w:r w:rsidRPr="00B7569A" w:rsidR="004B431F">
        <w:t xml:space="preserve">CDL </w:t>
      </w:r>
      <w:r w:rsidRPr="00B7569A" w:rsidR="002F5922">
        <w:t>has been very focused on these matters</w:t>
      </w:r>
      <w:r w:rsidRPr="00B7569A" w:rsidR="004B431F">
        <w:t xml:space="preserve">; </w:t>
      </w:r>
      <w:r w:rsidRPr="00B7569A" w:rsidR="002F5922">
        <w:t xml:space="preserve">he has been very responsive to suggestions and changes to our practices that the </w:t>
      </w:r>
      <w:r w:rsidRPr="00B7569A" w:rsidR="004B431F">
        <w:t xml:space="preserve">Committee has </w:t>
      </w:r>
      <w:r w:rsidRPr="00B7569A" w:rsidR="002F5922">
        <w:t xml:space="preserve">suggested. I know it is frustrating </w:t>
      </w:r>
      <w:r w:rsidRPr="00B7569A" w:rsidR="004B431F">
        <w:t xml:space="preserve">for the Committee </w:t>
      </w:r>
      <w:r w:rsidRPr="00B7569A" w:rsidR="002F5922">
        <w:t>because of the complexity of the situation and the fact that</w:t>
      </w:r>
      <w:r w:rsidRPr="00B7569A" w:rsidR="004B431F">
        <w:t xml:space="preserve"> it is not just Cabinet </w:t>
      </w:r>
      <w:r w:rsidRPr="00B7569A" w:rsidR="00F039D8">
        <w:t>Office;</w:t>
      </w:r>
      <w:r w:rsidRPr="00B7569A" w:rsidR="004B431F">
        <w:t xml:space="preserve"> </w:t>
      </w:r>
      <w:r w:rsidRPr="00B7569A" w:rsidR="002F5922">
        <w:t>it</w:t>
      </w:r>
      <w:r w:rsidRPr="00B7569A" w:rsidR="004B431F">
        <w:t xml:space="preserve"> </w:t>
      </w:r>
      <w:r w:rsidRPr="00B7569A" w:rsidR="00F039D8">
        <w:t>is every Government Department. Scrutiny</w:t>
      </w:r>
      <w:r w:rsidRPr="00B7569A" w:rsidR="002F5922">
        <w:t xml:space="preserve"> has been very difficult, and that is why I welcome </w:t>
      </w:r>
      <w:r w:rsidRPr="00B7569A" w:rsidR="004B431F">
        <w:t>CD</w:t>
      </w:r>
      <w:r w:rsidRPr="00B7569A" w:rsidR="002F5922">
        <w:t xml:space="preserve">L wanting to ensure that your </w:t>
      </w:r>
      <w:r w:rsidRPr="00B7569A" w:rsidR="004B431F">
        <w:t xml:space="preserve">clerks </w:t>
      </w:r>
      <w:r w:rsidRPr="00B7569A" w:rsidR="002F5922">
        <w:t xml:space="preserve">are kept </w:t>
      </w:r>
      <w:r w:rsidRPr="00B7569A" w:rsidR="004B431F">
        <w:t xml:space="preserve">fully briefed about what is happening. This </w:t>
      </w:r>
      <w:r w:rsidRPr="00B7569A" w:rsidR="002F5922">
        <w:t xml:space="preserve">does need to be developed in discussion with </w:t>
      </w:r>
      <w:r w:rsidRPr="00B7569A" w:rsidR="004B431F">
        <w:t>you and with Parliament.</w:t>
      </w:r>
    </w:p>
    <w:p w:rsidR="007063E7" w:rsidRPr="00B7569A" w:rsidP="002F5922">
      <w:pPr>
        <w:pStyle w:val="Question"/>
      </w:pPr>
      <w:sdt>
        <w:sdtPr>
          <w:alias w:val="Member"/>
          <w:tag w:val="&lt;Member mnisId='4249' dodsId='62737'&gt;"/>
          <w:id w:val="840589852"/>
          <w:placeholder>
            <w:docPart w:val="DefaultPlaceholder_1082065158"/>
          </w:placeholder>
          <w:richText/>
        </w:sdtPr>
        <w:sdtContent>
          <w:r w:rsidRPr="00B7569A" w:rsidR="00B5163B">
            <w:rPr>
              <w:b/>
            </w:rPr>
            <w:t>Anne Marie Morris:</w:t>
          </w:r>
        </w:sdtContent>
      </w:sdt>
      <w:r w:rsidRPr="00B7569A" w:rsidR="00273E25">
        <w:t xml:space="preserve"> In a way, </w:t>
      </w:r>
      <w:r w:rsidRPr="00B7569A" w:rsidR="00EF5176">
        <w:t xml:space="preserve">as has been alluded to, </w:t>
      </w:r>
      <w:r w:rsidRPr="00B7569A" w:rsidR="00273E25">
        <w:t xml:space="preserve">we are well aware </w:t>
      </w:r>
      <w:r w:rsidRPr="00B7569A" w:rsidR="00EF5176">
        <w:t>from</w:t>
      </w:r>
      <w:r w:rsidRPr="00B7569A" w:rsidR="00273E25">
        <w:t xml:space="preserve"> our own </w:t>
      </w:r>
      <w:r w:rsidRPr="00B7569A" w:rsidR="002F5922">
        <w:t xml:space="preserve">experience </w:t>
      </w:r>
      <w:r w:rsidRPr="00B7569A" w:rsidR="00EF5176">
        <w:t xml:space="preserve">of </w:t>
      </w:r>
      <w:r w:rsidRPr="00B7569A" w:rsidR="00273E25">
        <w:t>EU d</w:t>
      </w:r>
      <w:r w:rsidRPr="00B7569A" w:rsidR="002F5922">
        <w:t xml:space="preserve">ocument scrutiny that the </w:t>
      </w:r>
      <w:r w:rsidRPr="00B7569A" w:rsidR="00EF5176">
        <w:t>G</w:t>
      </w:r>
      <w:r w:rsidRPr="00B7569A" w:rsidR="002F5922">
        <w:t xml:space="preserve">overnment </w:t>
      </w:r>
      <w:r w:rsidRPr="00B7569A" w:rsidR="00273E25">
        <w:t xml:space="preserve">do not </w:t>
      </w:r>
      <w:r w:rsidRPr="00B7569A" w:rsidR="002F5922">
        <w:t>consistently consider</w:t>
      </w:r>
      <w:r w:rsidRPr="00B7569A" w:rsidR="00273E25">
        <w:t xml:space="preserve"> </w:t>
      </w:r>
      <w:r w:rsidRPr="00B7569A" w:rsidR="00EF5176">
        <w:t xml:space="preserve">how </w:t>
      </w:r>
      <w:r w:rsidRPr="00B7569A" w:rsidR="00273E25">
        <w:t>n</w:t>
      </w:r>
      <w:r w:rsidRPr="00B7569A" w:rsidR="002F5922">
        <w:t>ot only existing</w:t>
      </w:r>
      <w:r w:rsidRPr="00B7569A" w:rsidR="00273E25">
        <w:t xml:space="preserve"> but proposed EU laws or policy initiatives </w:t>
      </w:r>
      <w:r w:rsidRPr="00B7569A" w:rsidR="002F5922">
        <w:t xml:space="preserve">may have impact on the UK </w:t>
      </w:r>
      <w:r w:rsidRPr="00B7569A" w:rsidR="00273E25">
        <w:t xml:space="preserve">after </w:t>
      </w:r>
      <w:r w:rsidRPr="00B7569A" w:rsidR="002F5922">
        <w:t>transition</w:t>
      </w:r>
      <w:r w:rsidRPr="00B7569A" w:rsidR="00EF5176">
        <w:t>,</w:t>
      </w:r>
      <w:r w:rsidRPr="00B7569A" w:rsidR="00273E25">
        <w:t xml:space="preserve"> or in </w:t>
      </w:r>
      <w:r w:rsidRPr="00B7569A" w:rsidR="002F5922">
        <w:t>Northern Ireland</w:t>
      </w:r>
      <w:r w:rsidRPr="00B7569A" w:rsidR="00273E25">
        <w:t xml:space="preserve"> under the </w:t>
      </w:r>
      <w:r w:rsidRPr="00B7569A" w:rsidR="00EF5176">
        <w:t>p</w:t>
      </w:r>
      <w:r w:rsidRPr="00B7569A" w:rsidR="00273E25">
        <w:t xml:space="preserve">rotocol. We are looking very </w:t>
      </w:r>
      <w:r w:rsidRPr="00B7569A" w:rsidR="002F5922">
        <w:t>much</w:t>
      </w:r>
      <w:r w:rsidRPr="00B7569A" w:rsidR="00273E25">
        <w:t xml:space="preserve"> at the </w:t>
      </w:r>
      <w:r w:rsidRPr="00B7569A" w:rsidR="002F5922">
        <w:t xml:space="preserve">future and the ability to influence, which is something </w:t>
      </w:r>
      <w:r w:rsidRPr="00B7569A" w:rsidR="00EF5176">
        <w:t>that</w:t>
      </w:r>
      <w:r w:rsidRPr="00B7569A" w:rsidR="00273E25">
        <w:t xml:space="preserve"> this Committee on its own cannot do, because it will </w:t>
      </w:r>
      <w:r w:rsidRPr="00B7569A" w:rsidR="002F5922">
        <w:t>not necessarily have that information</w:t>
      </w:r>
      <w:r w:rsidRPr="00B7569A" w:rsidR="00273E25">
        <w:t xml:space="preserve">. What </w:t>
      </w:r>
      <w:r w:rsidRPr="00B7569A" w:rsidR="002F5922">
        <w:t xml:space="preserve">assurances can you give that the Government </w:t>
      </w:r>
      <w:r w:rsidRPr="00B7569A" w:rsidR="00EF5176">
        <w:t>themselves</w:t>
      </w:r>
      <w:r w:rsidRPr="00B7569A" w:rsidR="002F5922">
        <w:t xml:space="preserve"> will have appropriate arrangements in place to monitor and influence </w:t>
      </w:r>
      <w:r w:rsidRPr="00B7569A" w:rsidR="00273E25">
        <w:t>developments of EU law and policy</w:t>
      </w:r>
      <w:r w:rsidRPr="00B7569A" w:rsidR="00EF5176">
        <w:t xml:space="preserve"> that</w:t>
      </w:r>
      <w:r w:rsidRPr="00B7569A" w:rsidR="002F5922">
        <w:t xml:space="preserve"> may be relevant </w:t>
      </w:r>
      <w:r w:rsidRPr="00B7569A" w:rsidR="00273E25">
        <w:t xml:space="preserve">to part or all of </w:t>
      </w:r>
      <w:r w:rsidRPr="00B7569A" w:rsidR="002F5922">
        <w:t xml:space="preserve">the UK, so </w:t>
      </w:r>
      <w:r w:rsidRPr="00B7569A" w:rsidR="00273E25">
        <w:t xml:space="preserve">that </w:t>
      </w:r>
      <w:r w:rsidRPr="00B7569A" w:rsidR="002F5922">
        <w:t>we have the opportunity to influence what might happen</w:t>
      </w:r>
      <w:r w:rsidRPr="00B7569A" w:rsidR="00EF5176">
        <w:t>,</w:t>
      </w:r>
      <w:r w:rsidRPr="00B7569A" w:rsidR="00273E25">
        <w:t xml:space="preserve"> </w:t>
      </w:r>
      <w:r w:rsidRPr="00B7569A" w:rsidR="002F5922">
        <w:t xml:space="preserve">rather than simply being left with </w:t>
      </w:r>
      <w:r w:rsidRPr="00B7569A" w:rsidR="00273E25">
        <w:t>a done</w:t>
      </w:r>
      <w:r w:rsidRPr="00B7569A" w:rsidR="00EF5176">
        <w:t xml:space="preserve"> deal that</w:t>
      </w:r>
      <w:r w:rsidRPr="00B7569A" w:rsidR="00273E25">
        <w:t xml:space="preserve"> we are then having to unpick?</w:t>
      </w:r>
    </w:p>
    <w:p w:rsidR="00273E25" w:rsidRPr="00B7569A" w:rsidP="002F5922">
      <w:pPr>
        <w:pStyle w:val="Answer"/>
      </w:pPr>
      <w:sdt>
        <w:sdtPr>
          <w:alias w:val="Witness"/>
          <w:id w:val="368423765"/>
          <w:placeholder>
            <w:docPart w:val="DefaultPlaceholder_1082065158"/>
          </w:placeholder>
          <w:richText/>
        </w:sdtPr>
        <w:sdtContent>
          <w:r w:rsidRPr="00B7569A" w:rsidR="00B868AD">
            <w:rPr>
              <w:b/>
              <w:i/>
            </w:rPr>
            <w:t>Penny Mordaunt:</w:t>
          </w:r>
          <w:r w:rsidRPr="00B7569A" w:rsidR="0068124B">
            <w:rPr>
              <w:b/>
            </w:rPr>
            <w:t xml:space="preserve"> </w:t>
          </w:r>
        </w:sdtContent>
      </w:sdt>
      <w:r w:rsidRPr="00B7569A" w:rsidR="002F5922">
        <w:t xml:space="preserve">I would say three things and then ask my colleague </w:t>
      </w:r>
      <w:r w:rsidRPr="00B7569A">
        <w:t>if he has anything else to add. T</w:t>
      </w:r>
      <w:r w:rsidRPr="00B7569A" w:rsidR="002F5922">
        <w:t>he first thing is that we have</w:t>
      </w:r>
      <w:r w:rsidRPr="00B7569A" w:rsidR="00EF5176">
        <w:t xml:space="preserve"> got</w:t>
      </w:r>
      <w:r w:rsidRPr="00B7569A" w:rsidR="00A972B1">
        <w:t xml:space="preserve"> </w:t>
      </w:r>
      <w:r w:rsidRPr="00B7569A" w:rsidR="002F5922">
        <w:t>more sophisticated in the Cabinet Office about understanding the implications of one course of action or another, whether it is a formal and highly transparent political decision</w:t>
      </w:r>
      <w:r w:rsidRPr="00B7569A">
        <w:t xml:space="preserve"> </w:t>
      </w:r>
      <w:r w:rsidRPr="00B7569A" w:rsidR="002F5922">
        <w:t xml:space="preserve">or whether it is some decisions that are taken </w:t>
      </w:r>
      <w:r w:rsidRPr="00B7569A">
        <w:t xml:space="preserve">at </w:t>
      </w:r>
      <w:r w:rsidRPr="00B7569A" w:rsidR="002F5922">
        <w:t>a very technical level</w:t>
      </w:r>
      <w:r w:rsidRPr="00B7569A">
        <w:t>,</w:t>
      </w:r>
      <w:r w:rsidRPr="00B7569A" w:rsidR="00EF5176">
        <w:t xml:space="preserve"> at official level, </w:t>
      </w:r>
      <w:r w:rsidRPr="00B7569A">
        <w:t>u</w:t>
      </w:r>
      <w:r w:rsidRPr="00B7569A" w:rsidR="002F5922">
        <w:t>nderstanding the interdependencies between</w:t>
      </w:r>
      <w:r w:rsidRPr="00B7569A">
        <w:t xml:space="preserve"> our </w:t>
      </w:r>
      <w:r w:rsidRPr="00B7569A" w:rsidR="002F5922">
        <w:t>negotiations and our work on that track</w:t>
      </w:r>
      <w:r w:rsidRPr="00B7569A" w:rsidR="00EF5176">
        <w:t>, alongside</w:t>
      </w:r>
      <w:r w:rsidRPr="00B7569A" w:rsidR="002F5922">
        <w:t xml:space="preserve"> our ambitions and </w:t>
      </w:r>
      <w:r w:rsidRPr="00B7569A">
        <w:t xml:space="preserve">our </w:t>
      </w:r>
      <w:r w:rsidRPr="00B7569A" w:rsidR="002F5922">
        <w:t xml:space="preserve">negotiations on </w:t>
      </w:r>
      <w:r w:rsidRPr="00B7569A">
        <w:t>rest</w:t>
      </w:r>
      <w:r w:rsidRPr="00B7569A" w:rsidR="00EF5176">
        <w:t>-</w:t>
      </w:r>
      <w:r w:rsidRPr="00B7569A">
        <w:t>of</w:t>
      </w:r>
      <w:r w:rsidRPr="00B7569A" w:rsidR="00EF5176">
        <w:t>-</w:t>
      </w:r>
      <w:r w:rsidRPr="00B7569A">
        <w:t xml:space="preserve">world </w:t>
      </w:r>
      <w:r w:rsidRPr="00B7569A" w:rsidR="002F5922">
        <w:t xml:space="preserve">trade. </w:t>
      </w:r>
      <w:r w:rsidRPr="00B7569A">
        <w:t xml:space="preserve">The </w:t>
      </w:r>
      <w:r w:rsidRPr="00B7569A" w:rsidR="002F5922">
        <w:t>first thing is that we are getting better at anticipating what those consequences are</w:t>
      </w:r>
      <w:r w:rsidRPr="00B7569A" w:rsidR="00EF5176">
        <w:t xml:space="preserve"> in</w:t>
      </w:r>
      <w:r w:rsidRPr="00B7569A" w:rsidR="002F5922">
        <w:t xml:space="preserve"> other areas of </w:t>
      </w:r>
      <w:r w:rsidRPr="00B7569A">
        <w:t>Government but also potential</w:t>
      </w:r>
      <w:r w:rsidRPr="00B7569A" w:rsidR="002F5922">
        <w:t xml:space="preserve"> consequences</w:t>
      </w:r>
      <w:r w:rsidRPr="00B7569A">
        <w:t xml:space="preserve"> further down the track.</w:t>
      </w:r>
    </w:p>
    <w:p w:rsidR="00273E25" w:rsidRPr="00B7569A" w:rsidP="002F5922">
      <w:pPr>
        <w:pStyle w:val="Answer"/>
      </w:pPr>
      <w:r w:rsidRPr="00B7569A">
        <w:t>The second thing I would say—</w:t>
      </w:r>
      <w:r w:rsidRPr="00B7569A" w:rsidR="002F5922">
        <w:t>I know that there has bee</w:t>
      </w:r>
      <w:r w:rsidRPr="00B7569A">
        <w:t>n some correspondence between CD</w:t>
      </w:r>
      <w:r w:rsidRPr="00B7569A" w:rsidR="002F5922">
        <w:t>L and the Committee on this</w:t>
      </w:r>
      <w:r w:rsidRPr="00B7569A">
        <w:t xml:space="preserve">—is that </w:t>
      </w:r>
      <w:r w:rsidRPr="00B7569A" w:rsidR="002F5922">
        <w:t xml:space="preserve">we are strengthening the amount of information that is coming from other </w:t>
      </w:r>
      <w:r w:rsidRPr="00B7569A">
        <w:t>G</w:t>
      </w:r>
      <w:r w:rsidRPr="00B7569A" w:rsidR="002F5922">
        <w:t xml:space="preserve">overnment </w:t>
      </w:r>
      <w:r w:rsidRPr="00B7569A" w:rsidR="00EF5176">
        <w:t>D</w:t>
      </w:r>
      <w:r w:rsidRPr="00B7569A">
        <w:t xml:space="preserve">epartments </w:t>
      </w:r>
      <w:r w:rsidRPr="00B7569A" w:rsidR="002F5922">
        <w:t>to Parliament,</w:t>
      </w:r>
      <w:r w:rsidRPr="00B7569A">
        <w:t xml:space="preserve"> and particularly the Committee. There </w:t>
      </w:r>
      <w:r w:rsidRPr="00B7569A" w:rsidR="002F5922">
        <w:t xml:space="preserve">was a recognition that </w:t>
      </w:r>
      <w:r w:rsidRPr="00B7569A">
        <w:t xml:space="preserve">some </w:t>
      </w:r>
      <w:r w:rsidRPr="00B7569A" w:rsidR="00EF5176">
        <w:t>D</w:t>
      </w:r>
      <w:r w:rsidRPr="00B7569A">
        <w:t>epartments have not been as on the front foot as they should have been</w:t>
      </w:r>
      <w:r w:rsidRPr="00B7569A" w:rsidR="00EF5176">
        <w:t>.</w:t>
      </w:r>
      <w:r w:rsidRPr="00B7569A">
        <w:t xml:space="preserve"> </w:t>
      </w:r>
      <w:r w:rsidRPr="00B7569A" w:rsidR="00EF5176">
        <w:t>W</w:t>
      </w:r>
      <w:r w:rsidRPr="00B7569A">
        <w:t xml:space="preserve">e have put in </w:t>
      </w:r>
      <w:r w:rsidRPr="00B7569A" w:rsidR="002F5922">
        <w:t xml:space="preserve">place mechanisms </w:t>
      </w:r>
      <w:r w:rsidRPr="00B7569A">
        <w:t xml:space="preserve">to </w:t>
      </w:r>
      <w:r w:rsidRPr="00B7569A">
        <w:t xml:space="preserve">ensure that that is the case </w:t>
      </w:r>
      <w:r w:rsidRPr="00B7569A" w:rsidR="002F5922">
        <w:t>and that they a</w:t>
      </w:r>
      <w:r w:rsidRPr="00B7569A">
        <w:t>re thinking about these issues.</w:t>
      </w:r>
    </w:p>
    <w:p w:rsidR="00EF5176" w:rsidRPr="00B7569A" w:rsidP="002F5922">
      <w:pPr>
        <w:pStyle w:val="Answer"/>
      </w:pPr>
      <w:r w:rsidRPr="00B7569A">
        <w:t xml:space="preserve">The </w:t>
      </w:r>
      <w:r w:rsidRPr="00B7569A" w:rsidR="002F5922">
        <w:t>final thing I</w:t>
      </w:r>
      <w:r w:rsidRPr="00B7569A">
        <w:t xml:space="preserve"> would say is that</w:t>
      </w:r>
      <w:r w:rsidRPr="00B7569A">
        <w:t>,</w:t>
      </w:r>
      <w:r w:rsidRPr="00B7569A">
        <w:t xml:space="preserve"> even though I cannot set</w:t>
      </w:r>
      <w:r w:rsidRPr="00B7569A" w:rsidR="002F5922">
        <w:t xml:space="preserve"> out all of our position on the negotiations and other aspects</w:t>
      </w:r>
      <w:r w:rsidRPr="00B7569A">
        <w:t xml:space="preserve">, </w:t>
      </w:r>
      <w:r w:rsidRPr="00B7569A" w:rsidR="002F5922">
        <w:t>it is very well understood that when we conclude this</w:t>
      </w:r>
      <w:r w:rsidRPr="00B7569A">
        <w:t>,</w:t>
      </w:r>
      <w:r w:rsidRPr="00B7569A">
        <w:t xml:space="preserve"> </w:t>
      </w:r>
      <w:r w:rsidRPr="00B7569A" w:rsidR="002F5922">
        <w:t xml:space="preserve">we want to be in a position of certainty and guarding against </w:t>
      </w:r>
      <w:r w:rsidRPr="00B7569A">
        <w:t xml:space="preserve">creep </w:t>
      </w:r>
      <w:r w:rsidRPr="00B7569A" w:rsidR="002F5922">
        <w:t xml:space="preserve">in whatever form </w:t>
      </w:r>
      <w:r w:rsidRPr="00B7569A">
        <w:t xml:space="preserve">it may </w:t>
      </w:r>
      <w:r w:rsidRPr="00B7569A" w:rsidR="002F5922">
        <w:t xml:space="preserve">arise, whether </w:t>
      </w:r>
      <w:r w:rsidRPr="00B7569A">
        <w:t xml:space="preserve">it is </w:t>
      </w:r>
      <w:r w:rsidRPr="00B7569A" w:rsidR="002F5922">
        <w:t xml:space="preserve">decisions that the European Court of Justice might take, private cases </w:t>
      </w:r>
      <w:r w:rsidRPr="00B7569A">
        <w:t xml:space="preserve">that are brought or </w:t>
      </w:r>
      <w:r w:rsidRPr="00B7569A" w:rsidR="002F5922">
        <w:t xml:space="preserve">questions around what our </w:t>
      </w:r>
      <w:r w:rsidRPr="00B7569A">
        <w:t>financial liabilities might be.</w:t>
      </w:r>
      <w:r w:rsidRPr="00B7569A" w:rsidR="002F5922">
        <w:t xml:space="preserve"> We are very aware of these issues</w:t>
      </w:r>
      <w:r w:rsidRPr="00B7569A">
        <w:t xml:space="preserve">, </w:t>
      </w:r>
      <w:r w:rsidRPr="00B7569A" w:rsidR="002F5922">
        <w:t xml:space="preserve">issues </w:t>
      </w:r>
      <w:r w:rsidRPr="00B7569A">
        <w:t xml:space="preserve">that </w:t>
      </w:r>
      <w:r w:rsidRPr="00B7569A" w:rsidR="002F5922">
        <w:t>many of the members of the Committee have raised</w:t>
      </w:r>
      <w:r w:rsidRPr="00B7569A">
        <w:t xml:space="preserve">, and will </w:t>
      </w:r>
      <w:r w:rsidRPr="00B7569A" w:rsidR="002F5922">
        <w:t>ensure that we</w:t>
      </w:r>
      <w:r w:rsidRPr="00B7569A">
        <w:t xml:space="preserve"> have an outcome that is </w:t>
      </w:r>
      <w:r w:rsidRPr="00B7569A">
        <w:t xml:space="preserve">compliant </w:t>
      </w:r>
      <w:r w:rsidRPr="00B7569A">
        <w:t xml:space="preserve">with sovereignty and those ambitions. </w:t>
      </w:r>
    </w:p>
    <w:p w:rsidR="00F60A14" w:rsidRPr="00B7569A" w:rsidP="002F5922">
      <w:pPr>
        <w:pStyle w:val="Answer"/>
      </w:pPr>
      <w:r w:rsidRPr="00B7569A">
        <w:t xml:space="preserve">At this </w:t>
      </w:r>
      <w:r w:rsidRPr="00B7569A" w:rsidR="002F5922">
        <w:t xml:space="preserve">stage I can just put on record our recognition </w:t>
      </w:r>
      <w:r w:rsidRPr="00B7569A">
        <w:t xml:space="preserve">of </w:t>
      </w:r>
      <w:r w:rsidRPr="00B7569A" w:rsidR="002F5922">
        <w:t>that</w:t>
      </w:r>
      <w:r w:rsidRPr="00B7569A" w:rsidR="00EF5176">
        <w:t>.</w:t>
      </w:r>
      <w:r w:rsidRPr="00B7569A" w:rsidR="002F5922">
        <w:t xml:space="preserve"> </w:t>
      </w:r>
      <w:r w:rsidRPr="00B7569A" w:rsidR="00EF5176">
        <w:t>W</w:t>
      </w:r>
      <w:r w:rsidRPr="00B7569A">
        <w:t>hat a good outcome looks like is</w:t>
      </w:r>
      <w:r w:rsidRPr="00B7569A" w:rsidR="002F5922">
        <w:t xml:space="preserve"> that we are putting ourselves in the best position possible</w:t>
      </w:r>
      <w:r w:rsidRPr="00B7569A" w:rsidR="00EF5176">
        <w:t xml:space="preserve"> and</w:t>
      </w:r>
      <w:r w:rsidRPr="00B7569A">
        <w:t xml:space="preserve"> </w:t>
      </w:r>
      <w:r w:rsidRPr="00B7569A" w:rsidR="002F5922">
        <w:t xml:space="preserve">that we will not have </w:t>
      </w:r>
      <w:r w:rsidRPr="00B7569A">
        <w:t>future decisions</w:t>
      </w:r>
      <w:r w:rsidRPr="00B7569A" w:rsidR="00EF5176">
        <w:t xml:space="preserve">, whether they be judicial ones or political ones, taken by other nations, the EU or anyone else, </w:t>
      </w:r>
      <w:r w:rsidRPr="00B7569A" w:rsidR="002F5922">
        <w:t xml:space="preserve">that </w:t>
      </w:r>
      <w:r w:rsidRPr="00B7569A" w:rsidR="00EF5176">
        <w:t>will</w:t>
      </w:r>
      <w:r w:rsidRPr="00B7569A" w:rsidR="002F5922">
        <w:t xml:space="preserve"> undermine the sovereignty that we </w:t>
      </w:r>
      <w:r w:rsidRPr="00B7569A">
        <w:t>have reclaimed.</w:t>
      </w:r>
    </w:p>
    <w:p w:rsidR="0068124B" w:rsidRPr="00B7569A" w:rsidP="002F5922">
      <w:pPr>
        <w:pStyle w:val="Question"/>
      </w:pPr>
      <w:sdt>
        <w:sdtPr>
          <w:alias w:val="Member"/>
          <w:tag w:val="&lt;Member mnisId='4778' dodsId=''&gt;"/>
          <w:id w:val="1579089305"/>
          <w:placeholder>
            <w:docPart w:val="DefaultPlaceholder_1082065158"/>
          </w:placeholder>
          <w:richText/>
        </w:sdtPr>
        <w:sdtContent>
          <w:r w:rsidRPr="00B7569A" w:rsidR="00F60A14">
            <w:rPr>
              <w:b/>
            </w:rPr>
            <w:t>Greg Smith:</w:t>
          </w:r>
        </w:sdtContent>
      </w:sdt>
      <w:r w:rsidRPr="00B7569A" w:rsidR="00F60A14">
        <w:t xml:space="preserve"> </w:t>
      </w:r>
      <w:r w:rsidRPr="00B7569A" w:rsidR="00EF5176">
        <w:t xml:space="preserve">Good afternoon, Paymaster General. </w:t>
      </w:r>
      <w:r w:rsidRPr="00B7569A" w:rsidR="002F5922">
        <w:t>I appreciate some of the points in this question may have come up in part in previous answers</w:t>
      </w:r>
      <w:r w:rsidRPr="00B7569A" w:rsidR="009F372A">
        <w:t xml:space="preserve"> </w:t>
      </w:r>
      <w:r w:rsidRPr="00B7569A" w:rsidR="002F5922">
        <w:t>but I very much want to look at future scru</w:t>
      </w:r>
      <w:r w:rsidRPr="00B7569A" w:rsidR="009F372A">
        <w:t xml:space="preserve">tiny beyond transition scrutiny, </w:t>
      </w:r>
      <w:r w:rsidRPr="00B7569A" w:rsidR="002F5922">
        <w:t>and the thoughts that the Government ha</w:t>
      </w:r>
      <w:r w:rsidRPr="00B7569A" w:rsidR="00EF5176">
        <w:t>ve</w:t>
      </w:r>
      <w:r w:rsidRPr="00B7569A" w:rsidR="002F5922">
        <w:t xml:space="preserve"> given to what that framework of scrutiny will look like for the United Kingdom Parliament</w:t>
      </w:r>
      <w:r w:rsidRPr="00B7569A" w:rsidR="009F372A">
        <w:t xml:space="preserve"> and </w:t>
      </w:r>
      <w:r w:rsidRPr="00B7569A" w:rsidR="002F5922">
        <w:t>the devol</w:t>
      </w:r>
      <w:r w:rsidRPr="00B7569A" w:rsidR="009F372A">
        <w:t>ved Assemblies</w:t>
      </w:r>
      <w:r w:rsidRPr="00B7569A" w:rsidR="00EF5176">
        <w:t xml:space="preserve"> and Parliaments,</w:t>
      </w:r>
      <w:r w:rsidRPr="00B7569A" w:rsidR="009F372A">
        <w:t xml:space="preserve"> not just on incoming, </w:t>
      </w:r>
      <w:r w:rsidRPr="00B7569A" w:rsidR="002F5922">
        <w:t>new EU law</w:t>
      </w:r>
      <w:r w:rsidRPr="00B7569A" w:rsidR="00EF5176">
        <w:t>, which</w:t>
      </w:r>
      <w:r w:rsidRPr="00B7569A" w:rsidR="002F5922">
        <w:t xml:space="preserve"> we have already touched upon</w:t>
      </w:r>
      <w:r w:rsidRPr="00B7569A" w:rsidR="009F372A">
        <w:t>—</w:t>
      </w:r>
      <w:r w:rsidRPr="00B7569A" w:rsidR="002F5922">
        <w:t xml:space="preserve">although that is obviously important, and its effect under the Northern </w:t>
      </w:r>
      <w:r w:rsidRPr="00B7569A" w:rsidR="00EF5176">
        <w:t>Ireland p</w:t>
      </w:r>
      <w:r w:rsidRPr="00B7569A" w:rsidR="002F5922">
        <w:t>rotocol is probably the most visible area where that is important</w:t>
      </w:r>
      <w:r w:rsidRPr="00B7569A" w:rsidR="009F372A">
        <w:t>—</w:t>
      </w:r>
      <w:r w:rsidRPr="00B7569A" w:rsidR="002F5922">
        <w:t>but also</w:t>
      </w:r>
      <w:r w:rsidRPr="00B7569A" w:rsidR="00EF5176">
        <w:t xml:space="preserve"> on</w:t>
      </w:r>
      <w:r w:rsidRPr="00B7569A" w:rsidR="002F5922">
        <w:t xml:space="preserve"> things like</w:t>
      </w:r>
      <w:r w:rsidRPr="00B7569A" w:rsidR="009F372A">
        <w:t xml:space="preserve"> international standard</w:t>
      </w:r>
      <w:r w:rsidRPr="00B7569A" w:rsidR="00EF5176">
        <w:t>-</w:t>
      </w:r>
      <w:r w:rsidRPr="00B7569A" w:rsidR="009F372A">
        <w:t xml:space="preserve">setting </w:t>
      </w:r>
      <w:r w:rsidRPr="00B7569A" w:rsidR="002F5922">
        <w:t>bodies, bodies that the European Union has had quite a big say</w:t>
      </w:r>
      <w:r w:rsidRPr="00B7569A" w:rsidR="009F372A">
        <w:t xml:space="preserve"> in</w:t>
      </w:r>
      <w:r w:rsidRPr="00B7569A" w:rsidR="002F5922">
        <w:t xml:space="preserve">, partially </w:t>
      </w:r>
      <w:r w:rsidRPr="00B7569A" w:rsidR="009F372A">
        <w:t xml:space="preserve">due to its size over the years, </w:t>
      </w:r>
      <w:r w:rsidRPr="00B7569A" w:rsidR="00EF5176">
        <w:t>which</w:t>
      </w:r>
      <w:r w:rsidRPr="00B7569A" w:rsidR="002F5922">
        <w:t xml:space="preserve"> will affect operations of businesses, particul</w:t>
      </w:r>
      <w:r w:rsidRPr="00B7569A" w:rsidR="009F372A">
        <w:t xml:space="preserve">arly within the United Kingdom. Where is </w:t>
      </w:r>
      <w:r w:rsidRPr="00B7569A" w:rsidR="002F5922">
        <w:t>the Government</w:t>
      </w:r>
      <w:r w:rsidRPr="00B7569A" w:rsidR="00EF5176">
        <w:t>’</w:t>
      </w:r>
      <w:r w:rsidRPr="00B7569A" w:rsidR="002F5922">
        <w:t>s thinking on that future scrutiny model across</w:t>
      </w:r>
      <w:r w:rsidRPr="00B7569A" w:rsidR="009F372A">
        <w:t xml:space="preserve"> the board?</w:t>
      </w:r>
    </w:p>
    <w:p w:rsidR="000628C1" w:rsidRPr="00B7569A" w:rsidP="002F5922">
      <w:pPr>
        <w:pStyle w:val="Answer"/>
      </w:pPr>
      <w:sdt>
        <w:sdtPr>
          <w:alias w:val="Witness"/>
          <w:id w:val="1670990849"/>
          <w:placeholder>
            <w:docPart w:val="DefaultPlaceholder_1082065158"/>
          </w:placeholder>
          <w:richText/>
        </w:sdtPr>
        <w:sdtContent>
          <w:r w:rsidRPr="00B7569A" w:rsidR="00B868AD">
            <w:rPr>
              <w:b/>
              <w:i/>
            </w:rPr>
            <w:t>Penny Mordaunt:</w:t>
          </w:r>
          <w:r w:rsidRPr="00B7569A" w:rsidR="008226AF">
            <w:rPr>
              <w:b/>
            </w:rPr>
            <w:t xml:space="preserve"> </w:t>
          </w:r>
        </w:sdtContent>
      </w:sdt>
      <w:r w:rsidRPr="00B7569A" w:rsidR="009F372A">
        <w:t xml:space="preserve">I </w:t>
      </w:r>
      <w:r w:rsidRPr="00B7569A" w:rsidR="00EF5176">
        <w:t>would</w:t>
      </w:r>
      <w:r w:rsidRPr="00B7569A" w:rsidR="009F372A">
        <w:t xml:space="preserve"> refer to what I </w:t>
      </w:r>
      <w:r w:rsidRPr="00B7569A" w:rsidR="00EF5176">
        <w:t xml:space="preserve">have </w:t>
      </w:r>
      <w:r w:rsidRPr="00B7569A" w:rsidR="009F372A">
        <w:t xml:space="preserve">previously said. We will not know the precise shape </w:t>
      </w:r>
      <w:r w:rsidRPr="00B7569A" w:rsidR="002F5922">
        <w:t xml:space="preserve">of this for a </w:t>
      </w:r>
      <w:r w:rsidRPr="00B7569A" w:rsidR="009F372A">
        <w:t xml:space="preserve">little </w:t>
      </w:r>
      <w:r w:rsidRPr="00B7569A" w:rsidR="002F5922">
        <w:t xml:space="preserve">while, but we need to really understand what is best scrutinised </w:t>
      </w:r>
      <w:r w:rsidRPr="00B7569A" w:rsidR="009F372A">
        <w:t xml:space="preserve">and </w:t>
      </w:r>
      <w:r w:rsidRPr="00B7569A" w:rsidR="002F5922">
        <w:t xml:space="preserve">which Government </w:t>
      </w:r>
      <w:r w:rsidRPr="00B7569A">
        <w:t>D</w:t>
      </w:r>
      <w:r w:rsidRPr="00B7569A" w:rsidR="002F5922">
        <w:t>epartments are best placed on taking</w:t>
      </w:r>
      <w:r w:rsidRPr="00B7569A" w:rsidR="009F372A">
        <w:t xml:space="preserve"> the lead on particular things. </w:t>
      </w:r>
      <w:r w:rsidRPr="00B7569A" w:rsidR="002F5922">
        <w:t>We will clearly hav</w:t>
      </w:r>
      <w:r w:rsidRPr="00B7569A">
        <w:t>e</w:t>
      </w:r>
      <w:r w:rsidRPr="00B7569A" w:rsidR="002F5922">
        <w:t xml:space="preserve"> </w:t>
      </w:r>
      <w:r w:rsidRPr="00B7569A" w:rsidR="009F372A">
        <w:t xml:space="preserve">a seat around the tables that we have </w:t>
      </w:r>
      <w:r w:rsidRPr="00B7569A" w:rsidR="002F5922">
        <w:t>vacated years ago, a</w:t>
      </w:r>
      <w:r w:rsidRPr="00B7569A" w:rsidR="009F372A">
        <w:t>nd that opens up other areas that</w:t>
      </w:r>
      <w:r w:rsidRPr="00B7569A" w:rsidR="002F5922">
        <w:t xml:space="preserve"> Parliament</w:t>
      </w:r>
      <w:r w:rsidRPr="00B7569A" w:rsidR="009F372A">
        <w:t xml:space="preserve"> needs to scrutinise.</w:t>
      </w:r>
      <w:r w:rsidRPr="00B7569A" w:rsidR="002F5922">
        <w:t xml:space="preserve"> Some of those areas might be better being scrutinised in the first instance by </w:t>
      </w:r>
      <w:r w:rsidRPr="00B7569A" w:rsidR="009F372A">
        <w:t>Defra or other subject-matter</w:t>
      </w:r>
      <w:r w:rsidRPr="00B7569A">
        <w:t>-</w:t>
      </w:r>
      <w:r w:rsidRPr="00B7569A" w:rsidR="009F372A">
        <w:t>specific committees. O</w:t>
      </w:r>
      <w:r w:rsidRPr="00B7569A" w:rsidR="002F5922">
        <w:t>thers might be more appropriate for this Committee or a future shape of it,</w:t>
      </w:r>
      <w:r w:rsidRPr="00B7569A" w:rsidR="009F372A">
        <w:t xml:space="preserve"> but that is all to be decided. </w:t>
      </w:r>
    </w:p>
    <w:p w:rsidR="000D74C2" w:rsidRPr="00B7569A" w:rsidP="002F5922">
      <w:pPr>
        <w:pStyle w:val="Answer"/>
      </w:pPr>
      <w:r w:rsidRPr="00B7569A">
        <w:t>It is not for Government</w:t>
      </w:r>
      <w:r w:rsidRPr="00B7569A" w:rsidR="002F5922">
        <w:t xml:space="preserve"> to have the final say on this</w:t>
      </w:r>
      <w:r w:rsidRPr="00B7569A">
        <w:t>. We can clearly point</w:t>
      </w:r>
      <w:r w:rsidRPr="00B7569A" w:rsidR="002F5922">
        <w:t xml:space="preserve"> to </w:t>
      </w:r>
      <w:r w:rsidRPr="00B7569A">
        <w:t xml:space="preserve">what it is that needs to be </w:t>
      </w:r>
      <w:r w:rsidRPr="00B7569A" w:rsidR="002F5922">
        <w:t>scrutinised</w:t>
      </w:r>
      <w:r w:rsidRPr="00B7569A" w:rsidR="000628C1">
        <w:t>, and</w:t>
      </w:r>
      <w:r w:rsidRPr="00B7569A">
        <w:t xml:space="preserve"> </w:t>
      </w:r>
      <w:r w:rsidRPr="00B7569A" w:rsidR="002F5922">
        <w:t xml:space="preserve">timetables and so forth, but it is really in partnership with the Committee </w:t>
      </w:r>
      <w:r w:rsidRPr="00B7569A" w:rsidR="006B43D0">
        <w:t xml:space="preserve">and Parliament </w:t>
      </w:r>
      <w:r w:rsidRPr="00B7569A" w:rsidR="002F5922">
        <w:t xml:space="preserve">that we need to </w:t>
      </w:r>
      <w:r w:rsidRPr="00B7569A" w:rsidR="006B43D0">
        <w:t>arrive at that. T</w:t>
      </w:r>
      <w:r w:rsidRPr="00B7569A" w:rsidR="002F5922">
        <w:t xml:space="preserve">here will </w:t>
      </w:r>
      <w:r w:rsidRPr="00B7569A" w:rsidR="006B43D0">
        <w:t xml:space="preserve">clearly </w:t>
      </w:r>
      <w:r w:rsidRPr="00B7569A" w:rsidR="002F5922">
        <w:t>be additional areas that need scrutiny</w:t>
      </w:r>
      <w:r w:rsidRPr="00B7569A" w:rsidR="006B43D0">
        <w:t>; that is well understood. We are also aware</w:t>
      </w:r>
      <w:r w:rsidRPr="00B7569A" w:rsidR="002F5922">
        <w:t xml:space="preserve"> that there </w:t>
      </w:r>
      <w:r w:rsidRPr="00B7569A" w:rsidR="006B43D0">
        <w:t xml:space="preserve">is </w:t>
      </w:r>
      <w:r w:rsidRPr="00B7569A" w:rsidR="002F5922">
        <w:t>a timeframe</w:t>
      </w:r>
      <w:r w:rsidRPr="00B7569A" w:rsidR="006B43D0">
        <w:t xml:space="preserve"> in terms of </w:t>
      </w:r>
      <w:r w:rsidRPr="00B7569A" w:rsidR="002F5922">
        <w:t xml:space="preserve">setting </w:t>
      </w:r>
      <w:r w:rsidRPr="00B7569A" w:rsidR="006B43D0">
        <w:t xml:space="preserve">up </w:t>
      </w:r>
      <w:r w:rsidRPr="00B7569A" w:rsidR="002F5922">
        <w:t xml:space="preserve">those </w:t>
      </w:r>
      <w:r w:rsidRPr="00B7569A" w:rsidR="00D95750">
        <w:t xml:space="preserve">new </w:t>
      </w:r>
      <w:r w:rsidRPr="00B7569A" w:rsidR="002F5922">
        <w:t xml:space="preserve">scrutiny procedures with </w:t>
      </w:r>
      <w:r w:rsidRPr="00B7569A" w:rsidR="00D95750">
        <w:t>Parliament</w:t>
      </w:r>
      <w:r w:rsidRPr="00B7569A" w:rsidR="002F5922">
        <w:t>, but hopefully it will not be too long before we will</w:t>
      </w:r>
      <w:r w:rsidRPr="00B7569A" w:rsidR="00D95750">
        <w:t xml:space="preserve"> </w:t>
      </w:r>
      <w:r w:rsidRPr="00B7569A" w:rsidR="002F5922">
        <w:t xml:space="preserve">have </w:t>
      </w:r>
      <w:r w:rsidRPr="00B7569A" w:rsidR="00D95750">
        <w:t xml:space="preserve">the final shape of </w:t>
      </w:r>
      <w:r w:rsidRPr="00B7569A" w:rsidR="002F5922">
        <w:t xml:space="preserve">things that will enable </w:t>
      </w:r>
      <w:r w:rsidRPr="00B7569A" w:rsidR="00D95750">
        <w:t xml:space="preserve">those </w:t>
      </w:r>
      <w:r w:rsidRPr="00B7569A" w:rsidR="002F5922">
        <w:t>discussions.</w:t>
      </w:r>
    </w:p>
    <w:p w:rsidR="00BD147E" w:rsidRPr="00B7569A" w:rsidP="000628C1">
      <w:pPr>
        <w:pStyle w:val="Question"/>
        <w:numPr>
          <w:ilvl w:val="0"/>
          <w:numId w:val="0"/>
        </w:numPr>
        <w:ind w:left="794"/>
      </w:pPr>
      <w:sdt>
        <w:sdtPr>
          <w:alias w:val="Member"/>
          <w:tag w:val="&lt;Member mnisId='288' dodsId='25682'&gt;"/>
          <w:id w:val="-1795520478"/>
          <w:placeholder>
            <w:docPart w:val="DefaultPlaceholder_1082065158"/>
          </w:placeholder>
          <w:richText/>
        </w:sdtPr>
        <w:sdtContent>
          <w:r w:rsidRPr="00B7569A" w:rsidR="000D74C2">
            <w:rPr>
              <w:b/>
            </w:rPr>
            <w:t>Chair:</w:t>
          </w:r>
        </w:sdtContent>
      </w:sdt>
      <w:r w:rsidRPr="00B7569A" w:rsidR="000D74C2">
        <w:t xml:space="preserve"> I </w:t>
      </w:r>
      <w:r w:rsidRPr="00B7569A" w:rsidR="002F5922">
        <w:t>will just conclude by saying thank you very muc</w:t>
      </w:r>
      <w:r w:rsidRPr="00B7569A" w:rsidR="00D95750">
        <w:t xml:space="preserve">h for coming and speaking to us, and also to Mr Threlfall. </w:t>
      </w:r>
      <w:r w:rsidRPr="00B7569A" w:rsidR="002F5922">
        <w:t xml:space="preserve">I am very glad to hear that you are very well aware of the points that </w:t>
      </w:r>
      <w:r w:rsidRPr="00B7569A">
        <w:t xml:space="preserve">we have raised, </w:t>
      </w:r>
      <w:r w:rsidRPr="00B7569A" w:rsidR="002F5922">
        <w:t xml:space="preserve">because these matters are in line with </w:t>
      </w:r>
      <w:r w:rsidRPr="00B7569A" w:rsidR="000628C1">
        <w:t>p</w:t>
      </w:r>
      <w:r w:rsidRPr="00B7569A" w:rsidR="002F5922">
        <w:t xml:space="preserve">aragraph </w:t>
      </w:r>
      <w:r w:rsidRPr="00B7569A">
        <w:t>5</w:t>
      </w:r>
      <w:r w:rsidRPr="00B7569A" w:rsidR="002F5922">
        <w:t xml:space="preserve"> of the February White Paper, which </w:t>
      </w:r>
      <w:r w:rsidRPr="00B7569A" w:rsidR="000628C1">
        <w:t>says that,</w:t>
      </w:r>
      <w:r w:rsidRPr="00B7569A" w:rsidR="002F5922">
        <w:t xml:space="preserve"> </w:t>
      </w:r>
      <w:r w:rsidRPr="00B7569A">
        <w:t>“</w:t>
      </w:r>
      <w:r w:rsidRPr="00B7569A" w:rsidR="000628C1">
        <w:t>w</w:t>
      </w:r>
      <w:r w:rsidRPr="00B7569A" w:rsidR="002F5922">
        <w:t>hatever happens</w:t>
      </w:r>
      <w:r w:rsidRPr="00B7569A" w:rsidR="000628C1">
        <w:t>”</w:t>
      </w:r>
      <w:r w:rsidRPr="00B7569A" w:rsidR="002F5922">
        <w:t xml:space="preserve">, there will be no European </w:t>
      </w:r>
      <w:r w:rsidRPr="00B7569A" w:rsidR="000628C1">
        <w:t>C</w:t>
      </w:r>
      <w:r w:rsidRPr="00B7569A" w:rsidR="002F5922">
        <w:t>ourt and</w:t>
      </w:r>
      <w:r w:rsidRPr="00B7569A" w:rsidR="000628C1">
        <w:t>,</w:t>
      </w:r>
      <w:r w:rsidRPr="00B7569A" w:rsidR="002F5922">
        <w:t xml:space="preserve"> for that matter</w:t>
      </w:r>
      <w:r w:rsidRPr="00B7569A" w:rsidR="000628C1">
        <w:t>,</w:t>
      </w:r>
      <w:r w:rsidRPr="00B7569A" w:rsidR="002F5922">
        <w:t xml:space="preserve"> there will be no interference</w:t>
      </w:r>
      <w:r w:rsidRPr="00B7569A" w:rsidR="000628C1">
        <w:t xml:space="preserve"> in our</w:t>
      </w:r>
      <w:r w:rsidRPr="00B7569A" w:rsidR="002F5922">
        <w:t xml:space="preserve"> political decision</w:t>
      </w:r>
      <w:r w:rsidRPr="00B7569A" w:rsidR="000628C1">
        <w:t>-</w:t>
      </w:r>
      <w:r w:rsidRPr="00B7569A" w:rsidR="002F5922">
        <w:t>making or life</w:t>
      </w:r>
      <w:r w:rsidRPr="00B7569A">
        <w:t>.</w:t>
      </w:r>
    </w:p>
    <w:p w:rsidR="008226AF" w:rsidRPr="008226AF" w:rsidP="00BD147E">
      <w:pPr>
        <w:pStyle w:val="Question"/>
        <w:numPr>
          <w:ilvl w:val="0"/>
          <w:numId w:val="0"/>
        </w:numPr>
        <w:ind w:left="794"/>
      </w:pPr>
      <w:r w:rsidRPr="00B7569A">
        <w:t xml:space="preserve">Ultimately, all this depends on full </w:t>
      </w:r>
      <w:r w:rsidRPr="00B7569A" w:rsidR="00BD147E">
        <w:t>independence</w:t>
      </w:r>
      <w:r w:rsidRPr="00B7569A" w:rsidR="009D1221">
        <w:t xml:space="preserve">, </w:t>
      </w:r>
      <w:r w:rsidRPr="00B7569A" w:rsidR="00BD147E">
        <w:t>as Lord Frost has said</w:t>
      </w:r>
      <w:r w:rsidRPr="00B7569A" w:rsidR="009D1221">
        <w:t xml:space="preserve">, </w:t>
      </w:r>
      <w:r w:rsidRPr="00B7569A" w:rsidR="00BD147E">
        <w:t>and</w:t>
      </w:r>
      <w:r w:rsidRPr="00B7569A">
        <w:t xml:space="preserve"> also the </w:t>
      </w:r>
      <w:r w:rsidRPr="00B7569A" w:rsidR="00BD147E">
        <w:t xml:space="preserve">question of the European </w:t>
      </w:r>
      <w:r w:rsidRPr="00B7569A" w:rsidR="000628C1">
        <w:t>C</w:t>
      </w:r>
      <w:r w:rsidRPr="00B7569A" w:rsidR="00BD147E">
        <w:t xml:space="preserve">ourt. </w:t>
      </w:r>
      <w:r w:rsidRPr="00B7569A" w:rsidR="000628C1">
        <w:t>T</w:t>
      </w:r>
      <w:r w:rsidRPr="00B7569A">
        <w:t xml:space="preserve">he issues that we are raising about control over laws and insisting that we should have no European Court jurisdiction and no </w:t>
      </w:r>
      <w:r w:rsidRPr="00B7569A" w:rsidR="00BD147E">
        <w:t xml:space="preserve">European control over our laws are </w:t>
      </w:r>
      <w:r w:rsidRPr="00B7569A">
        <w:t xml:space="preserve">intrinsic parts of our </w:t>
      </w:r>
      <w:r w:rsidRPr="00B7569A" w:rsidR="00BD147E">
        <w:t xml:space="preserve">sovereignty </w:t>
      </w:r>
      <w:r w:rsidRPr="00B7569A">
        <w:t>in line with the Acts of Parliament</w:t>
      </w:r>
      <w:r w:rsidRPr="00B7569A" w:rsidR="00BD147E">
        <w:t xml:space="preserve"> that have already been passed. Any </w:t>
      </w:r>
      <w:r w:rsidRPr="00B7569A">
        <w:t xml:space="preserve">idea that any of the things that we </w:t>
      </w:r>
      <w:r w:rsidRPr="00B7569A" w:rsidR="00BD147E">
        <w:t xml:space="preserve">have </w:t>
      </w:r>
      <w:r w:rsidRPr="00B7569A">
        <w:t>raise</w:t>
      </w:r>
      <w:r w:rsidRPr="00B7569A" w:rsidR="00BD147E">
        <w:t>d</w:t>
      </w:r>
      <w:r w:rsidRPr="00B7569A" w:rsidR="000628C1">
        <w:t xml:space="preserve"> are absurd, </w:t>
      </w:r>
      <w:r w:rsidRPr="00B7569A">
        <w:t xml:space="preserve">as one former </w:t>
      </w:r>
      <w:r w:rsidRPr="00B7569A" w:rsidR="000628C1">
        <w:t>law l</w:t>
      </w:r>
      <w:r w:rsidRPr="00B7569A">
        <w:t>ord said the other day</w:t>
      </w:r>
      <w:r w:rsidRPr="00B7569A" w:rsidR="000628C1">
        <w:t xml:space="preserve">, </w:t>
      </w:r>
      <w:r w:rsidRPr="00B7569A">
        <w:t xml:space="preserve">seems to me to be pretty preposterous. </w:t>
      </w:r>
      <w:r w:rsidRPr="00B7569A" w:rsidR="00BD147E">
        <w:t xml:space="preserve">Having </w:t>
      </w:r>
      <w:r w:rsidRPr="00B7569A">
        <w:t xml:space="preserve">said </w:t>
      </w:r>
      <w:r w:rsidRPr="00B7569A" w:rsidR="00BD147E">
        <w:t>that, I hope that you manage</w:t>
      </w:r>
      <w:r w:rsidRPr="00B7569A">
        <w:t xml:space="preserve"> to achieve everything that you </w:t>
      </w:r>
      <w:r w:rsidRPr="00B7569A" w:rsidR="00BD147E">
        <w:t xml:space="preserve">have </w:t>
      </w:r>
      <w:r w:rsidRPr="00B7569A">
        <w:t xml:space="preserve">said you will achieve, because the British people expect </w:t>
      </w:r>
      <w:r w:rsidRPr="00B7569A" w:rsidR="00BD147E">
        <w:t xml:space="preserve">no less. </w:t>
      </w:r>
      <w:r w:rsidRPr="00B7569A">
        <w:t>Thank you very much indeed for coming.</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65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65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655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65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164284814"/>
      <w:placeholder>
        <w:docPart w:val="267734F012EF4907A64A513F6C85A04D"/>
      </w:placeholder>
      <w:richText/>
    </w:sdtPr>
    <w:sdtContent>
      <w:p w:rsidR="006179A5" w:rsidP="009277D8">
        <w:pPr>
          <w:pStyle w:val="Para"/>
          <w:rPr>
            <w:color w:val="808080"/>
          </w:rPr>
        </w:pPr>
        <w:r w:rsidRPr="00136963">
          <w:rPr>
            <w:noProof/>
            <w:color w:val="808080"/>
            <w:lang w:eastAsia="en-GB"/>
          </w:rPr>
          <w:drawing>
            <wp:inline distT="0" distB="0" distL="0" distR="0">
              <wp:extent cx="3053715" cy="499110"/>
              <wp:effectExtent l="0" t="0" r="0" b="0"/>
              <wp:docPr id="2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85466167"/>
      <w:placeholder>
        <w:docPart w:val="7E941C69142C41B88E44E068C3AD4E20"/>
      </w:placeholder>
      <w:richText/>
    </w:sdtPr>
    <w:sdtContent>
      <w:p w:rsidR="006179A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65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11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7734F012EF4907A64A513F6C85A04D"/>
        <w:category>
          <w:name w:val="General"/>
          <w:gallery w:val="placeholder"/>
        </w:category>
        <w:types>
          <w:type w:val="bbPlcHdr"/>
        </w:types>
        <w:behaviors>
          <w:behavior w:val="content"/>
        </w:behaviors>
        <w:guid w:val="{47F31E78-36AA-424E-85E2-C07B9C629B1E}"/>
      </w:docPartPr>
      <w:docPartBody>
        <w:p w:rsidR="000434AE" w:rsidP="0076606A">
          <w:pPr>
            <w:pStyle w:val="267734F012EF4907A64A513F6C85A04D"/>
          </w:pPr>
          <w:r w:rsidRPr="000753FC">
            <w:rPr>
              <w:rStyle w:val="PlaceholderText"/>
            </w:rPr>
            <w:t>Click here to enter text.</w:t>
          </w:r>
        </w:p>
      </w:docPartBody>
    </w:docPart>
    <w:docPart>
      <w:docPartPr>
        <w:name w:val="A3F71642F0CC4C0C8836FBABB407D59B"/>
        <w:category>
          <w:name w:val="General"/>
          <w:gallery w:val="placeholder"/>
        </w:category>
        <w:types>
          <w:type w:val="bbPlcHdr"/>
        </w:types>
        <w:behaviors>
          <w:behavior w:val="content"/>
        </w:behaviors>
        <w:guid w:val="{891AFE3F-A137-4C07-8023-7DCEFA09CC44}"/>
      </w:docPartPr>
      <w:docPartBody>
        <w:p w:rsidR="000434AE" w:rsidP="0076606A">
          <w:pPr>
            <w:pStyle w:val="A3F71642F0CC4C0C8836FBABB407D59B"/>
          </w:pPr>
          <w:r w:rsidRPr="002B3926">
            <w:rPr>
              <w:rStyle w:val="PlaceholderText"/>
            </w:rPr>
            <w:t>Click here to enter text.</w:t>
          </w:r>
        </w:p>
      </w:docPartBody>
    </w:docPart>
    <w:docPart>
      <w:docPartPr>
        <w:name w:val="7E941C69142C41B88E44E068C3AD4E20"/>
        <w:category>
          <w:name w:val="General"/>
          <w:gallery w:val="placeholder"/>
        </w:category>
        <w:types>
          <w:type w:val="bbPlcHdr"/>
        </w:types>
        <w:behaviors>
          <w:behavior w:val="content"/>
        </w:behaviors>
        <w:guid w:val="{B765C1A0-0892-4808-8F66-8904E0B32226}"/>
      </w:docPartPr>
      <w:docPartBody>
        <w:p w:rsidR="000434AE" w:rsidP="0076606A">
          <w:pPr>
            <w:pStyle w:val="7E941C69142C41B88E44E068C3AD4E20"/>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AD02E6F-1FC7-4668-9D44-3D539A621E88}"/>
      </w:docPartPr>
      <w:docPartBody>
        <w:p w:rsidR="000434AE">
          <w:r w:rsidRPr="000538F8">
            <w:rPr>
              <w:rStyle w:val="PlaceholderText"/>
            </w:rPr>
            <w:t>Click here to enter text.</w:t>
          </w:r>
        </w:p>
      </w:docPartBody>
    </w:docPart>
    <w:docPart>
      <w:docPartPr>
        <w:name w:val="B45137FAC04545FEBC018DB7A5C7E87D"/>
        <w:category>
          <w:name w:val="General"/>
          <w:gallery w:val="placeholder"/>
        </w:category>
        <w:types>
          <w:type w:val="bbPlcHdr"/>
        </w:types>
        <w:behaviors>
          <w:behavior w:val="content"/>
        </w:behaviors>
        <w:guid w:val="{BE1100FD-7EE2-4012-89A5-88D4816DDD22}"/>
      </w:docPartPr>
      <w:docPartBody>
        <w:p w:rsidR="008F4339" w:rsidP="000434AE">
          <w:pPr>
            <w:pStyle w:val="B45137FAC04545FEBC018DB7A5C7E87D"/>
          </w:pPr>
          <w:r w:rsidRPr="000538F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4AE"/>
    <w:rPr>
      <w:color w:val="808080"/>
    </w:rPr>
  </w:style>
  <w:style w:type="paragraph" w:customStyle="1" w:styleId="267734F012EF4907A64A513F6C85A04D">
    <w:name w:val="267734F012EF4907A64A513F6C85A04D"/>
    <w:rsid w:val="0076606A"/>
  </w:style>
  <w:style w:type="paragraph" w:customStyle="1" w:styleId="A3F71642F0CC4C0C8836FBABB407D59B">
    <w:name w:val="A3F71642F0CC4C0C8836FBABB407D59B"/>
    <w:rsid w:val="0076606A"/>
  </w:style>
  <w:style w:type="paragraph" w:customStyle="1" w:styleId="7E941C69142C41B88E44E068C3AD4E20">
    <w:name w:val="7E941C69142C41B88E44E068C3AD4E20"/>
    <w:rsid w:val="0076606A"/>
  </w:style>
  <w:style w:type="paragraph" w:customStyle="1" w:styleId="B45137FAC04545FEBC018DB7A5C7E87D">
    <w:name w:val="B45137FAC04545FEBC018DB7A5C7E87D"/>
    <w:rsid w:val="00043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8D1C8-CC8B-4892-8045-44B4D2607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