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3426" w:rsidRPr="00FB4D54" w:rsidP="00D73426">
      <w:pPr>
        <w:pStyle w:val="TitleCommittee0"/>
        <w:rPr>
          <w:color w:val="002060"/>
        </w:rPr>
      </w:pPr>
      <w:r w:rsidRPr="00FB4D54">
        <w:rPr>
          <w:color w:val="002060"/>
        </w:rPr>
        <w:t xml:space="preserve">Joint Committee on </w:t>
      </w:r>
      <w:r>
        <w:rPr>
          <w:color w:val="002060"/>
        </w:rPr>
        <w:t>the National Security Strategy</w:t>
      </w:r>
    </w:p>
    <w:p w:rsidR="00D73426" w:rsidRPr="00FB4D54" w:rsidP="00D73426">
      <w:pPr>
        <w:pStyle w:val="TitleInquiry0"/>
        <w:rPr>
          <w:color w:val="002060"/>
        </w:rPr>
      </w:pPr>
      <w:r w:rsidRPr="00FB4D54">
        <w:rPr>
          <w:color w:val="002060"/>
        </w:rPr>
        <w:t xml:space="preserve">Oral evidence: </w:t>
      </w:r>
      <w:r>
        <w:rPr>
          <w:color w:val="002060"/>
        </w:rPr>
        <w:t>Critical national infrastructure and climate adaptation</w:t>
      </w:r>
    </w:p>
    <w:p w:rsidR="00D73426" w:rsidP="00D73426">
      <w:pPr>
        <w:pStyle w:val="Para"/>
      </w:pPr>
      <w:r>
        <w:t>Monday 28 February 2022</w:t>
      </w:r>
    </w:p>
    <w:p w:rsidR="00D73426" w:rsidP="00D73426">
      <w:pPr>
        <w:pStyle w:val="Para"/>
      </w:pPr>
    </w:p>
    <w:p w:rsidR="00D73426" w:rsidP="00D73426">
      <w:pPr>
        <w:pStyle w:val="Para"/>
      </w:pPr>
      <w:r>
        <w:fldChar w:fldCharType="begin"/>
      </w:r>
      <w:r>
        <w:instrText xml:space="preserve"> HYPERLINK "https://parliamentlive.tv/event/index/1585c66c-d9d5-4229-b50c-0db778f00a45" </w:instrText>
      </w:r>
      <w:r>
        <w:fldChar w:fldCharType="separate"/>
      </w:r>
      <w:r w:rsidRPr="00B6410A">
        <w:rPr>
          <w:rStyle w:val="Hyperlink"/>
        </w:rPr>
        <w:t>Watch the meeting</w:t>
      </w:r>
      <w:r>
        <w:fldChar w:fldCharType="end"/>
      </w:r>
    </w:p>
    <w:p w:rsidR="00D73426" w:rsidP="00D73426">
      <w:r>
        <w:t>4.45 pm</w:t>
      </w:r>
    </w:p>
    <w:p w:rsidR="00D73426" w:rsidP="00D73426">
      <w:r>
        <w:t>Members present: Margaret Beckett (The Chair); Baroness Anelay of St Johns; Lord Butler of Brockwell; Sarah Champion; Baroness Crawley; Lord Dannatt; Richard Graham; Baroness Hodgson of Abinger; Sir Edward Leigh; Baroness Neville-Jones; Lord Reid of Cardowan; Lord Snape; Viscount Stansgate; Bob Stewart; Lord Strasburger.</w:t>
      </w:r>
    </w:p>
    <w:p w:rsidR="00D73426" w:rsidP="00D73426">
      <w:pPr>
        <w:pStyle w:val="Para"/>
        <w:tabs>
          <w:tab w:val="left" w:pos="3517"/>
          <w:tab w:val="center" w:pos="4536"/>
          <w:tab w:val="right" w:pos="8931"/>
        </w:tabs>
      </w:pPr>
    </w:p>
    <w:p w:rsidR="00D73426" w:rsidP="00BA0242">
      <w:pPr>
        <w:pStyle w:val="Para"/>
        <w:tabs>
          <w:tab w:val="left" w:pos="3969"/>
        </w:tabs>
      </w:pPr>
      <w:r>
        <w:t>Evidence Session No. 3</w:t>
      </w:r>
      <w:r>
        <w:tab/>
        <w:t>Heard in Public</w:t>
      </w:r>
      <w:r w:rsidR="00B6410A">
        <w:tab/>
      </w:r>
      <w:r w:rsidR="00B6410A">
        <w:tab/>
        <w:t xml:space="preserve">       </w:t>
      </w:r>
      <w:r w:rsidRPr="00156A60">
        <w:t>Questions</w:t>
      </w:r>
      <w:r w:rsidR="00BA0242">
        <w:t xml:space="preserve"> </w:t>
      </w:r>
      <w:r>
        <w:t>39 - 47</w:t>
      </w:r>
    </w:p>
    <w:p w:rsidR="00D73426" w:rsidP="00D73426">
      <w:pPr>
        <w:pStyle w:val="TitleWitnesses0"/>
      </w:pPr>
    </w:p>
    <w:p w:rsidR="00D73426" w:rsidP="00D73426">
      <w:pPr>
        <w:pStyle w:val="TitleWitnesses0"/>
      </w:pPr>
      <w:r>
        <w:t>Witnesses</w:t>
      </w:r>
    </w:p>
    <w:p w:rsidR="00D73426" w:rsidP="00D73426">
      <w:pPr>
        <w:pStyle w:val="Para"/>
      </w:pPr>
      <w:r>
        <w:fldChar w:fldCharType="begin"/>
      </w:r>
      <w:r>
        <w:instrText xml:space="preserve"> HYPERLINK \l "Panel1" </w:instrText>
      </w:r>
      <w:r>
        <w:fldChar w:fldCharType="separate"/>
      </w:r>
      <w:r w:rsidRPr="004A722B">
        <w:rPr>
          <w:rStyle w:val="Hyperlink"/>
        </w:rPr>
        <w:t>I</w:t>
      </w:r>
      <w:r>
        <w:fldChar w:fldCharType="end"/>
      </w:r>
      <w:r>
        <w:t>: Steve Fletcher, Deputy Director, Engineering and Asset Management, Office of Rail and Road; Emma Howard Boyd, Chair, Environment Agency; Andria Gilmour, Civil Engineering &amp; External Hazards Lead Inspector, Office for Nuclear Regulation; Dr Charlotte Ramsay, Director, Energy Systems Management and Security, Ofgem.</w:t>
      </w:r>
      <w:r w:rsidRPr="00BD6D45">
        <w:t xml:space="preserve"> </w:t>
      </w:r>
    </w:p>
    <w:p w:rsidR="00D73426" w:rsidP="00D73426">
      <w:pPr>
        <w:pStyle w:val="Para"/>
      </w:pPr>
    </w:p>
    <w:p w:rsidR="00D73426" w:rsidP="00D73426">
      <w:pPr>
        <w:pStyle w:val="TitlePanel0"/>
      </w:pPr>
      <w:bookmarkStart w:id="0" w:name="Panel1"/>
      <w:bookmarkStart w:id="1" w:name="_Hlk72936921"/>
      <w:r>
        <w:t>Examination of witnesses</w:t>
      </w:r>
    </w:p>
    <w:p w:rsidR="00D73426" w:rsidP="00D73426">
      <w:pPr>
        <w:pStyle w:val="Para"/>
      </w:pPr>
      <w:r>
        <w:t>Steve Fletcher, Emma Howard Boyd, Andria Gilmour and Dr Charlotte Ramsay.</w:t>
      </w:r>
      <w:bookmarkEnd w:id="0"/>
      <w:bookmarkEnd w:id="1"/>
    </w:p>
    <w:p w:rsidR="00D73426" w:rsidP="00D73426">
      <w:pPr>
        <w:pStyle w:val="Question"/>
      </w:pPr>
      <w:r w:rsidRPr="003C25C7">
        <w:rPr>
          <w:b/>
        </w:rPr>
        <w:t>The Chair:</w:t>
      </w:r>
      <w:r>
        <w:t xml:space="preserve"> Thank you for giving evidence to us today, and welcome to the committee. Before we begin, I want to say a few words about the conflict in Ukraine, which I think has shocked everybody over the last five days. It is an appalling situation, and one where I think everyone feels very strongly for all those involved, particularly our parliamentarians, many of whom seem to be becoming actively engaged. On behalf of this committee, I express our sympathy and solidarity with the people of Ukraine and our wholehearted opposition to the actions of President Putin and of the Russian Government.</w:t>
      </w:r>
    </w:p>
    <w:p w:rsidR="00D73426" w:rsidP="00D73426">
      <w:pPr>
        <w:pStyle w:val="Remark"/>
      </w:pPr>
      <w:r w:rsidRPr="00F20FB5">
        <w:rPr>
          <w:b/>
        </w:rPr>
        <w:t>Hon. Members:</w:t>
      </w:r>
      <w:r>
        <w:t xml:space="preserve">  Hear, hear.</w:t>
      </w:r>
    </w:p>
    <w:p w:rsidR="00D73426" w:rsidP="00D73426">
      <w:pPr>
        <w:pStyle w:val="Remark"/>
      </w:pPr>
      <w:r w:rsidRPr="00007638">
        <w:rPr>
          <w:b/>
        </w:rPr>
        <w:t>The Chair:</w:t>
      </w:r>
      <w:r>
        <w:t xml:space="preserve"> This is the third formal evidence session for our inquiry into critical national infrastructure and climate adaptation. We are very grateful to our witnesses for coming today; they are among the key infrastructure regulators. This is a hybrid meeting and some members of the committee are joining us virtually.</w:t>
      </w:r>
    </w:p>
    <w:p w:rsidR="00D73426" w:rsidP="00D73426">
      <w:pPr>
        <w:pStyle w:val="Remark"/>
      </w:pPr>
      <w:r>
        <w:t xml:space="preserve">This winter, we have seen a speedy succession of named storms, and they have had a significant impact on critical national infrastructure. What can we already learn from these events about how well prepared CNI operators were and how effectively they responded? Could I ask each of you to give a general reaction on that basis? </w:t>
      </w:r>
    </w:p>
    <w:p w:rsidR="00D73426" w:rsidP="00D73426">
      <w:pPr>
        <w:pStyle w:val="Answer"/>
      </w:pPr>
      <w:r w:rsidRPr="00390986">
        <w:rPr>
          <w:b/>
          <w:i/>
        </w:rPr>
        <w:t>Andria Gilmour:</w:t>
      </w:r>
      <w:r>
        <w:t xml:space="preserve"> Thank you very much. I am from the Office for Nuclear Regulation, where I am the lead civil engineering and external hazards inspector. External hazards are basically hazards that can be created by natural occurrences such as weather, so they encompass climate change.</w:t>
      </w:r>
    </w:p>
    <w:p w:rsidR="00D73426" w:rsidP="00D73426">
      <w:pPr>
        <w:pStyle w:val="Answer"/>
      </w:pPr>
      <w:r>
        <w:t xml:space="preserve">The nuclear safety of the United Kingdom’s facilities is our key concern. Despite the fact that we have had some quite challenging events recently, the safety of no nuclear facilities in the UK was compromised at all by the recent occurrences, and the principal reason behind that is that we expect all duty holders—the operators—to plan for events that are very much more severe than those </w:t>
      </w:r>
      <w:r w:rsidR="009A6802">
        <w:t xml:space="preserve">that </w:t>
      </w:r>
      <w:r>
        <w:t>we have experienced in recent years. The actual planning assumption is for an event that has a one in 10,000-year chance of occurring in any one year. One in 10,000 is, as you can imagine, a lot more severe than the sorts of things we have been experiencing, severe and challenging to other infrastructure though they have been. I can give you assurances that the nuclear safety of the facilities has in no way been challenged by any of the recent events.</w:t>
      </w:r>
    </w:p>
    <w:p w:rsidR="00D73426" w:rsidP="00D73426">
      <w:pPr>
        <w:pStyle w:val="Remark"/>
      </w:pPr>
      <w:r w:rsidRPr="00390986">
        <w:rPr>
          <w:b/>
        </w:rPr>
        <w:t>The Chair:</w:t>
      </w:r>
      <w:r>
        <w:t xml:space="preserve"> Thank you very much.</w:t>
      </w:r>
    </w:p>
    <w:p w:rsidR="00D73426" w:rsidP="00D73426">
      <w:pPr>
        <w:pStyle w:val="Answer"/>
      </w:pPr>
      <w:r w:rsidRPr="00390986">
        <w:rPr>
          <w:b/>
          <w:i/>
        </w:rPr>
        <w:t>Emma Howard Boyd:</w:t>
      </w:r>
      <w:r>
        <w:t xml:space="preserve"> I am chair of the Environment Agency. We are an environmental regulator and we also have responsibility for flood and coastal erosion risk management in England. Throughout the recent storms we have had dual roles</w:t>
      </w:r>
      <w:r w:rsidR="008E5EF1">
        <w:t>,</w:t>
      </w:r>
      <w:r>
        <w:t xml:space="preserve"> both in how we have been involved in the incidents</w:t>
      </w:r>
      <w:r w:rsidR="008E5EF1">
        <w:t>—</w:t>
      </w:r>
      <w:r>
        <w:t>making sure that our flood defences are ready up and down the country</w:t>
      </w:r>
      <w:r w:rsidR="008E5EF1">
        <w:t xml:space="preserve">, </w:t>
      </w:r>
      <w:r>
        <w:t xml:space="preserve">most specifically where we have seen river flooding and preparing for tidal surges—and through our environmental regulatory work, where we work with other regulators to make sure that operators are equally ready for the changing environment and changing climate risk that we are seeing. </w:t>
      </w:r>
    </w:p>
    <w:p w:rsidR="00D73426" w:rsidP="00D73426">
      <w:pPr>
        <w:pStyle w:val="Answer"/>
      </w:pPr>
      <w:r>
        <w:t xml:space="preserve">From a flood risk perspective, we look after 36,000 kilometres of rivers, twice the length of the UK rail network. We operate and maintain approximately 78,000 flood and coast defences, with a value of £26 billion. In relation to the other regulators, we also look at how we work at both local level and national level to make sure that critical national infrastructure is ready for flood risk, and we set out </w:t>
      </w:r>
      <w:r w:rsidR="00C00730">
        <w:t xml:space="preserve">that </w:t>
      </w:r>
      <w:r>
        <w:t xml:space="preserve">clearly in the flood </w:t>
      </w:r>
      <w:r>
        <w:t>and coastal erosion risk management strategy that we launched two years ago.</w:t>
      </w:r>
    </w:p>
    <w:p w:rsidR="00D73426" w:rsidP="00D73426">
      <w:pPr>
        <w:pStyle w:val="Remark"/>
      </w:pPr>
      <w:r w:rsidRPr="00390986">
        <w:rPr>
          <w:b/>
        </w:rPr>
        <w:t>The Chair:</w:t>
      </w:r>
      <w:r>
        <w:t xml:space="preserve"> Thank you very much.</w:t>
      </w:r>
    </w:p>
    <w:p w:rsidR="00D73426" w:rsidP="00D73426">
      <w:pPr>
        <w:pStyle w:val="Answer"/>
      </w:pPr>
      <w:r w:rsidRPr="00390986">
        <w:rPr>
          <w:b/>
          <w:i/>
        </w:rPr>
        <w:t>Dr Charlotte Ramsay:</w:t>
      </w:r>
      <w:r>
        <w:t xml:space="preserve"> I am the director for energy systems management and security at Ofgem.</w:t>
      </w:r>
    </w:p>
    <w:p w:rsidR="00D73426" w:rsidP="00D73426">
      <w:pPr>
        <w:pStyle w:val="Answer"/>
      </w:pPr>
      <w:r>
        <w:t xml:space="preserve">To speak to the question about what the recent storms tell us about preparedness in the energy sector, they have given us an opportunity to test the approach that we have taken so far in regulating the network companies to build resilience into their networks and systems as standard. It has also given us a really big opportunity to learn lessons from experiencing what happened, and that is learning lessons both to play back to the companies that we regulate in improving </w:t>
      </w:r>
      <w:r w:rsidR="00F219F7">
        <w:t xml:space="preserve">existing </w:t>
      </w:r>
      <w:r>
        <w:t xml:space="preserve">regulatory frameworks </w:t>
      </w:r>
      <w:r w:rsidR="00F219F7">
        <w:t xml:space="preserve">and </w:t>
      </w:r>
      <w:r>
        <w:t xml:space="preserve">to learn lessons about how we regulate more broadly, so it is about price controls as they relate to the networks and the system operator price controls and Ofgem’s stance </w:t>
      </w:r>
      <w:r w:rsidR="00F219F7">
        <w:t>on</w:t>
      </w:r>
      <w:r>
        <w:t xml:space="preserve"> climate resilience more generally. </w:t>
      </w:r>
    </w:p>
    <w:p w:rsidR="007054D2" w:rsidP="00D73426">
      <w:pPr>
        <w:pStyle w:val="Answer"/>
      </w:pPr>
      <w:r>
        <w:t xml:space="preserve">In response to the very first named storm, Arwen, we recently published our interim report into the incidents that happened around Storm Arwen. With the more recent run of three more named storms within a week, we have been reviewing the impact of those storms, and </w:t>
      </w:r>
      <w:r>
        <w:t>given</w:t>
      </w:r>
      <w:r>
        <w:t xml:space="preserve"> what we have already done in addressing the Storm Arwen issues, we are not launching anything further. </w:t>
      </w:r>
      <w:r>
        <w:t>The</w:t>
      </w:r>
      <w:r>
        <w:t xml:space="preserve"> Storm Arwen report has given us some broad areas for looking more deeply, which will come out in our final determinations in the summer. </w:t>
      </w:r>
    </w:p>
    <w:p w:rsidR="00D73426" w:rsidP="00D73426">
      <w:pPr>
        <w:pStyle w:val="Answer"/>
      </w:pPr>
      <w:r>
        <w:t>It has given us cause to think more carefully about the investment that has been made to date</w:t>
      </w:r>
      <w:r w:rsidRPr="00C01B28" w:rsidR="00C01B28">
        <w:t xml:space="preserve"> </w:t>
      </w:r>
      <w:r w:rsidR="00C01B28">
        <w:t>in resilience</w:t>
      </w:r>
      <w:r>
        <w:t xml:space="preserve">. </w:t>
      </w:r>
      <w:r w:rsidR="00A26732">
        <w:t xml:space="preserve">As part of assessing price control overall, we </w:t>
      </w:r>
      <w:r>
        <w:t>looked back into the previous price control</w:t>
      </w:r>
      <w:r w:rsidR="00A26732">
        <w:t xml:space="preserve"> to see</w:t>
      </w:r>
      <w:r>
        <w:t xml:space="preserve"> how investment in resilience had been spent, and we have done some site inspections to make sure that reported site conditions and </w:t>
      </w:r>
      <w:r w:rsidR="00A26732">
        <w:t>all</w:t>
      </w:r>
      <w:r>
        <w:t xml:space="preserve"> that kind of thing match up with what we saw on the ground. </w:t>
      </w:r>
    </w:p>
    <w:p w:rsidR="00D73426" w:rsidP="00D73426">
      <w:pPr>
        <w:pStyle w:val="Answer"/>
      </w:pPr>
      <w:r>
        <w:t xml:space="preserve">Prior to the storms, we had been doing those kinds of assessments. Storm Arwen has prompted us to think again and </w:t>
      </w:r>
      <w:r w:rsidR="004C4BD2">
        <w:t xml:space="preserve">to </w:t>
      </w:r>
      <w:r>
        <w:t xml:space="preserve">think more carefully to make sure that investments to date have been suitable—ex-post stress testing, if you like. It has also given us cause to think about the effectiveness of the operational response. Resilience in the sector is not just about how much you invest in long-term infrastructure; it is also about how you respond when something has happened. For the energy sector, and for the power sector in particular, it would be about getting people connected and getting services back online. Storm Arwen and the more recent storms have given us a good opportunity to learn lessons from how well prepared the network companies were to get boots on the ground and get people reconnected. </w:t>
      </w:r>
    </w:p>
    <w:p w:rsidR="00D73426" w:rsidP="00D73426">
      <w:pPr>
        <w:pStyle w:val="Answer"/>
      </w:pPr>
      <w:r>
        <w:t xml:space="preserve">Finally, it has given us another area of investigation </w:t>
      </w:r>
      <w:r w:rsidR="0083173A">
        <w:t>into</w:t>
      </w:r>
      <w:r>
        <w:t xml:space="preserve"> roles and responsibilities—making sure, particularly at the local level, that all the services and parties that may need to be involved in an active response </w:t>
      </w:r>
      <w:r>
        <w:t>know what they are doing and when they are supposed to be doing it and are able to communicate properly. That has been particularly relevant in supporting the most vulnerable consumers</w:t>
      </w:r>
      <w:r w:rsidR="00357EB0">
        <w:t>,</w:t>
      </w:r>
      <w:r>
        <w:t xml:space="preserve"> who were often the ones who may have been left out through the Arwen disruptions. What opportunity has there been for observing the preparedness of the sector? It has presented one, and Ofgem is now in the middle of evaluating where the lessons learned are.</w:t>
      </w:r>
    </w:p>
    <w:p w:rsidR="00D73426" w:rsidP="00D73426">
      <w:pPr>
        <w:pStyle w:val="Remark"/>
      </w:pPr>
      <w:r w:rsidRPr="00390986">
        <w:rPr>
          <w:b/>
        </w:rPr>
        <w:t>The Chair:</w:t>
      </w:r>
      <w:r>
        <w:t xml:space="preserve"> Thank you.</w:t>
      </w:r>
    </w:p>
    <w:p w:rsidR="00D73426" w:rsidP="00D73426">
      <w:pPr>
        <w:pStyle w:val="Answer"/>
      </w:pPr>
      <w:r w:rsidRPr="00390986">
        <w:rPr>
          <w:b/>
          <w:i/>
        </w:rPr>
        <w:t>Steve Fletcher:</w:t>
      </w:r>
      <w:r>
        <w:t xml:space="preserve"> Good afternoon. I am deputy director of </w:t>
      </w:r>
      <w:r w:rsidR="00357EB0">
        <w:t>the Office of Rail and Road</w:t>
      </w:r>
      <w:r>
        <w:t>, responsible for leading the engineering and asset management teams and capital investment teams in</w:t>
      </w:r>
      <w:r w:rsidR="00357EB0">
        <w:t xml:space="preserve"> the ORR</w:t>
      </w:r>
      <w:r>
        <w:t>.</w:t>
      </w:r>
    </w:p>
    <w:p w:rsidR="00D73426" w:rsidP="00D73426">
      <w:pPr>
        <w:pStyle w:val="Answer"/>
      </w:pPr>
      <w:r>
        <w:t>In terms of preparedness, the recent storms demonstrated to us the vital importance of accurate forecasting to enable us at an operational level to be prepared for the events that were to ensue. We had three storms most recently, and through forecasting we identified that both rail and road demonstrated the capability to prepare, whether it be for key telecommunications to be resilient and capable for the events ahead, for maintenance gangs and teams to be available, or to set mitigations in place to ensure the safety of the operation of the road or the rail. We learned a lot of lessons from that.</w:t>
      </w:r>
    </w:p>
    <w:p w:rsidR="00D73426" w:rsidP="00D73426">
      <w:pPr>
        <w:pStyle w:val="Answer"/>
      </w:pPr>
      <w:r>
        <w:t xml:space="preserve">The incidents that occurred during the recent events reinforced what we already know about the importance of vegetation management. We have all seen through the storms the impact of fallen trees. There is a need for rail and road to improve; it is a challenge, but we must get better at vegetation management and bring about different biodiverse approaches to the vegetation that is on the side of road and rail. </w:t>
      </w:r>
    </w:p>
    <w:p w:rsidR="00D73426" w:rsidP="00D73426">
      <w:pPr>
        <w:pStyle w:val="Answer"/>
      </w:pPr>
      <w:r>
        <w:t>Furthermore, the recent events identified the importance of establishing regional, geographical river catchment area plans that are shared between agencies and all infrastructure operators. There are great examples already, but there are more opportunities. In Sheffield, the River Don burst its banks</w:t>
      </w:r>
      <w:r w:rsidR="001F67E1">
        <w:t xml:space="preserve">, which </w:t>
      </w:r>
      <w:r>
        <w:t>affected the station at Rotherham. On the flip-side, we have good examples of utilising strategies and investing in conjunction with the Environment Agency and other agencies, such as in the Lake District and the River Eden initiative, where the river was put back to its natural, meandering state, which helped to avoid spending an absolute fortune on hard infrastructure and, at the same time, protected the railway.</w:t>
      </w:r>
    </w:p>
    <w:p w:rsidR="00D73426" w:rsidP="00D73426">
      <w:pPr>
        <w:pStyle w:val="Answer"/>
      </w:pPr>
      <w:r>
        <w:t xml:space="preserve">There was an incident in Haddiscoe in East Anglia </w:t>
      </w:r>
      <w:r w:rsidR="001F67E1">
        <w:t>with the</w:t>
      </w:r>
      <w:r>
        <w:t xml:space="preserve"> washout of ballast from beneath the train tracks. Thankfully, no one was hurt. It is not great to see a train stop, but the point is that initiatives of the nature that we can do jointly with those in the Environment Agency and other agencies may avoid such situations happening again. It is a big task. The railway has a Victorian infrastructure. The industry is working hard to address the issues.</w:t>
      </w:r>
    </w:p>
    <w:p w:rsidR="00D73426" w:rsidP="00D73426">
      <w:pPr>
        <w:pStyle w:val="Remark"/>
      </w:pPr>
      <w:r w:rsidRPr="00390986">
        <w:rPr>
          <w:b/>
        </w:rPr>
        <w:t>The Chair:</w:t>
      </w:r>
      <w:r>
        <w:t xml:space="preserve"> Thank you very much. Do you want to come back, Emma?</w:t>
      </w:r>
    </w:p>
    <w:p w:rsidR="00D73426" w:rsidP="00D73426">
      <w:pPr>
        <w:pStyle w:val="Answer"/>
      </w:pPr>
      <w:r w:rsidRPr="00390986">
        <w:rPr>
          <w:b/>
          <w:i/>
        </w:rPr>
        <w:t>Emma Howard Boyd:</w:t>
      </w:r>
      <w:r>
        <w:t xml:space="preserve"> Yes, if I may, on warning and informing and some of the investment that the Environment Agency has put into working alongside the Met Office. Alongside their supercomputers and the naming of storms, we had probably the longest time ahead of the storms that we have seen, over the last 10 days, to give us an opportunity to work with other regulators to get prepared for the different types of impacts that we have seen. One thing that is very clear from my experience at the Environment Agency, where I have been chair for just over six years, is the interconnectedness each time we see a storm—obviously, our primary focus at the Environment Agency is flooding—and the resilience and preparedness for the multiple impacts that we are now seeing. </w:t>
      </w:r>
    </w:p>
    <w:p w:rsidR="00D73426" w:rsidP="00D73426">
      <w:pPr>
        <w:pStyle w:val="Answer"/>
      </w:pPr>
      <w:r>
        <w:t>Ahead of our flooding and coastal erosion risk management strategy, we produced some long-term investment work that showed that</w:t>
      </w:r>
      <w:r w:rsidR="000A4573">
        <w:t>,</w:t>
      </w:r>
      <w:r>
        <w:t xml:space="preserve"> for every home that is flooded</w:t>
      </w:r>
      <w:r w:rsidR="000A4573">
        <w:t>,</w:t>
      </w:r>
      <w:r>
        <w:t xml:space="preserve"> 16 other people are affected by the infrastructure services that they use. I suggest that the recent experience of just the storms we have seen this year shows that the disruption, particularly to the rail, road and other utilities, is at a much higher level, and </w:t>
      </w:r>
      <w:r>
        <w:t>we</w:t>
      </w:r>
      <w:r>
        <w:t xml:space="preserve"> now all need to look at resilience in how we operate through the events that we are now seeing.</w:t>
      </w:r>
    </w:p>
    <w:p w:rsidR="00D73426" w:rsidP="00D73426">
      <w:pPr>
        <w:pStyle w:val="Remark"/>
      </w:pPr>
      <w:r w:rsidRPr="00390986">
        <w:rPr>
          <w:b/>
        </w:rPr>
        <w:t>The Chair:</w:t>
      </w:r>
      <w:r>
        <w:t xml:space="preserve"> You make a very relevant point. We had evidence at an earlier session of this committee’s hearings that the major floods along the Danube this summer were known about and predicted, and that information was conveyed in advance, but—I was going to say that nothing was done. I expect something was done, but whatever was done was completely inadequate. There are two elements: there is, as you quite rightly say, the importance of warning and understanding what may come, and then there is what you are actually going to do about it. </w:t>
      </w:r>
    </w:p>
    <w:p w:rsidR="00D73426" w:rsidP="00D73426">
      <w:pPr>
        <w:pStyle w:val="Question"/>
      </w:pPr>
      <w:r>
        <w:rPr>
          <w:b/>
        </w:rPr>
        <w:t>Bob Stewart</w:t>
      </w:r>
      <w:r w:rsidRPr="00390986">
        <w:rPr>
          <w:b/>
        </w:rPr>
        <w:t>:</w:t>
      </w:r>
      <w:r>
        <w:rPr>
          <w:b/>
        </w:rPr>
        <w:t xml:space="preserve"> </w:t>
      </w:r>
      <w:r>
        <w:t>My questions are to you, Dr Ramsay, to follow up what you have said already. I am talking about climate resilience strategy and Ofgem asking the operators how they are planning for climate change in the future. Are you happy with what they said they are going to do in their response to you?</w:t>
      </w:r>
    </w:p>
    <w:p w:rsidR="00D73426" w:rsidP="00D73426">
      <w:pPr>
        <w:pStyle w:val="Answer"/>
      </w:pPr>
      <w:r>
        <w:rPr>
          <w:b/>
          <w:i/>
        </w:rPr>
        <w:t>Dr Charlotte Ramsay</w:t>
      </w:r>
      <w:r w:rsidRPr="00390986">
        <w:rPr>
          <w:b/>
          <w:i/>
        </w:rPr>
        <w:t>:</w:t>
      </w:r>
      <w:r>
        <w:t xml:space="preserve"> Are you referring to the forthcoming price control for the distribution—</w:t>
      </w:r>
    </w:p>
    <w:p w:rsidR="00D73426" w:rsidP="00D73426">
      <w:pPr>
        <w:pStyle w:val="Remark"/>
      </w:pPr>
      <w:r w:rsidRPr="00390986">
        <w:rPr>
          <w:b/>
        </w:rPr>
        <w:t>Bob Stewart:</w:t>
      </w:r>
      <w:r>
        <w:t xml:space="preserve"> The current price round, yes.</w:t>
      </w:r>
    </w:p>
    <w:p w:rsidR="00D73426" w:rsidP="00D73426">
      <w:pPr>
        <w:pStyle w:val="Answer"/>
      </w:pPr>
      <w:r w:rsidRPr="00390986">
        <w:rPr>
          <w:b/>
          <w:i/>
        </w:rPr>
        <w:t>Dr Charlotte Ramsay:</w:t>
      </w:r>
      <w:r>
        <w:t xml:space="preserve"> I cannot </w:t>
      </w:r>
      <w:r w:rsidR="009B4B83">
        <w:t xml:space="preserve">say </w:t>
      </w:r>
      <w:r>
        <w:t>directly whether we are happy with the strategies they have come back with</w:t>
      </w:r>
      <w:r w:rsidR="00DB7033">
        <w:t>,</w:t>
      </w:r>
      <w:r>
        <w:t xml:space="preserve"> because—</w:t>
      </w:r>
    </w:p>
    <w:p w:rsidR="00D73426" w:rsidP="00D73426">
      <w:pPr>
        <w:pStyle w:val="Remark"/>
      </w:pPr>
      <w:r w:rsidRPr="00390986">
        <w:rPr>
          <w:b/>
        </w:rPr>
        <w:t>Bob Stewart:</w:t>
      </w:r>
      <w:r>
        <w:t xml:space="preserve"> You have not seen them.</w:t>
      </w:r>
    </w:p>
    <w:p w:rsidR="00D73426" w:rsidP="00D73426">
      <w:pPr>
        <w:pStyle w:val="Answer"/>
      </w:pPr>
      <w:r w:rsidRPr="00390986">
        <w:rPr>
          <w:b/>
          <w:i/>
        </w:rPr>
        <w:t>Dr Charlotte Ramsay:</w:t>
      </w:r>
      <w:r>
        <w:t xml:space="preserve"> —we are in the process of processing them. Final determinations, which will include our perspective on what to approve out of the investment proposals that come from the strategy and then commentary on the quality of the strategy itself, will not come until the end of this year. I am afraid I cannot </w:t>
      </w:r>
      <w:r w:rsidR="0038101E">
        <w:t>say</w:t>
      </w:r>
      <w:r>
        <w:t xml:space="preserve"> </w:t>
      </w:r>
      <w:r w:rsidR="0038101E">
        <w:t xml:space="preserve">directly </w:t>
      </w:r>
      <w:r>
        <w:t>what we think of them, but I can give you a little of the history that got us to this place.</w:t>
      </w:r>
    </w:p>
    <w:p w:rsidR="00D73426" w:rsidP="00D73426">
      <w:pPr>
        <w:pStyle w:val="Answer"/>
      </w:pPr>
      <w:r>
        <w:t xml:space="preserve">Ofgem’s perspective on resilience is that it has been a cornerstone of the price controls up </w:t>
      </w:r>
      <w:r w:rsidR="00464219">
        <w:t>to</w:t>
      </w:r>
      <w:r>
        <w:t xml:space="preserve"> this point. It is not the first time that we have asked network companies to put resilience at the heart of their proposals. It has always been at the heart of proposals. The focus on climate resilience specifically is the first time that it has been brought into the price control structure. </w:t>
      </w:r>
    </w:p>
    <w:p w:rsidR="00D73426" w:rsidP="00D73426">
      <w:pPr>
        <w:pStyle w:val="Answer"/>
      </w:pPr>
      <w:r>
        <w:t>W</w:t>
      </w:r>
      <w:r w:rsidR="00D35691">
        <w:t>e</w:t>
      </w:r>
      <w:r>
        <w:t xml:space="preserve"> expect to see the network companies taking what they already know about what they need to do to keep their networks resilient, and demonstrating to us, and to the wider sector, that they are taking into account appropriately the specific risks that come through climate change. We have given them some very specific structures to come up with, albeit variable, proposals that come from being in different geographic locations</w:t>
      </w:r>
      <w:r w:rsidR="005B345D">
        <w:t>. T</w:t>
      </w:r>
      <w:r>
        <w:t>hey should be making efforts to work transparently together, take common assumptions, work with things like the Government’s climate change risk assessment and outputs from the environment agencies and other expert areas to help build more of a common understanding as to how we then tackle these risks as a sector.</w:t>
      </w:r>
    </w:p>
    <w:p w:rsidR="00D73426" w:rsidP="00D73426">
      <w:pPr>
        <w:pStyle w:val="Remark"/>
      </w:pPr>
      <w:r w:rsidRPr="00390986">
        <w:rPr>
          <w:b/>
        </w:rPr>
        <w:t>Bob Stewart:</w:t>
      </w:r>
      <w:r>
        <w:t xml:space="preserve"> How far in the future are you asking them to plan for</w:t>
      </w:r>
      <w:r w:rsidR="00853E39">
        <w:t>? I</w:t>
      </w:r>
      <w:r>
        <w:t>n years?</w:t>
      </w:r>
    </w:p>
    <w:p w:rsidR="00D73426" w:rsidP="00D73426">
      <w:pPr>
        <w:pStyle w:val="Answer"/>
      </w:pPr>
      <w:r w:rsidRPr="00390986">
        <w:rPr>
          <w:b/>
          <w:i/>
        </w:rPr>
        <w:t>Dr Charlotte Ramsay:</w:t>
      </w:r>
      <w:r>
        <w:t xml:space="preserve"> We have not been explicit about how we expect them to deal with this challenge. We prefer to give them that challenge, as they are best placed to evaluate the risks themselves and the response. Typically, the network operators would look to something like the industry standard of the future energy scenarios, which play out energy scenarios to 2050, but they would also take into account the timeframes that other expert agencies are dealing in. The timeframes that are viewed for the climate change risk assessments would be the timeframes that the network companies would also be viewing for them. We have not given them a specific boundary.</w:t>
      </w:r>
    </w:p>
    <w:p w:rsidR="00D73426" w:rsidP="00D73426">
      <w:pPr>
        <w:pStyle w:val="Remark"/>
      </w:pPr>
      <w:r w:rsidRPr="00390986">
        <w:rPr>
          <w:b/>
        </w:rPr>
        <w:t>Bob Stewart:</w:t>
      </w:r>
      <w:r>
        <w:t xml:space="preserve"> You are looking at the Government’s interim report, which says that customers should not be off the grid for as long as they have been in the past. Is that something else </w:t>
      </w:r>
      <w:r w:rsidR="001D5127">
        <w:t xml:space="preserve">that </w:t>
      </w:r>
      <w:r>
        <w:t>you are pressing on the operators?</w:t>
      </w:r>
    </w:p>
    <w:p w:rsidR="00D73426" w:rsidP="00D73426">
      <w:pPr>
        <w:pStyle w:val="Answer"/>
      </w:pPr>
      <w:r w:rsidRPr="00390986">
        <w:rPr>
          <w:b/>
          <w:i/>
        </w:rPr>
        <w:t>Dr Charlotte Ramsay:</w:t>
      </w:r>
      <w:r>
        <w:t xml:space="preserve"> Absolutely. </w:t>
      </w:r>
      <w:r w:rsidR="001D5127">
        <w:t xml:space="preserve">We </w:t>
      </w:r>
      <w:r>
        <w:t xml:space="preserve">have been impressing </w:t>
      </w:r>
      <w:r w:rsidR="001D5127">
        <w:t xml:space="preserve">that </w:t>
      </w:r>
      <w:r>
        <w:t xml:space="preserve">on the operators for a very long time. The incentive frameworks and the regulatory frameworks </w:t>
      </w:r>
      <w:r w:rsidR="001D5127">
        <w:t xml:space="preserve">that </w:t>
      </w:r>
      <w:r>
        <w:t xml:space="preserve">we have in place for both transmission and distribution networks focus on resilience outputs and on incentivising the operators to invest appropriately to minimise customer interruptions and customer minutes lost. There has been a focus for a long time </w:t>
      </w:r>
      <w:r w:rsidR="0083173A">
        <w:t>on</w:t>
      </w:r>
      <w:r>
        <w:t xml:space="preserve"> improving the reliability of the network, which has a knock-on impact </w:t>
      </w:r>
      <w:r w:rsidR="001D5127">
        <w:t xml:space="preserve">on </w:t>
      </w:r>
      <w:r>
        <w:t xml:space="preserve">improving resilience overall as well. </w:t>
      </w:r>
      <w:r w:rsidR="001D5127">
        <w:t>We</w:t>
      </w:r>
      <w:r>
        <w:t xml:space="preserve"> have had the foot on the gas </w:t>
      </w:r>
      <w:r w:rsidR="001D5127">
        <w:t xml:space="preserve">on this </w:t>
      </w:r>
      <w:r>
        <w:t xml:space="preserve">for some time. With the addition of the climate resilience strategy and the requirement for that, you are seeing us turn the dial in stressing the importance of this. </w:t>
      </w:r>
    </w:p>
    <w:p w:rsidR="00D73426" w:rsidP="00D73426">
      <w:pPr>
        <w:pStyle w:val="Answer"/>
      </w:pPr>
      <w:r>
        <w:t xml:space="preserve">The focus on climate resilience opens the question more broadly about how much resilience we want and what resilience standards we are working to. </w:t>
      </w:r>
      <w:r>
        <w:t>Ultimately, there are broader questions to be asked about who pays for that, what standards we accept, and whether absolutely no interruption is where we want to be. If it is, we need to have a broader conversation</w:t>
      </w:r>
      <w:r w:rsidR="0086368B">
        <w:t>,</w:t>
      </w:r>
      <w:r>
        <w:t xml:space="preserve"> initiated by the Government</w:t>
      </w:r>
      <w:r w:rsidR="0086368B">
        <w:t>,</w:t>
      </w:r>
      <w:r>
        <w:t xml:space="preserve"> about who pays for that.</w:t>
      </w:r>
    </w:p>
    <w:p w:rsidR="00D73426" w:rsidP="00D73426">
      <w:pPr>
        <w:pStyle w:val="Remark"/>
      </w:pPr>
      <w:r>
        <w:rPr>
          <w:b/>
        </w:rPr>
        <w:t>Bob Stewart</w:t>
      </w:r>
      <w:r w:rsidRPr="00390986">
        <w:rPr>
          <w:b/>
        </w:rPr>
        <w:t>:</w:t>
      </w:r>
      <w:r>
        <w:t xml:space="preserve"> If the Government do not want to.</w:t>
      </w:r>
    </w:p>
    <w:p w:rsidR="00D73426" w:rsidP="00D73426">
      <w:pPr>
        <w:pStyle w:val="Answer"/>
      </w:pPr>
      <w:r w:rsidRPr="00390986">
        <w:rPr>
          <w:b/>
          <w:i/>
        </w:rPr>
        <w:t>Emma Howard Boyd:</w:t>
      </w:r>
      <w:r>
        <w:t xml:space="preserve"> One </w:t>
      </w:r>
      <w:r w:rsidR="00341081">
        <w:t>thing</w:t>
      </w:r>
      <w:r>
        <w:t xml:space="preserve"> that has become clear to me is that we need the environmental regulators to work in lockstep with the economic regulators and the financial regulators. We have seen the Bank of England and the PRA introduce stress tests on climate change for companies and banks. We are seeing greater duties on the economic regulators. Ofwat has just been charged again</w:t>
      </w:r>
      <w:r w:rsidR="00341081">
        <w:t xml:space="preserve"> with </w:t>
      </w:r>
      <w:r>
        <w:t>up</w:t>
      </w:r>
      <w:r w:rsidR="00341081">
        <w:t xml:space="preserve">ping </w:t>
      </w:r>
      <w:r>
        <w:t xml:space="preserve">the way it </w:t>
      </w:r>
      <w:r w:rsidR="008B4C1E">
        <w:t>looks</w:t>
      </w:r>
      <w:r>
        <w:t xml:space="preserve"> at resilience to climate change working with the water companies, but equally we need to make sure that that chimes with the environmental regulators.</w:t>
      </w:r>
    </w:p>
    <w:p w:rsidR="00D73426" w:rsidP="00D73426">
      <w:pPr>
        <w:pStyle w:val="Answer"/>
      </w:pPr>
      <w:r>
        <w:t>We know from the investment that we have put in place over the last decade, and as we can see just from what happened last week, that</w:t>
      </w:r>
      <w:r w:rsidR="0038290D">
        <w:t xml:space="preserve"> although</w:t>
      </w:r>
      <w:r>
        <w:t xml:space="preserve"> sadly something like 400 homes have been flooded in England, over 40,000 properties have been protected from flooding because of the investment </w:t>
      </w:r>
      <w:r w:rsidR="0038290D">
        <w:t xml:space="preserve">that </w:t>
      </w:r>
      <w:r>
        <w:t xml:space="preserve">we have put into protecting homes and properties. </w:t>
      </w:r>
      <w:r w:rsidR="0038290D">
        <w:t>It is</w:t>
      </w:r>
      <w:r>
        <w:t xml:space="preserve"> about how we work together as regulators, and are asked to work together as regulators, to align with standards of protection, knowing that we cannot protect everything but working together to build in resilience for the climate change that we know is locked into the system for decades to come.</w:t>
      </w:r>
    </w:p>
    <w:p w:rsidR="00D73426" w:rsidP="00D73426">
      <w:pPr>
        <w:pStyle w:val="Remark"/>
      </w:pPr>
      <w:r w:rsidRPr="00390986">
        <w:rPr>
          <w:b/>
        </w:rPr>
        <w:t>Lord Dannatt:</w:t>
      </w:r>
      <w:r>
        <w:t xml:space="preserve"> Could I take you up on one aspect of that? It is really good that 40,000 properties that were threatened have not flooded. What proportion of those are in large conurbations and areas that meet your threshold? I am speaking from a rural perspective. </w:t>
      </w:r>
      <w:r w:rsidR="00FA0023">
        <w:t>T</w:t>
      </w:r>
      <w:r>
        <w:t xml:space="preserve">he threshold is often quite high for further investment in rural areas, frankly, </w:t>
      </w:r>
      <w:r w:rsidR="00FA0023">
        <w:t xml:space="preserve">so </w:t>
      </w:r>
      <w:r>
        <w:t>you get flooded or you may get flooded or you have the threat of flooding</w:t>
      </w:r>
      <w:r w:rsidR="00FA0023">
        <w:t>,</w:t>
      </w:r>
      <w:r>
        <w:t xml:space="preserve"> but actually you are below the threshold and not much will happen in your area. Is there any consideration for reducing the threshold to widen the spend in rural areas?</w:t>
      </w:r>
    </w:p>
    <w:p w:rsidR="00D73426" w:rsidP="00D73426">
      <w:pPr>
        <w:pStyle w:val="Answer"/>
      </w:pPr>
      <w:r w:rsidRPr="00390986">
        <w:rPr>
          <w:b/>
          <w:i/>
        </w:rPr>
        <w:t>Emma Howard Boyd:</w:t>
      </w:r>
      <w:r>
        <w:t xml:space="preserve"> That is where we look at the overall risks in how money is spent along different rivers and coastal areas. As part of our current flood programme, we have slightly changed the way investment is made. I can provide you and the committee with details as to how money is spent up and down the country and between rural and urban areas. It is something that we have adjusted and will continue to adjust, and we will make sure that land is better protected too.</w:t>
      </w:r>
    </w:p>
    <w:p w:rsidR="00D73426" w:rsidP="00D73426">
      <w:pPr>
        <w:pStyle w:val="Answer"/>
      </w:pPr>
      <w:r>
        <w:t>Our primary focus has been lives and properties, and working with different communities using different measures. Where we are not in a position to put in larger schemes, we may look at nature-based solutions or property</w:t>
      </w:r>
      <w:r w:rsidR="00ED5DA2">
        <w:t>-</w:t>
      </w:r>
      <w:r>
        <w:t>level resilience to help individuals become better prepared for flooding.</w:t>
      </w:r>
    </w:p>
    <w:p w:rsidR="00D73426" w:rsidP="00D73426">
      <w:pPr>
        <w:pStyle w:val="Remark"/>
      </w:pPr>
      <w:r w:rsidRPr="00390986">
        <w:rPr>
          <w:b/>
        </w:rPr>
        <w:t>Lord Dannatt:</w:t>
      </w:r>
      <w:r>
        <w:t xml:space="preserve"> I am sure the committee would like to see that information.</w:t>
      </w:r>
    </w:p>
    <w:p w:rsidR="00D73426" w:rsidP="00D73426">
      <w:pPr>
        <w:pStyle w:val="Remark"/>
      </w:pPr>
      <w:r w:rsidRPr="00390986">
        <w:rPr>
          <w:b/>
        </w:rPr>
        <w:t>The Chair:</w:t>
      </w:r>
      <w:r>
        <w:t xml:space="preserve"> Yes, I am sure we would.</w:t>
      </w:r>
    </w:p>
    <w:p w:rsidR="00D73426" w:rsidP="00D73426">
      <w:pPr>
        <w:pStyle w:val="Answer"/>
      </w:pPr>
      <w:r w:rsidRPr="00390986">
        <w:rPr>
          <w:b/>
          <w:i/>
        </w:rPr>
        <w:t>Steve Fletcher:</w:t>
      </w:r>
      <w:r>
        <w:t xml:space="preserve"> Could I step in to build on your point with a general point? I want to reinforce the fact that if we all work in isolation as regulators</w:t>
      </w:r>
      <w:r w:rsidR="00631C0A">
        <w:t>,</w:t>
      </w:r>
      <w:r>
        <w:t xml:space="preserve"> there is an opportunity missed. I mentioned at the very beginning having joint strategies. There are a number of examples where, in rural areas, investment from the railway supporting investment from elsewhere in the environment is better spent and money is saved. There are opportunities, and we need to encourage more co-operation between our organisations and the infrastructure managers to make sure that happens.</w:t>
      </w:r>
    </w:p>
    <w:p w:rsidR="00D73426" w:rsidP="00D73426">
      <w:pPr>
        <w:pStyle w:val="Answer"/>
      </w:pPr>
      <w:r w:rsidRPr="00390986">
        <w:rPr>
          <w:b/>
          <w:i/>
        </w:rPr>
        <w:t>Emma Howard Boyd:</w:t>
      </w:r>
      <w:r>
        <w:t xml:space="preserve"> It happens in a more ad hoc way.</w:t>
      </w:r>
    </w:p>
    <w:p w:rsidR="00D73426" w:rsidP="00D73426">
      <w:pPr>
        <w:pStyle w:val="Answer"/>
      </w:pPr>
      <w:r w:rsidRPr="00390986">
        <w:rPr>
          <w:b/>
          <w:i/>
        </w:rPr>
        <w:t>Steve Fletcher:</w:t>
      </w:r>
      <w:r>
        <w:t xml:space="preserve"> It does.</w:t>
      </w:r>
    </w:p>
    <w:p w:rsidR="00D73426" w:rsidP="00D73426">
      <w:pPr>
        <w:pStyle w:val="Answer"/>
      </w:pPr>
      <w:r w:rsidRPr="00390986">
        <w:rPr>
          <w:b/>
          <w:i/>
        </w:rPr>
        <w:t>Emma Howard Boyd:</w:t>
      </w:r>
      <w:r>
        <w:t xml:space="preserve"> I would really encourage this happening automatically and being embedded in the way we operate.</w:t>
      </w:r>
    </w:p>
    <w:p w:rsidR="00D73426" w:rsidP="00D73426">
      <w:pPr>
        <w:pStyle w:val="Remark"/>
      </w:pPr>
      <w:r w:rsidRPr="00181D99">
        <w:rPr>
          <w:b/>
        </w:rPr>
        <w:t>The Chair:</w:t>
      </w:r>
      <w:r>
        <w:t xml:space="preserve"> Thank you.</w:t>
      </w:r>
    </w:p>
    <w:p w:rsidR="00D73426" w:rsidP="00D73426">
      <w:pPr>
        <w:pStyle w:val="Question"/>
      </w:pPr>
      <w:r w:rsidRPr="00390986">
        <w:rPr>
          <w:b/>
        </w:rPr>
        <w:t>Baroness Hodgson of Abinger:</w:t>
      </w:r>
      <w:r>
        <w:t xml:space="preserve"> Good afternoon. My questions are about forecasting tools. What assumptions or forecasts do you use to understand climate risks, and more short-term risks from extreme weather, against which you then assess operators’ adaptation plans? Are the same forecasting tools used by you all?</w:t>
      </w:r>
    </w:p>
    <w:p w:rsidR="00D73426" w:rsidP="00D73426">
      <w:pPr>
        <w:pStyle w:val="Answer"/>
      </w:pPr>
      <w:r w:rsidRPr="00390986">
        <w:rPr>
          <w:b/>
          <w:i/>
        </w:rPr>
        <w:t>Steve Fletcher:</w:t>
      </w:r>
      <w:r>
        <w:t xml:space="preserve"> The Office of Rail and Road does not utilise its own risk assessments as the regulator of Network Rail, holding it to account. On behalf of the DfT, we assess what they are doing with regard to their delivery plans. As part of our work, we engage independent consultants and independent reporters to assess what they have done and how they review and utilise risk assessments</w:t>
      </w:r>
      <w:r w:rsidR="00B85B9D">
        <w:t>,</w:t>
      </w:r>
      <w:r>
        <w:t xml:space="preserve"> and see where they source the information to enable them to do so.</w:t>
      </w:r>
    </w:p>
    <w:p w:rsidR="00D73426" w:rsidP="00D73426">
      <w:pPr>
        <w:pStyle w:val="Answer"/>
      </w:pPr>
      <w:r>
        <w:t>As a regulator for rail and road, we are part of the infrastructure operators adaptation working group in which Network Rail, National Highways and the Environment Agency pull together and work together in workshops looking at risk assessment. As a regulator, we do not manage and we do not do; we test and challenge and ensure that Network Rail is undertaking risk assessments as it should.</w:t>
      </w:r>
    </w:p>
    <w:p w:rsidR="00D73426" w:rsidP="00D73426">
      <w:pPr>
        <w:pStyle w:val="Answer"/>
      </w:pPr>
      <w:r w:rsidRPr="00390986">
        <w:rPr>
          <w:b/>
          <w:i/>
        </w:rPr>
        <w:t>Dr Charlotte Ramsay:</w:t>
      </w:r>
      <w:r>
        <w:t xml:space="preserve"> It is a similar picture in Ofgem. As an initial input, we would take common sources such as the climate change risk assessment as giving us a common overview. I cannot comment on what other regulators use, but I suppose I expect that that would be a common source of information for all. It is certainly the common source of information that we expect those we regulate to turn to for initial input.</w:t>
      </w:r>
    </w:p>
    <w:p w:rsidR="00D73426" w:rsidP="00D73426">
      <w:pPr>
        <w:pStyle w:val="Answer"/>
      </w:pPr>
      <w:r>
        <w:t>We are building all the time t</w:t>
      </w:r>
      <w:r>
        <w:t xml:space="preserve">he expertise </w:t>
      </w:r>
      <w:r w:rsidR="0083173A">
        <w:t>in</w:t>
      </w:r>
      <w:r>
        <w:t xml:space="preserve"> </w:t>
      </w:r>
      <w:r>
        <w:t>evaluating</w:t>
      </w:r>
      <w:r>
        <w:t xml:space="preserve"> what companies are coming back to us with. To the point made earlier about the climate resilience strategies being something that we have asked for </w:t>
      </w:r>
      <w:r>
        <w:t>for</w:t>
      </w:r>
      <w:r>
        <w:t xml:space="preserve"> the first time, there is a challenge in being the regulator on the other side of that. The regulatory toolbox is normally one of comparative analysis, like recognising that we are not a teacher marking the homework with the same level of expertise as the organisations </w:t>
      </w:r>
      <w:r w:rsidR="001F012E">
        <w:t xml:space="preserve">that </w:t>
      </w:r>
      <w:r>
        <w:t xml:space="preserve">we are regulating. </w:t>
      </w:r>
    </w:p>
    <w:p w:rsidR="00D73426" w:rsidP="00D73426">
      <w:pPr>
        <w:pStyle w:val="Answer"/>
      </w:pPr>
      <w:r>
        <w:t xml:space="preserve">The ability to be able to critique the network operators’ strategies will come in part from what we are doing to try to encourage them to bring transparency to their own thinking and to encourage critiquing collaboration across the sector. That said, we have our own small, in-house team of engineering experts who go out and undertake audits and </w:t>
      </w:r>
      <w:r w:rsidR="00A26732">
        <w:t>all</w:t>
      </w:r>
      <w:r>
        <w:t xml:space="preserve"> that kind of thing, so that brings a certain amount of capability to critique in-house.</w:t>
      </w:r>
    </w:p>
    <w:p w:rsidR="00D73426" w:rsidP="00D73426">
      <w:pPr>
        <w:pStyle w:val="Answer"/>
      </w:pPr>
      <w:r w:rsidRPr="004A32B2">
        <w:rPr>
          <w:b/>
          <w:i/>
        </w:rPr>
        <w:t>Emma Howard Boyd:</w:t>
      </w:r>
      <w:r>
        <w:t xml:space="preserve"> As I have already explained, we work very closely with the Met Office on our warning and informing through the Flood Forecasting Centre and the analysis that it provides. This is where we combine our hydrological information alongside their meteorological information to understand the prospects for flooding, or not. We are looking at how we flip that the other way round to prepare increasingly for drought.</w:t>
      </w:r>
    </w:p>
    <w:p w:rsidR="00D73426" w:rsidP="00D73426">
      <w:pPr>
        <w:pStyle w:val="Answer"/>
      </w:pPr>
      <w:r>
        <w:t xml:space="preserve">In relation to our flood defences, particularly those made of earth, it is really important to understand the impacts that weather is having on that infrastructure. They get a pounding from the rain and the storms, but they can </w:t>
      </w:r>
      <w:r w:rsidR="00EC7E67">
        <w:t xml:space="preserve">also </w:t>
      </w:r>
      <w:r>
        <w:t>dry and crack in hot weather. We work with government scientists and the Hadley Centre on the five-year cycles of modelling that show that we are heading towards warmer and wetter winters, et cetera. That is the sort of information that we are factoring into our work and our flood strategy.</w:t>
      </w:r>
    </w:p>
    <w:p w:rsidR="00D73426" w:rsidP="00D73426">
      <w:pPr>
        <w:pStyle w:val="Answer"/>
      </w:pPr>
      <w:r w:rsidRPr="004A32B2">
        <w:rPr>
          <w:b/>
          <w:i/>
        </w:rPr>
        <w:t>Andria Gilmour:</w:t>
      </w:r>
      <w:r>
        <w:t xml:space="preserve"> In the nuclear industry, our expectation is that all operators plan for reasonably foreseeable climate change effects for the entire period of operation. For an ageing AGR power station, that is obviously quite a short horizon, but for the proposed new-build facilities that are being constructed or planned at the moment it is quite a long horizon. We refer them to the United Kingdom climate projections 2018 as the current relevant good practice in this area, and there are a number of planning scenarios within that. Not all operators have fully adapted from UKCP09 to UKCP18, but we are expecting them to have achieved that within the next couple of years. One of our regulatory interventions is to ensure that that is happening in a timely way.</w:t>
      </w:r>
    </w:p>
    <w:p w:rsidR="00D73426" w:rsidP="00D73426">
      <w:pPr>
        <w:pStyle w:val="Remark"/>
      </w:pPr>
      <w:r w:rsidRPr="004A32B2">
        <w:rPr>
          <w:b/>
        </w:rPr>
        <w:t>The Chair:</w:t>
      </w:r>
      <w:r>
        <w:t xml:space="preserve"> Thank you. </w:t>
      </w:r>
    </w:p>
    <w:p w:rsidR="00D73426" w:rsidP="00D73426">
      <w:pPr>
        <w:pStyle w:val="Remark"/>
      </w:pPr>
      <w:r w:rsidRPr="004A32B2">
        <w:rPr>
          <w:b/>
        </w:rPr>
        <w:t>Lord Dannatt:</w:t>
      </w:r>
      <w:r>
        <w:t xml:space="preserve"> Can I briefly follow up with the Environment Agency? Thank you for </w:t>
      </w:r>
      <w:r w:rsidR="001341C2">
        <w:t>your</w:t>
      </w:r>
      <w:r>
        <w:t xml:space="preserve"> last answer. I am probably asking slightly parochially </w:t>
      </w:r>
      <w:r w:rsidR="001341C2">
        <w:t>about</w:t>
      </w:r>
      <w:r>
        <w:t xml:space="preserve"> eastern England, which traditionally has the least rainfall, but there are tidal surges and the coast does not have the great granite and rock protection that the west coast of the country has, and there is a lot of erosion and an increasing amount of flood damage. I come back to the question I asked before. Are we looking at the thresholds to increase investment in protective infrastructure? I think we all recognise that climate change </w:t>
      </w:r>
      <w:r w:rsidR="001341C2">
        <w:t>will</w:t>
      </w:r>
      <w:r>
        <w:t xml:space="preserve"> exacerbate these problems, particularly in the east of England.</w:t>
      </w:r>
    </w:p>
    <w:p w:rsidR="00D73426" w:rsidP="00D73426">
      <w:pPr>
        <w:pStyle w:val="Answer"/>
      </w:pPr>
      <w:r w:rsidRPr="004A32B2">
        <w:rPr>
          <w:b/>
          <w:i/>
        </w:rPr>
        <w:t>Emma Howard Boyd:</w:t>
      </w:r>
      <w:r>
        <w:t xml:space="preserve"> I am very happy to supply the information that shows the breakdown for coastal and inland protection. We work on risks, and I think I am on record as saying that </w:t>
      </w:r>
      <w:r w:rsidR="00DD069A">
        <w:t>although</w:t>
      </w:r>
      <w:r>
        <w:t xml:space="preserve"> we want to build back </w:t>
      </w:r>
      <w:r>
        <w:t xml:space="preserve">better—this is where we are talking about protecting homes—over time, we may collectively as a country need to make decisions about building back to better places. On the east coast, </w:t>
      </w:r>
      <w:r w:rsidR="00DD069A">
        <w:t xml:space="preserve">we have worked with the operators of the gas terminal at </w:t>
      </w:r>
      <w:r>
        <w:t xml:space="preserve">Bacton not only to better protect the gas terminal, which is responsible for something like 20% of gas supply to the </w:t>
      </w:r>
      <w:r w:rsidR="00E7261B">
        <w:t>UK,</w:t>
      </w:r>
      <w:r>
        <w:t xml:space="preserve"> but</w:t>
      </w:r>
      <w:r w:rsidR="00E7261B">
        <w:t>,</w:t>
      </w:r>
      <w:r>
        <w:t xml:space="preserve"> by working very closely in raising additional finance from those operators, to protect two villages with the fantastic sand scheme that we have put in place, which will provide about 25 years of additional protection while we build in further resilience. </w:t>
      </w:r>
    </w:p>
    <w:p w:rsidR="00D73426" w:rsidP="00D73426">
      <w:pPr>
        <w:pStyle w:val="Answer"/>
      </w:pPr>
      <w:r>
        <w:t xml:space="preserve">I am really keen that we focus on the new infrastructure that is due to be built in this country. The IPA has set out some £650 billion-worth of new infrastructure build by the end of this decade. The money that has been allocated to flood—something like £5 billion—is a tiny fraction of all the new infrastructure that </w:t>
      </w:r>
      <w:r w:rsidR="002F5E9C">
        <w:t>will</w:t>
      </w:r>
      <w:r>
        <w:t xml:space="preserve"> be built in this country</w:t>
      </w:r>
      <w:r w:rsidR="002F5E9C">
        <w:t xml:space="preserve">, and </w:t>
      </w:r>
      <w:r>
        <w:t>is roughly 50% government funded, 50% private sector funded.</w:t>
      </w:r>
    </w:p>
    <w:p w:rsidR="00D73426" w:rsidP="00D73426">
      <w:pPr>
        <w:pStyle w:val="Answer"/>
      </w:pPr>
      <w:r>
        <w:t>We need to work out the best way to make sure that that infrastructure is built with resilience at its core, and given that I have a background in finance, I am working way beyond the Environment Agency with other initiatives such as the Coalition for Climate Resilient Investment or the taxonomy that the Treasury is looking at to make sure that we are embedding resilience into finance strategies. W</w:t>
      </w:r>
      <w:r w:rsidR="0004661C">
        <w:t>e</w:t>
      </w:r>
      <w:r>
        <w:t xml:space="preserve"> are delighted with the doubling of our flood budget, </w:t>
      </w:r>
      <w:r w:rsidR="0004661C">
        <w:t xml:space="preserve">but </w:t>
      </w:r>
      <w:r>
        <w:t xml:space="preserve">if you just look at new-build infrastructure, it shows how much more investment will be required to make sure that the new infrastructure is resilient to the range of weather events that we </w:t>
      </w:r>
      <w:r w:rsidR="0004661C">
        <w:t>will</w:t>
      </w:r>
      <w:r>
        <w:t xml:space="preserve"> experience. We have focused on flood, but there is the heating element of it, as well as wind and other damage. </w:t>
      </w:r>
    </w:p>
    <w:p w:rsidR="00D73426" w:rsidP="00D73426">
      <w:pPr>
        <w:pStyle w:val="Question"/>
      </w:pPr>
      <w:r w:rsidRPr="00542B37">
        <w:rPr>
          <w:b/>
        </w:rPr>
        <w:t>Richard Graham:</w:t>
      </w:r>
      <w:r>
        <w:t xml:space="preserve"> </w:t>
      </w:r>
      <w:r w:rsidRPr="00395455">
        <w:t xml:space="preserve">Turning from the east to the west and the south, </w:t>
      </w:r>
      <w:r>
        <w:t>may</w:t>
      </w:r>
      <w:r w:rsidRPr="00395455">
        <w:t xml:space="preserve"> I seek</w:t>
      </w:r>
      <w:r w:rsidR="00A625D6">
        <w:t xml:space="preserve"> </w:t>
      </w:r>
      <w:r w:rsidRPr="00395455">
        <w:t>your thoughts</w:t>
      </w:r>
      <w:r w:rsidR="00A625D6">
        <w:t>,</w:t>
      </w:r>
      <w:r w:rsidRPr="00395455" w:rsidR="00A625D6">
        <w:t xml:space="preserve"> Emma Howard Boyd, </w:t>
      </w:r>
      <w:r w:rsidRPr="00395455">
        <w:t xml:space="preserve">and the Environment </w:t>
      </w:r>
      <w:r>
        <w:t>A</w:t>
      </w:r>
      <w:r w:rsidRPr="00395455">
        <w:t>gency</w:t>
      </w:r>
      <w:r>
        <w:t>’</w:t>
      </w:r>
      <w:r w:rsidRPr="00395455">
        <w:t>s thoughts</w:t>
      </w:r>
      <w:r>
        <w:t>,</w:t>
      </w:r>
      <w:r w:rsidRPr="00395455">
        <w:t xml:space="preserve"> on a plan </w:t>
      </w:r>
      <w:r w:rsidR="00A625D6">
        <w:t xml:space="preserve">that </w:t>
      </w:r>
      <w:r w:rsidRPr="00395455">
        <w:t xml:space="preserve">some of us put together </w:t>
      </w:r>
      <w:r>
        <w:t>before the pandemic? It w</w:t>
      </w:r>
      <w:r w:rsidRPr="00395455">
        <w:t>as an outline plan</w:t>
      </w:r>
      <w:r>
        <w:t>, if you like,</w:t>
      </w:r>
      <w:r w:rsidRPr="00395455">
        <w:t xml:space="preserve"> to look at ways of resolving the distribution problem in water</w:t>
      </w:r>
      <w:r>
        <w:t>.</w:t>
      </w:r>
      <w:r w:rsidRPr="00395455">
        <w:t xml:space="preserve"> Effectively</w:t>
      </w:r>
      <w:r>
        <w:t>,</w:t>
      </w:r>
      <w:r w:rsidRPr="00395455">
        <w:t xml:space="preserve"> we have too much water some of the year</w:t>
      </w:r>
      <w:r>
        <w:t xml:space="preserve"> </w:t>
      </w:r>
      <w:r w:rsidRPr="00395455">
        <w:t>in some parts of the country</w:t>
      </w:r>
      <w:r>
        <w:t>,</w:t>
      </w:r>
      <w:r w:rsidRPr="00395455">
        <w:t xml:space="preserve"> and too little </w:t>
      </w:r>
      <w:r>
        <w:t>at</w:t>
      </w:r>
      <w:r w:rsidRPr="00395455">
        <w:t xml:space="preserve"> other parts of the year in others. If we could magically transport the water that comes from the Welsh hills</w:t>
      </w:r>
      <w:r>
        <w:t>,</w:t>
      </w:r>
      <w:r w:rsidRPr="00395455">
        <w:t xml:space="preserve"> and floods counties and cities along the River Severn</w:t>
      </w:r>
      <w:r>
        <w:t>,</w:t>
      </w:r>
      <w:r w:rsidRPr="00395455">
        <w:t xml:space="preserve"> into Thames Water</w:t>
      </w:r>
      <w:r>
        <w:t>’</w:t>
      </w:r>
      <w:r w:rsidRPr="00395455">
        <w:t>s</w:t>
      </w:r>
      <w:r>
        <w:t xml:space="preserve"> </w:t>
      </w:r>
      <w:r w:rsidRPr="00395455">
        <w:t>area</w:t>
      </w:r>
      <w:r>
        <w:t xml:space="preserve"> in order</w:t>
      </w:r>
      <w:r w:rsidRPr="00395455">
        <w:t xml:space="preserve"> to ensure </w:t>
      </w:r>
      <w:r>
        <w:t>that it does</w:t>
      </w:r>
      <w:r w:rsidRPr="00395455">
        <w:t xml:space="preserve"> not run out of water in the summer</w:t>
      </w:r>
      <w:r>
        <w:t>, it</w:t>
      </w:r>
      <w:r w:rsidRPr="00395455">
        <w:t xml:space="preserve"> would be a huge leap forward.</w:t>
      </w:r>
      <w:r>
        <w:t xml:space="preserve"> </w:t>
      </w:r>
    </w:p>
    <w:p w:rsidR="00D73426" w:rsidP="00D73426">
      <w:pPr>
        <w:pStyle w:val="QuestionCont"/>
      </w:pPr>
      <w:r w:rsidRPr="00395455">
        <w:t xml:space="preserve">The Severn </w:t>
      </w:r>
      <w:r>
        <w:t>p</w:t>
      </w:r>
      <w:r w:rsidRPr="00395455">
        <w:t>artnership was formed precisely to look at ways of doing th</w:t>
      </w:r>
      <w:r>
        <w:t>at</w:t>
      </w:r>
      <w:r w:rsidR="008B2A34">
        <w:t>—effectively</w:t>
      </w:r>
      <w:r w:rsidRPr="00395455" w:rsidR="008B2A34">
        <w:t xml:space="preserve"> </w:t>
      </w:r>
      <w:r w:rsidRPr="00395455">
        <w:t>to ca</w:t>
      </w:r>
      <w:r>
        <w:t>tch</w:t>
      </w:r>
      <w:r w:rsidR="008B2A34">
        <w:t>,</w:t>
      </w:r>
      <w:r>
        <w:t xml:space="preserve"> through </w:t>
      </w:r>
      <w:r w:rsidRPr="00395455">
        <w:t>reservoirs</w:t>
      </w:r>
      <w:r w:rsidR="008B2A34">
        <w:t>,</w:t>
      </w:r>
      <w:r w:rsidRPr="00395455">
        <w:t xml:space="preserve"> </w:t>
      </w:r>
      <w:r>
        <w:t xml:space="preserve">water </w:t>
      </w:r>
      <w:r w:rsidRPr="00395455">
        <w:t xml:space="preserve">in the Welsh hills and pipe </w:t>
      </w:r>
      <w:r>
        <w:t>it</w:t>
      </w:r>
      <w:r w:rsidRPr="00395455">
        <w:t xml:space="preserve"> down through the</w:t>
      </w:r>
      <w:r>
        <w:t xml:space="preserve"> river later, </w:t>
      </w:r>
      <w:r w:rsidRPr="00395455">
        <w:t xml:space="preserve">and so on. The truth is </w:t>
      </w:r>
      <w:r>
        <w:t xml:space="preserve">that </w:t>
      </w:r>
      <w:r w:rsidRPr="00395455">
        <w:t>two and a half years later quite a lot has been said</w:t>
      </w:r>
      <w:r>
        <w:t>,</w:t>
      </w:r>
      <w:r w:rsidRPr="00395455">
        <w:t xml:space="preserve"> but very little done. What </w:t>
      </w:r>
      <w:r>
        <w:t xml:space="preserve">can we </w:t>
      </w:r>
      <w:r w:rsidRPr="00395455">
        <w:t>do to try to move that project forward</w:t>
      </w:r>
      <w:r>
        <w:t>,</w:t>
      </w:r>
      <w:r w:rsidRPr="00395455">
        <w:t xml:space="preserve"> assuming that you</w:t>
      </w:r>
      <w:r>
        <w:t xml:space="preserve"> are</w:t>
      </w:r>
      <w:r w:rsidRPr="00395455">
        <w:t xml:space="preserve"> b</w:t>
      </w:r>
      <w:r>
        <w:t>r</w:t>
      </w:r>
      <w:r w:rsidRPr="00395455">
        <w:t>oad</w:t>
      </w:r>
      <w:r>
        <w:t xml:space="preserve">ly </w:t>
      </w:r>
      <w:r w:rsidRPr="00395455">
        <w:t>in support of it</w:t>
      </w:r>
      <w:r>
        <w:t>—S</w:t>
      </w:r>
      <w:r w:rsidRPr="00395455">
        <w:t>evern Trent certainly is</w:t>
      </w:r>
      <w:r>
        <w:t>—</w:t>
      </w:r>
      <w:r w:rsidRPr="00395455">
        <w:t xml:space="preserve">and how can we try to </w:t>
      </w:r>
      <w:r>
        <w:t xml:space="preserve">make </w:t>
      </w:r>
      <w:r w:rsidRPr="00395455">
        <w:t xml:space="preserve">sure </w:t>
      </w:r>
      <w:r>
        <w:t xml:space="preserve">that </w:t>
      </w:r>
      <w:r w:rsidRPr="00395455">
        <w:t>those sorts of strategic appro</w:t>
      </w:r>
      <w:r>
        <w:t>ache</w:t>
      </w:r>
      <w:r w:rsidRPr="00395455">
        <w:t>s</w:t>
      </w:r>
      <w:r>
        <w:t>,</w:t>
      </w:r>
      <w:r w:rsidRPr="00395455">
        <w:t xml:space="preserve"> which will affect two major regions of the countr</w:t>
      </w:r>
      <w:r>
        <w:t>y,</w:t>
      </w:r>
      <w:r w:rsidRPr="00395455">
        <w:t xml:space="preserve"> can change the dynamics of having too much in the flooding season and too little in the summer elsewhere</w:t>
      </w:r>
      <w:r>
        <w:t xml:space="preserve">? </w:t>
      </w:r>
    </w:p>
    <w:p w:rsidR="00D73426" w:rsidP="00D73426">
      <w:pPr>
        <w:pStyle w:val="Answer"/>
      </w:pPr>
      <w:r w:rsidRPr="00395455">
        <w:rPr>
          <w:b/>
          <w:i/>
        </w:rPr>
        <w:t>Emma Howard Boyd:</w:t>
      </w:r>
      <w:r>
        <w:t xml:space="preserve"> </w:t>
      </w:r>
      <w:r w:rsidRPr="00395455">
        <w:t xml:space="preserve">Thank you for </w:t>
      </w:r>
      <w:r>
        <w:t>your</w:t>
      </w:r>
      <w:r w:rsidRPr="00395455">
        <w:t xml:space="preserve"> question.</w:t>
      </w:r>
      <w:r>
        <w:t xml:space="preserve"> </w:t>
      </w:r>
      <w:r w:rsidRPr="00395455">
        <w:t>That sort of partners</w:t>
      </w:r>
      <w:r>
        <w:t xml:space="preserve">hip </w:t>
      </w:r>
      <w:r w:rsidRPr="00395455">
        <w:t>working along catchment</w:t>
      </w:r>
      <w:r>
        <w:t>s</w:t>
      </w:r>
      <w:r w:rsidRPr="00395455">
        <w:t xml:space="preserve"> </w:t>
      </w:r>
      <w:r>
        <w:t>will be</w:t>
      </w:r>
      <w:r w:rsidRPr="00395455">
        <w:t xml:space="preserve"> incredibly important as we </w:t>
      </w:r>
      <w:r w:rsidRPr="00395455">
        <w:t>look at</w:t>
      </w:r>
      <w:r>
        <w:t xml:space="preserve"> </w:t>
      </w:r>
      <w:r w:rsidRPr="00395455">
        <w:t>too much water, too little water</w:t>
      </w:r>
      <w:r>
        <w:t>,</w:t>
      </w:r>
      <w:r w:rsidRPr="00395455">
        <w:t xml:space="preserve"> and indeed </w:t>
      </w:r>
      <w:r w:rsidR="00884F0F">
        <w:t xml:space="preserve">at </w:t>
      </w:r>
      <w:r w:rsidRPr="00395455">
        <w:t>water quality.</w:t>
      </w:r>
      <w:r>
        <w:t xml:space="preserve"> </w:t>
      </w:r>
      <w:r w:rsidRPr="00395455">
        <w:t xml:space="preserve">This is where I think, as I have already touched on, </w:t>
      </w:r>
      <w:r>
        <w:t xml:space="preserve">it is </w:t>
      </w:r>
      <w:r w:rsidRPr="00395455">
        <w:t xml:space="preserve">really important that </w:t>
      </w:r>
      <w:r>
        <w:t>we</w:t>
      </w:r>
      <w:r w:rsidRPr="00395455">
        <w:t xml:space="preserve"> have the environmental regulators working with the economic regulators and, where possible, </w:t>
      </w:r>
      <w:r w:rsidR="00580CC3">
        <w:t xml:space="preserve">with </w:t>
      </w:r>
      <w:r w:rsidRPr="00395455">
        <w:t>financial regulators.</w:t>
      </w:r>
    </w:p>
    <w:p w:rsidR="00D73426" w:rsidP="00D73426">
      <w:pPr>
        <w:pStyle w:val="Answer"/>
      </w:pPr>
      <w:r w:rsidRPr="00395455">
        <w:t xml:space="preserve">Not specific to the </w:t>
      </w:r>
      <w:r>
        <w:t>S</w:t>
      </w:r>
      <w:r w:rsidRPr="00395455">
        <w:t xml:space="preserve">evern </w:t>
      </w:r>
      <w:r>
        <w:t>p</w:t>
      </w:r>
      <w:r w:rsidRPr="00395455">
        <w:t>artnership</w:t>
      </w:r>
      <w:r>
        <w:t>,</w:t>
      </w:r>
      <w:r w:rsidRPr="00395455">
        <w:t xml:space="preserve"> but specific to how the Environment Agency </w:t>
      </w:r>
      <w:r>
        <w:t xml:space="preserve">is working </w:t>
      </w:r>
      <w:r w:rsidRPr="00395455">
        <w:t>with Ofwat</w:t>
      </w:r>
      <w:r>
        <w:t>,</w:t>
      </w:r>
      <w:r w:rsidRPr="00395455">
        <w:t xml:space="preserve"> we have various initiatives where we are aligning our thinking and work </w:t>
      </w:r>
      <w:r>
        <w:t>on</w:t>
      </w:r>
      <w:r w:rsidRPr="00395455">
        <w:t xml:space="preserve"> resilience</w:t>
      </w:r>
      <w:r>
        <w:t xml:space="preserve">, to </w:t>
      </w:r>
      <w:r w:rsidRPr="00395455">
        <w:t>too much and too little</w:t>
      </w:r>
      <w:r>
        <w:t xml:space="preserve">, </w:t>
      </w:r>
      <w:r w:rsidRPr="00395455">
        <w:t>with Ofwat</w:t>
      </w:r>
      <w:r>
        <w:t>’</w:t>
      </w:r>
      <w:r w:rsidRPr="00395455">
        <w:t>s five</w:t>
      </w:r>
      <w:r>
        <w:t>-</w:t>
      </w:r>
      <w:r w:rsidRPr="00395455">
        <w:t>year cycle of price reviews.</w:t>
      </w:r>
      <w:r>
        <w:t xml:space="preserve"> </w:t>
      </w:r>
      <w:r w:rsidRPr="00395455">
        <w:t>We have various initiatives</w:t>
      </w:r>
      <w:r w:rsidR="00F53798">
        <w:t xml:space="preserve"> that are</w:t>
      </w:r>
      <w:r w:rsidRPr="00395455">
        <w:t xml:space="preserve"> </w:t>
      </w:r>
      <w:r>
        <w:t xml:space="preserve">partly </w:t>
      </w:r>
      <w:r w:rsidR="00F53798">
        <w:t>to do with</w:t>
      </w:r>
      <w:r w:rsidRPr="00395455">
        <w:t xml:space="preserve"> environmental improvements</w:t>
      </w:r>
      <w:r w:rsidR="00F53798">
        <w:t>,</w:t>
      </w:r>
      <w:r w:rsidRPr="00395455">
        <w:t xml:space="preserve"> </w:t>
      </w:r>
      <w:r>
        <w:t>and</w:t>
      </w:r>
      <w:r w:rsidRPr="00395455">
        <w:t xml:space="preserve"> another one called RAPID</w:t>
      </w:r>
      <w:r>
        <w:t>,</w:t>
      </w:r>
      <w:r w:rsidRPr="00395455">
        <w:t xml:space="preserve"> which look</w:t>
      </w:r>
      <w:r>
        <w:t>s</w:t>
      </w:r>
      <w:r w:rsidRPr="00395455">
        <w:t xml:space="preserve"> at infrastructure investment</w:t>
      </w:r>
      <w:r>
        <w:t xml:space="preserve">. It will </w:t>
      </w:r>
      <w:r w:rsidRPr="00395455">
        <w:t xml:space="preserve">look precisely at some of the initiatives that you have talked </w:t>
      </w:r>
      <w:r>
        <w:t>about—</w:t>
      </w:r>
      <w:r w:rsidRPr="00395455">
        <w:t xml:space="preserve">taking water when it is plentiful, </w:t>
      </w:r>
      <w:r>
        <w:t xml:space="preserve">and </w:t>
      </w:r>
      <w:r w:rsidRPr="00395455">
        <w:t xml:space="preserve">storing it or taking it to other parts of the country. </w:t>
      </w:r>
    </w:p>
    <w:p w:rsidR="00D73426" w:rsidP="00D73426">
      <w:pPr>
        <w:pStyle w:val="Answer"/>
      </w:pPr>
      <w:r w:rsidRPr="00395455">
        <w:t>We have also set up a network of water resources groups at regional level</w:t>
      </w:r>
      <w:r>
        <w:t>,</w:t>
      </w:r>
      <w:r w:rsidRPr="00395455">
        <w:t xml:space="preserve"> where again we are working with all the relevant partners</w:t>
      </w:r>
      <w:r>
        <w:t>,</w:t>
      </w:r>
      <w:r w:rsidRPr="00395455">
        <w:t xml:space="preserve"> including the right regulators and the right water companies</w:t>
      </w:r>
      <w:r>
        <w:t>,</w:t>
      </w:r>
      <w:r w:rsidRPr="00395455">
        <w:t xml:space="preserve"> to look at the required investment in the sorts of infrastructure that you are talking about. </w:t>
      </w:r>
      <w:r>
        <w:t>I</w:t>
      </w:r>
      <w:r w:rsidRPr="00395455">
        <w:t>t also need</w:t>
      </w:r>
      <w:r>
        <w:t>s</w:t>
      </w:r>
      <w:r w:rsidRPr="00395455">
        <w:t xml:space="preserve"> to be combined</w:t>
      </w:r>
      <w:r w:rsidR="003A3932">
        <w:t>—</w:t>
      </w:r>
      <w:r w:rsidRPr="00395455">
        <w:t>knowing the river that you are talking about</w:t>
      </w:r>
      <w:r w:rsidR="003A3932">
        <w:t>—</w:t>
      </w:r>
      <w:r w:rsidRPr="00395455">
        <w:t>with nature</w:t>
      </w:r>
      <w:r w:rsidRPr="00395455">
        <w:noBreakHyphen/>
        <w:t>based solutions.</w:t>
      </w:r>
      <w:r>
        <w:t xml:space="preserve"> </w:t>
      </w:r>
      <w:r w:rsidRPr="00395455">
        <w:t xml:space="preserve">I am hopeful that over the next period we will start </w:t>
      </w:r>
      <w:r>
        <w:t>to see</w:t>
      </w:r>
      <w:r w:rsidRPr="00395455">
        <w:t xml:space="preserve"> progress and plans joining things together. </w:t>
      </w:r>
    </w:p>
    <w:p w:rsidR="00D73426" w:rsidP="00D73426">
      <w:pPr>
        <w:pStyle w:val="Answer"/>
      </w:pPr>
      <w:r>
        <w:t>W</w:t>
      </w:r>
      <w:r w:rsidRPr="00395455">
        <w:t>orking with Severn Trent and Ofwat</w:t>
      </w:r>
      <w:r>
        <w:t>,</w:t>
      </w:r>
      <w:r w:rsidRPr="00395455">
        <w:t xml:space="preserve"> the Environment Agency</w:t>
      </w:r>
      <w:r>
        <w:t xml:space="preserve"> certainly</w:t>
      </w:r>
      <w:r w:rsidRPr="00395455">
        <w:t xml:space="preserve"> saw some encouraging developments </w:t>
      </w:r>
      <w:r w:rsidR="0083173A">
        <w:t>in</w:t>
      </w:r>
      <w:r w:rsidRPr="00395455">
        <w:t xml:space="preserve"> green recovery plans, some of which Severn Trent bid for or put up plans</w:t>
      </w:r>
      <w:r w:rsidR="003A3932">
        <w:t xml:space="preserve"> for</w:t>
      </w:r>
      <w:r>
        <w:t>,</w:t>
      </w:r>
      <w:r w:rsidRPr="00395455">
        <w:t xml:space="preserve"> to accelerate investment in these sorts of initiatives without waiting for another five</w:t>
      </w:r>
      <w:r w:rsidRPr="00395455">
        <w:noBreakHyphen/>
        <w:t>year price review.</w:t>
      </w:r>
      <w:r>
        <w:t xml:space="preserve"> </w:t>
      </w:r>
      <w:r w:rsidRPr="00395455">
        <w:t xml:space="preserve">Those are the sorts of things </w:t>
      </w:r>
      <w:r w:rsidR="003A3932">
        <w:t xml:space="preserve">that </w:t>
      </w:r>
      <w:r w:rsidRPr="00395455">
        <w:t>I regularly discuss with the chair of Ofwat.</w:t>
      </w:r>
      <w:r>
        <w:t xml:space="preserve"> </w:t>
      </w:r>
    </w:p>
    <w:p w:rsidR="00D73426" w:rsidP="00D73426">
      <w:pPr>
        <w:pStyle w:val="Remark"/>
      </w:pPr>
      <w:r w:rsidRPr="00D90CF8">
        <w:rPr>
          <w:b/>
        </w:rPr>
        <w:t>Baroness Anelay of St Johns:</w:t>
      </w:r>
      <w:r>
        <w:t xml:space="preserve"> </w:t>
      </w:r>
      <w:r w:rsidRPr="00395455">
        <w:t xml:space="preserve">Perhaps I could follow up </w:t>
      </w:r>
      <w:r>
        <w:t xml:space="preserve">with the </w:t>
      </w:r>
      <w:r w:rsidRPr="00395455">
        <w:t>Environment Agency</w:t>
      </w:r>
      <w:r>
        <w:t xml:space="preserve"> and ask for a</w:t>
      </w:r>
      <w:r w:rsidRPr="00395455">
        <w:t>n explanation</w:t>
      </w:r>
      <w:r>
        <w:t>,</w:t>
      </w:r>
      <w:r w:rsidRPr="00395455">
        <w:t xml:space="preserve"> for somebody who clearly is fairly new to some of this anyway. In talking about levels of resilience, you referred in passing </w:t>
      </w:r>
      <w:r>
        <w:t xml:space="preserve">to </w:t>
      </w:r>
      <w:r w:rsidRPr="00395455">
        <w:t>considering where resilience might be a matter of too much or too little. As a lay person</w:t>
      </w:r>
      <w:r>
        <w:t>,</w:t>
      </w:r>
      <w:r w:rsidRPr="00395455">
        <w:t xml:space="preserve"> I can only think of too little. How would I recognise too</w:t>
      </w:r>
      <w:r>
        <w:t xml:space="preserve"> </w:t>
      </w:r>
      <w:r w:rsidRPr="00395455">
        <w:t xml:space="preserve">much resilience if I were </w:t>
      </w:r>
      <w:r>
        <w:t>in your job?</w:t>
      </w:r>
    </w:p>
    <w:p w:rsidR="00D73426" w:rsidP="00D73426">
      <w:pPr>
        <w:pStyle w:val="Answer"/>
      </w:pPr>
      <w:r w:rsidRPr="00395455">
        <w:rPr>
          <w:b/>
          <w:i/>
        </w:rPr>
        <w:t>Emma Howard Boyd:</w:t>
      </w:r>
      <w:r>
        <w:t xml:space="preserve"> </w:t>
      </w:r>
      <w:r w:rsidRPr="00395455">
        <w:t>I was talking about too much water</w:t>
      </w:r>
      <w:r>
        <w:t>—s</w:t>
      </w:r>
      <w:r w:rsidRPr="00395455">
        <w:t>orry</w:t>
      </w:r>
      <w:r>
        <w:t>,</w:t>
      </w:r>
      <w:r w:rsidRPr="00395455">
        <w:t xml:space="preserve"> I missed </w:t>
      </w:r>
      <w:r>
        <w:t>a</w:t>
      </w:r>
      <w:r w:rsidRPr="00395455">
        <w:t xml:space="preserve"> wor</w:t>
      </w:r>
      <w:r>
        <w:t>d out—</w:t>
      </w:r>
      <w:r w:rsidRPr="00395455">
        <w:t>and too little water.</w:t>
      </w:r>
      <w:r>
        <w:t xml:space="preserve"> </w:t>
      </w:r>
      <w:r w:rsidRPr="00395455">
        <w:t>We c</w:t>
      </w:r>
      <w:r>
        <w:t>an</w:t>
      </w:r>
      <w:r w:rsidRPr="00395455">
        <w:t xml:space="preserve"> find ourselves going very quickly in certain parts of the country from too much to too little. </w:t>
      </w:r>
      <w:r w:rsidR="00ED61F2">
        <w:t xml:space="preserve">Certainly in </w:t>
      </w:r>
      <w:r w:rsidRPr="00395455">
        <w:t>Cumbria</w:t>
      </w:r>
      <w:r w:rsidR="00ED61F2">
        <w:t xml:space="preserve">, shortly </w:t>
      </w:r>
      <w:r w:rsidRPr="00395455">
        <w:t xml:space="preserve">after </w:t>
      </w:r>
      <w:r>
        <w:t xml:space="preserve">the </w:t>
      </w:r>
      <w:r w:rsidRPr="00395455">
        <w:t>flood</w:t>
      </w:r>
      <w:r>
        <w:t>s</w:t>
      </w:r>
      <w:r w:rsidRPr="00395455">
        <w:t xml:space="preserve"> in 2015</w:t>
      </w:r>
      <w:r w:rsidRPr="00395455">
        <w:noBreakHyphen/>
        <w:t>16</w:t>
      </w:r>
      <w:r>
        <w:t xml:space="preserve"> </w:t>
      </w:r>
      <w:r w:rsidRPr="00395455">
        <w:t xml:space="preserve">we moved into water shortages because </w:t>
      </w:r>
      <w:r>
        <w:t xml:space="preserve">of </w:t>
      </w:r>
      <w:r w:rsidRPr="00395455">
        <w:t>the way the water system works in that part of the country.</w:t>
      </w:r>
      <w:r>
        <w:t xml:space="preserve"> </w:t>
      </w:r>
      <w:r w:rsidRPr="00395455">
        <w:t>Apologies for missing a key word out.</w:t>
      </w:r>
      <w:r>
        <w:t xml:space="preserve"> </w:t>
      </w:r>
    </w:p>
    <w:p w:rsidR="00D73426" w:rsidP="00D73426">
      <w:pPr>
        <w:pStyle w:val="Remark"/>
      </w:pPr>
      <w:r w:rsidRPr="00D90CF8">
        <w:rPr>
          <w:b/>
        </w:rPr>
        <w:t>The Chair:</w:t>
      </w:r>
      <w:r>
        <w:t xml:space="preserve"> T</w:t>
      </w:r>
      <w:r w:rsidRPr="00395455">
        <w:t xml:space="preserve">hat is </w:t>
      </w:r>
      <w:r>
        <w:t xml:space="preserve">admirably </w:t>
      </w:r>
      <w:r w:rsidRPr="00395455">
        <w:t>clear, thank you.</w:t>
      </w:r>
      <w:r>
        <w:t xml:space="preserve"> </w:t>
      </w:r>
    </w:p>
    <w:p w:rsidR="005A5D1E" w:rsidP="00D73426">
      <w:pPr>
        <w:pStyle w:val="Question"/>
      </w:pPr>
      <w:r w:rsidRPr="00395455">
        <w:rPr>
          <w:b/>
        </w:rPr>
        <w:t>Baroness Neville-Jones:</w:t>
      </w:r>
      <w:r>
        <w:t xml:space="preserve"> </w:t>
      </w:r>
      <w:r w:rsidRPr="00395455">
        <w:t>I think my question is directed at Ms Gilm</w:t>
      </w:r>
      <w:r>
        <w:t>our</w:t>
      </w:r>
      <w:r w:rsidRPr="00395455">
        <w:t>.</w:t>
      </w:r>
      <w:r>
        <w:t xml:space="preserve"> </w:t>
      </w:r>
      <w:r w:rsidRPr="00395455">
        <w:t xml:space="preserve">You began to tell us a bit about the way </w:t>
      </w:r>
      <w:r>
        <w:t>you approach and regulate</w:t>
      </w:r>
      <w:r w:rsidRPr="00395455">
        <w:t xml:space="preserve"> the whole question of the operators</w:t>
      </w:r>
      <w:r>
        <w:t>’</w:t>
      </w:r>
      <w:r w:rsidRPr="00395455">
        <w:t xml:space="preserve"> attitude to their plans for climate change and extreme weather. I would like to put to you three short questions.</w:t>
      </w:r>
    </w:p>
    <w:p w:rsidR="00D73426" w:rsidP="005A5D1E">
      <w:pPr>
        <w:pStyle w:val="Question"/>
        <w:numPr>
          <w:ilvl w:val="0"/>
          <w:numId w:val="0"/>
        </w:numPr>
        <w:ind w:left="794"/>
      </w:pPr>
      <w:r>
        <w:t xml:space="preserve">First, </w:t>
      </w:r>
      <w:r w:rsidRPr="00395455">
        <w:t>how regularly do you review the operators</w:t>
      </w:r>
      <w:r>
        <w:t>’</w:t>
      </w:r>
      <w:r w:rsidRPr="00395455">
        <w:t xml:space="preserve"> climate change planning assumptions</w:t>
      </w:r>
      <w:r>
        <w:t xml:space="preserve">, and </w:t>
      </w:r>
      <w:r w:rsidRPr="00395455">
        <w:t>what they say they are going to</w:t>
      </w:r>
      <w:r>
        <w:t xml:space="preserve"> do</w:t>
      </w:r>
      <w:r w:rsidRPr="00395455">
        <w:t xml:space="preserve"> by way of adaptation and mitigation</w:t>
      </w:r>
      <w:r>
        <w:t>? W</w:t>
      </w:r>
      <w:r w:rsidRPr="00395455">
        <w:t>hat view do you take of their</w:t>
      </w:r>
      <w:r>
        <w:t xml:space="preserve"> assessment</w:t>
      </w:r>
      <w:r w:rsidRPr="00395455">
        <w:t xml:space="preserve"> plans</w:t>
      </w:r>
      <w:r>
        <w:t>? Do you look at</w:t>
      </w:r>
      <w:r w:rsidRPr="00395455">
        <w:t xml:space="preserve"> whether the</w:t>
      </w:r>
      <w:r>
        <w:t>y</w:t>
      </w:r>
      <w:r w:rsidRPr="00395455">
        <w:t xml:space="preserve"> are commensurate?</w:t>
      </w:r>
      <w:r>
        <w:t xml:space="preserve"> </w:t>
      </w:r>
    </w:p>
    <w:p w:rsidR="00D73426" w:rsidP="00D73426">
      <w:pPr>
        <w:pStyle w:val="QuestionCont"/>
      </w:pPr>
      <w:r w:rsidRPr="00395455">
        <w:t>Secondly, do you see any need as a result of recent experience with weather to revise your approach to regulation in respect of climate change?</w:t>
      </w:r>
      <w:r>
        <w:t xml:space="preserve"> </w:t>
      </w:r>
    </w:p>
    <w:p w:rsidR="00D73426" w:rsidP="00D73426">
      <w:pPr>
        <w:pStyle w:val="QuestionCont"/>
      </w:pPr>
      <w:r>
        <w:t>Thirdly,</w:t>
      </w:r>
      <w:r w:rsidRPr="00395455">
        <w:t xml:space="preserve"> </w:t>
      </w:r>
      <w:r>
        <w:t>are there</w:t>
      </w:r>
      <w:r w:rsidRPr="00395455">
        <w:t xml:space="preserve"> any lessons from the way you go about increasing resilience that are not being </w:t>
      </w:r>
      <w:r>
        <w:t xml:space="preserve">applied </w:t>
      </w:r>
      <w:r w:rsidRPr="00395455">
        <w:t>and could be applied to other sectors</w:t>
      </w:r>
      <w:r>
        <w:t>?</w:t>
      </w:r>
    </w:p>
    <w:p w:rsidR="00D73426" w:rsidP="00D73426">
      <w:pPr>
        <w:pStyle w:val="Answer"/>
      </w:pPr>
      <w:r w:rsidRPr="001D24EF">
        <w:rPr>
          <w:b/>
          <w:i/>
        </w:rPr>
        <w:t>Andria Gilmour:</w:t>
      </w:r>
      <w:r>
        <w:t xml:space="preserve"> </w:t>
      </w:r>
      <w:r w:rsidRPr="00395455">
        <w:t xml:space="preserve">First, </w:t>
      </w:r>
      <w:r>
        <w:t>on</w:t>
      </w:r>
      <w:r w:rsidRPr="00395455">
        <w:t xml:space="preserve"> how frequently we look at the plans for dealing with climate change, for new facilities</w:t>
      </w:r>
      <w:r>
        <w:t xml:space="preserve"> </w:t>
      </w:r>
      <w:r w:rsidRPr="00395455">
        <w:t>we spend quite a lot of time doing that prior to key regulatory releases</w:t>
      </w:r>
      <w:r>
        <w:t>,</w:t>
      </w:r>
      <w:r w:rsidRPr="00395455">
        <w:t xml:space="preserve"> which could be start of construction, start of bringing fuel on to site or</w:t>
      </w:r>
      <w:r>
        <w:t xml:space="preserve"> </w:t>
      </w:r>
      <w:r w:rsidRPr="00395455">
        <w:t>start of active operations.</w:t>
      </w:r>
      <w:r>
        <w:t xml:space="preserve"> </w:t>
      </w:r>
      <w:r w:rsidRPr="00395455">
        <w:t>That is whe</w:t>
      </w:r>
      <w:r>
        <w:t>n</w:t>
      </w:r>
      <w:r w:rsidRPr="00395455">
        <w:t xml:space="preserve"> we do most of the consider</w:t>
      </w:r>
      <w:r>
        <w:t>ation</w:t>
      </w:r>
      <w:r w:rsidRPr="00395455">
        <w:t xml:space="preserve"> on new build, but subsequent to that</w:t>
      </w:r>
      <w:r>
        <w:t>,</w:t>
      </w:r>
      <w:r w:rsidRPr="00395455">
        <w:t xml:space="preserve"> and for all existing facilities</w:t>
      </w:r>
      <w:r>
        <w:t>,</w:t>
      </w:r>
      <w:r w:rsidRPr="00395455">
        <w:t xml:space="preserve"> we insist that all operators undertake a periodic review of safety</w:t>
      </w:r>
      <w:r>
        <w:t>,</w:t>
      </w:r>
      <w:r w:rsidRPr="00395455">
        <w:t xml:space="preserve"> </w:t>
      </w:r>
      <w:r>
        <w:t xml:space="preserve">at </w:t>
      </w:r>
      <w:r w:rsidRPr="00395455">
        <w:t xml:space="preserve">most on a </w:t>
      </w:r>
      <w:r>
        <w:t>10-y</w:t>
      </w:r>
      <w:r w:rsidRPr="00395455">
        <w:t xml:space="preserve">early basis. </w:t>
      </w:r>
    </w:p>
    <w:p w:rsidR="00D73426" w:rsidP="00D73426">
      <w:pPr>
        <w:pStyle w:val="Remark"/>
      </w:pPr>
      <w:r w:rsidRPr="00A414A7">
        <w:rPr>
          <w:b/>
        </w:rPr>
        <w:t>Baroness Neville-Jones:</w:t>
      </w:r>
      <w:r>
        <w:t xml:space="preserve"> </w:t>
      </w:r>
      <w:r w:rsidRPr="00395455">
        <w:t>Safety and resilience are obviously closely connected</w:t>
      </w:r>
      <w:r w:rsidR="00CA6127">
        <w:t>,</w:t>
      </w:r>
      <w:r w:rsidRPr="00395455">
        <w:t xml:space="preserve"> but the</w:t>
      </w:r>
      <w:r>
        <w:t>y</w:t>
      </w:r>
      <w:r w:rsidRPr="00395455">
        <w:t xml:space="preserve"> are not quite the same thing, are they?</w:t>
      </w:r>
      <w:r>
        <w:t xml:space="preserve"> </w:t>
      </w:r>
    </w:p>
    <w:p w:rsidR="00D73426" w:rsidP="00D73426">
      <w:pPr>
        <w:pStyle w:val="Answer"/>
      </w:pPr>
      <w:r w:rsidRPr="001D24EF">
        <w:rPr>
          <w:b/>
          <w:i/>
        </w:rPr>
        <w:t>Andria Gilmour:</w:t>
      </w:r>
      <w:r>
        <w:t xml:space="preserve"> </w:t>
      </w:r>
      <w:r w:rsidRPr="00395455">
        <w:t>No.</w:t>
      </w:r>
      <w:r>
        <w:t xml:space="preserve"> </w:t>
      </w:r>
      <w:r w:rsidRPr="00395455">
        <w:t xml:space="preserve">Our statutory purposes </w:t>
      </w:r>
      <w:r>
        <w:t xml:space="preserve">as defined </w:t>
      </w:r>
      <w:r w:rsidRPr="00395455">
        <w:t>under the Energy Act 2013 a</w:t>
      </w:r>
      <w:r>
        <w:t>r</w:t>
      </w:r>
      <w:r w:rsidRPr="00395455">
        <w:t>e to ensure nuclear and conventional safety, security</w:t>
      </w:r>
      <w:r>
        <w:t>,</w:t>
      </w:r>
      <w:r w:rsidRPr="00395455">
        <w:t xml:space="preserve"> safeguard</w:t>
      </w:r>
      <w:r>
        <w:t>s,</w:t>
      </w:r>
      <w:r w:rsidRPr="00395455">
        <w:t xml:space="preserve"> which is the international accounting</w:t>
      </w:r>
      <w:r>
        <w:t>,</w:t>
      </w:r>
      <w:r w:rsidRPr="00395455">
        <w:t xml:space="preserve"> and transport of nuclear materials</w:t>
      </w:r>
      <w:r>
        <w:t>. O</w:t>
      </w:r>
      <w:r w:rsidRPr="00395455">
        <w:t>ur application of resilience is entirely towards those safety and security</w:t>
      </w:r>
      <w:r>
        <w:t>-</w:t>
      </w:r>
      <w:r w:rsidRPr="00395455">
        <w:t>type approaches.</w:t>
      </w:r>
    </w:p>
    <w:p w:rsidR="00D73426" w:rsidP="00D73426">
      <w:pPr>
        <w:pStyle w:val="Answer"/>
      </w:pPr>
      <w:r>
        <w:t>C</w:t>
      </w:r>
      <w:r w:rsidRPr="00395455">
        <w:t>ontinuity of supply is not within our remit</w:t>
      </w:r>
      <w:r>
        <w:t>,</w:t>
      </w:r>
      <w:r w:rsidRPr="00395455">
        <w:t xml:space="preserve"> and we have no vires over that</w:t>
      </w:r>
      <w:r>
        <w:t>. W</w:t>
      </w:r>
      <w:r w:rsidRPr="00395455">
        <w:t>e entirely review their safety arrangements</w:t>
      </w:r>
      <w:r>
        <w:t xml:space="preserve"> and,</w:t>
      </w:r>
      <w:r w:rsidRPr="00395455">
        <w:t xml:space="preserve"> as I say</w:t>
      </w:r>
      <w:r>
        <w:t>,</w:t>
      </w:r>
      <w:r w:rsidRPr="00395455">
        <w:t xml:space="preserve"> that is on a 10</w:t>
      </w:r>
      <w:r>
        <w:t>-</w:t>
      </w:r>
      <w:r w:rsidRPr="00395455">
        <w:t>yearly cycle.</w:t>
      </w:r>
      <w:r>
        <w:t xml:space="preserve"> </w:t>
      </w:r>
      <w:r w:rsidRPr="00395455">
        <w:t>Within that period, because of the very onerous events that we expect them to plan for, we do not see any changes within a 10</w:t>
      </w:r>
      <w:r w:rsidRPr="00395455">
        <w:noBreakHyphen/>
        <w:t xml:space="preserve">year period that could undermine safety in </w:t>
      </w:r>
      <w:r>
        <w:t xml:space="preserve">those </w:t>
      </w:r>
      <w:r w:rsidRPr="00395455">
        <w:t>10 year</w:t>
      </w:r>
      <w:r>
        <w:t>s</w:t>
      </w:r>
      <w:r w:rsidRPr="00395455">
        <w:t>.</w:t>
      </w:r>
      <w:r>
        <w:t xml:space="preserve"> </w:t>
      </w:r>
      <w:r w:rsidRPr="00395455">
        <w:t>Does that answer it?</w:t>
      </w:r>
      <w:r>
        <w:t xml:space="preserve"> </w:t>
      </w:r>
    </w:p>
    <w:p w:rsidR="00D73426" w:rsidP="00D73426">
      <w:pPr>
        <w:pStyle w:val="Remark"/>
      </w:pPr>
      <w:r w:rsidRPr="00A414A7">
        <w:rPr>
          <w:b/>
        </w:rPr>
        <w:t>Baroness Neville-Jones:</w:t>
      </w:r>
      <w:r>
        <w:t xml:space="preserve"> D</w:t>
      </w:r>
      <w:r w:rsidRPr="00395455">
        <w:t xml:space="preserve">o you envisage a realistic possibility that there could be climate conditions in which it was not safe for nuclear energy to make </w:t>
      </w:r>
      <w:r>
        <w:t xml:space="preserve">a </w:t>
      </w:r>
      <w:r w:rsidRPr="00395455">
        <w:t xml:space="preserve">contribution </w:t>
      </w:r>
      <w:r>
        <w:t>and it might have to go out?</w:t>
      </w:r>
    </w:p>
    <w:p w:rsidR="00D73426" w:rsidP="00D73426">
      <w:pPr>
        <w:pStyle w:val="Answer"/>
      </w:pPr>
      <w:r w:rsidRPr="001D24EF">
        <w:rPr>
          <w:b/>
          <w:i/>
        </w:rPr>
        <w:t>Andria Gilmour:</w:t>
      </w:r>
      <w:r>
        <w:t xml:space="preserve"> </w:t>
      </w:r>
      <w:r w:rsidRPr="00395455">
        <w:t>Absolutely.</w:t>
      </w:r>
      <w:r>
        <w:t xml:space="preserve"> </w:t>
      </w:r>
      <w:r w:rsidRPr="00395455">
        <w:t>The most obvious example</w:t>
      </w:r>
      <w:r>
        <w:t>, and</w:t>
      </w:r>
      <w:r w:rsidRPr="00395455">
        <w:t xml:space="preserve"> something </w:t>
      </w:r>
      <w:r w:rsidR="005C4D5A">
        <w:t xml:space="preserve">that </w:t>
      </w:r>
      <w:r w:rsidRPr="00395455">
        <w:t>Europe has come close to</w:t>
      </w:r>
      <w:r>
        <w:t>,</w:t>
      </w:r>
      <w:r w:rsidRPr="00395455">
        <w:t xml:space="preserve"> is</w:t>
      </w:r>
      <w:r>
        <w:t xml:space="preserve"> </w:t>
      </w:r>
      <w:r w:rsidRPr="00395455">
        <w:t>high temperature</w:t>
      </w:r>
      <w:r>
        <w:t>,</w:t>
      </w:r>
      <w:r w:rsidRPr="00395455">
        <w:t xml:space="preserve"> whe</w:t>
      </w:r>
      <w:r>
        <w:t>n</w:t>
      </w:r>
      <w:r w:rsidRPr="00395455">
        <w:t xml:space="preserve"> the cooling function could be compromised or </w:t>
      </w:r>
      <w:r>
        <w:t xml:space="preserve">the </w:t>
      </w:r>
      <w:r w:rsidRPr="00395455">
        <w:t>margins reduced.</w:t>
      </w:r>
      <w:r>
        <w:t xml:space="preserve"> </w:t>
      </w:r>
      <w:r w:rsidRPr="00395455">
        <w:t xml:space="preserve">Certainly in parts of Europe </w:t>
      </w:r>
      <w:r>
        <w:t>in</w:t>
      </w:r>
      <w:r w:rsidRPr="00395455">
        <w:t xml:space="preserve"> the last few years there have been times when</w:t>
      </w:r>
      <w:r>
        <w:t xml:space="preserve"> </w:t>
      </w:r>
      <w:r w:rsidRPr="00395455">
        <w:t>operators have</w:t>
      </w:r>
      <w:r>
        <w:t xml:space="preserve"> either</w:t>
      </w:r>
      <w:r w:rsidRPr="00395455">
        <w:t xml:space="preserve"> reduced power output or </w:t>
      </w:r>
      <w:r>
        <w:t xml:space="preserve">even </w:t>
      </w:r>
      <w:r w:rsidRPr="00395455">
        <w:t xml:space="preserve">switched </w:t>
      </w:r>
      <w:r>
        <w:t xml:space="preserve">off </w:t>
      </w:r>
      <w:r w:rsidRPr="00395455">
        <w:t xml:space="preserve">reactors to ensure safety. </w:t>
      </w:r>
      <w:r>
        <w:t>In</w:t>
      </w:r>
      <w:r w:rsidRPr="00395455">
        <w:t xml:space="preserve"> the UK context we could foresee that happening within the sorts of periods </w:t>
      </w:r>
      <w:r w:rsidR="005C4D5A">
        <w:t>that</w:t>
      </w:r>
      <w:r w:rsidRPr="00395455">
        <w:t xml:space="preserve"> you describe as medium term</w:t>
      </w:r>
      <w:r>
        <w:t>,</w:t>
      </w:r>
      <w:r w:rsidRPr="00395455">
        <w:t xml:space="preserve"> five years.</w:t>
      </w:r>
    </w:p>
    <w:p w:rsidR="00D73426" w:rsidP="00D73426">
      <w:pPr>
        <w:pStyle w:val="Remark"/>
      </w:pPr>
      <w:r w:rsidRPr="00A414A7">
        <w:rPr>
          <w:b/>
        </w:rPr>
        <w:t>Baroness Neville-Jones:</w:t>
      </w:r>
      <w:r>
        <w:t xml:space="preserve"> </w:t>
      </w:r>
      <w:r w:rsidRPr="00395455">
        <w:t xml:space="preserve">There are no modifications to </w:t>
      </w:r>
      <w:r>
        <w:t xml:space="preserve">the </w:t>
      </w:r>
      <w:r w:rsidRPr="00395455">
        <w:t xml:space="preserve">plants that could be made </w:t>
      </w:r>
      <w:r>
        <w:t>that</w:t>
      </w:r>
      <w:r w:rsidRPr="00395455">
        <w:t xml:space="preserve"> would </w:t>
      </w:r>
      <w:r>
        <w:t>increase their</w:t>
      </w:r>
      <w:r w:rsidRPr="00395455">
        <w:t xml:space="preserve"> capacity to work in high</w:t>
      </w:r>
      <w:r w:rsidRPr="00395455">
        <w:noBreakHyphen/>
        <w:t>temperature situations</w:t>
      </w:r>
      <w:r>
        <w:t xml:space="preserve">. </w:t>
      </w:r>
    </w:p>
    <w:p w:rsidR="00D73426" w:rsidP="00D73426">
      <w:pPr>
        <w:pStyle w:val="Answer"/>
      </w:pPr>
      <w:r w:rsidRPr="001D24EF">
        <w:rPr>
          <w:b/>
          <w:i/>
        </w:rPr>
        <w:t>Andria Gilmour:</w:t>
      </w:r>
      <w:r>
        <w:t xml:space="preserve"> </w:t>
      </w:r>
      <w:r w:rsidRPr="00395455">
        <w:t>There certainly are</w:t>
      </w:r>
      <w:r>
        <w:t>,</w:t>
      </w:r>
      <w:r w:rsidRPr="00395455">
        <w:t xml:space="preserve"> but that is a cost</w:t>
      </w:r>
      <w:r w:rsidR="00C93634">
        <w:t>/</w:t>
      </w:r>
      <w:r w:rsidRPr="00395455">
        <w:t>economic balance</w:t>
      </w:r>
      <w:r>
        <w:t>,</w:t>
      </w:r>
      <w:r w:rsidRPr="00395455">
        <w:t xml:space="preserve"> and we do not get involved.</w:t>
      </w:r>
      <w:r>
        <w:t xml:space="preserve"> </w:t>
      </w:r>
      <w:r w:rsidRPr="00395455">
        <w:t>We have no vires to look at the cost</w:t>
      </w:r>
      <w:r>
        <w:t>-</w:t>
      </w:r>
      <w:r w:rsidRPr="00395455">
        <w:t>effectiveness of the measures. If they are safe</w:t>
      </w:r>
      <w:r>
        <w:t xml:space="preserve">, </w:t>
      </w:r>
      <w:r w:rsidRPr="00395455">
        <w:t xml:space="preserve">they have complied with their requirements under </w:t>
      </w:r>
      <w:r>
        <w:t xml:space="preserve">the </w:t>
      </w:r>
      <w:r w:rsidRPr="00395455">
        <w:t xml:space="preserve">law </w:t>
      </w:r>
      <w:r>
        <w:t xml:space="preserve">that </w:t>
      </w:r>
      <w:r w:rsidRPr="00395455">
        <w:t>we regulate.</w:t>
      </w:r>
      <w:r>
        <w:t xml:space="preserve"> </w:t>
      </w:r>
    </w:p>
    <w:p w:rsidR="00D73426" w:rsidP="00D73426">
      <w:pPr>
        <w:pStyle w:val="Remark"/>
      </w:pPr>
      <w:r w:rsidRPr="00D90CF8">
        <w:rPr>
          <w:b/>
        </w:rPr>
        <w:t>Baroness Neville-Jones:</w:t>
      </w:r>
      <w:r>
        <w:t xml:space="preserve"> </w:t>
      </w:r>
      <w:r w:rsidRPr="00395455">
        <w:t xml:space="preserve">I get the feeling from what you are saying </w:t>
      </w:r>
      <w:r>
        <w:t>that</w:t>
      </w:r>
      <w:r w:rsidRPr="00395455">
        <w:t xml:space="preserve"> your regulatory focus is so much on safety that you are limited in what you </w:t>
      </w:r>
      <w:r w:rsidRPr="00395455">
        <w:t xml:space="preserve">can demand of </w:t>
      </w:r>
      <w:r>
        <w:t xml:space="preserve">the </w:t>
      </w:r>
      <w:r w:rsidRPr="00395455">
        <w:t xml:space="preserve">operators in relation </w:t>
      </w:r>
      <w:r>
        <w:t xml:space="preserve">to </w:t>
      </w:r>
      <w:r w:rsidRPr="00395455">
        <w:t>climate change</w:t>
      </w:r>
      <w:r>
        <w:t xml:space="preserve">. </w:t>
      </w:r>
    </w:p>
    <w:p w:rsidR="00D73426" w:rsidP="00D73426">
      <w:pPr>
        <w:pStyle w:val="Answer"/>
      </w:pPr>
      <w:r w:rsidRPr="001D24EF">
        <w:rPr>
          <w:b/>
          <w:i/>
        </w:rPr>
        <w:t>Andria Gilmour:</w:t>
      </w:r>
      <w:r>
        <w:t xml:space="preserve"> We have no s</w:t>
      </w:r>
      <w:r w:rsidRPr="00395455">
        <w:t>tatutory purpose to regulate continuity of supply.</w:t>
      </w:r>
      <w:r>
        <w:t xml:space="preserve"> </w:t>
      </w:r>
    </w:p>
    <w:p w:rsidR="00D73426" w:rsidP="00D73426">
      <w:pPr>
        <w:pStyle w:val="Remark"/>
      </w:pPr>
      <w:r w:rsidRPr="00A414A7">
        <w:rPr>
          <w:b/>
        </w:rPr>
        <w:t>Baroness Neville-Jones:</w:t>
      </w:r>
      <w:r>
        <w:t xml:space="preserve"> </w:t>
      </w:r>
      <w:r w:rsidRPr="00395455">
        <w:t>You are very</w:t>
      </w:r>
      <w:r>
        <w:t xml:space="preserve"> specific, are you not? </w:t>
      </w:r>
    </w:p>
    <w:p w:rsidR="00D73426" w:rsidP="00D73426">
      <w:pPr>
        <w:pStyle w:val="Answer"/>
      </w:pPr>
      <w:r w:rsidRPr="001D24EF">
        <w:rPr>
          <w:b/>
          <w:i/>
        </w:rPr>
        <w:t>Andria Gilmour:</w:t>
      </w:r>
      <w:r>
        <w:t xml:space="preserve"> </w:t>
      </w:r>
      <w:r w:rsidRPr="00395455">
        <w:t>Very definitely.</w:t>
      </w:r>
      <w:r>
        <w:t xml:space="preserve"> </w:t>
      </w:r>
    </w:p>
    <w:p w:rsidR="00D73426" w:rsidP="00D73426">
      <w:pPr>
        <w:pStyle w:val="Remark"/>
      </w:pPr>
      <w:r w:rsidRPr="00A414A7">
        <w:rPr>
          <w:b/>
        </w:rPr>
        <w:t>Baroness Neville-Jones:</w:t>
      </w:r>
      <w:r>
        <w:t xml:space="preserve"> Is t</w:t>
      </w:r>
      <w:r w:rsidRPr="00395455">
        <w:t>here is a gap in the system</w:t>
      </w:r>
      <w:r>
        <w:t xml:space="preserve">? </w:t>
      </w:r>
    </w:p>
    <w:p w:rsidR="00D73426" w:rsidP="00D73426">
      <w:pPr>
        <w:pStyle w:val="Answer"/>
      </w:pPr>
      <w:r w:rsidRPr="001D24EF">
        <w:rPr>
          <w:b/>
          <w:i/>
        </w:rPr>
        <w:t>Andria Gilmour:</w:t>
      </w:r>
      <w:r>
        <w:t xml:space="preserve"> </w:t>
      </w:r>
      <w:r w:rsidRPr="00395455">
        <w:t>Potentially.</w:t>
      </w:r>
      <w:r>
        <w:t xml:space="preserve"> </w:t>
      </w:r>
    </w:p>
    <w:p w:rsidR="00D73426" w:rsidP="00D73426">
      <w:pPr>
        <w:pStyle w:val="Remark"/>
      </w:pPr>
      <w:r w:rsidRPr="00D90CF8">
        <w:rPr>
          <w:b/>
        </w:rPr>
        <w:t>Baroness Neville-Jones:</w:t>
      </w:r>
      <w:r>
        <w:t xml:space="preserve"> </w:t>
      </w:r>
      <w:r w:rsidRPr="00395455">
        <w:t>Thank you.</w:t>
      </w:r>
      <w:r>
        <w:t xml:space="preserve"> </w:t>
      </w:r>
      <w:r w:rsidRPr="00395455">
        <w:t>Say something about the other two questions</w:t>
      </w:r>
      <w:r>
        <w:t>,</w:t>
      </w:r>
      <w:r w:rsidRPr="00395455">
        <w:t xml:space="preserve"> if you would not mind</w:t>
      </w:r>
      <w:r>
        <w:t>.</w:t>
      </w:r>
    </w:p>
    <w:p w:rsidR="00D73426" w:rsidP="00D73426">
      <w:pPr>
        <w:pStyle w:val="Answer"/>
      </w:pPr>
      <w:r w:rsidRPr="001D24EF">
        <w:rPr>
          <w:b/>
          <w:i/>
        </w:rPr>
        <w:t>Andria Gilmour:</w:t>
      </w:r>
      <w:r>
        <w:t xml:space="preserve"> </w:t>
      </w:r>
      <w:r w:rsidRPr="00395455">
        <w:t>Certainly.</w:t>
      </w:r>
      <w:r>
        <w:t xml:space="preserve"> C</w:t>
      </w:r>
      <w:r w:rsidRPr="00395455">
        <w:t>learly</w:t>
      </w:r>
      <w:r>
        <w:t>,</w:t>
      </w:r>
      <w:r w:rsidRPr="00395455">
        <w:t xml:space="preserve"> we are very cogni</w:t>
      </w:r>
      <w:r>
        <w:t>sa</w:t>
      </w:r>
      <w:r w:rsidRPr="00395455">
        <w:t xml:space="preserve">nt of </w:t>
      </w:r>
      <w:r>
        <w:t xml:space="preserve">the </w:t>
      </w:r>
      <w:r w:rsidRPr="00395455">
        <w:t xml:space="preserve">potential challenges that may arise </w:t>
      </w:r>
      <w:r>
        <w:t>from</w:t>
      </w:r>
      <w:r w:rsidRPr="00395455">
        <w:t xml:space="preserve"> climate change.</w:t>
      </w:r>
      <w:r>
        <w:t xml:space="preserve"> </w:t>
      </w:r>
      <w:r w:rsidRPr="00395455">
        <w:t>The difficulty we have is that we do not know what aspect of our climate will change</w:t>
      </w:r>
      <w:r>
        <w:t>,</w:t>
      </w:r>
      <w:r w:rsidRPr="00395455">
        <w:t xml:space="preserve"> by how much</w:t>
      </w:r>
      <w:r>
        <w:t>,</w:t>
      </w:r>
      <w:r w:rsidRPr="00395455">
        <w:t xml:space="preserve"> and </w:t>
      </w:r>
      <w:r>
        <w:t>whe</w:t>
      </w:r>
      <w:r w:rsidRPr="00395455">
        <w:t>n</w:t>
      </w:r>
      <w:r>
        <w:t>, so w</w:t>
      </w:r>
      <w:r w:rsidRPr="00395455">
        <w:t>e</w:t>
      </w:r>
      <w:r>
        <w:t xml:space="preserve"> </w:t>
      </w:r>
      <w:r w:rsidRPr="00395455">
        <w:t>insist on a precautionary approach</w:t>
      </w:r>
      <w:r>
        <w:t>.</w:t>
      </w:r>
    </w:p>
    <w:p w:rsidR="00D73426" w:rsidP="00D73426">
      <w:pPr>
        <w:pStyle w:val="Answer"/>
      </w:pPr>
      <w:r>
        <w:t>W</w:t>
      </w:r>
      <w:r w:rsidRPr="00395455">
        <w:t>e generally recommend th</w:t>
      </w:r>
      <w:r>
        <w:t>at</w:t>
      </w:r>
      <w:r w:rsidRPr="00395455">
        <w:t xml:space="preserve"> duty holders take a manag</w:t>
      </w:r>
      <w:r>
        <w:t>ement</w:t>
      </w:r>
      <w:r w:rsidRPr="00395455">
        <w:t xml:space="preserve"> adaptive approach</w:t>
      </w:r>
      <w:r>
        <w:t>. W</w:t>
      </w:r>
      <w:r w:rsidRPr="00395455">
        <w:t>e work</w:t>
      </w:r>
      <w:r>
        <w:t>ed</w:t>
      </w:r>
      <w:r w:rsidRPr="00395455">
        <w:t xml:space="preserve"> closely with the Environment Agency to develop </w:t>
      </w:r>
      <w:r>
        <w:t xml:space="preserve">that, </w:t>
      </w:r>
      <w:r w:rsidRPr="00395455">
        <w:t xml:space="preserve">so </w:t>
      </w:r>
      <w:r>
        <w:t xml:space="preserve">that </w:t>
      </w:r>
      <w:r w:rsidRPr="00395455">
        <w:t xml:space="preserve">we have a consistent approach across a range of </w:t>
      </w:r>
      <w:r>
        <w:t xml:space="preserve">different </w:t>
      </w:r>
      <w:r w:rsidRPr="00395455">
        <w:t>industries, although it may manifest itself in a slightly more onerous way in the nuclear industry</w:t>
      </w:r>
      <w:r>
        <w:t>,</w:t>
      </w:r>
      <w:r w:rsidRPr="00395455">
        <w:t xml:space="preserve"> whereby as long as they plan and have contingency for a very severe scenario they do not necessarily </w:t>
      </w:r>
      <w:r>
        <w:t xml:space="preserve">have to </w:t>
      </w:r>
      <w:r w:rsidRPr="00395455">
        <w:t>be resilient to that from day</w:t>
      </w:r>
      <w:r>
        <w:t xml:space="preserve"> one</w:t>
      </w:r>
      <w:r w:rsidRPr="00395455">
        <w:t>.</w:t>
      </w:r>
      <w:r>
        <w:t xml:space="preserve"> </w:t>
      </w:r>
      <w:r w:rsidRPr="00395455">
        <w:t>An example might be a sea wall</w:t>
      </w:r>
      <w:r>
        <w:t>,</w:t>
      </w:r>
      <w:r w:rsidRPr="00395455">
        <w:t xml:space="preserve"> whereby you</w:t>
      </w:r>
      <w:r>
        <w:t xml:space="preserve"> design </w:t>
      </w:r>
      <w:r w:rsidRPr="00395455">
        <w:t>a foundation to a sea wall that can be extended highe</w:t>
      </w:r>
      <w:r>
        <w:t xml:space="preserve">r </w:t>
      </w:r>
      <w:r w:rsidRPr="00395455">
        <w:t>should you need to</w:t>
      </w:r>
      <w:r>
        <w:t xml:space="preserve"> do that</w:t>
      </w:r>
      <w:r w:rsidRPr="00395455">
        <w:t xml:space="preserve"> at some time in the future</w:t>
      </w:r>
      <w:r>
        <w:t>.</w:t>
      </w:r>
    </w:p>
    <w:p w:rsidR="00D73426" w:rsidP="00D73426">
      <w:pPr>
        <w:pStyle w:val="Answer"/>
      </w:pPr>
      <w:r>
        <w:t xml:space="preserve">The </w:t>
      </w:r>
      <w:r w:rsidRPr="00395455">
        <w:t>lessons for the rest of UK critical infrastructure are probably limited.</w:t>
      </w:r>
      <w:r>
        <w:t xml:space="preserve"> </w:t>
      </w:r>
      <w:r w:rsidR="003B0D3E">
        <w:t>Becaus</w:t>
      </w:r>
      <w:r w:rsidRPr="00395455">
        <w:t xml:space="preserve">e </w:t>
      </w:r>
      <w:r w:rsidR="003B0D3E">
        <w:t xml:space="preserve">we </w:t>
      </w:r>
      <w:r w:rsidRPr="00395455">
        <w:t>insist on such onerous conditions to remain safe against, it would</w:t>
      </w:r>
      <w:r>
        <w:t xml:space="preserve"> probably</w:t>
      </w:r>
      <w:r w:rsidRPr="00395455">
        <w:t xml:space="preserve"> be disproportionate for other aspects of UK critical</w:t>
      </w:r>
      <w:r>
        <w:t xml:space="preserve"> </w:t>
      </w:r>
      <w:r w:rsidRPr="00395455">
        <w:t>infrastructure to achieve the same level of resilience</w:t>
      </w:r>
      <w:r w:rsidR="009261D8">
        <w:t>,</w:t>
      </w:r>
      <w:r w:rsidRPr="00395455">
        <w:t xml:space="preserve"> because</w:t>
      </w:r>
      <w:r>
        <w:t xml:space="preserve">, as </w:t>
      </w:r>
      <w:r w:rsidRPr="00395455">
        <w:t xml:space="preserve">I think my colleague from the </w:t>
      </w:r>
      <w:r>
        <w:t>O</w:t>
      </w:r>
      <w:r w:rsidRPr="00395455">
        <w:t xml:space="preserve">ffice of Rail </w:t>
      </w:r>
      <w:r>
        <w:t>and Road</w:t>
      </w:r>
      <w:r w:rsidRPr="00395455">
        <w:t xml:space="preserve"> mentioned</w:t>
      </w:r>
      <w:r>
        <w:t xml:space="preserve">, </w:t>
      </w:r>
      <w:r w:rsidRPr="00395455">
        <w:t xml:space="preserve">there has to be a level at </w:t>
      </w:r>
      <w:r>
        <w:t>which</w:t>
      </w:r>
      <w:r w:rsidRPr="00395455">
        <w:t xml:space="preserve"> you consider failure to be tolerable.</w:t>
      </w:r>
      <w:r>
        <w:t xml:space="preserve"> </w:t>
      </w:r>
      <w:r w:rsidRPr="00395455">
        <w:t>With nuclear safety</w:t>
      </w:r>
      <w:r>
        <w:t>,</w:t>
      </w:r>
      <w:r w:rsidRPr="00395455">
        <w:t xml:space="preserve"> obviously</w:t>
      </w:r>
      <w:r>
        <w:t>,</w:t>
      </w:r>
      <w:r w:rsidRPr="00395455">
        <w:t xml:space="preserve"> that is exceptionally high, so we have very onerous conditions</w:t>
      </w:r>
      <w:r>
        <w:t>, but i</w:t>
      </w:r>
      <w:r w:rsidRPr="00395455">
        <w:t xml:space="preserve">t would be </w:t>
      </w:r>
      <w:r>
        <w:t>dis</w:t>
      </w:r>
      <w:r w:rsidRPr="00395455">
        <w:t xml:space="preserve">proportionate to apply </w:t>
      </w:r>
      <w:r>
        <w:t xml:space="preserve">that </w:t>
      </w:r>
      <w:r w:rsidRPr="00395455">
        <w:t>to the rest</w:t>
      </w:r>
      <w:r>
        <w:t xml:space="preserve"> </w:t>
      </w:r>
      <w:r w:rsidRPr="00395455">
        <w:t>of UK critical infrastructure.</w:t>
      </w:r>
      <w:r>
        <w:t xml:space="preserve"> </w:t>
      </w:r>
    </w:p>
    <w:p w:rsidR="00D73426" w:rsidP="00D73426">
      <w:pPr>
        <w:pStyle w:val="Answer"/>
      </w:pPr>
      <w:r w:rsidRPr="001D24EF">
        <w:rPr>
          <w:b/>
          <w:i/>
        </w:rPr>
        <w:t>Steve Fletcher:</w:t>
      </w:r>
      <w:r>
        <w:t xml:space="preserve"> We would not be too acce</w:t>
      </w:r>
      <w:r w:rsidRPr="00395455">
        <w:t xml:space="preserve">pting of </w:t>
      </w:r>
      <w:r>
        <w:t>failure,</w:t>
      </w:r>
      <w:r w:rsidRPr="00395455">
        <w:t xml:space="preserve"> but we would be accepting of mitigation in place</w:t>
      </w:r>
      <w:r>
        <w:t>. We</w:t>
      </w:r>
      <w:r w:rsidRPr="00395455">
        <w:t xml:space="preserve"> are not expecting anything to be bombproof</w:t>
      </w:r>
      <w:r>
        <w:t xml:space="preserve">. With </w:t>
      </w:r>
      <w:r w:rsidRPr="00395455">
        <w:t>the infrastructure</w:t>
      </w:r>
      <w:r>
        <w:t xml:space="preserve"> </w:t>
      </w:r>
      <w:r w:rsidRPr="00395455">
        <w:t>being Victorian and 20,000 miles long</w:t>
      </w:r>
      <w:r>
        <w:t>,</w:t>
      </w:r>
      <w:r w:rsidRPr="00395455">
        <w:t xml:space="preserve"> it is not likely</w:t>
      </w:r>
      <w:r>
        <w:t xml:space="preserve"> that</w:t>
      </w:r>
      <w:r w:rsidRPr="00395455">
        <w:t xml:space="preserve"> it would be afforda</w:t>
      </w:r>
      <w:r>
        <w:t>b</w:t>
      </w:r>
      <w:r w:rsidRPr="00395455">
        <w:t xml:space="preserve">le to complete everything, fix everything and be resilient for everything. </w:t>
      </w:r>
    </w:p>
    <w:p w:rsidR="00D73426" w:rsidP="00D73426">
      <w:pPr>
        <w:pStyle w:val="Remark"/>
      </w:pPr>
      <w:r w:rsidRPr="00A414A7">
        <w:rPr>
          <w:b/>
        </w:rPr>
        <w:t>Baroness Neville-Jones:</w:t>
      </w:r>
      <w:r>
        <w:t xml:space="preserve"> </w:t>
      </w:r>
      <w:r w:rsidRPr="00395455">
        <w:t>I have a question later on about electric</w:t>
      </w:r>
      <w:r>
        <w:t>ity,</w:t>
      </w:r>
      <w:r w:rsidRPr="00395455">
        <w:t xml:space="preserve"> which of course is absolutely key.</w:t>
      </w:r>
      <w:r>
        <w:t xml:space="preserve"> </w:t>
      </w:r>
      <w:r w:rsidRPr="00395455">
        <w:t>Again</w:t>
      </w:r>
      <w:r>
        <w:t>,</w:t>
      </w:r>
      <w:r w:rsidRPr="00395455">
        <w:t xml:space="preserve"> we need more of it and bigger infrastructure</w:t>
      </w:r>
      <w:r>
        <w:t>,</w:t>
      </w:r>
      <w:r w:rsidRPr="00395455">
        <w:t xml:space="preserve"> and there is already an apprehension that we will have to generate a lot more electricity. </w:t>
      </w:r>
      <w:r>
        <w:t>It</w:t>
      </w:r>
      <w:r w:rsidRPr="00395455">
        <w:t xml:space="preserve"> seem</w:t>
      </w:r>
      <w:r>
        <w:t>s</w:t>
      </w:r>
      <w:r w:rsidRPr="00395455">
        <w:t xml:space="preserve"> to </w:t>
      </w:r>
      <w:r>
        <w:t>me that there is</w:t>
      </w:r>
      <w:r w:rsidRPr="00395455">
        <w:t xml:space="preserve"> </w:t>
      </w:r>
      <w:r>
        <w:t>a</w:t>
      </w:r>
      <w:r w:rsidRPr="00395455">
        <w:t xml:space="preserve"> gap in the system if nuclear is one of the elements </w:t>
      </w:r>
      <w:r>
        <w:t xml:space="preserve">where, instead of contributing </w:t>
      </w:r>
      <w:r w:rsidRPr="00395455">
        <w:t xml:space="preserve">when we have a severe </w:t>
      </w:r>
      <w:r>
        <w:t>weather</w:t>
      </w:r>
      <w:r w:rsidRPr="00395455">
        <w:t xml:space="preserve"> situation</w:t>
      </w:r>
      <w:r>
        <w:t xml:space="preserve">, it </w:t>
      </w:r>
      <w:r w:rsidRPr="00395455">
        <w:t xml:space="preserve">goes out precisely when we </w:t>
      </w:r>
      <w:r w:rsidRPr="00395455">
        <w:t>need help.</w:t>
      </w:r>
      <w:r>
        <w:t xml:space="preserve"> </w:t>
      </w:r>
      <w:r w:rsidRPr="00395455">
        <w:t>I think th</w:t>
      </w:r>
      <w:r>
        <w:t>at</w:t>
      </w:r>
      <w:r w:rsidRPr="00395455">
        <w:t xml:space="preserve"> is an issue.</w:t>
      </w:r>
      <w:r>
        <w:t xml:space="preserve"> </w:t>
      </w:r>
    </w:p>
    <w:p w:rsidR="00D73426" w:rsidP="00D73426">
      <w:pPr>
        <w:pStyle w:val="Remark"/>
      </w:pPr>
      <w:r w:rsidRPr="00A414A7">
        <w:rPr>
          <w:b/>
        </w:rPr>
        <w:t>The Chair:</w:t>
      </w:r>
      <w:r>
        <w:t xml:space="preserve"> </w:t>
      </w:r>
      <w:r w:rsidRPr="00395455">
        <w:t>That is where we get into the territory between them and O</w:t>
      </w:r>
      <w:r>
        <w:t>fgem.</w:t>
      </w:r>
    </w:p>
    <w:p w:rsidR="00D73426" w:rsidP="00D73426">
      <w:pPr>
        <w:pStyle w:val="Remark"/>
      </w:pPr>
      <w:r w:rsidRPr="00A414A7">
        <w:rPr>
          <w:b/>
        </w:rPr>
        <w:t>Baroness Neville-Jones:</w:t>
      </w:r>
      <w:r>
        <w:t xml:space="preserve"> It</w:t>
      </w:r>
      <w:r w:rsidRPr="00395455">
        <w:t xml:space="preserve"> is certainly something to note in our report.</w:t>
      </w:r>
      <w:r>
        <w:t xml:space="preserve"> </w:t>
      </w:r>
      <w:r w:rsidRPr="00395455">
        <w:t>Does any</w:t>
      </w:r>
      <w:r>
        <w:t>body</w:t>
      </w:r>
      <w:r w:rsidRPr="00395455">
        <w:t xml:space="preserve"> else want to contribute?</w:t>
      </w:r>
      <w:r>
        <w:t xml:space="preserve"> </w:t>
      </w:r>
    </w:p>
    <w:p w:rsidR="00D73426" w:rsidP="00D73426">
      <w:pPr>
        <w:pStyle w:val="Answer"/>
      </w:pPr>
      <w:r w:rsidRPr="001D24EF">
        <w:rPr>
          <w:b/>
          <w:i/>
        </w:rPr>
        <w:t>Dr Charlotte Ramsay:</w:t>
      </w:r>
      <w:r>
        <w:t xml:space="preserve"> </w:t>
      </w:r>
      <w:r w:rsidRPr="00395455">
        <w:t>I can pick that up if it is not going to come up later. To the point about the power sector becoming an increasingly important component part of the resilience of other sector</w:t>
      </w:r>
      <w:r>
        <w:t>s, which</w:t>
      </w:r>
      <w:r w:rsidRPr="00395455">
        <w:t xml:space="preserve"> </w:t>
      </w:r>
      <w:r>
        <w:t>I think is</w:t>
      </w:r>
      <w:r w:rsidRPr="00395455">
        <w:t xml:space="preserve"> what you are getting at</w:t>
      </w:r>
      <w:r>
        <w:t>—</w:t>
      </w:r>
    </w:p>
    <w:p w:rsidR="00D73426" w:rsidP="00D73426">
      <w:pPr>
        <w:pStyle w:val="Remark"/>
      </w:pPr>
      <w:r w:rsidRPr="004306AF">
        <w:rPr>
          <w:b/>
        </w:rPr>
        <w:t>Baroness Neville-Jones:</w:t>
      </w:r>
      <w:r>
        <w:t xml:space="preserve"> Yes. </w:t>
      </w:r>
    </w:p>
    <w:p w:rsidR="00D73426" w:rsidP="00D73426">
      <w:pPr>
        <w:pStyle w:val="Answer"/>
      </w:pPr>
      <w:r w:rsidRPr="004306AF">
        <w:rPr>
          <w:b/>
          <w:i/>
        </w:rPr>
        <w:t>Dr Charlotte Ramsay:</w:t>
      </w:r>
      <w:r>
        <w:t xml:space="preserve"> —it</w:t>
      </w:r>
      <w:r w:rsidRPr="00395455">
        <w:t xml:space="preserve"> sits within our remit to be aware of </w:t>
      </w:r>
      <w:r>
        <w:t xml:space="preserve">that, </w:t>
      </w:r>
      <w:r w:rsidRPr="00395455">
        <w:t xml:space="preserve">and to take account of </w:t>
      </w:r>
      <w:r>
        <w:t xml:space="preserve">it </w:t>
      </w:r>
      <w:r w:rsidRPr="00395455">
        <w:t>in wha</w:t>
      </w:r>
      <w:r>
        <w:t>t</w:t>
      </w:r>
      <w:r w:rsidRPr="00395455">
        <w:t xml:space="preserve"> O</w:t>
      </w:r>
      <w:r>
        <w:t>fgem is</w:t>
      </w:r>
      <w:r w:rsidRPr="00395455">
        <w:t xml:space="preserve"> doing</w:t>
      </w:r>
      <w:r>
        <w:t>,</w:t>
      </w:r>
      <w:r w:rsidRPr="00395455">
        <w:t xml:space="preserve"> over and above </w:t>
      </w:r>
      <w:r>
        <w:t>its</w:t>
      </w:r>
      <w:r w:rsidRPr="00395455">
        <w:t xml:space="preserve"> ordinary duties </w:t>
      </w:r>
      <w:r w:rsidR="0083173A">
        <w:t>on</w:t>
      </w:r>
      <w:r w:rsidRPr="00395455">
        <w:t xml:space="preserve"> network price controls in the</w:t>
      </w:r>
      <w:r>
        <w:t xml:space="preserve"> </w:t>
      </w:r>
      <w:r w:rsidRPr="00395455">
        <w:t>space of resilience</w:t>
      </w:r>
      <w:r>
        <w:t>,</w:t>
      </w:r>
      <w:r w:rsidRPr="00395455">
        <w:t xml:space="preserve"> and</w:t>
      </w:r>
      <w:r>
        <w:t xml:space="preserve"> </w:t>
      </w:r>
      <w:r w:rsidRPr="00395455">
        <w:t>understand</w:t>
      </w:r>
      <w:r>
        <w:t>ing</w:t>
      </w:r>
      <w:r w:rsidRPr="00395455">
        <w:t xml:space="preserve"> the resilience of the power sector.</w:t>
      </w:r>
    </w:p>
    <w:p w:rsidR="00D73426" w:rsidP="00D73426">
      <w:pPr>
        <w:pStyle w:val="Answer"/>
      </w:pPr>
      <w:r w:rsidRPr="00395455">
        <w:t>It sits in the first instance with the electricity system operator and how we regulate the electricity system operator</w:t>
      </w:r>
      <w:r>
        <w:t>. T</w:t>
      </w:r>
      <w:r w:rsidRPr="00395455">
        <w:t>he electricity system operator is</w:t>
      </w:r>
      <w:r>
        <w:t xml:space="preserve"> now</w:t>
      </w:r>
      <w:r w:rsidRPr="00395455">
        <w:t xml:space="preserve"> subject to </w:t>
      </w:r>
      <w:r>
        <w:t xml:space="preserve">a </w:t>
      </w:r>
      <w:r w:rsidRPr="00395455">
        <w:t>separate price control from the transmission network owner</w:t>
      </w:r>
      <w:r>
        <w:t>. P</w:t>
      </w:r>
      <w:r w:rsidRPr="00395455">
        <w:t>art of the new price control and regulatory oversight that it is subject to has seen the introduction of a system restoration standard</w:t>
      </w:r>
      <w:r>
        <w:t>,</w:t>
      </w:r>
      <w:r w:rsidRPr="00395455">
        <w:t xml:space="preserve"> in addition to</w:t>
      </w:r>
      <w:r>
        <w:t xml:space="preserve"> </w:t>
      </w:r>
      <w:r w:rsidRPr="00395455">
        <w:t>the pre</w:t>
      </w:r>
      <w:r>
        <w:t>-</w:t>
      </w:r>
      <w:r w:rsidRPr="00395455">
        <w:t>existing focus</w:t>
      </w:r>
      <w:r w:rsidR="00D151AC">
        <w:t xml:space="preserve"> which</w:t>
      </w:r>
      <w:r w:rsidRPr="00395455">
        <w:t xml:space="preserve"> the system operator always had </w:t>
      </w:r>
      <w:r>
        <w:t xml:space="preserve">in </w:t>
      </w:r>
      <w:r w:rsidRPr="00395455">
        <w:t>playing its role of delivering security of supply</w:t>
      </w:r>
      <w:r>
        <w:t>. T</w:t>
      </w:r>
      <w:r w:rsidRPr="00395455">
        <w:t>he restoration standard is essentially how the system operator can restart the system or ensure that it has an understanding end to</w:t>
      </w:r>
      <w:r>
        <w:t xml:space="preserve"> end</w:t>
      </w:r>
      <w:r w:rsidRPr="00395455">
        <w:t xml:space="preserve"> of the resilience of the power system.</w:t>
      </w:r>
      <w:r>
        <w:t xml:space="preserve"> </w:t>
      </w:r>
      <w:r w:rsidRPr="00395455">
        <w:t>It is starting to bring that focus o</w:t>
      </w:r>
      <w:r>
        <w:t>n to</w:t>
      </w:r>
      <w:r w:rsidRPr="00395455">
        <w:t xml:space="preserve"> </w:t>
      </w:r>
      <w:r>
        <w:t>whether</w:t>
      </w:r>
      <w:r w:rsidRPr="00395455">
        <w:t xml:space="preserve"> the power system</w:t>
      </w:r>
      <w:r>
        <w:t xml:space="preserve"> is</w:t>
      </w:r>
      <w:r w:rsidRPr="00395455">
        <w:t xml:space="preserve"> resilient overall. By introducing it </w:t>
      </w:r>
      <w:r>
        <w:t>a</w:t>
      </w:r>
      <w:r w:rsidRPr="00395455">
        <w:t>s a restoration standard with the system operator</w:t>
      </w:r>
      <w:r>
        <w:t xml:space="preserve">, we are </w:t>
      </w:r>
      <w:r w:rsidRPr="00395455">
        <w:t xml:space="preserve">placing that focus with </w:t>
      </w:r>
      <w:r>
        <w:t>the</w:t>
      </w:r>
      <w:r w:rsidRPr="00395455">
        <w:t xml:space="preserve"> party best placed to influence it.</w:t>
      </w:r>
      <w:r>
        <w:t xml:space="preserve"> </w:t>
      </w:r>
    </w:p>
    <w:p w:rsidR="00D73426" w:rsidP="00D73426">
      <w:pPr>
        <w:pStyle w:val="Answer"/>
      </w:pPr>
      <w:r>
        <w:t>W</w:t>
      </w:r>
      <w:r w:rsidRPr="00395455">
        <w:t>e are at the beginning of getting confident that we have a power system that will be resilient</w:t>
      </w:r>
      <w:r>
        <w:t>,</w:t>
      </w:r>
      <w:r w:rsidRPr="00395455">
        <w:t xml:space="preserve"> because we are at the beginning of processing what it means to meet net</w:t>
      </w:r>
      <w:r>
        <w:t>-</w:t>
      </w:r>
      <w:r w:rsidRPr="00395455">
        <w:t>zero targets</w:t>
      </w:r>
      <w:r>
        <w:t>,</w:t>
      </w:r>
      <w:r w:rsidRPr="00395455">
        <w:t xml:space="preserve"> which include </w:t>
      </w:r>
      <w:r w:rsidR="00D212F1">
        <w:t xml:space="preserve">the </w:t>
      </w:r>
      <w:r w:rsidRPr="00395455">
        <w:t>electrification of huge amounts of energy demand across the country. To be able to get on top of that</w:t>
      </w:r>
      <w:r>
        <w:t>,</w:t>
      </w:r>
      <w:r w:rsidRPr="00395455">
        <w:t xml:space="preserve"> just having restoration standards for the ESO, for the</w:t>
      </w:r>
      <w:r>
        <w:t xml:space="preserve"> </w:t>
      </w:r>
      <w:r w:rsidRPr="00395455">
        <w:t>system operator</w:t>
      </w:r>
      <w:r>
        <w:t>,</w:t>
      </w:r>
      <w:r w:rsidRPr="00395455">
        <w:t xml:space="preserve"> is not sufficient.</w:t>
      </w:r>
      <w:r>
        <w:t xml:space="preserve"> </w:t>
      </w:r>
      <w:r w:rsidRPr="00395455">
        <w:t xml:space="preserve">Understanding in more detail </w:t>
      </w:r>
      <w:r w:rsidR="001048D8">
        <w:t>the</w:t>
      </w:r>
      <w:r w:rsidRPr="00395455">
        <w:t xml:space="preserve"> in</w:t>
      </w:r>
      <w:r>
        <w:t>ter</w:t>
      </w:r>
      <w:r w:rsidRPr="00395455">
        <w:t>action across many elem</w:t>
      </w:r>
      <w:r>
        <w:t>e</w:t>
      </w:r>
      <w:r w:rsidRPr="00395455">
        <w:t>nts of our</w:t>
      </w:r>
      <w:r>
        <w:t xml:space="preserve"> critical</w:t>
      </w:r>
      <w:r w:rsidRPr="00395455">
        <w:t xml:space="preserve"> national infrastructure</w:t>
      </w:r>
      <w:r>
        <w:t xml:space="preserve"> </w:t>
      </w:r>
      <w:r w:rsidRPr="00395455">
        <w:t>to be able to deliver resilience is of utmost importance</w:t>
      </w:r>
      <w:r>
        <w:t>.</w:t>
      </w:r>
    </w:p>
    <w:p w:rsidR="00D73426" w:rsidP="00D73426">
      <w:pPr>
        <w:pStyle w:val="Answer"/>
      </w:pPr>
      <w:r>
        <w:t>A</w:t>
      </w:r>
      <w:r w:rsidRPr="00395455">
        <w:t>nother area of activity worth looking into is how the energy sector</w:t>
      </w:r>
      <w:r>
        <w:t xml:space="preserve"> and</w:t>
      </w:r>
      <w:r w:rsidRPr="00395455">
        <w:t xml:space="preserve"> other sectors with CNI are working together to try to understand the implications of the changing system dynamics. I can speak for the energy sector</w:t>
      </w:r>
      <w:r>
        <w:t>, where t</w:t>
      </w:r>
      <w:r w:rsidRPr="00395455">
        <w:t>his ha</w:t>
      </w:r>
      <w:r>
        <w:t>s</w:t>
      </w:r>
      <w:r w:rsidRPr="00395455">
        <w:t xml:space="preserve"> been coming about over the last one to two years</w:t>
      </w:r>
      <w:r>
        <w:t>. T</w:t>
      </w:r>
      <w:r w:rsidRPr="00395455">
        <w:t>here is an annual activity co</w:t>
      </w:r>
      <w:r w:rsidRPr="00395455">
        <w:noBreakHyphen/>
        <w:t>ordinated by the national emergency co</w:t>
      </w:r>
      <w:r w:rsidRPr="00395455">
        <w:noBreakHyphen/>
        <w:t>ordinator</w:t>
      </w:r>
      <w:r>
        <w:t>,</w:t>
      </w:r>
      <w:r w:rsidRPr="00395455">
        <w:t xml:space="preserve"> which sits with National Grid</w:t>
      </w:r>
      <w:r>
        <w:t>,</w:t>
      </w:r>
      <w:r w:rsidRPr="00395455">
        <w:t xml:space="preserve"> whereby </w:t>
      </w:r>
      <w:r>
        <w:t>they</w:t>
      </w:r>
      <w:r w:rsidRPr="00395455">
        <w:t xml:space="preserve"> pool togethe</w:t>
      </w:r>
      <w:r>
        <w:t xml:space="preserve">r </w:t>
      </w:r>
      <w:r w:rsidRPr="00395455">
        <w:t>operators of critical national infrastructure and ru</w:t>
      </w:r>
      <w:r>
        <w:t>n</w:t>
      </w:r>
      <w:r w:rsidRPr="00395455">
        <w:t xml:space="preserve"> a crisis exercise</w:t>
      </w:r>
      <w:r>
        <w:t>,</w:t>
      </w:r>
      <w:r w:rsidRPr="00395455">
        <w:t xml:space="preserve"> stress</w:t>
      </w:r>
      <w:r>
        <w:t>-</w:t>
      </w:r>
      <w:r w:rsidRPr="00395455">
        <w:t>testing the system overall</w:t>
      </w:r>
      <w:r>
        <w:t>,</w:t>
      </w:r>
      <w:r w:rsidRPr="00395455">
        <w:t xml:space="preserve"> with a focus on resilience </w:t>
      </w:r>
      <w:r>
        <w:t>i</w:t>
      </w:r>
      <w:r w:rsidRPr="00395455">
        <w:t>n general and emergency preparedness and testing emergency protocols</w:t>
      </w:r>
      <w:r>
        <w:t>.</w:t>
      </w:r>
    </w:p>
    <w:p w:rsidR="00D73426" w:rsidP="00D73426">
      <w:pPr>
        <w:pStyle w:val="Answer"/>
      </w:pPr>
      <w:r>
        <w:t xml:space="preserve">In </w:t>
      </w:r>
      <w:r w:rsidRPr="00395455">
        <w:t>recent exercises</w:t>
      </w:r>
      <w:r>
        <w:t>,</w:t>
      </w:r>
      <w:r w:rsidRPr="00395455">
        <w:t xml:space="preserve"> one thing that has come out as we have been observing the changing dynamic in the system is that there is far more interaction and inter</w:t>
      </w:r>
      <w:r>
        <w:t>activ</w:t>
      </w:r>
      <w:r w:rsidRPr="00395455">
        <w:t>ity between CNI</w:t>
      </w:r>
      <w:r>
        <w:t>. In</w:t>
      </w:r>
      <w:r w:rsidRPr="00395455">
        <w:t xml:space="preserve"> the energy space</w:t>
      </w:r>
      <w:r>
        <w:t xml:space="preserve"> t</w:t>
      </w:r>
      <w:r w:rsidRPr="00395455">
        <w:t xml:space="preserve">his has </w:t>
      </w:r>
      <w:r>
        <w:t>spawn</w:t>
      </w:r>
      <w:r w:rsidRPr="00395455">
        <w:t>ed addit</w:t>
      </w:r>
      <w:r>
        <w:t>io</w:t>
      </w:r>
      <w:r w:rsidRPr="00395455">
        <w:t xml:space="preserve">nal working groups that sit beneath the institutional structures </w:t>
      </w:r>
      <w:r w:rsidR="005D2B49">
        <w:t xml:space="preserve">that </w:t>
      </w:r>
      <w:r w:rsidRPr="00395455">
        <w:t xml:space="preserve">we already have to address the </w:t>
      </w:r>
      <w:r>
        <w:t xml:space="preserve">changing </w:t>
      </w:r>
      <w:r w:rsidRPr="00395455">
        <w:t>interactions between the gas and electricity system operator. As I understand it, it has also prompted</w:t>
      </w:r>
      <w:r>
        <w:t>,</w:t>
      </w:r>
      <w:r w:rsidRPr="00395455">
        <w:t xml:space="preserve"> through last summer</w:t>
      </w:r>
      <w:r>
        <w:t>,</w:t>
      </w:r>
      <w:r w:rsidRPr="00395455">
        <w:t xml:space="preserve"> a much wider assessment of resilience across critical national infrastructure</w:t>
      </w:r>
      <w:r>
        <w:t>,</w:t>
      </w:r>
      <w:r w:rsidRPr="00395455">
        <w:t xml:space="preserve"> resulting in some lessons learned for the energy sector, for O</w:t>
      </w:r>
      <w:r>
        <w:t>fgem</w:t>
      </w:r>
      <w:r w:rsidRPr="00395455">
        <w:t>, for the system operators and for BEIS</w:t>
      </w:r>
      <w:r>
        <w:t>,</w:t>
      </w:r>
      <w:r w:rsidRPr="00395455">
        <w:t xml:space="preserve"> and for the infrastructure owners beyond.</w:t>
      </w:r>
      <w:r>
        <w:t xml:space="preserve"> </w:t>
      </w:r>
      <w:r w:rsidRPr="00395455">
        <w:t>It is by no means fixing everything</w:t>
      </w:r>
      <w:r>
        <w:t>,</w:t>
      </w:r>
      <w:r w:rsidRPr="00395455">
        <w:t xml:space="preserve"> but </w:t>
      </w:r>
      <w:r>
        <w:t xml:space="preserve">it may </w:t>
      </w:r>
      <w:r w:rsidRPr="00395455">
        <w:t>provide some reassurance that the parties w</w:t>
      </w:r>
      <w:r>
        <w:t>ith</w:t>
      </w:r>
      <w:r w:rsidRPr="00395455">
        <w:t xml:space="preserve"> responsibilities in th</w:t>
      </w:r>
      <w:r>
        <w:t>at</w:t>
      </w:r>
      <w:r w:rsidRPr="00395455">
        <w:t xml:space="preserve"> space are starting to think about resilience in this new context. </w:t>
      </w:r>
    </w:p>
    <w:p w:rsidR="00D73426" w:rsidRPr="00395455" w:rsidP="00D73426">
      <w:pPr>
        <w:pStyle w:val="Remark"/>
      </w:pPr>
      <w:r w:rsidRPr="00F94171">
        <w:rPr>
          <w:b/>
        </w:rPr>
        <w:t>Baroness Neville-Jones:</w:t>
      </w:r>
      <w:r>
        <w:t xml:space="preserve"> </w:t>
      </w:r>
      <w:r w:rsidRPr="00395455">
        <w:t xml:space="preserve">It seems to me </w:t>
      </w:r>
      <w:r>
        <w:t xml:space="preserve">that </w:t>
      </w:r>
      <w:r w:rsidRPr="00395455">
        <w:t xml:space="preserve">I can demolish a little bit of my other question. </w:t>
      </w:r>
    </w:p>
    <w:p w:rsidR="00D73426" w:rsidP="00D73426">
      <w:pPr>
        <w:pStyle w:val="Remark"/>
      </w:pPr>
      <w:r w:rsidRPr="00F94171">
        <w:rPr>
          <w:b/>
          <w:bCs/>
        </w:rPr>
        <w:t>The Chair</w:t>
      </w:r>
      <w:r w:rsidRPr="00395455">
        <w:t>: I think that is right.</w:t>
      </w:r>
      <w:r>
        <w:t xml:space="preserve"> </w:t>
      </w:r>
      <w:r w:rsidRPr="00395455">
        <w:t xml:space="preserve">In the meantime, Lord Snape. </w:t>
      </w:r>
    </w:p>
    <w:p w:rsidR="00D73426" w:rsidP="00D73426">
      <w:pPr>
        <w:pStyle w:val="Question"/>
      </w:pPr>
      <w:r w:rsidRPr="00F94171">
        <w:rPr>
          <w:b/>
        </w:rPr>
        <w:t>Lord Snape:</w:t>
      </w:r>
      <w:r>
        <w:t xml:space="preserve"> </w:t>
      </w:r>
      <w:r w:rsidRPr="00395455">
        <w:t>May I address a question to you, Mr Fletcher</w:t>
      </w:r>
      <w:r>
        <w:t>? The ORR s</w:t>
      </w:r>
      <w:r w:rsidRPr="00395455">
        <w:t>ubmission to this committee said</w:t>
      </w:r>
      <w:r>
        <w:t xml:space="preserve"> </w:t>
      </w:r>
      <w:r w:rsidR="000D1C1D">
        <w:t xml:space="preserve">that </w:t>
      </w:r>
      <w:r>
        <w:t>it is</w:t>
      </w:r>
      <w:r w:rsidRPr="00395455">
        <w:t xml:space="preserve"> working with Network Rail to develop </w:t>
      </w:r>
      <w:r>
        <w:t>“</w:t>
      </w:r>
      <w:r w:rsidRPr="00395455">
        <w:t>more robust output measures and indicators</w:t>
      </w:r>
      <w:r>
        <w:t>”</w:t>
      </w:r>
      <w:r w:rsidRPr="00395455">
        <w:t xml:space="preserve"> for the next funding period</w:t>
      </w:r>
      <w:r>
        <w:t>,</w:t>
      </w:r>
      <w:r w:rsidRPr="00395455">
        <w:t xml:space="preserve"> and </w:t>
      </w:r>
      <w:r>
        <w:t>that you</w:t>
      </w:r>
      <w:r w:rsidRPr="00395455">
        <w:t xml:space="preserve"> expect to see closer working with other infrastructure managers. Does th</w:t>
      </w:r>
      <w:r>
        <w:t>at</w:t>
      </w:r>
      <w:r w:rsidRPr="00395455">
        <w:t xml:space="preserve"> mean </w:t>
      </w:r>
      <w:r w:rsidR="000D1C1D">
        <w:t xml:space="preserve">that </w:t>
      </w:r>
      <w:r w:rsidRPr="00395455">
        <w:t>you are dissatisfied with Network Rail</w:t>
      </w:r>
      <w:r>
        <w:t>’</w:t>
      </w:r>
      <w:r w:rsidRPr="00395455">
        <w:t>s current approach to climate adaptation?</w:t>
      </w:r>
      <w:r>
        <w:t xml:space="preserve"> </w:t>
      </w:r>
      <w:r w:rsidRPr="00395455">
        <w:t>Whether you are dissatisfied or not, what further measures</w:t>
      </w:r>
      <w:r>
        <w:t>,</w:t>
      </w:r>
      <w:r w:rsidRPr="00395455">
        <w:t xml:space="preserve"> if any</w:t>
      </w:r>
      <w:r>
        <w:t>,</w:t>
      </w:r>
      <w:r w:rsidRPr="00395455">
        <w:t xml:space="preserve"> do you think Network Rail could take</w:t>
      </w:r>
      <w:r>
        <w:t>?</w:t>
      </w:r>
    </w:p>
    <w:p w:rsidR="00D73426" w:rsidP="00D73426">
      <w:pPr>
        <w:pStyle w:val="Answer"/>
      </w:pPr>
      <w:r w:rsidRPr="00F94171">
        <w:rPr>
          <w:b/>
          <w:i/>
        </w:rPr>
        <w:t>Steve Fletcher:</w:t>
      </w:r>
      <w:r>
        <w:t xml:space="preserve"> </w:t>
      </w:r>
      <w:r w:rsidRPr="00395455">
        <w:t>I would not suggest</w:t>
      </w:r>
      <w:r>
        <w:t xml:space="preserve"> that </w:t>
      </w:r>
      <w:r w:rsidRPr="00395455">
        <w:t>we are ever satisfied.</w:t>
      </w:r>
      <w:r>
        <w:t xml:space="preserve"> </w:t>
      </w:r>
      <w:r w:rsidRPr="00395455">
        <w:t>We are always challenging and ensuring that Network Rail improves and does more.</w:t>
      </w:r>
      <w:r>
        <w:t xml:space="preserve"> </w:t>
      </w:r>
    </w:p>
    <w:p w:rsidR="00D73426" w:rsidP="00D73426">
      <w:pPr>
        <w:pStyle w:val="Remark"/>
      </w:pPr>
      <w:r w:rsidRPr="00A414A7">
        <w:rPr>
          <w:b/>
        </w:rPr>
        <w:t>Lord Snape:</w:t>
      </w:r>
      <w:r>
        <w:t xml:space="preserve"> </w:t>
      </w:r>
      <w:r w:rsidRPr="00395455">
        <w:t xml:space="preserve">It is not a word you like to see in </w:t>
      </w:r>
      <w:r w:rsidRPr="00723AC9">
        <w:rPr>
          <w:i/>
          <w:iCs/>
        </w:rPr>
        <w:t>Hansard</w:t>
      </w:r>
      <w:r w:rsidR="000D1C1D">
        <w:rPr>
          <w:i/>
          <w:iCs/>
        </w:rPr>
        <w:t>.</w:t>
      </w:r>
      <w:r w:rsidRPr="00395455">
        <w:t xml:space="preserve"> I appreciate that. </w:t>
      </w:r>
    </w:p>
    <w:p w:rsidR="00D73426" w:rsidP="00D73426">
      <w:pPr>
        <w:pStyle w:val="Answer"/>
      </w:pPr>
      <w:r w:rsidRPr="00F94171">
        <w:rPr>
          <w:b/>
          <w:i/>
        </w:rPr>
        <w:t>Steve Fletcher:</w:t>
      </w:r>
      <w:r>
        <w:t xml:space="preserve"> No. Perhaps I could</w:t>
      </w:r>
      <w:r w:rsidRPr="00395455">
        <w:t xml:space="preserve"> take us back a bit</w:t>
      </w:r>
      <w:r>
        <w:t xml:space="preserve">. </w:t>
      </w:r>
      <w:r w:rsidRPr="00395455">
        <w:t>Back in 2013</w:t>
      </w:r>
      <w:r>
        <w:t>,</w:t>
      </w:r>
      <w:r w:rsidRPr="00395455">
        <w:t xml:space="preserve"> we were very keen for </w:t>
      </w:r>
      <w:r>
        <w:t>N</w:t>
      </w:r>
      <w:r w:rsidRPr="00395455">
        <w:t xml:space="preserve">etwork </w:t>
      </w:r>
      <w:r>
        <w:t>R</w:t>
      </w:r>
      <w:r w:rsidRPr="00395455">
        <w:t>ail to produce its climatic change and adaptation plans</w:t>
      </w:r>
      <w:r>
        <w:t>,</w:t>
      </w:r>
      <w:r w:rsidRPr="00395455">
        <w:t xml:space="preserve"> and we forced it to do that in 20</w:t>
      </w:r>
      <w:r>
        <w:t>1</w:t>
      </w:r>
      <w:r w:rsidRPr="00395455">
        <w:t>3 as part of a periodic review. We are currently in what we call CP6</w:t>
      </w:r>
      <w:r>
        <w:t>,</w:t>
      </w:r>
      <w:r w:rsidRPr="00395455">
        <w:t xml:space="preserve"> which is a control period</w:t>
      </w:r>
      <w:r>
        <w:t>. W</w:t>
      </w:r>
      <w:r w:rsidRPr="00395455">
        <w:t>hen that was under review</w:t>
      </w:r>
      <w:r>
        <w:t>,</w:t>
      </w:r>
      <w:r w:rsidRPr="00395455">
        <w:t xml:space="preserve"> we reviewed Network Rail</w:t>
      </w:r>
      <w:r>
        <w:t>’</w:t>
      </w:r>
      <w:r w:rsidRPr="00395455">
        <w:t>s plans and we were not satisfied that enough money was being spent</w:t>
      </w:r>
      <w:r>
        <w:t xml:space="preserve"> on earthworks and drainage</w:t>
      </w:r>
      <w:r w:rsidRPr="00395455">
        <w:t>.</w:t>
      </w:r>
      <w:r>
        <w:t xml:space="preserve"> </w:t>
      </w:r>
      <w:r w:rsidRPr="00395455">
        <w:t>We instructed</w:t>
      </w:r>
      <w:r w:rsidR="0025786D">
        <w:t xml:space="preserve"> Network Rail—</w:t>
      </w:r>
      <w:r w:rsidRPr="00395455" w:rsidR="0025786D">
        <w:t>or determined</w:t>
      </w:r>
      <w:r w:rsidR="0025786D">
        <w:t>,</w:t>
      </w:r>
      <w:r w:rsidRPr="00395455" w:rsidR="0025786D">
        <w:t xml:space="preserve"> I should say</w:t>
      </w:r>
      <w:r w:rsidR="0025786D">
        <w:t>—</w:t>
      </w:r>
      <w:r w:rsidRPr="00395455">
        <w:t xml:space="preserve">that on top of </w:t>
      </w:r>
      <w:r>
        <w:t>its</w:t>
      </w:r>
      <w:r w:rsidRPr="00395455">
        <w:t xml:space="preserve"> original plans another £0.5 billion should be spent in that </w:t>
      </w:r>
      <w:r>
        <w:t xml:space="preserve">particular </w:t>
      </w:r>
      <w:r w:rsidRPr="00395455">
        <w:t>area</w:t>
      </w:r>
      <w:r>
        <w:t>,</w:t>
      </w:r>
      <w:r w:rsidRPr="00395455">
        <w:t xml:space="preserve"> which is what has taken place</w:t>
      </w:r>
      <w:r>
        <w:t xml:space="preserve">. </w:t>
      </w:r>
    </w:p>
    <w:p w:rsidR="00D73426" w:rsidP="00D73426">
      <w:pPr>
        <w:pStyle w:val="Answer"/>
      </w:pPr>
      <w:r>
        <w:t>Ov</w:t>
      </w:r>
      <w:r w:rsidRPr="00395455">
        <w:t>er the last two years</w:t>
      </w:r>
      <w:r>
        <w:t>,</w:t>
      </w:r>
      <w:r w:rsidRPr="00395455">
        <w:t xml:space="preserve"> we have found </w:t>
      </w:r>
      <w:r>
        <w:t xml:space="preserve">that </w:t>
      </w:r>
      <w:r w:rsidRPr="00395455">
        <w:t xml:space="preserve">the system </w:t>
      </w:r>
      <w:r>
        <w:t>has been</w:t>
      </w:r>
      <w:r w:rsidRPr="00395455">
        <w:t xml:space="preserve"> under </w:t>
      </w:r>
      <w:r>
        <w:t xml:space="preserve">even more </w:t>
      </w:r>
      <w:r w:rsidRPr="00395455">
        <w:t xml:space="preserve">stress </w:t>
      </w:r>
      <w:r>
        <w:t>than was forecast then. Despite</w:t>
      </w:r>
      <w:r w:rsidRPr="00395455">
        <w:t xml:space="preserve"> </w:t>
      </w:r>
      <w:r>
        <w:t xml:space="preserve">the </w:t>
      </w:r>
      <w:r w:rsidRPr="00395455">
        <w:t>additional funding</w:t>
      </w:r>
      <w:r>
        <w:t>,</w:t>
      </w:r>
      <w:r w:rsidRPr="00395455">
        <w:t xml:space="preserve"> over the last two or three years </w:t>
      </w:r>
      <w:r>
        <w:t xml:space="preserve">certain </w:t>
      </w:r>
      <w:r w:rsidRPr="00395455">
        <w:t>events have taken place</w:t>
      </w:r>
      <w:r>
        <w:t xml:space="preserve">. There was the </w:t>
      </w:r>
      <w:r w:rsidRPr="00395455">
        <w:t xml:space="preserve">issue at </w:t>
      </w:r>
      <w:r>
        <w:t>C</w:t>
      </w:r>
      <w:r w:rsidRPr="00395455">
        <w:t>armon</w:t>
      </w:r>
      <w:r>
        <w:t xml:space="preserve">t </w:t>
      </w:r>
      <w:r w:rsidRPr="00395455">
        <w:t>whe</w:t>
      </w:r>
      <w:r>
        <w:t>n</w:t>
      </w:r>
      <w:r w:rsidRPr="00395455">
        <w:t xml:space="preserve"> we had tragic fatalit</w:t>
      </w:r>
      <w:r>
        <w:t>ies. Si</w:t>
      </w:r>
      <w:r w:rsidRPr="00395455">
        <w:t>nce then</w:t>
      </w:r>
      <w:r>
        <w:t>,</w:t>
      </w:r>
      <w:r w:rsidRPr="00395455">
        <w:t xml:space="preserve"> we have had recommendations from </w:t>
      </w:r>
      <w:r>
        <w:t>Lord Mair and</w:t>
      </w:r>
      <w:r w:rsidRPr="00395455">
        <w:t xml:space="preserve"> </w:t>
      </w:r>
      <w:r>
        <w:t xml:space="preserve">Dame Julia </w:t>
      </w:r>
      <w:r w:rsidRPr="00395455">
        <w:t>Sli</w:t>
      </w:r>
      <w:r>
        <w:t>n</w:t>
      </w:r>
      <w:r w:rsidRPr="00395455">
        <w:t xml:space="preserve">go, </w:t>
      </w:r>
      <w:r>
        <w:t xml:space="preserve">and </w:t>
      </w:r>
      <w:r w:rsidRPr="00395455">
        <w:t>we are holding Network Rail to account against th</w:t>
      </w:r>
      <w:r>
        <w:t xml:space="preserve">ose. Nevertheless, given the forecast, </w:t>
      </w:r>
      <w:r w:rsidRPr="00395455">
        <w:t xml:space="preserve">the system has </w:t>
      </w:r>
      <w:r>
        <w:t xml:space="preserve">been somewhat </w:t>
      </w:r>
      <w:r w:rsidRPr="00395455">
        <w:t>stressed</w:t>
      </w:r>
      <w:r>
        <w:t xml:space="preserve">. </w:t>
      </w:r>
    </w:p>
    <w:p w:rsidR="00D73426" w:rsidP="00D73426">
      <w:pPr>
        <w:pStyle w:val="Answer"/>
      </w:pPr>
      <w:r>
        <w:t>I</w:t>
      </w:r>
      <w:r w:rsidRPr="00395455">
        <w:t>n the current review for the next control period</w:t>
      </w:r>
      <w:r>
        <w:t>, it is vital that</w:t>
      </w:r>
      <w:r w:rsidRPr="00395455">
        <w:t xml:space="preserve"> we assess better measures and look to get better forecasting. The greatest challenge </w:t>
      </w:r>
      <w:r w:rsidRPr="00395455">
        <w:t>is not planning</w:t>
      </w:r>
      <w:r>
        <w:t>,</w:t>
      </w:r>
      <w:r w:rsidRPr="00395455">
        <w:t xml:space="preserve"> which can be construed a</w:t>
      </w:r>
      <w:r>
        <w:t>s</w:t>
      </w:r>
      <w:r w:rsidRPr="00395455">
        <w:t xml:space="preserve"> jam tomorrow</w:t>
      </w:r>
      <w:r>
        <w:t>;</w:t>
      </w:r>
      <w:r w:rsidRPr="00395455">
        <w:t xml:space="preserve"> it is actually seeing </w:t>
      </w:r>
      <w:r>
        <w:t>things on</w:t>
      </w:r>
      <w:r w:rsidRPr="00395455">
        <w:t xml:space="preserve"> the ground</w:t>
      </w:r>
      <w:r>
        <w:t>, and</w:t>
      </w:r>
      <w:r w:rsidRPr="00395455">
        <w:t xml:space="preserve"> things that can be done. </w:t>
      </w:r>
      <w:r>
        <w:t xml:space="preserve">We </w:t>
      </w:r>
      <w:r w:rsidRPr="00395455">
        <w:t>do not want some algorithm</w:t>
      </w:r>
      <w:r>
        <w:t>,</w:t>
      </w:r>
      <w:r w:rsidRPr="00395455">
        <w:t xml:space="preserve"> some abstract measure</w:t>
      </w:r>
      <w:r>
        <w:t>,</w:t>
      </w:r>
      <w:r w:rsidRPr="00395455">
        <w:t xml:space="preserve"> that we can use as </w:t>
      </w:r>
      <w:r>
        <w:t xml:space="preserve">the </w:t>
      </w:r>
      <w:r w:rsidRPr="00395455">
        <w:t>regulator and say</w:t>
      </w:r>
      <w:r>
        <w:t>, “They’re</w:t>
      </w:r>
      <w:r w:rsidRPr="00395455">
        <w:t xml:space="preserve"> 1.2 and 2.1</w:t>
      </w:r>
      <w:r>
        <w:t>,</w:t>
      </w:r>
      <w:r w:rsidRPr="00395455">
        <w:t xml:space="preserve"> </w:t>
      </w:r>
      <w:r>
        <w:t>and they’ve</w:t>
      </w:r>
      <w:r w:rsidRPr="00395455">
        <w:t xml:space="preserve"> gone up two digits</w:t>
      </w:r>
      <w:r>
        <w:t>”</w:t>
      </w:r>
      <w:r w:rsidRPr="00395455">
        <w:t>.</w:t>
      </w:r>
      <w:r>
        <w:t xml:space="preserve"> </w:t>
      </w:r>
      <w:r w:rsidRPr="00395455">
        <w:t>What we want for th</w:t>
      </w:r>
      <w:r>
        <w:t>e</w:t>
      </w:r>
      <w:r w:rsidRPr="00395455">
        <w:t xml:space="preserve"> next control period is </w:t>
      </w:r>
      <w:r>
        <w:t xml:space="preserve">to </w:t>
      </w:r>
      <w:r w:rsidRPr="00395455">
        <w:t>come up with</w:t>
      </w:r>
      <w:r>
        <w:t xml:space="preserve"> </w:t>
      </w:r>
      <w:r w:rsidRPr="00395455">
        <w:t>real pragmatic measures</w:t>
      </w:r>
      <w:r>
        <w:t xml:space="preserve"> where we are able to </w:t>
      </w:r>
      <w:r w:rsidRPr="00395455">
        <w:t xml:space="preserve">have the infrastructure operators demonstrate to us </w:t>
      </w:r>
      <w:r>
        <w:t xml:space="preserve">that </w:t>
      </w:r>
      <w:r w:rsidRPr="00395455">
        <w:t>they are actually making progress.</w:t>
      </w:r>
    </w:p>
    <w:p w:rsidR="00D73426" w:rsidP="00D73426">
      <w:pPr>
        <w:pStyle w:val="Answer"/>
      </w:pPr>
      <w:r w:rsidRPr="00395455">
        <w:t xml:space="preserve">That is not to say </w:t>
      </w:r>
      <w:r>
        <w:t xml:space="preserve">that </w:t>
      </w:r>
      <w:r w:rsidRPr="00395455">
        <w:t>they have not made progress</w:t>
      </w:r>
      <w:r>
        <w:t xml:space="preserve">. </w:t>
      </w:r>
      <w:r w:rsidR="005F6682">
        <w:t xml:space="preserve">The </w:t>
      </w:r>
      <w:r>
        <w:t>ORR believes that Network R</w:t>
      </w:r>
      <w:r w:rsidRPr="00395455">
        <w:t>ail has come a long way in the last 10 years</w:t>
      </w:r>
      <w:r>
        <w:t>, but th</w:t>
      </w:r>
      <w:r w:rsidRPr="00395455">
        <w:t>ere is more to be done</w:t>
      </w:r>
      <w:r>
        <w:t xml:space="preserve">. We will hold it to account against these more </w:t>
      </w:r>
      <w:r w:rsidRPr="00395455">
        <w:t>appropriate</w:t>
      </w:r>
      <w:r>
        <w:t>,</w:t>
      </w:r>
      <w:r w:rsidRPr="00395455">
        <w:t xml:space="preserve"> pragmatic</w:t>
      </w:r>
      <w:r>
        <w:t>,</w:t>
      </w:r>
      <w:r w:rsidRPr="00395455">
        <w:t xml:space="preserve"> better measures to </w:t>
      </w:r>
      <w:r>
        <w:t xml:space="preserve">make </w:t>
      </w:r>
      <w:r w:rsidRPr="00395455">
        <w:t>sure that we continue to address</w:t>
      </w:r>
      <w:r>
        <w:t xml:space="preserve"> what</w:t>
      </w:r>
      <w:r w:rsidRPr="00395455">
        <w:t xml:space="preserve"> is</w:t>
      </w:r>
      <w:r>
        <w:t>, to be fair,</w:t>
      </w:r>
      <w:r w:rsidRPr="00395455">
        <w:t xml:space="preserve"> an ever</w:t>
      </w:r>
      <w:r w:rsidRPr="00395455">
        <w:noBreakHyphen/>
        <w:t>changing challenge</w:t>
      </w:r>
      <w:r>
        <w:t xml:space="preserve">. </w:t>
      </w:r>
    </w:p>
    <w:p w:rsidR="00D73426" w:rsidP="00D73426">
      <w:pPr>
        <w:pStyle w:val="Remark"/>
      </w:pPr>
      <w:r w:rsidRPr="00BD5585">
        <w:rPr>
          <w:b/>
        </w:rPr>
        <w:t>Lord Snape:</w:t>
      </w:r>
      <w:r>
        <w:t xml:space="preserve"> </w:t>
      </w:r>
      <w:r w:rsidRPr="00395455">
        <w:t>Have you seen the interim report on the Salisbury accident that took place in October last year?</w:t>
      </w:r>
      <w:r>
        <w:t xml:space="preserve"> </w:t>
      </w:r>
    </w:p>
    <w:p w:rsidR="00D73426" w:rsidP="00D73426">
      <w:pPr>
        <w:pStyle w:val="Answer"/>
      </w:pPr>
      <w:r w:rsidRPr="00F94171">
        <w:rPr>
          <w:b/>
          <w:i/>
        </w:rPr>
        <w:t>Steve Fletcher:</w:t>
      </w:r>
      <w:r>
        <w:t xml:space="preserve"> </w:t>
      </w:r>
      <w:r w:rsidRPr="00395455">
        <w:t>I have not seen</w:t>
      </w:r>
      <w:r>
        <w:t xml:space="preserve"> that report</w:t>
      </w:r>
      <w:r w:rsidRPr="00395455">
        <w:t xml:space="preserve"> myself. I know </w:t>
      </w:r>
      <w:r>
        <w:t xml:space="preserve">that </w:t>
      </w:r>
      <w:r w:rsidRPr="00395455">
        <w:t>it refers to the adhesion of the trains and the co</w:t>
      </w:r>
      <w:r>
        <w:t>llis</w:t>
      </w:r>
      <w:r w:rsidRPr="00395455">
        <w:t>ion between the two trains</w:t>
      </w:r>
      <w:r>
        <w:t>,</w:t>
      </w:r>
      <w:r w:rsidRPr="00395455">
        <w:t xml:space="preserve"> and how high wind and lea</w:t>
      </w:r>
      <w:r>
        <w:t>f</w:t>
      </w:r>
      <w:r w:rsidRPr="00395455">
        <w:t xml:space="preserve"> on the track </w:t>
      </w:r>
      <w:r>
        <w:t>can</w:t>
      </w:r>
      <w:r w:rsidRPr="00395455">
        <w:t xml:space="preserve"> have a devastating impact</w:t>
      </w:r>
      <w:r>
        <w:t>. N</w:t>
      </w:r>
      <w:r w:rsidRPr="00395455">
        <w:t>o, I have not seen the interim report</w:t>
      </w:r>
      <w:r>
        <w:t>. T</w:t>
      </w:r>
      <w:r w:rsidRPr="00395455">
        <w:t xml:space="preserve">hat is part of </w:t>
      </w:r>
      <w:r>
        <w:t>our</w:t>
      </w:r>
      <w:r w:rsidRPr="00395455">
        <w:t xml:space="preserve"> safety inspectorate</w:t>
      </w:r>
      <w:r>
        <w:t xml:space="preserve"> area, and no doubt I will see it in the fullness of time.</w:t>
      </w:r>
    </w:p>
    <w:p w:rsidR="00D73426" w:rsidP="00D73426">
      <w:pPr>
        <w:pStyle w:val="Remark"/>
      </w:pPr>
      <w:r w:rsidRPr="00BD5585">
        <w:rPr>
          <w:b/>
        </w:rPr>
        <w:t>Lord Snape:</w:t>
      </w:r>
      <w:r>
        <w:t xml:space="preserve"> </w:t>
      </w:r>
      <w:r w:rsidRPr="00395455">
        <w:t>You have put your finger on part of the cause</w:t>
      </w:r>
      <w:r>
        <w:t xml:space="preserve">. The report cites </w:t>
      </w:r>
      <w:r w:rsidRPr="00395455">
        <w:t>12 hours of strong winds and heavy rain.</w:t>
      </w:r>
      <w:r>
        <w:t xml:space="preserve"> </w:t>
      </w:r>
      <w:r w:rsidRPr="00395455">
        <w:t xml:space="preserve">I think </w:t>
      </w:r>
      <w:r>
        <w:t xml:space="preserve">you </w:t>
      </w:r>
      <w:r w:rsidRPr="00395455">
        <w:t>would</w:t>
      </w:r>
      <w:r>
        <w:t xml:space="preserve"> all</w:t>
      </w:r>
      <w:r w:rsidRPr="00395455">
        <w:t xml:space="preserve"> recognise </w:t>
      </w:r>
      <w:r>
        <w:t xml:space="preserve">that </w:t>
      </w:r>
      <w:r w:rsidRPr="00395455">
        <w:t>we are early into climate change</w:t>
      </w:r>
      <w:r>
        <w:t>,</w:t>
      </w:r>
      <w:r w:rsidRPr="00395455">
        <w:t xml:space="preserve"> and 12 hours of heavy rain and strong winds </w:t>
      </w:r>
      <w:r>
        <w:t xml:space="preserve">will not </w:t>
      </w:r>
      <w:r w:rsidRPr="00395455">
        <w:t>be</w:t>
      </w:r>
      <w:r>
        <w:t xml:space="preserve"> that</w:t>
      </w:r>
      <w:r w:rsidRPr="00395455">
        <w:t xml:space="preserve"> unusual at this time </w:t>
      </w:r>
      <w:r>
        <w:t xml:space="preserve">of the </w:t>
      </w:r>
      <w:r w:rsidRPr="00395455">
        <w:t>year in future</w:t>
      </w:r>
      <w:r>
        <w:t>. T</w:t>
      </w:r>
      <w:r w:rsidRPr="00395455">
        <w:t>he time</w:t>
      </w:r>
      <w:r>
        <w:t xml:space="preserve"> since</w:t>
      </w:r>
      <w:r w:rsidRPr="00395455">
        <w:t xml:space="preserve"> the railhead treatment train passed over the </w:t>
      </w:r>
      <w:r>
        <w:t>particular</w:t>
      </w:r>
      <w:r w:rsidRPr="00395455">
        <w:t xml:space="preserve"> stretch </w:t>
      </w:r>
      <w:r>
        <w:t>of</w:t>
      </w:r>
      <w:r w:rsidRPr="00395455">
        <w:t xml:space="preserve"> track was 32 hours</w:t>
      </w:r>
      <w:r>
        <w:t>. T</w:t>
      </w:r>
      <w:r w:rsidRPr="00395455">
        <w:t>he lea</w:t>
      </w:r>
      <w:r>
        <w:t>f</w:t>
      </w:r>
      <w:r w:rsidRPr="00395455">
        <w:t xml:space="preserve"> mulch </w:t>
      </w:r>
      <w:r>
        <w:t>on</w:t>
      </w:r>
      <w:r w:rsidRPr="00395455">
        <w:t xml:space="preserve"> the track was</w:t>
      </w:r>
      <w:r>
        <w:t>,</w:t>
      </w:r>
      <w:r w:rsidRPr="00395455">
        <w:t xml:space="preserve"> we think</w:t>
      </w:r>
      <w:r>
        <w:t>,</w:t>
      </w:r>
      <w:r w:rsidRPr="00395455">
        <w:t xml:space="preserve"> </w:t>
      </w:r>
      <w:r>
        <w:t xml:space="preserve">and </w:t>
      </w:r>
      <w:r w:rsidRPr="00395455">
        <w:t>the interim report indicates</w:t>
      </w:r>
      <w:r>
        <w:t>,</w:t>
      </w:r>
      <w:r w:rsidRPr="00395455">
        <w:t xml:space="preserve"> the direct cause of the accident. Network Rail aim</w:t>
      </w:r>
      <w:r>
        <w:t>s</w:t>
      </w:r>
      <w:r w:rsidRPr="00395455">
        <w:t xml:space="preserve"> to treat susceptible track every 24 hours.</w:t>
      </w:r>
      <w:r>
        <w:t xml:space="preserve"> </w:t>
      </w:r>
      <w:r w:rsidRPr="00395455">
        <w:t>Should that aim be strengthened</w:t>
      </w:r>
      <w:r w:rsidR="005C359B">
        <w:t>,</w:t>
      </w:r>
      <w:r w:rsidRPr="00395455">
        <w:t xml:space="preserve"> and should it maintain a 24</w:t>
      </w:r>
      <w:r w:rsidRPr="00395455">
        <w:noBreakHyphen/>
        <w:t>hour period rather than</w:t>
      </w:r>
      <w:r w:rsidR="005C359B">
        <w:t xml:space="preserve"> </w:t>
      </w:r>
      <w:r w:rsidRPr="00395455" w:rsidR="005C359B">
        <w:t>32 hours</w:t>
      </w:r>
      <w:r>
        <w:t>,</w:t>
      </w:r>
      <w:r w:rsidRPr="00395455">
        <w:t xml:space="preserve"> as happened on this occasion?</w:t>
      </w:r>
      <w:r>
        <w:t xml:space="preserve"> </w:t>
      </w:r>
    </w:p>
    <w:p w:rsidR="00D73426" w:rsidP="00D73426">
      <w:pPr>
        <w:pStyle w:val="Answer"/>
      </w:pPr>
      <w:r w:rsidRPr="00F94171">
        <w:rPr>
          <w:b/>
          <w:i/>
        </w:rPr>
        <w:t>Steve Fletcher:</w:t>
      </w:r>
      <w:r>
        <w:t xml:space="preserve"> </w:t>
      </w:r>
      <w:r w:rsidRPr="00395455">
        <w:t xml:space="preserve">That is a level of operational detail beyond my current knowledge, having not read the interim </w:t>
      </w:r>
      <w:r>
        <w:t>report</w:t>
      </w:r>
      <w:r w:rsidRPr="00395455">
        <w:t xml:space="preserve"> and the recommendations </w:t>
      </w:r>
      <w:r>
        <w:t>from</w:t>
      </w:r>
      <w:r w:rsidRPr="00395455">
        <w:t xml:space="preserve"> Network Rail </w:t>
      </w:r>
      <w:r>
        <w:t xml:space="preserve">and its </w:t>
      </w:r>
      <w:r w:rsidRPr="00395455">
        <w:t>responses.</w:t>
      </w:r>
      <w:r>
        <w:t xml:space="preserve"> </w:t>
      </w:r>
      <w:r w:rsidRPr="00395455">
        <w:t>Is it sufficient?</w:t>
      </w:r>
      <w:r>
        <w:t xml:space="preserve"> </w:t>
      </w:r>
      <w:r w:rsidRPr="00395455">
        <w:t>No, I would say not.</w:t>
      </w:r>
      <w:r>
        <w:t xml:space="preserve"> I would</w:t>
      </w:r>
      <w:r w:rsidRPr="00395455">
        <w:t xml:space="preserve"> use the analogy of a leaky bucket</w:t>
      </w:r>
      <w:r>
        <w:t>. You do not</w:t>
      </w:r>
      <w:r w:rsidRPr="00395455">
        <w:t xml:space="preserve"> put another bucket under a leaky bucket.</w:t>
      </w:r>
      <w:r>
        <w:t xml:space="preserve"> </w:t>
      </w:r>
      <w:r w:rsidRPr="00395455">
        <w:t xml:space="preserve">You replace </w:t>
      </w:r>
      <w:r>
        <w:t>it</w:t>
      </w:r>
      <w:r w:rsidRPr="00395455">
        <w:t xml:space="preserve"> and put </w:t>
      </w:r>
      <w:r>
        <w:t xml:space="preserve">in </w:t>
      </w:r>
      <w:r w:rsidRPr="00395455">
        <w:t>something new</w:t>
      </w:r>
      <w:r>
        <w:t>,</w:t>
      </w:r>
      <w:r w:rsidRPr="00395455">
        <w:t xml:space="preserve"> or you stop the water flowing</w:t>
      </w:r>
      <w:r>
        <w:t>,</w:t>
      </w:r>
      <w:r w:rsidRPr="00395455">
        <w:t xml:space="preserve"> so you never get a leak. What I mean by that is </w:t>
      </w:r>
      <w:r>
        <w:t xml:space="preserve">that </w:t>
      </w:r>
      <w:r w:rsidRPr="00395455">
        <w:t xml:space="preserve">lots of work can be done </w:t>
      </w:r>
      <w:r w:rsidR="0083173A">
        <w:t>on</w:t>
      </w:r>
      <w:r w:rsidRPr="00395455">
        <w:t xml:space="preserve"> vegetation management</w:t>
      </w:r>
      <w:r>
        <w:t>. W</w:t>
      </w:r>
      <w:r w:rsidRPr="00395455">
        <w:t>hat we want is no leaves on the track.</w:t>
      </w:r>
      <w:r>
        <w:t xml:space="preserve"> </w:t>
      </w:r>
      <w:r w:rsidRPr="00395455">
        <w:t>You can never get no leaves on the track</w:t>
      </w:r>
      <w:r>
        <w:t xml:space="preserve">, </w:t>
      </w:r>
      <w:r w:rsidRPr="00395455">
        <w:t xml:space="preserve">but we can improve vegetation management on the periphery of </w:t>
      </w:r>
      <w:r>
        <w:t xml:space="preserve">the </w:t>
      </w:r>
      <w:r w:rsidRPr="00395455">
        <w:t>railway corridor</w:t>
      </w:r>
      <w:r>
        <w:t>,</w:t>
      </w:r>
      <w:r w:rsidRPr="00395455">
        <w:t xml:space="preserve"> and replace it with b</w:t>
      </w:r>
      <w:r>
        <w:t>io</w:t>
      </w:r>
      <w:r w:rsidRPr="00395455">
        <w:t>diverse alternatives</w:t>
      </w:r>
      <w:r>
        <w:t>,</w:t>
      </w:r>
      <w:r w:rsidRPr="00395455">
        <w:t xml:space="preserve"> which will be good for the enviro</w:t>
      </w:r>
      <w:r>
        <w:t>n</w:t>
      </w:r>
      <w:r w:rsidRPr="00395455">
        <w:t>ment and safer for the railway.</w:t>
      </w:r>
      <w:r>
        <w:t xml:space="preserve"> </w:t>
      </w:r>
    </w:p>
    <w:p w:rsidR="00D73426" w:rsidP="00D73426">
      <w:pPr>
        <w:pStyle w:val="Remark"/>
      </w:pPr>
      <w:r w:rsidRPr="002A0727">
        <w:rPr>
          <w:b/>
        </w:rPr>
        <w:t>Lord Snape:</w:t>
      </w:r>
      <w:r>
        <w:t xml:space="preserve"> </w:t>
      </w:r>
      <w:r w:rsidRPr="00395455">
        <w:t>I understand that too</w:t>
      </w:r>
      <w:r>
        <w:t>,</w:t>
      </w:r>
      <w:r w:rsidRPr="00395455">
        <w:t xml:space="preserve"> but in much maligned British Rail days vegetation was cut back from the track</w:t>
      </w:r>
      <w:r>
        <w:t>,</w:t>
      </w:r>
      <w:r w:rsidRPr="00395455">
        <w:t xml:space="preserve"> and trees alongside the track were removed.</w:t>
      </w:r>
      <w:r>
        <w:t xml:space="preserve"> </w:t>
      </w:r>
      <w:r w:rsidRPr="00395455">
        <w:t>I realise</w:t>
      </w:r>
      <w:r>
        <w:t xml:space="preserve"> that</w:t>
      </w:r>
      <w:r w:rsidRPr="00395455">
        <w:t xml:space="preserve"> these days you need a public inquiry to chop down a tree</w:t>
      </w:r>
      <w:r>
        <w:t>,</w:t>
      </w:r>
      <w:r w:rsidRPr="00395455">
        <w:t xml:space="preserve"> but would you </w:t>
      </w:r>
      <w:r>
        <w:t xml:space="preserve">not </w:t>
      </w:r>
      <w:r w:rsidRPr="00395455">
        <w:t>agree that in recent years we have allowed vegetation to encroach on to railway property with result</w:t>
      </w:r>
      <w:r>
        <w:t>s such as</w:t>
      </w:r>
      <w:r w:rsidRPr="00395455">
        <w:t xml:space="preserve"> the Salisbury </w:t>
      </w:r>
      <w:r>
        <w:t>accident,</w:t>
      </w:r>
      <w:r w:rsidRPr="00395455">
        <w:t xml:space="preserve"> which could of course have been far worse</w:t>
      </w:r>
      <w:r>
        <w:t>? S</w:t>
      </w:r>
      <w:r w:rsidRPr="00395455">
        <w:t xml:space="preserve">alisbury </w:t>
      </w:r>
      <w:r w:rsidRPr="00395455">
        <w:t>meant a driver seriously injured a</w:t>
      </w:r>
      <w:r>
        <w:t>n</w:t>
      </w:r>
      <w:r w:rsidRPr="00395455">
        <w:t>d two passengers kept in hospital overnight.</w:t>
      </w:r>
      <w:r>
        <w:t xml:space="preserve"> </w:t>
      </w:r>
      <w:r w:rsidRPr="00395455">
        <w:t xml:space="preserve">Had </w:t>
      </w:r>
      <w:r>
        <w:t>one of the trains</w:t>
      </w:r>
      <w:r w:rsidRPr="00395455">
        <w:t xml:space="preserve"> been moving</w:t>
      </w:r>
      <w:r>
        <w:t xml:space="preserve"> </w:t>
      </w:r>
      <w:r w:rsidRPr="00395455">
        <w:t>faster than it was</w:t>
      </w:r>
      <w:r>
        <w:t>,</w:t>
      </w:r>
      <w:r w:rsidRPr="00395455">
        <w:t xml:space="preserve"> we would have been talking about a</w:t>
      </w:r>
      <w:r>
        <w:t xml:space="preserve">nother serious </w:t>
      </w:r>
      <w:r w:rsidRPr="00395455">
        <w:t>railway accident.</w:t>
      </w:r>
      <w:r>
        <w:t xml:space="preserve"> </w:t>
      </w:r>
      <w:r w:rsidRPr="00395455">
        <w:t>Can we not get vegetation cut</w:t>
      </w:r>
      <w:r>
        <w:t xml:space="preserve"> </w:t>
      </w:r>
      <w:r w:rsidRPr="00395455">
        <w:t>back completely</w:t>
      </w:r>
      <w:r>
        <w:t>,</w:t>
      </w:r>
      <w:r w:rsidRPr="00395455">
        <w:t xml:space="preserve"> as it used to be?</w:t>
      </w:r>
      <w:r>
        <w:t xml:space="preserve"> </w:t>
      </w:r>
    </w:p>
    <w:p w:rsidR="00D73426" w:rsidP="00D73426">
      <w:pPr>
        <w:pStyle w:val="Answer"/>
      </w:pPr>
      <w:r w:rsidRPr="00161E9A">
        <w:rPr>
          <w:b/>
          <w:i/>
        </w:rPr>
        <w:t>Steve Fletcher:</w:t>
      </w:r>
      <w:r>
        <w:t xml:space="preserve"> </w:t>
      </w:r>
      <w:r w:rsidRPr="00395455">
        <w:t>It is a lot more complex than that. My learned colleagues to my side would endorse this, not that I am asking them to speak for me or agree with me completely on this particular occasion</w:t>
      </w:r>
      <w:r>
        <w:t>. E</w:t>
      </w:r>
      <w:r w:rsidRPr="00395455">
        <w:t>arthwor</w:t>
      </w:r>
      <w:r>
        <w:t>ks</w:t>
      </w:r>
      <w:r w:rsidRPr="00395455">
        <w:t xml:space="preserve"> require trees and vegetation</w:t>
      </w:r>
      <w:r>
        <w:t>, which</w:t>
      </w:r>
      <w:r w:rsidRPr="00395455">
        <w:t xml:space="preserve"> bring stability to the earthworks. We need the right mix of vegetation to enable just that</w:t>
      </w:r>
      <w:r>
        <w:t>,</w:t>
      </w:r>
      <w:r w:rsidRPr="00395455">
        <w:t xml:space="preserve"> where we can reduce, minimise or remove the risk of leaves on the track.</w:t>
      </w:r>
    </w:p>
    <w:p w:rsidR="00D73426" w:rsidP="00D73426">
      <w:pPr>
        <w:pStyle w:val="Answer"/>
      </w:pPr>
      <w:r w:rsidRPr="00395455">
        <w:t xml:space="preserve">Cutting </w:t>
      </w:r>
      <w:r>
        <w:t xml:space="preserve">down </w:t>
      </w:r>
      <w:r w:rsidRPr="00395455">
        <w:t>all tree</w:t>
      </w:r>
      <w:r>
        <w:t>s</w:t>
      </w:r>
      <w:r w:rsidRPr="00395455">
        <w:t xml:space="preserve"> and </w:t>
      </w:r>
      <w:r>
        <w:t>n</w:t>
      </w:r>
      <w:r w:rsidRPr="00395455">
        <w:t>apalm</w:t>
      </w:r>
      <w:r>
        <w:t>i</w:t>
      </w:r>
      <w:r w:rsidRPr="00395455">
        <w:t>ng the whole Network Rail corridor would be catastrophic</w:t>
      </w:r>
      <w:r>
        <w:t>. I</w:t>
      </w:r>
      <w:r w:rsidRPr="00395455">
        <w:t xml:space="preserve">t would generate more </w:t>
      </w:r>
      <w:r>
        <w:t xml:space="preserve">risks </w:t>
      </w:r>
      <w:r w:rsidRPr="00395455">
        <w:t>and different risks that you would call us to task on and discuss</w:t>
      </w:r>
      <w:r>
        <w:t xml:space="preserve"> </w:t>
      </w:r>
      <w:r w:rsidRPr="00395455">
        <w:t>in one of the committees. We need to get the right balance.</w:t>
      </w:r>
      <w:r>
        <w:t xml:space="preserve"> </w:t>
      </w:r>
      <w:r w:rsidRPr="00395455">
        <w:t>We need to get the balance between having the right vegetation</w:t>
      </w:r>
      <w:r>
        <w:t>,</w:t>
      </w:r>
      <w:r w:rsidRPr="00395455">
        <w:t xml:space="preserve"> and for Network Rail to have the competency</w:t>
      </w:r>
      <w:r>
        <w:t>,</w:t>
      </w:r>
      <w:r w:rsidRPr="00395455">
        <w:t xml:space="preserve"> and </w:t>
      </w:r>
      <w:r>
        <w:t xml:space="preserve">to </w:t>
      </w:r>
      <w:r w:rsidRPr="00395455">
        <w:t xml:space="preserve">build </w:t>
      </w:r>
      <w:r>
        <w:t>its</w:t>
      </w:r>
      <w:r w:rsidRPr="00395455">
        <w:t xml:space="preserve"> competency</w:t>
      </w:r>
      <w:r>
        <w:t>,</w:t>
      </w:r>
      <w:r w:rsidRPr="00395455">
        <w:t xml:space="preserve"> to manage that vegetation in such a way </w:t>
      </w:r>
      <w:r>
        <w:t xml:space="preserve">that </w:t>
      </w:r>
      <w:r w:rsidRPr="00395455">
        <w:t>we can get safety and have the right balance of vegetation in the infrastructure.</w:t>
      </w:r>
      <w:r>
        <w:t xml:space="preserve"> </w:t>
      </w:r>
    </w:p>
    <w:p w:rsidR="00D73426" w:rsidP="00D73426">
      <w:pPr>
        <w:pStyle w:val="Remark"/>
      </w:pPr>
      <w:r w:rsidRPr="00161E9A">
        <w:rPr>
          <w:b/>
        </w:rPr>
        <w:t>Lord Snape:</w:t>
      </w:r>
      <w:r>
        <w:t xml:space="preserve"> </w:t>
      </w:r>
      <w:r w:rsidRPr="00395455">
        <w:t>Finally, you would agree we have not got to that happy pos</w:t>
      </w:r>
      <w:r>
        <w:t>ition</w:t>
      </w:r>
      <w:r w:rsidRPr="00395455">
        <w:t xml:space="preserve"> yet. </w:t>
      </w:r>
    </w:p>
    <w:p w:rsidR="00D73426" w:rsidP="00D73426">
      <w:pPr>
        <w:pStyle w:val="Answer"/>
      </w:pPr>
      <w:r w:rsidRPr="00161E9A">
        <w:rPr>
          <w:b/>
          <w:i/>
        </w:rPr>
        <w:t>Steve Fletcher:</w:t>
      </w:r>
      <w:r>
        <w:t xml:space="preserve"> </w:t>
      </w:r>
      <w:r w:rsidRPr="00395455">
        <w:t>We have not got to that happy position yet.</w:t>
      </w:r>
      <w:r>
        <w:t xml:space="preserve"> </w:t>
      </w:r>
      <w:r w:rsidRPr="00395455">
        <w:t xml:space="preserve">As I say, </w:t>
      </w:r>
      <w:r>
        <w:t>there</w:t>
      </w:r>
      <w:r w:rsidRPr="00395455">
        <w:t xml:space="preserve"> </w:t>
      </w:r>
      <w:r>
        <w:t>are</w:t>
      </w:r>
      <w:r w:rsidRPr="00395455">
        <w:t xml:space="preserve"> 20,000 miles of rail</w:t>
      </w:r>
      <w:r>
        <w:t>way</w:t>
      </w:r>
      <w:r w:rsidRPr="00395455">
        <w:t xml:space="preserve"> corridor and a lot of vegetation. Network Rail has its plans</w:t>
      </w:r>
      <w:r>
        <w:t>,</w:t>
      </w:r>
      <w:r w:rsidRPr="00395455">
        <w:t xml:space="preserve"> and </w:t>
      </w:r>
      <w:r w:rsidR="003B48AA">
        <w:t xml:space="preserve">the </w:t>
      </w:r>
      <w:r>
        <w:t xml:space="preserve">ORR </w:t>
      </w:r>
      <w:r w:rsidRPr="00395455">
        <w:t>hold</w:t>
      </w:r>
      <w:r>
        <w:t>s</w:t>
      </w:r>
      <w:r w:rsidRPr="00395455">
        <w:t xml:space="preserve"> it to account on th</w:t>
      </w:r>
      <w:r>
        <w:t>em</w:t>
      </w:r>
      <w:r w:rsidRPr="00395455">
        <w:t xml:space="preserve"> and scrutinise</w:t>
      </w:r>
      <w:r>
        <w:t>s</w:t>
      </w:r>
      <w:r w:rsidRPr="00395455">
        <w:t xml:space="preserve"> its vegetation planning and processes on a periodic basis.</w:t>
      </w:r>
      <w:r>
        <w:t xml:space="preserve"> </w:t>
      </w:r>
    </w:p>
    <w:p w:rsidR="00D73426" w:rsidP="00D73426">
      <w:pPr>
        <w:pStyle w:val="Question"/>
      </w:pPr>
      <w:r w:rsidRPr="00161E9A">
        <w:rPr>
          <w:b/>
        </w:rPr>
        <w:t>Baroness Crawley:</w:t>
      </w:r>
      <w:r>
        <w:t xml:space="preserve"> </w:t>
      </w:r>
      <w:r w:rsidRPr="00395455">
        <w:t>My question is also about climate adapt</w:t>
      </w:r>
      <w:r>
        <w:t>at</w:t>
      </w:r>
      <w:r w:rsidRPr="00395455">
        <w:t xml:space="preserve">ion plans. The </w:t>
      </w:r>
      <w:r>
        <w:t>A</w:t>
      </w:r>
      <w:r w:rsidRPr="00395455">
        <w:t>dapt</w:t>
      </w:r>
      <w:r>
        <w:t>at</w:t>
      </w:r>
      <w:r w:rsidRPr="00395455">
        <w:t xml:space="preserve">ion </w:t>
      </w:r>
      <w:r>
        <w:t>C</w:t>
      </w:r>
      <w:r w:rsidRPr="00395455">
        <w:t xml:space="preserve">ommittee of the </w:t>
      </w:r>
      <w:r>
        <w:t>Committee on Climate C</w:t>
      </w:r>
      <w:r w:rsidRPr="00395455">
        <w:t>hange concluded last year</w:t>
      </w:r>
      <w:r w:rsidR="00496439">
        <w:t xml:space="preserve"> that </w:t>
      </w:r>
      <w:r>
        <w:t>“T</w:t>
      </w:r>
      <w:r w:rsidRPr="00395455">
        <w:t xml:space="preserve">he UK does not </w:t>
      </w:r>
      <w:r>
        <w:t xml:space="preserve">yet </w:t>
      </w:r>
      <w:r w:rsidRPr="00395455">
        <w:t>have a vision for successful adapt</w:t>
      </w:r>
      <w:r>
        <w:t>at</w:t>
      </w:r>
      <w:r w:rsidRPr="00395455">
        <w:t>ion to climate change</w:t>
      </w:r>
      <w:r>
        <w:t>,</w:t>
      </w:r>
      <w:r w:rsidRPr="00395455">
        <w:t xml:space="preserve"> nor measurable targets to assess progress</w:t>
      </w:r>
      <w:r>
        <w:t>”</w:t>
      </w:r>
      <w:r w:rsidRPr="00395455">
        <w:t>.</w:t>
      </w:r>
      <w:r>
        <w:t xml:space="preserve"> </w:t>
      </w:r>
      <w:r w:rsidRPr="00395455">
        <w:t>You said in your submission, Mr</w:t>
      </w:r>
      <w:r>
        <w:t xml:space="preserve"> </w:t>
      </w:r>
      <w:r w:rsidRPr="00395455">
        <w:t xml:space="preserve">Fletcher, that the </w:t>
      </w:r>
      <w:r>
        <w:t>N</w:t>
      </w:r>
      <w:r w:rsidRPr="00395455">
        <w:t xml:space="preserve">ational </w:t>
      </w:r>
      <w:r>
        <w:t>H</w:t>
      </w:r>
      <w:r w:rsidRPr="00395455">
        <w:t>ighways climate adapt</w:t>
      </w:r>
      <w:r>
        <w:t>at</w:t>
      </w:r>
      <w:r w:rsidRPr="00395455">
        <w:t xml:space="preserve">ion plans are </w:t>
      </w:r>
      <w:r>
        <w:t>“</w:t>
      </w:r>
      <w:r w:rsidRPr="00395455">
        <w:t>largely a reaction to events</w:t>
      </w:r>
      <w:r>
        <w:t>,</w:t>
      </w:r>
      <w:r w:rsidRPr="00395455">
        <w:t xml:space="preserve"> rather than proactive improvements</w:t>
      </w:r>
      <w:r>
        <w:t>”</w:t>
      </w:r>
      <w:r w:rsidRPr="00395455">
        <w:t>.</w:t>
      </w:r>
      <w:r>
        <w:t xml:space="preserve"> Sh</w:t>
      </w:r>
      <w:r w:rsidRPr="00395455">
        <w:t xml:space="preserve">ould </w:t>
      </w:r>
      <w:r>
        <w:t xml:space="preserve">we be </w:t>
      </w:r>
      <w:r w:rsidRPr="00395455">
        <w:t xml:space="preserve">very concerned about </w:t>
      </w:r>
      <w:r>
        <w:t xml:space="preserve">this, </w:t>
      </w:r>
      <w:r w:rsidRPr="00395455">
        <w:t xml:space="preserve">and what would you prefer </w:t>
      </w:r>
      <w:r>
        <w:t>its</w:t>
      </w:r>
      <w:r w:rsidRPr="00395455">
        <w:t xml:space="preserve"> adap</w:t>
      </w:r>
      <w:r>
        <w:t>ta</w:t>
      </w:r>
      <w:r w:rsidRPr="00395455">
        <w:t xml:space="preserve">tion plans to look like? </w:t>
      </w:r>
    </w:p>
    <w:p w:rsidR="00D73426" w:rsidRPr="00395455" w:rsidP="00D73426">
      <w:pPr>
        <w:pStyle w:val="QuestionCont"/>
      </w:pPr>
      <w:r>
        <w:t xml:space="preserve">Secondly, is </w:t>
      </w:r>
      <w:r w:rsidRPr="00395455">
        <w:t xml:space="preserve">there more that the Office of Rail and </w:t>
      </w:r>
      <w:r>
        <w:t>R</w:t>
      </w:r>
      <w:r w:rsidRPr="00395455">
        <w:t xml:space="preserve">oad could do to encourage </w:t>
      </w:r>
      <w:r>
        <w:t>N</w:t>
      </w:r>
      <w:r w:rsidRPr="00395455">
        <w:t xml:space="preserve">ational </w:t>
      </w:r>
      <w:r>
        <w:t>H</w:t>
      </w:r>
      <w:r w:rsidRPr="00395455">
        <w:t>ighways to invest in climate adapt</w:t>
      </w:r>
      <w:r>
        <w:t>at</w:t>
      </w:r>
      <w:r w:rsidRPr="00395455">
        <w:t>ion</w:t>
      </w:r>
      <w:r>
        <w:t>,</w:t>
      </w:r>
      <w:r w:rsidRPr="00395455">
        <w:t xml:space="preserve"> or does the situation require government intervention?</w:t>
      </w:r>
    </w:p>
    <w:p w:rsidR="00D73426" w:rsidP="00D73426">
      <w:pPr>
        <w:pStyle w:val="Answer"/>
      </w:pPr>
      <w:r w:rsidRPr="00161E9A">
        <w:rPr>
          <w:b/>
          <w:i/>
        </w:rPr>
        <w:t>Steve Fletcher:</w:t>
      </w:r>
      <w:r>
        <w:t xml:space="preserve"> </w:t>
      </w:r>
      <w:r w:rsidRPr="00395455">
        <w:t>Thank you for those questions.</w:t>
      </w:r>
      <w:r>
        <w:t xml:space="preserve"> W</w:t>
      </w:r>
      <w:r w:rsidRPr="00395455">
        <w:t xml:space="preserve">ould </w:t>
      </w:r>
      <w:r>
        <w:t xml:space="preserve">you </w:t>
      </w:r>
      <w:r w:rsidRPr="00395455">
        <w:t xml:space="preserve">allow me to give some context </w:t>
      </w:r>
      <w:r>
        <w:t>for</w:t>
      </w:r>
      <w:r w:rsidRPr="00395455">
        <w:t xml:space="preserve"> the role of the </w:t>
      </w:r>
      <w:r>
        <w:t>O</w:t>
      </w:r>
      <w:r w:rsidRPr="00395455">
        <w:t>ffice of Rail an</w:t>
      </w:r>
      <w:r>
        <w:t>d</w:t>
      </w:r>
      <w:r w:rsidRPr="00395455">
        <w:t xml:space="preserve"> </w:t>
      </w:r>
      <w:r>
        <w:t>R</w:t>
      </w:r>
      <w:r w:rsidRPr="00395455">
        <w:t xml:space="preserve">oad with respect to </w:t>
      </w:r>
      <w:r>
        <w:t>N</w:t>
      </w:r>
      <w:r w:rsidRPr="00395455">
        <w:t xml:space="preserve">ational </w:t>
      </w:r>
      <w:r>
        <w:t>H</w:t>
      </w:r>
      <w:r w:rsidRPr="00395455">
        <w:t>ighways</w:t>
      </w:r>
      <w:r>
        <w:t xml:space="preserve">? </w:t>
      </w:r>
      <w:r w:rsidR="00870699">
        <w:t xml:space="preserve">In </w:t>
      </w:r>
      <w:r w:rsidRPr="00395455">
        <w:t>the rail sector</w:t>
      </w:r>
      <w:r>
        <w:t>,</w:t>
      </w:r>
      <w:r w:rsidRPr="00395455">
        <w:t xml:space="preserve"> the </w:t>
      </w:r>
      <w:r w:rsidR="00870699">
        <w:t>ORR</w:t>
      </w:r>
      <w:r w:rsidRPr="00395455">
        <w:t xml:space="preserve"> has 380 staff who are allocated to holding Network Rail to account on an economic and </w:t>
      </w:r>
      <w:r>
        <w:t xml:space="preserve">a </w:t>
      </w:r>
      <w:r w:rsidRPr="00395455">
        <w:t>safety basis</w:t>
      </w:r>
      <w:r>
        <w:t>, and w</w:t>
      </w:r>
      <w:r w:rsidRPr="00395455">
        <w:t xml:space="preserve">e are accountable to Parliament </w:t>
      </w:r>
      <w:r>
        <w:t>for</w:t>
      </w:r>
      <w:r w:rsidRPr="00395455">
        <w:t xml:space="preserve"> that.</w:t>
      </w:r>
    </w:p>
    <w:p w:rsidR="00D73426" w:rsidP="00D73426">
      <w:pPr>
        <w:pStyle w:val="Answer"/>
      </w:pPr>
      <w:r w:rsidRPr="00395455">
        <w:t>O</w:t>
      </w:r>
      <w:r>
        <w:t>u</w:t>
      </w:r>
      <w:r w:rsidRPr="00395455">
        <w:t xml:space="preserve">r role is somewhat different on </w:t>
      </w:r>
      <w:r>
        <w:t>N</w:t>
      </w:r>
      <w:r w:rsidRPr="00395455">
        <w:t xml:space="preserve">ational </w:t>
      </w:r>
      <w:r>
        <w:t>H</w:t>
      </w:r>
      <w:r w:rsidRPr="00395455">
        <w:t xml:space="preserve">ighways. </w:t>
      </w:r>
      <w:r>
        <w:t>For N</w:t>
      </w:r>
      <w:r w:rsidRPr="00395455">
        <w:t xml:space="preserve">ational </w:t>
      </w:r>
      <w:r>
        <w:t>Hi</w:t>
      </w:r>
      <w:r w:rsidRPr="00395455">
        <w:t>ghways</w:t>
      </w:r>
      <w:r>
        <w:t xml:space="preserve">, </w:t>
      </w:r>
      <w:r w:rsidRPr="00395455">
        <w:t>with a team of 19 people</w:t>
      </w:r>
      <w:r>
        <w:t>—</w:t>
      </w:r>
      <w:r w:rsidRPr="00395455">
        <w:t>not 380</w:t>
      </w:r>
      <w:r>
        <w:t>—</w:t>
      </w:r>
      <w:r w:rsidRPr="00395455">
        <w:t xml:space="preserve">on behalf of </w:t>
      </w:r>
      <w:r>
        <w:t xml:space="preserve">the </w:t>
      </w:r>
      <w:r w:rsidRPr="00395455">
        <w:t>D</w:t>
      </w:r>
      <w:r>
        <w:t>f</w:t>
      </w:r>
      <w:r w:rsidRPr="00395455">
        <w:t>T</w:t>
      </w:r>
      <w:r>
        <w:t xml:space="preserve">, </w:t>
      </w:r>
      <w:r w:rsidRPr="00395455">
        <w:t xml:space="preserve">and at </w:t>
      </w:r>
      <w:r>
        <w:t>its</w:t>
      </w:r>
      <w:r w:rsidRPr="00395455">
        <w:t xml:space="preserve"> request</w:t>
      </w:r>
      <w:r>
        <w:t xml:space="preserve"> we</w:t>
      </w:r>
      <w:r w:rsidRPr="00395455">
        <w:t xml:space="preserve"> review</w:t>
      </w:r>
      <w:r>
        <w:t xml:space="preserve"> its</w:t>
      </w:r>
      <w:r w:rsidRPr="00395455">
        <w:t xml:space="preserve"> road investment strategies</w:t>
      </w:r>
      <w:r>
        <w:t xml:space="preserve"> and</w:t>
      </w:r>
      <w:r w:rsidRPr="00395455">
        <w:t xml:space="preserve"> delivery of </w:t>
      </w:r>
      <w:r>
        <w:t>its</w:t>
      </w:r>
      <w:r w:rsidRPr="00395455">
        <w:t xml:space="preserve"> plans</w:t>
      </w:r>
      <w:r>
        <w:t>. I</w:t>
      </w:r>
      <w:r w:rsidRPr="00395455">
        <w:t xml:space="preserve">t is very much </w:t>
      </w:r>
      <w:r>
        <w:t xml:space="preserve">the </w:t>
      </w:r>
      <w:r w:rsidRPr="00395455">
        <w:t xml:space="preserve">monitoring of implementation of </w:t>
      </w:r>
      <w:r>
        <w:t>its</w:t>
      </w:r>
      <w:r w:rsidRPr="00395455">
        <w:t xml:space="preserve"> plans and delivery of them at a </w:t>
      </w:r>
      <w:r>
        <w:t>high</w:t>
      </w:r>
      <w:r w:rsidRPr="00395455">
        <w:t xml:space="preserve"> strategic level</w:t>
      </w:r>
      <w:r>
        <w:t>,</w:t>
      </w:r>
      <w:r w:rsidRPr="00395455">
        <w:t xml:space="preserve"> as opposed to a more intrusive review of</w:t>
      </w:r>
      <w:r>
        <w:t xml:space="preserve"> National H</w:t>
      </w:r>
      <w:r w:rsidRPr="00395455">
        <w:t xml:space="preserve">ighways in a similar way to that </w:t>
      </w:r>
      <w:r>
        <w:t>for</w:t>
      </w:r>
      <w:r w:rsidRPr="00395455">
        <w:t xml:space="preserve"> Network Rail.</w:t>
      </w:r>
      <w:r>
        <w:t xml:space="preserve"> </w:t>
      </w:r>
      <w:r w:rsidRPr="00395455">
        <w:t xml:space="preserve">We </w:t>
      </w:r>
      <w:r w:rsidRPr="00395455">
        <w:t>do that on behalf of DfT.</w:t>
      </w:r>
      <w:r>
        <w:t xml:space="preserve"> W</w:t>
      </w:r>
      <w:r w:rsidRPr="00395455">
        <w:t>e support D</w:t>
      </w:r>
      <w:r>
        <w:t>f</w:t>
      </w:r>
      <w:r w:rsidRPr="00395455">
        <w:t xml:space="preserve">T at its request. </w:t>
      </w:r>
      <w:r w:rsidRPr="002F4DAE" w:rsidR="002F4DAE">
        <w:t xml:space="preserve">It has come to our organisation and requested that, under a remit, we provide it </w:t>
      </w:r>
      <w:r w:rsidR="002F4DAE">
        <w:t xml:space="preserve">with a </w:t>
      </w:r>
      <w:r w:rsidRPr="002F4DAE" w:rsidR="002F4DAE">
        <w:t>service</w:t>
      </w:r>
      <w:r w:rsidRPr="00395455">
        <w:t xml:space="preserve"> in a sense to have oversight </w:t>
      </w:r>
      <w:r>
        <w:t>of the</w:t>
      </w:r>
      <w:r w:rsidRPr="00395455">
        <w:t xml:space="preserve"> delivery of</w:t>
      </w:r>
      <w:r>
        <w:t xml:space="preserve"> the risk</w:t>
      </w:r>
      <w:r w:rsidRPr="00395455">
        <w:t>.</w:t>
      </w:r>
      <w:r>
        <w:t xml:space="preserve"> </w:t>
      </w:r>
    </w:p>
    <w:p w:rsidR="00D73426" w:rsidP="00D73426">
      <w:pPr>
        <w:pStyle w:val="Answer"/>
      </w:pPr>
      <w:r w:rsidRPr="00395455">
        <w:t>Would we want to see more?</w:t>
      </w:r>
      <w:r>
        <w:t xml:space="preserve"> </w:t>
      </w:r>
      <w:r w:rsidRPr="00395455">
        <w:t xml:space="preserve">The </w:t>
      </w:r>
      <w:r>
        <w:t>O</w:t>
      </w:r>
      <w:r w:rsidRPr="00395455">
        <w:t>ffice of R</w:t>
      </w:r>
      <w:r>
        <w:t>a</w:t>
      </w:r>
      <w:r w:rsidRPr="00395455">
        <w:t xml:space="preserve">il and </w:t>
      </w:r>
      <w:r>
        <w:t>R</w:t>
      </w:r>
      <w:r w:rsidRPr="00395455">
        <w:t>oad would be supportive of broadening its remit for the DfT</w:t>
      </w:r>
      <w:r>
        <w:t>;</w:t>
      </w:r>
      <w:r w:rsidRPr="00395455">
        <w:t xml:space="preserve"> and asset management</w:t>
      </w:r>
      <w:r>
        <w:t>,</w:t>
      </w:r>
      <w:r w:rsidRPr="00395455">
        <w:t xml:space="preserve"> </w:t>
      </w:r>
      <w:r>
        <w:t>of</w:t>
      </w:r>
      <w:r w:rsidRPr="00395455">
        <w:t xml:space="preserve"> which climat</w:t>
      </w:r>
      <w:r>
        <w:t>ic</w:t>
      </w:r>
      <w:r w:rsidRPr="00395455">
        <w:t xml:space="preserve"> change and adaptation is a part</w:t>
      </w:r>
      <w:r>
        <w:t>,</w:t>
      </w:r>
      <w:r w:rsidRPr="00395455">
        <w:t xml:space="preserve"> </w:t>
      </w:r>
      <w:r>
        <w:t>is</w:t>
      </w:r>
      <w:r w:rsidRPr="00395455">
        <w:t xml:space="preserve"> a very good area </w:t>
      </w:r>
      <w:r>
        <w:t>where</w:t>
      </w:r>
      <w:r w:rsidRPr="00395455">
        <w:t xml:space="preserve"> we would be more than happy to assist DfT. As I sa</w:t>
      </w:r>
      <w:r>
        <w:t>id,</w:t>
      </w:r>
      <w:r w:rsidRPr="00395455">
        <w:t xml:space="preserve"> our function for highways is somewhat different from rail. It is very much a specific remit that we deliver on behalf of </w:t>
      </w:r>
      <w:r>
        <w:t xml:space="preserve">the </w:t>
      </w:r>
      <w:r w:rsidRPr="00395455">
        <w:t>D</w:t>
      </w:r>
      <w:r>
        <w:t>f</w:t>
      </w:r>
      <w:r w:rsidRPr="00395455">
        <w:t>T.</w:t>
      </w:r>
    </w:p>
    <w:p w:rsidR="00D73426" w:rsidP="00D73426">
      <w:pPr>
        <w:pStyle w:val="Remark"/>
      </w:pPr>
      <w:r w:rsidRPr="0017654C">
        <w:rPr>
          <w:b/>
        </w:rPr>
        <w:t>Baroness Crawley:</w:t>
      </w:r>
      <w:r>
        <w:t xml:space="preserve"> Thank you, Mr Fletcher. W</w:t>
      </w:r>
      <w:r w:rsidRPr="00CF2AB2">
        <w:t xml:space="preserve">hen was the last time the </w:t>
      </w:r>
      <w:r>
        <w:t>O</w:t>
      </w:r>
      <w:r w:rsidRPr="00CF2AB2">
        <w:t xml:space="preserve">ffice of </w:t>
      </w:r>
      <w:r>
        <w:t>R</w:t>
      </w:r>
      <w:r w:rsidRPr="00CF2AB2">
        <w:t>ail and R</w:t>
      </w:r>
      <w:r>
        <w:t>oad</w:t>
      </w:r>
      <w:r w:rsidRPr="00CF2AB2">
        <w:t xml:space="preserve"> spoke to the </w:t>
      </w:r>
      <w:r>
        <w:t>d</w:t>
      </w:r>
      <w:r w:rsidRPr="00CF2AB2">
        <w:t xml:space="preserve">epartment about </w:t>
      </w:r>
      <w:r>
        <w:t>your</w:t>
      </w:r>
      <w:r w:rsidRPr="00CF2AB2">
        <w:t xml:space="preserve"> climate ad</w:t>
      </w:r>
      <w:r>
        <w:t>a</w:t>
      </w:r>
      <w:r w:rsidRPr="00CF2AB2">
        <w:t>p</w:t>
      </w:r>
      <w:r>
        <w:t>ta</w:t>
      </w:r>
      <w:r w:rsidRPr="00CF2AB2">
        <w:t>tion concern?</w:t>
      </w:r>
    </w:p>
    <w:p w:rsidR="00D73426" w:rsidP="00D73426">
      <w:pPr>
        <w:pStyle w:val="Answer"/>
      </w:pPr>
      <w:r w:rsidRPr="003C32AC">
        <w:rPr>
          <w:b/>
          <w:i/>
        </w:rPr>
        <w:t>Steve Fletcher:</w:t>
      </w:r>
      <w:r>
        <w:t xml:space="preserve"> Under the remit w</w:t>
      </w:r>
      <w:r w:rsidRPr="00CF2AB2">
        <w:t xml:space="preserve">e </w:t>
      </w:r>
      <w:r>
        <w:t xml:space="preserve">are engaged and </w:t>
      </w:r>
      <w:r w:rsidRPr="00CF2AB2">
        <w:t xml:space="preserve">work directly </w:t>
      </w:r>
      <w:r>
        <w:t xml:space="preserve">for DfT. For both rail and road </w:t>
      </w:r>
      <w:r w:rsidRPr="00CF2AB2">
        <w:t xml:space="preserve">we meet </w:t>
      </w:r>
      <w:r>
        <w:t>DfT</w:t>
      </w:r>
      <w:r w:rsidRPr="00CF2AB2">
        <w:t xml:space="preserve"> on a </w:t>
      </w:r>
      <w:r>
        <w:t xml:space="preserve">regular, </w:t>
      </w:r>
      <w:r w:rsidRPr="00CF2AB2">
        <w:t xml:space="preserve">periodic basis at a senior </w:t>
      </w:r>
      <w:r>
        <w:t xml:space="preserve">level </w:t>
      </w:r>
      <w:r w:rsidRPr="00CF2AB2">
        <w:t>and throughout the hierarchy of our management structure</w:t>
      </w:r>
      <w:r>
        <w:t xml:space="preserve"> and that of DfT. </w:t>
      </w:r>
      <w:r w:rsidR="0077424D">
        <w:t>We have regular discussions with DfT, on issues of c</w:t>
      </w:r>
      <w:r w:rsidRPr="00CF2AB2">
        <w:t>limate change adaptation as well as business planning and asset management</w:t>
      </w:r>
      <w:r>
        <w:t>,</w:t>
      </w:r>
      <w:r w:rsidRPr="00CF2AB2">
        <w:t xml:space="preserve"> </w:t>
      </w:r>
      <w:r>
        <w:t>to</w:t>
      </w:r>
      <w:r w:rsidRPr="00CF2AB2">
        <w:t xml:space="preserve"> different levels of detail</w:t>
      </w:r>
      <w:r>
        <w:t xml:space="preserve"> depending on w</w:t>
      </w:r>
      <w:r w:rsidRPr="00CF2AB2">
        <w:t xml:space="preserve">hether it be </w:t>
      </w:r>
      <w:r>
        <w:t>road or rail.</w:t>
      </w:r>
    </w:p>
    <w:p w:rsidR="00D73426" w:rsidP="00D73426">
      <w:pPr>
        <w:pStyle w:val="Remark"/>
      </w:pPr>
      <w:r w:rsidRPr="00E77264">
        <w:rPr>
          <w:b/>
        </w:rPr>
        <w:t>Baroness Crawley:</w:t>
      </w:r>
      <w:r>
        <w:t xml:space="preserve"> I see. Thank you for that.</w:t>
      </w:r>
    </w:p>
    <w:p w:rsidR="00D73426" w:rsidP="00D73426">
      <w:pPr>
        <w:pStyle w:val="Question"/>
        <w:rPr>
          <w:bCs/>
        </w:rPr>
      </w:pPr>
      <w:r w:rsidRPr="00D514DC">
        <w:rPr>
          <w:b/>
        </w:rPr>
        <w:t>Lord Dannatt:</w:t>
      </w:r>
      <w:r>
        <w:t xml:space="preserve"> We</w:t>
      </w:r>
      <w:r w:rsidRPr="00D514DC">
        <w:rPr>
          <w:bCs/>
        </w:rPr>
        <w:t xml:space="preserve"> have heard that the statutory resilience duty on water companies has led to much more focus on long-term resilience. Are there any reasons why other </w:t>
      </w:r>
      <w:r>
        <w:rPr>
          <w:bCs/>
        </w:rPr>
        <w:t xml:space="preserve">CNI </w:t>
      </w:r>
      <w:r w:rsidRPr="00D514DC">
        <w:rPr>
          <w:bCs/>
        </w:rPr>
        <w:t xml:space="preserve">sectors should not also be subject to </w:t>
      </w:r>
      <w:r>
        <w:rPr>
          <w:bCs/>
        </w:rPr>
        <w:t xml:space="preserve">a </w:t>
      </w:r>
      <w:r w:rsidRPr="00D514DC">
        <w:rPr>
          <w:bCs/>
        </w:rPr>
        <w:t>statutory resilience duty</w:t>
      </w:r>
      <w:r>
        <w:rPr>
          <w:bCs/>
        </w:rPr>
        <w:t>,</w:t>
      </w:r>
      <w:r w:rsidRPr="00D514DC">
        <w:rPr>
          <w:bCs/>
        </w:rPr>
        <w:t xml:space="preserve"> enforced by regulat</w:t>
      </w:r>
      <w:r>
        <w:rPr>
          <w:bCs/>
        </w:rPr>
        <w:t>ors</w:t>
      </w:r>
      <w:r w:rsidRPr="00D514DC">
        <w:rPr>
          <w:bCs/>
        </w:rPr>
        <w:t xml:space="preserve">? </w:t>
      </w:r>
    </w:p>
    <w:p w:rsidR="00D73426" w:rsidP="00D73426">
      <w:pPr>
        <w:pStyle w:val="Answer"/>
      </w:pPr>
      <w:r w:rsidRPr="003F1AEB">
        <w:rPr>
          <w:b/>
          <w:i/>
        </w:rPr>
        <w:t xml:space="preserve">Dr </w:t>
      </w:r>
      <w:r>
        <w:rPr>
          <w:b/>
          <w:i/>
        </w:rPr>
        <w:t xml:space="preserve">Charlotte </w:t>
      </w:r>
      <w:r w:rsidRPr="003F1AEB">
        <w:rPr>
          <w:b/>
          <w:i/>
        </w:rPr>
        <w:t>Ramsay:</w:t>
      </w:r>
      <w:r>
        <w:t xml:space="preserve"> F</w:t>
      </w:r>
      <w:r w:rsidRPr="003F1AEB">
        <w:t>or the energy sector</w:t>
      </w:r>
      <w:r>
        <w:t>,</w:t>
      </w:r>
      <w:r w:rsidRPr="003F1AEB">
        <w:t xml:space="preserve"> </w:t>
      </w:r>
      <w:r>
        <w:t xml:space="preserve">we </w:t>
      </w:r>
      <w:r w:rsidRPr="003F1AEB">
        <w:t xml:space="preserve">already </w:t>
      </w:r>
      <w:r>
        <w:t xml:space="preserve">have </w:t>
      </w:r>
      <w:r w:rsidRPr="003F1AEB">
        <w:t xml:space="preserve">other requirements on the network operators and </w:t>
      </w:r>
      <w:r>
        <w:t xml:space="preserve">the </w:t>
      </w:r>
      <w:r w:rsidRPr="003F1AEB">
        <w:t xml:space="preserve">system operators that may have equivalent status. As </w:t>
      </w:r>
      <w:r>
        <w:t xml:space="preserve">I </w:t>
      </w:r>
      <w:r w:rsidRPr="003F1AEB">
        <w:t>described</w:t>
      </w:r>
      <w:r>
        <w:t xml:space="preserve">, we operate using standards </w:t>
      </w:r>
      <w:r w:rsidR="002439E8">
        <w:t xml:space="preserve">that </w:t>
      </w:r>
      <w:r>
        <w:t xml:space="preserve">we can enforce against, which in the resilience space have been </w:t>
      </w:r>
      <w:r w:rsidRPr="00162A59">
        <w:t>in pla</w:t>
      </w:r>
      <w:r>
        <w:t>y</w:t>
      </w:r>
      <w:r w:rsidRPr="00162A59">
        <w:t xml:space="preserve"> for quite some time and have been delivering positive </w:t>
      </w:r>
      <w:r>
        <w:t xml:space="preserve">proactive </w:t>
      </w:r>
      <w:r w:rsidRPr="00162A59">
        <w:t>outcomes in encouraging network companies and system operators to think ahead about what investments</w:t>
      </w:r>
      <w:r>
        <w:t xml:space="preserve"> and procedures</w:t>
      </w:r>
      <w:r w:rsidRPr="00162A59">
        <w:t xml:space="preserve"> they need to put in place</w:t>
      </w:r>
      <w:r>
        <w:t>.</w:t>
      </w:r>
      <w:r w:rsidRPr="00162A59">
        <w:t xml:space="preserve"> </w:t>
      </w:r>
      <w:r>
        <w:t>T</w:t>
      </w:r>
      <w:r w:rsidRPr="00162A59">
        <w:t>hat is not to say that an explicit resilience duty</w:t>
      </w:r>
      <w:r>
        <w:t>,</w:t>
      </w:r>
      <w:r w:rsidRPr="00162A59">
        <w:t xml:space="preserve"> enshrined</w:t>
      </w:r>
      <w:r>
        <w:t>, say,</w:t>
      </w:r>
      <w:r w:rsidRPr="00162A59">
        <w:t xml:space="preserve"> in a licence</w:t>
      </w:r>
      <w:r>
        <w:t>,</w:t>
      </w:r>
      <w:r w:rsidRPr="00162A59">
        <w:t xml:space="preserve"> would not further emphasise </w:t>
      </w:r>
      <w:r>
        <w:t>its</w:t>
      </w:r>
      <w:r w:rsidRPr="00162A59">
        <w:t xml:space="preserve"> importance, but I think that in the energy sector we already have quite a significant track record of identifying resilience as </w:t>
      </w:r>
      <w:r w:rsidR="002439E8">
        <w:t xml:space="preserve">being </w:t>
      </w:r>
      <w:r w:rsidRPr="00162A59">
        <w:t>important for the companies we regulate.</w:t>
      </w:r>
    </w:p>
    <w:p w:rsidR="00D73426" w:rsidP="00D73426">
      <w:pPr>
        <w:pStyle w:val="Answer"/>
      </w:pPr>
      <w:r w:rsidRPr="008F4044">
        <w:rPr>
          <w:b/>
          <w:i/>
        </w:rPr>
        <w:t>Emma Howard Boyd:</w:t>
      </w:r>
      <w:r>
        <w:t xml:space="preserve"> On</w:t>
      </w:r>
      <w:r w:rsidRPr="008F4044">
        <w:t xml:space="preserve"> the change in climate </w:t>
      </w:r>
      <w:r>
        <w:t xml:space="preserve">that </w:t>
      </w:r>
      <w:r w:rsidRPr="008F4044">
        <w:t>we are now seeing</w:t>
      </w:r>
      <w:r>
        <w:t>, today</w:t>
      </w:r>
      <w:r w:rsidRPr="008F4044">
        <w:t xml:space="preserve"> I was given </w:t>
      </w:r>
      <w:r>
        <w:t>the</w:t>
      </w:r>
      <w:r w:rsidRPr="008F4044">
        <w:t xml:space="preserve"> fantastic example of the </w:t>
      </w:r>
      <w:r>
        <w:t>R</w:t>
      </w:r>
      <w:r w:rsidRPr="008F4044">
        <w:t>iver</w:t>
      </w:r>
      <w:r>
        <w:t xml:space="preserve"> Wye,</w:t>
      </w:r>
      <w:r w:rsidRPr="008F4044">
        <w:t xml:space="preserve"> where since 1795 there have been 15 floods</w:t>
      </w:r>
      <w:r w:rsidR="00CB4FDA">
        <w:t xml:space="preserve">, </w:t>
      </w:r>
      <w:r>
        <w:t>s</w:t>
      </w:r>
      <w:r w:rsidRPr="008F4044">
        <w:t xml:space="preserve">even of </w:t>
      </w:r>
      <w:r w:rsidR="00CB4FDA">
        <w:t xml:space="preserve">them </w:t>
      </w:r>
      <w:r>
        <w:t>since 2000</w:t>
      </w:r>
      <w:r w:rsidRPr="008F4044">
        <w:t xml:space="preserve"> and </w:t>
      </w:r>
      <w:r>
        <w:t xml:space="preserve">five in the last </w:t>
      </w:r>
      <w:r w:rsidRPr="008F4044">
        <w:t>three years</w:t>
      </w:r>
      <w:r>
        <w:t>. S</w:t>
      </w:r>
      <w:r w:rsidRPr="008F4044">
        <w:t>omething is changing, something is happening more frequently.</w:t>
      </w:r>
      <w:r>
        <w:t xml:space="preserve"> </w:t>
      </w:r>
      <w:r w:rsidRPr="00DF1906">
        <w:t>We need to make sure that climate resilience is embedded in the heart of the way we regulate different</w:t>
      </w:r>
      <w:r>
        <w:t xml:space="preserve"> sectors,</w:t>
      </w:r>
      <w:r w:rsidRPr="00DF1906">
        <w:t xml:space="preserve"> because this is changing at some pace.</w:t>
      </w:r>
    </w:p>
    <w:p w:rsidR="00D73426" w:rsidP="00D73426">
      <w:pPr>
        <w:pStyle w:val="Remark"/>
      </w:pPr>
      <w:r w:rsidRPr="005D62A6">
        <w:rPr>
          <w:b/>
        </w:rPr>
        <w:t>Lord Dannatt:</w:t>
      </w:r>
      <w:r>
        <w:t xml:space="preserve"> Staying </w:t>
      </w:r>
      <w:r w:rsidRPr="00DF1906">
        <w:t xml:space="preserve">in your area, </w:t>
      </w:r>
      <w:r>
        <w:t xml:space="preserve">earlier </w:t>
      </w:r>
      <w:r w:rsidRPr="00DF1906">
        <w:t>you</w:t>
      </w:r>
      <w:r>
        <w:t xml:space="preserve"> gave a figure for the river mileage</w:t>
      </w:r>
      <w:r w:rsidRPr="00DF1906">
        <w:t>—I cannot remember what it was—</w:t>
      </w:r>
      <w:r>
        <w:t>that the Environment Agency looks after.</w:t>
      </w:r>
      <w:r w:rsidRPr="00DF1906">
        <w:t xml:space="preserve"> Quite a lot of t</w:t>
      </w:r>
      <w:r>
        <w:t>hem</w:t>
      </w:r>
      <w:r w:rsidRPr="00DF1906">
        <w:t xml:space="preserve"> are quite small rivers</w:t>
      </w:r>
      <w:r>
        <w:t>. Is t</w:t>
      </w:r>
      <w:r w:rsidRPr="00DF1906">
        <w:t xml:space="preserve">here a case </w:t>
      </w:r>
      <w:r>
        <w:t xml:space="preserve">for saying that they </w:t>
      </w:r>
      <w:r w:rsidRPr="00DF1906">
        <w:t>could be</w:t>
      </w:r>
      <w:r>
        <w:t xml:space="preserve"> de-</w:t>
      </w:r>
      <w:r>
        <w:t>mained</w:t>
      </w:r>
      <w:r>
        <w:t xml:space="preserve"> and </w:t>
      </w:r>
      <w:r w:rsidR="00215ECB">
        <w:t xml:space="preserve">that </w:t>
      </w:r>
      <w:r>
        <w:t>in</w:t>
      </w:r>
      <w:r w:rsidRPr="00DF1906">
        <w:t xml:space="preserve">land drainage boards could </w:t>
      </w:r>
      <w:r w:rsidRPr="00DF1906">
        <w:t>perhaps look after them rather better</w:t>
      </w:r>
      <w:r>
        <w:t>?</w:t>
      </w:r>
    </w:p>
    <w:p w:rsidR="00D73426" w:rsidP="00D73426">
      <w:pPr>
        <w:pStyle w:val="Answer"/>
      </w:pPr>
      <w:r w:rsidRPr="00D261A9">
        <w:rPr>
          <w:b/>
          <w:i/>
        </w:rPr>
        <w:t>Emma Howard Boyd:</w:t>
      </w:r>
      <w:r>
        <w:t xml:space="preserve"> </w:t>
      </w:r>
      <w:r w:rsidRPr="00D261A9">
        <w:t xml:space="preserve">I could </w:t>
      </w:r>
      <w:r>
        <w:t>check the figures I gave</w:t>
      </w:r>
      <w:r w:rsidRPr="00D261A9">
        <w:t>, but I think they would be main rivers</w:t>
      </w:r>
      <w:r>
        <w:t>. W</w:t>
      </w:r>
      <w:r w:rsidRPr="00D261A9">
        <w:t>e have been working very closely with internal drainage boards</w:t>
      </w:r>
      <w:r>
        <w:t>,</w:t>
      </w:r>
      <w:r w:rsidRPr="00D261A9">
        <w:t xml:space="preserve"> where they have the right governance structures</w:t>
      </w:r>
      <w:r>
        <w:t>,</w:t>
      </w:r>
      <w:r w:rsidRPr="00D261A9">
        <w:t xml:space="preserve"> to make sure </w:t>
      </w:r>
      <w:r>
        <w:t xml:space="preserve">that </w:t>
      </w:r>
      <w:r w:rsidRPr="00D261A9">
        <w:t>they are looking after them</w:t>
      </w:r>
      <w:r>
        <w:t>. T</w:t>
      </w:r>
      <w:r w:rsidRPr="00D261A9">
        <w:t xml:space="preserve">hese are exactly the sorts of things </w:t>
      </w:r>
      <w:r w:rsidR="00215ECB">
        <w:t xml:space="preserve">that </w:t>
      </w:r>
      <w:r w:rsidRPr="00D261A9">
        <w:t>we are doing to get the right balance between the work that we do at the Environment Agency and the work</w:t>
      </w:r>
      <w:r>
        <w:t xml:space="preserve"> that</w:t>
      </w:r>
      <w:r w:rsidRPr="00D261A9">
        <w:t xml:space="preserve"> farmer</w:t>
      </w:r>
      <w:r>
        <w:t>s</w:t>
      </w:r>
      <w:r w:rsidRPr="00D261A9">
        <w:t xml:space="preserve"> and internal drainage boards do</w:t>
      </w:r>
      <w:r>
        <w:t>.</w:t>
      </w:r>
    </w:p>
    <w:p w:rsidR="00D73426" w:rsidP="00D73426">
      <w:pPr>
        <w:pStyle w:val="Remark"/>
      </w:pPr>
      <w:r w:rsidRPr="00C86AC8">
        <w:rPr>
          <w:b/>
        </w:rPr>
        <w:t>Lord Dannatt:</w:t>
      </w:r>
      <w:r>
        <w:t xml:space="preserve"> P</w:t>
      </w:r>
      <w:r w:rsidRPr="0012749B">
        <w:t>art of the problem</w:t>
      </w:r>
      <w:r>
        <w:t xml:space="preserve"> seems to be that along the course of a</w:t>
      </w:r>
      <w:r w:rsidRPr="0012749B">
        <w:t xml:space="preserve"> river</w:t>
      </w:r>
      <w:r>
        <w:t xml:space="preserve"> </w:t>
      </w:r>
      <w:r w:rsidRPr="0012749B">
        <w:t>one agency is responsible for a bit of it</w:t>
      </w:r>
      <w:r>
        <w:t>,</w:t>
      </w:r>
      <w:r w:rsidRPr="0012749B">
        <w:t xml:space="preserve"> another part of </w:t>
      </w:r>
      <w:r>
        <w:t xml:space="preserve">the river is the responsibility of someone else </w:t>
      </w:r>
      <w:r w:rsidRPr="0012749B">
        <w:t>and</w:t>
      </w:r>
      <w:r>
        <w:t xml:space="preserve"> for another part it is someone else again. Actually </w:t>
      </w:r>
      <w:r w:rsidRPr="0012749B">
        <w:t>trying to get a whole</w:t>
      </w:r>
      <w:r>
        <w:t>-</w:t>
      </w:r>
      <w:r w:rsidRPr="0012749B">
        <w:t xml:space="preserve">river management policy in place </w:t>
      </w:r>
      <w:r>
        <w:t xml:space="preserve">sometimes </w:t>
      </w:r>
      <w:r w:rsidRPr="0012749B">
        <w:t>prove</w:t>
      </w:r>
      <w:r>
        <w:t>s</w:t>
      </w:r>
      <w:r w:rsidRPr="0012749B">
        <w:t xml:space="preserve"> quite difficult</w:t>
      </w:r>
      <w:r>
        <w:t>.</w:t>
      </w:r>
    </w:p>
    <w:p w:rsidR="00D73426" w:rsidP="00D73426">
      <w:pPr>
        <w:pStyle w:val="Answer"/>
      </w:pPr>
      <w:r w:rsidRPr="0012749B">
        <w:rPr>
          <w:b/>
          <w:i/>
        </w:rPr>
        <w:t>Emma Howard Boyd:</w:t>
      </w:r>
      <w:r>
        <w:t xml:space="preserve"> T</w:t>
      </w:r>
      <w:r w:rsidRPr="00B9757E">
        <w:t>his is where we have a strategic overview at the Environment Agency</w:t>
      </w:r>
      <w:r>
        <w:t>. O</w:t>
      </w:r>
      <w:r w:rsidRPr="00B9757E">
        <w:t>ur flood strategy</w:t>
      </w:r>
      <w:r>
        <w:t>,</w:t>
      </w:r>
      <w:r w:rsidRPr="00B9757E">
        <w:t xml:space="preserve"> which goes to 2100 and</w:t>
      </w:r>
      <w:r>
        <w:t xml:space="preserve"> is </w:t>
      </w:r>
      <w:r w:rsidRPr="00B9757E">
        <w:t>broken down into five-year segments</w:t>
      </w:r>
      <w:r>
        <w:t>,</w:t>
      </w:r>
      <w:r w:rsidRPr="00B9757E">
        <w:t xml:space="preserve"> sets out very clearly how we work with different risk management authorities to make sure that the balance is right and </w:t>
      </w:r>
      <w:r>
        <w:t>that we see</w:t>
      </w:r>
      <w:r w:rsidRPr="00B9757E">
        <w:t xml:space="preserve"> progress in line with the budget</w:t>
      </w:r>
      <w:r>
        <w:t xml:space="preserve">s </w:t>
      </w:r>
      <w:r w:rsidRPr="00B9757E">
        <w:t>we have secured</w:t>
      </w:r>
      <w:r>
        <w:t xml:space="preserve">. We are working on this </w:t>
      </w:r>
      <w:r w:rsidRPr="00B9757E">
        <w:t>very carefully to make sure</w:t>
      </w:r>
      <w:r>
        <w:t xml:space="preserve"> that</w:t>
      </w:r>
      <w:r w:rsidRPr="00B9757E">
        <w:t xml:space="preserve"> it is clear who has responsibility</w:t>
      </w:r>
      <w:r>
        <w:t xml:space="preserve"> for</w:t>
      </w:r>
      <w:r w:rsidRPr="00B9757E">
        <w:t xml:space="preserve"> delivering the flood schemes for which</w:t>
      </w:r>
      <w:r>
        <w:t xml:space="preserve"> </w:t>
      </w:r>
      <w:r w:rsidRPr="00B9757E">
        <w:t>we have investment</w:t>
      </w:r>
      <w:r>
        <w:t>.</w:t>
      </w:r>
    </w:p>
    <w:p w:rsidR="00D73426" w:rsidP="00D73426">
      <w:pPr>
        <w:pStyle w:val="Answer"/>
      </w:pPr>
      <w:r>
        <w:t>For t</w:t>
      </w:r>
      <w:r w:rsidRPr="00B9757E">
        <w:t>he current five</w:t>
      </w:r>
      <w:r>
        <w:t>-</w:t>
      </w:r>
      <w:r w:rsidRPr="00B9757E">
        <w:t>year</w:t>
      </w:r>
      <w:r>
        <w:t xml:space="preserve"> period w</w:t>
      </w:r>
      <w:r w:rsidRPr="00B9757E">
        <w:t>e have just started</w:t>
      </w:r>
      <w:r>
        <w:t>,</w:t>
      </w:r>
      <w:r w:rsidRPr="00B9757E">
        <w:t xml:space="preserve"> far more of the</w:t>
      </w:r>
      <w:r>
        <w:t xml:space="preserve"> projects</w:t>
      </w:r>
      <w:r w:rsidRPr="00B9757E">
        <w:t xml:space="preserve"> are the responsibility of local authorities</w:t>
      </w:r>
      <w:r>
        <w:t>. A</w:t>
      </w:r>
      <w:r w:rsidRPr="00B9757E">
        <w:t>gain</w:t>
      </w:r>
      <w:r>
        <w:t>,</w:t>
      </w:r>
      <w:r w:rsidRPr="00B9757E">
        <w:t xml:space="preserve"> we have strategic overview</w:t>
      </w:r>
      <w:r>
        <w:t>,</w:t>
      </w:r>
      <w:r w:rsidRPr="00B9757E">
        <w:t xml:space="preserve"> working with the different risk management authorities</w:t>
      </w:r>
      <w:r>
        <w:t>,</w:t>
      </w:r>
      <w:r w:rsidRPr="00B9757E">
        <w:t xml:space="preserve"> to make sure that the schemes are put in place</w:t>
      </w:r>
      <w:r>
        <w:t xml:space="preserve">. That </w:t>
      </w:r>
      <w:r w:rsidRPr="00B9757E">
        <w:t>involves anything and everything from gr</w:t>
      </w:r>
      <w:r>
        <w:t>ey</w:t>
      </w:r>
      <w:r w:rsidRPr="00B9757E">
        <w:t xml:space="preserve"> infrastructure to natural schemes </w:t>
      </w:r>
      <w:r>
        <w:t>and</w:t>
      </w:r>
      <w:r w:rsidRPr="00B9757E">
        <w:t xml:space="preserve"> property</w:t>
      </w:r>
      <w:r>
        <w:noBreakHyphen/>
      </w:r>
      <w:r w:rsidRPr="00B9757E">
        <w:t>level resilience.</w:t>
      </w:r>
    </w:p>
    <w:p w:rsidR="00D73426" w:rsidP="00D73426">
      <w:pPr>
        <w:pStyle w:val="Remark"/>
      </w:pPr>
      <w:r w:rsidRPr="00FE6419">
        <w:rPr>
          <w:b/>
        </w:rPr>
        <w:t>Lord Dannatt:</w:t>
      </w:r>
      <w:r>
        <w:t xml:space="preserve"> </w:t>
      </w:r>
      <w:r w:rsidRPr="00B9757E">
        <w:t>Given</w:t>
      </w:r>
      <w:r>
        <w:t xml:space="preserve"> that </w:t>
      </w:r>
      <w:r w:rsidRPr="00B9757E">
        <w:t xml:space="preserve">you have </w:t>
      </w:r>
      <w:r>
        <w:t xml:space="preserve">the </w:t>
      </w:r>
      <w:r w:rsidRPr="00B9757E">
        <w:t>overall responsibility, do you feel you have enough enforcement powers</w:t>
      </w:r>
      <w:r w:rsidRPr="00830113">
        <w:t xml:space="preserve"> </w:t>
      </w:r>
      <w:r>
        <w:t>t</w:t>
      </w:r>
      <w:r w:rsidRPr="00830113">
        <w:t>o make other risk managers fall in line and do what you need them to do?</w:t>
      </w:r>
    </w:p>
    <w:p w:rsidR="00D73426" w:rsidP="00D73426">
      <w:pPr>
        <w:pStyle w:val="Answer"/>
      </w:pPr>
      <w:r w:rsidRPr="00830113">
        <w:rPr>
          <w:b/>
          <w:i/>
        </w:rPr>
        <w:t>Emma Howard Boyd:</w:t>
      </w:r>
      <w:r>
        <w:t xml:space="preserve"> On</w:t>
      </w:r>
      <w:r w:rsidRPr="00830113">
        <w:t xml:space="preserve"> our flood programme</w:t>
      </w:r>
      <w:r>
        <w:t>,</w:t>
      </w:r>
      <w:r w:rsidRPr="00830113">
        <w:t xml:space="preserve"> it is quite clear </w:t>
      </w:r>
      <w:r>
        <w:t xml:space="preserve">that </w:t>
      </w:r>
      <w:r w:rsidRPr="00830113">
        <w:t xml:space="preserve">we are working together </w:t>
      </w:r>
      <w:r>
        <w:t>on</w:t>
      </w:r>
      <w:r w:rsidRPr="00830113">
        <w:t xml:space="preserve"> the delivery of the scheme. Where we need to look more broadly at climate resilience is </w:t>
      </w:r>
      <w:r w:rsidR="00A26732">
        <w:t>all</w:t>
      </w:r>
      <w:r w:rsidRPr="00830113">
        <w:t xml:space="preserve"> the other infrastructure that exists to make sure that </w:t>
      </w:r>
      <w:r>
        <w:t>i</w:t>
      </w:r>
      <w:r w:rsidRPr="00830113">
        <w:t xml:space="preserve">t is prepared for the </w:t>
      </w:r>
      <w:r>
        <w:t>climate</w:t>
      </w:r>
      <w:r w:rsidRPr="00830113">
        <w:t xml:space="preserve"> change </w:t>
      </w:r>
      <w:r w:rsidR="009C28AA">
        <w:t xml:space="preserve">that </w:t>
      </w:r>
      <w:r w:rsidRPr="00830113">
        <w:t>we are beginning to see. Th</w:t>
      </w:r>
      <w:r>
        <w:t>at</w:t>
      </w:r>
      <w:r w:rsidRPr="00830113">
        <w:t xml:space="preserve"> is where we need </w:t>
      </w:r>
      <w:r>
        <w:t xml:space="preserve">to </w:t>
      </w:r>
      <w:r w:rsidRPr="00830113">
        <w:t>work more closely with other regulators</w:t>
      </w:r>
      <w:r>
        <w:t>,</w:t>
      </w:r>
      <w:r w:rsidRPr="00830113">
        <w:t xml:space="preserve"> as well as </w:t>
      </w:r>
      <w:r>
        <w:t xml:space="preserve">with </w:t>
      </w:r>
      <w:r w:rsidRPr="00830113">
        <w:t>operators.</w:t>
      </w:r>
      <w:r>
        <w:t xml:space="preserve"> </w:t>
      </w:r>
      <w:r w:rsidR="009C28AA">
        <w:t>N</w:t>
      </w:r>
      <w:r w:rsidRPr="00830113">
        <w:t>ext month I have a visit with the chair</w:t>
      </w:r>
      <w:r>
        <w:t>s</w:t>
      </w:r>
      <w:r w:rsidRPr="00830113">
        <w:t xml:space="preserve"> of the </w:t>
      </w:r>
      <w:r>
        <w:t>O</w:t>
      </w:r>
      <w:r w:rsidRPr="00830113">
        <w:t xml:space="preserve">ffice for </w:t>
      </w:r>
      <w:r>
        <w:t>N</w:t>
      </w:r>
      <w:r w:rsidRPr="00830113">
        <w:t xml:space="preserve">uclear </w:t>
      </w:r>
      <w:r>
        <w:t>R</w:t>
      </w:r>
      <w:r w:rsidRPr="00830113">
        <w:t>egulation and</w:t>
      </w:r>
      <w:r>
        <w:t xml:space="preserve"> </w:t>
      </w:r>
      <w:r w:rsidRPr="00830113">
        <w:t>the</w:t>
      </w:r>
      <w:r>
        <w:t xml:space="preserve"> H</w:t>
      </w:r>
      <w:r w:rsidRPr="00830113">
        <w:t xml:space="preserve">ealth and </w:t>
      </w:r>
      <w:r>
        <w:t>Sa</w:t>
      </w:r>
      <w:r w:rsidRPr="00830113">
        <w:t xml:space="preserve">fety </w:t>
      </w:r>
      <w:r>
        <w:t>E</w:t>
      </w:r>
      <w:r w:rsidRPr="00830113">
        <w:t xml:space="preserve">xecutive at a nuclear site to look at some of the work we need to do together on the climate change agenda. I welcome the way we are beginning to work more closely to make sure </w:t>
      </w:r>
      <w:r>
        <w:t xml:space="preserve">that </w:t>
      </w:r>
      <w:r w:rsidRPr="00830113">
        <w:t>we get this right and get ahead of climate change</w:t>
      </w:r>
      <w:r>
        <w:t>. W</w:t>
      </w:r>
      <w:r w:rsidRPr="00830113">
        <w:t>hat is so great about your inquiry is that it is getting ahead of the climate change that we are now beginning to see.</w:t>
      </w:r>
    </w:p>
    <w:p w:rsidR="00D73426" w:rsidP="00D73426">
      <w:pPr>
        <w:pStyle w:val="Remark"/>
      </w:pPr>
      <w:r w:rsidRPr="00BD5E27">
        <w:rPr>
          <w:b/>
        </w:rPr>
        <w:t>The Chair:</w:t>
      </w:r>
      <w:r>
        <w:t xml:space="preserve"> We hope so.</w:t>
      </w:r>
    </w:p>
    <w:p w:rsidR="00D73426" w:rsidP="00D73426">
      <w:pPr>
        <w:pStyle w:val="Remark"/>
      </w:pPr>
      <w:r w:rsidRPr="00C2630C">
        <w:rPr>
          <w:b/>
        </w:rPr>
        <w:t>Lord Dannatt:</w:t>
      </w:r>
      <w:r>
        <w:t xml:space="preserve"> </w:t>
      </w:r>
      <w:r w:rsidRPr="00830113">
        <w:t>I observe that you</w:t>
      </w:r>
      <w:r>
        <w:t xml:space="preserve"> a</w:t>
      </w:r>
      <w:r w:rsidRPr="00830113">
        <w:t xml:space="preserve">re making a very powerful case for </w:t>
      </w:r>
      <w:r w:rsidRPr="00830113">
        <w:t>collaboration</w:t>
      </w:r>
      <w:r>
        <w:t xml:space="preserve"> to bring</w:t>
      </w:r>
      <w:r w:rsidRPr="00830113">
        <w:t xml:space="preserve"> </w:t>
      </w:r>
      <w:r w:rsidR="00A26732">
        <w:t>all</w:t>
      </w:r>
      <w:r w:rsidRPr="00830113">
        <w:t xml:space="preserve"> the</w:t>
      </w:r>
      <w:r>
        <w:t xml:space="preserve"> various agencies</w:t>
      </w:r>
      <w:r w:rsidRPr="00830113">
        <w:t xml:space="preserve"> together</w:t>
      </w:r>
      <w:r>
        <w:t>. If</w:t>
      </w:r>
      <w:r w:rsidRPr="00830113">
        <w:t xml:space="preserve"> we stovepipe it</w:t>
      </w:r>
      <w:r>
        <w:t>,</w:t>
      </w:r>
      <w:r w:rsidRPr="00830113">
        <w:t xml:space="preserve"> we will have elegant solutions in some places </w:t>
      </w:r>
      <w:r>
        <w:t>that</w:t>
      </w:r>
      <w:r w:rsidRPr="00830113">
        <w:t xml:space="preserve"> are not comprehensive</w:t>
      </w:r>
      <w:r>
        <w:t>.</w:t>
      </w:r>
    </w:p>
    <w:p w:rsidR="00D73426" w:rsidP="00D73426">
      <w:pPr>
        <w:pStyle w:val="Answer"/>
      </w:pPr>
      <w:r w:rsidRPr="00830113">
        <w:rPr>
          <w:b/>
          <w:i/>
        </w:rPr>
        <w:t>Emma Howard Boyd:</w:t>
      </w:r>
      <w:r>
        <w:t xml:space="preserve"> How we </w:t>
      </w:r>
      <w:r w:rsidRPr="00830113">
        <w:t>work is very complex</w:t>
      </w:r>
      <w:r>
        <w:t>. In p</w:t>
      </w:r>
      <w:r w:rsidRPr="00830113">
        <w:t>articular</w:t>
      </w:r>
      <w:r>
        <w:t>,</w:t>
      </w:r>
      <w:r w:rsidRPr="00830113">
        <w:t xml:space="preserve"> as </w:t>
      </w:r>
      <w:r>
        <w:t>we</w:t>
      </w:r>
      <w:r w:rsidRPr="00830113">
        <w:t xml:space="preserve"> see the integrated impact of the different storms</w:t>
      </w:r>
      <w:r>
        <w:t>, in the l</w:t>
      </w:r>
      <w:r w:rsidRPr="00830113">
        <w:t xml:space="preserve">ast three </w:t>
      </w:r>
      <w:r>
        <w:t xml:space="preserve">storms </w:t>
      </w:r>
      <w:r w:rsidRPr="00830113">
        <w:t xml:space="preserve">we have </w:t>
      </w:r>
      <w:r>
        <w:t xml:space="preserve">had </w:t>
      </w:r>
      <w:r w:rsidRPr="00830113">
        <w:t xml:space="preserve">winds </w:t>
      </w:r>
      <w:r>
        <w:t>and</w:t>
      </w:r>
      <w:r w:rsidRPr="00830113">
        <w:t xml:space="preserve"> flooding</w:t>
      </w:r>
      <w:r>
        <w:t>. In b</w:t>
      </w:r>
      <w:r w:rsidRPr="00830113">
        <w:t xml:space="preserve">ringing all </w:t>
      </w:r>
      <w:r>
        <w:t xml:space="preserve">that </w:t>
      </w:r>
      <w:r w:rsidRPr="00830113">
        <w:t xml:space="preserve">together so </w:t>
      </w:r>
      <w:r>
        <w:t xml:space="preserve">that </w:t>
      </w:r>
      <w:r w:rsidRPr="00830113">
        <w:t>our own incident response is resilient to the type</w:t>
      </w:r>
      <w:r>
        <w:t>s</w:t>
      </w:r>
      <w:r w:rsidRPr="00830113">
        <w:t xml:space="preserve"> of climate events we are experiencing</w:t>
      </w:r>
      <w:r>
        <w:t>, we</w:t>
      </w:r>
      <w:r w:rsidRPr="00830113">
        <w:t xml:space="preserve"> are hugely relian</w:t>
      </w:r>
      <w:r>
        <w:t>t</w:t>
      </w:r>
      <w:r w:rsidRPr="00830113">
        <w:t xml:space="preserve"> on electricity </w:t>
      </w:r>
      <w:r>
        <w:t>for</w:t>
      </w:r>
      <w:r w:rsidRPr="00830113">
        <w:t xml:space="preserve"> warning and informing</w:t>
      </w:r>
      <w:r>
        <w:t xml:space="preserve"> and for s</w:t>
      </w:r>
      <w:r w:rsidRPr="00830113">
        <w:t xml:space="preserve">ome of the work </w:t>
      </w:r>
      <w:r>
        <w:t>on</w:t>
      </w:r>
      <w:r w:rsidRPr="00830113">
        <w:t xml:space="preserve"> our infrastructure </w:t>
      </w:r>
      <w:r>
        <w:t xml:space="preserve">that </w:t>
      </w:r>
      <w:r w:rsidRPr="00830113">
        <w:t>we are responsibl</w:t>
      </w:r>
      <w:r>
        <w:t>e for. We</w:t>
      </w:r>
      <w:r w:rsidRPr="00830113">
        <w:t xml:space="preserve"> need to make sure not only </w:t>
      </w:r>
      <w:r>
        <w:t xml:space="preserve">that we </w:t>
      </w:r>
      <w:r w:rsidRPr="00830113">
        <w:t>are there to work on flooding</w:t>
      </w:r>
      <w:r>
        <w:t>,</w:t>
      </w:r>
      <w:r w:rsidRPr="00830113">
        <w:t xml:space="preserve"> but that we can do </w:t>
      </w:r>
      <w:r>
        <w:t>i</w:t>
      </w:r>
      <w:r w:rsidRPr="00830113">
        <w:t>t in a resilient way.</w:t>
      </w:r>
    </w:p>
    <w:p w:rsidR="00D73426" w:rsidP="00D73426">
      <w:pPr>
        <w:pStyle w:val="Question"/>
      </w:pPr>
      <w:r>
        <w:rPr>
          <w:b/>
        </w:rPr>
        <w:t>Viscount Stansgate</w:t>
      </w:r>
      <w:r w:rsidRPr="00830113">
        <w:rPr>
          <w:b/>
        </w:rPr>
        <w:t>:</w:t>
      </w:r>
      <w:r>
        <w:t xml:space="preserve"> W</w:t>
      </w:r>
      <w:r w:rsidRPr="00830113">
        <w:t xml:space="preserve">e have been told that over the </w:t>
      </w:r>
      <w:r>
        <w:t>l</w:t>
      </w:r>
      <w:r w:rsidRPr="00830113">
        <w:t>ast few decades</w:t>
      </w:r>
      <w:r w:rsidRPr="00751506">
        <w:t xml:space="preserve"> the key focus of regulators has been to try to keep down consumer prices. Has that been the case? Has </w:t>
      </w:r>
      <w:r>
        <w:t>i</w:t>
      </w:r>
      <w:r w:rsidRPr="00751506">
        <w:t xml:space="preserve">t been to the detriment of climate adaptation and resilience? </w:t>
      </w:r>
      <w:r>
        <w:t>In t</w:t>
      </w:r>
      <w:r w:rsidRPr="00751506">
        <w:t>he context of current concerns about utility bills and the cost of living</w:t>
      </w:r>
      <w:r>
        <w:t>,</w:t>
      </w:r>
      <w:r w:rsidRPr="00751506">
        <w:t xml:space="preserve"> is significant government investment required to ensure that resilience investments are made, </w:t>
      </w:r>
      <w:r>
        <w:t xml:space="preserve">or </w:t>
      </w:r>
      <w:r w:rsidRPr="00751506">
        <w:t>are there other ways</w:t>
      </w:r>
      <w:r>
        <w:t>, in your view,</w:t>
      </w:r>
      <w:r w:rsidRPr="00751506">
        <w:t xml:space="preserve"> </w:t>
      </w:r>
      <w:r w:rsidR="00BC6C28">
        <w:t>in which</w:t>
      </w:r>
      <w:r w:rsidRPr="00751506">
        <w:t xml:space="preserve"> you can incentivise</w:t>
      </w:r>
      <w:r>
        <w:t xml:space="preserve"> investment</w:t>
      </w:r>
      <w:r w:rsidRPr="00751506">
        <w:t xml:space="preserve"> by operators without hitting consumers?</w:t>
      </w:r>
    </w:p>
    <w:p w:rsidR="00D73426" w:rsidP="00D73426">
      <w:pPr>
        <w:pStyle w:val="Answer"/>
      </w:pPr>
      <w:r w:rsidRPr="00AB131B">
        <w:rPr>
          <w:b/>
          <w:i/>
        </w:rPr>
        <w:t>Steve Fletcher:</w:t>
      </w:r>
      <w:r>
        <w:t xml:space="preserve"> </w:t>
      </w:r>
      <w:r w:rsidRPr="00AB131B">
        <w:t>Yes. The regulator has been driving down cost</w:t>
      </w:r>
      <w:r>
        <w:t>s</w:t>
      </w:r>
      <w:r w:rsidRPr="00AB131B">
        <w:t xml:space="preserve"> and </w:t>
      </w:r>
      <w:r>
        <w:t xml:space="preserve">encouraging </w:t>
      </w:r>
      <w:r w:rsidRPr="00AB131B">
        <w:t>efficiency</w:t>
      </w:r>
      <w:r>
        <w:t>,</w:t>
      </w:r>
      <w:r w:rsidRPr="00AB131B">
        <w:t xml:space="preserve"> justifiably so</w:t>
      </w:r>
      <w:r>
        <w:t>,</w:t>
      </w:r>
      <w:r w:rsidRPr="00AB131B">
        <w:t xml:space="preserve"> and will continue to do so, especially after the pandemic. Has that been detrimental to climate change adaptation? No. </w:t>
      </w:r>
      <w:r>
        <w:t>D</w:t>
      </w:r>
      <w:r w:rsidRPr="00AB131B">
        <w:t>epend</w:t>
      </w:r>
      <w:r>
        <w:t>ence</w:t>
      </w:r>
      <w:r w:rsidRPr="00AB131B">
        <w:t xml:space="preserve"> on the funds available do</w:t>
      </w:r>
      <w:r>
        <w:t xml:space="preserve">es not mean that </w:t>
      </w:r>
      <w:r w:rsidRPr="00AB131B">
        <w:t xml:space="preserve">you cannot be adapting. </w:t>
      </w:r>
      <w:r w:rsidR="00DF75EC">
        <w:t>You can</w:t>
      </w:r>
      <w:r w:rsidRPr="00AB131B">
        <w:t xml:space="preserve"> adapt with the funds that you have available.</w:t>
      </w:r>
    </w:p>
    <w:p w:rsidR="00D73426" w:rsidP="00D73426">
      <w:pPr>
        <w:pStyle w:val="Answer"/>
      </w:pPr>
      <w:r>
        <w:t xml:space="preserve">On the </w:t>
      </w:r>
      <w:r w:rsidRPr="00AB131B">
        <w:t>technological advancements and collaboration</w:t>
      </w:r>
      <w:r>
        <w:t>s</w:t>
      </w:r>
      <w:r w:rsidRPr="00AB131B">
        <w:t xml:space="preserve"> that exist</w:t>
      </w:r>
      <w:r>
        <w:t xml:space="preserve">, more </w:t>
      </w:r>
      <w:r w:rsidRPr="00AB131B">
        <w:t>natural capital investment</w:t>
      </w:r>
      <w:r>
        <w:t>,</w:t>
      </w:r>
      <w:r w:rsidRPr="00AB131B">
        <w:t xml:space="preserve"> or hard infrastructure</w:t>
      </w:r>
      <w:r>
        <w:t>,</w:t>
      </w:r>
      <w:r w:rsidRPr="00AB131B">
        <w:t xml:space="preserve"> is </w:t>
      </w:r>
      <w:r>
        <w:t xml:space="preserve">a </w:t>
      </w:r>
      <w:r w:rsidRPr="00AB131B">
        <w:t xml:space="preserve">good </w:t>
      </w:r>
      <w:r>
        <w:t xml:space="preserve">and </w:t>
      </w:r>
      <w:r w:rsidRPr="00AB131B">
        <w:t>efficient way of achieving additional resilience. I mention</w:t>
      </w:r>
      <w:r>
        <w:t>ed</w:t>
      </w:r>
      <w:r w:rsidRPr="00AB131B">
        <w:t xml:space="preserve"> earlier that back in 2013 we demanded that Network Rail produce its</w:t>
      </w:r>
      <w:r>
        <w:t xml:space="preserve"> WRCCA </w:t>
      </w:r>
      <w:r w:rsidRPr="00AB131B">
        <w:t xml:space="preserve">plans and that </w:t>
      </w:r>
      <w:r>
        <w:t xml:space="preserve">we </w:t>
      </w:r>
      <w:r w:rsidRPr="00AB131B">
        <w:t>encouraged</w:t>
      </w:r>
      <w:r>
        <w:t xml:space="preserve"> </w:t>
      </w:r>
      <w:r w:rsidRPr="00AB131B">
        <w:t>further investment in particular assets</w:t>
      </w:r>
      <w:r>
        <w:t>,</w:t>
      </w:r>
      <w:r w:rsidRPr="00AB131B">
        <w:t xml:space="preserve"> such as</w:t>
      </w:r>
      <w:r>
        <w:t xml:space="preserve"> </w:t>
      </w:r>
      <w:r w:rsidRPr="00AB131B">
        <w:t>earthworks and drainage</w:t>
      </w:r>
      <w:r>
        <w:t xml:space="preserve">, but at the very </w:t>
      </w:r>
      <w:r w:rsidRPr="00AB131B">
        <w:t>same time we have driven Network Rail to be more efficient and to do things faster and more efficiently</w:t>
      </w:r>
      <w:r>
        <w:t>. W</w:t>
      </w:r>
      <w:r w:rsidRPr="00AB131B">
        <w:t xml:space="preserve">e will continue to do that and encourage </w:t>
      </w:r>
      <w:r>
        <w:t>the inclusion of</w:t>
      </w:r>
      <w:r w:rsidRPr="00457416">
        <w:t xml:space="preserve"> </w:t>
      </w:r>
      <w:r w:rsidRPr="00AB131B">
        <w:t xml:space="preserve">adaptation </w:t>
      </w:r>
      <w:r>
        <w:t>at</w:t>
      </w:r>
      <w:r w:rsidRPr="00AB131B">
        <w:t xml:space="preserve"> </w:t>
      </w:r>
      <w:r>
        <w:t>the</w:t>
      </w:r>
      <w:r w:rsidRPr="00AB131B">
        <w:t xml:space="preserve"> core </w:t>
      </w:r>
      <w:r>
        <w:t>of</w:t>
      </w:r>
      <w:r w:rsidRPr="00AB131B">
        <w:t xml:space="preserve"> the work that is delivered.</w:t>
      </w:r>
    </w:p>
    <w:p w:rsidR="00D73426" w:rsidP="00D73426">
      <w:pPr>
        <w:pStyle w:val="Answer"/>
      </w:pPr>
      <w:r w:rsidRPr="00AB131B">
        <w:rPr>
          <w:b/>
          <w:i/>
        </w:rPr>
        <w:t xml:space="preserve">Dr </w:t>
      </w:r>
      <w:r>
        <w:rPr>
          <w:b/>
          <w:i/>
        </w:rPr>
        <w:t xml:space="preserve">Charlotte </w:t>
      </w:r>
      <w:r w:rsidRPr="00AB131B">
        <w:rPr>
          <w:b/>
          <w:i/>
        </w:rPr>
        <w:t>Ramsay:</w:t>
      </w:r>
      <w:r>
        <w:t xml:space="preserve"> </w:t>
      </w:r>
      <w:r w:rsidRPr="00AB131B">
        <w:t xml:space="preserve">From an energy perspective, I echo </w:t>
      </w:r>
      <w:r>
        <w:t>Steve’s</w:t>
      </w:r>
      <w:r w:rsidRPr="00AB131B">
        <w:t xml:space="preserve"> response</w:t>
      </w:r>
      <w:r>
        <w:t>s</w:t>
      </w:r>
      <w:r w:rsidRPr="00AB131B">
        <w:t xml:space="preserve">. </w:t>
      </w:r>
      <w:r>
        <w:t>K</w:t>
      </w:r>
      <w:r w:rsidRPr="00AB131B">
        <w:t xml:space="preserve">eeping prices down has </w:t>
      </w:r>
      <w:r>
        <w:t xml:space="preserve">absolutely </w:t>
      </w:r>
      <w:r w:rsidRPr="00AB131B">
        <w:t>been a focus</w:t>
      </w:r>
      <w:r>
        <w:t xml:space="preserve">, </w:t>
      </w:r>
      <w:r w:rsidRPr="00AB131B">
        <w:t>making sure</w:t>
      </w:r>
      <w:r>
        <w:t xml:space="preserve"> that</w:t>
      </w:r>
      <w:r w:rsidRPr="00AB131B">
        <w:t xml:space="preserve"> infrastructure is delivered at the lowest cost to consumers</w:t>
      </w:r>
      <w:r>
        <w:t>, but</w:t>
      </w:r>
      <w:r w:rsidRPr="00AB131B">
        <w:t xml:space="preserve"> </w:t>
      </w:r>
      <w:r>
        <w:t>i</w:t>
      </w:r>
      <w:r w:rsidRPr="00AB131B">
        <w:t>t has not been at the expense of delivering infrastructure that is fit for purpose, including resilience. I think I said in</w:t>
      </w:r>
      <w:r>
        <w:t xml:space="preserve"> </w:t>
      </w:r>
      <w:r w:rsidRPr="00AB131B">
        <w:t>previous response</w:t>
      </w:r>
      <w:r>
        <w:t>s</w:t>
      </w:r>
      <w:r w:rsidRPr="00AB131B">
        <w:t xml:space="preserve"> that resilience </w:t>
      </w:r>
      <w:r>
        <w:t xml:space="preserve">has been </w:t>
      </w:r>
      <w:r w:rsidRPr="00AB131B">
        <w:t>one of the cornerstones o</w:t>
      </w:r>
      <w:r>
        <w:t>f our</w:t>
      </w:r>
      <w:r w:rsidRPr="00AB131B">
        <w:t xml:space="preserve"> regulatory price control approach for many years. The approach that we have taken in recent price controls has also been driving higher performance</w:t>
      </w:r>
      <w:r>
        <w:t>,</w:t>
      </w:r>
      <w:r w:rsidRPr="00AB131B">
        <w:t xml:space="preserve"> standards and </w:t>
      </w:r>
      <w:r>
        <w:t>re</w:t>
      </w:r>
      <w:r w:rsidRPr="00AB131B">
        <w:t>liability.</w:t>
      </w:r>
    </w:p>
    <w:p w:rsidR="00D73426" w:rsidP="00D73426">
      <w:pPr>
        <w:pStyle w:val="Answer"/>
      </w:pPr>
      <w:r w:rsidRPr="00AB131B">
        <w:t>That said, there is still room for improvement, adaptation and change</w:t>
      </w:r>
      <w:r>
        <w:t xml:space="preserve">, </w:t>
      </w:r>
      <w:r w:rsidRPr="00AB131B">
        <w:t xml:space="preserve">in particular the imperative for faster change and a faster response that may have begun in 2019 with the </w:t>
      </w:r>
      <w:r>
        <w:t>G</w:t>
      </w:r>
      <w:r w:rsidRPr="00AB131B">
        <w:t>overnment</w:t>
      </w:r>
      <w:r>
        <w:t>’</w:t>
      </w:r>
      <w:r w:rsidRPr="00AB131B">
        <w:t>s commitment to net zero</w:t>
      </w:r>
      <w:r>
        <w:t>. T</w:t>
      </w:r>
      <w:r w:rsidRPr="00AB131B">
        <w:t>he investigations a</w:t>
      </w:r>
      <w:r>
        <w:t>nd</w:t>
      </w:r>
      <w:r w:rsidRPr="00AB131B">
        <w:t xml:space="preserve"> things that followed from that have shown us that we need to continue to make sure that our regulatory framework</w:t>
      </w:r>
      <w:r>
        <w:t xml:space="preserve">s </w:t>
      </w:r>
      <w:r w:rsidRPr="00AB131B">
        <w:t xml:space="preserve">are pushing </w:t>
      </w:r>
      <w:r w:rsidRPr="00AB131B">
        <w:t>for more and bette</w:t>
      </w:r>
      <w:r>
        <w:t>r. Y</w:t>
      </w:r>
      <w:r w:rsidRPr="00AB131B">
        <w:t>ou see that in the development of the distribution network operators</w:t>
      </w:r>
      <w:r>
        <w:t>’</w:t>
      </w:r>
      <w:r w:rsidRPr="00AB131B">
        <w:t xml:space="preserve"> price controls to include the climate resilience strategy</w:t>
      </w:r>
      <w:r>
        <w:t>,</w:t>
      </w:r>
      <w:r w:rsidRPr="00AB131B">
        <w:t xml:space="preserve"> which could w</w:t>
      </w:r>
      <w:r>
        <w:t>ell</w:t>
      </w:r>
      <w:r w:rsidRPr="00AB131B">
        <w:t xml:space="preserve"> be a step change in the way they approach climate resilience. As we learn things from this approach, we will roll it out to transmission networks</w:t>
      </w:r>
      <w:r>
        <w:t xml:space="preserve"> and</w:t>
      </w:r>
      <w:r w:rsidRPr="00AB131B">
        <w:t xml:space="preserve"> </w:t>
      </w:r>
      <w:r>
        <w:t>t</w:t>
      </w:r>
      <w:r w:rsidRPr="00AB131B">
        <w:t>o the system operators</w:t>
      </w:r>
      <w:r>
        <w:t>, and</w:t>
      </w:r>
      <w:r w:rsidRPr="00AB131B">
        <w:t xml:space="preserve"> learn </w:t>
      </w:r>
      <w:r>
        <w:t>lessons</w:t>
      </w:r>
      <w:r w:rsidRPr="00787A91">
        <w:t xml:space="preserve"> more broadly </w:t>
      </w:r>
      <w:r>
        <w:t xml:space="preserve">as to </w:t>
      </w:r>
      <w:r w:rsidRPr="00787A91">
        <w:t>how we can continue to adapt our approach</w:t>
      </w:r>
      <w:r>
        <w:t>.</w:t>
      </w:r>
    </w:p>
    <w:p w:rsidR="00D73426" w:rsidP="00D73426">
      <w:pPr>
        <w:pStyle w:val="Answer"/>
      </w:pPr>
      <w:r>
        <w:t>On t</w:t>
      </w:r>
      <w:r w:rsidRPr="00787A91">
        <w:t>he important point of who pays and how much all this</w:t>
      </w:r>
      <w:r>
        <w:t xml:space="preserve"> will</w:t>
      </w:r>
      <w:r w:rsidRPr="00787A91">
        <w:t xml:space="preserve"> cost</w:t>
      </w:r>
      <w:r>
        <w:t xml:space="preserve">, it </w:t>
      </w:r>
      <w:r w:rsidR="00305E00">
        <w:t>will</w:t>
      </w:r>
      <w:r>
        <w:t xml:space="preserve"> be </w:t>
      </w:r>
      <w:r w:rsidRPr="00787A91">
        <w:t>a challenge</w:t>
      </w:r>
      <w:r>
        <w:t xml:space="preserve"> because, given</w:t>
      </w:r>
      <w:r w:rsidRPr="00787A91">
        <w:t xml:space="preserve"> the demand for resilience to be there and how much is enough</w:t>
      </w:r>
      <w:r>
        <w:t>, p</w:t>
      </w:r>
      <w:r w:rsidRPr="00787A91">
        <w:t>eople</w:t>
      </w:r>
      <w:r>
        <w:t xml:space="preserve"> </w:t>
      </w:r>
      <w:r w:rsidRPr="00787A91">
        <w:t>in the energy sector do not want to</w:t>
      </w:r>
      <w:r>
        <w:t xml:space="preserve"> say that we will be off power,</w:t>
      </w:r>
      <w:r w:rsidRPr="00787A91">
        <w:t xml:space="preserve"> off grid</w:t>
      </w:r>
      <w:r w:rsidR="00305E00">
        <w:t>,</w:t>
      </w:r>
      <w:r w:rsidRPr="00787A91">
        <w:t xml:space="preserve"> for any</w:t>
      </w:r>
      <w:r>
        <w:t xml:space="preserve"> </w:t>
      </w:r>
      <w:r w:rsidRPr="00787A91">
        <w:t>time at all</w:t>
      </w:r>
      <w:r>
        <w:t>, but that obviously costs</w:t>
      </w:r>
      <w:r w:rsidRPr="00787A91">
        <w:t>. Understanding the trade</w:t>
      </w:r>
      <w:r>
        <w:t>-</w:t>
      </w:r>
      <w:r w:rsidRPr="00787A91">
        <w:t>off</w:t>
      </w:r>
      <w:r>
        <w:t>s</w:t>
      </w:r>
      <w:r w:rsidRPr="00787A91">
        <w:t xml:space="preserve"> that come from higher levels of resilience versus cost is incredibly important, but </w:t>
      </w:r>
      <w:r>
        <w:t xml:space="preserve">it is </w:t>
      </w:r>
      <w:r w:rsidRPr="00787A91">
        <w:t>also</w:t>
      </w:r>
      <w:r>
        <w:t xml:space="preserve"> about</w:t>
      </w:r>
      <w:r w:rsidRPr="00787A91">
        <w:t xml:space="preserve"> understanding the opportunities for working collectively</w:t>
      </w:r>
      <w:r>
        <w:t xml:space="preserve">. </w:t>
      </w:r>
      <w:r w:rsidR="00305E00">
        <w:t>There has been a</w:t>
      </w:r>
      <w:r>
        <w:t>n</w:t>
      </w:r>
      <w:r w:rsidRPr="00787A91">
        <w:t xml:space="preserve"> engaging conversation this afternoon a</w:t>
      </w:r>
      <w:r>
        <w:t>bout</w:t>
      </w:r>
      <w:r w:rsidRPr="00787A91">
        <w:t xml:space="preserve"> the potential for </w:t>
      </w:r>
      <w:r>
        <w:t xml:space="preserve">optimising and </w:t>
      </w:r>
      <w:r w:rsidRPr="00787A91">
        <w:t>reducing the overall cost by critical national infrastructure owners working together to find common solutions. There is absolutely space for that</w:t>
      </w:r>
      <w:r w:rsidR="00305E00">
        <w:t>,</w:t>
      </w:r>
      <w:r w:rsidRPr="00787A91">
        <w:t xml:space="preserve"> as well as</w:t>
      </w:r>
      <w:r>
        <w:t xml:space="preserve"> space</w:t>
      </w:r>
      <w:r w:rsidR="00305E00">
        <w:t xml:space="preserve"> </w:t>
      </w:r>
      <w:r>
        <w:t xml:space="preserve">for </w:t>
      </w:r>
      <w:r w:rsidRPr="00787A91">
        <w:t>a broader conversation with government</w:t>
      </w:r>
      <w:r w:rsidR="00305E00">
        <w:t>, as</w:t>
      </w:r>
      <w:r w:rsidRPr="00787A91" w:rsidR="00305E00">
        <w:t xml:space="preserve"> there must be</w:t>
      </w:r>
      <w:r w:rsidR="00305E00">
        <w:t>,</w:t>
      </w:r>
      <w:r w:rsidRPr="00787A91" w:rsidR="00305E00">
        <w:t xml:space="preserve"> </w:t>
      </w:r>
      <w:r w:rsidRPr="00787A91">
        <w:t>about what kind of risks we are prepared to take and the distribution</w:t>
      </w:r>
      <w:r>
        <w:t xml:space="preserve"> of costs.</w:t>
      </w:r>
    </w:p>
    <w:p w:rsidR="00D73426" w:rsidP="00D73426">
      <w:pPr>
        <w:pStyle w:val="Remark"/>
      </w:pPr>
      <w:r w:rsidRPr="0096708A">
        <w:rPr>
          <w:b/>
        </w:rPr>
        <w:t>Viscount Stansgate:</w:t>
      </w:r>
      <w:r>
        <w:t xml:space="preserve"> W</w:t>
      </w:r>
      <w:r w:rsidRPr="00787A91">
        <w:t>ho do you think should be paying for increased</w:t>
      </w:r>
      <w:r>
        <w:t xml:space="preserve"> CNI </w:t>
      </w:r>
      <w:r w:rsidRPr="00787A91">
        <w:t>resilience?</w:t>
      </w:r>
    </w:p>
    <w:p w:rsidR="00D73426" w:rsidP="00D73426">
      <w:pPr>
        <w:pStyle w:val="Answer"/>
      </w:pPr>
      <w:r w:rsidRPr="00787A91">
        <w:rPr>
          <w:b/>
          <w:i/>
        </w:rPr>
        <w:t xml:space="preserve">Dr </w:t>
      </w:r>
      <w:r>
        <w:rPr>
          <w:b/>
          <w:i/>
        </w:rPr>
        <w:t xml:space="preserve">Charlotte </w:t>
      </w:r>
      <w:r w:rsidRPr="00787A91">
        <w:rPr>
          <w:b/>
          <w:i/>
        </w:rPr>
        <w:t>Ramsay:</w:t>
      </w:r>
      <w:r>
        <w:t xml:space="preserve"> T</w:t>
      </w:r>
      <w:r w:rsidRPr="00787A91">
        <w:t>here is</w:t>
      </w:r>
      <w:r>
        <w:t xml:space="preserve"> probably</w:t>
      </w:r>
      <w:r w:rsidRPr="00787A91">
        <w:t xml:space="preserve"> </w:t>
      </w:r>
      <w:r>
        <w:t>a fuller</w:t>
      </w:r>
      <w:r w:rsidRPr="00787A91">
        <w:t xml:space="preserve"> discussion to be had. </w:t>
      </w:r>
      <w:r w:rsidR="009C6530">
        <w:t>E</w:t>
      </w:r>
      <w:r w:rsidRPr="00787A91">
        <w:t xml:space="preserve">nergy consumers </w:t>
      </w:r>
      <w:r w:rsidR="009C6530">
        <w:t xml:space="preserve">already </w:t>
      </w:r>
      <w:r w:rsidRPr="00787A91">
        <w:t xml:space="preserve">pay for resilience in their networks. </w:t>
      </w:r>
      <w:r>
        <w:t>We see</w:t>
      </w:r>
      <w:r w:rsidRPr="00787A91">
        <w:t xml:space="preserve"> climate resilience turning the dial on </w:t>
      </w:r>
      <w:r>
        <w:t>the</w:t>
      </w:r>
      <w:r w:rsidRPr="00787A91">
        <w:t xml:space="preserve"> type of resilience we need in that </w:t>
      </w:r>
      <w:r>
        <w:t>focus. U</w:t>
      </w:r>
      <w:r w:rsidRPr="00787A91">
        <w:t>ndoubtedly, a proportion of</w:t>
      </w:r>
      <w:r>
        <w:t xml:space="preserve"> the cost of</w:t>
      </w:r>
      <w:r w:rsidRPr="00787A91">
        <w:t xml:space="preserve"> resilience will come from energy consumers. We have also heard</w:t>
      </w:r>
      <w:r>
        <w:t xml:space="preserve"> </w:t>
      </w:r>
      <w:r w:rsidRPr="00FE55AD">
        <w:t>in</w:t>
      </w:r>
      <w:r>
        <w:t xml:space="preserve"> the</w:t>
      </w:r>
      <w:r w:rsidRPr="00FE55AD">
        <w:t xml:space="preserve"> discussion today how the power sector in particular is becoming an important component part of resilience in other parts of the sector, so who pays for that? Do we need added resilience in the power sector</w:t>
      </w:r>
      <w:r>
        <w:t xml:space="preserve"> because </w:t>
      </w:r>
      <w:r w:rsidRPr="00FE55AD">
        <w:t>water</w:t>
      </w:r>
      <w:r>
        <w:t>, say,</w:t>
      </w:r>
      <w:r w:rsidRPr="00FE55AD">
        <w:t xml:space="preserve"> requires a greater degree of reliability and resilience</w:t>
      </w:r>
      <w:r>
        <w:t>?</w:t>
      </w:r>
      <w:r w:rsidRPr="00FE55AD">
        <w:t xml:space="preserve"> Who </w:t>
      </w:r>
      <w:r>
        <w:t xml:space="preserve">then </w:t>
      </w:r>
      <w:r w:rsidRPr="00FE55AD">
        <w:t xml:space="preserve">pays becomes a question </w:t>
      </w:r>
      <w:r>
        <w:t xml:space="preserve">to </w:t>
      </w:r>
      <w:r w:rsidRPr="00FE55AD">
        <w:t xml:space="preserve">push back </w:t>
      </w:r>
      <w:r>
        <w:t xml:space="preserve">up to </w:t>
      </w:r>
      <w:r w:rsidRPr="00FE55AD">
        <w:t>government to see what is acceptable.</w:t>
      </w:r>
    </w:p>
    <w:p w:rsidR="00D73426" w:rsidP="00D73426">
      <w:pPr>
        <w:pStyle w:val="Answer"/>
      </w:pPr>
      <w:r w:rsidRPr="000E24C2">
        <w:rPr>
          <w:b/>
          <w:i/>
        </w:rPr>
        <w:t>Emma Howard Boyd:</w:t>
      </w:r>
      <w:r>
        <w:t xml:space="preserve"> With </w:t>
      </w:r>
      <w:r w:rsidRPr="000E24C2">
        <w:t>water companies, we have seen Thames Tideway</w:t>
      </w:r>
      <w:r>
        <w:t xml:space="preserve"> as an</w:t>
      </w:r>
      <w:r w:rsidRPr="000E24C2">
        <w:t xml:space="preserve"> example of </w:t>
      </w:r>
      <w:r>
        <w:t xml:space="preserve">the introduction of </w:t>
      </w:r>
      <w:r w:rsidRPr="000E24C2">
        <w:t>long-term funding for what is arguably a climate resilience project</w:t>
      </w:r>
      <w:r>
        <w:t>.</w:t>
      </w:r>
      <w:r w:rsidRPr="000E24C2">
        <w:t xml:space="preserve"> I am keen that we see an economic review of resilience</w:t>
      </w:r>
      <w:r w:rsidR="00183EC4">
        <w:t>,</w:t>
      </w:r>
      <w:r w:rsidRPr="000E24C2">
        <w:t xml:space="preserve"> because there is no doubt that</w:t>
      </w:r>
      <w:r>
        <w:t>,</w:t>
      </w:r>
      <w:r w:rsidRPr="000E24C2">
        <w:t xml:space="preserve"> if we do not build in climate resilience</w:t>
      </w:r>
      <w:r>
        <w:t>,</w:t>
      </w:r>
      <w:r w:rsidRPr="000E24C2">
        <w:t xml:space="preserve"> we will see more disruption to the services </w:t>
      </w:r>
      <w:r w:rsidR="00183EC4">
        <w:t xml:space="preserve">that </w:t>
      </w:r>
      <w:r w:rsidRPr="000E24C2">
        <w:t>we are talking about</w:t>
      </w:r>
      <w:r>
        <w:t xml:space="preserve"> and</w:t>
      </w:r>
      <w:r w:rsidRPr="000E24C2">
        <w:t xml:space="preserve"> more cost</w:t>
      </w:r>
      <w:r>
        <w:t>s, so the earlier climate resilience is embedded into our critical infrastructure, the better.</w:t>
      </w:r>
    </w:p>
    <w:p w:rsidR="00D73426" w:rsidP="00D73426">
      <w:pPr>
        <w:pStyle w:val="Answer"/>
      </w:pPr>
      <w:r>
        <w:t xml:space="preserve">To go </w:t>
      </w:r>
      <w:r w:rsidRPr="000E24C2">
        <w:t>back to the proposed infrastructure that is due to be built this decad</w:t>
      </w:r>
      <w:r>
        <w:t xml:space="preserve">e, if </w:t>
      </w:r>
      <w:r w:rsidRPr="000E24C2">
        <w:t>we embed</w:t>
      </w:r>
      <w:r>
        <w:t xml:space="preserve"> that</w:t>
      </w:r>
      <w:r w:rsidRPr="000E24C2">
        <w:t xml:space="preserve"> in an early part of the design it will cost far less than if we tack it on afterwards</w:t>
      </w:r>
      <w:r>
        <w:t>. U</w:t>
      </w:r>
      <w:r w:rsidRPr="000E24C2">
        <w:t>nderstanding the economic impact</w:t>
      </w:r>
      <w:r>
        <w:t xml:space="preserve">s of </w:t>
      </w:r>
      <w:r w:rsidRPr="000E24C2">
        <w:t>climate resilience</w:t>
      </w:r>
      <w:r>
        <w:t>,</w:t>
      </w:r>
      <w:r w:rsidRPr="000E24C2">
        <w:t xml:space="preserve"> or not</w:t>
      </w:r>
      <w:r>
        <w:t>,</w:t>
      </w:r>
      <w:r w:rsidRPr="000E24C2">
        <w:t xml:space="preserve"> is something I am very keen </w:t>
      </w:r>
      <w:r>
        <w:t xml:space="preserve">that </w:t>
      </w:r>
      <w:r w:rsidRPr="000E24C2">
        <w:t xml:space="preserve">the </w:t>
      </w:r>
      <w:r>
        <w:t>T</w:t>
      </w:r>
      <w:r w:rsidRPr="000E24C2">
        <w:t>reasury or</w:t>
      </w:r>
      <w:r>
        <w:t xml:space="preserve"> the</w:t>
      </w:r>
      <w:r w:rsidRPr="000E24C2">
        <w:t xml:space="preserve"> Cabinet Office</w:t>
      </w:r>
      <w:r>
        <w:t xml:space="preserve"> </w:t>
      </w:r>
      <w:r w:rsidRPr="000E24C2">
        <w:t>look into in detail.</w:t>
      </w:r>
    </w:p>
    <w:p w:rsidR="002F4951" w:rsidRPr="00396B56" w:rsidP="00D73426">
      <w:pPr>
        <w:pStyle w:val="Remark"/>
      </w:pPr>
      <w:r w:rsidRPr="00460486">
        <w:rPr>
          <w:b/>
        </w:rPr>
        <w:t>The Chair:</w:t>
      </w:r>
      <w:r>
        <w:t xml:space="preserve"> Thank you. </w:t>
      </w:r>
      <w:r w:rsidRPr="000E24C2">
        <w:t>I</w:t>
      </w:r>
      <w:r>
        <w:t xml:space="preserve"> am </w:t>
      </w:r>
      <w:r w:rsidRPr="000E24C2">
        <w:t>afraid we have lost our quorum. Thank you very much indeed for your evidence.</w:t>
      </w:r>
    </w:p>
    <w:sectPr w:rsidSect="00967A0C">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2040503050201020203"/>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8411315"/>
      <w:docPartObj>
        <w:docPartGallery w:val="Page Numbers (Top of Page)"/>
        <w:docPartUnique/>
      </w:docPartObj>
    </w:sdtPr>
    <w:sdtEndPr>
      <w:rPr>
        <w:noProof/>
      </w:rPr>
    </w:sdtEndPr>
    <w:sdtContent>
      <w:p w:rsidR="00E2018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20186"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7EAE418"/>
    <w:lvl w:ilvl="0">
      <w:start w:val="3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342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7255F"/>
    <w:rPr>
      <w:color w:val="605E5C"/>
      <w:shd w:val="clear" w:color="auto" w:fill="E1DFDD"/>
    </w:rPr>
  </w:style>
  <w:style w:type="paragraph" w:styleId="NormalWeb">
    <w:name w:val="Normal (Web)"/>
    <w:basedOn w:val="Normal"/>
    <w:uiPriority w:val="99"/>
    <w:semiHidden/>
    <w:unhideWhenUsed/>
    <w:rsid w:val="00BC2E36"/>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BC2E36"/>
    <w:pPr>
      <w:spacing w:after="0"/>
      <w:ind w:left="720"/>
      <w:contextualSpacing/>
      <w:jc w:val="left"/>
    </w:pPr>
    <w:rPr>
      <w:rFonts w:ascii="Minion Pro" w:eastAsia="Times New Roman" w:hAnsi="Minion Pro" w:cs="Times New Roman"/>
      <w:sz w:val="24"/>
      <w:szCs w:val="24"/>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locked/>
    <w:rsid w:val="00F5419E"/>
    <w:rPr>
      <w:rFonts w:ascii="Minion Pro" w:eastAsia="Times New Roman" w:hAnsi="Minion Pro"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A7C6A-4C95-4752-927C-9590C40CC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