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0784" w:rsidP="00CF0BBA">
      <w:pPr>
        <w:pStyle w:val="TitleCommittee0"/>
      </w:pPr>
      <w:sdt>
        <w:sdtPr>
          <w:alias w:val="CommitteeName"/>
          <w:tag w:val="CommitteeName"/>
          <w:id w:val="1869951332"/>
          <w:placeholder>
            <w:docPart w:val="E2736428412B47DCAA93E0A07D28D59B"/>
          </w:placeholder>
          <w:richText/>
        </w:sdtPr>
        <w:sdtContent>
          <w:r>
            <w:t>Justice Committee</w:t>
          </w:r>
        </w:sdtContent>
      </w:sdt>
    </w:p>
    <w:p w:rsidR="00020784" w:rsidP="00156A60">
      <w:pPr>
        <w:pStyle w:val="TitleInquiry0"/>
      </w:pPr>
      <w:r>
        <w:t xml:space="preserve">Oral evidence: </w:t>
      </w:r>
      <w:sdt>
        <w:sdtPr>
          <w:alias w:val="InquiryName"/>
          <w:tag w:val="InquiryName"/>
          <w:id w:val="377371847"/>
          <w:placeholder>
            <w:docPart w:val="E2736428412B47DCAA93E0A07D28D59B"/>
          </w:placeholder>
          <w:richText/>
        </w:sdtPr>
        <w:sdtContent>
          <w:r>
            <w:t>Fraud and the Justice System</w:t>
          </w:r>
        </w:sdtContent>
      </w:sdt>
      <w:r>
        <w:t xml:space="preserve">, HC </w:t>
      </w:r>
      <w:sdt>
        <w:sdtPr>
          <w:alias w:val="InquiryRefNo"/>
          <w:tag w:val="InquiryRefNo"/>
          <w:id w:val="-281725174"/>
          <w:placeholder>
            <w:docPart w:val="E2736428412B47DCAA93E0A07D28D59B"/>
          </w:placeholder>
          <w:richText/>
        </w:sdtPr>
        <w:sdtContent>
          <w:r>
            <w:t>961</w:t>
          </w:r>
        </w:sdtContent>
      </w:sdt>
    </w:p>
    <w:sdt>
      <w:sdtPr>
        <w:alias w:val="SittingDate"/>
        <w:tag w:val="SittingDate"/>
        <w:id w:val="-1160222926"/>
        <w:placeholder>
          <w:docPart w:val="E2736428412B47DCAA93E0A07D28D59B"/>
        </w:placeholder>
        <w:richText/>
      </w:sdtPr>
      <w:sdtContent>
        <w:p w:rsidR="00020784" w:rsidP="00156A60">
          <w:pPr>
            <w:pStyle w:val="Para"/>
          </w:pPr>
          <w:r>
            <w:t>Tuesday 22 February 2022</w:t>
          </w:r>
        </w:p>
      </w:sdtContent>
    </w:sdt>
    <w:p w:rsidR="00020784" w:rsidP="00156A60">
      <w:pPr>
        <w:pStyle w:val="Para"/>
      </w:pPr>
      <w:r>
        <w:t xml:space="preserve">Ordered by the House of </w:t>
      </w:r>
      <w:sdt>
        <w:sdtPr>
          <w:alias w:val="House"/>
          <w:tag w:val="House"/>
          <w:id w:val="809213435"/>
          <w:placeholder>
            <w:docPart w:val="E2736428412B47DCAA93E0A07D28D59B"/>
          </w:placeholder>
          <w:richText/>
        </w:sdtPr>
        <w:sdtContent>
          <w:r w:rsidRPr="00615759">
            <w:t>Commons</w:t>
          </w:r>
        </w:sdtContent>
      </w:sdt>
      <w:r w:rsidRPr="00615759">
        <w:t xml:space="preserve"> to be published on </w:t>
      </w:r>
      <w:sdt>
        <w:sdtPr>
          <w:alias w:val="PublishDate"/>
          <w:tag w:val="PublishDate"/>
          <w:id w:val="217021599"/>
          <w:placeholder>
            <w:docPart w:val="E2736428412B47DCAA93E0A07D28D59B"/>
          </w:placeholder>
          <w:richText/>
        </w:sdtPr>
        <w:sdtContent>
          <w:r>
            <w:t>22 February 2022</w:t>
          </w:r>
        </w:sdtContent>
      </w:sdt>
      <w:r w:rsidRPr="00615759">
        <w:t>.</w:t>
      </w:r>
    </w:p>
    <w:p w:rsidR="00020784" w:rsidP="00421864">
      <w:pPr>
        <w:pStyle w:val="Para"/>
      </w:pPr>
      <w:r>
        <w:fldChar w:fldCharType="begin"/>
      </w:r>
      <w:r>
        <w:instrText xml:space="preserve"> HYPERLINK "https://www.parliamentlive.tv/Event/Index/c7c7f435-40fe-475d-820b-1837b96720a9" </w:instrText>
      </w:r>
      <w:r>
        <w:fldChar w:fldCharType="separate"/>
      </w:r>
      <w:sdt>
        <w:sdtPr>
          <w:rPr>
            <w:rStyle w:val="Hyperlink"/>
          </w:rPr>
          <w:alias w:val="VideoHyperlink"/>
          <w:tag w:val="VideoHyperlink"/>
          <w:id w:val="703995351"/>
          <w:placeholder>
            <w:docPart w:val="E2736428412B47DCAA93E0A07D28D59B"/>
          </w:placeholder>
          <w:richText/>
        </w:sdtPr>
        <w:sdtEndPr>
          <w:rPr>
            <w:rStyle w:val="Hyperlink"/>
          </w:rPr>
        </w:sdtEndPr>
        <w:sdtContent>
          <w:r w:rsidRPr="00873320">
            <w:rPr>
              <w:rStyle w:val="Hyperlink"/>
            </w:rPr>
            <w:t>Watch the meeting</w:t>
          </w:r>
        </w:sdtContent>
      </w:sdt>
      <w:r>
        <w:fldChar w:fldCharType="end"/>
      </w:r>
    </w:p>
    <w:p w:rsidR="00020784" w:rsidP="00156A60">
      <w:r>
        <w:t xml:space="preserve">Members present: </w:t>
      </w:r>
      <w:sdt>
        <w:sdtPr>
          <w:alias w:val="MembersPresent"/>
          <w:tag w:val="MembersPresent"/>
          <w:id w:val="366340316"/>
          <w:placeholder>
            <w:docPart w:val="E2736428412B47DCAA93E0A07D28D59B"/>
          </w:placeholder>
          <w:richText/>
        </w:sdtPr>
        <w:sdtContent>
          <w:r>
            <w:t xml:space="preserve">Sir Robert Neill (Chair); </w:t>
          </w:r>
          <w:r w:rsidR="0076398B">
            <w:t xml:space="preserve">Ms </w:t>
          </w:r>
          <w:r>
            <w:t>Diane Abbott; Rob Butler; Angela Crawley; Laura Farris; Paul Maynard; Dr Kieran Mullan.</w:t>
          </w:r>
        </w:sdtContent>
      </w:sdt>
    </w:p>
    <w:p w:rsidR="00020784" w:rsidP="00427893">
      <w:pPr>
        <w:pStyle w:val="ParaCentre"/>
      </w:pPr>
      <w:r w:rsidRPr="00156A60">
        <w:t xml:space="preserve">Questions </w:t>
      </w:r>
      <w:sdt>
        <w:sdtPr>
          <w:alias w:val="QuestionNumbers"/>
          <w:tag w:val="QuestionNumbers"/>
          <w:id w:val="-1223666168"/>
          <w:placeholder>
            <w:docPart w:val="E2736428412B47DCAA93E0A07D28D59B"/>
          </w:placeholder>
          <w:richText/>
        </w:sdtPr>
        <w:sdtContent>
          <w:r w:rsidR="000678CE">
            <w:t>1 - 62</w:t>
          </w:r>
        </w:sdtContent>
      </w:sdt>
    </w:p>
    <w:p w:rsidR="00020784" w:rsidP="00427893">
      <w:pPr>
        <w:pStyle w:val="TitleWitnesses0"/>
      </w:pPr>
      <w:r>
        <w:t>Witnesses</w:t>
      </w:r>
    </w:p>
    <w:p w:rsidR="00020784" w:rsidRPr="00BD6D45" w:rsidP="00020784">
      <w:pPr>
        <w:pStyle w:val="Para"/>
      </w:pPr>
      <w:r>
        <w:fldChar w:fldCharType="begin"/>
      </w:r>
      <w:r>
        <w:instrText xml:space="preserve"> HYPERLINK \l "Panel1" </w:instrText>
      </w:r>
      <w:r>
        <w:fldChar w:fldCharType="separate"/>
      </w:r>
      <w:r w:rsidRPr="00020784">
        <w:rPr>
          <w:rStyle w:val="Hyperlink"/>
        </w:rPr>
        <w:t>I</w:t>
      </w:r>
      <w:r>
        <w:rPr>
          <w:rStyle w:val="Hyperlink"/>
        </w:rPr>
        <w:fldChar w:fldCharType="end"/>
      </w:r>
      <w:r>
        <w:t xml:space="preserve">: Mike Haley, Chief Executive Officer at CIFAS, the UK’s Fraud Prevention Community; Dame Vera Baird, Victims’ Commissioner for </w:t>
      </w:r>
      <w:r>
        <w:t>England</w:t>
      </w:r>
      <w:r>
        <w:t xml:space="preserve"> and Wales; and Wayne Stevens, National Fraud Lead at Victim Support.</w:t>
      </w:r>
    </w:p>
    <w:p w:rsidR="00020784" w:rsidRPr="00BD6D45" w:rsidP="00020784">
      <w:pPr>
        <w:pStyle w:val="Para"/>
      </w:pPr>
      <w:r>
        <w:fldChar w:fldCharType="begin"/>
      </w:r>
      <w:r>
        <w:instrText xml:space="preserve"> HYPERLINK \l "Panel2" </w:instrText>
      </w:r>
      <w:r>
        <w:fldChar w:fldCharType="separate"/>
      </w:r>
      <w:r w:rsidRPr="00020784">
        <w:rPr>
          <w:rStyle w:val="Hyperlink"/>
        </w:rPr>
        <w:t>II</w:t>
      </w:r>
      <w:r>
        <w:fldChar w:fldCharType="end"/>
      </w:r>
      <w:r>
        <w:t>: Temporary Commander Clinton Blackburn, Head of City of London Police’s Economic Crime Directorate; Rob Jones, Interim Director General of the National Economic Crime Centre; and M</w:t>
      </w:r>
      <w:r w:rsidR="00D27852">
        <w:t>ark</w:t>
      </w:r>
      <w:r>
        <w:t xml:space="preserve"> Shelford, Police and Crime Commissioner for Avon and Somerset and Economic and Cybercrime Lead of the Association of Police and Crime Commissioners.</w:t>
      </w:r>
    </w:p>
    <w:p w:rsidR="00020784" w:rsidP="006B01EC">
      <w:pPr>
        <w:pStyle w:val="Para"/>
      </w:pPr>
      <w:r>
        <w:t>Written evidence from witnesses:</w:t>
      </w:r>
    </w:p>
    <w:p w:rsidR="00CF63AC" w:rsidP="00CF63AC">
      <w:pPr>
        <w:pStyle w:val="Witnesssubmission"/>
      </w:pPr>
      <w:r>
        <w:t xml:space="preserve">– </w:t>
      </w:r>
      <w:r>
        <w:fldChar w:fldCharType="begin"/>
      </w:r>
      <w:r>
        <w:instrText xml:space="preserve"> HYPERLINK "https://committees.parliament.uk/writtenevidence/43117/pdf/" </w:instrText>
      </w:r>
      <w:r>
        <w:fldChar w:fldCharType="separate"/>
      </w:r>
      <w:r w:rsidRPr="00CF63AC">
        <w:rPr>
          <w:rStyle w:val="Hyperlink"/>
        </w:rPr>
        <w:t>Association of Police and Crime Commissioners</w:t>
      </w:r>
      <w:r>
        <w:fldChar w:fldCharType="end"/>
      </w:r>
    </w:p>
    <w:p w:rsidR="00CF63AC" w:rsidP="00CF63AC">
      <w:pPr>
        <w:pStyle w:val="Witnesssubmission"/>
      </w:pPr>
      <w:r>
        <w:t xml:space="preserve">– </w:t>
      </w:r>
      <w:r>
        <w:fldChar w:fldCharType="begin"/>
      </w:r>
      <w:r>
        <w:instrText xml:space="preserve"> HYPERLINK "https://committees.parliament.uk/writtenevidence/43044/pdf/" </w:instrText>
      </w:r>
      <w:r>
        <w:fldChar w:fldCharType="separate"/>
      </w:r>
      <w:r w:rsidRPr="00CF63AC">
        <w:rPr>
          <w:rStyle w:val="Hyperlink"/>
        </w:rPr>
        <w:t>CIFAS</w:t>
      </w:r>
      <w:r>
        <w:fldChar w:fldCharType="end"/>
      </w:r>
    </w:p>
    <w:p w:rsidR="00CF63AC" w:rsidP="00CF63AC">
      <w:pPr>
        <w:pStyle w:val="Witnesssubmission"/>
        <w:rPr>
          <w:rFonts w:cs="Arial"/>
          <w:color w:val="6E6583"/>
          <w:shd w:val="clear" w:color="auto" w:fill="FFFFFF"/>
        </w:rPr>
      </w:pPr>
      <w:r>
        <w:t xml:space="preserve">– </w:t>
      </w:r>
      <w:r>
        <w:fldChar w:fldCharType="begin"/>
      </w:r>
      <w:r>
        <w:instrText xml:space="preserve"> HYPERLINK "https://committees.parliament.uk/writtenevidence/42523/pdf/" </w:instrText>
      </w:r>
      <w:r>
        <w:fldChar w:fldCharType="separate"/>
      </w:r>
      <w:r w:rsidRPr="00CF63AC">
        <w:rPr>
          <w:rStyle w:val="Hyperlink"/>
          <w:rFonts w:cs="Arial"/>
          <w:shd w:val="clear" w:color="auto" w:fill="FFFFFF"/>
        </w:rPr>
        <w:t>The Victims' Commissioner for England and Wales</w:t>
      </w:r>
      <w:r>
        <w:fldChar w:fldCharType="end"/>
      </w:r>
    </w:p>
    <w:p w:rsidR="00CF63AC" w:rsidP="00CF63AC">
      <w:pPr>
        <w:pStyle w:val="Witnesssubmission"/>
      </w:pPr>
      <w:r>
        <w:t xml:space="preserve">– </w:t>
      </w:r>
      <w:r>
        <w:fldChar w:fldCharType="begin"/>
      </w:r>
      <w:r>
        <w:instrText xml:space="preserve"> HYPERLINK "https://committees.parliament.uk/writtenevidence/42986/pdf/" </w:instrText>
      </w:r>
      <w:r>
        <w:fldChar w:fldCharType="separate"/>
      </w:r>
      <w:r w:rsidRPr="00CF63AC">
        <w:rPr>
          <w:rStyle w:val="Hyperlink"/>
        </w:rPr>
        <w:t>Victim Support</w:t>
      </w:r>
      <w:r>
        <w:fldChar w:fldCharType="end"/>
      </w:r>
    </w:p>
    <w:p w:rsidR="00CF63AC" w:rsidP="00CF63AC">
      <w:pPr>
        <w:pStyle w:val="Witnesssubmission"/>
      </w:pPr>
      <w:r>
        <w:t xml:space="preserve">– </w:t>
      </w:r>
      <w:r>
        <w:fldChar w:fldCharType="begin"/>
      </w:r>
      <w:r>
        <w:instrText xml:space="preserve"> HYPERLINK "https://committees.parliament.uk/writtenevidence/42997/pdf/" </w:instrText>
      </w:r>
      <w:r>
        <w:fldChar w:fldCharType="separate"/>
      </w:r>
      <w:r w:rsidRPr="00CF63AC">
        <w:rPr>
          <w:rStyle w:val="Hyperlink"/>
        </w:rPr>
        <w:t>City of London Police</w:t>
      </w:r>
      <w:r>
        <w:fldChar w:fldCharType="end"/>
      </w:r>
    </w:p>
    <w:p w:rsidR="00CF63AC" w:rsidP="00CF63AC">
      <w:pPr>
        <w:pStyle w:val="Witnesssubmission"/>
      </w:pPr>
      <w:r>
        <w:t xml:space="preserve">– </w:t>
      </w:r>
      <w:r>
        <w:fldChar w:fldCharType="begin"/>
      </w:r>
      <w:r>
        <w:instrText xml:space="preserve"> HYPERLINK "https://committees.parliament.uk/writtenevidence/43123/pdf/" </w:instrText>
      </w:r>
      <w:r>
        <w:fldChar w:fldCharType="separate"/>
      </w:r>
      <w:r w:rsidRPr="00CF63AC">
        <w:rPr>
          <w:rStyle w:val="Hyperlink"/>
        </w:rPr>
        <w:t>The National Economic Crime Centre</w:t>
      </w:r>
      <w:r>
        <w:fldChar w:fldCharType="end"/>
      </w:r>
    </w:p>
    <w:p w:rsidR="00020784" w:rsidP="00776882">
      <w:pPr>
        <w:rPr>
          <w:rFonts w:eastAsia="Times New Roman"/>
          <w:szCs w:val="20"/>
        </w:rPr>
      </w:pPr>
    </w:p>
    <w:p w:rsidR="00020784" w:rsidP="00316298">
      <w:pPr>
        <w:pStyle w:val="TitlePanel0"/>
      </w:pPr>
      <w:bookmarkStart w:id="0" w:name="Panel1"/>
      <w:bookmarkEnd w:id="0"/>
      <w:r>
        <w:t>Examination of witnesses</w:t>
      </w:r>
    </w:p>
    <w:p w:rsidR="00020784" w:rsidP="007C1BEE">
      <w:pPr>
        <w:pStyle w:val="Para"/>
      </w:pPr>
      <w:r>
        <w:t>Witnesses: Mike Haley, Dame Vera Baird and Wayne Stevens.</w:t>
      </w:r>
    </w:p>
    <w:p w:rsidR="002727E7" w:rsidP="002727E7">
      <w:pPr>
        <w:pStyle w:val="Remark"/>
      </w:pPr>
      <w:sdt>
        <w:sdtPr>
          <w:alias w:val="Member"/>
          <w:tag w:val="&lt;Member mnisId='1601' dodsId='34498'&gt;"/>
          <w:id w:val="-1481685097"/>
          <w:placeholder>
            <w:docPart w:val="DefaultPlaceholder_-1854013440"/>
          </w:placeholder>
          <w:richText/>
        </w:sdtPr>
        <w:sdtContent>
          <w:r w:rsidRPr="002727E7" w:rsidR="00020784">
            <w:rPr>
              <w:b/>
            </w:rPr>
            <w:t>Chair:</w:t>
          </w:r>
        </w:sdtContent>
      </w:sdt>
      <w:r w:rsidR="00020784">
        <w:t xml:space="preserve"> Welcome to this session of the Justice Committee and our inquiry on fraud and the justice system. Welcome to our witnesses, who I will ask to introduce themselves shortly. We first of all </w:t>
      </w:r>
      <w:r w:rsidR="007B3BC4">
        <w:t xml:space="preserve">have to deal </w:t>
      </w:r>
      <w:r w:rsidR="00020784">
        <w:t xml:space="preserve">with </w:t>
      </w:r>
      <w:r w:rsidR="00020784">
        <w:t>declarations of interest by Members. I am a non-practising barrister and former consultant to a law firm. Any other takers?</w:t>
      </w:r>
    </w:p>
    <w:p w:rsidR="002727E7" w:rsidP="002727E7">
      <w:pPr>
        <w:pStyle w:val="Remark"/>
      </w:pPr>
      <w:sdt>
        <w:sdtPr>
          <w:alias w:val="Member"/>
          <w:tag w:val="&lt;Member mnisId='4745' dodsId=''&gt;"/>
          <w:id w:val="1291945256"/>
          <w:placeholder>
            <w:docPart w:val="DefaultPlaceholder_-1854013440"/>
          </w:placeholder>
          <w:richText/>
        </w:sdtPr>
        <w:sdtContent>
          <w:r w:rsidRPr="002727E7">
            <w:rPr>
              <w:b/>
            </w:rPr>
            <w:t>Rob Butler:</w:t>
          </w:r>
        </w:sdtContent>
      </w:sdt>
      <w:r>
        <w:t xml:space="preserve"> </w:t>
      </w:r>
      <w:r w:rsidR="00020784">
        <w:t xml:space="preserve">Prior to my election, I was </w:t>
      </w:r>
      <w:r w:rsidR="00F41C72">
        <w:t xml:space="preserve">a </w:t>
      </w:r>
      <w:r w:rsidR="00020784">
        <w:t xml:space="preserve">non-executive director of HMPPS and a member of the Sentencing Council, but I do not think it </w:t>
      </w:r>
      <w:r w:rsidR="003561E9">
        <w:t>cuts</w:t>
      </w:r>
      <w:r w:rsidR="00020784">
        <w:t xml:space="preserve"> across this.</w:t>
      </w:r>
    </w:p>
    <w:p w:rsidR="002727E7" w:rsidP="002727E7">
      <w:pPr>
        <w:pStyle w:val="Question"/>
      </w:pPr>
      <w:sdt>
        <w:sdtPr>
          <w:alias w:val="Member"/>
          <w:tag w:val="&lt;Member mnisId='1601' dodsId='34498'&gt;"/>
          <w:id w:val="-1269613664"/>
          <w:placeholder>
            <w:docPart w:val="DefaultPlaceholder_-1854013440"/>
          </w:placeholder>
          <w:richText/>
        </w:sdtPr>
        <w:sdtContent>
          <w:r w:rsidRPr="002727E7">
            <w:rPr>
              <w:b/>
            </w:rPr>
            <w:t>Chair:</w:t>
          </w:r>
        </w:sdtContent>
      </w:sdt>
      <w:r>
        <w:t xml:space="preserve"> </w:t>
      </w:r>
      <w:r w:rsidR="00020784">
        <w:t>I do not think there are any other relevant interests. Can we then come to our three witnesses and ask them to introduce themselves? Mr Haley, you are in the middle but virtual. Can you introduce yourself and your organisation?</w:t>
      </w:r>
    </w:p>
    <w:p w:rsidR="002727E7" w:rsidP="002D743C">
      <w:pPr>
        <w:pStyle w:val="Answer"/>
      </w:pPr>
      <w:sdt>
        <w:sdtPr>
          <w:alias w:val="Witness"/>
          <w:id w:val="1579014813"/>
          <w:placeholder>
            <w:docPart w:val="DefaultPlaceholder_-1854013440"/>
          </w:placeholder>
          <w:richText/>
        </w:sdtPr>
        <w:sdtContent>
          <w:r w:rsidRPr="002727E7">
            <w:rPr>
              <w:b/>
              <w:i/>
            </w:rPr>
            <w:t>Mike Haley:</w:t>
          </w:r>
        </w:sdtContent>
      </w:sdt>
      <w:r>
        <w:t xml:space="preserve"> </w:t>
      </w:r>
      <w:r w:rsidR="00020784">
        <w:t>Good afternoon. I am Michael Haley</w:t>
      </w:r>
      <w:r w:rsidR="004165A8">
        <w:t>,</w:t>
      </w:r>
      <w:r w:rsidR="00020784">
        <w:t xml:space="preserve"> the chief executive officer of C</w:t>
      </w:r>
      <w:r w:rsidR="00567242">
        <w:t>I</w:t>
      </w:r>
      <w:r w:rsidR="00020784">
        <w:t>FAS, which is a not-for-profit fraud prevention organisation that has a membership of over 600 organisations sharing data, intelligence and learning</w:t>
      </w:r>
      <w:r w:rsidR="00E00453">
        <w:t>,</w:t>
      </w:r>
      <w:r w:rsidR="00020784">
        <w:t xml:space="preserve"> to prevent fraud.</w:t>
      </w:r>
    </w:p>
    <w:p w:rsidR="002727E7" w:rsidP="002D743C">
      <w:pPr>
        <w:pStyle w:val="Answer"/>
      </w:pPr>
      <w:sdt>
        <w:sdtPr>
          <w:alias w:val="Witness"/>
          <w:id w:val="-97952604"/>
          <w:placeholder>
            <w:docPart w:val="DefaultPlaceholder_-1854013440"/>
          </w:placeholder>
          <w:richText/>
        </w:sdtPr>
        <w:sdtContent>
          <w:r w:rsidRPr="002727E7">
            <w:rPr>
              <w:b/>
              <w:i/>
            </w:rPr>
            <w:t>Dame Vera Baird:</w:t>
          </w:r>
        </w:sdtContent>
      </w:sdt>
      <w:r>
        <w:t xml:space="preserve"> </w:t>
      </w:r>
      <w:r w:rsidR="00020784">
        <w:t>I am Vera Baird</w:t>
      </w:r>
      <w:r w:rsidR="00747425">
        <w:t>,</w:t>
      </w:r>
      <w:r w:rsidR="00020784">
        <w:t xml:space="preserve"> the Victims’ Commissioner for England and Wales. In the last few months, we have done a report about </w:t>
      </w:r>
      <w:r w:rsidR="00E00453">
        <w:t>typologies</w:t>
      </w:r>
      <w:r w:rsidR="00020784">
        <w:t xml:space="preserve"> of fraud victims.</w:t>
      </w:r>
    </w:p>
    <w:p w:rsidR="002727E7" w:rsidP="002727E7">
      <w:pPr>
        <w:pStyle w:val="Answer"/>
      </w:pPr>
      <w:sdt>
        <w:sdtPr>
          <w:alias w:val="Witness"/>
          <w:id w:val="2135055418"/>
          <w:placeholder>
            <w:docPart w:val="DefaultPlaceholder_-1854013440"/>
          </w:placeholder>
          <w:richText/>
        </w:sdtPr>
        <w:sdtContent>
          <w:r w:rsidR="00420129">
            <w:rPr>
              <w:b/>
              <w:i/>
            </w:rPr>
            <w:t>Wayne</w:t>
          </w:r>
          <w:r w:rsidRPr="002727E7">
            <w:rPr>
              <w:b/>
              <w:i/>
            </w:rPr>
            <w:t xml:space="preserve"> Stevens:</w:t>
          </w:r>
        </w:sdtContent>
      </w:sdt>
      <w:r>
        <w:t xml:space="preserve"> </w:t>
      </w:r>
      <w:r w:rsidR="00020784">
        <w:t>Good afternoon, everyone. My name is Wayne Stevens. I am the national fraud lead for Victim Support, the largest independent provider of support services to victims of all crime, including fraud.</w:t>
      </w:r>
    </w:p>
    <w:p w:rsidR="002727E7" w:rsidP="00020784">
      <w:pPr>
        <w:pStyle w:val="Question"/>
      </w:pPr>
      <w:sdt>
        <w:sdtPr>
          <w:alias w:val="Member"/>
          <w:tag w:val="&lt;Member mnisId='1601' dodsId='34498'&gt;"/>
          <w:id w:val="1353388099"/>
          <w:placeholder>
            <w:docPart w:val="DefaultPlaceholder_-1854013440"/>
          </w:placeholder>
          <w:richText/>
        </w:sdtPr>
        <w:sdtContent>
          <w:r w:rsidRPr="002727E7">
            <w:rPr>
              <w:b/>
            </w:rPr>
            <w:t>Chair:</w:t>
          </w:r>
        </w:sdtContent>
      </w:sdt>
      <w:r>
        <w:t xml:space="preserve"> </w:t>
      </w:r>
      <w:r w:rsidR="00020784">
        <w:t xml:space="preserve">Thank you </w:t>
      </w:r>
      <w:r w:rsidR="00747425">
        <w:t xml:space="preserve">all </w:t>
      </w:r>
      <w:r w:rsidR="00020784">
        <w:t>very much. Dame Vera, your report talks of fraud having reached epidemic proportions. You certainly see</w:t>
      </w:r>
      <w:r w:rsidR="00D7100C">
        <w:t xml:space="preserve"> it</w:t>
      </w:r>
      <w:r w:rsidR="00020784">
        <w:t xml:space="preserve"> that seriously. We have seen fraud referrals to Victim Support, Mr Stevens, up by 59%, and some evidenc</w:t>
      </w:r>
      <w:r w:rsidR="003A151B">
        <w:t>e</w:t>
      </w:r>
      <w:r w:rsidR="00020784">
        <w:t xml:space="preserve"> that </w:t>
      </w:r>
      <w:r w:rsidR="003A151B">
        <w:t>it</w:t>
      </w:r>
      <w:r w:rsidR="00020784">
        <w:t xml:space="preserve"> seems to have </w:t>
      </w:r>
      <w:r w:rsidR="003A151B">
        <w:t>got</w:t>
      </w:r>
      <w:r w:rsidR="00020784">
        <w:t xml:space="preserve"> worse during the lockdown. Is that right?</w:t>
      </w:r>
    </w:p>
    <w:p w:rsidR="002727E7" w:rsidP="002727E7">
      <w:pPr>
        <w:pStyle w:val="Answer"/>
      </w:pPr>
      <w:sdt>
        <w:sdtPr>
          <w:alias w:val="Witness"/>
          <w:id w:val="-1844767953"/>
          <w:placeholder>
            <w:docPart w:val="DefaultPlaceholder_-1854013440"/>
          </w:placeholder>
          <w:richText/>
        </w:sdtPr>
        <w:sdtContent>
          <w:r w:rsidR="00910786">
            <w:rPr>
              <w:b/>
              <w:i/>
            </w:rPr>
            <w:t>Wayne Stevens</w:t>
          </w:r>
          <w:r w:rsidRPr="002727E7">
            <w:rPr>
              <w:b/>
              <w:i/>
            </w:rPr>
            <w:t>:</w:t>
          </w:r>
        </w:sdtContent>
      </w:sdt>
      <w:r w:rsidR="00020784">
        <w:t xml:space="preserve"> Yes, I am afraid so. It has been climbing year on year for four or five years.</w:t>
      </w:r>
    </w:p>
    <w:p w:rsidR="002727E7" w:rsidP="00020784">
      <w:pPr>
        <w:pStyle w:val="Question"/>
      </w:pPr>
      <w:sdt>
        <w:sdtPr>
          <w:alias w:val="Member"/>
          <w:tag w:val="&lt;Member mnisId='1601' dodsId='34498'&gt;"/>
          <w:id w:val="-1393432013"/>
          <w:placeholder>
            <w:docPart w:val="DefaultPlaceholder_-1854013440"/>
          </w:placeholder>
          <w:richText/>
        </w:sdtPr>
        <w:sdtContent>
          <w:r w:rsidRPr="002727E7">
            <w:rPr>
              <w:b/>
            </w:rPr>
            <w:t>Chair:</w:t>
          </w:r>
        </w:sdtContent>
      </w:sdt>
      <w:r>
        <w:t xml:space="preserve"> </w:t>
      </w:r>
      <w:r w:rsidR="00020784">
        <w:t>That is what you have found as well, Dame Vera, I think.</w:t>
      </w:r>
    </w:p>
    <w:p w:rsidR="002727E7" w:rsidP="002727E7">
      <w:pPr>
        <w:pStyle w:val="Answer"/>
      </w:pPr>
      <w:sdt>
        <w:sdtPr>
          <w:alias w:val="Witness"/>
          <w:id w:val="436877666"/>
          <w:placeholder>
            <w:docPart w:val="DefaultPlaceholder_-1854013440"/>
          </w:placeholder>
          <w:richText/>
        </w:sdtPr>
        <w:sdtContent>
          <w:r w:rsidRPr="002727E7">
            <w:rPr>
              <w:b/>
              <w:i/>
            </w:rPr>
            <w:t>Dame Vera Baird:</w:t>
          </w:r>
        </w:sdtContent>
      </w:sdt>
      <w:r>
        <w:t xml:space="preserve"> </w:t>
      </w:r>
      <w:r w:rsidR="00020784">
        <w:t>Yes, that is right. It was not just during the lockdown and pandemic; it was growing anyway, but it has probably had an extra growth spurt.</w:t>
      </w:r>
    </w:p>
    <w:p w:rsidR="002727E7" w:rsidP="00020784">
      <w:pPr>
        <w:pStyle w:val="Question"/>
      </w:pPr>
      <w:sdt>
        <w:sdtPr>
          <w:alias w:val="Member"/>
          <w:tag w:val="&lt;Member mnisId='1601' dodsId='34498'&gt;"/>
          <w:id w:val="-2133619679"/>
          <w:placeholder>
            <w:docPart w:val="DefaultPlaceholder_-1854013440"/>
          </w:placeholder>
          <w:richText/>
        </w:sdtPr>
        <w:sdtContent>
          <w:r w:rsidRPr="002727E7">
            <w:rPr>
              <w:b/>
            </w:rPr>
            <w:t>Chair:</w:t>
          </w:r>
        </w:sdtContent>
      </w:sdt>
      <w:r>
        <w:t xml:space="preserve"> </w:t>
      </w:r>
      <w:r w:rsidR="00020784">
        <w:t xml:space="preserve">What do you think caused that? </w:t>
      </w:r>
      <w:r w:rsidR="003A151B">
        <w:t>A</w:t>
      </w:r>
      <w:r w:rsidR="00020784">
        <w:t xml:space="preserve">ny idea? Have we had time to do any analysis as to whether there was an extra spurt or </w:t>
      </w:r>
      <w:r w:rsidR="00B002CF">
        <w:t xml:space="preserve">on </w:t>
      </w:r>
      <w:r w:rsidR="00020784">
        <w:t>what caused an extra spurt?</w:t>
      </w:r>
    </w:p>
    <w:p w:rsidR="002727E7" w:rsidP="002727E7">
      <w:pPr>
        <w:pStyle w:val="Answer"/>
      </w:pPr>
      <w:sdt>
        <w:sdtPr>
          <w:alias w:val="Witness"/>
          <w:id w:val="304279775"/>
          <w:placeholder>
            <w:docPart w:val="DefaultPlaceholder_-1854013440"/>
          </w:placeholder>
          <w:richText/>
        </w:sdtPr>
        <w:sdtContent>
          <w:r w:rsidR="0030243A">
            <w:rPr>
              <w:b/>
              <w:i/>
            </w:rPr>
            <w:t>Wayne Stevens</w:t>
          </w:r>
          <w:r w:rsidRPr="002727E7">
            <w:rPr>
              <w:b/>
              <w:i/>
            </w:rPr>
            <w:t>:</w:t>
          </w:r>
        </w:sdtContent>
      </w:sdt>
      <w:r>
        <w:t xml:space="preserve"> </w:t>
      </w:r>
      <w:r w:rsidR="00020784">
        <w:t>Anecdotally, we can say that more people are shopping online. People have moved to online behaviours. The lockdown has contributed to that to some extent. We think there are also more young people using social media and online banking, so fraudsters have changed their modus operandi to make use of these emerging things. For instance, you may be aware of the WhatsApp fraud that is currently in circulation. It is a very new opportunistic thing. Of course, there are seasonal frauds like the HMRC frauds that come out towards the end of the tax year when people start receiving—</w:t>
      </w:r>
    </w:p>
    <w:p w:rsidR="002727E7" w:rsidP="00020784">
      <w:pPr>
        <w:pStyle w:val="Question"/>
      </w:pPr>
      <w:sdt>
        <w:sdtPr>
          <w:alias w:val="Member"/>
          <w:tag w:val="&lt;Member mnisId='1601' dodsId='34498'&gt;"/>
          <w:id w:val="1260266764"/>
          <w:placeholder>
            <w:docPart w:val="DefaultPlaceholder_-1854013440"/>
          </w:placeholder>
          <w:richText/>
        </w:sdtPr>
        <w:sdtContent>
          <w:r w:rsidRPr="002727E7">
            <w:rPr>
              <w:b/>
            </w:rPr>
            <w:t>Chair:</w:t>
          </w:r>
        </w:sdtContent>
      </w:sdt>
      <w:r>
        <w:t xml:space="preserve"> </w:t>
      </w:r>
      <w:r w:rsidR="00020784">
        <w:t>You get a bogus email, saying, “Do you accept a tax refund?”</w:t>
      </w:r>
      <w:r w:rsidR="00EF0592">
        <w:t>,</w:t>
      </w:r>
      <w:r w:rsidR="00020784">
        <w:t xml:space="preserve"> or whatever, and it is a non-existent account or one that scams your details</w:t>
      </w:r>
      <w:r w:rsidR="00061925">
        <w:t>.</w:t>
      </w:r>
    </w:p>
    <w:p w:rsidR="002727E7" w:rsidP="002727E7">
      <w:pPr>
        <w:pStyle w:val="Answer"/>
      </w:pPr>
      <w:sdt>
        <w:sdtPr>
          <w:alias w:val="Witness"/>
          <w:id w:val="-1830207240"/>
          <w:placeholder>
            <w:docPart w:val="DefaultPlaceholder_-1854013440"/>
          </w:placeholder>
          <w:richText/>
        </w:sdtPr>
        <w:sdtContent>
          <w:r w:rsidR="0030243A">
            <w:rPr>
              <w:b/>
              <w:i/>
            </w:rPr>
            <w:t>Wayne Stevens</w:t>
          </w:r>
          <w:r w:rsidRPr="002727E7">
            <w:rPr>
              <w:b/>
              <w:i/>
            </w:rPr>
            <w:t>:</w:t>
          </w:r>
        </w:sdtContent>
      </w:sdt>
      <w:r>
        <w:t xml:space="preserve"> </w:t>
      </w:r>
      <w:r w:rsidR="00020784">
        <w:t>That</w:t>
      </w:r>
      <w:r w:rsidR="00061925">
        <w:t>’</w:t>
      </w:r>
      <w:r w:rsidR="00020784">
        <w:t>s right.</w:t>
      </w:r>
    </w:p>
    <w:p w:rsidR="002727E7" w:rsidP="00020784">
      <w:pPr>
        <w:pStyle w:val="Question"/>
      </w:pPr>
      <w:sdt>
        <w:sdtPr>
          <w:alias w:val="Member"/>
          <w:tag w:val="&lt;Member mnisId='1601' dodsId='34498'&gt;"/>
          <w:id w:val="712236548"/>
          <w:placeholder>
            <w:docPart w:val="DefaultPlaceholder_-1854013440"/>
          </w:placeholder>
          <w:richText/>
        </w:sdtPr>
        <w:sdtContent>
          <w:r w:rsidRPr="002727E7">
            <w:rPr>
              <w:b/>
            </w:rPr>
            <w:t>Chair:</w:t>
          </w:r>
        </w:sdtContent>
      </w:sdt>
      <w:r>
        <w:t xml:space="preserve"> </w:t>
      </w:r>
      <w:r w:rsidR="00020784">
        <w:t xml:space="preserve">I understand that. Mr Haley, do you have a view from your organisation’s perspective about the main drivers </w:t>
      </w:r>
      <w:r w:rsidR="002C6129">
        <w:t>of</w:t>
      </w:r>
      <w:r w:rsidR="00020784">
        <w:t xml:space="preserve"> th</w:t>
      </w:r>
      <w:r w:rsidR="002478A2">
        <w:t>e</w:t>
      </w:r>
      <w:r w:rsidR="00020784">
        <w:t xml:space="preserve"> increase both before the pandemic and then the extra spurt that Dame Vera referred to?</w:t>
      </w:r>
    </w:p>
    <w:p w:rsidR="002727E7" w:rsidP="002727E7">
      <w:pPr>
        <w:pStyle w:val="Answer"/>
      </w:pPr>
      <w:sdt>
        <w:sdtPr>
          <w:alias w:val="Witness"/>
          <w:id w:val="-412557402"/>
          <w:placeholder>
            <w:docPart w:val="DefaultPlaceholder_-1854013440"/>
          </w:placeholder>
          <w:richText/>
        </w:sdtPr>
        <w:sdtContent>
          <w:r w:rsidRPr="002727E7">
            <w:rPr>
              <w:b/>
              <w:i/>
            </w:rPr>
            <w:t>Mike Haley:</w:t>
          </w:r>
        </w:sdtContent>
      </w:sdt>
      <w:r>
        <w:t xml:space="preserve"> </w:t>
      </w:r>
      <w:r w:rsidR="002478A2">
        <w:t>W</w:t>
      </w:r>
      <w:r w:rsidR="00020784">
        <w:t>e have seen fraud increasing for at least a decade. Before the pandemic, fraud was increasing as one of the most prevalent types of crime in the UK. We saw a levelling</w:t>
      </w:r>
      <w:r w:rsidR="00EF0592">
        <w:t>-</w:t>
      </w:r>
      <w:r w:rsidR="00020784">
        <w:t>off of fraud types during the pandemic—the fraud types that our members report—and that was linked to economic activity</w:t>
      </w:r>
      <w:r w:rsidR="001C3995">
        <w:t xml:space="preserve">; </w:t>
      </w:r>
      <w:r w:rsidR="00020784">
        <w:t>88% of the cases filed by our members through our system related to, or were enabled by, the internet</w:t>
      </w:r>
      <w:r w:rsidR="00BA60CB">
        <w:t>, and</w:t>
      </w:r>
      <w:r w:rsidR="00020784">
        <w:t xml:space="preserve"> the fact that many people were indoors and reliant on the internet, and many more people who were previously not internet-savvy or reliant on the internet had to be during the pandemic. </w:t>
      </w:r>
      <w:r w:rsidR="002C5739">
        <w:t>A</w:t>
      </w:r>
      <w:r w:rsidR="00020784">
        <w:t xml:space="preserve"> number of ruses were used under the cover of Covid</w:t>
      </w:r>
      <w:r w:rsidR="00EF0592">
        <w:t>—</w:t>
      </w:r>
      <w:r w:rsidR="00020784">
        <w:t xml:space="preserve">delivery scams in particular. </w:t>
      </w:r>
      <w:r w:rsidR="002C5739">
        <w:t>Any</w:t>
      </w:r>
      <w:r w:rsidR="00020784">
        <w:t xml:space="preserve">one expecting a delivery was getting phishing emails, emails that purported to come from DPD, Amazon </w:t>
      </w:r>
      <w:r w:rsidR="009301D8">
        <w:t>and so on</w:t>
      </w:r>
      <w:r w:rsidR="00020784">
        <w:t>. People are expecting those click</w:t>
      </w:r>
      <w:r w:rsidR="009301D8">
        <w:t>-</w:t>
      </w:r>
      <w:r w:rsidR="00020784">
        <w:t>on links and then their details are stolen for identity fraud.</w:t>
      </w:r>
    </w:p>
    <w:p w:rsidR="002727E7" w:rsidP="00020784">
      <w:pPr>
        <w:pStyle w:val="Question"/>
      </w:pPr>
      <w:sdt>
        <w:sdtPr>
          <w:alias w:val="Member"/>
          <w:tag w:val="&lt;Member mnisId='1601' dodsId='34498'&gt;"/>
          <w:id w:val="-1331356552"/>
          <w:placeholder>
            <w:docPart w:val="DefaultPlaceholder_-1854013440"/>
          </w:placeholder>
          <w:richText/>
        </w:sdtPr>
        <w:sdtContent>
          <w:r w:rsidRPr="002727E7">
            <w:rPr>
              <w:b/>
            </w:rPr>
            <w:t>Chair:</w:t>
          </w:r>
        </w:sdtContent>
      </w:sdt>
      <w:r>
        <w:t xml:space="preserve"> </w:t>
      </w:r>
      <w:r w:rsidR="00020784">
        <w:t>Is there something that needs to be done by the internet providers in relation to that?</w:t>
      </w:r>
    </w:p>
    <w:p w:rsidR="00D471BF" w:rsidP="002727E7">
      <w:pPr>
        <w:pStyle w:val="Answer"/>
      </w:pPr>
      <w:sdt>
        <w:sdtPr>
          <w:alias w:val="Witness"/>
          <w:id w:val="-1999963714"/>
          <w:placeholder>
            <w:docPart w:val="DefaultPlaceholder_-1854013440"/>
          </w:placeholder>
          <w:richText/>
        </w:sdtPr>
        <w:sdtContent>
          <w:r w:rsidRPr="002727E7" w:rsidR="002727E7">
            <w:rPr>
              <w:b/>
              <w:i/>
            </w:rPr>
            <w:t>Dame Vera Baird:</w:t>
          </w:r>
        </w:sdtContent>
      </w:sdt>
      <w:r w:rsidR="002727E7">
        <w:t xml:space="preserve"> </w:t>
      </w:r>
      <w:r w:rsidR="00020784">
        <w:t xml:space="preserve">Yes, I am sure that they have a distinct role to play. </w:t>
      </w:r>
      <w:r w:rsidR="008D55AF">
        <w:t>How this stays, and w</w:t>
      </w:r>
      <w:r w:rsidR="00020784">
        <w:t xml:space="preserve">hether it remains that fraud focuses largely—though obviously far from exclusively—online or not will depend a bit on how we carry on behaving after the pandemic or whether we resort to other things. Obviously, there is </w:t>
      </w:r>
      <w:r>
        <w:t xml:space="preserve">something of </w:t>
      </w:r>
      <w:r w:rsidR="00020784">
        <w:t>a decline in things like roof-mending fraud—</w:t>
      </w:r>
      <w:r>
        <w:t>“</w:t>
      </w:r>
      <w:r w:rsidR="00020784">
        <w:t>You</w:t>
      </w:r>
      <w:r>
        <w:t>’ve got</w:t>
      </w:r>
      <w:r w:rsidR="00020784">
        <w:t xml:space="preserve"> some loose tiles”—because nobody was out and about.</w:t>
      </w:r>
    </w:p>
    <w:p w:rsidR="002727E7" w:rsidP="002727E7">
      <w:pPr>
        <w:pStyle w:val="Answer"/>
      </w:pPr>
      <w:r>
        <w:t>As long as there is a lot of fraud online, there has to be some responsibility taken for prevention by those who have platforms that are made use of. I had both the HMRC one and the WhatsApp one, which was just an email that said, “I am your friend. Do you mind? I need to buy someone a Christmas present. They are very poorly. My bank somehow is</w:t>
      </w:r>
      <w:r w:rsidR="007B0678">
        <w:t>n’t</w:t>
      </w:r>
      <w:r>
        <w:t xml:space="preserve"> replying. Will you buy me an Apple gift voucher for them?”</w:t>
      </w:r>
    </w:p>
    <w:p w:rsidR="00192637" w:rsidP="007B0678">
      <w:pPr>
        <w:pStyle w:val="Remark"/>
      </w:pPr>
      <w:r>
        <w:t>I knew this guy who was 90 and had no idea what an Apple gift voucher was. It did not succeed. The HMRC one was a quite scary phone call saying you have some major problem and you are going to be arrested if you do not contact this number straightaway</w:t>
      </w:r>
      <w:r w:rsidR="00A11A3F">
        <w:t>. T</w:t>
      </w:r>
      <w:r>
        <w:t>hat is how people’s guards are down</w:t>
      </w:r>
      <w:r w:rsidR="007A2F2F">
        <w:t>:</w:t>
      </w:r>
      <w:r>
        <w:t xml:space="preserve"> “It</w:t>
      </w:r>
      <w:r w:rsidR="004808E9">
        <w:t>’</w:t>
      </w:r>
      <w:r>
        <w:t>s my friend. I</w:t>
      </w:r>
      <w:r w:rsidR="002E36E3">
        <w:t>’d</w:t>
      </w:r>
      <w:r>
        <w:t xml:space="preserve"> better help him.” I am not thinking about me</w:t>
      </w:r>
      <w:r w:rsidR="00EF0592">
        <w:t>;</w:t>
      </w:r>
      <w:r>
        <w:t xml:space="preserve"> I am thinking about that</w:t>
      </w:r>
      <w:r w:rsidR="007A2F2F">
        <w:t>; a</w:t>
      </w:r>
      <w:r w:rsidR="00E22177">
        <w:t xml:space="preserve">nd then, </w:t>
      </w:r>
      <w:r>
        <w:t>“Oh</w:t>
      </w:r>
      <w:r>
        <w:t>,</w:t>
      </w:r>
      <w:r>
        <w:t xml:space="preserve"> my goodness, they</w:t>
      </w:r>
      <w:r w:rsidR="00E22177">
        <w:t>’</w:t>
      </w:r>
      <w:r>
        <w:t>re coming for me. I</w:t>
      </w:r>
      <w:r w:rsidR="00E22177">
        <w:t>’d</w:t>
      </w:r>
      <w:r>
        <w:t xml:space="preserve"> better shift quickly.”</w:t>
      </w:r>
    </w:p>
    <w:p w:rsidR="00192637" w:rsidP="00020784">
      <w:pPr>
        <w:pStyle w:val="Question"/>
      </w:pPr>
      <w:sdt>
        <w:sdtPr>
          <w:alias w:val="Member"/>
          <w:tag w:val="&lt;Member mnisId='1601' dodsId='34498'&gt;"/>
          <w:id w:val="-1387799324"/>
          <w:placeholder>
            <w:docPart w:val="DefaultPlaceholder_-1854013440"/>
          </w:placeholder>
          <w:richText/>
        </w:sdtPr>
        <w:sdtContent>
          <w:r w:rsidRPr="00192637">
            <w:rPr>
              <w:b/>
            </w:rPr>
            <w:t>Chair:</w:t>
          </w:r>
        </w:sdtContent>
      </w:sdt>
      <w:r>
        <w:t xml:space="preserve"> </w:t>
      </w:r>
      <w:r w:rsidR="00020784">
        <w:t>I had one from HMRC</w:t>
      </w:r>
      <w:r w:rsidR="00E22177">
        <w:t>, and</w:t>
      </w:r>
      <w:r w:rsidR="00020784">
        <w:t xml:space="preserve"> I had a constituent who was caught by the Apple one. It is very common. Does that fit with your experience too, Mr Stevens?</w:t>
      </w:r>
    </w:p>
    <w:p w:rsidR="00192637" w:rsidP="00192637">
      <w:pPr>
        <w:pStyle w:val="Answer"/>
      </w:pPr>
      <w:sdt>
        <w:sdtPr>
          <w:alias w:val="Witness"/>
          <w:id w:val="1179083070"/>
          <w:placeholder>
            <w:docPart w:val="DefaultPlaceholder_-1854013440"/>
          </w:placeholder>
          <w:richText/>
        </w:sdtPr>
        <w:sdtContent>
          <w:r w:rsidR="0030243A">
            <w:rPr>
              <w:b/>
              <w:i/>
            </w:rPr>
            <w:t>Wayne Stevens</w:t>
          </w:r>
          <w:r w:rsidRPr="00192637">
            <w:rPr>
              <w:b/>
              <w:i/>
            </w:rPr>
            <w:t>:</w:t>
          </w:r>
        </w:sdtContent>
      </w:sdt>
      <w:r>
        <w:t xml:space="preserve"> </w:t>
      </w:r>
      <w:r w:rsidR="00020784">
        <w:t>Absolutely. There is a significant opportunity for social media and tech companies to get involved to prevent fraud. The online harms Bill making its way can be explicit about fraud, and there is also an opportunity to bring paid-for advertising into scope. We think that will make a significant difference.</w:t>
      </w:r>
    </w:p>
    <w:p w:rsidR="00192637" w:rsidP="00020784">
      <w:pPr>
        <w:pStyle w:val="Question"/>
      </w:pPr>
      <w:sdt>
        <w:sdtPr>
          <w:alias w:val="Member"/>
          <w:tag w:val="&lt;Member mnisId='1601' dodsId='34498'&gt;"/>
          <w:id w:val="270442345"/>
          <w:placeholder>
            <w:docPart w:val="DefaultPlaceholder_-1854013440"/>
          </w:placeholder>
          <w:richText/>
        </w:sdtPr>
        <w:sdtContent>
          <w:r w:rsidRPr="00192637">
            <w:rPr>
              <w:b/>
            </w:rPr>
            <w:t>Chair:</w:t>
          </w:r>
        </w:sdtContent>
      </w:sdt>
      <w:r>
        <w:t xml:space="preserve"> </w:t>
      </w:r>
      <w:r w:rsidR="00020784">
        <w:t>Right, okay. That is not the case at the moment, is it?</w:t>
      </w:r>
    </w:p>
    <w:p w:rsidR="00192637" w:rsidP="00192637">
      <w:pPr>
        <w:pStyle w:val="Answer"/>
      </w:pPr>
      <w:sdt>
        <w:sdtPr>
          <w:alias w:val="Witness"/>
          <w:id w:val="1713923635"/>
          <w:placeholder>
            <w:docPart w:val="DefaultPlaceholder_-1854013440"/>
          </w:placeholder>
          <w:richText/>
        </w:sdtPr>
        <w:sdtContent>
          <w:r w:rsidR="0030243A">
            <w:rPr>
              <w:b/>
              <w:i/>
            </w:rPr>
            <w:t>Wayne Stevens</w:t>
          </w:r>
          <w:r w:rsidRPr="00192637">
            <w:rPr>
              <w:b/>
              <w:i/>
            </w:rPr>
            <w:t>:</w:t>
          </w:r>
        </w:sdtContent>
      </w:sdt>
      <w:r>
        <w:t xml:space="preserve"> </w:t>
      </w:r>
      <w:r w:rsidR="00020784">
        <w:t>No, it is not.</w:t>
      </w:r>
    </w:p>
    <w:p w:rsidR="00192637" w:rsidP="00020784">
      <w:pPr>
        <w:pStyle w:val="Question"/>
      </w:pPr>
      <w:sdt>
        <w:sdtPr>
          <w:alias w:val="Member"/>
          <w:tag w:val="&lt;Member mnisId='1601' dodsId='34498'&gt;"/>
          <w:id w:val="1891301587"/>
          <w:placeholder>
            <w:docPart w:val="DefaultPlaceholder_-1854013440"/>
          </w:placeholder>
          <w:richText/>
        </w:sdtPr>
        <w:sdtContent>
          <w:r w:rsidRPr="00192637">
            <w:rPr>
              <w:b/>
            </w:rPr>
            <w:t>Chair:</w:t>
          </w:r>
        </w:sdtContent>
      </w:sdt>
      <w:r>
        <w:t xml:space="preserve"> </w:t>
      </w:r>
      <w:r w:rsidR="00A078AB">
        <w:t>T</w:t>
      </w:r>
      <w:r w:rsidR="00020784">
        <w:t xml:space="preserve">hat is very helpful. Do you think the public are aware that this is the crime they are most likely to be a victim of, or is it something they </w:t>
      </w:r>
      <w:r w:rsidR="002C37C3">
        <w:t xml:space="preserve">almost </w:t>
      </w:r>
      <w:r w:rsidR="00020784">
        <w:t>do not realise is there and that is why they walk into it so willingly?</w:t>
      </w:r>
    </w:p>
    <w:p w:rsidR="000C7358" w:rsidP="00192637">
      <w:pPr>
        <w:pStyle w:val="Answer"/>
      </w:pPr>
      <w:sdt>
        <w:sdtPr>
          <w:alias w:val="Witness"/>
          <w:id w:val="-299385852"/>
          <w:placeholder>
            <w:docPart w:val="DefaultPlaceholder_-1854013440"/>
          </w:placeholder>
          <w:richText/>
        </w:sdtPr>
        <w:sdtContent>
          <w:r w:rsidRPr="00192637" w:rsidR="00192637">
            <w:rPr>
              <w:b/>
              <w:i/>
            </w:rPr>
            <w:t>Dame Vera Baird:</w:t>
          </w:r>
        </w:sdtContent>
      </w:sdt>
      <w:r w:rsidR="00192637">
        <w:t xml:space="preserve"> </w:t>
      </w:r>
      <w:r w:rsidR="00020784">
        <w:t>According to CSEW stats and the work that my people in the office have done, it is 40% of all crime, which is an enormous amount, and it is by far the likeliest way of being victimised. I do not think that people are aware of how widespread it is.</w:t>
      </w:r>
    </w:p>
    <w:p w:rsidR="009A3E58" w:rsidP="00192637">
      <w:pPr>
        <w:pStyle w:val="Answer"/>
      </w:pPr>
      <w:r>
        <w:t>There are campaigns of awareness often about specific things or specific types of fraud, and people perhaps take those in—things like messaging people. Mostly, if you do online banking, when you want to make a transfer they say, “Pause. Who is this? Have you transferred it before?”</w:t>
      </w:r>
      <w:r w:rsidR="00EF0592">
        <w:t>,</w:t>
      </w:r>
      <w:r>
        <w:t xml:space="preserve"> and so on. That seems to me a very effective thing to do. UK Finance has a system called “Take Five </w:t>
      </w:r>
      <w:r w:rsidR="00EF5644">
        <w:t>t</w:t>
      </w:r>
      <w:r>
        <w:t>o Stop Fraud”</w:t>
      </w:r>
      <w:r w:rsidR="00EF0592">
        <w:t>,</w:t>
      </w:r>
      <w:r>
        <w:t xml:space="preserve"> which is the same kind of thing</w:t>
      </w:r>
      <w:r>
        <w:t>:</w:t>
      </w:r>
      <w:r>
        <w:t xml:space="preserve"> pause and think, “Are you sure?” That kind of extra bit is a good warning.</w:t>
      </w:r>
    </w:p>
    <w:p w:rsidR="00192637" w:rsidP="00192637">
      <w:pPr>
        <w:pStyle w:val="Answer"/>
      </w:pPr>
      <w:r>
        <w:t>A very important point is that you cannot leave consumers to protect themselves all the time and blame them if they do not. Yes, we need to raise awareness, but there is a finite limit to what individuals can do. It is also very clever, is</w:t>
      </w:r>
      <w:r w:rsidR="009A3E58">
        <w:t>n’t it</w:t>
      </w:r>
      <w:r>
        <w:t>? You are easily trapped.</w:t>
      </w:r>
    </w:p>
    <w:p w:rsidR="00192637" w:rsidP="00020784">
      <w:pPr>
        <w:pStyle w:val="Question"/>
      </w:pPr>
      <w:sdt>
        <w:sdtPr>
          <w:alias w:val="Member"/>
          <w:tag w:val="&lt;Member mnisId='1601' dodsId='34498'&gt;"/>
          <w:id w:val="1529523751"/>
          <w:placeholder>
            <w:docPart w:val="DefaultPlaceholder_-1854013440"/>
          </w:placeholder>
          <w:richText/>
        </w:sdtPr>
        <w:sdtContent>
          <w:r w:rsidRPr="00192637">
            <w:rPr>
              <w:b/>
            </w:rPr>
            <w:t>Chair:</w:t>
          </w:r>
        </w:sdtContent>
      </w:sdt>
      <w:r>
        <w:t xml:space="preserve"> </w:t>
      </w:r>
      <w:r w:rsidR="00020784">
        <w:t xml:space="preserve">That is very true. </w:t>
      </w:r>
      <w:r w:rsidR="00480B31">
        <w:t>I</w:t>
      </w:r>
      <w:r w:rsidR="00020784">
        <w:t xml:space="preserve">t comes back to a point that Mr Haley might be able to start us off on. Are there particular interventions or resources that we ought to be taking to prevent people falling victim? </w:t>
      </w:r>
      <w:r w:rsidR="00947E63">
        <w:t xml:space="preserve">The </w:t>
      </w:r>
      <w:r w:rsidR="00020784">
        <w:t>Association of Police and Crime Commissioners said to us</w:t>
      </w:r>
      <w:r w:rsidR="00947E63">
        <w:t xml:space="preserve"> that</w:t>
      </w:r>
      <w:r w:rsidR="00020784">
        <w:t xml:space="preserve"> “</w:t>
      </w:r>
      <w:r w:rsidR="00AB7EAB">
        <w:t>w</w:t>
      </w:r>
      <w:r w:rsidR="00020784">
        <w:t xml:space="preserve">e believe the best way to tackle fraud is to prevent victimisation.” Do you get a sense that the victim feels that they are to blame because the bank says, “It was your fault,” and so forth? Is </w:t>
      </w:r>
      <w:r w:rsidR="006C5877">
        <w:t>there</w:t>
      </w:r>
      <w:r w:rsidR="00020784">
        <w:t xml:space="preserve"> something </w:t>
      </w:r>
      <w:r w:rsidR="006C5877">
        <w:t>we can</w:t>
      </w:r>
      <w:r w:rsidR="00020784">
        <w:t xml:space="preserve"> do around that, or are there other things that we could do</w:t>
      </w:r>
      <w:r w:rsidR="00EF5644">
        <w:t>—</w:t>
      </w:r>
      <w:r w:rsidR="00020784">
        <w:t>either the internet providers or the providers of financial instruments that are sometimes the subject of the fraud?</w:t>
      </w:r>
    </w:p>
    <w:p w:rsidR="00AE5E80" w:rsidP="00192637">
      <w:pPr>
        <w:pStyle w:val="Answer"/>
      </w:pPr>
      <w:sdt>
        <w:sdtPr>
          <w:alias w:val="Witness"/>
          <w:id w:val="2064751358"/>
          <w:placeholder>
            <w:docPart w:val="DefaultPlaceholder_-1854013440"/>
          </w:placeholder>
          <w:richText/>
        </w:sdtPr>
        <w:sdtContent>
          <w:r w:rsidRPr="00192637" w:rsidR="00192637">
            <w:rPr>
              <w:b/>
              <w:i/>
            </w:rPr>
            <w:t>Mike Haley:</w:t>
          </w:r>
        </w:sdtContent>
      </w:sdt>
      <w:r w:rsidR="00192637">
        <w:t xml:space="preserve"> </w:t>
      </w:r>
      <w:r w:rsidR="00020784">
        <w:t xml:space="preserve">I certainly believe that this type of crime is not talked about because </w:t>
      </w:r>
      <w:r w:rsidR="00AE695A">
        <w:t>there is a</w:t>
      </w:r>
      <w:r w:rsidR="00020784">
        <w:t xml:space="preserve"> certain blaming of victims or shaming of victims for being taken in by scams. First of all, we need empathy and messaging that will resonate, and </w:t>
      </w:r>
      <w:r w:rsidR="00AF4AC7">
        <w:t xml:space="preserve">we need to </w:t>
      </w:r>
      <w:r w:rsidR="00020784">
        <w:t>have individual contact with those who have been victims of fraud because often they become repeat victims.</w:t>
      </w:r>
    </w:p>
    <w:p w:rsidR="00192637" w:rsidP="00192637">
      <w:pPr>
        <w:pStyle w:val="Answer"/>
      </w:pPr>
      <w:r>
        <w:t xml:space="preserve">What can be done about it? </w:t>
      </w:r>
      <w:r w:rsidR="00FA2712">
        <w:t>W</w:t>
      </w:r>
      <w:r>
        <w:t>e were talking previously about the social media companies</w:t>
      </w:r>
      <w:r w:rsidR="00FA2712">
        <w:t>. M</w:t>
      </w:r>
      <w:r>
        <w:t xml:space="preserve">any of the scams </w:t>
      </w:r>
      <w:r w:rsidR="00FA2712">
        <w:t xml:space="preserve">are </w:t>
      </w:r>
      <w:r>
        <w:t xml:space="preserve">perpetrated on social media platforms such as Twitter and Instagram, and they do not have the </w:t>
      </w:r>
      <w:r>
        <w:t>messages.</w:t>
      </w:r>
      <w:r w:rsidR="00720232">
        <w:t xml:space="preserve"> </w:t>
      </w:r>
      <w:r>
        <w:t>I will give an example. I talked yesterday with a campaigner about romance fraud</w:t>
      </w:r>
      <w:r w:rsidR="00C01840">
        <w:t>, which</w:t>
      </w:r>
      <w:r>
        <w:t xml:space="preserve"> is a type of scam where an individual take</w:t>
      </w:r>
      <w:r w:rsidR="00720232">
        <w:t>s</w:t>
      </w:r>
      <w:r>
        <w:t xml:space="preserve"> advantage of someone’s loneliness to try to develop a relationship. There were warnings on dating sites around Valentine’s </w:t>
      </w:r>
      <w:r w:rsidR="00720232">
        <w:t>d</w:t>
      </w:r>
      <w:r>
        <w:t xml:space="preserve">ay, but not on the platforms the scammers have moved to. The messaging has to be timely and </w:t>
      </w:r>
      <w:r w:rsidR="00E0416D">
        <w:t xml:space="preserve">it has to be on </w:t>
      </w:r>
      <w:r>
        <w:t xml:space="preserve">platforms such as Instagram and Twitter where people are interacting with a scammer. Much more can be done by social media companies. </w:t>
      </w:r>
    </w:p>
    <w:p w:rsidR="00677361" w:rsidP="00192637">
      <w:pPr>
        <w:pStyle w:val="Answer"/>
      </w:pPr>
      <w:r>
        <w:t xml:space="preserve">This year, they have joined an organisation called Stop Scams, which is a </w:t>
      </w:r>
      <w:r w:rsidR="00EA09F8">
        <w:t>group</w:t>
      </w:r>
      <w:r>
        <w:t xml:space="preserve"> of banks and other organisations</w:t>
      </w:r>
      <w:r w:rsidR="00C91751">
        <w:t>,</w:t>
      </w:r>
      <w:r>
        <w:t xml:space="preserve"> with the mobile phone companies and the tech companies</w:t>
      </w:r>
      <w:r w:rsidR="00C91751">
        <w:t>,</w:t>
      </w:r>
      <w:r>
        <w:t xml:space="preserve"> to start putting messages in the right place, but clearly they can do more. They are very good at writing algorithms to detect what I want to buy this year or what I am purchasing. I am sure the</w:t>
      </w:r>
      <w:r w:rsidR="000204F7">
        <w:t>ir</w:t>
      </w:r>
      <w:r>
        <w:t xml:space="preserve"> clever people can draw up algorithms to identify types of communications and advertising and take them down in a much more efficient way. We can stop th</w:t>
      </w:r>
      <w:r w:rsidR="00421120">
        <w:t>is</w:t>
      </w:r>
      <w:r>
        <w:t xml:space="preserve"> information, advertising and messages getting to the public on th</w:t>
      </w:r>
      <w:r w:rsidR="00421120">
        <w:t>o</w:t>
      </w:r>
      <w:r>
        <w:t>se sites</w:t>
      </w:r>
      <w:r>
        <w:t>.</w:t>
      </w:r>
    </w:p>
    <w:p w:rsidR="00192637" w:rsidP="00192637">
      <w:pPr>
        <w:pStyle w:val="Answer"/>
      </w:pPr>
      <w:r>
        <w:t>S</w:t>
      </w:r>
      <w:r w:rsidR="00020784">
        <w:t xml:space="preserve">econdly, </w:t>
      </w:r>
      <w:r w:rsidR="00533DE7">
        <w:t xml:space="preserve">we should </w:t>
      </w:r>
      <w:r w:rsidR="00020784">
        <w:t>have timely messages.</w:t>
      </w:r>
      <w:r>
        <w:t xml:space="preserve"> </w:t>
      </w:r>
      <w:r w:rsidR="00020784">
        <w:t>I do not think we have done enough research on what works. A lot of money is spent on public messaging by a variety of organisations</w:t>
      </w:r>
      <w:r w:rsidR="00142A2F">
        <w:t>, such as</w:t>
      </w:r>
      <w:r w:rsidR="00020784">
        <w:t xml:space="preserve"> policing</w:t>
      </w:r>
      <w:r w:rsidR="00142A2F">
        <w:t xml:space="preserve"> and</w:t>
      </w:r>
      <w:r w:rsidR="00020784">
        <w:t xml:space="preserve"> charities. It would be really useful to understand</w:t>
      </w:r>
      <w:r w:rsidR="00142A2F">
        <w:t>,</w:t>
      </w:r>
      <w:r w:rsidR="00020784">
        <w:t xml:space="preserve"> </w:t>
      </w:r>
      <w:r w:rsidR="00142A2F">
        <w:t xml:space="preserve">maybe </w:t>
      </w:r>
      <w:r w:rsidR="00020784">
        <w:t>from a psychological perspective</w:t>
      </w:r>
      <w:r w:rsidR="00142A2F">
        <w:t>,</w:t>
      </w:r>
      <w:r w:rsidR="00020784">
        <w:t xml:space="preserve"> what messages work, in what format and in what language</w:t>
      </w:r>
      <w:r w:rsidR="00091021">
        <w:t>,</w:t>
      </w:r>
      <w:r w:rsidR="00020784">
        <w:t xml:space="preserve"> to change people’s behaviours.</w:t>
      </w:r>
    </w:p>
    <w:p w:rsidR="00192637" w:rsidP="00020784">
      <w:pPr>
        <w:pStyle w:val="Question"/>
      </w:pPr>
      <w:sdt>
        <w:sdtPr>
          <w:alias w:val="Member"/>
          <w:tag w:val="&lt;Member mnisId='1601' dodsId='34498'&gt;"/>
          <w:id w:val="-949546765"/>
          <w:placeholder>
            <w:docPart w:val="DefaultPlaceholder_-1854013440"/>
          </w:placeholder>
          <w:richText/>
        </w:sdtPr>
        <w:sdtContent>
          <w:r w:rsidRPr="00192637">
            <w:rPr>
              <w:b/>
            </w:rPr>
            <w:t>Chair:</w:t>
          </w:r>
        </w:sdtContent>
      </w:sdt>
      <w:r>
        <w:t xml:space="preserve"> </w:t>
      </w:r>
      <w:r w:rsidR="00020784">
        <w:t>Thanks. Are there any other observations? Mr Stevens?</w:t>
      </w:r>
    </w:p>
    <w:p w:rsidR="00192637" w:rsidP="00192637">
      <w:pPr>
        <w:pStyle w:val="Answer"/>
      </w:pPr>
      <w:sdt>
        <w:sdtPr>
          <w:alias w:val="Witness"/>
          <w:id w:val="-808399189"/>
          <w:placeholder>
            <w:docPart w:val="DefaultPlaceholder_-1854013440"/>
          </w:placeholder>
          <w:richText/>
        </w:sdtPr>
        <w:sdtContent>
          <w:r w:rsidR="0030243A">
            <w:rPr>
              <w:b/>
              <w:i/>
            </w:rPr>
            <w:t>Wayne Stevens</w:t>
          </w:r>
          <w:r w:rsidRPr="00192637">
            <w:rPr>
              <w:b/>
              <w:i/>
            </w:rPr>
            <w:t>:</w:t>
          </w:r>
        </w:sdtContent>
      </w:sdt>
      <w:r>
        <w:t xml:space="preserve"> </w:t>
      </w:r>
      <w:r w:rsidR="00020784">
        <w:t>Last year, we supported almost 10,000 victims of fraud, and some of those people told us, “I did</w:t>
      </w:r>
      <w:r w:rsidR="00091021">
        <w:t>n’t</w:t>
      </w:r>
      <w:r w:rsidR="00020784">
        <w:t xml:space="preserve"> think that would happen to me.” There is a widespread conception that fraud happens to someone else, that it happens to older people, vulnerable people or people who do not feel confident on the internet, but, in fact, it happens to any of us. There is a real role for banks to communicate honestly and directly with customers about the risk of fraud, about how to stay safe, about what to do if they become </w:t>
      </w:r>
      <w:r w:rsidR="0098415E">
        <w:t xml:space="preserve">a </w:t>
      </w:r>
      <w:r w:rsidR="00020784">
        <w:t>victim of fraud, and, of course, where to get support, because it can be absolutely life changing. It can turn people’s lives upside down.</w:t>
      </w:r>
    </w:p>
    <w:p w:rsidR="00192637" w:rsidP="00192637">
      <w:pPr>
        <w:pStyle w:val="Remark"/>
      </w:pPr>
      <w:sdt>
        <w:sdtPr>
          <w:alias w:val="Member"/>
          <w:tag w:val="&lt;Member mnisId='1601' dodsId='34498'&gt;"/>
          <w:id w:val="-1131081272"/>
          <w:placeholder>
            <w:docPart w:val="DefaultPlaceholder_-1854013440"/>
          </w:placeholder>
          <w:richText/>
        </w:sdtPr>
        <w:sdtContent>
          <w:r w:rsidRPr="00192637">
            <w:rPr>
              <w:b/>
            </w:rPr>
            <w:t>Chair:</w:t>
          </w:r>
        </w:sdtContent>
      </w:sdt>
      <w:r>
        <w:t xml:space="preserve"> </w:t>
      </w:r>
      <w:r w:rsidR="00020784">
        <w:t>Indeed. Thank you very much.</w:t>
      </w:r>
    </w:p>
    <w:p w:rsidR="00192637" w:rsidP="00020784">
      <w:pPr>
        <w:pStyle w:val="Question"/>
      </w:pPr>
      <w:sdt>
        <w:sdtPr>
          <w:alias w:val="Member"/>
          <w:tag w:val="&lt;Member mnisId='172' dodsId='25790'&gt;"/>
          <w:id w:val="812528308"/>
          <w:placeholder>
            <w:docPart w:val="DefaultPlaceholder_-1854013440"/>
          </w:placeholder>
          <w:richText/>
        </w:sdtPr>
        <w:sdtContent>
          <w:r w:rsidRPr="00192637">
            <w:rPr>
              <w:b/>
            </w:rPr>
            <w:t>Ms Abbott:</w:t>
          </w:r>
        </w:sdtContent>
      </w:sdt>
      <w:r>
        <w:t xml:space="preserve"> </w:t>
      </w:r>
      <w:r w:rsidR="00020784">
        <w:t xml:space="preserve">We were talking about types of online fraud. I heard on the radio last week about some poor woman who got messages from someone </w:t>
      </w:r>
      <w:r w:rsidR="00B444A0">
        <w:t>s</w:t>
      </w:r>
      <w:r w:rsidR="00020784">
        <w:t>he thought was her son, and she ended up sending th</w:t>
      </w:r>
      <w:r w:rsidR="00D246F7">
        <w:t>e</w:t>
      </w:r>
      <w:r w:rsidR="00020784">
        <w:t xml:space="preserve"> person £11,000. Listening to her, she sounded so upset and almost like she was blaming herself for being taken in.</w:t>
      </w:r>
    </w:p>
    <w:p w:rsidR="00192637" w:rsidP="00192637">
      <w:pPr>
        <w:pStyle w:val="Answer"/>
      </w:pPr>
      <w:sdt>
        <w:sdtPr>
          <w:alias w:val="Witness"/>
          <w:id w:val="-530571744"/>
          <w:placeholder>
            <w:docPart w:val="DefaultPlaceholder_-1854013440"/>
          </w:placeholder>
          <w:richText/>
        </w:sdtPr>
        <w:sdtContent>
          <w:r w:rsidRPr="00192637">
            <w:rPr>
              <w:b/>
              <w:i/>
            </w:rPr>
            <w:t>Dame Vera Baird:</w:t>
          </w:r>
        </w:sdtContent>
      </w:sdt>
      <w:r>
        <w:t xml:space="preserve"> I</w:t>
      </w:r>
      <w:r w:rsidR="00020784">
        <w:t xml:space="preserve"> think people do, very much.</w:t>
      </w:r>
    </w:p>
    <w:p w:rsidR="00192637" w:rsidP="00020784">
      <w:pPr>
        <w:pStyle w:val="Question"/>
      </w:pPr>
      <w:sdt>
        <w:sdtPr>
          <w:alias w:val="Member"/>
          <w:tag w:val="&lt;Member mnisId='172' dodsId='25790'&gt;"/>
          <w:id w:val="1117336249"/>
          <w:placeholder>
            <w:docPart w:val="DefaultPlaceholder_-1854013440"/>
          </w:placeholder>
          <w:richText/>
        </w:sdtPr>
        <w:sdtContent>
          <w:r w:rsidRPr="00192637">
            <w:rPr>
              <w:b/>
            </w:rPr>
            <w:t>Ms Abbott:</w:t>
          </w:r>
        </w:sdtContent>
      </w:sdt>
      <w:r>
        <w:t xml:space="preserve"> </w:t>
      </w:r>
      <w:r w:rsidR="006B2CCD">
        <w:t>E</w:t>
      </w:r>
      <w:r w:rsidR="00020784">
        <w:t>arlier in the month</w:t>
      </w:r>
      <w:r w:rsidR="006B2CCD">
        <w:t>,</w:t>
      </w:r>
      <w:r w:rsidR="00020784">
        <w:t xml:space="preserve"> the Prime Minister said that there had been a 14% drop in crime. In the end, the UK Statistics Authority wrote to him and said that it had actually been a 14% rise in crime and that he had not included fraud. Is there a case for not including fraud in the general </w:t>
      </w:r>
      <w:r w:rsidR="00020784">
        <w:t>crime figures?</w:t>
      </w:r>
    </w:p>
    <w:p w:rsidR="00192637" w:rsidP="00192637">
      <w:pPr>
        <w:pStyle w:val="Answer"/>
      </w:pPr>
      <w:sdt>
        <w:sdtPr>
          <w:alias w:val="Witness"/>
          <w:id w:val="-1196851699"/>
          <w:placeholder>
            <w:docPart w:val="DefaultPlaceholder_-1854013440"/>
          </w:placeholder>
          <w:richText/>
        </w:sdtPr>
        <w:sdtContent>
          <w:r w:rsidRPr="00192637">
            <w:rPr>
              <w:b/>
              <w:i/>
            </w:rPr>
            <w:t>Dame Vera Baird:</w:t>
          </w:r>
        </w:sdtContent>
      </w:sdt>
      <w:r>
        <w:t xml:space="preserve"> </w:t>
      </w:r>
      <w:r w:rsidR="00020784">
        <w:t>No. I think it is excluded in some places for fairly obvious reasons. For instance, although it has not met for a very long time, I am on the national Criminal Justice Board case progression sub-group, which is about how to hasten cases through the Crown court</w:t>
      </w:r>
      <w:r w:rsidR="004869C1">
        <w:t>. A</w:t>
      </w:r>
      <w:r w:rsidR="00020784">
        <w:t>ll of that work is done without fraud</w:t>
      </w:r>
      <w:r w:rsidR="008806FE">
        <w:t>,</w:t>
      </w:r>
      <w:r w:rsidR="00020784">
        <w:t xml:space="preserve"> because th</w:t>
      </w:r>
      <w:r w:rsidR="0066087F">
        <w:t>at</w:t>
      </w:r>
      <w:r w:rsidR="00020784">
        <w:t xml:space="preserve"> would </w:t>
      </w:r>
      <w:r w:rsidR="0066087F">
        <w:t xml:space="preserve">so </w:t>
      </w:r>
      <w:r w:rsidR="00020784">
        <w:t>distort</w:t>
      </w:r>
      <w:r w:rsidR="0066087F">
        <w:t xml:space="preserve"> it</w:t>
      </w:r>
      <w:r w:rsidR="00020784">
        <w:t>. If you have a fraud case at Southwark Crown court that takes two years to get to trial and another two years to hear and there are 4,000 victims, putting that into the system would distort it hugely, so it gets left out. I see that as completely rational, but I have always worried when attending something like that about how you focus on fraud if it is not in all of th</w:t>
      </w:r>
      <w:r w:rsidR="00F82E3A">
        <w:t>e</w:t>
      </w:r>
      <w:r w:rsidR="00020784">
        <w:t xml:space="preserve"> mainstream activity about criminal justice and the system as a whole. </w:t>
      </w:r>
    </w:p>
    <w:p w:rsidR="00192637" w:rsidP="00192637">
      <w:pPr>
        <w:pStyle w:val="Answer"/>
      </w:pPr>
      <w:r>
        <w:t xml:space="preserve">From my perspective as Victims’ Commissioner, it is a serious problem giving people their victims code rights when there are 5,000 or 6,000 of them who have all been differently affected by some major scam. I do not think, in terms of the crime statistics, </w:t>
      </w:r>
      <w:r w:rsidR="008B60BD">
        <w:t xml:space="preserve">that </w:t>
      </w:r>
      <w:r>
        <w:t>there is any justification</w:t>
      </w:r>
      <w:r w:rsidR="00597664">
        <w:t xml:space="preserve"> at all</w:t>
      </w:r>
      <w:r>
        <w:t xml:space="preserve"> for leaving</w:t>
      </w:r>
      <w:r w:rsidR="00757A50">
        <w:t xml:space="preserve"> out</w:t>
      </w:r>
      <w:r>
        <w:t xml:space="preserve"> fraud. It is really important given how big it is in particular</w:t>
      </w:r>
      <w:r w:rsidR="008B06EA">
        <w:t>,</w:t>
      </w:r>
      <w:r>
        <w:t xml:space="preserve"> and </w:t>
      </w:r>
      <w:r w:rsidR="008B06EA">
        <w:t>that</w:t>
      </w:r>
      <w:r>
        <w:t xml:space="preserve"> we are realising how impactful it is on a whole range of victims. There is nothing to be said at all in my view for not taking it very seriously indeed. It is under-reported, under-prioritised and under-investigated. Victims are under-supported. All of it is </w:t>
      </w:r>
      <w:r w:rsidR="00C52B07">
        <w:t xml:space="preserve">kind of </w:t>
      </w:r>
      <w:r>
        <w:t>second-rate crime</w:t>
      </w:r>
      <w:r w:rsidR="008546A6">
        <w:t>; 2%</w:t>
      </w:r>
      <w:r>
        <w:t xml:space="preserve"> of policing resources are allocated to it according to figures from the City of London </w:t>
      </w:r>
      <w:r w:rsidR="0058721F">
        <w:t>p</w:t>
      </w:r>
      <w:r>
        <w:t xml:space="preserve">olice, who are the main force dealing with it, meaning that 2% of resources </w:t>
      </w:r>
      <w:r w:rsidR="00691FC3">
        <w:t xml:space="preserve">are </w:t>
      </w:r>
      <w:r>
        <w:t>devoted to 40% of crime.</w:t>
      </w:r>
    </w:p>
    <w:p w:rsidR="00192637" w:rsidP="00192637">
      <w:pPr>
        <w:pStyle w:val="Answer"/>
      </w:pPr>
      <w:sdt>
        <w:sdtPr>
          <w:alias w:val="Witness"/>
          <w:id w:val="-902141517"/>
          <w:placeholder>
            <w:docPart w:val="DefaultPlaceholder_-1854013440"/>
          </w:placeholder>
          <w:richText/>
        </w:sdtPr>
        <w:sdtContent>
          <w:r w:rsidR="0030243A">
            <w:rPr>
              <w:b/>
              <w:i/>
            </w:rPr>
            <w:t>Wayne Stevens</w:t>
          </w:r>
          <w:r w:rsidRPr="00192637">
            <w:rPr>
              <w:b/>
              <w:i/>
            </w:rPr>
            <w:t>:</w:t>
          </w:r>
        </w:sdtContent>
      </w:sdt>
      <w:r>
        <w:t xml:space="preserve"> </w:t>
      </w:r>
      <w:r w:rsidR="00020784">
        <w:t>The Crime Survey for England and Wales estimated 5 million frauds last year and over 4 million victims, so it is very much a crime with victims at its heart, whether you have lost £40 on purchasing a pair of shoes online that never turn</w:t>
      </w:r>
      <w:r w:rsidR="001859D4">
        <w:t>s</w:t>
      </w:r>
      <w:r w:rsidR="00020784">
        <w:t xml:space="preserve"> up, whether you have invested life-changing sums of money in what you thought was a pension scheme or a cryptocurrency, or whether you have been defrauded by someone you thought you were in an intimate relationship with. In some ways, it is a very personal and unique crime with significant, long-term emotional and psychological impacts for many.</w:t>
      </w:r>
    </w:p>
    <w:p w:rsidR="00192637" w:rsidP="00020784">
      <w:pPr>
        <w:pStyle w:val="Question"/>
      </w:pPr>
      <w:sdt>
        <w:sdtPr>
          <w:alias w:val="Member"/>
          <w:tag w:val="&lt;Member mnisId='172' dodsId='25790'&gt;"/>
          <w:id w:val="-1547751582"/>
          <w:placeholder>
            <w:docPart w:val="DefaultPlaceholder_-1854013440"/>
          </w:placeholder>
          <w:richText/>
        </w:sdtPr>
        <w:sdtContent>
          <w:r w:rsidRPr="00192637">
            <w:rPr>
              <w:b/>
            </w:rPr>
            <w:t>Ms Abbott:</w:t>
          </w:r>
        </w:sdtContent>
      </w:sdt>
      <w:r>
        <w:t xml:space="preserve"> </w:t>
      </w:r>
      <w:r w:rsidR="00020784">
        <w:t>That leads me</w:t>
      </w:r>
      <w:r w:rsidR="00690CD2">
        <w:t xml:space="preserve"> </w:t>
      </w:r>
      <w:r w:rsidR="00020784">
        <w:t>to my next question, which I think we have touched on. What prevents individuals and organisations reporting that they have been a victim of fraud?</w:t>
      </w:r>
    </w:p>
    <w:p w:rsidR="00192637" w:rsidP="00192637">
      <w:pPr>
        <w:pStyle w:val="Answer"/>
      </w:pPr>
      <w:sdt>
        <w:sdtPr>
          <w:alias w:val="Witness"/>
          <w:id w:val="848137320"/>
          <w:placeholder>
            <w:docPart w:val="DefaultPlaceholder_-1854013440"/>
          </w:placeholder>
          <w:richText/>
        </w:sdtPr>
        <w:sdtContent>
          <w:r w:rsidRPr="00192637">
            <w:rPr>
              <w:b/>
              <w:i/>
            </w:rPr>
            <w:t>Dame Vera Baird:</w:t>
          </w:r>
        </w:sdtContent>
      </w:sdt>
      <w:r>
        <w:t xml:space="preserve"> </w:t>
      </w:r>
      <w:r w:rsidR="00020784">
        <w:t xml:space="preserve">There are a number of barriers. Wayne, who is dealing day to day with victims, will be very well aware of others, I am sure. One we have touched on is the shame of it and feeling foolish. Older people sometimes lose a very great deal of money that they wanted to give to their children when they die, and </w:t>
      </w:r>
      <w:r w:rsidR="002560C5">
        <w:t>i</w:t>
      </w:r>
      <w:r w:rsidR="00020784">
        <w:t xml:space="preserve">t even ruptures family relationships because they are then ashamed and do not really want to see the people they intended to do well by and now cannot. You can see the emotional and traumatic barriers. Romance fraud must be particularly key. I do not think it is fanciful to associate it with the same sort of impact as rape or something like that because it is amazingly, intimately intrusive. </w:t>
      </w:r>
    </w:p>
    <w:p w:rsidR="00192637" w:rsidP="00192637">
      <w:pPr>
        <w:pStyle w:val="Answer"/>
      </w:pPr>
      <w:r>
        <w:t>The other thing that is a problem is that there are innumerable organisations attached to dealing with fraud. Action Frau</w:t>
      </w:r>
      <w:r w:rsidR="004235C0">
        <w:t>d</w:t>
      </w:r>
      <w:r>
        <w:t xml:space="preserve"> is the receiving centre to which you are supposed to report, but only 5% of people asked by Citizens Advice in a survey last year knew what Action Fraud was. They did not report to Action Fraud because they had never heard of it. Most people will report to the police, who will probably send them to Action Fraud. Some of the stuff gets dealt with by Action Fraud, but quite a lot of it goes back to the police, so most people think they should go to the police. </w:t>
      </w:r>
    </w:p>
    <w:p w:rsidR="00192637" w:rsidP="00192637">
      <w:pPr>
        <w:pStyle w:val="Answer"/>
      </w:pPr>
      <w:r>
        <w:t xml:space="preserve">The Serious Fraud Office investigates as well as prosecutes. </w:t>
      </w:r>
      <w:r w:rsidR="0098552E">
        <w:t>L</w:t>
      </w:r>
      <w:r>
        <w:t>ocal standards departments do a lot of protective work and may be relevant to some. The CPS prosecutes fraud. The National Crime Agency looks at it when organised criminal gangs are involved. There is the National Economic Crime Centre. It is a sort of alphabet soup, and you have to work out to whom you should be complaining. There is a lack of clarity about how it is done. It goes to Action Fraud, it goes to the police, and it comes back to Action Fraud</w:t>
      </w:r>
      <w:r w:rsidR="008F052F">
        <w:t>,</w:t>
      </w:r>
      <w:r>
        <w:t xml:space="preserve"> perhaps. Who looks after </w:t>
      </w:r>
      <w:r w:rsidR="00B344C3">
        <w:t>a</w:t>
      </w:r>
      <w:r w:rsidR="008F052F">
        <w:t xml:space="preserve"> </w:t>
      </w:r>
      <w:r>
        <w:t>victim’</w:t>
      </w:r>
      <w:r w:rsidR="00B344C3">
        <w:t>s</w:t>
      </w:r>
      <w:r>
        <w:t xml:space="preserve"> interests along the way through that pipe?</w:t>
      </w:r>
    </w:p>
    <w:p w:rsidR="00192637" w:rsidP="00020784">
      <w:pPr>
        <w:pStyle w:val="Question"/>
      </w:pPr>
      <w:sdt>
        <w:sdtPr>
          <w:alias w:val="Member"/>
          <w:tag w:val="&lt;Member mnisId='172' dodsId='25790'&gt;"/>
          <w:id w:val="2095814139"/>
          <w:placeholder>
            <w:docPart w:val="DefaultPlaceholder_-1854013440"/>
          </w:placeholder>
          <w:richText/>
        </w:sdtPr>
        <w:sdtContent>
          <w:r w:rsidRPr="00192637">
            <w:rPr>
              <w:b/>
            </w:rPr>
            <w:t>Ms Abbott:</w:t>
          </w:r>
        </w:sdtContent>
      </w:sdt>
      <w:r>
        <w:t xml:space="preserve"> </w:t>
      </w:r>
      <w:r w:rsidR="00020784">
        <w:t xml:space="preserve">Thank you. </w:t>
      </w:r>
      <w:r w:rsidR="001A71D0">
        <w:t>Y</w:t>
      </w:r>
      <w:r w:rsidR="00020784">
        <w:t xml:space="preserve">ou have raised Action Fraud, </w:t>
      </w:r>
      <w:r w:rsidR="001A71D0">
        <w:t xml:space="preserve">and </w:t>
      </w:r>
      <w:r w:rsidR="00020784">
        <w:t>the Committee understands that Action Fraud is due to be replaced with a new reporting tool. What do you consider to be Action Fraud’s main failings, and in what ways will its replacement need to be different in order to increase the number of crimes reported and then successfully investigated?</w:t>
      </w:r>
    </w:p>
    <w:p w:rsidR="000B3108" w:rsidP="00192637">
      <w:pPr>
        <w:pStyle w:val="Answer"/>
      </w:pPr>
      <w:sdt>
        <w:sdtPr>
          <w:alias w:val="Witness"/>
          <w:id w:val="1992979103"/>
          <w:placeholder>
            <w:docPart w:val="DefaultPlaceholder_-1854013440"/>
          </w:placeholder>
          <w:richText/>
        </w:sdtPr>
        <w:sdtContent>
          <w:r w:rsidRPr="00192637" w:rsidR="00192637">
            <w:rPr>
              <w:b/>
              <w:i/>
            </w:rPr>
            <w:t>Dame Vera Baird:</w:t>
          </w:r>
        </w:sdtContent>
      </w:sdt>
      <w:r w:rsidR="00192637">
        <w:t xml:space="preserve"> </w:t>
      </w:r>
      <w:r w:rsidR="00020784">
        <w:t xml:space="preserve">I think I understand what is happening with Action Fraud, which is that it is being recommissioned, and it might, in the best traditions of things that sometimes get criticised, be renamed. </w:t>
      </w:r>
      <w:r w:rsidR="00C875E2">
        <w:t>Probably they will call it</w:t>
      </w:r>
      <w:r w:rsidR="00020784">
        <w:t xml:space="preserve"> Sellafield or something like that.</w:t>
      </w:r>
    </w:p>
    <w:p w:rsidR="00192637" w:rsidP="00192637">
      <w:pPr>
        <w:pStyle w:val="Answer"/>
      </w:pPr>
      <w:r>
        <w:t>There is</w:t>
      </w:r>
      <w:r w:rsidR="00020784">
        <w:t xml:space="preserve"> one particular advantage to the way it is going to be recommissioned. The City of London </w:t>
      </w:r>
      <w:r w:rsidR="00E33C40">
        <w:t>p</w:t>
      </w:r>
      <w:r w:rsidR="00020784">
        <w:t>olice, who ha</w:t>
      </w:r>
      <w:r>
        <w:t>d</w:t>
      </w:r>
      <w:r w:rsidR="00020784">
        <w:t xml:space="preserve"> th</w:t>
      </w:r>
      <w:r>
        <w:t>at</w:t>
      </w:r>
      <w:r w:rsidR="00020784">
        <w:t xml:space="preserve"> responsibility, contracted to IBM, and IBM contracted to Action Fraud</w:t>
      </w:r>
      <w:r w:rsidR="003634BB">
        <w:t>,</w:t>
      </w:r>
      <w:r w:rsidR="00020784">
        <w:t xml:space="preserve"> whoever was delivering that. The commander of the City of London </w:t>
      </w:r>
      <w:r w:rsidR="00257D85">
        <w:t>p</w:t>
      </w:r>
      <w:r w:rsidR="00020784">
        <w:t xml:space="preserve">olice did not have much direct input to Action Fraud, which was not a good thing. </w:t>
      </w:r>
    </w:p>
    <w:p w:rsidR="00192637" w:rsidP="00192637">
      <w:pPr>
        <w:pStyle w:val="Answer"/>
      </w:pPr>
      <w:r>
        <w:t>I am glad that it is going to be brought into play again in that way. Clearly, it is the repository of first complaints</w:t>
      </w:r>
      <w:r w:rsidR="008308E5">
        <w:t>, so i</w:t>
      </w:r>
      <w:r>
        <w:t>t should have qualified first responders who know how to assess needs, vulnerability, repeat, all of that, and how to pass on to appropriate victims’ resources if that is what is needed, which is pretty patchily achieved now. Then it needs to have plenty of information coming out</w:t>
      </w:r>
      <w:r w:rsidR="00E93BEA">
        <w:t>,</w:t>
      </w:r>
      <w:r>
        <w:t xml:space="preserve"> like the pathways and what will happen</w:t>
      </w:r>
      <w:r w:rsidR="00DC38A5">
        <w:t>,</w:t>
      </w:r>
      <w:r>
        <w:t xml:space="preserve"> and make sure that fraud victims, like everybody else, get all of their code rights as it goes along. It needs to be a proper, well-established victim support-type organisation, but with a specialism about fraud.</w:t>
      </w:r>
    </w:p>
    <w:p w:rsidR="00192637" w:rsidP="00BB1C05">
      <w:pPr>
        <w:pStyle w:val="Question"/>
        <w:numPr>
          <w:ilvl w:val="0"/>
          <w:numId w:val="0"/>
        </w:numPr>
        <w:ind w:left="794"/>
      </w:pPr>
      <w:sdt>
        <w:sdtPr>
          <w:alias w:val="Member"/>
          <w:tag w:val="&lt;Member mnisId='172' dodsId='25790'&gt;"/>
          <w:id w:val="-1929263706"/>
          <w:placeholder>
            <w:docPart w:val="DefaultPlaceholder_-1854013440"/>
          </w:placeholder>
          <w:richText/>
        </w:sdtPr>
        <w:sdtContent>
          <w:r w:rsidRPr="00192637">
            <w:rPr>
              <w:b/>
            </w:rPr>
            <w:t>Ms Abbott:</w:t>
          </w:r>
        </w:sdtContent>
      </w:sdt>
      <w:r>
        <w:t xml:space="preserve"> </w:t>
      </w:r>
      <w:r w:rsidR="00020784">
        <w:t>Mr Stevens, do you have anything to say about Action Fraud?</w:t>
      </w:r>
    </w:p>
    <w:p w:rsidR="00F23FF8" w:rsidP="00192637">
      <w:pPr>
        <w:pStyle w:val="Answer"/>
      </w:pPr>
      <w:sdt>
        <w:sdtPr>
          <w:alias w:val="Witness"/>
          <w:id w:val="-273403371"/>
          <w:placeholder>
            <w:docPart w:val="DefaultPlaceholder_-1854013440"/>
          </w:placeholder>
          <w:richText/>
        </w:sdtPr>
        <w:sdtContent>
          <w:r w:rsidR="0030243A">
            <w:rPr>
              <w:b/>
              <w:i/>
            </w:rPr>
            <w:t>Wayne Stevens</w:t>
          </w:r>
          <w:r w:rsidRPr="00192637" w:rsidR="00192637">
            <w:rPr>
              <w:b/>
              <w:i/>
            </w:rPr>
            <w:t>:</w:t>
          </w:r>
        </w:sdtContent>
      </w:sdt>
      <w:r w:rsidR="00192637">
        <w:t xml:space="preserve"> </w:t>
      </w:r>
      <w:r w:rsidR="00020784">
        <w:t xml:space="preserve">I am better placed to answer your earlier question, which is about why people do not report. Embarrassment and shame because of the unique personal nature of the fraud often stops people. We worked </w:t>
      </w:r>
      <w:r w:rsidR="00020784">
        <w:t>with someone recently who had been telephoned by someone purporting to be from BT to sort out her internet, which was unstable, and over a six-hour call she was groomed and pressurised into parting with £18,000. She did not know who to tell and she did not tell her husband. Thankfully</w:t>
      </w:r>
      <w:r>
        <w:t>,</w:t>
      </w:r>
      <w:r w:rsidR="00020784">
        <w:t xml:space="preserve"> she came to us.</w:t>
      </w:r>
    </w:p>
    <w:p w:rsidR="00192637" w:rsidP="00192637">
      <w:pPr>
        <w:pStyle w:val="Answer"/>
      </w:pPr>
      <w:r>
        <w:t>O</w:t>
      </w:r>
      <w:r w:rsidR="00020784">
        <w:t xml:space="preserve">ften </w:t>
      </w:r>
      <w:r>
        <w:t xml:space="preserve">it is being </w:t>
      </w:r>
      <w:r w:rsidR="00020784">
        <w:t xml:space="preserve">unaware of where to take it. Do I take it to my bank? Do I take it to the local police? Do I take to it Action Fraud if </w:t>
      </w:r>
      <w:r>
        <w:t>they are</w:t>
      </w:r>
      <w:r w:rsidR="00020784">
        <w:t xml:space="preserve"> visible? Do I talk to the telephone companies? Do I go to trading standards if it is an in-person fraud? People often do not know where to go for help. The first-time response of those agencies is absolutely crucial for someone. If they ring their bank and the bank makes noises about th</w:t>
      </w:r>
      <w:r w:rsidR="00876254">
        <w:t>e</w:t>
      </w:r>
      <w:r w:rsidR="00020784">
        <w:t xml:space="preserve"> person not taking due care, they are unlikely to complain</w:t>
      </w:r>
      <w:r w:rsidR="003D181E">
        <w:t>;</w:t>
      </w:r>
      <w:r w:rsidR="00020784">
        <w:t xml:space="preserve"> they are unlikely to go to the financial ombudsman if they feel they have been treated unfairly, and, more worryingly, they are much less likely to report fraud if they become a repeat victim</w:t>
      </w:r>
      <w:r w:rsidR="003D181E">
        <w:t xml:space="preserve">, </w:t>
      </w:r>
      <w:r w:rsidR="00020784">
        <w:t>and we know that many people do.</w:t>
      </w:r>
    </w:p>
    <w:p w:rsidR="00192637" w:rsidP="00BB1C05">
      <w:pPr>
        <w:pStyle w:val="Question"/>
        <w:numPr>
          <w:ilvl w:val="0"/>
          <w:numId w:val="0"/>
        </w:numPr>
        <w:ind w:left="794"/>
      </w:pPr>
      <w:sdt>
        <w:sdtPr>
          <w:alias w:val="Member"/>
          <w:tag w:val="&lt;Member mnisId='1601' dodsId='34498'&gt;"/>
          <w:id w:val="-2140178493"/>
          <w:placeholder>
            <w:docPart w:val="DefaultPlaceholder_-1854013440"/>
          </w:placeholder>
          <w:richText/>
        </w:sdtPr>
        <w:sdtContent>
          <w:r w:rsidRPr="00192637">
            <w:rPr>
              <w:b/>
            </w:rPr>
            <w:t>Chair:</w:t>
          </w:r>
        </w:sdtContent>
      </w:sdt>
      <w:r>
        <w:t xml:space="preserve"> </w:t>
      </w:r>
      <w:r w:rsidRPr="00111DDC" w:rsidR="00020784">
        <w:rPr>
          <w:rFonts w:eastAsia="Times New Roman" w:cs="Times New Roman"/>
          <w:szCs w:val="20"/>
        </w:rPr>
        <w:t>Okay, thanks. Mr Haley, anything from your perspective?</w:t>
      </w:r>
    </w:p>
    <w:p w:rsidR="00192637" w:rsidP="00192637">
      <w:pPr>
        <w:pStyle w:val="Answer"/>
      </w:pPr>
      <w:sdt>
        <w:sdtPr>
          <w:alias w:val="Witness"/>
          <w:id w:val="-672805645"/>
          <w:placeholder>
            <w:docPart w:val="DefaultPlaceholder_-1854013440"/>
          </w:placeholder>
          <w:richText/>
        </w:sdtPr>
        <w:sdtContent>
          <w:r w:rsidRPr="00192637">
            <w:rPr>
              <w:b/>
              <w:i/>
            </w:rPr>
            <w:t>Mike Haley:</w:t>
          </w:r>
        </w:sdtContent>
      </w:sdt>
      <w:r>
        <w:t xml:space="preserve"> </w:t>
      </w:r>
      <w:r w:rsidR="00020784">
        <w:t>I am part of the project that is looking to improve the Action Fraud and National Fraud Intelligence Bureau next generation product. There are two distinct elements. There is the national fraud reporting centre, which is the call centre. There is still a need for a</w:t>
      </w:r>
      <w:r w:rsidR="005E3114">
        <w:t xml:space="preserve"> central</w:t>
      </w:r>
      <w:r w:rsidR="00020784">
        <w:t xml:space="preserve"> place for people to easily report fraud either online or on the phone. Mainly, that is because frauds do not happen in local police areas; they are dispersed. You can be a victim </w:t>
      </w:r>
      <w:r w:rsidR="00986D09">
        <w:t>any</w:t>
      </w:r>
      <w:r w:rsidR="00020784">
        <w:t>where around the country. It is somewhere central. That intelligence is passed on to the National Fraud Intelligence Bureau, which put</w:t>
      </w:r>
      <w:r w:rsidR="00907681">
        <w:t>s together</w:t>
      </w:r>
      <w:r w:rsidR="00020784">
        <w:t xml:space="preserve"> the packages of intelligence from multiple calls. </w:t>
      </w:r>
    </w:p>
    <w:p w:rsidR="00192637" w:rsidP="00192637">
      <w:pPr>
        <w:pStyle w:val="Answer"/>
      </w:pPr>
      <w:r>
        <w:t xml:space="preserve">The issue is lack of capacity in the whole system end to end. You can produce intelligence packages, but they go to a local force that does not pick them up, </w:t>
      </w:r>
      <w:r w:rsidR="00561BD8">
        <w:t xml:space="preserve">and </w:t>
      </w:r>
      <w:r>
        <w:t xml:space="preserve">does not have the resources, competences and skills to investigate and also to interact with the victims. We need to look at the whole capacity of the system. Fraud is an under-resourced area, being 40% of crime and with only a small percentage of policing devoted to it. I think there will be improvements. </w:t>
      </w:r>
    </w:p>
    <w:p w:rsidR="00290BB4" w:rsidRPr="00192732" w:rsidP="00DE7B14">
      <w:pPr>
        <w:pStyle w:val="Answer"/>
        <w:rPr>
          <w:color w:val="FF0000"/>
        </w:rPr>
      </w:pPr>
      <w:r>
        <w:t xml:space="preserve">Whatever the centre is called, it will still be a reporting centre. Vera has it quite right. It was set up as a reporting centre, not as a victim service. There is a lack of empathy for victims and that core of education—how they can </w:t>
      </w:r>
      <w:r w:rsidR="00710357">
        <w:t xml:space="preserve">stop </w:t>
      </w:r>
      <w:r>
        <w:t>being a repeat victim—as well as taking the information around fraud. There is some hope that it can improve through the investment that is going in, but it will only improve from the victims’ perspective if they see some outcomes and get some feedback.</w:t>
      </w:r>
      <w:r w:rsidR="0031414E">
        <w:t xml:space="preserve"> </w:t>
      </w:r>
      <w:r>
        <w:t>They report fraud and then they hear nothing much back. If you report a crime, you expect to be informed about what happens.</w:t>
      </w:r>
      <w:r w:rsidR="00192732">
        <w:t xml:space="preserve"> That is what I would like to see.</w:t>
      </w:r>
    </w:p>
    <w:p w:rsidR="00192637" w:rsidP="00290BB4">
      <w:pPr>
        <w:pStyle w:val="Question"/>
        <w:numPr>
          <w:ilvl w:val="0"/>
          <w:numId w:val="0"/>
        </w:numPr>
        <w:ind w:left="794"/>
      </w:pPr>
      <w:sdt>
        <w:sdtPr>
          <w:alias w:val="Member"/>
          <w:tag w:val="&lt;Member mnisId='1601' dodsId='34498'&gt;"/>
          <w:id w:val="689805754"/>
          <w:placeholder>
            <w:docPart w:val="DefaultPlaceholder_-1854013440"/>
          </w:placeholder>
          <w:richText/>
        </w:sdtPr>
        <w:sdtContent>
          <w:r w:rsidRPr="00290BB4" w:rsidR="00290BB4">
            <w:rPr>
              <w:b/>
            </w:rPr>
            <w:t>Chair:</w:t>
          </w:r>
        </w:sdtContent>
      </w:sdt>
      <w:r w:rsidR="00290BB4">
        <w:t xml:space="preserve"> Thank you.</w:t>
      </w:r>
    </w:p>
    <w:p w:rsidR="00192637" w:rsidP="00020784">
      <w:pPr>
        <w:pStyle w:val="Question"/>
      </w:pPr>
      <w:sdt>
        <w:sdtPr>
          <w:alias w:val="Member"/>
          <w:tag w:val="&lt;Member mnisId='4469' dodsId='122103'&gt;"/>
          <w:id w:val="-1032641320"/>
          <w:placeholder>
            <w:docPart w:val="DefaultPlaceholder_-1854013440"/>
          </w:placeholder>
          <w:richText/>
        </w:sdtPr>
        <w:sdtContent>
          <w:r w:rsidRPr="00192637">
            <w:rPr>
              <w:b/>
            </w:rPr>
            <w:t>Angela Crawley:</w:t>
          </w:r>
        </w:sdtContent>
      </w:sdt>
      <w:r>
        <w:t xml:space="preserve"> </w:t>
      </w:r>
      <w:r w:rsidR="00020784">
        <w:t>Dame Vera, you mentioned the impacts, and much has been said about the emotional and psychological impacts</w:t>
      </w:r>
      <w:r w:rsidR="006C1BA2">
        <w:t>. C</w:t>
      </w:r>
      <w:r w:rsidR="00020784">
        <w:t xml:space="preserve">ould you </w:t>
      </w:r>
      <w:r w:rsidR="00020784">
        <w:t xml:space="preserve">perhaps outline clearly what you understand to be the main effects of fraud on both the individuals and the organisations that may have been targeted? </w:t>
      </w:r>
      <w:r w:rsidR="00506497">
        <w:t>O</w:t>
      </w:r>
      <w:r w:rsidR="00020784">
        <w:t xml:space="preserve">thers may </w:t>
      </w:r>
      <w:r w:rsidR="00506497">
        <w:t xml:space="preserve">also </w:t>
      </w:r>
      <w:r w:rsidR="00020784">
        <w:t>wish to come in.</w:t>
      </w:r>
    </w:p>
    <w:p w:rsidR="00AD4B88" w:rsidP="00192637">
      <w:pPr>
        <w:pStyle w:val="Answer"/>
      </w:pPr>
      <w:sdt>
        <w:sdtPr>
          <w:alias w:val="Witness"/>
          <w:id w:val="276234489"/>
          <w:placeholder>
            <w:docPart w:val="DefaultPlaceholder_-1854013440"/>
          </w:placeholder>
          <w:richText/>
        </w:sdtPr>
        <w:sdtContent>
          <w:r w:rsidRPr="00192637" w:rsidR="00192637">
            <w:rPr>
              <w:b/>
              <w:i/>
            </w:rPr>
            <w:t>Dame Vera Baird:</w:t>
          </w:r>
        </w:sdtContent>
      </w:sdt>
      <w:r w:rsidR="00192637">
        <w:t xml:space="preserve"> </w:t>
      </w:r>
      <w:r w:rsidR="00020784">
        <w:t xml:space="preserve">We may have touched on some of the impacts on individuals. Clearly, romance fraud is the one that has started to capture people’s interest in fraud a little bit more. </w:t>
      </w:r>
      <w:r w:rsidR="003D541D">
        <w:t>There</w:t>
      </w:r>
      <w:r w:rsidR="00020784">
        <w:t xml:space="preserve"> is a sense of foolishness and of shame. It is quite misplaced because scams are amazingly lifelike, are</w:t>
      </w:r>
      <w:r w:rsidR="003D541D">
        <w:t>n’t</w:t>
      </w:r>
      <w:r w:rsidR="00020784">
        <w:t xml:space="preserve"> the</w:t>
      </w:r>
      <w:r w:rsidR="003D541D">
        <w:t>y</w:t>
      </w:r>
      <w:r w:rsidR="00020784">
        <w:t xml:space="preserve">? With the more complex ones, you have a sense that the perpetrators worked on it for weeks and weeks and have an antidote or a combat technique to every psychological reaction to it that might allow you to throw it off or realise what it is, and they </w:t>
      </w:r>
      <w:r w:rsidR="006E4EAA">
        <w:t xml:space="preserve">have </w:t>
      </w:r>
      <w:r w:rsidR="00020784">
        <w:t>worked out how to keep you in an iron trap all the time.</w:t>
      </w:r>
    </w:p>
    <w:p w:rsidR="00192637" w:rsidP="00192637">
      <w:pPr>
        <w:pStyle w:val="Answer"/>
      </w:pPr>
      <w:r>
        <w:t xml:space="preserve">The shame is completely misguided, and then people feel they have let their family down. Older people feel that </w:t>
      </w:r>
      <w:r w:rsidR="002D67D2">
        <w:t>it</w:t>
      </w:r>
      <w:r>
        <w:t xml:space="preserve"> is one step nearer their dotage and they are going to lose some respect from that. I imagine there is a whole gamut of emotional and psychological responses. Of course, people get ruined financially</w:t>
      </w:r>
      <w:r w:rsidR="002D67D2">
        <w:t>—</w:t>
      </w:r>
      <w:r>
        <w:t xml:space="preserve">not to forget that at all. </w:t>
      </w:r>
    </w:p>
    <w:p w:rsidR="00192637" w:rsidP="00192637">
      <w:pPr>
        <w:pStyle w:val="Answer"/>
      </w:pPr>
      <w:r>
        <w:t xml:space="preserve">When we looked at the types of victims there are and came up with a great mixture of nine kinds of victim, which </w:t>
      </w:r>
      <w:r w:rsidR="005030F7">
        <w:t>i</w:t>
      </w:r>
      <w:r>
        <w:t>s a really broad categorisation, the impacts on each of them w</w:t>
      </w:r>
      <w:r w:rsidR="00367792">
        <w:t>ere</w:t>
      </w:r>
      <w:r>
        <w:t xml:space="preserve"> quite different. I, a pretty simple soul, thought that if you g</w:t>
      </w:r>
      <w:r w:rsidR="009F3EA0">
        <w:t>a</w:t>
      </w:r>
      <w:r>
        <w:t>ve them the money back</w:t>
      </w:r>
      <w:r w:rsidR="00367792">
        <w:t>,</w:t>
      </w:r>
      <w:r>
        <w:t xml:space="preserve"> most people would probably be okay, but it does not work like that. We have a category of younger, high-harm victims who lose a little only, sometimes get it back, but seem to be really knocked back in their sense of social accomplishment. Perhaps as quite high-flying young people—I do not understand it in depth—they were impacted way beyond what I had expected, and way beyond what could be recovered by giving them </w:t>
      </w:r>
      <w:r w:rsidR="00EC13BB">
        <w:t xml:space="preserve">back </w:t>
      </w:r>
      <w:r>
        <w:t xml:space="preserve">the money. All of this, it seems to me, needs to be looked at in considerable detail as we go forward, </w:t>
      </w:r>
      <w:r w:rsidR="00EA0B37">
        <w:t xml:space="preserve">in </w:t>
      </w:r>
      <w:r>
        <w:t>appreciating what an impactful crime fraud really is.</w:t>
      </w:r>
    </w:p>
    <w:p w:rsidR="00192637" w:rsidP="00020784">
      <w:pPr>
        <w:pStyle w:val="Question"/>
      </w:pPr>
      <w:sdt>
        <w:sdtPr>
          <w:alias w:val="Member"/>
          <w:tag w:val="&lt;Member mnisId='4469' dodsId='122103'&gt;"/>
          <w:id w:val="-1706553582"/>
          <w:placeholder>
            <w:docPart w:val="DefaultPlaceholder_-1854013440"/>
          </w:placeholder>
          <w:richText/>
        </w:sdtPr>
        <w:sdtContent>
          <w:r w:rsidRPr="00192637">
            <w:rPr>
              <w:b/>
            </w:rPr>
            <w:t>Angela Crawley:</w:t>
          </w:r>
        </w:sdtContent>
      </w:sdt>
      <w:r>
        <w:t xml:space="preserve"> </w:t>
      </w:r>
      <w:r w:rsidR="00020784">
        <w:t>You mentioned nine kinds of victim. Have you encountered specific demographics or particularly vulnerable groups who are primarily victims of fraud?</w:t>
      </w:r>
    </w:p>
    <w:p w:rsidR="00192637" w:rsidP="00192637">
      <w:pPr>
        <w:pStyle w:val="Answer"/>
      </w:pPr>
      <w:sdt>
        <w:sdtPr>
          <w:alias w:val="Witness"/>
          <w:id w:val="-1561628221"/>
          <w:placeholder>
            <w:docPart w:val="DefaultPlaceholder_-1854013440"/>
          </w:placeholder>
          <w:richText/>
        </w:sdtPr>
        <w:sdtContent>
          <w:r w:rsidRPr="00192637">
            <w:rPr>
              <w:b/>
              <w:i/>
            </w:rPr>
            <w:t>Dame Vera Baird:</w:t>
          </w:r>
        </w:sdtContent>
      </w:sdt>
      <w:r>
        <w:t xml:space="preserve"> </w:t>
      </w:r>
      <w:r w:rsidR="00020784">
        <w:t>Fraud is very wide and there is a huge span of victimisation. Unlike lots of other kinds of crime, fraud is committed pretty anonymously, and offenders act without having a specific target in mind. Quite often there is less variation across demographics than you would see with other crime types. Interestingly, one of the findings in the research was, in fact, that adults aged over 65 are less likely to suffer fraud than younger groups, challenging th</w:t>
      </w:r>
      <w:r w:rsidR="00B97AD5">
        <w:t>e</w:t>
      </w:r>
      <w:r w:rsidR="00020784">
        <w:t xml:space="preserve"> perception that this is a crime that specifically affects older people</w:t>
      </w:r>
      <w:r w:rsidR="00B97AD5">
        <w:t>;</w:t>
      </w:r>
      <w:r w:rsidR="00020784">
        <w:t xml:space="preserve"> but older people seemed likelier to fall prey to more serious and more impactful types of fraud</w:t>
      </w:r>
      <w:r w:rsidR="008809D4">
        <w:t>,</w:t>
      </w:r>
      <w:r w:rsidR="00020784">
        <w:t xml:space="preserve"> like investment schemes. </w:t>
      </w:r>
      <w:r w:rsidR="008809D4">
        <w:t>P</w:t>
      </w:r>
      <w:r w:rsidR="00020784">
        <w:t xml:space="preserve">ossibly people </w:t>
      </w:r>
      <w:r w:rsidR="008809D4">
        <w:t xml:space="preserve">are </w:t>
      </w:r>
      <w:r w:rsidR="00020784">
        <w:t xml:space="preserve">thinking </w:t>
      </w:r>
      <w:r w:rsidR="008809D4">
        <w:t xml:space="preserve">about </w:t>
      </w:r>
      <w:r w:rsidR="00020784">
        <w:t>what they</w:t>
      </w:r>
      <w:r w:rsidR="00F62E16">
        <w:t xml:space="preserve"> can</w:t>
      </w:r>
      <w:r w:rsidR="00020784">
        <w:t xml:space="preserve"> leave to their family and taking a last opportunity, as it were, to build </w:t>
      </w:r>
      <w:r w:rsidR="00F6436D">
        <w:t xml:space="preserve">it </w:t>
      </w:r>
      <w:r w:rsidR="00020784">
        <w:t xml:space="preserve">up. There does not seem to be a lot of variation of victimisation across the other age ranges. </w:t>
      </w:r>
    </w:p>
    <w:p w:rsidR="00192637" w:rsidP="00192637">
      <w:pPr>
        <w:pStyle w:val="Answer"/>
      </w:pPr>
      <w:r>
        <w:t>There is a perception that fraud mostly affects the better</w:t>
      </w:r>
      <w:r w:rsidR="003F7651">
        <w:t xml:space="preserve"> </w:t>
      </w:r>
      <w:r>
        <w:t xml:space="preserve">off. People who are better off are searched for, but one of the groups, as I said, </w:t>
      </w:r>
      <w:r w:rsidR="00EA14BE">
        <w:t xml:space="preserve">who </w:t>
      </w:r>
      <w:r>
        <w:t>are called medium vulnerability harm</w:t>
      </w:r>
      <w:r w:rsidR="00535E82">
        <w:t>—</w:t>
      </w:r>
      <w:r>
        <w:t>younger, more urban, and more likely to experience harm</w:t>
      </w:r>
      <w:r w:rsidR="00535E82">
        <w:t>—</w:t>
      </w:r>
      <w:r>
        <w:t>had the highest proportion of black and minority victims in this category</w:t>
      </w:r>
      <w:r w:rsidR="009B6EF0">
        <w:t>,</w:t>
      </w:r>
      <w:r>
        <w:t xml:space="preserve"> compared to other groups. There are nine categories that we found, and I can probably tell you about more as we go along if that is good</w:t>
      </w:r>
      <w:r w:rsidR="009B6EF0">
        <w:t>,</w:t>
      </w:r>
      <w:r>
        <w:t xml:space="preserve"> because I guess listing nine of them might not be too thrilling. It is very interesting indeed. Who needs help and who does not really need help will be something that we would like to focus on in a follow-up report</w:t>
      </w:r>
      <w:r w:rsidR="00DB1D92">
        <w:t>,</w:t>
      </w:r>
      <w:r>
        <w:t xml:space="preserve"> so that we can try to tailor some good support treatment from subsequent Action Fraud, or whatever it is.</w:t>
      </w:r>
    </w:p>
    <w:p w:rsidR="00192637" w:rsidP="00020784">
      <w:pPr>
        <w:pStyle w:val="Question"/>
      </w:pPr>
      <w:sdt>
        <w:sdtPr>
          <w:alias w:val="Member"/>
          <w:tag w:val="&lt;Member mnisId='4469' dodsId='122103'&gt;"/>
          <w:id w:val="240295195"/>
          <w:placeholder>
            <w:docPart w:val="DefaultPlaceholder_-1854013440"/>
          </w:placeholder>
          <w:richText/>
        </w:sdtPr>
        <w:sdtContent>
          <w:r w:rsidRPr="00192637">
            <w:rPr>
              <w:b/>
            </w:rPr>
            <w:t>Angela Crawley:</w:t>
          </w:r>
        </w:sdtContent>
      </w:sdt>
      <w:r>
        <w:t xml:space="preserve"> </w:t>
      </w:r>
      <w:r w:rsidR="00020784">
        <w:t>That is very helpful. Thank you for those comments. We all have preconceptions of what a victim of fraud might look like, and it is helpful to outline that it is a very diverse group. Given that many victims of fraud report requiring no support, how can we ensure that the support is focused on those who need it most? Perhaps I will bring in Wayne, and then I am sure Mike will also have comments.</w:t>
      </w:r>
    </w:p>
    <w:p w:rsidR="00192637" w:rsidP="00192637">
      <w:pPr>
        <w:pStyle w:val="Answer"/>
      </w:pPr>
      <w:sdt>
        <w:sdtPr>
          <w:alias w:val="Witness"/>
          <w:id w:val="-1020695556"/>
          <w:placeholder>
            <w:docPart w:val="DefaultPlaceholder_-1854013440"/>
          </w:placeholder>
          <w:richText/>
        </w:sdtPr>
        <w:sdtContent>
          <w:r w:rsidR="0030243A">
            <w:rPr>
              <w:b/>
              <w:i/>
            </w:rPr>
            <w:t>Wayne Stevens</w:t>
          </w:r>
          <w:r w:rsidRPr="00192637">
            <w:rPr>
              <w:b/>
              <w:i/>
            </w:rPr>
            <w:t>:</w:t>
          </w:r>
        </w:sdtContent>
      </w:sdt>
      <w:r>
        <w:t xml:space="preserve"> </w:t>
      </w:r>
      <w:r w:rsidR="00020784">
        <w:t xml:space="preserve">Organisations that are being contacted by victims of fraud should be looking at impact rather than having preconceived notions of someone being vulnerable per se. We worked with someone recently who was retiring from the NHS. She was a nurse. She had received a pension pot. She was looking online for </w:t>
      </w:r>
      <w:r w:rsidR="001D2781">
        <w:t>some</w:t>
      </w:r>
      <w:r w:rsidR="00020784">
        <w:t xml:space="preserve">where to invest that, and she saw an advert—a cloned website—for a well-known investment company. She clicked on the link, provided details and they contacted her, and she lost £26,000. She was </w:t>
      </w:r>
      <w:r w:rsidR="001D2781">
        <w:t xml:space="preserve">absolutely </w:t>
      </w:r>
      <w:r w:rsidR="00020784">
        <w:t xml:space="preserve">devastated by what had happened. It </w:t>
      </w:r>
      <w:r w:rsidR="001D2781">
        <w:t>c</w:t>
      </w:r>
      <w:r w:rsidR="00020784">
        <w:t>hange</w:t>
      </w:r>
      <w:r>
        <w:t>d</w:t>
      </w:r>
      <w:r w:rsidR="00020784">
        <w:t xml:space="preserve"> the course of her life. The retirement that she thought she was going to have was no longer available. </w:t>
      </w:r>
    </w:p>
    <w:p w:rsidR="00192637" w:rsidP="00192637">
      <w:pPr>
        <w:pStyle w:val="Answer"/>
      </w:pPr>
      <w:r>
        <w:t>She had a wide range of health impacts from that. She was sleepless. She lost her appetite. She was anxious and depressed. Thankfully</w:t>
      </w:r>
      <w:r w:rsidR="008B171C">
        <w:t>,</w:t>
      </w:r>
      <w:r>
        <w:t xml:space="preserve"> she came to us for support. We assisted her with recovering the money through the authorised push payment scheme. Her ban</w:t>
      </w:r>
      <w:r w:rsidR="007C5C24">
        <w:t>k</w:t>
      </w:r>
      <w:r>
        <w:t xml:space="preserve">, thankfully, was a signatory. She does not fit into </w:t>
      </w:r>
      <w:r w:rsidR="001C3D05">
        <w:t>the</w:t>
      </w:r>
      <w:r>
        <w:t xml:space="preserve"> normal typology of a vulnerable individual, and we find that quite regularly. </w:t>
      </w:r>
    </w:p>
    <w:p w:rsidR="00192637" w:rsidP="00192637">
      <w:pPr>
        <w:pStyle w:val="Answer"/>
      </w:pPr>
      <w:r>
        <w:t>People can be impacted because of other circumstances in their life. They may have experienced bereavement or divorce</w:t>
      </w:r>
      <w:r>
        <w:t>,</w:t>
      </w:r>
      <w:r>
        <w:t xml:space="preserve"> or they may have lost employment. That means that the impact of what has happened is</w:t>
      </w:r>
      <w:r w:rsidR="007C5C24">
        <w:t xml:space="preserve"> </w:t>
      </w:r>
      <w:r>
        <w:t xml:space="preserve">much more significant. Those are the people we hope to reach out </w:t>
      </w:r>
      <w:r w:rsidR="007C5C24">
        <w:t>to</w:t>
      </w:r>
      <w:r>
        <w:t xml:space="preserve">—people who have </w:t>
      </w:r>
      <w:r w:rsidR="001145C8">
        <w:t xml:space="preserve">been </w:t>
      </w:r>
      <w:r>
        <w:t>significantly impacted, irrespective of a vulnerability marker, or, in some cases, the size of the amount of money lost.</w:t>
      </w:r>
    </w:p>
    <w:p w:rsidR="00192637" w:rsidP="00020784">
      <w:pPr>
        <w:pStyle w:val="Question"/>
      </w:pPr>
      <w:sdt>
        <w:sdtPr>
          <w:alias w:val="Member"/>
          <w:tag w:val="&lt;Member mnisId='4469' dodsId='122103'&gt;"/>
          <w:id w:val="609088975"/>
          <w:placeholder>
            <w:docPart w:val="DefaultPlaceholder_-1854013440"/>
          </w:placeholder>
          <w:richText/>
        </w:sdtPr>
        <w:sdtContent>
          <w:r w:rsidRPr="00192637">
            <w:rPr>
              <w:b/>
            </w:rPr>
            <w:t>Angela Crawley:</w:t>
          </w:r>
        </w:sdtContent>
      </w:sdt>
      <w:r>
        <w:t xml:space="preserve"> </w:t>
      </w:r>
      <w:r w:rsidR="00020784">
        <w:t xml:space="preserve">As you say, the impact can be profound and can be different for different individuals. Mike, </w:t>
      </w:r>
      <w:r w:rsidR="007F729A">
        <w:t xml:space="preserve">do you </w:t>
      </w:r>
      <w:r w:rsidR="00020784">
        <w:t>have further comments that you want to make on those questions</w:t>
      </w:r>
      <w:r w:rsidR="007F729A">
        <w:t>?</w:t>
      </w:r>
    </w:p>
    <w:p w:rsidR="009E1732" w:rsidP="00192637">
      <w:pPr>
        <w:pStyle w:val="Answer"/>
      </w:pPr>
      <w:sdt>
        <w:sdtPr>
          <w:alias w:val="Witness"/>
          <w:id w:val="-600947869"/>
          <w:placeholder>
            <w:docPart w:val="DefaultPlaceholder_-1854013440"/>
          </w:placeholder>
          <w:richText/>
        </w:sdtPr>
        <w:sdtContent>
          <w:r w:rsidRPr="00192637" w:rsidR="00192637">
            <w:rPr>
              <w:b/>
              <w:i/>
            </w:rPr>
            <w:t>Mike Haley:</w:t>
          </w:r>
        </w:sdtContent>
      </w:sdt>
      <w:r w:rsidR="00192637">
        <w:t xml:space="preserve"> </w:t>
      </w:r>
      <w:r w:rsidR="00020784">
        <w:t xml:space="preserve">I agree that we should concentrate our efforts on whichever definition of vulnerability we might come up with. For example, if you are poorer or elderly and not working, it is very much more difficult to recover </w:t>
      </w:r>
      <w:r w:rsidR="00020784">
        <w:t>from a financial loss. If you are working, you might put that down. You can say you will get it again.</w:t>
      </w:r>
    </w:p>
    <w:p w:rsidR="00192637" w:rsidP="00192637">
      <w:pPr>
        <w:pStyle w:val="Answer"/>
      </w:pPr>
      <w:r>
        <w:t xml:space="preserve">One of the biggest issues is that we have a very patchy and inconsistent approach to supporting victims. The City of London </w:t>
      </w:r>
      <w:r w:rsidR="00E80FE2">
        <w:t>p</w:t>
      </w:r>
      <w:r>
        <w:t>olice has a national victim care unit, which is good practice</w:t>
      </w:r>
      <w:r>
        <w:t>,</w:t>
      </w:r>
      <w:r>
        <w:t xml:space="preserve"> but it does not cover everywhere, and not every police area has a victim care unit. We have </w:t>
      </w:r>
      <w:r w:rsidR="009E1732">
        <w:t>a</w:t>
      </w:r>
      <w:r>
        <w:t xml:space="preserve"> postcode lottery </w:t>
      </w:r>
      <w:r w:rsidR="009E1732">
        <w:t>for</w:t>
      </w:r>
      <w:r>
        <w:t xml:space="preserve"> what type of response you </w:t>
      </w:r>
      <w:r w:rsidR="009E1732">
        <w:t>will</w:t>
      </w:r>
      <w:r>
        <w:t xml:space="preserve"> get.</w:t>
      </w:r>
      <w:r w:rsidR="009E1732">
        <w:t xml:space="preserve"> </w:t>
      </w:r>
      <w:r>
        <w:t>There are some very good initiatives in some areas by police and crime commissioners—Hertfordshire and Surrey have good initiatives—but it is not widespread, and there is nothing to say that there should be national standards of victim care</w:t>
      </w:r>
      <w:r w:rsidR="00737EB5">
        <w:t>,</w:t>
      </w:r>
      <w:r>
        <w:t xml:space="preserve"> and to see the best practice there is</w:t>
      </w:r>
      <w:r w:rsidR="00737EB5">
        <w:t xml:space="preserve">, </w:t>
      </w:r>
      <w:r>
        <w:t>share that and make sure that everybody who is a victim, wherever they live, ha</w:t>
      </w:r>
      <w:r w:rsidR="00737EB5">
        <w:t>s</w:t>
      </w:r>
      <w:r>
        <w:t xml:space="preserve"> contact with someone who has empathy. </w:t>
      </w:r>
    </w:p>
    <w:p w:rsidR="00192637" w:rsidP="00192637">
      <w:pPr>
        <w:pStyle w:val="Answer"/>
      </w:pPr>
      <w:r>
        <w:t xml:space="preserve">One thing I would throw in is that I visited the national fraud centre for Canada, </w:t>
      </w:r>
      <w:r w:rsidR="00A91C3F">
        <w:t>where</w:t>
      </w:r>
      <w:r>
        <w:t xml:space="preserve"> they employ people who have been victims of fraud</w:t>
      </w:r>
      <w:r w:rsidR="00A91C3F">
        <w:t>. T</w:t>
      </w:r>
      <w:r>
        <w:t xml:space="preserve">hey are the ones who call up others who may have been victims, </w:t>
      </w:r>
      <w:r w:rsidR="00F505AE">
        <w:t>and</w:t>
      </w:r>
      <w:r>
        <w:t xml:space="preserve"> they definitely can speak to them and have </w:t>
      </w:r>
      <w:r w:rsidR="00B206AB">
        <w:t>a</w:t>
      </w:r>
      <w:r>
        <w:t xml:space="preserve"> connection</w:t>
      </w:r>
      <w:r w:rsidR="00B206AB">
        <w:t>, so</w:t>
      </w:r>
      <w:r>
        <w:t xml:space="preserve"> that it is not someone just telling you from a law enforcement body who might not have the right impression of what it is to be a victim of fraud. My main point would be that there is complete inconsistency in how you are going to be treated as a victim of fraud.</w:t>
      </w:r>
    </w:p>
    <w:p w:rsidR="00192637" w:rsidP="00192637">
      <w:pPr>
        <w:pStyle w:val="Remark"/>
      </w:pPr>
      <w:sdt>
        <w:sdtPr>
          <w:alias w:val="Member"/>
          <w:tag w:val="&lt;Member mnisId='1601' dodsId='34498'&gt;"/>
          <w:id w:val="530464487"/>
          <w:placeholder>
            <w:docPart w:val="DefaultPlaceholder_-1854013440"/>
          </w:placeholder>
          <w:richText/>
        </w:sdtPr>
        <w:sdtContent>
          <w:r w:rsidRPr="00192637">
            <w:rPr>
              <w:b/>
            </w:rPr>
            <w:t>Chair:</w:t>
          </w:r>
        </w:sdtContent>
      </w:sdt>
      <w:r>
        <w:t xml:space="preserve"> </w:t>
      </w:r>
      <w:r w:rsidR="00020784">
        <w:t>That is helpful</w:t>
      </w:r>
      <w:r w:rsidR="00D5303B">
        <w:t>, t</w:t>
      </w:r>
      <w:r w:rsidR="00020784">
        <w:t>hanks.</w:t>
      </w:r>
    </w:p>
    <w:p w:rsidR="00192637" w:rsidP="00020784">
      <w:pPr>
        <w:pStyle w:val="Question"/>
      </w:pPr>
      <w:sdt>
        <w:sdtPr>
          <w:alias w:val="Member"/>
          <w:tag w:val="&lt;Member mnisId='4860' dodsId=''&gt;"/>
          <w:id w:val="-2098858881"/>
          <w:placeholder>
            <w:docPart w:val="DefaultPlaceholder_-1854013440"/>
          </w:placeholder>
          <w:richText/>
        </w:sdtPr>
        <w:sdtContent>
          <w:r w:rsidRPr="00192637">
            <w:rPr>
              <w:b/>
            </w:rPr>
            <w:t>Dr Mullan:</w:t>
          </w:r>
        </w:sdtContent>
      </w:sdt>
      <w:r>
        <w:t xml:space="preserve"> </w:t>
      </w:r>
      <w:r w:rsidR="00020784">
        <w:t>The feedback that I get from my local police is that an awful lot of the telephone and email-type fraud originates from outside the UK, so there are no realistic prospects of conviction in that regard. The treaties are not there, and, even if the</w:t>
      </w:r>
      <w:r w:rsidR="009F3702">
        <w:t>y</w:t>
      </w:r>
      <w:r w:rsidR="00020784">
        <w:t xml:space="preserve"> were, given the amounts of money involved, while they are still hugely impactful to people, you are probably not going to extradite somebody for</w:t>
      </w:r>
      <w:r w:rsidR="001E0203">
        <w:t xml:space="preserve"> a</w:t>
      </w:r>
      <w:r w:rsidR="00020784">
        <w:t xml:space="preserve"> £500 or £1,000 fraud. How do we marry up that we want to support victims,</w:t>
      </w:r>
      <w:r w:rsidR="00865D58">
        <w:t xml:space="preserve"> and</w:t>
      </w:r>
      <w:r w:rsidR="00020784">
        <w:t xml:space="preserve"> </w:t>
      </w:r>
      <w:r w:rsidR="00487B3D">
        <w:t xml:space="preserve">that </w:t>
      </w:r>
      <w:r w:rsidR="00020784">
        <w:t>we want them to feel that we understand their distress and we care about what happens</w:t>
      </w:r>
      <w:r w:rsidR="00487B3D">
        <w:t>,</w:t>
      </w:r>
      <w:r w:rsidR="00020784">
        <w:t xml:space="preserve"> with the fact that in many cases we may not be able to secure convictions?</w:t>
      </w:r>
    </w:p>
    <w:p w:rsidR="00192637" w:rsidP="00192637">
      <w:pPr>
        <w:pStyle w:val="Answer"/>
      </w:pPr>
      <w:sdt>
        <w:sdtPr>
          <w:alias w:val="Witness"/>
          <w:id w:val="385535842"/>
          <w:placeholder>
            <w:docPart w:val="DefaultPlaceholder_-1854013440"/>
          </w:placeholder>
          <w:richText/>
        </w:sdtPr>
        <w:sdtContent>
          <w:r w:rsidRPr="00192637">
            <w:rPr>
              <w:b/>
              <w:i/>
            </w:rPr>
            <w:t>Dame Vera Baird:</w:t>
          </w:r>
        </w:sdtContent>
      </w:sdt>
      <w:r>
        <w:t xml:space="preserve"> </w:t>
      </w:r>
      <w:r w:rsidR="00020784">
        <w:t>I am sure you deal with this every day, don’t you</w:t>
      </w:r>
      <w:r w:rsidR="00D97CCD">
        <w:t>, Wayne</w:t>
      </w:r>
      <w:r w:rsidR="00020784">
        <w:t>?</w:t>
      </w:r>
    </w:p>
    <w:p w:rsidR="00192637" w:rsidP="00192637">
      <w:pPr>
        <w:pStyle w:val="Answer"/>
      </w:pPr>
      <w:sdt>
        <w:sdtPr>
          <w:alias w:val="Witness"/>
          <w:id w:val="986524468"/>
          <w:placeholder>
            <w:docPart w:val="DefaultPlaceholder_-1854013440"/>
          </w:placeholder>
          <w:richText/>
        </w:sdtPr>
        <w:sdtContent>
          <w:r w:rsidR="0030243A">
            <w:rPr>
              <w:b/>
              <w:i/>
            </w:rPr>
            <w:t>Wayne Stevens</w:t>
          </w:r>
          <w:r w:rsidRPr="00192637">
            <w:rPr>
              <w:b/>
              <w:i/>
            </w:rPr>
            <w:t>:</w:t>
          </w:r>
        </w:sdtContent>
      </w:sdt>
      <w:r>
        <w:t xml:space="preserve"> </w:t>
      </w:r>
      <w:r w:rsidR="00020784">
        <w:t>We do. Part of the solution is ensuring that victims are reimbursed. At the moment, the authorise</w:t>
      </w:r>
      <w:r w:rsidR="00056492">
        <w:t>d</w:t>
      </w:r>
      <w:r w:rsidR="00020784">
        <w:t xml:space="preserve"> push payment scheme is a voluntary code, and I understand there are steps to look at making it mandatory. We think victims should be reimbursed. That might not necessarily help them recover fully from the trauma. People often still take away feelings of loss of self-confidence and self-esteem</w:t>
      </w:r>
      <w:r w:rsidR="004577A7">
        <w:t>,</w:t>
      </w:r>
      <w:r w:rsidR="00020784">
        <w:t xml:space="preserve"> and fearfulness as a result.</w:t>
      </w:r>
    </w:p>
    <w:p w:rsidR="00192637" w:rsidP="00D5303B">
      <w:pPr>
        <w:pStyle w:val="Question"/>
        <w:numPr>
          <w:ilvl w:val="0"/>
          <w:numId w:val="0"/>
        </w:numPr>
        <w:ind w:left="794"/>
      </w:pPr>
      <w:sdt>
        <w:sdtPr>
          <w:alias w:val="Member"/>
          <w:tag w:val="&lt;Member mnisId='1601' dodsId='34498'&gt;"/>
          <w:id w:val="555749221"/>
          <w:placeholder>
            <w:docPart w:val="DefaultPlaceholder_-1854013440"/>
          </w:placeholder>
          <w:richText/>
        </w:sdtPr>
        <w:sdtContent>
          <w:r w:rsidRPr="00192637">
            <w:rPr>
              <w:b/>
            </w:rPr>
            <w:t>Chair:</w:t>
          </w:r>
        </w:sdtContent>
      </w:sdt>
      <w:r>
        <w:t xml:space="preserve"> </w:t>
      </w:r>
      <w:r w:rsidR="00020784">
        <w:t xml:space="preserve">Do you have anything to add, </w:t>
      </w:r>
      <w:r w:rsidR="00463437">
        <w:t xml:space="preserve">Dame </w:t>
      </w:r>
      <w:r w:rsidR="00020784">
        <w:t>Vera?</w:t>
      </w:r>
    </w:p>
    <w:p w:rsidR="00463437" w:rsidP="00192637">
      <w:pPr>
        <w:pStyle w:val="Answer"/>
      </w:pPr>
      <w:sdt>
        <w:sdtPr>
          <w:alias w:val="Witness"/>
          <w:id w:val="-1612740220"/>
          <w:placeholder>
            <w:docPart w:val="DefaultPlaceholder_-1854013440"/>
          </w:placeholder>
          <w:richText/>
        </w:sdtPr>
        <w:sdtContent>
          <w:r w:rsidRPr="00192637" w:rsidR="00192637">
            <w:rPr>
              <w:b/>
              <w:i/>
            </w:rPr>
            <w:t>Dame Vera Baird:</w:t>
          </w:r>
        </w:sdtContent>
      </w:sdt>
      <w:r w:rsidR="00192637">
        <w:t xml:space="preserve"> </w:t>
      </w:r>
      <w:r w:rsidR="00020784">
        <w:t>I am not sure that I have a great deal to add. Wayne is dealing with this through victim support units every day.</w:t>
      </w:r>
    </w:p>
    <w:p w:rsidR="005B4F99" w:rsidP="00192637">
      <w:pPr>
        <w:pStyle w:val="Answer"/>
      </w:pPr>
      <w:r>
        <w:t>There is one thing</w:t>
      </w:r>
      <w:r w:rsidR="00463437">
        <w:t>, which</w:t>
      </w:r>
      <w:r>
        <w:t xml:space="preserve"> is tangent</w:t>
      </w:r>
      <w:r w:rsidR="00192637">
        <w:t>i</w:t>
      </w:r>
      <w:r>
        <w:t>al, I suppose, but still a little bit to do with my various cohorts of people. How people are dealt with needs to be looked at more closely. There is what my research has called—a technical term—a middling group of people who number about a quarter</w:t>
      </w:r>
      <w:r w:rsidR="0048623A">
        <w:t>,</w:t>
      </w:r>
      <w:r>
        <w:t xml:space="preserve"> who do not really come to a great deal of harm at all and probably do not need an enormous amount of help. There is a cohort even broken down there of emotionally unaffected victims who have risky behaviours.</w:t>
      </w:r>
    </w:p>
    <w:p w:rsidR="00192637" w:rsidP="00192637">
      <w:pPr>
        <w:pStyle w:val="Answer"/>
      </w:pPr>
      <w:r>
        <w:t xml:space="preserve">If you were able to categorise people thus, if these categories really work when you are talking about flesh and blood, you will be looking to that person about preventive measures and less risky behaviour, whereas the other severely harmed victims who are about 6%—the high vulnerability and harm cohort was </w:t>
      </w:r>
      <w:r w:rsidR="00420066">
        <w:t xml:space="preserve">in </w:t>
      </w:r>
      <w:r>
        <w:t>three of the groups—will need serious therapy or counselling of some kind. Dividing it up in th</w:t>
      </w:r>
      <w:r w:rsidR="009675E0">
        <w:t>at</w:t>
      </w:r>
      <w:r>
        <w:t xml:space="preserve"> way can only be helpful and economic, really.</w:t>
      </w:r>
    </w:p>
    <w:p w:rsidR="00192637" w:rsidP="00D125F2">
      <w:pPr>
        <w:pStyle w:val="Question"/>
        <w:numPr>
          <w:ilvl w:val="0"/>
          <w:numId w:val="0"/>
        </w:numPr>
        <w:ind w:left="794"/>
      </w:pPr>
      <w:sdt>
        <w:sdtPr>
          <w:alias w:val="Member"/>
          <w:tag w:val="&lt;Member mnisId='4860' dodsId=''&gt;"/>
          <w:id w:val="47660859"/>
          <w:placeholder>
            <w:docPart w:val="DefaultPlaceholder_-1854013440"/>
          </w:placeholder>
          <w:richText/>
        </w:sdtPr>
        <w:sdtContent>
          <w:r w:rsidRPr="00192637">
            <w:rPr>
              <w:b/>
            </w:rPr>
            <w:t>Dr Mullan:</w:t>
          </w:r>
        </w:sdtContent>
      </w:sdt>
      <w:r>
        <w:t xml:space="preserve"> </w:t>
      </w:r>
      <w:r w:rsidR="00020784">
        <w:t>Mr Haley, do you want to add anything?</w:t>
      </w:r>
    </w:p>
    <w:p w:rsidR="00AE49A4" w:rsidP="00192637">
      <w:pPr>
        <w:pStyle w:val="Answer"/>
      </w:pPr>
      <w:sdt>
        <w:sdtPr>
          <w:alias w:val="Witness"/>
          <w:id w:val="1420443984"/>
          <w:placeholder>
            <w:docPart w:val="DefaultPlaceholder_-1854013440"/>
          </w:placeholder>
          <w:richText/>
        </w:sdtPr>
        <w:sdtContent>
          <w:r w:rsidRPr="00192637" w:rsidR="00192637">
            <w:rPr>
              <w:b/>
              <w:i/>
            </w:rPr>
            <w:t>Mike Haley:</w:t>
          </w:r>
        </w:sdtContent>
      </w:sdt>
      <w:r w:rsidR="00192637">
        <w:t xml:space="preserve"> </w:t>
      </w:r>
      <w:r w:rsidR="00020784">
        <w:t>First of all, I wonder if it is a bit of a myth that these fraudsters are overseas. Some are, but we do not know enough about it, and it can be seen as an excuse not to take action. Secondly, there are plenty of drugs that come in from overseas and we do not give up. We do not say, “That</w:t>
      </w:r>
      <w:r>
        <w:t>’</w:t>
      </w:r>
      <w:r w:rsidR="00020784">
        <w:t>s coming from overseas.” We use our diplomatic resources and our National Crime Agency resources to go after those who are perpetrating. We should use the same approach.</w:t>
      </w:r>
    </w:p>
    <w:p w:rsidR="00192637" w:rsidP="00192637">
      <w:pPr>
        <w:pStyle w:val="Answer"/>
      </w:pPr>
      <w:r>
        <w:t xml:space="preserve">We have a diplomatic service. We have our National Crime Agency. The national </w:t>
      </w:r>
      <w:r w:rsidR="00284BB3">
        <w:t>e</w:t>
      </w:r>
      <w:r>
        <w:t xml:space="preserve">conomic </w:t>
      </w:r>
      <w:r w:rsidR="00284BB3">
        <w:t>c</w:t>
      </w:r>
      <w:r>
        <w:t xml:space="preserve">rime </w:t>
      </w:r>
      <w:r w:rsidR="00284BB3">
        <w:t>c</w:t>
      </w:r>
      <w:r>
        <w:t xml:space="preserve">ommand, part of the NCA, is starting to move in that direction. I definitely think we should not say there is anywhere that you can sit and feel comfortable about defrauding UK citizens. It is an issue of whether it is a priority for us. If 40% of crime is not a priority for us, it is never going to be a priority at this moment because it is the only crime that is going up. Let us use the resources we have to tackle at source—that is called upstreaming—as well as helping the victims and all the intermediaries who help launder the funds using British bank accounts, </w:t>
      </w:r>
      <w:r w:rsidR="00CA03C7">
        <w:t>the</w:t>
      </w:r>
      <w:r>
        <w:t xml:space="preserve"> money mules. I reject the fact that we should say, “It is probably overseas so let’s not take action.” We should have an organised strategy to deal with this.</w:t>
      </w:r>
    </w:p>
    <w:p w:rsidR="00192637" w:rsidP="00020784">
      <w:pPr>
        <w:pStyle w:val="Question"/>
      </w:pPr>
      <w:sdt>
        <w:sdtPr>
          <w:alias w:val="Member"/>
          <w:tag w:val="&lt;Member mnisId='4860' dodsId=''&gt;"/>
          <w:id w:val="-1204394463"/>
          <w:placeholder>
            <w:docPart w:val="DefaultPlaceholder_-1854013440"/>
          </w:placeholder>
          <w:richText/>
        </w:sdtPr>
        <w:sdtContent>
          <w:r w:rsidRPr="00192637">
            <w:rPr>
              <w:b/>
            </w:rPr>
            <w:t>Dr Mullan:</w:t>
          </w:r>
        </w:sdtContent>
      </w:sdt>
      <w:r>
        <w:t xml:space="preserve"> </w:t>
      </w:r>
      <w:r w:rsidR="00020784">
        <w:t>Thank you. The Government are working on their fraud action plan. We have talked about the impact and the challenges, and you have touched on some recommendations, but what would be the things that you would like to see from the fraud action plan? We will start with you, Dame Vera</w:t>
      </w:r>
      <w:r>
        <w:t>.</w:t>
      </w:r>
    </w:p>
    <w:p w:rsidR="00530A9E" w:rsidP="00192637">
      <w:pPr>
        <w:pStyle w:val="Answer"/>
      </w:pPr>
      <w:sdt>
        <w:sdtPr>
          <w:alias w:val="Witness"/>
          <w:id w:val="305443841"/>
          <w:placeholder>
            <w:docPart w:val="DefaultPlaceholder_-1854013440"/>
          </w:placeholder>
          <w:richText/>
        </w:sdtPr>
        <w:sdtContent>
          <w:r w:rsidRPr="00192637" w:rsidR="00192637">
            <w:rPr>
              <w:b/>
              <w:i/>
            </w:rPr>
            <w:t>Dame Vera Baird:</w:t>
          </w:r>
        </w:sdtContent>
      </w:sdt>
      <w:r w:rsidR="00192637">
        <w:t xml:space="preserve"> </w:t>
      </w:r>
      <w:r w:rsidR="00FE00F1">
        <w:t>It would be a</w:t>
      </w:r>
      <w:r w:rsidR="00020784">
        <w:t xml:space="preserve"> great deal of public awareness and public education of a consistent kind</w:t>
      </w:r>
      <w:r w:rsidR="00BE7388">
        <w:t>,</w:t>
      </w:r>
      <w:r w:rsidR="00020784">
        <w:t xml:space="preserve"> so</w:t>
      </w:r>
      <w:r w:rsidR="00BE7388">
        <w:t xml:space="preserve"> that</w:t>
      </w:r>
      <w:r w:rsidR="00020784">
        <w:t xml:space="preserve"> it is not coming from different quarters</w:t>
      </w:r>
      <w:r w:rsidR="00603355">
        <w:t>, and t</w:t>
      </w:r>
      <w:r w:rsidR="00020784">
        <w:t xml:space="preserve">here is a recognisable place where you can be educated to take appropriate care of yourself and how you can be approached. Secondly, </w:t>
      </w:r>
      <w:r w:rsidR="002075FB">
        <w:t xml:space="preserve">there would be </w:t>
      </w:r>
      <w:r w:rsidR="00603355">
        <w:t>some</w:t>
      </w:r>
      <w:r w:rsidR="00020784">
        <w:t xml:space="preserve">where you can check perhaps if something that you are starting to engage in is going to be a fraud or may be a fraud. </w:t>
      </w:r>
      <w:r w:rsidR="00020784">
        <w:t>Following from education, hopefully, more prevention might be in place, but it definitely has to be a higher priority for the police, who, as I say, spend 2% of their resources on what is 40% of crime, which is not very good. You have crime prevention officers in orthodox crime which is non-crime</w:t>
      </w:r>
      <w:r w:rsidR="004A2054">
        <w:t>.</w:t>
      </w:r>
      <w:r w:rsidR="00020784">
        <w:t xml:space="preserve"> You would hope for experienced people to be able to be around in a way that good old neighbourhood policing used to be, attending all kinds of places and warning about scams other citizens have come across</w:t>
      </w:r>
      <w:r w:rsidR="006A01F5">
        <w:t>,</w:t>
      </w:r>
      <w:r w:rsidR="00020784">
        <w:t xml:space="preserve"> and trying to engage with people to protect themselves against all of that. </w:t>
      </w:r>
    </w:p>
    <w:p w:rsidR="00530A9E" w:rsidP="00192637">
      <w:pPr>
        <w:pStyle w:val="Answer"/>
      </w:pPr>
      <w:r>
        <w:t xml:space="preserve">As well as </w:t>
      </w:r>
      <w:r w:rsidR="00020784">
        <w:t>prevention and protection,</w:t>
      </w:r>
      <w:r>
        <w:t xml:space="preserve"> there</w:t>
      </w:r>
      <w:r w:rsidR="00020784">
        <w:t xml:space="preserve"> has to be prosecution and not just an assumption that it is likely to be out of the country—Mike has just hit the nail on the head about that—and to pursue it properly. There is not very much fraud prosecution except the huge Southwark Crown court frauds that take up a whole place the whole of the time. You do not see, going </w:t>
      </w:r>
      <w:r w:rsidR="003E6E4F">
        <w:t>a</w:t>
      </w:r>
      <w:r w:rsidR="00020784">
        <w:t>round the Crown courts</w:t>
      </w:r>
      <w:r w:rsidR="002B5891">
        <w:t>,</w:t>
      </w:r>
      <w:r w:rsidR="00020784">
        <w:t xml:space="preserve"> as I do when it is practical, very much fraud that is there on the stocks.</w:t>
      </w:r>
    </w:p>
    <w:p w:rsidR="00530A9E" w:rsidP="00042283">
      <w:pPr>
        <w:pStyle w:val="Question"/>
        <w:numPr>
          <w:ilvl w:val="0"/>
          <w:numId w:val="0"/>
        </w:numPr>
        <w:ind w:left="794"/>
      </w:pPr>
      <w:sdt>
        <w:sdtPr>
          <w:alias w:val="Member"/>
          <w:tag w:val="&lt;Member mnisId='4860' dodsId=''&gt;"/>
          <w:id w:val="2131128958"/>
          <w:placeholder>
            <w:docPart w:val="DefaultPlaceholder_-1854013440"/>
          </w:placeholder>
          <w:richText/>
        </w:sdtPr>
        <w:sdtContent>
          <w:r w:rsidRPr="00530A9E">
            <w:rPr>
              <w:b/>
            </w:rPr>
            <w:t>Dr Mullan:</w:t>
          </w:r>
        </w:sdtContent>
      </w:sdt>
      <w:r>
        <w:t xml:space="preserve"> </w:t>
      </w:r>
      <w:r w:rsidR="00020784">
        <w:t>Mr Stevens.</w:t>
      </w:r>
    </w:p>
    <w:p w:rsidR="003B5A68" w:rsidP="00530A9E">
      <w:pPr>
        <w:pStyle w:val="Answer"/>
      </w:pPr>
      <w:sdt>
        <w:sdtPr>
          <w:alias w:val="Witness"/>
          <w:id w:val="1465312848"/>
          <w:placeholder>
            <w:docPart w:val="DefaultPlaceholder_-1854013440"/>
          </w:placeholder>
          <w:richText/>
        </w:sdtPr>
        <w:sdtContent>
          <w:r w:rsidR="0030243A">
            <w:rPr>
              <w:b/>
              <w:i/>
            </w:rPr>
            <w:t>Wayne Stevens</w:t>
          </w:r>
          <w:r w:rsidRPr="00530A9E" w:rsidR="00530A9E">
            <w:rPr>
              <w:b/>
              <w:i/>
            </w:rPr>
            <w:t>:</w:t>
          </w:r>
        </w:sdtContent>
      </w:sdt>
      <w:r w:rsidR="00530A9E">
        <w:t xml:space="preserve"> </w:t>
      </w:r>
      <w:r w:rsidR="00020784">
        <w:t>As we touched on earlier, there is an opportunity for much greater collaboration between financial institutions,  social media and tech companies, telecoms companies, law enforcement, and, of course, consumer groups to generate consistent, clear messaging around the risk of fraud, the impacts of fraud, what to do to report them and how to stay safe. There is also an opportunity for constituents such as yours to be passported</w:t>
      </w:r>
      <w:r w:rsidR="00F762A5">
        <w:t xml:space="preserve"> to </w:t>
      </w:r>
      <w:r w:rsidR="00020784">
        <w:t>organisations that support victims even when it has happened. If there is little prospect of prosecution and enforcement, at least they may get some relief through being supported to cope</w:t>
      </w:r>
      <w:r w:rsidR="0037088C">
        <w:t>,</w:t>
      </w:r>
      <w:r w:rsidR="00020784">
        <w:t xml:space="preserve"> and recover </w:t>
      </w:r>
      <w:r w:rsidR="0037088C">
        <w:t>from</w:t>
      </w:r>
      <w:r w:rsidR="00020784">
        <w:t xml:space="preserve"> what is going on.</w:t>
      </w:r>
    </w:p>
    <w:p w:rsidR="00530A9E" w:rsidP="00530A9E">
      <w:pPr>
        <w:pStyle w:val="Answer"/>
      </w:pPr>
      <w:r>
        <w:t xml:space="preserve">Lastly, there is probably some scope for improved international co-operation as well. We had a victim recently who was in a relationship with someone, and she passported money out to Turkey—£4,000 followed by another £4,000. On the third attempted transaction, her bank stopped </w:t>
      </w:r>
      <w:r w:rsidR="00684E7D">
        <w:t>it</w:t>
      </w:r>
      <w:r>
        <w:t xml:space="preserve"> and said, “We think this is a fraud.” She said, “What can I do?” They said, “You</w:t>
      </w:r>
      <w:r w:rsidR="00684E7D">
        <w:t>’</w:t>
      </w:r>
      <w:r>
        <w:t>ll have to get in touch with the Turkish authorities to prosecute or to try to get your money back,” so she was left. There is scope for international co-operation as well.</w:t>
      </w:r>
    </w:p>
    <w:p w:rsidR="00530A9E" w:rsidP="00042283">
      <w:pPr>
        <w:pStyle w:val="Question"/>
        <w:numPr>
          <w:ilvl w:val="0"/>
          <w:numId w:val="0"/>
        </w:numPr>
        <w:ind w:left="794"/>
      </w:pPr>
      <w:sdt>
        <w:sdtPr>
          <w:alias w:val="Member"/>
          <w:tag w:val="&lt;Member mnisId='4860' dodsId=''&gt;"/>
          <w:id w:val="-120156841"/>
          <w:placeholder>
            <w:docPart w:val="DefaultPlaceholder_-1854013440"/>
          </w:placeholder>
          <w:richText/>
        </w:sdtPr>
        <w:sdtContent>
          <w:r w:rsidRPr="00530A9E">
            <w:rPr>
              <w:b/>
            </w:rPr>
            <w:t>Dr Mullan:</w:t>
          </w:r>
        </w:sdtContent>
      </w:sdt>
      <w:r>
        <w:t xml:space="preserve"> </w:t>
      </w:r>
      <w:r w:rsidR="00020784">
        <w:t>Mr Haley.</w:t>
      </w:r>
    </w:p>
    <w:p w:rsidR="00530A9E" w:rsidP="00530A9E">
      <w:pPr>
        <w:pStyle w:val="Answer"/>
      </w:pPr>
      <w:sdt>
        <w:sdtPr>
          <w:alias w:val="Witness"/>
          <w:id w:val="-11838820"/>
          <w:placeholder>
            <w:docPart w:val="DefaultPlaceholder_-1854013440"/>
          </w:placeholder>
          <w:richText/>
        </w:sdtPr>
        <w:sdtContent>
          <w:r w:rsidRPr="00530A9E">
            <w:rPr>
              <w:b/>
              <w:i/>
            </w:rPr>
            <w:t>Mike Haley:</w:t>
          </w:r>
        </w:sdtContent>
      </w:sdt>
      <w:r>
        <w:t xml:space="preserve"> </w:t>
      </w:r>
      <w:r w:rsidR="00020784">
        <w:t>In terms of what I think should be done? Is that what you would like to hear?</w:t>
      </w:r>
    </w:p>
    <w:p w:rsidR="00530A9E" w:rsidP="00530A9E">
      <w:pPr>
        <w:pStyle w:val="Remark"/>
      </w:pPr>
      <w:sdt>
        <w:sdtPr>
          <w:alias w:val="Member"/>
          <w:tag w:val="&lt;Member mnisId='4860' dodsId=''&gt;"/>
          <w:id w:val="-601182832"/>
          <w:placeholder>
            <w:docPart w:val="DefaultPlaceholder_-1854013440"/>
          </w:placeholder>
          <w:richText/>
        </w:sdtPr>
        <w:sdtContent>
          <w:r w:rsidRPr="00530A9E">
            <w:rPr>
              <w:b/>
            </w:rPr>
            <w:t>Dr Mullan:</w:t>
          </w:r>
        </w:sdtContent>
      </w:sdt>
      <w:r>
        <w:t xml:space="preserve"> </w:t>
      </w:r>
      <w:r w:rsidR="00020784">
        <w:t>Yes.</w:t>
      </w:r>
    </w:p>
    <w:p w:rsidR="00736AAA" w:rsidP="00530A9E">
      <w:pPr>
        <w:pStyle w:val="Answer"/>
      </w:pPr>
      <w:sdt>
        <w:sdtPr>
          <w:alias w:val="Witness"/>
          <w:id w:val="1252550753"/>
          <w:placeholder>
            <w:docPart w:val="DefaultPlaceholder_-1854013440"/>
          </w:placeholder>
          <w:richText/>
        </w:sdtPr>
        <w:sdtContent>
          <w:r w:rsidRPr="00530A9E" w:rsidR="00530A9E">
            <w:rPr>
              <w:b/>
              <w:i/>
            </w:rPr>
            <w:t>Mike Haley:</w:t>
          </w:r>
        </w:sdtContent>
      </w:sdt>
      <w:r w:rsidR="00530A9E">
        <w:t xml:space="preserve"> </w:t>
      </w:r>
      <w:r w:rsidR="00020784">
        <w:t>When we look at other types of organised crime</w:t>
      </w:r>
      <w:r w:rsidR="00757C33">
        <w:t>,</w:t>
      </w:r>
      <w:r w:rsidR="00020784">
        <w:t xml:space="preserve"> and much of the fraud is now being done by organised crime, we </w:t>
      </w:r>
      <w:r w:rsidR="00FF795F">
        <w:t xml:space="preserve">have </w:t>
      </w:r>
      <w:r w:rsidR="00020784">
        <w:t xml:space="preserve">what is called </w:t>
      </w:r>
      <w:r w:rsidR="00BE573C">
        <w:t xml:space="preserve">the </w:t>
      </w:r>
      <w:r w:rsidR="00042283">
        <w:t>f</w:t>
      </w:r>
      <w:r w:rsidR="002A5FD0">
        <w:t>our P</w:t>
      </w:r>
      <w:r w:rsidR="00280E0D">
        <w:t>s</w:t>
      </w:r>
      <w:r w:rsidR="00020784">
        <w:t xml:space="preserve"> approach: </w:t>
      </w:r>
      <w:r w:rsidR="002A5FD0">
        <w:t>prepare, prevent</w:t>
      </w:r>
      <w:r w:rsidR="001225FE">
        <w:t>, pursue and protect</w:t>
      </w:r>
      <w:r w:rsidR="00020784">
        <w:t>. There needs to be more pursuit activity. There needs to be a national strategy for fraud. We need more capacity in the system. The one thing that would really be a game</w:t>
      </w:r>
      <w:r w:rsidR="009E7DB2">
        <w:t>-</w:t>
      </w:r>
      <w:r w:rsidR="00020784">
        <w:t xml:space="preserve">changer is to make fraud a priority under the strategic policing </w:t>
      </w:r>
      <w:r w:rsidR="00020784">
        <w:t>requirement. It is not a priority for policing because it is not in the SPR. That would make a huge difference to local policing activity.</w:t>
      </w:r>
    </w:p>
    <w:p w:rsidR="00530A9E" w:rsidP="00530A9E">
      <w:pPr>
        <w:pStyle w:val="Answer"/>
      </w:pPr>
      <w:r>
        <w:t>Secondly, it is around the protection of people through good national messaging, co-ordinated across the public and private sector</w:t>
      </w:r>
      <w:r w:rsidR="00736AAA">
        <w:t>s</w:t>
      </w:r>
      <w:r>
        <w:t xml:space="preserve">. We can reach very many people from our members, for example, who can include all the banks, telcos and insurers. You can get messages in publications and communication through that, but we need to assess what works. </w:t>
      </w:r>
    </w:p>
    <w:p w:rsidR="00530A9E" w:rsidP="00530A9E">
      <w:pPr>
        <w:pStyle w:val="Answer"/>
      </w:pPr>
      <w:r>
        <w:t xml:space="preserve">A national standard for victim care and what is expected from a victim nationally would then protect people. One thing you might be surprised to </w:t>
      </w:r>
      <w:r w:rsidR="00735F70">
        <w:t>know</w:t>
      </w:r>
      <w:r>
        <w:t xml:space="preserve"> is that there is no national strategy for fraud. There is an action plan, but it is a plan without a strategy. What are we trying to get to? What are our aims and objectives? What are the types of frauds that we think are most important to tackle as a community? In the private sector, we tend to suffer the costs. The individuals might get scammed or their identity stolen, but on the other side of that coin are institutions that lose money, and the cost of fraud is passed on to all of us in increased costs on our bills. Where is our national strategy </w:t>
      </w:r>
      <w:r w:rsidR="00BD349E">
        <w:t xml:space="preserve">for </w:t>
      </w:r>
      <w:r>
        <w:t>bringing everyone together?</w:t>
      </w:r>
    </w:p>
    <w:p w:rsidR="00530A9E" w:rsidP="00020784">
      <w:pPr>
        <w:pStyle w:val="Question"/>
      </w:pPr>
      <w:sdt>
        <w:sdtPr>
          <w:alias w:val="Member"/>
          <w:tag w:val="&lt;Member mnisId='4860' dodsId=''&gt;"/>
          <w:id w:val="672068445"/>
          <w:placeholder>
            <w:docPart w:val="DefaultPlaceholder_-1854013440"/>
          </w:placeholder>
          <w:richText/>
        </w:sdtPr>
        <w:sdtContent>
          <w:r w:rsidRPr="00530A9E">
            <w:rPr>
              <w:b/>
            </w:rPr>
            <w:t>Dr Mullan:</w:t>
          </w:r>
        </w:sdtContent>
      </w:sdt>
      <w:r>
        <w:t xml:space="preserve"> </w:t>
      </w:r>
      <w:r w:rsidR="00020784">
        <w:t>In terms of specific legislation, you have mentioned the online harms Bill and you mentioned the code becoming mandatory. Are there legislative steps that you would like to see? I will begin with you, Mr Stevens.</w:t>
      </w:r>
    </w:p>
    <w:p w:rsidR="00530A9E" w:rsidP="00530A9E">
      <w:pPr>
        <w:pStyle w:val="Answer"/>
      </w:pPr>
      <w:sdt>
        <w:sdtPr>
          <w:alias w:val="Witness"/>
          <w:id w:val="-1150517655"/>
          <w:placeholder>
            <w:docPart w:val="DefaultPlaceholder_-1854013440"/>
          </w:placeholder>
          <w:richText/>
        </w:sdtPr>
        <w:sdtContent>
          <w:r w:rsidR="0030243A">
            <w:rPr>
              <w:b/>
              <w:i/>
            </w:rPr>
            <w:t>Wayne Stevens</w:t>
          </w:r>
          <w:r w:rsidRPr="00530A9E">
            <w:rPr>
              <w:b/>
              <w:i/>
            </w:rPr>
            <w:t>:</w:t>
          </w:r>
        </w:sdtContent>
      </w:sdt>
      <w:r>
        <w:t xml:space="preserve"> </w:t>
      </w:r>
      <w:r w:rsidR="00020784">
        <w:t xml:space="preserve">Apart from the mandatory nature of the code, the </w:t>
      </w:r>
      <w:r w:rsidR="002B633A">
        <w:t>v</w:t>
      </w:r>
      <w:r w:rsidR="00020784">
        <w:t>ictims Bill is coming through as well, and it would be very effective to make fraud explicit in that</w:t>
      </w:r>
      <w:r w:rsidR="00BF3D38">
        <w:t>,</w:t>
      </w:r>
      <w:r w:rsidR="00020784">
        <w:t xml:space="preserve"> because it is a crime, and it is a crime with victims</w:t>
      </w:r>
      <w:r>
        <w:t>.</w:t>
      </w:r>
    </w:p>
    <w:p w:rsidR="00530A9E" w:rsidP="00000DF5">
      <w:pPr>
        <w:pStyle w:val="Question"/>
        <w:numPr>
          <w:ilvl w:val="0"/>
          <w:numId w:val="0"/>
        </w:numPr>
        <w:ind w:left="794"/>
      </w:pPr>
      <w:sdt>
        <w:sdtPr>
          <w:alias w:val="Member"/>
          <w:tag w:val="&lt;Member mnisId='4860' dodsId=''&gt;"/>
          <w:id w:val="1128893204"/>
          <w:placeholder>
            <w:docPart w:val="DefaultPlaceholder_-1854013440"/>
          </w:placeholder>
          <w:richText/>
        </w:sdtPr>
        <w:sdtContent>
          <w:r w:rsidRPr="00530A9E">
            <w:rPr>
              <w:b/>
            </w:rPr>
            <w:t>Dr Mullan:</w:t>
          </w:r>
        </w:sdtContent>
      </w:sdt>
      <w:r>
        <w:t xml:space="preserve"> </w:t>
      </w:r>
      <w:r w:rsidR="00020784">
        <w:t xml:space="preserve">Dame Vera, either the </w:t>
      </w:r>
      <w:r w:rsidR="00C13E6B">
        <w:t>v</w:t>
      </w:r>
      <w:r w:rsidR="00020784">
        <w:t>ictims Bill or the online harms Bill</w:t>
      </w:r>
      <w:r w:rsidR="00281A1F">
        <w:t>?</w:t>
      </w:r>
    </w:p>
    <w:p w:rsidR="00AE7CB5" w:rsidP="00530A9E">
      <w:pPr>
        <w:pStyle w:val="Answer"/>
      </w:pPr>
      <w:sdt>
        <w:sdtPr>
          <w:alias w:val="Witness"/>
          <w:id w:val="-798301360"/>
          <w:placeholder>
            <w:docPart w:val="DefaultPlaceholder_-1854013440"/>
          </w:placeholder>
          <w:richText/>
        </w:sdtPr>
        <w:sdtContent>
          <w:r w:rsidRPr="00530A9E" w:rsidR="00530A9E">
            <w:rPr>
              <w:b/>
              <w:i/>
            </w:rPr>
            <w:t>Dame Vera Baird:</w:t>
          </w:r>
        </w:sdtContent>
      </w:sdt>
      <w:r w:rsidR="00530A9E">
        <w:t xml:space="preserve"> </w:t>
      </w:r>
      <w:r w:rsidR="00020784">
        <w:t xml:space="preserve">I guess we have focused less on fraud in the online harms Bill as we have been going along. We have just done an online survey, and we will see what comes out of that and </w:t>
      </w:r>
      <w:r w:rsidR="00281A1F">
        <w:t>whether it</w:t>
      </w:r>
      <w:r w:rsidR="00020784">
        <w:t xml:space="preserve"> directs us in a particular way.</w:t>
      </w:r>
    </w:p>
    <w:p w:rsidR="00530A9E" w:rsidP="00530A9E">
      <w:pPr>
        <w:pStyle w:val="Answer"/>
      </w:pPr>
      <w:r>
        <w:t>On the victims Bill, t</w:t>
      </w:r>
      <w:r w:rsidR="00020784">
        <w:t xml:space="preserve">here was a very early thought that they had to review the new victims code almost as soon as it had been presented because the Serious Fraud Office was worried about how </w:t>
      </w:r>
      <w:r w:rsidR="004062D2">
        <w:t>they</w:t>
      </w:r>
      <w:r w:rsidR="00020784">
        <w:t xml:space="preserve"> could manage. In fact</w:t>
      </w:r>
      <w:r>
        <w:t>,</w:t>
      </w:r>
      <w:r w:rsidR="00020784">
        <w:t xml:space="preserve"> they were inspected quite recently by CPSI, who inspect them too. I thought they were doing quite well keeping in touch with a great raft of thousands of victims. It was always done online, so they needed to have some back-up provision, which I was not so satisfied with</w:t>
      </w:r>
      <w:r w:rsidR="00D42FF1">
        <w:t>, sound</w:t>
      </w:r>
      <w:r w:rsidR="00020784">
        <w:t xml:space="preserve"> as the online stuff was, but they seem quite good</w:t>
      </w:r>
      <w:r w:rsidR="00D42FF1">
        <w:t>,</w:t>
      </w:r>
      <w:r w:rsidR="00020784">
        <w:t xml:space="preserve"> given that there are often very long delays in staying in touch and keeping people at least up to date with what </w:t>
      </w:r>
      <w:r w:rsidR="00E50F79">
        <w:t>i</w:t>
      </w:r>
      <w:r w:rsidR="00020784">
        <w:t>s going on with the crime. They were also very adept at getting victims to give their evidence</w:t>
      </w:r>
      <w:r w:rsidR="007806D9">
        <w:t>,</w:t>
      </w:r>
      <w:r w:rsidR="00020784">
        <w:t xml:space="preserve"> because that is quite difficult.</w:t>
      </w:r>
    </w:p>
    <w:p w:rsidR="00530A9E" w:rsidP="00530A9E">
      <w:pPr>
        <w:pStyle w:val="Answer"/>
      </w:pPr>
      <w:r>
        <w:t xml:space="preserve">As everyone said, a fraud executed in Farnham may have victims in all parts of the country, so you then have to think about getting people to court or getting them on Teams and so on in a sequence that lets the court </w:t>
      </w:r>
      <w:r>
        <w:t>work through. I thought that they were doing quite well with that. I am not saying it was really persuaded, but the MOJ went back on doing any kind of review. My basic view is that they are victims</w:t>
      </w:r>
      <w:r>
        <w:t>,</w:t>
      </w:r>
      <w:r>
        <w:t xml:space="preserve"> and they are entitled to exactly the same as any other victim</w:t>
      </w:r>
      <w:r w:rsidR="007A0E82">
        <w:t>, and w</w:t>
      </w:r>
      <w:r>
        <w:t xml:space="preserve">hen there is no scope for a review, the pressure is on experts in the fraud area to do the job appropriately. I hope that does not emerge again. I guess </w:t>
      </w:r>
      <w:r w:rsidR="00BC3E48">
        <w:t xml:space="preserve">there should be </w:t>
      </w:r>
      <w:r>
        <w:t xml:space="preserve">some kind of complaints system, which is a bit of a puzzle anyway, for the victims code, which is going to be statutory if it is broken. That is quite a hard thing to shape. We have had some attempt </w:t>
      </w:r>
      <w:r w:rsidR="00472D8A">
        <w:t>at doing</w:t>
      </w:r>
      <w:r>
        <w:t xml:space="preserve"> it. </w:t>
      </w:r>
    </w:p>
    <w:p w:rsidR="00530A9E" w:rsidP="00530A9E">
      <w:pPr>
        <w:pStyle w:val="Answer"/>
      </w:pPr>
      <w:r>
        <w:t>Currently, you just go straight through the complaint systems of each of the criminal justice agencies</w:t>
      </w:r>
      <w:r w:rsidR="00D100C6">
        <w:t xml:space="preserve">, but if </w:t>
      </w:r>
      <w:r>
        <w:t xml:space="preserve">what has happened is </w:t>
      </w:r>
      <w:r w:rsidR="00D100C6">
        <w:t xml:space="preserve">that </w:t>
      </w:r>
      <w:r>
        <w:t>you have not been kept up to date, you are not even at first base with the police complaints, with the CPS complaints, with the court complaints system or the probation service or anything, and you are likely to be further away, if you are in this flawed position where they are trying to keep in touch with 4,000</w:t>
      </w:r>
      <w:r w:rsidR="006446C5">
        <w:t>. C</w:t>
      </w:r>
      <w:r>
        <w:t>onjuring some kind of way of ensuring victims code rights for such a mass of victims is probably a bit of a tongue twister.</w:t>
      </w:r>
    </w:p>
    <w:p w:rsidR="00530A9E" w:rsidP="003529B3">
      <w:pPr>
        <w:pStyle w:val="Question"/>
        <w:numPr>
          <w:ilvl w:val="0"/>
          <w:numId w:val="0"/>
        </w:numPr>
        <w:ind w:left="794"/>
      </w:pPr>
      <w:sdt>
        <w:sdtPr>
          <w:alias w:val="Member"/>
          <w:tag w:val="&lt;Member mnisId='4860' dodsId=''&gt;"/>
          <w:id w:val="-2039343397"/>
          <w:placeholder>
            <w:docPart w:val="DefaultPlaceholder_-1854013440"/>
          </w:placeholder>
          <w:richText/>
        </w:sdtPr>
        <w:sdtContent>
          <w:r w:rsidRPr="00530A9E">
            <w:rPr>
              <w:b/>
            </w:rPr>
            <w:t>Dr Mullan:</w:t>
          </w:r>
        </w:sdtContent>
      </w:sdt>
      <w:r>
        <w:t xml:space="preserve"> </w:t>
      </w:r>
      <w:r w:rsidR="00020784">
        <w:t>Okay, thank you. Mr Haley.</w:t>
      </w:r>
    </w:p>
    <w:p w:rsidR="00530A9E" w:rsidP="00355C24">
      <w:pPr>
        <w:pStyle w:val="Answer"/>
      </w:pPr>
      <w:sdt>
        <w:sdtPr>
          <w:alias w:val="Witness"/>
          <w:id w:val="2080249507"/>
          <w:placeholder>
            <w:docPart w:val="DefaultPlaceholder_-1854013440"/>
          </w:placeholder>
          <w:richText/>
        </w:sdtPr>
        <w:sdtContent>
          <w:r w:rsidRPr="00530A9E">
            <w:rPr>
              <w:b/>
              <w:i/>
            </w:rPr>
            <w:t>Mike Haley:</w:t>
          </w:r>
        </w:sdtContent>
      </w:sdt>
      <w:r>
        <w:t xml:space="preserve"> </w:t>
      </w:r>
      <w:r w:rsidR="00020784">
        <w:t xml:space="preserve">I echo my fellow witnesses </w:t>
      </w:r>
      <w:r w:rsidR="00282D20">
        <w:t>on</w:t>
      </w:r>
      <w:r w:rsidR="00020784">
        <w:t xml:space="preserve"> the online harms Bill encapsulating paid-for advertising.</w:t>
      </w:r>
      <w:r w:rsidR="00355C24">
        <w:t xml:space="preserve"> T</w:t>
      </w:r>
      <w:r w:rsidR="00020784">
        <w:t xml:space="preserve">here is a danger </w:t>
      </w:r>
      <w:r w:rsidR="00282D20">
        <w:t>of</w:t>
      </w:r>
      <w:r w:rsidR="00020784">
        <w:t xml:space="preserve"> it</w:t>
      </w:r>
      <w:r w:rsidR="005644B5">
        <w:t>s</w:t>
      </w:r>
      <w:r w:rsidR="00020784">
        <w:t xml:space="preserve"> just covering individual posts, and once </w:t>
      </w:r>
      <w:r w:rsidR="0010134E">
        <w:t>those are</w:t>
      </w:r>
      <w:r w:rsidR="00020784">
        <w:t xml:space="preserve"> criminalised it will divert activity to paid-for advertising. Bringing forward the </w:t>
      </w:r>
      <w:r w:rsidR="008E0119">
        <w:t xml:space="preserve">economic crime </w:t>
      </w:r>
      <w:r w:rsidR="00020784">
        <w:t>Bill</w:t>
      </w:r>
      <w:r w:rsidR="00E90FCF">
        <w:t xml:space="preserve"> </w:t>
      </w:r>
      <w:r w:rsidR="00020784">
        <w:t xml:space="preserve">will strengthen Companies House, </w:t>
      </w:r>
      <w:r w:rsidR="00E90FCF">
        <w:t xml:space="preserve">which </w:t>
      </w:r>
      <w:r w:rsidR="00020784">
        <w:t xml:space="preserve">can be used as a vehicle for setting up fraudulent companies. </w:t>
      </w:r>
    </w:p>
    <w:p w:rsidR="00530A9E" w:rsidP="00530A9E">
      <w:pPr>
        <w:pStyle w:val="Answer"/>
      </w:pPr>
      <w:r>
        <w:t xml:space="preserve">For a number of years, we have been talking about </w:t>
      </w:r>
      <w:r w:rsidR="00E83130">
        <w:t xml:space="preserve">or </w:t>
      </w:r>
      <w:r>
        <w:t xml:space="preserve">consulting on bringing in an offence of failure to prevent economic crime, similar to the failure to prevent bribery and corruption in the Bribery Act. The Bribery Act has been quite successful. Businesses are happy to implement those provisions. </w:t>
      </w:r>
      <w:r w:rsidR="00E570D2">
        <w:t>They</w:t>
      </w:r>
      <w:r>
        <w:t xml:space="preserve"> could be quite easily expanded to economic crime, including fraud. Why do I think that will be a good thing? Instead of</w:t>
      </w:r>
      <w:r w:rsidR="001218C3">
        <w:t>,</w:t>
      </w:r>
      <w:r>
        <w:t xml:space="preserve"> as we are now</w:t>
      </w:r>
      <w:r w:rsidR="001218C3">
        <w:t>,</w:t>
      </w:r>
      <w:r>
        <w:t xml:space="preserve"> looking at various sectors that are starting to become vehicles for fraud</w:t>
      </w:r>
      <w:r w:rsidR="00115A52">
        <w:t>,</w:t>
      </w:r>
      <w:r>
        <w:t xml:space="preserve"> such as social media companies, it can move from sector to sector. </w:t>
      </w:r>
    </w:p>
    <w:p w:rsidR="00530A9E" w:rsidP="00530A9E">
      <w:pPr>
        <w:pStyle w:val="Answer"/>
      </w:pPr>
      <w:r>
        <w:t xml:space="preserve">Other sectors of industry can be enablers </w:t>
      </w:r>
      <w:r w:rsidR="00115A52">
        <w:t>of</w:t>
      </w:r>
      <w:r>
        <w:t xml:space="preserve"> fraud but are not covered by any general duty to prevent economic crime, so they might not find that they are harmed themselves</w:t>
      </w:r>
      <w:r w:rsidR="00456D1C">
        <w:t>,</w:t>
      </w:r>
      <w:r>
        <w:t xml:space="preserve"> but others are harmed</w:t>
      </w:r>
      <w:r w:rsidR="00456D1C">
        <w:t>. T</w:t>
      </w:r>
      <w:r>
        <w:t>herefore, bringing them in so that they have to look at how their services can</w:t>
      </w:r>
      <w:r w:rsidR="00F54784">
        <w:t xml:space="preserve"> facilitate</w:t>
      </w:r>
      <w:r>
        <w:t xml:space="preserve"> fraud</w:t>
      </w:r>
      <w:r w:rsidR="001D46E7">
        <w:t xml:space="preserve"> </w:t>
      </w:r>
      <w:r>
        <w:t>would drive a lot of activity by organisations to look at how they could prevent economic crime and have a due diligence defence</w:t>
      </w:r>
      <w:r w:rsidR="008550F5">
        <w:t>,</w:t>
      </w:r>
      <w:r>
        <w:t xml:space="preserve"> as you have in bribery and corruption</w:t>
      </w:r>
      <w:r w:rsidR="004A11E4">
        <w:t>. I</w:t>
      </w:r>
      <w:r>
        <w:t>f they fail to prevent economic crime</w:t>
      </w:r>
      <w:r w:rsidR="00877742">
        <w:t>,</w:t>
      </w:r>
      <w:r>
        <w:t xml:space="preserve"> they can face consequences.</w:t>
      </w:r>
    </w:p>
    <w:p w:rsidR="00530A9E" w:rsidP="00530A9E">
      <w:pPr>
        <w:pStyle w:val="Remark"/>
      </w:pPr>
      <w:sdt>
        <w:sdtPr>
          <w:alias w:val="Member"/>
          <w:tag w:val="&lt;Member mnisId='4860' dodsId=''&gt;"/>
          <w:id w:val="-137652243"/>
          <w:placeholder>
            <w:docPart w:val="DefaultPlaceholder_-1854013440"/>
          </w:placeholder>
          <w:richText/>
        </w:sdtPr>
        <w:sdtContent>
          <w:r w:rsidRPr="00530A9E">
            <w:rPr>
              <w:b/>
            </w:rPr>
            <w:t>Dr Mullan:</w:t>
          </w:r>
        </w:sdtContent>
      </w:sdt>
      <w:r>
        <w:t xml:space="preserve"> </w:t>
      </w:r>
      <w:r w:rsidR="00020784">
        <w:t>Okay, thank you.</w:t>
      </w:r>
    </w:p>
    <w:p w:rsidR="00530A9E" w:rsidP="00020784">
      <w:pPr>
        <w:pStyle w:val="Question"/>
      </w:pPr>
      <w:sdt>
        <w:sdtPr>
          <w:alias w:val="Member"/>
          <w:tag w:val="&lt;Member mnisId='4745' dodsId=''&gt;"/>
          <w:id w:val="649639565"/>
          <w:placeholder>
            <w:docPart w:val="DefaultPlaceholder_-1854013440"/>
          </w:placeholder>
          <w:richText/>
        </w:sdtPr>
        <w:sdtContent>
          <w:r w:rsidRPr="00530A9E">
            <w:rPr>
              <w:b/>
            </w:rPr>
            <w:t>Rob Butler:</w:t>
          </w:r>
        </w:sdtContent>
      </w:sdt>
      <w:r>
        <w:t xml:space="preserve"> </w:t>
      </w:r>
      <w:r w:rsidR="00020784">
        <w:t xml:space="preserve">I have a couple of follow-ups, if I may, to Dr Mullan’s questions. On recompense, Mr Stevens, which you highlighted as the first aspect of how to help victims, do you think that should, to put it crudely, </w:t>
      </w:r>
      <w:r w:rsidR="00020784">
        <w:t>be a bottomless pit? How far do you think financial institutions and others should be responsible for providing money back to victims of crimes that they have not themselves been the cause of? I am very much playing devil’s advocate here. If I have my television stolen, I cannot go back to the company that made the TV and say, “You have to give me a new TV.” How far do you think that should go, especially as these crimes grow in complexity</w:t>
      </w:r>
      <w:r w:rsidR="003D0539">
        <w:t>,</w:t>
      </w:r>
      <w:r w:rsidR="00020784">
        <w:t xml:space="preserve"> and potentially in quantum?</w:t>
      </w:r>
    </w:p>
    <w:p w:rsidR="0006632B" w:rsidP="00530A9E">
      <w:pPr>
        <w:pStyle w:val="Answer"/>
      </w:pPr>
      <w:sdt>
        <w:sdtPr>
          <w:alias w:val="Witness"/>
          <w:id w:val="-978302341"/>
          <w:placeholder>
            <w:docPart w:val="DefaultPlaceholder_-1854013440"/>
          </w:placeholder>
          <w:richText/>
        </w:sdtPr>
        <w:sdtContent>
          <w:r w:rsidR="0030243A">
            <w:rPr>
              <w:b/>
              <w:i/>
            </w:rPr>
            <w:t>Wayne Stevens</w:t>
          </w:r>
          <w:r w:rsidRPr="00530A9E" w:rsidR="00530A9E">
            <w:rPr>
              <w:b/>
              <w:i/>
            </w:rPr>
            <w:t>:</w:t>
          </w:r>
        </w:sdtContent>
      </w:sdt>
      <w:r w:rsidR="00530A9E">
        <w:t xml:space="preserve"> </w:t>
      </w:r>
      <w:r w:rsidR="00020784">
        <w:t xml:space="preserve">In terms of </w:t>
      </w:r>
      <w:r w:rsidR="00894E34">
        <w:t>un</w:t>
      </w:r>
      <w:r w:rsidR="00020784">
        <w:t>authorised fraud, if someone misuses your credit card, you will be reimbursed with no quibble, and that has been in place for quite a long time. With authorised fraud</w:t>
      </w:r>
      <w:r w:rsidR="00847517">
        <w:t>,</w:t>
      </w:r>
      <w:r w:rsidR="00020784">
        <w:t xml:space="preserve"> where you have had some role in transferring money to a fraudster, it is unwitting and it is often done without people understanding the dangers and the risks of fraud.</w:t>
      </w:r>
    </w:p>
    <w:p w:rsidR="00530A9E" w:rsidP="00530A9E">
      <w:pPr>
        <w:pStyle w:val="Answer"/>
      </w:pPr>
      <w:r>
        <w:t xml:space="preserve">As an industry and a system-wide issue, there is significant room for banks to improve what they do around transaction analytics. I gave the example earlier of the person who lost two lump sums and it was only on the third </w:t>
      </w:r>
      <w:r w:rsidR="0006632B">
        <w:t xml:space="preserve">that </w:t>
      </w:r>
      <w:r>
        <w:t xml:space="preserve">her bank stepped in. There is a lot of scope to drive efficiencies within the financial system already, which will </w:t>
      </w:r>
      <w:r w:rsidR="00BD701C">
        <w:t>bring</w:t>
      </w:r>
      <w:r>
        <w:t xml:space="preserve"> down the amount of money that is lost.</w:t>
      </w:r>
      <w:r w:rsidR="002A044A">
        <w:t xml:space="preserve"> E</w:t>
      </w:r>
      <w:r>
        <w:t>nsuring that banks are responsible for reimbursing people is one way of driving their efficiencies.</w:t>
      </w:r>
    </w:p>
    <w:p w:rsidR="00530A9E" w:rsidP="00020784">
      <w:pPr>
        <w:pStyle w:val="Question"/>
      </w:pPr>
      <w:sdt>
        <w:sdtPr>
          <w:alias w:val="Member"/>
          <w:tag w:val="&lt;Member mnisId='4745' dodsId=''&gt;"/>
          <w:id w:val="-1609045670"/>
          <w:placeholder>
            <w:docPart w:val="DefaultPlaceholder_-1854013440"/>
          </w:placeholder>
          <w:richText/>
        </w:sdtPr>
        <w:sdtContent>
          <w:r w:rsidRPr="00530A9E">
            <w:rPr>
              <w:b/>
            </w:rPr>
            <w:t>Rob Butler:</w:t>
          </w:r>
        </w:sdtContent>
      </w:sdt>
      <w:r>
        <w:t xml:space="preserve"> </w:t>
      </w:r>
      <w:r w:rsidR="00020784">
        <w:t>Have you sensed any pushback from them on that? They could argue that it is not their responsibility; it is the responsibility of the person who presses the button and is misled.</w:t>
      </w:r>
    </w:p>
    <w:p w:rsidR="00530A9E" w:rsidP="00530A9E">
      <w:pPr>
        <w:pStyle w:val="Answer"/>
      </w:pPr>
      <w:sdt>
        <w:sdtPr>
          <w:alias w:val="Witness"/>
          <w:id w:val="-1240097027"/>
          <w:placeholder>
            <w:docPart w:val="DefaultPlaceholder_-1854013440"/>
          </w:placeholder>
          <w:richText/>
        </w:sdtPr>
        <w:sdtContent>
          <w:r w:rsidR="0030243A">
            <w:rPr>
              <w:b/>
              <w:i/>
            </w:rPr>
            <w:t>Wayne Stevens</w:t>
          </w:r>
          <w:r w:rsidRPr="00530A9E">
            <w:rPr>
              <w:b/>
              <w:i/>
            </w:rPr>
            <w:t>:</w:t>
          </w:r>
        </w:sdtContent>
      </w:sdt>
      <w:r>
        <w:t xml:space="preserve"> </w:t>
      </w:r>
      <w:r w:rsidR="00020784">
        <w:t xml:space="preserve">When someone presses the button, there is usually a genuinely held belief that what they are doing is a legitimate thing. I would want to go back to the step before then, which is to what extent the banks are telling someone whether that is legitimate or not. We have seen the introduction of confirmation of pay where you get some confirmation that the name that you think </w:t>
      </w:r>
      <w:r w:rsidR="00807361">
        <w:t xml:space="preserve">you </w:t>
      </w:r>
      <w:r w:rsidR="00020784">
        <w:t>are paying</w:t>
      </w:r>
      <w:r w:rsidR="00807361">
        <w:t xml:space="preserve"> to</w:t>
      </w:r>
      <w:r w:rsidR="00020784">
        <w:t xml:space="preserve"> is linked to an account. None the less, very little customer education goes on to help people to understand to what extent th</w:t>
      </w:r>
      <w:r w:rsidR="00DC4F97">
        <w:t>at</w:t>
      </w:r>
      <w:r w:rsidR="00020784">
        <w:t xml:space="preserve"> legitimates who </w:t>
      </w:r>
      <w:r w:rsidR="00DC4F97">
        <w:t>they are</w:t>
      </w:r>
      <w:r w:rsidR="00020784">
        <w:t xml:space="preserve"> paying, and often it does not.</w:t>
      </w:r>
    </w:p>
    <w:p w:rsidR="00530A9E" w:rsidP="00020784">
      <w:pPr>
        <w:pStyle w:val="Question"/>
      </w:pPr>
      <w:sdt>
        <w:sdtPr>
          <w:alias w:val="Member"/>
          <w:tag w:val="&lt;Member mnisId='4745' dodsId=''&gt;"/>
          <w:id w:val="-32972239"/>
          <w:placeholder>
            <w:docPart w:val="DefaultPlaceholder_-1854013440"/>
          </w:placeholder>
          <w:richText/>
        </w:sdtPr>
        <w:sdtContent>
          <w:r w:rsidRPr="00530A9E">
            <w:rPr>
              <w:b/>
            </w:rPr>
            <w:t>Rob Butler:</w:t>
          </w:r>
        </w:sdtContent>
      </w:sdt>
      <w:r>
        <w:t xml:space="preserve"> </w:t>
      </w:r>
      <w:r w:rsidR="00020784">
        <w:t xml:space="preserve">Do you think that the fact that it is known that in many cases people will be recompensed to some extent allows the investigating authorities not to put so much emphasis on this because they think </w:t>
      </w:r>
      <w:r w:rsidR="003909FC">
        <w:t>that</w:t>
      </w:r>
      <w:r w:rsidR="00276430">
        <w:t xml:space="preserve"> actually</w:t>
      </w:r>
      <w:r w:rsidR="003909FC">
        <w:t xml:space="preserve"> perhaps less</w:t>
      </w:r>
      <w:r w:rsidR="00020784">
        <w:t xml:space="preserve"> loss has been suffered compared with other crimes?</w:t>
      </w:r>
    </w:p>
    <w:p w:rsidR="00530A9E" w:rsidP="00530A9E">
      <w:pPr>
        <w:pStyle w:val="Answer"/>
      </w:pPr>
      <w:sdt>
        <w:sdtPr>
          <w:alias w:val="Witness"/>
          <w:id w:val="-75743144"/>
          <w:placeholder>
            <w:docPart w:val="DefaultPlaceholder_-1854013440"/>
          </w:placeholder>
          <w:richText/>
        </w:sdtPr>
        <w:sdtContent>
          <w:r w:rsidR="0030243A">
            <w:rPr>
              <w:b/>
              <w:i/>
            </w:rPr>
            <w:t>Wayne Stevens</w:t>
          </w:r>
          <w:r w:rsidRPr="00530A9E">
            <w:rPr>
              <w:b/>
              <w:i/>
            </w:rPr>
            <w:t>:</w:t>
          </w:r>
        </w:sdtContent>
      </w:sdt>
      <w:r>
        <w:t xml:space="preserve"> I</w:t>
      </w:r>
      <w:r w:rsidR="00020784">
        <w:t xml:space="preserve"> suspect not. Being defrauded is absolutely devastating. Even when people get their money back, they often live with long-term effects, so I do not think anyone acts with abandon, recklessness or carelessness when they are doing online transactions or when someone turns up at their front door and says, “Would you like me to repair your roof?”</w:t>
      </w:r>
      <w:r w:rsidR="00811197">
        <w:t>,</w:t>
      </w:r>
      <w:r w:rsidR="00020784">
        <w:t xml:space="preserve"> because, of course, not all fraud takes place on the internet.</w:t>
      </w:r>
    </w:p>
    <w:p w:rsidR="00530A9E" w:rsidP="00020784">
      <w:pPr>
        <w:pStyle w:val="Question"/>
      </w:pPr>
      <w:sdt>
        <w:sdtPr>
          <w:alias w:val="Member"/>
          <w:tag w:val="&lt;Member mnisId='4745' dodsId=''&gt;"/>
          <w:id w:val="1459987300"/>
          <w:placeholder>
            <w:docPart w:val="DefaultPlaceholder_-1854013440"/>
          </w:placeholder>
          <w:richText/>
        </w:sdtPr>
        <w:sdtContent>
          <w:r w:rsidRPr="00530A9E">
            <w:rPr>
              <w:b/>
            </w:rPr>
            <w:t>Rob Butler:</w:t>
          </w:r>
        </w:sdtContent>
      </w:sdt>
      <w:r>
        <w:t xml:space="preserve"> </w:t>
      </w:r>
      <w:r w:rsidR="00020784">
        <w:t xml:space="preserve">But you have all suggested that fraud does not get the attention it warrants from the police and investigators. Do you think part of the reason for that could be </w:t>
      </w:r>
      <w:r w:rsidR="00FE4569">
        <w:t>that</w:t>
      </w:r>
      <w:r w:rsidR="00020784">
        <w:t xml:space="preserve"> they think that the person has got the money back anyway? Could that be a factor? Feel completely free to say</w:t>
      </w:r>
      <w:r w:rsidR="002E418F">
        <w:t xml:space="preserve"> </w:t>
      </w:r>
      <w:r w:rsidR="002E418F">
        <w:t>no,</w:t>
      </w:r>
      <w:r w:rsidR="00020784">
        <w:t xml:space="preserve"> if not.</w:t>
      </w:r>
    </w:p>
    <w:p w:rsidR="00530A9E" w:rsidP="00530A9E">
      <w:pPr>
        <w:pStyle w:val="Answer"/>
      </w:pPr>
      <w:sdt>
        <w:sdtPr>
          <w:alias w:val="Witness"/>
          <w:id w:val="-1658456010"/>
          <w:placeholder>
            <w:docPart w:val="DefaultPlaceholder_-1854013440"/>
          </w:placeholder>
          <w:richText/>
        </w:sdtPr>
        <w:sdtContent>
          <w:r w:rsidRPr="00530A9E">
            <w:rPr>
              <w:b/>
              <w:i/>
            </w:rPr>
            <w:t>Dame Vera Baird:</w:t>
          </w:r>
        </w:sdtContent>
      </w:sdt>
      <w:r>
        <w:t xml:space="preserve"> </w:t>
      </w:r>
      <w:r w:rsidR="00020784">
        <w:t xml:space="preserve">It </w:t>
      </w:r>
      <w:r w:rsidR="00F11DB9">
        <w:t xml:space="preserve">would </w:t>
      </w:r>
      <w:r w:rsidR="00020784">
        <w:t>seem likely to me.</w:t>
      </w:r>
    </w:p>
    <w:p w:rsidR="00530A9E" w:rsidP="00877742">
      <w:pPr>
        <w:pStyle w:val="Question"/>
        <w:numPr>
          <w:ilvl w:val="0"/>
          <w:numId w:val="0"/>
        </w:numPr>
        <w:ind w:left="794"/>
      </w:pPr>
      <w:sdt>
        <w:sdtPr>
          <w:alias w:val="Member"/>
          <w:tag w:val="&lt;Member mnisId='4745' dodsId=''&gt;"/>
          <w:id w:val="841438004"/>
          <w:placeholder>
            <w:docPart w:val="DefaultPlaceholder_-1854013440"/>
          </w:placeholder>
          <w:richText/>
        </w:sdtPr>
        <w:sdtContent>
          <w:r w:rsidRPr="00811197">
            <w:rPr>
              <w:b/>
            </w:rPr>
            <w:t>Rob Butler:</w:t>
          </w:r>
        </w:sdtContent>
      </w:sdt>
      <w:r>
        <w:t xml:space="preserve"> </w:t>
      </w:r>
      <w:r w:rsidR="00D66ED2">
        <w:t>It does?</w:t>
      </w:r>
    </w:p>
    <w:p w:rsidR="00530A9E" w:rsidP="00530A9E">
      <w:pPr>
        <w:pStyle w:val="Answer"/>
      </w:pPr>
      <w:sdt>
        <w:sdtPr>
          <w:alias w:val="Witness"/>
          <w:id w:val="1642471054"/>
          <w:placeholder>
            <w:docPart w:val="DefaultPlaceholder_-1854013440"/>
          </w:placeholder>
          <w:richText/>
        </w:sdtPr>
        <w:sdtContent>
          <w:r w:rsidRPr="00530A9E">
            <w:rPr>
              <w:b/>
              <w:i/>
            </w:rPr>
            <w:t>Dame Vera Baird:</w:t>
          </w:r>
        </w:sdtContent>
      </w:sdt>
      <w:r>
        <w:t xml:space="preserve"> </w:t>
      </w:r>
      <w:r w:rsidR="00020784">
        <w:t xml:space="preserve">I am not making the slightest criticism of the police. They have </w:t>
      </w:r>
      <w:r w:rsidR="00D66ED2">
        <w:t xml:space="preserve">a </w:t>
      </w:r>
      <w:r w:rsidR="00020784">
        <w:t>lot to do. They can, and must, under the victims code, refer all victims to victims services where they should be able to get appropriate support. We have already discussed that it is not particularly good and there is not a lot of it, and it needs to be invested in. People who are very busy may well think that, if they have the money back and they are getting appropriate support for any emotional and psychological injury that they have suffered, maybe the priorities would go elsewhere.</w:t>
      </w:r>
    </w:p>
    <w:p w:rsidR="00530A9E" w:rsidP="00530A9E">
      <w:pPr>
        <w:pStyle w:val="Remark"/>
      </w:pPr>
      <w:sdt>
        <w:sdtPr>
          <w:alias w:val="Member"/>
          <w:tag w:val="&lt;Member mnisId='1601' dodsId='34498'&gt;"/>
          <w:id w:val="-1641648762"/>
          <w:placeholder>
            <w:docPart w:val="DefaultPlaceholder_-1854013440"/>
          </w:placeholder>
          <w:richText/>
        </w:sdtPr>
        <w:sdtContent>
          <w:r w:rsidRPr="00530A9E">
            <w:rPr>
              <w:b/>
            </w:rPr>
            <w:t>Chair:</w:t>
          </w:r>
        </w:sdtContent>
      </w:sdt>
      <w:r>
        <w:t xml:space="preserve"> A</w:t>
      </w:r>
      <w:r w:rsidR="00020784">
        <w:t xml:space="preserve"> quick one from Ms Farris because we need to move on to the next panel.</w:t>
      </w:r>
    </w:p>
    <w:p w:rsidR="00530A9E" w:rsidP="00020784">
      <w:pPr>
        <w:pStyle w:val="Question"/>
      </w:pPr>
      <w:sdt>
        <w:sdtPr>
          <w:alias w:val="Member"/>
          <w:tag w:val="&lt;Member mnisId='4826' dodsId=''&gt;"/>
          <w:id w:val="1753391035"/>
          <w:placeholder>
            <w:docPart w:val="DefaultPlaceholder_-1854013440"/>
          </w:placeholder>
          <w:richText/>
        </w:sdtPr>
        <w:sdtContent>
          <w:r w:rsidRPr="00530A9E">
            <w:rPr>
              <w:b/>
            </w:rPr>
            <w:t>Laura Farris:</w:t>
          </w:r>
        </w:sdtContent>
      </w:sdt>
      <w:r>
        <w:t xml:space="preserve"> </w:t>
      </w:r>
      <w:r w:rsidR="00020784">
        <w:t>I</w:t>
      </w:r>
      <w:r w:rsidR="005B42D2">
        <w:t xml:space="preserve">t will be </w:t>
      </w:r>
      <w:r w:rsidR="00020784">
        <w:t>a really quick one</w:t>
      </w:r>
      <w:r w:rsidR="005B42D2">
        <w:t xml:space="preserve">—just two </w:t>
      </w:r>
      <w:r w:rsidR="00020784">
        <w:t xml:space="preserve">technical questions. I have been reading about banking fraud. A typical retail bank fraud is where the fraudster uses the telephone number of the bank, which they have managed to copy, and then they get the person to transfer funds to a different account in that same bank. Obviously, retail banks have to know </w:t>
      </w:r>
      <w:r w:rsidR="003B2E98">
        <w:t>their</w:t>
      </w:r>
      <w:r w:rsidR="00020784">
        <w:t xml:space="preserve"> customer obligations. It strikes me as extraordinary that they can just set up a bank account with Lloyds, Barclays or NatWest, get somebody to transfer money, and still there is not a mechanism for them to be repaid. You were talking a moment ago about whether the name matches. That is the only safety device that those banks rely on in order to repay. Do you think there is room in law for more stringent know-your-customer obligations on retail banks?</w:t>
      </w:r>
      <w:r w:rsidR="003E2EF8">
        <w:t xml:space="preserve"> That is my only question.</w:t>
      </w:r>
    </w:p>
    <w:p w:rsidR="00530A9E" w:rsidP="00530A9E">
      <w:pPr>
        <w:pStyle w:val="Answer"/>
      </w:pPr>
      <w:sdt>
        <w:sdtPr>
          <w:alias w:val="Witness"/>
          <w:id w:val="-245415797"/>
          <w:placeholder>
            <w:docPart w:val="DefaultPlaceholder_-1854013440"/>
          </w:placeholder>
          <w:richText/>
        </w:sdtPr>
        <w:sdtContent>
          <w:r w:rsidR="0030243A">
            <w:rPr>
              <w:b/>
              <w:i/>
            </w:rPr>
            <w:t>Wayne Stevens</w:t>
          </w:r>
          <w:r w:rsidRPr="00530A9E">
            <w:rPr>
              <w:b/>
              <w:i/>
            </w:rPr>
            <w:t>:</w:t>
          </w:r>
        </w:sdtContent>
      </w:sdt>
      <w:r>
        <w:t xml:space="preserve"> </w:t>
      </w:r>
      <w:r w:rsidR="00020784">
        <w:t>I am not sure about the legal side of things, but certainly the fact that so much money gets transferred from one UK bank account to another—sometimes a mule account, sometimes a fraudster’s account—suggests there is considerable room for improvement in</w:t>
      </w:r>
      <w:r w:rsidR="00B32584">
        <w:t xml:space="preserve"> </w:t>
      </w:r>
      <w:r w:rsidR="00020784">
        <w:t>verifying someone’s identity when they first set up a bank account.</w:t>
      </w:r>
    </w:p>
    <w:p w:rsidR="00530A9E" w:rsidP="00530A9E">
      <w:pPr>
        <w:pStyle w:val="Answer"/>
      </w:pPr>
      <w:sdt>
        <w:sdtPr>
          <w:alias w:val="Witness"/>
          <w:id w:val="820085583"/>
          <w:placeholder>
            <w:docPart w:val="DefaultPlaceholder_-1854013440"/>
          </w:placeholder>
          <w:richText/>
        </w:sdtPr>
        <w:sdtContent>
          <w:r w:rsidRPr="00530A9E">
            <w:rPr>
              <w:b/>
              <w:i/>
            </w:rPr>
            <w:t>Dame Vera Baird:</w:t>
          </w:r>
        </w:sdtContent>
      </w:sdt>
      <w:r>
        <w:t xml:space="preserve"> </w:t>
      </w:r>
      <w:r w:rsidR="00020784">
        <w:t>I suspect Mr Haley wants to answer</w:t>
      </w:r>
      <w:r>
        <w:t>.</w:t>
      </w:r>
    </w:p>
    <w:p w:rsidR="00530A9E" w:rsidP="00877742">
      <w:pPr>
        <w:pStyle w:val="Question"/>
        <w:numPr>
          <w:ilvl w:val="0"/>
          <w:numId w:val="0"/>
        </w:numPr>
        <w:ind w:left="794"/>
      </w:pPr>
      <w:sdt>
        <w:sdtPr>
          <w:alias w:val="Member"/>
          <w:tag w:val="&lt;Member mnisId='1601' dodsId='34498'&gt;"/>
          <w:id w:val="-1611501112"/>
          <w:placeholder>
            <w:docPart w:val="DefaultPlaceholder_-1854013440"/>
          </w:placeholder>
          <w:richText/>
        </w:sdtPr>
        <w:sdtContent>
          <w:r w:rsidRPr="00811197">
            <w:rPr>
              <w:b/>
            </w:rPr>
            <w:t>Chair:</w:t>
          </w:r>
        </w:sdtContent>
      </w:sdt>
      <w:r>
        <w:t xml:space="preserve"> </w:t>
      </w:r>
      <w:r w:rsidR="00020784">
        <w:t xml:space="preserve">Mr Haley, </w:t>
      </w:r>
      <w:r w:rsidR="00B32584">
        <w:t>is</w:t>
      </w:r>
      <w:r w:rsidR="00020784">
        <w:t xml:space="preserve"> </w:t>
      </w:r>
      <w:r w:rsidR="00811197">
        <w:t xml:space="preserve">there </w:t>
      </w:r>
      <w:r w:rsidR="00020784">
        <w:t>anything you would like to say?</w:t>
      </w:r>
    </w:p>
    <w:p w:rsidR="00482661" w:rsidP="00530A9E">
      <w:pPr>
        <w:pStyle w:val="Answer"/>
      </w:pPr>
      <w:sdt>
        <w:sdtPr>
          <w:alias w:val="Witness"/>
          <w:id w:val="-1211486865"/>
          <w:placeholder>
            <w:docPart w:val="DefaultPlaceholder_-1854013440"/>
          </w:placeholder>
          <w:richText/>
        </w:sdtPr>
        <w:sdtContent>
          <w:r w:rsidRPr="00530A9E" w:rsidR="00530A9E">
            <w:rPr>
              <w:b/>
              <w:i/>
            </w:rPr>
            <w:t>Mike Haley:</w:t>
          </w:r>
        </w:sdtContent>
      </w:sdt>
      <w:r w:rsidR="00530A9E">
        <w:t xml:space="preserve"> </w:t>
      </w:r>
      <w:r w:rsidR="00020784">
        <w:t xml:space="preserve">Thank you very much. It is a point well made. In fact, at the moment, the law prevents, or seemingly prevents, sharing </w:t>
      </w:r>
      <w:r w:rsidR="005917A8">
        <w:t>about</w:t>
      </w:r>
      <w:r w:rsidR="00020784">
        <w:t xml:space="preserve"> exiting customers for suspicion of money laundering with the next bank. Someone can be de-banked and exited from their banking relationship for suspicion of money laundering</w:t>
      </w:r>
      <w:r w:rsidR="00AE4754">
        <w:t>,</w:t>
      </w:r>
      <w:r w:rsidR="00020784">
        <w:t xml:space="preserve"> and going to the next bank, opening an account and then using that account to send through funds. We need to look at the data</w:t>
      </w:r>
      <w:r w:rsidR="007D3AA8">
        <w:t>-</w:t>
      </w:r>
      <w:r w:rsidR="00020784">
        <w:t>sharing laws and whether this is available through the Data Protection Act, which implemented GDPR, or whether there need to be specific provisions.</w:t>
      </w:r>
    </w:p>
    <w:p w:rsidR="00530A9E" w:rsidP="00530A9E">
      <w:pPr>
        <w:pStyle w:val="Answer"/>
      </w:pPr>
      <w:r>
        <w:t xml:space="preserve">Effectively sharing data between financial institutions can close down some of the avenues for money to be exited </w:t>
      </w:r>
      <w:r w:rsidR="00286EC6">
        <w:t>from</w:t>
      </w:r>
      <w:r>
        <w:t xml:space="preserve"> the system. If you can stop </w:t>
      </w:r>
      <w:r>
        <w:t>the money within the system, you have a better chance of reimbursing the individual, regardless of whether they have shared the blame under the code and whether they have authorised th</w:t>
      </w:r>
      <w:r w:rsidR="00286EC6">
        <w:t>e</w:t>
      </w:r>
      <w:r>
        <w:t xml:space="preserve"> payment. There definitely should be a look at that legislation. That should be allowable with the usual provisions around how we can share data in a proportionate and appropriate manner.</w:t>
      </w:r>
    </w:p>
    <w:p w:rsidR="009524D8" w:rsidP="001412D0">
      <w:pPr>
        <w:pStyle w:val="Remark"/>
      </w:pPr>
      <w:sdt>
        <w:sdtPr>
          <w:alias w:val="Member"/>
          <w:tag w:val="&lt;Member mnisId='1601' dodsId='34498'&gt;"/>
          <w:id w:val="-1374844664"/>
          <w:placeholder>
            <w:docPart w:val="DefaultPlaceholder_-1854013440"/>
          </w:placeholder>
          <w:richText/>
        </w:sdtPr>
        <w:sdtContent>
          <w:r w:rsidRPr="00530A9E" w:rsidR="00530A9E">
            <w:rPr>
              <w:b/>
            </w:rPr>
            <w:t>Chair:</w:t>
          </w:r>
        </w:sdtContent>
      </w:sdt>
      <w:r w:rsidR="00530A9E">
        <w:t xml:space="preserve"> </w:t>
      </w:r>
      <w:r w:rsidR="00020784">
        <w:t>Thank you very much. I am sorry we have to move on to the next panel</w:t>
      </w:r>
      <w:r w:rsidR="0061033C">
        <w:t xml:space="preserve">, but </w:t>
      </w:r>
      <w:r w:rsidR="00020784">
        <w:t xml:space="preserve">I am told </w:t>
      </w:r>
      <w:r w:rsidR="00737B0C">
        <w:t xml:space="preserve">that </w:t>
      </w:r>
      <w:r w:rsidR="00020784">
        <w:t xml:space="preserve">we are likely to have </w:t>
      </w:r>
      <w:r w:rsidR="0061033C">
        <w:t>D</w:t>
      </w:r>
      <w:r w:rsidR="00020784">
        <w:t>ivisions within the next hour, and that would interrupt us. Thank you very much to all three of our witnesses. I am very grateful to you for your time and your evidence. Many thanks.</w:t>
      </w:r>
    </w:p>
    <w:p w:rsidR="007C104B" w:rsidP="007C104B">
      <w:pPr>
        <w:pStyle w:val="TitlePanel0"/>
      </w:pPr>
      <w:bookmarkStart w:id="1" w:name="Panel2"/>
      <w:bookmarkStart w:id="2" w:name="_Hlk77705443"/>
      <w:bookmarkEnd w:id="1"/>
      <w:r>
        <w:t>Examination of witnesses</w:t>
      </w:r>
    </w:p>
    <w:p w:rsidR="007C104B" w:rsidP="007C104B">
      <w:pPr>
        <w:pStyle w:val="Para"/>
      </w:pPr>
      <w:r>
        <w:t>Witnesses: Commander Blackburn, Rob Jones and Mark Shelford.</w:t>
      </w:r>
      <w:bookmarkEnd w:id="2"/>
    </w:p>
    <w:p w:rsidR="007C104B" w:rsidP="007C104B">
      <w:pPr>
        <w:pStyle w:val="Question"/>
        <w:numPr>
          <w:ilvl w:val="0"/>
          <w:numId w:val="9"/>
        </w:numPr>
      </w:pPr>
      <w:sdt>
        <w:sdtPr>
          <w:alias w:val="Member"/>
          <w:tag w:val="&lt;Member mnisId='1601' dodsId='34498'&gt;"/>
          <w:id w:val="-270700137"/>
          <w:placeholder>
            <w:docPart w:val="177F78E979684202A216AF129292E65B"/>
          </w:placeholder>
          <w:richText/>
        </w:sdtPr>
        <w:sdtContent>
          <w:r w:rsidRPr="00A84304">
            <w:rPr>
              <w:b/>
              <w:bCs/>
            </w:rPr>
            <w:t>Chair:</w:t>
          </w:r>
        </w:sdtContent>
      </w:sdt>
      <w:r>
        <w:t xml:space="preserve"> Thank you very much for coming to give evidence to us, gentlemen. Pe</w:t>
      </w:r>
      <w:r w:rsidRPr="00846870">
        <w:t xml:space="preserve">rhaps I might ask you very briefly to introduce yourselves and your organisations, starting with </w:t>
      </w:r>
      <w:r>
        <w:t>C</w:t>
      </w:r>
      <w:r w:rsidRPr="00846870">
        <w:t>ommander Blackburn.</w:t>
      </w:r>
    </w:p>
    <w:p w:rsidR="007C104B" w:rsidP="007C104B">
      <w:pPr>
        <w:pStyle w:val="Answer"/>
      </w:pPr>
      <w:sdt>
        <w:sdtPr>
          <w:alias w:val="Witness"/>
          <w:id w:val="1110163587"/>
          <w:placeholder>
            <w:docPart w:val="177F78E979684202A216AF129292E65B"/>
          </w:placeholder>
          <w:richText/>
        </w:sdtPr>
        <w:sdtContent>
          <w:r>
            <w:rPr>
              <w:b/>
              <w:i/>
            </w:rPr>
            <w:t>Commander Blackburn:</w:t>
          </w:r>
        </w:sdtContent>
      </w:sdt>
      <w:r>
        <w:t xml:space="preserve"> G</w:t>
      </w:r>
      <w:r w:rsidRPr="00846870">
        <w:t>ood afternoon</w:t>
      </w:r>
      <w:r>
        <w:t xml:space="preserve"> </w:t>
      </w:r>
      <w:r w:rsidRPr="00846870">
        <w:t>and thank you for inviting us</w:t>
      </w:r>
      <w:r>
        <w:t xml:space="preserve">. I am </w:t>
      </w:r>
      <w:r w:rsidRPr="00846870">
        <w:t xml:space="preserve">Clinton Blackburn, commander </w:t>
      </w:r>
      <w:r>
        <w:t>of</w:t>
      </w:r>
      <w:r w:rsidRPr="00846870">
        <w:t xml:space="preserve"> the City of London </w:t>
      </w:r>
      <w:r w:rsidR="005815D3">
        <w:t>p</w:t>
      </w:r>
      <w:r w:rsidRPr="00846870">
        <w:t>olice as national lead force for fraud on behalf of policing.</w:t>
      </w:r>
    </w:p>
    <w:p w:rsidR="007C104B" w:rsidP="007C104B">
      <w:pPr>
        <w:pStyle w:val="Answer"/>
      </w:pPr>
      <w:sdt>
        <w:sdtPr>
          <w:alias w:val="Witness"/>
          <w:id w:val="-458946832"/>
          <w:placeholder>
            <w:docPart w:val="177F78E979684202A216AF129292E65B"/>
          </w:placeholder>
          <w:richText/>
        </w:sdtPr>
        <w:sdtContent>
          <w:r w:rsidRPr="00846870">
            <w:rPr>
              <w:b/>
              <w:i/>
            </w:rPr>
            <w:t>Mark Shelford:</w:t>
          </w:r>
        </w:sdtContent>
      </w:sdt>
      <w:r>
        <w:t xml:space="preserve"> </w:t>
      </w:r>
      <w:r w:rsidRPr="00846870">
        <w:t xml:space="preserve">My name is </w:t>
      </w:r>
      <w:r>
        <w:t>M</w:t>
      </w:r>
      <w:r w:rsidRPr="00846870">
        <w:t xml:space="preserve">ark </w:t>
      </w:r>
      <w:r>
        <w:t>S</w:t>
      </w:r>
      <w:r w:rsidRPr="00846870">
        <w:t>helfor</w:t>
      </w:r>
      <w:r>
        <w:t xml:space="preserve">d. I am the </w:t>
      </w:r>
      <w:r w:rsidRPr="00846870">
        <w:t>police and crime commissioner for Avon and Somerset and the national lead</w:t>
      </w:r>
      <w:r>
        <w:t>,</w:t>
      </w:r>
      <w:r w:rsidRPr="00846870">
        <w:t xml:space="preserve"> shared with James Thomson</w:t>
      </w:r>
      <w:r>
        <w:t>,</w:t>
      </w:r>
      <w:r w:rsidRPr="00846870">
        <w:t xml:space="preserve"> for economic crime for the </w:t>
      </w:r>
      <w:r>
        <w:t>A</w:t>
      </w:r>
      <w:r w:rsidRPr="00846870">
        <w:t xml:space="preserve">ssociation of </w:t>
      </w:r>
      <w:r>
        <w:t>P</w:t>
      </w:r>
      <w:r w:rsidRPr="00846870">
        <w:t xml:space="preserve">olice and </w:t>
      </w:r>
      <w:r>
        <w:t>C</w:t>
      </w:r>
      <w:r w:rsidRPr="00846870">
        <w:t xml:space="preserve">rime </w:t>
      </w:r>
      <w:r>
        <w:t>C</w:t>
      </w:r>
      <w:r w:rsidRPr="00846870">
        <w:t>ommissioners.</w:t>
      </w:r>
    </w:p>
    <w:p w:rsidR="007C104B" w:rsidP="007C104B">
      <w:pPr>
        <w:pStyle w:val="Answer"/>
      </w:pPr>
      <w:sdt>
        <w:sdtPr>
          <w:alias w:val="Witness"/>
          <w:id w:val="1159963401"/>
          <w:placeholder>
            <w:docPart w:val="177F78E979684202A216AF129292E65B"/>
          </w:placeholder>
          <w:richText/>
        </w:sdtPr>
        <w:sdtContent>
          <w:r w:rsidRPr="00846870">
            <w:rPr>
              <w:b/>
              <w:i/>
            </w:rPr>
            <w:t>Rob Jones:</w:t>
          </w:r>
        </w:sdtContent>
      </w:sdt>
      <w:r>
        <w:t xml:space="preserve"> M</w:t>
      </w:r>
      <w:r w:rsidRPr="009E70B6">
        <w:t xml:space="preserve">y name is Robert Jones, interim director general </w:t>
      </w:r>
      <w:r>
        <w:t>of</w:t>
      </w:r>
      <w:r w:rsidRPr="009E70B6">
        <w:t xml:space="preserve"> the </w:t>
      </w:r>
      <w:r>
        <w:t>National E</w:t>
      </w:r>
      <w:r w:rsidRPr="009E70B6">
        <w:t xml:space="preserve">conomic Crime </w:t>
      </w:r>
      <w:r>
        <w:t>C</w:t>
      </w:r>
      <w:r w:rsidRPr="009E70B6">
        <w:t xml:space="preserve">entre </w:t>
      </w:r>
      <w:r w:rsidR="00853FCE">
        <w:t>in the</w:t>
      </w:r>
      <w:r w:rsidRPr="009E70B6">
        <w:t xml:space="preserve"> National Crime Agency.</w:t>
      </w:r>
    </w:p>
    <w:p w:rsidR="007C104B" w:rsidP="007C104B">
      <w:pPr>
        <w:pStyle w:val="Question"/>
        <w:numPr>
          <w:ilvl w:val="0"/>
          <w:numId w:val="9"/>
        </w:numPr>
      </w:pPr>
      <w:sdt>
        <w:sdtPr>
          <w:alias w:val="Member"/>
          <w:tag w:val="&lt;Member mnisId='1601' dodsId='34498'&gt;"/>
          <w:id w:val="1684010371"/>
          <w:placeholder>
            <w:docPart w:val="177F78E979684202A216AF129292E65B"/>
          </w:placeholder>
          <w:richText/>
        </w:sdtPr>
        <w:sdtContent>
          <w:r w:rsidRPr="009E70B6">
            <w:rPr>
              <w:b/>
            </w:rPr>
            <w:t>Chair:</w:t>
          </w:r>
        </w:sdtContent>
      </w:sdt>
      <w:r>
        <w:t xml:space="preserve"> </w:t>
      </w:r>
      <w:r w:rsidR="00853FCE">
        <w:t>Thank you very mu</w:t>
      </w:r>
      <w:r w:rsidR="002D743C">
        <w:t xml:space="preserve">ch. </w:t>
      </w:r>
      <w:r w:rsidRPr="009E70B6">
        <w:t>Mr Jones, how would you assess the scale of fraud at the moment</w:t>
      </w:r>
      <w:r>
        <w:t>?</w:t>
      </w:r>
    </w:p>
    <w:p w:rsidR="007C104B" w:rsidP="007C104B">
      <w:pPr>
        <w:pStyle w:val="Answer"/>
      </w:pPr>
      <w:sdt>
        <w:sdtPr>
          <w:alias w:val="Witness"/>
          <w:id w:val="-1689512129"/>
          <w:placeholder>
            <w:docPart w:val="177F78E979684202A216AF129292E65B"/>
          </w:placeholder>
          <w:richText/>
        </w:sdtPr>
        <w:sdtContent>
          <w:r w:rsidRPr="009E70B6">
            <w:rPr>
              <w:b/>
              <w:i/>
            </w:rPr>
            <w:t>Rob Jones:</w:t>
          </w:r>
        </w:sdtContent>
      </w:sdt>
      <w:r>
        <w:t xml:space="preserve"> T</w:t>
      </w:r>
      <w:r w:rsidRPr="009E70B6">
        <w:t>he scale of fraud is</w:t>
      </w:r>
      <w:r>
        <w:t xml:space="preserve"> now well rehearsed</w:t>
      </w:r>
      <w:r w:rsidR="00CE3343">
        <w:t xml:space="preserve">; </w:t>
      </w:r>
      <w:r>
        <w:t xml:space="preserve">it </w:t>
      </w:r>
      <w:r w:rsidRPr="009E70B6">
        <w:t>represents up to 40% of reported crime</w:t>
      </w:r>
      <w:r>
        <w:t xml:space="preserve"> and i</w:t>
      </w:r>
      <w:r w:rsidRPr="009E70B6">
        <w:t>t is on the increase</w:t>
      </w:r>
      <w:r>
        <w:t xml:space="preserve">. </w:t>
      </w:r>
      <w:r w:rsidRPr="009E70B6">
        <w:t xml:space="preserve">More people have been forced online because of </w:t>
      </w:r>
      <w:r w:rsidR="00CE3343">
        <w:t>C</w:t>
      </w:r>
      <w:r>
        <w:t>ovid</w:t>
      </w:r>
      <w:r w:rsidRPr="009E70B6">
        <w:t xml:space="preserve">. In relation to this threat the online world is very much </w:t>
      </w:r>
      <w:r>
        <w:t>a</w:t>
      </w:r>
      <w:r w:rsidRPr="009E70B6">
        <w:t xml:space="preserve"> frontline for us</w:t>
      </w:r>
      <w:r>
        <w:t>. An</w:t>
      </w:r>
      <w:r w:rsidRPr="009E70B6">
        <w:t xml:space="preserve"> awful lot of what is being perpetrated</w:t>
      </w:r>
      <w:r w:rsidRPr="000E7C45">
        <w:t xml:space="preserve"> is in a</w:t>
      </w:r>
      <w:r>
        <w:t>n online</w:t>
      </w:r>
      <w:r w:rsidR="00D708A9">
        <w:t>,</w:t>
      </w:r>
      <w:r w:rsidRPr="000E7C45">
        <w:t xml:space="preserve"> non-regulated environment. It is now a volume threat that has grown significantly</w:t>
      </w:r>
      <w:r>
        <w:t>. The fraud figure</w:t>
      </w:r>
      <w:r w:rsidR="002477EB">
        <w:t>s</w:t>
      </w:r>
      <w:r>
        <w:t xml:space="preserve">, which </w:t>
      </w:r>
      <w:r w:rsidR="002477EB">
        <w:t>are</w:t>
      </w:r>
      <w:r>
        <w:t xml:space="preserve"> well rehearsed, of over </w:t>
      </w:r>
      <w:r w:rsidRPr="000E7C45">
        <w:t xml:space="preserve">870,000 </w:t>
      </w:r>
      <w:r>
        <w:t xml:space="preserve">individual </w:t>
      </w:r>
      <w:r w:rsidRPr="000E7C45">
        <w:t>report</w:t>
      </w:r>
      <w:r>
        <w:t xml:space="preserve">s, </w:t>
      </w:r>
      <w:r w:rsidRPr="000E7C45">
        <w:t>create a real problem in th</w:t>
      </w:r>
      <w:r w:rsidR="002477EB">
        <w:t>e</w:t>
      </w:r>
      <w:r w:rsidRPr="000E7C45">
        <w:t xml:space="preserve"> system in terms of volume and generating </w:t>
      </w:r>
      <w:r>
        <w:t xml:space="preserve">the </w:t>
      </w:r>
      <w:r w:rsidRPr="000E7C45">
        <w:t xml:space="preserve">operational response to tackle it, degrade it and push it back. </w:t>
      </w:r>
      <w:r>
        <w:t>There are a</w:t>
      </w:r>
      <w:r w:rsidRPr="000E7C45">
        <w:t xml:space="preserve"> number </w:t>
      </w:r>
      <w:r w:rsidR="00C06FBD">
        <w:t xml:space="preserve">of </w:t>
      </w:r>
      <w:r w:rsidRPr="000E7C45">
        <w:t xml:space="preserve">areas </w:t>
      </w:r>
      <w:r w:rsidR="00C06FBD">
        <w:t>where</w:t>
      </w:r>
      <w:r w:rsidRPr="000E7C45">
        <w:t xml:space="preserve"> we seek to do that.</w:t>
      </w:r>
    </w:p>
    <w:p w:rsidR="007C104B" w:rsidP="007C104B">
      <w:pPr>
        <w:pStyle w:val="Question"/>
        <w:numPr>
          <w:ilvl w:val="0"/>
          <w:numId w:val="9"/>
        </w:numPr>
      </w:pPr>
      <w:sdt>
        <w:sdtPr>
          <w:alias w:val="Member"/>
          <w:tag w:val="&lt;Member mnisId='1601' dodsId='34498'&gt;"/>
          <w:id w:val="1223260191"/>
          <w:placeholder>
            <w:docPart w:val="177F78E979684202A216AF129292E65B"/>
          </w:placeholder>
          <w:richText/>
        </w:sdtPr>
        <w:sdtContent>
          <w:r w:rsidRPr="000E7C45">
            <w:rPr>
              <w:b/>
            </w:rPr>
            <w:t>Chair:</w:t>
          </w:r>
        </w:sdtContent>
      </w:sdt>
      <w:r w:rsidR="00C06FBD">
        <w:t xml:space="preserve"> </w:t>
      </w:r>
      <w:r>
        <w:t>C</w:t>
      </w:r>
      <w:r w:rsidRPr="000E7C45">
        <w:t xml:space="preserve">ommander Blackburn or Mr </w:t>
      </w:r>
      <w:r>
        <w:t>S</w:t>
      </w:r>
      <w:r w:rsidRPr="000E7C45">
        <w:t>helford</w:t>
      </w:r>
      <w:r w:rsidR="00C06FBD">
        <w:t>, do you</w:t>
      </w:r>
      <w:r w:rsidRPr="000E7C45">
        <w:t xml:space="preserve"> dissent from that</w:t>
      </w:r>
      <w:r>
        <w:t>,</w:t>
      </w:r>
      <w:r w:rsidRPr="000E7C45">
        <w:t xml:space="preserve"> or </w:t>
      </w:r>
      <w:r w:rsidR="00C06FBD">
        <w:t xml:space="preserve">can you </w:t>
      </w:r>
      <w:r w:rsidRPr="000E7C45">
        <w:t>add anything to it?</w:t>
      </w:r>
    </w:p>
    <w:p w:rsidR="007C104B" w:rsidP="007C104B">
      <w:pPr>
        <w:pStyle w:val="Answer"/>
      </w:pPr>
      <w:sdt>
        <w:sdtPr>
          <w:alias w:val="Witness"/>
          <w:id w:val="149023995"/>
          <w:placeholder>
            <w:docPart w:val="177F78E979684202A216AF129292E65B"/>
          </w:placeholder>
          <w:richText/>
        </w:sdtPr>
        <w:sdtContent>
          <w:r>
            <w:rPr>
              <w:b/>
              <w:i/>
            </w:rPr>
            <w:t>Commander Blackburn:</w:t>
          </w:r>
        </w:sdtContent>
      </w:sdt>
      <w:r>
        <w:t xml:space="preserve"> </w:t>
      </w:r>
      <w:r w:rsidRPr="000E7C45">
        <w:t xml:space="preserve">I totally agree with what has just been said. We estimate that </w:t>
      </w:r>
      <w:r>
        <w:t xml:space="preserve">now it is at least </w:t>
      </w:r>
      <w:r w:rsidRPr="000E7C45">
        <w:t>40% of all crime</w:t>
      </w:r>
      <w:r>
        <w:t xml:space="preserve"> and it</w:t>
      </w:r>
      <w:r w:rsidRPr="000E7C45">
        <w:t xml:space="preserve"> is on the rise. </w:t>
      </w:r>
      <w:r w:rsidR="00A21891">
        <w:t>I</w:t>
      </w:r>
      <w:r w:rsidRPr="000E7C45">
        <w:t xml:space="preserve">f </w:t>
      </w:r>
      <w:r w:rsidRPr="000E7C45">
        <w:t>there is no intervention</w:t>
      </w:r>
      <w:r>
        <w:t>,</w:t>
      </w:r>
      <w:r w:rsidRPr="000E7C45">
        <w:t xml:space="preserve"> </w:t>
      </w:r>
      <w:r w:rsidR="00A21891">
        <w:t xml:space="preserve">we reckon that </w:t>
      </w:r>
      <w:r w:rsidRPr="000E7C45">
        <w:t xml:space="preserve">by 2025 we </w:t>
      </w:r>
      <w:r>
        <w:t>will be</w:t>
      </w:r>
      <w:r w:rsidRPr="000E7C45">
        <w:t xml:space="preserve"> looking potentially </w:t>
      </w:r>
      <w:r>
        <w:t>at a</w:t>
      </w:r>
      <w:r w:rsidR="00763023">
        <w:t>nother</w:t>
      </w:r>
      <w:r>
        <w:t xml:space="preserve"> </w:t>
      </w:r>
      <w:r w:rsidRPr="000E7C45">
        <w:t>25% growth in what is coming at us</w:t>
      </w:r>
      <w:r>
        <w:t xml:space="preserve">. When looking </w:t>
      </w:r>
      <w:r w:rsidRPr="000E7C45">
        <w:t xml:space="preserve">at </w:t>
      </w:r>
      <w:r>
        <w:t xml:space="preserve">law </w:t>
      </w:r>
      <w:r w:rsidRPr="000E7C45">
        <w:t>enforcement across policing</w:t>
      </w:r>
      <w:r>
        <w:t>,</w:t>
      </w:r>
      <w:r w:rsidR="00494720">
        <w:t xml:space="preserve"> </w:t>
      </w:r>
      <w:r w:rsidRPr="000E7C45">
        <w:t>1% of dedicated resource</w:t>
      </w:r>
      <w:r w:rsidR="00494720">
        <w:t xml:space="preserve"> is</w:t>
      </w:r>
      <w:r w:rsidRPr="000E7C45">
        <w:t xml:space="preserve"> funded to meet </w:t>
      </w:r>
      <w:r w:rsidR="00494720">
        <w:t>a</w:t>
      </w:r>
      <w:r w:rsidRPr="000E7C45">
        <w:t xml:space="preserve"> threat </w:t>
      </w:r>
      <w:r w:rsidR="00BF4C26">
        <w:t>that</w:t>
      </w:r>
      <w:r w:rsidRPr="000E7C45">
        <w:t>, as I say, is absolutely astronomical</w:t>
      </w:r>
      <w:r>
        <w:t>;</w:t>
      </w:r>
      <w:r w:rsidRPr="000E7C45">
        <w:t xml:space="preserve"> it is huge.</w:t>
      </w:r>
    </w:p>
    <w:p w:rsidR="007C104B" w:rsidP="007C104B">
      <w:pPr>
        <w:pStyle w:val="Question"/>
        <w:numPr>
          <w:ilvl w:val="0"/>
          <w:numId w:val="9"/>
        </w:numPr>
      </w:pPr>
      <w:sdt>
        <w:sdtPr>
          <w:alias w:val="Member"/>
          <w:tag w:val="&lt;Member mnisId='1601' dodsId='34498'&gt;"/>
          <w:id w:val="392159635"/>
          <w:placeholder>
            <w:docPart w:val="177F78E979684202A216AF129292E65B"/>
          </w:placeholder>
          <w:richText/>
        </w:sdtPr>
        <w:sdtContent>
          <w:r w:rsidRPr="000E7C45">
            <w:rPr>
              <w:b/>
            </w:rPr>
            <w:t>Chair:</w:t>
          </w:r>
        </w:sdtContent>
      </w:sdt>
      <w:r>
        <w:t xml:space="preserve"> We </w:t>
      </w:r>
      <w:r w:rsidRPr="000E7C45">
        <w:t>have referred to online as a trend. Are there any other trends being picked up, or is that the princip</w:t>
      </w:r>
      <w:r>
        <w:t>al</w:t>
      </w:r>
      <w:r w:rsidRPr="000E7C45">
        <w:t xml:space="preserve"> one?</w:t>
      </w:r>
    </w:p>
    <w:p w:rsidR="007C104B" w:rsidP="007C104B">
      <w:pPr>
        <w:pStyle w:val="Answer"/>
      </w:pPr>
      <w:sdt>
        <w:sdtPr>
          <w:alias w:val="Witness"/>
          <w:id w:val="-978144070"/>
          <w:placeholder>
            <w:docPart w:val="177F78E979684202A216AF129292E65B"/>
          </w:placeholder>
          <w:richText/>
        </w:sdtPr>
        <w:sdtContent>
          <w:r>
            <w:rPr>
              <w:b/>
              <w:i/>
            </w:rPr>
            <w:t>Commander Blackburn:</w:t>
          </w:r>
        </w:sdtContent>
      </w:sdt>
      <w:r>
        <w:t xml:space="preserve"> </w:t>
      </w:r>
      <w:r w:rsidRPr="000E7C45">
        <w:t>The top five that we</w:t>
      </w:r>
      <w:r>
        <w:t xml:space="preserve"> have are</w:t>
      </w:r>
      <w:r w:rsidRPr="000E7C45">
        <w:t xml:space="preserve"> online shopping fraud</w:t>
      </w:r>
      <w:r w:rsidR="00C16DA5">
        <w:t xml:space="preserve"> and</w:t>
      </w:r>
      <w:r w:rsidRPr="000E7C45">
        <w:t xml:space="preserve"> auction fraud</w:t>
      </w:r>
      <w:r w:rsidR="00AD2117">
        <w:t>,</w:t>
      </w:r>
      <w:r w:rsidRPr="000E7C45">
        <w:t xml:space="preserve"> frau</w:t>
      </w:r>
      <w:r>
        <w:t xml:space="preserve">d </w:t>
      </w:r>
      <w:r w:rsidRPr="000E7C45">
        <w:t>straight into cheque and plastic card</w:t>
      </w:r>
      <w:r w:rsidR="00AD2117">
        <w:t>,</w:t>
      </w:r>
      <w:r w:rsidRPr="000E7C45">
        <w:t xml:space="preserve"> advance fee fraud</w:t>
      </w:r>
      <w:r w:rsidR="00AD2117">
        <w:t>,</w:t>
      </w:r>
      <w:r w:rsidRPr="000E7C45">
        <w:t xml:space="preserve"> consumer non</w:t>
      </w:r>
      <w:r>
        <w:t>-</w:t>
      </w:r>
      <w:r w:rsidRPr="000E7C45">
        <w:t>investment fraud and computer software</w:t>
      </w:r>
      <w:r>
        <w:t xml:space="preserve">. They are the </w:t>
      </w:r>
      <w:r w:rsidRPr="005C1342">
        <w:t>top five that we see</w:t>
      </w:r>
      <w:r>
        <w:t xml:space="preserve">. About 43% of </w:t>
      </w:r>
      <w:r w:rsidRPr="005C1342">
        <w:t xml:space="preserve">victims </w:t>
      </w:r>
      <w:r>
        <w:t xml:space="preserve">are </w:t>
      </w:r>
      <w:r w:rsidRPr="005C1342">
        <w:t>now being scam</w:t>
      </w:r>
      <w:r>
        <w:t>m</w:t>
      </w:r>
      <w:r w:rsidRPr="005C1342">
        <w:t>ed online</w:t>
      </w:r>
      <w:r>
        <w:t>,</w:t>
      </w:r>
      <w:r w:rsidRPr="005C1342">
        <w:t xml:space="preserve"> and about 16% of all fraud that is reported </w:t>
      </w:r>
      <w:r>
        <w:t>has a link</w:t>
      </w:r>
      <w:r w:rsidRPr="005C1342">
        <w:t xml:space="preserve"> to social media platforms.</w:t>
      </w:r>
    </w:p>
    <w:p w:rsidR="007C104B" w:rsidP="007C104B">
      <w:pPr>
        <w:pStyle w:val="Question"/>
        <w:numPr>
          <w:ilvl w:val="0"/>
          <w:numId w:val="9"/>
        </w:numPr>
      </w:pPr>
      <w:sdt>
        <w:sdtPr>
          <w:alias w:val="Member"/>
          <w:tag w:val="&lt;Member mnisId='1601' dodsId='34498'&gt;"/>
          <w:id w:val="-138647671"/>
          <w:placeholder>
            <w:docPart w:val="177F78E979684202A216AF129292E65B"/>
          </w:placeholder>
          <w:richText/>
        </w:sdtPr>
        <w:sdtContent>
          <w:r w:rsidRPr="00211CE6">
            <w:rPr>
              <w:b/>
            </w:rPr>
            <w:t>Chair:</w:t>
          </w:r>
        </w:sdtContent>
      </w:sdt>
      <w:r>
        <w:t xml:space="preserve"> </w:t>
      </w:r>
      <w:r w:rsidRPr="00211CE6">
        <w:t xml:space="preserve">Mr </w:t>
      </w:r>
      <w:r>
        <w:t>S</w:t>
      </w:r>
      <w:r w:rsidRPr="00211CE6">
        <w:t>helford, perhaps you can add to that, but also help me</w:t>
      </w:r>
      <w:r>
        <w:t xml:space="preserve"> on</w:t>
      </w:r>
      <w:r w:rsidRPr="00211CE6">
        <w:t xml:space="preserve"> what you think the state of enforcement against fraud is like.</w:t>
      </w:r>
    </w:p>
    <w:p w:rsidR="007C104B" w:rsidRPr="00211CE6" w:rsidP="007C104B">
      <w:pPr>
        <w:pStyle w:val="Answer"/>
      </w:pPr>
      <w:sdt>
        <w:sdtPr>
          <w:alias w:val="Witness"/>
          <w:id w:val="-739792677"/>
          <w:placeholder>
            <w:docPart w:val="177F78E979684202A216AF129292E65B"/>
          </w:placeholder>
          <w:richText/>
        </w:sdtPr>
        <w:sdtContent>
          <w:r w:rsidRPr="00211CE6">
            <w:rPr>
              <w:b/>
              <w:i/>
            </w:rPr>
            <w:t>Mark Shelford:</w:t>
          </w:r>
        </w:sdtContent>
      </w:sdt>
      <w:r>
        <w:t xml:space="preserve"> </w:t>
      </w:r>
      <w:r w:rsidRPr="00211CE6">
        <w:t xml:space="preserve">I absolutely agree with what my two colleagues said as to the size of the problem. From an enforcement perspective, </w:t>
      </w:r>
      <w:r w:rsidR="009E6CD7">
        <w:t>it is important that we</w:t>
      </w:r>
      <w:r w:rsidRPr="00211CE6">
        <w:t xml:space="preserve"> do the prevention work and make the public as resilient and resistant as possible.</w:t>
      </w:r>
      <w:r>
        <w:t xml:space="preserve"> </w:t>
      </w:r>
      <w:r w:rsidRPr="00211CE6">
        <w:t>We will come back to that aspect.</w:t>
      </w:r>
    </w:p>
    <w:p w:rsidR="007C104B" w:rsidP="007C104B">
      <w:pPr>
        <w:pStyle w:val="Answer"/>
      </w:pPr>
      <w:r w:rsidRPr="00211CE6">
        <w:t xml:space="preserve">As far as enforcement is concerned, we also need to make sure </w:t>
      </w:r>
      <w:r w:rsidR="009E6CD7">
        <w:t xml:space="preserve">that </w:t>
      </w:r>
      <w:r w:rsidRPr="00211CE6">
        <w:t xml:space="preserve">we have the right </w:t>
      </w:r>
      <w:r w:rsidR="009E6CD7">
        <w:t xml:space="preserve">people </w:t>
      </w:r>
      <w:r w:rsidRPr="00211CE6">
        <w:t xml:space="preserve">trained </w:t>
      </w:r>
      <w:r w:rsidR="00160313">
        <w:t xml:space="preserve">as </w:t>
      </w:r>
      <w:r w:rsidRPr="00211CE6">
        <w:t>specialists</w:t>
      </w:r>
      <w:r>
        <w:t xml:space="preserve"> and forensic accountants</w:t>
      </w:r>
      <w:r w:rsidRPr="00211CE6">
        <w:t xml:space="preserve"> who understand banking systems</w:t>
      </w:r>
      <w:r>
        <w:t>; we need a</w:t>
      </w:r>
      <w:r w:rsidRPr="00D74E46">
        <w:t>ll of the cyber</w:t>
      </w:r>
      <w:r w:rsidR="00EE5EC2">
        <w:t xml:space="preserve"> </w:t>
      </w:r>
      <w:r w:rsidRPr="00D74E46">
        <w:t xml:space="preserve">experts </w:t>
      </w:r>
      <w:r>
        <w:t>that</w:t>
      </w:r>
      <w:r w:rsidRPr="00D74E46">
        <w:t xml:space="preserve"> conventional police forces generally do not have</w:t>
      </w:r>
      <w:r>
        <w:t xml:space="preserve">. We </w:t>
      </w:r>
      <w:r w:rsidRPr="00D74E46">
        <w:t>need to grow that capability as we face this gr</w:t>
      </w:r>
      <w:r w:rsidR="00160313">
        <w:t>owing</w:t>
      </w:r>
      <w:r w:rsidRPr="00D74E46">
        <w:t xml:space="preserve"> threat.</w:t>
      </w:r>
    </w:p>
    <w:p w:rsidR="007C104B" w:rsidP="007C104B">
      <w:pPr>
        <w:pStyle w:val="Question"/>
        <w:numPr>
          <w:ilvl w:val="0"/>
          <w:numId w:val="9"/>
        </w:numPr>
      </w:pPr>
      <w:sdt>
        <w:sdtPr>
          <w:alias w:val="Member"/>
          <w:tag w:val="&lt;Member mnisId='1601' dodsId='34498'&gt;"/>
          <w:id w:val="1427704054"/>
          <w:placeholder>
            <w:docPart w:val="177F78E979684202A216AF129292E65B"/>
          </w:placeholder>
          <w:richText/>
        </w:sdtPr>
        <w:sdtContent>
          <w:r w:rsidRPr="00D74E46">
            <w:rPr>
              <w:b/>
            </w:rPr>
            <w:t>Chair:</w:t>
          </w:r>
        </w:sdtContent>
      </w:sdt>
      <w:r>
        <w:t xml:space="preserve"> C</w:t>
      </w:r>
      <w:r w:rsidRPr="00D74E46">
        <w:t>ommander Blackburn or Mr Jones</w:t>
      </w:r>
      <w:r>
        <w:t>, do you</w:t>
      </w:r>
      <w:r w:rsidRPr="00D74E46">
        <w:t xml:space="preserve"> have any observations on the enforcement side of </w:t>
      </w:r>
      <w:r>
        <w:t>things</w:t>
      </w:r>
      <w:r w:rsidRPr="00D74E46">
        <w:t>?</w:t>
      </w:r>
    </w:p>
    <w:p w:rsidR="00D154F4" w:rsidP="007C104B">
      <w:pPr>
        <w:pStyle w:val="Answer"/>
      </w:pPr>
      <w:sdt>
        <w:sdtPr>
          <w:alias w:val="Witness"/>
          <w:id w:val="-1879465716"/>
          <w:placeholder>
            <w:docPart w:val="177F78E979684202A216AF129292E65B"/>
          </w:placeholder>
          <w:richText/>
        </w:sdtPr>
        <w:sdtContent>
          <w:r w:rsidRPr="003C239F" w:rsidR="007C104B">
            <w:rPr>
              <w:b/>
              <w:i/>
            </w:rPr>
            <w:t>Rob Jones:</w:t>
          </w:r>
        </w:sdtContent>
      </w:sdt>
      <w:r w:rsidR="007C104B">
        <w:t xml:space="preserve"> </w:t>
      </w:r>
      <w:r w:rsidRPr="00D74E46" w:rsidR="007C104B">
        <w:t>It is recognised that the enforcement side needs to change significantly. We need</w:t>
      </w:r>
      <w:r w:rsidR="007C104B">
        <w:t xml:space="preserve"> it</w:t>
      </w:r>
      <w:r w:rsidRPr="00D74E46" w:rsidR="007C104B">
        <w:t xml:space="preserve"> to move the dial </w:t>
      </w:r>
      <w:r w:rsidR="000E37D0">
        <w:t xml:space="preserve">for </w:t>
      </w:r>
      <w:r w:rsidRPr="00D74E46" w:rsidR="007C104B">
        <w:t>the experience of victims and contesting the space with the people behind these frauds. The observation</w:t>
      </w:r>
      <w:r w:rsidR="007C104B">
        <w:t xml:space="preserve"> about</w:t>
      </w:r>
      <w:r w:rsidRPr="00D74E46" w:rsidR="007C104B">
        <w:t xml:space="preserve"> specialism is well ma</w:t>
      </w:r>
      <w:r w:rsidR="007C104B">
        <w:t>d</w:t>
      </w:r>
      <w:r w:rsidRPr="00D74E46" w:rsidR="007C104B">
        <w:t>e, but if you make it specialist</w:t>
      </w:r>
      <w:r>
        <w:t>,</w:t>
      </w:r>
      <w:r w:rsidRPr="00D74E46" w:rsidR="007C104B">
        <w:t xml:space="preserve"> you risk making it hard to do. There is something very straightforward about what is playing out now in the digital age, and mainstreaming that into policing and the response is a big part of what we need to do.</w:t>
      </w:r>
    </w:p>
    <w:p w:rsidR="00421B60" w:rsidP="007C104B">
      <w:pPr>
        <w:pStyle w:val="Answer"/>
      </w:pPr>
      <w:r>
        <w:t>Yes, th</w:t>
      </w:r>
      <w:r w:rsidRPr="00D74E46" w:rsidR="007C104B">
        <w:t xml:space="preserve">ere are complex frauds </w:t>
      </w:r>
      <w:r>
        <w:t>that</w:t>
      </w:r>
      <w:r w:rsidRPr="00D74E46" w:rsidR="007C104B">
        <w:t xml:space="preserve"> need highly complex investigative and prosecutorial responses, but a lot of </w:t>
      </w:r>
      <w:r w:rsidR="00252D0B">
        <w:t>it</w:t>
      </w:r>
      <w:r w:rsidRPr="00D74E46" w:rsidR="007C104B">
        <w:t xml:space="preserve"> is relatively simple and</w:t>
      </w:r>
      <w:r w:rsidR="007C104B">
        <w:t xml:space="preserve"> is</w:t>
      </w:r>
      <w:r w:rsidRPr="00D74E46" w:rsidR="007C104B">
        <w:t xml:space="preserve"> perpetrated</w:t>
      </w:r>
      <w:r>
        <w:t xml:space="preserve"> </w:t>
      </w:r>
      <w:r w:rsidR="003D68FB">
        <w:t xml:space="preserve">online. </w:t>
      </w:r>
      <w:r w:rsidR="007C104B">
        <w:t xml:space="preserve">Engineering </w:t>
      </w:r>
      <w:r w:rsidRPr="00D74E46" w:rsidR="007C104B">
        <w:t>that out with social media companies</w:t>
      </w:r>
      <w:r w:rsidR="003D68FB">
        <w:t xml:space="preserve"> and</w:t>
      </w:r>
      <w:r w:rsidRPr="00D74E46" w:rsidR="007C104B">
        <w:t xml:space="preserve"> exploiting the ability to prevent </w:t>
      </w:r>
      <w:r w:rsidR="003D68FB">
        <w:t>i</w:t>
      </w:r>
      <w:r w:rsidRPr="00D74E46" w:rsidR="007C104B">
        <w:t>t</w:t>
      </w:r>
      <w:r w:rsidR="007C104B">
        <w:t>,</w:t>
      </w:r>
      <w:r w:rsidRPr="00D74E46" w:rsidR="007C104B">
        <w:t xml:space="preserve"> because it is playing out online</w:t>
      </w:r>
      <w:r w:rsidRPr="00F20927" w:rsidR="007C104B">
        <w:t xml:space="preserve"> in plain sight, while going after the complex end</w:t>
      </w:r>
      <w:r w:rsidR="007C104B">
        <w:t>,</w:t>
      </w:r>
      <w:r w:rsidRPr="00F20927" w:rsidR="007C104B">
        <w:t xml:space="preserve"> is what we need to do</w:t>
      </w:r>
      <w:r w:rsidR="007C104B">
        <w:t xml:space="preserve">, </w:t>
      </w:r>
      <w:r w:rsidRPr="00F20927" w:rsidR="007C104B">
        <w:t xml:space="preserve">but we need to make </w:t>
      </w:r>
      <w:r w:rsidR="00FD65A5">
        <w:t>it</w:t>
      </w:r>
      <w:r w:rsidRPr="00F20927" w:rsidR="007C104B">
        <w:t xml:space="preserve"> mainstream</w:t>
      </w:r>
      <w:r w:rsidR="007C104B">
        <w:t>. T</w:t>
      </w:r>
      <w:r w:rsidRPr="00F20927" w:rsidR="007C104B">
        <w:t xml:space="preserve">he digital investigative response </w:t>
      </w:r>
      <w:r w:rsidR="007C104B">
        <w:t>in</w:t>
      </w:r>
      <w:r w:rsidRPr="00F20927" w:rsidR="007C104B">
        <w:t xml:space="preserve"> identifying and investigating the threat online and dealing with the disclosure ta</w:t>
      </w:r>
      <w:r w:rsidR="00FD65A5">
        <w:t>il</w:t>
      </w:r>
      <w:r w:rsidRPr="00F20927" w:rsidR="007C104B">
        <w:t xml:space="preserve"> behind </w:t>
      </w:r>
      <w:r w:rsidR="00394676">
        <w:t>i</w:t>
      </w:r>
      <w:r w:rsidRPr="00F20927" w:rsidR="007C104B">
        <w:t>t</w:t>
      </w:r>
      <w:r w:rsidR="007C104B">
        <w:t xml:space="preserve"> </w:t>
      </w:r>
      <w:r w:rsidR="00FD65A5">
        <w:t xml:space="preserve">all </w:t>
      </w:r>
      <w:r w:rsidRPr="00F20927" w:rsidR="007C104B">
        <w:t>has to be mainstreamed to deal with the volumes we are talking about. There are more complex issues, which we will come on</w:t>
      </w:r>
      <w:r w:rsidR="007C104B">
        <w:t xml:space="preserve"> to,</w:t>
      </w:r>
      <w:r w:rsidRPr="00F20927" w:rsidR="007C104B">
        <w:t xml:space="preserve"> at the high end, but the volume response needs to be an integral part of policing.</w:t>
      </w:r>
    </w:p>
    <w:p w:rsidR="007C104B" w:rsidP="00421B60">
      <w:pPr>
        <w:pStyle w:val="Question"/>
      </w:pPr>
      <w:sdt>
        <w:sdtPr>
          <w:alias w:val="Member"/>
          <w:tag w:val="&lt;Member mnisId='1601' dodsId='34498'&gt;"/>
          <w:id w:val="-1699772854"/>
          <w:placeholder>
            <w:docPart w:val="DefaultPlaceholder_-1854013440"/>
          </w:placeholder>
          <w:richText/>
        </w:sdtPr>
        <w:sdtContent>
          <w:r w:rsidRPr="00421B60" w:rsidR="00421B60">
            <w:rPr>
              <w:b/>
            </w:rPr>
            <w:t>Chair:</w:t>
          </w:r>
        </w:sdtContent>
      </w:sdt>
      <w:r w:rsidR="00421B60">
        <w:t xml:space="preserve"> Commander Blackburn?</w:t>
      </w:r>
    </w:p>
    <w:p w:rsidR="000970CA" w:rsidP="007C104B">
      <w:pPr>
        <w:pStyle w:val="Answer"/>
      </w:pPr>
      <w:sdt>
        <w:sdtPr>
          <w:alias w:val="Witness"/>
          <w:id w:val="1227649344"/>
          <w:placeholder>
            <w:docPart w:val="177F78E979684202A216AF129292E65B"/>
          </w:placeholder>
          <w:richText/>
        </w:sdtPr>
        <w:sdtContent>
          <w:r w:rsidR="007C104B">
            <w:rPr>
              <w:b/>
              <w:i/>
            </w:rPr>
            <w:t>Commander Blackburn:</w:t>
          </w:r>
        </w:sdtContent>
      </w:sdt>
      <w:r w:rsidR="007C104B">
        <w:t xml:space="preserve"> </w:t>
      </w:r>
      <w:r w:rsidRPr="003C239F" w:rsidR="007C104B">
        <w:t xml:space="preserve">I would not </w:t>
      </w:r>
      <w:r w:rsidR="007C104B">
        <w:t>fall out</w:t>
      </w:r>
      <w:r w:rsidRPr="003C239F" w:rsidR="007C104B">
        <w:t xml:space="preserve"> with anything that has been said. A few fundamental things have to change</w:t>
      </w:r>
      <w:r w:rsidR="007C104B">
        <w:t>. F</w:t>
      </w:r>
      <w:r w:rsidRPr="003C239F" w:rsidR="007C104B">
        <w:t>raud has to be recognised as a priority</w:t>
      </w:r>
      <w:r w:rsidR="007C104B">
        <w:t>. W</w:t>
      </w:r>
      <w:r w:rsidRPr="003C239F" w:rsidR="007C104B">
        <w:t xml:space="preserve">e are starting to see some of that play out in the </w:t>
      </w:r>
      <w:r w:rsidR="00421B60">
        <w:t>o</w:t>
      </w:r>
      <w:r w:rsidRPr="003C239F" w:rsidR="007C104B">
        <w:t xml:space="preserve">nline </w:t>
      </w:r>
      <w:r w:rsidR="00421B60">
        <w:t>h</w:t>
      </w:r>
      <w:r w:rsidRPr="003C239F" w:rsidR="007C104B">
        <w:t xml:space="preserve">arms </w:t>
      </w:r>
      <w:r w:rsidR="007C104B">
        <w:t>B</w:t>
      </w:r>
      <w:r w:rsidRPr="003C239F" w:rsidR="007C104B">
        <w:t xml:space="preserve">ill, which will be a significant step. </w:t>
      </w:r>
      <w:r w:rsidR="00421B60">
        <w:t>H</w:t>
      </w:r>
      <w:r w:rsidRPr="003C239F" w:rsidR="007C104B">
        <w:t>aving it in th</w:t>
      </w:r>
      <w:r w:rsidR="007C104B">
        <w:t xml:space="preserve">e </w:t>
      </w:r>
      <w:r w:rsidRPr="003C239F" w:rsidR="007C104B">
        <w:t>strategic policing requirement would also be a help.</w:t>
      </w:r>
    </w:p>
    <w:p w:rsidR="00FB6BD1" w:rsidP="007C104B">
      <w:pPr>
        <w:pStyle w:val="Answer"/>
      </w:pPr>
      <w:r w:rsidRPr="003C239F">
        <w:t>One of the things we are doing as lead f</w:t>
      </w:r>
      <w:r>
        <w:t>orce</w:t>
      </w:r>
      <w:r w:rsidRPr="003C239F">
        <w:t xml:space="preserve"> is </w:t>
      </w:r>
      <w:r w:rsidR="00BF4C26">
        <w:t xml:space="preserve">to </w:t>
      </w:r>
      <w:r w:rsidR="000970CA">
        <w:t xml:space="preserve">start to work really </w:t>
      </w:r>
      <w:r w:rsidRPr="003C239F">
        <w:t>hard with all of the 43 forces across the country</w:t>
      </w:r>
      <w:r>
        <w:t>,</w:t>
      </w:r>
      <w:r w:rsidRPr="003C239F">
        <w:t xml:space="preserve"> because we recognise</w:t>
      </w:r>
      <w:r w:rsidR="009600A6">
        <w:t xml:space="preserve"> that</w:t>
      </w:r>
      <w:r>
        <w:t xml:space="preserve"> </w:t>
      </w:r>
      <w:r w:rsidRPr="003C239F">
        <w:t>they all have their own significant challenges</w:t>
      </w:r>
      <w:r>
        <w:t>. T</w:t>
      </w:r>
      <w:r w:rsidRPr="00757B82">
        <w:t>here are many priorities and different threats</w:t>
      </w:r>
      <w:r w:rsidR="0080794F">
        <w:t>,</w:t>
      </w:r>
      <w:r>
        <w:t xml:space="preserve"> and</w:t>
      </w:r>
      <w:r w:rsidRPr="00757B82">
        <w:t xml:space="preserve"> they have a finite number of resource</w:t>
      </w:r>
      <w:r w:rsidR="009600A6">
        <w:t>s</w:t>
      </w:r>
      <w:r w:rsidRPr="00757B82">
        <w:t xml:space="preserve"> to meet them</w:t>
      </w:r>
      <w:r>
        <w:t>. As a result</w:t>
      </w:r>
      <w:r w:rsidR="009600A6">
        <w:t>,</w:t>
      </w:r>
      <w:r>
        <w:t xml:space="preserve"> chief constables have some difficult and challenging decisions.</w:t>
      </w:r>
    </w:p>
    <w:p w:rsidR="007C104B" w:rsidP="007C104B">
      <w:pPr>
        <w:pStyle w:val="Answer"/>
      </w:pPr>
      <w:r w:rsidRPr="00757B82">
        <w:t>That said,</w:t>
      </w:r>
      <w:r>
        <w:t xml:space="preserve"> </w:t>
      </w:r>
      <w:r w:rsidRPr="00757B82">
        <w:t>fundamentally</w:t>
      </w:r>
      <w:r w:rsidR="00DB0320">
        <w:t>,</w:t>
      </w:r>
      <w:r w:rsidRPr="00757B82">
        <w:t xml:space="preserve"> the system and how we are set up to navigate it and respond to i</w:t>
      </w:r>
      <w:r>
        <w:t>t</w:t>
      </w:r>
      <w:r w:rsidRPr="00757B82">
        <w:t xml:space="preserve"> is right</w:t>
      </w:r>
      <w:r w:rsidR="00FB6BD1">
        <w:t>,</w:t>
      </w:r>
      <w:r w:rsidRPr="00757B82">
        <w:t xml:space="preserve"> with</w:t>
      </w:r>
      <w:r>
        <w:t xml:space="preserve"> NECC </w:t>
      </w:r>
      <w:r w:rsidRPr="00757B82">
        <w:t xml:space="preserve">as </w:t>
      </w:r>
      <w:r w:rsidR="00FB6BD1">
        <w:t xml:space="preserve">the </w:t>
      </w:r>
      <w:r w:rsidRPr="00757B82">
        <w:t>system leader and everything else we are trying to do with the various agencies that take on fraud, but without the right funding and resour</w:t>
      </w:r>
      <w:r>
        <w:t>cing</w:t>
      </w:r>
      <w:r w:rsidRPr="00757B82">
        <w:t xml:space="preserve"> to meet this massive threat it will be forever challenging</w:t>
      </w:r>
      <w:r w:rsidR="00EA6519">
        <w:t>. C</w:t>
      </w:r>
      <w:r w:rsidRPr="00757B82">
        <w:t>hief constables</w:t>
      </w:r>
      <w:r w:rsidR="00EA6519">
        <w:t xml:space="preserve"> having</w:t>
      </w:r>
      <w:r w:rsidRPr="00173623">
        <w:t xml:space="preserve"> force performance boards and</w:t>
      </w:r>
      <w:r>
        <w:t xml:space="preserve"> </w:t>
      </w:r>
      <w:r w:rsidR="00936EB0">
        <w:t>PCCs’</w:t>
      </w:r>
      <w:r>
        <w:t xml:space="preserve"> crime plans—a</w:t>
      </w:r>
      <w:r w:rsidRPr="00173623">
        <w:t>ll these subtle things</w:t>
      </w:r>
      <w:r>
        <w:t xml:space="preserve">—will go to make a sea </w:t>
      </w:r>
      <w:r w:rsidRPr="00173623">
        <w:t>change across the whole system.</w:t>
      </w:r>
    </w:p>
    <w:p w:rsidR="007C104B" w:rsidP="007C104B">
      <w:pPr>
        <w:pStyle w:val="Question"/>
        <w:numPr>
          <w:ilvl w:val="0"/>
          <w:numId w:val="9"/>
        </w:numPr>
      </w:pPr>
      <w:sdt>
        <w:sdtPr>
          <w:alias w:val="Member"/>
          <w:tag w:val="&lt;Member mnisId='4745' dodsId=''&gt;"/>
          <w:id w:val="1760552062"/>
          <w:placeholder>
            <w:docPart w:val="177F78E979684202A216AF129292E65B"/>
          </w:placeholder>
          <w:richText/>
        </w:sdtPr>
        <w:sdtContent>
          <w:r w:rsidRPr="00173623">
            <w:rPr>
              <w:b/>
            </w:rPr>
            <w:t>Rob Butler:</w:t>
          </w:r>
        </w:sdtContent>
      </w:sdt>
      <w:r>
        <w:t xml:space="preserve"> A</w:t>
      </w:r>
      <w:r w:rsidRPr="00173623">
        <w:t>re there any specific difficulties you face in identifying frauds and then conducting successful investigations into what you have identified?</w:t>
      </w:r>
      <w:r w:rsidR="004706A1">
        <w:t xml:space="preserve"> </w:t>
      </w:r>
    </w:p>
    <w:p w:rsidR="007C104B" w:rsidP="007C104B">
      <w:pPr>
        <w:pStyle w:val="Answer"/>
      </w:pPr>
      <w:sdt>
        <w:sdtPr>
          <w:alias w:val="Witness"/>
          <w:id w:val="1969094956"/>
          <w:placeholder>
            <w:docPart w:val="177F78E979684202A216AF129292E65B"/>
          </w:placeholder>
          <w:richText/>
        </w:sdtPr>
        <w:sdtContent>
          <w:r>
            <w:rPr>
              <w:b/>
              <w:i/>
            </w:rPr>
            <w:t>Commander Blackburn:</w:t>
          </w:r>
        </w:sdtContent>
      </w:sdt>
      <w:r>
        <w:t xml:space="preserve"> </w:t>
      </w:r>
      <w:r w:rsidRPr="00173623">
        <w:t xml:space="preserve">Not necessarily in identifying them. </w:t>
      </w:r>
      <w:r>
        <w:t>T</w:t>
      </w:r>
      <w:r w:rsidRPr="00173623">
        <w:t>here are 56 different fraud types</w:t>
      </w:r>
      <w:r>
        <w:t>. They</w:t>
      </w:r>
      <w:r w:rsidRPr="00173623">
        <w:t xml:space="preserve"> climb all the time </w:t>
      </w:r>
      <w:r>
        <w:t xml:space="preserve">as </w:t>
      </w:r>
      <w:r w:rsidR="0051390F">
        <w:t>they</w:t>
      </w:r>
      <w:r w:rsidRPr="00173623">
        <w:t xml:space="preserve"> find different avenues and new ideas. </w:t>
      </w:r>
      <w:r w:rsidR="00B96F5F">
        <w:t>I</w:t>
      </w:r>
      <w:r>
        <w:t xml:space="preserve">n </w:t>
      </w:r>
      <w:r w:rsidRPr="00173623">
        <w:t xml:space="preserve">the </w:t>
      </w:r>
      <w:r w:rsidR="00B96F5F">
        <w:t>A</w:t>
      </w:r>
      <w:r w:rsidRPr="00173623">
        <w:t xml:space="preserve">ction </w:t>
      </w:r>
      <w:r w:rsidR="00B96F5F">
        <w:t>F</w:t>
      </w:r>
      <w:r w:rsidRPr="00173623">
        <w:t xml:space="preserve">raud system and </w:t>
      </w:r>
      <w:r w:rsidR="00B96F5F">
        <w:t xml:space="preserve">the </w:t>
      </w:r>
      <w:r w:rsidRPr="00173623">
        <w:t>reporting syste</w:t>
      </w:r>
      <w:r>
        <w:t>m, some</w:t>
      </w:r>
      <w:r w:rsidRPr="00173623">
        <w:t xml:space="preserve">times victims struggle to identify what has happened to them because perhaps they do not recognise the offence types. </w:t>
      </w:r>
      <w:r w:rsidR="00BA58E8">
        <w:t>In</w:t>
      </w:r>
      <w:r w:rsidRPr="00173623">
        <w:t xml:space="preserve"> capturing the offence type, I do not think there are any issues with the actual recording of it, but the</w:t>
      </w:r>
      <w:r>
        <w:t>re are</w:t>
      </w:r>
      <w:r w:rsidRPr="00173623">
        <w:t xml:space="preserve"> various responses</w:t>
      </w:r>
      <w:r>
        <w:t xml:space="preserve">. Given </w:t>
      </w:r>
      <w:r w:rsidRPr="00173623">
        <w:t>56 types</w:t>
      </w:r>
      <w:r>
        <w:t xml:space="preserve">, </w:t>
      </w:r>
      <w:r w:rsidRPr="00173623">
        <w:t>there are lots of different vulnerabilities with different types of crime</w:t>
      </w:r>
      <w:r>
        <w:t>. W</w:t>
      </w:r>
      <w:r w:rsidRPr="00173623">
        <w:t>hich one is more important th</w:t>
      </w:r>
      <w:r>
        <w:t>an</w:t>
      </w:r>
      <w:r w:rsidRPr="00173623">
        <w:t xml:space="preserve"> </w:t>
      </w:r>
      <w:r>
        <w:t>an</w:t>
      </w:r>
      <w:r w:rsidRPr="00173623">
        <w:t>other</w:t>
      </w:r>
      <w:r>
        <w:t xml:space="preserve">? There is </w:t>
      </w:r>
      <w:r w:rsidRPr="00173623">
        <w:t>only a finite number we can investigate.</w:t>
      </w:r>
    </w:p>
    <w:p w:rsidR="007C104B" w:rsidP="007C104B">
      <w:pPr>
        <w:pStyle w:val="Question"/>
        <w:numPr>
          <w:ilvl w:val="0"/>
          <w:numId w:val="9"/>
        </w:numPr>
      </w:pPr>
      <w:sdt>
        <w:sdtPr>
          <w:alias w:val="Member"/>
          <w:tag w:val="&lt;Member mnisId='4745' dodsId=''&gt;"/>
          <w:id w:val="623112603"/>
          <w:placeholder>
            <w:docPart w:val="177F78E979684202A216AF129292E65B"/>
          </w:placeholder>
          <w:richText/>
        </w:sdtPr>
        <w:sdtContent>
          <w:r w:rsidRPr="00173623">
            <w:rPr>
              <w:b/>
            </w:rPr>
            <w:t>Rob Butler:</w:t>
          </w:r>
        </w:sdtContent>
      </w:sdt>
      <w:r>
        <w:t xml:space="preserve"> </w:t>
      </w:r>
      <w:r w:rsidRPr="00173623">
        <w:t xml:space="preserve">Mr Jones, you said </w:t>
      </w:r>
      <w:r w:rsidR="009E778E">
        <w:t xml:space="preserve">that </w:t>
      </w:r>
      <w:r w:rsidRPr="00173623">
        <w:t>you thought a lot of this fraud could be considered at a fairly general level. Does that mean, therefore, that the skills of the officers can be fairly general</w:t>
      </w:r>
      <w:r>
        <w:t xml:space="preserve"> and you are not </w:t>
      </w:r>
      <w:r w:rsidRPr="00173623">
        <w:t>looking at ultra-specialist officers for the vast majority of the frauds?</w:t>
      </w:r>
    </w:p>
    <w:p w:rsidR="00721F39" w:rsidP="007C104B">
      <w:pPr>
        <w:pStyle w:val="Answer"/>
      </w:pPr>
      <w:sdt>
        <w:sdtPr>
          <w:alias w:val="Witness"/>
          <w:id w:val="-1885394071"/>
          <w:placeholder>
            <w:docPart w:val="177F78E979684202A216AF129292E65B"/>
          </w:placeholder>
          <w:richText/>
        </w:sdtPr>
        <w:sdtContent>
          <w:r w:rsidRPr="00044FDC" w:rsidR="007C104B">
            <w:rPr>
              <w:b/>
              <w:i/>
            </w:rPr>
            <w:t>Rob Jones:</w:t>
          </w:r>
        </w:sdtContent>
      </w:sdt>
      <w:r w:rsidR="007C104B">
        <w:t xml:space="preserve"> </w:t>
      </w:r>
      <w:r w:rsidRPr="00173623" w:rsidR="007C104B">
        <w:t>This is a mixed economy, but you need digital natives</w:t>
      </w:r>
      <w:r w:rsidR="007C104B">
        <w:t xml:space="preserve"> and </w:t>
      </w:r>
      <w:r w:rsidRPr="00173623" w:rsidR="007C104B">
        <w:t>people who understand online</w:t>
      </w:r>
      <w:r w:rsidR="007C104B">
        <w:t xml:space="preserve">. </w:t>
      </w:r>
      <w:r w:rsidR="00381788">
        <w:t>When you are</w:t>
      </w:r>
      <w:r w:rsidR="007C104B">
        <w:t xml:space="preserve"> </w:t>
      </w:r>
      <w:r w:rsidRPr="00173623" w:rsidR="007C104B">
        <w:t xml:space="preserve">dealing with </w:t>
      </w:r>
      <w:r w:rsidR="007C104B">
        <w:t>someone who has been the</w:t>
      </w:r>
      <w:r w:rsidRPr="00173623" w:rsidR="007C104B">
        <w:t xml:space="preserve"> victim of an online scam</w:t>
      </w:r>
      <w:r w:rsidR="007C104B">
        <w:t xml:space="preserve"> and</w:t>
      </w:r>
      <w:r w:rsidRPr="00173623" w:rsidR="007C104B">
        <w:t xml:space="preserve"> starting a proactive investigation into </w:t>
      </w:r>
      <w:r w:rsidR="007C104B">
        <w:t>i</w:t>
      </w:r>
      <w:r w:rsidRPr="00173623" w:rsidR="007C104B">
        <w:t xml:space="preserve">t, unless you have the basic skills to understand that </w:t>
      </w:r>
      <w:r w:rsidR="007C104B">
        <w:t xml:space="preserve">and </w:t>
      </w:r>
      <w:r w:rsidRPr="00173623" w:rsidR="007C104B">
        <w:t xml:space="preserve">do </w:t>
      </w:r>
      <w:r w:rsidR="00DB02D1">
        <w:t>i</w:t>
      </w:r>
      <w:r w:rsidRPr="00173623" w:rsidR="007C104B">
        <w:t>t</w:t>
      </w:r>
      <w:r w:rsidR="00DB02D1">
        <w:t>,</w:t>
      </w:r>
      <w:r w:rsidRPr="00173623" w:rsidR="007C104B">
        <w:t xml:space="preserve"> you will not progress quickly.</w:t>
      </w:r>
    </w:p>
    <w:p w:rsidR="007C104B" w:rsidP="007C104B">
      <w:pPr>
        <w:pStyle w:val="Answer"/>
      </w:pPr>
      <w:r>
        <w:t>C</w:t>
      </w:r>
      <w:r w:rsidRPr="00173623">
        <w:t>om</w:t>
      </w:r>
      <w:r>
        <w:t>ing</w:t>
      </w:r>
      <w:r w:rsidRPr="00173623">
        <w:t xml:space="preserve"> back from that</w:t>
      </w:r>
      <w:r>
        <w:t xml:space="preserve"> to</w:t>
      </w:r>
      <w:r w:rsidRPr="00173623">
        <w:t xml:space="preserve"> before the offending happens</w:t>
      </w:r>
      <w:r>
        <w:t>,</w:t>
      </w:r>
      <w:r w:rsidRPr="00173623">
        <w:t xml:space="preserve"> or preventing the offending</w:t>
      </w:r>
      <w:r w:rsidR="00AC7B1C">
        <w:t xml:space="preserve"> from</w:t>
      </w:r>
      <w:r w:rsidRPr="00173623">
        <w:t xml:space="preserve"> happenin</w:t>
      </w:r>
      <w:r>
        <w:t>g</w:t>
      </w:r>
      <w:r>
        <w:t>, t</w:t>
      </w:r>
      <w:r w:rsidRPr="00173623">
        <w:t>here is so much opportunity in the space of payments for the banking industry working with law enforcement,</w:t>
      </w:r>
      <w:r>
        <w:t xml:space="preserve"> and</w:t>
      </w:r>
      <w:r w:rsidRPr="00173623">
        <w:t xml:space="preserve"> for victims</w:t>
      </w:r>
      <w:r w:rsidR="007761D6">
        <w:t>,</w:t>
      </w:r>
      <w:r w:rsidRPr="00173623">
        <w:t xml:space="preserve"> fully to understand how fast the payments work</w:t>
      </w:r>
      <w:r>
        <w:t xml:space="preserve">, </w:t>
      </w:r>
      <w:r w:rsidRPr="00664C55">
        <w:t>confirmation of pay</w:t>
      </w:r>
      <w:r>
        <w:t>ee</w:t>
      </w:r>
      <w:r w:rsidRPr="00664C55">
        <w:t xml:space="preserve"> and what it may mean if you are transferring funds and you cannot </w:t>
      </w:r>
      <w:r w:rsidRPr="00664C55">
        <w:t>do that. Therefore, you pivot back</w:t>
      </w:r>
      <w:r>
        <w:t>. I</w:t>
      </w:r>
      <w:r w:rsidRPr="00664C55">
        <w:t>f you create resilience in victims</w:t>
      </w:r>
      <w:r w:rsidR="00C4791A">
        <w:t>,</w:t>
      </w:r>
      <w:r w:rsidRPr="00664C55">
        <w:t xml:space="preserve"> you need a local response that can speak digital and is digitally savvy. If you are going to investigate a crime that has happened, you will need basic skills in digital forensics in the online world, and if you</w:t>
      </w:r>
      <w:r>
        <w:t xml:space="preserve"> are</w:t>
      </w:r>
      <w:r w:rsidRPr="00664C55">
        <w:t xml:space="preserve"> to prevent it you need to understand the online world and operate in it, as we do with child abuse and other threats, to push into that space and contest</w:t>
      </w:r>
      <w:r>
        <w:t xml:space="preserve"> it.</w:t>
      </w:r>
    </w:p>
    <w:p w:rsidR="007C104B" w:rsidP="007C104B">
      <w:pPr>
        <w:pStyle w:val="Question"/>
        <w:numPr>
          <w:ilvl w:val="0"/>
          <w:numId w:val="9"/>
        </w:numPr>
      </w:pPr>
      <w:sdt>
        <w:sdtPr>
          <w:alias w:val="Member"/>
          <w:tag w:val="&lt;Member mnisId='4745' dodsId=''&gt;"/>
          <w:id w:val="-2012665949"/>
          <w:placeholder>
            <w:docPart w:val="177F78E979684202A216AF129292E65B"/>
          </w:placeholder>
          <w:richText/>
        </w:sdtPr>
        <w:sdtContent>
          <w:r w:rsidRPr="000D2135">
            <w:rPr>
              <w:b/>
            </w:rPr>
            <w:t>Rob Butler:</w:t>
          </w:r>
        </w:sdtContent>
      </w:sdt>
      <w:r>
        <w:t xml:space="preserve"> G</w:t>
      </w:r>
      <w:r w:rsidRPr="000D2135">
        <w:t>iven how much in demand cyber</w:t>
      </w:r>
      <w:r w:rsidR="00AC7B1C">
        <w:t xml:space="preserve"> </w:t>
      </w:r>
      <w:r w:rsidRPr="000D2135">
        <w:t>experts are, how straightforward</w:t>
      </w:r>
      <w:r>
        <w:t>,</w:t>
      </w:r>
      <w:r w:rsidRPr="000D2135">
        <w:t xml:space="preserve"> or not</w:t>
      </w:r>
      <w:r>
        <w:t>,</w:t>
      </w:r>
      <w:r w:rsidRPr="000D2135">
        <w:t xml:space="preserve"> is it to recruit and retain the sorts of people you need to do what you have just described, particularly when you have </w:t>
      </w:r>
      <w:r>
        <w:t>a</w:t>
      </w:r>
      <w:r w:rsidRPr="000D2135">
        <w:t xml:space="preserve"> private sector that is also very keen on those people </w:t>
      </w:r>
      <w:r>
        <w:t xml:space="preserve">and </w:t>
      </w:r>
      <w:r w:rsidRPr="000D2135">
        <w:t>ha</w:t>
      </w:r>
      <w:r w:rsidR="00645F13">
        <w:t>s</w:t>
      </w:r>
      <w:r w:rsidRPr="000D2135">
        <w:t xml:space="preserve"> a huge amount</w:t>
      </w:r>
      <w:r>
        <w:t xml:space="preserve"> </w:t>
      </w:r>
      <w:r w:rsidR="002D21DF">
        <w:t>more</w:t>
      </w:r>
      <w:r>
        <w:t xml:space="preserve"> </w:t>
      </w:r>
      <w:r w:rsidRPr="000D2135">
        <w:t>money to pay them?</w:t>
      </w:r>
      <w:r w:rsidR="00D2394A">
        <w:t xml:space="preserve"> </w:t>
      </w:r>
    </w:p>
    <w:p w:rsidR="00E864AA" w:rsidP="007C104B">
      <w:pPr>
        <w:pStyle w:val="Answer"/>
      </w:pPr>
      <w:sdt>
        <w:sdtPr>
          <w:alias w:val="Witness"/>
          <w:id w:val="434633745"/>
          <w:placeholder>
            <w:docPart w:val="177F78E979684202A216AF129292E65B"/>
          </w:placeholder>
          <w:richText/>
        </w:sdtPr>
        <w:sdtContent>
          <w:r w:rsidRPr="000D2135" w:rsidR="007C104B">
            <w:rPr>
              <w:b/>
              <w:i/>
            </w:rPr>
            <w:t>Rob Jones:</w:t>
          </w:r>
        </w:sdtContent>
      </w:sdt>
      <w:r w:rsidR="007C104B">
        <w:t xml:space="preserve"> </w:t>
      </w:r>
      <w:r w:rsidR="002D21DF">
        <w:t>There are a couple of things, and</w:t>
      </w:r>
      <w:r w:rsidR="007C104B">
        <w:t xml:space="preserve"> I </w:t>
      </w:r>
      <w:r w:rsidRPr="000D2135" w:rsidR="007C104B">
        <w:t xml:space="preserve">am sure that Clinton will speak about this </w:t>
      </w:r>
      <w:r w:rsidR="007C104B">
        <w:t>as well</w:t>
      </w:r>
      <w:r w:rsidRPr="000D2135" w:rsidR="007C104B">
        <w:t>.</w:t>
      </w:r>
      <w:r w:rsidRPr="00C87085" w:rsidR="007C104B">
        <w:t xml:space="preserve"> </w:t>
      </w:r>
      <w:r w:rsidR="007C104B">
        <w:t>W</w:t>
      </w:r>
      <w:r w:rsidRPr="00C87085" w:rsidR="007C104B">
        <w:t>hen we talk about cyber</w:t>
      </w:r>
      <w:r w:rsidR="00EE7D6B">
        <w:t xml:space="preserve"> </w:t>
      </w:r>
      <w:r w:rsidRPr="00C87085" w:rsidR="007C104B">
        <w:t>expertise</w:t>
      </w:r>
      <w:r w:rsidR="00EB2B55">
        <w:t>,</w:t>
      </w:r>
      <w:r w:rsidRPr="00C87085" w:rsidR="007C104B">
        <w:t xml:space="preserve"> we cannot excuse the fact that digital is now mainstream. My point is that there is high</w:t>
      </w:r>
      <w:r w:rsidR="007C104B">
        <w:t>-</w:t>
      </w:r>
      <w:r w:rsidRPr="00C87085" w:rsidR="007C104B">
        <w:t>end cyber</w:t>
      </w:r>
      <w:r w:rsidR="00EE7D6B">
        <w:t xml:space="preserve"> </w:t>
      </w:r>
      <w:r w:rsidRPr="00C87085" w:rsidR="007C104B">
        <w:t>expertise that can reverse</w:t>
      </w:r>
      <w:r w:rsidR="007C104B">
        <w:t>-</w:t>
      </w:r>
      <w:r w:rsidRPr="00C87085" w:rsidR="007C104B">
        <w:t>engineer malware</w:t>
      </w:r>
      <w:r w:rsidR="007C104B">
        <w:t xml:space="preserve"> and</w:t>
      </w:r>
      <w:r w:rsidRPr="00C87085" w:rsidR="007C104B">
        <w:t xml:space="preserve"> can operate online covertly, but that is not really what we</w:t>
      </w:r>
      <w:r w:rsidR="007C104B">
        <w:t xml:space="preserve"> a</w:t>
      </w:r>
      <w:r w:rsidRPr="00C87085" w:rsidR="007C104B">
        <w:t>re talking about</w:t>
      </w:r>
      <w:r w:rsidR="00EB2B55">
        <w:t xml:space="preserve"> w</w:t>
      </w:r>
      <w:r w:rsidRPr="00C87085" w:rsidR="007C104B">
        <w:t>ith so much of this</w:t>
      </w:r>
      <w:r w:rsidR="00EB2B55">
        <w:t>. I</w:t>
      </w:r>
      <w:r w:rsidRPr="00C87085" w:rsidR="007C104B">
        <w:t xml:space="preserve">t is more </w:t>
      </w:r>
      <w:r w:rsidR="00EB2B55">
        <w:t xml:space="preserve">about </w:t>
      </w:r>
      <w:r w:rsidRPr="00C87085" w:rsidR="007C104B">
        <w:t>a basic understanding of the digital environment and being able to operate in it and mitigate the threat, risk and harm that is there.</w:t>
      </w:r>
    </w:p>
    <w:p w:rsidR="007B63D4" w:rsidP="007C104B">
      <w:pPr>
        <w:pStyle w:val="Answer"/>
      </w:pPr>
      <w:r w:rsidRPr="00C87085">
        <w:t>We have that expertise</w:t>
      </w:r>
      <w:r>
        <w:t>. I</w:t>
      </w:r>
      <w:r w:rsidRPr="00C87085">
        <w:t>t is hard to hold on</w:t>
      </w:r>
      <w:r>
        <w:t xml:space="preserve"> </w:t>
      </w:r>
      <w:r w:rsidRPr="00C87085">
        <w:t>to</w:t>
      </w:r>
      <w:r>
        <w:t>. O</w:t>
      </w:r>
      <w:r w:rsidRPr="00C87085">
        <w:t>nce people are trained</w:t>
      </w:r>
      <w:r w:rsidR="00E864AA">
        <w:t>,</w:t>
      </w:r>
      <w:r w:rsidRPr="00C87085">
        <w:t xml:space="preserve"> they become a commodity and they will get life-changing offers to move away from law enforcement</w:t>
      </w:r>
      <w:r>
        <w:t>. W</w:t>
      </w:r>
      <w:r w:rsidRPr="00C87085">
        <w:t xml:space="preserve">e need an attractive offer </w:t>
      </w:r>
      <w:r w:rsidR="0069694C">
        <w:t>on</w:t>
      </w:r>
      <w:r w:rsidRPr="00C87085">
        <w:t xml:space="preserve"> professional development; </w:t>
      </w:r>
      <w:r>
        <w:t>w</w:t>
      </w:r>
      <w:r w:rsidRPr="00C87085">
        <w:t>e need internships and apprenticeships</w:t>
      </w:r>
      <w:r>
        <w:t>—a</w:t>
      </w:r>
      <w:r w:rsidRPr="00C87085">
        <w:t>ll of the things we are doing in the NCA</w:t>
      </w:r>
      <w:r>
        <w:t xml:space="preserve">—to drive up </w:t>
      </w:r>
      <w:r w:rsidRPr="00C87085">
        <w:t>that expertise. Meanwhile, in the police uplift programme and elsewhere</w:t>
      </w:r>
      <w:r>
        <w:t>,</w:t>
      </w:r>
      <w:r w:rsidRPr="00C87085">
        <w:t xml:space="preserve"> you need that at scale</w:t>
      </w:r>
      <w:r>
        <w:t>.</w:t>
      </w:r>
    </w:p>
    <w:p w:rsidR="007C104B" w:rsidP="00EE7D6B">
      <w:pPr>
        <w:pStyle w:val="Question"/>
        <w:numPr>
          <w:ilvl w:val="0"/>
          <w:numId w:val="0"/>
        </w:numPr>
        <w:ind w:left="794"/>
      </w:pPr>
      <w:sdt>
        <w:sdtPr>
          <w:alias w:val="Member"/>
          <w:tag w:val="&lt;Member mnisId='4745' dodsId=''&gt;"/>
          <w:id w:val="97302290"/>
          <w:placeholder>
            <w:docPart w:val="DefaultPlaceholder_-1854013440"/>
          </w:placeholder>
          <w:richText/>
        </w:sdtPr>
        <w:sdtContent>
          <w:r w:rsidRPr="007B63D4" w:rsidR="007B63D4">
            <w:rPr>
              <w:b/>
            </w:rPr>
            <w:t>Rob Butler:</w:t>
          </w:r>
        </w:sdtContent>
      </w:sdt>
      <w:r w:rsidR="007B63D4">
        <w:t xml:space="preserve"> Commander?</w:t>
      </w:r>
    </w:p>
    <w:p w:rsidR="007C104B" w:rsidP="007C104B">
      <w:pPr>
        <w:pStyle w:val="Answer"/>
      </w:pPr>
      <w:sdt>
        <w:sdtPr>
          <w:alias w:val="Witness"/>
          <w:id w:val="-1512916916"/>
          <w:placeholder>
            <w:docPart w:val="177F78E979684202A216AF129292E65B"/>
          </w:placeholder>
          <w:richText/>
        </w:sdtPr>
        <w:sdtContent>
          <w:r>
            <w:rPr>
              <w:b/>
              <w:i/>
            </w:rPr>
            <w:t>Commander Blackburn:</w:t>
          </w:r>
        </w:sdtContent>
      </w:sdt>
      <w:r>
        <w:t xml:space="preserve"> </w:t>
      </w:r>
      <w:r w:rsidRPr="00C87085">
        <w:t>I agree</w:t>
      </w:r>
      <w:r>
        <w:t>. W</w:t>
      </w:r>
      <w:r w:rsidRPr="00C87085">
        <w:t>e see significant losses across the policing landscape in terms of training people up at significant cost to the public sector</w:t>
      </w:r>
      <w:r>
        <w:t>. T</w:t>
      </w:r>
      <w:r w:rsidRPr="00C87085">
        <w:t>hey move</w:t>
      </w:r>
      <w:r>
        <w:t xml:space="preserve"> to the private sector</w:t>
      </w:r>
      <w:r w:rsidRPr="00C87085">
        <w:t xml:space="preserve"> for much higher recognition financially.</w:t>
      </w:r>
    </w:p>
    <w:p w:rsidR="00FA4FB4" w:rsidP="007C104B">
      <w:pPr>
        <w:pStyle w:val="Answer"/>
      </w:pPr>
      <w:r w:rsidRPr="00DE31B4">
        <w:t>I want to touch on the</w:t>
      </w:r>
      <w:r>
        <w:t xml:space="preserve"> fact that as</w:t>
      </w:r>
      <w:r w:rsidRPr="00DE31B4">
        <w:t xml:space="preserve"> national</w:t>
      </w:r>
      <w:r>
        <w:t xml:space="preserve"> lead</w:t>
      </w:r>
      <w:r w:rsidRPr="00DE31B4">
        <w:t xml:space="preserve"> force</w:t>
      </w:r>
      <w:r>
        <w:t xml:space="preserve"> we </w:t>
      </w:r>
      <w:r w:rsidR="00253AD4">
        <w:t xml:space="preserve">are </w:t>
      </w:r>
      <w:r>
        <w:t xml:space="preserve">also </w:t>
      </w:r>
      <w:r w:rsidR="00253AD4">
        <w:t xml:space="preserve">the </w:t>
      </w:r>
      <w:r>
        <w:t xml:space="preserve">single </w:t>
      </w:r>
      <w:r w:rsidRPr="00DE31B4">
        <w:t>provider for training across policing for fraud</w:t>
      </w:r>
      <w:r w:rsidR="00B260F3">
        <w:t>,</w:t>
      </w:r>
      <w:r w:rsidRPr="00DE31B4">
        <w:t xml:space="preserve"> outside</w:t>
      </w:r>
      <w:r w:rsidR="00FE424B">
        <w:t xml:space="preserve"> </w:t>
      </w:r>
      <w:r w:rsidRPr="00DE31B4">
        <w:t xml:space="preserve">the College of </w:t>
      </w:r>
      <w:r>
        <w:t>P</w:t>
      </w:r>
      <w:r w:rsidRPr="00DE31B4">
        <w:t>olicing</w:t>
      </w:r>
      <w:r>
        <w:t>. O</w:t>
      </w:r>
      <w:r w:rsidRPr="00DE31B4">
        <w:t>ne of the things we will be doing under th</w:t>
      </w:r>
      <w:r>
        <w:t>e</w:t>
      </w:r>
      <w:r w:rsidRPr="00DE31B4">
        <w:t xml:space="preserve"> next generation of</w:t>
      </w:r>
      <w:r w:rsidR="00632259">
        <w:t xml:space="preserve"> the</w:t>
      </w:r>
      <w:r w:rsidRPr="00DE31B4">
        <w:t xml:space="preserve"> </w:t>
      </w:r>
      <w:r w:rsidR="00632259">
        <w:t>A</w:t>
      </w:r>
      <w:r w:rsidRPr="00DE31B4">
        <w:t xml:space="preserve">ction </w:t>
      </w:r>
      <w:r w:rsidR="00632259">
        <w:t>F</w:t>
      </w:r>
      <w:r w:rsidRPr="00DE31B4">
        <w:t>raud system is launching an app for all frontline staff</w:t>
      </w:r>
      <w:r>
        <w:t>, which will</w:t>
      </w:r>
      <w:r w:rsidR="00A338A1">
        <w:t>,</w:t>
      </w:r>
      <w:r>
        <w:t xml:space="preserve"> hopefully</w:t>
      </w:r>
      <w:r w:rsidR="00A338A1">
        <w:t>,</w:t>
      </w:r>
      <w:r w:rsidRPr="00DE31B4">
        <w:t xml:space="preserve"> come out in August 2022, so that frontline staff </w:t>
      </w:r>
      <w:r>
        <w:t>who are</w:t>
      </w:r>
      <w:r w:rsidRPr="00DE31B4">
        <w:t xml:space="preserve"> at the scene of a fraud or cyber</w:t>
      </w:r>
      <w:r>
        <w:t>-</w:t>
      </w:r>
      <w:r w:rsidRPr="00DE31B4">
        <w:t xml:space="preserve">crime </w:t>
      </w:r>
      <w:r>
        <w:t xml:space="preserve">will be </w:t>
      </w:r>
      <w:r w:rsidRPr="00DE31B4">
        <w:t xml:space="preserve">able to get advice quite quickly </w:t>
      </w:r>
      <w:r w:rsidR="00541FC8">
        <w:t>on</w:t>
      </w:r>
      <w:r>
        <w:t xml:space="preserve"> </w:t>
      </w:r>
      <w:r w:rsidRPr="00DE31B4">
        <w:t>best practi</w:t>
      </w:r>
      <w:r>
        <w:t>ce</w:t>
      </w:r>
      <w:r w:rsidRPr="00DE31B4">
        <w:t xml:space="preserve"> for</w:t>
      </w:r>
      <w:r>
        <w:t xml:space="preserve"> the</w:t>
      </w:r>
      <w:r w:rsidRPr="00DE31B4">
        <w:t xml:space="preserve"> victim and best practi</w:t>
      </w:r>
      <w:r>
        <w:t>ce in</w:t>
      </w:r>
      <w:r w:rsidRPr="00DE31B4">
        <w:t xml:space="preserve"> securing evidence. There is a lot to be done on that</w:t>
      </w:r>
      <w:r>
        <w:t>.</w:t>
      </w:r>
    </w:p>
    <w:p w:rsidR="007C104B" w:rsidP="007C104B">
      <w:pPr>
        <w:pStyle w:val="Answer"/>
      </w:pPr>
      <w:r w:rsidRPr="00DE31B4">
        <w:t>I think we trained about 1</w:t>
      </w:r>
      <w:r>
        <w:t>,</w:t>
      </w:r>
      <w:r w:rsidRPr="00DE31B4">
        <w:t>000 st</w:t>
      </w:r>
      <w:r>
        <w:t>a</w:t>
      </w:r>
      <w:r w:rsidRPr="00DE31B4">
        <w:t>ff last year</w:t>
      </w:r>
      <w:r>
        <w:t xml:space="preserve"> across fraud</w:t>
      </w:r>
      <w:r w:rsidRPr="00DE31B4">
        <w:t>, but fundamentally we need to look at how police officers going through their probationary</w:t>
      </w:r>
      <w:r>
        <w:t xml:space="preserve"> period are </w:t>
      </w:r>
      <w:r w:rsidRPr="00DE31B4">
        <w:t>trained. If you</w:t>
      </w:r>
      <w:r>
        <w:t xml:space="preserve"> a</w:t>
      </w:r>
      <w:r w:rsidRPr="00DE31B4">
        <w:t>re talking about 40% of all crime</w:t>
      </w:r>
      <w:r>
        <w:t>,</w:t>
      </w:r>
      <w:r w:rsidRPr="00DE31B4">
        <w:t xml:space="preserve"> it is only going u</w:t>
      </w:r>
      <w:r>
        <w:t>p. T</w:t>
      </w:r>
      <w:r w:rsidRPr="00DE31B4">
        <w:t>o some extent</w:t>
      </w:r>
      <w:r w:rsidR="00353D34">
        <w:t>,</w:t>
      </w:r>
      <w:r w:rsidRPr="00DE31B4">
        <w:t xml:space="preserve"> we are probably putting a huge amount of effort sometimes in investigating </w:t>
      </w:r>
      <w:r>
        <w:t xml:space="preserve">the </w:t>
      </w:r>
      <w:r w:rsidRPr="00DE31B4">
        <w:t>old crime types</w:t>
      </w:r>
      <w:r>
        <w:t>,</w:t>
      </w:r>
      <w:r w:rsidRPr="00DE31B4">
        <w:t xml:space="preserve"> like burglary offences</w:t>
      </w:r>
      <w:r>
        <w:t>,</w:t>
      </w:r>
      <w:r w:rsidRPr="00DE31B4">
        <w:t xml:space="preserve"> </w:t>
      </w:r>
      <w:r>
        <w:t>whe</w:t>
      </w:r>
      <w:r w:rsidR="00353D34">
        <w:t>n</w:t>
      </w:r>
      <w:r w:rsidRPr="00DE31B4">
        <w:t xml:space="preserve"> offending is moving on and</w:t>
      </w:r>
      <w:r>
        <w:t xml:space="preserve"> </w:t>
      </w:r>
      <w:r w:rsidRPr="00DE31B4">
        <w:t xml:space="preserve">perhaps the training </w:t>
      </w:r>
      <w:r w:rsidRPr="00DE31B4">
        <w:t xml:space="preserve">programmes being delivered to police and other law enforcement </w:t>
      </w:r>
      <w:r>
        <w:t>ha</w:t>
      </w:r>
      <w:r w:rsidR="00353D34">
        <w:t>ve</w:t>
      </w:r>
      <w:r w:rsidRPr="00DE31B4">
        <w:t xml:space="preserve"> not caught up at </w:t>
      </w:r>
      <w:r>
        <w:t xml:space="preserve">quite </w:t>
      </w:r>
      <w:r w:rsidRPr="00DE31B4">
        <w:t>the same pace.</w:t>
      </w:r>
    </w:p>
    <w:p w:rsidR="007C104B" w:rsidP="007C104B">
      <w:pPr>
        <w:pStyle w:val="Question"/>
        <w:numPr>
          <w:ilvl w:val="0"/>
          <w:numId w:val="9"/>
        </w:numPr>
      </w:pPr>
      <w:sdt>
        <w:sdtPr>
          <w:alias w:val="Member"/>
          <w:tag w:val="&lt;Member mnisId='4745' dodsId=''&gt;"/>
          <w:id w:val="-852263648"/>
          <w:placeholder>
            <w:docPart w:val="177F78E979684202A216AF129292E65B"/>
          </w:placeholder>
          <w:richText/>
        </w:sdtPr>
        <w:sdtContent>
          <w:r w:rsidRPr="00DE31B4">
            <w:rPr>
              <w:b/>
            </w:rPr>
            <w:t>Rob Butler:</w:t>
          </w:r>
        </w:sdtContent>
      </w:sdt>
      <w:r w:rsidR="00353D34">
        <w:t xml:space="preserve"> T</w:t>
      </w:r>
      <w:r w:rsidRPr="00DE31B4">
        <w:t>he armed forces</w:t>
      </w:r>
      <w:r>
        <w:t xml:space="preserve"> are</w:t>
      </w:r>
      <w:r w:rsidRPr="00DE31B4">
        <w:t xml:space="preserve"> being more flexible in the </w:t>
      </w:r>
      <w:r w:rsidR="00273BC6">
        <w:t>sorts</w:t>
      </w:r>
      <w:r w:rsidRPr="00DE31B4">
        <w:t xml:space="preserve"> of people they recruit to deal with cyber</w:t>
      </w:r>
      <w:r>
        <w:t>-</w:t>
      </w:r>
      <w:r w:rsidRPr="00DE31B4">
        <w:t>attacks</w:t>
      </w:r>
      <w:r>
        <w:t xml:space="preserve"> against </w:t>
      </w:r>
      <w:r w:rsidRPr="00E36125">
        <w:t>national</w:t>
      </w:r>
      <w:r>
        <w:t xml:space="preserve"> critical</w:t>
      </w:r>
      <w:r w:rsidRPr="00E36125">
        <w:t xml:space="preserve"> infrastructure</w:t>
      </w:r>
      <w:r>
        <w:t>, for example</w:t>
      </w:r>
      <w:r w:rsidRPr="00E36125">
        <w:t>. Are you doing the same in police recruitment</w:t>
      </w:r>
      <w:r w:rsidR="00E924AB">
        <w:t xml:space="preserve"> </w:t>
      </w:r>
      <w:r w:rsidR="00273BC6">
        <w:t>by</w:t>
      </w:r>
      <w:r w:rsidR="00E924AB">
        <w:t>,</w:t>
      </w:r>
      <w:r w:rsidRPr="00E36125">
        <w:t xml:space="preserve"> for example, not necessarily requiring people to do exactly the same fitness tests</w:t>
      </w:r>
      <w:r>
        <w:t xml:space="preserve"> or</w:t>
      </w:r>
      <w:r w:rsidRPr="00E36125">
        <w:t xml:space="preserve"> have exactly the same aptitudes</w:t>
      </w:r>
      <w:r>
        <w:t>? We</w:t>
      </w:r>
      <w:r w:rsidRPr="00E36125">
        <w:t xml:space="preserve"> know that quite often people </w:t>
      </w:r>
      <w:r>
        <w:t xml:space="preserve">who are </w:t>
      </w:r>
      <w:r w:rsidRPr="00E36125">
        <w:t xml:space="preserve">brilliant at digital may not </w:t>
      </w:r>
      <w:r>
        <w:t>tick</w:t>
      </w:r>
      <w:r w:rsidRPr="00E36125">
        <w:t xml:space="preserve"> </w:t>
      </w:r>
      <w:r w:rsidR="003C0266">
        <w:t xml:space="preserve">the </w:t>
      </w:r>
      <w:r w:rsidRPr="00E36125">
        <w:t>boxes that are required at other points</w:t>
      </w:r>
      <w:r>
        <w:t>,</w:t>
      </w:r>
      <w:r w:rsidRPr="00E36125">
        <w:t xml:space="preserve"> if I can put it in that fairly</w:t>
      </w:r>
      <w:r>
        <w:t xml:space="preserve"> </w:t>
      </w:r>
      <w:r w:rsidRPr="00E36125">
        <w:t>crude way</w:t>
      </w:r>
      <w:r>
        <w:t>.</w:t>
      </w:r>
    </w:p>
    <w:p w:rsidR="00341D9E" w:rsidP="007C104B">
      <w:pPr>
        <w:pStyle w:val="Answer"/>
      </w:pPr>
      <w:sdt>
        <w:sdtPr>
          <w:alias w:val="Witness"/>
          <w:id w:val="-1076206743"/>
          <w:placeholder>
            <w:docPart w:val="177F78E979684202A216AF129292E65B"/>
          </w:placeholder>
          <w:richText/>
        </w:sdtPr>
        <w:sdtContent>
          <w:r w:rsidR="007C104B">
            <w:rPr>
              <w:b/>
              <w:i/>
            </w:rPr>
            <w:t>Commander Blackburn:</w:t>
          </w:r>
        </w:sdtContent>
      </w:sdt>
      <w:r w:rsidR="007C104B">
        <w:t xml:space="preserve"> P</w:t>
      </w:r>
      <w:r w:rsidRPr="00C05F77" w:rsidR="007C104B">
        <w:t>olicing moves quite slowly</w:t>
      </w:r>
      <w:r w:rsidR="007C104B">
        <w:t>.</w:t>
      </w:r>
      <w:r w:rsidRPr="00C05F77" w:rsidR="007C104B">
        <w:t xml:space="preserve"> I am </w:t>
      </w:r>
      <w:r w:rsidR="007C104B">
        <w:t xml:space="preserve">just </w:t>
      </w:r>
      <w:r w:rsidRPr="00C05F77" w:rsidR="007C104B">
        <w:t>coming up to</w:t>
      </w:r>
      <w:r w:rsidR="007C104B">
        <w:t xml:space="preserve"> </w:t>
      </w:r>
      <w:r w:rsidRPr="00C05F77" w:rsidR="007C104B">
        <w:t xml:space="preserve">30 years in policing. I do not </w:t>
      </w:r>
      <w:r w:rsidR="006E7BA9">
        <w:t>think</w:t>
      </w:r>
      <w:r w:rsidRPr="00C05F77" w:rsidR="007C104B">
        <w:t xml:space="preserve"> that fundamentally training has changed massively. </w:t>
      </w:r>
      <w:r w:rsidR="007C104B">
        <w:t>The</w:t>
      </w:r>
      <w:r w:rsidRPr="00C05F77" w:rsidR="007C104B">
        <w:t xml:space="preserve"> introduction of public protection</w:t>
      </w:r>
      <w:r w:rsidR="007C104B">
        <w:noBreakHyphen/>
      </w:r>
      <w:r w:rsidRPr="00C05F77" w:rsidR="007C104B">
        <w:t>type training has become much more on the radar</w:t>
      </w:r>
      <w:r w:rsidR="007C104B">
        <w:t>,</w:t>
      </w:r>
      <w:r w:rsidRPr="00C05F77" w:rsidR="007C104B">
        <w:t xml:space="preserve"> but not a huge amount else has really changed.</w:t>
      </w:r>
    </w:p>
    <w:p w:rsidR="007C104B" w:rsidP="007C104B">
      <w:pPr>
        <w:pStyle w:val="Answer"/>
      </w:pPr>
      <w:r w:rsidRPr="00C05F77">
        <w:t xml:space="preserve">I think we have moved on </w:t>
      </w:r>
      <w:r w:rsidR="00341D9E">
        <w:t xml:space="preserve">with </w:t>
      </w:r>
      <w:r w:rsidR="00B75085">
        <w:t>things</w:t>
      </w:r>
      <w:r w:rsidR="00341D9E">
        <w:t xml:space="preserve"> like</w:t>
      </w:r>
      <w:r>
        <w:t xml:space="preserve"> the P</w:t>
      </w:r>
      <w:r w:rsidRPr="00C05F77">
        <w:t>olice</w:t>
      </w:r>
      <w:r>
        <w:t xml:space="preserve"> Now </w:t>
      </w:r>
      <w:r w:rsidRPr="00C05F77">
        <w:t>scheme where</w:t>
      </w:r>
      <w:r>
        <w:t xml:space="preserve"> </w:t>
      </w:r>
      <w:r w:rsidRPr="00C05F77">
        <w:t>you can join as a</w:t>
      </w:r>
      <w:r>
        <w:t xml:space="preserve"> direct entry </w:t>
      </w:r>
      <w:r w:rsidRPr="00C05F77">
        <w:t>detective and go into different areas of policing</w:t>
      </w:r>
      <w:r>
        <w:t xml:space="preserve"> without</w:t>
      </w:r>
      <w:r w:rsidRPr="00C05F77">
        <w:t xml:space="preserve"> having gone through the traditional two</w:t>
      </w:r>
      <w:r>
        <w:t>-</w:t>
      </w:r>
      <w:r w:rsidRPr="00C05F77">
        <w:t>year route of frontline response officer</w:t>
      </w:r>
      <w:r>
        <w:t>. It is absolutely on</w:t>
      </w:r>
      <w:r w:rsidRPr="00C05F77">
        <w:t xml:space="preserve"> the radar in </w:t>
      </w:r>
      <w:r w:rsidR="00F32FE7">
        <w:t xml:space="preserve">the </w:t>
      </w:r>
      <w:r w:rsidRPr="00C05F77">
        <w:t>conversation being had a</w:t>
      </w:r>
      <w:r>
        <w:t xml:space="preserve">bout </w:t>
      </w:r>
      <w:r w:rsidRPr="00C05F77">
        <w:t>how we can get professional people to come in from a cyber</w:t>
      </w:r>
      <w:r w:rsidR="00D912A2">
        <w:t xml:space="preserve"> </w:t>
      </w:r>
      <w:r w:rsidRPr="00C05F77">
        <w:t>background. You might now have police</w:t>
      </w:r>
      <w:r>
        <w:t xml:space="preserve"> as</w:t>
      </w:r>
      <w:r w:rsidRPr="00C05F77">
        <w:t xml:space="preserve"> cyber</w:t>
      </w:r>
      <w:r w:rsidR="00D912A2">
        <w:t xml:space="preserve"> </w:t>
      </w:r>
      <w:r w:rsidRPr="00C05F77">
        <w:t>investiga</w:t>
      </w:r>
      <w:r>
        <w:t>tors,</w:t>
      </w:r>
      <w:r w:rsidRPr="00C05F77">
        <w:t xml:space="preserve"> for example</w:t>
      </w:r>
      <w:r>
        <w:t>,</w:t>
      </w:r>
      <w:r w:rsidRPr="00C05F77">
        <w:t xml:space="preserve"> as opposed to </w:t>
      </w:r>
      <w:r>
        <w:t xml:space="preserve">just </w:t>
      </w:r>
      <w:r w:rsidRPr="00C05F77">
        <w:t>detective</w:t>
      </w:r>
      <w:r>
        <w:t>s</w:t>
      </w:r>
      <w:r w:rsidRPr="00C05F77">
        <w:t>, but we</w:t>
      </w:r>
      <w:r>
        <w:t xml:space="preserve"> a</w:t>
      </w:r>
      <w:r w:rsidRPr="00C05F77">
        <w:t>re not quite there yet</w:t>
      </w:r>
      <w:r>
        <w:t>. It</w:t>
      </w:r>
      <w:r w:rsidRPr="00C05F77">
        <w:t xml:space="preserve"> is very early stages</w:t>
      </w:r>
      <w:r>
        <w:t>,</w:t>
      </w:r>
      <w:r w:rsidRPr="00C05F77">
        <w:t xml:space="preserve"> even</w:t>
      </w:r>
      <w:r>
        <w:t xml:space="preserve"> at a</w:t>
      </w:r>
      <w:r w:rsidRPr="00C05F77">
        <w:t xml:space="preserve"> conversation level at the moment.</w:t>
      </w:r>
    </w:p>
    <w:p w:rsidR="007C104B" w:rsidP="007C104B">
      <w:pPr>
        <w:pStyle w:val="Question"/>
        <w:numPr>
          <w:ilvl w:val="0"/>
          <w:numId w:val="9"/>
        </w:numPr>
      </w:pPr>
      <w:sdt>
        <w:sdtPr>
          <w:alias w:val="Member"/>
          <w:tag w:val="&lt;Member mnisId='4745' dodsId=''&gt;"/>
          <w:id w:val="39335999"/>
          <w:placeholder>
            <w:docPart w:val="177F78E979684202A216AF129292E65B"/>
          </w:placeholder>
          <w:richText/>
        </w:sdtPr>
        <w:sdtContent>
          <w:r w:rsidRPr="00275E84">
            <w:rPr>
              <w:b/>
            </w:rPr>
            <w:t>Rob Butler:</w:t>
          </w:r>
        </w:sdtContent>
      </w:sdt>
      <w:r>
        <w:t xml:space="preserve"> Mr Jones, do you want to say anything on that?</w:t>
      </w:r>
    </w:p>
    <w:p w:rsidR="00A814C8" w:rsidP="007C104B">
      <w:pPr>
        <w:pStyle w:val="Answer"/>
      </w:pPr>
      <w:sdt>
        <w:sdtPr>
          <w:alias w:val="Witness"/>
          <w:id w:val="976024188"/>
          <w:placeholder>
            <w:docPart w:val="177F78E979684202A216AF129292E65B"/>
          </w:placeholder>
          <w:richText/>
        </w:sdtPr>
        <w:sdtContent>
          <w:r w:rsidRPr="00275E84" w:rsidR="007C104B">
            <w:rPr>
              <w:b/>
              <w:i/>
            </w:rPr>
            <w:t>Rob Jones:</w:t>
          </w:r>
        </w:sdtContent>
      </w:sdt>
      <w:r w:rsidR="007C104B">
        <w:t xml:space="preserve"> </w:t>
      </w:r>
      <w:r w:rsidRPr="004A0A26" w:rsidR="007C104B">
        <w:t xml:space="preserve">I recognise the challenge in relation to that. We have a different route into the NCA </w:t>
      </w:r>
      <w:r w:rsidR="00DF5BF1">
        <w:t xml:space="preserve">for </w:t>
      </w:r>
      <w:r w:rsidRPr="004A0A26" w:rsidR="007C104B">
        <w:t>our programme and how we bring people in</w:t>
      </w:r>
      <w:r w:rsidR="007C104B">
        <w:t>,</w:t>
      </w:r>
      <w:r w:rsidRPr="004A0A26" w:rsidR="007C104B">
        <w:t xml:space="preserve"> but there are similar challenges. It is probably easier for us to bring in a different type of candidate</w:t>
      </w:r>
      <w:r w:rsidR="007C104B">
        <w:t>.</w:t>
      </w:r>
    </w:p>
    <w:p w:rsidR="007C104B" w:rsidP="00A814C8">
      <w:pPr>
        <w:pStyle w:val="Question"/>
      </w:pPr>
      <w:sdt>
        <w:sdtPr>
          <w:alias w:val="Member"/>
          <w:tag w:val="&lt;Member mnisId='4745' dodsId=''&gt;"/>
          <w:id w:val="-284351865"/>
          <w:placeholder>
            <w:docPart w:val="DefaultPlaceholder_-1854013440"/>
          </w:placeholder>
          <w:richText/>
        </w:sdtPr>
        <w:sdtContent>
          <w:r w:rsidRPr="00A814C8" w:rsidR="00A814C8">
            <w:rPr>
              <w:b/>
            </w:rPr>
            <w:t>Rob Butler:</w:t>
          </w:r>
        </w:sdtContent>
      </w:sdt>
      <w:r w:rsidR="00A814C8">
        <w:t xml:space="preserve"> Mr Shelford?</w:t>
      </w:r>
    </w:p>
    <w:p w:rsidR="005C315E" w:rsidP="007C104B">
      <w:pPr>
        <w:pStyle w:val="Answer"/>
      </w:pPr>
      <w:sdt>
        <w:sdtPr>
          <w:alias w:val="Witness"/>
          <w:id w:val="-1089458974"/>
          <w:placeholder>
            <w:docPart w:val="177F78E979684202A216AF129292E65B"/>
          </w:placeholder>
          <w:richText/>
        </w:sdtPr>
        <w:sdtContent>
          <w:r w:rsidRPr="004A0A26" w:rsidR="007C104B">
            <w:rPr>
              <w:b/>
              <w:i/>
            </w:rPr>
            <w:t>Mark Shelford:</w:t>
          </w:r>
        </w:sdtContent>
      </w:sdt>
      <w:r w:rsidR="007C104B">
        <w:t xml:space="preserve"> T</w:t>
      </w:r>
      <w:r w:rsidRPr="004A0A26" w:rsidR="007C104B">
        <w:t>he secret is</w:t>
      </w:r>
      <w:r w:rsidR="007C104B">
        <w:t xml:space="preserve"> being</w:t>
      </w:r>
      <w:r w:rsidRPr="004A0A26" w:rsidR="007C104B">
        <w:t xml:space="preserve"> as creative as we can</w:t>
      </w:r>
      <w:r w:rsidR="00A814C8">
        <w:t>,</w:t>
      </w:r>
      <w:r w:rsidRPr="004A0A26" w:rsidR="007C104B">
        <w:t xml:space="preserve"> as well as having a structural solution</w:t>
      </w:r>
      <w:r w:rsidR="007C104B">
        <w:t xml:space="preserve">. </w:t>
      </w:r>
      <w:r w:rsidR="00A814C8">
        <w:t>I</w:t>
      </w:r>
      <w:r w:rsidRPr="004A0A26" w:rsidR="007C104B">
        <w:t xml:space="preserve">n Avon and Somerset we have a very good relationship with the </w:t>
      </w:r>
      <w:r w:rsidR="007C104B">
        <w:t>U</w:t>
      </w:r>
      <w:r w:rsidRPr="004A0A26" w:rsidR="007C104B">
        <w:t>niversity of the West of England</w:t>
      </w:r>
      <w:r w:rsidR="007C104B">
        <w:t>. T</w:t>
      </w:r>
      <w:r w:rsidRPr="004A0A26" w:rsidR="007C104B">
        <w:t>he faculty that deals with training new police officers is next door to</w:t>
      </w:r>
      <w:r w:rsidR="007C104B">
        <w:t xml:space="preserve"> </w:t>
      </w:r>
      <w:r w:rsidR="008E1ECF">
        <w:t>their</w:t>
      </w:r>
      <w:r w:rsidRPr="004A0A26" w:rsidR="007C104B">
        <w:t xml:space="preserve"> cyber</w:t>
      </w:r>
      <w:r w:rsidR="00D912A2">
        <w:t xml:space="preserve"> </w:t>
      </w:r>
      <w:r w:rsidRPr="00D71FCB" w:rsidR="007C104B">
        <w:t>fac</w:t>
      </w:r>
      <w:r w:rsidR="007C104B">
        <w:t>ulty</w:t>
      </w:r>
      <w:r w:rsidRPr="00D71FCB" w:rsidR="007C104B">
        <w:t>, so there is a lot of cross</w:t>
      </w:r>
      <w:r w:rsidR="007C104B">
        <w:t>-</w:t>
      </w:r>
      <w:r w:rsidRPr="00D71FCB" w:rsidR="007C104B">
        <w:t>work</w:t>
      </w:r>
      <w:r w:rsidR="007C104B">
        <w:t xml:space="preserve">, as well as </w:t>
      </w:r>
      <w:r w:rsidRPr="00D71FCB" w:rsidR="007C104B">
        <w:t>around the use of volunteers and</w:t>
      </w:r>
      <w:r w:rsidR="00C232EC">
        <w:t>, if you like,</w:t>
      </w:r>
      <w:r w:rsidRPr="00D71FCB" w:rsidR="007C104B">
        <w:t xml:space="preserve"> special specials in this field. We have to acknowledge that we need more</w:t>
      </w:r>
      <w:r w:rsidR="007C104B">
        <w:t>. We</w:t>
      </w:r>
      <w:r w:rsidRPr="00D71FCB" w:rsidR="007C104B">
        <w:t xml:space="preserve"> need those specialists</w:t>
      </w:r>
      <w:r w:rsidR="007C104B">
        <w:t>,</w:t>
      </w:r>
      <w:r w:rsidRPr="00D71FCB" w:rsidR="007C104B">
        <w:t xml:space="preserve"> but we also have to try to train our mainstream officers in these fields. That work is starting, but I would not say it is anywhere near where we want</w:t>
      </w:r>
      <w:r w:rsidR="007C104B">
        <w:t xml:space="preserve"> </w:t>
      </w:r>
      <w:r w:rsidRPr="003D2BBD" w:rsidR="007C104B">
        <w:t>it to be.</w:t>
      </w:r>
    </w:p>
    <w:p w:rsidR="007C104B" w:rsidP="005C315E">
      <w:pPr>
        <w:pStyle w:val="Question"/>
        <w:numPr>
          <w:ilvl w:val="0"/>
          <w:numId w:val="0"/>
        </w:numPr>
        <w:ind w:left="794"/>
      </w:pPr>
      <w:sdt>
        <w:sdtPr>
          <w:alias w:val="Member"/>
          <w:tag w:val="&lt;Member mnisId='4745' dodsId=''&gt;"/>
          <w:id w:val="1088506862"/>
          <w:placeholder>
            <w:docPart w:val="DefaultPlaceholder_-1854013440"/>
          </w:placeholder>
          <w:richText/>
        </w:sdtPr>
        <w:sdtContent>
          <w:r w:rsidRPr="005C315E" w:rsidR="005C315E">
            <w:rPr>
              <w:b/>
            </w:rPr>
            <w:t>Rob Butler:</w:t>
          </w:r>
        </w:sdtContent>
      </w:sdt>
      <w:r w:rsidR="005C315E">
        <w:t xml:space="preserve"> Thank you.</w:t>
      </w:r>
    </w:p>
    <w:p w:rsidR="007C104B" w:rsidP="007C104B">
      <w:pPr>
        <w:pStyle w:val="Question"/>
        <w:numPr>
          <w:ilvl w:val="0"/>
          <w:numId w:val="9"/>
        </w:numPr>
      </w:pPr>
      <w:sdt>
        <w:sdtPr>
          <w:alias w:val="Member"/>
          <w:tag w:val="&lt;Member mnisId='4860' dodsId=''&gt;"/>
          <w:id w:val="929078760"/>
          <w:placeholder>
            <w:docPart w:val="177F78E979684202A216AF129292E65B"/>
          </w:placeholder>
          <w:richText/>
        </w:sdtPr>
        <w:sdtContent>
          <w:r w:rsidRPr="003D2BBD">
            <w:rPr>
              <w:b/>
            </w:rPr>
            <w:t>Dr Mullan:</w:t>
          </w:r>
        </w:sdtContent>
      </w:sdt>
      <w:r>
        <w:t xml:space="preserve"> </w:t>
      </w:r>
      <w:r w:rsidRPr="003D2BBD">
        <w:t>I want to pick up on the effectiveness of enforcement</w:t>
      </w:r>
      <w:r>
        <w:t>. Of t</w:t>
      </w:r>
      <w:r w:rsidRPr="003D2BBD">
        <w:t>his high</w:t>
      </w:r>
      <w:r>
        <w:t>-</w:t>
      </w:r>
      <w:r w:rsidRPr="003D2BBD">
        <w:t>volume crime</w:t>
      </w:r>
      <w:r>
        <w:t>, a</w:t>
      </w:r>
      <w:r w:rsidRPr="003D2BBD">
        <w:t>s a percentage how often are you able to identify a perpetrator</w:t>
      </w:r>
      <w:r>
        <w:t xml:space="preserve"> at the moment</w:t>
      </w:r>
      <w:r w:rsidRPr="003D2BBD">
        <w:t>?</w:t>
      </w:r>
    </w:p>
    <w:p w:rsidR="007C104B" w:rsidP="007C104B">
      <w:pPr>
        <w:pStyle w:val="Answer"/>
      </w:pPr>
      <w:sdt>
        <w:sdtPr>
          <w:alias w:val="Witness"/>
          <w:id w:val="-179897763"/>
          <w:placeholder>
            <w:docPart w:val="177F78E979684202A216AF129292E65B"/>
          </w:placeholder>
          <w:richText/>
        </w:sdtPr>
        <w:sdtContent>
          <w:r>
            <w:rPr>
              <w:b/>
              <w:i/>
            </w:rPr>
            <w:t>Commander Blackburn:</w:t>
          </w:r>
        </w:sdtContent>
      </w:sdt>
      <w:r>
        <w:t xml:space="preserve"> </w:t>
      </w:r>
      <w:r w:rsidRPr="003D2BBD">
        <w:t>We are not able to</w:t>
      </w:r>
      <w:r w:rsidR="003740D1">
        <w:t>,</w:t>
      </w:r>
      <w:r>
        <w:t xml:space="preserve"> given the </w:t>
      </w:r>
      <w:r w:rsidRPr="003D2BBD">
        <w:t>different system</w:t>
      </w:r>
      <w:r>
        <w:t>s across the police</w:t>
      </w:r>
      <w:r w:rsidR="00755CC0">
        <w:t>—</w:t>
      </w:r>
      <w:r w:rsidRPr="003D2BBD">
        <w:t>for example</w:t>
      </w:r>
      <w:r w:rsidR="003740D1">
        <w:t>,</w:t>
      </w:r>
      <w:r w:rsidRPr="003D2BBD">
        <w:t xml:space="preserve"> the arrest rates </w:t>
      </w:r>
      <w:r>
        <w:t>or the</w:t>
      </w:r>
      <w:r w:rsidRPr="003D2BBD">
        <w:t xml:space="preserve"> volumes</w:t>
      </w:r>
      <w:r>
        <w:t>. W</w:t>
      </w:r>
      <w:r w:rsidRPr="003D2BBD">
        <w:t xml:space="preserve">hat I can </w:t>
      </w:r>
      <w:r w:rsidRPr="003D2BBD">
        <w:t>say to you</w:t>
      </w:r>
      <w:r>
        <w:t xml:space="preserve">, as Rob </w:t>
      </w:r>
      <w:r w:rsidR="00083614">
        <w:t xml:space="preserve">has already </w:t>
      </w:r>
      <w:r>
        <w:t>said,</w:t>
      </w:r>
      <w:r w:rsidRPr="003D2BBD">
        <w:t xml:space="preserve"> is that </w:t>
      </w:r>
      <w:r>
        <w:t xml:space="preserve">of the </w:t>
      </w:r>
      <w:r w:rsidRPr="003D2BBD">
        <w:t>875,000 reports that have come in</w:t>
      </w:r>
      <w:r w:rsidR="00083614">
        <w:t>,</w:t>
      </w:r>
      <w:r w:rsidRPr="003D2BBD">
        <w:t xml:space="preserve"> 58,000 </w:t>
      </w:r>
      <w:r>
        <w:t>were</w:t>
      </w:r>
      <w:r w:rsidRPr="003D2BBD">
        <w:t xml:space="preserve"> disseminated across policing in 2021</w:t>
      </w:r>
      <w:r>
        <w:t>. T</w:t>
      </w:r>
      <w:r w:rsidRPr="003D2BBD">
        <w:t xml:space="preserve">here </w:t>
      </w:r>
      <w:r>
        <w:t xml:space="preserve">was </w:t>
      </w:r>
      <w:r w:rsidRPr="003D2BBD">
        <w:t xml:space="preserve">an outcome </w:t>
      </w:r>
      <w:r>
        <w:t xml:space="preserve">rate </w:t>
      </w:r>
      <w:r w:rsidRPr="003D2BBD">
        <w:t>for that year of 4.5% in actual judicial outcome</w:t>
      </w:r>
      <w:r>
        <w:t>s.</w:t>
      </w:r>
    </w:p>
    <w:p w:rsidR="007C104B" w:rsidP="007C104B">
      <w:pPr>
        <w:pStyle w:val="Question"/>
        <w:numPr>
          <w:ilvl w:val="0"/>
          <w:numId w:val="9"/>
        </w:numPr>
      </w:pPr>
      <w:sdt>
        <w:sdtPr>
          <w:alias w:val="Member"/>
          <w:tag w:val="&lt;Member mnisId='4860' dodsId=''&gt;"/>
          <w:id w:val="1761562667"/>
          <w:placeholder>
            <w:docPart w:val="177F78E979684202A216AF129292E65B"/>
          </w:placeholder>
          <w:richText/>
        </w:sdtPr>
        <w:sdtContent>
          <w:r w:rsidRPr="003D2BBD">
            <w:rPr>
              <w:b/>
            </w:rPr>
            <w:t>Dr Mullan:</w:t>
          </w:r>
        </w:sdtContent>
      </w:sdt>
      <w:r>
        <w:t xml:space="preserve"> </w:t>
      </w:r>
      <w:r w:rsidR="002D4A51">
        <w:t>So roughly</w:t>
      </w:r>
      <w:r>
        <w:t xml:space="preserve"> </w:t>
      </w:r>
      <w:r w:rsidRPr="003D2BBD">
        <w:t>800,000</w:t>
      </w:r>
      <w:r>
        <w:t xml:space="preserve"> were not even</w:t>
      </w:r>
      <w:r w:rsidRPr="003D2BBD">
        <w:t xml:space="preserve"> sent out to forces</w:t>
      </w:r>
      <w:r>
        <w:t>;</w:t>
      </w:r>
      <w:r w:rsidR="00D97BAF">
        <w:t xml:space="preserve"> were</w:t>
      </w:r>
      <w:r w:rsidRPr="003D2BBD">
        <w:t xml:space="preserve"> they</w:t>
      </w:r>
      <w:r w:rsidR="00D97BAF">
        <w:t xml:space="preserve"> </w:t>
      </w:r>
      <w:r w:rsidRPr="003D2BBD">
        <w:t>discounted as non</w:t>
      </w:r>
      <w:r>
        <w:t>-</w:t>
      </w:r>
      <w:r w:rsidRPr="003D2BBD">
        <w:t>pursuable</w:t>
      </w:r>
      <w:r>
        <w:t xml:space="preserve">, </w:t>
      </w:r>
      <w:r w:rsidRPr="003D2BBD">
        <w:t>or what?</w:t>
      </w:r>
    </w:p>
    <w:p w:rsidR="007C104B" w:rsidP="007C104B">
      <w:pPr>
        <w:pStyle w:val="Answer"/>
      </w:pPr>
      <w:sdt>
        <w:sdtPr>
          <w:alias w:val="Witness"/>
          <w:id w:val="-978294732"/>
          <w:placeholder>
            <w:docPart w:val="177F78E979684202A216AF129292E65B"/>
          </w:placeholder>
          <w:richText/>
        </w:sdtPr>
        <w:sdtContent>
          <w:r>
            <w:rPr>
              <w:b/>
              <w:i/>
            </w:rPr>
            <w:t>Commander Blackburn:</w:t>
          </w:r>
        </w:sdtContent>
      </w:sdt>
      <w:r>
        <w:t xml:space="preserve"> </w:t>
      </w:r>
      <w:r w:rsidRPr="003D2BBD">
        <w:t>Not necessarily non</w:t>
      </w:r>
      <w:r>
        <w:t>-</w:t>
      </w:r>
      <w:r w:rsidRPr="003D2BBD">
        <w:t>pursuable</w:t>
      </w:r>
      <w:r>
        <w:t>. T</w:t>
      </w:r>
      <w:r w:rsidRPr="003D2BBD">
        <w:t>hey go through</w:t>
      </w:r>
      <w:r>
        <w:t xml:space="preserve"> </w:t>
      </w:r>
      <w:r w:rsidRPr="003D2BBD">
        <w:t xml:space="preserve">various </w:t>
      </w:r>
      <w:r w:rsidR="002D4A51">
        <w:t>stream</w:t>
      </w:r>
      <w:r w:rsidR="0085640C">
        <w:t>s</w:t>
      </w:r>
      <w:r w:rsidR="002D4A51">
        <w:t xml:space="preserve"> of </w:t>
      </w:r>
      <w:r w:rsidRPr="003D2BBD">
        <w:t>threat, harm and risk</w:t>
      </w:r>
      <w:r>
        <w:t xml:space="preserve"> </w:t>
      </w:r>
      <w:r w:rsidRPr="003D2BBD">
        <w:t>assessments</w:t>
      </w:r>
      <w:r w:rsidR="00D709D5">
        <w:t>—</w:t>
      </w:r>
      <w:r>
        <w:t>or THRIVE</w:t>
      </w:r>
      <w:r w:rsidR="00D709D5">
        <w:t xml:space="preserve">, </w:t>
      </w:r>
      <w:r w:rsidRPr="003D2BBD">
        <w:t>if you like</w:t>
      </w:r>
      <w:r>
        <w:t>. T</w:t>
      </w:r>
      <w:r w:rsidRPr="003D2BBD">
        <w:t>hey look for viable lines of inquiry</w:t>
      </w:r>
      <w:r>
        <w:t xml:space="preserve">, </w:t>
      </w:r>
      <w:r w:rsidR="00FC2A4B">
        <w:t xml:space="preserve">for </w:t>
      </w:r>
      <w:r w:rsidRPr="003D2BBD">
        <w:t>vulnerabilit</w:t>
      </w:r>
      <w:r>
        <w:t>y</w:t>
      </w:r>
      <w:r w:rsidRPr="003D2BBD">
        <w:t xml:space="preserve"> </w:t>
      </w:r>
      <w:r>
        <w:t xml:space="preserve">and </w:t>
      </w:r>
      <w:r w:rsidRPr="003D2BBD">
        <w:t>certain levels of loss. There are lots of different factors in each of those different crime types as to what will ensure it goes out</w:t>
      </w:r>
      <w:r>
        <w:t xml:space="preserve"> to </w:t>
      </w:r>
      <w:r w:rsidR="00FC2A4B">
        <w:t>a</w:t>
      </w:r>
      <w:r>
        <w:t xml:space="preserve"> force</w:t>
      </w:r>
      <w:r w:rsidRPr="003D2BBD">
        <w:t xml:space="preserve"> as a dissemination because </w:t>
      </w:r>
      <w:r>
        <w:t xml:space="preserve">it is felt </w:t>
      </w:r>
      <w:r w:rsidR="000A25AF">
        <w:t xml:space="preserve">that </w:t>
      </w:r>
      <w:r>
        <w:t>the</w:t>
      </w:r>
      <w:r w:rsidR="00FC2A4B">
        <w:t>re</w:t>
      </w:r>
      <w:r>
        <w:t xml:space="preserve"> are </w:t>
      </w:r>
      <w:r w:rsidRPr="0015153F">
        <w:t>viable lines of inquiry</w:t>
      </w:r>
      <w:r>
        <w:t>.</w:t>
      </w:r>
    </w:p>
    <w:p w:rsidR="007C104B" w:rsidP="007C104B">
      <w:pPr>
        <w:pStyle w:val="Question"/>
        <w:numPr>
          <w:ilvl w:val="0"/>
          <w:numId w:val="9"/>
        </w:numPr>
      </w:pPr>
      <w:sdt>
        <w:sdtPr>
          <w:alias w:val="Member"/>
          <w:tag w:val="&lt;Member mnisId='4860' dodsId=''&gt;"/>
          <w:id w:val="-902754672"/>
          <w:placeholder>
            <w:docPart w:val="177F78E979684202A216AF129292E65B"/>
          </w:placeholder>
          <w:richText/>
        </w:sdtPr>
        <w:sdtContent>
          <w:r w:rsidRPr="0015153F">
            <w:rPr>
              <w:b/>
            </w:rPr>
            <w:t>Dr Mullan:</w:t>
          </w:r>
        </w:sdtContent>
      </w:sdt>
      <w:r>
        <w:t xml:space="preserve"> W</w:t>
      </w:r>
      <w:r w:rsidRPr="0015153F">
        <w:t xml:space="preserve">e probably hear from constituents who may have lost a few </w:t>
      </w:r>
      <w:r>
        <w:t xml:space="preserve">thousand </w:t>
      </w:r>
      <w:r w:rsidRPr="0015153F">
        <w:t>pounds and have a funny feeling that they do not get past t</w:t>
      </w:r>
      <w:r>
        <w:t>he</w:t>
      </w:r>
      <w:r w:rsidRPr="0015153F">
        <w:t xml:space="preserve"> first </w:t>
      </w:r>
      <w:r>
        <w:t>filter</w:t>
      </w:r>
      <w:r w:rsidR="00565263">
        <w:t>,</w:t>
      </w:r>
      <w:r w:rsidRPr="0015153F">
        <w:t xml:space="preserve"> and nothing happens</w:t>
      </w:r>
      <w:r w:rsidR="000A25AF">
        <w:t>,</w:t>
      </w:r>
      <w:r w:rsidRPr="0015153F">
        <w:t xml:space="preserve"> essentially</w:t>
      </w:r>
      <w:r w:rsidR="000A25AF">
        <w:t>,</w:t>
      </w:r>
      <w:r w:rsidRPr="0015153F">
        <w:t xml:space="preserve"> from their point of view. </w:t>
      </w:r>
      <w:r w:rsidR="00565263">
        <w:t>Do</w:t>
      </w:r>
      <w:r w:rsidRPr="0015153F">
        <w:t xml:space="preserve"> you recognise that picture?</w:t>
      </w:r>
    </w:p>
    <w:p w:rsidR="007C104B" w:rsidP="007C104B">
      <w:pPr>
        <w:pStyle w:val="Answer"/>
      </w:pPr>
      <w:sdt>
        <w:sdtPr>
          <w:alias w:val="Witness"/>
          <w:id w:val="1602992362"/>
          <w:placeholder>
            <w:docPart w:val="177F78E979684202A216AF129292E65B"/>
          </w:placeholder>
          <w:richText/>
        </w:sdtPr>
        <w:sdtContent>
          <w:r>
            <w:rPr>
              <w:b/>
              <w:i/>
            </w:rPr>
            <w:t>Commander Blackburn:</w:t>
          </w:r>
        </w:sdtContent>
      </w:sdt>
      <w:r>
        <w:t xml:space="preserve"> </w:t>
      </w:r>
      <w:r w:rsidRPr="0015153F">
        <w:t>Yes</w:t>
      </w:r>
      <w:r>
        <w:t>.</w:t>
      </w:r>
      <w:r w:rsidRPr="0015153F">
        <w:t xml:space="preserve"> I</w:t>
      </w:r>
      <w:r>
        <w:t xml:space="preserve"> am</w:t>
      </w:r>
      <w:r w:rsidRPr="0015153F">
        <w:t xml:space="preserve"> fully aware of MPs</w:t>
      </w:r>
      <w:r>
        <w:t>’</w:t>
      </w:r>
      <w:r w:rsidRPr="0015153F">
        <w:t xml:space="preserve"> postbags </w:t>
      </w:r>
      <w:r w:rsidR="00565263">
        <w:t>filling up with</w:t>
      </w:r>
      <w:r w:rsidRPr="0015153F">
        <w:t xml:space="preserve"> </w:t>
      </w:r>
      <w:r>
        <w:t>complaints being sent through.</w:t>
      </w:r>
      <w:r w:rsidRPr="0015153F">
        <w:t xml:space="preserve"> It is really challenging.</w:t>
      </w:r>
      <w:r>
        <w:t xml:space="preserve"> E</w:t>
      </w:r>
      <w:r w:rsidRPr="0015153F">
        <w:t xml:space="preserve">very report gets some level of service, </w:t>
      </w:r>
      <w:r>
        <w:t>whether it</w:t>
      </w:r>
      <w:r w:rsidRPr="0015153F">
        <w:t xml:space="preserve"> becomes intelligence in the system o</w:t>
      </w:r>
      <w:r>
        <w:t>r</w:t>
      </w:r>
      <w:r w:rsidRPr="0015153F">
        <w:t xml:space="preserve"> whether it is protect</w:t>
      </w:r>
      <w:r>
        <w:t xml:space="preserve">ed via </w:t>
      </w:r>
      <w:r w:rsidRPr="0015153F">
        <w:t>victim contact</w:t>
      </w:r>
      <w:r>
        <w:t>,</w:t>
      </w:r>
      <w:r w:rsidRPr="0015153F">
        <w:t xml:space="preserve"> because we have the </w:t>
      </w:r>
      <w:r w:rsidR="006D5673">
        <w:t>e</w:t>
      </w:r>
      <w:r w:rsidRPr="0015153F">
        <w:t xml:space="preserve">conomic </w:t>
      </w:r>
      <w:r w:rsidR="006D5673">
        <w:t>c</w:t>
      </w:r>
      <w:r w:rsidRPr="0015153F">
        <w:t xml:space="preserve">rime </w:t>
      </w:r>
      <w:r w:rsidR="006D5673">
        <w:t>v</w:t>
      </w:r>
      <w:r w:rsidRPr="0015153F">
        <w:t xml:space="preserve">ictim </w:t>
      </w:r>
      <w:r w:rsidR="006D5673">
        <w:t>c</w:t>
      </w:r>
      <w:r w:rsidRPr="0015153F">
        <w:t>are unit as well</w:t>
      </w:r>
      <w:r>
        <w:t>. A</w:t>
      </w:r>
      <w:r w:rsidRPr="0015153F">
        <w:t>nybody</w:t>
      </w:r>
      <w:r w:rsidR="002D34FB">
        <w:t>’</w:t>
      </w:r>
      <w:r w:rsidRPr="0015153F">
        <w:t>s case that</w:t>
      </w:r>
      <w:r w:rsidR="002D34FB">
        <w:t xml:space="preserve"> does </w:t>
      </w:r>
      <w:r w:rsidRPr="0015153F">
        <w:t>not get a service will always</w:t>
      </w:r>
      <w:r>
        <w:t xml:space="preserve"> </w:t>
      </w:r>
      <w:r w:rsidR="00234779">
        <w:t>get</w:t>
      </w:r>
      <w:r w:rsidRPr="0015153F">
        <w:t xml:space="preserve"> contact from our </w:t>
      </w:r>
      <w:r w:rsidR="002D34FB">
        <w:t>n</w:t>
      </w:r>
      <w:r w:rsidRPr="0015153F">
        <w:t xml:space="preserve">ational </w:t>
      </w:r>
      <w:r w:rsidR="002D34FB">
        <w:t>e</w:t>
      </w:r>
      <w:r w:rsidRPr="0015153F">
        <w:t xml:space="preserve">conomic </w:t>
      </w:r>
      <w:r w:rsidR="002D34FB">
        <w:t>c</w:t>
      </w:r>
      <w:r w:rsidRPr="0015153F">
        <w:t xml:space="preserve">rime </w:t>
      </w:r>
      <w:r w:rsidR="002D34FB">
        <w:t>v</w:t>
      </w:r>
      <w:r w:rsidRPr="0015153F">
        <w:t xml:space="preserve">ictim </w:t>
      </w:r>
      <w:r w:rsidR="002D34FB">
        <w:t>c</w:t>
      </w:r>
      <w:r>
        <w:t>are</w:t>
      </w:r>
      <w:r w:rsidRPr="0015153F">
        <w:t>. Unfortunately, not every single case can be investigated</w:t>
      </w:r>
      <w:r w:rsidR="008977BB">
        <w:t>,</w:t>
      </w:r>
      <w:r w:rsidRPr="0015153F">
        <w:t xml:space="preserve"> just because of the sheer volume. Even when you look at what we are sending out to policing, </w:t>
      </w:r>
      <w:r w:rsidR="00234779">
        <w:t>there are then</w:t>
      </w:r>
      <w:r w:rsidRPr="0015153F">
        <w:t xml:space="preserve"> 43 different </w:t>
      </w:r>
      <w:r>
        <w:t xml:space="preserve">THRIVE </w:t>
      </w:r>
      <w:r w:rsidRPr="0015153F">
        <w:t>process</w:t>
      </w:r>
      <w:r>
        <w:t>es</w:t>
      </w:r>
      <w:r w:rsidRPr="0015153F">
        <w:t>, exceptions and priorities</w:t>
      </w:r>
      <w:r>
        <w:t>. It</w:t>
      </w:r>
      <w:r w:rsidRPr="0015153F">
        <w:t xml:space="preserve"> may be that</w:t>
      </w:r>
      <w:r w:rsidR="004B30D9">
        <w:t>,</w:t>
      </w:r>
      <w:r w:rsidRPr="0015153F">
        <w:t xml:space="preserve"> even though we disseminate</w:t>
      </w:r>
      <w:r w:rsidR="006E42F7">
        <w:t xml:space="preserve"> it to a force</w:t>
      </w:r>
      <w:r>
        <w:t>,</w:t>
      </w:r>
      <w:r w:rsidRPr="0015153F">
        <w:t xml:space="preserve"> </w:t>
      </w:r>
      <w:r>
        <w:t>that force does</w:t>
      </w:r>
      <w:r w:rsidRPr="0015153F">
        <w:t xml:space="preserve"> not investigate </w:t>
      </w:r>
      <w:r>
        <w:t>it</w:t>
      </w:r>
      <w:r w:rsidRPr="0015153F">
        <w:t xml:space="preserve"> because it does not hit </w:t>
      </w:r>
      <w:r w:rsidR="006E42F7">
        <w:t>their</w:t>
      </w:r>
      <w:r w:rsidRPr="0015153F">
        <w:t xml:space="preserve"> priorities</w:t>
      </w:r>
      <w:r>
        <w:t>.</w:t>
      </w:r>
    </w:p>
    <w:p w:rsidR="007C104B" w:rsidP="007C104B">
      <w:pPr>
        <w:pStyle w:val="Question"/>
        <w:numPr>
          <w:ilvl w:val="0"/>
          <w:numId w:val="9"/>
        </w:numPr>
      </w:pPr>
      <w:sdt>
        <w:sdtPr>
          <w:alias w:val="Member"/>
          <w:tag w:val="&lt;Member mnisId='4860' dodsId=''&gt;"/>
          <w:id w:val="-75442393"/>
          <w:placeholder>
            <w:docPart w:val="177F78E979684202A216AF129292E65B"/>
          </w:placeholder>
          <w:richText/>
        </w:sdtPr>
        <w:sdtContent>
          <w:r w:rsidRPr="0015153F">
            <w:rPr>
              <w:b/>
            </w:rPr>
            <w:t>Dr Mullan:</w:t>
          </w:r>
        </w:sdtContent>
      </w:sdt>
      <w:r>
        <w:t xml:space="preserve"> I</w:t>
      </w:r>
      <w:r w:rsidRPr="0015153F">
        <w:t xml:space="preserve">n the same way that </w:t>
      </w:r>
      <w:r w:rsidR="006E42F7">
        <w:t>they</w:t>
      </w:r>
      <w:r w:rsidRPr="0015153F">
        <w:t xml:space="preserve"> might not investigate shoplifting</w:t>
      </w:r>
      <w:r>
        <w:t>.</w:t>
      </w:r>
    </w:p>
    <w:p w:rsidR="007C104B" w:rsidP="007C104B">
      <w:pPr>
        <w:pStyle w:val="Answer"/>
      </w:pPr>
      <w:sdt>
        <w:sdtPr>
          <w:alias w:val="Witness"/>
          <w:id w:val="-754973994"/>
          <w:placeholder>
            <w:docPart w:val="177F78E979684202A216AF129292E65B"/>
          </w:placeholder>
          <w:richText/>
        </w:sdtPr>
        <w:sdtContent>
          <w:r>
            <w:rPr>
              <w:b/>
              <w:i/>
            </w:rPr>
            <w:t>Commander Blackburn:</w:t>
          </w:r>
        </w:sdtContent>
      </w:sdt>
      <w:r>
        <w:t xml:space="preserve"> Yes.</w:t>
      </w:r>
    </w:p>
    <w:p w:rsidR="007C104B" w:rsidP="007C104B">
      <w:pPr>
        <w:pStyle w:val="Question"/>
        <w:numPr>
          <w:ilvl w:val="0"/>
          <w:numId w:val="9"/>
        </w:numPr>
      </w:pPr>
      <w:sdt>
        <w:sdtPr>
          <w:alias w:val="Member"/>
          <w:tag w:val="&lt;Member mnisId='4860' dodsId=''&gt;"/>
          <w:id w:val="1160504804"/>
          <w:placeholder>
            <w:docPart w:val="177F78E979684202A216AF129292E65B"/>
          </w:placeholder>
          <w:richText/>
        </w:sdtPr>
        <w:sdtContent>
          <w:r w:rsidRPr="0015153F">
            <w:rPr>
              <w:b/>
            </w:rPr>
            <w:t>Dr Mullan:</w:t>
          </w:r>
        </w:sdtContent>
      </w:sdt>
      <w:r>
        <w:t xml:space="preserve"> </w:t>
      </w:r>
      <w:r w:rsidR="00D830B8">
        <w:t>We were talking earlier</w:t>
      </w:r>
      <w:r w:rsidRPr="0015153F">
        <w:t xml:space="preserve"> about where perpetrators are located. Do you have any insight as to whether a lot of it is coming from abroad</w:t>
      </w:r>
      <w:r>
        <w:t>?</w:t>
      </w:r>
    </w:p>
    <w:p w:rsidR="004907D9" w:rsidP="007C104B">
      <w:pPr>
        <w:pStyle w:val="Answer"/>
      </w:pPr>
      <w:sdt>
        <w:sdtPr>
          <w:alias w:val="Witness"/>
          <w:id w:val="-1305534827"/>
          <w:placeholder>
            <w:docPart w:val="177F78E979684202A216AF129292E65B"/>
          </w:placeholder>
          <w:richText/>
        </w:sdtPr>
        <w:sdtContent>
          <w:r w:rsidR="007C104B">
            <w:rPr>
              <w:b/>
              <w:i/>
            </w:rPr>
            <w:t>Commander Blackburn:</w:t>
          </w:r>
        </w:sdtContent>
      </w:sdt>
      <w:r w:rsidR="007C104B">
        <w:t xml:space="preserve"> </w:t>
      </w:r>
      <w:r w:rsidRPr="0064561D" w:rsidR="007C104B">
        <w:t xml:space="preserve">How scientific </w:t>
      </w:r>
      <w:r w:rsidR="007C104B">
        <w:t>this is</w:t>
      </w:r>
      <w:r w:rsidR="00294FDD">
        <w:t>, I</w:t>
      </w:r>
      <w:r w:rsidR="007C104B">
        <w:t xml:space="preserve"> cannot</w:t>
      </w:r>
      <w:r w:rsidR="00294FDD">
        <w:t xml:space="preserve"> </w:t>
      </w:r>
      <w:r w:rsidR="007C104B">
        <w:t xml:space="preserve">guarantee, but we </w:t>
      </w:r>
      <w:r w:rsidRPr="0064561D" w:rsidR="007C104B">
        <w:t>have just done some work wit</w:t>
      </w:r>
      <w:r w:rsidR="007C104B">
        <w:t>h</w:t>
      </w:r>
      <w:r w:rsidRPr="0064561D" w:rsidR="007C104B">
        <w:t xml:space="preserve"> the </w:t>
      </w:r>
      <w:r w:rsidR="007C104B">
        <w:t>N</w:t>
      </w:r>
      <w:r w:rsidRPr="0064561D" w:rsidR="007C104B">
        <w:t xml:space="preserve">ational </w:t>
      </w:r>
      <w:r w:rsidR="007C104B">
        <w:t>F</w:t>
      </w:r>
      <w:r w:rsidRPr="0064561D" w:rsidR="007C104B">
        <w:t xml:space="preserve">raud </w:t>
      </w:r>
      <w:r w:rsidR="007C104B">
        <w:t>I</w:t>
      </w:r>
      <w:r w:rsidRPr="0064561D" w:rsidR="007C104B">
        <w:t>ntelligence Bureau</w:t>
      </w:r>
      <w:r w:rsidR="007C104B">
        <w:t xml:space="preserve"> looking at </w:t>
      </w:r>
      <w:r w:rsidRPr="0064561D" w:rsidR="007C104B">
        <w:t>2020 and 2021</w:t>
      </w:r>
      <w:r w:rsidR="007C104B">
        <w:t xml:space="preserve"> and the entirety </w:t>
      </w:r>
      <w:r w:rsidRPr="0064561D" w:rsidR="007C104B">
        <w:t>of the offences that c</w:t>
      </w:r>
      <w:r w:rsidR="00197A45">
        <w:t>a</w:t>
      </w:r>
      <w:r w:rsidRPr="0064561D" w:rsidR="007C104B">
        <w:t>me in. What we are able to say</w:t>
      </w:r>
      <w:r w:rsidR="00741F94">
        <w:t xml:space="preserve"> from that</w:t>
      </w:r>
      <w:r w:rsidR="007C104B">
        <w:t>,</w:t>
      </w:r>
      <w:r w:rsidRPr="0064561D" w:rsidR="007C104B">
        <w:t xml:space="preserve"> crude</w:t>
      </w:r>
      <w:r w:rsidR="00741F94">
        <w:t>ly</w:t>
      </w:r>
      <w:r w:rsidR="007C104B">
        <w:t>,</w:t>
      </w:r>
      <w:r w:rsidRPr="0064561D" w:rsidR="007C104B">
        <w:t xml:space="preserve"> is that 30% of those were completely international</w:t>
      </w:r>
      <w:r w:rsidR="007C104B">
        <w:t xml:space="preserve"> and </w:t>
      </w:r>
      <w:r w:rsidRPr="0064561D" w:rsidR="007C104B">
        <w:t>47% had a UK and international tie</w:t>
      </w:r>
      <w:r w:rsidR="007C104B">
        <w:t>. If we</w:t>
      </w:r>
      <w:r w:rsidRPr="0064561D" w:rsidR="007C104B">
        <w:t xml:space="preserve"> tie the two together</w:t>
      </w:r>
      <w:r w:rsidR="007C104B">
        <w:t>,</w:t>
      </w:r>
      <w:r w:rsidRPr="0064561D" w:rsidR="007C104B">
        <w:t xml:space="preserve"> about 77%</w:t>
      </w:r>
      <w:r w:rsidR="007C104B">
        <w:t xml:space="preserve"> had </w:t>
      </w:r>
      <w:r w:rsidR="00721C21">
        <w:t>an</w:t>
      </w:r>
      <w:r w:rsidR="007C104B">
        <w:t xml:space="preserve"> international </w:t>
      </w:r>
      <w:r w:rsidR="00721C21">
        <w:t>bit</w:t>
      </w:r>
      <w:r w:rsidR="007C104B">
        <w:t xml:space="preserve"> and </w:t>
      </w:r>
      <w:r w:rsidRPr="0064561D" w:rsidR="007C104B">
        <w:t xml:space="preserve">23% </w:t>
      </w:r>
      <w:r>
        <w:t xml:space="preserve">were </w:t>
      </w:r>
      <w:r w:rsidR="007C104B">
        <w:t xml:space="preserve">solely from within </w:t>
      </w:r>
      <w:r w:rsidRPr="0064561D" w:rsidR="007C104B">
        <w:t>the UK.</w:t>
      </w:r>
    </w:p>
    <w:p w:rsidR="007C104B" w:rsidP="004907D9">
      <w:pPr>
        <w:pStyle w:val="Question"/>
        <w:numPr>
          <w:ilvl w:val="0"/>
          <w:numId w:val="0"/>
        </w:numPr>
        <w:ind w:left="794"/>
      </w:pPr>
      <w:sdt>
        <w:sdtPr>
          <w:alias w:val="Member"/>
          <w:tag w:val="&lt;Member mnisId='1601' dodsId='34498'&gt;"/>
          <w:id w:val="230818726"/>
          <w:placeholder>
            <w:docPart w:val="DefaultPlaceholder_-1854013440"/>
          </w:placeholder>
          <w:richText/>
        </w:sdtPr>
        <w:sdtContent>
          <w:r w:rsidRPr="004907D9" w:rsidR="004907D9">
            <w:rPr>
              <w:b/>
            </w:rPr>
            <w:t>Chair:</w:t>
          </w:r>
        </w:sdtContent>
      </w:sdt>
      <w:r w:rsidR="004907D9">
        <w:t xml:space="preserve"> Thanks very much.</w:t>
      </w:r>
    </w:p>
    <w:p w:rsidR="007C104B" w:rsidP="007C104B">
      <w:pPr>
        <w:pStyle w:val="Question"/>
        <w:numPr>
          <w:ilvl w:val="0"/>
          <w:numId w:val="9"/>
        </w:numPr>
      </w:pPr>
      <w:sdt>
        <w:sdtPr>
          <w:alias w:val="Member"/>
          <w:tag w:val="&lt;Member mnisId='172' dodsId='25790'&gt;"/>
          <w:id w:val="-486861685"/>
          <w:placeholder>
            <w:docPart w:val="177F78E979684202A216AF129292E65B"/>
          </w:placeholder>
          <w:richText/>
        </w:sdtPr>
        <w:sdtContent>
          <w:r w:rsidRPr="0064561D">
            <w:rPr>
              <w:b/>
            </w:rPr>
            <w:t>Ms Abbott:</w:t>
          </w:r>
        </w:sdtContent>
      </w:sdt>
      <w:r>
        <w:t xml:space="preserve"> Commander </w:t>
      </w:r>
      <w:r w:rsidRPr="0064561D">
        <w:t xml:space="preserve">Blackburn, to what extent is fraud a real priority for the City of London </w:t>
      </w:r>
      <w:r w:rsidR="00D709D5">
        <w:t>p</w:t>
      </w:r>
      <w:r w:rsidRPr="0064561D">
        <w:t>olice</w:t>
      </w:r>
      <w:r>
        <w:t>,</w:t>
      </w:r>
      <w:r w:rsidRPr="0064561D">
        <w:t xml:space="preserve"> and what sort of fraud is a real p</w:t>
      </w:r>
      <w:r>
        <w:t>riorit</w:t>
      </w:r>
      <w:r w:rsidRPr="0064561D">
        <w:t>y for your f</w:t>
      </w:r>
      <w:r>
        <w:t>orce</w:t>
      </w:r>
      <w:r w:rsidRPr="0064561D">
        <w:t>?</w:t>
      </w:r>
    </w:p>
    <w:p w:rsidR="007C104B" w:rsidP="007C104B">
      <w:pPr>
        <w:pStyle w:val="Answer"/>
      </w:pPr>
      <w:sdt>
        <w:sdtPr>
          <w:alias w:val="Witness"/>
          <w:id w:val="81499383"/>
          <w:placeholder>
            <w:docPart w:val="177F78E979684202A216AF129292E65B"/>
          </w:placeholder>
          <w:richText/>
        </w:sdtPr>
        <w:sdtContent>
          <w:r>
            <w:rPr>
              <w:b/>
              <w:i/>
            </w:rPr>
            <w:t>Commander Blackburn:</w:t>
          </w:r>
        </w:sdtContent>
      </w:sdt>
      <w:r>
        <w:t xml:space="preserve"> </w:t>
      </w:r>
      <w:r w:rsidRPr="0064561D">
        <w:t>That is a good question.</w:t>
      </w:r>
      <w:r>
        <w:t xml:space="preserve"> F</w:t>
      </w:r>
      <w:r w:rsidRPr="0064561D">
        <w:t>raud is an absolute priority</w:t>
      </w:r>
      <w:r>
        <w:t>. I</w:t>
      </w:r>
      <w:r w:rsidRPr="0064561D">
        <w:t>t is one of our top priorities i</w:t>
      </w:r>
      <w:r w:rsidR="009A2685">
        <w:t xml:space="preserve">n </w:t>
      </w:r>
      <w:r w:rsidRPr="0064561D">
        <w:t>our force</w:t>
      </w:r>
      <w:r>
        <w:t xml:space="preserve"> and</w:t>
      </w:r>
      <w:r w:rsidRPr="0064561D">
        <w:t xml:space="preserve"> is in our crime and </w:t>
      </w:r>
      <w:r w:rsidRPr="0064561D">
        <w:t>policing plan</w:t>
      </w:r>
      <w:r>
        <w:t>,</w:t>
      </w:r>
      <w:r w:rsidRPr="0064561D">
        <w:t xml:space="preserve"> </w:t>
      </w:r>
      <w:r w:rsidR="009A6055">
        <w:t>and</w:t>
      </w:r>
      <w:r w:rsidRPr="0064561D">
        <w:t xml:space="preserve"> we are</w:t>
      </w:r>
      <w:r w:rsidR="009A6055">
        <w:t xml:space="preserve"> obviously</w:t>
      </w:r>
      <w:r w:rsidRPr="0064561D">
        <w:t xml:space="preserve"> trying to make it a priority for every other force, which is why we are really busy doing the engagement work</w:t>
      </w:r>
      <w:r>
        <w:t xml:space="preserve">. We are </w:t>
      </w:r>
      <w:r w:rsidRPr="0064561D">
        <w:t>visiting all police forces this yea</w:t>
      </w:r>
      <w:r>
        <w:t>r</w:t>
      </w:r>
      <w:r w:rsidRPr="0064561D">
        <w:t xml:space="preserve">. </w:t>
      </w:r>
      <w:r w:rsidR="009A6055">
        <w:t>In terms of the</w:t>
      </w:r>
      <w:r w:rsidRPr="0064561D">
        <w:t xml:space="preserve"> ones I talked about,</w:t>
      </w:r>
      <w:r>
        <w:t xml:space="preserve"> </w:t>
      </w:r>
      <w:r w:rsidRPr="0064561D">
        <w:t>the annual assessment identifies the top eight areas of criminality and five of those I</w:t>
      </w:r>
      <w:r>
        <w:t xml:space="preserve"> </w:t>
      </w:r>
      <w:r w:rsidRPr="00D9526C">
        <w:t xml:space="preserve">listed not so long ago </w:t>
      </w:r>
      <w:r w:rsidR="00043E70">
        <w:t>were in</w:t>
      </w:r>
      <w:r w:rsidRPr="00D9526C">
        <w:t xml:space="preserve"> online shopping, auction fraud </w:t>
      </w:r>
      <w:r w:rsidR="00043E70">
        <w:t>and so on</w:t>
      </w:r>
      <w:r w:rsidRPr="00D9526C">
        <w:t>.</w:t>
      </w:r>
    </w:p>
    <w:p w:rsidR="007C104B" w:rsidP="007C104B">
      <w:pPr>
        <w:pStyle w:val="Question"/>
        <w:numPr>
          <w:ilvl w:val="0"/>
          <w:numId w:val="9"/>
        </w:numPr>
      </w:pPr>
      <w:sdt>
        <w:sdtPr>
          <w:alias w:val="Member"/>
          <w:tag w:val="&lt;Member mnisId='172' dodsId='25790'&gt;"/>
          <w:id w:val="-741325417"/>
          <w:placeholder>
            <w:docPart w:val="177F78E979684202A216AF129292E65B"/>
          </w:placeholder>
          <w:richText/>
        </w:sdtPr>
        <w:sdtContent>
          <w:r w:rsidRPr="00D9526C">
            <w:rPr>
              <w:b/>
            </w:rPr>
            <w:t>Ms Abbott:</w:t>
          </w:r>
        </w:sdtContent>
      </w:sdt>
      <w:r>
        <w:t xml:space="preserve"> </w:t>
      </w:r>
      <w:r w:rsidRPr="00D9526C">
        <w:t xml:space="preserve">We are taking evidence from three different organisations. What can be done to increase collaboration across bodies working in the fraud </w:t>
      </w:r>
      <w:r w:rsidRPr="005F4AF3">
        <w:t>sphere to increase the sharing of intelligence and improve investigations?</w:t>
      </w:r>
    </w:p>
    <w:p w:rsidR="005235B2" w:rsidP="007C104B">
      <w:pPr>
        <w:pStyle w:val="Answer"/>
      </w:pPr>
      <w:sdt>
        <w:sdtPr>
          <w:alias w:val="Witness"/>
          <w:id w:val="2103829231"/>
          <w:placeholder>
            <w:docPart w:val="177F78E979684202A216AF129292E65B"/>
          </w:placeholder>
          <w:richText/>
        </w:sdtPr>
        <w:sdtContent>
          <w:r w:rsidRPr="005F4AF3" w:rsidR="007C104B">
            <w:rPr>
              <w:b/>
              <w:i/>
            </w:rPr>
            <w:t>Rob Jones:</w:t>
          </w:r>
        </w:sdtContent>
      </w:sdt>
      <w:r w:rsidR="007C104B">
        <w:t xml:space="preserve"> </w:t>
      </w:r>
      <w:r w:rsidRPr="005F4AF3" w:rsidR="007C104B">
        <w:t xml:space="preserve">I can give you the </w:t>
      </w:r>
      <w:r w:rsidR="007C104B">
        <w:t>National E</w:t>
      </w:r>
      <w:r w:rsidRPr="005F4AF3" w:rsidR="007C104B">
        <w:t xml:space="preserve">conomic Crime </w:t>
      </w:r>
      <w:r w:rsidR="007C104B">
        <w:t>C</w:t>
      </w:r>
      <w:r w:rsidRPr="005F4AF3" w:rsidR="007C104B">
        <w:t>entre</w:t>
      </w:r>
      <w:r w:rsidR="007C104B">
        <w:t xml:space="preserve"> perspective</w:t>
      </w:r>
      <w:r w:rsidRPr="005F4AF3" w:rsidR="007C104B">
        <w:t xml:space="preserve">. </w:t>
      </w:r>
      <w:r w:rsidR="00EC6962">
        <w:t>I</w:t>
      </w:r>
      <w:r w:rsidRPr="005F4AF3" w:rsidR="007C104B">
        <w:t>t is central to the mission for the centre</w:t>
      </w:r>
      <w:r w:rsidR="007C104B">
        <w:t>. I</w:t>
      </w:r>
      <w:r w:rsidRPr="005F4AF3" w:rsidR="007C104B">
        <w:t>t was set up three years ago to drive and improve</w:t>
      </w:r>
      <w:r w:rsidR="007C104B">
        <w:t xml:space="preserve"> it and</w:t>
      </w:r>
      <w:r w:rsidRPr="005F4AF3" w:rsidR="007C104B">
        <w:t xml:space="preserve"> it is doing that</w:t>
      </w:r>
      <w:r w:rsidR="007C104B">
        <w:t>.</w:t>
      </w:r>
      <w:r w:rsidRPr="005F4AF3" w:rsidR="007C104B">
        <w:t xml:space="preserve"> It is a multidisciplinary environment with all of the agencies involved in the fraud response within it. With City of London</w:t>
      </w:r>
      <w:r w:rsidR="007C104B">
        <w:t xml:space="preserve">, we have been tasked </w:t>
      </w:r>
      <w:r w:rsidRPr="005F4AF3" w:rsidR="007C104B">
        <w:t xml:space="preserve">under the </w:t>
      </w:r>
      <w:r w:rsidR="007C104B">
        <w:t>C</w:t>
      </w:r>
      <w:r w:rsidRPr="005F4AF3" w:rsidR="007C104B">
        <w:t xml:space="preserve">rime and </w:t>
      </w:r>
      <w:r w:rsidR="007C104B">
        <w:t>C</w:t>
      </w:r>
      <w:r w:rsidRPr="005F4AF3" w:rsidR="007C104B">
        <w:t xml:space="preserve">ourts </w:t>
      </w:r>
      <w:r w:rsidR="007C104B">
        <w:t>A</w:t>
      </w:r>
      <w:r w:rsidRPr="005F4AF3" w:rsidR="007C104B">
        <w:t xml:space="preserve">ct </w:t>
      </w:r>
      <w:r w:rsidR="007C104B">
        <w:t>with driving</w:t>
      </w:r>
      <w:r w:rsidRPr="005F4AF3" w:rsidR="007C104B">
        <w:t xml:space="preserve"> the national response</w:t>
      </w:r>
      <w:r>
        <w:t>,</w:t>
      </w:r>
      <w:r w:rsidRPr="005F4AF3" w:rsidR="007C104B">
        <w:t xml:space="preserve"> using the legislation that we have.</w:t>
      </w:r>
    </w:p>
    <w:p w:rsidR="007C104B" w:rsidP="007C104B">
      <w:pPr>
        <w:pStyle w:val="Answer"/>
      </w:pPr>
      <w:r w:rsidRPr="005F4AF3">
        <w:t>What we have done is simplify the govern</w:t>
      </w:r>
      <w:r>
        <w:t>ance,</w:t>
      </w:r>
      <w:r w:rsidRPr="005F4AF3">
        <w:t xml:space="preserve"> w</w:t>
      </w:r>
      <w:r>
        <w:t>h</w:t>
      </w:r>
      <w:r w:rsidRPr="005F4AF3">
        <w:t>ere we can</w:t>
      </w:r>
      <w:r>
        <w:t>,</w:t>
      </w:r>
      <w:r w:rsidRPr="00F96C05">
        <w:t xml:space="preserve"> </w:t>
      </w:r>
      <w:r w:rsidR="00593A97">
        <w:t>and</w:t>
      </w:r>
      <w:r w:rsidRPr="00F96C05">
        <w:t xml:space="preserve"> </w:t>
      </w:r>
      <w:r w:rsidR="005235B2">
        <w:t xml:space="preserve">thin </w:t>
      </w:r>
      <w:r w:rsidRPr="00F96C05">
        <w:t>it out and make us able as a team to work across national policing and get work out of the door to forces as quickly as possible to improve th</w:t>
      </w:r>
      <w:r w:rsidR="003F18FA">
        <w:t>e pursue</w:t>
      </w:r>
      <w:r w:rsidRPr="00F96C05">
        <w:t xml:space="preserve"> response. Everything we now do is about moving the dial in </w:t>
      </w:r>
      <w:r w:rsidR="003F18FA">
        <w:t>ou</w:t>
      </w:r>
      <w:r w:rsidR="009F0558">
        <w:t xml:space="preserve">r </w:t>
      </w:r>
      <w:r w:rsidRPr="00F96C05">
        <w:t>operational effect</w:t>
      </w:r>
      <w:r>
        <w:t xml:space="preserve">, but </w:t>
      </w:r>
      <w:r w:rsidRPr="00F96C05">
        <w:t>establishing that platform has been challenging</w:t>
      </w:r>
      <w:r>
        <w:t>. W</w:t>
      </w:r>
      <w:r w:rsidRPr="00F96C05">
        <w:t>e have now established it and it is working and we are starting to see the results coming through in what we do</w:t>
      </w:r>
      <w:r>
        <w:t xml:space="preserve">, but we need </w:t>
      </w:r>
      <w:r w:rsidRPr="00F96C05">
        <w:t>to accelerate it to start to degrade the threat.</w:t>
      </w:r>
    </w:p>
    <w:p w:rsidR="007C104B" w:rsidP="007C104B">
      <w:pPr>
        <w:pStyle w:val="Question"/>
        <w:numPr>
          <w:ilvl w:val="0"/>
          <w:numId w:val="9"/>
        </w:numPr>
      </w:pPr>
      <w:sdt>
        <w:sdtPr>
          <w:alias w:val="Member"/>
          <w:tag w:val="&lt;Member mnisId='172' dodsId='25790'&gt;"/>
          <w:id w:val="1692341315"/>
          <w:placeholder>
            <w:docPart w:val="177F78E979684202A216AF129292E65B"/>
          </w:placeholder>
          <w:richText/>
        </w:sdtPr>
        <w:sdtContent>
          <w:r w:rsidRPr="00F96C05">
            <w:rPr>
              <w:b/>
            </w:rPr>
            <w:t>Ms Abbott:</w:t>
          </w:r>
        </w:sdtContent>
      </w:sdt>
      <w:r>
        <w:t xml:space="preserve"> W</w:t>
      </w:r>
      <w:r w:rsidRPr="00AD0633">
        <w:t xml:space="preserve">hy </w:t>
      </w:r>
      <w:r>
        <w:t>was</w:t>
      </w:r>
      <w:r w:rsidRPr="00AD0633">
        <w:t xml:space="preserve"> it challenging?</w:t>
      </w:r>
    </w:p>
    <w:p w:rsidR="007C104B" w:rsidP="007C104B">
      <w:pPr>
        <w:pStyle w:val="Answer"/>
      </w:pPr>
      <w:sdt>
        <w:sdtPr>
          <w:alias w:val="Witness"/>
          <w:id w:val="1682082602"/>
          <w:placeholder>
            <w:docPart w:val="177F78E979684202A216AF129292E65B"/>
          </w:placeholder>
          <w:richText/>
        </w:sdtPr>
        <w:sdtContent>
          <w:r w:rsidRPr="00AD0633">
            <w:rPr>
              <w:b/>
              <w:i/>
            </w:rPr>
            <w:t>Rob Jones:</w:t>
          </w:r>
        </w:sdtContent>
      </w:sdt>
      <w:r>
        <w:t xml:space="preserve"> </w:t>
      </w:r>
      <w:r w:rsidRPr="00AD0633">
        <w:t>Because</w:t>
      </w:r>
      <w:r>
        <w:t xml:space="preserve">, as you alluded to, </w:t>
      </w:r>
      <w:r w:rsidRPr="00AD0633">
        <w:t>when we started this journe</w:t>
      </w:r>
      <w:r>
        <w:t xml:space="preserve">y there were </w:t>
      </w:r>
      <w:r w:rsidRPr="00AD0633">
        <w:t>multiple different organisations</w:t>
      </w:r>
      <w:r>
        <w:t xml:space="preserve"> that were</w:t>
      </w:r>
      <w:r w:rsidRPr="00AD0633">
        <w:t xml:space="preserve"> disconnected</w:t>
      </w:r>
      <w:r>
        <w:t>,</w:t>
      </w:r>
      <w:r w:rsidRPr="00AD0633">
        <w:t xml:space="preserve"> had different priorities</w:t>
      </w:r>
      <w:r>
        <w:t xml:space="preserve"> and</w:t>
      </w:r>
      <w:r w:rsidRPr="00AD0633">
        <w:t xml:space="preserve"> different strategies</w:t>
      </w:r>
      <w:r w:rsidR="0073113D">
        <w:t>,</w:t>
      </w:r>
      <w:r w:rsidRPr="00AD0633">
        <w:t xml:space="preserve"> and </w:t>
      </w:r>
      <w:r>
        <w:t xml:space="preserve">were </w:t>
      </w:r>
      <w:r w:rsidRPr="00AD0633">
        <w:t xml:space="preserve">working on different niches of the threat. There are a number of enablers </w:t>
      </w:r>
      <w:r w:rsidR="009B34EB">
        <w:t>that</w:t>
      </w:r>
      <w:r w:rsidRPr="00AD0633">
        <w:t xml:space="preserve"> are consistent across fraud and economic crime. Bringing all of those individ</w:t>
      </w:r>
      <w:r>
        <w:t>uals</w:t>
      </w:r>
      <w:r w:rsidRPr="00AD0633">
        <w:t xml:space="preserve"> together into the same environment has been incredibly powerful and positive in achieving common objectives and moving forward to a point w</w:t>
      </w:r>
      <w:r>
        <w:t>here</w:t>
      </w:r>
      <w:r w:rsidRPr="00AD0633">
        <w:t xml:space="preserve"> we have an effective national fraud strategy and we can develop that</w:t>
      </w:r>
      <w:r w:rsidR="003A2BF3">
        <w:t>,</w:t>
      </w:r>
      <w:r w:rsidRPr="00AD0633">
        <w:t xml:space="preserve"> with partners</w:t>
      </w:r>
      <w:r w:rsidR="003A2BF3">
        <w:t>,</w:t>
      </w:r>
      <w:r w:rsidRPr="00AD0633">
        <w:t xml:space="preserve"> to move it on.</w:t>
      </w:r>
    </w:p>
    <w:p w:rsidR="007C104B" w:rsidP="007C104B">
      <w:pPr>
        <w:pStyle w:val="Question"/>
        <w:numPr>
          <w:ilvl w:val="0"/>
          <w:numId w:val="9"/>
        </w:numPr>
      </w:pPr>
      <w:sdt>
        <w:sdtPr>
          <w:alias w:val="Member"/>
          <w:tag w:val="&lt;Member mnisId='172' dodsId='25790'&gt;"/>
          <w:id w:val="1559740272"/>
          <w:placeholder>
            <w:docPart w:val="177F78E979684202A216AF129292E65B"/>
          </w:placeholder>
          <w:richText/>
        </w:sdtPr>
        <w:sdtContent>
          <w:r w:rsidRPr="00AD0633">
            <w:rPr>
              <w:b/>
            </w:rPr>
            <w:t>Ms Abbott:</w:t>
          </w:r>
        </w:sdtContent>
      </w:sdt>
      <w:r>
        <w:t xml:space="preserve"> </w:t>
      </w:r>
      <w:r w:rsidRPr="00AD0633">
        <w:t xml:space="preserve">Mr </w:t>
      </w:r>
      <w:r>
        <w:t>S</w:t>
      </w:r>
      <w:r w:rsidRPr="00AD0633">
        <w:t>helford, as a PCC do you have any thoughts on better co</w:t>
      </w:r>
      <w:r>
        <w:t>-</w:t>
      </w:r>
      <w:r w:rsidRPr="00AD0633">
        <w:t>ordination</w:t>
      </w:r>
      <w:r>
        <w:t>?</w:t>
      </w:r>
    </w:p>
    <w:p w:rsidR="00C52F7A" w:rsidP="007C104B">
      <w:pPr>
        <w:pStyle w:val="Answer"/>
      </w:pPr>
      <w:sdt>
        <w:sdtPr>
          <w:alias w:val="Witness"/>
          <w:id w:val="1140234612"/>
          <w:placeholder>
            <w:docPart w:val="177F78E979684202A216AF129292E65B"/>
          </w:placeholder>
          <w:richText/>
        </w:sdtPr>
        <w:sdtContent>
          <w:r w:rsidRPr="00AD0633" w:rsidR="007C104B">
            <w:rPr>
              <w:b/>
              <w:i/>
            </w:rPr>
            <w:t>Mark Shelford:</w:t>
          </w:r>
        </w:sdtContent>
      </w:sdt>
      <w:r w:rsidR="007C104B">
        <w:t xml:space="preserve"> A</w:t>
      </w:r>
      <w:r w:rsidRPr="00AD0633" w:rsidR="007C104B">
        <w:t>bsolutely. It is vital that we have better co</w:t>
      </w:r>
      <w:r w:rsidR="007C104B">
        <w:t>-</w:t>
      </w:r>
      <w:r w:rsidRPr="00AD0633" w:rsidR="007C104B">
        <w:t xml:space="preserve">ordination. For example, I and James Thomson wrote to all the </w:t>
      </w:r>
      <w:r w:rsidR="007C104B">
        <w:t>PCC</w:t>
      </w:r>
      <w:r w:rsidRPr="00AD0633" w:rsidR="007C104B">
        <w:t>s in January encouraging them to make fraud a priority</w:t>
      </w:r>
      <w:r w:rsidR="007C104B">
        <w:t xml:space="preserve">, </w:t>
      </w:r>
      <w:r w:rsidRPr="00AD0633" w:rsidR="007C104B">
        <w:t xml:space="preserve">particularly around </w:t>
      </w:r>
      <w:r>
        <w:t xml:space="preserve">the </w:t>
      </w:r>
      <w:r w:rsidRPr="00AD0633" w:rsidR="007C104B">
        <w:t>teaching</w:t>
      </w:r>
      <w:r w:rsidR="007C104B">
        <w:t>,</w:t>
      </w:r>
      <w:r w:rsidRPr="00AD0633" w:rsidR="007C104B">
        <w:t xml:space="preserve"> education and resilience of the population. That has been very well received. You will be pleased to know that all of the police and crime plans reflect that. That is one</w:t>
      </w:r>
      <w:r w:rsidR="007C104B">
        <w:t xml:space="preserve"> successful</w:t>
      </w:r>
      <w:r w:rsidRPr="00AD0633" w:rsidR="007C104B">
        <w:t xml:space="preserve"> aspect</w:t>
      </w:r>
      <w:r w:rsidR="007C104B">
        <w:t>.</w:t>
      </w:r>
    </w:p>
    <w:p w:rsidR="007C104B" w:rsidP="007C104B">
      <w:pPr>
        <w:pStyle w:val="Answer"/>
      </w:pPr>
      <w:r>
        <w:t>F</w:t>
      </w:r>
      <w:r w:rsidRPr="00E62084">
        <w:t>or</w:t>
      </w:r>
      <w:r>
        <w:t xml:space="preserve"> a lot of</w:t>
      </w:r>
      <w:r w:rsidRPr="00E62084">
        <w:t xml:space="preserve"> county police forces</w:t>
      </w:r>
      <w:r>
        <w:t xml:space="preserve"> the issue</w:t>
      </w:r>
      <w:r w:rsidRPr="00E62084">
        <w:t xml:space="preserve"> is understanding co</w:t>
      </w:r>
      <w:r>
        <w:t>-</w:t>
      </w:r>
      <w:r w:rsidRPr="00E62084">
        <w:t>ordination</w:t>
      </w:r>
      <w:r>
        <w:t xml:space="preserve"> between</w:t>
      </w:r>
      <w:r w:rsidRPr="00E62084">
        <w:t xml:space="preserve"> what is local</w:t>
      </w:r>
      <w:r>
        <w:t xml:space="preserve"> and</w:t>
      </w:r>
      <w:r w:rsidRPr="00E62084">
        <w:t xml:space="preserve"> regional</w:t>
      </w:r>
      <w:r>
        <w:t xml:space="preserve"> and</w:t>
      </w:r>
      <w:r w:rsidRPr="00E62084">
        <w:t xml:space="preserve"> what is national and international</w:t>
      </w:r>
      <w:r w:rsidR="00FD43E5">
        <w:t>,</w:t>
      </w:r>
      <w:r w:rsidRPr="00E62084">
        <w:t xml:space="preserve"> and the part </w:t>
      </w:r>
      <w:r>
        <w:t xml:space="preserve">that </w:t>
      </w:r>
      <w:r w:rsidRPr="00E62084">
        <w:t>they and all the different agencies nationa</w:t>
      </w:r>
      <w:r>
        <w:t>lly</w:t>
      </w:r>
      <w:r w:rsidR="00FD43E5">
        <w:t xml:space="preserve"> with a foot in this</w:t>
      </w:r>
      <w:r>
        <w:t xml:space="preserve"> have to play.</w:t>
      </w:r>
      <w:r w:rsidRPr="00E62084">
        <w:t xml:space="preserve"> If you look at your Twitter feed, you will see many different people giving you advice on how to deal with fraud. They quite often say the same thing</w:t>
      </w:r>
      <w:r w:rsidR="00410E76">
        <w:t>,</w:t>
      </w:r>
      <w:r w:rsidRPr="00E62084">
        <w:t xml:space="preserve"> and making sure </w:t>
      </w:r>
      <w:r w:rsidR="00241F05">
        <w:t>that we</w:t>
      </w:r>
      <w:r w:rsidRPr="00E62084">
        <w:t xml:space="preserve"> co</w:t>
      </w:r>
      <w:r>
        <w:t>-</w:t>
      </w:r>
      <w:r w:rsidRPr="00E62084">
        <w:t>ordinate all of that activity across the spectrum is very important.</w:t>
      </w:r>
    </w:p>
    <w:p w:rsidR="007C104B" w:rsidP="007C104B">
      <w:pPr>
        <w:pStyle w:val="Question"/>
        <w:numPr>
          <w:ilvl w:val="0"/>
          <w:numId w:val="9"/>
        </w:numPr>
      </w:pPr>
      <w:sdt>
        <w:sdtPr>
          <w:alias w:val="Member"/>
          <w:tag w:val="&lt;Member mnisId='172' dodsId='25790'&gt;"/>
          <w:id w:val="1543331714"/>
          <w:placeholder>
            <w:docPart w:val="177F78E979684202A216AF129292E65B"/>
          </w:placeholder>
          <w:richText/>
        </w:sdtPr>
        <w:sdtContent>
          <w:r w:rsidRPr="00E62084">
            <w:rPr>
              <w:b/>
            </w:rPr>
            <w:t>Ms Abbott:</w:t>
          </w:r>
        </w:sdtContent>
      </w:sdt>
      <w:r>
        <w:t xml:space="preserve"> </w:t>
      </w:r>
      <w:r w:rsidRPr="00E62084">
        <w:t xml:space="preserve">Commander Blackburn, </w:t>
      </w:r>
      <w:r w:rsidR="008C26F6">
        <w:t xml:space="preserve">the </w:t>
      </w:r>
      <w:r w:rsidRPr="00E62084">
        <w:t>City of London must have established relationships with the private sector. How do you currently work with the private sector to gather intelligence and identify potential risks of fraud?</w:t>
      </w:r>
    </w:p>
    <w:p w:rsidR="00FB7090" w:rsidP="007C104B">
      <w:pPr>
        <w:pStyle w:val="Answer"/>
      </w:pPr>
      <w:sdt>
        <w:sdtPr>
          <w:alias w:val="Witness"/>
          <w:id w:val="-1269463899"/>
          <w:placeholder>
            <w:docPart w:val="177F78E979684202A216AF129292E65B"/>
          </w:placeholder>
          <w:richText/>
        </w:sdtPr>
        <w:sdtContent>
          <w:r w:rsidR="007C104B">
            <w:rPr>
              <w:b/>
              <w:i/>
            </w:rPr>
            <w:t>Commander Blackburn:</w:t>
          </w:r>
        </w:sdtContent>
      </w:sdt>
      <w:r w:rsidR="007C104B">
        <w:t xml:space="preserve"> </w:t>
      </w:r>
      <w:r w:rsidRPr="00E62084" w:rsidR="007C104B">
        <w:t>We have</w:t>
      </w:r>
      <w:r w:rsidR="007C104B">
        <w:t xml:space="preserve"> had</w:t>
      </w:r>
      <w:r w:rsidRPr="00E62084" w:rsidR="007C104B">
        <w:t xml:space="preserve"> some strong relationships over the years</w:t>
      </w:r>
      <w:r w:rsidR="007C104B">
        <w:t>. F</w:t>
      </w:r>
      <w:r w:rsidRPr="00E62084" w:rsidR="007C104B">
        <w:t>or exampl</w:t>
      </w:r>
      <w:r w:rsidR="007C104B">
        <w:t>e,</w:t>
      </w:r>
      <w:r w:rsidRPr="00E62084" w:rsidR="007C104B">
        <w:t xml:space="preserve"> </w:t>
      </w:r>
      <w:r w:rsidR="007C104B">
        <w:t xml:space="preserve">there is </w:t>
      </w:r>
      <w:r w:rsidRPr="00E62084" w:rsidR="007C104B">
        <w:t xml:space="preserve">a joint team with the Metropolitan </w:t>
      </w:r>
      <w:r w:rsidR="005A2EFC">
        <w:t>p</w:t>
      </w:r>
      <w:r w:rsidRPr="00E62084" w:rsidR="007C104B">
        <w:t xml:space="preserve">olice, the City of London and UK </w:t>
      </w:r>
      <w:r w:rsidR="007C104B">
        <w:t>F</w:t>
      </w:r>
      <w:r w:rsidRPr="00E62084" w:rsidR="007C104B">
        <w:t>inance</w:t>
      </w:r>
      <w:r w:rsidR="007C104B">
        <w:t xml:space="preserve">. </w:t>
      </w:r>
      <w:r w:rsidR="003A6B09">
        <w:t>With the ABI</w:t>
      </w:r>
      <w:r w:rsidR="00200561">
        <w:t xml:space="preserve"> and </w:t>
      </w:r>
      <w:r w:rsidR="007C104B">
        <w:t>the insurance industry, w</w:t>
      </w:r>
      <w:r w:rsidRPr="00E62084" w:rsidR="007C104B">
        <w:t>e have another team looking nationally at insurance fraud.</w:t>
      </w:r>
      <w:r w:rsidR="007C104B">
        <w:t xml:space="preserve"> On </w:t>
      </w:r>
      <w:r w:rsidRPr="00E62084" w:rsidR="007C104B">
        <w:t>intellectual property, we have a separate team</w:t>
      </w:r>
      <w:r w:rsidR="007C104B">
        <w:t xml:space="preserve">, and we also work with the </w:t>
      </w:r>
      <w:r w:rsidR="0080506F">
        <w:t>movie</w:t>
      </w:r>
      <w:r w:rsidR="007C104B">
        <w:t xml:space="preserve"> </w:t>
      </w:r>
      <w:r w:rsidRPr="00E62084" w:rsidR="007C104B">
        <w:t>industry. We have seen some successes through</w:t>
      </w:r>
      <w:r w:rsidR="007C104B">
        <w:t xml:space="preserve"> </w:t>
      </w:r>
      <w:r>
        <w:t xml:space="preserve">even </w:t>
      </w:r>
      <w:r w:rsidR="007C104B">
        <w:t xml:space="preserve">just </w:t>
      </w:r>
      <w:r w:rsidRPr="00E62084" w:rsidR="007C104B">
        <w:t>those three teams by combining that extra resource with industry.</w:t>
      </w:r>
      <w:r w:rsidR="008C26F6">
        <w:t xml:space="preserve"> </w:t>
      </w:r>
    </w:p>
    <w:p w:rsidR="00945BF5" w:rsidP="007C104B">
      <w:pPr>
        <w:pStyle w:val="Answer"/>
      </w:pPr>
      <w:r w:rsidRPr="00E62084">
        <w:t xml:space="preserve">Another example would </w:t>
      </w:r>
      <w:r w:rsidR="00FB7090">
        <w:t>be through</w:t>
      </w:r>
      <w:r w:rsidRPr="00E62084">
        <w:t xml:space="preserve"> one of the major banks</w:t>
      </w:r>
      <w:r>
        <w:t xml:space="preserve"> under p</w:t>
      </w:r>
      <w:r w:rsidRPr="00E62084">
        <w:t xml:space="preserve">roject </w:t>
      </w:r>
      <w:r>
        <w:t>OLAF</w:t>
      </w:r>
      <w:r w:rsidR="0092783C">
        <w:t xml:space="preserve">, which for </w:t>
      </w:r>
      <w:r w:rsidRPr="00E62084">
        <w:t xml:space="preserve">the first time ever in the UK </w:t>
      </w:r>
      <w:r w:rsidR="0092783C">
        <w:t>was</w:t>
      </w:r>
      <w:r>
        <w:t xml:space="preserve"> </w:t>
      </w:r>
      <w:r w:rsidRPr="00E62084">
        <w:t>unleashing frozen fund</w:t>
      </w:r>
      <w:r>
        <w:t>s. That has now</w:t>
      </w:r>
      <w:r w:rsidRPr="00E62084">
        <w:t xml:space="preserve"> seen the roll</w:t>
      </w:r>
      <w:r>
        <w:noBreakHyphen/>
      </w:r>
      <w:r w:rsidRPr="00E62084">
        <w:t xml:space="preserve">out of </w:t>
      </w:r>
      <w:r w:rsidR="00C02186">
        <w:t>a</w:t>
      </w:r>
      <w:r w:rsidRPr="00E62084">
        <w:t xml:space="preserve"> </w:t>
      </w:r>
      <w:r w:rsidR="00C02186">
        <w:t>n</w:t>
      </w:r>
      <w:r w:rsidRPr="00E62084">
        <w:t xml:space="preserve">ational </w:t>
      </w:r>
      <w:r w:rsidR="00C02186">
        <w:t>e</w:t>
      </w:r>
      <w:r w:rsidRPr="00E62084">
        <w:t xml:space="preserve">conomic </w:t>
      </w:r>
      <w:r w:rsidR="00C02186">
        <w:t>c</w:t>
      </w:r>
      <w:r w:rsidRPr="00E62084">
        <w:t xml:space="preserve">rime unit to all the other police forces in the country that did not have it. It has also provided </w:t>
      </w:r>
      <w:r w:rsidRPr="00475CA2">
        <w:t>a cyber</w:t>
      </w:r>
      <w:r w:rsidR="00755FDE">
        <w:t xml:space="preserve"> </w:t>
      </w:r>
      <w:r w:rsidRPr="00475CA2">
        <w:t>team to take on more crimes coming into the</w:t>
      </w:r>
      <w:r>
        <w:t xml:space="preserve"> DCPCU</w:t>
      </w:r>
      <w:r w:rsidR="007B1BBA">
        <w:t xml:space="preserve"> unit</w:t>
      </w:r>
      <w:r w:rsidRPr="00475CA2">
        <w:t xml:space="preserve"> in terms of UK </w:t>
      </w:r>
      <w:r>
        <w:t>F</w:t>
      </w:r>
      <w:r w:rsidRPr="00475CA2">
        <w:t>inance. We share intelligence with industry</w:t>
      </w:r>
      <w:r w:rsidR="000F5BF1">
        <w:t>,</w:t>
      </w:r>
      <w:r w:rsidRPr="00475CA2">
        <w:t xml:space="preserve"> with</w:t>
      </w:r>
      <w:r>
        <w:t xml:space="preserve"> NECC </w:t>
      </w:r>
      <w:r w:rsidRPr="00475CA2">
        <w:t>as the system leader</w:t>
      </w:r>
      <w:r>
        <w:t>.</w:t>
      </w:r>
    </w:p>
    <w:p w:rsidR="007C104B" w:rsidP="007C104B">
      <w:pPr>
        <w:pStyle w:val="Answer"/>
      </w:pPr>
      <w:r w:rsidRPr="00475CA2">
        <w:t>I want to touch</w:t>
      </w:r>
      <w:r>
        <w:t xml:space="preserve"> on this</w:t>
      </w:r>
      <w:r w:rsidRPr="00475CA2">
        <w:t xml:space="preserve"> briefly</w:t>
      </w:r>
      <w:r>
        <w:t>,</w:t>
      </w:r>
      <w:r w:rsidRPr="00475CA2">
        <w:t xml:space="preserve"> picking up what my colleague said</w:t>
      </w:r>
      <w:r>
        <w:t>.</w:t>
      </w:r>
      <w:r w:rsidRPr="00475CA2">
        <w:t xml:space="preserve"> I feel </w:t>
      </w:r>
      <w:r>
        <w:t>that,</w:t>
      </w:r>
      <w:r w:rsidRPr="00475CA2">
        <w:t xml:space="preserve"> a couple of years down the road</w:t>
      </w:r>
      <w:r w:rsidR="00A73872">
        <w:t>,</w:t>
      </w:r>
      <w:r>
        <w:t xml:space="preserve"> NECC</w:t>
      </w:r>
      <w:r w:rsidR="00A73872">
        <w:t xml:space="preserve"> </w:t>
      </w:r>
      <w:r w:rsidRPr="00A91957">
        <w:t>is starting to find its feet</w:t>
      </w:r>
      <w:r>
        <w:t>,</w:t>
      </w:r>
      <w:r w:rsidRPr="00A91957">
        <w:t xml:space="preserve"> drive activity</w:t>
      </w:r>
      <w:r>
        <w:t xml:space="preserve"> and</w:t>
      </w:r>
      <w:r w:rsidRPr="00A91957">
        <w:t xml:space="preserve"> corral all the other organisations that form part of it. It is through the</w:t>
      </w:r>
      <w:r>
        <w:t xml:space="preserve"> NECC that</w:t>
      </w:r>
      <w:r w:rsidRPr="00A91957">
        <w:t xml:space="preserve"> those sorts of strong relationships are</w:t>
      </w:r>
      <w:r>
        <w:t xml:space="preserve"> beginning</w:t>
      </w:r>
      <w:r w:rsidRPr="00A91957">
        <w:t xml:space="preserve"> to be built with</w:t>
      </w:r>
      <w:r>
        <w:t xml:space="preserve"> </w:t>
      </w:r>
      <w:r w:rsidR="00BF15F3">
        <w:t>telco</w:t>
      </w:r>
      <w:r>
        <w:t>s</w:t>
      </w:r>
      <w:r w:rsidR="00BF15F3">
        <w:t xml:space="preserve"> </w:t>
      </w:r>
      <w:r w:rsidRPr="00A91957">
        <w:t>and other organisations</w:t>
      </w:r>
      <w:r>
        <w:t xml:space="preserve">. There is still a lot of work </w:t>
      </w:r>
      <w:r w:rsidRPr="003707A8">
        <w:t>to do</w:t>
      </w:r>
      <w:r w:rsidR="00755F64">
        <w:t xml:space="preserve">, but we all </w:t>
      </w:r>
      <w:r>
        <w:t xml:space="preserve">feel </w:t>
      </w:r>
      <w:r w:rsidR="00755F64">
        <w:t>that</w:t>
      </w:r>
      <w:r w:rsidRPr="003707A8">
        <w:t xml:space="preserve"> it is moving in the right direction</w:t>
      </w:r>
      <w:r>
        <w:t>,</w:t>
      </w:r>
      <w:r w:rsidRPr="003707A8">
        <w:t xml:space="preserve"> </w:t>
      </w:r>
      <w:r w:rsidR="00755F64">
        <w:t>although</w:t>
      </w:r>
      <w:r w:rsidRPr="003707A8">
        <w:t xml:space="preserve"> perhaps not fast enough to meet the demand and </w:t>
      </w:r>
      <w:r>
        <w:t xml:space="preserve">the </w:t>
      </w:r>
      <w:r w:rsidRPr="003707A8">
        <w:t>outcomes.</w:t>
      </w:r>
    </w:p>
    <w:p w:rsidR="007C104B" w:rsidP="007C104B">
      <w:pPr>
        <w:pStyle w:val="Question"/>
        <w:numPr>
          <w:ilvl w:val="0"/>
          <w:numId w:val="9"/>
        </w:numPr>
      </w:pPr>
      <w:sdt>
        <w:sdtPr>
          <w:alias w:val="Member"/>
          <w:tag w:val="&lt;Member mnisId='172' dodsId='25790'&gt;"/>
          <w:id w:val="118508852"/>
          <w:placeholder>
            <w:docPart w:val="177F78E979684202A216AF129292E65B"/>
          </w:placeholder>
          <w:richText/>
        </w:sdtPr>
        <w:sdtContent>
          <w:r w:rsidRPr="005269D9">
            <w:rPr>
              <w:b/>
            </w:rPr>
            <w:t>Ms Abbott:</w:t>
          </w:r>
        </w:sdtContent>
      </w:sdt>
      <w:r>
        <w:t xml:space="preserve"> Could </w:t>
      </w:r>
      <w:r w:rsidRPr="005269D9">
        <w:t>you improve the use of intelligence?</w:t>
      </w:r>
    </w:p>
    <w:p w:rsidR="006B4088" w:rsidP="007C104B">
      <w:pPr>
        <w:pStyle w:val="Answer"/>
      </w:pPr>
      <w:sdt>
        <w:sdtPr>
          <w:alias w:val="Witness"/>
          <w:id w:val="-608740601"/>
          <w:placeholder>
            <w:docPart w:val="177F78E979684202A216AF129292E65B"/>
          </w:placeholder>
          <w:richText/>
        </w:sdtPr>
        <w:sdtContent>
          <w:r w:rsidRPr="005269D9" w:rsidR="007C104B">
            <w:rPr>
              <w:b/>
              <w:i/>
            </w:rPr>
            <w:t>Rob Jones:</w:t>
          </w:r>
        </w:sdtContent>
      </w:sdt>
      <w:r w:rsidR="007C104B">
        <w:t xml:space="preserve"> </w:t>
      </w:r>
      <w:r w:rsidRPr="005269D9" w:rsidR="007C104B">
        <w:t>We can always improve the use of intelligence</w:t>
      </w:r>
      <w:r w:rsidR="007C104B">
        <w:t>. I</w:t>
      </w:r>
      <w:r w:rsidRPr="005269D9" w:rsidR="007C104B">
        <w:t>n relation to fraud specifically</w:t>
      </w:r>
      <w:r w:rsidR="007C104B">
        <w:t>,</w:t>
      </w:r>
      <w:r w:rsidRPr="005269D9" w:rsidR="007C104B">
        <w:t xml:space="preserve"> our focus has to be</w:t>
      </w:r>
      <w:r w:rsidRPr="00732A4C" w:rsidR="007C104B">
        <w:t xml:space="preserve"> </w:t>
      </w:r>
      <w:r w:rsidR="00571539">
        <w:t xml:space="preserve">on </w:t>
      </w:r>
      <w:r w:rsidRPr="00732A4C" w:rsidR="007C104B">
        <w:t>dealing with it as a crime in action</w:t>
      </w:r>
      <w:r w:rsidR="007C104B">
        <w:t>,</w:t>
      </w:r>
      <w:r w:rsidRPr="00732A4C" w:rsidR="007C104B">
        <w:t xml:space="preserve"> not dealing with the consequences of the fraud</w:t>
      </w:r>
      <w:r w:rsidR="007C104B">
        <w:t xml:space="preserve"> and</w:t>
      </w:r>
      <w:r w:rsidRPr="00732A4C" w:rsidR="007C104B">
        <w:t xml:space="preserve"> trying to investigate it after it has happened. That means using intrusive covert intelligence tactics against targets that we believe are involved in fraud</w:t>
      </w:r>
      <w:r>
        <w:t>,</w:t>
      </w:r>
      <w:r w:rsidRPr="00732A4C" w:rsidR="007C104B">
        <w:t xml:space="preserve"> to act much more quickly before the money has been transferred and before the fraud has been perpetrated and the victim </w:t>
      </w:r>
      <w:r w:rsidR="007C104B">
        <w:t xml:space="preserve">has been </w:t>
      </w:r>
      <w:r w:rsidRPr="00732A4C" w:rsidR="007C104B">
        <w:t>victim</w:t>
      </w:r>
      <w:r w:rsidR="007C104B">
        <w:t>ised.</w:t>
      </w:r>
      <w:r w:rsidRPr="00732A4C" w:rsidR="007C104B">
        <w:t xml:space="preserve"> That is a shift in the invest</w:t>
      </w:r>
      <w:r w:rsidR="007C104B">
        <w:t>igative</w:t>
      </w:r>
      <w:r w:rsidRPr="00732A4C" w:rsidR="007C104B">
        <w:t xml:space="preserve"> mindset that we are pushing hard</w:t>
      </w:r>
      <w:r w:rsidR="007C104B">
        <w:t>,</w:t>
      </w:r>
      <w:r w:rsidRPr="00732A4C" w:rsidR="007C104B">
        <w:t xml:space="preserve"> and a cultural challenge in the way</w:t>
      </w:r>
      <w:r w:rsidR="007C104B">
        <w:t xml:space="preserve"> that</w:t>
      </w:r>
      <w:r w:rsidRPr="00732A4C" w:rsidR="007C104B">
        <w:t xml:space="preserve"> people have traditionally investigated fraud.</w:t>
      </w:r>
    </w:p>
    <w:p w:rsidR="007C104B" w:rsidP="007C104B">
      <w:pPr>
        <w:pStyle w:val="Answer"/>
      </w:pPr>
      <w:r>
        <w:t>T</w:t>
      </w:r>
      <w:r w:rsidRPr="00732A4C">
        <w:t xml:space="preserve">here is a big focus </w:t>
      </w:r>
      <w:r>
        <w:t xml:space="preserve">on dealing with </w:t>
      </w:r>
      <w:r w:rsidRPr="00732A4C">
        <w:t>the data from crimes that have been committed</w:t>
      </w:r>
      <w:r>
        <w:t>,</w:t>
      </w:r>
      <w:r w:rsidRPr="00732A4C">
        <w:t xml:space="preserve"> join</w:t>
      </w:r>
      <w:r>
        <w:t>ing</w:t>
      </w:r>
      <w:r w:rsidRPr="00732A4C">
        <w:t xml:space="preserve"> the dots and improv</w:t>
      </w:r>
      <w:r>
        <w:t>ing</w:t>
      </w:r>
      <w:r w:rsidRPr="00732A4C">
        <w:t xml:space="preserve"> understanding, but our focus </w:t>
      </w:r>
      <w:r w:rsidRPr="00732A4C">
        <w:t>from an NCA perspective is to push hard to deal with these things as crime in action and prevent money being transferred</w:t>
      </w:r>
      <w:r w:rsidR="00DF23B5">
        <w:t>,</w:t>
      </w:r>
      <w:r w:rsidRPr="00976807">
        <w:t xml:space="preserve"> through </w:t>
      </w:r>
      <w:r w:rsidR="004B5944">
        <w:t>offensives</w:t>
      </w:r>
      <w:r w:rsidRPr="00976807">
        <w:t xml:space="preserve"> against money</w:t>
      </w:r>
      <w:r>
        <w:t>-</w:t>
      </w:r>
      <w:r w:rsidRPr="00976807">
        <w:t>laundering</w:t>
      </w:r>
      <w:r>
        <w:t xml:space="preserve"> tsars, </w:t>
      </w:r>
      <w:r w:rsidRPr="00976807">
        <w:t>intervention through the fast payment system</w:t>
      </w:r>
      <w:r>
        <w:t xml:space="preserve">, or </w:t>
      </w:r>
      <w:r w:rsidRPr="00976807">
        <w:t xml:space="preserve">whatever we can do to prevent victimisation and identify the suspect and make an early intervention </w:t>
      </w:r>
      <w:r>
        <w:t xml:space="preserve">with a </w:t>
      </w:r>
      <w:r w:rsidRPr="00976807">
        <w:t>different type of arrest from what we have traditionally seen in fraud</w:t>
      </w:r>
      <w:r>
        <w:t>,</w:t>
      </w:r>
      <w:r w:rsidRPr="00976807">
        <w:t xml:space="preserve"> because we will not get through th</w:t>
      </w:r>
      <w:r w:rsidR="00C34B1D">
        <w:t>e</w:t>
      </w:r>
      <w:r w:rsidRPr="00976807">
        <w:t xml:space="preserve"> volume</w:t>
      </w:r>
      <w:r>
        <w:t xml:space="preserve">—we </w:t>
      </w:r>
      <w:r w:rsidRPr="00976807">
        <w:t>have all heard what</w:t>
      </w:r>
      <w:r>
        <w:t xml:space="preserve"> it is—if we are</w:t>
      </w:r>
      <w:r w:rsidRPr="00976807">
        <w:t xml:space="preserve"> acting after the event in all these cases.</w:t>
      </w:r>
    </w:p>
    <w:p w:rsidR="007C104B" w:rsidP="007C104B">
      <w:pPr>
        <w:pStyle w:val="Answer"/>
      </w:pPr>
      <w:sdt>
        <w:sdtPr>
          <w:alias w:val="Witness"/>
          <w:id w:val="129143988"/>
          <w:placeholder>
            <w:docPart w:val="177F78E979684202A216AF129292E65B"/>
          </w:placeholder>
          <w:richText/>
        </w:sdtPr>
        <w:sdtContent>
          <w:r>
            <w:rPr>
              <w:b/>
              <w:i/>
            </w:rPr>
            <w:t>Commander Blackburn:</w:t>
          </w:r>
        </w:sdtContent>
      </w:sdt>
      <w:r>
        <w:t xml:space="preserve"> W</w:t>
      </w:r>
      <w:r w:rsidRPr="00CF2366">
        <w:t xml:space="preserve">ith the next generation system of </w:t>
      </w:r>
      <w:r>
        <w:t>A</w:t>
      </w:r>
      <w:r w:rsidRPr="00CF2366">
        <w:t>ction</w:t>
      </w:r>
      <w:r>
        <w:t xml:space="preserve"> F</w:t>
      </w:r>
      <w:r w:rsidRPr="00CF2366">
        <w:t>raud</w:t>
      </w:r>
      <w:r w:rsidR="002E3BA5">
        <w:t>,</w:t>
      </w:r>
      <w:r w:rsidRPr="00CF2366">
        <w:t xml:space="preserve"> we have </w:t>
      </w:r>
      <w:r>
        <w:t xml:space="preserve">something </w:t>
      </w:r>
      <w:r w:rsidRPr="00CF2366">
        <w:t xml:space="preserve">called </w:t>
      </w:r>
      <w:r>
        <w:t>P</w:t>
      </w:r>
      <w:r w:rsidRPr="00CF2366">
        <w:t xml:space="preserve">roject </w:t>
      </w:r>
      <w:r>
        <w:t>R</w:t>
      </w:r>
      <w:r w:rsidRPr="00CF2366">
        <w:t>ecall</w:t>
      </w:r>
      <w:r w:rsidR="00482B56">
        <w:t>,</w:t>
      </w:r>
      <w:r w:rsidRPr="00CF2366">
        <w:t xml:space="preserve"> which identif</w:t>
      </w:r>
      <w:r>
        <w:t>ies</w:t>
      </w:r>
      <w:r w:rsidRPr="00CF2366">
        <w:t xml:space="preserve"> money at risk an</w:t>
      </w:r>
      <w:r>
        <w:t>d</w:t>
      </w:r>
      <w:r w:rsidRPr="00CF2366">
        <w:t xml:space="preserve"> alert</w:t>
      </w:r>
      <w:r>
        <w:t>s</w:t>
      </w:r>
      <w:r w:rsidRPr="00CF2366">
        <w:t xml:space="preserve"> the bank</w:t>
      </w:r>
      <w:r w:rsidR="004028D7">
        <w:t>,</w:t>
      </w:r>
      <w:r w:rsidRPr="00CF2366">
        <w:t xml:space="preserve"> so</w:t>
      </w:r>
      <w:r w:rsidR="004028D7">
        <w:t xml:space="preserve"> that</w:t>
      </w:r>
      <w:r w:rsidRPr="00CF2366">
        <w:t xml:space="preserve"> </w:t>
      </w:r>
      <w:r>
        <w:t>it</w:t>
      </w:r>
      <w:r w:rsidRPr="00CF2366">
        <w:t xml:space="preserve"> can prevent it </w:t>
      </w:r>
      <w:r w:rsidR="004028D7">
        <w:t xml:space="preserve">from </w:t>
      </w:r>
      <w:r w:rsidRPr="00CF2366">
        <w:t xml:space="preserve">moving on or try to recover it. </w:t>
      </w:r>
      <w:r>
        <w:t>O</w:t>
      </w:r>
      <w:r w:rsidRPr="00CF2366">
        <w:t>ne of the facilities the next generation system will have</w:t>
      </w:r>
      <w:r>
        <w:t xml:space="preserve"> is</w:t>
      </w:r>
      <w:r w:rsidRPr="00CF2366">
        <w:t xml:space="preserve"> to automate that and make it a lot</w:t>
      </w:r>
      <w:r w:rsidR="004028D7">
        <w:t xml:space="preserve"> </w:t>
      </w:r>
      <w:r w:rsidRPr="00CF2366">
        <w:t>speed</w:t>
      </w:r>
      <w:r w:rsidR="004028D7">
        <w:t>ier</w:t>
      </w:r>
      <w:r w:rsidRPr="00CF2366">
        <w:t>, so it is about sharing intelligence quickly with those other agencies.</w:t>
      </w:r>
    </w:p>
    <w:p w:rsidR="007C104B" w:rsidP="007C104B">
      <w:pPr>
        <w:pStyle w:val="Question"/>
        <w:numPr>
          <w:ilvl w:val="0"/>
          <w:numId w:val="9"/>
        </w:numPr>
      </w:pPr>
      <w:sdt>
        <w:sdtPr>
          <w:alias w:val="Member"/>
          <w:tag w:val="&lt;Member mnisId='172' dodsId='25790'&gt;"/>
          <w:id w:val="-1615820832"/>
          <w:placeholder>
            <w:docPart w:val="177F78E979684202A216AF129292E65B"/>
          </w:placeholder>
          <w:richText/>
        </w:sdtPr>
        <w:sdtContent>
          <w:r w:rsidRPr="00CF2366">
            <w:rPr>
              <w:b/>
            </w:rPr>
            <w:t>Ms Abbott:</w:t>
          </w:r>
        </w:sdtContent>
      </w:sdt>
      <w:r>
        <w:t xml:space="preserve"> </w:t>
      </w:r>
      <w:r w:rsidRPr="00CF2366">
        <w:t xml:space="preserve">Mr </w:t>
      </w:r>
      <w:r>
        <w:t>S</w:t>
      </w:r>
      <w:r w:rsidRPr="00CF2366">
        <w:t>helford,</w:t>
      </w:r>
      <w:r>
        <w:t xml:space="preserve"> </w:t>
      </w:r>
      <w:r w:rsidRPr="00CF2366">
        <w:t>do you know what the process is for regional forces investigating crime whe</w:t>
      </w:r>
      <w:r w:rsidR="00CB2683">
        <w:t>n</w:t>
      </w:r>
      <w:r w:rsidRPr="00CF2366">
        <w:t xml:space="preserve"> the perpetrator is based outside their geographical boundar</w:t>
      </w:r>
      <w:r>
        <w:t>ies?</w:t>
      </w:r>
    </w:p>
    <w:p w:rsidR="00063932" w:rsidP="007C104B">
      <w:pPr>
        <w:pStyle w:val="Answer"/>
      </w:pPr>
      <w:sdt>
        <w:sdtPr>
          <w:alias w:val="Witness"/>
          <w:id w:val="-166332495"/>
          <w:placeholder>
            <w:docPart w:val="177F78E979684202A216AF129292E65B"/>
          </w:placeholder>
          <w:richText/>
        </w:sdtPr>
        <w:sdtContent>
          <w:r w:rsidRPr="00451C4B" w:rsidR="007C104B">
            <w:rPr>
              <w:b/>
              <w:i/>
            </w:rPr>
            <w:t>Mark Shelford:</w:t>
          </w:r>
        </w:sdtContent>
      </w:sdt>
      <w:r w:rsidR="007C104B">
        <w:t xml:space="preserve"> </w:t>
      </w:r>
      <w:r w:rsidRPr="00075D46" w:rsidR="007C104B">
        <w:t>I think that is an operational question that w</w:t>
      </w:r>
      <w:r w:rsidR="007C104B">
        <w:t>ould</w:t>
      </w:r>
      <w:r w:rsidRPr="00075D46" w:rsidR="007C104B">
        <w:t xml:space="preserve"> be better </w:t>
      </w:r>
      <w:r w:rsidR="0051243C">
        <w:t>going</w:t>
      </w:r>
      <w:r w:rsidRPr="00075D46" w:rsidR="007C104B">
        <w:t xml:space="preserve"> to </w:t>
      </w:r>
      <w:r w:rsidR="007C104B">
        <w:t>C</w:t>
      </w:r>
      <w:r w:rsidRPr="00075D46" w:rsidR="007C104B">
        <w:t>ommander Blackburn</w:t>
      </w:r>
      <w:r w:rsidR="00CB2683">
        <w:t>. M</w:t>
      </w:r>
      <w:r w:rsidRPr="00075D46" w:rsidR="007C104B">
        <w:t xml:space="preserve">y understanding is that it is passed down from the City of London </w:t>
      </w:r>
      <w:r w:rsidR="007C104B">
        <w:t>P</w:t>
      </w:r>
      <w:r w:rsidRPr="00075D46" w:rsidR="007C104B">
        <w:t xml:space="preserve">olice via the </w:t>
      </w:r>
      <w:r w:rsidR="007C104B">
        <w:t>n</w:t>
      </w:r>
      <w:r w:rsidRPr="00075D46" w:rsidR="007C104B">
        <w:t xml:space="preserve">ational </w:t>
      </w:r>
      <w:r w:rsidR="007C104B">
        <w:t>b</w:t>
      </w:r>
      <w:r w:rsidRPr="00075D46" w:rsidR="007C104B">
        <w:t>ureau and a decision is then made as to whether it goes to a regional force</w:t>
      </w:r>
      <w:r w:rsidR="007C104B">
        <w:t xml:space="preserve">, the ROCUs, </w:t>
      </w:r>
      <w:r w:rsidRPr="00075D46" w:rsidR="007C104B">
        <w:t xml:space="preserve">or </w:t>
      </w:r>
      <w:r w:rsidR="007C104B">
        <w:t>a county</w:t>
      </w:r>
      <w:r w:rsidRPr="00075D46" w:rsidR="007C104B">
        <w:t xml:space="preserve"> police force </w:t>
      </w:r>
      <w:r w:rsidR="007C104B">
        <w:t xml:space="preserve">for </w:t>
      </w:r>
      <w:r w:rsidRPr="00075D46" w:rsidR="007C104B">
        <w:t>investigat</w:t>
      </w:r>
      <w:r w:rsidR="007C104B">
        <w:t>ion</w:t>
      </w:r>
      <w:r w:rsidRPr="00075D46" w:rsidR="007C104B">
        <w:t xml:space="preserve">. </w:t>
      </w:r>
      <w:r>
        <w:t>F</w:t>
      </w:r>
      <w:r w:rsidRPr="00075D46" w:rsidR="007C104B">
        <w:t xml:space="preserve">or </w:t>
      </w:r>
      <w:r>
        <w:t>technical,</w:t>
      </w:r>
      <w:r w:rsidRPr="00075D46" w:rsidR="007C104B">
        <w:t xml:space="preserve"> you need to</w:t>
      </w:r>
      <w:r w:rsidR="007C104B">
        <w:t xml:space="preserve"> </w:t>
      </w:r>
      <w:r>
        <w:t>go back</w:t>
      </w:r>
      <w:r w:rsidR="00EA15D4">
        <w:t xml:space="preserve"> to Commander Blackburn.</w:t>
      </w:r>
    </w:p>
    <w:p w:rsidR="007C104B" w:rsidP="00D45677">
      <w:pPr>
        <w:pStyle w:val="Question"/>
        <w:numPr>
          <w:ilvl w:val="0"/>
          <w:numId w:val="0"/>
        </w:numPr>
        <w:ind w:left="794"/>
      </w:pPr>
      <w:sdt>
        <w:sdtPr>
          <w:alias w:val="Member"/>
          <w:tag w:val="&lt;Member mnisId='1601' dodsId='34498'&gt;"/>
          <w:id w:val="-46986502"/>
          <w:placeholder>
            <w:docPart w:val="DefaultPlaceholder_-1854013440"/>
          </w:placeholder>
          <w:richText/>
        </w:sdtPr>
        <w:sdtContent>
          <w:r w:rsidRPr="00063932" w:rsidR="00063932">
            <w:rPr>
              <w:b/>
            </w:rPr>
            <w:t>Chair:</w:t>
          </w:r>
        </w:sdtContent>
      </w:sdt>
      <w:r w:rsidR="00063932">
        <w:t xml:space="preserve"> </w:t>
      </w:r>
      <w:r>
        <w:t>C</w:t>
      </w:r>
      <w:r w:rsidRPr="00075D46">
        <w:t>ommander Blackburn</w:t>
      </w:r>
      <w:r w:rsidR="008852BC">
        <w:t>.</w:t>
      </w:r>
    </w:p>
    <w:p w:rsidR="00DF10E4" w:rsidP="007C104B">
      <w:pPr>
        <w:pStyle w:val="Answer"/>
      </w:pPr>
      <w:sdt>
        <w:sdtPr>
          <w:alias w:val="Witness"/>
          <w:id w:val="-1163381596"/>
          <w:placeholder>
            <w:docPart w:val="177F78E979684202A216AF129292E65B"/>
          </w:placeholder>
          <w:richText/>
        </w:sdtPr>
        <w:sdtContent>
          <w:r w:rsidR="007C104B">
            <w:rPr>
              <w:b/>
              <w:i/>
            </w:rPr>
            <w:t>Commander Blackburn:</w:t>
          </w:r>
        </w:sdtContent>
      </w:sdt>
      <w:r w:rsidR="007C104B">
        <w:t xml:space="preserve"> </w:t>
      </w:r>
      <w:r w:rsidRPr="00075D46" w:rsidR="007C104B">
        <w:t xml:space="preserve">That is correct. Everything is reported to </w:t>
      </w:r>
      <w:r w:rsidR="007C104B">
        <w:t>A</w:t>
      </w:r>
      <w:r w:rsidRPr="00075D46" w:rsidR="007C104B">
        <w:t>ction</w:t>
      </w:r>
      <w:r w:rsidR="007C104B">
        <w:t xml:space="preserve"> F</w:t>
      </w:r>
      <w:r w:rsidRPr="00075D46" w:rsidR="007C104B">
        <w:t>raud</w:t>
      </w:r>
      <w:r w:rsidR="006D1B9B">
        <w:t xml:space="preserve"> and </w:t>
      </w:r>
      <w:r w:rsidR="007C104B">
        <w:t xml:space="preserve">will go through their </w:t>
      </w:r>
      <w:r w:rsidRPr="00075D46" w:rsidR="007C104B">
        <w:t>process</w:t>
      </w:r>
      <w:r w:rsidR="007C104B">
        <w:t>es. T</w:t>
      </w:r>
      <w:r w:rsidRPr="00075D46" w:rsidR="007C104B">
        <w:t xml:space="preserve">hey will identify </w:t>
      </w:r>
      <w:r w:rsidR="007C104B">
        <w:t>where</w:t>
      </w:r>
      <w:r w:rsidRPr="00075D46" w:rsidR="007C104B">
        <w:t xml:space="preserve"> </w:t>
      </w:r>
      <w:r w:rsidR="00EA15D4">
        <w:t>something that</w:t>
      </w:r>
      <w:r w:rsidR="007C104B">
        <w:t xml:space="preserve"> has </w:t>
      </w:r>
      <w:r w:rsidRPr="00075D46" w:rsidR="007C104B">
        <w:t xml:space="preserve">viable lines of inquiry </w:t>
      </w:r>
      <w:r w:rsidR="007C104B">
        <w:t xml:space="preserve">can </w:t>
      </w:r>
      <w:r w:rsidRPr="00075D46" w:rsidR="007C104B">
        <w:t xml:space="preserve">best </w:t>
      </w:r>
      <w:r w:rsidR="007C104B">
        <w:t xml:space="preserve">be </w:t>
      </w:r>
      <w:r w:rsidRPr="00075D46" w:rsidR="007C104B">
        <w:t>investigate</w:t>
      </w:r>
      <w:r w:rsidR="007C104B">
        <w:t>d</w:t>
      </w:r>
      <w:r w:rsidR="00EA15D4">
        <w:t>,</w:t>
      </w:r>
      <w:r w:rsidRPr="00075D46" w:rsidR="007C104B">
        <w:t xml:space="preserve"> and then it will be allocated to that force. If you end up at the next level up</w:t>
      </w:r>
      <w:r w:rsidR="007C104B">
        <w:t xml:space="preserve"> and it is </w:t>
      </w:r>
      <w:r w:rsidRPr="00075D46" w:rsidR="007C104B">
        <w:t>starting to cross many</w:t>
      </w:r>
      <w:r w:rsidR="007C104B">
        <w:t xml:space="preserve"> borders</w:t>
      </w:r>
      <w:r>
        <w:t>,</w:t>
      </w:r>
      <w:r w:rsidRPr="00075D46" w:rsidR="007C104B">
        <w:t xml:space="preserve"> it will go to a regional</w:t>
      </w:r>
      <w:r w:rsidR="007C104B">
        <w:t xml:space="preserve"> ROCU </w:t>
      </w:r>
      <w:r w:rsidRPr="00075D46" w:rsidR="007C104B">
        <w:t>which will</w:t>
      </w:r>
      <w:r w:rsidR="007C104B">
        <w:t xml:space="preserve"> then</w:t>
      </w:r>
      <w:r w:rsidRPr="00075D46" w:rsidR="007C104B">
        <w:t xml:space="preserve"> investigate it. If it starts to cross multiple</w:t>
      </w:r>
      <w:r w:rsidR="007C104B">
        <w:t xml:space="preserve"> counties</w:t>
      </w:r>
      <w:r>
        <w:t>,</w:t>
      </w:r>
      <w:r w:rsidRPr="00075D46" w:rsidR="007C104B">
        <w:t xml:space="preserve"> and potentially countries</w:t>
      </w:r>
      <w:r>
        <w:t>,</w:t>
      </w:r>
      <w:r w:rsidRPr="00075D46" w:rsidR="007C104B">
        <w:t xml:space="preserve"> it will come to the national lead force</w:t>
      </w:r>
      <w:r w:rsidR="008852BC">
        <w:t>,</w:t>
      </w:r>
      <w:r w:rsidRPr="00075D46" w:rsidR="007C104B">
        <w:t xml:space="preserve"> which is </w:t>
      </w:r>
      <w:r w:rsidR="000C4707">
        <w:t>us</w:t>
      </w:r>
      <w:r w:rsidRPr="00075D46" w:rsidR="007C104B">
        <w:t>, City of London, which take</w:t>
      </w:r>
      <w:r w:rsidR="007C104B">
        <w:t>s</w:t>
      </w:r>
      <w:r w:rsidRPr="00075D46" w:rsidR="007C104B">
        <w:t xml:space="preserve"> on the really big cases that fall under the threshold of going into the NCA</w:t>
      </w:r>
      <w:r w:rsidR="007C104B">
        <w:t>.</w:t>
      </w:r>
    </w:p>
    <w:p w:rsidR="007C104B" w:rsidP="00DF10E4">
      <w:pPr>
        <w:pStyle w:val="Question"/>
        <w:numPr>
          <w:ilvl w:val="0"/>
          <w:numId w:val="0"/>
        </w:numPr>
        <w:ind w:left="794"/>
      </w:pPr>
      <w:sdt>
        <w:sdtPr>
          <w:alias w:val="Member"/>
          <w:tag w:val="&lt;Member mnisId='1601' dodsId='34498'&gt;"/>
          <w:id w:val="-1856265966"/>
          <w:placeholder>
            <w:docPart w:val="DefaultPlaceholder_-1854013440"/>
          </w:placeholder>
          <w:richText/>
        </w:sdtPr>
        <w:sdtContent>
          <w:r w:rsidRPr="00DF10E4" w:rsidR="00DF10E4">
            <w:rPr>
              <w:b/>
            </w:rPr>
            <w:t>Chair:</w:t>
          </w:r>
        </w:sdtContent>
      </w:sdt>
      <w:r w:rsidR="00DF10E4">
        <w:t xml:space="preserve"> Thank you very much.</w:t>
      </w:r>
    </w:p>
    <w:p w:rsidR="007C104B" w:rsidP="007C104B">
      <w:pPr>
        <w:pStyle w:val="Question"/>
        <w:numPr>
          <w:ilvl w:val="0"/>
          <w:numId w:val="9"/>
        </w:numPr>
      </w:pPr>
      <w:sdt>
        <w:sdtPr>
          <w:alias w:val="Member"/>
          <w:tag w:val="&lt;Member mnisId='3926' dodsId='35499'&gt;"/>
          <w:id w:val="-442072743"/>
          <w:placeholder>
            <w:docPart w:val="177F78E979684202A216AF129292E65B"/>
          </w:placeholder>
          <w:richText/>
        </w:sdtPr>
        <w:sdtContent>
          <w:r w:rsidRPr="00075D46">
            <w:rPr>
              <w:b/>
            </w:rPr>
            <w:t>Paul Maynard:</w:t>
          </w:r>
        </w:sdtContent>
      </w:sdt>
      <w:r>
        <w:t xml:space="preserve"> </w:t>
      </w:r>
      <w:r w:rsidR="00DF10E4">
        <w:t xml:space="preserve">If I get cut off, I apologise. </w:t>
      </w:r>
      <w:r w:rsidRPr="00075D46">
        <w:t>Everybody here is saying</w:t>
      </w:r>
      <w:r>
        <w:t xml:space="preserve"> </w:t>
      </w:r>
      <w:r w:rsidR="004B12F6">
        <w:t xml:space="preserve">that we have to </w:t>
      </w:r>
      <w:r w:rsidRPr="00075D46">
        <w:t>tackle fraud</w:t>
      </w:r>
      <w:r w:rsidR="004B12F6">
        <w:t xml:space="preserve"> and it is really important</w:t>
      </w:r>
      <w:r>
        <w:t xml:space="preserve">, yet </w:t>
      </w:r>
      <w:r w:rsidRPr="00075D46">
        <w:t xml:space="preserve">arrayed before </w:t>
      </w:r>
      <w:r>
        <w:t>us</w:t>
      </w:r>
      <w:r w:rsidRPr="00075D46">
        <w:t xml:space="preserve"> today </w:t>
      </w:r>
      <w:r w:rsidR="004B12F6">
        <w:t xml:space="preserve">are </w:t>
      </w:r>
      <w:r w:rsidRPr="00075D46">
        <w:t xml:space="preserve">one interim director general, one temporary commander and one shared lead. I do not know how often </w:t>
      </w:r>
      <w:r>
        <w:t>PCCs</w:t>
      </w:r>
      <w:r w:rsidRPr="00075D46">
        <w:t xml:space="preserve"> play musical chairs with the</w:t>
      </w:r>
      <w:r w:rsidR="00E76275">
        <w:t>ir lead ro</w:t>
      </w:r>
      <w:r w:rsidRPr="00075D46">
        <w:t>les. I</w:t>
      </w:r>
      <w:r w:rsidR="00E76275">
        <w:t>s it every four years? I don’t know.</w:t>
      </w:r>
      <w:r w:rsidRPr="00075D46">
        <w:t xml:space="preserve"> </w:t>
      </w:r>
      <w:r>
        <w:t>W</w:t>
      </w:r>
      <w:r w:rsidRPr="00075D46">
        <w:t>ith this lack of continuity</w:t>
      </w:r>
      <w:r>
        <w:t xml:space="preserve">, I </w:t>
      </w:r>
      <w:r w:rsidR="00E76275">
        <w:t>struggle</w:t>
      </w:r>
      <w:r w:rsidRPr="00F569EF">
        <w:t xml:space="preserve"> to believe</w:t>
      </w:r>
      <w:r w:rsidR="00C424FD">
        <w:t xml:space="preserve"> that</w:t>
      </w:r>
      <w:r w:rsidRPr="00F569EF">
        <w:t xml:space="preserve"> </w:t>
      </w:r>
      <w:r>
        <w:t>there is</w:t>
      </w:r>
      <w:r w:rsidRPr="00F569EF">
        <w:t xml:space="preserve"> any focus among the law and order communities to deliver on th</w:t>
      </w:r>
      <w:r w:rsidR="00C424FD">
        <w:t>e</w:t>
      </w:r>
      <w:r w:rsidRPr="00F569EF">
        <w:t xml:space="preserve"> idea of tackling fraud. Are we </w:t>
      </w:r>
      <w:r w:rsidR="00C424FD">
        <w:t>being unfair on you all</w:t>
      </w:r>
      <w:r>
        <w:t xml:space="preserve">? </w:t>
      </w:r>
      <w:r w:rsidRPr="00F569EF">
        <w:t>Do your t</w:t>
      </w:r>
      <w:r w:rsidR="00856BBF">
        <w:t>alents</w:t>
      </w:r>
      <w:r w:rsidRPr="00F569EF">
        <w:t xml:space="preserve"> far exceed your temporary job titles?</w:t>
      </w:r>
    </w:p>
    <w:p w:rsidR="00856BBF" w:rsidP="007C104B">
      <w:pPr>
        <w:pStyle w:val="Answer"/>
      </w:pPr>
      <w:sdt>
        <w:sdtPr>
          <w:alias w:val="Witness"/>
          <w:id w:val="-646504248"/>
          <w:placeholder>
            <w:docPart w:val="177F78E979684202A216AF129292E65B"/>
          </w:placeholder>
          <w:richText/>
        </w:sdtPr>
        <w:sdtContent>
          <w:r w:rsidRPr="00F569EF" w:rsidR="007C104B">
            <w:rPr>
              <w:b/>
              <w:i/>
            </w:rPr>
            <w:t>Rob Jones:</w:t>
          </w:r>
        </w:sdtContent>
      </w:sdt>
      <w:r w:rsidR="007C104B">
        <w:t xml:space="preserve"> </w:t>
      </w:r>
      <w:r w:rsidRPr="00F569EF" w:rsidR="007C104B">
        <w:t>I have 35 years of law enforcement experience and I have been responsible for tackling all of the</w:t>
      </w:r>
      <w:r w:rsidR="007C104B">
        <w:t xml:space="preserve"> SOC </w:t>
      </w:r>
      <w:r w:rsidRPr="00F569EF" w:rsidR="007C104B">
        <w:t>threats</w:t>
      </w:r>
      <w:r>
        <w:t>,</w:t>
      </w:r>
      <w:r w:rsidRPr="00F569EF" w:rsidR="007C104B">
        <w:t xml:space="preserve"> with a range of different tactics.</w:t>
      </w:r>
    </w:p>
    <w:p w:rsidR="007C104B" w:rsidP="007C104B">
      <w:pPr>
        <w:pStyle w:val="Answer"/>
      </w:pPr>
      <w:r w:rsidRPr="00F569EF">
        <w:t>The reason I</w:t>
      </w:r>
      <w:r>
        <w:t xml:space="preserve"> a</w:t>
      </w:r>
      <w:r w:rsidRPr="00F569EF">
        <w:t>m an interim director general is that our director general moved on at short notice because of a health issue</w:t>
      </w:r>
      <w:r>
        <w:t xml:space="preserve">. We have </w:t>
      </w:r>
      <w:r w:rsidRPr="00F569EF">
        <w:t>an interim director general, Gra</w:t>
      </w:r>
      <w:r>
        <w:t xml:space="preserve">eme Biggar, </w:t>
      </w:r>
      <w:r w:rsidRPr="00F569EF">
        <w:t>who is the substantive director general. I stepped up</w:t>
      </w:r>
      <w:r w:rsidR="00856BBF">
        <w:t xml:space="preserve"> </w:t>
      </w:r>
      <w:r w:rsidRPr="00F569EF">
        <w:t xml:space="preserve">to that role to deal with the </w:t>
      </w:r>
      <w:r>
        <w:t>N</w:t>
      </w:r>
      <w:r w:rsidRPr="00F569EF">
        <w:t xml:space="preserve">ational </w:t>
      </w:r>
      <w:r>
        <w:t>E</w:t>
      </w:r>
      <w:r w:rsidRPr="00F569EF">
        <w:t xml:space="preserve">conomic </w:t>
      </w:r>
      <w:r>
        <w:t>C</w:t>
      </w:r>
      <w:r w:rsidRPr="00F569EF">
        <w:t xml:space="preserve">rime </w:t>
      </w:r>
      <w:r>
        <w:t>C</w:t>
      </w:r>
      <w:r w:rsidRPr="00F569EF">
        <w:t>entre and the rest of the</w:t>
      </w:r>
      <w:r>
        <w:t xml:space="preserve"> SOC </w:t>
      </w:r>
      <w:r w:rsidRPr="00F569EF">
        <w:t>threat, as I have been doing for many years</w:t>
      </w:r>
      <w:r>
        <w:t>. T</w:t>
      </w:r>
      <w:r w:rsidRPr="00F569EF">
        <w:t>his is not something to do with continuity</w:t>
      </w:r>
      <w:r w:rsidRPr="00D24064">
        <w:t xml:space="preserve"> and focus. We have a laser-like focus on fraud and economic crime</w:t>
      </w:r>
      <w:r>
        <w:t>. W</w:t>
      </w:r>
      <w:r w:rsidRPr="00D24064">
        <w:t xml:space="preserve">e host the </w:t>
      </w:r>
      <w:r>
        <w:t>National E</w:t>
      </w:r>
      <w:r w:rsidRPr="00D24064">
        <w:t xml:space="preserve">conomic </w:t>
      </w:r>
      <w:r>
        <w:t>C</w:t>
      </w:r>
      <w:r w:rsidRPr="00D24064">
        <w:t xml:space="preserve">rime </w:t>
      </w:r>
      <w:r>
        <w:t>C</w:t>
      </w:r>
      <w:r w:rsidRPr="00D24064">
        <w:t>entre</w:t>
      </w:r>
      <w:r>
        <w:t>.</w:t>
      </w:r>
      <w:r w:rsidRPr="00D24064">
        <w:t xml:space="preserve"> I would not want you to think that</w:t>
      </w:r>
      <w:r w:rsidR="00B810A5">
        <w:t>,</w:t>
      </w:r>
      <w:r w:rsidRPr="00D24064">
        <w:t xml:space="preserve"> because there is</w:t>
      </w:r>
      <w:r>
        <w:t xml:space="preserve"> “interim”</w:t>
      </w:r>
      <w:r w:rsidRPr="00D24064">
        <w:t xml:space="preserve"> in front of my job title</w:t>
      </w:r>
      <w:r w:rsidR="005D3FFA">
        <w:t>,</w:t>
      </w:r>
      <w:r w:rsidRPr="00D24064">
        <w:t xml:space="preserve"> the NCA is not focused on fraud</w:t>
      </w:r>
      <w:r>
        <w:t>.</w:t>
      </w:r>
    </w:p>
    <w:p w:rsidR="007C104B" w:rsidP="007C104B">
      <w:pPr>
        <w:pStyle w:val="Question"/>
        <w:numPr>
          <w:ilvl w:val="0"/>
          <w:numId w:val="9"/>
        </w:numPr>
      </w:pPr>
      <w:sdt>
        <w:sdtPr>
          <w:alias w:val="Member"/>
          <w:tag w:val="&lt;Member mnisId='3926' dodsId='35499'&gt;"/>
          <w:id w:val="727808171"/>
          <w:placeholder>
            <w:docPart w:val="177F78E979684202A216AF129292E65B"/>
          </w:placeholder>
          <w:richText/>
        </w:sdtPr>
        <w:sdtContent>
          <w:r w:rsidRPr="00D24064">
            <w:rPr>
              <w:b/>
            </w:rPr>
            <w:t>Paul Maynard:</w:t>
          </w:r>
        </w:sdtContent>
      </w:sdt>
      <w:r>
        <w:t xml:space="preserve"> </w:t>
      </w:r>
      <w:r w:rsidRPr="00D24064">
        <w:t>I am sure you all are</w:t>
      </w:r>
      <w:r>
        <w:t>. It j</w:t>
      </w:r>
      <w:r w:rsidRPr="00D24064">
        <w:t>ust suggests</w:t>
      </w:r>
      <w:r>
        <w:t xml:space="preserve"> </w:t>
      </w:r>
      <w:r w:rsidRPr="00D24064">
        <w:t xml:space="preserve">a certain fluidity </w:t>
      </w:r>
      <w:r>
        <w:t>in</w:t>
      </w:r>
      <w:r w:rsidRPr="00D24064">
        <w:t xml:space="preserve"> the approach</w:t>
      </w:r>
      <w:r w:rsidR="00B3211C">
        <w:t>, with</w:t>
      </w:r>
      <w:r w:rsidRPr="00D24064">
        <w:t xml:space="preserve"> all these different</w:t>
      </w:r>
      <w:r>
        <w:t xml:space="preserve"> alphabet soup arrangements.</w:t>
      </w:r>
      <w:r w:rsidRPr="00D24064">
        <w:t xml:space="preserve"> </w:t>
      </w:r>
      <w:r>
        <w:t>C</w:t>
      </w:r>
      <w:r w:rsidRPr="00D24064">
        <w:t>ommander Blackburn, tell me I am wrong</w:t>
      </w:r>
      <w:r>
        <w:t>.</w:t>
      </w:r>
    </w:p>
    <w:p w:rsidR="003E4D6A" w:rsidP="007C104B">
      <w:pPr>
        <w:pStyle w:val="Answer"/>
      </w:pPr>
      <w:sdt>
        <w:sdtPr>
          <w:alias w:val="Witness"/>
          <w:id w:val="1548880869"/>
          <w:placeholder>
            <w:docPart w:val="177F78E979684202A216AF129292E65B"/>
          </w:placeholder>
          <w:richText/>
        </w:sdtPr>
        <w:sdtContent>
          <w:r w:rsidR="007C104B">
            <w:rPr>
              <w:b/>
              <w:i/>
            </w:rPr>
            <w:t>Commander Blackburn:</w:t>
          </w:r>
        </w:sdtContent>
      </w:sdt>
      <w:r w:rsidR="007C104B">
        <w:t xml:space="preserve"> Y</w:t>
      </w:r>
      <w:r w:rsidRPr="00D24064" w:rsidR="007C104B">
        <w:t>ou are wrong</w:t>
      </w:r>
      <w:r w:rsidR="007C104B">
        <w:t>.</w:t>
      </w:r>
      <w:r w:rsidRPr="00D24064" w:rsidR="007C104B">
        <w:t xml:space="preserve"> I can see where you are coming from</w:t>
      </w:r>
      <w:r w:rsidR="007C104B">
        <w:t>. Certainly, in policing w</w:t>
      </w:r>
      <w:r w:rsidRPr="00D24064" w:rsidR="007C104B">
        <w:t>e move around different areas of responsibility and there are lots of different crime types</w:t>
      </w:r>
      <w:r w:rsidR="007C104B">
        <w:t>. T</w:t>
      </w:r>
      <w:r w:rsidRPr="00D24064" w:rsidR="007C104B">
        <w:t xml:space="preserve">hat is why it is so important </w:t>
      </w:r>
      <w:r w:rsidR="007C104B">
        <w:t>that</w:t>
      </w:r>
      <w:r w:rsidRPr="00D24064" w:rsidR="007C104B">
        <w:t xml:space="preserve"> the national lead force</w:t>
      </w:r>
      <w:r w:rsidR="007C104B">
        <w:t xml:space="preserve"> has</w:t>
      </w:r>
      <w:r w:rsidRPr="00D24064" w:rsidR="007C104B">
        <w:t xml:space="preserve"> th</w:t>
      </w:r>
      <w:r w:rsidR="007A1257">
        <w:t>e</w:t>
      </w:r>
      <w:r w:rsidRPr="00D24064" w:rsidR="007C104B">
        <w:t xml:space="preserve"> specialism within that command. For example</w:t>
      </w:r>
      <w:r w:rsidR="007C104B">
        <w:t>,</w:t>
      </w:r>
      <w:r w:rsidRPr="00D24064" w:rsidR="007C104B">
        <w:t xml:space="preserve"> the post </w:t>
      </w:r>
      <w:r w:rsidR="007C104B">
        <w:t>I came</w:t>
      </w:r>
      <w:r w:rsidRPr="00D24064" w:rsidR="007C104B">
        <w:t xml:space="preserve"> out of a year and a half ago was as </w:t>
      </w:r>
      <w:r w:rsidR="007C104B">
        <w:t>d</w:t>
      </w:r>
      <w:r w:rsidRPr="00D24064" w:rsidR="007C104B">
        <w:t xml:space="preserve">etective </w:t>
      </w:r>
      <w:r w:rsidR="007C104B">
        <w:t>c</w:t>
      </w:r>
      <w:r w:rsidRPr="00D24064" w:rsidR="007C104B">
        <w:t>hief</w:t>
      </w:r>
      <w:r w:rsidR="007C104B">
        <w:t xml:space="preserve"> s</w:t>
      </w:r>
      <w:r w:rsidRPr="00D24064" w:rsidR="007C104B">
        <w:t>uperintendent overseeing national lead force operations, so I come from that background. Likewise, the assistant commissioner who has just taken over the post</w:t>
      </w:r>
      <w:r w:rsidR="007C104B">
        <w:t xml:space="preserve"> occupied pretty much</w:t>
      </w:r>
      <w:r w:rsidRPr="00D24064" w:rsidR="007C104B">
        <w:t xml:space="preserve"> every single rank after </w:t>
      </w:r>
      <w:r w:rsidR="007C104B">
        <w:t>s</w:t>
      </w:r>
      <w:r w:rsidRPr="00D24064" w:rsidR="007C104B">
        <w:t>ergeant in that command</w:t>
      </w:r>
      <w:r w:rsidR="007C104B">
        <w:t>.</w:t>
      </w:r>
    </w:p>
    <w:p w:rsidR="007C104B" w:rsidP="007C104B">
      <w:pPr>
        <w:pStyle w:val="Answer"/>
      </w:pPr>
      <w:r>
        <w:t>W</w:t>
      </w:r>
      <w:r w:rsidRPr="00D24064">
        <w:t>e have many staff who have dedicated their whole careers to sit in that command. The positive thing is that</w:t>
      </w:r>
      <w:r>
        <w:t>,</w:t>
      </w:r>
      <w:r w:rsidRPr="00D24064">
        <w:t xml:space="preserve"> if I w</w:t>
      </w:r>
      <w:r>
        <w:t>as to</w:t>
      </w:r>
      <w:r w:rsidRPr="00D24064">
        <w:t xml:space="preserve"> step out tomorrow</w:t>
      </w:r>
      <w:r>
        <w:t>,</w:t>
      </w:r>
      <w:r w:rsidRPr="00D24064">
        <w:t xml:space="preserve"> it would make no difference</w:t>
      </w:r>
      <w:r w:rsidR="003E4D6A">
        <w:t xml:space="preserve"> to </w:t>
      </w:r>
      <w:r w:rsidRPr="00D24064">
        <w:t>business as usual in driving activity</w:t>
      </w:r>
      <w:r>
        <w:t>,</w:t>
      </w:r>
      <w:r w:rsidRPr="00D24064">
        <w:t xml:space="preserve"> because we are leading against national plans </w:t>
      </w:r>
      <w:r>
        <w:t>and</w:t>
      </w:r>
      <w:r w:rsidRPr="00D24064">
        <w:t xml:space="preserve"> economic crime plan</w:t>
      </w:r>
      <w:r>
        <w:t xml:space="preserve">s. We are all </w:t>
      </w:r>
      <w:r w:rsidRPr="00D24064">
        <w:t>part of the</w:t>
      </w:r>
      <w:r>
        <w:t xml:space="preserve"> NECC </w:t>
      </w:r>
      <w:r w:rsidRPr="00D24064">
        <w:t>and know exactly which way we are driving</w:t>
      </w:r>
      <w:r>
        <w:t>.</w:t>
      </w:r>
    </w:p>
    <w:p w:rsidR="000965C6" w:rsidP="007C104B">
      <w:pPr>
        <w:pStyle w:val="Question"/>
        <w:numPr>
          <w:ilvl w:val="0"/>
          <w:numId w:val="9"/>
        </w:numPr>
      </w:pPr>
      <w:sdt>
        <w:sdtPr>
          <w:alias w:val="Member"/>
          <w:tag w:val="&lt;Member mnisId='3926' dodsId='35499'&gt;"/>
          <w:id w:val="-1771082284"/>
          <w:placeholder>
            <w:docPart w:val="177F78E979684202A216AF129292E65B"/>
          </w:placeholder>
          <w:richText/>
        </w:sdtPr>
        <w:sdtContent>
          <w:r w:rsidRPr="00D24064" w:rsidR="007C104B">
            <w:rPr>
              <w:b/>
            </w:rPr>
            <w:t>Paul Maynard:</w:t>
          </w:r>
        </w:sdtContent>
      </w:sdt>
      <w:r w:rsidR="007C104B">
        <w:t xml:space="preserve"> There are l</w:t>
      </w:r>
      <w:r w:rsidRPr="00D24064" w:rsidR="007C104B">
        <w:t>oads of fingers and loads of pies</w:t>
      </w:r>
      <w:r w:rsidR="007C104B">
        <w:t>; it is</w:t>
      </w:r>
      <w:r w:rsidRPr="00D24064" w:rsidR="007C104B">
        <w:t xml:space="preserve"> alphabet soup</w:t>
      </w:r>
      <w:r w:rsidR="007C104B">
        <w:t>. It is s</w:t>
      </w:r>
      <w:r w:rsidRPr="00D24064" w:rsidR="007C104B">
        <w:t>till quite hard to get to the bottom of it. Do you want to tackle fraud</w:t>
      </w:r>
      <w:r w:rsidR="007C104B">
        <w:t xml:space="preserve">? Everybody says they want to tackle fraud. There are 5 million a year and seven committed every </w:t>
      </w:r>
      <w:r w:rsidRPr="00D24064" w:rsidR="007C104B">
        <w:t>minute.</w:t>
      </w:r>
    </w:p>
    <w:p w:rsidR="007C104B" w:rsidP="000965C6">
      <w:pPr>
        <w:pStyle w:val="Question"/>
        <w:numPr>
          <w:ilvl w:val="0"/>
          <w:numId w:val="0"/>
        </w:numPr>
        <w:ind w:left="794"/>
      </w:pPr>
      <w:r w:rsidRPr="00D24064">
        <w:t>What I</w:t>
      </w:r>
      <w:r>
        <w:t xml:space="preserve"> am</w:t>
      </w:r>
      <w:r w:rsidRPr="00D24064">
        <w:t xml:space="preserve"> not clear about</w:t>
      </w:r>
      <w:r>
        <w:t>,</w:t>
      </w:r>
      <w:r w:rsidRPr="00D24064">
        <w:t xml:space="preserve"> having sat </w:t>
      </w:r>
      <w:r w:rsidR="00C259B3">
        <w:t>here</w:t>
      </w:r>
      <w:r w:rsidRPr="00D24064">
        <w:t xml:space="preserve"> since</w:t>
      </w:r>
      <w:r>
        <w:t xml:space="preserve"> half-past two, </w:t>
      </w:r>
      <w:r w:rsidRPr="00D24064">
        <w:t xml:space="preserve">is what </w:t>
      </w:r>
      <w:r w:rsidR="000965C6">
        <w:t xml:space="preserve">having </w:t>
      </w:r>
      <w:r>
        <w:t>tackl</w:t>
      </w:r>
      <w:r w:rsidR="000965C6">
        <w:t>ed</w:t>
      </w:r>
      <w:r w:rsidRPr="00D24064">
        <w:t xml:space="preserve"> fraud would look like</w:t>
      </w:r>
      <w:r>
        <w:t>. H</w:t>
      </w:r>
      <w:r w:rsidRPr="00D24064">
        <w:t xml:space="preserve">ow would we know </w:t>
      </w:r>
      <w:r w:rsidR="00BC14ED">
        <w:t xml:space="preserve">that </w:t>
      </w:r>
      <w:r w:rsidRPr="00D24064">
        <w:t>we have tackled fraud? Would it be that every single one of the</w:t>
      </w:r>
      <w:r>
        <w:t xml:space="preserve"> seven a minute had a </w:t>
      </w:r>
      <w:r w:rsidRPr="00D24064">
        <w:t>Rolls</w:t>
      </w:r>
      <w:r>
        <w:t>-</w:t>
      </w:r>
      <w:r w:rsidRPr="00D24064">
        <w:t>Royce service</w:t>
      </w:r>
      <w:r>
        <w:t>? W</w:t>
      </w:r>
      <w:r w:rsidRPr="00D24064">
        <w:t>e cannot achieve that</w:t>
      </w:r>
      <w:r>
        <w:t xml:space="preserve"> even for domestic </w:t>
      </w:r>
      <w:r w:rsidRPr="00D24064">
        <w:t>burglary</w:t>
      </w:r>
      <w:r>
        <w:t>. T</w:t>
      </w:r>
      <w:r w:rsidRPr="00D24064">
        <w:t>hat concerns my constituents</w:t>
      </w:r>
      <w:r>
        <w:t>.</w:t>
      </w:r>
      <w:r w:rsidRPr="00D24064">
        <w:t xml:space="preserve"> </w:t>
      </w:r>
      <w:r>
        <w:t>W</w:t>
      </w:r>
      <w:r w:rsidRPr="00D24064">
        <w:t xml:space="preserve">hat </w:t>
      </w:r>
      <w:r>
        <w:t>would</w:t>
      </w:r>
      <w:r w:rsidRPr="00D24064">
        <w:t xml:space="preserve"> a reasonable expectation for</w:t>
      </w:r>
      <w:r>
        <w:t xml:space="preserve"> </w:t>
      </w:r>
      <w:r w:rsidRPr="00D24064">
        <w:t>tackling fraud</w:t>
      </w:r>
      <w:r>
        <w:t xml:space="preserve"> look like? M</w:t>
      </w:r>
      <w:r w:rsidRPr="00D24064">
        <w:t xml:space="preserve">aybe Mr </w:t>
      </w:r>
      <w:r>
        <w:t>S</w:t>
      </w:r>
      <w:r w:rsidRPr="00D24064">
        <w:t>helford as an accountable PCC might have a view on that</w:t>
      </w:r>
      <w:r>
        <w:t>. W</w:t>
      </w:r>
      <w:r w:rsidRPr="00D24064">
        <w:t>hat would be realistic to offer those who live in your area?</w:t>
      </w:r>
    </w:p>
    <w:p w:rsidR="007C104B" w:rsidP="007C104B">
      <w:pPr>
        <w:pStyle w:val="Answer"/>
      </w:pPr>
      <w:sdt>
        <w:sdtPr>
          <w:alias w:val="Witness"/>
          <w:id w:val="657116645"/>
          <w:placeholder>
            <w:docPart w:val="177F78E979684202A216AF129292E65B"/>
          </w:placeholder>
          <w:richText/>
        </w:sdtPr>
        <w:sdtContent>
          <w:r w:rsidRPr="00934A29">
            <w:rPr>
              <w:b/>
              <w:i/>
            </w:rPr>
            <w:t>Mark Shelford:</w:t>
          </w:r>
        </w:sdtContent>
      </w:sdt>
      <w:r>
        <w:t xml:space="preserve"> </w:t>
      </w:r>
      <w:r w:rsidRPr="00934A29">
        <w:t>It is very important that we look at this both before the event and</w:t>
      </w:r>
      <w:r>
        <w:t>,</w:t>
      </w:r>
      <w:r w:rsidRPr="00934A29">
        <w:t xml:space="preserve"> if the event has happened</w:t>
      </w:r>
      <w:r>
        <w:t>,</w:t>
      </w:r>
      <w:r w:rsidRPr="00934A29">
        <w:t xml:space="preserve"> after the event. Before the event, we need to focus on making sure that the population is educated to be more resilient and resistant to this type of crime. </w:t>
      </w:r>
      <w:r w:rsidR="005B2498">
        <w:t>I</w:t>
      </w:r>
      <w:r w:rsidRPr="00934A29">
        <w:t>n Avon and Somerset</w:t>
      </w:r>
      <w:r>
        <w:t xml:space="preserve"> </w:t>
      </w:r>
      <w:r w:rsidRPr="00934A29">
        <w:t xml:space="preserve">I </w:t>
      </w:r>
      <w:r w:rsidRPr="00934A29">
        <w:t>am in the process of sending out a postcard to all over</w:t>
      </w:r>
      <w:r w:rsidR="005B2498">
        <w:t>-</w:t>
      </w:r>
      <w:r w:rsidRPr="00934A29">
        <w:t>60s</w:t>
      </w:r>
      <w:r w:rsidR="006166F0">
        <w:t>—</w:t>
      </w:r>
      <w:r>
        <w:t>what w</w:t>
      </w:r>
      <w:r w:rsidRPr="00934A29">
        <w:t xml:space="preserve">e used to call in the military a </w:t>
      </w:r>
      <w:r w:rsidR="00A70FD1">
        <w:t>FLAP</w:t>
      </w:r>
      <w:r w:rsidRPr="00934A29">
        <w:t xml:space="preserve"> shee</w:t>
      </w:r>
      <w:r>
        <w:t>t. If</w:t>
      </w:r>
      <w:r w:rsidRPr="00934A29">
        <w:t xml:space="preserve"> they feel</w:t>
      </w:r>
      <w:r w:rsidR="00A53B4A">
        <w:t xml:space="preserve"> that</w:t>
      </w:r>
      <w:r w:rsidRPr="00934A29">
        <w:t xml:space="preserve"> they are</w:t>
      </w:r>
      <w:r>
        <w:t xml:space="preserve"> </w:t>
      </w:r>
      <w:r w:rsidR="00A53B4A">
        <w:t>under</w:t>
      </w:r>
      <w:r w:rsidRPr="00934A29">
        <w:t xml:space="preserve"> any type of fraudulent attempt they can deal with it; </w:t>
      </w:r>
      <w:r>
        <w:t>t</w:t>
      </w:r>
      <w:r w:rsidRPr="00934A29">
        <w:t>hey can</w:t>
      </w:r>
      <w:r>
        <w:t xml:space="preserve"> </w:t>
      </w:r>
      <w:r w:rsidR="00A53B4A">
        <w:t xml:space="preserve">go </w:t>
      </w:r>
      <w:r>
        <w:t>through that postcard.</w:t>
      </w:r>
    </w:p>
    <w:p w:rsidR="00896B8E" w:rsidP="007C104B">
      <w:pPr>
        <w:pStyle w:val="Answer"/>
      </w:pPr>
      <w:r w:rsidRPr="00934A29">
        <w:t>If there is an event</w:t>
      </w:r>
      <w:r w:rsidR="00A53B4A">
        <w:t>,</w:t>
      </w:r>
      <w:r w:rsidRPr="00934A29">
        <w:t xml:space="preserve"> the county police force need</w:t>
      </w:r>
      <w:r>
        <w:t>s</w:t>
      </w:r>
      <w:r w:rsidRPr="00934A29">
        <w:t xml:space="preserve"> to be able to deal with it</w:t>
      </w:r>
      <w:r>
        <w:t>.</w:t>
      </w:r>
      <w:r w:rsidRPr="00934A29">
        <w:t xml:space="preserve"> </w:t>
      </w:r>
      <w:r>
        <w:t>W</w:t>
      </w:r>
      <w:r w:rsidRPr="00934A29">
        <w:t>e need to be able to investigate and prosecute</w:t>
      </w:r>
      <w:r>
        <w:t xml:space="preserve"> it</w:t>
      </w:r>
      <w:r w:rsidRPr="00934A29">
        <w:t>. We need to make it a hostile place for criminals who wish to commit any type of fraud</w:t>
      </w:r>
      <w:r>
        <w:t>,</w:t>
      </w:r>
      <w:r w:rsidRPr="00934A29">
        <w:t xml:space="preserve"> but we also have a responsibility to victims. </w:t>
      </w:r>
      <w:r w:rsidR="004966C2">
        <w:t>The f</w:t>
      </w:r>
      <w:r w:rsidRPr="00934A29">
        <w:t>raud protection officers and vulnerable victim fraud officers</w:t>
      </w:r>
      <w:r>
        <w:t xml:space="preserve"> </w:t>
      </w:r>
      <w:r w:rsidRPr="00934A29">
        <w:t xml:space="preserve">we employ in </w:t>
      </w:r>
      <w:r>
        <w:t>Avon and S</w:t>
      </w:r>
      <w:r w:rsidRPr="00934A29">
        <w:t>omerset go to look after those victims</w:t>
      </w:r>
      <w:r>
        <w:t xml:space="preserve"> </w:t>
      </w:r>
      <w:r w:rsidRPr="00934A29">
        <w:t>to help them in any future prosecution</w:t>
      </w:r>
      <w:r>
        <w:t>,</w:t>
      </w:r>
      <w:r w:rsidRPr="00934A29">
        <w:t xml:space="preserve"> </w:t>
      </w:r>
      <w:r w:rsidR="004966C2">
        <w:t>and</w:t>
      </w:r>
      <w:r>
        <w:t xml:space="preserve"> </w:t>
      </w:r>
      <w:r w:rsidRPr="00934A29">
        <w:t xml:space="preserve">to make sure </w:t>
      </w:r>
      <w:r w:rsidR="004966C2">
        <w:t xml:space="preserve">that </w:t>
      </w:r>
      <w:r w:rsidRPr="00934A29">
        <w:t>they do not fall for the same sort of thing</w:t>
      </w:r>
      <w:r>
        <w:t xml:space="preserve"> again</w:t>
      </w:r>
      <w:r>
        <w:t>, and to</w:t>
      </w:r>
      <w:r w:rsidRPr="00934A29">
        <w:t xml:space="preserve"> stop revictimi</w:t>
      </w:r>
      <w:r>
        <w:t>s</w:t>
      </w:r>
      <w:r w:rsidRPr="00934A29">
        <w:t>ation. That has been</w:t>
      </w:r>
      <w:r>
        <w:t xml:space="preserve"> </w:t>
      </w:r>
      <w:r w:rsidRPr="00934A29">
        <w:t xml:space="preserve">a terrific success. </w:t>
      </w:r>
      <w:r>
        <w:t>I</w:t>
      </w:r>
      <w:r w:rsidRPr="00934A29">
        <w:t>n</w:t>
      </w:r>
      <w:r>
        <w:t xml:space="preserve"> quarter </w:t>
      </w:r>
      <w:r w:rsidR="00024476">
        <w:t>1</w:t>
      </w:r>
      <w:r>
        <w:t xml:space="preserve"> this year</w:t>
      </w:r>
      <w:r>
        <w:t>,</w:t>
      </w:r>
      <w:r>
        <w:t xml:space="preserve"> </w:t>
      </w:r>
      <w:r w:rsidRPr="00934A29">
        <w:t>our revictimi</w:t>
      </w:r>
      <w:r>
        <w:t>s</w:t>
      </w:r>
      <w:r w:rsidRPr="00934A29">
        <w:t>ation has fallen by 9%.</w:t>
      </w:r>
    </w:p>
    <w:p w:rsidR="007C104B" w:rsidP="007C104B">
      <w:pPr>
        <w:pStyle w:val="Answer"/>
      </w:pPr>
      <w:r w:rsidRPr="00934A29">
        <w:t>You need to look at the continuum from start to finish as a complete package.</w:t>
      </w:r>
      <w:r>
        <w:t xml:space="preserve"> </w:t>
      </w:r>
      <w:r w:rsidRPr="00934A29">
        <w:t>I come back to the most important thing in all of this</w:t>
      </w:r>
      <w:r w:rsidR="00896B8E">
        <w:t>,</w:t>
      </w:r>
      <w:r w:rsidRPr="00934A29">
        <w:t xml:space="preserve"> which is educating the population and making sure</w:t>
      </w:r>
      <w:r w:rsidR="001B4AF7">
        <w:t xml:space="preserve"> that they are as resilient and resistant to</w:t>
      </w:r>
      <w:r w:rsidRPr="00934A29">
        <w:t xml:space="preserve"> this type of crime as </w:t>
      </w:r>
      <w:r w:rsidR="001B4AF7">
        <w:t>we can make them</w:t>
      </w:r>
      <w:r>
        <w:t>.</w:t>
      </w:r>
    </w:p>
    <w:p w:rsidR="007C104B" w:rsidP="007C104B">
      <w:pPr>
        <w:pStyle w:val="Question"/>
        <w:numPr>
          <w:ilvl w:val="0"/>
          <w:numId w:val="9"/>
        </w:numPr>
      </w:pPr>
      <w:sdt>
        <w:sdtPr>
          <w:alias w:val="Member"/>
          <w:tag w:val="&lt;Member mnisId='3926' dodsId='35499'&gt;"/>
          <w:id w:val="-1406218490"/>
          <w:placeholder>
            <w:docPart w:val="177F78E979684202A216AF129292E65B"/>
          </w:placeholder>
          <w:richText/>
        </w:sdtPr>
        <w:sdtContent>
          <w:r w:rsidRPr="00934A29">
            <w:rPr>
              <w:b/>
            </w:rPr>
            <w:t>Paul Maynard:</w:t>
          </w:r>
        </w:sdtContent>
      </w:sdt>
      <w:r>
        <w:t xml:space="preserve"> </w:t>
      </w:r>
      <w:r w:rsidRPr="00934A29">
        <w:t>I almost took the message from that that you feel you have tackled fraud already</w:t>
      </w:r>
      <w:r>
        <w:t xml:space="preserve">. I am </w:t>
      </w:r>
      <w:r w:rsidRPr="00934A29">
        <w:t>sure that is not</w:t>
      </w:r>
      <w:r>
        <w:t xml:space="preserve"> quite</w:t>
      </w:r>
      <w:r w:rsidRPr="00934A29">
        <w:t xml:space="preserve"> what you meant</w:t>
      </w:r>
      <w:r>
        <w:t>. D</w:t>
      </w:r>
      <w:r w:rsidRPr="00FF5EB8">
        <w:t xml:space="preserve">o you think that the </w:t>
      </w:r>
      <w:r>
        <w:t>£</w:t>
      </w:r>
      <w:r w:rsidRPr="00FF5EB8">
        <w:t>400 million allocated in the spending review is enough to tackle fraud?</w:t>
      </w:r>
    </w:p>
    <w:p w:rsidR="007C104B" w:rsidP="007C104B">
      <w:pPr>
        <w:pStyle w:val="Answer"/>
      </w:pPr>
      <w:sdt>
        <w:sdtPr>
          <w:alias w:val="Witness"/>
          <w:id w:val="1003007336"/>
          <w:placeholder>
            <w:docPart w:val="177F78E979684202A216AF129292E65B"/>
          </w:placeholder>
          <w:richText/>
        </w:sdtPr>
        <w:sdtContent>
          <w:r w:rsidRPr="00342099">
            <w:rPr>
              <w:b/>
              <w:i/>
            </w:rPr>
            <w:t>Mark Shelford:</w:t>
          </w:r>
        </w:sdtContent>
      </w:sdt>
      <w:r>
        <w:t xml:space="preserve"> T</w:t>
      </w:r>
      <w:r w:rsidRPr="00FF5EB8">
        <w:t>here is never enough</w:t>
      </w:r>
      <w:r>
        <w:t xml:space="preserve">; </w:t>
      </w:r>
      <w:r w:rsidRPr="00FF5EB8">
        <w:t>we need more absolutely, but we need to work with the tools and resource</w:t>
      </w:r>
      <w:r>
        <w:t>s</w:t>
      </w:r>
      <w:r w:rsidRPr="00FF5EB8">
        <w:t xml:space="preserve"> we have</w:t>
      </w:r>
      <w:r>
        <w:t xml:space="preserve"> at the moment</w:t>
      </w:r>
      <w:r w:rsidRPr="00FF5EB8">
        <w:t xml:space="preserve"> to maximise their effectiveness. I do not want to </w:t>
      </w:r>
      <w:r w:rsidR="00AB4245">
        <w:t>play</w:t>
      </w:r>
      <w:r>
        <w:t xml:space="preserve"> buzzword </w:t>
      </w:r>
      <w:r w:rsidRPr="00FF5EB8">
        <w:t xml:space="preserve">bingo, but it is so important to be imaginative and creative in the way we do this. I talked earlier about </w:t>
      </w:r>
      <w:r w:rsidR="000F0F9C">
        <w:t xml:space="preserve">using </w:t>
      </w:r>
      <w:r w:rsidRPr="00FF5EB8">
        <w:t>volunteers and connecting with universities</w:t>
      </w:r>
      <w:r w:rsidR="000F0F9C">
        <w:t>,</w:t>
      </w:r>
      <w:r>
        <w:t xml:space="preserve"> where </w:t>
      </w:r>
      <w:r w:rsidRPr="00FF5EB8">
        <w:t>you ha</w:t>
      </w:r>
      <w:r>
        <w:t>ve</w:t>
      </w:r>
      <w:r w:rsidRPr="00FF5EB8">
        <w:t xml:space="preserve"> that level of expertise</w:t>
      </w:r>
      <w:r>
        <w:t>,</w:t>
      </w:r>
      <w:r w:rsidRPr="00FF5EB8">
        <w:t xml:space="preserve"> focusing on the really important pieces around</w:t>
      </w:r>
      <w:r w:rsidRPr="00847C3C">
        <w:t xml:space="preserve"> cyber and generating th</w:t>
      </w:r>
      <w:r w:rsidR="005D130A">
        <w:t>e</w:t>
      </w:r>
      <w:r w:rsidRPr="00847C3C">
        <w:t xml:space="preserve"> expertise in you</w:t>
      </w:r>
      <w:r>
        <w:t>r</w:t>
      </w:r>
      <w:r w:rsidRPr="00847C3C">
        <w:t xml:space="preserve"> force to deal with it</w:t>
      </w:r>
      <w:r>
        <w:t>.</w:t>
      </w:r>
    </w:p>
    <w:p w:rsidR="007C104B" w:rsidP="007C104B">
      <w:pPr>
        <w:pStyle w:val="Question"/>
        <w:numPr>
          <w:ilvl w:val="0"/>
          <w:numId w:val="9"/>
        </w:numPr>
      </w:pPr>
      <w:sdt>
        <w:sdtPr>
          <w:alias w:val="Member"/>
          <w:tag w:val="&lt;Member mnisId='3926' dodsId='35499'&gt;"/>
          <w:id w:val="388075496"/>
          <w:placeholder>
            <w:docPart w:val="177F78E979684202A216AF129292E65B"/>
          </w:placeholder>
          <w:richText/>
        </w:sdtPr>
        <w:sdtContent>
          <w:r w:rsidRPr="00847C3C">
            <w:rPr>
              <w:b/>
            </w:rPr>
            <w:t>Paul Maynard:</w:t>
          </w:r>
        </w:sdtContent>
      </w:sdt>
      <w:r>
        <w:t xml:space="preserve"> </w:t>
      </w:r>
      <w:r w:rsidRPr="00847C3C">
        <w:t xml:space="preserve">Mr Jones, will the </w:t>
      </w:r>
      <w:r>
        <w:t>£</w:t>
      </w:r>
      <w:r w:rsidRPr="00847C3C">
        <w:t>400 million be enough to get you to the position where you can say you have met your own definition of having tackled fraud</w:t>
      </w:r>
      <w:r>
        <w:t>?</w:t>
      </w:r>
    </w:p>
    <w:p w:rsidR="00C82969" w:rsidP="007C104B">
      <w:pPr>
        <w:pStyle w:val="Answer"/>
      </w:pPr>
      <w:sdt>
        <w:sdtPr>
          <w:alias w:val="Witness"/>
          <w:id w:val="-2067335320"/>
          <w:placeholder>
            <w:docPart w:val="177F78E979684202A216AF129292E65B"/>
          </w:placeholder>
          <w:richText/>
        </w:sdtPr>
        <w:sdtContent>
          <w:r w:rsidRPr="00847C3C" w:rsidR="007C104B">
            <w:rPr>
              <w:b/>
              <w:i/>
            </w:rPr>
            <w:t>Rob Jones:</w:t>
          </w:r>
        </w:sdtContent>
      </w:sdt>
      <w:r w:rsidR="007C104B">
        <w:t xml:space="preserve"> </w:t>
      </w:r>
      <w:r>
        <w:t>It</w:t>
      </w:r>
      <w:r w:rsidRPr="005A0418" w:rsidR="007C104B">
        <w:t xml:space="preserve"> will make a significant differenc</w:t>
      </w:r>
      <w:r w:rsidR="007C104B">
        <w:t>e. T</w:t>
      </w:r>
      <w:r w:rsidRPr="005A0418" w:rsidR="007C104B">
        <w:t xml:space="preserve">hat dedicated resource and </w:t>
      </w:r>
      <w:r w:rsidR="00F955A6">
        <w:t xml:space="preserve">the </w:t>
      </w:r>
      <w:r w:rsidRPr="005A0418" w:rsidR="007C104B">
        <w:t>three</w:t>
      </w:r>
      <w:r w:rsidR="007C104B">
        <w:t>-</w:t>
      </w:r>
      <w:r w:rsidRPr="005A0418" w:rsidR="007C104B">
        <w:t>year S</w:t>
      </w:r>
      <w:r w:rsidR="007C104B">
        <w:t>R</w:t>
      </w:r>
      <w:r w:rsidRPr="005A0418" w:rsidR="007C104B">
        <w:t xml:space="preserve"> will make a big difference to planning and moving the dial</w:t>
      </w:r>
      <w:r w:rsidR="007C104B">
        <w:t xml:space="preserve"> and is</w:t>
      </w:r>
      <w:r w:rsidRPr="005A0418" w:rsidR="007C104B">
        <w:t xml:space="preserve"> really helpful.</w:t>
      </w:r>
    </w:p>
    <w:p w:rsidR="001B5D49" w:rsidP="007C104B">
      <w:pPr>
        <w:pStyle w:val="Answer"/>
      </w:pPr>
      <w:r w:rsidRPr="005A0418">
        <w:t xml:space="preserve">You ask a really good question about </w:t>
      </w:r>
      <w:r>
        <w:t xml:space="preserve">the </w:t>
      </w:r>
      <w:r w:rsidRPr="005A0418">
        <w:t>end state and the theory of change. Where does this go</w:t>
      </w:r>
      <w:r>
        <w:t>? W</w:t>
      </w:r>
      <w:r w:rsidRPr="005A0418">
        <w:t xml:space="preserve">e have an unregulated environment that is used to perpetrate fraud against a regulated environment, so the financial sector has been </w:t>
      </w:r>
      <w:r>
        <w:t>o</w:t>
      </w:r>
      <w:r w:rsidRPr="005A0418">
        <w:t xml:space="preserve">n a very different journey from the </w:t>
      </w:r>
      <w:r>
        <w:t>w</w:t>
      </w:r>
      <w:r w:rsidRPr="005A0418">
        <w:t xml:space="preserve">est </w:t>
      </w:r>
      <w:r>
        <w:t>c</w:t>
      </w:r>
      <w:r w:rsidRPr="005A0418">
        <w:t xml:space="preserve">oast social media companies </w:t>
      </w:r>
      <w:r w:rsidR="00062DFB">
        <w:t>and</w:t>
      </w:r>
      <w:r w:rsidRPr="005A0418">
        <w:t xml:space="preserve"> the </w:t>
      </w:r>
      <w:r>
        <w:t>i</w:t>
      </w:r>
      <w:r w:rsidRPr="005A0418">
        <w:t>nternet</w:t>
      </w:r>
      <w:r>
        <w:t xml:space="preserve">. We have </w:t>
      </w:r>
      <w:r w:rsidRPr="005A0418">
        <w:t>a massive disconnect</w:t>
      </w:r>
      <w:r>
        <w:t xml:space="preserve"> in</w:t>
      </w:r>
      <w:r w:rsidRPr="005A0418">
        <w:t xml:space="preserve"> the way that works. </w:t>
      </w:r>
      <w:r w:rsidR="00062DFB">
        <w:t>T</w:t>
      </w:r>
      <w:r w:rsidRPr="005A0418">
        <w:t>he people who perpetrate these frauds operat</w:t>
      </w:r>
      <w:r>
        <w:t>e</w:t>
      </w:r>
      <w:r w:rsidRPr="005A0418">
        <w:t xml:space="preserve"> in a free-</w:t>
      </w:r>
      <w:r>
        <w:t>w</w:t>
      </w:r>
      <w:r w:rsidRPr="005A0418">
        <w:t>heeling international</w:t>
      </w:r>
      <w:r>
        <w:t xml:space="preserve"> environment that is</w:t>
      </w:r>
      <w:r w:rsidRPr="005A0418">
        <w:t xml:space="preserve"> completely unregulated</w:t>
      </w:r>
      <w:r>
        <w:t xml:space="preserve">. That is </w:t>
      </w:r>
      <w:r w:rsidRPr="005A0418">
        <w:t>how they victimise people</w:t>
      </w:r>
      <w:r>
        <w:t>.</w:t>
      </w:r>
    </w:p>
    <w:p w:rsidR="00D45353" w:rsidP="007C104B">
      <w:pPr>
        <w:pStyle w:val="Answer"/>
      </w:pPr>
      <w:r>
        <w:t>T</w:t>
      </w:r>
      <w:r w:rsidRPr="005A0418">
        <w:t xml:space="preserve">hings like the </w:t>
      </w:r>
      <w:r w:rsidR="001B5D49">
        <w:t>o</w:t>
      </w:r>
      <w:r w:rsidRPr="005A0418">
        <w:t xml:space="preserve">nline </w:t>
      </w:r>
      <w:r w:rsidR="001B5D49">
        <w:t>h</w:t>
      </w:r>
      <w:r w:rsidRPr="005A0418">
        <w:t xml:space="preserve">arms </w:t>
      </w:r>
      <w:r>
        <w:t>B</w:t>
      </w:r>
      <w:r w:rsidRPr="005A0418">
        <w:t>ill and our ability to tackle people online will prevent abuse of the regulated secto</w:t>
      </w:r>
      <w:r>
        <w:t>r. W</w:t>
      </w:r>
      <w:r w:rsidRPr="005A0418">
        <w:t xml:space="preserve">orking with the regulated sector, with UK </w:t>
      </w:r>
      <w:r>
        <w:t>F</w:t>
      </w:r>
      <w:r w:rsidRPr="005A0418">
        <w:t>inance and others</w:t>
      </w:r>
      <w:r>
        <w:t>,</w:t>
      </w:r>
      <w:r w:rsidRPr="005A0418">
        <w:t xml:space="preserve"> we will be able to inform victims, create resilience and prevent payments </w:t>
      </w:r>
      <w:r w:rsidR="00267E74">
        <w:t xml:space="preserve">from </w:t>
      </w:r>
      <w:r w:rsidRPr="005A0418">
        <w:t>being made</w:t>
      </w:r>
      <w:r>
        <w:t>. I</w:t>
      </w:r>
      <w:r w:rsidRPr="005A0418">
        <w:t>f you focus on payments</w:t>
      </w:r>
      <w:r>
        <w:t>,</w:t>
      </w:r>
      <w:r w:rsidRPr="005A0418">
        <w:t xml:space="preserve"> many people will not be victimised</w:t>
      </w:r>
      <w:r>
        <w:t xml:space="preserve">. A little </w:t>
      </w:r>
      <w:r w:rsidRPr="005A0418">
        <w:t>bit of friction in the system around faster payments</w:t>
      </w:r>
      <w:r>
        <w:t>,</w:t>
      </w:r>
      <w:r w:rsidRPr="005A0418">
        <w:t xml:space="preserve"> which ma</w:t>
      </w:r>
      <w:r w:rsidR="0080134F">
        <w:t>d</w:t>
      </w:r>
      <w:r w:rsidRPr="005A0418">
        <w:t xml:space="preserve">e people think twice about who they </w:t>
      </w:r>
      <w:r w:rsidR="00CE5555">
        <w:t>we</w:t>
      </w:r>
      <w:r w:rsidRPr="005A0418">
        <w:t>re sending money to</w:t>
      </w:r>
      <w:r>
        <w:t>,</w:t>
      </w:r>
      <w:r w:rsidRPr="005A0418">
        <w:t xml:space="preserve"> could make a massive difference.</w:t>
      </w:r>
    </w:p>
    <w:p w:rsidR="007C104B" w:rsidP="007C104B">
      <w:pPr>
        <w:pStyle w:val="Answer"/>
      </w:pPr>
      <w:r w:rsidRPr="005A0418">
        <w:t>Moving this on</w:t>
      </w:r>
      <w:r w:rsidR="0080134F">
        <w:t>,</w:t>
      </w:r>
      <w:r w:rsidRPr="005A0418">
        <w:t xml:space="preserve"> so </w:t>
      </w:r>
      <w:r w:rsidR="00D45353">
        <w:t xml:space="preserve">that </w:t>
      </w:r>
      <w:r w:rsidRPr="005A0418">
        <w:t>the payments are not being made</w:t>
      </w:r>
      <w:r w:rsidR="00D45353">
        <w:t>,</w:t>
      </w:r>
      <w:r w:rsidRPr="005A0418">
        <w:t xml:space="preserve"> is a significant thing for all of us</w:t>
      </w:r>
      <w:r>
        <w:t>. B</w:t>
      </w:r>
      <w:r w:rsidRPr="00D31B49">
        <w:t>eing able to bring people to justice so</w:t>
      </w:r>
      <w:r w:rsidR="00D45353">
        <w:t xml:space="preserve"> that</w:t>
      </w:r>
      <w:r w:rsidRPr="00D31B49">
        <w:t xml:space="preserve"> they are not</w:t>
      </w:r>
      <w:r>
        <w:t xml:space="preserve"> emboldened and victims</w:t>
      </w:r>
      <w:r w:rsidR="00AE21B7">
        <w:t xml:space="preserve"> see</w:t>
      </w:r>
      <w:r>
        <w:t xml:space="preserve"> a result </w:t>
      </w:r>
      <w:r w:rsidRPr="00D31B49">
        <w:t>is important, but preventing it from happening in the first place is really important</w:t>
      </w:r>
      <w:r w:rsidR="00636C3F">
        <w:t>—Mark’s point—</w:t>
      </w:r>
      <w:r w:rsidRPr="00D31B49">
        <w:t xml:space="preserve">because so much of </w:t>
      </w:r>
      <w:r w:rsidR="00312C02">
        <w:t>it</w:t>
      </w:r>
      <w:r w:rsidRPr="00D31B49">
        <w:t xml:space="preserve"> is preventable</w:t>
      </w:r>
      <w:r>
        <w:t xml:space="preserve">. It </w:t>
      </w:r>
      <w:r w:rsidRPr="00D31B49">
        <w:t xml:space="preserve">is a familiar story for all </w:t>
      </w:r>
      <w:r w:rsidR="00312C02">
        <w:t xml:space="preserve">the </w:t>
      </w:r>
      <w:r w:rsidRPr="00D31B49">
        <w:t>online crimes</w:t>
      </w:r>
      <w:r>
        <w:t>. With</w:t>
      </w:r>
      <w:r w:rsidRPr="00D31B49">
        <w:t xml:space="preserve"> child sexual exploitation</w:t>
      </w:r>
      <w:r>
        <w:t xml:space="preserve"> and c</w:t>
      </w:r>
      <w:r w:rsidRPr="00D31B49">
        <w:t>yber</w:t>
      </w:r>
      <w:r>
        <w:t>-</w:t>
      </w:r>
      <w:r w:rsidRPr="00D31B49">
        <w:t>crim</w:t>
      </w:r>
      <w:r>
        <w:t xml:space="preserve">e, </w:t>
      </w:r>
      <w:r w:rsidRPr="00D31B49">
        <w:t xml:space="preserve">the </w:t>
      </w:r>
      <w:r>
        <w:t>i</w:t>
      </w:r>
      <w:r w:rsidRPr="00D31B49">
        <w:t>nternet</w:t>
      </w:r>
      <w:r>
        <w:t>-</w:t>
      </w:r>
      <w:r w:rsidRPr="00D31B49">
        <w:t>enabled age has created the ability to victimise somebody remotely</w:t>
      </w:r>
      <w:r>
        <w:t>,</w:t>
      </w:r>
      <w:r w:rsidRPr="00D31B49">
        <w:t xml:space="preserve"> and that is what we need to focus on</w:t>
      </w:r>
      <w:r>
        <w:t>.</w:t>
      </w:r>
    </w:p>
    <w:p w:rsidR="007C104B" w:rsidP="007C104B">
      <w:pPr>
        <w:pStyle w:val="Question"/>
        <w:numPr>
          <w:ilvl w:val="0"/>
          <w:numId w:val="9"/>
        </w:numPr>
      </w:pPr>
      <w:sdt>
        <w:sdtPr>
          <w:alias w:val="Member"/>
          <w:tag w:val="&lt;Member mnisId='3926' dodsId='35499'&gt;"/>
          <w:id w:val="1062300095"/>
          <w:placeholder>
            <w:docPart w:val="177F78E979684202A216AF129292E65B"/>
          </w:placeholder>
          <w:richText/>
        </w:sdtPr>
        <w:sdtContent>
          <w:r w:rsidRPr="00D31B49">
            <w:rPr>
              <w:b/>
            </w:rPr>
            <w:t>Paul Maynard:</w:t>
          </w:r>
        </w:sdtContent>
      </w:sdt>
      <w:r>
        <w:t xml:space="preserve"> C</w:t>
      </w:r>
      <w:r w:rsidRPr="00D31B49">
        <w:t>ommander Blackburn, we have heard today from</w:t>
      </w:r>
      <w:r>
        <w:t xml:space="preserve"> Sir </w:t>
      </w:r>
      <w:r w:rsidRPr="00D31B49">
        <w:t>Michael Barber</w:t>
      </w:r>
      <w:r>
        <w:t xml:space="preserve"> with a sneak</w:t>
      </w:r>
      <w:r w:rsidRPr="00D31B49">
        <w:t xml:space="preserve"> preview of his policing report</w:t>
      </w:r>
      <w:r>
        <w:t>. H</w:t>
      </w:r>
      <w:r w:rsidRPr="00D31B49">
        <w:t>e has done a webinar talking about how the national police computer is now 50 years old</w:t>
      </w:r>
      <w:r w:rsidR="001938A3">
        <w:t>—</w:t>
      </w:r>
      <w:r>
        <w:t>o</w:t>
      </w:r>
      <w:r w:rsidRPr="00D31B49">
        <w:t>lder than I am.</w:t>
      </w:r>
      <w:r>
        <w:t xml:space="preserve"> </w:t>
      </w:r>
      <w:r w:rsidR="00BE7E97">
        <w:t>I</w:t>
      </w:r>
      <w:r w:rsidRPr="00D31B49">
        <w:t xml:space="preserve"> can scarce believe it. He talks about a</w:t>
      </w:r>
      <w:r>
        <w:t xml:space="preserve"> Betamax </w:t>
      </w:r>
      <w:r w:rsidRPr="00D31B49">
        <w:t>police force chasing blockchain criminals, s</w:t>
      </w:r>
      <w:r>
        <w:t>uggesting</w:t>
      </w:r>
      <w:r w:rsidRPr="00D31B49">
        <w:t xml:space="preserve"> that you </w:t>
      </w:r>
      <w:r w:rsidR="00DA1EAF">
        <w:t>a</w:t>
      </w:r>
      <w:r w:rsidRPr="00D31B49">
        <w:t>re all antiquated and out of date. Do you recognise that description</w:t>
      </w:r>
      <w:r>
        <w:t xml:space="preserve"> o</w:t>
      </w:r>
      <w:r w:rsidRPr="00D31B49">
        <w:t>f you in your a</w:t>
      </w:r>
      <w:r>
        <w:t>nti-</w:t>
      </w:r>
      <w:r w:rsidRPr="00D31B49">
        <w:t>fraud role because</w:t>
      </w:r>
      <w:r>
        <w:t>,</w:t>
      </w:r>
      <w:r w:rsidRPr="00D31B49">
        <w:t xml:space="preserve"> surely, you are facing the most tec</w:t>
      </w:r>
      <w:r>
        <w:t>hnologically</w:t>
      </w:r>
      <w:r w:rsidRPr="00D31B49">
        <w:t xml:space="preserve"> sophisticated criminals there are</w:t>
      </w:r>
      <w:r>
        <w:t>?</w:t>
      </w:r>
    </w:p>
    <w:p w:rsidR="007C104B" w:rsidP="007C104B">
      <w:pPr>
        <w:pStyle w:val="Answer"/>
      </w:pPr>
      <w:sdt>
        <w:sdtPr>
          <w:alias w:val="Witness"/>
          <w:id w:val="876051757"/>
          <w:placeholder>
            <w:docPart w:val="177F78E979684202A216AF129292E65B"/>
          </w:placeholder>
          <w:richText/>
        </w:sdtPr>
        <w:sdtContent>
          <w:r>
            <w:rPr>
              <w:b/>
              <w:i/>
            </w:rPr>
            <w:t>Commander Blackburn:</w:t>
          </w:r>
        </w:sdtContent>
      </w:sdt>
      <w:r>
        <w:t xml:space="preserve"> S</w:t>
      </w:r>
      <w:r w:rsidRPr="00C862F1">
        <w:t>ome of the systems could probably be classed as antiquated</w:t>
      </w:r>
      <w:r>
        <w:t xml:space="preserve">, </w:t>
      </w:r>
      <w:r w:rsidRPr="00C862F1">
        <w:t>but</w:t>
      </w:r>
      <w:r w:rsidR="004F6921">
        <w:t xml:space="preserve"> again</w:t>
      </w:r>
      <w:r w:rsidRPr="00C862F1">
        <w:t xml:space="preserve"> it comes down to investment</w:t>
      </w:r>
      <w:r>
        <w:t>.</w:t>
      </w:r>
    </w:p>
    <w:p w:rsidR="007C104B" w:rsidP="007C104B">
      <w:pPr>
        <w:pStyle w:val="Question"/>
        <w:numPr>
          <w:ilvl w:val="0"/>
          <w:numId w:val="9"/>
        </w:numPr>
      </w:pPr>
      <w:sdt>
        <w:sdtPr>
          <w:alias w:val="Member"/>
          <w:tag w:val="&lt;Member mnisId='3926' dodsId='35499'&gt;"/>
          <w:id w:val="460305954"/>
          <w:placeholder>
            <w:docPart w:val="177F78E979684202A216AF129292E65B"/>
          </w:placeholder>
          <w:richText/>
        </w:sdtPr>
        <w:sdtContent>
          <w:r w:rsidRPr="00C862F1">
            <w:rPr>
              <w:b/>
            </w:rPr>
            <w:t>Paul Maynard:</w:t>
          </w:r>
        </w:sdtContent>
      </w:sdt>
      <w:r>
        <w:t xml:space="preserve"> Is the £400 million enough?</w:t>
      </w:r>
    </w:p>
    <w:p w:rsidR="007C104B" w:rsidP="007C104B">
      <w:pPr>
        <w:pStyle w:val="Answer"/>
      </w:pPr>
      <w:sdt>
        <w:sdtPr>
          <w:alias w:val="Witness"/>
          <w:id w:val="-1661767035"/>
          <w:placeholder>
            <w:docPart w:val="177F78E979684202A216AF129292E65B"/>
          </w:placeholder>
          <w:richText/>
        </w:sdtPr>
        <w:sdtContent>
          <w:r>
            <w:rPr>
              <w:b/>
              <w:i/>
            </w:rPr>
            <w:t>Commander Blackburn:</w:t>
          </w:r>
        </w:sdtContent>
      </w:sdt>
      <w:r>
        <w:t xml:space="preserve"> </w:t>
      </w:r>
      <w:r w:rsidR="004F6921">
        <w:t>The</w:t>
      </w:r>
      <w:r w:rsidRPr="00C862F1">
        <w:t xml:space="preserve"> £400 million will give us a</w:t>
      </w:r>
      <w:r>
        <w:t xml:space="preserve"> good</w:t>
      </w:r>
      <w:r w:rsidRPr="00C862F1">
        <w:t xml:space="preserve"> head</w:t>
      </w:r>
      <w:r>
        <w:t xml:space="preserve"> </w:t>
      </w:r>
      <w:r w:rsidRPr="00C862F1">
        <w:t xml:space="preserve">start </w:t>
      </w:r>
      <w:r>
        <w:t>in</w:t>
      </w:r>
      <w:r w:rsidRPr="00C862F1">
        <w:t xml:space="preserve"> turn</w:t>
      </w:r>
      <w:r w:rsidR="004F6921">
        <w:t>ing</w:t>
      </w:r>
      <w:r w:rsidRPr="00C862F1">
        <w:t xml:space="preserve"> some of the tide</w:t>
      </w:r>
      <w:r>
        <w:t>.</w:t>
      </w:r>
      <w:r w:rsidR="007E0275">
        <w:t xml:space="preserve"> </w:t>
      </w:r>
      <w:r w:rsidRPr="00476158" w:rsidR="007E0275">
        <w:rPr>
          <w:i/>
        </w:rPr>
        <w:t>[</w:t>
      </w:r>
      <w:r w:rsidRPr="00476158" w:rsidR="007E0275">
        <w:rPr>
          <w:i/>
          <w:iCs/>
        </w:rPr>
        <w:t>Interruption.</w:t>
      </w:r>
      <w:r w:rsidRPr="00476158" w:rsidR="007E0275">
        <w:rPr>
          <w:i/>
        </w:rPr>
        <w:t>]</w:t>
      </w:r>
    </w:p>
    <w:p w:rsidR="007C104B" w:rsidP="007C104B">
      <w:pPr>
        <w:pStyle w:val="Remark"/>
      </w:pPr>
      <w:sdt>
        <w:sdtPr>
          <w:alias w:val="Member"/>
          <w:tag w:val="&lt;Member mnisId='4745' dodsId=''&gt;"/>
          <w:id w:val="-671105611"/>
          <w:placeholder>
            <w:docPart w:val="177F78E979684202A216AF129292E65B"/>
          </w:placeholder>
          <w:richText/>
        </w:sdtPr>
        <w:sdtContent>
          <w:r w:rsidRPr="00CB1691">
            <w:rPr>
              <w:b/>
            </w:rPr>
            <w:t>Rob Butler:</w:t>
          </w:r>
        </w:sdtContent>
      </w:sdt>
      <w:r>
        <w:t xml:space="preserve"> Y</w:t>
      </w:r>
      <w:r w:rsidRPr="00C862F1">
        <w:t>ou have been saved by the bell.</w:t>
      </w:r>
    </w:p>
    <w:p w:rsidR="007C104B" w:rsidP="00065135">
      <w:pPr>
        <w:pStyle w:val="Question"/>
        <w:numPr>
          <w:ilvl w:val="0"/>
          <w:numId w:val="0"/>
        </w:numPr>
        <w:ind w:left="794"/>
      </w:pPr>
      <w:sdt>
        <w:sdtPr>
          <w:alias w:val="Member"/>
          <w:tag w:val="&lt;Member mnisId='1601' dodsId='34498'&gt;"/>
          <w:id w:val="1885593409"/>
          <w:placeholder>
            <w:docPart w:val="177F78E979684202A216AF129292E65B"/>
          </w:placeholder>
          <w:richText/>
        </w:sdtPr>
        <w:sdtContent>
          <w:r w:rsidRPr="00C862F1">
            <w:rPr>
              <w:b/>
            </w:rPr>
            <w:t>Chair:</w:t>
          </w:r>
        </w:sdtContent>
      </w:sdt>
      <w:r>
        <w:t xml:space="preserve"> </w:t>
      </w:r>
      <w:r w:rsidRPr="00C862F1">
        <w:t xml:space="preserve">You think that </w:t>
      </w:r>
      <w:r>
        <w:t>£</w:t>
      </w:r>
      <w:r w:rsidRPr="00C862F1">
        <w:t>400 million is a start.</w:t>
      </w:r>
    </w:p>
    <w:p w:rsidR="007C104B" w:rsidP="007C104B">
      <w:pPr>
        <w:pStyle w:val="Answer"/>
      </w:pPr>
      <w:sdt>
        <w:sdtPr>
          <w:alias w:val="Witness"/>
          <w:id w:val="-1175025460"/>
          <w:placeholder>
            <w:docPart w:val="177F78E979684202A216AF129292E65B"/>
          </w:placeholder>
          <w:richText/>
        </w:sdtPr>
        <w:sdtContent>
          <w:r>
            <w:rPr>
              <w:b/>
              <w:i/>
            </w:rPr>
            <w:t>Commander Blackburn:</w:t>
          </w:r>
        </w:sdtContent>
      </w:sdt>
      <w:r>
        <w:t xml:space="preserve"> </w:t>
      </w:r>
      <w:r w:rsidRPr="00C862F1">
        <w:t>I think it will give us a really good start</w:t>
      </w:r>
      <w:r>
        <w:t xml:space="preserve"> in making</w:t>
      </w:r>
      <w:r w:rsidRPr="00C862F1">
        <w:t xml:space="preserve"> change</w:t>
      </w:r>
      <w:r>
        <w:t>. With the</w:t>
      </w:r>
      <w:r w:rsidRPr="00C862F1">
        <w:t xml:space="preserve"> protec</w:t>
      </w:r>
      <w:r>
        <w:t>t</w:t>
      </w:r>
      <w:r w:rsidRPr="00C862F1">
        <w:t xml:space="preserve"> network</w:t>
      </w:r>
      <w:r>
        <w:t xml:space="preserve"> that </w:t>
      </w:r>
      <w:r w:rsidRPr="00C862F1">
        <w:t xml:space="preserve">Mr </w:t>
      </w:r>
      <w:r>
        <w:t>S</w:t>
      </w:r>
      <w:r w:rsidRPr="00C862F1">
        <w:t>helford talked about</w:t>
      </w:r>
      <w:r>
        <w:t xml:space="preserve">, it is important to get </w:t>
      </w:r>
      <w:r w:rsidRPr="00C862F1">
        <w:t>th</w:t>
      </w:r>
      <w:r w:rsidR="00641D3D">
        <w:t>e</w:t>
      </w:r>
      <w:r w:rsidRPr="00C862F1">
        <w:t xml:space="preserve"> messag</w:t>
      </w:r>
      <w:r w:rsidR="00641D3D">
        <w:t xml:space="preserve">ing </w:t>
      </w:r>
      <w:r w:rsidRPr="00C862F1">
        <w:t xml:space="preserve">right at the front </w:t>
      </w:r>
      <w:r>
        <w:t>end</w:t>
      </w:r>
      <w:r w:rsidRPr="00C862F1">
        <w:t xml:space="preserve"> before</w:t>
      </w:r>
      <w:r>
        <w:t xml:space="preserve"> people</w:t>
      </w:r>
      <w:r w:rsidRPr="00C862F1">
        <w:t xml:space="preserve"> even become victims. I do not believe</w:t>
      </w:r>
      <w:r>
        <w:t xml:space="preserve"> </w:t>
      </w:r>
      <w:r w:rsidRPr="00C862F1">
        <w:t xml:space="preserve">we will see </w:t>
      </w:r>
      <w:r>
        <w:t>the money for that</w:t>
      </w:r>
      <w:r w:rsidRPr="00C862F1">
        <w:t xml:space="preserve"> protect network</w:t>
      </w:r>
      <w:r>
        <w:t xml:space="preserve"> </w:t>
      </w:r>
      <w:r w:rsidRPr="00C862F1">
        <w:t>coming through</w:t>
      </w:r>
      <w:r>
        <w:t xml:space="preserve"> until year three. It is a shame we could not get </w:t>
      </w:r>
      <w:r w:rsidR="00641D3D">
        <w:t>i</w:t>
      </w:r>
      <w:r>
        <w:t>t in year one.</w:t>
      </w:r>
    </w:p>
    <w:p w:rsidR="007C104B" w:rsidP="007C104B">
      <w:pPr>
        <w:pStyle w:val="Question"/>
        <w:numPr>
          <w:ilvl w:val="0"/>
          <w:numId w:val="9"/>
        </w:numPr>
      </w:pPr>
      <w:sdt>
        <w:sdtPr>
          <w:alias w:val="Member"/>
          <w:tag w:val="&lt;Member mnisId='1601' dodsId='34498'&gt;"/>
          <w:id w:val="1498924290"/>
          <w:placeholder>
            <w:docPart w:val="177F78E979684202A216AF129292E65B"/>
          </w:placeholder>
          <w:richText/>
        </w:sdtPr>
        <w:sdtContent>
          <w:r w:rsidRPr="00C862F1">
            <w:rPr>
              <w:b/>
            </w:rPr>
            <w:t>Chair:</w:t>
          </w:r>
        </w:sdtContent>
      </w:sdt>
      <w:r>
        <w:t xml:space="preserve"> </w:t>
      </w:r>
      <w:r w:rsidRPr="00C862F1">
        <w:t>I understand that. There is one final question I want to ask before wrapping up</w:t>
      </w:r>
      <w:r>
        <w:t>,</w:t>
      </w:r>
      <w:r w:rsidRPr="00C862F1">
        <w:t xml:space="preserve"> because we have a number of votes and you w</w:t>
      </w:r>
      <w:r w:rsidR="00641D3D">
        <w:t>ould</w:t>
      </w:r>
      <w:r w:rsidRPr="00C862F1">
        <w:t xml:space="preserve"> be hanging around for ages. Are you involved in the development of the </w:t>
      </w:r>
      <w:r>
        <w:t>G</w:t>
      </w:r>
      <w:r w:rsidRPr="00C862F1">
        <w:t>overnment</w:t>
      </w:r>
      <w:r>
        <w:t>’</w:t>
      </w:r>
      <w:r w:rsidRPr="00C862F1">
        <w:t xml:space="preserve">s upcoming </w:t>
      </w:r>
      <w:r w:rsidR="00F971E1">
        <w:t>f</w:t>
      </w:r>
      <w:r w:rsidRPr="00C862F1">
        <w:t xml:space="preserve">raud </w:t>
      </w:r>
      <w:r w:rsidR="00F971E1">
        <w:t>a</w:t>
      </w:r>
      <w:r w:rsidRPr="00C862F1">
        <w:t>ction plan</w:t>
      </w:r>
      <w:r>
        <w:t>?</w:t>
      </w:r>
    </w:p>
    <w:p w:rsidR="007C104B" w:rsidP="007C104B">
      <w:pPr>
        <w:pStyle w:val="Answer"/>
      </w:pPr>
      <w:sdt>
        <w:sdtPr>
          <w:alias w:val="Witness"/>
          <w:id w:val="1637376030"/>
          <w:placeholder>
            <w:docPart w:val="177F78E979684202A216AF129292E65B"/>
          </w:placeholder>
          <w:richText/>
        </w:sdtPr>
        <w:sdtContent>
          <w:r>
            <w:rPr>
              <w:b/>
              <w:i/>
            </w:rPr>
            <w:t>Commander Blackburn:</w:t>
          </w:r>
        </w:sdtContent>
      </w:sdt>
      <w:r>
        <w:t xml:space="preserve"> </w:t>
      </w:r>
      <w:r w:rsidRPr="00C862F1">
        <w:t>Yes.</w:t>
      </w:r>
    </w:p>
    <w:p w:rsidR="007C104B" w:rsidP="007C104B">
      <w:pPr>
        <w:pStyle w:val="Answer"/>
      </w:pPr>
      <w:sdt>
        <w:sdtPr>
          <w:alias w:val="Witness"/>
          <w:id w:val="193501531"/>
          <w:placeholder>
            <w:docPart w:val="177F78E979684202A216AF129292E65B"/>
          </w:placeholder>
          <w:richText/>
        </w:sdtPr>
        <w:sdtContent>
          <w:r w:rsidRPr="00211CD6">
            <w:rPr>
              <w:b/>
              <w:i/>
            </w:rPr>
            <w:t>Rob Jones:</w:t>
          </w:r>
        </w:sdtContent>
      </w:sdt>
      <w:r>
        <w:t xml:space="preserve"> Yes.</w:t>
      </w:r>
    </w:p>
    <w:p w:rsidR="007C104B" w:rsidP="007C104B">
      <w:pPr>
        <w:pStyle w:val="Question"/>
        <w:numPr>
          <w:ilvl w:val="0"/>
          <w:numId w:val="9"/>
        </w:numPr>
      </w:pPr>
      <w:sdt>
        <w:sdtPr>
          <w:alias w:val="Member"/>
          <w:tag w:val="&lt;Member mnisId='1601' dodsId='34498'&gt;"/>
          <w:id w:val="-1667634237"/>
          <w:placeholder>
            <w:docPart w:val="177F78E979684202A216AF129292E65B"/>
          </w:placeholder>
          <w:richText/>
        </w:sdtPr>
        <w:sdtContent>
          <w:r w:rsidRPr="00C862F1">
            <w:rPr>
              <w:b/>
            </w:rPr>
            <w:t>Chair:</w:t>
          </w:r>
        </w:sdtContent>
      </w:sdt>
      <w:r>
        <w:t xml:space="preserve"> </w:t>
      </w:r>
      <w:r w:rsidRPr="00C862F1">
        <w:t xml:space="preserve">All </w:t>
      </w:r>
      <w:r>
        <w:t xml:space="preserve">of you are. </w:t>
      </w:r>
      <w:r w:rsidRPr="00C862F1">
        <w:t>Are there any particular things that should be in it?</w:t>
      </w:r>
    </w:p>
    <w:p w:rsidR="007C104B" w:rsidP="007C104B">
      <w:pPr>
        <w:pStyle w:val="Answer"/>
      </w:pPr>
      <w:sdt>
        <w:sdtPr>
          <w:alias w:val="Witness"/>
          <w:id w:val="1424301308"/>
          <w:placeholder>
            <w:docPart w:val="177F78E979684202A216AF129292E65B"/>
          </w:placeholder>
          <w:richText/>
        </w:sdtPr>
        <w:sdtContent>
          <w:r w:rsidRPr="005B6F7F">
            <w:rPr>
              <w:b/>
              <w:i/>
            </w:rPr>
            <w:t>Rob Jones:</w:t>
          </w:r>
        </w:sdtContent>
      </w:sdt>
      <w:r>
        <w:t xml:space="preserve"> </w:t>
      </w:r>
      <w:r w:rsidRPr="00C862F1">
        <w:t>Everything</w:t>
      </w:r>
      <w:r w:rsidR="00984652">
        <w:t xml:space="preserve"> </w:t>
      </w:r>
      <w:r w:rsidRPr="00C862F1">
        <w:t>we have been discussing</w:t>
      </w:r>
      <w:r>
        <w:t>:</w:t>
      </w:r>
      <w:r w:rsidRPr="00C862F1">
        <w:t xml:space="preserve"> public</w:t>
      </w:r>
      <w:r>
        <w:t>-</w:t>
      </w:r>
      <w:r w:rsidRPr="00C862F1">
        <w:t>private partnerships</w:t>
      </w:r>
      <w:r>
        <w:t>;</w:t>
      </w:r>
      <w:r w:rsidRPr="00C862F1">
        <w:t xml:space="preserve"> payments</w:t>
      </w:r>
      <w:r>
        <w:t>;</w:t>
      </w:r>
      <w:r w:rsidRPr="00C862F1">
        <w:t xml:space="preserve"> digital</w:t>
      </w:r>
      <w:r>
        <w:t>;</w:t>
      </w:r>
      <w:r w:rsidRPr="00C862F1">
        <w:t xml:space="preserve"> </w:t>
      </w:r>
      <w:r>
        <w:t xml:space="preserve">and </w:t>
      </w:r>
      <w:r w:rsidRPr="00C862F1">
        <w:t>the criminal justice system in terms of disclosure and how we operate digitally</w:t>
      </w:r>
      <w:r>
        <w:t>. T</w:t>
      </w:r>
      <w:r w:rsidRPr="00C862F1">
        <w:t xml:space="preserve">hose big topics </w:t>
      </w:r>
      <w:r>
        <w:t xml:space="preserve">are the </w:t>
      </w:r>
      <w:r w:rsidRPr="00C862F1">
        <w:t>things we need to address as part of it.</w:t>
      </w:r>
    </w:p>
    <w:p w:rsidR="007D7D6C" w:rsidP="007C104B">
      <w:pPr>
        <w:pStyle w:val="Remark"/>
      </w:pPr>
      <w:sdt>
        <w:sdtPr>
          <w:alias w:val="Member"/>
          <w:tag w:val="&lt;Member mnisId='1601' dodsId='34498'&gt;"/>
          <w:id w:val="667447061"/>
          <w:placeholder>
            <w:docPart w:val="177F78E979684202A216AF129292E65B"/>
          </w:placeholder>
          <w:richText/>
        </w:sdtPr>
        <w:sdtContent>
          <w:r w:rsidRPr="00A1330E" w:rsidR="007C104B">
            <w:rPr>
              <w:b/>
            </w:rPr>
            <w:t>Chair:</w:t>
          </w:r>
        </w:sdtContent>
      </w:sdt>
      <w:r w:rsidR="007C104B">
        <w:t xml:space="preserve"> </w:t>
      </w:r>
      <w:r w:rsidRPr="00C862F1" w:rsidR="007C104B">
        <w:t xml:space="preserve">Everybody appears to be nodding in agreement with that. If there is anything else, drop us a note. That will be the easiest way to deal with it. If there </w:t>
      </w:r>
      <w:r w:rsidR="007C104B">
        <w:t>i</w:t>
      </w:r>
      <w:r w:rsidRPr="00C862F1" w:rsidR="007C104B">
        <w:t>s anything else that you think we should put in our report</w:t>
      </w:r>
      <w:r w:rsidR="007C104B">
        <w:t>, or that the G</w:t>
      </w:r>
      <w:r w:rsidRPr="00C862F1" w:rsidR="007C104B">
        <w:t>overnment should add</w:t>
      </w:r>
      <w:r w:rsidR="007C104B">
        <w:t>,</w:t>
      </w:r>
      <w:r w:rsidRPr="00C862F1" w:rsidR="007C104B">
        <w:t xml:space="preserve"> perhaps you could let us know.</w:t>
      </w:r>
    </w:p>
    <w:p w:rsidR="00737B0C" w:rsidP="001412D0">
      <w:pPr>
        <w:pStyle w:val="Remark"/>
      </w:pPr>
      <w:r w:rsidRPr="00820FE1">
        <w:t>I</w:t>
      </w:r>
      <w:r>
        <w:t xml:space="preserve"> a</w:t>
      </w:r>
      <w:r w:rsidRPr="00820FE1">
        <w:t>m sorry it is a bit truncated, but we have got through the bulk of your evidence</w:t>
      </w:r>
      <w:r>
        <w:t>. W</w:t>
      </w:r>
      <w:r w:rsidRPr="00820FE1">
        <w:t>e do not want you hanging around because we just do not know how long this vote</w:t>
      </w:r>
      <w:r>
        <w:t xml:space="preserve"> will</w:t>
      </w:r>
      <w:r w:rsidRPr="00820FE1">
        <w:t xml:space="preserve"> take. Thank you very much for your time and evidence. The session is concluded.</w:t>
      </w:r>
    </w:p>
    <w:p w:rsidR="001412D0" w:rsidRPr="00EA0FC1" w:rsidP="001412D0">
      <w:pPr>
        <w:pStyle w:val="Remark"/>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2736428412B47DCAA93E0A07D28D59B"/>
      </w:placeholder>
      <w:richText/>
    </w:sdtPr>
    <w:sdtContent>
      <w:p w:rsidR="008143FA" w:rsidP="009277D8">
        <w:pPr>
          <w:pStyle w:val="Para"/>
          <w:rPr>
            <w:color w:val="808080"/>
          </w:rPr>
        </w:pPr>
        <w:r w:rsidRPr="0002078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1D4B33BDD5742D7BA2BD23C27192C36"/>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20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2736428412B47DCAA93E0A07D28D59B"/>
        <w:category>
          <w:name w:val="General"/>
          <w:gallery w:val="placeholder"/>
        </w:category>
        <w:types>
          <w:type w:val="bbPlcHdr"/>
        </w:types>
        <w:behaviors>
          <w:behavior w:val="content"/>
        </w:behaviors>
        <w:guid w:val="{158B3C09-E00B-464C-96DC-C922FA5B3C9F}"/>
      </w:docPartPr>
      <w:docPartBody>
        <w:p w:rsidR="00EA57D4" w:rsidP="003B482B">
          <w:pPr>
            <w:pStyle w:val="E2736428412B47DCAA93E0A07D28D59B"/>
          </w:pPr>
          <w:r w:rsidRPr="000753FC">
            <w:rPr>
              <w:rStyle w:val="PlaceholderText"/>
            </w:rPr>
            <w:t>Click here to enter text.</w:t>
          </w:r>
        </w:p>
      </w:docPartBody>
    </w:docPart>
    <w:docPart>
      <w:docPartPr>
        <w:name w:val="51D4B33BDD5742D7BA2BD23C27192C36"/>
        <w:category>
          <w:name w:val="General"/>
          <w:gallery w:val="placeholder"/>
        </w:category>
        <w:types>
          <w:type w:val="bbPlcHdr"/>
        </w:types>
        <w:behaviors>
          <w:behavior w:val="content"/>
        </w:behaviors>
        <w:guid w:val="{7EB64313-2F5C-40BB-B415-48D543F0AA4B}"/>
      </w:docPartPr>
      <w:docPartBody>
        <w:p w:rsidR="00EA57D4" w:rsidP="003B482B">
          <w:pPr>
            <w:pStyle w:val="51D4B33BDD5742D7BA2BD23C27192C3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E3B2126-1D24-4B93-9482-5138B73E27C9}"/>
      </w:docPartPr>
      <w:docPartBody>
        <w:p w:rsidR="00EA57D4">
          <w:r w:rsidRPr="00B90AFD">
            <w:rPr>
              <w:rStyle w:val="PlaceholderText"/>
            </w:rPr>
            <w:t>Click or tap here to enter text.</w:t>
          </w:r>
        </w:p>
      </w:docPartBody>
    </w:docPart>
    <w:docPart>
      <w:docPartPr>
        <w:name w:val="177F78E979684202A216AF129292E65B"/>
        <w:category>
          <w:name w:val="General"/>
          <w:gallery w:val="placeholder"/>
        </w:category>
        <w:types>
          <w:type w:val="bbPlcHdr"/>
        </w:types>
        <w:behaviors>
          <w:behavior w:val="content"/>
        </w:behaviors>
        <w:guid w:val="{ABAF8303-6C30-47DE-8079-CD0C0BD68459}"/>
      </w:docPartPr>
      <w:docPartBody>
        <w:p w:rsidR="00337163" w:rsidP="00EA57D4">
          <w:pPr>
            <w:pStyle w:val="177F78E979684202A216AF129292E65B"/>
          </w:pPr>
          <w:r w:rsidRPr="0029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57D4"/>
    <w:rPr>
      <w:color w:val="808080"/>
    </w:rPr>
  </w:style>
  <w:style w:type="paragraph" w:customStyle="1" w:styleId="E2736428412B47DCAA93E0A07D28D59B">
    <w:name w:val="E2736428412B47DCAA93E0A07D28D59B"/>
    <w:rsid w:val="003B482B"/>
  </w:style>
  <w:style w:type="paragraph" w:customStyle="1" w:styleId="177F78E979684202A216AF129292E65B">
    <w:name w:val="177F78E979684202A216AF129292E65B"/>
    <w:rsid w:val="00EA57D4"/>
  </w:style>
  <w:style w:type="paragraph" w:customStyle="1" w:styleId="51D4B33BDD5742D7BA2BD23C27192C36">
    <w:name w:val="51D4B33BDD5742D7BA2BD23C27192C36"/>
    <w:rsid w:val="003B4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