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32C7" w:rsidP="00A132C7">
      <w:pPr>
        <w:pStyle w:val="TitleCommittee0"/>
      </w:pPr>
      <w:r>
        <w:t>Select Committee on International Relations and Defence</w:t>
      </w:r>
    </w:p>
    <w:p w:rsidR="00A132C7" w:rsidP="00A132C7">
      <w:pPr>
        <w:pStyle w:val="TitleInquiry0"/>
      </w:pPr>
      <w:r>
        <w:t>C</w:t>
      </w:r>
      <w:r>
        <w:t>orrected oral evidence: The UK and Afghanistan</w:t>
      </w:r>
    </w:p>
    <w:p w:rsidR="00A132C7" w:rsidP="00A132C7">
      <w:pPr>
        <w:pStyle w:val="Para"/>
      </w:pPr>
      <w:r>
        <w:t>Monday 28 September 2020</w:t>
      </w:r>
    </w:p>
    <w:p w:rsidR="00A132C7" w:rsidP="00A132C7">
      <w:pPr>
        <w:pStyle w:val="Para"/>
      </w:pPr>
      <w:r>
        <w:t>2.55 pm</w:t>
      </w:r>
    </w:p>
    <w:p w:rsidR="00A132C7" w:rsidP="00A132C7">
      <w:pPr>
        <w:pStyle w:val="Para"/>
      </w:pPr>
    </w:p>
    <w:p w:rsidR="00A132C7" w:rsidP="00A132C7">
      <w:r>
        <w:t>Watch the meeting</w:t>
      </w:r>
    </w:p>
    <w:p w:rsidR="00A132C7" w:rsidP="00A132C7">
      <w:r>
        <w:t xml:space="preserve">Members present: Baroness Anelay of St Johns (The Chair); Lord Alton of Liverpool; Baroness Blackstone; Baroness Fall; Lord Grocott; Lord Hannay of Chiswick; Baroness Helic; Lord Purvis of Tweed; Baroness Rawlings; Lord Reid of Cardowan; Baroness Smith of </w:t>
      </w:r>
      <w:r>
        <w:t>Newham.</w:t>
      </w:r>
    </w:p>
    <w:p w:rsidR="00A132C7" w:rsidP="00A132C7">
      <w:pPr>
        <w:pStyle w:val="Para"/>
        <w:tabs>
          <w:tab w:val="center" w:pos="4536"/>
          <w:tab w:val="right" w:pos="8931"/>
        </w:tabs>
      </w:pPr>
      <w:r>
        <w:t>Evidence Session No. 5</w:t>
      </w:r>
      <w:r>
        <w:tab/>
        <w:t>Virtual Proceeding</w:t>
      </w:r>
      <w:r>
        <w:tab/>
      </w:r>
      <w:r w:rsidRPr="00156A60">
        <w:t xml:space="preserve">Questions </w:t>
      </w:r>
      <w:r>
        <w:t xml:space="preserve">37 - 46 </w:t>
      </w:r>
    </w:p>
    <w:p w:rsidR="00A132C7" w:rsidP="00A132C7">
      <w:pPr>
        <w:pStyle w:val="TitleWitnesses0"/>
        <w:jc w:val="both"/>
      </w:pPr>
    </w:p>
    <w:p w:rsidR="00A132C7" w:rsidP="00A132C7">
      <w:pPr>
        <w:pStyle w:val="TitleWitnesses0"/>
      </w:pPr>
      <w:r>
        <w:t>Witnesses</w:t>
      </w:r>
    </w:p>
    <w:p w:rsidR="00A132C7" w:rsidP="00A132C7">
      <w:pPr>
        <w:pStyle w:val="Para"/>
      </w:pPr>
      <w:r>
        <w:fldChar w:fldCharType="begin"/>
      </w:r>
      <w:r>
        <w:instrText xml:space="preserve"> HYPERLINK \l "Panel1" </w:instrText>
      </w:r>
      <w:r>
        <w:fldChar w:fldCharType="separate"/>
      </w:r>
      <w:r w:rsidRPr="008418C5">
        <w:rPr>
          <w:rStyle w:val="Hyperlink"/>
        </w:rPr>
        <w:t>I</w:t>
      </w:r>
      <w:r>
        <w:fldChar w:fldCharType="end"/>
      </w:r>
      <w:r>
        <w:t>: Laurel Miller, Director, Asia Programme, International Crisis Group, and former acting US Special Representative for Afghanistan and Pakistan; Jame</w:t>
      </w:r>
      <w:r>
        <w:t>s Dobbins, Senior Fellow and Distinguished Chair in Diplomacy and Security, Rand Corporation, and former US Special Representative for Afghanistan and Pakistan.</w:t>
      </w:r>
      <w:r w:rsidRPr="00BD6D45">
        <w:t xml:space="preserve"> </w:t>
      </w:r>
    </w:p>
    <w:p w:rsidR="00A132C7" w:rsidP="00A132C7">
      <w:pPr>
        <w:pStyle w:val="Para"/>
      </w:pPr>
    </w:p>
    <w:p w:rsidR="00A132C7" w:rsidRPr="00B00119" w:rsidP="00A132C7">
      <w:pPr>
        <w:pStyle w:val="Para"/>
      </w:pPr>
      <w:r w:rsidRPr="00B00119">
        <w:t>USE OF THE TRANSCRIPT</w:t>
      </w:r>
    </w:p>
    <w:p w:rsidR="00A132C7" w:rsidRPr="00B00119" w:rsidP="00A132C7">
      <w:pPr>
        <w:pStyle w:val="Para"/>
        <w:numPr>
          <w:ilvl w:val="0"/>
          <w:numId w:val="11"/>
        </w:numPr>
      </w:pPr>
      <w:r w:rsidRPr="00B00119">
        <w:t>This is a</w:t>
      </w:r>
      <w:r w:rsidRPr="00B00119">
        <w:t xml:space="preserve"> </w:t>
      </w:r>
      <w:bookmarkStart w:id="0" w:name="_GoBack"/>
      <w:bookmarkEnd w:id="0"/>
      <w:r w:rsidRPr="00B00119">
        <w:t>corrected transcript of evidence taken in public and webca</w:t>
      </w:r>
      <w:r w:rsidRPr="00B00119">
        <w:t xml:space="preserve">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132C7" w:rsidP="00A132C7">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A132C7" w:rsidP="00A132C7">
      <w:pPr>
        <w:pStyle w:val="TitlePanel0"/>
      </w:pPr>
      <w:bookmarkStart w:id="1" w:name="Panel1"/>
      <w:r>
        <w:t xml:space="preserve">Examination of </w:t>
      </w:r>
      <w:r>
        <w:t>witnesses</w:t>
      </w:r>
    </w:p>
    <w:p w:rsidR="00A132C7" w:rsidP="00A132C7">
      <w:pPr>
        <w:pStyle w:val="Para"/>
      </w:pPr>
      <w:r>
        <w:t>Laurel Miller and James Dobbins.</w:t>
      </w:r>
      <w:bookmarkEnd w:id="1"/>
    </w:p>
    <w:p w:rsidR="00A132C7" w:rsidP="00A132C7">
      <w:pPr>
        <w:pStyle w:val="Question"/>
      </w:pPr>
      <w:r w:rsidRPr="001D4C49">
        <w:rPr>
          <w:b/>
        </w:rPr>
        <w:t>The Chair:</w:t>
      </w:r>
      <w:r>
        <w:t xml:space="preserve"> </w:t>
      </w:r>
      <w:r w:rsidRPr="001D4C49">
        <w:t>Good afternoon</w:t>
      </w:r>
      <w:r>
        <w:t>.</w:t>
      </w:r>
      <w:r w:rsidRPr="001D4C49">
        <w:t xml:space="preserve"> I welcome Laurel Miller, who is </w:t>
      </w:r>
      <w:r w:rsidRPr="001D4C49">
        <w:t>Director</w:t>
      </w:r>
      <w:r>
        <w:t>,</w:t>
      </w:r>
      <w:r w:rsidRPr="001D4C49">
        <w:t xml:space="preserve"> Asia Programme, International Crisis Group</w:t>
      </w:r>
      <w:r>
        <w:t>,</w:t>
      </w:r>
      <w:r w:rsidRPr="001D4C49">
        <w:t xml:space="preserve"> and former </w:t>
      </w:r>
      <w:r w:rsidRPr="001D4C49">
        <w:t xml:space="preserve">Acting </w:t>
      </w:r>
      <w:r w:rsidRPr="001D4C49">
        <w:t xml:space="preserve">US special </w:t>
      </w:r>
      <w:r w:rsidRPr="001D4C49">
        <w:t xml:space="preserve">Representative </w:t>
      </w:r>
      <w:r w:rsidRPr="001D4C49">
        <w:t>for Afghanistan and Pakistan. I also welcome James Dobbi</w:t>
      </w:r>
      <w:r w:rsidRPr="001D4C49">
        <w:t xml:space="preserve">ns, </w:t>
      </w:r>
      <w:r w:rsidRPr="001D4C49">
        <w:t xml:space="preserve">Senior Fellow </w:t>
      </w:r>
      <w:r w:rsidRPr="001D4C49">
        <w:t xml:space="preserve">and </w:t>
      </w:r>
      <w:r w:rsidRPr="001D4C49">
        <w:t xml:space="preserve">Distinguished Chair </w:t>
      </w:r>
      <w:r w:rsidRPr="001D4C49">
        <w:t xml:space="preserve">in </w:t>
      </w:r>
      <w:r w:rsidRPr="001D4C49">
        <w:t xml:space="preserve">Diplomacy </w:t>
      </w:r>
      <w:r w:rsidRPr="001D4C49">
        <w:t xml:space="preserve">and </w:t>
      </w:r>
      <w:r w:rsidRPr="001D4C49">
        <w:t>Security</w:t>
      </w:r>
      <w:r>
        <w:t>,</w:t>
      </w:r>
      <w:r w:rsidRPr="001D4C49">
        <w:t xml:space="preserve"> Rand Corporation</w:t>
      </w:r>
      <w:r>
        <w:t>,</w:t>
      </w:r>
      <w:r w:rsidRPr="001D4C49">
        <w:t xml:space="preserve"> and former US </w:t>
      </w:r>
      <w:r w:rsidRPr="001D4C49">
        <w:t xml:space="preserve">Special Representative </w:t>
      </w:r>
      <w:r w:rsidRPr="001D4C49">
        <w:t xml:space="preserve">for Afghanistan and Pakistan. Thank you for joining us today to share your expertise as we continue to take public evidence for our </w:t>
      </w:r>
      <w:r w:rsidRPr="001D4C49">
        <w:t>inquiry</w:t>
      </w:r>
      <w:r>
        <w:t>:</w:t>
      </w:r>
      <w:r w:rsidRPr="001D4C49">
        <w:t xml:space="preserve"> the UK and Afghanistan. </w:t>
      </w:r>
    </w:p>
    <w:p w:rsidR="00A132C7" w:rsidP="00A132C7">
      <w:pPr>
        <w:pStyle w:val="Question"/>
        <w:numPr>
          <w:ilvl w:val="0"/>
          <w:numId w:val="0"/>
        </w:numPr>
        <w:ind w:left="794"/>
      </w:pPr>
      <w:r w:rsidRPr="001D4C49">
        <w:t xml:space="preserve">I remind </w:t>
      </w:r>
      <w:r>
        <w:t>M</w:t>
      </w:r>
      <w:r w:rsidRPr="001D4C49">
        <w:t xml:space="preserve">embers and witnesses that the session is on the record, broadcast and transcribed. I also remind </w:t>
      </w:r>
      <w:r>
        <w:t>M</w:t>
      </w:r>
      <w:r w:rsidRPr="001D4C49">
        <w:t xml:space="preserve">embers to declare any interests when they ask questions. </w:t>
      </w:r>
    </w:p>
    <w:p w:rsidR="00A132C7" w:rsidP="00A132C7">
      <w:pPr>
        <w:pStyle w:val="Question"/>
        <w:numPr>
          <w:ilvl w:val="0"/>
          <w:numId w:val="0"/>
        </w:numPr>
        <w:ind w:left="794"/>
      </w:pPr>
      <w:r w:rsidRPr="001D4C49">
        <w:t xml:space="preserve">I </w:t>
      </w:r>
      <w:r>
        <w:t xml:space="preserve">shall as </w:t>
      </w:r>
      <w:r w:rsidRPr="001D4C49">
        <w:t>usual</w:t>
      </w:r>
      <w:r w:rsidRPr="001D4C49">
        <w:t xml:space="preserve"> ask the first question, which will be rather wide in scope, but </w:t>
      </w:r>
      <w:r>
        <w:t>then</w:t>
      </w:r>
      <w:r w:rsidRPr="001D4C49">
        <w:t xml:space="preserve"> turn to my colleagues</w:t>
      </w:r>
      <w:r>
        <w:t>,</w:t>
      </w:r>
      <w:r w:rsidRPr="001D4C49">
        <w:t xml:space="preserve"> who will ask more detailed questions. </w:t>
      </w:r>
    </w:p>
    <w:p w:rsidR="00A132C7" w:rsidP="00A132C7">
      <w:pPr>
        <w:pStyle w:val="Question"/>
        <w:numPr>
          <w:ilvl w:val="0"/>
          <w:numId w:val="0"/>
        </w:numPr>
        <w:ind w:left="794"/>
      </w:pPr>
      <w:r>
        <w:t>I</w:t>
      </w:r>
      <w:r w:rsidRPr="001D4C49">
        <w:t>n your opinion, wh</w:t>
      </w:r>
      <w:r>
        <w:t>at</w:t>
      </w:r>
      <w:r w:rsidRPr="001D4C49">
        <w:t xml:space="preserve"> was the primary motivation for the US Administration to enter into talks with the Taliban? Have the Un</w:t>
      </w:r>
      <w:r w:rsidRPr="001D4C49">
        <w:t>ited States</w:t>
      </w:r>
      <w:r>
        <w:t>’</w:t>
      </w:r>
      <w:r w:rsidRPr="001D4C49">
        <w:t xml:space="preserve"> national interests been met? </w:t>
      </w:r>
    </w:p>
    <w:p w:rsidR="00A132C7" w:rsidP="00A132C7">
      <w:pPr>
        <w:pStyle w:val="Answer"/>
      </w:pPr>
      <w:r w:rsidRPr="001D4C49">
        <w:rPr>
          <w:b/>
          <w:i/>
        </w:rPr>
        <w:t>Laurel Miller:</w:t>
      </w:r>
      <w:r>
        <w:t xml:space="preserve"> </w:t>
      </w:r>
      <w:r w:rsidRPr="001D4C49">
        <w:t xml:space="preserve">Thank you for inviting me to join you today. It is my honour and pleasure to be with you. </w:t>
      </w:r>
    </w:p>
    <w:p w:rsidR="00A132C7" w:rsidP="00A132C7">
      <w:pPr>
        <w:pStyle w:val="Answer"/>
      </w:pPr>
      <w:r w:rsidRPr="001D4C49">
        <w:t>The reason the US began a full decade ago to explore the possibility of peace talks with the Taliban and ta</w:t>
      </w:r>
      <w:r w:rsidRPr="001D4C49">
        <w:t>lks among Afghans to end the war is that the US came to have grave doubts about the feasibility of bringing the war to a conclusion through military means. After the US invaded Afghanistan in late 2001, primarily for counterterrorism</w:t>
      </w:r>
      <w:r w:rsidRPr="001D4C49">
        <w:noBreakHyphen/>
        <w:t>related purposes, it b</w:t>
      </w:r>
      <w:r w:rsidRPr="001D4C49">
        <w:t>ecame</w:t>
      </w:r>
      <w:r>
        <w:t xml:space="preserve"> </w:t>
      </w:r>
      <w:r w:rsidRPr="001D4C49">
        <w:t xml:space="preserve">embroiled over the years in a counterinsurgency fight that it came to see as unwinnable. </w:t>
      </w:r>
    </w:p>
    <w:p w:rsidR="00A132C7" w:rsidP="00A132C7">
      <w:pPr>
        <w:pStyle w:val="Answer"/>
      </w:pPr>
      <w:r>
        <w:t>T</w:t>
      </w:r>
      <w:r w:rsidRPr="001D4C49">
        <w:t>he public</w:t>
      </w:r>
      <w:r>
        <w:t>ly</w:t>
      </w:r>
      <w:r w:rsidRPr="001D4C49">
        <w:t xml:space="preserve"> </w:t>
      </w:r>
      <w:r w:rsidRPr="001D4C49">
        <w:t>articulat</w:t>
      </w:r>
      <w:r>
        <w:t>ed</w:t>
      </w:r>
      <w:r w:rsidRPr="001D4C49">
        <w:t xml:space="preserve"> </w:t>
      </w:r>
      <w:r w:rsidRPr="001D4C49">
        <w:t>rationale</w:t>
      </w:r>
      <w:r>
        <w:t>—</w:t>
      </w:r>
      <w:r w:rsidRPr="001D4C49">
        <w:t>that there is no military solution to the war and therefore a negotiated political settlement should be explored</w:t>
      </w:r>
      <w:r>
        <w:t>—</w:t>
      </w:r>
      <w:r w:rsidRPr="001D4C49">
        <w:t>is, in my vi</w:t>
      </w:r>
      <w:r w:rsidRPr="001D4C49">
        <w:t xml:space="preserve">ew, the real rationale for exploring the possibility of peace talks. </w:t>
      </w:r>
      <w:r>
        <w:t>Y</w:t>
      </w:r>
      <w:r w:rsidRPr="001D4C49">
        <w:t>ou can also see that the more the US politically has become motivated to end its military involvement in Afghanistan, the more serious and concerted the efforts have been to try to get a</w:t>
      </w:r>
      <w:r w:rsidRPr="001D4C49">
        <w:t xml:space="preserve"> peace process launched.</w:t>
      </w:r>
    </w:p>
    <w:p w:rsidR="00A132C7" w:rsidP="00A132C7">
      <w:pPr>
        <w:pStyle w:val="Answer"/>
      </w:pPr>
      <w:r w:rsidRPr="001D4C49">
        <w:rPr>
          <w:b/>
          <w:i/>
        </w:rPr>
        <w:t>James Dobbins:</w:t>
      </w:r>
      <w:r>
        <w:t xml:space="preserve"> </w:t>
      </w:r>
      <w:r w:rsidRPr="001D4C49">
        <w:t>Laurel is right that</w:t>
      </w:r>
      <w:r>
        <w:t>,</w:t>
      </w:r>
      <w:r w:rsidRPr="001D4C49">
        <w:t xml:space="preserve"> </w:t>
      </w:r>
      <w:r>
        <w:t xml:space="preserve">when </w:t>
      </w:r>
      <w:r w:rsidRPr="001D4C49">
        <w:t>first</w:t>
      </w:r>
      <w:r>
        <w:t xml:space="preserve"> </w:t>
      </w:r>
      <w:r w:rsidRPr="001D4C49">
        <w:t>this effort started 10 years ago</w:t>
      </w:r>
      <w:r>
        <w:t>,</w:t>
      </w:r>
      <w:r w:rsidRPr="001D4C49">
        <w:t xml:space="preserve"> </w:t>
      </w:r>
      <w:r>
        <w:t>i</w:t>
      </w:r>
      <w:r w:rsidRPr="001D4C49">
        <w:t>t was founded on the belief that</w:t>
      </w:r>
      <w:r>
        <w:t xml:space="preserve"> a satisfactory </w:t>
      </w:r>
      <w:r w:rsidRPr="001D4C49">
        <w:t xml:space="preserve">military outcome was unlikely. </w:t>
      </w:r>
      <w:r>
        <w:t xml:space="preserve">For </w:t>
      </w:r>
      <w:r w:rsidRPr="001D4C49">
        <w:t>a decade or more</w:t>
      </w:r>
      <w:r>
        <w:t>,</w:t>
      </w:r>
      <w:r w:rsidRPr="001D4C49">
        <w:t xml:space="preserve"> American officials have realised that </w:t>
      </w:r>
      <w:r>
        <w:t>w</w:t>
      </w:r>
      <w:r w:rsidRPr="001D4C49">
        <w:t>inning the war was not feasible at any acceptable cost, which left the choices of either losing or not losing. For a decade, they have chosen not to lose, which means continuing to be committed to supporting the Afgh</w:t>
      </w:r>
      <w:r w:rsidRPr="001D4C49">
        <w:t xml:space="preserve">an Government and population in defending themselves from the Taliban. </w:t>
      </w:r>
    </w:p>
    <w:p w:rsidR="00A132C7" w:rsidP="00A132C7">
      <w:pPr>
        <w:pStyle w:val="Answer"/>
      </w:pPr>
      <w:r>
        <w:t>T</w:t>
      </w:r>
      <w:r w:rsidRPr="001D4C49">
        <w:t>here is an alternative</w:t>
      </w:r>
      <w:r>
        <w:t>;</w:t>
      </w:r>
      <w:r w:rsidRPr="001D4C49">
        <w:t xml:space="preserve"> </w:t>
      </w:r>
      <w:r>
        <w:t>i</w:t>
      </w:r>
      <w:r w:rsidRPr="001D4C49">
        <w:t xml:space="preserve">t is an iffy alternative, </w:t>
      </w:r>
      <w:r>
        <w:t xml:space="preserve">and </w:t>
      </w:r>
      <w:r w:rsidRPr="001D4C49">
        <w:t>it is certainly not a high probability, but it is worth pursuing</w:t>
      </w:r>
      <w:r>
        <w:t>:</w:t>
      </w:r>
      <w:r w:rsidRPr="001D4C49">
        <w:t xml:space="preserve"> a peace settlement</w:t>
      </w:r>
      <w:r>
        <w:t>. A</w:t>
      </w:r>
      <w:r w:rsidRPr="001D4C49">
        <w:t>gain</w:t>
      </w:r>
      <w:r>
        <w:t>,</w:t>
      </w:r>
      <w:r w:rsidRPr="001D4C49">
        <w:t xml:space="preserve"> we have pursued that for a decade. </w:t>
      </w:r>
    </w:p>
    <w:p w:rsidR="00A132C7" w:rsidP="00A132C7">
      <w:pPr>
        <w:pStyle w:val="Answer"/>
      </w:pPr>
      <w:r w:rsidRPr="001D4C49">
        <w:t xml:space="preserve">The Trump </w:t>
      </w:r>
      <w:r>
        <w:t>A</w:t>
      </w:r>
      <w:r w:rsidRPr="001D4C49">
        <w:t xml:space="preserve">dministration had to make some compromises to get the </w:t>
      </w:r>
      <w:r>
        <w:t>Tali</w:t>
      </w:r>
      <w:r w:rsidRPr="001D4C49">
        <w:t>ban to the table. They are at the table now</w:t>
      </w:r>
      <w:r>
        <w:t>, and</w:t>
      </w:r>
      <w:r w:rsidRPr="001D4C49">
        <w:t xml:space="preserve"> I would say </w:t>
      </w:r>
      <w:r>
        <w:t xml:space="preserve">that </w:t>
      </w:r>
      <w:r w:rsidRPr="001D4C49">
        <w:t>the opening round has been going as one would expect</w:t>
      </w:r>
      <w:r>
        <w:t>:</w:t>
      </w:r>
      <w:r w:rsidRPr="001D4C49">
        <w:t xml:space="preserve"> they are focusing fairly constructively on procedures </w:t>
      </w:r>
      <w:r>
        <w:t xml:space="preserve">for </w:t>
      </w:r>
      <w:r w:rsidRPr="001D4C49">
        <w:t>their ta</w:t>
      </w:r>
      <w:r w:rsidRPr="001D4C49">
        <w:t>lks</w:t>
      </w:r>
      <w:r>
        <w:t>,</w:t>
      </w:r>
      <w:r w:rsidRPr="001D4C49">
        <w:t xml:space="preserve"> and we will see.</w:t>
      </w:r>
    </w:p>
    <w:p w:rsidR="00A132C7" w:rsidP="00A132C7">
      <w:pPr>
        <w:pStyle w:val="Remark"/>
      </w:pPr>
      <w:r w:rsidRPr="001140D3">
        <w:rPr>
          <w:b/>
        </w:rPr>
        <w:t>The Chair:</w:t>
      </w:r>
      <w:r>
        <w:t xml:space="preserve"> </w:t>
      </w:r>
      <w:r w:rsidRPr="001D4C49">
        <w:t xml:space="preserve">Thank you very much for helping </w:t>
      </w:r>
      <w:r>
        <w:t xml:space="preserve">to </w:t>
      </w:r>
      <w:r w:rsidRPr="001D4C49">
        <w:t>set the background for the remainder of our questions. I now turn to my colleagues and invite Baroness Fall to ask the next question.</w:t>
      </w:r>
    </w:p>
    <w:p w:rsidR="00A132C7" w:rsidP="00A132C7">
      <w:pPr>
        <w:pStyle w:val="Question"/>
      </w:pPr>
      <w:r w:rsidRPr="001140D3">
        <w:rPr>
          <w:b/>
        </w:rPr>
        <w:t>Baroness Fall:</w:t>
      </w:r>
      <w:r>
        <w:t xml:space="preserve"> </w:t>
      </w:r>
      <w:r w:rsidRPr="001D4C49">
        <w:t>Thank you very much for your time today</w:t>
      </w:r>
      <w:r w:rsidRPr="001D4C49">
        <w:t xml:space="preserve">. </w:t>
      </w:r>
    </w:p>
    <w:p w:rsidR="00A132C7" w:rsidP="00A132C7">
      <w:pPr>
        <w:pStyle w:val="Question"/>
        <w:numPr>
          <w:ilvl w:val="0"/>
          <w:numId w:val="0"/>
        </w:numPr>
        <w:ind w:left="794"/>
      </w:pPr>
      <w:r w:rsidRPr="001D4C49">
        <w:t>I want</w:t>
      </w:r>
      <w:r>
        <w:t xml:space="preserve"> </w:t>
      </w:r>
      <w:r w:rsidRPr="001D4C49">
        <w:t>to explore the l</w:t>
      </w:r>
      <w:r>
        <w:t>ink</w:t>
      </w:r>
      <w:r w:rsidRPr="001D4C49">
        <w:t xml:space="preserve"> between withdrawal and the peace talks </w:t>
      </w:r>
      <w:r>
        <w:t>an</w:t>
      </w:r>
      <w:r w:rsidRPr="001D4C49">
        <w:t>d ask why you think the White House decided to make an unconditional commitment to unilateral withdrawal of troops regardless of the result of the intra</w:t>
      </w:r>
      <w:r w:rsidRPr="001D4C49">
        <w:noBreakHyphen/>
        <w:t>Afghan negotiation</w:t>
      </w:r>
      <w:r>
        <w:t>s.</w:t>
      </w:r>
    </w:p>
    <w:p w:rsidR="00A132C7" w:rsidP="00A132C7">
      <w:pPr>
        <w:pStyle w:val="Answer"/>
      </w:pPr>
      <w:r w:rsidRPr="001140D3">
        <w:rPr>
          <w:b/>
          <w:i/>
        </w:rPr>
        <w:t>Laurel Mill</w:t>
      </w:r>
      <w:r w:rsidRPr="001140D3">
        <w:rPr>
          <w:b/>
          <w:i/>
        </w:rPr>
        <w:t>er:</w:t>
      </w:r>
      <w:r>
        <w:t xml:space="preserve"> </w:t>
      </w:r>
      <w:r w:rsidRPr="001D4C49">
        <w:t>I would not characterise the withdrawal commitment as entirely unconditional. However, in the brief text of the US</w:t>
      </w:r>
      <w:r>
        <w:t>-</w:t>
      </w:r>
      <w:r w:rsidRPr="001D4C49">
        <w:t>Taliban agreement</w:t>
      </w:r>
      <w:r>
        <w:t>—</w:t>
      </w:r>
      <w:r w:rsidRPr="001D4C49">
        <w:t>it is only four pages long</w:t>
      </w:r>
      <w:r>
        <w:t>—</w:t>
      </w:r>
      <w:r w:rsidRPr="001D4C49">
        <w:t>the conditionality is very loosely and ambiguously articulated. There is enough there in the</w:t>
      </w:r>
      <w:r w:rsidRPr="001D4C49">
        <w:t xml:space="preserve"> text for the United States to argue, as its officials and diplomats do, that there is conditionality</w:t>
      </w:r>
      <w:r>
        <w:t>,</w:t>
      </w:r>
      <w:r w:rsidRPr="001D4C49">
        <w:t xml:space="preserve"> but not so much that one can really put one</w:t>
      </w:r>
      <w:r>
        <w:t>’</w:t>
      </w:r>
      <w:r w:rsidRPr="001D4C49">
        <w:t xml:space="preserve">s finger on what the conditions are. </w:t>
      </w:r>
      <w:r>
        <w:t>A</w:t>
      </w:r>
      <w:r w:rsidRPr="001D4C49">
        <w:t>t the end of the day, it amounts to this</w:t>
      </w:r>
      <w:r>
        <w:t>:</w:t>
      </w:r>
      <w:r w:rsidRPr="001D4C49">
        <w:t xml:space="preserve"> the US has reserved to itself</w:t>
      </w:r>
      <w:r w:rsidRPr="001D4C49">
        <w:t xml:space="preserve"> the right to define the conditions as it goes along and determine whether those conditions have been satisfied. </w:t>
      </w:r>
    </w:p>
    <w:p w:rsidR="00A132C7" w:rsidP="00A132C7">
      <w:pPr>
        <w:pStyle w:val="Answer"/>
      </w:pPr>
      <w:r w:rsidRPr="001D4C49">
        <w:t xml:space="preserve">The answer to </w:t>
      </w:r>
      <w:r>
        <w:t>w</w:t>
      </w:r>
      <w:r w:rsidRPr="001D4C49">
        <w:t xml:space="preserve">hy </w:t>
      </w:r>
      <w:r>
        <w:t>this is,</w:t>
      </w:r>
      <w:r w:rsidRPr="001D4C49">
        <w:t xml:space="preserve"> if not unconditional, at least ambiguously conditional is that the US, I believe, saw a</w:t>
      </w:r>
      <w:r>
        <w:t>c</w:t>
      </w:r>
      <w:r w:rsidRPr="001D4C49">
        <w:t xml:space="preserve">ceding </w:t>
      </w:r>
      <w:r>
        <w:t xml:space="preserve">to the Taliban’s </w:t>
      </w:r>
      <w:r>
        <w:t>number one</w:t>
      </w:r>
      <w:r w:rsidRPr="001D4C49">
        <w:t xml:space="preserve"> demand in these negotiations as essential to getting their commitment to move forward with peace talks among Afghans. The concession</w:t>
      </w:r>
      <w:r w:rsidRPr="001D4C49">
        <w:t xml:space="preserve"> was that the Taliban ha</w:t>
      </w:r>
      <w:r>
        <w:t>s</w:t>
      </w:r>
      <w:r w:rsidRPr="001D4C49">
        <w:t xml:space="preserve"> long demanded a commitment from the US to a specific timetable for withdrawal. </w:t>
      </w:r>
      <w:r>
        <w:t>T</w:t>
      </w:r>
      <w:r w:rsidRPr="001D4C49">
        <w:t>he Taliban ha</w:t>
      </w:r>
      <w:r>
        <w:t>s</w:t>
      </w:r>
      <w:r w:rsidRPr="001D4C49">
        <w:t xml:space="preserve"> not said that must be entirely unconditional</w:t>
      </w:r>
      <w:r>
        <w:t>,</w:t>
      </w:r>
      <w:r w:rsidRPr="001D4C49">
        <w:t xml:space="preserve"> but </w:t>
      </w:r>
      <w:r>
        <w:t xml:space="preserve">it has </w:t>
      </w:r>
      <w:r w:rsidRPr="001D4C49">
        <w:t>been quite insistent on a specific timetable, so I infer that US negotiators f</w:t>
      </w:r>
      <w:r w:rsidRPr="001D4C49">
        <w:t>ound that they could not get to the next stage of the peace process</w:t>
      </w:r>
      <w:r>
        <w:t>—</w:t>
      </w:r>
      <w:r w:rsidRPr="001D4C49">
        <w:t>the talks among Afghans</w:t>
      </w:r>
      <w:r>
        <w:t>—</w:t>
      </w:r>
      <w:r w:rsidRPr="001D4C49">
        <w:t xml:space="preserve">without conceding that </w:t>
      </w:r>
      <w:r>
        <w:t>to the Taliban</w:t>
      </w:r>
      <w:r w:rsidRPr="001D4C49">
        <w:t xml:space="preserve">. </w:t>
      </w:r>
    </w:p>
    <w:p w:rsidR="00A132C7" w:rsidP="00A132C7">
      <w:pPr>
        <w:pStyle w:val="Answer"/>
      </w:pPr>
      <w:r>
        <w:t>T</w:t>
      </w:r>
      <w:r w:rsidRPr="001D4C49">
        <w:t>he key condition that the US will focus on is whether the Taliban ha</w:t>
      </w:r>
      <w:r>
        <w:t>s</w:t>
      </w:r>
      <w:r w:rsidRPr="001D4C49">
        <w:t xml:space="preserve"> met </w:t>
      </w:r>
      <w:r>
        <w:t xml:space="preserve">its </w:t>
      </w:r>
      <w:r w:rsidRPr="001D4C49">
        <w:t>assurances regarding counterterrorism in Afgh</w:t>
      </w:r>
      <w:r w:rsidRPr="001D4C49">
        <w:t xml:space="preserve">anistan. Whether the US actually sticks it out long enough and slows the withdrawal process long enough to ensure that a peace process </w:t>
      </w:r>
      <w:r>
        <w:t xml:space="preserve">is </w:t>
      </w:r>
      <w:r w:rsidRPr="001D4C49">
        <w:t>concluded is a more open question, but I would note that</w:t>
      </w:r>
      <w:r>
        <w:t>,</w:t>
      </w:r>
      <w:r w:rsidRPr="001D4C49">
        <w:t xml:space="preserve"> so far, since last February</w:t>
      </w:r>
      <w:r>
        <w:t>,</w:t>
      </w:r>
      <w:r w:rsidRPr="001D4C49">
        <w:t xml:space="preserve"> not a single deadline specified</w:t>
      </w:r>
      <w:r w:rsidRPr="001D4C49">
        <w:t xml:space="preserve"> in the agreement has been met</w:t>
      </w:r>
      <w:r>
        <w:t>, so</w:t>
      </w:r>
      <w:r w:rsidRPr="001D4C49">
        <w:t xml:space="preserve"> </w:t>
      </w:r>
      <w:r>
        <w:t>t</w:t>
      </w:r>
      <w:r w:rsidRPr="001D4C49">
        <w:t>here is reason to think that the end of April deadline for a complete withdrawal is not likely to be precisely met</w:t>
      </w:r>
      <w:r>
        <w:t>,</w:t>
      </w:r>
      <w:r w:rsidRPr="001D4C49">
        <w:t xml:space="preserve"> either.</w:t>
      </w:r>
    </w:p>
    <w:p w:rsidR="00A132C7" w:rsidP="00A132C7">
      <w:pPr>
        <w:pStyle w:val="Answer"/>
      </w:pPr>
      <w:r w:rsidRPr="008A67CD">
        <w:rPr>
          <w:b/>
          <w:i/>
        </w:rPr>
        <w:t>James Dobbins:</w:t>
      </w:r>
      <w:r>
        <w:t xml:space="preserve"> </w:t>
      </w:r>
      <w:r w:rsidRPr="001D4C49">
        <w:t xml:space="preserve">I again agree with Laurel, as I almost always do. </w:t>
      </w:r>
    </w:p>
    <w:p w:rsidR="00A132C7" w:rsidP="00A132C7">
      <w:pPr>
        <w:pStyle w:val="Answer"/>
      </w:pPr>
      <w:r w:rsidRPr="001D4C49">
        <w:t xml:space="preserve">President Trump has long made </w:t>
      </w:r>
      <w:r w:rsidRPr="001D4C49">
        <w:t xml:space="preserve">no secret of his desire to withdraw from Afghanistan. </w:t>
      </w:r>
      <w:r>
        <w:t>T</w:t>
      </w:r>
      <w:r w:rsidRPr="001D4C49">
        <w:t xml:space="preserve">he negotiators were faced </w:t>
      </w:r>
      <w:r>
        <w:t xml:space="preserve">with </w:t>
      </w:r>
      <w:r w:rsidRPr="001D4C49">
        <w:t>a decision not of whether to agree to withdraw at a fixed date but whether to agree to a fixed date at some distance in the future or to see withdrawal immediately</w:t>
      </w:r>
      <w:r>
        <w:t>. T</w:t>
      </w:r>
      <w:r w:rsidRPr="001D4C49">
        <w:t xml:space="preserve">hey </w:t>
      </w:r>
      <w:r w:rsidRPr="001D4C49">
        <w:t xml:space="preserve">chose the former. </w:t>
      </w:r>
    </w:p>
    <w:p w:rsidR="00A132C7" w:rsidP="00A132C7">
      <w:pPr>
        <w:pStyle w:val="Answer"/>
      </w:pPr>
      <w:r>
        <w:t>T</w:t>
      </w:r>
      <w:r w:rsidRPr="001D4C49">
        <w:t>he date chosen is after the US election</w:t>
      </w:r>
      <w:r>
        <w:t>,</w:t>
      </w:r>
      <w:r w:rsidRPr="001D4C49">
        <w:t xml:space="preserve"> so either winner will have a chance to reappraise this. I do not think the negotiations will have achieved anything substantial by th</w:t>
      </w:r>
      <w:r>
        <w:t>en</w:t>
      </w:r>
      <w:r w:rsidRPr="001D4C49">
        <w:t>. They may have made some progress</w:t>
      </w:r>
      <w:r>
        <w:t>,</w:t>
      </w:r>
      <w:r w:rsidRPr="001D4C49">
        <w:t xml:space="preserve"> but certainly peace will</w:t>
      </w:r>
      <w:r w:rsidRPr="001D4C49">
        <w:t xml:space="preserve"> not be at hand</w:t>
      </w:r>
      <w:r>
        <w:t xml:space="preserve">. </w:t>
      </w:r>
      <w:r>
        <w:rPr>
          <w:caps/>
        </w:rPr>
        <w:t>A</w:t>
      </w:r>
      <w:r w:rsidRPr="001D4C49">
        <w:t>gain</w:t>
      </w:r>
      <w:r>
        <w:t>,</w:t>
      </w:r>
      <w:r w:rsidRPr="001D4C49">
        <w:t xml:space="preserve"> they will be faced with the choice of losing or not losing. By losing, I mean withdrawing prematurely and seeing the whole structure that we have built collapse and </w:t>
      </w:r>
      <w:r>
        <w:t>a</w:t>
      </w:r>
      <w:r w:rsidRPr="001D4C49">
        <w:t xml:space="preserve"> wider civil war occur</w:t>
      </w:r>
      <w:r>
        <w:t>, w</w:t>
      </w:r>
      <w:r w:rsidRPr="001D4C49">
        <w:t xml:space="preserve">hich I think almost all analysts believe </w:t>
      </w:r>
      <w:r w:rsidRPr="001D4C49">
        <w:t>would be the effect of a premature NATO and American withdrawal.</w:t>
      </w:r>
    </w:p>
    <w:p w:rsidR="00A132C7" w:rsidP="00A132C7">
      <w:pPr>
        <w:pStyle w:val="Question"/>
      </w:pPr>
      <w:r w:rsidRPr="008A67CD">
        <w:rPr>
          <w:b/>
        </w:rPr>
        <w:t>The Chair:</w:t>
      </w:r>
      <w:r>
        <w:t xml:space="preserve"> </w:t>
      </w:r>
      <w:r w:rsidRPr="001D4C49">
        <w:t>Thank you very much. I understand that Baroness Blackstone</w:t>
      </w:r>
      <w:r>
        <w:t>,</w:t>
      </w:r>
      <w:r w:rsidRPr="001D4C49">
        <w:t xml:space="preserve"> who was to ask the next question, is still in the Chamber, so excuse us</w:t>
      </w:r>
      <w:r>
        <w:t>;</w:t>
      </w:r>
      <w:r w:rsidRPr="001D4C49">
        <w:t xml:space="preserve"> we are having our meeting at the same time as </w:t>
      </w:r>
      <w:r>
        <w:t>t</w:t>
      </w:r>
      <w:r>
        <w:t xml:space="preserve">he </w:t>
      </w:r>
      <w:r w:rsidRPr="001D4C49">
        <w:t>House of Lords is sitting</w:t>
      </w:r>
      <w:r>
        <w:t>.</w:t>
      </w:r>
      <w:r w:rsidRPr="001D4C49">
        <w:t xml:space="preserve"> I will ask the question in her place</w:t>
      </w:r>
      <w:r>
        <w:t>,</w:t>
      </w:r>
      <w:r w:rsidRPr="001D4C49">
        <w:t xml:space="preserve"> if I may. </w:t>
      </w:r>
    </w:p>
    <w:p w:rsidR="00A132C7" w:rsidP="00A132C7">
      <w:pPr>
        <w:pStyle w:val="Question"/>
        <w:numPr>
          <w:ilvl w:val="0"/>
          <w:numId w:val="0"/>
        </w:numPr>
        <w:ind w:left="794"/>
      </w:pPr>
      <w:r>
        <w:t>This is v</w:t>
      </w:r>
      <w:r w:rsidRPr="001D4C49">
        <w:t xml:space="preserve">ery topical, as you </w:t>
      </w:r>
      <w:r>
        <w:t>might</w:t>
      </w:r>
      <w:r w:rsidRPr="001D4C49">
        <w:t xml:space="preserve"> imagine</w:t>
      </w:r>
      <w:r>
        <w:t>: w</w:t>
      </w:r>
      <w:r w:rsidRPr="001D4C49">
        <w:t xml:space="preserve">hat do you consider to be the main differences on policy towards Afghanistan between </w:t>
      </w:r>
      <w:r>
        <w:t>President</w:t>
      </w:r>
      <w:r w:rsidRPr="001D4C49">
        <w:t xml:space="preserve"> Trump and Joe Biden?</w:t>
      </w:r>
    </w:p>
    <w:p w:rsidR="00A132C7" w:rsidP="00A132C7">
      <w:pPr>
        <w:pStyle w:val="Answer"/>
      </w:pPr>
      <w:r w:rsidRPr="009B0040">
        <w:rPr>
          <w:b/>
          <w:i/>
        </w:rPr>
        <w:t>Laurel Miller:</w:t>
      </w:r>
      <w:r>
        <w:t xml:space="preserve"> </w:t>
      </w:r>
      <w:r w:rsidRPr="001D4C49">
        <w:t>Of course</w:t>
      </w:r>
      <w:r>
        <w:t>,</w:t>
      </w:r>
      <w:r w:rsidRPr="001D4C49">
        <w:t xml:space="preserve"> we do not know precisely </w:t>
      </w:r>
      <w:r>
        <w:t xml:space="preserve">what, </w:t>
      </w:r>
      <w:r w:rsidRPr="001D4C49">
        <w:t xml:space="preserve">if there is </w:t>
      </w:r>
      <w:r>
        <w:t xml:space="preserve">one, the policy of </w:t>
      </w:r>
      <w:r w:rsidRPr="001D4C49">
        <w:t xml:space="preserve">a Biden </w:t>
      </w:r>
      <w:r>
        <w:t>A</w:t>
      </w:r>
      <w:r w:rsidRPr="001D4C49">
        <w:t xml:space="preserve">dministration </w:t>
      </w:r>
      <w:r>
        <w:t>will</w:t>
      </w:r>
      <w:r w:rsidRPr="001D4C49">
        <w:t xml:space="preserve"> be. Understandably</w:t>
      </w:r>
      <w:r>
        <w:t>,</w:t>
      </w:r>
      <w:r w:rsidRPr="001D4C49">
        <w:t xml:space="preserve"> very</w:t>
      </w:r>
      <w:r w:rsidRPr="001D4C49">
        <w:t xml:space="preserve"> little has been said in the context of the election campaign so far about Afghanistan because foreign policy simply does not loom large in the election and no candidate would want to box themselves in to a very specific </w:t>
      </w:r>
      <w:r>
        <w:t>position</w:t>
      </w:r>
      <w:r w:rsidRPr="001D4C49">
        <w:t xml:space="preserve">. </w:t>
      </w:r>
    </w:p>
    <w:p w:rsidR="00A132C7" w:rsidP="00A132C7">
      <w:pPr>
        <w:pStyle w:val="Answer"/>
      </w:pPr>
      <w:r w:rsidRPr="001D4C49">
        <w:t>Vice</w:t>
      </w:r>
      <w:r w:rsidRPr="001D4C49">
        <w:noBreakHyphen/>
        <w:t>President Biden has</w:t>
      </w:r>
      <w:r w:rsidRPr="001D4C49">
        <w:t xml:space="preserve"> said a few things in the electoral campaign</w:t>
      </w:r>
      <w:r>
        <w:t>:</w:t>
      </w:r>
      <w:r w:rsidRPr="001D4C49">
        <w:t xml:space="preserve"> </w:t>
      </w:r>
      <w:r>
        <w:t>h</w:t>
      </w:r>
      <w:r w:rsidRPr="001D4C49">
        <w:t xml:space="preserve">e has said </w:t>
      </w:r>
      <w:r>
        <w:t xml:space="preserve">that </w:t>
      </w:r>
      <w:r w:rsidRPr="001D4C49">
        <w:t xml:space="preserve">he wants to bring American troops home but has also spoken about potentially leaving some counterterrorism forces behind. </w:t>
      </w:r>
      <w:r>
        <w:t>T</w:t>
      </w:r>
      <w:r w:rsidRPr="001D4C49">
        <w:t xml:space="preserve">hat is a </w:t>
      </w:r>
      <w:r>
        <w:t>policy</w:t>
      </w:r>
      <w:r w:rsidRPr="001D4C49">
        <w:t xml:space="preserve"> line that would have to be further explored if he </w:t>
      </w:r>
      <w:r>
        <w:t>won</w:t>
      </w:r>
      <w:r w:rsidRPr="001D4C49">
        <w:t xml:space="preserve"> </w:t>
      </w:r>
      <w:r w:rsidRPr="001D4C49">
        <w:t xml:space="preserve">the election. </w:t>
      </w:r>
    </w:p>
    <w:p w:rsidR="00A132C7" w:rsidP="00A132C7">
      <w:pPr>
        <w:pStyle w:val="Answer"/>
      </w:pPr>
      <w:r w:rsidRPr="001D4C49">
        <w:t xml:space="preserve">My sense, based on the little that has been said in the election and what </w:t>
      </w:r>
      <w:r>
        <w:t>V</w:t>
      </w:r>
      <w:r w:rsidRPr="001D4C49">
        <w:t>ice</w:t>
      </w:r>
      <w:r w:rsidRPr="001D4C49">
        <w:noBreakHyphen/>
      </w:r>
      <w:r>
        <w:t>P</w:t>
      </w:r>
      <w:r w:rsidRPr="001D4C49">
        <w:t>resident Biden</w:t>
      </w:r>
      <w:r>
        <w:t>’</w:t>
      </w:r>
      <w:r w:rsidRPr="001D4C49">
        <w:t>s well</w:t>
      </w:r>
      <w:r w:rsidRPr="001D4C49">
        <w:noBreakHyphen/>
        <w:t xml:space="preserve">known views and positions were when he was serving in the Obama </w:t>
      </w:r>
      <w:r>
        <w:t>A</w:t>
      </w:r>
      <w:r w:rsidRPr="001D4C49">
        <w:t>dministration</w:t>
      </w:r>
      <w:r>
        <w:t>,</w:t>
      </w:r>
      <w:r w:rsidRPr="001D4C49">
        <w:t xml:space="preserve"> is that we would see a fair amount of continuity of directi</w:t>
      </w:r>
      <w:r w:rsidRPr="001D4C49">
        <w:t xml:space="preserve">on in the policy. I think we would see some differences in the execution of the policy, </w:t>
      </w:r>
      <w:r>
        <w:t xml:space="preserve">and </w:t>
      </w:r>
      <w:r w:rsidRPr="001D4C49">
        <w:t>in particular</w:t>
      </w:r>
      <w:r>
        <w:t>—</w:t>
      </w:r>
      <w:r w:rsidRPr="001D4C49">
        <w:t>and this may be of interest to you</w:t>
      </w:r>
      <w:r>
        <w:t>—</w:t>
      </w:r>
      <w:r w:rsidRPr="001D4C49">
        <w:t xml:space="preserve">I would anticipate that a Biden </w:t>
      </w:r>
      <w:r>
        <w:t>A</w:t>
      </w:r>
      <w:r w:rsidRPr="001D4C49">
        <w:t>dministration, which will likely prioritise restoring its commitment to allies and</w:t>
      </w:r>
      <w:r w:rsidRPr="001D4C49">
        <w:t xml:space="preserve"> its appearance of commitment to allies and to NATO</w:t>
      </w:r>
      <w:r>
        <w:t>,</w:t>
      </w:r>
      <w:r w:rsidRPr="001D4C49">
        <w:t xml:space="preserve"> would be somewhat more inclusive</w:t>
      </w:r>
      <w:r>
        <w:t>,</w:t>
      </w:r>
      <w:r w:rsidRPr="001D4C49">
        <w:t xml:space="preserve"> co</w:t>
      </w:r>
      <w:r w:rsidRPr="001D4C49">
        <w:noBreakHyphen/>
        <w:t xml:space="preserve">operative and engaged with allies and partners regarding </w:t>
      </w:r>
      <w:r>
        <w:t xml:space="preserve">its </w:t>
      </w:r>
      <w:r w:rsidRPr="001D4C49">
        <w:t>plans in Afghanistan</w:t>
      </w:r>
      <w:r>
        <w:t xml:space="preserve">, so </w:t>
      </w:r>
      <w:r w:rsidRPr="001D4C49">
        <w:t xml:space="preserve">some differences in execution. </w:t>
      </w:r>
    </w:p>
    <w:p w:rsidR="00A132C7" w:rsidP="00A132C7">
      <w:pPr>
        <w:pStyle w:val="Answer"/>
      </w:pPr>
      <w:r>
        <w:t>M</w:t>
      </w:r>
      <w:r w:rsidRPr="001D4C49">
        <w:t>ost importantly</w:t>
      </w:r>
      <w:r>
        <w:t>,</w:t>
      </w:r>
      <w:r w:rsidRPr="001D4C49">
        <w:t xml:space="preserve"> there is the question of the a</w:t>
      </w:r>
      <w:r w:rsidRPr="001D4C49">
        <w:t>mbiguities that I mentioned in the US</w:t>
      </w:r>
      <w:r>
        <w:t>-</w:t>
      </w:r>
      <w:r w:rsidRPr="001D4C49">
        <w:t xml:space="preserve">Taliban deal and how </w:t>
      </w:r>
      <w:r>
        <w:t xml:space="preserve">they </w:t>
      </w:r>
      <w:r w:rsidRPr="001D4C49">
        <w:t xml:space="preserve">will be filled in. That leaves a fair amount of wiggle room, as we say, for determining the specifics of the direction, in particular the timing and the question of </w:t>
      </w:r>
      <w:r>
        <w:t>whether</w:t>
      </w:r>
      <w:r w:rsidRPr="001D4C49">
        <w:t xml:space="preserve"> the United States </w:t>
      </w:r>
      <w:r>
        <w:t>i</w:t>
      </w:r>
      <w:r>
        <w:t xml:space="preserve">s </w:t>
      </w:r>
      <w:r w:rsidRPr="001D4C49">
        <w:t xml:space="preserve">going to claim that there are some specific conditions, even if they are not in the </w:t>
      </w:r>
      <w:r>
        <w:t xml:space="preserve">black </w:t>
      </w:r>
      <w:r w:rsidRPr="001D4C49">
        <w:t>and white of the text.</w:t>
      </w:r>
    </w:p>
    <w:p w:rsidR="00A132C7" w:rsidP="00A132C7">
      <w:pPr>
        <w:pStyle w:val="Answer"/>
      </w:pPr>
      <w:r w:rsidRPr="009B0040">
        <w:rPr>
          <w:b/>
          <w:i/>
        </w:rPr>
        <w:t>James Dobbins:</w:t>
      </w:r>
      <w:r>
        <w:t xml:space="preserve"> </w:t>
      </w:r>
      <w:r w:rsidRPr="001D4C49">
        <w:t xml:space="preserve">I served with </w:t>
      </w:r>
      <w:r>
        <w:t>V</w:t>
      </w:r>
      <w:r w:rsidRPr="001D4C49">
        <w:t>ice</w:t>
      </w:r>
      <w:r w:rsidRPr="001D4C49">
        <w:noBreakHyphen/>
      </w:r>
      <w:r>
        <w:t>P</w:t>
      </w:r>
      <w:r w:rsidRPr="001D4C49">
        <w:t xml:space="preserve">resident Biden in the Obama </w:t>
      </w:r>
      <w:r>
        <w:t>A</w:t>
      </w:r>
      <w:r w:rsidRPr="001D4C49">
        <w:t>dministration and attended a number of</w:t>
      </w:r>
      <w:r w:rsidRPr="001D4C49">
        <w:t xml:space="preserve"> meetings with him and the </w:t>
      </w:r>
      <w:r>
        <w:t>P</w:t>
      </w:r>
      <w:r w:rsidRPr="001D4C49">
        <w:t xml:space="preserve">resident on this issue. He was always </w:t>
      </w:r>
      <w:r>
        <w:t>the</w:t>
      </w:r>
      <w:r w:rsidRPr="001D4C49">
        <w:t xml:space="preserve"> dove in the dove</w:t>
      </w:r>
      <w:r>
        <w:t xml:space="preserve">cote </w:t>
      </w:r>
      <w:r w:rsidRPr="001D4C49">
        <w:t xml:space="preserve">pushing for an absolute minimum military </w:t>
      </w:r>
      <w:r>
        <w:t>commitment in</w:t>
      </w:r>
      <w:r w:rsidRPr="001D4C49">
        <w:t xml:space="preserve"> Afghanistan, which he defined as a counterterrorism presence as opposed to a counterinsurgency presence. We ar</w:t>
      </w:r>
      <w:r w:rsidRPr="001D4C49">
        <w:t xml:space="preserve">e effectively down to that level now. We are either at or </w:t>
      </w:r>
      <w:r w:rsidRPr="001D4C49">
        <w:t xml:space="preserve">about </w:t>
      </w:r>
      <w:r>
        <w:t xml:space="preserve">to go to </w:t>
      </w:r>
      <w:r w:rsidRPr="001D4C49">
        <w:t>4</w:t>
      </w:r>
      <w:r>
        <w:t>,</w:t>
      </w:r>
      <w:r w:rsidRPr="001D4C49">
        <w:t>400 troops</w:t>
      </w:r>
      <w:r>
        <w:t>,</w:t>
      </w:r>
      <w:r w:rsidRPr="001D4C49">
        <w:t xml:space="preserve"> </w:t>
      </w:r>
      <w:r>
        <w:t xml:space="preserve">who </w:t>
      </w:r>
      <w:r w:rsidRPr="001D4C49">
        <w:t xml:space="preserve">will be </w:t>
      </w:r>
      <w:r>
        <w:t xml:space="preserve">predominantly </w:t>
      </w:r>
      <w:r w:rsidRPr="001D4C49">
        <w:t>counterterrorism</w:t>
      </w:r>
      <w:r>
        <w:t>-</w:t>
      </w:r>
      <w:r w:rsidRPr="001D4C49">
        <w:t>related</w:t>
      </w:r>
      <w:r>
        <w:t>,</w:t>
      </w:r>
      <w:r w:rsidRPr="001D4C49">
        <w:t xml:space="preserve"> and </w:t>
      </w:r>
      <w:r>
        <w:t xml:space="preserve">of that number </w:t>
      </w:r>
      <w:r w:rsidRPr="001D4C49">
        <w:t>the combat troops will be entirely counterterrorism</w:t>
      </w:r>
      <w:r>
        <w:t>-</w:t>
      </w:r>
      <w:r w:rsidRPr="001D4C49">
        <w:t xml:space="preserve">related. </w:t>
      </w:r>
      <w:r>
        <w:t>H</w:t>
      </w:r>
      <w:r w:rsidRPr="001D4C49">
        <w:t>is vision of half a decade ago has b</w:t>
      </w:r>
      <w:r w:rsidRPr="001D4C49">
        <w:t xml:space="preserve">een fulfilled. </w:t>
      </w:r>
    </w:p>
    <w:p w:rsidR="00A132C7" w:rsidP="00A132C7">
      <w:pPr>
        <w:pStyle w:val="Answer"/>
      </w:pPr>
      <w:r>
        <w:t>W</w:t>
      </w:r>
      <w:r w:rsidRPr="001D4C49">
        <w:t>here to go in office is uncertain, but, as Laurel indicated, he has given some indications</w:t>
      </w:r>
      <w:r>
        <w:t>,</w:t>
      </w:r>
      <w:r w:rsidRPr="001D4C49">
        <w:t xml:space="preserve"> and I agree with Laurel that</w:t>
      </w:r>
      <w:r>
        <w:t>,</w:t>
      </w:r>
      <w:r w:rsidRPr="001D4C49">
        <w:t xml:space="preserve"> whatever happens, you will </w:t>
      </w:r>
      <w:r>
        <w:t xml:space="preserve">not </w:t>
      </w:r>
      <w:r w:rsidRPr="001D4C49">
        <w:t>be surprised</w:t>
      </w:r>
      <w:r>
        <w:t xml:space="preserve"> to</w:t>
      </w:r>
      <w:r w:rsidRPr="001D4C49">
        <w:t xml:space="preserve"> read in the paper or on your Twitter account that we are leaving Afgha</w:t>
      </w:r>
      <w:r w:rsidRPr="001D4C49">
        <w:t>nistan and then have that reversed a week later. There will be consultation</w:t>
      </w:r>
      <w:r>
        <w:t>. T</w:t>
      </w:r>
      <w:r w:rsidRPr="001D4C49">
        <w:t xml:space="preserve">he consultation will be preceded and followed by consultation within the </w:t>
      </w:r>
      <w:r>
        <w:t>A</w:t>
      </w:r>
      <w:r w:rsidRPr="001D4C49">
        <w:t>dministration</w:t>
      </w:r>
      <w:r>
        <w:t>.</w:t>
      </w:r>
      <w:r w:rsidRPr="001D4C49">
        <w:t xml:space="preserve"> The </w:t>
      </w:r>
      <w:r>
        <w:t>P</w:t>
      </w:r>
      <w:r w:rsidRPr="001D4C49">
        <w:t>resident will listen to his advisers and it will be a methodical process, which we g</w:t>
      </w:r>
      <w:r w:rsidRPr="001D4C49">
        <w:t>rew used to over 75 years or so until recently.</w:t>
      </w:r>
    </w:p>
    <w:p w:rsidR="00A132C7" w:rsidP="00A132C7">
      <w:pPr>
        <w:pStyle w:val="Question"/>
      </w:pPr>
      <w:r w:rsidRPr="00EE7980">
        <w:rPr>
          <w:b/>
        </w:rPr>
        <w:t>Lord Hannay of Chiswick:</w:t>
      </w:r>
      <w:r>
        <w:t xml:space="preserve"> </w:t>
      </w:r>
      <w:r w:rsidRPr="001D4C49">
        <w:t xml:space="preserve">Thank you both for your </w:t>
      </w:r>
      <w:r>
        <w:t xml:space="preserve">very helpful </w:t>
      </w:r>
      <w:r w:rsidRPr="001D4C49">
        <w:t xml:space="preserve">answers so far. </w:t>
      </w:r>
    </w:p>
    <w:p w:rsidR="00A132C7" w:rsidP="00A132C7">
      <w:pPr>
        <w:pStyle w:val="Question"/>
        <w:numPr>
          <w:ilvl w:val="0"/>
          <w:numId w:val="0"/>
        </w:numPr>
        <w:ind w:left="794"/>
      </w:pPr>
      <w:r w:rsidRPr="001D4C49">
        <w:t xml:space="preserve">What is your assessment of the prospects for the negotiations between the Afghan Government and the Taliban? I </w:t>
      </w:r>
      <w:r w:rsidRPr="001D4C49">
        <w:t>understand what you say about it taking quite a bit of time</w:t>
      </w:r>
      <w:r>
        <w:t>—</w:t>
      </w:r>
      <w:r w:rsidRPr="001D4C49">
        <w:t>th</w:t>
      </w:r>
      <w:r>
        <w:t>at</w:t>
      </w:r>
      <w:r w:rsidRPr="001D4C49">
        <w:t xml:space="preserve"> must be right</w:t>
      </w:r>
      <w:r>
        <w:t>—</w:t>
      </w:r>
      <w:r w:rsidRPr="001D4C49">
        <w:t xml:space="preserve">but what is the probability of the outcome? </w:t>
      </w:r>
    </w:p>
    <w:p w:rsidR="00A132C7" w:rsidP="00A132C7">
      <w:pPr>
        <w:pStyle w:val="Question"/>
        <w:numPr>
          <w:ilvl w:val="0"/>
          <w:numId w:val="0"/>
        </w:numPr>
        <w:ind w:left="794"/>
      </w:pPr>
      <w:r w:rsidRPr="001D4C49">
        <w:t xml:space="preserve">What would be the key elements </w:t>
      </w:r>
      <w:r>
        <w:t>of</w:t>
      </w:r>
      <w:r w:rsidRPr="001D4C49">
        <w:t xml:space="preserve"> a stable and durable Government of Afghanistan post a settlement, and in particular</w:t>
      </w:r>
      <w:r>
        <w:t>—</w:t>
      </w:r>
      <w:r w:rsidRPr="001D4C49">
        <w:t xml:space="preserve">and </w:t>
      </w:r>
      <w:r>
        <w:t xml:space="preserve">you have </w:t>
      </w:r>
      <w:r w:rsidRPr="001D4C49">
        <w:t>b</w:t>
      </w:r>
      <w:r w:rsidRPr="001D4C49">
        <w:t>oth referred to</w:t>
      </w:r>
      <w:r>
        <w:t xml:space="preserve"> this—</w:t>
      </w:r>
      <w:r w:rsidRPr="001D4C49">
        <w:t>what would be said in any agreement about not supporting and not giving a haven to terrorism</w:t>
      </w:r>
      <w:r>
        <w:t>? C</w:t>
      </w:r>
      <w:r w:rsidRPr="001D4C49">
        <w:t>ould those elements that you will put in your reply be anchored in some way in international law</w:t>
      </w:r>
      <w:r>
        <w:t>?</w:t>
      </w:r>
    </w:p>
    <w:p w:rsidR="00A132C7" w:rsidP="00A132C7">
      <w:pPr>
        <w:pStyle w:val="Answer"/>
      </w:pPr>
      <w:r w:rsidRPr="00EE7980">
        <w:rPr>
          <w:b/>
          <w:i/>
        </w:rPr>
        <w:t>Laurel Miller:</w:t>
      </w:r>
      <w:r>
        <w:t xml:space="preserve"> </w:t>
      </w:r>
      <w:r w:rsidRPr="001D4C49">
        <w:t xml:space="preserve">The probability of success </w:t>
      </w:r>
      <w:r w:rsidRPr="001D4C49">
        <w:t>in any peace process is low</w:t>
      </w:r>
      <w:r>
        <w:t>.</w:t>
      </w:r>
      <w:r w:rsidRPr="001D4C49">
        <w:t xml:space="preserve"> I certainly would put the probability of a successful outcome here, meaning that the two parties come to some kind of final agreement, as rather lo</w:t>
      </w:r>
      <w:r>
        <w:t>w—</w:t>
      </w:r>
      <w:r w:rsidRPr="001D4C49">
        <w:t>something well below 50%</w:t>
      </w:r>
      <w:r>
        <w:t>. Alt</w:t>
      </w:r>
      <w:r w:rsidRPr="001D4C49">
        <w:t>hough it is impossible to put</w:t>
      </w:r>
      <w:r>
        <w:t xml:space="preserve"> </w:t>
      </w:r>
      <w:r w:rsidRPr="001D4C49">
        <w:t>a specific number t</w:t>
      </w:r>
      <w:r w:rsidRPr="001D4C49">
        <w:t xml:space="preserve">o </w:t>
      </w:r>
      <w:r>
        <w:t xml:space="preserve">it, I think it is </w:t>
      </w:r>
      <w:r w:rsidRPr="001D4C49">
        <w:t>a high enough probability to try</w:t>
      </w:r>
      <w:r>
        <w:t>,</w:t>
      </w:r>
      <w:r w:rsidRPr="001D4C49">
        <w:t xml:space="preserve"> because it would be the best result, but low enough that one has to be realistic about the prospects. </w:t>
      </w:r>
    </w:p>
    <w:p w:rsidR="00A132C7" w:rsidP="00A132C7">
      <w:pPr>
        <w:pStyle w:val="Answer"/>
      </w:pPr>
      <w:r>
        <w:t xml:space="preserve">One </w:t>
      </w:r>
      <w:r w:rsidRPr="001D4C49">
        <w:t xml:space="preserve">reason it is particularly low </w:t>
      </w:r>
      <w:r>
        <w:t>is</w:t>
      </w:r>
      <w:r w:rsidRPr="001D4C49">
        <w:t xml:space="preserve"> that this is a peace process that has been instigated predominantly through external pressure. This is not the parties themselves, because of the battlefield dynamics</w:t>
      </w:r>
      <w:r>
        <w:t>,</w:t>
      </w:r>
      <w:r w:rsidRPr="001D4C49">
        <w:t xml:space="preserve"> apprecia</w:t>
      </w:r>
      <w:r>
        <w:t>ting</w:t>
      </w:r>
      <w:r w:rsidRPr="001D4C49">
        <w:t xml:space="preserve"> that one o</w:t>
      </w:r>
      <w:r>
        <w:t>r</w:t>
      </w:r>
      <w:r w:rsidRPr="001D4C49">
        <w:t xml:space="preserve"> the other side is clearly going to lose or </w:t>
      </w:r>
      <w:r>
        <w:t>that</w:t>
      </w:r>
      <w:r>
        <w:t xml:space="preserve"> there</w:t>
      </w:r>
      <w:r>
        <w:t xml:space="preserve"> </w:t>
      </w:r>
      <w:r w:rsidRPr="001D4C49">
        <w:t>is an un</w:t>
      </w:r>
      <w:r w:rsidRPr="001D4C49">
        <w:t xml:space="preserve">resolvable stalemate and </w:t>
      </w:r>
      <w:r>
        <w:t xml:space="preserve">that </w:t>
      </w:r>
      <w:r w:rsidRPr="001D4C49">
        <w:t xml:space="preserve">therefore </w:t>
      </w:r>
      <w:r>
        <w:t xml:space="preserve">they </w:t>
      </w:r>
      <w:r w:rsidRPr="001D4C49">
        <w:t xml:space="preserve">need to come to terms. </w:t>
      </w:r>
      <w:r>
        <w:t>T</w:t>
      </w:r>
      <w:r w:rsidRPr="001D4C49">
        <w:t>hat is a circumstance in which you are always going to see throughout the process some rather severe constraints on the willingness of the two sides to enter into compromises if they thin</w:t>
      </w:r>
      <w:r w:rsidRPr="001D4C49">
        <w:t xml:space="preserve">k they may still have military options available to them. </w:t>
      </w:r>
    </w:p>
    <w:p w:rsidR="00A132C7" w:rsidP="00A132C7">
      <w:pPr>
        <w:pStyle w:val="Answer"/>
      </w:pPr>
      <w:r>
        <w:t>T</w:t>
      </w:r>
      <w:r w:rsidRPr="001D4C49">
        <w:t xml:space="preserve">his is a peace process about 40 years of war, not about </w:t>
      </w:r>
      <w:r>
        <w:t xml:space="preserve">just </w:t>
      </w:r>
      <w:r w:rsidRPr="001D4C49">
        <w:t>the last 20 years of war</w:t>
      </w:r>
      <w:r>
        <w:t>, s</w:t>
      </w:r>
      <w:r w:rsidRPr="001D4C49">
        <w:t>o it is quite complex</w:t>
      </w:r>
      <w:r>
        <w:t>,</w:t>
      </w:r>
      <w:r w:rsidRPr="001D4C49">
        <w:t xml:space="preserve"> with more parties and constituencies involved than just the Afghan </w:t>
      </w:r>
      <w:r w:rsidRPr="001D4C49">
        <w:t xml:space="preserve">government </w:t>
      </w:r>
      <w:r w:rsidRPr="001D4C49">
        <w:t>as such</w:t>
      </w:r>
      <w:r w:rsidRPr="001D4C49">
        <w:t xml:space="preserve"> and the Taliban. </w:t>
      </w:r>
      <w:r>
        <w:t>T</w:t>
      </w:r>
      <w:r w:rsidRPr="001D4C49">
        <w:t xml:space="preserve">hat adds, I think, </w:t>
      </w:r>
      <w:r>
        <w:t xml:space="preserve">to </w:t>
      </w:r>
      <w:r w:rsidRPr="001D4C49">
        <w:t xml:space="preserve">the challenges of the peace process. </w:t>
      </w:r>
    </w:p>
    <w:p w:rsidR="00A132C7" w:rsidP="00A132C7">
      <w:pPr>
        <w:pStyle w:val="Answer"/>
      </w:pPr>
      <w:r w:rsidRPr="001D4C49">
        <w:t xml:space="preserve">Finally, we have to appreciate that any possibility of success means </w:t>
      </w:r>
      <w:r>
        <w:t xml:space="preserve">that </w:t>
      </w:r>
      <w:r w:rsidRPr="001D4C49">
        <w:t>this is going to take a substantial amount of time</w:t>
      </w:r>
      <w:r>
        <w:t>,</w:t>
      </w:r>
      <w:r w:rsidRPr="001D4C49">
        <w:t xml:space="preserve"> so ensuring that there is enough patience</w:t>
      </w:r>
      <w:r>
        <w:t>,</w:t>
      </w:r>
      <w:r w:rsidRPr="001D4C49">
        <w:t xml:space="preserve"> </w:t>
      </w:r>
      <w:r>
        <w:t xml:space="preserve">among </w:t>
      </w:r>
      <w:r w:rsidRPr="001D4C49">
        <w:t>no</w:t>
      </w:r>
      <w:r w:rsidRPr="001D4C49">
        <w:t xml:space="preserve">t only </w:t>
      </w:r>
      <w:r>
        <w:t>the</w:t>
      </w:r>
      <w:r w:rsidRPr="001D4C49">
        <w:t xml:space="preserve"> Afghan parties but the external </w:t>
      </w:r>
      <w:r w:rsidRPr="001D4C49">
        <w:t>powers that are the instigators and catalysts of the peace process</w:t>
      </w:r>
      <w:r>
        <w:t>,</w:t>
      </w:r>
      <w:r w:rsidRPr="001D4C49">
        <w:t xml:space="preserve"> is going to be challenging to sustain. </w:t>
      </w:r>
    </w:p>
    <w:p w:rsidR="00A132C7" w:rsidP="00A132C7">
      <w:pPr>
        <w:pStyle w:val="Answer"/>
      </w:pPr>
      <w:r w:rsidRPr="001D4C49">
        <w:t>The key elements are going to have to include some kind</w:t>
      </w:r>
      <w:r>
        <w:t>s</w:t>
      </w:r>
      <w:r w:rsidRPr="001D4C49">
        <w:t xml:space="preserve"> of changes to the political system that introduc</w:t>
      </w:r>
      <w:r w:rsidRPr="001D4C49">
        <w:t>e elements that will satisfy the Taliban</w:t>
      </w:r>
      <w:r>
        <w:t>’</w:t>
      </w:r>
      <w:r w:rsidRPr="001D4C49">
        <w:t>s demand for a more Islamic system. The current Afghan Government take</w:t>
      </w:r>
      <w:r>
        <w:t>s</w:t>
      </w:r>
      <w:r w:rsidRPr="001D4C49">
        <w:t xml:space="preserve"> the position that</w:t>
      </w:r>
      <w:r>
        <w:t>,</w:t>
      </w:r>
      <w:r w:rsidRPr="001D4C49">
        <w:t xml:space="preserve"> </w:t>
      </w:r>
      <w:r>
        <w:t>“W</w:t>
      </w:r>
      <w:r w:rsidRPr="001D4C49">
        <w:t xml:space="preserve">e already have </w:t>
      </w:r>
      <w:r>
        <w:t>a</w:t>
      </w:r>
      <w:r w:rsidRPr="001D4C49">
        <w:t>n Islamic system</w:t>
      </w:r>
      <w:r>
        <w:t>. We are an</w:t>
      </w:r>
      <w:r w:rsidRPr="001D4C49">
        <w:t xml:space="preserve"> Islamic republic</w:t>
      </w:r>
      <w:r>
        <w:t>.</w:t>
      </w:r>
      <w:r w:rsidRPr="001D4C49">
        <w:t xml:space="preserve"> </w:t>
      </w:r>
      <w:r>
        <w:t>W</w:t>
      </w:r>
      <w:r w:rsidRPr="001D4C49">
        <w:t>hat is not Islamic enough about this</w:t>
      </w:r>
      <w:r>
        <w:t>?</w:t>
      </w:r>
      <w:r w:rsidRPr="001D4C49">
        <w:t xml:space="preserve"> Islam is referenced i</w:t>
      </w:r>
      <w:r w:rsidRPr="001D4C49">
        <w:t xml:space="preserve">n multiple ways </w:t>
      </w:r>
      <w:r>
        <w:t xml:space="preserve">and places </w:t>
      </w:r>
      <w:r w:rsidRPr="001D4C49">
        <w:t>in the constitution</w:t>
      </w:r>
      <w:r>
        <w:t>”</w:t>
      </w:r>
      <w:r w:rsidRPr="001D4C49">
        <w:t>. The Taliban ha</w:t>
      </w:r>
      <w:r>
        <w:t>s</w:t>
      </w:r>
      <w:r w:rsidRPr="001D4C49">
        <w:t xml:space="preserve"> not articulated what is not Islamic enough about the existing system and what changes </w:t>
      </w:r>
      <w:r>
        <w:t xml:space="preserve">it </w:t>
      </w:r>
      <w:r w:rsidRPr="001D4C49">
        <w:t>want</w:t>
      </w:r>
      <w:r>
        <w:t>s,</w:t>
      </w:r>
      <w:r w:rsidRPr="001D4C49">
        <w:t xml:space="preserve"> but we have to </w:t>
      </w:r>
      <w:r>
        <w:t>anticipate</w:t>
      </w:r>
      <w:r w:rsidRPr="001D4C49">
        <w:t xml:space="preserve"> that </w:t>
      </w:r>
      <w:r>
        <w:t>it</w:t>
      </w:r>
      <w:r w:rsidRPr="001D4C49">
        <w:t xml:space="preserve"> will want some structural changes to the system to introduce </w:t>
      </w:r>
      <w:r w:rsidRPr="001D4C49">
        <w:t>roles for religious authorities</w:t>
      </w:r>
      <w:r>
        <w:t>.</w:t>
      </w:r>
      <w:r w:rsidRPr="001D4C49">
        <w:t xml:space="preserve"> </w:t>
      </w:r>
    </w:p>
    <w:p w:rsidR="00A132C7" w:rsidP="00A132C7">
      <w:pPr>
        <w:pStyle w:val="Answer"/>
      </w:pPr>
      <w:r w:rsidRPr="001D4C49">
        <w:t xml:space="preserve">Along with and related to </w:t>
      </w:r>
      <w:r>
        <w:t>that,</w:t>
      </w:r>
      <w:r w:rsidRPr="001D4C49">
        <w:t xml:space="preserve"> there will have to be some redistribution of power and modification of the levers of power</w:t>
      </w:r>
      <w:r>
        <w:t>:</w:t>
      </w:r>
      <w:r w:rsidRPr="001D4C49">
        <w:t xml:space="preserve"> what are those levers, as I first said, but who gets to exercise the levers of power</w:t>
      </w:r>
      <w:r>
        <w:t>?</w:t>
      </w:r>
      <w:r w:rsidRPr="001D4C49">
        <w:t xml:space="preserve"> There will need to be some amalgamation of the security forces, the existing state forces and the Taliban forces</w:t>
      </w:r>
      <w:r>
        <w:t xml:space="preserve">. That </w:t>
      </w:r>
      <w:r w:rsidRPr="001D4C49">
        <w:t>will</w:t>
      </w:r>
      <w:r>
        <w:t>,</w:t>
      </w:r>
      <w:r w:rsidRPr="001D4C49">
        <w:t xml:space="preserve"> I think</w:t>
      </w:r>
      <w:r>
        <w:t>,</w:t>
      </w:r>
      <w:r w:rsidRPr="001D4C49">
        <w:t xml:space="preserve"> be quite difficult. </w:t>
      </w:r>
    </w:p>
    <w:p w:rsidR="00A132C7" w:rsidP="00A132C7">
      <w:pPr>
        <w:pStyle w:val="Answer"/>
      </w:pPr>
      <w:r w:rsidRPr="001D4C49">
        <w:t>There will hav</w:t>
      </w:r>
      <w:r w:rsidRPr="001D4C49">
        <w:t xml:space="preserve">e to be enough </w:t>
      </w:r>
      <w:r>
        <w:t xml:space="preserve">of a </w:t>
      </w:r>
      <w:r w:rsidRPr="001D4C49">
        <w:t>statement of protection of rights and freedoms to reassure those who have gained over the last 20 years in this regard that they are not going to be losers in the new system and to reassure foreign donors that there will not be a comple</w:t>
      </w:r>
      <w:r w:rsidRPr="001D4C49">
        <w:t>te reversal of the gains</w:t>
      </w:r>
      <w:r>
        <w:t>.</w:t>
      </w:r>
      <w:r w:rsidRPr="001D4C49">
        <w:t xml:space="preserve"> I by no means imagine that there will not be some weakening of those rights and freedoms</w:t>
      </w:r>
      <w:r>
        <w:t>,</w:t>
      </w:r>
      <w:r w:rsidRPr="001D4C49">
        <w:t xml:space="preserve"> just to be very straightforward about it</w:t>
      </w:r>
      <w:r>
        <w:t>.</w:t>
      </w:r>
      <w:r w:rsidRPr="001D4C49">
        <w:t xml:space="preserve"> </w:t>
      </w:r>
    </w:p>
    <w:p w:rsidR="00A132C7" w:rsidP="00A132C7">
      <w:pPr>
        <w:pStyle w:val="Answer"/>
      </w:pPr>
      <w:r>
        <w:t>F</w:t>
      </w:r>
      <w:r w:rsidRPr="001D4C49">
        <w:t>inally</w:t>
      </w:r>
      <w:r>
        <w:t>—</w:t>
      </w:r>
      <w:r w:rsidRPr="001D4C49">
        <w:t>this relates to your question about counterterrorism</w:t>
      </w:r>
      <w:r>
        <w:t>—</w:t>
      </w:r>
      <w:r w:rsidRPr="001D4C49">
        <w:t xml:space="preserve">there will have to be some elements </w:t>
      </w:r>
      <w:r w:rsidRPr="001D4C49">
        <w:t xml:space="preserve">of an agreement related not just to the system but </w:t>
      </w:r>
      <w:r>
        <w:t xml:space="preserve">to </w:t>
      </w:r>
      <w:r w:rsidRPr="001D4C49">
        <w:t xml:space="preserve">the composition of the </w:t>
      </w:r>
      <w:r w:rsidRPr="001D4C49">
        <w:t xml:space="preserve">government </w:t>
      </w:r>
      <w:r w:rsidRPr="001D4C49">
        <w:t xml:space="preserve">and </w:t>
      </w:r>
      <w:r>
        <w:t xml:space="preserve">their </w:t>
      </w:r>
      <w:r w:rsidRPr="001D4C49">
        <w:t>principles of foreign policy that will be reassuring</w:t>
      </w:r>
      <w:r>
        <w:t>,</w:t>
      </w:r>
      <w:r w:rsidRPr="001D4C49">
        <w:t xml:space="preserve"> first and foremost</w:t>
      </w:r>
      <w:r>
        <w:t>,</w:t>
      </w:r>
      <w:r w:rsidRPr="001D4C49">
        <w:t xml:space="preserve"> to Afghanistan</w:t>
      </w:r>
      <w:r>
        <w:t>’</w:t>
      </w:r>
      <w:r w:rsidRPr="001D4C49">
        <w:t>s meddlesome neighbours</w:t>
      </w:r>
      <w:r>
        <w:t>,</w:t>
      </w:r>
      <w:r w:rsidRPr="001D4C49">
        <w:t xml:space="preserve"> who will not want to see Afghanistan as a th</w:t>
      </w:r>
      <w:r w:rsidRPr="001D4C49">
        <w:t>reat to themselves, lest they continue to meddle in Afghan affairs</w:t>
      </w:r>
      <w:r>
        <w:t>,</w:t>
      </w:r>
      <w:r w:rsidRPr="001D4C49">
        <w:t xml:space="preserve"> but that will be reassuring to the international community, the United States, its allies and partners</w:t>
      </w:r>
      <w:r>
        <w:t>,</w:t>
      </w:r>
      <w:r w:rsidRPr="001D4C49">
        <w:t xml:space="preserve"> with respect to counterterrorism. </w:t>
      </w:r>
    </w:p>
    <w:p w:rsidR="00A132C7" w:rsidP="00A132C7">
      <w:pPr>
        <w:pStyle w:val="Answer"/>
      </w:pPr>
      <w:r w:rsidRPr="001D4C49">
        <w:t>I cannot imagine that it would go much f</w:t>
      </w:r>
      <w:r>
        <w:t>u</w:t>
      </w:r>
      <w:r w:rsidRPr="001D4C49">
        <w:t>rther th</w:t>
      </w:r>
      <w:r w:rsidRPr="001D4C49">
        <w:t>an the counterterrorism assurance</w:t>
      </w:r>
      <w:r>
        <w:t>s</w:t>
      </w:r>
      <w:r w:rsidRPr="001D4C49">
        <w:t xml:space="preserve"> that are already in the US</w:t>
      </w:r>
      <w:r>
        <w:t>-</w:t>
      </w:r>
      <w:r w:rsidRPr="001D4C49">
        <w:t>Taliban agreement</w:t>
      </w:r>
      <w:r>
        <w:t>,</w:t>
      </w:r>
      <w:r w:rsidRPr="001D4C49">
        <w:t xml:space="preserve"> but it is possible that those could be reinforced in some fashion.</w:t>
      </w:r>
    </w:p>
    <w:p w:rsidR="00A132C7" w:rsidP="00A132C7">
      <w:pPr>
        <w:pStyle w:val="Answer"/>
      </w:pPr>
      <w:r w:rsidRPr="00EB6AF1">
        <w:rPr>
          <w:b/>
          <w:i/>
        </w:rPr>
        <w:t>James Dobbins:</w:t>
      </w:r>
      <w:r>
        <w:t xml:space="preserve"> </w:t>
      </w:r>
      <w:r w:rsidRPr="001D4C49">
        <w:t>Laurel and I have worked on these issues when in government and out</w:t>
      </w:r>
      <w:r>
        <w:t>,</w:t>
      </w:r>
      <w:r w:rsidRPr="001D4C49">
        <w:t xml:space="preserve"> </w:t>
      </w:r>
      <w:r>
        <w:t xml:space="preserve">so, not </w:t>
      </w:r>
      <w:r w:rsidRPr="001D4C49">
        <w:t>surprisingly</w:t>
      </w:r>
      <w:r>
        <w:t>,</w:t>
      </w:r>
      <w:r w:rsidRPr="001D4C49">
        <w:t xml:space="preserve"> </w:t>
      </w:r>
      <w:r>
        <w:t xml:space="preserve">I </w:t>
      </w:r>
      <w:r w:rsidRPr="001D4C49">
        <w:t xml:space="preserve">again agree with her analysis. </w:t>
      </w:r>
    </w:p>
    <w:p w:rsidR="00A132C7" w:rsidP="00A132C7">
      <w:pPr>
        <w:pStyle w:val="Answer"/>
      </w:pPr>
      <w:r w:rsidRPr="001D4C49">
        <w:t xml:space="preserve">My own view is that the key element here is </w:t>
      </w:r>
      <w:r>
        <w:t xml:space="preserve">the </w:t>
      </w:r>
      <w:r w:rsidRPr="001D4C49">
        <w:t>commitment of the United States</w:t>
      </w:r>
      <w:r>
        <w:t>,</w:t>
      </w:r>
      <w:r w:rsidRPr="001D4C49">
        <w:t xml:space="preserve"> its allies and partners to Afghanistan</w:t>
      </w:r>
      <w:r>
        <w:t>. I</w:t>
      </w:r>
      <w:r w:rsidRPr="001D4C49">
        <w:t>f the US leave</w:t>
      </w:r>
      <w:r>
        <w:t>s</w:t>
      </w:r>
      <w:r w:rsidRPr="001D4C49">
        <w:t xml:space="preserve"> before negotiations produce a result</w:t>
      </w:r>
      <w:r>
        <w:t>,</w:t>
      </w:r>
      <w:r w:rsidRPr="001D4C49">
        <w:t xml:space="preserve"> they will never produce a result. If the US leav</w:t>
      </w:r>
      <w:r w:rsidRPr="001D4C49">
        <w:t xml:space="preserve">es after </w:t>
      </w:r>
      <w:r>
        <w:t xml:space="preserve">they produce </w:t>
      </w:r>
      <w:r w:rsidRPr="001D4C49">
        <w:t xml:space="preserve">a result but before that result is implemented, it will never be implemented. </w:t>
      </w:r>
      <w:r>
        <w:t>I</w:t>
      </w:r>
      <w:r w:rsidRPr="001D4C49">
        <w:t>n both cases</w:t>
      </w:r>
      <w:r>
        <w:t>,</w:t>
      </w:r>
      <w:r w:rsidRPr="001D4C49">
        <w:t xml:space="preserve"> the war will continue and widen. </w:t>
      </w:r>
    </w:p>
    <w:p w:rsidR="00A132C7" w:rsidP="00A132C7">
      <w:pPr>
        <w:pStyle w:val="Answer"/>
      </w:pPr>
      <w:r w:rsidRPr="001D4C49">
        <w:t>I know that is a prescription that will be unwelcome in most capitals</w:t>
      </w:r>
      <w:r>
        <w:t xml:space="preserve">—they may </w:t>
      </w:r>
      <w:r w:rsidRPr="001D4C49">
        <w:t>not be thrilled</w:t>
      </w:r>
      <w:r>
        <w:t>—</w:t>
      </w:r>
      <w:r w:rsidRPr="001D4C49">
        <w:t>but the cond</w:t>
      </w:r>
      <w:r w:rsidRPr="001D4C49">
        <w:t xml:space="preserve">itions </w:t>
      </w:r>
      <w:r>
        <w:t>in</w:t>
      </w:r>
      <w:r w:rsidRPr="001D4C49">
        <w:t xml:space="preserve"> Afghanistan are not very favourable given its geographic location, its weakness, </w:t>
      </w:r>
      <w:r>
        <w:t xml:space="preserve">that </w:t>
      </w:r>
      <w:r w:rsidRPr="001D4C49">
        <w:t>it is surrounded by more powerful neighbours who have a history of interference</w:t>
      </w:r>
      <w:r>
        <w:t>, and</w:t>
      </w:r>
      <w:r w:rsidRPr="001D4C49">
        <w:t xml:space="preserve"> the </w:t>
      </w:r>
      <w:r w:rsidRPr="001D4C49">
        <w:t>divided nature of its society</w:t>
      </w:r>
      <w:r>
        <w:t>. T</w:t>
      </w:r>
      <w:r w:rsidRPr="001D4C49">
        <w:t xml:space="preserve">o support the steps that Laurel has </w:t>
      </w:r>
      <w:r w:rsidRPr="001D4C49">
        <w:t>outlined</w:t>
      </w:r>
      <w:r>
        <w:t>,</w:t>
      </w:r>
      <w:r w:rsidRPr="001D4C49">
        <w:t xml:space="preserve"> it would have to be agreed and taken</w:t>
      </w:r>
      <w:r>
        <w:t>—</w:t>
      </w:r>
      <w:r w:rsidRPr="001D4C49">
        <w:t>not just agreed, but taken</w:t>
      </w:r>
      <w:r>
        <w:t xml:space="preserve">—and </w:t>
      </w:r>
      <w:r w:rsidRPr="001D4C49">
        <w:t xml:space="preserve">for a consolidated peace to be achieved </w:t>
      </w:r>
      <w:r>
        <w:t xml:space="preserve">it </w:t>
      </w:r>
      <w:r w:rsidRPr="001D4C49">
        <w:t>does require that continued commitment.</w:t>
      </w:r>
    </w:p>
    <w:p w:rsidR="00A132C7" w:rsidP="00A132C7">
      <w:pPr>
        <w:pStyle w:val="Remark"/>
      </w:pPr>
      <w:r w:rsidRPr="00EB6AF1">
        <w:rPr>
          <w:b/>
        </w:rPr>
        <w:t>The Chair:</w:t>
      </w:r>
      <w:r>
        <w:t xml:space="preserve"> </w:t>
      </w:r>
      <w:r w:rsidRPr="001D4C49">
        <w:t>Thank you very much indeed, both of you, for such clear and challenging answers to t</w:t>
      </w:r>
      <w:r w:rsidRPr="001D4C49">
        <w:t>hat rather more detailed and difficult question, which we know we all have to try to grapple with.</w:t>
      </w:r>
    </w:p>
    <w:p w:rsidR="00A132C7" w:rsidP="00A132C7">
      <w:pPr>
        <w:pStyle w:val="Question"/>
      </w:pPr>
      <w:r w:rsidRPr="004F273C">
        <w:rPr>
          <w:b/>
        </w:rPr>
        <w:t>Lord Purvis of Tweed:</w:t>
      </w:r>
      <w:r>
        <w:t xml:space="preserve"> </w:t>
      </w:r>
      <w:r w:rsidRPr="001D4C49">
        <w:t>In many respects</w:t>
      </w:r>
      <w:r>
        <w:t>,</w:t>
      </w:r>
      <w:r w:rsidRPr="001D4C49">
        <w:t xml:space="preserve"> Laurel Miller has answered very helpfully some of the line of </w:t>
      </w:r>
      <w:r>
        <w:t xml:space="preserve">the </w:t>
      </w:r>
      <w:r w:rsidRPr="001D4C49">
        <w:t>question I was going to ask</w:t>
      </w:r>
      <w:r>
        <w:t>, so</w:t>
      </w:r>
      <w:r w:rsidRPr="001D4C49">
        <w:t xml:space="preserve"> I </w:t>
      </w:r>
      <w:r>
        <w:t>will</w:t>
      </w:r>
      <w:r w:rsidRPr="001D4C49">
        <w:t xml:space="preserve"> rephrase it </w:t>
      </w:r>
      <w:r w:rsidRPr="001D4C49">
        <w:t>slightly</w:t>
      </w:r>
      <w:r>
        <w:t xml:space="preserve">. </w:t>
      </w:r>
    </w:p>
    <w:p w:rsidR="00A132C7" w:rsidP="00A132C7">
      <w:pPr>
        <w:pStyle w:val="Question"/>
        <w:numPr>
          <w:ilvl w:val="0"/>
          <w:numId w:val="0"/>
        </w:numPr>
        <w:ind w:left="794"/>
      </w:pPr>
      <w:r>
        <w:t>O</w:t>
      </w:r>
      <w:r w:rsidRPr="001D4C49">
        <w:t>ur Foreign Office</w:t>
      </w:r>
      <w:r>
        <w:t>’s</w:t>
      </w:r>
      <w:r w:rsidRPr="001D4C49">
        <w:t xml:space="preserve"> written evidence to us </w:t>
      </w:r>
      <w:r>
        <w:t xml:space="preserve">highlighted </w:t>
      </w:r>
      <w:r w:rsidRPr="001D4C49">
        <w:t>the fundamental</w:t>
      </w:r>
      <w:r>
        <w:t>ist</w:t>
      </w:r>
      <w:r w:rsidRPr="001D4C49">
        <w:t xml:space="preserve"> philosophy and political approach </w:t>
      </w:r>
      <w:r>
        <w:t xml:space="preserve">of </w:t>
      </w:r>
      <w:r w:rsidRPr="001D4C49">
        <w:t>the Taliban</w:t>
      </w:r>
      <w:r>
        <w:t>, which</w:t>
      </w:r>
      <w:r w:rsidRPr="001D4C49">
        <w:t xml:space="preserve"> </w:t>
      </w:r>
      <w:r>
        <w:t xml:space="preserve">it </w:t>
      </w:r>
      <w:r w:rsidRPr="001D4C49">
        <w:t>said weakened the prospects for compromise</w:t>
      </w:r>
      <w:r>
        <w:t>.</w:t>
      </w:r>
      <w:r w:rsidRPr="001D4C49">
        <w:t xml:space="preserve"> </w:t>
      </w:r>
      <w:r>
        <w:t>Y</w:t>
      </w:r>
      <w:r w:rsidRPr="001D4C49">
        <w:t xml:space="preserve">ou have just given a very good explanation </w:t>
      </w:r>
      <w:r>
        <w:t xml:space="preserve">of </w:t>
      </w:r>
      <w:r w:rsidRPr="001D4C49">
        <w:t xml:space="preserve">why that </w:t>
      </w:r>
      <w:r>
        <w:t xml:space="preserve">is </w:t>
      </w:r>
      <w:r w:rsidRPr="001D4C49">
        <w:t>the case</w:t>
      </w:r>
      <w:r w:rsidRPr="001D4C49">
        <w:t xml:space="preserve"> and </w:t>
      </w:r>
      <w:r>
        <w:t xml:space="preserve">of </w:t>
      </w:r>
      <w:r w:rsidRPr="001D4C49">
        <w:t xml:space="preserve">some of the motivations, external pressure and </w:t>
      </w:r>
      <w:r>
        <w:t xml:space="preserve">the </w:t>
      </w:r>
      <w:r w:rsidRPr="001D4C49">
        <w:t xml:space="preserve">role that </w:t>
      </w:r>
      <w:r>
        <w:t>it</w:t>
      </w:r>
      <w:r w:rsidRPr="001D4C49">
        <w:t xml:space="preserve"> may wish to take</w:t>
      </w:r>
      <w:r>
        <w:t xml:space="preserve">. </w:t>
      </w:r>
    </w:p>
    <w:p w:rsidR="00A132C7" w:rsidP="00A132C7">
      <w:pPr>
        <w:pStyle w:val="Question"/>
        <w:numPr>
          <w:ilvl w:val="0"/>
          <w:numId w:val="0"/>
        </w:numPr>
        <w:ind w:left="794"/>
      </w:pPr>
      <w:r w:rsidRPr="001D4C49">
        <w:t>Given what Mr Dobbins has said</w:t>
      </w:r>
      <w:r>
        <w:t>,</w:t>
      </w:r>
      <w:r w:rsidRPr="009222AF">
        <w:t xml:space="preserve"> </w:t>
      </w:r>
      <w:r>
        <w:t xml:space="preserve">may </w:t>
      </w:r>
      <w:r w:rsidRPr="001D4C49">
        <w:t xml:space="preserve">I ask my question </w:t>
      </w:r>
      <w:r>
        <w:t>about its</w:t>
      </w:r>
      <w:r w:rsidRPr="001D4C49">
        <w:t xml:space="preserve"> motivation</w:t>
      </w:r>
      <w:r>
        <w:t xml:space="preserve">s </w:t>
      </w:r>
      <w:r w:rsidRPr="001D4C49">
        <w:t>different</w:t>
      </w:r>
      <w:r>
        <w:t>l</w:t>
      </w:r>
      <w:r w:rsidRPr="001D4C49">
        <w:t>y</w:t>
      </w:r>
      <w:r>
        <w:t>?</w:t>
      </w:r>
      <w:r w:rsidRPr="001D4C49">
        <w:t xml:space="preserve"> How </w:t>
      </w:r>
      <w:r>
        <w:t xml:space="preserve">is </w:t>
      </w:r>
      <w:r w:rsidRPr="001D4C49">
        <w:t xml:space="preserve">the Taliban weighing what </w:t>
      </w:r>
      <w:r>
        <w:t>it</w:t>
      </w:r>
      <w:r w:rsidRPr="001D4C49">
        <w:t xml:space="preserve"> would consider to be in the best interes</w:t>
      </w:r>
      <w:r w:rsidRPr="001D4C49">
        <w:t xml:space="preserve">ts </w:t>
      </w:r>
      <w:r>
        <w:t xml:space="preserve">of achieving its </w:t>
      </w:r>
      <w:r w:rsidRPr="001D4C49">
        <w:t>aims if the balance is between participating in talks</w:t>
      </w:r>
      <w:r>
        <w:t xml:space="preserve">—on </w:t>
      </w:r>
      <w:r w:rsidRPr="001D4C49">
        <w:t xml:space="preserve">which the best indication </w:t>
      </w:r>
      <w:r>
        <w:t xml:space="preserve">is that it </w:t>
      </w:r>
      <w:r w:rsidRPr="001D4C49">
        <w:t xml:space="preserve">would be 50:50, </w:t>
      </w:r>
      <w:r>
        <w:t xml:space="preserve">although </w:t>
      </w:r>
      <w:r w:rsidRPr="001D4C49">
        <w:t xml:space="preserve">that is probably far too optimistic </w:t>
      </w:r>
      <w:r>
        <w:t xml:space="preserve">given </w:t>
      </w:r>
      <w:r w:rsidRPr="001D4C49">
        <w:t>what Laurel Miller said</w:t>
      </w:r>
      <w:r>
        <w:t>—</w:t>
      </w:r>
      <w:r w:rsidRPr="001D4C49">
        <w:t xml:space="preserve">or carrying on conflict or instability in the state? How will the Taliban come to those conclusions about what best serves what </w:t>
      </w:r>
      <w:r>
        <w:t xml:space="preserve">it sees </w:t>
      </w:r>
      <w:r w:rsidRPr="001D4C49">
        <w:t xml:space="preserve">as </w:t>
      </w:r>
      <w:r>
        <w:t xml:space="preserve">its </w:t>
      </w:r>
      <w:r w:rsidRPr="001D4C49">
        <w:t>aims?</w:t>
      </w:r>
    </w:p>
    <w:p w:rsidR="00A132C7" w:rsidP="00A132C7">
      <w:pPr>
        <w:pStyle w:val="Remark"/>
      </w:pPr>
      <w:r w:rsidRPr="00F60811">
        <w:rPr>
          <w:b/>
        </w:rPr>
        <w:t>The Chair:</w:t>
      </w:r>
      <w:r>
        <w:t xml:space="preserve"> </w:t>
      </w:r>
      <w:r w:rsidRPr="001D4C49">
        <w:t xml:space="preserve">Thank you. </w:t>
      </w:r>
      <w:r>
        <w:t xml:space="preserve">May </w:t>
      </w:r>
      <w:r w:rsidRPr="001D4C49">
        <w:t xml:space="preserve">I put </w:t>
      </w:r>
      <w:r>
        <w:t xml:space="preserve">it </w:t>
      </w:r>
      <w:r w:rsidRPr="001D4C49">
        <w:t xml:space="preserve">on the record on behalf of Baroness Blackstone </w:t>
      </w:r>
      <w:r>
        <w:t>that</w:t>
      </w:r>
      <w:r w:rsidRPr="001D4C49">
        <w:t xml:space="preserve"> she has been trying </w:t>
      </w:r>
      <w:r w:rsidRPr="001D4C49">
        <w:t>to join this session</w:t>
      </w:r>
      <w:r>
        <w:t>?</w:t>
      </w:r>
      <w:r w:rsidRPr="001D4C49">
        <w:t xml:space="preserve"> It is important that </w:t>
      </w:r>
      <w:r w:rsidRPr="009222AF">
        <w:rPr>
          <w:i/>
          <w:iCs/>
        </w:rPr>
        <w:t>Hansard</w:t>
      </w:r>
      <w:r w:rsidRPr="001D4C49">
        <w:t xml:space="preserve"> is aware that the Parliamentary </w:t>
      </w:r>
      <w:r>
        <w:t xml:space="preserve">Digital </w:t>
      </w:r>
      <w:r w:rsidRPr="001D4C49">
        <w:t>Service is trying to assist her</w:t>
      </w:r>
      <w:r>
        <w:t>.</w:t>
      </w:r>
      <w:r w:rsidRPr="001D4C49">
        <w:t xml:space="preserve"> I know she</w:t>
      </w:r>
      <w:r>
        <w:t xml:space="preserve"> will</w:t>
      </w:r>
      <w:r w:rsidRPr="001D4C49">
        <w:t xml:space="preserve"> join us as soon as information technology permits. </w:t>
      </w:r>
    </w:p>
    <w:p w:rsidR="00A132C7" w:rsidP="00A132C7">
      <w:pPr>
        <w:pStyle w:val="Answer"/>
      </w:pPr>
      <w:r w:rsidRPr="00327401">
        <w:rPr>
          <w:b/>
          <w:i/>
        </w:rPr>
        <w:t>James Dobbins:</w:t>
      </w:r>
      <w:r>
        <w:t xml:space="preserve"> </w:t>
      </w:r>
      <w:r w:rsidRPr="001D4C49">
        <w:t>One can take what the Taliban ha</w:t>
      </w:r>
      <w:r>
        <w:t>s</w:t>
      </w:r>
      <w:r w:rsidRPr="001D4C49">
        <w:t xml:space="preserve"> said</w:t>
      </w:r>
      <w:r>
        <w:t>—</w:t>
      </w:r>
      <w:r w:rsidRPr="001D4C49">
        <w:t xml:space="preserve">that </w:t>
      </w:r>
      <w:r>
        <w:t>it is</w:t>
      </w:r>
      <w:r>
        <w:t xml:space="preserve"> </w:t>
      </w:r>
      <w:r w:rsidRPr="001D4C49">
        <w:t>ready to compromise</w:t>
      </w:r>
      <w:r>
        <w:t xml:space="preserve"> and is </w:t>
      </w:r>
      <w:r w:rsidRPr="001D4C49">
        <w:t xml:space="preserve">not looking to dominate a </w:t>
      </w:r>
      <w:r>
        <w:t>g</w:t>
      </w:r>
      <w:r w:rsidRPr="001D4C49">
        <w:t>overnment</w:t>
      </w:r>
      <w:r>
        <w:t>—o</w:t>
      </w:r>
      <w:r w:rsidRPr="001D4C49">
        <w:t xml:space="preserve">r look to </w:t>
      </w:r>
      <w:r>
        <w:t>its</w:t>
      </w:r>
      <w:r w:rsidRPr="001D4C49">
        <w:t xml:space="preserve"> historic behaviour, which suggests that </w:t>
      </w:r>
      <w:r>
        <w:t>it does</w:t>
      </w:r>
      <w:r w:rsidRPr="001D4C49">
        <w:t xml:space="preserve"> intend to be the predominant influence in a </w:t>
      </w:r>
      <w:r>
        <w:t>g</w:t>
      </w:r>
      <w:r w:rsidRPr="001D4C49">
        <w:t xml:space="preserve">overnment, even though </w:t>
      </w:r>
      <w:r>
        <w:t>it</w:t>
      </w:r>
      <w:r w:rsidRPr="001D4C49">
        <w:t xml:space="preserve"> may not be its sole occupant. Laurel, who has talked </w:t>
      </w:r>
      <w:r>
        <w:t>to t</w:t>
      </w:r>
      <w:r>
        <w:t xml:space="preserve">he Taliban </w:t>
      </w:r>
      <w:r w:rsidRPr="001D4C49">
        <w:t xml:space="preserve">on several occasions, which I have not, may be able to shed further light on that. </w:t>
      </w:r>
    </w:p>
    <w:p w:rsidR="00A132C7" w:rsidP="00A132C7">
      <w:pPr>
        <w:pStyle w:val="Answer"/>
      </w:pPr>
      <w:r w:rsidRPr="001D4C49">
        <w:t xml:space="preserve">As </w:t>
      </w:r>
      <w:r>
        <w:t xml:space="preserve">for </w:t>
      </w:r>
      <w:r w:rsidRPr="001D4C49">
        <w:t xml:space="preserve">how </w:t>
      </w:r>
      <w:r>
        <w:t xml:space="preserve">it </w:t>
      </w:r>
      <w:r w:rsidRPr="001D4C49">
        <w:t xml:space="preserve">will reach </w:t>
      </w:r>
      <w:r>
        <w:t xml:space="preserve">its </w:t>
      </w:r>
      <w:r w:rsidRPr="001D4C49">
        <w:t xml:space="preserve">decision, </w:t>
      </w:r>
      <w:r>
        <w:t xml:space="preserve">it </w:t>
      </w:r>
      <w:r w:rsidRPr="001D4C49">
        <w:t>seem</w:t>
      </w:r>
      <w:r>
        <w:t>s</w:t>
      </w:r>
      <w:r w:rsidRPr="001D4C49">
        <w:t xml:space="preserve"> to have pretty good command and control</w:t>
      </w:r>
      <w:r>
        <w:t xml:space="preserve">, </w:t>
      </w:r>
      <w:r w:rsidRPr="001D4C49">
        <w:t>an ability to build a consensus</w:t>
      </w:r>
      <w:r>
        <w:t xml:space="preserve"> and</w:t>
      </w:r>
      <w:r w:rsidRPr="001D4C49">
        <w:t xml:space="preserve"> </w:t>
      </w:r>
      <w:r>
        <w:t xml:space="preserve">its </w:t>
      </w:r>
      <w:r w:rsidRPr="001D4C49">
        <w:t>representatives are authoritativ</w:t>
      </w:r>
      <w:r w:rsidRPr="001D4C49">
        <w:t xml:space="preserve">e and deliver on what </w:t>
      </w:r>
      <w:r>
        <w:t>they promise</w:t>
      </w:r>
      <w:r w:rsidRPr="001D4C49">
        <w:t xml:space="preserve"> to a reasonable degree</w:t>
      </w:r>
      <w:r>
        <w:t>,</w:t>
      </w:r>
      <w:r w:rsidRPr="001D4C49">
        <w:t xml:space="preserve"> </w:t>
      </w:r>
      <w:r>
        <w:t>b</w:t>
      </w:r>
      <w:r w:rsidRPr="001D4C49">
        <w:t xml:space="preserve">ut </w:t>
      </w:r>
      <w:r>
        <w:t>it is</w:t>
      </w:r>
      <w:r w:rsidRPr="001D4C49">
        <w:t xml:space="preserve"> under pressure from the ranks not to make major concessions</w:t>
      </w:r>
      <w:r>
        <w:t>,</w:t>
      </w:r>
      <w:r w:rsidRPr="001D4C49">
        <w:t xml:space="preserve"> so I think </w:t>
      </w:r>
      <w:r>
        <w:t>it will h</w:t>
      </w:r>
      <w:r w:rsidRPr="001D4C49">
        <w:t>ave some difficulty</w:t>
      </w:r>
      <w:r>
        <w:t>—</w:t>
      </w:r>
      <w:r w:rsidRPr="001D4C49">
        <w:t>if and when negotiations reach a point where hard decisions are necessary</w:t>
      </w:r>
      <w:r>
        <w:t>,</w:t>
      </w:r>
      <w:r w:rsidRPr="001D4C49">
        <w:t xml:space="preserve"> which may b</w:t>
      </w:r>
      <w:r w:rsidRPr="001D4C49">
        <w:t>e some time off</w:t>
      </w:r>
      <w:r>
        <w:t>—</w:t>
      </w:r>
      <w:r>
        <w:t xml:space="preserve">in </w:t>
      </w:r>
      <w:r w:rsidRPr="001D4C49">
        <w:t>bring</w:t>
      </w:r>
      <w:r>
        <w:t>ing</w:t>
      </w:r>
      <w:r w:rsidRPr="001D4C49">
        <w:t xml:space="preserve"> </w:t>
      </w:r>
      <w:r>
        <w:t xml:space="preserve">its </w:t>
      </w:r>
      <w:r w:rsidRPr="001D4C49">
        <w:t xml:space="preserve">entire movement along with </w:t>
      </w:r>
      <w:r>
        <w:t>it</w:t>
      </w:r>
      <w:r w:rsidRPr="001D4C49">
        <w:t>.</w:t>
      </w:r>
    </w:p>
    <w:p w:rsidR="00A132C7" w:rsidP="00A132C7">
      <w:pPr>
        <w:pStyle w:val="Answer"/>
      </w:pPr>
      <w:r w:rsidRPr="00DA5A19">
        <w:rPr>
          <w:b/>
          <w:i/>
        </w:rPr>
        <w:t>Laurel Miller:</w:t>
      </w:r>
      <w:r>
        <w:t xml:space="preserve"> </w:t>
      </w:r>
      <w:r w:rsidRPr="001D4C49">
        <w:t>The Taliban</w:t>
      </w:r>
      <w:r>
        <w:t>’s</w:t>
      </w:r>
      <w:r w:rsidRPr="001D4C49">
        <w:t xml:space="preserve"> motivation for entering into this peace process is that </w:t>
      </w:r>
      <w:r>
        <w:t xml:space="preserve">it </w:t>
      </w:r>
      <w:r w:rsidRPr="001D4C49">
        <w:t xml:space="preserve">can test the proposition that </w:t>
      </w:r>
      <w:r>
        <w:t xml:space="preserve">it is </w:t>
      </w:r>
      <w:r w:rsidRPr="001D4C49">
        <w:t xml:space="preserve">able to convert </w:t>
      </w:r>
      <w:r>
        <w:t xml:space="preserve">its </w:t>
      </w:r>
      <w:r w:rsidRPr="001D4C49">
        <w:t>military strength into political</w:t>
      </w:r>
      <w:r>
        <w:t xml:space="preserve">, </w:t>
      </w:r>
      <w:r w:rsidRPr="001D4C49">
        <w:t xml:space="preserve">we would </w:t>
      </w:r>
      <w:r w:rsidRPr="001D4C49">
        <w:t>like to say</w:t>
      </w:r>
      <w:r>
        <w:t>,</w:t>
      </w:r>
      <w:r w:rsidRPr="001D4C49">
        <w:t xml:space="preserve"> influence</w:t>
      </w:r>
      <w:r>
        <w:t>, or</w:t>
      </w:r>
      <w:r w:rsidRPr="001D4C49">
        <w:t xml:space="preserve"> </w:t>
      </w:r>
      <w:r>
        <w:t>it</w:t>
      </w:r>
      <w:r w:rsidRPr="001D4C49">
        <w:t xml:space="preserve"> would probably say control of Afghanistan. It is a more favourable outcome for </w:t>
      </w:r>
      <w:r>
        <w:t xml:space="preserve">it </w:t>
      </w:r>
      <w:r w:rsidRPr="001D4C49">
        <w:t xml:space="preserve">to regain some substantial share of power in Afghanistan through negotiations </w:t>
      </w:r>
      <w:r>
        <w:t xml:space="preserve">rather </w:t>
      </w:r>
      <w:r w:rsidRPr="001D4C49">
        <w:t>than purely through military means</w:t>
      </w:r>
      <w:r>
        <w:t>,</w:t>
      </w:r>
      <w:r w:rsidRPr="001D4C49">
        <w:t xml:space="preserve"> because if </w:t>
      </w:r>
      <w:r>
        <w:t xml:space="preserve">it </w:t>
      </w:r>
      <w:r w:rsidRPr="001D4C49">
        <w:t>achieve</w:t>
      </w:r>
      <w:r>
        <w:t>s</w:t>
      </w:r>
      <w:r w:rsidRPr="001D4C49">
        <w:t xml:space="preserve"> </w:t>
      </w:r>
      <w:r w:rsidRPr="001D4C49">
        <w:t xml:space="preserve">that through negotiations </w:t>
      </w:r>
      <w:r>
        <w:t xml:space="preserve">it also gains </w:t>
      </w:r>
      <w:r w:rsidRPr="001D4C49">
        <w:t xml:space="preserve">the opportunity for international legitimacy at the same time, which </w:t>
      </w:r>
      <w:r>
        <w:t xml:space="preserve">it </w:t>
      </w:r>
      <w:r w:rsidRPr="001D4C49">
        <w:t>desire</w:t>
      </w:r>
      <w:r>
        <w:t xml:space="preserve">s. </w:t>
      </w:r>
    </w:p>
    <w:p w:rsidR="00A132C7" w:rsidP="00A132C7">
      <w:pPr>
        <w:pStyle w:val="Answer"/>
      </w:pPr>
      <w:r w:rsidRPr="001D4C49">
        <w:t xml:space="preserve">I think </w:t>
      </w:r>
      <w:r>
        <w:t>that it is</w:t>
      </w:r>
      <w:r w:rsidRPr="001D4C49">
        <w:t>, at least at leadership level, conscious that a victory purely through military means</w:t>
      </w:r>
      <w:r>
        <w:t>,</w:t>
      </w:r>
      <w:r w:rsidRPr="001D4C49">
        <w:t xml:space="preserve"> if </w:t>
      </w:r>
      <w:r>
        <w:t xml:space="preserve">it </w:t>
      </w:r>
      <w:r w:rsidRPr="001D4C49">
        <w:t>can even achieve that</w:t>
      </w:r>
      <w:r>
        <w:t>—</w:t>
      </w:r>
      <w:r w:rsidRPr="001D4C49">
        <w:t xml:space="preserve">it is not clear how easily </w:t>
      </w:r>
      <w:r>
        <w:t xml:space="preserve">it </w:t>
      </w:r>
      <w:r w:rsidRPr="001D4C49">
        <w:t>could achieve an outright military victory</w:t>
      </w:r>
      <w:r>
        <w:t>—</w:t>
      </w:r>
      <w:r w:rsidRPr="001D4C49">
        <w:t>would</w:t>
      </w:r>
      <w:r>
        <w:t xml:space="preserve"> be</w:t>
      </w:r>
      <w:r w:rsidRPr="001D4C49">
        <w:t>, I would not say a pyrrhic victory</w:t>
      </w:r>
      <w:r>
        <w:t>, but,</w:t>
      </w:r>
      <w:r w:rsidRPr="001D4C49">
        <w:t xml:space="preserve"> a less favourable outcome for </w:t>
      </w:r>
      <w:r>
        <w:t>it</w:t>
      </w:r>
      <w:r w:rsidRPr="001D4C49">
        <w:t xml:space="preserve"> than a negotiated settlement. </w:t>
      </w:r>
    </w:p>
    <w:p w:rsidR="00A132C7" w:rsidP="00A132C7">
      <w:pPr>
        <w:pStyle w:val="Answer"/>
      </w:pPr>
      <w:r w:rsidRPr="001D4C49">
        <w:t>At the same time</w:t>
      </w:r>
      <w:r>
        <w:t>,</w:t>
      </w:r>
      <w:r w:rsidRPr="001D4C49">
        <w:t xml:space="preserve"> </w:t>
      </w:r>
      <w:r>
        <w:t xml:space="preserve">it is </w:t>
      </w:r>
      <w:r w:rsidRPr="001D4C49">
        <w:t>able to participate in these negotiations, ta</w:t>
      </w:r>
      <w:r w:rsidRPr="001D4C49">
        <w:t xml:space="preserve">ctically be at pains to show that </w:t>
      </w:r>
      <w:r>
        <w:t xml:space="preserve">it is </w:t>
      </w:r>
      <w:r w:rsidRPr="001D4C49">
        <w:t>doing so in good faith</w:t>
      </w:r>
      <w:r>
        <w:t>—</w:t>
      </w:r>
      <w:r w:rsidRPr="001D4C49">
        <w:t>and may actually be doing so in good faith</w:t>
      </w:r>
      <w:r>
        <w:t>;</w:t>
      </w:r>
      <w:r w:rsidRPr="001D4C49">
        <w:t xml:space="preserve"> I am sure </w:t>
      </w:r>
      <w:r>
        <w:t xml:space="preserve">it is </w:t>
      </w:r>
      <w:r w:rsidRPr="001D4C49">
        <w:t xml:space="preserve">conscious of the </w:t>
      </w:r>
      <w:r>
        <w:t>tact</w:t>
      </w:r>
      <w:r w:rsidRPr="001D4C49">
        <w:t>ical benefits of that</w:t>
      </w:r>
      <w:r>
        <w:t>—</w:t>
      </w:r>
      <w:r w:rsidRPr="001D4C49">
        <w:t xml:space="preserve">and at the same time not compromise </w:t>
      </w:r>
      <w:r>
        <w:t>its</w:t>
      </w:r>
      <w:r w:rsidRPr="001D4C49">
        <w:t xml:space="preserve"> ability to pursue the military option</w:t>
      </w:r>
      <w:r>
        <w:t>,</w:t>
      </w:r>
      <w:r w:rsidRPr="001D4C49">
        <w:t xml:space="preserve"> if it comes</w:t>
      </w:r>
      <w:r w:rsidRPr="001D4C49">
        <w:t xml:space="preserve"> to that. This is why we see </w:t>
      </w:r>
      <w:r>
        <w:t xml:space="preserve">it </w:t>
      </w:r>
      <w:r w:rsidRPr="001D4C49">
        <w:t xml:space="preserve">rejecting the idea of an early ceasefire or </w:t>
      </w:r>
      <w:r>
        <w:t xml:space="preserve">a </w:t>
      </w:r>
      <w:r w:rsidRPr="001D4C49">
        <w:t xml:space="preserve">substantial reduction in violence, because doing that at an early stage might damage </w:t>
      </w:r>
      <w:r>
        <w:t xml:space="preserve">its </w:t>
      </w:r>
      <w:r w:rsidRPr="001D4C49">
        <w:t>ability to have a plan B in reserve, which is</w:t>
      </w:r>
      <w:r>
        <w:t>:</w:t>
      </w:r>
      <w:r w:rsidRPr="001D4C49">
        <w:t xml:space="preserve"> go back to just fighting and stop the talk</w:t>
      </w:r>
      <w:r w:rsidRPr="001D4C49">
        <w:t xml:space="preserve">ing. </w:t>
      </w:r>
    </w:p>
    <w:p w:rsidR="00A132C7" w:rsidP="00A132C7">
      <w:pPr>
        <w:pStyle w:val="Answer"/>
      </w:pPr>
      <w:r>
        <w:t>I</w:t>
      </w:r>
      <w:r w:rsidRPr="001D4C49">
        <w:t>n that sense</w:t>
      </w:r>
      <w:r>
        <w:t>,</w:t>
      </w:r>
      <w:r w:rsidRPr="001D4C49">
        <w:t xml:space="preserve"> </w:t>
      </w:r>
      <w:r>
        <w:t xml:space="preserve">it is </w:t>
      </w:r>
      <w:r w:rsidRPr="001D4C49">
        <w:t xml:space="preserve">in a somewhat favourable position as </w:t>
      </w:r>
      <w:r>
        <w:t xml:space="preserve">it enters </w:t>
      </w:r>
      <w:r w:rsidRPr="001D4C49">
        <w:t xml:space="preserve">into the talks. The challenge is that </w:t>
      </w:r>
      <w:r>
        <w:t xml:space="preserve">it does </w:t>
      </w:r>
      <w:r w:rsidRPr="001D4C49">
        <w:t>not have a well</w:t>
      </w:r>
      <w:r w:rsidRPr="001D4C49">
        <w:noBreakHyphen/>
      </w:r>
      <w:r w:rsidRPr="001D4C49">
        <w:t xml:space="preserve">defined political vision. This is not like an insurgency that has an established political wing with a political manifesto and clearly political demands. </w:t>
      </w:r>
      <w:r>
        <w:t xml:space="preserve">It has </w:t>
      </w:r>
      <w:r w:rsidRPr="001D4C49">
        <w:t>to develop that political vision and th</w:t>
      </w:r>
      <w:r>
        <w:t>at</w:t>
      </w:r>
      <w:r w:rsidRPr="001D4C49">
        <w:t xml:space="preserve"> more detailed set of political demands as </w:t>
      </w:r>
      <w:r>
        <w:t xml:space="preserve">it </w:t>
      </w:r>
      <w:r w:rsidRPr="001D4C49">
        <w:t>go</w:t>
      </w:r>
      <w:r>
        <w:t>es</w:t>
      </w:r>
      <w:r w:rsidRPr="001D4C49">
        <w:t xml:space="preserve"> alo</w:t>
      </w:r>
      <w:r w:rsidRPr="001D4C49">
        <w:t>ng in this process</w:t>
      </w:r>
      <w:r>
        <w:t>,</w:t>
      </w:r>
      <w:r w:rsidRPr="001D4C49">
        <w:t xml:space="preserve"> while at the same time, as Jim Dobbins said, having to bring along </w:t>
      </w:r>
      <w:r>
        <w:t xml:space="preserve">its </w:t>
      </w:r>
      <w:r w:rsidRPr="001D4C49">
        <w:t xml:space="preserve">rank and file in a process of consensus. </w:t>
      </w:r>
    </w:p>
    <w:p w:rsidR="00A132C7" w:rsidP="00A132C7">
      <w:pPr>
        <w:pStyle w:val="Answer"/>
      </w:pPr>
      <w:r w:rsidRPr="001D4C49">
        <w:t>It is</w:t>
      </w:r>
      <w:r>
        <w:t>,</w:t>
      </w:r>
      <w:r w:rsidRPr="001D4C49">
        <w:t xml:space="preserve"> in some respects</w:t>
      </w:r>
      <w:r>
        <w:t>,</w:t>
      </w:r>
      <w:r w:rsidRPr="001D4C49">
        <w:t xml:space="preserve"> the opposite of the position that the other side</w:t>
      </w:r>
      <w:r w:rsidRPr="00667D8D">
        <w:t xml:space="preserve"> </w:t>
      </w:r>
      <w:r>
        <w:t>of</w:t>
      </w:r>
      <w:r w:rsidRPr="001D4C49">
        <w:t xml:space="preserve"> the negotiations, the Afghan </w:t>
      </w:r>
      <w:r>
        <w:t>R</w:t>
      </w:r>
      <w:r w:rsidRPr="001D4C49">
        <w:t>epublic</w:t>
      </w:r>
      <w:r>
        <w:t>an</w:t>
      </w:r>
      <w:r w:rsidRPr="001D4C49">
        <w:t xml:space="preserve"> </w:t>
      </w:r>
      <w:r>
        <w:t>g</w:t>
      </w:r>
      <w:r w:rsidRPr="001D4C49">
        <w:t>overn</w:t>
      </w:r>
      <w:r w:rsidRPr="001D4C49">
        <w:t>ment</w:t>
      </w:r>
      <w:r>
        <w:t>, comes with</w:t>
      </w:r>
      <w:r w:rsidRPr="001D4C49">
        <w:t xml:space="preserve">. That side comes with a fairly clear political vision but without the cohesion to be able </w:t>
      </w:r>
      <w:r>
        <w:t xml:space="preserve">clearly </w:t>
      </w:r>
      <w:r w:rsidRPr="001D4C49">
        <w:t xml:space="preserve">to negotiate and implement that political vision. </w:t>
      </w:r>
    </w:p>
    <w:p w:rsidR="00A132C7" w:rsidP="00A132C7">
      <w:pPr>
        <w:pStyle w:val="Answer"/>
      </w:pPr>
      <w:r w:rsidRPr="001D4C49">
        <w:t>I have less concern about the Taliban</w:t>
      </w:r>
      <w:r>
        <w:t>’s</w:t>
      </w:r>
      <w:r w:rsidRPr="001D4C49">
        <w:t xml:space="preserve"> willingness and ability to implement whatever </w:t>
      </w:r>
      <w:r>
        <w:t xml:space="preserve">it </w:t>
      </w:r>
      <w:r w:rsidRPr="001D4C49">
        <w:t>commit</w:t>
      </w:r>
      <w:r>
        <w:t>s</w:t>
      </w:r>
      <w:r w:rsidRPr="001D4C49">
        <w:t xml:space="preserve"> to. </w:t>
      </w:r>
      <w:r>
        <w:t>Of m</w:t>
      </w:r>
      <w:r w:rsidRPr="001D4C49">
        <w:t xml:space="preserve">ore concern </w:t>
      </w:r>
      <w:r>
        <w:t xml:space="preserve">is its </w:t>
      </w:r>
      <w:r w:rsidRPr="001D4C49">
        <w:t>willingness and ability to commit to compromise positions.</w:t>
      </w:r>
    </w:p>
    <w:p w:rsidR="00A132C7" w:rsidP="00A132C7">
      <w:pPr>
        <w:pStyle w:val="Question"/>
      </w:pPr>
      <w:r w:rsidRPr="00932752">
        <w:rPr>
          <w:b/>
        </w:rPr>
        <w:t>Lord Grocott:</w:t>
      </w:r>
      <w:r>
        <w:t xml:space="preserve"> </w:t>
      </w:r>
      <w:r w:rsidRPr="001D4C49">
        <w:t>Thank you very much for your evidence so far. We have had quite a bit of evidence, as you will not</w:t>
      </w:r>
      <w:r w:rsidRPr="001D4C49">
        <w:t xml:space="preserve"> be surprised to hear, about the involvement of the UK and the USA in Afghanistan</w:t>
      </w:r>
      <w:r>
        <w:t>. T</w:t>
      </w:r>
      <w:r w:rsidRPr="001D4C49">
        <w:t>he question that I am putting relates to the involvement of other countries. I noted with interest in an article that Laurel Miller wrote that she referred to Afghanistan</w:t>
      </w:r>
      <w:r>
        <w:t>’</w:t>
      </w:r>
      <w:r w:rsidRPr="001D4C49">
        <w:t>s</w:t>
      </w:r>
      <w:r w:rsidRPr="001D4C49">
        <w:t xml:space="preserve"> </w:t>
      </w:r>
      <w:r>
        <w:t>“</w:t>
      </w:r>
      <w:r w:rsidRPr="001D4C49">
        <w:t>interfering neighbours</w:t>
      </w:r>
      <w:r>
        <w:t>”—a phrase that</w:t>
      </w:r>
      <w:r w:rsidRPr="001D4C49">
        <w:t xml:space="preserve"> resonated. </w:t>
      </w:r>
    </w:p>
    <w:p w:rsidR="00A132C7" w:rsidP="00A132C7">
      <w:pPr>
        <w:pStyle w:val="Question"/>
        <w:numPr>
          <w:ilvl w:val="0"/>
          <w:numId w:val="0"/>
        </w:numPr>
        <w:ind w:left="794"/>
      </w:pPr>
      <w:r w:rsidRPr="001D4C49">
        <w:t xml:space="preserve">The specific neighbours </w:t>
      </w:r>
      <w:r>
        <w:t xml:space="preserve">and </w:t>
      </w:r>
      <w:r w:rsidRPr="001D4C49">
        <w:t xml:space="preserve">others that I would like you </w:t>
      </w:r>
      <w:r>
        <w:t xml:space="preserve">please </w:t>
      </w:r>
      <w:r w:rsidRPr="001D4C49">
        <w:t xml:space="preserve">to comment on are Pakistan, India, the Gulf </w:t>
      </w:r>
      <w:r>
        <w:t>s</w:t>
      </w:r>
      <w:r w:rsidRPr="001D4C49">
        <w:t xml:space="preserve">tates, China and Russia, but if </w:t>
      </w:r>
      <w:r>
        <w:t xml:space="preserve">I have omitted </w:t>
      </w:r>
      <w:r w:rsidRPr="001D4C49">
        <w:t xml:space="preserve">countries that are significant </w:t>
      </w:r>
      <w:r>
        <w:t xml:space="preserve">please feel free </w:t>
      </w:r>
      <w:r w:rsidRPr="001D4C49">
        <w:t xml:space="preserve">to add </w:t>
      </w:r>
      <w:r>
        <w:t xml:space="preserve">them </w:t>
      </w:r>
      <w:r w:rsidRPr="001D4C49">
        <w:t>to the list.</w:t>
      </w:r>
    </w:p>
    <w:p w:rsidR="00A132C7" w:rsidP="00A132C7">
      <w:pPr>
        <w:pStyle w:val="Answer"/>
      </w:pPr>
      <w:r w:rsidRPr="00B96486">
        <w:rPr>
          <w:b/>
          <w:i/>
        </w:rPr>
        <w:t>James Dobbins:</w:t>
      </w:r>
      <w:r>
        <w:t xml:space="preserve"> </w:t>
      </w:r>
      <w:r w:rsidRPr="001D4C49">
        <w:t>Let me start with Russia</w:t>
      </w:r>
      <w:r>
        <w:t>,</w:t>
      </w:r>
      <w:r>
        <w:t xml:space="preserve"> and</w:t>
      </w:r>
      <w:r w:rsidRPr="001D4C49">
        <w:t xml:space="preserve"> Afghanistan</w:t>
      </w:r>
      <w:r>
        <w:t>’</w:t>
      </w:r>
      <w:r w:rsidRPr="001D4C49">
        <w:t>s neighbours. These states have been supportive of the peace process and have in some instances helped move it along</w:t>
      </w:r>
      <w:r>
        <w:t>;</w:t>
      </w:r>
      <w:r w:rsidRPr="001D4C49">
        <w:t xml:space="preserve"> China, Russia</w:t>
      </w:r>
      <w:r>
        <w:t xml:space="preserve"> and</w:t>
      </w:r>
      <w:r w:rsidRPr="001D4C49">
        <w:t xml:space="preserve"> Pakistan nudged it in the right direction on several occasions over the last few years as we were moving towards negotiations</w:t>
      </w:r>
      <w:r>
        <w:t xml:space="preserve">. They all </w:t>
      </w:r>
      <w:r w:rsidRPr="001D4C49">
        <w:t xml:space="preserve">support a negotiated outcome. </w:t>
      </w:r>
      <w:r w:rsidRPr="001D4C49">
        <w:t>However, several of them hedged their bets by supporting the Taliban</w:t>
      </w:r>
      <w:r>
        <w:t>;</w:t>
      </w:r>
      <w:r w:rsidRPr="001D4C49">
        <w:t xml:space="preserve"> </w:t>
      </w:r>
      <w:r>
        <w:t>i</w:t>
      </w:r>
      <w:r w:rsidRPr="001D4C49">
        <w:t>n the case of Iran</w:t>
      </w:r>
      <w:r w:rsidRPr="001D4C49">
        <w:t xml:space="preserve"> and Russia</w:t>
      </w:r>
      <w:r>
        <w:t>,</w:t>
      </w:r>
      <w:r w:rsidRPr="001D4C49">
        <w:t xml:space="preserve"> fairly minimally</w:t>
      </w:r>
      <w:r>
        <w:t>—</w:t>
      </w:r>
      <w:r w:rsidRPr="001D4C49">
        <w:t xml:space="preserve">they are not backing the Taliban in the hope that it will win but as a way of hedging their bets and buying a bit of influence. Pakistan has </w:t>
      </w:r>
      <w:r>
        <w:t xml:space="preserve">given </w:t>
      </w:r>
      <w:r w:rsidRPr="001D4C49">
        <w:t>more substantial support over a much longer period.</w:t>
      </w:r>
      <w:r>
        <w:t xml:space="preserve"> However, al</w:t>
      </w:r>
      <w:r w:rsidRPr="001D4C49">
        <w:t>l favour a negot</w:t>
      </w:r>
      <w:r w:rsidRPr="001D4C49">
        <w:t xml:space="preserve">iated outcome and have not been problematic from that point yet. </w:t>
      </w:r>
    </w:p>
    <w:p w:rsidR="00A132C7" w:rsidP="00A132C7">
      <w:pPr>
        <w:pStyle w:val="Answer"/>
      </w:pPr>
      <w:r w:rsidRPr="001D4C49">
        <w:t xml:space="preserve">India, </w:t>
      </w:r>
      <w:r>
        <w:t xml:space="preserve">which </w:t>
      </w:r>
      <w:r w:rsidRPr="001D4C49">
        <w:t xml:space="preserve">is otherwise more favourable to the US and </w:t>
      </w:r>
      <w:r w:rsidRPr="001D4C49">
        <w:t xml:space="preserve">Western </w:t>
      </w:r>
      <w:r w:rsidRPr="001D4C49">
        <w:t xml:space="preserve">positions than some of these countries, is not favourably disposed to </w:t>
      </w:r>
      <w:r>
        <w:t xml:space="preserve">the </w:t>
      </w:r>
      <w:r w:rsidRPr="001D4C49">
        <w:t xml:space="preserve">negotiations and particularly opposes aspects </w:t>
      </w:r>
      <w:r>
        <w:t>that</w:t>
      </w:r>
      <w:r w:rsidRPr="001D4C49">
        <w:t xml:space="preserve"> w</w:t>
      </w:r>
      <w:r w:rsidRPr="001D4C49">
        <w:t>ould remove US troops from Afghanistan, but I do not think it has any intention of replacing the US in that capacity</w:t>
      </w:r>
      <w:r>
        <w:t>; i</w:t>
      </w:r>
      <w:r w:rsidRPr="001D4C49">
        <w:t xml:space="preserve">t simply regrets that </w:t>
      </w:r>
      <w:r>
        <w:t xml:space="preserve">it might </w:t>
      </w:r>
      <w:r w:rsidRPr="001D4C49">
        <w:t>lead to further fragmentation in Afghanistan</w:t>
      </w:r>
      <w:r>
        <w:t>,</w:t>
      </w:r>
      <w:r w:rsidRPr="001D4C49">
        <w:t xml:space="preserve"> </w:t>
      </w:r>
      <w:r>
        <w:t xml:space="preserve">further </w:t>
      </w:r>
      <w:r w:rsidRPr="001D4C49">
        <w:t xml:space="preserve">disorder and greater Pakistani influence. </w:t>
      </w:r>
    </w:p>
    <w:p w:rsidR="00A132C7" w:rsidP="00A132C7">
      <w:pPr>
        <w:pStyle w:val="Answer"/>
      </w:pPr>
      <w:r w:rsidRPr="001D4C49">
        <w:t xml:space="preserve">The Gulf </w:t>
      </w:r>
      <w:r>
        <w:t>s</w:t>
      </w:r>
      <w:r w:rsidRPr="001D4C49">
        <w:t>tates also support the negotiations, but they too hedge their bets</w:t>
      </w:r>
      <w:r>
        <w:t>; t</w:t>
      </w:r>
      <w:r w:rsidRPr="001D4C49">
        <w:t xml:space="preserve">hey have not interfered with Taliban fundraising in their states, despite a decade of US efforts to persuade them. </w:t>
      </w:r>
    </w:p>
    <w:p w:rsidR="00A132C7" w:rsidP="00A132C7">
      <w:pPr>
        <w:pStyle w:val="Answer"/>
      </w:pPr>
      <w:r>
        <w:t>O</w:t>
      </w:r>
      <w:r w:rsidRPr="001D4C49">
        <w:t xml:space="preserve">n balance, </w:t>
      </w:r>
      <w:r>
        <w:t xml:space="preserve">the situation on </w:t>
      </w:r>
      <w:r w:rsidRPr="001D4C49">
        <w:t>negotiating tactics is mildly favourable.</w:t>
      </w:r>
      <w:r w:rsidRPr="001D4C49">
        <w:t xml:space="preserve"> </w:t>
      </w:r>
      <w:r>
        <w:t>I</w:t>
      </w:r>
      <w:r w:rsidRPr="001D4C49">
        <w:t>mplementation of an agreement will be harder and less easy to predict. If the situation begins to deteriorate, it is likely that the neighbours will back different claimants for power</w:t>
      </w:r>
      <w:r>
        <w:t>.</w:t>
      </w:r>
      <w:r w:rsidRPr="001D4C49">
        <w:t xml:space="preserve"> Pakistan will back the Taliban</w:t>
      </w:r>
      <w:r>
        <w:t>.</w:t>
      </w:r>
      <w:r w:rsidRPr="001D4C49">
        <w:t xml:space="preserve"> Russia, India</w:t>
      </w:r>
      <w:r>
        <w:t xml:space="preserve"> and</w:t>
      </w:r>
      <w:r w:rsidRPr="001D4C49">
        <w:t xml:space="preserve"> Iran may back other</w:t>
      </w:r>
      <w:r w:rsidRPr="001D4C49">
        <w:t xml:space="preserve"> factions</w:t>
      </w:r>
      <w:r>
        <w:t>; t</w:t>
      </w:r>
      <w:r w:rsidRPr="001D4C49">
        <w:t xml:space="preserve">hey may back other factions and the Taliban at the same time </w:t>
      </w:r>
      <w:r>
        <w:t>in order</w:t>
      </w:r>
      <w:r w:rsidRPr="001D4C49">
        <w:t xml:space="preserve"> to retain a foot in </w:t>
      </w:r>
      <w:r>
        <w:t xml:space="preserve">each </w:t>
      </w:r>
      <w:r w:rsidRPr="001D4C49">
        <w:t>camp and get some credit from whoever wins</w:t>
      </w:r>
      <w:r>
        <w:t>,</w:t>
      </w:r>
      <w:r w:rsidRPr="001D4C49">
        <w:t xml:space="preserve"> so we will be back in a situation in which the regional environment is conducive to civil war.</w:t>
      </w:r>
    </w:p>
    <w:p w:rsidR="00A132C7" w:rsidP="00A132C7">
      <w:pPr>
        <w:pStyle w:val="Answer"/>
      </w:pPr>
      <w:r w:rsidRPr="0070322E">
        <w:rPr>
          <w:b/>
          <w:i/>
        </w:rPr>
        <w:t>Laurel Mil</w:t>
      </w:r>
      <w:r w:rsidRPr="0070322E">
        <w:rPr>
          <w:b/>
          <w:i/>
        </w:rPr>
        <w:t>ler:</w:t>
      </w:r>
      <w:r>
        <w:t xml:space="preserve"> </w:t>
      </w:r>
      <w:r w:rsidRPr="001D4C49">
        <w:t xml:space="preserve">I fully agree with all those points, </w:t>
      </w:r>
      <w:r>
        <w:t xml:space="preserve">but </w:t>
      </w:r>
      <w:r w:rsidRPr="001D4C49">
        <w:t xml:space="preserve">maybe </w:t>
      </w:r>
      <w:r>
        <w:t>I can</w:t>
      </w:r>
      <w:r w:rsidRPr="001D4C49">
        <w:t xml:space="preserve"> add a couple of others. </w:t>
      </w:r>
    </w:p>
    <w:p w:rsidR="00A132C7" w:rsidP="00A132C7">
      <w:pPr>
        <w:pStyle w:val="Answer"/>
      </w:pPr>
      <w:r w:rsidRPr="001D4C49">
        <w:t>Many people have wondered whether it is genuinely true that Pakistan</w:t>
      </w:r>
      <w:r>
        <w:t xml:space="preserve"> has</w:t>
      </w:r>
      <w:r w:rsidRPr="001D4C49">
        <w:t xml:space="preserve"> been as supportive </w:t>
      </w:r>
      <w:r>
        <w:t xml:space="preserve">and helpful </w:t>
      </w:r>
      <w:r w:rsidRPr="001D4C49">
        <w:t xml:space="preserve">in the peace process as US officials have been claiming. </w:t>
      </w:r>
      <w:r>
        <w:t>T</w:t>
      </w:r>
      <w:r w:rsidRPr="001D4C49">
        <w:t>hat is an i</w:t>
      </w:r>
      <w:r w:rsidRPr="001D4C49">
        <w:t xml:space="preserve">nteresting point that tells us something about how </w:t>
      </w:r>
      <w:r>
        <w:t>it</w:t>
      </w:r>
      <w:r w:rsidRPr="001D4C49">
        <w:t xml:space="preserve"> might behave in the future. It is not surprising to me that </w:t>
      </w:r>
      <w:r>
        <w:t>it has</w:t>
      </w:r>
      <w:r w:rsidRPr="001D4C49">
        <w:t xml:space="preserve"> been genuinely helpful in pushing along this peace process in the last couple of years because </w:t>
      </w:r>
      <w:r>
        <w:t>it</w:t>
      </w:r>
      <w:r w:rsidRPr="001D4C49">
        <w:t xml:space="preserve"> now see</w:t>
      </w:r>
      <w:r>
        <w:t>s</w:t>
      </w:r>
      <w:r w:rsidRPr="001D4C49">
        <w:t xml:space="preserve"> the US doing exactly what </w:t>
      </w:r>
      <w:r>
        <w:t>it</w:t>
      </w:r>
      <w:r>
        <w:t xml:space="preserve"> has</w:t>
      </w:r>
      <w:r w:rsidRPr="001D4C49">
        <w:t xml:space="preserve"> told the US should be done for the last 20 years</w:t>
      </w:r>
      <w:r>
        <w:t>. F</w:t>
      </w:r>
      <w:r w:rsidRPr="001D4C49">
        <w:t>rom the very beginning of the US engagement in Afghanistan and the overthrow of the Taliban</w:t>
      </w:r>
      <w:r>
        <w:t>,</w:t>
      </w:r>
      <w:r w:rsidRPr="001D4C49">
        <w:t xml:space="preserve"> Pakistani officials have said to US officials that the Taliban need</w:t>
      </w:r>
      <w:r>
        <w:t>s</w:t>
      </w:r>
      <w:r w:rsidRPr="001D4C49">
        <w:t xml:space="preserve"> to be incorporated in</w:t>
      </w:r>
      <w:r>
        <w:t xml:space="preserve"> </w:t>
      </w:r>
      <w:r w:rsidRPr="001D4C49">
        <w:t xml:space="preserve">the </w:t>
      </w:r>
      <w:r>
        <w:t>g</w:t>
      </w:r>
      <w:r w:rsidRPr="001D4C49">
        <w:t xml:space="preserve">overnment </w:t>
      </w:r>
      <w:r w:rsidRPr="001D4C49">
        <w:t xml:space="preserve">of Afghanistan. They have never been on board with a policy of simply eliminating the Taliban and themselves being in an adversarial position </w:t>
      </w:r>
      <w:r>
        <w:t>to the Taliban</w:t>
      </w:r>
      <w:r w:rsidRPr="001D4C49">
        <w:t xml:space="preserve">. </w:t>
      </w:r>
      <w:r>
        <w:t>T</w:t>
      </w:r>
      <w:r w:rsidRPr="001D4C49">
        <w:t>hey have found compelling the change in American policy ove</w:t>
      </w:r>
      <w:r w:rsidRPr="001D4C49">
        <w:t>r the last two years to be more focused on the peace process because it accords with their interests and their long</w:t>
      </w:r>
      <w:r w:rsidRPr="001D4C49">
        <w:noBreakHyphen/>
        <w:t xml:space="preserve">standing position. </w:t>
      </w:r>
      <w:r>
        <w:t xml:space="preserve">As </w:t>
      </w:r>
      <w:r w:rsidRPr="001D4C49">
        <w:t xml:space="preserve">long as US policy persists in that direction, I would expect them </w:t>
      </w:r>
      <w:r>
        <w:t xml:space="preserve">to </w:t>
      </w:r>
      <w:r w:rsidRPr="001D4C49">
        <w:t>be helpful, because it accords with their interes</w:t>
      </w:r>
      <w:r w:rsidRPr="001D4C49">
        <w:t>ts. If there is a change in direction</w:t>
      </w:r>
      <w:r>
        <w:t>,</w:t>
      </w:r>
      <w:r w:rsidRPr="001D4C49">
        <w:t xml:space="preserve"> the peace process collapses and the US decides to revert to simply backing the existing Afghan </w:t>
      </w:r>
      <w:r>
        <w:t>g</w:t>
      </w:r>
      <w:r w:rsidRPr="001D4C49">
        <w:t>overnment</w:t>
      </w:r>
      <w:r w:rsidRPr="001D4C49">
        <w:t xml:space="preserve">, I would expect the US and Pakistan to be more at odds again. </w:t>
      </w:r>
    </w:p>
    <w:p w:rsidR="00A132C7" w:rsidP="00A132C7">
      <w:pPr>
        <w:pStyle w:val="Answer"/>
      </w:pPr>
      <w:r>
        <w:t>M</w:t>
      </w:r>
      <w:r w:rsidRPr="001D4C49">
        <w:t>any of the countries that you mentioned have ha</w:t>
      </w:r>
      <w:r w:rsidRPr="001D4C49">
        <w:t>d a very conflict</w:t>
      </w:r>
      <w:r>
        <w:t>ual</w:t>
      </w:r>
      <w:r w:rsidRPr="001D4C49">
        <w:t xml:space="preserve"> attitude to</w:t>
      </w:r>
      <w:r>
        <w:t>wards</w:t>
      </w:r>
      <w:r w:rsidRPr="001D4C49">
        <w:t xml:space="preserve"> the US presence in Afghanistan. Countries including China, Russia</w:t>
      </w:r>
      <w:r>
        <w:t xml:space="preserve">, and </w:t>
      </w:r>
      <w:r w:rsidRPr="001D4C49">
        <w:t>Iran</w:t>
      </w:r>
      <w:r>
        <w:t>,</w:t>
      </w:r>
      <w:r w:rsidRPr="001D4C49">
        <w:t xml:space="preserve"> in particular, have all had the position that they do not want the US to leave too quickly from Afghanistan because they recognise the instab</w:t>
      </w:r>
      <w:r w:rsidRPr="001D4C49">
        <w:t>ility that would ensue, but they do not want the US to stay for</w:t>
      </w:r>
      <w:r>
        <w:t xml:space="preserve"> </w:t>
      </w:r>
      <w:r w:rsidRPr="001D4C49">
        <w:t xml:space="preserve">ever in Afghanistan. </w:t>
      </w:r>
    </w:p>
    <w:p w:rsidR="00A132C7" w:rsidP="00A132C7">
      <w:pPr>
        <w:pStyle w:val="Answer"/>
      </w:pPr>
      <w:r>
        <w:t>T</w:t>
      </w:r>
      <w:r w:rsidRPr="001D4C49">
        <w:t>hat reality is going to have to be borne in mind if the peace process collapses and the US and NATO decide to stay in Afghanistan for the indefinite future</w:t>
      </w:r>
      <w:r>
        <w:t>. T</w:t>
      </w:r>
      <w:r w:rsidRPr="001D4C49">
        <w:t>here is a l</w:t>
      </w:r>
      <w:r w:rsidRPr="001D4C49">
        <w:t>ot of room for friction to grow between the US and NATO and these powerful regional countries because they will increasingly find it antithetical to their interests to have the US sitting in Afghanistan for ever with no prospect of a peace process.</w:t>
      </w:r>
    </w:p>
    <w:p w:rsidR="00A132C7" w:rsidP="00A132C7">
      <w:pPr>
        <w:pStyle w:val="Question"/>
      </w:pPr>
      <w:r w:rsidRPr="00111A77">
        <w:rPr>
          <w:b/>
        </w:rPr>
        <w:t>Lord Re</w:t>
      </w:r>
      <w:r w:rsidRPr="00111A77">
        <w:rPr>
          <w:b/>
        </w:rPr>
        <w:t>id of Cardowan:</w:t>
      </w:r>
      <w:r>
        <w:t xml:space="preserve"> I t</w:t>
      </w:r>
      <w:r w:rsidRPr="001D4C49">
        <w:t xml:space="preserve">hank our witnesses. </w:t>
      </w:r>
    </w:p>
    <w:p w:rsidR="00A132C7" w:rsidP="00A132C7">
      <w:pPr>
        <w:pStyle w:val="Question"/>
        <w:numPr>
          <w:ilvl w:val="0"/>
          <w:numId w:val="0"/>
        </w:numPr>
        <w:ind w:left="794"/>
      </w:pPr>
      <w:r w:rsidRPr="001D4C49">
        <w:t xml:space="preserve">I will not pursue </w:t>
      </w:r>
      <w:r>
        <w:t>the previous answer—</w:t>
      </w:r>
      <w:r w:rsidRPr="001D4C49">
        <w:t>the characterisation of China and Russia</w:t>
      </w:r>
      <w:r>
        <w:t xml:space="preserve"> as </w:t>
      </w:r>
      <w:r w:rsidRPr="001D4C49">
        <w:t>almost Augustinian in their attitude towards the United States</w:t>
      </w:r>
      <w:r>
        <w:t>:</w:t>
      </w:r>
      <w:r w:rsidRPr="001D4C49">
        <w:t xml:space="preserve"> </w:t>
      </w:r>
      <w:r>
        <w:t>“L</w:t>
      </w:r>
      <w:r w:rsidRPr="001D4C49">
        <w:t>ord</w:t>
      </w:r>
      <w:r>
        <w:t>,</w:t>
      </w:r>
      <w:r w:rsidRPr="001D4C49">
        <w:t xml:space="preserve"> make them leave, but not just yet</w:t>
      </w:r>
      <w:r>
        <w:t>”—but it</w:t>
      </w:r>
      <w:r w:rsidRPr="001D4C49">
        <w:t xml:space="preserve"> was fascinating. </w:t>
      </w:r>
    </w:p>
    <w:p w:rsidR="00A132C7" w:rsidP="00A132C7">
      <w:pPr>
        <w:pStyle w:val="Question"/>
        <w:numPr>
          <w:ilvl w:val="0"/>
          <w:numId w:val="0"/>
        </w:numPr>
        <w:ind w:left="794"/>
      </w:pPr>
      <w:r>
        <w:t>May</w:t>
      </w:r>
      <w:r>
        <w:t xml:space="preserve"> </w:t>
      </w:r>
      <w:r w:rsidRPr="001D4C49">
        <w:t>I return you, please, to domestic Afghani politics and ask what is your</w:t>
      </w:r>
      <w:r>
        <w:t xml:space="preserve"> </w:t>
      </w:r>
      <w:r w:rsidRPr="001D4C49">
        <w:t xml:space="preserve">assessment of the internal stability of the </w:t>
      </w:r>
      <w:r>
        <w:t>G</w:t>
      </w:r>
      <w:r w:rsidRPr="001D4C49">
        <w:t xml:space="preserve">overnment in Kabul, particularly regarding the agreement between </w:t>
      </w:r>
      <w:r>
        <w:t>P</w:t>
      </w:r>
      <w:r w:rsidRPr="001D4C49">
        <w:t>resident Ashraf Ghani and Abdullah Abdullah</w:t>
      </w:r>
      <w:r>
        <w:t>?</w:t>
      </w:r>
      <w:r w:rsidRPr="001D4C49">
        <w:t xml:space="preserve"> To what extent does that pr</w:t>
      </w:r>
      <w:r w:rsidRPr="001D4C49">
        <w:t xml:space="preserve">ovide </w:t>
      </w:r>
      <w:r>
        <w:t>a</w:t>
      </w:r>
      <w:r w:rsidRPr="001D4C49">
        <w:t xml:space="preserve"> basis for the resolution of ongoing tensions between them</w:t>
      </w:r>
      <w:r>
        <w:t>,</w:t>
      </w:r>
      <w:r w:rsidRPr="001D4C49">
        <w:t xml:space="preserve"> and do you believe there is a need for revisions to the Afghan constitution?</w:t>
      </w:r>
    </w:p>
    <w:p w:rsidR="00A132C7" w:rsidP="00A132C7">
      <w:pPr>
        <w:pStyle w:val="Answer"/>
      </w:pPr>
      <w:r w:rsidRPr="00A83D22">
        <w:rPr>
          <w:b/>
          <w:i/>
        </w:rPr>
        <w:t>James Dobbins:</w:t>
      </w:r>
      <w:r>
        <w:t xml:space="preserve"> F</w:t>
      </w:r>
      <w:r w:rsidRPr="001D4C49">
        <w:t>or the time being</w:t>
      </w:r>
      <w:r>
        <w:t>,</w:t>
      </w:r>
      <w:r w:rsidRPr="001D4C49">
        <w:t xml:space="preserve"> they have achieved a consolidated position on the negotiations, but the negot</w:t>
      </w:r>
      <w:r w:rsidRPr="001D4C49">
        <w:t>iations have not required any difficult decisions. I think that</w:t>
      </w:r>
      <w:r>
        <w:t>,</w:t>
      </w:r>
      <w:r w:rsidRPr="001D4C49">
        <w:t xml:space="preserve"> as long as negotiations continue and as long as they do not pose fundamental issues to the interest of the main Afghan parties</w:t>
      </w:r>
      <w:r>
        <w:t>,</w:t>
      </w:r>
      <w:r w:rsidRPr="001D4C49">
        <w:t xml:space="preserve"> that consensus</w:t>
      </w:r>
      <w:r>
        <w:t>—</w:t>
      </w:r>
      <w:r w:rsidRPr="001D4C49">
        <w:t>that coalition</w:t>
      </w:r>
      <w:r>
        <w:t>—</w:t>
      </w:r>
      <w:r w:rsidRPr="001D4C49">
        <w:t>will hold. If the negotiations en</w:t>
      </w:r>
      <w:r w:rsidRPr="001D4C49">
        <w:t xml:space="preserve">d, the basis for the current division, </w:t>
      </w:r>
      <w:r>
        <w:t xml:space="preserve">in </w:t>
      </w:r>
      <w:r w:rsidRPr="001D4C49">
        <w:t xml:space="preserve">which Abdullah Abdullah is supposed to lead the negotiating effort, or at least lead the </w:t>
      </w:r>
      <w:r>
        <w:t>G</w:t>
      </w:r>
      <w:r w:rsidRPr="001D4C49">
        <w:t>overnment</w:t>
      </w:r>
      <w:r>
        <w:t>’</w:t>
      </w:r>
      <w:r w:rsidRPr="001D4C49">
        <w:t xml:space="preserve">s process of formulating </w:t>
      </w:r>
      <w:r>
        <w:t xml:space="preserve">their </w:t>
      </w:r>
      <w:r w:rsidRPr="001D4C49">
        <w:t xml:space="preserve">position on the negotiating effort, will disappear and some new division of responsibilities will be necessary if the breach is not to become irreparable. </w:t>
      </w:r>
    </w:p>
    <w:p w:rsidR="00A132C7" w:rsidP="00A132C7">
      <w:pPr>
        <w:pStyle w:val="Answer"/>
      </w:pPr>
      <w:r w:rsidRPr="001D4C49">
        <w:t xml:space="preserve">I personally participated in </w:t>
      </w:r>
      <w:r>
        <w:t>bringing</w:t>
      </w:r>
      <w:r w:rsidRPr="001D4C49">
        <w:t xml:space="preserve"> the </w:t>
      </w:r>
      <w:r>
        <w:t>g</w:t>
      </w:r>
      <w:r w:rsidRPr="001D4C49">
        <w:t xml:space="preserve">overnment </w:t>
      </w:r>
      <w:r w:rsidRPr="001D4C49">
        <w:t>back together after the elections in 2014</w:t>
      </w:r>
      <w:r>
        <w:t>,</w:t>
      </w:r>
      <w:r w:rsidRPr="001D4C49">
        <w:t xml:space="preserve"> and </w:t>
      </w:r>
      <w:r>
        <w:t>Zal Khalilzad</w:t>
      </w:r>
      <w:r w:rsidRPr="001D4C49">
        <w:t xml:space="preserve"> and the American Secretary of State had to do it again this year. I anticipate that that will continue to be necessary.</w:t>
      </w:r>
      <w:r>
        <w:t xml:space="preserve"> The c</w:t>
      </w:r>
      <w:r w:rsidRPr="001D4C49">
        <w:t xml:space="preserve">onditional promise of substantial American and European assistance is an essential component of the leverage that we </w:t>
      </w:r>
      <w:r w:rsidRPr="001D4C49">
        <w:t xml:space="preserve">have to sustain a coherent Afghan </w:t>
      </w:r>
      <w:r>
        <w:t>g</w:t>
      </w:r>
      <w:r w:rsidRPr="001D4C49">
        <w:t xml:space="preserve">overnment </w:t>
      </w:r>
      <w:r>
        <w:t>who</w:t>
      </w:r>
      <w:r w:rsidRPr="001D4C49">
        <w:t xml:space="preserve"> can execute the programmes and policies that we support. That is why I have argued, as I have today, that leaving before a peace settlement was achieved and implemented would lead to a fragmentation of the s</w:t>
      </w:r>
      <w:r w:rsidRPr="001D4C49">
        <w:t xml:space="preserve">ociety in which the battle between the Afghan </w:t>
      </w:r>
      <w:r>
        <w:t>g</w:t>
      </w:r>
      <w:r w:rsidRPr="001D4C49">
        <w:t xml:space="preserve">overnment </w:t>
      </w:r>
      <w:r w:rsidRPr="001D4C49">
        <w:t xml:space="preserve">and the Taliban would be joined by similar conflicts within the current Afghan </w:t>
      </w:r>
      <w:r>
        <w:t>g</w:t>
      </w:r>
      <w:r w:rsidRPr="001D4C49">
        <w:t>overnment</w:t>
      </w:r>
      <w:r w:rsidRPr="001D4C49">
        <w:t>.</w:t>
      </w:r>
    </w:p>
    <w:p w:rsidR="00A132C7" w:rsidP="00A132C7">
      <w:pPr>
        <w:pStyle w:val="Answer"/>
      </w:pPr>
      <w:r w:rsidRPr="00A83D22">
        <w:rPr>
          <w:b/>
          <w:i/>
        </w:rPr>
        <w:t>Laurel Miller:</w:t>
      </w:r>
      <w:r>
        <w:t xml:space="preserve"> </w:t>
      </w:r>
      <w:r w:rsidRPr="001D4C49">
        <w:t>The self</w:t>
      </w:r>
      <w:r w:rsidRPr="001D4C49">
        <w:noBreakHyphen/>
        <w:t>defeating political behaviour that we see in Kabul is rather tragic</w:t>
      </w:r>
      <w:r>
        <w:t>,</w:t>
      </w:r>
      <w:r w:rsidRPr="001D4C49">
        <w:t xml:space="preserve"> in my view. The</w:t>
      </w:r>
      <w:r w:rsidRPr="001D4C49">
        <w:t>ir greatest defence</w:t>
      </w:r>
      <w:r>
        <w:t>—</w:t>
      </w:r>
      <w:r w:rsidRPr="001D4C49">
        <w:t>defence</w:t>
      </w:r>
      <w:r>
        <w:t>,</w:t>
      </w:r>
      <w:r w:rsidRPr="001D4C49">
        <w:t xml:space="preserve"> literally, I mean</w:t>
      </w:r>
      <w:r>
        <w:t>—</w:t>
      </w:r>
      <w:r w:rsidRPr="001D4C49">
        <w:t xml:space="preserve">would be their political cohesion and their ability to act in a cohesive </w:t>
      </w:r>
      <w:r w:rsidRPr="001D4C49">
        <w:t xml:space="preserve">fashion, not only in the negotiations but in the governance of Afghanistan. This has been a chronic problem. </w:t>
      </w:r>
    </w:p>
    <w:p w:rsidR="00A132C7" w:rsidP="00A132C7">
      <w:pPr>
        <w:pStyle w:val="Answer"/>
      </w:pPr>
      <w:r w:rsidRPr="001D4C49">
        <w:t>It is exacerbated by the c</w:t>
      </w:r>
      <w:r w:rsidRPr="001D4C49">
        <w:t>onstitutional structure, which is a winner</w:t>
      </w:r>
      <w:r w:rsidRPr="001D4C49">
        <w:noBreakHyphen/>
        <w:t>take</w:t>
      </w:r>
      <w:r w:rsidRPr="001D4C49">
        <w:noBreakHyphen/>
        <w:t>all</w:t>
      </w:r>
      <w:r>
        <w:t>,</w:t>
      </w:r>
      <w:r w:rsidRPr="001D4C49">
        <w:t xml:space="preserve"> extraordinarily centralised system of presidential governance, where the </w:t>
      </w:r>
      <w:r>
        <w:t>P</w:t>
      </w:r>
      <w:r w:rsidRPr="001D4C49">
        <w:t xml:space="preserve">resident appoints not only a large portion of the </w:t>
      </w:r>
      <w:r>
        <w:t>p</w:t>
      </w:r>
      <w:r w:rsidRPr="001D4C49">
        <w:t>arliament but every governor, every district governor</w:t>
      </w:r>
      <w:r>
        <w:t xml:space="preserve"> and</w:t>
      </w:r>
      <w:r w:rsidRPr="001D4C49">
        <w:t xml:space="preserve"> every chief of polic</w:t>
      </w:r>
      <w:r w:rsidRPr="001D4C49">
        <w:t>e</w:t>
      </w:r>
      <w:r>
        <w:t>,</w:t>
      </w:r>
      <w:r w:rsidRPr="001D4C49">
        <w:t xml:space="preserve"> as well as senior positions within the administrative structure and the executive branch.</w:t>
      </w:r>
    </w:p>
    <w:p w:rsidR="00A132C7" w:rsidP="00A132C7">
      <w:pPr>
        <w:pStyle w:val="Answer"/>
      </w:pPr>
      <w:r w:rsidRPr="001D4C49">
        <w:t>Unfortunately, even though most outside, foreign analysts of Afghanistan see and argue the need for some constitutional change</w:t>
      </w:r>
      <w:r>
        <w:t xml:space="preserve"> --</w:t>
      </w:r>
      <w:r w:rsidRPr="001D4C49">
        <w:t xml:space="preserve"> because they see the mapping of t</w:t>
      </w:r>
      <w:r w:rsidRPr="001D4C49">
        <w:t xml:space="preserve">his highly </w:t>
      </w:r>
      <w:r>
        <w:t>centralised</w:t>
      </w:r>
      <w:r w:rsidRPr="001D4C49">
        <w:t xml:space="preserve"> winner</w:t>
      </w:r>
      <w:r w:rsidRPr="001D4C49">
        <w:noBreakHyphen/>
        <w:t>take</w:t>
      </w:r>
      <w:r w:rsidRPr="001D4C49">
        <w:noBreakHyphen/>
        <w:t>all system on to a patronage</w:t>
      </w:r>
      <w:r>
        <w:t>-</w:t>
      </w:r>
      <w:r w:rsidRPr="001D4C49">
        <w:t>base</w:t>
      </w:r>
      <w:r>
        <w:t>d</w:t>
      </w:r>
      <w:r w:rsidRPr="001D4C49">
        <w:t xml:space="preserve"> political culture and at the same time a diverse society with fractures between different groups as being incompatible and prone to the problems that we see internally in Kabul and in th</w:t>
      </w:r>
      <w:r w:rsidRPr="001D4C49">
        <w:t>e context of the wars that they have had, even before the US invasion</w:t>
      </w:r>
      <w:r>
        <w:t xml:space="preserve"> --</w:t>
      </w:r>
      <w:r w:rsidRPr="001D4C49">
        <w:t xml:space="preserve"> that view is not shared by the predominance of Afghan political figures</w:t>
      </w:r>
      <w:r>
        <w:t>,</w:t>
      </w:r>
      <w:r w:rsidRPr="001D4C49">
        <w:t xml:space="preserve"> who prefer to compete for that winner</w:t>
      </w:r>
      <w:r w:rsidRPr="001D4C49">
        <w:noBreakHyphen/>
        <w:t>take</w:t>
      </w:r>
      <w:r w:rsidRPr="001D4C49">
        <w:noBreakHyphen/>
        <w:t xml:space="preserve">all position rather than change the structure of the </w:t>
      </w:r>
      <w:r>
        <w:t>g</w:t>
      </w:r>
      <w:r w:rsidRPr="001D4C49">
        <w:t>overnment</w:t>
      </w:r>
      <w:r w:rsidRPr="001D4C49">
        <w:t>. Th</w:t>
      </w:r>
      <w:r w:rsidRPr="001D4C49">
        <w:t xml:space="preserve">ere </w:t>
      </w:r>
      <w:r>
        <w:t xml:space="preserve">is </w:t>
      </w:r>
      <w:r w:rsidRPr="001D4C49">
        <w:t xml:space="preserve">a more granular level of detail </w:t>
      </w:r>
      <w:r>
        <w:t xml:space="preserve">that </w:t>
      </w:r>
      <w:r w:rsidRPr="001D4C49">
        <w:t xml:space="preserve">one could get into </w:t>
      </w:r>
      <w:r>
        <w:t xml:space="preserve">about </w:t>
      </w:r>
      <w:r w:rsidRPr="001D4C49">
        <w:t>which group</w:t>
      </w:r>
      <w:r>
        <w:t>s</w:t>
      </w:r>
      <w:r w:rsidRPr="001D4C49">
        <w:t xml:space="preserve"> s</w:t>
      </w:r>
      <w:r>
        <w:t>upp</w:t>
      </w:r>
      <w:r w:rsidRPr="001D4C49">
        <w:t>ort what</w:t>
      </w:r>
      <w:r>
        <w:t>,</w:t>
      </w:r>
      <w:r w:rsidRPr="001D4C49">
        <w:t xml:space="preserve"> and some groups would support some change to the </w:t>
      </w:r>
      <w:r>
        <w:t>syste</w:t>
      </w:r>
      <w:r w:rsidRPr="001D4C49">
        <w:t>m</w:t>
      </w:r>
      <w:r>
        <w:t xml:space="preserve">, but </w:t>
      </w:r>
      <w:r w:rsidRPr="001D4C49">
        <w:t xml:space="preserve">among the political class there is not majority support for the changes that would reduce the degree of centralisation in the system. </w:t>
      </w:r>
    </w:p>
    <w:p w:rsidR="00A132C7" w:rsidP="00A132C7">
      <w:pPr>
        <w:pStyle w:val="Answer"/>
      </w:pPr>
      <w:r w:rsidRPr="001D4C49">
        <w:t>I would project that</w:t>
      </w:r>
      <w:r>
        <w:t>,</w:t>
      </w:r>
      <w:r w:rsidRPr="001D4C49">
        <w:t xml:space="preserve"> even in the context of </w:t>
      </w:r>
      <w:r>
        <w:t>a</w:t>
      </w:r>
      <w:r w:rsidRPr="001D4C49">
        <w:t xml:space="preserve"> </w:t>
      </w:r>
      <w:r w:rsidRPr="001D4C49">
        <w:t>successful political settlement</w:t>
      </w:r>
      <w:r>
        <w:t>,</w:t>
      </w:r>
      <w:r w:rsidRPr="001D4C49">
        <w:t xml:space="preserve"> we would continue to see a rather highly </w:t>
      </w:r>
      <w:r w:rsidRPr="001D4C49">
        <w:t>centralised system that would be prone to the instability that we have seen. I do not expect the Taliban to be any less susceptible to the incentives of the patronage</w:t>
      </w:r>
      <w:r w:rsidRPr="001D4C49">
        <w:noBreakHyphen/>
        <w:t xml:space="preserve">based political culture than the existing </w:t>
      </w:r>
      <w:r>
        <w:t>g</w:t>
      </w:r>
      <w:r w:rsidRPr="001D4C49">
        <w:t xml:space="preserve">overnment </w:t>
      </w:r>
      <w:r>
        <w:t>actors are</w:t>
      </w:r>
      <w:r w:rsidRPr="001D4C49">
        <w:t>.</w:t>
      </w:r>
    </w:p>
    <w:p w:rsidR="00A132C7" w:rsidP="00A132C7">
      <w:pPr>
        <w:pStyle w:val="Answer"/>
      </w:pPr>
      <w:r w:rsidRPr="00D70D70">
        <w:rPr>
          <w:b/>
          <w:i/>
        </w:rPr>
        <w:t>James Dobbins:</w:t>
      </w:r>
      <w:r>
        <w:t xml:space="preserve"> May I add</w:t>
      </w:r>
      <w:r>
        <w:t xml:space="preserve"> a point because </w:t>
      </w:r>
      <w:r w:rsidRPr="001D4C49">
        <w:t>I did not answer a part of Lord Reid</w:t>
      </w:r>
      <w:r>
        <w:t>’</w:t>
      </w:r>
      <w:r w:rsidRPr="001D4C49">
        <w:t>s question</w:t>
      </w:r>
      <w:r>
        <w:t>?</w:t>
      </w:r>
    </w:p>
    <w:p w:rsidR="00A132C7" w:rsidP="00A132C7">
      <w:pPr>
        <w:pStyle w:val="Remark"/>
      </w:pPr>
      <w:r w:rsidRPr="00D70D70">
        <w:rPr>
          <w:b/>
        </w:rPr>
        <w:t>The Chair:</w:t>
      </w:r>
      <w:r>
        <w:t xml:space="preserve"> Thank you. I was just about to come back to you, James; I was not going to leave you out. I</w:t>
      </w:r>
      <w:r w:rsidRPr="001D4C49">
        <w:t>f you would like to continue, please do</w:t>
      </w:r>
      <w:r>
        <w:t xml:space="preserve"> so</w:t>
      </w:r>
      <w:r w:rsidRPr="001D4C49">
        <w:t>.</w:t>
      </w:r>
    </w:p>
    <w:p w:rsidR="00A132C7" w:rsidP="00A132C7">
      <w:pPr>
        <w:pStyle w:val="Answer"/>
      </w:pPr>
      <w:r w:rsidRPr="00D70D70">
        <w:rPr>
          <w:b/>
          <w:i/>
        </w:rPr>
        <w:t>James Dobbins:</w:t>
      </w:r>
      <w:r w:rsidRPr="001D4C49">
        <w:t xml:space="preserve"> Thank you. I did not answer h</w:t>
      </w:r>
      <w:r w:rsidRPr="001D4C49">
        <w:t xml:space="preserve">is question about the constitution. </w:t>
      </w:r>
    </w:p>
    <w:p w:rsidR="00A132C7" w:rsidP="00A132C7">
      <w:pPr>
        <w:pStyle w:val="Answer"/>
      </w:pPr>
      <w:r w:rsidRPr="001D4C49">
        <w:t xml:space="preserve">There is, I think, a perception on the part of some that the current constitutional arrangements were a function of </w:t>
      </w:r>
      <w:r w:rsidRPr="001D4C49">
        <w:t xml:space="preserve">Western </w:t>
      </w:r>
      <w:r w:rsidRPr="001D4C49">
        <w:t>or American decisions or preferences</w:t>
      </w:r>
      <w:r>
        <w:t>. M</w:t>
      </w:r>
      <w:r w:rsidRPr="001D4C49">
        <w:t>y experience is that that is not the case. I represented</w:t>
      </w:r>
      <w:r w:rsidRPr="001D4C49">
        <w:t xml:space="preserve"> the US at Bonn</w:t>
      </w:r>
      <w:r>
        <w:t>,</w:t>
      </w:r>
      <w:r w:rsidRPr="001D4C49">
        <w:t xml:space="preserve"> where the first steps towards constituting a new regime w</w:t>
      </w:r>
      <w:r>
        <w:t>ere</w:t>
      </w:r>
      <w:r w:rsidRPr="001D4C49">
        <w:t xml:space="preserve"> taken</w:t>
      </w:r>
      <w:r>
        <w:t>,</w:t>
      </w:r>
      <w:r w:rsidRPr="001D4C49">
        <w:t xml:space="preserve"> and the Afghans themselves were very insistent on a unitary </w:t>
      </w:r>
      <w:r>
        <w:t>g</w:t>
      </w:r>
      <w:r w:rsidRPr="001D4C49">
        <w:t>overnment and a strong executive</w:t>
      </w:r>
      <w:r>
        <w:t>. T</w:t>
      </w:r>
      <w:r w:rsidRPr="001D4C49">
        <w:t>heir view was that only that could hold the country together</w:t>
      </w:r>
      <w:r>
        <w:t>;</w:t>
      </w:r>
      <w:r w:rsidRPr="001D4C49">
        <w:t xml:space="preserve"> </w:t>
      </w:r>
      <w:r>
        <w:t>o</w:t>
      </w:r>
      <w:r w:rsidRPr="001D4C49">
        <w:t>therwise</w:t>
      </w:r>
      <w:r>
        <w:t>,</w:t>
      </w:r>
      <w:r w:rsidRPr="001D4C49">
        <w:t xml:space="preserve"> it</w:t>
      </w:r>
      <w:r w:rsidRPr="001D4C49">
        <w:t xml:space="preserve"> was better</w:t>
      </w:r>
      <w:r>
        <w:t xml:space="preserve"> to</w:t>
      </w:r>
      <w:r w:rsidRPr="001D4C49">
        <w:t xml:space="preserve"> split </w:t>
      </w:r>
      <w:r>
        <w:t xml:space="preserve">it </w:t>
      </w:r>
      <w:r w:rsidRPr="001D4C49">
        <w:t>into regions with str</w:t>
      </w:r>
      <w:r>
        <w:t xml:space="preserve">ong </w:t>
      </w:r>
      <w:r w:rsidRPr="001D4C49">
        <w:t>men</w:t>
      </w:r>
      <w:r>
        <w:t xml:space="preserve"> </w:t>
      </w:r>
      <w:r w:rsidRPr="001D4C49">
        <w:t>and</w:t>
      </w:r>
      <w:r>
        <w:t>,</w:t>
      </w:r>
      <w:r w:rsidRPr="001D4C49">
        <w:t xml:space="preserve"> ultimately</w:t>
      </w:r>
      <w:r>
        <w:t>,</w:t>
      </w:r>
      <w:r w:rsidRPr="001D4C49">
        <w:t xml:space="preserve"> wider conflict. That was </w:t>
      </w:r>
      <w:r>
        <w:t xml:space="preserve">also </w:t>
      </w:r>
      <w:r w:rsidRPr="001D4C49">
        <w:t xml:space="preserve">the view taken in the constitutional election by the Afghans themselves. </w:t>
      </w:r>
    </w:p>
    <w:p w:rsidR="00A132C7" w:rsidP="00A132C7">
      <w:pPr>
        <w:pStyle w:val="Answer"/>
      </w:pPr>
      <w:r w:rsidRPr="001D4C49">
        <w:t>I think you have to say</w:t>
      </w:r>
      <w:r>
        <w:t xml:space="preserve"> </w:t>
      </w:r>
      <w:r w:rsidRPr="001D4C49">
        <w:t>that</w:t>
      </w:r>
      <w:r>
        <w:t>,</w:t>
      </w:r>
      <w:r w:rsidRPr="001D4C49">
        <w:t xml:space="preserve"> to an extent</w:t>
      </w:r>
      <w:r>
        <w:t>,</w:t>
      </w:r>
      <w:r w:rsidRPr="001D4C49">
        <w:t xml:space="preserve"> they have succeeded</w:t>
      </w:r>
      <w:r>
        <w:t>—</w:t>
      </w:r>
      <w:r w:rsidRPr="001D4C49">
        <w:t>the country has he</w:t>
      </w:r>
      <w:r w:rsidRPr="001D4C49">
        <w:t>ld together</w:t>
      </w:r>
      <w:r>
        <w:t>—</w:t>
      </w:r>
      <w:r w:rsidRPr="001D4C49">
        <w:t>and there seems to be significant progress across a wide spectrum of criteria</w:t>
      </w:r>
      <w:r>
        <w:t xml:space="preserve"> b</w:t>
      </w:r>
      <w:r w:rsidRPr="001D4C49">
        <w:t xml:space="preserve">ut with the external support that helps </w:t>
      </w:r>
      <w:r>
        <w:t xml:space="preserve">to </w:t>
      </w:r>
      <w:r w:rsidRPr="001D4C49">
        <w:t>overcome the periodic blockages when elections throw up ambiguous results</w:t>
      </w:r>
      <w:r>
        <w:t xml:space="preserve">. </w:t>
      </w:r>
    </w:p>
    <w:p w:rsidR="00A132C7" w:rsidP="00A132C7">
      <w:pPr>
        <w:pStyle w:val="Answer"/>
      </w:pPr>
      <w:r w:rsidRPr="001D4C49">
        <w:t>I do not see this situation changing</w:t>
      </w:r>
      <w:r>
        <w:t>,</w:t>
      </w:r>
      <w:r w:rsidRPr="001D4C49">
        <w:t xml:space="preserve"> and I do not think it makes much difference whether the United States favours constitutional revision</w:t>
      </w:r>
      <w:r>
        <w:t>.</w:t>
      </w:r>
      <w:r w:rsidRPr="001D4C49">
        <w:t xml:space="preserve"> </w:t>
      </w:r>
      <w:r>
        <w:t>A</w:t>
      </w:r>
      <w:r w:rsidRPr="001D4C49">
        <w:t>s Laurel said</w:t>
      </w:r>
      <w:r>
        <w:t>,</w:t>
      </w:r>
      <w:r w:rsidRPr="001D4C49">
        <w:t xml:space="preserve"> there are some who favour constitutional revision</w:t>
      </w:r>
      <w:r>
        <w:t>. M</w:t>
      </w:r>
      <w:r w:rsidRPr="001D4C49">
        <w:t>any of the Northern Alliance and non</w:t>
      </w:r>
      <w:r w:rsidRPr="001D4C49">
        <w:noBreakHyphen/>
      </w:r>
      <w:r>
        <w:t>Pashtun</w:t>
      </w:r>
      <w:r w:rsidRPr="001D4C49">
        <w:t xml:space="preserve"> </w:t>
      </w:r>
      <w:r>
        <w:t xml:space="preserve">elements </w:t>
      </w:r>
      <w:r w:rsidRPr="001D4C49">
        <w:t>would prefer a parliamentary s</w:t>
      </w:r>
      <w:r w:rsidRPr="001D4C49">
        <w:t>ystem</w:t>
      </w:r>
      <w:r>
        <w:t>,</w:t>
      </w:r>
      <w:r w:rsidRPr="001D4C49">
        <w:t xml:space="preserve"> which might avoid electoral crises but pro</w:t>
      </w:r>
      <w:r>
        <w:t>ve</w:t>
      </w:r>
      <w:r w:rsidRPr="001D4C49">
        <w:t xml:space="preserve"> less competent in governing the country</w:t>
      </w:r>
      <w:r>
        <w:t>.</w:t>
      </w:r>
      <w:r w:rsidRPr="001D4C49">
        <w:t xml:space="preserve"> </w:t>
      </w:r>
    </w:p>
    <w:p w:rsidR="00A132C7" w:rsidP="00A132C7">
      <w:pPr>
        <w:pStyle w:val="Answer"/>
      </w:pPr>
      <w:r>
        <w:t>I</w:t>
      </w:r>
      <w:r w:rsidRPr="001D4C49">
        <w:t>n any case</w:t>
      </w:r>
      <w:r>
        <w:t>,</w:t>
      </w:r>
      <w:r w:rsidRPr="001D4C49">
        <w:t xml:space="preserve"> if the negotiations succeed</w:t>
      </w:r>
      <w:r>
        <w:t>,</w:t>
      </w:r>
      <w:r w:rsidRPr="001D4C49">
        <w:t xml:space="preserve"> there will be a new constitution</w:t>
      </w:r>
      <w:r>
        <w:t>;</w:t>
      </w:r>
      <w:r w:rsidRPr="001D4C49">
        <w:t xml:space="preserve"> there is no doubt</w:t>
      </w:r>
      <w:r>
        <w:t>.</w:t>
      </w:r>
      <w:r w:rsidRPr="001D4C49">
        <w:t xml:space="preserve"> </w:t>
      </w:r>
      <w:r>
        <w:t>T</w:t>
      </w:r>
      <w:r w:rsidRPr="001D4C49">
        <w:t>he negotiations will not be on the basis of</w:t>
      </w:r>
      <w:r w:rsidRPr="001D4C49">
        <w:t xml:space="preserve"> the continuity of the existing constitution.</w:t>
      </w:r>
    </w:p>
    <w:p w:rsidR="00A132C7" w:rsidP="00A132C7">
      <w:pPr>
        <w:pStyle w:val="Remark"/>
      </w:pPr>
      <w:r w:rsidRPr="00C016DF">
        <w:rPr>
          <w:b/>
        </w:rPr>
        <w:t>The Chair:</w:t>
      </w:r>
      <w:r>
        <w:t xml:space="preserve"> </w:t>
      </w:r>
      <w:r w:rsidRPr="001D4C49">
        <w:t xml:space="preserve">Thank you very much. We are now approaching the last question </w:t>
      </w:r>
      <w:r>
        <w:t>on</w:t>
      </w:r>
      <w:r w:rsidRPr="001D4C49">
        <w:t xml:space="preserve"> the formal list, but before I call Baroness Smith to put that question I note that there will be time for supplementa</w:t>
      </w:r>
      <w:r>
        <w:t>ry questions.</w:t>
      </w:r>
      <w:r w:rsidRPr="001D4C49">
        <w:t xml:space="preserve"> I w</w:t>
      </w:r>
      <w:r w:rsidRPr="001D4C49">
        <w:t xml:space="preserve">ill prioritise colleagues who did not have a question on </w:t>
      </w:r>
      <w:r>
        <w:t xml:space="preserve">the </w:t>
      </w:r>
      <w:r w:rsidRPr="001D4C49">
        <w:t>formal list.</w:t>
      </w:r>
    </w:p>
    <w:p w:rsidR="00A132C7" w:rsidP="00A132C7">
      <w:pPr>
        <w:pStyle w:val="Question"/>
      </w:pPr>
      <w:r w:rsidRPr="0030428D">
        <w:rPr>
          <w:b/>
        </w:rPr>
        <w:t>Baroness Smith of Newnham:</w:t>
      </w:r>
      <w:r>
        <w:t xml:space="preserve"> I t</w:t>
      </w:r>
      <w:r w:rsidRPr="001D4C49">
        <w:t>hank both witnesses for fascinating presentations and answers to the questions so far</w:t>
      </w:r>
      <w:r>
        <w:t>, p</w:t>
      </w:r>
      <w:r w:rsidRPr="001D4C49">
        <w:t>articularly on the constitutional side of things</w:t>
      </w:r>
      <w:r>
        <w:t xml:space="preserve">. </w:t>
      </w:r>
      <w:bookmarkStart w:id="2" w:name="_Hlk52277949"/>
    </w:p>
    <w:p w:rsidR="00A132C7" w:rsidP="00A132C7">
      <w:pPr>
        <w:pStyle w:val="Question"/>
        <w:numPr>
          <w:ilvl w:val="0"/>
          <w:numId w:val="0"/>
        </w:numPr>
        <w:ind w:left="794"/>
      </w:pPr>
      <w:r>
        <w:t>O</w:t>
      </w:r>
      <w:r w:rsidRPr="001D4C49">
        <w:t>ne other qua</w:t>
      </w:r>
      <w:r w:rsidRPr="001D4C49">
        <w:t>si</w:t>
      </w:r>
      <w:r>
        <w:t>-</w:t>
      </w:r>
      <w:r w:rsidRPr="001D4C49">
        <w:t>constitutional question</w:t>
      </w:r>
      <w:r>
        <w:t>,</w:t>
      </w:r>
      <w:r w:rsidRPr="001D4C49">
        <w:t xml:space="preserve"> I guess</w:t>
      </w:r>
      <w:r>
        <w:t>,</w:t>
      </w:r>
      <w:r w:rsidRPr="001D4C49">
        <w:t xml:space="preserve"> is the state of the </w:t>
      </w:r>
      <w:r>
        <w:t xml:space="preserve">military </w:t>
      </w:r>
      <w:r w:rsidRPr="001D4C49">
        <w:t xml:space="preserve">and civilian forces. </w:t>
      </w:r>
      <w:bookmarkEnd w:id="2"/>
      <w:r w:rsidRPr="001D4C49">
        <w:t>How far would they ne</w:t>
      </w:r>
      <w:r>
        <w:t>ed</w:t>
      </w:r>
      <w:r w:rsidRPr="001D4C49">
        <w:t xml:space="preserve"> support if there is complete withdrawal by the US and NATO</w:t>
      </w:r>
      <w:r>
        <w:t>? H</w:t>
      </w:r>
      <w:r w:rsidRPr="001D4C49">
        <w:t>ow best can that be delivered?</w:t>
      </w:r>
    </w:p>
    <w:p w:rsidR="00A132C7" w:rsidP="00A132C7">
      <w:pPr>
        <w:pStyle w:val="Answer"/>
      </w:pPr>
      <w:r w:rsidRPr="004574DF">
        <w:rPr>
          <w:b/>
          <w:i/>
        </w:rPr>
        <w:t>James Dobbins:</w:t>
      </w:r>
      <w:r>
        <w:t xml:space="preserve"> </w:t>
      </w:r>
      <w:r w:rsidRPr="001D4C49">
        <w:t>I think we are nearing the minimum nec</w:t>
      </w:r>
      <w:r w:rsidRPr="001D4C49">
        <w:t>essary. We are going down to 4</w:t>
      </w:r>
      <w:r>
        <w:t>,</w:t>
      </w:r>
      <w:r w:rsidRPr="001D4C49">
        <w:t xml:space="preserve">400 American troops and a slightly larger number overall of other NATO and coalition forces. </w:t>
      </w:r>
    </w:p>
    <w:p w:rsidR="00A132C7" w:rsidP="00A132C7">
      <w:pPr>
        <w:pStyle w:val="Answer"/>
      </w:pPr>
      <w:r w:rsidRPr="001D4C49">
        <w:t>The issue is often posed about whether you have a counterterrorist or counterinsurgency presence</w:t>
      </w:r>
      <w:r>
        <w:t>,</w:t>
      </w:r>
      <w:r w:rsidRPr="001D4C49">
        <w:t xml:space="preserve"> and if by counterinsurgency prese</w:t>
      </w:r>
      <w:r w:rsidRPr="001D4C49">
        <w:t xml:space="preserve">nce you mean </w:t>
      </w:r>
      <w:r w:rsidRPr="001D4C49">
        <w:t xml:space="preserve">Western </w:t>
      </w:r>
      <w:r w:rsidRPr="001D4C49">
        <w:t>forces that do counterinsurgency</w:t>
      </w:r>
      <w:r>
        <w:t xml:space="preserve">—that go out on </w:t>
      </w:r>
      <w:r w:rsidRPr="001D4C49">
        <w:t>sweep</w:t>
      </w:r>
      <w:r>
        <w:t xml:space="preserve"> operations—</w:t>
      </w:r>
      <w:r w:rsidRPr="001D4C49">
        <w:t>we have long since passed that point</w:t>
      </w:r>
      <w:r>
        <w:t>;</w:t>
      </w:r>
      <w:r w:rsidRPr="001D4C49">
        <w:t xml:space="preserve"> no </w:t>
      </w:r>
      <w:r w:rsidRPr="001D4C49">
        <w:t xml:space="preserve">Western </w:t>
      </w:r>
      <w:r w:rsidRPr="001D4C49">
        <w:t xml:space="preserve">forces are conducting counterinsurgency operations. </w:t>
      </w:r>
    </w:p>
    <w:p w:rsidR="00A132C7" w:rsidP="00A132C7">
      <w:pPr>
        <w:pStyle w:val="Answer"/>
      </w:pPr>
      <w:r>
        <w:t>Y</w:t>
      </w:r>
      <w:r w:rsidRPr="001D4C49">
        <w:t>ou cannot conduct a successful counterterrorism campaign</w:t>
      </w:r>
      <w:r>
        <w:t>—</w:t>
      </w:r>
      <w:r w:rsidRPr="001D4C49">
        <w:t xml:space="preserve">a </w:t>
      </w:r>
      <w:r w:rsidRPr="001D4C49">
        <w:t>campaign directed against al</w:t>
      </w:r>
      <w:r w:rsidRPr="001D4C49">
        <w:noBreakHyphen/>
        <w:t>Qaeda</w:t>
      </w:r>
      <w:r>
        <w:t>, the</w:t>
      </w:r>
      <w:r w:rsidRPr="001D4C49">
        <w:t xml:space="preserve"> Islamic State</w:t>
      </w:r>
      <w:r>
        <w:t xml:space="preserve"> </w:t>
      </w:r>
      <w:r w:rsidRPr="001D4C49">
        <w:t>and other multinational terrorist groups that operate in Afghanistan</w:t>
      </w:r>
      <w:r>
        <w:t>—</w:t>
      </w:r>
      <w:r w:rsidRPr="001D4C49">
        <w:t xml:space="preserve">in the absence of someone doing counterinsurgency. </w:t>
      </w:r>
      <w:r>
        <w:t>“</w:t>
      </w:r>
      <w:r w:rsidRPr="001D4C49">
        <w:t>Someone</w:t>
      </w:r>
      <w:r>
        <w:t>”</w:t>
      </w:r>
      <w:r w:rsidRPr="001D4C49">
        <w:t xml:space="preserve"> is the Afghan </w:t>
      </w:r>
      <w:r>
        <w:t>g</w:t>
      </w:r>
      <w:r w:rsidRPr="001D4C49">
        <w:t>overnment</w:t>
      </w:r>
      <w:r>
        <w:t xml:space="preserve"> </w:t>
      </w:r>
      <w:r>
        <w:t>a</w:t>
      </w:r>
      <w:r w:rsidRPr="001D4C49">
        <w:t xml:space="preserve">nd the Afghan forces. </w:t>
      </w:r>
      <w:r>
        <w:t>T</w:t>
      </w:r>
      <w:r w:rsidRPr="001D4C49">
        <w:t>hey require</w:t>
      </w:r>
      <w:r>
        <w:t>,</w:t>
      </w:r>
      <w:r w:rsidRPr="001D4C49">
        <w:t xml:space="preserve"> and will r</w:t>
      </w:r>
      <w:r w:rsidRPr="001D4C49">
        <w:t>equire indefinitely</w:t>
      </w:r>
      <w:r>
        <w:t>,</w:t>
      </w:r>
      <w:r w:rsidRPr="001D4C49">
        <w:t xml:space="preserve"> some level of </w:t>
      </w:r>
      <w:r w:rsidRPr="001D4C49">
        <w:t xml:space="preserve">Western </w:t>
      </w:r>
      <w:r w:rsidRPr="001D4C49">
        <w:t>support</w:t>
      </w:r>
      <w:r>
        <w:t>. T</w:t>
      </w:r>
      <w:r w:rsidRPr="001D4C49">
        <w:t>his should not be surprising</w:t>
      </w:r>
      <w:r>
        <w:t xml:space="preserve">. </w:t>
      </w:r>
      <w:r w:rsidRPr="001D4C49">
        <w:t>Afghanistan is a poor state</w:t>
      </w:r>
      <w:r>
        <w:t>;</w:t>
      </w:r>
      <w:r w:rsidRPr="001D4C49">
        <w:t xml:space="preserve"> it is a land</w:t>
      </w:r>
      <w:r>
        <w:t>-</w:t>
      </w:r>
      <w:r w:rsidRPr="001D4C49">
        <w:t>locked state</w:t>
      </w:r>
      <w:r>
        <w:t>;</w:t>
      </w:r>
      <w:r w:rsidRPr="001D4C49">
        <w:t xml:space="preserve"> and it has been dependent on some form of external support for hundreds of years</w:t>
      </w:r>
      <w:r>
        <w:t>. T</w:t>
      </w:r>
      <w:r w:rsidRPr="001D4C49">
        <w:t>his is not an unusual situation fo</w:t>
      </w:r>
      <w:r w:rsidRPr="001D4C49">
        <w:t xml:space="preserve">r Afghanistan. </w:t>
      </w:r>
    </w:p>
    <w:p w:rsidR="00A132C7" w:rsidP="00A132C7">
      <w:pPr>
        <w:pStyle w:val="Answer"/>
      </w:pPr>
      <w:r w:rsidRPr="001D4C49">
        <w:t xml:space="preserve">Further, one could argue that </w:t>
      </w:r>
      <w:r>
        <w:t>it</w:t>
      </w:r>
      <w:r w:rsidRPr="001D4C49">
        <w:t xml:space="preserve"> could survive for a period with monetary support but no actual western military on the ground. </w:t>
      </w:r>
      <w:r>
        <w:t xml:space="preserve">After </w:t>
      </w:r>
      <w:r w:rsidRPr="001D4C49">
        <w:t xml:space="preserve">Soviet forces left, </w:t>
      </w:r>
      <w:r>
        <w:t>the</w:t>
      </w:r>
      <w:r w:rsidRPr="001D4C49">
        <w:t xml:space="preserve"> Soviet puppet </w:t>
      </w:r>
      <w:r>
        <w:t>g</w:t>
      </w:r>
      <w:r w:rsidRPr="001D4C49">
        <w:t xml:space="preserve">overnment </w:t>
      </w:r>
      <w:r w:rsidRPr="001D4C49">
        <w:t>survive</w:t>
      </w:r>
      <w:r>
        <w:t>d</w:t>
      </w:r>
      <w:r w:rsidRPr="001D4C49">
        <w:t xml:space="preserve"> for several years as a result of funding from Mo</w:t>
      </w:r>
      <w:r w:rsidRPr="001D4C49">
        <w:t>scow</w:t>
      </w:r>
      <w:r>
        <w:t>.</w:t>
      </w:r>
      <w:r w:rsidRPr="001D4C49">
        <w:t xml:space="preserve"> </w:t>
      </w:r>
      <w:r>
        <w:t>I</w:t>
      </w:r>
      <w:r w:rsidRPr="001D4C49">
        <w:t>t was only when the Soviet Union collapsed</w:t>
      </w:r>
      <w:r>
        <w:t xml:space="preserve"> and</w:t>
      </w:r>
      <w:r w:rsidRPr="001D4C49">
        <w:t xml:space="preserve"> the funding dried </w:t>
      </w:r>
      <w:r>
        <w:t>up</w:t>
      </w:r>
      <w:r w:rsidRPr="001D4C49">
        <w:t xml:space="preserve"> that the </w:t>
      </w:r>
      <w:r>
        <w:t>g</w:t>
      </w:r>
      <w:r w:rsidRPr="001D4C49">
        <w:t xml:space="preserve">overnment </w:t>
      </w:r>
      <w:r w:rsidRPr="001D4C49">
        <w:t>collapsed</w:t>
      </w:r>
      <w:r>
        <w:t>,</w:t>
      </w:r>
      <w:r w:rsidRPr="001D4C49">
        <w:t xml:space="preserve"> </w:t>
      </w:r>
      <w:r>
        <w:t>b</w:t>
      </w:r>
      <w:r w:rsidRPr="001D4C49">
        <w:t>ut it was losing ground</w:t>
      </w:r>
      <w:r>
        <w:t xml:space="preserve">. </w:t>
      </w:r>
    </w:p>
    <w:p w:rsidR="00A132C7" w:rsidP="00A132C7">
      <w:pPr>
        <w:pStyle w:val="Answer"/>
      </w:pPr>
      <w:r>
        <w:t>C</w:t>
      </w:r>
      <w:r w:rsidRPr="001D4C49">
        <w:t xml:space="preserve">ontrary to the Soviet practice, I do not think </w:t>
      </w:r>
      <w:r w:rsidRPr="001D4C49">
        <w:t xml:space="preserve">Western </w:t>
      </w:r>
      <w:r>
        <w:t>g</w:t>
      </w:r>
      <w:r w:rsidRPr="001D4C49">
        <w:t>overnments will be prepared to provide assistance at current level</w:t>
      </w:r>
      <w:r w:rsidRPr="001D4C49">
        <w:t xml:space="preserve">s if their forces are not engaged. It is simply </w:t>
      </w:r>
      <w:r>
        <w:t xml:space="preserve">that, </w:t>
      </w:r>
      <w:r w:rsidRPr="001D4C49">
        <w:t xml:space="preserve">if you do not have forces engaged, the problem is not serious enough to require assistance at the levels that are currently required. There is a </w:t>
      </w:r>
      <w:r>
        <w:t>“</w:t>
      </w:r>
      <w:r w:rsidRPr="001D4C49">
        <w:t>support the troops</w:t>
      </w:r>
      <w:r>
        <w:t>”</w:t>
      </w:r>
      <w:r w:rsidRPr="001D4C49">
        <w:t xml:space="preserve"> element to the support that is </w:t>
      </w:r>
      <w:r>
        <w:t>impor</w:t>
      </w:r>
      <w:r>
        <w:t>tant.</w:t>
      </w:r>
      <w:r w:rsidRPr="001D4C49">
        <w:t xml:space="preserve"> </w:t>
      </w:r>
      <w:r>
        <w:t>F</w:t>
      </w:r>
      <w:r w:rsidRPr="001D4C49">
        <w:t>urther</w:t>
      </w:r>
      <w:r>
        <w:t>,</w:t>
      </w:r>
      <w:r w:rsidRPr="001D4C49">
        <w:t xml:space="preserve"> even if you were in principle willing </w:t>
      </w:r>
      <w:r>
        <w:t xml:space="preserve">to </w:t>
      </w:r>
      <w:r w:rsidRPr="001D4C49">
        <w:t>do it, who would oversee the execution of the assistance to ensure that it was going to the right ends</w:t>
      </w:r>
      <w:r>
        <w:t>?</w:t>
      </w:r>
    </w:p>
    <w:p w:rsidR="00A132C7" w:rsidP="00A132C7">
      <w:pPr>
        <w:pStyle w:val="Answer"/>
      </w:pPr>
      <w:r w:rsidRPr="001D4C49">
        <w:t>Further, I think the Afghan armed forces still need some degree of advice and support in more co</w:t>
      </w:r>
      <w:r w:rsidRPr="001D4C49">
        <w:t>mplex</w:t>
      </w:r>
      <w:r>
        <w:t>,</w:t>
      </w:r>
      <w:r w:rsidRPr="001D4C49">
        <w:t xml:space="preserve"> higher</w:t>
      </w:r>
      <w:r>
        <w:t>-</w:t>
      </w:r>
      <w:r w:rsidRPr="001D4C49">
        <w:t xml:space="preserve">end tasks </w:t>
      </w:r>
      <w:r>
        <w:t>such as</w:t>
      </w:r>
      <w:r w:rsidRPr="001D4C49">
        <w:t xml:space="preserve"> logistics and planning that </w:t>
      </w:r>
      <w:r w:rsidRPr="001D4C49">
        <w:t xml:space="preserve">Western </w:t>
      </w:r>
      <w:r w:rsidRPr="001D4C49">
        <w:t xml:space="preserve">military can provide. </w:t>
      </w:r>
    </w:p>
    <w:p w:rsidR="00A132C7" w:rsidP="00A132C7">
      <w:pPr>
        <w:pStyle w:val="Answer"/>
      </w:pPr>
      <w:r w:rsidRPr="001D4C49">
        <w:t xml:space="preserve">I think, as I said, we are nearing the point at which further reductions </w:t>
      </w:r>
      <w:r>
        <w:t>will</w:t>
      </w:r>
      <w:r w:rsidRPr="001D4C49">
        <w:t xml:space="preserve"> degrade </w:t>
      </w:r>
      <w:r>
        <w:t xml:space="preserve">the </w:t>
      </w:r>
      <w:r w:rsidRPr="001D4C49">
        <w:t>Afghan</w:t>
      </w:r>
      <w:r>
        <w:t>s’</w:t>
      </w:r>
      <w:r w:rsidRPr="001D4C49">
        <w:t xml:space="preserve"> performance to the degree that they may begin losing more quickly</w:t>
      </w:r>
      <w:r>
        <w:t>,</w:t>
      </w:r>
      <w:r w:rsidRPr="001D4C49">
        <w:t xml:space="preserve"> and that </w:t>
      </w:r>
      <w:r>
        <w:t>m</w:t>
      </w:r>
      <w:r w:rsidRPr="001D4C49">
        <w:t>ay affect the negotiations negatively.</w:t>
      </w:r>
    </w:p>
    <w:p w:rsidR="00A132C7" w:rsidP="00A132C7">
      <w:pPr>
        <w:pStyle w:val="Answer"/>
      </w:pPr>
      <w:r w:rsidRPr="0044117C">
        <w:rPr>
          <w:b/>
          <w:i/>
        </w:rPr>
        <w:t>Laurel Miller:</w:t>
      </w:r>
      <w:r>
        <w:t xml:space="preserve"> On </w:t>
      </w:r>
      <w:r w:rsidRPr="001D4C49">
        <w:t>the forward</w:t>
      </w:r>
      <w:r w:rsidRPr="001D4C49">
        <w:noBreakHyphen/>
        <w:t xml:space="preserve">looking part of your question, if </w:t>
      </w:r>
      <w:r>
        <w:t>the</w:t>
      </w:r>
      <w:r w:rsidRPr="001D4C49">
        <w:t xml:space="preserve"> peace process succeeds and there is a negotiated settlement between the</w:t>
      </w:r>
      <w:r w:rsidRPr="001D4C49">
        <w:t xml:space="preserve"> Afghanistan </w:t>
      </w:r>
      <w:r>
        <w:t>G</w:t>
      </w:r>
      <w:r w:rsidRPr="001D4C49">
        <w:t xml:space="preserve">overnment side </w:t>
      </w:r>
      <w:r>
        <w:t>and</w:t>
      </w:r>
      <w:r w:rsidRPr="001D4C49">
        <w:t xml:space="preserve"> the Taliban, it is quite questionable in my mind whether the resultant </w:t>
      </w:r>
      <w:r>
        <w:t>g</w:t>
      </w:r>
      <w:r w:rsidRPr="001D4C49">
        <w:t>overnment would actually accept foreign security assistance if that entail</w:t>
      </w:r>
      <w:r>
        <w:t>ed</w:t>
      </w:r>
      <w:r w:rsidRPr="001D4C49">
        <w:t xml:space="preserve"> having foreign military forces</w:t>
      </w:r>
      <w:r>
        <w:t>—</w:t>
      </w:r>
      <w:r w:rsidRPr="001D4C49">
        <w:t>uniformed forces</w:t>
      </w:r>
      <w:r>
        <w:t>—</w:t>
      </w:r>
      <w:r w:rsidRPr="001D4C49">
        <w:t>of any kind on the ground.</w:t>
      </w:r>
      <w:r w:rsidRPr="001D4C49">
        <w:t xml:space="preserve"> I do not see a </w:t>
      </w:r>
      <w:r>
        <w:t>g</w:t>
      </w:r>
      <w:r w:rsidRPr="001D4C49">
        <w:t>overnment of which the Taliban is a considerable part openly agreeing to that</w:t>
      </w:r>
      <w:r>
        <w:t>.</w:t>
      </w:r>
      <w:r w:rsidRPr="001D4C49">
        <w:t xml:space="preserve"> </w:t>
      </w:r>
      <w:r>
        <w:t>T</w:t>
      </w:r>
      <w:r w:rsidRPr="001D4C49">
        <w:t>hey might say</w:t>
      </w:r>
      <w:r>
        <w:t>,</w:t>
      </w:r>
      <w:r w:rsidRPr="001D4C49">
        <w:t xml:space="preserve"> </w:t>
      </w:r>
      <w:r>
        <w:t>“G</w:t>
      </w:r>
      <w:r w:rsidRPr="001D4C49">
        <w:t>ive us some money</w:t>
      </w:r>
      <w:r>
        <w:t>”,</w:t>
      </w:r>
      <w:r w:rsidRPr="001D4C49">
        <w:t xml:space="preserve"> but, as Jim noted, we do not tend to send </w:t>
      </w:r>
      <w:r>
        <w:t xml:space="preserve">a </w:t>
      </w:r>
      <w:r w:rsidRPr="001D4C49">
        <w:t xml:space="preserve">cheque for security assistance. </w:t>
      </w:r>
    </w:p>
    <w:p w:rsidR="00A132C7" w:rsidP="00A132C7">
      <w:pPr>
        <w:pStyle w:val="Answer"/>
      </w:pPr>
      <w:r w:rsidRPr="001D4C49">
        <w:t>If there was a way to deliver training and pr</w:t>
      </w:r>
      <w:r w:rsidRPr="001D4C49">
        <w:t xml:space="preserve">ofessionalisation assistance purely with civilian contractors or other civilian elements, there might be some possibility to it. </w:t>
      </w:r>
    </w:p>
    <w:p w:rsidR="00A132C7" w:rsidP="00A132C7">
      <w:pPr>
        <w:pStyle w:val="Answer"/>
      </w:pPr>
      <w:r w:rsidRPr="001D4C49">
        <w:t>If the peace process fails</w:t>
      </w:r>
      <w:r>
        <w:t>,</w:t>
      </w:r>
      <w:r w:rsidRPr="001D4C49">
        <w:t xml:space="preserve"> and the US and NATO decide to withdraw but continue in some fashion to support the Afghan </w:t>
      </w:r>
      <w:r>
        <w:t>g</w:t>
      </w:r>
      <w:r w:rsidRPr="001D4C49">
        <w:t>overnme</w:t>
      </w:r>
      <w:r w:rsidRPr="001D4C49">
        <w:t>nt</w:t>
      </w:r>
      <w:r w:rsidRPr="001D4C49">
        <w:t xml:space="preserve">, I see no feasibility to any significant assistance for the security forces for </w:t>
      </w:r>
      <w:r>
        <w:t xml:space="preserve">the </w:t>
      </w:r>
      <w:r w:rsidRPr="001D4C49">
        <w:t>reasons that Jim outlined</w:t>
      </w:r>
      <w:r>
        <w:t>; y</w:t>
      </w:r>
      <w:r w:rsidRPr="001D4C49">
        <w:t>ou cannot do that from a distance. I would see some civilian assistance and certainly humanitarian assistance continuing</w:t>
      </w:r>
      <w:r>
        <w:t>,</w:t>
      </w:r>
      <w:r w:rsidRPr="001D4C49">
        <w:t xml:space="preserve"> but without foreign</w:t>
      </w:r>
      <w:r w:rsidRPr="001D4C49">
        <w:t xml:space="preserve"> forces on the ground I do not see any security assistance. </w:t>
      </w:r>
    </w:p>
    <w:p w:rsidR="00A132C7" w:rsidP="00A132C7">
      <w:pPr>
        <w:pStyle w:val="Answer"/>
      </w:pPr>
      <w:r>
        <w:t>If p</w:t>
      </w:r>
      <w:r w:rsidRPr="001D4C49">
        <w:t>art of your question was</w:t>
      </w:r>
      <w:r>
        <w:t>,</w:t>
      </w:r>
      <w:r w:rsidRPr="001D4C49">
        <w:t xml:space="preserve"> </w:t>
      </w:r>
      <w:r>
        <w:t>“W</w:t>
      </w:r>
      <w:r w:rsidRPr="001D4C49">
        <w:t>hat are the capabilities today of the Afghan forces and how are they doing</w:t>
      </w:r>
      <w:r>
        <w:t>?”,</w:t>
      </w:r>
      <w:r w:rsidRPr="001D4C49">
        <w:t xml:space="preserve"> I think it is true, as you will hear from US officials, including military officials,</w:t>
      </w:r>
      <w:r w:rsidRPr="001D4C49">
        <w:t xml:space="preserve"> that their capabilities in a technical sense have improved over time and that Afghan</w:t>
      </w:r>
      <w:r>
        <w:t xml:space="preserve"> forces</w:t>
      </w:r>
      <w:r w:rsidRPr="001D4C49">
        <w:t>, especially the most capable forces</w:t>
      </w:r>
      <w:r>
        <w:t>—the</w:t>
      </w:r>
      <w:r w:rsidRPr="001D4C49">
        <w:t xml:space="preserve"> special operations forces</w:t>
      </w:r>
      <w:r>
        <w:t>—</w:t>
      </w:r>
      <w:r w:rsidRPr="001D4C49">
        <w:t>are able to act increasingly independently</w:t>
      </w:r>
      <w:r>
        <w:t xml:space="preserve">. </w:t>
      </w:r>
    </w:p>
    <w:p w:rsidR="00A132C7" w:rsidP="00A132C7">
      <w:pPr>
        <w:pStyle w:val="Answer"/>
      </w:pPr>
      <w:r>
        <w:t>T</w:t>
      </w:r>
      <w:r w:rsidRPr="001D4C49">
        <w:t>he fact remains that over the last several years, a</w:t>
      </w:r>
      <w:r w:rsidRPr="001D4C49">
        <w:t>s the numbers of US and NATO forces have dwindled</w:t>
      </w:r>
      <w:r>
        <w:t>,</w:t>
      </w:r>
      <w:r w:rsidRPr="001D4C49">
        <w:t xml:space="preserve"> the Afghan </w:t>
      </w:r>
      <w:r>
        <w:t>g</w:t>
      </w:r>
      <w:r w:rsidRPr="001D4C49">
        <w:t xml:space="preserve">overnment </w:t>
      </w:r>
      <w:r w:rsidRPr="001D4C49">
        <w:t>ha</w:t>
      </w:r>
      <w:r>
        <w:t>ve</w:t>
      </w:r>
      <w:r w:rsidRPr="001D4C49">
        <w:t xml:space="preserve"> lost territory. That is partly because of some of the natural advantages of an insurgency</w:t>
      </w:r>
      <w:r>
        <w:t>,</w:t>
      </w:r>
      <w:r w:rsidRPr="001D4C49">
        <w:t xml:space="preserve"> as opposed to a counterinsurgency</w:t>
      </w:r>
      <w:r>
        <w:t>,</w:t>
      </w:r>
      <w:r w:rsidRPr="001D4C49">
        <w:t xml:space="preserve"> and, yes, it is true that it is because the Taliban h</w:t>
      </w:r>
      <w:r>
        <w:t>as</w:t>
      </w:r>
      <w:r w:rsidRPr="001D4C49">
        <w:t xml:space="preserve"> continued to enjoy support and safe haven from Pakistan, which is a large</w:t>
      </w:r>
      <w:r w:rsidRPr="001D4C49">
        <w:t xml:space="preserve"> advantage, but the extent of support that </w:t>
      </w:r>
      <w:r>
        <w:t>it has</w:t>
      </w:r>
      <w:r w:rsidRPr="001D4C49">
        <w:t xml:space="preserve"> </w:t>
      </w:r>
      <w:r w:rsidRPr="001D4C49">
        <w:t xml:space="preserve">received, whatever precisely it is, </w:t>
      </w:r>
      <w:r>
        <w:t xml:space="preserve">is </w:t>
      </w:r>
      <w:r w:rsidRPr="001D4C49">
        <w:t>surely much less than the enormous support</w:t>
      </w:r>
      <w:r>
        <w:t>—</w:t>
      </w:r>
      <w:r w:rsidRPr="001D4C49">
        <w:t>that financial</w:t>
      </w:r>
      <w:r>
        <w:t>,</w:t>
      </w:r>
      <w:r w:rsidRPr="001D4C49">
        <w:t xml:space="preserve"> material and military kinetic support</w:t>
      </w:r>
      <w:r>
        <w:t>—</w:t>
      </w:r>
      <w:r w:rsidRPr="001D4C49">
        <w:t xml:space="preserve">that the Afghan </w:t>
      </w:r>
      <w:r>
        <w:t>g</w:t>
      </w:r>
      <w:r w:rsidRPr="001D4C49">
        <w:t xml:space="preserve">overnment </w:t>
      </w:r>
      <w:r w:rsidRPr="001D4C49">
        <w:t>forces have received from the United States</w:t>
      </w:r>
      <w:r w:rsidRPr="001D4C49">
        <w:t xml:space="preserve">. </w:t>
      </w:r>
    </w:p>
    <w:p w:rsidR="00A132C7" w:rsidP="00A132C7">
      <w:pPr>
        <w:pStyle w:val="Answer"/>
      </w:pPr>
      <w:r w:rsidRPr="001D4C49">
        <w:t>I do think that if the US withdrew and we saw the kind of wider civil war that Jim referenced</w:t>
      </w:r>
      <w:r>
        <w:t xml:space="preserve"> earlier</w:t>
      </w:r>
      <w:r w:rsidRPr="001D4C49">
        <w:t xml:space="preserve">, which I agree is what would occur, that does not mean that the Taliban is in a position </w:t>
      </w:r>
      <w:r>
        <w:t xml:space="preserve">simply </w:t>
      </w:r>
      <w:r w:rsidRPr="001D4C49">
        <w:t xml:space="preserve">to roll through all the cities of the </w:t>
      </w:r>
      <w:r>
        <w:t>country</w:t>
      </w:r>
      <w:r w:rsidRPr="001D4C49">
        <w:t xml:space="preserve"> and hold </w:t>
      </w:r>
      <w:r w:rsidRPr="001D4C49">
        <w:t xml:space="preserve">them. </w:t>
      </w:r>
      <w:r>
        <w:t>It has</w:t>
      </w:r>
      <w:r w:rsidRPr="001D4C49">
        <w:t xml:space="preserve"> not been tested to that extent. But I do think you would see</w:t>
      </w:r>
      <w:r>
        <w:t>,</w:t>
      </w:r>
      <w:r w:rsidRPr="001D4C49">
        <w:t xml:space="preserve"> at a minimum</w:t>
      </w:r>
      <w:r>
        <w:t>,</w:t>
      </w:r>
      <w:r w:rsidRPr="001D4C49">
        <w:t xml:space="preserve"> the gradual erosion of the Afghan</w:t>
      </w:r>
      <w:r>
        <w:t>’</w:t>
      </w:r>
      <w:r w:rsidRPr="001D4C49">
        <w:t xml:space="preserve">s </w:t>
      </w:r>
      <w:r>
        <w:t>g</w:t>
      </w:r>
      <w:r w:rsidRPr="001D4C49">
        <w:t>overnment</w:t>
      </w:r>
      <w:r>
        <w:t>’</w:t>
      </w:r>
      <w:r w:rsidRPr="001D4C49">
        <w:t xml:space="preserve">s </w:t>
      </w:r>
      <w:r w:rsidRPr="001D4C49">
        <w:t xml:space="preserve">capabilities given the trajectories that we have seen heretofore. </w:t>
      </w:r>
    </w:p>
    <w:p w:rsidR="00A132C7" w:rsidP="00A132C7">
      <w:pPr>
        <w:pStyle w:val="Remark"/>
      </w:pPr>
      <w:r w:rsidRPr="009A159C">
        <w:rPr>
          <w:b/>
        </w:rPr>
        <w:t>The Chair:</w:t>
      </w:r>
      <w:r>
        <w:t xml:space="preserve"> </w:t>
      </w:r>
      <w:r w:rsidRPr="001D4C49">
        <w:t xml:space="preserve">Thank you very much. We </w:t>
      </w:r>
      <w:r>
        <w:t xml:space="preserve">do </w:t>
      </w:r>
      <w:r w:rsidRPr="001D4C49">
        <w:t xml:space="preserve">have time to </w:t>
      </w:r>
      <w:r w:rsidRPr="001D4C49">
        <w:t>squeeze in two supplementar</w:t>
      </w:r>
      <w:r>
        <w:t>y questions</w:t>
      </w:r>
      <w:r w:rsidRPr="001D4C49">
        <w:t xml:space="preserve">. I ask </w:t>
      </w:r>
      <w:r>
        <w:t xml:space="preserve">Lord Alton and </w:t>
      </w:r>
      <w:r w:rsidRPr="001D4C49">
        <w:t>Baroness Helic</w:t>
      </w:r>
      <w:r>
        <w:t xml:space="preserve"> </w:t>
      </w:r>
      <w:r w:rsidRPr="001D4C49">
        <w:t xml:space="preserve">to ask them together. </w:t>
      </w:r>
    </w:p>
    <w:p w:rsidR="00A132C7" w:rsidP="00A132C7">
      <w:pPr>
        <w:pStyle w:val="Question"/>
      </w:pPr>
      <w:r w:rsidRPr="001E6678">
        <w:rPr>
          <w:b/>
        </w:rPr>
        <w:t>Lord Alton of Liverpool:</w:t>
      </w:r>
      <w:r>
        <w:t xml:space="preserve"> I t</w:t>
      </w:r>
      <w:r w:rsidRPr="001D4C49">
        <w:t xml:space="preserve">hank our two witnesses </w:t>
      </w:r>
      <w:r>
        <w:t>for</w:t>
      </w:r>
      <w:r w:rsidRPr="001D4C49">
        <w:t xml:space="preserve"> their per</w:t>
      </w:r>
      <w:r>
        <w:t>ceptive</w:t>
      </w:r>
      <w:r w:rsidRPr="001D4C49">
        <w:t xml:space="preserve"> remarks</w:t>
      </w:r>
      <w:r>
        <w:t>, which have been</w:t>
      </w:r>
      <w:r w:rsidRPr="001D4C49">
        <w:t xml:space="preserve"> very interesting indeed. </w:t>
      </w:r>
    </w:p>
    <w:p w:rsidR="00A132C7" w:rsidP="00A132C7">
      <w:pPr>
        <w:pStyle w:val="Question"/>
        <w:numPr>
          <w:ilvl w:val="0"/>
          <w:numId w:val="0"/>
        </w:numPr>
        <w:ind w:left="794"/>
      </w:pPr>
      <w:r w:rsidRPr="001D4C49">
        <w:t>Sometimes we are asked to think ab</w:t>
      </w:r>
      <w:r w:rsidRPr="001D4C49">
        <w:t>out the parallel with our own peace process in Northern Ireland</w:t>
      </w:r>
      <w:r>
        <w:t>,</w:t>
      </w:r>
      <w:r w:rsidRPr="001D4C49">
        <w:t xml:space="preserve"> but</w:t>
      </w:r>
      <w:r>
        <w:t>,</w:t>
      </w:r>
      <w:r w:rsidRPr="001D4C49">
        <w:t xml:space="preserve"> as Lord Reid </w:t>
      </w:r>
      <w:r>
        <w:t xml:space="preserve">knows perhaps </w:t>
      </w:r>
      <w:r w:rsidRPr="001D4C49">
        <w:t>better than any of us</w:t>
      </w:r>
      <w:r>
        <w:t>,</w:t>
      </w:r>
      <w:r w:rsidRPr="001D4C49">
        <w:t xml:space="preserve"> there was a genuine renunciation of violence in Northern Ireland. Calling this a peace process when it just seems to be </w:t>
      </w:r>
      <w:r>
        <w:t xml:space="preserve">a </w:t>
      </w:r>
      <w:r w:rsidRPr="001D4C49">
        <w:t>deal strikes m</w:t>
      </w:r>
      <w:r w:rsidRPr="001D4C49">
        <w:t>e as slightly strange</w:t>
      </w:r>
      <w:r>
        <w:t>.</w:t>
      </w:r>
      <w:r w:rsidRPr="001D4C49">
        <w:t xml:space="preserve"> </w:t>
      </w:r>
      <w:r>
        <w:t>T</w:t>
      </w:r>
      <w:r w:rsidRPr="001D4C49">
        <w:t>here is no mediator</w:t>
      </w:r>
      <w:r>
        <w:t xml:space="preserve"> and</w:t>
      </w:r>
      <w:r w:rsidRPr="001D4C49">
        <w:t xml:space="preserve"> there does not seem to have been any shift in </w:t>
      </w:r>
      <w:r>
        <w:t xml:space="preserve">the Taliban’s </w:t>
      </w:r>
      <w:r w:rsidRPr="001D4C49">
        <w:t>ideology</w:t>
      </w:r>
      <w:r>
        <w:t>,</w:t>
      </w:r>
      <w:r w:rsidRPr="001D4C49">
        <w:t xml:space="preserve"> whereas there was a shift in ideology in Northern Ireland </w:t>
      </w:r>
      <w:r>
        <w:t xml:space="preserve">and </w:t>
      </w:r>
      <w:r w:rsidRPr="001D4C49">
        <w:t>there was a renunciation of violence. Yes, no one can win</w:t>
      </w:r>
      <w:r>
        <w:t>,</w:t>
      </w:r>
      <w:r w:rsidRPr="001D4C49">
        <w:t xml:space="preserve"> and that was certainly a prerequisite </w:t>
      </w:r>
      <w:r>
        <w:t>of</w:t>
      </w:r>
      <w:r w:rsidRPr="001D4C49">
        <w:t xml:space="preserve"> making progress</w:t>
      </w:r>
      <w:r>
        <w:t>,</w:t>
      </w:r>
      <w:r w:rsidRPr="001D4C49">
        <w:t xml:space="preserve"> but, Laurel, particularly, how do you see that parallel</w:t>
      </w:r>
      <w:r>
        <w:t>,</w:t>
      </w:r>
      <w:r w:rsidRPr="001D4C49">
        <w:t xml:space="preserve"> and will there be a shift</w:t>
      </w:r>
      <w:r>
        <w:t xml:space="preserve">, </w:t>
      </w:r>
      <w:r w:rsidRPr="001D4C49">
        <w:t>even if there is just some normalisation</w:t>
      </w:r>
      <w:r>
        <w:t>?</w:t>
      </w:r>
      <w:r w:rsidRPr="001D4C49">
        <w:t xml:space="preserve"> </w:t>
      </w:r>
      <w:r>
        <w:t>I</w:t>
      </w:r>
      <w:r w:rsidRPr="001D4C49">
        <w:t>s there scope within the Taliban</w:t>
      </w:r>
      <w:r>
        <w:t>,</w:t>
      </w:r>
      <w:r w:rsidRPr="001D4C49">
        <w:t xml:space="preserve"> factionalised though </w:t>
      </w:r>
      <w:r>
        <w:t>it is</w:t>
      </w:r>
      <w:r w:rsidRPr="001D4C49">
        <w:t xml:space="preserve">, to make </w:t>
      </w:r>
      <w:r w:rsidRPr="001D4C49">
        <w:t>real civil process?</w:t>
      </w:r>
    </w:p>
    <w:p w:rsidR="00A132C7" w:rsidP="00A132C7">
      <w:pPr>
        <w:pStyle w:val="Question"/>
      </w:pPr>
      <w:r w:rsidRPr="00B01AFE">
        <w:rPr>
          <w:b/>
        </w:rPr>
        <w:t>Baroness Helic:</w:t>
      </w:r>
      <w:r>
        <w:t xml:space="preserve"> I th</w:t>
      </w:r>
      <w:r w:rsidRPr="001D4C49">
        <w:t>ank our two witnesses</w:t>
      </w:r>
      <w:r>
        <w:t xml:space="preserve"> very much</w:t>
      </w:r>
      <w:r w:rsidRPr="001D4C49">
        <w:t>.</w:t>
      </w:r>
    </w:p>
    <w:p w:rsidR="00A132C7" w:rsidP="00A132C7">
      <w:pPr>
        <w:pStyle w:val="Question"/>
        <w:numPr>
          <w:ilvl w:val="0"/>
          <w:numId w:val="0"/>
        </w:numPr>
        <w:ind w:left="794"/>
      </w:pPr>
      <w:r w:rsidRPr="001D4C49">
        <w:t>I want to ask about the NATO alliance and trans</w:t>
      </w:r>
      <w:r>
        <w:t xml:space="preserve">atlantic relations </w:t>
      </w:r>
      <w:r w:rsidRPr="001D4C49">
        <w:t>in this new e</w:t>
      </w:r>
      <w:r>
        <w:t>r</w:t>
      </w:r>
      <w:r w:rsidRPr="001D4C49">
        <w:t>a of policy towards Afghanistan</w:t>
      </w:r>
      <w:r>
        <w:t>.</w:t>
      </w:r>
      <w:r w:rsidRPr="001D4C49">
        <w:t xml:space="preserve"> </w:t>
      </w:r>
    </w:p>
    <w:p w:rsidR="00A132C7" w:rsidP="00A132C7">
      <w:pPr>
        <w:pStyle w:val="Question"/>
        <w:numPr>
          <w:ilvl w:val="0"/>
          <w:numId w:val="0"/>
        </w:numPr>
        <w:ind w:left="794"/>
      </w:pPr>
      <w:r w:rsidRPr="001D4C49">
        <w:t>In essence</w:t>
      </w:r>
      <w:r>
        <w:t>,</w:t>
      </w:r>
      <w:r w:rsidRPr="001D4C49">
        <w:t xml:space="preserve"> we went in together</w:t>
      </w:r>
      <w:r>
        <w:t xml:space="preserve"> and</w:t>
      </w:r>
      <w:r w:rsidRPr="001D4C49">
        <w:t xml:space="preserve"> fought together, yet we are not n</w:t>
      </w:r>
      <w:r w:rsidRPr="001D4C49">
        <w:t>egotiating together and we are not leaving together. What does Afghanistan say about the future of NATO, about the future of trans</w:t>
      </w:r>
      <w:r>
        <w:t>a</w:t>
      </w:r>
      <w:r w:rsidRPr="001D4C49">
        <w:t>tlantic unit</w:t>
      </w:r>
      <w:r>
        <w:t>y</w:t>
      </w:r>
      <w:r w:rsidRPr="001D4C49">
        <w:t xml:space="preserve"> and </w:t>
      </w:r>
      <w:r>
        <w:t xml:space="preserve">about </w:t>
      </w:r>
      <w:r w:rsidRPr="001D4C49">
        <w:t xml:space="preserve">the way this </w:t>
      </w:r>
      <w:r>
        <w:t>A</w:t>
      </w:r>
      <w:r w:rsidRPr="001D4C49">
        <w:t xml:space="preserve">dministration </w:t>
      </w:r>
      <w:r>
        <w:t xml:space="preserve">view </w:t>
      </w:r>
      <w:r w:rsidRPr="001D4C49">
        <w:t>it?</w:t>
      </w:r>
    </w:p>
    <w:p w:rsidR="00A132C7" w:rsidP="00A132C7">
      <w:pPr>
        <w:pStyle w:val="Answer"/>
      </w:pPr>
      <w:r w:rsidRPr="00E36DD0">
        <w:rPr>
          <w:b/>
          <w:i/>
        </w:rPr>
        <w:t>Laurel Miller:</w:t>
      </w:r>
      <w:r>
        <w:t xml:space="preserve"> </w:t>
      </w:r>
      <w:r w:rsidRPr="001D4C49">
        <w:t>Taking the second question first, briefly</w:t>
      </w:r>
      <w:r>
        <w:t>,</w:t>
      </w:r>
      <w:r w:rsidRPr="001D4C49">
        <w:t xml:space="preserve"> I thin</w:t>
      </w:r>
      <w:r w:rsidRPr="001D4C49">
        <w:t xml:space="preserve">k it is quite unfortunate how the current </w:t>
      </w:r>
      <w:r>
        <w:t>A</w:t>
      </w:r>
      <w:r w:rsidRPr="001D4C49">
        <w:t>dministration ha</w:t>
      </w:r>
      <w:r>
        <w:t>ve</w:t>
      </w:r>
      <w:r w:rsidRPr="001D4C49">
        <w:t xml:space="preserve"> engaged with NATO. Yes, US officials have gone to Brussels and had conversations</w:t>
      </w:r>
      <w:r>
        <w:t>,</w:t>
      </w:r>
      <w:r w:rsidRPr="001D4C49">
        <w:t xml:space="preserve"> but my understanding is </w:t>
      </w:r>
      <w:r>
        <w:t xml:space="preserve">that </w:t>
      </w:r>
      <w:r w:rsidRPr="001D4C49">
        <w:t xml:space="preserve">there has been nothing </w:t>
      </w:r>
      <w:r>
        <w:t>i</w:t>
      </w:r>
      <w:r w:rsidRPr="001D4C49">
        <w:t>n the order of magnitude that one would consider true consu</w:t>
      </w:r>
      <w:r w:rsidRPr="001D4C49">
        <w:t xml:space="preserve">ltations and engagement with </w:t>
      </w:r>
      <w:r>
        <w:t>NATO. F</w:t>
      </w:r>
      <w:r w:rsidRPr="001D4C49">
        <w:t>rankly, I think the US is simply taking it for granted that NATO will follow whatever the US decides</w:t>
      </w:r>
      <w:r>
        <w:t>,</w:t>
      </w:r>
      <w:r w:rsidRPr="001D4C49">
        <w:t xml:space="preserve"> and in fact the simple fact that in the US</w:t>
      </w:r>
      <w:r>
        <w:t>-</w:t>
      </w:r>
      <w:r w:rsidRPr="001D4C49">
        <w:t>Taliban agreement the US purported to be speaking not only for itself but f</w:t>
      </w:r>
      <w:r w:rsidRPr="001D4C49">
        <w:t xml:space="preserve">or NATO was rather presumptuous, in my view. </w:t>
      </w:r>
    </w:p>
    <w:p w:rsidR="00A132C7" w:rsidP="00A132C7">
      <w:pPr>
        <w:pStyle w:val="Answer"/>
      </w:pPr>
      <w:r w:rsidRPr="001D4C49">
        <w:t xml:space="preserve">I have also seen that the NATO </w:t>
      </w:r>
      <w:r w:rsidRPr="001D4C49">
        <w:t xml:space="preserve">Allies </w:t>
      </w:r>
      <w:r w:rsidRPr="001D4C49">
        <w:t>have gone along with this and have not objected particularly loudly</w:t>
      </w:r>
      <w:r>
        <w:t>. T</w:t>
      </w:r>
      <w:r w:rsidRPr="001D4C49">
        <w:t>o me</w:t>
      </w:r>
      <w:r>
        <w:t>,</w:t>
      </w:r>
      <w:r w:rsidRPr="001D4C49">
        <w:t xml:space="preserve"> that suggests </w:t>
      </w:r>
      <w:r>
        <w:t>i</w:t>
      </w:r>
      <w:r w:rsidRPr="001D4C49">
        <w:t>t is because there is a desire to find a way out of Afghanistan</w:t>
      </w:r>
      <w:r>
        <w:t>,</w:t>
      </w:r>
      <w:r w:rsidRPr="001D4C49">
        <w:t xml:space="preserve"> so probably most</w:t>
      </w:r>
      <w:r w:rsidRPr="001D4C49">
        <w:t xml:space="preserve"> </w:t>
      </w:r>
      <w:r w:rsidRPr="001D4C49">
        <w:t xml:space="preserve">Allies </w:t>
      </w:r>
      <w:r w:rsidRPr="001D4C49">
        <w:t xml:space="preserve">are happy </w:t>
      </w:r>
      <w:r w:rsidRPr="001D4C49">
        <w:t xml:space="preserve">to follow along in the US wake if they can make something positive happen with the peace process. </w:t>
      </w:r>
    </w:p>
    <w:p w:rsidR="00A132C7" w:rsidP="00A132C7">
      <w:pPr>
        <w:pStyle w:val="Answer"/>
      </w:pPr>
      <w:r w:rsidRPr="001D4C49">
        <w:t xml:space="preserve">On the parallel </w:t>
      </w:r>
      <w:r>
        <w:t xml:space="preserve">with </w:t>
      </w:r>
      <w:r w:rsidRPr="001D4C49">
        <w:t>Northern Ireland, I hesitate to try to draw analogies between either the pr</w:t>
      </w:r>
      <w:r>
        <w:t>ocess</w:t>
      </w:r>
      <w:r w:rsidRPr="001D4C49">
        <w:t xml:space="preserve"> or the substance of one peace</w:t>
      </w:r>
      <w:r>
        <w:t>-</w:t>
      </w:r>
      <w:r w:rsidRPr="001D4C49">
        <w:t xml:space="preserve">negotiating context </w:t>
      </w:r>
      <w:r>
        <w:t>and</w:t>
      </w:r>
      <w:r w:rsidRPr="001D4C49">
        <w:t xml:space="preserve"> another. There are always going to be more differences than there are similarities. It does not mean that there are not lessons to learn and ideas that can be drawn from one process and applied to another</w:t>
      </w:r>
      <w:r>
        <w:t>, b</w:t>
      </w:r>
      <w:r w:rsidRPr="001D4C49">
        <w:t>ut</w:t>
      </w:r>
      <w:r>
        <w:t xml:space="preserve">, </w:t>
      </w:r>
      <w:r w:rsidRPr="001D4C49">
        <w:t>again</w:t>
      </w:r>
      <w:r>
        <w:t>,</w:t>
      </w:r>
      <w:r w:rsidRPr="001D4C49">
        <w:t xml:space="preserve"> if you try to </w:t>
      </w:r>
      <w:r w:rsidRPr="001D4C49">
        <w:t>draw direct parallels</w:t>
      </w:r>
      <w:r>
        <w:t>,</w:t>
      </w:r>
      <w:r w:rsidRPr="001D4C49">
        <w:t xml:space="preserve"> </w:t>
      </w:r>
      <w:r>
        <w:t xml:space="preserve">I think </w:t>
      </w:r>
      <w:r w:rsidRPr="001D4C49">
        <w:t xml:space="preserve">you are going to find many more contextual differences than similarities. </w:t>
      </w:r>
    </w:p>
    <w:p w:rsidR="00A132C7" w:rsidP="00A132C7">
      <w:pPr>
        <w:pStyle w:val="Answer"/>
      </w:pPr>
      <w:r w:rsidRPr="001D4C49">
        <w:t>It is not a peace process yet. The US</w:t>
      </w:r>
      <w:r>
        <w:t>-</w:t>
      </w:r>
      <w:r w:rsidRPr="001D4C49">
        <w:t xml:space="preserve">Taliban deal was not a peace deal. It was a deal about the conditions, although ambiguously specified, for a </w:t>
      </w:r>
      <w:r w:rsidRPr="001D4C49">
        <w:t>US military withdrawal from Afghanistan. It did open the door to a peace process in that it committed the Taliban to engage in a peace process with Afghans</w:t>
      </w:r>
      <w:r>
        <w:t>,</w:t>
      </w:r>
      <w:r w:rsidRPr="001D4C49">
        <w:t xml:space="preserve"> </w:t>
      </w:r>
      <w:r>
        <w:t>b</w:t>
      </w:r>
      <w:r w:rsidRPr="001D4C49">
        <w:t xml:space="preserve">ut there will be no peace in Afghanistan as a result of implementation of </w:t>
      </w:r>
      <w:r>
        <w:t xml:space="preserve">the </w:t>
      </w:r>
      <w:r w:rsidRPr="001D4C49">
        <w:t>US</w:t>
      </w:r>
      <w:r>
        <w:t>-</w:t>
      </w:r>
      <w:r w:rsidRPr="001D4C49">
        <w:t>Taliban deal</w:t>
      </w:r>
      <w:r>
        <w:t xml:space="preserve">. </w:t>
      </w:r>
    </w:p>
    <w:p w:rsidR="00A132C7" w:rsidP="00A132C7">
      <w:pPr>
        <w:pStyle w:val="Answer"/>
      </w:pPr>
      <w:r>
        <w:t>T</w:t>
      </w:r>
      <w:r w:rsidRPr="001D4C49">
        <w:t>h</w:t>
      </w:r>
      <w:r w:rsidRPr="001D4C49">
        <w:t xml:space="preserve">ere will be peace </w:t>
      </w:r>
      <w:r>
        <w:t xml:space="preserve">only </w:t>
      </w:r>
      <w:r w:rsidRPr="001D4C49">
        <w:t>if there is a successful negotiation among Afghans</w:t>
      </w:r>
      <w:r>
        <w:t>,</w:t>
      </w:r>
      <w:r w:rsidRPr="001D4C49">
        <w:t xml:space="preserve"> and, as I said earlier, I think that will take a very long time</w:t>
      </w:r>
      <w:r>
        <w:t>,</w:t>
      </w:r>
      <w:r w:rsidRPr="001D4C49">
        <w:t xml:space="preserve"> in part for the reasons you identified. We are </w:t>
      </w:r>
      <w:r>
        <w:t xml:space="preserve">not </w:t>
      </w:r>
      <w:r w:rsidRPr="001D4C49">
        <w:t>talking about months</w:t>
      </w:r>
      <w:r>
        <w:t>,</w:t>
      </w:r>
      <w:r w:rsidRPr="001D4C49">
        <w:t xml:space="preserve"> but a year would be </w:t>
      </w:r>
      <w:r>
        <w:t>f</w:t>
      </w:r>
      <w:r w:rsidRPr="001D4C49">
        <w:t>ast in this context be</w:t>
      </w:r>
      <w:r w:rsidRPr="001D4C49">
        <w:t xml:space="preserve">cause it is not </w:t>
      </w:r>
      <w:r>
        <w:t xml:space="preserve">yet </w:t>
      </w:r>
      <w:r w:rsidRPr="001D4C49">
        <w:t xml:space="preserve">clear what the Taliban would require in exchange for a renunciation of violence. It is not </w:t>
      </w:r>
      <w:r>
        <w:t xml:space="preserve">yet </w:t>
      </w:r>
      <w:r w:rsidRPr="001D4C49">
        <w:t>clear exactly what scope there is for evolution of Taliban principles into actual negotiating positions and from there into actual compromise</w:t>
      </w:r>
      <w:r w:rsidRPr="001D4C49">
        <w:t xml:space="preserve">s. </w:t>
      </w:r>
    </w:p>
    <w:p w:rsidR="00A132C7" w:rsidP="00A132C7">
      <w:pPr>
        <w:pStyle w:val="Answer"/>
      </w:pPr>
      <w:r w:rsidRPr="001D4C49">
        <w:t xml:space="preserve">To some extent, this is true on the other side as well. I am highlighting the Taliban only because, as I said, </w:t>
      </w:r>
      <w:r>
        <w:t>its</w:t>
      </w:r>
      <w:r w:rsidRPr="001D4C49">
        <w:t xml:space="preserve"> political vision is much vague</w:t>
      </w:r>
      <w:r>
        <w:t>r</w:t>
      </w:r>
      <w:r w:rsidRPr="001D4C49">
        <w:t xml:space="preserve"> than on the other side</w:t>
      </w:r>
      <w:r>
        <w:t>,</w:t>
      </w:r>
      <w:r w:rsidRPr="001D4C49">
        <w:t xml:space="preserve"> but these positions are going to have to evolve as they come in contact with each</w:t>
      </w:r>
      <w:r w:rsidRPr="001D4C49">
        <w:t xml:space="preserve"> other</w:t>
      </w:r>
      <w:r>
        <w:t>,</w:t>
      </w:r>
      <w:r w:rsidRPr="001D4C49">
        <w:t xml:space="preserve"> and that simply has not happened yet.</w:t>
      </w:r>
    </w:p>
    <w:p w:rsidR="00A132C7" w:rsidP="00A132C7">
      <w:pPr>
        <w:pStyle w:val="Answer"/>
      </w:pPr>
      <w:r w:rsidRPr="006B4913">
        <w:rPr>
          <w:b/>
          <w:i/>
        </w:rPr>
        <w:t>James Dobbins:</w:t>
      </w:r>
      <w:r>
        <w:t xml:space="preserve"> </w:t>
      </w:r>
      <w:r w:rsidRPr="001D4C49">
        <w:t>On the Northern Ireland point, I think the primary reason that the Northern Ireland negotiation succeeded is that all the external parties</w:t>
      </w:r>
      <w:r>
        <w:t>—</w:t>
      </w:r>
      <w:r w:rsidRPr="001D4C49">
        <w:t>the UK, Ireland, the United States and virtually everyon</w:t>
      </w:r>
      <w:r w:rsidRPr="001D4C49">
        <w:t>e else</w:t>
      </w:r>
      <w:r>
        <w:t>—</w:t>
      </w:r>
      <w:r w:rsidRPr="001D4C49">
        <w:t xml:space="preserve">supported the process, did not support the insurgency and were prepared to put considerable political capital into the mediation process. As we have explored here, the situation surrounding Afghanistan </w:t>
      </w:r>
      <w:r>
        <w:t xml:space="preserve">was </w:t>
      </w:r>
      <w:r w:rsidRPr="001D4C49">
        <w:t>somewhat less favourable and I would say th</w:t>
      </w:r>
      <w:r w:rsidRPr="001D4C49">
        <w:t xml:space="preserve">at is the biggest difference, among many. </w:t>
      </w:r>
    </w:p>
    <w:p w:rsidR="00A132C7" w:rsidP="00A132C7">
      <w:pPr>
        <w:pStyle w:val="Answer"/>
      </w:pPr>
      <w:r w:rsidRPr="001D4C49">
        <w:t xml:space="preserve">I could not be more disappointed and more distressed at the Trump </w:t>
      </w:r>
      <w:r>
        <w:t>A</w:t>
      </w:r>
      <w:r w:rsidRPr="001D4C49">
        <w:t>dministration</w:t>
      </w:r>
      <w:r>
        <w:t>’</w:t>
      </w:r>
      <w:r w:rsidRPr="001D4C49">
        <w:t xml:space="preserve">s treatment of NATO </w:t>
      </w:r>
      <w:r>
        <w:t>a</w:t>
      </w:r>
      <w:r w:rsidRPr="001D4C49">
        <w:t xml:space="preserve">nd more impressed with the patience and resolution that European </w:t>
      </w:r>
      <w:r>
        <w:t>g</w:t>
      </w:r>
      <w:r w:rsidRPr="001D4C49">
        <w:t xml:space="preserve">overnments </w:t>
      </w:r>
      <w:r w:rsidRPr="001D4C49">
        <w:t xml:space="preserve">have shown in not being thrown by </w:t>
      </w:r>
      <w:r w:rsidRPr="001D4C49">
        <w:t xml:space="preserve">this abusive behaviour. </w:t>
      </w:r>
    </w:p>
    <w:p w:rsidR="00A132C7" w:rsidP="00A132C7">
      <w:pPr>
        <w:pStyle w:val="Answer"/>
      </w:pPr>
      <w:r w:rsidRPr="001D4C49">
        <w:t>I do not think it is right to say we are not leaving together. I think the Europeans will leave if the US leaves. That would be unfortunate on both scores. I believe that, from all indications, they will stay if we stay, which I ho</w:t>
      </w:r>
      <w:r w:rsidRPr="001D4C49">
        <w:t>pe will be the case.</w:t>
      </w:r>
    </w:p>
    <w:p w:rsidR="00A132C7" w:rsidP="00A132C7">
      <w:pPr>
        <w:pStyle w:val="Remark"/>
      </w:pPr>
      <w:r w:rsidRPr="006B4913">
        <w:rPr>
          <w:b/>
        </w:rPr>
        <w:t>The Chair:</w:t>
      </w:r>
      <w:r>
        <w:t xml:space="preserve"> </w:t>
      </w:r>
      <w:r w:rsidRPr="001D4C49">
        <w:t xml:space="preserve">Thank you very much indeed. On behalf of the Committee, I thank you both for letting us </w:t>
      </w:r>
      <w:r>
        <w:t>have</w:t>
      </w:r>
      <w:r w:rsidRPr="001D4C49">
        <w:t xml:space="preserve"> the benefit of the breadth and depth of your experience</w:t>
      </w:r>
      <w:r>
        <w:t>; i</w:t>
      </w:r>
      <w:r w:rsidRPr="001D4C49">
        <w:t xml:space="preserve">t is very much appreciated, as you heard from my </w:t>
      </w:r>
      <w:r w:rsidRPr="001D4C49">
        <w:t>colleagues wh</w:t>
      </w:r>
      <w:r>
        <w:t>en they</w:t>
      </w:r>
      <w:r w:rsidRPr="001D4C49">
        <w:t xml:space="preserve"> ask</w:t>
      </w:r>
      <w:r>
        <w:t>ed</w:t>
      </w:r>
      <w:r w:rsidRPr="001D4C49">
        <w:t xml:space="preserve"> their questions. </w:t>
      </w:r>
    </w:p>
    <w:p w:rsidR="00A132C7" w:rsidP="00A132C7">
      <w:pPr>
        <w:pStyle w:val="Answer"/>
      </w:pPr>
      <w:r w:rsidRPr="007C128D">
        <w:rPr>
          <w:b/>
          <w:i/>
        </w:rPr>
        <w:t>James Dobbins:</w:t>
      </w:r>
      <w:r>
        <w:t xml:space="preserve"> </w:t>
      </w:r>
      <w:r w:rsidRPr="001D4C49">
        <w:t>It was a pleasure and a privilege.</w:t>
      </w:r>
    </w:p>
    <w:p w:rsidR="009E642B" w:rsidRPr="00A132C7" w:rsidP="00A132C7">
      <w:pPr>
        <w:pStyle w:val="Answer"/>
      </w:pPr>
      <w:r w:rsidRPr="007C128D">
        <w:rPr>
          <w:b/>
          <w:i/>
        </w:rPr>
        <w:t>Laurel Miller:</w:t>
      </w:r>
      <w:r>
        <w:t xml:space="preserve"> </w:t>
      </w:r>
      <w:r w:rsidRPr="001D4C49">
        <w:t>It was a pleasure</w:t>
      </w:r>
      <w:r>
        <w:t>.</w:t>
      </w:r>
      <w:r w:rsidRPr="00A132C7">
        <w:t xml:space="preserve"> </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75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75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759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75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132C7" w:rsidP="009277D8">
        <w:pPr>
          <w:pStyle w:val="Para"/>
          <w:rPr>
            <w:color w:val="808080"/>
          </w:rPr>
        </w:pPr>
        <w:r w:rsidRPr="008418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132C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759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8D81A0C"/>
    <w:lvl w:ilvl="0">
      <w:start w:val="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32C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Revision">
    <w:name w:val="Revision"/>
    <w:hidden/>
    <w:uiPriority w:val="99"/>
    <w:semiHidden/>
    <w:rsid w:val="005B1F78"/>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06652-03F5-41AE-B92D-A474CC04D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