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95093" w:rsidRPr="001E1F07" w:rsidP="00884E00">
      <w:pPr>
        <w:pStyle w:val="TitleCommittee0"/>
      </w:pPr>
      <w:sdt>
        <w:sdtPr>
          <w:alias w:val="CommitteeName"/>
          <w:tag w:val="CommitteeName"/>
          <w:id w:val="1869951332"/>
          <w:placeholder>
            <w:docPart w:val="F259D9A366D0458C9F8C05EF2193F07D"/>
          </w:placeholder>
          <w:richText/>
        </w:sdtPr>
        <w:sdtContent>
          <w:bookmarkStart w:id="0" w:name="_GoBack"/>
          <w:bookmarkEnd w:id="0"/>
          <w:r w:rsidRPr="001E1F07">
            <w:t>Scottish Affairs Committee</w:t>
          </w:r>
        </w:sdtContent>
      </w:sdt>
    </w:p>
    <w:p w:rsidR="00695093" w:rsidRPr="001E1F07" w:rsidP="00884E00">
      <w:pPr>
        <w:pStyle w:val="TitleInquiry0"/>
      </w:pPr>
      <w:r w:rsidRPr="001E1F07">
        <w:t xml:space="preserve">Oral evidence: </w:t>
      </w:r>
      <w:r>
        <w:fldChar w:fldCharType="begin"/>
      </w:r>
      <w:r>
        <w:instrText xml:space="preserve"> HYPERLINK "https://committees.parliament.uk/work/274/coronavirus-and-scotland/" </w:instrText>
      </w:r>
      <w:r>
        <w:fldChar w:fldCharType="separate"/>
      </w:r>
      <w:sdt>
        <w:sdtPr>
          <w:rPr>
            <w:rStyle w:val="Hyperlink"/>
          </w:rPr>
          <w:alias w:val="InquiryName"/>
          <w:tag w:val="InquiryName"/>
          <w:id w:val="377371847"/>
          <w:placeholder>
            <w:docPart w:val="F259D9A366D0458C9F8C05EF2193F07D"/>
          </w:placeholder>
          <w:richText/>
        </w:sdtPr>
        <w:sdtEndPr>
          <w:rPr>
            <w:rStyle w:val="Hyperlink"/>
          </w:rPr>
        </w:sdtEndPr>
        <w:sdtContent>
          <w:r w:rsidRPr="00BC6EAA">
            <w:rPr>
              <w:rStyle w:val="Hyperlink"/>
            </w:rPr>
            <w:t>Coronavirus and Sc</w:t>
          </w:r>
          <w:r w:rsidRPr="00BC6EAA">
            <w:rPr>
              <w:rStyle w:val="Hyperlink"/>
            </w:rPr>
            <w:t>o</w:t>
          </w:r>
          <w:r w:rsidRPr="00BC6EAA">
            <w:rPr>
              <w:rStyle w:val="Hyperlink"/>
            </w:rPr>
            <w:t>tland</w:t>
          </w:r>
        </w:sdtContent>
      </w:sdt>
      <w:r w:rsidRPr="00BC6EAA">
        <w:rPr>
          <w:rStyle w:val="Hyperlink"/>
        </w:rPr>
        <w:t xml:space="preserve">, HC </w:t>
      </w:r>
      <w:sdt>
        <w:sdtPr>
          <w:rPr>
            <w:rStyle w:val="Hyperlink"/>
          </w:rPr>
          <w:alias w:val="InquiryRefNo"/>
          <w:tag w:val="InquiryRefNo"/>
          <w:id w:val="-281725174"/>
          <w:placeholder>
            <w:docPart w:val="F259D9A366D0458C9F8C05EF2193F07D"/>
          </w:placeholder>
          <w:richText/>
        </w:sdtPr>
        <w:sdtEndPr>
          <w:rPr>
            <w:rStyle w:val="Hyperlink"/>
          </w:rPr>
        </w:sdtEndPr>
        <w:sdtContent>
          <w:r w:rsidRPr="00BC6EAA">
            <w:rPr>
              <w:rStyle w:val="Hyperlink"/>
            </w:rPr>
            <w:t>314</w:t>
          </w:r>
        </w:sdtContent>
      </w:sdt>
      <w:r>
        <w:fldChar w:fldCharType="end"/>
      </w:r>
    </w:p>
    <w:sdt>
      <w:sdtPr>
        <w:alias w:val="SittingDate"/>
        <w:tag w:val="SittingDate"/>
        <w:id w:val="-1160222926"/>
        <w:placeholder>
          <w:docPart w:val="F259D9A366D0458C9F8C05EF2193F07D"/>
        </w:placeholder>
        <w:richText/>
      </w:sdtPr>
      <w:sdtContent>
        <w:p w:rsidR="00695093" w:rsidRPr="001E1F07" w:rsidP="00884E00">
          <w:pPr>
            <w:pStyle w:val="Para"/>
          </w:pPr>
          <w:r w:rsidRPr="001E1F07">
            <w:t>Thurs</w:t>
          </w:r>
          <w:r w:rsidRPr="001E1F07">
            <w:t>day 1</w:t>
          </w:r>
          <w:r w:rsidRPr="001E1F07">
            <w:t>7</w:t>
          </w:r>
          <w:r w:rsidRPr="001E1F07">
            <w:t xml:space="preserve"> September 2020</w:t>
          </w:r>
        </w:p>
      </w:sdtContent>
    </w:sdt>
    <w:p w:rsidR="00695093" w:rsidRPr="001E1F07" w:rsidP="00884E00">
      <w:pPr>
        <w:pStyle w:val="Para"/>
      </w:pPr>
      <w:r w:rsidRPr="001E1F07">
        <w:t xml:space="preserve">Ordered by the House of </w:t>
      </w:r>
      <w:sdt>
        <w:sdtPr>
          <w:alias w:val="House"/>
          <w:tag w:val="House"/>
          <w:id w:val="809213435"/>
          <w:placeholder>
            <w:docPart w:val="F259D9A366D0458C9F8C05EF2193F07D"/>
          </w:placeholder>
          <w:richText/>
        </w:sdtPr>
        <w:sdtContent>
          <w:r w:rsidRPr="001E1F07">
            <w:t>Commons</w:t>
          </w:r>
        </w:sdtContent>
      </w:sdt>
      <w:r w:rsidRPr="001E1F07">
        <w:t xml:space="preserve"> to be published on </w:t>
      </w:r>
      <w:sdt>
        <w:sdtPr>
          <w:alias w:val="PublishDate"/>
          <w:tag w:val="PublishDate"/>
          <w:id w:val="217021599"/>
          <w:placeholder>
            <w:docPart w:val="F259D9A366D0458C9F8C05EF2193F07D"/>
          </w:placeholder>
          <w:richText/>
        </w:sdtPr>
        <w:sdtContent>
          <w:r w:rsidRPr="001E1F07">
            <w:t>1</w:t>
          </w:r>
          <w:r w:rsidRPr="001E1F07" w:rsidR="003A1987">
            <w:t>7</w:t>
          </w:r>
          <w:r w:rsidRPr="001E1F07">
            <w:t xml:space="preserve"> September 2020</w:t>
          </w:r>
        </w:sdtContent>
      </w:sdt>
      <w:r w:rsidRPr="001E1F07">
        <w:t>.</w:t>
      </w:r>
    </w:p>
    <w:p w:rsidR="00695093" w:rsidRPr="001E1F07" w:rsidP="00F176A2">
      <w:pPr>
        <w:pStyle w:val="Para"/>
      </w:pPr>
      <w:sdt>
        <w:sdtPr>
          <w:alias w:val="VideoHyperlink"/>
          <w:tag w:val="VideoHyperlink"/>
          <w:id w:val="703995351"/>
          <w:placeholder>
            <w:docPart w:val="F259D9A366D0458C9F8C05EF2193F07D"/>
          </w:placeholder>
          <w:richText/>
        </w:sdtPr>
        <w:sdtContent>
          <w:r>
            <w:fldChar w:fldCharType="begin"/>
          </w:r>
          <w:r>
            <w:instrText xml:space="preserve"> HYPERLINK "https://parliamentlive.tv/event/index/b0115131-5fb5-4edb-ac10-912f60fa685f" </w:instrText>
          </w:r>
          <w:r>
            <w:fldChar w:fldCharType="separate"/>
          </w:r>
          <w:r w:rsidRPr="00BC6EAA">
            <w:rPr>
              <w:rStyle w:val="Hyperlink"/>
            </w:rPr>
            <w:t>Watch th</w:t>
          </w:r>
          <w:r w:rsidRPr="00BC6EAA">
            <w:rPr>
              <w:rStyle w:val="Hyperlink"/>
            </w:rPr>
            <w:t>e</w:t>
          </w:r>
          <w:r w:rsidRPr="00BC6EAA">
            <w:rPr>
              <w:rStyle w:val="Hyperlink"/>
            </w:rPr>
            <w:t xml:space="preserve"> </w:t>
          </w:r>
          <w:r w:rsidRPr="00BC6EAA">
            <w:rPr>
              <w:rStyle w:val="Hyperlink"/>
            </w:rPr>
            <w:t>m</w:t>
          </w:r>
          <w:r w:rsidRPr="00BC6EAA">
            <w:rPr>
              <w:rStyle w:val="Hyperlink"/>
            </w:rPr>
            <w:t>eeting</w:t>
          </w:r>
          <w:r>
            <w:fldChar w:fldCharType="end"/>
          </w:r>
        </w:sdtContent>
      </w:sdt>
    </w:p>
    <w:p w:rsidR="00695093" w:rsidRPr="001E1F07" w:rsidP="00F176A2">
      <w:pPr>
        <w:pStyle w:val="Para"/>
      </w:pPr>
      <w:r w:rsidRPr="001E1F07">
        <w:t xml:space="preserve">Members present: </w:t>
      </w:r>
      <w:sdt>
        <w:sdtPr>
          <w:alias w:val="MembersPresent"/>
          <w:tag w:val="MembersPresent"/>
          <w:id w:val="366340316"/>
          <w:placeholder>
            <w:docPart w:val="F259D9A366D0458C9F8C05EF2193F07D"/>
          </w:placeholder>
          <w:richText/>
        </w:sdtPr>
        <w:sdtContent>
          <w:r w:rsidRPr="001E1F07" w:rsidR="003A1987">
            <w:t>Pete Wishart</w:t>
          </w:r>
          <w:r w:rsidRPr="001E1F07">
            <w:t xml:space="preserve"> (Chair); </w:t>
          </w:r>
          <w:r w:rsidRPr="001E1F07" w:rsidR="003A1987">
            <w:t>Mhairi Black;</w:t>
          </w:r>
          <w:r w:rsidR="004A4A15">
            <w:t xml:space="preserve"> </w:t>
          </w:r>
          <w:r w:rsidRPr="001E1F07" w:rsidR="003A1987">
            <w:t>Deidre Brock; Wendy Chamberlain; Alberto Costa;</w:t>
          </w:r>
          <w:r w:rsidR="004A4A15">
            <w:t xml:space="preserve"> </w:t>
          </w:r>
          <w:r w:rsidRPr="001E1F07" w:rsidR="003A1987">
            <w:t>Sally-Ann Hart; John Lamont; Douglas Ross</w:t>
          </w:r>
          <w:r w:rsidRPr="001E1F07" w:rsidR="009C3CB6">
            <w:t>.</w:t>
          </w:r>
        </w:sdtContent>
      </w:sdt>
    </w:p>
    <w:p w:rsidR="00695093" w:rsidRPr="001E1F07" w:rsidP="00884E00">
      <w:pPr>
        <w:pStyle w:val="ParaCentre"/>
      </w:pPr>
      <w:r w:rsidRPr="001E1F07">
        <w:t xml:space="preserve">Questions </w:t>
      </w:r>
      <w:sdt>
        <w:sdtPr>
          <w:alias w:val="QuestionNumbers"/>
          <w:tag w:val="QuestionNumbers"/>
          <w:id w:val="-1223666168"/>
          <w:placeholder>
            <w:docPart w:val="F259D9A366D0458C9F8C05EF2193F07D"/>
          </w:placeholder>
          <w:richText/>
        </w:sdtPr>
        <w:sdtContent>
          <w:r w:rsidRPr="001E1F07">
            <w:t>459 -</w:t>
          </w:r>
          <w:r w:rsidRPr="001E1F07" w:rsidR="001E1F07">
            <w:t xml:space="preserve"> 52</w:t>
          </w:r>
          <w:r w:rsidR="00C0450C">
            <w:t>6</w:t>
          </w:r>
        </w:sdtContent>
      </w:sdt>
    </w:p>
    <w:p w:rsidR="00695093" w:rsidRPr="001E1F07" w:rsidP="00884E00">
      <w:pPr>
        <w:pStyle w:val="TitleWitnesses0"/>
      </w:pPr>
      <w:r w:rsidRPr="001E1F07">
        <w:t>Witnesses</w:t>
      </w:r>
    </w:p>
    <w:sdt>
      <w:sdtPr>
        <w:alias w:val="WitnessSet"/>
        <w:tag w:val="WitnessSet"/>
        <w:id w:val="-2112728994"/>
        <w:placeholder>
          <w:docPart w:val="3494656AB43949979DB896304FB3F94D"/>
        </w:placeholder>
        <w:richText/>
      </w:sdtPr>
      <w:sdtContent>
        <w:p w:rsidR="009C3CB6" w:rsidRPr="001E1F07" w:rsidP="009C3CB6">
          <w:pPr>
            <w:pStyle w:val="Para"/>
          </w:pPr>
          <w:r>
            <w:fldChar w:fldCharType="begin"/>
          </w:r>
          <w:r>
            <w:instrText xml:space="preserve"> HYPERLINK \l "Panel1" </w:instrText>
          </w:r>
          <w:r>
            <w:fldChar w:fldCharType="separate"/>
          </w:r>
          <w:r w:rsidRPr="00A50C8D" w:rsidR="00A50C8D">
            <w:rPr>
              <w:rStyle w:val="Hyperlink"/>
            </w:rPr>
            <w:t>I</w:t>
          </w:r>
          <w:r>
            <w:fldChar w:fldCharType="end"/>
          </w:r>
          <w:r w:rsidRPr="00A50C8D" w:rsidR="00A50C8D">
            <w:t xml:space="preserve">: </w:t>
          </w:r>
          <w:bookmarkStart w:id="1" w:name="_Hlk51657073"/>
          <w:r w:rsidRPr="00BC6EAA" w:rsidR="00BC6EAA">
            <w:t>Rt Hon Alister Jack MP</w:t>
          </w:r>
          <w:bookmarkEnd w:id="1"/>
          <w:r w:rsidRPr="00A50C8D" w:rsidR="00A50C8D">
            <w:t>, Secretary of State for Scotland,</w:t>
          </w:r>
          <w:r w:rsidR="008C3F4E">
            <w:t xml:space="preserve"> </w:t>
          </w:r>
          <w:bookmarkStart w:id="2" w:name="_Hlk51599057"/>
          <w:r w:rsidRPr="008C3F4E" w:rsidR="008C3F4E">
            <w:t>Scotland Office</w:t>
          </w:r>
          <w:bookmarkEnd w:id="2"/>
          <w:r w:rsidR="008C3F4E">
            <w:t>,</w:t>
          </w:r>
          <w:r w:rsidRPr="00A50C8D" w:rsidR="00A50C8D">
            <w:t xml:space="preserve"> Iain Stewart MP, </w:t>
          </w:r>
          <w:r w:rsidRPr="008C3F4E" w:rsidR="008C3F4E">
            <w:t>Parliamentary Under Secretary of State (Minister for Scotland)</w:t>
          </w:r>
          <w:r w:rsidR="008C3F4E">
            <w:t xml:space="preserve"> </w:t>
          </w:r>
          <w:r w:rsidRPr="008C3F4E" w:rsidR="008C3F4E">
            <w:t xml:space="preserve">Scotland Office </w:t>
          </w:r>
          <w:r w:rsidRPr="00A50C8D" w:rsidR="00A50C8D">
            <w:t>and Gillian McGregor CBE, Director, Scotland Office.</w:t>
          </w:r>
        </w:p>
      </w:sdtContent>
    </w:sdt>
    <w:p w:rsidR="00695093" w:rsidRPr="001E1F07" w:rsidP="008C3F4E">
      <w:pPr>
        <w:pStyle w:val="Para"/>
      </w:pPr>
    </w:p>
    <w:p w:rsidR="00695093" w:rsidRPr="001E1F07" w:rsidP="00F176A2">
      <w:pPr>
        <w:pStyle w:val="Para"/>
        <w:rPr>
          <w:rFonts w:eastAsia="Times New Roman"/>
          <w:szCs w:val="20"/>
        </w:rPr>
      </w:pPr>
      <w:r w:rsidRPr="001E1F07">
        <w:br w:type="page"/>
      </w:r>
    </w:p>
    <w:sdt>
      <w:sdtPr>
        <w:rPr>
          <w:sz w:val="22"/>
        </w:rPr>
        <w:alias w:val="WitnessExamination"/>
        <w:tag w:val="WitnessExamination"/>
        <w:id w:val="2003463402"/>
        <w:placeholder>
          <w:docPart w:val="547CF168933C4FDD957CAFAC9C2B99BE"/>
        </w:placeholder>
        <w:richText/>
      </w:sdtPr>
      <w:sdtEndPr>
        <w:rPr>
          <w:sz w:val="28"/>
        </w:rPr>
      </w:sdtEndPr>
      <w:sdtContent>
        <w:p w:rsidR="00A50C8D" w:rsidRPr="00A50C8D" w:rsidP="00A50C8D">
          <w:pPr>
            <w:pStyle w:val="TitlePanel0"/>
            <w:rPr>
              <w:sz w:val="26"/>
              <w:szCs w:val="26"/>
            </w:rPr>
          </w:pPr>
          <w:r w:rsidRPr="00A50C8D">
            <w:rPr>
              <w:sz w:val="26"/>
              <w:szCs w:val="26"/>
            </w:rPr>
            <w:t>Examination of witnesses</w:t>
          </w:r>
        </w:p>
        <w:p w:rsidR="00A50C8D" w:rsidRPr="001E1F07" w:rsidP="00A50C8D">
          <w:pPr>
            <w:pStyle w:val="TitlePanel0"/>
            <w:jc w:val="both"/>
          </w:pPr>
          <w:r>
            <w:rPr>
              <w:sz w:val="22"/>
            </w:rPr>
            <w:t xml:space="preserve">Witnesses: </w:t>
          </w:r>
          <w:r w:rsidRPr="004A4A15" w:rsidR="004A4A15">
            <w:rPr>
              <w:sz w:val="22"/>
            </w:rPr>
            <w:t>Rt Hon Alister Jack MP</w:t>
          </w:r>
          <w:r w:rsidRPr="00A50C8D">
            <w:rPr>
              <w:sz w:val="22"/>
            </w:rPr>
            <w:t>, Iain Stewart MP and Gillian McGregor CBE.</w:t>
          </w:r>
        </w:p>
      </w:sdtContent>
    </w:sdt>
    <w:p w:rsidR="00180032" w:rsidRPr="001E1F07" w:rsidP="009C3CB6">
      <w:pPr>
        <w:pStyle w:val="Question"/>
      </w:pPr>
      <w:bookmarkStart w:id="3" w:name="Panel1"/>
      <w:bookmarkEnd w:id="3"/>
      <w:sdt>
        <w:sdtPr>
          <w:alias w:val="Member"/>
          <w:tag w:val="&lt;Member mnisId='1440' dodsId='25254'&gt;"/>
          <w:id w:val="1000077354"/>
          <w:placeholder>
            <w:docPart w:val="DefaultPlaceholder_-1854013440"/>
          </w:placeholder>
          <w:richText/>
        </w:sdtPr>
        <w:sdtContent>
          <w:r w:rsidRPr="001E1F07" w:rsidR="00D77A82">
            <w:rPr>
              <w:b/>
            </w:rPr>
            <w:t>Chair:</w:t>
          </w:r>
        </w:sdtContent>
      </w:sdt>
      <w:r w:rsidRPr="001E1F07" w:rsidR="00D77A82">
        <w:t xml:space="preserve"> Welcome, Secretary of State. We kicked off our </w:t>
      </w:r>
      <w:r w:rsidRPr="001E1F07" w:rsidR="009C3CB6">
        <w:t>c</w:t>
      </w:r>
      <w:r w:rsidRPr="001E1F07" w:rsidR="00D77A82">
        <w:t xml:space="preserve">oronavirus and Scotland </w:t>
      </w:r>
      <w:r w:rsidRPr="001E1F07" w:rsidR="009C3CB6">
        <w:t>i</w:t>
      </w:r>
      <w:r w:rsidRPr="001E1F07" w:rsidR="00D77A82">
        <w:t xml:space="preserve">nquiry with </w:t>
      </w:r>
      <w:r w:rsidRPr="001E1F07" w:rsidR="005D69B8">
        <w:t>a</w:t>
      </w:r>
      <w:r w:rsidRPr="001E1F07" w:rsidR="00D77A82">
        <w:t xml:space="preserve"> session with you, which was very helpful</w:t>
      </w:r>
      <w:r w:rsidR="001E1F07">
        <w:t>. T</w:t>
      </w:r>
      <w:r w:rsidRPr="001E1F07" w:rsidR="00D77A82">
        <w:t>his is the last session of th</w:t>
      </w:r>
      <w:r w:rsidR="001E1F07">
        <w:t>e</w:t>
      </w:r>
      <w:r w:rsidRPr="001E1F07" w:rsidR="00D77A82">
        <w:t xml:space="preserve"> </w:t>
      </w:r>
      <w:r w:rsidRPr="001E1F07" w:rsidR="00913B95">
        <w:t>i</w:t>
      </w:r>
      <w:r w:rsidRPr="001E1F07" w:rsidR="00D77A82">
        <w:t xml:space="preserve">nquiry, so we are very grateful to have you back again with your colleagues. </w:t>
      </w:r>
      <w:r w:rsidRPr="001E1F07" w:rsidR="009C3CB6">
        <w:t>For</w:t>
      </w:r>
      <w:r w:rsidRPr="001E1F07" w:rsidR="00D77A82">
        <w:t xml:space="preserve"> the record,</w:t>
      </w:r>
      <w:r w:rsidRPr="001E1F07" w:rsidR="009C3CB6">
        <w:t xml:space="preserve"> please say</w:t>
      </w:r>
      <w:r w:rsidRPr="001E1F07" w:rsidR="00D77A82">
        <w:t xml:space="preserve"> who you are</w:t>
      </w:r>
      <w:r w:rsidRPr="001E1F07">
        <w:t xml:space="preserve"> </w:t>
      </w:r>
      <w:r w:rsidRPr="001E1F07" w:rsidR="00913B95">
        <w:t>and an</w:t>
      </w:r>
      <w:r w:rsidRPr="001E1F07">
        <w:t xml:space="preserve"> introductory opening statement</w:t>
      </w:r>
      <w:r w:rsidRPr="001E1F07" w:rsidR="00913B95">
        <w:t>,</w:t>
      </w:r>
      <w:r w:rsidRPr="001E1F07">
        <w:t xml:space="preserve"> and could you introduce your Minister and</w:t>
      </w:r>
      <w:r w:rsidRPr="001E1F07" w:rsidR="009C3CB6">
        <w:t xml:space="preserve"> the</w:t>
      </w:r>
      <w:r w:rsidRPr="001E1F07">
        <w:t xml:space="preserve"> member of staff </w:t>
      </w:r>
      <w:r w:rsidRPr="001E1F07" w:rsidR="009C3CB6">
        <w:t>who</w:t>
      </w:r>
      <w:r w:rsidRPr="001E1F07">
        <w:t xml:space="preserve"> is with you</w:t>
      </w:r>
      <w:r w:rsidRPr="001E1F07" w:rsidR="00913B95">
        <w:t>?</w:t>
      </w:r>
    </w:p>
    <w:p w:rsidR="004A7EAF" w:rsidRPr="001E1F07" w:rsidP="00180032">
      <w:pPr>
        <w:pStyle w:val="Answer"/>
      </w:pPr>
      <w:sdt>
        <w:sdtPr>
          <w:alias w:val="Witness"/>
          <w:id w:val="1240143547"/>
          <w:placeholder>
            <w:docPart w:val="DefaultPlaceholder_-1854013440"/>
          </w:placeholder>
          <w:richText/>
        </w:sdtPr>
        <w:sdtContent>
          <w:r w:rsidR="00A50C8D">
            <w:rPr>
              <w:b/>
              <w:i/>
            </w:rPr>
            <w:t>Mr Jack</w:t>
          </w:r>
          <w:r w:rsidRPr="001E1F07" w:rsidR="00F64356">
            <w:rPr>
              <w:b/>
              <w:i/>
            </w:rPr>
            <w:t>:</w:t>
          </w:r>
        </w:sdtContent>
      </w:sdt>
      <w:r w:rsidRPr="001E1F07" w:rsidR="00180032">
        <w:t xml:space="preserve"> I will do that in my opening statement. </w:t>
      </w:r>
      <w:r w:rsidRPr="001E1F07" w:rsidR="00764FCB">
        <w:t xml:space="preserve">Last time I did not have a proper opening statement because we were slightly curtailed to leave to go </w:t>
      </w:r>
      <w:r w:rsidR="00A50C8D">
        <w:t xml:space="preserve">to </w:t>
      </w:r>
      <w:r w:rsidRPr="001E1F07" w:rsidR="00764FCB">
        <w:t>a Cabinet Committee</w:t>
      </w:r>
      <w:r w:rsidRPr="001E1F07" w:rsidR="009C3CB6">
        <w:t>,</w:t>
      </w:r>
      <w:r w:rsidRPr="001E1F07" w:rsidR="00764FCB">
        <w:t xml:space="preserve"> but this time we do not have that curtailment. I would appreciate it</w:t>
      </w:r>
      <w:r w:rsidRPr="001E1F07" w:rsidR="009C3CB6">
        <w:t xml:space="preserve"> if I could say a few words.</w:t>
      </w:r>
    </w:p>
    <w:p w:rsidR="00F35B8F" w:rsidRPr="001E1F07" w:rsidP="00180032">
      <w:pPr>
        <w:pStyle w:val="Answer"/>
      </w:pPr>
      <w:r w:rsidRPr="001E1F07">
        <w:t>Thank you for the opportunity for us to give evidence to the Committee and this important inquiry on coronavirus. Since I last appeared on 14 May</w:t>
      </w:r>
      <w:r w:rsidRPr="001E1F07" w:rsidR="00913B95">
        <w:t>,</w:t>
      </w:r>
      <w:r w:rsidRPr="001E1F07">
        <w:t xml:space="preserve"> the Committee has heard from a number of distinguished witnesses and in July published </w:t>
      </w:r>
      <w:r w:rsidRPr="001E1F07">
        <w:t xml:space="preserve">its interim report. I am pleased that we are able to give evidence for a second time and to discuss your recommendations. </w:t>
      </w:r>
    </w:p>
    <w:p w:rsidR="00937BA3" w:rsidRPr="001E1F07" w:rsidP="00180032">
      <w:pPr>
        <w:pStyle w:val="Answer"/>
      </w:pPr>
      <w:r w:rsidRPr="001E1F07">
        <w:t>I would like to</w:t>
      </w:r>
      <w:r w:rsidRPr="001E1F07" w:rsidR="007A572F">
        <w:t xml:space="preserve"> </w:t>
      </w:r>
      <w:r w:rsidRPr="001E1F07">
        <w:t>introduce my team</w:t>
      </w:r>
      <w:r w:rsidRPr="001E1F07" w:rsidR="009C3CB6">
        <w:t>: o</w:t>
      </w:r>
      <w:r w:rsidRPr="001E1F07">
        <w:t>ur new Minister</w:t>
      </w:r>
      <w:r w:rsidRPr="001E1F07" w:rsidR="007A572F">
        <w:t>,</w:t>
      </w:r>
      <w:r w:rsidRPr="001E1F07">
        <w:t xml:space="preserve"> Under</w:t>
      </w:r>
      <w:r w:rsidR="00A50C8D">
        <w:t>-</w:t>
      </w:r>
      <w:r w:rsidRPr="001E1F07">
        <w:t>Secretary of State Iain Stewart</w:t>
      </w:r>
      <w:r w:rsidRPr="001E1F07" w:rsidR="009C3CB6">
        <w:t>—</w:t>
      </w:r>
      <w:r w:rsidRPr="001E1F07" w:rsidR="007A572F">
        <w:t>t</w:t>
      </w:r>
      <w:r w:rsidRPr="001E1F07">
        <w:t>his is the first time he has appeared before the Committee</w:t>
      </w:r>
      <w:r w:rsidRPr="001E1F07" w:rsidR="009C3CB6">
        <w:t>—</w:t>
      </w:r>
      <w:r w:rsidRPr="001E1F07">
        <w:t xml:space="preserve">and Gillian McGregor, </w:t>
      </w:r>
      <w:r w:rsidRPr="001E1F07" w:rsidR="009C3CB6">
        <w:t>D</w:t>
      </w:r>
      <w:r w:rsidRPr="001E1F07">
        <w:t xml:space="preserve">irector of the Scotland </w:t>
      </w:r>
      <w:r w:rsidRPr="001E1F07" w:rsidR="009E033E">
        <w:t>O</w:t>
      </w:r>
      <w:r w:rsidRPr="001E1F07">
        <w:t xml:space="preserve">ffice. This is what is very likely to be </w:t>
      </w:r>
      <w:r w:rsidRPr="001E1F07" w:rsidR="00C0071F">
        <w:t xml:space="preserve">her last appearance before she leaves the civil service at the end of this year. I want to put on record my thanks to Gillian for all that she has done for the Scotland </w:t>
      </w:r>
      <w:r w:rsidRPr="001E1F07" w:rsidR="009E033E">
        <w:t>O</w:t>
      </w:r>
      <w:r w:rsidRPr="001E1F07" w:rsidR="00C0071F">
        <w:t>ffice.</w:t>
      </w:r>
    </w:p>
    <w:p w:rsidR="00CD62CE" w:rsidRPr="001E1F07" w:rsidP="00180032">
      <w:pPr>
        <w:pStyle w:val="Answer"/>
      </w:pPr>
      <w:r w:rsidRPr="001E1F07">
        <w:t xml:space="preserve">In mid-May the death rate from this terrible disease was less than it </w:t>
      </w:r>
      <w:r w:rsidRPr="001E1F07" w:rsidR="009C3CB6">
        <w:t>was</w:t>
      </w:r>
      <w:r w:rsidRPr="001E1F07">
        <w:t xml:space="preserve"> at its peak in April. On 14 May</w:t>
      </w:r>
      <w:r w:rsidR="00A50C8D">
        <w:t>,</w:t>
      </w:r>
      <w:r w:rsidRPr="001E1F07">
        <w:t xml:space="preserve"> 61 deaths were recorded in Scotland</w:t>
      </w:r>
      <w:r w:rsidRPr="001E1F07" w:rsidR="009E59DE">
        <w:t>,</w:t>
      </w:r>
      <w:r w:rsidRPr="001E1F07">
        <w:t xml:space="preserve"> and across the UK 428 deaths</w:t>
      </w:r>
      <w:r w:rsidRPr="001E1F07" w:rsidR="009E59DE">
        <w:t>,</w:t>
      </w:r>
      <w:r w:rsidRPr="001E1F07">
        <w:t xml:space="preserve"> and since then the disease</w:t>
      </w:r>
      <w:r w:rsidRPr="001E1F07" w:rsidR="009C3CB6">
        <w:t>,</w:t>
      </w:r>
      <w:r w:rsidRPr="001E1F07">
        <w:t xml:space="preserve"> sadly</w:t>
      </w:r>
      <w:r w:rsidRPr="001E1F07" w:rsidR="009C3CB6">
        <w:t>,</w:t>
      </w:r>
      <w:r w:rsidRPr="001E1F07">
        <w:t xml:space="preserve"> has taken more lives, created more suffering</w:t>
      </w:r>
      <w:r w:rsidRPr="001E1F07" w:rsidR="009C3CB6">
        <w:t xml:space="preserve"> and wreaked</w:t>
      </w:r>
      <w:r w:rsidRPr="001E1F07">
        <w:t xml:space="preserve"> economic havoc. </w:t>
      </w:r>
      <w:r w:rsidRPr="001E1F07" w:rsidR="00A97C3F">
        <w:t>Thankfully,</w:t>
      </w:r>
      <w:r w:rsidRPr="001E1F07">
        <w:t xml:space="preserve"> the death rate is much lower </w:t>
      </w:r>
      <w:r w:rsidRPr="001E1F07" w:rsidR="00A97C3F">
        <w:t>today,</w:t>
      </w:r>
      <w:r w:rsidRPr="001E1F07">
        <w:t xml:space="preserve"> but I need hardly say</w:t>
      </w:r>
      <w:r w:rsidRPr="001E1F07" w:rsidR="009C3CB6">
        <w:t xml:space="preserve"> that</w:t>
      </w:r>
      <w:r w:rsidRPr="001E1F07">
        <w:t xml:space="preserve"> the public health risk has not gone away.</w:t>
      </w:r>
      <w:r w:rsidRPr="001E1F07" w:rsidR="009C3CB6">
        <w:t xml:space="preserve"> </w:t>
      </w:r>
      <w:r w:rsidRPr="001E1F07">
        <w:t>We appear to have entered a new and dangerous phase where the epidemic is growing faster and cases in hospitals and care homes are rising again. The other thing is the soci</w:t>
      </w:r>
      <w:r w:rsidRPr="001E1F07" w:rsidR="009C3CB6">
        <w:t>oe</w:t>
      </w:r>
      <w:r w:rsidRPr="001E1F07">
        <w:t>conomic consequence</w:t>
      </w:r>
      <w:r w:rsidRPr="001E1F07" w:rsidR="009C3CB6">
        <w:t>s</w:t>
      </w:r>
      <w:r w:rsidRPr="001E1F07">
        <w:t xml:space="preserve"> of the infection continue to manifest themselves and will do for quite a long time to come.</w:t>
      </w:r>
      <w:r w:rsidRPr="001E1F07" w:rsidR="00670625">
        <w:t xml:space="preserve"> </w:t>
      </w:r>
    </w:p>
    <w:p w:rsidR="00427057" w:rsidRPr="001E1F07" w:rsidP="00180032">
      <w:pPr>
        <w:pStyle w:val="Answer"/>
      </w:pPr>
      <w:r w:rsidRPr="001E1F07">
        <w:t xml:space="preserve">Co-operation between the UK Government and the devolved </w:t>
      </w:r>
      <w:r w:rsidRPr="001E1F07" w:rsidR="009C3CB6">
        <w:t>A</w:t>
      </w:r>
      <w:r w:rsidRPr="001E1F07">
        <w:t>dministrations is as important as ever</w:t>
      </w:r>
      <w:r w:rsidRPr="001E1F07" w:rsidR="00701AFE">
        <w:t>,</w:t>
      </w:r>
      <w:r w:rsidRPr="001E1F07">
        <w:t xml:space="preserve"> and we will probably come on to discuss that later. The strength of the UK economy has enabled the UK Government to put in place an unprecedented package of support for jobs and businesses. In Scotland we are currently supportin</w:t>
      </w:r>
      <w:r w:rsidRPr="001E1F07" w:rsidR="00AB1CB9">
        <w:t>g</w:t>
      </w:r>
      <w:r w:rsidRPr="001E1F07">
        <w:t xml:space="preserve"> more than 930,000 jobs through the </w:t>
      </w:r>
      <w:r w:rsidRPr="001E1F07" w:rsidR="00AB1CB9">
        <w:t xml:space="preserve">furlough scheme and the self-employed support scheme. </w:t>
      </w:r>
      <w:r w:rsidRPr="001E1F07">
        <w:t xml:space="preserve">We have added to that an additional </w:t>
      </w:r>
      <w:r w:rsidRPr="001E1F07" w:rsidR="00701AFE">
        <w:rPr>
          <w:rFonts w:ascii="Arial" w:hAnsi="Arial" w:cs="Arial"/>
        </w:rPr>
        <w:t>£</w:t>
      </w:r>
      <w:r w:rsidRPr="001E1F07">
        <w:t xml:space="preserve">6.5 billion in </w:t>
      </w:r>
      <w:r w:rsidRPr="001E1F07" w:rsidR="004722D3">
        <w:t>B</w:t>
      </w:r>
      <w:r w:rsidRPr="001E1F07" w:rsidR="009A765C">
        <w:t>arnet</w:t>
      </w:r>
      <w:r w:rsidRPr="001E1F07" w:rsidR="004722D3">
        <w:t>t</w:t>
      </w:r>
      <w:r w:rsidRPr="001E1F07" w:rsidR="009A765C">
        <w:t xml:space="preserve"> funding, which has been guaranteed to the Scottish Government to deal with Covid-19. </w:t>
      </w:r>
    </w:p>
    <w:p w:rsidR="009A765C" w:rsidRPr="001E1F07" w:rsidP="00180032">
      <w:pPr>
        <w:pStyle w:val="Answer"/>
      </w:pPr>
      <w:r w:rsidRPr="001E1F07">
        <w:t xml:space="preserve">We have also done that by respecting the devolved competencies of the Scottish Government and other devolved </w:t>
      </w:r>
      <w:r w:rsidRPr="001E1F07" w:rsidR="009C3CB6">
        <w:t>A</w:t>
      </w:r>
      <w:r w:rsidRPr="001E1F07">
        <w:t>dministrations and their Ministers. Although the UK Government’s testing network is providing significant support to Scotland, it is the Scottish Government that set the policy and specif</w:t>
      </w:r>
      <w:r w:rsidR="001E1F07">
        <w:t>y</w:t>
      </w:r>
      <w:r w:rsidRPr="001E1F07">
        <w:t xml:space="preserve"> the criteria for who should be tested. There has been much talk about the divergenc</w:t>
      </w:r>
      <w:r w:rsidRPr="001E1F07" w:rsidR="00901781">
        <w:t>e</w:t>
      </w:r>
      <w:r w:rsidRPr="001E1F07">
        <w:t xml:space="preserve"> of approach </w:t>
      </w:r>
      <w:r w:rsidRPr="001E1F07" w:rsidR="009C3CB6">
        <w:t>of</w:t>
      </w:r>
      <w:r w:rsidRPr="001E1F07">
        <w:t xml:space="preserve"> these </w:t>
      </w:r>
      <w:r w:rsidRPr="001E1F07" w:rsidR="009C3CB6">
        <w:t>A</w:t>
      </w:r>
      <w:r w:rsidRPr="001E1F07">
        <w:t>dministration</w:t>
      </w:r>
      <w:r w:rsidRPr="001E1F07" w:rsidR="00901781">
        <w:t>s</w:t>
      </w:r>
      <w:r w:rsidRPr="001E1F07" w:rsidR="009C3CB6">
        <w:t>,</w:t>
      </w:r>
      <w:r w:rsidRPr="001E1F07">
        <w:t xml:space="preserve"> but the UK Government will continue to </w:t>
      </w:r>
      <w:r w:rsidRPr="001E1F07" w:rsidR="006D3942">
        <w:t xml:space="preserve">try to work together to share our thinking and our data because ultimately all </w:t>
      </w:r>
      <w:r w:rsidRPr="001E1F07" w:rsidR="00C2794F">
        <w:t>A</w:t>
      </w:r>
      <w:r w:rsidRPr="001E1F07" w:rsidR="006D3942">
        <w:t>dministrations across the UK have the same goal, which is to save lives and to suppress the damage.</w:t>
      </w:r>
    </w:p>
    <w:p w:rsidR="006D3942" w:rsidRPr="001E1F07" w:rsidP="00180032">
      <w:pPr>
        <w:pStyle w:val="Answer"/>
      </w:pPr>
      <w:r w:rsidRPr="001E1F07">
        <w:t xml:space="preserve">I look forward to discussing these issues and the Committee’s interim report </w:t>
      </w:r>
      <w:r w:rsidRPr="001E1F07" w:rsidR="00A05EC3">
        <w:t>in this</w:t>
      </w:r>
      <w:r w:rsidRPr="001E1F07">
        <w:t xml:space="preserve"> session today.</w:t>
      </w:r>
    </w:p>
    <w:p w:rsidR="00107D6E" w:rsidRPr="001E1F07" w:rsidP="006D3942">
      <w:pPr>
        <w:pStyle w:val="Question"/>
      </w:pPr>
      <w:sdt>
        <w:sdtPr>
          <w:alias w:val="Member"/>
          <w:tag w:val="&lt;Member mnisId='1440' dodsId='25254'&gt;"/>
          <w:id w:val="90059295"/>
          <w:placeholder>
            <w:docPart w:val="DefaultPlaceholder_-1854013440"/>
          </w:placeholder>
          <w:richText/>
        </w:sdtPr>
        <w:sdtContent>
          <w:r w:rsidRPr="001E1F07" w:rsidR="006D3942">
            <w:rPr>
              <w:b/>
            </w:rPr>
            <w:t>Chair:</w:t>
          </w:r>
        </w:sdtContent>
      </w:sdt>
      <w:r w:rsidRPr="001E1F07" w:rsidR="006D3942">
        <w:t xml:space="preserve"> I welcome too our new Minister, Minister Stewart, and</w:t>
      </w:r>
      <w:r w:rsidRPr="001E1F07" w:rsidR="00C2794F">
        <w:t xml:space="preserve"> </w:t>
      </w:r>
      <w:r w:rsidRPr="001E1F07" w:rsidR="006D3942">
        <w:t xml:space="preserve">share the sentiments that you expressed about Gillian and her services to the Scotland </w:t>
      </w:r>
      <w:r w:rsidRPr="001E1F07" w:rsidR="00C2794F">
        <w:t>O</w:t>
      </w:r>
      <w:r w:rsidRPr="001E1F07" w:rsidR="006D3942">
        <w:t>ffice</w:t>
      </w:r>
      <w:r w:rsidRPr="001E1F07" w:rsidR="00C2794F">
        <w:t xml:space="preserve"> and</w:t>
      </w:r>
      <w:r w:rsidRPr="001E1F07" w:rsidR="006D3942">
        <w:t xml:space="preserve"> to the civil service over all these years. We will miss her a</w:t>
      </w:r>
      <w:r w:rsidRPr="001E1F07" w:rsidR="002F507F">
        <w:t>s</w:t>
      </w:r>
      <w:r w:rsidRPr="001E1F07" w:rsidR="006D3942">
        <w:t xml:space="preserve"> </w:t>
      </w:r>
      <w:r w:rsidRPr="001E1F07" w:rsidR="00C2794F">
        <w:t>a</w:t>
      </w:r>
      <w:r w:rsidRPr="001E1F07" w:rsidR="006D3942">
        <w:t xml:space="preserve"> regular attender at this Committee.</w:t>
      </w:r>
      <w:r w:rsidRPr="001E1F07" w:rsidR="00A5292F">
        <w:t xml:space="preserve"> </w:t>
      </w:r>
    </w:p>
    <w:p w:rsidR="00E62051" w:rsidRPr="001E1F07" w:rsidP="00107D6E">
      <w:pPr>
        <w:pStyle w:val="Question"/>
        <w:numPr>
          <w:ilvl w:val="0"/>
          <w:numId w:val="0"/>
        </w:numPr>
        <w:ind w:left="794"/>
      </w:pPr>
      <w:r w:rsidRPr="001E1F07">
        <w:t>Thank you very much for the introductory statement. The last time you appeared before this Committee was on 14 May and we discuss</w:t>
      </w:r>
      <w:r w:rsidRPr="001E1F07" w:rsidR="00C2794F">
        <w:t>ed</w:t>
      </w:r>
      <w:r w:rsidRPr="001E1F07">
        <w:t xml:space="preserve"> several issues </w:t>
      </w:r>
      <w:r w:rsidRPr="001E1F07" w:rsidR="00C2794F">
        <w:t>of</w:t>
      </w:r>
      <w:r w:rsidRPr="001E1F07">
        <w:t xml:space="preserve"> the four</w:t>
      </w:r>
      <w:r w:rsidR="001E1F07">
        <w:t>-</w:t>
      </w:r>
      <w:r w:rsidRPr="001E1F07">
        <w:t>nations approach</w:t>
      </w:r>
      <w:r w:rsidRPr="001E1F07" w:rsidR="00107D6E">
        <w:t>. Y</w:t>
      </w:r>
      <w:r w:rsidRPr="001E1F07">
        <w:t>ou and I had a discussion about the efficiency and effectiveness of the four</w:t>
      </w:r>
      <w:r w:rsidR="008B178A">
        <w:t>-</w:t>
      </w:r>
      <w:r w:rsidRPr="001E1F07">
        <w:t xml:space="preserve">nations approach and what was still in place, even at the point of 14 May. </w:t>
      </w:r>
      <w:r w:rsidRPr="001E1F07" w:rsidR="00CD4261">
        <w:t>There was some suggestion that it was fraying at the edges</w:t>
      </w:r>
      <w:r w:rsidRPr="001E1F07" w:rsidR="004B7557">
        <w:t xml:space="preserve">. </w:t>
      </w:r>
      <w:r w:rsidRPr="001E1F07" w:rsidR="00C2794F">
        <w:t>What do you</w:t>
      </w:r>
      <w:r w:rsidRPr="001E1F07" w:rsidR="004B7557">
        <w:t xml:space="preserve"> see as a four</w:t>
      </w:r>
      <w:r w:rsidR="008B178A">
        <w:t>-</w:t>
      </w:r>
      <w:r w:rsidRPr="001E1F07" w:rsidR="004B7557">
        <w:t>nations approach</w:t>
      </w:r>
      <w:r w:rsidRPr="001E1F07" w:rsidR="00C2794F">
        <w:t>, is there</w:t>
      </w:r>
      <w:r w:rsidRPr="001E1F07" w:rsidR="004B7557">
        <w:t xml:space="preserve"> still such a thing</w:t>
      </w:r>
      <w:r w:rsidRPr="001E1F07" w:rsidR="00C2794F">
        <w:t xml:space="preserve"> and</w:t>
      </w:r>
      <w:r w:rsidRPr="001E1F07" w:rsidR="004B7557">
        <w:t xml:space="preserve"> how i</w:t>
      </w:r>
      <w:r w:rsidRPr="001E1F07" w:rsidR="00C2794F">
        <w:t>s it</w:t>
      </w:r>
      <w:r w:rsidRPr="001E1F07" w:rsidR="004B7557">
        <w:t xml:space="preserve"> working</w:t>
      </w:r>
      <w:r w:rsidRPr="001E1F07" w:rsidR="00C2794F">
        <w:t>?</w:t>
      </w:r>
    </w:p>
    <w:p w:rsidR="006D3942" w:rsidRPr="001E1F07" w:rsidP="00107D6E">
      <w:pPr>
        <w:pStyle w:val="Question"/>
        <w:numPr>
          <w:ilvl w:val="0"/>
          <w:numId w:val="0"/>
        </w:numPr>
        <w:ind w:left="794"/>
      </w:pPr>
      <w:r w:rsidRPr="001E1F07">
        <w:t>Anoth</w:t>
      </w:r>
      <w:r w:rsidRPr="001E1F07" w:rsidR="00B52C4F">
        <w:t>e</w:t>
      </w:r>
      <w:r w:rsidRPr="001E1F07">
        <w:t>r thing that you told us on 14 May was</w:t>
      </w:r>
      <w:r w:rsidR="008B178A">
        <w:t xml:space="preserve"> that</w:t>
      </w:r>
      <w:r w:rsidRPr="001E1F07">
        <w:t xml:space="preserve"> you were having regular, if not daily, meetings with Scottish Ministers and officials. If that </w:t>
      </w:r>
      <w:r w:rsidRPr="001E1F07" w:rsidR="00E62051">
        <w:t xml:space="preserve">is </w:t>
      </w:r>
      <w:r w:rsidRPr="001E1F07">
        <w:t>still the case</w:t>
      </w:r>
      <w:r w:rsidRPr="001E1F07" w:rsidR="00C2794F">
        <w:t>,</w:t>
      </w:r>
      <w:r w:rsidRPr="001E1F07">
        <w:t xml:space="preserve"> how </w:t>
      </w:r>
      <w:r w:rsidRPr="001E1F07" w:rsidR="00C2794F">
        <w:t>are these</w:t>
      </w:r>
      <w:r w:rsidRPr="001E1F07">
        <w:t xml:space="preserve"> characterised and on what basis </w:t>
      </w:r>
      <w:r w:rsidRPr="001E1F07" w:rsidR="00C2794F">
        <w:t>are you</w:t>
      </w:r>
      <w:r w:rsidRPr="001E1F07">
        <w:t xml:space="preserve"> having those meetings</w:t>
      </w:r>
      <w:r w:rsidRPr="001E1F07" w:rsidR="00C2794F">
        <w:t>?</w:t>
      </w:r>
      <w:r w:rsidRPr="001E1F07">
        <w:t xml:space="preserve"> </w:t>
      </w:r>
      <w:r w:rsidRPr="001E1F07" w:rsidR="00C2794F">
        <w:t>W</w:t>
      </w:r>
      <w:r w:rsidRPr="001E1F07">
        <w:t>e have had</w:t>
      </w:r>
      <w:r w:rsidRPr="001E1F07" w:rsidR="00C2794F">
        <w:t xml:space="preserve"> some comments</w:t>
      </w:r>
      <w:r w:rsidRPr="001E1F07">
        <w:t xml:space="preserve"> in subsequent evidence</w:t>
      </w:r>
      <w:r w:rsidRPr="001E1F07" w:rsidR="00E62051">
        <w:t>,</w:t>
      </w:r>
      <w:r w:rsidRPr="001E1F07">
        <w:t xml:space="preserve"> particularly from the Scottish Government</w:t>
      </w:r>
      <w:r w:rsidR="008B178A">
        <w:t>, that</w:t>
      </w:r>
      <w:r w:rsidRPr="001E1F07">
        <w:t xml:space="preserve"> said that these meetings have not been regular, </w:t>
      </w:r>
      <w:r w:rsidR="00A50C8D">
        <w:t xml:space="preserve">that </w:t>
      </w:r>
      <w:r w:rsidRPr="001E1F07">
        <w:t xml:space="preserve">the usual infrastructure that is being used for </w:t>
      </w:r>
      <w:r w:rsidRPr="001E1F07" w:rsidR="004563CA">
        <w:t xml:space="preserve">these </w:t>
      </w:r>
      <w:r w:rsidRPr="001E1F07" w:rsidR="00D434D6">
        <w:t>type</w:t>
      </w:r>
      <w:r w:rsidRPr="001E1F07" w:rsidR="004563CA">
        <w:t xml:space="preserve"> of conversations and dialogue has barely been touched</w:t>
      </w:r>
      <w:r w:rsidR="00A50C8D">
        <w:t>,</w:t>
      </w:r>
      <w:r w:rsidRPr="001E1F07" w:rsidR="004563CA">
        <w:t xml:space="preserve"> and that there </w:t>
      </w:r>
      <w:r w:rsidRPr="001E1F07" w:rsidR="00A17F7E">
        <w:t>are</w:t>
      </w:r>
      <w:r w:rsidRPr="001E1F07" w:rsidR="004563CA">
        <w:t xml:space="preserve"> m</w:t>
      </w:r>
      <w:r w:rsidRPr="001E1F07" w:rsidR="00C2794F">
        <w:t>any</w:t>
      </w:r>
      <w:r w:rsidRPr="001E1F07" w:rsidR="004563CA">
        <w:t xml:space="preserve"> more meetings arranged Department to Department</w:t>
      </w:r>
      <w:r w:rsidRPr="001E1F07" w:rsidR="00A17F7E">
        <w:t>,</w:t>
      </w:r>
      <w:r w:rsidRPr="001E1F07" w:rsidR="004563CA">
        <w:t xml:space="preserve"> instead of either through your officers or any of the formal structure we have in place. I know that is a </w:t>
      </w:r>
      <w:r w:rsidRPr="001E1F07" w:rsidR="00A97C3F">
        <w:t>lot,</w:t>
      </w:r>
      <w:r w:rsidRPr="001E1F07" w:rsidR="004563CA">
        <w:t xml:space="preserve"> but </w:t>
      </w:r>
      <w:r w:rsidRPr="001E1F07" w:rsidR="00B52C4F">
        <w:t>I am hoping that you c</w:t>
      </w:r>
      <w:r w:rsidRPr="001E1F07" w:rsidR="00C2794F">
        <w:t>an</w:t>
      </w:r>
      <w:r w:rsidRPr="001E1F07" w:rsidR="00B52C4F">
        <w:t xml:space="preserve"> help us with some of that.</w:t>
      </w:r>
    </w:p>
    <w:p w:rsidR="00B52C4F" w:rsidRPr="001E1F07" w:rsidP="00B52C4F">
      <w:pPr>
        <w:pStyle w:val="Answer"/>
      </w:pPr>
      <w:sdt>
        <w:sdtPr>
          <w:alias w:val="Witness"/>
          <w:id w:val="1941408503"/>
          <w:placeholder>
            <w:docPart w:val="DefaultPlaceholder_-1854013440"/>
          </w:placeholder>
          <w:richText/>
        </w:sdtPr>
        <w:sdtContent>
          <w:r w:rsidR="00A50C8D">
            <w:rPr>
              <w:b/>
              <w:i/>
            </w:rPr>
            <w:t>Mr Jack</w:t>
          </w:r>
          <w:r w:rsidRPr="001E1F07" w:rsidR="00F64356">
            <w:rPr>
              <w:b/>
              <w:i/>
            </w:rPr>
            <w:t>:</w:t>
          </w:r>
        </w:sdtContent>
      </w:sdt>
      <w:r w:rsidRPr="001E1F07" w:rsidR="00A5292F">
        <w:t xml:space="preserve"> </w:t>
      </w:r>
      <w:r w:rsidRPr="001E1F07" w:rsidR="008070E3">
        <w:t>I recognise some of those remarks because things have evolved</w:t>
      </w:r>
      <w:r w:rsidRPr="001E1F07" w:rsidR="00C2794F">
        <w:t>,</w:t>
      </w:r>
      <w:r w:rsidRPr="001E1F07" w:rsidR="008070E3">
        <w:t xml:space="preserve"> but they have evolved through necessity. We started with the COBR meetings</w:t>
      </w:r>
      <w:r w:rsidRPr="001E1F07" w:rsidR="00C2794F">
        <w:t xml:space="preserve"> and then</w:t>
      </w:r>
      <w:r w:rsidRPr="001E1F07" w:rsidR="008070E3">
        <w:t xml:space="preserve"> moved to the ministerial implementation groups, which were very much the thing during March, April and May</w:t>
      </w:r>
      <w:r w:rsidRPr="001E1F07" w:rsidR="00C2794F">
        <w:t>,</w:t>
      </w:r>
      <w:r w:rsidRPr="001E1F07" w:rsidR="008070E3">
        <w:t xml:space="preserve"> and that is right. There was a huge volume of necessary policy development at that time</w:t>
      </w:r>
      <w:r w:rsidRPr="001E1F07" w:rsidR="005858B0">
        <w:t xml:space="preserve"> and we needed to all share information and be</w:t>
      </w:r>
      <w:r w:rsidRPr="001E1F07" w:rsidR="00C2794F">
        <w:t xml:space="preserve"> on the same page</w:t>
      </w:r>
      <w:r w:rsidRPr="001E1F07" w:rsidR="005858B0">
        <w:t xml:space="preserve"> as best we could. </w:t>
      </w:r>
    </w:p>
    <w:p w:rsidR="005858B0" w:rsidRPr="001E1F07" w:rsidP="00B52C4F">
      <w:pPr>
        <w:pStyle w:val="Answer"/>
      </w:pPr>
      <w:r w:rsidRPr="001E1F07">
        <w:t>T</w:t>
      </w:r>
      <w:r w:rsidRPr="001E1F07">
        <w:t>he irregular meetings</w:t>
      </w:r>
      <w:r w:rsidRPr="001E1F07">
        <w:t xml:space="preserve"> </w:t>
      </w:r>
      <w:r w:rsidRPr="001E1F07">
        <w:t>may be irregular</w:t>
      </w:r>
      <w:r w:rsidR="00A50C8D">
        <w:t>,</w:t>
      </w:r>
      <w:r w:rsidRPr="001E1F07">
        <w:t xml:space="preserve"> in</w:t>
      </w:r>
      <w:r w:rsidR="00A50C8D">
        <w:t xml:space="preserve"> </w:t>
      </w:r>
      <w:r w:rsidRPr="001E1F07">
        <w:t>as</w:t>
      </w:r>
      <w:r w:rsidR="00A50C8D">
        <w:t xml:space="preserve"> </w:t>
      </w:r>
      <w:r w:rsidRPr="001E1F07">
        <w:t>much as they</w:t>
      </w:r>
      <w:r w:rsidRPr="001E1F07">
        <w:t xml:space="preserve"> </w:t>
      </w:r>
      <w:r w:rsidRPr="001E1F07">
        <w:t>happen on different days from week to week</w:t>
      </w:r>
      <w:r w:rsidRPr="001E1F07">
        <w:t>,</w:t>
      </w:r>
      <w:r w:rsidRPr="001E1F07">
        <w:t xml:space="preserve"> but the Health Ministers meet </w:t>
      </w:r>
      <w:r w:rsidRPr="001E1F07">
        <w:t>weekly</w:t>
      </w:r>
      <w:r w:rsidRPr="001E1F07">
        <w:t>.</w:t>
      </w:r>
      <w:r w:rsidRPr="001E1F07" w:rsidR="00A5292F">
        <w:t xml:space="preserve"> </w:t>
      </w:r>
      <w:r w:rsidRPr="001E1F07">
        <w:t xml:space="preserve">They may not meet on the same day every </w:t>
      </w:r>
      <w:r w:rsidRPr="001E1F07" w:rsidR="00A97C3F">
        <w:t>week,</w:t>
      </w:r>
      <w:r w:rsidRPr="001E1F07">
        <w:t xml:space="preserve"> but they </w:t>
      </w:r>
      <w:r w:rsidRPr="001E1F07">
        <w:t>meet weekly</w:t>
      </w:r>
      <w:r w:rsidRPr="001E1F07">
        <w:t>.</w:t>
      </w:r>
      <w:r w:rsidRPr="001E1F07">
        <w:t xml:space="preserve"> T</w:t>
      </w:r>
      <w:r w:rsidRPr="001E1F07" w:rsidR="00082DCF">
        <w:t>he territorial Secretaries of State and the Cabinet Office have discussions with the Scottish Government</w:t>
      </w:r>
      <w:r w:rsidRPr="001E1F07">
        <w:t xml:space="preserve"> weekly</w:t>
      </w:r>
      <w:r w:rsidRPr="001E1F07" w:rsidR="006B6699">
        <w:t>.</w:t>
      </w:r>
      <w:r w:rsidRPr="001E1F07" w:rsidR="00A5292F">
        <w:t xml:space="preserve"> </w:t>
      </w:r>
      <w:r w:rsidRPr="001E1F07">
        <w:t>If</w:t>
      </w:r>
      <w:r w:rsidRPr="001E1F07" w:rsidR="006B6699">
        <w:t xml:space="preserve"> I think back over the last four to </w:t>
      </w:r>
      <w:r w:rsidRPr="001E1F07" w:rsidR="006B6699">
        <w:t>six weeks</w:t>
      </w:r>
      <w:r w:rsidRPr="001E1F07">
        <w:t xml:space="preserve">, in some weeks </w:t>
      </w:r>
      <w:r w:rsidRPr="001E1F07" w:rsidR="006B6699">
        <w:t>that has been two or three meetings</w:t>
      </w:r>
      <w:r w:rsidRPr="001E1F07">
        <w:t xml:space="preserve"> and in</w:t>
      </w:r>
      <w:r w:rsidRPr="001E1F07" w:rsidR="006B6699">
        <w:t xml:space="preserve"> other weeks it has been one meeting.</w:t>
      </w:r>
      <w:r w:rsidRPr="001E1F07" w:rsidR="009958A1">
        <w:t xml:space="preserve"> But none the less, these meetings </w:t>
      </w:r>
      <w:r w:rsidRPr="001E1F07" w:rsidR="00A97C3F">
        <w:t>happen,</w:t>
      </w:r>
      <w:r w:rsidRPr="001E1F07" w:rsidR="009958A1">
        <w:t xml:space="preserve"> and it is the way we are doing things. Rather than creating policy</w:t>
      </w:r>
      <w:r w:rsidRPr="001E1F07">
        <w:t>,</w:t>
      </w:r>
      <w:r w:rsidRPr="001E1F07" w:rsidR="009958A1">
        <w:t xml:space="preserve"> it is broadly sharing information or sharing decision</w:t>
      </w:r>
      <w:r w:rsidR="00A50C8D">
        <w:t xml:space="preserve"> </w:t>
      </w:r>
      <w:r w:rsidRPr="001E1F07" w:rsidR="009958A1">
        <w:t>making, which tends to be a bit of a one-way street, on the steps that we are taking as we come out of lockdown.</w:t>
      </w:r>
    </w:p>
    <w:p w:rsidR="009958A1" w:rsidRPr="001E1F07" w:rsidP="009958A1">
      <w:pPr>
        <w:pStyle w:val="Question"/>
      </w:pPr>
      <w:sdt>
        <w:sdtPr>
          <w:alias w:val="Member"/>
          <w:tag w:val="&lt;Member mnisId='1440' dodsId='25254'&gt;"/>
          <w:id w:val="-655217405"/>
          <w:placeholder>
            <w:docPart w:val="DefaultPlaceholder_-1854013440"/>
          </w:placeholder>
          <w:richText/>
        </w:sdtPr>
        <w:sdtContent>
          <w:r w:rsidRPr="001E1F07">
            <w:rPr>
              <w:b/>
            </w:rPr>
            <w:t>Chair:</w:t>
          </w:r>
        </w:sdtContent>
      </w:sdt>
      <w:r w:rsidRPr="001E1F07">
        <w:t xml:space="preserve"> </w:t>
      </w:r>
      <w:r w:rsidRPr="001E1F07" w:rsidR="00425EBD">
        <w:t>You obviously have</w:t>
      </w:r>
      <w:r w:rsidRPr="001E1F07" w:rsidR="00C2794F">
        <w:t xml:space="preserve"> very carefully</w:t>
      </w:r>
      <w:r w:rsidRPr="001E1F07" w:rsidR="00425EBD">
        <w:t xml:space="preserve"> studied </w:t>
      </w:r>
      <w:r w:rsidRPr="001E1F07" w:rsidR="007F571A">
        <w:t>our</w:t>
      </w:r>
      <w:r w:rsidRPr="001E1F07" w:rsidR="00425EBD">
        <w:t xml:space="preserve"> interim report.</w:t>
      </w:r>
      <w:r w:rsidRPr="001E1F07" w:rsidR="00A5292F">
        <w:t xml:space="preserve"> </w:t>
      </w:r>
      <w:r w:rsidRPr="001E1F07" w:rsidR="00C2794F">
        <w:t xml:space="preserve">We made </w:t>
      </w:r>
      <w:r w:rsidRPr="001E1F07" w:rsidR="00425EBD">
        <w:t>several conclusions in that</w:t>
      </w:r>
      <w:r w:rsidRPr="001E1F07" w:rsidR="00C2794F">
        <w:t>, one of which was that</w:t>
      </w:r>
      <w:r w:rsidRPr="001E1F07" w:rsidR="00425EBD">
        <w:t xml:space="preserve"> when this all started there was buy-in from across the four Governments</w:t>
      </w:r>
      <w:r w:rsidR="00126934">
        <w:t>, which</w:t>
      </w:r>
      <w:r w:rsidRPr="001E1F07" w:rsidR="00C2794F">
        <w:t xml:space="preserve"> started</w:t>
      </w:r>
      <w:r w:rsidRPr="001E1F07" w:rsidR="00425EBD">
        <w:t xml:space="preserve"> to fray a little bit as the pandemic progressed.</w:t>
      </w:r>
      <w:r w:rsidRPr="001E1F07" w:rsidR="00A5292F">
        <w:t xml:space="preserve"> </w:t>
      </w:r>
      <w:r w:rsidRPr="001E1F07" w:rsidR="00425EBD">
        <w:t>One of the features that most interested us was where this was lea</w:t>
      </w:r>
      <w:r w:rsidRPr="001E1F07" w:rsidR="00864152">
        <w:t>v</w:t>
      </w:r>
      <w:r w:rsidRPr="001E1F07" w:rsidR="00425EBD">
        <w:t>ing inter</w:t>
      </w:r>
      <w:r w:rsidRPr="001E1F07" w:rsidR="00864152">
        <w:t>g</w:t>
      </w:r>
      <w:r w:rsidRPr="001E1F07" w:rsidR="00425EBD">
        <w:t>overnment</w:t>
      </w:r>
      <w:r w:rsidRPr="001E1F07" w:rsidR="00864152">
        <w:t>al</w:t>
      </w:r>
      <w:r w:rsidRPr="001E1F07" w:rsidR="00425EBD">
        <w:t xml:space="preserve"> relations. I am going to give a quote from Mike Russell</w:t>
      </w:r>
      <w:r w:rsidRPr="001E1F07" w:rsidR="00864152">
        <w:t>—</w:t>
      </w:r>
      <w:r w:rsidRPr="001E1F07" w:rsidR="00425EBD">
        <w:t xml:space="preserve">who gave evidence to the </w:t>
      </w:r>
      <w:r w:rsidRPr="001E1F07" w:rsidR="00864152">
        <w:t>C</w:t>
      </w:r>
      <w:r w:rsidRPr="001E1F07" w:rsidR="00425EBD">
        <w:t>onstitution Committee in the Scottish Parliament this week</w:t>
      </w:r>
      <w:r w:rsidRPr="001E1F07" w:rsidR="00864152">
        <w:t>—</w:t>
      </w:r>
      <w:r w:rsidRPr="001E1F07" w:rsidR="00425EBD">
        <w:t>who said</w:t>
      </w:r>
      <w:r w:rsidRPr="001E1F07" w:rsidR="00C2794F">
        <w:t xml:space="preserve"> that</w:t>
      </w:r>
      <w:r w:rsidRPr="001E1F07" w:rsidR="00425EBD">
        <w:t xml:space="preserve"> the trust between the Scottish Government is at an all-time low</w:t>
      </w:r>
      <w:r w:rsidR="00126934">
        <w:t xml:space="preserve"> and</w:t>
      </w:r>
      <w:r w:rsidRPr="001E1F07" w:rsidR="00425EBD">
        <w:t xml:space="preserve"> </w:t>
      </w:r>
      <w:r w:rsidR="00126934">
        <w:t>h</w:t>
      </w:r>
      <w:r w:rsidRPr="001E1F07" w:rsidR="00425EBD">
        <w:t xml:space="preserve">e mentions </w:t>
      </w:r>
      <w:r w:rsidR="00126934">
        <w:t>“</w:t>
      </w:r>
      <w:r w:rsidRPr="001E1F07" w:rsidR="00425EBD">
        <w:t xml:space="preserve">a </w:t>
      </w:r>
      <w:r w:rsidR="00126934">
        <w:t>hostility</w:t>
      </w:r>
      <w:r w:rsidRPr="001E1F07" w:rsidR="00425EBD">
        <w:t xml:space="preserve"> to devolution</w:t>
      </w:r>
      <w:r w:rsidR="00126934">
        <w:t>”</w:t>
      </w:r>
      <w:r w:rsidRPr="001E1F07" w:rsidR="00425EBD">
        <w:t xml:space="preserve">. Do you recognise that intergovernmental relations between the UK and Scotland </w:t>
      </w:r>
      <w:r w:rsidRPr="001E1F07" w:rsidR="00C2016A">
        <w:t>are</w:t>
      </w:r>
      <w:r w:rsidRPr="001E1F07" w:rsidR="00425EBD">
        <w:t xml:space="preserve"> at an all-time low? What are you doing to try to repair some of the issues </w:t>
      </w:r>
      <w:r w:rsidRPr="001E1F07" w:rsidR="00C2016A">
        <w:t>we have now</w:t>
      </w:r>
      <w:r w:rsidRPr="001E1F07" w:rsidR="00425EBD">
        <w:t>?</w:t>
      </w:r>
    </w:p>
    <w:p w:rsidR="00F50033" w:rsidRPr="001E1F07" w:rsidP="00425EBD">
      <w:pPr>
        <w:pStyle w:val="Answer"/>
      </w:pPr>
      <w:sdt>
        <w:sdtPr>
          <w:alias w:val="Witness"/>
          <w:id w:val="164986305"/>
          <w:placeholder>
            <w:docPart w:val="DefaultPlaceholder_-1854013440"/>
          </w:placeholder>
          <w:richText/>
        </w:sdtPr>
        <w:sdtContent>
          <w:r w:rsidR="00A50C8D">
            <w:rPr>
              <w:b/>
              <w:i/>
            </w:rPr>
            <w:t>Mr Jack</w:t>
          </w:r>
          <w:r w:rsidRPr="001E1F07" w:rsidR="00F64356">
            <w:rPr>
              <w:b/>
              <w:i/>
            </w:rPr>
            <w:t>:</w:t>
          </w:r>
        </w:sdtContent>
      </w:sdt>
      <w:r w:rsidRPr="001E1F07" w:rsidR="00425EBD">
        <w:t xml:space="preserve"> If there is a lack of trust from Mike Russell that is a matter for Mike Russell. </w:t>
      </w:r>
      <w:r w:rsidRPr="001E1F07" w:rsidR="00A769C9">
        <w:t xml:space="preserve">There have been incidents over the summer where we have felt that it is a one-way street. </w:t>
      </w:r>
      <w:r w:rsidRPr="001E1F07" w:rsidR="00C2016A">
        <w:t>As</w:t>
      </w:r>
      <w:r w:rsidRPr="001E1F07" w:rsidR="00A769C9">
        <w:t xml:space="preserve"> an example, we had a meeting to talk about</w:t>
      </w:r>
      <w:r w:rsidRPr="001E1F07" w:rsidR="00C2016A">
        <w:t xml:space="preserve"> </w:t>
      </w:r>
      <w:r w:rsidRPr="001E1F07" w:rsidR="00A769C9">
        <w:t>our app</w:t>
      </w:r>
      <w:r w:rsidRPr="001E1F07" w:rsidR="00C2016A">
        <w:t xml:space="preserve">. </w:t>
      </w:r>
      <w:r w:rsidRPr="001E1F07" w:rsidR="00EE7FC9">
        <w:t>Joe Fitz</w:t>
      </w:r>
      <w:r w:rsidRPr="001E1F07" w:rsidR="00A550DB">
        <w:t>P</w:t>
      </w:r>
      <w:r w:rsidRPr="001E1F07" w:rsidR="00EE7FC9">
        <w:t>atrick attended that meeting and was involved in discussions</w:t>
      </w:r>
      <w:r w:rsidRPr="001E1F07" w:rsidR="002F057D">
        <w:t>—</w:t>
      </w:r>
      <w:r w:rsidRPr="001E1F07" w:rsidR="00645545">
        <w:t>t</w:t>
      </w:r>
      <w:r w:rsidRPr="001E1F07" w:rsidR="002F057D">
        <w:t xml:space="preserve">his was </w:t>
      </w:r>
      <w:r w:rsidRPr="001E1F07" w:rsidR="00645545">
        <w:t xml:space="preserve">a MIG </w:t>
      </w:r>
      <w:r w:rsidRPr="001E1F07" w:rsidR="002F057D">
        <w:t>in late April—and two days later the Scottish Government announced their intention to develop their own contact</w:t>
      </w:r>
      <w:r w:rsidRPr="001E1F07" w:rsidR="00C2230F">
        <w:t>-</w:t>
      </w:r>
      <w:r w:rsidRPr="001E1F07" w:rsidR="002F057D">
        <w:t>tracing app. While Joe FitzPatrick</w:t>
      </w:r>
      <w:r w:rsidRPr="001E1F07" w:rsidR="009A3E04">
        <w:t xml:space="preserve"> came and happily listened to our plans and </w:t>
      </w:r>
      <w:r w:rsidRPr="001E1F07" w:rsidR="00C2230F">
        <w:t>advice</w:t>
      </w:r>
      <w:r w:rsidRPr="001E1F07" w:rsidR="009A3E04">
        <w:t xml:space="preserve"> and everything </w:t>
      </w:r>
      <w:r w:rsidRPr="001E1F07" w:rsidR="00C2230F">
        <w:t xml:space="preserve">else, </w:t>
      </w:r>
      <w:r w:rsidRPr="001E1F07" w:rsidR="009A3E04">
        <w:t xml:space="preserve">he did not make any message of the Scottish Government’s plan. </w:t>
      </w:r>
    </w:p>
    <w:p w:rsidR="00C66D8A" w:rsidRPr="001E1F07" w:rsidP="00425EBD">
      <w:pPr>
        <w:pStyle w:val="Answer"/>
      </w:pPr>
      <w:r w:rsidRPr="001E1F07">
        <w:t>Trust is a two-way street. I can give you other examples</w:t>
      </w:r>
      <w:r w:rsidRPr="001E1F07" w:rsidR="006100F2">
        <w:t>. We talked with the First Minister last week about the rule of six, and in that meeting we laid out to her what our plans were on that</w:t>
      </w:r>
      <w:r w:rsidRPr="001E1F07" w:rsidR="008E0A65">
        <w:t>. She said, “I will do something tomorrow</w:t>
      </w:r>
      <w:r w:rsidR="00126934">
        <w:t>,</w:t>
      </w:r>
      <w:r w:rsidRPr="001E1F07" w:rsidR="008E0A65">
        <w:t xml:space="preserve">” but she </w:t>
      </w:r>
      <w:r w:rsidRPr="001E1F07" w:rsidR="00C2016A">
        <w:t>didn’t</w:t>
      </w:r>
      <w:r w:rsidRPr="001E1F07" w:rsidR="008E0A65">
        <w:t xml:space="preserve"> tell us that the following day she was doing the rule of six excluding children under 12. She could have told us that</w:t>
      </w:r>
      <w:r w:rsidRPr="001E1F07" w:rsidR="00C2016A">
        <w:t xml:space="preserve"> and we</w:t>
      </w:r>
      <w:r w:rsidRPr="001E1F07" w:rsidR="008E0A65">
        <w:t xml:space="preserve"> could have come to an agreement. We were trying in that meeting to get all the devolved </w:t>
      </w:r>
      <w:r w:rsidRPr="001E1F07" w:rsidR="00C2016A">
        <w:t>A</w:t>
      </w:r>
      <w:r w:rsidRPr="001E1F07" w:rsidR="008E0A65">
        <w:t>dministrations on to the same page</w:t>
      </w:r>
      <w:r w:rsidRPr="001E1F07" w:rsidR="00C2016A">
        <w:t>,</w:t>
      </w:r>
      <w:r w:rsidRPr="001E1F07" w:rsidR="000371AC">
        <w:t xml:space="preserve"> because</w:t>
      </w:r>
      <w:r w:rsidRPr="001E1F07" w:rsidR="00C2016A">
        <w:t xml:space="preserve"> people</w:t>
      </w:r>
      <w:r w:rsidRPr="001E1F07" w:rsidR="000371AC">
        <w:t xml:space="preserve"> across the United Kingdom deserve that. </w:t>
      </w:r>
    </w:p>
    <w:p w:rsidR="00E54914" w:rsidRPr="001E1F07" w:rsidP="00425EBD">
      <w:pPr>
        <w:pStyle w:val="Answer"/>
      </w:pPr>
      <w:r w:rsidRPr="001E1F07">
        <w:t>There has been a lot of confusion over the summe</w:t>
      </w:r>
      <w:r w:rsidRPr="001E1F07" w:rsidR="00C2016A">
        <w:t>r. T</w:t>
      </w:r>
      <w:r w:rsidRPr="001E1F07">
        <w:t xml:space="preserve">he Scottish Government have done things differently. They have presented the case that they were doing a far better job </w:t>
      </w:r>
      <w:r w:rsidRPr="001E1F07" w:rsidR="00C2016A">
        <w:t>with</w:t>
      </w:r>
      <w:r w:rsidRPr="001E1F07">
        <w:t xml:space="preserve"> the virus despite much higher care home deaths. They claimed there was a prevalence five times higher of Covid in England than in Scotland</w:t>
      </w:r>
      <w:r w:rsidR="00126934">
        <w:t>,</w:t>
      </w:r>
      <w:r w:rsidRPr="001E1F07">
        <w:t xml:space="preserve"> and the UK </w:t>
      </w:r>
      <w:r w:rsidRPr="001E1F07">
        <w:t>Statistics Authority</w:t>
      </w:r>
      <w:r w:rsidRPr="001E1F07" w:rsidR="00C66D8A">
        <w:t>—</w:t>
      </w:r>
    </w:p>
    <w:p w:rsidR="00E54914" w:rsidRPr="001E1F07" w:rsidP="00C2016A">
      <w:pPr>
        <w:pStyle w:val="Question"/>
      </w:pPr>
      <w:sdt>
        <w:sdtPr>
          <w:alias w:val="Member"/>
          <w:tag w:val="&lt;Member mnisId='1440' dodsId='25254'&gt;"/>
          <w:id w:val="-257521458"/>
          <w:placeholder>
            <w:docPart w:val="DefaultPlaceholder_-1854013440"/>
          </w:placeholder>
          <w:richText/>
        </w:sdtPr>
        <w:sdtContent>
          <w:r w:rsidRPr="001E1F07">
            <w:rPr>
              <w:b/>
            </w:rPr>
            <w:t>Chair:</w:t>
          </w:r>
        </w:sdtContent>
      </w:sdt>
      <w:r w:rsidRPr="001E1F07">
        <w:t xml:space="preserve"> With due respect, Secretary of State, what we are trying to get at is some of the intergovernmental arrangem</w:t>
      </w:r>
      <w:r w:rsidRPr="001E1F07" w:rsidR="00C66D8A">
        <w:t>e</w:t>
      </w:r>
      <w:r w:rsidRPr="001E1F07">
        <w:t>n</w:t>
      </w:r>
      <w:r w:rsidRPr="001E1F07" w:rsidR="00C66D8A">
        <w:t>t</w:t>
      </w:r>
      <w:r w:rsidRPr="001E1F07">
        <w:t xml:space="preserve"> relationships and </w:t>
      </w:r>
      <w:r w:rsidRPr="001E1F07" w:rsidR="00C66D8A">
        <w:t xml:space="preserve">how </w:t>
      </w:r>
      <w:r w:rsidRPr="001E1F07">
        <w:t>things are working now.</w:t>
      </w:r>
    </w:p>
    <w:p w:rsidR="0077748F" w:rsidRPr="001E1F07" w:rsidP="00E54914">
      <w:pPr>
        <w:pStyle w:val="Answer"/>
      </w:pPr>
      <w:sdt>
        <w:sdtPr>
          <w:alias w:val="Witness"/>
          <w:id w:val="534088008"/>
          <w:placeholder>
            <w:docPart w:val="DefaultPlaceholder_-1854013440"/>
          </w:placeholder>
          <w:richText/>
        </w:sdtPr>
        <w:sdtContent>
          <w:r w:rsidR="00A50C8D">
            <w:rPr>
              <w:b/>
              <w:i/>
            </w:rPr>
            <w:t>Mr Jack</w:t>
          </w:r>
          <w:r w:rsidRPr="001E1F07" w:rsidR="00F64356">
            <w:rPr>
              <w:b/>
              <w:i/>
            </w:rPr>
            <w:t>:</w:t>
          </w:r>
        </w:sdtContent>
      </w:sdt>
      <w:r w:rsidRPr="001E1F07" w:rsidR="00E54914">
        <w:t xml:space="preserve"> </w:t>
      </w:r>
      <w:r w:rsidRPr="001E1F07" w:rsidR="00775B3B">
        <w:t xml:space="preserve">When we are accused of having five times the prevalence and the UK Statistics Authority say that claim was completely untrue, although </w:t>
      </w:r>
      <w:r w:rsidRPr="001E1F07" w:rsidR="00775B3B">
        <w:t>it was repeated many times, you can understand where relations might become a bit strained. I am making a point.</w:t>
      </w:r>
      <w:r w:rsidRPr="001E1F07" w:rsidR="00A5292F">
        <w:t xml:space="preserve"> </w:t>
      </w:r>
      <w:r w:rsidRPr="001E1F07" w:rsidR="00775B3B">
        <w:t xml:space="preserve">I am making it clear </w:t>
      </w:r>
      <w:r w:rsidRPr="001E1F07" w:rsidR="009E6D2A">
        <w:t>i</w:t>
      </w:r>
      <w:r w:rsidRPr="001E1F07" w:rsidR="00775B3B">
        <w:t xml:space="preserve">t </w:t>
      </w:r>
      <w:r w:rsidRPr="001E1F07" w:rsidR="00DC7F1F">
        <w:t>was not</w:t>
      </w:r>
      <w:r w:rsidRPr="001E1F07" w:rsidR="00775B3B">
        <w:t xml:space="preserve"> true</w:t>
      </w:r>
      <w:r w:rsidRPr="001E1F07" w:rsidR="009E6D2A">
        <w:t>. A</w:t>
      </w:r>
      <w:r w:rsidRPr="001E1F07" w:rsidR="00775B3B">
        <w:t>t the time when</w:t>
      </w:r>
      <w:r w:rsidRPr="001E1F07" w:rsidR="008035E2">
        <w:t xml:space="preserve"> there was</w:t>
      </w:r>
      <w:r w:rsidRPr="001E1F07" w:rsidR="00775B3B">
        <w:t xml:space="preserve"> lockdown in Leicester</w:t>
      </w:r>
      <w:r w:rsidRPr="001E1F07" w:rsidR="008035E2">
        <w:t>,</w:t>
      </w:r>
      <w:r w:rsidRPr="001E1F07" w:rsidR="00775B3B">
        <w:t xml:space="preserve"> the prevalence of the virus was as high in Dundee.</w:t>
      </w:r>
    </w:p>
    <w:p w:rsidR="0077748F" w:rsidRPr="001E1F07" w:rsidP="00C2016A">
      <w:pPr>
        <w:pStyle w:val="Question"/>
      </w:pPr>
      <w:sdt>
        <w:sdtPr>
          <w:alias w:val="Member"/>
          <w:tag w:val="&lt;Member mnisId='1440' dodsId='25254'&gt;"/>
          <w:id w:val="1566844807"/>
          <w:placeholder>
            <w:docPart w:val="DefaultPlaceholder_-1854013440"/>
          </w:placeholder>
          <w:richText/>
        </w:sdtPr>
        <w:sdtContent>
          <w:r w:rsidRPr="001E1F07">
            <w:rPr>
              <w:b/>
            </w:rPr>
            <w:t>Chair:</w:t>
          </w:r>
        </w:sdtContent>
      </w:sdt>
      <w:r w:rsidRPr="001E1F07">
        <w:t xml:space="preserve"> I was asking</w:t>
      </w:r>
      <w:r w:rsidRPr="001E1F07" w:rsidR="009E6D2A">
        <w:t xml:space="preserve"> you</w:t>
      </w:r>
      <w:r w:rsidRPr="001E1F07">
        <w:t xml:space="preserve"> how you improve this relationship and this perception of a breakdown in relationships. I am not hearing anything about what you are doing to try </w:t>
      </w:r>
      <w:r w:rsidRPr="001E1F07" w:rsidR="00900761">
        <w:t>to</w:t>
      </w:r>
      <w:r w:rsidRPr="001E1F07">
        <w:t xml:space="preserve"> ensure this relationship is improved.</w:t>
      </w:r>
    </w:p>
    <w:p w:rsidR="001C5658" w:rsidRPr="001E1F07" w:rsidP="00392F6D">
      <w:pPr>
        <w:pStyle w:val="Answer"/>
      </w:pPr>
      <w:sdt>
        <w:sdtPr>
          <w:alias w:val="Witness"/>
          <w:id w:val="-923107562"/>
          <w:placeholder>
            <w:docPart w:val="DefaultPlaceholder_-1854013440"/>
          </w:placeholder>
          <w:richText/>
        </w:sdtPr>
        <w:sdtContent>
          <w:r w:rsidR="00A50C8D">
            <w:rPr>
              <w:b/>
              <w:i/>
            </w:rPr>
            <w:t>Mr Jack</w:t>
          </w:r>
          <w:r w:rsidRPr="001E1F07" w:rsidR="00F64356">
            <w:rPr>
              <w:b/>
              <w:i/>
            </w:rPr>
            <w:t>:</w:t>
          </w:r>
        </w:sdtContent>
      </w:sdt>
      <w:r w:rsidRPr="001E1F07" w:rsidR="00392F6D">
        <w:t xml:space="preserve"> I am telling you what we are doing. </w:t>
      </w:r>
      <w:r w:rsidRPr="001E1F07" w:rsidR="008035E2">
        <w:t>We are</w:t>
      </w:r>
      <w:r w:rsidRPr="001E1F07" w:rsidR="00392F6D">
        <w:t xml:space="preserve"> having regular meetings</w:t>
      </w:r>
      <w:r w:rsidRPr="001E1F07" w:rsidR="00EB601E">
        <w:t xml:space="preserve">, sharing data, putting the data into the </w:t>
      </w:r>
      <w:r w:rsidRPr="001E1F07" w:rsidR="009E6D2A">
        <w:t>J</w:t>
      </w:r>
      <w:r w:rsidRPr="001E1F07" w:rsidR="00EB601E">
        <w:t xml:space="preserve">oint </w:t>
      </w:r>
      <w:r w:rsidRPr="001E1F07" w:rsidR="009E6D2A">
        <w:t>B</w:t>
      </w:r>
      <w:r w:rsidRPr="001E1F07" w:rsidR="00EB601E">
        <w:t xml:space="preserve">iosecurity </w:t>
      </w:r>
      <w:r w:rsidRPr="001E1F07" w:rsidR="009E6D2A">
        <w:t>C</w:t>
      </w:r>
      <w:r w:rsidRPr="001E1F07" w:rsidR="00EB601E">
        <w:t xml:space="preserve">entre, trying to get </w:t>
      </w:r>
      <w:r w:rsidRPr="001E1F07">
        <w:t xml:space="preserve">everyone on the same page with the quarantine countries. We are still sharing the information. We are instigating those calls. </w:t>
      </w:r>
      <w:r w:rsidRPr="001E1F07" w:rsidR="00600B8C">
        <w:t>T</w:t>
      </w:r>
      <w:r w:rsidRPr="001E1F07">
        <w:t>he three territorial Secretaries of State and the Chancellor of</w:t>
      </w:r>
      <w:r w:rsidRPr="001E1F07" w:rsidR="008035E2">
        <w:t xml:space="preserve"> the</w:t>
      </w:r>
      <w:r w:rsidRPr="001E1F07">
        <w:t xml:space="preserve"> Duchy of Lancaster participate in those phone calls and we are doing our very best to keep good relations with the devolved </w:t>
      </w:r>
      <w:r w:rsidRPr="001E1F07" w:rsidR="008035E2">
        <w:t>A</w:t>
      </w:r>
      <w:r w:rsidRPr="001E1F07">
        <w:t>dministrations.</w:t>
      </w:r>
    </w:p>
    <w:p w:rsidR="00425EBD" w:rsidRPr="001E1F07" w:rsidP="001C5658">
      <w:pPr>
        <w:pStyle w:val="Question"/>
      </w:pPr>
      <w:sdt>
        <w:sdtPr>
          <w:alias w:val="Member"/>
          <w:tag w:val="&lt;Member mnisId='1440' dodsId='25254'&gt;"/>
          <w:id w:val="-1282569834"/>
          <w:placeholder>
            <w:docPart w:val="DefaultPlaceholder_-1854013440"/>
          </w:placeholder>
          <w:richText/>
        </w:sdtPr>
        <w:sdtContent>
          <w:r w:rsidRPr="001E1F07" w:rsidR="001C5658">
            <w:rPr>
              <w:b/>
            </w:rPr>
            <w:t>Chair:</w:t>
          </w:r>
        </w:sdtContent>
      </w:sdt>
      <w:r w:rsidRPr="001E1F07" w:rsidR="001C5658">
        <w:t xml:space="preserve"> </w:t>
      </w:r>
      <w:r w:rsidRPr="001E1F07" w:rsidR="00873B5C">
        <w:t>T</w:t>
      </w:r>
      <w:r w:rsidRPr="001E1F07" w:rsidR="00D939D2">
        <w:t xml:space="preserve">hat brings us right up to date </w:t>
      </w:r>
      <w:r w:rsidR="008B178A">
        <w:t>in</w:t>
      </w:r>
      <w:r w:rsidRPr="001E1F07" w:rsidR="00D939D2">
        <w:t xml:space="preserve"> the proceedings in Parliament this week with the Internal Market Bill.</w:t>
      </w:r>
      <w:r w:rsidRPr="001E1F07" w:rsidR="00A5292F">
        <w:t xml:space="preserve"> </w:t>
      </w:r>
      <w:r w:rsidRPr="001E1F07" w:rsidR="00D939D2">
        <w:t xml:space="preserve">You will know the strength of feeling about this in Scotland, the hostility. The First Minister referred to this particular Bill as an abomination. There is a real anger that for the first time ever there is a piece of legislation that </w:t>
      </w:r>
      <w:r w:rsidRPr="001E1F07" w:rsidR="00CB6393">
        <w:t xml:space="preserve">allows the UK Government to directly involve itself with what are clearly devolved responsibilities </w:t>
      </w:r>
      <w:r w:rsidRPr="001E1F07" w:rsidR="00873B5C">
        <w:t>as</w:t>
      </w:r>
      <w:r w:rsidRPr="001E1F07" w:rsidR="00CB6393">
        <w:t xml:space="preserve"> set out in the Scotland Act 1998. Do you feel that this </w:t>
      </w:r>
      <w:r w:rsidRPr="001E1F07" w:rsidR="00FC6A5E">
        <w:t>is helping relationships between the UK and Scottish Government</w:t>
      </w:r>
      <w:r w:rsidRPr="001E1F07" w:rsidR="008035E2">
        <w:t>s</w:t>
      </w:r>
      <w:r w:rsidRPr="001E1F07" w:rsidR="00FC6A5E">
        <w:t xml:space="preserve">? It looks extremely likely that the Scottish Parliament are not going to pass a legislative consent </w:t>
      </w:r>
      <w:r w:rsidRPr="001E1F07" w:rsidR="00873B5C">
        <w:t xml:space="preserve">motion, </w:t>
      </w:r>
      <w:r w:rsidRPr="001E1F07" w:rsidR="00FC6A5E">
        <w:t>such is their anger about what is being suggested in this Bill. Will you accept that</w:t>
      </w:r>
      <w:r w:rsidRPr="001E1F07" w:rsidR="005F3E37">
        <w:t xml:space="preserve"> rejection from the Scottish Parliament or will Westminster, as it usually does, just ignore the Scottish Parliament and legislate anyway</w:t>
      </w:r>
      <w:r w:rsidRPr="001E1F07" w:rsidR="00FC6A5E">
        <w:t>?</w:t>
      </w:r>
    </w:p>
    <w:p w:rsidR="00FC6A5E" w:rsidRPr="001E1F07" w:rsidP="00FC6A5E">
      <w:pPr>
        <w:pStyle w:val="Answer"/>
      </w:pPr>
      <w:sdt>
        <w:sdtPr>
          <w:alias w:val="Witness"/>
          <w:id w:val="931019231"/>
          <w:placeholder>
            <w:docPart w:val="DefaultPlaceholder_-1854013440"/>
          </w:placeholder>
          <w:richText/>
        </w:sdtPr>
        <w:sdtContent>
          <w:r w:rsidR="00A50C8D">
            <w:rPr>
              <w:b/>
              <w:i/>
            </w:rPr>
            <w:t>Mr Jack</w:t>
          </w:r>
          <w:r w:rsidRPr="001E1F07" w:rsidR="00F64356">
            <w:rPr>
              <w:b/>
              <w:i/>
            </w:rPr>
            <w:t>:</w:t>
          </w:r>
        </w:sdtContent>
      </w:sdt>
      <w:r w:rsidRPr="001E1F07">
        <w:t xml:space="preserve"> </w:t>
      </w:r>
      <w:r w:rsidRPr="001E1F07" w:rsidR="00A8246B">
        <w:t xml:space="preserve">We are legislating because under the Sewel </w:t>
      </w:r>
      <w:r w:rsidRPr="001E1F07" w:rsidR="008035E2">
        <w:t>c</w:t>
      </w:r>
      <w:r w:rsidRPr="001E1F07" w:rsidR="00A8246B">
        <w:t>onvention there is th</w:t>
      </w:r>
      <w:r w:rsidRPr="001E1F07" w:rsidR="008035E2">
        <w:t>e</w:t>
      </w:r>
      <w:r w:rsidRPr="001E1F07" w:rsidR="00A8246B">
        <w:t xml:space="preserve"> convention of not normal. This is legislation that is required because we are leaving the European Union. That was not</w:t>
      </w:r>
      <w:r w:rsidRPr="001E1F07" w:rsidR="008035E2">
        <w:t xml:space="preserve"> something that was envisaged</w:t>
      </w:r>
      <w:r w:rsidRPr="001E1F07" w:rsidR="00A8246B">
        <w:t xml:space="preserve"> when the Scottish Parliament was established. </w:t>
      </w:r>
      <w:r w:rsidRPr="001E1F07" w:rsidR="00CD44C2">
        <w:t>We now need to pass Bills to secure the United Kingdom’s economy and the security of the internal market. The principles of mutual recognition and non-discrimination are in there to protect Scottish businesses. That is the right thing to do.</w:t>
      </w:r>
      <w:r w:rsidR="00126934">
        <w:t xml:space="preserve"> Sixty per cent.</w:t>
      </w:r>
      <w:r w:rsidRPr="001E1F07" w:rsidR="002D44F3">
        <w:t xml:space="preserve"> of Scotland’s trade is to the rest of the UK, more than it does with the rest of the world, never mind the EU. It is over </w:t>
      </w:r>
      <w:r w:rsidRPr="001E1F07" w:rsidR="00EC053E">
        <w:t>£</w:t>
      </w:r>
      <w:r w:rsidRPr="001E1F07" w:rsidR="002D44F3">
        <w:t xml:space="preserve">50 billion of trade and it is important that we protect that. </w:t>
      </w:r>
    </w:p>
    <w:p w:rsidR="00EB0AED" w:rsidRPr="001E1F07" w:rsidP="00FC6A5E">
      <w:pPr>
        <w:pStyle w:val="Answer"/>
      </w:pPr>
      <w:r w:rsidRPr="001E1F07">
        <w:t>I have written to the First Minister</w:t>
      </w:r>
      <w:r w:rsidRPr="001E1F07" w:rsidR="004E5C0C">
        <w:t>.</w:t>
      </w:r>
      <w:r w:rsidRPr="001E1F07">
        <w:t xml:space="preserve"> I hear</w:t>
      </w:r>
      <w:r w:rsidRPr="001E1F07" w:rsidR="008035E2">
        <w:t>d</w:t>
      </w:r>
      <w:r w:rsidRPr="001E1F07">
        <w:t xml:space="preserve"> her abomination remark, but </w:t>
      </w:r>
      <w:r w:rsidR="00126934">
        <w:t xml:space="preserve">what </w:t>
      </w:r>
      <w:r w:rsidRPr="001E1F07">
        <w:t xml:space="preserve">she </w:t>
      </w:r>
      <w:r w:rsidRPr="001E1F07" w:rsidR="008035E2">
        <w:t>said</w:t>
      </w:r>
      <w:r w:rsidRPr="001E1F07">
        <w:t xml:space="preserve"> on </w:t>
      </w:r>
      <w:r w:rsidRPr="001E1F07" w:rsidR="001D4F40">
        <w:t>food standards and environmental standards</w:t>
      </w:r>
      <w:r w:rsidRPr="001E1F07" w:rsidR="009A1D8D">
        <w:t>,</w:t>
      </w:r>
      <w:r w:rsidRPr="001E1F07" w:rsidR="001D4F40">
        <w:t xml:space="preserve"> on funding,</w:t>
      </w:r>
      <w:r w:rsidRPr="001E1F07" w:rsidR="008035E2">
        <w:t xml:space="preserve"> </w:t>
      </w:r>
      <w:r w:rsidRPr="001E1F07" w:rsidR="001D4F40">
        <w:t>diverting funding, minim</w:t>
      </w:r>
      <w:r w:rsidRPr="001E1F07" w:rsidR="009A1D8D">
        <w:t>um</w:t>
      </w:r>
      <w:r w:rsidRPr="001E1F07" w:rsidR="001D4F40">
        <w:t xml:space="preserve"> alcohol</w:t>
      </w:r>
      <w:r w:rsidRPr="001E1F07" w:rsidR="008035E2">
        <w:t xml:space="preserve"> legislation,</w:t>
      </w:r>
      <w:r w:rsidRPr="001E1F07" w:rsidR="001D4F40">
        <w:t xml:space="preserve"> pric</w:t>
      </w:r>
      <w:r w:rsidRPr="001E1F07" w:rsidR="009A1D8D">
        <w:t>ing</w:t>
      </w:r>
      <w:r w:rsidRPr="001E1F07" w:rsidR="001D4F40">
        <w:t xml:space="preserve"> legislation, on this naked </w:t>
      </w:r>
      <w:r w:rsidRPr="001E1F07" w:rsidR="009A1D8D">
        <w:t>power grab</w:t>
      </w:r>
      <w:r w:rsidRPr="001E1F07" w:rsidR="001D4F40">
        <w:t xml:space="preserve">, on </w:t>
      </w:r>
      <w:r w:rsidRPr="001E1F07" w:rsidR="00305514">
        <w:t>crippling</w:t>
      </w:r>
      <w:r w:rsidRPr="001E1F07" w:rsidR="001D4F40">
        <w:t xml:space="preserve"> devolution</w:t>
      </w:r>
      <w:r w:rsidRPr="001E1F07" w:rsidR="008035E2">
        <w:t>—a</w:t>
      </w:r>
      <w:r w:rsidRPr="001E1F07" w:rsidR="001D4F40">
        <w:t>ll those claims she made</w:t>
      </w:r>
      <w:r w:rsidRPr="001E1F07" w:rsidR="008035E2">
        <w:t xml:space="preserve"> were not true, </w:t>
      </w:r>
      <w:r w:rsidRPr="001E1F07" w:rsidR="001D4F40">
        <w:t>as I have made very clear in my lette</w:t>
      </w:r>
      <w:r w:rsidRPr="001E1F07" w:rsidR="008035E2">
        <w:t>r</w:t>
      </w:r>
      <w:r w:rsidRPr="001E1F07" w:rsidR="001D4F40">
        <w:t>. She has not responded yet.</w:t>
      </w:r>
      <w:r w:rsidRPr="001E1F07" w:rsidR="00200981">
        <w:t xml:space="preserve"> </w:t>
      </w:r>
    </w:p>
    <w:p w:rsidR="00200981" w:rsidRPr="001E1F07" w:rsidP="00FC6A5E">
      <w:pPr>
        <w:pStyle w:val="Answer"/>
      </w:pPr>
      <w:r w:rsidRPr="001E1F07">
        <w:t>The simple fact is</w:t>
      </w:r>
      <w:r w:rsidRPr="001E1F07" w:rsidR="008035E2">
        <w:t xml:space="preserve"> that</w:t>
      </w:r>
      <w:r w:rsidRPr="001E1F07">
        <w:t xml:space="preserve"> these things are not true. The U</w:t>
      </w:r>
      <w:r w:rsidRPr="001E1F07" w:rsidR="00EB0AED">
        <w:t>KIM</w:t>
      </w:r>
      <w:r w:rsidRPr="001E1F07">
        <w:t xml:space="preserve"> legislation is the strength of the United Kingdom. As I said in an interview with the BBC last week, I would be disappointed if the SNP look</w:t>
      </w:r>
      <w:r w:rsidRPr="001E1F07" w:rsidR="008035E2">
        <w:t>s</w:t>
      </w:r>
      <w:r w:rsidRPr="001E1F07">
        <w:t xml:space="preserve"> at everything through </w:t>
      </w:r>
      <w:r w:rsidRPr="001E1F07">
        <w:t>the prism of separation</w:t>
      </w:r>
      <w:r w:rsidRPr="001E1F07" w:rsidR="00903D83">
        <w:t>. I</w:t>
      </w:r>
      <w:r w:rsidRPr="001E1F07">
        <w:t xml:space="preserve"> thought it was a good piece of legislation because it strengthen</w:t>
      </w:r>
      <w:r w:rsidRPr="001E1F07" w:rsidR="008035E2">
        <w:t>s</w:t>
      </w:r>
      <w:r w:rsidRPr="001E1F07">
        <w:t xml:space="preserve"> the United Kingdom economy. That is not something that the Scottish </w:t>
      </w:r>
      <w:r w:rsidRPr="001E1F07" w:rsidR="00F30C43">
        <w:t>N</w:t>
      </w:r>
      <w:r w:rsidRPr="001E1F07">
        <w:t xml:space="preserve">ational </w:t>
      </w:r>
      <w:r w:rsidR="00126934">
        <w:t>p</w:t>
      </w:r>
      <w:r w:rsidRPr="001E1F07">
        <w:t>arty want</w:t>
      </w:r>
      <w:r w:rsidR="008B178A">
        <w:t>s</w:t>
      </w:r>
      <w:r w:rsidRPr="001E1F07">
        <w:t xml:space="preserve"> to see happen.</w:t>
      </w:r>
    </w:p>
    <w:p w:rsidR="0030639C" w:rsidRPr="001E1F07" w:rsidP="00200981">
      <w:pPr>
        <w:pStyle w:val="Question"/>
      </w:pPr>
      <w:sdt>
        <w:sdtPr>
          <w:alias w:val="Member"/>
          <w:tag w:val="&lt;Member mnisId='1440' dodsId='25254'&gt;"/>
          <w:id w:val="1181553249"/>
          <w:placeholder>
            <w:docPart w:val="DefaultPlaceholder_-1854013440"/>
          </w:placeholder>
          <w:richText/>
        </w:sdtPr>
        <w:sdtContent>
          <w:r w:rsidRPr="001E1F07" w:rsidR="00200981">
            <w:rPr>
              <w:b/>
            </w:rPr>
            <w:t>Chair:</w:t>
          </w:r>
        </w:sdtContent>
      </w:sdt>
      <w:r w:rsidRPr="001E1F07" w:rsidR="00200981">
        <w:t xml:space="preserve"> </w:t>
      </w:r>
      <w:r w:rsidRPr="001E1F07" w:rsidR="008035E2">
        <w:t>You</w:t>
      </w:r>
      <w:r w:rsidRPr="001E1F07" w:rsidR="00200981">
        <w:t xml:space="preserve"> mention</w:t>
      </w:r>
      <w:r w:rsidRPr="001E1F07" w:rsidR="008035E2">
        <w:t>ed</w:t>
      </w:r>
      <w:r w:rsidRPr="001E1F07" w:rsidR="00200981">
        <w:t xml:space="preserve"> independence</w:t>
      </w:r>
      <w:r w:rsidR="00126934">
        <w:t>—</w:t>
      </w:r>
      <w:r w:rsidRPr="001E1F07" w:rsidR="00200981">
        <w:t>or separation</w:t>
      </w:r>
      <w:r w:rsidRPr="001E1F07" w:rsidR="00567247">
        <w:t>,</w:t>
      </w:r>
      <w:r w:rsidRPr="001E1F07" w:rsidR="00200981">
        <w:t xml:space="preserve"> as you characterise it</w:t>
      </w:r>
      <w:r w:rsidRPr="001E1F07" w:rsidR="00567247">
        <w:t>.</w:t>
      </w:r>
      <w:r w:rsidRPr="001E1F07" w:rsidR="00200981">
        <w:t xml:space="preserve"> </w:t>
      </w:r>
      <w:r w:rsidRPr="001E1F07" w:rsidR="00567247">
        <w:t>W</w:t>
      </w:r>
      <w:r w:rsidRPr="001E1F07" w:rsidR="00D417D5">
        <w:t xml:space="preserve">e are currently </w:t>
      </w:r>
      <w:r w:rsidRPr="001E1F07" w:rsidR="008035E2">
        <w:t>in</w:t>
      </w:r>
      <w:r w:rsidRPr="001E1F07" w:rsidR="00D417D5">
        <w:t xml:space="preserve"> a situation where all opinion polls are showing a sustained majority support for Scottish independence. The last one was 53% but there was one as high as 55%</w:t>
      </w:r>
      <w:r w:rsidRPr="001E1F07" w:rsidR="00B26E60">
        <w:t xml:space="preserve">. What </w:t>
      </w:r>
      <w:r w:rsidRPr="001E1F07" w:rsidR="00EB45AE">
        <w:t xml:space="preserve">are </w:t>
      </w:r>
      <w:r w:rsidRPr="001E1F07" w:rsidR="00B26E60">
        <w:t>you doing with the Internal Market Bill and your approach to Scotland</w:t>
      </w:r>
      <w:r w:rsidRPr="001E1F07" w:rsidR="0034560D">
        <w:t xml:space="preserve"> </w:t>
      </w:r>
      <w:r w:rsidRPr="001E1F07" w:rsidR="00B26E60">
        <w:t xml:space="preserve">and what I termed yesterday in the House of Commons as </w:t>
      </w:r>
      <w:r w:rsidRPr="001E1F07" w:rsidR="0034560D">
        <w:t>“</w:t>
      </w:r>
      <w:r w:rsidRPr="001E1F07" w:rsidR="00B26E60">
        <w:t xml:space="preserve">aggressive </w:t>
      </w:r>
      <w:r w:rsidR="00126934">
        <w:t>U</w:t>
      </w:r>
      <w:r w:rsidRPr="001E1F07" w:rsidR="00B26E60">
        <w:t>nionism</w:t>
      </w:r>
      <w:r w:rsidRPr="001E1F07" w:rsidR="0034560D">
        <w:t>”</w:t>
      </w:r>
      <w:r w:rsidR="00126934">
        <w:t>,</w:t>
      </w:r>
      <w:r w:rsidRPr="001E1F07" w:rsidR="00B26E60">
        <w:t xml:space="preserve"> where an imposition</w:t>
      </w:r>
      <w:r w:rsidRPr="001E1F07" w:rsidR="00EB45AE">
        <w:t>-</w:t>
      </w:r>
      <w:r w:rsidRPr="001E1F07">
        <w:t xml:space="preserve">type of </w:t>
      </w:r>
      <w:r w:rsidR="00126934">
        <w:t>U</w:t>
      </w:r>
      <w:r w:rsidRPr="001E1F07">
        <w:t>nion seems to be</w:t>
      </w:r>
      <w:r w:rsidRPr="001E1F07" w:rsidR="00093B84">
        <w:t xml:space="preserve"> being</w:t>
      </w:r>
      <w:r w:rsidRPr="001E1F07">
        <w:t xml:space="preserve"> portrayed by the UK Governmen</w:t>
      </w:r>
      <w:r w:rsidRPr="001E1F07" w:rsidR="00BE7119">
        <w:t>t</w:t>
      </w:r>
      <w:r w:rsidRPr="001E1F07">
        <w:t xml:space="preserve"> now</w:t>
      </w:r>
      <w:r w:rsidRPr="001E1F07" w:rsidR="00BE7119">
        <w:t>?</w:t>
      </w:r>
      <w:r w:rsidRPr="001E1F07">
        <w:t xml:space="preserve"> Do you think this is working for you when you observe some of the opinion polls and you are seeing support for independence reaching such stratospheric heights?</w:t>
      </w:r>
    </w:p>
    <w:p w:rsidR="002D44F3" w:rsidRPr="001E1F07" w:rsidP="0030639C">
      <w:pPr>
        <w:pStyle w:val="Answer"/>
      </w:pPr>
      <w:sdt>
        <w:sdtPr>
          <w:alias w:val="Witness"/>
          <w:id w:val="-855114765"/>
          <w:placeholder>
            <w:docPart w:val="DefaultPlaceholder_-1854013440"/>
          </w:placeholder>
          <w:richText/>
        </w:sdtPr>
        <w:sdtContent>
          <w:r w:rsidR="00A50C8D">
            <w:rPr>
              <w:b/>
              <w:i/>
            </w:rPr>
            <w:t>Mr Jack</w:t>
          </w:r>
          <w:r w:rsidRPr="001E1F07" w:rsidR="00F64356">
            <w:rPr>
              <w:b/>
              <w:i/>
            </w:rPr>
            <w:t>:</w:t>
          </w:r>
        </w:sdtContent>
      </w:sdt>
      <w:r w:rsidRPr="001E1F07" w:rsidR="0030639C">
        <w:t xml:space="preserve"> You </w:t>
      </w:r>
      <w:r w:rsidRPr="001E1F07" w:rsidR="00884E00">
        <w:t>missed off that little asterisk on those numbers, which says “excluding the don’t knows”. That is the first point. Those figures ar</w:t>
      </w:r>
      <w:r w:rsidRPr="001E1F07" w:rsidR="007E18C7">
        <w:t>e</w:t>
      </w:r>
      <w:r w:rsidRPr="001E1F07" w:rsidR="00884E00">
        <w:t xml:space="preserve"> always quoted by the Scottish National </w:t>
      </w:r>
      <w:r w:rsidR="00126934">
        <w:t>p</w:t>
      </w:r>
      <w:r w:rsidRPr="001E1F07" w:rsidR="00A97C3F">
        <w:t>arty,</w:t>
      </w:r>
      <w:r w:rsidRPr="001E1F07" w:rsidR="00884E00">
        <w:t xml:space="preserve"> but they exclude the don’t knows. </w:t>
      </w:r>
      <w:r w:rsidRPr="001E1F07" w:rsidR="007E18C7">
        <w:t>When you look at the numbers with the don’t knows in</w:t>
      </w:r>
      <w:r w:rsidRPr="001E1F07" w:rsidR="00093B84">
        <w:t>,</w:t>
      </w:r>
      <w:r w:rsidRPr="001E1F07" w:rsidR="007E18C7">
        <w:t xml:space="preserve"> the figure is 47%. Leaving that to one side, I recognise that there </w:t>
      </w:r>
      <w:r w:rsidR="00126934">
        <w:t>are</w:t>
      </w:r>
      <w:r w:rsidRPr="001E1F07" w:rsidR="007E18C7">
        <w:t xml:space="preserve"> a lot o</w:t>
      </w:r>
      <w:r w:rsidRPr="001E1F07" w:rsidR="00BE7119">
        <w:t>f</w:t>
      </w:r>
      <w:r w:rsidRPr="001E1F07" w:rsidR="007E18C7">
        <w:t xml:space="preserve"> people in Scotland, soft </w:t>
      </w:r>
      <w:r w:rsidR="00126934">
        <w:t>U</w:t>
      </w:r>
      <w:r w:rsidRPr="001E1F07" w:rsidR="007E18C7">
        <w:t xml:space="preserve">nionists, who are upset by Brexit and they have moved towards the Scottish National </w:t>
      </w:r>
      <w:r w:rsidR="00126934">
        <w:t>p</w:t>
      </w:r>
      <w:r w:rsidRPr="001E1F07" w:rsidR="007E18C7">
        <w:t>arty over that.</w:t>
      </w:r>
    </w:p>
    <w:p w:rsidR="00C26434" w:rsidRPr="001E1F07" w:rsidP="0030639C">
      <w:pPr>
        <w:pStyle w:val="Answer"/>
      </w:pPr>
      <w:r w:rsidRPr="001E1F07">
        <w:t>I believe</w:t>
      </w:r>
      <w:r w:rsidRPr="001E1F07" w:rsidR="00093B84">
        <w:t xml:space="preserve"> that</w:t>
      </w:r>
      <w:r w:rsidRPr="001E1F07">
        <w:t xml:space="preserve"> when we come out</w:t>
      </w:r>
      <w:r w:rsidR="00126934">
        <w:t>,</w:t>
      </w:r>
      <w:r w:rsidRPr="001E1F07" w:rsidR="00093B84">
        <w:t xml:space="preserve"> </w:t>
      </w:r>
      <w:r w:rsidRPr="001E1F07">
        <w:t>the United Kingdom</w:t>
      </w:r>
      <w:r w:rsidRPr="001E1F07" w:rsidR="00093B84">
        <w:t xml:space="preserve">, as is, </w:t>
      </w:r>
      <w:r w:rsidRPr="001E1F07">
        <w:t>will be</w:t>
      </w:r>
      <w:r w:rsidRPr="001E1F07" w:rsidR="00940470">
        <w:t xml:space="preserve"> a</w:t>
      </w:r>
      <w:r w:rsidRPr="001E1F07">
        <w:t xml:space="preserve"> globally outward</w:t>
      </w:r>
      <w:r w:rsidR="00126934">
        <w:t>-</w:t>
      </w:r>
      <w:r w:rsidRPr="001E1F07">
        <w:t>looking country</w:t>
      </w:r>
      <w:r w:rsidRPr="001E1F07" w:rsidR="00093B84">
        <w:t>,</w:t>
      </w:r>
      <w:r w:rsidRPr="001E1F07">
        <w:t xml:space="preserve"> doing good trade deals</w:t>
      </w:r>
      <w:r w:rsidRPr="001E1F07" w:rsidR="00093B84">
        <w:t>. As you know, we have just</w:t>
      </w:r>
      <w:r w:rsidRPr="001E1F07">
        <w:t xml:space="preserve"> </w:t>
      </w:r>
      <w:r w:rsidRPr="001E1F07" w:rsidR="00940470">
        <w:t>co</w:t>
      </w:r>
      <w:r w:rsidRPr="001E1F07">
        <w:t>ncluded agreements with Japan, which is going to be very successful for Scottish businesses and protect Scottish geographical indicators in a way that the EU trade deal does not.</w:t>
      </w:r>
      <w:r w:rsidRPr="001E1F07" w:rsidR="00A5292F">
        <w:t xml:space="preserve"> </w:t>
      </w:r>
      <w:r w:rsidRPr="001E1F07">
        <w:t xml:space="preserve">Even Stornoway black pudding is recognised. It is a very good trade deal for us. </w:t>
      </w:r>
    </w:p>
    <w:p w:rsidR="00C26434" w:rsidRPr="001E1F07" w:rsidP="0030639C">
      <w:pPr>
        <w:pStyle w:val="Answer"/>
      </w:pPr>
      <w:r w:rsidRPr="001E1F07">
        <w:t>As we take a globally outward</w:t>
      </w:r>
      <w:r w:rsidR="00126934">
        <w:t>-</w:t>
      </w:r>
      <w:r w:rsidRPr="001E1F07">
        <w:t xml:space="preserve">looking approach, as a United Kingdom, hopefully those </w:t>
      </w:r>
      <w:r w:rsidRPr="001E1F07" w:rsidR="0005221A">
        <w:t>people who are upset by Brexit will realise that it is not a xenophobic approach to life and they will come back to support</w:t>
      </w:r>
      <w:r w:rsidRPr="001E1F07" w:rsidR="00093B84">
        <w:t>ing</w:t>
      </w:r>
      <w:r w:rsidRPr="001E1F07" w:rsidR="0005221A">
        <w:t xml:space="preserve"> the </w:t>
      </w:r>
      <w:r w:rsidR="00126934">
        <w:t>U</w:t>
      </w:r>
      <w:r w:rsidRPr="001E1F07" w:rsidR="0005221A">
        <w:t>nion.</w:t>
      </w:r>
      <w:r w:rsidRPr="001E1F07" w:rsidR="00A5292F">
        <w:t xml:space="preserve"> </w:t>
      </w:r>
      <w:r w:rsidRPr="001E1F07" w:rsidR="0005221A">
        <w:t xml:space="preserve">The UK Internal Market Bill shows the strength of the </w:t>
      </w:r>
      <w:r w:rsidR="00126934">
        <w:t>U</w:t>
      </w:r>
      <w:r w:rsidRPr="001E1F07" w:rsidR="0005221A">
        <w:t>nion in protecting Scottish jobs, protecting the Scottish economy and protecting Scottish consumers. It helps keep prices down in the shops.</w:t>
      </w:r>
    </w:p>
    <w:p w:rsidR="0002217C" w:rsidRPr="001E1F07" w:rsidP="00E13893">
      <w:pPr>
        <w:pStyle w:val="Question"/>
        <w:numPr>
          <w:ilvl w:val="0"/>
          <w:numId w:val="0"/>
        </w:numPr>
        <w:ind w:left="794"/>
      </w:pPr>
      <w:sdt>
        <w:sdtPr>
          <w:alias w:val="Member"/>
          <w:tag w:val="&lt;Member mnisId='1440' dodsId='25254'&gt;"/>
          <w:id w:val="-236635627"/>
          <w:placeholder>
            <w:docPart w:val="DefaultPlaceholder_-1854013440"/>
          </w:placeholder>
          <w:richText/>
        </w:sdtPr>
        <w:sdtContent>
          <w:r w:rsidRPr="001E1F07">
            <w:rPr>
              <w:b/>
            </w:rPr>
            <w:t>Chair:</w:t>
          </w:r>
        </w:sdtContent>
      </w:sdt>
      <w:r w:rsidRPr="001E1F07">
        <w:t xml:space="preserve"> Good luck with that one is all I can say. </w:t>
      </w:r>
    </w:p>
    <w:p w:rsidR="00FE08EE" w:rsidRPr="001E1F07" w:rsidP="0002217C">
      <w:pPr>
        <w:pStyle w:val="Question"/>
      </w:pPr>
      <w:sdt>
        <w:sdtPr>
          <w:alias w:val="Member"/>
          <w:tag w:val="&lt;Member mnisId='4608' dodsId='36104'&gt;"/>
          <w:id w:val="-1122687265"/>
          <w:placeholder>
            <w:docPart w:val="DefaultPlaceholder_-1854013440"/>
          </w:placeholder>
          <w:richText/>
        </w:sdtPr>
        <w:sdtContent>
          <w:r w:rsidRPr="001E1F07" w:rsidR="0002217C">
            <w:rPr>
              <w:b/>
            </w:rPr>
            <w:t>John Lamont:</w:t>
          </w:r>
        </w:sdtContent>
      </w:sdt>
      <w:r w:rsidRPr="001E1F07" w:rsidR="0002217C">
        <w:t xml:space="preserve"> </w:t>
      </w:r>
      <w:r w:rsidRPr="001E1F07" w:rsidR="00E13893">
        <w:t xml:space="preserve">I want to follow on from the </w:t>
      </w:r>
      <w:r w:rsidRPr="001E1F07" w:rsidR="006D790B">
        <w:t>C</w:t>
      </w:r>
      <w:r w:rsidRPr="001E1F07" w:rsidR="00E13893">
        <w:t>hairman</w:t>
      </w:r>
      <w:r w:rsidRPr="001E1F07" w:rsidR="00093B84">
        <w:t>’s question</w:t>
      </w:r>
      <w:r w:rsidRPr="001E1F07" w:rsidR="00E13893">
        <w:t xml:space="preserve"> </w:t>
      </w:r>
      <w:r w:rsidRPr="001E1F07" w:rsidR="00093B84">
        <w:t>about</w:t>
      </w:r>
      <w:r w:rsidRPr="001E1F07" w:rsidR="00E13893">
        <w:t xml:space="preserve"> a p</w:t>
      </w:r>
      <w:r w:rsidRPr="001E1F07" w:rsidR="00FA67DF">
        <w:t>ower grab</w:t>
      </w:r>
      <w:r w:rsidRPr="001E1F07" w:rsidR="00E13893">
        <w:t xml:space="preserve"> from the Scottish Parliament. I have spent a lot of time looking</w:t>
      </w:r>
      <w:r w:rsidRPr="001E1F07" w:rsidR="00093B84">
        <w:t xml:space="preserve"> at</w:t>
      </w:r>
      <w:r w:rsidRPr="001E1F07" w:rsidR="00E13893">
        <w:t xml:space="preserve"> and analysing </w:t>
      </w:r>
      <w:r w:rsidRPr="001E1F07" w:rsidR="00AD7F7B">
        <w:t>these claims from the SNP about the p</w:t>
      </w:r>
      <w:r w:rsidRPr="001E1F07" w:rsidR="00FA67DF">
        <w:t>ower grab</w:t>
      </w:r>
      <w:r w:rsidRPr="001E1F07" w:rsidR="00AD7F7B">
        <w:t xml:space="preserve">. I </w:t>
      </w:r>
      <w:r w:rsidRPr="001E1F07" w:rsidR="00FA67DF">
        <w:t xml:space="preserve">am </w:t>
      </w:r>
      <w:r w:rsidRPr="001E1F07" w:rsidR="00AD7F7B">
        <w:t xml:space="preserve">struggling to see the powers that have been taken away from the Scottish Parliament. This is speaking as someone who has spent 10 years as an </w:t>
      </w:r>
      <w:r w:rsidRPr="001E1F07" w:rsidR="00A97C3F">
        <w:t>MSP,</w:t>
      </w:r>
      <w:r w:rsidRPr="001E1F07" w:rsidR="003021DE">
        <w:t xml:space="preserve"> so</w:t>
      </w:r>
      <w:r w:rsidRPr="001E1F07" w:rsidR="00AD7F7B">
        <w:t xml:space="preserve"> I understand quite clearly the powers that the Scottish Parliament ha</w:t>
      </w:r>
      <w:r w:rsidR="00DE651C">
        <w:t>s</w:t>
      </w:r>
      <w:r w:rsidRPr="001E1F07" w:rsidR="00AD7F7B">
        <w:t xml:space="preserve">. Are you aware of </w:t>
      </w:r>
      <w:r w:rsidRPr="001E1F07">
        <w:t xml:space="preserve">any powers that </w:t>
      </w:r>
      <w:r w:rsidR="00C0450C">
        <w:t>will</w:t>
      </w:r>
      <w:r w:rsidRPr="001E1F07">
        <w:t xml:space="preserve"> be taken away from the Scottish Governmen</w:t>
      </w:r>
      <w:r w:rsidRPr="001E1F07" w:rsidR="003021DE">
        <w:t>t</w:t>
      </w:r>
      <w:r w:rsidRPr="001E1F07">
        <w:t xml:space="preserve"> as a consequence of the UK </w:t>
      </w:r>
      <w:r w:rsidRPr="001E1F07" w:rsidR="003021DE">
        <w:t>I</w:t>
      </w:r>
      <w:r w:rsidRPr="001E1F07">
        <w:t xml:space="preserve">nternal </w:t>
      </w:r>
      <w:r w:rsidRPr="001E1F07" w:rsidR="003021DE">
        <w:t>M</w:t>
      </w:r>
      <w:r w:rsidRPr="001E1F07">
        <w:t>arket Bill?</w:t>
      </w:r>
    </w:p>
    <w:p w:rsidR="005F214B" w:rsidRPr="001E1F07" w:rsidP="00FE08EE">
      <w:pPr>
        <w:pStyle w:val="Answer"/>
      </w:pPr>
      <w:sdt>
        <w:sdtPr>
          <w:alias w:val="Witness"/>
          <w:id w:val="-1225290120"/>
          <w:placeholder>
            <w:docPart w:val="DefaultPlaceholder_-1854013440"/>
          </w:placeholder>
          <w:richText/>
        </w:sdtPr>
        <w:sdtContent>
          <w:r w:rsidR="00A50C8D">
            <w:rPr>
              <w:b/>
              <w:i/>
            </w:rPr>
            <w:t>Mr Jack</w:t>
          </w:r>
          <w:r w:rsidRPr="001E1F07" w:rsidR="00F64356">
            <w:rPr>
              <w:b/>
              <w:i/>
            </w:rPr>
            <w:t>:</w:t>
          </w:r>
        </w:sdtContent>
      </w:sdt>
      <w:r w:rsidRPr="001E1F07" w:rsidR="00FE08EE">
        <w:t xml:space="preserve"> Not a single power has been taken away. All powers that the Scottish Government have now</w:t>
      </w:r>
      <w:r w:rsidRPr="001E1F07" w:rsidR="00F12C55">
        <w:t>—</w:t>
      </w:r>
      <w:r w:rsidRPr="001E1F07" w:rsidR="00FE08EE">
        <w:t>and this was in my letter to the First Minister</w:t>
      </w:r>
      <w:r w:rsidRPr="001E1F07" w:rsidR="00F12C55">
        <w:t>—</w:t>
      </w:r>
      <w:r w:rsidRPr="001E1F07" w:rsidR="00FE08EE">
        <w:t xml:space="preserve">they will still </w:t>
      </w:r>
      <w:r w:rsidRPr="001E1F07" w:rsidR="00A97C3F">
        <w:t>have,</w:t>
      </w:r>
      <w:r w:rsidRPr="001E1F07" w:rsidR="00FE08EE">
        <w:t xml:space="preserve"> and they will have </w:t>
      </w:r>
      <w:r w:rsidRPr="001E1F07" w:rsidR="00DC6963">
        <w:t xml:space="preserve">over </w:t>
      </w:r>
      <w:r w:rsidRPr="001E1F07" w:rsidR="00FE08EE">
        <w:t>100 more powers</w:t>
      </w:r>
      <w:r w:rsidRPr="001E1F07">
        <w:t xml:space="preserve">. </w:t>
      </w:r>
      <w:r w:rsidRPr="001E1F07" w:rsidR="00093B84">
        <w:t>I</w:t>
      </w:r>
      <w:r w:rsidR="00DE651C">
        <w:t>t</w:t>
      </w:r>
      <w:r w:rsidRPr="001E1F07" w:rsidR="00093B84">
        <w:t xml:space="preserve"> </w:t>
      </w:r>
      <w:r w:rsidRPr="001E1F07" w:rsidR="00093B84">
        <w:t>is q</w:t>
      </w:r>
      <w:r w:rsidRPr="001E1F07">
        <w:t>uite the opposite. It is, as the Prime Minister said, a power surge. There is not a single power being removed.</w:t>
      </w:r>
    </w:p>
    <w:p w:rsidR="00333DC1" w:rsidRPr="001E1F07" w:rsidP="005F214B">
      <w:pPr>
        <w:pStyle w:val="Question"/>
      </w:pPr>
      <w:sdt>
        <w:sdtPr>
          <w:alias w:val="Member"/>
          <w:tag w:val="&lt;Member mnisId='4608' dodsId='36104'&gt;"/>
          <w:id w:val="-533883871"/>
          <w:placeholder>
            <w:docPart w:val="DefaultPlaceholder_-1854013440"/>
          </w:placeholder>
          <w:richText/>
        </w:sdtPr>
        <w:sdtContent>
          <w:r w:rsidRPr="001E1F07" w:rsidR="005F214B">
            <w:rPr>
              <w:b/>
            </w:rPr>
            <w:t>John Lamont:</w:t>
          </w:r>
        </w:sdtContent>
      </w:sdt>
      <w:r w:rsidRPr="001E1F07" w:rsidR="005F214B">
        <w:t xml:space="preserve"> You agree with my conclusion that this UK Governmen</w:t>
      </w:r>
      <w:r w:rsidRPr="001E1F07" w:rsidR="009A2489">
        <w:t>t</w:t>
      </w:r>
      <w:r w:rsidRPr="001E1F07" w:rsidR="005F214B">
        <w:t xml:space="preserve"> wish to </w:t>
      </w:r>
      <w:r w:rsidRPr="001E1F07" w:rsidR="009A2489">
        <w:t>enhance and support devolution as a consequence of the powers flowing back from Brussels</w:t>
      </w:r>
      <w:r w:rsidRPr="001E1F07" w:rsidR="00093B84">
        <w:t xml:space="preserve"> and that t</w:t>
      </w:r>
      <w:r w:rsidRPr="001E1F07" w:rsidR="009A2489">
        <w:t>hose who wish to destroy devolution are t</w:t>
      </w:r>
      <w:r w:rsidRPr="001E1F07">
        <w:t>hose who want to take Scotland out of the United Kingdom?</w:t>
      </w:r>
    </w:p>
    <w:p w:rsidR="007E3198" w:rsidRPr="001E1F07" w:rsidP="00333DC1">
      <w:pPr>
        <w:pStyle w:val="Answer"/>
      </w:pPr>
      <w:sdt>
        <w:sdtPr>
          <w:alias w:val="Witness"/>
          <w:id w:val="1754699761"/>
          <w:placeholder>
            <w:docPart w:val="DefaultPlaceholder_-1854013440"/>
          </w:placeholder>
          <w:richText/>
        </w:sdtPr>
        <w:sdtContent>
          <w:r w:rsidR="00A50C8D">
            <w:rPr>
              <w:b/>
              <w:i/>
            </w:rPr>
            <w:t>Mr Jack</w:t>
          </w:r>
          <w:r w:rsidRPr="001E1F07" w:rsidR="00F64356">
            <w:rPr>
              <w:b/>
              <w:i/>
            </w:rPr>
            <w:t>:</w:t>
          </w:r>
        </w:sdtContent>
      </w:sdt>
      <w:r w:rsidRPr="001E1F07" w:rsidR="00333DC1">
        <w:t xml:space="preserve"> </w:t>
      </w:r>
      <w:r w:rsidRPr="001E1F07" w:rsidR="000E76B5">
        <w:t xml:space="preserve">I completely agree with that. The Scottish Parliament is the most powerful devolved </w:t>
      </w:r>
      <w:r w:rsidRPr="001E1F07" w:rsidR="00A42627">
        <w:t>P</w:t>
      </w:r>
      <w:r w:rsidRPr="001E1F07" w:rsidR="000E76B5">
        <w:t xml:space="preserve">arliament in the </w:t>
      </w:r>
      <w:r w:rsidRPr="001E1F07" w:rsidR="00A97C3F">
        <w:t>world,</w:t>
      </w:r>
      <w:r w:rsidRPr="001E1F07" w:rsidR="000E76B5">
        <w:t xml:space="preserve"> and </w:t>
      </w:r>
      <w:r w:rsidRPr="001E1F07" w:rsidR="00093B84">
        <w:t>it is</w:t>
      </w:r>
      <w:r w:rsidRPr="001E1F07" w:rsidR="000E76B5">
        <w:t xml:space="preserve"> about to get more powerful</w:t>
      </w:r>
      <w:r w:rsidRPr="001E1F07" w:rsidR="0097769C">
        <w:t>. There is no question that that is the case.</w:t>
      </w:r>
      <w:r w:rsidRPr="001E1F07" w:rsidR="00ED0534">
        <w:t xml:space="preserve"> The idea that this is wrecking devolution is fancifu</w:t>
      </w:r>
      <w:r w:rsidRPr="001E1F07" w:rsidR="00093B84">
        <w:t>l. It</w:t>
      </w:r>
      <w:r w:rsidRPr="001E1F07" w:rsidR="00ED0534">
        <w:t xml:space="preserve"> is fanciful more so when it comes from a party that want</w:t>
      </w:r>
      <w:r w:rsidRPr="001E1F07" w:rsidR="00093B84">
        <w:t>s</w:t>
      </w:r>
      <w:r w:rsidRPr="001E1F07" w:rsidR="00ED0534">
        <w:t xml:space="preserve"> to d</w:t>
      </w:r>
      <w:r w:rsidRPr="001E1F07" w:rsidR="00B976B7">
        <w:t>e</w:t>
      </w:r>
      <w:r w:rsidRPr="001E1F07" w:rsidR="00ED0534">
        <w:t>st</w:t>
      </w:r>
      <w:r w:rsidRPr="001E1F07" w:rsidR="00B976B7">
        <w:t>r</w:t>
      </w:r>
      <w:r w:rsidRPr="001E1F07" w:rsidR="00ED0534">
        <w:t>oy it altogether and move to independence</w:t>
      </w:r>
      <w:r w:rsidR="0088230F">
        <w:t>—</w:t>
      </w:r>
      <w:r w:rsidRPr="001E1F07" w:rsidR="00093B84">
        <w:t>i</w:t>
      </w:r>
      <w:r w:rsidRPr="001E1F07" w:rsidR="00B976B7">
        <w:t xml:space="preserve">ndependence that in itself is a hypocrisy because it involves handing </w:t>
      </w:r>
      <w:r w:rsidRPr="001E1F07" w:rsidR="00645F4D">
        <w:t>those powers back to the European Union and not being that independent at all</w:t>
      </w:r>
      <w:r w:rsidRPr="001E1F07" w:rsidR="00093B84">
        <w:t xml:space="preserve">, </w:t>
      </w:r>
      <w:r w:rsidRPr="001E1F07" w:rsidR="00EF34EB">
        <w:t>n</w:t>
      </w:r>
      <w:r w:rsidRPr="001E1F07" w:rsidR="00645F4D">
        <w:t>ot least our very valuable coastal fishing waters</w:t>
      </w:r>
      <w:r w:rsidRPr="001E1F07">
        <w:t>.</w:t>
      </w:r>
    </w:p>
    <w:p w:rsidR="006A5DE6" w:rsidRPr="001E1F07" w:rsidP="007E3198">
      <w:pPr>
        <w:pStyle w:val="Question"/>
      </w:pPr>
      <w:sdt>
        <w:sdtPr>
          <w:alias w:val="Member"/>
          <w:tag w:val="&lt;Member mnisId='4608' dodsId='36104'&gt;"/>
          <w:id w:val="-1628931683"/>
          <w:placeholder>
            <w:docPart w:val="DefaultPlaceholder_-1854013440"/>
          </w:placeholder>
          <w:richText/>
        </w:sdtPr>
        <w:sdtContent>
          <w:r w:rsidRPr="001E1F07" w:rsidR="007E3198">
            <w:rPr>
              <w:b/>
            </w:rPr>
            <w:t>John Lamont:</w:t>
          </w:r>
        </w:sdtContent>
      </w:sdt>
      <w:r w:rsidRPr="001E1F07" w:rsidR="007E3198">
        <w:t xml:space="preserve"> </w:t>
      </w:r>
      <w:r w:rsidRPr="001E1F07" w:rsidR="00A90DDE">
        <w:t>A</w:t>
      </w:r>
      <w:r w:rsidRPr="001E1F07" w:rsidR="007E3198">
        <w:t>dopting the single currency of the European Union as we</w:t>
      </w:r>
      <w:r w:rsidRPr="001E1F07" w:rsidR="006160EE">
        <w:t xml:space="preserve">ll probably. </w:t>
      </w:r>
      <w:r w:rsidRPr="001E1F07" w:rsidR="00A325D8">
        <w:t>R</w:t>
      </w:r>
      <w:r w:rsidRPr="001E1F07" w:rsidR="006160EE">
        <w:t>eturning to your opening remarks and the support that the UK Government ha</w:t>
      </w:r>
      <w:r w:rsidRPr="001E1F07" w:rsidR="00900761">
        <w:t>ve</w:t>
      </w:r>
      <w:r w:rsidRPr="001E1F07" w:rsidR="006160EE">
        <w:t xml:space="preserve"> provided to the Scottish economy during the last few months during the pandemic</w:t>
      </w:r>
      <w:r w:rsidRPr="001E1F07" w:rsidR="00A325D8">
        <w:t>, yo</w:t>
      </w:r>
      <w:r w:rsidRPr="001E1F07" w:rsidR="003867FD">
        <w:t xml:space="preserve">u reckon it is 930,000 jobs supported by the UK </w:t>
      </w:r>
      <w:r w:rsidRPr="001E1F07" w:rsidR="00B1584B">
        <w:t xml:space="preserve">Government support schemes. Is it </w:t>
      </w:r>
      <w:r w:rsidRPr="001E1F07" w:rsidR="00A90DDE">
        <w:t xml:space="preserve">not </w:t>
      </w:r>
      <w:r w:rsidRPr="001E1F07" w:rsidR="00B1584B">
        <w:t xml:space="preserve">also true that the UK Internal Market Bill is primarily around supporting jobs, not just in Scotland, which is </w:t>
      </w:r>
      <w:r w:rsidRPr="001E1F07" w:rsidR="00575613">
        <w:t xml:space="preserve">about </w:t>
      </w:r>
      <w:r w:rsidRPr="001E1F07" w:rsidR="00B1584B">
        <w:t xml:space="preserve">500,000 jobs that are dependent on trade </w:t>
      </w:r>
      <w:r w:rsidRPr="001E1F07" w:rsidR="00B147F6">
        <w:t>with the rest of the UK</w:t>
      </w:r>
      <w:r w:rsidR="00DE651C">
        <w:t>,</w:t>
      </w:r>
      <w:r w:rsidRPr="001E1F07" w:rsidR="00B147F6">
        <w:t xml:space="preserve"> but across all parts of the UK</w:t>
      </w:r>
      <w:r w:rsidRPr="001E1F07" w:rsidR="00575613">
        <w:t>?</w:t>
      </w:r>
      <w:r w:rsidRPr="001E1F07" w:rsidR="00B147F6">
        <w:t xml:space="preserve"> For that reason alone, were you surprised that the </w:t>
      </w:r>
      <w:r w:rsidRPr="001E1F07" w:rsidR="00A325D8">
        <w:t>O</w:t>
      </w:r>
      <w:r w:rsidRPr="001E1F07" w:rsidR="00B147F6">
        <w:t>pposition part</w:t>
      </w:r>
      <w:r w:rsidRPr="001E1F07" w:rsidR="0021661D">
        <w:t>ies</w:t>
      </w:r>
      <w:r w:rsidRPr="001E1F07" w:rsidR="00575613">
        <w:t xml:space="preserve">, primarily </w:t>
      </w:r>
      <w:r w:rsidRPr="001E1F07" w:rsidR="0021661D">
        <w:t>the SNP</w:t>
      </w:r>
      <w:r w:rsidRPr="001E1F07" w:rsidR="00575613">
        <w:t>,</w:t>
      </w:r>
      <w:r w:rsidRPr="001E1F07" w:rsidR="0021661D">
        <w:t xml:space="preserve"> voted against that UK Internal Market Bill? </w:t>
      </w:r>
      <w:r w:rsidR="0088230F">
        <w:t>W</w:t>
      </w:r>
      <w:r w:rsidRPr="001E1F07" w:rsidR="00A325D8">
        <w:t>ere you</w:t>
      </w:r>
      <w:r w:rsidRPr="001E1F07" w:rsidR="00A75CC9">
        <w:t xml:space="preserve"> a</w:t>
      </w:r>
      <w:r w:rsidRPr="001E1F07" w:rsidR="0021661D">
        <w:t xml:space="preserve">lso surprised that they voted against </w:t>
      </w:r>
      <w:r w:rsidRPr="001E1F07" w:rsidR="00A75CC9">
        <w:t xml:space="preserve">the </w:t>
      </w:r>
      <w:r w:rsidRPr="001E1F07" w:rsidR="0021661D">
        <w:t>recent Trade Bill, which was simply rolling over the existing trade deals that many businesses in Scotland get the benefit from?</w:t>
      </w:r>
    </w:p>
    <w:p w:rsidR="00172D10" w:rsidRPr="001E1F07" w:rsidP="006A5DE6">
      <w:pPr>
        <w:pStyle w:val="Answer"/>
      </w:pPr>
      <w:sdt>
        <w:sdtPr>
          <w:alias w:val="Witness"/>
          <w:id w:val="-1920859012"/>
          <w:placeholder>
            <w:docPart w:val="DefaultPlaceholder_-1854013440"/>
          </w:placeholder>
          <w:richText/>
        </w:sdtPr>
        <w:sdtContent>
          <w:r w:rsidR="00A50C8D">
            <w:rPr>
              <w:b/>
              <w:i/>
            </w:rPr>
            <w:t>Mr Jack</w:t>
          </w:r>
          <w:r w:rsidRPr="001E1F07" w:rsidR="00F64356">
            <w:rPr>
              <w:b/>
              <w:i/>
            </w:rPr>
            <w:t>:</w:t>
          </w:r>
        </w:sdtContent>
      </w:sdt>
      <w:r w:rsidRPr="001E1F07" w:rsidR="006A5DE6">
        <w:t xml:space="preserve"> First, the </w:t>
      </w:r>
      <w:r w:rsidRPr="001E1F07" w:rsidR="005D2B78">
        <w:t xml:space="preserve">Fraser of Allander </w:t>
      </w:r>
      <w:r w:rsidRPr="001E1F07" w:rsidR="006A5DE6">
        <w:t xml:space="preserve">Institute </w:t>
      </w:r>
      <w:r w:rsidRPr="001E1F07" w:rsidR="00A325D8">
        <w:t>says it is</w:t>
      </w:r>
      <w:r w:rsidRPr="001E1F07" w:rsidR="006A5DE6">
        <w:t xml:space="preserve"> 565,000 jobs</w:t>
      </w:r>
      <w:r w:rsidRPr="001E1F07" w:rsidR="00A325D8">
        <w:t>.</w:t>
      </w:r>
      <w:r w:rsidRPr="001E1F07" w:rsidR="006A5DE6">
        <w:t xml:space="preserve"> </w:t>
      </w:r>
      <w:r w:rsidRPr="001E1F07" w:rsidR="00A325D8">
        <w:t>It says that over</w:t>
      </w:r>
      <w:r w:rsidRPr="001E1F07" w:rsidR="006A5DE6">
        <w:t xml:space="preserve"> 500,000 jobs </w:t>
      </w:r>
      <w:r w:rsidRPr="001E1F07" w:rsidR="00045620">
        <w:t xml:space="preserve">are protected by the UK </w:t>
      </w:r>
      <w:r w:rsidRPr="001E1F07" w:rsidR="0088230F">
        <w:t>internal market</w:t>
      </w:r>
      <w:r w:rsidRPr="001E1F07" w:rsidR="00045620">
        <w:t xml:space="preserve">. </w:t>
      </w:r>
    </w:p>
    <w:p w:rsidR="00A81DA8" w:rsidRPr="001E1F07" w:rsidP="006A5DE6">
      <w:pPr>
        <w:pStyle w:val="Answer"/>
      </w:pPr>
      <w:r w:rsidRPr="001E1F07">
        <w:t>T</w:t>
      </w:r>
      <w:r w:rsidRPr="001E1F07" w:rsidR="00045620">
        <w:t>here has been a lot of nonsense in the press about t</w:t>
      </w:r>
      <w:r w:rsidRPr="001E1F07">
        <w:t>he Trade Bill,</w:t>
      </w:r>
      <w:r w:rsidRPr="001E1F07" w:rsidR="00045620">
        <w:t xml:space="preserve"> because the truth </w:t>
      </w:r>
      <w:r w:rsidRPr="001E1F07">
        <w:t>is</w:t>
      </w:r>
      <w:r w:rsidRPr="001E1F07" w:rsidR="00045620">
        <w:t xml:space="preserve"> that</w:t>
      </w:r>
      <w:r w:rsidR="0088230F">
        <w:t xml:space="preserve"> the</w:t>
      </w:r>
      <w:r w:rsidRPr="001E1F07" w:rsidR="00045620">
        <w:t xml:space="preserve"> Trade Bill was </w:t>
      </w:r>
      <w:r w:rsidRPr="001E1F07" w:rsidR="00B56521">
        <w:t>not about food standards or anything else. It was simply about rolling over the existing deals that we had with the EU</w:t>
      </w:r>
      <w:r w:rsidRPr="001E1F07" w:rsidR="00735E6B">
        <w:t>,</w:t>
      </w:r>
      <w:r w:rsidRPr="001E1F07" w:rsidR="00B56521">
        <w:t xml:space="preserve"> and you cannot roll over an existing deal </w:t>
      </w:r>
      <w:r w:rsidRPr="001E1F07" w:rsidR="00A97C3F">
        <w:t>and, in the process,</w:t>
      </w:r>
      <w:r w:rsidRPr="001E1F07" w:rsidR="00B56521">
        <w:t xml:space="preserve"> put</w:t>
      </w:r>
      <w:r w:rsidRPr="001E1F07" w:rsidR="0059102F">
        <w:t xml:space="preserve"> in new clauses. </w:t>
      </w:r>
      <w:r w:rsidRPr="001E1F07">
        <w:t>Ho</w:t>
      </w:r>
      <w:r w:rsidRPr="001E1F07" w:rsidR="0059102F">
        <w:t>w that was rep</w:t>
      </w:r>
      <w:r w:rsidRPr="001E1F07" w:rsidR="000C2316">
        <w:t>r</w:t>
      </w:r>
      <w:r w:rsidRPr="001E1F07" w:rsidR="0059102F">
        <w:t>es</w:t>
      </w:r>
      <w:r w:rsidRPr="001E1F07" w:rsidR="000C2316">
        <w:t>e</w:t>
      </w:r>
      <w:r w:rsidRPr="001E1F07" w:rsidR="0059102F">
        <w:t>nted</w:t>
      </w:r>
      <w:r w:rsidRPr="001E1F07">
        <w:t xml:space="preserve"> was fairly misleading</w:t>
      </w:r>
      <w:r w:rsidRPr="001E1F07" w:rsidR="0059102F">
        <w:t>.</w:t>
      </w:r>
      <w:r w:rsidRPr="001E1F07" w:rsidR="000C2316">
        <w:t xml:space="preserve"> We are not reducing food standards </w:t>
      </w:r>
      <w:r w:rsidRPr="001E1F07" w:rsidR="00785D66">
        <w:t xml:space="preserve">when we leave the European Union. We are transferring their food standards and their environmental standards </w:t>
      </w:r>
      <w:r w:rsidRPr="001E1F07" w:rsidR="008D4F79">
        <w:t>in</w:t>
      </w:r>
      <w:r w:rsidRPr="001E1F07" w:rsidR="00785D66">
        <w:t xml:space="preserve"> the </w:t>
      </w:r>
      <w:r w:rsidRPr="001E1F07" w:rsidR="00735E6B">
        <w:t>W</w:t>
      </w:r>
      <w:r w:rsidRPr="001E1F07" w:rsidR="00785D66">
        <w:t xml:space="preserve">ithdrawal </w:t>
      </w:r>
      <w:r w:rsidRPr="001E1F07" w:rsidR="00735E6B">
        <w:t>A</w:t>
      </w:r>
      <w:r w:rsidRPr="001E1F07" w:rsidR="00785D66">
        <w:t xml:space="preserve">ct into UK law. </w:t>
      </w:r>
    </w:p>
    <w:p w:rsidR="0002217C" w:rsidRPr="001E1F07" w:rsidP="006A5DE6">
      <w:pPr>
        <w:pStyle w:val="Answer"/>
      </w:pPr>
      <w:r w:rsidRPr="001E1F07">
        <w:t>Our intention as a UK Government</w:t>
      </w:r>
      <w:r w:rsidRPr="001E1F07" w:rsidR="00A81DA8">
        <w:t>—</w:t>
      </w:r>
      <w:r w:rsidRPr="001E1F07">
        <w:t>and the Prime Minister is very strong on this</w:t>
      </w:r>
      <w:r w:rsidRPr="001E1F07" w:rsidR="00A81DA8">
        <w:t>—</w:t>
      </w:r>
      <w:r w:rsidRPr="001E1F07">
        <w:t>is</w:t>
      </w:r>
      <w:r w:rsidR="00DE651C">
        <w:t xml:space="preserve"> that</w:t>
      </w:r>
      <w:r w:rsidRPr="001E1F07">
        <w:t xml:space="preserve"> we will increase animal welfare standards and food standards and go further than the European Union. If the Scottish Government</w:t>
      </w:r>
      <w:r w:rsidRPr="001E1F07" w:rsidR="00FC18FB">
        <w:t>,</w:t>
      </w:r>
      <w:r w:rsidRPr="001E1F07">
        <w:t xml:space="preserve"> through their </w:t>
      </w:r>
      <w:r w:rsidRPr="001E1F07" w:rsidR="00FC18FB">
        <w:t>C</w:t>
      </w:r>
      <w:r w:rsidRPr="001E1F07">
        <w:t>ontinuity Bill</w:t>
      </w:r>
      <w:r w:rsidRPr="001E1F07" w:rsidR="00FC18FB">
        <w:t>,</w:t>
      </w:r>
      <w:r w:rsidRPr="001E1F07">
        <w:t xml:space="preserve"> decide to mirror the </w:t>
      </w:r>
      <w:r w:rsidRPr="001E1F07" w:rsidR="002905A7">
        <w:t>European Union’s food standards and health standards</w:t>
      </w:r>
      <w:r w:rsidRPr="001E1F07" w:rsidR="00FC18FB">
        <w:t>—</w:t>
      </w:r>
      <w:r w:rsidRPr="001E1F07" w:rsidR="002905A7">
        <w:t>and they can because the UK respects devolution</w:t>
      </w:r>
      <w:r w:rsidRPr="001E1F07" w:rsidR="00FC18FB">
        <w:t>—</w:t>
      </w:r>
      <w:r w:rsidRPr="001E1F07" w:rsidR="002905A7">
        <w:t>the irony is</w:t>
      </w:r>
      <w:r w:rsidRPr="001E1F07" w:rsidR="00A325D8">
        <w:t xml:space="preserve"> that</w:t>
      </w:r>
      <w:r w:rsidRPr="001E1F07" w:rsidR="002905A7">
        <w:t xml:space="preserve"> we will then see lower food standards and production standards in Scotland as </w:t>
      </w:r>
      <w:r w:rsidRPr="001E1F07" w:rsidR="00900761">
        <w:t>it</w:t>
      </w:r>
      <w:r w:rsidRPr="001E1F07" w:rsidR="002905A7">
        <w:t xml:space="preserve"> follow</w:t>
      </w:r>
      <w:r w:rsidRPr="001E1F07" w:rsidR="00900761">
        <w:t>s</w:t>
      </w:r>
      <w:r w:rsidRPr="001E1F07" w:rsidR="002905A7">
        <w:t xml:space="preserve"> the EU standards</w:t>
      </w:r>
      <w:r w:rsidRPr="001E1F07" w:rsidR="00AA11F1">
        <w:t>,</w:t>
      </w:r>
      <w:r w:rsidRPr="001E1F07" w:rsidR="002905A7">
        <w:t xml:space="preserve"> and higher standards in the rest of the UK</w:t>
      </w:r>
      <w:r w:rsidRPr="001E1F07" w:rsidR="001E66C6">
        <w:t>. Despite what is being claimed</w:t>
      </w:r>
      <w:r w:rsidRPr="001E1F07" w:rsidR="009A2F92">
        <w:t>,</w:t>
      </w:r>
      <w:r w:rsidRPr="001E1F07" w:rsidR="001E66C6">
        <w:t xml:space="preserve"> the </w:t>
      </w:r>
      <w:r w:rsidRPr="001E1F07" w:rsidR="00AA11F1">
        <w:t>C</w:t>
      </w:r>
      <w:r w:rsidRPr="001E1F07" w:rsidR="001E66C6">
        <w:t xml:space="preserve">ontinuity Bill following EU standards will bring lower </w:t>
      </w:r>
      <w:r w:rsidRPr="001E1F07" w:rsidR="001E66C6">
        <w:t>standards to Scotland</w:t>
      </w:r>
      <w:r w:rsidRPr="001E1F07" w:rsidR="00A325D8">
        <w:t>, b</w:t>
      </w:r>
      <w:r w:rsidRPr="001E1F07" w:rsidR="00D145B9">
        <w:t>ut Scottish producers will still be able to sell to the rest of the UK through mutual recognition</w:t>
      </w:r>
      <w:r w:rsidRPr="001E1F07" w:rsidR="00A325D8">
        <w:t>—</w:t>
      </w:r>
      <w:r w:rsidRPr="001E1F07" w:rsidR="009A2F92">
        <w:t>t</w:t>
      </w:r>
      <w:r w:rsidRPr="001E1F07" w:rsidR="00D145B9">
        <w:t xml:space="preserve">hat protects them. </w:t>
      </w:r>
      <w:r w:rsidRPr="001E1F07" w:rsidR="00366F96">
        <w:t>I w</w:t>
      </w:r>
      <w:r w:rsidR="00DE651C">
        <w:t>ill</w:t>
      </w:r>
      <w:r w:rsidRPr="001E1F07" w:rsidR="00366F96">
        <w:t xml:space="preserve"> be sorry if the Scottish Government choose to follow the EU’s lower standards when we increase ours.</w:t>
      </w:r>
    </w:p>
    <w:p w:rsidR="009B2287" w:rsidRPr="001E1F07" w:rsidP="00C83759">
      <w:pPr>
        <w:pStyle w:val="Question"/>
      </w:pPr>
      <w:sdt>
        <w:sdtPr>
          <w:alias w:val="Member"/>
          <w:tag w:val="&lt;Member mnisId='4608' dodsId='36104'&gt;"/>
          <w:id w:val="825549421"/>
          <w:placeholder>
            <w:docPart w:val="DefaultPlaceholder_-1854013440"/>
          </w:placeholder>
          <w:richText/>
        </w:sdtPr>
        <w:sdtContent>
          <w:r w:rsidRPr="001E1F07" w:rsidR="00C83759">
            <w:rPr>
              <w:b/>
            </w:rPr>
            <w:t>John Lamont:</w:t>
          </w:r>
        </w:sdtContent>
      </w:sdt>
      <w:r w:rsidRPr="001E1F07" w:rsidR="00C83759">
        <w:t xml:space="preserve"> The UK </w:t>
      </w:r>
      <w:r w:rsidRPr="001E1F07" w:rsidR="000C271D">
        <w:t xml:space="preserve">Conservative </w:t>
      </w:r>
      <w:r w:rsidR="0088230F">
        <w:t>p</w:t>
      </w:r>
      <w:r w:rsidRPr="001E1F07" w:rsidR="000C271D">
        <w:t>arty manifesto last year in the general election was very clear about maintaining food standards</w:t>
      </w:r>
      <w:r w:rsidRPr="001E1F07" w:rsidR="009A55CF">
        <w:t>,</w:t>
      </w:r>
      <w:r w:rsidRPr="001E1F07" w:rsidR="000C271D">
        <w:t xml:space="preserve"> environmental standards and animal standards.</w:t>
      </w:r>
      <w:r w:rsidRPr="001E1F07" w:rsidR="000D2444">
        <w:t xml:space="preserve"> Picking up again the remarks from the </w:t>
      </w:r>
      <w:r w:rsidRPr="001E1F07" w:rsidR="006D790B">
        <w:t>C</w:t>
      </w:r>
      <w:r w:rsidRPr="001E1F07" w:rsidR="000D2444">
        <w:t>hairman regarding intergovernmental relations</w:t>
      </w:r>
      <w:r w:rsidRPr="001E1F07" w:rsidR="00A325D8">
        <w:t>, t</w:t>
      </w:r>
      <w:r w:rsidRPr="001E1F07" w:rsidR="000D2444">
        <w:t xml:space="preserve">here was a review </w:t>
      </w:r>
      <w:r w:rsidRPr="001E1F07">
        <w:t>initiated in 2018 about intergovernmental relations. Could you update us</w:t>
      </w:r>
      <w:r w:rsidRPr="001E1F07" w:rsidR="00A325D8">
        <w:t xml:space="preserve"> on</w:t>
      </w:r>
      <w:r w:rsidRPr="001E1F07">
        <w:t xml:space="preserve"> where that review has got to</w:t>
      </w:r>
      <w:r w:rsidRPr="001E1F07" w:rsidR="00A325D8">
        <w:t>,</w:t>
      </w:r>
      <w:r w:rsidRPr="001E1F07">
        <w:t xml:space="preserve"> please?</w:t>
      </w:r>
    </w:p>
    <w:p w:rsidR="00C83759" w:rsidRPr="001E1F07" w:rsidP="009B2287">
      <w:pPr>
        <w:pStyle w:val="Answer"/>
      </w:pPr>
      <w:sdt>
        <w:sdtPr>
          <w:alias w:val="Witness"/>
          <w:id w:val="-749118325"/>
          <w:placeholder>
            <w:docPart w:val="DefaultPlaceholder_-1854013440"/>
          </w:placeholder>
          <w:richText/>
        </w:sdtPr>
        <w:sdtContent>
          <w:r w:rsidR="00A50C8D">
            <w:rPr>
              <w:b/>
              <w:i/>
            </w:rPr>
            <w:t>Mr Jack</w:t>
          </w:r>
          <w:r w:rsidRPr="001E1F07" w:rsidR="00F64356">
            <w:rPr>
              <w:b/>
              <w:i/>
            </w:rPr>
            <w:t>:</w:t>
          </w:r>
        </w:sdtContent>
      </w:sdt>
      <w:r w:rsidRPr="001E1F07" w:rsidR="009B2287">
        <w:t xml:space="preserve"> </w:t>
      </w:r>
      <w:r w:rsidRPr="001E1F07" w:rsidR="00F25A0B">
        <w:t>The review was paused due to the Covid outbreak</w:t>
      </w:r>
      <w:r w:rsidRPr="001E1F07" w:rsidR="00A325D8">
        <w:t>, b</w:t>
      </w:r>
      <w:r w:rsidRPr="001E1F07" w:rsidR="00F25A0B">
        <w:t xml:space="preserve">ut we </w:t>
      </w:r>
      <w:r w:rsidRPr="001E1F07" w:rsidR="00A325D8">
        <w:t>had</w:t>
      </w:r>
      <w:r w:rsidRPr="001E1F07" w:rsidR="00F25A0B">
        <w:t xml:space="preserve"> a JMC meeting in May this year and we resumed working on the review</w:t>
      </w:r>
      <w:r w:rsidRPr="001E1F07" w:rsidR="00330712">
        <w:t xml:space="preserve">. </w:t>
      </w:r>
      <w:r w:rsidRPr="001E1F07" w:rsidR="00A325D8">
        <w:t>In</w:t>
      </w:r>
      <w:r w:rsidRPr="001E1F07" w:rsidR="00330712">
        <w:t xml:space="preserve"> August</w:t>
      </w:r>
      <w:r w:rsidRPr="001E1F07" w:rsidR="009A55CF">
        <w:t>,</w:t>
      </w:r>
      <w:r w:rsidRPr="001E1F07" w:rsidR="00330712">
        <w:t xml:space="preserve"> Ministers from all </w:t>
      </w:r>
      <w:r w:rsidRPr="001E1F07" w:rsidR="00A325D8">
        <w:t>four</w:t>
      </w:r>
      <w:r w:rsidRPr="001E1F07" w:rsidR="00330712">
        <w:t xml:space="preserve"> </w:t>
      </w:r>
      <w:r w:rsidR="0088230F">
        <w:t>A</w:t>
      </w:r>
      <w:r w:rsidRPr="001E1F07" w:rsidR="00330712">
        <w:t xml:space="preserve">dministrations met and we discussed our interim proposals and we have broadly agreed a dispute avoidance and resolution package. </w:t>
      </w:r>
      <w:r w:rsidRPr="001E1F07" w:rsidR="00B838A1">
        <w:t>The plan that we are looking at and planning to follow is the one proposed by the Scottish Government.</w:t>
      </w:r>
    </w:p>
    <w:p w:rsidR="00666105" w:rsidRPr="001E1F07" w:rsidP="00DB4BFF">
      <w:pPr>
        <w:pStyle w:val="Answer"/>
      </w:pPr>
      <w:sdt>
        <w:sdtPr>
          <w:alias w:val="Witness"/>
          <w:id w:val="365958115"/>
          <w:placeholder>
            <w:docPart w:val="DefaultPlaceholder_-1854013440"/>
          </w:placeholder>
          <w:richText/>
        </w:sdtPr>
        <w:sdtContent>
          <w:r w:rsidRPr="001E1F07" w:rsidR="00DB4BFF">
            <w:rPr>
              <w:b/>
              <w:i/>
            </w:rPr>
            <w:t>Gillian McGregor:</w:t>
          </w:r>
        </w:sdtContent>
      </w:sdt>
      <w:r w:rsidRPr="001E1F07" w:rsidR="00DB4BFF">
        <w:t xml:space="preserve"> Could I say something at this point</w:t>
      </w:r>
      <w:r w:rsidR="0088230F">
        <w:t>,</w:t>
      </w:r>
      <w:r w:rsidRPr="001E1F07" w:rsidR="00DB4BFF">
        <w:t xml:space="preserve"> following on from th</w:t>
      </w:r>
      <w:r w:rsidRPr="001E1F07" w:rsidR="00A325D8">
        <w:t>e</w:t>
      </w:r>
      <w:r w:rsidRPr="001E1F07" w:rsidR="00DB4BFF">
        <w:t xml:space="preserve"> intergovernmental relations point that the </w:t>
      </w:r>
      <w:r w:rsidRPr="001E1F07" w:rsidR="006D790B">
        <w:t>C</w:t>
      </w:r>
      <w:r w:rsidRPr="001E1F07" w:rsidR="00DB4BFF">
        <w:t xml:space="preserve">hairman mentioned earlier? We talked a bit about the interaction between </w:t>
      </w:r>
      <w:r w:rsidRPr="001E1F07" w:rsidR="00EE7D90">
        <w:t xml:space="preserve">Ministers, </w:t>
      </w:r>
      <w:r w:rsidRPr="001E1F07" w:rsidR="007F4EEE">
        <w:t xml:space="preserve">but </w:t>
      </w:r>
      <w:r w:rsidRPr="001E1F07" w:rsidR="00EE7D90">
        <w:t xml:space="preserve">I wanted to underline that of course there is a lot of official level interaction as well. It is very regular, frequent and constructive. Quite often </w:t>
      </w:r>
      <w:r w:rsidRPr="001E1F07" w:rsidR="006926B4">
        <w:t>the focus tends to be on the areas of disagreement b</w:t>
      </w:r>
      <w:r w:rsidRPr="001E1F07">
        <w:t>ut</w:t>
      </w:r>
      <w:r w:rsidRPr="001E1F07" w:rsidR="006926B4">
        <w:t xml:space="preserve"> I would not want to undermine the fact that there is </w:t>
      </w:r>
      <w:r w:rsidRPr="001E1F07" w:rsidR="00B31407">
        <w:t xml:space="preserve">a lot of good constructive work that has happened across all four devolved </w:t>
      </w:r>
      <w:r w:rsidRPr="001E1F07" w:rsidR="00A325D8">
        <w:t>A</w:t>
      </w:r>
      <w:r w:rsidRPr="001E1F07" w:rsidR="00B31407">
        <w:t xml:space="preserve">dministrations and some tricky issues in relation to Covid. </w:t>
      </w:r>
    </w:p>
    <w:p w:rsidR="004B65E9" w:rsidRPr="001E1F07" w:rsidP="00DB4BFF">
      <w:pPr>
        <w:pStyle w:val="Answer"/>
      </w:pPr>
      <w:r w:rsidRPr="001E1F07">
        <w:t xml:space="preserve">As well as regular </w:t>
      </w:r>
      <w:r w:rsidRPr="001E1F07" w:rsidR="00411D03">
        <w:t>weekly</w:t>
      </w:r>
      <w:r w:rsidRPr="001E1F07" w:rsidR="00A325D8">
        <w:t xml:space="preserve"> meetings—</w:t>
      </w:r>
      <w:r w:rsidRPr="001E1F07" w:rsidR="00411D03">
        <w:t>quite often more frequent than that</w:t>
      </w:r>
      <w:r w:rsidRPr="001E1F07" w:rsidR="00A325D8">
        <w:t>—</w:t>
      </w:r>
      <w:r w:rsidRPr="001E1F07" w:rsidR="00411D03">
        <w:t>we</w:t>
      </w:r>
      <w:r w:rsidRPr="001E1F07" w:rsidR="00A325D8">
        <w:t xml:space="preserve"> </w:t>
      </w:r>
      <w:r w:rsidRPr="001E1F07" w:rsidR="00411D03">
        <w:t>also have deeper discussions about particular issues and share information</w:t>
      </w:r>
      <w:r w:rsidRPr="001E1F07" w:rsidR="00A325D8">
        <w:t xml:space="preserve"> and </w:t>
      </w:r>
      <w:r w:rsidRPr="001E1F07" w:rsidR="00411D03">
        <w:t>regulations</w:t>
      </w:r>
      <w:r w:rsidRPr="001E1F07" w:rsidR="00A325D8">
        <w:t>,</w:t>
      </w:r>
      <w:r w:rsidRPr="001E1F07" w:rsidR="00411D03">
        <w:t xml:space="preserve"> and those discussions are constructive</w:t>
      </w:r>
      <w:r w:rsidRPr="001E1F07" w:rsidR="002817B4">
        <w:t xml:space="preserve">. </w:t>
      </w:r>
      <w:r w:rsidRPr="001E1F07" w:rsidR="00A97C3F">
        <w:t>Of course,</w:t>
      </w:r>
      <w:r w:rsidRPr="001E1F07" w:rsidR="002817B4">
        <w:t xml:space="preserve"> there is sometimes frustration </w:t>
      </w:r>
      <w:r w:rsidRPr="001E1F07" w:rsidR="007F07E8">
        <w:t>i</w:t>
      </w:r>
      <w:r w:rsidRPr="001E1F07" w:rsidR="002817B4">
        <w:t xml:space="preserve">f things are done a bit </w:t>
      </w:r>
      <w:r w:rsidRPr="001E1F07" w:rsidR="00A97C3F">
        <w:t>differently,</w:t>
      </w:r>
      <w:r w:rsidRPr="001E1F07" w:rsidR="002817B4">
        <w:t xml:space="preserve"> but we work through that. </w:t>
      </w:r>
      <w:r w:rsidRPr="001E1F07" w:rsidR="00F61342">
        <w:t>I wanted to register that engagement takes place and it is very important to us.</w:t>
      </w:r>
    </w:p>
    <w:p w:rsidR="00CF2E38" w:rsidRPr="001E1F07" w:rsidP="004B65E9">
      <w:pPr>
        <w:pStyle w:val="Answer"/>
      </w:pPr>
      <w:sdt>
        <w:sdtPr>
          <w:alias w:val="Witness"/>
          <w:id w:val="907723287"/>
          <w:placeholder>
            <w:docPart w:val="DefaultPlaceholder_-1854013440"/>
          </w:placeholder>
          <w:richText/>
        </w:sdtPr>
        <w:sdtContent>
          <w:r w:rsidRPr="001E1F07" w:rsidR="004B65E9">
            <w:rPr>
              <w:b/>
              <w:i/>
            </w:rPr>
            <w:t>Iain Stewart:</w:t>
          </w:r>
        </w:sdtContent>
      </w:sdt>
      <w:r w:rsidRPr="001E1F07" w:rsidR="004B65E9">
        <w:t xml:space="preserve"> May I also add, as a relatively new Minister, </w:t>
      </w:r>
      <w:r w:rsidRPr="001E1F07" w:rsidR="00107DF0">
        <w:t>I have very regular meetings with counterparts in the Scottish Government on a wide range of areas that sit within my portfolio. I found those to be very cordial and constructive. If I might cite one as an example</w:t>
      </w:r>
      <w:r w:rsidRPr="001E1F07" w:rsidR="00552EDA">
        <w:t>: I have</w:t>
      </w:r>
      <w:r w:rsidRPr="001E1F07" w:rsidR="00107DF0">
        <w:t xml:space="preserve"> the welfare policy within my portfolio and the engagement I have had with </w:t>
      </w:r>
      <w:r w:rsidRPr="001E1F07" w:rsidR="00030DD8">
        <w:t xml:space="preserve">Cabinet Secretary Somerville has been very fruitful. </w:t>
      </w:r>
    </w:p>
    <w:p w:rsidR="00B838A1" w:rsidRPr="001E1F07" w:rsidP="004B65E9">
      <w:pPr>
        <w:pStyle w:val="Answer"/>
      </w:pPr>
      <w:r w:rsidRPr="001E1F07">
        <w:t>There is a substantial increase in the Scottish Government’s powers on welfare policy flowing f</w:t>
      </w:r>
      <w:r w:rsidRPr="001E1F07" w:rsidR="0056723D">
        <w:t>rom the Scotland Act</w:t>
      </w:r>
      <w:r w:rsidR="0088230F">
        <w:t xml:space="preserve"> 2016</w:t>
      </w:r>
      <w:r w:rsidRPr="001E1F07" w:rsidR="0056723D">
        <w:t>. It is a very complex area as they</w:t>
      </w:r>
      <w:r w:rsidRPr="001E1F07" w:rsidR="00C3137E">
        <w:t xml:space="preserve"> </w:t>
      </w:r>
      <w:r w:rsidRPr="001E1F07" w:rsidR="0056723D">
        <w:t>evolve th</w:t>
      </w:r>
      <w:r w:rsidRPr="001E1F07" w:rsidR="00C3137E">
        <w:t>e</w:t>
      </w:r>
      <w:r w:rsidRPr="001E1F07" w:rsidR="0056723D">
        <w:t xml:space="preserve">ir policies, which have to work alongside </w:t>
      </w:r>
      <w:r w:rsidRPr="001E1F07" w:rsidR="00C3137E">
        <w:t>UK-wide welfare systems. At the end point, the user does not see what lies behind that. Those negotiations and discussions are working perfectly well but they do not raise a big debate in the media.</w:t>
      </w:r>
      <w:r w:rsidRPr="001E1F07" w:rsidR="00B74FC9">
        <w:t xml:space="preserve"> That sort of level of interaction and co-operation</w:t>
      </w:r>
      <w:r w:rsidR="00137081">
        <w:t xml:space="preserve"> </w:t>
      </w:r>
      <w:r w:rsidRPr="001E1F07" w:rsidR="00B74FC9">
        <w:t>has been working very well</w:t>
      </w:r>
      <w:r w:rsidR="00137081">
        <w:t xml:space="preserve">, </w:t>
      </w:r>
      <w:r w:rsidRPr="001E1F07" w:rsidR="00137081">
        <w:t>from my perspective as a new Minister</w:t>
      </w:r>
      <w:r w:rsidR="00137081">
        <w:t>.</w:t>
      </w:r>
    </w:p>
    <w:p w:rsidR="00397D39" w:rsidRPr="001E1F07" w:rsidP="00CB2925">
      <w:pPr>
        <w:pStyle w:val="Answer"/>
      </w:pPr>
      <w:sdt>
        <w:sdtPr>
          <w:alias w:val="Witness"/>
          <w:id w:val="806744312"/>
          <w:placeholder>
            <w:docPart w:val="DefaultPlaceholder_-1854013440"/>
          </w:placeholder>
          <w:richText/>
        </w:sdtPr>
        <w:sdtContent>
          <w:r w:rsidR="00A50C8D">
            <w:rPr>
              <w:b/>
              <w:i/>
            </w:rPr>
            <w:t>Mr Jack</w:t>
          </w:r>
          <w:r w:rsidRPr="001E1F07" w:rsidR="00F64356">
            <w:rPr>
              <w:b/>
              <w:i/>
            </w:rPr>
            <w:t>:</w:t>
          </w:r>
        </w:sdtContent>
      </w:sdt>
      <w:r w:rsidRPr="001E1F07" w:rsidR="00CB2925">
        <w:t xml:space="preserve"> I </w:t>
      </w:r>
      <w:r w:rsidRPr="001E1F07" w:rsidR="00F905D9">
        <w:t xml:space="preserve">will </w:t>
      </w:r>
      <w:r w:rsidRPr="001E1F07" w:rsidR="00CB2925">
        <w:t>add one last thing, John. CDL said at the last PACAC Committee</w:t>
      </w:r>
      <w:r w:rsidRPr="001E1F07" w:rsidR="00FA0201">
        <w:t xml:space="preserve"> that</w:t>
      </w:r>
      <w:r w:rsidRPr="001E1F07" w:rsidR="00F905D9">
        <w:t xml:space="preserve"> we would be publishing</w:t>
      </w:r>
      <w:r w:rsidRPr="001E1F07" w:rsidR="00FA0201">
        <w:t xml:space="preserve"> the intergovernmental revi</w:t>
      </w:r>
      <w:r w:rsidRPr="001E1F07" w:rsidR="00F905D9">
        <w:t xml:space="preserve">ew </w:t>
      </w:r>
      <w:r w:rsidRPr="001E1F07" w:rsidR="00FA0201">
        <w:t>before the end of this year.</w:t>
      </w:r>
    </w:p>
    <w:p w:rsidR="00294130" w:rsidRPr="001E1F07" w:rsidP="00397D39">
      <w:pPr>
        <w:pStyle w:val="Question"/>
      </w:pPr>
      <w:sdt>
        <w:sdtPr>
          <w:alias w:val="Member"/>
          <w:tag w:val="&lt;Member mnisId='4421' dodsId='138157'&gt;"/>
          <w:id w:val="1723023369"/>
          <w:placeholder>
            <w:docPart w:val="DefaultPlaceholder_-1854013440"/>
          </w:placeholder>
          <w:richText/>
        </w:sdtPr>
        <w:sdtContent>
          <w:r w:rsidRPr="001E1F07" w:rsidR="00397D39">
            <w:rPr>
              <w:b/>
            </w:rPr>
            <w:t>Mhairi Black:</w:t>
          </w:r>
        </w:sdtContent>
      </w:sdt>
      <w:r w:rsidRPr="001E1F07" w:rsidR="00397D39">
        <w:t xml:space="preserve"> </w:t>
      </w:r>
      <w:r w:rsidRPr="001E1F07" w:rsidR="00F905D9">
        <w:t>F</w:t>
      </w:r>
      <w:r w:rsidRPr="001E1F07" w:rsidR="00397D39">
        <w:t xml:space="preserve">ollowing up </w:t>
      </w:r>
      <w:r w:rsidRPr="001E1F07" w:rsidR="00F905D9">
        <w:t>on</w:t>
      </w:r>
      <w:r w:rsidRPr="001E1F07" w:rsidR="00397D39">
        <w:t xml:space="preserve"> the point that has just been raised</w:t>
      </w:r>
      <w:r w:rsidRPr="001E1F07" w:rsidR="00F905D9">
        <w:t xml:space="preserve">, </w:t>
      </w:r>
      <w:r w:rsidRPr="001E1F07" w:rsidR="00397D39">
        <w:t>Jeane Freeman told us, “I had no relationship in particular with the Secretary of State for Scotland”</w:t>
      </w:r>
      <w:r w:rsidRPr="001E1F07" w:rsidR="00F905D9">
        <w:t>,</w:t>
      </w:r>
      <w:r w:rsidRPr="001E1F07" w:rsidR="00397D39">
        <w:t xml:space="preserve"> so I am just trying to understand a bit more. What has been the official role of the Scotland </w:t>
      </w:r>
      <w:r w:rsidRPr="001E1F07" w:rsidR="00F905D9">
        <w:t>O</w:t>
      </w:r>
      <w:r w:rsidRPr="001E1F07" w:rsidR="00397D39">
        <w:t xml:space="preserve">ffice and </w:t>
      </w:r>
      <w:r w:rsidRPr="001E1F07" w:rsidR="002A2B98">
        <w:t>you</w:t>
      </w:r>
      <w:r w:rsidRPr="001E1F07" w:rsidR="00BD0084">
        <w:t>,</w:t>
      </w:r>
      <w:r w:rsidRPr="001E1F07" w:rsidR="002A2B98">
        <w:t xml:space="preserve"> as Minister, between the UK Government and the Scottish Governmen</w:t>
      </w:r>
      <w:r w:rsidRPr="001E1F07">
        <w:t>t</w:t>
      </w:r>
      <w:r w:rsidRPr="001E1F07" w:rsidR="002A2B98">
        <w:t xml:space="preserve"> when it comes to the health aspects of this pandemic?</w:t>
      </w:r>
    </w:p>
    <w:p w:rsidR="00BD0084" w:rsidRPr="001E1F07" w:rsidP="00294130">
      <w:pPr>
        <w:pStyle w:val="Answer"/>
      </w:pPr>
      <w:sdt>
        <w:sdtPr>
          <w:alias w:val="Witness"/>
          <w:id w:val="693499310"/>
          <w:placeholder>
            <w:docPart w:val="DefaultPlaceholder_-1854013440"/>
          </w:placeholder>
          <w:richText/>
        </w:sdtPr>
        <w:sdtContent>
          <w:r w:rsidR="00A50C8D">
            <w:rPr>
              <w:b/>
              <w:i/>
            </w:rPr>
            <w:t>Mr Jack</w:t>
          </w:r>
          <w:r w:rsidRPr="001E1F07" w:rsidR="00F64356">
            <w:rPr>
              <w:b/>
              <w:i/>
            </w:rPr>
            <w:t>:</w:t>
          </w:r>
        </w:sdtContent>
      </w:sdt>
      <w:r w:rsidRPr="001E1F07" w:rsidR="00294130">
        <w:t xml:space="preserve"> Other than meetings online, I met Jeane Freeman </w:t>
      </w:r>
      <w:r w:rsidRPr="001E1F07">
        <w:t>o</w:t>
      </w:r>
      <w:r w:rsidRPr="001E1F07" w:rsidR="00963171">
        <w:t>n 12 March in her office. It was memorable in many ways</w:t>
      </w:r>
      <w:r w:rsidRPr="001E1F07" w:rsidR="00F905D9">
        <w:t>. It</w:t>
      </w:r>
      <w:r w:rsidRPr="001E1F07" w:rsidR="00963171">
        <w:t xml:space="preserve"> was quite a long meeting and it did no</w:t>
      </w:r>
      <w:r w:rsidRPr="001E1F07" w:rsidR="002E7800">
        <w:t>t</w:t>
      </w:r>
      <w:r w:rsidRPr="001E1F07" w:rsidR="00963171">
        <w:t xml:space="preserve"> start until about 10 that night. </w:t>
      </w:r>
      <w:r w:rsidRPr="001E1F07" w:rsidR="002E7800">
        <w:t>About an hour into the meeting the Secretary of State for Health</w:t>
      </w:r>
      <w:r w:rsidRPr="001E1F07">
        <w:t>, who</w:t>
      </w:r>
      <w:r w:rsidRPr="001E1F07" w:rsidR="002E7800">
        <w:t xml:space="preserve"> had flown up</w:t>
      </w:r>
      <w:r w:rsidRPr="001E1F07">
        <w:t>,</w:t>
      </w:r>
      <w:r w:rsidRPr="001E1F07" w:rsidR="002E7800">
        <w:t xml:space="preserve"> joined us. </w:t>
      </w:r>
      <w:r w:rsidRPr="001E1F07" w:rsidR="005B3885">
        <w:t xml:space="preserve">We agreed at that meeting to joint working. That was a meeting that was facilitated by us. As was appropriate, it was for Health Ministers to then </w:t>
      </w:r>
      <w:r w:rsidRPr="001E1F07" w:rsidR="00B425FE">
        <w:t>meet</w:t>
      </w:r>
      <w:r w:rsidRPr="001E1F07" w:rsidR="00F905D9">
        <w:t xml:space="preserve"> regularly</w:t>
      </w:r>
      <w:r w:rsidRPr="001E1F07" w:rsidR="00B425FE">
        <w:t xml:space="preserve"> to discuss health</w:t>
      </w:r>
      <w:r w:rsidRPr="001E1F07" w:rsidR="00F905D9">
        <w:t>.</w:t>
      </w:r>
    </w:p>
    <w:p w:rsidR="00691B5D" w:rsidRPr="001E1F07" w:rsidP="00294130">
      <w:pPr>
        <w:pStyle w:val="Answer"/>
      </w:pPr>
      <w:r w:rsidRPr="001E1F07">
        <w:t>Jeane Freeman and I attended</w:t>
      </w:r>
      <w:r w:rsidRPr="001E1F07" w:rsidR="00F905D9">
        <w:t xml:space="preserve"> some of the MIGs</w:t>
      </w:r>
      <w:r w:rsidRPr="001E1F07" w:rsidR="00630235">
        <w:t>, but if she needed help</w:t>
      </w:r>
      <w:r w:rsidRPr="001E1F07" w:rsidR="00BD0084">
        <w:t>—</w:t>
      </w:r>
      <w:r w:rsidRPr="001E1F07" w:rsidR="00630235">
        <w:t>as does any Minister or Departme</w:t>
      </w:r>
      <w:r w:rsidRPr="001E1F07">
        <w:t>nt in the Scottish Government</w:t>
      </w:r>
      <w:r w:rsidRPr="001E1F07" w:rsidR="00F905D9">
        <w:t xml:space="preserve"> that</w:t>
      </w:r>
      <w:r w:rsidRPr="001E1F07">
        <w:t xml:space="preserve"> needs help</w:t>
      </w:r>
      <w:r w:rsidRPr="001E1F07" w:rsidR="00BD0084">
        <w:t>—</w:t>
      </w:r>
      <w:r w:rsidRPr="001E1F07">
        <w:t>we facilitate help across Whitehall. We are very happy to do that and we have done it on a number of occasions</w:t>
      </w:r>
      <w:r w:rsidRPr="001E1F07" w:rsidR="00F905D9">
        <w:t>, b</w:t>
      </w:r>
      <w:r w:rsidRPr="001E1F07">
        <w:t>ut I have not had any further approaches from her in that regard since the meeting on 12 March.</w:t>
      </w:r>
    </w:p>
    <w:p w:rsidR="00CB2925" w:rsidRPr="001E1F07" w:rsidP="00691B5D">
      <w:pPr>
        <w:pStyle w:val="Answer"/>
      </w:pPr>
      <w:sdt>
        <w:sdtPr>
          <w:alias w:val="Witness"/>
          <w:id w:val="642320622"/>
          <w:placeholder>
            <w:docPart w:val="DefaultPlaceholder_-1854013440"/>
          </w:placeholder>
          <w:richText/>
        </w:sdtPr>
        <w:sdtContent>
          <w:r w:rsidRPr="001E1F07" w:rsidR="00691B5D">
            <w:rPr>
              <w:b/>
              <w:i/>
            </w:rPr>
            <w:t>Gillian McGregor:</w:t>
          </w:r>
        </w:sdtContent>
      </w:sdt>
      <w:r w:rsidRPr="001E1F07" w:rsidR="00691B5D">
        <w:t xml:space="preserve"> I agree with the Secretary of State</w:t>
      </w:r>
      <w:r w:rsidRPr="001E1F07" w:rsidR="00AE35BB">
        <w:t>’s analysis on that. What quite often happens is that</w:t>
      </w:r>
      <w:r w:rsidRPr="001E1F07" w:rsidR="00F905D9">
        <w:t xml:space="preserve">, </w:t>
      </w:r>
      <w:r w:rsidRPr="001E1F07" w:rsidR="00BB434F">
        <w:t>as</w:t>
      </w:r>
      <w:r w:rsidRPr="001E1F07" w:rsidR="00AE35BB">
        <w:t xml:space="preserve"> an office </w:t>
      </w:r>
      <w:r w:rsidRPr="001E1F07" w:rsidR="009A0E2B">
        <w:t>in</w:t>
      </w:r>
      <w:r w:rsidRPr="001E1F07" w:rsidR="00AE35BB">
        <w:t xml:space="preserve"> the Scotland </w:t>
      </w:r>
      <w:r w:rsidRPr="001E1F07" w:rsidR="00F905D9">
        <w:t>O</w:t>
      </w:r>
      <w:r w:rsidRPr="001E1F07" w:rsidR="00AE35BB">
        <w:t>ffice</w:t>
      </w:r>
      <w:r w:rsidRPr="001E1F07" w:rsidR="0011789C">
        <w:t>,</w:t>
      </w:r>
      <w:r w:rsidRPr="001E1F07" w:rsidR="00AE35BB">
        <w:t xml:space="preserve"> </w:t>
      </w:r>
      <w:r w:rsidRPr="001E1F07" w:rsidR="00F905D9">
        <w:t>we</w:t>
      </w:r>
      <w:r w:rsidRPr="001E1F07" w:rsidR="00AE35BB">
        <w:t xml:space="preserve"> have </w:t>
      </w:r>
      <w:r w:rsidRPr="001E1F07" w:rsidR="00F905D9">
        <w:t>an</w:t>
      </w:r>
      <w:r w:rsidRPr="001E1F07" w:rsidR="00AE35BB">
        <w:t xml:space="preserve"> overview of everything that is going on but if there are specific issues to be dealt with </w:t>
      </w:r>
      <w:r w:rsidRPr="001E1F07" w:rsidR="003678C2">
        <w:t>that</w:t>
      </w:r>
      <w:r w:rsidRPr="001E1F07" w:rsidR="00AE35BB">
        <w:t xml:space="preserve"> are fairly detailed</w:t>
      </w:r>
      <w:r w:rsidRPr="001E1F07" w:rsidR="00E34145">
        <w:t>—</w:t>
      </w:r>
      <w:r w:rsidRPr="001E1F07" w:rsidR="00AE35BB">
        <w:t>and some of these health discussions are very detailed</w:t>
      </w:r>
      <w:r w:rsidRPr="001E1F07" w:rsidR="00E34145">
        <w:t>—</w:t>
      </w:r>
      <w:r w:rsidRPr="001E1F07" w:rsidR="005D426E">
        <w:t>there is no reason why that sort of dialogue would not happen between the experts from each Government. That would seem to me to be a sensible thing to do</w:t>
      </w:r>
      <w:r w:rsidRPr="001E1F07" w:rsidR="00032CA3">
        <w:t xml:space="preserve">, while we retain our overview. </w:t>
      </w:r>
    </w:p>
    <w:p w:rsidR="00991808" w:rsidRPr="001E1F07" w:rsidP="00691B5D">
      <w:pPr>
        <w:pStyle w:val="Answer"/>
      </w:pPr>
      <w:r w:rsidRPr="001E1F07">
        <w:t>In the early days</w:t>
      </w:r>
      <w:r w:rsidR="0088230F">
        <w:t>,</w:t>
      </w:r>
      <w:r w:rsidRPr="001E1F07">
        <w:t xml:space="preserve"> some of these relationships between the health officials on both sides were quite immature because of the </w:t>
      </w:r>
      <w:r w:rsidRPr="001E1F07" w:rsidR="00226A76">
        <w:t>nature of health</w:t>
      </w:r>
      <w:r w:rsidRPr="001E1F07" w:rsidR="00E71237">
        <w:t>,</w:t>
      </w:r>
      <w:r w:rsidRPr="001E1F07" w:rsidR="00226A76">
        <w:t xml:space="preserve"> so they have to broaden. Particularly in the early stage</w:t>
      </w:r>
      <w:r w:rsidRPr="001E1F07" w:rsidR="00D00B58">
        <w:t>,</w:t>
      </w:r>
      <w:r w:rsidRPr="001E1F07" w:rsidR="00F905D9">
        <w:t xml:space="preserve"> </w:t>
      </w:r>
      <w:r w:rsidRPr="001E1F07" w:rsidR="00E71237">
        <w:t xml:space="preserve">I </w:t>
      </w:r>
      <w:r w:rsidRPr="001E1F07" w:rsidR="00226A76">
        <w:t>pride myself in saying that we were able to meet and facilitate some of those links.</w:t>
      </w:r>
      <w:r w:rsidRPr="001E1F07" w:rsidR="00DC0AF0">
        <w:t xml:space="preserve"> Once they are up and running, it is entirely legitimate that those discussions should happen in that way.</w:t>
      </w:r>
    </w:p>
    <w:p w:rsidR="00417716" w:rsidRPr="001E1F07" w:rsidP="00991808">
      <w:pPr>
        <w:pStyle w:val="Question"/>
      </w:pPr>
      <w:sdt>
        <w:sdtPr>
          <w:alias w:val="Member"/>
          <w:tag w:val="&lt;Member mnisId='4421' dodsId='138157'&gt;"/>
          <w:id w:val="1760324915"/>
          <w:placeholder>
            <w:docPart w:val="DefaultPlaceholder_-1854013440"/>
          </w:placeholder>
          <w:richText/>
        </w:sdtPr>
        <w:sdtContent>
          <w:r w:rsidRPr="001E1F07" w:rsidR="00991808">
            <w:rPr>
              <w:b/>
            </w:rPr>
            <w:t>Mhairi Black:</w:t>
          </w:r>
        </w:sdtContent>
      </w:sdt>
      <w:r w:rsidRPr="001E1F07" w:rsidR="00991808">
        <w:t xml:space="preserve"> That is helpful. What I am trying to get at is</w:t>
      </w:r>
      <w:r w:rsidR="0088230F">
        <w:t>,</w:t>
      </w:r>
      <w:r w:rsidRPr="001E1F07" w:rsidR="00991808">
        <w:t xml:space="preserve"> from everything that we have heard</w:t>
      </w:r>
      <w:r w:rsidRPr="001E1F07" w:rsidR="00000D79">
        <w:t>,</w:t>
      </w:r>
      <w:r w:rsidRPr="001E1F07" w:rsidR="00991808">
        <w:t xml:space="preserve"> certainly in this inquiry</w:t>
      </w:r>
      <w:r w:rsidRPr="001E1F07" w:rsidR="002D156D">
        <w:t>, I get the feeling that the purpose o</w:t>
      </w:r>
      <w:r w:rsidRPr="001E1F07" w:rsidR="00000D79">
        <w:t>f</w:t>
      </w:r>
      <w:r w:rsidRPr="001E1F07" w:rsidR="002D156D">
        <w:t xml:space="preserve"> the Scotland </w:t>
      </w:r>
      <w:r w:rsidRPr="001E1F07" w:rsidR="00D00B58">
        <w:t>O</w:t>
      </w:r>
      <w:r w:rsidRPr="001E1F07" w:rsidR="002D156D">
        <w:t>ffice is to be of help wherever it can be, just floating about. It is not playing a specific role. Am I correct in saying that?</w:t>
      </w:r>
    </w:p>
    <w:p w:rsidR="00D00B58" w:rsidRPr="001E1F07" w:rsidP="00417716">
      <w:pPr>
        <w:pStyle w:val="Answer"/>
      </w:pPr>
      <w:sdt>
        <w:sdtPr>
          <w:alias w:val="Witness"/>
          <w:id w:val="-1523236203"/>
          <w:placeholder>
            <w:docPart w:val="DefaultPlaceholder_-1854013440"/>
          </w:placeholder>
          <w:richText/>
        </w:sdtPr>
        <w:sdtContent>
          <w:r w:rsidR="00A50C8D">
            <w:rPr>
              <w:b/>
              <w:i/>
            </w:rPr>
            <w:t>Mr Jack</w:t>
          </w:r>
          <w:r w:rsidRPr="001E1F07" w:rsidR="00F64356">
            <w:rPr>
              <w:b/>
              <w:i/>
            </w:rPr>
            <w:t>:</w:t>
          </w:r>
        </w:sdtContent>
      </w:sdt>
      <w:r w:rsidRPr="001E1F07" w:rsidR="00417716">
        <w:t xml:space="preserve"> The Scotland </w:t>
      </w:r>
      <w:r w:rsidRPr="001E1F07">
        <w:t>O</w:t>
      </w:r>
      <w:r w:rsidRPr="001E1F07" w:rsidR="00417716">
        <w:t xml:space="preserve">ffice does many things. There is </w:t>
      </w:r>
      <w:r w:rsidRPr="001E1F07" w:rsidR="0085082B">
        <w:t>£</w:t>
      </w:r>
      <w:r w:rsidRPr="001E1F07" w:rsidR="00417716">
        <w:t xml:space="preserve">1.5 billion of spending going through the </w:t>
      </w:r>
      <w:r w:rsidRPr="001E1F07">
        <w:t>c</w:t>
      </w:r>
      <w:r w:rsidRPr="001E1F07" w:rsidR="00417716">
        <w:t xml:space="preserve">ity and </w:t>
      </w:r>
      <w:r w:rsidRPr="001E1F07">
        <w:t>g</w:t>
      </w:r>
      <w:r w:rsidRPr="001E1F07" w:rsidR="00417716">
        <w:t>rowth deals. We are busy on a lot of fronts doing a lot of different things. If I take yesterday</w:t>
      </w:r>
      <w:r w:rsidRPr="001E1F07" w:rsidR="0085082B">
        <w:t>,</w:t>
      </w:r>
      <w:r w:rsidRPr="001E1F07" w:rsidR="00417716">
        <w:t xml:space="preserve"> for instance, over the Airbus</w:t>
      </w:r>
      <w:r w:rsidRPr="001E1F07">
        <w:t>-</w:t>
      </w:r>
      <w:r w:rsidRPr="001E1F07" w:rsidR="007C6854">
        <w:t>Boeing issue</w:t>
      </w:r>
      <w:r w:rsidRPr="001E1F07">
        <w:t>,</w:t>
      </w:r>
      <w:r w:rsidRPr="001E1F07" w:rsidR="007C6854">
        <w:t xml:space="preserve"> I facilitated meetings with the Secretary of State for the DIT and the Secretary of State for BEIS</w:t>
      </w:r>
      <w:r w:rsidRPr="001E1F07" w:rsidR="00F67F27">
        <w:t>. I visited them separately</w:t>
      </w:r>
      <w:r w:rsidRPr="001E1F07">
        <w:t>,</w:t>
      </w:r>
      <w:r w:rsidRPr="001E1F07" w:rsidR="00F67F27">
        <w:t xml:space="preserve"> </w:t>
      </w:r>
      <w:r w:rsidRPr="001E1F07" w:rsidR="00F67F27">
        <w:t>highlighting problems, sorting out a logjam</w:t>
      </w:r>
      <w:r w:rsidRPr="001E1F07" w:rsidR="007458A3">
        <w:t xml:space="preserve"> as we move towards negotiations</w:t>
      </w:r>
      <w:r w:rsidRPr="001E1F07">
        <w:t>, s</w:t>
      </w:r>
      <w:r w:rsidRPr="001E1F07" w:rsidR="007458A3">
        <w:t>omething that we can do c</w:t>
      </w:r>
      <w:r w:rsidRPr="001E1F07">
        <w:t>oming</w:t>
      </w:r>
      <w:r w:rsidRPr="001E1F07" w:rsidR="007458A3">
        <w:t xml:space="preserve"> out of the EU</w:t>
      </w:r>
      <w:r w:rsidRPr="001E1F07">
        <w:t>, a problem that has</w:t>
      </w:r>
      <w:r w:rsidRPr="001E1F07" w:rsidR="007458A3">
        <w:t xml:space="preserve"> existed for over a decade and is now affecting our </w:t>
      </w:r>
      <w:r w:rsidRPr="001E1F07">
        <w:t>whisky</w:t>
      </w:r>
      <w:r w:rsidRPr="001E1F07" w:rsidR="000557AA">
        <w:t xml:space="preserve"> industry.</w:t>
      </w:r>
      <w:r w:rsidR="001E1F07">
        <w:t xml:space="preserve"> </w:t>
      </w:r>
      <w:r w:rsidRPr="001E1F07">
        <w:t>We are able to help</w:t>
      </w:r>
      <w:r w:rsidRPr="001E1F07" w:rsidR="000557AA">
        <w:t xml:space="preserve"> through our ability across Whitehall to knock heads together or get things done. </w:t>
      </w:r>
    </w:p>
    <w:p w:rsidR="00DC0AF0" w:rsidRPr="001E1F07" w:rsidP="00417716">
      <w:pPr>
        <w:pStyle w:val="Answer"/>
      </w:pPr>
      <w:r w:rsidRPr="001E1F07">
        <w:t>Then we have the other roles that we do</w:t>
      </w:r>
      <w:r w:rsidRPr="001E1F07" w:rsidR="00D00B58">
        <w:t xml:space="preserve">. </w:t>
      </w:r>
      <w:r w:rsidRPr="001E1F07">
        <w:t xml:space="preserve">I know we have issues </w:t>
      </w:r>
      <w:r w:rsidRPr="001E1F07" w:rsidR="00D00B58">
        <w:t xml:space="preserve">with </w:t>
      </w:r>
      <w:r w:rsidRPr="001E1F07">
        <w:t xml:space="preserve">direct </w:t>
      </w:r>
      <w:r w:rsidRPr="001E1F07" w:rsidR="00A97C3F">
        <w:t>spending,</w:t>
      </w:r>
      <w:r w:rsidRPr="001E1F07">
        <w:t xml:space="preserve"> but we are also in discussions with the Treasury about the amount of money going to Scotland. We have been very successful in the last spending reviews </w:t>
      </w:r>
      <w:r w:rsidRPr="001E1F07" w:rsidR="0085082B">
        <w:t>in</w:t>
      </w:r>
      <w:r w:rsidRPr="001E1F07">
        <w:t xml:space="preserve"> getting a bigger uplift than would normally be the case, if you look at inflation. </w:t>
      </w:r>
    </w:p>
    <w:p w:rsidR="002B6FF3" w:rsidRPr="001E1F07" w:rsidP="00417716">
      <w:pPr>
        <w:pStyle w:val="Answer"/>
      </w:pPr>
      <w:r w:rsidRPr="001E1F07">
        <w:t xml:space="preserve">We are Scotland’s voice in Whitehall and </w:t>
      </w:r>
      <w:r w:rsidRPr="001E1F07" w:rsidR="00263C70">
        <w:t>there are many different things. We have discussions on</w:t>
      </w:r>
      <w:r w:rsidRPr="001E1F07" w:rsidR="0085082B">
        <w:t xml:space="preserve">going </w:t>
      </w:r>
      <w:r w:rsidRPr="001E1F07" w:rsidR="001C6040">
        <w:t xml:space="preserve">with the </w:t>
      </w:r>
      <w:r w:rsidRPr="001E1F07" w:rsidR="00263C70">
        <w:t>Department for Transport at the</w:t>
      </w:r>
      <w:r w:rsidRPr="001E1F07">
        <w:t xml:space="preserve"> </w:t>
      </w:r>
      <w:r w:rsidRPr="001E1F07" w:rsidR="00263C70">
        <w:t>moment about some quite exciting projects</w:t>
      </w:r>
      <w:r w:rsidRPr="001E1F07" w:rsidR="000E2011">
        <w:t>,</w:t>
      </w:r>
      <w:r w:rsidRPr="001E1F07" w:rsidR="00263C70">
        <w:t xml:space="preserve"> and on it goes. </w:t>
      </w:r>
      <w:r w:rsidRPr="001E1F07">
        <w:t>But</w:t>
      </w:r>
      <w:r w:rsidRPr="001E1F07" w:rsidR="00D00B58">
        <w:t xml:space="preserve"> we are</w:t>
      </w:r>
      <w:r w:rsidRPr="001E1F07">
        <w:t xml:space="preserve"> trying all the time to look at what we can do to bring Scotland’s influence to the table.</w:t>
      </w:r>
    </w:p>
    <w:p w:rsidR="005C64FD" w:rsidRPr="001E1F07" w:rsidP="002B6FF3">
      <w:pPr>
        <w:pStyle w:val="Answer"/>
      </w:pPr>
      <w:sdt>
        <w:sdtPr>
          <w:alias w:val="Witness"/>
          <w:id w:val="1828628401"/>
          <w:placeholder>
            <w:docPart w:val="DefaultPlaceholder_-1854013440"/>
          </w:placeholder>
          <w:richText/>
        </w:sdtPr>
        <w:sdtContent>
          <w:r w:rsidRPr="001E1F07" w:rsidR="002B6FF3">
            <w:rPr>
              <w:b/>
              <w:i/>
            </w:rPr>
            <w:t>Gillian McGregor:</w:t>
          </w:r>
        </w:sdtContent>
      </w:sdt>
      <w:r w:rsidRPr="001E1F07" w:rsidR="002B6FF3">
        <w:t xml:space="preserve"> I completely agree with that. There is a delivery role for the Department in making sure that things like </w:t>
      </w:r>
      <w:r w:rsidRPr="001E1F07" w:rsidR="00C72F16">
        <w:t>c</w:t>
      </w:r>
      <w:r w:rsidRPr="001E1F07" w:rsidR="000E2011">
        <w:t>ity deals</w:t>
      </w:r>
      <w:r w:rsidRPr="001E1F07" w:rsidR="00FD199C">
        <w:t xml:space="preserve"> happen and work</w:t>
      </w:r>
      <w:r w:rsidRPr="001E1F07" w:rsidR="00C72F16">
        <w:t>,</w:t>
      </w:r>
      <w:r w:rsidRPr="001E1F07" w:rsidR="00FD199C">
        <w:t xml:space="preserve"> and bringing together colleagues across the vast expanse of the UK Government Departments to try to achieve that. We have direct responsibility for ensuring that the Scotland Act </w:t>
      </w:r>
      <w:r w:rsidRPr="001E1F07" w:rsidR="00001231">
        <w:t xml:space="preserve">is implemented </w:t>
      </w:r>
      <w:r w:rsidRPr="001E1F07" w:rsidR="00A97C3F">
        <w:t>properly,</w:t>
      </w:r>
      <w:r w:rsidRPr="001E1F07" w:rsidR="00D00B58">
        <w:t xml:space="preserve"> and w</w:t>
      </w:r>
      <w:r w:rsidRPr="001E1F07" w:rsidR="00001231">
        <w:t xml:space="preserve">e are bringing together Departments to do that. </w:t>
      </w:r>
    </w:p>
    <w:p w:rsidR="00050883" w:rsidRPr="001E1F07" w:rsidP="002B6FF3">
      <w:pPr>
        <w:pStyle w:val="Answer"/>
      </w:pPr>
      <w:r w:rsidRPr="001E1F07">
        <w:t>There is also a facilit</w:t>
      </w:r>
      <w:r w:rsidRPr="001E1F07" w:rsidR="000307F6">
        <w:t>ati</w:t>
      </w:r>
      <w:r w:rsidRPr="001E1F07" w:rsidR="00B75FE2">
        <w:t xml:space="preserve">on </w:t>
      </w:r>
      <w:r w:rsidRPr="001E1F07" w:rsidR="00E038CD">
        <w:t xml:space="preserve">role. This office has a unique perspective and it is the same for the Wales </w:t>
      </w:r>
      <w:r w:rsidRPr="001E1F07" w:rsidR="00D00B58">
        <w:t>O</w:t>
      </w:r>
      <w:r w:rsidRPr="001E1F07" w:rsidR="00E038CD">
        <w:t xml:space="preserve">ffice and the Northern Ireland </w:t>
      </w:r>
      <w:r w:rsidRPr="001E1F07" w:rsidR="00D00B58">
        <w:t>O</w:t>
      </w:r>
      <w:r w:rsidRPr="001E1F07" w:rsidR="00E038CD">
        <w:t>ffice</w:t>
      </w:r>
      <w:r w:rsidRPr="001E1F07" w:rsidR="00D00B58">
        <w:t>.</w:t>
      </w:r>
      <w:r w:rsidRPr="001E1F07" w:rsidR="00E038CD">
        <w:t xml:space="preserve"> </w:t>
      </w:r>
      <w:r w:rsidRPr="001E1F07" w:rsidR="00D00B58">
        <w:t xml:space="preserve">We try to </w:t>
      </w:r>
      <w:r w:rsidRPr="001E1F07" w:rsidR="00E038CD">
        <w:t xml:space="preserve">look across all </w:t>
      </w:r>
      <w:r w:rsidR="0088230F">
        <w:t>G</w:t>
      </w:r>
      <w:r w:rsidRPr="001E1F07" w:rsidR="00E038CD">
        <w:t>overnment policy as it impacts on Scotland and make links that people who are working in individual policy areas may not spot themselves. That does not mean that we need to swoop in and get involved in absolutely everything</w:t>
      </w:r>
      <w:r w:rsidR="00137081">
        <w:t>, b</w:t>
      </w:r>
      <w:r w:rsidRPr="001E1F07" w:rsidR="00E038CD">
        <w:t>ut if we spot something we think is important to Scotland</w:t>
      </w:r>
      <w:r w:rsidRPr="001E1F07" w:rsidR="00D94977">
        <w:t>,</w:t>
      </w:r>
      <w:r w:rsidRPr="001E1F07" w:rsidR="00E038CD">
        <w:t xml:space="preserve"> and also areas where we can collaborate and work together with the Scottish Government</w:t>
      </w:r>
      <w:r w:rsidRPr="001E1F07" w:rsidR="00D94977">
        <w:t>,</w:t>
      </w:r>
      <w:r w:rsidRPr="001E1F07" w:rsidR="00E038CD">
        <w:t xml:space="preserve"> we will try to support them and make that work</w:t>
      </w:r>
      <w:r w:rsidRPr="001E1F07" w:rsidR="00940E13">
        <w:t>.</w:t>
      </w:r>
    </w:p>
    <w:p w:rsidR="00050883" w:rsidRPr="001E1F07" w:rsidP="00050883">
      <w:pPr>
        <w:pStyle w:val="Answer"/>
      </w:pPr>
      <w:sdt>
        <w:sdtPr>
          <w:alias w:val="Witness"/>
          <w:id w:val="1706060044"/>
          <w:placeholder>
            <w:docPart w:val="DefaultPlaceholder_-1854013440"/>
          </w:placeholder>
          <w:richText/>
        </w:sdtPr>
        <w:sdtContent>
          <w:r w:rsidR="00A50C8D">
            <w:rPr>
              <w:b/>
              <w:i/>
            </w:rPr>
            <w:t>Mr Jack</w:t>
          </w:r>
          <w:r w:rsidRPr="001E1F07" w:rsidR="00F64356">
            <w:rPr>
              <w:b/>
              <w:i/>
            </w:rPr>
            <w:t>:</w:t>
          </w:r>
        </w:sdtContent>
      </w:sdt>
      <w:r w:rsidRPr="001E1F07">
        <w:t xml:space="preserve"> </w:t>
      </w:r>
      <w:r w:rsidRPr="001E1F07" w:rsidR="00940E13">
        <w:t>I</w:t>
      </w:r>
      <w:r w:rsidRPr="001E1F07" w:rsidR="00D00B58">
        <w:t xml:space="preserve"> will</w:t>
      </w:r>
      <w:r w:rsidRPr="001E1F07" w:rsidR="00940E13">
        <w:t xml:space="preserve"> further add</w:t>
      </w:r>
      <w:r w:rsidRPr="001E1F07" w:rsidR="00D00B58">
        <w:t xml:space="preserve"> that</w:t>
      </w:r>
      <w:r w:rsidRPr="001E1F07" w:rsidR="00940E13">
        <w:t xml:space="preserve"> we have Cabinet </w:t>
      </w:r>
      <w:r w:rsidRPr="001E1F07" w:rsidR="00D94977">
        <w:t>write</w:t>
      </w:r>
      <w:r w:rsidRPr="001E1F07" w:rsidR="00D00B58">
        <w:t>-a</w:t>
      </w:r>
      <w:r w:rsidRPr="001E1F07" w:rsidR="00940E13">
        <w:t>roun</w:t>
      </w:r>
      <w:r w:rsidRPr="001E1F07" w:rsidR="00D94977">
        <w:t>d</w:t>
      </w:r>
      <w:r w:rsidRPr="001E1F07" w:rsidR="00940E13">
        <w:t>s and we see what is coming forward as policy</w:t>
      </w:r>
      <w:r w:rsidRPr="001E1F07" w:rsidR="00755CCB">
        <w:t>. I</w:t>
      </w:r>
      <w:r w:rsidRPr="001E1F07" w:rsidR="00940E13">
        <w:t>t will not surprise you that some of the things in the year I have been here</w:t>
      </w:r>
      <w:r w:rsidRPr="001E1F07" w:rsidR="00997BB0">
        <w:t>—</w:t>
      </w:r>
      <w:r w:rsidRPr="001E1F07" w:rsidR="00940E13">
        <w:t>I will not go into the detail</w:t>
      </w:r>
      <w:r w:rsidRPr="001E1F07" w:rsidR="00997BB0">
        <w:t>—that</w:t>
      </w:r>
      <w:r w:rsidRPr="001E1F07" w:rsidR="00940E13">
        <w:t xml:space="preserve"> I am most proud of are things</w:t>
      </w:r>
      <w:r w:rsidRPr="001E1F07" w:rsidR="004E5CA7">
        <w:t xml:space="preserve"> I </w:t>
      </w:r>
      <w:r w:rsidRPr="001E1F07" w:rsidR="00940E13">
        <w:t>have stopped happening rather than made happen</w:t>
      </w:r>
      <w:r w:rsidRPr="001E1F07" w:rsidR="004E5CA7">
        <w:t>.</w:t>
      </w:r>
      <w:r w:rsidRPr="001E1F07" w:rsidR="00A5292F">
        <w:t xml:space="preserve"> </w:t>
      </w:r>
      <w:r w:rsidRPr="001E1F07" w:rsidR="004E5CA7">
        <w:t xml:space="preserve">That will not surprise you in </w:t>
      </w:r>
      <w:r w:rsidR="0088230F">
        <w:t>g</w:t>
      </w:r>
      <w:r w:rsidRPr="001E1F07" w:rsidR="004E5CA7">
        <w:t>overnment</w:t>
      </w:r>
      <w:r w:rsidRPr="001E1F07" w:rsidR="00D00B58">
        <w:t>,</w:t>
      </w:r>
      <w:r w:rsidRPr="001E1F07" w:rsidR="004E5CA7">
        <w:t xml:space="preserve"> but it is putting the perspective of where we are. </w:t>
      </w:r>
      <w:r w:rsidRPr="001E1F07" w:rsidR="00D00B58">
        <w:t>A</w:t>
      </w:r>
      <w:r w:rsidRPr="001E1F07" w:rsidR="004E5CA7">
        <w:t xml:space="preserve"> lot of what we do is protecting the devolved </w:t>
      </w:r>
      <w:r w:rsidRPr="001E1F07">
        <w:t>settlements.</w:t>
      </w:r>
    </w:p>
    <w:p w:rsidR="00B66EAB" w:rsidRPr="001E1F07" w:rsidP="00050883">
      <w:pPr>
        <w:pStyle w:val="Answer"/>
      </w:pPr>
      <w:sdt>
        <w:sdtPr>
          <w:alias w:val="Witness"/>
          <w:id w:val="-1518543898"/>
          <w:placeholder>
            <w:docPart w:val="DefaultPlaceholder_-1854013440"/>
          </w:placeholder>
          <w:richText/>
        </w:sdtPr>
        <w:sdtContent>
          <w:r w:rsidRPr="001E1F07" w:rsidR="00050883">
            <w:rPr>
              <w:b/>
              <w:i/>
            </w:rPr>
            <w:t>Iain Stewart:</w:t>
          </w:r>
        </w:sdtContent>
      </w:sdt>
      <w:r w:rsidRPr="001E1F07" w:rsidR="00050883">
        <w:t xml:space="preserve"> </w:t>
      </w:r>
      <w:r w:rsidRPr="001E1F07" w:rsidR="00D00B58">
        <w:t>C</w:t>
      </w:r>
      <w:r w:rsidRPr="001E1F07" w:rsidR="00050883">
        <w:t xml:space="preserve">olleagues have referenced the </w:t>
      </w:r>
      <w:r w:rsidRPr="001E1F07" w:rsidR="00D00B58">
        <w:t>ci</w:t>
      </w:r>
      <w:r w:rsidRPr="001E1F07" w:rsidR="00050883">
        <w:t xml:space="preserve">ty and </w:t>
      </w:r>
      <w:r w:rsidRPr="001E1F07" w:rsidR="00D00B58">
        <w:t>r</w:t>
      </w:r>
      <w:r w:rsidRPr="001E1F07" w:rsidR="00050883">
        <w:t xml:space="preserve">egional </w:t>
      </w:r>
      <w:r w:rsidRPr="001E1F07" w:rsidR="00D00B58">
        <w:t>g</w:t>
      </w:r>
      <w:r w:rsidRPr="001E1F07" w:rsidR="00050883">
        <w:t xml:space="preserve">rowth </w:t>
      </w:r>
      <w:r w:rsidRPr="001E1F07" w:rsidR="00D00B58">
        <w:t>d</w:t>
      </w:r>
      <w:r w:rsidRPr="001E1F07" w:rsidR="00050883">
        <w:t xml:space="preserve">eals programme, which falls within my area. I have been doing a </w:t>
      </w:r>
      <w:r w:rsidRPr="001E1F07" w:rsidR="00091E98">
        <w:t>lot of work in that to complete</w:t>
      </w:r>
      <w:r w:rsidRPr="001E1F07" w:rsidR="00CB4A02">
        <w:t xml:space="preserve"> deals</w:t>
      </w:r>
      <w:r w:rsidRPr="001E1F07" w:rsidR="00091E98">
        <w:t xml:space="preserve"> across Scotland for every part. But we are also looking at</w:t>
      </w:r>
      <w:r w:rsidRPr="001E1F07" w:rsidR="00C4359A">
        <w:t>,</w:t>
      </w:r>
      <w:r w:rsidRPr="001E1F07" w:rsidR="00091E98">
        <w:t xml:space="preserve"> with some of the disruption that has happened because of Covid</w:t>
      </w:r>
      <w:r w:rsidR="0088230F">
        <w:t>:</w:t>
      </w:r>
      <w:r w:rsidRPr="001E1F07" w:rsidR="00091E98">
        <w:t xml:space="preserve"> </w:t>
      </w:r>
      <w:r w:rsidRPr="001E1F07" w:rsidR="00CB4A02">
        <w:t xml:space="preserve">are </w:t>
      </w:r>
      <w:r w:rsidRPr="001E1F07" w:rsidR="00091E98">
        <w:t>some of the initial ideas still valid? Could the programmes be adjusted in a way?</w:t>
      </w:r>
      <w:r w:rsidR="001E1F07">
        <w:t xml:space="preserve"> </w:t>
      </w:r>
      <w:r w:rsidRPr="001E1F07" w:rsidR="00091E98">
        <w:t>I am discussing with Scottish Government counterparts,</w:t>
      </w:r>
      <w:r w:rsidRPr="001E1F07" w:rsidR="00CB4A02">
        <w:t xml:space="preserve"> </w:t>
      </w:r>
      <w:r w:rsidRPr="001E1F07" w:rsidR="00091E98">
        <w:t>the local authorities</w:t>
      </w:r>
      <w:r w:rsidRPr="001E1F07" w:rsidR="00CB4A02">
        <w:t xml:space="preserve"> and </w:t>
      </w:r>
      <w:r w:rsidRPr="001E1F07">
        <w:t>Treasury to see what sensible adjustments might be made going forward. That is work in progress. That is a very critical role that I have in the office here.</w:t>
      </w:r>
    </w:p>
    <w:p w:rsidR="00B66EAB" w:rsidRPr="001E1F07" w:rsidP="00B66EAB">
      <w:pPr>
        <w:pStyle w:val="Question"/>
      </w:pPr>
      <w:sdt>
        <w:sdtPr>
          <w:alias w:val="Member"/>
          <w:tag w:val="&lt;Member mnisId='4421' dodsId='138157'&gt;"/>
          <w:id w:val="1327552280"/>
          <w:placeholder>
            <w:docPart w:val="DefaultPlaceholder_-1854013440"/>
          </w:placeholder>
          <w:richText/>
        </w:sdtPr>
        <w:sdtContent>
          <w:r w:rsidRPr="001E1F07">
            <w:rPr>
              <w:b/>
            </w:rPr>
            <w:t>Mhairi Black:</w:t>
          </w:r>
        </w:sdtContent>
      </w:sdt>
      <w:r w:rsidRPr="001E1F07">
        <w:t xml:space="preserve"> It is very encouraging to hear the Minister explicitly say things like being Scotland’s voice in Whitehall. </w:t>
      </w:r>
      <w:r w:rsidRPr="001E1F07" w:rsidR="00C4359A">
        <w:t>F</w:t>
      </w:r>
      <w:r w:rsidRPr="001E1F07">
        <w:t>ollowing on from that</w:t>
      </w:r>
      <w:r w:rsidRPr="001E1F07" w:rsidR="00C800C9">
        <w:t>,</w:t>
      </w:r>
      <w:r w:rsidRPr="001E1F07">
        <w:t xml:space="preserve"> we have already touched briefly on the </w:t>
      </w:r>
      <w:r w:rsidRPr="001E1F07" w:rsidR="00C800C9">
        <w:t>I</w:t>
      </w:r>
      <w:r w:rsidRPr="001E1F07">
        <w:t xml:space="preserve">nternal </w:t>
      </w:r>
      <w:r w:rsidRPr="001E1F07" w:rsidR="00C800C9">
        <w:t>M</w:t>
      </w:r>
      <w:r w:rsidRPr="001E1F07" w:rsidR="001443D4">
        <w:t>arket Bill that is coming through Parliament. Can the Minister tell me</w:t>
      </w:r>
      <w:r w:rsidR="004B46E5">
        <w:t>:</w:t>
      </w:r>
      <w:r w:rsidRPr="001E1F07" w:rsidR="001443D4">
        <w:t xml:space="preserve"> had the </w:t>
      </w:r>
      <w:r w:rsidRPr="001E1F07" w:rsidR="00C800C9">
        <w:t>I</w:t>
      </w:r>
      <w:r w:rsidRPr="001E1F07" w:rsidR="001443D4">
        <w:t xml:space="preserve">nternal </w:t>
      </w:r>
      <w:r w:rsidRPr="001E1F07" w:rsidR="00C800C9">
        <w:t>M</w:t>
      </w:r>
      <w:r w:rsidRPr="001E1F07" w:rsidR="001443D4">
        <w:t>arket Bill been in place at the start of this pandemic</w:t>
      </w:r>
      <w:r w:rsidRPr="001E1F07" w:rsidR="00CB4A02">
        <w:t>,</w:t>
      </w:r>
      <w:r w:rsidRPr="001E1F07" w:rsidR="001443D4">
        <w:t xml:space="preserve"> what would </w:t>
      </w:r>
      <w:r w:rsidRPr="001E1F07" w:rsidR="00E40BEF">
        <w:t>you have</w:t>
      </w:r>
      <w:r w:rsidRPr="001E1F07" w:rsidR="001443D4">
        <w:t xml:space="preserve"> liked to </w:t>
      </w:r>
      <w:r w:rsidRPr="001E1F07" w:rsidR="00CB4A02">
        <w:t>see</w:t>
      </w:r>
      <w:r w:rsidRPr="001E1F07" w:rsidR="001443D4">
        <w:t xml:space="preserve"> happen during this pandemic using the p</w:t>
      </w:r>
      <w:r w:rsidRPr="001E1F07" w:rsidR="00E40BEF">
        <w:t>owers</w:t>
      </w:r>
      <w:r w:rsidRPr="001E1F07" w:rsidR="001443D4">
        <w:t xml:space="preserve"> that th</w:t>
      </w:r>
      <w:r w:rsidRPr="001E1F07" w:rsidR="00CB4A02">
        <w:t>e</w:t>
      </w:r>
      <w:r w:rsidRPr="001E1F07" w:rsidR="001443D4">
        <w:t xml:space="preserve"> </w:t>
      </w:r>
      <w:r w:rsidRPr="001E1F07" w:rsidR="00E40BEF">
        <w:t>I</w:t>
      </w:r>
      <w:r w:rsidRPr="001E1F07" w:rsidR="001443D4">
        <w:t xml:space="preserve">nternal </w:t>
      </w:r>
      <w:r w:rsidRPr="001E1F07" w:rsidR="00E40BEF">
        <w:t>M</w:t>
      </w:r>
      <w:r w:rsidRPr="001E1F07" w:rsidR="001443D4">
        <w:t xml:space="preserve">arket Bill </w:t>
      </w:r>
      <w:r w:rsidRPr="001E1F07" w:rsidR="00CB4A02">
        <w:t>will</w:t>
      </w:r>
      <w:r w:rsidRPr="001E1F07" w:rsidR="001443D4">
        <w:t xml:space="preserve"> eventually grant the UK Government? What would you have done differently?</w:t>
      </w:r>
    </w:p>
    <w:p w:rsidR="001F16AA" w:rsidRPr="001E1F07" w:rsidP="001F16AA">
      <w:pPr>
        <w:pStyle w:val="Answer"/>
      </w:pPr>
      <w:sdt>
        <w:sdtPr>
          <w:alias w:val="Witness"/>
          <w:id w:val="1408894588"/>
          <w:placeholder>
            <w:docPart w:val="DefaultPlaceholder_-1854013440"/>
          </w:placeholder>
          <w:richText/>
        </w:sdtPr>
        <w:sdtContent>
          <w:r w:rsidR="00A50C8D">
            <w:rPr>
              <w:b/>
              <w:i/>
            </w:rPr>
            <w:t>Mr Jack</w:t>
          </w:r>
          <w:r w:rsidRPr="001E1F07" w:rsidR="00F64356">
            <w:rPr>
              <w:b/>
              <w:i/>
            </w:rPr>
            <w:t>:</w:t>
          </w:r>
        </w:sdtContent>
      </w:sdt>
      <w:r w:rsidRPr="001E1F07">
        <w:t xml:space="preserve"> I do not think the UK Internal Market Bill is for pandemics</w:t>
      </w:r>
      <w:r w:rsidRPr="001E1F07" w:rsidR="00CB4A02">
        <w:t>. I</w:t>
      </w:r>
      <w:r w:rsidRPr="001E1F07">
        <w:t>t is for protecting trade.</w:t>
      </w:r>
    </w:p>
    <w:p w:rsidR="009704CB" w:rsidRPr="001E1F07" w:rsidP="00485868">
      <w:pPr>
        <w:pStyle w:val="Question"/>
      </w:pPr>
      <w:sdt>
        <w:sdtPr>
          <w:alias w:val="Member"/>
          <w:tag w:val="&lt;Member mnisId='4421' dodsId='138157'&gt;"/>
          <w:id w:val="430093623"/>
          <w:placeholder>
            <w:docPart w:val="DefaultPlaceholder_-1854013440"/>
          </w:placeholder>
          <w:richText/>
        </w:sdtPr>
        <w:sdtContent>
          <w:r w:rsidRPr="001E1F07" w:rsidR="001F16AA">
            <w:rPr>
              <w:b/>
            </w:rPr>
            <w:t>Mhairi Black:</w:t>
          </w:r>
        </w:sdtContent>
      </w:sdt>
      <w:r w:rsidRPr="001E1F07" w:rsidR="001F16AA">
        <w:t xml:space="preserve"> Yes, but I am looking at clause 46</w:t>
      </w:r>
      <w:r w:rsidRPr="001E1F07" w:rsidR="00864B65">
        <w:t>(</w:t>
      </w:r>
      <w:r w:rsidRPr="001E1F07" w:rsidR="001F16AA">
        <w:t>2</w:t>
      </w:r>
      <w:r w:rsidRPr="001E1F07" w:rsidR="00864B65">
        <w:t>)</w:t>
      </w:r>
      <w:r w:rsidRPr="001E1F07" w:rsidR="001F16AA">
        <w:t xml:space="preserve">(c), which says </w:t>
      </w:r>
      <w:r w:rsidRPr="001E1F07" w:rsidR="00971A82">
        <w:t>a</w:t>
      </w:r>
      <w:r w:rsidRPr="001E1F07" w:rsidR="001F16AA">
        <w:t xml:space="preserve">ny Minister of the Crown may provide money in all </w:t>
      </w:r>
      <w:r w:rsidRPr="001E1F07" w:rsidR="00400DA7">
        <w:t>t</w:t>
      </w:r>
      <w:r w:rsidRPr="001E1F07" w:rsidR="001F16AA">
        <w:t>hese different devolved areas</w:t>
      </w:r>
      <w:r w:rsidRPr="001E1F07" w:rsidR="00CB4A02">
        <w:t>,</w:t>
      </w:r>
      <w:r w:rsidRPr="001E1F07" w:rsidR="001F16AA">
        <w:t xml:space="preserve"> one being health</w:t>
      </w:r>
      <w:r w:rsidRPr="001E1F07" w:rsidR="00400DA7">
        <w:t xml:space="preserve">, education, culture and such like. With that in mind, with </w:t>
      </w:r>
      <w:r w:rsidRPr="001E1F07">
        <w:t xml:space="preserve">a massive health pandemic happening, what would the UK Government have done had </w:t>
      </w:r>
      <w:r w:rsidRPr="001E1F07" w:rsidR="00CB4A02">
        <w:t>they</w:t>
      </w:r>
      <w:r w:rsidRPr="001E1F07">
        <w:t xml:space="preserve"> had the powers </w:t>
      </w:r>
      <w:r w:rsidRPr="001E1F07" w:rsidR="00971A82">
        <w:t>under</w:t>
      </w:r>
      <w:r w:rsidRPr="001E1F07">
        <w:t xml:space="preserve"> this Intern</w:t>
      </w:r>
      <w:r w:rsidRPr="001E1F07" w:rsidR="00971A82">
        <w:t>a</w:t>
      </w:r>
      <w:r w:rsidRPr="001E1F07">
        <w:t>l Market Bill?</w:t>
      </w:r>
    </w:p>
    <w:p w:rsidR="001443D4" w:rsidRPr="001E1F07" w:rsidP="009704CB">
      <w:pPr>
        <w:pStyle w:val="Answer"/>
      </w:pPr>
      <w:sdt>
        <w:sdtPr>
          <w:alias w:val="Witness"/>
          <w:id w:val="-1776079623"/>
          <w:placeholder>
            <w:docPart w:val="DefaultPlaceholder_-1854013440"/>
          </w:placeholder>
          <w:richText/>
        </w:sdtPr>
        <w:sdtContent>
          <w:r w:rsidR="00A50C8D">
            <w:rPr>
              <w:b/>
              <w:i/>
            </w:rPr>
            <w:t>Mr Jack</w:t>
          </w:r>
          <w:r w:rsidRPr="001E1F07" w:rsidR="00F64356">
            <w:rPr>
              <w:b/>
              <w:i/>
            </w:rPr>
            <w:t>:</w:t>
          </w:r>
        </w:sdtContent>
      </w:sdt>
      <w:r w:rsidRPr="001E1F07" w:rsidR="009704CB">
        <w:t xml:space="preserve"> </w:t>
      </w:r>
      <w:r w:rsidRPr="001E1F07" w:rsidR="00A61001">
        <w:t xml:space="preserve">We did a huge amount. </w:t>
      </w:r>
      <w:r w:rsidRPr="001E1F07" w:rsidR="00CB4A02">
        <w:t>With</w:t>
      </w:r>
      <w:r w:rsidRPr="001E1F07" w:rsidR="00A61001">
        <w:t xml:space="preserve"> direct spending from the UK Government into Scotland</w:t>
      </w:r>
      <w:r w:rsidRPr="001E1F07" w:rsidR="0063087C">
        <w:t>,</w:t>
      </w:r>
      <w:r w:rsidRPr="001E1F07" w:rsidR="00A61001">
        <w:t xml:space="preserve"> you only need look at the furlough scheme to see that we did a massive amount of spending into Scotland</w:t>
      </w:r>
      <w:r w:rsidRPr="001E1F07" w:rsidR="00682477">
        <w:t xml:space="preserve"> directly and continue to do so. Then there was the support for jobs, support for businesses, </w:t>
      </w:r>
      <w:r w:rsidRPr="001E1F07" w:rsidR="0063087C">
        <w:t xml:space="preserve">the </w:t>
      </w:r>
      <w:r w:rsidRPr="001E1F07" w:rsidR="00682477">
        <w:t xml:space="preserve">package that we added to the Barnett </w:t>
      </w:r>
      <w:r w:rsidRPr="001E1F07" w:rsidR="00CB4A02">
        <w:t>f</w:t>
      </w:r>
      <w:r w:rsidRPr="001E1F07" w:rsidR="00682477">
        <w:t>ormula</w:t>
      </w:r>
      <w:r w:rsidRPr="001E1F07" w:rsidR="00CB4A02">
        <w:t>, o</w:t>
      </w:r>
      <w:r w:rsidRPr="001E1F07" w:rsidR="00682477">
        <w:t>bviously</w:t>
      </w:r>
      <w:r w:rsidRPr="001E1F07" w:rsidR="00CB4A02">
        <w:t>. A</w:t>
      </w:r>
      <w:r w:rsidRPr="001E1F07" w:rsidR="00682477">
        <w:t>ll of these things can happen</w:t>
      </w:r>
      <w:r w:rsidRPr="001E1F07" w:rsidR="000704FA">
        <w:t xml:space="preserve">. </w:t>
      </w:r>
    </w:p>
    <w:p w:rsidR="000704FA" w:rsidRPr="001E1F07" w:rsidP="009704CB">
      <w:pPr>
        <w:pStyle w:val="Answer"/>
      </w:pPr>
      <w:r w:rsidRPr="001E1F07">
        <w:t>There is a broad range of things in that clause 46 around spendin</w:t>
      </w:r>
      <w:r w:rsidRPr="001E1F07" w:rsidR="00CB4A02">
        <w:t>g.</w:t>
      </w:r>
      <w:r w:rsidR="001E1F07">
        <w:t xml:space="preserve"> </w:t>
      </w:r>
      <w:r w:rsidRPr="001E1F07">
        <w:t>I cannot think of a specific example</w:t>
      </w:r>
      <w:r w:rsidRPr="001E1F07" w:rsidR="00CB4A02">
        <w:t xml:space="preserve"> about health,</w:t>
      </w:r>
      <w:r w:rsidRPr="001E1F07">
        <w:t xml:space="preserve"> but </w:t>
      </w:r>
      <w:r w:rsidRPr="001E1F07" w:rsidR="00CB4A02">
        <w:t>it</w:t>
      </w:r>
      <w:r w:rsidRPr="001E1F07">
        <w:t xml:space="preserve"> will be</w:t>
      </w:r>
      <w:r w:rsidRPr="001E1F07" w:rsidR="00CB4A02">
        <w:t>—</w:t>
      </w:r>
      <w:r w:rsidRPr="001E1F07">
        <w:t>and it would not affect the pandemic</w:t>
      </w:r>
      <w:r w:rsidRPr="001E1F07" w:rsidR="00CB4A02">
        <w:t>—</w:t>
      </w:r>
      <w:r w:rsidRPr="001E1F07">
        <w:t xml:space="preserve">around capital projects. </w:t>
      </w:r>
      <w:r w:rsidRPr="001E1F07" w:rsidR="00CB4A02">
        <w:t>That</w:t>
      </w:r>
      <w:r w:rsidRPr="001E1F07">
        <w:t xml:space="preserve"> clause is </w:t>
      </w:r>
      <w:r w:rsidRPr="001E1F07" w:rsidR="00CB4A02">
        <w:t xml:space="preserve">about </w:t>
      </w:r>
      <w:r w:rsidRPr="001E1F07" w:rsidR="00223A44">
        <w:t>capital projects.</w:t>
      </w:r>
      <w:r w:rsidRPr="001E1F07" w:rsidR="000B5734">
        <w:t xml:space="preserve"> We would not have had time to pull off a capital project during the pandemic.</w:t>
      </w:r>
    </w:p>
    <w:p w:rsidR="00352DD4" w:rsidRPr="001E1F07" w:rsidP="000B5734">
      <w:pPr>
        <w:pStyle w:val="Question"/>
      </w:pPr>
      <w:sdt>
        <w:sdtPr>
          <w:alias w:val="Member"/>
          <w:tag w:val="&lt;Member mnisId='4421' dodsId='138157'&gt;"/>
          <w:id w:val="-1858723610"/>
          <w:placeholder>
            <w:docPart w:val="DefaultPlaceholder_-1854013440"/>
          </w:placeholder>
          <w:richText/>
        </w:sdtPr>
        <w:sdtContent>
          <w:r w:rsidRPr="001E1F07" w:rsidR="000B5734">
            <w:rPr>
              <w:b/>
            </w:rPr>
            <w:t>Mhairi Black:</w:t>
          </w:r>
        </w:sdtContent>
      </w:sdt>
      <w:r w:rsidRPr="001E1F07" w:rsidR="000B5734">
        <w:t xml:space="preserve"> Can you understand then</w:t>
      </w:r>
      <w:r w:rsidRPr="001E1F07" w:rsidR="00CB4A02">
        <w:t xml:space="preserve"> </w:t>
      </w:r>
      <w:r w:rsidRPr="001E1F07" w:rsidR="000B5734">
        <w:t>why certainly some in Scotland would be concerned if we have a Minister saying that this Bill will give UK Min</w:t>
      </w:r>
      <w:r w:rsidRPr="001E1F07">
        <w:t>i</w:t>
      </w:r>
      <w:r w:rsidRPr="001E1F07" w:rsidR="000B5734">
        <w:t xml:space="preserve">sters </w:t>
      </w:r>
      <w:r w:rsidRPr="001E1F07" w:rsidR="003E0104">
        <w:t xml:space="preserve">the power </w:t>
      </w:r>
      <w:r w:rsidRPr="001E1F07">
        <w:t xml:space="preserve">to basically override the Scottish Parliament in devolved areas, specifically mentioning something like health? </w:t>
      </w:r>
    </w:p>
    <w:p w:rsidR="00B9048D" w:rsidRPr="001E1F07" w:rsidP="00352DD4">
      <w:pPr>
        <w:pStyle w:val="Answer"/>
      </w:pPr>
      <w:sdt>
        <w:sdtPr>
          <w:alias w:val="Witness"/>
          <w:id w:val="36476857"/>
          <w:placeholder>
            <w:docPart w:val="DefaultPlaceholder_-1854013440"/>
          </w:placeholder>
          <w:richText/>
        </w:sdtPr>
        <w:sdtContent>
          <w:r w:rsidR="00A50C8D">
            <w:rPr>
              <w:b/>
              <w:i/>
            </w:rPr>
            <w:t>Mr Jack</w:t>
          </w:r>
          <w:r w:rsidRPr="001E1F07" w:rsidR="00F64356">
            <w:rPr>
              <w:b/>
              <w:i/>
            </w:rPr>
            <w:t>:</w:t>
          </w:r>
        </w:sdtContent>
      </w:sdt>
      <w:r w:rsidRPr="001E1F07" w:rsidR="00352DD4">
        <w:t xml:space="preserve"> </w:t>
      </w:r>
      <w:r w:rsidRPr="001E1F07" w:rsidR="00D54E0F">
        <w:t xml:space="preserve">I must correct you there. It is simply not to override the Scottish Government in devolved areas. It is to put </w:t>
      </w:r>
      <w:r w:rsidRPr="001E1F07">
        <w:t>the UK Government in the place where the EU was before. Having left the EU</w:t>
      </w:r>
      <w:r w:rsidRPr="001E1F07" w:rsidR="00CB4A02">
        <w:t>,</w:t>
      </w:r>
      <w:r w:rsidRPr="001E1F07">
        <w:t xml:space="preserve"> we are in a new world</w:t>
      </w:r>
      <w:r w:rsidRPr="001E1F07" w:rsidR="00CB4A02">
        <w:t>. W</w:t>
      </w:r>
      <w:r w:rsidRPr="001E1F07">
        <w:t>e are able to spend, whether it was the T</w:t>
      </w:r>
      <w:r w:rsidRPr="001E1F07" w:rsidR="00D20267">
        <w:t>ENs</w:t>
      </w:r>
      <w:r w:rsidRPr="001E1F07">
        <w:t xml:space="preserve"> money or the European </w:t>
      </w:r>
      <w:r w:rsidRPr="001E1F07" w:rsidR="004B46E5">
        <w:t xml:space="preserve">regional development fund </w:t>
      </w:r>
      <w:r w:rsidRPr="001E1F07">
        <w:t>where people applied for funds and it was match-funding—</w:t>
      </w:r>
    </w:p>
    <w:p w:rsidR="00B22EA8" w:rsidRPr="001E1F07" w:rsidP="00B9048D">
      <w:pPr>
        <w:pStyle w:val="Question"/>
      </w:pPr>
      <w:sdt>
        <w:sdtPr>
          <w:alias w:val="Member"/>
          <w:tag w:val="&lt;Member mnisId='4421' dodsId='138157'&gt;"/>
          <w:id w:val="-1748567654"/>
          <w:placeholder>
            <w:docPart w:val="DefaultPlaceholder_-1854013440"/>
          </w:placeholder>
          <w:richText/>
        </w:sdtPr>
        <w:sdtContent>
          <w:r w:rsidRPr="001E1F07" w:rsidR="00B9048D">
            <w:rPr>
              <w:b/>
            </w:rPr>
            <w:t>Mhairi Black:</w:t>
          </w:r>
        </w:sdtContent>
      </w:sdt>
      <w:r w:rsidRPr="001E1F07" w:rsidR="00B9048D">
        <w:t xml:space="preserve"> I am conscious that I am taking up time but it is important </w:t>
      </w:r>
      <w:r w:rsidRPr="001E1F07" w:rsidR="009160CB">
        <w:t>to say</w:t>
      </w:r>
      <w:r w:rsidRPr="001E1F07" w:rsidR="00CB4A02">
        <w:t xml:space="preserve"> that</w:t>
      </w:r>
      <w:r w:rsidRPr="001E1F07" w:rsidR="00C332BD">
        <w:t xml:space="preserve"> when</w:t>
      </w:r>
      <w:r w:rsidRPr="001E1F07">
        <w:t xml:space="preserve"> the EU gives that money to the Scottish Parliament to spend</w:t>
      </w:r>
      <w:r w:rsidR="004B46E5">
        <w:t>,</w:t>
      </w:r>
      <w:r w:rsidRPr="001E1F07">
        <w:t xml:space="preserve"> it does not do it directly, which is what the UK Government are suggesting.</w:t>
      </w:r>
    </w:p>
    <w:p w:rsidR="00665B55" w:rsidRPr="001E1F07" w:rsidP="00B22EA8">
      <w:pPr>
        <w:pStyle w:val="Answer"/>
      </w:pPr>
      <w:sdt>
        <w:sdtPr>
          <w:alias w:val="Witness"/>
          <w:id w:val="132221302"/>
          <w:placeholder>
            <w:docPart w:val="DefaultPlaceholder_-1854013440"/>
          </w:placeholder>
          <w:richText/>
        </w:sdtPr>
        <w:sdtContent>
          <w:r w:rsidR="00A50C8D">
            <w:rPr>
              <w:b/>
              <w:i/>
            </w:rPr>
            <w:t>Mr Jack</w:t>
          </w:r>
          <w:r w:rsidRPr="001E1F07" w:rsidR="00F64356">
            <w:rPr>
              <w:b/>
              <w:i/>
            </w:rPr>
            <w:t>:</w:t>
          </w:r>
        </w:sdtContent>
      </w:sdt>
      <w:r w:rsidRPr="001E1F07" w:rsidR="00B22EA8">
        <w:t xml:space="preserve"> The Scottish Government or local authorities un</w:t>
      </w:r>
      <w:r w:rsidRPr="001E1F07" w:rsidR="00A30CF4">
        <w:t>d</w:t>
      </w:r>
      <w:r w:rsidRPr="001E1F07" w:rsidR="00B22EA8">
        <w:t xml:space="preserve">er </w:t>
      </w:r>
      <w:r w:rsidRPr="001E1F07" w:rsidR="00CB4A02">
        <w:t>E</w:t>
      </w:r>
      <w:r w:rsidRPr="001E1F07" w:rsidR="00B22EA8">
        <w:t xml:space="preserve">RDF would make applications for funding. </w:t>
      </w:r>
      <w:r w:rsidRPr="001E1F07" w:rsidR="00A30CF4">
        <w:t>Then</w:t>
      </w:r>
      <w:r w:rsidRPr="001E1F07" w:rsidR="00CB4A02">
        <w:t>,</w:t>
      </w:r>
      <w:r w:rsidRPr="001E1F07" w:rsidR="00A30CF4">
        <w:t xml:space="preserve"> often by matched funding or other methods</w:t>
      </w:r>
      <w:r w:rsidRPr="001E1F07" w:rsidR="00CB4A02">
        <w:t>,</w:t>
      </w:r>
      <w:r w:rsidRPr="001E1F07" w:rsidR="00A30CF4">
        <w:t xml:space="preserve"> the funding would come forward. We have not laid out our </w:t>
      </w:r>
      <w:r w:rsidRPr="001E1F07" w:rsidR="00A30CF4">
        <w:t xml:space="preserve">proposals on how that funding will </w:t>
      </w:r>
      <w:r w:rsidRPr="001E1F07" w:rsidR="00A97C3F">
        <w:t>happen,</w:t>
      </w:r>
      <w:r w:rsidRPr="001E1F07" w:rsidR="00A30CF4">
        <w:t xml:space="preserve"> but it will be done collaboratively with the Scottish Governmen</w:t>
      </w:r>
      <w:r w:rsidRPr="001E1F07" w:rsidR="00BE1208">
        <w:t>t</w:t>
      </w:r>
      <w:r w:rsidRPr="001E1F07" w:rsidR="00A30CF4">
        <w:t xml:space="preserve"> and local authorities</w:t>
      </w:r>
      <w:r w:rsidRPr="001E1F07" w:rsidR="00CB4A02">
        <w:t>. T</w:t>
      </w:r>
      <w:r w:rsidRPr="001E1F07" w:rsidR="00A30CF4">
        <w:t>hat is absolutely the posit</w:t>
      </w:r>
      <w:r w:rsidRPr="001E1F07" w:rsidR="00BE1208">
        <w:t>ion. It will not be the UK Government just piling in and doing things that no one has asked for</w:t>
      </w:r>
      <w:r w:rsidRPr="001E1F07" w:rsidR="00954CF4">
        <w:t>. But it allows us, in those areas, to invest in the capital that previously</w:t>
      </w:r>
      <w:r w:rsidRPr="001E1F07" w:rsidR="00F9240E">
        <w:t xml:space="preserve">—and we </w:t>
      </w:r>
      <w:r w:rsidRPr="001E1F07" w:rsidR="00A37D97">
        <w:t>made</w:t>
      </w:r>
      <w:r w:rsidRPr="001E1F07" w:rsidR="00F9240E">
        <w:t xml:space="preserve"> a manifest</w:t>
      </w:r>
      <w:r w:rsidR="004B46E5">
        <w:t>o</w:t>
      </w:r>
      <w:r w:rsidRPr="001E1F07" w:rsidR="00F9240E">
        <w:t xml:space="preserve"> commitment to match or even increase the existing EU funding</w:t>
      </w:r>
      <w:r w:rsidR="004B46E5">
        <w:t>,</w:t>
      </w:r>
      <w:r w:rsidRPr="001E1F07" w:rsidR="00F9240E">
        <w:t xml:space="preserve"> and all we are doing is keeping that in place. </w:t>
      </w:r>
      <w:r w:rsidRPr="001E1F07" w:rsidR="00586313">
        <w:t>That is a</w:t>
      </w:r>
      <w:r w:rsidRPr="001E1F07" w:rsidR="00F9240E">
        <w:t>ll that does</w:t>
      </w:r>
      <w:r w:rsidRPr="001E1F07" w:rsidR="00B02D2A">
        <w:t>. I</w:t>
      </w:r>
      <w:r w:rsidRPr="001E1F07" w:rsidR="00F9240E">
        <w:t>t does not in any way affect devolution or override the Scottish Governmen</w:t>
      </w:r>
      <w:r w:rsidRPr="001E1F07">
        <w:t>t</w:t>
      </w:r>
      <w:r w:rsidRPr="001E1F07" w:rsidR="00F9240E">
        <w:t>. That is simply not correct.</w:t>
      </w:r>
    </w:p>
    <w:p w:rsidR="00ED0259" w:rsidRPr="001E1F07" w:rsidP="00665B55">
      <w:pPr>
        <w:pStyle w:val="Answer"/>
      </w:pPr>
      <w:sdt>
        <w:sdtPr>
          <w:alias w:val="Witness"/>
          <w:id w:val="-1606957782"/>
          <w:placeholder>
            <w:docPart w:val="DefaultPlaceholder_-1854013440"/>
          </w:placeholder>
          <w:richText/>
        </w:sdtPr>
        <w:sdtContent>
          <w:r w:rsidRPr="001E1F07" w:rsidR="00665B55">
            <w:rPr>
              <w:b/>
              <w:i/>
            </w:rPr>
            <w:t>Iain Stewart:</w:t>
          </w:r>
        </w:sdtContent>
      </w:sdt>
      <w:r w:rsidRPr="001E1F07" w:rsidR="00665B55">
        <w:t xml:space="preserve"> UK Government spending in areas </w:t>
      </w:r>
      <w:r w:rsidRPr="001E1F07" w:rsidR="00A416A9">
        <w:t>that</w:t>
      </w:r>
      <w:r w:rsidRPr="001E1F07" w:rsidR="00665B55">
        <w:t xml:space="preserve"> are primarily devolved is not something new. For example, over the last three weeks alone I have announced through BEIS and other Departments over </w:t>
      </w:r>
      <w:r w:rsidRPr="001E1F07" w:rsidR="00D73804">
        <w:rPr>
          <w:rFonts w:ascii="Arial" w:hAnsi="Arial" w:cs="Arial"/>
        </w:rPr>
        <w:t>£</w:t>
      </w:r>
      <w:r w:rsidRPr="001E1F07" w:rsidR="00665B55">
        <w:t xml:space="preserve">20 million of </w:t>
      </w:r>
      <w:r w:rsidRPr="001E1F07" w:rsidR="007525C8">
        <w:t xml:space="preserve">research funding on Covid matters for Scottish universities. </w:t>
      </w:r>
      <w:r w:rsidRPr="001E1F07" w:rsidR="00923787">
        <w:t>It</w:t>
      </w:r>
      <w:r w:rsidRPr="001E1F07" w:rsidR="007525C8">
        <w:t xml:space="preserve"> is right and proper that the expertise of academics in Scotland can be at the forefront of our battle against this virus. I do not see anything irregular about that.</w:t>
      </w:r>
    </w:p>
    <w:p w:rsidR="007525C8" w:rsidRPr="001E1F07" w:rsidP="00ED0259">
      <w:pPr>
        <w:pStyle w:val="Question"/>
      </w:pPr>
      <w:sdt>
        <w:sdtPr>
          <w:alias w:val="Member"/>
          <w:tag w:val="&lt;Member mnisId='1440' dodsId='25254'&gt;"/>
          <w:id w:val="1747531299"/>
          <w:placeholder>
            <w:docPart w:val="DefaultPlaceholder_-1854013440"/>
          </w:placeholder>
          <w:richText/>
        </w:sdtPr>
        <w:sdtContent>
          <w:r w:rsidRPr="001E1F07" w:rsidR="00ED0259">
            <w:rPr>
              <w:b/>
            </w:rPr>
            <w:t>Chair:</w:t>
          </w:r>
        </w:sdtContent>
      </w:sdt>
      <w:r w:rsidRPr="001E1F07" w:rsidR="00ED0259">
        <w:t xml:space="preserve"> I want to clarify something</w:t>
      </w:r>
      <w:r w:rsidRPr="001E1F07" w:rsidR="00923787">
        <w:t xml:space="preserve"> that</w:t>
      </w:r>
      <w:r w:rsidRPr="001E1F07" w:rsidR="00ED0259">
        <w:t xml:space="preserve"> I heard from the Secr</w:t>
      </w:r>
      <w:r w:rsidRPr="001E1F07" w:rsidR="00900761">
        <w:t>e</w:t>
      </w:r>
      <w:r w:rsidRPr="001E1F07" w:rsidR="00ED0259">
        <w:t>tary of State</w:t>
      </w:r>
      <w:r w:rsidR="004B46E5">
        <w:t>,</w:t>
      </w:r>
      <w:r w:rsidRPr="001E1F07" w:rsidR="00923787">
        <w:t xml:space="preserve"> and </w:t>
      </w:r>
      <w:r w:rsidRPr="001E1F07" w:rsidR="00ED0259">
        <w:t>you can tell me if this is the case</w:t>
      </w:r>
      <w:r w:rsidRPr="001E1F07" w:rsidR="0059473C">
        <w:t>.</w:t>
      </w:r>
      <w:r w:rsidRPr="001E1F07" w:rsidR="00ED0259">
        <w:t xml:space="preserve"> I think the Secretary of State was coming quite close to saying none of this additional spending in the powers of clause 46 would be done without the consent of the Scottish Government.</w:t>
      </w:r>
      <w:r w:rsidRPr="001E1F07" w:rsidR="00A5292F">
        <w:t xml:space="preserve"> </w:t>
      </w:r>
      <w:r w:rsidRPr="001E1F07" w:rsidR="00ED0259">
        <w:t xml:space="preserve">Did I hear you correctly </w:t>
      </w:r>
      <w:r w:rsidR="004B46E5">
        <w:t>o</w:t>
      </w:r>
      <w:r w:rsidRPr="001E1F07" w:rsidR="00ED0259">
        <w:t>n that?</w:t>
      </w:r>
    </w:p>
    <w:p w:rsidR="00311FA7" w:rsidRPr="001E1F07" w:rsidP="00ED0259">
      <w:pPr>
        <w:pStyle w:val="Answer"/>
      </w:pPr>
      <w:sdt>
        <w:sdtPr>
          <w:alias w:val="Witness"/>
          <w:id w:val="-1505126927"/>
          <w:placeholder>
            <w:docPart w:val="DefaultPlaceholder_-1854013440"/>
          </w:placeholder>
          <w:richText/>
        </w:sdtPr>
        <w:sdtContent>
          <w:r w:rsidR="00A50C8D">
            <w:rPr>
              <w:b/>
              <w:i/>
            </w:rPr>
            <w:t>Mr Jack</w:t>
          </w:r>
          <w:r w:rsidRPr="001E1F07" w:rsidR="00F64356">
            <w:rPr>
              <w:b/>
              <w:i/>
            </w:rPr>
            <w:t>:</w:t>
          </w:r>
        </w:sdtContent>
      </w:sdt>
      <w:r w:rsidRPr="001E1F07" w:rsidR="00ED0259">
        <w:t xml:space="preserve"> </w:t>
      </w:r>
      <w:r w:rsidRPr="001E1F07">
        <w:t xml:space="preserve">No, I said the spending would be done—I used the words </w:t>
      </w:r>
      <w:r w:rsidRPr="001E1F07" w:rsidR="00CC3214">
        <w:t>“</w:t>
      </w:r>
      <w:r w:rsidRPr="001E1F07">
        <w:t>collaboratively with the Scottish Government or local authorities</w:t>
      </w:r>
      <w:r w:rsidRPr="001E1F07" w:rsidR="00CC3214">
        <w:t>”</w:t>
      </w:r>
      <w:r w:rsidRPr="001E1F07">
        <w:t xml:space="preserve"> but I said that the system that would be put in place for this spending—</w:t>
      </w:r>
    </w:p>
    <w:p w:rsidR="0086077C" w:rsidRPr="001E1F07" w:rsidP="00923787">
      <w:pPr>
        <w:pStyle w:val="Question"/>
      </w:pPr>
      <w:sdt>
        <w:sdtPr>
          <w:alias w:val="Member"/>
          <w:tag w:val="&lt;Member mnisId='1440' dodsId='25254'&gt;"/>
          <w:id w:val="695728093"/>
          <w:placeholder>
            <w:docPart w:val="DefaultPlaceholder_-1854013440"/>
          </w:placeholder>
          <w:richText/>
        </w:sdtPr>
        <w:sdtContent>
          <w:r w:rsidRPr="001E1F07" w:rsidR="00311FA7">
            <w:rPr>
              <w:b/>
            </w:rPr>
            <w:t>Chair:</w:t>
          </w:r>
        </w:sdtContent>
      </w:sdt>
      <w:r w:rsidRPr="001E1F07" w:rsidR="00311FA7">
        <w:t xml:space="preserve"> You would not seek the consent of the Scottish Government for any of this extra spending, even though </w:t>
      </w:r>
      <w:r w:rsidRPr="001E1F07">
        <w:t>it is</w:t>
      </w:r>
      <w:r w:rsidRPr="001E1F07" w:rsidR="00067B91">
        <w:t xml:space="preserve"> in</w:t>
      </w:r>
      <w:r w:rsidRPr="001E1F07">
        <w:t xml:space="preserve"> areas of devolved powers?</w:t>
      </w:r>
    </w:p>
    <w:p w:rsidR="00EC7E86" w:rsidRPr="001E1F07" w:rsidP="0086077C">
      <w:pPr>
        <w:pStyle w:val="Answer"/>
      </w:pPr>
      <w:sdt>
        <w:sdtPr>
          <w:alias w:val="Witness"/>
          <w:id w:val="-365214250"/>
          <w:placeholder>
            <w:docPart w:val="DefaultPlaceholder_-1854013440"/>
          </w:placeholder>
          <w:richText/>
        </w:sdtPr>
        <w:sdtContent>
          <w:r w:rsidR="00A50C8D">
            <w:rPr>
              <w:b/>
              <w:i/>
            </w:rPr>
            <w:t>Mr Jack</w:t>
          </w:r>
          <w:r w:rsidRPr="001E1F07" w:rsidR="00F64356">
            <w:rPr>
              <w:b/>
              <w:i/>
            </w:rPr>
            <w:t>:</w:t>
          </w:r>
        </w:sdtContent>
      </w:sdt>
      <w:r w:rsidRPr="001E1F07" w:rsidR="0086077C">
        <w:t xml:space="preserve"> You are going one stage further than we have got to at the moment in our discussion</w:t>
      </w:r>
      <w:r w:rsidRPr="001E1F07" w:rsidR="00067B91">
        <w:t>s</w:t>
      </w:r>
      <w:r w:rsidRPr="001E1F07" w:rsidR="0086077C">
        <w:t xml:space="preserve"> with the Treasury. I am not going to go that far in saying. This will not be money imposed upon Scotland against its will</w:t>
      </w:r>
      <w:r w:rsidR="004B46E5">
        <w:t>—</w:t>
      </w:r>
      <w:r w:rsidRPr="001E1F07" w:rsidR="0086077C">
        <w:t xml:space="preserve">quite the contrary. It will be money that is to help capital projects and other </w:t>
      </w:r>
      <w:r w:rsidRPr="001E1F07" w:rsidR="00431CF3">
        <w:t xml:space="preserve">things. I do not think </w:t>
      </w:r>
      <w:r w:rsidRPr="001E1F07">
        <w:t xml:space="preserve">we should make a grievance out of more money. This is money over and above the money currently received from the UK Government into any of the devolved </w:t>
      </w:r>
      <w:r w:rsidRPr="001E1F07" w:rsidR="00923787">
        <w:t>A</w:t>
      </w:r>
      <w:r w:rsidRPr="001E1F07">
        <w:t xml:space="preserve">dministrations. </w:t>
      </w:r>
    </w:p>
    <w:p w:rsidR="00426821" w:rsidRPr="001E1F07" w:rsidP="00EC7E86">
      <w:pPr>
        <w:pStyle w:val="Question"/>
      </w:pPr>
      <w:sdt>
        <w:sdtPr>
          <w:alias w:val="Member"/>
          <w:tag w:val="&lt;Member mnisId='1440' dodsId='25254'&gt;"/>
          <w:id w:val="332572283"/>
          <w:placeholder>
            <w:docPart w:val="DefaultPlaceholder_-1854013440"/>
          </w:placeholder>
          <w:richText/>
        </w:sdtPr>
        <w:sdtContent>
          <w:r w:rsidRPr="001E1F07" w:rsidR="00EC7E86">
            <w:rPr>
              <w:b/>
            </w:rPr>
            <w:t>Chair:</w:t>
          </w:r>
        </w:sdtContent>
      </w:sdt>
      <w:r w:rsidRPr="001E1F07" w:rsidR="00EC7E86">
        <w:t xml:space="preserve"> I do not want to take t</w:t>
      </w:r>
      <w:r w:rsidRPr="001E1F07" w:rsidR="00923787">
        <w:t>oo</w:t>
      </w:r>
      <w:r w:rsidRPr="001E1F07" w:rsidR="00EC7E86">
        <w:t xml:space="preserve"> much time on this</w:t>
      </w:r>
      <w:r w:rsidRPr="001E1F07" w:rsidR="00923787">
        <w:t>,</w:t>
      </w:r>
      <w:r w:rsidRPr="001E1F07" w:rsidR="00EC7E86">
        <w:t xml:space="preserve"> because it was </w:t>
      </w:r>
      <w:r w:rsidRPr="001E1F07">
        <w:t>Ms Black’s question</w:t>
      </w:r>
      <w:r w:rsidRPr="001E1F07" w:rsidR="00B30E90">
        <w:t>,</w:t>
      </w:r>
      <w:r w:rsidRPr="001E1F07">
        <w:t xml:space="preserve"> but it is a new development and I am certain people will be picking up on those remarks about the relationship between consent or consultation. I wanted to make sure we did not mishear you when it came to that.</w:t>
      </w:r>
    </w:p>
    <w:p w:rsidR="00426821" w:rsidRPr="001E1F07" w:rsidP="00426821">
      <w:pPr>
        <w:pStyle w:val="Answer"/>
      </w:pPr>
      <w:sdt>
        <w:sdtPr>
          <w:alias w:val="Witness"/>
          <w:id w:val="1144857494"/>
          <w:placeholder>
            <w:docPart w:val="DefaultPlaceholder_-1854013440"/>
          </w:placeholder>
          <w:richText/>
        </w:sdtPr>
        <w:sdtContent>
          <w:r w:rsidR="00A50C8D">
            <w:rPr>
              <w:b/>
              <w:i/>
            </w:rPr>
            <w:t>Mr Jack</w:t>
          </w:r>
          <w:r w:rsidRPr="001E1F07" w:rsidR="00F64356">
            <w:rPr>
              <w:b/>
              <w:i/>
            </w:rPr>
            <w:t>:</w:t>
          </w:r>
        </w:sdtContent>
      </w:sdt>
      <w:r w:rsidRPr="001E1F07">
        <w:t xml:space="preserve"> What conclusion are you drawing from what I have said?</w:t>
      </w:r>
    </w:p>
    <w:p w:rsidR="00426821" w:rsidRPr="001E1F07" w:rsidP="006A1C69">
      <w:pPr>
        <w:pStyle w:val="Question"/>
        <w:numPr>
          <w:ilvl w:val="0"/>
          <w:numId w:val="0"/>
        </w:numPr>
        <w:ind w:left="794"/>
      </w:pPr>
      <w:sdt>
        <w:sdtPr>
          <w:alias w:val="Member"/>
          <w:tag w:val="&lt;Member mnisId='1440' dodsId='25254'&gt;"/>
          <w:id w:val="80339542"/>
          <w:placeholder>
            <w:docPart w:val="DefaultPlaceholder_-1854013440"/>
          </w:placeholder>
          <w:richText/>
        </w:sdtPr>
        <w:sdtContent>
          <w:r w:rsidRPr="001E1F07">
            <w:rPr>
              <w:b/>
            </w:rPr>
            <w:t>Chair:</w:t>
          </w:r>
        </w:sdtContent>
      </w:sdt>
      <w:r w:rsidRPr="001E1F07">
        <w:t xml:space="preserve"> I thought you came quite close to saying that none of this extra spending would be done without the Scottish Government’s consent. You have clarified to say that you would just spend it anyway</w:t>
      </w:r>
      <w:r w:rsidRPr="001E1F07" w:rsidR="006A1C69">
        <w:t>,</w:t>
      </w:r>
      <w:r w:rsidRPr="001E1F07">
        <w:t xml:space="preserve"> regardless of what the Scottish Government said about it.</w:t>
      </w:r>
    </w:p>
    <w:p w:rsidR="005C6DD6" w:rsidRPr="001E1F07" w:rsidP="005C6DD6">
      <w:pPr>
        <w:pStyle w:val="Answer"/>
      </w:pPr>
      <w:sdt>
        <w:sdtPr>
          <w:alias w:val="Witness"/>
          <w:id w:val="537320572"/>
          <w:placeholder>
            <w:docPart w:val="DefaultPlaceholder_-1854013440"/>
          </w:placeholder>
          <w:richText/>
        </w:sdtPr>
        <w:sdtContent>
          <w:r w:rsidR="00A50C8D">
            <w:rPr>
              <w:b/>
              <w:i/>
            </w:rPr>
            <w:t>Mr Jack</w:t>
          </w:r>
          <w:r w:rsidRPr="001E1F07" w:rsidR="00F64356">
            <w:rPr>
              <w:b/>
              <w:i/>
            </w:rPr>
            <w:t>:</w:t>
          </w:r>
        </w:sdtContent>
      </w:sdt>
      <w:r w:rsidRPr="001E1F07" w:rsidR="00426821">
        <w:t xml:space="preserve"> </w:t>
      </w:r>
      <w:r w:rsidRPr="001E1F07" w:rsidR="005C5943">
        <w:t>I did not say that. I said that there would be consultation on the spending with the Scottish Government and/or local authorities</w:t>
      </w:r>
      <w:r w:rsidRPr="001E1F07" w:rsidR="00923787">
        <w:t>, n</w:t>
      </w:r>
      <w:r w:rsidRPr="001E1F07" w:rsidR="005C5943">
        <w:t>o differen</w:t>
      </w:r>
      <w:r w:rsidRPr="001E1F07" w:rsidR="00923787">
        <w:t>t</w:t>
      </w:r>
      <w:r w:rsidRPr="001E1F07" w:rsidR="005C5943">
        <w:t xml:space="preserve"> </w:t>
      </w:r>
      <w:r w:rsidR="004B46E5">
        <w:t>from</w:t>
      </w:r>
      <w:r w:rsidRPr="001E1F07" w:rsidR="005C5943">
        <w:t xml:space="preserve"> the way the EU mon</w:t>
      </w:r>
      <w:r w:rsidRPr="001E1F07" w:rsidR="00923787">
        <w:t>eys</w:t>
      </w:r>
      <w:r w:rsidRPr="001E1F07" w:rsidR="005C5943">
        <w:t xml:space="preserve"> come to Scotland</w:t>
      </w:r>
      <w:r w:rsidRPr="001E1F07" w:rsidR="00721C90">
        <w:t>, t</w:t>
      </w:r>
      <w:r w:rsidRPr="001E1F07" w:rsidR="005C5943">
        <w:t>he shared prosperity fund.</w:t>
      </w:r>
      <w:r w:rsidRPr="001E1F07" w:rsidR="00A5292F">
        <w:t xml:space="preserve"> </w:t>
      </w:r>
      <w:r w:rsidRPr="001E1F07" w:rsidR="005C5943">
        <w:t>What I was saying to you</w:t>
      </w:r>
      <w:r w:rsidRPr="001E1F07" w:rsidR="00923787">
        <w:t xml:space="preserve"> is that</w:t>
      </w:r>
      <w:r w:rsidRPr="001E1F07" w:rsidR="005C5943">
        <w:t xml:space="preserve"> it is not </w:t>
      </w:r>
      <w:r w:rsidR="00C0450C">
        <w:t>a</w:t>
      </w:r>
      <w:r w:rsidRPr="001E1F07" w:rsidR="005C5943">
        <w:t xml:space="preserve"> case of the UK Government will decide </w:t>
      </w:r>
      <w:r w:rsidRPr="001E1F07">
        <w:t xml:space="preserve">that they want to build something somewhere and just crack on and do it without getting planning permission. </w:t>
      </w:r>
      <w:r w:rsidRPr="001E1F07" w:rsidR="00721C90">
        <w:t xml:space="preserve">The idea that we </w:t>
      </w:r>
      <w:r w:rsidR="00C0450C">
        <w:t>will be</w:t>
      </w:r>
      <w:r w:rsidRPr="001E1F07">
        <w:t xml:space="preserve"> heavy handed around this money</w:t>
      </w:r>
      <w:r w:rsidRPr="001E1F07" w:rsidR="00721C90">
        <w:t xml:space="preserve"> is </w:t>
      </w:r>
      <w:r w:rsidRPr="001E1F07">
        <w:t>completely—</w:t>
      </w:r>
    </w:p>
    <w:p w:rsidR="00EB7150" w:rsidRPr="001E1F07" w:rsidP="00721C90">
      <w:pPr>
        <w:pStyle w:val="Question"/>
        <w:numPr>
          <w:ilvl w:val="0"/>
          <w:numId w:val="0"/>
        </w:numPr>
        <w:ind w:left="794"/>
      </w:pPr>
      <w:sdt>
        <w:sdtPr>
          <w:alias w:val="Member"/>
          <w:tag w:val="&lt;Member mnisId='1440' dodsId='25254'&gt;"/>
          <w:id w:val="-2029019983"/>
          <w:placeholder>
            <w:docPart w:val="DefaultPlaceholder_-1854013440"/>
          </w:placeholder>
          <w:richText/>
        </w:sdtPr>
        <w:sdtContent>
          <w:r w:rsidRPr="001E1F07" w:rsidR="005C6DD6">
            <w:rPr>
              <w:b/>
            </w:rPr>
            <w:t>Chair:</w:t>
          </w:r>
        </w:sdtContent>
      </w:sdt>
      <w:r w:rsidRPr="001E1F07" w:rsidR="005C6DD6">
        <w:t xml:space="preserve"> It is vitally </w:t>
      </w:r>
      <w:r w:rsidRPr="001E1F07" w:rsidR="00A97C3F">
        <w:t>important,</w:t>
      </w:r>
      <w:r w:rsidRPr="001E1F07" w:rsidR="005C6DD6">
        <w:t xml:space="preserve"> and we will leave the qui</w:t>
      </w:r>
      <w:r w:rsidRPr="001E1F07" w:rsidR="003D15B6">
        <w:t>bbling</w:t>
      </w:r>
      <w:r w:rsidRPr="001E1F07" w:rsidR="005C6DD6">
        <w:t xml:space="preserve"> </w:t>
      </w:r>
      <w:r w:rsidRPr="001E1F07" w:rsidR="00596DAD">
        <w:t>b</w:t>
      </w:r>
      <w:r w:rsidRPr="001E1F07" w:rsidR="005C6DD6">
        <w:t>etween the UK and the EU to one side for another debate and we will have to move on.</w:t>
      </w:r>
    </w:p>
    <w:p w:rsidR="00EB7150" w:rsidRPr="001E1F07" w:rsidP="00EB7150">
      <w:pPr>
        <w:pStyle w:val="Answer"/>
      </w:pPr>
      <w:sdt>
        <w:sdtPr>
          <w:alias w:val="Witness"/>
          <w:id w:val="-1599096267"/>
          <w:placeholder>
            <w:docPart w:val="DefaultPlaceholder_-1854013440"/>
          </w:placeholder>
          <w:richText/>
        </w:sdtPr>
        <w:sdtContent>
          <w:r w:rsidR="00A50C8D">
            <w:rPr>
              <w:b/>
              <w:i/>
            </w:rPr>
            <w:t>Mr Jack</w:t>
          </w:r>
          <w:r w:rsidRPr="001E1F07" w:rsidR="00F64356">
            <w:rPr>
              <w:b/>
              <w:i/>
            </w:rPr>
            <w:t>:</w:t>
          </w:r>
        </w:sdtContent>
      </w:sdt>
      <w:r w:rsidRPr="001E1F07">
        <w:t xml:space="preserve"> I must just put that on the record.</w:t>
      </w:r>
    </w:p>
    <w:p w:rsidR="00923787" w:rsidRPr="001E1F07" w:rsidP="00923787">
      <w:pPr>
        <w:pStyle w:val="Question"/>
      </w:pPr>
      <w:sdt>
        <w:sdtPr>
          <w:alias w:val="Member"/>
          <w:tag w:val="&lt;Member mnisId='4765' dodsId=''&gt;"/>
          <w:id w:val="1067996104"/>
          <w:placeholder>
            <w:docPart w:val="DefaultPlaceholder_-1854013440"/>
          </w:placeholder>
          <w:richText/>
        </w:sdtPr>
        <w:sdtContent>
          <w:r w:rsidRPr="001E1F07" w:rsidR="00EB7150">
            <w:rPr>
              <w:b/>
            </w:rPr>
            <w:t>Wendy Chamberlain:</w:t>
          </w:r>
        </w:sdtContent>
      </w:sdt>
      <w:r w:rsidRPr="001E1F07" w:rsidR="00EB7150">
        <w:t xml:space="preserve"> </w:t>
      </w:r>
      <w:r w:rsidRPr="001E1F07" w:rsidR="001970D2">
        <w:t>Thank you</w:t>
      </w:r>
      <w:r w:rsidRPr="001E1F07" w:rsidR="00C6272C">
        <w:t xml:space="preserve">, </w:t>
      </w:r>
      <w:r w:rsidRPr="001E1F07" w:rsidR="001970D2">
        <w:t>witnesses</w:t>
      </w:r>
      <w:r w:rsidRPr="001E1F07" w:rsidR="00C6272C">
        <w:t>,</w:t>
      </w:r>
      <w:r w:rsidRPr="001E1F07" w:rsidR="001970D2">
        <w:t xml:space="preserve"> for returning to speak to us. It is very important given that we saw you so close </w:t>
      </w:r>
      <w:r w:rsidRPr="001E1F07">
        <w:t>to</w:t>
      </w:r>
      <w:r w:rsidRPr="001E1F07" w:rsidR="001970D2">
        <w:t xml:space="preserve"> the outset of our inquiry</w:t>
      </w:r>
      <w:r w:rsidRPr="001E1F07" w:rsidR="00951DE6">
        <w:t>. W</w:t>
      </w:r>
      <w:r w:rsidRPr="001E1F07" w:rsidR="001970D2">
        <w:t>e talked a lot the</w:t>
      </w:r>
      <w:r w:rsidRPr="001E1F07">
        <w:t>n</w:t>
      </w:r>
      <w:r w:rsidRPr="001E1F07" w:rsidR="001970D2">
        <w:t xml:space="preserve"> about what was happening and what the intention going forward was. It is an important opportunity to look back</w:t>
      </w:r>
      <w:r w:rsidRPr="001E1F07" w:rsidR="00032590">
        <w:t>,</w:t>
      </w:r>
      <w:r w:rsidRPr="001E1F07" w:rsidR="001970D2">
        <w:t xml:space="preserve"> particularly as we see rates </w:t>
      </w:r>
      <w:r w:rsidRPr="001E1F07" w:rsidR="000D5F6A">
        <w:t xml:space="preserve">of the virus rising. </w:t>
      </w:r>
    </w:p>
    <w:p w:rsidR="00EF0FAE" w:rsidRPr="001E1F07" w:rsidP="00923787">
      <w:pPr>
        <w:pStyle w:val="Question"/>
        <w:numPr>
          <w:ilvl w:val="0"/>
          <w:numId w:val="0"/>
        </w:numPr>
        <w:ind w:left="794"/>
      </w:pPr>
      <w:r w:rsidRPr="001E1F07">
        <w:t>In</w:t>
      </w:r>
      <w:r w:rsidRPr="001E1F07" w:rsidR="000D5F6A">
        <w:t xml:space="preserve"> my section</w:t>
      </w:r>
      <w:r w:rsidRPr="001E1F07">
        <w:t xml:space="preserve"> I want to look </w:t>
      </w:r>
      <w:r w:rsidRPr="001E1F07" w:rsidR="000D5F6A">
        <w:t xml:space="preserve">at lessons learned, </w:t>
      </w:r>
      <w:r w:rsidRPr="001E1F07">
        <w:t xml:space="preserve">lessons, </w:t>
      </w:r>
      <w:r w:rsidRPr="001E1F07" w:rsidR="000D5F6A">
        <w:t xml:space="preserve">opportunities, whether prior </w:t>
      </w:r>
      <w:r w:rsidRPr="001E1F07" w:rsidR="00DF25DD">
        <w:t>t</w:t>
      </w:r>
      <w:r w:rsidRPr="001E1F07" w:rsidR="000D5F6A">
        <w:t xml:space="preserve">o the pandemic or during the previous few months. My first question is </w:t>
      </w:r>
      <w:r w:rsidRPr="001E1F07">
        <w:t xml:space="preserve">on </w:t>
      </w:r>
      <w:r w:rsidRPr="001E1F07" w:rsidR="00D02269">
        <w:t>Exercise Cygnus</w:t>
      </w:r>
      <w:r w:rsidRPr="001E1F07" w:rsidR="000D5F6A">
        <w:t>. Last week</w:t>
      </w:r>
      <w:r w:rsidRPr="001E1F07">
        <w:t xml:space="preserve"> we spoke with</w:t>
      </w:r>
      <w:r w:rsidRPr="001E1F07" w:rsidR="000D5F6A">
        <w:t xml:space="preserve"> witnesses about </w:t>
      </w:r>
      <w:r w:rsidRPr="001E1F07" w:rsidR="00DF25DD">
        <w:t>Ex</w:t>
      </w:r>
      <w:r w:rsidRPr="001E1F07" w:rsidR="000D5F6A">
        <w:t xml:space="preserve">ercise </w:t>
      </w:r>
      <w:r w:rsidRPr="001E1F07" w:rsidR="00DF25DD">
        <w:t>S</w:t>
      </w:r>
      <w:r w:rsidRPr="001E1F07" w:rsidR="000D5F6A">
        <w:t xml:space="preserve">ilver </w:t>
      </w:r>
      <w:r w:rsidRPr="001E1F07" w:rsidR="00DF25DD">
        <w:t>S</w:t>
      </w:r>
      <w:r w:rsidRPr="001E1F07" w:rsidR="000D5F6A">
        <w:t>wan</w:t>
      </w:r>
      <w:r w:rsidRPr="001E1F07">
        <w:t xml:space="preserve"> and </w:t>
      </w:r>
      <w:r w:rsidRPr="001E1F07" w:rsidR="000D5F6A">
        <w:t>touched on some of the assumptions that were apparently made in that exercise</w:t>
      </w:r>
      <w:r w:rsidRPr="001E1F07">
        <w:t xml:space="preserve">, </w:t>
      </w:r>
      <w:r w:rsidRPr="001E1F07" w:rsidR="000D5F6A">
        <w:t>which arguably were unhelpful as we faced Covid</w:t>
      </w:r>
      <w:r w:rsidRPr="001E1F07">
        <w:t>,</w:t>
      </w:r>
      <w:r w:rsidRPr="001E1F07" w:rsidR="000D5F6A">
        <w:t xml:space="preserve"> a</w:t>
      </w:r>
      <w:r w:rsidRPr="001E1F07">
        <w:t>bout</w:t>
      </w:r>
      <w:r w:rsidRPr="001E1F07" w:rsidR="000D5F6A">
        <w:t xml:space="preserve"> care homes not being included in th</w:t>
      </w:r>
      <w:r w:rsidRPr="001E1F07">
        <w:t>e</w:t>
      </w:r>
      <w:r w:rsidRPr="001E1F07" w:rsidR="000D5F6A">
        <w:t xml:space="preserve"> exercise. </w:t>
      </w:r>
      <w:r w:rsidRPr="001E1F07" w:rsidR="00A97C3F">
        <w:t>Also,</w:t>
      </w:r>
      <w:r w:rsidRPr="001E1F07" w:rsidR="000D5F6A">
        <w:t xml:space="preserve"> that </w:t>
      </w:r>
      <w:r w:rsidRPr="001E1F07" w:rsidR="0003235C">
        <w:t>we made assumptions a</w:t>
      </w:r>
      <w:r w:rsidRPr="001E1F07">
        <w:t>bout</w:t>
      </w:r>
      <w:r w:rsidRPr="001E1F07" w:rsidR="0003235C">
        <w:t xml:space="preserve"> the type o</w:t>
      </w:r>
      <w:r w:rsidRPr="001E1F07">
        <w:t>r</w:t>
      </w:r>
      <w:r w:rsidRPr="001E1F07" w:rsidR="0003235C">
        <w:t xml:space="preserve"> strain of virus that would cause such a pandemic and that it would be treatable. </w:t>
      </w:r>
    </w:p>
    <w:p w:rsidR="003605AB" w:rsidRPr="001E1F07" w:rsidP="00032590">
      <w:pPr>
        <w:pStyle w:val="Question"/>
        <w:numPr>
          <w:ilvl w:val="0"/>
          <w:numId w:val="0"/>
        </w:numPr>
        <w:ind w:left="794"/>
      </w:pPr>
      <w:r w:rsidRPr="001E1F07">
        <w:t>E</w:t>
      </w:r>
      <w:r w:rsidRPr="001E1F07" w:rsidR="0003235C">
        <w:t xml:space="preserve">xercise </w:t>
      </w:r>
      <w:r w:rsidRPr="001E1F07">
        <w:t>Cygnus</w:t>
      </w:r>
      <w:r w:rsidRPr="001E1F07" w:rsidR="00923787">
        <w:t xml:space="preserve"> talked</w:t>
      </w:r>
      <w:r w:rsidRPr="001E1F07" w:rsidR="0003235C">
        <w:t xml:space="preserve"> about how the Scottish Governmen</w:t>
      </w:r>
      <w:r w:rsidRPr="001E1F07" w:rsidR="00F81B56">
        <w:t>t</w:t>
      </w:r>
      <w:r w:rsidRPr="001E1F07" w:rsidR="0003235C">
        <w:t xml:space="preserve"> were involved at COBR level but that there were opportunities for the Scottish Government and for the devolved </w:t>
      </w:r>
      <w:r w:rsidRPr="001E1F07" w:rsidR="00923787">
        <w:t>A</w:t>
      </w:r>
      <w:r w:rsidRPr="001E1F07" w:rsidR="0003235C">
        <w:t xml:space="preserve">dministrations to be </w:t>
      </w:r>
      <w:r w:rsidRPr="001E1F07">
        <w:t xml:space="preserve">involved </w:t>
      </w:r>
      <w:r w:rsidRPr="001E1F07" w:rsidR="00923787">
        <w:t>o</w:t>
      </w:r>
      <w:r w:rsidRPr="001E1F07">
        <w:t>n a smaller</w:t>
      </w:r>
      <w:r w:rsidRPr="001E1F07" w:rsidR="00923787">
        <w:t>,</w:t>
      </w:r>
      <w:r w:rsidRPr="001E1F07">
        <w:t xml:space="preserve"> ongoing basis. My question is to Gillian in the first instance</w:t>
      </w:r>
      <w:r w:rsidRPr="001E1F07" w:rsidR="00923787">
        <w:t>. W</w:t>
      </w:r>
      <w:r w:rsidRPr="001E1F07">
        <w:t xml:space="preserve">hat input did the Scotland </w:t>
      </w:r>
      <w:r w:rsidRPr="001E1F07" w:rsidR="00923787">
        <w:t>O</w:t>
      </w:r>
      <w:r w:rsidRPr="001E1F07">
        <w:t xml:space="preserve">ffice have to the outputs from </w:t>
      </w:r>
      <w:r w:rsidRPr="001E1F07">
        <w:t>Exercise Cygnus</w:t>
      </w:r>
      <w:r w:rsidRPr="001E1F07" w:rsidR="002A7203">
        <w:t>,</w:t>
      </w:r>
      <w:r w:rsidRPr="001E1F07">
        <w:t xml:space="preserve"> particularly </w:t>
      </w:r>
      <w:r w:rsidRPr="001E1F07" w:rsidR="00923787">
        <w:t>about</w:t>
      </w:r>
      <w:r w:rsidRPr="001E1F07">
        <w:t xml:space="preserve"> intergovernmental relations?</w:t>
      </w:r>
    </w:p>
    <w:p w:rsidR="005F6A8B" w:rsidRPr="001E1F07" w:rsidP="003605AB">
      <w:pPr>
        <w:pStyle w:val="Answer"/>
      </w:pPr>
      <w:sdt>
        <w:sdtPr>
          <w:alias w:val="Witness"/>
          <w:id w:val="1276909335"/>
          <w:placeholder>
            <w:docPart w:val="DefaultPlaceholder_-1854013440"/>
          </w:placeholder>
          <w:richText/>
        </w:sdtPr>
        <w:sdtContent>
          <w:r w:rsidRPr="001E1F07" w:rsidR="003605AB">
            <w:rPr>
              <w:b/>
              <w:i/>
            </w:rPr>
            <w:t>Gillian McGregor:</w:t>
          </w:r>
        </w:sdtContent>
      </w:sdt>
      <w:r w:rsidRPr="001E1F07" w:rsidR="003605AB">
        <w:t xml:space="preserve"> </w:t>
      </w:r>
      <w:r w:rsidRPr="001E1F07" w:rsidR="00F81B56">
        <w:t xml:space="preserve">Exercise Cygnus was a </w:t>
      </w:r>
      <w:r w:rsidRPr="001E1F07" w:rsidR="00E622F8">
        <w:t>different type of exercise. That was about preparing for a flu pandemic</w:t>
      </w:r>
      <w:r w:rsidR="0019668A">
        <w:t>,</w:t>
      </w:r>
      <w:r w:rsidRPr="001E1F07" w:rsidR="00E622F8">
        <w:t xml:space="preserve"> and the devolved </w:t>
      </w:r>
      <w:r w:rsidRPr="001E1F07" w:rsidR="00923787">
        <w:t>A</w:t>
      </w:r>
      <w:r w:rsidRPr="001E1F07" w:rsidR="00E622F8">
        <w:t>dministrations were invited to all the relevant meetings about that.</w:t>
      </w:r>
      <w:r w:rsidR="001E1F07">
        <w:t xml:space="preserve"> </w:t>
      </w:r>
      <w:r w:rsidRPr="001E1F07" w:rsidR="00E622F8">
        <w:t>It was a very different scenario</w:t>
      </w:r>
      <w:r w:rsidR="0019668A">
        <w:t>,</w:t>
      </w:r>
      <w:r w:rsidRPr="001E1F07" w:rsidR="00E622F8">
        <w:t xml:space="preserve"> but one of the possible advantages that came out of that was an understanding that we would have to a</w:t>
      </w:r>
      <w:r w:rsidR="00485868">
        <w:t>ct</w:t>
      </w:r>
      <w:r w:rsidRPr="001E1F07" w:rsidR="00E622F8">
        <w:t xml:space="preserve"> quickly and jointly to prepare legislation for extreme events. One of the real positives that came out of Cygnus, although it was not all relevant to the types of challenges we </w:t>
      </w:r>
      <w:r w:rsidRPr="001E1F07" w:rsidR="005A7AE7">
        <w:t>a</w:t>
      </w:r>
      <w:r w:rsidRPr="001E1F07" w:rsidR="00E622F8">
        <w:t xml:space="preserve">re facing </w:t>
      </w:r>
      <w:r w:rsidRPr="001E1F07" w:rsidR="005A7AE7">
        <w:t>now, was that we had some draft legislati</w:t>
      </w:r>
      <w:r w:rsidRPr="001E1F07" w:rsidR="00B30F90">
        <w:t>o</w:t>
      </w:r>
      <w:r w:rsidRPr="001E1F07" w:rsidR="005A7AE7">
        <w:t>n that had originally been drafted for a flu pandemic that we were able to very quickly adapt for Covid</w:t>
      </w:r>
      <w:r w:rsidRPr="001E1F07" w:rsidR="00A14B74">
        <w:t xml:space="preserve">. </w:t>
      </w:r>
    </w:p>
    <w:p w:rsidR="00E622F8" w:rsidRPr="001E1F07" w:rsidP="003605AB">
      <w:pPr>
        <w:pStyle w:val="Answer"/>
      </w:pPr>
      <w:r w:rsidRPr="001E1F07">
        <w:t>W</w:t>
      </w:r>
      <w:r w:rsidRPr="001E1F07" w:rsidR="00A14B74">
        <w:t>hen we talk about intergovernment</w:t>
      </w:r>
      <w:r w:rsidRPr="001E1F07" w:rsidR="00B30F90">
        <w:t>al</w:t>
      </w:r>
      <w:r w:rsidRPr="001E1F07" w:rsidR="00A14B74">
        <w:t xml:space="preserve"> relations and working jointly</w:t>
      </w:r>
      <w:r w:rsidRPr="001E1F07" w:rsidR="005F6A8B">
        <w:t>,</w:t>
      </w:r>
      <w:r w:rsidRPr="001E1F07" w:rsidR="00A14B74">
        <w:t xml:space="preserve"> we worked very quickly together on the </w:t>
      </w:r>
      <w:r w:rsidRPr="001E1F07" w:rsidR="005F6A8B">
        <w:t>C</w:t>
      </w:r>
      <w:r w:rsidRPr="001E1F07" w:rsidR="00A14B74">
        <w:t>oronavirus Act 2020</w:t>
      </w:r>
      <w:r w:rsidRPr="001E1F07">
        <w:t>,</w:t>
      </w:r>
      <w:r w:rsidRPr="001E1F07" w:rsidR="00A14B74">
        <w:t xml:space="preserve"> bringing in the devolved competence issues as well</w:t>
      </w:r>
      <w:r w:rsidRPr="001E1F07" w:rsidR="00B2437F">
        <w:t>,</w:t>
      </w:r>
      <w:r w:rsidRPr="001E1F07" w:rsidR="00A14B74">
        <w:t xml:space="preserve"> and were quickly able to secure the legislative consent motion from </w:t>
      </w:r>
      <w:r w:rsidRPr="001E1F07" w:rsidR="00BF58B6">
        <w:t>Holyrood</w:t>
      </w:r>
      <w:r w:rsidRPr="001E1F07" w:rsidR="00A14B74">
        <w:t xml:space="preserve">. </w:t>
      </w:r>
    </w:p>
    <w:p w:rsidR="00BF58B6" w:rsidRPr="001E1F07" w:rsidP="003605AB">
      <w:pPr>
        <w:pStyle w:val="Answer"/>
      </w:pPr>
      <w:r w:rsidRPr="001E1F07">
        <w:t xml:space="preserve">I have quite a lot of experience in doing these exercises and then when the real thing comes </w:t>
      </w:r>
      <w:r w:rsidR="0019668A">
        <w:t>a</w:t>
      </w:r>
      <w:r w:rsidRPr="001E1F07">
        <w:t>round it is never the same as you expected</w:t>
      </w:r>
      <w:r w:rsidRPr="001E1F07" w:rsidR="00923787">
        <w:t>, b</w:t>
      </w:r>
      <w:r w:rsidRPr="001E1F07">
        <w:t xml:space="preserve">ut there are all these things that you can draw from it. </w:t>
      </w:r>
    </w:p>
    <w:p w:rsidR="0015377F" w:rsidRPr="001E1F07" w:rsidP="003605AB">
      <w:pPr>
        <w:pStyle w:val="Answer"/>
      </w:pPr>
      <w:r w:rsidRPr="001E1F07">
        <w:t>A</w:t>
      </w:r>
      <w:r w:rsidRPr="001E1F07" w:rsidR="0066222D">
        <w:t>nother thing, just on a personal level</w:t>
      </w:r>
      <w:r w:rsidRPr="001E1F07">
        <w:t>,</w:t>
      </w:r>
      <w:r w:rsidRPr="001E1F07" w:rsidR="0066222D">
        <w:t xml:space="preserve"> we draw from these exercises is </w:t>
      </w:r>
      <w:r w:rsidRPr="001E1F07">
        <w:t>that they get</w:t>
      </w:r>
      <w:r w:rsidRPr="001E1F07" w:rsidR="0066222D">
        <w:t xml:space="preserve"> us</w:t>
      </w:r>
      <w:r w:rsidRPr="001E1F07" w:rsidR="00A365B6">
        <w:t xml:space="preserve"> used</w:t>
      </w:r>
      <w:r w:rsidRPr="001E1F07" w:rsidR="0066222D">
        <w:t xml:space="preserve"> to working together in crisis moments. Obviously </w:t>
      </w:r>
      <w:r w:rsidRPr="001E1F07" w:rsidR="00F642C2">
        <w:t xml:space="preserve">Covid is a crisis </w:t>
      </w:r>
      <w:r w:rsidRPr="001E1F07" w:rsidR="00A365B6">
        <w:t xml:space="preserve">that has been </w:t>
      </w:r>
      <w:r w:rsidRPr="001E1F07" w:rsidR="00F642C2">
        <w:t>going on a very long time. We work together at operational levels</w:t>
      </w:r>
      <w:r w:rsidRPr="001E1F07">
        <w:t>. F</w:t>
      </w:r>
      <w:r w:rsidRPr="001E1F07" w:rsidR="00F642C2">
        <w:t xml:space="preserve">or example, in previous situations like this we have had people from our office in the Scotland </w:t>
      </w:r>
      <w:r w:rsidRPr="001E1F07">
        <w:t>O</w:t>
      </w:r>
      <w:r w:rsidRPr="001E1F07" w:rsidR="00F642C2">
        <w:t xml:space="preserve">ffice embedded in the Scottish Government </w:t>
      </w:r>
      <w:r w:rsidRPr="001E1F07">
        <w:t>r</w:t>
      </w:r>
      <w:r w:rsidRPr="001E1F07" w:rsidR="00F642C2">
        <w:t xml:space="preserve">esilience </w:t>
      </w:r>
      <w:r w:rsidRPr="001E1F07">
        <w:t>r</w:t>
      </w:r>
      <w:r w:rsidRPr="001E1F07" w:rsidR="00F642C2">
        <w:t>oom</w:t>
      </w:r>
      <w:r w:rsidR="0019668A">
        <w:t>—</w:t>
      </w:r>
      <w:r w:rsidRPr="001E1F07">
        <w:t>n</w:t>
      </w:r>
      <w:r w:rsidRPr="001E1F07" w:rsidR="00F642C2">
        <w:t>ot this time</w:t>
      </w:r>
      <w:r w:rsidR="0019668A">
        <w:t>,</w:t>
      </w:r>
      <w:r w:rsidRPr="001E1F07" w:rsidR="00F642C2">
        <w:t xml:space="preserve"> obviously</w:t>
      </w:r>
      <w:r w:rsidR="0019668A">
        <w:t>,</w:t>
      </w:r>
      <w:r w:rsidRPr="001E1F07" w:rsidR="00F642C2">
        <w:t xml:space="preserve"> because we were in a lockdown situation. </w:t>
      </w:r>
      <w:r w:rsidRPr="001E1F07" w:rsidR="003F7616">
        <w:t>But it just sho</w:t>
      </w:r>
      <w:r w:rsidRPr="001E1F07" w:rsidR="00295839">
        <w:t>ws that some of the lessons that you get from these exercises</w:t>
      </w:r>
      <w:r w:rsidRPr="001E1F07">
        <w:t xml:space="preserve"> </w:t>
      </w:r>
      <w:r w:rsidRPr="001E1F07" w:rsidR="00295839">
        <w:t>may not look 100% relevant to the situation you are facing</w:t>
      </w:r>
      <w:r w:rsidR="0019668A">
        <w:t>,</w:t>
      </w:r>
      <w:r w:rsidRPr="001E1F07" w:rsidR="00295839">
        <w:t xml:space="preserve"> but you can always draw something from them</w:t>
      </w:r>
      <w:r w:rsidRPr="001E1F07" w:rsidR="00E3127B">
        <w:t>. In this case</w:t>
      </w:r>
      <w:r w:rsidRPr="001E1F07">
        <w:t>,</w:t>
      </w:r>
      <w:r w:rsidRPr="001E1F07" w:rsidR="00E3127B">
        <w:t xml:space="preserve"> the legislative aspects and moving quickly w</w:t>
      </w:r>
      <w:r w:rsidRPr="001E1F07">
        <w:t>ere</w:t>
      </w:r>
      <w:r w:rsidRPr="001E1F07" w:rsidR="00E3127B">
        <w:t xml:space="preserve"> probably the main one</w:t>
      </w:r>
      <w:r w:rsidRPr="001E1F07">
        <w:t>s</w:t>
      </w:r>
      <w:r w:rsidRPr="001E1F07" w:rsidR="00E3127B">
        <w:t>.</w:t>
      </w:r>
    </w:p>
    <w:p w:rsidR="004F7F30" w:rsidRPr="001E1F07" w:rsidP="0015377F">
      <w:pPr>
        <w:pStyle w:val="Question"/>
      </w:pPr>
      <w:sdt>
        <w:sdtPr>
          <w:alias w:val="Member"/>
          <w:tag w:val="&lt;Member mnisId='4765' dodsId=''&gt;"/>
          <w:id w:val="1061138241"/>
          <w:placeholder>
            <w:docPart w:val="DefaultPlaceholder_-1854013440"/>
          </w:placeholder>
          <w:richText/>
        </w:sdtPr>
        <w:sdtContent>
          <w:r w:rsidRPr="001E1F07" w:rsidR="0015377F">
            <w:rPr>
              <w:b/>
            </w:rPr>
            <w:t>Wendy Chamberlain:</w:t>
          </w:r>
        </w:sdtContent>
      </w:sdt>
      <w:r w:rsidRPr="001E1F07" w:rsidR="0015377F">
        <w:t xml:space="preserve"> Where my question is coming from is when we think back</w:t>
      </w:r>
      <w:r w:rsidRPr="001E1F07" w:rsidR="00F766C2">
        <w:t>,</w:t>
      </w:r>
      <w:r w:rsidRPr="001E1F07" w:rsidR="0015377F">
        <w:t xml:space="preserve"> and as Mhairi referred to,</w:t>
      </w:r>
      <w:r w:rsidR="0019668A">
        <w:t xml:space="preserve"> to</w:t>
      </w:r>
      <w:r w:rsidRPr="001E1F07" w:rsidR="0015377F">
        <w:t xml:space="preserve"> the evidence that Jeane Freeman gave to this Committee</w:t>
      </w:r>
      <w:r w:rsidR="0019668A">
        <w:t>.</w:t>
      </w:r>
      <w:r w:rsidRPr="001E1F07" w:rsidR="0015377F">
        <w:t xml:space="preserve"> </w:t>
      </w:r>
      <w:r w:rsidR="0019668A">
        <w:t>W</w:t>
      </w:r>
      <w:r w:rsidRPr="001E1F07" w:rsidR="0015377F">
        <w:t>e know the JMC has not been meeting</w:t>
      </w:r>
      <w:r w:rsidRPr="001E1F07" w:rsidR="007D2DE5">
        <w:t xml:space="preserve">, the MIGs were in place but potentially there was a drop-off in those meetings and engagement. I am interested to understand that that seems to have been something that Cygnus already picked up in its recommendations. Was that potentially an opportunity lost that could have </w:t>
      </w:r>
      <w:r w:rsidRPr="001E1F07" w:rsidR="009725D2">
        <w:t>had</w:t>
      </w:r>
      <w:r w:rsidRPr="001E1F07" w:rsidR="007D2DE5">
        <w:t xml:space="preserve"> us moving even more quickly, despite the legislative benefits that you describe there?</w:t>
      </w:r>
    </w:p>
    <w:p w:rsidR="0066222D" w:rsidRPr="001E1F07" w:rsidP="004F7F30">
      <w:pPr>
        <w:pStyle w:val="Answer"/>
      </w:pPr>
      <w:sdt>
        <w:sdtPr>
          <w:alias w:val="Witness"/>
          <w:id w:val="1360554630"/>
          <w:placeholder>
            <w:docPart w:val="DefaultPlaceholder_-1854013440"/>
          </w:placeholder>
          <w:richText/>
        </w:sdtPr>
        <w:sdtContent>
          <w:r w:rsidRPr="001E1F07" w:rsidR="004F7F30">
            <w:rPr>
              <w:b/>
              <w:i/>
            </w:rPr>
            <w:t>Gillian McGregor:</w:t>
          </w:r>
        </w:sdtContent>
      </w:sdt>
      <w:r w:rsidRPr="001E1F07" w:rsidR="004F7F30">
        <w:t xml:space="preserve"> There has always been an understanding that </w:t>
      </w:r>
      <w:r w:rsidRPr="001E1F07" w:rsidR="00AD5F3B">
        <w:t>when</w:t>
      </w:r>
      <w:r w:rsidRPr="001E1F07" w:rsidR="004F7F30">
        <w:t xml:space="preserve"> you are facing a situation like this</w:t>
      </w:r>
      <w:r w:rsidRPr="001E1F07" w:rsidR="00AD5F3B">
        <w:t>—</w:t>
      </w:r>
      <w:r w:rsidRPr="001E1F07" w:rsidR="004F7F30">
        <w:t>so a flu pandemic or</w:t>
      </w:r>
      <w:r w:rsidRPr="001E1F07" w:rsidR="00AD5F3B">
        <w:t>,</w:t>
      </w:r>
      <w:r w:rsidRPr="001E1F07" w:rsidR="004F7F30">
        <w:t xml:space="preserve"> in this case</w:t>
      </w:r>
      <w:r w:rsidRPr="001E1F07" w:rsidR="00AD5F3B">
        <w:t>,</w:t>
      </w:r>
      <w:r w:rsidRPr="001E1F07" w:rsidR="004F7F30">
        <w:t xml:space="preserve"> Covid</w:t>
      </w:r>
      <w:r w:rsidRPr="001E1F07" w:rsidR="00AD5F3B">
        <w:t>—it</w:t>
      </w:r>
      <w:r w:rsidRPr="001E1F07" w:rsidR="004F7F30">
        <w:t xml:space="preserve"> does not respect boundaries between the nations of the UK. We have to work together</w:t>
      </w:r>
      <w:r w:rsidRPr="001E1F07" w:rsidR="00AD5F3B">
        <w:t>,</w:t>
      </w:r>
      <w:r w:rsidRPr="001E1F07" w:rsidR="004F7F30">
        <w:t xml:space="preserve"> and we do. For important decisions and for important points in this crisis</w:t>
      </w:r>
      <w:r w:rsidRPr="001E1F07" w:rsidR="0058508D">
        <w:t xml:space="preserve"> there have been ministerial meetings</w:t>
      </w:r>
      <w:r w:rsidRPr="001E1F07" w:rsidR="0001461C">
        <w:t xml:space="preserve">. </w:t>
      </w:r>
      <w:r w:rsidRPr="001E1F07" w:rsidR="0058508D">
        <w:t>I know that the Chancellor</w:t>
      </w:r>
      <w:r w:rsidRPr="001E1F07" w:rsidR="00AD5F3B">
        <w:t xml:space="preserve"> of the</w:t>
      </w:r>
      <w:r w:rsidRPr="001E1F07" w:rsidR="0058508D">
        <w:t xml:space="preserve"> Duchy of Lancaster, Michael Gove, has chaired numerous meetings with the First Ministers of each of the devolved </w:t>
      </w:r>
      <w:r w:rsidRPr="001E1F07" w:rsidR="00AD5F3B">
        <w:t>A</w:t>
      </w:r>
      <w:r w:rsidRPr="001E1F07" w:rsidR="0058508D">
        <w:t>dministrations</w:t>
      </w:r>
      <w:r w:rsidRPr="001E1F07" w:rsidR="00AD5F3B">
        <w:t>, and t</w:t>
      </w:r>
      <w:r w:rsidRPr="001E1F07" w:rsidR="0058508D">
        <w:t>he Prime Minister has too.</w:t>
      </w:r>
    </w:p>
    <w:p w:rsidR="00712CD5" w:rsidRPr="001E1F07" w:rsidP="004F7F30">
      <w:pPr>
        <w:pStyle w:val="Answer"/>
      </w:pPr>
      <w:r w:rsidRPr="001E1F07">
        <w:t xml:space="preserve">I do not think in these sorts of situations I perceive a holding back of information and data from </w:t>
      </w:r>
      <w:r w:rsidRPr="001E1F07" w:rsidR="00C02AF2">
        <w:t>the UK Government’s side</w:t>
      </w:r>
      <w:r w:rsidR="0019668A">
        <w:t>—</w:t>
      </w:r>
      <w:r w:rsidRPr="001E1F07" w:rsidR="00C02AF2">
        <w:t>quite the opposite</w:t>
      </w:r>
      <w:r w:rsidRPr="001E1F07" w:rsidR="00AD5F3B">
        <w:t>. There has been a</w:t>
      </w:r>
      <w:r w:rsidRPr="001E1F07" w:rsidR="00C02AF2">
        <w:t xml:space="preserve"> desire to share expertise</w:t>
      </w:r>
      <w:r w:rsidRPr="001E1F07" w:rsidR="00AD5F3B">
        <w:t>,</w:t>
      </w:r>
      <w:r w:rsidRPr="001E1F07" w:rsidR="00C02AF2">
        <w:t xml:space="preserve"> including the chief medical officer network, which has been </w:t>
      </w:r>
      <w:r w:rsidRPr="001E1F07" w:rsidR="00464E3B">
        <w:t>very important.</w:t>
      </w:r>
      <w:r w:rsidRPr="001E1F07">
        <w:t xml:space="preserve"> </w:t>
      </w:r>
      <w:r w:rsidRPr="001E1F07" w:rsidR="00464E3B">
        <w:t>That engagement has been taking place</w:t>
      </w:r>
      <w:r w:rsidRPr="001E1F07" w:rsidR="00AC3D29">
        <w:t>,</w:t>
      </w:r>
      <w:r w:rsidRPr="001E1F07" w:rsidR="00464E3B">
        <w:t xml:space="preserve"> from my vantage point.</w:t>
      </w:r>
    </w:p>
    <w:p w:rsidR="004C05C6" w:rsidRPr="001E1F07" w:rsidP="004F7F30">
      <w:pPr>
        <w:pStyle w:val="Question"/>
      </w:pPr>
      <w:sdt>
        <w:sdtPr>
          <w:alias w:val="Member"/>
          <w:tag w:val="&lt;Member mnisId='4765' dodsId=''&gt;"/>
          <w:id w:val="471027490"/>
          <w:placeholder>
            <w:docPart w:val="DefaultPlaceholder_-1854013440"/>
          </w:placeholder>
          <w:richText/>
        </w:sdtPr>
        <w:sdtContent>
          <w:r w:rsidRPr="001E1F07" w:rsidR="00712CD5">
            <w:rPr>
              <w:b/>
            </w:rPr>
            <w:t>Wendy Chamberlain:</w:t>
          </w:r>
        </w:sdtContent>
      </w:sdt>
      <w:r w:rsidRPr="001E1F07" w:rsidR="00712CD5">
        <w:t xml:space="preserve"> That is interesting because </w:t>
      </w:r>
      <w:r w:rsidRPr="001E1F07" w:rsidR="00F7752C">
        <w:t xml:space="preserve">one of the reflections of Ms Freeman was that the Cabinet Office potentially was a more valuable </w:t>
      </w:r>
      <w:r w:rsidRPr="001E1F07" w:rsidR="007B7ABC">
        <w:t xml:space="preserve">place for that kind of thing, getting information out </w:t>
      </w:r>
      <w:r w:rsidRPr="001E1F07" w:rsidR="00AC3D29">
        <w:t xml:space="preserve">there </w:t>
      </w:r>
      <w:r w:rsidRPr="001E1F07" w:rsidR="007B7ABC">
        <w:t>and making those linkag</w:t>
      </w:r>
      <w:r w:rsidRPr="001E1F07">
        <w:t xml:space="preserve">es. </w:t>
      </w:r>
    </w:p>
    <w:p w:rsidR="00B80C04" w:rsidRPr="001E1F07" w:rsidP="004C05C6">
      <w:pPr>
        <w:pStyle w:val="Answer"/>
      </w:pPr>
      <w:sdt>
        <w:sdtPr>
          <w:alias w:val="Witness"/>
          <w:id w:val="364876009"/>
          <w:placeholder>
            <w:docPart w:val="DefaultPlaceholder_-1854013440"/>
          </w:placeholder>
          <w:richText/>
        </w:sdtPr>
        <w:sdtContent>
          <w:r w:rsidRPr="001E1F07" w:rsidR="004C05C6">
            <w:rPr>
              <w:b/>
              <w:i/>
            </w:rPr>
            <w:t>Gillian McGregor:</w:t>
          </w:r>
        </w:sdtContent>
      </w:sdt>
      <w:r w:rsidRPr="001E1F07" w:rsidR="004C05C6">
        <w:t xml:space="preserve"> </w:t>
      </w:r>
      <w:r w:rsidRPr="001E1F07" w:rsidR="00AD5F3B">
        <w:t>We</w:t>
      </w:r>
      <w:r w:rsidRPr="001E1F07" w:rsidR="004C05C6">
        <w:t xml:space="preserve"> work extremely closely with the Cabinet Office</w:t>
      </w:r>
      <w:r w:rsidR="0019668A">
        <w:t xml:space="preserve">, </w:t>
      </w:r>
      <w:r w:rsidRPr="001E1F07" w:rsidR="004C05C6">
        <w:t>and the Cabinet Office ha</w:t>
      </w:r>
      <w:r w:rsidRPr="001E1F07" w:rsidR="00AD5F3B">
        <w:t>s</w:t>
      </w:r>
      <w:r w:rsidRPr="001E1F07" w:rsidR="004C05C6">
        <w:t xml:space="preserve"> an important role in co-ordinating some of these discussions because they happen across the UK Government and all three </w:t>
      </w:r>
      <w:r w:rsidRPr="001E1F07" w:rsidR="00A07453">
        <w:t xml:space="preserve">devolved </w:t>
      </w:r>
      <w:r w:rsidRPr="001E1F07" w:rsidR="00AD5F3B">
        <w:t>A</w:t>
      </w:r>
      <w:r w:rsidRPr="001E1F07" w:rsidR="00A07453">
        <w:t>dministrations. The Cabinet Office ha</w:t>
      </w:r>
      <w:r w:rsidRPr="001E1F07" w:rsidR="00AD5F3B">
        <w:t>s</w:t>
      </w:r>
      <w:r w:rsidRPr="001E1F07" w:rsidR="00A07453">
        <w:t xml:space="preserve"> an important role and m</w:t>
      </w:r>
      <w:r w:rsidRPr="001E1F07" w:rsidR="00AD5F3B">
        <w:t xml:space="preserve">e and </w:t>
      </w:r>
      <w:r w:rsidRPr="001E1F07" w:rsidR="00A07453">
        <w:t xml:space="preserve">my colleagues in the Wales </w:t>
      </w:r>
      <w:r w:rsidRPr="001E1F07" w:rsidR="00AD5F3B">
        <w:t>O</w:t>
      </w:r>
      <w:r w:rsidRPr="001E1F07" w:rsidR="00A07453">
        <w:t xml:space="preserve">ffice and Northern Ireland </w:t>
      </w:r>
      <w:r w:rsidRPr="001E1F07" w:rsidR="00AD5F3B">
        <w:t>O</w:t>
      </w:r>
      <w:r w:rsidRPr="001E1F07" w:rsidR="00A07453">
        <w:t xml:space="preserve">ffice are also </w:t>
      </w:r>
      <w:r w:rsidRPr="001E1F07">
        <w:t>part of those discussions because it is happening across the whole of the UK.</w:t>
      </w:r>
    </w:p>
    <w:p w:rsidR="0019668A" w:rsidP="00B80C04">
      <w:pPr>
        <w:pStyle w:val="Question"/>
      </w:pPr>
      <w:sdt>
        <w:sdtPr>
          <w:alias w:val="Member"/>
          <w:tag w:val="&lt;Member mnisId='4765' dodsId=''&gt;"/>
          <w:id w:val="1822074234"/>
          <w:placeholder>
            <w:docPart w:val="DefaultPlaceholder_-1854013440"/>
          </w:placeholder>
          <w:richText/>
        </w:sdtPr>
        <w:sdtContent>
          <w:r w:rsidRPr="001E1F07" w:rsidR="00B80C04">
            <w:rPr>
              <w:b/>
            </w:rPr>
            <w:t>Wendy Chamberlain:</w:t>
          </w:r>
        </w:sdtContent>
      </w:sdt>
      <w:r w:rsidRPr="001E1F07" w:rsidR="00B80C04">
        <w:t xml:space="preserve"> </w:t>
      </w:r>
      <w:r w:rsidRPr="001E1F07" w:rsidR="00275368">
        <w:t xml:space="preserve">I hope that </w:t>
      </w:r>
      <w:r w:rsidRPr="001E1F07" w:rsidR="00AD5F3B">
        <w:t>is</w:t>
      </w:r>
      <w:r w:rsidRPr="001E1F07" w:rsidR="00275368">
        <w:t xml:space="preserve"> something the review is considering, thank you. </w:t>
      </w:r>
    </w:p>
    <w:p w:rsidR="00B67EEF" w:rsidRPr="001E1F07" w:rsidP="0019668A">
      <w:pPr>
        <w:pStyle w:val="Question"/>
        <w:numPr>
          <w:ilvl w:val="0"/>
          <w:numId w:val="0"/>
        </w:numPr>
        <w:ind w:left="794"/>
      </w:pPr>
      <w:r w:rsidRPr="001E1F07">
        <w:t>My</w:t>
      </w:r>
      <w:r w:rsidRPr="001E1F07" w:rsidR="00275368">
        <w:t xml:space="preserve"> second part is to the Secretary of State</w:t>
      </w:r>
      <w:r w:rsidRPr="001E1F07" w:rsidR="008F057D">
        <w:t xml:space="preserve">. Given that we are now several months into the Covid pandemic, what we picked up from witnesses last week was that there has been much </w:t>
      </w:r>
      <w:r w:rsidRPr="001E1F07" w:rsidR="00976DBE">
        <w:t xml:space="preserve">closer working and a lot of learning about how we work together and tackle things. What key lessons do </w:t>
      </w:r>
      <w:r w:rsidR="00485868">
        <w:t>you</w:t>
      </w:r>
      <w:r w:rsidRPr="001E1F07" w:rsidR="00976DBE">
        <w:t xml:space="preserve"> think the Scotland </w:t>
      </w:r>
      <w:r w:rsidRPr="001E1F07">
        <w:t>O</w:t>
      </w:r>
      <w:r w:rsidRPr="001E1F07" w:rsidR="00976DBE">
        <w:t xml:space="preserve">ffice </w:t>
      </w:r>
      <w:r w:rsidRPr="001E1F07">
        <w:t xml:space="preserve">has picked up over the last few months </w:t>
      </w:r>
      <w:r w:rsidRPr="001E1F07">
        <w:t>and that it</w:t>
      </w:r>
      <w:r w:rsidRPr="001E1F07">
        <w:t xml:space="preserve"> will take forward in relation to how we have dealt with the pandemic so far?</w:t>
      </w:r>
    </w:p>
    <w:p w:rsidR="007C1347" w:rsidRPr="001E1F07" w:rsidP="00B67EEF">
      <w:pPr>
        <w:pStyle w:val="Answer"/>
      </w:pPr>
      <w:sdt>
        <w:sdtPr>
          <w:alias w:val="Witness"/>
          <w:id w:val="-416175332"/>
          <w:placeholder>
            <w:docPart w:val="DefaultPlaceholder_-1854013440"/>
          </w:placeholder>
          <w:richText/>
        </w:sdtPr>
        <w:sdtContent>
          <w:r w:rsidR="00A50C8D">
            <w:rPr>
              <w:b/>
              <w:i/>
            </w:rPr>
            <w:t>Mr Jack</w:t>
          </w:r>
          <w:r w:rsidRPr="001E1F07" w:rsidR="00F64356">
            <w:rPr>
              <w:b/>
              <w:i/>
            </w:rPr>
            <w:t>:</w:t>
          </w:r>
        </w:sdtContent>
      </w:sdt>
      <w:r w:rsidRPr="001E1F07" w:rsidR="00B67EEF">
        <w:t xml:space="preserve"> </w:t>
      </w:r>
      <w:r w:rsidRPr="001E1F07" w:rsidR="00CB221A">
        <w:t>The key thing has been to try to avoid confusion. Lessons have been learn</w:t>
      </w:r>
      <w:r w:rsidR="0019668A">
        <w:t>ed</w:t>
      </w:r>
      <w:r w:rsidRPr="001E1F07" w:rsidR="00CB221A">
        <w:t xml:space="preserve"> by the devolved </w:t>
      </w:r>
      <w:r w:rsidRPr="001E1F07" w:rsidR="00AD5F3B">
        <w:t>A</w:t>
      </w:r>
      <w:r w:rsidRPr="001E1F07" w:rsidR="00CB221A">
        <w:t>dministrations, lessons like testing positive patients before you send them back to care homes. Lessons have be</w:t>
      </w:r>
      <w:r w:rsidRPr="001E1F07" w:rsidR="00864820">
        <w:t>e</w:t>
      </w:r>
      <w:r w:rsidRPr="001E1F07" w:rsidR="00CB221A">
        <w:t>n learned by the Treasury a</w:t>
      </w:r>
      <w:r w:rsidRPr="001E1F07" w:rsidR="00AD5F3B">
        <w:t>bout</w:t>
      </w:r>
      <w:r w:rsidRPr="001E1F07" w:rsidR="00CB221A">
        <w:t xml:space="preserve"> job supporting and so on. </w:t>
      </w:r>
    </w:p>
    <w:p w:rsidR="0058508D" w:rsidRPr="001E1F07" w:rsidP="00B67EEF">
      <w:pPr>
        <w:pStyle w:val="Answer"/>
      </w:pPr>
      <w:r w:rsidRPr="001E1F07">
        <w:t xml:space="preserve">From our perspective and in our discussions with the devolved </w:t>
      </w:r>
      <w:r w:rsidRPr="001E1F07" w:rsidR="007C1347">
        <w:t>A</w:t>
      </w:r>
      <w:r w:rsidRPr="001E1F07">
        <w:t>dministrations, the thing that keeps coming back to me</w:t>
      </w:r>
      <w:r w:rsidRPr="001E1F07" w:rsidR="00665E2B">
        <w:t xml:space="preserve"> is I find it very frustrating that we are one United Kingdom Government and we are three devolved </w:t>
      </w:r>
      <w:r w:rsidRPr="001E1F07" w:rsidR="007C1347">
        <w:t>A</w:t>
      </w:r>
      <w:r w:rsidRPr="001E1F07" w:rsidR="00665E2B">
        <w:t xml:space="preserve">dministrations </w:t>
      </w:r>
      <w:r w:rsidRPr="001E1F07" w:rsidR="003A49AB">
        <w:t>b</w:t>
      </w:r>
      <w:r w:rsidRPr="001E1F07" w:rsidR="00665E2B">
        <w:t>ut we are one country. We have borders that the virus does not respect. They are geographical borders</w:t>
      </w:r>
      <w:r w:rsidR="0019668A">
        <w:t>,</w:t>
      </w:r>
      <w:r w:rsidRPr="001E1F07" w:rsidR="007C1347">
        <w:t xml:space="preserve"> </w:t>
      </w:r>
      <w:r w:rsidRPr="001E1F07" w:rsidR="00665E2B">
        <w:t xml:space="preserve">not physical borders. </w:t>
      </w:r>
      <w:r w:rsidRPr="001E1F07" w:rsidR="00872B07">
        <w:t xml:space="preserve">We have to understand people move around the UK, whether it is on business or visiting families or on holiday. What I have come to understand very strongly since I last spoke to you is that we need to stop the confusion. All the </w:t>
      </w:r>
      <w:r w:rsidRPr="001E1F07" w:rsidR="007C1347">
        <w:t>A</w:t>
      </w:r>
      <w:r w:rsidRPr="001E1F07" w:rsidR="00872B07">
        <w:t xml:space="preserve">dministrations in these weekly meetings we have should be grown up and not be different for the sake of it, </w:t>
      </w:r>
      <w:r w:rsidRPr="001E1F07" w:rsidR="00DD59EC">
        <w:t xml:space="preserve">for </w:t>
      </w:r>
      <w:r w:rsidRPr="001E1F07" w:rsidR="00872B07">
        <w:t>whatever agenda they have</w:t>
      </w:r>
      <w:r w:rsidRPr="001E1F07" w:rsidR="001B0624">
        <w:t>.</w:t>
      </w:r>
      <w:r w:rsidRPr="001E1F07" w:rsidR="00872B07">
        <w:t xml:space="preserve"> </w:t>
      </w:r>
      <w:r w:rsidRPr="001E1F07" w:rsidR="001B0624">
        <w:t>I</w:t>
      </w:r>
      <w:r w:rsidRPr="001E1F07" w:rsidR="00872B07">
        <w:t xml:space="preserve">t has not brought anyone to a different </w:t>
      </w:r>
      <w:r w:rsidRPr="001E1F07" w:rsidR="002709B3">
        <w:t>outcome. The prevalence of the virus is as high</w:t>
      </w:r>
      <w:r w:rsidRPr="001E1F07" w:rsidR="007C1347">
        <w:t xml:space="preserve"> in</w:t>
      </w:r>
      <w:r w:rsidRPr="001E1F07" w:rsidR="002709B3">
        <w:t xml:space="preserve"> any part of the UK as another. You can point to low areas and high areas</w:t>
      </w:r>
      <w:r w:rsidRPr="001E1F07" w:rsidR="007C1347">
        <w:t>,</w:t>
      </w:r>
      <w:r w:rsidRPr="001E1F07" w:rsidR="002709B3">
        <w:t xml:space="preserve"> but on average we are all four nations experiencing similar problems.</w:t>
      </w:r>
    </w:p>
    <w:p w:rsidR="002709B3" w:rsidRPr="001E1F07" w:rsidP="00B67EEF">
      <w:pPr>
        <w:pStyle w:val="Answer"/>
      </w:pPr>
      <w:r w:rsidRPr="001E1F07">
        <w:t xml:space="preserve">Whether it is changes to social distancing rules or the </w:t>
      </w:r>
      <w:r w:rsidRPr="001E1F07" w:rsidR="003963D5">
        <w:t>J</w:t>
      </w:r>
      <w:r w:rsidRPr="001E1F07">
        <w:t xml:space="preserve">oint </w:t>
      </w:r>
      <w:r w:rsidRPr="001E1F07" w:rsidR="003963D5">
        <w:t>B</w:t>
      </w:r>
      <w:r w:rsidRPr="001E1F07">
        <w:t xml:space="preserve">iosecurity </w:t>
      </w:r>
      <w:r w:rsidRPr="001E1F07" w:rsidR="003963D5">
        <w:t>C</w:t>
      </w:r>
      <w:r w:rsidRPr="001E1F07">
        <w:t xml:space="preserve">entre, the quarantine I talked </w:t>
      </w:r>
      <w:r w:rsidRPr="001E1F07" w:rsidR="00AF6FAA">
        <w:t>a</w:t>
      </w:r>
      <w:r w:rsidRPr="001E1F07">
        <w:t>bout earlier</w:t>
      </w:r>
      <w:r w:rsidR="0019668A">
        <w:t xml:space="preserve">, </w:t>
      </w:r>
      <w:r w:rsidRPr="001E1F07">
        <w:t>or even the UK Government</w:t>
      </w:r>
      <w:r w:rsidR="0019668A">
        <w:t>’s</w:t>
      </w:r>
      <w:r w:rsidRPr="001E1F07">
        <w:t xml:space="preserve"> </w:t>
      </w:r>
      <w:r w:rsidR="00420D1F">
        <w:t>“</w:t>
      </w:r>
      <w:r w:rsidRPr="001E1F07">
        <w:t>hands</w:t>
      </w:r>
      <w:r w:rsidRPr="001E1F07" w:rsidR="008F63BF">
        <w:t>,</w:t>
      </w:r>
      <w:r w:rsidRPr="001E1F07">
        <w:t xml:space="preserve"> face</w:t>
      </w:r>
      <w:r w:rsidRPr="001E1F07" w:rsidR="008F63BF">
        <w:t>, sp</w:t>
      </w:r>
      <w:r w:rsidRPr="001E1F07">
        <w:t>ace</w:t>
      </w:r>
      <w:r w:rsidR="00420D1F">
        <w:t>”</w:t>
      </w:r>
      <w:r w:rsidRPr="001E1F07" w:rsidR="00AF6FAA">
        <w:t xml:space="preserve"> message to the public, </w:t>
      </w:r>
      <w:r w:rsidR="00FF48ED">
        <w:t>and</w:t>
      </w:r>
      <w:r w:rsidR="0019668A">
        <w:t xml:space="preserve"> </w:t>
      </w:r>
      <w:r w:rsidRPr="001E1F07" w:rsidR="00AF6FAA">
        <w:t xml:space="preserve">the Scottish Government have gone for </w:t>
      </w:r>
      <w:r w:rsidR="0019668A">
        <w:t>FACTS—a</w:t>
      </w:r>
      <w:r w:rsidRPr="001E1F07" w:rsidR="00AF6FAA">
        <w:t>ll of those things</w:t>
      </w:r>
      <w:r w:rsidR="0019668A">
        <w:t>,</w:t>
      </w:r>
      <w:r w:rsidR="00FF48ED">
        <w:t xml:space="preserve"> in a funny way,</w:t>
      </w:r>
      <w:r w:rsidR="0019668A">
        <w:t xml:space="preserve"> </w:t>
      </w:r>
      <w:r w:rsidRPr="001E1F07" w:rsidR="00AA549A">
        <w:t xml:space="preserve">it is just </w:t>
      </w:r>
      <w:r w:rsidRPr="001E1F07" w:rsidR="00A97C3F">
        <w:t>harder,</w:t>
      </w:r>
      <w:r w:rsidRPr="001E1F07" w:rsidR="00AA549A">
        <w:t xml:space="preserve"> and it m</w:t>
      </w:r>
      <w:r w:rsidR="00FF48ED">
        <w:t>uddles</w:t>
      </w:r>
      <w:r w:rsidRPr="001E1F07" w:rsidR="00AA549A">
        <w:t xml:space="preserve"> the message. I see this particularly with </w:t>
      </w:r>
      <w:r w:rsidRPr="001E1F07" w:rsidR="00526D75">
        <w:t>a</w:t>
      </w:r>
      <w:r w:rsidRPr="001E1F07" w:rsidR="00AA549A">
        <w:t xml:space="preserve"> constituency </w:t>
      </w:r>
      <w:r w:rsidRPr="001E1F07" w:rsidR="00526D75">
        <w:t>that</w:t>
      </w:r>
      <w:r w:rsidRPr="001E1F07" w:rsidR="00AA549A">
        <w:t xml:space="preserve"> is close to the border with England</w:t>
      </w:r>
      <w:r w:rsidR="00FF48ED">
        <w:t>,</w:t>
      </w:r>
      <w:r w:rsidRPr="001E1F07" w:rsidR="00AA549A">
        <w:t xml:space="preserve"> and particularly again with </w:t>
      </w:r>
      <w:r w:rsidR="00FF48ED">
        <w:t xml:space="preserve">the </w:t>
      </w:r>
      <w:r w:rsidRPr="001E1F07" w:rsidR="00AA549A">
        <w:t>rule of six and</w:t>
      </w:r>
      <w:r w:rsidRPr="001E1F07" w:rsidR="00144E65">
        <w:t>,</w:t>
      </w:r>
      <w:r w:rsidRPr="001E1F07" w:rsidR="00AA549A">
        <w:t xml:space="preserve"> before that</w:t>
      </w:r>
      <w:r w:rsidRPr="001E1F07" w:rsidR="00144E65">
        <w:t>,</w:t>
      </w:r>
      <w:r w:rsidRPr="001E1F07" w:rsidR="00AA549A">
        <w:t xml:space="preserve"> how many people </w:t>
      </w:r>
      <w:r w:rsidRPr="001E1F07" w:rsidR="00882271">
        <w:t xml:space="preserve">from how many households you could have one side of the border and another. I saw no logic </w:t>
      </w:r>
      <w:r w:rsidRPr="001E1F07" w:rsidR="001B41C9">
        <w:t>in the rules being different. Going forward, if we are living with this for a long time to come, we should have clear</w:t>
      </w:r>
      <w:r w:rsidR="00420D1F">
        <w:t>,</w:t>
      </w:r>
      <w:r w:rsidRPr="001E1F07" w:rsidR="001B41C9">
        <w:t xml:space="preserve"> simpl</w:t>
      </w:r>
      <w:r w:rsidRPr="001E1F07" w:rsidR="002237D2">
        <w:t>e</w:t>
      </w:r>
      <w:r w:rsidRPr="001E1F07" w:rsidR="001B41C9">
        <w:t xml:space="preserve"> messaging and it should be UK-wide.</w:t>
      </w:r>
    </w:p>
    <w:p w:rsidR="00476AF9" w:rsidRPr="001E1F07" w:rsidP="0090001A">
      <w:pPr>
        <w:pStyle w:val="Question"/>
      </w:pPr>
      <w:sdt>
        <w:sdtPr>
          <w:alias w:val="Member"/>
          <w:tag w:val="&lt;Member mnisId='4765' dodsId=''&gt;"/>
          <w:id w:val="1247227585"/>
          <w:placeholder>
            <w:docPart w:val="DefaultPlaceholder_-1854013440"/>
          </w:placeholder>
          <w:richText/>
        </w:sdtPr>
        <w:sdtContent>
          <w:r w:rsidRPr="001E1F07" w:rsidR="0090001A">
            <w:rPr>
              <w:b/>
            </w:rPr>
            <w:t>Wendy Chamberlain:</w:t>
          </w:r>
        </w:sdtContent>
      </w:sdt>
      <w:r w:rsidRPr="001E1F07" w:rsidR="0090001A">
        <w:t xml:space="preserve"> </w:t>
      </w:r>
      <w:r w:rsidRPr="001E1F07" w:rsidR="008D176E">
        <w:t xml:space="preserve">My challenge back to that is the fact that the UK Government in areas of England has taken different approaches to lockdowns because arguably there is different evidence to suggest how that outbreak is spreading, whether </w:t>
      </w:r>
      <w:r w:rsidRPr="001E1F07" w:rsidR="007C1347">
        <w:t>that is</w:t>
      </w:r>
      <w:r w:rsidRPr="001E1F07" w:rsidR="008D176E">
        <w:t xml:space="preserve"> house</w:t>
      </w:r>
      <w:r w:rsidRPr="001E1F07" w:rsidR="002237D2">
        <w:t>-</w:t>
      </w:r>
      <w:r w:rsidRPr="001E1F07" w:rsidR="008D176E">
        <w:t>to</w:t>
      </w:r>
      <w:r w:rsidRPr="001E1F07" w:rsidR="002237D2">
        <w:t>-</w:t>
      </w:r>
      <w:r w:rsidRPr="001E1F07" w:rsidR="008D176E">
        <w:t>house transmission or, as</w:t>
      </w:r>
      <w:r w:rsidRPr="001E1F07">
        <w:t xml:space="preserve"> </w:t>
      </w:r>
      <w:r w:rsidRPr="001E1F07" w:rsidR="008D176E">
        <w:t>we saw in Aberdeen, where it was through licen</w:t>
      </w:r>
      <w:r w:rsidRPr="001E1F07" w:rsidR="007C1347">
        <w:t>s</w:t>
      </w:r>
      <w:r w:rsidRPr="001E1F07" w:rsidR="008D176E">
        <w:t xml:space="preserve">ed premises. </w:t>
      </w:r>
      <w:r w:rsidRPr="001E1F07">
        <w:t xml:space="preserve">For </w:t>
      </w:r>
      <w:r w:rsidRPr="001E1F07" w:rsidR="00A97C3F">
        <w:t>me,</w:t>
      </w:r>
      <w:r w:rsidRPr="001E1F07">
        <w:t xml:space="preserve"> the evidence is—</w:t>
      </w:r>
    </w:p>
    <w:p w:rsidR="0090001A" w:rsidRPr="001E1F07" w:rsidP="00476AF9">
      <w:pPr>
        <w:pStyle w:val="Answer"/>
      </w:pPr>
      <w:sdt>
        <w:sdtPr>
          <w:alias w:val="Witness"/>
          <w:id w:val="-1214812757"/>
          <w:placeholder>
            <w:docPart w:val="DefaultPlaceholder_-1854013440"/>
          </w:placeholder>
          <w:richText/>
        </w:sdtPr>
        <w:sdtContent>
          <w:r w:rsidR="00A50C8D">
            <w:rPr>
              <w:b/>
              <w:i/>
            </w:rPr>
            <w:t>Mr Jack</w:t>
          </w:r>
          <w:r w:rsidRPr="001E1F07" w:rsidR="00F64356">
            <w:rPr>
              <w:b/>
              <w:i/>
            </w:rPr>
            <w:t>:</w:t>
          </w:r>
        </w:sdtContent>
      </w:sdt>
      <w:r w:rsidRPr="001E1F07" w:rsidR="00476AF9">
        <w:t xml:space="preserve"> You are absolutely right but</w:t>
      </w:r>
      <w:r w:rsidRPr="001E1F07" w:rsidR="00115A09">
        <w:t>,</w:t>
      </w:r>
      <w:r w:rsidRPr="001E1F07" w:rsidR="00476AF9">
        <w:t xml:space="preserve"> if you notice</w:t>
      </w:r>
      <w:r w:rsidRPr="001E1F07" w:rsidR="00115A09">
        <w:t>,</w:t>
      </w:r>
      <w:r w:rsidRPr="001E1F07" w:rsidR="00476AF9">
        <w:t xml:space="preserve"> I did not mention lockdowns. The approach to lockdowns has to be </w:t>
      </w:r>
      <w:r w:rsidRPr="001E1F07" w:rsidR="001E7926">
        <w:t xml:space="preserve">local and focused and </w:t>
      </w:r>
      <w:r w:rsidRPr="001E1F07" w:rsidR="001E7926">
        <w:t>reacti</w:t>
      </w:r>
      <w:r w:rsidRPr="001E1F07" w:rsidR="00277A3E">
        <w:t>ng</w:t>
      </w:r>
      <w:r w:rsidRPr="001E1F07" w:rsidR="001E7926">
        <w:t xml:space="preserve"> to the problems they see. </w:t>
      </w:r>
      <w:r w:rsidRPr="001E1F07" w:rsidR="00474BEB">
        <w:t>I totally agree with that point</w:t>
      </w:r>
      <w:r w:rsidRPr="001E1F07" w:rsidR="007C1347">
        <w:t>,</w:t>
      </w:r>
      <w:r w:rsidRPr="001E1F07" w:rsidR="00474BEB">
        <w:t xml:space="preserve"> but in my list of things that I felt we could get on the same page with, whether it was quarantine countries to make it simpler for airports or the rule of six or the messaging of hands</w:t>
      </w:r>
      <w:r w:rsidRPr="001E1F07" w:rsidR="00404F3F">
        <w:t>,</w:t>
      </w:r>
      <w:r w:rsidRPr="001E1F07" w:rsidR="00474BEB">
        <w:t xml:space="preserve"> face</w:t>
      </w:r>
      <w:r w:rsidRPr="001E1F07" w:rsidR="00404F3F">
        <w:t>,</w:t>
      </w:r>
      <w:r w:rsidRPr="001E1F07" w:rsidR="00474BEB">
        <w:t xml:space="preserve"> space or </w:t>
      </w:r>
      <w:r w:rsidR="00FF48ED">
        <w:t>FACTS</w:t>
      </w:r>
      <w:r w:rsidRPr="001E1F07" w:rsidR="00A75A8E">
        <w:t>,</w:t>
      </w:r>
      <w:r w:rsidRPr="001E1F07" w:rsidR="00474BEB">
        <w:t xml:space="preserve"> those are the things I am talking about</w:t>
      </w:r>
      <w:r w:rsidRPr="001E1F07" w:rsidR="00552413">
        <w:t xml:space="preserve">. </w:t>
      </w:r>
      <w:r w:rsidRPr="001E1F07" w:rsidR="007C1347">
        <w:t>For</w:t>
      </w:r>
      <w:r w:rsidRPr="001E1F07" w:rsidR="00552413">
        <w:t xml:space="preserve"> local lockdowns you have to tackle what is in front of you and where the virus source is.</w:t>
      </w:r>
    </w:p>
    <w:p w:rsidR="0070659E" w:rsidRPr="001E1F07" w:rsidP="00E77536">
      <w:pPr>
        <w:pStyle w:val="Question"/>
      </w:pPr>
      <w:sdt>
        <w:sdtPr>
          <w:alias w:val="Member"/>
          <w:tag w:val="&lt;Member mnisId='4439' dodsId='72255'&gt;"/>
          <w:id w:val="-1570565474"/>
          <w:placeholder>
            <w:docPart w:val="DefaultPlaceholder_-1854013440"/>
          </w:placeholder>
          <w:richText/>
        </w:sdtPr>
        <w:sdtContent>
          <w:r w:rsidRPr="001E1F07" w:rsidR="00E77536">
            <w:rPr>
              <w:b/>
            </w:rPr>
            <w:t>Alberto Costa:</w:t>
          </w:r>
        </w:sdtContent>
      </w:sdt>
      <w:r w:rsidRPr="001E1F07" w:rsidR="00E77536">
        <w:t xml:space="preserve"> When you last came before the </w:t>
      </w:r>
      <w:r w:rsidRPr="001E1F07" w:rsidR="00A97C3F">
        <w:t>Committee,</w:t>
      </w:r>
      <w:r w:rsidRPr="001E1F07" w:rsidR="00E77536">
        <w:t xml:space="preserve"> I raised the issue of logistics and the trade between Scotland and England. You mentioned in an earlier answer the importance of the trade that Scotland has</w:t>
      </w:r>
      <w:r w:rsidRPr="001E1F07" w:rsidR="002D4071">
        <w:t>,</w:t>
      </w:r>
      <w:r w:rsidRPr="001E1F07" w:rsidR="00E77536">
        <w:t xml:space="preserve"> particularly in goods with the rest of the United Kingdom. My own South Leicestershire constituency is home to one of the largest logistics </w:t>
      </w:r>
      <w:r w:rsidRPr="001E1F07" w:rsidR="00054A49">
        <w:t>parks in Europe and there is much by way of goods import</w:t>
      </w:r>
      <w:r w:rsidRPr="001E1F07" w:rsidR="002D4071">
        <w:t>ed</w:t>
      </w:r>
      <w:r w:rsidRPr="001E1F07" w:rsidR="00054A49">
        <w:t xml:space="preserve"> into Scotland and exported out of Scotland into parts of the </w:t>
      </w:r>
      <w:r w:rsidR="00E91AF6">
        <w:t>e</w:t>
      </w:r>
      <w:r w:rsidRPr="001E1F07" w:rsidR="00054A49">
        <w:t xml:space="preserve">ast </w:t>
      </w:r>
      <w:r w:rsidR="00E91AF6">
        <w:t>m</w:t>
      </w:r>
      <w:r w:rsidRPr="001E1F07" w:rsidR="00054A49">
        <w:t>idlands. The question I have is about supply chain issues. From the beginning of the pandemic the good work that was done by the various stakeholders mostly eliminated any problems with the supply chain</w:t>
      </w:r>
      <w:r w:rsidRPr="001E1F07" w:rsidR="002C3C90">
        <w:t>. How are you going to ensure</w:t>
      </w:r>
      <w:r w:rsidRPr="001E1F07" w:rsidR="00627A9B">
        <w:t>,</w:t>
      </w:r>
      <w:r w:rsidRPr="001E1F07" w:rsidR="002C3C90">
        <w:t xml:space="preserve"> going forward</w:t>
      </w:r>
      <w:r w:rsidRPr="001E1F07" w:rsidR="00627A9B">
        <w:t>,</w:t>
      </w:r>
      <w:r w:rsidRPr="001E1F07" w:rsidR="002C3C90">
        <w:t xml:space="preserve"> if there is a second wave of this terrible Covid-19 virus</w:t>
      </w:r>
      <w:r w:rsidRPr="001E1F07" w:rsidR="007C1347">
        <w:t>,</w:t>
      </w:r>
      <w:r w:rsidRPr="001E1F07" w:rsidR="002C3C90">
        <w:t xml:space="preserve"> that the supply chain resilience in Scotland is maintained to allow Scotland to continue </w:t>
      </w:r>
      <w:r w:rsidRPr="001E1F07" w:rsidR="006F1CE9">
        <w:t>the trade</w:t>
      </w:r>
      <w:r w:rsidRPr="001E1F07" w:rsidR="00B3646A">
        <w:t>,</w:t>
      </w:r>
      <w:r w:rsidRPr="001E1F07" w:rsidR="006F1CE9">
        <w:t xml:space="preserve"> </w:t>
      </w:r>
      <w:r w:rsidRPr="001E1F07">
        <w:t>in particular with other parts of the United Kingdom?</w:t>
      </w:r>
    </w:p>
    <w:p w:rsidR="00592226" w:rsidRPr="001E1F07" w:rsidP="0070659E">
      <w:pPr>
        <w:pStyle w:val="Answer"/>
      </w:pPr>
      <w:sdt>
        <w:sdtPr>
          <w:alias w:val="Witness"/>
          <w:id w:val="-570434364"/>
          <w:placeholder>
            <w:docPart w:val="DefaultPlaceholder_-1854013440"/>
          </w:placeholder>
          <w:richText/>
        </w:sdtPr>
        <w:sdtContent>
          <w:r w:rsidR="00A50C8D">
            <w:rPr>
              <w:b/>
              <w:i/>
            </w:rPr>
            <w:t>Mr Jack</w:t>
          </w:r>
          <w:r w:rsidRPr="001E1F07" w:rsidR="00F64356">
            <w:rPr>
              <w:b/>
              <w:i/>
            </w:rPr>
            <w:t>:</w:t>
          </w:r>
        </w:sdtContent>
      </w:sdt>
      <w:r w:rsidRPr="001E1F07" w:rsidR="0070659E">
        <w:t xml:space="preserve"> You raise a good poin</w:t>
      </w:r>
      <w:r w:rsidRPr="001E1F07" w:rsidR="007C1347">
        <w:t>t. It</w:t>
      </w:r>
      <w:r w:rsidRPr="001E1F07" w:rsidR="0070659E">
        <w:t xml:space="preserve"> is the same strategy as we had last time. We have been very active in this area and we were lucky last time—I say </w:t>
      </w:r>
      <w:r w:rsidRPr="001E1F07" w:rsidR="00B3646A">
        <w:t>“</w:t>
      </w:r>
      <w:r w:rsidRPr="001E1F07" w:rsidR="0070659E">
        <w:t>lucky</w:t>
      </w:r>
      <w:r w:rsidRPr="001E1F07" w:rsidR="00B3646A">
        <w:t>”</w:t>
      </w:r>
      <w:r w:rsidRPr="001E1F07" w:rsidR="0070659E">
        <w:t xml:space="preserve">, you can read that however you want—we were fortunate in that we </w:t>
      </w:r>
      <w:r w:rsidR="00420D1F">
        <w:t>had</w:t>
      </w:r>
      <w:r w:rsidRPr="001E1F07" w:rsidR="0070659E">
        <w:t xml:space="preserve"> preparations in place because th</w:t>
      </w:r>
      <w:r w:rsidRPr="001E1F07" w:rsidR="004E2D8F">
        <w:t xml:space="preserve">e </w:t>
      </w:r>
      <w:r w:rsidRPr="001E1F07" w:rsidR="00A42627">
        <w:t>E</w:t>
      </w:r>
      <w:r w:rsidRPr="001E1F07" w:rsidR="004E2D8F">
        <w:t xml:space="preserve">uropean Union </w:t>
      </w:r>
      <w:r w:rsidRPr="001E1F07" w:rsidR="00E91AF6">
        <w:t>operations committee</w:t>
      </w:r>
      <w:r w:rsidRPr="001E1F07" w:rsidR="00852E2C">
        <w:t>,</w:t>
      </w:r>
      <w:r w:rsidRPr="001E1F07" w:rsidR="00895CE6">
        <w:t xml:space="preserve"> running up to 31 October</w:t>
      </w:r>
      <w:r w:rsidRPr="001E1F07" w:rsidR="00852E2C">
        <w:t>,</w:t>
      </w:r>
      <w:r w:rsidRPr="001E1F07" w:rsidR="00895CE6">
        <w:t xml:space="preserve"> had made lots of plans</w:t>
      </w:r>
      <w:r w:rsidRPr="001E1F07" w:rsidR="00903FAA">
        <w:t xml:space="preserve"> of</w:t>
      </w:r>
      <w:r w:rsidRPr="001E1F07" w:rsidR="00895CE6">
        <w:t xml:space="preserve"> what would happen in the event of a no</w:t>
      </w:r>
      <w:r w:rsidRPr="001E1F07" w:rsidR="007C1347">
        <w:t>-</w:t>
      </w:r>
      <w:r w:rsidRPr="001E1F07" w:rsidR="00895CE6">
        <w:t>deal Brexit.</w:t>
      </w:r>
      <w:r w:rsidRPr="001E1F07" w:rsidR="00CD1B53">
        <w:t xml:space="preserve"> Those preparations were able to be used for the Covid pandemic.</w:t>
      </w:r>
    </w:p>
    <w:p w:rsidR="007C1347" w:rsidRPr="001E1F07" w:rsidP="0070659E">
      <w:pPr>
        <w:pStyle w:val="Answer"/>
      </w:pPr>
      <w:r w:rsidRPr="001E1F07">
        <w:t xml:space="preserve">In </w:t>
      </w:r>
      <w:r w:rsidRPr="001E1F07" w:rsidR="00A97C3F">
        <w:t>April,</w:t>
      </w:r>
      <w:r w:rsidR="00420D1F">
        <w:t xml:space="preserve"> the</w:t>
      </w:r>
      <w:r w:rsidRPr="001E1F07" w:rsidR="00CD1B53">
        <w:t xml:space="preserve"> Department for Transport</w:t>
      </w:r>
      <w:r w:rsidRPr="001E1F07" w:rsidR="00A730FE">
        <w:t>—</w:t>
      </w:r>
      <w:r w:rsidRPr="001E1F07" w:rsidR="00CD1B53">
        <w:t>I have some pieces on this</w:t>
      </w:r>
      <w:r w:rsidRPr="001E1F07" w:rsidR="00A730FE">
        <w:t>—</w:t>
      </w:r>
      <w:r w:rsidRPr="001E1F07" w:rsidR="00CD1B53">
        <w:t xml:space="preserve">took the steps to support the ferry operators between GB and NI, including the vital </w:t>
      </w:r>
      <w:r w:rsidRPr="001E1F07" w:rsidR="00A730FE">
        <w:t>Cairnryan-</w:t>
      </w:r>
      <w:r w:rsidRPr="001E1F07" w:rsidR="009F2D42">
        <w:t xml:space="preserve">Belfast link in my constituency. It signed agreements in </w:t>
      </w:r>
      <w:r w:rsidRPr="001E1F07" w:rsidR="008861EA">
        <w:t>M</w:t>
      </w:r>
      <w:r w:rsidRPr="001E1F07" w:rsidR="009F2D42">
        <w:t xml:space="preserve">ay </w:t>
      </w:r>
      <w:r w:rsidRPr="001E1F07">
        <w:t xml:space="preserve">worth </w:t>
      </w:r>
      <w:r w:rsidRPr="001E1F07" w:rsidR="008861EA">
        <w:t>£</w:t>
      </w:r>
      <w:r w:rsidRPr="001E1F07" w:rsidR="009F2D42">
        <w:t xml:space="preserve">35 million </w:t>
      </w:r>
      <w:r w:rsidRPr="001E1F07">
        <w:t>with</w:t>
      </w:r>
      <w:r w:rsidRPr="001E1F07" w:rsidR="009F2D42">
        <w:t xml:space="preserve"> ferry operators in </w:t>
      </w:r>
      <w:r w:rsidRPr="001E1F07" w:rsidR="00175DD6">
        <w:t xml:space="preserve">the </w:t>
      </w:r>
      <w:r w:rsidR="00E91AF6">
        <w:t>c</w:t>
      </w:r>
      <w:r w:rsidRPr="001E1F07" w:rsidR="00175DD6">
        <w:t xml:space="preserve">hannel and the Irish </w:t>
      </w:r>
      <w:r w:rsidR="00E91AF6">
        <w:t>s</w:t>
      </w:r>
      <w:r w:rsidRPr="001E1F07" w:rsidR="00175DD6">
        <w:t>ea</w:t>
      </w:r>
      <w:r w:rsidRPr="001E1F07" w:rsidR="009F2D42">
        <w:t xml:space="preserve"> to ensure there w</w:t>
      </w:r>
      <w:r w:rsidRPr="001E1F07" w:rsidR="00CE1C52">
        <w:t>as</w:t>
      </w:r>
      <w:r w:rsidRPr="001E1F07" w:rsidR="009F2D42">
        <w:t xml:space="preserve"> sufficient capacity for the flow of essential goods.</w:t>
      </w:r>
      <w:r w:rsidR="001E1F07">
        <w:t xml:space="preserve"> </w:t>
      </w:r>
      <w:r w:rsidRPr="001E1F07" w:rsidR="009F2D42">
        <w:t xml:space="preserve">Other steps were taken. The Department for International Trade took steps to improve our resilience </w:t>
      </w:r>
      <w:r w:rsidRPr="001E1F07" w:rsidR="007F4574">
        <w:t>and the flow of pharmaceuticals and PPE</w:t>
      </w:r>
      <w:r w:rsidRPr="001E1F07" w:rsidR="006C5B32">
        <w:t>.</w:t>
      </w:r>
      <w:r w:rsidRPr="001E1F07" w:rsidR="007F4574">
        <w:t xml:space="preserve"> There were obviously opportuni</w:t>
      </w:r>
      <w:r w:rsidRPr="001E1F07" w:rsidR="007C34EA">
        <w:t>t</w:t>
      </w:r>
      <w:r w:rsidRPr="001E1F07" w:rsidR="007F4574">
        <w:t xml:space="preserve">ies for </w:t>
      </w:r>
      <w:r w:rsidRPr="001E1F07" w:rsidR="007C34EA">
        <w:t xml:space="preserve">Scottish manufacturers built into that. </w:t>
      </w:r>
    </w:p>
    <w:p w:rsidR="007C0EC7" w:rsidRPr="001E1F07" w:rsidP="0070659E">
      <w:pPr>
        <w:pStyle w:val="Answer"/>
      </w:pPr>
      <w:r w:rsidRPr="001E1F07">
        <w:t xml:space="preserve">The important thing is that we had a plan in </w:t>
      </w:r>
      <w:r w:rsidRPr="001E1F07" w:rsidR="00A97C3F">
        <w:t>place,</w:t>
      </w:r>
      <w:r w:rsidRPr="001E1F07" w:rsidR="007C1347">
        <w:t xml:space="preserve"> and</w:t>
      </w:r>
      <w:r w:rsidRPr="001E1F07">
        <w:t xml:space="preserve"> we were able to execute that plan. We did not have any disruption. There was not much prediction of disruption but there were</w:t>
      </w:r>
      <w:r w:rsidRPr="001E1F07" w:rsidR="00DB56FA">
        <w:t>—</w:t>
      </w:r>
      <w:r w:rsidRPr="001E1F07">
        <w:t>and it is a separate issue</w:t>
      </w:r>
      <w:r w:rsidRPr="001E1F07" w:rsidR="00DB56FA">
        <w:t>—</w:t>
      </w:r>
      <w:r w:rsidRPr="001E1F07">
        <w:t>for a wh</w:t>
      </w:r>
      <w:r w:rsidRPr="001E1F07">
        <w:t>i</w:t>
      </w:r>
      <w:r w:rsidRPr="001E1F07">
        <w:t xml:space="preserve">le problems </w:t>
      </w:r>
      <w:r w:rsidRPr="001E1F07" w:rsidR="00DB56FA">
        <w:t>with</w:t>
      </w:r>
      <w:r w:rsidRPr="001E1F07">
        <w:t xml:space="preserve"> PPE </w:t>
      </w:r>
      <w:r w:rsidRPr="001E1F07">
        <w:t>and the supply of PPE</w:t>
      </w:r>
      <w:r w:rsidRPr="001E1F07" w:rsidR="007C1347">
        <w:t>,</w:t>
      </w:r>
      <w:r w:rsidRPr="001E1F07">
        <w:t xml:space="preserve"> but that is because the world was hunting down all the PPE that was available.</w:t>
      </w:r>
      <w:r w:rsidRPr="001E1F07" w:rsidR="007C1347">
        <w:t xml:space="preserve"> We</w:t>
      </w:r>
      <w:r w:rsidRPr="001E1F07">
        <w:t xml:space="preserve"> have taken steps and we are in better shape for that going forward.</w:t>
      </w:r>
    </w:p>
    <w:p w:rsidR="00047264" w:rsidRPr="001E1F07" w:rsidP="007C0EC7">
      <w:pPr>
        <w:pStyle w:val="Question"/>
      </w:pPr>
      <w:sdt>
        <w:sdtPr>
          <w:alias w:val="Member"/>
          <w:tag w:val="&lt;Member mnisId='4439' dodsId='72255'&gt;"/>
          <w:id w:val="-1621748404"/>
          <w:placeholder>
            <w:docPart w:val="DefaultPlaceholder_-1854013440"/>
          </w:placeholder>
          <w:richText/>
        </w:sdtPr>
        <w:sdtContent>
          <w:r w:rsidRPr="001E1F07" w:rsidR="007C0EC7">
            <w:rPr>
              <w:b/>
            </w:rPr>
            <w:t>Alberto Costa:</w:t>
          </w:r>
        </w:sdtContent>
      </w:sdt>
      <w:r w:rsidRPr="001E1F07" w:rsidR="007C0EC7">
        <w:t xml:space="preserve"> </w:t>
      </w:r>
      <w:r w:rsidRPr="001E1F07" w:rsidR="00A15FDE">
        <w:t>I asked this question at our last encounter. Can you give an assurance to this Committee</w:t>
      </w:r>
      <w:r w:rsidRPr="001E1F07" w:rsidR="007C1347">
        <w:t xml:space="preserve"> about</w:t>
      </w:r>
      <w:r w:rsidRPr="001E1F07" w:rsidR="00A15FDE">
        <w:t xml:space="preserve"> the supply chain that if there is to be a second wave</w:t>
      </w:r>
      <w:r w:rsidRPr="001E1F07" w:rsidR="00C841E6">
        <w:t>—</w:t>
      </w:r>
      <w:r w:rsidRPr="001E1F07" w:rsidR="00A15FDE">
        <w:t>and we hope there will not be</w:t>
      </w:r>
      <w:r w:rsidRPr="001E1F07" w:rsidR="00C841E6">
        <w:t>—</w:t>
      </w:r>
      <w:r w:rsidRPr="001E1F07" w:rsidR="00A15FDE">
        <w:t xml:space="preserve">that there will not be any </w:t>
      </w:r>
      <w:r w:rsidRPr="001E1F07">
        <w:t>obstacle in the Scotland</w:t>
      </w:r>
      <w:r w:rsidRPr="001E1F07" w:rsidR="007C1347">
        <w:t>-</w:t>
      </w:r>
      <w:r w:rsidRPr="001E1F07">
        <w:t>England border</w:t>
      </w:r>
      <w:r w:rsidRPr="001E1F07" w:rsidR="007C1347">
        <w:t>? Will the UK Government do</w:t>
      </w:r>
      <w:r w:rsidRPr="001E1F07">
        <w:t xml:space="preserve"> everything possible to maintain the free flow of goods between Scotland and England to ensure that the supply chain is maintained for the benefit </w:t>
      </w:r>
      <w:r w:rsidRPr="001E1F07">
        <w:t>of all the nations of the United Kingdom?</w:t>
      </w:r>
    </w:p>
    <w:p w:rsidR="0022369B" w:rsidRPr="001E1F07" w:rsidP="00047264">
      <w:pPr>
        <w:pStyle w:val="Answer"/>
      </w:pPr>
      <w:sdt>
        <w:sdtPr>
          <w:alias w:val="Witness"/>
          <w:id w:val="1297566364"/>
          <w:placeholder>
            <w:docPart w:val="DefaultPlaceholder_-1854013440"/>
          </w:placeholder>
          <w:richText/>
        </w:sdtPr>
        <w:sdtContent>
          <w:r w:rsidR="00A50C8D">
            <w:rPr>
              <w:b/>
              <w:i/>
            </w:rPr>
            <w:t>Mr Jack</w:t>
          </w:r>
          <w:r w:rsidRPr="001E1F07" w:rsidR="00F64356">
            <w:rPr>
              <w:b/>
              <w:i/>
            </w:rPr>
            <w:t>:</w:t>
          </w:r>
        </w:sdtContent>
      </w:sdt>
      <w:r w:rsidRPr="001E1F07" w:rsidR="00047264">
        <w:t xml:space="preserve"> I can 100% guarantee that. </w:t>
      </w:r>
      <w:r w:rsidRPr="001E1F07" w:rsidR="008B168A">
        <w:t>T</w:t>
      </w:r>
      <w:r w:rsidRPr="001E1F07" w:rsidR="00047264">
        <w:t>he borders between England and Wales and England and Scotland are geographical borders. They are not physical borders. There will be no physical infrastructure</w:t>
      </w:r>
      <w:r w:rsidRPr="001E1F07" w:rsidR="005D01F4">
        <w:t>. The UK Government would not support any physical infrastructure whatsoever. We had nonsense over the summer with protestors telling Englanders to keep out and all these banners that went up</w:t>
      </w:r>
      <w:r w:rsidRPr="001E1F07" w:rsidR="00940784">
        <w:t xml:space="preserve">. We saw it at airports as well. </w:t>
      </w:r>
      <w:r w:rsidRPr="001E1F07" w:rsidR="002D47CC">
        <w:t>It was disgraceful behaviour</w:t>
      </w:r>
      <w:r w:rsidRPr="001E1F07">
        <w:t xml:space="preserve">. </w:t>
      </w:r>
    </w:p>
    <w:p w:rsidR="007C0EC7" w:rsidRPr="001E1F07" w:rsidP="00047264">
      <w:pPr>
        <w:pStyle w:val="Answer"/>
      </w:pPr>
      <w:r w:rsidRPr="001E1F07">
        <w:t>A</w:t>
      </w:r>
      <w:r w:rsidRPr="001E1F07" w:rsidR="002D47CC">
        <w:t>s we saw</w:t>
      </w:r>
      <w:r w:rsidRPr="001E1F07">
        <w:t>,</w:t>
      </w:r>
      <w:r w:rsidRPr="001E1F07" w:rsidR="002D47CC">
        <w:t xml:space="preserve"> and as Gillian mentioned earlier, the virus shows no respect for boundaries or borders and its prevalence is as high in Scotland as it is anywhere else in the UK at the moment. We have to tackle this on a one United Kingdom basis</w:t>
      </w:r>
      <w:r w:rsidRPr="001E1F07" w:rsidR="008A33B2">
        <w:t>. We certainly do not want any</w:t>
      </w:r>
      <w:r w:rsidRPr="001E1F07">
        <w:t xml:space="preserve"> </w:t>
      </w:r>
      <w:r w:rsidRPr="001E1F07" w:rsidR="008A33B2">
        <w:t>more of that nonsense at the border saying people are not welcome.</w:t>
      </w:r>
      <w:r w:rsidRPr="001E1F07" w:rsidR="007720D3">
        <w:t xml:space="preserve"> If it is medicine supplies</w:t>
      </w:r>
      <w:r w:rsidRPr="001E1F07" w:rsidR="009E033E">
        <w:t>—</w:t>
      </w:r>
      <w:r w:rsidRPr="001E1F07" w:rsidR="007720D3">
        <w:t>and 2,500 lorry</w:t>
      </w:r>
      <w:r w:rsidR="00E91AF6">
        <w:t xml:space="preserve"> </w:t>
      </w:r>
      <w:r w:rsidRPr="001E1F07" w:rsidR="007720D3">
        <w:t xml:space="preserve">loads of medicine supplies come across the </w:t>
      </w:r>
      <w:r w:rsidR="00E91AF6">
        <w:t>c</w:t>
      </w:r>
      <w:r w:rsidRPr="001E1F07" w:rsidR="007720D3">
        <w:t xml:space="preserve">hannel </w:t>
      </w:r>
      <w:r w:rsidRPr="001E1F07" w:rsidR="009E033E">
        <w:t>weekly</w:t>
      </w:r>
      <w:r w:rsidR="00E91AF6">
        <w:t>,</w:t>
      </w:r>
      <w:r w:rsidRPr="001E1F07" w:rsidR="007720D3">
        <w:t xml:space="preserve"> </w:t>
      </w:r>
      <w:r w:rsidRPr="001E1F07" w:rsidR="00D52875">
        <w:t>bound for the Republic of Ireland, Northern Ir</w:t>
      </w:r>
      <w:r w:rsidRPr="001E1F07" w:rsidR="007D556D">
        <w:t>e</w:t>
      </w:r>
      <w:r w:rsidRPr="001E1F07" w:rsidR="00D52875">
        <w:t>land, Wales and Scotland, as well as England</w:t>
      </w:r>
      <w:r w:rsidRPr="001E1F07" w:rsidR="009E033E">
        <w:t>—</w:t>
      </w:r>
      <w:r w:rsidRPr="001E1F07" w:rsidR="00D52875">
        <w:t>we want those medicine supplies to keep flowing freely.</w:t>
      </w:r>
    </w:p>
    <w:p w:rsidR="005E5E38" w:rsidRPr="001E1F07" w:rsidP="00F262EE">
      <w:pPr>
        <w:pStyle w:val="Question"/>
        <w:numPr>
          <w:ilvl w:val="0"/>
          <w:numId w:val="0"/>
        </w:numPr>
        <w:ind w:left="794"/>
      </w:pPr>
      <w:sdt>
        <w:sdtPr>
          <w:alias w:val="Member"/>
          <w:tag w:val="&lt;Member mnisId='4439' dodsId='72255'&gt;"/>
          <w:id w:val="-1278404843"/>
          <w:placeholder>
            <w:docPart w:val="DefaultPlaceholder_-1854013440"/>
          </w:placeholder>
          <w:richText/>
        </w:sdtPr>
        <w:sdtContent>
          <w:r w:rsidRPr="001E1F07">
            <w:rPr>
              <w:b/>
            </w:rPr>
            <w:t>Alberto Costa:</w:t>
          </w:r>
        </w:sdtContent>
      </w:sdt>
      <w:r w:rsidRPr="001E1F07">
        <w:t xml:space="preserve"> Thank you for confirming not just in an earlier answer </w:t>
      </w:r>
      <w:r w:rsidRPr="001E1F07" w:rsidR="009E033E">
        <w:t>that</w:t>
      </w:r>
      <w:r w:rsidRPr="001E1F07">
        <w:t xml:space="preserve"> we are absolutely one country but the importance of maintaining that flow of trade between all nations of our United Kingdom. Thank you, Secretary of State.</w:t>
      </w:r>
    </w:p>
    <w:p w:rsidR="00D356E1" w:rsidRPr="001E1F07" w:rsidP="005E5E38">
      <w:pPr>
        <w:pStyle w:val="Question"/>
      </w:pPr>
      <w:sdt>
        <w:sdtPr>
          <w:alias w:val="Member"/>
          <w:tag w:val="&lt;Member mnisId='4627' dodsId='64597'&gt;"/>
          <w:id w:val="815526737"/>
          <w:placeholder>
            <w:docPart w:val="DefaultPlaceholder_-1854013440"/>
          </w:placeholder>
          <w:richText/>
        </w:sdtPr>
        <w:sdtContent>
          <w:r w:rsidRPr="001E1F07" w:rsidR="005E5E38">
            <w:rPr>
              <w:b/>
            </w:rPr>
            <w:t>Douglas Ross:</w:t>
          </w:r>
        </w:sdtContent>
      </w:sdt>
      <w:r w:rsidRPr="001E1F07" w:rsidR="005E5E38">
        <w:t xml:space="preserve"> Good morning, Secretary of State. I also welcome Minister Stewart to his new role and agree with what the </w:t>
      </w:r>
      <w:r w:rsidRPr="001E1F07" w:rsidR="006D790B">
        <w:t>C</w:t>
      </w:r>
      <w:r w:rsidRPr="001E1F07" w:rsidR="005E5E38">
        <w:t xml:space="preserve">hair and Secretary of State said about Gillian McGregor’s service to the Scotland </w:t>
      </w:r>
      <w:r w:rsidRPr="001E1F07" w:rsidR="009E033E">
        <w:t>O</w:t>
      </w:r>
      <w:r w:rsidRPr="001E1F07" w:rsidR="005E5E38">
        <w:t>ffice and her long career in the civil service</w:t>
      </w:r>
      <w:r w:rsidRPr="001E1F07" w:rsidR="009E033E">
        <w:t>.</w:t>
      </w:r>
      <w:r w:rsidRPr="001E1F07" w:rsidR="005E5E38">
        <w:t xml:space="preserve"> I was very grateful </w:t>
      </w:r>
      <w:r w:rsidRPr="001E1F07">
        <w:t>for</w:t>
      </w:r>
      <w:r w:rsidRPr="001E1F07" w:rsidR="005E5E38">
        <w:t xml:space="preserve"> the help and support, Gillian, you gave me in my time in the Scotland </w:t>
      </w:r>
      <w:r w:rsidRPr="001E1F07" w:rsidR="009E033E">
        <w:t>O</w:t>
      </w:r>
      <w:r w:rsidRPr="001E1F07" w:rsidR="005E5E38">
        <w:t>ffice.</w:t>
      </w:r>
      <w:r w:rsidRPr="001E1F07" w:rsidR="00E36DBE">
        <w:t xml:space="preserve"> </w:t>
      </w:r>
    </w:p>
    <w:p w:rsidR="00325710" w:rsidRPr="001E1F07" w:rsidP="00D356E1">
      <w:pPr>
        <w:pStyle w:val="Question"/>
        <w:numPr>
          <w:ilvl w:val="0"/>
          <w:numId w:val="0"/>
        </w:numPr>
        <w:ind w:left="794"/>
      </w:pPr>
      <w:r w:rsidRPr="001E1F07">
        <w:t>I will start by picking</w:t>
      </w:r>
      <w:r w:rsidRPr="001E1F07" w:rsidR="00E36DBE">
        <w:t xml:space="preserve"> up on a couple of points</w:t>
      </w:r>
      <w:r w:rsidRPr="001E1F07">
        <w:t>.</w:t>
      </w:r>
      <w:r w:rsidRPr="001E1F07" w:rsidR="00E36DBE">
        <w:t xml:space="preserve"> First, I thought the </w:t>
      </w:r>
      <w:r w:rsidRPr="001E1F07" w:rsidR="006D790B">
        <w:t>C</w:t>
      </w:r>
      <w:r w:rsidRPr="001E1F07" w:rsidR="00E36DBE">
        <w:t xml:space="preserve">hair rather aggressively shouted over you when you were giving a response about what the First Minister had said about the </w:t>
      </w:r>
      <w:r w:rsidRPr="001E1F07">
        <w:t xml:space="preserve">rate of infection in Scotland being five times higher. </w:t>
      </w:r>
      <w:r w:rsidRPr="001E1F07" w:rsidR="00A97C3F">
        <w:t>Unfortunately,</w:t>
      </w:r>
      <w:r w:rsidRPr="001E1F07">
        <w:t xml:space="preserve"> I could not hear your answer because the SNP </w:t>
      </w:r>
      <w:r w:rsidRPr="001E1F07" w:rsidR="006D790B">
        <w:t>C</w:t>
      </w:r>
      <w:r w:rsidRPr="001E1F07">
        <w:t>hair of the Committee spoke over you. Could you outline what you were saying about that assertion from the First Minister and the response from the UK Statistics Authority?</w:t>
      </w:r>
    </w:p>
    <w:p w:rsidR="00C36609" w:rsidRPr="001E1F07" w:rsidP="00325710">
      <w:pPr>
        <w:pStyle w:val="Answer"/>
      </w:pPr>
      <w:sdt>
        <w:sdtPr>
          <w:alias w:val="Witness"/>
          <w:id w:val="-238954704"/>
          <w:placeholder>
            <w:docPart w:val="DefaultPlaceholder_-1854013440"/>
          </w:placeholder>
          <w:richText/>
        </w:sdtPr>
        <w:sdtContent>
          <w:r w:rsidR="00A50C8D">
            <w:rPr>
              <w:b/>
              <w:i/>
            </w:rPr>
            <w:t>Mr Jack</w:t>
          </w:r>
          <w:r w:rsidRPr="001E1F07" w:rsidR="00F64356">
            <w:rPr>
              <w:b/>
              <w:i/>
            </w:rPr>
            <w:t>:</w:t>
          </w:r>
        </w:sdtContent>
      </w:sdt>
      <w:r w:rsidRPr="001E1F07" w:rsidR="00325710">
        <w:t xml:space="preserve"> </w:t>
      </w:r>
      <w:r w:rsidRPr="001E1F07" w:rsidR="00B650D2">
        <w:t>Yes, I would like to clear that point up. I thought it was disgraceful on many occasions over the summer</w:t>
      </w:r>
      <w:r w:rsidRPr="001E1F07" w:rsidR="003D60A6">
        <w:t>,</w:t>
      </w:r>
      <w:r w:rsidRPr="001E1F07" w:rsidR="00B650D2">
        <w:t xml:space="preserve"> when the First Minister was not helping the situation at the border</w:t>
      </w:r>
      <w:r w:rsidR="00E91AF6">
        <w:t>, with</w:t>
      </w:r>
      <w:r w:rsidRPr="001E1F07" w:rsidR="00B650D2">
        <w:t xml:space="preserve"> people standing with banners. We saw on social media and television</w:t>
      </w:r>
      <w:r w:rsidRPr="001E1F07" w:rsidR="009E033E">
        <w:t xml:space="preserve"> all that</w:t>
      </w:r>
      <w:r w:rsidRPr="001E1F07" w:rsidR="00B650D2">
        <w:t xml:space="preserve"> what went on</w:t>
      </w:r>
      <w:r w:rsidR="00E91AF6">
        <w:t>,</w:t>
      </w:r>
      <w:r w:rsidRPr="001E1F07">
        <w:t xml:space="preserve"> saying the English were not welcome. That was slightly inciteful and the idea was that the virus was all but suppressed and gone in Scotland. But it was the prevalence</w:t>
      </w:r>
      <w:r w:rsidRPr="001E1F07" w:rsidR="003D60A6">
        <w:t>,</w:t>
      </w:r>
      <w:r w:rsidRPr="001E1F07">
        <w:t xml:space="preserve"> to quote her, she kept saying was five times higher in England. That </w:t>
      </w:r>
      <w:r w:rsidRPr="001E1F07" w:rsidR="00A85D1A">
        <w:t>statistic was repeated many times. It was totally untrue, totally unhelpful and it was reported to the UK Statistics Authority</w:t>
      </w:r>
      <w:r w:rsidRPr="001E1F07" w:rsidR="00763EE7">
        <w:t>,</w:t>
      </w:r>
      <w:r w:rsidRPr="001E1F07" w:rsidR="00A85D1A">
        <w:t xml:space="preserve"> an independent body</w:t>
      </w:r>
      <w:r w:rsidRPr="001E1F07" w:rsidR="00763EE7">
        <w:t>,</w:t>
      </w:r>
      <w:r w:rsidRPr="001E1F07" w:rsidR="00A85D1A">
        <w:t xml:space="preserve"> </w:t>
      </w:r>
      <w:r w:rsidRPr="001E1F07" w:rsidR="009E033E">
        <w:t xml:space="preserve">which </w:t>
      </w:r>
      <w:r w:rsidRPr="001E1F07" w:rsidR="00A85D1A">
        <w:t xml:space="preserve">came back and said that there was absolutely no basis for it. </w:t>
      </w:r>
    </w:p>
    <w:p w:rsidR="005D3208" w:rsidRPr="001E1F07" w:rsidP="00325710">
      <w:pPr>
        <w:pStyle w:val="Answer"/>
      </w:pPr>
      <w:r w:rsidRPr="001E1F07">
        <w:t>It i</w:t>
      </w:r>
      <w:r w:rsidRPr="001E1F07" w:rsidR="00AD51FD">
        <w:t>s</w:t>
      </w:r>
      <w:r w:rsidRPr="001E1F07">
        <w:t xml:space="preserve"> that sort of conduct that </w:t>
      </w:r>
      <w:r w:rsidRPr="001E1F07" w:rsidR="00AD51FD">
        <w:t>leads to bad feeling between us. We are one United Kingdom. We are all in</w:t>
      </w:r>
      <w:r w:rsidRPr="001E1F07" w:rsidR="004E3BE3">
        <w:t xml:space="preserve"> </w:t>
      </w:r>
      <w:r w:rsidRPr="001E1F07" w:rsidR="00AD51FD">
        <w:t xml:space="preserve">this together. There has been huge support from the UK Government </w:t>
      </w:r>
      <w:r w:rsidRPr="001E1F07" w:rsidR="009E033E">
        <w:t>with</w:t>
      </w:r>
      <w:r w:rsidRPr="001E1F07" w:rsidR="00AD51FD">
        <w:t xml:space="preserve"> the furlough scheme and other things. That is as it should be. </w:t>
      </w:r>
      <w:r w:rsidRPr="001E1F07" w:rsidR="00DF4776">
        <w:t xml:space="preserve">Scotland pulls its weight as well, as does Wales and Northern Ireland. We are a </w:t>
      </w:r>
      <w:r w:rsidR="00E91AF6">
        <w:t>U</w:t>
      </w:r>
      <w:r w:rsidRPr="001E1F07" w:rsidR="00DF4776">
        <w:t>nion where at different times in our history we have all done different things. But we should be in this together</w:t>
      </w:r>
      <w:r w:rsidRPr="001E1F07" w:rsidR="009E033E">
        <w:t>,</w:t>
      </w:r>
      <w:r w:rsidRPr="001E1F07" w:rsidR="00DF4776">
        <w:t xml:space="preserve"> supporting each other</w:t>
      </w:r>
      <w:r w:rsidRPr="001E1F07" w:rsidR="009E033E">
        <w:t>,</w:t>
      </w:r>
      <w:r w:rsidRPr="001E1F07" w:rsidR="00DF4776">
        <w:t xml:space="preserve"> and that is pointing the finger and saying, “You are doing a bad job and I am doing a good job”</w:t>
      </w:r>
      <w:r w:rsidRPr="001E1F07" w:rsidR="00145D34">
        <w:t>,</w:t>
      </w:r>
      <w:r w:rsidRPr="001E1F07" w:rsidR="00DF4776">
        <w:t xml:space="preserve"> which turned out</w:t>
      </w:r>
      <w:r w:rsidRPr="001E1F07" w:rsidR="009E033E">
        <w:t xml:space="preserve"> on</w:t>
      </w:r>
      <w:r w:rsidRPr="001E1F07" w:rsidR="00DF4776">
        <w:t xml:space="preserve"> the figures to be </w:t>
      </w:r>
      <w:r w:rsidRPr="001E1F07" w:rsidR="00466FC5">
        <w:t>completely incorrect.</w:t>
      </w:r>
      <w:r w:rsidRPr="001E1F07">
        <w:t xml:space="preserve"> I find that totally unhelpful.</w:t>
      </w:r>
    </w:p>
    <w:p w:rsidR="001E1F07" w:rsidRPr="001E1F07" w:rsidP="001E1F07">
      <w:pPr>
        <w:pStyle w:val="Question"/>
      </w:pPr>
      <w:sdt>
        <w:sdtPr>
          <w:alias w:val="Member"/>
          <w:tag w:val="&lt;Member mnisId='4627' dodsId='64597'&gt;"/>
          <w:id w:val="-26568710"/>
          <w:placeholder>
            <w:docPart w:val="DefaultPlaceholder_-1854013440"/>
          </w:placeholder>
          <w:richText/>
        </w:sdtPr>
        <w:sdtContent>
          <w:r w:rsidRPr="001E1F07" w:rsidR="005D3208">
            <w:rPr>
              <w:b/>
            </w:rPr>
            <w:t>Douglas Ross:</w:t>
          </w:r>
        </w:sdtContent>
      </w:sdt>
      <w:r w:rsidRPr="001E1F07" w:rsidR="005D3208">
        <w:t xml:space="preserve"> I am grateful because I </w:t>
      </w:r>
      <w:r w:rsidRPr="001E1F07" w:rsidR="009E033E">
        <w:t>found</w:t>
      </w:r>
      <w:r w:rsidRPr="001E1F07" w:rsidR="005D3208">
        <w:t xml:space="preserve"> it very unhelpful that we could not hear that part of your answer. I want to pick up on something Mhairi Black asked about</w:t>
      </w:r>
      <w:r w:rsidRPr="001E1F07" w:rsidR="009E033E">
        <w:t>, which is the</w:t>
      </w:r>
      <w:r w:rsidRPr="001E1F07" w:rsidR="005D3208">
        <w:t xml:space="preserve"> evidence given on 11 June this year by the Scottish Government’s Health Secretary, Jeane Freeman.</w:t>
      </w:r>
      <w:r w:rsidRPr="001E1F07" w:rsidR="00EF3717">
        <w:t xml:space="preserve"> In your response to Ms Black you said you had a long meeting with Ms Freeman in her office, I believe you said, in Edinburgh</w:t>
      </w:r>
      <w:r w:rsidRPr="001E1F07" w:rsidR="00CE22D8">
        <w:t>,</w:t>
      </w:r>
      <w:r w:rsidRPr="001E1F07" w:rsidR="00EF3717">
        <w:t xml:space="preserve"> at least an hour with just yourself and the Health Secretary and then you were joined by the UK Health Secretary. </w:t>
      </w:r>
      <w:r w:rsidRPr="001E1F07" w:rsidR="00DA1C40">
        <w:t>Either you have misled this Committee or Ms Freeman has misled this Committee because I am going to quote what she told the Scottish Affairs Committee on 11 June</w:t>
      </w:r>
      <w:r w:rsidRPr="001E1F07">
        <w:t>.</w:t>
      </w:r>
      <w:r>
        <w:t xml:space="preserve"> </w:t>
      </w:r>
      <w:r w:rsidRPr="001E1F07">
        <w:t xml:space="preserve">She said she </w:t>
      </w:r>
      <w:r w:rsidR="00E91AF6">
        <w:t>was</w:t>
      </w:r>
      <w:r w:rsidRPr="001E1F07">
        <w:t xml:space="preserve"> </w:t>
      </w:r>
      <w:r w:rsidR="00E91AF6">
        <w:t>“</w:t>
      </w:r>
      <w:r w:rsidRPr="001E1F07">
        <w:t>not aware and can recall no communication with Mr Jack.</w:t>
      </w:r>
      <w:r w:rsidR="00E91AF6">
        <w:t>”</w:t>
      </w:r>
      <w:r w:rsidRPr="001E1F07">
        <w:t xml:space="preserve"> Who has misled this Committee?</w:t>
      </w:r>
    </w:p>
    <w:p w:rsidR="001E1F07" w:rsidRPr="001E1F07" w:rsidP="001E1F07">
      <w:pPr>
        <w:ind w:left="794"/>
      </w:pPr>
      <w:sdt>
        <w:sdtPr>
          <w:alias w:val="Witness"/>
          <w:id w:val="931793870"/>
          <w:placeholder>
            <w:docPart w:val="57928CD6E8604E63B4AA51CB2119F34A"/>
          </w:placeholder>
          <w:richText/>
        </w:sdtPr>
        <w:sdtContent>
          <w:r w:rsidR="00A50C8D">
            <w:rPr>
              <w:b/>
              <w:i/>
            </w:rPr>
            <w:t>Mr Jack</w:t>
          </w:r>
          <w:r w:rsidRPr="001E1F07">
            <w:rPr>
              <w:b/>
              <w:i/>
            </w:rPr>
            <w:t>:</w:t>
          </w:r>
        </w:sdtContent>
      </w:sdt>
      <w:r w:rsidRPr="001E1F07">
        <w:t xml:space="preserve"> She has. I should point out that I said so at the time in a BBC interview, although BBC Scotland did not use the clip. No, she has. My officials attended as well and it was on, I think, 12 March, late in the evening and it went on very late into the evening. As I say, I was there for probably an hour before the Secretary of State, Matt Hancock, arrived and then the meeting went on for some considerable time after that.</w:t>
      </w:r>
    </w:p>
    <w:p w:rsidR="001E1F07" w:rsidRPr="001E1F07" w:rsidP="001E1F07">
      <w:pPr>
        <w:pStyle w:val="Question"/>
      </w:pPr>
      <w:sdt>
        <w:sdtPr>
          <w:alias w:val="Member"/>
          <w:tag w:val="&lt;Member mnisId='4627' dodsId='64597'&gt;"/>
          <w:id w:val="1791399025"/>
          <w:placeholder>
            <w:docPart w:val="57928CD6E8604E63B4AA51CB2119F34A"/>
          </w:placeholder>
          <w:richText/>
        </w:sdtPr>
        <w:sdtContent>
          <w:r w:rsidRPr="001E1F07">
            <w:rPr>
              <w:b/>
            </w:rPr>
            <w:t>Douglas Ross:</w:t>
          </w:r>
        </w:sdtContent>
      </w:sdt>
      <w:r w:rsidRPr="001E1F07">
        <w:t xml:space="preserve"> I am grateful for that. </w:t>
      </w:r>
      <w:r w:rsidRPr="001E1F07" w:rsidR="00A97C3F">
        <w:t>Obviously,</w:t>
      </w:r>
      <w:r w:rsidRPr="001E1F07">
        <w:t xml:space="preserve"> the Committee will have to discuss what we do when a witness comes to the Committee and potentially gives misleading evidence. We were told last week from Unison that during this pandemic Ms Freeman has been, to quote them, unaware of crucial information</w:t>
      </w:r>
      <w:r w:rsidR="00E91AF6">
        <w:t>,</w:t>
      </w:r>
      <w:r w:rsidRPr="001E1F07">
        <w:t xml:space="preserve"> and it also seems she has been slightly inaccurate in what she has been saying to this Committee. Your clarification on that is very useful.</w:t>
      </w:r>
    </w:p>
    <w:p w:rsidR="001E1F07" w:rsidRPr="001E1F07" w:rsidP="001E1F07">
      <w:pPr>
        <w:widowControl w:val="0"/>
        <w:spacing w:after="120"/>
        <w:ind w:left="794"/>
      </w:pPr>
      <w:r w:rsidRPr="001E1F07">
        <w:t>I will move back to a point you also raised about a letter you had sent to the First Minister, and the Scotland Office put this on social media so I have seen a copy of that letter. You said there has been no response so far from the First Minister. Given that she has not avoided commenting on the UK Internal Market Bill and the proposals in the last week, why do you think she had not responded to your letter correcting a number of false claims made by the Scottish Government?</w:t>
      </w:r>
    </w:p>
    <w:p w:rsidR="001E1F07" w:rsidRPr="001E1F07" w:rsidP="001E1F07">
      <w:pPr>
        <w:ind w:left="794"/>
      </w:pPr>
      <w:sdt>
        <w:sdtPr>
          <w:alias w:val="Witness"/>
          <w:id w:val="-1251579930"/>
          <w:placeholder>
            <w:docPart w:val="57928CD6E8604E63B4AA51CB2119F34A"/>
          </w:placeholder>
          <w:richText/>
        </w:sdtPr>
        <w:sdtContent>
          <w:r w:rsidR="00A50C8D">
            <w:rPr>
              <w:b/>
              <w:i/>
            </w:rPr>
            <w:t>Mr Jack</w:t>
          </w:r>
          <w:r w:rsidRPr="001E1F07">
            <w:rPr>
              <w:b/>
              <w:i/>
            </w:rPr>
            <w:t>:</w:t>
          </w:r>
        </w:sdtContent>
      </w:sdt>
      <w:r w:rsidRPr="001E1F07">
        <w:t xml:space="preserve"> I don’t know why she has not responded. I will be chasing her up for a response, because they are false claims and if she thinks </w:t>
      </w:r>
      <w:r w:rsidRPr="001E1F07" w:rsidR="00A97C3F">
        <w:t>otherwise,</w:t>
      </w:r>
      <w:r w:rsidRPr="001E1F07">
        <w:t xml:space="preserve"> I would like to see it in writing and the evidence. I noted that the </w:t>
      </w:r>
      <w:r w:rsidR="00E91AF6">
        <w:t>l</w:t>
      </w:r>
      <w:r w:rsidRPr="001E1F07">
        <w:t xml:space="preserve">eader of the Scottish National </w:t>
      </w:r>
      <w:r w:rsidR="00E91AF6">
        <w:t>p</w:t>
      </w:r>
      <w:r w:rsidRPr="001E1F07">
        <w:t xml:space="preserve">arty in Westminster, Ian Blackford, repeated some of those false claims on television on Sunday, </w:t>
      </w:r>
      <w:r w:rsidR="00E91AF6">
        <w:t>o</w:t>
      </w:r>
      <w:r w:rsidRPr="001E1F07">
        <w:t xml:space="preserve">n the politics </w:t>
      </w:r>
      <w:r w:rsidRPr="001E1F07">
        <w:t xml:space="preserve">programme. He should not have done that because, as I say, these things are not true. They are misleading the Scottish public on a piece of legislation that is absolutely critical to protect Scottish businesses, Scottish jobs and Scottish consumers. </w:t>
      </w:r>
    </w:p>
    <w:p w:rsidR="001E1F07" w:rsidRPr="001E1F07" w:rsidP="001E1F07">
      <w:pPr>
        <w:ind w:left="794"/>
      </w:pPr>
      <w:r w:rsidRPr="001E1F07">
        <w:t xml:space="preserve">I must emphasise the non-discrimination part of the Bill. Mutual recognition is one </w:t>
      </w:r>
      <w:r w:rsidRPr="001E1F07" w:rsidR="00A97C3F">
        <w:t>thing,</w:t>
      </w:r>
      <w:r w:rsidRPr="001E1F07">
        <w:t xml:space="preserve"> but non-discrimination protects consumer prices and that is very important. We don’t need to see decisions taken</w:t>
      </w:r>
      <w:r w:rsidR="00420D1F">
        <w:t xml:space="preserve"> that</w:t>
      </w:r>
      <w:r w:rsidRPr="001E1F07">
        <w:t xml:space="preserve"> could be taken a number of different ways, for instance, around the pesticides regime that would impact the price of barley or wheat or other crops, which would then impact</w:t>
      </w:r>
      <w:r w:rsidR="00E91AF6">
        <w:t xml:space="preserve"> on</w:t>
      </w:r>
      <w:r w:rsidRPr="001E1F07">
        <w:t xml:space="preserve"> the production costs of certain foodstuffs. We don’t need to see those costs go up.</w:t>
      </w:r>
    </w:p>
    <w:p w:rsidR="001E1F07" w:rsidRPr="001E1F07" w:rsidP="001E1F07">
      <w:pPr>
        <w:pStyle w:val="Question"/>
      </w:pPr>
      <w:sdt>
        <w:sdtPr>
          <w:alias w:val="Member"/>
          <w:tag w:val="&lt;Member mnisId='4627' dodsId='64597'&gt;"/>
          <w:id w:val="-528021795"/>
          <w:placeholder>
            <w:docPart w:val="57928CD6E8604E63B4AA51CB2119F34A"/>
          </w:placeholder>
          <w:richText/>
        </w:sdtPr>
        <w:sdtContent>
          <w:r w:rsidRPr="001E1F07">
            <w:rPr>
              <w:b/>
            </w:rPr>
            <w:t>Douglas Ross:</w:t>
          </w:r>
        </w:sdtContent>
      </w:sdt>
      <w:r w:rsidRPr="001E1F07">
        <w:t xml:space="preserve"> It goes back to the respect agenda, doesn’t it? We heard Mike Russell telling a </w:t>
      </w:r>
      <w:r w:rsidR="00E91AF6">
        <w:t>C</w:t>
      </w:r>
      <w:r w:rsidRPr="001E1F07">
        <w:t>ommittee this week that the relationship between the two Governments had broken down. That is quite a severe breakdown if the First Minister and Scottish Government are asserting things that you as a UK Government Minister are quite clearly and publicly saying are wrong. We need to not just have respect between the two Governments but respect for the constituents we all serve. To put out misleading and false claims such as that on an important piece of legislation does not show respect to the people of Scotland either, does it?</w:t>
      </w:r>
    </w:p>
    <w:p w:rsidR="001E1F07" w:rsidRPr="001E1F07" w:rsidP="001E1F07">
      <w:pPr>
        <w:ind w:left="794"/>
      </w:pPr>
      <w:sdt>
        <w:sdtPr>
          <w:alias w:val="Witness"/>
          <w:id w:val="-752750150"/>
          <w:placeholder>
            <w:docPart w:val="57928CD6E8604E63B4AA51CB2119F34A"/>
          </w:placeholder>
          <w:richText/>
        </w:sdtPr>
        <w:sdtContent>
          <w:r w:rsidR="00A50C8D">
            <w:rPr>
              <w:b/>
              <w:i/>
            </w:rPr>
            <w:t>Mr Jack</w:t>
          </w:r>
          <w:r w:rsidRPr="001E1F07">
            <w:rPr>
              <w:b/>
              <w:i/>
            </w:rPr>
            <w:t>:</w:t>
          </w:r>
        </w:sdtContent>
      </w:sdt>
      <w:r w:rsidRPr="001E1F07">
        <w:t xml:space="preserve"> No, I completely agree. As I have said before, Mike Russell probably is the most exercised over this piece of legislation. Mike Russell says he was blindsided by it. In his own appearance in front of one of the Holyrood </w:t>
      </w:r>
      <w:r w:rsidR="00E91AF6">
        <w:t>C</w:t>
      </w:r>
      <w:r w:rsidRPr="001E1F07">
        <w:t xml:space="preserve">ommittees—this is before the UK legislation was announced—he said that at best he felt that they could sign up to three frameworks. </w:t>
      </w:r>
    </w:p>
    <w:p w:rsidR="001E1F07" w:rsidRPr="001E1F07" w:rsidP="001E1F07">
      <w:pPr>
        <w:ind w:left="794"/>
      </w:pPr>
      <w:r w:rsidRPr="001E1F07">
        <w:t>Alongside the UKIM legislation is frameworks and we need in the region of 20 frameworks to make the UK internal market work. These are frameworks that currently exist in the EU. We have not been able to agree very many with the Scottish Government so far</w:t>
      </w:r>
      <w:r w:rsidR="00E91AF6">
        <w:t>—</w:t>
      </w:r>
      <w:r w:rsidRPr="001E1F07">
        <w:t xml:space="preserve">I think three. Mike Russell said that he would only sign up to frameworks that were in Scotland’s interests. That sounds very </w:t>
      </w:r>
      <w:r w:rsidRPr="001E1F07" w:rsidR="00A97C3F">
        <w:t>good,</w:t>
      </w:r>
      <w:r w:rsidRPr="001E1F07">
        <w:t xml:space="preserve"> but it is not in the interests of Scotland. Mutual recognition and non-discrimination will help protect that and underpin it</w:t>
      </w:r>
      <w:r w:rsidR="00A63B78">
        <w:t>. T</w:t>
      </w:r>
      <w:r w:rsidRPr="001E1F07">
        <w:t>he frameworks are by consensus and we are proceeding with them on that basis, but they do have an opt</w:t>
      </w:r>
      <w:r w:rsidR="00E91AF6">
        <w:t>-</w:t>
      </w:r>
      <w:r w:rsidRPr="001E1F07">
        <w:t>out. In the event that there is an opt</w:t>
      </w:r>
      <w:r w:rsidR="00E91AF6">
        <w:t>-</w:t>
      </w:r>
      <w:r w:rsidRPr="001E1F07">
        <w:t>out we still need to protect businesses and jobs.</w:t>
      </w:r>
    </w:p>
    <w:p w:rsidR="001E1F07" w:rsidRPr="001E1F07" w:rsidP="001E1F07">
      <w:pPr>
        <w:ind w:left="794"/>
      </w:pPr>
      <w:r w:rsidRPr="001E1F07">
        <w:t xml:space="preserve">I think where Mike Russell is </w:t>
      </w:r>
      <w:r w:rsidRPr="001E1F07" w:rsidR="00A97C3F">
        <w:t>concerned,</w:t>
      </w:r>
      <w:r w:rsidRPr="001E1F07">
        <w:t xml:space="preserve"> he needs to recognise the importance of frameworks and the UKIM. He also needs to ask himself why in the spring of 2019 when UKIM, the United Kingdom </w:t>
      </w:r>
      <w:r w:rsidR="00E91AF6">
        <w:t>i</w:t>
      </w:r>
      <w:r w:rsidRPr="001E1F07">
        <w:t xml:space="preserve">nternal </w:t>
      </w:r>
      <w:r w:rsidR="00E91AF6">
        <w:t>m</w:t>
      </w:r>
      <w:r w:rsidRPr="001E1F07">
        <w:t>arket legislation, was first being proposed and worked up he disengaged the Scottish Government officials from having any involvement in it whatsoever. That is utterly irresponsible for what matters to the Scottish economy and is important to Scottish businesses and jobs.</w:t>
      </w:r>
    </w:p>
    <w:p w:rsidR="001E1F07" w:rsidRPr="001E1F07" w:rsidP="001E1F07">
      <w:pPr>
        <w:pStyle w:val="Question"/>
      </w:pPr>
      <w:sdt>
        <w:sdtPr>
          <w:alias w:val="Member"/>
          <w:tag w:val="&lt;Member mnisId='4627' dodsId='64597'&gt;"/>
          <w:id w:val="833335309"/>
          <w:placeholder>
            <w:docPart w:val="57928CD6E8604E63B4AA51CB2119F34A"/>
          </w:placeholder>
          <w:richText/>
        </w:sdtPr>
        <w:sdtContent>
          <w:r w:rsidRPr="001E1F07">
            <w:rPr>
              <w:b/>
            </w:rPr>
            <w:t>Douglas Ross:</w:t>
          </w:r>
        </w:sdtContent>
      </w:sdt>
      <w:r w:rsidRPr="001E1F07">
        <w:t xml:space="preserve"> I quite agree. Finally, to finish on Mr Russell, in evidence he gave this week he said that UK Government spending in Scotland done in opposition to </w:t>
      </w:r>
      <w:r w:rsidR="00E91AF6">
        <w:t xml:space="preserve">the </w:t>
      </w:r>
      <w:r w:rsidRPr="001E1F07">
        <w:t xml:space="preserve">Scottish Government would be “a shocking waste of </w:t>
      </w:r>
      <w:r w:rsidRPr="001E1F07">
        <w:t xml:space="preserve">public resources”. First, why should UK Government funding in Scotland be seen as a shocking waste of resources? </w:t>
      </w:r>
      <w:r w:rsidRPr="001E1F07" w:rsidR="00A97C3F">
        <w:t>Surely,</w:t>
      </w:r>
      <w:r w:rsidRPr="001E1F07">
        <w:t xml:space="preserve"> we should all welcome increased investment in our communities? Is it not the case that the city and growth deals that </w:t>
      </w:r>
      <w:bookmarkStart w:id="4" w:name="_Hlk51525006"/>
      <w:r w:rsidRPr="001E1F07">
        <w:t>Minister Stewart mentioned earlier have proven successfully that UK and Scottish Governments can both invest in Scotland in communities such as Moray and the length and breadth of the country</w:t>
      </w:r>
      <w:bookmarkEnd w:id="4"/>
      <w:r w:rsidRPr="001E1F07">
        <w:t>?</w:t>
      </w:r>
    </w:p>
    <w:p w:rsidR="001E1F07" w:rsidRPr="001E1F07" w:rsidP="001E1F07">
      <w:pPr>
        <w:ind w:left="794"/>
      </w:pPr>
      <w:sdt>
        <w:sdtPr>
          <w:alias w:val="Witness"/>
          <w:id w:val="1574318902"/>
          <w:placeholder>
            <w:docPart w:val="57928CD6E8604E63B4AA51CB2119F34A"/>
          </w:placeholder>
          <w:richText/>
        </w:sdtPr>
        <w:sdtContent>
          <w:r w:rsidR="00A50C8D">
            <w:rPr>
              <w:b/>
              <w:i/>
            </w:rPr>
            <w:t>Mr Jack</w:t>
          </w:r>
          <w:r w:rsidRPr="001E1F07">
            <w:rPr>
              <w:b/>
              <w:i/>
            </w:rPr>
            <w:t>:</w:t>
          </w:r>
        </w:sdtContent>
      </w:sdt>
      <w:r w:rsidRPr="001E1F07">
        <w:t xml:space="preserve"> I don’t understand this problem with the UK Government investing money in Scotland. It is this thing where it is Brussels over Britain from the Scottish Government the whole time, whether it was Mike Russell going out to discuss with Barnier’s team softening up our position on the negotiations—as has been highlighted in the press and not refuted—on the common fisheries policy and undermining Scottish fishermen and undermining the Scottish Government’s negotiations. This idea that the EU can spend money in </w:t>
      </w:r>
      <w:r w:rsidRPr="001E1F07" w:rsidR="00A97C3F">
        <w:t>Scotland,</w:t>
      </w:r>
      <w:r w:rsidRPr="001E1F07">
        <w:t xml:space="preserve"> but the UK Government can’t is, to me, frankly bizarre.</w:t>
      </w:r>
    </w:p>
    <w:p w:rsidR="001E1F07" w:rsidRPr="001E1F07" w:rsidP="001E1F07">
      <w:pPr>
        <w:widowControl w:val="0"/>
        <w:spacing w:after="120"/>
        <w:ind w:left="794"/>
      </w:pPr>
      <w:sdt>
        <w:sdtPr>
          <w:alias w:val="Member"/>
          <w:tag w:val="&lt;Member mnisId='4627' dodsId='64597'&gt;"/>
          <w:id w:val="-893422167"/>
          <w:placeholder>
            <w:docPart w:val="57928CD6E8604E63B4AA51CB2119F34A"/>
          </w:placeholder>
          <w:richText/>
        </w:sdtPr>
        <w:sdtContent>
          <w:r w:rsidRPr="001E1F07">
            <w:rPr>
              <w:b/>
            </w:rPr>
            <w:t>Douglas Ross:</w:t>
          </w:r>
        </w:sdtContent>
      </w:sdt>
      <w:r w:rsidRPr="001E1F07">
        <w:t xml:space="preserve"> Thank you very much.</w:t>
      </w:r>
    </w:p>
    <w:p w:rsidR="001E1F07" w:rsidRPr="001E1F07" w:rsidP="001E1F07">
      <w:pPr>
        <w:pStyle w:val="Question"/>
      </w:pPr>
      <w:sdt>
        <w:sdtPr>
          <w:alias w:val="Member"/>
          <w:tag w:val="&lt;Member mnisId='1440' dodsId='25254'&gt;"/>
          <w:id w:val="458236410"/>
          <w:placeholder>
            <w:docPart w:val="57928CD6E8604E63B4AA51CB2119F34A"/>
          </w:placeholder>
          <w:richText/>
        </w:sdtPr>
        <w:sdtContent>
          <w:r w:rsidRPr="001E1F07">
            <w:rPr>
              <w:b/>
            </w:rPr>
            <w:t>Chair:</w:t>
          </w:r>
        </w:sdtContent>
      </w:sdt>
      <w:r w:rsidRPr="001E1F07">
        <w:t xml:space="preserve"> Again we are getting back to this idea of some sort of equivalence between the UK and the EU. I am very interested on your view on this. Do you acknowledge</w:t>
      </w:r>
      <w:r w:rsidR="00A63B78">
        <w:t xml:space="preserve"> that</w:t>
      </w:r>
      <w:r w:rsidRPr="001E1F07">
        <w:t xml:space="preserve"> this is the first time ever</w:t>
      </w:r>
      <w:r w:rsidR="00E91AF6">
        <w:t>,</w:t>
      </w:r>
      <w:r w:rsidRPr="001E1F07">
        <w:t xml:space="preserve"> with clause 46 of this Bill</w:t>
      </w:r>
      <w:r w:rsidR="00E91AF6">
        <w:t>,</w:t>
      </w:r>
      <w:r w:rsidRPr="001E1F07">
        <w:t xml:space="preserve"> that the UK Government will have the authority and the right to invest in areas that are clearly the responsibility of the Scottish Parliament? Do you acknowledge that?</w:t>
      </w:r>
    </w:p>
    <w:p w:rsidR="001E1F07" w:rsidRPr="001E1F07" w:rsidP="001E1F07">
      <w:pPr>
        <w:ind w:left="794"/>
      </w:pPr>
      <w:sdt>
        <w:sdtPr>
          <w:alias w:val="Witness"/>
          <w:id w:val="1875971338"/>
          <w:placeholder>
            <w:docPart w:val="57928CD6E8604E63B4AA51CB2119F34A"/>
          </w:placeholder>
          <w:richText/>
        </w:sdtPr>
        <w:sdtContent>
          <w:r w:rsidR="00A50C8D">
            <w:rPr>
              <w:b/>
              <w:i/>
            </w:rPr>
            <w:t>Mr Jack</w:t>
          </w:r>
          <w:r w:rsidRPr="001E1F07">
            <w:rPr>
              <w:b/>
              <w:i/>
            </w:rPr>
            <w:t>:</w:t>
          </w:r>
        </w:sdtContent>
      </w:sdt>
      <w:r w:rsidRPr="001E1F07">
        <w:t xml:space="preserve"> These powers are there because the powers existed before with the EU and the EU is no longer going to have that money to spend and we have committed to carrying on spending it so we are putting—</w:t>
      </w:r>
    </w:p>
    <w:p w:rsidR="001E1F07" w:rsidRPr="001E1F07" w:rsidP="001E1F07">
      <w:pPr>
        <w:pStyle w:val="Question"/>
      </w:pPr>
      <w:sdt>
        <w:sdtPr>
          <w:alias w:val="Member"/>
          <w:tag w:val="&lt;Member mnisId='1440' dodsId='25254'&gt;"/>
          <w:id w:val="-190304869"/>
          <w:placeholder>
            <w:docPart w:val="57928CD6E8604E63B4AA51CB2119F34A"/>
          </w:placeholder>
          <w:richText/>
        </w:sdtPr>
        <w:sdtContent>
          <w:r w:rsidRPr="001E1F07">
            <w:rPr>
              <w:b/>
            </w:rPr>
            <w:t>Chair:</w:t>
          </w:r>
        </w:sdtContent>
      </w:sdt>
      <w:r w:rsidRPr="001E1F07">
        <w:t xml:space="preserve"> I think you misunderstand the question. I am not bothered about the EU. The EU had a particular way of doing things for structural funding and state aid. What I am asking is: do you acknowledge that this is the first time that the UK Parliament will have the authority to invest priority spending in areas of devolved responsibility? Do you acknowledge that?</w:t>
      </w:r>
    </w:p>
    <w:p w:rsidR="001E1F07" w:rsidRPr="001E1F07" w:rsidP="001E1F07">
      <w:pPr>
        <w:ind w:left="794"/>
      </w:pPr>
      <w:sdt>
        <w:sdtPr>
          <w:alias w:val="Witness"/>
          <w:id w:val="-354969336"/>
          <w:placeholder>
            <w:docPart w:val="57928CD6E8604E63B4AA51CB2119F34A"/>
          </w:placeholder>
          <w:richText/>
        </w:sdtPr>
        <w:sdtContent>
          <w:r w:rsidR="00A50C8D">
            <w:rPr>
              <w:b/>
              <w:i/>
            </w:rPr>
            <w:t>Mr Jack</w:t>
          </w:r>
          <w:r w:rsidRPr="001E1F07">
            <w:rPr>
              <w:b/>
              <w:i/>
            </w:rPr>
            <w:t>:</w:t>
          </w:r>
        </w:sdtContent>
      </w:sdt>
      <w:r w:rsidRPr="001E1F07">
        <w:t xml:space="preserve"> No, I don’t acknowledge that at all.</w:t>
      </w:r>
    </w:p>
    <w:p w:rsidR="001E1F07" w:rsidRPr="001E1F07" w:rsidP="001E1F07">
      <w:pPr>
        <w:pStyle w:val="Question"/>
      </w:pPr>
      <w:sdt>
        <w:sdtPr>
          <w:alias w:val="Member"/>
          <w:tag w:val="&lt;Member mnisId='1440' dodsId='25254'&gt;"/>
          <w:id w:val="-59647007"/>
          <w:placeholder>
            <w:docPart w:val="57928CD6E8604E63B4AA51CB2119F34A"/>
          </w:placeholder>
          <w:richText/>
        </w:sdtPr>
        <w:sdtContent>
          <w:r w:rsidRPr="001E1F07">
            <w:rPr>
              <w:b/>
            </w:rPr>
            <w:t>Chair:</w:t>
          </w:r>
        </w:sdtContent>
      </w:sdt>
      <w:r w:rsidRPr="001E1F07">
        <w:t xml:space="preserve"> Has it happened before?</w:t>
      </w:r>
    </w:p>
    <w:p w:rsidR="001E1F07" w:rsidRPr="001E1F07" w:rsidP="001E1F07">
      <w:pPr>
        <w:ind w:left="794"/>
      </w:pPr>
      <w:sdt>
        <w:sdtPr>
          <w:alias w:val="Witness"/>
          <w:id w:val="2008088524"/>
          <w:placeholder>
            <w:docPart w:val="57928CD6E8604E63B4AA51CB2119F34A"/>
          </w:placeholder>
          <w:richText/>
        </w:sdtPr>
        <w:sdtContent>
          <w:r w:rsidR="00A50C8D">
            <w:rPr>
              <w:b/>
              <w:i/>
            </w:rPr>
            <w:t>Mr Jack</w:t>
          </w:r>
          <w:r w:rsidRPr="001E1F07">
            <w:rPr>
              <w:b/>
              <w:i/>
            </w:rPr>
            <w:t>:</w:t>
          </w:r>
        </w:sdtContent>
      </w:sdt>
      <w:r w:rsidRPr="001E1F07">
        <w:t>? No, I am afraid we spend through the city and growth deals—</w:t>
      </w:r>
    </w:p>
    <w:p w:rsidR="001E1F07" w:rsidRPr="001E1F07" w:rsidP="001E1F07">
      <w:pPr>
        <w:pStyle w:val="Question"/>
      </w:pPr>
      <w:sdt>
        <w:sdtPr>
          <w:alias w:val="Member"/>
          <w:tag w:val="&lt;Member mnisId='1440' dodsId='25254'&gt;"/>
          <w:id w:val="-1008977318"/>
          <w:placeholder>
            <w:docPart w:val="57928CD6E8604E63B4AA51CB2119F34A"/>
          </w:placeholder>
          <w:richText/>
        </w:sdtPr>
        <w:sdtContent>
          <w:r w:rsidRPr="001E1F07">
            <w:rPr>
              <w:b/>
            </w:rPr>
            <w:t>Chair:</w:t>
          </w:r>
        </w:sdtContent>
      </w:sdt>
      <w:r w:rsidRPr="001E1F07">
        <w:t xml:space="preserve"> They are partnership arrangements with the Scottish Government</w:t>
      </w:r>
      <w:r w:rsidR="00A63B78">
        <w:t>, t</w:t>
      </w:r>
      <w:r w:rsidRPr="001E1F07">
        <w:t>hese are consultations. I am asking you for an example where the UK Government, without consulting the Scottish Government, can directly invest their priorities in areas of devolved spending. When has that happened before?</w:t>
      </w:r>
    </w:p>
    <w:p w:rsidR="001E1F07" w:rsidRPr="001E1F07" w:rsidP="001E1F07">
      <w:pPr>
        <w:ind w:left="794"/>
      </w:pPr>
      <w:sdt>
        <w:sdtPr>
          <w:alias w:val="Witness"/>
          <w:id w:val="665915065"/>
          <w:placeholder>
            <w:docPart w:val="57928CD6E8604E63B4AA51CB2119F34A"/>
          </w:placeholder>
          <w:richText/>
        </w:sdtPr>
        <w:sdtContent>
          <w:r w:rsidR="00A50C8D">
            <w:rPr>
              <w:b/>
              <w:i/>
            </w:rPr>
            <w:t>Mr Jack</w:t>
          </w:r>
          <w:r w:rsidRPr="001E1F07">
            <w:rPr>
              <w:b/>
              <w:i/>
            </w:rPr>
            <w:t>:</w:t>
          </w:r>
        </w:sdtContent>
      </w:sdt>
      <w:r w:rsidRPr="001E1F07">
        <w:t xml:space="preserve"> It is not happening now. You are confecting a grievance that does not exist. I use the word “collaborative” with the Scottish Government and with local authorities and I remain that it will be collaborative, as it is with the EU at the moment. We are not spending in devolved areas without the Scottish Government’s permission. I have made that quite clear. This is a </w:t>
      </w:r>
      <w:r w:rsidRPr="001E1F07">
        <w:t>completely confected grievance, which is totally untrue. It doesn’t matter how many times you bring it up in this meeting, I will not concede that point because you are wrong.</w:t>
      </w:r>
    </w:p>
    <w:p w:rsidR="001E1F07" w:rsidRPr="001E1F07" w:rsidP="001E1F07">
      <w:pPr>
        <w:pStyle w:val="Question"/>
      </w:pPr>
      <w:sdt>
        <w:sdtPr>
          <w:alias w:val="Member"/>
          <w:tag w:val="&lt;Member mnisId='1440' dodsId='25254'&gt;"/>
          <w:id w:val="935944852"/>
          <w:placeholder>
            <w:docPart w:val="57928CD6E8604E63B4AA51CB2119F34A"/>
          </w:placeholder>
          <w:richText/>
        </w:sdtPr>
        <w:sdtContent>
          <w:r w:rsidRPr="001E1F07">
            <w:rPr>
              <w:b/>
            </w:rPr>
            <w:t>Chair:</w:t>
          </w:r>
        </w:sdtContent>
      </w:sdt>
      <w:r w:rsidRPr="001E1F07">
        <w:t xml:space="preserve"> Can I suggest to you that, looking at the best efforts of Douglas Ross and the Scottish Conservative leadership, there is no chance whatsoever that the Scottish Conservatives </w:t>
      </w:r>
      <w:r w:rsidR="00C0450C">
        <w:t>will</w:t>
      </w:r>
      <w:r w:rsidRPr="001E1F07">
        <w:t xml:space="preserve"> win next May’s election, so instead of going to the bother of winning an election you are just going to circumvent and get around the Scottish Parliament by directly investing in areas that you want</w:t>
      </w:r>
      <w:r w:rsidR="00A63B78">
        <w:t>?</w:t>
      </w:r>
      <w:r w:rsidRPr="001E1F07">
        <w:t xml:space="preserve"> Is that what is going on?</w:t>
      </w:r>
    </w:p>
    <w:p w:rsidR="001E1F07" w:rsidRPr="001E1F07" w:rsidP="001E1F07">
      <w:pPr>
        <w:ind w:left="794"/>
      </w:pPr>
      <w:sdt>
        <w:sdtPr>
          <w:alias w:val="Witness"/>
          <w:id w:val="1966546449"/>
          <w:placeholder>
            <w:docPart w:val="57928CD6E8604E63B4AA51CB2119F34A"/>
          </w:placeholder>
          <w:richText/>
        </w:sdtPr>
        <w:sdtContent>
          <w:r w:rsidR="00A50C8D">
            <w:rPr>
              <w:b/>
              <w:i/>
            </w:rPr>
            <w:t>Mr Jack</w:t>
          </w:r>
          <w:r w:rsidRPr="001E1F07">
            <w:rPr>
              <w:b/>
              <w:i/>
            </w:rPr>
            <w:t>:</w:t>
          </w:r>
        </w:sdtContent>
      </w:sdt>
      <w:r w:rsidRPr="001E1F07">
        <w:t xml:space="preserve"> No, that is not what is going on. I think it is arrogant of you to think that the next elections in Holyrood are a foregone conclusion. You may laugh but there is—</w:t>
      </w:r>
    </w:p>
    <w:p w:rsidR="001E1F07" w:rsidRPr="001E1F07" w:rsidP="001E1F07">
      <w:pPr>
        <w:pStyle w:val="Question"/>
      </w:pPr>
      <w:sdt>
        <w:sdtPr>
          <w:alias w:val="Member"/>
          <w:tag w:val="&lt;Member mnisId='1440' dodsId='25254'&gt;"/>
          <w:id w:val="-866991339"/>
          <w:placeholder>
            <w:docPart w:val="57928CD6E8604E63B4AA51CB2119F34A"/>
          </w:placeholder>
          <w:richText/>
        </w:sdtPr>
        <w:sdtContent>
          <w:r w:rsidRPr="001E1F07">
            <w:rPr>
              <w:b/>
            </w:rPr>
            <w:t>Chair:</w:t>
          </w:r>
        </w:sdtContent>
      </w:sdt>
      <w:r w:rsidRPr="001E1F07">
        <w:t xml:space="preserve"> Okay, we will see what happens next May anyway then.</w:t>
      </w:r>
    </w:p>
    <w:p w:rsidR="001E1F07" w:rsidRPr="001E1F07" w:rsidP="001E1F07">
      <w:pPr>
        <w:ind w:left="794"/>
      </w:pPr>
      <w:sdt>
        <w:sdtPr>
          <w:alias w:val="Witness"/>
          <w:id w:val="-1065182700"/>
          <w:placeholder>
            <w:docPart w:val="57928CD6E8604E63B4AA51CB2119F34A"/>
          </w:placeholder>
          <w:richText/>
        </w:sdtPr>
        <w:sdtContent>
          <w:r w:rsidR="00A50C8D">
            <w:rPr>
              <w:b/>
              <w:i/>
            </w:rPr>
            <w:t>Mr Jack</w:t>
          </w:r>
          <w:r w:rsidRPr="001E1F07">
            <w:rPr>
              <w:b/>
              <w:i/>
            </w:rPr>
            <w:t>:</w:t>
          </w:r>
        </w:sdtContent>
      </w:sdt>
      <w:r w:rsidRPr="001E1F07">
        <w:t xml:space="preserve"> Chair, I remember the SNP telling me what was going to happen when you supported a general election last year at the end of October with the Liberal Democrats. You said that Boris Johnson was going to be swept away. Well, quite the contrary happened.</w:t>
      </w:r>
    </w:p>
    <w:p w:rsidR="001E1F07" w:rsidRPr="001E1F07" w:rsidP="001E1F07">
      <w:pPr>
        <w:pStyle w:val="Question"/>
      </w:pPr>
      <w:sdt>
        <w:sdtPr>
          <w:alias w:val="Member"/>
          <w:tag w:val="&lt;Member mnisId='1440' dodsId='25254'&gt;"/>
          <w:id w:val="-1189444560"/>
          <w:placeholder>
            <w:docPart w:val="57928CD6E8604E63B4AA51CB2119F34A"/>
          </w:placeholder>
          <w:richText/>
        </w:sdtPr>
        <w:sdtContent>
          <w:r w:rsidRPr="001E1F07">
            <w:rPr>
              <w:b/>
            </w:rPr>
            <w:t>Chair:</w:t>
          </w:r>
        </w:sdtContent>
      </w:sdt>
      <w:r w:rsidRPr="001E1F07">
        <w:t xml:space="preserve"> Scottish Conservatives lost more than half their seats, but we will maybe just leave that one there.</w:t>
      </w:r>
    </w:p>
    <w:p w:rsidR="001E1F07" w:rsidRPr="001E1F07" w:rsidP="001E1F07">
      <w:pPr>
        <w:ind w:left="794"/>
      </w:pPr>
      <w:sdt>
        <w:sdtPr>
          <w:alias w:val="Witness"/>
          <w:id w:val="-1715334692"/>
          <w:placeholder>
            <w:docPart w:val="57928CD6E8604E63B4AA51CB2119F34A"/>
          </w:placeholder>
          <w:richText/>
        </w:sdtPr>
        <w:sdtContent>
          <w:r w:rsidR="00A50C8D">
            <w:rPr>
              <w:b/>
              <w:i/>
            </w:rPr>
            <w:t>Mr Jack</w:t>
          </w:r>
          <w:r w:rsidRPr="001E1F07">
            <w:rPr>
              <w:b/>
              <w:i/>
            </w:rPr>
            <w:t>:</w:t>
          </w:r>
        </w:sdtContent>
      </w:sdt>
      <w:r w:rsidRPr="001E1F07">
        <w:t xml:space="preserve"> Boris Johnson came back with an 80 majority. Yes, he has been swept away.</w:t>
      </w:r>
    </w:p>
    <w:p w:rsidR="001E1F07" w:rsidRPr="001E1F07" w:rsidP="001E1F07">
      <w:pPr>
        <w:pStyle w:val="Question"/>
      </w:pPr>
      <w:sdt>
        <w:sdtPr>
          <w:alias w:val="Member"/>
          <w:tag w:val="&lt;Member mnisId='1440' dodsId='25254'&gt;"/>
          <w:id w:val="1208146456"/>
          <w:placeholder>
            <w:docPart w:val="57928CD6E8604E63B4AA51CB2119F34A"/>
          </w:placeholder>
          <w:richText/>
        </w:sdtPr>
        <w:sdtContent>
          <w:r w:rsidRPr="001E1F07">
            <w:rPr>
              <w:b/>
            </w:rPr>
            <w:t>Chair:</w:t>
          </w:r>
        </w:sdtContent>
      </w:sdt>
      <w:r w:rsidRPr="001E1F07">
        <w:t xml:space="preserve"> We will maybe just leave that one there. I know Mr Stewart was keen to come in</w:t>
      </w:r>
      <w:r w:rsidR="00A63B78">
        <w:t>, but y</w:t>
      </w:r>
      <w:r w:rsidRPr="001E1F07">
        <w:t xml:space="preserve">ou have gone on quite a lot about city deals, which we think are great. They are done in partnership and co-operation with the Scottish Government and they are an example of two Governments working together. There is an issue around the Tay </w:t>
      </w:r>
      <w:r w:rsidR="00E91AF6">
        <w:t>c</w:t>
      </w:r>
      <w:r w:rsidRPr="001E1F07">
        <w:t xml:space="preserve">ities </w:t>
      </w:r>
      <w:r w:rsidR="00E91AF6">
        <w:t>d</w:t>
      </w:r>
      <w:r w:rsidRPr="001E1F07">
        <w:t xml:space="preserve">eal. Wendy Chamberlain has projects within the Tay </w:t>
      </w:r>
      <w:r w:rsidR="00E91AF6">
        <w:t>c</w:t>
      </w:r>
      <w:r w:rsidRPr="001E1F07">
        <w:t xml:space="preserve">ities </w:t>
      </w:r>
      <w:r w:rsidR="00E91AF6">
        <w:t>d</w:t>
      </w:r>
      <w:r w:rsidRPr="001E1F07">
        <w:t xml:space="preserve">eal and there is a real sense that there is something going wrong. We have asked repeatedly for meetings on the Tay </w:t>
      </w:r>
      <w:r w:rsidR="00E91AF6">
        <w:t>c</w:t>
      </w:r>
      <w:r w:rsidRPr="001E1F07">
        <w:t xml:space="preserve">ities </w:t>
      </w:r>
      <w:r w:rsidR="00E91AF6">
        <w:t>d</w:t>
      </w:r>
      <w:r w:rsidRPr="001E1F07">
        <w:t>eal with Minister Stewart and I hope he</w:t>
      </w:r>
      <w:r w:rsidR="00C0450C">
        <w:t xml:space="preserve"> will</w:t>
      </w:r>
      <w:r w:rsidRPr="001E1F07">
        <w:t xml:space="preserve"> turn around just very quickly and tell us that he agree</w:t>
      </w:r>
      <w:r w:rsidR="00C0450C">
        <w:t>s</w:t>
      </w:r>
      <w:r w:rsidRPr="001E1F07">
        <w:t xml:space="preserve"> to those meetings and we can discuss some of the serious issues that we have with the Tay </w:t>
      </w:r>
      <w:r w:rsidR="00E91AF6">
        <w:t>c</w:t>
      </w:r>
      <w:r w:rsidRPr="001E1F07">
        <w:t xml:space="preserve">ities </w:t>
      </w:r>
      <w:r w:rsidR="00E91AF6">
        <w:t>d</w:t>
      </w:r>
      <w:r w:rsidRPr="001E1F07">
        <w:t>eal. All I am looking for is a, “Yes, I will” to me, Minister Stewart?</w:t>
      </w:r>
    </w:p>
    <w:p w:rsidR="001E1F07" w:rsidRPr="001E1F07" w:rsidP="001E1F07">
      <w:pPr>
        <w:ind w:left="794"/>
      </w:pPr>
      <w:sdt>
        <w:sdtPr>
          <w:alias w:val="Witness"/>
          <w:id w:val="619954596"/>
          <w:placeholder>
            <w:docPart w:val="57928CD6E8604E63B4AA51CB2119F34A"/>
          </w:placeholder>
          <w:richText/>
        </w:sdtPr>
        <w:sdtContent>
          <w:r w:rsidRPr="001E1F07">
            <w:rPr>
              <w:b/>
              <w:i/>
            </w:rPr>
            <w:t>Iain Stewart:</w:t>
          </w:r>
        </w:sdtContent>
      </w:sdt>
      <w:r w:rsidRPr="001E1F07">
        <w:t xml:space="preserve"> Yes, I will. In fact, I have a meeting with Wendy Chamberlain later today to discuss this very issue.</w:t>
      </w:r>
    </w:p>
    <w:p w:rsidR="001E1F07" w:rsidRPr="001E1F07" w:rsidP="001E1F07">
      <w:pPr>
        <w:pStyle w:val="Question"/>
      </w:pPr>
      <w:sdt>
        <w:sdtPr>
          <w:alias w:val="Member"/>
          <w:tag w:val="&lt;Member mnisId='1440' dodsId='25254'&gt;"/>
          <w:id w:val="-352344568"/>
          <w:placeholder>
            <w:docPart w:val="57928CD6E8604E63B4AA51CB2119F34A"/>
          </w:placeholder>
          <w:richText/>
        </w:sdtPr>
        <w:sdtContent>
          <w:r w:rsidRPr="001E1F07">
            <w:rPr>
              <w:b/>
            </w:rPr>
            <w:t>Chair:</w:t>
          </w:r>
        </w:sdtContent>
      </w:sdt>
      <w:r w:rsidRPr="001E1F07">
        <w:t xml:space="preserve"> It might have been useful to have all the Tayside MPs at that </w:t>
      </w:r>
      <w:r w:rsidRPr="001E1F07" w:rsidR="00A97C3F">
        <w:t>meeting,</w:t>
      </w:r>
      <w:r w:rsidRPr="001E1F07">
        <w:t xml:space="preserve"> but I am sure Wendy will be able to pass on to me what has happened at that one.</w:t>
      </w:r>
    </w:p>
    <w:p w:rsidR="001E1F07" w:rsidRPr="001E1F07" w:rsidP="001E1F07">
      <w:pPr>
        <w:ind w:left="794"/>
      </w:pPr>
      <w:sdt>
        <w:sdtPr>
          <w:alias w:val="Witness"/>
          <w:id w:val="-1182585764"/>
          <w:placeholder>
            <w:docPart w:val="57928CD6E8604E63B4AA51CB2119F34A"/>
          </w:placeholder>
          <w:richText/>
        </w:sdtPr>
        <w:sdtContent>
          <w:r w:rsidRPr="001E1F07">
            <w:rPr>
              <w:b/>
              <w:i/>
            </w:rPr>
            <w:t>Iain Stewart:</w:t>
          </w:r>
        </w:sdtContent>
      </w:sdt>
      <w:r w:rsidRPr="001E1F07">
        <w:t xml:space="preserve"> If I may return to the point I was just going to make as an example of where the additional spending could work in everyone’s interest</w:t>
      </w:r>
      <w:r w:rsidR="00E91AF6">
        <w:t>, t</w:t>
      </w:r>
      <w:r w:rsidRPr="001E1F07">
        <w:t>he example I will cite is if we decide it is a good idea to reopen the rest of the Borders rail link from Tweedbank to Carlisle, that is investment that will cover both Scotland and England. This Bill will allow the UK Government to complement the investment in Scotland so</w:t>
      </w:r>
      <w:r w:rsidR="00A63B78">
        <w:t xml:space="preserve"> that</w:t>
      </w:r>
      <w:r w:rsidRPr="001E1F07">
        <w:t xml:space="preserve"> this </w:t>
      </w:r>
      <w:r w:rsidRPr="001E1F07">
        <w:t>valuable transport link is completed. That is an example where the spending powers could be used in everyone’s interests.</w:t>
      </w:r>
    </w:p>
    <w:p w:rsidR="001E1F07" w:rsidRPr="001E1F07" w:rsidP="001E1F07">
      <w:pPr>
        <w:pStyle w:val="Question"/>
      </w:pPr>
      <w:sdt>
        <w:sdtPr>
          <w:alias w:val="Member"/>
          <w:tag w:val="&lt;Member mnisId='1440' dodsId='25254'&gt;"/>
          <w:id w:val="-406609622"/>
          <w:placeholder>
            <w:docPart w:val="57928CD6E8604E63B4AA51CB2119F34A"/>
          </w:placeholder>
          <w:richText/>
        </w:sdtPr>
        <w:sdtContent>
          <w:r w:rsidRPr="001E1F07">
            <w:rPr>
              <w:b/>
            </w:rPr>
            <w:t>Chair:</w:t>
          </w:r>
        </w:sdtContent>
      </w:sdt>
      <w:r w:rsidRPr="001E1F07">
        <w:t xml:space="preserve"> Okay, thank you. You could, of course, just give the money to the Scottish Government so they could get on with, given it is within their devolved responsibilities. We will leave that one aside just now.</w:t>
      </w:r>
    </w:p>
    <w:p w:rsidR="001E1F07" w:rsidRPr="001E1F07" w:rsidP="001E1F07">
      <w:pPr>
        <w:ind w:left="794"/>
      </w:pPr>
      <w:sdt>
        <w:sdtPr>
          <w:alias w:val="Witness"/>
          <w:id w:val="1688561292"/>
          <w:placeholder>
            <w:docPart w:val="57928CD6E8604E63B4AA51CB2119F34A"/>
          </w:placeholder>
          <w:richText/>
        </w:sdtPr>
        <w:sdtContent>
          <w:r w:rsidRPr="001E1F07">
            <w:rPr>
              <w:b/>
              <w:i/>
            </w:rPr>
            <w:t>Iain Stewart:</w:t>
          </w:r>
        </w:sdtContent>
      </w:sdt>
      <w:r w:rsidRPr="001E1F07">
        <w:t xml:space="preserve"> This project crosses the </w:t>
      </w:r>
      <w:r w:rsidRPr="001E1F07" w:rsidR="00A97C3F">
        <w:t>border;</w:t>
      </w:r>
      <w:r w:rsidRPr="001E1F07">
        <w:t xml:space="preserve"> it goes to Carlisle so there is an English element to it as well. This is a project that ha</w:t>
      </w:r>
      <w:r w:rsidR="00A63B78">
        <w:t>s</w:t>
      </w:r>
      <w:r w:rsidRPr="001E1F07">
        <w:t xml:space="preserve"> to be done in collaboration with both Governments.</w:t>
      </w:r>
    </w:p>
    <w:p w:rsidR="001E1F07" w:rsidRPr="001E1F07" w:rsidP="001E1F07">
      <w:pPr>
        <w:widowControl w:val="0"/>
        <w:spacing w:after="120"/>
        <w:ind w:left="794"/>
      </w:pPr>
      <w:sdt>
        <w:sdtPr>
          <w:alias w:val="Member"/>
          <w:tag w:val="&lt;Member mnisId='1440' dodsId='25254'&gt;"/>
          <w:id w:val="1674829445"/>
          <w:placeholder>
            <w:docPart w:val="57928CD6E8604E63B4AA51CB2119F34A"/>
          </w:placeholder>
          <w:richText/>
        </w:sdtPr>
        <w:sdtContent>
          <w:r w:rsidRPr="001E1F07">
            <w:rPr>
              <w:b/>
            </w:rPr>
            <w:t>Chair:</w:t>
          </w:r>
        </w:sdtContent>
      </w:sdt>
      <w:r w:rsidRPr="001E1F07">
        <w:t xml:space="preserve"> Thank you.</w:t>
      </w:r>
    </w:p>
    <w:p w:rsidR="001E1F07" w:rsidRPr="001E1F07" w:rsidP="001E1F07">
      <w:pPr>
        <w:pStyle w:val="Question"/>
      </w:pPr>
      <w:sdt>
        <w:sdtPr>
          <w:alias w:val="Member"/>
          <w:tag w:val="&lt;Member mnisId='4842' dodsId=''&gt;"/>
          <w:id w:val="-297078353"/>
          <w:placeholder>
            <w:docPart w:val="57928CD6E8604E63B4AA51CB2119F34A"/>
          </w:placeholder>
          <w:richText/>
        </w:sdtPr>
        <w:sdtContent>
          <w:r w:rsidRPr="001E1F07">
            <w:rPr>
              <w:b/>
            </w:rPr>
            <w:t>Sally-Ann Hart:</w:t>
          </w:r>
        </w:sdtContent>
      </w:sdt>
      <w:r w:rsidRPr="001E1F07">
        <w:t xml:space="preserve"> Good morning, Secretary of State, Minister and Gillian. I want to have a look at the economy. I have listened to everything that has been said this morning. I want, in my own mind, to clear up exactly which parts of the economy are devolved to Scotland. I understand the economy to some extent is devolved to Scotland but is it that employment and trade and industry are reserved matters? Is that right? I would like some clarity on that before I ask some questions about the economy.</w:t>
      </w:r>
    </w:p>
    <w:p w:rsidR="001E1F07" w:rsidRPr="001E1F07" w:rsidP="001E1F07">
      <w:pPr>
        <w:ind w:left="794"/>
      </w:pPr>
      <w:sdt>
        <w:sdtPr>
          <w:alias w:val="Witness"/>
          <w:id w:val="182556865"/>
          <w:placeholder>
            <w:docPart w:val="57928CD6E8604E63B4AA51CB2119F34A"/>
          </w:placeholder>
          <w:richText/>
        </w:sdtPr>
        <w:sdtContent>
          <w:r w:rsidR="00A50C8D">
            <w:rPr>
              <w:b/>
              <w:i/>
            </w:rPr>
            <w:t>Mr Jack</w:t>
          </w:r>
          <w:r w:rsidRPr="001E1F07">
            <w:rPr>
              <w:b/>
              <w:i/>
            </w:rPr>
            <w:t>:</w:t>
          </w:r>
        </w:sdtContent>
      </w:sdt>
      <w:r w:rsidRPr="001E1F07">
        <w:t xml:space="preserve"> There are elements of employment, like the apprenticeship scheme, which are devolved. It is not clear</w:t>
      </w:r>
      <w:r w:rsidR="00A63B78">
        <w:t>-</w:t>
      </w:r>
      <w:r w:rsidRPr="001E1F07">
        <w:t>cut, to be fair, Sally-Ann, I am afraid. It is interwoven. But ask your questions and we will answer them. There are parts of employment devolved and there are elements of trade and industry devolved and on it goes.</w:t>
      </w:r>
    </w:p>
    <w:p w:rsidR="001E1F07" w:rsidRPr="001E1F07" w:rsidP="001E1F07">
      <w:pPr>
        <w:pStyle w:val="Question"/>
      </w:pPr>
      <w:sdt>
        <w:sdtPr>
          <w:alias w:val="Member"/>
          <w:tag w:val="&lt;Member mnisId='4842' dodsId=''&gt;"/>
          <w:id w:val="-704790081"/>
          <w:placeholder>
            <w:docPart w:val="57928CD6E8604E63B4AA51CB2119F34A"/>
          </w:placeholder>
          <w:richText/>
        </w:sdtPr>
        <w:sdtContent>
          <w:r w:rsidRPr="001E1F07">
            <w:rPr>
              <w:b/>
            </w:rPr>
            <w:t>Sally-Ann Hart:</w:t>
          </w:r>
        </w:sdtContent>
      </w:sdt>
      <w:r w:rsidRPr="001E1F07">
        <w:t xml:space="preserve"> So it is not clear</w:t>
      </w:r>
      <w:r w:rsidR="00A63B78">
        <w:t>-</w:t>
      </w:r>
      <w:r w:rsidRPr="001E1F07">
        <w:t>cut?</w:t>
      </w:r>
    </w:p>
    <w:p w:rsidR="001E1F07" w:rsidRPr="001E1F07" w:rsidP="001E1F07">
      <w:pPr>
        <w:ind w:left="794"/>
      </w:pPr>
      <w:sdt>
        <w:sdtPr>
          <w:alias w:val="Witness"/>
          <w:id w:val="-1047141369"/>
          <w:placeholder>
            <w:docPart w:val="57928CD6E8604E63B4AA51CB2119F34A"/>
          </w:placeholder>
          <w:richText/>
        </w:sdtPr>
        <w:sdtContent>
          <w:r w:rsidR="00A50C8D">
            <w:rPr>
              <w:b/>
              <w:i/>
            </w:rPr>
            <w:t>Mr Jack</w:t>
          </w:r>
          <w:r w:rsidRPr="001E1F07">
            <w:rPr>
              <w:b/>
              <w:i/>
            </w:rPr>
            <w:t>:</w:t>
          </w:r>
        </w:sdtContent>
      </w:sdt>
      <w:r w:rsidRPr="001E1F07">
        <w:t xml:space="preserve"> It is not clear</w:t>
      </w:r>
      <w:r w:rsidR="00A63B78">
        <w:t>-</w:t>
      </w:r>
      <w:r w:rsidRPr="001E1F07">
        <w:t>cut, no. That is the straight answer. It is not clear</w:t>
      </w:r>
      <w:r w:rsidR="00A63B78">
        <w:t>-</w:t>
      </w:r>
      <w:r w:rsidRPr="001E1F07">
        <w:t>cut but I think in the time we have available to rattle through how it all knits together would probably not be a good use of our time.</w:t>
      </w:r>
    </w:p>
    <w:p w:rsidR="001E1F07" w:rsidRPr="001E1F07" w:rsidP="001E1F07">
      <w:pPr>
        <w:pStyle w:val="Question"/>
      </w:pPr>
      <w:sdt>
        <w:sdtPr>
          <w:alias w:val="Member"/>
          <w:tag w:val="&lt;Member mnisId='4842' dodsId=''&gt;"/>
          <w:id w:val="-795374984"/>
          <w:placeholder>
            <w:docPart w:val="57928CD6E8604E63B4AA51CB2119F34A"/>
          </w:placeholder>
          <w:richText/>
        </w:sdtPr>
        <w:sdtContent>
          <w:r w:rsidRPr="001E1F07">
            <w:rPr>
              <w:b/>
            </w:rPr>
            <w:t>Sally-Ann Hart:</w:t>
          </w:r>
        </w:sdtContent>
      </w:sdt>
      <w:r w:rsidRPr="001E1F07">
        <w:t xml:space="preserve"> We will go straight to the questions then. In May you said you had not yet carried out an impact assessment of the effects of the pandemic on the Scottish economy. Have you managed to do something yet? Is it something you are planning to do and how will you work with the Scottish Government to do that plan?</w:t>
      </w:r>
    </w:p>
    <w:p w:rsidR="001E1F07" w:rsidRPr="001E1F07" w:rsidP="001E1F07">
      <w:pPr>
        <w:ind w:left="794"/>
      </w:pPr>
      <w:sdt>
        <w:sdtPr>
          <w:alias w:val="Witness"/>
          <w:id w:val="-894269059"/>
          <w:placeholder>
            <w:docPart w:val="57928CD6E8604E63B4AA51CB2119F34A"/>
          </w:placeholder>
          <w:richText/>
        </w:sdtPr>
        <w:sdtContent>
          <w:r w:rsidR="00A50C8D">
            <w:rPr>
              <w:b/>
              <w:i/>
            </w:rPr>
            <w:t>Mr Jack</w:t>
          </w:r>
          <w:r w:rsidRPr="001E1F07">
            <w:rPr>
              <w:b/>
              <w:i/>
            </w:rPr>
            <w:t>:</w:t>
          </w:r>
        </w:sdtContent>
      </w:sdt>
      <w:r w:rsidRPr="001E1F07">
        <w:t xml:space="preserve"> We haven’t done an impact assessment and now we have no intention of doing one, for the simple reason that things have moved so quickly with the economic decline. The GDP figures were published </w:t>
      </w:r>
      <w:r w:rsidRPr="001E1F07" w:rsidR="00A97C3F">
        <w:t>yesterday,</w:t>
      </w:r>
      <w:r w:rsidRPr="001E1F07">
        <w:t xml:space="preserve"> and the Scottish economy has contracted by 19.4% in the second quarter of 2020. The GDP across the UK as a whole is 20.4%. The numbers really speak for themselves. We know what has happened, we can see what has happened and we need to put in the measures to sort that out.</w:t>
      </w:r>
    </w:p>
    <w:p w:rsidR="001E1F07" w:rsidRPr="001E1F07" w:rsidP="001E1F07">
      <w:pPr>
        <w:ind w:left="794"/>
      </w:pPr>
      <w:r w:rsidRPr="001E1F07">
        <w:t xml:space="preserve">I talked earlier about the 930,000 jobs that have been supported by the Treasury through the furlough scheme and the self-employed support scheme. There has been </w:t>
      </w:r>
      <w:r w:rsidR="00942794">
        <w:t>£</w:t>
      </w:r>
      <w:r w:rsidRPr="001E1F07">
        <w:t>2.3</w:t>
      </w:r>
      <w:r w:rsidR="00942794">
        <w:t xml:space="preserve"> billion</w:t>
      </w:r>
      <w:r w:rsidRPr="001E1F07">
        <w:t xml:space="preserve"> loaned to Scottish business</w:t>
      </w:r>
      <w:r w:rsidR="003916E0">
        <w:t>,</w:t>
      </w:r>
      <w:r w:rsidRPr="001E1F07">
        <w:t xml:space="preserve"> and the Treasury has given the Scottish Government an additional £6.5 billion for Covid funding, which has been topped up on to the Barnett formula. </w:t>
      </w:r>
    </w:p>
    <w:p w:rsidR="001E1F07" w:rsidRPr="001E1F07" w:rsidP="001E1F07">
      <w:pPr>
        <w:ind w:left="794"/>
      </w:pPr>
      <w:r w:rsidRPr="001E1F07">
        <w:t>Other things have cut across the whole of the UK. For instance, the Treasury announced the VAT cut for tourism, there has been the very successful eat out to help out scheme for hospitality and there ha</w:t>
      </w:r>
      <w:r w:rsidR="003916E0">
        <w:t>ve</w:t>
      </w:r>
      <w:r w:rsidRPr="001E1F07">
        <w:t xml:space="preserve"> been some various plans for jobs done with the Kickstart scheme, which again is a UK-wide</w:t>
      </w:r>
      <w:r w:rsidR="003916E0">
        <w:t>,</w:t>
      </w:r>
      <w:r w:rsidRPr="001E1F07">
        <w:t xml:space="preserve"> Treasury-delivered scheme. But with the £6.5 billion that the Scottish Government have they are able to take other initiatives should they wish </w:t>
      </w:r>
      <w:r w:rsidRPr="001E1F07" w:rsidR="00A97C3F">
        <w:t>to,</w:t>
      </w:r>
      <w:r w:rsidRPr="001E1F07">
        <w:t xml:space="preserve"> and we would encourage them to do so. That money is devolved and the decisions the Scottish Government takes with that money are entirely a matter for them.</w:t>
      </w:r>
    </w:p>
    <w:p w:rsidR="001E1F07" w:rsidRPr="001E1F07" w:rsidP="001E1F07">
      <w:pPr>
        <w:pStyle w:val="Question"/>
      </w:pPr>
      <w:sdt>
        <w:sdtPr>
          <w:alias w:val="Member"/>
          <w:tag w:val="&lt;Member mnisId='4842' dodsId=''&gt;"/>
          <w:id w:val="526608735"/>
          <w:placeholder>
            <w:docPart w:val="57928CD6E8604E63B4AA51CB2119F34A"/>
          </w:placeholder>
          <w:richText/>
        </w:sdtPr>
        <w:sdtContent>
          <w:r w:rsidRPr="001E1F07">
            <w:rPr>
              <w:b/>
            </w:rPr>
            <w:t>Sally-Ann Hart:</w:t>
          </w:r>
        </w:sdtContent>
      </w:sdt>
      <w:r w:rsidRPr="001E1F07">
        <w:t xml:space="preserve"> Looking at the job retention scheme, which is UK-wide, I am not going to try to work out how much of employment is devolved but is that something that the Scottish Government would expect a UK Government to do or is it something that the UK Government did throughout the UK because </w:t>
      </w:r>
      <w:r w:rsidR="00FF02C2">
        <w:t>they</w:t>
      </w:r>
      <w:r w:rsidRPr="001E1F07">
        <w:t xml:space="preserve"> needed to do it?</w:t>
      </w:r>
    </w:p>
    <w:p w:rsidR="001E1F07" w:rsidRPr="001E1F07" w:rsidP="001E1F07">
      <w:pPr>
        <w:ind w:left="794"/>
      </w:pPr>
      <w:sdt>
        <w:sdtPr>
          <w:alias w:val="Witness"/>
          <w:id w:val="-1392270231"/>
          <w:placeholder>
            <w:docPart w:val="57928CD6E8604E63B4AA51CB2119F34A"/>
          </w:placeholder>
          <w:richText/>
        </w:sdtPr>
        <w:sdtContent>
          <w:r w:rsidRPr="001E1F07">
            <w:rPr>
              <w:b/>
              <w:i/>
            </w:rPr>
            <w:t>Iain Stewart:</w:t>
          </w:r>
        </w:sdtContent>
      </w:sdt>
      <w:r w:rsidRPr="001E1F07">
        <w:t xml:space="preserve"> I will answer that one. When the lockdown started and it was clear that there was going to be very severe economic disruption, the Government had to move very quickly and put in a comprehensive job support package at pace. A scheme that in normal times would take months, if not years to put together and work out all the complexities, we did in literally a few short weeks. It was always intended to be a countrywide, all</w:t>
      </w:r>
      <w:r w:rsidR="003916E0">
        <w:t>-</w:t>
      </w:r>
      <w:r w:rsidRPr="001E1F07">
        <w:t xml:space="preserve">sectors support scheme. I think that was the right intervention at the time. </w:t>
      </w:r>
      <w:r w:rsidRPr="001E1F07" w:rsidR="00A97C3F">
        <w:t>Of course,</w:t>
      </w:r>
      <w:r w:rsidRPr="001E1F07">
        <w:t xml:space="preserve"> it was extended back in the early summer. It included more flexibilities in its second phase, for example allowing some people to come back part-time when a full-time job was not sustainable at that point.</w:t>
      </w:r>
    </w:p>
    <w:p w:rsidR="001E1F07" w:rsidRPr="001E1F07" w:rsidP="001E1F07">
      <w:pPr>
        <w:ind w:left="794"/>
      </w:pPr>
      <w:r w:rsidRPr="001E1F07">
        <w:t xml:space="preserve">It was the right intervention at the </w:t>
      </w:r>
      <w:r w:rsidRPr="001E1F07" w:rsidR="00A97C3F">
        <w:t>time,</w:t>
      </w:r>
      <w:r w:rsidRPr="001E1F07">
        <w:t xml:space="preserve"> but we are now in the phase where we need to move into rebooting the economy, getting people back to work. The job retention scheme was just one of a much broader package of measures. We now have the job retention bonus. There is an enormous amount of capital support through grants and loans to businesses across the UK. The Chancellor has already demonstrated his ability to intervene in specific sectors that require additional support. I would point to the support package for the arts and entertainment sector back in July, which was around £1.6 billion. That was for England, but there were Barnett consequentials and the Scottish Government pretty much did the same thing with their share of the money.</w:t>
      </w:r>
    </w:p>
    <w:p w:rsidR="001E1F07" w:rsidRPr="001E1F07" w:rsidP="001E1F07">
      <w:pPr>
        <w:ind w:left="794"/>
      </w:pPr>
      <w:r w:rsidRPr="001E1F07">
        <w:t xml:space="preserve">As the Chancellor indicated earlier this week, he will be looking constantly at innovative solutions to help those bits of the economy that will still need support as we go forward. The job retention scheme has done its role. It was necessary at the </w:t>
      </w:r>
      <w:r w:rsidRPr="001E1F07" w:rsidR="00A97C3F">
        <w:t>time,</w:t>
      </w:r>
      <w:r w:rsidRPr="001E1F07">
        <w:t xml:space="preserve"> but we now need to be more creative and specific in the support we give.</w:t>
      </w:r>
    </w:p>
    <w:p w:rsidR="001E1F07" w:rsidRPr="001E1F07" w:rsidP="001E1F07">
      <w:pPr>
        <w:pStyle w:val="Question"/>
      </w:pPr>
      <w:sdt>
        <w:sdtPr>
          <w:alias w:val="Member"/>
          <w:tag w:val="&lt;Member mnisId='4842' dodsId=''&gt;"/>
          <w:id w:val="1895314109"/>
          <w:placeholder>
            <w:docPart w:val="57928CD6E8604E63B4AA51CB2119F34A"/>
          </w:placeholder>
          <w:richText/>
        </w:sdtPr>
        <w:sdtContent>
          <w:r w:rsidRPr="001E1F07">
            <w:rPr>
              <w:b/>
            </w:rPr>
            <w:t>Sally-Ann Hart:</w:t>
          </w:r>
        </w:sdtContent>
      </w:sdt>
      <w:r w:rsidRPr="001E1F07">
        <w:t xml:space="preserve"> Are you having discussions with the Scottish Government on possible interventions to support business in Scotland in the medium to longer term? Is this something </w:t>
      </w:r>
      <w:r w:rsidR="00FF02C2">
        <w:t>on which</w:t>
      </w:r>
      <w:r w:rsidRPr="001E1F07">
        <w:t xml:space="preserve"> the UK Government or you will have discussions with the Scottish Government?</w:t>
      </w:r>
    </w:p>
    <w:p w:rsidR="001E1F07" w:rsidRPr="001E1F07" w:rsidP="001E1F07">
      <w:pPr>
        <w:ind w:left="794"/>
      </w:pPr>
      <w:sdt>
        <w:sdtPr>
          <w:alias w:val="Witness"/>
          <w:id w:val="1819610740"/>
          <w:placeholder>
            <w:docPart w:val="57928CD6E8604E63B4AA51CB2119F34A"/>
          </w:placeholder>
          <w:richText/>
        </w:sdtPr>
        <w:sdtContent>
          <w:r w:rsidRPr="001E1F07">
            <w:rPr>
              <w:b/>
              <w:i/>
            </w:rPr>
            <w:t>Iain Stewart:</w:t>
          </w:r>
        </w:sdtContent>
      </w:sdt>
      <w:r w:rsidRPr="001E1F07">
        <w:t xml:space="preserve"> Yes, absolutely. One of the</w:t>
      </w:r>
      <w:r>
        <w:t xml:space="preserve"> </w:t>
      </w:r>
      <w:r w:rsidRPr="001E1F07">
        <w:t xml:space="preserve">big challenges will be, hopefully soon, when we are out of the immediate health problem, there </w:t>
      </w:r>
      <w:r w:rsidR="00C0450C">
        <w:t xml:space="preserve">will </w:t>
      </w:r>
      <w:r w:rsidRPr="001E1F07">
        <w:t xml:space="preserve">be long-term changes to the structure of employment and business. Many companies, I know, are appraising—given that they have had a lot of people working from home—what </w:t>
      </w:r>
      <w:r w:rsidR="00C0450C">
        <w:t>will</w:t>
      </w:r>
      <w:r w:rsidRPr="001E1F07">
        <w:t xml:space="preserve"> be the mix of home working and office space. If we get to the point that companies decide this has worked quite well and they do not need the same quantum of people in their offices, what does that mean for the city centre/large town centre economies?</w:t>
      </w:r>
    </w:p>
    <w:p w:rsidR="001E1F07" w:rsidRPr="001E1F07" w:rsidP="001E1F07">
      <w:pPr>
        <w:ind w:left="794"/>
      </w:pPr>
      <w:r w:rsidRPr="001E1F07">
        <w:t>We are still at a very early stage and we do not know what those implications will be. If we get to the point that there is a loss of employment in the city centres</w:t>
      </w:r>
      <w:r w:rsidR="00FF02C2">
        <w:t>,</w:t>
      </w:r>
      <w:r w:rsidRPr="001E1F07">
        <w:t xml:space="preserve"> that </w:t>
      </w:r>
      <w:r w:rsidR="00C0450C">
        <w:t>will</w:t>
      </w:r>
      <w:r w:rsidRPr="001E1F07">
        <w:t xml:space="preserve"> require working from UK Government, Scottish Government and local authorities to look at how we can best redesign the city centre economies. I have already had some initial discussions with Cabinet Secretary Fiona Hyslop and other key partners in Scotland, like the Scottish Retail Consortium. We are starting to think about how we can address those big long-term issues.</w:t>
      </w:r>
    </w:p>
    <w:p w:rsidR="001E1F07" w:rsidRPr="001E1F07" w:rsidP="001E1F07">
      <w:pPr>
        <w:pStyle w:val="Question"/>
      </w:pPr>
      <w:sdt>
        <w:sdtPr>
          <w:alias w:val="Member"/>
          <w:tag w:val="&lt;Member mnisId='4842' dodsId=''&gt;"/>
          <w:id w:val="1849523141"/>
          <w:placeholder>
            <w:docPart w:val="57928CD6E8604E63B4AA51CB2119F34A"/>
          </w:placeholder>
          <w:richText/>
        </w:sdtPr>
        <w:sdtContent>
          <w:r w:rsidRPr="001E1F07">
            <w:rPr>
              <w:b/>
            </w:rPr>
            <w:t>Sally-Ann Hart:</w:t>
          </w:r>
        </w:sdtContent>
      </w:sdt>
      <w:r w:rsidRPr="001E1F07">
        <w:t xml:space="preserve"> As a result of the furlough scheme coming to an end, we are bound to see some increase in unemployment. Is that something that the UK Government and the Scottish Government are discussing, looking at, working out what to do in these matters when it comes to unemployment?</w:t>
      </w:r>
    </w:p>
    <w:p w:rsidR="001E1F07" w:rsidRPr="001E1F07" w:rsidP="001E1F07">
      <w:pPr>
        <w:ind w:left="794"/>
      </w:pPr>
      <w:sdt>
        <w:sdtPr>
          <w:alias w:val="Witness"/>
          <w:id w:val="-2076882281"/>
          <w:placeholder>
            <w:docPart w:val="57928CD6E8604E63B4AA51CB2119F34A"/>
          </w:placeholder>
          <w:richText/>
        </w:sdtPr>
        <w:sdtContent>
          <w:r w:rsidRPr="001E1F07">
            <w:rPr>
              <w:b/>
              <w:i/>
            </w:rPr>
            <w:t>Iain Stewart:</w:t>
          </w:r>
        </w:sdtContent>
      </w:sdt>
      <w:r w:rsidRPr="001E1F07">
        <w:t xml:space="preserve"> Yes, and if I can refer back to your initial question on where the responsibilities lie</w:t>
      </w:r>
      <w:r w:rsidR="00B1464D">
        <w:t>,</w:t>
      </w:r>
      <w:r w:rsidRPr="001E1F07">
        <w:t xml:space="preserve"> </w:t>
      </w:r>
      <w:r w:rsidR="00B1464D">
        <w:t>o</w:t>
      </w:r>
      <w:r w:rsidRPr="001E1F07">
        <w:t>n that retraining agenda, particularly for young people, some schemes are UK-wide, like the Kickstart scheme, but the Scottish Government also have their tailored packages. I know the First Minister outlined that in her programme of government speech a few weeks ago. Yes, there will be interventions from both Governments on how we can support particularly young people, get them back into work and increase their skills training.</w:t>
      </w:r>
    </w:p>
    <w:p w:rsidR="001E1F07" w:rsidRPr="001E1F07" w:rsidP="001E1F07">
      <w:pPr>
        <w:ind w:left="794"/>
      </w:pPr>
      <w:sdt>
        <w:sdtPr>
          <w:alias w:val="Witness"/>
          <w:id w:val="494302213"/>
          <w:placeholder>
            <w:docPart w:val="57928CD6E8604E63B4AA51CB2119F34A"/>
          </w:placeholder>
          <w:richText/>
        </w:sdtPr>
        <w:sdtContent>
          <w:r w:rsidRPr="001E1F07">
            <w:rPr>
              <w:b/>
              <w:i/>
            </w:rPr>
            <w:t>Gillian McGregor:</w:t>
          </w:r>
        </w:sdtContent>
      </w:sdt>
      <w:r w:rsidRPr="001E1F07">
        <w:t xml:space="preserve"> Businesses and stakeholders in Scotland that we speak to expect both Governments to work together on these issues. I know that we have had very successful interactions with some of the business representative organisations, which have worked well because we have be</w:t>
      </w:r>
      <w:r w:rsidR="00FF02C2">
        <w:t>en</w:t>
      </w:r>
      <w:r w:rsidRPr="001E1F07">
        <w:t xml:space="preserve"> able to have Scottish Government representation and UK Government representation at the table to give the full picture. In my experience</w:t>
      </w:r>
      <w:r w:rsidR="00B1464D">
        <w:t>,</w:t>
      </w:r>
      <w:r w:rsidRPr="001E1F07">
        <w:t xml:space="preserve"> there is never a 100% dividing line between something that is devolved and reserved; there is always a bit of an overlap. Trade is reserved but that does not mean we are not having discussions with Scottish Government on trade. They have a team in Scottish Government who deal with trade, who we work with very closely.</w:t>
      </w:r>
    </w:p>
    <w:p w:rsidR="001E1F07" w:rsidRPr="001E1F07" w:rsidP="001E1F07">
      <w:pPr>
        <w:ind w:left="794"/>
      </w:pPr>
      <w:r w:rsidRPr="001E1F07">
        <w:t>This is an important point. We are expected—and it is right that people expect us—to work together on big issues like the economy and employment.</w:t>
      </w:r>
    </w:p>
    <w:p w:rsidR="001E1F07" w:rsidRPr="001E1F07" w:rsidP="001E1F07">
      <w:pPr>
        <w:ind w:left="794"/>
      </w:pPr>
      <w:sdt>
        <w:sdtPr>
          <w:alias w:val="Witness"/>
          <w:id w:val="1064609740"/>
          <w:placeholder>
            <w:docPart w:val="57928CD6E8604E63B4AA51CB2119F34A"/>
          </w:placeholder>
          <w:richText/>
        </w:sdtPr>
        <w:sdtContent>
          <w:r w:rsidRPr="001E1F07">
            <w:rPr>
              <w:b/>
              <w:i/>
            </w:rPr>
            <w:t>Iain Stewart:</w:t>
          </w:r>
        </w:sdtContent>
      </w:sdt>
      <w:r w:rsidRPr="001E1F07">
        <w:t xml:space="preserve"> To give another example</w:t>
      </w:r>
      <w:r w:rsidR="00B1464D">
        <w:t>,</w:t>
      </w:r>
      <w:r w:rsidRPr="001E1F07">
        <w:t xml:space="preserve"> I jointly host, with Cabinet Secretary Hyslop, the Scottish Business Growth Group, which brings together the two Governments but also key stakeholders like the STUC, CBI, the Scottish Financial Enterprise and a wide range of representative bodies representing Scotland’s different economic sectors. That is a very useful forum for those groups to hear what we are doing but also to discuss the longer-term challenges and ideas that we could use to tackle them.</w:t>
      </w:r>
    </w:p>
    <w:p w:rsidR="001E1F07" w:rsidRPr="001E1F07" w:rsidP="001E1F07">
      <w:pPr>
        <w:pStyle w:val="Question"/>
      </w:pPr>
      <w:sdt>
        <w:sdtPr>
          <w:alias w:val="Member"/>
          <w:tag w:val="&lt;Member mnisId='4842' dodsId=''&gt;"/>
          <w:id w:val="-1209343778"/>
          <w:placeholder>
            <w:docPart w:val="57928CD6E8604E63B4AA51CB2119F34A"/>
          </w:placeholder>
          <w:richText/>
        </w:sdtPr>
        <w:sdtContent>
          <w:r w:rsidRPr="001E1F07">
            <w:rPr>
              <w:b/>
            </w:rPr>
            <w:t>Sally-Ann Hart:</w:t>
          </w:r>
        </w:sdtContent>
      </w:sdt>
      <w:r w:rsidRPr="001E1F07">
        <w:t xml:space="preserve"> My final question is about the economic support available to the Scottish Government when the UK-wide schemes end. We have the Barnett formula, which you increased to £6.5 </w:t>
      </w:r>
      <w:r w:rsidR="00FF02C2">
        <w:t>b</w:t>
      </w:r>
      <w:r w:rsidRPr="001E1F07">
        <w:t>illion to help out in Scotland and that is to do with health and so on. Looking at the UK shared prosperity fund, when we move forward—and the Scottish Government may well need further economic support moving forward—you are talking about a bid being made into that. Are you going to be looking at increasing the amount given to Scotland under the Barnett formula? Will the Scottish Government be able to apply to the shared prosperity fund? How will economic support be given moving forward?</w:t>
      </w:r>
    </w:p>
    <w:p w:rsidR="001E1F07" w:rsidRPr="001E1F07" w:rsidP="001E1F07">
      <w:pPr>
        <w:ind w:left="794"/>
      </w:pPr>
      <w:sdt>
        <w:sdtPr>
          <w:alias w:val="Witness"/>
          <w:id w:val="1204283664"/>
          <w:placeholder>
            <w:docPart w:val="57928CD6E8604E63B4AA51CB2119F34A"/>
          </w:placeholder>
          <w:richText/>
        </w:sdtPr>
        <w:sdtContent>
          <w:r w:rsidRPr="001E1F07">
            <w:rPr>
              <w:b/>
              <w:i/>
            </w:rPr>
            <w:t>Iain Stewart:</w:t>
          </w:r>
        </w:sdtContent>
      </w:sdt>
      <w:r w:rsidRPr="001E1F07">
        <w:t xml:space="preserve"> There is already a number of schemes that continue beyond the end of the furlough scheme, like the job retention bonus and many other parts of the Chancellor’s package of support that he announced in the summer economic update. But going beyond that, these are issues that will be decided in the upcoming Budget and comprehensive spending review. Some of those interventions will be UK-wide, some will be England only</w:t>
      </w:r>
      <w:r w:rsidR="00B1464D">
        <w:t>,</w:t>
      </w:r>
      <w:r w:rsidRPr="001E1F07">
        <w:t xml:space="preserve"> for which there will be Barnett consequentials for Scotland and the other devolved Administrations. It is a bit difficult to go into specifics of what those will be because that will be determined by the Chancellor at those two events.</w:t>
      </w:r>
    </w:p>
    <w:p w:rsidR="001E1F07" w:rsidRPr="001E1F07" w:rsidP="001E1F07">
      <w:pPr>
        <w:pStyle w:val="Question"/>
      </w:pPr>
      <w:sdt>
        <w:sdtPr>
          <w:alias w:val="Member"/>
          <w:tag w:val="&lt;Member mnisId='4842' dodsId=''&gt;"/>
          <w:id w:val="-234013663"/>
          <w:placeholder>
            <w:docPart w:val="57928CD6E8604E63B4AA51CB2119F34A"/>
          </w:placeholder>
          <w:richText/>
        </w:sdtPr>
        <w:sdtContent>
          <w:r w:rsidRPr="001E1F07">
            <w:rPr>
              <w:b/>
            </w:rPr>
            <w:t>Sally-Ann Hart:</w:t>
          </w:r>
        </w:sdtContent>
      </w:sdt>
      <w:r w:rsidRPr="001E1F07">
        <w:t xml:space="preserve"> In discussion with the Scottish Government?</w:t>
      </w:r>
    </w:p>
    <w:p w:rsidR="001E1F07" w:rsidRPr="001E1F07" w:rsidP="001E1F07">
      <w:pPr>
        <w:ind w:left="794"/>
      </w:pPr>
      <w:sdt>
        <w:sdtPr>
          <w:alias w:val="Witness"/>
          <w:id w:val="-660388684"/>
          <w:placeholder>
            <w:docPart w:val="57928CD6E8604E63B4AA51CB2119F34A"/>
          </w:placeholder>
          <w:richText/>
        </w:sdtPr>
        <w:sdtContent>
          <w:r w:rsidRPr="001E1F07">
            <w:rPr>
              <w:b/>
              <w:i/>
            </w:rPr>
            <w:t>Iain Stewart:</w:t>
          </w:r>
        </w:sdtContent>
      </w:sdt>
      <w:r w:rsidRPr="001E1F07">
        <w:t xml:space="preserve"> We are constantly feeding in our asks for what the Chancellor will decide in the Budget and spending review. I highlighted one earlier about potentially greater flexibility in the city and regional growth deals. That work is constantly ongoing. If the Chancellor announces support for England, that will have Barnett consequentials and the Scottish Government would be free to replicate that exactly or tailor it in a different way as </w:t>
      </w:r>
      <w:r w:rsidR="00FF02C2">
        <w:t>they see</w:t>
      </w:r>
      <w:r w:rsidRPr="001E1F07">
        <w:t xml:space="preserve"> fit. That is how the Barnett formula works.</w:t>
      </w:r>
    </w:p>
    <w:p w:rsidR="001E1F07" w:rsidRPr="001E1F07" w:rsidP="001E1F07">
      <w:pPr>
        <w:pStyle w:val="Question"/>
      </w:pPr>
      <w:sdt>
        <w:sdtPr>
          <w:alias w:val="Member"/>
          <w:tag w:val="&lt;Member mnisId='4417' dodsId='121884'&gt;"/>
          <w:id w:val="-934200707"/>
          <w:placeholder>
            <w:docPart w:val="57928CD6E8604E63B4AA51CB2119F34A"/>
          </w:placeholder>
          <w:richText/>
        </w:sdtPr>
        <w:sdtContent>
          <w:r w:rsidRPr="001E1F07">
            <w:rPr>
              <w:b/>
            </w:rPr>
            <w:t>Deidre Brock:</w:t>
          </w:r>
        </w:sdtContent>
      </w:sdt>
      <w:r w:rsidRPr="001E1F07">
        <w:t xml:space="preserve"> Good morning, Secretary of State, Minister and Director. Secretary of State, will you be following Lord Keen out the door now or do you still think that the internal market really works for Scotland?</w:t>
      </w:r>
    </w:p>
    <w:p w:rsidR="001E1F07" w:rsidRPr="001E1F07" w:rsidP="001E1F07">
      <w:pPr>
        <w:ind w:left="794"/>
      </w:pPr>
      <w:sdt>
        <w:sdtPr>
          <w:alias w:val="Witness"/>
          <w:id w:val="1589348050"/>
          <w:placeholder>
            <w:docPart w:val="57928CD6E8604E63B4AA51CB2119F34A"/>
          </w:placeholder>
          <w:richText/>
        </w:sdtPr>
        <w:sdtContent>
          <w:r w:rsidR="00A50C8D">
            <w:rPr>
              <w:b/>
              <w:i/>
            </w:rPr>
            <w:t>Mr Jack</w:t>
          </w:r>
          <w:r w:rsidRPr="001E1F07">
            <w:rPr>
              <w:b/>
              <w:i/>
            </w:rPr>
            <w:t>:</w:t>
          </w:r>
        </w:sdtContent>
      </w:sdt>
      <w:r w:rsidRPr="001E1F07">
        <w:t xml:space="preserve"> When I was thinking through who might ask that question, Deidre, you will not be surprised that I thought it might be you. The answer is that the UK internal market absolutely works for Scotland</w:t>
      </w:r>
      <w:r w:rsidR="00B1464D">
        <w:t>,</w:t>
      </w:r>
      <w:r w:rsidRPr="001E1F07">
        <w:t xml:space="preserve"> as it will work for the Bill and work for the whole of the United Kingdom. I will be staying exactly where I am and continuing to press the case for Scotland within Whitehall.</w:t>
      </w:r>
    </w:p>
    <w:p w:rsidR="001E1F07" w:rsidRPr="001E1F07" w:rsidP="001E1F07">
      <w:pPr>
        <w:pStyle w:val="Question"/>
      </w:pPr>
      <w:sdt>
        <w:sdtPr>
          <w:alias w:val="Member"/>
          <w:tag w:val="&lt;Member mnisId='4417' dodsId='121884'&gt;"/>
          <w:id w:val="-809634260"/>
          <w:placeholder>
            <w:docPart w:val="57928CD6E8604E63B4AA51CB2119F34A"/>
          </w:placeholder>
          <w:richText/>
        </w:sdtPr>
        <w:sdtContent>
          <w:r w:rsidRPr="001E1F07">
            <w:rPr>
              <w:b/>
            </w:rPr>
            <w:t>Deidre Brock:</w:t>
          </w:r>
        </w:sdtContent>
      </w:sdt>
      <w:r w:rsidRPr="001E1F07">
        <w:t xml:space="preserve"> I am sure you have seen the letter in which the Advocate </w:t>
      </w:r>
      <w:r w:rsidRPr="001E1F07">
        <w:t>General announced his registration. I wanted to quote a section because I think it is quite impressively waspish</w:t>
      </w:r>
      <w:r w:rsidR="00B1464D">
        <w:t xml:space="preserve">: </w:t>
      </w:r>
      <w:r w:rsidRPr="001E1F07">
        <w:t>“I have endeavoured to identify a respectable argument for the provisions at clauses 42 to 45 of the Bill, but it is now clear this will not meet your policy intentions”. That is, of course, his letter to the PM announcing his resignation. That is pretty cutting stuff. You have worked together for a long time. Can you give us your views on his resignation, please?</w:t>
      </w:r>
    </w:p>
    <w:p w:rsidR="001E1F07" w:rsidRPr="001E1F07" w:rsidP="001E1F07">
      <w:pPr>
        <w:ind w:left="794"/>
      </w:pPr>
      <w:sdt>
        <w:sdtPr>
          <w:alias w:val="Witness"/>
          <w:id w:val="-307085262"/>
          <w:placeholder>
            <w:docPart w:val="57928CD6E8604E63B4AA51CB2119F34A"/>
          </w:placeholder>
          <w:richText/>
        </w:sdtPr>
        <w:sdtContent>
          <w:r w:rsidR="00A50C8D">
            <w:rPr>
              <w:b/>
              <w:i/>
            </w:rPr>
            <w:t>Mr Jack</w:t>
          </w:r>
          <w:r w:rsidRPr="001E1F07">
            <w:rPr>
              <w:b/>
              <w:i/>
            </w:rPr>
            <w:t>:</w:t>
          </w:r>
        </w:sdtContent>
      </w:sdt>
      <w:r w:rsidRPr="001E1F07">
        <w:t xml:space="preserve"> Since he resigned the situation has moved on. I enjoyed working with Lord Keen. He has a very fine legal mind and he was an excellent Advocate General. I am sorry that he has resigned but his resignation has come with the Government coming forward with two amendments to the Bill and those were things that he and others were suggesting should happen. I am very sorry</w:t>
      </w:r>
      <w:r w:rsidR="00AE4FDC">
        <w:t xml:space="preserve"> that</w:t>
      </w:r>
      <w:r w:rsidRPr="001E1F07">
        <w:t xml:space="preserve"> we have lost him</w:t>
      </w:r>
      <w:r w:rsidR="00AE4FDC">
        <w:t xml:space="preserve">. </w:t>
      </w:r>
      <w:r w:rsidRPr="001E1F07">
        <w:t xml:space="preserve">I have no doubt that he will be replaced by someone also very competent. There </w:t>
      </w:r>
      <w:r w:rsidR="004E75F9">
        <w:t>are</w:t>
      </w:r>
      <w:r w:rsidRPr="001E1F07">
        <w:t xml:space="preserve"> a number of people who have made clear that they are interested in taking on the role. That is a very good thing. On balance, he has got his will in</w:t>
      </w:r>
      <w:r w:rsidR="004E75F9">
        <w:t xml:space="preserve"> </w:t>
      </w:r>
      <w:r w:rsidRPr="001E1F07">
        <w:t>as</w:t>
      </w:r>
      <w:r w:rsidR="004E75F9">
        <w:t xml:space="preserve"> </w:t>
      </w:r>
      <w:r w:rsidRPr="001E1F07">
        <w:t>much as there has been movement from the Government.</w:t>
      </w:r>
    </w:p>
    <w:p w:rsidR="001E1F07" w:rsidRPr="001E1F07" w:rsidP="001E1F07">
      <w:pPr>
        <w:pStyle w:val="Question"/>
      </w:pPr>
      <w:sdt>
        <w:sdtPr>
          <w:alias w:val="Member"/>
          <w:tag w:val="&lt;Member mnisId='4417' dodsId='121884'&gt;"/>
          <w:id w:val="-2143262616"/>
          <w:placeholder>
            <w:docPart w:val="57928CD6E8604E63B4AA51CB2119F34A"/>
          </w:placeholder>
          <w:richText/>
        </w:sdtPr>
        <w:sdtContent>
          <w:r w:rsidRPr="001E1F07">
            <w:rPr>
              <w:b/>
            </w:rPr>
            <w:t>Deidre Brock:</w:t>
          </w:r>
        </w:sdtContent>
      </w:sdt>
      <w:r w:rsidRPr="001E1F07">
        <w:t xml:space="preserve"> It is interesting you think there are so many people that are there to replace him. I note that the former Attorney General, Dominic Grieve, was suggesting it will be hard to find a senior Scottish lawyer prepared to replace Lord Keen as Advocate General. But we will see what happens.</w:t>
      </w:r>
    </w:p>
    <w:p w:rsidR="001E1F07" w:rsidRPr="001E1F07" w:rsidP="001E1F07">
      <w:pPr>
        <w:ind w:left="794"/>
      </w:pPr>
      <w:sdt>
        <w:sdtPr>
          <w:alias w:val="Witness"/>
          <w:id w:val="1372728491"/>
          <w:placeholder>
            <w:docPart w:val="57928CD6E8604E63B4AA51CB2119F34A"/>
          </w:placeholder>
          <w:richText/>
        </w:sdtPr>
        <w:sdtContent>
          <w:r w:rsidR="00A50C8D">
            <w:rPr>
              <w:b/>
              <w:i/>
            </w:rPr>
            <w:t>Mr Jack</w:t>
          </w:r>
          <w:r w:rsidRPr="001E1F07">
            <w:rPr>
              <w:b/>
              <w:i/>
            </w:rPr>
            <w:t>:</w:t>
          </w:r>
        </w:sdtContent>
      </w:sdt>
      <w:r w:rsidRPr="001E1F07">
        <w:t xml:space="preserve"> To comment on that point, like in many things he is completely wrong. There are some very fine people in the frame.</w:t>
      </w:r>
    </w:p>
    <w:p w:rsidR="001E1F07" w:rsidRPr="001E1F07" w:rsidP="001E1F07">
      <w:pPr>
        <w:pStyle w:val="Question"/>
      </w:pPr>
      <w:sdt>
        <w:sdtPr>
          <w:alias w:val="Member"/>
          <w:tag w:val="&lt;Member mnisId='4417' dodsId='121884'&gt;"/>
          <w:id w:val="710071674"/>
          <w:placeholder>
            <w:docPart w:val="57928CD6E8604E63B4AA51CB2119F34A"/>
          </w:placeholder>
          <w:richText/>
        </w:sdtPr>
        <w:sdtContent>
          <w:r w:rsidRPr="001E1F07">
            <w:rPr>
              <w:b/>
            </w:rPr>
            <w:t>Deidre Brock:</w:t>
          </w:r>
        </w:sdtContent>
      </w:sdt>
      <w:r w:rsidRPr="001E1F07">
        <w:t xml:space="preserve"> Yes, right, thank you very much. We look forward to that announcement.</w:t>
      </w:r>
    </w:p>
    <w:p w:rsidR="001E1F07" w:rsidRPr="001E1F07" w:rsidP="001E1F07">
      <w:pPr>
        <w:widowControl w:val="0"/>
        <w:spacing w:after="120"/>
        <w:ind w:left="794"/>
      </w:pPr>
      <w:r w:rsidRPr="001E1F07">
        <w:t>The Secretary of State for Northern Ireland seems to think that lawbreaking is grand as long as it is specific. Can I take it that you agree with him?</w:t>
      </w:r>
    </w:p>
    <w:p w:rsidR="001E1F07" w:rsidRPr="001E1F07" w:rsidP="001E1F07">
      <w:pPr>
        <w:ind w:left="794"/>
      </w:pPr>
      <w:sdt>
        <w:sdtPr>
          <w:alias w:val="Witness"/>
          <w:id w:val="-478615714"/>
          <w:placeholder>
            <w:docPart w:val="57928CD6E8604E63B4AA51CB2119F34A"/>
          </w:placeholder>
          <w:richText/>
        </w:sdtPr>
        <w:sdtContent>
          <w:r w:rsidR="00A50C8D">
            <w:rPr>
              <w:b/>
              <w:i/>
            </w:rPr>
            <w:t>Mr Jack</w:t>
          </w:r>
          <w:r w:rsidRPr="001E1F07">
            <w:rPr>
              <w:b/>
              <w:i/>
            </w:rPr>
            <w:t>:</w:t>
          </w:r>
        </w:sdtContent>
      </w:sdt>
      <w:r w:rsidRPr="001E1F07">
        <w:t xml:space="preserve"> We have to be clear about this and I am going to use the words that Lord Keen gave to me and the position I have taken in Government all along. It is quite simply that the Northern Ireland </w:t>
      </w:r>
      <w:r w:rsidR="004E75F9">
        <w:t>p</w:t>
      </w:r>
      <w:r w:rsidRPr="001E1F07">
        <w:t xml:space="preserve">rotocol has a </w:t>
      </w:r>
      <w:r w:rsidR="004E75F9">
        <w:t>J</w:t>
      </w:r>
      <w:r w:rsidRPr="001E1F07">
        <w:t xml:space="preserve">oint </w:t>
      </w:r>
      <w:r w:rsidR="004E75F9">
        <w:t>C</w:t>
      </w:r>
      <w:r w:rsidRPr="001E1F07">
        <w:t xml:space="preserve">ommittee attached to it, which is chaired in part, on our side of the balance sheet, by Michael Gove, the Chancellor of the Duchy of Lancaster. That is there to iron out the unresolved things from when the agreement was signed last year. </w:t>
      </w:r>
    </w:p>
    <w:p w:rsidR="001E1F07" w:rsidRPr="001E1F07" w:rsidP="001E1F07">
      <w:pPr>
        <w:ind w:left="794"/>
      </w:pPr>
      <w:r w:rsidRPr="001E1F07">
        <w:t xml:space="preserve">In the event that it is unable to iron things out in a timeless way and there are potential adverse impacts for the Good Friday </w:t>
      </w:r>
      <w:r w:rsidR="00C46F94">
        <w:t>a</w:t>
      </w:r>
      <w:r w:rsidRPr="001E1F07">
        <w:t xml:space="preserve">greement, what we were doing was putting in place a contingent power that allowed us to protect the Good Friday </w:t>
      </w:r>
      <w:r w:rsidR="00C46F94">
        <w:t>a</w:t>
      </w:r>
      <w:r w:rsidRPr="001E1F07">
        <w:t>greement, which is also an international agreement that we signed some 20 year</w:t>
      </w:r>
      <w:r w:rsidR="00AE4FDC">
        <w:t>s</w:t>
      </w:r>
      <w:r w:rsidRPr="001E1F07">
        <w:t xml:space="preserve"> ago, the Belfast </w:t>
      </w:r>
      <w:r w:rsidR="00C46F94">
        <w:t>a</w:t>
      </w:r>
      <w:r w:rsidRPr="001E1F07">
        <w:t>greement.</w:t>
      </w:r>
    </w:p>
    <w:p w:rsidR="001E1F07" w:rsidRPr="001E1F07" w:rsidP="001E1F07">
      <w:pPr>
        <w:ind w:left="794"/>
      </w:pPr>
      <w:r w:rsidRPr="001E1F07">
        <w:t xml:space="preserve">We feel very strongly about that. I want to make the point that the treaty obligations only become binding when they are enshrined in domestic legislation. This is a principle that was established by Gina Miller in the </w:t>
      </w:r>
      <w:r w:rsidRPr="001E1F07">
        <w:t xml:space="preserve">Supreme Court. Ultimately, Parliament is sovereign and the proposed amendment that has now come forward to the UKIM Bill does just that and makes Parliament sovereign. It gives Parliament the ultimate decision if we have to protect the Good Friday </w:t>
      </w:r>
      <w:r w:rsidR="00C46F94">
        <w:t>a</w:t>
      </w:r>
      <w:r w:rsidRPr="001E1F07">
        <w:t>greement and our international obligations there.</w:t>
      </w:r>
    </w:p>
    <w:p w:rsidR="001E1F07" w:rsidRPr="001E1F07" w:rsidP="001E1F07">
      <w:pPr>
        <w:pStyle w:val="Question"/>
      </w:pPr>
      <w:sdt>
        <w:sdtPr>
          <w:alias w:val="Member"/>
          <w:tag w:val="&lt;Member mnisId='4417' dodsId='121884'&gt;"/>
          <w:id w:val="168141880"/>
          <w:placeholder>
            <w:docPart w:val="57928CD6E8604E63B4AA51CB2119F34A"/>
          </w:placeholder>
          <w:richText/>
        </w:sdtPr>
        <w:sdtContent>
          <w:r w:rsidRPr="001E1F07">
            <w:rPr>
              <w:b/>
            </w:rPr>
            <w:t>Deidre Brock:</w:t>
          </w:r>
        </w:sdtContent>
      </w:sdt>
      <w:r w:rsidRPr="001E1F07">
        <w:t xml:space="preserve"> Your answer is that you are comfortable with that despite the fact that the most senior </w:t>
      </w:r>
      <w:r w:rsidR="00C46F94">
        <w:t>L</w:t>
      </w:r>
      <w:r w:rsidRPr="001E1F07">
        <w:t xml:space="preserve">aw </w:t>
      </w:r>
      <w:r w:rsidR="00C46F94">
        <w:t>O</w:t>
      </w:r>
      <w:r w:rsidRPr="001E1F07">
        <w:t>fficer for the UK Government in Scotland has resigned because he finds it untenable. Is that right?</w:t>
      </w:r>
    </w:p>
    <w:p w:rsidR="001E1F07" w:rsidRPr="001E1F07" w:rsidP="001E1F07">
      <w:pPr>
        <w:ind w:left="794"/>
      </w:pPr>
      <w:sdt>
        <w:sdtPr>
          <w:alias w:val="Witness"/>
          <w:id w:val="-1578735448"/>
          <w:placeholder>
            <w:docPart w:val="57928CD6E8604E63B4AA51CB2119F34A"/>
          </w:placeholder>
          <w:richText/>
        </w:sdtPr>
        <w:sdtContent>
          <w:r w:rsidR="00A50C8D">
            <w:rPr>
              <w:b/>
              <w:i/>
            </w:rPr>
            <w:t>Mr Jack</w:t>
          </w:r>
          <w:r w:rsidRPr="001E1F07">
            <w:rPr>
              <w:b/>
              <w:i/>
            </w:rPr>
            <w:t>:</w:t>
          </w:r>
        </w:sdtContent>
      </w:sdt>
      <w:r w:rsidRPr="001E1F07">
        <w:t xml:space="preserve"> He has resigned but since then we have moved to the position I have just outlined, which is it makes Parliament sovereign with this proposed amendment. The people who were unhappy with that have now said that they will support the Bill and I think that is a welcome development.</w:t>
      </w:r>
    </w:p>
    <w:p w:rsidR="001E1F07" w:rsidRPr="001E1F07" w:rsidP="001E1F07">
      <w:pPr>
        <w:pStyle w:val="Question"/>
      </w:pPr>
      <w:sdt>
        <w:sdtPr>
          <w:alias w:val="Member"/>
          <w:tag w:val="&lt;Member mnisId='4417' dodsId='121884'&gt;"/>
          <w:id w:val="1727952714"/>
          <w:placeholder>
            <w:docPart w:val="57928CD6E8604E63B4AA51CB2119F34A"/>
          </w:placeholder>
          <w:richText/>
        </w:sdtPr>
        <w:sdtContent>
          <w:r w:rsidRPr="001E1F07">
            <w:rPr>
              <w:b/>
            </w:rPr>
            <w:t>Deidre Brock:</w:t>
          </w:r>
        </w:sdtContent>
      </w:sdt>
      <w:r w:rsidRPr="001E1F07">
        <w:t xml:space="preserve"> We also have the senior </w:t>
      </w:r>
      <w:r w:rsidR="00C46F94">
        <w:t>L</w:t>
      </w:r>
      <w:r w:rsidRPr="001E1F07">
        <w:t xml:space="preserve">aw </w:t>
      </w:r>
      <w:r w:rsidR="00C46F94">
        <w:t>O</w:t>
      </w:r>
      <w:r w:rsidRPr="001E1F07">
        <w:t>fficer in the civil service for the UK Government having resigned over this issue, but there you are.</w:t>
      </w:r>
    </w:p>
    <w:p w:rsidR="001E1F07" w:rsidRPr="001E1F07" w:rsidP="001E1F07">
      <w:pPr>
        <w:ind w:left="794"/>
      </w:pPr>
      <w:sdt>
        <w:sdtPr>
          <w:alias w:val="Witness"/>
          <w:id w:val="753854672"/>
          <w:placeholder>
            <w:docPart w:val="57928CD6E8604E63B4AA51CB2119F34A"/>
          </w:placeholder>
          <w:richText/>
        </w:sdtPr>
        <w:sdtContent>
          <w:r w:rsidR="00A50C8D">
            <w:rPr>
              <w:b/>
              <w:i/>
            </w:rPr>
            <w:t>Mr Jack</w:t>
          </w:r>
          <w:r w:rsidRPr="001E1F07">
            <w:rPr>
              <w:b/>
              <w:i/>
            </w:rPr>
            <w:t>:</w:t>
          </w:r>
        </w:sdtContent>
      </w:sdt>
      <w:r w:rsidRPr="001E1F07">
        <w:t xml:space="preserve"> Again that happened before this development.</w:t>
      </w:r>
    </w:p>
    <w:p w:rsidR="001E1F07" w:rsidRPr="001E1F07" w:rsidP="001E1F07">
      <w:pPr>
        <w:pStyle w:val="Question"/>
      </w:pPr>
      <w:sdt>
        <w:sdtPr>
          <w:alias w:val="Member"/>
          <w:tag w:val="&lt;Member mnisId='4417' dodsId='121884'&gt;"/>
          <w:id w:val="306675665"/>
          <w:placeholder>
            <w:docPart w:val="57928CD6E8604E63B4AA51CB2119F34A"/>
          </w:placeholder>
          <w:richText/>
        </w:sdtPr>
        <w:sdtContent>
          <w:r w:rsidRPr="001E1F07">
            <w:rPr>
              <w:b/>
            </w:rPr>
            <w:t>Deidre Brock:</w:t>
          </w:r>
        </w:sdtContent>
      </w:sdt>
      <w:r w:rsidRPr="001E1F07">
        <w:t xml:space="preserve"> Secretary of State, what input did you have directly into the Internal Market Bill?</w:t>
      </w:r>
    </w:p>
    <w:p w:rsidR="001E1F07" w:rsidRPr="001E1F07" w:rsidP="001E1F07">
      <w:pPr>
        <w:ind w:left="794"/>
      </w:pPr>
      <w:sdt>
        <w:sdtPr>
          <w:alias w:val="Witness"/>
          <w:id w:val="27927283"/>
          <w:placeholder>
            <w:docPart w:val="57928CD6E8604E63B4AA51CB2119F34A"/>
          </w:placeholder>
          <w:richText/>
        </w:sdtPr>
        <w:sdtContent>
          <w:r w:rsidR="00A50C8D">
            <w:rPr>
              <w:b/>
              <w:i/>
            </w:rPr>
            <w:t>Mr Jack</w:t>
          </w:r>
          <w:r w:rsidRPr="001E1F07">
            <w:rPr>
              <w:b/>
              <w:i/>
            </w:rPr>
            <w:t>:</w:t>
          </w:r>
        </w:sdtContent>
      </w:sdt>
      <w:r w:rsidRPr="001E1F07">
        <w:t xml:space="preserve"> I have had a lot input into the Internal Market </w:t>
      </w:r>
      <w:r w:rsidRPr="001E1F07" w:rsidR="00A97C3F">
        <w:t>Bill,</w:t>
      </w:r>
      <w:r w:rsidRPr="001E1F07">
        <w:t xml:space="preserve"> and I have been involved in the meetings with BEIS. As you know, it is not a constitutional </w:t>
      </w:r>
      <w:r w:rsidR="00C46F94">
        <w:t>B</w:t>
      </w:r>
      <w:r w:rsidRPr="001E1F07">
        <w:t>ill</w:t>
      </w:r>
      <w:r w:rsidR="00C46F94">
        <w:t>;</w:t>
      </w:r>
      <w:r w:rsidRPr="001E1F07">
        <w:t xml:space="preserve"> it is an economic </w:t>
      </w:r>
      <w:r w:rsidR="00C46F94">
        <w:t>B</w:t>
      </w:r>
      <w:r w:rsidRPr="001E1F07">
        <w:t>ill that the Business, Energy and Industrial Strategy Department is bringing forward. I have had many meeting</w:t>
      </w:r>
      <w:r w:rsidR="00C46F94">
        <w:t>s</w:t>
      </w:r>
      <w:r w:rsidRPr="001E1F07">
        <w:t xml:space="preserve"> with them and with the Secretary of State</w:t>
      </w:r>
      <w:r w:rsidR="00C46F94">
        <w:t>,</w:t>
      </w:r>
      <w:r w:rsidRPr="001E1F07">
        <w:t xml:space="preserve"> and I attended all the meetings when we were designing and constructing the Bill. If I could not be </w:t>
      </w:r>
      <w:r w:rsidRPr="001E1F07" w:rsidR="00A97C3F">
        <w:t>there,</w:t>
      </w:r>
      <w:r w:rsidRPr="001E1F07">
        <w:t xml:space="preserve"> then one of my Ministers—so I have been heavily involved.</w:t>
      </w:r>
    </w:p>
    <w:p w:rsidR="001E1F07" w:rsidRPr="001E1F07" w:rsidP="001E1F07">
      <w:pPr>
        <w:pStyle w:val="Question"/>
      </w:pPr>
      <w:sdt>
        <w:sdtPr>
          <w:alias w:val="Member"/>
          <w:tag w:val="&lt;Member mnisId='4417' dodsId='121884'&gt;"/>
          <w:id w:val="1030377807"/>
          <w:placeholder>
            <w:docPart w:val="57928CD6E8604E63B4AA51CB2119F34A"/>
          </w:placeholder>
          <w:richText/>
        </w:sdtPr>
        <w:sdtContent>
          <w:r w:rsidRPr="001E1F07">
            <w:rPr>
              <w:b/>
            </w:rPr>
            <w:t>Deidre Brock:</w:t>
          </w:r>
        </w:sdtContent>
      </w:sdt>
      <w:r w:rsidRPr="001E1F07">
        <w:t xml:space="preserve"> Good. You have clearly had more involvement than the Scottish Government had with any of this because it was announced as a bit of bombshell, both the White Paper and Bill being introduced to the UK Parliament.</w:t>
      </w:r>
    </w:p>
    <w:p w:rsidR="001E1F07" w:rsidRPr="001E1F07" w:rsidP="001E1F07">
      <w:pPr>
        <w:ind w:left="794"/>
      </w:pPr>
      <w:sdt>
        <w:sdtPr>
          <w:alias w:val="Witness"/>
          <w:id w:val="-733850388"/>
          <w:placeholder>
            <w:docPart w:val="57928CD6E8604E63B4AA51CB2119F34A"/>
          </w:placeholder>
          <w:richText/>
        </w:sdtPr>
        <w:sdtContent>
          <w:r w:rsidR="00A50C8D">
            <w:rPr>
              <w:b/>
              <w:i/>
            </w:rPr>
            <w:t>Mr Jack</w:t>
          </w:r>
          <w:r w:rsidRPr="001E1F07">
            <w:rPr>
              <w:b/>
              <w:i/>
            </w:rPr>
            <w:t>:</w:t>
          </w:r>
        </w:sdtContent>
      </w:sdt>
      <w:r w:rsidRPr="001E1F07">
        <w:t xml:space="preserve"> The Scottish Government were invited to engage in the Bill in I think it was early 2019, before I was Secretary of State. Cabinet Secretary Mike Russell decided he didn’t agree that there was a UK internal market; he said he didn’t believe one existed. He is on the record as saying that and he disengaged his civil servants, his officials, from the process. That is entirely an own goal on their behalf.</w:t>
      </w:r>
    </w:p>
    <w:p w:rsidR="001E1F07" w:rsidRPr="001E1F07" w:rsidP="001E1F07">
      <w:pPr>
        <w:pStyle w:val="Question"/>
      </w:pPr>
      <w:sdt>
        <w:sdtPr>
          <w:alias w:val="Member"/>
          <w:tag w:val="&lt;Member mnisId='4417' dodsId='121884'&gt;"/>
          <w:id w:val="-289900860"/>
          <w:placeholder>
            <w:docPart w:val="57928CD6E8604E63B4AA51CB2119F34A"/>
          </w:placeholder>
          <w:richText/>
        </w:sdtPr>
        <w:sdtContent>
          <w:r w:rsidRPr="001E1F07">
            <w:rPr>
              <w:b/>
            </w:rPr>
            <w:t>Deidre Brock:</w:t>
          </w:r>
        </w:sdtContent>
      </w:sdt>
      <w:r w:rsidRPr="001E1F07">
        <w:t xml:space="preserve"> We will see. We have yet to hear about some of the issues behind that decision. Mr Russell has been quite circumspect. However, can I ask you to specify one or two clauses that you had direct input into, clauses that you got in there to improve Scotland’s deal?</w:t>
      </w:r>
    </w:p>
    <w:p w:rsidR="001E1F07" w:rsidRPr="001E1F07" w:rsidP="001E1F07">
      <w:pPr>
        <w:ind w:left="794"/>
      </w:pPr>
      <w:sdt>
        <w:sdtPr>
          <w:alias w:val="Witness"/>
          <w:id w:val="-1975365266"/>
          <w:placeholder>
            <w:docPart w:val="57928CD6E8604E63B4AA51CB2119F34A"/>
          </w:placeholder>
          <w:richText/>
        </w:sdtPr>
        <w:sdtContent>
          <w:r w:rsidR="00A50C8D">
            <w:rPr>
              <w:b/>
              <w:i/>
            </w:rPr>
            <w:t>Mr Jack</w:t>
          </w:r>
          <w:r w:rsidRPr="001E1F07">
            <w:rPr>
              <w:b/>
              <w:i/>
            </w:rPr>
            <w:t>:</w:t>
          </w:r>
        </w:sdtContent>
      </w:sdt>
      <w:r w:rsidRPr="001E1F07">
        <w:t xml:space="preserve"> You are asking me to specify?</w:t>
      </w:r>
    </w:p>
    <w:p w:rsidR="001E1F07" w:rsidRPr="001E1F07" w:rsidP="001E1F07">
      <w:pPr>
        <w:widowControl w:val="0"/>
        <w:spacing w:after="120"/>
        <w:ind w:left="794"/>
      </w:pPr>
      <w:sdt>
        <w:sdtPr>
          <w:alias w:val="Member"/>
          <w:tag w:val="&lt;Member mnisId='4417' dodsId='121884'&gt;"/>
          <w:id w:val="-809160981"/>
          <w:placeholder>
            <w:docPart w:val="57928CD6E8604E63B4AA51CB2119F34A"/>
          </w:placeholder>
          <w:richText/>
        </w:sdtPr>
        <w:sdtContent>
          <w:r w:rsidRPr="001E1F07">
            <w:rPr>
              <w:b/>
            </w:rPr>
            <w:t>Deidre Brock:</w:t>
          </w:r>
        </w:sdtContent>
      </w:sdt>
      <w:r w:rsidRPr="001E1F07">
        <w:t xml:space="preserve"> Yes.</w:t>
      </w:r>
    </w:p>
    <w:p w:rsidR="001E1F07" w:rsidRPr="001E1F07" w:rsidP="001E1F07">
      <w:pPr>
        <w:ind w:left="794"/>
      </w:pPr>
      <w:sdt>
        <w:sdtPr>
          <w:alias w:val="Witness"/>
          <w:id w:val="-951697354"/>
          <w:placeholder>
            <w:docPart w:val="57928CD6E8604E63B4AA51CB2119F34A"/>
          </w:placeholder>
          <w:richText/>
        </w:sdtPr>
        <w:sdtContent>
          <w:r w:rsidR="00A50C8D">
            <w:rPr>
              <w:b/>
              <w:i/>
            </w:rPr>
            <w:t>Mr Jack</w:t>
          </w:r>
          <w:r w:rsidRPr="001E1F07">
            <w:rPr>
              <w:b/>
              <w:i/>
            </w:rPr>
            <w:t>:</w:t>
          </w:r>
        </w:sdtContent>
      </w:sdt>
      <w:r w:rsidRPr="001E1F07">
        <w:t xml:space="preserve"> I was involved in the discussions at clause 46 around spending powers. I think that is well known. In </w:t>
      </w:r>
      <w:r w:rsidRPr="001E1F07" w:rsidR="00A97C3F">
        <w:t>fact,</w:t>
      </w:r>
      <w:r w:rsidRPr="001E1F07">
        <w:t xml:space="preserve"> I was involved in all the discussions. Rather than have the funds that previously came from the EU drying up, we have the Barnett formula and we have the grant but it was to create a formula where Governments, to strengthen the United Kingdom, could work collaboratively, as I said earlier, going forward and that was something that I felt was very important. My office w</w:t>
      </w:r>
      <w:r w:rsidR="00AE4FDC">
        <w:t>as</w:t>
      </w:r>
      <w:r w:rsidRPr="001E1F07">
        <w:t xml:space="preserve"> involved in bringing forward solutions. This Bill has been a long time in the planning and one of the problems we had was how we respected devolution and the ability for the Scottish Government, for instance, to still be able to put through legislation like minimum pricing alcohol or a plastic bag tax or many other things. All of things had to be respected.</w:t>
      </w:r>
    </w:p>
    <w:p w:rsidR="001E1F07" w:rsidRPr="001E1F07" w:rsidP="001E1F07">
      <w:pPr>
        <w:ind w:left="794"/>
      </w:pPr>
      <w:r w:rsidRPr="001E1F07">
        <w:t>It was difficult in looking at the Bill to find a way whereby we could respect the devolved settlement but still ensure a very smooth</w:t>
      </w:r>
      <w:r w:rsidR="00C46F94">
        <w:t>-</w:t>
      </w:r>
      <w:r w:rsidRPr="001E1F07">
        <w:t>running UK internal market. The solution we came up with was the Australian model, which you may be familiar with, of mutual recognition. That was also the principle that underpinned the original EU single market. Those discussions very much happened from this office and enabled us to come up with a solution that allowed the devolved settlement to be respected and work very smoothly within the UK internal market while protecting businesses, jobs and consumer prices.</w:t>
      </w:r>
    </w:p>
    <w:p w:rsidR="001E1F07" w:rsidRPr="001E1F07" w:rsidP="001E1F07">
      <w:pPr>
        <w:pStyle w:val="Question"/>
      </w:pPr>
      <w:sdt>
        <w:sdtPr>
          <w:alias w:val="Member"/>
          <w:tag w:val="&lt;Member mnisId='4417' dodsId='121884'&gt;"/>
          <w:id w:val="-2125143785"/>
          <w:placeholder>
            <w:docPart w:val="57928CD6E8604E63B4AA51CB2119F34A"/>
          </w:placeholder>
          <w:richText/>
        </w:sdtPr>
        <w:sdtContent>
          <w:r w:rsidRPr="001E1F07">
            <w:rPr>
              <w:b/>
            </w:rPr>
            <w:t>Deidre Brock:</w:t>
          </w:r>
        </w:sdtContent>
      </w:sdt>
      <w:r w:rsidRPr="001E1F07">
        <w:t xml:space="preserve"> I am glad you mentioned mutual recognition because, of course, the EU system of mutual recognition is quite a different beast </w:t>
      </w:r>
      <w:r w:rsidR="00C46F94">
        <w:t>from</w:t>
      </w:r>
      <w:r w:rsidRPr="001E1F07">
        <w:t xml:space="preserve"> the one proposed by the UK Government. I want to quote a section of a briefing paper that has been released by a professor of European law at the University of Liverpool, Michael Dougan, who says in speaking about the mutual recognition proposed by the Government that</w:t>
      </w:r>
      <w:r w:rsidR="00C46F94">
        <w:t>:</w:t>
      </w:r>
      <w:r w:rsidRPr="001E1F07">
        <w:t xml:space="preserve"> “An extensive system of mutual recognition (wide scope of application, limited scope for derogations) means that—whatever the competence of the devolved institutions on paper—the ability of English goods and services freely to access the markets in Scotland or Wales will make it much more difficult in practice for the devolved institutions to adopt or enforce different/higher regulatory standards of their own. Such standards will effectively disadvantage domestic producers/suppliers; while the potential scale of English imports would, in many circumstances, simply negate any prospect of Scotland or Wales delivering on their desired public interest objectives.” </w:t>
      </w:r>
    </w:p>
    <w:p w:rsidR="001E1F07" w:rsidRPr="001E1F07" w:rsidP="001E1F07">
      <w:pPr>
        <w:widowControl w:val="0"/>
        <w:spacing w:after="120"/>
        <w:ind w:left="794"/>
      </w:pPr>
      <w:r w:rsidRPr="001E1F07">
        <w:t>If you will not take the concerns of the Scottish Government and many other commentators on this issue, would you at least acknowledge the concerns and the views of a respected academic?</w:t>
      </w:r>
    </w:p>
    <w:p w:rsidR="001E1F07" w:rsidRPr="001E1F07" w:rsidP="001E1F07">
      <w:pPr>
        <w:ind w:left="794"/>
      </w:pPr>
      <w:sdt>
        <w:sdtPr>
          <w:alias w:val="Witness"/>
          <w:id w:val="-1506817373"/>
          <w:placeholder>
            <w:docPart w:val="57928CD6E8604E63B4AA51CB2119F34A"/>
          </w:placeholder>
          <w:richText/>
        </w:sdtPr>
        <w:sdtContent>
          <w:r w:rsidR="00A50C8D">
            <w:rPr>
              <w:b/>
              <w:i/>
            </w:rPr>
            <w:t>Mr Jack</w:t>
          </w:r>
          <w:r w:rsidRPr="001E1F07">
            <w:rPr>
              <w:b/>
              <w:i/>
            </w:rPr>
            <w:t>:</w:t>
          </w:r>
        </w:sdtContent>
      </w:sdt>
      <w:r w:rsidRPr="001E1F07">
        <w:t xml:space="preserve"> I have heard many academics and many </w:t>
      </w:r>
      <w:r w:rsidRPr="001E1F07" w:rsidR="00A97C3F">
        <w:t>theories,</w:t>
      </w:r>
      <w:r w:rsidRPr="001E1F07">
        <w:t xml:space="preserve"> and I would say that is a double-edged sword of what you said. It is taken from one perspective. I will come to standards, but on the access of goods, it is very important that Scotland maintains her access to the rest of the UK because that is 60% of her trade. That is three times more than she does with the European Union and more than she does anywhere else in the world or the whole of the world combined. It is over £50 </w:t>
      </w:r>
      <w:r w:rsidRPr="001E1F07" w:rsidR="00A97C3F">
        <w:t>billion,</w:t>
      </w:r>
      <w:r w:rsidRPr="001E1F07">
        <w:t xml:space="preserve"> and it is over 500,000 jobs and so on. </w:t>
      </w:r>
    </w:p>
    <w:p w:rsidR="001E1F07" w:rsidRPr="001E1F07" w:rsidP="001E1F07">
      <w:pPr>
        <w:ind w:left="794"/>
      </w:pPr>
      <w:r w:rsidRPr="001E1F07">
        <w:t xml:space="preserve">These are big numbers and that is from the Fraser Allander Institute, the job samplers, that rely on that. It is a double-edged sword. It goes both ways and it is important that there is access for the wonderful agri-food industry business that Scotland has—food and drink is hugely important to our economy—to still be able to access the markets around the UK. </w:t>
      </w:r>
    </w:p>
    <w:p w:rsidR="001E1F07" w:rsidRPr="001E1F07" w:rsidP="001E1F07">
      <w:pPr>
        <w:ind w:left="794"/>
      </w:pPr>
      <w:r w:rsidRPr="001E1F07">
        <w:t xml:space="preserve">I am more concerned about standards. I am a food producer myself. I have animals at home and on animal welfare and food production—our dairy milk goes to cheese production—I would like to ensure that Scotland has high standards and follows the UK Government’s high standards that we will set next year. These are words </w:t>
      </w:r>
      <w:r w:rsidRPr="001E1F07" w:rsidR="00A97C3F">
        <w:t>now,</w:t>
      </w:r>
      <w:r w:rsidRPr="001E1F07">
        <w:t xml:space="preserve"> but they will be actions. We will set much higher standards outside the EU, we have said we </w:t>
      </w:r>
      <w:r w:rsidRPr="001E1F07" w:rsidR="00A97C3F">
        <w:t>will,</w:t>
      </w:r>
      <w:r w:rsidRPr="001E1F07">
        <w:t xml:space="preserve"> and I am absolutely sure the Prime Minister will follow through on that.</w:t>
      </w:r>
    </w:p>
    <w:p w:rsidR="001E1F07" w:rsidRPr="001E1F07" w:rsidP="001E1F07">
      <w:pPr>
        <w:ind w:left="794"/>
      </w:pPr>
      <w:r w:rsidRPr="001E1F07">
        <w:t>If the Scottish Government choose, through their Continuity Bill, to mirror the EU’s lower standards, as they can in the devolved areas, Scotland will be the country bringing lower standards to the rest of the UK. I ask the Scottish Government to follow the UK’s higher standards in that situation.</w:t>
      </w:r>
    </w:p>
    <w:p w:rsidR="001E1F07" w:rsidRPr="001E1F07" w:rsidP="001E1F07">
      <w:pPr>
        <w:pStyle w:val="Question"/>
      </w:pPr>
      <w:sdt>
        <w:sdtPr>
          <w:alias w:val="Member"/>
          <w:tag w:val="&lt;Member mnisId='4417' dodsId='121884'&gt;"/>
          <w:id w:val="-1572039309"/>
          <w:placeholder>
            <w:docPart w:val="57928CD6E8604E63B4AA51CB2119F34A"/>
          </w:placeholder>
          <w:richText/>
        </w:sdtPr>
        <w:sdtContent>
          <w:r w:rsidRPr="001E1F07">
            <w:rPr>
              <w:b/>
            </w:rPr>
            <w:t>Deidre Brock:</w:t>
          </w:r>
        </w:sdtContent>
      </w:sdt>
      <w:r w:rsidRPr="001E1F07">
        <w:t xml:space="preserve"> I have to say, Secretary of State, sometimes I feel like I have walked through the looking glass and I am hearing an alternative point of view that does not match reality. There are many people concerned about standards and it is not simply Scottish Government or devolved Governments complaining about this—there are many people in the industry.</w:t>
      </w:r>
    </w:p>
    <w:p w:rsidR="001E1F07" w:rsidRPr="001E1F07" w:rsidP="001E1F07">
      <w:pPr>
        <w:widowControl w:val="0"/>
        <w:spacing w:after="120"/>
        <w:ind w:left="794"/>
      </w:pPr>
      <w:r w:rsidRPr="001E1F07">
        <w:t>I can talk about the common framework approach, which as I understand it has always been understood to be an approach that should be agreed not imposed and that has been supported by all of the NFUs—I am pretty confident in saying that—across the whole of the UK. We will leave that bit there. I am going to quote one more academic, if I may.</w:t>
      </w:r>
    </w:p>
    <w:p w:rsidR="001E1F07" w:rsidRPr="001E1F07" w:rsidP="001E1F07">
      <w:pPr>
        <w:ind w:left="794"/>
      </w:pPr>
      <w:sdt>
        <w:sdtPr>
          <w:alias w:val="Witness"/>
          <w:id w:val="1132904356"/>
          <w:placeholder>
            <w:docPart w:val="57928CD6E8604E63B4AA51CB2119F34A"/>
          </w:placeholder>
          <w:richText/>
        </w:sdtPr>
        <w:sdtContent>
          <w:r w:rsidR="00A50C8D">
            <w:rPr>
              <w:b/>
              <w:i/>
            </w:rPr>
            <w:t>Mr Jack</w:t>
          </w:r>
          <w:r w:rsidRPr="001E1F07">
            <w:rPr>
              <w:b/>
              <w:i/>
            </w:rPr>
            <w:t>:</w:t>
          </w:r>
        </w:sdtContent>
      </w:sdt>
      <w:r w:rsidRPr="001E1F07">
        <w:t xml:space="preserve"> I totally agree with you on frameworks</w:t>
      </w:r>
      <w:r w:rsidR="00C46F94">
        <w:t xml:space="preserve">: </w:t>
      </w:r>
      <w:r w:rsidRPr="001E1F07">
        <w:t>they are to be agreed by consensus. It is the case, though, that any of the devolved Administrations or even the UK Government can opt out of those frameworks</w:t>
      </w:r>
      <w:r w:rsidR="00C46F94">
        <w:t>,</w:t>
      </w:r>
      <w:r w:rsidRPr="001E1F07">
        <w:t xml:space="preserve"> and this is why the UKIM legislation—you have just hit the nail on the head—is so important to protect the Scottish economy and Scottish jobs, because under mutual recognition and non-discrimination there is a safety net there for our economy and our businesses. That is the whole point of this.</w:t>
      </w:r>
    </w:p>
    <w:p w:rsidR="001E1F07" w:rsidRPr="001E1F07" w:rsidP="001E1F07">
      <w:pPr>
        <w:ind w:left="794"/>
      </w:pPr>
      <w:r w:rsidRPr="001E1F07">
        <w:t xml:space="preserve">The frameworks are very </w:t>
      </w:r>
      <w:r w:rsidRPr="001E1F07" w:rsidR="00A97C3F">
        <w:t>important,</w:t>
      </w:r>
      <w:r w:rsidRPr="001E1F07">
        <w:t xml:space="preserve"> and we are endeavouring to get frameworks signed up as quickly as </w:t>
      </w:r>
      <w:r w:rsidRPr="001E1F07" w:rsidR="00C82E69">
        <w:t>possible,</w:t>
      </w:r>
      <w:r w:rsidRPr="001E1F07">
        <w:t xml:space="preserve"> but they are not being imposed upon anyone</w:t>
      </w:r>
      <w:r w:rsidR="001B3F80">
        <w:t>;</w:t>
      </w:r>
      <w:r w:rsidRPr="001E1F07">
        <w:t xml:space="preserve"> they are entirely by consensus.</w:t>
      </w:r>
    </w:p>
    <w:p w:rsidR="001E1F07" w:rsidRPr="001E1F07" w:rsidP="001E1F07">
      <w:pPr>
        <w:pStyle w:val="Question"/>
      </w:pPr>
      <w:sdt>
        <w:sdtPr>
          <w:alias w:val="Member"/>
          <w:tag w:val="&lt;Member mnisId='4417' dodsId='121884'&gt;"/>
          <w:id w:val="1520741198"/>
          <w:placeholder>
            <w:docPart w:val="57928CD6E8604E63B4AA51CB2119F34A"/>
          </w:placeholder>
          <w:richText/>
        </w:sdtPr>
        <w:sdtContent>
          <w:r w:rsidRPr="001E1F07">
            <w:rPr>
              <w:b/>
            </w:rPr>
            <w:t>Deidre Brock:</w:t>
          </w:r>
        </w:sdtContent>
      </w:sdt>
      <w:r w:rsidRPr="001E1F07">
        <w:t xml:space="preserve"> Indeed, but this Bill, of course, allows for the UK Government to impose their decisions on the devolved Administrations. As we know, there have been significant representations from—</w:t>
      </w:r>
    </w:p>
    <w:p w:rsidR="001E1F07" w:rsidRPr="001E1F07" w:rsidP="001E1F07">
      <w:pPr>
        <w:ind w:left="794"/>
      </w:pPr>
      <w:sdt>
        <w:sdtPr>
          <w:alias w:val="Witness"/>
          <w:id w:val="-1341377969"/>
          <w:placeholder>
            <w:docPart w:val="57928CD6E8604E63B4AA51CB2119F34A"/>
          </w:placeholder>
          <w:richText/>
        </w:sdtPr>
        <w:sdtContent>
          <w:r w:rsidR="00A50C8D">
            <w:rPr>
              <w:b/>
              <w:i/>
            </w:rPr>
            <w:t>Mr Jack</w:t>
          </w:r>
          <w:r w:rsidRPr="001E1F07">
            <w:rPr>
              <w:b/>
              <w:i/>
            </w:rPr>
            <w:t>:</w:t>
          </w:r>
        </w:sdtContent>
      </w:sdt>
      <w:r w:rsidRPr="001E1F07">
        <w:t xml:space="preserve"> No, no, you must stop there. You have said something that is completely wrong. It actually allows the devolved Administrations to impose their decisions on each other through mutual recognition. This is the point. It is not a one-way horse</w:t>
      </w:r>
      <w:r w:rsidR="001B3F80">
        <w:t>;</w:t>
      </w:r>
      <w:r w:rsidRPr="001E1F07">
        <w:t xml:space="preserve"> it is in both directions and, as I said </w:t>
      </w:r>
      <w:r w:rsidRPr="001E1F07">
        <w:t>earlier, it is to facilitate trade around the United Kingdom and protect all businesses.</w:t>
      </w:r>
    </w:p>
    <w:p w:rsidR="001E1F07" w:rsidRPr="001E1F07" w:rsidP="001E1F07">
      <w:pPr>
        <w:pStyle w:val="Question"/>
      </w:pPr>
      <w:sdt>
        <w:sdtPr>
          <w:alias w:val="Member"/>
          <w:tag w:val="&lt;Member mnisId='4417' dodsId='121884'&gt;"/>
          <w:id w:val="913744100"/>
          <w:placeholder>
            <w:docPart w:val="57928CD6E8604E63B4AA51CB2119F34A"/>
          </w:placeholder>
          <w:richText/>
        </w:sdtPr>
        <w:sdtContent>
          <w:r w:rsidRPr="001E1F07">
            <w:rPr>
              <w:b/>
            </w:rPr>
            <w:t>Deidre Brock:</w:t>
          </w:r>
        </w:sdtContent>
      </w:sdt>
      <w:r w:rsidRPr="001E1F07">
        <w:t xml:space="preserve"> Thanks. I am going to quote another academic to you. Aileen McHarg, </w:t>
      </w:r>
      <w:r w:rsidR="001B3F80">
        <w:t>p</w:t>
      </w:r>
      <w:r w:rsidRPr="001E1F07">
        <w:t xml:space="preserve">rofessor of </w:t>
      </w:r>
      <w:r w:rsidR="001B3F80">
        <w:t>p</w:t>
      </w:r>
      <w:r w:rsidRPr="001E1F07">
        <w:t xml:space="preserve">ublic </w:t>
      </w:r>
      <w:r w:rsidR="001B3F80">
        <w:t>l</w:t>
      </w:r>
      <w:r w:rsidRPr="001E1F07">
        <w:t xml:space="preserve">aw and </w:t>
      </w:r>
      <w:r w:rsidR="001B3F80">
        <w:t>h</w:t>
      </w:r>
      <w:r w:rsidRPr="001E1F07">
        <w:t xml:space="preserve">uman </w:t>
      </w:r>
      <w:r w:rsidR="001B3F80">
        <w:t>r</w:t>
      </w:r>
      <w:r w:rsidRPr="001E1F07">
        <w:t>ights at the University of Durham, put up on Twitter—the modern world’s Encyclopaedia Britannica—”The UK Gov</w:t>
      </w:r>
      <w:r w:rsidR="001B3F80">
        <w:t>t</w:t>
      </w:r>
      <w:r w:rsidRPr="001E1F07">
        <w:t xml:space="preserve">’s line that the UK </w:t>
      </w:r>
      <w:r w:rsidR="001B3F80">
        <w:t xml:space="preserve">Int </w:t>
      </w:r>
      <w:r w:rsidRPr="001E1F07">
        <w:t>Market Bill incs the power</w:t>
      </w:r>
      <w:r w:rsidR="001B3F80">
        <w:t>s</w:t>
      </w:r>
      <w:r w:rsidRPr="001E1F07">
        <w:t xml:space="preserve"> of the devolved </w:t>
      </w:r>
      <w:r w:rsidR="001B3F80">
        <w:t>parls</w:t>
      </w:r>
      <w:r w:rsidRPr="001E1F07">
        <w:t xml:space="preserve"> is simply a lie. Even ignoring the de facto effect of the </w:t>
      </w:r>
      <w:r w:rsidR="001B3F80">
        <w:t>M</w:t>
      </w:r>
      <w:r w:rsidRPr="001E1F07">
        <w:t xml:space="preserve">arket </w:t>
      </w:r>
      <w:r w:rsidR="001B3F80">
        <w:t>A</w:t>
      </w:r>
      <w:r w:rsidRPr="001E1F07">
        <w:t xml:space="preserve">ccess </w:t>
      </w:r>
      <w:r w:rsidR="001B3F80">
        <w:t>C</w:t>
      </w:r>
      <w:r w:rsidRPr="001E1F07">
        <w:t>ommitment</w:t>
      </w:r>
      <w:r w:rsidR="001B3F80">
        <w:t>,</w:t>
      </w:r>
      <w:r w:rsidRPr="001E1F07">
        <w:t xml:space="preserve"> there</w:t>
      </w:r>
      <w:r w:rsidR="001B3F80">
        <w:t>’</w:t>
      </w:r>
      <w:r w:rsidRPr="001E1F07">
        <w:t>s nothing in the Bill that incs devolved competence</w:t>
      </w:r>
      <w:r w:rsidR="001B3F80">
        <w:t>,</w:t>
      </w:r>
      <w:r w:rsidRPr="001E1F07">
        <w:t xml:space="preserve"> but there are things that explicitly reduce it.” Could you comment on that, please?</w:t>
      </w:r>
    </w:p>
    <w:p w:rsidR="001E1F07" w:rsidRPr="001E1F07" w:rsidP="001E1F07">
      <w:pPr>
        <w:ind w:left="794"/>
      </w:pPr>
      <w:sdt>
        <w:sdtPr>
          <w:alias w:val="Witness"/>
          <w:id w:val="1998448238"/>
          <w:placeholder>
            <w:docPart w:val="57928CD6E8604E63B4AA51CB2119F34A"/>
          </w:placeholder>
          <w:richText/>
        </w:sdtPr>
        <w:sdtContent>
          <w:r w:rsidR="00A50C8D">
            <w:rPr>
              <w:b/>
              <w:i/>
            </w:rPr>
            <w:t>Mr Jack</w:t>
          </w:r>
          <w:r w:rsidRPr="001E1F07">
            <w:rPr>
              <w:b/>
              <w:i/>
            </w:rPr>
            <w:t>:</w:t>
          </w:r>
        </w:sdtContent>
      </w:sdt>
      <w:r w:rsidRPr="001E1F07">
        <w:t xml:space="preserve"> I don’t agree. We have read that here and we have looked at it, and it is in my letter to the First Minister; we cannot see how that stacks up at all, I am afraid.</w:t>
      </w:r>
    </w:p>
    <w:p w:rsidR="001E1F07" w:rsidRPr="001E1F07" w:rsidP="001E1F07">
      <w:pPr>
        <w:pStyle w:val="Question"/>
      </w:pPr>
      <w:sdt>
        <w:sdtPr>
          <w:alias w:val="Member"/>
          <w:tag w:val="&lt;Member mnisId='4417' dodsId='121884'&gt;"/>
          <w:id w:val="2130130579"/>
          <w:placeholder>
            <w:docPart w:val="57928CD6E8604E63B4AA51CB2119F34A"/>
          </w:placeholder>
          <w:richText/>
        </w:sdtPr>
        <w:sdtContent>
          <w:r w:rsidRPr="001E1F07">
            <w:rPr>
              <w:b/>
            </w:rPr>
            <w:t>Deidre Brock:</w:t>
          </w:r>
        </w:sdtContent>
      </w:sdt>
      <w:r w:rsidRPr="001E1F07">
        <w:t xml:space="preserve"> I note that you have a strong desire that everything is going to be very collegia</w:t>
      </w:r>
      <w:r w:rsidR="00C0450C">
        <w:t>l</w:t>
      </w:r>
      <w:r w:rsidRPr="001E1F07">
        <w:t xml:space="preserve"> and chummy in the future. There will be lots of consultation going on with different parties once this Bill is through. Have you noted that, very unusually, Ministers from the Scottish Government, the Welsh Parliament and the Northern Ireland Executive have written a joint letter, dated 16 September, to the Secretary of State for Transport, Minster Grant Shapps, deploring the fact </w:t>
      </w:r>
      <w:r w:rsidR="001B3F80">
        <w:t xml:space="preserve">that </w:t>
      </w:r>
      <w:r w:rsidRPr="001E1F07">
        <w:t>the UK Government’s connectivity review was announced without consultation by the Prime Minister on 30 June and warning him the review should not be used in any way to undermine or supplant our devolved powers across Wales, Scotland or Northern Ireland, either directly or indirectly? That letter suggests mounting alarm in the devolved Administrations about the UK Government’s intentions, perhaps prompted by the publishing of this Bill. Could you comment on that?</w:t>
      </w:r>
    </w:p>
    <w:p w:rsidR="001E1F07" w:rsidRPr="001E1F07" w:rsidP="001E1F07">
      <w:pPr>
        <w:ind w:left="794"/>
      </w:pPr>
      <w:sdt>
        <w:sdtPr>
          <w:alias w:val="Witness"/>
          <w:id w:val="1541783702"/>
          <w:placeholder>
            <w:docPart w:val="57928CD6E8604E63B4AA51CB2119F34A"/>
          </w:placeholder>
          <w:richText/>
        </w:sdtPr>
        <w:sdtContent>
          <w:r w:rsidR="00A50C8D">
            <w:rPr>
              <w:b/>
              <w:i/>
            </w:rPr>
            <w:t>Mr Jack</w:t>
          </w:r>
          <w:r w:rsidRPr="001E1F07">
            <w:rPr>
              <w:b/>
              <w:i/>
            </w:rPr>
            <w:t>:</w:t>
          </w:r>
        </w:sdtContent>
      </w:sdt>
      <w:r w:rsidRPr="001E1F07">
        <w:t xml:space="preserve"> The Prime Minister said that he wanted to have a connectivity review. The details of the review have not been announced </w:t>
      </w:r>
      <w:r w:rsidRPr="001E1F07" w:rsidR="00A97C3F">
        <w:t>yet,</w:t>
      </w:r>
      <w:r w:rsidRPr="001E1F07">
        <w:t xml:space="preserve"> but I suspect that will happen very soon. You have to wait to see the detail of the review, but the idea that reviewing connectivity is in any way to do anything but good for the United Kingdom and our ability to get around the UK—we have huge opportunities in front of us. Minister Stewart is better on this subject than me, but it is the right time to have a review looking at improving our rail networks, how our airports operate and the new world we find ourselves in.</w:t>
      </w:r>
    </w:p>
    <w:p w:rsidR="001E1F07" w:rsidRPr="001E1F07" w:rsidP="001E1F07">
      <w:pPr>
        <w:ind w:left="794"/>
      </w:pPr>
      <w:r w:rsidRPr="001E1F07">
        <w:t xml:space="preserve">I was reading, just anecdotally, that the HS2 from Euston to Birmingham </w:t>
      </w:r>
      <w:r w:rsidR="001B3F80">
        <w:t>i</w:t>
      </w:r>
      <w:r w:rsidRPr="001E1F07">
        <w:t xml:space="preserve">nternational </w:t>
      </w:r>
      <w:r w:rsidR="001B3F80">
        <w:t>a</w:t>
      </w:r>
      <w:r w:rsidRPr="001E1F07">
        <w:t>irport would be 37 minutes. That takes away the need to build another runway at Heathrow. Maybe other things in our UK connectivity could be looked at and it should be done with an open mind. It will not be done in railroading over the devolved Administrations.</w:t>
      </w:r>
    </w:p>
    <w:p w:rsidR="001E1F07" w:rsidRPr="001E1F07" w:rsidP="001E1F07">
      <w:pPr>
        <w:pStyle w:val="Question"/>
      </w:pPr>
      <w:sdt>
        <w:sdtPr>
          <w:alias w:val="Member"/>
          <w:tag w:val="&lt;Member mnisId='4417' dodsId='121884'&gt;"/>
          <w:id w:val="1323695340"/>
          <w:placeholder>
            <w:docPart w:val="57928CD6E8604E63B4AA51CB2119F34A"/>
          </w:placeholder>
          <w:richText/>
        </w:sdtPr>
        <w:sdtContent>
          <w:r w:rsidRPr="001E1F07">
            <w:rPr>
              <w:b/>
            </w:rPr>
            <w:t>Deidre Brock:</w:t>
          </w:r>
        </w:sdtContent>
      </w:sdt>
      <w:r w:rsidRPr="001E1F07">
        <w:t xml:space="preserve"> The fact remains, Secretary of State, that that review was announced by the Prime Minister without discussion with any of the devolved Administrations in a clearly devolved area. It does not seem to me to suggest—</w:t>
      </w:r>
    </w:p>
    <w:p w:rsidR="001E1F07" w:rsidRPr="001E1F07" w:rsidP="001E1F07">
      <w:pPr>
        <w:ind w:left="794"/>
      </w:pPr>
      <w:sdt>
        <w:sdtPr>
          <w:alias w:val="Witness"/>
          <w:id w:val="-2127145274"/>
          <w:placeholder>
            <w:docPart w:val="57928CD6E8604E63B4AA51CB2119F34A"/>
          </w:placeholder>
          <w:richText/>
        </w:sdtPr>
        <w:sdtContent>
          <w:r w:rsidR="00A50C8D">
            <w:rPr>
              <w:b/>
              <w:i/>
            </w:rPr>
            <w:t>Mr Jack</w:t>
          </w:r>
          <w:r w:rsidRPr="001E1F07">
            <w:rPr>
              <w:b/>
              <w:i/>
            </w:rPr>
            <w:t>:</w:t>
          </w:r>
        </w:sdtContent>
      </w:sdt>
      <w:r w:rsidRPr="001E1F07">
        <w:t xml:space="preserve"> No, I disagree. He is the Prime Minster of the United Kingdom and he did</w:t>
      </w:r>
      <w:r w:rsidR="00C0450C">
        <w:t xml:space="preserve"> not</w:t>
      </w:r>
      <w:r w:rsidRPr="001E1F07">
        <w:t xml:space="preserve"> say who was going to be involved in the review or the details of the review. He said that we should review our connectivity across the United Kingdom. The </w:t>
      </w:r>
      <w:r w:rsidR="001B3F80">
        <w:t>b</w:t>
      </w:r>
      <w:r w:rsidRPr="001E1F07">
        <w:t xml:space="preserve">uild </w:t>
      </w:r>
      <w:r w:rsidR="001B3F80">
        <w:t>b</w:t>
      </w:r>
      <w:r w:rsidRPr="001E1F07">
        <w:t xml:space="preserve">ack </w:t>
      </w:r>
      <w:r w:rsidR="001B3F80">
        <w:t>b</w:t>
      </w:r>
      <w:r w:rsidRPr="001E1F07">
        <w:t>etter campaign, which is what he was referring to, is something he feels very strongly about. The details surrounding that—I understand why the devolved Administrations have written a letter—</w:t>
      </w:r>
    </w:p>
    <w:p w:rsidR="001E1F07" w:rsidRPr="001E1F07" w:rsidP="001E1F07">
      <w:pPr>
        <w:pStyle w:val="Question"/>
      </w:pPr>
      <w:sdt>
        <w:sdtPr>
          <w:alias w:val="Member"/>
          <w:tag w:val="&lt;Member mnisId='1440' dodsId='25254'&gt;"/>
          <w:id w:val="-611286745"/>
          <w:placeholder>
            <w:docPart w:val="57928CD6E8604E63B4AA51CB2119F34A"/>
          </w:placeholder>
          <w:richText/>
        </w:sdtPr>
        <w:sdtContent>
          <w:r w:rsidRPr="001E1F07">
            <w:rPr>
              <w:b/>
            </w:rPr>
            <w:t>Chair:</w:t>
          </w:r>
        </w:sdtContent>
      </w:sdt>
      <w:r w:rsidRPr="001E1F07">
        <w:t xml:space="preserve"> Okay, thank you, Secretary of State. One thing that came up in the exchange with Ms Brock, and is quite interesting, is that you seemed to think it was all right or at least that you were reasonably relaxed about the fact that the UK Government may indeed break international law with the Internal Market</w:t>
      </w:r>
      <w:r w:rsidR="001B3F80">
        <w:t xml:space="preserve"> </w:t>
      </w:r>
      <w:r w:rsidRPr="001E1F07">
        <w:t xml:space="preserve">Bill. How would you feel about the Scottish Government </w:t>
      </w:r>
      <w:r w:rsidR="00C0450C">
        <w:t>breaking</w:t>
      </w:r>
      <w:r w:rsidRPr="001E1F07">
        <w:t xml:space="preserve"> domestic law in a specific and limited way? I think it was a Liberal Democrat colleague that raised this with the Prime Minister last week. What about an independence referendum; would that be all right?</w:t>
      </w:r>
    </w:p>
    <w:p w:rsidR="001E1F07" w:rsidRPr="001E1F07" w:rsidP="001E1F07">
      <w:pPr>
        <w:ind w:left="794"/>
      </w:pPr>
      <w:sdt>
        <w:sdtPr>
          <w:alias w:val="Witness"/>
          <w:id w:val="1909496204"/>
          <w:placeholder>
            <w:docPart w:val="57928CD6E8604E63B4AA51CB2119F34A"/>
          </w:placeholder>
          <w:richText/>
        </w:sdtPr>
        <w:sdtContent>
          <w:r w:rsidR="00A50C8D">
            <w:rPr>
              <w:b/>
              <w:i/>
            </w:rPr>
            <w:t>Mr Jack</w:t>
          </w:r>
          <w:r w:rsidRPr="001E1F07">
            <w:rPr>
              <w:b/>
              <w:i/>
            </w:rPr>
            <w:t>:</w:t>
          </w:r>
        </w:sdtContent>
      </w:sdt>
      <w:r w:rsidRPr="001E1F07">
        <w:t xml:space="preserve"> No, none of us should be breaking any laws, just to be quite clear. In my answer I did not suggest that breaking laws was a good idea. I was very clear on that. I talked about the conflict between the Belfast </w:t>
      </w:r>
      <w:r w:rsidR="001B3F80">
        <w:t>a</w:t>
      </w:r>
      <w:r w:rsidRPr="001E1F07">
        <w:t xml:space="preserve">greement, which is an international agreement, the Good Friday </w:t>
      </w:r>
      <w:r w:rsidR="001B3F80">
        <w:t>a</w:t>
      </w:r>
      <w:r w:rsidRPr="001E1F07">
        <w:t xml:space="preserve">greement, and the </w:t>
      </w:r>
      <w:r w:rsidR="00C0450C">
        <w:t>w</w:t>
      </w:r>
      <w:r w:rsidRPr="001E1F07">
        <w:t xml:space="preserve">ithdrawal </w:t>
      </w:r>
      <w:r w:rsidR="00C0450C">
        <w:t>a</w:t>
      </w:r>
      <w:r w:rsidRPr="001E1F07">
        <w:t xml:space="preserve">greement. I still believe it is right that Parliament should be sovereign and that remains the same for the question of the UK Parliament remaining sovereign on matters that are reserved or matters that are in domestic law. </w:t>
      </w:r>
      <w:r w:rsidR="00C0450C">
        <w:t>I was saying that</w:t>
      </w:r>
      <w:r w:rsidRPr="001E1F07">
        <w:t xml:space="preserve"> Parliament should be sovereign, following through with the Gina Miller principle that was established in the Supreme Court. I don’t want you to read it any other way.</w:t>
      </w:r>
    </w:p>
    <w:p w:rsidR="001E1F07" w:rsidRPr="001E1F07" w:rsidP="001E1F07">
      <w:pPr>
        <w:pStyle w:val="Question"/>
      </w:pPr>
      <w:sdt>
        <w:sdtPr>
          <w:alias w:val="Member"/>
          <w:tag w:val="&lt;Member mnisId='1440' dodsId='25254'&gt;"/>
          <w:id w:val="-1676329796"/>
          <w:placeholder>
            <w:docPart w:val="57928CD6E8604E63B4AA51CB2119F34A"/>
          </w:placeholder>
          <w:richText/>
        </w:sdtPr>
        <w:sdtContent>
          <w:r w:rsidRPr="001E1F07">
            <w:rPr>
              <w:b/>
            </w:rPr>
            <w:t>Chair:</w:t>
          </w:r>
        </w:sdtContent>
      </w:sdt>
      <w:r w:rsidRPr="001E1F07">
        <w:t xml:space="preserve"> It was the Northern Ireland Secretary who said that international law would be broken in a specific and limited way. I don’t think we are getting around the fact that is going to happen and we have seen the reaction in the United States, which has obviously huge issues for Scotland concerning a trade deal.</w:t>
      </w:r>
    </w:p>
    <w:p w:rsidR="001E1F07" w:rsidRPr="001E1F07" w:rsidP="001E1F07">
      <w:pPr>
        <w:ind w:left="794"/>
      </w:pPr>
      <w:sdt>
        <w:sdtPr>
          <w:alias w:val="Witness"/>
          <w:id w:val="1364249584"/>
          <w:placeholder>
            <w:docPart w:val="57928CD6E8604E63B4AA51CB2119F34A"/>
          </w:placeholder>
          <w:richText/>
        </w:sdtPr>
        <w:sdtContent>
          <w:r w:rsidR="00A50C8D">
            <w:rPr>
              <w:b/>
              <w:i/>
            </w:rPr>
            <w:t>Mr Jack</w:t>
          </w:r>
          <w:r w:rsidRPr="001E1F07">
            <w:rPr>
              <w:b/>
              <w:i/>
            </w:rPr>
            <w:t>:</w:t>
          </w:r>
        </w:sdtContent>
      </w:sdt>
      <w:r w:rsidRPr="001E1F07">
        <w:t xml:space="preserve"> Last night we published additional clauses to the Bill, which come after that.</w:t>
      </w:r>
    </w:p>
    <w:p w:rsidR="001E1F07" w:rsidRPr="001E1F07" w:rsidP="001E1F07">
      <w:pPr>
        <w:pStyle w:val="Question"/>
      </w:pPr>
      <w:sdt>
        <w:sdtPr>
          <w:alias w:val="Member"/>
          <w:tag w:val="&lt;Member mnisId='1440' dodsId='25254'&gt;"/>
          <w:id w:val="174694186"/>
          <w:placeholder>
            <w:docPart w:val="57928CD6E8604E63B4AA51CB2119F34A"/>
          </w:placeholder>
          <w:richText/>
        </w:sdtPr>
        <w:sdtContent>
          <w:r w:rsidRPr="001E1F07">
            <w:rPr>
              <w:b/>
            </w:rPr>
            <w:t>Chair:</w:t>
          </w:r>
        </w:sdtContent>
      </w:sdt>
      <w:r w:rsidRPr="001E1F07">
        <w:t xml:space="preserve"> I do not know if that helps the issue very much at all. We will leave it there.</w:t>
      </w:r>
    </w:p>
    <w:p w:rsidR="001E1F07" w:rsidRPr="001E1F07" w:rsidP="001E1F07">
      <w:pPr>
        <w:widowControl w:val="0"/>
        <w:spacing w:after="120"/>
        <w:ind w:left="794"/>
      </w:pPr>
      <w:r w:rsidRPr="001E1F07">
        <w:t>Thank you ever so much. That was a fantastic session, as always when we get you, Alister. We are very grateful for your time in coming along today. On behalf of all the Committee, we want to wish Gillian all the best for the future. I know we will not see her again. We have very much enjoyed and appreciated your support, assistance and help, Gillian, throughout the years. You have been very helpful to this Committee in the course of its work, so we wish you all the best.</w:t>
      </w:r>
    </w:p>
    <w:p w:rsidR="001E1F07" w:rsidRPr="001E1F07" w:rsidP="001E1F07">
      <w:pPr>
        <w:widowControl w:val="0"/>
        <w:spacing w:after="120"/>
        <w:ind w:left="794"/>
      </w:pPr>
      <w:r w:rsidRPr="001E1F07">
        <w:t xml:space="preserve">We hope we see you again, Secretary of State. We know that there is a putative baroness coming the way of Westminster and we are hoping she does not usurp you and we will have you continuing to be Secretary of </w:t>
      </w:r>
      <w:r w:rsidRPr="001E1F07">
        <w:t>State for the foreseeable future. Thank you all very much.</w:t>
      </w:r>
    </w:p>
    <w:p w:rsidR="001E1F07" w:rsidRPr="001E1F07" w:rsidP="001E1F07">
      <w:pPr>
        <w:ind w:left="794"/>
      </w:pPr>
      <w:sdt>
        <w:sdtPr>
          <w:alias w:val="Witness"/>
          <w:id w:val="-832916230"/>
          <w:placeholder>
            <w:docPart w:val="57928CD6E8604E63B4AA51CB2119F34A"/>
          </w:placeholder>
          <w:richText/>
        </w:sdtPr>
        <w:sdtContent>
          <w:r w:rsidR="00A50C8D">
            <w:rPr>
              <w:b/>
              <w:i/>
            </w:rPr>
            <w:t>Mr Jack</w:t>
          </w:r>
          <w:r w:rsidRPr="001E1F07">
            <w:rPr>
              <w:b/>
              <w:i/>
            </w:rPr>
            <w:t>:</w:t>
          </w:r>
        </w:sdtContent>
      </w:sdt>
      <w:r w:rsidRPr="001E1F07">
        <w:t xml:space="preserve"> Thank you, Chair, for your time as well and for chairing the meeting. </w:t>
      </w:r>
      <w:r w:rsidRPr="001E1F07" w:rsidR="00A97C3F">
        <w:t>Hopefully,</w:t>
      </w:r>
      <w:r w:rsidRPr="001E1F07">
        <w:t xml:space="preserve"> we will meet again soon.</w:t>
      </w:r>
    </w:p>
    <w:p w:rsidR="00DA1C40" w:rsidRPr="001E1F07" w:rsidP="001E1F07">
      <w:pPr>
        <w:widowControl w:val="0"/>
        <w:spacing w:after="120"/>
        <w:ind w:left="794"/>
      </w:pPr>
      <w:sdt>
        <w:sdtPr>
          <w:alias w:val="Member"/>
          <w:tag w:val="&lt;Member mnisId='1440' dodsId='25254'&gt;"/>
          <w:id w:val="1450432956"/>
          <w:placeholder>
            <w:docPart w:val="57928CD6E8604E63B4AA51CB2119F34A"/>
          </w:placeholder>
          <w:richText/>
        </w:sdtPr>
        <w:sdtContent>
          <w:r w:rsidRPr="001E1F07" w:rsidR="001E1F07">
            <w:rPr>
              <w:b/>
            </w:rPr>
            <w:t>Chair:</w:t>
          </w:r>
        </w:sdtContent>
      </w:sdt>
      <w:r w:rsidRPr="001E1F07" w:rsidR="001E1F07">
        <w:t xml:space="preserve"> Excellent. Thank you very much and all the best to you.</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5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5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56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5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259D9A366D0458C9F8C05EF2193F07D"/>
      </w:placeholder>
      <w:richText/>
    </w:sdtPr>
    <w:sdtContent>
      <w:p w:rsidR="008B178A" w:rsidP="009277D8">
        <w:pPr>
          <w:pStyle w:val="Para"/>
          <w:rPr>
            <w:color w:val="808080"/>
          </w:rPr>
        </w:pPr>
        <w:r w:rsidRPr="00695093">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D9F1E61BC034D23AB7DB1BA2F2AC38F"/>
      </w:placeholder>
      <w:richText/>
    </w:sdtPr>
    <w:sdtContent>
      <w:p w:rsidR="008B178A"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5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242592C"/>
    <w:lvl w:ilvl="0">
      <w:start w:val="4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695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tine%20Russell\AppData\Roaming\Microsoft\Templates\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259D9A366D0458C9F8C05EF2193F07D"/>
        <w:category>
          <w:name w:val="General"/>
          <w:gallery w:val="placeholder"/>
        </w:category>
        <w:types>
          <w:type w:val="bbPlcHdr"/>
        </w:types>
        <w:behaviors>
          <w:behavior w:val="content"/>
        </w:behaviors>
        <w:guid w:val="{F5030665-2AD8-4DCA-A2F6-7F0BACA88B53}"/>
      </w:docPartPr>
      <w:docPartBody>
        <w:p w:rsidR="001C1AEA" w:rsidP="001C1AEA">
          <w:pPr>
            <w:pStyle w:val="F259D9A366D0458C9F8C05EF2193F07D"/>
          </w:pPr>
          <w:r w:rsidRPr="000753FC">
            <w:rPr>
              <w:rStyle w:val="PlaceholderText"/>
            </w:rPr>
            <w:t>Click here to enter text.</w:t>
          </w:r>
        </w:p>
      </w:docPartBody>
    </w:docPart>
    <w:docPart>
      <w:docPartPr>
        <w:name w:val="4D9F1E61BC034D23AB7DB1BA2F2AC38F"/>
        <w:category>
          <w:name w:val="General"/>
          <w:gallery w:val="placeholder"/>
        </w:category>
        <w:types>
          <w:type w:val="bbPlcHdr"/>
        </w:types>
        <w:behaviors>
          <w:behavior w:val="content"/>
        </w:behaviors>
        <w:guid w:val="{2C41F9AB-8923-403E-A956-D3A621E24801}"/>
      </w:docPartPr>
      <w:docPartBody>
        <w:p w:rsidR="001C1AEA" w:rsidP="001C1AEA">
          <w:pPr>
            <w:pStyle w:val="4D9F1E61BC034D23AB7DB1BA2F2AC38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22A2AB4-D610-4D82-A061-18E28788702B}"/>
      </w:docPartPr>
      <w:docPartBody>
        <w:p w:rsidR="001C1AEA">
          <w:r w:rsidRPr="00D61385">
            <w:rPr>
              <w:rStyle w:val="PlaceholderText"/>
            </w:rPr>
            <w:t>Click or tap here to enter text.</w:t>
          </w:r>
        </w:p>
      </w:docPartBody>
    </w:docPart>
    <w:docPart>
      <w:docPartPr>
        <w:name w:val="3494656AB43949979DB896304FB3F94D"/>
        <w:category>
          <w:name w:val="General"/>
          <w:gallery w:val="placeholder"/>
        </w:category>
        <w:types>
          <w:type w:val="bbPlcHdr"/>
        </w:types>
        <w:behaviors>
          <w:behavior w:val="content"/>
        </w:behaviors>
        <w:guid w:val="{AAAB7FC1-02E0-4FAB-B273-AE8EC8BC9DFD}"/>
      </w:docPartPr>
      <w:docPartBody>
        <w:p w:rsidR="00801069" w:rsidP="00801069">
          <w:pPr>
            <w:pStyle w:val="3494656AB43949979DB896304FB3F94D"/>
          </w:pPr>
          <w:r w:rsidRPr="002B3926">
            <w:rPr>
              <w:rStyle w:val="PlaceholderText"/>
            </w:rPr>
            <w:t>Click here to enter text.</w:t>
          </w:r>
        </w:p>
      </w:docPartBody>
    </w:docPart>
    <w:docPart>
      <w:docPartPr>
        <w:name w:val="547CF168933C4FDD957CAFAC9C2B99BE"/>
        <w:category>
          <w:name w:val="General"/>
          <w:gallery w:val="placeholder"/>
        </w:category>
        <w:types>
          <w:type w:val="bbPlcHdr"/>
        </w:types>
        <w:behaviors>
          <w:behavior w:val="content"/>
        </w:behaviors>
        <w:guid w:val="{E4A2E45B-E196-48B5-BACD-D94DED81A5FD}"/>
      </w:docPartPr>
      <w:docPartBody>
        <w:p w:rsidR="00801069" w:rsidP="00801069">
          <w:pPr>
            <w:pStyle w:val="547CF168933C4FDD957CAFAC9C2B99BE"/>
          </w:pPr>
          <w:r w:rsidRPr="002B3926">
            <w:rPr>
              <w:rStyle w:val="PlaceholderText"/>
            </w:rPr>
            <w:t>Click here to enter text.</w:t>
          </w:r>
        </w:p>
      </w:docPartBody>
    </w:docPart>
    <w:docPart>
      <w:docPartPr>
        <w:name w:val="57928CD6E8604E63B4AA51CB2119F34A"/>
        <w:category>
          <w:name w:val="General"/>
          <w:gallery w:val="placeholder"/>
        </w:category>
        <w:types>
          <w:type w:val="bbPlcHdr"/>
        </w:types>
        <w:behaviors>
          <w:behavior w:val="content"/>
        </w:behaviors>
        <w:guid w:val="{19E23FFF-1167-44F3-9372-1E304F232D54}"/>
      </w:docPartPr>
      <w:docPartBody>
        <w:p w:rsidR="00157A37" w:rsidP="00157A37">
          <w:pPr>
            <w:pStyle w:val="57928CD6E8604E63B4AA51CB2119F34A"/>
          </w:pPr>
          <w:r w:rsidRPr="006231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ADC"/>
    <w:rPr>
      <w:color w:val="808080"/>
    </w:rPr>
  </w:style>
  <w:style w:type="paragraph" w:customStyle="1" w:styleId="F259D9A366D0458C9F8C05EF2193F07D">
    <w:name w:val="F259D9A366D0458C9F8C05EF2193F07D"/>
    <w:rsid w:val="001C1AEA"/>
  </w:style>
  <w:style w:type="paragraph" w:customStyle="1" w:styleId="4D9F1E61BC034D23AB7DB1BA2F2AC38F">
    <w:name w:val="4D9F1E61BC034D23AB7DB1BA2F2AC38F"/>
    <w:rsid w:val="001C1AEA"/>
  </w:style>
  <w:style w:type="paragraph" w:customStyle="1" w:styleId="3494656AB43949979DB896304FB3F94D">
    <w:name w:val="3494656AB43949979DB896304FB3F94D"/>
    <w:rsid w:val="00801069"/>
  </w:style>
  <w:style w:type="paragraph" w:customStyle="1" w:styleId="547CF168933C4FDD957CAFAC9C2B99BE">
    <w:name w:val="547CF168933C4FDD957CAFAC9C2B99BE"/>
    <w:rsid w:val="00801069"/>
  </w:style>
  <w:style w:type="paragraph" w:customStyle="1" w:styleId="57928CD6E8604E63B4AA51CB2119F34A">
    <w:name w:val="57928CD6E8604E63B4AA51CB2119F34A"/>
    <w:rsid w:val="00157A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EFC07-01B4-47D8-A4DC-A5DF72DF3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