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388E" w:rsidRPr="00B758F1" w:rsidP="008F10E9">
      <w:pPr>
        <w:pStyle w:val="TitleCommittee0"/>
      </w:pPr>
      <w:sdt>
        <w:sdtPr>
          <w:alias w:val="CommitteeName"/>
          <w:tag w:val="CommitteeName"/>
          <w:id w:val="1869951332"/>
          <w:placeholder>
            <w:docPart w:val="3A4435F87F624C14A7DAC6767EEA0AE0"/>
          </w:placeholder>
          <w:richText/>
        </w:sdtPr>
        <w:sdtContent>
          <w:r w:rsidRPr="00B758F1">
            <w:t>Environment, Food and Rural Affairs Committee</w:t>
          </w:r>
        </w:sdtContent>
      </w:sdt>
    </w:p>
    <w:p w:rsidR="0002388E" w:rsidRPr="00B758F1" w:rsidP="008F10E9">
      <w:pPr>
        <w:pStyle w:val="TitleInquiry0"/>
      </w:pPr>
      <w:r w:rsidRPr="00B758F1">
        <w:t xml:space="preserve">Oral evidence: </w:t>
      </w:r>
      <w:sdt>
        <w:sdtPr>
          <w:alias w:val="InquiryName"/>
          <w:tag w:val="InquiryName"/>
          <w:id w:val="377371847"/>
          <w:placeholder>
            <w:docPart w:val="3A4435F87F624C14A7DAC6767EEA0AE0"/>
          </w:placeholder>
          <w:richText/>
        </w:sdtPr>
        <w:sdtContent>
          <w:r w:rsidRPr="00B758F1">
            <w:t>Labour in the Food Supply Chain</w:t>
          </w:r>
        </w:sdtContent>
      </w:sdt>
      <w:r w:rsidRPr="00B758F1">
        <w:t xml:space="preserve">, HC </w:t>
      </w:r>
      <w:sdt>
        <w:sdtPr>
          <w:alias w:val="InquiryRefNo"/>
          <w:tag w:val="InquiryRefNo"/>
          <w:id w:val="-281725174"/>
          <w:placeholder>
            <w:docPart w:val="3A4435F87F624C14A7DAC6767EEA0AE0"/>
          </w:placeholder>
          <w:richText/>
        </w:sdtPr>
        <w:sdtContent>
          <w:r w:rsidRPr="00B758F1">
            <w:t>231</w:t>
          </w:r>
        </w:sdtContent>
      </w:sdt>
    </w:p>
    <w:sdt>
      <w:sdtPr>
        <w:alias w:val="SittingDate"/>
        <w:tag w:val="SittingDate"/>
        <w:id w:val="-1160222926"/>
        <w:placeholder>
          <w:docPart w:val="3A4435F87F624C14A7DAC6767EEA0AE0"/>
        </w:placeholder>
        <w:richText/>
      </w:sdtPr>
      <w:sdtContent>
        <w:p w:rsidR="0002388E" w:rsidRPr="00B758F1" w:rsidP="008F10E9">
          <w:pPr>
            <w:pStyle w:val="Para"/>
          </w:pPr>
          <w:r w:rsidRPr="00B758F1">
            <w:t>Tuesday 15 September 2020</w:t>
          </w:r>
        </w:p>
      </w:sdtContent>
    </w:sdt>
    <w:p w:rsidR="0002388E" w:rsidRPr="00B758F1" w:rsidP="008F10E9">
      <w:pPr>
        <w:pStyle w:val="Para"/>
      </w:pPr>
      <w:r w:rsidRPr="00B758F1">
        <w:t xml:space="preserve">Ordered by the House of </w:t>
      </w:r>
      <w:sdt>
        <w:sdtPr>
          <w:alias w:val="House"/>
          <w:tag w:val="House"/>
          <w:id w:val="809213435"/>
          <w:placeholder>
            <w:docPart w:val="3A4435F87F624C14A7DAC6767EEA0AE0"/>
          </w:placeholder>
          <w:richText/>
        </w:sdtPr>
        <w:sdtContent>
          <w:r w:rsidRPr="00B758F1">
            <w:t>Commons</w:t>
          </w:r>
        </w:sdtContent>
      </w:sdt>
      <w:r w:rsidRPr="00B758F1">
        <w:t xml:space="preserve"> to be published </w:t>
      </w:r>
      <w:r w:rsidRPr="00B758F1" w:rsidR="00466AAE">
        <w:t>on 15 September 2020.</w:t>
      </w:r>
    </w:p>
    <w:p w:rsidR="0002388E" w:rsidRPr="00B758F1" w:rsidP="00F176A2">
      <w:pPr>
        <w:pStyle w:val="Para"/>
      </w:pPr>
      <w:sdt>
        <w:sdtPr>
          <w:alias w:val="VideoHyperlink"/>
          <w:tag w:val="VideoHyperlink"/>
          <w:id w:val="703995351"/>
          <w:placeholder>
            <w:docPart w:val="3A4435F87F624C14A7DAC6767EEA0AE0"/>
          </w:placeholder>
          <w:richText/>
        </w:sdtPr>
        <w:sdtContent>
          <w:r>
            <w:fldChar w:fldCharType="begin"/>
          </w:r>
          <w:r>
            <w:instrText xml:space="preserve"> HYPERLINK "https://parliamentlive.tv/Event/Index/840fb0a2-4624-419c-abb6-52ab24c091af" </w:instrText>
          </w:r>
          <w:r>
            <w:fldChar w:fldCharType="separate"/>
          </w:r>
          <w:r w:rsidRPr="00DF1CC4">
            <w:rPr>
              <w:rStyle w:val="Hyperlink"/>
            </w:rPr>
            <w:t>Watch the meeting</w:t>
          </w:r>
          <w:r>
            <w:fldChar w:fldCharType="end"/>
          </w:r>
        </w:sdtContent>
      </w:sdt>
    </w:p>
    <w:p w:rsidR="0002388E" w:rsidRPr="00B758F1" w:rsidP="00F176A2">
      <w:pPr>
        <w:pStyle w:val="Para"/>
      </w:pPr>
      <w:r w:rsidRPr="00B758F1">
        <w:t xml:space="preserve">Members present: </w:t>
      </w:r>
      <w:sdt>
        <w:sdtPr>
          <w:alias w:val="MembersPresent"/>
          <w:tag w:val="MembersPresent"/>
          <w:id w:val="366340316"/>
          <w:placeholder>
            <w:docPart w:val="3A4435F87F624C14A7DAC6767EEA0AE0"/>
          </w:placeholder>
          <w:richText/>
        </w:sdtPr>
        <w:sdtContent>
          <w:r w:rsidRPr="00B758F1" w:rsidR="00CD194F">
            <w:t>Neil Parish</w:t>
          </w:r>
          <w:r w:rsidRPr="00B758F1" w:rsidR="00DA0295">
            <w:t xml:space="preserve"> (Chair); Ian Byrne; Geraint Davies;</w:t>
          </w:r>
          <w:r w:rsidRPr="00B758F1" w:rsidR="00423999">
            <w:t xml:space="preserve"> Dave </w:t>
          </w:r>
          <w:r w:rsidRPr="00B758F1" w:rsidR="00423999">
            <w:t>Doogan</w:t>
          </w:r>
          <w:r w:rsidRPr="00B758F1" w:rsidR="00423999">
            <w:t>; Rosie Duffield; Barry Gardiner;</w:t>
          </w:r>
          <w:r w:rsidRPr="00B758F1" w:rsidR="00BD6F2F">
            <w:t xml:space="preserve"> Dr Neil Hudson;</w:t>
          </w:r>
          <w:r w:rsidRPr="00B758F1" w:rsidR="00423999">
            <w:t xml:space="preserve"> </w:t>
          </w:r>
          <w:r w:rsidRPr="00B758F1" w:rsidR="001946F0">
            <w:t xml:space="preserve">Robbie Moore; </w:t>
          </w:r>
          <w:r w:rsidRPr="00B758F1" w:rsidR="00423999">
            <w:t>Mrs Sheryll Murray; Julian Sturdy</w:t>
          </w:r>
          <w:r w:rsidRPr="00B758F1" w:rsidR="00BD6F2F">
            <w:t>; Derek Thomas</w:t>
          </w:r>
          <w:r w:rsidRPr="00B758F1" w:rsidR="007E1DAA">
            <w:t>.</w:t>
          </w:r>
          <w:r w:rsidRPr="00B758F1" w:rsidR="00423999">
            <w:t xml:space="preserve"> </w:t>
          </w:r>
        </w:sdtContent>
      </w:sdt>
    </w:p>
    <w:p w:rsidR="0002388E" w:rsidRPr="00B758F1" w:rsidP="008F10E9">
      <w:pPr>
        <w:pStyle w:val="ParaCentre"/>
      </w:pPr>
      <w:r w:rsidRPr="00B758F1">
        <w:t xml:space="preserve">Questions </w:t>
      </w:r>
      <w:sdt>
        <w:sdtPr>
          <w:alias w:val="QuestionNumbers"/>
          <w:tag w:val="QuestionNumbers"/>
          <w:id w:val="-1223666168"/>
          <w:placeholder>
            <w:docPart w:val="3A4435F87F624C14A7DAC6767EEA0AE0"/>
          </w:placeholder>
          <w:richText/>
        </w:sdtPr>
        <w:sdtContent>
          <w:r w:rsidRPr="00B758F1">
            <w:t>50 -</w:t>
          </w:r>
          <w:r w:rsidRPr="00B758F1" w:rsidR="00B758F1">
            <w:t xml:space="preserve"> 108</w:t>
          </w:r>
        </w:sdtContent>
      </w:sdt>
    </w:p>
    <w:p w:rsidR="006777D0" w:rsidRPr="00B758F1" w:rsidP="0087194E">
      <w:pPr>
        <w:pStyle w:val="TitleWitnesses0"/>
      </w:pPr>
      <w:r w:rsidRPr="00B758F1">
        <w:t>Witnesses</w:t>
      </w:r>
    </w:p>
    <w:p w:rsidR="0087194E" w:rsidRPr="0087194E" w:rsidP="0087194E">
      <w:pPr>
        <w:pStyle w:val="Para"/>
      </w:pPr>
      <w:r w:rsidRPr="0087194E">
        <w:t xml:space="preserve"> I: Tim Rycroft, </w:t>
      </w:r>
      <w:r w:rsidRPr="0088504D" w:rsidR="0088504D">
        <w:t>Chief Operating Officer, Food and Drink Federation</w:t>
      </w:r>
      <w:r w:rsidR="0088504D">
        <w:t>;</w:t>
      </w:r>
      <w:r w:rsidRPr="0088504D" w:rsidR="0088504D">
        <w:t xml:space="preserve"> </w:t>
      </w:r>
      <w:r w:rsidRPr="0087194E">
        <w:t>Simon Doherty</w:t>
      </w:r>
      <w:r w:rsidR="0088504D">
        <w:t xml:space="preserve">, </w:t>
      </w:r>
      <w:r w:rsidRPr="008E5992" w:rsidR="008E5992">
        <w:t>Senior Vice President, British Veterinary Association</w:t>
      </w:r>
      <w:r w:rsidR="0088504D">
        <w:t>;</w:t>
      </w:r>
      <w:r w:rsidR="008E5992">
        <w:t xml:space="preserve"> </w:t>
      </w:r>
      <w:r w:rsidRPr="0087194E">
        <w:t>and Richard Griffiths,</w:t>
      </w:r>
      <w:r w:rsidRPr="00CA3B87" w:rsidR="00CA3B87">
        <w:t xml:space="preserve"> Chief Executive, British Poultry Council</w:t>
      </w:r>
      <w:r w:rsidRPr="0087194E">
        <w:t>.</w:t>
      </w:r>
    </w:p>
    <w:p w:rsidR="0002388E" w:rsidRPr="00B758F1" w:rsidP="008F10E9">
      <w:pPr>
        <w:pStyle w:val="Para"/>
      </w:pPr>
    </w:p>
    <w:p w:rsidR="0002388E" w:rsidRPr="00B758F1" w:rsidP="008F10E9">
      <w:pPr>
        <w:pStyle w:val="Para"/>
      </w:pPr>
    </w:p>
    <w:p w:rsidR="0002388E" w:rsidRPr="00B758F1" w:rsidP="008F10E9">
      <w:pPr>
        <w:pStyle w:val="Para"/>
      </w:pPr>
      <w:r w:rsidRPr="00B758F1">
        <w:t>Written evidence from witnesses:</w:t>
      </w:r>
    </w:p>
    <w:p w:rsidR="0002388E" w:rsidP="008F10E9">
      <w:pPr>
        <w:pStyle w:val="Witnesssubmission"/>
      </w:pPr>
      <w:r w:rsidRPr="00B758F1">
        <w:t>–</w:t>
      </w:r>
      <w:r w:rsidR="00417688">
        <w:t xml:space="preserve"> </w:t>
      </w:r>
      <w:r>
        <w:fldChar w:fldCharType="begin"/>
      </w:r>
      <w:r>
        <w:instrText xml:space="preserve"> HYPERLINK "https://committees.parliament.uk/writtenevidence/9750/pdf/" </w:instrText>
      </w:r>
      <w:r>
        <w:fldChar w:fldCharType="separate"/>
      </w:r>
      <w:r w:rsidRPr="00417688" w:rsidR="00417688">
        <w:rPr>
          <w:rStyle w:val="Hyperlink"/>
        </w:rPr>
        <w:t>Food and Drink Federation</w:t>
      </w:r>
      <w:r>
        <w:fldChar w:fldCharType="end"/>
      </w:r>
    </w:p>
    <w:p w:rsidR="00417688" w:rsidRPr="00B758F1" w:rsidP="008F10E9">
      <w:pPr>
        <w:pStyle w:val="Witnesssubmission"/>
      </w:pPr>
      <w:r>
        <w:t xml:space="preserve">- </w:t>
      </w:r>
      <w:r>
        <w:fldChar w:fldCharType="begin"/>
      </w:r>
      <w:r>
        <w:instrText xml:space="preserve"> HYPERLINK "https://committees.parliament.uk/writtenevidence/8458/pdf/" </w:instrText>
      </w:r>
      <w:r>
        <w:fldChar w:fldCharType="separate"/>
      </w:r>
      <w:r w:rsidRPr="00417688">
        <w:rPr>
          <w:rStyle w:val="Hyperlink"/>
        </w:rPr>
        <w:t>British Veterinary Association</w:t>
      </w:r>
      <w:r>
        <w:fldChar w:fldCharType="end"/>
      </w:r>
    </w:p>
    <w:p w:rsidR="0002388E" w:rsidRPr="00B758F1" w:rsidP="00F176A2">
      <w:pPr>
        <w:pStyle w:val="Para"/>
        <w:rPr>
          <w:rFonts w:eastAsia="Times New Roman"/>
          <w:szCs w:val="20"/>
        </w:rPr>
      </w:pPr>
      <w:r w:rsidRPr="00B758F1">
        <w:br w:type="page"/>
      </w:r>
    </w:p>
    <w:p w:rsidR="00BA3AEB" w:rsidRPr="00BA3AEB" w:rsidP="00BA3AEB">
      <w:bookmarkStart w:id="0" w:name="Panel1"/>
      <w:r w:rsidRPr="00BA3AEB">
        <w:t xml:space="preserve"> </w:t>
      </w:r>
    </w:p>
    <w:p w:rsidR="00173095" w:rsidRPr="00457A1A" w:rsidP="00457A1A">
      <w:pPr>
        <w:pStyle w:val="Para"/>
        <w:jc w:val="center"/>
        <w:rPr>
          <w:sz w:val="28"/>
          <w:szCs w:val="28"/>
        </w:rPr>
      </w:pPr>
      <w:r w:rsidRPr="00457A1A">
        <w:rPr>
          <w:sz w:val="28"/>
          <w:szCs w:val="28"/>
        </w:rPr>
        <w:t>Examination of witnesses</w:t>
      </w:r>
    </w:p>
    <w:p w:rsidR="00BA3AEB" w:rsidP="00173095">
      <w:pPr>
        <w:pStyle w:val="Para"/>
      </w:pPr>
      <w:r>
        <w:t>Witnesses: Tim Rycroft, Simon Doherty and Richard Griffiths.</w:t>
      </w:r>
    </w:p>
    <w:p w:rsidR="0002388E" w:rsidRPr="00B758F1" w:rsidP="008F10E9">
      <w:pPr>
        <w:pStyle w:val="Para"/>
      </w:pPr>
    </w:p>
    <w:p w:rsidR="00154288" w:rsidRPr="00B758F1" w:rsidP="00142B8C">
      <w:pPr>
        <w:pStyle w:val="Question"/>
      </w:pPr>
      <w:bookmarkEnd w:id="0"/>
      <w:sdt>
        <w:sdtPr>
          <w:alias w:val="Member"/>
          <w:tag w:val="&lt;Member mnisId='4072' dodsId='28723'&gt;"/>
          <w:id w:val="-1879307280"/>
          <w:placeholder>
            <w:docPart w:val="DefaultPlaceholder_1082065158"/>
          </w:placeholder>
          <w:richText/>
        </w:sdtPr>
        <w:sdtContent>
          <w:r w:rsidRPr="00B758F1" w:rsidR="00C9264E">
            <w:rPr>
              <w:b/>
            </w:rPr>
            <w:t>Chair:</w:t>
          </w:r>
        </w:sdtContent>
      </w:sdt>
      <w:r w:rsidRPr="00B758F1" w:rsidR="00C9264E">
        <w:t xml:space="preserve"> </w:t>
      </w:r>
      <w:r w:rsidRPr="00B758F1" w:rsidR="00FD6EAC">
        <w:t>Welcome to EFRA's inquiry into labour in the food supply chain. Welcome to our three witnesses, Richard Griffiths, Simon Doherty and Tim Rycroft.</w:t>
      </w:r>
      <w:r w:rsidRPr="00B758F1">
        <w:t xml:space="preserve"> Richard, would you start off </w:t>
      </w:r>
      <w:r w:rsidRPr="00B758F1" w:rsidR="00466AAE">
        <w:t>by introducing yourself, please?</w:t>
      </w:r>
      <w:r w:rsidRPr="00B758F1">
        <w:t xml:space="preserve"> Then we will start the session.</w:t>
      </w:r>
    </w:p>
    <w:p w:rsidR="00124B76" w:rsidRPr="00B758F1" w:rsidP="00154288">
      <w:pPr>
        <w:pStyle w:val="Answer"/>
      </w:pPr>
      <w:sdt>
        <w:sdtPr>
          <w:alias w:val="Witness"/>
          <w:id w:val="-684977416"/>
          <w:placeholder>
            <w:docPart w:val="DefaultPlaceholder_1082065158"/>
          </w:placeholder>
          <w:richText/>
        </w:sdtPr>
        <w:sdtContent>
          <w:r w:rsidRPr="00B758F1" w:rsidR="00154288">
            <w:rPr>
              <w:b/>
              <w:i/>
            </w:rPr>
            <w:t>Richard Griffiths:</w:t>
          </w:r>
        </w:sdtContent>
      </w:sdt>
      <w:r w:rsidRPr="00B758F1" w:rsidR="00154288">
        <w:t xml:space="preserve"> Thank you, Chair. I am Richard Griffiths. I am the </w:t>
      </w:r>
      <w:r w:rsidRPr="00B758F1" w:rsidR="001946F0">
        <w:t>C</w:t>
      </w:r>
      <w:r w:rsidRPr="00B758F1" w:rsidR="00154288">
        <w:t xml:space="preserve">hief </w:t>
      </w:r>
      <w:r w:rsidRPr="00B758F1" w:rsidR="001946F0">
        <w:t>E</w:t>
      </w:r>
      <w:r w:rsidRPr="00B758F1" w:rsidR="00154288">
        <w:t>xecutive of the British Poultry Council, the trade association for the poultry meat industry in the UK.</w:t>
      </w:r>
    </w:p>
    <w:p w:rsidR="00C9264E" w:rsidRPr="00B758F1" w:rsidP="00466AAE">
      <w:pPr>
        <w:pStyle w:val="Question"/>
        <w:numPr>
          <w:ilvl w:val="0"/>
          <w:numId w:val="0"/>
        </w:numPr>
        <w:ind w:left="794"/>
      </w:pPr>
      <w:sdt>
        <w:sdtPr>
          <w:alias w:val="Member"/>
          <w:tag w:val="&lt;Member mnisId='4072' dodsId='28723'&gt;"/>
          <w:id w:val="-529493952"/>
          <w:placeholder>
            <w:docPart w:val="DefaultPlaceholder_1082065158"/>
          </w:placeholder>
          <w:richText/>
        </w:sdtPr>
        <w:sdtContent>
          <w:r w:rsidRPr="00B758F1" w:rsidR="00124B76">
            <w:rPr>
              <w:b/>
            </w:rPr>
            <w:t>Chair:</w:t>
          </w:r>
        </w:sdtContent>
      </w:sdt>
      <w:r w:rsidRPr="00B758F1" w:rsidR="00124B76">
        <w:t xml:space="preserve"> Thank you, Richard. Simon, please</w:t>
      </w:r>
      <w:r w:rsidR="00CF7D86">
        <w:t>.</w:t>
      </w:r>
    </w:p>
    <w:p w:rsidR="00142B8C" w:rsidRPr="00B758F1" w:rsidP="00124B76">
      <w:pPr>
        <w:pStyle w:val="Answer"/>
        <w:rPr>
          <w:rFonts w:eastAsia="Times New Roman"/>
          <w:szCs w:val="24"/>
          <w:lang w:eastAsia="en-IE"/>
        </w:rPr>
      </w:pPr>
      <w:sdt>
        <w:sdtPr>
          <w:alias w:val="Witness"/>
          <w:id w:val="1548957616"/>
          <w:placeholder>
            <w:docPart w:val="DefaultPlaceholder_1082065158"/>
          </w:placeholder>
          <w:richText/>
        </w:sdtPr>
        <w:sdtContent>
          <w:r w:rsidRPr="00B758F1" w:rsidR="00124B76">
            <w:rPr>
              <w:b/>
              <w:i/>
            </w:rPr>
            <w:t>Simon Doherty:</w:t>
          </w:r>
        </w:sdtContent>
      </w:sdt>
      <w:r w:rsidRPr="00B758F1" w:rsidR="00124B76">
        <w:t xml:space="preserve"> My name is Simon Doherty. I am the </w:t>
      </w:r>
      <w:r w:rsidRPr="00B758F1" w:rsidR="001946F0">
        <w:t>S</w:t>
      </w:r>
      <w:r w:rsidRPr="00B758F1" w:rsidR="00124B76">
        <w:t xml:space="preserve">enior </w:t>
      </w:r>
      <w:r w:rsidRPr="00B758F1" w:rsidR="001946F0">
        <w:t>V</w:t>
      </w:r>
      <w:r w:rsidRPr="00B758F1" w:rsidR="00124B76">
        <w:t xml:space="preserve">ice </w:t>
      </w:r>
      <w:r w:rsidRPr="00B758F1" w:rsidR="001946F0">
        <w:t>P</w:t>
      </w:r>
      <w:r w:rsidRPr="00B758F1" w:rsidR="00124B76">
        <w:t>resident of the British</w:t>
      </w:r>
      <w:r w:rsidRPr="00B758F1" w:rsidR="005358ED">
        <w:t xml:space="preserve"> </w:t>
      </w:r>
      <w:r w:rsidRPr="00B758F1" w:rsidR="00463108">
        <w:t>Veterinary</w:t>
      </w:r>
      <w:r w:rsidRPr="00B758F1" w:rsidR="005358ED">
        <w:t xml:space="preserve"> Association. We are the membership organisation</w:t>
      </w:r>
      <w:r w:rsidRPr="00B758F1" w:rsidR="0078466C">
        <w:t xml:space="preserve"> spanning the </w:t>
      </w:r>
      <w:r w:rsidRPr="00B758F1" w:rsidR="00463108">
        <w:t>veterinary</w:t>
      </w:r>
      <w:r w:rsidRPr="00B758F1" w:rsidR="0078466C">
        <w:t xml:space="preserve"> profession. We have around 18,000 members representing </w:t>
      </w:r>
      <w:r w:rsidRPr="00B758F1" w:rsidR="0078466C">
        <w:rPr>
          <w:rFonts w:eastAsia="Times New Roman"/>
          <w:szCs w:val="24"/>
        </w:rPr>
        <w:t>different sorts of vets, from small animals through to farm animals and</w:t>
      </w:r>
      <w:r w:rsidRPr="00B758F1">
        <w:rPr>
          <w:rFonts w:eastAsia="Times New Roman"/>
          <w:szCs w:val="24"/>
        </w:rPr>
        <w:t xml:space="preserve"> equine, as well as </w:t>
      </w:r>
      <w:r w:rsidRPr="00B758F1">
        <w:rPr>
          <w:rFonts w:eastAsia="Times New Roman"/>
          <w:szCs w:val="24"/>
          <w:lang w:eastAsia="en-IE"/>
        </w:rPr>
        <w:t>government service.</w:t>
      </w:r>
    </w:p>
    <w:p w:rsidR="00142B8C" w:rsidRPr="00B758F1" w:rsidP="00466AAE">
      <w:pPr>
        <w:pStyle w:val="Question"/>
        <w:numPr>
          <w:ilvl w:val="0"/>
          <w:numId w:val="0"/>
        </w:numPr>
        <w:ind w:left="794"/>
      </w:pPr>
      <w:sdt>
        <w:sdtPr>
          <w:rPr>
            <w:rFonts w:eastAsia="Times New Roman"/>
            <w:lang w:eastAsia="en-IE"/>
          </w:rPr>
          <w:alias w:val="Member"/>
          <w:tag w:val="&lt;Member mnisId='4072' dodsId='28723'&gt;"/>
          <w:id w:val="-1559157720"/>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Thank you. Tim, please?</w:t>
      </w:r>
    </w:p>
    <w:p w:rsidR="00142B8C" w:rsidRPr="00B758F1" w:rsidP="00142B8C">
      <w:pPr>
        <w:pStyle w:val="Answer"/>
        <w:rPr>
          <w:rFonts w:eastAsia="Times New Roman" w:cs="Arial"/>
          <w:szCs w:val="24"/>
          <w:lang w:eastAsia="en-IE"/>
        </w:rPr>
      </w:pPr>
      <w:sdt>
        <w:sdtPr>
          <w:rPr>
            <w:rFonts w:eastAsia="Times New Roman"/>
            <w:lang w:eastAsia="en-IE"/>
          </w:rPr>
          <w:alias w:val="Witness"/>
          <w:id w:val="324398142"/>
          <w:placeholder>
            <w:docPart w:val="DefaultPlaceholder_1082065158"/>
          </w:placeholder>
          <w:richText/>
        </w:sdtPr>
        <w:sdtContent>
          <w:r w:rsidRPr="00B758F1">
            <w:rPr>
              <w:rFonts w:eastAsia="Times New Roman"/>
              <w:b/>
              <w:i/>
              <w:lang w:eastAsia="en-IE"/>
            </w:rPr>
            <w:t>Tim Rycroft:</w:t>
          </w:r>
        </w:sdtContent>
      </w:sdt>
      <w:r w:rsidRPr="00B758F1">
        <w:rPr>
          <w:rFonts w:eastAsia="Times New Roman"/>
          <w:lang w:eastAsia="en-IE"/>
        </w:rPr>
        <w:t xml:space="preserve"> Good afternoon, Chair, and members of the </w:t>
      </w:r>
      <w:r w:rsidRPr="00B758F1">
        <w:rPr>
          <w:rFonts w:eastAsia="Times New Roman" w:cs="Arial"/>
          <w:szCs w:val="24"/>
          <w:lang w:eastAsia="en-IE"/>
        </w:rPr>
        <w:t xml:space="preserve">committee. My name is Tim Rycroft. I am the </w:t>
      </w:r>
      <w:r w:rsidRPr="00B758F1" w:rsidR="001946F0">
        <w:rPr>
          <w:rFonts w:eastAsia="Times New Roman" w:cs="Arial"/>
          <w:szCs w:val="24"/>
          <w:lang w:eastAsia="en-IE"/>
        </w:rPr>
        <w:t>C</w:t>
      </w:r>
      <w:r w:rsidRPr="00B758F1">
        <w:rPr>
          <w:rFonts w:eastAsia="Times New Roman" w:cs="Arial"/>
          <w:szCs w:val="24"/>
          <w:lang w:eastAsia="en-IE"/>
        </w:rPr>
        <w:t xml:space="preserve">hief </w:t>
      </w:r>
      <w:r w:rsidRPr="00B758F1" w:rsidR="001946F0">
        <w:rPr>
          <w:rFonts w:eastAsia="Times New Roman" w:cs="Arial"/>
          <w:szCs w:val="24"/>
          <w:lang w:eastAsia="en-IE"/>
        </w:rPr>
        <w:t>O</w:t>
      </w:r>
      <w:r w:rsidRPr="00B758F1">
        <w:rPr>
          <w:rFonts w:eastAsia="Times New Roman" w:cs="Arial"/>
          <w:szCs w:val="24"/>
          <w:lang w:eastAsia="en-IE"/>
        </w:rPr>
        <w:t xml:space="preserve">perating </w:t>
      </w:r>
      <w:r w:rsidRPr="00B758F1" w:rsidR="001946F0">
        <w:rPr>
          <w:rFonts w:eastAsia="Times New Roman" w:cs="Arial"/>
          <w:szCs w:val="24"/>
          <w:lang w:eastAsia="en-IE"/>
        </w:rPr>
        <w:t>O</w:t>
      </w:r>
      <w:r w:rsidRPr="00B758F1">
        <w:rPr>
          <w:rFonts w:eastAsia="Times New Roman" w:cs="Arial"/>
          <w:szCs w:val="24"/>
          <w:lang w:eastAsia="en-IE"/>
        </w:rPr>
        <w:t xml:space="preserve">fficer of the Food and Drink Federation, the trade association representing Britain’s food and drink manufacturers. We sit in the food supply chain between the primary producers and growers and the retailers. As the committee knows well, food and drink manufacturing </w:t>
      </w:r>
      <w:r w:rsidRPr="00B758F1">
        <w:rPr>
          <w:rFonts w:eastAsia="Times New Roman" w:cs="Arial"/>
          <w:szCs w:val="24"/>
          <w:lang w:eastAsia="en-IE"/>
        </w:rPr>
        <w:t>is</w:t>
      </w:r>
      <w:r w:rsidRPr="00B758F1">
        <w:rPr>
          <w:rFonts w:eastAsia="Times New Roman" w:cs="Arial"/>
          <w:szCs w:val="24"/>
          <w:lang w:eastAsia="en-IE"/>
        </w:rPr>
        <w:t xml:space="preserve"> the UK’s largest manufacturing sector.</w:t>
      </w:r>
    </w:p>
    <w:p w:rsidR="00124B76" w:rsidRPr="00B758F1" w:rsidP="00142B8C">
      <w:pPr>
        <w:pStyle w:val="Question"/>
        <w:rPr>
          <w:rFonts w:eastAsia="Times New Roman"/>
          <w:lang w:eastAsia="en-IE"/>
        </w:rPr>
      </w:pPr>
      <w:sdt>
        <w:sdtPr>
          <w:rPr>
            <w:rFonts w:eastAsia="Times New Roman"/>
            <w:lang w:eastAsia="en-IE"/>
          </w:rPr>
          <w:alias w:val="Member"/>
          <w:tag w:val="&lt;Member mnisId='4072' dodsId='28723'&gt;"/>
          <w:id w:val="262961629"/>
          <w:placeholder>
            <w:docPart w:val="DefaultPlaceholder_1082065158"/>
          </w:placeholder>
          <w:richText/>
        </w:sdtPr>
        <w:sdtContent>
          <w:r w:rsidRPr="00B758F1" w:rsidR="00142B8C">
            <w:rPr>
              <w:rFonts w:eastAsia="Times New Roman"/>
              <w:b/>
              <w:lang w:eastAsia="en-IE"/>
            </w:rPr>
            <w:t>Chair:</w:t>
          </w:r>
        </w:sdtContent>
      </w:sdt>
      <w:r w:rsidRPr="00B758F1" w:rsidR="00142B8C">
        <w:rPr>
          <w:rFonts w:eastAsia="Times New Roman"/>
          <w:lang w:eastAsia="en-IE"/>
        </w:rPr>
        <w:t xml:space="preserve"> Thank you very much</w:t>
      </w:r>
      <w:r w:rsidRPr="00B758F1" w:rsidR="001946F0">
        <w:rPr>
          <w:rFonts w:eastAsia="Times New Roman"/>
          <w:lang w:eastAsia="en-IE"/>
        </w:rPr>
        <w:t xml:space="preserve"> to</w:t>
      </w:r>
      <w:r w:rsidRPr="00B758F1" w:rsidR="00142B8C">
        <w:rPr>
          <w:rFonts w:eastAsia="Times New Roman"/>
          <w:lang w:eastAsia="en-IE"/>
        </w:rPr>
        <w:t xml:space="preserve"> the three of you for joining us this afternoon.</w:t>
      </w:r>
    </w:p>
    <w:p w:rsidR="00142B8C" w:rsidRPr="00B758F1" w:rsidP="00142B8C">
      <w:pPr>
        <w:pStyle w:val="QuestionCont"/>
        <w:rPr>
          <w:rFonts w:eastAsia="Times New Roman" w:cs="Arial"/>
          <w:bCs/>
          <w:szCs w:val="24"/>
          <w:lang w:eastAsia="en-IE"/>
        </w:rPr>
      </w:pPr>
      <w:r w:rsidRPr="00B758F1">
        <w:rPr>
          <w:lang w:eastAsia="en-IE"/>
        </w:rPr>
        <w:t xml:space="preserve">I will start off with the first question, which is quite a general one. How </w:t>
      </w:r>
      <w:r w:rsidRPr="00B758F1">
        <w:rPr>
          <w:rFonts w:eastAsia="Times New Roman" w:cs="Arial"/>
          <w:bCs/>
          <w:szCs w:val="24"/>
          <w:lang w:eastAsia="en-IE"/>
        </w:rPr>
        <w:t>important is access to labour from the EEA</w:t>
      </w:r>
      <w:r w:rsidRPr="00B758F1" w:rsidR="00532889">
        <w:rPr>
          <w:rFonts w:eastAsia="Times New Roman" w:cs="Arial"/>
          <w:bCs/>
          <w:szCs w:val="24"/>
          <w:lang w:eastAsia="en-IE"/>
        </w:rPr>
        <w:t xml:space="preserve"> and what would happen if it </w:t>
      </w:r>
      <w:r w:rsidR="00CF7D86">
        <w:rPr>
          <w:rFonts w:eastAsia="Times New Roman" w:cs="Arial"/>
          <w:bCs/>
          <w:szCs w:val="24"/>
          <w:lang w:eastAsia="en-IE"/>
        </w:rPr>
        <w:t xml:space="preserve">was </w:t>
      </w:r>
      <w:r w:rsidRPr="00B758F1" w:rsidR="00532889">
        <w:rPr>
          <w:rFonts w:eastAsia="Times New Roman" w:cs="Arial"/>
          <w:bCs/>
          <w:szCs w:val="24"/>
          <w:lang w:eastAsia="en-IE"/>
        </w:rPr>
        <w:t>limited without a substitute being available? Who wants to start off with that one? Simon, do you want to start?</w:t>
      </w:r>
    </w:p>
    <w:p w:rsidR="001946F0" w:rsidRPr="00B758F1" w:rsidP="00532889">
      <w:pPr>
        <w:pStyle w:val="Answer"/>
        <w:rPr>
          <w:lang w:eastAsia="en-IE"/>
        </w:rPr>
      </w:pPr>
      <w:sdt>
        <w:sdtPr>
          <w:rPr>
            <w:lang w:eastAsia="en-IE"/>
          </w:rPr>
          <w:alias w:val="Witness"/>
          <w:id w:val="1942093649"/>
          <w:placeholder>
            <w:docPart w:val="DefaultPlaceholder_1082065158"/>
          </w:placeholder>
          <w:richText/>
        </w:sdtPr>
        <w:sdtContent>
          <w:r w:rsidRPr="00B758F1" w:rsidR="00532889">
            <w:rPr>
              <w:b/>
              <w:i/>
              <w:lang w:eastAsia="en-IE"/>
            </w:rPr>
            <w:t>Simon Doherty:</w:t>
          </w:r>
        </w:sdtContent>
      </w:sdt>
      <w:r w:rsidRPr="00B758F1" w:rsidR="00532889">
        <w:rPr>
          <w:lang w:eastAsia="en-IE"/>
        </w:rPr>
        <w:t xml:space="preserve"> </w:t>
      </w:r>
      <w:r w:rsidRPr="00B758F1" w:rsidR="005D4063">
        <w:rPr>
          <w:lang w:eastAsia="en-IE"/>
        </w:rPr>
        <w:t xml:space="preserve">Yes, I can start. It would have a huge effect for the </w:t>
      </w:r>
      <w:r w:rsidRPr="00B758F1" w:rsidR="00463108">
        <w:rPr>
          <w:lang w:eastAsia="en-IE"/>
        </w:rPr>
        <w:t>veterinary</w:t>
      </w:r>
      <w:r w:rsidRPr="00B758F1" w:rsidR="005D4063">
        <w:rPr>
          <w:lang w:eastAsia="en-IE"/>
        </w:rPr>
        <w:t xml:space="preserve"> profession. Over 50% of the vets registering each year with the Royal College of </w:t>
      </w:r>
      <w:r w:rsidRPr="00B758F1" w:rsidR="00463108">
        <w:rPr>
          <w:lang w:eastAsia="en-IE"/>
        </w:rPr>
        <w:t>Veterinary</w:t>
      </w:r>
      <w:r w:rsidRPr="00B758F1" w:rsidR="005D4063">
        <w:rPr>
          <w:lang w:eastAsia="en-IE"/>
        </w:rPr>
        <w:t xml:space="preserve"> Surgeons are EEA</w:t>
      </w:r>
      <w:r w:rsidR="00766B7D">
        <w:rPr>
          <w:lang w:eastAsia="en-IE"/>
        </w:rPr>
        <w:t xml:space="preserve"> </w:t>
      </w:r>
      <w:r w:rsidRPr="00B758F1" w:rsidR="005D4063">
        <w:rPr>
          <w:lang w:eastAsia="en-IE"/>
        </w:rPr>
        <w:t xml:space="preserve">qualified. We are just under 50% self-sufficient in the supply of </w:t>
      </w:r>
      <w:r w:rsidRPr="00B758F1" w:rsidR="00463108">
        <w:rPr>
          <w:lang w:eastAsia="en-IE"/>
        </w:rPr>
        <w:t>veterinary</w:t>
      </w:r>
      <w:r w:rsidRPr="00B758F1" w:rsidR="005D4063">
        <w:rPr>
          <w:lang w:eastAsia="en-IE"/>
        </w:rPr>
        <w:t xml:space="preserve"> sur</w:t>
      </w:r>
      <w:r w:rsidRPr="00B758F1" w:rsidR="00463108">
        <w:rPr>
          <w:lang w:eastAsia="en-IE"/>
        </w:rPr>
        <w:t xml:space="preserve">geons in the UK. </w:t>
      </w:r>
      <w:r w:rsidRPr="00B758F1" w:rsidR="001C1A74">
        <w:rPr>
          <w:lang w:eastAsia="en-IE"/>
        </w:rPr>
        <w:t xml:space="preserve">That figure becomes even more distorted </w:t>
      </w:r>
      <w:r w:rsidRPr="00B758F1">
        <w:rPr>
          <w:lang w:eastAsia="en-IE"/>
        </w:rPr>
        <w:t>in</w:t>
      </w:r>
      <w:r w:rsidRPr="00B758F1" w:rsidR="001C1A74">
        <w:rPr>
          <w:lang w:eastAsia="en-IE"/>
        </w:rPr>
        <w:t xml:space="preserve"> the food sector in that roughly 95% of vets working in abattoirs and meat plants are EEA</w:t>
      </w:r>
      <w:r w:rsidRPr="00B758F1">
        <w:rPr>
          <w:lang w:eastAsia="en-IE"/>
        </w:rPr>
        <w:t>-</w:t>
      </w:r>
      <w:r w:rsidRPr="00B758F1" w:rsidR="001C1A74">
        <w:rPr>
          <w:lang w:eastAsia="en-IE"/>
        </w:rPr>
        <w:t>qualified nationals. Without that ongoing supply of vets, we are reaching a problem situation. We already have a roughly 11.5% workforce shortage across the UK</w:t>
      </w:r>
      <w:r w:rsidRPr="00B758F1" w:rsidR="004A1D79">
        <w:rPr>
          <w:lang w:eastAsia="en-IE"/>
        </w:rPr>
        <w:t>. That figure is based on a piece of work that was done a couple of years ago by our</w:t>
      </w:r>
      <w:r w:rsidRPr="00B758F1" w:rsidR="00CB6C7C">
        <w:rPr>
          <w:lang w:eastAsia="en-IE"/>
        </w:rPr>
        <w:t xml:space="preserve"> </w:t>
      </w:r>
      <w:r w:rsidRPr="00B758F1" w:rsidR="003D700A">
        <w:rPr>
          <w:lang w:eastAsia="en-IE"/>
        </w:rPr>
        <w:t>major</w:t>
      </w:r>
      <w:r w:rsidRPr="00B758F1" w:rsidR="00BA4A41">
        <w:rPr>
          <w:lang w:eastAsia="en-IE"/>
        </w:rPr>
        <w:t xml:space="preserve"> </w:t>
      </w:r>
      <w:r w:rsidRPr="00B758F1" w:rsidR="003D700A">
        <w:rPr>
          <w:lang w:eastAsia="en-IE"/>
        </w:rPr>
        <w:t>employers</w:t>
      </w:r>
      <w:r w:rsidRPr="00B758F1" w:rsidR="003D700A">
        <w:rPr>
          <w:lang w:eastAsia="en-IE"/>
        </w:rPr>
        <w:t xml:space="preserve"> group, which represents the larger corporate veterinary practices</w:t>
      </w:r>
      <w:r w:rsidRPr="00B758F1" w:rsidR="00BA4A41">
        <w:rPr>
          <w:lang w:eastAsia="en-IE"/>
        </w:rPr>
        <w:t xml:space="preserve"> as well as some of the larger charities. </w:t>
      </w:r>
    </w:p>
    <w:p w:rsidR="003A7E35" w:rsidRPr="00B758F1" w:rsidP="00532889">
      <w:pPr>
        <w:pStyle w:val="Answer"/>
        <w:rPr>
          <w:lang w:eastAsia="en-IE"/>
        </w:rPr>
      </w:pPr>
      <w:r w:rsidRPr="00B758F1">
        <w:rPr>
          <w:lang w:eastAsia="en-IE"/>
        </w:rPr>
        <w:t xml:space="preserve">Starting off with that base of already having a shortage, we are then looking at </w:t>
      </w:r>
      <w:r w:rsidRPr="00B758F1" w:rsidR="00B74E24">
        <w:rPr>
          <w:lang w:eastAsia="en-IE"/>
        </w:rPr>
        <w:t xml:space="preserve">significant problems </w:t>
      </w:r>
      <w:r w:rsidRPr="00B758F1" w:rsidR="007E1D00">
        <w:rPr>
          <w:lang w:eastAsia="en-IE"/>
        </w:rPr>
        <w:t xml:space="preserve">if </w:t>
      </w:r>
      <w:r w:rsidRPr="00B758F1">
        <w:rPr>
          <w:lang w:eastAsia="en-IE"/>
        </w:rPr>
        <w:t>we have anything that will affect the supply of vets coming in</w:t>
      </w:r>
      <w:r w:rsidRPr="00B758F1" w:rsidR="007E1D00">
        <w:rPr>
          <w:lang w:eastAsia="en-IE"/>
        </w:rPr>
        <w:t xml:space="preserve"> from the EEA to work in the UK.</w:t>
      </w:r>
      <w:r w:rsidRPr="00B758F1" w:rsidR="001946F0">
        <w:rPr>
          <w:lang w:eastAsia="en-IE"/>
        </w:rPr>
        <w:t xml:space="preserve"> </w:t>
      </w:r>
      <w:r w:rsidRPr="00B758F1" w:rsidR="00B74E24">
        <w:rPr>
          <w:lang w:eastAsia="en-IE"/>
        </w:rPr>
        <w:t xml:space="preserve">On top of that, we will also have some concerns </w:t>
      </w:r>
      <w:r w:rsidRPr="00B758F1" w:rsidR="001946F0">
        <w:rPr>
          <w:lang w:eastAsia="en-IE"/>
        </w:rPr>
        <w:t>about the</w:t>
      </w:r>
      <w:r w:rsidRPr="00B758F1" w:rsidR="00B74E24">
        <w:rPr>
          <w:lang w:eastAsia="en-IE"/>
        </w:rPr>
        <w:t xml:space="preserve"> additional work that will be required of vets with the EU exit, things like certification</w:t>
      </w:r>
      <w:r w:rsidRPr="00B758F1">
        <w:rPr>
          <w:lang w:eastAsia="en-IE"/>
        </w:rPr>
        <w:t xml:space="preserve">. That is something we </w:t>
      </w:r>
      <w:r w:rsidRPr="00B758F1" w:rsidR="001946F0">
        <w:rPr>
          <w:lang w:eastAsia="en-IE"/>
        </w:rPr>
        <w:t>may</w:t>
      </w:r>
      <w:r w:rsidRPr="00B758F1">
        <w:rPr>
          <w:lang w:eastAsia="en-IE"/>
        </w:rPr>
        <w:t xml:space="preserve"> come back to.</w:t>
      </w:r>
    </w:p>
    <w:p w:rsidR="008A66B0" w:rsidRPr="00B758F1" w:rsidP="001946F0">
      <w:pPr>
        <w:pStyle w:val="Question"/>
        <w:rPr>
          <w:lang w:eastAsia="en-IE"/>
        </w:rPr>
      </w:pPr>
      <w:sdt>
        <w:sdtPr>
          <w:rPr>
            <w:lang w:eastAsia="en-IE"/>
          </w:rPr>
          <w:alias w:val="Member"/>
          <w:tag w:val="&lt;Member mnisId='4072' dodsId='28723'&gt;"/>
          <w:id w:val="-988083437"/>
          <w:placeholder>
            <w:docPart w:val="DefaultPlaceholder_1082065158"/>
          </w:placeholder>
          <w:richText/>
        </w:sdtPr>
        <w:sdtContent>
          <w:r w:rsidRPr="00B758F1" w:rsidR="003A7E35">
            <w:rPr>
              <w:b/>
              <w:lang w:eastAsia="en-IE"/>
            </w:rPr>
            <w:t>Chair:</w:t>
          </w:r>
        </w:sdtContent>
      </w:sdt>
      <w:r w:rsidRPr="00B758F1" w:rsidR="003A7E35">
        <w:rPr>
          <w:lang w:eastAsia="en-IE"/>
        </w:rPr>
        <w:t xml:space="preserve"> Yes, there will be questions on that. This is probably quite a leading question. Do you feel that there are enough places at the veterinary colleges? Are we training enough vets? I know that it is a five-year process at the very least</w:t>
      </w:r>
      <w:r w:rsidR="00CF7D86">
        <w:rPr>
          <w:lang w:eastAsia="en-IE"/>
        </w:rPr>
        <w:t>,</w:t>
      </w:r>
      <w:r w:rsidRPr="00B758F1" w:rsidR="0090394A">
        <w:rPr>
          <w:lang w:eastAsia="en-IE"/>
        </w:rPr>
        <w:t xml:space="preserve"> but </w:t>
      </w:r>
      <w:r w:rsidRPr="00B758F1" w:rsidR="0090394A">
        <w:rPr>
          <w:lang w:eastAsia="en-IE"/>
        </w:rPr>
        <w:t>surely</w:t>
      </w:r>
      <w:r w:rsidRPr="00B758F1" w:rsidR="0090394A">
        <w:rPr>
          <w:lang w:eastAsia="en-IE"/>
        </w:rPr>
        <w:t xml:space="preserve"> we need to get moving more than we are. Are we moving in the right direction or not?</w:t>
      </w:r>
      <w:r w:rsidRPr="00B758F1" w:rsidR="003A7E35">
        <w:rPr>
          <w:lang w:eastAsia="en-IE"/>
        </w:rPr>
        <w:t xml:space="preserve"> </w:t>
      </w:r>
    </w:p>
    <w:p w:rsidR="00B74E24" w:rsidRPr="00B758F1" w:rsidP="008A66B0">
      <w:pPr>
        <w:pStyle w:val="Answer"/>
        <w:rPr>
          <w:lang w:eastAsia="en-IE"/>
        </w:rPr>
      </w:pPr>
      <w:sdt>
        <w:sdtPr>
          <w:rPr>
            <w:lang w:eastAsia="en-IE"/>
          </w:rPr>
          <w:alias w:val="Witness"/>
          <w:id w:val="-1286501234"/>
          <w:placeholder>
            <w:docPart w:val="DefaultPlaceholder_1082065158"/>
          </w:placeholder>
          <w:richText/>
        </w:sdtPr>
        <w:sdtContent>
          <w:r w:rsidRPr="00B758F1" w:rsidR="008A66B0">
            <w:rPr>
              <w:b/>
              <w:i/>
              <w:lang w:eastAsia="en-IE"/>
            </w:rPr>
            <w:t>Simon Doherty:</w:t>
          </w:r>
        </w:sdtContent>
      </w:sdt>
      <w:r w:rsidRPr="00B758F1" w:rsidR="008A66B0">
        <w:rPr>
          <w:lang w:eastAsia="en-IE"/>
        </w:rPr>
        <w:t xml:space="preserve"> There are a couple of ways I could answer that question. I think we are moving in the right direction. We have a new veterinary school opening this year at</w:t>
      </w:r>
      <w:r w:rsidRPr="00B758F1" w:rsidR="003E1AAE">
        <w:rPr>
          <w:lang w:eastAsia="en-IE"/>
        </w:rPr>
        <w:t xml:space="preserve"> Harper Adams and </w:t>
      </w:r>
      <w:r w:rsidRPr="00B758F1" w:rsidR="003E1AAE">
        <w:rPr>
          <w:lang w:eastAsia="en-IE"/>
        </w:rPr>
        <w:t>Keele</w:t>
      </w:r>
      <w:r w:rsidRPr="00B758F1" w:rsidR="003E1AAE">
        <w:rPr>
          <w:lang w:eastAsia="en-IE"/>
        </w:rPr>
        <w:t>. An additional number of vets will be coming online through a partnership between Aberystwyth and the Royal Veterinary College. That will increase the numbers</w:t>
      </w:r>
      <w:r w:rsidR="00EA2548">
        <w:rPr>
          <w:lang w:eastAsia="en-IE"/>
        </w:rPr>
        <w:t>,</w:t>
      </w:r>
      <w:r w:rsidRPr="00B758F1" w:rsidR="003E1AAE">
        <w:rPr>
          <w:lang w:eastAsia="en-IE"/>
        </w:rPr>
        <w:t xml:space="preserve"> but there will be a five-year lag before those vets appear on the job market. </w:t>
      </w:r>
    </w:p>
    <w:p w:rsidR="003E1AAE" w:rsidRPr="00B758F1" w:rsidP="008A66B0">
      <w:pPr>
        <w:pStyle w:val="Answer"/>
        <w:rPr>
          <w:rFonts w:eastAsia="Times New Roman"/>
          <w:szCs w:val="24"/>
          <w:lang w:eastAsia="en-IE"/>
        </w:rPr>
      </w:pPr>
      <w:r w:rsidRPr="00B758F1">
        <w:rPr>
          <w:lang w:eastAsia="en-IE"/>
        </w:rPr>
        <w:t xml:space="preserve">One of our big issues is that </w:t>
      </w:r>
      <w:r w:rsidRPr="00B758F1">
        <w:rPr>
          <w:lang w:eastAsia="en-IE"/>
        </w:rPr>
        <w:t>a number of</w:t>
      </w:r>
      <w:r w:rsidRPr="00B758F1">
        <w:rPr>
          <w:lang w:eastAsia="en-IE"/>
        </w:rPr>
        <w:t xml:space="preserve"> our UK veterinary schools have a significant number of students coming in from mainl</w:t>
      </w:r>
      <w:r w:rsidRPr="00B758F1" w:rsidR="00466AAE">
        <w:rPr>
          <w:lang w:eastAsia="en-IE"/>
        </w:rPr>
        <w:t>y North America to take up full</w:t>
      </w:r>
      <w:r w:rsidRPr="00B758F1" w:rsidR="001946F0">
        <w:rPr>
          <w:lang w:eastAsia="en-IE"/>
        </w:rPr>
        <w:t xml:space="preserve"> </w:t>
      </w:r>
      <w:r w:rsidRPr="00B758F1">
        <w:rPr>
          <w:lang w:eastAsia="en-IE"/>
        </w:rPr>
        <w:t>fee</w:t>
      </w:r>
      <w:r w:rsidRPr="00B758F1" w:rsidR="001946F0">
        <w:rPr>
          <w:lang w:eastAsia="en-IE"/>
        </w:rPr>
        <w:t>-</w:t>
      </w:r>
      <w:r w:rsidRPr="00B758F1">
        <w:rPr>
          <w:lang w:eastAsia="en-IE"/>
        </w:rPr>
        <w:t>paying places. The reason that the vet schools have had to go down that line</w:t>
      </w:r>
      <w:r w:rsidRPr="00B758F1" w:rsidR="0008777B">
        <w:rPr>
          <w:lang w:eastAsia="en-IE"/>
        </w:rPr>
        <w:t>—obviously we are very proud of the standard and quality of veterinary education in the UK—is to basically cross-subsidise some of the UK students. There is quite a significant</w:t>
      </w:r>
      <w:r w:rsidRPr="00B758F1" w:rsidR="003D4880">
        <w:rPr>
          <w:lang w:eastAsia="en-IE"/>
        </w:rPr>
        <w:t xml:space="preserve"> shortfall in funding. In round figures, roughly £10,000 a year comes from </w:t>
      </w:r>
      <w:r w:rsidRPr="00B758F1" w:rsidR="003D4880">
        <w:rPr>
          <w:rFonts w:eastAsia="Times New Roman"/>
          <w:szCs w:val="24"/>
          <w:lang w:eastAsia="en-IE"/>
        </w:rPr>
        <w:t xml:space="preserve">Government and £10,000 comes from the student. That gives £20,000. Most of the vet schools will tell you that it probably costs in the region of £27,500, at least, per student, per year, to train them. One of the ways of </w:t>
      </w:r>
      <w:r w:rsidRPr="00B758F1" w:rsidR="003D4880">
        <w:rPr>
          <w:rFonts w:eastAsia="Times New Roman"/>
          <w:szCs w:val="24"/>
          <w:lang w:eastAsia="en-IE"/>
        </w:rPr>
        <w:t>cross-subsidising</w:t>
      </w:r>
      <w:r w:rsidRPr="00B758F1" w:rsidR="003D4880">
        <w:rPr>
          <w:rFonts w:eastAsia="Times New Roman"/>
          <w:szCs w:val="24"/>
          <w:lang w:eastAsia="en-IE"/>
        </w:rPr>
        <w:t xml:space="preserve"> the UK students is to have North American students coming in and paying full international fees. Do we have enough places? Yes, we do. But a significant number of those places are being taken up by North American students who, largely, go back to North America after they have graduated. </w:t>
      </w:r>
    </w:p>
    <w:p w:rsidR="003D4880" w:rsidRPr="00B758F1" w:rsidP="008A66B0">
      <w:pPr>
        <w:pStyle w:val="Answer"/>
        <w:rPr>
          <w:rFonts w:eastAsia="Times New Roman"/>
          <w:szCs w:val="24"/>
          <w:lang w:eastAsia="en-IE"/>
        </w:rPr>
      </w:pPr>
      <w:r w:rsidRPr="00B758F1">
        <w:rPr>
          <w:rFonts w:eastAsia="Times New Roman"/>
          <w:szCs w:val="24"/>
          <w:lang w:eastAsia="en-IE"/>
        </w:rPr>
        <w:t>In</w:t>
      </w:r>
      <w:r w:rsidRPr="00B758F1">
        <w:rPr>
          <w:rFonts w:eastAsia="Times New Roman"/>
          <w:szCs w:val="24"/>
          <w:lang w:eastAsia="en-IE"/>
        </w:rPr>
        <w:t xml:space="preserve"> some ways we are moving in the right direction, but we </w:t>
      </w:r>
      <w:r w:rsidRPr="00B758F1">
        <w:rPr>
          <w:rFonts w:eastAsia="Times New Roman"/>
          <w:szCs w:val="24"/>
          <w:lang w:eastAsia="en-IE"/>
        </w:rPr>
        <w:t>definitely have</w:t>
      </w:r>
      <w:r w:rsidRPr="00B758F1">
        <w:rPr>
          <w:rFonts w:eastAsia="Times New Roman"/>
          <w:szCs w:val="24"/>
          <w:lang w:eastAsia="en-IE"/>
        </w:rPr>
        <w:t xml:space="preserve"> a shortage of vets coming on to the market.</w:t>
      </w:r>
    </w:p>
    <w:p w:rsidR="003D4880" w:rsidRPr="00B758F1" w:rsidP="003D4880">
      <w:pPr>
        <w:pStyle w:val="Question"/>
        <w:rPr>
          <w:rFonts w:eastAsia="Times New Roman"/>
          <w:lang w:eastAsia="en-IE"/>
        </w:rPr>
      </w:pPr>
      <w:sdt>
        <w:sdtPr>
          <w:rPr>
            <w:rFonts w:eastAsia="Times New Roman"/>
            <w:lang w:eastAsia="en-IE"/>
          </w:rPr>
          <w:alias w:val="Member"/>
          <w:tag w:val="&lt;Member mnisId='4072' dodsId='28723'&gt;"/>
          <w:id w:val="284240279"/>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Okay, Simon. We have that on record, so thank you very much for that answer.</w:t>
      </w:r>
    </w:p>
    <w:p w:rsidR="003D4880" w:rsidRPr="00B758F1" w:rsidP="003D4880">
      <w:pPr>
        <w:pStyle w:val="QuestionCont"/>
        <w:rPr>
          <w:lang w:eastAsia="en-IE"/>
        </w:rPr>
      </w:pPr>
      <w:r w:rsidRPr="00B758F1">
        <w:rPr>
          <w:lang w:eastAsia="en-IE"/>
        </w:rPr>
        <w:t>I</w:t>
      </w:r>
      <w:r w:rsidRPr="00B758F1" w:rsidR="001946F0">
        <w:rPr>
          <w:lang w:eastAsia="en-IE"/>
        </w:rPr>
        <w:t xml:space="preserve"> will</w:t>
      </w:r>
      <w:r w:rsidRPr="00B758F1" w:rsidR="00466AAE">
        <w:rPr>
          <w:lang w:eastAsia="en-IE"/>
        </w:rPr>
        <w:t xml:space="preserve"> move to you now, Richard</w:t>
      </w:r>
      <w:r w:rsidRPr="00B758F1" w:rsidR="000A2D28">
        <w:rPr>
          <w:lang w:eastAsia="en-IE"/>
        </w:rPr>
        <w:t>. W</w:t>
      </w:r>
      <w:r w:rsidRPr="00B758F1">
        <w:rPr>
          <w:lang w:eastAsia="en-IE"/>
        </w:rPr>
        <w:t>hat are the implications of the uncertainty over immigration policy for business planning and investment, especially in the poultry industry?</w:t>
      </w:r>
    </w:p>
    <w:p w:rsidR="000A2D28" w:rsidRPr="00B758F1" w:rsidP="003D4880">
      <w:pPr>
        <w:pStyle w:val="Answer"/>
        <w:rPr>
          <w:lang w:eastAsia="en-IE"/>
        </w:rPr>
      </w:pPr>
      <w:sdt>
        <w:sdtPr>
          <w:rPr>
            <w:lang w:eastAsia="en-IE"/>
          </w:rPr>
          <w:alias w:val="Witness"/>
          <w:id w:val="414135124"/>
          <w:placeholder>
            <w:docPart w:val="DefaultPlaceholder_1082065158"/>
          </w:placeholder>
          <w:richText/>
        </w:sdtPr>
        <w:sdtContent>
          <w:r w:rsidRPr="00B758F1" w:rsidR="003D4880">
            <w:rPr>
              <w:b/>
              <w:i/>
              <w:lang w:eastAsia="en-IE"/>
            </w:rPr>
            <w:t>Richard Griffiths:</w:t>
          </w:r>
        </w:sdtContent>
      </w:sdt>
      <w:r w:rsidRPr="00B758F1" w:rsidR="003D4880">
        <w:rPr>
          <w:lang w:eastAsia="en-IE"/>
        </w:rPr>
        <w:t xml:space="preserve"> </w:t>
      </w:r>
      <w:r w:rsidRPr="00B758F1" w:rsidR="00912D6D">
        <w:rPr>
          <w:lang w:eastAsia="en-IE"/>
        </w:rPr>
        <w:t xml:space="preserve">The plans for investment are still going forward but they are very much based on technology and innovation, improving that side of the business. There is some cause for optimism </w:t>
      </w:r>
      <w:r w:rsidRPr="00B758F1">
        <w:rPr>
          <w:lang w:eastAsia="en-IE"/>
        </w:rPr>
        <w:t>about</w:t>
      </w:r>
      <w:r w:rsidRPr="00B758F1" w:rsidR="00912D6D">
        <w:rPr>
          <w:lang w:eastAsia="en-IE"/>
        </w:rPr>
        <w:t xml:space="preserve"> the technology </w:t>
      </w:r>
      <w:r w:rsidRPr="00B758F1">
        <w:rPr>
          <w:lang w:eastAsia="en-IE"/>
        </w:rPr>
        <w:t>for</w:t>
      </w:r>
      <w:r w:rsidRPr="00B758F1" w:rsidR="00912D6D">
        <w:rPr>
          <w:lang w:eastAsia="en-IE"/>
        </w:rPr>
        <w:t xml:space="preserve"> food production</w:t>
      </w:r>
      <w:r w:rsidR="005E117E">
        <w:rPr>
          <w:lang w:eastAsia="en-IE"/>
        </w:rPr>
        <w:t xml:space="preserve"> and </w:t>
      </w:r>
      <w:r w:rsidRPr="00B758F1" w:rsidR="000C2B4B">
        <w:rPr>
          <w:lang w:eastAsia="en-IE"/>
        </w:rPr>
        <w:t xml:space="preserve">the ability to produce food. The issue we </w:t>
      </w:r>
      <w:r w:rsidRPr="00B758F1">
        <w:rPr>
          <w:lang w:eastAsia="en-IE"/>
        </w:rPr>
        <w:t>have</w:t>
      </w:r>
      <w:r w:rsidRPr="00B758F1" w:rsidR="000C2B4B">
        <w:rPr>
          <w:lang w:eastAsia="en-IE"/>
        </w:rPr>
        <w:t xml:space="preserve"> with labour is that we have around 40,000 direct employees, of which about 60% are from EEA countries. That </w:t>
      </w:r>
      <w:r w:rsidRPr="00B758F1" w:rsidR="00AF77DA">
        <w:rPr>
          <w:lang w:eastAsia="en-IE"/>
        </w:rPr>
        <w:t xml:space="preserve">workforce </w:t>
      </w:r>
      <w:r w:rsidRPr="00B758F1" w:rsidR="000C2B4B">
        <w:rPr>
          <w:lang w:eastAsia="en-IE"/>
        </w:rPr>
        <w:t xml:space="preserve">cannot be easily replaced in the short period of time that we have. We need certainty, not </w:t>
      </w:r>
      <w:r w:rsidRPr="00B758F1" w:rsidR="000C2B4B">
        <w:rPr>
          <w:lang w:eastAsia="en-IE"/>
        </w:rPr>
        <w:t xml:space="preserve">just </w:t>
      </w:r>
      <w:r w:rsidRPr="00B758F1">
        <w:rPr>
          <w:lang w:eastAsia="en-IE"/>
        </w:rPr>
        <w:t>on</w:t>
      </w:r>
      <w:r w:rsidRPr="00B758F1" w:rsidR="000C2B4B">
        <w:rPr>
          <w:lang w:eastAsia="en-IE"/>
        </w:rPr>
        <w:t xml:space="preserve"> the business side but also certainty to encourage those people who are here to stay for the long term and </w:t>
      </w:r>
      <w:r w:rsidRPr="00B758F1" w:rsidR="00AF77DA">
        <w:rPr>
          <w:lang w:eastAsia="en-IE"/>
        </w:rPr>
        <w:t xml:space="preserve">to </w:t>
      </w:r>
      <w:r w:rsidRPr="00B758F1" w:rsidR="000C2B4B">
        <w:rPr>
          <w:lang w:eastAsia="en-IE"/>
        </w:rPr>
        <w:t>encourage new people to come. We need to emphasise that this is not an either</w:t>
      </w:r>
      <w:r w:rsidRPr="00B758F1">
        <w:rPr>
          <w:lang w:eastAsia="en-IE"/>
        </w:rPr>
        <w:t>/</w:t>
      </w:r>
      <w:r w:rsidRPr="00B758F1" w:rsidR="000C2B4B">
        <w:rPr>
          <w:lang w:eastAsia="en-IE"/>
        </w:rPr>
        <w:t xml:space="preserve">or; this is not either EEA labour or UK labour. </w:t>
      </w:r>
    </w:p>
    <w:p w:rsidR="00CC2405" w:rsidRPr="00B758F1" w:rsidP="003D4880">
      <w:pPr>
        <w:pStyle w:val="Answer"/>
        <w:rPr>
          <w:rFonts w:eastAsia="Times New Roman"/>
          <w:szCs w:val="24"/>
          <w:lang w:eastAsia="en-IE"/>
        </w:rPr>
      </w:pPr>
      <w:r w:rsidRPr="00B758F1">
        <w:rPr>
          <w:lang w:eastAsia="en-IE"/>
        </w:rPr>
        <w:t>Simply put, if we did not have the EEA labour, it could not be replaced with UK labour. That is the fundamental underlying problem that we face. Whatever we can do to make things more efficient and less labour intensive—and there is a limit to that—</w:t>
      </w:r>
      <w:r w:rsidRPr="00B758F1" w:rsidR="00097E90">
        <w:rPr>
          <w:lang w:eastAsia="en-IE"/>
        </w:rPr>
        <w:t xml:space="preserve">without that flow of labour, it will be incredibly </w:t>
      </w:r>
      <w:r w:rsidRPr="00B758F1" w:rsidR="00097E90">
        <w:rPr>
          <w:rFonts w:eastAsia="Times New Roman"/>
          <w:szCs w:val="24"/>
          <w:lang w:eastAsia="en-IE"/>
        </w:rPr>
        <w:t>difficult</w:t>
      </w:r>
      <w:r w:rsidRPr="00B758F1">
        <w:rPr>
          <w:rFonts w:eastAsia="Times New Roman"/>
          <w:szCs w:val="24"/>
          <w:lang w:eastAsia="en-IE"/>
        </w:rPr>
        <w:t>. U</w:t>
      </w:r>
      <w:r w:rsidRPr="00B758F1" w:rsidR="00097E90">
        <w:rPr>
          <w:rFonts w:eastAsia="Times New Roman"/>
          <w:szCs w:val="24"/>
          <w:lang w:eastAsia="en-IE"/>
        </w:rPr>
        <w:t>ltimately the impact is not ju</w:t>
      </w:r>
      <w:r w:rsidRPr="00B758F1">
        <w:rPr>
          <w:rFonts w:eastAsia="Times New Roman"/>
          <w:szCs w:val="24"/>
          <w:lang w:eastAsia="en-IE"/>
        </w:rPr>
        <w:t>st on labour and businesses but, we must remember, it is interconnected with trade discussions</w:t>
      </w:r>
      <w:r w:rsidR="00C50B88">
        <w:rPr>
          <w:rFonts w:eastAsia="Times New Roman"/>
          <w:szCs w:val="24"/>
          <w:lang w:eastAsia="en-IE"/>
        </w:rPr>
        <w:t xml:space="preserve"> and</w:t>
      </w:r>
      <w:r w:rsidRPr="00B758F1">
        <w:rPr>
          <w:rFonts w:eastAsia="Times New Roman"/>
          <w:szCs w:val="24"/>
          <w:lang w:eastAsia="en-IE"/>
        </w:rPr>
        <w:t xml:space="preserve"> food standards discussions, and ultimately what it leads to is whether we have food security and affordable food. That is the ultimate impact.</w:t>
      </w:r>
    </w:p>
    <w:p w:rsidR="00B013E5" w:rsidRPr="00B758F1" w:rsidP="00B013E5">
      <w:pPr>
        <w:pStyle w:val="Question"/>
        <w:rPr>
          <w:rFonts w:eastAsia="Times New Roman"/>
          <w:lang w:eastAsia="en-IE"/>
        </w:rPr>
      </w:pPr>
      <w:sdt>
        <w:sdtPr>
          <w:rPr>
            <w:rFonts w:eastAsia="Times New Roman"/>
            <w:lang w:eastAsia="en-IE"/>
          </w:rPr>
          <w:alias w:val="Member"/>
          <w:tag w:val="&lt;Member mnisId='4072' dodsId='28723'&gt;"/>
          <w:id w:val="459919670"/>
          <w:placeholder>
            <w:docPart w:val="DefaultPlaceholder_1082065158"/>
          </w:placeholder>
          <w:richText/>
        </w:sdtPr>
        <w:sdtContent>
          <w:r w:rsidRPr="00B758F1" w:rsidR="00CC2405">
            <w:rPr>
              <w:rFonts w:eastAsia="Times New Roman"/>
              <w:b/>
              <w:lang w:eastAsia="en-IE"/>
            </w:rPr>
            <w:t>Chair:</w:t>
          </w:r>
        </w:sdtContent>
      </w:sdt>
      <w:r w:rsidRPr="00B758F1" w:rsidR="00CC2405">
        <w:rPr>
          <w:rFonts w:eastAsia="Times New Roman"/>
          <w:lang w:eastAsia="en-IE"/>
        </w:rPr>
        <w:t xml:space="preserve"> </w:t>
      </w:r>
      <w:r w:rsidRPr="00B758F1">
        <w:rPr>
          <w:rFonts w:eastAsia="Times New Roman"/>
          <w:lang w:eastAsia="en-IE"/>
        </w:rPr>
        <w:t>That will be interesting when we have the Secretary of State coming in next week</w:t>
      </w:r>
      <w:r w:rsidR="00333A56">
        <w:rPr>
          <w:rFonts w:eastAsia="Times New Roman"/>
          <w:lang w:eastAsia="en-IE"/>
        </w:rPr>
        <w:t>; we</w:t>
      </w:r>
      <w:r w:rsidRPr="00B758F1">
        <w:rPr>
          <w:rFonts w:eastAsia="Times New Roman"/>
          <w:lang w:eastAsia="en-IE"/>
        </w:rPr>
        <w:t xml:space="preserve"> will be able to raise with him some of the questions you are talking to us about and the points you are putting to us today.</w:t>
      </w:r>
      <w:r w:rsidRPr="00B758F1" w:rsidR="000A2D28">
        <w:rPr>
          <w:rFonts w:eastAsia="Times New Roman"/>
          <w:lang w:eastAsia="en-IE"/>
        </w:rPr>
        <w:t xml:space="preserve"> </w:t>
      </w:r>
      <w:r w:rsidRPr="00B758F1">
        <w:rPr>
          <w:lang w:eastAsia="en-IE"/>
        </w:rPr>
        <w:t xml:space="preserve">Tim, what would you like to add to </w:t>
      </w:r>
      <w:r w:rsidRPr="00B758F1" w:rsidR="004732E0">
        <w:rPr>
          <w:lang w:eastAsia="en-IE"/>
        </w:rPr>
        <w:t xml:space="preserve">the </w:t>
      </w:r>
      <w:r w:rsidRPr="00B758F1">
        <w:rPr>
          <w:lang w:eastAsia="en-IE"/>
        </w:rPr>
        <w:t>debate?</w:t>
      </w:r>
    </w:p>
    <w:p w:rsidR="00B013E5" w:rsidRPr="00B758F1" w:rsidP="00B013E5">
      <w:pPr>
        <w:pStyle w:val="Answer"/>
        <w:rPr>
          <w:lang w:eastAsia="en-IE"/>
        </w:rPr>
      </w:pPr>
      <w:sdt>
        <w:sdtPr>
          <w:rPr>
            <w:lang w:eastAsia="en-IE"/>
          </w:rPr>
          <w:alias w:val="Witness"/>
          <w:id w:val="-535809819"/>
          <w:placeholder>
            <w:docPart w:val="DefaultPlaceholder_1082065158"/>
          </w:placeholder>
          <w:richText/>
        </w:sdtPr>
        <w:sdtContent>
          <w:r w:rsidRPr="00B758F1">
            <w:rPr>
              <w:b/>
              <w:i/>
              <w:lang w:eastAsia="en-IE"/>
            </w:rPr>
            <w:t>Tim Rycroft:</w:t>
          </w:r>
        </w:sdtContent>
      </w:sdt>
      <w:r w:rsidRPr="00B758F1">
        <w:rPr>
          <w:lang w:eastAsia="en-IE"/>
        </w:rPr>
        <w:t xml:space="preserve"> </w:t>
      </w:r>
      <w:r w:rsidRPr="00B758F1" w:rsidR="00CD491B">
        <w:rPr>
          <w:lang w:eastAsia="en-IE"/>
        </w:rPr>
        <w:t xml:space="preserve">Access to labour is </w:t>
      </w:r>
      <w:r w:rsidRPr="00B758F1" w:rsidR="00CD491B">
        <w:rPr>
          <w:lang w:eastAsia="en-IE"/>
        </w:rPr>
        <w:t>absolutely critical</w:t>
      </w:r>
      <w:r w:rsidRPr="00B758F1" w:rsidR="00CD491B">
        <w:rPr>
          <w:lang w:eastAsia="en-IE"/>
        </w:rPr>
        <w:t xml:space="preserve">. Food and drink manufacturing employs about 430,000 people, of whom about 30% are </w:t>
      </w:r>
      <w:r w:rsidRPr="00B758F1" w:rsidR="00CB796E">
        <w:rPr>
          <w:lang w:eastAsia="en-IE"/>
        </w:rPr>
        <w:t>EU nationals at present. Of those</w:t>
      </w:r>
      <w:r w:rsidRPr="00B758F1" w:rsidR="00CD491B">
        <w:rPr>
          <w:lang w:eastAsia="en-IE"/>
        </w:rPr>
        <w:t xml:space="preserve"> roughly 100,000 EU nationals, about one quarter are educated to degree level or above and only about 10% have no formal qua</w:t>
      </w:r>
      <w:r w:rsidRPr="00B758F1" w:rsidR="00CB796E">
        <w:rPr>
          <w:lang w:eastAsia="en-IE"/>
        </w:rPr>
        <w:t>lifications, so they are represented</w:t>
      </w:r>
      <w:r w:rsidRPr="00B758F1" w:rsidR="000A2D28">
        <w:rPr>
          <w:lang w:eastAsia="en-IE"/>
        </w:rPr>
        <w:t xml:space="preserve"> at</w:t>
      </w:r>
      <w:r w:rsidRPr="00B758F1" w:rsidR="00CB796E">
        <w:rPr>
          <w:lang w:eastAsia="en-IE"/>
        </w:rPr>
        <w:t xml:space="preserve"> </w:t>
      </w:r>
      <w:r w:rsidRPr="00B758F1" w:rsidR="00CD491B">
        <w:rPr>
          <w:lang w:eastAsia="en-IE"/>
        </w:rPr>
        <w:t xml:space="preserve">all skill levels. </w:t>
      </w:r>
    </w:p>
    <w:p w:rsidR="00497651" w:rsidRPr="00B758F1" w:rsidP="00B013E5">
      <w:pPr>
        <w:pStyle w:val="Answer"/>
        <w:rPr>
          <w:lang w:eastAsia="en-IE"/>
        </w:rPr>
      </w:pPr>
      <w:r w:rsidRPr="00B758F1">
        <w:rPr>
          <w:lang w:eastAsia="en-IE"/>
        </w:rPr>
        <w:t xml:space="preserve">Five years ago, before the referendum, </w:t>
      </w:r>
      <w:r w:rsidRPr="00B758F1">
        <w:rPr>
          <w:lang w:eastAsia="en-IE"/>
        </w:rPr>
        <w:t>FDF was talking about the challenge of demographics in our workforce because we had, and still have, an ageing workforce. We have a demographic profile much more biased towards older workers. That means we have a lot of workers who are heading for retirement quite soon. That issue has not gone away but has now been compounded by the prospect of turning off the tap of supply from the EU and replacing it with a system that looks like being both more costly and more bureaucratic for companies that up to now have only had to do quite simple right-to-work checks now having to potentially look at a series of new obligations and processes that they will have to go through if they want to access those kinds of workers.</w:t>
      </w:r>
    </w:p>
    <w:p w:rsidR="007629CB" w:rsidRPr="00B758F1" w:rsidP="00497651">
      <w:pPr>
        <w:pStyle w:val="Question"/>
        <w:rPr>
          <w:lang w:eastAsia="en-IE"/>
        </w:rPr>
      </w:pPr>
      <w:sdt>
        <w:sdtPr>
          <w:rPr>
            <w:lang w:eastAsia="en-IE"/>
          </w:rPr>
          <w:alias w:val="Member"/>
          <w:tag w:val="&lt;Member mnisId='4072' dodsId='28723'&gt;"/>
          <w:id w:val="2010169626"/>
          <w:placeholder>
            <w:docPart w:val="DefaultPlaceholder_1082065158"/>
          </w:placeholder>
          <w:richText/>
        </w:sdtPr>
        <w:sdtContent>
          <w:r w:rsidRPr="00B758F1" w:rsidR="00497651">
            <w:rPr>
              <w:b/>
              <w:lang w:eastAsia="en-IE"/>
            </w:rPr>
            <w:t>Chair:</w:t>
          </w:r>
        </w:sdtContent>
      </w:sdt>
      <w:r w:rsidRPr="00B758F1" w:rsidR="00497651">
        <w:rPr>
          <w:lang w:eastAsia="en-IE"/>
        </w:rPr>
        <w:t xml:space="preserve"> When you say you have an older workforce, what sort of percentage of extra people </w:t>
      </w:r>
      <w:r w:rsidR="00B758F1">
        <w:rPr>
          <w:lang w:eastAsia="en-IE"/>
        </w:rPr>
        <w:t>do you think</w:t>
      </w:r>
      <w:r w:rsidRPr="00B758F1" w:rsidR="00497651">
        <w:rPr>
          <w:lang w:eastAsia="en-IE"/>
        </w:rPr>
        <w:t xml:space="preserve"> you </w:t>
      </w:r>
      <w:r w:rsidR="00B758F1">
        <w:rPr>
          <w:lang w:eastAsia="en-IE"/>
        </w:rPr>
        <w:t>will</w:t>
      </w:r>
      <w:r w:rsidRPr="00B758F1" w:rsidR="00497651">
        <w:rPr>
          <w:lang w:eastAsia="en-IE"/>
        </w:rPr>
        <w:t xml:space="preserve"> need</w:t>
      </w:r>
      <w:r w:rsidRPr="00B758F1">
        <w:rPr>
          <w:lang w:eastAsia="en-IE"/>
        </w:rPr>
        <w:t xml:space="preserve"> in future?</w:t>
      </w:r>
    </w:p>
    <w:p w:rsidR="00CD491B" w:rsidRPr="00B758F1" w:rsidP="007629CB">
      <w:pPr>
        <w:pStyle w:val="Answer"/>
        <w:rPr>
          <w:rFonts w:eastAsia="Times New Roman" w:cs="Arial"/>
          <w:szCs w:val="24"/>
          <w:lang w:eastAsia="en-IE"/>
        </w:rPr>
      </w:pPr>
      <w:sdt>
        <w:sdtPr>
          <w:rPr>
            <w:lang w:eastAsia="en-IE"/>
          </w:rPr>
          <w:alias w:val="Witness"/>
          <w:id w:val="-1900286271"/>
          <w:placeholder>
            <w:docPart w:val="DefaultPlaceholder_1082065158"/>
          </w:placeholder>
          <w:richText/>
        </w:sdtPr>
        <w:sdtContent>
          <w:r w:rsidRPr="00B758F1" w:rsidR="007629CB">
            <w:rPr>
              <w:b/>
              <w:i/>
              <w:lang w:eastAsia="en-IE"/>
            </w:rPr>
            <w:t>Tim Rycroft:</w:t>
          </w:r>
        </w:sdtContent>
      </w:sdt>
      <w:r w:rsidRPr="00B758F1" w:rsidR="007629CB">
        <w:rPr>
          <w:lang w:eastAsia="en-IE"/>
        </w:rPr>
        <w:t xml:space="preserve"> Turnover in our industry has been relatively low. We seem to have a good loyalty factor in our workforce and that is a great thing, of course. I cannot remember the exact figure—I can write to the </w:t>
      </w:r>
      <w:r w:rsidRPr="00B758F1" w:rsidR="007629CB">
        <w:rPr>
          <w:rFonts w:eastAsia="Times New Roman" w:cs="Arial"/>
          <w:szCs w:val="24"/>
          <w:lang w:eastAsia="en-IE"/>
        </w:rPr>
        <w:t>Committee if you would like that figure—but I think something like 20% of our workforce is going to retire in the next 10 years</w:t>
      </w:r>
      <w:r>
        <w:rPr>
          <w:rStyle w:val="FootnoteReference"/>
          <w:rFonts w:eastAsia="Times New Roman" w:cs="Arial"/>
          <w:szCs w:val="24"/>
          <w:lang w:eastAsia="en-IE"/>
        </w:rPr>
        <w:footnoteReference w:id="2"/>
      </w:r>
      <w:r w:rsidRPr="00B758F1" w:rsidR="007629CB">
        <w:rPr>
          <w:rFonts w:eastAsia="Times New Roman" w:cs="Arial"/>
          <w:szCs w:val="24"/>
          <w:lang w:eastAsia="en-IE"/>
        </w:rPr>
        <w:t>.</w:t>
      </w:r>
    </w:p>
    <w:p w:rsidR="007629CB" w:rsidRPr="00B758F1" w:rsidP="00D273A4">
      <w:pPr>
        <w:pStyle w:val="Question"/>
        <w:numPr>
          <w:ilvl w:val="0"/>
          <w:numId w:val="0"/>
        </w:numPr>
        <w:ind w:left="794"/>
        <w:rPr>
          <w:lang w:eastAsia="en-IE"/>
        </w:rPr>
      </w:pPr>
      <w:sdt>
        <w:sdtPr>
          <w:rPr>
            <w:lang w:eastAsia="en-IE"/>
          </w:rPr>
          <w:alias w:val="Member"/>
          <w:tag w:val="&lt;Member mnisId='4072' dodsId='28723'&gt;"/>
          <w:id w:val="-2022005954"/>
          <w:placeholder>
            <w:docPart w:val="DefaultPlaceholder_1082065158"/>
          </w:placeholder>
          <w:richText/>
        </w:sdtPr>
        <w:sdtContent>
          <w:r w:rsidRPr="00B758F1">
            <w:rPr>
              <w:b/>
              <w:lang w:eastAsia="en-IE"/>
            </w:rPr>
            <w:t>Chair:</w:t>
          </w:r>
        </w:sdtContent>
      </w:sdt>
      <w:r w:rsidRPr="00B758F1">
        <w:rPr>
          <w:lang w:eastAsia="en-IE"/>
        </w:rPr>
        <w:t xml:space="preserve"> If you would like to give us written evidence on that, </w:t>
      </w:r>
      <w:r w:rsidRPr="00B758F1" w:rsidR="000A2D28">
        <w:rPr>
          <w:lang w:eastAsia="en-IE"/>
        </w:rPr>
        <w:t>that</w:t>
      </w:r>
      <w:r w:rsidRPr="00B758F1">
        <w:rPr>
          <w:lang w:eastAsia="en-IE"/>
        </w:rPr>
        <w:t xml:space="preserve"> would be fine, please. It is an interesting point for us to put in a report.</w:t>
      </w:r>
    </w:p>
    <w:p w:rsidR="00A854F3" w:rsidRPr="00B758F1" w:rsidP="005E4329">
      <w:pPr>
        <w:pStyle w:val="Question"/>
        <w:rPr>
          <w:lang w:eastAsia="en-IE"/>
        </w:rPr>
      </w:pPr>
      <w:sdt>
        <w:sdtPr>
          <w:rPr>
            <w:lang w:eastAsia="en-IE"/>
          </w:rPr>
          <w:alias w:val="Member"/>
          <w:tag w:val="&lt;Member mnisId='4861' dodsId=''&gt;"/>
          <w:id w:val="1017660506"/>
          <w:placeholder>
            <w:docPart w:val="DefaultPlaceholder_1082065158"/>
          </w:placeholder>
          <w:richText/>
        </w:sdtPr>
        <w:sdtContent>
          <w:r w:rsidRPr="00B758F1" w:rsidR="005E4329">
            <w:rPr>
              <w:b/>
              <w:lang w:eastAsia="en-IE"/>
            </w:rPr>
            <w:t>Robbie Moore:</w:t>
          </w:r>
        </w:sdtContent>
      </w:sdt>
      <w:r w:rsidRPr="00B758F1" w:rsidR="005E4329">
        <w:rPr>
          <w:lang w:eastAsia="en-IE"/>
        </w:rPr>
        <w:t xml:space="preserve"> My question is </w:t>
      </w:r>
      <w:r w:rsidRPr="00B758F1" w:rsidR="00D54DC8">
        <w:rPr>
          <w:lang w:eastAsia="en-IE"/>
        </w:rPr>
        <w:t xml:space="preserve">about </w:t>
      </w:r>
      <w:r w:rsidRPr="00B758F1" w:rsidR="005E4329">
        <w:rPr>
          <w:lang w:eastAsia="en-IE"/>
        </w:rPr>
        <w:t>skill sets. There is an assumption that EEA migrants predominantly work in low</w:t>
      </w:r>
      <w:r w:rsidRPr="00B758F1" w:rsidR="0005691A">
        <w:rPr>
          <w:lang w:eastAsia="en-IE"/>
        </w:rPr>
        <w:t>-skill</w:t>
      </w:r>
      <w:r w:rsidR="008E3172">
        <w:rPr>
          <w:lang w:eastAsia="en-IE"/>
        </w:rPr>
        <w:t>ed</w:t>
      </w:r>
      <w:r w:rsidRPr="00B758F1" w:rsidR="005E4329">
        <w:rPr>
          <w:lang w:eastAsia="en-IE"/>
        </w:rPr>
        <w:t xml:space="preserve"> or unskilled jobs in food manufacturing and processes. Is that a correct assumption for your sectors?</w:t>
      </w:r>
      <w:r w:rsidRPr="00B758F1">
        <w:rPr>
          <w:lang w:eastAsia="en-IE"/>
        </w:rPr>
        <w:t xml:space="preserve"> </w:t>
      </w:r>
    </w:p>
    <w:p w:rsidR="00AB4522" w:rsidRPr="00B758F1" w:rsidP="00A854F3">
      <w:pPr>
        <w:pStyle w:val="Answer"/>
        <w:rPr>
          <w:rFonts w:eastAsia="Times New Roman"/>
          <w:szCs w:val="24"/>
          <w:lang w:eastAsia="en-IE"/>
        </w:rPr>
      </w:pPr>
      <w:sdt>
        <w:sdtPr>
          <w:rPr>
            <w:lang w:eastAsia="en-IE"/>
          </w:rPr>
          <w:alias w:val="Witness"/>
          <w:id w:val="-1779628837"/>
          <w:placeholder>
            <w:docPart w:val="DefaultPlaceholder_1082065158"/>
          </w:placeholder>
          <w:richText/>
        </w:sdtPr>
        <w:sdtContent>
          <w:r w:rsidRPr="00B758F1" w:rsidR="00A854F3">
            <w:rPr>
              <w:b/>
              <w:i/>
              <w:lang w:eastAsia="en-IE"/>
            </w:rPr>
            <w:t>Tim Rycroft:</w:t>
          </w:r>
        </w:sdtContent>
      </w:sdt>
      <w:r w:rsidRPr="00B758F1" w:rsidR="00A854F3">
        <w:rPr>
          <w:lang w:eastAsia="en-IE"/>
        </w:rPr>
        <w:t xml:space="preserve"> As I just said, we have a broad range of skills. One quarter of our EU workers are educated to degre</w:t>
      </w:r>
      <w:r w:rsidRPr="00B758F1" w:rsidR="002B596A">
        <w:rPr>
          <w:lang w:eastAsia="en-IE"/>
        </w:rPr>
        <w:t>e level or above. The food</w:t>
      </w:r>
      <w:r w:rsidRPr="00B758F1" w:rsidR="00A854F3">
        <w:rPr>
          <w:lang w:eastAsia="en-IE"/>
        </w:rPr>
        <w:t xml:space="preserve"> manufacturing</w:t>
      </w:r>
      <w:r w:rsidRPr="00B758F1" w:rsidR="008278BE">
        <w:rPr>
          <w:lang w:eastAsia="en-IE"/>
        </w:rPr>
        <w:t xml:space="preserve"> sector is very diverse. You will know from your own constituency that it is quite hard to generalise. There are certainly some areas—maybe Richard could say more about this—where probably there is a bias towards lower-skilled roles</w:t>
      </w:r>
      <w:r w:rsidRPr="00B758F1" w:rsidR="000A2D28">
        <w:rPr>
          <w:lang w:eastAsia="en-IE"/>
        </w:rPr>
        <w:t>,</w:t>
      </w:r>
      <w:r w:rsidRPr="00B758F1" w:rsidR="008278BE">
        <w:rPr>
          <w:lang w:eastAsia="en-IE"/>
        </w:rPr>
        <w:t xml:space="preserve"> but at the same time there are large sections of food and drink manufacturing that are highly automated and a lot of skilled roles are required in order to run those kinds of businesses. It is </w:t>
      </w:r>
      <w:r w:rsidRPr="00B758F1" w:rsidR="008278BE">
        <w:rPr>
          <w:rFonts w:eastAsia="Times New Roman"/>
          <w:szCs w:val="24"/>
          <w:lang w:eastAsia="en-IE"/>
        </w:rPr>
        <w:t>difficult to give you a generalist answer to that question.</w:t>
      </w:r>
    </w:p>
    <w:p w:rsidR="00F15FAC" w:rsidRPr="00B758F1" w:rsidP="00AB4522">
      <w:pPr>
        <w:pStyle w:val="Answer"/>
        <w:rPr>
          <w:rFonts w:eastAsia="Times New Roman"/>
          <w:lang w:eastAsia="en-IE"/>
        </w:rPr>
      </w:pPr>
      <w:sdt>
        <w:sdtPr>
          <w:rPr>
            <w:rFonts w:eastAsia="Times New Roman"/>
            <w:lang w:eastAsia="en-IE"/>
          </w:rPr>
          <w:alias w:val="Witness"/>
          <w:id w:val="-978762179"/>
          <w:placeholder>
            <w:docPart w:val="DefaultPlaceholder_1082065158"/>
          </w:placeholder>
          <w:richText/>
        </w:sdtPr>
        <w:sdtContent>
          <w:r w:rsidRPr="00B758F1" w:rsidR="00AB4522">
            <w:rPr>
              <w:rFonts w:eastAsia="Times New Roman"/>
              <w:b/>
              <w:i/>
              <w:lang w:eastAsia="en-IE"/>
            </w:rPr>
            <w:t>Simon Doherty:</w:t>
          </w:r>
        </w:sdtContent>
      </w:sdt>
      <w:r w:rsidRPr="00B758F1" w:rsidR="00AB4522">
        <w:rPr>
          <w:rFonts w:eastAsia="Times New Roman"/>
          <w:lang w:eastAsia="en-IE"/>
        </w:rPr>
        <w:t xml:space="preserve"> </w:t>
      </w:r>
      <w:r w:rsidRPr="00B758F1" w:rsidR="000A2D28">
        <w:rPr>
          <w:rFonts w:eastAsia="Times New Roman"/>
          <w:lang w:eastAsia="en-IE"/>
        </w:rPr>
        <w:t>W</w:t>
      </w:r>
      <w:r w:rsidRPr="00B758F1" w:rsidR="00AB4522">
        <w:rPr>
          <w:rFonts w:eastAsia="Times New Roman"/>
          <w:lang w:eastAsia="en-IE"/>
        </w:rPr>
        <w:t xml:space="preserve">e are in a situation </w:t>
      </w:r>
      <w:r w:rsidRPr="00B758F1" w:rsidR="000A2D28">
        <w:rPr>
          <w:rFonts w:eastAsia="Times New Roman"/>
          <w:lang w:eastAsia="en-IE"/>
        </w:rPr>
        <w:t>in</w:t>
      </w:r>
      <w:r w:rsidRPr="00B758F1" w:rsidR="00AB4522">
        <w:rPr>
          <w:rFonts w:eastAsia="Times New Roman"/>
          <w:lang w:eastAsia="en-IE"/>
        </w:rPr>
        <w:t xml:space="preserve"> the veterinary profession where everybody is coming in with a degree that is registerable with the Royal College of Veterinary Surgeons to allow them to practi</w:t>
      </w:r>
      <w:r w:rsidRPr="00B758F1" w:rsidR="000A2D28">
        <w:rPr>
          <w:rFonts w:eastAsia="Times New Roman"/>
          <w:lang w:eastAsia="en-IE"/>
        </w:rPr>
        <w:t>s</w:t>
      </w:r>
      <w:r w:rsidRPr="00B758F1" w:rsidR="00AB4522">
        <w:rPr>
          <w:rFonts w:eastAsia="Times New Roman"/>
          <w:lang w:eastAsia="en-IE"/>
        </w:rPr>
        <w:t xml:space="preserve">e veterinary medicine under the Veterinary Surgeons Act in the UK. By and large, our workforce would be classed as skilled. </w:t>
      </w:r>
      <w:r w:rsidRPr="00B758F1" w:rsidR="00A733E5">
        <w:rPr>
          <w:rFonts w:eastAsia="Times New Roman"/>
          <w:lang w:eastAsia="en-IE"/>
        </w:rPr>
        <w:t>Certainly</w:t>
      </w:r>
      <w:r w:rsidR="00971D69">
        <w:rPr>
          <w:rFonts w:eastAsia="Times New Roman"/>
          <w:lang w:eastAsia="en-IE"/>
        </w:rPr>
        <w:t>,</w:t>
      </w:r>
      <w:r w:rsidRPr="00B758F1" w:rsidR="00A733E5">
        <w:rPr>
          <w:rFonts w:eastAsia="Times New Roman"/>
          <w:lang w:eastAsia="en-IE"/>
        </w:rPr>
        <w:t xml:space="preserve"> some European Union vets will come into meat hygiene inspector roles. They are </w:t>
      </w:r>
      <w:r w:rsidRPr="00B758F1" w:rsidR="005415DF">
        <w:rPr>
          <w:rFonts w:eastAsia="Times New Roman"/>
          <w:lang w:eastAsia="en-IE"/>
        </w:rPr>
        <w:t>technically non-veterinary roles to start off with</w:t>
      </w:r>
      <w:r w:rsidR="002E15D3">
        <w:rPr>
          <w:rFonts w:eastAsia="Times New Roman"/>
          <w:lang w:eastAsia="en-IE"/>
        </w:rPr>
        <w:t>,</w:t>
      </w:r>
      <w:r w:rsidRPr="00B758F1" w:rsidR="005415DF">
        <w:rPr>
          <w:rFonts w:eastAsia="Times New Roman"/>
          <w:lang w:eastAsia="en-IE"/>
        </w:rPr>
        <w:t xml:space="preserve"> but quite often they will move int</w:t>
      </w:r>
      <w:r w:rsidRPr="00B758F1" w:rsidR="0023514B">
        <w:rPr>
          <w:rFonts w:eastAsia="Times New Roman"/>
          <w:lang w:eastAsia="en-IE"/>
        </w:rPr>
        <w:t>o what is called an OV role</w:t>
      </w:r>
      <w:r w:rsidR="002E15D3">
        <w:rPr>
          <w:rFonts w:eastAsia="Times New Roman"/>
          <w:lang w:eastAsia="en-IE"/>
        </w:rPr>
        <w:t>—</w:t>
      </w:r>
      <w:r w:rsidRPr="00B758F1" w:rsidR="0023514B">
        <w:rPr>
          <w:rFonts w:eastAsia="Times New Roman"/>
          <w:lang w:eastAsia="en-IE"/>
        </w:rPr>
        <w:t>an</w:t>
      </w:r>
      <w:r w:rsidRPr="00B758F1" w:rsidR="005415DF">
        <w:rPr>
          <w:rFonts w:eastAsia="Times New Roman"/>
          <w:lang w:eastAsia="en-IE"/>
        </w:rPr>
        <w:t xml:space="preserve"> official veterinarian role</w:t>
      </w:r>
      <w:r w:rsidR="002E15D3">
        <w:rPr>
          <w:rFonts w:eastAsia="Times New Roman"/>
          <w:lang w:eastAsia="en-IE"/>
        </w:rPr>
        <w:t>—</w:t>
      </w:r>
      <w:r w:rsidRPr="00B758F1" w:rsidR="0023514B">
        <w:rPr>
          <w:rFonts w:eastAsia="Times New Roman"/>
          <w:lang w:eastAsia="en-IE"/>
        </w:rPr>
        <w:t>within the abattoir setting. Some of those vets will then stay on and will continue to work,</w:t>
      </w:r>
      <w:r w:rsidR="002E15D3">
        <w:rPr>
          <w:rFonts w:eastAsia="Times New Roman"/>
          <w:lang w:eastAsia="en-IE"/>
        </w:rPr>
        <w:t xml:space="preserve"> and</w:t>
      </w:r>
      <w:r w:rsidRPr="00B758F1" w:rsidR="0023514B">
        <w:rPr>
          <w:rFonts w:eastAsia="Times New Roman"/>
          <w:lang w:eastAsia="en-IE"/>
        </w:rPr>
        <w:t xml:space="preserve"> maybe look for jobs in practice, if they become settled in the UK, and will look for alternative roles within the profe</w:t>
      </w:r>
      <w:r w:rsidRPr="00B758F1">
        <w:rPr>
          <w:rFonts w:eastAsia="Times New Roman"/>
          <w:lang w:eastAsia="en-IE"/>
        </w:rPr>
        <w:t xml:space="preserve">ssion. They are coming </w:t>
      </w:r>
      <w:r w:rsidRPr="00B758F1" w:rsidR="003E418A">
        <w:rPr>
          <w:rFonts w:eastAsia="Times New Roman"/>
          <w:lang w:eastAsia="en-IE"/>
        </w:rPr>
        <w:t xml:space="preserve">in </w:t>
      </w:r>
      <w:r w:rsidR="00FB5CAA">
        <w:rPr>
          <w:rFonts w:eastAsia="Times New Roman"/>
          <w:lang w:eastAsia="en-IE"/>
        </w:rPr>
        <w:t xml:space="preserve">and they are skilled, </w:t>
      </w:r>
      <w:r w:rsidRPr="00B758F1">
        <w:rPr>
          <w:rFonts w:eastAsia="Times New Roman"/>
          <w:lang w:eastAsia="en-IE"/>
        </w:rPr>
        <w:t xml:space="preserve">and that will play right across the situation. </w:t>
      </w:r>
    </w:p>
    <w:p w:rsidR="007629CB" w:rsidRPr="00B758F1" w:rsidP="00AB4522">
      <w:pPr>
        <w:pStyle w:val="Answer"/>
        <w:rPr>
          <w:rFonts w:eastAsia="Times New Roman"/>
          <w:szCs w:val="24"/>
          <w:lang w:eastAsia="en-IE"/>
        </w:rPr>
      </w:pPr>
      <w:r w:rsidRPr="00B758F1">
        <w:rPr>
          <w:rFonts w:eastAsia="Times New Roman"/>
          <w:lang w:eastAsia="en-IE"/>
        </w:rPr>
        <w:t>G</w:t>
      </w:r>
      <w:r w:rsidRPr="00B758F1" w:rsidR="00F15FAC">
        <w:rPr>
          <w:rFonts w:eastAsia="Times New Roman"/>
          <w:lang w:eastAsia="en-IE"/>
        </w:rPr>
        <w:t>enerally,</w:t>
      </w:r>
      <w:r w:rsidRPr="00B758F1" w:rsidR="005242D8">
        <w:rPr>
          <w:rFonts w:eastAsia="Times New Roman"/>
          <w:lang w:eastAsia="en-IE"/>
        </w:rPr>
        <w:t xml:space="preserve"> and</w:t>
      </w:r>
      <w:r w:rsidRPr="00B758F1" w:rsidR="00F15FAC">
        <w:rPr>
          <w:rFonts w:eastAsia="Times New Roman"/>
          <w:lang w:eastAsia="en-IE"/>
        </w:rPr>
        <w:t xml:space="preserve"> </w:t>
      </w:r>
      <w:r w:rsidRPr="00B758F1" w:rsidR="000859B3">
        <w:rPr>
          <w:rFonts w:eastAsia="Times New Roman"/>
          <w:lang w:eastAsia="en-IE"/>
        </w:rPr>
        <w:t xml:space="preserve">taking the veterinary </w:t>
      </w:r>
      <w:r w:rsidRPr="00B758F1" w:rsidR="003E418A">
        <w:rPr>
          <w:rFonts w:eastAsia="Times New Roman"/>
          <w:szCs w:val="24"/>
          <w:lang w:eastAsia="en-IE"/>
        </w:rPr>
        <w:t xml:space="preserve">element out of it, </w:t>
      </w:r>
      <w:r w:rsidRPr="00B758F1" w:rsidR="000859B3">
        <w:rPr>
          <w:rFonts w:eastAsia="Times New Roman"/>
          <w:szCs w:val="24"/>
          <w:lang w:eastAsia="en-IE"/>
        </w:rPr>
        <w:t>where we have workers coming in</w:t>
      </w:r>
      <w:r w:rsidRPr="00B758F1" w:rsidR="00733E3C">
        <w:rPr>
          <w:rFonts w:eastAsia="Times New Roman"/>
          <w:szCs w:val="24"/>
          <w:lang w:eastAsia="en-IE"/>
        </w:rPr>
        <w:t xml:space="preserve"> who may be </w:t>
      </w:r>
      <w:r w:rsidRPr="00B758F1" w:rsidR="000859B3">
        <w:rPr>
          <w:rFonts w:eastAsia="Times New Roman"/>
          <w:szCs w:val="24"/>
          <w:lang w:eastAsia="en-IE"/>
        </w:rPr>
        <w:t xml:space="preserve">unskilled but </w:t>
      </w:r>
      <w:r w:rsidRPr="00B758F1" w:rsidR="00733E3C">
        <w:rPr>
          <w:rFonts w:eastAsia="Times New Roman"/>
          <w:szCs w:val="24"/>
          <w:lang w:eastAsia="en-IE"/>
        </w:rPr>
        <w:t xml:space="preserve">are </w:t>
      </w:r>
      <w:r w:rsidRPr="00B758F1" w:rsidR="000859B3">
        <w:rPr>
          <w:rFonts w:eastAsia="Times New Roman"/>
          <w:szCs w:val="24"/>
          <w:lang w:eastAsia="en-IE"/>
        </w:rPr>
        <w:t xml:space="preserve">working with livestock in any shape or form, </w:t>
      </w:r>
      <w:r w:rsidRPr="00B758F1">
        <w:rPr>
          <w:rFonts w:eastAsia="Times New Roman"/>
          <w:szCs w:val="24"/>
          <w:lang w:eastAsia="en-IE"/>
        </w:rPr>
        <w:t>that</w:t>
      </w:r>
      <w:r w:rsidRPr="00B758F1" w:rsidR="00294F49">
        <w:rPr>
          <w:rFonts w:eastAsia="Times New Roman"/>
          <w:szCs w:val="24"/>
          <w:lang w:eastAsia="en-IE"/>
        </w:rPr>
        <w:t xml:space="preserve"> affects</w:t>
      </w:r>
      <w:r w:rsidRPr="00B758F1" w:rsidR="00FA7EA1">
        <w:rPr>
          <w:rFonts w:eastAsia="Times New Roman"/>
          <w:szCs w:val="24"/>
          <w:lang w:eastAsia="en-IE"/>
        </w:rPr>
        <w:t xml:space="preserve"> </w:t>
      </w:r>
      <w:r w:rsidRPr="00B758F1" w:rsidR="005E6C97">
        <w:rPr>
          <w:rFonts w:eastAsia="Times New Roman"/>
          <w:szCs w:val="24"/>
          <w:lang w:eastAsia="en-IE"/>
        </w:rPr>
        <w:t>the supply of workers coming in</w:t>
      </w:r>
      <w:r w:rsidRPr="00B758F1" w:rsidR="00FA7EA1">
        <w:rPr>
          <w:rFonts w:eastAsia="Times New Roman"/>
          <w:szCs w:val="24"/>
          <w:lang w:eastAsia="en-IE"/>
        </w:rPr>
        <w:t xml:space="preserve"> that could potentially have an effec</w:t>
      </w:r>
      <w:r w:rsidRPr="00B758F1" w:rsidR="00B0278F">
        <w:rPr>
          <w:rFonts w:eastAsia="Times New Roman"/>
          <w:szCs w:val="24"/>
          <w:lang w:eastAsia="en-IE"/>
        </w:rPr>
        <w:t>t on animal health and welfare</w:t>
      </w:r>
      <w:r w:rsidRPr="00B758F1">
        <w:rPr>
          <w:rFonts w:eastAsia="Times New Roman"/>
          <w:szCs w:val="24"/>
          <w:lang w:eastAsia="en-IE"/>
        </w:rPr>
        <w:t>. C</w:t>
      </w:r>
      <w:r w:rsidRPr="00B758F1" w:rsidR="00FA7EA1">
        <w:rPr>
          <w:rFonts w:eastAsia="Times New Roman"/>
          <w:szCs w:val="24"/>
          <w:lang w:eastAsia="en-IE"/>
        </w:rPr>
        <w:t xml:space="preserve">learly that is a concern of ours as </w:t>
      </w:r>
      <w:r w:rsidRPr="00B758F1" w:rsidR="005E6C97">
        <w:rPr>
          <w:rFonts w:eastAsia="Times New Roman"/>
          <w:szCs w:val="24"/>
          <w:lang w:eastAsia="en-IE"/>
        </w:rPr>
        <w:t>well</w:t>
      </w:r>
      <w:r w:rsidRPr="00B758F1" w:rsidR="00053E53">
        <w:rPr>
          <w:rFonts w:eastAsia="Times New Roman"/>
          <w:szCs w:val="24"/>
          <w:lang w:eastAsia="en-IE"/>
        </w:rPr>
        <w:t>,</w:t>
      </w:r>
      <w:r w:rsidRPr="00B758F1" w:rsidR="005E6C97">
        <w:rPr>
          <w:rFonts w:eastAsia="Times New Roman"/>
          <w:szCs w:val="24"/>
          <w:lang w:eastAsia="en-IE"/>
        </w:rPr>
        <w:t xml:space="preserve"> beyond the veterinary role.</w:t>
      </w:r>
    </w:p>
    <w:p w:rsidR="005E6C97" w:rsidRPr="00B758F1" w:rsidP="005E6C97">
      <w:pPr>
        <w:pStyle w:val="Question"/>
        <w:rPr>
          <w:lang w:eastAsia="en-IE"/>
        </w:rPr>
      </w:pPr>
      <w:sdt>
        <w:sdtPr>
          <w:rPr>
            <w:lang w:eastAsia="en-IE"/>
          </w:rPr>
          <w:alias w:val="Member"/>
          <w:tag w:val="&lt;Member mnisId='4861' dodsId=''&gt;"/>
          <w:id w:val="109794402"/>
          <w:placeholder>
            <w:docPart w:val="DefaultPlaceholder_1082065158"/>
          </w:placeholder>
          <w:richText/>
        </w:sdtPr>
        <w:sdtContent>
          <w:r w:rsidRPr="00B758F1">
            <w:rPr>
              <w:b/>
              <w:lang w:eastAsia="en-IE"/>
            </w:rPr>
            <w:t>Robbie Moore:</w:t>
          </w:r>
        </w:sdtContent>
      </w:sdt>
      <w:r w:rsidRPr="00B758F1">
        <w:rPr>
          <w:lang w:eastAsia="en-IE"/>
        </w:rPr>
        <w:t xml:space="preserve"> </w:t>
      </w:r>
      <w:r w:rsidRPr="00B758F1" w:rsidR="00100F2F">
        <w:rPr>
          <w:lang w:eastAsia="en-IE"/>
        </w:rPr>
        <w:t>I have a</w:t>
      </w:r>
      <w:r w:rsidRPr="00B758F1">
        <w:rPr>
          <w:lang w:eastAsia="en-IE"/>
        </w:rPr>
        <w:t xml:space="preserve"> quick further question, which Richard may want to pick up on</w:t>
      </w:r>
      <w:r w:rsidRPr="00B758F1" w:rsidR="00100F2F">
        <w:rPr>
          <w:lang w:eastAsia="en-IE"/>
        </w:rPr>
        <w:t xml:space="preserve"> too</w:t>
      </w:r>
      <w:r w:rsidR="00630274">
        <w:rPr>
          <w:lang w:eastAsia="en-IE"/>
        </w:rPr>
        <w:t>, on this statement: o</w:t>
      </w:r>
      <w:r w:rsidRPr="00B758F1" w:rsidR="00AF3A2B">
        <w:rPr>
          <w:lang w:eastAsia="en-IE"/>
        </w:rPr>
        <w:t>verall</w:t>
      </w:r>
      <w:r w:rsidR="003C14A2">
        <w:rPr>
          <w:lang w:eastAsia="en-IE"/>
        </w:rPr>
        <w:t>,</w:t>
      </w:r>
      <w:r w:rsidRPr="00B758F1" w:rsidR="00AF3A2B">
        <w:rPr>
          <w:lang w:eastAsia="en-IE"/>
        </w:rPr>
        <w:t xml:space="preserve"> EU employees are more likely to be overeducated for the job they are doing compared to UK nationals. Is this true of your sectors? W</w:t>
      </w:r>
      <w:r w:rsidRPr="00B758F1" w:rsidR="00C65825">
        <w:rPr>
          <w:lang w:eastAsia="en-IE"/>
        </w:rPr>
        <w:t>hat are the advantages and disadvantages for employers?</w:t>
      </w:r>
    </w:p>
    <w:p w:rsidR="00FE63B0" w:rsidRPr="00B758F1" w:rsidP="00C65825">
      <w:pPr>
        <w:pStyle w:val="Answer"/>
        <w:rPr>
          <w:rFonts w:eastAsia="Times New Roman"/>
          <w:szCs w:val="24"/>
          <w:lang w:eastAsia="en-IE"/>
        </w:rPr>
      </w:pPr>
      <w:sdt>
        <w:sdtPr>
          <w:rPr>
            <w:lang w:eastAsia="en-IE"/>
          </w:rPr>
          <w:alias w:val="Witness"/>
          <w:id w:val="-867450646"/>
          <w:placeholder>
            <w:docPart w:val="DefaultPlaceholder_1082065158"/>
          </w:placeholder>
          <w:richText/>
        </w:sdtPr>
        <w:sdtContent>
          <w:r w:rsidRPr="00B758F1" w:rsidR="00C65825">
            <w:rPr>
              <w:b/>
              <w:i/>
              <w:lang w:eastAsia="en-IE"/>
            </w:rPr>
            <w:t>Richard Griffiths:</w:t>
          </w:r>
        </w:sdtContent>
      </w:sdt>
      <w:r w:rsidRPr="00B758F1" w:rsidR="00C65825">
        <w:rPr>
          <w:lang w:eastAsia="en-IE"/>
        </w:rPr>
        <w:t xml:space="preserve"> </w:t>
      </w:r>
      <w:r w:rsidR="001C3972">
        <w:rPr>
          <w:lang w:eastAsia="en-IE"/>
        </w:rPr>
        <w:t xml:space="preserve">That </w:t>
      </w:r>
      <w:r w:rsidRPr="00B758F1" w:rsidR="00C65825">
        <w:rPr>
          <w:lang w:eastAsia="en-IE"/>
        </w:rPr>
        <w:t xml:space="preserve">is </w:t>
      </w:r>
      <w:r w:rsidRPr="00B758F1" w:rsidR="0074159D">
        <w:rPr>
          <w:lang w:eastAsia="en-IE"/>
        </w:rPr>
        <w:t xml:space="preserve">not something that we have seen </w:t>
      </w:r>
      <w:r w:rsidRPr="00B758F1" w:rsidR="0074159D">
        <w:rPr>
          <w:rFonts w:eastAsia="Times New Roman"/>
          <w:szCs w:val="24"/>
          <w:lang w:eastAsia="en-IE"/>
        </w:rPr>
        <w:t>particularly but</w:t>
      </w:r>
      <w:r w:rsidRPr="00B758F1" w:rsidR="00100F2F">
        <w:rPr>
          <w:rFonts w:eastAsia="Times New Roman"/>
          <w:szCs w:val="24"/>
          <w:lang w:eastAsia="en-IE"/>
        </w:rPr>
        <w:t>,</w:t>
      </w:r>
      <w:r w:rsidRPr="00B758F1" w:rsidR="0074159D">
        <w:rPr>
          <w:rFonts w:eastAsia="Times New Roman"/>
          <w:szCs w:val="24"/>
          <w:lang w:eastAsia="en-IE"/>
        </w:rPr>
        <w:t xml:space="preserve"> as has already been said, quite a lot of EEA workers who come </w:t>
      </w:r>
      <w:r w:rsidRPr="00B758F1" w:rsidR="00AF759F">
        <w:rPr>
          <w:rFonts w:eastAsia="Times New Roman"/>
          <w:szCs w:val="24"/>
          <w:lang w:eastAsia="en-IE"/>
        </w:rPr>
        <w:t>in</w:t>
      </w:r>
      <w:r w:rsidRPr="00B758F1" w:rsidR="0074159D">
        <w:rPr>
          <w:rFonts w:eastAsia="Times New Roman"/>
          <w:szCs w:val="24"/>
          <w:lang w:eastAsia="en-IE"/>
        </w:rPr>
        <w:t>to our industry are in that sort of lower-skill area. We need to be cognisant of whether you agree with the immigration</w:t>
      </w:r>
      <w:r w:rsidRPr="00B758F1" w:rsidR="00DB0333">
        <w:rPr>
          <w:rFonts w:eastAsia="Times New Roman"/>
          <w:szCs w:val="24"/>
          <w:lang w:eastAsia="en-IE"/>
        </w:rPr>
        <w:t xml:space="preserve"> definition of skilled</w:t>
      </w:r>
      <w:r w:rsidRPr="00B758F1" w:rsidR="00100F2F">
        <w:rPr>
          <w:rFonts w:eastAsia="Times New Roman"/>
          <w:szCs w:val="24"/>
          <w:lang w:eastAsia="en-IE"/>
        </w:rPr>
        <w:t>,</w:t>
      </w:r>
      <w:r w:rsidRPr="00B758F1" w:rsidR="00DB0333">
        <w:rPr>
          <w:rFonts w:eastAsia="Times New Roman"/>
          <w:szCs w:val="24"/>
          <w:lang w:eastAsia="en-IE"/>
        </w:rPr>
        <w:t xml:space="preserve"> because t</w:t>
      </w:r>
      <w:r w:rsidRPr="00B758F1" w:rsidR="00A1121F">
        <w:rPr>
          <w:rFonts w:eastAsia="Times New Roman"/>
          <w:szCs w:val="24"/>
          <w:lang w:eastAsia="en-IE"/>
        </w:rPr>
        <w:t>he other side of this coin is looking at the employers. We,</w:t>
      </w:r>
      <w:r w:rsidRPr="00B758F1" w:rsidR="00100F2F">
        <w:rPr>
          <w:rFonts w:eastAsia="Times New Roman"/>
          <w:szCs w:val="24"/>
          <w:lang w:eastAsia="en-IE"/>
        </w:rPr>
        <w:t xml:space="preserve"> as</w:t>
      </w:r>
      <w:r w:rsidRPr="00B758F1" w:rsidR="00A1121F">
        <w:rPr>
          <w:rFonts w:eastAsia="Times New Roman"/>
          <w:szCs w:val="24"/>
          <w:lang w:eastAsia="en-IE"/>
        </w:rPr>
        <w:t xml:space="preserve"> the poultry meat industry, do not want unskilled people</w:t>
      </w:r>
      <w:r w:rsidR="001C3972">
        <w:rPr>
          <w:rFonts w:eastAsia="Times New Roman"/>
          <w:szCs w:val="24"/>
          <w:lang w:eastAsia="en-IE"/>
        </w:rPr>
        <w:t>,</w:t>
      </w:r>
      <w:r w:rsidRPr="00B758F1" w:rsidR="00A1121F">
        <w:rPr>
          <w:rFonts w:eastAsia="Times New Roman"/>
          <w:szCs w:val="24"/>
          <w:lang w:eastAsia="en-IE"/>
        </w:rPr>
        <w:t xml:space="preserve"> because the jobs the</w:t>
      </w:r>
      <w:r w:rsidRPr="00B758F1" w:rsidR="005A64B5">
        <w:rPr>
          <w:rFonts w:eastAsia="Times New Roman"/>
          <w:szCs w:val="24"/>
          <w:lang w:eastAsia="en-IE"/>
        </w:rPr>
        <w:t>y do need skills</w:t>
      </w:r>
      <w:r w:rsidR="001C3972">
        <w:rPr>
          <w:rFonts w:eastAsia="Times New Roman"/>
          <w:szCs w:val="24"/>
          <w:lang w:eastAsia="en-IE"/>
        </w:rPr>
        <w:t>,</w:t>
      </w:r>
      <w:r w:rsidRPr="00B758F1" w:rsidR="005A64B5">
        <w:rPr>
          <w:rFonts w:eastAsia="Times New Roman"/>
          <w:szCs w:val="24"/>
          <w:lang w:eastAsia="en-IE"/>
        </w:rPr>
        <w:t xml:space="preserve"> but we are very happy to train people to achieve those skills. For example, across our</w:t>
      </w:r>
      <w:r w:rsidRPr="00B758F1" w:rsidR="00DE097E">
        <w:rPr>
          <w:rFonts w:eastAsia="Times New Roman"/>
          <w:szCs w:val="24"/>
          <w:lang w:eastAsia="en-IE"/>
        </w:rPr>
        <w:t xml:space="preserve"> workforce there is a guarantee that everyone will achieve the level 2 qualification for the job they are doing.</w:t>
      </w:r>
      <w:r w:rsidRPr="00B758F1">
        <w:rPr>
          <w:rFonts w:eastAsia="Times New Roman"/>
          <w:szCs w:val="24"/>
          <w:lang w:eastAsia="en-IE"/>
        </w:rPr>
        <w:t xml:space="preserve"> People coming </w:t>
      </w:r>
      <w:r w:rsidRPr="00B758F1">
        <w:rPr>
          <w:rFonts w:eastAsia="Times New Roman"/>
          <w:szCs w:val="24"/>
          <w:lang w:eastAsia="en-IE"/>
        </w:rPr>
        <w:t>into the country in the first instance may not be qualified for the job they ultimately do</w:t>
      </w:r>
      <w:r w:rsidR="004B3AAB">
        <w:rPr>
          <w:rFonts w:eastAsia="Times New Roman"/>
          <w:szCs w:val="24"/>
          <w:lang w:eastAsia="en-IE"/>
        </w:rPr>
        <w:t>,</w:t>
      </w:r>
      <w:r w:rsidRPr="00B758F1">
        <w:rPr>
          <w:rFonts w:eastAsia="Times New Roman"/>
          <w:szCs w:val="24"/>
          <w:lang w:eastAsia="en-IE"/>
        </w:rPr>
        <w:t xml:space="preserve"> but we</w:t>
      </w:r>
      <w:r w:rsidRPr="00B758F1" w:rsidR="00100F2F">
        <w:rPr>
          <w:rFonts w:eastAsia="Times New Roman"/>
          <w:szCs w:val="24"/>
          <w:lang w:eastAsia="en-IE"/>
        </w:rPr>
        <w:t xml:space="preserve"> </w:t>
      </w:r>
      <w:r w:rsidRPr="00B758F1">
        <w:rPr>
          <w:rFonts w:eastAsia="Times New Roman"/>
          <w:szCs w:val="24"/>
          <w:lang w:eastAsia="en-IE"/>
        </w:rPr>
        <w:t xml:space="preserve">ensure that they become skilled and qualified to do a good job. </w:t>
      </w:r>
    </w:p>
    <w:p w:rsidR="00FA4B7B" w:rsidRPr="00B758F1" w:rsidP="00FE63B0">
      <w:pPr>
        <w:pStyle w:val="Question"/>
        <w:rPr>
          <w:rFonts w:eastAsia="Times New Roman"/>
          <w:lang w:eastAsia="en-IE"/>
        </w:rPr>
      </w:pPr>
      <w:sdt>
        <w:sdtPr>
          <w:rPr>
            <w:rFonts w:eastAsia="Times New Roman"/>
            <w:lang w:eastAsia="en-IE"/>
          </w:rPr>
          <w:alias w:val="Member"/>
          <w:tag w:val="&lt;Member mnisId='4861' dodsId=''&gt;"/>
          <w:id w:val="-1757818752"/>
          <w:placeholder>
            <w:docPart w:val="DefaultPlaceholder_1082065158"/>
          </w:placeholder>
          <w:richText/>
        </w:sdtPr>
        <w:sdtContent>
          <w:r w:rsidRPr="00B758F1" w:rsidR="00FE63B0">
            <w:rPr>
              <w:rFonts w:eastAsia="Times New Roman"/>
              <w:b/>
              <w:lang w:eastAsia="en-IE"/>
            </w:rPr>
            <w:t>Robbie Moore:</w:t>
          </w:r>
        </w:sdtContent>
      </w:sdt>
      <w:r w:rsidRPr="00B758F1" w:rsidR="00FE63B0">
        <w:rPr>
          <w:rFonts w:eastAsia="Times New Roman"/>
          <w:lang w:eastAsia="en-IE"/>
        </w:rPr>
        <w:t xml:space="preserve"> </w:t>
      </w:r>
      <w:r w:rsidRPr="00B758F1">
        <w:rPr>
          <w:rFonts w:eastAsia="Times New Roman"/>
          <w:lang w:eastAsia="en-IE"/>
        </w:rPr>
        <w:t xml:space="preserve">Simon and Tim, </w:t>
      </w:r>
      <w:r w:rsidRPr="00B758F1" w:rsidR="00100F2F">
        <w:rPr>
          <w:rFonts w:eastAsia="Times New Roman"/>
          <w:lang w:eastAsia="en-IE"/>
        </w:rPr>
        <w:t>do you have any</w:t>
      </w:r>
      <w:r w:rsidRPr="00B758F1">
        <w:rPr>
          <w:rFonts w:eastAsia="Times New Roman"/>
          <w:lang w:eastAsia="en-IE"/>
        </w:rPr>
        <w:t xml:space="preserve"> more comments on th</w:t>
      </w:r>
      <w:r w:rsidRPr="00B758F1" w:rsidR="00100F2F">
        <w:rPr>
          <w:rFonts w:eastAsia="Times New Roman"/>
          <w:lang w:eastAsia="en-IE"/>
        </w:rPr>
        <w:t>e</w:t>
      </w:r>
      <w:r w:rsidRPr="00B758F1">
        <w:rPr>
          <w:rFonts w:eastAsia="Times New Roman"/>
          <w:lang w:eastAsia="en-IE"/>
        </w:rPr>
        <w:t xml:space="preserve"> final statement I read</w:t>
      </w:r>
      <w:r w:rsidRPr="00B758F1" w:rsidR="00100F2F">
        <w:rPr>
          <w:rFonts w:eastAsia="Times New Roman"/>
          <w:lang w:eastAsia="en-IE"/>
        </w:rPr>
        <w:t>?</w:t>
      </w:r>
    </w:p>
    <w:p w:rsidR="008A5824" w:rsidRPr="00B758F1" w:rsidP="00FA4B7B">
      <w:pPr>
        <w:pStyle w:val="Answer"/>
        <w:rPr>
          <w:rFonts w:eastAsia="Times New Roman"/>
          <w:szCs w:val="24"/>
          <w:lang w:eastAsia="en-IE"/>
        </w:rPr>
      </w:pPr>
      <w:sdt>
        <w:sdtPr>
          <w:rPr>
            <w:rFonts w:eastAsia="Times New Roman"/>
            <w:lang w:eastAsia="en-IE"/>
          </w:rPr>
          <w:alias w:val="Witness"/>
          <w:id w:val="-2080042417"/>
          <w:placeholder>
            <w:docPart w:val="DefaultPlaceholder_1082065158"/>
          </w:placeholder>
          <w:richText/>
        </w:sdtPr>
        <w:sdtContent>
          <w:r w:rsidRPr="00B758F1" w:rsidR="00FA4B7B">
            <w:rPr>
              <w:rFonts w:eastAsia="Times New Roman"/>
              <w:b/>
              <w:i/>
              <w:lang w:eastAsia="en-IE"/>
            </w:rPr>
            <w:t>Tim Rycroft:</w:t>
          </w:r>
        </w:sdtContent>
      </w:sdt>
      <w:r w:rsidRPr="00B758F1" w:rsidR="00FA4B7B">
        <w:rPr>
          <w:rFonts w:eastAsia="Times New Roman"/>
          <w:lang w:eastAsia="en-IE"/>
        </w:rPr>
        <w:t xml:space="preserve"> </w:t>
      </w:r>
      <w:r w:rsidRPr="00B758F1" w:rsidR="00FF2595">
        <w:rPr>
          <w:rFonts w:eastAsia="Times New Roman"/>
          <w:lang w:eastAsia="en-IE"/>
        </w:rPr>
        <w:t xml:space="preserve">One of the things that has been a bit frustrating over the course of the debate over the new immigration policy has been that the way we have traditionally looked at the definition of skilled seems to be quite rigid, </w:t>
      </w:r>
      <w:r w:rsidRPr="00B758F1" w:rsidR="00FF2595">
        <w:rPr>
          <w:rFonts w:eastAsia="Times New Roman"/>
          <w:szCs w:val="24"/>
          <w:lang w:eastAsia="en-IE"/>
        </w:rPr>
        <w:t>particularly in food and drink manufacturing</w:t>
      </w:r>
      <w:r w:rsidRPr="00B758F1" w:rsidR="00580FDD">
        <w:rPr>
          <w:rFonts w:eastAsia="Times New Roman"/>
          <w:szCs w:val="24"/>
          <w:lang w:eastAsia="en-IE"/>
        </w:rPr>
        <w:t>. N</w:t>
      </w:r>
      <w:r w:rsidRPr="00B758F1" w:rsidR="00FF2595">
        <w:rPr>
          <w:rFonts w:eastAsia="Times New Roman"/>
          <w:szCs w:val="24"/>
          <w:lang w:eastAsia="en-IE"/>
        </w:rPr>
        <w:t>ot so much in Simon’s world, but for Richard and me, some of the jobs that these people are doing are things that are difficult</w:t>
      </w:r>
      <w:r w:rsidRPr="00B758F1" w:rsidR="00580FDD">
        <w:rPr>
          <w:rFonts w:eastAsia="Times New Roman"/>
          <w:szCs w:val="24"/>
          <w:lang w:eastAsia="en-IE"/>
        </w:rPr>
        <w:t xml:space="preserve">, that take time to learn, </w:t>
      </w:r>
      <w:r w:rsidR="0060518C">
        <w:rPr>
          <w:rFonts w:eastAsia="Times New Roman"/>
          <w:szCs w:val="24"/>
          <w:lang w:eastAsia="en-IE"/>
        </w:rPr>
        <w:t xml:space="preserve">that </w:t>
      </w:r>
      <w:r w:rsidRPr="00B758F1" w:rsidR="00580FDD">
        <w:rPr>
          <w:rFonts w:eastAsia="Times New Roman"/>
          <w:szCs w:val="24"/>
          <w:lang w:eastAsia="en-IE"/>
        </w:rPr>
        <w:t xml:space="preserve">have to be done with a degree of care and attention but </w:t>
      </w:r>
      <w:r w:rsidR="0060518C">
        <w:rPr>
          <w:rFonts w:eastAsia="Times New Roman"/>
          <w:szCs w:val="24"/>
          <w:lang w:eastAsia="en-IE"/>
        </w:rPr>
        <w:t xml:space="preserve">that </w:t>
      </w:r>
      <w:r w:rsidRPr="00B758F1" w:rsidR="00580FDD">
        <w:rPr>
          <w:rFonts w:eastAsia="Times New Roman"/>
          <w:szCs w:val="24"/>
          <w:lang w:eastAsia="en-IE"/>
        </w:rPr>
        <w:t>are not currently defined as skilled. The classic example in food and drink is fish filleting, which everyone who has tried it know</w:t>
      </w:r>
      <w:r w:rsidRPr="00B758F1" w:rsidR="005F75FF">
        <w:rPr>
          <w:rFonts w:eastAsia="Times New Roman"/>
          <w:szCs w:val="24"/>
          <w:lang w:eastAsia="en-IE"/>
        </w:rPr>
        <w:t>s</w:t>
      </w:r>
      <w:r w:rsidRPr="00B758F1" w:rsidR="00580FDD">
        <w:rPr>
          <w:rFonts w:eastAsia="Times New Roman"/>
          <w:szCs w:val="24"/>
          <w:lang w:eastAsia="en-IE"/>
        </w:rPr>
        <w:t xml:space="preserve"> is incredibly hard to do well, but it is not currently designated as a skilled occupation. Part of our challenge will be to develop a more workable definition of skilled.</w:t>
      </w:r>
    </w:p>
    <w:p w:rsidR="00C65825" w:rsidRPr="00B758F1" w:rsidP="008A5824">
      <w:pPr>
        <w:pStyle w:val="Question"/>
        <w:rPr>
          <w:rFonts w:eastAsia="Times New Roman"/>
          <w:lang w:eastAsia="en-IE"/>
        </w:rPr>
      </w:pPr>
      <w:sdt>
        <w:sdtPr>
          <w:rPr>
            <w:rFonts w:eastAsia="Times New Roman"/>
            <w:lang w:eastAsia="en-IE"/>
          </w:rPr>
          <w:alias w:val="Member"/>
          <w:tag w:val="&lt;Member mnisId='4861' dodsId=''&gt;"/>
          <w:id w:val="925467616"/>
          <w:placeholder>
            <w:docPart w:val="DefaultPlaceholder_1082065158"/>
          </w:placeholder>
          <w:richText/>
        </w:sdtPr>
        <w:sdtContent>
          <w:r w:rsidRPr="00B758F1" w:rsidR="008A5824">
            <w:rPr>
              <w:rFonts w:eastAsia="Times New Roman"/>
              <w:b/>
              <w:lang w:eastAsia="en-IE"/>
            </w:rPr>
            <w:t>Robbie Moore:</w:t>
          </w:r>
        </w:sdtContent>
      </w:sdt>
      <w:r w:rsidRPr="00B758F1" w:rsidR="008A5824">
        <w:rPr>
          <w:rFonts w:eastAsia="Times New Roman"/>
          <w:lang w:eastAsia="en-IE"/>
        </w:rPr>
        <w:t xml:space="preserve"> Okay. A good recommendation. Simon, do you have any further comments?</w:t>
      </w:r>
    </w:p>
    <w:p w:rsidR="008A5824" w:rsidRPr="00B758F1" w:rsidP="008A5824">
      <w:pPr>
        <w:pStyle w:val="Answer"/>
        <w:rPr>
          <w:rFonts w:eastAsia="Times New Roman"/>
          <w:szCs w:val="24"/>
          <w:lang w:eastAsia="en-IE"/>
        </w:rPr>
      </w:pPr>
      <w:sdt>
        <w:sdtPr>
          <w:rPr>
            <w:lang w:eastAsia="en-IE"/>
          </w:rPr>
          <w:alias w:val="Witness"/>
          <w:id w:val="-1820803964"/>
          <w:placeholder>
            <w:docPart w:val="DefaultPlaceholder_1082065158"/>
          </w:placeholder>
          <w:richText/>
        </w:sdtPr>
        <w:sdtContent>
          <w:r w:rsidRPr="00B758F1">
            <w:rPr>
              <w:b/>
              <w:i/>
              <w:lang w:eastAsia="en-IE"/>
            </w:rPr>
            <w:t>Simon Doherty:</w:t>
          </w:r>
        </w:sdtContent>
      </w:sdt>
      <w:r w:rsidRPr="00B758F1">
        <w:rPr>
          <w:lang w:eastAsia="en-IE"/>
        </w:rPr>
        <w:t xml:space="preserve"> </w:t>
      </w:r>
      <w:r w:rsidRPr="00B758F1" w:rsidR="00FC7AAB">
        <w:rPr>
          <w:lang w:eastAsia="en-IE"/>
        </w:rPr>
        <w:t>As things</w:t>
      </w:r>
      <w:r w:rsidRPr="00B758F1" w:rsidR="005F75FF">
        <w:rPr>
          <w:lang w:eastAsia="en-IE"/>
        </w:rPr>
        <w:t xml:space="preserve"> stand</w:t>
      </w:r>
      <w:r w:rsidRPr="00B758F1" w:rsidR="00FC7AAB">
        <w:rPr>
          <w:lang w:eastAsia="en-IE"/>
        </w:rPr>
        <w:t>, one of the issues for us is around mutual recognition o</w:t>
      </w:r>
      <w:r w:rsidRPr="00B758F1" w:rsidR="00676E9A">
        <w:rPr>
          <w:lang w:eastAsia="en-IE"/>
        </w:rPr>
        <w:t>f professional qualifications. At the minute, w</w:t>
      </w:r>
      <w:r w:rsidRPr="00B758F1" w:rsidR="00FC7AAB">
        <w:rPr>
          <w:lang w:eastAsia="en-IE"/>
        </w:rPr>
        <w:t>e have a supply of vets coming in</w:t>
      </w:r>
      <w:r w:rsidR="002174C4">
        <w:rPr>
          <w:lang w:eastAsia="en-IE"/>
        </w:rPr>
        <w:t>,</w:t>
      </w:r>
      <w:r w:rsidRPr="00B758F1" w:rsidR="00FC7AAB">
        <w:rPr>
          <w:lang w:eastAsia="en-IE"/>
        </w:rPr>
        <w:t xml:space="preserve"> and if their veterinary degree is recognised by </w:t>
      </w:r>
      <w:r w:rsidRPr="00B758F1" w:rsidR="00B34CA7">
        <w:rPr>
          <w:lang w:eastAsia="en-IE"/>
        </w:rPr>
        <w:t>the</w:t>
      </w:r>
      <w:r w:rsidRPr="00B758F1" w:rsidR="00FC7AAB">
        <w:rPr>
          <w:lang w:eastAsia="en-IE"/>
        </w:rPr>
        <w:t xml:space="preserve"> competent au</w:t>
      </w:r>
      <w:r w:rsidRPr="00B758F1" w:rsidR="00B34CA7">
        <w:rPr>
          <w:lang w:eastAsia="en-IE"/>
        </w:rPr>
        <w:t>thority within the member state</w:t>
      </w:r>
      <w:r w:rsidRPr="00B758F1" w:rsidR="00FC7AAB">
        <w:rPr>
          <w:lang w:eastAsia="en-IE"/>
        </w:rPr>
        <w:t xml:space="preserve">, </w:t>
      </w:r>
      <w:r w:rsidR="002174C4">
        <w:rPr>
          <w:lang w:eastAsia="en-IE"/>
        </w:rPr>
        <w:t xml:space="preserve">it is essentially </w:t>
      </w:r>
      <w:r w:rsidRPr="00B758F1" w:rsidR="00100F2F">
        <w:rPr>
          <w:lang w:eastAsia="en-IE"/>
        </w:rPr>
        <w:t>registrable</w:t>
      </w:r>
      <w:r w:rsidRPr="00B758F1" w:rsidR="00676E9A">
        <w:rPr>
          <w:rFonts w:eastAsia="Times New Roman"/>
          <w:szCs w:val="24"/>
          <w:lang w:eastAsia="en-IE"/>
        </w:rPr>
        <w:t xml:space="preserve"> </w:t>
      </w:r>
      <w:r w:rsidRPr="00B758F1" w:rsidR="00100F2F">
        <w:rPr>
          <w:rFonts w:eastAsia="Times New Roman"/>
          <w:szCs w:val="24"/>
          <w:lang w:eastAsia="en-IE"/>
        </w:rPr>
        <w:t>with the Royal</w:t>
      </w:r>
      <w:r w:rsidRPr="00B758F1" w:rsidR="00676E9A">
        <w:rPr>
          <w:rFonts w:eastAsia="Times New Roman"/>
          <w:szCs w:val="24"/>
          <w:lang w:eastAsia="en-IE"/>
        </w:rPr>
        <w:t xml:space="preserve"> College of Veterinary Surgeons</w:t>
      </w:r>
      <w:r w:rsidRPr="00B758F1" w:rsidR="0011012C">
        <w:rPr>
          <w:rFonts w:eastAsia="Times New Roman"/>
          <w:szCs w:val="24"/>
          <w:lang w:eastAsia="en-IE"/>
        </w:rPr>
        <w:t>. Any vet, whether EU or UK</w:t>
      </w:r>
      <w:r w:rsidRPr="00B758F1" w:rsidR="00100F2F">
        <w:rPr>
          <w:rFonts w:eastAsia="Times New Roman"/>
          <w:szCs w:val="24"/>
          <w:lang w:eastAsia="en-IE"/>
        </w:rPr>
        <w:t xml:space="preserve"> </w:t>
      </w:r>
      <w:r w:rsidRPr="00B758F1" w:rsidR="0011012C">
        <w:rPr>
          <w:rFonts w:eastAsia="Times New Roman"/>
          <w:szCs w:val="24"/>
          <w:lang w:eastAsia="en-IE"/>
        </w:rPr>
        <w:t>qualified</w:t>
      </w:r>
      <w:r w:rsidRPr="00B758F1" w:rsidR="00100F2F">
        <w:rPr>
          <w:rFonts w:eastAsia="Times New Roman"/>
          <w:szCs w:val="24"/>
          <w:lang w:eastAsia="en-IE"/>
        </w:rPr>
        <w:t>,</w:t>
      </w:r>
      <w:r w:rsidRPr="00B758F1" w:rsidR="0011012C">
        <w:rPr>
          <w:rFonts w:eastAsia="Times New Roman"/>
          <w:szCs w:val="24"/>
          <w:lang w:eastAsia="en-IE"/>
        </w:rPr>
        <w:t xml:space="preserve"> would then go on </w:t>
      </w:r>
      <w:r w:rsidRPr="00B758F1" w:rsidR="00D53483">
        <w:rPr>
          <w:rFonts w:eastAsia="Times New Roman"/>
          <w:szCs w:val="24"/>
          <w:lang w:eastAsia="en-IE"/>
        </w:rPr>
        <w:t>and do an</w:t>
      </w:r>
      <w:r w:rsidRPr="00B758F1" w:rsidR="0011012C">
        <w:rPr>
          <w:rFonts w:eastAsia="Times New Roman"/>
          <w:szCs w:val="24"/>
          <w:lang w:eastAsia="en-IE"/>
        </w:rPr>
        <w:t xml:space="preserve"> additional small piece of training</w:t>
      </w:r>
      <w:r w:rsidRPr="00B758F1" w:rsidR="00100F2F">
        <w:rPr>
          <w:rFonts w:eastAsia="Times New Roman"/>
          <w:szCs w:val="24"/>
          <w:lang w:eastAsia="en-IE"/>
        </w:rPr>
        <w:t xml:space="preserve"> that</w:t>
      </w:r>
      <w:r w:rsidRPr="00B758F1" w:rsidR="00AB00D1">
        <w:rPr>
          <w:rFonts w:eastAsia="Times New Roman"/>
          <w:szCs w:val="24"/>
          <w:lang w:eastAsia="en-IE"/>
        </w:rPr>
        <w:t xml:space="preserve"> would allow them to become an</w:t>
      </w:r>
      <w:r w:rsidRPr="00B758F1" w:rsidR="0011012C">
        <w:rPr>
          <w:rFonts w:eastAsia="Times New Roman"/>
          <w:szCs w:val="24"/>
          <w:lang w:eastAsia="en-IE"/>
        </w:rPr>
        <w:t xml:space="preserve"> official veterinarian to take on roles</w:t>
      </w:r>
      <w:r w:rsidR="006D757B">
        <w:rPr>
          <w:rFonts w:eastAsia="Times New Roman"/>
          <w:szCs w:val="24"/>
          <w:lang w:eastAsia="en-IE"/>
        </w:rPr>
        <w:t xml:space="preserve">—there </w:t>
      </w:r>
      <w:r w:rsidRPr="00B758F1" w:rsidR="0011012C">
        <w:rPr>
          <w:rFonts w:eastAsia="Times New Roman"/>
          <w:szCs w:val="24"/>
          <w:lang w:eastAsia="en-IE"/>
        </w:rPr>
        <w:t>are OVs who work in meat plants and abattoirs, and there are other types of OVs</w:t>
      </w:r>
      <w:r w:rsidRPr="00B758F1" w:rsidR="00062429">
        <w:rPr>
          <w:rFonts w:eastAsia="Times New Roman"/>
          <w:szCs w:val="24"/>
          <w:lang w:eastAsia="en-IE"/>
        </w:rPr>
        <w:t xml:space="preserve"> who work out in general practice and will cover off things like certification that we can talk about later, and some aspects of things like pet passports and equine movements and so on. That is an additional piece of training.</w:t>
      </w:r>
    </w:p>
    <w:p w:rsidR="00062429" w:rsidRPr="00B758F1" w:rsidP="008A5824">
      <w:pPr>
        <w:pStyle w:val="Answer"/>
        <w:rPr>
          <w:rFonts w:eastAsia="Times New Roman"/>
          <w:szCs w:val="24"/>
          <w:lang w:eastAsia="en-IE"/>
        </w:rPr>
      </w:pPr>
      <w:r w:rsidRPr="00B758F1">
        <w:rPr>
          <w:rFonts w:eastAsia="Times New Roman"/>
          <w:szCs w:val="24"/>
          <w:lang w:eastAsia="en-IE"/>
        </w:rPr>
        <w:t>If</w:t>
      </w:r>
      <w:r w:rsidRPr="00B758F1">
        <w:rPr>
          <w:rFonts w:eastAsia="Times New Roman"/>
          <w:szCs w:val="24"/>
          <w:lang w:eastAsia="en-IE"/>
        </w:rPr>
        <w:t xml:space="preserve"> we leave without a deal</w:t>
      </w:r>
      <w:r w:rsidR="00587C51">
        <w:rPr>
          <w:rFonts w:eastAsia="Times New Roman"/>
          <w:szCs w:val="24"/>
          <w:lang w:eastAsia="en-IE"/>
        </w:rPr>
        <w:t xml:space="preserve"> </w:t>
      </w:r>
      <w:r w:rsidRPr="00B758F1">
        <w:rPr>
          <w:rFonts w:eastAsia="Times New Roman"/>
          <w:szCs w:val="24"/>
          <w:lang w:eastAsia="en-IE"/>
        </w:rPr>
        <w:t xml:space="preserve">and there is </w:t>
      </w:r>
      <w:r w:rsidR="0072547E">
        <w:rPr>
          <w:rFonts w:eastAsia="Times New Roman"/>
          <w:szCs w:val="24"/>
          <w:lang w:eastAsia="en-IE"/>
        </w:rPr>
        <w:t>the</w:t>
      </w:r>
      <w:r w:rsidRPr="00B758F1">
        <w:rPr>
          <w:rFonts w:eastAsia="Times New Roman"/>
          <w:szCs w:val="24"/>
          <w:lang w:eastAsia="en-IE"/>
        </w:rPr>
        <w:t xml:space="preserve"> potential that MRPQ disappears</w:t>
      </w:r>
      <w:r w:rsidR="00587C51">
        <w:rPr>
          <w:rFonts w:eastAsia="Times New Roman"/>
          <w:szCs w:val="24"/>
          <w:lang w:eastAsia="en-IE"/>
        </w:rPr>
        <w:t xml:space="preserve">, </w:t>
      </w:r>
      <w:r w:rsidRPr="00B758F1" w:rsidR="00E359F3">
        <w:rPr>
          <w:rFonts w:eastAsia="Times New Roman"/>
          <w:szCs w:val="24"/>
          <w:lang w:eastAsia="en-IE"/>
        </w:rPr>
        <w:t xml:space="preserve">the Royal College of Veterinary Surgeons put an amendment in place in 2019 that allows recognition of </w:t>
      </w:r>
      <w:r w:rsidR="0093146C">
        <w:rPr>
          <w:rFonts w:eastAsia="Times New Roman"/>
          <w:szCs w:val="24"/>
          <w:lang w:eastAsia="en-IE"/>
        </w:rPr>
        <w:t>schools</w:t>
      </w:r>
      <w:r w:rsidRPr="00B758F1" w:rsidR="0093146C">
        <w:rPr>
          <w:rFonts w:eastAsia="Times New Roman"/>
          <w:szCs w:val="24"/>
          <w:lang w:eastAsia="en-IE"/>
        </w:rPr>
        <w:t xml:space="preserve"> </w:t>
      </w:r>
      <w:r w:rsidRPr="00B758F1" w:rsidR="00AD5554">
        <w:rPr>
          <w:rFonts w:eastAsia="Times New Roman"/>
          <w:szCs w:val="24"/>
          <w:lang w:eastAsia="en-IE"/>
        </w:rPr>
        <w:t>that are what we call</w:t>
      </w:r>
      <w:r w:rsidRPr="00B758F1" w:rsidR="00494394">
        <w:rPr>
          <w:rFonts w:eastAsia="Times New Roman"/>
          <w:szCs w:val="24"/>
          <w:lang w:eastAsia="en-IE"/>
        </w:rPr>
        <w:t xml:space="preserve"> EAEVE</w:t>
      </w:r>
      <w:r w:rsidRPr="00B758F1" w:rsidR="003852F8">
        <w:rPr>
          <w:rFonts w:eastAsia="Times New Roman"/>
          <w:szCs w:val="24"/>
          <w:lang w:eastAsia="en-IE"/>
        </w:rPr>
        <w:t xml:space="preserve"> acc</w:t>
      </w:r>
      <w:r w:rsidRPr="00B758F1" w:rsidR="00494394">
        <w:rPr>
          <w:rFonts w:eastAsia="Times New Roman"/>
          <w:szCs w:val="24"/>
          <w:lang w:eastAsia="en-IE"/>
        </w:rPr>
        <w:t>redited. EAEVE is the European Association of the Establishments of Veterinary Education</w:t>
      </w:r>
      <w:r w:rsidRPr="00B758F1" w:rsidR="003852F8">
        <w:rPr>
          <w:rFonts w:eastAsia="Times New Roman"/>
          <w:szCs w:val="24"/>
          <w:lang w:eastAsia="en-IE"/>
        </w:rPr>
        <w:t>—a bit of a mouthful. EAE</w:t>
      </w:r>
      <w:r w:rsidRPr="00B758F1" w:rsidR="00D41FA7">
        <w:rPr>
          <w:rFonts w:eastAsia="Times New Roman"/>
          <w:szCs w:val="24"/>
          <w:lang w:eastAsia="en-IE"/>
        </w:rPr>
        <w:t xml:space="preserve">VE is an accrediting body and </w:t>
      </w:r>
      <w:r w:rsidRPr="00B758F1" w:rsidR="003852F8">
        <w:rPr>
          <w:rFonts w:eastAsia="Times New Roman"/>
          <w:szCs w:val="24"/>
          <w:lang w:eastAsia="en-IE"/>
        </w:rPr>
        <w:t xml:space="preserve">vets coming into the UK from an EAEVE-accredited </w:t>
      </w:r>
      <w:r w:rsidRPr="00B758F1" w:rsidR="00AD5554">
        <w:rPr>
          <w:rFonts w:eastAsia="Times New Roman"/>
          <w:szCs w:val="24"/>
          <w:lang w:eastAsia="en-IE"/>
        </w:rPr>
        <w:t>school</w:t>
      </w:r>
      <w:r w:rsidRPr="00B758F1" w:rsidR="003852F8">
        <w:rPr>
          <w:rFonts w:eastAsia="Times New Roman"/>
          <w:szCs w:val="24"/>
          <w:lang w:eastAsia="en-IE"/>
        </w:rPr>
        <w:t xml:space="preserve"> will be </w:t>
      </w:r>
      <w:r w:rsidRPr="00B758F1" w:rsidR="00D41FA7">
        <w:rPr>
          <w:rFonts w:eastAsia="Times New Roman"/>
          <w:szCs w:val="24"/>
          <w:lang w:eastAsia="en-IE"/>
        </w:rPr>
        <w:t>able to register with the Royal College of Veterinary Surgeons even if there is no MRPQ. That is where we stand on that.</w:t>
      </w:r>
    </w:p>
    <w:p w:rsidR="00D41FA7" w:rsidRPr="00B758F1" w:rsidP="008A5824">
      <w:pPr>
        <w:pStyle w:val="Answer"/>
        <w:rPr>
          <w:rFonts w:eastAsia="Times New Roman"/>
          <w:szCs w:val="24"/>
          <w:lang w:eastAsia="en-IE"/>
        </w:rPr>
      </w:pPr>
      <w:r w:rsidRPr="00B758F1">
        <w:rPr>
          <w:rFonts w:eastAsia="Times New Roman"/>
          <w:szCs w:val="24"/>
          <w:lang w:eastAsia="en-IE"/>
        </w:rPr>
        <w:t xml:space="preserve">I suppose I am quite different from the other two witnesses in that we are looking </w:t>
      </w:r>
      <w:r w:rsidRPr="00B758F1" w:rsidR="00253E46">
        <w:rPr>
          <w:rFonts w:eastAsia="Times New Roman"/>
          <w:szCs w:val="24"/>
          <w:lang w:eastAsia="en-IE"/>
        </w:rPr>
        <w:t xml:space="preserve">essentially </w:t>
      </w:r>
      <w:r w:rsidRPr="00B758F1">
        <w:rPr>
          <w:rFonts w:eastAsia="Times New Roman"/>
          <w:szCs w:val="24"/>
          <w:lang w:eastAsia="en-IE"/>
        </w:rPr>
        <w:t>at everybody coming in as skilled.</w:t>
      </w:r>
    </w:p>
    <w:p w:rsidR="00D41FA7" w:rsidRPr="00B758F1" w:rsidP="00A559F4">
      <w:pPr>
        <w:pStyle w:val="Question"/>
        <w:numPr>
          <w:ilvl w:val="0"/>
          <w:numId w:val="0"/>
        </w:numPr>
        <w:ind w:left="794"/>
        <w:rPr>
          <w:rFonts w:eastAsia="Times New Roman"/>
          <w:lang w:eastAsia="en-IE"/>
        </w:rPr>
      </w:pPr>
      <w:sdt>
        <w:sdtPr>
          <w:rPr>
            <w:rFonts w:eastAsia="Times New Roman"/>
            <w:lang w:eastAsia="en-IE"/>
          </w:rPr>
          <w:alias w:val="Member"/>
          <w:tag w:val="&lt;Member mnisId='4861' dodsId=''&gt;"/>
          <w:id w:val="-1320720472"/>
          <w:placeholder>
            <w:docPart w:val="DefaultPlaceholder_1082065158"/>
          </w:placeholder>
          <w:richText/>
        </w:sdtPr>
        <w:sdtContent>
          <w:r w:rsidRPr="00B758F1">
            <w:rPr>
              <w:rFonts w:eastAsia="Times New Roman"/>
              <w:b/>
              <w:lang w:eastAsia="en-IE"/>
            </w:rPr>
            <w:t>Robbie Moore:</w:t>
          </w:r>
        </w:sdtContent>
      </w:sdt>
      <w:r w:rsidRPr="00B758F1">
        <w:rPr>
          <w:rFonts w:eastAsia="Times New Roman"/>
          <w:lang w:eastAsia="en-IE"/>
        </w:rPr>
        <w:t xml:space="preserve"> </w:t>
      </w:r>
      <w:r w:rsidRPr="00B758F1" w:rsidR="00A559F4">
        <w:rPr>
          <w:rFonts w:eastAsia="Times New Roman"/>
          <w:lang w:eastAsia="en-IE"/>
        </w:rPr>
        <w:t>Thank you, all three. Much appreciated.</w:t>
      </w:r>
    </w:p>
    <w:p w:rsidR="00A559F4" w:rsidRPr="00B758F1" w:rsidP="00A559F4">
      <w:pPr>
        <w:pStyle w:val="Question"/>
        <w:rPr>
          <w:lang w:eastAsia="en-IE"/>
        </w:rPr>
      </w:pPr>
      <w:sdt>
        <w:sdtPr>
          <w:rPr>
            <w:lang w:eastAsia="en-IE"/>
          </w:rPr>
          <w:alias w:val="Member"/>
          <w:tag w:val="&lt;Member mnisId='4072' dodsId='28723'&gt;"/>
          <w:id w:val="1799103525"/>
          <w:placeholder>
            <w:docPart w:val="DefaultPlaceholder_1082065158"/>
          </w:placeholder>
          <w:richText/>
        </w:sdtPr>
        <w:sdtContent>
          <w:r w:rsidRPr="00B758F1">
            <w:rPr>
              <w:b/>
              <w:lang w:eastAsia="en-IE"/>
            </w:rPr>
            <w:t>Chair:</w:t>
          </w:r>
        </w:sdtContent>
      </w:sdt>
      <w:r w:rsidRPr="00B758F1">
        <w:rPr>
          <w:lang w:eastAsia="en-IE"/>
        </w:rPr>
        <w:t xml:space="preserve"> Tim, you were talking about 25% of your workforce </w:t>
      </w:r>
      <w:r w:rsidR="00BF78C0">
        <w:rPr>
          <w:lang w:eastAsia="en-IE"/>
        </w:rPr>
        <w:t xml:space="preserve">being </w:t>
      </w:r>
      <w:r w:rsidRPr="00B758F1">
        <w:rPr>
          <w:lang w:eastAsia="en-IE"/>
        </w:rPr>
        <w:t>likely to need degrees</w:t>
      </w:r>
      <w:r w:rsidRPr="00B758F1" w:rsidR="00100F2F">
        <w:rPr>
          <w:lang w:eastAsia="en-IE"/>
        </w:rPr>
        <w:t>, so</w:t>
      </w:r>
      <w:r w:rsidRPr="00B758F1">
        <w:rPr>
          <w:lang w:eastAsia="en-IE"/>
        </w:rPr>
        <w:t xml:space="preserve"> 75% of the workforce would be outside of any skilled immigration rules, would they? Am I interpreting what you said in the right way?</w:t>
      </w:r>
    </w:p>
    <w:p w:rsidR="00335335" w:rsidRPr="00B758F1" w:rsidP="00A559F4">
      <w:pPr>
        <w:pStyle w:val="Answer"/>
        <w:rPr>
          <w:lang w:eastAsia="en-IE"/>
        </w:rPr>
      </w:pPr>
      <w:sdt>
        <w:sdtPr>
          <w:rPr>
            <w:lang w:eastAsia="en-IE"/>
          </w:rPr>
          <w:alias w:val="Witness"/>
          <w:id w:val="432022541"/>
          <w:placeholder>
            <w:docPart w:val="DefaultPlaceholder_1082065158"/>
          </w:placeholder>
          <w:richText/>
        </w:sdtPr>
        <w:sdtContent>
          <w:r w:rsidRPr="00B758F1" w:rsidR="00A559F4">
            <w:rPr>
              <w:b/>
              <w:i/>
              <w:lang w:eastAsia="en-IE"/>
            </w:rPr>
            <w:t>Tim Rycroft:</w:t>
          </w:r>
        </w:sdtContent>
      </w:sdt>
      <w:r w:rsidRPr="00B758F1" w:rsidR="00A559F4">
        <w:rPr>
          <w:lang w:eastAsia="en-IE"/>
        </w:rPr>
        <w:t xml:space="preserve"> </w:t>
      </w:r>
      <w:r w:rsidRPr="00B758F1" w:rsidR="000B0E8A">
        <w:rPr>
          <w:lang w:eastAsia="en-IE"/>
        </w:rPr>
        <w:t>I am saying that 25% of the current EEA workforce has a degree</w:t>
      </w:r>
      <w:r w:rsidRPr="00B758F1" w:rsidR="00100F2F">
        <w:rPr>
          <w:lang w:eastAsia="en-IE"/>
        </w:rPr>
        <w:t xml:space="preserve"> </w:t>
      </w:r>
      <w:r w:rsidRPr="00B758F1" w:rsidR="000B0E8A">
        <w:rPr>
          <w:lang w:eastAsia="en-IE"/>
        </w:rPr>
        <w:t>level or above qualification and only 10% have no skills at all. The new skilled visa will apply for level 3 and above, I think for A</w:t>
      </w:r>
      <w:r w:rsidR="00697DB4">
        <w:rPr>
          <w:lang w:eastAsia="en-IE"/>
        </w:rPr>
        <w:t>-</w:t>
      </w:r>
      <w:r w:rsidRPr="00B758F1" w:rsidR="000B0E8A">
        <w:rPr>
          <w:lang w:eastAsia="en-IE"/>
        </w:rPr>
        <w:t>level qualifications</w:t>
      </w:r>
      <w:r w:rsidRPr="00B758F1" w:rsidR="00100F2F">
        <w:rPr>
          <w:lang w:eastAsia="en-IE"/>
        </w:rPr>
        <w:t>. You</w:t>
      </w:r>
      <w:r w:rsidRPr="00B758F1">
        <w:rPr>
          <w:lang w:eastAsia="en-IE"/>
        </w:rPr>
        <w:t xml:space="preserve"> have quite a large chunk</w:t>
      </w:r>
      <w:r w:rsidRPr="00B758F1" w:rsidR="00100F2F">
        <w:rPr>
          <w:lang w:eastAsia="en-IE"/>
        </w:rPr>
        <w:t xml:space="preserve">, </w:t>
      </w:r>
      <w:r w:rsidRPr="00B758F1">
        <w:rPr>
          <w:lang w:eastAsia="en-IE"/>
        </w:rPr>
        <w:t>if you are replacing all those roles, that would have to be accessed via the new visa.</w:t>
      </w:r>
    </w:p>
    <w:p w:rsidR="00335335" w:rsidRPr="00B758F1" w:rsidP="00335335">
      <w:pPr>
        <w:pStyle w:val="Question"/>
        <w:rPr>
          <w:lang w:eastAsia="en-IE"/>
        </w:rPr>
      </w:pPr>
      <w:sdt>
        <w:sdtPr>
          <w:rPr>
            <w:lang w:eastAsia="en-IE"/>
          </w:rPr>
          <w:alias w:val="Member"/>
          <w:tag w:val="&lt;Member mnisId='4072' dodsId='28723'&gt;"/>
          <w:id w:val="1585101774"/>
          <w:placeholder>
            <w:docPart w:val="DefaultPlaceholder_1082065158"/>
          </w:placeholder>
          <w:richText/>
        </w:sdtPr>
        <w:sdtContent>
          <w:r w:rsidRPr="00B758F1">
            <w:rPr>
              <w:b/>
              <w:lang w:eastAsia="en-IE"/>
            </w:rPr>
            <w:t>Chair:</w:t>
          </w:r>
        </w:sdtContent>
      </w:sdt>
      <w:r w:rsidRPr="00B758F1">
        <w:rPr>
          <w:lang w:eastAsia="en-IE"/>
        </w:rPr>
        <w:t xml:space="preserve"> </w:t>
      </w:r>
      <w:r w:rsidRPr="00B758F1" w:rsidR="00BA15D3">
        <w:rPr>
          <w:lang w:eastAsia="en-IE"/>
        </w:rPr>
        <w:t>Do you</w:t>
      </w:r>
      <w:r w:rsidRPr="00B758F1">
        <w:rPr>
          <w:lang w:eastAsia="en-IE"/>
        </w:rPr>
        <w:t xml:space="preserve"> think they would be eligible for visas</w:t>
      </w:r>
      <w:r w:rsidRPr="00B758F1" w:rsidR="00BA15D3">
        <w:rPr>
          <w:lang w:eastAsia="en-IE"/>
        </w:rPr>
        <w:t>?</w:t>
      </w:r>
    </w:p>
    <w:p w:rsidR="004D00B0" w:rsidRPr="00B758F1" w:rsidP="00335335">
      <w:pPr>
        <w:pStyle w:val="Answer"/>
        <w:rPr>
          <w:lang w:eastAsia="en-IE"/>
        </w:rPr>
      </w:pPr>
      <w:sdt>
        <w:sdtPr>
          <w:rPr>
            <w:lang w:eastAsia="en-IE"/>
          </w:rPr>
          <w:alias w:val="Witness"/>
          <w:id w:val="754093889"/>
          <w:placeholder>
            <w:docPart w:val="DefaultPlaceholder_1082065158"/>
          </w:placeholder>
          <w:richText/>
        </w:sdtPr>
        <w:sdtContent>
          <w:r w:rsidRPr="00B758F1" w:rsidR="00335335">
            <w:rPr>
              <w:b/>
              <w:i/>
              <w:lang w:eastAsia="en-IE"/>
            </w:rPr>
            <w:t>Tim Rycroft:</w:t>
          </w:r>
        </w:sdtContent>
      </w:sdt>
      <w:r w:rsidRPr="00B758F1" w:rsidR="00335335">
        <w:rPr>
          <w:lang w:eastAsia="en-IE"/>
        </w:rPr>
        <w:t xml:space="preserve"> </w:t>
      </w:r>
      <w:r w:rsidRPr="00B758F1" w:rsidR="00D1742B">
        <w:rPr>
          <w:lang w:eastAsia="en-IE"/>
        </w:rPr>
        <w:t>If they meet the criteria of the lower salary threshold and they have a level 3 or above</w:t>
      </w:r>
      <w:r w:rsidRPr="00B758F1">
        <w:rPr>
          <w:lang w:eastAsia="en-IE"/>
        </w:rPr>
        <w:t xml:space="preserve"> qualification, potentially </w:t>
      </w:r>
      <w:r w:rsidRPr="00B758F1">
        <w:rPr>
          <w:lang w:eastAsia="en-IE"/>
        </w:rPr>
        <w:t>yes</w:t>
      </w:r>
      <w:r w:rsidRPr="00B758F1" w:rsidR="00D1742B">
        <w:rPr>
          <w:lang w:eastAsia="en-IE"/>
        </w:rPr>
        <w:t xml:space="preserve"> they will</w:t>
      </w:r>
      <w:r w:rsidRPr="00B758F1">
        <w:rPr>
          <w:lang w:eastAsia="en-IE"/>
        </w:rPr>
        <w:t xml:space="preserve">, but that triggers all those processes and costs that I talked about earlier. </w:t>
      </w:r>
    </w:p>
    <w:p w:rsidR="00A559F4" w:rsidRPr="00B758F1" w:rsidP="00876333">
      <w:pPr>
        <w:pStyle w:val="Question"/>
        <w:rPr>
          <w:lang w:eastAsia="en-IE"/>
        </w:rPr>
      </w:pPr>
      <w:sdt>
        <w:sdtPr>
          <w:rPr>
            <w:lang w:eastAsia="en-IE"/>
          </w:rPr>
          <w:alias w:val="Member"/>
          <w:tag w:val="&lt;Member mnisId='4532' dodsId='64775'&gt;"/>
          <w:id w:val="1460692645"/>
          <w:placeholder>
            <w:docPart w:val="DefaultPlaceholder_1082065158"/>
          </w:placeholder>
          <w:richText/>
        </w:sdtPr>
        <w:sdtContent>
          <w:r w:rsidRPr="00B758F1" w:rsidR="004D00B0">
            <w:rPr>
              <w:b/>
              <w:lang w:eastAsia="en-IE"/>
            </w:rPr>
            <w:t>Derek Thomas:</w:t>
          </w:r>
        </w:sdtContent>
      </w:sdt>
      <w:r w:rsidRPr="00B758F1" w:rsidR="004D00B0">
        <w:rPr>
          <w:lang w:eastAsia="en-IE"/>
        </w:rPr>
        <w:t xml:space="preserve"> </w:t>
      </w:r>
      <w:r w:rsidRPr="00B758F1" w:rsidR="00876333">
        <w:rPr>
          <w:lang w:eastAsia="en-IE"/>
        </w:rPr>
        <w:t xml:space="preserve">Tim, </w:t>
      </w:r>
      <w:r w:rsidRPr="00B758F1" w:rsidR="00BA15D3">
        <w:rPr>
          <w:lang w:eastAsia="en-IE"/>
        </w:rPr>
        <w:t>I will</w:t>
      </w:r>
      <w:r w:rsidRPr="00B758F1" w:rsidR="00876333">
        <w:rPr>
          <w:lang w:eastAsia="en-IE"/>
        </w:rPr>
        <w:t xml:space="preserve"> continue with you</w:t>
      </w:r>
      <w:r w:rsidRPr="00B758F1" w:rsidR="00BA15D3">
        <w:rPr>
          <w:lang w:eastAsia="en-IE"/>
        </w:rPr>
        <w:t>. Wh</w:t>
      </w:r>
      <w:r w:rsidRPr="00B758F1" w:rsidR="00876333">
        <w:rPr>
          <w:lang w:eastAsia="en-IE"/>
        </w:rPr>
        <w:t>y do companies in the food supply chain, especially manufacturers and processors, currently rely so heavily on foreign labour? Is it just about wages</w:t>
      </w:r>
      <w:r w:rsidR="00BC0CFC">
        <w:rPr>
          <w:lang w:eastAsia="en-IE"/>
        </w:rPr>
        <w:t>,</w:t>
      </w:r>
      <w:r w:rsidRPr="00B758F1" w:rsidR="00876333">
        <w:rPr>
          <w:lang w:eastAsia="en-IE"/>
        </w:rPr>
        <w:t xml:space="preserve"> or is there more to it?</w:t>
      </w:r>
    </w:p>
    <w:p w:rsidR="00D41FA7" w:rsidRPr="00B758F1" w:rsidP="00876333">
      <w:pPr>
        <w:pStyle w:val="Answer"/>
        <w:rPr>
          <w:rFonts w:eastAsia="Times New Roman"/>
          <w:szCs w:val="24"/>
          <w:lang w:eastAsia="en-IE"/>
        </w:rPr>
      </w:pPr>
      <w:sdt>
        <w:sdtPr>
          <w:rPr>
            <w:lang w:eastAsia="en-IE"/>
          </w:rPr>
          <w:alias w:val="Witness"/>
          <w:id w:val="396550885"/>
          <w:placeholder>
            <w:docPart w:val="DefaultPlaceholder_1082065158"/>
          </w:placeholder>
          <w:richText/>
        </w:sdtPr>
        <w:sdtContent>
          <w:r w:rsidRPr="00B758F1" w:rsidR="00876333">
            <w:rPr>
              <w:b/>
              <w:i/>
              <w:lang w:eastAsia="en-IE"/>
            </w:rPr>
            <w:t>Tim Rycroft:</w:t>
          </w:r>
        </w:sdtContent>
      </w:sdt>
      <w:r w:rsidRPr="00B758F1" w:rsidR="00876333">
        <w:rPr>
          <w:lang w:eastAsia="en-IE"/>
        </w:rPr>
        <w:t xml:space="preserve"> </w:t>
      </w:r>
      <w:r w:rsidRPr="00B758F1" w:rsidR="006F3F7D">
        <w:rPr>
          <w:lang w:eastAsia="en-IE"/>
        </w:rPr>
        <w:t xml:space="preserve">I don’t think it is just about the money. The figures show that food and drink manufacturing is not predominantly a minimum wage sector. There </w:t>
      </w:r>
      <w:r w:rsidRPr="00B758F1" w:rsidR="00650FC7">
        <w:rPr>
          <w:lang w:eastAsia="en-IE"/>
        </w:rPr>
        <w:t>are</w:t>
      </w:r>
      <w:r w:rsidRPr="00B758F1" w:rsidR="006F3F7D">
        <w:rPr>
          <w:lang w:eastAsia="en-IE"/>
        </w:rPr>
        <w:t xml:space="preserve"> a massive number of </w:t>
      </w:r>
      <w:r w:rsidRPr="00B758F1" w:rsidR="006F3F7D">
        <w:rPr>
          <w:rFonts w:eastAsia="Times New Roman"/>
          <w:szCs w:val="24"/>
          <w:lang w:eastAsia="en-IE"/>
        </w:rPr>
        <w:t>different roles at all skill levels within food and drink manufacturing.</w:t>
      </w:r>
    </w:p>
    <w:p w:rsidR="00433811" w:rsidRPr="00B758F1" w:rsidP="00876333">
      <w:pPr>
        <w:pStyle w:val="Answer"/>
        <w:rPr>
          <w:rFonts w:eastAsia="Times New Roman"/>
          <w:szCs w:val="24"/>
          <w:lang w:eastAsia="en-IE"/>
        </w:rPr>
      </w:pPr>
      <w:r w:rsidRPr="00B758F1">
        <w:rPr>
          <w:rFonts w:eastAsia="Times New Roman"/>
          <w:szCs w:val="24"/>
          <w:lang w:eastAsia="en-IE"/>
        </w:rPr>
        <w:t>As a result of freedom of movement, access to labour has been incredibly easy</w:t>
      </w:r>
      <w:r w:rsidRPr="00B758F1" w:rsidR="00D95717">
        <w:rPr>
          <w:rFonts w:eastAsia="Times New Roman"/>
          <w:szCs w:val="24"/>
          <w:lang w:eastAsia="en-IE"/>
        </w:rPr>
        <w:t xml:space="preserve"> and recruitment has become much more international. It is also worth noting that food and drink in this country, as well as being of </w:t>
      </w:r>
      <w:r w:rsidR="00C25BAF">
        <w:rPr>
          <w:rFonts w:eastAsia="Times New Roman"/>
          <w:szCs w:val="24"/>
          <w:lang w:eastAsia="en-IE"/>
        </w:rPr>
        <w:t xml:space="preserve">a </w:t>
      </w:r>
      <w:r w:rsidRPr="00B758F1" w:rsidR="00D95717">
        <w:rPr>
          <w:rFonts w:eastAsia="Times New Roman"/>
          <w:szCs w:val="24"/>
          <w:lang w:eastAsia="en-IE"/>
        </w:rPr>
        <w:t>very high standard, is also very affordable. In a world that is highly competitive, with quite low margins, finding workers that are good value for money is clearly something that competitive businesses will try to do. When you can draw on a huge well of talent across the EU, with virtually no bureaucratic obstacles, I guess it is no surprise that that is what food and drink manufacturers have done. It is interesting, though, that even in times when we have not had high employment in this country—and sadly it looks like we are heading into that again—there ha</w:t>
      </w:r>
      <w:r w:rsidRPr="00B758F1" w:rsidR="00650FC7">
        <w:rPr>
          <w:rFonts w:eastAsia="Times New Roman"/>
          <w:szCs w:val="24"/>
          <w:lang w:eastAsia="en-IE"/>
        </w:rPr>
        <w:t>ve still been</w:t>
      </w:r>
      <w:r w:rsidRPr="00B758F1" w:rsidR="00D95717">
        <w:rPr>
          <w:rFonts w:eastAsia="Times New Roman"/>
          <w:szCs w:val="24"/>
          <w:lang w:eastAsia="en-IE"/>
        </w:rPr>
        <w:t xml:space="preserve"> large number</w:t>
      </w:r>
      <w:r w:rsidRPr="00B758F1" w:rsidR="00650FC7">
        <w:rPr>
          <w:rFonts w:eastAsia="Times New Roman"/>
          <w:szCs w:val="24"/>
          <w:lang w:eastAsia="en-IE"/>
        </w:rPr>
        <w:t>s</w:t>
      </w:r>
      <w:r w:rsidRPr="00B758F1" w:rsidR="00D95717">
        <w:rPr>
          <w:rFonts w:eastAsia="Times New Roman"/>
          <w:szCs w:val="24"/>
          <w:lang w:eastAsia="en-IE"/>
        </w:rPr>
        <w:t xml:space="preserve"> of EU workers recruited into food and drink</w:t>
      </w:r>
      <w:r w:rsidRPr="00B758F1" w:rsidR="00621F32">
        <w:rPr>
          <w:rFonts w:eastAsia="Times New Roman"/>
          <w:szCs w:val="24"/>
          <w:lang w:eastAsia="en-IE"/>
        </w:rPr>
        <w:t xml:space="preserve"> manufacturing</w:t>
      </w:r>
      <w:r w:rsidRPr="00B758F1" w:rsidR="00BA15D3">
        <w:rPr>
          <w:rFonts w:eastAsia="Times New Roman"/>
          <w:szCs w:val="24"/>
          <w:lang w:eastAsia="en-IE"/>
        </w:rPr>
        <w:t>,</w:t>
      </w:r>
      <w:r w:rsidRPr="00B758F1" w:rsidR="00621F32">
        <w:rPr>
          <w:rFonts w:eastAsia="Times New Roman"/>
          <w:szCs w:val="24"/>
          <w:lang w:eastAsia="en-IE"/>
        </w:rPr>
        <w:t xml:space="preserve"> so i</w:t>
      </w:r>
      <w:r w:rsidRPr="00B758F1" w:rsidR="00D95717">
        <w:rPr>
          <w:rFonts w:eastAsia="Times New Roman"/>
          <w:szCs w:val="24"/>
          <w:lang w:eastAsia="en-IE"/>
        </w:rPr>
        <w:t>t seem</w:t>
      </w:r>
      <w:r w:rsidRPr="00B758F1" w:rsidR="00BA15D3">
        <w:rPr>
          <w:rFonts w:eastAsia="Times New Roman"/>
          <w:szCs w:val="24"/>
          <w:lang w:eastAsia="en-IE"/>
        </w:rPr>
        <w:t>s</w:t>
      </w:r>
      <w:r w:rsidRPr="00B758F1" w:rsidR="00D95717">
        <w:rPr>
          <w:rFonts w:eastAsia="Times New Roman"/>
          <w:szCs w:val="24"/>
          <w:lang w:eastAsia="en-IE"/>
        </w:rPr>
        <w:t xml:space="preserve"> to be something a bit more systemic</w:t>
      </w:r>
      <w:r w:rsidRPr="00B758F1" w:rsidR="00621F32">
        <w:rPr>
          <w:rFonts w:eastAsia="Times New Roman"/>
          <w:szCs w:val="24"/>
          <w:lang w:eastAsia="en-IE"/>
        </w:rPr>
        <w:t>.</w:t>
      </w:r>
    </w:p>
    <w:p w:rsidR="006F3F7D" w:rsidRPr="00B758F1" w:rsidP="00433811">
      <w:pPr>
        <w:pStyle w:val="Question"/>
        <w:rPr>
          <w:rFonts w:eastAsia="Times New Roman"/>
          <w:lang w:eastAsia="en-IE"/>
        </w:rPr>
      </w:pPr>
      <w:sdt>
        <w:sdtPr>
          <w:rPr>
            <w:rFonts w:eastAsia="Times New Roman"/>
            <w:lang w:eastAsia="en-IE"/>
          </w:rPr>
          <w:alias w:val="Member"/>
          <w:tag w:val="&lt;Member mnisId='4532' dodsId='64775'&gt;"/>
          <w:id w:val="373198756"/>
          <w:placeholder>
            <w:docPart w:val="DefaultPlaceholder_1082065158"/>
          </w:placeholder>
          <w:richText/>
        </w:sdtPr>
        <w:sdtContent>
          <w:r w:rsidRPr="00B758F1" w:rsidR="00433811">
            <w:rPr>
              <w:rFonts w:eastAsia="Times New Roman"/>
              <w:b/>
              <w:lang w:eastAsia="en-IE"/>
            </w:rPr>
            <w:t>Derek Thomas:</w:t>
          </w:r>
        </w:sdtContent>
      </w:sdt>
      <w:r w:rsidRPr="00B758F1" w:rsidR="00433811">
        <w:rPr>
          <w:rFonts w:eastAsia="Times New Roman"/>
          <w:lang w:eastAsia="en-IE"/>
        </w:rPr>
        <w:t xml:space="preserve"> Richard, </w:t>
      </w:r>
      <w:r w:rsidRPr="00B758F1" w:rsidR="00BA15D3">
        <w:rPr>
          <w:rFonts w:eastAsia="Times New Roman"/>
          <w:lang w:eastAsia="en-IE"/>
        </w:rPr>
        <w:t>do</w:t>
      </w:r>
      <w:r w:rsidRPr="00B758F1" w:rsidR="00433811">
        <w:rPr>
          <w:rFonts w:eastAsia="Times New Roman"/>
          <w:lang w:eastAsia="en-IE"/>
        </w:rPr>
        <w:t xml:space="preserve"> you want to pick up on</w:t>
      </w:r>
      <w:r w:rsidR="00902566">
        <w:rPr>
          <w:rFonts w:eastAsia="Times New Roman"/>
          <w:lang w:eastAsia="en-IE"/>
        </w:rPr>
        <w:t xml:space="preserve"> the</w:t>
      </w:r>
      <w:r w:rsidRPr="00B758F1" w:rsidR="00433811">
        <w:rPr>
          <w:rFonts w:eastAsia="Times New Roman"/>
          <w:lang w:eastAsia="en-IE"/>
        </w:rPr>
        <w:t xml:space="preserve"> last point</w:t>
      </w:r>
      <w:r w:rsidR="00E30C78">
        <w:rPr>
          <w:rFonts w:eastAsia="Times New Roman"/>
          <w:lang w:eastAsia="en-IE"/>
        </w:rPr>
        <w:t>, or on any point?</w:t>
      </w:r>
      <w:r w:rsidRPr="00B758F1" w:rsidR="00BA15D3">
        <w:rPr>
          <w:rFonts w:eastAsia="Times New Roman"/>
          <w:lang w:eastAsia="en-IE"/>
        </w:rPr>
        <w:t xml:space="preserve"> Is</w:t>
      </w:r>
      <w:r w:rsidRPr="00B758F1" w:rsidR="00433811">
        <w:rPr>
          <w:rFonts w:eastAsia="Times New Roman"/>
          <w:lang w:eastAsia="en-IE"/>
        </w:rPr>
        <w:t xml:space="preserve"> there something about the willingness of UK citizens to take on these jobs</w:t>
      </w:r>
      <w:r w:rsidRPr="00B758F1" w:rsidR="000A5F50">
        <w:rPr>
          <w:rFonts w:eastAsia="Times New Roman"/>
          <w:lang w:eastAsia="en-IE"/>
        </w:rPr>
        <w:t xml:space="preserve">? </w:t>
      </w:r>
      <w:r w:rsidR="00E30C78">
        <w:rPr>
          <w:rFonts w:eastAsia="Times New Roman"/>
          <w:lang w:eastAsia="en-IE"/>
        </w:rPr>
        <w:t>P</w:t>
      </w:r>
      <w:r w:rsidRPr="00B758F1" w:rsidR="000A5F50">
        <w:rPr>
          <w:rFonts w:eastAsia="Times New Roman"/>
          <w:lang w:eastAsia="en-IE"/>
        </w:rPr>
        <w:t>ick up on whatever else you want to address.</w:t>
      </w:r>
    </w:p>
    <w:p w:rsidR="000A5F50" w:rsidRPr="00B758F1" w:rsidP="000A5F50">
      <w:pPr>
        <w:pStyle w:val="Answer"/>
        <w:rPr>
          <w:lang w:eastAsia="en-IE"/>
        </w:rPr>
      </w:pPr>
      <w:sdt>
        <w:sdtPr>
          <w:rPr>
            <w:lang w:eastAsia="en-IE"/>
          </w:rPr>
          <w:alias w:val="Witness"/>
          <w:id w:val="-73283780"/>
          <w:placeholder>
            <w:docPart w:val="DefaultPlaceholder_1082065158"/>
          </w:placeholder>
          <w:richText/>
        </w:sdtPr>
        <w:sdtContent>
          <w:r w:rsidRPr="00B758F1">
            <w:rPr>
              <w:b/>
              <w:i/>
              <w:lang w:eastAsia="en-IE"/>
            </w:rPr>
            <w:t>Richard Griffiths:</w:t>
          </w:r>
        </w:sdtContent>
      </w:sdt>
      <w:r w:rsidRPr="00B758F1">
        <w:rPr>
          <w:lang w:eastAsia="en-IE"/>
        </w:rPr>
        <w:t xml:space="preserve"> To your original question, no, it is not about the wages at all.</w:t>
      </w:r>
    </w:p>
    <w:p w:rsidR="008A4692" w:rsidRPr="00B758F1" w:rsidP="000A5F50">
      <w:pPr>
        <w:pStyle w:val="Answer"/>
        <w:rPr>
          <w:rFonts w:eastAsia="Times New Roman"/>
          <w:szCs w:val="24"/>
          <w:lang w:eastAsia="en-IE"/>
        </w:rPr>
      </w:pPr>
      <w:r w:rsidRPr="00B758F1">
        <w:rPr>
          <w:lang w:eastAsia="en-IE"/>
        </w:rPr>
        <w:t>We were in a position in the mid-2000s</w:t>
      </w:r>
      <w:r w:rsidRPr="00B758F1" w:rsidR="00FC4116">
        <w:rPr>
          <w:lang w:eastAsia="en-IE"/>
        </w:rPr>
        <w:t xml:space="preserve"> where the accession</w:t>
      </w:r>
      <w:r w:rsidRPr="00B758F1" w:rsidR="001D4F3A">
        <w:rPr>
          <w:lang w:eastAsia="en-IE"/>
        </w:rPr>
        <w:t xml:space="preserve"> states to t</w:t>
      </w:r>
      <w:r w:rsidRPr="00B758F1" w:rsidR="00DF10A6">
        <w:rPr>
          <w:lang w:eastAsia="en-IE"/>
        </w:rPr>
        <w:t>he EU allowed additional labour</w:t>
      </w:r>
      <w:r w:rsidR="008F7626">
        <w:rPr>
          <w:lang w:eastAsia="en-IE"/>
        </w:rPr>
        <w:t xml:space="preserve"> but </w:t>
      </w:r>
      <w:r w:rsidRPr="00B758F1" w:rsidR="006E1E07">
        <w:rPr>
          <w:lang w:eastAsia="en-IE"/>
        </w:rPr>
        <w:t xml:space="preserve">created </w:t>
      </w:r>
      <w:r w:rsidRPr="00B758F1" w:rsidR="006E1E07">
        <w:rPr>
          <w:lang w:eastAsia="en-IE"/>
        </w:rPr>
        <w:t>more,</w:t>
      </w:r>
      <w:r w:rsidRPr="00B758F1" w:rsidR="00DF10A6">
        <w:rPr>
          <w:lang w:eastAsia="en-IE"/>
        </w:rPr>
        <w:t xml:space="preserve"> and</w:t>
      </w:r>
      <w:r w:rsidRPr="00B758F1" w:rsidR="00DF10A6">
        <w:rPr>
          <w:lang w:eastAsia="en-IE"/>
        </w:rPr>
        <w:t xml:space="preserve"> </w:t>
      </w:r>
      <w:r w:rsidRPr="00B758F1" w:rsidR="004F2F47">
        <w:rPr>
          <w:lang w:eastAsia="en-IE"/>
        </w:rPr>
        <w:t>allowed us to grow businesses in the UK</w:t>
      </w:r>
      <w:r w:rsidR="008F7626">
        <w:rPr>
          <w:lang w:eastAsia="en-IE"/>
        </w:rPr>
        <w:t xml:space="preserve"> </w:t>
      </w:r>
      <w:r w:rsidRPr="00B758F1" w:rsidR="004F2F47">
        <w:rPr>
          <w:lang w:eastAsia="en-IE"/>
        </w:rPr>
        <w:t>beyond the labour</w:t>
      </w:r>
      <w:r w:rsidRPr="00B758F1" w:rsidR="00DF10A6">
        <w:rPr>
          <w:lang w:eastAsia="en-IE"/>
        </w:rPr>
        <w:t xml:space="preserve"> </w:t>
      </w:r>
      <w:r w:rsidRPr="00B758F1" w:rsidR="008F7626">
        <w:rPr>
          <w:lang w:eastAsia="en-IE"/>
        </w:rPr>
        <w:t xml:space="preserve">available </w:t>
      </w:r>
      <w:r w:rsidRPr="00B758F1" w:rsidR="00DF10A6">
        <w:rPr>
          <w:lang w:eastAsia="en-IE"/>
        </w:rPr>
        <w:t>at that time. As the businesses grew and production and productivity increased, we found ourselves in a position where the geographical areas we w</w:t>
      </w:r>
      <w:r w:rsidRPr="00B758F1" w:rsidR="00F51E0F">
        <w:rPr>
          <w:lang w:eastAsia="en-IE"/>
        </w:rPr>
        <w:t>ere operating in</w:t>
      </w:r>
      <w:r w:rsidR="008F7626">
        <w:rPr>
          <w:lang w:eastAsia="en-IE"/>
        </w:rPr>
        <w:t xml:space="preserve"> </w:t>
      </w:r>
      <w:r w:rsidRPr="00B758F1" w:rsidR="00F51E0F">
        <w:rPr>
          <w:lang w:eastAsia="en-IE"/>
        </w:rPr>
        <w:t xml:space="preserve">exhausted the available UK workforce and so </w:t>
      </w:r>
      <w:r w:rsidR="008F7626">
        <w:rPr>
          <w:lang w:eastAsia="en-IE"/>
        </w:rPr>
        <w:t xml:space="preserve">we </w:t>
      </w:r>
      <w:r w:rsidRPr="00B758F1" w:rsidR="00F51E0F">
        <w:rPr>
          <w:lang w:eastAsia="en-IE"/>
        </w:rPr>
        <w:t xml:space="preserve">started to have to rely on a European workforce. Historically, we have operated in areas where there has been high employment. </w:t>
      </w:r>
      <w:r w:rsidRPr="00B758F1" w:rsidR="00BA15D3">
        <w:rPr>
          <w:lang w:eastAsia="en-IE"/>
        </w:rPr>
        <w:t>T</w:t>
      </w:r>
      <w:r w:rsidRPr="00B758F1" w:rsidR="006E1E07">
        <w:rPr>
          <w:lang w:eastAsia="en-IE"/>
        </w:rPr>
        <w:t xml:space="preserve">here was </w:t>
      </w:r>
      <w:r w:rsidRPr="00B758F1" w:rsidR="00F51E0F">
        <w:rPr>
          <w:lang w:eastAsia="en-IE"/>
        </w:rPr>
        <w:t>a combination of lack of availabil</w:t>
      </w:r>
      <w:r w:rsidRPr="00B758F1" w:rsidR="00C036F5">
        <w:rPr>
          <w:lang w:eastAsia="en-IE"/>
        </w:rPr>
        <w:t xml:space="preserve">ity of a domestic workforce and, to your final point, lack of willingness, I suppose, on the part of the domestic workforce to join the food sector, and our sector </w:t>
      </w:r>
      <w:r w:rsidRPr="00B758F1" w:rsidR="00C036F5">
        <w:rPr>
          <w:rFonts w:eastAsia="Times New Roman"/>
          <w:szCs w:val="24"/>
          <w:lang w:eastAsia="en-IE"/>
        </w:rPr>
        <w:t xml:space="preserve">particularly. That is the reason that over the last 20 years the </w:t>
      </w:r>
      <w:r w:rsidRPr="00B758F1" w:rsidR="00C036F5">
        <w:rPr>
          <w:rFonts w:eastAsia="Times New Roman"/>
          <w:szCs w:val="24"/>
          <w:lang w:eastAsia="en-IE"/>
        </w:rPr>
        <w:t xml:space="preserve">poultry industry has grown in the way it has. It has used the resource that is available to it. It is not about </w:t>
      </w:r>
      <w:r w:rsidRPr="00B758F1" w:rsidR="006E6496">
        <w:rPr>
          <w:rFonts w:eastAsia="Times New Roman"/>
          <w:szCs w:val="24"/>
          <w:lang w:eastAsia="en-IE"/>
        </w:rPr>
        <w:t>wages</w:t>
      </w:r>
      <w:r w:rsidR="00AA17F3">
        <w:rPr>
          <w:rFonts w:eastAsia="Times New Roman"/>
          <w:szCs w:val="24"/>
          <w:lang w:eastAsia="en-IE"/>
        </w:rPr>
        <w:t xml:space="preserve"> and</w:t>
      </w:r>
      <w:r w:rsidRPr="00B758F1" w:rsidR="00C036F5">
        <w:rPr>
          <w:rFonts w:eastAsia="Times New Roman"/>
          <w:szCs w:val="24"/>
          <w:lang w:eastAsia="en-IE"/>
        </w:rPr>
        <w:t xml:space="preserve"> it is not about pay; it is about getting the labour.</w:t>
      </w:r>
    </w:p>
    <w:p w:rsidR="00FB48CC" w:rsidRPr="00B758F1" w:rsidP="008A4692">
      <w:pPr>
        <w:pStyle w:val="Question"/>
        <w:rPr>
          <w:lang w:eastAsia="en-IE"/>
        </w:rPr>
      </w:pPr>
      <w:sdt>
        <w:sdtPr>
          <w:rPr>
            <w:rFonts w:eastAsia="Times New Roman"/>
            <w:lang w:eastAsia="en-IE"/>
          </w:rPr>
          <w:alias w:val="Member"/>
          <w:tag w:val="&lt;Member mnisId='4532' dodsId='64775'&gt;"/>
          <w:id w:val="-899749392"/>
          <w:placeholder>
            <w:docPart w:val="DefaultPlaceholder_1082065158"/>
          </w:placeholder>
          <w:richText/>
        </w:sdtPr>
        <w:sdtContent>
          <w:r w:rsidRPr="00B758F1" w:rsidR="008A4692">
            <w:rPr>
              <w:rFonts w:eastAsia="Times New Roman"/>
              <w:b/>
              <w:lang w:eastAsia="en-IE"/>
            </w:rPr>
            <w:t>Derek Thomas:</w:t>
          </w:r>
        </w:sdtContent>
      </w:sdt>
      <w:r w:rsidRPr="00B758F1" w:rsidR="008A4692">
        <w:rPr>
          <w:rFonts w:eastAsia="Times New Roman"/>
          <w:lang w:eastAsia="en-IE"/>
        </w:rPr>
        <w:t xml:space="preserve"> </w:t>
      </w:r>
      <w:r w:rsidRPr="00B758F1" w:rsidR="00BA15D3">
        <w:rPr>
          <w:rFonts w:eastAsia="Times New Roman"/>
          <w:lang w:eastAsia="en-IE"/>
        </w:rPr>
        <w:t>P</w:t>
      </w:r>
      <w:r w:rsidRPr="00B758F1" w:rsidR="008A4692">
        <w:rPr>
          <w:rFonts w:eastAsia="Times New Roman"/>
          <w:lang w:eastAsia="en-IE"/>
        </w:rPr>
        <w:t>icking up on that point, the expansion of the EU to include the A8 and the A2 countries probably came at the right time for you</w:t>
      </w:r>
      <w:r w:rsidRPr="00B758F1" w:rsidR="00B94B73">
        <w:rPr>
          <w:rFonts w:eastAsia="Times New Roman"/>
          <w:lang w:eastAsia="en-IE"/>
        </w:rPr>
        <w:t xml:space="preserve"> but has it steered production companies to employ labour</w:t>
      </w:r>
      <w:r w:rsidR="00253431">
        <w:rPr>
          <w:rFonts w:eastAsia="Times New Roman"/>
          <w:lang w:eastAsia="en-IE"/>
        </w:rPr>
        <w:t>—</w:t>
      </w:r>
      <w:r w:rsidRPr="00B758F1" w:rsidR="00B94B73">
        <w:rPr>
          <w:rFonts w:eastAsia="Times New Roman"/>
          <w:lang w:eastAsia="en-IE"/>
        </w:rPr>
        <w:t xml:space="preserve">human workforce, </w:t>
      </w:r>
      <w:r w:rsidR="00253431">
        <w:rPr>
          <w:rFonts w:eastAsia="Times New Roman"/>
          <w:lang w:eastAsia="en-IE"/>
        </w:rPr>
        <w:t>if you like—</w:t>
      </w:r>
      <w:r w:rsidRPr="00B758F1" w:rsidR="00B94B73">
        <w:rPr>
          <w:rFonts w:eastAsia="Times New Roman"/>
          <w:lang w:eastAsia="en-IE"/>
        </w:rPr>
        <w:t>rather than to invest in capital and other ways of doing the jobs that need to be done?</w:t>
      </w:r>
    </w:p>
    <w:p w:rsidR="00820A0E" w:rsidRPr="00B758F1" w:rsidP="00FB48CC">
      <w:pPr>
        <w:pStyle w:val="Answer"/>
        <w:rPr>
          <w:rFonts w:eastAsia="Times New Roman"/>
          <w:szCs w:val="24"/>
          <w:lang w:eastAsia="en-IE"/>
        </w:rPr>
      </w:pPr>
      <w:sdt>
        <w:sdtPr>
          <w:rPr>
            <w:rFonts w:eastAsia="Times New Roman"/>
            <w:lang w:eastAsia="en-IE"/>
          </w:rPr>
          <w:alias w:val="Witness"/>
          <w:id w:val="241683565"/>
          <w:placeholder>
            <w:docPart w:val="DefaultPlaceholder_1082065158"/>
          </w:placeholder>
          <w:richText/>
        </w:sdtPr>
        <w:sdtContent>
          <w:r w:rsidRPr="00B758F1" w:rsidR="00FB48CC">
            <w:rPr>
              <w:rFonts w:eastAsia="Times New Roman"/>
              <w:b/>
              <w:i/>
              <w:lang w:eastAsia="en-IE"/>
            </w:rPr>
            <w:t>Richard Griffiths:</w:t>
          </w:r>
        </w:sdtContent>
      </w:sdt>
      <w:r w:rsidRPr="00B758F1" w:rsidR="00FB48CC">
        <w:rPr>
          <w:rFonts w:eastAsia="Times New Roman"/>
          <w:lang w:eastAsia="en-IE"/>
        </w:rPr>
        <w:t xml:space="preserve"> </w:t>
      </w:r>
      <w:r w:rsidRPr="00B758F1" w:rsidR="00380569">
        <w:rPr>
          <w:rFonts w:eastAsia="Times New Roman"/>
          <w:lang w:eastAsia="en-IE"/>
        </w:rPr>
        <w:t>T</w:t>
      </w:r>
      <w:r w:rsidRPr="00B758F1" w:rsidR="00FB48CC">
        <w:rPr>
          <w:rFonts w:eastAsia="Times New Roman"/>
          <w:lang w:eastAsia="en-IE"/>
        </w:rPr>
        <w:t>hat initial boost to production and productivity</w:t>
      </w:r>
      <w:r w:rsidRPr="00B758F1" w:rsidR="00380569">
        <w:rPr>
          <w:rFonts w:eastAsia="Times New Roman"/>
          <w:lang w:eastAsia="en-IE"/>
        </w:rPr>
        <w:t xml:space="preserve"> allowed for greater investment in technology</w:t>
      </w:r>
      <w:r w:rsidRPr="00B758F1" w:rsidR="00CF6267">
        <w:rPr>
          <w:rFonts w:eastAsia="Times New Roman"/>
          <w:lang w:eastAsia="en-IE"/>
        </w:rPr>
        <w:t xml:space="preserve"> t</w:t>
      </w:r>
      <w:r w:rsidRPr="00B758F1" w:rsidR="00380569">
        <w:rPr>
          <w:rFonts w:eastAsia="Times New Roman"/>
          <w:lang w:eastAsia="en-IE"/>
        </w:rPr>
        <w:t>hrough the farming sectors</w:t>
      </w:r>
      <w:r w:rsidRPr="00B758F1" w:rsidR="00CF6267">
        <w:rPr>
          <w:rFonts w:eastAsia="Times New Roman"/>
          <w:lang w:eastAsia="en-IE"/>
        </w:rPr>
        <w:t xml:space="preserve">. We are not subsidised. We do not receive any support through </w:t>
      </w:r>
      <w:r w:rsidRPr="00B758F1" w:rsidR="00CF6267">
        <w:rPr>
          <w:rFonts w:eastAsia="Times New Roman"/>
          <w:szCs w:val="24"/>
          <w:lang w:eastAsia="en-IE"/>
        </w:rPr>
        <w:t xml:space="preserve">government forums. We are market driven. Business plans have had to embrace technology, embrace innovation and move forward. Over the last 20 years, productivity </w:t>
      </w:r>
      <w:r w:rsidRPr="00B758F1" w:rsidR="009C43EC">
        <w:rPr>
          <w:rFonts w:eastAsia="Times New Roman"/>
          <w:szCs w:val="24"/>
          <w:lang w:eastAsia="en-IE"/>
        </w:rPr>
        <w:t xml:space="preserve">levels have increased dramatically beyond the increase in labour levels. </w:t>
      </w:r>
      <w:r w:rsidRPr="00B758F1" w:rsidR="009C43EC">
        <w:rPr>
          <w:rFonts w:eastAsia="Times New Roman"/>
          <w:szCs w:val="24"/>
          <w:lang w:eastAsia="en-IE"/>
        </w:rPr>
        <w:t>Through the use of</w:t>
      </w:r>
      <w:r w:rsidRPr="00B758F1" w:rsidR="009C43EC">
        <w:rPr>
          <w:rFonts w:eastAsia="Times New Roman"/>
          <w:szCs w:val="24"/>
          <w:lang w:eastAsia="en-IE"/>
        </w:rPr>
        <w:t xml:space="preserve"> technology and innovation, </w:t>
      </w:r>
      <w:r w:rsidRPr="00B758F1" w:rsidR="00F16778">
        <w:rPr>
          <w:rFonts w:eastAsia="Times New Roman"/>
          <w:szCs w:val="24"/>
          <w:lang w:eastAsia="en-IE"/>
        </w:rPr>
        <w:t xml:space="preserve">we are outpacing </w:t>
      </w:r>
      <w:r w:rsidRPr="00B758F1" w:rsidR="009C43EC">
        <w:rPr>
          <w:rFonts w:eastAsia="Times New Roman"/>
          <w:szCs w:val="24"/>
          <w:lang w:eastAsia="en-IE"/>
        </w:rPr>
        <w:t>t</w:t>
      </w:r>
      <w:r w:rsidRPr="00B758F1" w:rsidR="00F16778">
        <w:rPr>
          <w:rFonts w:eastAsia="Times New Roman"/>
          <w:szCs w:val="24"/>
          <w:lang w:eastAsia="en-IE"/>
        </w:rPr>
        <w:t xml:space="preserve">he manual side of the industry. Manual labour and the skills that come with being a farmer, for example, are </w:t>
      </w:r>
      <w:r w:rsidRPr="00B758F1" w:rsidR="00EE32A4">
        <w:rPr>
          <w:rFonts w:eastAsia="Times New Roman"/>
          <w:szCs w:val="24"/>
          <w:lang w:eastAsia="en-IE"/>
        </w:rPr>
        <w:t xml:space="preserve">still </w:t>
      </w:r>
      <w:r w:rsidRPr="00B758F1" w:rsidR="00F16778">
        <w:rPr>
          <w:rFonts w:eastAsia="Times New Roman"/>
          <w:szCs w:val="24"/>
          <w:lang w:eastAsia="en-IE"/>
        </w:rPr>
        <w:t>very important</w:t>
      </w:r>
      <w:r w:rsidR="0032158E">
        <w:rPr>
          <w:rFonts w:eastAsia="Times New Roman"/>
          <w:szCs w:val="24"/>
          <w:lang w:eastAsia="en-IE"/>
        </w:rPr>
        <w:t>—</w:t>
      </w:r>
      <w:r w:rsidRPr="00B758F1" w:rsidR="00EE32A4">
        <w:rPr>
          <w:rFonts w:eastAsia="Times New Roman"/>
          <w:szCs w:val="24"/>
          <w:lang w:eastAsia="en-IE"/>
        </w:rPr>
        <w:t xml:space="preserve">that human aspect. Manual skills </w:t>
      </w:r>
      <w:r w:rsidRPr="00B758F1" w:rsidR="00BA15D3">
        <w:rPr>
          <w:rFonts w:eastAsia="Times New Roman"/>
          <w:szCs w:val="24"/>
          <w:lang w:eastAsia="en-IE"/>
        </w:rPr>
        <w:t>in</w:t>
      </w:r>
      <w:r w:rsidRPr="00B758F1" w:rsidR="00EE32A4">
        <w:rPr>
          <w:rFonts w:eastAsia="Times New Roman"/>
          <w:szCs w:val="24"/>
          <w:lang w:eastAsia="en-IE"/>
        </w:rPr>
        <w:t xml:space="preserve"> butchery, for example, are </w:t>
      </w:r>
      <w:r w:rsidRPr="00B758F1" w:rsidR="00EE32A4">
        <w:rPr>
          <w:rFonts w:eastAsia="Times New Roman"/>
          <w:szCs w:val="24"/>
          <w:lang w:eastAsia="en-IE"/>
        </w:rPr>
        <w:t>absolutely crucial</w:t>
      </w:r>
      <w:r w:rsidRPr="00B758F1" w:rsidR="00EE32A4">
        <w:rPr>
          <w:rFonts w:eastAsia="Times New Roman"/>
          <w:szCs w:val="24"/>
          <w:lang w:eastAsia="en-IE"/>
        </w:rPr>
        <w:t>. But the combination of manual</w:t>
      </w:r>
      <w:r w:rsidRPr="00B758F1" w:rsidR="00FC1BC6">
        <w:rPr>
          <w:rFonts w:eastAsia="Times New Roman"/>
          <w:szCs w:val="24"/>
          <w:lang w:eastAsia="en-IE"/>
        </w:rPr>
        <w:t xml:space="preserve"> skills</w:t>
      </w:r>
      <w:r w:rsidRPr="00B758F1" w:rsidR="00EE32A4">
        <w:rPr>
          <w:rFonts w:eastAsia="Times New Roman"/>
          <w:szCs w:val="24"/>
          <w:lang w:eastAsia="en-IE"/>
        </w:rPr>
        <w:t xml:space="preserve"> with technology has meant that </w:t>
      </w:r>
      <w:r w:rsidRPr="00B758F1" w:rsidR="00BA15D3">
        <w:rPr>
          <w:rFonts w:eastAsia="Times New Roman"/>
          <w:szCs w:val="24"/>
          <w:lang w:eastAsia="en-IE"/>
        </w:rPr>
        <w:t>the</w:t>
      </w:r>
      <w:r w:rsidRPr="00B758F1" w:rsidR="00EE32A4">
        <w:rPr>
          <w:rFonts w:eastAsia="Times New Roman"/>
          <w:szCs w:val="24"/>
          <w:lang w:eastAsia="en-IE"/>
        </w:rPr>
        <w:t xml:space="preserve"> industry ha</w:t>
      </w:r>
      <w:r w:rsidR="0032158E">
        <w:rPr>
          <w:rFonts w:eastAsia="Times New Roman"/>
          <w:szCs w:val="24"/>
          <w:lang w:eastAsia="en-IE"/>
        </w:rPr>
        <w:t>s</w:t>
      </w:r>
      <w:r w:rsidRPr="00B758F1" w:rsidR="00EE32A4">
        <w:rPr>
          <w:rFonts w:eastAsia="Times New Roman"/>
          <w:szCs w:val="24"/>
          <w:lang w:eastAsia="en-IE"/>
        </w:rPr>
        <w:t xml:space="preserve"> grown successfully in the marketplace.</w:t>
      </w:r>
    </w:p>
    <w:p w:rsidR="00820A0E" w:rsidRPr="00B758F1" w:rsidP="00820A0E">
      <w:pPr>
        <w:pStyle w:val="Question"/>
        <w:rPr>
          <w:lang w:eastAsia="en-IE"/>
        </w:rPr>
      </w:pPr>
      <w:sdt>
        <w:sdtPr>
          <w:rPr>
            <w:rFonts w:eastAsia="Times New Roman"/>
            <w:lang w:eastAsia="en-IE"/>
          </w:rPr>
          <w:alias w:val="Member"/>
          <w:tag w:val="&lt;Member mnisId='4532' dodsId='64775'&gt;"/>
          <w:id w:val="-1977683803"/>
          <w:placeholder>
            <w:docPart w:val="DefaultPlaceholder_1082065158"/>
          </w:placeholder>
          <w:richText/>
        </w:sdtPr>
        <w:sdtContent>
          <w:r w:rsidRPr="00B758F1">
            <w:rPr>
              <w:rFonts w:eastAsia="Times New Roman"/>
              <w:b/>
              <w:lang w:eastAsia="en-IE"/>
            </w:rPr>
            <w:t>Derek Thomas:</w:t>
          </w:r>
        </w:sdtContent>
      </w:sdt>
      <w:r w:rsidRPr="00B758F1">
        <w:rPr>
          <w:rFonts w:eastAsia="Times New Roman"/>
          <w:lang w:eastAsia="en-IE"/>
        </w:rPr>
        <w:t xml:space="preserve"> That is very interesting. Simon, is there anything you need to, or </w:t>
      </w:r>
      <w:r w:rsidRPr="00B758F1" w:rsidR="00FC1BC6">
        <w:rPr>
          <w:rFonts w:eastAsia="Times New Roman"/>
          <w:lang w:eastAsia="en-IE"/>
        </w:rPr>
        <w:t>could, add</w:t>
      </w:r>
      <w:r w:rsidRPr="00B758F1">
        <w:rPr>
          <w:rFonts w:eastAsia="Times New Roman"/>
          <w:lang w:eastAsia="en-IE"/>
        </w:rPr>
        <w:t xml:space="preserve"> to that?</w:t>
      </w:r>
    </w:p>
    <w:p w:rsidR="000A5F50" w:rsidRPr="00457A1A">
      <w:pPr>
        <w:pStyle w:val="Answer"/>
        <w:rPr>
          <w:rFonts w:eastAsia="Times New Roman"/>
          <w:szCs w:val="24"/>
          <w:lang w:eastAsia="en-IE"/>
        </w:rPr>
      </w:pPr>
      <w:sdt>
        <w:sdtPr>
          <w:rPr>
            <w:rFonts w:eastAsia="Times New Roman"/>
            <w:lang w:eastAsia="en-IE"/>
          </w:rPr>
          <w:alias w:val="Witness"/>
          <w:id w:val="1420208166"/>
          <w:placeholder>
            <w:docPart w:val="DefaultPlaceholder_1082065158"/>
          </w:placeholder>
          <w:richText/>
        </w:sdtPr>
        <w:sdtContent>
          <w:r w:rsidRPr="00B758F1" w:rsidR="00820A0E">
            <w:rPr>
              <w:rFonts w:eastAsia="Times New Roman"/>
              <w:b/>
              <w:i/>
              <w:lang w:eastAsia="en-IE"/>
            </w:rPr>
            <w:t>Simon Doherty:</w:t>
          </w:r>
        </w:sdtContent>
      </w:sdt>
      <w:r w:rsidRPr="00B758F1" w:rsidR="00820A0E">
        <w:rPr>
          <w:rFonts w:eastAsia="Times New Roman"/>
          <w:lang w:eastAsia="en-IE"/>
        </w:rPr>
        <w:t xml:space="preserve"> As I hinted earlier on, roughly 50% of our workforce is coming from the EU but in the veterinary public health sector that figure climbs right up to 95%. I think at one point</w:t>
      </w:r>
      <w:r w:rsidRPr="00B758F1" w:rsidR="007D16C6">
        <w:rPr>
          <w:rFonts w:eastAsia="Times New Roman"/>
          <w:lang w:eastAsia="en-IE"/>
        </w:rPr>
        <w:t xml:space="preserve"> 100% of the official veterinarians working in abattoirs in Wales were EU nationals. That is something to do with the attractiveness of that </w:t>
      </w:r>
      <w:r w:rsidRPr="00B758F1" w:rsidR="007D16C6">
        <w:rPr>
          <w:rFonts w:eastAsia="Times New Roman"/>
          <w:szCs w:val="24"/>
          <w:lang w:eastAsia="en-IE"/>
        </w:rPr>
        <w:t>particular part</w:t>
      </w:r>
      <w:r w:rsidRPr="00B758F1" w:rsidR="007D16C6">
        <w:rPr>
          <w:rFonts w:eastAsia="Times New Roman"/>
          <w:szCs w:val="24"/>
          <w:lang w:eastAsia="en-IE"/>
        </w:rPr>
        <w:t xml:space="preserve"> of the veterinary profession. </w:t>
      </w:r>
      <w:r w:rsidRPr="00B758F1" w:rsidR="007D16C6">
        <w:rPr>
          <w:rFonts w:eastAsia="Times New Roman"/>
          <w:szCs w:val="24"/>
          <w:lang w:eastAsia="en-IE"/>
        </w:rPr>
        <w:t>The vast majority of</w:t>
      </w:r>
      <w:r w:rsidRPr="00B758F1" w:rsidR="00DA734A">
        <w:rPr>
          <w:rFonts w:eastAsia="Times New Roman"/>
          <w:szCs w:val="24"/>
          <w:lang w:eastAsia="en-IE"/>
        </w:rPr>
        <w:t xml:space="preserve"> us apply to go and study in veterinary school to come out and go into general practice and work as clinicians. It is a select part of the profession that would choose to get up at 4</w:t>
      </w:r>
      <w:r w:rsidR="0034738A">
        <w:rPr>
          <w:rFonts w:eastAsia="Times New Roman"/>
          <w:szCs w:val="24"/>
          <w:lang w:eastAsia="en-IE"/>
        </w:rPr>
        <w:t xml:space="preserve"> o’clock</w:t>
      </w:r>
      <w:r w:rsidRPr="00B758F1" w:rsidR="00DA734A">
        <w:rPr>
          <w:rFonts w:eastAsia="Times New Roman"/>
          <w:szCs w:val="24"/>
          <w:lang w:eastAsia="en-IE"/>
        </w:rPr>
        <w:t xml:space="preserve"> or 5</w:t>
      </w:r>
      <w:r w:rsidR="0034738A">
        <w:rPr>
          <w:rFonts w:eastAsia="Times New Roman"/>
          <w:szCs w:val="24"/>
          <w:lang w:eastAsia="en-IE"/>
        </w:rPr>
        <w:t xml:space="preserve"> o’clock</w:t>
      </w:r>
      <w:r w:rsidRPr="00B758F1" w:rsidR="00DA734A">
        <w:rPr>
          <w:rFonts w:eastAsia="Times New Roman"/>
          <w:szCs w:val="24"/>
          <w:lang w:eastAsia="en-IE"/>
        </w:rPr>
        <w:t xml:space="preserve"> in the morning and go and stand at </w:t>
      </w:r>
      <w:r w:rsidRPr="00B758F1" w:rsidR="00172AD6">
        <w:rPr>
          <w:rFonts w:eastAsia="Times New Roman"/>
          <w:szCs w:val="24"/>
          <w:lang w:eastAsia="en-IE"/>
        </w:rPr>
        <w:t>the meat plant. It is a different type of wor</w:t>
      </w:r>
      <w:r w:rsidR="008E4C0F">
        <w:rPr>
          <w:rFonts w:eastAsia="Times New Roman"/>
          <w:szCs w:val="24"/>
          <w:lang w:eastAsia="en-IE"/>
        </w:rPr>
        <w:t>k. W</w:t>
      </w:r>
      <w:r w:rsidRPr="00B758F1" w:rsidR="00172AD6">
        <w:rPr>
          <w:rFonts w:eastAsia="Times New Roman"/>
          <w:szCs w:val="24"/>
          <w:lang w:eastAsia="en-IE"/>
        </w:rPr>
        <w:t xml:space="preserve">ith an overall shortage of UK-qualified vets, that </w:t>
      </w:r>
      <w:r w:rsidRPr="00B758F1" w:rsidR="00172AD6">
        <w:rPr>
          <w:rFonts w:eastAsia="Times New Roman"/>
          <w:szCs w:val="24"/>
          <w:lang w:eastAsia="en-IE"/>
        </w:rPr>
        <w:t>particular part</w:t>
      </w:r>
      <w:r w:rsidRPr="00B758F1" w:rsidR="00172AD6">
        <w:rPr>
          <w:rFonts w:eastAsia="Times New Roman"/>
          <w:szCs w:val="24"/>
          <w:lang w:eastAsia="en-IE"/>
        </w:rPr>
        <w:t xml:space="preserve"> of the profession has been largely filled </w:t>
      </w:r>
      <w:r w:rsidRPr="00B758F1" w:rsidR="002547E5">
        <w:rPr>
          <w:rFonts w:eastAsia="Times New Roman"/>
          <w:szCs w:val="24"/>
          <w:lang w:eastAsia="en-IE"/>
        </w:rPr>
        <w:t>by vets coming in from the EU and</w:t>
      </w:r>
      <w:r w:rsidRPr="00B758F1" w:rsidR="00BA15D3">
        <w:rPr>
          <w:rFonts w:eastAsia="Times New Roman"/>
          <w:szCs w:val="24"/>
          <w:lang w:eastAsia="en-IE"/>
        </w:rPr>
        <w:t>,</w:t>
      </w:r>
      <w:r w:rsidRPr="00B758F1" w:rsidR="002547E5">
        <w:rPr>
          <w:rFonts w:eastAsia="Times New Roman"/>
          <w:szCs w:val="24"/>
          <w:lang w:eastAsia="en-IE"/>
        </w:rPr>
        <w:t xml:space="preserve"> </w:t>
      </w:r>
      <w:r w:rsidRPr="00B758F1" w:rsidR="00932719">
        <w:rPr>
          <w:rFonts w:eastAsia="Times New Roman"/>
          <w:szCs w:val="24"/>
          <w:lang w:eastAsia="en-IE"/>
        </w:rPr>
        <w:t>particular</w:t>
      </w:r>
      <w:r w:rsidRPr="00B758F1" w:rsidR="00500343">
        <w:rPr>
          <w:rFonts w:eastAsia="Times New Roman"/>
          <w:szCs w:val="24"/>
          <w:lang w:eastAsia="en-IE"/>
        </w:rPr>
        <w:t>ly in public health,</w:t>
      </w:r>
      <w:r w:rsidRPr="00B758F1" w:rsidR="00932719">
        <w:rPr>
          <w:rFonts w:eastAsia="Times New Roman"/>
          <w:szCs w:val="24"/>
          <w:lang w:eastAsia="en-IE"/>
        </w:rPr>
        <w:t xml:space="preserve"> </w:t>
      </w:r>
      <w:r w:rsidRPr="00B758F1" w:rsidR="002547E5">
        <w:rPr>
          <w:rFonts w:eastAsia="Times New Roman"/>
          <w:szCs w:val="24"/>
          <w:lang w:eastAsia="en-IE"/>
        </w:rPr>
        <w:t xml:space="preserve">Spain, Portugal, </w:t>
      </w:r>
      <w:r w:rsidRPr="00B758F1" w:rsidR="009B0839">
        <w:rPr>
          <w:rFonts w:eastAsia="Times New Roman"/>
          <w:szCs w:val="24"/>
          <w:lang w:eastAsia="en-IE"/>
        </w:rPr>
        <w:t xml:space="preserve">and </w:t>
      </w:r>
      <w:r w:rsidRPr="00B758F1" w:rsidR="00500343">
        <w:rPr>
          <w:rFonts w:eastAsia="Times New Roman"/>
          <w:szCs w:val="24"/>
          <w:lang w:eastAsia="en-IE"/>
        </w:rPr>
        <w:t xml:space="preserve">Italy </w:t>
      </w:r>
      <w:r w:rsidRPr="00B758F1" w:rsidR="009B0839">
        <w:rPr>
          <w:rFonts w:eastAsia="Times New Roman"/>
          <w:szCs w:val="24"/>
          <w:lang w:eastAsia="en-IE"/>
        </w:rPr>
        <w:t>supply</w:t>
      </w:r>
      <w:r w:rsidRPr="00B758F1" w:rsidR="002547E5">
        <w:rPr>
          <w:rFonts w:eastAsia="Times New Roman"/>
          <w:szCs w:val="24"/>
          <w:lang w:eastAsia="en-IE"/>
        </w:rPr>
        <w:t xml:space="preserve"> lot of those vets coming in.</w:t>
      </w:r>
      <w:r w:rsidRPr="00B758F1" w:rsidR="00932719">
        <w:rPr>
          <w:rFonts w:eastAsia="Times New Roman"/>
          <w:szCs w:val="24"/>
          <w:lang w:eastAsia="en-IE"/>
        </w:rPr>
        <w:t xml:space="preserve"> They are coming perhaps from member states that are slightly over</w:t>
      </w:r>
      <w:r w:rsidR="002A2E5C">
        <w:rPr>
          <w:rFonts w:eastAsia="Times New Roman"/>
          <w:szCs w:val="24"/>
          <w:lang w:eastAsia="en-IE"/>
        </w:rPr>
        <w:t>-</w:t>
      </w:r>
      <w:r w:rsidRPr="00B758F1" w:rsidR="00932719">
        <w:rPr>
          <w:rFonts w:eastAsia="Times New Roman"/>
          <w:szCs w:val="24"/>
          <w:lang w:eastAsia="en-IE"/>
        </w:rPr>
        <w:t>producing vets</w:t>
      </w:r>
      <w:r w:rsidRPr="00B758F1" w:rsidR="00DE2BE6">
        <w:rPr>
          <w:rFonts w:eastAsia="Times New Roman"/>
          <w:szCs w:val="24"/>
          <w:lang w:eastAsia="en-IE"/>
        </w:rPr>
        <w:t>.</w:t>
      </w:r>
    </w:p>
    <w:p w:rsidR="00DE2BE6" w:rsidRPr="00B758F1" w:rsidP="00DE2BE6">
      <w:pPr>
        <w:pStyle w:val="Question"/>
        <w:rPr>
          <w:rFonts w:eastAsia="Times New Roman"/>
          <w:lang w:eastAsia="en-IE"/>
        </w:rPr>
      </w:pPr>
      <w:sdt>
        <w:sdtPr>
          <w:rPr>
            <w:rFonts w:eastAsia="Times New Roman"/>
            <w:lang w:eastAsia="en-IE"/>
          </w:rPr>
          <w:alias w:val="Member"/>
          <w:tag w:val="&lt;Member mnisId='4532' dodsId='64775'&gt;"/>
          <w:id w:val="171386336"/>
          <w:placeholder>
            <w:docPart w:val="DefaultPlaceholder_1082065158"/>
          </w:placeholder>
          <w:richText/>
        </w:sdtPr>
        <w:sdtContent>
          <w:r w:rsidRPr="00B758F1">
            <w:rPr>
              <w:rFonts w:eastAsia="Times New Roman"/>
              <w:b/>
              <w:lang w:eastAsia="en-IE"/>
            </w:rPr>
            <w:t>Derek Thomas:</w:t>
          </w:r>
        </w:sdtContent>
      </w:sdt>
      <w:r w:rsidRPr="00B758F1">
        <w:rPr>
          <w:rFonts w:eastAsia="Times New Roman"/>
          <w:lang w:eastAsia="en-IE"/>
        </w:rPr>
        <w:t xml:space="preserve"> Thanks. Tim, last word to you, if you have anything to add.</w:t>
      </w:r>
    </w:p>
    <w:p w:rsidR="00DE2BE6" w:rsidRPr="00B758F1" w:rsidP="00DE2BE6">
      <w:pPr>
        <w:pStyle w:val="Answer"/>
        <w:rPr>
          <w:rFonts w:eastAsia="Times New Roman"/>
          <w:lang w:eastAsia="en-IE"/>
        </w:rPr>
      </w:pPr>
      <w:sdt>
        <w:sdtPr>
          <w:rPr>
            <w:rFonts w:eastAsia="Times New Roman"/>
            <w:lang w:eastAsia="en-IE"/>
          </w:rPr>
          <w:alias w:val="Witness"/>
          <w:id w:val="942649986"/>
          <w:placeholder>
            <w:docPart w:val="DefaultPlaceholder_1082065158"/>
          </w:placeholder>
          <w:richText/>
        </w:sdtPr>
        <w:sdtContent>
          <w:r w:rsidRPr="00B758F1">
            <w:rPr>
              <w:rFonts w:eastAsia="Times New Roman"/>
              <w:b/>
              <w:i/>
              <w:lang w:eastAsia="en-IE"/>
            </w:rPr>
            <w:t>Tim Rycroft:</w:t>
          </w:r>
        </w:sdtContent>
      </w:sdt>
      <w:r w:rsidRPr="00B758F1">
        <w:rPr>
          <w:rFonts w:eastAsia="Times New Roman"/>
          <w:lang w:eastAsia="en-IE"/>
        </w:rPr>
        <w:t xml:space="preserve"> I don’t think I do.</w:t>
      </w:r>
    </w:p>
    <w:p w:rsidR="001F25D4" w:rsidRPr="00B758F1" w:rsidP="001F25D4">
      <w:pPr>
        <w:pStyle w:val="Question"/>
        <w:numPr>
          <w:ilvl w:val="0"/>
          <w:numId w:val="0"/>
        </w:numPr>
        <w:ind w:left="794"/>
        <w:rPr>
          <w:rFonts w:eastAsia="Times New Roman"/>
          <w:lang w:eastAsia="en-IE"/>
        </w:rPr>
      </w:pPr>
      <w:sdt>
        <w:sdtPr>
          <w:rPr>
            <w:rFonts w:eastAsia="Times New Roman"/>
            <w:lang w:eastAsia="en-IE"/>
          </w:rPr>
          <w:alias w:val="Member"/>
          <w:tag w:val="&lt;Member mnisId='4532' dodsId='64775'&gt;"/>
          <w:id w:val="-101184120"/>
          <w:placeholder>
            <w:docPart w:val="DefaultPlaceholder_1082065158"/>
          </w:placeholder>
          <w:richText/>
        </w:sdtPr>
        <w:sdtContent>
          <w:r w:rsidRPr="00B758F1" w:rsidR="00DE2BE6">
            <w:rPr>
              <w:rFonts w:eastAsia="Times New Roman"/>
              <w:b/>
              <w:lang w:eastAsia="en-IE"/>
            </w:rPr>
            <w:t>Derek Thomas:</w:t>
          </w:r>
        </w:sdtContent>
      </w:sdt>
      <w:r w:rsidRPr="00B758F1" w:rsidR="00DE2BE6">
        <w:rPr>
          <w:rFonts w:eastAsia="Times New Roman"/>
          <w:lang w:eastAsia="en-IE"/>
        </w:rPr>
        <w:t xml:space="preserve"> I didn’t want you to miss out on th</w:t>
      </w:r>
      <w:r w:rsidR="002A2E5C">
        <w:rPr>
          <w:rFonts w:eastAsia="Times New Roman"/>
          <w:lang w:eastAsia="en-IE"/>
        </w:rPr>
        <w:t>e</w:t>
      </w:r>
      <w:r w:rsidRPr="00B758F1" w:rsidR="00DE2BE6">
        <w:rPr>
          <w:rFonts w:eastAsia="Times New Roman"/>
          <w:lang w:eastAsia="en-IE"/>
        </w:rPr>
        <w:t xml:space="preserve"> second bit about the drift to capital.</w:t>
      </w:r>
    </w:p>
    <w:p w:rsidR="00DE494C" w:rsidRPr="00B758F1" w:rsidP="00DE2BE6">
      <w:pPr>
        <w:pStyle w:val="Question"/>
        <w:rPr>
          <w:lang w:eastAsia="en-IE"/>
        </w:rPr>
      </w:pPr>
      <w:sdt>
        <w:sdtPr>
          <w:rPr>
            <w:lang w:eastAsia="en-IE"/>
          </w:rPr>
          <w:alias w:val="Member"/>
          <w:tag w:val="&lt;Member mnisId='4736' dodsId=''&gt;"/>
          <w:id w:val="-144892094"/>
          <w:placeholder>
            <w:docPart w:val="DefaultPlaceholder_1082065158"/>
          </w:placeholder>
          <w:richText/>
        </w:sdtPr>
        <w:sdtContent>
          <w:r w:rsidRPr="00B758F1" w:rsidR="00DE2BE6">
            <w:rPr>
              <w:b/>
              <w:lang w:eastAsia="en-IE"/>
            </w:rPr>
            <w:t xml:space="preserve">Dave </w:t>
          </w:r>
          <w:r w:rsidRPr="00B758F1" w:rsidR="00DE2BE6">
            <w:rPr>
              <w:b/>
              <w:lang w:eastAsia="en-IE"/>
            </w:rPr>
            <w:t>Doogan</w:t>
          </w:r>
          <w:r w:rsidRPr="00B758F1" w:rsidR="00DE2BE6">
            <w:rPr>
              <w:b/>
              <w:lang w:eastAsia="en-IE"/>
            </w:rPr>
            <w:t>:</w:t>
          </w:r>
        </w:sdtContent>
      </w:sdt>
      <w:r w:rsidRPr="00B758F1" w:rsidR="00DE2BE6">
        <w:rPr>
          <w:lang w:eastAsia="en-IE"/>
        </w:rPr>
        <w:t xml:space="preserve"> </w:t>
      </w:r>
      <w:r w:rsidRPr="00B758F1" w:rsidR="001F25D4">
        <w:rPr>
          <w:lang w:eastAsia="en-IE"/>
        </w:rPr>
        <w:t xml:space="preserve">I want to unpack what we mean by the unwillingness of the domestic workforce. </w:t>
      </w:r>
      <w:r w:rsidRPr="00B758F1" w:rsidR="00E648D6">
        <w:rPr>
          <w:lang w:eastAsia="en-IE"/>
        </w:rPr>
        <w:t>Some people are tempted to think that when you hear “unwillingness”</w:t>
      </w:r>
      <w:r w:rsidR="000E2C9D">
        <w:rPr>
          <w:lang w:eastAsia="en-IE"/>
        </w:rPr>
        <w:t>,</w:t>
      </w:r>
      <w:r w:rsidRPr="00B758F1" w:rsidR="00E648D6">
        <w:rPr>
          <w:lang w:eastAsia="en-IE"/>
        </w:rPr>
        <w:t xml:space="preserve"> you can read that directly across to mean laziness or an unwillingness to take on </w:t>
      </w:r>
      <w:r w:rsidRPr="00B758F1" w:rsidR="00E648D6">
        <w:rPr>
          <w:rFonts w:eastAsia="Times New Roman"/>
          <w:szCs w:val="24"/>
          <w:lang w:eastAsia="en-IE"/>
        </w:rPr>
        <w:t>difficult</w:t>
      </w:r>
      <w:r w:rsidRPr="00B758F1" w:rsidR="001D6AC9">
        <w:rPr>
          <w:rFonts w:eastAsia="Times New Roman"/>
          <w:szCs w:val="24"/>
          <w:lang w:eastAsia="en-IE"/>
        </w:rPr>
        <w:t xml:space="preserve">, hard and sometimes cold work. But is </w:t>
      </w:r>
      <w:r w:rsidRPr="00B758F1" w:rsidR="001D6AC9">
        <w:rPr>
          <w:rFonts w:eastAsia="Times New Roman"/>
          <w:szCs w:val="24"/>
          <w:lang w:eastAsia="en-IE"/>
        </w:rPr>
        <w:t xml:space="preserve">it not the case that for </w:t>
      </w:r>
      <w:r w:rsidRPr="00B758F1" w:rsidR="00AF03CC">
        <w:rPr>
          <w:rFonts w:eastAsia="Times New Roman"/>
          <w:szCs w:val="24"/>
          <w:lang w:eastAsia="en-IE"/>
        </w:rPr>
        <w:t>se</w:t>
      </w:r>
      <w:r w:rsidRPr="00B758F1" w:rsidR="00A55EC0">
        <w:rPr>
          <w:rFonts w:eastAsia="Times New Roman"/>
          <w:szCs w:val="24"/>
          <w:lang w:eastAsia="en-IE"/>
        </w:rPr>
        <w:t>ttled</w:t>
      </w:r>
      <w:r w:rsidRPr="00B758F1" w:rsidR="001D6AC9">
        <w:rPr>
          <w:rFonts w:eastAsia="Times New Roman"/>
          <w:szCs w:val="24"/>
          <w:lang w:eastAsia="en-IE"/>
        </w:rPr>
        <w:t xml:space="preserve"> domestic workers an eight-month seasonal job</w:t>
      </w:r>
      <w:r w:rsidRPr="00B758F1" w:rsidR="00AF03CC">
        <w:rPr>
          <w:rFonts w:eastAsia="Times New Roman"/>
          <w:szCs w:val="24"/>
          <w:lang w:eastAsia="en-IE"/>
        </w:rPr>
        <w:t xml:space="preserve"> is not going to get your car rolling, get you a mortgage</w:t>
      </w:r>
      <w:r w:rsidR="001910CA">
        <w:rPr>
          <w:rFonts w:eastAsia="Times New Roman"/>
          <w:szCs w:val="24"/>
          <w:lang w:eastAsia="en-IE"/>
        </w:rPr>
        <w:t xml:space="preserve"> or </w:t>
      </w:r>
      <w:r w:rsidRPr="00B758F1" w:rsidR="00AF03CC">
        <w:rPr>
          <w:rFonts w:eastAsia="Times New Roman"/>
          <w:szCs w:val="24"/>
          <w:lang w:eastAsia="en-IE"/>
        </w:rPr>
        <w:t>support you in the way that</w:t>
      </w:r>
      <w:r w:rsidRPr="00B758F1" w:rsidR="00AF03CC">
        <w:rPr>
          <w:lang w:eastAsia="en-IE"/>
        </w:rPr>
        <w:t xml:space="preserve"> se</w:t>
      </w:r>
      <w:r w:rsidRPr="00B758F1" w:rsidR="00A55EC0">
        <w:rPr>
          <w:lang w:eastAsia="en-IE"/>
        </w:rPr>
        <w:t>ttled</w:t>
      </w:r>
      <w:r w:rsidRPr="00B758F1" w:rsidR="00AF03CC">
        <w:rPr>
          <w:lang w:eastAsia="en-IE"/>
        </w:rPr>
        <w:t xml:space="preserve"> </w:t>
      </w:r>
      <w:r w:rsidRPr="00B758F1" w:rsidR="00BA15D3">
        <w:rPr>
          <w:lang w:eastAsia="en-IE"/>
        </w:rPr>
        <w:t xml:space="preserve">people </w:t>
      </w:r>
      <w:r w:rsidRPr="00B758F1" w:rsidR="00AF03CC">
        <w:rPr>
          <w:lang w:eastAsia="en-IE"/>
        </w:rPr>
        <w:t>would live their lives, unlike a migrant worker for whom that situation is far more appropriate and acceptable?</w:t>
      </w:r>
    </w:p>
    <w:p w:rsidR="00614832" w:rsidRPr="00B758F1" w:rsidP="00BA15D3">
      <w:pPr>
        <w:pStyle w:val="Question"/>
        <w:numPr>
          <w:ilvl w:val="0"/>
          <w:numId w:val="0"/>
        </w:numPr>
        <w:ind w:left="794"/>
        <w:rPr>
          <w:lang w:eastAsia="en-IE"/>
        </w:rPr>
      </w:pPr>
      <w:sdt>
        <w:sdtPr>
          <w:rPr>
            <w:lang w:eastAsia="en-IE"/>
          </w:rPr>
          <w:alias w:val="Member"/>
          <w:tag w:val="&lt;Member mnisId='4072' dodsId='28723'&gt;"/>
          <w:id w:val="1206452624"/>
          <w:placeholder>
            <w:docPart w:val="DefaultPlaceholder_1082065158"/>
          </w:placeholder>
          <w:richText/>
        </w:sdtPr>
        <w:sdtContent>
          <w:r w:rsidRPr="00B758F1" w:rsidR="00DE494C">
            <w:rPr>
              <w:b/>
              <w:lang w:eastAsia="en-IE"/>
            </w:rPr>
            <w:t>Chair:</w:t>
          </w:r>
        </w:sdtContent>
      </w:sdt>
      <w:r w:rsidRPr="00B758F1" w:rsidR="000A3B22">
        <w:rPr>
          <w:lang w:eastAsia="en-IE"/>
        </w:rPr>
        <w:t xml:space="preserve"> C</w:t>
      </w:r>
      <w:r w:rsidRPr="00B758F1" w:rsidR="00DE494C">
        <w:rPr>
          <w:lang w:eastAsia="en-IE"/>
        </w:rPr>
        <w:t xml:space="preserve">an I add to Dave’s supplementary question? I think perhaps one of the issues is that the large retailers </w:t>
      </w:r>
      <w:r w:rsidRPr="00B758F1" w:rsidR="00DE494C">
        <w:rPr>
          <w:lang w:eastAsia="en-IE"/>
        </w:rPr>
        <w:t xml:space="preserve">in </w:t>
      </w:r>
      <w:r w:rsidRPr="00B758F1" w:rsidR="00DE494C">
        <w:rPr>
          <w:rFonts w:eastAsia="Times New Roman"/>
          <w:szCs w:val="24"/>
          <w:lang w:eastAsia="en-IE"/>
        </w:rPr>
        <w:t>particular like</w:t>
      </w:r>
      <w:r w:rsidRPr="00B758F1" w:rsidR="00DE494C">
        <w:rPr>
          <w:rFonts w:eastAsia="Times New Roman"/>
          <w:szCs w:val="24"/>
          <w:lang w:eastAsia="en-IE"/>
        </w:rPr>
        <w:t xml:space="preserve"> to keep the prices down</w:t>
      </w:r>
      <w:r w:rsidR="001910CA">
        <w:rPr>
          <w:rFonts w:eastAsia="Times New Roman"/>
          <w:szCs w:val="24"/>
          <w:lang w:eastAsia="en-IE"/>
        </w:rPr>
        <w:t>,</w:t>
      </w:r>
      <w:r w:rsidRPr="00B758F1" w:rsidR="00DE494C">
        <w:rPr>
          <w:rFonts w:eastAsia="Times New Roman"/>
          <w:szCs w:val="24"/>
          <w:lang w:eastAsia="en-IE"/>
        </w:rPr>
        <w:t xml:space="preserve"> so the process is at a very low margin</w:t>
      </w:r>
      <w:r w:rsidRPr="00B758F1" w:rsidR="00460714">
        <w:rPr>
          <w:rFonts w:eastAsia="Times New Roman"/>
          <w:szCs w:val="24"/>
          <w:lang w:eastAsia="en-IE"/>
        </w:rPr>
        <w:t xml:space="preserve"> for the processors and they cannot necessarily pay </w:t>
      </w:r>
      <w:r w:rsidRPr="00B758F1" w:rsidR="00A2445F">
        <w:rPr>
          <w:rFonts w:eastAsia="Times New Roman"/>
          <w:szCs w:val="24"/>
          <w:lang w:eastAsia="en-IE"/>
        </w:rPr>
        <w:t>enough wages. Is there a problem there</w:t>
      </w:r>
      <w:r w:rsidRPr="00B758F1" w:rsidR="00FE2142">
        <w:rPr>
          <w:rFonts w:eastAsia="Times New Roman"/>
          <w:szCs w:val="24"/>
          <w:lang w:eastAsia="en-IE"/>
        </w:rPr>
        <w:t>? Do we have to look not just at what you</w:t>
      </w:r>
      <w:r w:rsidRPr="00B758F1">
        <w:rPr>
          <w:rFonts w:eastAsia="Times New Roman"/>
          <w:szCs w:val="24"/>
          <w:lang w:eastAsia="en-IE"/>
        </w:rPr>
        <w:t>, the processors,</w:t>
      </w:r>
      <w:r w:rsidRPr="00B758F1" w:rsidR="00FE2142">
        <w:rPr>
          <w:rFonts w:eastAsia="Times New Roman"/>
          <w:szCs w:val="24"/>
          <w:lang w:eastAsia="en-IE"/>
        </w:rPr>
        <w:t xml:space="preserve"> pay but perhaps at what the retailers</w:t>
      </w:r>
      <w:r w:rsidRPr="00B758F1">
        <w:rPr>
          <w:rFonts w:eastAsia="Times New Roman"/>
          <w:szCs w:val="24"/>
          <w:lang w:eastAsia="en-IE"/>
        </w:rPr>
        <w:t xml:space="preserve"> pay you? Otherwise, I don’t think we are going to sort the situation out.</w:t>
      </w:r>
    </w:p>
    <w:p w:rsidR="006B40E3" w:rsidRPr="00B758F1" w:rsidP="00A55EC0">
      <w:pPr>
        <w:pStyle w:val="Question"/>
        <w:numPr>
          <w:ilvl w:val="0"/>
          <w:numId w:val="0"/>
        </w:numPr>
        <w:ind w:left="794"/>
        <w:rPr>
          <w:lang w:eastAsia="en-IE"/>
        </w:rPr>
      </w:pPr>
      <w:sdt>
        <w:sdtPr>
          <w:rPr>
            <w:rFonts w:eastAsia="Times New Roman"/>
            <w:lang w:eastAsia="en-IE"/>
          </w:rPr>
          <w:alias w:val="Member"/>
          <w:tag w:val="&lt;Member mnisId='4736' dodsId=''&gt;"/>
          <w:id w:val="-145827790"/>
          <w:placeholder>
            <w:docPart w:val="DefaultPlaceholder_1082065158"/>
          </w:placeholder>
          <w:richText/>
        </w:sdtPr>
        <w:sdtContent>
          <w:r w:rsidRPr="00B758F1" w:rsidR="00614832">
            <w:rPr>
              <w:rFonts w:eastAsia="Times New Roman"/>
              <w:b/>
              <w:lang w:eastAsia="en-IE"/>
            </w:rPr>
            <w:t xml:space="preserve">Dave </w:t>
          </w:r>
          <w:r w:rsidRPr="00B758F1" w:rsidR="00614832">
            <w:rPr>
              <w:rFonts w:eastAsia="Times New Roman"/>
              <w:b/>
              <w:lang w:eastAsia="en-IE"/>
            </w:rPr>
            <w:t>Doogan</w:t>
          </w:r>
          <w:r w:rsidRPr="00B758F1" w:rsidR="00614832">
            <w:rPr>
              <w:rFonts w:eastAsia="Times New Roman"/>
              <w:b/>
              <w:lang w:eastAsia="en-IE"/>
            </w:rPr>
            <w:t>:</w:t>
          </w:r>
        </w:sdtContent>
      </w:sdt>
      <w:r w:rsidRPr="00B758F1" w:rsidR="00614832">
        <w:rPr>
          <w:rFonts w:eastAsia="Times New Roman"/>
          <w:lang w:eastAsia="en-IE"/>
        </w:rPr>
        <w:t xml:space="preserve"> Chair, before we get on to that</w:t>
      </w:r>
      <w:r w:rsidRPr="00B758F1" w:rsidR="00E6183B">
        <w:rPr>
          <w:rFonts w:eastAsia="Times New Roman"/>
          <w:lang w:eastAsia="en-IE"/>
        </w:rPr>
        <w:t xml:space="preserve">, can we just stick to the original core premise of my question, which was that it is possibly a fool’s errand to think that we </w:t>
      </w:r>
      <w:r w:rsidR="00B758F1">
        <w:rPr>
          <w:rFonts w:eastAsia="Times New Roman"/>
          <w:lang w:eastAsia="en-IE"/>
        </w:rPr>
        <w:t>will</w:t>
      </w:r>
      <w:r w:rsidRPr="00B758F1" w:rsidR="00E6183B">
        <w:rPr>
          <w:rFonts w:eastAsia="Times New Roman"/>
          <w:lang w:eastAsia="en-IE"/>
        </w:rPr>
        <w:t xml:space="preserve"> fill all these jobs that are currently filled by migrant labour with a domestic workforce? </w:t>
      </w:r>
      <w:r w:rsidR="005E7353">
        <w:rPr>
          <w:rFonts w:eastAsia="Times New Roman"/>
          <w:lang w:eastAsia="en-IE"/>
        </w:rPr>
        <w:t>To a very</w:t>
      </w:r>
      <w:r w:rsidRPr="00B758F1" w:rsidR="0003417A">
        <w:rPr>
          <w:rFonts w:eastAsia="Times New Roman"/>
          <w:lang w:eastAsia="en-IE"/>
        </w:rPr>
        <w:t xml:space="preserve"> significant extent</w:t>
      </w:r>
      <w:r w:rsidR="005E7353">
        <w:rPr>
          <w:rFonts w:eastAsia="Times New Roman"/>
          <w:lang w:eastAsia="en-IE"/>
        </w:rPr>
        <w:t xml:space="preserve">, </w:t>
      </w:r>
      <w:r w:rsidRPr="00B758F1" w:rsidR="0003417A">
        <w:rPr>
          <w:rFonts w:eastAsia="Times New Roman"/>
          <w:lang w:eastAsia="en-IE"/>
        </w:rPr>
        <w:t>the type of work</w:t>
      </w:r>
      <w:r w:rsidR="00372770">
        <w:rPr>
          <w:rFonts w:eastAsia="Times New Roman"/>
          <w:lang w:eastAsia="en-IE"/>
        </w:rPr>
        <w:t xml:space="preserve">, </w:t>
      </w:r>
      <w:r w:rsidRPr="00B758F1" w:rsidR="0003417A">
        <w:rPr>
          <w:rFonts w:eastAsia="Times New Roman"/>
          <w:lang w:eastAsia="en-IE"/>
        </w:rPr>
        <w:t>notwithstanding the denomination</w:t>
      </w:r>
      <w:r w:rsidR="00372770">
        <w:rPr>
          <w:rFonts w:eastAsia="Times New Roman"/>
          <w:lang w:eastAsia="en-IE"/>
        </w:rPr>
        <w:t>—</w:t>
      </w:r>
      <w:r w:rsidRPr="00B758F1" w:rsidR="0003417A">
        <w:rPr>
          <w:rFonts w:eastAsia="Times New Roman"/>
          <w:lang w:eastAsia="en-IE"/>
        </w:rPr>
        <w:t>the working patterns, the seasonal nature</w:t>
      </w:r>
      <w:r w:rsidR="00372770">
        <w:rPr>
          <w:rFonts w:eastAsia="Times New Roman"/>
          <w:lang w:eastAsia="en-IE"/>
        </w:rPr>
        <w:t>—</w:t>
      </w:r>
      <w:r w:rsidRPr="00B758F1" w:rsidR="0003417A">
        <w:rPr>
          <w:rFonts w:eastAsia="Times New Roman"/>
          <w:lang w:eastAsia="en-IE"/>
        </w:rPr>
        <w:t xml:space="preserve">is incompatible with people who live a settled </w:t>
      </w:r>
      <w:r w:rsidRPr="00B758F1" w:rsidR="00FC1BC6">
        <w:rPr>
          <w:rFonts w:eastAsia="Times New Roman"/>
          <w:lang w:eastAsia="en-IE"/>
        </w:rPr>
        <w:t>lifestyle.</w:t>
      </w:r>
    </w:p>
    <w:p w:rsidR="00A55EC0" w:rsidRPr="00B758F1" w:rsidP="005D39D5">
      <w:pPr>
        <w:pStyle w:val="Answer"/>
        <w:ind w:left="720" w:firstLine="74"/>
        <w:rPr>
          <w:rFonts w:eastAsia="Times New Roman"/>
          <w:szCs w:val="24"/>
          <w:lang w:eastAsia="en-IE"/>
        </w:rPr>
      </w:pPr>
      <w:sdt>
        <w:sdtPr>
          <w:rPr>
            <w:rFonts w:eastAsia="Times New Roman"/>
            <w:lang w:eastAsia="en-IE"/>
          </w:rPr>
          <w:alias w:val="Witness"/>
          <w:id w:val="-33197685"/>
          <w:placeholder>
            <w:docPart w:val="DefaultPlaceholder_1082065158"/>
          </w:placeholder>
          <w:richText/>
        </w:sdtPr>
        <w:sdtContent>
          <w:r w:rsidRPr="00B758F1" w:rsidR="006B40E3">
            <w:rPr>
              <w:rFonts w:eastAsia="Times New Roman"/>
              <w:b/>
              <w:i/>
              <w:lang w:eastAsia="en-IE"/>
            </w:rPr>
            <w:t>Tim Rycroft:</w:t>
          </w:r>
        </w:sdtContent>
      </w:sdt>
      <w:r w:rsidRPr="00B758F1" w:rsidR="006B40E3">
        <w:rPr>
          <w:rFonts w:eastAsia="Times New Roman"/>
          <w:lang w:eastAsia="en-IE"/>
        </w:rPr>
        <w:t xml:space="preserve"> </w:t>
      </w:r>
      <w:r w:rsidRPr="00B758F1" w:rsidR="00960FB8">
        <w:rPr>
          <w:rFonts w:eastAsia="Times New Roman"/>
          <w:lang w:eastAsia="en-IE"/>
        </w:rPr>
        <w:t>T</w:t>
      </w:r>
      <w:r w:rsidRPr="00B758F1" w:rsidR="006B40E3">
        <w:rPr>
          <w:rFonts w:eastAsia="Times New Roman"/>
          <w:lang w:eastAsia="en-IE"/>
        </w:rPr>
        <w:t>here are a couple of points</w:t>
      </w:r>
      <w:r w:rsidRPr="00B758F1" w:rsidR="00960FB8">
        <w:rPr>
          <w:rFonts w:eastAsia="Times New Roman"/>
          <w:lang w:eastAsia="en-IE"/>
        </w:rPr>
        <w:t xml:space="preserve"> to make. The first is that our sector is quite </w:t>
      </w:r>
      <w:r w:rsidRPr="00B758F1" w:rsidR="00960FB8">
        <w:rPr>
          <w:rFonts w:eastAsia="Times New Roman"/>
          <w:szCs w:val="24"/>
          <w:lang w:eastAsia="en-IE"/>
        </w:rPr>
        <w:t xml:space="preserve">different from other manufacturing sectors. It is geographically diverse. A lot of food and drink manufacturing takes place away from urban centres. It is close to </w:t>
      </w:r>
      <w:r w:rsidRPr="00B758F1" w:rsidR="005D39D5">
        <w:rPr>
          <w:rFonts w:eastAsia="Times New Roman"/>
          <w:szCs w:val="24"/>
          <w:lang w:eastAsia="en-IE"/>
        </w:rPr>
        <w:t xml:space="preserve">primary production or close to sources of imported materials or ingredients, </w:t>
      </w:r>
      <w:r w:rsidRPr="00B758F1" w:rsidR="005D39D5">
        <w:rPr>
          <w:rFonts w:eastAsia="Times New Roman"/>
          <w:szCs w:val="24"/>
          <w:lang w:eastAsia="en-IE"/>
        </w:rPr>
        <w:t>and also</w:t>
      </w:r>
      <w:r w:rsidRPr="00B758F1" w:rsidR="005D39D5">
        <w:rPr>
          <w:rFonts w:eastAsia="Times New Roman"/>
          <w:szCs w:val="24"/>
          <w:lang w:eastAsia="en-IE"/>
        </w:rPr>
        <w:t xml:space="preserve"> to export, and that has an impact on its attractiveness as a location in some cases. </w:t>
      </w:r>
      <w:r w:rsidRPr="00B758F1" w:rsidR="005D39D5">
        <w:rPr>
          <w:lang w:eastAsia="en-IE"/>
        </w:rPr>
        <w:t>I</w:t>
      </w:r>
      <w:r w:rsidRPr="00B758F1" w:rsidR="00621F32">
        <w:rPr>
          <w:rFonts w:eastAsia="Times New Roman"/>
          <w:szCs w:val="24"/>
          <w:lang w:eastAsia="en-IE"/>
        </w:rPr>
        <w:t>f you are coming here from another country primarily to get income to send home, that is probably much less of a barrier</w:t>
      </w:r>
      <w:r w:rsidRPr="00B758F1" w:rsidR="00FC59A6">
        <w:rPr>
          <w:rFonts w:eastAsia="Times New Roman"/>
          <w:szCs w:val="24"/>
          <w:lang w:eastAsia="en-IE"/>
        </w:rPr>
        <w:t xml:space="preserve"> than if you are located here. </w:t>
      </w:r>
    </w:p>
    <w:p w:rsidR="00D2145A" w:rsidRPr="00B758F1" w:rsidP="00457A1A">
      <w:pPr>
        <w:pStyle w:val="Answer"/>
        <w:ind w:left="720"/>
        <w:rPr>
          <w:rFonts w:eastAsia="Times New Roman"/>
          <w:szCs w:val="24"/>
          <w:lang w:eastAsia="en-IE"/>
        </w:rPr>
      </w:pPr>
      <w:r w:rsidRPr="00B758F1">
        <w:rPr>
          <w:rFonts w:eastAsia="Times New Roman"/>
          <w:szCs w:val="24"/>
          <w:lang w:eastAsia="en-IE"/>
        </w:rPr>
        <w:t>Also, i</w:t>
      </w:r>
      <w:r w:rsidRPr="00B758F1" w:rsidR="00621F32">
        <w:rPr>
          <w:rFonts w:eastAsia="Times New Roman"/>
          <w:szCs w:val="24"/>
          <w:lang w:eastAsia="en-IE"/>
        </w:rPr>
        <w:t>t is fair to say that we</w:t>
      </w:r>
      <w:r w:rsidRPr="00B758F1" w:rsidR="00A55EC0">
        <w:rPr>
          <w:rFonts w:eastAsia="Times New Roman"/>
          <w:szCs w:val="24"/>
          <w:lang w:eastAsia="en-IE"/>
        </w:rPr>
        <w:t>,</w:t>
      </w:r>
      <w:r w:rsidRPr="00B758F1" w:rsidR="00621F32">
        <w:rPr>
          <w:rFonts w:eastAsia="Times New Roman"/>
          <w:szCs w:val="24"/>
          <w:lang w:eastAsia="en-IE"/>
        </w:rPr>
        <w:t xml:space="preserve"> as an industry</w:t>
      </w:r>
      <w:r w:rsidRPr="00B758F1" w:rsidR="00A55EC0">
        <w:rPr>
          <w:rFonts w:eastAsia="Times New Roman"/>
          <w:szCs w:val="24"/>
          <w:lang w:eastAsia="en-IE"/>
        </w:rPr>
        <w:t>,</w:t>
      </w:r>
      <w:r w:rsidRPr="00B758F1" w:rsidR="00621F32">
        <w:rPr>
          <w:rFonts w:eastAsia="Times New Roman"/>
          <w:szCs w:val="24"/>
          <w:lang w:eastAsia="en-IE"/>
        </w:rPr>
        <w:t xml:space="preserve"> have not yet done a good enough job on educating people about the reality of working in food and drink manufacturing in 2020. There </w:t>
      </w:r>
      <w:r w:rsidR="0036627B">
        <w:rPr>
          <w:rFonts w:eastAsia="Times New Roman"/>
          <w:szCs w:val="24"/>
          <w:lang w:eastAsia="en-IE"/>
        </w:rPr>
        <w:t>are</w:t>
      </w:r>
      <w:r w:rsidRPr="00B758F1" w:rsidR="0036627B">
        <w:rPr>
          <w:rFonts w:eastAsia="Times New Roman"/>
          <w:szCs w:val="24"/>
          <w:lang w:eastAsia="en-IE"/>
        </w:rPr>
        <w:t xml:space="preserve"> </w:t>
      </w:r>
      <w:r w:rsidRPr="00B758F1" w:rsidR="00621F32">
        <w:rPr>
          <w:rFonts w:eastAsia="Times New Roman"/>
          <w:szCs w:val="24"/>
          <w:lang w:eastAsia="en-IE"/>
        </w:rPr>
        <w:t>a lot of outdated perceptions about people</w:t>
      </w:r>
      <w:r w:rsidRPr="00B758F1">
        <w:rPr>
          <w:rFonts w:eastAsia="Times New Roman"/>
          <w:szCs w:val="24"/>
          <w:lang w:eastAsia="en-IE"/>
        </w:rPr>
        <w:t xml:space="preserve"> in hairnets and wellies</w:t>
      </w:r>
      <w:r w:rsidR="0036627B">
        <w:rPr>
          <w:rFonts w:eastAsia="Times New Roman"/>
          <w:szCs w:val="24"/>
          <w:lang w:eastAsia="en-IE"/>
        </w:rPr>
        <w:t>,</w:t>
      </w:r>
      <w:r w:rsidRPr="00B758F1">
        <w:rPr>
          <w:rFonts w:eastAsia="Times New Roman"/>
          <w:szCs w:val="24"/>
          <w:lang w:eastAsia="en-IE"/>
        </w:rPr>
        <w:t xml:space="preserve"> and a sense of the 1970s. </w:t>
      </w:r>
      <w:r w:rsidRPr="00B758F1" w:rsidR="00017E63">
        <w:rPr>
          <w:rFonts w:eastAsia="Times New Roman"/>
          <w:szCs w:val="24"/>
          <w:lang w:eastAsia="en-IE"/>
        </w:rPr>
        <w:t>In</w:t>
      </w:r>
      <w:r w:rsidRPr="00B758F1">
        <w:rPr>
          <w:rFonts w:eastAsia="Times New Roman"/>
          <w:szCs w:val="24"/>
          <w:lang w:eastAsia="en-IE"/>
        </w:rPr>
        <w:t xml:space="preserve"> my experience,</w:t>
      </w:r>
      <w:r w:rsidRPr="00B758F1" w:rsidR="00017E63">
        <w:rPr>
          <w:rFonts w:eastAsia="Times New Roman"/>
          <w:szCs w:val="24"/>
          <w:lang w:eastAsia="en-IE"/>
        </w:rPr>
        <w:t xml:space="preserve"> having</w:t>
      </w:r>
      <w:r w:rsidRPr="00B758F1" w:rsidR="00CD38D6">
        <w:rPr>
          <w:rFonts w:eastAsia="Times New Roman"/>
          <w:szCs w:val="24"/>
          <w:lang w:eastAsia="en-IE"/>
        </w:rPr>
        <w:t xml:space="preserve"> visited many food and drink facilities, that picture is now quite </w:t>
      </w:r>
      <w:r w:rsidRPr="00B758F1" w:rsidR="00CD38D6">
        <w:rPr>
          <w:rFonts w:eastAsia="Times New Roman"/>
          <w:szCs w:val="24"/>
          <w:lang w:eastAsia="en-IE"/>
        </w:rPr>
        <w:t>wrong</w:t>
      </w:r>
      <w:r w:rsidRPr="00B758F1" w:rsidR="00CD38D6">
        <w:rPr>
          <w:rFonts w:eastAsia="Times New Roman"/>
          <w:szCs w:val="24"/>
          <w:lang w:eastAsia="en-IE"/>
        </w:rPr>
        <w:t xml:space="preserve"> but I do not think we have quite dispelled it. I will only know that we have succeeded when Ministers choose to come to food and drink factories rather than automotive ones.</w:t>
      </w:r>
    </w:p>
    <w:p w:rsidR="00D2145A" w:rsidRPr="00B758F1" w:rsidP="00D2145A">
      <w:pPr>
        <w:pStyle w:val="Question"/>
        <w:rPr>
          <w:lang w:eastAsia="en-IE"/>
        </w:rPr>
      </w:pPr>
      <w:sdt>
        <w:sdtPr>
          <w:rPr>
            <w:rFonts w:eastAsia="Times New Roman"/>
            <w:lang w:eastAsia="en-IE"/>
          </w:rPr>
          <w:alias w:val="Member"/>
          <w:tag w:val="&lt;Member mnisId='4072' dodsId='28723'&gt;"/>
          <w:id w:val="99621810"/>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Do Richard or Simon want to add anything?</w:t>
      </w:r>
    </w:p>
    <w:p w:rsidR="00A55EC0" w:rsidRPr="00B758F1" w:rsidP="00D2145A">
      <w:pPr>
        <w:pStyle w:val="Answer"/>
        <w:rPr>
          <w:rFonts w:eastAsia="Times New Roman" w:cs="Arial"/>
          <w:lang w:eastAsia="en-IE"/>
        </w:rPr>
      </w:pPr>
      <w:sdt>
        <w:sdtPr>
          <w:rPr>
            <w:rFonts w:eastAsia="Times New Roman"/>
            <w:lang w:eastAsia="en-IE"/>
          </w:rPr>
          <w:alias w:val="Witness"/>
          <w:id w:val="1240989734"/>
          <w:placeholder>
            <w:docPart w:val="DefaultPlaceholder_1082065158"/>
          </w:placeholder>
          <w:richText/>
        </w:sdtPr>
        <w:sdtContent>
          <w:r w:rsidRPr="00B758F1" w:rsidR="00D2145A">
            <w:rPr>
              <w:rFonts w:eastAsia="Times New Roman"/>
              <w:b/>
              <w:i/>
              <w:lang w:eastAsia="en-IE"/>
            </w:rPr>
            <w:t>Richard Griffiths:</w:t>
          </w:r>
        </w:sdtContent>
      </w:sdt>
      <w:r w:rsidRPr="00B758F1" w:rsidR="00D2145A">
        <w:rPr>
          <w:rFonts w:eastAsia="Times New Roman"/>
          <w:lang w:eastAsia="en-IE"/>
        </w:rPr>
        <w:t xml:space="preserve"> I can add to that. I support Tim’</w:t>
      </w:r>
      <w:r w:rsidRPr="00B758F1" w:rsidR="00771D71">
        <w:rPr>
          <w:rFonts w:eastAsia="Times New Roman"/>
          <w:lang w:eastAsia="en-IE"/>
        </w:rPr>
        <w:t xml:space="preserve">s point. The food industry has much responsibility to try </w:t>
      </w:r>
      <w:r w:rsidRPr="00B758F1" w:rsidR="00044574">
        <w:rPr>
          <w:rFonts w:eastAsia="Times New Roman"/>
          <w:lang w:eastAsia="en-IE"/>
        </w:rPr>
        <w:t xml:space="preserve">to </w:t>
      </w:r>
      <w:r w:rsidRPr="00B758F1" w:rsidR="00771D71">
        <w:rPr>
          <w:rFonts w:eastAsia="Times New Roman"/>
          <w:lang w:eastAsia="en-IE"/>
        </w:rPr>
        <w:t xml:space="preserve">raise awareness. There is more to be done on education. Separation </w:t>
      </w:r>
      <w:r w:rsidRPr="00B758F1" w:rsidR="00740F66">
        <w:rPr>
          <w:rFonts w:eastAsia="Times New Roman"/>
          <w:lang w:eastAsia="en-IE"/>
        </w:rPr>
        <w:t xml:space="preserve">has come </w:t>
      </w:r>
      <w:r w:rsidRPr="00B758F1" w:rsidR="00771D71">
        <w:rPr>
          <w:rFonts w:eastAsia="Times New Roman"/>
          <w:lang w:eastAsia="en-IE"/>
        </w:rPr>
        <w:t>between food production and food itself.</w:t>
      </w:r>
      <w:r w:rsidRPr="00B758F1" w:rsidR="00740F66">
        <w:rPr>
          <w:rFonts w:eastAsia="Times New Roman"/>
          <w:lang w:eastAsia="en-IE"/>
        </w:rPr>
        <w:t xml:space="preserve"> With the rise of other </w:t>
      </w:r>
      <w:r w:rsidRPr="00B758F1" w:rsidR="00740F66">
        <w:rPr>
          <w:rFonts w:eastAsia="Times New Roman" w:cs="Arial"/>
          <w:lang w:eastAsia="en-IE"/>
        </w:rPr>
        <w:t>opportunities, other industries in the country, food has not been visible. It is nothing to do with whether people are lazy or unwilling. It is that we</w:t>
      </w:r>
      <w:r w:rsidRPr="00B758F1">
        <w:rPr>
          <w:rFonts w:eastAsia="Times New Roman" w:cs="Arial"/>
          <w:lang w:eastAsia="en-IE"/>
        </w:rPr>
        <w:t>,</w:t>
      </w:r>
      <w:r w:rsidRPr="00B758F1" w:rsidR="00740F66">
        <w:rPr>
          <w:rFonts w:eastAsia="Times New Roman" w:cs="Arial"/>
          <w:lang w:eastAsia="en-IE"/>
        </w:rPr>
        <w:t xml:space="preserve"> as a food industry</w:t>
      </w:r>
      <w:r w:rsidRPr="00B758F1">
        <w:rPr>
          <w:rFonts w:eastAsia="Times New Roman" w:cs="Arial"/>
          <w:lang w:eastAsia="en-IE"/>
        </w:rPr>
        <w:t>,</w:t>
      </w:r>
      <w:r w:rsidRPr="00B758F1" w:rsidR="00740F66">
        <w:rPr>
          <w:rFonts w:eastAsia="Times New Roman" w:cs="Arial"/>
          <w:lang w:eastAsia="en-IE"/>
        </w:rPr>
        <w:t xml:space="preserve"> have lost sight of the fact that we have a product that feeds people and we need to build </w:t>
      </w:r>
      <w:r w:rsidRPr="00B758F1" w:rsidR="001A30E7">
        <w:rPr>
          <w:rFonts w:eastAsia="Times New Roman" w:cs="Arial"/>
          <w:lang w:eastAsia="en-IE"/>
        </w:rPr>
        <w:t xml:space="preserve">back </w:t>
      </w:r>
      <w:r w:rsidRPr="00B758F1" w:rsidR="00740F66">
        <w:rPr>
          <w:rFonts w:eastAsia="Times New Roman" w:cs="Arial"/>
          <w:lang w:eastAsia="en-IE"/>
        </w:rPr>
        <w:t>the connection about where it comes from</w:t>
      </w:r>
      <w:r w:rsidRPr="00B758F1">
        <w:rPr>
          <w:rFonts w:eastAsia="Times New Roman" w:cs="Arial"/>
          <w:lang w:eastAsia="en-IE"/>
        </w:rPr>
        <w:t>. W</w:t>
      </w:r>
      <w:r w:rsidRPr="00B758F1" w:rsidR="00DF7417">
        <w:rPr>
          <w:rFonts w:eastAsia="Times New Roman" w:cs="Arial"/>
          <w:lang w:eastAsia="en-IE"/>
        </w:rPr>
        <w:t xml:space="preserve">e have lost that connection to a certain extent. </w:t>
      </w:r>
    </w:p>
    <w:p w:rsidR="006A2980" w:rsidRPr="00B758F1" w:rsidP="00D2145A">
      <w:pPr>
        <w:pStyle w:val="Answer"/>
        <w:rPr>
          <w:rFonts w:eastAsia="Times New Roman" w:cs="Arial"/>
          <w:szCs w:val="24"/>
          <w:lang w:eastAsia="en-IE"/>
        </w:rPr>
      </w:pPr>
      <w:r w:rsidRPr="00B758F1">
        <w:rPr>
          <w:rFonts w:eastAsia="Times New Roman" w:cs="Arial"/>
          <w:lang w:eastAsia="en-IE"/>
        </w:rPr>
        <w:t xml:space="preserve">Coupled with that is the education side. We need to support food education, whether that is through </w:t>
      </w:r>
      <w:r w:rsidRPr="00B758F1" w:rsidR="00FC1BC6">
        <w:rPr>
          <w:rFonts w:eastAsia="Times New Roman" w:cs="Arial"/>
          <w:lang w:eastAsia="en-IE"/>
        </w:rPr>
        <w:t>lessons, school meals,</w:t>
      </w:r>
      <w:r w:rsidRPr="00B758F1">
        <w:rPr>
          <w:rFonts w:eastAsia="Times New Roman" w:cs="Arial"/>
          <w:lang w:eastAsia="en-IE"/>
        </w:rPr>
        <w:t xml:space="preserve"> or some </w:t>
      </w:r>
      <w:r w:rsidRPr="00B758F1" w:rsidR="0096476F">
        <w:rPr>
          <w:rFonts w:eastAsia="Times New Roman" w:cs="Arial"/>
          <w:lang w:eastAsia="en-IE"/>
        </w:rPr>
        <w:t xml:space="preserve">other </w:t>
      </w:r>
      <w:r w:rsidRPr="00B758F1">
        <w:rPr>
          <w:rFonts w:eastAsia="Times New Roman" w:cs="Arial"/>
          <w:lang w:eastAsia="en-IE"/>
        </w:rPr>
        <w:t>form</w:t>
      </w:r>
      <w:r w:rsidRPr="00B758F1" w:rsidR="0096476F">
        <w:rPr>
          <w:rFonts w:eastAsia="Times New Roman" w:cs="Arial"/>
          <w:lang w:eastAsia="en-IE"/>
        </w:rPr>
        <w:t>. We are missing a trick. I don’t think it will ever fully replace European labour</w:t>
      </w:r>
      <w:r w:rsidR="00C879FE">
        <w:rPr>
          <w:rFonts w:eastAsia="Times New Roman" w:cs="Arial"/>
          <w:lang w:eastAsia="en-IE"/>
        </w:rPr>
        <w:t>—</w:t>
      </w:r>
      <w:r w:rsidRPr="00B758F1" w:rsidR="0096476F">
        <w:rPr>
          <w:rFonts w:eastAsia="Times New Roman" w:cs="Arial"/>
          <w:lang w:eastAsia="en-IE"/>
        </w:rPr>
        <w:t xml:space="preserve">I </w:t>
      </w:r>
      <w:r w:rsidRPr="00B758F1" w:rsidR="0096476F">
        <w:rPr>
          <w:rFonts w:eastAsia="Times New Roman" w:cs="Arial"/>
          <w:lang w:eastAsia="en-IE"/>
        </w:rPr>
        <w:t>think that has to be clear</w:t>
      </w:r>
      <w:r w:rsidR="00C879FE">
        <w:rPr>
          <w:rFonts w:eastAsia="Times New Roman" w:cs="Arial"/>
          <w:lang w:eastAsia="en-IE"/>
        </w:rPr>
        <w:t>—</w:t>
      </w:r>
      <w:r w:rsidRPr="00B758F1" w:rsidR="0096476F">
        <w:rPr>
          <w:rFonts w:eastAsia="Times New Roman" w:cs="Arial"/>
          <w:lang w:eastAsia="en-IE"/>
        </w:rPr>
        <w:t>but I think we can do a much</w:t>
      </w:r>
      <w:r w:rsidRPr="00B758F1" w:rsidR="00A55EC0">
        <w:rPr>
          <w:rFonts w:eastAsia="Times New Roman" w:cs="Arial"/>
          <w:lang w:eastAsia="en-IE"/>
        </w:rPr>
        <w:t xml:space="preserve"> </w:t>
      </w:r>
      <w:r w:rsidRPr="00B758F1" w:rsidR="0096476F">
        <w:rPr>
          <w:rFonts w:eastAsia="Times New Roman" w:cs="Arial"/>
          <w:lang w:eastAsia="en-IE"/>
        </w:rPr>
        <w:t>better job than we are doing to raise awareness and convince the UK public</w:t>
      </w:r>
      <w:r w:rsidRPr="00B758F1">
        <w:rPr>
          <w:rFonts w:eastAsia="Times New Roman" w:cs="Arial"/>
          <w:lang w:eastAsia="en-IE"/>
        </w:rPr>
        <w:t xml:space="preserve">, and therefore the UK workforce, that food manufacturing is a good career </w:t>
      </w:r>
      <w:r w:rsidRPr="00B758F1">
        <w:rPr>
          <w:rFonts w:eastAsia="Times New Roman" w:cs="Arial"/>
          <w:szCs w:val="24"/>
          <w:lang w:eastAsia="en-IE"/>
        </w:rPr>
        <w:t>opportunity. It is on both sides.</w:t>
      </w:r>
    </w:p>
    <w:p w:rsidR="006A2980" w:rsidRPr="00B758F1" w:rsidP="006A2980">
      <w:pPr>
        <w:pStyle w:val="Question"/>
        <w:rPr>
          <w:lang w:eastAsia="en-IE"/>
        </w:rPr>
      </w:pPr>
      <w:sdt>
        <w:sdtPr>
          <w:rPr>
            <w:rFonts w:eastAsia="Times New Roman"/>
            <w:lang w:eastAsia="en-IE"/>
          </w:rPr>
          <w:alias w:val="Member"/>
          <w:tag w:val="&lt;Member mnisId='4072' dodsId='28723'&gt;"/>
          <w:id w:val="-1234691892"/>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Thank you. Simon, I think you want to make a point.</w:t>
      </w:r>
    </w:p>
    <w:p w:rsidR="00C47DD6" w:rsidRPr="00B758F1" w:rsidP="006A2980">
      <w:pPr>
        <w:pStyle w:val="Answer"/>
        <w:rPr>
          <w:rFonts w:eastAsia="Times New Roman"/>
          <w:lang w:eastAsia="en-IE"/>
        </w:rPr>
      </w:pPr>
      <w:sdt>
        <w:sdtPr>
          <w:rPr>
            <w:rFonts w:eastAsia="Times New Roman"/>
            <w:lang w:eastAsia="en-IE"/>
          </w:rPr>
          <w:alias w:val="Witness"/>
          <w:id w:val="-1098170653"/>
          <w:placeholder>
            <w:docPart w:val="DefaultPlaceholder_1082065158"/>
          </w:placeholder>
          <w:richText/>
        </w:sdtPr>
        <w:sdtContent>
          <w:r w:rsidRPr="00B758F1" w:rsidR="006A2980">
            <w:rPr>
              <w:rFonts w:eastAsia="Times New Roman"/>
              <w:b/>
              <w:i/>
              <w:lang w:eastAsia="en-IE"/>
            </w:rPr>
            <w:t>Simon Doherty:</w:t>
          </w:r>
        </w:sdtContent>
      </w:sdt>
      <w:r w:rsidRPr="00B758F1" w:rsidR="006A2980">
        <w:rPr>
          <w:rFonts w:eastAsia="Times New Roman"/>
          <w:lang w:eastAsia="en-IE"/>
        </w:rPr>
        <w:t xml:space="preserve"> </w:t>
      </w:r>
      <w:r w:rsidRPr="00B758F1" w:rsidR="00A55EC0">
        <w:rPr>
          <w:rFonts w:eastAsia="Times New Roman"/>
          <w:lang w:eastAsia="en-IE"/>
        </w:rPr>
        <w:t>W</w:t>
      </w:r>
      <w:r w:rsidRPr="00B758F1" w:rsidR="006A2980">
        <w:rPr>
          <w:rFonts w:eastAsia="Times New Roman"/>
          <w:lang w:eastAsia="en-IE"/>
        </w:rPr>
        <w:t xml:space="preserve">e are in the situation </w:t>
      </w:r>
      <w:r w:rsidRPr="00B758F1" w:rsidR="002F7D5E">
        <w:rPr>
          <w:rFonts w:eastAsia="Times New Roman"/>
          <w:lang w:eastAsia="en-IE"/>
        </w:rPr>
        <w:t>now</w:t>
      </w:r>
      <w:r w:rsidRPr="00B758F1" w:rsidR="006A2980">
        <w:rPr>
          <w:rFonts w:eastAsia="Times New Roman"/>
          <w:lang w:eastAsia="en-IE"/>
        </w:rPr>
        <w:t xml:space="preserve"> where we have </w:t>
      </w:r>
      <w:r w:rsidRPr="00B758F1" w:rsidR="00A93F94">
        <w:rPr>
          <w:rFonts w:eastAsia="Times New Roman"/>
          <w:lang w:eastAsia="en-IE"/>
        </w:rPr>
        <w:t>a</w:t>
      </w:r>
      <w:r w:rsidRPr="00B758F1" w:rsidR="006A2980">
        <w:rPr>
          <w:rFonts w:eastAsia="Times New Roman"/>
          <w:lang w:eastAsia="en-IE"/>
        </w:rPr>
        <w:t xml:space="preserve"> shortfall in the number of vets we are producing in the country anyway and we are not going to sort that </w:t>
      </w:r>
      <w:r w:rsidRPr="00B758F1" w:rsidR="004736B2">
        <w:rPr>
          <w:rFonts w:eastAsia="Times New Roman"/>
          <w:lang w:eastAsia="en-IE"/>
        </w:rPr>
        <w:t xml:space="preserve">one overnight by graduating twice as many vets from UK veterinary schools, unless </w:t>
      </w:r>
      <w:r w:rsidRPr="00B758F1" w:rsidR="004736B2">
        <w:rPr>
          <w:rFonts w:eastAsia="Times New Roman"/>
          <w:szCs w:val="24"/>
          <w:lang w:eastAsia="en-IE"/>
        </w:rPr>
        <w:t>Government are</w:t>
      </w:r>
      <w:r w:rsidRPr="00B758F1" w:rsidR="004736B2">
        <w:rPr>
          <w:rFonts w:eastAsia="Times New Roman"/>
          <w:lang w:eastAsia="en-IE"/>
        </w:rPr>
        <w:t xml:space="preserve"> going to produce a lot of funding from some black hole somewhere. That is just not going to happen in a short period of time. </w:t>
      </w:r>
    </w:p>
    <w:p w:rsidR="00A93F94" w:rsidRPr="00B758F1" w:rsidP="006A2980">
      <w:pPr>
        <w:pStyle w:val="Answer"/>
        <w:rPr>
          <w:rFonts w:eastAsia="Times New Roman"/>
          <w:szCs w:val="24"/>
          <w:lang w:eastAsia="en-IE"/>
        </w:rPr>
      </w:pPr>
      <w:r w:rsidRPr="00B758F1">
        <w:rPr>
          <w:rFonts w:eastAsia="Times New Roman"/>
          <w:lang w:eastAsia="en-IE"/>
        </w:rPr>
        <w:t>T</w:t>
      </w:r>
      <w:r w:rsidRPr="00B758F1" w:rsidR="004736B2">
        <w:rPr>
          <w:rFonts w:eastAsia="Times New Roman"/>
          <w:lang w:eastAsia="en-IE"/>
        </w:rPr>
        <w:t xml:space="preserve">he </w:t>
      </w:r>
      <w:r w:rsidRPr="00B758F1" w:rsidR="00B129BD">
        <w:rPr>
          <w:rFonts w:eastAsia="Times New Roman"/>
          <w:lang w:eastAsia="en-IE"/>
        </w:rPr>
        <w:t>BVA has been doing a lot of work on recruitment and retention</w:t>
      </w:r>
      <w:r w:rsidRPr="00B758F1">
        <w:rPr>
          <w:rFonts w:eastAsia="Times New Roman"/>
          <w:lang w:eastAsia="en-IE"/>
        </w:rPr>
        <w:t xml:space="preserve"> within the profession</w:t>
      </w:r>
      <w:r w:rsidRPr="00B758F1">
        <w:rPr>
          <w:rFonts w:eastAsia="Times New Roman"/>
          <w:lang w:eastAsia="en-IE"/>
        </w:rPr>
        <w:t>. W</w:t>
      </w:r>
      <w:r w:rsidRPr="00B758F1" w:rsidR="00567405">
        <w:rPr>
          <w:rFonts w:eastAsia="Times New Roman"/>
          <w:lang w:eastAsia="en-IE"/>
        </w:rPr>
        <w:t>here we can make the veterinary workplace a good place to work, we are obviously going to retain more UK-qualified vets in the system. If you want to think of it as a leaky bucket, we have some vets retiring,</w:t>
      </w:r>
      <w:r w:rsidRPr="00B758F1">
        <w:rPr>
          <w:rFonts w:eastAsia="Times New Roman"/>
          <w:lang w:eastAsia="en-IE"/>
        </w:rPr>
        <w:t xml:space="preserve"> </w:t>
      </w:r>
      <w:r w:rsidRPr="00B758F1" w:rsidR="00567405">
        <w:rPr>
          <w:rFonts w:eastAsia="Times New Roman"/>
          <w:lang w:eastAsia="en-IE"/>
        </w:rPr>
        <w:t>some vets leaving the profession, and we have two taps</w:t>
      </w:r>
      <w:r w:rsidRPr="00B758F1" w:rsidR="0035382E">
        <w:rPr>
          <w:rFonts w:eastAsia="Times New Roman"/>
          <w:lang w:eastAsia="en-IE"/>
        </w:rPr>
        <w:t xml:space="preserve"> coming in</w:t>
      </w:r>
      <w:r w:rsidRPr="00B758F1" w:rsidR="00011C1D">
        <w:rPr>
          <w:rFonts w:eastAsia="Times New Roman"/>
          <w:lang w:eastAsia="en-IE"/>
        </w:rPr>
        <w:t>,</w:t>
      </w:r>
      <w:r w:rsidRPr="00B758F1" w:rsidR="00567405">
        <w:rPr>
          <w:rFonts w:eastAsia="Times New Roman"/>
          <w:lang w:eastAsia="en-IE"/>
        </w:rPr>
        <w:t xml:space="preserve"> largely</w:t>
      </w:r>
      <w:r w:rsidRPr="00B758F1" w:rsidR="00FC1BC6">
        <w:rPr>
          <w:rFonts w:eastAsia="Times New Roman"/>
          <w:lang w:eastAsia="en-IE"/>
        </w:rPr>
        <w:t xml:space="preserve"> </w:t>
      </w:r>
      <w:r w:rsidRPr="00B758F1" w:rsidR="00567405">
        <w:rPr>
          <w:rFonts w:eastAsia="Times New Roman"/>
          <w:lang w:eastAsia="en-IE"/>
        </w:rPr>
        <w:t xml:space="preserve">the UK graduates </w:t>
      </w:r>
      <w:r w:rsidRPr="00B758F1" w:rsidR="00FC1BC6">
        <w:rPr>
          <w:rFonts w:eastAsia="Times New Roman"/>
          <w:lang w:eastAsia="en-IE"/>
        </w:rPr>
        <w:t>and the EU graduates</w:t>
      </w:r>
      <w:r w:rsidRPr="00B758F1">
        <w:rPr>
          <w:rFonts w:eastAsia="Times New Roman"/>
          <w:lang w:eastAsia="en-IE"/>
        </w:rPr>
        <w:t xml:space="preserve">. One of the areas we can work on </w:t>
      </w:r>
      <w:r w:rsidRPr="00B758F1" w:rsidR="00011C1D">
        <w:rPr>
          <w:rFonts w:eastAsia="Times New Roman"/>
          <w:lang w:eastAsia="en-IE"/>
        </w:rPr>
        <w:t xml:space="preserve">is becoming perhaps a bit more self-sufficient </w:t>
      </w:r>
      <w:r w:rsidRPr="00B758F1" w:rsidR="00FC1BC6">
        <w:rPr>
          <w:rFonts w:eastAsia="Times New Roman"/>
          <w:lang w:eastAsia="en-IE"/>
        </w:rPr>
        <w:t xml:space="preserve">in </w:t>
      </w:r>
      <w:r w:rsidRPr="00B758F1" w:rsidR="00130B37">
        <w:rPr>
          <w:rFonts w:eastAsia="Times New Roman"/>
          <w:lang w:eastAsia="en-IE"/>
        </w:rPr>
        <w:t>veterinary</w:t>
      </w:r>
      <w:r w:rsidRPr="00B758F1" w:rsidR="00FC1BC6">
        <w:rPr>
          <w:rFonts w:eastAsia="Times New Roman"/>
          <w:lang w:eastAsia="en-IE"/>
        </w:rPr>
        <w:t xml:space="preserve"> </w:t>
      </w:r>
      <w:r w:rsidRPr="00B758F1" w:rsidR="00011C1D">
        <w:rPr>
          <w:rFonts w:eastAsia="Times New Roman"/>
          <w:lang w:eastAsia="en-IE"/>
        </w:rPr>
        <w:t>public health but ultimately</w:t>
      </w:r>
      <w:r w:rsidRPr="00B758F1">
        <w:rPr>
          <w:rFonts w:eastAsia="Times New Roman"/>
          <w:lang w:eastAsia="en-IE"/>
        </w:rPr>
        <w:t>,</w:t>
      </w:r>
      <w:r w:rsidRPr="00B758F1" w:rsidR="00011C1D">
        <w:rPr>
          <w:rFonts w:eastAsia="Times New Roman"/>
          <w:lang w:eastAsia="en-IE"/>
        </w:rPr>
        <w:t xml:space="preserve"> where we have a significant shortage of vets in the country anyway, there is no point in robbing Peter to pay Paul </w:t>
      </w:r>
      <w:r w:rsidRPr="00B758F1" w:rsidR="00C06447">
        <w:rPr>
          <w:rFonts w:eastAsia="Times New Roman"/>
          <w:lang w:eastAsia="en-IE"/>
        </w:rPr>
        <w:t>by</w:t>
      </w:r>
      <w:r w:rsidRPr="00B758F1" w:rsidR="00011C1D">
        <w:rPr>
          <w:rFonts w:eastAsia="Times New Roman"/>
          <w:lang w:eastAsia="en-IE"/>
        </w:rPr>
        <w:t xml:space="preserve"> moving vets around within the profession. If we somehow made veterinary</w:t>
      </w:r>
      <w:r w:rsidRPr="00B758F1" w:rsidR="00130B37">
        <w:rPr>
          <w:rFonts w:eastAsia="Times New Roman"/>
          <w:lang w:eastAsia="en-IE"/>
        </w:rPr>
        <w:t xml:space="preserve"> public health and work in abattoirs and meat hygiene a lot more attractive, we would only be pinching clinicians from general practice or from </w:t>
      </w:r>
      <w:r w:rsidRPr="00B758F1" w:rsidR="00130B37">
        <w:rPr>
          <w:rFonts w:eastAsia="Times New Roman"/>
          <w:szCs w:val="24"/>
          <w:lang w:eastAsia="en-IE"/>
        </w:rPr>
        <w:t xml:space="preserve">government work and so on. </w:t>
      </w:r>
    </w:p>
    <w:p w:rsidR="008037C2" w:rsidRPr="00B758F1" w:rsidP="006A2980">
      <w:pPr>
        <w:pStyle w:val="Answer"/>
        <w:rPr>
          <w:rFonts w:eastAsia="Times New Roman"/>
          <w:szCs w:val="24"/>
          <w:lang w:eastAsia="en-IE"/>
        </w:rPr>
      </w:pPr>
      <w:r w:rsidRPr="00B758F1">
        <w:rPr>
          <w:rFonts w:eastAsia="Times New Roman"/>
          <w:szCs w:val="24"/>
          <w:lang w:eastAsia="en-IE"/>
        </w:rPr>
        <w:t>To come to your point, Chair, there is absolutely no doubt that particularly in t</w:t>
      </w:r>
      <w:r w:rsidRPr="00B758F1" w:rsidR="00A93F94">
        <w:rPr>
          <w:rFonts w:eastAsia="Times New Roman"/>
          <w:szCs w:val="24"/>
          <w:lang w:eastAsia="en-IE"/>
        </w:rPr>
        <w:t>he</w:t>
      </w:r>
      <w:r w:rsidRPr="00B758F1">
        <w:rPr>
          <w:rFonts w:eastAsia="Times New Roman"/>
          <w:szCs w:val="24"/>
          <w:lang w:eastAsia="en-IE"/>
        </w:rPr>
        <w:t xml:space="preserve"> meat hygiene sector, salaries have largely been driven by the big retailers looking to reduce margins</w:t>
      </w:r>
      <w:r w:rsidRPr="00B758F1" w:rsidR="00C06447">
        <w:rPr>
          <w:rFonts w:eastAsia="Times New Roman"/>
          <w:szCs w:val="24"/>
          <w:lang w:eastAsia="en-IE"/>
        </w:rPr>
        <w:t>,</w:t>
      </w:r>
      <w:r w:rsidRPr="00B758F1">
        <w:rPr>
          <w:rFonts w:eastAsia="Times New Roman"/>
          <w:szCs w:val="24"/>
          <w:lang w:eastAsia="en-IE"/>
        </w:rPr>
        <w:t xml:space="preserve"> and that part of the veterinary profession</w:t>
      </w:r>
      <w:r w:rsidRPr="00B758F1" w:rsidR="003635A1">
        <w:rPr>
          <w:rFonts w:eastAsia="Times New Roman"/>
          <w:szCs w:val="24"/>
          <w:lang w:eastAsia="en-IE"/>
        </w:rPr>
        <w:t>, veterinary public health,</w:t>
      </w:r>
      <w:r w:rsidRPr="00B758F1">
        <w:rPr>
          <w:rFonts w:eastAsia="Times New Roman"/>
          <w:szCs w:val="24"/>
          <w:lang w:eastAsia="en-IE"/>
        </w:rPr>
        <w:t xml:space="preserve"> will </w:t>
      </w:r>
      <w:r w:rsidRPr="00B758F1" w:rsidR="003635A1">
        <w:rPr>
          <w:rFonts w:eastAsia="Times New Roman"/>
          <w:szCs w:val="24"/>
          <w:lang w:eastAsia="en-IE"/>
        </w:rPr>
        <w:t xml:space="preserve">tend to have lower salaries than vets would earn in general practice. </w:t>
      </w:r>
    </w:p>
    <w:p w:rsidR="00E43F38" w:rsidRPr="00B758F1" w:rsidP="006A2980">
      <w:pPr>
        <w:pStyle w:val="Answer"/>
        <w:rPr>
          <w:rFonts w:eastAsia="Times New Roman"/>
          <w:szCs w:val="24"/>
          <w:lang w:eastAsia="en-IE"/>
        </w:rPr>
      </w:pPr>
      <w:r w:rsidRPr="00B758F1">
        <w:rPr>
          <w:rFonts w:eastAsia="Times New Roman"/>
          <w:szCs w:val="24"/>
          <w:lang w:eastAsia="en-IE"/>
        </w:rPr>
        <w:t>It is a combination. I don’</w:t>
      </w:r>
      <w:r w:rsidRPr="00B758F1">
        <w:rPr>
          <w:rFonts w:eastAsia="Times New Roman"/>
          <w:szCs w:val="24"/>
          <w:lang w:eastAsia="en-IE"/>
        </w:rPr>
        <w:t>t think it is around laziness but there is no doubt that it is perhaps not as attractive a career as working in general practice.</w:t>
      </w:r>
    </w:p>
    <w:p w:rsidR="00621F32" w:rsidRPr="00B758F1" w:rsidP="00E43F38">
      <w:pPr>
        <w:pStyle w:val="Question"/>
        <w:numPr>
          <w:ilvl w:val="0"/>
          <w:numId w:val="0"/>
        </w:numPr>
        <w:ind w:left="794"/>
        <w:rPr>
          <w:rFonts w:eastAsia="Times New Roman"/>
          <w:lang w:eastAsia="en-IE"/>
        </w:rPr>
      </w:pPr>
      <w:sdt>
        <w:sdtPr>
          <w:rPr>
            <w:rFonts w:eastAsia="Times New Roman"/>
            <w:lang w:eastAsia="en-IE"/>
          </w:rPr>
          <w:alias w:val="Member"/>
          <w:tag w:val="&lt;Member mnisId='4072' dodsId='28723'&gt;"/>
          <w:id w:val="2096816958"/>
          <w:placeholder>
            <w:docPart w:val="DefaultPlaceholder_1082065158"/>
          </w:placeholder>
          <w:richText/>
        </w:sdtPr>
        <w:sdtContent>
          <w:r w:rsidRPr="00B758F1" w:rsidR="00E43F38">
            <w:rPr>
              <w:rFonts w:eastAsia="Times New Roman"/>
              <w:b/>
              <w:lang w:eastAsia="en-IE"/>
            </w:rPr>
            <w:t>Chair:</w:t>
          </w:r>
        </w:sdtContent>
      </w:sdt>
      <w:r w:rsidRPr="00B758F1" w:rsidR="00E43F38">
        <w:rPr>
          <w:rFonts w:eastAsia="Times New Roman"/>
          <w:lang w:eastAsia="en-IE"/>
        </w:rPr>
        <w:t xml:space="preserve"> Okay. Thank you </w:t>
      </w:r>
      <w:r w:rsidRPr="00B758F1" w:rsidR="00E43F38">
        <w:rPr>
          <w:rFonts w:eastAsia="Times New Roman" w:cs="Arial"/>
          <w:bCs/>
          <w:lang w:eastAsia="en-IE"/>
        </w:rPr>
        <w:t xml:space="preserve">all </w:t>
      </w:r>
      <w:r w:rsidRPr="00B758F1" w:rsidR="00E43F38">
        <w:rPr>
          <w:rFonts w:eastAsia="Times New Roman"/>
          <w:lang w:eastAsia="en-IE"/>
        </w:rPr>
        <w:t>very much for those points.</w:t>
      </w:r>
    </w:p>
    <w:p w:rsidR="00E43F38" w:rsidRPr="00B758F1" w:rsidP="00E43F38">
      <w:pPr>
        <w:pStyle w:val="Question"/>
        <w:rPr>
          <w:rFonts w:eastAsia="Times New Roman" w:cs="Arial"/>
          <w:bCs/>
          <w:szCs w:val="24"/>
          <w:lang w:eastAsia="en-IE"/>
        </w:rPr>
      </w:pPr>
      <w:sdt>
        <w:sdtPr>
          <w:rPr>
            <w:lang w:eastAsia="en-IE"/>
          </w:rPr>
          <w:alias w:val="Member"/>
          <w:tag w:val="&lt;Member mnisId='4831' dodsId=''&gt;"/>
          <w:id w:val="1577238258"/>
          <w:placeholder>
            <w:docPart w:val="DefaultPlaceholder_1082065158"/>
          </w:placeholder>
          <w:richText/>
        </w:sdtPr>
        <w:sdtContent>
          <w:r w:rsidRPr="00B758F1">
            <w:rPr>
              <w:b/>
              <w:lang w:eastAsia="en-IE"/>
            </w:rPr>
            <w:t>Ian Byrne:</w:t>
          </w:r>
        </w:sdtContent>
      </w:sdt>
      <w:r w:rsidRPr="00B758F1">
        <w:rPr>
          <w:lang w:eastAsia="en-IE"/>
        </w:rPr>
        <w:t xml:space="preserve"> </w:t>
      </w:r>
      <w:r w:rsidRPr="00B758F1" w:rsidR="008F1A34">
        <w:rPr>
          <w:lang w:eastAsia="en-IE"/>
        </w:rPr>
        <w:t>Before I ask the question, and e</w:t>
      </w:r>
      <w:r w:rsidRPr="00B758F1" w:rsidR="00625A1A">
        <w:rPr>
          <w:lang w:eastAsia="en-IE"/>
        </w:rPr>
        <w:t xml:space="preserve">choing what Tim said before, I think that </w:t>
      </w:r>
      <w:r w:rsidRPr="00B758F1" w:rsidR="008209D4">
        <w:rPr>
          <w:lang w:eastAsia="en-IE"/>
        </w:rPr>
        <w:t xml:space="preserve">it </w:t>
      </w:r>
      <w:r w:rsidRPr="00B758F1" w:rsidR="00625A1A">
        <w:rPr>
          <w:lang w:eastAsia="en-IE"/>
        </w:rPr>
        <w:t xml:space="preserve">is very </w:t>
      </w:r>
      <w:r w:rsidRPr="00B758F1" w:rsidR="00625A1A">
        <w:rPr>
          <w:rFonts w:eastAsia="Times New Roman"/>
          <w:szCs w:val="24"/>
          <w:lang w:eastAsia="en-IE"/>
        </w:rPr>
        <w:t>important</w:t>
      </w:r>
      <w:r w:rsidRPr="00B758F1" w:rsidR="008F1A34">
        <w:rPr>
          <w:rFonts w:eastAsia="Times New Roman"/>
          <w:szCs w:val="24"/>
          <w:lang w:eastAsia="en-IE"/>
        </w:rPr>
        <w:t xml:space="preserve"> that we redefine the term “skilled job”. Certainly during the </w:t>
      </w:r>
      <w:r w:rsidRPr="00B758F1" w:rsidR="008F1A34">
        <w:rPr>
          <w:rFonts w:eastAsia="Calibri" w:cs="Arial"/>
          <w:bCs/>
          <w:szCs w:val="24"/>
          <w:lang w:eastAsia="en-IE"/>
        </w:rPr>
        <w:t>Covid-19 pandemic</w:t>
      </w:r>
      <w:r w:rsidRPr="00B758F1" w:rsidR="006C6041">
        <w:rPr>
          <w:rFonts w:eastAsia="Calibri" w:cs="Arial"/>
          <w:bCs/>
          <w:szCs w:val="24"/>
          <w:lang w:eastAsia="en-IE"/>
        </w:rPr>
        <w:t xml:space="preserve">, we have seen </w:t>
      </w:r>
      <w:r w:rsidRPr="00B758F1" w:rsidR="001B5A62">
        <w:rPr>
          <w:rFonts w:eastAsia="Calibri" w:cs="Arial"/>
          <w:bCs/>
          <w:szCs w:val="24"/>
          <w:lang w:eastAsia="en-IE"/>
        </w:rPr>
        <w:t xml:space="preserve">that </w:t>
      </w:r>
      <w:r w:rsidRPr="00B758F1" w:rsidR="006C6041">
        <w:rPr>
          <w:rFonts w:eastAsia="Calibri" w:cs="Arial"/>
          <w:bCs/>
          <w:szCs w:val="24"/>
          <w:lang w:eastAsia="en-IE"/>
        </w:rPr>
        <w:t>a lot of jobs that were, to use that horrible term, “low</w:t>
      </w:r>
      <w:r w:rsidRPr="00B758F1" w:rsidR="00A93F94">
        <w:rPr>
          <w:rFonts w:eastAsia="Calibri" w:cs="Arial"/>
          <w:bCs/>
          <w:szCs w:val="24"/>
          <w:lang w:eastAsia="en-IE"/>
        </w:rPr>
        <w:t xml:space="preserve"> </w:t>
      </w:r>
      <w:r w:rsidRPr="00B758F1" w:rsidR="006C6041">
        <w:rPr>
          <w:rFonts w:eastAsia="Calibri" w:cs="Arial"/>
          <w:bCs/>
          <w:szCs w:val="24"/>
          <w:lang w:eastAsia="en-IE"/>
        </w:rPr>
        <w:t>skilled” have been at the forefront of keeping this country going and people have been working in conditions that</w:t>
      </w:r>
      <w:r w:rsidRPr="00B758F1" w:rsidR="00742151">
        <w:rPr>
          <w:rFonts w:eastAsia="Calibri" w:cs="Arial"/>
          <w:bCs/>
          <w:szCs w:val="24"/>
          <w:lang w:eastAsia="en-IE"/>
        </w:rPr>
        <w:t xml:space="preserve"> a lot of us would not work in. Hats off to them, but let’s </w:t>
      </w:r>
      <w:r w:rsidRPr="00B758F1" w:rsidR="00742151">
        <w:rPr>
          <w:rFonts w:eastAsia="Calibri" w:cs="Arial"/>
          <w:bCs/>
          <w:szCs w:val="24"/>
          <w:lang w:eastAsia="en-IE"/>
        </w:rPr>
        <w:t xml:space="preserve">have a </w:t>
      </w:r>
      <w:r w:rsidRPr="00B758F1" w:rsidR="00742151">
        <w:rPr>
          <w:rFonts w:eastAsia="Times New Roman" w:cs="Arial"/>
          <w:bCs/>
          <w:szCs w:val="24"/>
          <w:lang w:eastAsia="en-IE"/>
        </w:rPr>
        <w:t>discussion about</w:t>
      </w:r>
      <w:r w:rsidRPr="00B758F1" w:rsidR="00742151">
        <w:rPr>
          <w:rFonts w:eastAsia="Times New Roman" w:cs="Arial"/>
          <w:bCs/>
          <w:szCs w:val="24"/>
          <w:lang w:eastAsia="en-IE"/>
        </w:rPr>
        <w:t xml:space="preserve"> that term after we come out of this. I hate the term “low</w:t>
      </w:r>
      <w:r w:rsidRPr="00B758F1" w:rsidR="00A93F94">
        <w:rPr>
          <w:rFonts w:eastAsia="Times New Roman" w:cs="Arial"/>
          <w:bCs/>
          <w:szCs w:val="24"/>
          <w:lang w:eastAsia="en-IE"/>
        </w:rPr>
        <w:t xml:space="preserve"> </w:t>
      </w:r>
      <w:r w:rsidRPr="00B758F1" w:rsidR="00742151">
        <w:rPr>
          <w:rFonts w:eastAsia="Times New Roman" w:cs="Arial"/>
          <w:bCs/>
          <w:szCs w:val="24"/>
          <w:lang w:eastAsia="en-IE"/>
        </w:rPr>
        <w:t>skilled”. It frustrates and angers me. A lot of these peop</w:t>
      </w:r>
      <w:r w:rsidRPr="00B758F1" w:rsidR="00CA5578">
        <w:rPr>
          <w:rFonts w:eastAsia="Times New Roman" w:cs="Arial"/>
          <w:bCs/>
          <w:szCs w:val="24"/>
          <w:lang w:eastAsia="en-IE"/>
        </w:rPr>
        <w:t>le are doing outstanding jobs at the coal</w:t>
      </w:r>
      <w:r w:rsidRPr="00B758F1" w:rsidR="00742151">
        <w:rPr>
          <w:rFonts w:eastAsia="Times New Roman" w:cs="Arial"/>
          <w:bCs/>
          <w:szCs w:val="24"/>
          <w:lang w:eastAsia="en-IE"/>
        </w:rPr>
        <w:t>face.</w:t>
      </w:r>
    </w:p>
    <w:p w:rsidR="00047E60" w:rsidRPr="00B758F1" w:rsidP="001B5A62">
      <w:pPr>
        <w:pStyle w:val="Question"/>
        <w:numPr>
          <w:ilvl w:val="0"/>
          <w:numId w:val="0"/>
        </w:numPr>
        <w:ind w:left="794"/>
        <w:rPr>
          <w:rFonts w:eastAsia="Times New Roman" w:cs="Arial"/>
          <w:bCs/>
          <w:szCs w:val="24"/>
          <w:lang w:eastAsia="en-IE"/>
        </w:rPr>
      </w:pPr>
      <w:r w:rsidRPr="00B758F1">
        <w:rPr>
          <w:rFonts w:eastAsia="Times New Roman" w:cs="Arial"/>
          <w:bCs/>
          <w:szCs w:val="24"/>
          <w:lang w:eastAsia="en-IE"/>
        </w:rPr>
        <w:t xml:space="preserve">My question is to Richard. </w:t>
      </w:r>
      <w:r w:rsidRPr="00B758F1" w:rsidR="00250772">
        <w:rPr>
          <w:rFonts w:eastAsia="Times New Roman" w:cs="Arial"/>
          <w:bCs/>
          <w:szCs w:val="24"/>
          <w:lang w:eastAsia="en-IE"/>
        </w:rPr>
        <w:t xml:space="preserve">The Recruitment and Employment </w:t>
      </w:r>
      <w:r w:rsidR="005B52FA">
        <w:rPr>
          <w:rFonts w:eastAsia="Times New Roman" w:cs="Arial"/>
          <w:bCs/>
          <w:szCs w:val="24"/>
          <w:lang w:eastAsia="en-IE"/>
        </w:rPr>
        <w:t>Conf</w:t>
      </w:r>
      <w:r w:rsidRPr="00B758F1" w:rsidR="00250772">
        <w:rPr>
          <w:rFonts w:eastAsia="Times New Roman" w:cs="Arial"/>
          <w:bCs/>
          <w:szCs w:val="24"/>
          <w:lang w:eastAsia="en-IE"/>
        </w:rPr>
        <w:t xml:space="preserve">ederation </w:t>
      </w:r>
      <w:r w:rsidR="008B0503">
        <w:rPr>
          <w:rFonts w:eastAsia="Times New Roman" w:cs="Arial"/>
          <w:bCs/>
          <w:szCs w:val="24"/>
          <w:lang w:eastAsia="en-IE"/>
        </w:rPr>
        <w:t xml:space="preserve">has </w:t>
      </w:r>
      <w:r w:rsidRPr="00B758F1" w:rsidR="00250772">
        <w:rPr>
          <w:rFonts w:eastAsia="Times New Roman" w:cs="Arial"/>
          <w:bCs/>
          <w:szCs w:val="24"/>
          <w:lang w:eastAsia="en-IE"/>
        </w:rPr>
        <w:t>said</w:t>
      </w:r>
      <w:r w:rsidR="008B0503">
        <w:rPr>
          <w:rFonts w:eastAsia="Times New Roman" w:cs="Arial"/>
          <w:bCs/>
          <w:szCs w:val="24"/>
          <w:lang w:eastAsia="en-IE"/>
        </w:rPr>
        <w:t xml:space="preserve"> that </w:t>
      </w:r>
      <w:r w:rsidR="00790BF1">
        <w:rPr>
          <w:rFonts w:eastAsia="Times New Roman" w:cs="Arial"/>
          <w:bCs/>
          <w:szCs w:val="24"/>
          <w:lang w:eastAsia="en-IE"/>
        </w:rPr>
        <w:t>“</w:t>
      </w:r>
      <w:r w:rsidRPr="00790BF1" w:rsidR="00790BF1">
        <w:rPr>
          <w:rFonts w:eastAsia="Times New Roman" w:cs="Arial"/>
          <w:bCs/>
          <w:szCs w:val="24"/>
          <w:lang w:eastAsia="en-IE"/>
        </w:rPr>
        <w:t>it is far from just the wage rate that deters UK workers</w:t>
      </w:r>
      <w:r w:rsidR="00790BF1">
        <w:rPr>
          <w:rFonts w:eastAsia="Times New Roman" w:cs="Arial"/>
          <w:bCs/>
          <w:szCs w:val="24"/>
          <w:lang w:eastAsia="en-IE"/>
        </w:rPr>
        <w:t xml:space="preserve">” from taking these </w:t>
      </w:r>
      <w:r w:rsidRPr="00B758F1" w:rsidR="00734A56">
        <w:rPr>
          <w:rFonts w:eastAsia="Times New Roman" w:cs="Arial"/>
          <w:bCs/>
          <w:szCs w:val="24"/>
          <w:lang w:eastAsia="en-IE"/>
        </w:rPr>
        <w:t>roles within the industry</w:t>
      </w:r>
      <w:r w:rsidRPr="00B758F1">
        <w:rPr>
          <w:rFonts w:eastAsia="Times New Roman" w:cs="Arial"/>
          <w:bCs/>
          <w:szCs w:val="24"/>
          <w:lang w:eastAsia="en-IE"/>
        </w:rPr>
        <w:t xml:space="preserve">, </w:t>
      </w:r>
      <w:r w:rsidR="00130861">
        <w:rPr>
          <w:rFonts w:eastAsia="Times New Roman" w:cs="Arial"/>
          <w:bCs/>
          <w:szCs w:val="24"/>
          <w:lang w:eastAsia="en-IE"/>
        </w:rPr>
        <w:t xml:space="preserve">but </w:t>
      </w:r>
      <w:r w:rsidRPr="00B758F1">
        <w:rPr>
          <w:rFonts w:eastAsia="Times New Roman" w:cs="Arial"/>
          <w:bCs/>
          <w:szCs w:val="24"/>
          <w:lang w:eastAsia="en-IE"/>
        </w:rPr>
        <w:t>that it is also</w:t>
      </w:r>
      <w:r w:rsidRPr="00B758F1" w:rsidR="00D43483">
        <w:rPr>
          <w:rFonts w:eastAsia="Times New Roman" w:cs="Arial"/>
          <w:bCs/>
          <w:szCs w:val="24"/>
          <w:lang w:eastAsia="en-IE"/>
        </w:rPr>
        <w:t xml:space="preserve"> </w:t>
      </w:r>
      <w:r w:rsidR="00130861">
        <w:rPr>
          <w:rFonts w:eastAsia="Times New Roman" w:cs="Arial"/>
          <w:bCs/>
          <w:szCs w:val="24"/>
          <w:lang w:eastAsia="en-IE"/>
        </w:rPr>
        <w:t xml:space="preserve">a </w:t>
      </w:r>
      <w:r w:rsidRPr="00B758F1" w:rsidR="00D43483">
        <w:rPr>
          <w:rFonts w:eastAsia="Times New Roman" w:cs="Arial"/>
          <w:bCs/>
          <w:szCs w:val="24"/>
          <w:lang w:eastAsia="en-IE"/>
        </w:rPr>
        <w:t xml:space="preserve">“perceived lack of progression” and “unattractive” conditions. What steps are poultry </w:t>
      </w:r>
      <w:r w:rsidRPr="00B758F1" w:rsidR="00D43483">
        <w:rPr>
          <w:rFonts w:eastAsia="Times New Roman" w:cs="Arial"/>
          <w:bCs/>
          <w:szCs w:val="24"/>
          <w:lang w:eastAsia="en-IE"/>
        </w:rPr>
        <w:t xml:space="preserve">companies taking to attract UK workers? </w:t>
      </w:r>
    </w:p>
    <w:p w:rsidR="004765EF" w:rsidRPr="00B758F1" w:rsidP="00047E60">
      <w:pPr>
        <w:pStyle w:val="Answer"/>
        <w:rPr>
          <w:rFonts w:eastAsia="Times New Roman"/>
          <w:szCs w:val="24"/>
          <w:lang w:eastAsia="en-IE"/>
        </w:rPr>
      </w:pPr>
      <w:sdt>
        <w:sdtPr>
          <w:rPr>
            <w:rFonts w:eastAsia="Times New Roman"/>
            <w:lang w:eastAsia="en-IE"/>
          </w:rPr>
          <w:alias w:val="Witness"/>
          <w:id w:val="-967587418"/>
          <w:placeholder>
            <w:docPart w:val="DefaultPlaceholder_1082065158"/>
          </w:placeholder>
          <w:richText/>
        </w:sdtPr>
        <w:sdtContent>
          <w:r w:rsidRPr="00B758F1" w:rsidR="00047E60">
            <w:rPr>
              <w:rFonts w:eastAsia="Times New Roman"/>
              <w:b/>
              <w:i/>
              <w:lang w:eastAsia="en-IE"/>
            </w:rPr>
            <w:t>Richard Griffiths:</w:t>
          </w:r>
        </w:sdtContent>
      </w:sdt>
      <w:r w:rsidRPr="00B758F1" w:rsidR="008209D4">
        <w:rPr>
          <w:rFonts w:eastAsia="Times New Roman"/>
          <w:lang w:eastAsia="en-IE"/>
        </w:rPr>
        <w:t xml:space="preserve"> W</w:t>
      </w:r>
      <w:r w:rsidRPr="00B758F1" w:rsidR="00047E60">
        <w:rPr>
          <w:rFonts w:eastAsia="Times New Roman"/>
          <w:lang w:eastAsia="en-IE"/>
        </w:rPr>
        <w:t xml:space="preserve">e are looking at </w:t>
      </w:r>
      <w:r w:rsidRPr="00B758F1" w:rsidR="007E2C1A">
        <w:rPr>
          <w:rFonts w:eastAsia="Times New Roman"/>
          <w:lang w:eastAsia="en-IE"/>
        </w:rPr>
        <w:t>it through apprenticeships and graduate recruitment. Those are the two</w:t>
      </w:r>
      <w:r w:rsidRPr="00B758F1" w:rsidR="00D74F0E">
        <w:rPr>
          <w:rFonts w:eastAsia="Times New Roman"/>
          <w:lang w:eastAsia="en-IE"/>
        </w:rPr>
        <w:t xml:space="preserve"> main areas where we</w:t>
      </w:r>
      <w:r w:rsidRPr="00B758F1" w:rsidR="007A40EB">
        <w:rPr>
          <w:rFonts w:eastAsia="Times New Roman"/>
          <w:lang w:eastAsia="en-IE"/>
        </w:rPr>
        <w:t xml:space="preserve"> have</w:t>
      </w:r>
      <w:r w:rsidRPr="00B758F1" w:rsidR="00D74F0E">
        <w:rPr>
          <w:rFonts w:eastAsia="Times New Roman"/>
          <w:lang w:eastAsia="en-IE"/>
        </w:rPr>
        <w:t xml:space="preserve"> had some success with UK recruitment. Within that structure, we can give</w:t>
      </w:r>
      <w:r w:rsidRPr="00B758F1" w:rsidR="00F01689">
        <w:rPr>
          <w:rFonts w:eastAsia="Times New Roman"/>
          <w:lang w:eastAsia="en-IE"/>
        </w:rPr>
        <w:t xml:space="preserve"> a clear route to progression. Going back to redefining skills and skill levels, i</w:t>
      </w:r>
      <w:r w:rsidRPr="00B758F1" w:rsidR="00D74F0E">
        <w:rPr>
          <w:rFonts w:eastAsia="Times New Roman"/>
          <w:lang w:eastAsia="en-IE"/>
        </w:rPr>
        <w:t>t makes it easier</w:t>
      </w:r>
      <w:r w:rsidRPr="00B758F1" w:rsidR="00F01689">
        <w:rPr>
          <w:rFonts w:eastAsia="Times New Roman"/>
          <w:lang w:eastAsia="en-IE"/>
        </w:rPr>
        <w:t xml:space="preserve"> to put a career progression in place. We talk about careers quite a lot</w:t>
      </w:r>
      <w:r w:rsidRPr="00B758F1" w:rsidR="009654EB">
        <w:rPr>
          <w:rFonts w:eastAsia="Times New Roman"/>
          <w:lang w:eastAsia="en-IE"/>
        </w:rPr>
        <w:t>,</w:t>
      </w:r>
      <w:r w:rsidRPr="00B758F1" w:rsidR="00F01689">
        <w:rPr>
          <w:rFonts w:eastAsia="Times New Roman"/>
          <w:lang w:eastAsia="en-IE"/>
        </w:rPr>
        <w:t xml:space="preserve"> but we talk very little about professions. </w:t>
      </w:r>
      <w:r w:rsidRPr="00B758F1" w:rsidR="00A93F94">
        <w:rPr>
          <w:rFonts w:eastAsia="Times New Roman"/>
          <w:lang w:eastAsia="en-IE"/>
        </w:rPr>
        <w:t>You</w:t>
      </w:r>
      <w:r w:rsidRPr="00B758F1" w:rsidR="00F01689">
        <w:rPr>
          <w:rFonts w:eastAsia="Times New Roman"/>
          <w:lang w:eastAsia="en-IE"/>
        </w:rPr>
        <w:t xml:space="preserve"> have people who are on a career ladder</w:t>
      </w:r>
      <w:r w:rsidRPr="00B758F1" w:rsidR="00CA5578">
        <w:rPr>
          <w:rFonts w:eastAsia="Times New Roman"/>
          <w:lang w:eastAsia="en-IE"/>
        </w:rPr>
        <w:t>, with seniority</w:t>
      </w:r>
      <w:r w:rsidRPr="00B758F1" w:rsidR="00C77E7C">
        <w:rPr>
          <w:rFonts w:eastAsia="Times New Roman"/>
          <w:lang w:eastAsia="en-IE"/>
        </w:rPr>
        <w:t xml:space="preserve"> increasing and improving in that way, but we have a lot of people, </w:t>
      </w:r>
      <w:r w:rsidRPr="00B758F1" w:rsidR="00C77E7C">
        <w:rPr>
          <w:rFonts w:eastAsia="Times New Roman"/>
          <w:szCs w:val="24"/>
          <w:lang w:eastAsia="en-IE"/>
        </w:rPr>
        <w:t>particularly if you are talking about manual skills, who are in a profession. They need to be able to know that their skills—their manual skills</w:t>
      </w:r>
      <w:r w:rsidR="004256AC">
        <w:rPr>
          <w:rFonts w:eastAsia="Times New Roman"/>
          <w:szCs w:val="24"/>
          <w:lang w:eastAsia="en-IE"/>
        </w:rPr>
        <w:t>,</w:t>
      </w:r>
      <w:r w:rsidRPr="00B758F1" w:rsidR="00C77E7C">
        <w:rPr>
          <w:rFonts w:eastAsia="Times New Roman"/>
          <w:szCs w:val="24"/>
          <w:lang w:eastAsia="en-IE"/>
        </w:rPr>
        <w:t xml:space="preserve"> in many cases—will be su</w:t>
      </w:r>
      <w:r w:rsidRPr="00B758F1">
        <w:rPr>
          <w:rFonts w:eastAsia="Times New Roman"/>
          <w:szCs w:val="24"/>
          <w:lang w:eastAsia="en-IE"/>
        </w:rPr>
        <w:t>pported and improved over time as well. They are the routes that we, as an industry, should try to put in place so that people can look at us and sa</w:t>
      </w:r>
      <w:r w:rsidRPr="00B758F1" w:rsidR="00A93F94">
        <w:rPr>
          <w:rFonts w:eastAsia="Times New Roman"/>
          <w:szCs w:val="24"/>
          <w:lang w:eastAsia="en-IE"/>
        </w:rPr>
        <w:t>y</w:t>
      </w:r>
      <w:r w:rsidR="00D349AB">
        <w:rPr>
          <w:rFonts w:eastAsia="Times New Roman"/>
          <w:szCs w:val="24"/>
          <w:lang w:eastAsia="en-IE"/>
        </w:rPr>
        <w:t>, “T</w:t>
      </w:r>
      <w:r w:rsidRPr="00B758F1">
        <w:rPr>
          <w:rFonts w:eastAsia="Times New Roman"/>
          <w:szCs w:val="24"/>
          <w:lang w:eastAsia="en-IE"/>
        </w:rPr>
        <w:t>hat</w:t>
      </w:r>
      <w:r w:rsidRPr="00B758F1" w:rsidR="00A93F94">
        <w:rPr>
          <w:rFonts w:eastAsia="Times New Roman"/>
          <w:szCs w:val="24"/>
          <w:lang w:eastAsia="en-IE"/>
        </w:rPr>
        <w:t xml:space="preserve"> is</w:t>
      </w:r>
      <w:r w:rsidRPr="00B758F1">
        <w:rPr>
          <w:rFonts w:eastAsia="Times New Roman"/>
          <w:szCs w:val="24"/>
          <w:lang w:eastAsia="en-IE"/>
        </w:rPr>
        <w:t xml:space="preserve"> a good industry to work for</w:t>
      </w:r>
      <w:r w:rsidR="00D349AB">
        <w:rPr>
          <w:rFonts w:eastAsia="Times New Roman"/>
          <w:szCs w:val="24"/>
          <w:lang w:eastAsia="en-IE"/>
        </w:rPr>
        <w:t>,</w:t>
      </w:r>
      <w:r w:rsidRPr="00B758F1">
        <w:rPr>
          <w:rFonts w:eastAsia="Times New Roman"/>
          <w:szCs w:val="24"/>
          <w:lang w:eastAsia="en-IE"/>
        </w:rPr>
        <w:t xml:space="preserve"> because there is career progression and professional improvement.</w:t>
      </w:r>
      <w:r w:rsidR="00D349AB">
        <w:rPr>
          <w:rFonts w:eastAsia="Times New Roman"/>
          <w:szCs w:val="24"/>
          <w:lang w:eastAsia="en-IE"/>
        </w:rPr>
        <w:t>”</w:t>
      </w:r>
      <w:r w:rsidRPr="00B758F1">
        <w:rPr>
          <w:rFonts w:eastAsia="Times New Roman"/>
          <w:szCs w:val="24"/>
          <w:lang w:eastAsia="en-IE"/>
        </w:rPr>
        <w:t xml:space="preserve"> It is by no means perfect, but I think your point is the right one</w:t>
      </w:r>
      <w:r w:rsidR="00D349AB">
        <w:rPr>
          <w:rFonts w:eastAsia="Times New Roman"/>
          <w:szCs w:val="24"/>
          <w:lang w:eastAsia="en-IE"/>
        </w:rPr>
        <w:t xml:space="preserve">; </w:t>
      </w:r>
      <w:r w:rsidRPr="00B758F1">
        <w:rPr>
          <w:rFonts w:eastAsia="Times New Roman"/>
          <w:szCs w:val="24"/>
          <w:lang w:eastAsia="en-IE"/>
        </w:rPr>
        <w:t xml:space="preserve">we need to do more to demonstrate that progression as </w:t>
      </w:r>
      <w:r w:rsidRPr="00B758F1" w:rsidR="00AD2AA7">
        <w:rPr>
          <w:rFonts w:eastAsia="Times New Roman"/>
          <w:szCs w:val="24"/>
          <w:lang w:eastAsia="en-IE"/>
        </w:rPr>
        <w:t xml:space="preserve">part of </w:t>
      </w:r>
      <w:r w:rsidRPr="00B758F1">
        <w:rPr>
          <w:rFonts w:eastAsia="Times New Roman"/>
          <w:szCs w:val="24"/>
          <w:lang w:eastAsia="en-IE"/>
        </w:rPr>
        <w:t xml:space="preserve">an attractive industry. </w:t>
      </w:r>
    </w:p>
    <w:p w:rsidR="007F3BCC" w:rsidRPr="00B758F1" w:rsidP="00047E60">
      <w:pPr>
        <w:pStyle w:val="Answer"/>
        <w:rPr>
          <w:rFonts w:eastAsia="Times New Roman"/>
          <w:szCs w:val="24"/>
          <w:lang w:eastAsia="en-IE"/>
        </w:rPr>
      </w:pPr>
      <w:r w:rsidRPr="00B758F1">
        <w:rPr>
          <w:rFonts w:eastAsia="Times New Roman"/>
          <w:szCs w:val="24"/>
          <w:lang w:eastAsia="en-IE"/>
        </w:rPr>
        <w:t xml:space="preserve">The conditions are always going to be the conditions, to a certain extent. </w:t>
      </w:r>
      <w:r w:rsidRPr="00B758F1" w:rsidR="005709AD">
        <w:rPr>
          <w:rFonts w:eastAsia="Times New Roman"/>
          <w:szCs w:val="24"/>
          <w:lang w:eastAsia="en-IE"/>
        </w:rPr>
        <w:t xml:space="preserve">We are not in a position, for the most part, </w:t>
      </w:r>
      <w:r w:rsidRPr="00B758F1">
        <w:rPr>
          <w:rFonts w:eastAsia="Times New Roman"/>
          <w:szCs w:val="24"/>
          <w:lang w:eastAsia="en-IE"/>
        </w:rPr>
        <w:t xml:space="preserve">to </w:t>
      </w:r>
      <w:r w:rsidRPr="00B758F1" w:rsidR="00644532">
        <w:rPr>
          <w:rFonts w:eastAsia="Times New Roman"/>
          <w:szCs w:val="24"/>
          <w:lang w:eastAsia="en-IE"/>
        </w:rPr>
        <w:t>work in</w:t>
      </w:r>
      <w:r w:rsidRPr="00B758F1" w:rsidR="005709AD">
        <w:rPr>
          <w:rFonts w:eastAsia="Times New Roman"/>
          <w:szCs w:val="24"/>
          <w:lang w:eastAsia="en-IE"/>
        </w:rPr>
        <w:t xml:space="preserve"> </w:t>
      </w:r>
      <w:r w:rsidRPr="00B758F1" w:rsidR="00CA5578">
        <w:rPr>
          <w:rFonts w:eastAsia="Times New Roman"/>
          <w:szCs w:val="24"/>
          <w:lang w:eastAsia="en-IE"/>
        </w:rPr>
        <w:t>air-conditioned</w:t>
      </w:r>
      <w:r w:rsidRPr="00B758F1" w:rsidR="005709AD">
        <w:rPr>
          <w:rFonts w:eastAsia="Times New Roman"/>
          <w:szCs w:val="24"/>
          <w:lang w:eastAsia="en-IE"/>
        </w:rPr>
        <w:t xml:space="preserve"> offices. These are farms, slaughterhouses</w:t>
      </w:r>
      <w:r w:rsidR="00D349AB">
        <w:rPr>
          <w:rFonts w:eastAsia="Times New Roman"/>
          <w:szCs w:val="24"/>
          <w:lang w:eastAsia="en-IE"/>
        </w:rPr>
        <w:t xml:space="preserve"> and</w:t>
      </w:r>
      <w:r w:rsidRPr="00B758F1" w:rsidR="005709AD">
        <w:rPr>
          <w:rFonts w:eastAsia="Times New Roman"/>
          <w:szCs w:val="24"/>
          <w:lang w:eastAsia="en-IE"/>
        </w:rPr>
        <w:t xml:space="preserve"> processing plants. We can do a lot</w:t>
      </w:r>
      <w:r w:rsidR="00D349AB">
        <w:rPr>
          <w:rFonts w:eastAsia="Times New Roman"/>
          <w:szCs w:val="24"/>
          <w:lang w:eastAsia="en-IE"/>
        </w:rPr>
        <w:t>,</w:t>
      </w:r>
      <w:r w:rsidRPr="00B758F1" w:rsidR="005709AD">
        <w:rPr>
          <w:rFonts w:eastAsia="Times New Roman"/>
          <w:szCs w:val="24"/>
          <w:lang w:eastAsia="en-IE"/>
        </w:rPr>
        <w:t xml:space="preserve"> but ultimately those are the sites that we operate. What we can do is look after the people, their skills and their career progression, which is what we try to do.</w:t>
      </w:r>
    </w:p>
    <w:p w:rsidR="00A93F94" w:rsidRPr="00B758F1" w:rsidP="007F3BCC">
      <w:pPr>
        <w:pStyle w:val="Question"/>
        <w:rPr>
          <w:rFonts w:eastAsia="Times New Roman"/>
          <w:lang w:eastAsia="en-IE"/>
        </w:rPr>
      </w:pPr>
      <w:sdt>
        <w:sdtPr>
          <w:rPr>
            <w:rFonts w:eastAsia="Times New Roman"/>
            <w:lang w:eastAsia="en-IE"/>
          </w:rPr>
          <w:alias w:val="Member"/>
          <w:tag w:val="&lt;Member mnisId='4831' dodsId=''&gt;"/>
          <w:id w:val="574940836"/>
          <w:placeholder>
            <w:docPart w:val="DefaultPlaceholder_1082065158"/>
          </w:placeholder>
          <w:richText/>
        </w:sdtPr>
        <w:sdtContent>
          <w:r w:rsidRPr="00B758F1" w:rsidR="007F3BCC">
            <w:rPr>
              <w:rFonts w:eastAsia="Times New Roman"/>
              <w:b/>
              <w:lang w:eastAsia="en-IE"/>
            </w:rPr>
            <w:t>Ian Byrne:</w:t>
          </w:r>
        </w:sdtContent>
      </w:sdt>
      <w:r w:rsidRPr="00B758F1" w:rsidR="007F3BCC">
        <w:rPr>
          <w:rFonts w:eastAsia="Times New Roman"/>
          <w:lang w:eastAsia="en-IE"/>
        </w:rPr>
        <w:t xml:space="preserve"> That is quite an interesting answer. Before I became an MP, when I had a proper job, I was a trade union organiser for Unite and I did quite a lot </w:t>
      </w:r>
      <w:r w:rsidRPr="00B758F1">
        <w:rPr>
          <w:rFonts w:eastAsia="Times New Roman"/>
          <w:lang w:eastAsia="en-IE"/>
        </w:rPr>
        <w:t>in</w:t>
      </w:r>
      <w:r w:rsidRPr="00B758F1" w:rsidR="007F3BCC">
        <w:rPr>
          <w:rFonts w:eastAsia="Times New Roman"/>
          <w:lang w:eastAsia="en-IE"/>
        </w:rPr>
        <w:t xml:space="preserve"> the food industry</w:t>
      </w:r>
      <w:r w:rsidRPr="00B758F1">
        <w:rPr>
          <w:rFonts w:eastAsia="Times New Roman"/>
          <w:lang w:eastAsia="en-IE"/>
        </w:rPr>
        <w:t xml:space="preserve">. </w:t>
      </w:r>
      <w:r w:rsidRPr="00B758F1">
        <w:rPr>
          <w:rFonts w:eastAsia="Times New Roman"/>
          <w:lang w:eastAsia="en-IE"/>
        </w:rPr>
        <w:t>C</w:t>
      </w:r>
      <w:r w:rsidRPr="00B758F1" w:rsidR="007F3BCC">
        <w:rPr>
          <w:rFonts w:eastAsia="Times New Roman"/>
          <w:lang w:eastAsia="en-IE"/>
        </w:rPr>
        <w:t>ertai</w:t>
      </w:r>
      <w:r w:rsidRPr="00B758F1" w:rsidR="002E6E2E">
        <w:rPr>
          <w:rFonts w:eastAsia="Times New Roman"/>
          <w:lang w:eastAsia="en-IE"/>
        </w:rPr>
        <w:t>nly</w:t>
      </w:r>
      <w:r w:rsidRPr="00B758F1" w:rsidR="002E6E2E">
        <w:rPr>
          <w:rFonts w:eastAsia="Times New Roman"/>
          <w:lang w:eastAsia="en-IE"/>
        </w:rPr>
        <w:t xml:space="preserve"> </w:t>
      </w:r>
      <w:r w:rsidRPr="00B758F1">
        <w:rPr>
          <w:rFonts w:eastAsia="Times New Roman"/>
          <w:lang w:eastAsia="en-IE"/>
        </w:rPr>
        <w:t>in</w:t>
      </w:r>
      <w:r w:rsidRPr="00B758F1" w:rsidR="002E6E2E">
        <w:rPr>
          <w:rFonts w:eastAsia="Times New Roman"/>
          <w:lang w:eastAsia="en-IE"/>
        </w:rPr>
        <w:t xml:space="preserve"> the poultry industry</w:t>
      </w:r>
      <w:r w:rsidR="00D349AB">
        <w:rPr>
          <w:rFonts w:eastAsia="Times New Roman"/>
          <w:lang w:eastAsia="en-IE"/>
        </w:rPr>
        <w:t>,</w:t>
      </w:r>
      <w:r w:rsidRPr="00B758F1" w:rsidR="002E6E2E">
        <w:rPr>
          <w:rFonts w:eastAsia="Times New Roman"/>
          <w:lang w:eastAsia="en-IE"/>
        </w:rPr>
        <w:t xml:space="preserve"> the conditions were really poor. Also, there was a complete lack of engagement with the trade unions. </w:t>
      </w:r>
      <w:r w:rsidRPr="00B758F1">
        <w:rPr>
          <w:rFonts w:eastAsia="Times New Roman"/>
          <w:lang w:eastAsia="en-IE"/>
        </w:rPr>
        <w:t>T</w:t>
      </w:r>
      <w:r w:rsidRPr="00B758F1" w:rsidR="002E6E2E">
        <w:rPr>
          <w:rFonts w:eastAsia="Times New Roman"/>
          <w:lang w:eastAsia="en-IE"/>
        </w:rPr>
        <w:t>rade unions are sometimes seen as monsters, but</w:t>
      </w:r>
      <w:r w:rsidRPr="00B758F1" w:rsidR="0068135D">
        <w:rPr>
          <w:rFonts w:eastAsia="Times New Roman"/>
          <w:lang w:eastAsia="en-IE"/>
        </w:rPr>
        <w:t xml:space="preserve"> we talked before about education</w:t>
      </w:r>
      <w:r w:rsidRPr="00B758F1">
        <w:rPr>
          <w:rFonts w:eastAsia="Times New Roman"/>
          <w:lang w:eastAsia="en-IE"/>
        </w:rPr>
        <w:t xml:space="preserve"> and </w:t>
      </w:r>
      <w:r w:rsidRPr="00B758F1" w:rsidR="0068135D">
        <w:rPr>
          <w:rFonts w:eastAsia="Times New Roman"/>
          <w:lang w:eastAsia="en-IE"/>
        </w:rPr>
        <w:t xml:space="preserve">enhancing these jobs in people’s minds, so there could be career progression. </w:t>
      </w:r>
      <w:r w:rsidRPr="00B758F1" w:rsidR="00BA120E">
        <w:rPr>
          <w:rFonts w:eastAsia="Times New Roman"/>
          <w:lang w:eastAsia="en-IE"/>
        </w:rPr>
        <w:t xml:space="preserve">What </w:t>
      </w:r>
      <w:r w:rsidRPr="00B758F1" w:rsidR="0068135D">
        <w:rPr>
          <w:rFonts w:eastAsia="Times New Roman"/>
          <w:lang w:eastAsia="en-IE"/>
        </w:rPr>
        <w:t>is the relationship like with trade unions</w:t>
      </w:r>
      <w:r w:rsidRPr="00B758F1" w:rsidR="00BA120E">
        <w:rPr>
          <w:rFonts w:eastAsia="Times New Roman"/>
          <w:lang w:eastAsia="en-IE"/>
        </w:rPr>
        <w:t xml:space="preserve">? Could we use the trade unions to enhance the conditions and training, </w:t>
      </w:r>
      <w:r w:rsidRPr="00B758F1" w:rsidR="00BA120E">
        <w:rPr>
          <w:rFonts w:eastAsia="Times New Roman"/>
          <w:lang w:eastAsia="en-IE"/>
        </w:rPr>
        <w:t>and also</w:t>
      </w:r>
      <w:r w:rsidRPr="00B758F1" w:rsidR="00BA120E">
        <w:rPr>
          <w:rFonts w:eastAsia="Times New Roman"/>
          <w:lang w:eastAsia="en-IE"/>
        </w:rPr>
        <w:t xml:space="preserve"> highlight that these jobs could be a career path? </w:t>
      </w:r>
    </w:p>
    <w:p w:rsidR="0088595C" w:rsidRPr="00B758F1" w:rsidP="00A93F94">
      <w:pPr>
        <w:pStyle w:val="Question"/>
        <w:numPr>
          <w:ilvl w:val="0"/>
          <w:numId w:val="0"/>
        </w:numPr>
        <w:ind w:left="794"/>
        <w:rPr>
          <w:rFonts w:eastAsia="Times New Roman"/>
          <w:lang w:eastAsia="en-IE"/>
        </w:rPr>
      </w:pPr>
      <w:r w:rsidRPr="00B758F1">
        <w:rPr>
          <w:rFonts w:eastAsia="Times New Roman"/>
          <w:lang w:eastAsia="en-IE"/>
        </w:rPr>
        <w:t>As was outlined before, potentially we are going into another recession. There will be jo</w:t>
      </w:r>
      <w:r w:rsidRPr="00B758F1" w:rsidR="00475E16">
        <w:rPr>
          <w:rFonts w:eastAsia="Times New Roman"/>
          <w:lang w:eastAsia="en-IE"/>
        </w:rPr>
        <w:t>b vacancies within the industry, so how can we make them more amenable</w:t>
      </w:r>
      <w:r w:rsidR="00D349AB">
        <w:rPr>
          <w:rFonts w:eastAsia="Times New Roman"/>
          <w:lang w:eastAsia="en-IE"/>
        </w:rPr>
        <w:t xml:space="preserve"> and </w:t>
      </w:r>
      <w:r w:rsidRPr="00B758F1" w:rsidR="00475E16">
        <w:rPr>
          <w:rFonts w:eastAsia="Times New Roman"/>
          <w:lang w:eastAsia="en-IE"/>
        </w:rPr>
        <w:t>more appetising</w:t>
      </w:r>
      <w:r w:rsidR="00D349AB">
        <w:rPr>
          <w:rFonts w:eastAsia="Times New Roman"/>
          <w:lang w:eastAsia="en-IE"/>
        </w:rPr>
        <w:t xml:space="preserve"> </w:t>
      </w:r>
      <w:r w:rsidRPr="00B758F1" w:rsidR="00475E16">
        <w:rPr>
          <w:rFonts w:eastAsia="Times New Roman"/>
          <w:lang w:eastAsia="en-IE"/>
        </w:rPr>
        <w:t>for people in this country? I</w:t>
      </w:r>
      <w:r w:rsidRPr="00B758F1" w:rsidR="007D09EA">
        <w:rPr>
          <w:rFonts w:eastAsia="Times New Roman"/>
          <w:lang w:eastAsia="en-IE"/>
        </w:rPr>
        <w:t>t certainly is not laziness</w:t>
      </w:r>
      <w:r w:rsidR="00D349AB">
        <w:rPr>
          <w:rFonts w:eastAsia="Times New Roman"/>
          <w:lang w:eastAsia="en-IE"/>
        </w:rPr>
        <w:t>,</w:t>
      </w:r>
      <w:r w:rsidRPr="00B758F1" w:rsidR="007D09EA">
        <w:rPr>
          <w:rFonts w:eastAsia="Times New Roman"/>
          <w:lang w:eastAsia="en-IE"/>
        </w:rPr>
        <w:t xml:space="preserve"> but </w:t>
      </w:r>
      <w:r w:rsidRPr="00B758F1" w:rsidR="00475E16">
        <w:rPr>
          <w:rFonts w:eastAsia="Times New Roman"/>
          <w:lang w:eastAsia="en-IE"/>
        </w:rPr>
        <w:t xml:space="preserve">people do </w:t>
      </w:r>
      <w:r w:rsidRPr="00B758F1" w:rsidR="007D09EA">
        <w:rPr>
          <w:rFonts w:eastAsia="Times New Roman"/>
          <w:lang w:eastAsia="en-IE"/>
        </w:rPr>
        <w:t xml:space="preserve">not </w:t>
      </w:r>
      <w:r w:rsidRPr="00B758F1" w:rsidR="00475E16">
        <w:rPr>
          <w:rFonts w:eastAsia="Times New Roman"/>
          <w:lang w:eastAsia="en-IE"/>
        </w:rPr>
        <w:t xml:space="preserve">think </w:t>
      </w:r>
      <w:r w:rsidRPr="00B758F1" w:rsidR="007D09EA">
        <w:rPr>
          <w:rFonts w:eastAsia="Times New Roman"/>
          <w:lang w:eastAsia="en-IE"/>
        </w:rPr>
        <w:t>of</w:t>
      </w:r>
      <w:r w:rsidRPr="00B758F1" w:rsidR="00475E16">
        <w:rPr>
          <w:rFonts w:eastAsia="Times New Roman"/>
          <w:lang w:eastAsia="en-IE"/>
        </w:rPr>
        <w:t xml:space="preserve"> the food industry as something they would want to go into. I know people</w:t>
      </w:r>
      <w:r w:rsidR="00D349AB">
        <w:rPr>
          <w:rFonts w:eastAsia="Times New Roman"/>
          <w:lang w:eastAsia="en-IE"/>
        </w:rPr>
        <w:t>—</w:t>
      </w:r>
      <w:r w:rsidRPr="00B758F1" w:rsidR="00475E16">
        <w:rPr>
          <w:rFonts w:eastAsia="Times New Roman"/>
          <w:lang w:eastAsia="en-IE"/>
        </w:rPr>
        <w:t>youngsters</w:t>
      </w:r>
      <w:r w:rsidR="00D349AB">
        <w:rPr>
          <w:rFonts w:eastAsia="Times New Roman"/>
          <w:lang w:eastAsia="en-IE"/>
        </w:rPr>
        <w:t>—</w:t>
      </w:r>
      <w:r w:rsidRPr="00B758F1" w:rsidR="00475E16">
        <w:rPr>
          <w:rFonts w:eastAsia="Times New Roman"/>
          <w:lang w:eastAsia="en-IE"/>
        </w:rPr>
        <w:t>in Liverpool do not talk abou</w:t>
      </w:r>
      <w:r w:rsidR="00BE2B29">
        <w:rPr>
          <w:rFonts w:eastAsia="Times New Roman"/>
          <w:lang w:eastAsia="en-IE"/>
        </w:rPr>
        <w:t>t</w:t>
      </w:r>
      <w:r w:rsidRPr="00B758F1" w:rsidR="00212039">
        <w:rPr>
          <w:rFonts w:eastAsia="Times New Roman"/>
          <w:lang w:eastAsia="en-IE"/>
        </w:rPr>
        <w:t xml:space="preserve"> career progression in food. Could we look at closer links with the trade unions? It was extremely hard getting the poultry factories to work closely with the trade unions. We can drive up terms and conditions. The model</w:t>
      </w:r>
      <w:r w:rsidRPr="00B758F1">
        <w:rPr>
          <w:rFonts w:eastAsia="Times New Roman"/>
          <w:lang w:eastAsia="en-IE"/>
        </w:rPr>
        <w:t xml:space="preserve"> is broken, but we can work on that. That is something I am keen to explore with Richard</w:t>
      </w:r>
      <w:r w:rsidR="00BE2B29">
        <w:rPr>
          <w:rFonts w:eastAsia="Times New Roman"/>
          <w:lang w:eastAsia="en-IE"/>
        </w:rPr>
        <w:t xml:space="preserve">, </w:t>
      </w:r>
      <w:r w:rsidRPr="00B758F1">
        <w:rPr>
          <w:rFonts w:eastAsia="Times New Roman"/>
          <w:lang w:eastAsia="en-IE"/>
        </w:rPr>
        <w:t>and I know Tim wants to come in on that as well.</w:t>
      </w:r>
    </w:p>
    <w:p w:rsidR="00A93F94" w:rsidRPr="00B758F1" w:rsidP="0088595C">
      <w:pPr>
        <w:pStyle w:val="Answer"/>
        <w:rPr>
          <w:rFonts w:eastAsia="Times New Roman"/>
          <w:lang w:eastAsia="en-IE"/>
        </w:rPr>
      </w:pPr>
      <w:sdt>
        <w:sdtPr>
          <w:rPr>
            <w:rFonts w:eastAsia="Times New Roman"/>
            <w:lang w:eastAsia="en-IE"/>
          </w:rPr>
          <w:alias w:val="Witness"/>
          <w:id w:val="-1355186995"/>
          <w:placeholder>
            <w:docPart w:val="DefaultPlaceholder_1082065158"/>
          </w:placeholder>
          <w:richText/>
        </w:sdtPr>
        <w:sdtContent>
          <w:r w:rsidRPr="00B758F1" w:rsidR="0088595C">
            <w:rPr>
              <w:rFonts w:eastAsia="Times New Roman"/>
              <w:b/>
              <w:i/>
              <w:lang w:eastAsia="en-IE"/>
            </w:rPr>
            <w:t>Richard Griffiths:</w:t>
          </w:r>
        </w:sdtContent>
      </w:sdt>
      <w:r w:rsidRPr="00B758F1" w:rsidR="0088595C">
        <w:rPr>
          <w:rFonts w:eastAsia="Times New Roman"/>
          <w:lang w:eastAsia="en-IE"/>
        </w:rPr>
        <w:t xml:space="preserve"> </w:t>
      </w:r>
      <w:r w:rsidRPr="00B758F1" w:rsidR="0052125E">
        <w:rPr>
          <w:rFonts w:eastAsia="Times New Roman"/>
          <w:lang w:eastAsia="en-IE"/>
        </w:rPr>
        <w:t xml:space="preserve">I think that one of </w:t>
      </w:r>
      <w:r w:rsidR="00057031">
        <w:rPr>
          <w:rFonts w:eastAsia="Times New Roman"/>
          <w:lang w:eastAsia="en-IE"/>
        </w:rPr>
        <w:t xml:space="preserve">the </w:t>
      </w:r>
      <w:r w:rsidRPr="00B758F1" w:rsidR="0052125E">
        <w:rPr>
          <w:rFonts w:eastAsia="Times New Roman"/>
          <w:lang w:eastAsia="en-IE"/>
        </w:rPr>
        <w:t>underlying principles of the trade unions is to provide community</w:t>
      </w:r>
      <w:r w:rsidR="00057031">
        <w:rPr>
          <w:rFonts w:eastAsia="Times New Roman"/>
          <w:lang w:eastAsia="en-IE"/>
        </w:rPr>
        <w:t>—</w:t>
      </w:r>
      <w:r w:rsidRPr="00B758F1" w:rsidR="0052125E">
        <w:rPr>
          <w:rFonts w:eastAsia="Times New Roman"/>
          <w:lang w:eastAsia="en-IE"/>
        </w:rPr>
        <w:t>a level of, let’s say</w:t>
      </w:r>
      <w:r w:rsidRPr="00B758F1">
        <w:rPr>
          <w:rFonts w:eastAsia="Times New Roman"/>
          <w:lang w:eastAsia="en-IE"/>
        </w:rPr>
        <w:t>,</w:t>
      </w:r>
      <w:r w:rsidRPr="00B758F1" w:rsidR="0052125E">
        <w:rPr>
          <w:rFonts w:eastAsia="Times New Roman"/>
          <w:lang w:eastAsia="en-IE"/>
        </w:rPr>
        <w:t xml:space="preserve"> unity</w:t>
      </w:r>
      <w:r w:rsidR="00057031">
        <w:rPr>
          <w:rFonts w:eastAsia="Times New Roman"/>
          <w:lang w:eastAsia="en-IE"/>
        </w:rPr>
        <w:t>—</w:t>
      </w:r>
      <w:r w:rsidRPr="00B758F1" w:rsidR="0052125E">
        <w:rPr>
          <w:rFonts w:eastAsia="Times New Roman"/>
          <w:lang w:eastAsia="en-IE"/>
        </w:rPr>
        <w:t xml:space="preserve">but in doing so, you extend the place of work beyond just the four walls of the factory. I think that is important, to provide a workplace or a source of employment </w:t>
      </w:r>
      <w:r w:rsidRPr="00B758F1" w:rsidR="0052125E">
        <w:rPr>
          <w:rFonts w:eastAsia="Times New Roman"/>
          <w:lang w:eastAsia="en-IE"/>
        </w:rPr>
        <w:t>for a community</w:t>
      </w:r>
      <w:r w:rsidR="00057031">
        <w:rPr>
          <w:rFonts w:eastAsia="Times New Roman"/>
          <w:lang w:eastAsia="en-IE"/>
        </w:rPr>
        <w:t>,</w:t>
      </w:r>
      <w:r w:rsidRPr="00B758F1" w:rsidR="0052125E">
        <w:rPr>
          <w:rFonts w:eastAsia="Times New Roman"/>
          <w:lang w:eastAsia="en-IE"/>
        </w:rPr>
        <w:t xml:space="preserve"> and that is an element that we are missing. You get </w:t>
      </w:r>
      <w:r w:rsidRPr="00B758F1">
        <w:rPr>
          <w:rFonts w:eastAsia="Times New Roman"/>
          <w:lang w:eastAsia="en-IE"/>
        </w:rPr>
        <w:t>in</w:t>
      </w:r>
      <w:r w:rsidRPr="00B758F1" w:rsidR="0052125E">
        <w:rPr>
          <w:rFonts w:eastAsia="Times New Roman"/>
          <w:lang w:eastAsia="en-IE"/>
        </w:rPr>
        <w:t xml:space="preserve"> a factory, behind the gates, behind the walls, and it is almost hidden away. I think there is a lot more to do in demonstrating to a local community</w:t>
      </w:r>
      <w:r w:rsidR="00057031">
        <w:rPr>
          <w:rFonts w:eastAsia="Times New Roman"/>
          <w:lang w:eastAsia="en-IE"/>
        </w:rPr>
        <w:t>—</w:t>
      </w:r>
      <w:r w:rsidRPr="00B758F1" w:rsidR="0052125E">
        <w:rPr>
          <w:rFonts w:eastAsia="Times New Roman"/>
          <w:lang w:eastAsia="en-IE"/>
        </w:rPr>
        <w:t xml:space="preserve">as well as </w:t>
      </w:r>
      <w:r w:rsidRPr="00B758F1" w:rsidR="008472A6">
        <w:rPr>
          <w:rFonts w:eastAsia="Times New Roman"/>
          <w:lang w:eastAsia="en-IE"/>
        </w:rPr>
        <w:t>more broadly</w:t>
      </w:r>
      <w:r w:rsidRPr="00B758F1" w:rsidR="00117F50">
        <w:rPr>
          <w:rFonts w:eastAsia="Times New Roman"/>
          <w:lang w:eastAsia="en-IE"/>
        </w:rPr>
        <w:t xml:space="preserve"> to</w:t>
      </w:r>
      <w:r w:rsidRPr="00B758F1" w:rsidR="008472A6">
        <w:rPr>
          <w:rFonts w:eastAsia="Times New Roman"/>
          <w:lang w:eastAsia="en-IE"/>
        </w:rPr>
        <w:t xml:space="preserve"> the nation</w:t>
      </w:r>
      <w:r w:rsidR="00057031">
        <w:rPr>
          <w:rFonts w:eastAsia="Times New Roman"/>
          <w:lang w:eastAsia="en-IE"/>
        </w:rPr>
        <w:t>,</w:t>
      </w:r>
      <w:r w:rsidRPr="00B758F1" w:rsidR="0022192E">
        <w:rPr>
          <w:rFonts w:eastAsia="Times New Roman"/>
          <w:lang w:eastAsia="en-IE"/>
        </w:rPr>
        <w:t xml:space="preserve"> but certainly to local communities</w:t>
      </w:r>
      <w:r w:rsidR="00057031">
        <w:rPr>
          <w:rFonts w:eastAsia="Times New Roman"/>
          <w:lang w:eastAsia="en-IE"/>
        </w:rPr>
        <w:t>— that w</w:t>
      </w:r>
      <w:r w:rsidRPr="00B758F1" w:rsidR="0022192E">
        <w:rPr>
          <w:rFonts w:eastAsia="Times New Roman"/>
          <w:lang w:eastAsia="en-IE"/>
        </w:rPr>
        <w:t xml:space="preserve">e are part of your community. </w:t>
      </w:r>
    </w:p>
    <w:p w:rsidR="006C65D4" w:rsidRPr="00B758F1" w:rsidP="0088595C">
      <w:pPr>
        <w:pStyle w:val="Answer"/>
        <w:rPr>
          <w:rFonts w:eastAsia="Times New Roman"/>
          <w:lang w:eastAsia="en-IE"/>
        </w:rPr>
      </w:pPr>
      <w:r w:rsidRPr="00B758F1">
        <w:rPr>
          <w:rFonts w:eastAsia="Times New Roman"/>
          <w:lang w:eastAsia="en-IE"/>
        </w:rPr>
        <w:t>How do we engage actively? We can offer employment</w:t>
      </w:r>
      <w:r w:rsidRPr="00B758F1" w:rsidR="00736868">
        <w:rPr>
          <w:rFonts w:eastAsia="Times New Roman"/>
          <w:lang w:eastAsia="en-IE"/>
        </w:rPr>
        <w:t xml:space="preserve"> and everything that comes wit</w:t>
      </w:r>
      <w:r w:rsidRPr="00B758F1" w:rsidR="00117F50">
        <w:rPr>
          <w:rFonts w:eastAsia="Times New Roman"/>
          <w:lang w:eastAsia="en-IE"/>
        </w:rPr>
        <w:t xml:space="preserve">h that, but we </w:t>
      </w:r>
      <w:r w:rsidRPr="00B758F1" w:rsidR="00117F50">
        <w:rPr>
          <w:rFonts w:eastAsia="Times New Roman"/>
          <w:lang w:eastAsia="en-IE"/>
        </w:rPr>
        <w:t>have to</w:t>
      </w:r>
      <w:r w:rsidRPr="00B758F1" w:rsidR="00117F50">
        <w:rPr>
          <w:rFonts w:eastAsia="Times New Roman"/>
          <w:lang w:eastAsia="en-IE"/>
        </w:rPr>
        <w:t xml:space="preserve"> also be</w:t>
      </w:r>
      <w:r w:rsidRPr="00B758F1" w:rsidR="00736868">
        <w:rPr>
          <w:rFonts w:eastAsia="Times New Roman"/>
          <w:lang w:eastAsia="en-IE"/>
        </w:rPr>
        <w:t xml:space="preserve"> responsible member</w:t>
      </w:r>
      <w:r w:rsidRPr="00B758F1" w:rsidR="00117F50">
        <w:rPr>
          <w:rFonts w:eastAsia="Times New Roman"/>
          <w:lang w:eastAsia="en-IE"/>
        </w:rPr>
        <w:t>s</w:t>
      </w:r>
      <w:r w:rsidRPr="00B758F1" w:rsidR="00736868">
        <w:rPr>
          <w:rFonts w:eastAsia="Times New Roman"/>
          <w:lang w:eastAsia="en-IE"/>
        </w:rPr>
        <w:t xml:space="preserve"> of the community, not behind closed doors. We are here to help the community as well. A direct answer to your question</w:t>
      </w:r>
      <w:r w:rsidRPr="00B758F1" w:rsidR="00A93F94">
        <w:rPr>
          <w:rFonts w:eastAsia="Times New Roman"/>
          <w:lang w:eastAsia="en-IE"/>
        </w:rPr>
        <w:t xml:space="preserve"> is</w:t>
      </w:r>
      <w:r w:rsidRPr="00B758F1" w:rsidR="00736868">
        <w:rPr>
          <w:rFonts w:eastAsia="Times New Roman"/>
          <w:lang w:eastAsia="en-IE"/>
        </w:rPr>
        <w:t xml:space="preserve"> that where trade unions can excel</w:t>
      </w:r>
      <w:r w:rsidRPr="00B758F1">
        <w:rPr>
          <w:rFonts w:eastAsia="Times New Roman"/>
          <w:lang w:eastAsia="en-IE"/>
        </w:rPr>
        <w:t xml:space="preserve"> in the food sector</w:t>
      </w:r>
      <w:r w:rsidRPr="00B758F1" w:rsidR="00A93F94">
        <w:rPr>
          <w:rFonts w:eastAsia="Times New Roman"/>
          <w:lang w:eastAsia="en-IE"/>
        </w:rPr>
        <w:t xml:space="preserve"> is</w:t>
      </w:r>
      <w:r w:rsidRPr="00B758F1">
        <w:rPr>
          <w:rFonts w:eastAsia="Times New Roman"/>
          <w:lang w:eastAsia="en-IE"/>
        </w:rPr>
        <w:t xml:space="preserve"> by provi</w:t>
      </w:r>
      <w:r w:rsidRPr="00B758F1" w:rsidR="00973E71">
        <w:rPr>
          <w:rFonts w:eastAsia="Times New Roman"/>
          <w:lang w:eastAsia="en-IE"/>
        </w:rPr>
        <w:t>ding that link and bridging the</w:t>
      </w:r>
      <w:r w:rsidRPr="00B758F1">
        <w:rPr>
          <w:rFonts w:eastAsia="Times New Roman"/>
          <w:lang w:eastAsia="en-IE"/>
        </w:rPr>
        <w:t xml:space="preserve"> gap that sometimes exists.</w:t>
      </w:r>
    </w:p>
    <w:p w:rsidR="003948BD" w:rsidRPr="00B758F1" w:rsidP="006C65D4">
      <w:pPr>
        <w:pStyle w:val="Answer"/>
        <w:rPr>
          <w:rFonts w:eastAsia="Times New Roman" w:cs="Arial"/>
          <w:szCs w:val="24"/>
          <w:lang w:eastAsia="en-IE"/>
        </w:rPr>
      </w:pPr>
      <w:sdt>
        <w:sdtPr>
          <w:rPr>
            <w:rFonts w:eastAsia="Times New Roman"/>
            <w:lang w:eastAsia="en-IE"/>
          </w:rPr>
          <w:alias w:val="Witness"/>
          <w:id w:val="426324151"/>
          <w:placeholder>
            <w:docPart w:val="DefaultPlaceholder_1082065158"/>
          </w:placeholder>
          <w:richText/>
        </w:sdtPr>
        <w:sdtContent>
          <w:r w:rsidRPr="00B758F1" w:rsidR="006C65D4">
            <w:rPr>
              <w:rFonts w:eastAsia="Times New Roman"/>
              <w:b/>
              <w:i/>
              <w:lang w:eastAsia="en-IE"/>
            </w:rPr>
            <w:t>Tim Rycroft:</w:t>
          </w:r>
        </w:sdtContent>
      </w:sdt>
      <w:r w:rsidRPr="00B758F1" w:rsidR="006C65D4">
        <w:rPr>
          <w:rFonts w:eastAsia="Times New Roman"/>
          <w:lang w:eastAsia="en-IE"/>
        </w:rPr>
        <w:t xml:space="preserve"> We have not talked very much about </w:t>
      </w:r>
      <w:r w:rsidRPr="00B758F1" w:rsidR="006C65D4">
        <w:rPr>
          <w:rFonts w:eastAsia="Times New Roman"/>
          <w:lang w:eastAsia="en-IE"/>
        </w:rPr>
        <w:t>Covid</w:t>
      </w:r>
      <w:r w:rsidR="00057031">
        <w:rPr>
          <w:rFonts w:eastAsia="Times New Roman"/>
          <w:lang w:eastAsia="en-IE"/>
        </w:rPr>
        <w:t>,</w:t>
      </w:r>
      <w:r w:rsidRPr="00B758F1" w:rsidR="006C65D4">
        <w:rPr>
          <w:rFonts w:eastAsia="Times New Roman"/>
          <w:lang w:eastAsia="en-IE"/>
        </w:rPr>
        <w:t xml:space="preserve"> but it still hangs over </w:t>
      </w:r>
      <w:r w:rsidRPr="00B758F1" w:rsidR="006C65D4">
        <w:rPr>
          <w:rFonts w:eastAsia="Times New Roman"/>
          <w:szCs w:val="24"/>
          <w:lang w:eastAsia="en-IE"/>
        </w:rPr>
        <w:t>food and drink manufacturing. If you think back six months to the start of this, we campaigned successfully to get food and drink workers declared as key workers</w:t>
      </w:r>
      <w:r w:rsidRPr="00B758F1" w:rsidR="00C8291E">
        <w:rPr>
          <w:rFonts w:eastAsia="Times New Roman"/>
          <w:szCs w:val="24"/>
          <w:lang w:eastAsia="en-IE"/>
        </w:rPr>
        <w:t xml:space="preserve"> and then we had this high</w:t>
      </w:r>
      <w:r w:rsidR="00057031">
        <w:rPr>
          <w:rFonts w:eastAsia="Times New Roman"/>
          <w:szCs w:val="24"/>
          <w:lang w:eastAsia="en-IE"/>
        </w:rPr>
        <w:t>-</w:t>
      </w:r>
      <w:r w:rsidRPr="00B758F1" w:rsidR="00C8291E">
        <w:rPr>
          <w:rFonts w:eastAsia="Times New Roman"/>
          <w:szCs w:val="24"/>
          <w:lang w:eastAsia="en-IE"/>
        </w:rPr>
        <w:t xml:space="preserve">wire act, almost, of both keeping food production going and keeping food and drink workers safe. I am pleased </w:t>
      </w:r>
      <w:r w:rsidRPr="00B758F1" w:rsidR="008C2212">
        <w:rPr>
          <w:rFonts w:eastAsia="Times New Roman"/>
          <w:szCs w:val="24"/>
          <w:lang w:eastAsia="en-IE"/>
        </w:rPr>
        <w:t xml:space="preserve">that quite </w:t>
      </w:r>
      <w:r w:rsidRPr="00B758F1" w:rsidR="008C2212">
        <w:rPr>
          <w:rFonts w:eastAsia="Times New Roman"/>
          <w:szCs w:val="24"/>
          <w:lang w:eastAsia="en-IE"/>
        </w:rPr>
        <w:t>early on in the</w:t>
      </w:r>
      <w:r w:rsidRPr="00B758F1" w:rsidR="008C2212">
        <w:rPr>
          <w:rFonts w:eastAsia="Times New Roman"/>
          <w:szCs w:val="24"/>
          <w:lang w:eastAsia="en-IE"/>
        </w:rPr>
        <w:t xml:space="preserve"> process </w:t>
      </w:r>
      <w:r w:rsidRPr="00B758F1" w:rsidR="00C8291E">
        <w:rPr>
          <w:rFonts w:eastAsia="Times New Roman"/>
          <w:szCs w:val="24"/>
          <w:lang w:eastAsia="en-IE"/>
        </w:rPr>
        <w:t xml:space="preserve">we put out </w:t>
      </w:r>
      <w:r w:rsidRPr="00B758F1" w:rsidR="008C2212">
        <w:rPr>
          <w:rFonts w:eastAsia="Times New Roman"/>
          <w:szCs w:val="24"/>
          <w:lang w:eastAsia="en-IE"/>
        </w:rPr>
        <w:t xml:space="preserve">a </w:t>
      </w:r>
      <w:r w:rsidRPr="00B758F1" w:rsidR="00C8291E">
        <w:rPr>
          <w:rFonts w:eastAsia="Times New Roman"/>
          <w:szCs w:val="24"/>
          <w:lang w:eastAsia="en-IE"/>
        </w:rPr>
        <w:t xml:space="preserve">joint statement with Unite, GMB, </w:t>
      </w:r>
      <w:r w:rsidRPr="00B758F1" w:rsidR="00973E71">
        <w:rPr>
          <w:rFonts w:eastAsia="Times New Roman"/>
          <w:szCs w:val="24"/>
          <w:lang w:eastAsia="en-IE"/>
        </w:rPr>
        <w:t xml:space="preserve">USDAW, </w:t>
      </w:r>
      <w:r w:rsidRPr="00B758F1" w:rsidR="00566F49">
        <w:rPr>
          <w:rFonts w:eastAsia="Times New Roman"/>
          <w:szCs w:val="24"/>
          <w:lang w:eastAsia="en-IE"/>
        </w:rPr>
        <w:t xml:space="preserve">and BFAWU in which we set out our shared principles of how we were going to manage that tricky act. I think </w:t>
      </w:r>
      <w:r w:rsidRPr="00B758F1" w:rsidR="00566F49">
        <w:rPr>
          <w:rFonts w:eastAsia="Times New Roman"/>
          <w:szCs w:val="24"/>
          <w:lang w:eastAsia="en-IE"/>
        </w:rPr>
        <w:t>Covid</w:t>
      </w:r>
      <w:r w:rsidRPr="00B758F1" w:rsidR="00566F49">
        <w:rPr>
          <w:rFonts w:eastAsia="Times New Roman"/>
          <w:szCs w:val="24"/>
          <w:lang w:eastAsia="en-IE"/>
        </w:rPr>
        <w:t xml:space="preserve"> has changed the way that employers think about their </w:t>
      </w:r>
      <w:r w:rsidRPr="00B758F1" w:rsidR="00566F49">
        <w:rPr>
          <w:rFonts w:eastAsia="Times New Roman" w:cs="Arial"/>
          <w:szCs w:val="24"/>
          <w:lang w:eastAsia="en-IE"/>
        </w:rPr>
        <w:t>responsibilities towards their emplo</w:t>
      </w:r>
      <w:r w:rsidRPr="00B758F1">
        <w:rPr>
          <w:rFonts w:eastAsia="Times New Roman" w:cs="Arial"/>
          <w:szCs w:val="24"/>
          <w:lang w:eastAsia="en-IE"/>
        </w:rPr>
        <w:t>yees. T</w:t>
      </w:r>
      <w:r w:rsidRPr="00B758F1" w:rsidR="00566F49">
        <w:rPr>
          <w:rFonts w:eastAsia="Times New Roman" w:cs="Arial"/>
          <w:szCs w:val="24"/>
          <w:lang w:eastAsia="en-IE"/>
        </w:rPr>
        <w:t>hat is a good thing</w:t>
      </w:r>
      <w:r w:rsidRPr="00B758F1">
        <w:rPr>
          <w:rFonts w:eastAsia="Times New Roman" w:cs="Arial"/>
          <w:szCs w:val="24"/>
          <w:lang w:eastAsia="en-IE"/>
        </w:rPr>
        <w:t xml:space="preserve"> and I think it will continue. Protecting workers, both in the pure sense of their health but also looking after them in the more general sense, has </w:t>
      </w:r>
      <w:r w:rsidRPr="00B758F1">
        <w:rPr>
          <w:rFonts w:eastAsia="Times New Roman" w:cs="Arial"/>
          <w:szCs w:val="24"/>
          <w:lang w:eastAsia="en-IE"/>
        </w:rPr>
        <w:t>definitely gone</w:t>
      </w:r>
      <w:r w:rsidRPr="00B758F1">
        <w:rPr>
          <w:rFonts w:eastAsia="Times New Roman" w:cs="Arial"/>
          <w:szCs w:val="24"/>
          <w:lang w:eastAsia="en-IE"/>
        </w:rPr>
        <w:t xml:space="preserve"> up the agenda.</w:t>
      </w:r>
    </w:p>
    <w:p w:rsidR="00716A64" w:rsidRPr="00B758F1" w:rsidP="00716A64">
      <w:pPr>
        <w:pStyle w:val="Question"/>
        <w:numPr>
          <w:ilvl w:val="0"/>
          <w:numId w:val="0"/>
        </w:numPr>
        <w:ind w:left="794"/>
        <w:rPr>
          <w:rFonts w:eastAsia="Times New Roman"/>
          <w:lang w:eastAsia="en-IE"/>
        </w:rPr>
      </w:pPr>
      <w:sdt>
        <w:sdtPr>
          <w:rPr>
            <w:rFonts w:eastAsia="Times New Roman"/>
            <w:lang w:eastAsia="en-IE"/>
          </w:rPr>
          <w:alias w:val="Member"/>
          <w:tag w:val="&lt;Member mnisId='4831' dodsId=''&gt;"/>
          <w:id w:val="1627202694"/>
          <w:placeholder>
            <w:docPart w:val="DefaultPlaceholder_1082065158"/>
          </w:placeholder>
          <w:richText/>
        </w:sdtPr>
        <w:sdtContent>
          <w:r w:rsidRPr="00B758F1" w:rsidR="003948BD">
            <w:rPr>
              <w:rFonts w:eastAsia="Times New Roman"/>
              <w:b/>
              <w:lang w:eastAsia="en-IE"/>
            </w:rPr>
            <w:t>Ian Byrne:</w:t>
          </w:r>
        </w:sdtContent>
      </w:sdt>
      <w:r w:rsidRPr="00B758F1" w:rsidR="003948BD">
        <w:rPr>
          <w:rFonts w:eastAsia="Times New Roman"/>
          <w:lang w:eastAsia="en-IE"/>
        </w:rPr>
        <w:t xml:space="preserve"> </w:t>
      </w:r>
      <w:r w:rsidRPr="00B758F1">
        <w:rPr>
          <w:rFonts w:eastAsia="Times New Roman"/>
          <w:lang w:eastAsia="en-IE"/>
        </w:rPr>
        <w:t xml:space="preserve">Thank you. </w:t>
      </w:r>
      <w:r w:rsidRPr="00B758F1" w:rsidR="003948BD">
        <w:rPr>
          <w:rFonts w:eastAsia="Times New Roman"/>
          <w:lang w:eastAsia="en-IE"/>
        </w:rPr>
        <w:t>I think</w:t>
      </w:r>
      <w:r w:rsidRPr="00B758F1">
        <w:rPr>
          <w:rFonts w:eastAsia="Times New Roman"/>
          <w:lang w:eastAsia="en-IE"/>
        </w:rPr>
        <w:t xml:space="preserve"> Neil Hudson has the next question, so I will let you off the hook.</w:t>
      </w:r>
    </w:p>
    <w:p w:rsidR="00195164" w:rsidRPr="00B758F1" w:rsidP="00195164">
      <w:pPr>
        <w:pStyle w:val="Question"/>
        <w:numPr>
          <w:ilvl w:val="0"/>
          <w:numId w:val="0"/>
        </w:numPr>
        <w:ind w:left="794"/>
        <w:rPr>
          <w:rFonts w:eastAsia="Times New Roman"/>
          <w:lang w:eastAsia="en-IE"/>
        </w:rPr>
      </w:pPr>
      <w:sdt>
        <w:sdtPr>
          <w:rPr>
            <w:rFonts w:eastAsia="Times New Roman"/>
            <w:lang w:eastAsia="en-IE"/>
          </w:rPr>
          <w:alias w:val="Member"/>
          <w:tag w:val="&lt;Member mnisId='4072' dodsId='28723'&gt;"/>
          <w:id w:val="1454059909"/>
          <w:placeholder>
            <w:docPart w:val="DefaultPlaceholder_1082065158"/>
          </w:placeholder>
          <w:richText/>
        </w:sdtPr>
        <w:sdtContent>
          <w:r w:rsidRPr="00B758F1" w:rsidR="00716A64">
            <w:rPr>
              <w:rFonts w:eastAsia="Times New Roman"/>
              <w:b/>
              <w:lang w:eastAsia="en-IE"/>
            </w:rPr>
            <w:t>Chair:</w:t>
          </w:r>
        </w:sdtContent>
      </w:sdt>
      <w:r w:rsidRPr="00B758F1" w:rsidR="00716A64">
        <w:rPr>
          <w:rFonts w:eastAsia="Times New Roman"/>
          <w:lang w:eastAsia="en-IE"/>
        </w:rPr>
        <w:t xml:space="preserve"> Thank you, Ian. I also echo your words </w:t>
      </w:r>
      <w:r w:rsidRPr="00B758F1" w:rsidR="00113ADF">
        <w:rPr>
          <w:rFonts w:eastAsia="Times New Roman"/>
          <w:lang w:eastAsia="en-IE"/>
        </w:rPr>
        <w:t>thanking</w:t>
      </w:r>
      <w:r w:rsidRPr="00B758F1" w:rsidR="00716A64">
        <w:rPr>
          <w:rFonts w:eastAsia="Times New Roman"/>
          <w:lang w:eastAsia="en-IE"/>
        </w:rPr>
        <w:t xml:space="preserve"> all those in the processing sector</w:t>
      </w:r>
      <w:r w:rsidRPr="00B758F1">
        <w:rPr>
          <w:rFonts w:eastAsia="Times New Roman"/>
          <w:lang w:eastAsia="en-IE"/>
        </w:rPr>
        <w:t xml:space="preserve">, processing food and working hard, especially through </w:t>
      </w:r>
      <w:r w:rsidRPr="00B758F1">
        <w:rPr>
          <w:rFonts w:eastAsia="Times New Roman"/>
          <w:lang w:eastAsia="en-IE"/>
        </w:rPr>
        <w:t>Covid</w:t>
      </w:r>
      <w:r w:rsidRPr="00B758F1">
        <w:rPr>
          <w:rFonts w:eastAsia="Times New Roman"/>
          <w:lang w:eastAsia="en-IE"/>
        </w:rPr>
        <w:t>, because they do not always get the praise they deserve. Neil Hudson, you have been champing at the bit. I think you have a question for Simon</w:t>
      </w:r>
      <w:r w:rsidR="00BD12FC">
        <w:rPr>
          <w:rFonts w:eastAsia="Times New Roman"/>
          <w:lang w:eastAsia="en-IE"/>
        </w:rPr>
        <w:t>,</w:t>
      </w:r>
      <w:r w:rsidRPr="00B758F1">
        <w:rPr>
          <w:rFonts w:eastAsia="Times New Roman"/>
          <w:lang w:eastAsia="en-IE"/>
        </w:rPr>
        <w:t xml:space="preserve"> and you might have a supplementary question from earlier. I would expect nothing less from you. Over to you.</w:t>
      </w:r>
    </w:p>
    <w:p w:rsidR="00F01B38" w:rsidRPr="00B758F1" w:rsidP="00F01B38">
      <w:pPr>
        <w:pStyle w:val="Question"/>
        <w:rPr>
          <w:rFonts w:eastAsia="Times New Roman"/>
          <w:lang w:eastAsia="en-IE"/>
        </w:rPr>
      </w:pPr>
      <w:sdt>
        <w:sdtPr>
          <w:rPr>
            <w:rFonts w:eastAsia="Times New Roman"/>
            <w:lang w:eastAsia="en-IE"/>
          </w:rPr>
          <w:alias w:val="Member"/>
          <w:tag w:val="&lt;Member mnisId='4853' dodsId=''&gt;"/>
          <w:id w:val="1921528589"/>
          <w:placeholder>
            <w:docPart w:val="DefaultPlaceholder_1082065158"/>
          </w:placeholder>
          <w:richText/>
        </w:sdtPr>
        <w:sdtContent>
          <w:r w:rsidRPr="00B758F1" w:rsidR="00195164">
            <w:rPr>
              <w:rFonts w:eastAsia="Times New Roman"/>
              <w:b/>
              <w:lang w:eastAsia="en-IE"/>
            </w:rPr>
            <w:t>Dr Neil Hudson:</w:t>
          </w:r>
        </w:sdtContent>
      </w:sdt>
      <w:r w:rsidRPr="00B758F1" w:rsidR="00195164">
        <w:rPr>
          <w:rFonts w:eastAsia="Times New Roman"/>
          <w:lang w:eastAsia="en-IE"/>
        </w:rPr>
        <w:t xml:space="preserve"> </w:t>
      </w:r>
      <w:r w:rsidRPr="00B758F1">
        <w:rPr>
          <w:rFonts w:eastAsia="Times New Roman"/>
          <w:lang w:eastAsia="en-IE"/>
        </w:rPr>
        <w:t>I also echo the thanks and pay tribute to people who work in the food processing sector</w:t>
      </w:r>
      <w:r w:rsidRPr="00B758F1" w:rsidR="00A93F94">
        <w:rPr>
          <w:rFonts w:eastAsia="Times New Roman"/>
          <w:lang w:eastAsia="en-IE"/>
        </w:rPr>
        <w:t xml:space="preserve">. </w:t>
      </w:r>
      <w:r w:rsidRPr="00B758F1">
        <w:rPr>
          <w:lang w:eastAsia="en-IE"/>
        </w:rPr>
        <w:t>Thank you to all our witnesses today for being before us. This has been</w:t>
      </w:r>
      <w:r w:rsidRPr="00B758F1" w:rsidR="00C51125">
        <w:rPr>
          <w:lang w:eastAsia="en-IE"/>
        </w:rPr>
        <w:t xml:space="preserve"> an excellent session. </w:t>
      </w:r>
    </w:p>
    <w:p w:rsidR="00C51125" w:rsidRPr="00B758F1" w:rsidP="00F01B38">
      <w:pPr>
        <w:pStyle w:val="QuestionCont"/>
        <w:rPr>
          <w:rFonts w:eastAsia="Times New Roman"/>
          <w:lang w:eastAsia="en-IE"/>
        </w:rPr>
      </w:pPr>
      <w:r w:rsidRPr="00B758F1">
        <w:rPr>
          <w:lang w:eastAsia="en-IE"/>
        </w:rPr>
        <w:t xml:space="preserve">First, </w:t>
      </w:r>
      <w:r w:rsidRPr="00B758F1" w:rsidR="00F33CB4">
        <w:rPr>
          <w:lang w:eastAsia="en-IE"/>
        </w:rPr>
        <w:t>I will declare an interest.</w:t>
      </w:r>
      <w:r w:rsidRPr="00B758F1">
        <w:rPr>
          <w:lang w:eastAsia="en-IE"/>
        </w:rPr>
        <w:t xml:space="preserve"> </w:t>
      </w:r>
      <w:r w:rsidR="00BD12FC">
        <w:rPr>
          <w:lang w:eastAsia="en-IE"/>
        </w:rPr>
        <w:t xml:space="preserve">As Simon knows, </w:t>
      </w:r>
      <w:r w:rsidRPr="00B758F1">
        <w:rPr>
          <w:lang w:eastAsia="en-IE"/>
        </w:rPr>
        <w:t>I am a veterinary</w:t>
      </w:r>
      <w:r w:rsidRPr="00B758F1" w:rsidR="00426E01">
        <w:rPr>
          <w:lang w:eastAsia="en-IE"/>
        </w:rPr>
        <w:t xml:space="preserve"> surgeon</w:t>
      </w:r>
      <w:r w:rsidR="00BD12FC">
        <w:rPr>
          <w:lang w:eastAsia="en-IE"/>
        </w:rPr>
        <w:t>. H</w:t>
      </w:r>
      <w:r w:rsidRPr="00B758F1">
        <w:rPr>
          <w:lang w:eastAsia="en-IE"/>
        </w:rPr>
        <w:t xml:space="preserve">aving worked in the veterinary higher education sector for many years, animal health and welfare and educating future </w:t>
      </w:r>
      <w:r w:rsidRPr="00B758F1">
        <w:rPr>
          <w:rFonts w:eastAsia="Times New Roman"/>
          <w:lang w:eastAsia="en-IE"/>
        </w:rPr>
        <w:t xml:space="preserve">veterinarians </w:t>
      </w:r>
      <w:r w:rsidRPr="00B758F1" w:rsidR="00426E01">
        <w:rPr>
          <w:rFonts w:eastAsia="Times New Roman"/>
          <w:lang w:eastAsia="en-IE"/>
        </w:rPr>
        <w:t>are</w:t>
      </w:r>
      <w:r w:rsidRPr="00B758F1">
        <w:rPr>
          <w:rFonts w:eastAsia="Times New Roman"/>
          <w:lang w:eastAsia="en-IE"/>
        </w:rPr>
        <w:t xml:space="preserve"> political </w:t>
      </w:r>
      <w:r w:rsidR="00C06181">
        <w:rPr>
          <w:rFonts w:eastAsia="Times New Roman"/>
          <w:lang w:eastAsia="en-IE"/>
        </w:rPr>
        <w:t xml:space="preserve">and professional interests </w:t>
      </w:r>
      <w:r w:rsidRPr="00B758F1">
        <w:rPr>
          <w:rFonts w:eastAsia="Times New Roman"/>
          <w:lang w:eastAsia="en-IE"/>
        </w:rPr>
        <w:t>of mine</w:t>
      </w:r>
      <w:r w:rsidRPr="00B758F1" w:rsidR="00426E01">
        <w:rPr>
          <w:rFonts w:eastAsia="Times New Roman"/>
          <w:lang w:eastAsia="en-IE"/>
        </w:rPr>
        <w:t>. I had better put that on record, Chair.</w:t>
      </w:r>
    </w:p>
    <w:p w:rsidR="008D72D6" w:rsidRPr="00B758F1" w:rsidP="00F01B38">
      <w:pPr>
        <w:pStyle w:val="QuestionCont"/>
        <w:rPr>
          <w:lang w:eastAsia="en-IE"/>
        </w:rPr>
      </w:pPr>
      <w:r>
        <w:rPr>
          <w:lang w:eastAsia="en-IE"/>
        </w:rPr>
        <w:t>I have a follow-up question t</w:t>
      </w:r>
      <w:r w:rsidRPr="00B758F1" w:rsidR="00426E01">
        <w:rPr>
          <w:lang w:eastAsia="en-IE"/>
        </w:rPr>
        <w:t xml:space="preserve">o Simon. </w:t>
      </w:r>
      <w:r w:rsidRPr="00B758F1" w:rsidR="00B92B67">
        <w:rPr>
          <w:lang w:eastAsia="en-IE"/>
        </w:rPr>
        <w:t xml:space="preserve">It </w:t>
      </w:r>
      <w:r w:rsidRPr="00B758F1" w:rsidR="00F33CB4">
        <w:rPr>
          <w:lang w:eastAsia="en-IE"/>
        </w:rPr>
        <w:t xml:space="preserve">is </w:t>
      </w:r>
      <w:r w:rsidRPr="00B758F1" w:rsidR="00125BDC">
        <w:rPr>
          <w:lang w:eastAsia="en-IE"/>
        </w:rPr>
        <w:t xml:space="preserve">good to get on record your comments about veterinary staffing levels moving forward for the </w:t>
      </w:r>
      <w:r w:rsidRPr="00B758F1" w:rsidR="00B92B67">
        <w:rPr>
          <w:lang w:eastAsia="en-IE"/>
        </w:rPr>
        <w:t xml:space="preserve">United Kingdom, </w:t>
      </w:r>
      <w:r w:rsidR="00A612E2">
        <w:rPr>
          <w:lang w:eastAsia="en-IE"/>
        </w:rPr>
        <w:t xml:space="preserve">and whether we are </w:t>
      </w:r>
      <w:r w:rsidRPr="00B758F1" w:rsidR="00B92B67">
        <w:rPr>
          <w:lang w:eastAsia="en-IE"/>
        </w:rPr>
        <w:t xml:space="preserve">producing enough vets, and so on. I take on board your comments that we have the new vet schools coming </w:t>
      </w:r>
      <w:r w:rsidRPr="00B758F1" w:rsidR="00B92B67">
        <w:rPr>
          <w:lang w:eastAsia="en-IE"/>
        </w:rPr>
        <w:t>on</w:t>
      </w:r>
      <w:r w:rsidR="00B758F1">
        <w:rPr>
          <w:lang w:eastAsia="en-IE"/>
        </w:rPr>
        <w:t xml:space="preserve"> </w:t>
      </w:r>
      <w:r w:rsidRPr="00B758F1" w:rsidR="00B92B67">
        <w:rPr>
          <w:lang w:eastAsia="en-IE"/>
        </w:rPr>
        <w:t>line</w:t>
      </w:r>
      <w:r w:rsidRPr="00B758F1" w:rsidR="00F33CB4">
        <w:rPr>
          <w:lang w:eastAsia="en-IE"/>
        </w:rPr>
        <w:t>—</w:t>
      </w:r>
      <w:r w:rsidRPr="00B758F1" w:rsidR="00B92B67">
        <w:rPr>
          <w:lang w:eastAsia="en-IE"/>
        </w:rPr>
        <w:t xml:space="preserve">Harper Adams and </w:t>
      </w:r>
      <w:r w:rsidRPr="00B758F1" w:rsidR="00B92B67">
        <w:rPr>
          <w:lang w:eastAsia="en-IE"/>
        </w:rPr>
        <w:t>Keele</w:t>
      </w:r>
      <w:r w:rsidRPr="00B758F1" w:rsidR="00B92B67">
        <w:rPr>
          <w:lang w:eastAsia="en-IE"/>
        </w:rPr>
        <w:t xml:space="preserve"> this year and Aberystwyth and the Royal Veterinary College partnership starting next year</w:t>
      </w:r>
      <w:r w:rsidRPr="00B758F1" w:rsidR="00F33CB4">
        <w:rPr>
          <w:lang w:eastAsia="en-IE"/>
        </w:rPr>
        <w:t>—</w:t>
      </w:r>
      <w:r w:rsidRPr="00B758F1" w:rsidR="00B92B67">
        <w:rPr>
          <w:lang w:eastAsia="en-IE"/>
        </w:rPr>
        <w:t xml:space="preserve">and also your comments about retaining people in the veterinary profession. </w:t>
      </w:r>
    </w:p>
    <w:p w:rsidR="0027731B" w:rsidRPr="00B758F1" w:rsidP="00F01B38">
      <w:pPr>
        <w:pStyle w:val="QuestionCont"/>
        <w:rPr>
          <w:rFonts w:eastAsia="Times New Roman"/>
          <w:szCs w:val="24"/>
          <w:lang w:eastAsia="en-IE"/>
        </w:rPr>
      </w:pPr>
      <w:r w:rsidRPr="00B758F1">
        <w:rPr>
          <w:lang w:eastAsia="en-IE"/>
        </w:rPr>
        <w:t>W</w:t>
      </w:r>
      <w:r w:rsidRPr="00B758F1" w:rsidR="00C76E31">
        <w:rPr>
          <w:lang w:eastAsia="en-IE"/>
        </w:rPr>
        <w:t>e have had an uncertain summer with the exam arrangements and how exam results have been awarded</w:t>
      </w:r>
      <w:r w:rsidRPr="00B758F1" w:rsidR="00F33CB4">
        <w:rPr>
          <w:lang w:eastAsia="en-IE"/>
        </w:rPr>
        <w:t>. T</w:t>
      </w:r>
      <w:r w:rsidRPr="00B758F1" w:rsidR="00C76E31">
        <w:rPr>
          <w:lang w:eastAsia="en-IE"/>
        </w:rPr>
        <w:t>here was a bit of flux in the veterinary</w:t>
      </w:r>
      <w:r w:rsidRPr="00B758F1" w:rsidR="00CA5578">
        <w:rPr>
          <w:lang w:eastAsia="en-IE"/>
        </w:rPr>
        <w:t xml:space="preserve"> </w:t>
      </w:r>
      <w:r w:rsidRPr="00B758F1" w:rsidR="00C76E31">
        <w:rPr>
          <w:lang w:eastAsia="en-IE"/>
        </w:rPr>
        <w:t>and the higher education sector</w:t>
      </w:r>
      <w:r w:rsidRPr="00B758F1" w:rsidR="00CA5578">
        <w:rPr>
          <w:lang w:eastAsia="en-IE"/>
        </w:rPr>
        <w:t>s</w:t>
      </w:r>
      <w:r w:rsidRPr="00B758F1" w:rsidR="00121C6B">
        <w:rPr>
          <w:lang w:eastAsia="en-IE"/>
        </w:rPr>
        <w:t>,</w:t>
      </w:r>
      <w:r w:rsidRPr="00B758F1">
        <w:rPr>
          <w:lang w:eastAsia="en-IE"/>
        </w:rPr>
        <w:t xml:space="preserve"> but </w:t>
      </w:r>
      <w:r w:rsidRPr="00B758F1">
        <w:rPr>
          <w:rFonts w:eastAsia="Times New Roman"/>
          <w:szCs w:val="24"/>
          <w:lang w:eastAsia="en-IE"/>
        </w:rPr>
        <w:t>Government have lifted the cap on some courses, such as medicine, veterinary medicine and dentistry</w:t>
      </w:r>
      <w:r w:rsidRPr="00B758F1">
        <w:rPr>
          <w:rFonts w:eastAsia="Times New Roman"/>
          <w:szCs w:val="24"/>
          <w:lang w:eastAsia="en-IE"/>
        </w:rPr>
        <w:t>,</w:t>
      </w:r>
      <w:r w:rsidRPr="00B758F1">
        <w:rPr>
          <w:rFonts w:eastAsia="Times New Roman"/>
          <w:szCs w:val="24"/>
          <w:lang w:eastAsia="en-IE"/>
        </w:rPr>
        <w:t xml:space="preserve"> so there may well be a knock-on effect. Do you have any comments on that?</w:t>
      </w:r>
      <w:r w:rsidRPr="00B758F1" w:rsidR="00121C6B">
        <w:rPr>
          <w:rFonts w:eastAsia="Times New Roman"/>
          <w:szCs w:val="24"/>
          <w:lang w:eastAsia="en-IE"/>
        </w:rPr>
        <w:t xml:space="preserve"> In a few years’ time, we might get some good out of the uncertainty of this summer </w:t>
      </w:r>
      <w:r w:rsidRPr="00B758F1" w:rsidR="00F33CB4">
        <w:rPr>
          <w:rFonts w:eastAsia="Times New Roman"/>
          <w:szCs w:val="24"/>
          <w:lang w:eastAsia="en-IE"/>
        </w:rPr>
        <w:t>with the</w:t>
      </w:r>
      <w:r w:rsidRPr="00B758F1" w:rsidR="00121C6B">
        <w:rPr>
          <w:rFonts w:eastAsia="Times New Roman"/>
          <w:szCs w:val="24"/>
          <w:lang w:eastAsia="en-IE"/>
        </w:rPr>
        <w:t xml:space="preserve"> numbers of people being trained.</w:t>
      </w:r>
    </w:p>
    <w:p w:rsidR="00890C46" w:rsidRPr="00B758F1" w:rsidP="0027731B">
      <w:pPr>
        <w:pStyle w:val="Answer"/>
        <w:rPr>
          <w:rFonts w:eastAsia="Times New Roman"/>
          <w:szCs w:val="24"/>
          <w:lang w:eastAsia="en-IE"/>
        </w:rPr>
      </w:pPr>
      <w:sdt>
        <w:sdtPr>
          <w:rPr>
            <w:rFonts w:eastAsia="Times New Roman"/>
            <w:lang w:eastAsia="en-IE"/>
          </w:rPr>
          <w:alias w:val="Witness"/>
          <w:id w:val="1434404691"/>
          <w:placeholder>
            <w:docPart w:val="DefaultPlaceholder_1082065158"/>
          </w:placeholder>
          <w:richText/>
        </w:sdtPr>
        <w:sdtContent>
          <w:r w:rsidRPr="00B758F1" w:rsidR="0027731B">
            <w:rPr>
              <w:rFonts w:eastAsia="Times New Roman"/>
              <w:b/>
              <w:i/>
              <w:lang w:eastAsia="en-IE"/>
            </w:rPr>
            <w:t>Simon Doherty:</w:t>
          </w:r>
        </w:sdtContent>
      </w:sdt>
      <w:r w:rsidRPr="00B758F1" w:rsidR="0027731B">
        <w:rPr>
          <w:rFonts w:eastAsia="Times New Roman"/>
          <w:lang w:eastAsia="en-IE"/>
        </w:rPr>
        <w:t xml:space="preserve"> I can’t help but think, though, that </w:t>
      </w:r>
      <w:r w:rsidRPr="00B758F1" w:rsidR="008625CD">
        <w:rPr>
          <w:rFonts w:eastAsia="Times New Roman"/>
          <w:lang w:eastAsia="en-IE"/>
        </w:rPr>
        <w:t>this year</w:t>
      </w:r>
      <w:r w:rsidRPr="00B758F1" w:rsidR="0027731B">
        <w:rPr>
          <w:rFonts w:eastAsia="Times New Roman"/>
          <w:lang w:eastAsia="en-IE"/>
        </w:rPr>
        <w:t xml:space="preserve"> is probably going to be more of a blip. Certai</w:t>
      </w:r>
      <w:r w:rsidRPr="00B758F1" w:rsidR="008625CD">
        <w:rPr>
          <w:rFonts w:eastAsia="Times New Roman"/>
          <w:lang w:eastAsia="en-IE"/>
        </w:rPr>
        <w:t>nly</w:t>
      </w:r>
      <w:r w:rsidR="00A612E2">
        <w:rPr>
          <w:rFonts w:eastAsia="Times New Roman"/>
          <w:lang w:eastAsia="en-IE"/>
        </w:rPr>
        <w:t>,</w:t>
      </w:r>
      <w:r w:rsidRPr="00B758F1" w:rsidR="008625CD">
        <w:rPr>
          <w:rFonts w:eastAsia="Times New Roman"/>
          <w:lang w:eastAsia="en-IE"/>
        </w:rPr>
        <w:t xml:space="preserve"> the intake will be higher</w:t>
      </w:r>
      <w:r w:rsidR="00A612E2">
        <w:rPr>
          <w:rFonts w:eastAsia="Times New Roman"/>
          <w:lang w:eastAsia="en-IE"/>
        </w:rPr>
        <w:t>,</w:t>
      </w:r>
      <w:r w:rsidRPr="00B758F1" w:rsidR="008625CD">
        <w:rPr>
          <w:rFonts w:eastAsia="Times New Roman"/>
          <w:lang w:eastAsia="en-IE"/>
        </w:rPr>
        <w:t xml:space="preserve"> and tha</w:t>
      </w:r>
      <w:r w:rsidRPr="00B758F1" w:rsidR="0027731B">
        <w:rPr>
          <w:rFonts w:eastAsia="Times New Roman"/>
          <w:lang w:eastAsia="en-IE"/>
        </w:rPr>
        <w:t xml:space="preserve">t </w:t>
      </w:r>
      <w:r w:rsidRPr="00B758F1" w:rsidR="00F33CB4">
        <w:rPr>
          <w:rFonts w:eastAsia="Times New Roman"/>
          <w:lang w:eastAsia="en-IE"/>
        </w:rPr>
        <w:t>has</w:t>
      </w:r>
      <w:r w:rsidRPr="00B758F1" w:rsidR="0027731B">
        <w:rPr>
          <w:rFonts w:eastAsia="Times New Roman"/>
          <w:lang w:eastAsia="en-IE"/>
        </w:rPr>
        <w:t xml:space="preserve"> some knock-on effects. One </w:t>
      </w:r>
      <w:r w:rsidRPr="00B758F1" w:rsidR="0027731B">
        <w:rPr>
          <w:rFonts w:eastAsia="Times New Roman"/>
          <w:szCs w:val="24"/>
          <w:lang w:eastAsia="en-IE"/>
        </w:rPr>
        <w:t>important</w:t>
      </w:r>
      <w:r w:rsidRPr="00B758F1" w:rsidR="00350660">
        <w:rPr>
          <w:rFonts w:eastAsia="Times New Roman"/>
          <w:szCs w:val="24"/>
          <w:lang w:eastAsia="en-IE"/>
        </w:rPr>
        <w:t xml:space="preserve"> thing</w:t>
      </w:r>
      <w:r w:rsidRPr="00B758F1" w:rsidR="0027731B">
        <w:rPr>
          <w:rFonts w:eastAsia="Times New Roman"/>
          <w:szCs w:val="24"/>
          <w:lang w:eastAsia="en-IE"/>
        </w:rPr>
        <w:t xml:space="preserve"> for the veterinary schools is maintaining their </w:t>
      </w:r>
      <w:r w:rsidRPr="00B758F1" w:rsidR="00350660">
        <w:rPr>
          <w:rFonts w:eastAsia="Times New Roman"/>
          <w:szCs w:val="24"/>
          <w:lang w:eastAsia="en-IE"/>
        </w:rPr>
        <w:t xml:space="preserve">accreditation. </w:t>
      </w:r>
      <w:r w:rsidRPr="00B758F1" w:rsidR="00BE0D59">
        <w:rPr>
          <w:rFonts w:eastAsia="Times New Roman"/>
          <w:szCs w:val="24"/>
          <w:lang w:eastAsia="en-IE"/>
        </w:rPr>
        <w:t xml:space="preserve">I have already mentioned EAEVE accreditation at the European level. </w:t>
      </w:r>
      <w:r w:rsidRPr="00B758F1" w:rsidR="00350660">
        <w:rPr>
          <w:rFonts w:eastAsia="Times New Roman"/>
          <w:szCs w:val="24"/>
          <w:lang w:eastAsia="en-IE"/>
        </w:rPr>
        <w:t>The Royal College of Veterinary Surgeons</w:t>
      </w:r>
      <w:r w:rsidR="00BD21AE">
        <w:rPr>
          <w:rFonts w:eastAsia="Times New Roman"/>
          <w:szCs w:val="24"/>
          <w:lang w:eastAsia="en-IE"/>
        </w:rPr>
        <w:t>—</w:t>
      </w:r>
      <w:r w:rsidRPr="00B758F1" w:rsidR="00350660">
        <w:rPr>
          <w:rFonts w:eastAsia="Times New Roman"/>
          <w:szCs w:val="24"/>
          <w:lang w:eastAsia="en-IE"/>
        </w:rPr>
        <w:t>the RCVS</w:t>
      </w:r>
      <w:r w:rsidR="00BD21AE">
        <w:rPr>
          <w:rFonts w:eastAsia="Times New Roman"/>
          <w:szCs w:val="24"/>
          <w:lang w:eastAsia="en-IE"/>
        </w:rPr>
        <w:t>—</w:t>
      </w:r>
      <w:r w:rsidRPr="00B758F1" w:rsidR="00350660">
        <w:rPr>
          <w:rFonts w:eastAsia="Times New Roman"/>
          <w:szCs w:val="24"/>
          <w:lang w:eastAsia="en-IE"/>
        </w:rPr>
        <w:t>accreditation</w:t>
      </w:r>
      <w:r w:rsidR="00BD21AE">
        <w:rPr>
          <w:rFonts w:eastAsia="Times New Roman"/>
          <w:szCs w:val="24"/>
          <w:lang w:eastAsia="en-IE"/>
        </w:rPr>
        <w:t xml:space="preserve"> </w:t>
      </w:r>
      <w:r w:rsidRPr="00B758F1" w:rsidR="00350660">
        <w:rPr>
          <w:rFonts w:eastAsia="Times New Roman"/>
          <w:szCs w:val="24"/>
          <w:lang w:eastAsia="en-IE"/>
        </w:rPr>
        <w:t>will be carried out on all the UK schools</w:t>
      </w:r>
      <w:r w:rsidRPr="00B758F1" w:rsidR="00095D56">
        <w:rPr>
          <w:rFonts w:eastAsia="Times New Roman"/>
          <w:szCs w:val="24"/>
          <w:lang w:eastAsia="en-IE"/>
        </w:rPr>
        <w:t xml:space="preserve"> as well. I also mentioned that some of the veterinary schools are accredited with the American Veterinary Medical Association, AVMA. Some of that accreditation is based on staff</w:t>
      </w:r>
      <w:r w:rsidRPr="00B758F1" w:rsidR="00F33CB4">
        <w:rPr>
          <w:rFonts w:eastAsia="Times New Roman"/>
          <w:szCs w:val="24"/>
          <w:lang w:eastAsia="en-IE"/>
        </w:rPr>
        <w:t>-</w:t>
      </w:r>
      <w:r w:rsidRPr="00B758F1" w:rsidR="00095D56">
        <w:rPr>
          <w:rFonts w:eastAsia="Times New Roman"/>
          <w:szCs w:val="24"/>
          <w:lang w:eastAsia="en-IE"/>
        </w:rPr>
        <w:t xml:space="preserve">student ratios. </w:t>
      </w:r>
      <w:r w:rsidRPr="00B758F1">
        <w:rPr>
          <w:rFonts w:eastAsia="Times New Roman"/>
          <w:szCs w:val="24"/>
          <w:lang w:eastAsia="en-IE"/>
        </w:rPr>
        <w:t>There will certainly be knock-on consequences</w:t>
      </w:r>
      <w:r w:rsidRPr="00B758F1" w:rsidR="00F33CB4">
        <w:rPr>
          <w:rFonts w:eastAsia="Times New Roman"/>
          <w:szCs w:val="24"/>
          <w:lang w:eastAsia="en-IE"/>
        </w:rPr>
        <w:t xml:space="preserve"> for</w:t>
      </w:r>
      <w:r w:rsidRPr="00B758F1">
        <w:rPr>
          <w:rFonts w:eastAsia="Times New Roman"/>
          <w:szCs w:val="24"/>
          <w:lang w:eastAsia="en-IE"/>
        </w:rPr>
        <w:t xml:space="preserve"> funding and potentially issues around accreditation, but five years from now, in theory, we will have a bumper year of new graduates coming out. That is certainly true, Neil.</w:t>
      </w:r>
    </w:p>
    <w:p w:rsidR="00B37675" w:rsidRPr="00B758F1" w:rsidP="00890C46">
      <w:pPr>
        <w:pStyle w:val="Question"/>
        <w:rPr>
          <w:lang w:eastAsia="en-IE"/>
        </w:rPr>
      </w:pPr>
      <w:sdt>
        <w:sdtPr>
          <w:rPr>
            <w:rFonts w:eastAsia="Times New Roman"/>
            <w:lang w:eastAsia="en-IE"/>
          </w:rPr>
          <w:alias w:val="Member"/>
          <w:tag w:val="&lt;Member mnisId='4853' dodsId=''&gt;"/>
          <w:id w:val="-1634478916"/>
          <w:placeholder>
            <w:docPart w:val="DefaultPlaceholder_1082065158"/>
          </w:placeholder>
          <w:richText/>
        </w:sdtPr>
        <w:sdtContent>
          <w:r w:rsidRPr="00B758F1" w:rsidR="00890C46">
            <w:rPr>
              <w:rFonts w:eastAsia="Times New Roman"/>
              <w:b/>
              <w:lang w:eastAsia="en-IE"/>
            </w:rPr>
            <w:t>Dr Neil Hudson:</w:t>
          </w:r>
        </w:sdtContent>
      </w:sdt>
      <w:r w:rsidRPr="00B758F1" w:rsidR="00890C46">
        <w:rPr>
          <w:rFonts w:eastAsia="Times New Roman"/>
          <w:lang w:eastAsia="en-IE"/>
        </w:rPr>
        <w:t xml:space="preserve"> </w:t>
      </w:r>
      <w:r w:rsidRPr="00B758F1" w:rsidR="00BF2EFE">
        <w:rPr>
          <w:rFonts w:eastAsia="Times New Roman"/>
          <w:lang w:eastAsia="en-IE"/>
        </w:rPr>
        <w:t xml:space="preserve">You </w:t>
      </w:r>
      <w:r w:rsidRPr="00B758F1" w:rsidR="00C06050">
        <w:rPr>
          <w:rFonts w:eastAsia="Times New Roman"/>
          <w:lang w:eastAsia="en-IE"/>
        </w:rPr>
        <w:t>make some very good comments about maintaining the staff</w:t>
      </w:r>
      <w:r w:rsidRPr="00B758F1" w:rsidR="00F33CB4">
        <w:rPr>
          <w:rFonts w:eastAsia="Times New Roman"/>
          <w:lang w:eastAsia="en-IE"/>
        </w:rPr>
        <w:t>-</w:t>
      </w:r>
      <w:r w:rsidRPr="00B758F1" w:rsidR="00C06050">
        <w:rPr>
          <w:rFonts w:eastAsia="Times New Roman"/>
          <w:lang w:eastAsia="en-IE"/>
        </w:rPr>
        <w:t xml:space="preserve">student ratio being </w:t>
      </w:r>
      <w:r w:rsidRPr="00B758F1" w:rsidR="00C06050">
        <w:rPr>
          <w:rFonts w:eastAsia="Times New Roman"/>
          <w:szCs w:val="24"/>
          <w:lang w:eastAsia="en-IE"/>
        </w:rPr>
        <w:t>important</w:t>
      </w:r>
      <w:r w:rsidRPr="00B758F1" w:rsidR="00BF2EFE">
        <w:rPr>
          <w:rFonts w:eastAsia="Times New Roman"/>
          <w:szCs w:val="24"/>
          <w:lang w:eastAsia="en-IE"/>
        </w:rPr>
        <w:t>. T</w:t>
      </w:r>
      <w:r w:rsidRPr="00B758F1" w:rsidR="00C06050">
        <w:rPr>
          <w:rFonts w:eastAsia="Times New Roman"/>
          <w:szCs w:val="24"/>
          <w:lang w:eastAsia="en-IE"/>
        </w:rPr>
        <w:t>he vet schools wi</w:t>
      </w:r>
      <w:r w:rsidRPr="00B758F1" w:rsidR="00BF2EFE">
        <w:rPr>
          <w:rFonts w:eastAsia="Times New Roman"/>
          <w:szCs w:val="24"/>
          <w:lang w:eastAsia="en-IE"/>
        </w:rPr>
        <w:t>ll need to be cognisant of that in order to maintain their accreditation.</w:t>
      </w:r>
      <w:r w:rsidRPr="00B758F1" w:rsidR="00941469">
        <w:rPr>
          <w:rFonts w:eastAsia="Times New Roman"/>
          <w:szCs w:val="24"/>
          <w:lang w:eastAsia="en-IE"/>
        </w:rPr>
        <w:t xml:space="preserve"> Equally, Government have announced that</w:t>
      </w:r>
      <w:r w:rsidRPr="00B758F1">
        <w:rPr>
          <w:rFonts w:eastAsia="Times New Roman"/>
          <w:szCs w:val="24"/>
          <w:lang w:eastAsia="en-IE"/>
        </w:rPr>
        <w:t xml:space="preserve"> when</w:t>
      </w:r>
      <w:r w:rsidRPr="00B758F1" w:rsidR="00941469">
        <w:rPr>
          <w:rFonts w:eastAsia="Times New Roman"/>
          <w:szCs w:val="24"/>
          <w:lang w:eastAsia="en-IE"/>
        </w:rPr>
        <w:t xml:space="preserve"> </w:t>
      </w:r>
      <w:r w:rsidRPr="00B758F1" w:rsidR="00C511CF">
        <w:rPr>
          <w:rFonts w:eastAsia="Times New Roman"/>
          <w:szCs w:val="24"/>
          <w:lang w:eastAsia="en-IE"/>
        </w:rPr>
        <w:t xml:space="preserve">international students </w:t>
      </w:r>
      <w:r w:rsidRPr="00B758F1" w:rsidR="00941469">
        <w:rPr>
          <w:rFonts w:eastAsia="Times New Roman"/>
          <w:szCs w:val="24"/>
          <w:lang w:eastAsia="en-IE"/>
        </w:rPr>
        <w:t>who start course</w:t>
      </w:r>
      <w:r w:rsidRPr="00B758F1" w:rsidR="00C511CF">
        <w:rPr>
          <w:rFonts w:eastAsia="Times New Roman"/>
          <w:szCs w:val="24"/>
          <w:lang w:eastAsia="en-IE"/>
        </w:rPr>
        <w:t>s</w:t>
      </w:r>
      <w:r w:rsidRPr="00B758F1" w:rsidR="00941469">
        <w:rPr>
          <w:rFonts w:eastAsia="Times New Roman"/>
          <w:szCs w:val="24"/>
          <w:lang w:eastAsia="en-IE"/>
        </w:rPr>
        <w:t xml:space="preserve"> this year</w:t>
      </w:r>
      <w:r w:rsidRPr="00B758F1" w:rsidR="00C511CF">
        <w:rPr>
          <w:rFonts w:eastAsia="Times New Roman"/>
          <w:szCs w:val="24"/>
          <w:lang w:eastAsia="en-IE"/>
        </w:rPr>
        <w:t xml:space="preserve"> graduate</w:t>
      </w:r>
      <w:r w:rsidRPr="00B758F1" w:rsidR="00941469">
        <w:rPr>
          <w:rFonts w:eastAsia="Times New Roman"/>
          <w:szCs w:val="24"/>
          <w:lang w:eastAsia="en-IE"/>
        </w:rPr>
        <w:t xml:space="preserve">, </w:t>
      </w:r>
      <w:r w:rsidRPr="00B758F1">
        <w:rPr>
          <w:rFonts w:eastAsia="Times New Roman"/>
          <w:szCs w:val="24"/>
          <w:lang w:eastAsia="en-IE"/>
        </w:rPr>
        <w:t>they</w:t>
      </w:r>
      <w:r w:rsidRPr="00B758F1" w:rsidR="00C511CF">
        <w:rPr>
          <w:rFonts w:eastAsia="Times New Roman"/>
          <w:szCs w:val="24"/>
          <w:lang w:eastAsia="en-IE"/>
        </w:rPr>
        <w:t xml:space="preserve"> will be able to apply for work visas</w:t>
      </w:r>
      <w:r w:rsidRPr="00B758F1">
        <w:rPr>
          <w:rFonts w:eastAsia="Times New Roman"/>
          <w:szCs w:val="24"/>
          <w:lang w:eastAsia="en-IE"/>
        </w:rPr>
        <w:t xml:space="preserve"> to stay on for a couple of years </w:t>
      </w:r>
      <w:r w:rsidRPr="00B758F1">
        <w:rPr>
          <w:rFonts w:eastAsia="Times New Roman"/>
          <w:szCs w:val="24"/>
          <w:lang w:eastAsia="en-IE"/>
        </w:rPr>
        <w:t>post graduation</w:t>
      </w:r>
      <w:r w:rsidRPr="00B758F1">
        <w:rPr>
          <w:rFonts w:eastAsia="Times New Roman"/>
          <w:szCs w:val="24"/>
          <w:lang w:eastAsia="en-IE"/>
        </w:rPr>
        <w:t xml:space="preserve">. That has happened in the past. That should have beneficial effects </w:t>
      </w:r>
      <w:r w:rsidRPr="00B758F1" w:rsidR="009C4DA4">
        <w:rPr>
          <w:rFonts w:eastAsia="Times New Roman"/>
          <w:szCs w:val="24"/>
          <w:lang w:eastAsia="en-IE"/>
        </w:rPr>
        <w:t>for</w:t>
      </w:r>
      <w:r w:rsidRPr="00B758F1">
        <w:rPr>
          <w:rFonts w:eastAsia="Times New Roman"/>
          <w:szCs w:val="24"/>
          <w:lang w:eastAsia="en-IE"/>
        </w:rPr>
        <w:t xml:space="preserve"> the veterinary sector in a few years’ time.</w:t>
      </w:r>
    </w:p>
    <w:p w:rsidR="00426E01" w:rsidRPr="00B758F1" w:rsidP="00B37675">
      <w:pPr>
        <w:pStyle w:val="Answer"/>
        <w:rPr>
          <w:rFonts w:eastAsia="Times New Roman"/>
          <w:lang w:eastAsia="en-IE"/>
        </w:rPr>
      </w:pPr>
      <w:sdt>
        <w:sdtPr>
          <w:rPr>
            <w:rFonts w:eastAsia="Times New Roman"/>
            <w:lang w:eastAsia="en-IE"/>
          </w:rPr>
          <w:alias w:val="Witness"/>
          <w:id w:val="1298878834"/>
          <w:placeholder>
            <w:docPart w:val="DefaultPlaceholder_1082065158"/>
          </w:placeholder>
          <w:richText/>
        </w:sdtPr>
        <w:sdtContent>
          <w:r w:rsidRPr="00B758F1" w:rsidR="00B37675">
            <w:rPr>
              <w:rFonts w:eastAsia="Times New Roman"/>
              <w:b/>
              <w:i/>
              <w:lang w:eastAsia="en-IE"/>
            </w:rPr>
            <w:t>Simon Doherty:</w:t>
          </w:r>
        </w:sdtContent>
      </w:sdt>
      <w:r w:rsidRPr="00B758F1" w:rsidR="00B37675">
        <w:rPr>
          <w:rFonts w:eastAsia="Times New Roman"/>
          <w:lang w:eastAsia="en-IE"/>
        </w:rPr>
        <w:t xml:space="preserve"> </w:t>
      </w:r>
      <w:r w:rsidRPr="00B758F1" w:rsidR="00716FFD">
        <w:rPr>
          <w:rFonts w:eastAsia="Times New Roman"/>
          <w:lang w:eastAsia="en-IE"/>
        </w:rPr>
        <w:t>Yes. Within the last 18 months, we have been championing the return of vets to the shortage occupation list. Certainly on a points-based immigration system, that will have some benefit</w:t>
      </w:r>
      <w:r w:rsidR="00BD21AE">
        <w:rPr>
          <w:rFonts w:eastAsia="Times New Roman"/>
          <w:lang w:eastAsia="en-IE"/>
        </w:rPr>
        <w:t>,</w:t>
      </w:r>
      <w:r w:rsidRPr="00B758F1" w:rsidR="00716FFD">
        <w:rPr>
          <w:rFonts w:eastAsia="Times New Roman"/>
          <w:lang w:eastAsia="en-IE"/>
        </w:rPr>
        <w:t xml:space="preserve"> and we welcome that piece around post</w:t>
      </w:r>
      <w:r w:rsidRPr="00B758F1" w:rsidR="00F33CB4">
        <w:rPr>
          <w:rFonts w:eastAsia="Times New Roman"/>
          <w:lang w:eastAsia="en-IE"/>
        </w:rPr>
        <w:t>-</w:t>
      </w:r>
      <w:r w:rsidRPr="00B758F1" w:rsidR="00716FFD">
        <w:rPr>
          <w:rFonts w:eastAsia="Times New Roman"/>
          <w:lang w:eastAsia="en-IE"/>
        </w:rPr>
        <w:t>study work visas and the ability for non-UK but UK</w:t>
      </w:r>
      <w:r w:rsidRPr="00B758F1" w:rsidR="00F33CB4">
        <w:rPr>
          <w:rFonts w:eastAsia="Times New Roman"/>
          <w:lang w:eastAsia="en-IE"/>
        </w:rPr>
        <w:t>-</w:t>
      </w:r>
      <w:r w:rsidRPr="00B758F1" w:rsidR="00716FFD">
        <w:rPr>
          <w:rFonts w:eastAsia="Times New Roman"/>
          <w:lang w:eastAsia="en-IE"/>
        </w:rPr>
        <w:t>graduated</w:t>
      </w:r>
      <w:r w:rsidRPr="00B758F1" w:rsidR="009C4DA4">
        <w:rPr>
          <w:rFonts w:eastAsia="Times New Roman"/>
          <w:lang w:eastAsia="en-IE"/>
        </w:rPr>
        <w:t xml:space="preserve"> students</w:t>
      </w:r>
      <w:r w:rsidRPr="00B758F1" w:rsidR="006A6929">
        <w:rPr>
          <w:rFonts w:eastAsia="Times New Roman"/>
          <w:lang w:eastAsia="en-IE"/>
        </w:rPr>
        <w:t>—so some of the North Americans that I was referring to earlier</w:t>
      </w:r>
      <w:r w:rsidRPr="00B758F1" w:rsidR="009C4DA4">
        <w:rPr>
          <w:rFonts w:eastAsia="Times New Roman"/>
          <w:lang w:eastAsia="en-IE"/>
        </w:rPr>
        <w:t xml:space="preserve">—being able to </w:t>
      </w:r>
      <w:r w:rsidRPr="00B758F1" w:rsidR="006A6929">
        <w:rPr>
          <w:rFonts w:eastAsia="Times New Roman"/>
          <w:lang w:eastAsia="en-IE"/>
        </w:rPr>
        <w:t>apply to convert their study visas into work visas within two years of graduating. That certainly would have some effect.</w:t>
      </w:r>
    </w:p>
    <w:p w:rsidR="00000E09" w:rsidRPr="00B758F1" w:rsidP="00B37675">
      <w:pPr>
        <w:pStyle w:val="Answer"/>
        <w:rPr>
          <w:rFonts w:eastAsia="Times New Roman"/>
          <w:lang w:eastAsia="en-IE"/>
        </w:rPr>
      </w:pPr>
      <w:r w:rsidRPr="00B758F1">
        <w:rPr>
          <w:rFonts w:eastAsia="Times New Roman"/>
          <w:lang w:eastAsia="en-IE"/>
        </w:rPr>
        <w:t>Ultimately, a lot of those North American students are coming to the UK largely because they want to train here and some of them have not been able to secure places in the North American veterinary schools. They look at the UK as an option but very much with the intention of going back to the US. Certainly a few of them, on</w:t>
      </w:r>
      <w:r w:rsidRPr="00B758F1" w:rsidR="00FF0EC5">
        <w:rPr>
          <w:rFonts w:eastAsia="Times New Roman"/>
          <w:lang w:eastAsia="en-IE"/>
        </w:rPr>
        <w:t>c</w:t>
      </w:r>
      <w:r w:rsidRPr="00B758F1">
        <w:rPr>
          <w:rFonts w:eastAsia="Times New Roman"/>
          <w:lang w:eastAsia="en-IE"/>
        </w:rPr>
        <w:t xml:space="preserve">e they have had some time in the UK, will </w:t>
      </w:r>
      <w:r w:rsidRPr="00B758F1">
        <w:rPr>
          <w:rFonts w:eastAsia="Times New Roman"/>
          <w:lang w:eastAsia="en-IE"/>
        </w:rPr>
        <w:t>feel</w:t>
      </w:r>
      <w:r w:rsidRPr="00B758F1" w:rsidR="00FF0EC5">
        <w:rPr>
          <w:rFonts w:eastAsia="Times New Roman"/>
          <w:lang w:eastAsia="en-IE"/>
        </w:rPr>
        <w:t xml:space="preserve"> some attraction and affinity after</w:t>
      </w:r>
      <w:r w:rsidRPr="00B758F1">
        <w:rPr>
          <w:rFonts w:eastAsia="Times New Roman"/>
          <w:lang w:eastAsia="en-IE"/>
        </w:rPr>
        <w:t xml:space="preserve"> having spent four or five years here</w:t>
      </w:r>
      <w:r w:rsidRPr="00B758F1">
        <w:rPr>
          <w:rFonts w:eastAsia="Times New Roman"/>
          <w:lang w:eastAsia="en-IE"/>
        </w:rPr>
        <w:t xml:space="preserve">, and if the workplace is </w:t>
      </w:r>
      <w:r w:rsidRPr="00B758F1">
        <w:rPr>
          <w:rFonts w:eastAsia="Times New Roman"/>
          <w:lang w:eastAsia="en-IE"/>
        </w:rPr>
        <w:t>right</w:t>
      </w:r>
      <w:r w:rsidRPr="00B758F1">
        <w:rPr>
          <w:rFonts w:eastAsia="Times New Roman"/>
          <w:lang w:eastAsia="en-IE"/>
        </w:rPr>
        <w:t xml:space="preserve"> they could return to jobs here. That would certainly help</w:t>
      </w:r>
      <w:r w:rsidR="00BD21AE">
        <w:rPr>
          <w:rFonts w:eastAsia="Times New Roman"/>
          <w:lang w:eastAsia="en-IE"/>
        </w:rPr>
        <w:t>,</w:t>
      </w:r>
      <w:r w:rsidRPr="00B758F1">
        <w:rPr>
          <w:rFonts w:eastAsia="Times New Roman"/>
          <w:lang w:eastAsia="en-IE"/>
        </w:rPr>
        <w:t xml:space="preserve"> but a lot of the North American students go back to the US.</w:t>
      </w:r>
    </w:p>
    <w:p w:rsidR="00000E09" w:rsidRPr="00B758F1" w:rsidP="00000E09">
      <w:pPr>
        <w:pStyle w:val="Question"/>
        <w:rPr>
          <w:rFonts w:eastAsia="Times New Roman" w:cs="Arial"/>
          <w:bCs/>
          <w:szCs w:val="24"/>
          <w:lang w:eastAsia="en-IE"/>
        </w:rPr>
      </w:pPr>
      <w:sdt>
        <w:sdtPr>
          <w:rPr>
            <w:rFonts w:eastAsia="Times New Roman"/>
            <w:lang w:eastAsia="en-IE"/>
          </w:rPr>
          <w:alias w:val="Member"/>
          <w:tag w:val="&lt;Member mnisId='4853' dodsId=''&gt;"/>
          <w:id w:val="1674148485"/>
          <w:placeholder>
            <w:docPart w:val="DefaultPlaceholder_1082065158"/>
          </w:placeholder>
          <w:richText/>
        </w:sdtPr>
        <w:sdtContent>
          <w:r w:rsidRPr="00B758F1">
            <w:rPr>
              <w:rFonts w:eastAsia="Times New Roman"/>
              <w:b/>
              <w:lang w:eastAsia="en-IE"/>
            </w:rPr>
            <w:t>Dr Neil Hudson:</w:t>
          </w:r>
        </w:sdtContent>
      </w:sdt>
      <w:r w:rsidRPr="00B758F1">
        <w:rPr>
          <w:rFonts w:eastAsia="Times New Roman"/>
          <w:lang w:eastAsia="en-IE"/>
        </w:rPr>
        <w:t xml:space="preserve"> Thank you. That is helpful. Forgive me. Chair, for getting that in</w:t>
      </w:r>
      <w:r w:rsidR="004B52BE">
        <w:rPr>
          <w:rFonts w:eastAsia="Times New Roman"/>
          <w:lang w:eastAsia="en-IE"/>
        </w:rPr>
        <w:t>,</w:t>
      </w:r>
      <w:r w:rsidRPr="00B758F1">
        <w:rPr>
          <w:rFonts w:eastAsia="Times New Roman"/>
          <w:lang w:eastAsia="en-IE"/>
        </w:rPr>
        <w:t xml:space="preserve"> but I think it was </w:t>
      </w:r>
      <w:r w:rsidRPr="00B758F1">
        <w:rPr>
          <w:rFonts w:eastAsia="Times New Roman" w:cs="Arial"/>
          <w:bCs/>
          <w:szCs w:val="24"/>
          <w:lang w:eastAsia="en-IE"/>
        </w:rPr>
        <w:t xml:space="preserve">important to get that on </w:t>
      </w:r>
      <w:r w:rsidR="004B52BE">
        <w:rPr>
          <w:rFonts w:eastAsia="Times New Roman" w:cs="Arial"/>
          <w:bCs/>
          <w:szCs w:val="24"/>
          <w:lang w:eastAsia="en-IE"/>
        </w:rPr>
        <w:t xml:space="preserve">record, along with </w:t>
      </w:r>
      <w:r w:rsidRPr="00B758F1">
        <w:rPr>
          <w:lang w:eastAsia="en-IE"/>
        </w:rPr>
        <w:t xml:space="preserve">Simon’s comments welcoming that the veterinary profession has been put </w:t>
      </w:r>
      <w:r w:rsidRPr="00B758F1">
        <w:rPr>
          <w:lang w:eastAsia="en-IE"/>
        </w:rPr>
        <w:t>back</w:t>
      </w:r>
      <w:r w:rsidRPr="00B758F1" w:rsidR="004E3FF6">
        <w:rPr>
          <w:lang w:eastAsia="en-IE"/>
        </w:rPr>
        <w:t xml:space="preserve"> on the shortage occupation list, </w:t>
      </w:r>
      <w:r w:rsidRPr="00B758F1" w:rsidR="00F33CB4">
        <w:rPr>
          <w:lang w:eastAsia="en-IE"/>
        </w:rPr>
        <w:t>which</w:t>
      </w:r>
      <w:r w:rsidRPr="00B758F1" w:rsidR="005639AC">
        <w:rPr>
          <w:lang w:eastAsia="en-IE"/>
        </w:rPr>
        <w:t xml:space="preserve"> was a welcome move.</w:t>
      </w:r>
    </w:p>
    <w:p w:rsidR="004133E6" w:rsidRPr="00B758F1" w:rsidP="00000E09">
      <w:pPr>
        <w:pStyle w:val="QuestionCont"/>
        <w:rPr>
          <w:rFonts w:eastAsia="Times New Roman"/>
          <w:lang w:eastAsia="en-IE"/>
        </w:rPr>
      </w:pPr>
      <w:r w:rsidRPr="00B758F1">
        <w:rPr>
          <w:lang w:eastAsia="en-IE"/>
        </w:rPr>
        <w:t>Simon</w:t>
      </w:r>
      <w:r w:rsidR="004B52BE">
        <w:rPr>
          <w:lang w:eastAsia="en-IE"/>
        </w:rPr>
        <w:t>,</w:t>
      </w:r>
      <w:r w:rsidRPr="00B758F1">
        <w:rPr>
          <w:lang w:eastAsia="en-IE"/>
        </w:rPr>
        <w:t xml:space="preserve"> you have answered some of this </w:t>
      </w:r>
      <w:r w:rsidRPr="00B758F1" w:rsidR="00752444">
        <w:rPr>
          <w:lang w:eastAsia="en-IE"/>
        </w:rPr>
        <w:t xml:space="preserve">next question </w:t>
      </w:r>
      <w:r w:rsidRPr="00B758F1">
        <w:rPr>
          <w:lang w:eastAsia="en-IE"/>
        </w:rPr>
        <w:t xml:space="preserve">already. You have talked about the predomination of EU graduates in the meat inspection official </w:t>
      </w:r>
      <w:r w:rsidRPr="00B758F1">
        <w:rPr>
          <w:rFonts w:eastAsia="Times New Roman"/>
          <w:lang w:eastAsia="en-IE"/>
        </w:rPr>
        <w:t>veterinarian role in the UK</w:t>
      </w:r>
      <w:r w:rsidR="002C646F">
        <w:rPr>
          <w:rFonts w:eastAsia="Times New Roman"/>
          <w:lang w:eastAsia="en-IE"/>
        </w:rPr>
        <w:t>—</w:t>
      </w:r>
      <w:r w:rsidRPr="00B758F1">
        <w:rPr>
          <w:rFonts w:eastAsia="Times New Roman"/>
          <w:lang w:eastAsia="en-IE"/>
        </w:rPr>
        <w:t xml:space="preserve">upwards of 95% coming in. </w:t>
      </w:r>
      <w:r w:rsidRPr="00B758F1">
        <w:rPr>
          <w:rFonts w:eastAsia="Times New Roman"/>
          <w:lang w:eastAsia="en-IE"/>
        </w:rPr>
        <w:t>You have talked about UK graduates not going into that area and we will come</w:t>
      </w:r>
      <w:r w:rsidRPr="00B758F1" w:rsidR="00F33CB4">
        <w:rPr>
          <w:rFonts w:eastAsia="Times New Roman"/>
          <w:lang w:eastAsia="en-IE"/>
        </w:rPr>
        <w:t xml:space="preserve">, </w:t>
      </w:r>
      <w:r w:rsidRPr="00B758F1">
        <w:rPr>
          <w:rFonts w:eastAsia="Times New Roman"/>
          <w:lang w:eastAsia="en-IE"/>
        </w:rPr>
        <w:t>in the second part of my question</w:t>
      </w:r>
      <w:r w:rsidRPr="00B758F1" w:rsidR="00F33CB4">
        <w:rPr>
          <w:rFonts w:eastAsia="Times New Roman"/>
          <w:lang w:eastAsia="en-IE"/>
        </w:rPr>
        <w:t>,</w:t>
      </w:r>
      <w:r w:rsidRPr="00B758F1">
        <w:rPr>
          <w:rFonts w:eastAsia="Times New Roman"/>
          <w:lang w:eastAsia="en-IE"/>
        </w:rPr>
        <w:t xml:space="preserve"> to how we can improve that. First, do you have any </w:t>
      </w:r>
      <w:r w:rsidRPr="00B758F1" w:rsidR="00752444">
        <w:rPr>
          <w:rFonts w:eastAsia="Times New Roman"/>
          <w:lang w:eastAsia="en-IE"/>
        </w:rPr>
        <w:t xml:space="preserve">more </w:t>
      </w:r>
      <w:r w:rsidRPr="00B758F1">
        <w:rPr>
          <w:rFonts w:eastAsia="Times New Roman"/>
          <w:lang w:eastAsia="en-IE"/>
        </w:rPr>
        <w:t xml:space="preserve">comments on why those sectors in the UK are so dominated by non-UK graduates </w:t>
      </w:r>
      <w:r w:rsidRPr="00B758F1" w:rsidR="00F33CB4">
        <w:rPr>
          <w:rFonts w:eastAsia="Times New Roman"/>
          <w:lang w:eastAsia="en-IE"/>
        </w:rPr>
        <w:t>now</w:t>
      </w:r>
      <w:r w:rsidRPr="00B758F1">
        <w:rPr>
          <w:rFonts w:eastAsia="Times New Roman"/>
          <w:lang w:eastAsia="en-IE"/>
        </w:rPr>
        <w:t>? Is it that they are training more in the other countries? Is it, as you said, the attractiveness for the UK vets? Do you have any other comments about that?</w:t>
      </w:r>
    </w:p>
    <w:p w:rsidR="00F33CB4" w:rsidRPr="00B758F1" w:rsidP="004133E6">
      <w:pPr>
        <w:pStyle w:val="Answer"/>
        <w:rPr>
          <w:rFonts w:eastAsia="Times New Roman"/>
          <w:szCs w:val="24"/>
          <w:lang w:eastAsia="en-IE"/>
        </w:rPr>
      </w:pPr>
      <w:sdt>
        <w:sdtPr>
          <w:rPr>
            <w:rFonts w:eastAsia="Times New Roman"/>
            <w:lang w:eastAsia="en-IE"/>
          </w:rPr>
          <w:alias w:val="Witness"/>
          <w:id w:val="1400240136"/>
          <w:placeholder>
            <w:docPart w:val="DefaultPlaceholder_1082065158"/>
          </w:placeholder>
          <w:richText/>
        </w:sdtPr>
        <w:sdtContent>
          <w:r w:rsidRPr="00B758F1" w:rsidR="004133E6">
            <w:rPr>
              <w:rFonts w:eastAsia="Times New Roman"/>
              <w:b/>
              <w:i/>
              <w:lang w:eastAsia="en-IE"/>
            </w:rPr>
            <w:t>Simon Doherty:</w:t>
          </w:r>
        </w:sdtContent>
      </w:sdt>
      <w:r w:rsidRPr="00B758F1" w:rsidR="004133E6">
        <w:rPr>
          <w:rFonts w:eastAsia="Times New Roman"/>
          <w:lang w:eastAsia="en-IE"/>
        </w:rPr>
        <w:t xml:space="preserve"> Yes, </w:t>
      </w:r>
      <w:r w:rsidRPr="00B758F1" w:rsidR="0016361C">
        <w:rPr>
          <w:rFonts w:eastAsia="Times New Roman"/>
          <w:lang w:eastAsia="en-IE"/>
        </w:rPr>
        <w:t xml:space="preserve">there are </w:t>
      </w:r>
      <w:r w:rsidRPr="00B758F1" w:rsidR="004133E6">
        <w:rPr>
          <w:rFonts w:eastAsia="Times New Roman"/>
          <w:lang w:eastAsia="en-IE"/>
        </w:rPr>
        <w:t>a number of</w:t>
      </w:r>
      <w:r w:rsidRPr="00B758F1" w:rsidR="004133E6">
        <w:rPr>
          <w:rFonts w:eastAsia="Times New Roman"/>
          <w:lang w:eastAsia="en-IE"/>
        </w:rPr>
        <w:t xml:space="preserve"> </w:t>
      </w:r>
      <w:r w:rsidRPr="00B758F1" w:rsidR="004133E6">
        <w:rPr>
          <w:rFonts w:eastAsia="Times New Roman"/>
          <w:szCs w:val="24"/>
          <w:lang w:eastAsia="en-IE"/>
        </w:rPr>
        <w:t>different factors. Some of the other European schools will major much more on the veterinary public health role within their curricula. In the countries that I mentioned previously—Spain, Portugal, Italy</w:t>
      </w:r>
      <w:r w:rsidRPr="00B758F1" w:rsidR="0016361C">
        <w:rPr>
          <w:rFonts w:eastAsia="Times New Roman"/>
          <w:szCs w:val="24"/>
          <w:lang w:eastAsia="en-IE"/>
        </w:rPr>
        <w:t>,</w:t>
      </w:r>
      <w:r w:rsidRPr="00B758F1" w:rsidR="004133E6">
        <w:rPr>
          <w:rFonts w:eastAsia="Times New Roman"/>
          <w:szCs w:val="24"/>
          <w:lang w:eastAsia="en-IE"/>
        </w:rPr>
        <w:t xml:space="preserve"> in particular—there will be a greater focus on veterinary public health. That is not to say that it is not taught well in the UK schools, but there is certainly a different emphasis on the teaching at some of the other European schools. There is always an expectation</w:t>
      </w:r>
      <w:r w:rsidRPr="00B758F1" w:rsidR="0016361C">
        <w:rPr>
          <w:rFonts w:eastAsia="Times New Roman"/>
          <w:szCs w:val="24"/>
          <w:lang w:eastAsia="en-IE"/>
        </w:rPr>
        <w:t>,</w:t>
      </w:r>
      <w:r w:rsidRPr="00B758F1" w:rsidR="004133E6">
        <w:rPr>
          <w:rFonts w:eastAsia="Times New Roman"/>
          <w:szCs w:val="24"/>
          <w:lang w:eastAsia="en-IE"/>
        </w:rPr>
        <w:t xml:space="preserve"> if you qualify in a Spanish, Portuguese or Italian veterinary school</w:t>
      </w:r>
      <w:r w:rsidRPr="00B758F1" w:rsidR="0016361C">
        <w:rPr>
          <w:rFonts w:eastAsia="Times New Roman"/>
          <w:szCs w:val="24"/>
          <w:lang w:eastAsia="en-IE"/>
        </w:rPr>
        <w:t>,</w:t>
      </w:r>
      <w:r w:rsidRPr="00B758F1" w:rsidR="004133E6">
        <w:rPr>
          <w:rFonts w:eastAsia="Times New Roman"/>
          <w:szCs w:val="24"/>
          <w:lang w:eastAsia="en-IE"/>
        </w:rPr>
        <w:t xml:space="preserve"> that you are possibly more likely to end up going into a career that is more public health oriented. There has always been</w:t>
      </w:r>
      <w:r w:rsidRPr="00B758F1" w:rsidR="0018410B">
        <w:rPr>
          <w:rFonts w:eastAsia="Times New Roman"/>
          <w:szCs w:val="24"/>
          <w:lang w:eastAsia="en-IE"/>
        </w:rPr>
        <w:t xml:space="preserve"> the idea</w:t>
      </w:r>
      <w:r w:rsidRPr="00B758F1" w:rsidR="00D57553">
        <w:rPr>
          <w:rFonts w:eastAsia="Times New Roman"/>
          <w:szCs w:val="24"/>
          <w:lang w:eastAsia="en-IE"/>
        </w:rPr>
        <w:t xml:space="preserve"> here</w:t>
      </w:r>
      <w:r w:rsidRPr="00B758F1" w:rsidR="004133E6">
        <w:rPr>
          <w:rFonts w:eastAsia="Times New Roman"/>
          <w:szCs w:val="24"/>
          <w:lang w:eastAsia="en-IE"/>
        </w:rPr>
        <w:t>—it is part of our heritage going right back to James Herriot and others—</w:t>
      </w:r>
      <w:r w:rsidRPr="00B758F1" w:rsidR="0018410B">
        <w:rPr>
          <w:rFonts w:eastAsia="Times New Roman"/>
          <w:szCs w:val="24"/>
          <w:lang w:eastAsia="en-IE"/>
        </w:rPr>
        <w:t xml:space="preserve">that we will come out and go into general practice. </w:t>
      </w:r>
    </w:p>
    <w:p w:rsidR="00F33CB4" w:rsidRPr="00B758F1" w:rsidP="004133E6">
      <w:pPr>
        <w:pStyle w:val="Answer"/>
        <w:rPr>
          <w:rFonts w:eastAsia="Times New Roman"/>
          <w:szCs w:val="24"/>
          <w:lang w:eastAsia="en-IE"/>
        </w:rPr>
      </w:pPr>
      <w:r w:rsidRPr="00B758F1">
        <w:rPr>
          <w:rFonts w:eastAsia="Times New Roman"/>
          <w:szCs w:val="24"/>
          <w:lang w:eastAsia="en-IE"/>
        </w:rPr>
        <w:t>We are now looking within the profession much more at diverse careers, looking at extensive roles right across the profession</w:t>
      </w:r>
      <w:r w:rsidR="00C47D18">
        <w:rPr>
          <w:rFonts w:eastAsia="Times New Roman"/>
          <w:szCs w:val="24"/>
          <w:lang w:eastAsia="en-IE"/>
        </w:rPr>
        <w:t>,</w:t>
      </w:r>
      <w:r w:rsidRPr="00B758F1">
        <w:rPr>
          <w:rFonts w:eastAsia="Times New Roman"/>
          <w:szCs w:val="24"/>
          <w:lang w:eastAsia="en-IE"/>
        </w:rPr>
        <w:t xml:space="preserve"> and we are highlighting those to students as they go through. They </w:t>
      </w:r>
      <w:r w:rsidRPr="00B758F1">
        <w:rPr>
          <w:rFonts w:eastAsia="Times New Roman"/>
          <w:szCs w:val="24"/>
          <w:lang w:eastAsia="en-IE"/>
        </w:rPr>
        <w:t>have to</w:t>
      </w:r>
      <w:r w:rsidRPr="00B758F1">
        <w:rPr>
          <w:rFonts w:eastAsia="Times New Roman"/>
          <w:szCs w:val="24"/>
          <w:lang w:eastAsia="en-IE"/>
        </w:rPr>
        <w:t xml:space="preserve"> at least spend some of</w:t>
      </w:r>
      <w:r w:rsidRPr="00B758F1" w:rsidR="008327CC">
        <w:rPr>
          <w:rFonts w:eastAsia="Times New Roman"/>
          <w:szCs w:val="24"/>
          <w:lang w:eastAsia="en-IE"/>
        </w:rPr>
        <w:t xml:space="preserve"> their extramural study time in that setting</w:t>
      </w:r>
      <w:r w:rsidR="00C47D18">
        <w:rPr>
          <w:rFonts w:eastAsia="Times New Roman"/>
          <w:szCs w:val="24"/>
          <w:lang w:eastAsia="en-IE"/>
        </w:rPr>
        <w:t>,</w:t>
      </w:r>
      <w:r w:rsidRPr="00B758F1" w:rsidR="008327CC">
        <w:rPr>
          <w:rFonts w:eastAsia="Times New Roman"/>
          <w:szCs w:val="24"/>
          <w:lang w:eastAsia="en-IE"/>
        </w:rPr>
        <w:t xml:space="preserve"> and some of them will become interested in that particular area. </w:t>
      </w:r>
      <w:r w:rsidRPr="00B758F1" w:rsidR="008327CC">
        <w:rPr>
          <w:rFonts w:eastAsia="Times New Roman"/>
          <w:szCs w:val="24"/>
          <w:lang w:eastAsia="en-IE"/>
        </w:rPr>
        <w:t>Certainly</w:t>
      </w:r>
      <w:r w:rsidRPr="00B758F1" w:rsidR="008327CC">
        <w:rPr>
          <w:rFonts w:eastAsia="Times New Roman"/>
          <w:szCs w:val="24"/>
          <w:lang w:eastAsia="en-IE"/>
        </w:rPr>
        <w:t xml:space="preserve"> it is an area that </w:t>
      </w:r>
      <w:r w:rsidRPr="00B758F1" w:rsidR="008F10E9">
        <w:rPr>
          <w:rFonts w:eastAsia="Times New Roman"/>
          <w:szCs w:val="24"/>
          <w:lang w:eastAsia="en-IE"/>
        </w:rPr>
        <w:t>we have looked at, at the BVA</w:t>
      </w:r>
      <w:r w:rsidRPr="00B758F1">
        <w:rPr>
          <w:rFonts w:eastAsia="Times New Roman"/>
          <w:szCs w:val="24"/>
          <w:lang w:eastAsia="en-IE"/>
        </w:rPr>
        <w:t>,</w:t>
      </w:r>
      <w:r w:rsidRPr="00B758F1" w:rsidR="008F10E9">
        <w:rPr>
          <w:rFonts w:eastAsia="Times New Roman"/>
          <w:szCs w:val="24"/>
          <w:lang w:eastAsia="en-IE"/>
        </w:rPr>
        <w:t xml:space="preserve"> and w</w:t>
      </w:r>
      <w:r w:rsidRPr="00B758F1" w:rsidR="008327CC">
        <w:rPr>
          <w:rFonts w:eastAsia="Times New Roman"/>
          <w:szCs w:val="24"/>
          <w:lang w:eastAsia="en-IE"/>
        </w:rPr>
        <w:t>e have had some interactions with colleagues in New Zealand</w:t>
      </w:r>
      <w:r w:rsidRPr="00B758F1" w:rsidR="00494C49">
        <w:rPr>
          <w:rFonts w:eastAsia="Times New Roman"/>
          <w:szCs w:val="24"/>
          <w:lang w:eastAsia="en-IE"/>
        </w:rPr>
        <w:t>. The veterinary public health</w:t>
      </w:r>
      <w:r w:rsidRPr="00B758F1" w:rsidR="00D57553">
        <w:rPr>
          <w:rFonts w:eastAsia="Times New Roman"/>
          <w:szCs w:val="24"/>
          <w:lang w:eastAsia="en-IE"/>
        </w:rPr>
        <w:t xml:space="preserve"> sector in New Zealand has been restructured</w:t>
      </w:r>
      <w:r w:rsidRPr="00B758F1" w:rsidR="00494C49">
        <w:rPr>
          <w:rFonts w:eastAsia="Times New Roman"/>
          <w:szCs w:val="24"/>
          <w:lang w:eastAsia="en-IE"/>
        </w:rPr>
        <w:t xml:space="preserve"> over the last 20 </w:t>
      </w:r>
      <w:r w:rsidRPr="00B758F1" w:rsidR="00D57553">
        <w:rPr>
          <w:rFonts w:eastAsia="Times New Roman"/>
          <w:szCs w:val="24"/>
          <w:lang w:eastAsia="en-IE"/>
        </w:rPr>
        <w:t xml:space="preserve">years. </w:t>
      </w:r>
    </w:p>
    <w:p w:rsidR="00F863C6" w:rsidRPr="00B758F1" w:rsidP="004133E6">
      <w:pPr>
        <w:pStyle w:val="Answer"/>
        <w:rPr>
          <w:rFonts w:eastAsia="Times New Roman"/>
          <w:szCs w:val="24"/>
          <w:lang w:eastAsia="en-IE"/>
        </w:rPr>
      </w:pPr>
      <w:r w:rsidRPr="00B758F1">
        <w:rPr>
          <w:rFonts w:eastAsia="Times New Roman"/>
          <w:szCs w:val="24"/>
          <w:lang w:eastAsia="en-IE"/>
        </w:rPr>
        <w:t xml:space="preserve">Coming back to some of the things that Tim was talking about earlier </w:t>
      </w:r>
      <w:r w:rsidRPr="00B758F1" w:rsidR="00F33CB4">
        <w:rPr>
          <w:rFonts w:eastAsia="Times New Roman"/>
          <w:szCs w:val="24"/>
          <w:lang w:eastAsia="en-IE"/>
        </w:rPr>
        <w:t>about</w:t>
      </w:r>
      <w:r w:rsidRPr="00B758F1">
        <w:rPr>
          <w:rFonts w:eastAsia="Times New Roman"/>
          <w:szCs w:val="24"/>
          <w:lang w:eastAsia="en-IE"/>
        </w:rPr>
        <w:t xml:space="preserve"> career progression and being able to show a structure in career development, </w:t>
      </w:r>
      <w:r w:rsidRPr="00B758F1" w:rsidR="00955499">
        <w:rPr>
          <w:rFonts w:eastAsia="Times New Roman"/>
          <w:szCs w:val="24"/>
          <w:lang w:eastAsia="en-IE"/>
        </w:rPr>
        <w:t>veterinary public health is an area that New Zealand has possibly exemplified. They have a very good structure in place</w:t>
      </w:r>
      <w:r w:rsidRPr="00B758F1" w:rsidR="00DC31D3">
        <w:rPr>
          <w:rFonts w:eastAsia="Times New Roman"/>
          <w:szCs w:val="24"/>
          <w:lang w:eastAsia="en-IE"/>
        </w:rPr>
        <w:t>.</w:t>
      </w:r>
      <w:r w:rsidRPr="00B758F1" w:rsidR="004953DB">
        <w:rPr>
          <w:rFonts w:eastAsia="Times New Roman"/>
          <w:szCs w:val="24"/>
          <w:lang w:eastAsia="en-IE"/>
        </w:rPr>
        <w:t xml:space="preserve"> </w:t>
      </w:r>
      <w:r w:rsidRPr="00B758F1" w:rsidR="00DC31D3">
        <w:rPr>
          <w:rFonts w:eastAsia="Times New Roman"/>
          <w:szCs w:val="24"/>
          <w:lang w:eastAsia="en-IE"/>
        </w:rPr>
        <w:t>I</w:t>
      </w:r>
      <w:r w:rsidRPr="00B758F1" w:rsidR="004953DB">
        <w:rPr>
          <w:rFonts w:eastAsia="Times New Roman"/>
          <w:szCs w:val="24"/>
          <w:lang w:eastAsia="en-IE"/>
        </w:rPr>
        <w:t>t highlights the role of vets in public health, and that in turn ha</w:t>
      </w:r>
      <w:r w:rsidRPr="00B758F1" w:rsidR="001C4EF9">
        <w:rPr>
          <w:rFonts w:eastAsia="Times New Roman"/>
          <w:szCs w:val="24"/>
          <w:lang w:eastAsia="en-IE"/>
        </w:rPr>
        <w:t xml:space="preserve">s helped to drive up salaries. New Zealand has been able to show that by creating high value links to their export trade, </w:t>
      </w:r>
      <w:r w:rsidRPr="00B758F1" w:rsidR="00DC31D3">
        <w:rPr>
          <w:rFonts w:eastAsia="Times New Roman"/>
          <w:szCs w:val="24"/>
          <w:lang w:eastAsia="en-IE"/>
        </w:rPr>
        <w:t xml:space="preserve">and </w:t>
      </w:r>
      <w:r w:rsidRPr="00B758F1">
        <w:rPr>
          <w:rFonts w:eastAsia="Times New Roman"/>
          <w:szCs w:val="24"/>
          <w:lang w:eastAsia="en-IE"/>
        </w:rPr>
        <w:t xml:space="preserve">the role of vets and certification and so on has taken off. They have been able to create </w:t>
      </w:r>
      <w:r w:rsidRPr="00B758F1" w:rsidR="00DC31D3">
        <w:rPr>
          <w:rFonts w:eastAsia="Times New Roman"/>
          <w:szCs w:val="24"/>
          <w:lang w:eastAsia="en-IE"/>
        </w:rPr>
        <w:t>a career</w:t>
      </w:r>
      <w:r w:rsidRPr="00B758F1">
        <w:rPr>
          <w:rFonts w:eastAsia="Times New Roman"/>
          <w:szCs w:val="24"/>
          <w:lang w:eastAsia="en-IE"/>
        </w:rPr>
        <w:t xml:space="preserve"> structure and additional value around that part of the veterinary sector.</w:t>
      </w:r>
    </w:p>
    <w:p w:rsidR="00BA1B88" w:rsidRPr="00B758F1" w:rsidP="00F863C6">
      <w:pPr>
        <w:pStyle w:val="Question"/>
        <w:rPr>
          <w:rFonts w:eastAsia="Times New Roman"/>
          <w:lang w:eastAsia="en-IE"/>
        </w:rPr>
      </w:pPr>
      <w:sdt>
        <w:sdtPr>
          <w:rPr>
            <w:rFonts w:eastAsia="Times New Roman"/>
            <w:lang w:eastAsia="en-IE"/>
          </w:rPr>
          <w:alias w:val="Member"/>
          <w:tag w:val="&lt;Member mnisId='4853' dodsId=''&gt;"/>
          <w:id w:val="-1183741678"/>
          <w:placeholder>
            <w:docPart w:val="DefaultPlaceholder_1082065158"/>
          </w:placeholder>
          <w:richText/>
        </w:sdtPr>
        <w:sdtContent>
          <w:r w:rsidRPr="00B758F1" w:rsidR="00F863C6">
            <w:rPr>
              <w:rFonts w:eastAsia="Times New Roman"/>
              <w:b/>
              <w:lang w:eastAsia="en-IE"/>
            </w:rPr>
            <w:t>Dr Neil Hudson:</w:t>
          </w:r>
        </w:sdtContent>
      </w:sdt>
      <w:r w:rsidRPr="00B758F1" w:rsidR="00F863C6">
        <w:rPr>
          <w:rFonts w:eastAsia="Times New Roman"/>
          <w:lang w:eastAsia="en-IE"/>
        </w:rPr>
        <w:t xml:space="preserve"> Thank you. </w:t>
      </w:r>
      <w:r w:rsidRPr="00B758F1" w:rsidR="004A1D07">
        <w:rPr>
          <w:rFonts w:eastAsia="Times New Roman"/>
          <w:lang w:eastAsia="en-IE"/>
        </w:rPr>
        <w:t xml:space="preserve">Chair, Simon has almost answered the second part of my question about what we can be doing in the UK to encourage more UK veterinary graduates to go into that </w:t>
      </w:r>
      <w:r w:rsidRPr="00B758F1" w:rsidR="004A1D07">
        <w:rPr>
          <w:rFonts w:eastAsia="Times New Roman"/>
          <w:szCs w:val="24"/>
          <w:lang w:eastAsia="en-IE"/>
        </w:rPr>
        <w:t>important public health sector. Simon, you have said</w:t>
      </w:r>
      <w:r w:rsidR="00936A57">
        <w:rPr>
          <w:rFonts w:eastAsia="Times New Roman"/>
          <w:szCs w:val="24"/>
          <w:lang w:eastAsia="en-IE"/>
        </w:rPr>
        <w:t xml:space="preserve"> </w:t>
      </w:r>
      <w:r w:rsidRPr="00B758F1">
        <w:rPr>
          <w:rFonts w:eastAsia="Times New Roman"/>
          <w:szCs w:val="24"/>
          <w:lang w:eastAsia="en-IE"/>
        </w:rPr>
        <w:t>that with accreditation with</w:t>
      </w:r>
      <w:r w:rsidRPr="00B758F1" w:rsidR="00B30732">
        <w:rPr>
          <w:rFonts w:eastAsia="Times New Roman"/>
          <w:szCs w:val="24"/>
          <w:lang w:eastAsia="en-IE"/>
        </w:rPr>
        <w:t xml:space="preserve"> EAEVE, </w:t>
      </w:r>
      <w:r w:rsidRPr="00B758F1">
        <w:rPr>
          <w:rFonts w:eastAsia="Times New Roman"/>
          <w:szCs w:val="24"/>
          <w:lang w:eastAsia="en-IE"/>
        </w:rPr>
        <w:t>the American Veterinary</w:t>
      </w:r>
      <w:r w:rsidRPr="00B758F1" w:rsidR="00B30732">
        <w:rPr>
          <w:rFonts w:eastAsia="Times New Roman"/>
          <w:szCs w:val="24"/>
          <w:lang w:eastAsia="en-IE"/>
        </w:rPr>
        <w:t xml:space="preserve"> Medicine Association </w:t>
      </w:r>
      <w:r w:rsidRPr="00B758F1">
        <w:rPr>
          <w:rFonts w:eastAsia="Times New Roman"/>
          <w:szCs w:val="24"/>
          <w:lang w:eastAsia="en-IE"/>
        </w:rPr>
        <w:t>and the Royal College, it is part of the curriculum in all the UK vet schools</w:t>
      </w:r>
      <w:r w:rsidRPr="00B758F1" w:rsidR="00F33CB4">
        <w:rPr>
          <w:rFonts w:eastAsia="Times New Roman"/>
          <w:szCs w:val="24"/>
          <w:lang w:eastAsia="en-IE"/>
        </w:rPr>
        <w:t>. It</w:t>
      </w:r>
      <w:r w:rsidRPr="00B758F1">
        <w:rPr>
          <w:rFonts w:eastAsia="Times New Roman"/>
          <w:szCs w:val="24"/>
          <w:lang w:eastAsia="en-IE"/>
        </w:rPr>
        <w:t xml:space="preserve"> is a key competency as well</w:t>
      </w:r>
      <w:r w:rsidRPr="00B758F1" w:rsidR="00F33CB4">
        <w:rPr>
          <w:rFonts w:eastAsia="Times New Roman"/>
          <w:szCs w:val="24"/>
          <w:lang w:eastAsia="en-IE"/>
        </w:rPr>
        <w:t>, s</w:t>
      </w:r>
      <w:r w:rsidRPr="00B758F1">
        <w:rPr>
          <w:rFonts w:eastAsia="Times New Roman"/>
          <w:szCs w:val="24"/>
          <w:lang w:eastAsia="en-IE"/>
        </w:rPr>
        <w:t xml:space="preserve">o perhaps we can draw some good out of this dreadful </w:t>
      </w:r>
      <w:r w:rsidRPr="00B758F1">
        <w:rPr>
          <w:rFonts w:eastAsia="Times New Roman" w:cs="Arial"/>
          <w:szCs w:val="24"/>
          <w:lang w:eastAsia="en-IE"/>
        </w:rPr>
        <w:t xml:space="preserve">coronavirus crisis. One of the key things that we found on this Committee is that people </w:t>
      </w:r>
      <w:r w:rsidRPr="00B758F1">
        <w:rPr>
          <w:rFonts w:eastAsia="Times New Roman" w:cs="Arial"/>
          <w:szCs w:val="24"/>
          <w:lang w:eastAsia="en-IE"/>
        </w:rPr>
        <w:t>are now starting to realise the value of where their food is coming from</w:t>
      </w:r>
      <w:r w:rsidR="001E1126">
        <w:rPr>
          <w:rFonts w:eastAsia="Times New Roman" w:cs="Arial"/>
          <w:szCs w:val="24"/>
          <w:lang w:eastAsia="en-IE"/>
        </w:rPr>
        <w:t xml:space="preserve"> and</w:t>
      </w:r>
      <w:r w:rsidRPr="00B758F1">
        <w:rPr>
          <w:rFonts w:eastAsia="Times New Roman" w:cs="Arial"/>
          <w:szCs w:val="24"/>
          <w:lang w:eastAsia="en-IE"/>
        </w:rPr>
        <w:t xml:space="preserve"> how it is produced, and all the workers along that food production sector—farmers, vets, supermarket workers—need to be valued as key workers. Perhaps that is something that we can bring into the UK veterinary side of things to make these careers appealing for UK graduates.</w:t>
      </w:r>
    </w:p>
    <w:p w:rsidR="002D6CC5" w:rsidRPr="00B758F1" w:rsidP="00BA1B88">
      <w:pPr>
        <w:pStyle w:val="Answer"/>
        <w:rPr>
          <w:rFonts w:eastAsia="Times New Roman"/>
          <w:szCs w:val="24"/>
          <w:lang w:eastAsia="en-IE"/>
        </w:rPr>
      </w:pPr>
      <w:sdt>
        <w:sdtPr>
          <w:rPr>
            <w:rFonts w:eastAsia="Times New Roman"/>
            <w:lang w:eastAsia="en-IE"/>
          </w:rPr>
          <w:alias w:val="Witness"/>
          <w:id w:val="491370036"/>
          <w:placeholder>
            <w:docPart w:val="DefaultPlaceholder_1082065158"/>
          </w:placeholder>
          <w:richText/>
        </w:sdtPr>
        <w:sdtContent>
          <w:r w:rsidRPr="00B758F1" w:rsidR="00BA1B88">
            <w:rPr>
              <w:rFonts w:eastAsia="Times New Roman"/>
              <w:b/>
              <w:i/>
              <w:lang w:eastAsia="en-IE"/>
            </w:rPr>
            <w:t>Simon Doherty:</w:t>
          </w:r>
        </w:sdtContent>
      </w:sdt>
      <w:r w:rsidRPr="00B758F1" w:rsidR="00BA1B88">
        <w:rPr>
          <w:rFonts w:eastAsia="Times New Roman"/>
          <w:lang w:eastAsia="en-IE"/>
        </w:rPr>
        <w:t xml:space="preserve"> Yes. I think that is right, but we </w:t>
      </w:r>
      <w:r w:rsidRPr="00B758F1" w:rsidR="00BA1B88">
        <w:rPr>
          <w:rFonts w:eastAsia="Times New Roman"/>
          <w:lang w:eastAsia="en-IE"/>
        </w:rPr>
        <w:t>have to</w:t>
      </w:r>
      <w:r w:rsidRPr="00B758F1" w:rsidR="00BA1B88">
        <w:rPr>
          <w:rFonts w:eastAsia="Times New Roman"/>
          <w:lang w:eastAsia="en-IE"/>
        </w:rPr>
        <w:t xml:space="preserve"> be careful that we balance that appropriately. One of the things that we </w:t>
      </w:r>
      <w:r w:rsidRPr="00B758F1" w:rsidR="00726084">
        <w:rPr>
          <w:rFonts w:eastAsia="Times New Roman"/>
          <w:lang w:eastAsia="en-IE"/>
        </w:rPr>
        <w:t>found</w:t>
      </w:r>
      <w:r w:rsidRPr="00B758F1" w:rsidR="00BA1B88">
        <w:rPr>
          <w:rFonts w:eastAsia="Times New Roman"/>
          <w:lang w:eastAsia="en-IE"/>
        </w:rPr>
        <w:t xml:space="preserve"> in the early stages of the </w:t>
      </w:r>
      <w:r w:rsidRPr="00B758F1" w:rsidR="00BA1B88">
        <w:rPr>
          <w:rFonts w:eastAsia="Times New Roman"/>
          <w:lang w:eastAsia="en-IE"/>
        </w:rPr>
        <w:t>Covid</w:t>
      </w:r>
      <w:r w:rsidRPr="00B758F1" w:rsidR="00A20618">
        <w:rPr>
          <w:rFonts w:eastAsia="Times New Roman"/>
          <w:lang w:eastAsia="en-IE"/>
        </w:rPr>
        <w:t xml:space="preserve"> pandemic in the UK was the need try to maintain, for example, things like TB testing</w:t>
      </w:r>
      <w:r w:rsidRPr="00B758F1" w:rsidR="00C214E6">
        <w:rPr>
          <w:rFonts w:eastAsia="Times New Roman"/>
          <w:lang w:eastAsia="en-IE"/>
        </w:rPr>
        <w:t xml:space="preserve"> in cattle. The focus was very much on</w:t>
      </w:r>
      <w:r w:rsidR="00842CD1">
        <w:rPr>
          <w:rFonts w:eastAsia="Times New Roman"/>
          <w:lang w:eastAsia="en-IE"/>
        </w:rPr>
        <w:t xml:space="preserve"> “C</w:t>
      </w:r>
      <w:r w:rsidRPr="00B758F1" w:rsidR="00C214E6">
        <w:rPr>
          <w:rFonts w:eastAsia="Times New Roman"/>
          <w:lang w:eastAsia="en-IE"/>
        </w:rPr>
        <w:t>an we</w:t>
      </w:r>
      <w:r w:rsidRPr="00B758F1" w:rsidR="00726084">
        <w:rPr>
          <w:rFonts w:eastAsia="Times New Roman"/>
          <w:lang w:eastAsia="en-IE"/>
        </w:rPr>
        <w:t xml:space="preserve"> maintain the food supply chain</w:t>
      </w:r>
      <w:r w:rsidR="00842CD1">
        <w:rPr>
          <w:rFonts w:eastAsia="Times New Roman"/>
          <w:lang w:eastAsia="en-IE"/>
        </w:rPr>
        <w:t>?” That</w:t>
      </w:r>
      <w:r w:rsidRPr="00B758F1" w:rsidR="00726084">
        <w:rPr>
          <w:rFonts w:eastAsia="Times New Roman"/>
          <w:lang w:eastAsia="en-IE"/>
        </w:rPr>
        <w:t xml:space="preserve"> was </w:t>
      </w:r>
      <w:r w:rsidRPr="00B758F1" w:rsidR="00726084">
        <w:rPr>
          <w:rFonts w:eastAsia="Times New Roman"/>
          <w:lang w:eastAsia="en-IE"/>
        </w:rPr>
        <w:t>absolutely right</w:t>
      </w:r>
      <w:r w:rsidRPr="00B758F1" w:rsidR="00726084">
        <w:rPr>
          <w:rFonts w:eastAsia="Times New Roman"/>
          <w:lang w:eastAsia="en-IE"/>
        </w:rPr>
        <w:t>, but we need</w:t>
      </w:r>
      <w:r w:rsidRPr="00B758F1" w:rsidR="00B30732">
        <w:rPr>
          <w:rFonts w:eastAsia="Times New Roman"/>
          <w:lang w:eastAsia="en-IE"/>
        </w:rPr>
        <w:t>ed</w:t>
      </w:r>
      <w:r w:rsidRPr="00B758F1" w:rsidR="00726084">
        <w:rPr>
          <w:rFonts w:eastAsia="Times New Roman"/>
          <w:lang w:eastAsia="en-IE"/>
        </w:rPr>
        <w:t xml:space="preserve"> to balance that and not take six months away from TB testing cattle</w:t>
      </w:r>
      <w:r w:rsidR="00842CD1">
        <w:rPr>
          <w:rFonts w:eastAsia="Times New Roman"/>
          <w:lang w:eastAsia="en-IE"/>
        </w:rPr>
        <w:t>,</w:t>
      </w:r>
      <w:r w:rsidRPr="00B758F1" w:rsidR="00D11D41">
        <w:rPr>
          <w:rFonts w:eastAsia="Times New Roman"/>
          <w:lang w:eastAsia="en-IE"/>
        </w:rPr>
        <w:t xml:space="preserve"> otherwise we w</w:t>
      </w:r>
      <w:r w:rsidRPr="00B758F1" w:rsidR="00B30732">
        <w:rPr>
          <w:rFonts w:eastAsia="Times New Roman"/>
          <w:lang w:eastAsia="en-IE"/>
        </w:rPr>
        <w:t>ould</w:t>
      </w:r>
      <w:r w:rsidRPr="00B758F1" w:rsidR="00D11D41">
        <w:rPr>
          <w:rFonts w:eastAsia="Times New Roman"/>
          <w:lang w:eastAsia="en-IE"/>
        </w:rPr>
        <w:t xml:space="preserve"> completely lose control of </w:t>
      </w:r>
      <w:r w:rsidR="00842CD1">
        <w:rPr>
          <w:rFonts w:eastAsia="Times New Roman"/>
          <w:lang w:eastAsia="en-IE"/>
        </w:rPr>
        <w:t>it</w:t>
      </w:r>
      <w:r w:rsidRPr="00B758F1" w:rsidR="00D11D41">
        <w:rPr>
          <w:rFonts w:eastAsia="Times New Roman"/>
          <w:lang w:eastAsia="en-IE"/>
        </w:rPr>
        <w:t xml:space="preserve">. Vets had to adapt very quickly, </w:t>
      </w:r>
      <w:r w:rsidRPr="00B758F1" w:rsidR="00484803">
        <w:rPr>
          <w:rFonts w:eastAsia="Times New Roman"/>
          <w:lang w:eastAsia="en-IE"/>
        </w:rPr>
        <w:t xml:space="preserve">for instance </w:t>
      </w:r>
      <w:r w:rsidRPr="00B758F1" w:rsidR="00D11D41">
        <w:rPr>
          <w:rFonts w:eastAsia="Times New Roman"/>
          <w:lang w:eastAsia="en-IE"/>
        </w:rPr>
        <w:t>being creative in how they would go about doing a caesarean operation on a cow</w:t>
      </w:r>
      <w:r w:rsidRPr="00B758F1" w:rsidR="00F40AEC">
        <w:rPr>
          <w:rFonts w:eastAsia="Times New Roman"/>
          <w:lang w:eastAsia="en-IE"/>
        </w:rPr>
        <w:t xml:space="preserve"> but maintain</w:t>
      </w:r>
      <w:r w:rsidR="00842CD1">
        <w:rPr>
          <w:rFonts w:eastAsia="Times New Roman"/>
          <w:lang w:eastAsia="en-IE"/>
        </w:rPr>
        <w:t>ing</w:t>
      </w:r>
      <w:r w:rsidRPr="00B758F1" w:rsidR="00F40AEC">
        <w:rPr>
          <w:rFonts w:eastAsia="Times New Roman"/>
          <w:lang w:eastAsia="en-IE"/>
        </w:rPr>
        <w:t xml:space="preserve"> social distance from the farmer. Undertaking TB testing was another one where handling, </w:t>
      </w:r>
      <w:r w:rsidRPr="00B758F1" w:rsidR="00F40AEC">
        <w:rPr>
          <w:rFonts w:eastAsia="Times New Roman"/>
          <w:szCs w:val="24"/>
          <w:lang w:eastAsia="en-IE"/>
        </w:rPr>
        <w:t xml:space="preserve">particularly </w:t>
      </w:r>
      <w:r w:rsidRPr="00B758F1" w:rsidR="00484803">
        <w:rPr>
          <w:rFonts w:eastAsia="Times New Roman"/>
          <w:szCs w:val="24"/>
          <w:lang w:eastAsia="en-IE"/>
        </w:rPr>
        <w:t xml:space="preserve">of </w:t>
      </w:r>
      <w:r w:rsidRPr="00B758F1">
        <w:rPr>
          <w:rFonts w:eastAsia="Times New Roman"/>
          <w:szCs w:val="24"/>
          <w:lang w:eastAsia="en-IE"/>
        </w:rPr>
        <w:t>young calves, became quite difficult. The profession has been able to adapt.</w:t>
      </w:r>
    </w:p>
    <w:p w:rsidR="002D6CC5" w:rsidRPr="00B758F1" w:rsidP="00BA1B88">
      <w:pPr>
        <w:pStyle w:val="Answer"/>
        <w:rPr>
          <w:rFonts w:eastAsia="Times New Roman"/>
          <w:szCs w:val="24"/>
          <w:lang w:eastAsia="en-IE"/>
        </w:rPr>
      </w:pPr>
      <w:r w:rsidRPr="00B758F1">
        <w:rPr>
          <w:rFonts w:eastAsia="Times New Roman"/>
          <w:szCs w:val="24"/>
          <w:lang w:eastAsia="en-IE"/>
        </w:rPr>
        <w:t>If we could also touch on one other area that we have not talked about yet, the whole piece around trade certification—</w:t>
      </w:r>
    </w:p>
    <w:p w:rsidR="007125C7" w:rsidRPr="00B758F1" w:rsidP="007125C7">
      <w:pPr>
        <w:pStyle w:val="Question"/>
        <w:numPr>
          <w:ilvl w:val="0"/>
          <w:numId w:val="0"/>
        </w:numPr>
        <w:ind w:left="794"/>
        <w:rPr>
          <w:rFonts w:eastAsia="Times New Roman"/>
          <w:lang w:eastAsia="en-IE"/>
        </w:rPr>
      </w:pPr>
      <w:sdt>
        <w:sdtPr>
          <w:rPr>
            <w:rFonts w:eastAsia="Times New Roman"/>
            <w:lang w:eastAsia="en-IE"/>
          </w:rPr>
          <w:alias w:val="Member"/>
          <w:tag w:val="&lt;Member mnisId='4853' dodsId=''&gt;"/>
          <w:id w:val="-1952547747"/>
          <w:placeholder>
            <w:docPart w:val="DefaultPlaceholder_1082065158"/>
          </w:placeholder>
          <w:richText/>
        </w:sdtPr>
        <w:sdtContent>
          <w:r w:rsidRPr="00B758F1" w:rsidR="002D6CC5">
            <w:rPr>
              <w:rFonts w:eastAsia="Times New Roman"/>
              <w:b/>
              <w:lang w:eastAsia="en-IE"/>
            </w:rPr>
            <w:t>Dr Neil Hudson:</w:t>
          </w:r>
        </w:sdtContent>
      </w:sdt>
      <w:r w:rsidRPr="00B758F1" w:rsidR="002D6CC5">
        <w:rPr>
          <w:rFonts w:eastAsia="Times New Roman"/>
          <w:lang w:eastAsia="en-IE"/>
        </w:rPr>
        <w:t xml:space="preserve"> </w:t>
      </w:r>
      <w:r w:rsidRPr="00B758F1" w:rsidR="007167B0">
        <w:rPr>
          <w:rFonts w:eastAsia="Times New Roman"/>
          <w:lang w:eastAsia="en-IE"/>
        </w:rPr>
        <w:t>Sorry to interrupt you, Simon. W</w:t>
      </w:r>
      <w:r w:rsidRPr="00B758F1" w:rsidR="00771FD7">
        <w:rPr>
          <w:rFonts w:eastAsia="Times New Roman"/>
          <w:lang w:eastAsia="en-IE"/>
        </w:rPr>
        <w:t xml:space="preserve">e </w:t>
      </w:r>
      <w:r w:rsidR="00B758F1">
        <w:rPr>
          <w:rFonts w:eastAsia="Times New Roman"/>
          <w:lang w:eastAsia="en-IE"/>
        </w:rPr>
        <w:t>will</w:t>
      </w:r>
      <w:r w:rsidRPr="00B758F1" w:rsidR="00771FD7">
        <w:rPr>
          <w:rFonts w:eastAsia="Times New Roman"/>
          <w:lang w:eastAsia="en-IE"/>
        </w:rPr>
        <w:t xml:space="preserve"> come back to differing veterinary roles after Brexit, so maybe, Chair, we might leave some of the animal certification</w:t>
      </w:r>
      <w:r w:rsidRPr="00B758F1" w:rsidR="007167B0">
        <w:rPr>
          <w:rFonts w:eastAsia="Times New Roman"/>
          <w:lang w:eastAsia="en-IE"/>
        </w:rPr>
        <w:t xml:space="preserve"> until </w:t>
      </w:r>
      <w:r w:rsidRPr="00B758F1" w:rsidR="007167B0">
        <w:rPr>
          <w:rFonts w:eastAsia="Times New Roman"/>
          <w:lang w:eastAsia="en-IE"/>
        </w:rPr>
        <w:t>later on</w:t>
      </w:r>
      <w:r w:rsidRPr="00B758F1" w:rsidR="007167B0">
        <w:rPr>
          <w:rFonts w:eastAsia="Times New Roman"/>
          <w:lang w:eastAsia="en-IE"/>
        </w:rPr>
        <w:t>.</w:t>
      </w:r>
    </w:p>
    <w:p w:rsidR="007125C7" w:rsidRPr="00B758F1" w:rsidP="007125C7">
      <w:pPr>
        <w:pStyle w:val="Question"/>
        <w:numPr>
          <w:ilvl w:val="0"/>
          <w:numId w:val="0"/>
        </w:numPr>
        <w:ind w:left="794"/>
        <w:rPr>
          <w:rFonts w:eastAsia="Times New Roman"/>
          <w:lang w:eastAsia="en-IE"/>
        </w:rPr>
      </w:pPr>
      <w:sdt>
        <w:sdtPr>
          <w:rPr>
            <w:rFonts w:eastAsia="Times New Roman"/>
            <w:lang w:eastAsia="en-IE"/>
          </w:rPr>
          <w:alias w:val="Member"/>
          <w:tag w:val="&lt;Member mnisId='4072' dodsId='28723'&gt;"/>
          <w:id w:val="-1365506266"/>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Okay, yes. Thank you.</w:t>
      </w:r>
    </w:p>
    <w:p w:rsidR="005639AC" w:rsidRPr="00B758F1" w:rsidP="007125C7">
      <w:pPr>
        <w:pStyle w:val="Question"/>
        <w:numPr>
          <w:ilvl w:val="0"/>
          <w:numId w:val="0"/>
        </w:numPr>
        <w:ind w:left="794"/>
        <w:rPr>
          <w:rFonts w:eastAsia="Times New Roman"/>
          <w:lang w:eastAsia="en-IE"/>
        </w:rPr>
      </w:pPr>
      <w:sdt>
        <w:sdtPr>
          <w:rPr>
            <w:rFonts w:eastAsia="Times New Roman"/>
            <w:lang w:eastAsia="en-IE"/>
          </w:rPr>
          <w:alias w:val="Member"/>
          <w:tag w:val="&lt;Member mnisId='4853' dodsId=''&gt;"/>
          <w:id w:val="495153879"/>
          <w:placeholder>
            <w:docPart w:val="DefaultPlaceholder_1082065158"/>
          </w:placeholder>
          <w:richText/>
        </w:sdtPr>
        <w:sdtContent>
          <w:r w:rsidRPr="00B758F1" w:rsidR="007125C7">
            <w:rPr>
              <w:rFonts w:eastAsia="Times New Roman"/>
              <w:b/>
              <w:lang w:eastAsia="en-IE"/>
            </w:rPr>
            <w:t>Dr Neil Hudson:</w:t>
          </w:r>
        </w:sdtContent>
      </w:sdt>
      <w:r w:rsidRPr="00B758F1" w:rsidR="007125C7">
        <w:rPr>
          <w:rFonts w:eastAsia="Times New Roman"/>
          <w:lang w:eastAsia="en-IE"/>
        </w:rPr>
        <w:t xml:space="preserve"> We will come back to that, Simon.</w:t>
      </w:r>
    </w:p>
    <w:p w:rsidR="00F863C6" w:rsidRPr="00B758F1" w:rsidP="007125C7">
      <w:pPr>
        <w:pStyle w:val="Question"/>
        <w:rPr>
          <w:lang w:eastAsia="en-IE"/>
        </w:rPr>
      </w:pPr>
      <w:sdt>
        <w:sdtPr>
          <w:rPr>
            <w:lang w:eastAsia="en-IE"/>
          </w:rPr>
          <w:alias w:val="Member"/>
          <w:tag w:val="&lt;Member mnisId='4072' dodsId='28723'&gt;"/>
          <w:id w:val="1916822318"/>
          <w:placeholder>
            <w:docPart w:val="DefaultPlaceholder_1082065158"/>
          </w:placeholder>
          <w:richText/>
        </w:sdtPr>
        <w:sdtContent>
          <w:r w:rsidRPr="00B758F1" w:rsidR="007125C7">
            <w:rPr>
              <w:b/>
              <w:lang w:eastAsia="en-IE"/>
            </w:rPr>
            <w:t>Chair:</w:t>
          </w:r>
        </w:sdtContent>
      </w:sdt>
      <w:r w:rsidRPr="00B758F1" w:rsidR="007125C7">
        <w:rPr>
          <w:lang w:eastAsia="en-IE"/>
        </w:rPr>
        <w:t xml:space="preserve"> Simon, just before we leave this, could we have some written evidence from you on the New Zealand situation? Also, an issue that I know you and I and many others are interested in </w:t>
      </w:r>
      <w:r w:rsidRPr="00B758F1" w:rsidR="00E91495">
        <w:rPr>
          <w:lang w:eastAsia="en-IE"/>
        </w:rPr>
        <w:t xml:space="preserve">is that New Zealanders are doing much more stunning for Halal slaughter. While it is not exactly part of this inquiry, I would be very interested to see what links you could give us in writing about what the New Zealanders are doing </w:t>
      </w:r>
      <w:r w:rsidR="005044AF">
        <w:rPr>
          <w:lang w:eastAsia="en-IE"/>
        </w:rPr>
        <w:t>about</w:t>
      </w:r>
      <w:r w:rsidRPr="00B758F1" w:rsidR="005044AF">
        <w:rPr>
          <w:lang w:eastAsia="en-IE"/>
        </w:rPr>
        <w:t xml:space="preserve"> </w:t>
      </w:r>
      <w:r w:rsidRPr="00B758F1" w:rsidR="00E91495">
        <w:rPr>
          <w:lang w:eastAsia="en-IE"/>
        </w:rPr>
        <w:t>that situation</w:t>
      </w:r>
      <w:r w:rsidR="005044AF">
        <w:rPr>
          <w:lang w:eastAsia="en-IE"/>
        </w:rPr>
        <w:t xml:space="preserve">, </w:t>
      </w:r>
      <w:r w:rsidRPr="00B758F1" w:rsidR="00E91495">
        <w:rPr>
          <w:lang w:eastAsia="en-IE"/>
        </w:rPr>
        <w:t>because I think it would help us in the future</w:t>
      </w:r>
      <w:r w:rsidRPr="00B758F1" w:rsidR="005C53C3">
        <w:rPr>
          <w:lang w:eastAsia="en-IE"/>
        </w:rPr>
        <w:t>. All</w:t>
      </w:r>
      <w:r w:rsidRPr="00B758F1" w:rsidR="00E91495">
        <w:rPr>
          <w:lang w:eastAsia="en-IE"/>
        </w:rPr>
        <w:t xml:space="preserve"> the members of the </w:t>
      </w:r>
      <w:r w:rsidRPr="00B758F1" w:rsidR="00E91495">
        <w:rPr>
          <w:rFonts w:cs="Arial"/>
          <w:szCs w:val="24"/>
          <w:lang w:eastAsia="en-IE"/>
        </w:rPr>
        <w:t>Committee are very keen to see that animals are stunned at slaughter</w:t>
      </w:r>
      <w:r w:rsidRPr="00B758F1" w:rsidR="005C53C3">
        <w:rPr>
          <w:rFonts w:cs="Arial"/>
          <w:szCs w:val="24"/>
          <w:lang w:eastAsia="en-IE"/>
        </w:rPr>
        <w:t>,</w:t>
      </w:r>
      <w:r w:rsidRPr="00B758F1" w:rsidR="00E91495">
        <w:rPr>
          <w:rFonts w:cs="Arial"/>
          <w:szCs w:val="24"/>
          <w:lang w:eastAsia="en-IE"/>
        </w:rPr>
        <w:t xml:space="preserve"> so I think there is something we could learn there as we come out of the EU.</w:t>
      </w:r>
    </w:p>
    <w:p w:rsidR="00476EFA" w:rsidRPr="00B758F1" w:rsidP="00E91495">
      <w:pPr>
        <w:pStyle w:val="Answer"/>
        <w:rPr>
          <w:rFonts w:eastAsia="Times New Roman" w:cs="Arial"/>
          <w:szCs w:val="24"/>
          <w:lang w:eastAsia="en-IE"/>
        </w:rPr>
      </w:pPr>
      <w:sdt>
        <w:sdtPr>
          <w:rPr>
            <w:lang w:eastAsia="en-IE"/>
          </w:rPr>
          <w:alias w:val="Witness"/>
          <w:id w:val="-530267417"/>
          <w:placeholder>
            <w:docPart w:val="DefaultPlaceholder_1082065158"/>
          </w:placeholder>
          <w:richText/>
        </w:sdtPr>
        <w:sdtContent>
          <w:r w:rsidRPr="00B758F1" w:rsidR="00E91495">
            <w:rPr>
              <w:b/>
              <w:i/>
              <w:lang w:eastAsia="en-IE"/>
            </w:rPr>
            <w:t>Simon Doherty:</w:t>
          </w:r>
        </w:sdtContent>
      </w:sdt>
      <w:r w:rsidRPr="00B758F1" w:rsidR="00E91495">
        <w:rPr>
          <w:lang w:eastAsia="en-IE"/>
        </w:rPr>
        <w:t xml:space="preserve"> Yes, certainly. We can provide that </w:t>
      </w:r>
      <w:r w:rsidRPr="00B758F1" w:rsidR="00E91495">
        <w:rPr>
          <w:rFonts w:eastAsia="Times New Roman"/>
          <w:szCs w:val="24"/>
          <w:lang w:eastAsia="en-IE"/>
        </w:rPr>
        <w:t xml:space="preserve">information. The BVA has recently reviewed its </w:t>
      </w:r>
      <w:r w:rsidRPr="00B758F1" w:rsidR="006E64F4">
        <w:rPr>
          <w:rFonts w:eastAsia="Times New Roman"/>
          <w:szCs w:val="24"/>
          <w:lang w:eastAsia="en-IE"/>
        </w:rPr>
        <w:t xml:space="preserve">position on </w:t>
      </w:r>
      <w:r w:rsidRPr="00B758F1" w:rsidR="00E91495">
        <w:rPr>
          <w:rFonts w:eastAsia="Times New Roman"/>
          <w:szCs w:val="24"/>
          <w:lang w:eastAsia="en-IE"/>
        </w:rPr>
        <w:t>welfare at slaughter. Although that position is now very broad in its reach</w:t>
      </w:r>
      <w:r w:rsidRPr="00B758F1" w:rsidR="00AB6483">
        <w:rPr>
          <w:rFonts w:eastAsia="Times New Roman"/>
          <w:szCs w:val="24"/>
          <w:lang w:eastAsia="en-IE"/>
        </w:rPr>
        <w:t>, we have specifically taken it beyond</w:t>
      </w:r>
      <w:r w:rsidRPr="00B758F1" w:rsidR="00C97490">
        <w:rPr>
          <w:rFonts w:eastAsia="Times New Roman"/>
          <w:szCs w:val="24"/>
          <w:lang w:eastAsia="en-IE"/>
        </w:rPr>
        <w:t xml:space="preserve"> the traditional food producing—</w:t>
      </w:r>
      <w:r w:rsidRPr="00B758F1" w:rsidR="00AB6483">
        <w:rPr>
          <w:rFonts w:eastAsia="Times New Roman"/>
          <w:szCs w:val="24"/>
          <w:lang w:eastAsia="en-IE"/>
        </w:rPr>
        <w:t>cows, sheep, pigs, poultry</w:t>
      </w:r>
      <w:r w:rsidRPr="00B758F1" w:rsidR="00C97490">
        <w:rPr>
          <w:rFonts w:eastAsia="Times New Roman"/>
          <w:szCs w:val="24"/>
          <w:lang w:eastAsia="en-IE"/>
        </w:rPr>
        <w:t xml:space="preserve">—and have broadened it. That welfare at slaughter position now includes things like </w:t>
      </w:r>
      <w:r w:rsidRPr="00B758F1" w:rsidR="00BE0D59">
        <w:rPr>
          <w:rFonts w:eastAsia="Times New Roman"/>
          <w:szCs w:val="24"/>
          <w:lang w:eastAsia="en-IE"/>
        </w:rPr>
        <w:t>finfish</w:t>
      </w:r>
      <w:r w:rsidRPr="00B758F1" w:rsidR="00C97490">
        <w:rPr>
          <w:rFonts w:eastAsia="Times New Roman"/>
          <w:szCs w:val="24"/>
          <w:lang w:eastAsia="en-IE"/>
        </w:rPr>
        <w:t xml:space="preserve">. We also comment on cephalopods and so on. We can share that position with the </w:t>
      </w:r>
      <w:r w:rsidRPr="00B758F1" w:rsidR="00C97490">
        <w:rPr>
          <w:rFonts w:eastAsia="Times New Roman" w:cs="Arial"/>
          <w:szCs w:val="24"/>
          <w:lang w:eastAsia="en-IE"/>
        </w:rPr>
        <w:t>Committee and certainly we can provide some additional written evidence</w:t>
      </w:r>
      <w:r w:rsidRPr="00B758F1">
        <w:rPr>
          <w:rFonts w:eastAsia="Times New Roman" w:cs="Arial"/>
          <w:szCs w:val="24"/>
          <w:lang w:eastAsia="en-IE"/>
        </w:rPr>
        <w:t>.</w:t>
      </w:r>
    </w:p>
    <w:p w:rsidR="00476EFA" w:rsidRPr="00B758F1" w:rsidP="00476EFA">
      <w:pPr>
        <w:pStyle w:val="Question"/>
        <w:numPr>
          <w:ilvl w:val="0"/>
          <w:numId w:val="0"/>
        </w:numPr>
        <w:ind w:left="794"/>
        <w:rPr>
          <w:rFonts w:eastAsia="Times New Roman"/>
          <w:lang w:eastAsia="en-IE"/>
        </w:rPr>
      </w:pPr>
      <w:sdt>
        <w:sdtPr>
          <w:rPr>
            <w:rFonts w:eastAsia="Times New Roman"/>
            <w:lang w:eastAsia="en-IE"/>
          </w:rPr>
          <w:alias w:val="Member"/>
          <w:tag w:val="&lt;Member mnisId='4072' dodsId='28723'&gt;"/>
          <w:id w:val="-294919062"/>
          <w:placeholder>
            <w:docPart w:val="DefaultPlaceholder_1082065158"/>
          </w:placeholder>
          <w:richText/>
        </w:sdtPr>
        <w:sdtContent>
          <w:r w:rsidRPr="00B758F1">
            <w:rPr>
              <w:rFonts w:eastAsia="Times New Roman"/>
              <w:b/>
              <w:lang w:eastAsia="en-IE"/>
            </w:rPr>
            <w:t>Chair:</w:t>
          </w:r>
        </w:sdtContent>
      </w:sdt>
      <w:r w:rsidRPr="00B758F1">
        <w:rPr>
          <w:rFonts w:eastAsia="Times New Roman"/>
          <w:lang w:eastAsia="en-IE"/>
        </w:rPr>
        <w:t xml:space="preserve"> Thank you very much for that, Simon. </w:t>
      </w:r>
    </w:p>
    <w:p w:rsidR="00AF4032" w:rsidRPr="00B758F1" w:rsidP="00476EFA">
      <w:pPr>
        <w:pStyle w:val="Question"/>
        <w:rPr>
          <w:lang w:eastAsia="en-IE"/>
        </w:rPr>
      </w:pPr>
      <w:sdt>
        <w:sdtPr>
          <w:rPr>
            <w:rFonts w:eastAsia="Times New Roman"/>
            <w:lang w:eastAsia="en-IE"/>
          </w:rPr>
          <w:alias w:val="Member"/>
          <w:tag w:val="&lt;Member mnisId='4100' dodsId='62747'&gt;"/>
          <w:id w:val="1579859203"/>
          <w:placeholder>
            <w:docPart w:val="DefaultPlaceholder_1082065158"/>
          </w:placeholder>
          <w:richText/>
        </w:sdtPr>
        <w:sdtContent>
          <w:r w:rsidRPr="00B758F1" w:rsidR="00476EFA">
            <w:rPr>
              <w:rFonts w:eastAsia="Times New Roman"/>
              <w:b/>
              <w:lang w:eastAsia="en-IE"/>
            </w:rPr>
            <w:t>Mrs Sheryll Murray:</w:t>
          </w:r>
        </w:sdtContent>
      </w:sdt>
      <w:r w:rsidRPr="00B758F1" w:rsidR="00476EFA">
        <w:rPr>
          <w:rFonts w:eastAsia="Times New Roman"/>
          <w:lang w:eastAsia="en-IE"/>
        </w:rPr>
        <w:t xml:space="preserve"> </w:t>
      </w:r>
      <w:r w:rsidRPr="00B758F1" w:rsidR="005C53C3">
        <w:rPr>
          <w:rFonts w:eastAsia="Times New Roman"/>
          <w:lang w:eastAsia="en-IE"/>
        </w:rPr>
        <w:t>I will turn</w:t>
      </w:r>
      <w:r w:rsidRPr="00B758F1" w:rsidR="00476EFA">
        <w:rPr>
          <w:rFonts w:eastAsia="Times New Roman"/>
          <w:lang w:eastAsia="en-IE"/>
        </w:rPr>
        <w:t xml:space="preserve"> to the lesson</w:t>
      </w:r>
      <w:r w:rsidRPr="00B758F1" w:rsidR="005C53C3">
        <w:rPr>
          <w:rFonts w:eastAsia="Times New Roman"/>
          <w:lang w:eastAsia="en-IE"/>
        </w:rPr>
        <w:t>s</w:t>
      </w:r>
      <w:r w:rsidRPr="00B758F1" w:rsidR="00476EFA">
        <w:rPr>
          <w:rFonts w:eastAsia="Times New Roman"/>
          <w:lang w:eastAsia="en-IE"/>
        </w:rPr>
        <w:t xml:space="preserve"> learned from Covid-19</w:t>
      </w:r>
      <w:r w:rsidRPr="00B758F1" w:rsidR="00613F9B">
        <w:rPr>
          <w:rFonts w:eastAsia="Times New Roman"/>
          <w:lang w:eastAsia="en-IE"/>
        </w:rPr>
        <w:t xml:space="preserve"> and ask all of you</w:t>
      </w:r>
      <w:r w:rsidRPr="00B758F1" w:rsidR="005C53C3">
        <w:rPr>
          <w:rFonts w:eastAsia="Times New Roman"/>
          <w:lang w:eastAsia="en-IE"/>
        </w:rPr>
        <w:t>:</w:t>
      </w:r>
      <w:r w:rsidRPr="00B758F1" w:rsidR="00613F9B">
        <w:rPr>
          <w:rFonts w:eastAsia="Times New Roman"/>
          <w:lang w:eastAsia="en-IE"/>
        </w:rPr>
        <w:t xml:space="preserve"> </w:t>
      </w:r>
      <w:r w:rsidRPr="00B758F1" w:rsidR="005C53C3">
        <w:rPr>
          <w:rFonts w:eastAsia="Times New Roman"/>
          <w:lang w:eastAsia="en-IE"/>
        </w:rPr>
        <w:t>were there</w:t>
      </w:r>
      <w:r w:rsidRPr="00B758F1" w:rsidR="00613F9B">
        <w:rPr>
          <w:rFonts w:eastAsia="Times New Roman"/>
          <w:lang w:eastAsia="en-IE"/>
        </w:rPr>
        <w:t xml:space="preserve"> shortages of staff because the pandemic restricted labour from the EU and elsewhere from coming here</w:t>
      </w:r>
      <w:r w:rsidRPr="00B758F1" w:rsidR="005C53C3">
        <w:rPr>
          <w:rFonts w:eastAsia="Times New Roman"/>
          <w:lang w:eastAsia="en-IE"/>
        </w:rPr>
        <w:t>?</w:t>
      </w:r>
      <w:r w:rsidRPr="00B758F1" w:rsidR="00613F9B">
        <w:rPr>
          <w:rFonts w:eastAsia="Times New Roman"/>
          <w:lang w:eastAsia="en-IE"/>
        </w:rPr>
        <w:t xml:space="preserve"> Perhaps I </w:t>
      </w:r>
      <w:r w:rsidRPr="00B758F1" w:rsidR="00613F9B">
        <w:rPr>
          <w:rFonts w:eastAsia="Times New Roman"/>
          <w:lang w:eastAsia="en-IE"/>
        </w:rPr>
        <w:t xml:space="preserve">could turn to you, first, Tim, and then follow on with Richard, because I know we have already heard a response </w:t>
      </w:r>
      <w:r w:rsidRPr="00B758F1" w:rsidR="00613F9B">
        <w:rPr>
          <w:rFonts w:eastAsia="Times New Roman"/>
          <w:lang w:eastAsia="en-IE"/>
        </w:rPr>
        <w:t>with regard to</w:t>
      </w:r>
      <w:r w:rsidRPr="00B758F1" w:rsidR="00613F9B">
        <w:rPr>
          <w:rFonts w:eastAsia="Times New Roman"/>
          <w:lang w:eastAsia="en-IE"/>
        </w:rPr>
        <w:t xml:space="preserve"> veterinary matters from Simon.</w:t>
      </w:r>
      <w:r w:rsidRPr="00B758F1">
        <w:rPr>
          <w:rFonts w:eastAsia="Times New Roman"/>
          <w:lang w:eastAsia="en-IE"/>
        </w:rPr>
        <w:t xml:space="preserve"> </w:t>
      </w:r>
    </w:p>
    <w:p w:rsidR="00AF4032" w:rsidRPr="00B758F1" w:rsidP="00AF4032">
      <w:pPr>
        <w:pStyle w:val="Answer"/>
        <w:rPr>
          <w:rFonts w:eastAsia="Times New Roman"/>
          <w:szCs w:val="24"/>
          <w:lang w:eastAsia="en-IE"/>
        </w:rPr>
      </w:pPr>
      <w:sdt>
        <w:sdtPr>
          <w:rPr>
            <w:rFonts w:eastAsia="Times New Roman"/>
            <w:lang w:eastAsia="en-IE"/>
          </w:rPr>
          <w:alias w:val="Witness"/>
          <w:id w:val="-1302075753"/>
          <w:placeholder>
            <w:docPart w:val="DefaultPlaceholder_1082065158"/>
          </w:placeholder>
          <w:richText/>
        </w:sdtPr>
        <w:sdtContent>
          <w:r w:rsidRPr="00B758F1">
            <w:rPr>
              <w:rFonts w:eastAsia="Times New Roman"/>
              <w:b/>
              <w:i/>
              <w:lang w:eastAsia="en-IE"/>
            </w:rPr>
            <w:t>Tim Rycroft:</w:t>
          </w:r>
        </w:sdtContent>
      </w:sdt>
      <w:r w:rsidRPr="00B758F1">
        <w:rPr>
          <w:rFonts w:eastAsia="Times New Roman"/>
          <w:lang w:eastAsia="en-IE"/>
        </w:rPr>
        <w:t xml:space="preserve"> I think it is a very </w:t>
      </w:r>
      <w:r w:rsidRPr="00B758F1">
        <w:rPr>
          <w:rFonts w:eastAsia="Times New Roman"/>
          <w:szCs w:val="24"/>
          <w:lang w:eastAsia="en-IE"/>
        </w:rPr>
        <w:t>important question.</w:t>
      </w:r>
      <w:r w:rsidRPr="00B758F1" w:rsidR="005C53C3">
        <w:rPr>
          <w:rFonts w:eastAsia="Times New Roman"/>
          <w:szCs w:val="24"/>
          <w:lang w:eastAsia="en-IE"/>
        </w:rPr>
        <w:t xml:space="preserve"> </w:t>
      </w:r>
      <w:r w:rsidRPr="00B758F1">
        <w:rPr>
          <w:rFonts w:eastAsia="Times New Roman"/>
          <w:szCs w:val="24"/>
          <w:lang w:eastAsia="en-IE"/>
        </w:rPr>
        <w:t>The shortages that we saw quite early on, when there was the very big spike in retail demand, were not systemic failures. I think there were just some local mismatches of goods in warehouses to supermarket shelves. I don’t think it was ever anything more serious than that.</w:t>
      </w:r>
    </w:p>
    <w:p w:rsidR="00AF4032" w:rsidRPr="00B758F1" w:rsidP="00AF4032">
      <w:pPr>
        <w:pStyle w:val="Answer"/>
        <w:rPr>
          <w:rFonts w:eastAsia="Times New Roman"/>
          <w:szCs w:val="24"/>
          <w:lang w:eastAsia="en-IE"/>
        </w:rPr>
      </w:pPr>
      <w:r w:rsidRPr="00B758F1">
        <w:rPr>
          <w:rFonts w:eastAsia="Times New Roman"/>
          <w:szCs w:val="24"/>
          <w:lang w:eastAsia="en-IE"/>
        </w:rPr>
        <w:t xml:space="preserve">Quite a few of our members reported staff shortages in the early stages as a result of illness or people being cautious because they had some symptoms and they were staying at home. </w:t>
      </w:r>
      <w:r w:rsidRPr="00B758F1" w:rsidR="002B6BE8">
        <w:rPr>
          <w:rFonts w:eastAsia="Times New Roman"/>
          <w:szCs w:val="24"/>
          <w:lang w:eastAsia="en-IE"/>
        </w:rPr>
        <w:t>As</w:t>
      </w:r>
      <w:r w:rsidRPr="00B758F1">
        <w:rPr>
          <w:rFonts w:eastAsia="Times New Roman"/>
          <w:szCs w:val="24"/>
          <w:lang w:eastAsia="en-IE"/>
        </w:rPr>
        <w:t xml:space="preserve"> FD</w:t>
      </w:r>
      <w:r w:rsidRPr="00B758F1" w:rsidR="002B6BE8">
        <w:rPr>
          <w:rFonts w:eastAsia="Times New Roman"/>
          <w:szCs w:val="24"/>
          <w:lang w:eastAsia="en-IE"/>
        </w:rPr>
        <w:t>F, we were able to act as a bit of a hub to help redirect people who had been displaced from hospitality, which of course had effectively ceased trading when we shut down, into those bits of food and drink manufacturing that sell through retail, which obviously saw a big spike in sales. There was a certain amount of redeployment of people, using various online and other platforms.</w:t>
      </w:r>
    </w:p>
    <w:p w:rsidR="002B6BE8" w:rsidRPr="00B758F1" w:rsidP="00AF4032">
      <w:pPr>
        <w:pStyle w:val="Answer"/>
        <w:rPr>
          <w:rFonts w:eastAsia="Times New Roman"/>
          <w:szCs w:val="24"/>
          <w:lang w:eastAsia="en-IE"/>
        </w:rPr>
      </w:pPr>
      <w:r w:rsidRPr="00B758F1">
        <w:rPr>
          <w:rFonts w:eastAsia="Times New Roman"/>
          <w:szCs w:val="24"/>
          <w:lang w:eastAsia="en-IE"/>
        </w:rPr>
        <w:t>I don’t think the shut</w:t>
      </w:r>
      <w:r w:rsidR="00CE2D92">
        <w:rPr>
          <w:rFonts w:eastAsia="Times New Roman"/>
          <w:szCs w:val="24"/>
          <w:lang w:eastAsia="en-IE"/>
        </w:rPr>
        <w:t>-</w:t>
      </w:r>
      <w:r w:rsidRPr="00B758F1">
        <w:rPr>
          <w:rFonts w:eastAsia="Times New Roman"/>
          <w:szCs w:val="24"/>
          <w:lang w:eastAsia="en-IE"/>
        </w:rPr>
        <w:t xml:space="preserve">off of access to labour from the </w:t>
      </w:r>
      <w:r w:rsidRPr="00B758F1" w:rsidR="00CE2D92">
        <w:rPr>
          <w:rFonts w:eastAsia="Times New Roman"/>
          <w:szCs w:val="24"/>
          <w:lang w:eastAsia="en-IE"/>
        </w:rPr>
        <w:t xml:space="preserve">continent </w:t>
      </w:r>
      <w:r w:rsidRPr="00B758F1">
        <w:rPr>
          <w:rFonts w:eastAsia="Times New Roman"/>
          <w:szCs w:val="24"/>
          <w:lang w:eastAsia="en-IE"/>
        </w:rPr>
        <w:t>or beyond had a material effect on availability over that period</w:t>
      </w:r>
      <w:r w:rsidR="00CE2D92">
        <w:rPr>
          <w:rFonts w:eastAsia="Times New Roman"/>
          <w:szCs w:val="24"/>
          <w:lang w:eastAsia="en-IE"/>
        </w:rPr>
        <w:t>,</w:t>
      </w:r>
      <w:r w:rsidRPr="00B758F1">
        <w:rPr>
          <w:rFonts w:eastAsia="Times New Roman"/>
          <w:szCs w:val="24"/>
          <w:lang w:eastAsia="en-IE"/>
        </w:rPr>
        <w:t xml:space="preserve"> because it was over a relatively short period. I think that there are some important lessons as we head towards the end of the transition period for the fragilities of supply chains, </w:t>
      </w:r>
      <w:r w:rsidR="00CE2D92">
        <w:rPr>
          <w:rFonts w:eastAsia="Times New Roman"/>
          <w:szCs w:val="24"/>
          <w:lang w:eastAsia="en-IE"/>
        </w:rPr>
        <w:t xml:space="preserve">and </w:t>
      </w:r>
      <w:r w:rsidRPr="00B758F1">
        <w:rPr>
          <w:rFonts w:eastAsia="Times New Roman"/>
          <w:szCs w:val="24"/>
          <w:lang w:eastAsia="en-IE"/>
        </w:rPr>
        <w:t>the challenges for manufacturers and retailers in having enough goods in the right places</w:t>
      </w:r>
      <w:r w:rsidR="00CE2D92">
        <w:rPr>
          <w:rFonts w:eastAsia="Times New Roman"/>
          <w:szCs w:val="24"/>
          <w:lang w:eastAsia="en-IE"/>
        </w:rPr>
        <w:t xml:space="preserve">. Those </w:t>
      </w:r>
      <w:r w:rsidRPr="00B758F1">
        <w:rPr>
          <w:rFonts w:eastAsia="Times New Roman"/>
          <w:szCs w:val="24"/>
          <w:lang w:eastAsia="en-IE"/>
        </w:rPr>
        <w:t>are things that we are talking to DEFRA about almost daily.</w:t>
      </w:r>
    </w:p>
    <w:p w:rsidR="00B13D40" w:rsidRPr="00B758F1" w:rsidP="00AF4032">
      <w:pPr>
        <w:pStyle w:val="Answer"/>
        <w:rPr>
          <w:rFonts w:eastAsia="Times New Roman"/>
          <w:szCs w:val="24"/>
          <w:lang w:eastAsia="en-IE"/>
        </w:rPr>
      </w:pPr>
      <w:r w:rsidRPr="00B758F1">
        <w:rPr>
          <w:rFonts w:eastAsia="Times New Roman"/>
          <w:szCs w:val="24"/>
          <w:lang w:eastAsia="en-IE"/>
        </w:rPr>
        <w:t>To echo the Chair’s words, overall food and drink manufacturing coped magnificently and</w:t>
      </w:r>
      <w:r w:rsidRPr="00B758F1" w:rsidR="005C53C3">
        <w:rPr>
          <w:rFonts w:eastAsia="Times New Roman"/>
          <w:szCs w:val="24"/>
          <w:lang w:eastAsia="en-IE"/>
        </w:rPr>
        <w:t>,</w:t>
      </w:r>
      <w:r w:rsidRPr="00B758F1">
        <w:rPr>
          <w:rFonts w:eastAsia="Times New Roman"/>
          <w:szCs w:val="24"/>
          <w:lang w:eastAsia="en-IE"/>
        </w:rPr>
        <w:t xml:space="preserve"> genuinely, those people who work in that sector are the hidden heroes</w:t>
      </w:r>
      <w:r w:rsidR="00336E26">
        <w:rPr>
          <w:rFonts w:eastAsia="Times New Roman"/>
          <w:szCs w:val="24"/>
          <w:lang w:eastAsia="en-IE"/>
        </w:rPr>
        <w:t>.</w:t>
      </w:r>
    </w:p>
    <w:p w:rsidR="00B13D40" w:rsidRPr="00B758F1" w:rsidP="00B13D40">
      <w:pPr>
        <w:pStyle w:val="Question"/>
        <w:rPr>
          <w:rFonts w:eastAsia="Times New Roman"/>
          <w:lang w:eastAsia="en-IE"/>
        </w:rPr>
      </w:pPr>
      <w:sdt>
        <w:sdtPr>
          <w:rPr>
            <w:rFonts w:eastAsia="Times New Roman"/>
            <w:lang w:eastAsia="en-IE"/>
          </w:rPr>
          <w:alias w:val="Member"/>
          <w:tag w:val="&lt;Member mnisId='4100' dodsId='62747'&gt;"/>
          <w:id w:val="392164389"/>
          <w:placeholder>
            <w:docPart w:val="DefaultPlaceholder_1082065158"/>
          </w:placeholder>
          <w:richText/>
        </w:sdtPr>
        <w:sdtContent>
          <w:r w:rsidRPr="00B758F1">
            <w:rPr>
              <w:rFonts w:eastAsia="Times New Roman"/>
              <w:b/>
              <w:lang w:eastAsia="en-IE"/>
            </w:rPr>
            <w:t>Mrs Sheryll Murray:</w:t>
          </w:r>
        </w:sdtContent>
      </w:sdt>
      <w:r w:rsidRPr="00B758F1">
        <w:rPr>
          <w:rFonts w:eastAsia="Times New Roman"/>
          <w:lang w:eastAsia="en-IE"/>
        </w:rPr>
        <w:t xml:space="preserve"> Do you have anything to add to that, Richard?</w:t>
      </w:r>
    </w:p>
    <w:p w:rsidR="00B13D40" w:rsidRPr="00B758F1" w:rsidP="00B13D40">
      <w:pPr>
        <w:pStyle w:val="Answer"/>
        <w:rPr>
          <w:lang w:eastAsia="en-IE"/>
        </w:rPr>
      </w:pPr>
      <w:sdt>
        <w:sdtPr>
          <w:rPr>
            <w:lang w:eastAsia="en-IE"/>
          </w:rPr>
          <w:alias w:val="Witness"/>
          <w:id w:val="1724244358"/>
          <w:placeholder>
            <w:docPart w:val="DefaultPlaceholder_1082065158"/>
          </w:placeholder>
          <w:richText/>
        </w:sdtPr>
        <w:sdtContent>
          <w:r w:rsidRPr="00B758F1">
            <w:rPr>
              <w:b/>
              <w:i/>
              <w:lang w:eastAsia="en-IE"/>
            </w:rPr>
            <w:t>Richard Griffiths:</w:t>
          </w:r>
        </w:sdtContent>
      </w:sdt>
      <w:r w:rsidRPr="00B758F1">
        <w:rPr>
          <w:lang w:eastAsia="en-IE"/>
        </w:rPr>
        <w:t xml:space="preserve"> </w:t>
      </w:r>
      <w:r w:rsidR="00336E26">
        <w:rPr>
          <w:lang w:eastAsia="en-IE"/>
        </w:rPr>
        <w:t>W</w:t>
      </w:r>
      <w:r w:rsidRPr="00B758F1" w:rsidR="00D343D0">
        <w:rPr>
          <w:lang w:eastAsia="en-IE"/>
        </w:rPr>
        <w:t xml:space="preserve">ith the </w:t>
      </w:r>
      <w:r w:rsidRPr="00B758F1" w:rsidR="00D343D0">
        <w:rPr>
          <w:lang w:eastAsia="en-IE"/>
        </w:rPr>
        <w:t>Covid</w:t>
      </w:r>
      <w:r w:rsidRPr="00B758F1" w:rsidR="00D343D0">
        <w:rPr>
          <w:lang w:eastAsia="en-IE"/>
        </w:rPr>
        <w:t xml:space="preserve"> situation</w:t>
      </w:r>
      <w:r w:rsidR="00336E26">
        <w:rPr>
          <w:lang w:eastAsia="en-IE"/>
        </w:rPr>
        <w:t>,</w:t>
      </w:r>
      <w:r w:rsidRPr="00B758F1" w:rsidR="00D343D0">
        <w:rPr>
          <w:lang w:eastAsia="en-IE"/>
        </w:rPr>
        <w:t xml:space="preserve"> the challenge </w:t>
      </w:r>
      <w:r w:rsidRPr="00B758F1" w:rsidR="005C53C3">
        <w:rPr>
          <w:lang w:eastAsia="en-IE"/>
        </w:rPr>
        <w:t>with</w:t>
      </w:r>
      <w:r w:rsidRPr="00B758F1" w:rsidR="00D343D0">
        <w:rPr>
          <w:lang w:eastAsia="en-IE"/>
        </w:rPr>
        <w:t xml:space="preserve"> labour was around illness and the actions that needed to be taken in relation to </w:t>
      </w:r>
      <w:r w:rsidRPr="00B758F1" w:rsidR="00D343D0">
        <w:rPr>
          <w:lang w:eastAsia="en-IE"/>
        </w:rPr>
        <w:t>Covid</w:t>
      </w:r>
      <w:r w:rsidRPr="00B758F1" w:rsidR="00D343D0">
        <w:rPr>
          <w:lang w:eastAsia="en-IE"/>
        </w:rPr>
        <w:t xml:space="preserve"> self-isolation and such like. </w:t>
      </w:r>
    </w:p>
    <w:p w:rsidR="00406F08" w:rsidRPr="00B758F1" w:rsidP="00406F08">
      <w:pPr>
        <w:pStyle w:val="Answer"/>
      </w:pPr>
      <w:r w:rsidRPr="00B758F1">
        <w:rPr>
          <w:lang w:eastAsia="en-IE"/>
        </w:rPr>
        <w:t>We have seen over the last three</w:t>
      </w:r>
      <w:r w:rsidR="00336E26">
        <w:rPr>
          <w:lang w:eastAsia="en-IE"/>
        </w:rPr>
        <w:t xml:space="preserve"> or</w:t>
      </w:r>
      <w:r w:rsidRPr="00B758F1">
        <w:rPr>
          <w:lang w:eastAsia="en-IE"/>
        </w:rPr>
        <w:t xml:space="preserve"> four yea</w:t>
      </w:r>
      <w:r w:rsidRPr="00B758F1" w:rsidR="00A7693B">
        <w:rPr>
          <w:lang w:eastAsia="en-IE"/>
        </w:rPr>
        <w:t xml:space="preserve">rs a higher flow </w:t>
      </w:r>
      <w:r w:rsidRPr="00B758F1" w:rsidR="00A7693B">
        <w:rPr>
          <w:lang w:eastAsia="en-IE"/>
        </w:rPr>
        <w:t>outwards</w:t>
      </w:r>
      <w:r w:rsidRPr="00B758F1" w:rsidR="00A7693B">
        <w:rPr>
          <w:lang w:eastAsia="en-IE"/>
        </w:rPr>
        <w:t>. More p</w:t>
      </w:r>
      <w:r w:rsidRPr="00B758F1">
        <w:rPr>
          <w:lang w:eastAsia="en-IE"/>
        </w:rPr>
        <w:t>eople were leaving</w:t>
      </w:r>
      <w:r w:rsidRPr="00B758F1" w:rsidR="00A7693B">
        <w:rPr>
          <w:lang w:eastAsia="en-IE"/>
        </w:rPr>
        <w:t xml:space="preserve"> than were coming in. That long-term effect, combined with the effect of </w:t>
      </w:r>
      <w:r w:rsidRPr="00B758F1" w:rsidR="00A7693B">
        <w:rPr>
          <w:lang w:eastAsia="en-IE"/>
        </w:rPr>
        <w:t>Covid</w:t>
      </w:r>
      <w:r w:rsidRPr="00B758F1" w:rsidR="00A7693B">
        <w:rPr>
          <w:lang w:eastAsia="en-IE"/>
        </w:rPr>
        <w:t xml:space="preserve"> in the short term, led to </w:t>
      </w:r>
      <w:r w:rsidRPr="00B758F1" w:rsidR="00A7693B">
        <w:rPr>
          <w:lang w:eastAsia="en-IE"/>
        </w:rPr>
        <w:t>a number of</w:t>
      </w:r>
      <w:r w:rsidRPr="00B758F1" w:rsidR="00A7693B">
        <w:rPr>
          <w:lang w:eastAsia="en-IE"/>
        </w:rPr>
        <w:t xml:space="preserve"> companies being on a knife</w:t>
      </w:r>
      <w:r w:rsidR="00336E26">
        <w:rPr>
          <w:lang w:eastAsia="en-IE"/>
        </w:rPr>
        <w:t>-</w:t>
      </w:r>
      <w:r w:rsidRPr="00B758F1" w:rsidR="00A7693B">
        <w:rPr>
          <w:lang w:eastAsia="en-IE"/>
        </w:rPr>
        <w:t>edge with regard to labour</w:t>
      </w:r>
      <w:r w:rsidRPr="00B758F1" w:rsidR="007128EF">
        <w:rPr>
          <w:rFonts w:eastAsia="Times New Roman"/>
          <w:szCs w:val="24"/>
          <w:lang w:eastAsia="en-IE"/>
        </w:rPr>
        <w:t xml:space="preserve">. A little bit more lost would have been disastrous in </w:t>
      </w:r>
      <w:r w:rsidRPr="00B758F1" w:rsidR="007128EF">
        <w:rPr>
          <w:rFonts w:eastAsia="Times New Roman"/>
          <w:szCs w:val="24"/>
          <w:lang w:eastAsia="en-IE"/>
        </w:rPr>
        <w:t>a number of</w:t>
      </w:r>
      <w:r w:rsidRPr="00B758F1" w:rsidR="007128EF">
        <w:rPr>
          <w:rFonts w:eastAsia="Times New Roman"/>
          <w:szCs w:val="24"/>
          <w:lang w:eastAsia="en-IE"/>
        </w:rPr>
        <w:t xml:space="preserve"> cases. What being on that </w:t>
      </w:r>
      <w:r w:rsidRPr="00B758F1" w:rsidR="00625568">
        <w:rPr>
          <w:rFonts w:eastAsia="Times New Roman"/>
          <w:szCs w:val="24"/>
          <w:lang w:eastAsia="en-IE"/>
        </w:rPr>
        <w:t>knife</w:t>
      </w:r>
      <w:r w:rsidR="00336E26">
        <w:rPr>
          <w:rFonts w:eastAsia="Times New Roman"/>
          <w:szCs w:val="24"/>
          <w:lang w:eastAsia="en-IE"/>
        </w:rPr>
        <w:t>-</w:t>
      </w:r>
      <w:r w:rsidRPr="00B758F1" w:rsidR="00466AAE">
        <w:rPr>
          <w:rFonts w:eastAsia="Times New Roman"/>
          <w:szCs w:val="24"/>
          <w:lang w:eastAsia="en-IE"/>
        </w:rPr>
        <w:t>edge</w:t>
      </w:r>
      <w:r w:rsidRPr="00B758F1" w:rsidR="007128EF">
        <w:rPr>
          <w:rFonts w:eastAsia="Times New Roman"/>
          <w:szCs w:val="24"/>
          <w:lang w:eastAsia="en-IE"/>
        </w:rPr>
        <w:t xml:space="preserve"> also illustrated was the importance of </w:t>
      </w:r>
      <w:r w:rsidRPr="00B758F1" w:rsidR="007128EF">
        <w:rPr>
          <w:rFonts w:eastAsia="Times New Roman"/>
          <w:szCs w:val="24"/>
          <w:lang w:eastAsia="en-IE"/>
        </w:rPr>
        <w:t xml:space="preserve">particular </w:t>
      </w:r>
      <w:r w:rsidRPr="00B758F1" w:rsidR="0081788F">
        <w:rPr>
          <w:rFonts w:eastAsia="Times New Roman"/>
          <w:szCs w:val="24"/>
          <w:lang w:eastAsia="en-IE"/>
        </w:rPr>
        <w:t>roles</w:t>
      </w:r>
      <w:r w:rsidRPr="00B758F1" w:rsidR="0081788F">
        <w:rPr>
          <w:rFonts w:eastAsia="Times New Roman"/>
          <w:szCs w:val="24"/>
          <w:lang w:eastAsia="en-IE"/>
        </w:rPr>
        <w:t xml:space="preserve"> within that supply </w:t>
      </w:r>
      <w:r w:rsidRPr="00B758F1" w:rsidR="006E6496">
        <w:rPr>
          <w:rFonts w:eastAsia="Times New Roman"/>
          <w:szCs w:val="24"/>
          <w:lang w:eastAsia="en-IE"/>
        </w:rPr>
        <w:t>chain.</w:t>
      </w:r>
      <w:r w:rsidRPr="00B758F1">
        <w:t xml:space="preserve"> If we had lost a certain part of the workforce that would be the whole chain grinding to a halt. That plays into Tim’s point </w:t>
      </w:r>
      <w:r w:rsidR="00336E26">
        <w:t>about</w:t>
      </w:r>
      <w:r w:rsidRPr="00B758F1" w:rsidR="00336E26">
        <w:t xml:space="preserve"> </w:t>
      </w:r>
      <w:r w:rsidRPr="00B758F1">
        <w:t xml:space="preserve">the importance of the different parts of the chain and acknowledging that activity during </w:t>
      </w:r>
      <w:r w:rsidRPr="00B758F1">
        <w:t>Covid</w:t>
      </w:r>
      <w:r w:rsidRPr="00B758F1">
        <w:t xml:space="preserve"> times.</w:t>
      </w:r>
    </w:p>
    <w:p w:rsidR="00406F08" w:rsidRPr="00B758F1" w:rsidP="00406F08">
      <w:pPr>
        <w:pStyle w:val="Question"/>
        <w:numPr>
          <w:ilvl w:val="0"/>
          <w:numId w:val="9"/>
        </w:numPr>
      </w:pPr>
      <w:sdt>
        <w:sdtPr>
          <w:alias w:val="Member"/>
          <w:tag w:val="&lt;Member mnisId='4100' dodsId='62747'&gt;"/>
          <w:id w:val="-212739339"/>
          <w:placeholder>
            <w:docPart w:val="8799696592C546AFACF296C896EFABB0"/>
          </w:placeholder>
          <w:richText/>
        </w:sdtPr>
        <w:sdtContent>
          <w:r w:rsidRPr="00B758F1">
            <w:rPr>
              <w:b/>
            </w:rPr>
            <w:t>Mrs Sheryll Murray:</w:t>
          </w:r>
        </w:sdtContent>
      </w:sdt>
      <w:r w:rsidRPr="00B758F1">
        <w:t xml:space="preserve"> Simon, I did not mean to completely shut you down when I said we had already addressed the veterinary side. Do you have anything to add to that question?</w:t>
      </w:r>
    </w:p>
    <w:p w:rsidR="00406F08" w:rsidRPr="00B758F1" w:rsidP="00406F08">
      <w:pPr>
        <w:pStyle w:val="Answer"/>
      </w:pPr>
      <w:sdt>
        <w:sdtPr>
          <w:alias w:val="Witness"/>
          <w:id w:val="1713772091"/>
          <w:placeholder>
            <w:docPart w:val="8799696592C546AFACF296C896EFABB0"/>
          </w:placeholder>
          <w:richText/>
        </w:sdtPr>
        <w:sdtContent>
          <w:r w:rsidRPr="00B758F1">
            <w:rPr>
              <w:b/>
              <w:i/>
            </w:rPr>
            <w:t>Simon Doherty:</w:t>
          </w:r>
        </w:sdtContent>
      </w:sdt>
      <w:r w:rsidRPr="00B758F1">
        <w:t xml:space="preserve"> In the early stages of </w:t>
      </w:r>
      <w:r w:rsidRPr="00B758F1">
        <w:t>Covid</w:t>
      </w:r>
      <w:r w:rsidRPr="00B758F1">
        <w:t xml:space="preserve">, everything within the veterinary sector shut down. What we found was that because clinics were closing their doors and doing emergency work only, there was a pool of locum vets who </w:t>
      </w:r>
      <w:r w:rsidRPr="00B758F1">
        <w:t xml:space="preserve">all of </w:t>
      </w:r>
      <w:r w:rsidR="00336E26">
        <w:t xml:space="preserve">a </w:t>
      </w:r>
      <w:r w:rsidRPr="00B758F1">
        <w:t>sudden</w:t>
      </w:r>
      <w:r w:rsidRPr="00B758F1">
        <w:t xml:space="preserve"> had no work to do. </w:t>
      </w:r>
      <w:r w:rsidR="00336E26">
        <w:t>S</w:t>
      </w:r>
      <w:r w:rsidRPr="00B758F1">
        <w:t>ome of them were able to be redeployed within the meat hygiene sector and in OV roles at that time. That was to balance off, because the abattoirs and meat plants were looking at having smaller teams working and if there were staff off or having to isolate, another vet could be slotted in there to try to maintain throughput. That was in the early stages.</w:t>
      </w:r>
    </w:p>
    <w:p w:rsidR="00406F08" w:rsidRPr="00B758F1" w:rsidP="00406F08">
      <w:pPr>
        <w:pStyle w:val="Answer"/>
      </w:pPr>
      <w:r w:rsidRPr="00B758F1">
        <w:t xml:space="preserve">Then we went through the stage where we were trying to head back towards normal and getting more work going, but overall when you are in that situation and you have a shortage of official veterinarians across the sector, it was challenging in some areas. You were just that bit concerned that if there was a positive case or even a trace and people were being forced to isolate for </w:t>
      </w:r>
      <w:r w:rsidRPr="00B758F1">
        <w:t>a period of time</w:t>
      </w:r>
      <w:r w:rsidR="00E30E28">
        <w:t xml:space="preserve">, </w:t>
      </w:r>
      <w:r w:rsidRPr="00B758F1">
        <w:t xml:space="preserve">it could leave a plant without an abattoir vet. </w:t>
      </w:r>
      <w:r w:rsidRPr="00B758F1" w:rsidR="006E6496">
        <w:t>Fortunately,</w:t>
      </w:r>
      <w:r w:rsidRPr="00B758F1">
        <w:t xml:space="preserve"> I think we have managed to ride that out reasonably well. </w:t>
      </w:r>
      <w:r w:rsidRPr="00B758F1">
        <w:t>Obviously</w:t>
      </w:r>
      <w:r w:rsidRPr="00B758F1">
        <w:t xml:space="preserve"> the effect of some of the local lockdowns is having a knock-on effect as well, but by and large I think we have been able to continue and maintain veterinary cover. I do not think that has been a limiting factor</w:t>
      </w:r>
      <w:r w:rsidR="00E30E28">
        <w:t xml:space="preserve">; </w:t>
      </w:r>
      <w:r w:rsidRPr="00B758F1">
        <w:t>let’s put it that way.</w:t>
      </w:r>
    </w:p>
    <w:p w:rsidR="00406F08" w:rsidRPr="00B758F1" w:rsidP="00406F08">
      <w:pPr>
        <w:pStyle w:val="Question"/>
        <w:numPr>
          <w:ilvl w:val="0"/>
          <w:numId w:val="9"/>
        </w:numPr>
      </w:pPr>
      <w:sdt>
        <w:sdtPr>
          <w:alias w:val="Member"/>
          <w:tag w:val="&lt;Member mnisId='4100' dodsId='62747'&gt;"/>
          <w:id w:val="-1240094811"/>
          <w:placeholder>
            <w:docPart w:val="8799696592C546AFACF296C896EFABB0"/>
          </w:placeholder>
          <w:richText/>
        </w:sdtPr>
        <w:sdtContent>
          <w:r w:rsidRPr="00B758F1">
            <w:rPr>
              <w:b/>
            </w:rPr>
            <w:t>Mrs Sheryll Murray:</w:t>
          </w:r>
        </w:sdtContent>
      </w:sdt>
      <w:r w:rsidRPr="00B758F1">
        <w:t xml:space="preserve"> Thank you very much. How successful were employers in filling any shortages due to the pandemic with UK staff?</w:t>
      </w:r>
    </w:p>
    <w:p w:rsidR="00406F08" w:rsidRPr="00B758F1" w:rsidP="00406F08">
      <w:pPr>
        <w:pStyle w:val="Answer"/>
      </w:pPr>
      <w:sdt>
        <w:sdtPr>
          <w:alias w:val="Witness"/>
          <w:id w:val="2096662993"/>
          <w:placeholder>
            <w:docPart w:val="8799696592C546AFACF296C896EFABB0"/>
          </w:placeholder>
          <w:richText/>
        </w:sdtPr>
        <w:sdtContent>
          <w:r w:rsidRPr="00B758F1">
            <w:rPr>
              <w:b/>
              <w:i/>
            </w:rPr>
            <w:t>Richard Griffiths:</w:t>
          </w:r>
        </w:sdtContent>
      </w:sdt>
      <w:r w:rsidRPr="00B758F1">
        <w:t xml:space="preserve"> Moderately. I think there was certainly an increase in interest, but again these would be people coming in at entry level, new to the industry and therefore untrained</w:t>
      </w:r>
      <w:r w:rsidR="00E30E28">
        <w:t xml:space="preserve"> and </w:t>
      </w:r>
      <w:r w:rsidRPr="00B758F1">
        <w:t>unqualified, so that would be a process. The question is whether those people will stay in the industry. We will not know that until we are a little bit further through.</w:t>
      </w:r>
    </w:p>
    <w:p w:rsidR="00406F08" w:rsidRPr="00B758F1" w:rsidP="00406F08">
      <w:pPr>
        <w:pStyle w:val="Question"/>
        <w:numPr>
          <w:ilvl w:val="0"/>
          <w:numId w:val="9"/>
        </w:numPr>
      </w:pPr>
      <w:sdt>
        <w:sdtPr>
          <w:alias w:val="Member"/>
          <w:tag w:val="&lt;Member mnisId='4100' dodsId='62747'&gt;"/>
          <w:id w:val="-2074956283"/>
          <w:placeholder>
            <w:docPart w:val="8799696592C546AFACF296C896EFABB0"/>
          </w:placeholder>
          <w:richText/>
        </w:sdtPr>
        <w:sdtContent>
          <w:r w:rsidRPr="00B758F1">
            <w:rPr>
              <w:b/>
            </w:rPr>
            <w:t>Mrs Sheryll Murray:</w:t>
          </w:r>
        </w:sdtContent>
      </w:sdt>
      <w:r w:rsidRPr="00B758F1">
        <w:t xml:space="preserve"> Do you have anything to add, Tim?</w:t>
      </w:r>
    </w:p>
    <w:p w:rsidR="00406F08" w:rsidRPr="00B758F1" w:rsidP="00406F08">
      <w:pPr>
        <w:pStyle w:val="Answer"/>
      </w:pPr>
      <w:sdt>
        <w:sdtPr>
          <w:alias w:val="Witness"/>
          <w:id w:val="-909302251"/>
          <w:placeholder>
            <w:docPart w:val="8799696592C546AFACF296C896EFABB0"/>
          </w:placeholder>
          <w:richText/>
        </w:sdtPr>
        <w:sdtContent>
          <w:r w:rsidRPr="00B758F1">
            <w:rPr>
              <w:b/>
              <w:i/>
            </w:rPr>
            <w:t>Tim Rycroft:</w:t>
          </w:r>
        </w:sdtContent>
      </w:sdt>
      <w:r w:rsidRPr="00B758F1">
        <w:t xml:space="preserve"> I think for food and drink manufacturing more generally, Richard is right</w:t>
      </w:r>
      <w:r w:rsidR="00E30E28">
        <w:t>:</w:t>
      </w:r>
      <w:r w:rsidRPr="00B758F1">
        <w:t xml:space="preserve"> there was a spike in absenteeism with people being ill or isolating, but it started to go down quite quickly across the sector. We were monitoring that daily with DEFRA. I think we managed to redeploy quite successfully in some of the less specialist sectors of food and drink manufacturing.</w:t>
      </w:r>
    </w:p>
    <w:p w:rsidR="00406F08" w:rsidRPr="00B758F1" w:rsidP="00406F08">
      <w:pPr>
        <w:pStyle w:val="Question"/>
        <w:numPr>
          <w:ilvl w:val="0"/>
          <w:numId w:val="9"/>
        </w:numPr>
      </w:pPr>
      <w:sdt>
        <w:sdtPr>
          <w:alias w:val="Member"/>
          <w:tag w:val="&lt;Member mnisId='4100' dodsId='62747'&gt;"/>
          <w:id w:val="803890865"/>
          <w:placeholder>
            <w:docPart w:val="8799696592C546AFACF296C896EFABB0"/>
          </w:placeholder>
          <w:richText/>
        </w:sdtPr>
        <w:sdtContent>
          <w:r w:rsidRPr="00B758F1">
            <w:rPr>
              <w:b/>
            </w:rPr>
            <w:t>Mrs Sheryll Murray:</w:t>
          </w:r>
        </w:sdtContent>
      </w:sdt>
      <w:r w:rsidRPr="00B758F1">
        <w:t xml:space="preserve"> Finally, given the impact of the pandemic on the food supply chain, do you think workers should now be classified as key workers for immigration purposes?</w:t>
      </w:r>
    </w:p>
    <w:p w:rsidR="00406F08" w:rsidRPr="00B758F1" w:rsidP="00406F08">
      <w:pPr>
        <w:pStyle w:val="Answer"/>
      </w:pPr>
      <w:sdt>
        <w:sdtPr>
          <w:alias w:val="Witness"/>
          <w:id w:val="-153376128"/>
          <w:placeholder>
            <w:docPart w:val="8799696592C546AFACF296C896EFABB0"/>
          </w:placeholder>
          <w:richText/>
        </w:sdtPr>
        <w:sdtContent>
          <w:r w:rsidRPr="00B758F1">
            <w:rPr>
              <w:b/>
              <w:i/>
            </w:rPr>
            <w:t>Richard Griffiths:</w:t>
          </w:r>
        </w:sdtContent>
      </w:sdt>
      <w:r w:rsidRPr="00B758F1">
        <w:t xml:space="preserve"> Yes. I think we have seen the evidence—and I think from the Prime Minister as well—of food production’s critical national infrastructure. That needs to be recognised in the people that are needed in that field as well.</w:t>
      </w:r>
    </w:p>
    <w:p w:rsidR="00406F08" w:rsidRPr="00B758F1" w:rsidP="00406F08">
      <w:pPr>
        <w:pStyle w:val="Answer"/>
      </w:pPr>
      <w:sdt>
        <w:sdtPr>
          <w:alias w:val="Witness"/>
          <w:id w:val="1646312363"/>
          <w:placeholder>
            <w:docPart w:val="8799696592C546AFACF296C896EFABB0"/>
          </w:placeholder>
          <w:richText/>
        </w:sdtPr>
        <w:sdtContent>
          <w:r w:rsidRPr="00B758F1">
            <w:rPr>
              <w:b/>
              <w:i/>
            </w:rPr>
            <w:t>Tim Rycroft:</w:t>
          </w:r>
        </w:sdtContent>
      </w:sdt>
      <w:r w:rsidRPr="00B758F1">
        <w:t xml:space="preserve"> It would be quite optimistic of me to expect that the Government might list all 430,000 workers in food and drink manufacturers as key workers for immigration purposes, but we continue to hope for flexibility around shortage occupations and that that should be a dynamic </w:t>
      </w:r>
      <w:r w:rsidRPr="00B758F1">
        <w:t>process that is kept under review. As I said earlier, a more flexible approach to defining skills would also be very helpful in ensuring that we do not have any sort of cliff edge.</w:t>
      </w:r>
    </w:p>
    <w:p w:rsidR="00406F08" w:rsidRPr="00B758F1" w:rsidP="00406F08">
      <w:pPr>
        <w:pStyle w:val="Question"/>
        <w:numPr>
          <w:ilvl w:val="0"/>
          <w:numId w:val="9"/>
        </w:numPr>
      </w:pPr>
      <w:sdt>
        <w:sdtPr>
          <w:alias w:val="Member"/>
          <w:tag w:val="&lt;Member mnisId='4100' dodsId='62747'&gt;"/>
          <w:id w:val="25534482"/>
          <w:placeholder>
            <w:docPart w:val="8799696592C546AFACF296C896EFABB0"/>
          </w:placeholder>
          <w:richText/>
        </w:sdtPr>
        <w:sdtContent>
          <w:r w:rsidRPr="00B758F1">
            <w:rPr>
              <w:b/>
            </w:rPr>
            <w:t>Mrs Sheryll Murray:</w:t>
          </w:r>
        </w:sdtContent>
      </w:sdt>
      <w:r w:rsidRPr="00B758F1">
        <w:t xml:space="preserve"> I know you have already touched on this, Simon, but do you want to expand on that?</w:t>
      </w:r>
    </w:p>
    <w:p w:rsidR="00406F08" w:rsidRPr="00B758F1" w:rsidP="00406F08">
      <w:pPr>
        <w:pStyle w:val="Answer"/>
      </w:pPr>
      <w:sdt>
        <w:sdtPr>
          <w:alias w:val="Witness"/>
          <w:id w:val="1034929883"/>
          <w:placeholder>
            <w:docPart w:val="8799696592C546AFACF296C896EFABB0"/>
          </w:placeholder>
          <w:richText/>
        </w:sdtPr>
        <w:sdtContent>
          <w:r w:rsidRPr="00B758F1">
            <w:rPr>
              <w:b/>
              <w:i/>
            </w:rPr>
            <w:t>Simon Doherty:</w:t>
          </w:r>
        </w:sdtContent>
      </w:sdt>
      <w:r w:rsidRPr="00B758F1">
        <w:t xml:space="preserve"> Not really. The fact that we have that restored shortage occupation list goes some way there. In the early stages of </w:t>
      </w:r>
      <w:r w:rsidRPr="00B758F1">
        <w:t>Covid</w:t>
      </w:r>
      <w:r w:rsidRPr="00B758F1">
        <w:t xml:space="preserve"> we had to seek some clarification around </w:t>
      </w:r>
      <w:r w:rsidR="009C20D3">
        <w:t xml:space="preserve">whether it was </w:t>
      </w:r>
      <w:r w:rsidRPr="00B758F1">
        <w:t>all vets who were key workers or just vets who were working in meat hygiene</w:t>
      </w:r>
      <w:r w:rsidR="00A72E0D">
        <w:t xml:space="preserve">, and whether it </w:t>
      </w:r>
      <w:r w:rsidRPr="00B758F1">
        <w:t>include</w:t>
      </w:r>
      <w:r w:rsidR="00A72E0D">
        <w:t>d</w:t>
      </w:r>
      <w:r w:rsidRPr="00B758F1">
        <w:t xml:space="preserve"> farm animal vets</w:t>
      </w:r>
      <w:r w:rsidR="00A72E0D">
        <w:t xml:space="preserve"> and </w:t>
      </w:r>
      <w:r w:rsidRPr="00B758F1">
        <w:t xml:space="preserve">small local vets who were maintaining animal health and welfare, albeit emergency only. Once we sought that clarification for the veterinary </w:t>
      </w:r>
      <w:r w:rsidRPr="00B758F1">
        <w:t>profession</w:t>
      </w:r>
      <w:r w:rsidRPr="00B758F1">
        <w:t xml:space="preserve"> we were okay on that front.</w:t>
      </w:r>
    </w:p>
    <w:p w:rsidR="00406F08" w:rsidRPr="00B758F1" w:rsidP="00406F08">
      <w:pPr>
        <w:pStyle w:val="Question"/>
        <w:numPr>
          <w:ilvl w:val="0"/>
          <w:numId w:val="0"/>
        </w:numPr>
        <w:ind w:left="794"/>
      </w:pPr>
      <w:sdt>
        <w:sdtPr>
          <w:alias w:val="Member"/>
          <w:tag w:val="&lt;Member mnisId='4100' dodsId='62747'&gt;"/>
          <w:id w:val="757873333"/>
          <w:placeholder>
            <w:docPart w:val="8799696592C546AFACF296C896EFABB0"/>
          </w:placeholder>
          <w:richText/>
        </w:sdtPr>
        <w:sdtContent>
          <w:r w:rsidRPr="00B758F1">
            <w:rPr>
              <w:b/>
            </w:rPr>
            <w:t>Mrs Sheryll Murray:</w:t>
          </w:r>
        </w:sdtContent>
      </w:sdt>
      <w:r w:rsidRPr="00B758F1">
        <w:t xml:space="preserve"> Thank you very much, gentlemen.</w:t>
      </w:r>
    </w:p>
    <w:p w:rsidR="00406F08" w:rsidRPr="00B758F1" w:rsidP="00406F08">
      <w:pPr>
        <w:pStyle w:val="Question"/>
        <w:numPr>
          <w:ilvl w:val="0"/>
          <w:numId w:val="9"/>
        </w:numPr>
      </w:pPr>
      <w:sdt>
        <w:sdtPr>
          <w:alias w:val="Member"/>
          <w:tag w:val="&lt;Member mnisId='146' dodsId='25651'&gt;"/>
          <w:id w:val="-880167066"/>
          <w:placeholder>
            <w:docPart w:val="8799696592C546AFACF296C896EFABB0"/>
          </w:placeholder>
          <w:richText/>
        </w:sdtPr>
        <w:sdtContent>
          <w:r w:rsidRPr="00B758F1">
            <w:rPr>
              <w:b/>
            </w:rPr>
            <w:t>Barry Gardiner:</w:t>
          </w:r>
        </w:sdtContent>
      </w:sdt>
      <w:r w:rsidRPr="00B758F1">
        <w:t xml:space="preserve"> Welcome, gentlemen, and thank you for your evidence this afternoon. I want to focus on the Government’s immigration proposals and the way they have impacted on your industries</w:t>
      </w:r>
      <w:r w:rsidR="00A72E0D">
        <w:t xml:space="preserve">. </w:t>
      </w:r>
      <w:r w:rsidRPr="00B758F1" w:rsidR="00A72E0D">
        <w:t xml:space="preserve">Before </w:t>
      </w:r>
      <w:r w:rsidRPr="00B758F1">
        <w:t>that, Richard, could I just pick up where you left off with my colleague, Ian Byrne? You painted an incredibly rosy picture of the view of the industry towards trade unions and their community role and enabling them to reach out into communities, but I have certainly heard reports of a very different set of relationships, where when people have wanted to unionise their workforce, they have encountered violence. Can you perhaps flesh it out? If you regard unions as able to work in this co-operative community spirit with the industry in that way, why is there not more unionisation of workplaces?</w:t>
      </w:r>
    </w:p>
    <w:p w:rsidR="00406F08" w:rsidRPr="00B758F1" w:rsidP="00406F08">
      <w:pPr>
        <w:pStyle w:val="Answer"/>
      </w:pPr>
      <w:sdt>
        <w:sdtPr>
          <w:alias w:val="Witness"/>
          <w:id w:val="469090457"/>
          <w:placeholder>
            <w:docPart w:val="8799696592C546AFACF296C896EFABB0"/>
          </w:placeholder>
          <w:richText/>
        </w:sdtPr>
        <w:sdtContent>
          <w:r w:rsidRPr="00B758F1">
            <w:rPr>
              <w:b/>
              <w:i/>
            </w:rPr>
            <w:t>Richard Griffiths:</w:t>
          </w:r>
        </w:sdtContent>
      </w:sdt>
      <w:r w:rsidRPr="00B758F1">
        <w:t xml:space="preserve"> I think there have always been those difficulties and conflicts, but for the previous question I was highlighting what I thought was the potential for the future. I cannot answer why there has not been more unionisation, but—</w:t>
      </w:r>
    </w:p>
    <w:p w:rsidR="00406F08" w:rsidRPr="00B758F1" w:rsidP="00406F08">
      <w:pPr>
        <w:pStyle w:val="Question"/>
        <w:numPr>
          <w:ilvl w:val="0"/>
          <w:numId w:val="9"/>
        </w:numPr>
      </w:pPr>
      <w:sdt>
        <w:sdtPr>
          <w:alias w:val="Member"/>
          <w:tag w:val="&lt;Member mnisId='146' dodsId='25651'&gt;"/>
          <w:id w:val="320468723"/>
          <w:placeholder>
            <w:docPart w:val="8799696592C546AFACF296C896EFABB0"/>
          </w:placeholder>
          <w:richText/>
        </w:sdtPr>
        <w:sdtContent>
          <w:r w:rsidRPr="00B758F1">
            <w:rPr>
              <w:b/>
            </w:rPr>
            <w:t>Barry Gardiner:</w:t>
          </w:r>
        </w:sdtContent>
      </w:sdt>
      <w:r w:rsidRPr="00B758F1">
        <w:t xml:space="preserve"> Do you think that management in the industry needs to adopt more of your perspective,</w:t>
      </w:r>
      <w:r w:rsidR="000F45A7">
        <w:t xml:space="preserve"> and</w:t>
      </w:r>
      <w:r w:rsidRPr="00B758F1">
        <w:t xml:space="preserve"> that the potential here is for a co-operative relationship that benefits everyone?</w:t>
      </w:r>
    </w:p>
    <w:p w:rsidR="00406F08" w:rsidRPr="00B758F1" w:rsidP="00406F08">
      <w:pPr>
        <w:pStyle w:val="Answer"/>
      </w:pPr>
      <w:sdt>
        <w:sdtPr>
          <w:alias w:val="Witness"/>
          <w:id w:val="1028449350"/>
          <w:placeholder>
            <w:docPart w:val="8799696592C546AFACF296C896EFABB0"/>
          </w:placeholder>
          <w:richText/>
        </w:sdtPr>
        <w:sdtContent>
          <w:r w:rsidRPr="00B758F1">
            <w:rPr>
              <w:b/>
              <w:i/>
            </w:rPr>
            <w:t>Richard Griffiths:</w:t>
          </w:r>
        </w:sdtContent>
      </w:sdt>
      <w:r w:rsidRPr="00B758F1">
        <w:t xml:space="preserve"> There is some excellent potential for that across the food sector, but in our industry the management takes unions seriously and it engages proactively. We need to expand the role of that relationship and that is where I think the community side comes into it, because it is a point of common ground upon which future relations—</w:t>
      </w:r>
    </w:p>
    <w:p w:rsidR="00406F08" w:rsidRPr="00B758F1" w:rsidP="00406F08">
      <w:pPr>
        <w:pStyle w:val="Question"/>
        <w:numPr>
          <w:ilvl w:val="0"/>
          <w:numId w:val="9"/>
        </w:numPr>
      </w:pPr>
      <w:sdt>
        <w:sdtPr>
          <w:alias w:val="Member"/>
          <w:tag w:val="&lt;Member mnisId='146' dodsId='25651'&gt;"/>
          <w:id w:val="-1145737200"/>
          <w:placeholder>
            <w:docPart w:val="8799696592C546AFACF296C896EFABB0"/>
          </w:placeholder>
          <w:richText/>
        </w:sdtPr>
        <w:sdtContent>
          <w:r w:rsidRPr="00B758F1">
            <w:rPr>
              <w:b/>
            </w:rPr>
            <w:t>Barry Gardiner:</w:t>
          </w:r>
        </w:sdtContent>
      </w:sdt>
      <w:r w:rsidRPr="00B758F1">
        <w:t xml:space="preserve"> I do not want to over</w:t>
      </w:r>
      <w:r w:rsidR="00434F56">
        <w:t>-</w:t>
      </w:r>
      <w:r w:rsidRPr="00B758F1">
        <w:t xml:space="preserve">pursue </w:t>
      </w:r>
      <w:r w:rsidRPr="00B758F1">
        <w:t>this, but</w:t>
      </w:r>
      <w:r w:rsidRPr="00B758F1">
        <w:t xml:space="preserve"> thank you for that. Gentlemen, quick-fire answers here. We all appreciate the way in which the industry has had to get to grips with the new policies and regulations that Government have come out with. We had the White Paper in December 2018; we had the policy statement in February of this year; we had the further detailed document in July; </w:t>
      </w:r>
      <w:r w:rsidR="000F45A7">
        <w:t xml:space="preserve">and </w:t>
      </w:r>
      <w:r w:rsidRPr="00B758F1">
        <w:t>we have the final details of the points-based system due to come, we are told, by the end of the year. There has been a lot of regulation thrown at you guys.</w:t>
      </w:r>
    </w:p>
    <w:p w:rsidR="00406F08" w:rsidRPr="00B758F1" w:rsidP="00406F08">
      <w:pPr>
        <w:pStyle w:val="Question"/>
        <w:numPr>
          <w:ilvl w:val="0"/>
          <w:numId w:val="0"/>
        </w:numPr>
        <w:ind w:left="794"/>
      </w:pPr>
      <w:r>
        <w:t>W</w:t>
      </w:r>
      <w:r w:rsidRPr="00B758F1">
        <w:t xml:space="preserve">hat has been, in your view, the level of Government engagement with </w:t>
      </w:r>
      <w:r w:rsidRPr="00B758F1">
        <w:t>you</w:t>
      </w:r>
      <w:r>
        <w:t>?</w:t>
      </w:r>
      <w:r w:rsidRPr="00B758F1">
        <w:t xml:space="preserve"> For each of those four—the White Paper, the policy statement, the details document and for the upcoming points-based system final details</w:t>
      </w:r>
      <w:r w:rsidRPr="00B758F1">
        <w:softHyphen/>
        <w:t>—let’s ask you to give a mark out of 10,</w:t>
      </w:r>
      <w:r w:rsidR="00666797">
        <w:t xml:space="preserve"> with</w:t>
      </w:r>
      <w:r w:rsidRPr="00B758F1">
        <w:t xml:space="preserve"> one being, “Could not have been less engagement if they</w:t>
      </w:r>
      <w:r w:rsidR="00666797">
        <w:t xml:space="preserve"> had</w:t>
      </w:r>
      <w:r w:rsidRPr="00B758F1">
        <w:t xml:space="preserve"> tried”</w:t>
      </w:r>
      <w:r w:rsidR="00C61D48">
        <w:t xml:space="preserve"> and </w:t>
      </w:r>
      <w:r w:rsidRPr="00B758F1">
        <w:t xml:space="preserve">10 being, “Could not have been more engagement if I </w:t>
      </w:r>
      <w:r w:rsidR="00666797">
        <w:t xml:space="preserve">had </w:t>
      </w:r>
      <w:r w:rsidRPr="00B758F1">
        <w:t>want</w:t>
      </w:r>
      <w:r w:rsidR="00C61D48">
        <w:t>ed</w:t>
      </w:r>
      <w:r w:rsidRPr="00B758F1">
        <w:t xml:space="preserve"> it”. Rate us on each of those four. Tim, do you want to start?</w:t>
      </w:r>
    </w:p>
    <w:p w:rsidR="00406F08" w:rsidRPr="00B758F1" w:rsidP="00406F08">
      <w:pPr>
        <w:pStyle w:val="Answer"/>
      </w:pPr>
      <w:sdt>
        <w:sdtPr>
          <w:alias w:val="Witness"/>
          <w:id w:val="-1592081165"/>
          <w:placeholder>
            <w:docPart w:val="8799696592C546AFACF296C896EFABB0"/>
          </w:placeholder>
          <w:richText/>
        </w:sdtPr>
        <w:sdtContent>
          <w:r w:rsidRPr="00B758F1">
            <w:rPr>
              <w:b/>
              <w:i/>
            </w:rPr>
            <w:t>Tim Rycroft:</w:t>
          </w:r>
        </w:sdtContent>
      </w:sdt>
      <w:r w:rsidRPr="00B758F1">
        <w:t xml:space="preserve"> Thanks for that hospital pass, Barry. It would start probably quite low. It was quite hard to get engagement and traction with the Home Office while it was developing its thinking. As its thinking crystallised, it has become more amenable to talking about it. </w:t>
      </w:r>
      <w:r w:rsidRPr="00B758F1">
        <w:t>Certainly</w:t>
      </w:r>
      <w:r w:rsidRPr="00B758F1">
        <w:t xml:space="preserve"> we have seen, particularly under the chairmanship of Professor Bell, that the MAC has definitely become more open and welcoming in the last few months. It is a sliding scale, starting quite low and ending up maybe at seven.</w:t>
      </w:r>
    </w:p>
    <w:p w:rsidR="00406F08" w:rsidRPr="00B758F1" w:rsidP="00406F08">
      <w:pPr>
        <w:pStyle w:val="Question"/>
        <w:numPr>
          <w:ilvl w:val="0"/>
          <w:numId w:val="9"/>
        </w:numPr>
      </w:pPr>
      <w:sdt>
        <w:sdtPr>
          <w:alias w:val="Member"/>
          <w:tag w:val="&lt;Member mnisId='146' dodsId='25651'&gt;"/>
          <w:id w:val="1546098857"/>
          <w:placeholder>
            <w:docPart w:val="8799696592C546AFACF296C896EFABB0"/>
          </w:placeholder>
          <w:richText/>
        </w:sdtPr>
        <w:sdtContent>
          <w:r w:rsidRPr="00B758F1">
            <w:rPr>
              <w:b/>
            </w:rPr>
            <w:t>Barry Gardiner:</w:t>
          </w:r>
        </w:sdtContent>
      </w:sdt>
      <w:r w:rsidRPr="00B758F1">
        <w:t xml:space="preserve"> Is this a three, four, five, seven? Give me numbers. I love numbers.</w:t>
      </w:r>
    </w:p>
    <w:p w:rsidR="00406F08" w:rsidRPr="00B758F1" w:rsidP="00406F08">
      <w:pPr>
        <w:pStyle w:val="Answer"/>
      </w:pPr>
      <w:sdt>
        <w:sdtPr>
          <w:alias w:val="Witness"/>
          <w:id w:val="-191842146"/>
          <w:placeholder>
            <w:docPart w:val="8799696592C546AFACF296C896EFABB0"/>
          </w:placeholder>
          <w:richText/>
        </w:sdtPr>
        <w:sdtContent>
          <w:r w:rsidRPr="00B758F1">
            <w:rPr>
              <w:b/>
              <w:i/>
            </w:rPr>
            <w:t>Tim Rycroft:</w:t>
          </w:r>
        </w:sdtContent>
      </w:sdt>
      <w:r w:rsidRPr="00B758F1">
        <w:t xml:space="preserve"> Let’s go for a steady progression. Yes, three, four, five, seven sounds about right to me.</w:t>
      </w:r>
    </w:p>
    <w:p w:rsidR="00406F08" w:rsidRPr="00B758F1" w:rsidP="00406F08">
      <w:pPr>
        <w:pStyle w:val="Question"/>
        <w:numPr>
          <w:ilvl w:val="0"/>
          <w:numId w:val="9"/>
        </w:numPr>
      </w:pPr>
      <w:sdt>
        <w:sdtPr>
          <w:alias w:val="Member"/>
          <w:tag w:val="&lt;Member mnisId='146' dodsId='25651'&gt;"/>
          <w:id w:val="-215822932"/>
          <w:placeholder>
            <w:docPart w:val="8799696592C546AFACF296C896EFABB0"/>
          </w:placeholder>
          <w:richText/>
        </w:sdtPr>
        <w:sdtContent>
          <w:r w:rsidRPr="00B758F1">
            <w:rPr>
              <w:b/>
            </w:rPr>
            <w:t>Barry Gardiner:</w:t>
          </w:r>
        </w:sdtContent>
      </w:sdt>
      <w:r w:rsidRPr="00B758F1">
        <w:t xml:space="preserve"> Thank you very much. Simon, how about you?</w:t>
      </w:r>
    </w:p>
    <w:p w:rsidR="00406F08" w:rsidRPr="00B758F1" w:rsidP="00406F08">
      <w:pPr>
        <w:pStyle w:val="Answer"/>
      </w:pPr>
      <w:sdt>
        <w:sdtPr>
          <w:alias w:val="Witness"/>
          <w:id w:val="641004031"/>
          <w:placeholder>
            <w:docPart w:val="8799696592C546AFACF296C896EFABB0"/>
          </w:placeholder>
          <w:richText/>
        </w:sdtPr>
        <w:sdtContent>
          <w:r w:rsidRPr="00B758F1">
            <w:rPr>
              <w:b/>
              <w:i/>
            </w:rPr>
            <w:t>Simon Doherty:</w:t>
          </w:r>
        </w:sdtContent>
      </w:sdt>
      <w:r w:rsidRPr="00B758F1">
        <w:t xml:space="preserve"> We probably had more engagement in the time that we were campaigning with the Migration Advisory Committee and the whole piece around vets being restored to the shortage occupation list. That is probably when we had the most engagement with the Home Office. Recently we probably have not had an awful lot of direct engagement, if I am being honest. If you are looking for numbers, we would almost have gone from six, seven, eight whe</w:t>
      </w:r>
      <w:r w:rsidR="00726135">
        <w:t>n</w:t>
      </w:r>
      <w:r w:rsidRPr="00B758F1">
        <w:t xml:space="preserve"> we were looking at the return to shortage occupation list, but we are possibly below five for engagement over the last six to nine months. We have not had a huge amount of engagement in that respect. A return to the shortage occupation list will maybe provide a few extra points.</w:t>
      </w:r>
    </w:p>
    <w:p w:rsidR="00406F08" w:rsidRPr="00B758F1" w:rsidP="00406F08">
      <w:pPr>
        <w:pStyle w:val="Answer"/>
      </w:pPr>
      <w:r w:rsidRPr="00B758F1">
        <w:t>It is the whole piece around the bureaucracy, the sponsorship and visas and things like that, with most of the veterinary profession being small private businesses as opposed to the NHS or huge corporations. We have a lot more corporatisation</w:t>
      </w:r>
      <w:r w:rsidR="00C51FB2">
        <w:t xml:space="preserve"> and</w:t>
      </w:r>
      <w:r w:rsidRPr="00B758F1">
        <w:t xml:space="preserve"> large employers within the profession now, but for small general practices to be thinking about starting to sponsor applicants is a huge burden of time and cost.</w:t>
      </w:r>
    </w:p>
    <w:p w:rsidR="00406F08" w:rsidRPr="00B758F1" w:rsidP="00406F08">
      <w:pPr>
        <w:pStyle w:val="Question"/>
        <w:numPr>
          <w:ilvl w:val="0"/>
          <w:numId w:val="9"/>
        </w:numPr>
      </w:pPr>
      <w:sdt>
        <w:sdtPr>
          <w:alias w:val="Member"/>
          <w:tag w:val="&lt;Member mnisId='146' dodsId='25651'&gt;"/>
          <w:id w:val="976184257"/>
          <w:placeholder>
            <w:docPart w:val="8799696592C546AFACF296C896EFABB0"/>
          </w:placeholder>
          <w:richText/>
        </w:sdtPr>
        <w:sdtContent>
          <w:r w:rsidRPr="00B758F1">
            <w:rPr>
              <w:b/>
            </w:rPr>
            <w:t>Barry Gardiner:</w:t>
          </w:r>
        </w:sdtContent>
      </w:sdt>
      <w:r w:rsidRPr="00B758F1">
        <w:t xml:space="preserve"> To get your numbers, it is six, seven, eight and then—</w:t>
      </w:r>
    </w:p>
    <w:p w:rsidR="00406F08" w:rsidRPr="00B758F1" w:rsidP="00406F08">
      <w:pPr>
        <w:pStyle w:val="Answer"/>
      </w:pPr>
      <w:sdt>
        <w:sdtPr>
          <w:alias w:val="Witness"/>
          <w:id w:val="351932407"/>
          <w:placeholder>
            <w:docPart w:val="8799696592C546AFACF296C896EFABB0"/>
          </w:placeholder>
          <w:richText/>
        </w:sdtPr>
        <w:sdtContent>
          <w:r w:rsidRPr="00B758F1">
            <w:rPr>
              <w:b/>
              <w:i/>
            </w:rPr>
            <w:t>Simon Doherty:</w:t>
          </w:r>
        </w:sdtContent>
      </w:sdt>
      <w:r w:rsidRPr="00B758F1">
        <w:t xml:space="preserve"> Yes, six, seven, eight, but I would say probably four or five now. It has </w:t>
      </w:r>
      <w:r w:rsidRPr="00B758F1">
        <w:t>definitely dipped</w:t>
      </w:r>
      <w:r w:rsidRPr="00B758F1">
        <w:t xml:space="preserve"> down more recently.</w:t>
      </w:r>
    </w:p>
    <w:p w:rsidR="00406F08" w:rsidRPr="00B758F1" w:rsidP="00406F08">
      <w:pPr>
        <w:pStyle w:val="Question"/>
        <w:numPr>
          <w:ilvl w:val="0"/>
          <w:numId w:val="9"/>
        </w:numPr>
      </w:pPr>
      <w:sdt>
        <w:sdtPr>
          <w:alias w:val="Member"/>
          <w:tag w:val="&lt;Member mnisId='146' dodsId='25651'&gt;"/>
          <w:id w:val="-1110052885"/>
          <w:placeholder>
            <w:docPart w:val="8799696592C546AFACF296C896EFABB0"/>
          </w:placeholder>
          <w:richText/>
        </w:sdtPr>
        <w:sdtContent>
          <w:r w:rsidRPr="00B758F1">
            <w:rPr>
              <w:b/>
            </w:rPr>
            <w:t>Barry Gardiner:</w:t>
          </w:r>
        </w:sdtContent>
      </w:sdt>
      <w:r w:rsidRPr="00B758F1">
        <w:t xml:space="preserve"> Thank you. Richard, you are in the hot seat now.</w:t>
      </w:r>
    </w:p>
    <w:p w:rsidR="00406F08" w:rsidRPr="00B758F1" w:rsidP="00406F08">
      <w:pPr>
        <w:pStyle w:val="Answer"/>
      </w:pPr>
      <w:sdt>
        <w:sdtPr>
          <w:alias w:val="Witness"/>
          <w:id w:val="1892378968"/>
          <w:placeholder>
            <w:docPart w:val="8799696592C546AFACF296C896EFABB0"/>
          </w:placeholder>
          <w:richText/>
        </w:sdtPr>
        <w:sdtContent>
          <w:r w:rsidRPr="00B758F1">
            <w:rPr>
              <w:b/>
              <w:i/>
            </w:rPr>
            <w:t>Richard Griffiths:</w:t>
          </w:r>
        </w:sdtContent>
      </w:sdt>
      <w:r w:rsidRPr="00B758F1">
        <w:t xml:space="preserve"> I would agree with Tim’s overall of around seven, but this is the important part throughout: we and many other food sectors have been lobbying for level 2, not the skill levels that have been talked about. At the level of what is being talked about</w:t>
      </w:r>
      <w:r w:rsidR="00C51FB2">
        <w:t>—</w:t>
      </w:r>
      <w:r w:rsidRPr="00B758F1">
        <w:t xml:space="preserve">level 3 and above and the salary </w:t>
      </w:r>
      <w:r w:rsidRPr="00B758F1">
        <w:t>caps</w:t>
      </w:r>
      <w:r w:rsidR="00C51FB2">
        <w:t>—</w:t>
      </w:r>
      <w:r w:rsidRPr="00B758F1">
        <w:t>it is good engagement</w:t>
      </w:r>
      <w:r w:rsidR="00C51FB2">
        <w:t>,</w:t>
      </w:r>
      <w:r w:rsidRPr="00B758F1">
        <w:t xml:space="preserve"> but they are definitely not engaging on the needs of the industry, so on that front I would put it down around two.</w:t>
      </w:r>
    </w:p>
    <w:p w:rsidR="00406F08" w:rsidRPr="00B758F1" w:rsidP="00406F08">
      <w:pPr>
        <w:pStyle w:val="Question"/>
        <w:numPr>
          <w:ilvl w:val="0"/>
          <w:numId w:val="9"/>
        </w:numPr>
      </w:pPr>
      <w:sdt>
        <w:sdtPr>
          <w:alias w:val="Member"/>
          <w:tag w:val="&lt;Member mnisId='146' dodsId='25651'&gt;"/>
          <w:id w:val="-1088772664"/>
          <w:placeholder>
            <w:docPart w:val="8799696592C546AFACF296C896EFABB0"/>
          </w:placeholder>
          <w:richText/>
        </w:sdtPr>
        <w:sdtContent>
          <w:r w:rsidRPr="00B758F1">
            <w:rPr>
              <w:b/>
            </w:rPr>
            <w:t>Barry Gardiner:</w:t>
          </w:r>
        </w:sdtContent>
      </w:sdt>
      <w:r w:rsidRPr="00B758F1">
        <w:t xml:space="preserve"> That is very interesting. Thank you for that clarification. Moving away from the engagement that you have had, how confidently are you able to plan your workforce over the next year in 2021, after we have left? Again,</w:t>
      </w:r>
      <w:r w:rsidR="00340A7A">
        <w:t xml:space="preserve"> give</w:t>
      </w:r>
      <w:r w:rsidR="00253C44">
        <w:t xml:space="preserve"> us</w:t>
      </w:r>
      <w:r w:rsidRPr="00B758F1">
        <w:t xml:space="preserve"> a confidence rating out of 10</w:t>
      </w:r>
      <w:r w:rsidR="00340A7A">
        <w:t>—</w:t>
      </w:r>
      <w:r w:rsidR="00380D91">
        <w:t xml:space="preserve">if you are going for a 10, </w:t>
      </w:r>
      <w:r w:rsidRPr="00B758F1">
        <w:t>you know exactly what you are doing</w:t>
      </w:r>
      <w:r w:rsidR="00380D91">
        <w:t xml:space="preserve"> and</w:t>
      </w:r>
      <w:r w:rsidRPr="00B758F1">
        <w:t xml:space="preserve"> your planning is all online</w:t>
      </w:r>
      <w:r w:rsidR="002B2B8F">
        <w:t>—</w:t>
      </w:r>
      <w:r w:rsidRPr="00B758F1">
        <w:t>or</w:t>
      </w:r>
      <w:r w:rsidR="00380D91">
        <w:t xml:space="preserve">, at the “one” end of the scale, </w:t>
      </w:r>
      <w:r w:rsidRPr="00B758F1">
        <w:t>things are still pretty chaotic. Give me a figure.</w:t>
      </w:r>
    </w:p>
    <w:p w:rsidR="00406F08" w:rsidRPr="00B758F1" w:rsidP="00406F08">
      <w:pPr>
        <w:pStyle w:val="Answer"/>
      </w:pPr>
      <w:sdt>
        <w:sdtPr>
          <w:alias w:val="Witness"/>
          <w:id w:val="1467783383"/>
          <w:placeholder>
            <w:docPart w:val="8799696592C546AFACF296C896EFABB0"/>
          </w:placeholder>
          <w:richText/>
        </w:sdtPr>
        <w:sdtContent>
          <w:r w:rsidRPr="00B758F1">
            <w:rPr>
              <w:b/>
              <w:i/>
            </w:rPr>
            <w:t>Simon Doherty:</w:t>
          </w:r>
        </w:sdtContent>
      </w:sdt>
      <w:r w:rsidRPr="00B758F1">
        <w:t xml:space="preserve"> I would quite happily go with a two or a three on that. It is not just so much about the immigration rules and that side of things. We will come on to it—I have been assured that I am going to have my chance to talk about certification—but the complete lack of clarity about how many vets we </w:t>
      </w:r>
      <w:r w:rsidR="00B758F1">
        <w:t>will</w:t>
      </w:r>
      <w:r w:rsidRPr="00B758F1">
        <w:t xml:space="preserve"> need to do export health certification is making me not very confident at all that we can adequately plan our workforce for the next 12 months.</w:t>
      </w:r>
    </w:p>
    <w:p w:rsidR="00406F08" w:rsidRPr="00B758F1" w:rsidP="00406F08">
      <w:pPr>
        <w:pStyle w:val="Question"/>
        <w:numPr>
          <w:ilvl w:val="0"/>
          <w:numId w:val="9"/>
        </w:numPr>
      </w:pPr>
      <w:sdt>
        <w:sdtPr>
          <w:alias w:val="Member"/>
          <w:tag w:val="&lt;Member mnisId='146' dodsId='25651'&gt;"/>
          <w:id w:val="-903282314"/>
          <w:placeholder>
            <w:docPart w:val="8799696592C546AFACF296C896EFABB0"/>
          </w:placeholder>
          <w:richText/>
        </w:sdtPr>
        <w:sdtContent>
          <w:r w:rsidRPr="00B758F1">
            <w:rPr>
              <w:b/>
            </w:rPr>
            <w:t>Barry Gardiner:</w:t>
          </w:r>
        </w:sdtContent>
      </w:sdt>
      <w:r w:rsidRPr="00B758F1">
        <w:t xml:space="preserve"> Thank you, Simon. Richard or Tim?</w:t>
      </w:r>
    </w:p>
    <w:p w:rsidR="00406F08" w:rsidRPr="00B758F1" w:rsidP="00406F08">
      <w:pPr>
        <w:pStyle w:val="Answer"/>
      </w:pPr>
      <w:sdt>
        <w:sdtPr>
          <w:alias w:val="Witness"/>
          <w:id w:val="-1401743356"/>
          <w:placeholder>
            <w:docPart w:val="8799696592C546AFACF296C896EFABB0"/>
          </w:placeholder>
          <w:richText/>
        </w:sdtPr>
        <w:sdtContent>
          <w:r w:rsidRPr="00B758F1">
            <w:rPr>
              <w:b/>
              <w:i/>
            </w:rPr>
            <w:t>Richard Griffiths:</w:t>
          </w:r>
        </w:sdtContent>
      </w:sdt>
      <w:r w:rsidRPr="00B758F1">
        <w:t xml:space="preserve"> I think that without a clear route for level 2 jobs, it still down around two.</w:t>
      </w:r>
    </w:p>
    <w:p w:rsidR="00406F08" w:rsidRPr="00B758F1" w:rsidP="00406F08">
      <w:pPr>
        <w:pStyle w:val="Answer"/>
      </w:pPr>
      <w:sdt>
        <w:sdtPr>
          <w:alias w:val="Witness"/>
          <w:id w:val="-1462564472"/>
          <w:placeholder>
            <w:docPart w:val="8799696592C546AFACF296C896EFABB0"/>
          </w:placeholder>
          <w:richText/>
        </w:sdtPr>
        <w:sdtContent>
          <w:r w:rsidRPr="00B758F1">
            <w:rPr>
              <w:b/>
              <w:i/>
            </w:rPr>
            <w:t>Tim Rycroft:</w:t>
          </w:r>
        </w:sdtContent>
      </w:sdt>
      <w:r w:rsidRPr="00B758F1">
        <w:t xml:space="preserve"> There is an analogy here, Barry, with</w:t>
      </w:r>
      <w:r w:rsidR="00EE2124">
        <w:t xml:space="preserve"> trade—</w:t>
      </w:r>
      <w:r w:rsidRPr="00B758F1">
        <w:t xml:space="preserve">an issue that you are probably more familiar with than any of </w:t>
      </w:r>
      <w:r w:rsidR="00EE2124">
        <w:t>us—</w:t>
      </w:r>
      <w:r w:rsidRPr="00B758F1">
        <w:t xml:space="preserve">which is that we can debate what the trading rules will be from 1 January, but the big obstacle is that a huge number of businesses that have never had to engage with any rules are suddenly going to have to engage with some rules. The situation here is </w:t>
      </w:r>
      <w:r w:rsidRPr="00B758F1">
        <w:t>exactly the same</w:t>
      </w:r>
      <w:r w:rsidRPr="00B758F1">
        <w:t>. You have a whole load of businesses who have only ever had to do a right-to-work check to engage people and are now going to have to apply to become a visa sponsor. That will carry some obligations with it. There will be costs involved in sponsoring visas. From that point of view—although I think that, sadly, the spike in unemployment that we are seeing with today’s figures may to some extent ameliorate some of the immediate consequences of this—there is a deep sense of foreboding in our industry about the impact of these changes. I guess I am probably</w:t>
      </w:r>
      <w:r w:rsidR="00385B87">
        <w:t xml:space="preserve"> on</w:t>
      </w:r>
      <w:r w:rsidRPr="00B758F1">
        <w:t xml:space="preserve"> about three.</w:t>
      </w:r>
    </w:p>
    <w:p w:rsidR="00406F08" w:rsidRPr="00B758F1" w:rsidP="00406F08">
      <w:pPr>
        <w:pStyle w:val="Question"/>
        <w:numPr>
          <w:ilvl w:val="0"/>
          <w:numId w:val="0"/>
        </w:numPr>
        <w:ind w:left="794"/>
      </w:pPr>
      <w:sdt>
        <w:sdtPr>
          <w:alias w:val="Member"/>
          <w:tag w:val="&lt;Member mnisId='146' dodsId='25651'&gt;"/>
          <w:id w:val="-10527864"/>
          <w:placeholder>
            <w:docPart w:val="8799696592C546AFACF296C896EFABB0"/>
          </w:placeholder>
          <w:richText/>
        </w:sdtPr>
        <w:sdtContent>
          <w:r w:rsidRPr="00B758F1">
            <w:rPr>
              <w:b/>
            </w:rPr>
            <w:t>Barry Gardiner:</w:t>
          </w:r>
        </w:sdtContent>
      </w:sdt>
      <w:r w:rsidRPr="00B758F1">
        <w:t xml:space="preserve"> On balance, quite a bit of room for improvement.</w:t>
      </w:r>
    </w:p>
    <w:p w:rsidR="00406F08" w:rsidRPr="00B758F1" w:rsidP="00406F08">
      <w:pPr>
        <w:pStyle w:val="Question"/>
        <w:numPr>
          <w:ilvl w:val="0"/>
          <w:numId w:val="9"/>
        </w:numPr>
      </w:pPr>
      <w:sdt>
        <w:sdtPr>
          <w:alias w:val="Member"/>
          <w:tag w:val="&lt;Member mnisId='4079' dodsId='35437'&gt;"/>
          <w:id w:val="1897316154"/>
          <w:placeholder>
            <w:docPart w:val="8799696592C546AFACF296C896EFABB0"/>
          </w:placeholder>
          <w:richText/>
        </w:sdtPr>
        <w:sdtContent>
          <w:r w:rsidRPr="00B758F1">
            <w:rPr>
              <w:b/>
            </w:rPr>
            <w:t>Julian Sturdy:</w:t>
          </w:r>
        </w:sdtContent>
      </w:sdt>
      <w:r w:rsidRPr="00B758F1">
        <w:t xml:space="preserve"> Moving on now to the consumers and farmers in this, what do you think the implications for consumers and farmers will be if food manufacturers and processors are unable to maintain capacity due to the lack of workers? </w:t>
      </w:r>
      <w:r w:rsidRPr="00B758F1">
        <w:t>Obviously</w:t>
      </w:r>
      <w:r w:rsidRPr="00B758F1">
        <w:t xml:space="preserve"> food prices is one issue, but would you like to touch on anything else that you feel is of wider concern?</w:t>
      </w:r>
    </w:p>
    <w:p w:rsidR="00406F08" w:rsidRPr="00B758F1" w:rsidP="00406F08">
      <w:pPr>
        <w:pStyle w:val="Answer"/>
      </w:pPr>
      <w:sdt>
        <w:sdtPr>
          <w:alias w:val="Witness"/>
          <w:id w:val="-290439663"/>
          <w:placeholder>
            <w:docPart w:val="8799696592C546AFACF296C896EFABB0"/>
          </w:placeholder>
          <w:richText/>
        </w:sdtPr>
        <w:sdtContent>
          <w:r w:rsidRPr="00B758F1">
            <w:rPr>
              <w:b/>
              <w:i/>
            </w:rPr>
            <w:t>Richard Griffiths:</w:t>
          </w:r>
        </w:sdtContent>
      </w:sdt>
      <w:r w:rsidRPr="00B758F1">
        <w:t xml:space="preserve"> I will give that one a go. I think one of the dangers, and particularly in my own sector, is that once you start to lose capacity, it is very difficult for it come back. It is difficult to get new farms and new slaughterhouses. It would be incredibly difficult. This broadens out the discussion, but as a result you then become vulnerable to aggressive trade and you get into the discussion around food standards. Do you import food </w:t>
      </w:r>
      <w:r w:rsidRPr="00B758F1">
        <w:t xml:space="preserve">of potentially lower standards because you need it, because you cannot produce it yourself, and then ultimately do you end up with a two-tier food system? That is a lot to lay on the availability of labour, but it is all connected. </w:t>
      </w:r>
    </w:p>
    <w:p w:rsidR="00406F08" w:rsidRPr="00B758F1" w:rsidP="00406F08">
      <w:pPr>
        <w:pStyle w:val="Answer"/>
      </w:pPr>
      <w:r w:rsidRPr="00B758F1">
        <w:t>I think it is important to look at this bigger picture and say if we cannot get the labour and maintain our production and productivity—and we have acknowledged that the UK is very good at producing food—it is going to be a very tough time in the next year for a lot of food producers.</w:t>
      </w:r>
    </w:p>
    <w:p w:rsidR="00406F08" w:rsidRPr="00B758F1" w:rsidP="00406F08">
      <w:pPr>
        <w:pStyle w:val="Answer"/>
      </w:pPr>
      <w:sdt>
        <w:sdtPr>
          <w:alias w:val="Witness"/>
          <w:id w:val="878981155"/>
          <w:placeholder>
            <w:docPart w:val="8799696592C546AFACF296C896EFABB0"/>
          </w:placeholder>
          <w:richText/>
        </w:sdtPr>
        <w:sdtContent>
          <w:r w:rsidRPr="00B758F1">
            <w:rPr>
              <w:b/>
              <w:i/>
            </w:rPr>
            <w:t>Tim Rycroft:</w:t>
          </w:r>
        </w:sdtContent>
      </w:sdt>
      <w:r w:rsidRPr="00B758F1">
        <w:t xml:space="preserve"> I echo what Richard says. There are clearly some big structural changes coming in access to labour. It is quite hard to predict from here, particularly with what else is going on, how that </w:t>
      </w:r>
      <w:r w:rsidR="00B758F1">
        <w:t>will</w:t>
      </w:r>
      <w:r w:rsidRPr="00B758F1">
        <w:t xml:space="preserve"> affect the industry. You would have to say that it does not look like it </w:t>
      </w:r>
      <w:r w:rsidR="00B758F1">
        <w:t>will</w:t>
      </w:r>
      <w:r w:rsidRPr="00B758F1">
        <w:t xml:space="preserve"> be a good thing at least for some time, until we can hopefully arrive at a situation where the system is working well. But </w:t>
      </w:r>
      <w:r w:rsidRPr="00B758F1">
        <w:t>of course</w:t>
      </w:r>
      <w:r w:rsidRPr="00B758F1">
        <w:t xml:space="preserve"> the elephant in the room is all the other things that are going on. We are still hoping that we are not going to have a significant second wave of </w:t>
      </w:r>
      <w:r w:rsidRPr="00B758F1">
        <w:t>Covid</w:t>
      </w:r>
      <w:r w:rsidRPr="00B758F1">
        <w:t>.</w:t>
      </w:r>
    </w:p>
    <w:p w:rsidR="00406F08" w:rsidRPr="00B758F1" w:rsidP="00406F08">
      <w:pPr>
        <w:pStyle w:val="Answer"/>
      </w:pPr>
      <w:r w:rsidRPr="00B758F1">
        <w:t>Interestingly, this is not one of the top three issues for our members</w:t>
      </w:r>
      <w:r w:rsidR="005B3643">
        <w:t>—</w:t>
      </w:r>
      <w:r w:rsidRPr="00B758F1">
        <w:t xml:space="preserve">not because it is not important to them, </w:t>
      </w:r>
      <w:r w:rsidR="005B3643">
        <w:t xml:space="preserve">but </w:t>
      </w:r>
      <w:r w:rsidRPr="00B758F1">
        <w:t xml:space="preserve">simply because the other things are even more pressing. The consequences of the trading arrangements after we leave the transition period and the implications of a potential second spike in </w:t>
      </w:r>
      <w:r w:rsidRPr="00B758F1">
        <w:t>Covid</w:t>
      </w:r>
      <w:r w:rsidRPr="00B758F1">
        <w:t xml:space="preserve"> </w:t>
      </w:r>
      <w:r w:rsidRPr="00B758F1">
        <w:t>are things that are</w:t>
      </w:r>
      <w:r w:rsidRPr="00B758F1">
        <w:t xml:space="preserve"> even more important to them and they will be dealing with those things just as this new system comes into place. You have to say that it does not look very good. As I say, it is a source of considerable concern to my members.</w:t>
      </w:r>
    </w:p>
    <w:p w:rsidR="00406F08" w:rsidRPr="00B758F1" w:rsidP="00406F08">
      <w:pPr>
        <w:pStyle w:val="Question"/>
        <w:numPr>
          <w:ilvl w:val="0"/>
          <w:numId w:val="9"/>
        </w:numPr>
      </w:pPr>
      <w:sdt>
        <w:sdtPr>
          <w:alias w:val="Member"/>
          <w:tag w:val="&lt;Member mnisId='4079' dodsId='35437'&gt;"/>
          <w:id w:val="-112059309"/>
          <w:placeholder>
            <w:docPart w:val="8799696592C546AFACF296C896EFABB0"/>
          </w:placeholder>
          <w:richText/>
        </w:sdtPr>
        <w:sdtContent>
          <w:r w:rsidRPr="00B758F1">
            <w:rPr>
              <w:b/>
            </w:rPr>
            <w:t>Julian Sturdy:</w:t>
          </w:r>
        </w:sdtContent>
      </w:sdt>
      <w:r w:rsidRPr="00B758F1">
        <w:t xml:space="preserve"> Following up on that point, as you rightly say, there are wider issues out there </w:t>
      </w:r>
      <w:r w:rsidRPr="00B758F1">
        <w:t>at the moment</w:t>
      </w:r>
      <w:r w:rsidRPr="00B758F1">
        <w:t xml:space="preserve"> that are probably distracting all of these businesses away from the issues over immigration and access to labour. But do you feel that companies will look at restructuring their businesses over the medium term in response to the immigration policy</w:t>
      </w:r>
      <w:r w:rsidR="00B647FD">
        <w:t>,</w:t>
      </w:r>
      <w:r w:rsidRPr="00B758F1">
        <w:t xml:space="preserve"> or do you think at the moment it is </w:t>
      </w:r>
      <w:r w:rsidRPr="00B758F1" w:rsidR="005B3643">
        <w:t xml:space="preserve">probably </w:t>
      </w:r>
      <w:r w:rsidRPr="00B758F1">
        <w:t xml:space="preserve">so far off their radar that they are not even considering </w:t>
      </w:r>
      <w:r w:rsidR="005B3643">
        <w:t>it</w:t>
      </w:r>
      <w:r w:rsidRPr="00B758F1">
        <w:t>?</w:t>
      </w:r>
    </w:p>
    <w:p w:rsidR="00406F08" w:rsidRPr="00B758F1" w:rsidP="00406F08">
      <w:pPr>
        <w:pStyle w:val="Answer"/>
      </w:pPr>
      <w:sdt>
        <w:sdtPr>
          <w:alias w:val="Witness"/>
          <w:id w:val="2094578111"/>
          <w:placeholder>
            <w:docPart w:val="8799696592C546AFACF296C896EFABB0"/>
          </w:placeholder>
          <w:richText/>
        </w:sdtPr>
        <w:sdtContent>
          <w:r w:rsidRPr="00B758F1">
            <w:rPr>
              <w:b/>
              <w:i/>
            </w:rPr>
            <w:t>Tim Rycroft:</w:t>
          </w:r>
        </w:sdtContent>
      </w:sdt>
      <w:r w:rsidRPr="00B758F1">
        <w:t xml:space="preserve"> I suspect that the impact will fall differentially on different parts of the industry. The big multinationals are well resourced; they are already recruiting from across the world. I suspect they will be able to absorb this reasonably well. There are some good concessions in costs and things for microbusinesses. We are slightly worried about the squeezed middle, if I am honest</w:t>
      </w:r>
      <w:r w:rsidR="00B647FD">
        <w:t>—</w:t>
      </w:r>
      <w:r w:rsidRPr="00B758F1">
        <w:t>the businesses that are too big to be small and too small to be big</w:t>
      </w:r>
      <w:r w:rsidR="00B647FD">
        <w:t>—</w:t>
      </w:r>
      <w:r w:rsidRPr="00B758F1">
        <w:t>and the impact on them. They may have to completely rethink some of their employment practices. As Richard says, that is bound to have consequences somewhere up or down the supply chain and probably it will be felt by consumers.</w:t>
      </w:r>
    </w:p>
    <w:p w:rsidR="00406F08" w:rsidRPr="00B758F1" w:rsidP="00406F08">
      <w:pPr>
        <w:pStyle w:val="Question"/>
        <w:numPr>
          <w:ilvl w:val="0"/>
          <w:numId w:val="9"/>
        </w:numPr>
      </w:pPr>
      <w:sdt>
        <w:sdtPr>
          <w:alias w:val="Member"/>
          <w:tag w:val="&lt;Member mnisId='4079' dodsId='35437'&gt;"/>
          <w:id w:val="1126513296"/>
          <w:placeholder>
            <w:docPart w:val="8799696592C546AFACF296C896EFABB0"/>
          </w:placeholder>
          <w:richText/>
        </w:sdtPr>
        <w:sdtContent>
          <w:r w:rsidRPr="00B758F1">
            <w:rPr>
              <w:b/>
            </w:rPr>
            <w:t>Julian Sturdy:</w:t>
          </w:r>
        </w:sdtContent>
      </w:sdt>
      <w:r w:rsidRPr="00B758F1">
        <w:t xml:space="preserve"> Automation is talked about a lot, but that is a big investment and takes time, doesn’t it? Some businesses cannot</w:t>
      </w:r>
      <w:r w:rsidR="003E5D9B">
        <w:t>;</w:t>
      </w:r>
      <w:r w:rsidRPr="00B758F1">
        <w:t xml:space="preserve"> it is just impossible to do that as well.</w:t>
      </w:r>
    </w:p>
    <w:p w:rsidR="00406F08" w:rsidRPr="00B758F1" w:rsidP="00406F08">
      <w:pPr>
        <w:pStyle w:val="Answer"/>
      </w:pPr>
      <w:sdt>
        <w:sdtPr>
          <w:alias w:val="Witness"/>
          <w:id w:val="-365985034"/>
          <w:placeholder>
            <w:docPart w:val="8799696592C546AFACF296C896EFABB0"/>
          </w:placeholder>
          <w:richText/>
        </w:sdtPr>
        <w:sdtContent>
          <w:r w:rsidRPr="00B758F1">
            <w:rPr>
              <w:b/>
              <w:i/>
            </w:rPr>
            <w:t>Tim Rycroft:</w:t>
          </w:r>
        </w:sdtContent>
      </w:sdt>
      <w:r w:rsidRPr="00B758F1">
        <w:t xml:space="preserve"> Clearly</w:t>
      </w:r>
      <w:r w:rsidR="003E5D9B">
        <w:t>,</w:t>
      </w:r>
      <w:r w:rsidRPr="00B758F1">
        <w:t xml:space="preserve"> automation is something that the industry is very focused on. We were due to have a massive conference on this earlier this year, which obviously we had to cancel. It is worth making the point that when you are dealing with something that is organic that has to be produced in a highly clean and hygienic atmosphere, it creates different challenges for automation than it does if you are dealing with automotive parts, all of which are the same size and you do not have the issues of hygiene. But some of our food and drink factories are highly automated</w:t>
      </w:r>
      <w:r w:rsidR="003E5D9B">
        <w:t>;</w:t>
      </w:r>
      <w:r w:rsidRPr="00B758F1">
        <w:t xml:space="preserve"> it is just not a one size fits all. While we would all, I am sure, want to see an acceleration in the growth of automation and AI as one of the answers to this, it is not going to happen overnight.</w:t>
      </w:r>
    </w:p>
    <w:p w:rsidR="00406F08" w:rsidRPr="00B758F1" w:rsidP="00406F08">
      <w:pPr>
        <w:pStyle w:val="Question"/>
        <w:numPr>
          <w:ilvl w:val="0"/>
          <w:numId w:val="0"/>
        </w:numPr>
        <w:ind w:left="794"/>
      </w:pPr>
      <w:sdt>
        <w:sdtPr>
          <w:alias w:val="Member"/>
          <w:tag w:val="&lt;Member mnisId='4079' dodsId='35437'&gt;"/>
          <w:id w:val="2086412837"/>
          <w:placeholder>
            <w:docPart w:val="8799696592C546AFACF296C896EFABB0"/>
          </w:placeholder>
          <w:richText/>
        </w:sdtPr>
        <w:sdtContent>
          <w:r w:rsidRPr="00B758F1">
            <w:rPr>
              <w:b/>
            </w:rPr>
            <w:t>Julian Sturdy:</w:t>
          </w:r>
        </w:sdtContent>
      </w:sdt>
      <w:r w:rsidRPr="00B758F1">
        <w:t xml:space="preserve"> No, that is fair enough. Thank you.</w:t>
      </w:r>
    </w:p>
    <w:p w:rsidR="00406F08" w:rsidRPr="00B758F1" w:rsidP="00406F08">
      <w:pPr>
        <w:pStyle w:val="Answer"/>
      </w:pPr>
      <w:sdt>
        <w:sdtPr>
          <w:alias w:val="Witness"/>
          <w:id w:val="1782144072"/>
          <w:placeholder>
            <w:docPart w:val="8799696592C546AFACF296C896EFABB0"/>
          </w:placeholder>
          <w:richText/>
        </w:sdtPr>
        <w:sdtContent>
          <w:r w:rsidRPr="00B758F1">
            <w:rPr>
              <w:b/>
              <w:i/>
            </w:rPr>
            <w:t>Simon Doherty:</w:t>
          </w:r>
        </w:sdtContent>
      </w:sdt>
      <w:r w:rsidRPr="00B758F1">
        <w:t xml:space="preserve"> In relation to the piece around veterinary capacity in particular, it is that whole sort of stretch in the system</w:t>
      </w:r>
      <w:r w:rsidR="00B173E5">
        <w:t>—</w:t>
      </w:r>
      <w:r w:rsidRPr="00B758F1">
        <w:t>if we do not have that supply of vets coming in from the EU, where exactly do we leave ourselves exposed? If I was sitting here and I was chief veterinary officer, my primary concern would be something like a foot and mouth disease outbreak. We are seeing African swine fever is coming close—there has been a case just within the last week in Germany—which is an absolutely devastating viral disease with pigs that has seen over half the world’s pig population wiped out in the last 18 to 24 months. Do we have the capacity within the UK to deal with another 2001? Contingency planning for episodic diseases is an area that is of huge concern.</w:t>
      </w:r>
    </w:p>
    <w:p w:rsidR="00406F08" w:rsidRPr="00B758F1" w:rsidP="00406F08">
      <w:pPr>
        <w:pStyle w:val="Answer"/>
      </w:pPr>
      <w:r w:rsidRPr="00B758F1">
        <w:t xml:space="preserve">In 2001 we had a huge influx of European vets who were able to come into the country, register with the Royal College of Veterinary Surgeons overnight and get out into the field, literally, and help us with the foot and mouth disease outbreak. Are we going to be in </w:t>
      </w:r>
      <w:r w:rsidR="00B173E5">
        <w:t>a</w:t>
      </w:r>
      <w:r w:rsidRPr="00B758F1" w:rsidR="00B173E5">
        <w:t xml:space="preserve"> </w:t>
      </w:r>
      <w:r w:rsidRPr="00B758F1">
        <w:t xml:space="preserve">situation where we can do that if we have a points-based immigration system without that free flow of movement? I would imagine that emergency powers can be put in place. </w:t>
      </w:r>
    </w:p>
    <w:p w:rsidR="00406F08" w:rsidRPr="00B758F1" w:rsidP="00406F08">
      <w:pPr>
        <w:pStyle w:val="Answer"/>
      </w:pPr>
      <w:r w:rsidRPr="00B758F1">
        <w:t>Maybe I am saying it for the shock factor, but where we sit in balancing animal health, animal welfare, if we are going to do certification</w:t>
      </w:r>
      <w:r w:rsidR="002E1C06">
        <w:t>,</w:t>
      </w:r>
      <w:r w:rsidR="00B758F1">
        <w:t xml:space="preserve"> do</w:t>
      </w:r>
      <w:r w:rsidRPr="00B758F1">
        <w:t xml:space="preserve"> we </w:t>
      </w:r>
      <w:r w:rsidR="00B758F1">
        <w:t xml:space="preserve">have </w:t>
      </w:r>
      <w:r w:rsidRPr="00B758F1">
        <w:t>enough vets to do TB testing? If we are going to put more vets into meat plants to ensure that we have the food supply chain, are we taking vets away from clinical practice? We are a relatively small profession and with a 10% to 15% shortage of vets in the country, we do not have an awful lot of manoeuvrability if we suddenly stop the supply of vets coming into the country based on a points-based immigration system, so I just flag that.</w:t>
      </w:r>
    </w:p>
    <w:p w:rsidR="00406F08" w:rsidRPr="00B758F1" w:rsidP="00406F08">
      <w:pPr>
        <w:pStyle w:val="Question"/>
        <w:numPr>
          <w:ilvl w:val="0"/>
          <w:numId w:val="0"/>
        </w:numPr>
        <w:ind w:left="794"/>
      </w:pPr>
      <w:sdt>
        <w:sdtPr>
          <w:alias w:val="Member"/>
          <w:tag w:val="&lt;Member mnisId='4072' dodsId='28723'&gt;"/>
          <w:id w:val="-285743960"/>
          <w:placeholder>
            <w:docPart w:val="8799696592C546AFACF296C896EFABB0"/>
          </w:placeholder>
          <w:richText/>
        </w:sdtPr>
        <w:sdtContent>
          <w:r w:rsidRPr="00B758F1">
            <w:rPr>
              <w:b/>
            </w:rPr>
            <w:t>Chair:</w:t>
          </w:r>
        </w:sdtContent>
      </w:sdt>
      <w:r w:rsidRPr="00B758F1">
        <w:t xml:space="preserve"> Very good point. </w:t>
      </w:r>
    </w:p>
    <w:p w:rsidR="00406F08" w:rsidRPr="00B758F1" w:rsidP="00406F08">
      <w:pPr>
        <w:pStyle w:val="Question"/>
        <w:numPr>
          <w:ilvl w:val="0"/>
          <w:numId w:val="9"/>
        </w:numPr>
      </w:pPr>
      <w:sdt>
        <w:sdtPr>
          <w:alias w:val="Member"/>
          <w:tag w:val="&lt;Member mnisId='4100' dodsId='62747'&gt;"/>
          <w:id w:val="521589998"/>
          <w:placeholder>
            <w:docPart w:val="8799696592C546AFACF296C896EFABB0"/>
          </w:placeholder>
          <w:richText/>
        </w:sdtPr>
        <w:sdtContent>
          <w:r w:rsidRPr="00B758F1">
            <w:rPr>
              <w:b/>
            </w:rPr>
            <w:t>Mrs Sheryll Murray:</w:t>
          </w:r>
        </w:sdtContent>
      </w:sdt>
      <w:r w:rsidRPr="00B758F1">
        <w:t xml:space="preserve"> Can I turn to unskilled labour? Again, I think this is to Tim and then the others to answer if they have anything to add. What are the implications for food manufacturers and processors in the absence of an immigration route for low and unskilled workers? I know you described very early on in this session about the fish filleters, for instance. Do you have anything on top of what you have already said about this, </w:t>
      </w:r>
      <w:r w:rsidRPr="00B758F1">
        <w:t>please?</w:t>
      </w:r>
    </w:p>
    <w:p w:rsidR="00406F08" w:rsidRPr="00B758F1" w:rsidP="00406F08">
      <w:pPr>
        <w:pStyle w:val="Answer"/>
      </w:pPr>
      <w:sdt>
        <w:sdtPr>
          <w:alias w:val="Witness"/>
          <w:id w:val="1715080897"/>
          <w:placeholder>
            <w:docPart w:val="8799696592C546AFACF296C896EFABB0"/>
          </w:placeholder>
          <w:richText/>
        </w:sdtPr>
        <w:sdtContent>
          <w:r w:rsidRPr="00B758F1">
            <w:rPr>
              <w:b/>
              <w:i/>
            </w:rPr>
            <w:t>Tim Rycroft:</w:t>
          </w:r>
        </w:sdtContent>
      </w:sdt>
      <w:r w:rsidRPr="00B758F1">
        <w:t xml:space="preserve"> It is likely that the spike in unemployment that we are seeing </w:t>
      </w:r>
      <w:r w:rsidR="00B758F1">
        <w:t>will</w:t>
      </w:r>
      <w:r w:rsidRPr="00B758F1">
        <w:t xml:space="preserve"> create a pool of labour that has not been available in this country for some time. </w:t>
      </w:r>
      <w:r w:rsidRPr="00B758F1">
        <w:t>Certainly</w:t>
      </w:r>
      <w:r w:rsidRPr="00B758F1">
        <w:t xml:space="preserve"> some of our members are already reporting to us that they are getting more applications for vacancies now. Clearly the pool of labour will not exactly match the geographical and skills requirements, but it </w:t>
      </w:r>
      <w:r w:rsidR="00B758F1">
        <w:t>will</w:t>
      </w:r>
      <w:r w:rsidRPr="00B758F1">
        <w:t xml:space="preserve"> get easier to recruit people in this country for some time; let’s hope</w:t>
      </w:r>
      <w:r w:rsidR="005B2C34">
        <w:t>,</w:t>
      </w:r>
      <w:r w:rsidRPr="00B758F1">
        <w:t xml:space="preserve"> in a sense</w:t>
      </w:r>
      <w:r w:rsidR="005B2C34">
        <w:t>,</w:t>
      </w:r>
      <w:r w:rsidRPr="00B758F1">
        <w:t xml:space="preserve"> not for too long</w:t>
      </w:r>
      <w:r w:rsidR="005B2C34">
        <w:t>,</w:t>
      </w:r>
      <w:r w:rsidRPr="00B758F1">
        <w:t xml:space="preserve"> and that we can quickly return to fuller employment.</w:t>
      </w:r>
    </w:p>
    <w:p w:rsidR="00406F08" w:rsidRPr="00B758F1" w:rsidP="00406F08">
      <w:pPr>
        <w:pStyle w:val="Answer"/>
      </w:pPr>
      <w:r w:rsidRPr="00B758F1">
        <w:t>The immediate impact of the change will help in a curious way—unintended consequences. Some of the work around apprenticeships and vocational qualifications,</w:t>
      </w:r>
      <w:r w:rsidR="00C50811">
        <w:t xml:space="preserve"> and</w:t>
      </w:r>
      <w:r w:rsidRPr="00B758F1">
        <w:t xml:space="preserve"> the Kickstart scheme</w:t>
      </w:r>
      <w:r w:rsidR="00C50811">
        <w:t xml:space="preserve">, which </w:t>
      </w:r>
      <w:r w:rsidRPr="00B758F1">
        <w:t>FDF is engaging with to see if we can act as a kind of hub to make the minimum 30 applications on behalf of some of our members, will help. T</w:t>
      </w:r>
      <w:r w:rsidR="00C50811">
        <w:t>-l</w:t>
      </w:r>
      <w:r w:rsidRPr="00B758F1">
        <w:t xml:space="preserve">evels are some way down the track, but that will help. There is a lot of work going on. We are working with the National Skills Academy for Food &amp; Drink, the National Centre of Excellence for Food Engineering in Sheffield, the Advanced Manufacturing </w:t>
      </w:r>
      <w:r w:rsidR="00B445A2">
        <w:t xml:space="preserve">Research </w:t>
      </w:r>
      <w:r w:rsidRPr="00B758F1">
        <w:t xml:space="preserve">Centre in Wales. </w:t>
      </w:r>
      <w:r w:rsidRPr="00B758F1">
        <w:t>All of</w:t>
      </w:r>
      <w:r w:rsidRPr="00B758F1">
        <w:t xml:space="preserve"> these things are designed to try to help our food and drink manufacturers to become more efficient</w:t>
      </w:r>
      <w:r w:rsidR="00B445A2">
        <w:t xml:space="preserve"> and </w:t>
      </w:r>
      <w:r w:rsidRPr="00B758F1">
        <w:t>less dependent on labour, but these things do not happen overnight, as I say.</w:t>
      </w:r>
    </w:p>
    <w:p w:rsidR="00406F08" w:rsidRPr="00B758F1" w:rsidP="00406F08">
      <w:pPr>
        <w:pStyle w:val="Answer"/>
      </w:pPr>
      <w:r w:rsidRPr="00B758F1">
        <w:t xml:space="preserve">If I am honest, it is very hard to predict how big a shock this will be from 1 January. It may be that an increased pool of labour in the UK will act as a buffer. We will not know for some time what the impact of the new immigration system and restricting access to these entry level roles is. I continue to hope that we will see flexibility around the definition of skills and the shortage occupation list. I think </w:t>
      </w:r>
      <w:r w:rsidRPr="00B758F1">
        <w:t>as long as</w:t>
      </w:r>
      <w:r w:rsidRPr="00B758F1">
        <w:t xml:space="preserve"> we can be reassured that the MAC will continue to keep close to the evidence and act on it, that would give us some reassurance that there will not be an immediate and serious cliff edge.</w:t>
      </w:r>
    </w:p>
    <w:p w:rsidR="00406F08" w:rsidRPr="00B758F1" w:rsidP="00406F08">
      <w:pPr>
        <w:pStyle w:val="Question"/>
        <w:numPr>
          <w:ilvl w:val="0"/>
          <w:numId w:val="9"/>
        </w:numPr>
      </w:pPr>
      <w:sdt>
        <w:sdtPr>
          <w:alias w:val="Member"/>
          <w:tag w:val="&lt;Member mnisId='4100' dodsId='62747'&gt;"/>
          <w:id w:val="1279523424"/>
          <w:placeholder>
            <w:docPart w:val="8799696592C546AFACF296C896EFABB0"/>
          </w:placeholder>
          <w:richText/>
        </w:sdtPr>
        <w:sdtContent>
          <w:r w:rsidRPr="00B758F1">
            <w:rPr>
              <w:b/>
            </w:rPr>
            <w:t>Mrs Sheryll Murray:</w:t>
          </w:r>
        </w:sdtContent>
      </w:sdt>
      <w:r w:rsidRPr="00B758F1">
        <w:t xml:space="preserve"> </w:t>
      </w:r>
      <w:r w:rsidR="002920DA">
        <w:t>I will</w:t>
      </w:r>
      <w:r w:rsidRPr="00B758F1">
        <w:t xml:space="preserve"> go on to the second part of the question before I ask Simon and Richard to answer both parts, because you have already touched on it. </w:t>
      </w:r>
      <w:r w:rsidRPr="00B758F1">
        <w:t>Does</w:t>
      </w:r>
      <w:r w:rsidRPr="00B758F1">
        <w:t xml:space="preserve"> this also present longer-term challenges for businesses in being able to develop initially lower-skilled staff to take on more skilled jobs? You have touched on that. You have mentioned planning with T</w:t>
      </w:r>
      <w:r w:rsidR="002920DA">
        <w:t>-l</w:t>
      </w:r>
      <w:r w:rsidRPr="00B758F1">
        <w:t>evels and that sort of thing, but do you have anything else to add before I move to Richard and Simon?</w:t>
      </w:r>
    </w:p>
    <w:p w:rsidR="00406F08" w:rsidRPr="00B758F1" w:rsidP="00406F08">
      <w:pPr>
        <w:pStyle w:val="Answer"/>
      </w:pPr>
      <w:sdt>
        <w:sdtPr>
          <w:alias w:val="Witness"/>
          <w:id w:val="-1650121492"/>
          <w:placeholder>
            <w:docPart w:val="8799696592C546AFACF296C896EFABB0"/>
          </w:placeholder>
          <w:richText/>
        </w:sdtPr>
        <w:sdtContent>
          <w:r w:rsidRPr="00B758F1">
            <w:rPr>
              <w:b/>
              <w:i/>
            </w:rPr>
            <w:t>Tim Rycroft:</w:t>
          </w:r>
        </w:sdtContent>
      </w:sdt>
      <w:r w:rsidRPr="00B758F1">
        <w:t xml:space="preserve"> I do not think there is anything to add to what I have already said, if I am honest. I think those are the routes that we are all pursuing to try to mitigate the impact of this.</w:t>
      </w:r>
    </w:p>
    <w:p w:rsidR="00406F08" w:rsidRPr="00B758F1" w:rsidP="00406F08">
      <w:pPr>
        <w:pStyle w:val="Question"/>
        <w:numPr>
          <w:ilvl w:val="0"/>
          <w:numId w:val="9"/>
        </w:numPr>
      </w:pPr>
      <w:sdt>
        <w:sdtPr>
          <w:alias w:val="Member"/>
          <w:tag w:val="&lt;Member mnisId='4100' dodsId='62747'&gt;"/>
          <w:id w:val="973411603"/>
          <w:placeholder>
            <w:docPart w:val="8799696592C546AFACF296C896EFABB0"/>
          </w:placeholder>
          <w:richText/>
        </w:sdtPr>
        <w:sdtContent>
          <w:r w:rsidRPr="00B758F1">
            <w:rPr>
              <w:b/>
            </w:rPr>
            <w:t>Mrs Sheryll Murray:</w:t>
          </w:r>
        </w:sdtContent>
      </w:sdt>
      <w:r w:rsidRPr="00B758F1">
        <w:t xml:space="preserve"> Thank you very much. Simon, do you have anything further to add to what Tim said?</w:t>
      </w:r>
    </w:p>
    <w:p w:rsidR="00406F08" w:rsidRPr="00B758F1" w:rsidP="00406F08">
      <w:pPr>
        <w:pStyle w:val="Answer"/>
      </w:pPr>
      <w:sdt>
        <w:sdtPr>
          <w:alias w:val="Witness"/>
          <w:id w:val="-276869913"/>
          <w:placeholder>
            <w:docPart w:val="8799696592C546AFACF296C896EFABB0"/>
          </w:placeholder>
          <w:richText/>
        </w:sdtPr>
        <w:sdtContent>
          <w:r w:rsidRPr="00B758F1">
            <w:rPr>
              <w:b/>
              <w:i/>
            </w:rPr>
            <w:t>Simon Doherty:</w:t>
          </w:r>
        </w:sdtContent>
      </w:sdt>
      <w:r w:rsidRPr="00B758F1">
        <w:t xml:space="preserve"> I mentioned that there would be </w:t>
      </w:r>
      <w:r w:rsidRPr="00B758F1">
        <w:t>a number of</w:t>
      </w:r>
      <w:r w:rsidRPr="00B758F1">
        <w:t xml:space="preserve"> vets who would come initially into meat hygiene inspector roles before possibly becoming an official veterinarian</w:t>
      </w:r>
      <w:r w:rsidR="002920DA">
        <w:t>,</w:t>
      </w:r>
      <w:r w:rsidRPr="00B758F1">
        <w:t xml:space="preserve"> and then from an OV role possibly into a role in clinical practice. One of the concerns that we have is how easy it </w:t>
      </w:r>
      <w:r w:rsidRPr="00B758F1">
        <w:t>would be for them to change jobs</w:t>
      </w:r>
      <w:r w:rsidR="002920DA">
        <w:t>—</w:t>
      </w:r>
      <w:r w:rsidRPr="00B758F1">
        <w:t>change roles. I think a meat hygiene inspector under the new system would be classed as a skilled worker, but how easy would be the progression of a qualified vet coming into the country to move from a meat hygiene inspector role to an OV role with the same visa sponsor? I think if the wheels could be oiled in that respect to allow qualified vets who are coming in in various roles to change their role, that would certainly be very helpful for our overall veterinary capacity within the country.</w:t>
      </w:r>
    </w:p>
    <w:p w:rsidR="00406F08" w:rsidRPr="00B758F1" w:rsidP="00406F08">
      <w:pPr>
        <w:pStyle w:val="Question"/>
        <w:numPr>
          <w:ilvl w:val="0"/>
          <w:numId w:val="9"/>
        </w:numPr>
      </w:pPr>
      <w:sdt>
        <w:sdtPr>
          <w:alias w:val="Member"/>
          <w:tag w:val="&lt;Member mnisId='4100' dodsId='62747'&gt;"/>
          <w:id w:val="-1900344507"/>
          <w:placeholder>
            <w:docPart w:val="8799696592C546AFACF296C896EFABB0"/>
          </w:placeholder>
          <w:richText/>
        </w:sdtPr>
        <w:sdtContent>
          <w:r w:rsidRPr="00B758F1">
            <w:rPr>
              <w:b/>
            </w:rPr>
            <w:t>Mrs Sheryll Murray:</w:t>
          </w:r>
        </w:sdtContent>
      </w:sdt>
      <w:r w:rsidRPr="00B758F1">
        <w:t xml:space="preserve"> Finally, Richard, do you have anything to add?</w:t>
      </w:r>
    </w:p>
    <w:p w:rsidR="00406F08" w:rsidRPr="00B758F1" w:rsidP="00406F08">
      <w:pPr>
        <w:pStyle w:val="Answer"/>
      </w:pPr>
      <w:sdt>
        <w:sdtPr>
          <w:alias w:val="Witness"/>
          <w:id w:val="-1045834397"/>
          <w:placeholder>
            <w:docPart w:val="8799696592C546AFACF296C896EFABB0"/>
          </w:placeholder>
          <w:richText/>
        </w:sdtPr>
        <w:sdtContent>
          <w:r w:rsidRPr="00B758F1">
            <w:rPr>
              <w:b/>
              <w:i/>
            </w:rPr>
            <w:t>Richard Griffiths:</w:t>
          </w:r>
        </w:sdtContent>
      </w:sdt>
      <w:r w:rsidRPr="00B758F1">
        <w:t xml:space="preserve"> Yes. Just </w:t>
      </w:r>
      <w:r w:rsidR="004D31B3">
        <w:t xml:space="preserve">to borrow Simon’s </w:t>
      </w:r>
      <w:r w:rsidRPr="00B758F1">
        <w:t>leaky bucket from earlier, if we do not have th</w:t>
      </w:r>
      <w:r w:rsidR="004D31B3">
        <w:t>e</w:t>
      </w:r>
      <w:r w:rsidRPr="00B758F1">
        <w:t xml:space="preserve"> route through for the lower-skilled roles, the taps </w:t>
      </w:r>
      <w:r w:rsidR="00B758F1">
        <w:t>will</w:t>
      </w:r>
      <w:r w:rsidRPr="00B758F1">
        <w:t xml:space="preserve"> be turned off and we will gradually lose more and more people</w:t>
      </w:r>
      <w:r w:rsidR="001575F7">
        <w:t>. B</w:t>
      </w:r>
      <w:r w:rsidRPr="00B758F1">
        <w:t>usinesses will be left in a position of hoping</w:t>
      </w:r>
      <w:r w:rsidR="001575F7">
        <w:t>—i</w:t>
      </w:r>
      <w:r w:rsidRPr="00B758F1">
        <w:t>t is a hope at this point, given the massive amounts of uncertainty around Brexit</w:t>
      </w:r>
      <w:r w:rsidR="001575F7">
        <w:t>—</w:t>
      </w:r>
      <w:r w:rsidRPr="00B758F1">
        <w:t>that their investments in technology</w:t>
      </w:r>
      <w:r w:rsidR="001575F7">
        <w:t xml:space="preserve">, </w:t>
      </w:r>
      <w:r w:rsidRPr="00B758F1">
        <w:t>innovation and automation will tide them over. That speaks also to your point about the progression of people over the years, so maybe fewer people but higher skilled to go along with the improvements in automation and technology.</w:t>
      </w:r>
    </w:p>
    <w:p w:rsidR="00406F08" w:rsidRPr="00B758F1" w:rsidP="00406F08">
      <w:pPr>
        <w:pStyle w:val="Answer"/>
      </w:pPr>
      <w:r w:rsidRPr="00B758F1">
        <w:t>Conversely, if there is a route for those lower</w:t>
      </w:r>
      <w:r w:rsidR="001575F7">
        <w:t xml:space="preserve"> </w:t>
      </w:r>
      <w:r w:rsidRPr="00B758F1">
        <w:t>skill levels, what is the cost going to be? We have seen the cost around the current immigration proposal</w:t>
      </w:r>
      <w:r w:rsidR="001575F7">
        <w:t>,</w:t>
      </w:r>
      <w:r w:rsidRPr="00B758F1">
        <w:t xml:space="preserve"> and I am sure there </w:t>
      </w:r>
      <w:r w:rsidR="001575F7">
        <w:t xml:space="preserve">would </w:t>
      </w:r>
      <w:r w:rsidRPr="00B758F1">
        <w:t>be a cost around those as well if there were a route. Either way, we are looking at increases in production costs and that has to be allowed for somewhere in the supply chain.</w:t>
      </w:r>
    </w:p>
    <w:p w:rsidR="00406F08" w:rsidRPr="00B758F1" w:rsidP="00406F08">
      <w:pPr>
        <w:pStyle w:val="Question"/>
        <w:numPr>
          <w:ilvl w:val="0"/>
          <w:numId w:val="9"/>
        </w:numPr>
      </w:pPr>
      <w:sdt>
        <w:sdtPr>
          <w:alias w:val="Member"/>
          <w:tag w:val="&lt;Member mnisId='4736' dodsId=''&gt;"/>
          <w:id w:val="-1479062921"/>
          <w:placeholder>
            <w:docPart w:val="8799696592C546AFACF296C896EFABB0"/>
          </w:placeholder>
          <w:richText/>
        </w:sdtPr>
        <w:sdtContent>
          <w:r w:rsidRPr="00B758F1">
            <w:rPr>
              <w:b/>
            </w:rPr>
            <w:t xml:space="preserve">Dave </w:t>
          </w:r>
          <w:r w:rsidRPr="00B758F1">
            <w:rPr>
              <w:b/>
            </w:rPr>
            <w:t>Doogan</w:t>
          </w:r>
          <w:r w:rsidRPr="00B758F1">
            <w:rPr>
              <w:b/>
            </w:rPr>
            <w:t>:</w:t>
          </w:r>
        </w:sdtContent>
      </w:sdt>
      <w:r w:rsidRPr="00B758F1">
        <w:t xml:space="preserve"> Thanks, gentlemen. Tim and Richard, are you confident that your members will be able to access the skilled labour they need under the UK’s new points-based system? Within that specifically, are you concerned that there is a bias towards formal qualifications in abstract rather than the actual high value vocational skills that your members need?</w:t>
      </w:r>
    </w:p>
    <w:p w:rsidR="00406F08" w:rsidRPr="00B758F1" w:rsidP="00406F08">
      <w:pPr>
        <w:pStyle w:val="Answer"/>
      </w:pPr>
      <w:sdt>
        <w:sdtPr>
          <w:alias w:val="Witness"/>
          <w:id w:val="-56548045"/>
          <w:placeholder>
            <w:docPart w:val="8799696592C546AFACF296C896EFABB0"/>
          </w:placeholder>
          <w:richText/>
        </w:sdtPr>
        <w:sdtContent>
          <w:r w:rsidRPr="00B758F1">
            <w:rPr>
              <w:b/>
              <w:i/>
            </w:rPr>
            <w:t>Tim Rycroft:</w:t>
          </w:r>
        </w:sdtContent>
      </w:sdt>
      <w:r w:rsidRPr="00B758F1">
        <w:t xml:space="preserve"> I am not terribly confident that we will be able to access the skilled people we need under the new system because of the cost of the new processes</w:t>
      </w:r>
      <w:r w:rsidR="001575F7">
        <w:t>—</w:t>
      </w:r>
      <w:r w:rsidRPr="00B758F1">
        <w:t xml:space="preserve">not just the absolute cost, but the cost compared to some of our competitor nations, who will also be searching for that talent. I am concerned about that. I think that this issue is about how we understand skills, how we define skills, </w:t>
      </w:r>
      <w:r w:rsidR="00CE53A4">
        <w:t xml:space="preserve">and </w:t>
      </w:r>
      <w:r w:rsidRPr="00B758F1">
        <w:t>the current RQF framework, which I think most people accept has been developed probably with too strong a bias towards academic skills rather than vocational skills. I think this has to be part of a general kind of reassessment of skills in a world in which we accept that vocational and academic are routes of equal merit. We should be entirely supporting both of them</w:t>
      </w:r>
      <w:r w:rsidR="00CE53A4">
        <w:t>,</w:t>
      </w:r>
      <w:r w:rsidRPr="00B758F1">
        <w:t xml:space="preserve"> and young people who want to take their own route should feel that whichever route works best for them and they can contribute in is equally valued and rewarded.</w:t>
      </w:r>
    </w:p>
    <w:p w:rsidR="00406F08" w:rsidRPr="00B758F1" w:rsidP="00406F08">
      <w:pPr>
        <w:pStyle w:val="Answer"/>
      </w:pPr>
      <w:sdt>
        <w:sdtPr>
          <w:alias w:val="Witness"/>
          <w:id w:val="1578555144"/>
          <w:placeholder>
            <w:docPart w:val="8799696592C546AFACF296C896EFABB0"/>
          </w:placeholder>
          <w:richText/>
        </w:sdtPr>
        <w:sdtContent>
          <w:r w:rsidRPr="00B758F1">
            <w:rPr>
              <w:b/>
              <w:i/>
            </w:rPr>
            <w:t>Richard Griffiths:</w:t>
          </w:r>
        </w:sdtContent>
      </w:sdt>
      <w:r w:rsidRPr="00B758F1">
        <w:t xml:space="preserve"> At the higher skilled levels, I have very little concern. Our businesses employ specialist poultry vets, for example, and research specialists as well. At that level I do not have a concern about how the proposals will work. I have a concern about the cost of them, but I am not overly concerned about the availability, being able to get someone at that </w:t>
      </w:r>
      <w:r w:rsidRPr="00B758F1">
        <w:t>level. I am very concerned about the access to the people at the lower skill levels</w:t>
      </w:r>
      <w:r w:rsidR="00CE53A4">
        <w:t>,</w:t>
      </w:r>
      <w:r w:rsidRPr="00B758F1">
        <w:t xml:space="preserve"> and that is not covered by the proposals.</w:t>
      </w:r>
    </w:p>
    <w:p w:rsidR="00406F08" w:rsidRPr="00B758F1" w:rsidP="00406F08">
      <w:pPr>
        <w:pStyle w:val="Question"/>
        <w:numPr>
          <w:ilvl w:val="0"/>
          <w:numId w:val="9"/>
        </w:numPr>
      </w:pPr>
      <w:sdt>
        <w:sdtPr>
          <w:alias w:val="Member"/>
          <w:tag w:val="&lt;Member mnisId='4736' dodsId=''&gt;"/>
          <w:id w:val="-2042198660"/>
          <w:placeholder>
            <w:docPart w:val="8799696592C546AFACF296C896EFABB0"/>
          </w:placeholder>
          <w:richText/>
        </w:sdtPr>
        <w:sdtContent>
          <w:r w:rsidRPr="00B758F1">
            <w:rPr>
              <w:b/>
            </w:rPr>
            <w:t xml:space="preserve">Dave </w:t>
          </w:r>
          <w:r w:rsidRPr="00B758F1">
            <w:rPr>
              <w:b/>
            </w:rPr>
            <w:t>Doogan</w:t>
          </w:r>
          <w:r w:rsidRPr="00B758F1">
            <w:rPr>
              <w:b/>
            </w:rPr>
            <w:t>:</w:t>
          </w:r>
        </w:sdtContent>
      </w:sdt>
      <w:r w:rsidRPr="00B758F1">
        <w:t xml:space="preserve"> Tim, the horticultural industry is heavily reliant on seasonal workers from the EU. What operational challenges will your members face from the Government’s seasonal workers pilot and specifically the arbitrary cap of 10,000? </w:t>
      </w:r>
    </w:p>
    <w:p w:rsidR="00406F08" w:rsidRPr="00B758F1" w:rsidP="00406F08">
      <w:pPr>
        <w:pStyle w:val="Answer"/>
      </w:pPr>
      <w:sdt>
        <w:sdtPr>
          <w:alias w:val="Witness"/>
          <w:id w:val="65768336"/>
          <w:placeholder>
            <w:docPart w:val="8799696592C546AFACF296C896EFABB0"/>
          </w:placeholder>
          <w:richText/>
        </w:sdtPr>
        <w:sdtContent>
          <w:r w:rsidRPr="00B758F1">
            <w:rPr>
              <w:b/>
              <w:i/>
            </w:rPr>
            <w:t>Tim Rycroft:</w:t>
          </w:r>
        </w:sdtContent>
      </w:sdt>
      <w:r w:rsidRPr="00B758F1">
        <w:t xml:space="preserve"> We supported the pilot scheme very strongly</w:t>
      </w:r>
      <w:r w:rsidR="00BE18DA">
        <w:t>,</w:t>
      </w:r>
      <w:r w:rsidRPr="00B758F1">
        <w:t xml:space="preserve"> and we have supported the NFU and NFU Scotland in its call for that to become a permanent scheme. It is worth noting that when the original scheme was shut down because it was made obsolete by freedom of movement in 2013, the Migration Advisory Committee at that time made some observations about the fact that it had found no evidence that it disadvantaged anybody in the UK. It also noted that most other countries had </w:t>
      </w:r>
      <w:r w:rsidRPr="00B758F1">
        <w:t>some kind of scheme</w:t>
      </w:r>
      <w:r w:rsidRPr="00B758F1">
        <w:t xml:space="preserve"> to support seasonal industries</w:t>
      </w:r>
      <w:r w:rsidR="00BE18DA">
        <w:t>—</w:t>
      </w:r>
      <w:r w:rsidRPr="00B758F1">
        <w:t>subsectors where it clearly was not sustainable to employ people all year round for a product that needs picking at a certain time of year.</w:t>
      </w:r>
    </w:p>
    <w:p w:rsidR="00406F08" w:rsidRPr="00B758F1" w:rsidP="00406F08">
      <w:pPr>
        <w:pStyle w:val="Answer"/>
      </w:pPr>
      <w:r w:rsidRPr="00B758F1">
        <w:t xml:space="preserve">I think there is a need for a permanent seasonal </w:t>
      </w:r>
      <w:r w:rsidRPr="00B758F1" w:rsidR="006E6496">
        <w:t>workers’</w:t>
      </w:r>
      <w:r w:rsidRPr="00B758F1">
        <w:t xml:space="preserve"> scheme. As we design it, we should be flexible in thinking about which sectors and subsectors should be included. This Committee has talked many times about food security and food self-sufficiency. It seems to me that these are things that the UK does very well, growing these particular crops and fruit and vegetables, and we should be finding ways to encourage more of it to be done here rather than making it more difficult.</w:t>
      </w:r>
    </w:p>
    <w:p w:rsidR="00406F08" w:rsidRPr="00B758F1" w:rsidP="00406F08">
      <w:pPr>
        <w:pStyle w:val="Question"/>
        <w:numPr>
          <w:ilvl w:val="0"/>
          <w:numId w:val="9"/>
        </w:numPr>
      </w:pPr>
      <w:sdt>
        <w:sdtPr>
          <w:alias w:val="Member"/>
          <w:tag w:val="&lt;Member mnisId='4736' dodsId=''&gt;"/>
          <w:id w:val="75018798"/>
          <w:placeholder>
            <w:docPart w:val="8799696592C546AFACF296C896EFABB0"/>
          </w:placeholder>
          <w:richText/>
        </w:sdtPr>
        <w:sdtContent>
          <w:r w:rsidRPr="00B758F1">
            <w:rPr>
              <w:b/>
            </w:rPr>
            <w:t xml:space="preserve">Dave </w:t>
          </w:r>
          <w:r w:rsidRPr="00B758F1">
            <w:rPr>
              <w:b/>
            </w:rPr>
            <w:t>Doogan</w:t>
          </w:r>
          <w:r w:rsidRPr="00B758F1">
            <w:rPr>
              <w:b/>
            </w:rPr>
            <w:t>:</w:t>
          </w:r>
        </w:sdtContent>
      </w:sdt>
      <w:r w:rsidRPr="00B758F1">
        <w:t xml:space="preserve"> But specifically do you foresee problems coming from the 10,000 cap?</w:t>
      </w:r>
    </w:p>
    <w:p w:rsidR="00406F08" w:rsidRPr="00B758F1" w:rsidP="00406F08">
      <w:pPr>
        <w:pStyle w:val="Answer"/>
      </w:pPr>
      <w:sdt>
        <w:sdtPr>
          <w:alias w:val="Witness"/>
          <w:id w:val="-489180632"/>
          <w:placeholder>
            <w:docPart w:val="8799696592C546AFACF296C896EFABB0"/>
          </w:placeholder>
          <w:richText/>
        </w:sdtPr>
        <w:sdtContent>
          <w:r w:rsidRPr="00B758F1">
            <w:rPr>
              <w:b/>
              <w:i/>
            </w:rPr>
            <w:t>Tim Rycroft:</w:t>
          </w:r>
        </w:sdtContent>
      </w:sdt>
      <w:r w:rsidRPr="00B758F1">
        <w:t xml:space="preserve"> In its original submission I know that the NFU said that there would need to be 70,000, so there is a pretty big gap between those two numbers. I would trust our friends at the NFU to have a very good sense of what they think the scale of this needs to be.</w:t>
      </w:r>
    </w:p>
    <w:p w:rsidR="00406F08" w:rsidRPr="00B758F1" w:rsidP="00406F08">
      <w:pPr>
        <w:pStyle w:val="Question"/>
        <w:numPr>
          <w:ilvl w:val="0"/>
          <w:numId w:val="9"/>
        </w:numPr>
      </w:pPr>
      <w:sdt>
        <w:sdtPr>
          <w:alias w:val="Member"/>
          <w:tag w:val="&lt;Member mnisId='4736' dodsId=''&gt;"/>
          <w:id w:val="432633758"/>
          <w:placeholder>
            <w:docPart w:val="8799696592C546AFACF296C896EFABB0"/>
          </w:placeholder>
          <w:richText/>
        </w:sdtPr>
        <w:sdtContent>
          <w:r w:rsidRPr="00B758F1">
            <w:rPr>
              <w:b/>
            </w:rPr>
            <w:t xml:space="preserve">Dave </w:t>
          </w:r>
          <w:r w:rsidRPr="00B758F1">
            <w:rPr>
              <w:b/>
            </w:rPr>
            <w:t>Doogan</w:t>
          </w:r>
          <w:r w:rsidRPr="00B758F1">
            <w:rPr>
              <w:b/>
            </w:rPr>
            <w:t>:</w:t>
          </w:r>
        </w:sdtContent>
      </w:sdt>
      <w:r w:rsidRPr="00B758F1">
        <w:t xml:space="preserve"> </w:t>
      </w:r>
      <w:r w:rsidR="001C1BEA">
        <w:t>W</w:t>
      </w:r>
      <w:r w:rsidRPr="00B758F1">
        <w:t>hich is the bigger risk to the supply chain for your members</w:t>
      </w:r>
      <w:r w:rsidR="001C1BEA">
        <w:t xml:space="preserve">: </w:t>
      </w:r>
      <w:r w:rsidRPr="00B758F1">
        <w:t>the unattractive or increased bureaucracy to enter the UK for work</w:t>
      </w:r>
      <w:r w:rsidR="001C1BEA">
        <w:t>,</w:t>
      </w:r>
      <w:r w:rsidRPr="00B758F1">
        <w:t xml:space="preserve"> or the higher incomes available closer to countries of origin</w:t>
      </w:r>
      <w:r w:rsidR="00F72DAA">
        <w:t>? O</w:t>
      </w:r>
      <w:r w:rsidRPr="00B758F1">
        <w:t>r is it a perfect storm of both?</w:t>
      </w:r>
    </w:p>
    <w:p w:rsidR="00406F08" w:rsidRPr="00B758F1" w:rsidP="00406F08">
      <w:pPr>
        <w:pStyle w:val="Answer"/>
      </w:pPr>
      <w:sdt>
        <w:sdtPr>
          <w:alias w:val="Witness"/>
          <w:id w:val="1445273762"/>
          <w:placeholder>
            <w:docPart w:val="8799696592C546AFACF296C896EFABB0"/>
          </w:placeholder>
          <w:richText/>
        </w:sdtPr>
        <w:sdtContent>
          <w:r w:rsidRPr="00B758F1">
            <w:rPr>
              <w:b/>
              <w:i/>
            </w:rPr>
            <w:t>Simon Doherty:</w:t>
          </w:r>
        </w:sdtContent>
      </w:sdt>
      <w:r w:rsidRPr="00B758F1">
        <w:t xml:space="preserve"> I would say it is probably both. There is no doubt that the bureaucracy of having somebody apply for a job and then having to go through a whole visa application process</w:t>
      </w:r>
      <w:r w:rsidR="00F72DAA">
        <w:t>,</w:t>
      </w:r>
      <w:r w:rsidRPr="00B758F1">
        <w:t xml:space="preserve"> and the costs and time associated with that</w:t>
      </w:r>
      <w:r w:rsidR="00F72DAA">
        <w:t>,</w:t>
      </w:r>
      <w:r w:rsidRPr="00B758F1">
        <w:t xml:space="preserve"> </w:t>
      </w:r>
      <w:r w:rsidR="00B758F1">
        <w:t>will</w:t>
      </w:r>
      <w:r w:rsidRPr="00B758F1">
        <w:t xml:space="preserve"> be a real headache. The movement of vets within Europe could change substantially and I think that perfect storm you are talking about could definitely affect us</w:t>
      </w:r>
      <w:r w:rsidR="00AF27FA">
        <w:t>:</w:t>
      </w:r>
      <w:r w:rsidRPr="00B758F1">
        <w:t xml:space="preserve"> it </w:t>
      </w:r>
      <w:r w:rsidR="00AF27FA">
        <w:t xml:space="preserve">just </w:t>
      </w:r>
      <w:r w:rsidRPr="00B758F1" w:rsidR="00AF27FA">
        <w:t xml:space="preserve">becomes </w:t>
      </w:r>
      <w:r w:rsidRPr="00B758F1">
        <w:t xml:space="preserve">no longer worth their while </w:t>
      </w:r>
      <w:r w:rsidR="00AF27FA">
        <w:t>to jump</w:t>
      </w:r>
      <w:r w:rsidRPr="00B758F1" w:rsidR="00AF27FA">
        <w:t xml:space="preserve"> </w:t>
      </w:r>
      <w:r w:rsidRPr="00B758F1">
        <w:t>through all of the hoops when they can get the same type of employment</w:t>
      </w:r>
      <w:r w:rsidRPr="00AF27FA" w:rsidR="00AF27FA">
        <w:t xml:space="preserve"> </w:t>
      </w:r>
      <w:r w:rsidRPr="00B758F1" w:rsidR="00AF27FA">
        <w:t>somewhere else in Europe</w:t>
      </w:r>
      <w:r w:rsidRPr="00B758F1">
        <w:t xml:space="preserve"> an awful lot </w:t>
      </w:r>
      <w:r w:rsidR="00AF27FA">
        <w:t>more easily</w:t>
      </w:r>
      <w:r w:rsidRPr="00B758F1">
        <w:t>. I think it is a combination of both.</w:t>
      </w:r>
    </w:p>
    <w:p w:rsidR="00406F08" w:rsidRPr="00B758F1" w:rsidP="00406F08">
      <w:pPr>
        <w:pStyle w:val="Question"/>
        <w:numPr>
          <w:ilvl w:val="0"/>
          <w:numId w:val="9"/>
        </w:numPr>
      </w:pPr>
      <w:sdt>
        <w:sdtPr>
          <w:alias w:val="Member"/>
          <w:tag w:val="&lt;Member mnisId='4853' dodsId=''&gt;"/>
          <w:id w:val="233819856"/>
          <w:placeholder>
            <w:docPart w:val="8799696592C546AFACF296C896EFABB0"/>
          </w:placeholder>
          <w:richText/>
        </w:sdtPr>
        <w:sdtContent>
          <w:r w:rsidRPr="00B758F1">
            <w:rPr>
              <w:b/>
            </w:rPr>
            <w:t>Dr Neil Hudson:</w:t>
          </w:r>
        </w:sdtContent>
      </w:sdt>
      <w:r w:rsidRPr="00B758F1">
        <w:t xml:space="preserve"> </w:t>
      </w:r>
      <w:r w:rsidR="00B90CC0">
        <w:t xml:space="preserve">I will come on to </w:t>
      </w:r>
      <w:r w:rsidR="001E5657">
        <w:t xml:space="preserve">the issues that </w:t>
      </w:r>
      <w:r w:rsidRPr="00B758F1">
        <w:t xml:space="preserve">Tim and Richard </w:t>
      </w:r>
      <w:r w:rsidR="001E5657">
        <w:t xml:space="preserve">talked about to do with </w:t>
      </w:r>
      <w:r w:rsidRPr="00B758F1">
        <w:t>labour and leaving the European Union</w:t>
      </w:r>
      <w:r w:rsidR="001E5657">
        <w:t>,</w:t>
      </w:r>
      <w:r w:rsidRPr="00B758F1">
        <w:t xml:space="preserve"> and how </w:t>
      </w:r>
      <w:r w:rsidR="001E5657">
        <w:t xml:space="preserve">they </w:t>
      </w:r>
      <w:r w:rsidRPr="00B758F1">
        <w:t>affect your sector</w:t>
      </w:r>
      <w:r w:rsidR="001E5657">
        <w:t>. But f</w:t>
      </w:r>
      <w:r w:rsidRPr="00B758F1">
        <w:t>irst</w:t>
      </w:r>
      <w:r w:rsidR="001E5657">
        <w:t>, I will</w:t>
      </w:r>
      <w:r w:rsidRPr="00B758F1">
        <w:t xml:space="preserve"> come back to my veterinary colleague </w:t>
      </w:r>
      <w:r w:rsidRPr="00B758F1">
        <w:t xml:space="preserve">Simon. I know </w:t>
      </w:r>
      <w:r w:rsidRPr="00B758F1" w:rsidR="001E5657">
        <w:t xml:space="preserve">Simon </w:t>
      </w:r>
      <w:r w:rsidRPr="00B758F1">
        <w:t>is champing at the bit</w:t>
      </w:r>
      <w:r w:rsidR="001E5657">
        <w:t>—</w:t>
      </w:r>
      <w:r w:rsidRPr="00B758F1">
        <w:t xml:space="preserve">he is saddled up </w:t>
      </w:r>
      <w:r w:rsidR="001E5657">
        <w:t xml:space="preserve">and </w:t>
      </w:r>
      <w:r w:rsidRPr="00B758F1">
        <w:t>ready to ride into the racecourse</w:t>
      </w:r>
      <w:r w:rsidR="001E5657">
        <w:t>—</w:t>
      </w:r>
      <w:r w:rsidRPr="00B758F1">
        <w:t>to talk about veterinary certification. The BVA’s submission talked about the challenges moving forward</w:t>
      </w:r>
      <w:r w:rsidR="001E5657">
        <w:t>,</w:t>
      </w:r>
      <w:r w:rsidRPr="00B758F1">
        <w:t xml:space="preserve"> and the increased demand </w:t>
      </w:r>
      <w:r w:rsidRPr="00B758F1" w:rsidR="001E5657">
        <w:t xml:space="preserve">for veterinary certification and supervision </w:t>
      </w:r>
      <w:r w:rsidRPr="00B758F1">
        <w:t xml:space="preserve">as we </w:t>
      </w:r>
      <w:r w:rsidR="001E5657">
        <w:t>leave</w:t>
      </w:r>
      <w:r w:rsidRPr="00B758F1">
        <w:t xml:space="preserve"> the European Union. </w:t>
      </w:r>
    </w:p>
    <w:p w:rsidR="00406F08" w:rsidRPr="00B758F1" w:rsidP="00406F08">
      <w:pPr>
        <w:pStyle w:val="Question"/>
        <w:numPr>
          <w:ilvl w:val="0"/>
          <w:numId w:val="0"/>
        </w:numPr>
        <w:ind w:left="794"/>
      </w:pPr>
      <w:r w:rsidRPr="00B758F1">
        <w:t xml:space="preserve">Simon, as we are now approaching the end of the transition period, can you articulate to the Committee what demands you </w:t>
      </w:r>
      <w:r w:rsidR="007E1DAF">
        <w:t>fore</w:t>
      </w:r>
      <w:r w:rsidRPr="00B758F1">
        <w:t xml:space="preserve">see </w:t>
      </w:r>
      <w:r w:rsidR="00D822D1">
        <w:t>being</w:t>
      </w:r>
      <w:r w:rsidRPr="00B758F1">
        <w:t xml:space="preserve"> placed on the veterinary profession for food supply vets</w:t>
      </w:r>
      <w:r w:rsidR="00B758F1">
        <w:t xml:space="preserve"> </w:t>
      </w:r>
      <w:r w:rsidRPr="00B758F1">
        <w:t xml:space="preserve">with this increased need for certification? </w:t>
      </w:r>
      <w:r w:rsidR="007E1DAF">
        <w:t xml:space="preserve">What impact do </w:t>
      </w:r>
      <w:r w:rsidRPr="00B758F1">
        <w:t xml:space="preserve">you </w:t>
      </w:r>
      <w:r w:rsidR="007E1DAF">
        <w:t>fore</w:t>
      </w:r>
      <w:r w:rsidRPr="00B758F1">
        <w:t xml:space="preserve">see </w:t>
      </w:r>
      <w:r w:rsidR="007E1DAF">
        <w:t xml:space="preserve">from </w:t>
      </w:r>
      <w:r w:rsidRPr="00B758F1">
        <w:t>DEFRA’s announcement that they will be introducing more non-veterinary qualified certification support officers to help official veterinarians with that process</w:t>
      </w:r>
      <w:r w:rsidR="00DC28D2">
        <w:t>?</w:t>
      </w:r>
      <w:r w:rsidRPr="00B758F1">
        <w:t xml:space="preserve"> What are your thoughts on that</w:t>
      </w:r>
      <w:r w:rsidR="00DC28D2">
        <w:t>,</w:t>
      </w:r>
      <w:r w:rsidRPr="00B758F1">
        <w:t xml:space="preserve"> moving forward?</w:t>
      </w:r>
    </w:p>
    <w:p w:rsidR="00406F08" w:rsidRPr="00B758F1" w:rsidP="00406F08">
      <w:pPr>
        <w:pStyle w:val="Answer"/>
      </w:pPr>
      <w:sdt>
        <w:sdtPr>
          <w:alias w:val="Witness"/>
          <w:id w:val="-677196910"/>
          <w:placeholder>
            <w:docPart w:val="8799696592C546AFACF296C896EFABB0"/>
          </w:placeholder>
          <w:richText/>
        </w:sdtPr>
        <w:sdtContent>
          <w:r w:rsidRPr="00B758F1">
            <w:rPr>
              <w:b/>
              <w:i/>
            </w:rPr>
            <w:t>Simon Doherty:</w:t>
          </w:r>
        </w:sdtContent>
      </w:sdt>
      <w:r w:rsidRPr="00B758F1">
        <w:t xml:space="preserve"> I will try to keep this as brief as I possibly can, but you are right, I am champing at the bit because it is an important piece for our members. There are a number of different aspects. What we are talking about here is export health certification for animals or products of animal origin. That is one of the first stumbling blocks. The products of animal origin </w:t>
      </w:r>
      <w:r w:rsidRPr="00B758F1" w:rsidR="006E6496">
        <w:t>have</w:t>
      </w:r>
      <w:r w:rsidRPr="00B758F1">
        <w:t xml:space="preserve"> quite broad reach. It is not just meat and dairy products</w:t>
      </w:r>
      <w:r w:rsidR="0074405E">
        <w:t>;</w:t>
      </w:r>
      <w:r w:rsidRPr="00B758F1">
        <w:t xml:space="preserve"> it is a whole range of different things, including isinglass, which is used for clarification within the wine industry and is made from fish scales. The products of animal origin piece would have been moving around Europe on commercial documentation and they </w:t>
      </w:r>
      <w:r w:rsidR="00B758F1">
        <w:t>will</w:t>
      </w:r>
      <w:r w:rsidRPr="00B758F1">
        <w:t xml:space="preserve"> require an export health certificate signed by a veterinary surgeon.</w:t>
      </w:r>
    </w:p>
    <w:p w:rsidR="00406F08" w:rsidRPr="00B758F1" w:rsidP="00406F08">
      <w:pPr>
        <w:pStyle w:val="Answer"/>
      </w:pPr>
      <w:r w:rsidRPr="00B758F1">
        <w:t>There is an aspect of that that is related to the country listing, which is something that is exercising everybody at the minute. If we got a good country listing from Europe, certainly the export health certificates should in theory be an awful lot simpler to complete. There are an awful lot more assumptions made about the health status of the UK generally and, therefore, the actual certificates themselves can be an awful lot simpler, possibly less testing required or certainly less bureaucracy in the length of the paperwork itself.</w:t>
      </w:r>
    </w:p>
    <w:p w:rsidR="00406F08" w:rsidRPr="00B758F1" w:rsidP="00406F08">
      <w:pPr>
        <w:pStyle w:val="Answer"/>
      </w:pPr>
      <w:r w:rsidRPr="00B758F1">
        <w:t xml:space="preserve">Another added layer on to that is the whole piece around Northern Ireland and whether in fact we </w:t>
      </w:r>
      <w:r w:rsidR="00B758F1">
        <w:t>will</w:t>
      </w:r>
      <w:r w:rsidRPr="00B758F1">
        <w:t xml:space="preserve"> require export health certification. Under the Northern Ireland Protocol, Northern Ireland is going to remain part of the single market. Is produce coming from GB to Northern Ireland going to require an export health certificate? There </w:t>
      </w:r>
      <w:r w:rsidR="002A5461">
        <w:t>was</w:t>
      </w:r>
      <w:r w:rsidRPr="00B758F1" w:rsidR="002A5461">
        <w:t xml:space="preserve"> </w:t>
      </w:r>
      <w:r w:rsidRPr="00B758F1">
        <w:t>all sorts of talk initially about unfettered access, but in fact we are probably going to have some level of export health certification required and associated infrastructure at ports in Cairnryan or Liverpool coming into Belfast or Larne in respect to the Northern Ireland Protocol.</w:t>
      </w:r>
    </w:p>
    <w:p w:rsidR="00406F08" w:rsidRPr="00B758F1" w:rsidP="00406F08">
      <w:pPr>
        <w:pStyle w:val="Answer"/>
      </w:pPr>
      <w:r w:rsidRPr="00B758F1">
        <w:t xml:space="preserve">That whole piece </w:t>
      </w:r>
      <w:r w:rsidR="00B758F1">
        <w:t>will</w:t>
      </w:r>
      <w:r w:rsidRPr="00B758F1">
        <w:t xml:space="preserve"> require another chunk of the veterinary workforce that is already, as I have described in this session, being pulled in a number of different directions. The vets who sign export health certificates are also described as OVs, </w:t>
      </w:r>
      <w:r w:rsidRPr="00B758F1">
        <w:t>confusingly</w:t>
      </w:r>
      <w:r w:rsidR="005123B7">
        <w:t>—</w:t>
      </w:r>
      <w:r w:rsidRPr="00B758F1">
        <w:t>official</w:t>
      </w:r>
      <w:r w:rsidRPr="00B758F1">
        <w:t xml:space="preserve"> veterinarians. They are different OVs to the OVs that work in abattoirs and meat plants, but they are all the same OVs and require additional training on top of their veterinary degree. Where we are now is just a complete lack of clarity as to what </w:t>
      </w:r>
      <w:r w:rsidR="00B758F1">
        <w:t>will</w:t>
      </w:r>
      <w:r w:rsidRPr="00B758F1">
        <w:t xml:space="preserve"> be </w:t>
      </w:r>
      <w:r w:rsidRPr="00B758F1">
        <w:t xml:space="preserve">required GB to Northern Ireland, what </w:t>
      </w:r>
      <w:r w:rsidR="00B758F1">
        <w:t>will</w:t>
      </w:r>
      <w:r w:rsidRPr="00B758F1">
        <w:t xml:space="preserve"> be required in respect of a country listing, what </w:t>
      </w:r>
      <w:r w:rsidR="00B758F1">
        <w:t>will</w:t>
      </w:r>
      <w:r w:rsidRPr="00B758F1">
        <w:t xml:space="preserve"> be required in respect </w:t>
      </w:r>
      <w:r w:rsidR="00BB6686">
        <w:t>of</w:t>
      </w:r>
      <w:r w:rsidRPr="00B758F1" w:rsidR="00BB6686">
        <w:t xml:space="preserve"> </w:t>
      </w:r>
      <w:r w:rsidRPr="00B758F1">
        <w:t>the actual export health certificates themselves.</w:t>
      </w:r>
    </w:p>
    <w:p w:rsidR="00406F08" w:rsidRPr="00B758F1" w:rsidP="00406F08">
      <w:pPr>
        <w:pStyle w:val="Answer"/>
      </w:pPr>
      <w:r w:rsidRPr="00B758F1">
        <w:t xml:space="preserve">You touched on the certification support officers. Within European legislation there is a role for a layperson to become a certification support officer. DEFRA and APHA have put a bit of work into that area in recruiting CSOs. The idea is that a CSO, as part of an auditable process—let’s say we are exporting milk powder—would be able to go out and look at the serial numbers on the bags of the milk powder, </w:t>
      </w:r>
      <w:r w:rsidR="00240CF8">
        <w:t xml:space="preserve">and </w:t>
      </w:r>
      <w:r w:rsidRPr="00B758F1">
        <w:t>check from that sort of perspective</w:t>
      </w:r>
      <w:r w:rsidR="00B830FE">
        <w:t xml:space="preserve">, </w:t>
      </w:r>
      <w:r w:rsidR="00FC75EA">
        <w:t>or if any testing is being done to show freedom from certain disease</w:t>
      </w:r>
      <w:r w:rsidR="00240CF8">
        <w:t>s</w:t>
      </w:r>
      <w:r w:rsidR="00FC75EA">
        <w:t>.</w:t>
      </w:r>
      <w:r w:rsidRPr="00B758F1">
        <w:t xml:space="preserve"> All of that information would be pulled together by certification support officers, who would be laypeople, and then presented in an auditable form to the veterinary surgeon, who would then ultimately have the information that they required to put their veterinary signature on that certificate. Again, until we understand what </w:t>
      </w:r>
      <w:r w:rsidR="00B758F1">
        <w:t>will</w:t>
      </w:r>
      <w:r w:rsidRPr="00B758F1">
        <w:t xml:space="preserve"> be required for export health certification, we cannot plan ahead as to how many CSOs we </w:t>
      </w:r>
      <w:r w:rsidR="00B758F1">
        <w:t>will</w:t>
      </w:r>
      <w:r w:rsidRPr="00B758F1">
        <w:t xml:space="preserve"> have per official veterinarian. That has really delayed that a bit.</w:t>
      </w:r>
    </w:p>
    <w:p w:rsidR="00406F08" w:rsidRPr="00B758F1" w:rsidP="00406F08">
      <w:pPr>
        <w:pStyle w:val="Answer"/>
      </w:pPr>
      <w:r w:rsidRPr="00B758F1">
        <w:t xml:space="preserve">The other thing that we need to look at here is that there are very few vets who do export health certification as a full-time job. Most OVs are practitioners as well. If the cheese factory down the road that has largely been moving cheese around Europe on a commercial certificate suddenly needs to have lots of export health certificates, I know that Tim’s members will be looking at what certificate they </w:t>
      </w:r>
      <w:r w:rsidR="00B758F1">
        <w:t>will require</w:t>
      </w:r>
      <w:r w:rsidRPr="00B758F1">
        <w:t xml:space="preserve"> and what sort of capacity they </w:t>
      </w:r>
      <w:r w:rsidR="00B758F1">
        <w:t>will</w:t>
      </w:r>
      <w:r w:rsidRPr="00B758F1">
        <w:t xml:space="preserve"> need and what sort of time </w:t>
      </w:r>
      <w:r w:rsidR="00B758F1">
        <w:t>will</w:t>
      </w:r>
      <w:r w:rsidRPr="00B758F1">
        <w:t xml:space="preserve"> be needed for a vet to do that certification, but ultimately at this point it has been quite difficult. </w:t>
      </w:r>
      <w:r w:rsidR="006242D9">
        <w:t>T</w:t>
      </w:r>
      <w:r w:rsidRPr="00B758F1">
        <w:t xml:space="preserve">hat vet needs to be able to fit that in among their TB testing and their clinical work and whatever else. We have very few full-time equivalent OVs. A lot of OVs will be doing this work before they open their clinic in the morning or they may be doing export paperwork in the evening for a shipment the following day or things like that. There is a lack of clarification of the volume of certification that </w:t>
      </w:r>
      <w:r w:rsidR="00B758F1">
        <w:t>will</w:t>
      </w:r>
      <w:r w:rsidRPr="00B758F1">
        <w:t xml:space="preserve"> be required.</w:t>
      </w:r>
    </w:p>
    <w:p w:rsidR="00B758F1" w:rsidRPr="00B758F1" w:rsidP="00B758F1">
      <w:pPr>
        <w:pStyle w:val="Answer"/>
      </w:pPr>
      <w:r w:rsidRPr="00B758F1">
        <w:t xml:space="preserve">It gets compounded with compound products. For example, a frozen pizza will need an export health certificate for the pepperoni, the mozzarella and the cheddar. Each product of animal origin will require a level of certification, so for a frozen pizza you could be looking at half a dozen export health certificates </w:t>
      </w:r>
      <w:r w:rsidRPr="00B758F1">
        <w:t xml:space="preserve">to be signed off by a vet. This is not something we have had to do before. </w:t>
      </w:r>
    </w:p>
    <w:p w:rsidR="00B758F1" w:rsidRPr="00B758F1" w:rsidP="00B758F1">
      <w:pPr>
        <w:pStyle w:val="Answer"/>
      </w:pPr>
      <w:r w:rsidRPr="00B758F1">
        <w:t xml:space="preserve">Looking specifically at the aquaculture industry in Scotland, traditionally the work of export health certification has not been carried out by veterinary surgeons. It has been carried out by environmental health officers. We also have a shortage of environmental health officers in the UK now, so it is not that we can suddenly look at bending some rules and getting a lot of EHOs to sign what is essentially a veterinary certificate. That is fine for the aquaculture sector as things stand at the minute, but there is no quick answer for that piece of capacity </w:t>
      </w:r>
      <w:r w:rsidR="005351FD">
        <w:t>either</w:t>
      </w:r>
      <w:r w:rsidRPr="00B758F1">
        <w:t xml:space="preserve">. </w:t>
      </w:r>
    </w:p>
    <w:p w:rsidR="00B758F1" w:rsidRPr="00B758F1" w:rsidP="00B758F1">
      <w:pPr>
        <w:pStyle w:val="Answer"/>
      </w:pPr>
      <w:r w:rsidRPr="00B758F1">
        <w:t xml:space="preserve">In summary, lots of unknowns and a lot of questions still remain. We are sitting here heading towards the end of September and we need that clarification urgently, whether that is by putting infrastructure in place at some of the border inspection posts, or even ferry ports in Scotland, England, Northern Ireland, and around the Northern Ireland situation. </w:t>
      </w:r>
    </w:p>
    <w:p w:rsidR="00B758F1" w:rsidRPr="00B758F1" w:rsidP="00B758F1">
      <w:pPr>
        <w:pStyle w:val="Answer"/>
      </w:pPr>
      <w:r w:rsidRPr="00B758F1">
        <w:t>The other piece to bear in mind</w:t>
      </w:r>
      <w:r w:rsidR="005351FD">
        <w:t xml:space="preserve">—this </w:t>
      </w:r>
      <w:r w:rsidRPr="00B758F1">
        <w:t>may</w:t>
      </w:r>
      <w:r w:rsidR="005351FD">
        <w:t xml:space="preserve"> </w:t>
      </w:r>
      <w:r w:rsidRPr="00B758F1">
        <w:t>be of less interest to this Committee</w:t>
      </w:r>
      <w:r w:rsidR="005351FD">
        <w:t>,</w:t>
      </w:r>
      <w:r w:rsidRPr="00B758F1">
        <w:t xml:space="preserve"> but it needs to sit somewhere within the Government</w:t>
      </w:r>
      <w:r w:rsidR="005351FD">
        <w:t>—</w:t>
      </w:r>
      <w:r w:rsidRPr="00B758F1">
        <w:t>is the movement of equines and the movement of pets. I keep using the example, “Can I take my dog to Donegal from Belfast for the weekend?” We do not have clarity about the movement of companion animals, even within the island of Ireland let alone throughout Europe, for what would have previously been done under a pet passport. We also do not have clarification for the equine industry, which is obviously worth millions. I do not need to tell this Committee the value of that. The tripartite agreement that was in place between France, the Republic of Ireland and the UK allowed relatively seamless movement of equids between those three countries. That potentially, in a no-deal scenario, would also disappear, and you then need, again, more veterinary capacity to complete equine or companion</w:t>
      </w:r>
      <w:r w:rsidR="00087F2C">
        <w:t xml:space="preserve"> </w:t>
      </w:r>
      <w:r w:rsidRPr="00B758F1">
        <w:t>animal export health certificates as well.</w:t>
      </w:r>
    </w:p>
    <w:p w:rsidR="00B758F1" w:rsidRPr="00B758F1" w:rsidP="00B758F1">
      <w:pPr>
        <w:pStyle w:val="Question"/>
        <w:numPr>
          <w:ilvl w:val="0"/>
          <w:numId w:val="9"/>
        </w:numPr>
      </w:pPr>
      <w:sdt>
        <w:sdtPr>
          <w:alias w:val="Member"/>
          <w:tag w:val="&lt;Member mnisId='4853' dodsId=''&gt;"/>
          <w:id w:val="-833606832"/>
          <w:placeholder>
            <w:docPart w:val="C28FD9A695DF42BF8C148CA3856BAF8B"/>
          </w:placeholder>
          <w:richText/>
        </w:sdtPr>
        <w:sdtContent>
          <w:r w:rsidRPr="00B758F1">
            <w:rPr>
              <w:b/>
            </w:rPr>
            <w:t>Dr Neil Hudson:</w:t>
          </w:r>
        </w:sdtContent>
      </w:sdt>
      <w:r w:rsidRPr="00B758F1">
        <w:t xml:space="preserve"> Thank you, Simon. That was a very full and thorough answer. Thank you very much. Chair, I guess Simon has touched on issues about animal movements that we, as a Committee, are very interested in and will be looking at in subsequent sessions. Thank you for raising that. I think, Chair, that gives us a nice platform </w:t>
      </w:r>
      <w:r w:rsidR="00087F2C">
        <w:t>for</w:t>
      </w:r>
      <w:r w:rsidRPr="00B758F1">
        <w:t xml:space="preserve"> future inquiries that we are going to launch. </w:t>
      </w:r>
    </w:p>
    <w:p w:rsidR="00B758F1" w:rsidRPr="00B758F1" w:rsidP="00B758F1">
      <w:pPr>
        <w:pStyle w:val="Question"/>
        <w:numPr>
          <w:ilvl w:val="0"/>
          <w:numId w:val="0"/>
        </w:numPr>
        <w:ind w:left="794"/>
      </w:pPr>
      <w:r w:rsidRPr="00B758F1">
        <w:t>To go back to Barry’s question, what you are asking for is more clarity and more engagement as the clock is winding down to know where we are at. It is a rapidly evolving situation. You have veterinary expertise, but also geographical expertise, as to where you are physically located with the Northern Irish situation. Already there are checks between GB and Northern Ireland on the animal side of things, disease surveillance and biosecurity, but what you need is clarity as to what the level will need to be increased to beyond what is already in place. Is that right?</w:t>
      </w:r>
    </w:p>
    <w:p w:rsidR="00B758F1" w:rsidRPr="00B758F1" w:rsidP="00B758F1">
      <w:pPr>
        <w:pStyle w:val="Answer"/>
      </w:pPr>
      <w:sdt>
        <w:sdtPr>
          <w:alias w:val="Witness"/>
          <w:id w:val="-1245557990"/>
          <w:placeholder>
            <w:docPart w:val="C28FD9A695DF42BF8C148CA3856BAF8B"/>
          </w:placeholder>
          <w:richText/>
        </w:sdtPr>
        <w:sdtContent>
          <w:r w:rsidRPr="00B758F1">
            <w:rPr>
              <w:b/>
              <w:i/>
            </w:rPr>
            <w:t>Simon Doherty:</w:t>
          </w:r>
        </w:sdtContent>
      </w:sdt>
      <w:r w:rsidRPr="00B758F1">
        <w:t xml:space="preserve"> Yes, absolutely</w:t>
      </w:r>
    </w:p>
    <w:p w:rsidR="00B758F1" w:rsidRPr="00B758F1" w:rsidP="00B758F1">
      <w:pPr>
        <w:pStyle w:val="Question"/>
        <w:numPr>
          <w:ilvl w:val="0"/>
          <w:numId w:val="9"/>
        </w:numPr>
      </w:pPr>
      <w:sdt>
        <w:sdtPr>
          <w:alias w:val="Member"/>
          <w:tag w:val="&lt;Member mnisId='4853' dodsId=''&gt;"/>
          <w:id w:val="1145247814"/>
          <w:placeholder>
            <w:docPart w:val="C28FD9A695DF42BF8C148CA3856BAF8B"/>
          </w:placeholder>
          <w:richText/>
        </w:sdtPr>
        <w:sdtContent>
          <w:r w:rsidRPr="00B758F1">
            <w:rPr>
              <w:b/>
            </w:rPr>
            <w:t>Dr Neil Hudson:</w:t>
          </w:r>
        </w:sdtContent>
      </w:sdt>
      <w:r w:rsidRPr="00B758F1">
        <w:t xml:space="preserve"> Thank you very much. I will move away from that veterinary rift and to Tim and Richard. As we get to the end of the transition period, what issues will it create for your members? You have touched on this in some of your previous answers about the demand for labour, in both the short and longer term. As the clock is running down</w:t>
      </w:r>
      <w:r>
        <w:t>,</w:t>
      </w:r>
      <w:r w:rsidRPr="00B758F1">
        <w:t xml:space="preserve"> what issues and challenges face your membership and your sectors? </w:t>
      </w:r>
    </w:p>
    <w:p w:rsidR="00B758F1" w:rsidRPr="00B758F1" w:rsidP="00B758F1">
      <w:pPr>
        <w:pStyle w:val="Answer"/>
      </w:pPr>
      <w:sdt>
        <w:sdtPr>
          <w:alias w:val="Witness"/>
          <w:id w:val="1421208091"/>
          <w:placeholder>
            <w:docPart w:val="C28FD9A695DF42BF8C148CA3856BAF8B"/>
          </w:placeholder>
          <w:richText/>
        </w:sdtPr>
        <w:sdtContent>
          <w:r w:rsidRPr="00B758F1">
            <w:rPr>
              <w:b/>
              <w:i/>
            </w:rPr>
            <w:t>Tim Rycroft:</w:t>
          </w:r>
        </w:sdtContent>
      </w:sdt>
      <w:r w:rsidRPr="00B758F1">
        <w:t xml:space="preserve"> Do you mean on trade, access to labour, or both?</w:t>
      </w:r>
    </w:p>
    <w:p w:rsidR="00B758F1" w:rsidRPr="00B758F1" w:rsidP="00B758F1">
      <w:pPr>
        <w:pStyle w:val="Question"/>
        <w:numPr>
          <w:ilvl w:val="0"/>
          <w:numId w:val="0"/>
        </w:numPr>
        <w:ind w:left="794"/>
      </w:pPr>
      <w:sdt>
        <w:sdtPr>
          <w:alias w:val="Member"/>
          <w:tag w:val="&lt;Member mnisId='4853' dodsId=''&gt;"/>
          <w:id w:val="2020961025"/>
          <w:placeholder>
            <w:docPart w:val="C28FD9A695DF42BF8C148CA3856BAF8B"/>
          </w:placeholder>
          <w:richText/>
        </w:sdtPr>
        <w:sdtContent>
          <w:r w:rsidRPr="00B758F1">
            <w:rPr>
              <w:b/>
            </w:rPr>
            <w:t>Dr Neil Hudson:</w:t>
          </w:r>
        </w:sdtContent>
      </w:sdt>
      <w:r w:rsidRPr="00B758F1">
        <w:t xml:space="preserve"> </w:t>
      </w:r>
      <w:r w:rsidR="00A4016F">
        <w:t>D</w:t>
      </w:r>
      <w:r w:rsidRPr="00B758F1">
        <w:t>emand for labour.</w:t>
      </w:r>
    </w:p>
    <w:p w:rsidR="00B758F1" w:rsidRPr="00B758F1" w:rsidP="00B758F1">
      <w:pPr>
        <w:pStyle w:val="Answer"/>
      </w:pPr>
      <w:sdt>
        <w:sdtPr>
          <w:alias w:val="Witness"/>
          <w:id w:val="620730198"/>
          <w:placeholder>
            <w:docPart w:val="C28FD9A695DF42BF8C148CA3856BAF8B"/>
          </w:placeholder>
          <w:richText/>
        </w:sdtPr>
        <w:sdtContent>
          <w:r w:rsidRPr="00B758F1">
            <w:rPr>
              <w:b/>
              <w:i/>
            </w:rPr>
            <w:t>Tim Rycroft:</w:t>
          </w:r>
        </w:sdtContent>
      </w:sdt>
      <w:r w:rsidRPr="00B758F1">
        <w:t xml:space="preserve"> The challenge we face is the new system coming in on 1 January. I think because ending freedom of movement was part of Brexit, there is a bit of a misunderstanding in some of the businesses I talk to that </w:t>
      </w:r>
      <w:r w:rsidRPr="00B758F1">
        <w:t xml:space="preserve">they think that the immigration consequences are </w:t>
      </w:r>
      <w:r w:rsidR="0021326E">
        <w:t xml:space="preserve">that </w:t>
      </w:r>
      <w:r w:rsidRPr="00B758F1">
        <w:t>there will be a passing phase where there will be a bit of disruption and then everything will be fine. There are still some businesses that do not understand we are moving to a completely different immigration system, irrespective of what happens with a deal or n</w:t>
      </w:r>
      <w:r w:rsidR="0021326E">
        <w:t xml:space="preserve">o </w:t>
      </w:r>
      <w:r w:rsidRPr="00B758F1">
        <w:t xml:space="preserve">deal from 1 January. As I said earlier, part of the problem is that we are dealing with a large number of businesses that have never had to engage with any kind of processes or systems around recruitment suddenly facing the fact that they </w:t>
      </w:r>
      <w:r>
        <w:t>will</w:t>
      </w:r>
      <w:r w:rsidRPr="00B758F1">
        <w:t xml:space="preserve"> have to apply for licences, pay fees, appoint new roles in their businesses to supervise visas and all that kind of thing. We are expecting that that will be a bit of a shock. </w:t>
      </w:r>
    </w:p>
    <w:p w:rsidR="00B758F1" w:rsidRPr="00B758F1" w:rsidP="00B758F1">
      <w:pPr>
        <w:pStyle w:val="Answer"/>
      </w:pPr>
      <w:r w:rsidRPr="00B758F1">
        <w:t xml:space="preserve">As we have referenced earlier, at the same time there </w:t>
      </w:r>
      <w:r w:rsidR="00DF7A9D">
        <w:t>are</w:t>
      </w:r>
      <w:r w:rsidRPr="00B758F1" w:rsidR="00DF7A9D">
        <w:t xml:space="preserve"> </w:t>
      </w:r>
      <w:r w:rsidRPr="00B758F1">
        <w:t>a number of</w:t>
      </w:r>
      <w:r w:rsidRPr="00B758F1">
        <w:t xml:space="preserve"> other big challenges going on, and you just heard about one particular aspect of the end of the transition period. It is a bit of an aside, but it was interesting that one of our members was saying that they have decided they will not know what the trading arrangements will be for the first few months of next year with Northern Ireland, so their plan is to get their customers to buy ahead between now and the end of the year. They will just say that they will not be shipping stuff to Northern Ireland for the first few months until they can see how things eventually settle down. I suspect there will be others who will take that view too.</w:t>
      </w:r>
    </w:p>
    <w:p w:rsidR="00B758F1" w:rsidRPr="00B758F1" w:rsidP="00B758F1">
      <w:pPr>
        <w:pStyle w:val="Answer"/>
      </w:pPr>
      <w:sdt>
        <w:sdtPr>
          <w:alias w:val="Witness"/>
          <w:id w:val="1237900837"/>
          <w:placeholder>
            <w:docPart w:val="C28FD9A695DF42BF8C148CA3856BAF8B"/>
          </w:placeholder>
          <w:richText/>
        </w:sdtPr>
        <w:sdtContent>
          <w:r w:rsidRPr="00B758F1">
            <w:rPr>
              <w:b/>
              <w:i/>
            </w:rPr>
            <w:t>Richard Griffiths:</w:t>
          </w:r>
        </w:sdtContent>
      </w:sdt>
      <w:r w:rsidRPr="00B758F1">
        <w:t xml:space="preserve"> We have been through quite a number of the concerns about labour specifically, but it is really about where the next availability of labour </w:t>
      </w:r>
      <w:r>
        <w:t>will</w:t>
      </w:r>
      <w:r w:rsidRPr="00B758F1">
        <w:t xml:space="preserve"> come from. Given the list that Simon has just been through about lack of clarity, businesses are looking on that with horror, and that is just the veterinary side of things. We have areas where we do not know what labels to put on products yet, and all of that just adds and adds to the uncertainty. </w:t>
      </w:r>
    </w:p>
    <w:p w:rsidR="00B758F1" w:rsidRPr="00B758F1" w:rsidP="00B758F1">
      <w:pPr>
        <w:pStyle w:val="Answer"/>
      </w:pPr>
      <w:r w:rsidRPr="00B758F1">
        <w:t>On top of that, if you do not know where your workforce is going to come from</w:t>
      </w:r>
      <w:r w:rsidR="00DF7A9D">
        <w:t>,</w:t>
      </w:r>
      <w:r w:rsidRPr="00B758F1">
        <w:t xml:space="preserve"> that does not give confidence to businesses over the next couple of years. What we need over the next couple of years is some consistenc</w:t>
      </w:r>
      <w:r w:rsidR="00DF7A9D">
        <w:t>y—</w:t>
      </w:r>
      <w:r w:rsidRPr="00B758F1">
        <w:t xml:space="preserve"> even if it is an interim measure</w:t>
      </w:r>
      <w:r w:rsidR="00DF7A9D">
        <w:t>—</w:t>
      </w:r>
      <w:r w:rsidRPr="00B758F1">
        <w:t>to allow for what we are talking about, the flow of labour. I think that is really important.</w:t>
      </w:r>
    </w:p>
    <w:p w:rsidR="00B758F1" w:rsidRPr="00B758F1" w:rsidP="00B758F1">
      <w:pPr>
        <w:pStyle w:val="Question"/>
        <w:numPr>
          <w:ilvl w:val="0"/>
          <w:numId w:val="0"/>
        </w:numPr>
        <w:ind w:left="794"/>
      </w:pPr>
      <w:sdt>
        <w:sdtPr>
          <w:alias w:val="Member"/>
          <w:tag w:val="&lt;Member mnisId='4853' dodsId=''&gt;"/>
          <w:id w:val="-1344772341"/>
          <w:placeholder>
            <w:docPart w:val="C28FD9A695DF42BF8C148CA3856BAF8B"/>
          </w:placeholder>
          <w:richText/>
        </w:sdtPr>
        <w:sdtContent>
          <w:r w:rsidRPr="00B758F1">
            <w:rPr>
              <w:b/>
            </w:rPr>
            <w:t>Dr Neil Hudson:</w:t>
          </w:r>
        </w:sdtContent>
      </w:sdt>
      <w:r w:rsidRPr="00B758F1">
        <w:t xml:space="preserve"> Thank you. Chair, you asked Simon before whether the BVA could give any more thought in writing about the New Zealand situation. I guess we are launching an inquiry in the future, but would it be worthwhile, with some of the additional points that Simon raised about animal movements, if that could come in sooner to help us with the development of that? I will leave that with you, Chair, as to what you think, or whether we just keep our powder dry on that one.</w:t>
      </w:r>
    </w:p>
    <w:p w:rsidR="00B758F1" w:rsidRPr="00B758F1" w:rsidP="00B758F1">
      <w:pPr>
        <w:pStyle w:val="Question"/>
        <w:numPr>
          <w:ilvl w:val="0"/>
          <w:numId w:val="9"/>
        </w:numPr>
      </w:pPr>
      <w:sdt>
        <w:sdtPr>
          <w:alias w:val="Member"/>
          <w:tag w:val="&lt;Member mnisId='4072' dodsId='28723'&gt;"/>
          <w:id w:val="-1434667318"/>
          <w:placeholder>
            <w:docPart w:val="C28FD9A695DF42BF8C148CA3856BAF8B"/>
          </w:placeholder>
          <w:richText/>
        </w:sdtPr>
        <w:sdtContent>
          <w:r w:rsidRPr="00B758F1">
            <w:rPr>
              <w:b/>
            </w:rPr>
            <w:t>Chair:</w:t>
          </w:r>
        </w:sdtContent>
      </w:sdt>
      <w:r w:rsidRPr="00B758F1">
        <w:t xml:space="preserve"> I think Simon has plenty of homework to do. I am very happy to have as much information on movement as we can, but I am particularly interested, like I said, in this inquiry looking at the veterinary situation in New Zealand and whether we can look at veterinary-trained animal health officers in slaughter houses. I am also interested in the situation regarding halal slaughter and the stunning and export that New Zealand does for stunned meat to the Middle East and others that has been accepted by the </w:t>
      </w:r>
      <w:r w:rsidRPr="00B758F1">
        <w:t xml:space="preserve">halal slaughter as feasible. We could get some improvements to our animal welfare on stunning slaughter through that system. That is what I am particularly interested in. Simon, I know you and I have talked about that, so I will park it there, Neil. Thank you very much. </w:t>
      </w:r>
    </w:p>
    <w:p w:rsidR="00B758F1" w:rsidRPr="00B758F1" w:rsidP="00B758F1">
      <w:pPr>
        <w:pStyle w:val="Question"/>
        <w:numPr>
          <w:ilvl w:val="0"/>
          <w:numId w:val="0"/>
        </w:numPr>
        <w:ind w:left="794"/>
      </w:pPr>
      <w:r w:rsidRPr="00B758F1">
        <w:t xml:space="preserve">A final question from me, and this is one to stir you all up. The Government have said that employers will need to adjust to the new immigration policy and call for a shift in focus away from cheap labour from Europe to investment in technology and automation. Is that feasible in your sectors in the short and medium term? We have been talking about it a lot this afternoon. Are there other things that you want to add? </w:t>
      </w:r>
    </w:p>
    <w:p w:rsidR="00B758F1" w:rsidRPr="00B758F1" w:rsidP="00B758F1">
      <w:pPr>
        <w:pStyle w:val="Answer"/>
      </w:pPr>
      <w:sdt>
        <w:sdtPr>
          <w:alias w:val="Witness"/>
          <w:id w:val="1865557300"/>
          <w:placeholder>
            <w:docPart w:val="C28FD9A695DF42BF8C148CA3856BAF8B"/>
          </w:placeholder>
          <w:richText/>
        </w:sdtPr>
        <w:sdtContent>
          <w:r w:rsidRPr="00B758F1">
            <w:rPr>
              <w:b/>
              <w:i/>
            </w:rPr>
            <w:t>Tim Rycroft:</w:t>
          </w:r>
        </w:sdtContent>
      </w:sdt>
      <w:r w:rsidRPr="00B758F1">
        <w:t xml:space="preserve"> </w:t>
      </w:r>
      <w:r w:rsidR="004E1B59">
        <w:t>T</w:t>
      </w:r>
      <w:r w:rsidRPr="00B758F1">
        <w:t>here is no reason why a points-based immigration system need disadvantage the UK against its competitors. The problem with the system that we have is that because of the additional costs relative to our competitors and the additional bureaucracy, it does disadvantage us. We are willing to adapt, we are happy to adapt and we understand there</w:t>
      </w:r>
      <w:r>
        <w:t xml:space="preserve"> will</w:t>
      </w:r>
      <w:r w:rsidRPr="00B758F1">
        <w:t xml:space="preserve"> be a new system in place. We are taking all those opportunities that you talked about for automation, apprenticeships and upskilling, but we need a bit more help with the system, because I do not think the way it is designed at the moment </w:t>
      </w:r>
      <w:r>
        <w:t>will</w:t>
      </w:r>
      <w:r w:rsidRPr="00B758F1">
        <w:t xml:space="preserve"> help us.</w:t>
      </w:r>
    </w:p>
    <w:p w:rsidR="00B758F1" w:rsidRPr="00B758F1" w:rsidP="00B758F1">
      <w:pPr>
        <w:pStyle w:val="Answer"/>
      </w:pPr>
      <w:sdt>
        <w:sdtPr>
          <w:alias w:val="Witness"/>
          <w:id w:val="852455316"/>
          <w:placeholder>
            <w:docPart w:val="C28FD9A695DF42BF8C148CA3856BAF8B"/>
          </w:placeholder>
          <w:richText/>
        </w:sdtPr>
        <w:sdtContent>
          <w:r w:rsidRPr="00B758F1">
            <w:rPr>
              <w:b/>
              <w:i/>
            </w:rPr>
            <w:t>Richard Griffiths:</w:t>
          </w:r>
        </w:sdtContent>
      </w:sdt>
      <w:r w:rsidRPr="00B758F1">
        <w:t xml:space="preserve"> I do not think the description of “cheap labour” is right at all, and I do not think it is an either/or situation. The two have to go hand in hand, the embracing of technology and the embracing of automation combined with a properly defined skilled workforce. That is essential. We cannot be playing one off against the other. The two have to work together.</w:t>
      </w:r>
    </w:p>
    <w:p w:rsidR="00B758F1" w:rsidRPr="00B758F1" w:rsidP="00B758F1">
      <w:pPr>
        <w:pStyle w:val="Answer"/>
      </w:pPr>
      <w:sdt>
        <w:sdtPr>
          <w:alias w:val="Witness"/>
          <w:id w:val="-1596310097"/>
          <w:placeholder>
            <w:docPart w:val="C28FD9A695DF42BF8C148CA3856BAF8B"/>
          </w:placeholder>
          <w:richText/>
        </w:sdtPr>
        <w:sdtContent>
          <w:r w:rsidRPr="00B758F1">
            <w:rPr>
              <w:b/>
              <w:i/>
            </w:rPr>
            <w:t>Simon Doherty:</w:t>
          </w:r>
        </w:sdtContent>
      </w:sdt>
      <w:r w:rsidRPr="00B758F1">
        <w:t xml:space="preserve"> Unfortunately, there probably are not a lot of veterinary roles that can necessarily be replaced by technology, but certainly technology can play a part in smoothing some of the processes that we undertake as veterinary surgeons. I would agree with what Tim and Richard have said about it not </w:t>
      </w:r>
      <w:r w:rsidR="004E1B59">
        <w:t xml:space="preserve">being </w:t>
      </w:r>
      <w:r w:rsidRPr="00B758F1">
        <w:t xml:space="preserve">really an either/or situation. We </w:t>
      </w:r>
      <w:r>
        <w:t>will</w:t>
      </w:r>
      <w:r w:rsidRPr="00B758F1">
        <w:t xml:space="preserve"> continue to rely on a number of EU vets coming into the country, and really all the new, proposed system </w:t>
      </w:r>
      <w:r>
        <w:t>will</w:t>
      </w:r>
      <w:r w:rsidRPr="00B758F1">
        <w:t xml:space="preserve"> do is create an extra layer of bureaucracy for small businesses that are stretched otherwise anyway. </w:t>
      </w:r>
      <w:r w:rsidR="00F17DED">
        <w:t>While</w:t>
      </w:r>
      <w:r w:rsidRPr="00B758F1" w:rsidR="00F17DED">
        <w:t xml:space="preserve"> </w:t>
      </w:r>
      <w:r w:rsidRPr="00B758F1">
        <w:t>we can continue to work on fixing the taps and the leaky bucket, certainly the taps need to remain running.</w:t>
      </w:r>
    </w:p>
    <w:p w:rsidR="00B758F1" w:rsidRPr="00B758F1" w:rsidP="00B758F1">
      <w:pPr>
        <w:pStyle w:val="Question"/>
        <w:numPr>
          <w:ilvl w:val="0"/>
          <w:numId w:val="9"/>
        </w:numPr>
      </w:pPr>
      <w:sdt>
        <w:sdtPr>
          <w:alias w:val="Member"/>
          <w:tag w:val="&lt;Member mnisId='4072' dodsId='28723'&gt;"/>
          <w:id w:val="-1660687155"/>
          <w:placeholder>
            <w:docPart w:val="C28FD9A695DF42BF8C148CA3856BAF8B"/>
          </w:placeholder>
          <w:richText/>
        </w:sdtPr>
        <w:sdtContent>
          <w:r w:rsidRPr="00B758F1">
            <w:rPr>
              <w:b/>
            </w:rPr>
            <w:t>Chair:</w:t>
          </w:r>
        </w:sdtContent>
      </w:sdt>
      <w:r w:rsidRPr="00B758F1">
        <w:t xml:space="preserve"> This is my very final question, and I think I have an idea of what your answer might be to this. We are questioning the Secretary of State, George Eustice, next week about whether DEFRA will be ready for the end of the Brexit transitional period, whether there is a deal or not. What would you like us to ask of George next week? </w:t>
      </w:r>
    </w:p>
    <w:p w:rsidR="00B758F1" w:rsidRPr="00B758F1" w:rsidP="00B758F1">
      <w:pPr>
        <w:pStyle w:val="Answer"/>
      </w:pPr>
      <w:sdt>
        <w:sdtPr>
          <w:alias w:val="Witness"/>
          <w:id w:val="-1052998005"/>
          <w:placeholder>
            <w:docPart w:val="C28FD9A695DF42BF8C148CA3856BAF8B"/>
          </w:placeholder>
          <w:richText/>
        </w:sdtPr>
        <w:sdtContent>
          <w:r w:rsidRPr="00B758F1">
            <w:rPr>
              <w:b/>
              <w:i/>
            </w:rPr>
            <w:t>Simon Doherty:</w:t>
          </w:r>
        </w:sdtContent>
      </w:sdt>
      <w:r w:rsidRPr="00B758F1">
        <w:t xml:space="preserve"> I think the immediate ask is for clarity on what we </w:t>
      </w:r>
      <w:r>
        <w:t>will</w:t>
      </w:r>
      <w:r w:rsidRPr="00B758F1">
        <w:t xml:space="preserve"> need for certification. The other one is that the Secretary of State </w:t>
      </w:r>
      <w:r>
        <w:t>will</w:t>
      </w:r>
      <w:r w:rsidRPr="00B758F1">
        <w:t xml:space="preserve"> need to invest heavily in veterinary education to maintain the standards that we have come to expect of our veterinary education in the UK</w:t>
      </w:r>
      <w:r>
        <w:t xml:space="preserve"> </w:t>
      </w:r>
      <w:r w:rsidRPr="00B758F1">
        <w:t xml:space="preserve">and to make sure we have a suitably trained veterinary workforce in the future. Coming back to the shock factor, you can be pretty sure that George Eustice </w:t>
      </w:r>
      <w:r>
        <w:t>will</w:t>
      </w:r>
      <w:r w:rsidRPr="00B758F1">
        <w:t xml:space="preserve"> </w:t>
      </w:r>
      <w:r w:rsidRPr="00B758F1">
        <w:t>want a cadre of vets ready if we have African swine fever or foot and mouth disease in the country.</w:t>
      </w:r>
    </w:p>
    <w:p w:rsidR="00B758F1" w:rsidRPr="00B758F1" w:rsidP="00B758F1">
      <w:pPr>
        <w:pStyle w:val="Answer"/>
      </w:pPr>
      <w:sdt>
        <w:sdtPr>
          <w:alias w:val="Witness"/>
          <w:id w:val="2106833514"/>
          <w:placeholder>
            <w:docPart w:val="C28FD9A695DF42BF8C148CA3856BAF8B"/>
          </w:placeholder>
          <w:richText/>
        </w:sdtPr>
        <w:sdtContent>
          <w:r w:rsidRPr="00B758F1">
            <w:rPr>
              <w:b/>
              <w:i/>
            </w:rPr>
            <w:t>Richard Griffiths:</w:t>
          </w:r>
        </w:sdtContent>
      </w:sdt>
      <w:r w:rsidRPr="00B758F1">
        <w:t xml:space="preserve"> I think if a national aim is that nobody in this country goes hungry, one of the essential elements to that is getting the right workforce and supporting the food and farming production industries. My top ask for the Secretary of State, while it does not fall under his remit specifically, is to lobby for a route for workers</w:t>
      </w:r>
      <w:r>
        <w:t xml:space="preserve"> </w:t>
      </w:r>
      <w:r w:rsidRPr="00B758F1">
        <w:t>to come into the country at that level 2 position.</w:t>
      </w:r>
    </w:p>
    <w:p w:rsidR="00B758F1" w:rsidRPr="00B758F1" w:rsidP="00B758F1">
      <w:pPr>
        <w:pStyle w:val="Answer"/>
      </w:pPr>
      <w:sdt>
        <w:sdtPr>
          <w:alias w:val="Witness"/>
          <w:id w:val="1173996108"/>
          <w:placeholder>
            <w:docPart w:val="C28FD9A695DF42BF8C148CA3856BAF8B"/>
          </w:placeholder>
          <w:richText/>
        </w:sdtPr>
        <w:sdtContent>
          <w:r w:rsidRPr="00B758F1">
            <w:rPr>
              <w:b/>
              <w:i/>
            </w:rPr>
            <w:t>Tim Rycroft:</w:t>
          </w:r>
        </w:sdtContent>
      </w:sdt>
      <w:r w:rsidRPr="00B758F1">
        <w:t xml:space="preserve"> We have had 10-out-of-10 engagement with George Eustice and his team at DEFRA throughout this process, and he is well aware of the many asks that we still have for this process. If I was to highlight just one, Chair, as top of mine today, it would be to ask him to push even harder to try to get an answer for UK organic exporters, who currently have no certainty or expectation that they will be able to continue to export their organic products into the EU from 1 January. We really must get that resolved.</w:t>
      </w:r>
    </w:p>
    <w:p w:rsidR="00B758F1" w:rsidRPr="00B758F1" w:rsidP="00B758F1">
      <w:pPr>
        <w:pStyle w:val="Question"/>
        <w:numPr>
          <w:ilvl w:val="0"/>
          <w:numId w:val="0"/>
        </w:numPr>
        <w:ind w:left="794"/>
      </w:pPr>
      <w:sdt>
        <w:sdtPr>
          <w:alias w:val="Member"/>
          <w:tag w:val="&lt;Member mnisId='4072' dodsId='28723'&gt;"/>
          <w:id w:val="-1018928179"/>
          <w:placeholder>
            <w:docPart w:val="C28FD9A695DF42BF8C148CA3856BAF8B"/>
          </w:placeholder>
          <w:richText/>
        </w:sdtPr>
        <w:sdtContent>
          <w:r w:rsidRPr="00B758F1">
            <w:rPr>
              <w:b/>
            </w:rPr>
            <w:t>Chair:</w:t>
          </w:r>
        </w:sdtContent>
      </w:sdt>
      <w:r w:rsidRPr="00B758F1">
        <w:t xml:space="preserve"> Thank you for that final point. I understand that the EU has not replied a lot to us on the organic situation and I think we need to put more pressure back on them. I thank all three of you for a very good evidence session. What is abundantly clear is</w:t>
      </w:r>
      <w:r>
        <w:t>,</w:t>
      </w:r>
      <w:r w:rsidRPr="00B758F1">
        <w:t xml:space="preserve"> whether we get a deal or a no deal with the European Union, we need to make sure the rules are clarified and we know what we are going to do in the future. It is a situation at the moment where it is unclear for industry across the piece. We cannot wave a magic wand, but we must work hard to make sure in the future we have a good food supply, a great veterinary service and that we can feed our people like we have in the past. </w:t>
      </w:r>
    </w:p>
    <w:p w:rsidR="00B758F1" w:rsidRPr="00B758F1" w:rsidP="00B758F1">
      <w:pPr>
        <w:pStyle w:val="Question"/>
        <w:numPr>
          <w:ilvl w:val="0"/>
          <w:numId w:val="0"/>
        </w:numPr>
        <w:ind w:left="794"/>
      </w:pPr>
      <w:r w:rsidRPr="00B758F1">
        <w:t xml:space="preserve">I look forward to a challenge ahead of us but one that we must sort, because we are going to, and we have, left the European Union. It is the way that we will do this trade deal, or not, in the future. The one thing we wanted to do as we left was to reduce bureaucracy, not increase it. That </w:t>
      </w:r>
      <w:r>
        <w:t>will be</w:t>
      </w:r>
      <w:r w:rsidRPr="00B758F1">
        <w:t xml:space="preserve"> the huge challenge for us now, to make sure we actually reduce bureaucracy. I think we can do that in the long run, but I rather fear in the short run it may be a little bit of a bumpy ride before we get there. </w:t>
      </w:r>
    </w:p>
    <w:p w:rsidR="007128EF" w:rsidRPr="00B758F1" w:rsidP="00B758F1">
      <w:pPr>
        <w:pStyle w:val="Question"/>
        <w:numPr>
          <w:ilvl w:val="0"/>
          <w:numId w:val="0"/>
        </w:numPr>
        <w:ind w:left="794"/>
      </w:pPr>
      <w:r w:rsidRPr="00B758F1">
        <w:t xml:space="preserve">Thank you all very much for a very good session of evidence. Thank you, members. We have lots of questions to put to the Secretary of State next week and it is a very good start to our inquiry. We will also put a lot of these cases to the Home Office Ministers, hopefully, when we get them before us, so we look forward to using your evidence then. If you have any last evidence that you may want to supply, </w:t>
      </w:r>
      <w:r w:rsidR="004150F2">
        <w:t xml:space="preserve">or </w:t>
      </w:r>
      <w:r w:rsidRPr="00B758F1">
        <w:t>if there is something that you may have forgotten, please let us have it in writing. Thank you very much, and I will now close the meeting. Thank you again.</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3D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3D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3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27D3D" w:rsidP="008143FA">
      <w:pPr>
        <w:spacing w:after="0"/>
      </w:pPr>
      <w:r>
        <w:separator/>
      </w:r>
    </w:p>
  </w:footnote>
  <w:footnote w:type="continuationSeparator" w:id="1">
    <w:p w:rsidR="00F27D3D" w:rsidP="008143FA">
      <w:pPr>
        <w:spacing w:after="0"/>
      </w:pPr>
      <w:r>
        <w:continuationSeparator/>
      </w:r>
    </w:p>
  </w:footnote>
  <w:footnote w:id="2">
    <w:p w:rsidR="00A21549">
      <w:pPr>
        <w:pStyle w:val="FootnoteText"/>
      </w:pPr>
      <w:r>
        <w:rPr>
          <w:rStyle w:val="FootnoteReference"/>
        </w:rPr>
        <w:footnoteRef/>
      </w:r>
      <w:r>
        <w:t xml:space="preserve"> </w:t>
      </w:r>
      <w:r w:rsidRPr="00A21549">
        <w:rPr>
          <w:sz w:val="16"/>
        </w:rPr>
        <w:t xml:space="preserve"> </w:t>
      </w:r>
      <w:r w:rsidRPr="00A21549">
        <w:rPr>
          <w:sz w:val="16"/>
        </w:rPr>
        <w:t>“Almost one third of the agricultural and manufacturing workforce [are] set to reach retirement age by 2033-35, from a 2018 baseline. Given that the proportion of those aged below 30 is approximately 21% in these parts of the sector, the industry is likely to face labour shortages over the next 15-17 years” [The Food and Drink Sector Council, “Preparing for a changing workforce: A food and drink supply chain approach to skills”, October 2019, p21]</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3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9F79C5489544A2CA66A9B480BBB8419"/>
      </w:placeholder>
      <w:richText/>
    </w:sdtPr>
    <w:sdtContent>
      <w:p w:rsidR="008F10E9" w:rsidP="00C9264E">
        <w:pPr>
          <w:pStyle w:val="Para"/>
          <w:rPr>
            <w:color w:val="808080"/>
          </w:rPr>
        </w:pPr>
        <w:r w:rsidRPr="0002388E">
          <w:rPr>
            <w:noProof/>
            <w:color w:val="808080"/>
            <w:lang w:val="en-US"/>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8F10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3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A52A988"/>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87194E"/>
    <w:rPr>
      <w:color w:val="605E5C"/>
      <w:shd w:val="clear" w:color="auto" w:fill="E1DFDD"/>
    </w:rPr>
  </w:style>
  <w:style w:type="paragraph" w:styleId="FootnoteText">
    <w:name w:val="footnote text"/>
    <w:basedOn w:val="Normal"/>
    <w:link w:val="FootnoteTextChar"/>
    <w:uiPriority w:val="99"/>
    <w:semiHidden/>
    <w:unhideWhenUsed/>
    <w:rsid w:val="00A21549"/>
    <w:pPr>
      <w:spacing w:after="0"/>
    </w:pPr>
    <w:rPr>
      <w:sz w:val="20"/>
      <w:szCs w:val="20"/>
    </w:rPr>
  </w:style>
  <w:style w:type="character" w:customStyle="1" w:styleId="FootnoteTextChar">
    <w:name w:val="Footnote Text Char"/>
    <w:basedOn w:val="DefaultParagraphFont"/>
    <w:link w:val="FootnoteText"/>
    <w:uiPriority w:val="99"/>
    <w:semiHidden/>
    <w:rsid w:val="00A21549"/>
    <w:rPr>
      <w:rFonts w:ascii="Verdana" w:hAnsi="Verdana"/>
      <w:sz w:val="20"/>
      <w:szCs w:val="20"/>
    </w:rPr>
  </w:style>
  <w:style w:type="character" w:styleId="FootnoteReference">
    <w:name w:val="footnote reference"/>
    <w:basedOn w:val="DefaultParagraphFont"/>
    <w:uiPriority w:val="99"/>
    <w:semiHidden/>
    <w:unhideWhenUsed/>
    <w:rsid w:val="00A21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Environment,%20Food%20and%20Rural%20Affairs%20Committee%2015-09-20%20part%201\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4435F87F624C14A7DAC6767EEA0AE0"/>
        <w:category>
          <w:name w:val="General"/>
          <w:gallery w:val="placeholder"/>
        </w:category>
        <w:types>
          <w:type w:val="bbPlcHdr"/>
        </w:types>
        <w:behaviors>
          <w:behavior w:val="content"/>
        </w:behaviors>
        <w:guid w:val="{84B19B60-B023-43BE-9713-CE38C7068124}"/>
      </w:docPartPr>
      <w:docPartBody>
        <w:p w:rsidR="00B646ED" w:rsidP="00AC167E">
          <w:pPr>
            <w:pStyle w:val="3A4435F87F624C14A7DAC6767EEA0AE0"/>
          </w:pPr>
          <w:r w:rsidRPr="000753FC">
            <w:rPr>
              <w:rStyle w:val="PlaceholderText"/>
            </w:rPr>
            <w:t>Click here to enter text.</w:t>
          </w:r>
        </w:p>
      </w:docPartBody>
    </w:docPart>
    <w:docPart>
      <w:docPartPr>
        <w:name w:val="09F79C5489544A2CA66A9B480BBB8419"/>
        <w:category>
          <w:name w:val="General"/>
          <w:gallery w:val="placeholder"/>
        </w:category>
        <w:types>
          <w:type w:val="bbPlcHdr"/>
        </w:types>
        <w:behaviors>
          <w:behavior w:val="content"/>
        </w:behaviors>
        <w:guid w:val="{6E3BE708-078B-4007-BE91-C45BBDD28B15}"/>
      </w:docPartPr>
      <w:docPartBody>
        <w:p w:rsidR="00B646ED" w:rsidP="00AC167E">
          <w:pPr>
            <w:pStyle w:val="09F79C5489544A2CA66A9B480BBB8419"/>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2EAB34B-3CC5-4AD8-957A-284D9BCA194E}"/>
      </w:docPartPr>
      <w:docPartBody>
        <w:p w:rsidR="00B646ED">
          <w:r w:rsidRPr="00050735">
            <w:rPr>
              <w:rStyle w:val="PlaceholderText"/>
            </w:rPr>
            <w:t>Click here to enter text.</w:t>
          </w:r>
        </w:p>
      </w:docPartBody>
    </w:docPart>
    <w:docPart>
      <w:docPartPr>
        <w:name w:val="8799696592C546AFACF296C896EFABB0"/>
        <w:category>
          <w:name w:val="General"/>
          <w:gallery w:val="placeholder"/>
        </w:category>
        <w:types>
          <w:type w:val="bbPlcHdr"/>
        </w:types>
        <w:behaviors>
          <w:behavior w:val="content"/>
        </w:behaviors>
        <w:guid w:val="{D37B26BD-11E9-4A8E-BCB0-53115E4A440C}"/>
      </w:docPartPr>
      <w:docPartBody>
        <w:p w:rsidR="004B6BAA" w:rsidP="00B75957">
          <w:pPr>
            <w:pStyle w:val="8799696592C546AFACF296C896EFABB0"/>
          </w:pPr>
          <w:r w:rsidRPr="00B64B94">
            <w:rPr>
              <w:rStyle w:val="PlaceholderText"/>
            </w:rPr>
            <w:t>Click here to enter text.</w:t>
          </w:r>
        </w:p>
      </w:docPartBody>
    </w:docPart>
    <w:docPart>
      <w:docPartPr>
        <w:name w:val="C28FD9A695DF42BF8C148CA3856BAF8B"/>
        <w:category>
          <w:name w:val="General"/>
          <w:gallery w:val="placeholder"/>
        </w:category>
        <w:types>
          <w:type w:val="bbPlcHdr"/>
        </w:types>
        <w:behaviors>
          <w:behavior w:val="content"/>
        </w:behaviors>
        <w:guid w:val="{A7EDFC45-D9B6-425B-9B5D-85C6CC516365}"/>
      </w:docPartPr>
      <w:docPartBody>
        <w:p w:rsidR="004B6BAA" w:rsidP="00B75957">
          <w:pPr>
            <w:pStyle w:val="C28FD9A695DF42BF8C148CA3856BAF8B"/>
          </w:pPr>
          <w:r w:rsidRPr="001E2A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052"/>
    <w:rPr>
      <w:color w:val="808080"/>
    </w:rPr>
  </w:style>
  <w:style w:type="paragraph" w:customStyle="1" w:styleId="3A4435F87F624C14A7DAC6767EEA0AE0">
    <w:name w:val="3A4435F87F624C14A7DAC6767EEA0AE0"/>
    <w:rsid w:val="00AC167E"/>
  </w:style>
  <w:style w:type="paragraph" w:customStyle="1" w:styleId="EDDC81122A5E45BAA90320F2B5F6F541">
    <w:name w:val="EDDC81122A5E45BAA90320F2B5F6F541"/>
    <w:rsid w:val="00AC167E"/>
  </w:style>
  <w:style w:type="paragraph" w:customStyle="1" w:styleId="64BFCD1DCE2C410288AE23A5B99DD128">
    <w:name w:val="64BFCD1DCE2C410288AE23A5B99DD128"/>
    <w:rsid w:val="00AC167E"/>
  </w:style>
  <w:style w:type="paragraph" w:customStyle="1" w:styleId="06B6E83B40BD417FA2A2A2186F373763">
    <w:name w:val="06B6E83B40BD417FA2A2A2186F373763"/>
    <w:rsid w:val="00AC167E"/>
  </w:style>
  <w:style w:type="paragraph" w:customStyle="1" w:styleId="0264EB1F8A2A46668B7F603C2D720B03">
    <w:name w:val="0264EB1F8A2A46668B7F603C2D720B03"/>
    <w:rsid w:val="00AC167E"/>
  </w:style>
  <w:style w:type="paragraph" w:customStyle="1" w:styleId="B96C58BAE0AE41A497252975B1605D70">
    <w:name w:val="B96C58BAE0AE41A497252975B1605D70"/>
    <w:rsid w:val="00AC167E"/>
  </w:style>
  <w:style w:type="paragraph" w:customStyle="1" w:styleId="09F79C5489544A2CA66A9B480BBB8419">
    <w:name w:val="09F79C5489544A2CA66A9B480BBB8419"/>
    <w:rsid w:val="00AC167E"/>
  </w:style>
  <w:style w:type="paragraph" w:customStyle="1" w:styleId="8799696592C546AFACF296C896EFABB0">
    <w:name w:val="8799696592C546AFACF296C896EFABB0"/>
    <w:rsid w:val="00B75957"/>
    <w:pPr>
      <w:spacing w:after="160" w:line="259" w:lineRule="auto"/>
    </w:pPr>
    <w:rPr>
      <w:lang w:val="en-NZ" w:eastAsia="en-NZ"/>
    </w:rPr>
  </w:style>
  <w:style w:type="paragraph" w:customStyle="1" w:styleId="C28FD9A695DF42BF8C148CA3856BAF8B">
    <w:name w:val="C28FD9A695DF42BF8C148CA3856BAF8B"/>
    <w:rsid w:val="00B75957"/>
    <w:pPr>
      <w:spacing w:after="160" w:line="259" w:lineRule="auto"/>
    </w:pPr>
    <w:rPr>
      <w:lang w:val="en-NZ" w:eastAsia="en-NZ"/>
    </w:rPr>
  </w:style>
  <w:style w:type="paragraph" w:customStyle="1" w:styleId="69F254F0AEBB4606A8BB26D9902E2F0C">
    <w:name w:val="69F254F0AEBB4606A8BB26D9902E2F0C"/>
    <w:rsid w:val="00634052"/>
    <w:pPr>
      <w:spacing w:after="160" w:line="259" w:lineRule="auto"/>
    </w:pPr>
  </w:style>
  <w:style w:type="paragraph" w:customStyle="1" w:styleId="E23F2C8C2A294D54BD942DD489782311">
    <w:name w:val="E23F2C8C2A294D54BD942DD489782311"/>
    <w:rsid w:val="00634052"/>
    <w:pPr>
      <w:spacing w:after="160" w:line="259" w:lineRule="auto"/>
    </w:pPr>
  </w:style>
  <w:style w:type="paragraph" w:customStyle="1" w:styleId="79A027A1FC094FB290FA5D9281F6E091">
    <w:name w:val="79A027A1FC094FB290FA5D9281F6E091"/>
    <w:rsid w:val="00634052"/>
    <w:pPr>
      <w:spacing w:after="160" w:line="259" w:lineRule="auto"/>
    </w:pPr>
  </w:style>
  <w:style w:type="paragraph" w:customStyle="1" w:styleId="0E35ADA0BDFB4998AD2EC1A842F84DE2">
    <w:name w:val="0E35ADA0BDFB4998AD2EC1A842F84DE2"/>
    <w:rsid w:val="00634052"/>
    <w:pPr>
      <w:spacing w:after="160" w:line="259" w:lineRule="auto"/>
    </w:pPr>
  </w:style>
  <w:style w:type="paragraph" w:customStyle="1" w:styleId="8509A3B3420D44EDAF5C3F6B4BC90477">
    <w:name w:val="8509A3B3420D44EDAF5C3F6B4BC90477"/>
    <w:rsid w:val="00634052"/>
    <w:pPr>
      <w:spacing w:after="160" w:line="259" w:lineRule="auto"/>
    </w:pPr>
  </w:style>
  <w:style w:type="paragraph" w:customStyle="1" w:styleId="0A581E497F584A049D963E2E32D4BE25">
    <w:name w:val="0A581E497F584A049D963E2E32D4BE25"/>
    <w:rsid w:val="00634052"/>
    <w:pPr>
      <w:spacing w:after="160" w:line="259" w:lineRule="auto"/>
    </w:pPr>
  </w:style>
  <w:style w:type="paragraph" w:customStyle="1" w:styleId="24630E414C3C4E04B06494F1DD3AB4F1">
    <w:name w:val="24630E414C3C4E04B06494F1DD3AB4F1"/>
    <w:rsid w:val="00634052"/>
    <w:pPr>
      <w:spacing w:after="160" w:line="259" w:lineRule="auto"/>
    </w:pPr>
  </w:style>
  <w:style w:type="paragraph" w:customStyle="1" w:styleId="B01172FD08824FF38E3C1E917CFEDABA">
    <w:name w:val="B01172FD08824FF38E3C1E917CFEDABA"/>
    <w:rsid w:val="00634052"/>
    <w:pPr>
      <w:spacing w:after="160" w:line="259" w:lineRule="auto"/>
    </w:pPr>
  </w:style>
  <w:style w:type="paragraph" w:customStyle="1" w:styleId="EEC37A0A27DE44FDB9F66AD7C7BFA624">
    <w:name w:val="EEC37A0A27DE44FDB9F66AD7C7BFA624"/>
    <w:rsid w:val="0063405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5B82-6BFF-4D5E-8B4B-22CEA4A18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0C8BD-978D-4408-939A-BF289CAEAAD9}">
  <ds:schemaRefs>
    <ds:schemaRef ds:uri="http://schemas.microsoft.com/sharepoint/v3/contenttype/forms"/>
  </ds:schemaRefs>
</ds:datastoreItem>
</file>

<file path=customXml/itemProps3.xml><?xml version="1.0" encoding="utf-8"?>
<ds:datastoreItem xmlns:ds="http://schemas.openxmlformats.org/officeDocument/2006/customXml" ds:itemID="{E5919373-BB0F-4A6F-8624-CA557EA3A6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6294CC-14B7-40CE-AAB4-B67437B9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