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3A1A" w:rsidP="004A5235">
      <w:pPr>
        <w:pStyle w:val="TitleCommittee0"/>
      </w:pPr>
      <w:sdt>
        <w:sdtPr>
          <w:alias w:val="CommitteeName"/>
          <w:tag w:val="CommitteeName"/>
          <w:id w:val="1869951332"/>
          <w:placeholder>
            <w:docPart w:val="2FBCC2F22CF540C2B00A6B4DD016C9A8"/>
          </w:placeholder>
          <w:richText/>
        </w:sdtPr>
        <w:sdtContent>
          <w:r>
            <w:t>Northern</w:t>
          </w:r>
          <w:r w:rsidR="00E52E95">
            <w:t xml:space="preserve"> </w:t>
          </w:r>
          <w:r>
            <w:t>Ireland</w:t>
          </w:r>
          <w:r w:rsidR="00E52E95">
            <w:t xml:space="preserve"> </w:t>
          </w:r>
          <w:r>
            <w:t>Affairs</w:t>
          </w:r>
          <w:r w:rsidR="00E52E95">
            <w:t xml:space="preserve"> </w:t>
          </w:r>
          <w:r>
            <w:t>Committee</w:t>
          </w:r>
        </w:sdtContent>
      </w:sdt>
    </w:p>
    <w:p w:rsidR="00D73A1A" w:rsidP="004A5235">
      <w:pPr>
        <w:pStyle w:val="TitleInquiry0"/>
      </w:pPr>
      <w:r>
        <w:t>Oral</w:t>
      </w:r>
      <w:r w:rsidR="00E52E95">
        <w:t xml:space="preserve"> </w:t>
      </w:r>
      <w:r>
        <w:t>evidence:</w:t>
      </w:r>
      <w:r w:rsidR="00E52E95">
        <w:t xml:space="preserve"> </w:t>
      </w:r>
      <w:sdt>
        <w:sdtPr>
          <w:alias w:val="InquiryName"/>
          <w:tag w:val="InquiryName"/>
          <w:id w:val="377371847"/>
          <w:placeholder>
            <w:docPart w:val="2FBCC2F22CF540C2B00A6B4DD016C9A8"/>
          </w:placeholder>
          <w:richText/>
        </w:sdtPr>
        <w:sdtContent>
          <w:r>
            <w:fldChar w:fldCharType="begin"/>
          </w:r>
          <w:r>
            <w:instrText xml:space="preserve"> HYPERLINK "https://committees.parliament.uk/work/544/brexit-and-the-northern-ireland-protocol/" </w:instrText>
          </w:r>
          <w:r>
            <w:fldChar w:fldCharType="separate"/>
          </w:r>
          <w:r w:rsidRPr="002E213F">
            <w:rPr>
              <w:rStyle w:val="Hyperlink"/>
            </w:rPr>
            <w:t>Brexit</w:t>
          </w:r>
          <w:r w:rsidRPr="002E213F" w:rsidR="00E52E95">
            <w:rPr>
              <w:rStyle w:val="Hyperlink"/>
            </w:rPr>
            <w:t xml:space="preserve"> </w:t>
          </w:r>
          <w:r w:rsidRPr="002E213F">
            <w:rPr>
              <w:rStyle w:val="Hyperlink"/>
            </w:rPr>
            <w:t>and</w:t>
          </w:r>
          <w:r w:rsidRPr="002E213F" w:rsidR="00E52E95">
            <w:rPr>
              <w:rStyle w:val="Hyperlink"/>
            </w:rPr>
            <w:t xml:space="preserve"> </w:t>
          </w:r>
          <w:r w:rsidRPr="002E213F">
            <w:rPr>
              <w:rStyle w:val="Hyperlink"/>
            </w:rPr>
            <w:t>the</w:t>
          </w:r>
          <w:r w:rsidRPr="002E213F" w:rsidR="00E52E95">
            <w:rPr>
              <w:rStyle w:val="Hyperlink"/>
            </w:rPr>
            <w:t xml:space="preserve"> </w:t>
          </w:r>
          <w:r w:rsidRPr="002E213F">
            <w:rPr>
              <w:rStyle w:val="Hyperlink"/>
            </w:rPr>
            <w:t>Northern</w:t>
          </w:r>
          <w:r w:rsidRPr="002E213F" w:rsidR="00E52E95">
            <w:rPr>
              <w:rStyle w:val="Hyperlink"/>
            </w:rPr>
            <w:t xml:space="preserve"> </w:t>
          </w:r>
          <w:r w:rsidRPr="002E213F">
            <w:rPr>
              <w:rStyle w:val="Hyperlink"/>
            </w:rPr>
            <w:t>Ireland</w:t>
          </w:r>
          <w:r w:rsidRPr="002E213F" w:rsidR="00E52E95">
            <w:rPr>
              <w:rStyle w:val="Hyperlink"/>
            </w:rPr>
            <w:t xml:space="preserve"> </w:t>
          </w:r>
          <w:r w:rsidRPr="002E213F" w:rsidR="00F537FD">
            <w:rPr>
              <w:rStyle w:val="Hyperlink"/>
            </w:rPr>
            <w:t>protocol</w:t>
          </w:r>
          <w:r>
            <w:fldChar w:fldCharType="end"/>
          </w:r>
        </w:sdtContent>
      </w:sdt>
      <w:r>
        <w:t>,</w:t>
      </w:r>
      <w:r w:rsidR="00E52E95">
        <w:t xml:space="preserve"> </w:t>
      </w:r>
      <w:r>
        <w:t>HC</w:t>
      </w:r>
      <w:r w:rsidR="00E52E95">
        <w:t xml:space="preserve"> </w:t>
      </w:r>
      <w:sdt>
        <w:sdtPr>
          <w:alias w:val="InquiryRefNo"/>
          <w:tag w:val="InquiryRefNo"/>
          <w:id w:val="-281725174"/>
          <w:placeholder>
            <w:docPart w:val="2FBCC2F22CF540C2B00A6B4DD016C9A8"/>
          </w:placeholder>
          <w:richText/>
        </w:sdtPr>
        <w:sdtContent>
          <w:r w:rsidR="00EA34A9">
            <w:t>767</w:t>
          </w:r>
        </w:sdtContent>
      </w:sdt>
    </w:p>
    <w:sdt>
      <w:sdtPr>
        <w:alias w:val="SittingDate"/>
        <w:tag w:val="SittingDate"/>
        <w:id w:val="-1160222926"/>
        <w:placeholder>
          <w:docPart w:val="2FBCC2F22CF540C2B00A6B4DD016C9A8"/>
        </w:placeholder>
        <w:richText/>
      </w:sdtPr>
      <w:sdtContent>
        <w:p w:rsidR="00D73A1A" w:rsidP="004A5235">
          <w:pPr>
            <w:pStyle w:val="Para"/>
          </w:pPr>
          <w:r>
            <w:t>Wednesday</w:t>
          </w:r>
          <w:r w:rsidR="00E52E95">
            <w:t xml:space="preserve"> </w:t>
          </w:r>
          <w:r>
            <w:t>16</w:t>
          </w:r>
          <w:r w:rsidR="00E52E95">
            <w:t xml:space="preserve"> </w:t>
          </w:r>
          <w:r>
            <w:t>September</w:t>
          </w:r>
          <w:r w:rsidR="00E52E95">
            <w:t xml:space="preserve"> </w:t>
          </w:r>
          <w:r>
            <w:t>2020</w:t>
          </w:r>
        </w:p>
      </w:sdtContent>
    </w:sdt>
    <w:p w:rsidR="00D73A1A" w:rsidP="004A5235">
      <w:pPr>
        <w:pStyle w:val="Para"/>
      </w:pPr>
      <w:r>
        <w:t>Ordered</w:t>
      </w:r>
      <w:r w:rsidR="00E52E95">
        <w:t xml:space="preserve"> </w:t>
      </w:r>
      <w:r>
        <w:t>by</w:t>
      </w:r>
      <w:r w:rsidR="00E52E95">
        <w:t xml:space="preserve"> </w:t>
      </w:r>
      <w:r>
        <w:t>the</w:t>
      </w:r>
      <w:r w:rsidR="00E52E95">
        <w:t xml:space="preserve"> </w:t>
      </w:r>
      <w:r>
        <w:t>House</w:t>
      </w:r>
      <w:r w:rsidR="00E52E95">
        <w:t xml:space="preserve"> </w:t>
      </w:r>
      <w:r>
        <w:t>of</w:t>
      </w:r>
      <w:r w:rsidR="00E52E95">
        <w:t xml:space="preserve"> </w:t>
      </w:r>
      <w:sdt>
        <w:sdtPr>
          <w:alias w:val="House"/>
          <w:tag w:val="House"/>
          <w:id w:val="809213435"/>
          <w:placeholder>
            <w:docPart w:val="2FBCC2F22CF540C2B00A6B4DD016C9A8"/>
          </w:placeholder>
          <w:richText/>
        </w:sdtPr>
        <w:sdtContent>
          <w:r w:rsidRPr="00615759">
            <w:t>Commons</w:t>
          </w:r>
        </w:sdtContent>
      </w:sdt>
      <w:r w:rsidR="00E52E95">
        <w:t xml:space="preserve"> </w:t>
      </w:r>
      <w:r w:rsidRPr="00615759">
        <w:t>to</w:t>
      </w:r>
      <w:r w:rsidR="00E52E95">
        <w:t xml:space="preserve"> </w:t>
      </w:r>
      <w:r w:rsidRPr="00615759">
        <w:t>be</w:t>
      </w:r>
      <w:r w:rsidR="00E52E95">
        <w:t xml:space="preserve"> </w:t>
      </w:r>
      <w:r w:rsidRPr="00615759">
        <w:t>published</w:t>
      </w:r>
      <w:r w:rsidR="00E52E95">
        <w:t xml:space="preserve"> </w:t>
      </w:r>
      <w:r w:rsidRPr="00615759">
        <w:t>on</w:t>
      </w:r>
      <w:r w:rsidR="00E52E95">
        <w:t xml:space="preserve"> </w:t>
      </w:r>
      <w:sdt>
        <w:sdtPr>
          <w:alias w:val="PublishDate"/>
          <w:tag w:val="PublishDate"/>
          <w:id w:val="217021599"/>
          <w:placeholder>
            <w:docPart w:val="2FBCC2F22CF540C2B00A6B4DD016C9A8"/>
          </w:placeholder>
          <w:richText/>
        </w:sdtPr>
        <w:sdtContent>
          <w:r>
            <w:t>16</w:t>
          </w:r>
          <w:r w:rsidR="00E52E95">
            <w:t xml:space="preserve"> </w:t>
          </w:r>
          <w:r>
            <w:t>September</w:t>
          </w:r>
          <w:r w:rsidR="00E52E95">
            <w:t xml:space="preserve"> </w:t>
          </w:r>
          <w:r>
            <w:t>2020</w:t>
          </w:r>
        </w:sdtContent>
      </w:sdt>
      <w:r w:rsidRPr="00615759">
        <w:t>.</w:t>
      </w:r>
    </w:p>
    <w:p w:rsidR="00D73A1A" w:rsidP="004A5235">
      <w:sdt>
        <w:sdtPr>
          <w:alias w:val="VideoHyperlink"/>
          <w:tag w:val="VideoHyperlink"/>
          <w:id w:val="703995351"/>
          <w:placeholder>
            <w:docPart w:val="2FBCC2F22CF540C2B00A6B4DD016C9A8"/>
          </w:placeholder>
          <w:richText/>
        </w:sdtPr>
        <w:sdtContent>
          <w:r>
            <w:fldChar w:fldCharType="begin"/>
          </w:r>
          <w:r>
            <w:instrText xml:space="preserve"> HYPERLINK "https://parliamentlive.tv/Event/Index/8aeca440-77e5-49d4-8031-898719222374" </w:instrText>
          </w:r>
          <w:r>
            <w:fldChar w:fldCharType="separate"/>
          </w:r>
          <w:r w:rsidRPr="002E213F">
            <w:rPr>
              <w:rStyle w:val="Hyperlink"/>
            </w:rPr>
            <w:t>Watch</w:t>
          </w:r>
          <w:r w:rsidRPr="002E213F" w:rsidR="00E52E95">
            <w:rPr>
              <w:rStyle w:val="Hyperlink"/>
            </w:rPr>
            <w:t xml:space="preserve"> </w:t>
          </w:r>
          <w:r w:rsidRPr="002E213F">
            <w:rPr>
              <w:rStyle w:val="Hyperlink"/>
            </w:rPr>
            <w:t>the</w:t>
          </w:r>
          <w:r w:rsidRPr="002E213F" w:rsidR="00E52E95">
            <w:rPr>
              <w:rStyle w:val="Hyperlink"/>
            </w:rPr>
            <w:t xml:space="preserve"> </w:t>
          </w:r>
          <w:r w:rsidRPr="002E213F">
            <w:rPr>
              <w:rStyle w:val="Hyperlink"/>
            </w:rPr>
            <w:t>meeting</w:t>
          </w:r>
          <w:r>
            <w:fldChar w:fldCharType="end"/>
          </w:r>
        </w:sdtContent>
      </w:sdt>
    </w:p>
    <w:p w:rsidR="00D73A1A" w:rsidP="004A5235">
      <w:r>
        <w:t>Members</w:t>
      </w:r>
      <w:r w:rsidR="00E52E95">
        <w:t xml:space="preserve"> </w:t>
      </w:r>
      <w:r>
        <w:t>present:</w:t>
      </w:r>
      <w:r w:rsidR="00E52E95">
        <w:t xml:space="preserve"> </w:t>
      </w:r>
      <w:sdt>
        <w:sdtPr>
          <w:alias w:val="MembersPresent"/>
          <w:tag w:val="MembersPresent"/>
          <w:id w:val="366340316"/>
          <w:placeholder>
            <w:docPart w:val="2FBCC2F22CF540C2B00A6B4DD016C9A8"/>
          </w:placeholder>
          <w:richText/>
        </w:sdtPr>
        <w:sdtContent>
          <w:r w:rsidR="00794EEF">
            <w:t>Simon</w:t>
          </w:r>
          <w:r w:rsidR="00E52E95">
            <w:t xml:space="preserve"> </w:t>
          </w:r>
          <w:r w:rsidR="00794EEF">
            <w:t>Hoare</w:t>
          </w:r>
          <w:r w:rsidR="00E52E95">
            <w:t xml:space="preserve"> </w:t>
          </w:r>
          <w:r>
            <w:t>(Chair);</w:t>
          </w:r>
          <w:r w:rsidR="00E52E95">
            <w:t xml:space="preserve"> </w:t>
          </w:r>
          <w:r w:rsidR="00794EEF">
            <w:t>Caroline</w:t>
          </w:r>
          <w:r w:rsidR="00E52E95">
            <w:t xml:space="preserve"> </w:t>
          </w:r>
          <w:r w:rsidR="00794EEF">
            <w:t>Ansell</w:t>
          </w:r>
          <w:r>
            <w:t>;</w:t>
          </w:r>
          <w:r w:rsidR="00E52E95">
            <w:t xml:space="preserve"> </w:t>
          </w:r>
          <w:r w:rsidR="00794EEF">
            <w:t>Scott</w:t>
          </w:r>
          <w:r w:rsidR="00E52E95">
            <w:t xml:space="preserve"> </w:t>
          </w:r>
          <w:r w:rsidR="00794EEF">
            <w:t>Benton;</w:t>
          </w:r>
          <w:r w:rsidR="00E52E95">
            <w:t xml:space="preserve"> </w:t>
          </w:r>
          <w:r w:rsidR="00794EEF">
            <w:t>Mr</w:t>
          </w:r>
          <w:r w:rsidR="00E52E95">
            <w:t xml:space="preserve"> </w:t>
          </w:r>
          <w:r w:rsidR="00794EEF">
            <w:t>Gregory</w:t>
          </w:r>
          <w:r w:rsidR="00E52E95">
            <w:t xml:space="preserve"> </w:t>
          </w:r>
          <w:r w:rsidR="00794EEF">
            <w:t>Campbell;</w:t>
          </w:r>
          <w:r w:rsidR="00E52E95">
            <w:t xml:space="preserve"> </w:t>
          </w:r>
          <w:r w:rsidR="00794EEF">
            <w:t>Stephen</w:t>
          </w:r>
          <w:r w:rsidR="00E52E95">
            <w:t xml:space="preserve"> </w:t>
          </w:r>
          <w:r w:rsidR="00794EEF">
            <w:t>Farry;</w:t>
          </w:r>
          <w:r w:rsidR="00E52E95">
            <w:t xml:space="preserve"> </w:t>
          </w:r>
          <w:r w:rsidR="00794EEF">
            <w:t>Mary</w:t>
          </w:r>
          <w:r w:rsidR="00E52E95">
            <w:t xml:space="preserve"> </w:t>
          </w:r>
          <w:r w:rsidR="00794EEF">
            <w:t>Kelly</w:t>
          </w:r>
          <w:r w:rsidR="00E52E95">
            <w:t xml:space="preserve"> </w:t>
          </w:r>
          <w:r w:rsidR="00794EEF">
            <w:t>Foy;</w:t>
          </w:r>
          <w:r w:rsidR="00E52E95">
            <w:t xml:space="preserve"> </w:t>
          </w:r>
          <w:r w:rsidR="00794EEF">
            <w:t>Mr</w:t>
          </w:r>
          <w:r w:rsidR="00E52E95">
            <w:t xml:space="preserve"> </w:t>
          </w:r>
          <w:r w:rsidR="00794EEF">
            <w:t>Robert</w:t>
          </w:r>
          <w:r w:rsidR="00E52E95">
            <w:t xml:space="preserve"> </w:t>
          </w:r>
          <w:r w:rsidR="00794EEF">
            <w:t>Goodwill;</w:t>
          </w:r>
          <w:r w:rsidR="00E52E95">
            <w:t xml:space="preserve"> </w:t>
          </w:r>
          <w:r w:rsidR="00794EEF">
            <w:t>Claire</w:t>
          </w:r>
          <w:r w:rsidR="00E52E95">
            <w:t xml:space="preserve"> </w:t>
          </w:r>
          <w:r w:rsidR="00794EEF">
            <w:t>Hanna;</w:t>
          </w:r>
          <w:r w:rsidR="00E52E95">
            <w:t xml:space="preserve"> </w:t>
          </w:r>
          <w:r w:rsidR="00794EEF">
            <w:t>Ian</w:t>
          </w:r>
          <w:r w:rsidR="00E52E95">
            <w:t xml:space="preserve"> </w:t>
          </w:r>
          <w:r w:rsidR="00794EEF">
            <w:t>Paisley;</w:t>
          </w:r>
          <w:r w:rsidR="00E52E95">
            <w:t xml:space="preserve"> </w:t>
          </w:r>
          <w:r w:rsidR="00794EEF">
            <w:t>Stephanie</w:t>
          </w:r>
          <w:r w:rsidR="00E52E95">
            <w:t xml:space="preserve"> </w:t>
          </w:r>
          <w:r w:rsidR="00794EEF">
            <w:t>Peacock</w:t>
          </w:r>
          <w:r w:rsidR="00230D3C">
            <w:t>.</w:t>
          </w:r>
        </w:sdtContent>
      </w:sdt>
    </w:p>
    <w:p w:rsidR="00D73A1A" w:rsidP="004A5235">
      <w:pPr>
        <w:pStyle w:val="ParaCentre"/>
      </w:pPr>
      <w:r w:rsidRPr="00156A60">
        <w:t>Questions</w:t>
      </w:r>
      <w:r w:rsidR="00E52E95">
        <w:t xml:space="preserve"> </w:t>
      </w:r>
      <w:sdt>
        <w:sdtPr>
          <w:alias w:val="QuestionNumbers"/>
          <w:tag w:val="QuestionNumbers"/>
          <w:id w:val="-1223666168"/>
          <w:placeholder>
            <w:docPart w:val="2FBCC2F22CF540C2B00A6B4DD016C9A8"/>
          </w:placeholder>
          <w:richText/>
        </w:sdtPr>
        <w:sdtContent>
          <w:r w:rsidR="008E2117">
            <w:t>1</w:t>
          </w:r>
          <w:r w:rsidR="00E52E95">
            <w:t xml:space="preserve"> </w:t>
          </w:r>
          <w:r>
            <w:t>-</w:t>
          </w:r>
          <w:r w:rsidR="00524800">
            <w:t xml:space="preserve"> 114</w:t>
          </w:r>
        </w:sdtContent>
      </w:sdt>
    </w:p>
    <w:p w:rsidR="00D73A1A" w:rsidP="004A5235">
      <w:pPr>
        <w:pStyle w:val="TitleWitnesses0"/>
      </w:pPr>
      <w:r>
        <w:t>Witnesses</w:t>
      </w:r>
    </w:p>
    <w:p w:rsidR="00D73A1A" w:rsidRPr="002E213F" w:rsidP="002E213F">
      <w:pPr>
        <w:pStyle w:val="Para"/>
      </w:pPr>
      <w:sdt>
        <w:sdtPr>
          <w:alias w:val="WitnessSet"/>
          <w:tag w:val="WitnessSet"/>
          <w:id w:val="-368373484"/>
          <w:placeholder>
            <w:docPart w:val="FE9206E4228C456C9D71CD7D1F2B92F6"/>
          </w:placeholder>
          <w:richText/>
        </w:sdtPr>
        <w:sdtContent>
          <w:r>
            <w:fldChar w:fldCharType="begin"/>
          </w:r>
          <w:r>
            <w:instrText xml:space="preserve"> HYPERLINK \l "Panel1" </w:instrText>
          </w:r>
          <w:r>
            <w:fldChar w:fldCharType="separate"/>
          </w:r>
          <w:r w:rsidRPr="009F169B" w:rsidR="007B7AD2">
            <w:rPr>
              <w:rStyle w:val="Hyperlink"/>
            </w:rPr>
            <w:t>I</w:t>
          </w:r>
          <w:r>
            <w:fldChar w:fldCharType="end"/>
          </w:r>
          <w:r w:rsidR="007B7AD2">
            <w:t>:</w:t>
          </w:r>
          <w:r w:rsidR="00E52E95">
            <w:t xml:space="preserve"> </w:t>
          </w:r>
          <w:r w:rsidRPr="007B7AD2" w:rsidR="007B7AD2">
            <w:t>Rt</w:t>
          </w:r>
          <w:r w:rsidR="00E52E95">
            <w:t xml:space="preserve"> </w:t>
          </w:r>
          <w:r w:rsidRPr="007B7AD2" w:rsidR="007B7AD2">
            <w:t>Hon</w:t>
          </w:r>
          <w:r w:rsidR="00E52E95">
            <w:t xml:space="preserve"> </w:t>
          </w:r>
          <w:r w:rsidRPr="007B7AD2" w:rsidR="007B7AD2">
            <w:t>Brandon</w:t>
          </w:r>
          <w:r w:rsidR="00E52E95">
            <w:t xml:space="preserve"> </w:t>
          </w:r>
          <w:r w:rsidRPr="007B7AD2" w:rsidR="007B7AD2">
            <w:t>Lewis</w:t>
          </w:r>
          <w:r w:rsidR="00E52E95">
            <w:t xml:space="preserve"> </w:t>
          </w:r>
          <w:r w:rsidRPr="007B7AD2" w:rsidR="007B7AD2">
            <w:t>MP</w:t>
          </w:r>
          <w:r w:rsidR="00230D3C">
            <w:t>,</w:t>
          </w:r>
          <w:r w:rsidR="00E52E95">
            <w:t xml:space="preserve"> </w:t>
          </w:r>
          <w:r w:rsidR="00230D3C">
            <w:t>Secretary</w:t>
          </w:r>
          <w:r w:rsidR="00E52E95">
            <w:t xml:space="preserve"> </w:t>
          </w:r>
          <w:r w:rsidR="00230D3C">
            <w:t>of</w:t>
          </w:r>
          <w:r w:rsidR="00E52E95">
            <w:t xml:space="preserve"> </w:t>
          </w:r>
          <w:r w:rsidR="00230D3C">
            <w:t>State</w:t>
          </w:r>
          <w:r w:rsidR="00E52E95">
            <w:t xml:space="preserve"> </w:t>
          </w:r>
          <w:r w:rsidR="00230D3C">
            <w:t>for</w:t>
          </w:r>
          <w:r w:rsidR="00E52E95">
            <w:t xml:space="preserve"> </w:t>
          </w:r>
          <w:r w:rsidR="00230D3C">
            <w:t>Northern</w:t>
          </w:r>
          <w:r w:rsidR="00E52E95">
            <w:t xml:space="preserve"> </w:t>
          </w:r>
          <w:r w:rsidR="00230D3C">
            <w:t>Ireland</w:t>
          </w:r>
          <w:r w:rsidR="007B7AD2">
            <w:t>;</w:t>
          </w:r>
          <w:r w:rsidR="00E52E95">
            <w:t xml:space="preserve"> </w:t>
          </w:r>
          <w:r w:rsidRPr="007B7AD2" w:rsidR="007B7AD2">
            <w:t>Colin</w:t>
          </w:r>
          <w:r w:rsidR="00E52E95">
            <w:t xml:space="preserve"> </w:t>
          </w:r>
          <w:r w:rsidRPr="007B7AD2" w:rsidR="007B7AD2">
            <w:t>Perry</w:t>
          </w:r>
          <w:r w:rsidR="007B7AD2">
            <w:t>,</w:t>
          </w:r>
          <w:r w:rsidR="00E52E95">
            <w:t xml:space="preserve"> </w:t>
          </w:r>
          <w:r w:rsidRPr="007B7AD2" w:rsidR="007B7AD2">
            <w:t>Economy</w:t>
          </w:r>
          <w:r w:rsidR="00E52E95">
            <w:t xml:space="preserve"> </w:t>
          </w:r>
          <w:r w:rsidRPr="007B7AD2" w:rsidR="007B7AD2">
            <w:t>Director</w:t>
          </w:r>
          <w:r w:rsidR="007B7AD2">
            <w:t>,</w:t>
          </w:r>
          <w:r w:rsidR="00E52E95">
            <w:t xml:space="preserve"> </w:t>
          </w:r>
          <w:r w:rsidRPr="007B7AD2" w:rsidR="007B7AD2">
            <w:t>Northern</w:t>
          </w:r>
          <w:r w:rsidR="00E52E95">
            <w:t xml:space="preserve"> </w:t>
          </w:r>
          <w:r w:rsidRPr="007B7AD2" w:rsidR="007B7AD2">
            <w:t>Ireland</w:t>
          </w:r>
          <w:r w:rsidR="00E52E95">
            <w:t xml:space="preserve"> </w:t>
          </w:r>
          <w:r w:rsidRPr="007B7AD2" w:rsidR="007B7AD2">
            <w:t>Office</w:t>
          </w:r>
          <w:r w:rsidR="007B7AD2">
            <w:t>.</w:t>
          </w:r>
        </w:sdtContent>
      </w:sdt>
      <w:bookmarkStart w:id="0" w:name="_GoBack"/>
      <w:bookmarkEnd w:id="0"/>
      <w:r>
        <w:br w:type="page"/>
      </w:r>
    </w:p>
    <w:sdt>
      <w:sdtPr>
        <w:rPr>
          <w:sz w:val="22"/>
        </w:rPr>
        <w:alias w:val="WitnessExamination"/>
        <w:tag w:val="WitnessExamination"/>
        <w:id w:val="2003463402"/>
        <w:placeholder>
          <w:docPart w:val="FE9206E4228C456C9D71CD7D1F2B92F6"/>
        </w:placeholder>
        <w:richText/>
      </w:sdtPr>
      <w:sdtEndPr>
        <w:rPr>
          <w:sz w:val="28"/>
        </w:rPr>
      </w:sdtEndPr>
      <w:sdtContent>
        <w:p w:rsidR="007B7AD2" w:rsidRPr="007B7AD2" w:rsidP="007B7AD2">
          <w:pPr>
            <w:pStyle w:val="TitlePanel0"/>
          </w:pPr>
          <w:r>
            <w:t>Examination</w:t>
          </w:r>
          <w:r w:rsidR="00E52E95">
            <w:t xml:space="preserve"> </w:t>
          </w:r>
          <w:r>
            <w:t>of</w:t>
          </w:r>
          <w:r w:rsidR="00E52E95">
            <w:t xml:space="preserve"> </w:t>
          </w:r>
          <w:r>
            <w:t>witnesses</w:t>
          </w:r>
        </w:p>
        <w:p w:rsidR="00D73A1A" w:rsidP="007B7AD2">
          <w:pPr>
            <w:pStyle w:val="TitlePanel0"/>
            <w:jc w:val="left"/>
          </w:pPr>
          <w:r>
            <w:rPr>
              <w:sz w:val="22"/>
            </w:rPr>
            <w:t>Witnesses:</w:t>
          </w:r>
          <w:r w:rsidR="00E52E95">
            <w:rPr>
              <w:sz w:val="22"/>
            </w:rPr>
            <w:t xml:space="preserve"> </w:t>
          </w:r>
          <w:r w:rsidRPr="007B7AD2">
            <w:rPr>
              <w:sz w:val="22"/>
            </w:rPr>
            <w:t>Rt</w:t>
          </w:r>
          <w:r w:rsidR="00E52E95">
            <w:rPr>
              <w:sz w:val="22"/>
            </w:rPr>
            <w:t xml:space="preserve"> </w:t>
          </w:r>
          <w:r w:rsidRPr="007B7AD2">
            <w:rPr>
              <w:sz w:val="22"/>
            </w:rPr>
            <w:t>Hon</w:t>
          </w:r>
          <w:r w:rsidR="00E52E95">
            <w:rPr>
              <w:sz w:val="22"/>
            </w:rPr>
            <w:t xml:space="preserve"> </w:t>
          </w:r>
          <w:r w:rsidRPr="007B7AD2">
            <w:rPr>
              <w:sz w:val="22"/>
            </w:rPr>
            <w:t>Brandon</w:t>
          </w:r>
          <w:r w:rsidR="00E52E95">
            <w:rPr>
              <w:sz w:val="22"/>
            </w:rPr>
            <w:t xml:space="preserve"> </w:t>
          </w:r>
          <w:r w:rsidRPr="007B7AD2">
            <w:rPr>
              <w:sz w:val="22"/>
            </w:rPr>
            <w:t>Lewis</w:t>
          </w:r>
          <w:r w:rsidR="00E52E95">
            <w:rPr>
              <w:sz w:val="22"/>
            </w:rPr>
            <w:t xml:space="preserve"> </w:t>
          </w:r>
          <w:r w:rsidRPr="007B7AD2">
            <w:rPr>
              <w:sz w:val="22"/>
            </w:rPr>
            <w:t>MP</w:t>
          </w:r>
          <w:r w:rsidR="00E52E95">
            <w:rPr>
              <w:sz w:val="22"/>
            </w:rPr>
            <w:t xml:space="preserve"> </w:t>
          </w:r>
          <w:r>
            <w:rPr>
              <w:sz w:val="22"/>
            </w:rPr>
            <w:t>and</w:t>
          </w:r>
          <w:r w:rsidR="00E52E95">
            <w:rPr>
              <w:sz w:val="22"/>
            </w:rPr>
            <w:t xml:space="preserve"> </w:t>
          </w:r>
          <w:r>
            <w:rPr>
              <w:sz w:val="22"/>
            </w:rPr>
            <w:t>Colin</w:t>
          </w:r>
          <w:r w:rsidR="00E52E95">
            <w:rPr>
              <w:sz w:val="22"/>
            </w:rPr>
            <w:t xml:space="preserve"> </w:t>
          </w:r>
          <w:r>
            <w:rPr>
              <w:sz w:val="22"/>
            </w:rPr>
            <w:t>Perry.</w:t>
          </w:r>
        </w:p>
      </w:sdtContent>
    </w:sdt>
    <w:p w:rsidR="00C84F62" w:rsidP="00230D3C">
      <w:pPr>
        <w:pStyle w:val="Question"/>
      </w:pPr>
      <w:bookmarkStart w:id="1" w:name="Panel1"/>
      <w:bookmarkEnd w:id="1"/>
      <w:sdt>
        <w:sdtPr>
          <w:alias w:val="Member"/>
          <w:tag w:val="&lt;Member mnisId='4494' dodsId='72275'&gt;"/>
          <w:id w:val="490374003"/>
          <w:placeholder>
            <w:docPart w:val="DefaultPlaceholder_1082065158"/>
          </w:placeholder>
          <w:richText/>
        </w:sdtPr>
        <w:sdtContent>
          <w:r w:rsidRPr="00C84F62">
            <w:rPr>
              <w:b/>
            </w:rPr>
            <w:t>Chair:</w:t>
          </w:r>
        </w:sdtContent>
      </w:sdt>
      <w:r w:rsidR="00E52E95">
        <w:t xml:space="preserve"> </w:t>
      </w:r>
      <w:r>
        <w:t>Good</w:t>
      </w:r>
      <w:r w:rsidR="00E52E95">
        <w:t xml:space="preserve"> </w:t>
      </w:r>
      <w:r>
        <w:t>morning</w:t>
      </w:r>
      <w:r w:rsidR="00230D3C">
        <w:t>,</w:t>
      </w:r>
      <w:r w:rsidR="00E52E95">
        <w:t xml:space="preserve"> </w:t>
      </w:r>
      <w:r>
        <w:t>colleagues,</w:t>
      </w:r>
      <w:r w:rsidR="00E52E95">
        <w:t xml:space="preserve"> </w:t>
      </w:r>
      <w:r>
        <w:t>Secretary</w:t>
      </w:r>
      <w:r w:rsidR="00E52E95">
        <w:t xml:space="preserve"> </w:t>
      </w:r>
      <w:r>
        <w:t>of</w:t>
      </w:r>
      <w:r w:rsidR="00E52E95">
        <w:t xml:space="preserve"> </w:t>
      </w:r>
      <w:r>
        <w:t>State</w:t>
      </w:r>
      <w:r w:rsidR="00E52E95">
        <w:t xml:space="preserve"> </w:t>
      </w:r>
      <w:r>
        <w:t>and</w:t>
      </w:r>
      <w:r w:rsidR="00E52E95">
        <w:t xml:space="preserve"> </w:t>
      </w:r>
      <w:r>
        <w:t>Mr</w:t>
      </w:r>
      <w:r w:rsidR="00E52E95">
        <w:t xml:space="preserve"> </w:t>
      </w:r>
      <w:r>
        <w:t>Perry</w:t>
      </w:r>
      <w:r w:rsidR="007B7AD2">
        <w:t>.</w:t>
      </w:r>
      <w:r w:rsidR="00E52E95">
        <w:t xml:space="preserve"> </w:t>
      </w:r>
      <w:r>
        <w:t>Thank</w:t>
      </w:r>
      <w:r w:rsidR="00E52E95">
        <w:t xml:space="preserve"> </w:t>
      </w:r>
      <w:r>
        <w:t>you</w:t>
      </w:r>
      <w:r w:rsidR="00E52E95">
        <w:t xml:space="preserve"> </w:t>
      </w:r>
      <w:r>
        <w:t>for</w:t>
      </w:r>
      <w:r w:rsidR="00E52E95">
        <w:t xml:space="preserve"> </w:t>
      </w:r>
      <w:r>
        <w:t>joining</w:t>
      </w:r>
      <w:r w:rsidR="00E52E95">
        <w:t xml:space="preserve"> </w:t>
      </w:r>
      <w:r>
        <w:t>us</w:t>
      </w:r>
      <w:r w:rsidR="00E52E95">
        <w:t xml:space="preserve"> </w:t>
      </w:r>
      <w:r>
        <w:t>this</w:t>
      </w:r>
      <w:r w:rsidR="00E52E95">
        <w:t xml:space="preserve"> </w:t>
      </w:r>
      <w:r>
        <w:t>morning</w:t>
      </w:r>
      <w:r w:rsidR="00E52E95">
        <w:t xml:space="preserve"> </w:t>
      </w:r>
      <w:r>
        <w:t>for</w:t>
      </w:r>
      <w:r w:rsidR="00E52E95">
        <w:t xml:space="preserve"> </w:t>
      </w:r>
      <w:r>
        <w:t>what</w:t>
      </w:r>
      <w:r w:rsidR="00E52E95">
        <w:t xml:space="preserve"> </w:t>
      </w:r>
      <w:r w:rsidR="006F1089">
        <w:t>can</w:t>
      </w:r>
      <w:r w:rsidR="00E52E95">
        <w:t xml:space="preserve"> </w:t>
      </w:r>
      <w:r w:rsidR="006F1089">
        <w:t>only</w:t>
      </w:r>
      <w:r w:rsidR="00E52E95">
        <w:t xml:space="preserve"> </w:t>
      </w:r>
      <w:r w:rsidR="006F1089">
        <w:t>be</w:t>
      </w:r>
      <w:r w:rsidR="00E52E95">
        <w:t xml:space="preserve"> </w:t>
      </w:r>
      <w:r w:rsidR="006F1089">
        <w:t>described</w:t>
      </w:r>
      <w:r w:rsidR="00E52E95">
        <w:t xml:space="preserve"> </w:t>
      </w:r>
      <w:r w:rsidR="006F1089">
        <w:t>as</w:t>
      </w:r>
      <w:r w:rsidR="00E52E95">
        <w:t xml:space="preserve"> </w:t>
      </w:r>
      <w:r w:rsidR="006F1089">
        <w:t>a</w:t>
      </w:r>
      <w:r w:rsidR="00E52E95">
        <w:t xml:space="preserve"> </w:t>
      </w:r>
      <w:r w:rsidR="006F1089">
        <w:t>topical</w:t>
      </w:r>
      <w:r w:rsidR="00E52E95">
        <w:t xml:space="preserve"> </w:t>
      </w:r>
      <w:r w:rsidR="006F1089">
        <w:t>session</w:t>
      </w:r>
      <w:r w:rsidR="00E52E95">
        <w:t xml:space="preserve"> </w:t>
      </w:r>
      <w:r w:rsidR="006F1089">
        <w:t>on</w:t>
      </w:r>
      <w:r w:rsidR="00E52E95">
        <w:t xml:space="preserve"> </w:t>
      </w:r>
      <w:r w:rsidR="00230D3C">
        <w:t>the</w:t>
      </w:r>
      <w:r w:rsidR="00E52E95">
        <w:t xml:space="preserve"> </w:t>
      </w:r>
      <w:r w:rsidR="00230D3C">
        <w:t>protocol</w:t>
      </w:r>
      <w:r w:rsidR="00E52E95">
        <w:t xml:space="preserve"> </w:t>
      </w:r>
      <w:r w:rsidR="006F1089">
        <w:t>and</w:t>
      </w:r>
      <w:r w:rsidR="00230D3C">
        <w:t>,</w:t>
      </w:r>
      <w:r w:rsidR="00E52E95">
        <w:t xml:space="preserve"> </w:t>
      </w:r>
      <w:r w:rsidR="00230D3C">
        <w:t>allied</w:t>
      </w:r>
      <w:r w:rsidR="00E52E95">
        <w:t xml:space="preserve"> </w:t>
      </w:r>
      <w:r w:rsidR="006F1089">
        <w:t>with</w:t>
      </w:r>
      <w:r w:rsidR="00E52E95">
        <w:t xml:space="preserve"> </w:t>
      </w:r>
      <w:r w:rsidR="006F1089">
        <w:t>that</w:t>
      </w:r>
      <w:r w:rsidR="00230D3C">
        <w:t>,</w:t>
      </w:r>
      <w:r w:rsidR="00E52E95">
        <w:t xml:space="preserve"> </w:t>
      </w:r>
      <w:r w:rsidR="00230D3C">
        <w:t>the</w:t>
      </w:r>
      <w:r w:rsidR="00E52E95">
        <w:t xml:space="preserve"> </w:t>
      </w:r>
      <w:r w:rsidR="00230D3C">
        <w:t>Internal</w:t>
      </w:r>
      <w:r w:rsidR="00E52E95">
        <w:t xml:space="preserve"> </w:t>
      </w:r>
      <w:r w:rsidR="00230D3C">
        <w:t>Market</w:t>
      </w:r>
      <w:r w:rsidR="00E52E95">
        <w:t xml:space="preserve"> </w:t>
      </w:r>
      <w:r w:rsidR="006F1089">
        <w:t>Bill</w:t>
      </w:r>
      <w:r w:rsidR="007B7AD2">
        <w:t>.</w:t>
      </w:r>
      <w:r w:rsidR="00E52E95">
        <w:t xml:space="preserve"> </w:t>
      </w:r>
      <w:r w:rsidR="006F1089">
        <w:t>Secretary</w:t>
      </w:r>
      <w:r w:rsidR="00E52E95">
        <w:t xml:space="preserve"> </w:t>
      </w:r>
      <w:r w:rsidR="006F1089">
        <w:t>of</w:t>
      </w:r>
      <w:r w:rsidR="00E52E95">
        <w:t xml:space="preserve"> </w:t>
      </w:r>
      <w:r w:rsidR="006F1089">
        <w:t>State,</w:t>
      </w:r>
      <w:r w:rsidR="00E52E95">
        <w:t xml:space="preserve"> </w:t>
      </w:r>
      <w:r w:rsidR="006F1089">
        <w:t>good</w:t>
      </w:r>
      <w:r w:rsidR="00E52E95">
        <w:t xml:space="preserve"> </w:t>
      </w:r>
      <w:r w:rsidR="006F1089">
        <w:t>morning.</w:t>
      </w:r>
      <w:r w:rsidR="00E52E95">
        <w:t xml:space="preserve"> </w:t>
      </w:r>
      <w:r>
        <w:t>I</w:t>
      </w:r>
      <w:r w:rsidR="00E52E95">
        <w:t xml:space="preserve"> </w:t>
      </w:r>
      <w:r>
        <w:t>just</w:t>
      </w:r>
      <w:r w:rsidR="00E52E95">
        <w:t xml:space="preserve"> </w:t>
      </w:r>
      <w:r>
        <w:t>wondered</w:t>
      </w:r>
      <w:r w:rsidR="006F1089">
        <w:t>:</w:t>
      </w:r>
      <w:r w:rsidR="00E52E95">
        <w:t xml:space="preserve"> </w:t>
      </w:r>
      <w:r>
        <w:t>what</w:t>
      </w:r>
      <w:r w:rsidR="00E52E95">
        <w:t xml:space="preserve"> </w:t>
      </w:r>
      <w:r>
        <w:t>question</w:t>
      </w:r>
      <w:r w:rsidR="00E52E95">
        <w:t xml:space="preserve"> </w:t>
      </w:r>
      <w:r>
        <w:t>does</w:t>
      </w:r>
      <w:r w:rsidR="00E52E95">
        <w:t xml:space="preserve"> </w:t>
      </w:r>
      <w:r>
        <w:t>Lord</w:t>
      </w:r>
      <w:r w:rsidR="00E52E95">
        <w:t xml:space="preserve"> </w:t>
      </w:r>
      <w:r>
        <w:t>Keen</w:t>
      </w:r>
      <w:r w:rsidR="00E52E95">
        <w:t xml:space="preserve"> </w:t>
      </w:r>
      <w:r>
        <w:t>think</w:t>
      </w:r>
      <w:r w:rsidR="00E52E95">
        <w:t xml:space="preserve"> </w:t>
      </w:r>
      <w:r>
        <w:t>you</w:t>
      </w:r>
      <w:r w:rsidR="00E52E95">
        <w:t xml:space="preserve"> </w:t>
      </w:r>
      <w:r>
        <w:t>were</w:t>
      </w:r>
      <w:r w:rsidR="00E52E95">
        <w:t xml:space="preserve"> </w:t>
      </w:r>
      <w:r>
        <w:t>answering</w:t>
      </w:r>
      <w:r w:rsidR="00E52E95">
        <w:t xml:space="preserve"> </w:t>
      </w:r>
      <w:r>
        <w:t>a</w:t>
      </w:r>
      <w:r w:rsidR="006F1089">
        <w:t>t</w:t>
      </w:r>
      <w:r w:rsidR="00E52E95">
        <w:t xml:space="preserve"> </w:t>
      </w:r>
      <w:r>
        <w:t>the</w:t>
      </w:r>
      <w:r w:rsidR="00E52E95">
        <w:t xml:space="preserve"> </w:t>
      </w:r>
      <w:r w:rsidR="006F1089">
        <w:t>UQ</w:t>
      </w:r>
      <w:r w:rsidR="00E52E95">
        <w:t xml:space="preserve"> </w:t>
      </w:r>
      <w:r w:rsidR="006F1089">
        <w:t>last</w:t>
      </w:r>
      <w:r w:rsidR="00E52E95">
        <w:t xml:space="preserve"> </w:t>
      </w:r>
      <w:r w:rsidR="006F1089">
        <w:t>week?</w:t>
      </w:r>
    </w:p>
    <w:p w:rsidR="00C84F62" w:rsidP="00C84F62">
      <w:pPr>
        <w:pStyle w:val="Answer"/>
      </w:pPr>
      <w:sdt>
        <w:sdtPr>
          <w:alias w:val="Witness"/>
          <w:id w:val="-1279247340"/>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6F1089">
        <w:t>I</w:t>
      </w:r>
      <w:r w:rsidR="00E52E95">
        <w:t xml:space="preserve"> </w:t>
      </w:r>
      <w:r w:rsidR="006F1089">
        <w:t>have</w:t>
      </w:r>
      <w:r w:rsidR="00E52E95">
        <w:t xml:space="preserve"> </w:t>
      </w:r>
      <w:r w:rsidR="006F1089">
        <w:t>spoken</w:t>
      </w:r>
      <w:r w:rsidR="00E52E95">
        <w:t xml:space="preserve"> </w:t>
      </w:r>
      <w:r w:rsidR="006F1089">
        <w:t>to</w:t>
      </w:r>
      <w:r w:rsidR="00E52E95">
        <w:t xml:space="preserve"> </w:t>
      </w:r>
      <w:r w:rsidR="006F1089">
        <w:t>Lord</w:t>
      </w:r>
      <w:r w:rsidR="00E52E95">
        <w:t xml:space="preserve"> </w:t>
      </w:r>
      <w:r w:rsidR="006F1089">
        <w:t>Keen</w:t>
      </w:r>
      <w:r w:rsidR="007B7AD2">
        <w:t>.</w:t>
      </w:r>
      <w:r w:rsidR="00E52E95">
        <w:t xml:space="preserve"> </w:t>
      </w:r>
      <w:r w:rsidR="00230D3C">
        <w:t>I</w:t>
      </w:r>
      <w:r w:rsidR="00E52E95">
        <w:t xml:space="preserve"> </w:t>
      </w:r>
      <w:r w:rsidR="00230D3C">
        <w:t>have</w:t>
      </w:r>
      <w:r w:rsidR="00E52E95">
        <w:t xml:space="preserve"> </w:t>
      </w:r>
      <w:r w:rsidR="00230D3C">
        <w:t>to</w:t>
      </w:r>
      <w:r w:rsidR="00E52E95">
        <w:t xml:space="preserve"> </w:t>
      </w:r>
      <w:r w:rsidR="00230D3C">
        <w:t>say</w:t>
      </w:r>
      <w:r w:rsidR="00E52E95">
        <w:t xml:space="preserve"> </w:t>
      </w:r>
      <w:r w:rsidR="00230D3C">
        <w:t>that,</w:t>
      </w:r>
      <w:r w:rsidR="00E52E95">
        <w:t xml:space="preserve"> </w:t>
      </w:r>
      <w:r w:rsidR="00230D3C">
        <w:t>in</w:t>
      </w:r>
      <w:r w:rsidR="00E52E95">
        <w:t xml:space="preserve"> </w:t>
      </w:r>
      <w:r w:rsidR="006F1089">
        <w:t>talking</w:t>
      </w:r>
      <w:r w:rsidR="00E52E95">
        <w:t xml:space="preserve"> </w:t>
      </w:r>
      <w:r w:rsidR="006F1089">
        <w:t>to</w:t>
      </w:r>
      <w:r w:rsidR="00E52E95">
        <w:t xml:space="preserve"> </w:t>
      </w:r>
      <w:r w:rsidR="006F1089">
        <w:t>Lord</w:t>
      </w:r>
      <w:r w:rsidR="00E52E95">
        <w:t xml:space="preserve"> </w:t>
      </w:r>
      <w:r w:rsidR="006F1089">
        <w:t>Keen</w:t>
      </w:r>
      <w:r w:rsidR="00E52E95">
        <w:t xml:space="preserve"> </w:t>
      </w:r>
      <w:r w:rsidR="006F1089">
        <w:t>and</w:t>
      </w:r>
      <w:r w:rsidR="00E52E95">
        <w:t xml:space="preserve"> </w:t>
      </w:r>
      <w:r w:rsidR="006F1089">
        <w:t>looking</w:t>
      </w:r>
      <w:r w:rsidR="00E52E95">
        <w:t xml:space="preserve"> </w:t>
      </w:r>
      <w:r w:rsidR="006F1089">
        <w:t>at</w:t>
      </w:r>
      <w:r w:rsidR="00E52E95">
        <w:t xml:space="preserve"> </w:t>
      </w:r>
      <w:r w:rsidR="006F1089">
        <w:t>the</w:t>
      </w:r>
      <w:r w:rsidR="00E52E95">
        <w:t xml:space="preserve"> </w:t>
      </w:r>
      <w:r w:rsidR="006F1089">
        <w:t>specific</w:t>
      </w:r>
      <w:r w:rsidR="00E52E95">
        <w:t xml:space="preserve"> </w:t>
      </w:r>
      <w:r w:rsidR="006F1089">
        <w:t>question</w:t>
      </w:r>
      <w:r w:rsidR="00E52E95">
        <w:t xml:space="preserve"> </w:t>
      </w:r>
      <w:r w:rsidR="006F1089">
        <w:t>that</w:t>
      </w:r>
      <w:r w:rsidR="00E52E95">
        <w:t xml:space="preserve"> </w:t>
      </w:r>
      <w:r w:rsidR="006F1089">
        <w:t>my</w:t>
      </w:r>
      <w:r w:rsidR="00E52E95">
        <w:t xml:space="preserve"> </w:t>
      </w:r>
      <w:r w:rsidR="006F1089">
        <w:t>hon</w:t>
      </w:r>
      <w:r w:rsidR="009F169B">
        <w:t>. Friend</w:t>
      </w:r>
      <w:r w:rsidR="00E52E95">
        <w:t xml:space="preserve"> </w:t>
      </w:r>
      <w:r w:rsidR="006F1089">
        <w:t>asked</w:t>
      </w:r>
      <w:r w:rsidR="00E52E95">
        <w:t xml:space="preserve"> </w:t>
      </w:r>
      <w:r w:rsidR="006F1089">
        <w:t>me</w:t>
      </w:r>
      <w:r w:rsidR="00E52E95">
        <w:t xml:space="preserve"> </w:t>
      </w:r>
      <w:r w:rsidR="006F1089">
        <w:t>last</w:t>
      </w:r>
      <w:r w:rsidR="00E52E95">
        <w:t xml:space="preserve"> </w:t>
      </w:r>
      <w:r w:rsidR="006F1089">
        <w:t>week,</w:t>
      </w:r>
      <w:r w:rsidR="00E52E95">
        <w:t xml:space="preserve"> </w:t>
      </w:r>
      <w:r w:rsidR="006F1089">
        <w:t>he</w:t>
      </w:r>
      <w:r w:rsidR="00E52E95">
        <w:t xml:space="preserve"> </w:t>
      </w:r>
      <w:r w:rsidR="006F1089">
        <w:t>agrees</w:t>
      </w:r>
      <w:r w:rsidR="00E52E95">
        <w:t xml:space="preserve"> </w:t>
      </w:r>
      <w:r w:rsidR="00230D3C">
        <w:t>that</w:t>
      </w:r>
      <w:r w:rsidR="00E52E95">
        <w:t xml:space="preserve"> </w:t>
      </w:r>
      <w:r w:rsidR="006F1089">
        <w:t>the</w:t>
      </w:r>
      <w:r w:rsidR="00E52E95">
        <w:t xml:space="preserve"> </w:t>
      </w:r>
      <w:r w:rsidR="006F1089">
        <w:t>answer</w:t>
      </w:r>
      <w:r w:rsidR="00E52E95">
        <w:t xml:space="preserve"> </w:t>
      </w:r>
      <w:r w:rsidR="006F1089">
        <w:t>I</w:t>
      </w:r>
      <w:r w:rsidR="00E52E95">
        <w:t xml:space="preserve"> </w:t>
      </w:r>
      <w:r w:rsidR="006F1089">
        <w:t>gave</w:t>
      </w:r>
      <w:r w:rsidR="00E52E95">
        <w:t xml:space="preserve"> </w:t>
      </w:r>
      <w:r w:rsidR="006F1089">
        <w:t>was</w:t>
      </w:r>
      <w:r w:rsidR="00E52E95">
        <w:t xml:space="preserve"> </w:t>
      </w:r>
      <w:r w:rsidR="006F1089">
        <w:t>the</w:t>
      </w:r>
      <w:r w:rsidR="00E52E95">
        <w:t xml:space="preserve"> </w:t>
      </w:r>
      <w:r w:rsidR="006F1089">
        <w:t>correct</w:t>
      </w:r>
      <w:r w:rsidR="00E52E95">
        <w:t xml:space="preserve"> </w:t>
      </w:r>
      <w:r w:rsidR="006F1089">
        <w:t>answer</w:t>
      </w:r>
      <w:r w:rsidR="00230D3C">
        <w:t>,</w:t>
      </w:r>
      <w:r w:rsidR="00E52E95">
        <w:t xml:space="preserve"> </w:t>
      </w:r>
      <w:r w:rsidR="006F1089">
        <w:t>and</w:t>
      </w:r>
      <w:r w:rsidR="00E52E95">
        <w:t xml:space="preserve"> </w:t>
      </w:r>
      <w:r w:rsidR="00230D3C">
        <w:t>it</w:t>
      </w:r>
      <w:r w:rsidR="00E52E95">
        <w:t xml:space="preserve"> </w:t>
      </w:r>
      <w:r w:rsidR="006F1089">
        <w:t>outlined</w:t>
      </w:r>
      <w:r w:rsidR="00E52E95">
        <w:t xml:space="preserve"> </w:t>
      </w:r>
      <w:r w:rsidR="006F1089">
        <w:t>and</w:t>
      </w:r>
      <w:r w:rsidR="00E52E95">
        <w:t xml:space="preserve"> </w:t>
      </w:r>
      <w:r w:rsidR="006F1089">
        <w:t>confirmed</w:t>
      </w:r>
      <w:r w:rsidR="00E52E95">
        <w:t xml:space="preserve"> </w:t>
      </w:r>
      <w:r w:rsidR="006F1089">
        <w:t>the</w:t>
      </w:r>
      <w:r w:rsidR="00E52E95">
        <w:t xml:space="preserve"> </w:t>
      </w:r>
      <w:r w:rsidR="006F1089">
        <w:t>legal</w:t>
      </w:r>
      <w:r w:rsidR="00E52E95">
        <w:t xml:space="preserve"> </w:t>
      </w:r>
      <w:r w:rsidR="006F1089">
        <w:t>advice</w:t>
      </w:r>
      <w:r w:rsidR="00E52E95">
        <w:t xml:space="preserve"> </w:t>
      </w:r>
      <w:r w:rsidR="006F1089">
        <w:t>that</w:t>
      </w:r>
      <w:r w:rsidR="00E52E95">
        <w:t xml:space="preserve"> </w:t>
      </w:r>
      <w:r w:rsidR="006F1089">
        <w:t>was</w:t>
      </w:r>
      <w:r w:rsidR="00E52E95">
        <w:t xml:space="preserve"> </w:t>
      </w:r>
      <w:r w:rsidR="006F1089">
        <w:t>published</w:t>
      </w:r>
      <w:r w:rsidR="00E52E95">
        <w:t xml:space="preserve"> </w:t>
      </w:r>
      <w:r w:rsidR="006F1089">
        <w:t>to</w:t>
      </w:r>
      <w:r w:rsidR="00E52E95">
        <w:t xml:space="preserve"> </w:t>
      </w:r>
      <w:r w:rsidR="006F1089">
        <w:t>you</w:t>
      </w:r>
      <w:r w:rsidR="00E52E95">
        <w:t xml:space="preserve"> </w:t>
      </w:r>
      <w:r w:rsidR="006F1089">
        <w:t>and</w:t>
      </w:r>
      <w:r w:rsidR="00E52E95">
        <w:t xml:space="preserve"> </w:t>
      </w:r>
      <w:r w:rsidR="006F1089">
        <w:t>others</w:t>
      </w:r>
      <w:r w:rsidR="00E52E95">
        <w:t xml:space="preserve"> </w:t>
      </w:r>
      <w:r w:rsidR="006F1089">
        <w:t>by</w:t>
      </w:r>
      <w:r w:rsidR="00E52E95">
        <w:t xml:space="preserve"> </w:t>
      </w:r>
      <w:r w:rsidR="006F1089">
        <w:t>the</w:t>
      </w:r>
      <w:r w:rsidR="00E52E95">
        <w:t xml:space="preserve"> </w:t>
      </w:r>
      <w:r w:rsidR="0016483F">
        <w:t>Attorney</w:t>
      </w:r>
      <w:r w:rsidR="009F169B">
        <w:t xml:space="preserve"> </w:t>
      </w:r>
      <w:r w:rsidR="0016483F">
        <w:t>General</w:t>
      </w:r>
      <w:r w:rsidR="00E52E95">
        <w:t xml:space="preserve"> </w:t>
      </w:r>
      <w:r w:rsidR="006F1089">
        <w:t>last</w:t>
      </w:r>
      <w:r w:rsidR="00E52E95">
        <w:t xml:space="preserve"> </w:t>
      </w:r>
      <w:r w:rsidR="006F1089">
        <w:t>week</w:t>
      </w:r>
      <w:r w:rsidR="007B7AD2">
        <w:t>.</w:t>
      </w:r>
      <w:r w:rsidR="00E52E95">
        <w:t xml:space="preserve"> </w:t>
      </w:r>
    </w:p>
    <w:p w:rsidR="00C84F62" w:rsidP="00C84F62">
      <w:pPr>
        <w:pStyle w:val="Question"/>
      </w:pPr>
      <w:sdt>
        <w:sdtPr>
          <w:alias w:val="Member"/>
          <w:tag w:val="&lt;Member mnisId='4494' dodsId='72275'&gt;"/>
          <w:id w:val="-861673527"/>
          <w:placeholder>
            <w:docPart w:val="DefaultPlaceholder_1082065158"/>
          </w:placeholder>
          <w:richText/>
        </w:sdtPr>
        <w:sdtContent>
          <w:r w:rsidRPr="00C84F62">
            <w:rPr>
              <w:b/>
            </w:rPr>
            <w:t>Chair:</w:t>
          </w:r>
        </w:sdtContent>
      </w:sdt>
      <w:r w:rsidR="00E52E95">
        <w:t xml:space="preserve"> </w:t>
      </w:r>
      <w:r w:rsidR="002D372F">
        <w:t>So</w:t>
      </w:r>
      <w:r w:rsidR="00E52E95">
        <w:t xml:space="preserve"> </w:t>
      </w:r>
      <w:r w:rsidR="002D372F">
        <w:t>you</w:t>
      </w:r>
      <w:r w:rsidR="00E52E95">
        <w:t xml:space="preserve"> </w:t>
      </w:r>
      <w:r>
        <w:t>were</w:t>
      </w:r>
      <w:r w:rsidR="00E52E95">
        <w:t xml:space="preserve"> </w:t>
      </w:r>
      <w:r>
        <w:t>answering</w:t>
      </w:r>
      <w:r w:rsidR="00E52E95">
        <w:t xml:space="preserve"> </w:t>
      </w:r>
      <w:r>
        <w:t>the</w:t>
      </w:r>
      <w:r w:rsidR="00E52E95">
        <w:t xml:space="preserve"> </w:t>
      </w:r>
      <w:r>
        <w:t>question</w:t>
      </w:r>
      <w:r w:rsidR="007B7AD2">
        <w:t>.</w:t>
      </w:r>
      <w:r w:rsidR="00E52E95">
        <w:t xml:space="preserve"> </w:t>
      </w:r>
      <w:r>
        <w:t>In</w:t>
      </w:r>
      <w:r w:rsidR="00E52E95">
        <w:t xml:space="preserve"> </w:t>
      </w:r>
      <w:r>
        <w:t>a</w:t>
      </w:r>
      <w:r w:rsidR="00E52E95">
        <w:t xml:space="preserve"> </w:t>
      </w:r>
      <w:r>
        <w:t>limited</w:t>
      </w:r>
      <w:r w:rsidR="00E52E95">
        <w:t xml:space="preserve"> </w:t>
      </w:r>
      <w:r>
        <w:t>way</w:t>
      </w:r>
      <w:r w:rsidR="006F1089">
        <w:t>,</w:t>
      </w:r>
      <w:r w:rsidR="00E52E95">
        <w:t xml:space="preserve"> </w:t>
      </w:r>
      <w:r w:rsidR="006F1089">
        <w:t>the</w:t>
      </w:r>
      <w:r w:rsidR="00E52E95">
        <w:t xml:space="preserve"> </w:t>
      </w:r>
      <w:r w:rsidR="006F1089">
        <w:t>proposals</w:t>
      </w:r>
      <w:r w:rsidR="00E52E95">
        <w:t xml:space="preserve"> </w:t>
      </w:r>
      <w:r w:rsidR="006F1089">
        <w:t>do</w:t>
      </w:r>
      <w:r w:rsidR="00E52E95">
        <w:t xml:space="preserve"> </w:t>
      </w:r>
      <w:r w:rsidR="006F1089">
        <w:t>breach</w:t>
      </w:r>
      <w:r w:rsidR="00E52E95">
        <w:t xml:space="preserve"> </w:t>
      </w:r>
      <w:r w:rsidR="006F1089">
        <w:t>international</w:t>
      </w:r>
      <w:r w:rsidR="00E52E95">
        <w:t xml:space="preserve"> </w:t>
      </w:r>
      <w:r w:rsidR="006F1089">
        <w:t>legal</w:t>
      </w:r>
      <w:r w:rsidR="00E52E95">
        <w:t xml:space="preserve"> </w:t>
      </w:r>
      <w:r w:rsidR="006F1089">
        <w:t>agreements.</w:t>
      </w:r>
    </w:p>
    <w:p w:rsidR="00C84F62" w:rsidP="00C84F62">
      <w:pPr>
        <w:pStyle w:val="Answer"/>
      </w:pPr>
      <w:sdt>
        <w:sdtPr>
          <w:alias w:val="Witness"/>
          <w:id w:val="1488125544"/>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230D3C">
        <w:t>The</w:t>
      </w:r>
      <w:r w:rsidR="00E52E95">
        <w:t xml:space="preserve"> </w:t>
      </w:r>
      <w:r>
        <w:t>Government’s</w:t>
      </w:r>
      <w:r w:rsidR="00E52E95">
        <w:t xml:space="preserve"> </w:t>
      </w:r>
      <w:r>
        <w:t>legal</w:t>
      </w:r>
      <w:r w:rsidR="00E52E95">
        <w:t xml:space="preserve"> </w:t>
      </w:r>
      <w:r>
        <w:t>advice</w:t>
      </w:r>
      <w:r w:rsidR="00E52E95">
        <w:t xml:space="preserve"> </w:t>
      </w:r>
      <w:r>
        <w:t>from</w:t>
      </w:r>
      <w:r w:rsidR="00E52E95">
        <w:t xml:space="preserve"> </w:t>
      </w:r>
      <w:r>
        <w:t>the</w:t>
      </w:r>
      <w:r w:rsidR="00E52E95">
        <w:t xml:space="preserve"> </w:t>
      </w:r>
      <w:r w:rsidR="00230D3C">
        <w:t>Attorney</w:t>
      </w:r>
      <w:r w:rsidR="009F169B">
        <w:t xml:space="preserve"> </w:t>
      </w:r>
      <w:r w:rsidR="00230D3C">
        <w:t>General</w:t>
      </w:r>
      <w:r w:rsidR="006F1089">
        <w:t>,</w:t>
      </w:r>
      <w:r w:rsidR="00E52E95">
        <w:t xml:space="preserve"> </w:t>
      </w:r>
      <w:r w:rsidR="006F1089">
        <w:t>which</w:t>
      </w:r>
      <w:r w:rsidR="00E52E95">
        <w:t xml:space="preserve"> </w:t>
      </w:r>
      <w:r w:rsidR="006F1089">
        <w:t>was</w:t>
      </w:r>
      <w:r w:rsidR="00E52E95">
        <w:t xml:space="preserve"> </w:t>
      </w:r>
      <w:r w:rsidR="006F1089">
        <w:t>published</w:t>
      </w:r>
      <w:r w:rsidR="00E52E95">
        <w:t xml:space="preserve"> </w:t>
      </w:r>
      <w:r w:rsidR="006F1089">
        <w:t>to</w:t>
      </w:r>
      <w:r w:rsidR="00E52E95">
        <w:t xml:space="preserve"> </w:t>
      </w:r>
      <w:r w:rsidR="007B7AD2">
        <w:t>you</w:t>
      </w:r>
      <w:r w:rsidR="00E52E95">
        <w:t xml:space="preserve"> </w:t>
      </w:r>
      <w:r w:rsidR="006F1089">
        <w:t>last</w:t>
      </w:r>
      <w:r w:rsidR="00E52E95">
        <w:t xml:space="preserve"> </w:t>
      </w:r>
      <w:r w:rsidR="006F1089">
        <w:t>week,</w:t>
      </w:r>
      <w:r w:rsidR="00E52E95">
        <w:t xml:space="preserve"> </w:t>
      </w:r>
      <w:r w:rsidR="006F1089">
        <w:t>is</w:t>
      </w:r>
      <w:r w:rsidR="00E52E95">
        <w:t xml:space="preserve"> </w:t>
      </w:r>
      <w:r w:rsidR="006F1089">
        <w:t>very</w:t>
      </w:r>
      <w:r w:rsidR="00E52E95">
        <w:t xml:space="preserve"> </w:t>
      </w:r>
      <w:r w:rsidR="006F1089">
        <w:t>clear</w:t>
      </w:r>
      <w:r w:rsidR="00E52E95">
        <w:t xml:space="preserve"> </w:t>
      </w:r>
      <w:r w:rsidR="006F1089">
        <w:t>on</w:t>
      </w:r>
      <w:r w:rsidR="00E52E95">
        <w:t xml:space="preserve"> </w:t>
      </w:r>
      <w:r w:rsidR="006F1089">
        <w:t>this</w:t>
      </w:r>
      <w:r w:rsidR="007B7AD2">
        <w:t>.</w:t>
      </w:r>
      <w:r w:rsidR="00E52E95">
        <w:t xml:space="preserve"> </w:t>
      </w:r>
      <w:r w:rsidR="006F1089">
        <w:t>The</w:t>
      </w:r>
      <w:r w:rsidR="00E52E95">
        <w:t xml:space="preserve"> </w:t>
      </w:r>
      <w:r w:rsidR="006F1089">
        <w:t>answer</w:t>
      </w:r>
      <w:r w:rsidR="00E52E95">
        <w:t xml:space="preserve"> </w:t>
      </w:r>
      <w:r w:rsidR="006F1089">
        <w:t>I</w:t>
      </w:r>
      <w:r w:rsidR="00E52E95">
        <w:t xml:space="preserve"> </w:t>
      </w:r>
      <w:r w:rsidR="006F1089">
        <w:t>gave</w:t>
      </w:r>
      <w:r w:rsidR="00E52E95">
        <w:t xml:space="preserve"> </w:t>
      </w:r>
      <w:r w:rsidR="006F1089">
        <w:t>was</w:t>
      </w:r>
      <w:r w:rsidR="00E52E95">
        <w:t xml:space="preserve"> </w:t>
      </w:r>
      <w:r w:rsidR="006F1089">
        <w:t>a</w:t>
      </w:r>
      <w:r w:rsidR="00E52E95">
        <w:t xml:space="preserve"> </w:t>
      </w:r>
      <w:r w:rsidR="006F1089">
        <w:t>very</w:t>
      </w:r>
      <w:r w:rsidR="00E52E95">
        <w:t xml:space="preserve"> </w:t>
      </w:r>
      <w:r w:rsidR="006F1089">
        <w:t>clear</w:t>
      </w:r>
      <w:r w:rsidR="00E52E95">
        <w:t xml:space="preserve"> </w:t>
      </w:r>
      <w:r w:rsidR="006F1089">
        <w:t>answer</w:t>
      </w:r>
      <w:r w:rsidR="00E52E95">
        <w:t xml:space="preserve"> </w:t>
      </w:r>
      <w:r w:rsidR="006F1089">
        <w:t>to</w:t>
      </w:r>
      <w:r w:rsidR="00E52E95">
        <w:t xml:space="preserve"> </w:t>
      </w:r>
      <w:r w:rsidR="006F1089">
        <w:t>a</w:t>
      </w:r>
      <w:r w:rsidR="00E52E95">
        <w:t xml:space="preserve"> </w:t>
      </w:r>
      <w:r w:rsidR="006F1089">
        <w:t>very</w:t>
      </w:r>
      <w:r w:rsidR="00E52E95">
        <w:t xml:space="preserve"> </w:t>
      </w:r>
      <w:r w:rsidR="006F1089">
        <w:t>specific</w:t>
      </w:r>
      <w:r w:rsidR="00E52E95">
        <w:t xml:space="preserve"> </w:t>
      </w:r>
      <w:r w:rsidR="006F1089">
        <w:t>question</w:t>
      </w:r>
      <w:r>
        <w:t>.</w:t>
      </w:r>
    </w:p>
    <w:p w:rsidR="00C84F62" w:rsidP="00C84F62">
      <w:pPr>
        <w:pStyle w:val="Question"/>
      </w:pPr>
      <w:sdt>
        <w:sdtPr>
          <w:alias w:val="Member"/>
          <w:tag w:val="&lt;Member mnisId='4494' dodsId='72275'&gt;"/>
          <w:id w:val="1478963499"/>
          <w:placeholder>
            <w:docPart w:val="DefaultPlaceholder_1082065158"/>
          </w:placeholder>
          <w:richText/>
        </w:sdtPr>
        <w:sdtContent>
          <w:r w:rsidRPr="00C84F62">
            <w:rPr>
              <w:b/>
            </w:rPr>
            <w:t>Chair:</w:t>
          </w:r>
        </w:sdtContent>
      </w:sdt>
      <w:r w:rsidR="00E52E95">
        <w:t xml:space="preserve"> </w:t>
      </w:r>
      <w:r w:rsidR="006F1089">
        <w:t>Why</w:t>
      </w:r>
      <w:r w:rsidR="00E52E95">
        <w:t xml:space="preserve"> </w:t>
      </w:r>
      <w:r w:rsidR="006F1089">
        <w:t>do</w:t>
      </w:r>
      <w:r w:rsidR="00E52E95">
        <w:t xml:space="preserve"> </w:t>
      </w:r>
      <w:r w:rsidR="006F1089">
        <w:t>you</w:t>
      </w:r>
      <w:r w:rsidR="00E52E95">
        <w:t xml:space="preserve"> </w:t>
      </w:r>
      <w:r w:rsidR="006F1089">
        <w:t>think</w:t>
      </w:r>
      <w:r w:rsidR="00E52E95">
        <w:t xml:space="preserve"> </w:t>
      </w:r>
      <w:r w:rsidR="006F1089">
        <w:t>the</w:t>
      </w:r>
      <w:r w:rsidR="00E52E95">
        <w:t xml:space="preserve"> </w:t>
      </w:r>
      <w:r w:rsidR="002D372F">
        <w:t>Advocate</w:t>
      </w:r>
      <w:r w:rsidR="009F169B">
        <w:t xml:space="preserve"> </w:t>
      </w:r>
      <w:r w:rsidR="002D372F">
        <w:t>General</w:t>
      </w:r>
      <w:r w:rsidR="00E52E95">
        <w:t xml:space="preserve"> </w:t>
      </w:r>
      <w:r w:rsidR="006F1089">
        <w:t>and</w:t>
      </w:r>
      <w:r w:rsidR="00E52E95">
        <w:t xml:space="preserve"> </w:t>
      </w:r>
      <w:r w:rsidR="006F1089">
        <w:t>the</w:t>
      </w:r>
      <w:r w:rsidR="00E52E95">
        <w:t xml:space="preserve"> </w:t>
      </w:r>
      <w:r w:rsidR="006F1089">
        <w:t>Home</w:t>
      </w:r>
      <w:r w:rsidR="00E52E95">
        <w:t xml:space="preserve"> </w:t>
      </w:r>
      <w:r w:rsidR="006F1089">
        <w:t>Secretary</w:t>
      </w:r>
      <w:r w:rsidR="00E52E95">
        <w:t xml:space="preserve"> </w:t>
      </w:r>
      <w:r w:rsidR="006F1089">
        <w:t>think</w:t>
      </w:r>
      <w:r w:rsidR="00E52E95">
        <w:t xml:space="preserve"> </w:t>
      </w:r>
      <w:r w:rsidR="006F1089">
        <w:t>that</w:t>
      </w:r>
      <w:r w:rsidR="00E52E95">
        <w:t xml:space="preserve"> </w:t>
      </w:r>
      <w:r w:rsidR="006F1089">
        <w:t>you</w:t>
      </w:r>
      <w:r w:rsidR="00E52E95">
        <w:t xml:space="preserve"> </w:t>
      </w:r>
      <w:r w:rsidR="006F1089">
        <w:t>answered</w:t>
      </w:r>
      <w:r w:rsidR="00E52E95">
        <w:t xml:space="preserve"> </w:t>
      </w:r>
      <w:r w:rsidR="00505E5E">
        <w:t>either</w:t>
      </w:r>
      <w:r w:rsidR="00E52E95">
        <w:t xml:space="preserve"> </w:t>
      </w:r>
      <w:r w:rsidR="006F1089">
        <w:t>the</w:t>
      </w:r>
      <w:r w:rsidR="00E52E95">
        <w:t xml:space="preserve"> </w:t>
      </w:r>
      <w:r w:rsidR="006F1089">
        <w:t>right</w:t>
      </w:r>
      <w:r w:rsidR="00E52E95">
        <w:t xml:space="preserve"> </w:t>
      </w:r>
      <w:r w:rsidR="006F1089">
        <w:t>question</w:t>
      </w:r>
      <w:r w:rsidR="00E52E95">
        <w:t xml:space="preserve"> </w:t>
      </w:r>
      <w:r w:rsidR="006F1089">
        <w:t>in</w:t>
      </w:r>
      <w:r w:rsidR="00E52E95">
        <w:t xml:space="preserve"> </w:t>
      </w:r>
      <w:r w:rsidR="006F1089">
        <w:t>the</w:t>
      </w:r>
      <w:r w:rsidR="00E52E95">
        <w:t xml:space="preserve"> </w:t>
      </w:r>
      <w:r w:rsidR="006F1089">
        <w:t>wrong</w:t>
      </w:r>
      <w:r w:rsidR="00E52E95">
        <w:t xml:space="preserve"> </w:t>
      </w:r>
      <w:r w:rsidR="006F1089">
        <w:t>way</w:t>
      </w:r>
      <w:r w:rsidR="00E52E95">
        <w:t xml:space="preserve"> </w:t>
      </w:r>
      <w:r w:rsidR="006F1089">
        <w:t>or</w:t>
      </w:r>
      <w:r w:rsidR="00E52E95">
        <w:t xml:space="preserve"> </w:t>
      </w:r>
      <w:r w:rsidR="007B7AD2">
        <w:t>the</w:t>
      </w:r>
      <w:r w:rsidR="00E52E95">
        <w:t xml:space="preserve"> </w:t>
      </w:r>
      <w:r w:rsidR="006F1089">
        <w:t>wrong</w:t>
      </w:r>
      <w:r w:rsidR="00E52E95">
        <w:t xml:space="preserve"> </w:t>
      </w:r>
      <w:r w:rsidR="006F1089">
        <w:t>question</w:t>
      </w:r>
      <w:r w:rsidR="00E52E95">
        <w:t xml:space="preserve"> </w:t>
      </w:r>
      <w:r w:rsidR="006F1089">
        <w:t>in</w:t>
      </w:r>
      <w:r w:rsidR="00E52E95">
        <w:t xml:space="preserve"> </w:t>
      </w:r>
      <w:r w:rsidR="006F1089">
        <w:t>the</w:t>
      </w:r>
      <w:r w:rsidR="00E52E95">
        <w:t xml:space="preserve"> </w:t>
      </w:r>
      <w:r w:rsidR="006F1089">
        <w:t>right</w:t>
      </w:r>
      <w:r w:rsidR="00E52E95">
        <w:t xml:space="preserve"> </w:t>
      </w:r>
      <w:r w:rsidR="006F1089">
        <w:t>way?</w:t>
      </w:r>
    </w:p>
    <w:p w:rsidR="00C84F62" w:rsidP="00C84F62">
      <w:pPr>
        <w:pStyle w:val="Answer"/>
      </w:pPr>
      <w:sdt>
        <w:sdtPr>
          <w:alias w:val="Witness"/>
          <w:id w:val="-1901361123"/>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505E5E">
        <w:t>We</w:t>
      </w:r>
      <w:r w:rsidR="00E52E95">
        <w:t xml:space="preserve"> </w:t>
      </w:r>
      <w:r w:rsidR="006F1089">
        <w:t>always</w:t>
      </w:r>
      <w:r w:rsidR="00E52E95">
        <w:t xml:space="preserve"> </w:t>
      </w:r>
      <w:r w:rsidR="00505E5E">
        <w:t>have</w:t>
      </w:r>
      <w:r w:rsidR="00E52E95">
        <w:t xml:space="preserve"> </w:t>
      </w:r>
      <w:r w:rsidR="00505E5E">
        <w:t>to</w:t>
      </w:r>
      <w:r w:rsidR="00E52E95">
        <w:t xml:space="preserve"> </w:t>
      </w:r>
      <w:r w:rsidR="006F1089">
        <w:t>look</w:t>
      </w:r>
      <w:r w:rsidR="00E52E95">
        <w:t xml:space="preserve"> </w:t>
      </w:r>
      <w:r w:rsidR="006F1089">
        <w:t>at</w:t>
      </w:r>
      <w:r w:rsidR="00E52E95">
        <w:t xml:space="preserve"> </w:t>
      </w:r>
      <w:r w:rsidR="00505E5E">
        <w:t>what</w:t>
      </w:r>
      <w:r w:rsidR="00E52E95">
        <w:t xml:space="preserve"> </w:t>
      </w:r>
      <w:r w:rsidR="006F1089">
        <w:t>the</w:t>
      </w:r>
      <w:r w:rsidR="00E52E95">
        <w:t xml:space="preserve"> </w:t>
      </w:r>
      <w:r w:rsidR="006F1089">
        <w:t>legal</w:t>
      </w:r>
      <w:r w:rsidR="00E52E95">
        <w:t xml:space="preserve"> </w:t>
      </w:r>
      <w:r w:rsidR="006F1089">
        <w:t>advice</w:t>
      </w:r>
      <w:r w:rsidR="00E52E95">
        <w:t xml:space="preserve"> </w:t>
      </w:r>
      <w:r w:rsidR="006F1089">
        <w:t>is</w:t>
      </w:r>
      <w:r w:rsidR="007B7AD2">
        <w:t>.</w:t>
      </w:r>
      <w:r w:rsidR="00E52E95">
        <w:t xml:space="preserve"> </w:t>
      </w:r>
      <w:r w:rsidR="006F1089">
        <w:t>The</w:t>
      </w:r>
      <w:r w:rsidR="00E52E95">
        <w:t xml:space="preserve"> </w:t>
      </w:r>
      <w:r w:rsidR="006F1089">
        <w:t>Government’s</w:t>
      </w:r>
      <w:r w:rsidR="00E52E95">
        <w:t xml:space="preserve"> </w:t>
      </w:r>
      <w:r w:rsidR="006F1089">
        <w:t>legal</w:t>
      </w:r>
      <w:r w:rsidR="00E52E95">
        <w:t xml:space="preserve"> </w:t>
      </w:r>
      <w:r w:rsidR="006F1089">
        <w:t>advice,</w:t>
      </w:r>
      <w:r w:rsidR="00E52E95">
        <w:t xml:space="preserve"> </w:t>
      </w:r>
      <w:r w:rsidR="006F1089">
        <w:t>as</w:t>
      </w:r>
      <w:r w:rsidR="00E52E95">
        <w:t xml:space="preserve"> </w:t>
      </w:r>
      <w:r w:rsidR="006F1089">
        <w:t>the</w:t>
      </w:r>
      <w:r w:rsidR="00E52E95">
        <w:t xml:space="preserve"> </w:t>
      </w:r>
      <w:r w:rsidR="0016483F">
        <w:t>Attorney</w:t>
      </w:r>
      <w:r w:rsidR="009F169B">
        <w:t xml:space="preserve"> </w:t>
      </w:r>
      <w:r w:rsidR="0016483F">
        <w:t>General</w:t>
      </w:r>
      <w:r w:rsidR="00E52E95">
        <w:t xml:space="preserve"> </w:t>
      </w:r>
      <w:r w:rsidR="00505E5E">
        <w:t>set</w:t>
      </w:r>
      <w:r w:rsidR="00E52E95">
        <w:t xml:space="preserve"> </w:t>
      </w:r>
      <w:r w:rsidR="00505E5E">
        <w:t>out,</w:t>
      </w:r>
      <w:r w:rsidR="00E52E95">
        <w:t xml:space="preserve"> </w:t>
      </w:r>
      <w:r w:rsidR="00505E5E">
        <w:t>is</w:t>
      </w:r>
      <w:r w:rsidR="00E52E95">
        <w:t xml:space="preserve"> </w:t>
      </w:r>
      <w:r w:rsidR="00505E5E">
        <w:t>clear.</w:t>
      </w:r>
      <w:r w:rsidR="00E52E95">
        <w:t xml:space="preserve"> </w:t>
      </w:r>
      <w:r w:rsidR="00505E5E">
        <w:t>The</w:t>
      </w:r>
      <w:r w:rsidR="00E52E95">
        <w:t xml:space="preserve"> </w:t>
      </w:r>
      <w:r w:rsidR="006F1089">
        <w:t>comments</w:t>
      </w:r>
      <w:r w:rsidR="00E52E95">
        <w:t xml:space="preserve"> </w:t>
      </w:r>
      <w:r w:rsidR="006F1089">
        <w:t>I</w:t>
      </w:r>
      <w:r w:rsidR="00E52E95">
        <w:t xml:space="preserve"> </w:t>
      </w:r>
      <w:r w:rsidR="006F1089">
        <w:t>made</w:t>
      </w:r>
      <w:r w:rsidR="00E52E95">
        <w:t xml:space="preserve"> </w:t>
      </w:r>
      <w:r w:rsidR="006F1089">
        <w:t>last</w:t>
      </w:r>
      <w:r w:rsidR="00E52E95">
        <w:t xml:space="preserve"> </w:t>
      </w:r>
      <w:r w:rsidR="006F1089">
        <w:t>week</w:t>
      </w:r>
      <w:r w:rsidR="00E52E95">
        <w:t xml:space="preserve"> </w:t>
      </w:r>
      <w:r w:rsidR="006F1089">
        <w:t>reflect</w:t>
      </w:r>
      <w:r w:rsidR="00E52E95">
        <w:t xml:space="preserve"> </w:t>
      </w:r>
      <w:r w:rsidR="006F1089">
        <w:t>that</w:t>
      </w:r>
      <w:r w:rsidR="00E52E95">
        <w:t xml:space="preserve"> </w:t>
      </w:r>
      <w:r w:rsidR="006F1089">
        <w:t>legal</w:t>
      </w:r>
      <w:r w:rsidR="00E52E95">
        <w:t xml:space="preserve"> </w:t>
      </w:r>
      <w:r w:rsidR="006F1089">
        <w:t>advice</w:t>
      </w:r>
      <w:r>
        <w:t>.</w:t>
      </w:r>
    </w:p>
    <w:p w:rsidR="00C84F62" w:rsidP="00C84F62">
      <w:pPr>
        <w:pStyle w:val="Question"/>
      </w:pPr>
      <w:sdt>
        <w:sdtPr>
          <w:alias w:val="Member"/>
          <w:tag w:val="&lt;Member mnisId='4494' dodsId='72275'&gt;"/>
          <w:id w:val="1441731774"/>
          <w:placeholder>
            <w:docPart w:val="DefaultPlaceholder_1082065158"/>
          </w:placeholder>
          <w:richText/>
        </w:sdtPr>
        <w:sdtContent>
          <w:r w:rsidRPr="00C84F62">
            <w:rPr>
              <w:b/>
            </w:rPr>
            <w:t>Chair:</w:t>
          </w:r>
        </w:sdtContent>
      </w:sdt>
      <w:r w:rsidR="00E52E95">
        <w:t xml:space="preserve"> </w:t>
      </w:r>
      <w:r w:rsidR="00505E5E">
        <w:t>So</w:t>
      </w:r>
      <w:r w:rsidR="00E52E95">
        <w:t xml:space="preserve"> </w:t>
      </w:r>
      <w:r>
        <w:t>Lord</w:t>
      </w:r>
      <w:r w:rsidR="00E52E95">
        <w:t xml:space="preserve"> </w:t>
      </w:r>
      <w:r>
        <w:t>Keen</w:t>
      </w:r>
      <w:r w:rsidR="00E52E95">
        <w:t xml:space="preserve"> </w:t>
      </w:r>
      <w:r>
        <w:t>is</w:t>
      </w:r>
      <w:r w:rsidR="00E52E95">
        <w:t xml:space="preserve"> </w:t>
      </w:r>
      <w:r>
        <w:t>wrong.</w:t>
      </w:r>
      <w:r w:rsidR="009F169B">
        <w:t xml:space="preserve"> </w:t>
      </w:r>
      <w:r w:rsidRPr="00476158" w:rsidR="009F169B">
        <w:rPr>
          <w:i/>
        </w:rPr>
        <w:t>[</w:t>
      </w:r>
      <w:r w:rsidRPr="00476158" w:rsidR="009F169B">
        <w:rPr>
          <w:i/>
          <w:iCs/>
        </w:rPr>
        <w:t>Interruption.</w:t>
      </w:r>
      <w:r w:rsidRPr="00476158" w:rsidR="009F169B">
        <w:rPr>
          <w:i/>
        </w:rPr>
        <w:t>]</w:t>
      </w:r>
      <w:r w:rsidR="009F169B">
        <w:t xml:space="preserve"> </w:t>
      </w:r>
    </w:p>
    <w:p w:rsidR="00C84F62" w:rsidP="00C84F62">
      <w:pPr>
        <w:pStyle w:val="Answer"/>
      </w:pPr>
      <w:sdt>
        <w:sdtPr>
          <w:alias w:val="Witness"/>
          <w:id w:val="-1724970261"/>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6F1089">
        <w:t>I</w:t>
      </w:r>
      <w:r w:rsidR="00E52E95">
        <w:t xml:space="preserve"> </w:t>
      </w:r>
      <w:r w:rsidR="006F1089">
        <w:t>can</w:t>
      </w:r>
      <w:r w:rsidR="00E52E95">
        <w:t xml:space="preserve"> </w:t>
      </w:r>
      <w:r w:rsidR="006F1089">
        <w:t>hear</w:t>
      </w:r>
      <w:r w:rsidR="00E52E95">
        <w:t xml:space="preserve"> </w:t>
      </w:r>
      <w:r w:rsidR="006F1089">
        <w:t>two</w:t>
      </w:r>
      <w:r w:rsidR="00E52E95">
        <w:t xml:space="preserve"> </w:t>
      </w:r>
      <w:r w:rsidR="006F1089">
        <w:t>people</w:t>
      </w:r>
      <w:r w:rsidR="00E52E95">
        <w:t xml:space="preserve"> </w:t>
      </w:r>
      <w:r w:rsidR="006F1089">
        <w:t>at</w:t>
      </w:r>
      <w:r w:rsidR="00E52E95">
        <w:t xml:space="preserve"> </w:t>
      </w:r>
      <w:r w:rsidR="006F1089">
        <w:t>the</w:t>
      </w:r>
      <w:r w:rsidR="00E52E95">
        <w:t xml:space="preserve"> </w:t>
      </w:r>
      <w:r w:rsidR="006F1089">
        <w:t>moment,</w:t>
      </w:r>
      <w:r w:rsidR="00E52E95">
        <w:t xml:space="preserve"> </w:t>
      </w:r>
      <w:r w:rsidR="006F1089">
        <w:t>sorry.</w:t>
      </w:r>
    </w:p>
    <w:p w:rsidR="00C84F62" w:rsidP="00505E5E">
      <w:pPr>
        <w:pStyle w:val="Question"/>
        <w:numPr>
          <w:ilvl w:val="0"/>
          <w:numId w:val="0"/>
        </w:numPr>
        <w:ind w:left="794"/>
      </w:pPr>
      <w:sdt>
        <w:sdtPr>
          <w:alias w:val="Member"/>
          <w:tag w:val="&lt;Member mnisId='4494' dodsId='72275'&gt;"/>
          <w:id w:val="1796642310"/>
          <w:placeholder>
            <w:docPart w:val="DefaultPlaceholder_1082065158"/>
          </w:placeholder>
          <w:richText/>
        </w:sdtPr>
        <w:sdtContent>
          <w:r w:rsidRPr="00C84F62">
            <w:rPr>
              <w:b/>
            </w:rPr>
            <w:t>Chair:</w:t>
          </w:r>
        </w:sdtContent>
      </w:sdt>
      <w:r w:rsidR="00E52E95">
        <w:t xml:space="preserve"> </w:t>
      </w:r>
      <w:r>
        <w:t>Yes,</w:t>
      </w:r>
      <w:r w:rsidR="00E52E95">
        <w:t xml:space="preserve"> </w:t>
      </w:r>
      <w:r>
        <w:t>I</w:t>
      </w:r>
      <w:r w:rsidR="00E52E95">
        <w:t xml:space="preserve"> </w:t>
      </w:r>
      <w:r>
        <w:t>do</w:t>
      </w:r>
      <w:r w:rsidR="00E52E95">
        <w:t xml:space="preserve"> </w:t>
      </w:r>
      <w:r>
        <w:t>not</w:t>
      </w:r>
      <w:r w:rsidR="00E52E95">
        <w:t xml:space="preserve"> </w:t>
      </w:r>
      <w:r>
        <w:t>know</w:t>
      </w:r>
      <w:r w:rsidR="00E52E95">
        <w:t xml:space="preserve"> </w:t>
      </w:r>
      <w:r>
        <w:t>who</w:t>
      </w:r>
      <w:r w:rsidR="00E52E95">
        <w:t xml:space="preserve"> </w:t>
      </w:r>
      <w:r>
        <w:t>else</w:t>
      </w:r>
      <w:r w:rsidR="00E52E95">
        <w:t xml:space="preserve"> </w:t>
      </w:r>
      <w:r>
        <w:t>is</w:t>
      </w:r>
      <w:r w:rsidR="00E52E95">
        <w:t xml:space="preserve"> </w:t>
      </w:r>
      <w:r>
        <w:t>talking</w:t>
      </w:r>
      <w:r w:rsidR="007B7AD2">
        <w:t>.</w:t>
      </w:r>
      <w:r w:rsidR="00E52E95">
        <w:t xml:space="preserve"> </w:t>
      </w:r>
      <w:r w:rsidR="006F1089">
        <w:t>Whoever</w:t>
      </w:r>
      <w:r w:rsidR="00E52E95">
        <w:t xml:space="preserve"> </w:t>
      </w:r>
      <w:r w:rsidR="006F1089">
        <w:t>is</w:t>
      </w:r>
      <w:r w:rsidR="00E52E95">
        <w:t xml:space="preserve"> </w:t>
      </w:r>
      <w:r w:rsidR="006F1089">
        <w:t>talking,</w:t>
      </w:r>
      <w:r w:rsidR="00E52E95">
        <w:t xml:space="preserve"> </w:t>
      </w:r>
      <w:r w:rsidR="006F1089">
        <w:t>could</w:t>
      </w:r>
      <w:r w:rsidR="00E52E95">
        <w:t xml:space="preserve"> </w:t>
      </w:r>
      <w:r w:rsidR="006F1089">
        <w:t>they</w:t>
      </w:r>
      <w:r w:rsidR="00E52E95">
        <w:t xml:space="preserve"> </w:t>
      </w:r>
      <w:r w:rsidR="006F1089">
        <w:t>stop,</w:t>
      </w:r>
      <w:r w:rsidR="00E52E95">
        <w:t xml:space="preserve"> </w:t>
      </w:r>
      <w:r w:rsidR="006F1089">
        <w:t>please?</w:t>
      </w:r>
      <w:r w:rsidR="00E52E95">
        <w:t xml:space="preserve"> </w:t>
      </w:r>
      <w:r w:rsidR="00505E5E">
        <w:t>So</w:t>
      </w:r>
      <w:r w:rsidR="00E52E95">
        <w:t xml:space="preserve"> </w:t>
      </w:r>
      <w:r w:rsidR="006F1089">
        <w:t>Lord</w:t>
      </w:r>
      <w:r w:rsidR="00E52E95">
        <w:t xml:space="preserve"> </w:t>
      </w:r>
      <w:r w:rsidR="006F1089">
        <w:t>Keen</w:t>
      </w:r>
      <w:r w:rsidR="00E52E95">
        <w:t xml:space="preserve"> </w:t>
      </w:r>
      <w:r w:rsidR="00505E5E">
        <w:t>was</w:t>
      </w:r>
      <w:r w:rsidR="00E52E95">
        <w:t xml:space="preserve"> </w:t>
      </w:r>
      <w:r w:rsidR="006F1089">
        <w:t>wrong</w:t>
      </w:r>
      <w:r w:rsidR="00505E5E">
        <w:t>.</w:t>
      </w:r>
      <w:r w:rsidR="00E52E95">
        <w:t xml:space="preserve"> </w:t>
      </w:r>
    </w:p>
    <w:p w:rsidR="00C84F62" w:rsidP="00C84F62">
      <w:pPr>
        <w:pStyle w:val="Answer"/>
      </w:pPr>
      <w:sdt>
        <w:sdtPr>
          <w:alias w:val="Witness"/>
          <w:id w:val="80650875"/>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I</w:t>
      </w:r>
      <w:r w:rsidR="00E52E95">
        <w:t xml:space="preserve"> </w:t>
      </w:r>
      <w:r>
        <w:t>have</w:t>
      </w:r>
      <w:r w:rsidR="00E52E95">
        <w:t xml:space="preserve"> </w:t>
      </w:r>
      <w:r>
        <w:t>spoken</w:t>
      </w:r>
      <w:r w:rsidR="00E52E95">
        <w:t xml:space="preserve"> </w:t>
      </w:r>
      <w:r>
        <w:t>to</w:t>
      </w:r>
      <w:r w:rsidR="00E52E95">
        <w:t xml:space="preserve"> </w:t>
      </w:r>
      <w:r>
        <w:t>Lord</w:t>
      </w:r>
      <w:r w:rsidR="00E52E95">
        <w:t xml:space="preserve"> </w:t>
      </w:r>
      <w:r>
        <w:t>Keen</w:t>
      </w:r>
      <w:r w:rsidR="00E52E95">
        <w:t xml:space="preserve"> </w:t>
      </w:r>
      <w:r>
        <w:t>and,</w:t>
      </w:r>
      <w:r w:rsidR="00E52E95">
        <w:t xml:space="preserve"> </w:t>
      </w:r>
      <w:r>
        <w:t>I</w:t>
      </w:r>
      <w:r w:rsidR="00E52E95">
        <w:t xml:space="preserve"> </w:t>
      </w:r>
      <w:r>
        <w:t>have</w:t>
      </w:r>
      <w:r w:rsidR="00E52E95">
        <w:t xml:space="preserve"> </w:t>
      </w:r>
      <w:r>
        <w:t>to</w:t>
      </w:r>
      <w:r w:rsidR="00E52E95">
        <w:t xml:space="preserve"> </w:t>
      </w:r>
      <w:r>
        <w:t>say,</w:t>
      </w:r>
      <w:r w:rsidR="00E52E95">
        <w:t xml:space="preserve"> </w:t>
      </w:r>
      <w:r>
        <w:t>when</w:t>
      </w:r>
      <w:r w:rsidR="00E52E95">
        <w:t xml:space="preserve"> </w:t>
      </w:r>
      <w:r>
        <w:t>he</w:t>
      </w:r>
      <w:r w:rsidR="00E52E95">
        <w:t xml:space="preserve"> </w:t>
      </w:r>
      <w:r>
        <w:t>looked</w:t>
      </w:r>
      <w:r w:rsidR="00E52E95">
        <w:t xml:space="preserve"> </w:t>
      </w:r>
      <w:r>
        <w:t>at</w:t>
      </w:r>
      <w:r w:rsidR="00E52E95">
        <w:t xml:space="preserve"> </w:t>
      </w:r>
      <w:r>
        <w:t>the</w:t>
      </w:r>
      <w:r w:rsidR="00E52E95">
        <w:t xml:space="preserve"> </w:t>
      </w:r>
      <w:r>
        <w:t>specific</w:t>
      </w:r>
      <w:r w:rsidR="00E52E95">
        <w:t xml:space="preserve"> </w:t>
      </w:r>
      <w:r w:rsidR="006F1089">
        <w:t>question</w:t>
      </w:r>
      <w:r w:rsidR="00E52E95">
        <w:t xml:space="preserve"> </w:t>
      </w:r>
      <w:r w:rsidR="006F1089">
        <w:t>I</w:t>
      </w:r>
      <w:r w:rsidR="00E52E95">
        <w:t xml:space="preserve"> </w:t>
      </w:r>
      <w:r w:rsidR="006F1089">
        <w:t>was</w:t>
      </w:r>
      <w:r w:rsidR="00E52E95">
        <w:t xml:space="preserve"> </w:t>
      </w:r>
      <w:r w:rsidR="006F1089">
        <w:t>asked</w:t>
      </w:r>
      <w:r w:rsidR="00E52E95">
        <w:t xml:space="preserve"> </w:t>
      </w:r>
      <w:r w:rsidR="006F1089">
        <w:t>last</w:t>
      </w:r>
      <w:r w:rsidR="00E52E95">
        <w:t xml:space="preserve"> </w:t>
      </w:r>
      <w:r w:rsidR="006F1089">
        <w:t>week</w:t>
      </w:r>
      <w:r w:rsidR="00505E5E">
        <w:t>,</w:t>
      </w:r>
      <w:r w:rsidR="00E52E95">
        <w:t xml:space="preserve"> </w:t>
      </w:r>
      <w:r w:rsidR="006F1089">
        <w:t>he</w:t>
      </w:r>
      <w:r w:rsidR="00E52E95">
        <w:t xml:space="preserve"> </w:t>
      </w:r>
      <w:r w:rsidR="00205C07">
        <w:t>was</w:t>
      </w:r>
      <w:r w:rsidR="00E52E95">
        <w:t xml:space="preserve"> </w:t>
      </w:r>
      <w:r w:rsidR="00505E5E">
        <w:t>in</w:t>
      </w:r>
      <w:r w:rsidR="00E52E95">
        <w:t xml:space="preserve"> </w:t>
      </w:r>
      <w:r w:rsidR="00505E5E">
        <w:t>agreement</w:t>
      </w:r>
      <w:r w:rsidR="00E52E95">
        <w:t xml:space="preserve"> </w:t>
      </w:r>
      <w:r w:rsidR="006F1089">
        <w:t>with</w:t>
      </w:r>
      <w:r w:rsidR="00E52E95">
        <w:t xml:space="preserve"> </w:t>
      </w:r>
      <w:r w:rsidR="006F1089">
        <w:t>me</w:t>
      </w:r>
      <w:r w:rsidR="00E52E95">
        <w:t xml:space="preserve"> </w:t>
      </w:r>
      <w:r w:rsidR="006F1089">
        <w:t>that</w:t>
      </w:r>
      <w:r w:rsidR="00E52E95">
        <w:t xml:space="preserve"> </w:t>
      </w:r>
      <w:r w:rsidR="006F1089">
        <w:t>the</w:t>
      </w:r>
      <w:r w:rsidR="00E52E95">
        <w:t xml:space="preserve"> </w:t>
      </w:r>
      <w:r w:rsidR="006F1089">
        <w:t>answer</w:t>
      </w:r>
      <w:r w:rsidR="00E52E95">
        <w:t xml:space="preserve"> </w:t>
      </w:r>
      <w:r w:rsidR="006F1089">
        <w:t>I</w:t>
      </w:r>
      <w:r w:rsidR="00E52E95">
        <w:t xml:space="preserve"> </w:t>
      </w:r>
      <w:r w:rsidR="006F1089">
        <w:t>gave</w:t>
      </w:r>
      <w:r w:rsidR="00E52E95">
        <w:t xml:space="preserve"> </w:t>
      </w:r>
      <w:r w:rsidR="006F1089">
        <w:t>was</w:t>
      </w:r>
      <w:r w:rsidR="00E52E95">
        <w:t xml:space="preserve"> </w:t>
      </w:r>
      <w:r w:rsidR="006F1089">
        <w:t>correct</w:t>
      </w:r>
      <w:r w:rsidR="00E52E95">
        <w:t xml:space="preserve"> </w:t>
      </w:r>
      <w:r w:rsidR="006F1089">
        <w:t>to</w:t>
      </w:r>
      <w:r w:rsidR="00E52E95">
        <w:t xml:space="preserve"> </w:t>
      </w:r>
      <w:r w:rsidR="006F1089">
        <w:t>the</w:t>
      </w:r>
      <w:r w:rsidR="00E52E95">
        <w:t xml:space="preserve"> </w:t>
      </w:r>
      <w:r w:rsidR="006F1089">
        <w:t>question</w:t>
      </w:r>
      <w:r w:rsidR="00E52E95">
        <w:t xml:space="preserve"> </w:t>
      </w:r>
      <w:r w:rsidR="006F1089">
        <w:t>I</w:t>
      </w:r>
      <w:r w:rsidR="00E52E95">
        <w:t xml:space="preserve"> </w:t>
      </w:r>
      <w:r w:rsidR="006F1089">
        <w:t>was</w:t>
      </w:r>
      <w:r w:rsidR="00E52E95">
        <w:t xml:space="preserve"> </w:t>
      </w:r>
      <w:r w:rsidR="006F1089">
        <w:t>given</w:t>
      </w:r>
      <w:r w:rsidR="007B7AD2">
        <w:t>.</w:t>
      </w:r>
      <w:r w:rsidR="00E52E95">
        <w:t xml:space="preserve"> </w:t>
      </w:r>
      <w:r w:rsidR="006F1089">
        <w:t>Th</w:t>
      </w:r>
      <w:r w:rsidR="00505E5E">
        <w:t>e</w:t>
      </w:r>
      <w:r w:rsidR="00E52E95">
        <w:t xml:space="preserve"> </w:t>
      </w:r>
      <w:r w:rsidR="006F1089">
        <w:t>answer</w:t>
      </w:r>
      <w:r w:rsidR="00E52E95">
        <w:t xml:space="preserve"> </w:t>
      </w:r>
      <w:r w:rsidR="006F1089">
        <w:t>I</w:t>
      </w:r>
      <w:r w:rsidR="00E52E95">
        <w:t xml:space="preserve"> </w:t>
      </w:r>
      <w:r w:rsidR="006F1089">
        <w:t>gave</w:t>
      </w:r>
      <w:r w:rsidR="00E52E95">
        <w:t xml:space="preserve"> </w:t>
      </w:r>
      <w:r w:rsidR="006F1089">
        <w:t>reflects</w:t>
      </w:r>
      <w:r w:rsidR="00E52E95">
        <w:t xml:space="preserve"> </w:t>
      </w:r>
      <w:r w:rsidR="006F1089">
        <w:t>the</w:t>
      </w:r>
      <w:r w:rsidR="00E52E95">
        <w:t xml:space="preserve"> </w:t>
      </w:r>
      <w:r w:rsidR="006F1089">
        <w:t>Government’s</w:t>
      </w:r>
      <w:r w:rsidR="00E52E95">
        <w:t xml:space="preserve"> </w:t>
      </w:r>
      <w:r w:rsidR="006F1089">
        <w:t>legal</w:t>
      </w:r>
      <w:r w:rsidR="00E52E95">
        <w:t xml:space="preserve"> </w:t>
      </w:r>
      <w:r w:rsidR="006F1089">
        <w:t>advice,</w:t>
      </w:r>
      <w:r w:rsidR="00E52E95">
        <w:t xml:space="preserve"> </w:t>
      </w:r>
      <w:r w:rsidR="006F1089">
        <w:t>as</w:t>
      </w:r>
      <w:r w:rsidR="00E52E95">
        <w:t xml:space="preserve"> </w:t>
      </w:r>
      <w:r w:rsidR="006F1089">
        <w:t>was</w:t>
      </w:r>
      <w:r w:rsidR="00E52E95">
        <w:t xml:space="preserve"> </w:t>
      </w:r>
      <w:r w:rsidR="006F1089">
        <w:t>published</w:t>
      </w:r>
      <w:r w:rsidR="007B7AD2">
        <w:t>.</w:t>
      </w:r>
      <w:r w:rsidR="00E52E95">
        <w:t xml:space="preserve"> </w:t>
      </w:r>
      <w:r w:rsidR="006F1089">
        <w:t>I</w:t>
      </w:r>
      <w:r w:rsidR="00E52E95">
        <w:t xml:space="preserve"> </w:t>
      </w:r>
      <w:r w:rsidR="006F1089">
        <w:t>believe</w:t>
      </w:r>
      <w:r w:rsidR="00E52E95">
        <w:t xml:space="preserve"> </w:t>
      </w:r>
      <w:r w:rsidR="006F1089">
        <w:t>you</w:t>
      </w:r>
      <w:r w:rsidR="00E52E95">
        <w:t xml:space="preserve"> </w:t>
      </w:r>
      <w:r w:rsidR="008D687F">
        <w:t>as</w:t>
      </w:r>
      <w:r w:rsidR="00E52E95">
        <w:t xml:space="preserve"> </w:t>
      </w:r>
      <w:r w:rsidR="008D687F">
        <w:t>a</w:t>
      </w:r>
      <w:r w:rsidR="00E52E95">
        <w:t xml:space="preserve"> </w:t>
      </w:r>
      <w:r w:rsidR="006F1089">
        <w:t>Committee</w:t>
      </w:r>
      <w:r w:rsidR="00E52E95">
        <w:t xml:space="preserve"> </w:t>
      </w:r>
      <w:r w:rsidR="006F1089">
        <w:t>have</w:t>
      </w:r>
      <w:r w:rsidR="00E52E95">
        <w:t xml:space="preserve"> </w:t>
      </w:r>
      <w:r w:rsidR="006F1089">
        <w:t>a</w:t>
      </w:r>
      <w:r w:rsidR="00E52E95">
        <w:t xml:space="preserve"> </w:t>
      </w:r>
      <w:r w:rsidR="006F1089">
        <w:t>copy</w:t>
      </w:r>
      <w:r w:rsidR="00E52E95">
        <w:t xml:space="preserve"> </w:t>
      </w:r>
      <w:r w:rsidR="00710AB2">
        <w:t>o</w:t>
      </w:r>
      <w:r w:rsidR="006F1089">
        <w:t>f</w:t>
      </w:r>
      <w:r w:rsidR="00E52E95">
        <w:t xml:space="preserve"> </w:t>
      </w:r>
      <w:r w:rsidR="006F1089">
        <w:t>that</w:t>
      </w:r>
      <w:r w:rsidR="00E52E95">
        <w:t xml:space="preserve"> </w:t>
      </w:r>
      <w:r w:rsidR="006F1089">
        <w:t>from</w:t>
      </w:r>
      <w:r w:rsidR="00E52E95">
        <w:t xml:space="preserve"> </w:t>
      </w:r>
      <w:r w:rsidR="006F1089">
        <w:t>the</w:t>
      </w:r>
      <w:r w:rsidR="00E52E95">
        <w:t xml:space="preserve"> </w:t>
      </w:r>
      <w:r w:rsidR="008D687F">
        <w:t>Attorney</w:t>
      </w:r>
      <w:r w:rsidR="009F169B">
        <w:t xml:space="preserve"> </w:t>
      </w:r>
      <w:r w:rsidR="008D687F">
        <w:t>General</w:t>
      </w:r>
      <w:r w:rsidR="007B7AD2">
        <w:t>.</w:t>
      </w:r>
      <w:r w:rsidR="00E52E95">
        <w:t xml:space="preserve"> </w:t>
      </w:r>
    </w:p>
    <w:p w:rsidR="00C84F62" w:rsidP="00C84F62">
      <w:pPr>
        <w:pStyle w:val="Question"/>
      </w:pPr>
      <w:sdt>
        <w:sdtPr>
          <w:alias w:val="Member"/>
          <w:tag w:val="&lt;Member mnisId='4494' dodsId='72275'&gt;"/>
          <w:id w:val="-250658185"/>
          <w:placeholder>
            <w:docPart w:val="DefaultPlaceholder_1082065158"/>
          </w:placeholder>
          <w:richText/>
        </w:sdtPr>
        <w:sdtContent>
          <w:r w:rsidRPr="00C84F62">
            <w:rPr>
              <w:b/>
            </w:rPr>
            <w:t>Chair:</w:t>
          </w:r>
        </w:sdtContent>
      </w:sdt>
      <w:r w:rsidR="00E52E95">
        <w:t xml:space="preserve"> </w:t>
      </w:r>
      <w:r>
        <w:t>We</w:t>
      </w:r>
      <w:r w:rsidR="00E52E95">
        <w:t xml:space="preserve"> </w:t>
      </w:r>
      <w:r>
        <w:t>have</w:t>
      </w:r>
      <w:r w:rsidR="00E52E95">
        <w:t xml:space="preserve"> </w:t>
      </w:r>
      <w:r>
        <w:t>indeed</w:t>
      </w:r>
      <w:r w:rsidR="007B7AD2">
        <w:t>.</w:t>
      </w:r>
      <w:r w:rsidR="00E52E95">
        <w:t xml:space="preserve"> </w:t>
      </w:r>
      <w:r>
        <w:t>Do</w:t>
      </w:r>
      <w:r w:rsidR="00E52E95">
        <w:t xml:space="preserve"> </w:t>
      </w:r>
      <w:r>
        <w:t>you</w:t>
      </w:r>
      <w:r w:rsidR="00E52E95">
        <w:t xml:space="preserve"> </w:t>
      </w:r>
      <w:r>
        <w:t>think</w:t>
      </w:r>
      <w:r w:rsidR="00E52E95">
        <w:t xml:space="preserve"> </w:t>
      </w:r>
      <w:r>
        <w:t>it</w:t>
      </w:r>
      <w:r w:rsidR="00E52E95">
        <w:t xml:space="preserve"> </w:t>
      </w:r>
      <w:r>
        <w:t>is</w:t>
      </w:r>
      <w:r w:rsidR="00E52E95">
        <w:t xml:space="preserve"> </w:t>
      </w:r>
      <w:r>
        <w:t>a</w:t>
      </w:r>
      <w:r w:rsidR="00E52E95">
        <w:t xml:space="preserve"> </w:t>
      </w:r>
      <w:r w:rsidR="0016483F">
        <w:t>little</w:t>
      </w:r>
      <w:r w:rsidR="00E52E95">
        <w:t xml:space="preserve"> </w:t>
      </w:r>
      <w:r>
        <w:t>strange</w:t>
      </w:r>
      <w:r w:rsidR="00E52E95">
        <w:t xml:space="preserve"> </w:t>
      </w:r>
      <w:r>
        <w:t>that</w:t>
      </w:r>
      <w:r w:rsidR="00E52E95">
        <w:t xml:space="preserve"> </w:t>
      </w:r>
      <w:r>
        <w:t>the</w:t>
      </w:r>
      <w:r w:rsidR="00E52E95">
        <w:t xml:space="preserve"> </w:t>
      </w:r>
      <w:r w:rsidR="002D372F">
        <w:t>Advocate</w:t>
      </w:r>
      <w:r w:rsidR="009F169B">
        <w:t xml:space="preserve"> </w:t>
      </w:r>
      <w:r w:rsidR="002D372F">
        <w:t>General</w:t>
      </w:r>
      <w:r w:rsidR="00E52E95">
        <w:t xml:space="preserve"> </w:t>
      </w:r>
      <w:r w:rsidR="0016483F">
        <w:t>of</w:t>
      </w:r>
      <w:r w:rsidR="00E52E95">
        <w:t xml:space="preserve"> </w:t>
      </w:r>
      <w:r w:rsidR="0016483F">
        <w:t>Scotland,</w:t>
      </w:r>
      <w:r w:rsidR="00E52E95">
        <w:t xml:space="preserve"> </w:t>
      </w:r>
      <w:r w:rsidR="0016483F">
        <w:t>Scotland’s</w:t>
      </w:r>
      <w:r w:rsidR="00E52E95">
        <w:t xml:space="preserve"> </w:t>
      </w:r>
      <w:r w:rsidR="0016483F">
        <w:t>senior</w:t>
      </w:r>
      <w:r w:rsidR="00E52E95">
        <w:t xml:space="preserve"> </w:t>
      </w:r>
      <w:r w:rsidR="00F61417">
        <w:t>Law Officer</w:t>
      </w:r>
      <w:r w:rsidR="0016483F">
        <w:t>,</w:t>
      </w:r>
      <w:r w:rsidR="00E52E95">
        <w:t xml:space="preserve"> </w:t>
      </w:r>
      <w:r w:rsidR="0016483F">
        <w:t>could</w:t>
      </w:r>
      <w:r w:rsidR="00E52E95">
        <w:t xml:space="preserve"> </w:t>
      </w:r>
      <w:r w:rsidR="0016483F">
        <w:t>on</w:t>
      </w:r>
      <w:r w:rsidR="00E52E95">
        <w:t xml:space="preserve"> </w:t>
      </w:r>
      <w:r w:rsidR="0016483F">
        <w:t>such</w:t>
      </w:r>
      <w:r w:rsidR="00E52E95">
        <w:t xml:space="preserve"> </w:t>
      </w:r>
      <w:r w:rsidR="0016483F">
        <w:t>a</w:t>
      </w:r>
      <w:r w:rsidR="00E52E95">
        <w:t xml:space="preserve"> </w:t>
      </w:r>
      <w:r w:rsidR="0016483F">
        <w:t>sensitive</w:t>
      </w:r>
      <w:r w:rsidR="00E52E95">
        <w:t xml:space="preserve"> </w:t>
      </w:r>
      <w:r w:rsidR="0016483F">
        <w:t>issue</w:t>
      </w:r>
      <w:r w:rsidR="00E52E95">
        <w:t xml:space="preserve"> </w:t>
      </w:r>
      <w:r w:rsidR="0016483F">
        <w:t>get</w:t>
      </w:r>
      <w:r w:rsidR="00E52E95">
        <w:t xml:space="preserve"> </w:t>
      </w:r>
      <w:r w:rsidR="0016483F">
        <w:t>it</w:t>
      </w:r>
      <w:r w:rsidR="00E52E95">
        <w:t xml:space="preserve"> </w:t>
      </w:r>
      <w:r w:rsidR="0016483F">
        <w:t>so</w:t>
      </w:r>
      <w:r w:rsidR="00E52E95">
        <w:t xml:space="preserve"> </w:t>
      </w:r>
      <w:r w:rsidR="0016483F">
        <w:t>wrong</w:t>
      </w:r>
      <w:r w:rsidR="00E52E95">
        <w:t xml:space="preserve"> </w:t>
      </w:r>
      <w:r w:rsidR="0016483F">
        <w:t>by</w:t>
      </w:r>
      <w:r w:rsidR="00E52E95">
        <w:t xml:space="preserve"> </w:t>
      </w:r>
      <w:r w:rsidR="0016483F">
        <w:t>claiming</w:t>
      </w:r>
      <w:r w:rsidR="00E52E95">
        <w:t xml:space="preserve"> </w:t>
      </w:r>
      <w:r w:rsidR="0016483F">
        <w:t>that</w:t>
      </w:r>
      <w:r w:rsidR="00E52E95">
        <w:t xml:space="preserve"> </w:t>
      </w:r>
      <w:r w:rsidR="0016483F">
        <w:t>you</w:t>
      </w:r>
      <w:r w:rsidR="00E52E95">
        <w:t xml:space="preserve"> </w:t>
      </w:r>
      <w:r w:rsidR="0016483F">
        <w:t>were</w:t>
      </w:r>
      <w:r w:rsidR="00E52E95">
        <w:t xml:space="preserve"> </w:t>
      </w:r>
      <w:r w:rsidR="0016483F">
        <w:t>wrong?</w:t>
      </w:r>
    </w:p>
    <w:p w:rsidR="00C84F62" w:rsidP="00C84F62">
      <w:pPr>
        <w:pStyle w:val="Answer"/>
      </w:pPr>
      <w:sdt>
        <w:sdtPr>
          <w:alias w:val="Witness"/>
          <w:id w:val="1258637541"/>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8D687F">
        <w:t>You</w:t>
      </w:r>
      <w:r w:rsidR="00E52E95">
        <w:t xml:space="preserve"> </w:t>
      </w:r>
      <w:r w:rsidR="008D687F">
        <w:t>can</w:t>
      </w:r>
      <w:r w:rsidR="00E52E95">
        <w:t xml:space="preserve"> </w:t>
      </w:r>
      <w:r>
        <w:t>look</w:t>
      </w:r>
      <w:r w:rsidR="00E52E95">
        <w:t xml:space="preserve"> </w:t>
      </w:r>
      <w:r>
        <w:t>at</w:t>
      </w:r>
      <w:r w:rsidR="00E52E95">
        <w:t xml:space="preserve"> </w:t>
      </w:r>
      <w:r>
        <w:t>what</w:t>
      </w:r>
      <w:r w:rsidR="00E52E95">
        <w:t xml:space="preserve"> </w:t>
      </w:r>
      <w:r>
        <w:t>he</w:t>
      </w:r>
      <w:r w:rsidR="00E52E95">
        <w:t xml:space="preserve"> </w:t>
      </w:r>
      <w:r>
        <w:t>said</w:t>
      </w:r>
      <w:r w:rsidR="00E52E95">
        <w:t xml:space="preserve"> </w:t>
      </w:r>
      <w:r>
        <w:t>to</w:t>
      </w:r>
      <w:r w:rsidR="00E52E95">
        <w:t xml:space="preserve"> </w:t>
      </w:r>
      <w:r>
        <w:t>the</w:t>
      </w:r>
      <w:r w:rsidR="00E52E95">
        <w:t xml:space="preserve"> </w:t>
      </w:r>
      <w:r>
        <w:t>Select</w:t>
      </w:r>
      <w:r w:rsidR="00E52E95">
        <w:t xml:space="preserve"> </w:t>
      </w:r>
      <w:r>
        <w:t>Committee</w:t>
      </w:r>
      <w:r w:rsidR="00E52E95">
        <w:t xml:space="preserve"> </w:t>
      </w:r>
      <w:r>
        <w:t>yesterday</w:t>
      </w:r>
      <w:r w:rsidR="008D687F">
        <w:t>.</w:t>
      </w:r>
      <w:r w:rsidR="00E52E95">
        <w:t xml:space="preserve"> </w:t>
      </w:r>
      <w:r>
        <w:t>I</w:t>
      </w:r>
      <w:r w:rsidR="00E52E95">
        <w:t xml:space="preserve"> </w:t>
      </w:r>
      <w:r>
        <w:t>appreciate</w:t>
      </w:r>
      <w:r w:rsidR="00E52E95">
        <w:t xml:space="preserve"> </w:t>
      </w:r>
      <w:r>
        <w:t>he</w:t>
      </w:r>
      <w:r w:rsidR="00E52E95">
        <w:t xml:space="preserve"> </w:t>
      </w:r>
      <w:r w:rsidR="0016483F">
        <w:t>also</w:t>
      </w:r>
      <w:r w:rsidR="00E52E95">
        <w:t xml:space="preserve"> </w:t>
      </w:r>
      <w:r>
        <w:t>was</w:t>
      </w:r>
      <w:r w:rsidR="00E52E95">
        <w:t xml:space="preserve"> </w:t>
      </w:r>
      <w:r>
        <w:t>speaking</w:t>
      </w:r>
      <w:r w:rsidR="00E52E95">
        <w:t xml:space="preserve"> </w:t>
      </w:r>
      <w:r>
        <w:t>on</w:t>
      </w:r>
      <w:r w:rsidR="00E52E95">
        <w:t xml:space="preserve"> </w:t>
      </w:r>
      <w:r>
        <w:t>the</w:t>
      </w:r>
      <w:r w:rsidR="00E52E95">
        <w:t xml:space="preserve"> </w:t>
      </w:r>
      <w:r w:rsidR="00247055">
        <w:t>Floor</w:t>
      </w:r>
      <w:r w:rsidR="00E52E95">
        <w:t xml:space="preserve"> </w:t>
      </w:r>
      <w:r w:rsidR="00247055">
        <w:t>of</w:t>
      </w:r>
      <w:r w:rsidR="00E52E95">
        <w:t xml:space="preserve"> </w:t>
      </w:r>
      <w:r w:rsidR="00247055">
        <w:t>the</w:t>
      </w:r>
      <w:r w:rsidR="00E52E95">
        <w:t xml:space="preserve"> </w:t>
      </w:r>
      <w:r w:rsidR="00247055">
        <w:t>House</w:t>
      </w:r>
      <w:r w:rsidR="007B7AD2">
        <w:t>.</w:t>
      </w:r>
      <w:r w:rsidR="00E52E95">
        <w:t xml:space="preserve"> </w:t>
      </w:r>
      <w:r w:rsidR="0016483F">
        <w:t>On</w:t>
      </w:r>
      <w:r w:rsidR="00E52E95">
        <w:t xml:space="preserve"> </w:t>
      </w:r>
      <w:r w:rsidR="0016483F">
        <w:t>what</w:t>
      </w:r>
      <w:r w:rsidR="00E52E95">
        <w:t xml:space="preserve"> </w:t>
      </w:r>
      <w:r w:rsidR="0016483F">
        <w:t>he</w:t>
      </w:r>
      <w:r w:rsidR="00E52E95">
        <w:t xml:space="preserve"> </w:t>
      </w:r>
      <w:r w:rsidR="0016483F">
        <w:t>said</w:t>
      </w:r>
      <w:r w:rsidR="00E52E95">
        <w:t xml:space="preserve"> </w:t>
      </w:r>
      <w:r w:rsidR="0016483F">
        <w:t>on</w:t>
      </w:r>
      <w:r w:rsidR="00E52E95">
        <w:t xml:space="preserve"> </w:t>
      </w:r>
      <w:r w:rsidR="0016483F">
        <w:t>the</w:t>
      </w:r>
      <w:r w:rsidR="00E52E95">
        <w:t xml:space="preserve"> </w:t>
      </w:r>
      <w:r w:rsidR="00247055">
        <w:t>Floor</w:t>
      </w:r>
      <w:r w:rsidR="00E52E95">
        <w:t xml:space="preserve"> </w:t>
      </w:r>
      <w:r w:rsidR="00247055">
        <w:t>of</w:t>
      </w:r>
      <w:r w:rsidR="00E52E95">
        <w:t xml:space="preserve"> </w:t>
      </w:r>
      <w:r w:rsidR="00247055">
        <w:t>the</w:t>
      </w:r>
      <w:r w:rsidR="00E52E95">
        <w:t xml:space="preserve"> </w:t>
      </w:r>
      <w:r w:rsidR="00247055">
        <w:t>House</w:t>
      </w:r>
      <w:r w:rsidR="0016483F">
        <w:t>,</w:t>
      </w:r>
      <w:r w:rsidR="00E52E95">
        <w:t xml:space="preserve"> </w:t>
      </w:r>
      <w:r w:rsidR="0016483F">
        <w:t>having</w:t>
      </w:r>
      <w:r w:rsidR="00E52E95">
        <w:t xml:space="preserve"> </w:t>
      </w:r>
      <w:r w:rsidR="0016483F">
        <w:t>spoken</w:t>
      </w:r>
      <w:r w:rsidR="00E52E95">
        <w:t xml:space="preserve"> </w:t>
      </w:r>
      <w:r w:rsidR="0016483F">
        <w:t>to</w:t>
      </w:r>
      <w:r w:rsidR="00E52E95">
        <w:t xml:space="preserve"> </w:t>
      </w:r>
      <w:r w:rsidR="0016483F">
        <w:t>him</w:t>
      </w:r>
      <w:r w:rsidR="00E52E95">
        <w:t xml:space="preserve"> </w:t>
      </w:r>
      <w:r w:rsidR="0016483F">
        <w:t>now,</w:t>
      </w:r>
      <w:r w:rsidR="00E52E95">
        <w:t xml:space="preserve"> </w:t>
      </w:r>
      <w:r w:rsidR="0016483F">
        <w:t>he</w:t>
      </w:r>
      <w:r w:rsidR="00E52E95">
        <w:t xml:space="preserve"> </w:t>
      </w:r>
      <w:r w:rsidR="0016483F">
        <w:t>is</w:t>
      </w:r>
      <w:r w:rsidR="00E52E95">
        <w:t xml:space="preserve"> </w:t>
      </w:r>
      <w:r w:rsidR="0016483F">
        <w:t>aware</w:t>
      </w:r>
      <w:r w:rsidR="00E52E95">
        <w:t xml:space="preserve"> </w:t>
      </w:r>
      <w:r w:rsidR="0016483F">
        <w:t>of</w:t>
      </w:r>
      <w:r w:rsidR="00E52E95">
        <w:t xml:space="preserve"> </w:t>
      </w:r>
      <w:r w:rsidR="0016483F">
        <w:t>the</w:t>
      </w:r>
      <w:r w:rsidR="00E52E95">
        <w:t xml:space="preserve"> </w:t>
      </w:r>
      <w:r w:rsidR="0016483F">
        <w:t>actual</w:t>
      </w:r>
      <w:r w:rsidR="00E52E95">
        <w:t xml:space="preserve"> </w:t>
      </w:r>
      <w:r w:rsidR="0016483F">
        <w:t>specific</w:t>
      </w:r>
      <w:r w:rsidR="00E52E95">
        <w:t xml:space="preserve"> </w:t>
      </w:r>
      <w:r w:rsidR="0016483F">
        <w:t>question</w:t>
      </w:r>
      <w:r w:rsidR="00E52E95">
        <w:t xml:space="preserve"> </w:t>
      </w:r>
      <w:r w:rsidR="0016483F">
        <w:t>I</w:t>
      </w:r>
      <w:r w:rsidR="00E52E95">
        <w:t xml:space="preserve"> </w:t>
      </w:r>
      <w:r w:rsidR="0016483F">
        <w:t>was</w:t>
      </w:r>
      <w:r w:rsidR="00E52E95">
        <w:t xml:space="preserve"> </w:t>
      </w:r>
      <w:r w:rsidR="0016483F">
        <w:t>asked</w:t>
      </w:r>
      <w:r w:rsidR="00E52E95">
        <w:t xml:space="preserve"> </w:t>
      </w:r>
      <w:r w:rsidR="0016483F">
        <w:t>by</w:t>
      </w:r>
      <w:r w:rsidR="00E52E95">
        <w:t xml:space="preserve"> </w:t>
      </w:r>
      <w:r w:rsidR="0016483F">
        <w:t>my</w:t>
      </w:r>
      <w:r w:rsidR="00E52E95">
        <w:t xml:space="preserve"> </w:t>
      </w:r>
      <w:r w:rsidR="0016483F">
        <w:t>hon</w:t>
      </w:r>
      <w:r w:rsidR="009F169B">
        <w:t>.</w:t>
      </w:r>
      <w:r w:rsidR="00E52E95">
        <w:t xml:space="preserve"> </w:t>
      </w:r>
      <w:r w:rsidR="009F169B">
        <w:t>Fr</w:t>
      </w:r>
      <w:r w:rsidR="0016483F">
        <w:t>iend</w:t>
      </w:r>
      <w:r w:rsidR="00E52E95">
        <w:t xml:space="preserve"> </w:t>
      </w:r>
      <w:r w:rsidR="0016483F">
        <w:t>last</w:t>
      </w:r>
      <w:r w:rsidR="00E52E95">
        <w:t xml:space="preserve"> </w:t>
      </w:r>
      <w:r w:rsidR="0016483F">
        <w:t>week</w:t>
      </w:r>
      <w:r w:rsidR="007B7AD2">
        <w:t>.</w:t>
      </w:r>
      <w:r w:rsidR="00E52E95">
        <w:t xml:space="preserve"> </w:t>
      </w:r>
      <w:r w:rsidR="0016483F">
        <w:t>He</w:t>
      </w:r>
      <w:r w:rsidR="00E52E95">
        <w:t xml:space="preserve"> </w:t>
      </w:r>
      <w:r w:rsidR="0016483F">
        <w:t>is</w:t>
      </w:r>
      <w:r w:rsidR="00E52E95">
        <w:t xml:space="preserve"> </w:t>
      </w:r>
      <w:r w:rsidR="0016483F">
        <w:t>in</w:t>
      </w:r>
      <w:r w:rsidR="00E52E95">
        <w:t xml:space="preserve"> </w:t>
      </w:r>
      <w:r w:rsidR="0016483F">
        <w:t>agreement</w:t>
      </w:r>
      <w:r w:rsidR="00E52E95">
        <w:t xml:space="preserve"> </w:t>
      </w:r>
      <w:r w:rsidR="0016483F">
        <w:t>with</w:t>
      </w:r>
      <w:r w:rsidR="00E52E95">
        <w:t xml:space="preserve"> </w:t>
      </w:r>
      <w:r w:rsidR="0016483F">
        <w:t>me</w:t>
      </w:r>
      <w:r w:rsidR="00E52E95">
        <w:t xml:space="preserve"> </w:t>
      </w:r>
      <w:r w:rsidR="0016483F">
        <w:t>that</w:t>
      </w:r>
      <w:r w:rsidR="00E52E95">
        <w:t xml:space="preserve"> </w:t>
      </w:r>
      <w:r w:rsidR="0016483F">
        <w:t>the</w:t>
      </w:r>
      <w:r w:rsidR="00E52E95">
        <w:t xml:space="preserve"> </w:t>
      </w:r>
      <w:r w:rsidR="0016483F">
        <w:t>answer</w:t>
      </w:r>
      <w:r w:rsidR="00E52E95">
        <w:t xml:space="preserve"> </w:t>
      </w:r>
      <w:r w:rsidR="0016483F">
        <w:t>I</w:t>
      </w:r>
      <w:r w:rsidR="00E52E95">
        <w:t xml:space="preserve"> </w:t>
      </w:r>
      <w:r w:rsidR="0016483F">
        <w:t>gave</w:t>
      </w:r>
      <w:r w:rsidR="00E52E95">
        <w:t xml:space="preserve"> </w:t>
      </w:r>
      <w:r w:rsidR="0016483F">
        <w:t>was</w:t>
      </w:r>
      <w:r w:rsidR="00E52E95">
        <w:t xml:space="preserve"> </w:t>
      </w:r>
      <w:r w:rsidR="0016483F">
        <w:t>correct</w:t>
      </w:r>
      <w:r w:rsidR="007B7AD2">
        <w:t>.</w:t>
      </w:r>
      <w:r w:rsidR="00E52E95">
        <w:t xml:space="preserve"> </w:t>
      </w:r>
      <w:r w:rsidR="0016483F">
        <w:t>If</w:t>
      </w:r>
      <w:r w:rsidR="00E52E95">
        <w:t xml:space="preserve"> </w:t>
      </w:r>
      <w:r w:rsidR="0016483F">
        <w:t>you</w:t>
      </w:r>
      <w:r w:rsidR="00E52E95">
        <w:t xml:space="preserve"> </w:t>
      </w:r>
      <w:r w:rsidR="0016483F">
        <w:t>look</w:t>
      </w:r>
      <w:r w:rsidR="00E52E95">
        <w:t xml:space="preserve"> </w:t>
      </w:r>
      <w:r w:rsidR="0016483F">
        <w:t>at</w:t>
      </w:r>
      <w:r w:rsidR="00E52E95">
        <w:t xml:space="preserve"> </w:t>
      </w:r>
      <w:r w:rsidR="0016483F">
        <w:t>what</w:t>
      </w:r>
      <w:r w:rsidR="00E52E95">
        <w:t xml:space="preserve"> </w:t>
      </w:r>
      <w:r w:rsidR="0016483F">
        <w:t>the</w:t>
      </w:r>
      <w:r w:rsidR="00E52E95">
        <w:t xml:space="preserve"> </w:t>
      </w:r>
      <w:r w:rsidR="002D372F">
        <w:t>Advocate</w:t>
      </w:r>
      <w:r w:rsidR="009F169B">
        <w:t xml:space="preserve"> </w:t>
      </w:r>
      <w:r w:rsidR="002D372F">
        <w:t>General</w:t>
      </w:r>
      <w:r w:rsidR="00E52E95">
        <w:t xml:space="preserve"> </w:t>
      </w:r>
      <w:r w:rsidR="0016483F">
        <w:t>outlined</w:t>
      </w:r>
      <w:r w:rsidR="00E52E95">
        <w:t xml:space="preserve"> </w:t>
      </w:r>
      <w:r w:rsidR="0016483F">
        <w:t>to</w:t>
      </w:r>
      <w:r w:rsidR="00E52E95">
        <w:t xml:space="preserve"> </w:t>
      </w:r>
      <w:r w:rsidR="0016483F">
        <w:t>the</w:t>
      </w:r>
      <w:r w:rsidR="00E52E95">
        <w:t xml:space="preserve"> </w:t>
      </w:r>
      <w:r w:rsidR="0016483F">
        <w:t>Select</w:t>
      </w:r>
      <w:r w:rsidR="00E52E95">
        <w:t xml:space="preserve"> </w:t>
      </w:r>
      <w:r w:rsidR="0016483F">
        <w:t>Committee,</w:t>
      </w:r>
      <w:r w:rsidR="00E52E95">
        <w:t xml:space="preserve"> </w:t>
      </w:r>
      <w:r w:rsidR="0016483F">
        <w:t>it</w:t>
      </w:r>
      <w:r w:rsidR="00E52E95">
        <w:t xml:space="preserve"> </w:t>
      </w:r>
      <w:r w:rsidR="0016483F">
        <w:t>is</w:t>
      </w:r>
      <w:r w:rsidR="00E52E95">
        <w:t xml:space="preserve"> </w:t>
      </w:r>
      <w:r w:rsidR="0016483F">
        <w:t>entirely</w:t>
      </w:r>
      <w:r w:rsidR="00E52E95">
        <w:t xml:space="preserve"> </w:t>
      </w:r>
      <w:r w:rsidR="0016483F">
        <w:t>in</w:t>
      </w:r>
      <w:r w:rsidR="00E52E95">
        <w:t xml:space="preserve"> </w:t>
      </w:r>
      <w:r w:rsidR="0016483F">
        <w:t>line</w:t>
      </w:r>
      <w:r w:rsidR="00E52E95">
        <w:t xml:space="preserve"> </w:t>
      </w:r>
      <w:r w:rsidR="0016483F">
        <w:t>with</w:t>
      </w:r>
      <w:r w:rsidR="00E52E95">
        <w:t xml:space="preserve"> </w:t>
      </w:r>
      <w:r w:rsidR="0016483F">
        <w:t>the</w:t>
      </w:r>
      <w:r w:rsidR="00E52E95">
        <w:t xml:space="preserve"> </w:t>
      </w:r>
      <w:r w:rsidR="0016483F">
        <w:t>points</w:t>
      </w:r>
      <w:r w:rsidR="00E52E95">
        <w:t xml:space="preserve"> </w:t>
      </w:r>
      <w:r w:rsidR="0016483F">
        <w:t>I</w:t>
      </w:r>
      <w:r w:rsidR="00E52E95">
        <w:t xml:space="preserve"> </w:t>
      </w:r>
      <w:r w:rsidR="0016483F">
        <w:t>was</w:t>
      </w:r>
      <w:r w:rsidR="00E52E95">
        <w:t xml:space="preserve"> </w:t>
      </w:r>
      <w:r w:rsidR="0016483F">
        <w:t>making</w:t>
      </w:r>
      <w:r w:rsidR="00E52E95">
        <w:t xml:space="preserve"> </w:t>
      </w:r>
      <w:r w:rsidR="0016483F">
        <w:t>last</w:t>
      </w:r>
      <w:r w:rsidR="00E52E95">
        <w:t xml:space="preserve"> </w:t>
      </w:r>
      <w:r w:rsidR="0016483F">
        <w:t>week</w:t>
      </w:r>
      <w:r w:rsidR="00E52E95">
        <w:t xml:space="preserve"> </w:t>
      </w:r>
      <w:r w:rsidR="0016483F">
        <w:t>throughout</w:t>
      </w:r>
      <w:r w:rsidR="00E52E95">
        <w:t xml:space="preserve"> </w:t>
      </w:r>
      <w:r w:rsidR="0016483F">
        <w:t>the</w:t>
      </w:r>
      <w:r w:rsidR="00E52E95">
        <w:t xml:space="preserve"> </w:t>
      </w:r>
      <w:r w:rsidR="0016483F">
        <w:t>UQ</w:t>
      </w:r>
      <w:r w:rsidR="00E52E95">
        <w:t xml:space="preserve"> </w:t>
      </w:r>
      <w:r w:rsidR="0016483F">
        <w:t>and</w:t>
      </w:r>
      <w:r w:rsidR="00E52E95">
        <w:t xml:space="preserve"> </w:t>
      </w:r>
      <w:r w:rsidR="0016483F">
        <w:t>with</w:t>
      </w:r>
      <w:r w:rsidR="00E52E95">
        <w:t xml:space="preserve"> </w:t>
      </w:r>
      <w:r w:rsidR="0016483F">
        <w:t>the</w:t>
      </w:r>
      <w:r w:rsidR="00E52E95">
        <w:t xml:space="preserve"> </w:t>
      </w:r>
      <w:r w:rsidR="0016483F">
        <w:t>legal</w:t>
      </w:r>
      <w:r w:rsidR="00E52E95">
        <w:t xml:space="preserve"> </w:t>
      </w:r>
      <w:r w:rsidR="0016483F">
        <w:t>advice</w:t>
      </w:r>
      <w:r w:rsidR="00E52E95">
        <w:t xml:space="preserve"> </w:t>
      </w:r>
      <w:r w:rsidR="0016483F">
        <w:t>from</w:t>
      </w:r>
      <w:r w:rsidR="00E52E95">
        <w:t xml:space="preserve"> </w:t>
      </w:r>
      <w:r w:rsidR="0016483F">
        <w:t>the</w:t>
      </w:r>
      <w:r w:rsidR="00E52E95">
        <w:t xml:space="preserve"> </w:t>
      </w:r>
      <w:r w:rsidR="008D687F">
        <w:t>Attorney</w:t>
      </w:r>
      <w:r w:rsidR="009F169B">
        <w:t xml:space="preserve"> </w:t>
      </w:r>
      <w:r w:rsidR="008D687F">
        <w:t>General</w:t>
      </w:r>
      <w:r w:rsidR="007B7AD2">
        <w:t>.</w:t>
      </w:r>
      <w:r w:rsidR="00E52E95">
        <w:t xml:space="preserve"> </w:t>
      </w:r>
    </w:p>
    <w:p w:rsidR="00D47E44" w:rsidP="00C84F62">
      <w:pPr>
        <w:pStyle w:val="Question"/>
      </w:pPr>
      <w:sdt>
        <w:sdtPr>
          <w:alias w:val="Member"/>
          <w:tag w:val="&lt;Member mnisId='4494' dodsId='72275'&gt;"/>
          <w:id w:val="-970360932"/>
          <w:placeholder>
            <w:docPart w:val="DefaultPlaceholder_1082065158"/>
          </w:placeholder>
          <w:richText/>
        </w:sdtPr>
        <w:sdtContent>
          <w:r w:rsidRPr="00C84F62" w:rsidR="00C84F62">
            <w:rPr>
              <w:b/>
            </w:rPr>
            <w:t>Chair:</w:t>
          </w:r>
        </w:sdtContent>
      </w:sdt>
      <w:r w:rsidR="00E52E95">
        <w:t xml:space="preserve"> </w:t>
      </w:r>
      <w:r w:rsidR="00C84F62">
        <w:t>Call</w:t>
      </w:r>
      <w:r w:rsidR="00E52E95">
        <w:t xml:space="preserve"> </w:t>
      </w:r>
      <w:r w:rsidR="00C84F62">
        <w:t>me</w:t>
      </w:r>
      <w:r w:rsidR="00E52E95">
        <w:t xml:space="preserve"> </w:t>
      </w:r>
      <w:r w:rsidR="008614DB">
        <w:t>old</w:t>
      </w:r>
      <w:r w:rsidR="009F169B">
        <w:t xml:space="preserve"> </w:t>
      </w:r>
      <w:r w:rsidR="008614DB">
        <w:t>fashioned</w:t>
      </w:r>
      <w:r w:rsidR="00E52E95">
        <w:t xml:space="preserve"> </w:t>
      </w:r>
      <w:r w:rsidR="008614DB">
        <w:t>if</w:t>
      </w:r>
      <w:r w:rsidR="00E52E95">
        <w:t xml:space="preserve"> </w:t>
      </w:r>
      <w:r w:rsidR="008614DB">
        <w:t>you</w:t>
      </w:r>
      <w:r w:rsidR="00E52E95">
        <w:t xml:space="preserve"> </w:t>
      </w:r>
      <w:r w:rsidR="008614DB">
        <w:t>will,</w:t>
      </w:r>
      <w:r w:rsidR="00E52E95">
        <w:t xml:space="preserve"> </w:t>
      </w:r>
      <w:r w:rsidR="008614DB">
        <w:t>but</w:t>
      </w:r>
      <w:r w:rsidR="00E52E95">
        <w:t xml:space="preserve"> </w:t>
      </w:r>
      <w:r w:rsidR="008614DB">
        <w:t>I</w:t>
      </w:r>
      <w:r w:rsidR="00E52E95">
        <w:t xml:space="preserve"> </w:t>
      </w:r>
      <w:r w:rsidR="008614DB">
        <w:t>rather</w:t>
      </w:r>
      <w:r w:rsidR="00E52E95">
        <w:t xml:space="preserve"> </w:t>
      </w:r>
      <w:r w:rsidR="008614DB">
        <w:t>had</w:t>
      </w:r>
      <w:r w:rsidR="00E52E95">
        <w:t xml:space="preserve"> </w:t>
      </w:r>
      <w:r w:rsidR="008614DB">
        <w:t>higher</w:t>
      </w:r>
      <w:r w:rsidR="00E52E95">
        <w:t xml:space="preserve"> </w:t>
      </w:r>
      <w:r w:rsidR="008614DB">
        <w:t>expectations</w:t>
      </w:r>
      <w:r w:rsidR="00E52E95">
        <w:t xml:space="preserve"> </w:t>
      </w:r>
      <w:r w:rsidR="008614DB">
        <w:t>of</w:t>
      </w:r>
      <w:r w:rsidR="00E52E95">
        <w:t xml:space="preserve"> </w:t>
      </w:r>
      <w:r w:rsidR="008614DB">
        <w:t>a</w:t>
      </w:r>
      <w:r w:rsidR="00E52E95">
        <w:t xml:space="preserve"> </w:t>
      </w:r>
      <w:r w:rsidR="008614DB">
        <w:t>Queen’s</w:t>
      </w:r>
      <w:r w:rsidR="00E52E95">
        <w:t xml:space="preserve"> </w:t>
      </w:r>
      <w:r w:rsidR="008614DB">
        <w:t>Counsel</w:t>
      </w:r>
      <w:r w:rsidR="00E52E95">
        <w:t xml:space="preserve"> </w:t>
      </w:r>
      <w:r w:rsidR="008614DB">
        <w:t>in</w:t>
      </w:r>
      <w:r w:rsidR="00E52E95">
        <w:t xml:space="preserve"> </w:t>
      </w:r>
      <w:r w:rsidR="008614DB">
        <w:t>terms</w:t>
      </w:r>
      <w:r w:rsidR="00E52E95">
        <w:t xml:space="preserve"> </w:t>
      </w:r>
      <w:r w:rsidR="008614DB">
        <w:t>of</w:t>
      </w:r>
      <w:r w:rsidR="00E52E95">
        <w:t xml:space="preserve"> </w:t>
      </w:r>
      <w:r w:rsidR="008614DB">
        <w:t>accuracy</w:t>
      </w:r>
      <w:r w:rsidR="007B7AD2">
        <w:t>.</w:t>
      </w:r>
      <w:r w:rsidR="00E52E95">
        <w:t xml:space="preserve"> </w:t>
      </w:r>
    </w:p>
    <w:p w:rsidR="00C84F62" w:rsidP="00D47E44">
      <w:pPr>
        <w:pStyle w:val="Question"/>
        <w:numPr>
          <w:ilvl w:val="0"/>
          <w:numId w:val="0"/>
        </w:numPr>
        <w:ind w:left="794"/>
      </w:pPr>
      <w:r>
        <w:t>Many</w:t>
      </w:r>
      <w:r w:rsidR="00E52E95">
        <w:t xml:space="preserve"> </w:t>
      </w:r>
      <w:r>
        <w:t>of</w:t>
      </w:r>
      <w:r w:rsidR="00E52E95">
        <w:t xml:space="preserve"> </w:t>
      </w:r>
      <w:r>
        <w:t>us</w:t>
      </w:r>
      <w:r w:rsidR="00E52E95">
        <w:t xml:space="preserve"> </w:t>
      </w:r>
      <w:r>
        <w:t>on</w:t>
      </w:r>
      <w:r w:rsidR="00E52E95">
        <w:t xml:space="preserve"> </w:t>
      </w:r>
      <w:r>
        <w:t>the</w:t>
      </w:r>
      <w:r w:rsidR="00E52E95">
        <w:t xml:space="preserve"> </w:t>
      </w:r>
      <w:r>
        <w:t>Committee</w:t>
      </w:r>
      <w:r w:rsidR="00E52E95">
        <w:t xml:space="preserve"> </w:t>
      </w:r>
      <w:r>
        <w:t>are</w:t>
      </w:r>
      <w:r w:rsidR="00E52E95">
        <w:t xml:space="preserve"> </w:t>
      </w:r>
      <w:r>
        <w:t>slightly</w:t>
      </w:r>
      <w:r w:rsidR="00E52E95">
        <w:t xml:space="preserve"> </w:t>
      </w:r>
      <w:r>
        <w:t>at</w:t>
      </w:r>
      <w:r w:rsidR="00E52E95">
        <w:t xml:space="preserve"> </w:t>
      </w:r>
      <w:r>
        <w:t>a</w:t>
      </w:r>
      <w:r w:rsidR="00E52E95">
        <w:t xml:space="preserve"> </w:t>
      </w:r>
      <w:r>
        <w:t>loss</w:t>
      </w:r>
      <w:r w:rsidR="00E52E95">
        <w:t xml:space="preserve"> </w:t>
      </w:r>
      <w:r w:rsidR="008614DB">
        <w:t>with</w:t>
      </w:r>
      <w:r w:rsidR="00E52E95">
        <w:t xml:space="preserve"> </w:t>
      </w:r>
      <w:r w:rsidR="008614DB">
        <w:t>regards</w:t>
      </w:r>
      <w:r w:rsidR="00E52E95">
        <w:t xml:space="preserve"> </w:t>
      </w:r>
      <w:r w:rsidR="008614DB">
        <w:t>to</w:t>
      </w:r>
      <w:r w:rsidR="00E52E95">
        <w:t xml:space="preserve"> </w:t>
      </w:r>
      <w:r w:rsidR="008614DB">
        <w:t>the</w:t>
      </w:r>
      <w:r w:rsidR="00E52E95">
        <w:t xml:space="preserve"> </w:t>
      </w:r>
      <w:r>
        <w:t>difference</w:t>
      </w:r>
      <w:r w:rsidR="00E52E95">
        <w:t xml:space="preserve"> </w:t>
      </w:r>
      <w:r>
        <w:t>between</w:t>
      </w:r>
      <w:r w:rsidR="00E52E95">
        <w:t xml:space="preserve"> </w:t>
      </w:r>
      <w:r>
        <w:t>the</w:t>
      </w:r>
      <w:r w:rsidR="00E52E95">
        <w:t xml:space="preserve"> </w:t>
      </w:r>
      <w:r>
        <w:t>oral</w:t>
      </w:r>
      <w:r w:rsidR="00E52E95">
        <w:t xml:space="preserve"> </w:t>
      </w:r>
      <w:r>
        <w:t>evidence</w:t>
      </w:r>
      <w:r w:rsidR="00E52E95">
        <w:t xml:space="preserve"> </w:t>
      </w:r>
      <w:r>
        <w:t>that</w:t>
      </w:r>
      <w:r w:rsidR="00E52E95">
        <w:t xml:space="preserve"> </w:t>
      </w:r>
      <w:r w:rsidR="008614DB">
        <w:t>you</w:t>
      </w:r>
      <w:r w:rsidR="00E52E95">
        <w:t xml:space="preserve"> </w:t>
      </w:r>
      <w:r w:rsidR="008614DB">
        <w:t>and</w:t>
      </w:r>
      <w:r w:rsidR="00E52E95">
        <w:t xml:space="preserve"> </w:t>
      </w:r>
      <w:r w:rsidR="008614DB">
        <w:t>Mr</w:t>
      </w:r>
      <w:r w:rsidR="00E52E95">
        <w:t xml:space="preserve"> </w:t>
      </w:r>
      <w:r w:rsidR="008614DB">
        <w:t>Gove</w:t>
      </w:r>
      <w:r w:rsidR="00E52E95">
        <w:t xml:space="preserve"> </w:t>
      </w:r>
      <w:r w:rsidR="008614DB">
        <w:t>gave</w:t>
      </w:r>
      <w:r w:rsidR="00E52E95">
        <w:t xml:space="preserve"> </w:t>
      </w:r>
      <w:r w:rsidR="008614DB">
        <w:t>to</w:t>
      </w:r>
      <w:r w:rsidR="00E52E95">
        <w:t xml:space="preserve"> </w:t>
      </w:r>
      <w:r w:rsidR="008614DB">
        <w:t>the</w:t>
      </w:r>
      <w:r w:rsidR="00E52E95">
        <w:t xml:space="preserve"> </w:t>
      </w:r>
      <w:r w:rsidR="008614DB">
        <w:t>Committee</w:t>
      </w:r>
      <w:r w:rsidR="00E52E95">
        <w:t xml:space="preserve"> </w:t>
      </w:r>
      <w:r w:rsidR="008614DB">
        <w:t>before</w:t>
      </w:r>
      <w:r w:rsidR="00E52E95">
        <w:t xml:space="preserve"> </w:t>
      </w:r>
      <w:r w:rsidR="009F169B">
        <w:t xml:space="preserve">summer recess </w:t>
      </w:r>
      <w:r w:rsidR="008614DB">
        <w:t>and</w:t>
      </w:r>
      <w:r w:rsidR="00E52E95">
        <w:t xml:space="preserve"> </w:t>
      </w:r>
      <w:r w:rsidR="008614DB">
        <w:t>the</w:t>
      </w:r>
      <w:r w:rsidR="00E52E95">
        <w:t xml:space="preserve"> </w:t>
      </w:r>
      <w:r w:rsidR="008614DB">
        <w:t>narrative</w:t>
      </w:r>
      <w:r w:rsidR="00E52E95">
        <w:t xml:space="preserve"> </w:t>
      </w:r>
      <w:r w:rsidR="008614DB">
        <w:t>in</w:t>
      </w:r>
      <w:r w:rsidR="00E52E95">
        <w:t xml:space="preserve"> </w:t>
      </w:r>
      <w:r w:rsidR="008614DB">
        <w:t>the</w:t>
      </w:r>
      <w:r w:rsidR="00E52E95">
        <w:t xml:space="preserve"> </w:t>
      </w:r>
      <w:r w:rsidR="008614DB">
        <w:t>build-up</w:t>
      </w:r>
      <w:r w:rsidR="00E52E95">
        <w:t xml:space="preserve"> </w:t>
      </w:r>
      <w:r w:rsidR="008614DB">
        <w:t>to</w:t>
      </w:r>
      <w:r w:rsidR="00E52E95">
        <w:t xml:space="preserve"> </w:t>
      </w:r>
      <w:r w:rsidR="008614DB">
        <w:t>the</w:t>
      </w:r>
      <w:r w:rsidR="00E52E95">
        <w:t xml:space="preserve"> </w:t>
      </w:r>
      <w:r w:rsidR="00205C07">
        <w:t>Second</w:t>
      </w:r>
      <w:r w:rsidR="00E52E95">
        <w:t xml:space="preserve"> </w:t>
      </w:r>
      <w:r w:rsidR="00205C07">
        <w:t>Reading</w:t>
      </w:r>
      <w:r w:rsidR="00E52E95">
        <w:t xml:space="preserve"> </w:t>
      </w:r>
      <w:r w:rsidR="00205C07">
        <w:t>and</w:t>
      </w:r>
      <w:r w:rsidR="00E52E95">
        <w:t xml:space="preserve"> </w:t>
      </w:r>
      <w:r w:rsidR="00205C07">
        <w:t>the</w:t>
      </w:r>
      <w:r w:rsidR="00E52E95">
        <w:t xml:space="preserve"> </w:t>
      </w:r>
      <w:r w:rsidR="00205C07">
        <w:t>UQ</w:t>
      </w:r>
      <w:r w:rsidR="00E52E95">
        <w:t xml:space="preserve"> </w:t>
      </w:r>
      <w:r w:rsidR="00205C07">
        <w:t>with</w:t>
      </w:r>
      <w:r w:rsidR="00E52E95">
        <w:t xml:space="preserve"> </w:t>
      </w:r>
      <w:r w:rsidR="00205C07">
        <w:t>regard</w:t>
      </w:r>
      <w:r w:rsidR="00E52E95">
        <w:t xml:space="preserve"> </w:t>
      </w:r>
      <w:r w:rsidR="008614DB">
        <w:t>to</w:t>
      </w:r>
      <w:r w:rsidR="00E52E95">
        <w:t xml:space="preserve"> </w:t>
      </w:r>
      <w:r w:rsidR="008614DB">
        <w:t>the</w:t>
      </w:r>
      <w:r w:rsidR="00E52E95">
        <w:t xml:space="preserve"> </w:t>
      </w:r>
      <w:r w:rsidR="008614DB">
        <w:t>Internal</w:t>
      </w:r>
      <w:r w:rsidR="00E52E95">
        <w:t xml:space="preserve"> </w:t>
      </w:r>
      <w:r w:rsidR="008614DB">
        <w:t>Market</w:t>
      </w:r>
      <w:r w:rsidR="00E52E95">
        <w:t xml:space="preserve"> </w:t>
      </w:r>
      <w:r w:rsidR="008614DB">
        <w:t>Bill</w:t>
      </w:r>
      <w:r w:rsidR="007B7AD2">
        <w:t>.</w:t>
      </w:r>
      <w:r w:rsidR="00E52E95">
        <w:t xml:space="preserve"> </w:t>
      </w:r>
      <w:r w:rsidR="008614DB">
        <w:t>Could</w:t>
      </w:r>
      <w:r w:rsidR="00E52E95">
        <w:t xml:space="preserve"> </w:t>
      </w:r>
      <w:r w:rsidR="008614DB">
        <w:t>you</w:t>
      </w:r>
      <w:r w:rsidR="00E52E95">
        <w:t xml:space="preserve"> </w:t>
      </w:r>
      <w:r w:rsidR="008614DB">
        <w:t>tell</w:t>
      </w:r>
      <w:r w:rsidR="00E52E95">
        <w:t xml:space="preserve"> </w:t>
      </w:r>
      <w:r w:rsidR="008614DB">
        <w:t>us</w:t>
      </w:r>
      <w:r w:rsidR="00E52E95">
        <w:t xml:space="preserve"> </w:t>
      </w:r>
      <w:r w:rsidR="008614DB">
        <w:t>how</w:t>
      </w:r>
      <w:r w:rsidR="00E52E95">
        <w:t xml:space="preserve"> </w:t>
      </w:r>
      <w:r w:rsidR="008614DB">
        <w:t>the</w:t>
      </w:r>
      <w:r w:rsidR="00E52E95">
        <w:t xml:space="preserve"> </w:t>
      </w:r>
      <w:r w:rsidR="008614DB">
        <w:t>powers</w:t>
      </w:r>
      <w:r w:rsidR="00E52E95">
        <w:t xml:space="preserve"> </w:t>
      </w:r>
      <w:r w:rsidR="008614DB">
        <w:t>in</w:t>
      </w:r>
      <w:r w:rsidR="00E52E95">
        <w:t xml:space="preserve"> </w:t>
      </w:r>
      <w:r w:rsidR="008614DB">
        <w:t>the</w:t>
      </w:r>
      <w:r w:rsidR="00E52E95">
        <w:t xml:space="preserve"> </w:t>
      </w:r>
      <w:r w:rsidR="008614DB">
        <w:t>Bill,</w:t>
      </w:r>
      <w:r w:rsidR="00E52E95">
        <w:t xml:space="preserve"> </w:t>
      </w:r>
      <w:r w:rsidR="008614DB">
        <w:t>in</w:t>
      </w:r>
      <w:r w:rsidR="00E52E95">
        <w:t xml:space="preserve"> </w:t>
      </w:r>
      <w:r w:rsidR="008614DB">
        <w:t>your</w:t>
      </w:r>
      <w:r w:rsidR="00E52E95">
        <w:t xml:space="preserve"> </w:t>
      </w:r>
      <w:r w:rsidR="008614DB">
        <w:t>assessment,</w:t>
      </w:r>
      <w:r w:rsidR="00E52E95">
        <w:t xml:space="preserve"> </w:t>
      </w:r>
      <w:r w:rsidR="008614DB">
        <w:t>protect</w:t>
      </w:r>
      <w:r w:rsidR="00E52E95">
        <w:t xml:space="preserve"> </w:t>
      </w:r>
      <w:r w:rsidR="008614DB">
        <w:t>the</w:t>
      </w:r>
      <w:r w:rsidR="00E52E95">
        <w:t xml:space="preserve"> </w:t>
      </w:r>
      <w:r w:rsidR="00205C07">
        <w:t>Good</w:t>
      </w:r>
      <w:r w:rsidR="00E52E95">
        <w:t xml:space="preserve"> </w:t>
      </w:r>
      <w:r w:rsidR="00205C07">
        <w:t>Friday</w:t>
      </w:r>
      <w:r w:rsidR="00E52E95">
        <w:t xml:space="preserve"> </w:t>
      </w:r>
      <w:r w:rsidR="00205C07">
        <w:t>agreement</w:t>
      </w:r>
      <w:r w:rsidR="008614DB">
        <w:t>?</w:t>
      </w:r>
      <w:r w:rsidR="00E52E95">
        <w:t xml:space="preserve"> </w:t>
      </w:r>
      <w:r w:rsidR="008614DB">
        <w:t>Why</w:t>
      </w:r>
      <w:r w:rsidR="00E52E95">
        <w:t xml:space="preserve"> </w:t>
      </w:r>
      <w:r w:rsidR="008614DB">
        <w:t>does</w:t>
      </w:r>
      <w:r w:rsidR="00E52E95">
        <w:t xml:space="preserve"> </w:t>
      </w:r>
      <w:r w:rsidR="00230D3C">
        <w:t>the</w:t>
      </w:r>
      <w:r w:rsidR="00E52E95">
        <w:t xml:space="preserve"> </w:t>
      </w:r>
      <w:r w:rsidR="00230D3C">
        <w:t>protocol</w:t>
      </w:r>
      <w:r w:rsidR="00E52E95">
        <w:t xml:space="preserve"> </w:t>
      </w:r>
      <w:r w:rsidR="00205C07">
        <w:t>now</w:t>
      </w:r>
      <w:r w:rsidR="00E52E95">
        <w:t xml:space="preserve"> </w:t>
      </w:r>
      <w:r w:rsidR="008614DB">
        <w:t>suddenly</w:t>
      </w:r>
      <w:r w:rsidR="00E52E95">
        <w:t xml:space="preserve"> </w:t>
      </w:r>
      <w:r w:rsidR="008614DB">
        <w:t>undermine</w:t>
      </w:r>
      <w:r w:rsidR="00E52E95">
        <w:t xml:space="preserve"> </w:t>
      </w:r>
      <w:r w:rsidR="008614DB">
        <w:t>both</w:t>
      </w:r>
      <w:r w:rsidR="00E52E95">
        <w:t xml:space="preserve"> </w:t>
      </w:r>
      <w:r w:rsidR="00205C07">
        <w:t>the</w:t>
      </w:r>
      <w:r w:rsidR="00E52E95">
        <w:t xml:space="preserve"> </w:t>
      </w:r>
      <w:r w:rsidR="009F169B">
        <w:t>U</w:t>
      </w:r>
      <w:r w:rsidR="00205C07">
        <w:t>nion</w:t>
      </w:r>
      <w:r w:rsidR="00E52E95">
        <w:t xml:space="preserve"> </w:t>
      </w:r>
      <w:r w:rsidR="008614DB">
        <w:t>and</w:t>
      </w:r>
      <w:r w:rsidR="00E52E95">
        <w:t xml:space="preserve"> </w:t>
      </w:r>
      <w:r w:rsidR="008614DB">
        <w:t>the</w:t>
      </w:r>
      <w:r w:rsidR="00E52E95">
        <w:t xml:space="preserve"> </w:t>
      </w:r>
      <w:r w:rsidR="00205C07">
        <w:t>Good</w:t>
      </w:r>
      <w:r w:rsidR="00E52E95">
        <w:t xml:space="preserve"> </w:t>
      </w:r>
      <w:r w:rsidR="00205C07">
        <w:t>Friday</w:t>
      </w:r>
      <w:r w:rsidR="00E52E95">
        <w:t xml:space="preserve"> </w:t>
      </w:r>
      <w:r w:rsidR="00205C07">
        <w:t>agreement</w:t>
      </w:r>
      <w:r w:rsidR="008614DB">
        <w:t>,</w:t>
      </w:r>
      <w:r w:rsidR="00E52E95">
        <w:t xml:space="preserve"> </w:t>
      </w:r>
      <w:r w:rsidR="008614DB">
        <w:t>neither</w:t>
      </w:r>
      <w:r w:rsidR="00E52E95">
        <w:t xml:space="preserve"> </w:t>
      </w:r>
      <w:r w:rsidR="008614DB">
        <w:t>of</w:t>
      </w:r>
      <w:r w:rsidR="00E52E95">
        <w:t xml:space="preserve"> </w:t>
      </w:r>
      <w:r w:rsidR="008614DB">
        <w:t>which</w:t>
      </w:r>
      <w:r w:rsidR="00E52E95">
        <w:t xml:space="preserve"> </w:t>
      </w:r>
      <w:r w:rsidR="008614DB">
        <w:t>was</w:t>
      </w:r>
      <w:r w:rsidR="00E52E95">
        <w:t xml:space="preserve"> </w:t>
      </w:r>
      <w:r w:rsidR="008614DB">
        <w:t>apparently</w:t>
      </w:r>
      <w:r w:rsidR="00205C07">
        <w:t>,</w:t>
      </w:r>
      <w:r w:rsidR="00E52E95">
        <w:t xml:space="preserve"> </w:t>
      </w:r>
      <w:r w:rsidR="008614DB">
        <w:t>either</w:t>
      </w:r>
      <w:r w:rsidR="00E52E95">
        <w:t xml:space="preserve"> </w:t>
      </w:r>
      <w:r w:rsidR="008614DB">
        <w:t>implicitly</w:t>
      </w:r>
      <w:r w:rsidR="00E52E95">
        <w:t xml:space="preserve"> </w:t>
      </w:r>
      <w:r w:rsidR="008614DB">
        <w:t>or</w:t>
      </w:r>
      <w:r w:rsidR="00E52E95">
        <w:t xml:space="preserve"> </w:t>
      </w:r>
      <w:r w:rsidR="008614DB">
        <w:t>explicitly</w:t>
      </w:r>
      <w:r w:rsidR="00205C07">
        <w:t>,</w:t>
      </w:r>
      <w:r w:rsidR="00E52E95">
        <w:t xml:space="preserve"> </w:t>
      </w:r>
      <w:r w:rsidR="008614DB">
        <w:t>in</w:t>
      </w:r>
      <w:r w:rsidR="00E52E95">
        <w:t xml:space="preserve"> </w:t>
      </w:r>
      <w:r w:rsidR="008614DB">
        <w:t>either</w:t>
      </w:r>
      <w:r w:rsidR="00E52E95">
        <w:t xml:space="preserve"> </w:t>
      </w:r>
      <w:r w:rsidR="008614DB">
        <w:t>of</w:t>
      </w:r>
      <w:r w:rsidR="00E52E95">
        <w:t xml:space="preserve"> </w:t>
      </w:r>
      <w:r w:rsidR="008614DB">
        <w:t>your</w:t>
      </w:r>
      <w:r w:rsidR="00E52E95">
        <w:t xml:space="preserve"> </w:t>
      </w:r>
      <w:r w:rsidR="008614DB">
        <w:t>oral</w:t>
      </w:r>
      <w:r w:rsidR="00E52E95">
        <w:t xml:space="preserve"> </w:t>
      </w:r>
      <w:r w:rsidR="008614DB">
        <w:t>evidences</w:t>
      </w:r>
      <w:r w:rsidR="00E52E95">
        <w:t xml:space="preserve"> </w:t>
      </w:r>
      <w:r w:rsidR="008614DB">
        <w:t>back</w:t>
      </w:r>
      <w:r w:rsidR="00E52E95">
        <w:t xml:space="preserve"> </w:t>
      </w:r>
      <w:r w:rsidR="008614DB">
        <w:t>in</w:t>
      </w:r>
      <w:r w:rsidR="00E52E95">
        <w:t xml:space="preserve"> </w:t>
      </w:r>
      <w:r w:rsidR="008614DB">
        <w:t>the</w:t>
      </w:r>
      <w:r w:rsidR="00E52E95">
        <w:t xml:space="preserve"> </w:t>
      </w:r>
      <w:r w:rsidR="008614DB">
        <w:t>summer?</w:t>
      </w:r>
    </w:p>
    <w:p w:rsidR="00A943A1" w:rsidP="00607C00">
      <w:pPr>
        <w:pStyle w:val="Answer"/>
      </w:pPr>
      <w:sdt>
        <w:sdtPr>
          <w:alias w:val="Witness"/>
          <w:id w:val="-772017948"/>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CE2384">
        <w:t>If</w:t>
      </w:r>
      <w:r w:rsidR="00E52E95">
        <w:t xml:space="preserve"> </w:t>
      </w:r>
      <w:r w:rsidR="00CE2384">
        <w:t>you</w:t>
      </w:r>
      <w:r w:rsidR="00E52E95">
        <w:t xml:space="preserve"> </w:t>
      </w:r>
      <w:r w:rsidR="00CE2384">
        <w:t>remem</w:t>
      </w:r>
      <w:r w:rsidR="00C84F62">
        <w:t>ber,</w:t>
      </w:r>
      <w:r w:rsidR="00E52E95">
        <w:t xml:space="preserve"> </w:t>
      </w:r>
      <w:r w:rsidR="00C84F62">
        <w:t>when</w:t>
      </w:r>
      <w:r w:rsidR="00E52E95">
        <w:t xml:space="preserve"> </w:t>
      </w:r>
      <w:r w:rsidR="00C84F62">
        <w:t>we</w:t>
      </w:r>
      <w:r w:rsidR="00E52E95">
        <w:t xml:space="preserve"> </w:t>
      </w:r>
      <w:r w:rsidR="00C84F62">
        <w:t>gave</w:t>
      </w:r>
      <w:r w:rsidR="00E52E95">
        <w:t xml:space="preserve"> </w:t>
      </w:r>
      <w:r w:rsidR="00C84F62">
        <w:t>evidence</w:t>
      </w:r>
      <w:r w:rsidR="00E52E95">
        <w:t xml:space="preserve"> </w:t>
      </w:r>
      <w:r w:rsidR="00C84F62">
        <w:t>in</w:t>
      </w:r>
      <w:r w:rsidR="00E52E95">
        <w:t xml:space="preserve"> </w:t>
      </w:r>
      <w:r w:rsidR="00C84F62">
        <w:t>the</w:t>
      </w:r>
      <w:r w:rsidR="00E52E95">
        <w:t xml:space="preserve"> </w:t>
      </w:r>
      <w:r w:rsidR="00C84F62">
        <w:t>summer</w:t>
      </w:r>
      <w:r w:rsidR="00205C07">
        <w:t>,</w:t>
      </w:r>
      <w:r w:rsidR="00E52E95">
        <w:t xml:space="preserve"> </w:t>
      </w:r>
      <w:r w:rsidR="00C84F62">
        <w:t>that</w:t>
      </w:r>
      <w:r w:rsidR="00E52E95">
        <w:t xml:space="preserve"> </w:t>
      </w:r>
      <w:r w:rsidR="00C84F62">
        <w:t>was</w:t>
      </w:r>
      <w:r w:rsidR="00E52E95">
        <w:t xml:space="preserve"> </w:t>
      </w:r>
      <w:r w:rsidR="00C84F62">
        <w:t>in</w:t>
      </w:r>
      <w:r w:rsidR="00E52E95">
        <w:t xml:space="preserve"> </w:t>
      </w:r>
      <w:r w:rsidR="00C84F62">
        <w:t>the</w:t>
      </w:r>
      <w:r w:rsidR="00E52E95">
        <w:t xml:space="preserve"> </w:t>
      </w:r>
      <w:r w:rsidR="00C84F62">
        <w:t>context</w:t>
      </w:r>
      <w:r w:rsidR="00E52E95">
        <w:t xml:space="preserve"> </w:t>
      </w:r>
      <w:r w:rsidR="00C84F62">
        <w:t>of</w:t>
      </w:r>
      <w:r w:rsidR="00E52E95">
        <w:t xml:space="preserve"> </w:t>
      </w:r>
      <w:r w:rsidR="00CE2384">
        <w:t>the</w:t>
      </w:r>
      <w:r w:rsidR="00E52E95">
        <w:t xml:space="preserve"> </w:t>
      </w:r>
      <w:r w:rsidR="00F61417">
        <w:t>Command Paper</w:t>
      </w:r>
      <w:r w:rsidR="00205C07">
        <w:t>,</w:t>
      </w:r>
      <w:r w:rsidR="00E52E95">
        <w:t xml:space="preserve"> </w:t>
      </w:r>
      <w:r w:rsidR="00205C07">
        <w:t>which</w:t>
      </w:r>
      <w:r w:rsidR="00E52E95">
        <w:t xml:space="preserve"> </w:t>
      </w:r>
      <w:r w:rsidR="00CE2384">
        <w:t>set</w:t>
      </w:r>
      <w:r w:rsidR="00E52E95">
        <w:t xml:space="preserve"> </w:t>
      </w:r>
      <w:r w:rsidR="00CE2384">
        <w:t>out</w:t>
      </w:r>
      <w:r w:rsidR="00E52E95">
        <w:t xml:space="preserve"> </w:t>
      </w:r>
      <w:r w:rsidR="00CE2384">
        <w:t>the</w:t>
      </w:r>
      <w:r w:rsidR="00E52E95">
        <w:t xml:space="preserve"> </w:t>
      </w:r>
      <w:r w:rsidR="00CE2384">
        <w:t>interpretation</w:t>
      </w:r>
      <w:r w:rsidR="00E52E95">
        <w:t xml:space="preserve"> </w:t>
      </w:r>
      <w:r w:rsidR="00205C07">
        <w:t>and</w:t>
      </w:r>
      <w:r w:rsidR="00E52E95">
        <w:t xml:space="preserve"> </w:t>
      </w:r>
      <w:r w:rsidR="00CE2384">
        <w:t>the</w:t>
      </w:r>
      <w:r w:rsidR="00E52E95">
        <w:t xml:space="preserve"> </w:t>
      </w:r>
      <w:r w:rsidR="00CE2384">
        <w:t>delivery</w:t>
      </w:r>
      <w:r w:rsidR="00E52E95">
        <w:t xml:space="preserve"> </w:t>
      </w:r>
      <w:r w:rsidR="00CE2384">
        <w:t>plans</w:t>
      </w:r>
      <w:r w:rsidR="00E52E95">
        <w:t xml:space="preserve"> </w:t>
      </w:r>
      <w:r w:rsidR="00CE2384">
        <w:t>we</w:t>
      </w:r>
      <w:r w:rsidR="00E52E95">
        <w:t xml:space="preserve"> </w:t>
      </w:r>
      <w:r w:rsidR="00CE2384">
        <w:t>had</w:t>
      </w:r>
      <w:r w:rsidR="00E52E95">
        <w:t xml:space="preserve"> </w:t>
      </w:r>
      <w:r w:rsidR="00CE2384">
        <w:t>for</w:t>
      </w:r>
      <w:r w:rsidR="00E52E95">
        <w:t xml:space="preserve"> </w:t>
      </w:r>
      <w:r w:rsidR="00230D3C">
        <w:t>the</w:t>
      </w:r>
      <w:r w:rsidR="00E52E95">
        <w:t xml:space="preserve"> </w:t>
      </w:r>
      <w:r w:rsidR="00230D3C">
        <w:t>protocol</w:t>
      </w:r>
      <w:r w:rsidR="007B7AD2">
        <w:t>.</w:t>
      </w:r>
      <w:r w:rsidR="00E52E95">
        <w:t xml:space="preserve"> </w:t>
      </w:r>
      <w:r w:rsidR="00CE2384">
        <w:t>What</w:t>
      </w:r>
      <w:r w:rsidR="00E52E95">
        <w:t xml:space="preserve"> </w:t>
      </w:r>
      <w:r w:rsidR="00CE2384">
        <w:t>we</w:t>
      </w:r>
      <w:r w:rsidR="00E52E95">
        <w:t xml:space="preserve"> </w:t>
      </w:r>
      <w:r w:rsidR="00CE2384">
        <w:t>are</w:t>
      </w:r>
      <w:r w:rsidR="00E52E95">
        <w:t xml:space="preserve"> </w:t>
      </w:r>
      <w:r w:rsidR="00CE2384">
        <w:t>doing</w:t>
      </w:r>
      <w:r w:rsidR="00E52E95">
        <w:t xml:space="preserve"> </w:t>
      </w:r>
      <w:r w:rsidR="00CE2384">
        <w:t>in</w:t>
      </w:r>
      <w:r w:rsidR="00E52E95">
        <w:t xml:space="preserve"> </w:t>
      </w:r>
      <w:r w:rsidR="00CE2384">
        <w:t>the</w:t>
      </w:r>
      <w:r w:rsidR="00E52E95">
        <w:t xml:space="preserve"> </w:t>
      </w:r>
      <w:r w:rsidR="00CE2384">
        <w:t>Internal</w:t>
      </w:r>
      <w:r w:rsidR="00E52E95">
        <w:t xml:space="preserve"> </w:t>
      </w:r>
      <w:r w:rsidR="00CE2384">
        <w:t>Market</w:t>
      </w:r>
      <w:r w:rsidR="00E52E95">
        <w:t xml:space="preserve"> </w:t>
      </w:r>
      <w:r w:rsidR="00CE2384">
        <w:t>Bill</w:t>
      </w:r>
      <w:r w:rsidR="00E52E95">
        <w:t xml:space="preserve"> </w:t>
      </w:r>
      <w:r w:rsidR="00CE2384">
        <w:t>is</w:t>
      </w:r>
      <w:r w:rsidR="00E52E95">
        <w:t xml:space="preserve"> </w:t>
      </w:r>
      <w:r w:rsidR="00CE2384">
        <w:t>entirely</w:t>
      </w:r>
      <w:r w:rsidR="00E52E95">
        <w:t xml:space="preserve"> </w:t>
      </w:r>
      <w:r w:rsidR="00CE2384">
        <w:t>in</w:t>
      </w:r>
      <w:r w:rsidR="00E52E95">
        <w:t xml:space="preserve"> </w:t>
      </w:r>
      <w:r w:rsidR="00CE2384">
        <w:t>line</w:t>
      </w:r>
      <w:r w:rsidR="00E52E95">
        <w:t xml:space="preserve"> </w:t>
      </w:r>
      <w:r w:rsidR="00CE2384">
        <w:t>with</w:t>
      </w:r>
      <w:r w:rsidR="00E52E95">
        <w:t xml:space="preserve"> </w:t>
      </w:r>
      <w:r w:rsidR="00CE2384">
        <w:t>delivering</w:t>
      </w:r>
      <w:r w:rsidR="00E52E95">
        <w:t xml:space="preserve"> </w:t>
      </w:r>
      <w:r w:rsidR="00CE2384">
        <w:t>on</w:t>
      </w:r>
      <w:r w:rsidR="00E52E95">
        <w:t xml:space="preserve"> </w:t>
      </w:r>
      <w:r w:rsidR="00CE2384">
        <w:t>what</w:t>
      </w:r>
      <w:r w:rsidR="00E52E95">
        <w:t xml:space="preserve"> </w:t>
      </w:r>
      <w:r w:rsidR="00CE2384">
        <w:t>we</w:t>
      </w:r>
      <w:r w:rsidR="00E52E95">
        <w:t xml:space="preserve"> </w:t>
      </w:r>
      <w:r w:rsidR="00CE2384">
        <w:t>outlined</w:t>
      </w:r>
      <w:r w:rsidR="00E52E95">
        <w:t xml:space="preserve"> </w:t>
      </w:r>
      <w:r w:rsidR="00CE2384">
        <w:t>in</w:t>
      </w:r>
      <w:r w:rsidR="00E52E95">
        <w:t xml:space="preserve"> </w:t>
      </w:r>
      <w:r w:rsidR="00CE2384">
        <w:t>that</w:t>
      </w:r>
      <w:r w:rsidR="00E52E95">
        <w:t xml:space="preserve"> </w:t>
      </w:r>
      <w:r w:rsidR="00F61417">
        <w:t>Command Paper</w:t>
      </w:r>
      <w:r w:rsidR="007B7AD2">
        <w:t>.</w:t>
      </w:r>
      <w:r w:rsidR="00E52E95">
        <w:t xml:space="preserve"> </w:t>
      </w:r>
      <w:r w:rsidR="00205C07">
        <w:t>One</w:t>
      </w:r>
      <w:r w:rsidR="00E52E95">
        <w:t xml:space="preserve"> </w:t>
      </w:r>
      <w:r w:rsidR="00C84F62">
        <w:t>of</w:t>
      </w:r>
      <w:r w:rsidR="00E52E95">
        <w:t xml:space="preserve"> </w:t>
      </w:r>
      <w:r w:rsidR="00C84F62">
        <w:t>the</w:t>
      </w:r>
      <w:r w:rsidR="00E52E95">
        <w:t xml:space="preserve"> </w:t>
      </w:r>
      <w:r w:rsidR="00C84F62">
        <w:t>things</w:t>
      </w:r>
      <w:r w:rsidR="00E52E95">
        <w:t xml:space="preserve"> </w:t>
      </w:r>
      <w:r w:rsidR="00C84F62">
        <w:t>that</w:t>
      </w:r>
      <w:r w:rsidR="00E52E95">
        <w:t xml:space="preserve"> </w:t>
      </w:r>
      <w:r w:rsidR="00F61417">
        <w:t>Command Paper</w:t>
      </w:r>
      <w:r w:rsidR="009F169B">
        <w:t xml:space="preserve"> </w:t>
      </w:r>
      <w:r w:rsidR="00C84F62">
        <w:t>focused</w:t>
      </w:r>
      <w:r w:rsidR="00E52E95">
        <w:t xml:space="preserve"> </w:t>
      </w:r>
      <w:r w:rsidR="00C84F62">
        <w:t>on</w:t>
      </w:r>
      <w:r w:rsidR="00CE2384">
        <w:t>,</w:t>
      </w:r>
      <w:r w:rsidR="00E52E95">
        <w:t xml:space="preserve"> </w:t>
      </w:r>
      <w:r w:rsidR="00CE2384">
        <w:t>if</w:t>
      </w:r>
      <w:r w:rsidR="00E52E95">
        <w:t xml:space="preserve"> </w:t>
      </w:r>
      <w:r w:rsidR="00CE2384">
        <w:t>you</w:t>
      </w:r>
      <w:r w:rsidR="00E52E95">
        <w:t xml:space="preserve"> </w:t>
      </w:r>
      <w:r w:rsidR="00CE2384">
        <w:t>remember</w:t>
      </w:r>
      <w:r w:rsidR="00E52E95">
        <w:t xml:space="preserve"> </w:t>
      </w:r>
      <w:r w:rsidR="00CE2384">
        <w:t>what</w:t>
      </w:r>
      <w:r w:rsidR="00E52E95">
        <w:t xml:space="preserve"> </w:t>
      </w:r>
      <w:r w:rsidR="00CE2384">
        <w:t>I</w:t>
      </w:r>
      <w:r w:rsidR="00E52E95">
        <w:t xml:space="preserve"> </w:t>
      </w:r>
      <w:r w:rsidR="00CE2384">
        <w:t>said</w:t>
      </w:r>
      <w:r w:rsidR="00E52E95">
        <w:t xml:space="preserve"> </w:t>
      </w:r>
      <w:r w:rsidR="00CE2384">
        <w:t>on</w:t>
      </w:r>
      <w:r w:rsidR="00E52E95">
        <w:t xml:space="preserve"> </w:t>
      </w:r>
      <w:r w:rsidR="00CE2384">
        <w:t>the</w:t>
      </w:r>
      <w:r w:rsidR="00E52E95">
        <w:t xml:space="preserve"> </w:t>
      </w:r>
      <w:r w:rsidR="00247055">
        <w:t>Floor</w:t>
      </w:r>
      <w:r w:rsidR="00E52E95">
        <w:t xml:space="preserve"> </w:t>
      </w:r>
      <w:r w:rsidR="00247055">
        <w:t>of</w:t>
      </w:r>
      <w:r w:rsidR="00E52E95">
        <w:t xml:space="preserve"> </w:t>
      </w:r>
      <w:r w:rsidR="00247055">
        <w:t>the</w:t>
      </w:r>
      <w:r w:rsidR="00E52E95">
        <w:t xml:space="preserve"> </w:t>
      </w:r>
      <w:r w:rsidR="00247055">
        <w:t>House</w:t>
      </w:r>
      <w:r w:rsidR="00E52E95">
        <w:t xml:space="preserve"> </w:t>
      </w:r>
      <w:r w:rsidR="00CE2384">
        <w:t>and</w:t>
      </w:r>
      <w:r w:rsidR="00E52E95">
        <w:t xml:space="preserve"> </w:t>
      </w:r>
      <w:r w:rsidR="00CE2384">
        <w:t>expressly</w:t>
      </w:r>
      <w:r w:rsidR="00E52E95">
        <w:t xml:space="preserve"> </w:t>
      </w:r>
      <w:r w:rsidR="00CE2384">
        <w:t>to</w:t>
      </w:r>
      <w:r w:rsidR="00E52E95">
        <w:t xml:space="preserve"> </w:t>
      </w:r>
      <w:r w:rsidR="00CE2384">
        <w:t>this</w:t>
      </w:r>
      <w:r w:rsidR="00E52E95">
        <w:t xml:space="preserve"> </w:t>
      </w:r>
      <w:r w:rsidR="00CE2384">
        <w:t>Committee,</w:t>
      </w:r>
      <w:r w:rsidR="00E52E95">
        <w:t xml:space="preserve"> </w:t>
      </w:r>
      <w:r w:rsidR="00C84F62">
        <w:t>was</w:t>
      </w:r>
      <w:r w:rsidR="00E52E95">
        <w:t xml:space="preserve"> </w:t>
      </w:r>
      <w:r w:rsidR="00CE2384">
        <w:t>delivering</w:t>
      </w:r>
      <w:r w:rsidR="00E52E95">
        <w:t xml:space="preserve"> </w:t>
      </w:r>
      <w:r w:rsidR="00CE2384">
        <w:t>unfettered</w:t>
      </w:r>
      <w:r w:rsidR="00E52E95">
        <w:t xml:space="preserve"> </w:t>
      </w:r>
      <w:r w:rsidR="00CE2384">
        <w:t>access</w:t>
      </w:r>
      <w:r w:rsidR="00E52E95">
        <w:t xml:space="preserve"> </w:t>
      </w:r>
      <w:r w:rsidR="00CE2384">
        <w:t>to</w:t>
      </w:r>
      <w:r w:rsidR="00E52E95">
        <w:t xml:space="preserve"> </w:t>
      </w:r>
      <w:r w:rsidR="00CE2384">
        <w:t>Northern</w:t>
      </w:r>
      <w:r w:rsidR="00E52E95">
        <w:t xml:space="preserve"> </w:t>
      </w:r>
      <w:r w:rsidR="00CE2384">
        <w:t>Ireland</w:t>
      </w:r>
      <w:r w:rsidR="00E52E95">
        <w:t xml:space="preserve"> </w:t>
      </w:r>
      <w:r w:rsidR="00CE2384">
        <w:t>businesses,</w:t>
      </w:r>
      <w:r w:rsidR="00E52E95">
        <w:t xml:space="preserve"> </w:t>
      </w:r>
      <w:r w:rsidR="00CE2384">
        <w:t>something</w:t>
      </w:r>
      <w:r w:rsidR="00E52E95">
        <w:t xml:space="preserve"> </w:t>
      </w:r>
      <w:r w:rsidR="00CE2384">
        <w:t>we</w:t>
      </w:r>
      <w:r w:rsidR="00E52E95">
        <w:t xml:space="preserve"> </w:t>
      </w:r>
      <w:r w:rsidR="00CE2384">
        <w:t>have</w:t>
      </w:r>
      <w:r w:rsidR="00E52E95">
        <w:t xml:space="preserve"> </w:t>
      </w:r>
      <w:r w:rsidR="00CE2384">
        <w:t>promised,</w:t>
      </w:r>
      <w:r w:rsidR="00E52E95">
        <w:t xml:space="preserve"> </w:t>
      </w:r>
      <w:r w:rsidR="00CE2384">
        <w:t>something</w:t>
      </w:r>
      <w:r w:rsidR="00E52E95">
        <w:t xml:space="preserve"> </w:t>
      </w:r>
      <w:r w:rsidR="00CE2384">
        <w:t>we</w:t>
      </w:r>
      <w:r w:rsidR="00E52E95">
        <w:t xml:space="preserve"> </w:t>
      </w:r>
      <w:r w:rsidR="00CE2384">
        <w:t>have</w:t>
      </w:r>
      <w:r w:rsidR="00E52E95">
        <w:t xml:space="preserve"> </w:t>
      </w:r>
      <w:r w:rsidR="00CE2384">
        <w:t>outlined</w:t>
      </w:r>
      <w:r w:rsidR="00E52E95">
        <w:t xml:space="preserve"> </w:t>
      </w:r>
      <w:r w:rsidR="00CE2384">
        <w:t>in</w:t>
      </w:r>
      <w:r w:rsidR="00E52E95">
        <w:t xml:space="preserve"> </w:t>
      </w:r>
      <w:r w:rsidR="00230D3C">
        <w:t>the</w:t>
      </w:r>
      <w:r w:rsidR="00E52E95">
        <w:t xml:space="preserve"> </w:t>
      </w:r>
      <w:r w:rsidR="00230D3C">
        <w:t>protocol</w:t>
      </w:r>
      <w:r w:rsidR="00E52E95">
        <w:t xml:space="preserve"> </w:t>
      </w:r>
      <w:r w:rsidR="00CE2384">
        <w:t>itself</w:t>
      </w:r>
      <w:r w:rsidR="00E52E95">
        <w:t xml:space="preserve"> </w:t>
      </w:r>
      <w:r w:rsidR="00205C07">
        <w:t>and</w:t>
      </w:r>
      <w:r w:rsidR="00E52E95">
        <w:t xml:space="preserve"> </w:t>
      </w:r>
      <w:r w:rsidR="00CE2384">
        <w:t>something</w:t>
      </w:r>
      <w:r w:rsidR="00E52E95">
        <w:t xml:space="preserve"> </w:t>
      </w:r>
      <w:r w:rsidR="00CE2384">
        <w:t>the</w:t>
      </w:r>
      <w:r w:rsidR="00E52E95">
        <w:t xml:space="preserve"> </w:t>
      </w:r>
      <w:r w:rsidR="00CE2384">
        <w:t>Commission</w:t>
      </w:r>
      <w:r w:rsidR="00205C07">
        <w:t>,</w:t>
      </w:r>
      <w:r w:rsidR="00E52E95">
        <w:t xml:space="preserve"> </w:t>
      </w:r>
      <w:r w:rsidR="00205C07">
        <w:t>I</w:t>
      </w:r>
      <w:r w:rsidR="00E52E95">
        <w:t xml:space="preserve"> </w:t>
      </w:r>
      <w:r w:rsidR="00205C07">
        <w:t>believe,</w:t>
      </w:r>
      <w:r w:rsidR="00E52E95">
        <w:t xml:space="preserve"> </w:t>
      </w:r>
      <w:r w:rsidR="00205C07">
        <w:t>is</w:t>
      </w:r>
      <w:r w:rsidR="00E52E95">
        <w:t xml:space="preserve"> </w:t>
      </w:r>
      <w:r w:rsidR="00CE2384">
        <w:t>focused</w:t>
      </w:r>
      <w:r w:rsidR="00E52E95">
        <w:t xml:space="preserve"> </w:t>
      </w:r>
      <w:r w:rsidR="00CE2384">
        <w:t>on</w:t>
      </w:r>
      <w:r w:rsidR="00E52E95">
        <w:t xml:space="preserve"> </w:t>
      </w:r>
      <w:r w:rsidR="00CE2384">
        <w:t>deliver</w:t>
      </w:r>
      <w:r w:rsidR="00205C07">
        <w:t>ing</w:t>
      </w:r>
      <w:r w:rsidR="007B7AD2">
        <w:t>.</w:t>
      </w:r>
      <w:r w:rsidR="00E52E95">
        <w:t xml:space="preserve"> </w:t>
      </w:r>
    </w:p>
    <w:p w:rsidR="00A943A1" w:rsidP="00607C00">
      <w:pPr>
        <w:pStyle w:val="Answer"/>
      </w:pPr>
      <w:r>
        <w:t>The</w:t>
      </w:r>
      <w:r w:rsidR="00E52E95">
        <w:t xml:space="preserve"> </w:t>
      </w:r>
      <w:r w:rsidR="00F61417">
        <w:t>Joint Committee</w:t>
      </w:r>
      <w:r w:rsidR="009F169B">
        <w:t xml:space="preserve">’s </w:t>
      </w:r>
      <w:r>
        <w:t>work</w:t>
      </w:r>
      <w:r w:rsidR="00E52E95">
        <w:t xml:space="preserve"> </w:t>
      </w:r>
      <w:r>
        <w:t>was</w:t>
      </w:r>
      <w:r w:rsidR="00E52E95">
        <w:t xml:space="preserve"> </w:t>
      </w:r>
      <w:r w:rsidR="00607C00">
        <w:t>focused</w:t>
      </w:r>
      <w:r w:rsidR="00E52E95">
        <w:t xml:space="preserve"> </w:t>
      </w:r>
      <w:r w:rsidR="00607C00">
        <w:t>on</w:t>
      </w:r>
      <w:r w:rsidR="00E52E95">
        <w:t xml:space="preserve"> </w:t>
      </w:r>
      <w:r w:rsidR="00607C00">
        <w:t>work</w:t>
      </w:r>
      <w:r w:rsidR="00205C07">
        <w:t>ing</w:t>
      </w:r>
      <w:r w:rsidR="00E52E95">
        <w:t xml:space="preserve"> </w:t>
      </w:r>
      <w:r w:rsidR="00607C00">
        <w:t>through</w:t>
      </w:r>
      <w:r w:rsidR="00E52E95">
        <w:t xml:space="preserve"> </w:t>
      </w:r>
      <w:r w:rsidR="00607C00">
        <w:t>any</w:t>
      </w:r>
      <w:r w:rsidR="00E52E95">
        <w:t xml:space="preserve"> </w:t>
      </w:r>
      <w:r w:rsidR="00607C00">
        <w:t>issues</w:t>
      </w:r>
      <w:r w:rsidR="00E52E95">
        <w:t xml:space="preserve"> </w:t>
      </w:r>
      <w:r w:rsidR="00607C00">
        <w:t>to</w:t>
      </w:r>
      <w:r w:rsidR="00E52E95">
        <w:t xml:space="preserve"> </w:t>
      </w:r>
      <w:r w:rsidR="00607C00">
        <w:t>make</w:t>
      </w:r>
      <w:r w:rsidR="00E52E95">
        <w:t xml:space="preserve"> </w:t>
      </w:r>
      <w:r w:rsidR="00607C00">
        <w:t>sure</w:t>
      </w:r>
      <w:r w:rsidR="00E52E95">
        <w:t xml:space="preserve"> </w:t>
      </w:r>
      <w:r w:rsidR="00607C00">
        <w:t>that</w:t>
      </w:r>
      <w:r w:rsidR="00E52E95">
        <w:t xml:space="preserve"> </w:t>
      </w:r>
      <w:r w:rsidR="00607C00">
        <w:t>we</w:t>
      </w:r>
      <w:r w:rsidR="00E52E95">
        <w:t xml:space="preserve"> </w:t>
      </w:r>
      <w:r w:rsidR="00607C00">
        <w:t>deliver</w:t>
      </w:r>
      <w:r w:rsidR="00E52E95">
        <w:t xml:space="preserve"> </w:t>
      </w:r>
      <w:r w:rsidR="00607C00">
        <w:t>on</w:t>
      </w:r>
      <w:r w:rsidR="00E52E95">
        <w:t xml:space="preserve"> </w:t>
      </w:r>
      <w:r w:rsidR="00230D3C">
        <w:t>the</w:t>
      </w:r>
      <w:r w:rsidR="00E52E95">
        <w:t xml:space="preserve"> </w:t>
      </w:r>
      <w:r w:rsidR="00230D3C">
        <w:t>protocol</w:t>
      </w:r>
      <w:r w:rsidR="00205C07">
        <w:t>,</w:t>
      </w:r>
      <w:r w:rsidR="00E52E95">
        <w:t xml:space="preserve"> </w:t>
      </w:r>
      <w:r w:rsidR="00205C07">
        <w:t>and</w:t>
      </w:r>
      <w:r w:rsidR="00E52E95">
        <w:t xml:space="preserve"> </w:t>
      </w:r>
      <w:r w:rsidR="00B92E39">
        <w:t>that</w:t>
      </w:r>
      <w:r w:rsidR="00E52E95">
        <w:t xml:space="preserve"> </w:t>
      </w:r>
      <w:r w:rsidR="00205C07">
        <w:t>the</w:t>
      </w:r>
      <w:r w:rsidR="00E52E95">
        <w:t xml:space="preserve"> </w:t>
      </w:r>
      <w:r w:rsidR="00607C00">
        <w:t>interpretation</w:t>
      </w:r>
      <w:r w:rsidR="00E52E95">
        <w:t xml:space="preserve"> </w:t>
      </w:r>
      <w:r w:rsidR="00607C00">
        <w:t>and</w:t>
      </w:r>
      <w:r w:rsidR="00E52E95">
        <w:t xml:space="preserve"> </w:t>
      </w:r>
      <w:r w:rsidR="00607C00">
        <w:t>deliver</w:t>
      </w:r>
      <w:r w:rsidR="002A208D">
        <w:t>y</w:t>
      </w:r>
      <w:r w:rsidR="00E52E95">
        <w:t xml:space="preserve"> </w:t>
      </w:r>
      <w:r w:rsidR="00607C00">
        <w:t>of</w:t>
      </w:r>
      <w:r w:rsidR="00E52E95">
        <w:t xml:space="preserve"> </w:t>
      </w:r>
      <w:r w:rsidR="00230D3C">
        <w:t>the</w:t>
      </w:r>
      <w:r w:rsidR="00E52E95">
        <w:t xml:space="preserve"> </w:t>
      </w:r>
      <w:r w:rsidR="00230D3C">
        <w:t>protocol</w:t>
      </w:r>
      <w:r w:rsidR="00E52E95">
        <w:t xml:space="preserve"> </w:t>
      </w:r>
      <w:r w:rsidR="00607C00">
        <w:t>work</w:t>
      </w:r>
      <w:r w:rsidR="00E52E95">
        <w:t xml:space="preserve"> </w:t>
      </w:r>
      <w:r w:rsidR="00607C00">
        <w:t>for</w:t>
      </w:r>
      <w:r w:rsidR="00E52E95">
        <w:t xml:space="preserve"> </w:t>
      </w:r>
      <w:r w:rsidR="00607C00">
        <w:t>the</w:t>
      </w:r>
      <w:r w:rsidR="00E52E95">
        <w:t xml:space="preserve"> </w:t>
      </w:r>
      <w:r w:rsidR="00F61417">
        <w:t>Joint Committee</w:t>
      </w:r>
      <w:r w:rsidR="007B7AD2">
        <w:t>.</w:t>
      </w:r>
      <w:r w:rsidR="00E52E95">
        <w:t xml:space="preserve"> </w:t>
      </w:r>
      <w:r w:rsidR="00B92E39">
        <w:t>The</w:t>
      </w:r>
      <w:r w:rsidR="00E52E95">
        <w:t xml:space="preserve"> </w:t>
      </w:r>
      <w:r w:rsidR="00607C00">
        <w:t>UK</w:t>
      </w:r>
      <w:r w:rsidR="00E52E95">
        <w:t xml:space="preserve"> </w:t>
      </w:r>
      <w:r w:rsidR="00607C00">
        <w:t>Internal</w:t>
      </w:r>
      <w:r w:rsidR="00E52E95">
        <w:t xml:space="preserve"> </w:t>
      </w:r>
      <w:r w:rsidR="00607C00">
        <w:t>Market</w:t>
      </w:r>
      <w:r w:rsidR="00E52E95">
        <w:t xml:space="preserve"> </w:t>
      </w:r>
      <w:r w:rsidR="00607C00">
        <w:t>Bill</w:t>
      </w:r>
      <w:r w:rsidR="00E52E95">
        <w:t xml:space="preserve"> </w:t>
      </w:r>
      <w:r w:rsidR="00607C00">
        <w:t>looks</w:t>
      </w:r>
      <w:r w:rsidR="00E52E95">
        <w:t xml:space="preserve"> </w:t>
      </w:r>
      <w:r w:rsidR="00607C00">
        <w:t>at</w:t>
      </w:r>
      <w:r w:rsidR="00E52E95">
        <w:t xml:space="preserve"> </w:t>
      </w:r>
      <w:r w:rsidR="00B92E39">
        <w:t>the</w:t>
      </w:r>
      <w:r w:rsidR="00E52E95">
        <w:t xml:space="preserve"> </w:t>
      </w:r>
      <w:r w:rsidR="00607C00">
        <w:t>insurance</w:t>
      </w:r>
      <w:r w:rsidR="00E52E95">
        <w:t xml:space="preserve"> </w:t>
      </w:r>
      <w:r w:rsidR="00607C00">
        <w:t>policy,</w:t>
      </w:r>
      <w:r w:rsidR="00E52E95">
        <w:t xml:space="preserve"> </w:t>
      </w:r>
      <w:r w:rsidR="00607C00">
        <w:t>as</w:t>
      </w:r>
      <w:r w:rsidR="00E52E95">
        <w:t xml:space="preserve"> </w:t>
      </w:r>
      <w:r w:rsidR="00607C00">
        <w:t>I</w:t>
      </w:r>
      <w:r w:rsidR="00E52E95">
        <w:t xml:space="preserve"> </w:t>
      </w:r>
      <w:r w:rsidR="00607C00">
        <w:t>outlined</w:t>
      </w:r>
      <w:r w:rsidR="00E52E95">
        <w:t xml:space="preserve"> </w:t>
      </w:r>
      <w:r w:rsidR="00607C00">
        <w:t>last</w:t>
      </w:r>
      <w:r w:rsidR="00E52E95">
        <w:t xml:space="preserve"> </w:t>
      </w:r>
      <w:r w:rsidR="00607C00">
        <w:t>week</w:t>
      </w:r>
      <w:r w:rsidR="007B7AD2">
        <w:t>.</w:t>
      </w:r>
      <w:r w:rsidR="00E52E95">
        <w:t xml:space="preserve"> </w:t>
      </w:r>
      <w:r w:rsidR="00607C00">
        <w:t>It</w:t>
      </w:r>
      <w:r w:rsidR="00E52E95">
        <w:t xml:space="preserve"> </w:t>
      </w:r>
      <w:r w:rsidR="00607C00">
        <w:t>is</w:t>
      </w:r>
      <w:r w:rsidR="00E52E95">
        <w:t xml:space="preserve"> </w:t>
      </w:r>
      <w:r w:rsidR="00607C00">
        <w:t>a</w:t>
      </w:r>
      <w:r w:rsidR="00E52E95">
        <w:t xml:space="preserve"> </w:t>
      </w:r>
      <w:r w:rsidR="00607C00">
        <w:t>safety</w:t>
      </w:r>
      <w:r w:rsidR="00E52E95">
        <w:t xml:space="preserve"> </w:t>
      </w:r>
      <w:r w:rsidR="00607C00">
        <w:t>net</w:t>
      </w:r>
      <w:r w:rsidR="00E52E95">
        <w:t xml:space="preserve"> </w:t>
      </w:r>
      <w:r w:rsidR="00607C00">
        <w:t>that</w:t>
      </w:r>
      <w:r w:rsidR="00B92E39">
        <w:t>,</w:t>
      </w:r>
      <w:r w:rsidR="00E52E95">
        <w:t xml:space="preserve"> </w:t>
      </w:r>
      <w:r w:rsidR="00607C00">
        <w:t>if</w:t>
      </w:r>
      <w:r w:rsidR="00E52E95">
        <w:t xml:space="preserve"> </w:t>
      </w:r>
      <w:r w:rsidR="00607C00">
        <w:t>the</w:t>
      </w:r>
      <w:r w:rsidR="00E52E95">
        <w:t xml:space="preserve"> </w:t>
      </w:r>
      <w:r w:rsidR="00F61417">
        <w:t>Joint Committee</w:t>
      </w:r>
      <w:r w:rsidR="009F169B">
        <w:t xml:space="preserve"> </w:t>
      </w:r>
      <w:r w:rsidR="00B92E39">
        <w:t>can</w:t>
      </w:r>
      <w:r w:rsidR="00607C00">
        <w:t>not</w:t>
      </w:r>
      <w:r w:rsidR="00E52E95">
        <w:t xml:space="preserve"> </w:t>
      </w:r>
      <w:r w:rsidR="00607C00">
        <w:t>come</w:t>
      </w:r>
      <w:r w:rsidR="00E52E95">
        <w:t xml:space="preserve"> </w:t>
      </w:r>
      <w:r w:rsidR="00607C00">
        <w:t>to</w:t>
      </w:r>
      <w:r w:rsidR="00E52E95">
        <w:t xml:space="preserve"> </w:t>
      </w:r>
      <w:r w:rsidR="00607C00">
        <w:t>a</w:t>
      </w:r>
      <w:r w:rsidR="00E52E95">
        <w:t xml:space="preserve"> </w:t>
      </w:r>
      <w:r w:rsidR="00607C00">
        <w:t>positive</w:t>
      </w:r>
      <w:r w:rsidR="00E52E95">
        <w:t xml:space="preserve"> </w:t>
      </w:r>
      <w:r w:rsidR="00607C00">
        <w:t>conclusion</w:t>
      </w:r>
      <w:r w:rsidR="00E52E95">
        <w:t xml:space="preserve"> </w:t>
      </w:r>
      <w:r w:rsidR="00607C00">
        <w:t>in</w:t>
      </w:r>
      <w:r w:rsidR="00E52E95">
        <w:t xml:space="preserve"> </w:t>
      </w:r>
      <w:r w:rsidR="00607C00">
        <w:t>time</w:t>
      </w:r>
      <w:r w:rsidR="00B92E39">
        <w:t>,</w:t>
      </w:r>
      <w:r w:rsidR="00E52E95">
        <w:t xml:space="preserve"> </w:t>
      </w:r>
      <w:r w:rsidR="00607C00">
        <w:t>there</w:t>
      </w:r>
      <w:r w:rsidR="00E52E95">
        <w:t xml:space="preserve"> </w:t>
      </w:r>
      <w:r w:rsidR="00607C00">
        <w:t>are</w:t>
      </w:r>
      <w:r w:rsidR="00E52E95">
        <w:t xml:space="preserve"> </w:t>
      </w:r>
      <w:r w:rsidR="00607C00">
        <w:t>the</w:t>
      </w:r>
      <w:r w:rsidR="00E52E95">
        <w:t xml:space="preserve"> </w:t>
      </w:r>
      <w:r w:rsidR="00607C00">
        <w:t>powers</w:t>
      </w:r>
      <w:r w:rsidR="00E52E95">
        <w:t xml:space="preserve"> </w:t>
      </w:r>
      <w:r w:rsidR="00607C00">
        <w:t>there</w:t>
      </w:r>
      <w:r w:rsidR="00E52E95">
        <w:t xml:space="preserve"> </w:t>
      </w:r>
      <w:r w:rsidR="00607C00">
        <w:t>to</w:t>
      </w:r>
      <w:r w:rsidR="00E52E95">
        <w:t xml:space="preserve"> </w:t>
      </w:r>
      <w:r w:rsidR="00607C00">
        <w:t>ensure</w:t>
      </w:r>
      <w:r w:rsidR="00E52E95">
        <w:t xml:space="preserve"> </w:t>
      </w:r>
      <w:r w:rsidR="00607C00">
        <w:t>that</w:t>
      </w:r>
      <w:r w:rsidR="00E52E95">
        <w:t xml:space="preserve"> </w:t>
      </w:r>
      <w:r w:rsidR="00607C00">
        <w:t>Northern</w:t>
      </w:r>
      <w:r w:rsidR="00E52E95">
        <w:t xml:space="preserve"> </w:t>
      </w:r>
      <w:r w:rsidR="00607C00">
        <w:t>Ireland</w:t>
      </w:r>
      <w:r w:rsidR="00E52E95">
        <w:t xml:space="preserve"> </w:t>
      </w:r>
      <w:r w:rsidR="00607C00">
        <w:t>businesses</w:t>
      </w:r>
      <w:r w:rsidR="00E52E95">
        <w:t xml:space="preserve"> </w:t>
      </w:r>
      <w:r w:rsidR="00607C00">
        <w:t>have</w:t>
      </w:r>
      <w:r w:rsidR="00E52E95">
        <w:t xml:space="preserve"> </w:t>
      </w:r>
      <w:r w:rsidR="00607C00">
        <w:t>unfettered</w:t>
      </w:r>
      <w:r w:rsidR="00E52E95">
        <w:t xml:space="preserve"> </w:t>
      </w:r>
      <w:r w:rsidR="00607C00">
        <w:t>access</w:t>
      </w:r>
      <w:r w:rsidR="007B7AD2">
        <w:t>.</w:t>
      </w:r>
      <w:r w:rsidR="00E52E95">
        <w:t xml:space="preserve"> </w:t>
      </w:r>
      <w:r w:rsidR="00607C00">
        <w:t>In</w:t>
      </w:r>
      <w:r w:rsidR="00E52E95">
        <w:t xml:space="preserve"> </w:t>
      </w:r>
      <w:r w:rsidR="00607C00">
        <w:t>term</w:t>
      </w:r>
      <w:r w:rsidR="00C84F62">
        <w:t>s</w:t>
      </w:r>
      <w:r w:rsidR="00E52E95">
        <w:t xml:space="preserve"> </w:t>
      </w:r>
      <w:r w:rsidR="00C84F62">
        <w:t>of</w:t>
      </w:r>
      <w:r w:rsidR="00E52E95">
        <w:t xml:space="preserve"> </w:t>
      </w:r>
      <w:r w:rsidR="00C84F62">
        <w:t>the</w:t>
      </w:r>
      <w:r w:rsidR="00E52E95">
        <w:t xml:space="preserve"> </w:t>
      </w:r>
      <w:r w:rsidR="00B92E39">
        <w:t>Belfast</w:t>
      </w:r>
      <w:r w:rsidR="00E52E95">
        <w:t xml:space="preserve"> </w:t>
      </w:r>
      <w:r w:rsidR="00B92E39">
        <w:t>agreement</w:t>
      </w:r>
      <w:r w:rsidR="00607C00">
        <w:t>,</w:t>
      </w:r>
      <w:r w:rsidR="00E52E95">
        <w:t xml:space="preserve"> </w:t>
      </w:r>
      <w:r w:rsidR="00C84F62">
        <w:t>it</w:t>
      </w:r>
      <w:r w:rsidR="00E52E95">
        <w:t xml:space="preserve"> </w:t>
      </w:r>
      <w:r w:rsidR="00C84F62">
        <w:t>is</w:t>
      </w:r>
      <w:r w:rsidR="00E52E95">
        <w:t xml:space="preserve"> </w:t>
      </w:r>
      <w:r w:rsidR="00607C00">
        <w:t>hugely</w:t>
      </w:r>
      <w:r w:rsidR="00E52E95">
        <w:t xml:space="preserve"> </w:t>
      </w:r>
      <w:r w:rsidR="00C84F62">
        <w:t>important</w:t>
      </w:r>
      <w:r w:rsidR="00E52E95">
        <w:t xml:space="preserve"> </w:t>
      </w:r>
      <w:r w:rsidR="00607C00">
        <w:t>that</w:t>
      </w:r>
      <w:r w:rsidR="00E52E95">
        <w:t xml:space="preserve"> </w:t>
      </w:r>
      <w:r w:rsidR="00607C00">
        <w:t>we</w:t>
      </w:r>
      <w:r w:rsidR="00E52E95">
        <w:t xml:space="preserve"> </w:t>
      </w:r>
      <w:r w:rsidR="00607C00">
        <w:t>remember</w:t>
      </w:r>
      <w:r w:rsidR="009F169B">
        <w:t xml:space="preserve"> it</w:t>
      </w:r>
      <w:r w:rsidR="00E52E95">
        <w:t xml:space="preserve"> </w:t>
      </w:r>
      <w:r w:rsidR="00607C00">
        <w:t>has</w:t>
      </w:r>
      <w:r w:rsidR="00E52E95">
        <w:t xml:space="preserve"> </w:t>
      </w:r>
      <w:r w:rsidR="00607C00">
        <w:t>to</w:t>
      </w:r>
      <w:r w:rsidR="00E52E95">
        <w:t xml:space="preserve"> </w:t>
      </w:r>
      <w:r w:rsidR="00607C00">
        <w:t>reflect</w:t>
      </w:r>
      <w:r w:rsidR="00E52E95">
        <w:t xml:space="preserve"> </w:t>
      </w:r>
      <w:r w:rsidR="00607C00">
        <w:t>and</w:t>
      </w:r>
      <w:r w:rsidR="00E52E95">
        <w:t xml:space="preserve"> </w:t>
      </w:r>
      <w:r w:rsidR="00607C00">
        <w:t>work</w:t>
      </w:r>
      <w:r w:rsidR="00E52E95">
        <w:t xml:space="preserve"> </w:t>
      </w:r>
      <w:r w:rsidR="00607C00">
        <w:t>for</w:t>
      </w:r>
      <w:r w:rsidR="00E52E95">
        <w:t xml:space="preserve"> </w:t>
      </w:r>
      <w:r w:rsidR="00607C00">
        <w:t>all</w:t>
      </w:r>
      <w:r w:rsidR="00E52E95">
        <w:t xml:space="preserve"> </w:t>
      </w:r>
      <w:r w:rsidR="00607C00">
        <w:t>communities</w:t>
      </w:r>
      <w:r w:rsidR="007B7AD2">
        <w:t>.</w:t>
      </w:r>
      <w:r w:rsidR="00E52E95">
        <w:t xml:space="preserve"> </w:t>
      </w:r>
    </w:p>
    <w:p w:rsidR="00463D15" w:rsidP="00607C00">
      <w:pPr>
        <w:pStyle w:val="Answer"/>
      </w:pPr>
      <w:r>
        <w:t>That</w:t>
      </w:r>
      <w:r w:rsidR="00E52E95">
        <w:t xml:space="preserve"> </w:t>
      </w:r>
      <w:r>
        <w:t>means</w:t>
      </w:r>
      <w:r w:rsidR="00E52E95">
        <w:t xml:space="preserve"> </w:t>
      </w:r>
      <w:r>
        <w:t>that</w:t>
      </w:r>
      <w:r w:rsidR="00E52E95">
        <w:t xml:space="preserve"> </w:t>
      </w:r>
      <w:r>
        <w:t>we</w:t>
      </w:r>
      <w:r w:rsidR="00E52E95">
        <w:t xml:space="preserve"> </w:t>
      </w:r>
      <w:r>
        <w:t>have</w:t>
      </w:r>
      <w:r w:rsidR="00E52E95">
        <w:t xml:space="preserve"> </w:t>
      </w:r>
      <w:r>
        <w:t>to</w:t>
      </w:r>
      <w:r w:rsidR="00E52E95">
        <w:t xml:space="preserve"> </w:t>
      </w:r>
      <w:r>
        <w:t>ensure</w:t>
      </w:r>
      <w:r w:rsidR="00E52E95">
        <w:t xml:space="preserve"> </w:t>
      </w:r>
      <w:r>
        <w:t>there</w:t>
      </w:r>
      <w:r w:rsidR="00E52E95">
        <w:t xml:space="preserve"> </w:t>
      </w:r>
      <w:r>
        <w:t>is</w:t>
      </w:r>
      <w:r w:rsidR="00E52E95">
        <w:t xml:space="preserve"> </w:t>
      </w:r>
      <w:r>
        <w:t>no</w:t>
      </w:r>
      <w:r w:rsidR="00E52E95">
        <w:t xml:space="preserve"> </w:t>
      </w:r>
      <w:r>
        <w:t>border</w:t>
      </w:r>
      <w:r w:rsidR="001C04F7">
        <w:t>,</w:t>
      </w:r>
      <w:r w:rsidR="00E52E95">
        <w:t xml:space="preserve"> </w:t>
      </w:r>
      <w:r w:rsidR="001C04F7">
        <w:t>not</w:t>
      </w:r>
      <w:r w:rsidR="00E52E95">
        <w:t xml:space="preserve"> </w:t>
      </w:r>
      <w:r w:rsidR="001C04F7">
        <w:t>just</w:t>
      </w:r>
      <w:r w:rsidR="00E52E95">
        <w:t xml:space="preserve"> </w:t>
      </w:r>
      <w:r w:rsidR="00A943A1">
        <w:t>north-south,</w:t>
      </w:r>
      <w:r w:rsidR="00E52E95">
        <w:t xml:space="preserve"> </w:t>
      </w:r>
      <w:r w:rsidR="00A943A1">
        <w:t>which</w:t>
      </w:r>
      <w:r w:rsidR="00E52E95">
        <w:t xml:space="preserve"> </w:t>
      </w:r>
      <w:r w:rsidR="00A943A1">
        <w:t>of</w:t>
      </w:r>
      <w:r w:rsidR="00E52E95">
        <w:t xml:space="preserve"> </w:t>
      </w:r>
      <w:r w:rsidR="00A943A1">
        <w:t>course</w:t>
      </w:r>
      <w:r w:rsidR="00E52E95">
        <w:t xml:space="preserve"> </w:t>
      </w:r>
      <w:r w:rsidR="00A943A1">
        <w:t>we</w:t>
      </w:r>
      <w:r w:rsidR="00E52E95">
        <w:t xml:space="preserve"> </w:t>
      </w:r>
      <w:r w:rsidR="00A943A1">
        <w:t>will</w:t>
      </w:r>
      <w:r w:rsidR="00E52E95">
        <w:t xml:space="preserve"> </w:t>
      </w:r>
      <w:r w:rsidR="00A943A1">
        <w:t>not</w:t>
      </w:r>
      <w:r w:rsidR="00E52E95">
        <w:t xml:space="preserve"> </w:t>
      </w:r>
      <w:r w:rsidR="00A943A1">
        <w:t>see</w:t>
      </w:r>
      <w:r w:rsidR="007B7AD2">
        <w:t>.</w:t>
      </w:r>
      <w:r w:rsidR="00E52E95">
        <w:t xml:space="preserve"> </w:t>
      </w:r>
      <w:r w:rsidR="00A943A1">
        <w:t>We</w:t>
      </w:r>
      <w:r w:rsidR="00E52E95">
        <w:t xml:space="preserve"> </w:t>
      </w:r>
      <w:r w:rsidR="00A943A1">
        <w:t>will</w:t>
      </w:r>
      <w:r w:rsidR="00E52E95">
        <w:t xml:space="preserve"> </w:t>
      </w:r>
      <w:r w:rsidR="00A943A1">
        <w:t>continue</w:t>
      </w:r>
      <w:r w:rsidR="00E52E95">
        <w:t xml:space="preserve"> </w:t>
      </w:r>
      <w:r w:rsidR="00A943A1">
        <w:t>to</w:t>
      </w:r>
      <w:r w:rsidR="00E52E95">
        <w:t xml:space="preserve"> </w:t>
      </w:r>
      <w:r w:rsidR="00A943A1">
        <w:t>protect,</w:t>
      </w:r>
      <w:r w:rsidR="00E52E95">
        <w:t xml:space="preserve"> </w:t>
      </w:r>
      <w:r w:rsidR="00A943A1">
        <w:t>deliver</w:t>
      </w:r>
      <w:r w:rsidR="00E52E95">
        <w:t xml:space="preserve"> </w:t>
      </w:r>
      <w:r w:rsidR="00A943A1">
        <w:t>for</w:t>
      </w:r>
      <w:r w:rsidR="00E52E95">
        <w:t xml:space="preserve"> </w:t>
      </w:r>
      <w:r w:rsidR="00A943A1">
        <w:t>and</w:t>
      </w:r>
      <w:r w:rsidR="00E52E95">
        <w:t xml:space="preserve"> </w:t>
      </w:r>
      <w:r w:rsidR="00A943A1">
        <w:t>work</w:t>
      </w:r>
      <w:r w:rsidR="00E52E95">
        <w:t xml:space="preserve"> </w:t>
      </w:r>
      <w:r w:rsidR="00A943A1">
        <w:t>within</w:t>
      </w:r>
      <w:r w:rsidR="00E52E95">
        <w:t xml:space="preserve"> </w:t>
      </w:r>
      <w:r w:rsidR="00B92E39">
        <w:t>the</w:t>
      </w:r>
      <w:r w:rsidR="00E52E95">
        <w:t xml:space="preserve"> </w:t>
      </w:r>
      <w:r w:rsidR="00A943A1">
        <w:t>spirit</w:t>
      </w:r>
      <w:r w:rsidR="00E52E95">
        <w:t xml:space="preserve"> </w:t>
      </w:r>
      <w:r w:rsidR="00B92E39">
        <w:t>and</w:t>
      </w:r>
      <w:r w:rsidR="00E52E95">
        <w:t xml:space="preserve"> </w:t>
      </w:r>
      <w:r w:rsidR="00B92E39">
        <w:t>wording</w:t>
      </w:r>
      <w:r w:rsidR="00E52E95">
        <w:t xml:space="preserve"> </w:t>
      </w:r>
      <w:r w:rsidR="00A943A1">
        <w:t>of</w:t>
      </w:r>
      <w:r w:rsidR="00E52E95">
        <w:t xml:space="preserve"> </w:t>
      </w:r>
      <w:r w:rsidR="00A943A1">
        <w:t>the</w:t>
      </w:r>
      <w:r w:rsidR="00E52E95">
        <w:t xml:space="preserve"> </w:t>
      </w:r>
      <w:r w:rsidR="00205C07">
        <w:t>Good</w:t>
      </w:r>
      <w:r w:rsidR="00E52E95">
        <w:t xml:space="preserve"> </w:t>
      </w:r>
      <w:r w:rsidR="00205C07">
        <w:t>Friday</w:t>
      </w:r>
      <w:r w:rsidR="00E52E95">
        <w:t xml:space="preserve"> </w:t>
      </w:r>
      <w:r w:rsidR="00205C07">
        <w:t>agreement</w:t>
      </w:r>
      <w:r w:rsidR="007B7AD2">
        <w:t>.</w:t>
      </w:r>
      <w:r w:rsidR="00E52E95">
        <w:t xml:space="preserve"> </w:t>
      </w:r>
      <w:r w:rsidR="00B92E39">
        <w:t>We</w:t>
      </w:r>
      <w:r w:rsidR="00E52E95">
        <w:t xml:space="preserve"> </w:t>
      </w:r>
      <w:r w:rsidR="00A943A1">
        <w:t>have</w:t>
      </w:r>
      <w:r w:rsidR="00E52E95">
        <w:t xml:space="preserve"> </w:t>
      </w:r>
      <w:r w:rsidR="00A943A1">
        <w:t>delivered</w:t>
      </w:r>
      <w:r w:rsidR="00E52E95">
        <w:t xml:space="preserve"> </w:t>
      </w:r>
      <w:r w:rsidR="00A943A1">
        <w:t>on</w:t>
      </w:r>
      <w:r w:rsidR="00E52E95">
        <w:t xml:space="preserve"> </w:t>
      </w:r>
      <w:r w:rsidR="00B92E39">
        <w:t>that</w:t>
      </w:r>
      <w:r w:rsidR="00E52E95">
        <w:t xml:space="preserve"> </w:t>
      </w:r>
      <w:r w:rsidR="00A943A1">
        <w:t>for</w:t>
      </w:r>
      <w:r w:rsidR="00E52E95">
        <w:t xml:space="preserve"> </w:t>
      </w:r>
      <w:r w:rsidR="00A943A1">
        <w:t>decades</w:t>
      </w:r>
      <w:r w:rsidR="00E52E95">
        <w:t xml:space="preserve"> </w:t>
      </w:r>
      <w:r w:rsidR="00A943A1">
        <w:t>now</w:t>
      </w:r>
      <w:r w:rsidR="00E52E95">
        <w:t xml:space="preserve"> </w:t>
      </w:r>
      <w:r w:rsidR="00A943A1">
        <w:t>and</w:t>
      </w:r>
      <w:r w:rsidR="00E52E95">
        <w:t xml:space="preserve"> </w:t>
      </w:r>
      <w:r w:rsidR="00A943A1">
        <w:t>will</w:t>
      </w:r>
      <w:r w:rsidR="00E52E95">
        <w:t xml:space="preserve"> </w:t>
      </w:r>
      <w:r w:rsidR="00A943A1">
        <w:t>continue</w:t>
      </w:r>
      <w:r w:rsidR="00E52E95">
        <w:t xml:space="preserve"> </w:t>
      </w:r>
      <w:r w:rsidR="00A943A1">
        <w:t>to</w:t>
      </w:r>
      <w:r w:rsidR="00E52E95">
        <w:t xml:space="preserve"> </w:t>
      </w:r>
      <w:r w:rsidR="00A943A1">
        <w:t>do</w:t>
      </w:r>
      <w:r w:rsidR="00E52E95">
        <w:t xml:space="preserve"> </w:t>
      </w:r>
      <w:r w:rsidR="00A943A1">
        <w:t>so,</w:t>
      </w:r>
      <w:r w:rsidR="00E52E95">
        <w:t xml:space="preserve"> </w:t>
      </w:r>
      <w:r w:rsidR="00A943A1">
        <w:t>but</w:t>
      </w:r>
      <w:r w:rsidR="00E52E95">
        <w:t xml:space="preserve"> </w:t>
      </w:r>
      <w:r w:rsidR="00A943A1">
        <w:t>also</w:t>
      </w:r>
      <w:r w:rsidR="00E52E95">
        <w:t xml:space="preserve"> </w:t>
      </w:r>
      <w:r w:rsidR="00A943A1">
        <w:t>for</w:t>
      </w:r>
      <w:r w:rsidR="00E52E95">
        <w:t xml:space="preserve"> </w:t>
      </w:r>
      <w:r w:rsidR="00A943A1">
        <w:t>east-west,</w:t>
      </w:r>
      <w:r w:rsidR="00E52E95">
        <w:t xml:space="preserve"> </w:t>
      </w:r>
      <w:r w:rsidR="00A943A1">
        <w:t>to</w:t>
      </w:r>
      <w:r w:rsidR="00E52E95">
        <w:t xml:space="preserve"> </w:t>
      </w:r>
      <w:r w:rsidR="00A943A1">
        <w:t>ensure</w:t>
      </w:r>
      <w:r w:rsidR="00E52E95">
        <w:t xml:space="preserve"> </w:t>
      </w:r>
      <w:r w:rsidR="00A943A1">
        <w:t>that</w:t>
      </w:r>
      <w:r w:rsidR="00E52E95">
        <w:t xml:space="preserve"> </w:t>
      </w:r>
      <w:r w:rsidR="00A943A1">
        <w:t>we</w:t>
      </w:r>
      <w:r w:rsidR="00E52E95">
        <w:t xml:space="preserve"> </w:t>
      </w:r>
      <w:r w:rsidR="00A943A1">
        <w:t>deliver</w:t>
      </w:r>
      <w:r w:rsidR="00E52E95">
        <w:t xml:space="preserve"> </w:t>
      </w:r>
      <w:r w:rsidR="00A943A1">
        <w:t>businesses</w:t>
      </w:r>
      <w:r w:rsidR="00E52E95">
        <w:t xml:space="preserve"> </w:t>
      </w:r>
      <w:r w:rsidR="00A943A1">
        <w:t>unfettered</w:t>
      </w:r>
      <w:r w:rsidR="00E52E95">
        <w:t xml:space="preserve"> </w:t>
      </w:r>
      <w:r w:rsidR="00A943A1">
        <w:t>access</w:t>
      </w:r>
      <w:r w:rsidR="007B7AD2">
        <w:t>.</w:t>
      </w:r>
      <w:r w:rsidR="00E52E95">
        <w:t xml:space="preserve"> </w:t>
      </w:r>
    </w:p>
    <w:p w:rsidR="00C84F62" w:rsidP="00463D15">
      <w:pPr>
        <w:pStyle w:val="Question"/>
      </w:pPr>
      <w:sdt>
        <w:sdtPr>
          <w:alias w:val="Member"/>
          <w:tag w:val="&lt;Member mnisId='4494' dodsId='72275'&gt;"/>
          <w:id w:val="-1359814302"/>
          <w:placeholder>
            <w:docPart w:val="DefaultPlaceholder_1082065158"/>
          </w:placeholder>
          <w:richText/>
        </w:sdtPr>
        <w:sdtContent>
          <w:r w:rsidRPr="00463D15" w:rsidR="00463D15">
            <w:rPr>
              <w:b/>
            </w:rPr>
            <w:t>Chair:</w:t>
          </w:r>
        </w:sdtContent>
      </w:sdt>
      <w:r w:rsidR="00E52E95">
        <w:t xml:space="preserve"> </w:t>
      </w:r>
      <w:r w:rsidR="00463D15">
        <w:t>Turning</w:t>
      </w:r>
      <w:r w:rsidR="00E52E95">
        <w:t xml:space="preserve"> </w:t>
      </w:r>
      <w:r w:rsidR="00463D15">
        <w:t>to</w:t>
      </w:r>
      <w:r w:rsidR="00E52E95">
        <w:t xml:space="preserve"> </w:t>
      </w:r>
      <w:r w:rsidR="00463D15">
        <w:t>the</w:t>
      </w:r>
      <w:r w:rsidR="00E52E95">
        <w:t xml:space="preserve"> </w:t>
      </w:r>
      <w:r w:rsidR="00463D15">
        <w:t>clauses</w:t>
      </w:r>
      <w:r w:rsidR="00E52E95">
        <w:t xml:space="preserve"> </w:t>
      </w:r>
      <w:r w:rsidR="00463D15">
        <w:t>in</w:t>
      </w:r>
      <w:r w:rsidR="00E52E95">
        <w:t xml:space="preserve"> </w:t>
      </w:r>
      <w:r w:rsidR="00463D15">
        <w:t>the</w:t>
      </w:r>
      <w:r w:rsidR="00E52E95">
        <w:t xml:space="preserve"> </w:t>
      </w:r>
      <w:r w:rsidR="00247055">
        <w:t>Bill</w:t>
      </w:r>
      <w:r w:rsidR="00463D15">
        <w:t>,</w:t>
      </w:r>
      <w:r w:rsidR="00E52E95">
        <w:t xml:space="preserve"> </w:t>
      </w:r>
      <w:r w:rsidR="00463D15">
        <w:t>which</w:t>
      </w:r>
      <w:r w:rsidR="00E52E95">
        <w:t xml:space="preserve"> </w:t>
      </w:r>
      <w:r w:rsidR="00463D15">
        <w:t>may</w:t>
      </w:r>
      <w:r w:rsidR="00E52E95">
        <w:t xml:space="preserve"> </w:t>
      </w:r>
      <w:r w:rsidR="00463D15">
        <w:t>be</w:t>
      </w:r>
      <w:r w:rsidR="00E52E95">
        <w:t xml:space="preserve"> </w:t>
      </w:r>
      <w:r w:rsidR="00463D15">
        <w:t>necessary,</w:t>
      </w:r>
      <w:r w:rsidR="00E52E95">
        <w:t xml:space="preserve"> </w:t>
      </w:r>
      <w:r w:rsidR="00463D15">
        <w:t>do</w:t>
      </w:r>
      <w:r w:rsidR="00E52E95">
        <w:t xml:space="preserve"> </w:t>
      </w:r>
      <w:r w:rsidR="00463D15">
        <w:t>you</w:t>
      </w:r>
      <w:r w:rsidR="00E52E95">
        <w:t xml:space="preserve"> </w:t>
      </w:r>
      <w:r w:rsidR="00463D15">
        <w:t>think</w:t>
      </w:r>
      <w:r w:rsidR="00E52E95">
        <w:t xml:space="preserve"> </w:t>
      </w:r>
      <w:r w:rsidR="00463D15">
        <w:t>it</w:t>
      </w:r>
      <w:r w:rsidR="00E52E95">
        <w:t xml:space="preserve"> </w:t>
      </w:r>
      <w:r w:rsidR="00463D15">
        <w:t>would</w:t>
      </w:r>
      <w:r w:rsidR="00E52E95">
        <w:t xml:space="preserve"> </w:t>
      </w:r>
      <w:r w:rsidR="00463D15">
        <w:t>have</w:t>
      </w:r>
      <w:r w:rsidR="00E52E95">
        <w:t xml:space="preserve"> </w:t>
      </w:r>
      <w:r w:rsidR="00463D15">
        <w:t>taken</w:t>
      </w:r>
      <w:r w:rsidR="00E52E95">
        <w:t xml:space="preserve"> </w:t>
      </w:r>
      <w:r w:rsidR="00463D15">
        <w:t>out</w:t>
      </w:r>
      <w:r w:rsidR="00E52E95">
        <w:t xml:space="preserve"> </w:t>
      </w:r>
      <w:r w:rsidR="00463D15">
        <w:t>a</w:t>
      </w:r>
      <w:r w:rsidR="001C04F7">
        <w:t>n</w:t>
      </w:r>
      <w:r w:rsidR="00E52E95">
        <w:t xml:space="preserve"> </w:t>
      </w:r>
      <w:r w:rsidR="001C04F7">
        <w:t>awful</w:t>
      </w:r>
      <w:r w:rsidR="00E52E95">
        <w:t xml:space="preserve"> </w:t>
      </w:r>
      <w:r w:rsidR="001C04F7">
        <w:t>lot</w:t>
      </w:r>
      <w:r w:rsidR="00E52E95">
        <w:t xml:space="preserve"> </w:t>
      </w:r>
      <w:r w:rsidR="00463D15">
        <w:t>of</w:t>
      </w:r>
      <w:r w:rsidR="00E52E95">
        <w:t xml:space="preserve"> </w:t>
      </w:r>
      <w:r w:rsidR="00463D15">
        <w:t>the</w:t>
      </w:r>
      <w:r w:rsidR="00E52E95">
        <w:t xml:space="preserve"> </w:t>
      </w:r>
      <w:r w:rsidR="00463D15">
        <w:t>heat</w:t>
      </w:r>
      <w:r w:rsidR="00E52E95">
        <w:t xml:space="preserve"> </w:t>
      </w:r>
      <w:r w:rsidR="00463D15">
        <w:t>and</w:t>
      </w:r>
      <w:r w:rsidR="00E52E95">
        <w:t xml:space="preserve"> </w:t>
      </w:r>
      <w:r w:rsidR="00463D15">
        <w:t>wo</w:t>
      </w:r>
      <w:r w:rsidR="001C04F7">
        <w:t>rry</w:t>
      </w:r>
      <w:r w:rsidR="00E52E95">
        <w:t xml:space="preserve"> </w:t>
      </w:r>
      <w:r w:rsidR="001C04F7">
        <w:t>on</w:t>
      </w:r>
      <w:r w:rsidR="00E52E95">
        <w:t xml:space="preserve"> </w:t>
      </w:r>
      <w:r w:rsidR="001C04F7">
        <w:t>both</w:t>
      </w:r>
      <w:r w:rsidR="00E52E95">
        <w:t xml:space="preserve"> </w:t>
      </w:r>
      <w:r w:rsidR="001C04F7">
        <w:t>sides</w:t>
      </w:r>
      <w:r w:rsidR="00E52E95">
        <w:t xml:space="preserve"> </w:t>
      </w:r>
      <w:r w:rsidR="001C04F7">
        <w:t>of</w:t>
      </w:r>
      <w:r w:rsidR="00E52E95">
        <w:t xml:space="preserve"> </w:t>
      </w:r>
      <w:r w:rsidR="001C04F7">
        <w:t>the</w:t>
      </w:r>
      <w:r w:rsidR="00E52E95">
        <w:t xml:space="preserve"> </w:t>
      </w:r>
      <w:r w:rsidR="001C04F7">
        <w:t>Irish</w:t>
      </w:r>
      <w:r w:rsidR="00E52E95">
        <w:t xml:space="preserve"> </w:t>
      </w:r>
      <w:r w:rsidR="009F169B">
        <w:t>s</w:t>
      </w:r>
      <w:r w:rsidR="00463D15">
        <w:t>ea,</w:t>
      </w:r>
      <w:r w:rsidR="00E52E95">
        <w:t xml:space="preserve"> </w:t>
      </w:r>
      <w:r w:rsidR="00463D15">
        <w:t>arguably</w:t>
      </w:r>
      <w:r w:rsidR="00E52E95">
        <w:t xml:space="preserve"> </w:t>
      </w:r>
      <w:r w:rsidR="00463D15">
        <w:t>on</w:t>
      </w:r>
      <w:r w:rsidR="00E52E95">
        <w:t xml:space="preserve"> </w:t>
      </w:r>
      <w:r w:rsidR="00463D15">
        <w:t>both</w:t>
      </w:r>
      <w:r w:rsidR="00E52E95">
        <w:t xml:space="preserve"> </w:t>
      </w:r>
      <w:r w:rsidR="00463D15">
        <w:t>sides</w:t>
      </w:r>
      <w:r w:rsidR="00E52E95">
        <w:t xml:space="preserve"> </w:t>
      </w:r>
      <w:r w:rsidR="00463D15">
        <w:t>of</w:t>
      </w:r>
      <w:r w:rsidR="00E52E95">
        <w:t xml:space="preserve"> </w:t>
      </w:r>
      <w:r w:rsidR="00463D15">
        <w:t>the</w:t>
      </w:r>
      <w:r w:rsidR="00E52E95">
        <w:t xml:space="preserve"> </w:t>
      </w:r>
      <w:r w:rsidR="00463D15">
        <w:t>Atlantic</w:t>
      </w:r>
      <w:r w:rsidR="001C04F7">
        <w:t>,</w:t>
      </w:r>
      <w:r w:rsidR="00E52E95">
        <w:t xml:space="preserve"> </w:t>
      </w:r>
      <w:r w:rsidR="001C04F7">
        <w:t>if</w:t>
      </w:r>
      <w:r w:rsidR="00E52E95">
        <w:t xml:space="preserve"> </w:t>
      </w:r>
      <w:r w:rsidR="001C04F7">
        <w:t>the</w:t>
      </w:r>
      <w:r w:rsidR="00E52E95">
        <w:t xml:space="preserve"> </w:t>
      </w:r>
      <w:r w:rsidR="001C04F7">
        <w:t>Bill</w:t>
      </w:r>
      <w:r w:rsidR="00E52E95">
        <w:t xml:space="preserve"> </w:t>
      </w:r>
      <w:r w:rsidR="001C04F7">
        <w:t>had</w:t>
      </w:r>
      <w:r w:rsidR="00E52E95">
        <w:t xml:space="preserve"> </w:t>
      </w:r>
      <w:r w:rsidR="001C04F7">
        <w:t>made</w:t>
      </w:r>
      <w:r w:rsidR="00E52E95">
        <w:t xml:space="preserve"> </w:t>
      </w:r>
      <w:r w:rsidR="001C04F7">
        <w:t>clear</w:t>
      </w:r>
      <w:r w:rsidR="00E52E95">
        <w:t xml:space="preserve"> </w:t>
      </w:r>
      <w:r w:rsidR="001C04F7">
        <w:t>that</w:t>
      </w:r>
      <w:r w:rsidR="00E52E95">
        <w:t xml:space="preserve"> </w:t>
      </w:r>
      <w:r w:rsidR="001C04F7">
        <w:t>the</w:t>
      </w:r>
      <w:r w:rsidR="00E52E95">
        <w:t xml:space="preserve"> </w:t>
      </w:r>
      <w:r w:rsidR="001C04F7">
        <w:t>provisions</w:t>
      </w:r>
      <w:r w:rsidR="00E52E95">
        <w:t xml:space="preserve"> </w:t>
      </w:r>
      <w:r w:rsidR="001C04F7">
        <w:t>of</w:t>
      </w:r>
      <w:r w:rsidR="00E52E95">
        <w:t xml:space="preserve"> </w:t>
      </w:r>
      <w:r w:rsidR="001C04F7">
        <w:t>the</w:t>
      </w:r>
      <w:r w:rsidR="00E52E95">
        <w:t xml:space="preserve"> </w:t>
      </w:r>
      <w:r w:rsidR="001C04F7">
        <w:t>Bill</w:t>
      </w:r>
      <w:r w:rsidR="00E52E95">
        <w:t xml:space="preserve"> </w:t>
      </w:r>
      <w:r w:rsidR="001C04F7">
        <w:t>would</w:t>
      </w:r>
      <w:r w:rsidR="00E52E95">
        <w:t xml:space="preserve"> </w:t>
      </w:r>
      <w:r w:rsidR="001C04F7">
        <w:t>only</w:t>
      </w:r>
      <w:r w:rsidR="00E52E95">
        <w:t xml:space="preserve"> </w:t>
      </w:r>
      <w:r w:rsidR="001C04F7">
        <w:t>come</w:t>
      </w:r>
      <w:r w:rsidR="00E52E95">
        <w:t xml:space="preserve"> </w:t>
      </w:r>
      <w:r w:rsidR="001C04F7">
        <w:t>into</w:t>
      </w:r>
      <w:r w:rsidR="00E52E95">
        <w:t xml:space="preserve"> </w:t>
      </w:r>
      <w:r w:rsidR="001C04F7">
        <w:t>effect</w:t>
      </w:r>
      <w:r w:rsidR="00E52E95">
        <w:t xml:space="preserve"> </w:t>
      </w:r>
      <w:r w:rsidR="001C04F7">
        <w:t>as</w:t>
      </w:r>
      <w:r w:rsidR="00E52E95">
        <w:t xml:space="preserve"> </w:t>
      </w:r>
      <w:r w:rsidR="001C04F7">
        <w:t>and</w:t>
      </w:r>
      <w:r w:rsidR="00E52E95">
        <w:t xml:space="preserve"> </w:t>
      </w:r>
      <w:r w:rsidR="001C04F7">
        <w:t>when</w:t>
      </w:r>
      <w:r w:rsidR="00E52E95">
        <w:t xml:space="preserve"> </w:t>
      </w:r>
      <w:r w:rsidR="001C04F7">
        <w:t>the</w:t>
      </w:r>
      <w:r w:rsidR="00E52E95">
        <w:t xml:space="preserve"> </w:t>
      </w:r>
      <w:r w:rsidR="001C04F7">
        <w:t>rubric</w:t>
      </w:r>
      <w:r w:rsidR="00E52E95">
        <w:t xml:space="preserve"> </w:t>
      </w:r>
      <w:r w:rsidR="001C04F7">
        <w:t>of</w:t>
      </w:r>
      <w:r w:rsidR="00E52E95">
        <w:t xml:space="preserve"> </w:t>
      </w:r>
      <w:r w:rsidR="001C04F7">
        <w:t>the</w:t>
      </w:r>
      <w:r w:rsidR="00E52E95">
        <w:t xml:space="preserve"> </w:t>
      </w:r>
      <w:r w:rsidR="00F61417">
        <w:t>Joint Committee</w:t>
      </w:r>
      <w:r w:rsidR="009F169B">
        <w:t xml:space="preserve"> </w:t>
      </w:r>
      <w:r w:rsidR="001C04F7">
        <w:t>had</w:t>
      </w:r>
      <w:r w:rsidR="00E52E95">
        <w:t xml:space="preserve"> </w:t>
      </w:r>
      <w:r w:rsidR="001C04F7">
        <w:t>run</w:t>
      </w:r>
      <w:r w:rsidR="00E52E95">
        <w:t xml:space="preserve"> </w:t>
      </w:r>
      <w:r w:rsidR="001C04F7">
        <w:t>its</w:t>
      </w:r>
      <w:r w:rsidR="00E52E95">
        <w:t xml:space="preserve"> </w:t>
      </w:r>
      <w:r w:rsidR="001C04F7">
        <w:t>course</w:t>
      </w:r>
      <w:r w:rsidR="00E52E95">
        <w:t xml:space="preserve"> </w:t>
      </w:r>
      <w:r w:rsidR="001C04F7">
        <w:t>and</w:t>
      </w:r>
      <w:r w:rsidR="00E52E95">
        <w:t xml:space="preserve"> </w:t>
      </w:r>
      <w:r w:rsidR="001C04F7">
        <w:t>the</w:t>
      </w:r>
      <w:r w:rsidR="00E52E95">
        <w:t xml:space="preserve"> </w:t>
      </w:r>
      <w:r w:rsidR="001C04F7">
        <w:t>rules</w:t>
      </w:r>
      <w:r w:rsidR="00E52E95">
        <w:t xml:space="preserve"> </w:t>
      </w:r>
      <w:r w:rsidR="001C04F7">
        <w:t>governing</w:t>
      </w:r>
      <w:r w:rsidR="00E52E95">
        <w:t xml:space="preserve"> </w:t>
      </w:r>
      <w:r w:rsidR="001C04F7">
        <w:t>arbitration</w:t>
      </w:r>
      <w:r w:rsidR="00E52E95">
        <w:t xml:space="preserve"> </w:t>
      </w:r>
      <w:r w:rsidR="001C04F7">
        <w:t>had</w:t>
      </w:r>
      <w:r w:rsidR="00E52E95">
        <w:t xml:space="preserve"> </w:t>
      </w:r>
      <w:r w:rsidR="001C04F7">
        <w:t>been</w:t>
      </w:r>
      <w:r w:rsidR="00E52E95">
        <w:t xml:space="preserve"> </w:t>
      </w:r>
      <w:r w:rsidR="001C04F7">
        <w:t>exhausted</w:t>
      </w:r>
      <w:r w:rsidR="00E52E95">
        <w:t xml:space="preserve"> </w:t>
      </w:r>
      <w:r w:rsidR="001C04F7">
        <w:t>and</w:t>
      </w:r>
      <w:r w:rsidR="00E52E95">
        <w:t xml:space="preserve"> </w:t>
      </w:r>
      <w:r w:rsidR="001C04F7">
        <w:t>had</w:t>
      </w:r>
      <w:r w:rsidR="00E52E95">
        <w:t xml:space="preserve"> </w:t>
      </w:r>
      <w:r w:rsidR="001C04F7">
        <w:t>also</w:t>
      </w:r>
      <w:r w:rsidR="00E52E95">
        <w:t xml:space="preserve"> </w:t>
      </w:r>
      <w:r w:rsidR="001C04F7">
        <w:t>run</w:t>
      </w:r>
      <w:r w:rsidR="00E52E95">
        <w:t xml:space="preserve"> </w:t>
      </w:r>
      <w:r w:rsidR="001C04F7">
        <w:t>their</w:t>
      </w:r>
      <w:r w:rsidR="00E52E95">
        <w:t xml:space="preserve"> </w:t>
      </w:r>
      <w:r w:rsidR="001C04F7">
        <w:t>course?</w:t>
      </w:r>
      <w:r w:rsidR="00E52E95">
        <w:t xml:space="preserve"> </w:t>
      </w:r>
    </w:p>
    <w:p w:rsidR="00A73895" w:rsidP="00463D15">
      <w:pPr>
        <w:pStyle w:val="Answer"/>
      </w:pPr>
      <w:sdt>
        <w:sdtPr>
          <w:alias w:val="Witness"/>
          <w:id w:val="95760161"/>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463D15">
        <w:t>To</w:t>
      </w:r>
      <w:r w:rsidR="00E52E95">
        <w:t xml:space="preserve"> </w:t>
      </w:r>
      <w:r w:rsidR="00463D15">
        <w:t>be</w:t>
      </w:r>
      <w:r w:rsidR="00E52E95">
        <w:t xml:space="preserve"> </w:t>
      </w:r>
      <w:r w:rsidR="00463D15">
        <w:t>fair,</w:t>
      </w:r>
      <w:r w:rsidR="00E52E95">
        <w:t xml:space="preserve"> </w:t>
      </w:r>
      <w:r w:rsidR="00463D15">
        <w:t>that</w:t>
      </w:r>
      <w:r w:rsidR="00E52E95">
        <w:t xml:space="preserve"> </w:t>
      </w:r>
      <w:r w:rsidR="00463D15">
        <w:t>is</w:t>
      </w:r>
      <w:r w:rsidR="00E52E95">
        <w:t xml:space="preserve"> </w:t>
      </w:r>
      <w:r w:rsidR="00463D15">
        <w:t>exactly</w:t>
      </w:r>
      <w:r w:rsidR="00E52E95">
        <w:t xml:space="preserve"> </w:t>
      </w:r>
      <w:r w:rsidR="00463D15">
        <w:t>the</w:t>
      </w:r>
      <w:r w:rsidR="00E52E95">
        <w:t xml:space="preserve"> </w:t>
      </w:r>
      <w:r w:rsidR="00463D15">
        <w:t>point</w:t>
      </w:r>
      <w:r w:rsidR="00E52E95">
        <w:t xml:space="preserve"> </w:t>
      </w:r>
      <w:r w:rsidR="00463D15">
        <w:t>that</w:t>
      </w:r>
      <w:r w:rsidR="00E52E95">
        <w:t xml:space="preserve"> </w:t>
      </w:r>
      <w:r w:rsidR="00463D15">
        <w:t>the</w:t>
      </w:r>
      <w:r w:rsidR="00E52E95">
        <w:t xml:space="preserve"> </w:t>
      </w:r>
      <w:r w:rsidR="00463D15">
        <w:t>Prime</w:t>
      </w:r>
      <w:r w:rsidR="00E52E95">
        <w:t xml:space="preserve"> </w:t>
      </w:r>
      <w:r w:rsidR="00463D15">
        <w:t>Minister</w:t>
      </w:r>
      <w:r w:rsidR="00E52E95">
        <w:t xml:space="preserve"> </w:t>
      </w:r>
      <w:r w:rsidR="00463D15">
        <w:t>was</w:t>
      </w:r>
      <w:r w:rsidR="00E52E95">
        <w:t xml:space="preserve"> </w:t>
      </w:r>
      <w:r w:rsidR="00463D15">
        <w:t>making</w:t>
      </w:r>
      <w:r w:rsidR="00E52E95">
        <w:t xml:space="preserve"> </w:t>
      </w:r>
      <w:r w:rsidR="001C04F7">
        <w:t>on</w:t>
      </w:r>
      <w:r w:rsidR="00E52E95">
        <w:t xml:space="preserve"> </w:t>
      </w:r>
      <w:r w:rsidR="001C04F7">
        <w:t>Monday</w:t>
      </w:r>
      <w:r w:rsidR="00E52E95">
        <w:t xml:space="preserve"> </w:t>
      </w:r>
      <w:r w:rsidR="001C04F7">
        <w:t>on</w:t>
      </w:r>
      <w:r w:rsidR="00E52E95">
        <w:t xml:space="preserve"> </w:t>
      </w:r>
      <w:r w:rsidR="001C04F7">
        <w:t>the</w:t>
      </w:r>
      <w:r w:rsidR="00E52E95">
        <w:t xml:space="preserve"> </w:t>
      </w:r>
      <w:r w:rsidR="00247055">
        <w:t>Floor</w:t>
      </w:r>
      <w:r w:rsidR="00E52E95">
        <w:t xml:space="preserve"> </w:t>
      </w:r>
      <w:r w:rsidR="00247055">
        <w:t>of</w:t>
      </w:r>
      <w:r w:rsidR="00E52E95">
        <w:t xml:space="preserve"> </w:t>
      </w:r>
      <w:r w:rsidR="00247055">
        <w:t>the</w:t>
      </w:r>
      <w:r w:rsidR="00E52E95">
        <w:t xml:space="preserve"> </w:t>
      </w:r>
      <w:r w:rsidR="00247055">
        <w:t>House</w:t>
      </w:r>
      <w:r w:rsidR="001C04F7">
        <w:t>,</w:t>
      </w:r>
      <w:r w:rsidR="00E52E95">
        <w:t xml:space="preserve"> </w:t>
      </w:r>
      <w:r w:rsidR="001C04F7">
        <w:t>where</w:t>
      </w:r>
      <w:r w:rsidR="00E52E95">
        <w:t xml:space="preserve"> </w:t>
      </w:r>
      <w:r w:rsidR="001C04F7">
        <w:t>the</w:t>
      </w:r>
      <w:r w:rsidR="00E52E95">
        <w:t xml:space="preserve"> </w:t>
      </w:r>
      <w:r w:rsidR="001C04F7">
        <w:t>Pri</w:t>
      </w:r>
      <w:r w:rsidR="00247055">
        <w:t>me</w:t>
      </w:r>
      <w:r w:rsidR="00E52E95">
        <w:t xml:space="preserve"> </w:t>
      </w:r>
      <w:r w:rsidR="00247055">
        <w:t>Minister</w:t>
      </w:r>
      <w:r w:rsidR="00E52E95">
        <w:t xml:space="preserve"> </w:t>
      </w:r>
      <w:r w:rsidR="00247055">
        <w:t>introduced</w:t>
      </w:r>
      <w:r w:rsidR="00E52E95">
        <w:t xml:space="preserve"> </w:t>
      </w:r>
      <w:r w:rsidR="00247055">
        <w:t>the</w:t>
      </w:r>
      <w:r w:rsidR="00E52E95">
        <w:t xml:space="preserve"> </w:t>
      </w:r>
      <w:r w:rsidR="00247055">
        <w:t>Bill.</w:t>
      </w:r>
      <w:r w:rsidR="00E52E95">
        <w:t xml:space="preserve"> </w:t>
      </w:r>
      <w:r w:rsidR="00247055">
        <w:t>He</w:t>
      </w:r>
      <w:r w:rsidR="00E52E95">
        <w:t xml:space="preserve"> </w:t>
      </w:r>
      <w:r w:rsidR="00247055">
        <w:t>outlined</w:t>
      </w:r>
      <w:r w:rsidR="00E52E95">
        <w:t xml:space="preserve"> </w:t>
      </w:r>
      <w:r w:rsidR="001C04F7">
        <w:t>very</w:t>
      </w:r>
      <w:r w:rsidR="00E52E95">
        <w:t xml:space="preserve"> </w:t>
      </w:r>
      <w:r w:rsidR="001C04F7">
        <w:t>specifically</w:t>
      </w:r>
      <w:r w:rsidR="00E52E95">
        <w:t xml:space="preserve"> </w:t>
      </w:r>
      <w:r w:rsidR="00247055">
        <w:t>that</w:t>
      </w:r>
      <w:r w:rsidR="00E52E95">
        <w:t xml:space="preserve"> </w:t>
      </w:r>
      <w:r w:rsidR="00247055">
        <w:t>we</w:t>
      </w:r>
      <w:r w:rsidR="00E52E95">
        <w:t xml:space="preserve"> </w:t>
      </w:r>
      <w:r w:rsidR="001C04F7">
        <w:t>would</w:t>
      </w:r>
      <w:r w:rsidR="00E52E95">
        <w:t xml:space="preserve"> </w:t>
      </w:r>
      <w:r w:rsidR="001C04F7">
        <w:t>be</w:t>
      </w:r>
      <w:r w:rsidR="00E52E95">
        <w:t xml:space="preserve"> </w:t>
      </w:r>
      <w:r w:rsidR="001C04F7">
        <w:t>going</w:t>
      </w:r>
      <w:r w:rsidR="00E52E95">
        <w:t xml:space="preserve"> </w:t>
      </w:r>
      <w:r w:rsidR="001C04F7">
        <w:t>through</w:t>
      </w:r>
      <w:r w:rsidR="00E52E95">
        <w:t xml:space="preserve"> </w:t>
      </w:r>
      <w:r w:rsidR="001C04F7">
        <w:t>those</w:t>
      </w:r>
      <w:r w:rsidR="00E52E95">
        <w:t xml:space="preserve"> </w:t>
      </w:r>
      <w:r w:rsidR="001C04F7">
        <w:t>issues</w:t>
      </w:r>
      <w:r w:rsidR="007B7AD2">
        <w:t>.</w:t>
      </w:r>
      <w:r w:rsidR="00E52E95">
        <w:t xml:space="preserve"> </w:t>
      </w:r>
      <w:r w:rsidR="001C04F7">
        <w:t>He</w:t>
      </w:r>
      <w:r w:rsidR="00E52E95">
        <w:t xml:space="preserve"> </w:t>
      </w:r>
      <w:r w:rsidR="001C04F7">
        <w:t>actually</w:t>
      </w:r>
      <w:r w:rsidR="00E52E95">
        <w:t xml:space="preserve"> </w:t>
      </w:r>
      <w:r w:rsidR="00247055">
        <w:t>went</w:t>
      </w:r>
      <w:r w:rsidR="00E52E95">
        <w:t xml:space="preserve"> </w:t>
      </w:r>
      <w:r w:rsidR="00247055">
        <w:t>through</w:t>
      </w:r>
      <w:r w:rsidR="00E52E95">
        <w:t xml:space="preserve"> </w:t>
      </w:r>
      <w:r w:rsidR="00247055">
        <w:t>that</w:t>
      </w:r>
      <w:r w:rsidR="00E52E95">
        <w:t xml:space="preserve"> </w:t>
      </w:r>
      <w:r w:rsidR="00247055">
        <w:t>very</w:t>
      </w:r>
      <w:r w:rsidR="00E52E95">
        <w:t xml:space="preserve"> </w:t>
      </w:r>
      <w:r w:rsidR="00247055">
        <w:t>point</w:t>
      </w:r>
      <w:r w:rsidR="007B7AD2">
        <w:t>.</w:t>
      </w:r>
      <w:r w:rsidR="00E52E95">
        <w:t xml:space="preserve"> </w:t>
      </w:r>
      <w:r w:rsidR="002B7610">
        <w:t>I</w:t>
      </w:r>
      <w:r w:rsidR="00E52E95">
        <w:t xml:space="preserve"> </w:t>
      </w:r>
      <w:r w:rsidR="002B7610">
        <w:t>have</w:t>
      </w:r>
      <w:r w:rsidR="00E52E95">
        <w:t xml:space="preserve"> </w:t>
      </w:r>
      <w:r w:rsidR="002B7610">
        <w:t>to</w:t>
      </w:r>
      <w:r w:rsidR="00E52E95">
        <w:t xml:space="preserve"> </w:t>
      </w:r>
      <w:r w:rsidR="002B7610">
        <w:t>say,</w:t>
      </w:r>
      <w:r w:rsidR="00E52E95">
        <w:t xml:space="preserve"> </w:t>
      </w:r>
      <w:r>
        <w:t>I</w:t>
      </w:r>
      <w:r w:rsidR="00E52E95">
        <w:t xml:space="preserve"> </w:t>
      </w:r>
      <w:r>
        <w:t>made</w:t>
      </w:r>
      <w:r w:rsidR="00E52E95">
        <w:t xml:space="preserve"> </w:t>
      </w:r>
      <w:r>
        <w:t>this</w:t>
      </w:r>
      <w:r w:rsidR="00E52E95">
        <w:t xml:space="preserve"> </w:t>
      </w:r>
      <w:r>
        <w:t>point</w:t>
      </w:r>
      <w:r w:rsidR="00E52E95">
        <w:t xml:space="preserve"> </w:t>
      </w:r>
      <w:r>
        <w:t>several</w:t>
      </w:r>
      <w:r w:rsidR="00E52E95">
        <w:t xml:space="preserve"> </w:t>
      </w:r>
      <w:r>
        <w:t>times</w:t>
      </w:r>
      <w:r w:rsidR="00E52E95">
        <w:t xml:space="preserve"> </w:t>
      </w:r>
      <w:r>
        <w:t>throughout</w:t>
      </w:r>
      <w:r w:rsidR="00E52E95">
        <w:t xml:space="preserve"> </w:t>
      </w:r>
      <w:r>
        <w:t>the</w:t>
      </w:r>
      <w:r w:rsidR="00E52E95">
        <w:t xml:space="preserve"> </w:t>
      </w:r>
      <w:r w:rsidR="009F169B">
        <w:t>urgent question</w:t>
      </w:r>
      <w:r w:rsidR="002B7610">
        <w:t>,</w:t>
      </w:r>
      <w:r w:rsidR="00E52E95">
        <w:t xml:space="preserve"> </w:t>
      </w:r>
      <w:r>
        <w:t>where</w:t>
      </w:r>
      <w:r w:rsidR="00E52E95">
        <w:t xml:space="preserve"> </w:t>
      </w:r>
      <w:r>
        <w:t>I</w:t>
      </w:r>
      <w:r w:rsidR="00E52E95">
        <w:t xml:space="preserve"> </w:t>
      </w:r>
      <w:r>
        <w:t>referred</w:t>
      </w:r>
      <w:r w:rsidR="00E52E95">
        <w:t xml:space="preserve"> </w:t>
      </w:r>
      <w:r>
        <w:t>to</w:t>
      </w:r>
      <w:r w:rsidR="00E52E95">
        <w:t xml:space="preserve"> </w:t>
      </w:r>
      <w:r>
        <w:t>the</w:t>
      </w:r>
      <w:r w:rsidR="00E52E95">
        <w:t xml:space="preserve"> </w:t>
      </w:r>
      <w:r>
        <w:t>fact</w:t>
      </w:r>
      <w:r w:rsidR="00E52E95">
        <w:t xml:space="preserve"> </w:t>
      </w:r>
      <w:r>
        <w:t>that</w:t>
      </w:r>
      <w:r w:rsidR="00E52E95">
        <w:t xml:space="preserve"> </w:t>
      </w:r>
      <w:r>
        <w:t>this</w:t>
      </w:r>
      <w:r w:rsidR="00E52E95">
        <w:t xml:space="preserve"> </w:t>
      </w:r>
      <w:r>
        <w:t>is</w:t>
      </w:r>
      <w:r w:rsidR="00E52E95">
        <w:t xml:space="preserve"> </w:t>
      </w:r>
      <w:r>
        <w:t>a</w:t>
      </w:r>
      <w:r w:rsidR="00E52E95">
        <w:t xml:space="preserve"> </w:t>
      </w:r>
      <w:r>
        <w:t>safety</w:t>
      </w:r>
      <w:r w:rsidR="00E52E95">
        <w:t xml:space="preserve"> </w:t>
      </w:r>
      <w:r>
        <w:t>net</w:t>
      </w:r>
      <w:r w:rsidR="007B7AD2">
        <w:t>.</w:t>
      </w:r>
      <w:r w:rsidR="00E52E95">
        <w:t xml:space="preserve"> </w:t>
      </w:r>
      <w:r w:rsidR="002B7610">
        <w:t>Our</w:t>
      </w:r>
      <w:r w:rsidR="00E52E95">
        <w:t xml:space="preserve"> </w:t>
      </w:r>
      <w:r w:rsidR="002B7610">
        <w:t>focus,</w:t>
      </w:r>
      <w:r w:rsidR="00E52E95">
        <w:t xml:space="preserve"> </w:t>
      </w:r>
      <w:r w:rsidR="002B7610">
        <w:t>our</w:t>
      </w:r>
      <w:r w:rsidR="00E52E95">
        <w:t xml:space="preserve"> </w:t>
      </w:r>
      <w:r w:rsidR="002B7610">
        <w:t>determination</w:t>
      </w:r>
      <w:r w:rsidR="00E52E95">
        <w:t xml:space="preserve"> </w:t>
      </w:r>
      <w:r w:rsidR="002B7610">
        <w:t>and</w:t>
      </w:r>
      <w:r w:rsidR="00E52E95">
        <w:t xml:space="preserve"> </w:t>
      </w:r>
      <w:r w:rsidR="002B7610">
        <w:t>our</w:t>
      </w:r>
      <w:r w:rsidR="00E52E95">
        <w:t xml:space="preserve"> </w:t>
      </w:r>
      <w:r w:rsidR="002B7610">
        <w:t>prime</w:t>
      </w:r>
      <w:r w:rsidR="00E52E95">
        <w:t xml:space="preserve"> </w:t>
      </w:r>
      <w:r w:rsidR="002B7610">
        <w:t>work</w:t>
      </w:r>
      <w:r w:rsidR="00E52E95">
        <w:t xml:space="preserve"> </w:t>
      </w:r>
      <w:r w:rsidR="002B7610">
        <w:t>is</w:t>
      </w:r>
      <w:r w:rsidR="00E52E95">
        <w:t xml:space="preserve"> </w:t>
      </w:r>
      <w:r w:rsidR="002B7610">
        <w:t>to</w:t>
      </w:r>
      <w:r w:rsidR="00E52E95">
        <w:t xml:space="preserve"> </w:t>
      </w:r>
      <w:r w:rsidR="002B7610">
        <w:t>find</w:t>
      </w:r>
      <w:r w:rsidR="00E52E95">
        <w:t xml:space="preserve"> </w:t>
      </w:r>
      <w:r w:rsidR="002B7610">
        <w:t>a</w:t>
      </w:r>
      <w:r w:rsidR="00E52E95">
        <w:t xml:space="preserve"> </w:t>
      </w:r>
      <w:r w:rsidR="002B7610">
        <w:t>proper</w:t>
      </w:r>
      <w:r w:rsidR="00247055">
        <w:t>,</w:t>
      </w:r>
      <w:r w:rsidR="00E52E95">
        <w:t xml:space="preserve"> </w:t>
      </w:r>
      <w:r w:rsidR="002B7610">
        <w:t>positive</w:t>
      </w:r>
      <w:r w:rsidR="00E52E95">
        <w:t xml:space="preserve"> </w:t>
      </w:r>
      <w:r w:rsidR="002B7610">
        <w:t>solution,</w:t>
      </w:r>
      <w:r w:rsidR="00E52E95">
        <w:t xml:space="preserve"> </w:t>
      </w:r>
      <w:r w:rsidR="002B7610">
        <w:t>not</w:t>
      </w:r>
      <w:r w:rsidR="00E52E95">
        <w:t xml:space="preserve"> </w:t>
      </w:r>
      <w:r w:rsidR="002B7610">
        <w:t>just</w:t>
      </w:r>
      <w:r w:rsidR="00E52E95">
        <w:t xml:space="preserve"> </w:t>
      </w:r>
      <w:r w:rsidR="002B7610">
        <w:t>through</w:t>
      </w:r>
      <w:r w:rsidR="00E52E95">
        <w:t xml:space="preserve"> </w:t>
      </w:r>
      <w:r w:rsidR="002B7610">
        <w:t>the</w:t>
      </w:r>
      <w:r w:rsidR="00E52E95">
        <w:t xml:space="preserve"> </w:t>
      </w:r>
      <w:r w:rsidR="00F61417">
        <w:t>Joint Committee</w:t>
      </w:r>
      <w:r w:rsidR="009F169B">
        <w:t xml:space="preserve"> </w:t>
      </w:r>
      <w:r w:rsidR="002B7610">
        <w:t>but</w:t>
      </w:r>
      <w:r w:rsidR="00E52E95">
        <w:t xml:space="preserve"> </w:t>
      </w:r>
      <w:r w:rsidR="002B7610">
        <w:t>through</w:t>
      </w:r>
      <w:r w:rsidR="00E52E95">
        <w:t xml:space="preserve"> </w:t>
      </w:r>
      <w:r w:rsidR="002B7610">
        <w:t>those</w:t>
      </w:r>
      <w:r w:rsidR="00E52E95">
        <w:t xml:space="preserve"> </w:t>
      </w:r>
      <w:r w:rsidR="002B7610">
        <w:t>wider</w:t>
      </w:r>
      <w:r w:rsidR="00E52E95">
        <w:t xml:space="preserve"> </w:t>
      </w:r>
      <w:r w:rsidR="002B7610">
        <w:t>free</w:t>
      </w:r>
      <w:r w:rsidR="00E52E95">
        <w:t xml:space="preserve"> </w:t>
      </w:r>
      <w:r w:rsidR="002B7610">
        <w:t>trade</w:t>
      </w:r>
      <w:r w:rsidR="00E52E95">
        <w:t xml:space="preserve"> </w:t>
      </w:r>
      <w:r w:rsidR="002B7610">
        <w:t>agreement</w:t>
      </w:r>
      <w:r w:rsidR="00E52E95">
        <w:t xml:space="preserve"> </w:t>
      </w:r>
      <w:r w:rsidR="002B7610">
        <w:t>negotiations.</w:t>
      </w:r>
    </w:p>
    <w:p w:rsidR="00463D15" w:rsidP="00A73895">
      <w:pPr>
        <w:pStyle w:val="Question"/>
      </w:pPr>
      <w:sdt>
        <w:sdtPr>
          <w:alias w:val="Member"/>
          <w:tag w:val="&lt;Member mnisId='4494' dodsId='72275'&gt;"/>
          <w:id w:val="-907845486"/>
          <w:placeholder>
            <w:docPart w:val="DefaultPlaceholder_1082065158"/>
          </w:placeholder>
          <w:richText/>
        </w:sdtPr>
        <w:sdtContent>
          <w:r w:rsidRPr="00A73895" w:rsidR="00A73895">
            <w:rPr>
              <w:b/>
            </w:rPr>
            <w:t>Chair:</w:t>
          </w:r>
        </w:sdtContent>
      </w:sdt>
      <w:r w:rsidR="00E52E95">
        <w:t xml:space="preserve"> </w:t>
      </w:r>
      <w:r w:rsidR="002B7610">
        <w:t>I</w:t>
      </w:r>
      <w:r w:rsidR="00E52E95">
        <w:t xml:space="preserve"> </w:t>
      </w:r>
      <w:r w:rsidR="002B7610">
        <w:t>accept</w:t>
      </w:r>
      <w:r w:rsidR="00E52E95">
        <w:t xml:space="preserve"> </w:t>
      </w:r>
      <w:r w:rsidR="002B7610">
        <w:t>both</w:t>
      </w:r>
      <w:r w:rsidR="00E52E95">
        <w:t xml:space="preserve"> </w:t>
      </w:r>
      <w:r w:rsidR="00A73895">
        <w:t>what</w:t>
      </w:r>
      <w:r w:rsidR="00E52E95">
        <w:t xml:space="preserve"> </w:t>
      </w:r>
      <w:r w:rsidR="00A73895">
        <w:t>you</w:t>
      </w:r>
      <w:r w:rsidR="00E52E95">
        <w:t xml:space="preserve"> </w:t>
      </w:r>
      <w:r w:rsidR="00A73895">
        <w:t>said</w:t>
      </w:r>
      <w:r w:rsidR="00E52E95">
        <w:t xml:space="preserve"> </w:t>
      </w:r>
      <w:r w:rsidR="00A73895">
        <w:t>at</w:t>
      </w:r>
      <w:r w:rsidR="00E52E95">
        <w:t xml:space="preserve"> </w:t>
      </w:r>
      <w:r w:rsidR="00A73895">
        <w:t>the</w:t>
      </w:r>
      <w:r w:rsidR="00E52E95">
        <w:t xml:space="preserve"> </w:t>
      </w:r>
      <w:r w:rsidR="00A73895">
        <w:t>UQ</w:t>
      </w:r>
      <w:r w:rsidR="00E52E95">
        <w:t xml:space="preserve"> </w:t>
      </w:r>
      <w:r w:rsidR="00A73895">
        <w:t>and</w:t>
      </w:r>
      <w:r w:rsidR="00247055">
        <w:t>,</w:t>
      </w:r>
      <w:r w:rsidR="00E52E95">
        <w:t xml:space="preserve"> </w:t>
      </w:r>
      <w:r w:rsidR="00A73895">
        <w:t>indeed</w:t>
      </w:r>
      <w:r w:rsidR="00247055">
        <w:t>,</w:t>
      </w:r>
      <w:r w:rsidR="00E52E95">
        <w:t xml:space="preserve"> </w:t>
      </w:r>
      <w:r w:rsidR="00A73895">
        <w:t>what</w:t>
      </w:r>
      <w:r w:rsidR="00E52E95">
        <w:t xml:space="preserve"> </w:t>
      </w:r>
      <w:r w:rsidR="00A73895">
        <w:t>the</w:t>
      </w:r>
      <w:r w:rsidR="00E52E95">
        <w:t xml:space="preserve"> </w:t>
      </w:r>
      <w:r w:rsidR="00A73895">
        <w:t>Prime</w:t>
      </w:r>
      <w:r w:rsidR="00E52E95">
        <w:t xml:space="preserve"> </w:t>
      </w:r>
      <w:r w:rsidR="00A73895">
        <w:t>Minister</w:t>
      </w:r>
      <w:r w:rsidR="00E52E95">
        <w:t xml:space="preserve"> </w:t>
      </w:r>
      <w:r w:rsidR="00A73895">
        <w:t>said</w:t>
      </w:r>
      <w:r w:rsidR="00E52E95">
        <w:t xml:space="preserve"> </w:t>
      </w:r>
      <w:r w:rsidR="00A73895">
        <w:t>in</w:t>
      </w:r>
      <w:r w:rsidR="00E52E95">
        <w:t xml:space="preserve"> </w:t>
      </w:r>
      <w:r w:rsidR="00A73895">
        <w:t>the</w:t>
      </w:r>
      <w:r w:rsidR="00E52E95">
        <w:t xml:space="preserve"> </w:t>
      </w:r>
      <w:r w:rsidR="00A73895">
        <w:t>House</w:t>
      </w:r>
      <w:r w:rsidR="00E52E95">
        <w:t xml:space="preserve"> </w:t>
      </w:r>
      <w:r w:rsidR="00A73895">
        <w:t>on</w:t>
      </w:r>
      <w:r w:rsidR="00E52E95">
        <w:t xml:space="preserve"> </w:t>
      </w:r>
      <w:r w:rsidR="00A73895">
        <w:t>Monday</w:t>
      </w:r>
      <w:r w:rsidR="007B7AD2">
        <w:t>.</w:t>
      </w:r>
      <w:r w:rsidR="00E52E95">
        <w:t xml:space="preserve"> </w:t>
      </w:r>
      <w:r w:rsidR="002B7610">
        <w:t>I</w:t>
      </w:r>
      <w:r w:rsidR="00E52E95">
        <w:t xml:space="preserve"> </w:t>
      </w:r>
      <w:r w:rsidR="002B7610">
        <w:t>do</w:t>
      </w:r>
      <w:r w:rsidR="00E52E95">
        <w:t xml:space="preserve"> </w:t>
      </w:r>
      <w:r w:rsidR="002B7610">
        <w:t>not</w:t>
      </w:r>
      <w:r w:rsidR="00E52E95">
        <w:t xml:space="preserve"> </w:t>
      </w:r>
      <w:r w:rsidR="002B7610">
        <w:t>say</w:t>
      </w:r>
      <w:r w:rsidR="00E52E95">
        <w:t xml:space="preserve"> </w:t>
      </w:r>
      <w:r w:rsidR="002B7610">
        <w:t>this</w:t>
      </w:r>
      <w:r w:rsidR="00E52E95">
        <w:t xml:space="preserve"> </w:t>
      </w:r>
      <w:r w:rsidR="002B7610">
        <w:t>to</w:t>
      </w:r>
      <w:r w:rsidR="00E52E95">
        <w:t xml:space="preserve"> </w:t>
      </w:r>
      <w:r w:rsidR="002B7610">
        <w:t>be</w:t>
      </w:r>
      <w:r w:rsidR="00E52E95">
        <w:t xml:space="preserve"> </w:t>
      </w:r>
      <w:r w:rsidR="002B7610">
        <w:t>provocative</w:t>
      </w:r>
      <w:r w:rsidR="00E52E95">
        <w:t xml:space="preserve"> </w:t>
      </w:r>
      <w:r w:rsidR="00247055">
        <w:t>in</w:t>
      </w:r>
      <w:r w:rsidR="00E52E95">
        <w:t xml:space="preserve"> </w:t>
      </w:r>
      <w:r w:rsidR="00247055">
        <w:t>any</w:t>
      </w:r>
      <w:r w:rsidR="00E52E95">
        <w:t xml:space="preserve"> </w:t>
      </w:r>
      <w:r w:rsidR="00247055">
        <w:t>way</w:t>
      </w:r>
      <w:r w:rsidR="002B7610">
        <w:t>,</w:t>
      </w:r>
      <w:r w:rsidR="00E52E95">
        <w:t xml:space="preserve"> </w:t>
      </w:r>
      <w:r w:rsidR="002B7610">
        <w:t>but</w:t>
      </w:r>
      <w:r w:rsidR="00E52E95">
        <w:t xml:space="preserve"> </w:t>
      </w:r>
      <w:r w:rsidR="002B7610">
        <w:t>you</w:t>
      </w:r>
      <w:r w:rsidR="00E52E95">
        <w:t xml:space="preserve"> </w:t>
      </w:r>
      <w:r w:rsidR="002B7610">
        <w:t>will</w:t>
      </w:r>
      <w:r w:rsidR="00E52E95">
        <w:t xml:space="preserve"> </w:t>
      </w:r>
      <w:r w:rsidR="002B7610">
        <w:t>accept</w:t>
      </w:r>
      <w:r w:rsidR="00E52E95">
        <w:t xml:space="preserve"> </w:t>
      </w:r>
      <w:r w:rsidR="002B7610">
        <w:t>that</w:t>
      </w:r>
      <w:r w:rsidR="00E52E95">
        <w:t xml:space="preserve"> </w:t>
      </w:r>
      <w:r w:rsidR="002B7610">
        <w:t>this</w:t>
      </w:r>
      <w:r w:rsidR="00E52E95">
        <w:t xml:space="preserve"> </w:t>
      </w:r>
      <w:r w:rsidR="002B7610">
        <w:t>presupposes</w:t>
      </w:r>
      <w:r w:rsidR="00E52E95">
        <w:t xml:space="preserve"> </w:t>
      </w:r>
      <w:r w:rsidR="002B7610">
        <w:t>that</w:t>
      </w:r>
      <w:r w:rsidR="00E52E95">
        <w:t xml:space="preserve"> </w:t>
      </w:r>
      <w:r w:rsidR="002B7610">
        <w:t>the</w:t>
      </w:r>
      <w:r w:rsidR="00E52E95">
        <w:t xml:space="preserve"> </w:t>
      </w:r>
      <w:r w:rsidR="002B7610">
        <w:t>entire</w:t>
      </w:r>
      <w:r w:rsidR="00E52E95">
        <w:t xml:space="preserve"> </w:t>
      </w:r>
      <w:r w:rsidR="002B7610">
        <w:t>audience</w:t>
      </w:r>
      <w:r w:rsidR="00E52E95">
        <w:t xml:space="preserve"> </w:t>
      </w:r>
      <w:r w:rsidR="002B7610">
        <w:t>has</w:t>
      </w:r>
      <w:r w:rsidR="00E52E95">
        <w:t xml:space="preserve"> </w:t>
      </w:r>
      <w:r w:rsidR="002B7610">
        <w:t>total,</w:t>
      </w:r>
      <w:r w:rsidR="00E52E95">
        <w:t xml:space="preserve"> </w:t>
      </w:r>
      <w:r w:rsidR="002B7610">
        <w:t>unequivocal</w:t>
      </w:r>
      <w:r w:rsidR="00E52E95">
        <w:t xml:space="preserve"> </w:t>
      </w:r>
      <w:r w:rsidR="002B7610">
        <w:t>faith</w:t>
      </w:r>
      <w:r w:rsidR="00E52E95">
        <w:t xml:space="preserve"> </w:t>
      </w:r>
      <w:r w:rsidR="002B7610">
        <w:t>in</w:t>
      </w:r>
      <w:r w:rsidR="00E52E95">
        <w:t xml:space="preserve"> </w:t>
      </w:r>
      <w:r w:rsidR="002B7610">
        <w:t>the</w:t>
      </w:r>
      <w:r w:rsidR="00E52E95">
        <w:t xml:space="preserve"> </w:t>
      </w:r>
      <w:r w:rsidR="002B7610">
        <w:t>words</w:t>
      </w:r>
      <w:r w:rsidR="00E52E95">
        <w:t xml:space="preserve"> </w:t>
      </w:r>
      <w:r w:rsidR="002B7610">
        <w:t>of</w:t>
      </w:r>
      <w:r w:rsidR="00E52E95">
        <w:t xml:space="preserve"> </w:t>
      </w:r>
      <w:r w:rsidR="008E6BB7">
        <w:t>Ministers</w:t>
      </w:r>
      <w:r w:rsidR="00E52E95">
        <w:t xml:space="preserve"> </w:t>
      </w:r>
      <w:r w:rsidR="002B7610">
        <w:t>uttered</w:t>
      </w:r>
      <w:r w:rsidR="00E52E95">
        <w:t xml:space="preserve"> </w:t>
      </w:r>
      <w:r w:rsidR="002B7610">
        <w:t>at</w:t>
      </w:r>
      <w:r w:rsidR="00E52E95">
        <w:t xml:space="preserve"> </w:t>
      </w:r>
      <w:r w:rsidR="002B7610">
        <w:t>the</w:t>
      </w:r>
      <w:r w:rsidR="00E52E95">
        <w:t xml:space="preserve"> </w:t>
      </w:r>
      <w:r w:rsidR="002B7610">
        <w:t>Dispatch</w:t>
      </w:r>
      <w:r w:rsidR="00E52E95">
        <w:t xml:space="preserve"> </w:t>
      </w:r>
      <w:r w:rsidR="002B7610">
        <w:t>Box</w:t>
      </w:r>
      <w:r w:rsidR="007B7AD2">
        <w:t>.</w:t>
      </w:r>
      <w:r w:rsidR="00E52E95">
        <w:t xml:space="preserve"> </w:t>
      </w:r>
      <w:r w:rsidR="00A73895">
        <w:t>Actually,</w:t>
      </w:r>
      <w:r w:rsidR="00E52E95">
        <w:t xml:space="preserve"> </w:t>
      </w:r>
      <w:r w:rsidR="00A73895">
        <w:t>what</w:t>
      </w:r>
      <w:r w:rsidR="00E52E95">
        <w:t xml:space="preserve"> </w:t>
      </w:r>
      <w:r w:rsidR="00A73895">
        <w:t>people</w:t>
      </w:r>
      <w:r w:rsidR="00E52E95">
        <w:t xml:space="preserve"> </w:t>
      </w:r>
      <w:r w:rsidR="00A73895">
        <w:t>want</w:t>
      </w:r>
      <w:r w:rsidR="00E52E95">
        <w:t xml:space="preserve"> </w:t>
      </w:r>
      <w:r w:rsidR="00A73895">
        <w:t>to</w:t>
      </w:r>
      <w:r w:rsidR="00E52E95">
        <w:t xml:space="preserve"> </w:t>
      </w:r>
      <w:r w:rsidR="00A73895">
        <w:t>see</w:t>
      </w:r>
      <w:r w:rsidR="00E52E95">
        <w:t xml:space="preserve"> </w:t>
      </w:r>
      <w:r w:rsidR="00A73895">
        <w:t>is</w:t>
      </w:r>
      <w:r w:rsidR="00E52E95">
        <w:t xml:space="preserve"> </w:t>
      </w:r>
      <w:r w:rsidR="00A73895">
        <w:t>clar</w:t>
      </w:r>
      <w:r w:rsidR="002B7610">
        <w:t>i</w:t>
      </w:r>
      <w:r w:rsidR="00E448BC">
        <w:t>ty</w:t>
      </w:r>
      <w:r w:rsidR="00E52E95">
        <w:t xml:space="preserve"> </w:t>
      </w:r>
      <w:r w:rsidR="00E448BC">
        <w:t>on</w:t>
      </w:r>
      <w:r w:rsidR="00E52E95">
        <w:t xml:space="preserve"> </w:t>
      </w:r>
      <w:r w:rsidR="00E448BC">
        <w:t>the</w:t>
      </w:r>
      <w:r w:rsidR="00E52E95">
        <w:t xml:space="preserve"> </w:t>
      </w:r>
      <w:r w:rsidR="00E448BC">
        <w:t>face</w:t>
      </w:r>
      <w:r w:rsidR="00E52E95">
        <w:t xml:space="preserve"> </w:t>
      </w:r>
      <w:r w:rsidR="00E448BC">
        <w:t>of</w:t>
      </w:r>
      <w:r w:rsidR="00E52E95">
        <w:t xml:space="preserve"> </w:t>
      </w:r>
      <w:r w:rsidR="00E448BC">
        <w:t>a</w:t>
      </w:r>
      <w:r w:rsidR="00E52E95">
        <w:t xml:space="preserve"> </w:t>
      </w:r>
      <w:r w:rsidR="00E448BC">
        <w:t>Bill</w:t>
      </w:r>
      <w:r w:rsidR="00E52E95">
        <w:t xml:space="preserve"> </w:t>
      </w:r>
      <w:r w:rsidR="00E448BC">
        <w:t>and</w:t>
      </w:r>
      <w:r w:rsidR="00E52E95">
        <w:t xml:space="preserve"> </w:t>
      </w:r>
      <w:r w:rsidR="008E6BB7">
        <w:t>in</w:t>
      </w:r>
      <w:r w:rsidR="00E52E95">
        <w:t xml:space="preserve"> </w:t>
      </w:r>
      <w:r w:rsidR="00A73895">
        <w:t>statute</w:t>
      </w:r>
      <w:r w:rsidR="00E52E95">
        <w:t xml:space="preserve"> </w:t>
      </w:r>
      <w:r w:rsidR="00A73895">
        <w:t>law</w:t>
      </w:r>
      <w:r w:rsidR="007B7AD2">
        <w:t>.</w:t>
      </w:r>
      <w:r w:rsidR="00E52E95">
        <w:t xml:space="preserve"> </w:t>
      </w:r>
      <w:r w:rsidR="002B7610">
        <w:t>What</w:t>
      </w:r>
      <w:r w:rsidR="00E52E95">
        <w:t xml:space="preserve"> </w:t>
      </w:r>
      <w:r w:rsidR="002B7610">
        <w:t>is</w:t>
      </w:r>
      <w:r w:rsidR="00E52E95">
        <w:t xml:space="preserve"> </w:t>
      </w:r>
      <w:r w:rsidR="002B7610">
        <w:t>your</w:t>
      </w:r>
      <w:r w:rsidR="00E52E95">
        <w:t xml:space="preserve"> </w:t>
      </w:r>
      <w:r w:rsidR="002B7610">
        <w:t>assessment</w:t>
      </w:r>
      <w:r w:rsidR="00E52E95">
        <w:t xml:space="preserve"> </w:t>
      </w:r>
      <w:r w:rsidR="002B7610">
        <w:t>of</w:t>
      </w:r>
      <w:r w:rsidR="00E52E95">
        <w:t xml:space="preserve"> </w:t>
      </w:r>
      <w:r w:rsidR="002B7610">
        <w:t>making</w:t>
      </w:r>
      <w:r w:rsidR="00E52E95">
        <w:t xml:space="preserve"> </w:t>
      </w:r>
      <w:r w:rsidR="002B7610">
        <w:t>manifest</w:t>
      </w:r>
      <w:r w:rsidR="00E52E95">
        <w:t xml:space="preserve"> </w:t>
      </w:r>
      <w:r w:rsidR="002B7610">
        <w:t>the</w:t>
      </w:r>
      <w:r w:rsidR="00E52E95">
        <w:t xml:space="preserve"> </w:t>
      </w:r>
      <w:r w:rsidR="002B7610">
        <w:t>aspirations</w:t>
      </w:r>
      <w:r w:rsidR="00E52E95">
        <w:t xml:space="preserve"> </w:t>
      </w:r>
      <w:r w:rsidR="002B7610">
        <w:t>of</w:t>
      </w:r>
      <w:r w:rsidR="00E52E95">
        <w:t xml:space="preserve"> </w:t>
      </w:r>
      <w:r w:rsidR="002B7610">
        <w:t>Bob</w:t>
      </w:r>
      <w:r w:rsidR="00E52E95">
        <w:t xml:space="preserve"> </w:t>
      </w:r>
      <w:r w:rsidR="002B7610">
        <w:t>Nei</w:t>
      </w:r>
      <w:r w:rsidR="00E448BC">
        <w:t>l</w:t>
      </w:r>
      <w:r w:rsidR="002B7610">
        <w:t>l’s</w:t>
      </w:r>
      <w:r w:rsidR="00E52E95">
        <w:t xml:space="preserve"> </w:t>
      </w:r>
      <w:r w:rsidR="002B7610">
        <w:t>amendment?</w:t>
      </w:r>
      <w:r w:rsidR="00E52E95">
        <w:t xml:space="preserve"> </w:t>
      </w:r>
      <w:r w:rsidR="002B7610">
        <w:t>It</w:t>
      </w:r>
      <w:r w:rsidR="00E52E95">
        <w:t xml:space="preserve"> </w:t>
      </w:r>
      <w:r w:rsidR="002B7610">
        <w:t>amplifies</w:t>
      </w:r>
      <w:r w:rsidR="00E52E95">
        <w:t xml:space="preserve"> </w:t>
      </w:r>
      <w:r w:rsidR="002B7610">
        <w:t>the</w:t>
      </w:r>
      <w:r w:rsidR="00E52E95">
        <w:t xml:space="preserve"> </w:t>
      </w:r>
      <w:r w:rsidR="002B7610">
        <w:t>Lord</w:t>
      </w:r>
      <w:r w:rsidR="00E52E95">
        <w:t xml:space="preserve"> </w:t>
      </w:r>
      <w:r w:rsidR="002B7610">
        <w:t>Chancellor’s</w:t>
      </w:r>
      <w:r w:rsidR="00E52E95">
        <w:t xml:space="preserve"> </w:t>
      </w:r>
      <w:r w:rsidR="002B7610">
        <w:t>idea</w:t>
      </w:r>
      <w:r w:rsidR="008E6BB7">
        <w:t>:</w:t>
      </w:r>
      <w:r w:rsidR="00E52E95">
        <w:t xml:space="preserve"> </w:t>
      </w:r>
      <w:r w:rsidR="002B7610">
        <w:t>“</w:t>
      </w:r>
      <w:r w:rsidR="009F169B">
        <w:t>I</w:t>
      </w:r>
      <w:r w:rsidR="002B7610">
        <w:t>n</w:t>
      </w:r>
      <w:r w:rsidR="00E52E95">
        <w:t xml:space="preserve"> </w:t>
      </w:r>
      <w:r w:rsidR="002B7610">
        <w:t>emergency,</w:t>
      </w:r>
      <w:r w:rsidR="00E52E95">
        <w:t xml:space="preserve"> </w:t>
      </w:r>
      <w:r w:rsidR="002B7610">
        <w:t>break</w:t>
      </w:r>
      <w:r w:rsidR="00E52E95">
        <w:t xml:space="preserve"> </w:t>
      </w:r>
      <w:r w:rsidR="002B7610">
        <w:t>glass</w:t>
      </w:r>
      <w:r w:rsidR="008E6BB7">
        <w:t>”.</w:t>
      </w:r>
      <w:r w:rsidR="00E52E95">
        <w:t xml:space="preserve"> </w:t>
      </w:r>
      <w:r w:rsidR="008E6BB7">
        <w:t>What</w:t>
      </w:r>
      <w:r w:rsidR="00E52E95">
        <w:t xml:space="preserve"> </w:t>
      </w:r>
      <w:r w:rsidR="008E6BB7">
        <w:t>Ministers</w:t>
      </w:r>
      <w:r w:rsidR="00E52E95">
        <w:t xml:space="preserve"> </w:t>
      </w:r>
      <w:r w:rsidR="002B7610">
        <w:t>have</w:t>
      </w:r>
      <w:r w:rsidR="00E52E95">
        <w:t xml:space="preserve"> </w:t>
      </w:r>
      <w:r w:rsidR="002B7610">
        <w:t>said</w:t>
      </w:r>
      <w:r w:rsidR="00E52E95">
        <w:t xml:space="preserve"> </w:t>
      </w:r>
      <w:r w:rsidR="002B7610">
        <w:t>in</w:t>
      </w:r>
      <w:r w:rsidR="00E52E95">
        <w:t xml:space="preserve"> </w:t>
      </w:r>
      <w:r w:rsidR="002B7610">
        <w:t>the</w:t>
      </w:r>
      <w:r w:rsidR="00E52E95">
        <w:t xml:space="preserve"> </w:t>
      </w:r>
      <w:r w:rsidR="002B7610">
        <w:t>House</w:t>
      </w:r>
      <w:r w:rsidR="00E52E95">
        <w:t xml:space="preserve"> </w:t>
      </w:r>
      <w:r w:rsidR="002B7610">
        <w:t>and</w:t>
      </w:r>
      <w:r w:rsidR="00E52E95">
        <w:t xml:space="preserve"> </w:t>
      </w:r>
      <w:r w:rsidR="002B7610">
        <w:t>what</w:t>
      </w:r>
      <w:r w:rsidR="00E52E95">
        <w:t xml:space="preserve"> </w:t>
      </w:r>
      <w:r w:rsidR="002B7610">
        <w:t>the</w:t>
      </w:r>
      <w:r w:rsidR="00E52E95">
        <w:t xml:space="preserve"> </w:t>
      </w:r>
      <w:r w:rsidR="002B7610">
        <w:t>Bill</w:t>
      </w:r>
      <w:r w:rsidR="00E52E95">
        <w:t xml:space="preserve"> </w:t>
      </w:r>
      <w:r w:rsidR="002B7610">
        <w:t>says</w:t>
      </w:r>
      <w:r w:rsidR="00E52E95">
        <w:t xml:space="preserve"> </w:t>
      </w:r>
      <w:r w:rsidR="002B7610">
        <w:t>may</w:t>
      </w:r>
      <w:r w:rsidR="00E52E95">
        <w:t xml:space="preserve"> </w:t>
      </w:r>
      <w:r w:rsidR="002B7610">
        <w:t>very</w:t>
      </w:r>
      <w:r w:rsidR="00E52E95">
        <w:t xml:space="preserve"> </w:t>
      </w:r>
      <w:r w:rsidR="002B7610">
        <w:t>well</w:t>
      </w:r>
      <w:r w:rsidR="00E52E95">
        <w:t xml:space="preserve"> </w:t>
      </w:r>
      <w:r w:rsidR="002B7610">
        <w:t>end</w:t>
      </w:r>
      <w:r w:rsidR="00E52E95">
        <w:t xml:space="preserve"> </w:t>
      </w:r>
      <w:r w:rsidR="002B7610">
        <w:t>up</w:t>
      </w:r>
      <w:r w:rsidR="00E52E95">
        <w:t xml:space="preserve"> </w:t>
      </w:r>
      <w:r w:rsidR="002B7610">
        <w:t>to</w:t>
      </w:r>
      <w:r w:rsidR="00E52E95">
        <w:t xml:space="preserve"> </w:t>
      </w:r>
      <w:r w:rsidR="002B7610">
        <w:t>be</w:t>
      </w:r>
      <w:r w:rsidR="00E52E95">
        <w:t xml:space="preserve"> </w:t>
      </w:r>
      <w:r w:rsidR="002B7610">
        <w:t>the</w:t>
      </w:r>
      <w:r w:rsidR="00E52E95">
        <w:t xml:space="preserve"> </w:t>
      </w:r>
      <w:r w:rsidR="002B7610">
        <w:t>same</w:t>
      </w:r>
      <w:r w:rsidR="00E52E95">
        <w:t xml:space="preserve"> </w:t>
      </w:r>
      <w:r w:rsidR="002B7610">
        <w:t>thing,</w:t>
      </w:r>
      <w:r w:rsidR="00E52E95">
        <w:t xml:space="preserve"> </w:t>
      </w:r>
      <w:r w:rsidR="002B7610">
        <w:t>but</w:t>
      </w:r>
      <w:r w:rsidR="00E52E95">
        <w:t xml:space="preserve"> </w:t>
      </w:r>
      <w:r w:rsidR="008E6BB7">
        <w:t>that</w:t>
      </w:r>
      <w:r w:rsidR="00E52E95">
        <w:t xml:space="preserve"> </w:t>
      </w:r>
      <w:r w:rsidR="002B7610">
        <w:t>it</w:t>
      </w:r>
      <w:r w:rsidR="00E52E95">
        <w:t xml:space="preserve"> </w:t>
      </w:r>
      <w:r w:rsidR="002B7610">
        <w:t>is</w:t>
      </w:r>
      <w:r w:rsidR="00E52E95">
        <w:t xml:space="preserve"> </w:t>
      </w:r>
      <w:r w:rsidR="002B7610">
        <w:t>not</w:t>
      </w:r>
      <w:r w:rsidR="00E52E95">
        <w:t xml:space="preserve"> </w:t>
      </w:r>
      <w:r w:rsidR="002B7610">
        <w:t>necessarily</w:t>
      </w:r>
      <w:r w:rsidR="00E52E95">
        <w:t xml:space="preserve"> </w:t>
      </w:r>
      <w:r w:rsidR="002B7610">
        <w:t>guaranteed</w:t>
      </w:r>
      <w:r w:rsidR="007B7AD2">
        <w:t>.</w:t>
      </w:r>
      <w:r w:rsidR="00E52E95">
        <w:t xml:space="preserve"> </w:t>
      </w:r>
    </w:p>
    <w:p w:rsidR="00B76C4B" w:rsidP="00A73895">
      <w:pPr>
        <w:pStyle w:val="Answer"/>
      </w:pPr>
      <w:sdt>
        <w:sdtPr>
          <w:alias w:val="Witness"/>
          <w:id w:val="-867763967"/>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A73895">
        <w:t>First,</w:t>
      </w:r>
      <w:r w:rsidR="00E52E95">
        <w:t xml:space="preserve"> </w:t>
      </w:r>
      <w:r w:rsidR="00A73895">
        <w:t>I</w:t>
      </w:r>
      <w:r w:rsidR="00E52E95">
        <w:t xml:space="preserve"> </w:t>
      </w:r>
      <w:r w:rsidR="00A73895">
        <w:t>gave</w:t>
      </w:r>
      <w:r w:rsidR="00E52E95">
        <w:t xml:space="preserve"> </w:t>
      </w:r>
      <w:r w:rsidR="00A73895">
        <w:t>pretty</w:t>
      </w:r>
      <w:r w:rsidR="00E52E95">
        <w:t xml:space="preserve"> </w:t>
      </w:r>
      <w:r w:rsidR="00A73895">
        <w:t>strong</w:t>
      </w:r>
      <w:r w:rsidR="00E52E95">
        <w:t xml:space="preserve"> </w:t>
      </w:r>
      <w:r w:rsidR="00A73895">
        <w:t>evidence</w:t>
      </w:r>
      <w:r w:rsidR="00E52E95">
        <w:t xml:space="preserve"> </w:t>
      </w:r>
      <w:r w:rsidR="00A73895">
        <w:t>last</w:t>
      </w:r>
      <w:r w:rsidR="00E52E95">
        <w:t xml:space="preserve"> </w:t>
      </w:r>
      <w:r w:rsidR="00A73895">
        <w:t>week</w:t>
      </w:r>
      <w:r w:rsidR="00E52E95">
        <w:t xml:space="preserve"> </w:t>
      </w:r>
      <w:r w:rsidR="002B7610">
        <w:t>that</w:t>
      </w:r>
      <w:r w:rsidR="00E52E95">
        <w:t xml:space="preserve"> </w:t>
      </w:r>
      <w:r w:rsidR="002B7610">
        <w:t>I</w:t>
      </w:r>
      <w:r w:rsidR="00E448BC">
        <w:t>,</w:t>
      </w:r>
      <w:r w:rsidR="00E52E95">
        <w:t xml:space="preserve"> </w:t>
      </w:r>
      <w:r w:rsidR="002B7610">
        <w:t>like</w:t>
      </w:r>
      <w:r w:rsidR="00E52E95">
        <w:t xml:space="preserve"> </w:t>
      </w:r>
      <w:r w:rsidR="002B7610">
        <w:t>my</w:t>
      </w:r>
      <w:r w:rsidR="00E52E95">
        <w:t xml:space="preserve"> </w:t>
      </w:r>
      <w:r w:rsidR="002B7610">
        <w:t>colleagues</w:t>
      </w:r>
      <w:r w:rsidR="00E52E95">
        <w:t xml:space="preserve"> </w:t>
      </w:r>
      <w:r w:rsidR="002B7610">
        <w:t>across</w:t>
      </w:r>
      <w:r w:rsidR="00E52E95">
        <w:t xml:space="preserve"> </w:t>
      </w:r>
      <w:r w:rsidR="002B7610">
        <w:t>Government</w:t>
      </w:r>
      <w:r w:rsidR="00E52E95">
        <w:t xml:space="preserve"> </w:t>
      </w:r>
      <w:r w:rsidR="008E6BB7">
        <w:t>as</w:t>
      </w:r>
      <w:r w:rsidR="00E52E95">
        <w:t xml:space="preserve"> </w:t>
      </w:r>
      <w:r w:rsidR="008E6BB7">
        <w:t>Ministers</w:t>
      </w:r>
      <w:r w:rsidR="00E448BC">
        <w:t>,</w:t>
      </w:r>
      <w:r w:rsidR="00E52E95">
        <w:t xml:space="preserve"> </w:t>
      </w:r>
      <w:r w:rsidR="00E448BC">
        <w:t>am</w:t>
      </w:r>
      <w:r w:rsidR="00E52E95">
        <w:t xml:space="preserve"> </w:t>
      </w:r>
      <w:r w:rsidR="002B7610">
        <w:t>straight</w:t>
      </w:r>
      <w:r w:rsidR="00E52E95">
        <w:t xml:space="preserve"> </w:t>
      </w:r>
      <w:r w:rsidR="002B7610">
        <w:t>and</w:t>
      </w:r>
      <w:r w:rsidR="00E52E95">
        <w:t xml:space="preserve"> </w:t>
      </w:r>
      <w:r w:rsidR="008E6BB7">
        <w:t>answer</w:t>
      </w:r>
      <w:r w:rsidR="00E52E95">
        <w:t xml:space="preserve"> </w:t>
      </w:r>
      <w:r w:rsidR="002B7610">
        <w:t>questions</w:t>
      </w:r>
      <w:r w:rsidR="00E52E95">
        <w:t xml:space="preserve"> </w:t>
      </w:r>
      <w:r w:rsidR="002B7610">
        <w:t>directly</w:t>
      </w:r>
      <w:r w:rsidR="007B7AD2">
        <w:t>.</w:t>
      </w:r>
      <w:r w:rsidR="00E52E95">
        <w:t xml:space="preserve"> </w:t>
      </w:r>
      <w:r w:rsidR="002B7610">
        <w:t>I</w:t>
      </w:r>
      <w:r w:rsidR="00E52E95">
        <w:t xml:space="preserve"> </w:t>
      </w:r>
      <w:r w:rsidR="008E6BB7">
        <w:t>do</w:t>
      </w:r>
      <w:r w:rsidR="00E52E95">
        <w:t xml:space="preserve"> </w:t>
      </w:r>
      <w:r w:rsidR="008E6BB7">
        <w:t>not</w:t>
      </w:r>
      <w:r w:rsidR="00E52E95">
        <w:t xml:space="preserve"> </w:t>
      </w:r>
      <w:r w:rsidR="008E6BB7">
        <w:t>think</w:t>
      </w:r>
      <w:r w:rsidR="00E52E95">
        <w:t xml:space="preserve"> </w:t>
      </w:r>
      <w:r w:rsidR="008E6BB7">
        <w:t>there</w:t>
      </w:r>
      <w:r w:rsidR="00E52E95">
        <w:t xml:space="preserve"> </w:t>
      </w:r>
      <w:r w:rsidR="008E6BB7">
        <w:t>can</w:t>
      </w:r>
      <w:r w:rsidR="00E52E95">
        <w:t xml:space="preserve"> </w:t>
      </w:r>
      <w:r w:rsidR="008E6BB7">
        <w:t>have</w:t>
      </w:r>
      <w:r w:rsidR="00E52E95">
        <w:t xml:space="preserve"> </w:t>
      </w:r>
      <w:r w:rsidR="008E6BB7">
        <w:t>been</w:t>
      </w:r>
      <w:r w:rsidR="00E52E95">
        <w:t xml:space="preserve"> </w:t>
      </w:r>
      <w:r w:rsidR="008E6BB7">
        <w:t>any</w:t>
      </w:r>
      <w:r w:rsidR="00E52E95">
        <w:t xml:space="preserve"> </w:t>
      </w:r>
      <w:r w:rsidR="008E6BB7">
        <w:t>doubt</w:t>
      </w:r>
      <w:r w:rsidR="00E52E95">
        <w:t xml:space="preserve"> </w:t>
      </w:r>
      <w:r w:rsidR="008E6BB7">
        <w:t>on</w:t>
      </w:r>
      <w:r w:rsidR="00E52E95">
        <w:t xml:space="preserve"> </w:t>
      </w:r>
      <w:r w:rsidR="00E448BC">
        <w:t>that</w:t>
      </w:r>
      <w:r w:rsidR="00E52E95">
        <w:t xml:space="preserve"> </w:t>
      </w:r>
      <w:r w:rsidR="002B7610">
        <w:t>over</w:t>
      </w:r>
      <w:r w:rsidR="00E52E95">
        <w:t xml:space="preserve"> </w:t>
      </w:r>
      <w:r w:rsidR="002B7610">
        <w:t>the</w:t>
      </w:r>
      <w:r w:rsidR="00E52E95">
        <w:t xml:space="preserve"> </w:t>
      </w:r>
      <w:r w:rsidR="002B7610">
        <w:t>last</w:t>
      </w:r>
      <w:r w:rsidR="00E52E95">
        <w:t xml:space="preserve"> </w:t>
      </w:r>
      <w:r w:rsidR="002B7610">
        <w:t>week</w:t>
      </w:r>
      <w:r w:rsidR="00E52E95">
        <w:t xml:space="preserve"> </w:t>
      </w:r>
      <w:r w:rsidR="002B7610">
        <w:t>or</w:t>
      </w:r>
      <w:r w:rsidR="00E52E95">
        <w:t xml:space="preserve"> </w:t>
      </w:r>
      <w:r w:rsidR="002B7610">
        <w:t>so</w:t>
      </w:r>
      <w:r w:rsidR="007B7AD2">
        <w:t>.</w:t>
      </w:r>
      <w:r w:rsidR="00E52E95">
        <w:t xml:space="preserve"> </w:t>
      </w:r>
    </w:p>
    <w:p w:rsidR="00B76C4B" w:rsidP="00A73895">
      <w:pPr>
        <w:pStyle w:val="Answer"/>
      </w:pPr>
      <w:r>
        <w:t>There</w:t>
      </w:r>
      <w:r w:rsidR="00E52E95">
        <w:t xml:space="preserve"> </w:t>
      </w:r>
      <w:r w:rsidR="002B7610">
        <w:t>is</w:t>
      </w:r>
      <w:r w:rsidR="00E52E95">
        <w:t xml:space="preserve"> </w:t>
      </w:r>
      <w:r w:rsidR="002B7610">
        <w:t>a</w:t>
      </w:r>
      <w:r w:rsidR="00E52E95">
        <w:t xml:space="preserve"> </w:t>
      </w:r>
      <w:r w:rsidR="002B7610">
        <w:t>long</w:t>
      </w:r>
      <w:r w:rsidR="00E52E95">
        <w:t xml:space="preserve"> </w:t>
      </w:r>
      <w:r w:rsidR="002F4DDE">
        <w:t>tradition</w:t>
      </w:r>
      <w:r w:rsidR="00E52E95">
        <w:t xml:space="preserve"> </w:t>
      </w:r>
      <w:r w:rsidR="002F4DDE">
        <w:t>and</w:t>
      </w:r>
      <w:r w:rsidR="00E52E95">
        <w:t xml:space="preserve"> </w:t>
      </w:r>
      <w:r w:rsidR="002F4DDE">
        <w:t>history</w:t>
      </w:r>
      <w:r w:rsidR="00E52E95">
        <w:t xml:space="preserve"> </w:t>
      </w:r>
      <w:r w:rsidR="002F4DDE">
        <w:t>of</w:t>
      </w:r>
      <w:r w:rsidR="00E52E95">
        <w:t xml:space="preserve"> </w:t>
      </w:r>
      <w:r w:rsidR="002F4DDE">
        <w:t>the</w:t>
      </w:r>
      <w:r w:rsidR="00E52E95">
        <w:t xml:space="preserve"> </w:t>
      </w:r>
      <w:r w:rsidR="002F4DDE">
        <w:t>intent</w:t>
      </w:r>
      <w:r w:rsidR="00E52E95">
        <w:t xml:space="preserve"> </w:t>
      </w:r>
      <w:r w:rsidR="002F4DDE">
        <w:t>of</w:t>
      </w:r>
      <w:r w:rsidR="00E52E95">
        <w:t xml:space="preserve"> </w:t>
      </w:r>
      <w:r w:rsidR="002F4DDE">
        <w:t>what</w:t>
      </w:r>
      <w:r w:rsidR="00E52E95">
        <w:t xml:space="preserve"> </w:t>
      </w:r>
      <w:r w:rsidR="002F4DDE">
        <w:t>the</w:t>
      </w:r>
      <w:r w:rsidR="00E52E95">
        <w:t xml:space="preserve"> </w:t>
      </w:r>
      <w:r w:rsidR="002F4DDE">
        <w:t>Government</w:t>
      </w:r>
      <w:r w:rsidR="00E52E95">
        <w:t xml:space="preserve"> </w:t>
      </w:r>
      <w:r>
        <w:t>are</w:t>
      </w:r>
      <w:r w:rsidR="00E52E95">
        <w:t xml:space="preserve"> </w:t>
      </w:r>
      <w:r w:rsidR="002F4DDE">
        <w:t>seeking</w:t>
      </w:r>
      <w:r w:rsidR="00E52E95">
        <w:t xml:space="preserve"> </w:t>
      </w:r>
      <w:r w:rsidR="002F4DDE">
        <w:t>to</w:t>
      </w:r>
      <w:r w:rsidR="00E52E95">
        <w:t xml:space="preserve"> </w:t>
      </w:r>
      <w:r w:rsidR="002F4DDE">
        <w:t>do</w:t>
      </w:r>
      <w:r w:rsidR="00E52E95">
        <w:t xml:space="preserve"> </w:t>
      </w:r>
      <w:r w:rsidR="002F4DDE">
        <w:t>being</w:t>
      </w:r>
      <w:r w:rsidR="00E52E95">
        <w:t xml:space="preserve"> </w:t>
      </w:r>
      <w:r w:rsidR="002F4DDE">
        <w:t>important</w:t>
      </w:r>
      <w:r>
        <w:t>,</w:t>
      </w:r>
      <w:r w:rsidR="00E52E95">
        <w:t xml:space="preserve"> </w:t>
      </w:r>
      <w:r>
        <w:t>as</w:t>
      </w:r>
      <w:r w:rsidR="00E52E95">
        <w:t xml:space="preserve"> </w:t>
      </w:r>
      <w:r>
        <w:t>you</w:t>
      </w:r>
      <w:r w:rsidR="00E52E95">
        <w:t xml:space="preserve"> </w:t>
      </w:r>
      <w:r w:rsidR="002F4DDE">
        <w:t>and</w:t>
      </w:r>
      <w:r w:rsidR="00E52E95">
        <w:t xml:space="preserve"> </w:t>
      </w:r>
      <w:r w:rsidR="002F4DDE">
        <w:t>other</w:t>
      </w:r>
      <w:r w:rsidR="00E52E95">
        <w:t xml:space="preserve"> </w:t>
      </w:r>
      <w:r w:rsidR="002F4DDE">
        <w:t>colleagues</w:t>
      </w:r>
      <w:r w:rsidR="00E52E95">
        <w:t xml:space="preserve"> </w:t>
      </w:r>
      <w:r w:rsidR="002F4DDE">
        <w:t>on</w:t>
      </w:r>
      <w:r w:rsidR="00E52E95">
        <w:t xml:space="preserve"> </w:t>
      </w:r>
      <w:r w:rsidR="002F4DDE">
        <w:t>the</w:t>
      </w:r>
      <w:r w:rsidR="00E52E95">
        <w:t xml:space="preserve"> </w:t>
      </w:r>
      <w:r w:rsidR="002F4DDE">
        <w:t>Committee</w:t>
      </w:r>
      <w:r w:rsidR="00E52E95">
        <w:t xml:space="preserve"> </w:t>
      </w:r>
      <w:r w:rsidR="002F4DDE">
        <w:t>will</w:t>
      </w:r>
      <w:r w:rsidR="00E52E95">
        <w:t xml:space="preserve"> </w:t>
      </w:r>
      <w:r w:rsidR="002F4DDE">
        <w:t>know</w:t>
      </w:r>
      <w:r>
        <w:t>.</w:t>
      </w:r>
      <w:r w:rsidR="00E52E95">
        <w:t xml:space="preserve"> </w:t>
      </w:r>
      <w:r>
        <w:t>Some</w:t>
      </w:r>
      <w:r w:rsidR="00E52E95">
        <w:t xml:space="preserve"> </w:t>
      </w:r>
      <w:r w:rsidR="002F4DDE">
        <w:t>will</w:t>
      </w:r>
      <w:r w:rsidR="00E52E95">
        <w:t xml:space="preserve"> </w:t>
      </w:r>
      <w:r w:rsidR="002F4DDE">
        <w:t>have</w:t>
      </w:r>
      <w:r w:rsidR="00E52E95">
        <w:t xml:space="preserve"> </w:t>
      </w:r>
      <w:r w:rsidR="002F4DDE">
        <w:t>been</w:t>
      </w:r>
      <w:r w:rsidR="00E52E95">
        <w:t xml:space="preserve"> </w:t>
      </w:r>
      <w:r w:rsidR="002F4DDE">
        <w:t>in</w:t>
      </w:r>
      <w:r w:rsidR="00E52E95">
        <w:t xml:space="preserve"> </w:t>
      </w:r>
      <w:r w:rsidR="002F4DDE">
        <w:t>this</w:t>
      </w:r>
      <w:r w:rsidR="00E52E95">
        <w:t xml:space="preserve"> </w:t>
      </w:r>
      <w:r w:rsidR="002F4DDE">
        <w:t>position</w:t>
      </w:r>
      <w:r>
        <w:t>,</w:t>
      </w:r>
      <w:r w:rsidR="00E52E95">
        <w:t xml:space="preserve"> </w:t>
      </w:r>
      <w:r w:rsidR="002F4DDE">
        <w:t>whether</w:t>
      </w:r>
      <w:r w:rsidR="00E52E95">
        <w:t xml:space="preserve"> </w:t>
      </w:r>
      <w:r w:rsidR="002F4DDE">
        <w:t>it</w:t>
      </w:r>
      <w:r w:rsidR="00E52E95">
        <w:t xml:space="preserve"> </w:t>
      </w:r>
      <w:r w:rsidR="002F4DDE">
        <w:t>is</w:t>
      </w:r>
      <w:r w:rsidR="00E52E95">
        <w:t xml:space="preserve"> </w:t>
      </w:r>
      <w:r w:rsidR="002F4DDE">
        <w:t>in</w:t>
      </w:r>
      <w:r w:rsidR="00E52E95">
        <w:t xml:space="preserve"> </w:t>
      </w:r>
      <w:r w:rsidR="002F4DDE">
        <w:t>Committee</w:t>
      </w:r>
      <w:r w:rsidR="00E52E95">
        <w:t xml:space="preserve"> </w:t>
      </w:r>
      <w:r w:rsidR="002F4DDE">
        <w:t>or</w:t>
      </w:r>
      <w:r w:rsidR="00E52E95">
        <w:t xml:space="preserve"> </w:t>
      </w:r>
      <w:r w:rsidR="002F4DDE">
        <w:t>at</w:t>
      </w:r>
      <w:r w:rsidR="00E52E95">
        <w:t xml:space="preserve"> </w:t>
      </w:r>
      <w:r w:rsidR="002F4DDE">
        <w:t>the</w:t>
      </w:r>
      <w:r w:rsidR="00E52E95">
        <w:t xml:space="preserve"> </w:t>
      </w:r>
      <w:r w:rsidR="002F4DDE">
        <w:t>Dispatch</w:t>
      </w:r>
      <w:r w:rsidR="00E52E95">
        <w:t xml:space="preserve"> </w:t>
      </w:r>
      <w:r w:rsidR="002F4DDE">
        <w:t>Box</w:t>
      </w:r>
      <w:r>
        <w:t>.</w:t>
      </w:r>
      <w:r w:rsidR="00E52E95">
        <w:t xml:space="preserve"> </w:t>
      </w:r>
      <w:r>
        <w:t>That</w:t>
      </w:r>
      <w:r w:rsidR="00E52E95">
        <w:t xml:space="preserve"> </w:t>
      </w:r>
      <w:r>
        <w:t>is</w:t>
      </w:r>
      <w:r w:rsidR="00E52E95">
        <w:t xml:space="preserve"> </w:t>
      </w:r>
      <w:r w:rsidR="00B26A8C">
        <w:t>why</w:t>
      </w:r>
      <w:r w:rsidR="00E52E95">
        <w:t xml:space="preserve"> </w:t>
      </w:r>
      <w:r w:rsidR="00B26A8C">
        <w:t>it</w:t>
      </w:r>
      <w:r w:rsidR="00E52E95">
        <w:t xml:space="preserve"> </w:t>
      </w:r>
      <w:r w:rsidR="00B26A8C">
        <w:t>is</w:t>
      </w:r>
      <w:r w:rsidR="00E52E95">
        <w:t xml:space="preserve"> </w:t>
      </w:r>
      <w:r w:rsidR="00B26A8C">
        <w:t>important</w:t>
      </w:r>
      <w:r w:rsidR="00E52E95">
        <w:t xml:space="preserve"> </w:t>
      </w:r>
      <w:r w:rsidR="00B26A8C">
        <w:t>for</w:t>
      </w:r>
      <w:r w:rsidR="00E52E95">
        <w:t xml:space="preserve"> </w:t>
      </w:r>
      <w:r>
        <w:t>Ministers</w:t>
      </w:r>
      <w:r w:rsidR="00E52E95">
        <w:t xml:space="preserve"> </w:t>
      </w:r>
      <w:r w:rsidR="00B26A8C">
        <w:t>to</w:t>
      </w:r>
      <w:r w:rsidR="00E52E95">
        <w:t xml:space="preserve"> </w:t>
      </w:r>
      <w:r w:rsidR="00B26A8C">
        <w:t>be</w:t>
      </w:r>
      <w:r w:rsidR="00E52E95">
        <w:t xml:space="preserve"> </w:t>
      </w:r>
      <w:r w:rsidR="00B26A8C">
        <w:t>able</w:t>
      </w:r>
      <w:r w:rsidR="00E52E95">
        <w:t xml:space="preserve"> </w:t>
      </w:r>
      <w:r w:rsidR="00B26A8C">
        <w:t>to</w:t>
      </w:r>
      <w:r w:rsidR="00E52E95">
        <w:t xml:space="preserve"> </w:t>
      </w:r>
      <w:r w:rsidR="00B26A8C">
        <w:t>put</w:t>
      </w:r>
      <w:r w:rsidR="00E52E95">
        <w:t xml:space="preserve"> </w:t>
      </w:r>
      <w:r w:rsidR="00B26A8C">
        <w:t>aims</w:t>
      </w:r>
      <w:r w:rsidR="00E52E95">
        <w:t xml:space="preserve"> </w:t>
      </w:r>
      <w:r w:rsidR="00B26A8C">
        <w:t>and</w:t>
      </w:r>
      <w:r w:rsidR="00E52E95">
        <w:t xml:space="preserve"> </w:t>
      </w:r>
      <w:r w:rsidR="00B26A8C">
        <w:t>intent</w:t>
      </w:r>
      <w:r w:rsidR="00E52E95">
        <w:t xml:space="preserve"> </w:t>
      </w:r>
      <w:r w:rsidR="00B26A8C">
        <w:t>on</w:t>
      </w:r>
      <w:r w:rsidR="00E52E95">
        <w:t xml:space="preserve"> </w:t>
      </w:r>
      <w:r w:rsidR="00B26A8C">
        <w:t>the</w:t>
      </w:r>
      <w:r w:rsidR="00E52E95">
        <w:t xml:space="preserve"> </w:t>
      </w:r>
      <w:r w:rsidR="00B26A8C">
        <w:t>record</w:t>
      </w:r>
      <w:r w:rsidR="00E52E95">
        <w:t xml:space="preserve"> </w:t>
      </w:r>
      <w:r w:rsidR="00B26A8C">
        <w:t>at</w:t>
      </w:r>
      <w:r w:rsidR="00E52E95">
        <w:t xml:space="preserve"> </w:t>
      </w:r>
      <w:r w:rsidR="00B26A8C">
        <w:t>the</w:t>
      </w:r>
      <w:r w:rsidR="00E52E95">
        <w:t xml:space="preserve"> </w:t>
      </w:r>
      <w:r w:rsidR="00B26A8C">
        <w:t>Dispatch</w:t>
      </w:r>
      <w:r w:rsidR="00E52E95">
        <w:t xml:space="preserve"> </w:t>
      </w:r>
      <w:r w:rsidR="00B26A8C">
        <w:t>Box</w:t>
      </w:r>
      <w:r w:rsidR="007B7AD2">
        <w:t>.</w:t>
      </w:r>
      <w:r w:rsidR="00E52E95">
        <w:t xml:space="preserve"> </w:t>
      </w:r>
      <w:r w:rsidR="00B26A8C">
        <w:t>If</w:t>
      </w:r>
      <w:r w:rsidR="00E52E95">
        <w:t xml:space="preserve"> </w:t>
      </w:r>
      <w:r w:rsidR="00B26A8C">
        <w:t>there</w:t>
      </w:r>
      <w:r w:rsidR="00E52E95">
        <w:t xml:space="preserve"> </w:t>
      </w:r>
      <w:r w:rsidR="00B26A8C">
        <w:t>ever</w:t>
      </w:r>
      <w:r w:rsidR="00E52E95">
        <w:t xml:space="preserve"> </w:t>
      </w:r>
      <w:r w:rsidR="00B26A8C">
        <w:t>is</w:t>
      </w:r>
      <w:r w:rsidR="00E52E95">
        <w:t xml:space="preserve"> </w:t>
      </w:r>
      <w:r w:rsidR="00B26A8C">
        <w:t>a</w:t>
      </w:r>
      <w:r w:rsidR="00E52E95">
        <w:t xml:space="preserve"> </w:t>
      </w:r>
      <w:r w:rsidR="00B26A8C">
        <w:t>query</w:t>
      </w:r>
      <w:r w:rsidR="00E52E95">
        <w:t xml:space="preserve"> </w:t>
      </w:r>
      <w:r w:rsidR="00B26A8C">
        <w:t>in</w:t>
      </w:r>
      <w:r w:rsidR="00E52E95">
        <w:t xml:space="preserve"> </w:t>
      </w:r>
      <w:r w:rsidR="00B26A8C">
        <w:t>future</w:t>
      </w:r>
      <w:r>
        <w:t>,</w:t>
      </w:r>
      <w:r w:rsidR="00E52E95">
        <w:t xml:space="preserve"> </w:t>
      </w:r>
      <w:r w:rsidR="00B26A8C">
        <w:t>it</w:t>
      </w:r>
      <w:r w:rsidR="00E52E95">
        <w:t xml:space="preserve"> </w:t>
      </w:r>
      <w:r w:rsidR="00B26A8C">
        <w:t>is</w:t>
      </w:r>
      <w:r w:rsidR="00E52E95">
        <w:t xml:space="preserve"> </w:t>
      </w:r>
      <w:r>
        <w:t>then</w:t>
      </w:r>
      <w:r w:rsidR="00E52E95">
        <w:t xml:space="preserve"> </w:t>
      </w:r>
      <w:r w:rsidR="00B26A8C">
        <w:t>possible</w:t>
      </w:r>
      <w:r w:rsidR="00E52E95">
        <w:t xml:space="preserve"> </w:t>
      </w:r>
      <w:r w:rsidR="00B26A8C">
        <w:t>to</w:t>
      </w:r>
      <w:r w:rsidR="00E52E95">
        <w:t xml:space="preserve"> </w:t>
      </w:r>
      <w:r w:rsidR="00B26A8C">
        <w:t>look</w:t>
      </w:r>
      <w:r w:rsidR="00E52E95">
        <w:t xml:space="preserve"> </w:t>
      </w:r>
      <w:r w:rsidR="00B26A8C">
        <w:t>at</w:t>
      </w:r>
      <w:r w:rsidR="00E52E95">
        <w:t xml:space="preserve"> </w:t>
      </w:r>
      <w:r w:rsidR="00B26A8C">
        <w:t>what</w:t>
      </w:r>
      <w:r w:rsidR="00E52E95">
        <w:t xml:space="preserve"> </w:t>
      </w:r>
      <w:r w:rsidR="00B26A8C">
        <w:t>was</w:t>
      </w:r>
      <w:r w:rsidR="00E52E95">
        <w:t xml:space="preserve"> </w:t>
      </w:r>
      <w:r w:rsidR="00B26A8C">
        <w:t>the</w:t>
      </w:r>
      <w:r w:rsidR="00E52E95">
        <w:t xml:space="preserve"> </w:t>
      </w:r>
      <w:r w:rsidR="00B26A8C">
        <w:t>intent</w:t>
      </w:r>
      <w:r w:rsidR="00E52E95">
        <w:t xml:space="preserve"> </w:t>
      </w:r>
      <w:r w:rsidR="00B26A8C">
        <w:t>and</w:t>
      </w:r>
      <w:r w:rsidR="00E52E95">
        <w:t xml:space="preserve"> </w:t>
      </w:r>
      <w:r w:rsidR="00B26A8C">
        <w:t>focus</w:t>
      </w:r>
      <w:r w:rsidR="00E52E95">
        <w:t xml:space="preserve"> </w:t>
      </w:r>
      <w:r w:rsidR="00B26A8C">
        <w:t>of</w:t>
      </w:r>
      <w:r w:rsidR="00E52E95">
        <w:t xml:space="preserve"> </w:t>
      </w:r>
      <w:r w:rsidR="00B26A8C">
        <w:t>Government</w:t>
      </w:r>
      <w:r w:rsidR="00E52E95">
        <w:t xml:space="preserve"> </w:t>
      </w:r>
      <w:r w:rsidR="00B26A8C">
        <w:t>at</w:t>
      </w:r>
      <w:r w:rsidR="00E52E95">
        <w:t xml:space="preserve"> </w:t>
      </w:r>
      <w:r w:rsidR="00B26A8C">
        <w:t>the</w:t>
      </w:r>
      <w:r w:rsidR="00E52E95">
        <w:t xml:space="preserve"> </w:t>
      </w:r>
      <w:r w:rsidR="00B26A8C">
        <w:t>time</w:t>
      </w:r>
      <w:r w:rsidR="007B7AD2">
        <w:t>.</w:t>
      </w:r>
      <w:r w:rsidR="00E52E95">
        <w:t xml:space="preserve"> </w:t>
      </w:r>
      <w:r w:rsidR="00A73895">
        <w:t>That</w:t>
      </w:r>
      <w:r w:rsidR="00E52E95">
        <w:t xml:space="preserve"> </w:t>
      </w:r>
      <w:r w:rsidR="00A73895">
        <w:t>is</w:t>
      </w:r>
      <w:r w:rsidR="00E52E95">
        <w:t xml:space="preserve"> </w:t>
      </w:r>
      <w:r w:rsidR="00A73895">
        <w:t>clear</w:t>
      </w:r>
      <w:r w:rsidR="007B7AD2">
        <w:t>.</w:t>
      </w:r>
      <w:r w:rsidR="00E52E95">
        <w:t xml:space="preserve"> </w:t>
      </w:r>
      <w:r w:rsidR="00A73895">
        <w:t>The</w:t>
      </w:r>
      <w:r w:rsidR="00E52E95">
        <w:t xml:space="preserve"> </w:t>
      </w:r>
      <w:r w:rsidR="00A73895">
        <w:t>Prime</w:t>
      </w:r>
      <w:r w:rsidR="00E52E95">
        <w:t xml:space="preserve"> </w:t>
      </w:r>
      <w:r w:rsidR="00A73895">
        <w:t>Minister</w:t>
      </w:r>
      <w:r w:rsidR="00E52E95">
        <w:t xml:space="preserve"> </w:t>
      </w:r>
      <w:r w:rsidR="00A73895">
        <w:t>was</w:t>
      </w:r>
      <w:r w:rsidR="00E52E95">
        <w:t xml:space="preserve"> </w:t>
      </w:r>
      <w:r w:rsidR="00A73895">
        <w:t>very</w:t>
      </w:r>
      <w:r w:rsidR="00E52E95">
        <w:t xml:space="preserve"> </w:t>
      </w:r>
      <w:r w:rsidR="00A73895">
        <w:t>clear</w:t>
      </w:r>
      <w:r w:rsidR="00E52E95">
        <w:t xml:space="preserve"> </w:t>
      </w:r>
      <w:r w:rsidR="00A73895">
        <w:t>on</w:t>
      </w:r>
      <w:r w:rsidR="00E52E95">
        <w:t xml:space="preserve"> </w:t>
      </w:r>
      <w:r w:rsidR="00A73895">
        <w:t>Monday</w:t>
      </w:r>
      <w:r w:rsidR="00E52E95">
        <w:t xml:space="preserve"> </w:t>
      </w:r>
      <w:r w:rsidR="00A73895">
        <w:t>about</w:t>
      </w:r>
      <w:r w:rsidR="00E52E95">
        <w:t xml:space="preserve"> </w:t>
      </w:r>
      <w:r w:rsidR="00A73895">
        <w:t>our</w:t>
      </w:r>
      <w:r w:rsidR="00E52E95">
        <w:t xml:space="preserve"> </w:t>
      </w:r>
      <w:r w:rsidR="00B26A8C">
        <w:t>determination</w:t>
      </w:r>
      <w:r w:rsidR="00E52E95">
        <w:t xml:space="preserve"> </w:t>
      </w:r>
      <w:r w:rsidR="00A73895">
        <w:t>to</w:t>
      </w:r>
      <w:r w:rsidR="00E52E95">
        <w:t xml:space="preserve"> </w:t>
      </w:r>
      <w:r w:rsidR="00A73895">
        <w:t>do</w:t>
      </w:r>
      <w:r w:rsidR="00E52E95">
        <w:t xml:space="preserve"> </w:t>
      </w:r>
      <w:r w:rsidR="00A73895">
        <w:t>this</w:t>
      </w:r>
      <w:r w:rsidR="00E52E95">
        <w:t xml:space="preserve"> </w:t>
      </w:r>
      <w:r w:rsidR="00B26A8C">
        <w:t>that</w:t>
      </w:r>
      <w:r w:rsidR="00E52E95">
        <w:t xml:space="preserve"> </w:t>
      </w:r>
      <w:r w:rsidR="00B26A8C">
        <w:t>way</w:t>
      </w:r>
      <w:r w:rsidR="00E52E95">
        <w:t xml:space="preserve"> </w:t>
      </w:r>
      <w:r w:rsidR="00B26A8C">
        <w:t>and</w:t>
      </w:r>
      <w:r w:rsidR="00E52E95">
        <w:t xml:space="preserve"> </w:t>
      </w:r>
      <w:r w:rsidR="00B26A8C">
        <w:t>do</w:t>
      </w:r>
      <w:r w:rsidR="00E52E95">
        <w:t xml:space="preserve"> </w:t>
      </w:r>
      <w:r>
        <w:t>it</w:t>
      </w:r>
      <w:r w:rsidR="00E52E95">
        <w:t xml:space="preserve"> </w:t>
      </w:r>
      <w:r w:rsidR="00B26A8C">
        <w:t>correctly</w:t>
      </w:r>
      <w:r w:rsidR="007B7AD2">
        <w:t>.</w:t>
      </w:r>
      <w:r w:rsidR="00E52E95">
        <w:t xml:space="preserve"> </w:t>
      </w:r>
    </w:p>
    <w:p w:rsidR="008E6BB7" w:rsidP="00A73895">
      <w:pPr>
        <w:pStyle w:val="Answer"/>
      </w:pPr>
      <w:sdt>
        <w:sdtPr>
          <w:alias w:val="Member"/>
          <w:tag w:val="&lt;Member mnisId='4494' dodsId='72275'&gt;"/>
          <w:id w:val="1761173867"/>
          <w:placeholder>
            <w:docPart w:val="645FB32E9711431CB9E129D84BC516A6"/>
          </w:placeholder>
          <w:richText/>
        </w:sdtPr>
        <w:sdtContent>
          <w:r w:rsidRPr="008E6BB7">
            <w:rPr>
              <w:b/>
            </w:rPr>
            <w:t>Chair:</w:t>
          </w:r>
        </w:sdtContent>
      </w:sdt>
      <w:r w:rsidR="00E52E95">
        <w:t xml:space="preserve"> </w:t>
      </w:r>
      <w:r>
        <w:t>He</w:t>
      </w:r>
      <w:r w:rsidR="00E52E95">
        <w:t xml:space="preserve"> </w:t>
      </w:r>
      <w:r>
        <w:t>was.</w:t>
      </w:r>
    </w:p>
    <w:p w:rsidR="004B4607" w:rsidP="00A73895">
      <w:pPr>
        <w:pStyle w:val="Answer"/>
      </w:pPr>
      <w:sdt>
        <w:sdtPr>
          <w:alias w:val="Witness"/>
          <w:id w:val="1132519755"/>
          <w:placeholder>
            <w:docPart w:val="420B3677451946A2A61109FB24FFE35E"/>
          </w:placeholder>
          <w:richText/>
        </w:sdtPr>
        <w:sdtContent>
          <w:r w:rsidRPr="008E6BB7" w:rsidR="008E6BB7">
            <w:rPr>
              <w:b/>
              <w:i/>
            </w:rPr>
            <w:t>Brandon</w:t>
          </w:r>
          <w:r w:rsidR="00E52E95">
            <w:rPr>
              <w:b/>
              <w:i/>
            </w:rPr>
            <w:t xml:space="preserve"> </w:t>
          </w:r>
          <w:r w:rsidRPr="008E6BB7" w:rsidR="008E6BB7">
            <w:rPr>
              <w:b/>
              <w:i/>
            </w:rPr>
            <w:t>Lewis:</w:t>
          </w:r>
          <w:r w:rsidR="00E52E95">
            <w:rPr>
              <w:b/>
            </w:rPr>
            <w:t xml:space="preserve"> </w:t>
          </w:r>
        </w:sdtContent>
      </w:sdt>
      <w:r w:rsidR="00E52E95">
        <w:t xml:space="preserve"> </w:t>
      </w:r>
      <w:r w:rsidR="00B26A8C">
        <w:t>In</w:t>
      </w:r>
      <w:r w:rsidR="00E52E95">
        <w:t xml:space="preserve"> </w:t>
      </w:r>
      <w:r w:rsidR="00B26A8C">
        <w:t>terms</w:t>
      </w:r>
      <w:r w:rsidR="00E52E95">
        <w:t xml:space="preserve"> </w:t>
      </w:r>
      <w:r w:rsidR="00B26A8C">
        <w:t>of</w:t>
      </w:r>
      <w:r w:rsidR="00E52E95">
        <w:t xml:space="preserve"> </w:t>
      </w:r>
      <w:r w:rsidR="00B26A8C">
        <w:t>the</w:t>
      </w:r>
      <w:r w:rsidR="00E52E95">
        <w:t xml:space="preserve"> </w:t>
      </w:r>
      <w:r w:rsidR="00B26A8C">
        <w:t>amendments</w:t>
      </w:r>
      <w:r w:rsidR="00E52E95">
        <w:t xml:space="preserve"> </w:t>
      </w:r>
      <w:r w:rsidR="00B26A8C">
        <w:t>that</w:t>
      </w:r>
      <w:r w:rsidR="00E52E95">
        <w:t xml:space="preserve"> </w:t>
      </w:r>
      <w:r w:rsidR="00B26A8C">
        <w:t>have</w:t>
      </w:r>
      <w:r w:rsidR="00E52E95">
        <w:t xml:space="preserve"> </w:t>
      </w:r>
      <w:r w:rsidR="00B26A8C">
        <w:t>been</w:t>
      </w:r>
      <w:r w:rsidR="00E52E95">
        <w:t xml:space="preserve"> </w:t>
      </w:r>
      <w:r w:rsidR="00B26A8C">
        <w:t>put</w:t>
      </w:r>
      <w:r w:rsidR="00E52E95">
        <w:t xml:space="preserve"> </w:t>
      </w:r>
      <w:r w:rsidR="00B26A8C">
        <w:t>down</w:t>
      </w:r>
      <w:r w:rsidR="00E52E95">
        <w:t xml:space="preserve"> </w:t>
      </w:r>
      <w:r w:rsidR="00B26A8C">
        <w:t>by</w:t>
      </w:r>
      <w:r w:rsidR="00E52E95">
        <w:t xml:space="preserve"> </w:t>
      </w:r>
      <w:r w:rsidR="00B26A8C">
        <w:t>colleagues</w:t>
      </w:r>
      <w:r w:rsidR="00E52E95">
        <w:t xml:space="preserve"> </w:t>
      </w:r>
      <w:r w:rsidR="00B26A8C">
        <w:t>so</w:t>
      </w:r>
      <w:r w:rsidR="00E52E95">
        <w:t xml:space="preserve"> </w:t>
      </w:r>
      <w:r w:rsidR="00B26A8C">
        <w:t>far,</w:t>
      </w:r>
      <w:r w:rsidR="00E52E95">
        <w:t xml:space="preserve"> </w:t>
      </w:r>
      <w:r w:rsidR="00B26A8C">
        <w:t>the</w:t>
      </w:r>
      <w:r w:rsidR="00E52E95">
        <w:t xml:space="preserve"> </w:t>
      </w:r>
      <w:r w:rsidR="00B26A8C">
        <w:t>whole</w:t>
      </w:r>
      <w:r w:rsidR="00E52E95">
        <w:t xml:space="preserve"> </w:t>
      </w:r>
      <w:r w:rsidR="00B26A8C">
        <w:t>purpose</w:t>
      </w:r>
      <w:r w:rsidR="00E52E95">
        <w:t xml:space="preserve"> </w:t>
      </w:r>
      <w:r w:rsidR="00B26A8C">
        <w:t>of</w:t>
      </w:r>
      <w:r w:rsidR="00E52E95">
        <w:t xml:space="preserve"> </w:t>
      </w:r>
      <w:r w:rsidR="00B26A8C">
        <w:t>how</w:t>
      </w:r>
      <w:r w:rsidR="00E52E95">
        <w:t xml:space="preserve"> </w:t>
      </w:r>
      <w:r w:rsidR="00B26A8C">
        <w:t>a</w:t>
      </w:r>
      <w:r w:rsidR="00E52E95">
        <w:t xml:space="preserve"> </w:t>
      </w:r>
      <w:r w:rsidR="00B26A8C">
        <w:t>Bill</w:t>
      </w:r>
      <w:r w:rsidR="00E52E95">
        <w:t xml:space="preserve"> </w:t>
      </w:r>
      <w:r w:rsidR="006D1512">
        <w:t>works</w:t>
      </w:r>
      <w:r w:rsidR="00E52E95">
        <w:t xml:space="preserve"> </w:t>
      </w:r>
      <w:r w:rsidR="00B26A8C">
        <w:t>through</w:t>
      </w:r>
      <w:r w:rsidR="00E52E95">
        <w:t xml:space="preserve"> </w:t>
      </w:r>
      <w:r w:rsidR="00B26A8C">
        <w:t>the</w:t>
      </w:r>
      <w:r w:rsidR="00E52E95">
        <w:t xml:space="preserve"> </w:t>
      </w:r>
      <w:r w:rsidR="00B26A8C">
        <w:t>Committee</w:t>
      </w:r>
      <w:r w:rsidR="00E52E95">
        <w:t xml:space="preserve"> </w:t>
      </w:r>
      <w:r w:rsidR="00B26A8C">
        <w:t>stages</w:t>
      </w:r>
      <w:r w:rsidR="00E52E95">
        <w:t xml:space="preserve"> </w:t>
      </w:r>
      <w:r w:rsidR="006D1512">
        <w:t>is</w:t>
      </w:r>
      <w:r w:rsidR="00E52E95">
        <w:t xml:space="preserve"> </w:t>
      </w:r>
      <w:r w:rsidR="00B26A8C">
        <w:t>for</w:t>
      </w:r>
      <w:r w:rsidR="00E52E95">
        <w:t xml:space="preserve"> </w:t>
      </w:r>
      <w:r w:rsidR="00B26A8C">
        <w:t>that</w:t>
      </w:r>
      <w:r w:rsidR="00E52E95">
        <w:t xml:space="preserve"> </w:t>
      </w:r>
      <w:r w:rsidR="00B26A8C">
        <w:t>scrutiny,</w:t>
      </w:r>
      <w:r w:rsidR="00E52E95">
        <w:t xml:space="preserve"> </w:t>
      </w:r>
      <w:r w:rsidR="00B26A8C">
        <w:t>debate</w:t>
      </w:r>
      <w:r w:rsidR="00E52E95">
        <w:t xml:space="preserve"> </w:t>
      </w:r>
      <w:r w:rsidR="00B26A8C">
        <w:t>and</w:t>
      </w:r>
      <w:r w:rsidR="00E52E95">
        <w:t xml:space="preserve"> </w:t>
      </w:r>
      <w:r w:rsidR="00B26A8C">
        <w:t>discussion</w:t>
      </w:r>
      <w:r w:rsidR="006D1512">
        <w:t>.</w:t>
      </w:r>
      <w:r w:rsidR="00E52E95">
        <w:t xml:space="preserve"> </w:t>
      </w:r>
      <w:r w:rsidR="006D1512">
        <w:t>That</w:t>
      </w:r>
      <w:r w:rsidR="00E52E95">
        <w:t xml:space="preserve"> </w:t>
      </w:r>
      <w:r w:rsidR="00B26A8C">
        <w:t>is</w:t>
      </w:r>
      <w:r w:rsidR="00E52E95">
        <w:t xml:space="preserve"> </w:t>
      </w:r>
      <w:r w:rsidR="00B26A8C">
        <w:t>ongoing</w:t>
      </w:r>
      <w:r w:rsidR="006D1512">
        <w:t>,</w:t>
      </w:r>
      <w:r w:rsidR="00E52E95">
        <w:t xml:space="preserve"> </w:t>
      </w:r>
      <w:r w:rsidR="00B26A8C">
        <w:t>as</w:t>
      </w:r>
      <w:r w:rsidR="00E52E95">
        <w:t xml:space="preserve"> </w:t>
      </w:r>
      <w:r w:rsidR="00B26A8C">
        <w:t>you</w:t>
      </w:r>
      <w:r w:rsidR="00E52E95">
        <w:t xml:space="preserve"> </w:t>
      </w:r>
      <w:r w:rsidR="00B76C4B">
        <w:t>will</w:t>
      </w:r>
      <w:r w:rsidR="00E52E95">
        <w:t xml:space="preserve"> </w:t>
      </w:r>
      <w:r w:rsidR="00B26A8C">
        <w:t>know</w:t>
      </w:r>
      <w:r w:rsidR="007B7AD2">
        <w:t>.</w:t>
      </w:r>
      <w:r w:rsidR="00E52E95">
        <w:t xml:space="preserve"> </w:t>
      </w:r>
      <w:r w:rsidR="008D5467">
        <w:t>When</w:t>
      </w:r>
      <w:r w:rsidR="00E52E95">
        <w:t xml:space="preserve"> </w:t>
      </w:r>
      <w:r w:rsidR="00B26A8C">
        <w:t>we</w:t>
      </w:r>
      <w:r w:rsidR="00E52E95">
        <w:t xml:space="preserve"> </w:t>
      </w:r>
      <w:r w:rsidR="00B26A8C">
        <w:t>get</w:t>
      </w:r>
      <w:r w:rsidR="00E52E95">
        <w:t xml:space="preserve"> </w:t>
      </w:r>
      <w:r w:rsidR="00B26A8C">
        <w:t>to</w:t>
      </w:r>
      <w:r w:rsidR="00E52E95">
        <w:t xml:space="preserve"> </w:t>
      </w:r>
      <w:r w:rsidR="00B26A8C">
        <w:t>those</w:t>
      </w:r>
      <w:r w:rsidR="00E52E95">
        <w:t xml:space="preserve"> </w:t>
      </w:r>
      <w:r w:rsidR="00B26A8C">
        <w:t>clauses,</w:t>
      </w:r>
      <w:r w:rsidR="00E52E95">
        <w:t xml:space="preserve"> </w:t>
      </w:r>
      <w:r w:rsidR="008D5467">
        <w:t>as</w:t>
      </w:r>
      <w:r w:rsidR="00E52E95">
        <w:t xml:space="preserve"> </w:t>
      </w:r>
      <w:r w:rsidR="00B26A8C">
        <w:t>we</w:t>
      </w:r>
      <w:r w:rsidR="00E52E95">
        <w:t xml:space="preserve"> </w:t>
      </w:r>
      <w:r w:rsidR="008D5467">
        <w:t>g</w:t>
      </w:r>
      <w:r w:rsidR="00B26A8C">
        <w:t>o</w:t>
      </w:r>
      <w:r w:rsidR="00E52E95">
        <w:t xml:space="preserve"> </w:t>
      </w:r>
      <w:r w:rsidR="00B26A8C">
        <w:t>through</w:t>
      </w:r>
      <w:r w:rsidR="00E52E95">
        <w:t xml:space="preserve"> </w:t>
      </w:r>
      <w:r w:rsidR="00B26A8C">
        <w:t>the</w:t>
      </w:r>
      <w:r w:rsidR="00E52E95">
        <w:t xml:space="preserve"> </w:t>
      </w:r>
      <w:r w:rsidR="00B26A8C">
        <w:t>Committee</w:t>
      </w:r>
      <w:r w:rsidR="00E52E95">
        <w:t xml:space="preserve"> </w:t>
      </w:r>
      <w:r w:rsidR="00B26A8C">
        <w:t>stage</w:t>
      </w:r>
      <w:r w:rsidR="00E52E95">
        <w:t xml:space="preserve"> </w:t>
      </w:r>
      <w:r w:rsidR="00B26A8C">
        <w:t>over</w:t>
      </w:r>
      <w:r w:rsidR="00E52E95">
        <w:t xml:space="preserve"> </w:t>
      </w:r>
      <w:r w:rsidR="00B26A8C">
        <w:t>the</w:t>
      </w:r>
      <w:r w:rsidR="00E52E95">
        <w:t xml:space="preserve"> </w:t>
      </w:r>
      <w:r w:rsidR="00B26A8C">
        <w:t>next</w:t>
      </w:r>
      <w:r w:rsidR="00E52E95">
        <w:t xml:space="preserve"> </w:t>
      </w:r>
      <w:r w:rsidR="00B26A8C">
        <w:t>few</w:t>
      </w:r>
      <w:r w:rsidR="00E52E95">
        <w:t xml:space="preserve"> </w:t>
      </w:r>
      <w:r w:rsidR="00B26A8C">
        <w:t>days,</w:t>
      </w:r>
      <w:r w:rsidR="00E52E95">
        <w:t xml:space="preserve"> </w:t>
      </w:r>
      <w:r>
        <w:t>it</w:t>
      </w:r>
      <w:r w:rsidR="00E52E95">
        <w:t xml:space="preserve"> </w:t>
      </w:r>
      <w:r>
        <w:t>would</w:t>
      </w:r>
      <w:r w:rsidR="00E52E95">
        <w:t xml:space="preserve"> </w:t>
      </w:r>
      <w:r>
        <w:t>be</w:t>
      </w:r>
      <w:r w:rsidR="00E52E95">
        <w:t xml:space="preserve"> </w:t>
      </w:r>
      <w:r>
        <w:t>wrong</w:t>
      </w:r>
      <w:r w:rsidR="00E52E95">
        <w:t xml:space="preserve"> </w:t>
      </w:r>
      <w:r>
        <w:t>of</w:t>
      </w:r>
      <w:r w:rsidR="00E52E95">
        <w:t xml:space="preserve"> </w:t>
      </w:r>
      <w:r>
        <w:t>me</w:t>
      </w:r>
      <w:r w:rsidR="00E52E95">
        <w:t xml:space="preserve"> </w:t>
      </w:r>
      <w:r w:rsidR="00B76C4B">
        <w:t>to</w:t>
      </w:r>
      <w:r w:rsidR="00E52E95">
        <w:t xml:space="preserve"> </w:t>
      </w:r>
      <w:r w:rsidR="00B76C4B">
        <w:t>presuppose</w:t>
      </w:r>
      <w:r w:rsidR="00E52E95">
        <w:t xml:space="preserve"> </w:t>
      </w:r>
      <w:r w:rsidR="00B76C4B">
        <w:t>what</w:t>
      </w:r>
      <w:r w:rsidR="00E52E95">
        <w:t xml:space="preserve"> </w:t>
      </w:r>
      <w:r w:rsidR="00B76C4B">
        <w:t>the</w:t>
      </w:r>
      <w:r w:rsidR="00E52E95">
        <w:t xml:space="preserve"> </w:t>
      </w:r>
      <w:r w:rsidR="00B76C4B">
        <w:t>outcome</w:t>
      </w:r>
      <w:r w:rsidR="00E52E95">
        <w:t xml:space="preserve"> </w:t>
      </w:r>
      <w:r w:rsidR="00B76C4B">
        <w:t>of</w:t>
      </w:r>
      <w:r w:rsidR="00E52E95">
        <w:t xml:space="preserve"> </w:t>
      </w:r>
      <w:r w:rsidR="00B76C4B">
        <w:t>that</w:t>
      </w:r>
      <w:r w:rsidR="00E52E95">
        <w:t xml:space="preserve"> </w:t>
      </w:r>
      <w:r w:rsidR="00B76C4B">
        <w:t>will</w:t>
      </w:r>
      <w:r w:rsidR="00E52E95">
        <w:t xml:space="preserve"> </w:t>
      </w:r>
      <w:r w:rsidR="00B76C4B">
        <w:t>be</w:t>
      </w:r>
      <w:r w:rsidR="007B7AD2">
        <w:t>.</w:t>
      </w:r>
      <w:r w:rsidR="00E52E95">
        <w:t xml:space="preserve"> </w:t>
      </w:r>
      <w:r w:rsidR="00A73895">
        <w:t>It</w:t>
      </w:r>
      <w:r w:rsidR="00E52E95">
        <w:t xml:space="preserve"> </w:t>
      </w:r>
      <w:r w:rsidR="00A73895">
        <w:t>is</w:t>
      </w:r>
      <w:r w:rsidR="00E52E95">
        <w:t xml:space="preserve"> </w:t>
      </w:r>
      <w:r w:rsidR="00A73895">
        <w:t>a</w:t>
      </w:r>
      <w:r w:rsidR="00E52E95">
        <w:t xml:space="preserve"> </w:t>
      </w:r>
      <w:r w:rsidR="00A73895">
        <w:t>matter</w:t>
      </w:r>
      <w:r w:rsidR="00E52E95">
        <w:t xml:space="preserve"> </w:t>
      </w:r>
      <w:r w:rsidR="00A73895">
        <w:t>for</w:t>
      </w:r>
      <w:r w:rsidR="00E52E95">
        <w:t xml:space="preserve"> </w:t>
      </w:r>
      <w:r w:rsidR="00A73895">
        <w:t>the</w:t>
      </w:r>
      <w:r w:rsidR="00E52E95">
        <w:t xml:space="preserve"> </w:t>
      </w:r>
      <w:r w:rsidR="00A73895">
        <w:t>House,</w:t>
      </w:r>
      <w:r w:rsidR="00E52E95">
        <w:t xml:space="preserve"> </w:t>
      </w:r>
      <w:r w:rsidR="00A73895">
        <w:t>which</w:t>
      </w:r>
      <w:r w:rsidR="00E52E95">
        <w:t xml:space="preserve"> </w:t>
      </w:r>
      <w:r w:rsidR="00A73895">
        <w:t>will</w:t>
      </w:r>
      <w:r w:rsidR="00E52E95">
        <w:t xml:space="preserve"> </w:t>
      </w:r>
      <w:r w:rsidR="00A73895">
        <w:t>come</w:t>
      </w:r>
      <w:r w:rsidR="00E52E95">
        <w:t xml:space="preserve"> </w:t>
      </w:r>
      <w:r w:rsidR="00A73895">
        <w:t>to</w:t>
      </w:r>
      <w:r w:rsidR="00E52E95">
        <w:t xml:space="preserve"> </w:t>
      </w:r>
      <w:r w:rsidR="00A73895">
        <w:t>a</w:t>
      </w:r>
      <w:r w:rsidR="00E52E95">
        <w:t xml:space="preserve"> </w:t>
      </w:r>
      <w:r w:rsidR="00A73895">
        <w:t>conclusion</w:t>
      </w:r>
      <w:r w:rsidR="00E52E95">
        <w:t xml:space="preserve"> </w:t>
      </w:r>
      <w:r w:rsidR="00A73895">
        <w:t>on</w:t>
      </w:r>
      <w:r w:rsidR="00E52E95">
        <w:t xml:space="preserve"> </w:t>
      </w:r>
      <w:r w:rsidR="00A73895">
        <w:t>that</w:t>
      </w:r>
      <w:r w:rsidR="007B7AD2">
        <w:t>.</w:t>
      </w:r>
      <w:r w:rsidR="00E52E95">
        <w:t xml:space="preserve"> </w:t>
      </w:r>
      <w:r w:rsidR="00B76C4B">
        <w:t>We</w:t>
      </w:r>
      <w:r w:rsidR="00E52E95">
        <w:t xml:space="preserve"> </w:t>
      </w:r>
      <w:r>
        <w:t>have</w:t>
      </w:r>
      <w:r w:rsidR="00E52E95">
        <w:t xml:space="preserve"> </w:t>
      </w:r>
      <w:r>
        <w:t>been</w:t>
      </w:r>
      <w:r w:rsidR="00E52E95">
        <w:t xml:space="preserve"> </w:t>
      </w:r>
      <w:r>
        <w:t>very</w:t>
      </w:r>
      <w:r w:rsidR="00E52E95">
        <w:t xml:space="preserve"> </w:t>
      </w:r>
      <w:r>
        <w:t>clear</w:t>
      </w:r>
      <w:r w:rsidR="00E52E95">
        <w:t xml:space="preserve"> </w:t>
      </w:r>
      <w:r>
        <w:t>as</w:t>
      </w:r>
      <w:r w:rsidR="00E52E95">
        <w:t xml:space="preserve"> </w:t>
      </w:r>
      <w:r>
        <w:t>a</w:t>
      </w:r>
      <w:r w:rsidR="00E52E95">
        <w:t xml:space="preserve"> </w:t>
      </w:r>
      <w:r w:rsidR="00B76C4B">
        <w:t>Government</w:t>
      </w:r>
      <w:r>
        <w:t>:</w:t>
      </w:r>
      <w:r w:rsidR="00E52E95">
        <w:t xml:space="preserve"> </w:t>
      </w:r>
      <w:r>
        <w:t>we</w:t>
      </w:r>
      <w:r w:rsidR="00E52E95">
        <w:t xml:space="preserve"> </w:t>
      </w:r>
      <w:r w:rsidR="00B76C4B">
        <w:t>want</w:t>
      </w:r>
      <w:r w:rsidR="00E52E95">
        <w:t xml:space="preserve"> </w:t>
      </w:r>
      <w:r w:rsidR="00B76C4B">
        <w:t>to</w:t>
      </w:r>
      <w:r w:rsidR="00E52E95">
        <w:t xml:space="preserve"> </w:t>
      </w:r>
      <w:r w:rsidR="00B76C4B">
        <w:t>find</w:t>
      </w:r>
      <w:r w:rsidR="00E52E95">
        <w:t xml:space="preserve"> </w:t>
      </w:r>
      <w:r w:rsidR="00B76C4B">
        <w:t>a</w:t>
      </w:r>
      <w:r w:rsidR="00E52E95">
        <w:t xml:space="preserve"> </w:t>
      </w:r>
      <w:r w:rsidR="00B76C4B">
        <w:t>positive</w:t>
      </w:r>
      <w:r w:rsidR="00E52E95">
        <w:t xml:space="preserve"> </w:t>
      </w:r>
      <w:r w:rsidR="00B76C4B">
        <w:t>solution</w:t>
      </w:r>
      <w:r w:rsidR="00E52E95">
        <w:t xml:space="preserve"> </w:t>
      </w:r>
      <w:r w:rsidR="00B76C4B">
        <w:t>through</w:t>
      </w:r>
      <w:r w:rsidR="00E52E95">
        <w:t xml:space="preserve"> </w:t>
      </w:r>
      <w:r w:rsidR="00B76C4B">
        <w:t>the</w:t>
      </w:r>
      <w:r w:rsidR="00E52E95">
        <w:t xml:space="preserve"> </w:t>
      </w:r>
      <w:r w:rsidR="00F61417">
        <w:t>Joint Committee</w:t>
      </w:r>
      <w:r w:rsidR="009F169B">
        <w:t xml:space="preserve"> </w:t>
      </w:r>
      <w:r w:rsidR="00B76C4B">
        <w:t>and</w:t>
      </w:r>
      <w:r w:rsidR="00E52E95">
        <w:t xml:space="preserve"> </w:t>
      </w:r>
      <w:r w:rsidR="00B76C4B">
        <w:t>the</w:t>
      </w:r>
      <w:r w:rsidR="00E52E95">
        <w:t xml:space="preserve"> </w:t>
      </w:r>
      <w:r w:rsidR="00B76C4B">
        <w:t>negotiations</w:t>
      </w:r>
      <w:r w:rsidR="007B7AD2">
        <w:t>.</w:t>
      </w:r>
      <w:r w:rsidR="00E52E95">
        <w:t xml:space="preserve"> </w:t>
      </w:r>
    </w:p>
    <w:p w:rsidR="00A73895" w:rsidP="00A73895">
      <w:pPr>
        <w:pStyle w:val="Answer"/>
      </w:pPr>
      <w:r>
        <w:t>Even</w:t>
      </w:r>
      <w:r w:rsidR="00E52E95">
        <w:t xml:space="preserve"> </w:t>
      </w:r>
      <w:r>
        <w:t>if</w:t>
      </w:r>
      <w:r w:rsidR="00E52E95">
        <w:t xml:space="preserve"> </w:t>
      </w:r>
      <w:r>
        <w:t>we</w:t>
      </w:r>
      <w:r w:rsidR="00E52E95">
        <w:t xml:space="preserve"> </w:t>
      </w:r>
      <w:r>
        <w:t>end</w:t>
      </w:r>
      <w:r w:rsidR="00E52E95">
        <w:t xml:space="preserve"> </w:t>
      </w:r>
      <w:r>
        <w:t>up</w:t>
      </w:r>
      <w:r w:rsidR="00E52E95">
        <w:t xml:space="preserve"> </w:t>
      </w:r>
      <w:r>
        <w:t>in</w:t>
      </w:r>
      <w:r w:rsidR="00E52E95">
        <w:t xml:space="preserve"> </w:t>
      </w:r>
      <w:r>
        <w:t>a</w:t>
      </w:r>
      <w:r w:rsidR="00E52E95">
        <w:t xml:space="preserve"> </w:t>
      </w:r>
      <w:r>
        <w:t>situation</w:t>
      </w:r>
      <w:r w:rsidR="00E52E95">
        <w:t xml:space="preserve"> </w:t>
      </w:r>
      <w:r>
        <w:t>where</w:t>
      </w:r>
      <w:r w:rsidR="00E52E95">
        <w:t xml:space="preserve"> </w:t>
      </w:r>
      <w:r>
        <w:t>we</w:t>
      </w:r>
      <w:r w:rsidR="00E52E95">
        <w:t xml:space="preserve"> </w:t>
      </w:r>
      <w:r>
        <w:t>need</w:t>
      </w:r>
      <w:r w:rsidR="00E52E95">
        <w:t xml:space="preserve"> </w:t>
      </w:r>
      <w:r>
        <w:t>to</w:t>
      </w:r>
      <w:r w:rsidR="00E52E95">
        <w:t xml:space="preserve"> </w:t>
      </w:r>
      <w:r>
        <w:t>use</w:t>
      </w:r>
      <w:r w:rsidR="00E52E95">
        <w:t xml:space="preserve"> </w:t>
      </w:r>
      <w:r>
        <w:t>the</w:t>
      </w:r>
      <w:r w:rsidR="00E52E95">
        <w:t xml:space="preserve"> </w:t>
      </w:r>
      <w:r>
        <w:t>safety</w:t>
      </w:r>
      <w:r w:rsidR="00E52E95">
        <w:t xml:space="preserve"> </w:t>
      </w:r>
      <w:r>
        <w:t>net,</w:t>
      </w:r>
      <w:r w:rsidR="00E52E95">
        <w:t xml:space="preserve"> </w:t>
      </w:r>
      <w:r>
        <w:t>we</w:t>
      </w:r>
      <w:r w:rsidR="00E52E95">
        <w:t xml:space="preserve"> </w:t>
      </w:r>
      <w:r>
        <w:t>would</w:t>
      </w:r>
      <w:r w:rsidR="00E52E95">
        <w:t xml:space="preserve"> </w:t>
      </w:r>
      <w:r>
        <w:t>do</w:t>
      </w:r>
      <w:r w:rsidR="00E52E95">
        <w:t xml:space="preserve"> </w:t>
      </w:r>
      <w:r>
        <w:t>that</w:t>
      </w:r>
      <w:r w:rsidR="00E52E95">
        <w:t xml:space="preserve"> </w:t>
      </w:r>
      <w:r>
        <w:t>at</w:t>
      </w:r>
      <w:r w:rsidR="00E52E95">
        <w:t xml:space="preserve"> </w:t>
      </w:r>
      <w:r>
        <w:t>the</w:t>
      </w:r>
      <w:r w:rsidR="00E52E95">
        <w:t xml:space="preserve"> </w:t>
      </w:r>
      <w:r>
        <w:t>same</w:t>
      </w:r>
      <w:r w:rsidR="00E52E95">
        <w:t xml:space="preserve"> </w:t>
      </w:r>
      <w:r>
        <w:t>time</w:t>
      </w:r>
      <w:r w:rsidR="00E52E95">
        <w:t xml:space="preserve"> </w:t>
      </w:r>
      <w:r>
        <w:t>and</w:t>
      </w:r>
      <w:r w:rsidR="00E52E95">
        <w:t xml:space="preserve"> </w:t>
      </w:r>
      <w:r>
        <w:t>in</w:t>
      </w:r>
      <w:r w:rsidR="00E52E95">
        <w:t xml:space="preserve"> </w:t>
      </w:r>
      <w:r>
        <w:t>addition</w:t>
      </w:r>
      <w:r w:rsidR="00E52E95">
        <w:t xml:space="preserve"> </w:t>
      </w:r>
      <w:r>
        <w:t>to</w:t>
      </w:r>
      <w:r w:rsidR="00E52E95">
        <w:t xml:space="preserve"> </w:t>
      </w:r>
      <w:r>
        <w:t>our</w:t>
      </w:r>
      <w:r w:rsidR="00E52E95">
        <w:t xml:space="preserve"> </w:t>
      </w:r>
      <w:r w:rsidR="00FC2922">
        <w:t>work</w:t>
      </w:r>
      <w:r w:rsidR="00E52E95">
        <w:t xml:space="preserve"> </w:t>
      </w:r>
      <w:r w:rsidR="00FC2922">
        <w:t>with</w:t>
      </w:r>
      <w:r w:rsidR="00E52E95">
        <w:t xml:space="preserve"> </w:t>
      </w:r>
      <w:r w:rsidR="00FC2922">
        <w:t>our</w:t>
      </w:r>
      <w:r w:rsidR="00E52E95">
        <w:t xml:space="preserve"> </w:t>
      </w:r>
      <w:r w:rsidR="00FC2922">
        <w:t>partners</w:t>
      </w:r>
      <w:r w:rsidR="00E52E95">
        <w:t xml:space="preserve"> </w:t>
      </w:r>
      <w:r w:rsidR="00FC2922">
        <w:t>in</w:t>
      </w:r>
      <w:r w:rsidR="00E52E95">
        <w:t xml:space="preserve"> </w:t>
      </w:r>
      <w:r w:rsidR="00FC2922">
        <w:t>the</w:t>
      </w:r>
      <w:r w:rsidR="00E52E95">
        <w:t xml:space="preserve"> </w:t>
      </w:r>
      <w:r w:rsidR="00FC2922">
        <w:t>EU</w:t>
      </w:r>
      <w:r w:rsidR="00E52E95">
        <w:t xml:space="preserve"> </w:t>
      </w:r>
      <w:r w:rsidR="00FC2922">
        <w:t>through</w:t>
      </w:r>
      <w:r w:rsidR="00E52E95">
        <w:t xml:space="preserve"> </w:t>
      </w:r>
      <w:r w:rsidR="00FC2922">
        <w:t>the</w:t>
      </w:r>
      <w:r w:rsidR="00E52E95">
        <w:t xml:space="preserve"> </w:t>
      </w:r>
      <w:r w:rsidR="00F61417">
        <w:t>Joint Committee</w:t>
      </w:r>
      <w:r w:rsidR="008D5467">
        <w:t>,</w:t>
      </w:r>
      <w:r w:rsidR="00E52E95">
        <w:t xml:space="preserve"> </w:t>
      </w:r>
      <w:r w:rsidR="00FC2922">
        <w:t>to</w:t>
      </w:r>
      <w:r w:rsidR="00E52E95">
        <w:t xml:space="preserve"> </w:t>
      </w:r>
      <w:r w:rsidR="00FC2922">
        <w:t>find</w:t>
      </w:r>
      <w:r w:rsidR="00E52E95">
        <w:t xml:space="preserve"> </w:t>
      </w:r>
      <w:r w:rsidR="00FC2922">
        <w:t>a</w:t>
      </w:r>
      <w:r w:rsidR="00E52E95">
        <w:t xml:space="preserve"> </w:t>
      </w:r>
      <w:r w:rsidR="00FC2922">
        <w:t>resolution.</w:t>
      </w:r>
    </w:p>
    <w:p w:rsidR="00A73895" w:rsidP="00A73895">
      <w:pPr>
        <w:pStyle w:val="Question"/>
      </w:pPr>
      <w:sdt>
        <w:sdtPr>
          <w:alias w:val="Member"/>
          <w:tag w:val="&lt;Member mnisId='4494' dodsId='72275'&gt;"/>
          <w:id w:val="709846736"/>
          <w:placeholder>
            <w:docPart w:val="DefaultPlaceholder_1082065158"/>
          </w:placeholder>
          <w:richText/>
        </w:sdtPr>
        <w:sdtContent>
          <w:r w:rsidRPr="00A73895">
            <w:rPr>
              <w:b/>
            </w:rPr>
            <w:t>Chair:</w:t>
          </w:r>
        </w:sdtContent>
      </w:sdt>
      <w:r w:rsidR="00E52E95">
        <w:t xml:space="preserve"> </w:t>
      </w:r>
      <w:r>
        <w:t>I</w:t>
      </w:r>
      <w:r w:rsidR="00E52E95">
        <w:t xml:space="preserve"> </w:t>
      </w:r>
      <w:r>
        <w:t>take</w:t>
      </w:r>
      <w:r w:rsidR="00E52E95">
        <w:t xml:space="preserve"> </w:t>
      </w:r>
      <w:r w:rsidR="00DC1889">
        <w:t>all</w:t>
      </w:r>
      <w:r w:rsidR="00E52E95">
        <w:t xml:space="preserve"> </w:t>
      </w:r>
      <w:r w:rsidR="00DC1889">
        <w:t>that,</w:t>
      </w:r>
      <w:r w:rsidR="00E52E95">
        <w:t xml:space="preserve"> </w:t>
      </w:r>
      <w:r w:rsidR="00DC1889">
        <w:t>but</w:t>
      </w:r>
      <w:r w:rsidR="00E52E95">
        <w:t xml:space="preserve"> </w:t>
      </w:r>
      <w:r w:rsidR="00CE4E8A">
        <w:t>I</w:t>
      </w:r>
      <w:r w:rsidR="00E52E95">
        <w:t xml:space="preserve"> </w:t>
      </w:r>
      <w:r w:rsidR="00CE4E8A">
        <w:t>quote</w:t>
      </w:r>
      <w:r w:rsidR="00E52E95">
        <w:t xml:space="preserve"> </w:t>
      </w:r>
      <w:r w:rsidR="00CE4E8A">
        <w:t>clause</w:t>
      </w:r>
      <w:r w:rsidR="00E52E95">
        <w:t xml:space="preserve"> </w:t>
      </w:r>
      <w:r w:rsidR="00CE4E8A">
        <w:t>42</w:t>
      </w:r>
      <w:r w:rsidR="00E52E95">
        <w:t xml:space="preserve"> </w:t>
      </w:r>
      <w:r w:rsidR="00CE4E8A">
        <w:t>of</w:t>
      </w:r>
      <w:r w:rsidR="00E52E95">
        <w:t xml:space="preserve"> </w:t>
      </w:r>
      <w:r w:rsidR="00CE4E8A">
        <w:t>the</w:t>
      </w:r>
      <w:r w:rsidR="00E52E95">
        <w:t xml:space="preserve"> </w:t>
      </w:r>
      <w:r w:rsidR="00CE4E8A">
        <w:t>Bill</w:t>
      </w:r>
      <w:r w:rsidR="008D5467">
        <w:t>:</w:t>
      </w:r>
      <w:r w:rsidR="00E52E95">
        <w:t xml:space="preserve"> </w:t>
      </w:r>
      <w:r w:rsidR="00CE4E8A">
        <w:t>“Power</w:t>
      </w:r>
      <w:r w:rsidR="00E52E95">
        <w:t xml:space="preserve"> </w:t>
      </w:r>
      <w:r w:rsidR="00CE4E8A">
        <w:t>to</w:t>
      </w:r>
      <w:r w:rsidR="00E52E95">
        <w:t xml:space="preserve"> </w:t>
      </w:r>
      <w:r w:rsidR="00CE4E8A">
        <w:t>disapply</w:t>
      </w:r>
      <w:r w:rsidR="00E52E95">
        <w:t xml:space="preserve"> </w:t>
      </w:r>
      <w:r w:rsidR="00CE4E8A">
        <w:t>or</w:t>
      </w:r>
      <w:r w:rsidR="00E52E95">
        <w:t xml:space="preserve"> </w:t>
      </w:r>
      <w:r w:rsidR="00CE4E8A">
        <w:t>modify</w:t>
      </w:r>
      <w:r w:rsidR="00E52E95">
        <w:t xml:space="preserve"> </w:t>
      </w:r>
      <w:r w:rsidR="00CE4E8A">
        <w:t>export</w:t>
      </w:r>
      <w:r w:rsidR="00E52E95">
        <w:t xml:space="preserve"> </w:t>
      </w:r>
      <w:r w:rsidR="00CE4E8A">
        <w:t>declarations</w:t>
      </w:r>
      <w:r w:rsidR="00E52E95">
        <w:t xml:space="preserve"> </w:t>
      </w:r>
      <w:r w:rsidR="00CE4E8A">
        <w:t>and</w:t>
      </w:r>
      <w:r w:rsidR="00E52E95">
        <w:t xml:space="preserve"> </w:t>
      </w:r>
      <w:r w:rsidR="00CE4E8A">
        <w:t>other</w:t>
      </w:r>
      <w:r w:rsidR="00E52E95">
        <w:t xml:space="preserve"> </w:t>
      </w:r>
      <w:r w:rsidR="00CE4E8A">
        <w:t>exit</w:t>
      </w:r>
      <w:r w:rsidR="00E52E95">
        <w:t xml:space="preserve"> </w:t>
      </w:r>
      <w:r w:rsidR="00CE4E8A">
        <w:t>procedures”</w:t>
      </w:r>
      <w:r w:rsidR="008D5467">
        <w:t>.</w:t>
      </w:r>
      <w:r w:rsidR="00E52E95">
        <w:t xml:space="preserve"> </w:t>
      </w:r>
      <w:r w:rsidR="008D5467">
        <w:t>Then</w:t>
      </w:r>
      <w:r w:rsidR="00E52E95">
        <w:t xml:space="preserve"> </w:t>
      </w:r>
      <w:r w:rsidR="00CE4E8A">
        <w:t>it</w:t>
      </w:r>
      <w:r w:rsidR="00E52E95">
        <w:t xml:space="preserve"> </w:t>
      </w:r>
      <w:r w:rsidR="00CE4E8A">
        <w:t>goes</w:t>
      </w:r>
      <w:r w:rsidR="00E52E95">
        <w:t xml:space="preserve"> </w:t>
      </w:r>
      <w:r w:rsidR="00CE4E8A">
        <w:t>on</w:t>
      </w:r>
      <w:r w:rsidR="00E52E95">
        <w:t xml:space="preserve"> </w:t>
      </w:r>
      <w:r w:rsidR="00CE4E8A">
        <w:t>and</w:t>
      </w:r>
      <w:r w:rsidR="00E52E95">
        <w:t xml:space="preserve"> </w:t>
      </w:r>
      <w:r w:rsidR="00CE4E8A">
        <w:t>you</w:t>
      </w:r>
      <w:r w:rsidR="00E52E95">
        <w:t xml:space="preserve"> </w:t>
      </w:r>
      <w:r w:rsidR="00CE4E8A">
        <w:t>will</w:t>
      </w:r>
      <w:r w:rsidR="00E52E95">
        <w:t xml:space="preserve"> </w:t>
      </w:r>
      <w:r w:rsidR="00CE4E8A">
        <w:t>know</w:t>
      </w:r>
      <w:r w:rsidR="00E52E95">
        <w:t xml:space="preserve"> </w:t>
      </w:r>
      <w:r w:rsidR="00CE4E8A">
        <w:t>what</w:t>
      </w:r>
      <w:r w:rsidR="00E52E95">
        <w:t xml:space="preserve"> </w:t>
      </w:r>
      <w:r w:rsidR="00CE4E8A">
        <w:t>it</w:t>
      </w:r>
      <w:r w:rsidR="00E52E95">
        <w:t xml:space="preserve"> </w:t>
      </w:r>
      <w:r w:rsidR="00CE4E8A">
        <w:t>says</w:t>
      </w:r>
      <w:r w:rsidR="007B7AD2">
        <w:t>.</w:t>
      </w:r>
      <w:r w:rsidR="00E52E95">
        <w:t xml:space="preserve"> </w:t>
      </w:r>
      <w:r w:rsidR="00CE4E8A">
        <w:t>Given</w:t>
      </w:r>
      <w:r w:rsidR="00E52E95">
        <w:t xml:space="preserve"> </w:t>
      </w:r>
      <w:r w:rsidR="00CE4E8A">
        <w:t>the</w:t>
      </w:r>
      <w:r w:rsidR="00E52E95">
        <w:t xml:space="preserve"> </w:t>
      </w:r>
      <w:r w:rsidR="00CE4E8A">
        <w:t>magnitude</w:t>
      </w:r>
      <w:r w:rsidR="00E52E95">
        <w:t xml:space="preserve"> </w:t>
      </w:r>
      <w:r w:rsidR="00CE4E8A">
        <w:t>and</w:t>
      </w:r>
      <w:r w:rsidR="00E52E95">
        <w:t xml:space="preserve"> </w:t>
      </w:r>
      <w:r w:rsidR="00CE4E8A">
        <w:t>sensitivity</w:t>
      </w:r>
      <w:r w:rsidR="00E52E95">
        <w:t xml:space="preserve"> </w:t>
      </w:r>
      <w:r w:rsidR="00CE4E8A">
        <w:t>of</w:t>
      </w:r>
      <w:r w:rsidR="00E52E95">
        <w:t xml:space="preserve"> </w:t>
      </w:r>
      <w:r w:rsidR="00CE4E8A">
        <w:t>the</w:t>
      </w:r>
      <w:r w:rsidR="00E52E95">
        <w:t xml:space="preserve"> </w:t>
      </w:r>
      <w:r w:rsidR="00CE4E8A">
        <w:t>issue,</w:t>
      </w:r>
      <w:r w:rsidR="00E52E95">
        <w:t xml:space="preserve"> </w:t>
      </w:r>
      <w:r w:rsidR="00CE4E8A">
        <w:t>do</w:t>
      </w:r>
      <w:r w:rsidR="00E52E95">
        <w:t xml:space="preserve"> </w:t>
      </w:r>
      <w:r w:rsidR="00CE4E8A">
        <w:t>you</w:t>
      </w:r>
      <w:r w:rsidR="00E52E95">
        <w:t xml:space="preserve"> </w:t>
      </w:r>
      <w:r w:rsidR="00CE4E8A">
        <w:t>not</w:t>
      </w:r>
      <w:r w:rsidR="00E52E95">
        <w:t xml:space="preserve"> </w:t>
      </w:r>
      <w:r w:rsidR="00CE4E8A">
        <w:t>think</w:t>
      </w:r>
      <w:r w:rsidR="00E52E95">
        <w:t xml:space="preserve"> </w:t>
      </w:r>
      <w:r w:rsidR="00CE4E8A">
        <w:t>that</w:t>
      </w:r>
      <w:r w:rsidR="00E52E95">
        <w:t xml:space="preserve"> </w:t>
      </w:r>
      <w:r w:rsidR="00CE4E8A">
        <w:t>BEIS,</w:t>
      </w:r>
      <w:r w:rsidR="00E52E95">
        <w:t xml:space="preserve"> </w:t>
      </w:r>
      <w:r w:rsidR="00CE4E8A">
        <w:t>which</w:t>
      </w:r>
      <w:r w:rsidR="00E52E95">
        <w:t xml:space="preserve"> </w:t>
      </w:r>
      <w:r w:rsidR="00CE4E8A">
        <w:t>after</w:t>
      </w:r>
      <w:r w:rsidR="00E52E95">
        <w:t xml:space="preserve"> </w:t>
      </w:r>
      <w:r w:rsidR="00CE4E8A">
        <w:t>all</w:t>
      </w:r>
      <w:r w:rsidR="00E52E95">
        <w:t xml:space="preserve"> </w:t>
      </w:r>
      <w:r w:rsidR="00CE4E8A">
        <w:t>is</w:t>
      </w:r>
      <w:r w:rsidR="00E52E95">
        <w:t xml:space="preserve"> </w:t>
      </w:r>
      <w:r w:rsidR="00CE4E8A">
        <w:t>the</w:t>
      </w:r>
      <w:r w:rsidR="00E52E95">
        <w:t xml:space="preserve"> </w:t>
      </w:r>
      <w:r w:rsidR="00CE4E8A">
        <w:t>sponsoring</w:t>
      </w:r>
      <w:r w:rsidR="00E52E95">
        <w:t xml:space="preserve"> </w:t>
      </w:r>
      <w:r w:rsidR="00BF0719">
        <w:t>Department</w:t>
      </w:r>
      <w:r w:rsidR="00E52E95">
        <w:t xml:space="preserve"> </w:t>
      </w:r>
      <w:r w:rsidR="00CE4E8A">
        <w:t>of</w:t>
      </w:r>
      <w:r w:rsidR="00E52E95">
        <w:t xml:space="preserve"> </w:t>
      </w:r>
      <w:r w:rsidR="00CE4E8A">
        <w:t>this</w:t>
      </w:r>
      <w:r w:rsidR="00E52E95">
        <w:t xml:space="preserve"> </w:t>
      </w:r>
      <w:r w:rsidR="00CE4E8A">
        <w:t>Bill</w:t>
      </w:r>
      <w:r w:rsidR="00BF0719">
        <w:t>,</w:t>
      </w:r>
      <w:r w:rsidR="00E52E95">
        <w:t xml:space="preserve"> </w:t>
      </w:r>
      <w:r w:rsidR="00CE4E8A">
        <w:t>not</w:t>
      </w:r>
      <w:r w:rsidR="00E52E95">
        <w:t xml:space="preserve"> </w:t>
      </w:r>
      <w:r w:rsidR="00CE4E8A">
        <w:t>your</w:t>
      </w:r>
      <w:r w:rsidR="00E52E95">
        <w:t xml:space="preserve"> </w:t>
      </w:r>
      <w:r w:rsidR="00BF0719">
        <w:t>Department</w:t>
      </w:r>
      <w:r w:rsidR="00CE4E8A">
        <w:t>,</w:t>
      </w:r>
      <w:r w:rsidR="00E52E95">
        <w:t xml:space="preserve"> </w:t>
      </w:r>
      <w:r w:rsidR="00CE4E8A">
        <w:t>would</w:t>
      </w:r>
      <w:r w:rsidR="00E52E95">
        <w:t xml:space="preserve"> </w:t>
      </w:r>
      <w:r w:rsidR="00CE4E8A">
        <w:t>have</w:t>
      </w:r>
      <w:r w:rsidR="00E52E95">
        <w:t xml:space="preserve"> </w:t>
      </w:r>
      <w:r w:rsidR="00CE4E8A">
        <w:t>been</w:t>
      </w:r>
      <w:r w:rsidR="00E52E95">
        <w:t xml:space="preserve"> </w:t>
      </w:r>
      <w:r w:rsidR="00CE4E8A">
        <w:t>better</w:t>
      </w:r>
      <w:r w:rsidR="00E52E95">
        <w:t xml:space="preserve"> </w:t>
      </w:r>
      <w:r w:rsidR="00CE4E8A">
        <w:t>advised</w:t>
      </w:r>
      <w:r w:rsidR="00E52E95">
        <w:t xml:space="preserve"> </w:t>
      </w:r>
      <w:r w:rsidR="00CE4E8A">
        <w:t>if</w:t>
      </w:r>
      <w:r w:rsidR="00E52E95">
        <w:t xml:space="preserve"> </w:t>
      </w:r>
      <w:r w:rsidR="00BF0719">
        <w:t>it</w:t>
      </w:r>
      <w:r w:rsidR="00E52E95">
        <w:t xml:space="preserve"> </w:t>
      </w:r>
      <w:r w:rsidR="00CE4E8A">
        <w:t>had</w:t>
      </w:r>
      <w:r w:rsidR="00E52E95">
        <w:t xml:space="preserve"> </w:t>
      </w:r>
      <w:r w:rsidR="00CE4E8A">
        <w:t>put</w:t>
      </w:r>
      <w:r w:rsidR="00E52E95">
        <w:t xml:space="preserve"> </w:t>
      </w:r>
      <w:r w:rsidR="00CE4E8A">
        <w:t>there,</w:t>
      </w:r>
      <w:r w:rsidR="00E52E95">
        <w:t xml:space="preserve"> </w:t>
      </w:r>
      <w:r w:rsidR="00CE4E8A">
        <w:t>not</w:t>
      </w:r>
      <w:r w:rsidR="00E52E95">
        <w:t xml:space="preserve"> </w:t>
      </w:r>
      <w:r w:rsidR="00CE4E8A">
        <w:t>verbatim,</w:t>
      </w:r>
      <w:r w:rsidR="00E52E95">
        <w:t xml:space="preserve"> </w:t>
      </w:r>
      <w:r w:rsidR="00CE4E8A">
        <w:t>“Following</w:t>
      </w:r>
      <w:r w:rsidR="00E52E95">
        <w:t xml:space="preserve"> </w:t>
      </w:r>
      <w:r w:rsidR="00CE4E8A">
        <w:t>the</w:t>
      </w:r>
      <w:r w:rsidR="00E52E95">
        <w:t xml:space="preserve"> </w:t>
      </w:r>
      <w:r w:rsidR="00CE4E8A">
        <w:t>end</w:t>
      </w:r>
      <w:r w:rsidR="00E52E95">
        <w:t xml:space="preserve"> </w:t>
      </w:r>
      <w:r w:rsidR="00CE4E8A">
        <w:t>of</w:t>
      </w:r>
      <w:r w:rsidR="00E52E95">
        <w:t xml:space="preserve"> </w:t>
      </w:r>
      <w:r w:rsidR="00CE4E8A">
        <w:t>the</w:t>
      </w:r>
      <w:r w:rsidR="00E52E95">
        <w:t xml:space="preserve"> </w:t>
      </w:r>
      <w:r w:rsidR="00F61417">
        <w:t>Joint Committee</w:t>
      </w:r>
      <w:r w:rsidR="00BE2CA1">
        <w:t xml:space="preserve"> </w:t>
      </w:r>
      <w:r w:rsidR="00CE4E8A">
        <w:t>processes</w:t>
      </w:r>
      <w:r w:rsidR="00E52E95">
        <w:t xml:space="preserve"> </w:t>
      </w:r>
      <w:r w:rsidR="00CE4E8A">
        <w:t>and</w:t>
      </w:r>
      <w:r w:rsidR="00E52E95">
        <w:t xml:space="preserve"> </w:t>
      </w:r>
      <w:r w:rsidR="00CE4E8A">
        <w:t>any</w:t>
      </w:r>
      <w:r w:rsidR="00E52E95">
        <w:t xml:space="preserve"> </w:t>
      </w:r>
      <w:r w:rsidR="00CE4E8A">
        <w:t>form</w:t>
      </w:r>
      <w:r w:rsidR="00E52E95">
        <w:t xml:space="preserve"> </w:t>
      </w:r>
      <w:r w:rsidR="00CE4E8A">
        <w:t>of</w:t>
      </w:r>
      <w:r w:rsidR="00E52E95">
        <w:t xml:space="preserve"> </w:t>
      </w:r>
      <w:r w:rsidR="00CE4E8A">
        <w:t>arbitration,</w:t>
      </w:r>
      <w:r w:rsidR="00E52E95">
        <w:t xml:space="preserve"> </w:t>
      </w:r>
      <w:r w:rsidR="00CE4E8A">
        <w:t>as</w:t>
      </w:r>
      <w:r w:rsidR="00E52E95">
        <w:t xml:space="preserve"> </w:t>
      </w:r>
      <w:r w:rsidR="00CE4E8A">
        <w:t>set</w:t>
      </w:r>
      <w:r w:rsidR="00E52E95">
        <w:t xml:space="preserve"> </w:t>
      </w:r>
      <w:r w:rsidR="00CE4E8A">
        <w:t>out</w:t>
      </w:r>
      <w:r w:rsidR="00E52E95">
        <w:t xml:space="preserve"> </w:t>
      </w:r>
      <w:r w:rsidR="00CE4E8A">
        <w:t>in</w:t>
      </w:r>
      <w:r w:rsidR="00E52E95">
        <w:t xml:space="preserve"> </w:t>
      </w:r>
      <w:r w:rsidR="00CE4E8A">
        <w:t>the</w:t>
      </w:r>
      <w:r w:rsidR="00E52E95">
        <w:t xml:space="preserve"> </w:t>
      </w:r>
      <w:r w:rsidR="00BF0719">
        <w:t>withdrawal</w:t>
      </w:r>
      <w:r w:rsidR="00E52E95">
        <w:t xml:space="preserve"> </w:t>
      </w:r>
      <w:r w:rsidR="00CE4E8A">
        <w:t>Act”</w:t>
      </w:r>
      <w:r w:rsidR="00BF0719">
        <w:t>?</w:t>
      </w:r>
      <w:r w:rsidR="00E52E95">
        <w:t xml:space="preserve"> </w:t>
      </w:r>
      <w:r w:rsidR="001C2529">
        <w:t>That</w:t>
      </w:r>
      <w:r w:rsidR="00E52E95">
        <w:t xml:space="preserve"> </w:t>
      </w:r>
      <w:r w:rsidR="001C2529">
        <w:t>would</w:t>
      </w:r>
      <w:r w:rsidR="00E52E95">
        <w:t xml:space="preserve"> </w:t>
      </w:r>
      <w:r w:rsidR="001C2529">
        <w:t>have</w:t>
      </w:r>
      <w:r w:rsidR="00E52E95">
        <w:t xml:space="preserve"> </w:t>
      </w:r>
      <w:r w:rsidR="001C2529">
        <w:t>shot</w:t>
      </w:r>
      <w:r w:rsidR="00E52E95">
        <w:t xml:space="preserve"> </w:t>
      </w:r>
      <w:r w:rsidR="001C2529">
        <w:t>the</w:t>
      </w:r>
      <w:r w:rsidR="00E52E95">
        <w:t xml:space="preserve"> </w:t>
      </w:r>
      <w:r w:rsidR="001C2529">
        <w:t>fox</w:t>
      </w:r>
      <w:r w:rsidR="00E52E95">
        <w:t xml:space="preserve"> </w:t>
      </w:r>
      <w:r w:rsidR="001C2529">
        <w:t>before</w:t>
      </w:r>
      <w:r w:rsidR="00E52E95">
        <w:t xml:space="preserve"> </w:t>
      </w:r>
      <w:r w:rsidR="001C2529">
        <w:t>it</w:t>
      </w:r>
      <w:r w:rsidR="00E52E95">
        <w:t xml:space="preserve"> </w:t>
      </w:r>
      <w:r w:rsidR="001C2529">
        <w:t>got</w:t>
      </w:r>
      <w:r w:rsidR="00E52E95">
        <w:t xml:space="preserve"> </w:t>
      </w:r>
      <w:r w:rsidR="001C2529">
        <w:t>out</w:t>
      </w:r>
      <w:r w:rsidR="00E52E95">
        <w:t xml:space="preserve"> </w:t>
      </w:r>
      <w:r w:rsidR="001C2529">
        <w:t>of</w:t>
      </w:r>
      <w:r w:rsidR="00E52E95">
        <w:t xml:space="preserve"> </w:t>
      </w:r>
      <w:r w:rsidR="001C2529">
        <w:t>its</w:t>
      </w:r>
      <w:r w:rsidR="00E52E95">
        <w:t xml:space="preserve"> </w:t>
      </w:r>
      <w:r w:rsidR="001C2529">
        <w:t>hole.</w:t>
      </w:r>
    </w:p>
    <w:p w:rsidR="001C2529" w:rsidP="001C2529">
      <w:pPr>
        <w:pStyle w:val="Answer"/>
      </w:pPr>
      <w:sdt>
        <w:sdtPr>
          <w:alias w:val="Witness"/>
          <w:id w:val="852231380"/>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CE4E8A">
        <w:t>It</w:t>
      </w:r>
      <w:r w:rsidR="00E52E95">
        <w:t xml:space="preserve"> </w:t>
      </w:r>
      <w:r w:rsidR="00CE4E8A">
        <w:t>also</w:t>
      </w:r>
      <w:r w:rsidR="00E52E95">
        <w:t xml:space="preserve"> </w:t>
      </w:r>
      <w:r w:rsidR="00CE4E8A">
        <w:t>would</w:t>
      </w:r>
      <w:r w:rsidR="00E52E95">
        <w:t xml:space="preserve"> </w:t>
      </w:r>
      <w:r w:rsidR="00CE4E8A">
        <w:t>have</w:t>
      </w:r>
      <w:r w:rsidR="00E52E95">
        <w:t xml:space="preserve"> </w:t>
      </w:r>
      <w:r w:rsidR="00BF0719">
        <w:t>been</w:t>
      </w:r>
      <w:r w:rsidR="00E52E95">
        <w:t xml:space="preserve"> </w:t>
      </w:r>
      <w:r w:rsidR="00CE4E8A">
        <w:t>a</w:t>
      </w:r>
      <w:r w:rsidR="00E52E95">
        <w:t xml:space="preserve"> </w:t>
      </w:r>
      <w:r w:rsidR="00CE4E8A">
        <w:t>situation</w:t>
      </w:r>
      <w:r w:rsidR="00E52E95">
        <w:t xml:space="preserve"> </w:t>
      </w:r>
      <w:r w:rsidR="00CE4E8A">
        <w:t>where</w:t>
      </w:r>
      <w:r w:rsidR="00E52E95">
        <w:t xml:space="preserve"> </w:t>
      </w:r>
      <w:r w:rsidR="00CE4E8A">
        <w:t>you</w:t>
      </w:r>
      <w:r w:rsidR="00E52E95">
        <w:t xml:space="preserve"> </w:t>
      </w:r>
      <w:r w:rsidR="00BF0719">
        <w:t>can</w:t>
      </w:r>
      <w:r w:rsidR="00CE4E8A">
        <w:t>not</w:t>
      </w:r>
      <w:r w:rsidR="00E52E95">
        <w:t xml:space="preserve"> </w:t>
      </w:r>
      <w:r w:rsidR="00CE4E8A">
        <w:t>necessarily</w:t>
      </w:r>
      <w:r w:rsidR="00E52E95">
        <w:t xml:space="preserve"> </w:t>
      </w:r>
      <w:r w:rsidR="00CE4E8A">
        <w:t>give</w:t>
      </w:r>
      <w:r w:rsidR="00E52E95">
        <w:t xml:space="preserve"> </w:t>
      </w:r>
      <w:r w:rsidR="00CE4E8A">
        <w:t>full</w:t>
      </w:r>
      <w:r w:rsidR="00E52E95">
        <w:t xml:space="preserve"> </w:t>
      </w:r>
      <w:r w:rsidR="00CE4E8A">
        <w:t>certainty</w:t>
      </w:r>
      <w:r w:rsidR="00E52E95">
        <w:t xml:space="preserve"> </w:t>
      </w:r>
      <w:r w:rsidR="00CE4E8A">
        <w:t>and</w:t>
      </w:r>
      <w:r w:rsidR="00E52E95">
        <w:t xml:space="preserve"> </w:t>
      </w:r>
      <w:r w:rsidR="00CE4E8A">
        <w:t>confidence</w:t>
      </w:r>
      <w:r w:rsidR="00E52E95">
        <w:t xml:space="preserve"> </w:t>
      </w:r>
      <w:r w:rsidR="00CE4E8A">
        <w:t>to</w:t>
      </w:r>
      <w:r w:rsidR="00E52E95">
        <w:t xml:space="preserve"> </w:t>
      </w:r>
      <w:r w:rsidR="00CE4E8A">
        <w:t>Northern</w:t>
      </w:r>
      <w:r w:rsidR="00E52E95">
        <w:t xml:space="preserve"> </w:t>
      </w:r>
      <w:r w:rsidR="00CE4E8A">
        <w:t>Ireland</w:t>
      </w:r>
      <w:r w:rsidR="00E52E95">
        <w:t xml:space="preserve"> </w:t>
      </w:r>
      <w:r w:rsidR="00CE4E8A">
        <w:t>businesses</w:t>
      </w:r>
      <w:r w:rsidR="00E52E95">
        <w:t xml:space="preserve"> </w:t>
      </w:r>
      <w:r w:rsidR="00CE4E8A">
        <w:t>that</w:t>
      </w:r>
      <w:r w:rsidR="00E52E95">
        <w:t xml:space="preserve"> </w:t>
      </w:r>
      <w:r w:rsidR="00CE4E8A">
        <w:t>they</w:t>
      </w:r>
      <w:r w:rsidR="00E52E95">
        <w:t xml:space="preserve"> </w:t>
      </w:r>
      <w:r w:rsidR="00CE4E8A">
        <w:t>will</w:t>
      </w:r>
      <w:r w:rsidR="00E52E95">
        <w:t xml:space="preserve"> </w:t>
      </w:r>
      <w:r w:rsidR="00CE4E8A">
        <w:t>have</w:t>
      </w:r>
      <w:r w:rsidR="00E52E95">
        <w:t xml:space="preserve"> </w:t>
      </w:r>
      <w:r w:rsidR="00CE4E8A">
        <w:t>unfettered</w:t>
      </w:r>
      <w:r w:rsidR="00E52E95">
        <w:t xml:space="preserve"> </w:t>
      </w:r>
      <w:r w:rsidR="00CE4E8A">
        <w:t>access</w:t>
      </w:r>
      <w:r w:rsidR="00E52E95">
        <w:t xml:space="preserve"> </w:t>
      </w:r>
      <w:r w:rsidR="00CE4E8A">
        <w:t>in</w:t>
      </w:r>
      <w:r w:rsidR="00E52E95">
        <w:t xml:space="preserve"> </w:t>
      </w:r>
      <w:r w:rsidR="00CE4E8A">
        <w:t>the</w:t>
      </w:r>
      <w:r w:rsidR="00E52E95">
        <w:t xml:space="preserve"> </w:t>
      </w:r>
      <w:r w:rsidR="00CE4E8A">
        <w:t>way</w:t>
      </w:r>
      <w:r w:rsidR="00E52E95">
        <w:t xml:space="preserve"> </w:t>
      </w:r>
      <w:r w:rsidR="00CE4E8A">
        <w:t>that</w:t>
      </w:r>
      <w:r w:rsidR="00E52E95">
        <w:t xml:space="preserve"> </w:t>
      </w:r>
      <w:r w:rsidR="00CE4E8A">
        <w:t>these</w:t>
      </w:r>
      <w:r w:rsidR="00E52E95">
        <w:t xml:space="preserve"> </w:t>
      </w:r>
      <w:r w:rsidR="00CE4E8A">
        <w:t>clauses</w:t>
      </w:r>
      <w:r w:rsidR="00E52E95">
        <w:t xml:space="preserve"> </w:t>
      </w:r>
      <w:r w:rsidR="00BF0719">
        <w:t>do</w:t>
      </w:r>
      <w:r w:rsidR="00CE4E8A">
        <w:t>,</w:t>
      </w:r>
      <w:r w:rsidR="00E52E95">
        <w:t xml:space="preserve"> </w:t>
      </w:r>
      <w:r w:rsidR="00CE4E8A">
        <w:t>as</w:t>
      </w:r>
      <w:r w:rsidR="00E52E95">
        <w:t xml:space="preserve"> </w:t>
      </w:r>
      <w:r w:rsidR="00CE4E8A">
        <w:t>an</w:t>
      </w:r>
      <w:r w:rsidR="00E52E95">
        <w:t xml:space="preserve"> </w:t>
      </w:r>
      <w:r w:rsidR="00CE4E8A">
        <w:t>insurance</w:t>
      </w:r>
      <w:r w:rsidR="00E52E95">
        <w:t xml:space="preserve"> </w:t>
      </w:r>
      <w:r w:rsidR="00E653F5">
        <w:t>policy</w:t>
      </w:r>
      <w:r w:rsidR="007B7AD2">
        <w:t>.</w:t>
      </w:r>
      <w:r w:rsidR="00E52E95">
        <w:t xml:space="preserve"> </w:t>
      </w:r>
      <w:r w:rsidR="00E653F5">
        <w:t>Obviously</w:t>
      </w:r>
      <w:r w:rsidR="00E52E95">
        <w:t xml:space="preserve"> </w:t>
      </w:r>
      <w:r w:rsidR="00BF0719">
        <w:t>it</w:t>
      </w:r>
      <w:r w:rsidR="00E52E95">
        <w:t xml:space="preserve"> </w:t>
      </w:r>
      <w:r w:rsidR="00BF0719">
        <w:t>would</w:t>
      </w:r>
      <w:r w:rsidR="00E52E95">
        <w:t xml:space="preserve"> </w:t>
      </w:r>
      <w:r w:rsidR="00BF0719">
        <w:t>be</w:t>
      </w:r>
      <w:r w:rsidR="00E52E95">
        <w:t xml:space="preserve"> </w:t>
      </w:r>
      <w:r w:rsidR="00BF0719">
        <w:t>an</w:t>
      </w:r>
      <w:r w:rsidR="00E52E95">
        <w:t xml:space="preserve"> </w:t>
      </w:r>
      <w:r w:rsidR="00BF0719">
        <w:t>absolute</w:t>
      </w:r>
      <w:r w:rsidR="00E52E95">
        <w:t xml:space="preserve"> </w:t>
      </w:r>
      <w:r w:rsidR="00E653F5">
        <w:t>last</w:t>
      </w:r>
      <w:r w:rsidR="00E52E95">
        <w:t xml:space="preserve"> </w:t>
      </w:r>
      <w:r w:rsidR="00E653F5">
        <w:t>resort,</w:t>
      </w:r>
      <w:r w:rsidR="00E52E95">
        <w:t xml:space="preserve"> </w:t>
      </w:r>
      <w:r w:rsidR="00E653F5">
        <w:t>but</w:t>
      </w:r>
      <w:r w:rsidR="00E52E95">
        <w:t xml:space="preserve"> </w:t>
      </w:r>
      <w:r w:rsidR="00E653F5">
        <w:t>if</w:t>
      </w:r>
      <w:r w:rsidR="00E52E95">
        <w:t xml:space="preserve"> </w:t>
      </w:r>
      <w:r w:rsidR="00E653F5">
        <w:t>everything</w:t>
      </w:r>
      <w:r w:rsidR="00E52E95">
        <w:t xml:space="preserve"> </w:t>
      </w:r>
      <w:r w:rsidR="00E653F5">
        <w:t>else</w:t>
      </w:r>
      <w:r w:rsidR="00E52E95">
        <w:t xml:space="preserve"> </w:t>
      </w:r>
      <w:r w:rsidR="00E653F5">
        <w:t>fails</w:t>
      </w:r>
      <w:r w:rsidR="00E52E95">
        <w:t xml:space="preserve"> </w:t>
      </w:r>
      <w:r w:rsidR="00E653F5">
        <w:t>this</w:t>
      </w:r>
      <w:r w:rsidR="00E52E95">
        <w:t xml:space="preserve"> </w:t>
      </w:r>
      <w:r w:rsidR="00E653F5">
        <w:t>insurance</w:t>
      </w:r>
      <w:r w:rsidR="00E52E95">
        <w:t xml:space="preserve"> </w:t>
      </w:r>
      <w:r w:rsidR="00E653F5">
        <w:t>policy</w:t>
      </w:r>
      <w:r w:rsidR="00E52E95">
        <w:t xml:space="preserve"> </w:t>
      </w:r>
      <w:r w:rsidR="00E653F5">
        <w:t>guarantees</w:t>
      </w:r>
      <w:r w:rsidR="00E52E95">
        <w:t xml:space="preserve"> </w:t>
      </w:r>
      <w:r w:rsidR="00E653F5">
        <w:t>them</w:t>
      </w:r>
      <w:r w:rsidR="00E52E95">
        <w:t xml:space="preserve"> </w:t>
      </w:r>
      <w:r w:rsidR="00E653F5">
        <w:t>unfettered</w:t>
      </w:r>
      <w:r w:rsidR="00E52E95">
        <w:t xml:space="preserve"> </w:t>
      </w:r>
      <w:r w:rsidR="00E653F5">
        <w:t>access.</w:t>
      </w:r>
    </w:p>
    <w:p w:rsidR="001C2529" w:rsidP="001C2529">
      <w:pPr>
        <w:pStyle w:val="Question"/>
      </w:pPr>
      <w:sdt>
        <w:sdtPr>
          <w:alias w:val="Member"/>
          <w:tag w:val="&lt;Member mnisId='4494' dodsId='72275'&gt;"/>
          <w:id w:val="-1995790709"/>
          <w:placeholder>
            <w:docPart w:val="DefaultPlaceholder_1082065158"/>
          </w:placeholder>
          <w:richText/>
        </w:sdtPr>
        <w:sdtContent>
          <w:r w:rsidRPr="001C2529">
            <w:rPr>
              <w:b/>
            </w:rPr>
            <w:t>Chair:</w:t>
          </w:r>
        </w:sdtContent>
      </w:sdt>
      <w:r w:rsidR="00E52E95">
        <w:t xml:space="preserve"> </w:t>
      </w:r>
      <w:r>
        <w:t>If</w:t>
      </w:r>
      <w:r w:rsidR="00E52E95">
        <w:t xml:space="preserve"> </w:t>
      </w:r>
      <w:r>
        <w:t>we</w:t>
      </w:r>
      <w:r w:rsidR="00E52E95">
        <w:t xml:space="preserve"> </w:t>
      </w:r>
      <w:r>
        <w:t>do</w:t>
      </w:r>
      <w:r w:rsidR="00E52E95">
        <w:t xml:space="preserve"> </w:t>
      </w:r>
      <w:r>
        <w:t>not</w:t>
      </w:r>
      <w:r w:rsidR="00E52E95">
        <w:t xml:space="preserve"> </w:t>
      </w:r>
      <w:r>
        <w:t>have</w:t>
      </w:r>
      <w:r w:rsidR="00E52E95">
        <w:t xml:space="preserve"> </w:t>
      </w:r>
      <w:r>
        <w:t>to</w:t>
      </w:r>
      <w:r w:rsidR="00E52E95">
        <w:t xml:space="preserve"> </w:t>
      </w:r>
      <w:r>
        <w:t>use</w:t>
      </w:r>
      <w:r w:rsidR="00E52E95">
        <w:t xml:space="preserve"> </w:t>
      </w:r>
      <w:r>
        <w:t>them</w:t>
      </w:r>
      <w:r w:rsidR="00E653F5">
        <w:t>,</w:t>
      </w:r>
      <w:r w:rsidR="00E52E95">
        <w:t xml:space="preserve"> </w:t>
      </w:r>
      <w:r w:rsidR="00E653F5">
        <w:t>there</w:t>
      </w:r>
      <w:r w:rsidR="00E52E95">
        <w:t xml:space="preserve"> </w:t>
      </w:r>
      <w:r w:rsidR="00E653F5">
        <w:t>will</w:t>
      </w:r>
      <w:r w:rsidR="00E52E95">
        <w:t xml:space="preserve"> </w:t>
      </w:r>
      <w:r w:rsidR="00E653F5">
        <w:t>be</w:t>
      </w:r>
      <w:r w:rsidR="00E52E95">
        <w:t xml:space="preserve"> </w:t>
      </w:r>
      <w:r w:rsidR="00E653F5">
        <w:t>some</w:t>
      </w:r>
      <w:r w:rsidR="00E52E95">
        <w:t xml:space="preserve"> </w:t>
      </w:r>
      <w:r w:rsidR="00E653F5">
        <w:t>element</w:t>
      </w:r>
      <w:r w:rsidR="00E52E95">
        <w:t xml:space="preserve"> </w:t>
      </w:r>
      <w:r w:rsidR="00E653F5">
        <w:t>of</w:t>
      </w:r>
      <w:r w:rsidR="00E52E95">
        <w:t xml:space="preserve"> </w:t>
      </w:r>
      <w:r w:rsidR="00E653F5">
        <w:t>fettering,</w:t>
      </w:r>
      <w:r w:rsidR="00E52E95">
        <w:t xml:space="preserve"> </w:t>
      </w:r>
      <w:r w:rsidR="00E653F5">
        <w:t>as</w:t>
      </w:r>
      <w:r w:rsidR="00E52E95">
        <w:t xml:space="preserve"> </w:t>
      </w:r>
      <w:r w:rsidR="00E653F5">
        <w:t>envisaged</w:t>
      </w:r>
      <w:r w:rsidR="00E52E95">
        <w:t xml:space="preserve"> </w:t>
      </w:r>
      <w:r w:rsidR="00E653F5">
        <w:t>in</w:t>
      </w:r>
      <w:r w:rsidR="00E52E95">
        <w:t xml:space="preserve"> </w:t>
      </w:r>
      <w:r w:rsidR="00E653F5">
        <w:t>the</w:t>
      </w:r>
      <w:r w:rsidR="00E52E95">
        <w:t xml:space="preserve"> </w:t>
      </w:r>
      <w:r w:rsidR="00E653F5">
        <w:t>evidence</w:t>
      </w:r>
      <w:r w:rsidR="00E52E95">
        <w:t xml:space="preserve"> </w:t>
      </w:r>
      <w:r w:rsidR="00E653F5">
        <w:t>that</w:t>
      </w:r>
      <w:r w:rsidR="00E52E95">
        <w:t xml:space="preserve"> </w:t>
      </w:r>
      <w:r w:rsidR="00E653F5">
        <w:t>was</w:t>
      </w:r>
      <w:r w:rsidR="00E52E95">
        <w:t xml:space="preserve"> </w:t>
      </w:r>
      <w:r w:rsidR="00E653F5">
        <w:t>given</w:t>
      </w:r>
      <w:r w:rsidR="00E52E95">
        <w:t xml:space="preserve"> </w:t>
      </w:r>
      <w:r w:rsidR="00E653F5">
        <w:t>back</w:t>
      </w:r>
      <w:r w:rsidR="00E52E95">
        <w:t xml:space="preserve"> </w:t>
      </w:r>
      <w:r w:rsidR="00E653F5">
        <w:t>in</w:t>
      </w:r>
      <w:r w:rsidR="00E52E95">
        <w:t xml:space="preserve"> </w:t>
      </w:r>
      <w:r w:rsidR="00E653F5">
        <w:t>the</w:t>
      </w:r>
      <w:r w:rsidR="00E52E95">
        <w:t xml:space="preserve"> </w:t>
      </w:r>
      <w:r w:rsidR="00E653F5">
        <w:t>summer</w:t>
      </w:r>
      <w:r w:rsidR="007B7AD2">
        <w:t>.</w:t>
      </w:r>
      <w:r w:rsidR="00E52E95">
        <w:t xml:space="preserve"> </w:t>
      </w:r>
      <w:r w:rsidR="00BF0719">
        <w:t>You</w:t>
      </w:r>
      <w:r w:rsidR="00E52E95">
        <w:t xml:space="preserve"> </w:t>
      </w:r>
      <w:r w:rsidR="00BF0719">
        <w:t>have</w:t>
      </w:r>
      <w:r w:rsidR="00E52E95">
        <w:t xml:space="preserve"> </w:t>
      </w:r>
      <w:r w:rsidR="00BF0719">
        <w:t>quoted</w:t>
      </w:r>
      <w:r w:rsidR="00E52E95">
        <w:t xml:space="preserve"> </w:t>
      </w:r>
      <w:r w:rsidR="00BF0719">
        <w:t>the</w:t>
      </w:r>
      <w:r w:rsidR="00E52E95">
        <w:t xml:space="preserve"> </w:t>
      </w:r>
      <w:r w:rsidR="00BF0719">
        <w:t>Prime</w:t>
      </w:r>
      <w:r w:rsidR="00E52E95">
        <w:t xml:space="preserve"> </w:t>
      </w:r>
      <w:r w:rsidR="00BF0719">
        <w:t>Minister—</w:t>
      </w:r>
    </w:p>
    <w:p w:rsidR="001C2529" w:rsidP="001C2529">
      <w:pPr>
        <w:pStyle w:val="Answer"/>
      </w:pPr>
      <w:sdt>
        <w:sdtPr>
          <w:alias w:val="Witness"/>
          <w:id w:val="-970971389"/>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E653F5">
        <w:t>No,</w:t>
      </w:r>
      <w:r w:rsidR="00E52E95">
        <w:t xml:space="preserve"> </w:t>
      </w:r>
      <w:r w:rsidR="00E653F5">
        <w:t>s</w:t>
      </w:r>
      <w:r>
        <w:t>orry,</w:t>
      </w:r>
      <w:r w:rsidR="00E52E95">
        <w:t xml:space="preserve"> </w:t>
      </w:r>
      <w:r>
        <w:t>I</w:t>
      </w:r>
      <w:r w:rsidR="00E52E95">
        <w:t xml:space="preserve"> </w:t>
      </w:r>
      <w:r w:rsidR="00E653F5">
        <w:t>would</w:t>
      </w:r>
      <w:r w:rsidR="00E52E95">
        <w:t xml:space="preserve"> </w:t>
      </w:r>
      <w:r>
        <w:t>challenge</w:t>
      </w:r>
      <w:r w:rsidR="00E52E95">
        <w:t xml:space="preserve"> </w:t>
      </w:r>
      <w:r>
        <w:t>you</w:t>
      </w:r>
      <w:r w:rsidR="00E52E95">
        <w:t xml:space="preserve"> </w:t>
      </w:r>
      <w:r>
        <w:t>on</w:t>
      </w:r>
      <w:r w:rsidR="00E52E95">
        <w:t xml:space="preserve"> </w:t>
      </w:r>
      <w:r>
        <w:t>that</w:t>
      </w:r>
      <w:r w:rsidR="007B7AD2">
        <w:t>.</w:t>
      </w:r>
      <w:r w:rsidR="00E52E95">
        <w:t xml:space="preserve"> </w:t>
      </w:r>
      <w:r w:rsidR="00247FA8">
        <w:t>One</w:t>
      </w:r>
      <w:r w:rsidR="00E52E95">
        <w:t xml:space="preserve"> </w:t>
      </w:r>
      <w:r w:rsidR="00BF0719">
        <w:t>thing</w:t>
      </w:r>
      <w:r w:rsidR="00E52E95">
        <w:t xml:space="preserve"> </w:t>
      </w:r>
      <w:r w:rsidR="00792D41">
        <w:t>we</w:t>
      </w:r>
      <w:r w:rsidR="00E52E95">
        <w:t xml:space="preserve"> </w:t>
      </w:r>
      <w:r w:rsidR="00792D41">
        <w:t>have</w:t>
      </w:r>
      <w:r w:rsidR="00E52E95">
        <w:t xml:space="preserve"> </w:t>
      </w:r>
      <w:r w:rsidR="00792D41">
        <w:t>been</w:t>
      </w:r>
      <w:r w:rsidR="00E52E95">
        <w:t xml:space="preserve"> </w:t>
      </w:r>
      <w:r w:rsidR="00792D41">
        <w:t>clear</w:t>
      </w:r>
      <w:r w:rsidR="00E52E95">
        <w:t xml:space="preserve"> </w:t>
      </w:r>
      <w:r w:rsidR="00792D41">
        <w:t>about</w:t>
      </w:r>
      <w:r w:rsidR="00E52E95">
        <w:t xml:space="preserve"> </w:t>
      </w:r>
      <w:r w:rsidR="00792D41">
        <w:t>from</w:t>
      </w:r>
      <w:r w:rsidR="00E52E95">
        <w:t xml:space="preserve"> </w:t>
      </w:r>
      <w:r w:rsidR="00792D41">
        <w:t>the</w:t>
      </w:r>
      <w:r w:rsidR="00E52E95">
        <w:t xml:space="preserve"> </w:t>
      </w:r>
      <w:r w:rsidR="00792D41">
        <w:t>very</w:t>
      </w:r>
      <w:r w:rsidR="00E52E95">
        <w:t xml:space="preserve"> </w:t>
      </w:r>
      <w:r w:rsidR="00792D41">
        <w:t>beginning</w:t>
      </w:r>
      <w:r w:rsidR="00BF0719">
        <w:t>,</w:t>
      </w:r>
      <w:r w:rsidR="00E52E95">
        <w:t xml:space="preserve"> </w:t>
      </w:r>
      <w:r w:rsidR="00792D41">
        <w:t>and</w:t>
      </w:r>
      <w:r w:rsidR="00E52E95">
        <w:t xml:space="preserve"> </w:t>
      </w:r>
      <w:r w:rsidR="00792D41">
        <w:t>were</w:t>
      </w:r>
      <w:r w:rsidR="00E52E95">
        <w:t xml:space="preserve"> </w:t>
      </w:r>
      <w:r w:rsidR="00792D41">
        <w:t>clear</w:t>
      </w:r>
      <w:r w:rsidR="00E52E95">
        <w:t xml:space="preserve"> </w:t>
      </w:r>
      <w:r w:rsidR="00792D41">
        <w:t>about</w:t>
      </w:r>
      <w:r w:rsidR="00E52E95">
        <w:t xml:space="preserve"> </w:t>
      </w:r>
      <w:r w:rsidR="00792D41">
        <w:t>in</w:t>
      </w:r>
      <w:r w:rsidR="00E52E95">
        <w:t xml:space="preserve"> </w:t>
      </w:r>
      <w:r w:rsidR="00792D41">
        <w:t>the</w:t>
      </w:r>
      <w:r w:rsidR="00E52E95">
        <w:t xml:space="preserve"> </w:t>
      </w:r>
      <w:r w:rsidR="00F61417">
        <w:t>Command Paper</w:t>
      </w:r>
      <w:r w:rsidR="00BF0719">
        <w:t>,</w:t>
      </w:r>
      <w:r w:rsidR="00E52E95">
        <w:t xml:space="preserve"> </w:t>
      </w:r>
      <w:r w:rsidR="00792D41">
        <w:t>is</w:t>
      </w:r>
      <w:r w:rsidR="00E52E95">
        <w:t xml:space="preserve"> </w:t>
      </w:r>
      <w:r w:rsidR="00792D41">
        <w:t>that</w:t>
      </w:r>
      <w:r w:rsidR="00E52E95">
        <w:t xml:space="preserve"> </w:t>
      </w:r>
      <w:r w:rsidR="00792D41">
        <w:t>we</w:t>
      </w:r>
      <w:r w:rsidR="00E52E95">
        <w:t xml:space="preserve"> </w:t>
      </w:r>
      <w:r w:rsidR="00BF0719">
        <w:t>will</w:t>
      </w:r>
      <w:r w:rsidR="00E52E95">
        <w:t xml:space="preserve"> </w:t>
      </w:r>
      <w:r w:rsidR="00792D41">
        <w:t>deliver</w:t>
      </w:r>
      <w:r w:rsidR="00E52E95">
        <w:t xml:space="preserve"> </w:t>
      </w:r>
      <w:r w:rsidR="00792D41">
        <w:t>unfettered</w:t>
      </w:r>
      <w:r w:rsidR="00E52E95">
        <w:t xml:space="preserve"> </w:t>
      </w:r>
      <w:r w:rsidR="00792D41">
        <w:t>access</w:t>
      </w:r>
      <w:r w:rsidR="00E52E95">
        <w:t xml:space="preserve"> </w:t>
      </w:r>
      <w:r w:rsidR="00792D41">
        <w:t>for</w:t>
      </w:r>
      <w:r w:rsidR="00E52E95">
        <w:t xml:space="preserve"> </w:t>
      </w:r>
      <w:r w:rsidR="00792D41">
        <w:t>Northern</w:t>
      </w:r>
      <w:r w:rsidR="00E52E95">
        <w:t xml:space="preserve"> </w:t>
      </w:r>
      <w:r w:rsidR="00792D41">
        <w:t>Ireland</w:t>
      </w:r>
      <w:r w:rsidR="00E52E95">
        <w:t xml:space="preserve"> </w:t>
      </w:r>
      <w:r w:rsidR="00792D41">
        <w:t>businesses</w:t>
      </w:r>
      <w:r w:rsidR="00E52E95">
        <w:t xml:space="preserve"> </w:t>
      </w:r>
      <w:r w:rsidR="00792D41">
        <w:t>to</w:t>
      </w:r>
      <w:r w:rsidR="00E52E95">
        <w:t xml:space="preserve"> </w:t>
      </w:r>
      <w:r w:rsidR="00792D41">
        <w:t>the</w:t>
      </w:r>
      <w:r w:rsidR="00E52E95">
        <w:t xml:space="preserve"> </w:t>
      </w:r>
      <w:r w:rsidR="00792D41">
        <w:t>rest</w:t>
      </w:r>
      <w:r w:rsidR="00E52E95">
        <w:t xml:space="preserve"> </w:t>
      </w:r>
      <w:r w:rsidR="00792D41">
        <w:t>of</w:t>
      </w:r>
      <w:r w:rsidR="00E52E95">
        <w:t xml:space="preserve"> </w:t>
      </w:r>
      <w:r w:rsidR="00792D41">
        <w:t>the</w:t>
      </w:r>
      <w:r w:rsidR="00E52E95">
        <w:t xml:space="preserve"> </w:t>
      </w:r>
      <w:r w:rsidR="00792D41">
        <w:t>UK</w:t>
      </w:r>
      <w:r w:rsidR="00E52E95">
        <w:t xml:space="preserve"> </w:t>
      </w:r>
      <w:r w:rsidR="00792D41">
        <w:t>market</w:t>
      </w:r>
      <w:r w:rsidR="00E52E95">
        <w:t xml:space="preserve"> </w:t>
      </w:r>
      <w:r w:rsidR="00792D41">
        <w:t>as</w:t>
      </w:r>
      <w:r w:rsidR="00E52E95">
        <w:t xml:space="preserve"> </w:t>
      </w:r>
      <w:r w:rsidR="00792D41">
        <w:t>part</w:t>
      </w:r>
      <w:r w:rsidR="00E52E95">
        <w:t xml:space="preserve"> </w:t>
      </w:r>
      <w:r w:rsidR="00792D41">
        <w:t>of</w:t>
      </w:r>
      <w:r w:rsidR="00E52E95">
        <w:t xml:space="preserve"> </w:t>
      </w:r>
      <w:r w:rsidR="00BF0719">
        <w:t>a</w:t>
      </w:r>
      <w:r w:rsidR="00E52E95">
        <w:t xml:space="preserve"> </w:t>
      </w:r>
      <w:r w:rsidR="00792D41">
        <w:t>single</w:t>
      </w:r>
      <w:r w:rsidR="00E52E95">
        <w:t xml:space="preserve"> </w:t>
      </w:r>
      <w:r w:rsidR="00792D41">
        <w:t>customs</w:t>
      </w:r>
      <w:r w:rsidR="00E52E95">
        <w:t xml:space="preserve"> </w:t>
      </w:r>
      <w:r w:rsidR="00792D41">
        <w:t>territory</w:t>
      </w:r>
      <w:r w:rsidR="00E52E95">
        <w:t xml:space="preserve"> </w:t>
      </w:r>
      <w:r w:rsidR="00792D41">
        <w:t>and</w:t>
      </w:r>
      <w:r w:rsidR="00E52E95">
        <w:t xml:space="preserve"> </w:t>
      </w:r>
      <w:r w:rsidR="00792D41">
        <w:t>single</w:t>
      </w:r>
      <w:r w:rsidR="00E52E95">
        <w:t xml:space="preserve"> </w:t>
      </w:r>
      <w:r w:rsidR="00792D41">
        <w:t>market</w:t>
      </w:r>
      <w:r w:rsidR="007B7AD2">
        <w:t>.</w:t>
      </w:r>
      <w:r w:rsidR="00E52E95">
        <w:t xml:space="preserve"> </w:t>
      </w:r>
      <w:r w:rsidR="00792D41">
        <w:t>That</w:t>
      </w:r>
      <w:r w:rsidR="00E52E95">
        <w:t xml:space="preserve"> </w:t>
      </w:r>
      <w:r w:rsidR="00792D41">
        <w:t>is</w:t>
      </w:r>
      <w:r w:rsidR="00E52E95">
        <w:t xml:space="preserve"> </w:t>
      </w:r>
      <w:r w:rsidR="00792D41">
        <w:t>what</w:t>
      </w:r>
      <w:r w:rsidR="00E52E95">
        <w:t xml:space="preserve"> </w:t>
      </w:r>
      <w:r w:rsidR="00792D41">
        <w:t>we</w:t>
      </w:r>
      <w:r w:rsidR="00E52E95">
        <w:t xml:space="preserve"> </w:t>
      </w:r>
      <w:r w:rsidR="00792D41">
        <w:t>want</w:t>
      </w:r>
      <w:r w:rsidR="00E52E95">
        <w:t xml:space="preserve"> </w:t>
      </w:r>
      <w:r w:rsidR="00792D41">
        <w:t>to</w:t>
      </w:r>
      <w:r w:rsidR="00E52E95">
        <w:t xml:space="preserve"> </w:t>
      </w:r>
      <w:r w:rsidR="00792D41">
        <w:t>do</w:t>
      </w:r>
      <w:r w:rsidR="00E52E95">
        <w:t xml:space="preserve"> </w:t>
      </w:r>
      <w:r w:rsidR="00792D41">
        <w:t>through</w:t>
      </w:r>
      <w:r w:rsidR="00E52E95">
        <w:t xml:space="preserve"> </w:t>
      </w:r>
      <w:r w:rsidR="00792D41">
        <w:t>the</w:t>
      </w:r>
      <w:r w:rsidR="00E52E95">
        <w:t xml:space="preserve"> </w:t>
      </w:r>
      <w:r w:rsidR="00F61417">
        <w:t>Joint Committee</w:t>
      </w:r>
      <w:r w:rsidR="00792D41">
        <w:t>,</w:t>
      </w:r>
      <w:r w:rsidR="00E52E95">
        <w:t xml:space="preserve"> </w:t>
      </w:r>
      <w:r w:rsidR="00792D41">
        <w:t>in</w:t>
      </w:r>
      <w:r w:rsidR="00E52E95">
        <w:t xml:space="preserve"> </w:t>
      </w:r>
      <w:r w:rsidR="00792D41">
        <w:t>an</w:t>
      </w:r>
      <w:r w:rsidR="00E52E95">
        <w:t xml:space="preserve"> </w:t>
      </w:r>
      <w:r w:rsidR="00792D41">
        <w:t>agreed</w:t>
      </w:r>
      <w:r w:rsidR="00E52E95">
        <w:t xml:space="preserve"> </w:t>
      </w:r>
      <w:r w:rsidR="00792D41">
        <w:t>way</w:t>
      </w:r>
      <w:r w:rsidR="00E52E95">
        <w:t xml:space="preserve"> </w:t>
      </w:r>
      <w:r w:rsidR="00792D41">
        <w:t>with</w:t>
      </w:r>
      <w:r w:rsidR="00E52E95">
        <w:t xml:space="preserve"> </w:t>
      </w:r>
      <w:r w:rsidR="00792D41">
        <w:t>our</w:t>
      </w:r>
      <w:r w:rsidR="00E52E95">
        <w:t xml:space="preserve"> </w:t>
      </w:r>
      <w:r w:rsidR="00792D41">
        <w:t>friends</w:t>
      </w:r>
      <w:r w:rsidR="00E52E95">
        <w:t xml:space="preserve"> </w:t>
      </w:r>
      <w:r w:rsidR="00792D41">
        <w:t>and</w:t>
      </w:r>
      <w:r w:rsidR="00E52E95">
        <w:t xml:space="preserve"> </w:t>
      </w:r>
      <w:r w:rsidR="00792D41">
        <w:t>partners</w:t>
      </w:r>
      <w:r w:rsidR="00E52E95">
        <w:t xml:space="preserve"> </w:t>
      </w:r>
      <w:r w:rsidR="00792D41">
        <w:t>in</w:t>
      </w:r>
      <w:r w:rsidR="00E52E95">
        <w:t xml:space="preserve"> </w:t>
      </w:r>
      <w:r w:rsidR="00792D41">
        <w:t>the</w:t>
      </w:r>
      <w:r w:rsidR="00E52E95">
        <w:t xml:space="preserve"> </w:t>
      </w:r>
      <w:r w:rsidR="00792D41">
        <w:t>EU</w:t>
      </w:r>
      <w:r w:rsidR="007B7AD2">
        <w:t>.</w:t>
      </w:r>
      <w:r w:rsidR="00E52E95">
        <w:t xml:space="preserve"> </w:t>
      </w:r>
      <w:r w:rsidR="003D3E36">
        <w:t>I</w:t>
      </w:r>
      <w:r w:rsidR="00E52E95">
        <w:t xml:space="preserve"> </w:t>
      </w:r>
      <w:r w:rsidR="003D3E36">
        <w:t>am</w:t>
      </w:r>
      <w:r w:rsidR="00E52E95">
        <w:t xml:space="preserve"> </w:t>
      </w:r>
      <w:r w:rsidR="003D3E36">
        <w:t>optimistic</w:t>
      </w:r>
      <w:r w:rsidR="00E52E95">
        <w:t xml:space="preserve"> </w:t>
      </w:r>
      <w:r w:rsidR="00792D41">
        <w:t>we</w:t>
      </w:r>
      <w:r w:rsidR="00E52E95">
        <w:t xml:space="preserve"> </w:t>
      </w:r>
      <w:r w:rsidR="003D3E36">
        <w:t>can</w:t>
      </w:r>
      <w:r w:rsidR="00E52E95">
        <w:t xml:space="preserve"> </w:t>
      </w:r>
      <w:r w:rsidR="00792D41">
        <w:t>still</w:t>
      </w:r>
      <w:r w:rsidR="00E52E95">
        <w:t xml:space="preserve"> </w:t>
      </w:r>
      <w:r w:rsidR="00792D41">
        <w:t>do</w:t>
      </w:r>
      <w:r w:rsidR="00E52E95">
        <w:t xml:space="preserve"> </w:t>
      </w:r>
      <w:r w:rsidR="00792D41">
        <w:t>that</w:t>
      </w:r>
      <w:r w:rsidR="007B7AD2">
        <w:t>.</w:t>
      </w:r>
      <w:r w:rsidR="00E52E95">
        <w:t xml:space="preserve"> </w:t>
      </w:r>
      <w:r w:rsidR="003D3E36">
        <w:t>I</w:t>
      </w:r>
      <w:r w:rsidR="00E52E95">
        <w:t xml:space="preserve"> </w:t>
      </w:r>
      <w:r w:rsidR="003D3E36">
        <w:t>believe</w:t>
      </w:r>
      <w:r w:rsidR="00E52E95">
        <w:t xml:space="preserve"> </w:t>
      </w:r>
      <w:r w:rsidR="003D3E36">
        <w:t>all</w:t>
      </w:r>
      <w:r w:rsidR="00E52E95">
        <w:t xml:space="preserve"> </w:t>
      </w:r>
      <w:r w:rsidR="00792D41">
        <w:t>the</w:t>
      </w:r>
      <w:r w:rsidR="00E52E95">
        <w:t xml:space="preserve"> </w:t>
      </w:r>
      <w:r w:rsidR="00792D41">
        <w:t>negotiat</w:t>
      </w:r>
      <w:r w:rsidR="003D3E36">
        <w:t>ors</w:t>
      </w:r>
      <w:r w:rsidR="00E52E95">
        <w:t xml:space="preserve"> </w:t>
      </w:r>
      <w:r w:rsidR="00792D41">
        <w:t>will</w:t>
      </w:r>
      <w:r w:rsidR="00E52E95">
        <w:t xml:space="preserve"> </w:t>
      </w:r>
      <w:r w:rsidR="00792D41">
        <w:t>continue</w:t>
      </w:r>
      <w:r w:rsidR="00E52E95">
        <w:t xml:space="preserve"> </w:t>
      </w:r>
      <w:r w:rsidR="00792D41">
        <w:t>to</w:t>
      </w:r>
      <w:r w:rsidR="00E52E95">
        <w:t xml:space="preserve"> </w:t>
      </w:r>
      <w:r w:rsidR="003D3E36">
        <w:t>work</w:t>
      </w:r>
      <w:r w:rsidR="00E52E95">
        <w:t xml:space="preserve"> </w:t>
      </w:r>
      <w:r w:rsidR="00792D41">
        <w:t>in</w:t>
      </w:r>
      <w:r w:rsidR="00E52E95">
        <w:t xml:space="preserve"> </w:t>
      </w:r>
      <w:r w:rsidR="00792D41">
        <w:t>good</w:t>
      </w:r>
      <w:r w:rsidR="00E52E95">
        <w:t xml:space="preserve"> </w:t>
      </w:r>
      <w:r w:rsidR="00792D41">
        <w:t>faith</w:t>
      </w:r>
      <w:r w:rsidR="00E52E95">
        <w:t xml:space="preserve"> </w:t>
      </w:r>
      <w:r w:rsidR="00792D41">
        <w:t>to</w:t>
      </w:r>
      <w:r w:rsidR="00E52E95">
        <w:t xml:space="preserve"> </w:t>
      </w:r>
      <w:r w:rsidR="00792D41">
        <w:t>achieve</w:t>
      </w:r>
      <w:r w:rsidR="00E52E95">
        <w:t xml:space="preserve"> </w:t>
      </w:r>
      <w:r w:rsidR="00792D41">
        <w:t>that</w:t>
      </w:r>
      <w:r w:rsidR="00E52E95">
        <w:t xml:space="preserve"> </w:t>
      </w:r>
      <w:r w:rsidR="00792D41">
        <w:t>very</w:t>
      </w:r>
      <w:r w:rsidR="00E52E95">
        <w:t xml:space="preserve"> </w:t>
      </w:r>
      <w:r w:rsidR="00792D41">
        <w:t>outcome</w:t>
      </w:r>
      <w:r w:rsidR="007B7AD2">
        <w:t>.</w:t>
      </w:r>
      <w:r w:rsidR="00E52E95">
        <w:t xml:space="preserve"> </w:t>
      </w:r>
      <w:r>
        <w:t>This</w:t>
      </w:r>
      <w:r w:rsidR="00E52E95">
        <w:t xml:space="preserve"> </w:t>
      </w:r>
      <w:r>
        <w:t>is</w:t>
      </w:r>
      <w:r w:rsidR="00E52E95">
        <w:t xml:space="preserve"> </w:t>
      </w:r>
      <w:r>
        <w:t>simply</w:t>
      </w:r>
      <w:r w:rsidR="00E52E95">
        <w:t xml:space="preserve"> </w:t>
      </w:r>
      <w:r>
        <w:t>about</w:t>
      </w:r>
      <w:r w:rsidR="00E52E95">
        <w:t xml:space="preserve"> </w:t>
      </w:r>
      <w:r>
        <w:t>having</w:t>
      </w:r>
      <w:r w:rsidR="00E52E95">
        <w:t xml:space="preserve"> </w:t>
      </w:r>
      <w:r>
        <w:t>that</w:t>
      </w:r>
      <w:r w:rsidR="00E52E95">
        <w:t xml:space="preserve"> </w:t>
      </w:r>
      <w:r>
        <w:t>safety</w:t>
      </w:r>
      <w:r w:rsidR="00E52E95">
        <w:t xml:space="preserve"> </w:t>
      </w:r>
      <w:r>
        <w:t>net</w:t>
      </w:r>
      <w:r w:rsidR="00E52E95">
        <w:t xml:space="preserve"> </w:t>
      </w:r>
      <w:r>
        <w:t>should</w:t>
      </w:r>
      <w:r w:rsidR="00E52E95">
        <w:t xml:space="preserve"> </w:t>
      </w:r>
      <w:r>
        <w:t>everything</w:t>
      </w:r>
      <w:r w:rsidR="00E52E95">
        <w:t xml:space="preserve"> </w:t>
      </w:r>
      <w:r>
        <w:t>else</w:t>
      </w:r>
      <w:r w:rsidR="00E52E95">
        <w:t xml:space="preserve"> </w:t>
      </w:r>
      <w:r>
        <w:t>fail.</w:t>
      </w:r>
    </w:p>
    <w:p w:rsidR="001C2529" w:rsidP="001C2529">
      <w:pPr>
        <w:pStyle w:val="Question"/>
      </w:pPr>
      <w:sdt>
        <w:sdtPr>
          <w:alias w:val="Member"/>
          <w:tag w:val="&lt;Member mnisId='4494' dodsId='72275'&gt;"/>
          <w:id w:val="-1855342693"/>
          <w:placeholder>
            <w:docPart w:val="DefaultPlaceholder_1082065158"/>
          </w:placeholder>
          <w:richText/>
        </w:sdtPr>
        <w:sdtContent>
          <w:r w:rsidRPr="001C2529">
            <w:rPr>
              <w:b/>
            </w:rPr>
            <w:t>Chair:</w:t>
          </w:r>
        </w:sdtContent>
      </w:sdt>
      <w:r w:rsidR="00E52E95">
        <w:t xml:space="preserve"> </w:t>
      </w:r>
      <w:r w:rsidR="003D3E36">
        <w:t>It</w:t>
      </w:r>
      <w:r w:rsidR="00E52E95">
        <w:t xml:space="preserve"> </w:t>
      </w:r>
      <w:r w:rsidR="00792D41">
        <w:t>would</w:t>
      </w:r>
      <w:r w:rsidR="00E52E95">
        <w:t xml:space="preserve"> </w:t>
      </w:r>
      <w:r w:rsidR="00792D41">
        <w:t>be</w:t>
      </w:r>
      <w:r w:rsidR="00E52E95">
        <w:t xml:space="preserve"> </w:t>
      </w:r>
      <w:r w:rsidR="00792D41">
        <w:t>less</w:t>
      </w:r>
      <w:r w:rsidR="00E52E95">
        <w:t xml:space="preserve"> </w:t>
      </w:r>
      <w:r w:rsidR="00792D41">
        <w:t>fettered</w:t>
      </w:r>
      <w:r w:rsidR="00E52E95">
        <w:t xml:space="preserve"> </w:t>
      </w:r>
      <w:r w:rsidR="00792D41">
        <w:t>rather</w:t>
      </w:r>
      <w:r w:rsidR="00E52E95">
        <w:t xml:space="preserve"> </w:t>
      </w:r>
      <w:r w:rsidR="00792D41">
        <w:t>than</w:t>
      </w:r>
      <w:r w:rsidR="00E52E95">
        <w:t xml:space="preserve"> </w:t>
      </w:r>
      <w:r w:rsidR="00792D41">
        <w:t>unfettered</w:t>
      </w:r>
      <w:r w:rsidR="007B7AD2">
        <w:t>.</w:t>
      </w:r>
      <w:r w:rsidR="00E52E95">
        <w:t xml:space="preserve"> </w:t>
      </w:r>
      <w:r w:rsidR="00750FA5">
        <w:t>Given</w:t>
      </w:r>
      <w:r w:rsidR="00E52E95">
        <w:t xml:space="preserve"> </w:t>
      </w:r>
      <w:r w:rsidR="00750FA5">
        <w:t>the</w:t>
      </w:r>
      <w:r w:rsidR="00E52E95">
        <w:t xml:space="preserve"> </w:t>
      </w:r>
      <w:r w:rsidR="00750FA5">
        <w:t>fact</w:t>
      </w:r>
      <w:r w:rsidR="00E52E95">
        <w:t xml:space="preserve"> </w:t>
      </w:r>
      <w:r w:rsidR="00750FA5">
        <w:t>that</w:t>
      </w:r>
      <w:r w:rsidR="00E52E95">
        <w:t xml:space="preserve"> </w:t>
      </w:r>
      <w:r w:rsidR="00750FA5">
        <w:t>really</w:t>
      </w:r>
      <w:r w:rsidR="00E52E95">
        <w:t xml:space="preserve"> </w:t>
      </w:r>
      <w:r w:rsidR="00750FA5">
        <w:t>at</w:t>
      </w:r>
      <w:r w:rsidR="00E52E95">
        <w:t xml:space="preserve"> </w:t>
      </w:r>
      <w:r w:rsidR="00750FA5">
        <w:t>this</w:t>
      </w:r>
      <w:r w:rsidR="00E52E95">
        <w:t xml:space="preserve"> </w:t>
      </w:r>
      <w:r w:rsidR="003D3E36">
        <w:t>11</w:t>
      </w:r>
      <w:r w:rsidR="00750FA5">
        <w:t>th</w:t>
      </w:r>
      <w:r w:rsidR="00E52E95">
        <w:t xml:space="preserve"> </w:t>
      </w:r>
      <w:r w:rsidR="00750FA5">
        <w:t>hour</w:t>
      </w:r>
      <w:r w:rsidR="00E52E95">
        <w:t xml:space="preserve"> </w:t>
      </w:r>
      <w:r w:rsidR="00750FA5">
        <w:t>these</w:t>
      </w:r>
      <w:r w:rsidR="00E52E95">
        <w:t xml:space="preserve"> </w:t>
      </w:r>
      <w:r w:rsidR="00750FA5">
        <w:t>safeguards</w:t>
      </w:r>
      <w:r w:rsidR="00E52E95">
        <w:t xml:space="preserve"> </w:t>
      </w:r>
      <w:r w:rsidR="00750FA5">
        <w:t>are</w:t>
      </w:r>
      <w:r w:rsidR="00E52E95">
        <w:t xml:space="preserve"> </w:t>
      </w:r>
      <w:r w:rsidR="00750FA5">
        <w:t>apparently</w:t>
      </w:r>
      <w:r w:rsidR="00E52E95">
        <w:t xml:space="preserve"> </w:t>
      </w:r>
      <w:r w:rsidR="00750FA5">
        <w:t>needed,</w:t>
      </w:r>
      <w:r w:rsidR="00E52E95">
        <w:t xml:space="preserve"> </w:t>
      </w:r>
      <w:r w:rsidR="00750FA5">
        <w:t>was</w:t>
      </w:r>
      <w:r w:rsidR="00E52E95">
        <w:t xml:space="preserve"> </w:t>
      </w:r>
      <w:r w:rsidR="00750FA5">
        <w:t>the</w:t>
      </w:r>
      <w:r w:rsidR="00E52E95">
        <w:t xml:space="preserve"> </w:t>
      </w:r>
      <w:r w:rsidR="00750FA5">
        <w:t>Prime</w:t>
      </w:r>
      <w:r w:rsidR="00E52E95">
        <w:t xml:space="preserve"> </w:t>
      </w:r>
      <w:r w:rsidR="00750FA5">
        <w:t>Minister</w:t>
      </w:r>
      <w:r w:rsidR="00E52E95">
        <w:t xml:space="preserve"> </w:t>
      </w:r>
      <w:r w:rsidR="00750FA5">
        <w:t>wrong</w:t>
      </w:r>
      <w:r w:rsidR="00E52E95">
        <w:t xml:space="preserve"> </w:t>
      </w:r>
      <w:r w:rsidR="00750FA5">
        <w:t>to</w:t>
      </w:r>
      <w:r w:rsidR="00E52E95">
        <w:t xml:space="preserve"> </w:t>
      </w:r>
      <w:r w:rsidR="00750FA5">
        <w:t>say</w:t>
      </w:r>
      <w:r w:rsidR="00E52E95">
        <w:t xml:space="preserve"> </w:t>
      </w:r>
      <w:r w:rsidR="00750FA5">
        <w:t>last</w:t>
      </w:r>
      <w:r w:rsidR="00E52E95">
        <w:t xml:space="preserve"> </w:t>
      </w:r>
      <w:r w:rsidR="00750FA5">
        <w:t>October</w:t>
      </w:r>
      <w:r w:rsidR="00E52E95">
        <w:t xml:space="preserve"> </w:t>
      </w:r>
      <w:r w:rsidR="00750FA5">
        <w:t>that</w:t>
      </w:r>
      <w:r w:rsidR="00E52E95">
        <w:t xml:space="preserve"> </w:t>
      </w:r>
      <w:r w:rsidR="00230D3C">
        <w:t>the</w:t>
      </w:r>
      <w:r w:rsidR="00E52E95">
        <w:t xml:space="preserve"> </w:t>
      </w:r>
      <w:r w:rsidR="00230D3C">
        <w:t>protocol</w:t>
      </w:r>
      <w:r w:rsidR="00E52E95">
        <w:t xml:space="preserve"> </w:t>
      </w:r>
      <w:r w:rsidR="00750FA5">
        <w:t>was</w:t>
      </w:r>
      <w:r w:rsidR="00E52E95">
        <w:t xml:space="preserve"> </w:t>
      </w:r>
      <w:r w:rsidR="00750FA5">
        <w:t>“</w:t>
      </w:r>
      <w:r w:rsidR="003D3E36">
        <w:t>in</w:t>
      </w:r>
      <w:r w:rsidR="00E52E95">
        <w:t xml:space="preserve"> </w:t>
      </w:r>
      <w:r w:rsidR="00750FA5">
        <w:t>perfect</w:t>
      </w:r>
      <w:r w:rsidR="00E52E95">
        <w:t xml:space="preserve"> </w:t>
      </w:r>
      <w:r w:rsidR="00750FA5">
        <w:t>conformity</w:t>
      </w:r>
      <w:r w:rsidR="00E52E95">
        <w:t xml:space="preserve"> </w:t>
      </w:r>
      <w:r w:rsidR="00750FA5">
        <w:t>with</w:t>
      </w:r>
      <w:r w:rsidR="00E52E95">
        <w:t xml:space="preserve"> </w:t>
      </w:r>
      <w:r w:rsidR="00750FA5">
        <w:t>the</w:t>
      </w:r>
      <w:r w:rsidR="00E52E95">
        <w:t xml:space="preserve"> </w:t>
      </w:r>
      <w:r w:rsidR="00205C07">
        <w:t>Good</w:t>
      </w:r>
      <w:r w:rsidR="00E52E95">
        <w:t xml:space="preserve"> </w:t>
      </w:r>
      <w:r w:rsidR="00205C07">
        <w:t>Friday</w:t>
      </w:r>
      <w:r w:rsidR="00E52E95">
        <w:t xml:space="preserve"> </w:t>
      </w:r>
      <w:r w:rsidR="00205C07">
        <w:t>agreement</w:t>
      </w:r>
      <w:r w:rsidR="00750FA5">
        <w:t>”?</w:t>
      </w:r>
      <w:r w:rsidR="00E52E95">
        <w:t xml:space="preserve"> </w:t>
      </w:r>
    </w:p>
    <w:p w:rsidR="006330F3" w:rsidP="00F943EE">
      <w:pPr>
        <w:pStyle w:val="Answer"/>
      </w:pPr>
      <w:sdt>
        <w:sdtPr>
          <w:alias w:val="Witness"/>
          <w:id w:val="-1753733139"/>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F943EE">
        <w:t>No,</w:t>
      </w:r>
      <w:r w:rsidR="00E52E95">
        <w:t xml:space="preserve"> </w:t>
      </w:r>
      <w:r w:rsidR="00F943EE">
        <w:t>the</w:t>
      </w:r>
      <w:r w:rsidR="00E52E95">
        <w:t xml:space="preserve"> </w:t>
      </w:r>
      <w:r w:rsidR="00F943EE">
        <w:t>Prime</w:t>
      </w:r>
      <w:r w:rsidR="00E52E95">
        <w:t xml:space="preserve"> </w:t>
      </w:r>
      <w:r w:rsidR="00F943EE">
        <w:t>Minister</w:t>
      </w:r>
      <w:r w:rsidR="00E52E95">
        <w:t xml:space="preserve"> </w:t>
      </w:r>
      <w:r w:rsidR="00F943EE">
        <w:t>was</w:t>
      </w:r>
      <w:r w:rsidR="00E52E95">
        <w:t xml:space="preserve"> </w:t>
      </w:r>
      <w:r w:rsidR="00F943EE">
        <w:t>absolutely</w:t>
      </w:r>
      <w:r w:rsidR="00E52E95">
        <w:t xml:space="preserve"> </w:t>
      </w:r>
      <w:r w:rsidR="00F943EE">
        <w:t>right</w:t>
      </w:r>
      <w:r w:rsidR="00750FA5">
        <w:t>,</w:t>
      </w:r>
      <w:r w:rsidR="00E52E95">
        <w:t xml:space="preserve"> </w:t>
      </w:r>
      <w:r w:rsidR="00750FA5">
        <w:t>as</w:t>
      </w:r>
      <w:r w:rsidR="00E52E95">
        <w:t xml:space="preserve"> </w:t>
      </w:r>
      <w:r w:rsidR="00750FA5">
        <w:t>he</w:t>
      </w:r>
      <w:r w:rsidR="00E52E95">
        <w:t xml:space="preserve"> </w:t>
      </w:r>
      <w:r w:rsidR="00750FA5">
        <w:t>was</w:t>
      </w:r>
      <w:r w:rsidR="00E52E95">
        <w:t xml:space="preserve"> </w:t>
      </w:r>
      <w:r w:rsidR="00750FA5">
        <w:t>at</w:t>
      </w:r>
      <w:r w:rsidR="00E52E95">
        <w:t xml:space="preserve"> </w:t>
      </w:r>
      <w:r w:rsidR="00750FA5">
        <w:t>the</w:t>
      </w:r>
      <w:r w:rsidR="00E52E95">
        <w:t xml:space="preserve"> </w:t>
      </w:r>
      <w:r w:rsidR="00750FA5">
        <w:t>Dispatch</w:t>
      </w:r>
      <w:r w:rsidR="00E52E95">
        <w:t xml:space="preserve"> </w:t>
      </w:r>
      <w:r w:rsidR="00750FA5">
        <w:t>Box</w:t>
      </w:r>
      <w:r w:rsidR="00E52E95">
        <w:t xml:space="preserve"> </w:t>
      </w:r>
      <w:r w:rsidR="00750FA5">
        <w:t>on</w:t>
      </w:r>
      <w:r w:rsidR="00E52E95">
        <w:t xml:space="preserve"> </w:t>
      </w:r>
      <w:r w:rsidR="00750FA5">
        <w:t>Monday</w:t>
      </w:r>
      <w:r w:rsidR="007B7AD2">
        <w:t>.</w:t>
      </w:r>
      <w:r w:rsidR="00E52E95">
        <w:t xml:space="preserve"> </w:t>
      </w:r>
      <w:r w:rsidR="00750FA5">
        <w:t>What</w:t>
      </w:r>
      <w:r w:rsidR="00E52E95">
        <w:t xml:space="preserve"> </w:t>
      </w:r>
      <w:r w:rsidR="00750FA5">
        <w:t>we</w:t>
      </w:r>
      <w:r w:rsidR="00E52E95">
        <w:t xml:space="preserve"> </w:t>
      </w:r>
      <w:r w:rsidR="00750FA5">
        <w:t>all</w:t>
      </w:r>
      <w:r w:rsidR="00E52E95">
        <w:t xml:space="preserve"> </w:t>
      </w:r>
      <w:r w:rsidR="00750FA5">
        <w:t>knew</w:t>
      </w:r>
      <w:r w:rsidR="00B466B8">
        <w:t>,</w:t>
      </w:r>
      <w:r w:rsidR="00E52E95">
        <w:t xml:space="preserve"> </w:t>
      </w:r>
      <w:r w:rsidR="006D12E0">
        <w:t>and</w:t>
      </w:r>
      <w:r w:rsidR="00E52E95">
        <w:t xml:space="preserve"> </w:t>
      </w:r>
      <w:r w:rsidR="006D12E0">
        <w:t>what</w:t>
      </w:r>
      <w:r w:rsidR="00E52E95">
        <w:t xml:space="preserve"> </w:t>
      </w:r>
      <w:r w:rsidR="006D12E0">
        <w:t>the</w:t>
      </w:r>
      <w:r w:rsidR="00E52E95">
        <w:t xml:space="preserve"> </w:t>
      </w:r>
      <w:r w:rsidR="006D12E0">
        <w:t>Prime</w:t>
      </w:r>
      <w:r w:rsidR="00E52E95">
        <w:t xml:space="preserve"> </w:t>
      </w:r>
      <w:r w:rsidR="006D12E0">
        <w:t>Minister</w:t>
      </w:r>
      <w:r w:rsidR="00E52E95">
        <w:t xml:space="preserve"> </w:t>
      </w:r>
      <w:r w:rsidR="006D12E0">
        <w:t>was</w:t>
      </w:r>
      <w:r w:rsidR="00E52E95">
        <w:t xml:space="preserve"> </w:t>
      </w:r>
      <w:r w:rsidR="006D12E0">
        <w:t>referring</w:t>
      </w:r>
      <w:r w:rsidR="00BE2CA1">
        <w:t xml:space="preserve"> to</w:t>
      </w:r>
      <w:r w:rsidR="00E52E95">
        <w:t xml:space="preserve"> </w:t>
      </w:r>
      <w:r w:rsidR="00B466B8">
        <w:t>in</w:t>
      </w:r>
      <w:r w:rsidR="00E52E95">
        <w:t xml:space="preserve"> </w:t>
      </w:r>
      <w:r w:rsidR="00B466B8">
        <w:t>talking</w:t>
      </w:r>
      <w:r w:rsidR="00E52E95">
        <w:t xml:space="preserve"> </w:t>
      </w:r>
      <w:r w:rsidR="00B466B8">
        <w:t>about</w:t>
      </w:r>
      <w:r w:rsidR="00E52E95">
        <w:t xml:space="preserve"> </w:t>
      </w:r>
      <w:r w:rsidR="00230D3C">
        <w:t>the</w:t>
      </w:r>
      <w:r w:rsidR="00E52E95">
        <w:t xml:space="preserve"> </w:t>
      </w:r>
      <w:r w:rsidR="00230D3C">
        <w:t>protocol</w:t>
      </w:r>
      <w:r w:rsidR="00B466B8">
        <w:t>,</w:t>
      </w:r>
      <w:r w:rsidR="00E52E95">
        <w:t xml:space="preserve"> </w:t>
      </w:r>
      <w:r w:rsidR="00B466B8">
        <w:t>is</w:t>
      </w:r>
      <w:r w:rsidR="00E52E95">
        <w:t xml:space="preserve"> </w:t>
      </w:r>
      <w:r w:rsidR="00B466B8">
        <w:t>that</w:t>
      </w:r>
      <w:r w:rsidR="00E52E95">
        <w:t xml:space="preserve"> </w:t>
      </w:r>
      <w:r w:rsidRPr="00B466B8" w:rsidR="00B466B8">
        <w:t>the</w:t>
      </w:r>
      <w:r w:rsidR="00E52E95">
        <w:t xml:space="preserve"> </w:t>
      </w:r>
      <w:r w:rsidRPr="00B466B8" w:rsidR="00B466B8">
        <w:t>protocol</w:t>
      </w:r>
      <w:r w:rsidR="00E52E95">
        <w:t xml:space="preserve"> </w:t>
      </w:r>
      <w:r w:rsidR="006D12E0">
        <w:t>itself</w:t>
      </w:r>
      <w:r w:rsidR="00E52E95">
        <w:t xml:space="preserve"> </w:t>
      </w:r>
      <w:r w:rsidR="006D12E0">
        <w:t>was</w:t>
      </w:r>
      <w:r w:rsidR="00E52E95">
        <w:t xml:space="preserve"> </w:t>
      </w:r>
      <w:r w:rsidR="006D12E0">
        <w:t>alw</w:t>
      </w:r>
      <w:r w:rsidR="00B466B8">
        <w:t>ays</w:t>
      </w:r>
      <w:r w:rsidR="00E52E95">
        <w:t xml:space="preserve"> </w:t>
      </w:r>
      <w:r w:rsidR="00B466B8">
        <w:t>subject</w:t>
      </w:r>
      <w:r w:rsidR="00E52E95">
        <w:t xml:space="preserve"> </w:t>
      </w:r>
      <w:r w:rsidR="00B466B8">
        <w:t>to</w:t>
      </w:r>
      <w:r w:rsidR="00E52E95">
        <w:t xml:space="preserve"> </w:t>
      </w:r>
      <w:r w:rsidR="00B466B8">
        <w:t>being</w:t>
      </w:r>
      <w:r w:rsidR="00E52E95">
        <w:t xml:space="preserve"> </w:t>
      </w:r>
      <w:r w:rsidR="00B466B8">
        <w:t>ironed</w:t>
      </w:r>
      <w:r w:rsidR="00E52E95">
        <w:t xml:space="preserve"> </w:t>
      </w:r>
      <w:r w:rsidR="00B466B8">
        <w:t>out</w:t>
      </w:r>
      <w:r w:rsidR="00E52E95">
        <w:t xml:space="preserve"> </w:t>
      </w:r>
      <w:r w:rsidR="006D12E0">
        <w:t>through</w:t>
      </w:r>
      <w:r w:rsidR="00E52E95">
        <w:t xml:space="preserve"> </w:t>
      </w:r>
      <w:r w:rsidR="006D12E0">
        <w:t>the</w:t>
      </w:r>
      <w:r w:rsidR="00E52E95">
        <w:t xml:space="preserve"> </w:t>
      </w:r>
      <w:r w:rsidR="00F61417">
        <w:t>Joint Committee</w:t>
      </w:r>
      <w:r w:rsidR="00B466B8">
        <w:t>—that</w:t>
      </w:r>
      <w:r w:rsidR="00E52E95">
        <w:t xml:space="preserve"> </w:t>
      </w:r>
      <w:r w:rsidR="00B466B8">
        <w:t>phrase</w:t>
      </w:r>
      <w:r w:rsidR="00E52E95">
        <w:t xml:space="preserve"> </w:t>
      </w:r>
      <w:r w:rsidR="00B466B8">
        <w:t>we</w:t>
      </w:r>
      <w:r w:rsidR="00E52E95">
        <w:t xml:space="preserve"> </w:t>
      </w:r>
      <w:r w:rsidR="00B466B8">
        <w:t>have</w:t>
      </w:r>
      <w:r w:rsidR="00E52E95">
        <w:t xml:space="preserve"> </w:t>
      </w:r>
      <w:r w:rsidR="00B466B8">
        <w:t>heard</w:t>
      </w:r>
      <w:r w:rsidR="00E52E95">
        <w:t xml:space="preserve"> </w:t>
      </w:r>
      <w:r w:rsidR="00B466B8">
        <w:t>over</w:t>
      </w:r>
      <w:r w:rsidR="00E52E95">
        <w:t xml:space="preserve"> </w:t>
      </w:r>
      <w:r w:rsidR="00B466B8">
        <w:t>the</w:t>
      </w:r>
      <w:r w:rsidR="00E52E95">
        <w:t xml:space="preserve"> </w:t>
      </w:r>
      <w:r w:rsidR="00B466B8">
        <w:t>last</w:t>
      </w:r>
      <w:r w:rsidR="00E52E95">
        <w:t xml:space="preserve"> </w:t>
      </w:r>
      <w:r w:rsidR="00B466B8">
        <w:t>week</w:t>
      </w:r>
      <w:r w:rsidR="00E52E95">
        <w:t xml:space="preserve"> </w:t>
      </w:r>
      <w:r w:rsidR="00B466B8">
        <w:t>or</w:t>
      </w:r>
      <w:r w:rsidR="00E52E95">
        <w:t xml:space="preserve"> </w:t>
      </w:r>
      <w:r w:rsidR="00B466B8">
        <w:t>so—in</w:t>
      </w:r>
      <w:r w:rsidR="00E52E95">
        <w:t xml:space="preserve"> </w:t>
      </w:r>
      <w:r w:rsidR="006D12E0">
        <w:t>terms</w:t>
      </w:r>
      <w:r w:rsidR="00E52E95">
        <w:t xml:space="preserve"> </w:t>
      </w:r>
      <w:r w:rsidR="006D12E0">
        <w:t>of</w:t>
      </w:r>
      <w:r w:rsidR="00E52E95">
        <w:t xml:space="preserve"> </w:t>
      </w:r>
      <w:r w:rsidR="006D12E0">
        <w:t>the</w:t>
      </w:r>
      <w:r w:rsidR="00E52E95">
        <w:t xml:space="preserve"> </w:t>
      </w:r>
      <w:r w:rsidR="006D12E0">
        <w:t>interpretation</w:t>
      </w:r>
      <w:r w:rsidR="00E52E95">
        <w:t xml:space="preserve"> </w:t>
      </w:r>
      <w:r w:rsidR="006D12E0">
        <w:t>and</w:t>
      </w:r>
      <w:r w:rsidR="00E52E95">
        <w:t xml:space="preserve"> </w:t>
      </w:r>
      <w:r w:rsidR="006D12E0">
        <w:t>delivery</w:t>
      </w:r>
      <w:r w:rsidR="00E52E95">
        <w:t xml:space="preserve"> </w:t>
      </w:r>
      <w:r w:rsidR="006D12E0">
        <w:t>specifics</w:t>
      </w:r>
      <w:r w:rsidR="00E52E95">
        <w:t xml:space="preserve"> </w:t>
      </w:r>
      <w:r w:rsidR="006D12E0">
        <w:t>of</w:t>
      </w:r>
      <w:r w:rsidR="00E52E95">
        <w:t xml:space="preserve"> </w:t>
      </w:r>
      <w:r w:rsidR="00230D3C">
        <w:t>the</w:t>
      </w:r>
      <w:r w:rsidR="00E52E95">
        <w:t xml:space="preserve"> </w:t>
      </w:r>
      <w:r w:rsidR="00230D3C">
        <w:t>protocol</w:t>
      </w:r>
      <w:r w:rsidR="007B7AD2">
        <w:t>.</w:t>
      </w:r>
      <w:r w:rsidR="00E52E95">
        <w:t xml:space="preserve"> </w:t>
      </w:r>
    </w:p>
    <w:p w:rsidR="007875C3" w:rsidP="00F943EE">
      <w:pPr>
        <w:pStyle w:val="Answer"/>
      </w:pPr>
      <w:r>
        <w:t>We</w:t>
      </w:r>
      <w:r w:rsidR="00E52E95">
        <w:t xml:space="preserve"> </w:t>
      </w:r>
      <w:r>
        <w:t>were</w:t>
      </w:r>
      <w:r w:rsidR="00E52E95">
        <w:t xml:space="preserve"> </w:t>
      </w:r>
      <w:r>
        <w:t>always</w:t>
      </w:r>
      <w:r w:rsidR="00E52E95">
        <w:t xml:space="preserve"> </w:t>
      </w:r>
      <w:r>
        <w:t>very</w:t>
      </w:r>
      <w:r w:rsidR="00E52E95">
        <w:t xml:space="preserve"> </w:t>
      </w:r>
      <w:r>
        <w:t>clear</w:t>
      </w:r>
      <w:r w:rsidR="00B466B8">
        <w:t>,</w:t>
      </w:r>
      <w:r w:rsidR="00E52E95">
        <w:t xml:space="preserve"> </w:t>
      </w:r>
      <w:r>
        <w:t>and</w:t>
      </w:r>
      <w:r w:rsidR="00E52E95">
        <w:t xml:space="preserve"> </w:t>
      </w:r>
      <w:r w:rsidR="00B466B8">
        <w:t>this</w:t>
      </w:r>
      <w:r w:rsidR="00E52E95">
        <w:t xml:space="preserve"> </w:t>
      </w:r>
      <w:r w:rsidR="00B466B8">
        <w:t>is</w:t>
      </w:r>
      <w:r w:rsidR="00E52E95">
        <w:t xml:space="preserve"> </w:t>
      </w:r>
      <w:r>
        <w:t>part</w:t>
      </w:r>
      <w:r w:rsidR="00E52E95">
        <w:t xml:space="preserve"> </w:t>
      </w:r>
      <w:r>
        <w:t>of</w:t>
      </w:r>
      <w:r w:rsidR="00E52E95">
        <w:t xml:space="preserve"> </w:t>
      </w:r>
      <w:r>
        <w:t>what</w:t>
      </w:r>
      <w:r w:rsidR="00E52E95">
        <w:t xml:space="preserve"> </w:t>
      </w:r>
      <w:r>
        <w:t>we</w:t>
      </w:r>
      <w:r w:rsidR="00E52E95">
        <w:t xml:space="preserve"> </w:t>
      </w:r>
      <w:r>
        <w:t>were</w:t>
      </w:r>
      <w:r w:rsidR="00E52E95">
        <w:t xml:space="preserve"> </w:t>
      </w:r>
      <w:r>
        <w:t>being</w:t>
      </w:r>
      <w:r w:rsidR="00E52E95">
        <w:t xml:space="preserve"> </w:t>
      </w:r>
      <w:r>
        <w:t>clear</w:t>
      </w:r>
      <w:r w:rsidR="00E52E95">
        <w:t xml:space="preserve"> </w:t>
      </w:r>
      <w:r>
        <w:t>about</w:t>
      </w:r>
      <w:r w:rsidR="00E52E95">
        <w:t xml:space="preserve"> </w:t>
      </w:r>
      <w:r>
        <w:t>with</w:t>
      </w:r>
      <w:r w:rsidR="00E52E95">
        <w:t xml:space="preserve"> </w:t>
      </w:r>
      <w:r>
        <w:t>our</w:t>
      </w:r>
      <w:r w:rsidR="00E52E95">
        <w:t xml:space="preserve"> </w:t>
      </w:r>
      <w:r>
        <w:t>partners</w:t>
      </w:r>
      <w:r w:rsidR="00E52E95">
        <w:t xml:space="preserve"> </w:t>
      </w:r>
      <w:r w:rsidR="00B466B8">
        <w:t>and</w:t>
      </w:r>
      <w:r w:rsidR="00E52E95">
        <w:t xml:space="preserve"> </w:t>
      </w:r>
      <w:r w:rsidR="00B466B8">
        <w:t>friends</w:t>
      </w:r>
      <w:r w:rsidR="00E52E95">
        <w:t xml:space="preserve"> </w:t>
      </w:r>
      <w:r>
        <w:t>in</w:t>
      </w:r>
      <w:r w:rsidR="00E52E95">
        <w:t xml:space="preserve"> </w:t>
      </w:r>
      <w:r>
        <w:t>the</w:t>
      </w:r>
      <w:r w:rsidR="00E52E95">
        <w:t xml:space="preserve"> </w:t>
      </w:r>
      <w:r>
        <w:t>EU</w:t>
      </w:r>
      <w:r w:rsidR="00E52E95">
        <w:t xml:space="preserve"> </w:t>
      </w:r>
      <w:r>
        <w:t>from</w:t>
      </w:r>
      <w:r w:rsidR="00E52E95">
        <w:t xml:space="preserve"> </w:t>
      </w:r>
      <w:r>
        <w:t>the</w:t>
      </w:r>
      <w:r w:rsidR="00E52E95">
        <w:t xml:space="preserve"> </w:t>
      </w:r>
      <w:r>
        <w:t>beginning</w:t>
      </w:r>
      <w:r w:rsidR="00B466B8">
        <w:t>,</w:t>
      </w:r>
      <w:r w:rsidR="00E52E95">
        <w:t xml:space="preserve"> </w:t>
      </w:r>
      <w:r>
        <w:t>that</w:t>
      </w:r>
      <w:r w:rsidR="00E52E95">
        <w:t xml:space="preserve"> </w:t>
      </w:r>
      <w:r>
        <w:t>we</w:t>
      </w:r>
      <w:r w:rsidR="00E52E95">
        <w:t xml:space="preserve"> </w:t>
      </w:r>
      <w:r>
        <w:t>must</w:t>
      </w:r>
      <w:r w:rsidR="00E52E95">
        <w:t xml:space="preserve"> </w:t>
      </w:r>
      <w:r>
        <w:t>all</w:t>
      </w:r>
      <w:r w:rsidR="00E52E95">
        <w:t xml:space="preserve"> </w:t>
      </w:r>
      <w:r>
        <w:t>ensure</w:t>
      </w:r>
      <w:r w:rsidR="00E52E95">
        <w:t xml:space="preserve"> </w:t>
      </w:r>
      <w:r>
        <w:t>that</w:t>
      </w:r>
      <w:r w:rsidR="00E52E95">
        <w:t xml:space="preserve"> </w:t>
      </w:r>
      <w:r>
        <w:t>we</w:t>
      </w:r>
      <w:r w:rsidR="00E52E95">
        <w:t xml:space="preserve"> </w:t>
      </w:r>
      <w:r>
        <w:t>defend</w:t>
      </w:r>
      <w:r w:rsidR="00E52E95">
        <w:t xml:space="preserve"> </w:t>
      </w:r>
      <w:r>
        <w:t>the</w:t>
      </w:r>
      <w:r w:rsidR="00E52E95">
        <w:t xml:space="preserve"> </w:t>
      </w:r>
      <w:r>
        <w:t>great</w:t>
      </w:r>
      <w:r w:rsidR="00E52E95">
        <w:t xml:space="preserve"> </w:t>
      </w:r>
      <w:r>
        <w:t>gains</w:t>
      </w:r>
      <w:r w:rsidR="00E52E95">
        <w:t xml:space="preserve"> </w:t>
      </w:r>
      <w:r>
        <w:t>from</w:t>
      </w:r>
      <w:r w:rsidR="00E52E95">
        <w:t xml:space="preserve"> </w:t>
      </w:r>
      <w:r>
        <w:t>the</w:t>
      </w:r>
      <w:r w:rsidR="00E52E95">
        <w:t xml:space="preserve"> </w:t>
      </w:r>
      <w:r>
        <w:t>Good</w:t>
      </w:r>
      <w:r w:rsidR="00E52E95">
        <w:t xml:space="preserve"> </w:t>
      </w:r>
      <w:r>
        <w:t>Friday</w:t>
      </w:r>
      <w:r w:rsidR="00B466B8">
        <w:t>/</w:t>
      </w:r>
      <w:r w:rsidR="00B92E39">
        <w:t>Belfast</w:t>
      </w:r>
      <w:r w:rsidR="00E52E95">
        <w:t xml:space="preserve"> </w:t>
      </w:r>
      <w:r w:rsidR="00B92E39">
        <w:t>agreement</w:t>
      </w:r>
      <w:r w:rsidR="007B7AD2">
        <w:t>.</w:t>
      </w:r>
      <w:r w:rsidR="00E52E95">
        <w:t xml:space="preserve"> </w:t>
      </w:r>
      <w:r>
        <w:t>That</w:t>
      </w:r>
      <w:r w:rsidR="00E52E95">
        <w:t xml:space="preserve"> </w:t>
      </w:r>
      <w:r>
        <w:t>includes</w:t>
      </w:r>
      <w:r w:rsidR="00E52E95">
        <w:t xml:space="preserve"> </w:t>
      </w:r>
      <w:r>
        <w:t>ensuring</w:t>
      </w:r>
      <w:r w:rsidR="00E52E95">
        <w:t xml:space="preserve"> </w:t>
      </w:r>
      <w:r>
        <w:t>that</w:t>
      </w:r>
      <w:r w:rsidR="00E52E95">
        <w:t xml:space="preserve"> </w:t>
      </w:r>
      <w:r>
        <w:t>we</w:t>
      </w:r>
      <w:r w:rsidR="00E52E95">
        <w:t xml:space="preserve"> </w:t>
      </w:r>
      <w:r>
        <w:t>have</w:t>
      </w:r>
      <w:r w:rsidR="00E52E95">
        <w:t xml:space="preserve"> </w:t>
      </w:r>
      <w:r>
        <w:t>Northern</w:t>
      </w:r>
      <w:r w:rsidR="00E52E95">
        <w:t xml:space="preserve"> </w:t>
      </w:r>
      <w:r>
        <w:t>Ireland</w:t>
      </w:r>
      <w:r w:rsidR="00E52E95">
        <w:t xml:space="preserve"> </w:t>
      </w:r>
      <w:r w:rsidR="00B466B8">
        <w:t>as</w:t>
      </w:r>
      <w:r w:rsidR="00E52E95">
        <w:t xml:space="preserve"> </w:t>
      </w:r>
      <w:r>
        <w:t>part</w:t>
      </w:r>
      <w:r w:rsidR="00E52E95">
        <w:t xml:space="preserve"> </w:t>
      </w:r>
      <w:r>
        <w:t>of</w:t>
      </w:r>
      <w:r w:rsidR="00E52E95">
        <w:t xml:space="preserve"> </w:t>
      </w:r>
      <w:r>
        <w:t>our</w:t>
      </w:r>
      <w:r w:rsidR="00E52E95">
        <w:t xml:space="preserve"> </w:t>
      </w:r>
      <w:r w:rsidR="00B466B8">
        <w:t>UK</w:t>
      </w:r>
      <w:r w:rsidR="00E52E95">
        <w:t xml:space="preserve"> </w:t>
      </w:r>
      <w:r>
        <w:t>customs</w:t>
      </w:r>
      <w:r w:rsidR="00E52E95">
        <w:t xml:space="preserve"> </w:t>
      </w:r>
      <w:r>
        <w:t>territory</w:t>
      </w:r>
      <w:r w:rsidR="002A6E5F">
        <w:t>,</w:t>
      </w:r>
      <w:r w:rsidR="00E52E95">
        <w:t xml:space="preserve"> </w:t>
      </w:r>
      <w:r w:rsidR="002A6E5F">
        <w:t>so</w:t>
      </w:r>
      <w:r w:rsidR="00E52E95">
        <w:t xml:space="preserve"> </w:t>
      </w:r>
      <w:r w:rsidR="002A6E5F">
        <w:t>we</w:t>
      </w:r>
      <w:r w:rsidR="00E52E95">
        <w:t xml:space="preserve"> </w:t>
      </w:r>
      <w:r w:rsidR="002A6E5F">
        <w:t>do</w:t>
      </w:r>
      <w:r w:rsidR="00E52E95">
        <w:t xml:space="preserve"> </w:t>
      </w:r>
      <w:r w:rsidR="002A6E5F">
        <w:t>not</w:t>
      </w:r>
      <w:r w:rsidR="00E52E95">
        <w:t xml:space="preserve"> </w:t>
      </w:r>
      <w:r w:rsidR="002A6E5F">
        <w:t>have</w:t>
      </w:r>
      <w:r w:rsidR="00E52E95">
        <w:t xml:space="preserve"> </w:t>
      </w:r>
      <w:r w:rsidR="002A6E5F">
        <w:t>a</w:t>
      </w:r>
      <w:r w:rsidR="00E52E95">
        <w:t xml:space="preserve"> </w:t>
      </w:r>
      <w:r w:rsidR="002A6E5F">
        <w:t>border</w:t>
      </w:r>
      <w:r w:rsidR="00E52E95">
        <w:t xml:space="preserve"> </w:t>
      </w:r>
      <w:r w:rsidR="002A6E5F">
        <w:t>east-west</w:t>
      </w:r>
      <w:r w:rsidR="00B466B8">
        <w:t>.</w:t>
      </w:r>
      <w:r w:rsidR="00E52E95">
        <w:t xml:space="preserve"> </w:t>
      </w:r>
      <w:r w:rsidR="00B466B8">
        <w:t>Part</w:t>
      </w:r>
      <w:r w:rsidR="00E52E95">
        <w:t xml:space="preserve"> </w:t>
      </w:r>
      <w:r w:rsidR="00B466B8">
        <w:t>of</w:t>
      </w:r>
      <w:r w:rsidR="00E52E95">
        <w:t xml:space="preserve"> </w:t>
      </w:r>
      <w:r w:rsidR="00B466B8">
        <w:t>that</w:t>
      </w:r>
      <w:r w:rsidR="00E52E95">
        <w:t xml:space="preserve"> </w:t>
      </w:r>
      <w:r w:rsidR="00B466B8">
        <w:t>is</w:t>
      </w:r>
      <w:r w:rsidR="00E52E95">
        <w:t xml:space="preserve"> </w:t>
      </w:r>
      <w:r w:rsidR="002A6E5F">
        <w:t>outlining,</w:t>
      </w:r>
      <w:r w:rsidR="00E52E95">
        <w:t xml:space="preserve"> </w:t>
      </w:r>
      <w:r w:rsidR="002A6E5F">
        <w:t>as</w:t>
      </w:r>
      <w:r w:rsidR="00E52E95">
        <w:t xml:space="preserve"> </w:t>
      </w:r>
      <w:r w:rsidR="002A6E5F">
        <w:t>we</w:t>
      </w:r>
      <w:r w:rsidR="00E52E95">
        <w:t xml:space="preserve"> </w:t>
      </w:r>
      <w:r w:rsidR="002A6E5F">
        <w:t>do</w:t>
      </w:r>
      <w:r w:rsidR="00E52E95">
        <w:t xml:space="preserve"> </w:t>
      </w:r>
      <w:r w:rsidR="002A6E5F">
        <w:t>in</w:t>
      </w:r>
      <w:r w:rsidR="00E52E95">
        <w:t xml:space="preserve"> </w:t>
      </w:r>
      <w:r w:rsidR="00230D3C">
        <w:t>the</w:t>
      </w:r>
      <w:r w:rsidR="00E52E95">
        <w:t xml:space="preserve"> </w:t>
      </w:r>
      <w:r w:rsidR="00230D3C">
        <w:t>protocol</w:t>
      </w:r>
      <w:r w:rsidR="00B466B8">
        <w:t>,</w:t>
      </w:r>
      <w:r w:rsidR="00E52E95">
        <w:t xml:space="preserve"> </w:t>
      </w:r>
      <w:r w:rsidR="00B466B8">
        <w:t>the</w:t>
      </w:r>
      <w:r w:rsidR="00E52E95">
        <w:t xml:space="preserve"> </w:t>
      </w:r>
      <w:r w:rsidR="00B466B8">
        <w:t>unfettered</w:t>
      </w:r>
      <w:r w:rsidR="00E52E95">
        <w:t xml:space="preserve"> </w:t>
      </w:r>
      <w:r w:rsidR="00B466B8">
        <w:t>access</w:t>
      </w:r>
      <w:r w:rsidR="007B7AD2">
        <w:t>.</w:t>
      </w:r>
      <w:r w:rsidR="00E52E95">
        <w:t xml:space="preserve"> </w:t>
      </w:r>
      <w:r w:rsidR="006330F3">
        <w:t>The</w:t>
      </w:r>
      <w:r w:rsidR="00E52E95">
        <w:t xml:space="preserve"> </w:t>
      </w:r>
      <w:r w:rsidR="00B466B8">
        <w:t>protocol</w:t>
      </w:r>
      <w:r w:rsidR="00E52E95">
        <w:t xml:space="preserve"> </w:t>
      </w:r>
      <w:r w:rsidR="006330F3">
        <w:t>itself</w:t>
      </w:r>
      <w:r w:rsidR="00E52E95">
        <w:t xml:space="preserve"> </w:t>
      </w:r>
      <w:r w:rsidR="006330F3">
        <w:t>outlines</w:t>
      </w:r>
      <w:r w:rsidR="00E52E95">
        <w:t xml:space="preserve"> </w:t>
      </w:r>
      <w:r w:rsidR="006330F3">
        <w:t>the</w:t>
      </w:r>
      <w:r w:rsidR="00E52E95">
        <w:t xml:space="preserve"> </w:t>
      </w:r>
      <w:r w:rsidR="006330F3">
        <w:t>fact</w:t>
      </w:r>
      <w:r w:rsidR="00E52E95">
        <w:t xml:space="preserve"> </w:t>
      </w:r>
      <w:r w:rsidR="006330F3">
        <w:t>that</w:t>
      </w:r>
      <w:r w:rsidR="00E52E95">
        <w:t xml:space="preserve"> </w:t>
      </w:r>
      <w:r w:rsidR="004B4607">
        <w:t>both</w:t>
      </w:r>
      <w:r w:rsidR="00E52E95">
        <w:t xml:space="preserve"> </w:t>
      </w:r>
      <w:r w:rsidR="004B4607">
        <w:t>we</w:t>
      </w:r>
      <w:r w:rsidR="00E52E95">
        <w:t xml:space="preserve"> </w:t>
      </w:r>
      <w:r w:rsidR="004B4607">
        <w:t>and</w:t>
      </w:r>
      <w:r w:rsidR="00E52E95">
        <w:t xml:space="preserve"> </w:t>
      </w:r>
      <w:r w:rsidR="004B4607">
        <w:t>our</w:t>
      </w:r>
      <w:r w:rsidR="00E52E95">
        <w:t xml:space="preserve"> </w:t>
      </w:r>
      <w:r w:rsidR="004B4607">
        <w:t>EU</w:t>
      </w:r>
      <w:r w:rsidR="00E52E95">
        <w:t xml:space="preserve"> </w:t>
      </w:r>
      <w:r w:rsidR="004B4607">
        <w:t>partners</w:t>
      </w:r>
      <w:r w:rsidR="00E52E95">
        <w:t xml:space="preserve"> </w:t>
      </w:r>
      <w:r w:rsidR="006330F3">
        <w:t>must</w:t>
      </w:r>
      <w:r w:rsidR="00E52E95">
        <w:t xml:space="preserve"> </w:t>
      </w:r>
      <w:r w:rsidR="006330F3">
        <w:t>ensure</w:t>
      </w:r>
      <w:r w:rsidR="00E52E95">
        <w:t xml:space="preserve"> </w:t>
      </w:r>
      <w:r w:rsidR="006330F3">
        <w:t>that</w:t>
      </w:r>
      <w:r w:rsidR="00E52E95">
        <w:t xml:space="preserve"> </w:t>
      </w:r>
      <w:r w:rsidR="006330F3">
        <w:t>we</w:t>
      </w:r>
      <w:r w:rsidR="00E52E95">
        <w:t xml:space="preserve"> </w:t>
      </w:r>
      <w:r w:rsidR="006330F3">
        <w:t>do</w:t>
      </w:r>
      <w:r w:rsidR="00E52E95">
        <w:t xml:space="preserve"> </w:t>
      </w:r>
      <w:r w:rsidR="006330F3">
        <w:t>not</w:t>
      </w:r>
      <w:r w:rsidR="00E52E95">
        <w:t xml:space="preserve"> </w:t>
      </w:r>
      <w:r w:rsidR="006330F3">
        <w:t>see</w:t>
      </w:r>
      <w:r w:rsidR="00E52E95">
        <w:t xml:space="preserve"> </w:t>
      </w:r>
      <w:r w:rsidR="006330F3">
        <w:t>disruption</w:t>
      </w:r>
      <w:r w:rsidR="00E52E95">
        <w:t xml:space="preserve"> </w:t>
      </w:r>
      <w:r w:rsidR="006330F3">
        <w:t>for</w:t>
      </w:r>
      <w:r w:rsidR="00E52E95">
        <w:t xml:space="preserve"> </w:t>
      </w:r>
      <w:r w:rsidR="006330F3">
        <w:t>communities</w:t>
      </w:r>
      <w:r w:rsidR="00E52E95">
        <w:t xml:space="preserve"> </w:t>
      </w:r>
      <w:r w:rsidR="006330F3">
        <w:t>in</w:t>
      </w:r>
      <w:r w:rsidR="00E52E95">
        <w:t xml:space="preserve"> </w:t>
      </w:r>
      <w:r w:rsidR="006330F3">
        <w:t>Northern</w:t>
      </w:r>
      <w:r w:rsidR="00E52E95">
        <w:t xml:space="preserve"> </w:t>
      </w:r>
      <w:r w:rsidR="006330F3">
        <w:t>Ireland</w:t>
      </w:r>
      <w:r w:rsidR="007B7AD2">
        <w:t>.</w:t>
      </w:r>
      <w:r w:rsidR="00E52E95">
        <w:t xml:space="preserve"> </w:t>
      </w:r>
      <w:r w:rsidR="00B466B8">
        <w:t>Part</w:t>
      </w:r>
      <w:r w:rsidR="00E52E95">
        <w:t xml:space="preserve"> </w:t>
      </w:r>
      <w:r w:rsidR="00B466B8">
        <w:t>of</w:t>
      </w:r>
      <w:r w:rsidR="00E52E95">
        <w:t xml:space="preserve"> </w:t>
      </w:r>
      <w:r w:rsidR="00B466B8">
        <w:t>that</w:t>
      </w:r>
      <w:r w:rsidR="00E52E95">
        <w:t xml:space="preserve"> </w:t>
      </w:r>
      <w:r w:rsidR="006330F3">
        <w:t>is</w:t>
      </w:r>
      <w:r w:rsidR="00E52E95">
        <w:t xml:space="preserve"> </w:t>
      </w:r>
      <w:r w:rsidR="006330F3">
        <w:t>ensuring</w:t>
      </w:r>
      <w:r w:rsidR="00E52E95">
        <w:t xml:space="preserve"> </w:t>
      </w:r>
      <w:r w:rsidR="006330F3">
        <w:t>that</w:t>
      </w:r>
      <w:r w:rsidR="00E52E95">
        <w:t xml:space="preserve"> </w:t>
      </w:r>
      <w:r w:rsidR="006330F3">
        <w:t>we</w:t>
      </w:r>
      <w:r w:rsidR="00E52E95">
        <w:t xml:space="preserve"> </w:t>
      </w:r>
      <w:r w:rsidR="006330F3">
        <w:t>deliver</w:t>
      </w:r>
      <w:r w:rsidR="00E52E95">
        <w:t xml:space="preserve"> </w:t>
      </w:r>
      <w:r w:rsidR="006330F3">
        <w:t>unfettered</w:t>
      </w:r>
      <w:r w:rsidR="00E52E95">
        <w:t xml:space="preserve"> </w:t>
      </w:r>
      <w:r w:rsidR="006330F3">
        <w:t>access.</w:t>
      </w:r>
    </w:p>
    <w:p w:rsidR="00F943EE" w:rsidP="007875C3">
      <w:pPr>
        <w:pStyle w:val="Question"/>
      </w:pPr>
      <w:sdt>
        <w:sdtPr>
          <w:alias w:val="Member"/>
          <w:tag w:val="&lt;Member mnisId='4494' dodsId='72275'&gt;"/>
          <w:id w:val="-1727058189"/>
          <w:placeholder>
            <w:docPart w:val="DefaultPlaceholder_1082065158"/>
          </w:placeholder>
          <w:richText/>
        </w:sdtPr>
        <w:sdtContent>
          <w:r w:rsidRPr="007875C3" w:rsidR="007875C3">
            <w:rPr>
              <w:b/>
            </w:rPr>
            <w:t>Chair:</w:t>
          </w:r>
        </w:sdtContent>
      </w:sdt>
      <w:r w:rsidR="00E52E95">
        <w:t xml:space="preserve"> </w:t>
      </w:r>
      <w:r w:rsidR="007875C3">
        <w:t>In</w:t>
      </w:r>
      <w:r w:rsidR="00E52E95">
        <w:t xml:space="preserve"> </w:t>
      </w:r>
      <w:r w:rsidR="00B466B8">
        <w:t>that</w:t>
      </w:r>
      <w:r w:rsidR="00E52E95">
        <w:t xml:space="preserve"> </w:t>
      </w:r>
      <w:r w:rsidR="007875C3">
        <w:t>case</w:t>
      </w:r>
      <w:r w:rsidR="006330F3">
        <w:t>,</w:t>
      </w:r>
      <w:r w:rsidR="00E52E95">
        <w:t xml:space="preserve"> </w:t>
      </w:r>
      <w:r w:rsidR="007875C3">
        <w:t>clause</w:t>
      </w:r>
      <w:r w:rsidR="00E52E95">
        <w:t xml:space="preserve"> </w:t>
      </w:r>
      <w:r w:rsidR="007875C3">
        <w:t>42</w:t>
      </w:r>
      <w:r w:rsidR="00E52E95">
        <w:t xml:space="preserve"> </w:t>
      </w:r>
      <w:r w:rsidR="007875C3">
        <w:t>and</w:t>
      </w:r>
      <w:r w:rsidR="00E52E95">
        <w:t xml:space="preserve"> </w:t>
      </w:r>
      <w:r w:rsidR="007875C3">
        <w:t>others</w:t>
      </w:r>
      <w:r w:rsidR="00E52E95">
        <w:t xml:space="preserve"> </w:t>
      </w:r>
      <w:r w:rsidR="007875C3">
        <w:t>make</w:t>
      </w:r>
      <w:r w:rsidR="00E52E95">
        <w:t xml:space="preserve"> </w:t>
      </w:r>
      <w:r w:rsidR="007875C3">
        <w:t>the</w:t>
      </w:r>
      <w:r w:rsidR="00E52E95">
        <w:t xml:space="preserve"> </w:t>
      </w:r>
      <w:r w:rsidR="007875C3">
        <w:t>Prime</w:t>
      </w:r>
      <w:r w:rsidR="00E52E95">
        <w:t xml:space="preserve"> </w:t>
      </w:r>
      <w:r w:rsidR="007875C3">
        <w:t>Minister</w:t>
      </w:r>
      <w:r w:rsidR="00E52E95">
        <w:t xml:space="preserve"> </w:t>
      </w:r>
      <w:r w:rsidR="007875C3">
        <w:t>incorrect</w:t>
      </w:r>
      <w:r w:rsidR="00E52E95">
        <w:t xml:space="preserve"> </w:t>
      </w:r>
      <w:r w:rsidR="007875C3">
        <w:t>last</w:t>
      </w:r>
      <w:r w:rsidR="00E52E95">
        <w:t xml:space="preserve"> </w:t>
      </w:r>
      <w:r w:rsidR="004A5235">
        <w:t>October</w:t>
      </w:r>
      <w:r w:rsidR="007B7AD2">
        <w:t>.</w:t>
      </w:r>
      <w:r w:rsidR="00E52E95">
        <w:t xml:space="preserve"> </w:t>
      </w:r>
      <w:r w:rsidR="004A5235">
        <w:t>Might</w:t>
      </w:r>
      <w:r w:rsidR="00E52E95">
        <w:t xml:space="preserve"> </w:t>
      </w:r>
      <w:r w:rsidR="004A5235">
        <w:t>he</w:t>
      </w:r>
      <w:r w:rsidR="00E52E95">
        <w:t xml:space="preserve"> </w:t>
      </w:r>
      <w:r w:rsidR="004A5235">
        <w:t>not</w:t>
      </w:r>
      <w:r w:rsidR="00E52E95">
        <w:t xml:space="preserve"> </w:t>
      </w:r>
      <w:r w:rsidR="004A5235">
        <w:t>have</w:t>
      </w:r>
      <w:r w:rsidR="00E52E95">
        <w:t xml:space="preserve"> </w:t>
      </w:r>
      <w:r w:rsidR="004A5235">
        <w:t>been</w:t>
      </w:r>
      <w:r w:rsidR="00E52E95">
        <w:t xml:space="preserve"> </w:t>
      </w:r>
      <w:r w:rsidR="004A5235">
        <w:t>better</w:t>
      </w:r>
      <w:r w:rsidR="00E52E95">
        <w:t xml:space="preserve"> </w:t>
      </w:r>
      <w:r w:rsidR="004A5235">
        <w:t>to</w:t>
      </w:r>
      <w:r w:rsidR="00E52E95">
        <w:t xml:space="preserve"> </w:t>
      </w:r>
      <w:r w:rsidR="004A5235">
        <w:t>say</w:t>
      </w:r>
      <w:r w:rsidR="00E52E95">
        <w:t xml:space="preserve"> </w:t>
      </w:r>
      <w:r w:rsidR="004A5235">
        <w:t>that</w:t>
      </w:r>
      <w:r w:rsidR="00E52E95">
        <w:t xml:space="preserve"> </w:t>
      </w:r>
      <w:r w:rsidR="00230D3C">
        <w:t>the</w:t>
      </w:r>
      <w:r w:rsidR="00E52E95">
        <w:t xml:space="preserve"> </w:t>
      </w:r>
      <w:r w:rsidR="00230D3C">
        <w:t>protocol</w:t>
      </w:r>
      <w:r w:rsidR="00E52E95">
        <w:t xml:space="preserve"> </w:t>
      </w:r>
      <w:r w:rsidR="004A5235">
        <w:t>has</w:t>
      </w:r>
      <w:r w:rsidR="00E52E95">
        <w:t xml:space="preserve"> </w:t>
      </w:r>
      <w:r w:rsidR="004A5235">
        <w:t>the</w:t>
      </w:r>
      <w:r w:rsidR="00E52E95">
        <w:t xml:space="preserve"> </w:t>
      </w:r>
      <w:r w:rsidR="004A5235">
        <w:t>potential</w:t>
      </w:r>
      <w:r w:rsidR="00E52E95">
        <w:t xml:space="preserve"> </w:t>
      </w:r>
      <w:r w:rsidR="004A5235">
        <w:t>to</w:t>
      </w:r>
      <w:r w:rsidR="00E52E95">
        <w:t xml:space="preserve"> </w:t>
      </w:r>
      <w:r w:rsidR="004A5235">
        <w:t>be</w:t>
      </w:r>
      <w:r w:rsidR="00E52E95">
        <w:t xml:space="preserve"> </w:t>
      </w:r>
      <w:r w:rsidR="004A5235">
        <w:t>in</w:t>
      </w:r>
      <w:r w:rsidR="00E52E95">
        <w:t xml:space="preserve"> </w:t>
      </w:r>
      <w:r w:rsidR="004A5235">
        <w:t>perfect</w:t>
      </w:r>
      <w:r w:rsidR="00E52E95">
        <w:t xml:space="preserve"> </w:t>
      </w:r>
      <w:r w:rsidR="004A5235">
        <w:t>conformity?</w:t>
      </w:r>
    </w:p>
    <w:p w:rsidR="00A54652" w:rsidP="007875C3">
      <w:pPr>
        <w:pStyle w:val="Answer"/>
      </w:pPr>
      <w:sdt>
        <w:sdtPr>
          <w:alias w:val="Witness"/>
          <w:id w:val="625282070"/>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7875C3">
        <w:t>No,</w:t>
      </w:r>
      <w:r w:rsidR="00E52E95">
        <w:t xml:space="preserve"> </w:t>
      </w:r>
      <w:r w:rsidR="007875C3">
        <w:t>the</w:t>
      </w:r>
      <w:r w:rsidR="00E52E95">
        <w:t xml:space="preserve"> </w:t>
      </w:r>
      <w:r w:rsidR="007875C3">
        <w:t>Prime</w:t>
      </w:r>
      <w:r w:rsidR="00E52E95">
        <w:t xml:space="preserve"> </w:t>
      </w:r>
      <w:r w:rsidR="007875C3">
        <w:t>Minister</w:t>
      </w:r>
      <w:r w:rsidR="00E52E95">
        <w:t xml:space="preserve"> </w:t>
      </w:r>
      <w:r w:rsidR="007875C3">
        <w:t>was</w:t>
      </w:r>
      <w:r w:rsidR="00E52E95">
        <w:t xml:space="preserve"> </w:t>
      </w:r>
      <w:r w:rsidR="007875C3">
        <w:t>right</w:t>
      </w:r>
      <w:r w:rsidR="007B7AD2">
        <w:t>.</w:t>
      </w:r>
      <w:r w:rsidR="00E52E95">
        <w:t xml:space="preserve"> </w:t>
      </w:r>
      <w:r w:rsidR="004A5235">
        <w:t>He</w:t>
      </w:r>
      <w:r w:rsidR="00E52E95">
        <w:t xml:space="preserve"> </w:t>
      </w:r>
      <w:r w:rsidR="004A5235">
        <w:t>was</w:t>
      </w:r>
      <w:r w:rsidR="00E52E95">
        <w:t xml:space="preserve"> </w:t>
      </w:r>
      <w:r w:rsidR="004A5235">
        <w:t>working</w:t>
      </w:r>
      <w:r w:rsidR="00E52E95">
        <w:t xml:space="preserve"> </w:t>
      </w:r>
      <w:r w:rsidR="004A5235">
        <w:t>on</w:t>
      </w:r>
      <w:r w:rsidR="00E52E95">
        <w:t xml:space="preserve"> </w:t>
      </w:r>
      <w:r w:rsidR="004A5235">
        <w:t>the</w:t>
      </w:r>
      <w:r w:rsidR="00E52E95">
        <w:t xml:space="preserve"> </w:t>
      </w:r>
      <w:r w:rsidR="004A5235">
        <w:t>basis</w:t>
      </w:r>
      <w:r w:rsidR="00E52E95">
        <w:t xml:space="preserve"> </w:t>
      </w:r>
      <w:r w:rsidR="004A5235">
        <w:t>of</w:t>
      </w:r>
      <w:r w:rsidR="00E52E95">
        <w:t xml:space="preserve"> </w:t>
      </w:r>
      <w:r w:rsidR="004A5235">
        <w:t>believing</w:t>
      </w:r>
      <w:r w:rsidR="00E52E95">
        <w:t xml:space="preserve"> </w:t>
      </w:r>
      <w:r w:rsidR="004A5235">
        <w:t>in</w:t>
      </w:r>
      <w:r w:rsidR="00E52E95">
        <w:t xml:space="preserve"> </w:t>
      </w:r>
      <w:r w:rsidR="004A5235">
        <w:t>the</w:t>
      </w:r>
      <w:r w:rsidR="00E52E95">
        <w:t xml:space="preserve"> </w:t>
      </w:r>
      <w:r w:rsidR="004A5235">
        <w:t>good</w:t>
      </w:r>
      <w:r w:rsidR="00BE2CA1">
        <w:t>-</w:t>
      </w:r>
      <w:r w:rsidR="004A5235">
        <w:t>faith</w:t>
      </w:r>
      <w:r w:rsidR="00E52E95">
        <w:t xml:space="preserve"> </w:t>
      </w:r>
      <w:r w:rsidR="004A5235">
        <w:t>approach</w:t>
      </w:r>
      <w:r w:rsidR="00E52E95">
        <w:t xml:space="preserve"> </w:t>
      </w:r>
      <w:r w:rsidR="004A5235">
        <w:t>of</w:t>
      </w:r>
      <w:r w:rsidR="00E52E95">
        <w:t xml:space="preserve"> </w:t>
      </w:r>
      <w:r w:rsidR="004A5235">
        <w:t>the</w:t>
      </w:r>
      <w:r w:rsidR="00E52E95">
        <w:t xml:space="preserve"> </w:t>
      </w:r>
      <w:r w:rsidR="004A5235">
        <w:t>negotiators</w:t>
      </w:r>
      <w:r w:rsidR="00E52E95">
        <w:t xml:space="preserve"> </w:t>
      </w:r>
      <w:r w:rsidR="004A5235">
        <w:t>from</w:t>
      </w:r>
      <w:r w:rsidR="00E52E95">
        <w:t xml:space="preserve"> </w:t>
      </w:r>
      <w:r w:rsidR="004A5235">
        <w:t>our</w:t>
      </w:r>
      <w:r w:rsidR="00E52E95">
        <w:t xml:space="preserve"> </w:t>
      </w:r>
      <w:r w:rsidR="004A5235">
        <w:t>friends</w:t>
      </w:r>
      <w:r w:rsidR="00E52E95">
        <w:t xml:space="preserve"> </w:t>
      </w:r>
      <w:r w:rsidR="002A208D">
        <w:t>and</w:t>
      </w:r>
      <w:r w:rsidR="00E52E95">
        <w:t xml:space="preserve"> </w:t>
      </w:r>
      <w:r w:rsidR="002A208D">
        <w:t>partners</w:t>
      </w:r>
      <w:r w:rsidR="00E52E95">
        <w:t xml:space="preserve"> </w:t>
      </w:r>
      <w:r w:rsidR="002A208D">
        <w:t>in</w:t>
      </w:r>
      <w:r w:rsidR="00E52E95">
        <w:t xml:space="preserve"> </w:t>
      </w:r>
      <w:r w:rsidR="004A5235">
        <w:t>the</w:t>
      </w:r>
      <w:r w:rsidR="00E52E95">
        <w:t xml:space="preserve"> </w:t>
      </w:r>
      <w:r w:rsidR="004A5235">
        <w:t>EU</w:t>
      </w:r>
      <w:r w:rsidR="007B7AD2">
        <w:t>.</w:t>
      </w:r>
      <w:r w:rsidR="00E52E95">
        <w:t xml:space="preserve"> </w:t>
      </w:r>
      <w:r w:rsidR="002A208D">
        <w:t>We</w:t>
      </w:r>
      <w:r w:rsidR="00E52E95">
        <w:t xml:space="preserve"> </w:t>
      </w:r>
      <w:r w:rsidR="002A208D">
        <w:t>are</w:t>
      </w:r>
      <w:r w:rsidR="00E52E95">
        <w:t xml:space="preserve"> </w:t>
      </w:r>
      <w:r w:rsidR="002A208D">
        <w:t>still</w:t>
      </w:r>
      <w:r w:rsidR="00E52E95">
        <w:t xml:space="preserve"> </w:t>
      </w:r>
      <w:r w:rsidR="004A5235">
        <w:t>optimistic</w:t>
      </w:r>
      <w:r w:rsidR="00E52E95">
        <w:t xml:space="preserve"> </w:t>
      </w:r>
      <w:r w:rsidR="004A5235">
        <w:t>that</w:t>
      </w:r>
      <w:r w:rsidR="00E52E95">
        <w:t xml:space="preserve"> </w:t>
      </w:r>
      <w:r w:rsidR="004A5235">
        <w:t>we</w:t>
      </w:r>
      <w:r w:rsidR="00E52E95">
        <w:t xml:space="preserve"> </w:t>
      </w:r>
      <w:r w:rsidR="002A208D">
        <w:t>will</w:t>
      </w:r>
      <w:r w:rsidR="00E52E95">
        <w:t xml:space="preserve"> </w:t>
      </w:r>
      <w:r w:rsidR="004A5235">
        <w:t>get</w:t>
      </w:r>
      <w:r w:rsidR="00E52E95">
        <w:t xml:space="preserve"> </w:t>
      </w:r>
      <w:r w:rsidR="004A5235">
        <w:t>to</w:t>
      </w:r>
      <w:r w:rsidR="00E52E95">
        <w:t xml:space="preserve"> </w:t>
      </w:r>
      <w:r w:rsidR="004A5235">
        <w:t>that</w:t>
      </w:r>
      <w:r w:rsidR="00E52E95">
        <w:t xml:space="preserve"> </w:t>
      </w:r>
      <w:r w:rsidR="004A5235">
        <w:t>conclusion</w:t>
      </w:r>
      <w:r w:rsidR="00E52E95">
        <w:t xml:space="preserve"> </w:t>
      </w:r>
      <w:r w:rsidR="004A5235">
        <w:t>and</w:t>
      </w:r>
      <w:r w:rsidR="00E52E95">
        <w:t xml:space="preserve"> </w:t>
      </w:r>
      <w:r w:rsidR="004A5235">
        <w:t>resolution</w:t>
      </w:r>
      <w:r w:rsidR="00E52E95">
        <w:t xml:space="preserve"> </w:t>
      </w:r>
      <w:r w:rsidR="004A5235">
        <w:t>through</w:t>
      </w:r>
      <w:r w:rsidR="00E52E95">
        <w:t xml:space="preserve"> </w:t>
      </w:r>
      <w:r w:rsidR="004A5235">
        <w:t>the</w:t>
      </w:r>
      <w:r w:rsidR="00E52E95">
        <w:t xml:space="preserve"> </w:t>
      </w:r>
      <w:r w:rsidR="00F61417">
        <w:t>Joint Committee</w:t>
      </w:r>
      <w:r w:rsidR="00BE2CA1">
        <w:t xml:space="preserve"> </w:t>
      </w:r>
      <w:r w:rsidR="004A5235">
        <w:t>and</w:t>
      </w:r>
      <w:r w:rsidR="00E52E95">
        <w:t xml:space="preserve"> </w:t>
      </w:r>
      <w:r w:rsidR="004A5235">
        <w:t>the</w:t>
      </w:r>
      <w:r w:rsidR="00E52E95">
        <w:t xml:space="preserve"> </w:t>
      </w:r>
      <w:r w:rsidR="004A5235">
        <w:t>trade</w:t>
      </w:r>
      <w:r w:rsidR="00E52E95">
        <w:t xml:space="preserve"> </w:t>
      </w:r>
      <w:r w:rsidR="004A5235">
        <w:t>negotiations</w:t>
      </w:r>
      <w:r w:rsidR="002A208D">
        <w:t>.</w:t>
      </w:r>
      <w:r w:rsidR="00E52E95">
        <w:t xml:space="preserve"> </w:t>
      </w:r>
      <w:r w:rsidR="004A5235">
        <w:t>All</w:t>
      </w:r>
      <w:r w:rsidR="00E52E95">
        <w:t xml:space="preserve"> </w:t>
      </w:r>
      <w:r w:rsidR="004A5235">
        <w:t>we</w:t>
      </w:r>
      <w:r w:rsidR="00E52E95">
        <w:t xml:space="preserve"> </w:t>
      </w:r>
      <w:r w:rsidR="004A5235">
        <w:t>are</w:t>
      </w:r>
      <w:r w:rsidR="00E52E95">
        <w:t xml:space="preserve"> </w:t>
      </w:r>
      <w:r w:rsidR="004A5235">
        <w:t>doing</w:t>
      </w:r>
      <w:r w:rsidR="00E52E95">
        <w:t xml:space="preserve"> </w:t>
      </w:r>
      <w:r w:rsidR="004A5235">
        <w:t>in</w:t>
      </w:r>
      <w:r w:rsidR="00E52E95">
        <w:t xml:space="preserve"> </w:t>
      </w:r>
      <w:r w:rsidR="004A5235">
        <w:t>this</w:t>
      </w:r>
      <w:r w:rsidR="00E52E95">
        <w:t xml:space="preserve"> </w:t>
      </w:r>
      <w:r w:rsidR="004A5235">
        <w:t>Act</w:t>
      </w:r>
      <w:r w:rsidR="00E52E95">
        <w:t xml:space="preserve"> </w:t>
      </w:r>
      <w:r w:rsidR="004A5235">
        <w:t>is</w:t>
      </w:r>
      <w:r w:rsidR="00E52E95">
        <w:t xml:space="preserve"> </w:t>
      </w:r>
      <w:r w:rsidR="004A5235">
        <w:t>simply</w:t>
      </w:r>
      <w:r w:rsidR="00E52E95">
        <w:t xml:space="preserve"> </w:t>
      </w:r>
      <w:r w:rsidR="004A5235">
        <w:t>taking</w:t>
      </w:r>
      <w:r w:rsidR="00E52E95">
        <w:t xml:space="preserve"> </w:t>
      </w:r>
      <w:r w:rsidR="002A208D">
        <w:t>an</w:t>
      </w:r>
      <w:r w:rsidR="00E52E95">
        <w:t xml:space="preserve"> </w:t>
      </w:r>
      <w:r w:rsidR="004A5235">
        <w:t>insurance</w:t>
      </w:r>
      <w:r w:rsidR="00E52E95">
        <w:t xml:space="preserve"> </w:t>
      </w:r>
      <w:r w:rsidR="004A5235">
        <w:t>policy</w:t>
      </w:r>
      <w:r w:rsidR="00E52E95">
        <w:t xml:space="preserve"> </w:t>
      </w:r>
      <w:r w:rsidR="002A208D">
        <w:t>and</w:t>
      </w:r>
      <w:r w:rsidR="00E52E95">
        <w:t xml:space="preserve"> </w:t>
      </w:r>
      <w:r w:rsidR="004A5235">
        <w:t>safety</w:t>
      </w:r>
      <w:r w:rsidR="00E52E95">
        <w:t xml:space="preserve"> </w:t>
      </w:r>
      <w:r w:rsidR="004A5235">
        <w:t>net</w:t>
      </w:r>
      <w:r w:rsidR="00E52E95">
        <w:t xml:space="preserve"> </w:t>
      </w:r>
      <w:r w:rsidR="004A5235">
        <w:t>to</w:t>
      </w:r>
      <w:r w:rsidR="00E52E95">
        <w:t xml:space="preserve"> </w:t>
      </w:r>
      <w:r w:rsidR="004A5235">
        <w:t>make</w:t>
      </w:r>
      <w:r w:rsidR="00E52E95">
        <w:t xml:space="preserve"> </w:t>
      </w:r>
      <w:r w:rsidR="004A5235">
        <w:t>sure</w:t>
      </w:r>
      <w:r w:rsidR="00E52E95">
        <w:t xml:space="preserve"> </w:t>
      </w:r>
      <w:r w:rsidR="004A5235">
        <w:t>that</w:t>
      </w:r>
      <w:r w:rsidR="00E52E95">
        <w:t xml:space="preserve"> </w:t>
      </w:r>
      <w:r w:rsidR="004A5235">
        <w:t>businesses</w:t>
      </w:r>
      <w:r w:rsidR="00E52E95">
        <w:t xml:space="preserve"> </w:t>
      </w:r>
      <w:r w:rsidR="004A5235">
        <w:t>in</w:t>
      </w:r>
      <w:r w:rsidR="00E52E95">
        <w:t xml:space="preserve"> </w:t>
      </w:r>
      <w:r w:rsidR="004A5235">
        <w:t>Northern</w:t>
      </w:r>
      <w:r w:rsidR="00E52E95">
        <w:t xml:space="preserve"> </w:t>
      </w:r>
      <w:r w:rsidR="004A5235">
        <w:t>Ireland</w:t>
      </w:r>
      <w:r w:rsidR="00E52E95">
        <w:t xml:space="preserve"> </w:t>
      </w:r>
      <w:r w:rsidR="004A5235">
        <w:t>that</w:t>
      </w:r>
      <w:r w:rsidR="00E52E95">
        <w:t xml:space="preserve"> </w:t>
      </w:r>
      <w:r w:rsidR="004A5235">
        <w:t>are</w:t>
      </w:r>
      <w:r w:rsidR="00E52E95">
        <w:t xml:space="preserve"> </w:t>
      </w:r>
      <w:r w:rsidR="004A5235">
        <w:t>trading</w:t>
      </w:r>
      <w:r w:rsidR="00E52E95">
        <w:t xml:space="preserve"> </w:t>
      </w:r>
      <w:r w:rsidR="004A5235">
        <w:t>with</w:t>
      </w:r>
      <w:r w:rsidR="00E52E95">
        <w:t xml:space="preserve"> </w:t>
      </w:r>
      <w:r w:rsidR="004A5235">
        <w:t>Great</w:t>
      </w:r>
      <w:r w:rsidR="00E52E95">
        <w:t xml:space="preserve"> </w:t>
      </w:r>
      <w:r w:rsidR="004A5235">
        <w:t>Britain</w:t>
      </w:r>
      <w:r w:rsidR="00E52E95">
        <w:t xml:space="preserve"> </w:t>
      </w:r>
      <w:r w:rsidR="004A5235">
        <w:t>as</w:t>
      </w:r>
      <w:r w:rsidR="00E52E95">
        <w:t xml:space="preserve"> </w:t>
      </w:r>
      <w:r w:rsidR="004A5235">
        <w:t>part</w:t>
      </w:r>
      <w:r w:rsidR="00E52E95">
        <w:t xml:space="preserve"> </w:t>
      </w:r>
      <w:r w:rsidR="004A5235">
        <w:t>of</w:t>
      </w:r>
      <w:r w:rsidR="00E52E95">
        <w:t xml:space="preserve"> </w:t>
      </w:r>
      <w:r w:rsidR="004A5235">
        <w:t>the</w:t>
      </w:r>
      <w:r w:rsidR="00E52E95">
        <w:t xml:space="preserve"> </w:t>
      </w:r>
      <w:r w:rsidR="004A5235">
        <w:t>United</w:t>
      </w:r>
      <w:r w:rsidR="00E52E95">
        <w:t xml:space="preserve"> </w:t>
      </w:r>
      <w:r w:rsidR="004A5235">
        <w:t>Kingdom</w:t>
      </w:r>
      <w:r w:rsidR="00E52E95">
        <w:t xml:space="preserve"> </w:t>
      </w:r>
      <w:r w:rsidR="004A5235">
        <w:t>have</w:t>
      </w:r>
      <w:r w:rsidR="00E52E95">
        <w:t xml:space="preserve"> </w:t>
      </w:r>
      <w:r w:rsidR="004A5235">
        <w:t>confidence</w:t>
      </w:r>
      <w:r w:rsidR="00E52E95">
        <w:t xml:space="preserve"> </w:t>
      </w:r>
      <w:r w:rsidR="002A208D">
        <w:t>that</w:t>
      </w:r>
      <w:r w:rsidR="00E52E95">
        <w:t xml:space="preserve"> </w:t>
      </w:r>
      <w:r w:rsidR="004A5235">
        <w:t>they</w:t>
      </w:r>
      <w:r w:rsidR="00E52E95">
        <w:t xml:space="preserve"> </w:t>
      </w:r>
      <w:r w:rsidR="004A5235">
        <w:t>will</w:t>
      </w:r>
      <w:r w:rsidR="00E52E95">
        <w:t xml:space="preserve"> </w:t>
      </w:r>
      <w:r w:rsidR="004A5235">
        <w:t>have</w:t>
      </w:r>
      <w:r w:rsidR="00E52E95">
        <w:t xml:space="preserve"> </w:t>
      </w:r>
      <w:r w:rsidR="004A5235">
        <w:t>unfettered</w:t>
      </w:r>
      <w:r w:rsidR="00E52E95">
        <w:t xml:space="preserve"> </w:t>
      </w:r>
      <w:r w:rsidR="004A5235">
        <w:t>access</w:t>
      </w:r>
      <w:r w:rsidR="002A208D">
        <w:t>,</w:t>
      </w:r>
      <w:r w:rsidR="00E52E95">
        <w:t xml:space="preserve"> </w:t>
      </w:r>
      <w:r w:rsidR="002A208D">
        <w:t>and</w:t>
      </w:r>
      <w:r w:rsidR="00E52E95">
        <w:t xml:space="preserve"> </w:t>
      </w:r>
      <w:r w:rsidR="002A208D">
        <w:t>that</w:t>
      </w:r>
      <w:r w:rsidR="00E52E95">
        <w:t xml:space="preserve"> </w:t>
      </w:r>
      <w:r w:rsidR="002A208D">
        <w:t>we</w:t>
      </w:r>
      <w:r w:rsidR="00E52E95">
        <w:t xml:space="preserve"> </w:t>
      </w:r>
      <w:r w:rsidR="004A5235">
        <w:t>protect</w:t>
      </w:r>
      <w:r w:rsidR="00E52E95">
        <w:t xml:space="preserve"> </w:t>
      </w:r>
      <w:r w:rsidR="004A5235">
        <w:t>Northern</w:t>
      </w:r>
      <w:r w:rsidR="00E52E95">
        <w:t xml:space="preserve"> </w:t>
      </w:r>
      <w:r w:rsidR="004A5235">
        <w:t>Ireland</w:t>
      </w:r>
      <w:r w:rsidR="00E52E95">
        <w:t xml:space="preserve"> </w:t>
      </w:r>
      <w:r w:rsidR="002A208D">
        <w:t>as</w:t>
      </w:r>
      <w:r w:rsidR="00E52E95">
        <w:t xml:space="preserve"> </w:t>
      </w:r>
      <w:r w:rsidR="002A208D">
        <w:t>part</w:t>
      </w:r>
      <w:r w:rsidR="00E52E95">
        <w:t xml:space="preserve"> </w:t>
      </w:r>
      <w:r w:rsidR="002A208D">
        <w:t>of</w:t>
      </w:r>
      <w:r w:rsidR="00E52E95">
        <w:t xml:space="preserve"> </w:t>
      </w:r>
      <w:r w:rsidR="002A208D">
        <w:t>the</w:t>
      </w:r>
      <w:r w:rsidR="00E52E95">
        <w:t xml:space="preserve"> </w:t>
      </w:r>
      <w:r w:rsidR="002A208D">
        <w:t>United</w:t>
      </w:r>
      <w:r w:rsidR="00E52E95">
        <w:t xml:space="preserve"> </w:t>
      </w:r>
      <w:r w:rsidR="002A208D">
        <w:t>Kingdom</w:t>
      </w:r>
      <w:r w:rsidR="00E52E95">
        <w:t xml:space="preserve"> </w:t>
      </w:r>
      <w:r w:rsidR="004A5235">
        <w:t>customs</w:t>
      </w:r>
      <w:r w:rsidR="00E52E95">
        <w:t xml:space="preserve"> </w:t>
      </w:r>
      <w:r w:rsidR="004A5235">
        <w:t>territory</w:t>
      </w:r>
      <w:r w:rsidR="007B7AD2">
        <w:t>.</w:t>
      </w:r>
      <w:r w:rsidR="00E52E95">
        <w:t xml:space="preserve"> </w:t>
      </w:r>
    </w:p>
    <w:p w:rsidR="00A54652" w:rsidP="00A54652">
      <w:pPr>
        <w:pStyle w:val="Question"/>
      </w:pPr>
      <w:sdt>
        <w:sdtPr>
          <w:alias w:val="Member"/>
          <w:tag w:val="&lt;Member mnisId='4494' dodsId='72275'&gt;"/>
          <w:id w:val="-527723333"/>
          <w:placeholder>
            <w:docPart w:val="DefaultPlaceholder_1082065158"/>
          </w:placeholder>
          <w:richText/>
        </w:sdtPr>
        <w:sdtContent>
          <w:r w:rsidRPr="00A54652">
            <w:rPr>
              <w:b/>
            </w:rPr>
            <w:t>Chair:</w:t>
          </w:r>
        </w:sdtContent>
      </w:sdt>
      <w:r w:rsidR="00E52E95">
        <w:t xml:space="preserve"> </w:t>
      </w:r>
      <w:r>
        <w:t>Your</w:t>
      </w:r>
      <w:r w:rsidR="00E52E95">
        <w:t xml:space="preserve"> </w:t>
      </w:r>
      <w:r>
        <w:t>response</w:t>
      </w:r>
      <w:r w:rsidR="00E52E95">
        <w:t xml:space="preserve"> </w:t>
      </w:r>
      <w:r>
        <w:t>to</w:t>
      </w:r>
      <w:r w:rsidR="00E52E95">
        <w:t xml:space="preserve"> </w:t>
      </w:r>
      <w:r>
        <w:t>our</w:t>
      </w:r>
      <w:r w:rsidR="00E52E95">
        <w:t xml:space="preserve"> </w:t>
      </w:r>
      <w:r w:rsidR="00BE2CA1">
        <w:t>“</w:t>
      </w:r>
      <w:r w:rsidRPr="00BE2CA1" w:rsidR="0044652D">
        <w:rPr>
          <w:iCs/>
        </w:rPr>
        <w:t>Unfettered Access</w:t>
      </w:r>
      <w:r w:rsidR="00BE2CA1">
        <w:rPr>
          <w:iCs/>
        </w:rPr>
        <w:t>”</w:t>
      </w:r>
      <w:r w:rsidR="0044652D">
        <w:t xml:space="preserve"> </w:t>
      </w:r>
      <w:r>
        <w:t>report</w:t>
      </w:r>
      <w:r w:rsidR="00E52E95">
        <w:t xml:space="preserve"> </w:t>
      </w:r>
      <w:r w:rsidR="004A5235">
        <w:t>states</w:t>
      </w:r>
      <w:r w:rsidR="00E52E95">
        <w:t xml:space="preserve"> </w:t>
      </w:r>
      <w:r w:rsidR="004A5235">
        <w:t>that</w:t>
      </w:r>
      <w:r w:rsidR="00E52E95">
        <w:t xml:space="preserve"> </w:t>
      </w:r>
      <w:r w:rsidR="00230D3C">
        <w:t>the</w:t>
      </w:r>
      <w:r w:rsidR="00E52E95">
        <w:t xml:space="preserve"> </w:t>
      </w:r>
      <w:r w:rsidR="00230D3C">
        <w:t>protocol</w:t>
      </w:r>
      <w:r w:rsidR="004A5235">
        <w:t>,</w:t>
      </w:r>
      <w:r w:rsidR="00E52E95">
        <w:t xml:space="preserve"> </w:t>
      </w:r>
      <w:r w:rsidR="002A208D">
        <w:t>and</w:t>
      </w:r>
      <w:r w:rsidR="00E52E95">
        <w:t xml:space="preserve"> </w:t>
      </w:r>
      <w:r w:rsidR="004A5235">
        <w:t>I</w:t>
      </w:r>
      <w:r w:rsidR="00E52E95">
        <w:t xml:space="preserve"> </w:t>
      </w:r>
      <w:r w:rsidR="004A5235">
        <w:t>quote</w:t>
      </w:r>
      <w:r w:rsidR="00E52E95">
        <w:t xml:space="preserve"> </w:t>
      </w:r>
      <w:r w:rsidR="004A5235">
        <w:t>again</w:t>
      </w:r>
      <w:r w:rsidR="00E52E95">
        <w:t xml:space="preserve"> </w:t>
      </w:r>
      <w:r w:rsidR="004A5235">
        <w:t>from</w:t>
      </w:r>
      <w:r w:rsidR="00E52E95">
        <w:t xml:space="preserve"> </w:t>
      </w:r>
      <w:r w:rsidR="004A5235">
        <w:t>your</w:t>
      </w:r>
      <w:r w:rsidR="00E52E95">
        <w:t xml:space="preserve"> </w:t>
      </w:r>
      <w:r w:rsidR="004A5235">
        <w:t>own</w:t>
      </w:r>
      <w:r w:rsidR="00E52E95">
        <w:t xml:space="preserve"> </w:t>
      </w:r>
      <w:r w:rsidR="004A5235">
        <w:t>words,</w:t>
      </w:r>
      <w:r w:rsidR="00E52E95">
        <w:t xml:space="preserve"> </w:t>
      </w:r>
      <w:r w:rsidR="004A5235">
        <w:t>“risk</w:t>
      </w:r>
      <w:r w:rsidR="002A208D">
        <w:t>s</w:t>
      </w:r>
      <w:r w:rsidR="00E52E95">
        <w:t xml:space="preserve"> </w:t>
      </w:r>
      <w:r w:rsidR="002A208D">
        <w:t>undermining</w:t>
      </w:r>
      <w:r w:rsidR="00E52E95">
        <w:t xml:space="preserve"> </w:t>
      </w:r>
      <w:r w:rsidR="002A208D">
        <w:t>the</w:t>
      </w:r>
      <w:r w:rsidR="00E52E95">
        <w:t xml:space="preserve"> </w:t>
      </w:r>
      <w:r w:rsidR="002A208D">
        <w:t>peace</w:t>
      </w:r>
      <w:r w:rsidR="00E52E95">
        <w:t xml:space="preserve"> </w:t>
      </w:r>
      <w:r w:rsidR="002A208D">
        <w:t>process</w:t>
      </w:r>
      <w:r w:rsidR="004A5235">
        <w:t>”</w:t>
      </w:r>
      <w:r w:rsidR="002A208D">
        <w:t>.</w:t>
      </w:r>
      <w:r w:rsidR="00E52E95">
        <w:t xml:space="preserve"> </w:t>
      </w:r>
      <w:r w:rsidR="004A5235">
        <w:t>Why</w:t>
      </w:r>
      <w:r w:rsidR="00E52E95">
        <w:t xml:space="preserve"> </w:t>
      </w:r>
      <w:r w:rsidR="004A5235">
        <w:t>did</w:t>
      </w:r>
      <w:r w:rsidR="00E52E95">
        <w:t xml:space="preserve"> </w:t>
      </w:r>
      <w:r w:rsidR="004A5235">
        <w:t>the</w:t>
      </w:r>
      <w:r w:rsidR="00E52E95">
        <w:t xml:space="preserve"> </w:t>
      </w:r>
      <w:r w:rsidR="004A5235">
        <w:t>Government</w:t>
      </w:r>
      <w:r w:rsidR="00E52E95">
        <w:t xml:space="preserve"> </w:t>
      </w:r>
      <w:r w:rsidR="004A5235">
        <w:t>sign</w:t>
      </w:r>
      <w:r w:rsidR="00E52E95">
        <w:t xml:space="preserve"> </w:t>
      </w:r>
      <w:r w:rsidR="004A5235">
        <w:t>up</w:t>
      </w:r>
      <w:r w:rsidR="00E52E95">
        <w:t xml:space="preserve"> </w:t>
      </w:r>
      <w:r w:rsidR="004A5235">
        <w:t>to</w:t>
      </w:r>
      <w:r w:rsidR="00E52E95">
        <w:t xml:space="preserve"> </w:t>
      </w:r>
      <w:r w:rsidR="002A208D">
        <w:t>it</w:t>
      </w:r>
      <w:r w:rsidR="00E52E95">
        <w:t xml:space="preserve"> </w:t>
      </w:r>
      <w:r w:rsidR="004A5235">
        <w:t>then,</w:t>
      </w:r>
      <w:r w:rsidR="00E52E95">
        <w:t xml:space="preserve"> </w:t>
      </w:r>
      <w:r w:rsidR="004A5235">
        <w:t>if</w:t>
      </w:r>
      <w:r w:rsidR="00E52E95">
        <w:t xml:space="preserve"> </w:t>
      </w:r>
      <w:r w:rsidR="002A208D">
        <w:t>it</w:t>
      </w:r>
      <w:r w:rsidR="00E52E95">
        <w:t xml:space="preserve"> </w:t>
      </w:r>
      <w:r w:rsidR="004A5235">
        <w:t>run</w:t>
      </w:r>
      <w:r w:rsidR="002A208D">
        <w:t>s</w:t>
      </w:r>
      <w:r w:rsidR="00E52E95">
        <w:t xml:space="preserve"> </w:t>
      </w:r>
      <w:r w:rsidR="004A5235">
        <w:t>the</w:t>
      </w:r>
      <w:r w:rsidR="00E52E95">
        <w:t xml:space="preserve"> </w:t>
      </w:r>
      <w:r w:rsidR="004A5235">
        <w:t>risk</w:t>
      </w:r>
      <w:r w:rsidR="00E52E95">
        <w:t xml:space="preserve"> </w:t>
      </w:r>
      <w:r w:rsidR="004A5235">
        <w:t>of</w:t>
      </w:r>
      <w:r w:rsidR="00E52E95">
        <w:t xml:space="preserve"> </w:t>
      </w:r>
      <w:r w:rsidR="004A5235">
        <w:t>undermining</w:t>
      </w:r>
      <w:r w:rsidR="00E52E95">
        <w:t xml:space="preserve"> </w:t>
      </w:r>
      <w:r w:rsidR="004A5235">
        <w:t>the</w:t>
      </w:r>
      <w:r w:rsidR="00E52E95">
        <w:t xml:space="preserve"> </w:t>
      </w:r>
      <w:r w:rsidR="004A5235">
        <w:t>peace</w:t>
      </w:r>
      <w:r w:rsidR="00E52E95">
        <w:t xml:space="preserve"> </w:t>
      </w:r>
      <w:r w:rsidR="004A5235">
        <w:t>process?</w:t>
      </w:r>
    </w:p>
    <w:p w:rsidR="00A54652" w:rsidP="00A54652">
      <w:pPr>
        <w:pStyle w:val="Answer"/>
      </w:pPr>
      <w:sdt>
        <w:sdtPr>
          <w:alias w:val="Witness"/>
          <w:id w:val="103151571"/>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E52E95">
        <w:t xml:space="preserve"> </w:t>
      </w:r>
      <w:r w:rsidR="002A208D">
        <w:t>The</w:t>
      </w:r>
      <w:r w:rsidR="00E52E95">
        <w:t xml:space="preserve"> </w:t>
      </w:r>
      <w:r w:rsidR="002A208D">
        <w:t>protocol</w:t>
      </w:r>
      <w:r w:rsidR="00E52E95">
        <w:t xml:space="preserve"> </w:t>
      </w:r>
      <w:r w:rsidR="004A5235">
        <w:t>itself</w:t>
      </w:r>
      <w:r w:rsidR="00E52E95">
        <w:t xml:space="preserve"> </w:t>
      </w:r>
      <w:r w:rsidR="004A5235">
        <w:t>was</w:t>
      </w:r>
      <w:r w:rsidR="00E52E95">
        <w:t xml:space="preserve"> </w:t>
      </w:r>
      <w:r w:rsidR="004A5235">
        <w:t>always</w:t>
      </w:r>
      <w:r w:rsidR="00E52E95">
        <w:t xml:space="preserve"> </w:t>
      </w:r>
      <w:r w:rsidR="004A5235">
        <w:t>subject</w:t>
      </w:r>
      <w:r w:rsidR="00E52E95">
        <w:t xml:space="preserve"> </w:t>
      </w:r>
      <w:r w:rsidR="004A5235">
        <w:t>to</w:t>
      </w:r>
      <w:r w:rsidR="00E52E95">
        <w:t xml:space="preserve"> </w:t>
      </w:r>
      <w:r w:rsidR="004A5235">
        <w:t>the</w:t>
      </w:r>
      <w:r w:rsidR="00E52E95">
        <w:t xml:space="preserve"> </w:t>
      </w:r>
      <w:r w:rsidR="00F61417">
        <w:t>Joint Committee</w:t>
      </w:r>
      <w:r w:rsidR="00E52E95">
        <w:t xml:space="preserve"> </w:t>
      </w:r>
      <w:r w:rsidR="004A5235">
        <w:t>working</w:t>
      </w:r>
      <w:r w:rsidR="00E52E95">
        <w:t xml:space="preserve"> </w:t>
      </w:r>
      <w:r w:rsidR="004A5235">
        <w:t>through</w:t>
      </w:r>
      <w:r w:rsidR="00E52E95">
        <w:t xml:space="preserve"> </w:t>
      </w:r>
      <w:r w:rsidR="004A5235">
        <w:t>the</w:t>
      </w:r>
      <w:r w:rsidR="00E52E95">
        <w:t xml:space="preserve"> </w:t>
      </w:r>
      <w:r w:rsidR="004A5235">
        <w:t>details</w:t>
      </w:r>
      <w:r w:rsidR="00E52E95">
        <w:t xml:space="preserve"> </w:t>
      </w:r>
      <w:r w:rsidR="002A208D">
        <w:t>of</w:t>
      </w:r>
      <w:r w:rsidR="00E52E95">
        <w:t xml:space="preserve"> </w:t>
      </w:r>
      <w:r w:rsidR="004A5235">
        <w:t>delivery</w:t>
      </w:r>
      <w:r w:rsidR="007B7AD2">
        <w:t>.</w:t>
      </w:r>
      <w:r w:rsidR="00E52E95">
        <w:t xml:space="preserve"> </w:t>
      </w:r>
      <w:r w:rsidR="004A5235">
        <w:t>We</w:t>
      </w:r>
      <w:r w:rsidR="00E52E95">
        <w:t xml:space="preserve"> </w:t>
      </w:r>
      <w:r w:rsidR="004A5235">
        <w:t>want</w:t>
      </w:r>
      <w:r w:rsidR="00E52E95">
        <w:t xml:space="preserve"> </w:t>
      </w:r>
      <w:r w:rsidR="004A5235">
        <w:t>to</w:t>
      </w:r>
      <w:r w:rsidR="00E52E95">
        <w:t xml:space="preserve"> </w:t>
      </w:r>
      <w:r w:rsidR="004A5235">
        <w:t>ensure</w:t>
      </w:r>
      <w:r w:rsidR="00E52E95">
        <w:t xml:space="preserve"> </w:t>
      </w:r>
      <w:r w:rsidR="004A5235">
        <w:t>that</w:t>
      </w:r>
      <w:r w:rsidR="00E52E95">
        <w:t xml:space="preserve"> </w:t>
      </w:r>
      <w:r w:rsidR="004A5235">
        <w:t>nothing</w:t>
      </w:r>
      <w:r w:rsidR="00E52E95">
        <w:t xml:space="preserve"> </w:t>
      </w:r>
      <w:r w:rsidR="004A5235">
        <w:t>in</w:t>
      </w:r>
      <w:r w:rsidR="00E52E95">
        <w:t xml:space="preserve"> </w:t>
      </w:r>
      <w:r w:rsidR="00230D3C">
        <w:t>the</w:t>
      </w:r>
      <w:r w:rsidR="00E52E95">
        <w:t xml:space="preserve"> </w:t>
      </w:r>
      <w:r w:rsidR="00230D3C">
        <w:t>protocol</w:t>
      </w:r>
      <w:r w:rsidR="00E52E95">
        <w:t xml:space="preserve"> </w:t>
      </w:r>
      <w:r w:rsidR="004A5235">
        <w:t>undermines</w:t>
      </w:r>
      <w:r w:rsidR="00E52E95">
        <w:t xml:space="preserve"> </w:t>
      </w:r>
      <w:r w:rsidR="004A5235">
        <w:t>the</w:t>
      </w:r>
      <w:r w:rsidR="00E52E95">
        <w:t xml:space="preserve"> </w:t>
      </w:r>
      <w:r w:rsidR="004A5235">
        <w:t>peace</w:t>
      </w:r>
      <w:r w:rsidR="00E52E95">
        <w:t xml:space="preserve"> </w:t>
      </w:r>
      <w:r w:rsidR="004A5235">
        <w:t>process</w:t>
      </w:r>
      <w:r w:rsidR="00E52E95">
        <w:t xml:space="preserve"> </w:t>
      </w:r>
      <w:r w:rsidR="004A5235">
        <w:t>or</w:t>
      </w:r>
      <w:r w:rsidR="00E52E95">
        <w:t xml:space="preserve"> </w:t>
      </w:r>
      <w:r w:rsidR="004A5235">
        <w:t>the</w:t>
      </w:r>
      <w:r w:rsidR="00E52E95">
        <w:t xml:space="preserve"> </w:t>
      </w:r>
      <w:r w:rsidR="00205C07">
        <w:t>Good</w:t>
      </w:r>
      <w:r w:rsidR="00E52E95">
        <w:t xml:space="preserve"> </w:t>
      </w:r>
      <w:r w:rsidR="00205C07">
        <w:t>Friday</w:t>
      </w:r>
      <w:r w:rsidR="00E52E95">
        <w:t xml:space="preserve"> </w:t>
      </w:r>
      <w:r w:rsidR="00205C07">
        <w:t>agreement</w:t>
      </w:r>
      <w:r w:rsidR="007B7AD2">
        <w:t>.</w:t>
      </w:r>
      <w:r w:rsidR="00E52E95">
        <w:t xml:space="preserve"> </w:t>
      </w:r>
      <w:r>
        <w:t>Part</w:t>
      </w:r>
      <w:r w:rsidR="00E52E95">
        <w:t xml:space="preserve"> </w:t>
      </w:r>
      <w:r>
        <w:t>of</w:t>
      </w:r>
      <w:r w:rsidR="00E52E95">
        <w:t xml:space="preserve"> </w:t>
      </w:r>
      <w:r>
        <w:t>that</w:t>
      </w:r>
      <w:r w:rsidR="00E52E95">
        <w:t xml:space="preserve"> </w:t>
      </w:r>
      <w:r>
        <w:t>is</w:t>
      </w:r>
      <w:r w:rsidR="00E52E95">
        <w:t xml:space="preserve"> </w:t>
      </w:r>
      <w:r>
        <w:t>ensuring</w:t>
      </w:r>
      <w:r w:rsidR="00E52E95">
        <w:t xml:space="preserve"> </w:t>
      </w:r>
      <w:r>
        <w:t>that</w:t>
      </w:r>
      <w:r w:rsidR="00E52E95">
        <w:t xml:space="preserve"> </w:t>
      </w:r>
      <w:r>
        <w:t>we</w:t>
      </w:r>
      <w:r w:rsidR="00E52E95">
        <w:t xml:space="preserve"> </w:t>
      </w:r>
      <w:r>
        <w:t>have</w:t>
      </w:r>
      <w:r w:rsidR="00E52E95">
        <w:t xml:space="preserve"> </w:t>
      </w:r>
      <w:r>
        <w:t>unfettered</w:t>
      </w:r>
      <w:r w:rsidR="00E52E95">
        <w:t xml:space="preserve"> </w:t>
      </w:r>
      <w:r>
        <w:t>access</w:t>
      </w:r>
      <w:r w:rsidR="00E52E95">
        <w:t xml:space="preserve"> </w:t>
      </w:r>
      <w:r>
        <w:t>to</w:t>
      </w:r>
      <w:r w:rsidR="00E52E95">
        <w:t xml:space="preserve"> </w:t>
      </w:r>
      <w:r>
        <w:t>Northern</w:t>
      </w:r>
      <w:r w:rsidR="00E52E95">
        <w:t xml:space="preserve"> </w:t>
      </w:r>
      <w:r>
        <w:t>Ireland</w:t>
      </w:r>
      <w:r w:rsidR="00E52E95">
        <w:t xml:space="preserve"> </w:t>
      </w:r>
      <w:r w:rsidR="002A208D">
        <w:t>and</w:t>
      </w:r>
      <w:r w:rsidR="00E52E95">
        <w:t xml:space="preserve"> </w:t>
      </w:r>
      <w:r w:rsidR="002A208D">
        <w:t>that</w:t>
      </w:r>
      <w:r w:rsidR="00E52E95">
        <w:t xml:space="preserve"> </w:t>
      </w:r>
      <w:r w:rsidR="002A208D">
        <w:t>there</w:t>
      </w:r>
      <w:r w:rsidR="00E52E95">
        <w:t xml:space="preserve"> </w:t>
      </w:r>
      <w:r w:rsidR="002A208D">
        <w:t>is</w:t>
      </w:r>
      <w:r w:rsidR="00E52E95">
        <w:t xml:space="preserve"> </w:t>
      </w:r>
      <w:r w:rsidR="002A208D">
        <w:t>no</w:t>
      </w:r>
      <w:r w:rsidR="00E52E95">
        <w:t xml:space="preserve"> </w:t>
      </w:r>
      <w:r w:rsidR="002A208D">
        <w:t>border</w:t>
      </w:r>
      <w:r w:rsidR="00E52E95">
        <w:t xml:space="preserve"> </w:t>
      </w:r>
      <w:r w:rsidR="002A208D">
        <w:t>east</w:t>
      </w:r>
      <w:r w:rsidR="002A208D">
        <w:noBreakHyphen/>
      </w:r>
      <w:r w:rsidR="004A5235">
        <w:t>west</w:t>
      </w:r>
      <w:r w:rsidR="002A208D">
        <w:t>,</w:t>
      </w:r>
      <w:r w:rsidR="00E52E95">
        <w:t xml:space="preserve"> </w:t>
      </w:r>
      <w:r w:rsidR="004A5235">
        <w:t>in</w:t>
      </w:r>
      <w:r w:rsidR="00E52E95">
        <w:t xml:space="preserve"> </w:t>
      </w:r>
      <w:r w:rsidR="004A5235">
        <w:t>the</w:t>
      </w:r>
      <w:r w:rsidR="00E52E95">
        <w:t xml:space="preserve"> </w:t>
      </w:r>
      <w:r w:rsidR="004A5235">
        <w:t>same</w:t>
      </w:r>
      <w:r w:rsidR="00E52E95">
        <w:t xml:space="preserve"> </w:t>
      </w:r>
      <w:r w:rsidR="004A5235">
        <w:t>way</w:t>
      </w:r>
      <w:r w:rsidR="00E52E95">
        <w:t xml:space="preserve"> </w:t>
      </w:r>
      <w:r w:rsidR="004A5235">
        <w:t>that</w:t>
      </w:r>
      <w:r w:rsidR="00E52E95">
        <w:t xml:space="preserve"> </w:t>
      </w:r>
      <w:r w:rsidR="004A5235">
        <w:t>we</w:t>
      </w:r>
      <w:r w:rsidR="00E52E95">
        <w:t xml:space="preserve"> </w:t>
      </w:r>
      <w:r w:rsidR="004A5235">
        <w:t>have</w:t>
      </w:r>
      <w:r w:rsidR="00E52E95">
        <w:t xml:space="preserve"> </w:t>
      </w:r>
      <w:r w:rsidR="004A5235">
        <w:t>always</w:t>
      </w:r>
      <w:r w:rsidR="00E52E95">
        <w:t xml:space="preserve"> </w:t>
      </w:r>
      <w:r w:rsidR="004A5235">
        <w:t>worked</w:t>
      </w:r>
      <w:r w:rsidR="007B7AD2">
        <w:t>.</w:t>
      </w:r>
      <w:r w:rsidR="00E52E95">
        <w:t xml:space="preserve"> </w:t>
      </w:r>
      <w:r w:rsidR="004A5235">
        <w:t>We</w:t>
      </w:r>
      <w:r w:rsidR="00E52E95">
        <w:t xml:space="preserve"> </w:t>
      </w:r>
      <w:r w:rsidR="004A5235">
        <w:t>are</w:t>
      </w:r>
      <w:r w:rsidR="00E52E95">
        <w:t xml:space="preserve"> </w:t>
      </w:r>
      <w:r w:rsidR="004A5235">
        <w:t>determined</w:t>
      </w:r>
      <w:r w:rsidR="00E52E95">
        <w:t xml:space="preserve"> </w:t>
      </w:r>
      <w:r w:rsidR="004A5235">
        <w:t>to</w:t>
      </w:r>
      <w:r w:rsidR="00E52E95">
        <w:t xml:space="preserve"> </w:t>
      </w:r>
      <w:r w:rsidR="004A5235">
        <w:t>ensure</w:t>
      </w:r>
      <w:r w:rsidR="00E52E95">
        <w:t xml:space="preserve"> </w:t>
      </w:r>
      <w:r w:rsidR="004A5235">
        <w:t>that</w:t>
      </w:r>
      <w:r w:rsidR="00E52E95">
        <w:t xml:space="preserve"> </w:t>
      </w:r>
      <w:r w:rsidR="004A5235">
        <w:t>there</w:t>
      </w:r>
      <w:r w:rsidR="00E52E95">
        <w:t xml:space="preserve"> </w:t>
      </w:r>
      <w:r w:rsidR="004A5235">
        <w:t>will</w:t>
      </w:r>
      <w:r w:rsidR="00E52E95">
        <w:t xml:space="preserve"> </w:t>
      </w:r>
      <w:r w:rsidR="004A5235">
        <w:t>be</w:t>
      </w:r>
      <w:r w:rsidR="00E52E95">
        <w:t xml:space="preserve"> </w:t>
      </w:r>
      <w:r w:rsidR="004A5235">
        <w:t>no</w:t>
      </w:r>
      <w:r w:rsidR="00E52E95">
        <w:t xml:space="preserve"> </w:t>
      </w:r>
      <w:r w:rsidR="004A5235">
        <w:t>border</w:t>
      </w:r>
      <w:r w:rsidR="00E52E95">
        <w:t xml:space="preserve"> </w:t>
      </w:r>
      <w:r w:rsidR="004A5235">
        <w:t>north-south</w:t>
      </w:r>
      <w:r w:rsidR="00E52E95">
        <w:t xml:space="preserve"> </w:t>
      </w:r>
      <w:r w:rsidR="004A5235">
        <w:t>either</w:t>
      </w:r>
      <w:r w:rsidR="007B7AD2">
        <w:t>.</w:t>
      </w:r>
      <w:r w:rsidR="00E52E95">
        <w:t xml:space="preserve"> </w:t>
      </w:r>
      <w:r w:rsidR="004A5235">
        <w:t>This</w:t>
      </w:r>
      <w:r w:rsidR="00E52E95">
        <w:t xml:space="preserve"> </w:t>
      </w:r>
      <w:r w:rsidR="004A5235">
        <w:t>is</w:t>
      </w:r>
      <w:r w:rsidR="00E52E95">
        <w:t xml:space="preserve"> </w:t>
      </w:r>
      <w:r w:rsidR="004A5235">
        <w:t>about</w:t>
      </w:r>
      <w:r w:rsidR="00E52E95">
        <w:t xml:space="preserve"> </w:t>
      </w:r>
      <w:r w:rsidR="004A5235">
        <w:t>ensuring</w:t>
      </w:r>
      <w:r w:rsidR="00E52E95">
        <w:t xml:space="preserve"> </w:t>
      </w:r>
      <w:r w:rsidR="004A5235">
        <w:t>that</w:t>
      </w:r>
      <w:r w:rsidR="00E52E95">
        <w:t xml:space="preserve"> </w:t>
      </w:r>
      <w:r w:rsidR="004A5235">
        <w:t>we</w:t>
      </w:r>
      <w:r w:rsidR="00E52E95">
        <w:t xml:space="preserve"> </w:t>
      </w:r>
      <w:r w:rsidR="004A5235">
        <w:t>follow</w:t>
      </w:r>
      <w:r w:rsidR="00E52E95">
        <w:t xml:space="preserve"> </w:t>
      </w:r>
      <w:r w:rsidR="004A5235">
        <w:t>the</w:t>
      </w:r>
      <w:r w:rsidR="00E52E95">
        <w:t xml:space="preserve"> </w:t>
      </w:r>
      <w:r w:rsidR="004A5235">
        <w:t>spirit</w:t>
      </w:r>
      <w:r w:rsidR="00E52E95">
        <w:t xml:space="preserve"> </w:t>
      </w:r>
      <w:r w:rsidR="004A5235">
        <w:t>and</w:t>
      </w:r>
      <w:r w:rsidR="00E52E95">
        <w:t xml:space="preserve"> </w:t>
      </w:r>
      <w:r w:rsidR="004A5235">
        <w:t>the</w:t>
      </w:r>
      <w:r w:rsidR="00E52E95">
        <w:t xml:space="preserve"> </w:t>
      </w:r>
      <w:r w:rsidR="004A5235">
        <w:t>words</w:t>
      </w:r>
      <w:r w:rsidR="00E52E95">
        <w:t xml:space="preserve"> </w:t>
      </w:r>
      <w:r w:rsidR="004A5235">
        <w:t>of</w:t>
      </w:r>
      <w:r w:rsidR="00E52E95">
        <w:t xml:space="preserve"> </w:t>
      </w:r>
      <w:r w:rsidR="004A5235">
        <w:t>the</w:t>
      </w:r>
      <w:r w:rsidR="00E52E95">
        <w:t xml:space="preserve"> </w:t>
      </w:r>
      <w:r w:rsidR="00205C07">
        <w:t>Good</w:t>
      </w:r>
      <w:r w:rsidR="00E52E95">
        <w:t xml:space="preserve"> </w:t>
      </w:r>
      <w:r w:rsidR="00205C07">
        <w:t>Friday</w:t>
      </w:r>
      <w:r w:rsidR="00E52E95">
        <w:t xml:space="preserve"> </w:t>
      </w:r>
      <w:r w:rsidR="00205C07">
        <w:t>agreement</w:t>
      </w:r>
      <w:r>
        <w:t>.</w:t>
      </w:r>
      <w:r w:rsidR="00E52E95">
        <w:t xml:space="preserve"> </w:t>
      </w:r>
    </w:p>
    <w:p w:rsidR="007875C3" w:rsidP="00A54652">
      <w:pPr>
        <w:pStyle w:val="Question"/>
      </w:pPr>
      <w:sdt>
        <w:sdtPr>
          <w:alias w:val="Member"/>
          <w:tag w:val="&lt;Member mnisId='4494' dodsId='72275'&gt;"/>
          <w:id w:val="1271671015"/>
          <w:placeholder>
            <w:docPart w:val="DefaultPlaceholder_1082065158"/>
          </w:placeholder>
          <w:richText/>
        </w:sdtPr>
        <w:sdtContent>
          <w:r w:rsidRPr="00A54652" w:rsidR="00A54652">
            <w:rPr>
              <w:b/>
            </w:rPr>
            <w:t>Chair:</w:t>
          </w:r>
        </w:sdtContent>
      </w:sdt>
      <w:r w:rsidR="00E52E95">
        <w:t xml:space="preserve"> </w:t>
      </w:r>
      <w:r w:rsidR="004A5235">
        <w:t>Like</w:t>
      </w:r>
      <w:r w:rsidR="00E52E95">
        <w:t xml:space="preserve"> </w:t>
      </w:r>
      <w:r w:rsidR="004A5235">
        <w:t>you,</w:t>
      </w:r>
      <w:r w:rsidR="00E52E95">
        <w:t xml:space="preserve"> </w:t>
      </w:r>
      <w:r w:rsidR="004A5235">
        <w:t>I</w:t>
      </w:r>
      <w:r w:rsidR="00E52E95">
        <w:t xml:space="preserve"> </w:t>
      </w:r>
      <w:r w:rsidR="004A5235">
        <w:t>followed</w:t>
      </w:r>
      <w:r w:rsidR="00E52E95">
        <w:t xml:space="preserve"> </w:t>
      </w:r>
      <w:r w:rsidR="002A208D">
        <w:t>with</w:t>
      </w:r>
      <w:r w:rsidR="00E52E95">
        <w:t xml:space="preserve"> </w:t>
      </w:r>
      <w:r w:rsidR="002A208D">
        <w:t>pretty</w:t>
      </w:r>
      <w:r w:rsidR="00E52E95">
        <w:t xml:space="preserve"> </w:t>
      </w:r>
      <w:r w:rsidR="002A208D">
        <w:t>close</w:t>
      </w:r>
      <w:r w:rsidR="00E52E95">
        <w:t xml:space="preserve"> </w:t>
      </w:r>
      <w:r w:rsidR="002A208D">
        <w:t>attention,</w:t>
      </w:r>
      <w:r w:rsidR="00E52E95">
        <w:t xml:space="preserve"> </w:t>
      </w:r>
      <w:r w:rsidR="004A5235">
        <w:t>last</w:t>
      </w:r>
      <w:r w:rsidR="00E52E95">
        <w:t xml:space="preserve"> </w:t>
      </w:r>
      <w:r w:rsidR="004A5235">
        <w:t>a</w:t>
      </w:r>
      <w:r w:rsidR="00A54652">
        <w:t>utumn</w:t>
      </w:r>
      <w:r w:rsidR="00E52E95">
        <w:t xml:space="preserve"> </w:t>
      </w:r>
      <w:r w:rsidR="00A54652">
        <w:t>and</w:t>
      </w:r>
      <w:r w:rsidR="00E52E95">
        <w:t xml:space="preserve"> </w:t>
      </w:r>
      <w:r w:rsidR="002A208D">
        <w:t>in</w:t>
      </w:r>
      <w:r w:rsidR="00E52E95">
        <w:t xml:space="preserve"> </w:t>
      </w:r>
      <w:r w:rsidR="00A54652">
        <w:t>the</w:t>
      </w:r>
      <w:r w:rsidR="00E52E95">
        <w:t xml:space="preserve"> </w:t>
      </w:r>
      <w:r w:rsidR="00A54652">
        <w:t>early</w:t>
      </w:r>
      <w:r w:rsidR="00E52E95">
        <w:t xml:space="preserve"> </w:t>
      </w:r>
      <w:r w:rsidR="00A54652">
        <w:t>part</w:t>
      </w:r>
      <w:r w:rsidR="00E52E95">
        <w:t xml:space="preserve"> </w:t>
      </w:r>
      <w:r w:rsidR="00A54652">
        <w:t>of</w:t>
      </w:r>
      <w:r w:rsidR="00E52E95">
        <w:t xml:space="preserve"> </w:t>
      </w:r>
      <w:r w:rsidR="00A54652">
        <w:t>this</w:t>
      </w:r>
      <w:r w:rsidR="00E52E95">
        <w:t xml:space="preserve"> </w:t>
      </w:r>
      <w:r w:rsidR="00A54652">
        <w:t>year</w:t>
      </w:r>
      <w:r w:rsidR="002A208D">
        <w:t>,</w:t>
      </w:r>
      <w:r w:rsidR="00E52E95">
        <w:t xml:space="preserve"> </w:t>
      </w:r>
      <w:r w:rsidR="00A54652">
        <w:t>what</w:t>
      </w:r>
      <w:r w:rsidR="00E52E95">
        <w:t xml:space="preserve"> </w:t>
      </w:r>
      <w:r w:rsidR="00A54652">
        <w:t>people</w:t>
      </w:r>
      <w:r w:rsidR="00E52E95">
        <w:t xml:space="preserve"> </w:t>
      </w:r>
      <w:r w:rsidR="00A54652">
        <w:t>were</w:t>
      </w:r>
      <w:r w:rsidR="00E52E95">
        <w:t xml:space="preserve"> </w:t>
      </w:r>
      <w:r w:rsidR="00A54652">
        <w:t>saying</w:t>
      </w:r>
      <w:r w:rsidR="007B7AD2">
        <w:t>.</w:t>
      </w:r>
      <w:r w:rsidR="00E52E95">
        <w:t xml:space="preserve"> </w:t>
      </w:r>
      <w:r w:rsidR="00A54652">
        <w:t>I</w:t>
      </w:r>
      <w:r w:rsidR="00E52E95">
        <w:t xml:space="preserve"> </w:t>
      </w:r>
      <w:r w:rsidR="00A54652">
        <w:t>recall</w:t>
      </w:r>
      <w:r w:rsidR="00E52E95">
        <w:t xml:space="preserve"> </w:t>
      </w:r>
      <w:r w:rsidR="00A54652">
        <w:t>no</w:t>
      </w:r>
      <w:r w:rsidR="00E52E95">
        <w:t xml:space="preserve"> </w:t>
      </w:r>
      <w:r w:rsidR="002A208D">
        <w:t>Minister</w:t>
      </w:r>
      <w:r w:rsidR="00E52E95">
        <w:t xml:space="preserve"> </w:t>
      </w:r>
      <w:r w:rsidR="004A5235">
        <w:t>of</w:t>
      </w:r>
      <w:r w:rsidR="00E52E95">
        <w:t xml:space="preserve"> </w:t>
      </w:r>
      <w:r w:rsidR="004A5235">
        <w:t>the</w:t>
      </w:r>
      <w:r w:rsidR="00E52E95">
        <w:t xml:space="preserve"> </w:t>
      </w:r>
      <w:r w:rsidR="004A5235">
        <w:t>Crown</w:t>
      </w:r>
      <w:r w:rsidR="00E52E95">
        <w:t xml:space="preserve"> </w:t>
      </w:r>
      <w:r w:rsidR="004A5235">
        <w:t>saying</w:t>
      </w:r>
      <w:r w:rsidR="00E52E95">
        <w:t xml:space="preserve"> </w:t>
      </w:r>
      <w:r w:rsidR="004A5235">
        <w:t>that,</w:t>
      </w:r>
      <w:r w:rsidR="00E52E95">
        <w:t xml:space="preserve"> </w:t>
      </w:r>
      <w:r w:rsidR="004A5235">
        <w:t>unless</w:t>
      </w:r>
      <w:r w:rsidR="00E52E95">
        <w:t xml:space="preserve"> </w:t>
      </w:r>
      <w:r w:rsidR="004A5235">
        <w:t>all</w:t>
      </w:r>
      <w:r w:rsidR="00E52E95">
        <w:t xml:space="preserve"> </w:t>
      </w:r>
      <w:r w:rsidR="004A5235">
        <w:t>the</w:t>
      </w:r>
      <w:r w:rsidR="00E52E95">
        <w:t xml:space="preserve"> </w:t>
      </w:r>
      <w:r w:rsidR="004A5235">
        <w:t>balls</w:t>
      </w:r>
      <w:r w:rsidR="00E52E95">
        <w:t xml:space="preserve"> </w:t>
      </w:r>
      <w:r w:rsidR="004A5235">
        <w:t>of</w:t>
      </w:r>
      <w:r w:rsidR="00E52E95">
        <w:t xml:space="preserve"> </w:t>
      </w:r>
      <w:r w:rsidR="00230D3C">
        <w:t>the</w:t>
      </w:r>
      <w:r w:rsidR="00E52E95">
        <w:t xml:space="preserve"> </w:t>
      </w:r>
      <w:r w:rsidR="00230D3C">
        <w:t>protocol</w:t>
      </w:r>
      <w:r w:rsidR="00E52E95">
        <w:t xml:space="preserve"> </w:t>
      </w:r>
      <w:r w:rsidR="004A5235">
        <w:t>fall</w:t>
      </w:r>
      <w:r w:rsidR="00E52E95">
        <w:t xml:space="preserve"> </w:t>
      </w:r>
      <w:r w:rsidR="004A5235">
        <w:t>in</w:t>
      </w:r>
      <w:r w:rsidR="00E52E95">
        <w:t xml:space="preserve"> </w:t>
      </w:r>
      <w:r w:rsidR="004A5235">
        <w:t>the</w:t>
      </w:r>
      <w:r w:rsidR="00E52E95">
        <w:t xml:space="preserve"> </w:t>
      </w:r>
      <w:r w:rsidR="004A5235">
        <w:t>way</w:t>
      </w:r>
      <w:r w:rsidR="00E52E95">
        <w:t xml:space="preserve"> </w:t>
      </w:r>
      <w:r w:rsidR="004A5235">
        <w:t>we</w:t>
      </w:r>
      <w:r w:rsidR="00E52E95">
        <w:t xml:space="preserve"> </w:t>
      </w:r>
      <w:r w:rsidR="004A5235">
        <w:t>want,</w:t>
      </w:r>
      <w:r w:rsidR="00E52E95">
        <w:t xml:space="preserve"> </w:t>
      </w:r>
      <w:r w:rsidR="004A5235">
        <w:t>we</w:t>
      </w:r>
      <w:r w:rsidR="00E52E95">
        <w:t xml:space="preserve"> </w:t>
      </w:r>
      <w:r w:rsidR="004A5235">
        <w:t>have</w:t>
      </w:r>
      <w:r w:rsidR="00E52E95">
        <w:t xml:space="preserve"> </w:t>
      </w:r>
      <w:r w:rsidR="004A5235">
        <w:t>signed</w:t>
      </w:r>
      <w:r w:rsidR="00E52E95">
        <w:t xml:space="preserve"> </w:t>
      </w:r>
      <w:r w:rsidR="004A5235">
        <w:t>up</w:t>
      </w:r>
      <w:r w:rsidR="00E52E95">
        <w:t xml:space="preserve"> </w:t>
      </w:r>
      <w:r w:rsidR="004A5235">
        <w:t>to</w:t>
      </w:r>
      <w:r w:rsidR="00E52E95">
        <w:t xml:space="preserve"> </w:t>
      </w:r>
      <w:r w:rsidR="004A5235">
        <w:t>something</w:t>
      </w:r>
      <w:r w:rsidR="00E52E95">
        <w:t xml:space="preserve"> </w:t>
      </w:r>
      <w:r w:rsidR="004A5235">
        <w:t>that</w:t>
      </w:r>
      <w:r w:rsidR="00E52E95">
        <w:t xml:space="preserve"> </w:t>
      </w:r>
      <w:r w:rsidR="004A5235">
        <w:t>would</w:t>
      </w:r>
      <w:r w:rsidR="00E52E95">
        <w:t xml:space="preserve"> </w:t>
      </w:r>
      <w:r w:rsidR="004A5235">
        <w:t>then</w:t>
      </w:r>
      <w:r w:rsidR="00E52E95">
        <w:t xml:space="preserve"> </w:t>
      </w:r>
      <w:r w:rsidR="004A5235">
        <w:t>run</w:t>
      </w:r>
      <w:r w:rsidR="00E52E95">
        <w:t xml:space="preserve"> </w:t>
      </w:r>
      <w:r w:rsidR="004A5235">
        <w:t>the</w:t>
      </w:r>
      <w:r w:rsidR="00E52E95">
        <w:t xml:space="preserve"> </w:t>
      </w:r>
      <w:r w:rsidR="004A5235">
        <w:t>risk</w:t>
      </w:r>
      <w:r w:rsidR="00E52E95">
        <w:t xml:space="preserve"> </w:t>
      </w:r>
      <w:r w:rsidR="004A5235">
        <w:t>of</w:t>
      </w:r>
      <w:r w:rsidR="00E52E95">
        <w:t xml:space="preserve"> </w:t>
      </w:r>
      <w:r w:rsidR="004A5235">
        <w:t>undermining</w:t>
      </w:r>
      <w:r w:rsidR="00E52E95">
        <w:t xml:space="preserve"> </w:t>
      </w:r>
      <w:r w:rsidR="004A5235">
        <w:t>the</w:t>
      </w:r>
      <w:r w:rsidR="00E52E95">
        <w:t xml:space="preserve"> </w:t>
      </w:r>
      <w:r w:rsidR="004A5235">
        <w:t>peace</w:t>
      </w:r>
      <w:r w:rsidR="00E52E95">
        <w:t xml:space="preserve"> </w:t>
      </w:r>
      <w:r w:rsidR="004A5235">
        <w:t>process</w:t>
      </w:r>
      <w:r w:rsidR="00E52E95">
        <w:t xml:space="preserve"> </w:t>
      </w:r>
      <w:r w:rsidR="004A5235">
        <w:t>and</w:t>
      </w:r>
      <w:r w:rsidR="00E52E95">
        <w:t xml:space="preserve"> </w:t>
      </w:r>
      <w:r w:rsidR="004A5235">
        <w:t>threatening</w:t>
      </w:r>
      <w:r w:rsidR="00E52E95">
        <w:t xml:space="preserve"> </w:t>
      </w:r>
      <w:r w:rsidR="004A5235">
        <w:t>the</w:t>
      </w:r>
      <w:r w:rsidR="00E52E95">
        <w:t xml:space="preserve"> </w:t>
      </w:r>
      <w:r w:rsidR="004A5235">
        <w:t>unity</w:t>
      </w:r>
      <w:r w:rsidR="00E52E95">
        <w:t xml:space="preserve"> </w:t>
      </w:r>
      <w:r w:rsidR="004A5235">
        <w:t>of</w:t>
      </w:r>
      <w:r w:rsidR="00E52E95">
        <w:t xml:space="preserve"> </w:t>
      </w:r>
      <w:r w:rsidR="004A5235">
        <w:t>the</w:t>
      </w:r>
      <w:r w:rsidR="00E52E95">
        <w:t xml:space="preserve"> </w:t>
      </w:r>
      <w:r w:rsidR="004A5235">
        <w:t>United</w:t>
      </w:r>
      <w:r w:rsidR="00E52E95">
        <w:t xml:space="preserve"> </w:t>
      </w:r>
      <w:r w:rsidR="004A5235">
        <w:t>Kingdom</w:t>
      </w:r>
      <w:r w:rsidR="007B7AD2">
        <w:t>.</w:t>
      </w:r>
      <w:r w:rsidR="00E52E95">
        <w:t xml:space="preserve"> </w:t>
      </w:r>
      <w:r w:rsidR="004A5235">
        <w:t>I</w:t>
      </w:r>
      <w:r w:rsidR="00E52E95">
        <w:t xml:space="preserve"> </w:t>
      </w:r>
      <w:r w:rsidR="004A5235">
        <w:t>remember</w:t>
      </w:r>
      <w:r w:rsidR="00E52E95">
        <w:t xml:space="preserve"> </w:t>
      </w:r>
      <w:r w:rsidR="004A5235">
        <w:t>no</w:t>
      </w:r>
      <w:r w:rsidR="00E52E95">
        <w:t xml:space="preserve"> </w:t>
      </w:r>
      <w:r w:rsidR="002A208D">
        <w:t>Minister</w:t>
      </w:r>
      <w:r w:rsidR="00E52E95">
        <w:t xml:space="preserve"> </w:t>
      </w:r>
      <w:r w:rsidR="004A5235">
        <w:t>saying</w:t>
      </w:r>
      <w:r w:rsidR="00E52E95">
        <w:t xml:space="preserve"> </w:t>
      </w:r>
      <w:r w:rsidR="004A5235">
        <w:t>that</w:t>
      </w:r>
      <w:r w:rsidR="00E52E95">
        <w:t xml:space="preserve"> </w:t>
      </w:r>
      <w:r w:rsidR="004A5235">
        <w:t>or</w:t>
      </w:r>
      <w:r w:rsidR="002A208D">
        <w:t>,</w:t>
      </w:r>
      <w:r w:rsidR="00E52E95">
        <w:t xml:space="preserve"> </w:t>
      </w:r>
      <w:r w:rsidR="004A5235">
        <w:t>indeed</w:t>
      </w:r>
      <w:r w:rsidR="002A208D">
        <w:t>,</w:t>
      </w:r>
      <w:r w:rsidR="00E52E95">
        <w:t xml:space="preserve"> </w:t>
      </w:r>
      <w:r w:rsidR="004A5235">
        <w:t>intimating</w:t>
      </w:r>
      <w:r w:rsidR="00E52E95">
        <w:t xml:space="preserve"> </w:t>
      </w:r>
      <w:r w:rsidR="004A5235">
        <w:t>it</w:t>
      </w:r>
      <w:r w:rsidR="007B7AD2">
        <w:t>.</w:t>
      </w:r>
      <w:r w:rsidR="00E52E95">
        <w:t xml:space="preserve"> </w:t>
      </w:r>
      <w:r w:rsidR="004A5235">
        <w:t>Is</w:t>
      </w:r>
      <w:r w:rsidR="00E52E95">
        <w:t xml:space="preserve"> </w:t>
      </w:r>
      <w:r w:rsidR="004A5235">
        <w:t>my</w:t>
      </w:r>
      <w:r w:rsidR="00E52E95">
        <w:t xml:space="preserve"> </w:t>
      </w:r>
      <w:r w:rsidR="004A5235">
        <w:t>memory</w:t>
      </w:r>
      <w:r w:rsidR="00E52E95">
        <w:t xml:space="preserve"> </w:t>
      </w:r>
      <w:r w:rsidR="004A5235">
        <w:t>playing</w:t>
      </w:r>
      <w:r w:rsidR="00E52E95">
        <w:t xml:space="preserve"> </w:t>
      </w:r>
      <w:r w:rsidR="004A5235">
        <w:t>me</w:t>
      </w:r>
      <w:r w:rsidR="00E52E95">
        <w:t xml:space="preserve"> </w:t>
      </w:r>
      <w:r w:rsidR="004A5235">
        <w:t>false?</w:t>
      </w:r>
    </w:p>
    <w:p w:rsidR="00964386" w:rsidP="00A54652">
      <w:pPr>
        <w:pStyle w:val="Answer"/>
      </w:pPr>
      <w:sdt>
        <w:sdtPr>
          <w:alias w:val="Witness"/>
          <w:id w:val="672303862"/>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2A208D">
        <w:t>We</w:t>
      </w:r>
      <w:r w:rsidR="00E52E95">
        <w:t xml:space="preserve"> </w:t>
      </w:r>
      <w:r w:rsidR="00E10EDD">
        <w:t>have</w:t>
      </w:r>
      <w:r w:rsidR="00E52E95">
        <w:t xml:space="preserve"> </w:t>
      </w:r>
      <w:r w:rsidR="00E10EDD">
        <w:t>out</w:t>
      </w:r>
      <w:r w:rsidR="002A208D">
        <w:t>lined</w:t>
      </w:r>
      <w:r w:rsidR="00E52E95">
        <w:t xml:space="preserve"> </w:t>
      </w:r>
      <w:r w:rsidR="002A208D">
        <w:t>through</w:t>
      </w:r>
      <w:r w:rsidR="00E52E95">
        <w:t xml:space="preserve"> </w:t>
      </w:r>
      <w:r w:rsidR="00E10EDD">
        <w:t>the</w:t>
      </w:r>
      <w:r w:rsidR="00E52E95">
        <w:t xml:space="preserve"> </w:t>
      </w:r>
      <w:r w:rsidR="00F61417">
        <w:t>Command Paper</w:t>
      </w:r>
      <w:r w:rsidR="00BE2CA1">
        <w:t xml:space="preserve"> </w:t>
      </w:r>
      <w:r w:rsidR="00E10EDD">
        <w:t>and</w:t>
      </w:r>
      <w:r w:rsidR="00E52E95">
        <w:t xml:space="preserve"> </w:t>
      </w:r>
      <w:r w:rsidR="00E10EDD">
        <w:t>in</w:t>
      </w:r>
      <w:r w:rsidR="00E52E95">
        <w:t xml:space="preserve"> </w:t>
      </w:r>
      <w:r w:rsidR="00E10EDD">
        <w:t>our</w:t>
      </w:r>
      <w:r w:rsidR="00E52E95">
        <w:t xml:space="preserve"> </w:t>
      </w:r>
      <w:r w:rsidR="00E10EDD">
        <w:t>manifesto</w:t>
      </w:r>
      <w:r w:rsidR="00E52E95">
        <w:t xml:space="preserve"> </w:t>
      </w:r>
      <w:r w:rsidR="00E10EDD">
        <w:t>last</w:t>
      </w:r>
      <w:r w:rsidR="00E52E95">
        <w:t xml:space="preserve"> </w:t>
      </w:r>
      <w:r w:rsidR="00E10EDD">
        <w:t>year</w:t>
      </w:r>
      <w:r w:rsidR="00E52E95">
        <w:t xml:space="preserve"> </w:t>
      </w:r>
      <w:r w:rsidR="00E10EDD">
        <w:t>how</w:t>
      </w:r>
      <w:r w:rsidR="00E52E95">
        <w:t xml:space="preserve"> </w:t>
      </w:r>
      <w:r w:rsidR="00E10EDD">
        <w:t>we</w:t>
      </w:r>
      <w:r w:rsidR="00E52E95">
        <w:t xml:space="preserve"> </w:t>
      </w:r>
      <w:r w:rsidR="00E10EDD">
        <w:t>wish</w:t>
      </w:r>
      <w:r w:rsidR="00E52E95">
        <w:t xml:space="preserve"> </w:t>
      </w:r>
      <w:r w:rsidR="00E10EDD">
        <w:t>to</w:t>
      </w:r>
      <w:r w:rsidR="00E52E95">
        <w:t xml:space="preserve"> </w:t>
      </w:r>
      <w:r w:rsidR="00E10EDD">
        <w:t>interpret</w:t>
      </w:r>
      <w:r w:rsidR="00E52E95">
        <w:t xml:space="preserve"> </w:t>
      </w:r>
      <w:r w:rsidR="00E10EDD">
        <w:t>and</w:t>
      </w:r>
      <w:r w:rsidR="00E52E95">
        <w:t xml:space="preserve"> </w:t>
      </w:r>
      <w:r w:rsidR="00E10EDD">
        <w:t>set</w:t>
      </w:r>
      <w:r w:rsidR="00E52E95">
        <w:t xml:space="preserve"> </w:t>
      </w:r>
      <w:r w:rsidR="00E10EDD">
        <w:t>out</w:t>
      </w:r>
      <w:r w:rsidR="00E52E95">
        <w:t xml:space="preserve"> </w:t>
      </w:r>
      <w:r w:rsidR="00E10EDD">
        <w:t>to</w:t>
      </w:r>
      <w:r w:rsidR="00E52E95">
        <w:t xml:space="preserve"> </w:t>
      </w:r>
      <w:r w:rsidR="00E10EDD">
        <w:t>deliver</w:t>
      </w:r>
      <w:r w:rsidR="00E52E95">
        <w:t xml:space="preserve"> </w:t>
      </w:r>
      <w:r w:rsidR="00E10EDD">
        <w:t>unfettered</w:t>
      </w:r>
      <w:r w:rsidR="00E52E95">
        <w:t xml:space="preserve"> </w:t>
      </w:r>
      <w:r w:rsidR="00E10EDD">
        <w:t>access</w:t>
      </w:r>
      <w:r w:rsidR="00E52E95">
        <w:t xml:space="preserve"> </w:t>
      </w:r>
      <w:r w:rsidR="00E10EDD">
        <w:t>to</w:t>
      </w:r>
      <w:r w:rsidR="00E52E95">
        <w:t xml:space="preserve"> </w:t>
      </w:r>
      <w:r w:rsidR="00E10EDD">
        <w:t>Northern</w:t>
      </w:r>
      <w:r w:rsidR="00E52E95">
        <w:t xml:space="preserve"> </w:t>
      </w:r>
      <w:r w:rsidR="00E10EDD">
        <w:t>Ireland</w:t>
      </w:r>
      <w:r w:rsidR="00E52E95">
        <w:t xml:space="preserve"> </w:t>
      </w:r>
      <w:r w:rsidR="00E10EDD">
        <w:t>as</w:t>
      </w:r>
      <w:r w:rsidR="00E52E95">
        <w:t xml:space="preserve"> </w:t>
      </w:r>
      <w:r w:rsidR="00E10EDD">
        <w:t>part</w:t>
      </w:r>
      <w:r w:rsidR="00E52E95">
        <w:t xml:space="preserve"> </w:t>
      </w:r>
      <w:r w:rsidR="00E10EDD">
        <w:t>of</w:t>
      </w:r>
      <w:r w:rsidR="00E52E95">
        <w:t xml:space="preserve"> </w:t>
      </w:r>
      <w:r w:rsidR="00230D3C">
        <w:t>the</w:t>
      </w:r>
      <w:r w:rsidR="00E52E95">
        <w:t xml:space="preserve"> </w:t>
      </w:r>
      <w:r w:rsidR="00230D3C">
        <w:t>protocol</w:t>
      </w:r>
      <w:r w:rsidR="00E10EDD">
        <w:t>,</w:t>
      </w:r>
      <w:r w:rsidR="00E52E95">
        <w:t xml:space="preserve"> </w:t>
      </w:r>
      <w:r w:rsidR="00E10EDD">
        <w:t>within</w:t>
      </w:r>
      <w:r w:rsidR="00E52E95">
        <w:t xml:space="preserve"> </w:t>
      </w:r>
      <w:r w:rsidR="00E10EDD">
        <w:t>the</w:t>
      </w:r>
      <w:r w:rsidR="00E52E95">
        <w:t xml:space="preserve"> </w:t>
      </w:r>
      <w:r w:rsidR="00E10EDD">
        <w:t>realms</w:t>
      </w:r>
      <w:r w:rsidR="00E52E95">
        <w:t xml:space="preserve"> </w:t>
      </w:r>
      <w:r w:rsidR="00E10EDD">
        <w:t>of</w:t>
      </w:r>
      <w:r w:rsidR="00E52E95">
        <w:t xml:space="preserve"> </w:t>
      </w:r>
      <w:r w:rsidR="00230D3C">
        <w:t>the</w:t>
      </w:r>
      <w:r w:rsidR="00E52E95">
        <w:t xml:space="preserve"> </w:t>
      </w:r>
      <w:r w:rsidR="00230D3C">
        <w:t>protocol</w:t>
      </w:r>
      <w:r w:rsidR="007B7AD2">
        <w:t>.</w:t>
      </w:r>
      <w:r w:rsidR="00E52E95">
        <w:t xml:space="preserve"> </w:t>
      </w:r>
      <w:r w:rsidR="00A54652">
        <w:t>I</w:t>
      </w:r>
      <w:r w:rsidR="00E52E95">
        <w:t xml:space="preserve"> </w:t>
      </w:r>
      <w:r w:rsidR="00A54652">
        <w:t>still</w:t>
      </w:r>
      <w:r w:rsidR="00E52E95">
        <w:t xml:space="preserve"> </w:t>
      </w:r>
      <w:r w:rsidR="002A208D">
        <w:t>have</w:t>
      </w:r>
      <w:r w:rsidR="00E52E95">
        <w:t xml:space="preserve"> </w:t>
      </w:r>
      <w:r w:rsidR="002A208D">
        <w:t>confidence</w:t>
      </w:r>
      <w:r w:rsidR="00E52E95">
        <w:t xml:space="preserve"> </w:t>
      </w:r>
      <w:r w:rsidR="002A208D">
        <w:t>that</w:t>
      </w:r>
      <w:r w:rsidR="00E52E95">
        <w:t xml:space="preserve"> </w:t>
      </w:r>
      <w:r w:rsidR="00A54652">
        <w:t>we</w:t>
      </w:r>
      <w:r w:rsidR="00E52E95">
        <w:t xml:space="preserve"> </w:t>
      </w:r>
      <w:r w:rsidR="00A54652">
        <w:t>will</w:t>
      </w:r>
      <w:r w:rsidR="00E52E95">
        <w:t xml:space="preserve"> </w:t>
      </w:r>
      <w:r w:rsidR="00E10EDD">
        <w:t>be</w:t>
      </w:r>
      <w:r w:rsidR="00E52E95">
        <w:t xml:space="preserve"> </w:t>
      </w:r>
      <w:r w:rsidR="00E10EDD">
        <w:t>able</w:t>
      </w:r>
      <w:r w:rsidR="00E52E95">
        <w:t xml:space="preserve"> </w:t>
      </w:r>
      <w:r w:rsidR="00E10EDD">
        <w:t>to</w:t>
      </w:r>
      <w:r w:rsidR="00E52E95">
        <w:t xml:space="preserve"> </w:t>
      </w:r>
      <w:r w:rsidR="00E10EDD">
        <w:t>do</w:t>
      </w:r>
      <w:r w:rsidR="00E52E95">
        <w:t xml:space="preserve"> </w:t>
      </w:r>
      <w:r w:rsidR="00E10EDD">
        <w:t>that</w:t>
      </w:r>
      <w:r w:rsidR="00E52E95">
        <w:t xml:space="preserve"> </w:t>
      </w:r>
      <w:r w:rsidR="00E10EDD">
        <w:t>in</w:t>
      </w:r>
      <w:r w:rsidR="00E52E95">
        <w:t xml:space="preserve"> </w:t>
      </w:r>
      <w:r w:rsidR="00E10EDD">
        <w:t>good</w:t>
      </w:r>
      <w:r w:rsidR="00E52E95">
        <w:t xml:space="preserve"> </w:t>
      </w:r>
      <w:r w:rsidR="00E10EDD">
        <w:t>faith</w:t>
      </w:r>
      <w:r w:rsidR="00E52E95">
        <w:t xml:space="preserve"> </w:t>
      </w:r>
      <w:r w:rsidR="002F278B">
        <w:t>with</w:t>
      </w:r>
      <w:r w:rsidR="00E52E95">
        <w:t xml:space="preserve"> </w:t>
      </w:r>
      <w:r w:rsidR="002F278B">
        <w:t>our</w:t>
      </w:r>
      <w:r w:rsidR="00E52E95">
        <w:t xml:space="preserve"> </w:t>
      </w:r>
      <w:r w:rsidR="002F278B">
        <w:t>friends</w:t>
      </w:r>
      <w:r w:rsidR="00E52E95">
        <w:t xml:space="preserve"> </w:t>
      </w:r>
      <w:r w:rsidR="002F278B">
        <w:t>and</w:t>
      </w:r>
      <w:r w:rsidR="00E52E95">
        <w:t xml:space="preserve"> </w:t>
      </w:r>
      <w:r w:rsidR="002F278B">
        <w:t>partners</w:t>
      </w:r>
      <w:r w:rsidR="00E52E95">
        <w:t xml:space="preserve"> </w:t>
      </w:r>
      <w:r w:rsidR="002F278B">
        <w:t>in</w:t>
      </w:r>
      <w:r w:rsidR="00E52E95">
        <w:t xml:space="preserve"> </w:t>
      </w:r>
      <w:r w:rsidR="002F278B">
        <w:t>the</w:t>
      </w:r>
      <w:r w:rsidR="00E52E95">
        <w:t xml:space="preserve"> </w:t>
      </w:r>
      <w:r w:rsidR="00F61417">
        <w:t>Joint Committee</w:t>
      </w:r>
      <w:r w:rsidR="007B7AD2">
        <w:t>.</w:t>
      </w:r>
      <w:r w:rsidR="00E52E95">
        <w:t xml:space="preserve"> </w:t>
      </w:r>
      <w:r w:rsidR="002F278B">
        <w:t>That</w:t>
      </w:r>
      <w:r w:rsidR="00E52E95">
        <w:t xml:space="preserve"> </w:t>
      </w:r>
      <w:r w:rsidR="002F278B">
        <w:t>is</w:t>
      </w:r>
      <w:r w:rsidR="00E52E95">
        <w:t xml:space="preserve"> </w:t>
      </w:r>
      <w:r w:rsidR="002F278B">
        <w:t>the</w:t>
      </w:r>
      <w:r w:rsidR="00E52E95">
        <w:t xml:space="preserve"> </w:t>
      </w:r>
      <w:r w:rsidR="002F278B">
        <w:t>right</w:t>
      </w:r>
      <w:r w:rsidR="00E52E95">
        <w:t xml:space="preserve"> </w:t>
      </w:r>
      <w:r w:rsidR="002F278B">
        <w:t>way</w:t>
      </w:r>
      <w:r w:rsidR="007B7AD2">
        <w:t>.</w:t>
      </w:r>
      <w:r w:rsidR="00E52E95">
        <w:t xml:space="preserve"> </w:t>
      </w:r>
      <w:r w:rsidR="002F278B">
        <w:t>That</w:t>
      </w:r>
      <w:r w:rsidR="00E52E95">
        <w:t xml:space="preserve"> </w:t>
      </w:r>
      <w:r w:rsidR="002F278B">
        <w:t>is</w:t>
      </w:r>
      <w:r w:rsidR="00E52E95">
        <w:t xml:space="preserve"> </w:t>
      </w:r>
      <w:r w:rsidR="002F278B">
        <w:t>where</w:t>
      </w:r>
      <w:r w:rsidR="00E52E95">
        <w:t xml:space="preserve"> </w:t>
      </w:r>
      <w:r w:rsidR="002F278B">
        <w:t>our</w:t>
      </w:r>
      <w:r w:rsidR="00E52E95">
        <w:t xml:space="preserve"> </w:t>
      </w:r>
      <w:r w:rsidR="002F278B">
        <w:t>focus</w:t>
      </w:r>
      <w:r w:rsidR="00E52E95">
        <w:t xml:space="preserve"> </w:t>
      </w:r>
      <w:r w:rsidR="002F278B">
        <w:t>is</w:t>
      </w:r>
      <w:r w:rsidR="007B7AD2">
        <w:t>.</w:t>
      </w:r>
      <w:r w:rsidR="00E52E95">
        <w:t xml:space="preserve"> </w:t>
      </w:r>
      <w:r w:rsidR="002F278B">
        <w:t>That</w:t>
      </w:r>
      <w:r w:rsidR="00E52E95">
        <w:t xml:space="preserve"> </w:t>
      </w:r>
      <w:r w:rsidR="002F278B">
        <w:t>is</w:t>
      </w:r>
      <w:r w:rsidR="00E52E95">
        <w:t xml:space="preserve"> </w:t>
      </w:r>
      <w:r w:rsidR="002F278B">
        <w:t>what</w:t>
      </w:r>
      <w:r w:rsidR="00E52E95">
        <w:t xml:space="preserve"> </w:t>
      </w:r>
      <w:r w:rsidR="002F278B">
        <w:t>the</w:t>
      </w:r>
      <w:r w:rsidR="00E52E95">
        <w:t xml:space="preserve"> </w:t>
      </w:r>
      <w:r w:rsidR="002F278B">
        <w:t>Chancellor</w:t>
      </w:r>
      <w:r w:rsidR="00E52E95">
        <w:t xml:space="preserve"> </w:t>
      </w:r>
      <w:r w:rsidR="002F278B">
        <w:t>of</w:t>
      </w:r>
      <w:r w:rsidR="00E52E95">
        <w:t xml:space="preserve"> </w:t>
      </w:r>
      <w:r w:rsidR="002F278B">
        <w:t>the</w:t>
      </w:r>
      <w:r w:rsidR="00E52E95">
        <w:t xml:space="preserve"> </w:t>
      </w:r>
      <w:r w:rsidR="002F278B">
        <w:t>Duchy</w:t>
      </w:r>
      <w:r w:rsidR="00E52E95">
        <w:t xml:space="preserve"> </w:t>
      </w:r>
      <w:r w:rsidR="002F278B">
        <w:t>of</w:t>
      </w:r>
      <w:r w:rsidR="00E52E95">
        <w:t xml:space="preserve"> </w:t>
      </w:r>
      <w:r w:rsidR="002F278B">
        <w:t>Lancas</w:t>
      </w:r>
      <w:r w:rsidR="00BE2CA1">
        <w:t>ter</w:t>
      </w:r>
      <w:r w:rsidR="00E52E95">
        <w:t xml:space="preserve"> </w:t>
      </w:r>
      <w:r w:rsidR="002F278B">
        <w:t>is</w:t>
      </w:r>
      <w:r w:rsidR="00E52E95">
        <w:t xml:space="preserve"> </w:t>
      </w:r>
      <w:r w:rsidR="002F278B">
        <w:t>working</w:t>
      </w:r>
      <w:r w:rsidR="00E52E95">
        <w:t xml:space="preserve"> </w:t>
      </w:r>
      <w:r w:rsidR="002F278B">
        <w:t>on</w:t>
      </w:r>
      <w:r w:rsidR="00E52E95">
        <w:t xml:space="preserve"> </w:t>
      </w:r>
      <w:r w:rsidR="002F278B">
        <w:t>at</w:t>
      </w:r>
      <w:r w:rsidR="00E52E95">
        <w:t xml:space="preserve"> </w:t>
      </w:r>
      <w:r w:rsidR="002F278B">
        <w:t>the</w:t>
      </w:r>
      <w:r w:rsidR="00E52E95">
        <w:t xml:space="preserve"> </w:t>
      </w:r>
      <w:r w:rsidR="002F278B">
        <w:t>moment</w:t>
      </w:r>
      <w:r w:rsidR="007B7AD2">
        <w:t>.</w:t>
      </w:r>
      <w:r w:rsidR="00E52E95">
        <w:t xml:space="preserve"> </w:t>
      </w:r>
      <w:r w:rsidR="002F278B">
        <w:t>Indeed,</w:t>
      </w:r>
      <w:r w:rsidR="00E52E95">
        <w:t xml:space="preserve"> </w:t>
      </w:r>
      <w:r w:rsidR="002F278B">
        <w:t>they</w:t>
      </w:r>
      <w:r w:rsidR="00E52E95">
        <w:t xml:space="preserve"> </w:t>
      </w:r>
      <w:r w:rsidR="002F278B">
        <w:t>continue</w:t>
      </w:r>
      <w:r w:rsidR="00E52E95">
        <w:t xml:space="preserve"> </w:t>
      </w:r>
      <w:r w:rsidR="002F278B">
        <w:t>to</w:t>
      </w:r>
      <w:r w:rsidR="00E52E95">
        <w:t xml:space="preserve"> </w:t>
      </w:r>
      <w:r w:rsidR="002F278B">
        <w:t>meet</w:t>
      </w:r>
      <w:r w:rsidR="00E52E95">
        <w:t xml:space="preserve"> </w:t>
      </w:r>
      <w:r w:rsidR="002F278B">
        <w:t>to</w:t>
      </w:r>
      <w:r w:rsidR="00E52E95">
        <w:t xml:space="preserve"> </w:t>
      </w:r>
      <w:r w:rsidR="002F278B">
        <w:t>work</w:t>
      </w:r>
      <w:r w:rsidR="00E52E95">
        <w:t xml:space="preserve"> </w:t>
      </w:r>
      <w:r w:rsidR="002F278B">
        <w:t>through</w:t>
      </w:r>
      <w:r w:rsidR="00E52E95">
        <w:t xml:space="preserve"> </w:t>
      </w:r>
      <w:r w:rsidR="002F278B">
        <w:t>that</w:t>
      </w:r>
      <w:r w:rsidR="00E52E95">
        <w:t xml:space="preserve"> </w:t>
      </w:r>
      <w:r w:rsidR="002A208D">
        <w:t>and</w:t>
      </w:r>
      <w:r w:rsidR="00E52E95">
        <w:t xml:space="preserve"> </w:t>
      </w:r>
      <w:r w:rsidR="002F278B">
        <w:t>reach</w:t>
      </w:r>
      <w:r w:rsidR="00E52E95">
        <w:t xml:space="preserve"> </w:t>
      </w:r>
      <w:r w:rsidR="002F278B">
        <w:t>that</w:t>
      </w:r>
      <w:r w:rsidR="00E52E95">
        <w:t xml:space="preserve"> </w:t>
      </w:r>
      <w:r w:rsidR="002F278B">
        <w:t>positive</w:t>
      </w:r>
      <w:r w:rsidR="00E52E95">
        <w:t xml:space="preserve"> </w:t>
      </w:r>
      <w:r w:rsidR="002F278B">
        <w:t>outcome</w:t>
      </w:r>
      <w:r w:rsidR="007B7AD2">
        <w:t>.</w:t>
      </w:r>
      <w:r w:rsidR="00E52E95">
        <w:t xml:space="preserve"> </w:t>
      </w:r>
    </w:p>
    <w:p w:rsidR="00A54652" w:rsidP="00964386">
      <w:pPr>
        <w:pStyle w:val="Question"/>
      </w:pPr>
      <w:sdt>
        <w:sdtPr>
          <w:alias w:val="Member"/>
          <w:tag w:val="&lt;Member mnisId='4494' dodsId='72275'&gt;"/>
          <w:id w:val="-1988612433"/>
          <w:placeholder>
            <w:docPart w:val="DefaultPlaceholder_1082065158"/>
          </w:placeholder>
          <w:richText/>
        </w:sdtPr>
        <w:sdtContent>
          <w:r w:rsidRPr="00964386" w:rsidR="00964386">
            <w:rPr>
              <w:b/>
            </w:rPr>
            <w:t>Chair:</w:t>
          </w:r>
        </w:sdtContent>
      </w:sdt>
      <w:r w:rsidR="00E52E95">
        <w:t xml:space="preserve"> </w:t>
      </w:r>
      <w:r w:rsidR="00964386">
        <w:t>The</w:t>
      </w:r>
      <w:r w:rsidR="00E52E95">
        <w:t xml:space="preserve"> </w:t>
      </w:r>
      <w:r w:rsidR="00964386">
        <w:t>Bill</w:t>
      </w:r>
      <w:r w:rsidR="00E52E95">
        <w:t xml:space="preserve"> </w:t>
      </w:r>
      <w:r w:rsidR="00964386">
        <w:t>would</w:t>
      </w:r>
      <w:r w:rsidR="00E52E95">
        <w:t xml:space="preserve"> </w:t>
      </w:r>
      <w:r w:rsidR="00964386">
        <w:t>be</w:t>
      </w:r>
      <w:r w:rsidR="00E52E95">
        <w:t xml:space="preserve"> </w:t>
      </w:r>
      <w:r w:rsidR="00964386">
        <w:t>better</w:t>
      </w:r>
      <w:r w:rsidR="00E52E95">
        <w:t xml:space="preserve"> </w:t>
      </w:r>
      <w:r w:rsidR="00964386">
        <w:t>if</w:t>
      </w:r>
      <w:r w:rsidR="00E52E95">
        <w:t xml:space="preserve"> </w:t>
      </w:r>
      <w:r w:rsidR="002A208D">
        <w:t>it</w:t>
      </w:r>
      <w:r w:rsidR="00E52E95">
        <w:t xml:space="preserve"> </w:t>
      </w:r>
      <w:r w:rsidR="00964386">
        <w:t>made</w:t>
      </w:r>
      <w:r w:rsidR="00E52E95">
        <w:t xml:space="preserve"> </w:t>
      </w:r>
      <w:r w:rsidR="00964386">
        <w:t>clear</w:t>
      </w:r>
      <w:r w:rsidR="00E52E95">
        <w:t xml:space="preserve"> </w:t>
      </w:r>
      <w:r w:rsidR="00964386">
        <w:t>that</w:t>
      </w:r>
      <w:r w:rsidR="00E52E95">
        <w:t xml:space="preserve"> </w:t>
      </w:r>
      <w:r w:rsidR="00964386">
        <w:t>the</w:t>
      </w:r>
      <w:r w:rsidR="00E52E95">
        <w:t xml:space="preserve"> </w:t>
      </w:r>
      <w:r w:rsidR="00964386">
        <w:t>processes</w:t>
      </w:r>
      <w:r w:rsidR="00E52E95">
        <w:t xml:space="preserve"> </w:t>
      </w:r>
      <w:r w:rsidR="00964386">
        <w:t>set</w:t>
      </w:r>
      <w:r w:rsidR="00E52E95">
        <w:t xml:space="preserve"> </w:t>
      </w:r>
      <w:r w:rsidR="00964386">
        <w:t>out</w:t>
      </w:r>
      <w:r w:rsidR="00E52E95">
        <w:t xml:space="preserve"> </w:t>
      </w:r>
      <w:r w:rsidR="00964386">
        <w:t>in</w:t>
      </w:r>
      <w:r w:rsidR="00E52E95">
        <w:t xml:space="preserve"> </w:t>
      </w:r>
      <w:r w:rsidR="00AF1F4A">
        <w:t>the</w:t>
      </w:r>
      <w:r w:rsidR="00E52E95">
        <w:t xml:space="preserve"> </w:t>
      </w:r>
      <w:r w:rsidR="00AF1F4A">
        <w:t>Act</w:t>
      </w:r>
      <w:r w:rsidR="00E52E95">
        <w:t xml:space="preserve"> </w:t>
      </w:r>
      <w:r w:rsidR="00AF1F4A">
        <w:t>for</w:t>
      </w:r>
      <w:r w:rsidR="00E52E95">
        <w:t xml:space="preserve"> </w:t>
      </w:r>
      <w:r w:rsidR="00AF1F4A">
        <w:t>dealing</w:t>
      </w:r>
      <w:r w:rsidR="00E52E95">
        <w:t xml:space="preserve"> </w:t>
      </w:r>
      <w:r w:rsidR="00AF1F4A">
        <w:t>with</w:t>
      </w:r>
      <w:r w:rsidR="00E52E95">
        <w:t xml:space="preserve"> </w:t>
      </w:r>
      <w:r w:rsidR="00AF1F4A">
        <w:t>these</w:t>
      </w:r>
      <w:r w:rsidR="00E52E95">
        <w:t xml:space="preserve"> </w:t>
      </w:r>
      <w:r w:rsidR="00AF1F4A">
        <w:t>matters</w:t>
      </w:r>
      <w:r w:rsidR="00E52E95">
        <w:t xml:space="preserve"> </w:t>
      </w:r>
      <w:r w:rsidR="00AF1F4A">
        <w:t>would</w:t>
      </w:r>
      <w:r w:rsidR="00E52E95">
        <w:t xml:space="preserve"> </w:t>
      </w:r>
      <w:r w:rsidR="00AF1F4A">
        <w:t>need</w:t>
      </w:r>
      <w:r w:rsidR="00E52E95">
        <w:t xml:space="preserve"> </w:t>
      </w:r>
      <w:r w:rsidR="00AF1F4A">
        <w:t>to</w:t>
      </w:r>
      <w:r w:rsidR="00E52E95">
        <w:t xml:space="preserve"> </w:t>
      </w:r>
      <w:r w:rsidR="00AF1F4A">
        <w:t>be</w:t>
      </w:r>
      <w:r w:rsidR="00E52E95">
        <w:t xml:space="preserve"> </w:t>
      </w:r>
      <w:r w:rsidR="00AF1F4A">
        <w:t>exhausted</w:t>
      </w:r>
      <w:r w:rsidR="00E52E95">
        <w:t xml:space="preserve"> </w:t>
      </w:r>
      <w:r w:rsidR="00AF1F4A">
        <w:t>before</w:t>
      </w:r>
      <w:r w:rsidR="00E52E95">
        <w:t xml:space="preserve"> </w:t>
      </w:r>
      <w:r w:rsidR="00AF1F4A">
        <w:t>the</w:t>
      </w:r>
      <w:r w:rsidR="00E52E95">
        <w:t xml:space="preserve"> </w:t>
      </w:r>
      <w:r w:rsidR="00AF1F4A">
        <w:t>clauses</w:t>
      </w:r>
      <w:r w:rsidR="00E52E95">
        <w:t xml:space="preserve"> </w:t>
      </w:r>
      <w:r w:rsidR="00AF1F4A">
        <w:t>were</w:t>
      </w:r>
      <w:r w:rsidR="00E52E95">
        <w:t xml:space="preserve"> </w:t>
      </w:r>
      <w:r w:rsidR="00AF1F4A">
        <w:t>even</w:t>
      </w:r>
      <w:r w:rsidR="00E52E95">
        <w:t xml:space="preserve"> </w:t>
      </w:r>
      <w:r w:rsidR="00AF1F4A">
        <w:t>thought</w:t>
      </w:r>
      <w:r w:rsidR="00E52E95">
        <w:t xml:space="preserve"> </w:t>
      </w:r>
      <w:r w:rsidR="00AF1F4A">
        <w:t>to</w:t>
      </w:r>
      <w:r w:rsidR="00E52E95">
        <w:t xml:space="preserve"> </w:t>
      </w:r>
      <w:r w:rsidR="00AF1F4A">
        <w:t>be</w:t>
      </w:r>
      <w:r w:rsidR="00E52E95">
        <w:t xml:space="preserve"> </w:t>
      </w:r>
      <w:r w:rsidR="00AF1F4A">
        <w:t>implemented</w:t>
      </w:r>
      <w:r w:rsidR="00E52E95">
        <w:t xml:space="preserve"> </w:t>
      </w:r>
      <w:r w:rsidR="00AF1F4A">
        <w:t>or,</w:t>
      </w:r>
      <w:r w:rsidR="00E52E95">
        <w:t xml:space="preserve"> </w:t>
      </w:r>
      <w:r w:rsidR="00AF1F4A">
        <w:t>to</w:t>
      </w:r>
      <w:r w:rsidR="00E52E95">
        <w:t xml:space="preserve"> </w:t>
      </w:r>
      <w:r w:rsidR="00AF1F4A">
        <w:t>use</w:t>
      </w:r>
      <w:r w:rsidR="00E52E95">
        <w:t xml:space="preserve"> </w:t>
      </w:r>
      <w:r w:rsidR="00AF1F4A">
        <w:t>Robert</w:t>
      </w:r>
      <w:r w:rsidR="00E52E95">
        <w:t xml:space="preserve"> </w:t>
      </w:r>
      <w:r w:rsidR="00AF1F4A">
        <w:t>Buckland’s</w:t>
      </w:r>
      <w:r w:rsidR="00E52E95">
        <w:t xml:space="preserve"> </w:t>
      </w:r>
      <w:r w:rsidR="00AF1F4A">
        <w:t>phrase,</w:t>
      </w:r>
      <w:r w:rsidR="00E52E95">
        <w:t xml:space="preserve"> </w:t>
      </w:r>
      <w:r w:rsidR="00AF1F4A">
        <w:t>the</w:t>
      </w:r>
      <w:r w:rsidR="00E52E95">
        <w:t xml:space="preserve"> </w:t>
      </w:r>
      <w:r w:rsidR="00AF1F4A">
        <w:t>glass</w:t>
      </w:r>
      <w:r w:rsidR="00E52E95">
        <w:t xml:space="preserve"> </w:t>
      </w:r>
      <w:r w:rsidR="00BE2CA1">
        <w:t>in an</w:t>
      </w:r>
      <w:r w:rsidR="00E52E95">
        <w:t xml:space="preserve"> </w:t>
      </w:r>
      <w:r w:rsidR="00AF1F4A">
        <w:t>emergency</w:t>
      </w:r>
      <w:r w:rsidR="00E52E95">
        <w:t xml:space="preserve"> </w:t>
      </w:r>
      <w:r w:rsidR="00AF1F4A">
        <w:t>thing</w:t>
      </w:r>
      <w:r w:rsidR="00E52E95">
        <w:t xml:space="preserve"> </w:t>
      </w:r>
      <w:r w:rsidR="00AF1F4A">
        <w:t>would</w:t>
      </w:r>
      <w:r w:rsidR="00E52E95">
        <w:t xml:space="preserve"> </w:t>
      </w:r>
      <w:r w:rsidR="00AF1F4A">
        <w:t>then</w:t>
      </w:r>
      <w:r w:rsidR="00E52E95">
        <w:t xml:space="preserve"> </w:t>
      </w:r>
      <w:r w:rsidR="00AF1F4A">
        <w:t>need</w:t>
      </w:r>
      <w:r w:rsidR="00E52E95">
        <w:t xml:space="preserve"> </w:t>
      </w:r>
      <w:r w:rsidR="00AF1F4A">
        <w:t>to</w:t>
      </w:r>
      <w:r w:rsidR="00E52E95">
        <w:t xml:space="preserve"> </w:t>
      </w:r>
      <w:r w:rsidR="00AF1F4A">
        <w:t>be</w:t>
      </w:r>
      <w:r w:rsidR="00E52E95">
        <w:t xml:space="preserve"> </w:t>
      </w:r>
      <w:r w:rsidR="00AF1F4A">
        <w:t>broken</w:t>
      </w:r>
      <w:r w:rsidR="00C75ABA">
        <w:t>—yes</w:t>
      </w:r>
      <w:r w:rsidR="00E52E95">
        <w:t xml:space="preserve"> </w:t>
      </w:r>
      <w:r w:rsidR="00AF1F4A">
        <w:t>or</w:t>
      </w:r>
      <w:r w:rsidR="00E52E95">
        <w:t xml:space="preserve"> </w:t>
      </w:r>
      <w:r w:rsidR="00AF1F4A">
        <w:t>no?</w:t>
      </w:r>
    </w:p>
    <w:p w:rsidR="00A35FE2" w:rsidP="00964386">
      <w:pPr>
        <w:pStyle w:val="Answer"/>
      </w:pPr>
      <w:sdt>
        <w:sdtPr>
          <w:alias w:val="Witness"/>
          <w:id w:val="-543673773"/>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675435">
        <w:t>Sorry</w:t>
      </w:r>
      <w:r w:rsidR="00C75ABA">
        <w:t>,</w:t>
      </w:r>
      <w:r w:rsidR="00E52E95">
        <w:t xml:space="preserve"> </w:t>
      </w:r>
      <w:r w:rsidR="00964386">
        <w:t>I</w:t>
      </w:r>
      <w:r w:rsidR="00E52E95">
        <w:t xml:space="preserve"> </w:t>
      </w:r>
      <w:r w:rsidR="00964386">
        <w:t>do</w:t>
      </w:r>
      <w:r w:rsidR="00E52E95">
        <w:t xml:space="preserve"> </w:t>
      </w:r>
      <w:r w:rsidR="00964386">
        <w:t>not</w:t>
      </w:r>
      <w:r w:rsidR="00E52E95">
        <w:t xml:space="preserve"> </w:t>
      </w:r>
      <w:r w:rsidR="00964386">
        <w:t>quite</w:t>
      </w:r>
      <w:r w:rsidR="00E52E95">
        <w:t xml:space="preserve"> </w:t>
      </w:r>
      <w:r w:rsidR="00964386">
        <w:t>follow</w:t>
      </w:r>
      <w:r w:rsidR="00E52E95">
        <w:t xml:space="preserve"> </w:t>
      </w:r>
      <w:r w:rsidR="00964386">
        <w:t>what</w:t>
      </w:r>
      <w:r w:rsidR="00E52E95">
        <w:t xml:space="preserve"> </w:t>
      </w:r>
      <w:r w:rsidR="00964386">
        <w:t>you</w:t>
      </w:r>
      <w:r w:rsidR="00E52E95">
        <w:t xml:space="preserve"> </w:t>
      </w:r>
      <w:r w:rsidR="00964386">
        <w:t>are</w:t>
      </w:r>
      <w:r w:rsidR="00E52E95">
        <w:t xml:space="preserve"> </w:t>
      </w:r>
      <w:r w:rsidR="00964386">
        <w:t>asking</w:t>
      </w:r>
      <w:r w:rsidR="007B7AD2">
        <w:t>.</w:t>
      </w:r>
      <w:r w:rsidR="00E52E95">
        <w:t xml:space="preserve"> </w:t>
      </w:r>
      <w:r w:rsidR="00964386">
        <w:t>If</w:t>
      </w:r>
      <w:r w:rsidR="00E52E95">
        <w:t xml:space="preserve"> </w:t>
      </w:r>
      <w:r w:rsidR="00964386">
        <w:t>you</w:t>
      </w:r>
      <w:r w:rsidR="00E52E95">
        <w:t xml:space="preserve"> </w:t>
      </w:r>
      <w:r w:rsidR="00964386">
        <w:t>are</w:t>
      </w:r>
      <w:r w:rsidR="00E52E95">
        <w:t xml:space="preserve"> </w:t>
      </w:r>
      <w:r w:rsidR="00964386">
        <w:t>suggesting</w:t>
      </w:r>
      <w:r w:rsidR="00E52E95">
        <w:t xml:space="preserve"> </w:t>
      </w:r>
      <w:r w:rsidR="00964386">
        <w:t>that</w:t>
      </w:r>
      <w:r w:rsidR="00E52E95">
        <w:t xml:space="preserve"> </w:t>
      </w:r>
      <w:r w:rsidR="00C06C19">
        <w:t>you</w:t>
      </w:r>
      <w:r w:rsidR="00E52E95">
        <w:t xml:space="preserve"> </w:t>
      </w:r>
      <w:r w:rsidR="00C06C19">
        <w:t>think</w:t>
      </w:r>
      <w:r w:rsidR="00E52E95">
        <w:t xml:space="preserve"> </w:t>
      </w:r>
      <w:r w:rsidR="00C06C19">
        <w:t>the</w:t>
      </w:r>
      <w:r w:rsidR="00E52E95">
        <w:t xml:space="preserve"> </w:t>
      </w:r>
      <w:r w:rsidR="00C06C19">
        <w:t>Bill</w:t>
      </w:r>
      <w:r w:rsidR="00E52E95">
        <w:t xml:space="preserve"> </w:t>
      </w:r>
      <w:r w:rsidR="00C06C19">
        <w:t>would</w:t>
      </w:r>
      <w:r w:rsidR="00E52E95">
        <w:t xml:space="preserve"> </w:t>
      </w:r>
      <w:r w:rsidR="00964386">
        <w:t>the</w:t>
      </w:r>
      <w:r w:rsidR="00E52E95">
        <w:t xml:space="preserve"> </w:t>
      </w:r>
      <w:r w:rsidR="00964386">
        <w:t>better</w:t>
      </w:r>
      <w:r w:rsidR="00E52E95">
        <w:t xml:space="preserve"> </w:t>
      </w:r>
      <w:r w:rsidR="00C06C19">
        <w:t>framed</w:t>
      </w:r>
      <w:r w:rsidR="00E52E95">
        <w:t xml:space="preserve"> </w:t>
      </w:r>
      <w:r w:rsidR="00C06C19">
        <w:t>that</w:t>
      </w:r>
      <w:r w:rsidR="00E52E95">
        <w:t xml:space="preserve"> </w:t>
      </w:r>
      <w:r w:rsidR="00C06C19">
        <w:t>way</w:t>
      </w:r>
      <w:r w:rsidR="00C75ABA">
        <w:t>,</w:t>
      </w:r>
      <w:r w:rsidR="00E52E95">
        <w:t xml:space="preserve"> </w:t>
      </w:r>
      <w:r w:rsidR="00C06C19">
        <w:t>that</w:t>
      </w:r>
      <w:r w:rsidR="00E52E95">
        <w:t xml:space="preserve"> </w:t>
      </w:r>
      <w:r w:rsidR="00C06C19">
        <w:t>is</w:t>
      </w:r>
      <w:r w:rsidR="00E52E95">
        <w:t xml:space="preserve"> </w:t>
      </w:r>
      <w:r w:rsidR="00C06C19">
        <w:t>a</w:t>
      </w:r>
      <w:r w:rsidR="00E52E95">
        <w:t xml:space="preserve"> </w:t>
      </w:r>
      <w:r w:rsidR="00C06C19">
        <w:t>matter</w:t>
      </w:r>
      <w:r w:rsidR="00E52E95">
        <w:t xml:space="preserve"> </w:t>
      </w:r>
      <w:r w:rsidR="00C75ABA">
        <w:t>for</w:t>
      </w:r>
      <w:r w:rsidR="00E52E95">
        <w:t xml:space="preserve"> </w:t>
      </w:r>
      <w:r w:rsidR="00C75ABA">
        <w:t>you</w:t>
      </w:r>
      <w:r w:rsidR="007B7AD2">
        <w:t>.</w:t>
      </w:r>
      <w:r w:rsidR="00E52E95">
        <w:t xml:space="preserve"> </w:t>
      </w:r>
      <w:r w:rsidR="00C06C19">
        <w:t>The</w:t>
      </w:r>
      <w:r w:rsidR="00E52E95">
        <w:t xml:space="preserve"> </w:t>
      </w:r>
      <w:r w:rsidR="00C06C19">
        <w:t>Bill</w:t>
      </w:r>
      <w:r w:rsidR="00E52E95">
        <w:t xml:space="preserve"> </w:t>
      </w:r>
      <w:r w:rsidR="00C06C19">
        <w:t>outline</w:t>
      </w:r>
      <w:r w:rsidR="00C75ABA">
        <w:t>s</w:t>
      </w:r>
      <w:r w:rsidR="00E52E95">
        <w:t xml:space="preserve"> </w:t>
      </w:r>
      <w:r w:rsidR="00C06C19">
        <w:t>the</w:t>
      </w:r>
      <w:r w:rsidR="00E52E95">
        <w:t xml:space="preserve"> </w:t>
      </w:r>
      <w:r w:rsidR="00C06C19">
        <w:t>safety</w:t>
      </w:r>
      <w:r w:rsidR="00E52E95">
        <w:t xml:space="preserve"> </w:t>
      </w:r>
      <w:r w:rsidR="00C06C19">
        <w:t>net</w:t>
      </w:r>
      <w:r w:rsidR="00E52E95">
        <w:t xml:space="preserve"> </w:t>
      </w:r>
      <w:r w:rsidR="00C06C19">
        <w:t>that</w:t>
      </w:r>
      <w:r w:rsidR="00E52E95">
        <w:t xml:space="preserve"> </w:t>
      </w:r>
      <w:r w:rsidR="00C06C19">
        <w:t>we</w:t>
      </w:r>
      <w:r w:rsidR="00E52E95">
        <w:t xml:space="preserve"> </w:t>
      </w:r>
      <w:r w:rsidR="00C06C19">
        <w:t>want</w:t>
      </w:r>
      <w:r w:rsidR="00E52E95">
        <w:t xml:space="preserve"> </w:t>
      </w:r>
      <w:r w:rsidR="00C06C19">
        <w:t>to</w:t>
      </w:r>
      <w:r w:rsidR="00E52E95">
        <w:t xml:space="preserve"> </w:t>
      </w:r>
      <w:r w:rsidR="00C06C19">
        <w:t>put</w:t>
      </w:r>
      <w:r w:rsidR="00E52E95">
        <w:t xml:space="preserve"> </w:t>
      </w:r>
      <w:r w:rsidR="00C06C19">
        <w:t>in</w:t>
      </w:r>
      <w:r w:rsidR="00E52E95">
        <w:t xml:space="preserve"> </w:t>
      </w:r>
      <w:r w:rsidR="00C06C19">
        <w:t>place</w:t>
      </w:r>
      <w:r w:rsidR="00E52E95">
        <w:t xml:space="preserve"> </w:t>
      </w:r>
      <w:r w:rsidR="00C06C19">
        <w:t>should</w:t>
      </w:r>
      <w:r w:rsidR="00E52E95">
        <w:t xml:space="preserve"> </w:t>
      </w:r>
      <w:r w:rsidR="00C06C19">
        <w:t>it</w:t>
      </w:r>
      <w:r w:rsidR="00E52E95">
        <w:t xml:space="preserve"> </w:t>
      </w:r>
      <w:r w:rsidR="00C06C19">
        <w:t>be</w:t>
      </w:r>
      <w:r w:rsidR="00E52E95">
        <w:t xml:space="preserve"> </w:t>
      </w:r>
      <w:r w:rsidR="00C06C19">
        <w:t>needed</w:t>
      </w:r>
      <w:r w:rsidR="00E52E95">
        <w:t xml:space="preserve"> </w:t>
      </w:r>
      <w:r w:rsidR="00C06C19">
        <w:t>but,</w:t>
      </w:r>
      <w:r w:rsidR="00E52E95">
        <w:t xml:space="preserve"> </w:t>
      </w:r>
      <w:r w:rsidR="00C06C19">
        <w:t>as</w:t>
      </w:r>
      <w:r w:rsidR="00E52E95">
        <w:t xml:space="preserve"> </w:t>
      </w:r>
      <w:r w:rsidR="00C06C19">
        <w:t>the</w:t>
      </w:r>
      <w:r w:rsidR="00E52E95">
        <w:t xml:space="preserve"> </w:t>
      </w:r>
      <w:r w:rsidR="00C06C19">
        <w:t>Prime</w:t>
      </w:r>
      <w:r w:rsidR="00E52E95">
        <w:t xml:space="preserve"> </w:t>
      </w:r>
      <w:r w:rsidR="00C06C19">
        <w:t>Minister</w:t>
      </w:r>
      <w:r w:rsidR="00E52E95">
        <w:t xml:space="preserve"> </w:t>
      </w:r>
      <w:r w:rsidR="00C06C19">
        <w:t>outlined,</w:t>
      </w:r>
      <w:r w:rsidR="00E52E95">
        <w:t xml:space="preserve"> </w:t>
      </w:r>
      <w:r w:rsidR="00C06C19">
        <w:t>that</w:t>
      </w:r>
      <w:r w:rsidR="00E52E95">
        <w:t xml:space="preserve"> </w:t>
      </w:r>
      <w:r w:rsidR="00C06C19">
        <w:t>is</w:t>
      </w:r>
      <w:r w:rsidR="00E52E95">
        <w:t xml:space="preserve"> </w:t>
      </w:r>
      <w:r w:rsidR="00C06C19">
        <w:t>not</w:t>
      </w:r>
      <w:r w:rsidR="00E52E95">
        <w:t xml:space="preserve"> </w:t>
      </w:r>
      <w:r w:rsidR="00C06C19">
        <w:t>something</w:t>
      </w:r>
      <w:r w:rsidR="00E52E95">
        <w:t xml:space="preserve"> </w:t>
      </w:r>
      <w:r w:rsidR="00C06C19">
        <w:t>we</w:t>
      </w:r>
      <w:r w:rsidR="00E52E95">
        <w:t xml:space="preserve"> </w:t>
      </w:r>
      <w:r w:rsidR="00C06C19">
        <w:t>are</w:t>
      </w:r>
      <w:r w:rsidR="00E52E95">
        <w:t xml:space="preserve"> </w:t>
      </w:r>
      <w:r w:rsidR="00C06C19">
        <w:t>looking</w:t>
      </w:r>
      <w:r w:rsidR="00E52E95">
        <w:t xml:space="preserve"> </w:t>
      </w:r>
      <w:r w:rsidR="00C06C19">
        <w:t>to</w:t>
      </w:r>
      <w:r w:rsidR="00E52E95">
        <w:t xml:space="preserve"> </w:t>
      </w:r>
      <w:r w:rsidR="00C06C19">
        <w:t>do</w:t>
      </w:r>
      <w:r w:rsidR="007B7AD2">
        <w:t>.</w:t>
      </w:r>
      <w:r w:rsidR="00E52E95">
        <w:t xml:space="preserve"> </w:t>
      </w:r>
      <w:r w:rsidR="00C06C19">
        <w:t>It</w:t>
      </w:r>
      <w:r w:rsidR="00E52E95">
        <w:t xml:space="preserve"> </w:t>
      </w:r>
      <w:r w:rsidR="00C06C19">
        <w:t>is</w:t>
      </w:r>
      <w:r w:rsidR="00E52E95">
        <w:t xml:space="preserve"> </w:t>
      </w:r>
      <w:r w:rsidR="00C06C19">
        <w:t>not</w:t>
      </w:r>
      <w:r w:rsidR="00E52E95">
        <w:t xml:space="preserve"> </w:t>
      </w:r>
      <w:r w:rsidR="00C06C19">
        <w:t>something</w:t>
      </w:r>
      <w:r w:rsidR="00E52E95">
        <w:t xml:space="preserve"> </w:t>
      </w:r>
      <w:r w:rsidR="00C06C19">
        <w:t>we</w:t>
      </w:r>
      <w:r w:rsidR="00E52E95">
        <w:t xml:space="preserve"> </w:t>
      </w:r>
      <w:r w:rsidR="00C06C19">
        <w:t>want</w:t>
      </w:r>
      <w:r w:rsidR="00E52E95">
        <w:t xml:space="preserve"> </w:t>
      </w:r>
      <w:r w:rsidR="00C06C19">
        <w:t>to</w:t>
      </w:r>
      <w:r w:rsidR="00E52E95">
        <w:t xml:space="preserve"> </w:t>
      </w:r>
      <w:r w:rsidR="00C06C19">
        <w:t>do</w:t>
      </w:r>
      <w:r w:rsidR="007B7AD2">
        <w:t>.</w:t>
      </w:r>
      <w:r w:rsidR="00E52E95">
        <w:t xml:space="preserve"> </w:t>
      </w:r>
      <w:r w:rsidR="00D031AC">
        <w:t>I</w:t>
      </w:r>
      <w:r w:rsidR="00E52E95">
        <w:t xml:space="preserve"> </w:t>
      </w:r>
      <w:r w:rsidR="00D031AC">
        <w:t>am</w:t>
      </w:r>
      <w:r w:rsidR="00E52E95">
        <w:t xml:space="preserve"> </w:t>
      </w:r>
      <w:r w:rsidR="00D031AC">
        <w:t>optimistic</w:t>
      </w:r>
      <w:r w:rsidR="00E52E95">
        <w:t xml:space="preserve"> </w:t>
      </w:r>
      <w:r w:rsidR="00D031AC">
        <w:t>that</w:t>
      </w:r>
      <w:r>
        <w:t>,</w:t>
      </w:r>
      <w:r w:rsidR="00E52E95">
        <w:t xml:space="preserve"> </w:t>
      </w:r>
      <w:r w:rsidR="00D031AC">
        <w:t>through</w:t>
      </w:r>
      <w:r w:rsidR="00E52E95">
        <w:t xml:space="preserve"> </w:t>
      </w:r>
      <w:r w:rsidR="00D031AC">
        <w:t>the</w:t>
      </w:r>
      <w:r w:rsidR="00E52E95">
        <w:t xml:space="preserve"> </w:t>
      </w:r>
      <w:r w:rsidR="00C06C19">
        <w:t>free</w:t>
      </w:r>
      <w:r w:rsidR="00E52E95">
        <w:t xml:space="preserve"> </w:t>
      </w:r>
      <w:r w:rsidR="00D031AC">
        <w:t>trade</w:t>
      </w:r>
      <w:r w:rsidR="00E52E95">
        <w:t xml:space="preserve"> </w:t>
      </w:r>
      <w:r w:rsidR="00D031AC">
        <w:t>negotiations</w:t>
      </w:r>
      <w:r w:rsidR="00E52E95">
        <w:t xml:space="preserve"> </w:t>
      </w:r>
      <w:r w:rsidR="00D031AC">
        <w:t>and</w:t>
      </w:r>
      <w:r w:rsidR="00E52E95">
        <w:t xml:space="preserve"> </w:t>
      </w:r>
      <w:r w:rsidR="00C06C19">
        <w:t>with</w:t>
      </w:r>
      <w:r w:rsidR="00E52E95">
        <w:t xml:space="preserve"> </w:t>
      </w:r>
      <w:r w:rsidR="00C06C19">
        <w:t>the</w:t>
      </w:r>
      <w:r w:rsidR="00E52E95">
        <w:t xml:space="preserve"> </w:t>
      </w:r>
      <w:r w:rsidR="00F61417">
        <w:t>Joint Committee</w:t>
      </w:r>
      <w:r w:rsidR="00BE2CA1">
        <w:t xml:space="preserve"> </w:t>
      </w:r>
      <w:r w:rsidR="00D031AC">
        <w:t>work</w:t>
      </w:r>
      <w:r>
        <w:t>,</w:t>
      </w:r>
      <w:r w:rsidR="00E52E95">
        <w:t xml:space="preserve"> </w:t>
      </w:r>
      <w:r w:rsidR="00C06C19">
        <w:t>we</w:t>
      </w:r>
      <w:r w:rsidR="00E52E95">
        <w:t xml:space="preserve"> </w:t>
      </w:r>
      <w:r w:rsidR="00C06C19">
        <w:t>will</w:t>
      </w:r>
      <w:r w:rsidR="00E52E95">
        <w:t xml:space="preserve"> </w:t>
      </w:r>
      <w:r w:rsidR="00C06C19">
        <w:t>be</w:t>
      </w:r>
      <w:r w:rsidR="00E52E95">
        <w:t xml:space="preserve"> </w:t>
      </w:r>
      <w:r w:rsidR="00C06C19">
        <w:t>able</w:t>
      </w:r>
      <w:r w:rsidR="00E52E95">
        <w:t xml:space="preserve"> </w:t>
      </w:r>
      <w:r w:rsidR="00C06C19">
        <w:t>to</w:t>
      </w:r>
      <w:r w:rsidR="00E52E95">
        <w:t xml:space="preserve"> </w:t>
      </w:r>
      <w:r w:rsidR="00C06C19">
        <w:t>get</w:t>
      </w:r>
      <w:r w:rsidR="00E52E95">
        <w:t xml:space="preserve"> </w:t>
      </w:r>
      <w:r w:rsidR="00C06C19">
        <w:t>a</w:t>
      </w:r>
      <w:r w:rsidR="00E52E95">
        <w:t xml:space="preserve"> </w:t>
      </w:r>
      <w:r w:rsidR="00C06C19">
        <w:t>positive</w:t>
      </w:r>
      <w:r w:rsidR="00E52E95">
        <w:t xml:space="preserve"> </w:t>
      </w:r>
      <w:r w:rsidR="00C06C19">
        <w:t>resolution</w:t>
      </w:r>
      <w:r w:rsidR="00E52E95">
        <w:t xml:space="preserve"> </w:t>
      </w:r>
      <w:r w:rsidR="00C06C19">
        <w:t>so</w:t>
      </w:r>
      <w:r w:rsidR="00E52E95">
        <w:t xml:space="preserve"> </w:t>
      </w:r>
      <w:r w:rsidR="00C06C19">
        <w:t>that</w:t>
      </w:r>
      <w:r w:rsidR="00E52E95">
        <w:t xml:space="preserve"> </w:t>
      </w:r>
      <w:r w:rsidR="00C06C19">
        <w:t>we</w:t>
      </w:r>
      <w:r w:rsidR="00E52E95">
        <w:t xml:space="preserve"> </w:t>
      </w:r>
      <w:r w:rsidR="00C06C19">
        <w:t>do</w:t>
      </w:r>
      <w:r w:rsidR="00E52E95">
        <w:t xml:space="preserve"> </w:t>
      </w:r>
      <w:r w:rsidR="00C06C19">
        <w:t>not</w:t>
      </w:r>
      <w:r w:rsidR="00E52E95">
        <w:t xml:space="preserve"> </w:t>
      </w:r>
      <w:r w:rsidR="00C06C19">
        <w:t>need</w:t>
      </w:r>
      <w:r w:rsidR="00E52E95">
        <w:t xml:space="preserve"> </w:t>
      </w:r>
      <w:r w:rsidR="00C06C19">
        <w:t>to</w:t>
      </w:r>
      <w:r w:rsidR="00E52E95">
        <w:t xml:space="preserve"> </w:t>
      </w:r>
      <w:r w:rsidR="00C06C19">
        <w:t>look</w:t>
      </w:r>
      <w:r w:rsidR="00E52E95">
        <w:t xml:space="preserve"> </w:t>
      </w:r>
      <w:r w:rsidR="00C06C19">
        <w:t>at</w:t>
      </w:r>
      <w:r w:rsidR="00E52E95">
        <w:t xml:space="preserve"> </w:t>
      </w:r>
      <w:r w:rsidR="00C06C19">
        <w:t>getting</w:t>
      </w:r>
      <w:r w:rsidR="00E52E95">
        <w:t xml:space="preserve"> </w:t>
      </w:r>
      <w:r w:rsidR="00C06C19">
        <w:t>to</w:t>
      </w:r>
      <w:r w:rsidR="00E52E95">
        <w:t xml:space="preserve"> </w:t>
      </w:r>
      <w:r w:rsidR="00C06C19">
        <w:t>that</w:t>
      </w:r>
      <w:r w:rsidR="00E52E95">
        <w:t xml:space="preserve"> </w:t>
      </w:r>
      <w:r w:rsidR="00C06C19">
        <w:t>point</w:t>
      </w:r>
      <w:r w:rsidR="00E52E95">
        <w:t xml:space="preserve"> </w:t>
      </w:r>
      <w:r w:rsidR="00C06C19">
        <w:t>in</w:t>
      </w:r>
      <w:r w:rsidR="00E52E95">
        <w:t xml:space="preserve"> </w:t>
      </w:r>
      <w:r w:rsidR="00C06C19">
        <w:t>the</w:t>
      </w:r>
      <w:r w:rsidR="00E52E95">
        <w:t xml:space="preserve"> </w:t>
      </w:r>
      <w:r w:rsidR="00C06C19">
        <w:t>first</w:t>
      </w:r>
      <w:r w:rsidR="00E52E95">
        <w:t xml:space="preserve"> </w:t>
      </w:r>
      <w:r w:rsidR="00C06C19">
        <w:t>place</w:t>
      </w:r>
      <w:r w:rsidR="007B7AD2">
        <w:t>.</w:t>
      </w:r>
      <w:r w:rsidR="00E52E95">
        <w:t xml:space="preserve"> </w:t>
      </w:r>
    </w:p>
    <w:p w:rsidR="006B3A49" w:rsidP="00964386">
      <w:pPr>
        <w:pStyle w:val="Answer"/>
      </w:pPr>
      <w:r>
        <w:t>It</w:t>
      </w:r>
      <w:r w:rsidR="00E52E95">
        <w:t xml:space="preserve"> </w:t>
      </w:r>
      <w:r>
        <w:t>is</w:t>
      </w:r>
      <w:r w:rsidR="00E52E95">
        <w:t xml:space="preserve"> </w:t>
      </w:r>
      <w:r>
        <w:t>absolutely</w:t>
      </w:r>
      <w:r w:rsidR="00E52E95">
        <w:t xml:space="preserve"> </w:t>
      </w:r>
      <w:r>
        <w:t>right</w:t>
      </w:r>
      <w:r w:rsidR="00E52E95">
        <w:t xml:space="preserve"> </w:t>
      </w:r>
      <w:r>
        <w:t>that</w:t>
      </w:r>
      <w:r w:rsidR="00E52E95">
        <w:t xml:space="preserve"> </w:t>
      </w:r>
      <w:r>
        <w:t>the</w:t>
      </w:r>
      <w:r w:rsidR="00E52E95">
        <w:t xml:space="preserve"> </w:t>
      </w:r>
      <w:r>
        <w:t>Government</w:t>
      </w:r>
      <w:r w:rsidR="00E52E95">
        <w:t xml:space="preserve"> </w:t>
      </w:r>
      <w:r>
        <w:t>should,</w:t>
      </w:r>
      <w:r w:rsidR="00E52E95">
        <w:t xml:space="preserve"> </w:t>
      </w:r>
      <w:r>
        <w:t>as</w:t>
      </w:r>
      <w:r w:rsidR="00E52E95">
        <w:t xml:space="preserve"> </w:t>
      </w:r>
      <w:r>
        <w:t>the</w:t>
      </w:r>
      <w:r w:rsidR="00E52E95">
        <w:t xml:space="preserve"> </w:t>
      </w:r>
      <w:r>
        <w:t>Prime</w:t>
      </w:r>
      <w:r w:rsidR="00E52E95">
        <w:t xml:space="preserve"> </w:t>
      </w:r>
      <w:r>
        <w:t>Minister</w:t>
      </w:r>
      <w:r w:rsidR="00E52E95">
        <w:t xml:space="preserve"> </w:t>
      </w:r>
      <w:r>
        <w:t>has</w:t>
      </w:r>
      <w:r w:rsidR="00E52E95">
        <w:t xml:space="preserve"> </w:t>
      </w:r>
      <w:r>
        <w:t>outlined,</w:t>
      </w:r>
      <w:r w:rsidR="00E52E95">
        <w:t xml:space="preserve"> </w:t>
      </w:r>
      <w:r>
        <w:t>ensure</w:t>
      </w:r>
      <w:r w:rsidR="00E52E95">
        <w:t xml:space="preserve"> </w:t>
      </w:r>
      <w:r>
        <w:t>the</w:t>
      </w:r>
      <w:r w:rsidR="00E52E95">
        <w:t xml:space="preserve"> </w:t>
      </w:r>
      <w:r>
        <w:t>integrity</w:t>
      </w:r>
      <w:r w:rsidR="00E52E95">
        <w:t xml:space="preserve"> </w:t>
      </w:r>
      <w:r>
        <w:t>of</w:t>
      </w:r>
      <w:r w:rsidR="00E52E95">
        <w:t xml:space="preserve"> </w:t>
      </w:r>
      <w:r>
        <w:t>the</w:t>
      </w:r>
      <w:r w:rsidR="00E52E95">
        <w:t xml:space="preserve"> </w:t>
      </w:r>
      <w:r>
        <w:t>United</w:t>
      </w:r>
      <w:r w:rsidR="00E52E95">
        <w:t xml:space="preserve"> </w:t>
      </w:r>
      <w:r>
        <w:t>Kingdom’s</w:t>
      </w:r>
      <w:r w:rsidR="00E52E95">
        <w:t xml:space="preserve"> </w:t>
      </w:r>
      <w:r>
        <w:t>customs</w:t>
      </w:r>
      <w:r w:rsidR="00E52E95">
        <w:t xml:space="preserve"> </w:t>
      </w:r>
      <w:r>
        <w:t>territory</w:t>
      </w:r>
      <w:r w:rsidR="007B7AD2">
        <w:t>.</w:t>
      </w:r>
      <w:r w:rsidR="00E52E95">
        <w:t xml:space="preserve"> </w:t>
      </w:r>
      <w:r>
        <w:t>We</w:t>
      </w:r>
      <w:r w:rsidR="00E52E95">
        <w:t xml:space="preserve"> </w:t>
      </w:r>
      <w:r>
        <w:t>have</w:t>
      </w:r>
      <w:r w:rsidR="00E52E95">
        <w:t xml:space="preserve"> </w:t>
      </w:r>
      <w:r>
        <w:t>that</w:t>
      </w:r>
      <w:r w:rsidR="00E52E95">
        <w:t xml:space="preserve"> </w:t>
      </w:r>
      <w:r>
        <w:t>safety</w:t>
      </w:r>
      <w:r w:rsidR="00E52E95">
        <w:t xml:space="preserve"> </w:t>
      </w:r>
      <w:r>
        <w:t>net</w:t>
      </w:r>
      <w:r w:rsidR="00E52E95">
        <w:t xml:space="preserve"> </w:t>
      </w:r>
      <w:r>
        <w:t>in</w:t>
      </w:r>
      <w:r w:rsidR="00E52E95">
        <w:t xml:space="preserve"> </w:t>
      </w:r>
      <w:r>
        <w:t>place</w:t>
      </w:r>
      <w:r w:rsidR="00E52E95">
        <w:t xml:space="preserve"> </w:t>
      </w:r>
      <w:r>
        <w:t>to</w:t>
      </w:r>
      <w:r w:rsidR="00E52E95">
        <w:t xml:space="preserve"> </w:t>
      </w:r>
      <w:r>
        <w:t>give</w:t>
      </w:r>
      <w:r w:rsidR="00E52E95">
        <w:t xml:space="preserve"> </w:t>
      </w:r>
      <w:r>
        <w:t>businesses</w:t>
      </w:r>
      <w:r w:rsidR="00E52E95">
        <w:t xml:space="preserve"> </w:t>
      </w:r>
      <w:r>
        <w:t>in</w:t>
      </w:r>
      <w:r w:rsidR="00E52E95">
        <w:t xml:space="preserve"> </w:t>
      </w:r>
      <w:r>
        <w:t>Northern</w:t>
      </w:r>
      <w:r w:rsidR="00E52E95">
        <w:t xml:space="preserve"> </w:t>
      </w:r>
      <w:r>
        <w:t>Ireland</w:t>
      </w:r>
      <w:r w:rsidR="00E52E95">
        <w:t xml:space="preserve"> </w:t>
      </w:r>
      <w:r w:rsidR="00A35FE2">
        <w:t>the</w:t>
      </w:r>
      <w:r w:rsidR="00E52E95">
        <w:t xml:space="preserve"> </w:t>
      </w:r>
      <w:r>
        <w:t>confidence</w:t>
      </w:r>
      <w:r w:rsidR="00E52E95">
        <w:t xml:space="preserve"> </w:t>
      </w:r>
      <w:r>
        <w:t>and</w:t>
      </w:r>
      <w:r w:rsidR="00E52E95">
        <w:t xml:space="preserve"> </w:t>
      </w:r>
      <w:r>
        <w:t>certainty</w:t>
      </w:r>
      <w:r w:rsidR="00E52E95">
        <w:t xml:space="preserve"> </w:t>
      </w:r>
      <w:r>
        <w:t>they</w:t>
      </w:r>
      <w:r w:rsidR="00E52E95">
        <w:t xml:space="preserve"> </w:t>
      </w:r>
      <w:r>
        <w:t>need</w:t>
      </w:r>
      <w:r w:rsidR="00E52E95">
        <w:t xml:space="preserve"> </w:t>
      </w:r>
      <w:r w:rsidR="00A35FE2">
        <w:t>about</w:t>
      </w:r>
      <w:r w:rsidR="00E52E95">
        <w:t xml:space="preserve"> </w:t>
      </w:r>
      <w:r>
        <w:t>having</w:t>
      </w:r>
      <w:r w:rsidR="00E52E95">
        <w:t xml:space="preserve"> </w:t>
      </w:r>
      <w:r>
        <w:t>unfettered</w:t>
      </w:r>
      <w:r w:rsidR="00E52E95">
        <w:t xml:space="preserve"> </w:t>
      </w:r>
      <w:r>
        <w:t>access</w:t>
      </w:r>
      <w:r w:rsidR="00E52E95">
        <w:t xml:space="preserve"> </w:t>
      </w:r>
      <w:r>
        <w:t>to</w:t>
      </w:r>
      <w:r w:rsidR="00E52E95">
        <w:t xml:space="preserve"> </w:t>
      </w:r>
      <w:r>
        <w:t>the</w:t>
      </w:r>
      <w:r w:rsidR="00E52E95">
        <w:t xml:space="preserve"> </w:t>
      </w:r>
      <w:r>
        <w:t>GB</w:t>
      </w:r>
      <w:r w:rsidR="00E52E95">
        <w:t xml:space="preserve"> </w:t>
      </w:r>
      <w:r>
        <w:t>market.</w:t>
      </w:r>
    </w:p>
    <w:p w:rsidR="00964386" w:rsidP="006B3A49">
      <w:pPr>
        <w:pStyle w:val="Question"/>
      </w:pPr>
      <w:sdt>
        <w:sdtPr>
          <w:alias w:val="Member"/>
          <w:tag w:val="&lt;Member mnisId='4494' dodsId='72275'&gt;"/>
          <w:id w:val="839661022"/>
          <w:placeholder>
            <w:docPart w:val="DefaultPlaceholder_1082065158"/>
          </w:placeholder>
          <w:richText/>
        </w:sdtPr>
        <w:sdtContent>
          <w:r w:rsidRPr="006B3A49" w:rsidR="006B3A49">
            <w:rPr>
              <w:b/>
            </w:rPr>
            <w:t>Chair:</w:t>
          </w:r>
        </w:sdtContent>
      </w:sdt>
      <w:r w:rsidR="00E52E95">
        <w:t xml:space="preserve"> </w:t>
      </w:r>
      <w:r w:rsidR="006B3A49">
        <w:t>The</w:t>
      </w:r>
      <w:r w:rsidR="00E52E95">
        <w:t xml:space="preserve"> </w:t>
      </w:r>
      <w:r w:rsidR="006B3A49">
        <w:t>point</w:t>
      </w:r>
      <w:r w:rsidR="00E52E95">
        <w:t xml:space="preserve"> </w:t>
      </w:r>
      <w:r w:rsidR="006B3A49">
        <w:t>I</w:t>
      </w:r>
      <w:r w:rsidR="00E52E95">
        <w:t xml:space="preserve"> </w:t>
      </w:r>
      <w:r w:rsidR="006B3A49">
        <w:t>am</w:t>
      </w:r>
      <w:r w:rsidR="00E52E95">
        <w:t xml:space="preserve"> </w:t>
      </w:r>
      <w:r w:rsidR="006B3A49">
        <w:t>making</w:t>
      </w:r>
      <w:r w:rsidR="00E52E95">
        <w:t xml:space="preserve"> </w:t>
      </w:r>
      <w:r w:rsidR="006B3A49">
        <w:t>is</w:t>
      </w:r>
      <w:r w:rsidR="00E52E95">
        <w:t xml:space="preserve"> </w:t>
      </w:r>
      <w:r w:rsidR="006B3A49">
        <w:t>that</w:t>
      </w:r>
      <w:r w:rsidR="00E52E95">
        <w:t xml:space="preserve"> </w:t>
      </w:r>
      <w:r w:rsidR="006B3A49">
        <w:t>a</w:t>
      </w:r>
      <w:r w:rsidR="00E52E95">
        <w:t xml:space="preserve"> </w:t>
      </w:r>
      <w:r w:rsidR="006B3A49">
        <w:t>lot</w:t>
      </w:r>
      <w:r w:rsidR="00E52E95">
        <w:t xml:space="preserve"> </w:t>
      </w:r>
      <w:r w:rsidR="006B3A49">
        <w:t>of</w:t>
      </w:r>
      <w:r w:rsidR="00E52E95">
        <w:t xml:space="preserve"> </w:t>
      </w:r>
      <w:r w:rsidR="00A35FE2">
        <w:t>the</w:t>
      </w:r>
      <w:r w:rsidR="00E52E95">
        <w:t xml:space="preserve"> </w:t>
      </w:r>
      <w:r w:rsidR="006B3A49">
        <w:t>heat,</w:t>
      </w:r>
      <w:r w:rsidR="00E52E95">
        <w:t xml:space="preserve"> </w:t>
      </w:r>
      <w:r w:rsidR="006B3A49">
        <w:t>steam,</w:t>
      </w:r>
      <w:r w:rsidR="00E52E95">
        <w:t xml:space="preserve"> </w:t>
      </w:r>
      <w:r w:rsidR="006B3A49">
        <w:t>anxiety</w:t>
      </w:r>
      <w:r w:rsidR="00E0793A">
        <w:t>,</w:t>
      </w:r>
      <w:r w:rsidR="00E52E95">
        <w:t xml:space="preserve"> </w:t>
      </w:r>
      <w:r w:rsidR="00E0793A">
        <w:t>fear</w:t>
      </w:r>
      <w:r w:rsidR="00E52E95">
        <w:t xml:space="preserve"> </w:t>
      </w:r>
      <w:r w:rsidR="00E0793A">
        <w:t>and</w:t>
      </w:r>
      <w:r w:rsidR="00E52E95">
        <w:t xml:space="preserve"> </w:t>
      </w:r>
      <w:r w:rsidR="00E0793A">
        <w:t>threat</w:t>
      </w:r>
      <w:r w:rsidR="00E52E95">
        <w:t xml:space="preserve"> </w:t>
      </w:r>
      <w:r w:rsidR="006B3A49">
        <w:t>that</w:t>
      </w:r>
      <w:r w:rsidR="00E52E95">
        <w:t xml:space="preserve"> </w:t>
      </w:r>
      <w:r w:rsidR="006B3A49">
        <w:t>the</w:t>
      </w:r>
      <w:r w:rsidR="00E52E95">
        <w:t xml:space="preserve"> </w:t>
      </w:r>
      <w:r w:rsidR="00E0793A">
        <w:t>word</w:t>
      </w:r>
      <w:r w:rsidR="00E52E95">
        <w:t xml:space="preserve"> </w:t>
      </w:r>
      <w:r w:rsidR="00E0793A">
        <w:t>of</w:t>
      </w:r>
      <w:r w:rsidR="00E52E95">
        <w:t xml:space="preserve"> </w:t>
      </w:r>
      <w:r w:rsidR="00E0793A">
        <w:t>the</w:t>
      </w:r>
      <w:r w:rsidR="00E52E95">
        <w:t xml:space="preserve"> </w:t>
      </w:r>
      <w:r w:rsidR="006B3A49">
        <w:t>United</w:t>
      </w:r>
      <w:r w:rsidR="00E52E95">
        <w:t xml:space="preserve"> </w:t>
      </w:r>
      <w:r w:rsidR="006B3A49">
        <w:t>Kingdom</w:t>
      </w:r>
      <w:r w:rsidR="00E52E95">
        <w:t xml:space="preserve"> </w:t>
      </w:r>
      <w:r w:rsidR="006B3A49">
        <w:t>is</w:t>
      </w:r>
      <w:r w:rsidR="00E52E95">
        <w:t xml:space="preserve"> </w:t>
      </w:r>
      <w:r w:rsidR="006B3A49">
        <w:t>going</w:t>
      </w:r>
      <w:r w:rsidR="00E52E95">
        <w:t xml:space="preserve"> </w:t>
      </w:r>
      <w:r w:rsidR="006B3A49">
        <w:t>to</w:t>
      </w:r>
      <w:r w:rsidR="00E52E95">
        <w:t xml:space="preserve"> </w:t>
      </w:r>
      <w:r w:rsidR="006B3A49">
        <w:t>be</w:t>
      </w:r>
      <w:r w:rsidR="00E52E95">
        <w:t xml:space="preserve"> </w:t>
      </w:r>
      <w:r w:rsidR="00E0793A">
        <w:t>broken</w:t>
      </w:r>
      <w:r w:rsidR="00E52E95">
        <w:t xml:space="preserve"> </w:t>
      </w:r>
      <w:r w:rsidR="00E0793A">
        <w:t>in</w:t>
      </w:r>
      <w:r w:rsidR="00E52E95">
        <w:t xml:space="preserve"> </w:t>
      </w:r>
      <w:r w:rsidR="00E0793A">
        <w:t>an</w:t>
      </w:r>
      <w:r w:rsidR="00E52E95">
        <w:t xml:space="preserve"> </w:t>
      </w:r>
      <w:r w:rsidR="006B3A49">
        <w:t>international</w:t>
      </w:r>
      <w:r w:rsidR="00E52E95">
        <w:t xml:space="preserve"> </w:t>
      </w:r>
      <w:r w:rsidR="006B3A49">
        <w:t>treaty</w:t>
      </w:r>
      <w:r w:rsidR="00E52E95">
        <w:t xml:space="preserve"> </w:t>
      </w:r>
      <w:r w:rsidR="00E0793A">
        <w:t>would</w:t>
      </w:r>
      <w:r w:rsidR="00E52E95">
        <w:t xml:space="preserve"> </w:t>
      </w:r>
      <w:r w:rsidR="00E0793A">
        <w:t>not</w:t>
      </w:r>
      <w:r w:rsidR="00E52E95">
        <w:t xml:space="preserve"> </w:t>
      </w:r>
      <w:r w:rsidR="00E0793A">
        <w:t>have</w:t>
      </w:r>
      <w:r w:rsidR="00E52E95">
        <w:t xml:space="preserve"> </w:t>
      </w:r>
      <w:r w:rsidR="00E0793A">
        <w:t>materialised</w:t>
      </w:r>
      <w:r w:rsidR="00E52E95">
        <w:t xml:space="preserve"> </w:t>
      </w:r>
      <w:r w:rsidR="00E0793A">
        <w:t>if</w:t>
      </w:r>
      <w:r w:rsidR="00E52E95">
        <w:t xml:space="preserve"> </w:t>
      </w:r>
      <w:r w:rsidR="00E0793A">
        <w:t>the</w:t>
      </w:r>
      <w:r w:rsidR="00E52E95">
        <w:t xml:space="preserve"> </w:t>
      </w:r>
      <w:r w:rsidR="00E0793A">
        <w:t>Bill</w:t>
      </w:r>
      <w:r w:rsidR="00E52E95">
        <w:t xml:space="preserve"> </w:t>
      </w:r>
      <w:r w:rsidR="00E0793A">
        <w:t>made</w:t>
      </w:r>
      <w:r w:rsidR="00E52E95">
        <w:t xml:space="preserve"> </w:t>
      </w:r>
      <w:r w:rsidR="00E0793A">
        <w:t>clear</w:t>
      </w:r>
      <w:r w:rsidR="00E52E95">
        <w:t xml:space="preserve"> </w:t>
      </w:r>
      <w:r w:rsidR="00E0793A">
        <w:t>that</w:t>
      </w:r>
      <w:r w:rsidR="00E52E95">
        <w:t xml:space="preserve"> </w:t>
      </w:r>
      <w:r w:rsidR="00E0793A">
        <w:t>the</w:t>
      </w:r>
      <w:r w:rsidR="00E52E95">
        <w:t xml:space="preserve"> </w:t>
      </w:r>
      <w:r w:rsidR="00E0793A">
        <w:t>clause</w:t>
      </w:r>
      <w:r w:rsidR="00A35FE2">
        <w:t>s</w:t>
      </w:r>
      <w:r w:rsidR="00E52E95">
        <w:t xml:space="preserve"> </w:t>
      </w:r>
      <w:r w:rsidR="00E0793A">
        <w:t>would</w:t>
      </w:r>
      <w:r w:rsidR="00E52E95">
        <w:t xml:space="preserve"> </w:t>
      </w:r>
      <w:r w:rsidR="00E0793A">
        <w:t>only</w:t>
      </w:r>
      <w:r w:rsidR="00E52E95">
        <w:t xml:space="preserve"> </w:t>
      </w:r>
      <w:r w:rsidR="00E0793A">
        <w:t>come</w:t>
      </w:r>
      <w:r w:rsidR="00E52E95">
        <w:t xml:space="preserve"> </w:t>
      </w:r>
      <w:r w:rsidR="00E0793A">
        <w:t>into</w:t>
      </w:r>
      <w:r w:rsidR="00E52E95">
        <w:t xml:space="preserve"> </w:t>
      </w:r>
      <w:r w:rsidR="00E0793A">
        <w:t>effect</w:t>
      </w:r>
      <w:r w:rsidR="00E52E95">
        <w:t xml:space="preserve"> </w:t>
      </w:r>
      <w:r w:rsidR="00E0793A">
        <w:t>at</w:t>
      </w:r>
      <w:r w:rsidR="00E52E95">
        <w:t xml:space="preserve"> </w:t>
      </w:r>
      <w:r w:rsidR="00E0793A">
        <w:t>the</w:t>
      </w:r>
      <w:r w:rsidR="00E52E95">
        <w:t xml:space="preserve"> </w:t>
      </w:r>
      <w:r w:rsidR="00E0793A">
        <w:t>end</w:t>
      </w:r>
      <w:r w:rsidR="00E52E95">
        <w:t xml:space="preserve"> </w:t>
      </w:r>
      <w:r w:rsidR="00E0793A">
        <w:t>of</w:t>
      </w:r>
      <w:r w:rsidR="00E52E95">
        <w:t xml:space="preserve"> </w:t>
      </w:r>
      <w:r w:rsidR="00E0793A">
        <w:t>the</w:t>
      </w:r>
      <w:r w:rsidR="00E52E95">
        <w:t xml:space="preserve"> </w:t>
      </w:r>
      <w:r w:rsidR="00E0793A">
        <w:t>arbitration</w:t>
      </w:r>
      <w:r w:rsidR="00E52E95">
        <w:t xml:space="preserve"> </w:t>
      </w:r>
      <w:r w:rsidR="00E0793A">
        <w:t>process,</w:t>
      </w:r>
      <w:r w:rsidR="00E52E95">
        <w:t xml:space="preserve"> </w:t>
      </w:r>
      <w:r w:rsidR="00E0793A">
        <w:t>having</w:t>
      </w:r>
      <w:r w:rsidR="00E52E95">
        <w:t xml:space="preserve"> </w:t>
      </w:r>
      <w:r w:rsidR="00E0793A">
        <w:t>reached</w:t>
      </w:r>
      <w:r w:rsidR="00E52E95">
        <w:t xml:space="preserve"> </w:t>
      </w:r>
      <w:r w:rsidR="00E0793A">
        <w:t>an</w:t>
      </w:r>
      <w:r w:rsidR="00E52E95">
        <w:t xml:space="preserve"> </w:t>
      </w:r>
      <w:r w:rsidR="00E0793A">
        <w:t>unsatisfactory</w:t>
      </w:r>
      <w:r w:rsidR="00E52E95">
        <w:t xml:space="preserve"> </w:t>
      </w:r>
      <w:r w:rsidR="00E0793A">
        <w:t>conclusion</w:t>
      </w:r>
      <w:r w:rsidR="00E52E95">
        <w:t xml:space="preserve"> </w:t>
      </w:r>
      <w:r w:rsidR="00E0793A">
        <w:t>as</w:t>
      </w:r>
      <w:r w:rsidR="00E52E95">
        <w:t xml:space="preserve"> </w:t>
      </w:r>
      <w:r w:rsidR="00E0793A">
        <w:t>far</w:t>
      </w:r>
      <w:r w:rsidR="00E52E95">
        <w:t xml:space="preserve"> </w:t>
      </w:r>
      <w:r w:rsidR="00E0793A">
        <w:t>as</w:t>
      </w:r>
      <w:r w:rsidR="00E52E95">
        <w:t xml:space="preserve"> </w:t>
      </w:r>
      <w:r w:rsidR="00E0793A">
        <w:t>the</w:t>
      </w:r>
      <w:r w:rsidR="00E52E95">
        <w:t xml:space="preserve"> </w:t>
      </w:r>
      <w:r w:rsidR="00E0793A">
        <w:t>UK</w:t>
      </w:r>
      <w:r w:rsidR="00E52E95">
        <w:t xml:space="preserve"> </w:t>
      </w:r>
      <w:r w:rsidR="00E0793A">
        <w:t>Government</w:t>
      </w:r>
      <w:r w:rsidR="00E52E95">
        <w:t xml:space="preserve"> </w:t>
      </w:r>
      <w:r w:rsidR="00A35FE2">
        <w:t>were</w:t>
      </w:r>
      <w:r w:rsidR="00E52E95">
        <w:t xml:space="preserve"> </w:t>
      </w:r>
      <w:r w:rsidR="00E0793A">
        <w:t>concerned</w:t>
      </w:r>
      <w:r w:rsidR="007B7AD2">
        <w:t>.</w:t>
      </w:r>
      <w:r w:rsidR="00E52E95">
        <w:t xml:space="preserve"> </w:t>
      </w:r>
      <w:r w:rsidR="00E0793A">
        <w:t>None</w:t>
      </w:r>
      <w:r w:rsidR="00E52E95">
        <w:t xml:space="preserve"> </w:t>
      </w:r>
      <w:r w:rsidR="00E0793A">
        <w:t>of</w:t>
      </w:r>
      <w:r w:rsidR="00E52E95">
        <w:t xml:space="preserve"> </w:t>
      </w:r>
      <w:r w:rsidR="00E0793A">
        <w:t>these</w:t>
      </w:r>
      <w:r w:rsidR="00E52E95">
        <w:t xml:space="preserve"> </w:t>
      </w:r>
      <w:r w:rsidR="00E0793A">
        <w:t>problems</w:t>
      </w:r>
      <w:r w:rsidR="00E52E95">
        <w:t xml:space="preserve"> </w:t>
      </w:r>
      <w:r w:rsidR="00E0793A">
        <w:t>would</w:t>
      </w:r>
      <w:r w:rsidR="00E52E95">
        <w:t xml:space="preserve"> </w:t>
      </w:r>
      <w:r w:rsidR="00E0793A">
        <w:t>then</w:t>
      </w:r>
      <w:r w:rsidR="00E52E95">
        <w:t xml:space="preserve"> </w:t>
      </w:r>
      <w:r w:rsidR="00E0793A">
        <w:t>have</w:t>
      </w:r>
      <w:r w:rsidR="00E52E95">
        <w:t xml:space="preserve"> </w:t>
      </w:r>
      <w:r w:rsidR="00E0793A">
        <w:t>existed</w:t>
      </w:r>
      <w:r w:rsidR="007B7AD2">
        <w:t>.</w:t>
      </w:r>
      <w:r w:rsidR="00E52E95">
        <w:t xml:space="preserve"> </w:t>
      </w:r>
    </w:p>
    <w:p w:rsidR="006B3A49" w:rsidP="006B3A49">
      <w:pPr>
        <w:pStyle w:val="Answer"/>
      </w:pPr>
      <w:sdt>
        <w:sdtPr>
          <w:alias w:val="Witness"/>
          <w:id w:val="94376028"/>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I</w:t>
      </w:r>
      <w:r w:rsidR="00E52E95">
        <w:t xml:space="preserve"> </w:t>
      </w:r>
      <w:r>
        <w:t>will</w:t>
      </w:r>
      <w:r w:rsidR="00E52E95">
        <w:t xml:space="preserve"> </w:t>
      </w:r>
      <w:r>
        <w:t>just</w:t>
      </w:r>
      <w:r w:rsidR="00E52E95">
        <w:t xml:space="preserve"> </w:t>
      </w:r>
      <w:r>
        <w:t>make</w:t>
      </w:r>
      <w:r w:rsidR="00E52E95">
        <w:t xml:space="preserve"> </w:t>
      </w:r>
      <w:r>
        <w:t>the</w:t>
      </w:r>
      <w:r w:rsidR="00E52E95">
        <w:t xml:space="preserve"> </w:t>
      </w:r>
      <w:r>
        <w:t>point</w:t>
      </w:r>
      <w:r w:rsidR="00E52E95">
        <w:t xml:space="preserve"> </w:t>
      </w:r>
      <w:r w:rsidR="00A35FE2">
        <w:t>that</w:t>
      </w:r>
      <w:r w:rsidR="00E52E95">
        <w:t xml:space="preserve"> </w:t>
      </w:r>
      <w:r>
        <w:t>that</w:t>
      </w:r>
      <w:r w:rsidR="00E52E95">
        <w:t xml:space="preserve"> </w:t>
      </w:r>
      <w:r>
        <w:t>is</w:t>
      </w:r>
      <w:r w:rsidR="00E52E95">
        <w:t xml:space="preserve"> </w:t>
      </w:r>
      <w:r>
        <w:t>exactly</w:t>
      </w:r>
      <w:r w:rsidR="00E52E95">
        <w:t xml:space="preserve"> </w:t>
      </w:r>
      <w:r>
        <w:t>what</w:t>
      </w:r>
      <w:r w:rsidR="00E52E95">
        <w:t xml:space="preserve"> </w:t>
      </w:r>
      <w:r>
        <w:t>I</w:t>
      </w:r>
      <w:r w:rsidR="00E52E95">
        <w:t xml:space="preserve"> </w:t>
      </w:r>
      <w:r>
        <w:t>outlined</w:t>
      </w:r>
      <w:r w:rsidR="00E52E95">
        <w:t xml:space="preserve"> </w:t>
      </w:r>
      <w:r w:rsidR="00A618A5">
        <w:t>on</w:t>
      </w:r>
      <w:r w:rsidR="00E52E95">
        <w:t xml:space="preserve"> </w:t>
      </w:r>
      <w:r w:rsidR="00A618A5">
        <w:t>the</w:t>
      </w:r>
      <w:r w:rsidR="00E52E95">
        <w:t xml:space="preserve"> </w:t>
      </w:r>
      <w:r w:rsidR="00247055">
        <w:t>Floor</w:t>
      </w:r>
      <w:r w:rsidR="00E52E95">
        <w:t xml:space="preserve"> </w:t>
      </w:r>
      <w:r w:rsidR="00247055">
        <w:t>of</w:t>
      </w:r>
      <w:r w:rsidR="00E52E95">
        <w:t xml:space="preserve"> </w:t>
      </w:r>
      <w:r w:rsidR="00247055">
        <w:t>the</w:t>
      </w:r>
      <w:r w:rsidR="00E52E95">
        <w:t xml:space="preserve"> </w:t>
      </w:r>
      <w:r w:rsidR="00247055">
        <w:t>House</w:t>
      </w:r>
      <w:r w:rsidR="00E52E95">
        <w:t xml:space="preserve"> </w:t>
      </w:r>
      <w:r w:rsidR="00A618A5">
        <w:t>on</w:t>
      </w:r>
      <w:r w:rsidR="00E52E95">
        <w:t xml:space="preserve"> </w:t>
      </w:r>
      <w:r w:rsidR="00A618A5">
        <w:t>Tuesday</w:t>
      </w:r>
      <w:r w:rsidR="00E52E95">
        <w:t xml:space="preserve"> </w:t>
      </w:r>
      <w:r w:rsidR="00A618A5">
        <w:t>last</w:t>
      </w:r>
      <w:r w:rsidR="00E52E95">
        <w:t xml:space="preserve"> </w:t>
      </w:r>
      <w:r w:rsidR="00A618A5">
        <w:t>week</w:t>
      </w:r>
      <w:r w:rsidR="00A35FE2">
        <w:t>,</w:t>
      </w:r>
      <w:r w:rsidR="00E52E95">
        <w:t xml:space="preserve"> </w:t>
      </w:r>
      <w:r w:rsidR="00A618A5">
        <w:t>and</w:t>
      </w:r>
      <w:r w:rsidR="00E52E95">
        <w:t xml:space="preserve"> </w:t>
      </w:r>
      <w:r w:rsidR="00A618A5">
        <w:t>what</w:t>
      </w:r>
      <w:r w:rsidR="00E52E95">
        <w:t xml:space="preserve"> </w:t>
      </w:r>
      <w:r w:rsidR="00A618A5">
        <w:t>the</w:t>
      </w:r>
      <w:r w:rsidR="00E52E95">
        <w:t xml:space="preserve"> </w:t>
      </w:r>
      <w:r w:rsidR="00A618A5">
        <w:t>Prime</w:t>
      </w:r>
      <w:r w:rsidR="00E52E95">
        <w:t xml:space="preserve"> </w:t>
      </w:r>
      <w:r w:rsidR="00A618A5">
        <w:t>Minister</w:t>
      </w:r>
      <w:r w:rsidR="00E52E95">
        <w:t xml:space="preserve"> </w:t>
      </w:r>
      <w:r w:rsidR="00A618A5">
        <w:t>outlined</w:t>
      </w:r>
      <w:r w:rsidR="00E52E95">
        <w:t xml:space="preserve"> </w:t>
      </w:r>
      <w:r w:rsidR="00A618A5">
        <w:t>on</w:t>
      </w:r>
      <w:r w:rsidR="00E52E95">
        <w:t xml:space="preserve"> </w:t>
      </w:r>
      <w:r w:rsidR="00A618A5">
        <w:t>the</w:t>
      </w:r>
      <w:r w:rsidR="00E52E95">
        <w:t xml:space="preserve"> </w:t>
      </w:r>
      <w:r w:rsidR="00247055">
        <w:t>Floor</w:t>
      </w:r>
      <w:r w:rsidR="00E52E95">
        <w:t xml:space="preserve"> </w:t>
      </w:r>
      <w:r w:rsidR="00247055">
        <w:t>of</w:t>
      </w:r>
      <w:r w:rsidR="00E52E95">
        <w:t xml:space="preserve"> </w:t>
      </w:r>
      <w:r w:rsidR="00247055">
        <w:t>the</w:t>
      </w:r>
      <w:r w:rsidR="00E52E95">
        <w:t xml:space="preserve"> </w:t>
      </w:r>
      <w:r w:rsidR="00247055">
        <w:t>House</w:t>
      </w:r>
      <w:r w:rsidR="00E52E95">
        <w:t xml:space="preserve"> </w:t>
      </w:r>
      <w:r w:rsidR="00A618A5">
        <w:t>in</w:t>
      </w:r>
      <w:r w:rsidR="00E52E95">
        <w:t xml:space="preserve"> </w:t>
      </w:r>
      <w:r w:rsidR="004B4607">
        <w:t>his</w:t>
      </w:r>
      <w:r w:rsidR="00E52E95">
        <w:t xml:space="preserve"> </w:t>
      </w:r>
      <w:r w:rsidR="004B4607">
        <w:t>own</w:t>
      </w:r>
      <w:r w:rsidR="00E52E95">
        <w:t xml:space="preserve"> </w:t>
      </w:r>
      <w:r w:rsidR="004B4607">
        <w:t>speech</w:t>
      </w:r>
      <w:r w:rsidR="00E52E95">
        <w:t xml:space="preserve"> </w:t>
      </w:r>
      <w:r w:rsidR="00A618A5">
        <w:t>on</w:t>
      </w:r>
      <w:r w:rsidR="00E52E95">
        <w:t xml:space="preserve"> </w:t>
      </w:r>
      <w:r w:rsidR="00A618A5">
        <w:t>Monday</w:t>
      </w:r>
      <w:r>
        <w:t>.</w:t>
      </w:r>
    </w:p>
    <w:p w:rsidR="004D6FF3" w:rsidP="006B3A49">
      <w:pPr>
        <w:pStyle w:val="Question"/>
      </w:pPr>
      <w:sdt>
        <w:sdtPr>
          <w:alias w:val="Member"/>
          <w:tag w:val="&lt;Member mnisId='4494' dodsId='72275'&gt;"/>
          <w:id w:val="68312882"/>
          <w:placeholder>
            <w:docPart w:val="DefaultPlaceholder_1082065158"/>
          </w:placeholder>
          <w:richText/>
        </w:sdtPr>
        <w:sdtContent>
          <w:r w:rsidRPr="006B3A49" w:rsidR="006B3A49">
            <w:rPr>
              <w:b/>
            </w:rPr>
            <w:t>Chair:</w:t>
          </w:r>
        </w:sdtContent>
      </w:sdt>
      <w:r w:rsidR="00E52E95">
        <w:t xml:space="preserve"> </w:t>
      </w:r>
      <w:r w:rsidR="005B7896">
        <w:t xml:space="preserve">That </w:t>
      </w:r>
      <w:r w:rsidR="006B3A49">
        <w:t>is</w:t>
      </w:r>
      <w:r w:rsidR="00E52E95">
        <w:t xml:space="preserve"> </w:t>
      </w:r>
      <w:r w:rsidR="006B3A49">
        <w:t>a</w:t>
      </w:r>
      <w:r w:rsidR="00E52E95">
        <w:t xml:space="preserve"> </w:t>
      </w:r>
      <w:r w:rsidR="006B3A49">
        <w:t>given</w:t>
      </w:r>
      <w:r w:rsidR="00A35FE2">
        <w:t>,</w:t>
      </w:r>
      <w:r w:rsidR="00E52E95">
        <w:t xml:space="preserve"> </w:t>
      </w:r>
      <w:r w:rsidR="00A35FE2">
        <w:t>but</w:t>
      </w:r>
      <w:r w:rsidR="00E52E95">
        <w:t xml:space="preserve"> </w:t>
      </w:r>
      <w:r w:rsidR="006B3A49">
        <w:t>we</w:t>
      </w:r>
      <w:r w:rsidR="00E52E95">
        <w:t xml:space="preserve"> </w:t>
      </w:r>
      <w:r w:rsidR="006B3A49">
        <w:t>are</w:t>
      </w:r>
      <w:r w:rsidR="00E52E95">
        <w:t xml:space="preserve"> </w:t>
      </w:r>
      <w:r w:rsidR="006B3A49">
        <w:t>dealing</w:t>
      </w:r>
      <w:r w:rsidR="00E52E95">
        <w:t xml:space="preserve"> </w:t>
      </w:r>
      <w:r w:rsidR="006B3A49">
        <w:t>with</w:t>
      </w:r>
      <w:r w:rsidR="00E52E95">
        <w:t xml:space="preserve"> </w:t>
      </w:r>
      <w:r w:rsidR="006B3A49">
        <w:t>a</w:t>
      </w:r>
      <w:r w:rsidR="00E52E95">
        <w:t xml:space="preserve"> </w:t>
      </w:r>
      <w:r w:rsidR="006B3A49">
        <w:t>section</w:t>
      </w:r>
      <w:r w:rsidR="00E52E95">
        <w:t xml:space="preserve"> </w:t>
      </w:r>
      <w:r w:rsidR="006B3A49">
        <w:t>of</w:t>
      </w:r>
      <w:r w:rsidR="00E52E95">
        <w:t xml:space="preserve"> </w:t>
      </w:r>
      <w:r w:rsidR="006B3A49">
        <w:t>the</w:t>
      </w:r>
      <w:r w:rsidR="00E52E95">
        <w:t xml:space="preserve"> </w:t>
      </w:r>
      <w:r w:rsidR="00A618A5">
        <w:t>Northern</w:t>
      </w:r>
      <w:r w:rsidR="00E52E95">
        <w:t xml:space="preserve"> </w:t>
      </w:r>
      <w:r w:rsidR="006B3A49">
        <w:t>Irish</w:t>
      </w:r>
      <w:r w:rsidR="00E52E95">
        <w:t xml:space="preserve"> </w:t>
      </w:r>
      <w:r w:rsidR="00A35FE2">
        <w:t>community</w:t>
      </w:r>
      <w:r w:rsidR="00E52E95">
        <w:t xml:space="preserve"> </w:t>
      </w:r>
      <w:r w:rsidR="006B3A49">
        <w:t>who</w:t>
      </w:r>
      <w:r w:rsidR="00E52E95">
        <w:t xml:space="preserve"> </w:t>
      </w:r>
      <w:r w:rsidR="00A618A5">
        <w:t>effectively</w:t>
      </w:r>
      <w:r w:rsidR="00E52E95">
        <w:t xml:space="preserve"> </w:t>
      </w:r>
      <w:r w:rsidR="006B3A49">
        <w:t>do</w:t>
      </w:r>
      <w:r w:rsidR="00E52E95">
        <w:t xml:space="preserve"> </w:t>
      </w:r>
      <w:r w:rsidR="006B3A49">
        <w:t>not</w:t>
      </w:r>
      <w:r w:rsidR="00E52E95">
        <w:t xml:space="preserve"> </w:t>
      </w:r>
      <w:r w:rsidR="00A618A5">
        <w:t>recognise</w:t>
      </w:r>
      <w:r w:rsidR="00E52E95">
        <w:t xml:space="preserve"> </w:t>
      </w:r>
      <w:r w:rsidR="00A618A5">
        <w:t>or</w:t>
      </w:r>
      <w:r w:rsidR="00E52E95">
        <w:t xml:space="preserve"> </w:t>
      </w:r>
      <w:r w:rsidR="00A618A5">
        <w:t>do</w:t>
      </w:r>
      <w:r w:rsidR="00E52E95">
        <w:t xml:space="preserve"> </w:t>
      </w:r>
      <w:r w:rsidR="00A618A5">
        <w:t>not</w:t>
      </w:r>
      <w:r w:rsidR="00E52E95">
        <w:t xml:space="preserve"> </w:t>
      </w:r>
      <w:r w:rsidR="00A618A5">
        <w:t>wish</w:t>
      </w:r>
      <w:r w:rsidR="00E52E95">
        <w:t xml:space="preserve"> </w:t>
      </w:r>
      <w:r w:rsidR="00A618A5">
        <w:t>to</w:t>
      </w:r>
      <w:r w:rsidR="00E52E95">
        <w:t xml:space="preserve"> </w:t>
      </w:r>
      <w:r w:rsidR="00A618A5">
        <w:t>recognise</w:t>
      </w:r>
      <w:r w:rsidR="00E52E95">
        <w:t xml:space="preserve"> </w:t>
      </w:r>
      <w:r w:rsidR="00A618A5">
        <w:t>the</w:t>
      </w:r>
      <w:r w:rsidR="00E52E95">
        <w:t xml:space="preserve"> </w:t>
      </w:r>
      <w:r w:rsidR="00A618A5">
        <w:t>authority</w:t>
      </w:r>
      <w:r w:rsidR="00E52E95">
        <w:t xml:space="preserve"> </w:t>
      </w:r>
      <w:r w:rsidR="00A618A5">
        <w:t>of</w:t>
      </w:r>
      <w:r w:rsidR="00E52E95">
        <w:t xml:space="preserve"> </w:t>
      </w:r>
      <w:r w:rsidR="00A618A5">
        <w:t>the</w:t>
      </w:r>
      <w:r w:rsidR="00E52E95">
        <w:t xml:space="preserve"> </w:t>
      </w:r>
      <w:r w:rsidR="00A618A5">
        <w:t>United</w:t>
      </w:r>
      <w:r w:rsidR="00E52E95">
        <w:t xml:space="preserve"> </w:t>
      </w:r>
      <w:r w:rsidR="00A618A5">
        <w:t>Kingdom</w:t>
      </w:r>
      <w:r w:rsidR="00E52E95">
        <w:t xml:space="preserve"> </w:t>
      </w:r>
      <w:r w:rsidR="00A618A5">
        <w:t>Government</w:t>
      </w:r>
      <w:r w:rsidR="007B7AD2">
        <w:t>.</w:t>
      </w:r>
      <w:r w:rsidR="00E52E95">
        <w:t xml:space="preserve"> </w:t>
      </w:r>
      <w:r w:rsidR="00A618A5">
        <w:t>Given</w:t>
      </w:r>
      <w:r w:rsidR="00E52E95">
        <w:t xml:space="preserve"> </w:t>
      </w:r>
      <w:r w:rsidR="00A618A5">
        <w:t>the</w:t>
      </w:r>
      <w:r w:rsidR="00E52E95">
        <w:t xml:space="preserve"> </w:t>
      </w:r>
      <w:r w:rsidR="00A618A5">
        <w:t>seriousness</w:t>
      </w:r>
      <w:r w:rsidR="00E52E95">
        <w:t xml:space="preserve"> </w:t>
      </w:r>
      <w:r w:rsidR="00A618A5">
        <w:t>and</w:t>
      </w:r>
      <w:r w:rsidR="00E52E95">
        <w:t xml:space="preserve"> </w:t>
      </w:r>
      <w:r w:rsidR="00A618A5">
        <w:t>fragility</w:t>
      </w:r>
      <w:r w:rsidR="00E52E95">
        <w:t xml:space="preserve"> </w:t>
      </w:r>
      <w:r w:rsidR="00A618A5">
        <w:t>of</w:t>
      </w:r>
      <w:r w:rsidR="00E52E95">
        <w:t xml:space="preserve"> </w:t>
      </w:r>
      <w:r w:rsidR="00A618A5">
        <w:t>Stormont</w:t>
      </w:r>
      <w:r w:rsidR="00E52E95">
        <w:t xml:space="preserve"> </w:t>
      </w:r>
      <w:r w:rsidR="00A618A5">
        <w:t>and</w:t>
      </w:r>
      <w:r w:rsidR="00E52E95">
        <w:t xml:space="preserve"> </w:t>
      </w:r>
      <w:r w:rsidR="00A618A5">
        <w:t>the</w:t>
      </w:r>
      <w:r w:rsidR="00E52E95">
        <w:t xml:space="preserve"> </w:t>
      </w:r>
      <w:r w:rsidR="00205C07">
        <w:t>Good</w:t>
      </w:r>
      <w:r w:rsidR="00E52E95">
        <w:t xml:space="preserve"> </w:t>
      </w:r>
      <w:r w:rsidR="00205C07">
        <w:t>Friday</w:t>
      </w:r>
      <w:r w:rsidR="00E52E95">
        <w:t xml:space="preserve"> </w:t>
      </w:r>
      <w:r w:rsidR="00205C07">
        <w:t>agreement</w:t>
      </w:r>
      <w:r w:rsidR="00A618A5">
        <w:t>,</w:t>
      </w:r>
      <w:r w:rsidR="00E52E95">
        <w:t xml:space="preserve"> </w:t>
      </w:r>
      <w:r w:rsidR="00A618A5">
        <w:t>this</w:t>
      </w:r>
      <w:r w:rsidR="00E52E95">
        <w:t xml:space="preserve"> </w:t>
      </w:r>
      <w:r w:rsidR="00A618A5">
        <w:t>seem</w:t>
      </w:r>
      <w:r w:rsidR="00A35FE2">
        <w:t>s</w:t>
      </w:r>
      <w:r w:rsidR="00E52E95">
        <w:t xml:space="preserve"> </w:t>
      </w:r>
      <w:r w:rsidR="00A618A5">
        <w:t>to</w:t>
      </w:r>
      <w:r w:rsidR="00E52E95">
        <w:t xml:space="preserve"> </w:t>
      </w:r>
      <w:r w:rsidR="00DD7F3C">
        <w:t>be</w:t>
      </w:r>
      <w:r w:rsidR="00E52E95">
        <w:t xml:space="preserve"> </w:t>
      </w:r>
      <w:r w:rsidR="00A618A5">
        <w:t>a</w:t>
      </w:r>
      <w:r w:rsidR="00E52E95">
        <w:t xml:space="preserve"> </w:t>
      </w:r>
      <w:r w:rsidR="00A618A5">
        <w:t>rather</w:t>
      </w:r>
      <w:r w:rsidR="00E52E95">
        <w:t xml:space="preserve"> </w:t>
      </w:r>
      <w:r w:rsidR="00A618A5">
        <w:t>clumsy</w:t>
      </w:r>
      <w:r w:rsidR="00E52E95">
        <w:t xml:space="preserve"> </w:t>
      </w:r>
      <w:r w:rsidR="00A618A5">
        <w:t>elephant</w:t>
      </w:r>
      <w:r w:rsidR="00E52E95">
        <w:t xml:space="preserve"> </w:t>
      </w:r>
      <w:r w:rsidR="00A618A5">
        <w:t>trap</w:t>
      </w:r>
      <w:r w:rsidR="00E52E95">
        <w:t xml:space="preserve"> </w:t>
      </w:r>
      <w:r w:rsidR="00A618A5">
        <w:t>that</w:t>
      </w:r>
      <w:r w:rsidR="00E52E95">
        <w:t xml:space="preserve"> </w:t>
      </w:r>
      <w:r w:rsidR="00DD7F3C">
        <w:t>the</w:t>
      </w:r>
      <w:r w:rsidR="00E52E95">
        <w:t xml:space="preserve"> </w:t>
      </w:r>
      <w:r w:rsidR="00DD7F3C">
        <w:t>Business</w:t>
      </w:r>
      <w:r w:rsidR="00E52E95">
        <w:t xml:space="preserve"> </w:t>
      </w:r>
      <w:r w:rsidR="00DD7F3C">
        <w:t>Department,</w:t>
      </w:r>
      <w:r w:rsidR="00E52E95">
        <w:t xml:space="preserve"> </w:t>
      </w:r>
      <w:r w:rsidR="00DD7F3C">
        <w:t>probably</w:t>
      </w:r>
      <w:r w:rsidR="00E52E95">
        <w:t xml:space="preserve"> </w:t>
      </w:r>
      <w:r w:rsidR="00DD7F3C">
        <w:t>by</w:t>
      </w:r>
      <w:r w:rsidR="00E52E95">
        <w:t xml:space="preserve"> </w:t>
      </w:r>
      <w:r w:rsidR="00DD7F3C">
        <w:t>accident,</w:t>
      </w:r>
      <w:r w:rsidR="00E52E95">
        <w:t xml:space="preserve"> </w:t>
      </w:r>
      <w:r w:rsidR="00DD7F3C">
        <w:t>has</w:t>
      </w:r>
      <w:r w:rsidR="00E52E95">
        <w:t xml:space="preserve"> </w:t>
      </w:r>
      <w:r w:rsidR="00DD7F3C">
        <w:t>created</w:t>
      </w:r>
      <w:r w:rsidR="00A618A5">
        <w:t>,</w:t>
      </w:r>
      <w:r w:rsidR="00E52E95">
        <w:t xml:space="preserve"> </w:t>
      </w:r>
      <w:r w:rsidR="00A618A5">
        <w:t>which</w:t>
      </w:r>
      <w:r w:rsidR="00E52E95">
        <w:t xml:space="preserve"> </w:t>
      </w:r>
      <w:r w:rsidR="00A618A5">
        <w:t>could</w:t>
      </w:r>
      <w:r w:rsidR="00E52E95">
        <w:t xml:space="preserve"> </w:t>
      </w:r>
      <w:r w:rsidR="00A618A5">
        <w:t>easily</w:t>
      </w:r>
      <w:r w:rsidR="00E52E95">
        <w:t xml:space="preserve"> </w:t>
      </w:r>
      <w:r w:rsidR="00A618A5">
        <w:t>have</w:t>
      </w:r>
      <w:r w:rsidR="00E52E95">
        <w:t xml:space="preserve"> </w:t>
      </w:r>
      <w:r w:rsidR="00A618A5">
        <w:t>been</w:t>
      </w:r>
      <w:r w:rsidR="00E52E95">
        <w:t xml:space="preserve"> </w:t>
      </w:r>
      <w:r w:rsidR="00A618A5">
        <w:t>avoided</w:t>
      </w:r>
      <w:r w:rsidR="007B7AD2">
        <w:t>.</w:t>
      </w:r>
      <w:r w:rsidR="00E52E95">
        <w:t xml:space="preserve"> </w:t>
      </w:r>
      <w:r>
        <w:t>I</w:t>
      </w:r>
      <w:r w:rsidR="00E52E95">
        <w:t xml:space="preserve"> </w:t>
      </w:r>
      <w:r>
        <w:t>am</w:t>
      </w:r>
      <w:r w:rsidR="00E52E95">
        <w:t xml:space="preserve"> </w:t>
      </w:r>
      <w:r>
        <w:t>going</w:t>
      </w:r>
      <w:r w:rsidR="00E52E95">
        <w:t xml:space="preserve"> </w:t>
      </w:r>
      <w:r>
        <w:t>to</w:t>
      </w:r>
      <w:r w:rsidR="00E52E95">
        <w:t xml:space="preserve"> </w:t>
      </w:r>
      <w:r>
        <w:t>turn</w:t>
      </w:r>
      <w:r w:rsidR="00E52E95">
        <w:t xml:space="preserve"> </w:t>
      </w:r>
      <w:r>
        <w:t>to</w:t>
      </w:r>
      <w:r w:rsidR="00E52E95">
        <w:t xml:space="preserve"> </w:t>
      </w:r>
      <w:r>
        <w:t>Ian</w:t>
      </w:r>
      <w:r w:rsidR="00E52E95">
        <w:t xml:space="preserve"> </w:t>
      </w:r>
      <w:r>
        <w:t>Paisley,</w:t>
      </w:r>
      <w:r w:rsidR="00E52E95">
        <w:t xml:space="preserve"> </w:t>
      </w:r>
      <w:r>
        <w:t>who</w:t>
      </w:r>
      <w:r w:rsidR="00E52E95">
        <w:t xml:space="preserve"> </w:t>
      </w:r>
      <w:r>
        <w:t>never</w:t>
      </w:r>
      <w:r w:rsidR="00E52E95">
        <w:t xml:space="preserve"> </w:t>
      </w:r>
      <w:r>
        <w:t>falls</w:t>
      </w:r>
      <w:r w:rsidR="00E52E95">
        <w:t xml:space="preserve"> </w:t>
      </w:r>
      <w:r>
        <w:t>into</w:t>
      </w:r>
      <w:r w:rsidR="00E52E95">
        <w:t xml:space="preserve"> </w:t>
      </w:r>
      <w:r>
        <w:t>an</w:t>
      </w:r>
      <w:r w:rsidR="00E52E95">
        <w:t xml:space="preserve"> </w:t>
      </w:r>
      <w:r>
        <w:t>elephant</w:t>
      </w:r>
      <w:r w:rsidR="00E52E95">
        <w:t xml:space="preserve"> </w:t>
      </w:r>
      <w:r>
        <w:t>trap.</w:t>
      </w:r>
      <w:r w:rsidR="00E52E95">
        <w:t xml:space="preserve"> </w:t>
      </w:r>
    </w:p>
    <w:p w:rsidR="006B3A49" w:rsidP="00B135EF">
      <w:pPr>
        <w:pStyle w:val="Question"/>
      </w:pPr>
      <w:sdt>
        <w:sdtPr>
          <w:alias w:val="Member"/>
          <w:tag w:val="&lt;Member mnisId='4129' dodsId='33629'&gt;"/>
          <w:id w:val="-1818639959"/>
          <w:placeholder>
            <w:docPart w:val="DefaultPlaceholder_1082065158"/>
          </w:placeholder>
          <w:richText/>
        </w:sdtPr>
        <w:sdtContent>
          <w:r w:rsidRPr="004D6FF3" w:rsidR="004D6FF3">
            <w:rPr>
              <w:b/>
            </w:rPr>
            <w:t>Ian</w:t>
          </w:r>
          <w:r w:rsidR="00E52E95">
            <w:rPr>
              <w:b/>
            </w:rPr>
            <w:t xml:space="preserve"> </w:t>
          </w:r>
          <w:r w:rsidRPr="004D6FF3" w:rsidR="004D6FF3">
            <w:rPr>
              <w:b/>
            </w:rPr>
            <w:t>Paisley:</w:t>
          </w:r>
        </w:sdtContent>
      </w:sdt>
      <w:r w:rsidR="00E52E95">
        <w:t xml:space="preserve"> </w:t>
      </w:r>
      <w:r w:rsidR="00A618A5">
        <w:t>Secretary</w:t>
      </w:r>
      <w:r w:rsidR="00E52E95">
        <w:t xml:space="preserve"> </w:t>
      </w:r>
      <w:r w:rsidR="00A618A5">
        <w:t>of</w:t>
      </w:r>
      <w:r w:rsidR="00E52E95">
        <w:t xml:space="preserve"> </w:t>
      </w:r>
      <w:r w:rsidR="00A618A5">
        <w:t>State,</w:t>
      </w:r>
      <w:r w:rsidR="00E52E95">
        <w:t xml:space="preserve"> </w:t>
      </w:r>
      <w:r w:rsidR="00A618A5">
        <w:t>you</w:t>
      </w:r>
      <w:r w:rsidR="00E52E95">
        <w:t xml:space="preserve"> </w:t>
      </w:r>
      <w:r w:rsidR="00A618A5">
        <w:t>are</w:t>
      </w:r>
      <w:r w:rsidR="00E52E95">
        <w:t xml:space="preserve"> </w:t>
      </w:r>
      <w:r w:rsidR="00B135EF">
        <w:t>very</w:t>
      </w:r>
      <w:r w:rsidR="00E52E95">
        <w:t xml:space="preserve"> </w:t>
      </w:r>
      <w:r w:rsidR="00B135EF">
        <w:t>welcome</w:t>
      </w:r>
      <w:r w:rsidR="00E52E95">
        <w:t xml:space="preserve"> </w:t>
      </w:r>
      <w:r w:rsidR="00B135EF">
        <w:t>to</w:t>
      </w:r>
      <w:r w:rsidR="00E52E95">
        <w:t xml:space="preserve"> </w:t>
      </w:r>
      <w:r w:rsidR="00B135EF">
        <w:t>the</w:t>
      </w:r>
      <w:r w:rsidR="00E52E95">
        <w:t xml:space="preserve"> </w:t>
      </w:r>
      <w:r w:rsidR="00B135EF">
        <w:t>meeting</w:t>
      </w:r>
      <w:r w:rsidR="00E52E95">
        <w:t xml:space="preserve"> </w:t>
      </w:r>
      <w:r w:rsidR="00B135EF">
        <w:t>this</w:t>
      </w:r>
      <w:r w:rsidR="00E52E95">
        <w:t xml:space="preserve"> </w:t>
      </w:r>
      <w:r w:rsidR="00B135EF">
        <w:t>morning</w:t>
      </w:r>
      <w:r w:rsidR="007B7AD2">
        <w:t>.</w:t>
      </w:r>
      <w:r w:rsidR="00E52E95">
        <w:t xml:space="preserve"> </w:t>
      </w:r>
      <w:r w:rsidR="00B135EF">
        <w:t>It</w:t>
      </w:r>
      <w:r w:rsidR="00E52E95">
        <w:t xml:space="preserve"> </w:t>
      </w:r>
      <w:r w:rsidR="00B135EF">
        <w:t>is</w:t>
      </w:r>
      <w:r w:rsidR="00E52E95">
        <w:t xml:space="preserve"> </w:t>
      </w:r>
      <w:r w:rsidR="00B135EF">
        <w:t>nice</w:t>
      </w:r>
      <w:r w:rsidR="00E52E95">
        <w:t xml:space="preserve"> </w:t>
      </w:r>
      <w:r w:rsidR="00B135EF">
        <w:t>to</w:t>
      </w:r>
      <w:r w:rsidR="00E52E95">
        <w:t xml:space="preserve"> </w:t>
      </w:r>
      <w:r w:rsidR="00B135EF">
        <w:t>see</w:t>
      </w:r>
      <w:r w:rsidR="00E52E95">
        <w:t xml:space="preserve"> </w:t>
      </w:r>
      <w:r w:rsidR="00B135EF">
        <w:t>you</w:t>
      </w:r>
      <w:r w:rsidR="007B7AD2">
        <w:t>.</w:t>
      </w:r>
      <w:r w:rsidR="00E52E95">
        <w:t xml:space="preserve"> </w:t>
      </w:r>
      <w:r w:rsidR="00B135EF">
        <w:t>I</w:t>
      </w:r>
      <w:r w:rsidR="00E52E95">
        <w:t xml:space="preserve"> </w:t>
      </w:r>
      <w:r w:rsidR="00B135EF">
        <w:t>must</w:t>
      </w:r>
      <w:r w:rsidR="00E52E95">
        <w:t xml:space="preserve"> </w:t>
      </w:r>
      <w:r w:rsidR="00B135EF">
        <w:t>say</w:t>
      </w:r>
      <w:r w:rsidR="00DD7F3C">
        <w:t>,</w:t>
      </w:r>
      <w:r w:rsidR="00E52E95">
        <w:t xml:space="preserve"> </w:t>
      </w:r>
      <w:r w:rsidR="00B135EF">
        <w:t>I</w:t>
      </w:r>
      <w:r w:rsidR="00E52E95">
        <w:t xml:space="preserve"> </w:t>
      </w:r>
      <w:r w:rsidR="00B135EF">
        <w:t>welcome</w:t>
      </w:r>
      <w:r w:rsidR="00E52E95">
        <w:t xml:space="preserve"> </w:t>
      </w:r>
      <w:r w:rsidR="00B135EF">
        <w:t>the</w:t>
      </w:r>
      <w:r w:rsidR="00E52E95">
        <w:t xml:space="preserve"> </w:t>
      </w:r>
      <w:r w:rsidR="00B135EF">
        <w:t>Bill</w:t>
      </w:r>
      <w:r w:rsidR="00E52E95">
        <w:t xml:space="preserve"> </w:t>
      </w:r>
      <w:r w:rsidR="00B135EF">
        <w:t>that</w:t>
      </w:r>
      <w:r w:rsidR="00E52E95">
        <w:t xml:space="preserve"> </w:t>
      </w:r>
      <w:r w:rsidR="00B135EF">
        <w:t>is</w:t>
      </w:r>
      <w:r w:rsidR="00E52E95">
        <w:t xml:space="preserve"> </w:t>
      </w:r>
      <w:r w:rsidR="00B135EF">
        <w:t>in</w:t>
      </w:r>
      <w:r w:rsidR="00E52E95">
        <w:t xml:space="preserve"> </w:t>
      </w:r>
      <w:r w:rsidR="00B135EF">
        <w:t>front</w:t>
      </w:r>
      <w:r w:rsidR="00E52E95">
        <w:t xml:space="preserve"> </w:t>
      </w:r>
      <w:r w:rsidR="00B135EF">
        <w:t>of</w:t>
      </w:r>
      <w:r w:rsidR="00E52E95">
        <w:t xml:space="preserve"> </w:t>
      </w:r>
      <w:r w:rsidR="00B135EF">
        <w:t>Parliament,</w:t>
      </w:r>
      <w:r w:rsidR="00E52E95">
        <w:t xml:space="preserve"> </w:t>
      </w:r>
      <w:r w:rsidR="00B135EF">
        <w:t>but</w:t>
      </w:r>
      <w:r w:rsidR="00E52E95">
        <w:t xml:space="preserve"> </w:t>
      </w:r>
      <w:r w:rsidR="00B135EF">
        <w:t>like</w:t>
      </w:r>
      <w:r w:rsidR="00E52E95">
        <w:t xml:space="preserve"> </w:t>
      </w:r>
      <w:r w:rsidR="00B135EF">
        <w:t>most</w:t>
      </w:r>
      <w:r w:rsidR="00E52E95">
        <w:t xml:space="preserve"> </w:t>
      </w:r>
      <w:r w:rsidR="00B135EF">
        <w:t>people</w:t>
      </w:r>
      <w:r w:rsidR="00E52E95">
        <w:t xml:space="preserve"> </w:t>
      </w:r>
      <w:r w:rsidR="00DD7F3C">
        <w:t>I</w:t>
      </w:r>
      <w:r w:rsidR="00E52E95">
        <w:t xml:space="preserve"> </w:t>
      </w:r>
      <w:r w:rsidR="00DD7F3C">
        <w:t>wonder</w:t>
      </w:r>
      <w:r w:rsidR="00E52E95">
        <w:t xml:space="preserve"> </w:t>
      </w:r>
      <w:r w:rsidR="00B135EF">
        <w:t>what</w:t>
      </w:r>
      <w:r w:rsidR="00E52E95">
        <w:t xml:space="preserve"> </w:t>
      </w:r>
      <w:r w:rsidR="00B135EF">
        <w:t>provoked</w:t>
      </w:r>
      <w:r w:rsidR="00E52E95">
        <w:t xml:space="preserve"> </w:t>
      </w:r>
      <w:r w:rsidR="00B135EF">
        <w:t>the</w:t>
      </w:r>
      <w:r w:rsidR="00E52E95">
        <w:t xml:space="preserve"> </w:t>
      </w:r>
      <w:r w:rsidRPr="00B135EF" w:rsidR="00B135EF">
        <w:t>Damascus</w:t>
      </w:r>
      <w:r w:rsidR="00E52E95">
        <w:t xml:space="preserve"> </w:t>
      </w:r>
      <w:r w:rsidR="00B135EF">
        <w:t>road</w:t>
      </w:r>
      <w:r w:rsidR="00E52E95">
        <w:t xml:space="preserve"> </w:t>
      </w:r>
      <w:r w:rsidR="00B135EF">
        <w:t>experience</w:t>
      </w:r>
      <w:r w:rsidR="007B7AD2">
        <w:t>.</w:t>
      </w:r>
      <w:r w:rsidR="00E52E95">
        <w:t xml:space="preserve"> </w:t>
      </w:r>
      <w:r w:rsidR="00B135EF">
        <w:t>It</w:t>
      </w:r>
      <w:r w:rsidR="00E52E95">
        <w:t xml:space="preserve"> </w:t>
      </w:r>
      <w:r w:rsidR="00B135EF">
        <w:t>is</w:t>
      </w:r>
      <w:r w:rsidR="00E52E95">
        <w:t xml:space="preserve"> </w:t>
      </w:r>
      <w:r w:rsidR="00B135EF">
        <w:t>very</w:t>
      </w:r>
      <w:r w:rsidR="00E52E95">
        <w:t xml:space="preserve"> </w:t>
      </w:r>
      <w:r w:rsidR="00B135EF">
        <w:t>welcome,</w:t>
      </w:r>
      <w:r w:rsidR="00E52E95">
        <w:t xml:space="preserve"> </w:t>
      </w:r>
      <w:r w:rsidR="00B135EF">
        <w:t>but</w:t>
      </w:r>
      <w:r w:rsidR="00E52E95">
        <w:t xml:space="preserve"> </w:t>
      </w:r>
      <w:r w:rsidR="00DD7F3C">
        <w:t>was</w:t>
      </w:r>
      <w:r w:rsidR="00E52E95">
        <w:t xml:space="preserve"> </w:t>
      </w:r>
      <w:r w:rsidR="00B135EF">
        <w:t>there</w:t>
      </w:r>
      <w:r w:rsidR="00E52E95">
        <w:t xml:space="preserve"> </w:t>
      </w:r>
      <w:r w:rsidR="00B135EF">
        <w:t>something</w:t>
      </w:r>
      <w:r w:rsidR="00E52E95">
        <w:t xml:space="preserve"> </w:t>
      </w:r>
      <w:r w:rsidR="00B135EF">
        <w:t>that</w:t>
      </w:r>
      <w:r w:rsidR="00E52E95">
        <w:t xml:space="preserve"> </w:t>
      </w:r>
      <w:r w:rsidR="00DD7F3C">
        <w:t>determined</w:t>
      </w:r>
      <w:r w:rsidR="00E52E95">
        <w:t xml:space="preserve"> </w:t>
      </w:r>
      <w:r w:rsidR="00DD7F3C">
        <w:t>that</w:t>
      </w:r>
      <w:r w:rsidR="00E52E95">
        <w:t xml:space="preserve"> </w:t>
      </w:r>
      <w:r w:rsidR="00B135EF">
        <w:t>the</w:t>
      </w:r>
      <w:r w:rsidR="00E52E95">
        <w:t xml:space="preserve"> </w:t>
      </w:r>
      <w:r w:rsidR="00B135EF">
        <w:t>Government</w:t>
      </w:r>
      <w:r w:rsidR="00E52E95">
        <w:t xml:space="preserve"> </w:t>
      </w:r>
      <w:r w:rsidR="00B135EF">
        <w:t>needed</w:t>
      </w:r>
      <w:r w:rsidR="00E52E95">
        <w:t xml:space="preserve"> </w:t>
      </w:r>
      <w:r w:rsidR="00B135EF">
        <w:t>to</w:t>
      </w:r>
      <w:r w:rsidR="00E52E95">
        <w:t xml:space="preserve"> </w:t>
      </w:r>
      <w:r w:rsidR="00B135EF">
        <w:t>make</w:t>
      </w:r>
      <w:r w:rsidR="00E52E95">
        <w:t xml:space="preserve"> </w:t>
      </w:r>
      <w:r w:rsidR="00B135EF">
        <w:t>this</w:t>
      </w:r>
      <w:r w:rsidR="00E52E95">
        <w:t xml:space="preserve"> </w:t>
      </w:r>
      <w:r w:rsidR="00B135EF">
        <w:t>change</w:t>
      </w:r>
      <w:r w:rsidR="00E52E95">
        <w:t xml:space="preserve"> </w:t>
      </w:r>
      <w:r w:rsidR="00B135EF">
        <w:t>that</w:t>
      </w:r>
      <w:r w:rsidR="00E52E95">
        <w:t xml:space="preserve"> </w:t>
      </w:r>
      <w:r w:rsidR="00B135EF">
        <w:t>we</w:t>
      </w:r>
      <w:r w:rsidR="00E52E95">
        <w:t xml:space="preserve"> </w:t>
      </w:r>
      <w:r w:rsidR="00B135EF">
        <w:t>have</w:t>
      </w:r>
      <w:r w:rsidR="00E52E95">
        <w:t xml:space="preserve"> </w:t>
      </w:r>
      <w:r w:rsidR="00B135EF">
        <w:t>now</w:t>
      </w:r>
      <w:r w:rsidR="00E52E95">
        <w:t xml:space="preserve"> </w:t>
      </w:r>
      <w:r w:rsidR="00B135EF">
        <w:t>seen</w:t>
      </w:r>
      <w:r w:rsidR="00E52E95">
        <w:t xml:space="preserve"> </w:t>
      </w:r>
      <w:r w:rsidR="00B135EF">
        <w:t>in</w:t>
      </w:r>
      <w:r w:rsidR="00E52E95">
        <w:t xml:space="preserve"> </w:t>
      </w:r>
      <w:r w:rsidR="00B135EF">
        <w:t>the</w:t>
      </w:r>
      <w:r w:rsidR="00E52E95">
        <w:t xml:space="preserve"> </w:t>
      </w:r>
      <w:r w:rsidR="00B135EF">
        <w:t>Bill?</w:t>
      </w:r>
      <w:r w:rsidR="00E52E95">
        <w:t xml:space="preserve"> </w:t>
      </w:r>
    </w:p>
    <w:p w:rsidR="004B4607" w:rsidP="004D6FF3">
      <w:pPr>
        <w:pStyle w:val="Answer"/>
      </w:pPr>
      <w:sdt>
        <w:sdtPr>
          <w:alias w:val="Witness"/>
          <w:id w:val="1075016630"/>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DD7F3C">
        <w:t>I</w:t>
      </w:r>
      <w:r w:rsidR="00E52E95">
        <w:t xml:space="preserve"> </w:t>
      </w:r>
      <w:r w:rsidR="00DD7F3C">
        <w:t>am</w:t>
      </w:r>
      <w:r w:rsidR="00E52E95">
        <w:t xml:space="preserve"> </w:t>
      </w:r>
      <w:r w:rsidR="00DD7F3C">
        <w:t>afraid</w:t>
      </w:r>
      <w:r w:rsidR="00E52E95">
        <w:t xml:space="preserve"> </w:t>
      </w:r>
      <w:r w:rsidR="004D6FF3">
        <w:t>you</w:t>
      </w:r>
      <w:r w:rsidR="00E52E95">
        <w:t xml:space="preserve"> </w:t>
      </w:r>
      <w:r w:rsidR="004D6FF3">
        <w:t>were</w:t>
      </w:r>
      <w:r w:rsidR="00E52E95">
        <w:t xml:space="preserve"> </w:t>
      </w:r>
      <w:r w:rsidR="004D6FF3">
        <w:t>breaking</w:t>
      </w:r>
      <w:r w:rsidR="00E52E95">
        <w:t xml:space="preserve"> </w:t>
      </w:r>
      <w:r w:rsidR="004D6FF3">
        <w:t>up</w:t>
      </w:r>
      <w:r w:rsidR="00E52E95">
        <w:t xml:space="preserve"> </w:t>
      </w:r>
      <w:r w:rsidR="004D6FF3">
        <w:t>a</w:t>
      </w:r>
      <w:r w:rsidR="00E52E95">
        <w:t xml:space="preserve"> </w:t>
      </w:r>
      <w:r w:rsidR="004D6FF3">
        <w:t>bit</w:t>
      </w:r>
      <w:r w:rsidR="00DD7F3C">
        <w:t>,</w:t>
      </w:r>
      <w:r w:rsidR="00E52E95">
        <w:t xml:space="preserve"> </w:t>
      </w:r>
      <w:r w:rsidR="00DD7F3C">
        <w:t>Mr</w:t>
      </w:r>
      <w:r w:rsidR="00E52E95">
        <w:t xml:space="preserve"> </w:t>
      </w:r>
      <w:r w:rsidR="00DD7F3C">
        <w:t>Paisley</w:t>
      </w:r>
      <w:r w:rsidR="007B7AD2">
        <w:t>.</w:t>
      </w:r>
      <w:r w:rsidR="00E52E95">
        <w:t xml:space="preserve"> </w:t>
      </w:r>
      <w:r w:rsidR="00B135EF">
        <w:t>I</w:t>
      </w:r>
      <w:r w:rsidR="00E52E95">
        <w:t xml:space="preserve"> </w:t>
      </w:r>
      <w:r w:rsidR="00DD7F3C">
        <w:t>think</w:t>
      </w:r>
      <w:r w:rsidR="00E52E95">
        <w:t xml:space="preserve"> </w:t>
      </w:r>
      <w:r w:rsidR="00DD7F3C">
        <w:t>I</w:t>
      </w:r>
      <w:r w:rsidR="00E52E95">
        <w:t xml:space="preserve"> </w:t>
      </w:r>
      <w:r w:rsidR="00B135EF">
        <w:t>got</w:t>
      </w:r>
      <w:r w:rsidR="00E52E95">
        <w:t xml:space="preserve"> </w:t>
      </w:r>
      <w:r w:rsidR="00B135EF">
        <w:t>the</w:t>
      </w:r>
      <w:r w:rsidR="00E52E95">
        <w:t xml:space="preserve"> </w:t>
      </w:r>
      <w:r w:rsidR="00B135EF">
        <w:t>gist</w:t>
      </w:r>
      <w:r w:rsidR="00E52E95">
        <w:t xml:space="preserve"> </w:t>
      </w:r>
      <w:r w:rsidR="00B135EF">
        <w:t>of</w:t>
      </w:r>
      <w:r w:rsidR="00E52E95">
        <w:t xml:space="preserve"> </w:t>
      </w:r>
      <w:r w:rsidR="00B135EF">
        <w:t>the</w:t>
      </w:r>
      <w:r w:rsidR="00E52E95">
        <w:t xml:space="preserve"> </w:t>
      </w:r>
      <w:r w:rsidR="00B135EF">
        <w:t>question</w:t>
      </w:r>
      <w:r w:rsidR="00E52E95">
        <w:t xml:space="preserve"> </w:t>
      </w:r>
      <w:r w:rsidR="00B135EF">
        <w:t>you</w:t>
      </w:r>
      <w:r w:rsidR="00E52E95">
        <w:t xml:space="preserve"> </w:t>
      </w:r>
      <w:r w:rsidR="00B135EF">
        <w:t>were</w:t>
      </w:r>
      <w:r w:rsidR="00E52E95">
        <w:t xml:space="preserve"> </w:t>
      </w:r>
      <w:r w:rsidR="00B135EF">
        <w:t>asking</w:t>
      </w:r>
      <w:r w:rsidR="007B7AD2">
        <w:t>.</w:t>
      </w:r>
      <w:r w:rsidR="00E52E95">
        <w:t xml:space="preserve"> </w:t>
      </w:r>
      <w:r w:rsidR="00DD7F3C">
        <w:t>As</w:t>
      </w:r>
      <w:r w:rsidR="00E52E95">
        <w:t xml:space="preserve"> </w:t>
      </w:r>
      <w:r w:rsidR="00DD7F3C">
        <w:t>the</w:t>
      </w:r>
      <w:r w:rsidR="00E52E95">
        <w:t xml:space="preserve"> </w:t>
      </w:r>
      <w:r w:rsidR="00DD7F3C">
        <w:t>Prime</w:t>
      </w:r>
      <w:r w:rsidR="00E52E95">
        <w:t xml:space="preserve"> </w:t>
      </w:r>
      <w:r w:rsidR="00DD7F3C">
        <w:t>Minister</w:t>
      </w:r>
      <w:r w:rsidR="00E52E95">
        <w:t xml:space="preserve"> </w:t>
      </w:r>
      <w:r w:rsidR="00DD7F3C">
        <w:t>outlined,</w:t>
      </w:r>
      <w:r w:rsidR="00E52E95">
        <w:t xml:space="preserve"> </w:t>
      </w:r>
      <w:r w:rsidR="00B135EF">
        <w:t>through</w:t>
      </w:r>
      <w:r w:rsidR="00E52E95">
        <w:t xml:space="preserve"> </w:t>
      </w:r>
      <w:r w:rsidR="00B135EF">
        <w:t>the</w:t>
      </w:r>
      <w:r w:rsidR="00E52E95">
        <w:t xml:space="preserve"> </w:t>
      </w:r>
      <w:r w:rsidR="00B135EF">
        <w:t>work</w:t>
      </w:r>
      <w:r w:rsidR="00E52E95">
        <w:t xml:space="preserve"> </w:t>
      </w:r>
      <w:r w:rsidR="00B135EF">
        <w:t>of</w:t>
      </w:r>
      <w:r w:rsidR="00E52E95">
        <w:t xml:space="preserve"> </w:t>
      </w:r>
      <w:r w:rsidR="00B135EF">
        <w:t>the</w:t>
      </w:r>
      <w:r w:rsidR="00E52E95">
        <w:t xml:space="preserve"> </w:t>
      </w:r>
      <w:r w:rsidR="00F61417">
        <w:t>Joint Committee</w:t>
      </w:r>
      <w:r w:rsidR="00E52E95">
        <w:t xml:space="preserve"> </w:t>
      </w:r>
      <w:r w:rsidR="00B135EF">
        <w:t>and</w:t>
      </w:r>
      <w:r w:rsidR="00E52E95">
        <w:t xml:space="preserve"> </w:t>
      </w:r>
      <w:r w:rsidR="00B135EF">
        <w:t>the</w:t>
      </w:r>
      <w:r w:rsidR="00E52E95">
        <w:t xml:space="preserve"> </w:t>
      </w:r>
      <w:r w:rsidR="00B135EF">
        <w:t>negotiations</w:t>
      </w:r>
      <w:r w:rsidR="00DD7F3C">
        <w:t>,</w:t>
      </w:r>
      <w:r w:rsidR="00E52E95">
        <w:t xml:space="preserve"> </w:t>
      </w:r>
      <w:r w:rsidR="00B135EF">
        <w:t>it</w:t>
      </w:r>
      <w:r w:rsidR="00E52E95">
        <w:t xml:space="preserve"> </w:t>
      </w:r>
      <w:r w:rsidR="00B135EF">
        <w:t>has</w:t>
      </w:r>
      <w:r w:rsidR="00E52E95">
        <w:t xml:space="preserve"> </w:t>
      </w:r>
      <w:r w:rsidR="00B135EF">
        <w:t>become</w:t>
      </w:r>
      <w:r w:rsidR="00E52E95">
        <w:t xml:space="preserve"> </w:t>
      </w:r>
      <w:r w:rsidR="00B135EF">
        <w:t>clear</w:t>
      </w:r>
      <w:r w:rsidR="00E52E95">
        <w:t xml:space="preserve"> </w:t>
      </w:r>
      <w:r w:rsidR="00B135EF">
        <w:t>that</w:t>
      </w:r>
      <w:r w:rsidR="00E52E95">
        <w:t xml:space="preserve"> </w:t>
      </w:r>
      <w:r w:rsidR="00B135EF">
        <w:t>there</w:t>
      </w:r>
      <w:r w:rsidR="00E52E95">
        <w:t xml:space="preserve"> </w:t>
      </w:r>
      <w:r w:rsidR="00B135EF">
        <w:t>is</w:t>
      </w:r>
      <w:r w:rsidR="00E52E95">
        <w:t xml:space="preserve"> </w:t>
      </w:r>
      <w:r w:rsidR="00B135EF">
        <w:t>a</w:t>
      </w:r>
      <w:r w:rsidR="00E52E95">
        <w:t xml:space="preserve"> </w:t>
      </w:r>
      <w:r w:rsidR="00B135EF">
        <w:t>possibility</w:t>
      </w:r>
      <w:r w:rsidR="00E52E95">
        <w:t xml:space="preserve"> </w:t>
      </w:r>
      <w:r w:rsidR="00B135EF">
        <w:t>that</w:t>
      </w:r>
      <w:r w:rsidR="00E52E95">
        <w:t xml:space="preserve"> </w:t>
      </w:r>
      <w:r w:rsidR="00B135EF">
        <w:t>the</w:t>
      </w:r>
      <w:r w:rsidR="00E52E95">
        <w:t xml:space="preserve"> </w:t>
      </w:r>
      <w:r w:rsidR="00B135EF">
        <w:t>EU</w:t>
      </w:r>
      <w:r w:rsidR="00E52E95">
        <w:t xml:space="preserve"> </w:t>
      </w:r>
      <w:r w:rsidR="00B135EF">
        <w:t>may</w:t>
      </w:r>
      <w:r w:rsidR="00E52E95">
        <w:t xml:space="preserve"> </w:t>
      </w:r>
      <w:r w:rsidR="00B135EF">
        <w:t>not</w:t>
      </w:r>
      <w:r w:rsidR="00E52E95">
        <w:t xml:space="preserve"> </w:t>
      </w:r>
      <w:r w:rsidR="00B135EF">
        <w:t>be</w:t>
      </w:r>
      <w:r w:rsidR="00E52E95">
        <w:t xml:space="preserve"> </w:t>
      </w:r>
      <w:r w:rsidR="00B135EF">
        <w:t>looking</w:t>
      </w:r>
      <w:r w:rsidR="00E52E95">
        <w:t xml:space="preserve"> </w:t>
      </w:r>
      <w:r w:rsidR="00B135EF">
        <w:t>to</w:t>
      </w:r>
      <w:r w:rsidR="00E52E95">
        <w:t xml:space="preserve"> </w:t>
      </w:r>
      <w:r w:rsidR="00B135EF">
        <w:t>conclude</w:t>
      </w:r>
      <w:r w:rsidR="00E52E95">
        <w:t xml:space="preserve"> </w:t>
      </w:r>
      <w:r w:rsidR="00B135EF">
        <w:t>those</w:t>
      </w:r>
      <w:r w:rsidR="00E52E95">
        <w:t xml:space="preserve"> </w:t>
      </w:r>
      <w:r w:rsidR="00B135EF">
        <w:t>in</w:t>
      </w:r>
      <w:r w:rsidR="00E52E95">
        <w:t xml:space="preserve"> </w:t>
      </w:r>
      <w:r w:rsidR="00B135EF">
        <w:t>a</w:t>
      </w:r>
      <w:r w:rsidR="00E52E95">
        <w:t xml:space="preserve"> </w:t>
      </w:r>
      <w:r w:rsidR="00B135EF">
        <w:t>way</w:t>
      </w:r>
      <w:r w:rsidR="00E52E95">
        <w:t xml:space="preserve"> </w:t>
      </w:r>
      <w:r w:rsidR="00B135EF">
        <w:t>that</w:t>
      </w:r>
      <w:r w:rsidR="00E52E95">
        <w:t xml:space="preserve"> </w:t>
      </w:r>
      <w:r w:rsidR="00B135EF">
        <w:t>allows</w:t>
      </w:r>
      <w:r w:rsidR="00E52E95">
        <w:t xml:space="preserve"> </w:t>
      </w:r>
      <w:r w:rsidR="00B135EF">
        <w:t>us</w:t>
      </w:r>
      <w:r w:rsidR="00E52E95">
        <w:t xml:space="preserve"> </w:t>
      </w:r>
      <w:r w:rsidR="00B135EF">
        <w:t>to</w:t>
      </w:r>
      <w:r w:rsidR="00E52E95">
        <w:t xml:space="preserve"> </w:t>
      </w:r>
      <w:r w:rsidR="00B135EF">
        <w:t>be</w:t>
      </w:r>
      <w:r w:rsidR="00E52E95">
        <w:t xml:space="preserve"> </w:t>
      </w:r>
      <w:r w:rsidR="00B135EF">
        <w:t>absolutely</w:t>
      </w:r>
      <w:r w:rsidR="00E52E95">
        <w:t xml:space="preserve"> </w:t>
      </w:r>
      <w:r w:rsidR="00B135EF">
        <w:t>certain</w:t>
      </w:r>
      <w:r w:rsidR="00DD7F3C">
        <w:t>,</w:t>
      </w:r>
      <w:r w:rsidR="00E52E95">
        <w:t xml:space="preserve"> </w:t>
      </w:r>
      <w:r w:rsidR="00B135EF">
        <w:t>at</w:t>
      </w:r>
      <w:r w:rsidR="00E52E95">
        <w:t xml:space="preserve"> </w:t>
      </w:r>
      <w:r w:rsidR="00B135EF">
        <w:t>this</w:t>
      </w:r>
      <w:r w:rsidR="00E52E95">
        <w:t xml:space="preserve"> </w:t>
      </w:r>
      <w:r w:rsidR="00B135EF">
        <w:t>point</w:t>
      </w:r>
      <w:r w:rsidR="00E52E95">
        <w:t xml:space="preserve"> </w:t>
      </w:r>
      <w:r w:rsidR="00B135EF">
        <w:t>in</w:t>
      </w:r>
      <w:r w:rsidR="00E52E95">
        <w:t xml:space="preserve"> </w:t>
      </w:r>
      <w:r w:rsidR="00B135EF">
        <w:t>time</w:t>
      </w:r>
      <w:r w:rsidR="00DD7F3C">
        <w:t>,</w:t>
      </w:r>
      <w:r w:rsidR="00E52E95">
        <w:t xml:space="preserve"> </w:t>
      </w:r>
      <w:r w:rsidR="00B135EF">
        <w:t>that</w:t>
      </w:r>
      <w:r w:rsidR="00E52E95">
        <w:t xml:space="preserve"> </w:t>
      </w:r>
      <w:r w:rsidR="00B135EF">
        <w:t>we</w:t>
      </w:r>
      <w:r w:rsidR="00E52E95">
        <w:t xml:space="preserve"> </w:t>
      </w:r>
      <w:r w:rsidR="00B135EF">
        <w:t>can</w:t>
      </w:r>
      <w:r w:rsidR="00E52E95">
        <w:t xml:space="preserve"> </w:t>
      </w:r>
      <w:r w:rsidR="00B135EF">
        <w:t>guarantee</w:t>
      </w:r>
      <w:r w:rsidR="00E52E95">
        <w:t xml:space="preserve"> </w:t>
      </w:r>
      <w:r w:rsidR="00B135EF">
        <w:t>to</w:t>
      </w:r>
      <w:r w:rsidR="00E52E95">
        <w:t xml:space="preserve"> </w:t>
      </w:r>
      <w:r w:rsidR="00B135EF">
        <w:t>Northern</w:t>
      </w:r>
      <w:r w:rsidR="00E52E95">
        <w:t xml:space="preserve"> </w:t>
      </w:r>
      <w:r w:rsidR="00B135EF">
        <w:t>Ireland</w:t>
      </w:r>
      <w:r w:rsidR="00E52E95">
        <w:t xml:space="preserve"> </w:t>
      </w:r>
      <w:r w:rsidR="00B135EF">
        <w:t>businesses</w:t>
      </w:r>
      <w:r w:rsidR="00E52E95">
        <w:t xml:space="preserve"> </w:t>
      </w:r>
      <w:r w:rsidR="00B135EF">
        <w:t>through</w:t>
      </w:r>
      <w:r w:rsidR="00E52E95">
        <w:t xml:space="preserve"> </w:t>
      </w:r>
      <w:r w:rsidR="00B135EF">
        <w:t>the</w:t>
      </w:r>
      <w:r w:rsidR="00E52E95">
        <w:t xml:space="preserve"> </w:t>
      </w:r>
      <w:r w:rsidR="00F61417">
        <w:t>Joint Committee</w:t>
      </w:r>
      <w:r w:rsidR="00B135EF">
        <w:t>,</w:t>
      </w:r>
      <w:r w:rsidR="00E52E95">
        <w:t xml:space="preserve"> </w:t>
      </w:r>
      <w:r w:rsidR="00B135EF">
        <w:t>because</w:t>
      </w:r>
      <w:r w:rsidR="00E52E95">
        <w:t xml:space="preserve"> </w:t>
      </w:r>
      <w:r w:rsidR="00B135EF">
        <w:t>it</w:t>
      </w:r>
      <w:r w:rsidR="00E52E95">
        <w:t xml:space="preserve"> </w:t>
      </w:r>
      <w:r w:rsidR="00B135EF">
        <w:t>has</w:t>
      </w:r>
      <w:r w:rsidR="00E52E95">
        <w:t xml:space="preserve"> </w:t>
      </w:r>
      <w:r w:rsidR="00B135EF">
        <w:t>not</w:t>
      </w:r>
      <w:r w:rsidR="00E52E95">
        <w:t xml:space="preserve"> </w:t>
      </w:r>
      <w:r w:rsidR="00B135EF">
        <w:t>concluded</w:t>
      </w:r>
      <w:r w:rsidR="00E52E95">
        <w:t xml:space="preserve"> </w:t>
      </w:r>
      <w:r w:rsidR="00B135EF">
        <w:t>yet,</w:t>
      </w:r>
      <w:r w:rsidR="00E52E95">
        <w:t xml:space="preserve"> </w:t>
      </w:r>
      <w:r w:rsidR="00DD7F3C">
        <w:t>the</w:t>
      </w:r>
      <w:r w:rsidR="00E52E95">
        <w:t xml:space="preserve"> </w:t>
      </w:r>
      <w:r w:rsidR="00B135EF">
        <w:t>unfettered</w:t>
      </w:r>
      <w:r w:rsidR="00E52E95">
        <w:t xml:space="preserve"> </w:t>
      </w:r>
      <w:r w:rsidR="00B135EF">
        <w:t>access</w:t>
      </w:r>
      <w:r w:rsidR="00E52E95">
        <w:t xml:space="preserve"> </w:t>
      </w:r>
      <w:r w:rsidR="00B135EF">
        <w:t>that</w:t>
      </w:r>
      <w:r w:rsidR="00E52E95">
        <w:t xml:space="preserve"> </w:t>
      </w:r>
      <w:r w:rsidR="00B135EF">
        <w:t>we</w:t>
      </w:r>
      <w:r w:rsidR="00E52E95">
        <w:t xml:space="preserve"> </w:t>
      </w:r>
      <w:r w:rsidR="00B135EF">
        <w:t>ha</w:t>
      </w:r>
      <w:r>
        <w:t>ve</w:t>
      </w:r>
      <w:r w:rsidR="00E52E95">
        <w:t xml:space="preserve"> </w:t>
      </w:r>
      <w:r>
        <w:t>always</w:t>
      </w:r>
      <w:r w:rsidR="00E52E95">
        <w:t xml:space="preserve"> </w:t>
      </w:r>
      <w:r>
        <w:t>outlined</w:t>
      </w:r>
      <w:r w:rsidR="00E52E95">
        <w:t xml:space="preserve"> </w:t>
      </w:r>
      <w:r w:rsidR="00DD7F3C">
        <w:t>that</w:t>
      </w:r>
      <w:r w:rsidR="00E52E95">
        <w:t xml:space="preserve"> </w:t>
      </w:r>
      <w:r>
        <w:t>we</w:t>
      </w:r>
      <w:r w:rsidR="00E52E95">
        <w:t xml:space="preserve"> </w:t>
      </w:r>
      <w:r w:rsidR="00DD7F3C">
        <w:t>would</w:t>
      </w:r>
      <w:r w:rsidR="00E52E95">
        <w:t xml:space="preserve"> </w:t>
      </w:r>
      <w:r>
        <w:t>want</w:t>
      </w:r>
      <w:r w:rsidR="00E52E95">
        <w:t xml:space="preserve"> </w:t>
      </w:r>
      <w:r>
        <w:t>to</w:t>
      </w:r>
      <w:r w:rsidR="00E52E95">
        <w:t xml:space="preserve"> </w:t>
      </w:r>
      <w:r>
        <w:t>see</w:t>
      </w:r>
      <w:r w:rsidR="00DD7F3C">
        <w:t>k</w:t>
      </w:r>
      <w:r w:rsidR="00E52E95">
        <w:t xml:space="preserve"> </w:t>
      </w:r>
      <w:r w:rsidR="00DD7F3C">
        <w:t>to</w:t>
      </w:r>
      <w:r w:rsidR="00E52E95">
        <w:t xml:space="preserve"> </w:t>
      </w:r>
      <w:r w:rsidR="00DD7F3C">
        <w:t>deliver.</w:t>
      </w:r>
      <w:r w:rsidR="00E52E95">
        <w:t xml:space="preserve"> </w:t>
      </w:r>
      <w:r w:rsidR="00DD7F3C">
        <w:t>We</w:t>
      </w:r>
      <w:r w:rsidR="00E52E95">
        <w:t xml:space="preserve"> </w:t>
      </w:r>
      <w:r w:rsidR="00DD7F3C">
        <w:t>outlined</w:t>
      </w:r>
      <w:r w:rsidR="00E52E95">
        <w:t xml:space="preserve"> </w:t>
      </w:r>
      <w:r w:rsidR="00DD7F3C">
        <w:t>that</w:t>
      </w:r>
      <w:r w:rsidR="00E52E95">
        <w:t xml:space="preserve"> </w:t>
      </w:r>
      <w:r w:rsidR="00B135EF">
        <w:t>in</w:t>
      </w:r>
      <w:r w:rsidR="00E52E95">
        <w:t xml:space="preserve"> </w:t>
      </w:r>
      <w:r w:rsidR="00B135EF">
        <w:t>the</w:t>
      </w:r>
      <w:r w:rsidR="00E52E95">
        <w:t xml:space="preserve"> </w:t>
      </w:r>
      <w:r w:rsidR="00F61417">
        <w:t>Command Paper</w:t>
      </w:r>
      <w:r w:rsidR="00B135EF">
        <w:t>.</w:t>
      </w:r>
    </w:p>
    <w:p w:rsidR="00AD7235" w:rsidP="004D6FF3">
      <w:pPr>
        <w:pStyle w:val="Answer"/>
      </w:pPr>
      <w:r>
        <w:t>I</w:t>
      </w:r>
      <w:r>
        <w:t>n</w:t>
      </w:r>
      <w:r w:rsidR="00E52E95">
        <w:t xml:space="preserve"> </w:t>
      </w:r>
      <w:r>
        <w:t>terms</w:t>
      </w:r>
      <w:r w:rsidR="00E52E95">
        <w:t xml:space="preserve"> </w:t>
      </w:r>
      <w:r>
        <w:t>of</w:t>
      </w:r>
      <w:r w:rsidR="00E52E95">
        <w:t xml:space="preserve"> </w:t>
      </w:r>
      <w:r>
        <w:t>the</w:t>
      </w:r>
      <w:r w:rsidR="00E52E95">
        <w:t xml:space="preserve"> </w:t>
      </w:r>
      <w:r>
        <w:t>legislation</w:t>
      </w:r>
      <w:r w:rsidR="00E52E95">
        <w:t xml:space="preserve"> </w:t>
      </w:r>
      <w:r>
        <w:t>and</w:t>
      </w:r>
      <w:r w:rsidR="00E52E95">
        <w:t xml:space="preserve"> </w:t>
      </w:r>
      <w:r>
        <w:t>timetable</w:t>
      </w:r>
      <w:r w:rsidR="00E52E95">
        <w:t xml:space="preserve"> </w:t>
      </w:r>
      <w:r>
        <w:t>for</w:t>
      </w:r>
      <w:r w:rsidR="00E52E95">
        <w:t xml:space="preserve"> </w:t>
      </w:r>
      <w:r>
        <w:t>Parliament</w:t>
      </w:r>
      <w:r>
        <w:t>,</w:t>
      </w:r>
      <w:r w:rsidR="00E52E95">
        <w:t xml:space="preserve"> </w:t>
      </w:r>
      <w:r>
        <w:t>this</w:t>
      </w:r>
      <w:r w:rsidR="00E52E95">
        <w:t xml:space="preserve"> </w:t>
      </w:r>
      <w:r>
        <w:t>is</w:t>
      </w:r>
      <w:r w:rsidR="00E52E95">
        <w:t xml:space="preserve"> </w:t>
      </w:r>
      <w:r>
        <w:t>the</w:t>
      </w:r>
      <w:r w:rsidR="00E52E95">
        <w:t xml:space="preserve"> </w:t>
      </w:r>
      <w:r>
        <w:t>last</w:t>
      </w:r>
      <w:r w:rsidR="00E52E95">
        <w:t xml:space="preserve"> </w:t>
      </w:r>
      <w:r>
        <w:t>piece</w:t>
      </w:r>
      <w:r w:rsidR="00E52E95">
        <w:t xml:space="preserve"> </w:t>
      </w:r>
      <w:r>
        <w:t>of</w:t>
      </w:r>
      <w:r w:rsidR="00E52E95">
        <w:t xml:space="preserve"> </w:t>
      </w:r>
      <w:r>
        <w:t>legislation</w:t>
      </w:r>
      <w:r w:rsidR="00E52E95">
        <w:t xml:space="preserve"> </w:t>
      </w:r>
      <w:r w:rsidR="00DD7F3C">
        <w:t>where</w:t>
      </w:r>
      <w:r w:rsidR="00E52E95">
        <w:t xml:space="preserve"> </w:t>
      </w:r>
      <w:r w:rsidR="00DD7F3C">
        <w:t>it</w:t>
      </w:r>
      <w:r w:rsidR="00E52E95">
        <w:t xml:space="preserve"> </w:t>
      </w:r>
      <w:r>
        <w:t>would</w:t>
      </w:r>
      <w:r w:rsidR="00E52E95">
        <w:t xml:space="preserve"> </w:t>
      </w:r>
      <w:r>
        <w:t>be</w:t>
      </w:r>
      <w:r w:rsidR="00E52E95">
        <w:t xml:space="preserve"> </w:t>
      </w:r>
      <w:r>
        <w:t>practica</w:t>
      </w:r>
      <w:r w:rsidR="00DD7F3C">
        <w:t>b</w:t>
      </w:r>
      <w:r>
        <w:t>l</w:t>
      </w:r>
      <w:r w:rsidR="00DD7F3C">
        <w:t>e</w:t>
      </w:r>
      <w:r w:rsidR="00E52E95">
        <w:t xml:space="preserve"> </w:t>
      </w:r>
      <w:r>
        <w:t>to</w:t>
      </w:r>
      <w:r w:rsidR="00E52E95">
        <w:t xml:space="preserve"> </w:t>
      </w:r>
      <w:r>
        <w:t>put</w:t>
      </w:r>
      <w:r w:rsidR="00E52E95">
        <w:t xml:space="preserve"> </w:t>
      </w:r>
      <w:r>
        <w:t>this</w:t>
      </w:r>
      <w:r w:rsidR="00E52E95">
        <w:t xml:space="preserve"> </w:t>
      </w:r>
      <w:r>
        <w:t>safety</w:t>
      </w:r>
      <w:r w:rsidR="00E52E95">
        <w:t xml:space="preserve"> </w:t>
      </w:r>
      <w:r>
        <w:t>net</w:t>
      </w:r>
      <w:r w:rsidR="00E52E95">
        <w:t xml:space="preserve"> </w:t>
      </w:r>
      <w:r>
        <w:t>in</w:t>
      </w:r>
      <w:r w:rsidR="00E52E95">
        <w:t xml:space="preserve"> </w:t>
      </w:r>
      <w:r>
        <w:t>place,</w:t>
      </w:r>
      <w:r w:rsidR="00E52E95">
        <w:t xml:space="preserve"> </w:t>
      </w:r>
      <w:r>
        <w:t>have</w:t>
      </w:r>
      <w:r w:rsidR="00E52E95">
        <w:t xml:space="preserve"> </w:t>
      </w:r>
      <w:r>
        <w:t>proper</w:t>
      </w:r>
      <w:r w:rsidR="00E52E95">
        <w:t xml:space="preserve"> </w:t>
      </w:r>
      <w:r>
        <w:t>scrutiny</w:t>
      </w:r>
      <w:r w:rsidR="00E52E95">
        <w:t xml:space="preserve"> </w:t>
      </w:r>
      <w:r>
        <w:t>through</w:t>
      </w:r>
      <w:r w:rsidR="00E52E95">
        <w:t xml:space="preserve"> </w:t>
      </w:r>
      <w:r>
        <w:t>both</w:t>
      </w:r>
      <w:r w:rsidR="00E52E95">
        <w:t xml:space="preserve"> </w:t>
      </w:r>
      <w:r w:rsidR="00DD7F3C">
        <w:t>Houses</w:t>
      </w:r>
      <w:r w:rsidR="00E52E95">
        <w:t xml:space="preserve"> </w:t>
      </w:r>
      <w:r>
        <w:t>and</w:t>
      </w:r>
      <w:r w:rsidR="00E52E95">
        <w:t xml:space="preserve"> </w:t>
      </w:r>
      <w:r>
        <w:t>be</w:t>
      </w:r>
      <w:r w:rsidR="00E52E95">
        <w:t xml:space="preserve"> </w:t>
      </w:r>
      <w:r>
        <w:t>in</w:t>
      </w:r>
      <w:r w:rsidR="00E52E95">
        <w:t xml:space="preserve"> </w:t>
      </w:r>
      <w:r>
        <w:t>place</w:t>
      </w:r>
      <w:r w:rsidR="00E52E95">
        <w:t xml:space="preserve"> </w:t>
      </w:r>
      <w:r>
        <w:t>in</w:t>
      </w:r>
      <w:r w:rsidR="00E52E95">
        <w:t xml:space="preserve"> </w:t>
      </w:r>
      <w:r>
        <w:t>time</w:t>
      </w:r>
      <w:r w:rsidR="00E52E95">
        <w:t xml:space="preserve"> </w:t>
      </w:r>
      <w:r>
        <w:t>for</w:t>
      </w:r>
      <w:r w:rsidR="00E52E95">
        <w:t xml:space="preserve"> </w:t>
      </w:r>
      <w:r>
        <w:t>January</w:t>
      </w:r>
      <w:r w:rsidR="00DD7F3C">
        <w:t>,</w:t>
      </w:r>
      <w:r w:rsidR="00E52E95">
        <w:t xml:space="preserve"> </w:t>
      </w:r>
      <w:r>
        <w:t>when</w:t>
      </w:r>
      <w:r w:rsidR="00E52E95">
        <w:t xml:space="preserve"> </w:t>
      </w:r>
      <w:r>
        <w:t>we</w:t>
      </w:r>
      <w:r w:rsidR="00E52E95">
        <w:t xml:space="preserve"> </w:t>
      </w:r>
      <w:r>
        <w:t>will</w:t>
      </w:r>
      <w:r w:rsidR="00E52E95">
        <w:t xml:space="preserve"> </w:t>
      </w:r>
      <w:r>
        <w:t>have</w:t>
      </w:r>
      <w:r w:rsidR="00E52E95">
        <w:t xml:space="preserve"> </w:t>
      </w:r>
      <w:r>
        <w:t>finished</w:t>
      </w:r>
      <w:r w:rsidR="00E52E95">
        <w:t xml:space="preserve"> </w:t>
      </w:r>
      <w:r>
        <w:t>the</w:t>
      </w:r>
      <w:r w:rsidR="00E52E95">
        <w:t xml:space="preserve"> </w:t>
      </w:r>
      <w:r>
        <w:t>transition</w:t>
      </w:r>
      <w:r w:rsidR="00E52E95">
        <w:t xml:space="preserve"> </w:t>
      </w:r>
      <w:r>
        <w:t>phase,</w:t>
      </w:r>
      <w:r w:rsidR="00E52E95">
        <w:t xml:space="preserve"> </w:t>
      </w:r>
      <w:r>
        <w:t>so</w:t>
      </w:r>
      <w:r w:rsidR="00E52E95">
        <w:t xml:space="preserve"> </w:t>
      </w:r>
      <w:r>
        <w:t>that</w:t>
      </w:r>
      <w:r w:rsidR="00E52E95">
        <w:t xml:space="preserve"> </w:t>
      </w:r>
      <w:r>
        <w:t>businesses</w:t>
      </w:r>
      <w:r w:rsidR="00E52E95">
        <w:t xml:space="preserve"> </w:t>
      </w:r>
      <w:r>
        <w:t>have</w:t>
      </w:r>
      <w:r w:rsidR="00E52E95">
        <w:t xml:space="preserve"> </w:t>
      </w:r>
      <w:r>
        <w:t>that</w:t>
      </w:r>
      <w:r w:rsidR="00E52E95">
        <w:t xml:space="preserve"> </w:t>
      </w:r>
      <w:r w:rsidR="00DD7F3C">
        <w:t>confidence</w:t>
      </w:r>
      <w:r w:rsidR="00E52E95">
        <w:t xml:space="preserve"> </w:t>
      </w:r>
      <w:r w:rsidR="00DD7F3C">
        <w:t>and</w:t>
      </w:r>
      <w:r w:rsidR="00E52E95">
        <w:t xml:space="preserve"> </w:t>
      </w:r>
      <w:r>
        <w:t>certainty</w:t>
      </w:r>
      <w:r w:rsidR="007B7AD2">
        <w:t>.</w:t>
      </w:r>
      <w:r w:rsidR="00E52E95">
        <w:t xml:space="preserve"> </w:t>
      </w:r>
      <w:r>
        <w:t>O</w:t>
      </w:r>
      <w:r>
        <w:t>ur</w:t>
      </w:r>
      <w:r w:rsidR="00E52E95">
        <w:t xml:space="preserve"> </w:t>
      </w:r>
      <w:r>
        <w:t>focus</w:t>
      </w:r>
      <w:r w:rsidR="00E52E95">
        <w:t xml:space="preserve"> </w:t>
      </w:r>
      <w:r>
        <w:t>is</w:t>
      </w:r>
      <w:r w:rsidR="00E52E95">
        <w:t xml:space="preserve"> </w:t>
      </w:r>
      <w:r>
        <w:t>still</w:t>
      </w:r>
      <w:r w:rsidR="00E52E95">
        <w:t xml:space="preserve"> </w:t>
      </w:r>
      <w:r>
        <w:t>on</w:t>
      </w:r>
      <w:r w:rsidR="00E52E95">
        <w:t xml:space="preserve"> </w:t>
      </w:r>
      <w:r>
        <w:t>securing</w:t>
      </w:r>
      <w:r w:rsidR="00E52E95">
        <w:t xml:space="preserve"> </w:t>
      </w:r>
      <w:r>
        <w:t>that</w:t>
      </w:r>
      <w:r w:rsidR="00E52E95">
        <w:t xml:space="preserve"> </w:t>
      </w:r>
      <w:r>
        <w:t>agreement</w:t>
      </w:r>
      <w:r w:rsidR="00E52E95">
        <w:t xml:space="preserve"> </w:t>
      </w:r>
      <w:r>
        <w:t>throug</w:t>
      </w:r>
      <w:r>
        <w:t>h</w:t>
      </w:r>
      <w:r w:rsidR="00E52E95">
        <w:t xml:space="preserve"> </w:t>
      </w:r>
      <w:r>
        <w:t>the</w:t>
      </w:r>
      <w:r w:rsidR="00E52E95">
        <w:t xml:space="preserve"> </w:t>
      </w:r>
      <w:r w:rsidR="00F61417">
        <w:t>Joint Committee</w:t>
      </w:r>
      <w:r>
        <w:t>.</w:t>
      </w:r>
    </w:p>
    <w:p w:rsidR="004D6FF3" w:rsidP="00AD7235">
      <w:pPr>
        <w:pStyle w:val="Question"/>
      </w:pPr>
      <w:sdt>
        <w:sdtPr>
          <w:alias w:val="Member"/>
          <w:tag w:val="&lt;Member mnisId='4129' dodsId='33629'&gt;"/>
          <w:id w:val="778711"/>
          <w:placeholder>
            <w:docPart w:val="DefaultPlaceholder_1082065158"/>
          </w:placeholder>
          <w:richText/>
        </w:sdtPr>
        <w:sdtContent>
          <w:r w:rsidRPr="00AD7235" w:rsidR="00AD7235">
            <w:rPr>
              <w:b/>
            </w:rPr>
            <w:t>Ian</w:t>
          </w:r>
          <w:r w:rsidR="00E52E95">
            <w:rPr>
              <w:b/>
            </w:rPr>
            <w:t xml:space="preserve"> </w:t>
          </w:r>
          <w:r w:rsidRPr="00AD7235" w:rsidR="00AD7235">
            <w:rPr>
              <w:b/>
            </w:rPr>
            <w:t>Paisley:</w:t>
          </w:r>
        </w:sdtContent>
      </w:sdt>
      <w:r w:rsidR="00E52E95">
        <w:t xml:space="preserve"> </w:t>
      </w:r>
      <w:r w:rsidR="00B135EF">
        <w:t>The</w:t>
      </w:r>
      <w:r w:rsidR="00E52E95">
        <w:t xml:space="preserve"> </w:t>
      </w:r>
      <w:r w:rsidR="00B135EF">
        <w:t>term</w:t>
      </w:r>
      <w:r w:rsidR="00E52E95">
        <w:t xml:space="preserve"> </w:t>
      </w:r>
      <w:r w:rsidR="00B135EF">
        <w:t>“undermining</w:t>
      </w:r>
      <w:r w:rsidR="00E52E95">
        <w:t xml:space="preserve"> </w:t>
      </w:r>
      <w:r w:rsidR="00B135EF">
        <w:t>the</w:t>
      </w:r>
      <w:r w:rsidR="00E52E95">
        <w:t xml:space="preserve"> </w:t>
      </w:r>
      <w:r w:rsidR="00B135EF">
        <w:t>peace</w:t>
      </w:r>
      <w:r w:rsidR="00E52E95">
        <w:t xml:space="preserve"> </w:t>
      </w:r>
      <w:r w:rsidR="00B135EF">
        <w:t>process”</w:t>
      </w:r>
      <w:r w:rsidR="00E52E95">
        <w:t xml:space="preserve"> </w:t>
      </w:r>
      <w:r w:rsidR="00B135EF">
        <w:t>can</w:t>
      </w:r>
      <w:r w:rsidR="00E52E95">
        <w:t xml:space="preserve"> </w:t>
      </w:r>
      <w:r w:rsidR="00B135EF">
        <w:t>be</w:t>
      </w:r>
      <w:r w:rsidR="00E52E95">
        <w:t xml:space="preserve"> </w:t>
      </w:r>
      <w:r w:rsidR="00B135EF">
        <w:t>regarded</w:t>
      </w:r>
      <w:r w:rsidR="00E52E95">
        <w:t xml:space="preserve"> </w:t>
      </w:r>
      <w:r w:rsidR="00B135EF">
        <w:t>by</w:t>
      </w:r>
      <w:r w:rsidR="00E52E95">
        <w:t xml:space="preserve"> </w:t>
      </w:r>
      <w:r w:rsidR="00B135EF">
        <w:t>some</w:t>
      </w:r>
      <w:r w:rsidR="00E52E95">
        <w:t xml:space="preserve"> </w:t>
      </w:r>
      <w:r w:rsidR="00B135EF">
        <w:t>people</w:t>
      </w:r>
      <w:r w:rsidR="00DD7F3C">
        <w:t>,</w:t>
      </w:r>
      <w:r w:rsidR="00E52E95">
        <w:t xml:space="preserve"> </w:t>
      </w:r>
      <w:r w:rsidR="00B135EF">
        <w:t>and</w:t>
      </w:r>
      <w:r w:rsidR="00E52E95">
        <w:t xml:space="preserve"> </w:t>
      </w:r>
      <w:r w:rsidR="00DD7F3C">
        <w:t>is</w:t>
      </w:r>
      <w:r w:rsidR="00E52E95">
        <w:t xml:space="preserve"> </w:t>
      </w:r>
      <w:r w:rsidR="00B135EF">
        <w:t>used</w:t>
      </w:r>
      <w:r w:rsidR="00E52E95">
        <w:t xml:space="preserve"> </w:t>
      </w:r>
      <w:r w:rsidR="00B135EF">
        <w:t>by</w:t>
      </w:r>
      <w:r w:rsidR="00E52E95">
        <w:t xml:space="preserve"> </w:t>
      </w:r>
      <w:r w:rsidR="00B135EF">
        <w:t>some</w:t>
      </w:r>
      <w:r w:rsidR="00E52E95">
        <w:t xml:space="preserve"> </w:t>
      </w:r>
      <w:r w:rsidR="00B135EF">
        <w:t>people</w:t>
      </w:r>
      <w:r w:rsidR="00DD7F3C">
        <w:t>,</w:t>
      </w:r>
      <w:r w:rsidR="00E52E95">
        <w:t xml:space="preserve"> </w:t>
      </w:r>
      <w:r w:rsidR="00B135EF">
        <w:t>in</w:t>
      </w:r>
      <w:r w:rsidR="00E52E95">
        <w:t xml:space="preserve"> </w:t>
      </w:r>
      <w:r w:rsidR="00B135EF">
        <w:t>quite</w:t>
      </w:r>
      <w:r w:rsidR="00E52E95">
        <w:t xml:space="preserve"> </w:t>
      </w:r>
      <w:r w:rsidR="00B135EF">
        <w:t>a</w:t>
      </w:r>
      <w:r w:rsidR="00E52E95">
        <w:t xml:space="preserve"> </w:t>
      </w:r>
      <w:r w:rsidR="00B135EF">
        <w:t>pejorative</w:t>
      </w:r>
      <w:r w:rsidR="00E52E95">
        <w:t xml:space="preserve"> </w:t>
      </w:r>
      <w:r w:rsidR="00B135EF">
        <w:t>way</w:t>
      </w:r>
      <w:r w:rsidR="007B7AD2">
        <w:t>.</w:t>
      </w:r>
      <w:r w:rsidR="00E52E95">
        <w:t xml:space="preserve"> </w:t>
      </w:r>
      <w:r w:rsidR="00B135EF">
        <w:t>I</w:t>
      </w:r>
      <w:r w:rsidR="00E52E95">
        <w:t xml:space="preserve"> </w:t>
      </w:r>
      <w:r w:rsidR="00B135EF">
        <w:t>noticed</w:t>
      </w:r>
      <w:r w:rsidR="00E52E95">
        <w:t xml:space="preserve"> </w:t>
      </w:r>
      <w:r w:rsidR="00B135EF">
        <w:t>in</w:t>
      </w:r>
      <w:r w:rsidR="00E52E95">
        <w:t xml:space="preserve"> </w:t>
      </w:r>
      <w:r w:rsidR="00B135EF">
        <w:t>the</w:t>
      </w:r>
      <w:r w:rsidR="00E52E95">
        <w:t xml:space="preserve"> </w:t>
      </w:r>
      <w:r w:rsidR="00B135EF">
        <w:t>news</w:t>
      </w:r>
      <w:r w:rsidR="00E52E95">
        <w:t xml:space="preserve"> </w:t>
      </w:r>
      <w:r w:rsidR="00B135EF">
        <w:t>this</w:t>
      </w:r>
      <w:r w:rsidR="00E52E95">
        <w:t xml:space="preserve"> </w:t>
      </w:r>
      <w:r w:rsidR="00B135EF">
        <w:t>morning</w:t>
      </w:r>
      <w:r w:rsidR="00E52E95">
        <w:t xml:space="preserve"> </w:t>
      </w:r>
      <w:r w:rsidR="00DD7F3C">
        <w:t>that</w:t>
      </w:r>
      <w:r w:rsidR="00E52E95">
        <w:t xml:space="preserve"> </w:t>
      </w:r>
      <w:r w:rsidR="00E54891">
        <w:t>our</w:t>
      </w:r>
      <w:r w:rsidR="00E52E95">
        <w:t xml:space="preserve"> </w:t>
      </w:r>
      <w:r w:rsidR="00E54891">
        <w:t>Foreign</w:t>
      </w:r>
      <w:r w:rsidR="00E52E95">
        <w:t xml:space="preserve"> </w:t>
      </w:r>
      <w:r w:rsidR="00E54891">
        <w:t>Secretary</w:t>
      </w:r>
      <w:r w:rsidR="00E52E95">
        <w:t xml:space="preserve"> </w:t>
      </w:r>
      <w:r w:rsidR="00E54891">
        <w:t>is</w:t>
      </w:r>
      <w:r w:rsidR="00E52E95">
        <w:t xml:space="preserve"> </w:t>
      </w:r>
      <w:r w:rsidR="00E54891">
        <w:t>in</w:t>
      </w:r>
      <w:r w:rsidR="00E52E95">
        <w:t xml:space="preserve"> </w:t>
      </w:r>
      <w:r w:rsidR="00E54891">
        <w:t>the</w:t>
      </w:r>
      <w:r w:rsidR="00E52E95">
        <w:t xml:space="preserve"> </w:t>
      </w:r>
      <w:r w:rsidR="00E54891">
        <w:t>United</w:t>
      </w:r>
      <w:r w:rsidR="00E52E95">
        <w:t xml:space="preserve"> </w:t>
      </w:r>
      <w:r w:rsidR="00E54891">
        <w:t>States</w:t>
      </w:r>
      <w:r w:rsidR="00E52E95">
        <w:t xml:space="preserve"> </w:t>
      </w:r>
      <w:r w:rsidR="00E54891">
        <w:t>of</w:t>
      </w:r>
      <w:r w:rsidR="00E52E95">
        <w:t xml:space="preserve"> </w:t>
      </w:r>
      <w:r w:rsidR="00E54891">
        <w:t>America</w:t>
      </w:r>
      <w:r w:rsidR="00E52E95">
        <w:t xml:space="preserve"> </w:t>
      </w:r>
      <w:r w:rsidR="00E54891">
        <w:t>talking</w:t>
      </w:r>
      <w:r w:rsidR="00E52E95">
        <w:t xml:space="preserve"> </w:t>
      </w:r>
      <w:r w:rsidR="00E54891">
        <w:t>to</w:t>
      </w:r>
      <w:r w:rsidR="00E52E95">
        <w:t xml:space="preserve"> </w:t>
      </w:r>
      <w:r w:rsidR="00E54891">
        <w:t>American</w:t>
      </w:r>
      <w:r w:rsidR="00E52E95">
        <w:t xml:space="preserve"> </w:t>
      </w:r>
      <w:r w:rsidR="00E54891">
        <w:t>political</w:t>
      </w:r>
      <w:r w:rsidR="00E52E95">
        <w:t xml:space="preserve"> </w:t>
      </w:r>
      <w:r w:rsidR="00E54891">
        <w:t>representatives</w:t>
      </w:r>
      <w:r w:rsidR="00E52E95">
        <w:t xml:space="preserve"> </w:t>
      </w:r>
      <w:r w:rsidR="00E54891">
        <w:t>about</w:t>
      </w:r>
      <w:r w:rsidR="00E52E95">
        <w:t xml:space="preserve"> </w:t>
      </w:r>
      <w:r w:rsidR="00E54891">
        <w:t>trade</w:t>
      </w:r>
      <w:r w:rsidR="007B7AD2">
        <w:t>.</w:t>
      </w:r>
      <w:r w:rsidR="00E52E95">
        <w:t xml:space="preserve"> </w:t>
      </w:r>
      <w:r w:rsidR="00AD7235">
        <w:t>I</w:t>
      </w:r>
      <w:r w:rsidR="00E52E95">
        <w:t xml:space="preserve"> </w:t>
      </w:r>
      <w:r w:rsidR="00AD7235">
        <w:t>assume</w:t>
      </w:r>
      <w:r w:rsidR="00E52E95">
        <w:t xml:space="preserve"> </w:t>
      </w:r>
      <w:r w:rsidR="00AD7235">
        <w:t>he</w:t>
      </w:r>
      <w:r w:rsidR="00E52E95">
        <w:t xml:space="preserve"> </w:t>
      </w:r>
      <w:r w:rsidR="00AD7235">
        <w:t>is</w:t>
      </w:r>
      <w:r w:rsidR="00E52E95">
        <w:t xml:space="preserve"> </w:t>
      </w:r>
      <w:r w:rsidR="00AD7235">
        <w:t>going</w:t>
      </w:r>
      <w:r w:rsidR="00E52E95">
        <w:t xml:space="preserve"> </w:t>
      </w:r>
      <w:r w:rsidR="00AD7235">
        <w:t>to</w:t>
      </w:r>
      <w:r w:rsidR="00E52E95">
        <w:t xml:space="preserve"> </w:t>
      </w:r>
      <w:r w:rsidR="00AD7235">
        <w:t>bring</w:t>
      </w:r>
      <w:r w:rsidR="00E52E95">
        <w:t xml:space="preserve"> </w:t>
      </w:r>
      <w:r w:rsidR="00AD7235">
        <w:t>as</w:t>
      </w:r>
      <w:r w:rsidR="00E52E95">
        <w:t xml:space="preserve"> </w:t>
      </w:r>
      <w:r w:rsidR="00AD7235">
        <w:t>much</w:t>
      </w:r>
      <w:r w:rsidR="00E52E95">
        <w:t xml:space="preserve"> </w:t>
      </w:r>
      <w:r w:rsidR="00AD7235">
        <w:t>pressure</w:t>
      </w:r>
      <w:r w:rsidR="00E52E95">
        <w:t xml:space="preserve"> </w:t>
      </w:r>
      <w:r w:rsidR="00AD7235">
        <w:t>as</w:t>
      </w:r>
      <w:r w:rsidR="00E52E95">
        <w:t xml:space="preserve"> </w:t>
      </w:r>
      <w:r w:rsidR="00AD7235">
        <w:t>possible</w:t>
      </w:r>
      <w:r w:rsidR="00E52E95">
        <w:t xml:space="preserve"> </w:t>
      </w:r>
      <w:r w:rsidR="00AD7235">
        <w:t>to</w:t>
      </w:r>
      <w:r w:rsidR="00E52E95">
        <w:t xml:space="preserve"> </w:t>
      </w:r>
      <w:r w:rsidR="00AD7235">
        <w:t>support</w:t>
      </w:r>
      <w:r w:rsidR="00E52E95">
        <w:t xml:space="preserve"> </w:t>
      </w:r>
      <w:r w:rsidR="00E54891">
        <w:t>the</w:t>
      </w:r>
      <w:r w:rsidR="00E52E95">
        <w:t xml:space="preserve"> </w:t>
      </w:r>
      <w:r w:rsidR="00E54891">
        <w:t>peace</w:t>
      </w:r>
      <w:r w:rsidR="00E52E95">
        <w:t xml:space="preserve"> </w:t>
      </w:r>
      <w:r w:rsidR="00E54891">
        <w:t>process</w:t>
      </w:r>
      <w:r w:rsidR="00E52E95">
        <w:t xml:space="preserve"> </w:t>
      </w:r>
      <w:r w:rsidR="00E54891">
        <w:t>by</w:t>
      </w:r>
      <w:r w:rsidR="00E52E95">
        <w:t xml:space="preserve"> </w:t>
      </w:r>
      <w:r w:rsidR="00E54891">
        <w:t>continuing</w:t>
      </w:r>
      <w:r w:rsidR="00E52E95">
        <w:t xml:space="preserve"> </w:t>
      </w:r>
      <w:r w:rsidR="00E54891">
        <w:t>trade,</w:t>
      </w:r>
      <w:r w:rsidR="00E52E95">
        <w:t xml:space="preserve"> </w:t>
      </w:r>
      <w:r w:rsidR="00E54891">
        <w:t>not</w:t>
      </w:r>
      <w:r w:rsidR="00E52E95">
        <w:t xml:space="preserve"> </w:t>
      </w:r>
      <w:r w:rsidR="00E54891">
        <w:t>by</w:t>
      </w:r>
      <w:r w:rsidR="00E52E95">
        <w:t xml:space="preserve"> </w:t>
      </w:r>
      <w:r w:rsidR="00E54891">
        <w:t>erecting</w:t>
      </w:r>
      <w:r w:rsidR="00E52E95">
        <w:t xml:space="preserve"> </w:t>
      </w:r>
      <w:r w:rsidR="00E54891">
        <w:t>a</w:t>
      </w:r>
      <w:r w:rsidR="00E52E95">
        <w:t xml:space="preserve"> </w:t>
      </w:r>
      <w:r w:rsidR="00E54891">
        <w:t>blockade</w:t>
      </w:r>
      <w:r w:rsidR="00E52E95">
        <w:t xml:space="preserve"> </w:t>
      </w:r>
      <w:r w:rsidR="00E54891">
        <w:t>of</w:t>
      </w:r>
      <w:r w:rsidR="00E52E95">
        <w:t xml:space="preserve"> </w:t>
      </w:r>
      <w:r w:rsidR="00E54891">
        <w:t>US-UK</w:t>
      </w:r>
      <w:r w:rsidR="00E52E95">
        <w:t xml:space="preserve"> </w:t>
      </w:r>
      <w:r w:rsidR="00E54891">
        <w:t>trade.</w:t>
      </w:r>
    </w:p>
    <w:p w:rsidR="00AD7235" w:rsidP="00AD7235">
      <w:pPr>
        <w:pStyle w:val="Answer"/>
      </w:pPr>
      <w:sdt>
        <w:sdtPr>
          <w:alias w:val="Witness"/>
          <w:id w:val="-295532121"/>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As</w:t>
      </w:r>
      <w:r w:rsidR="00E52E95">
        <w:t xml:space="preserve"> </w:t>
      </w:r>
      <w:r>
        <w:t>a</w:t>
      </w:r>
      <w:r w:rsidR="00E52E95">
        <w:t xml:space="preserve"> </w:t>
      </w:r>
      <w:r>
        <w:t>Government</w:t>
      </w:r>
      <w:r w:rsidR="002533AB">
        <w:t>,</w:t>
      </w:r>
      <w:r w:rsidR="00E52E95">
        <w:t xml:space="preserve"> </w:t>
      </w:r>
      <w:r>
        <w:t>we</w:t>
      </w:r>
      <w:r w:rsidR="00E52E95">
        <w:t xml:space="preserve"> </w:t>
      </w:r>
      <w:r w:rsidR="00E54891">
        <w:t>believe</w:t>
      </w:r>
      <w:r w:rsidR="00E52E95">
        <w:t xml:space="preserve"> </w:t>
      </w:r>
      <w:r>
        <w:t>free</w:t>
      </w:r>
      <w:r w:rsidR="00E52E95">
        <w:t xml:space="preserve"> </w:t>
      </w:r>
      <w:r>
        <w:t>trade</w:t>
      </w:r>
      <w:r w:rsidR="00E52E95">
        <w:t xml:space="preserve"> </w:t>
      </w:r>
      <w:r>
        <w:t>is</w:t>
      </w:r>
      <w:r w:rsidR="00E52E95">
        <w:t xml:space="preserve"> </w:t>
      </w:r>
      <w:r>
        <w:t>a</w:t>
      </w:r>
      <w:r w:rsidR="00E52E95">
        <w:t xml:space="preserve"> </w:t>
      </w:r>
      <w:r w:rsidR="00E54891">
        <w:t>positive</w:t>
      </w:r>
      <w:r w:rsidR="00E52E95">
        <w:t xml:space="preserve"> </w:t>
      </w:r>
      <w:r w:rsidR="00E54891">
        <w:t>thing</w:t>
      </w:r>
      <w:r w:rsidR="007B7AD2">
        <w:t>.</w:t>
      </w:r>
      <w:r w:rsidR="00E52E95">
        <w:t xml:space="preserve"> </w:t>
      </w:r>
      <w:r w:rsidR="00E54891">
        <w:t>It</w:t>
      </w:r>
      <w:r w:rsidR="00E52E95">
        <w:t xml:space="preserve"> </w:t>
      </w:r>
      <w:r w:rsidR="00E54891">
        <w:t>is</w:t>
      </w:r>
      <w:r w:rsidR="00E52E95">
        <w:t xml:space="preserve"> </w:t>
      </w:r>
      <w:r w:rsidR="00E54891">
        <w:t>why</w:t>
      </w:r>
      <w:r w:rsidR="00E52E95">
        <w:t xml:space="preserve"> </w:t>
      </w:r>
      <w:r w:rsidR="00E54891">
        <w:t>we</w:t>
      </w:r>
      <w:r w:rsidR="00E52E95">
        <w:t xml:space="preserve"> </w:t>
      </w:r>
      <w:r w:rsidR="00E54891">
        <w:t>want</w:t>
      </w:r>
      <w:r w:rsidR="00E52E95">
        <w:t xml:space="preserve"> </w:t>
      </w:r>
      <w:r w:rsidR="00E54891">
        <w:t>to</w:t>
      </w:r>
      <w:r w:rsidR="00E52E95">
        <w:t xml:space="preserve"> </w:t>
      </w:r>
      <w:r w:rsidR="00E54891">
        <w:t>secure</w:t>
      </w:r>
      <w:r w:rsidR="00E52E95">
        <w:t xml:space="preserve"> </w:t>
      </w:r>
      <w:r w:rsidR="00E54891">
        <w:t>a</w:t>
      </w:r>
      <w:r w:rsidR="00E52E95">
        <w:t xml:space="preserve"> </w:t>
      </w:r>
      <w:r w:rsidR="00E54891">
        <w:t>free</w:t>
      </w:r>
      <w:r w:rsidR="00E52E95">
        <w:t xml:space="preserve"> </w:t>
      </w:r>
      <w:r w:rsidR="00E54891">
        <w:t>trade</w:t>
      </w:r>
      <w:r w:rsidR="00E52E95">
        <w:t xml:space="preserve"> </w:t>
      </w:r>
      <w:r w:rsidR="00E54891">
        <w:t>deal</w:t>
      </w:r>
      <w:r w:rsidR="00E52E95">
        <w:t xml:space="preserve"> </w:t>
      </w:r>
      <w:r w:rsidR="00E54891">
        <w:t>with</w:t>
      </w:r>
      <w:r w:rsidR="00E52E95">
        <w:t xml:space="preserve"> </w:t>
      </w:r>
      <w:r w:rsidR="00E54891">
        <w:t>our</w:t>
      </w:r>
      <w:r w:rsidR="00E52E95">
        <w:t xml:space="preserve"> </w:t>
      </w:r>
      <w:r w:rsidR="00E54891">
        <w:t>long</w:t>
      </w:r>
      <w:r w:rsidR="00F61417">
        <w:t>-</w:t>
      </w:r>
      <w:r w:rsidR="00E54891">
        <w:t>standing</w:t>
      </w:r>
      <w:r w:rsidR="00E52E95">
        <w:t xml:space="preserve"> </w:t>
      </w:r>
      <w:r w:rsidR="00E54891">
        <w:t>allies</w:t>
      </w:r>
      <w:r w:rsidR="00E52E95">
        <w:t xml:space="preserve"> </w:t>
      </w:r>
      <w:r w:rsidR="00E54891">
        <w:t>and</w:t>
      </w:r>
      <w:r w:rsidR="00E52E95">
        <w:t xml:space="preserve"> </w:t>
      </w:r>
      <w:r w:rsidR="00E54891">
        <w:t>partners</w:t>
      </w:r>
      <w:r w:rsidR="00E52E95">
        <w:t xml:space="preserve"> </w:t>
      </w:r>
      <w:r w:rsidR="00E54891">
        <w:t>in</w:t>
      </w:r>
      <w:r w:rsidR="00E52E95">
        <w:t xml:space="preserve"> </w:t>
      </w:r>
      <w:r w:rsidR="00E54891">
        <w:t>the</w:t>
      </w:r>
      <w:r w:rsidR="00E52E95">
        <w:t xml:space="preserve"> </w:t>
      </w:r>
      <w:r w:rsidR="00E54891">
        <w:t>United</w:t>
      </w:r>
      <w:r w:rsidR="00E52E95">
        <w:t xml:space="preserve"> </w:t>
      </w:r>
      <w:r w:rsidR="00E54891">
        <w:t>States,</w:t>
      </w:r>
      <w:r w:rsidR="00E52E95">
        <w:t xml:space="preserve"> </w:t>
      </w:r>
      <w:r w:rsidR="00E54891">
        <w:t>as</w:t>
      </w:r>
      <w:r w:rsidR="00E52E95">
        <w:t xml:space="preserve"> </w:t>
      </w:r>
      <w:r w:rsidR="00E54891">
        <w:t>well</w:t>
      </w:r>
      <w:r w:rsidR="00E52E95">
        <w:t xml:space="preserve"> </w:t>
      </w:r>
      <w:r w:rsidR="00E54891">
        <w:t>as</w:t>
      </w:r>
      <w:r w:rsidR="00E52E95">
        <w:t xml:space="preserve"> </w:t>
      </w:r>
      <w:r w:rsidR="00E54891">
        <w:t>securing</w:t>
      </w:r>
      <w:r w:rsidR="00E52E95">
        <w:t xml:space="preserve"> </w:t>
      </w:r>
      <w:r w:rsidR="00E54891">
        <w:t>a</w:t>
      </w:r>
      <w:r w:rsidR="00E52E95">
        <w:t xml:space="preserve"> </w:t>
      </w:r>
      <w:r w:rsidR="00E54891">
        <w:t>good</w:t>
      </w:r>
      <w:r w:rsidR="00E52E95">
        <w:t xml:space="preserve"> </w:t>
      </w:r>
      <w:r w:rsidR="00E54891">
        <w:t>free</w:t>
      </w:r>
      <w:r w:rsidR="00E52E95">
        <w:t xml:space="preserve"> </w:t>
      </w:r>
      <w:r w:rsidR="00E54891">
        <w:t>trade</w:t>
      </w:r>
      <w:r w:rsidR="00E52E95">
        <w:t xml:space="preserve"> </w:t>
      </w:r>
      <w:r w:rsidR="00E54891">
        <w:t>agreement</w:t>
      </w:r>
      <w:r w:rsidR="00E52E95">
        <w:t xml:space="preserve"> </w:t>
      </w:r>
      <w:r w:rsidR="00E54891">
        <w:t>with</w:t>
      </w:r>
      <w:r w:rsidR="00E52E95">
        <w:t xml:space="preserve"> </w:t>
      </w:r>
      <w:r w:rsidR="00E54891">
        <w:t>our</w:t>
      </w:r>
      <w:r w:rsidR="00E52E95">
        <w:t xml:space="preserve"> </w:t>
      </w:r>
      <w:r w:rsidR="00E54891">
        <w:t>friends</w:t>
      </w:r>
      <w:r w:rsidR="00E52E95">
        <w:t xml:space="preserve"> </w:t>
      </w:r>
      <w:r w:rsidR="00E54891">
        <w:t>and</w:t>
      </w:r>
      <w:r w:rsidR="00E52E95">
        <w:t xml:space="preserve"> </w:t>
      </w:r>
      <w:r w:rsidR="00E54891">
        <w:t>partners</w:t>
      </w:r>
      <w:r w:rsidR="00E52E95">
        <w:t xml:space="preserve"> </w:t>
      </w:r>
      <w:r w:rsidR="00E54891">
        <w:t>in</w:t>
      </w:r>
      <w:r w:rsidR="00E52E95">
        <w:t xml:space="preserve"> </w:t>
      </w:r>
      <w:r w:rsidR="00E54891">
        <w:t>the</w:t>
      </w:r>
      <w:r w:rsidR="00E52E95">
        <w:t xml:space="preserve"> </w:t>
      </w:r>
      <w:r w:rsidR="00E54891">
        <w:t>EU</w:t>
      </w:r>
      <w:r w:rsidR="007B7AD2">
        <w:t>.</w:t>
      </w:r>
      <w:r w:rsidR="00E52E95">
        <w:t xml:space="preserve"> </w:t>
      </w:r>
      <w:r w:rsidR="00E54891">
        <w:t>Free</w:t>
      </w:r>
      <w:r w:rsidR="00E52E95">
        <w:t xml:space="preserve"> </w:t>
      </w:r>
      <w:r w:rsidR="00E54891">
        <w:t>trade</w:t>
      </w:r>
      <w:r w:rsidR="00E52E95">
        <w:t xml:space="preserve"> </w:t>
      </w:r>
      <w:r w:rsidR="00E54891">
        <w:t>is</w:t>
      </w:r>
      <w:r w:rsidR="00E52E95">
        <w:t xml:space="preserve"> </w:t>
      </w:r>
      <w:r w:rsidR="00E54891">
        <w:t>a</w:t>
      </w:r>
      <w:r w:rsidR="00E52E95">
        <w:t xml:space="preserve"> </w:t>
      </w:r>
      <w:r w:rsidR="00E54891">
        <w:t>positive</w:t>
      </w:r>
      <w:r w:rsidR="00E52E95">
        <w:t xml:space="preserve"> </w:t>
      </w:r>
      <w:r w:rsidR="00E54891">
        <w:t>thing</w:t>
      </w:r>
      <w:r w:rsidR="00E52E95">
        <w:t xml:space="preserve"> </w:t>
      </w:r>
      <w:r w:rsidR="00E54891">
        <w:t>for</w:t>
      </w:r>
      <w:r w:rsidR="00E52E95">
        <w:t xml:space="preserve"> </w:t>
      </w:r>
      <w:r>
        <w:t>the</w:t>
      </w:r>
      <w:r w:rsidR="00E52E95">
        <w:t xml:space="preserve"> </w:t>
      </w:r>
      <w:r>
        <w:t>economy</w:t>
      </w:r>
      <w:r w:rsidR="00E54891">
        <w:t>,</w:t>
      </w:r>
      <w:r w:rsidR="00E52E95">
        <w:t xml:space="preserve"> </w:t>
      </w:r>
      <w:r w:rsidR="00E54891">
        <w:t>here</w:t>
      </w:r>
      <w:r w:rsidR="00E52E95">
        <w:t xml:space="preserve"> </w:t>
      </w:r>
      <w:r w:rsidR="00E54891">
        <w:t>at</w:t>
      </w:r>
      <w:r w:rsidR="00E52E95">
        <w:t xml:space="preserve"> </w:t>
      </w:r>
      <w:r w:rsidR="00E54891">
        <w:t>home,</w:t>
      </w:r>
      <w:r w:rsidR="00E52E95">
        <w:t xml:space="preserve"> </w:t>
      </w:r>
      <w:r w:rsidR="00E54891">
        <w:t>across</w:t>
      </w:r>
      <w:r w:rsidR="00E52E95">
        <w:t xml:space="preserve"> </w:t>
      </w:r>
      <w:r w:rsidR="00E54891">
        <w:t>the</w:t>
      </w:r>
      <w:r w:rsidR="00E52E95">
        <w:t xml:space="preserve"> </w:t>
      </w:r>
      <w:r w:rsidR="00E54891">
        <w:t>United</w:t>
      </w:r>
      <w:r w:rsidR="00E52E95">
        <w:t xml:space="preserve"> </w:t>
      </w:r>
      <w:r w:rsidR="00E54891">
        <w:t>Kingdom</w:t>
      </w:r>
      <w:r w:rsidR="00E52E95">
        <w:t xml:space="preserve"> </w:t>
      </w:r>
      <w:r w:rsidR="00E54891">
        <w:t>and</w:t>
      </w:r>
      <w:r w:rsidR="00E52E95">
        <w:t xml:space="preserve"> </w:t>
      </w:r>
      <w:r w:rsidR="00E54891">
        <w:t>globally.</w:t>
      </w:r>
    </w:p>
    <w:p w:rsidR="00AD7235" w:rsidP="00AD7235">
      <w:pPr>
        <w:pStyle w:val="Question"/>
      </w:pPr>
      <w:sdt>
        <w:sdtPr>
          <w:alias w:val="Member"/>
          <w:tag w:val="&lt;Member mnisId='4129' dodsId='33629'&gt;"/>
          <w:id w:val="1009260780"/>
          <w:placeholder>
            <w:docPart w:val="DefaultPlaceholder_1082065158"/>
          </w:placeholder>
          <w:richText/>
        </w:sdtPr>
        <w:sdtContent>
          <w:r w:rsidRPr="00AD7235">
            <w:rPr>
              <w:b/>
            </w:rPr>
            <w:t>Ian</w:t>
          </w:r>
          <w:r w:rsidR="00E52E95">
            <w:rPr>
              <w:b/>
            </w:rPr>
            <w:t xml:space="preserve"> </w:t>
          </w:r>
          <w:r w:rsidRPr="00AD7235">
            <w:rPr>
              <w:b/>
            </w:rPr>
            <w:t>Paisley:</w:t>
          </w:r>
        </w:sdtContent>
      </w:sdt>
      <w:r w:rsidR="00E52E95">
        <w:t xml:space="preserve"> </w:t>
      </w:r>
      <w:r w:rsidR="002533AB">
        <w:t>Will</w:t>
      </w:r>
      <w:r w:rsidR="00E52E95">
        <w:t xml:space="preserve"> </w:t>
      </w:r>
      <w:r w:rsidR="00E54891">
        <w:t>he</w:t>
      </w:r>
      <w:r w:rsidR="00E52E95">
        <w:t xml:space="preserve"> </w:t>
      </w:r>
      <w:r>
        <w:t>m</w:t>
      </w:r>
      <w:r w:rsidR="00E54891">
        <w:t>ake</w:t>
      </w:r>
      <w:r w:rsidR="00E52E95">
        <w:t xml:space="preserve"> </w:t>
      </w:r>
      <w:r>
        <w:t>the</w:t>
      </w:r>
      <w:r w:rsidR="00E52E95">
        <w:t xml:space="preserve"> </w:t>
      </w:r>
      <w:r>
        <w:t>point</w:t>
      </w:r>
      <w:r w:rsidR="002533AB">
        <w:t>,</w:t>
      </w:r>
      <w:r w:rsidR="00E52E95">
        <w:t xml:space="preserve"> </w:t>
      </w:r>
      <w:r w:rsidR="00E54891">
        <w:t>though</w:t>
      </w:r>
      <w:r w:rsidR="002533AB">
        <w:t>,</w:t>
      </w:r>
      <w:r w:rsidR="00E52E95">
        <w:t xml:space="preserve"> </w:t>
      </w:r>
      <w:r w:rsidR="00E54891">
        <w:t>that</w:t>
      </w:r>
      <w:r w:rsidR="00E52E95">
        <w:t xml:space="preserve"> </w:t>
      </w:r>
      <w:r w:rsidR="00E54891">
        <w:t>blocking</w:t>
      </w:r>
      <w:r w:rsidR="00E52E95">
        <w:t xml:space="preserve"> </w:t>
      </w:r>
      <w:r w:rsidR="00E54891">
        <w:t>trade</w:t>
      </w:r>
      <w:r w:rsidR="00E52E95">
        <w:t xml:space="preserve"> </w:t>
      </w:r>
      <w:r w:rsidR="00E54891">
        <w:t>between</w:t>
      </w:r>
      <w:r w:rsidR="00E52E95">
        <w:t xml:space="preserve"> </w:t>
      </w:r>
      <w:r w:rsidR="00E54891">
        <w:t>America</w:t>
      </w:r>
      <w:r w:rsidR="00E52E95">
        <w:t xml:space="preserve"> </w:t>
      </w:r>
      <w:r w:rsidR="00E54891">
        <w:t>and</w:t>
      </w:r>
      <w:r w:rsidR="00E52E95">
        <w:t xml:space="preserve"> </w:t>
      </w:r>
      <w:r w:rsidR="00E54891">
        <w:t>the</w:t>
      </w:r>
      <w:r w:rsidR="00E52E95">
        <w:t xml:space="preserve"> </w:t>
      </w:r>
      <w:r w:rsidR="00E54891">
        <w:t>United</w:t>
      </w:r>
      <w:r w:rsidR="00E52E95">
        <w:t xml:space="preserve"> </w:t>
      </w:r>
      <w:r w:rsidR="00E54891">
        <w:t>Kingdom</w:t>
      </w:r>
      <w:r w:rsidR="00E52E95">
        <w:t xml:space="preserve"> </w:t>
      </w:r>
      <w:r w:rsidR="00E54891">
        <w:t>would</w:t>
      </w:r>
      <w:r w:rsidR="00E52E95">
        <w:t xml:space="preserve"> </w:t>
      </w:r>
      <w:r w:rsidR="00E54891">
        <w:t>do</w:t>
      </w:r>
      <w:r w:rsidR="00E52E95">
        <w:t xml:space="preserve"> </w:t>
      </w:r>
      <w:r w:rsidR="00E54891">
        <w:t>more</w:t>
      </w:r>
      <w:r w:rsidR="00E52E95">
        <w:t xml:space="preserve"> </w:t>
      </w:r>
      <w:r w:rsidR="002533AB">
        <w:t>to</w:t>
      </w:r>
      <w:r w:rsidR="00E52E95">
        <w:t xml:space="preserve"> </w:t>
      </w:r>
      <w:r w:rsidR="00E54891">
        <w:t>damage</w:t>
      </w:r>
      <w:r w:rsidR="00E52E95">
        <w:t xml:space="preserve"> </w:t>
      </w:r>
      <w:r w:rsidR="00E54891">
        <w:t>the</w:t>
      </w:r>
      <w:r w:rsidR="00E52E95">
        <w:t xml:space="preserve"> </w:t>
      </w:r>
      <w:r w:rsidR="00E54891">
        <w:t>peace</w:t>
      </w:r>
      <w:r w:rsidR="00E52E95">
        <w:t xml:space="preserve"> </w:t>
      </w:r>
      <w:r w:rsidR="00E54891">
        <w:t>process</w:t>
      </w:r>
      <w:r w:rsidR="00E52E95">
        <w:t xml:space="preserve"> </w:t>
      </w:r>
      <w:r w:rsidR="00E54891">
        <w:t>than</w:t>
      </w:r>
      <w:r w:rsidR="00E52E95">
        <w:t xml:space="preserve"> </w:t>
      </w:r>
      <w:r w:rsidR="00E54891">
        <w:t>tinkering</w:t>
      </w:r>
      <w:r w:rsidR="00E52E95">
        <w:t xml:space="preserve"> </w:t>
      </w:r>
      <w:r w:rsidR="00E54891">
        <w:t>around</w:t>
      </w:r>
      <w:r w:rsidR="00E52E95">
        <w:t xml:space="preserve"> </w:t>
      </w:r>
      <w:r w:rsidR="00E54891">
        <w:t>with</w:t>
      </w:r>
      <w:r w:rsidR="00E52E95">
        <w:t xml:space="preserve"> </w:t>
      </w:r>
      <w:r w:rsidR="00230D3C">
        <w:t>the</w:t>
      </w:r>
      <w:r w:rsidR="00E52E95">
        <w:t xml:space="preserve"> </w:t>
      </w:r>
      <w:r w:rsidR="00230D3C">
        <w:t>protocol</w:t>
      </w:r>
      <w:r w:rsidR="00E54891">
        <w:t>?</w:t>
      </w:r>
    </w:p>
    <w:p w:rsidR="00AD7235" w:rsidP="00AD7235">
      <w:pPr>
        <w:pStyle w:val="Answer"/>
      </w:pPr>
      <w:sdt>
        <w:sdtPr>
          <w:alias w:val="Witness"/>
          <w:id w:val="-1000502610"/>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Free</w:t>
      </w:r>
      <w:r w:rsidR="00E52E95">
        <w:t xml:space="preserve"> </w:t>
      </w:r>
      <w:r>
        <w:t>trade</w:t>
      </w:r>
      <w:r w:rsidR="00E52E95">
        <w:t xml:space="preserve"> </w:t>
      </w:r>
      <w:r w:rsidR="006C02E5">
        <w:t>can</w:t>
      </w:r>
      <w:r w:rsidR="00E52E95">
        <w:t xml:space="preserve"> </w:t>
      </w:r>
      <w:r>
        <w:t>drive</w:t>
      </w:r>
      <w:r w:rsidR="00E52E95">
        <w:t xml:space="preserve"> </w:t>
      </w:r>
      <w:r>
        <w:t>prosperity</w:t>
      </w:r>
      <w:r w:rsidR="00E52E95">
        <w:t xml:space="preserve"> </w:t>
      </w:r>
      <w:r w:rsidR="004F7802">
        <w:t>and</w:t>
      </w:r>
      <w:r w:rsidR="00E52E95">
        <w:t xml:space="preserve"> </w:t>
      </w:r>
      <w:r>
        <w:t>economic</w:t>
      </w:r>
      <w:r w:rsidR="00E52E95">
        <w:t xml:space="preserve"> </w:t>
      </w:r>
      <w:r>
        <w:t>growth,</w:t>
      </w:r>
      <w:r w:rsidR="00E52E95">
        <w:t xml:space="preserve"> </w:t>
      </w:r>
      <w:r>
        <w:t>which</w:t>
      </w:r>
      <w:r w:rsidR="00E52E95">
        <w:t xml:space="preserve"> </w:t>
      </w:r>
      <w:r>
        <w:t>are</w:t>
      </w:r>
      <w:r w:rsidR="00E52E95">
        <w:t xml:space="preserve"> </w:t>
      </w:r>
      <w:r w:rsidR="006C02E5">
        <w:t>factors</w:t>
      </w:r>
      <w:r w:rsidR="00E52E95">
        <w:t xml:space="preserve"> </w:t>
      </w:r>
      <w:r w:rsidR="006C02E5">
        <w:t>in</w:t>
      </w:r>
      <w:r w:rsidR="00E52E95">
        <w:t xml:space="preserve"> </w:t>
      </w:r>
      <w:r w:rsidR="006C02E5">
        <w:t>ensuring</w:t>
      </w:r>
      <w:r w:rsidR="00E52E95">
        <w:t xml:space="preserve"> </w:t>
      </w:r>
      <w:r>
        <w:t>peace</w:t>
      </w:r>
      <w:r w:rsidR="00E52E95">
        <w:t xml:space="preserve"> </w:t>
      </w:r>
      <w:r>
        <w:t>around</w:t>
      </w:r>
      <w:r w:rsidR="00E52E95">
        <w:t xml:space="preserve"> </w:t>
      </w:r>
      <w:r>
        <w:t>the</w:t>
      </w:r>
      <w:r w:rsidR="00E52E95">
        <w:t xml:space="preserve"> </w:t>
      </w:r>
      <w:r>
        <w:t>world</w:t>
      </w:r>
      <w:r w:rsidR="007B7AD2">
        <w:t>.</w:t>
      </w:r>
      <w:r w:rsidR="00E52E95">
        <w:t xml:space="preserve"> </w:t>
      </w:r>
      <w:r w:rsidR="006C02E5">
        <w:t>Obviously</w:t>
      </w:r>
      <w:r w:rsidR="004F7802">
        <w:t>,</w:t>
      </w:r>
      <w:r w:rsidR="00E52E95">
        <w:t xml:space="preserve"> </w:t>
      </w:r>
      <w:r w:rsidR="006C02E5">
        <w:t>we</w:t>
      </w:r>
      <w:r w:rsidR="00E52E95">
        <w:t xml:space="preserve"> </w:t>
      </w:r>
      <w:r w:rsidR="006C02E5">
        <w:t>all</w:t>
      </w:r>
      <w:r w:rsidR="00E52E95">
        <w:t xml:space="preserve"> </w:t>
      </w:r>
      <w:r w:rsidR="006C02E5">
        <w:t>want</w:t>
      </w:r>
      <w:r w:rsidR="00E52E95">
        <w:t xml:space="preserve"> </w:t>
      </w:r>
      <w:r w:rsidR="006C02E5">
        <w:t>to</w:t>
      </w:r>
      <w:r w:rsidR="00E52E95">
        <w:t xml:space="preserve"> </w:t>
      </w:r>
      <w:r w:rsidR="006C02E5">
        <w:t>make</w:t>
      </w:r>
      <w:r w:rsidR="00E52E95">
        <w:t xml:space="preserve"> </w:t>
      </w:r>
      <w:r w:rsidR="006C02E5">
        <w:t>sure</w:t>
      </w:r>
      <w:r w:rsidR="00E52E95">
        <w:t xml:space="preserve"> </w:t>
      </w:r>
      <w:r w:rsidR="004F7802">
        <w:t>that</w:t>
      </w:r>
      <w:r w:rsidR="00E52E95">
        <w:t xml:space="preserve"> </w:t>
      </w:r>
      <w:r w:rsidR="006C02E5">
        <w:t>we</w:t>
      </w:r>
      <w:r w:rsidR="00E52E95">
        <w:t xml:space="preserve"> </w:t>
      </w:r>
      <w:r w:rsidR="006C02E5">
        <w:t>continu</w:t>
      </w:r>
      <w:r w:rsidR="004F7802">
        <w:t>e</w:t>
      </w:r>
      <w:r w:rsidR="00E52E95">
        <w:t xml:space="preserve"> </w:t>
      </w:r>
      <w:r w:rsidR="006C02E5">
        <w:t>to</w:t>
      </w:r>
      <w:r w:rsidR="00E52E95">
        <w:t xml:space="preserve"> </w:t>
      </w:r>
      <w:r w:rsidR="006C02E5">
        <w:t>deliver</w:t>
      </w:r>
      <w:r w:rsidR="00E52E95">
        <w:t xml:space="preserve"> </w:t>
      </w:r>
      <w:r w:rsidR="006C02E5">
        <w:t>on</w:t>
      </w:r>
      <w:r w:rsidR="00E52E95">
        <w:t xml:space="preserve"> </w:t>
      </w:r>
      <w:r w:rsidR="006C02E5">
        <w:t>the</w:t>
      </w:r>
      <w:r w:rsidR="00E52E95">
        <w:t xml:space="preserve"> </w:t>
      </w:r>
      <w:r w:rsidR="006C02E5">
        <w:t>huge</w:t>
      </w:r>
      <w:r w:rsidR="00E52E95">
        <w:t xml:space="preserve"> </w:t>
      </w:r>
      <w:r w:rsidR="006C02E5">
        <w:t>gains</w:t>
      </w:r>
      <w:r w:rsidR="00E52E95">
        <w:t xml:space="preserve"> </w:t>
      </w:r>
      <w:r w:rsidR="006C02E5">
        <w:t>that</w:t>
      </w:r>
      <w:r w:rsidR="00E52E95">
        <w:t xml:space="preserve"> </w:t>
      </w:r>
      <w:r w:rsidR="006C02E5">
        <w:t>Northern</w:t>
      </w:r>
      <w:r w:rsidR="00E52E95">
        <w:t xml:space="preserve"> </w:t>
      </w:r>
      <w:r w:rsidR="006C02E5">
        <w:t>Ireland</w:t>
      </w:r>
      <w:r w:rsidR="00E52E95">
        <w:t xml:space="preserve"> </w:t>
      </w:r>
      <w:r w:rsidR="006C02E5">
        <w:t>has</w:t>
      </w:r>
      <w:r w:rsidR="00E52E95">
        <w:t xml:space="preserve"> </w:t>
      </w:r>
      <w:r w:rsidR="006C02E5">
        <w:t>seen</w:t>
      </w:r>
      <w:r w:rsidR="00E52E95">
        <w:t xml:space="preserve"> </w:t>
      </w:r>
      <w:r w:rsidR="006C02E5">
        <w:t>through</w:t>
      </w:r>
      <w:r w:rsidR="00E52E95">
        <w:t xml:space="preserve"> </w:t>
      </w:r>
      <w:r w:rsidR="006C02E5">
        <w:t>the</w:t>
      </w:r>
      <w:r w:rsidR="00E52E95">
        <w:t xml:space="preserve"> </w:t>
      </w:r>
      <w:r w:rsidR="006C02E5">
        <w:t>peace</w:t>
      </w:r>
      <w:r w:rsidR="00E52E95">
        <w:t xml:space="preserve"> </w:t>
      </w:r>
      <w:r w:rsidR="006C02E5">
        <w:t>process</w:t>
      </w:r>
      <w:r w:rsidR="007B7AD2">
        <w:t>.</w:t>
      </w:r>
      <w:r w:rsidR="00E52E95">
        <w:t xml:space="preserve"> </w:t>
      </w:r>
      <w:r w:rsidR="006C02E5">
        <w:t>I</w:t>
      </w:r>
      <w:r w:rsidR="00E52E95">
        <w:t xml:space="preserve"> </w:t>
      </w:r>
      <w:r w:rsidR="006C02E5">
        <w:t>want</w:t>
      </w:r>
      <w:r w:rsidR="00E52E95">
        <w:t xml:space="preserve"> </w:t>
      </w:r>
      <w:r w:rsidR="006C02E5">
        <w:t>to</w:t>
      </w:r>
      <w:r w:rsidR="00E52E95">
        <w:t xml:space="preserve"> </w:t>
      </w:r>
      <w:r w:rsidR="006C02E5">
        <w:t>ensure</w:t>
      </w:r>
      <w:r w:rsidR="00E52E95">
        <w:t xml:space="preserve"> </w:t>
      </w:r>
      <w:r w:rsidR="006C02E5">
        <w:t>that</w:t>
      </w:r>
      <w:r w:rsidR="00E52E95">
        <w:t xml:space="preserve"> </w:t>
      </w:r>
      <w:r w:rsidR="006C02E5">
        <w:t>Northern</w:t>
      </w:r>
      <w:r w:rsidR="00E52E95">
        <w:t xml:space="preserve"> </w:t>
      </w:r>
      <w:r w:rsidR="006C02E5">
        <w:t>Ireland’s</w:t>
      </w:r>
      <w:r w:rsidR="00E52E95">
        <w:t xml:space="preserve"> </w:t>
      </w:r>
      <w:r w:rsidR="006C02E5">
        <w:t>economy</w:t>
      </w:r>
      <w:r w:rsidR="00E52E95">
        <w:t xml:space="preserve"> </w:t>
      </w:r>
      <w:r w:rsidR="00F306BE">
        <w:t>has</w:t>
      </w:r>
      <w:r w:rsidR="00E52E95">
        <w:t xml:space="preserve"> </w:t>
      </w:r>
      <w:r w:rsidR="00F306BE">
        <w:t>the</w:t>
      </w:r>
      <w:r w:rsidR="00E52E95">
        <w:t xml:space="preserve"> </w:t>
      </w:r>
      <w:r w:rsidR="00F306BE">
        <w:t>ability</w:t>
      </w:r>
      <w:r w:rsidR="00E52E95">
        <w:t xml:space="preserve"> </w:t>
      </w:r>
      <w:r w:rsidR="004F7802">
        <w:t>to</w:t>
      </w:r>
      <w:r w:rsidR="00E52E95">
        <w:t xml:space="preserve"> </w:t>
      </w:r>
      <w:r w:rsidR="004F7802">
        <w:t>come</w:t>
      </w:r>
      <w:r w:rsidR="00E52E95">
        <w:t xml:space="preserve"> </w:t>
      </w:r>
      <w:r w:rsidR="004F7802">
        <w:t>out</w:t>
      </w:r>
      <w:r w:rsidR="00E52E95">
        <w:t xml:space="preserve"> </w:t>
      </w:r>
      <w:r w:rsidR="004F7802">
        <w:t>of</w:t>
      </w:r>
      <w:r w:rsidR="00E52E95">
        <w:t xml:space="preserve"> </w:t>
      </w:r>
      <w:r w:rsidR="00F61417">
        <w:t>c</w:t>
      </w:r>
      <w:r w:rsidR="00F306BE">
        <w:t>ovid</w:t>
      </w:r>
      <w:r w:rsidR="00E52E95">
        <w:t xml:space="preserve"> </w:t>
      </w:r>
      <w:r w:rsidR="004F7802">
        <w:t>with</w:t>
      </w:r>
      <w:r w:rsidR="00E52E95">
        <w:t xml:space="preserve"> </w:t>
      </w:r>
      <w:r w:rsidR="00F306BE">
        <w:t>a</w:t>
      </w:r>
      <w:r w:rsidR="00E52E95">
        <w:t xml:space="preserve"> </w:t>
      </w:r>
      <w:r w:rsidR="00F306BE">
        <w:t>turbo</w:t>
      </w:r>
      <w:r w:rsidR="00F61417">
        <w:t>-</w:t>
      </w:r>
      <w:r w:rsidR="00F306BE">
        <w:t>boost</w:t>
      </w:r>
      <w:r w:rsidR="00E52E95">
        <w:t xml:space="preserve"> </w:t>
      </w:r>
      <w:r w:rsidR="00F306BE">
        <w:t>in</w:t>
      </w:r>
      <w:r w:rsidR="00E52E95">
        <w:t xml:space="preserve"> </w:t>
      </w:r>
      <w:r w:rsidR="00F306BE">
        <w:t>growth,</w:t>
      </w:r>
      <w:r w:rsidR="00E52E95">
        <w:t xml:space="preserve"> </w:t>
      </w:r>
      <w:r w:rsidR="00F306BE">
        <w:t>to</w:t>
      </w:r>
      <w:r w:rsidR="00E52E95">
        <w:t xml:space="preserve"> </w:t>
      </w:r>
      <w:r w:rsidR="00F306BE">
        <w:t>the</w:t>
      </w:r>
      <w:r w:rsidR="00E52E95">
        <w:t xml:space="preserve"> </w:t>
      </w:r>
      <w:r w:rsidR="00F306BE">
        <w:t>benefit</w:t>
      </w:r>
      <w:r w:rsidR="00E52E95">
        <w:t xml:space="preserve"> </w:t>
      </w:r>
      <w:r w:rsidR="00F306BE">
        <w:t>of</w:t>
      </w:r>
      <w:r w:rsidR="00E52E95">
        <w:t xml:space="preserve"> </w:t>
      </w:r>
      <w:r w:rsidR="00F306BE">
        <w:t>all</w:t>
      </w:r>
      <w:r w:rsidR="00E52E95">
        <w:t xml:space="preserve"> </w:t>
      </w:r>
      <w:r w:rsidR="00F306BE">
        <w:t>people</w:t>
      </w:r>
      <w:r w:rsidR="00E52E95">
        <w:t xml:space="preserve"> </w:t>
      </w:r>
      <w:r w:rsidR="00F306BE">
        <w:t>in</w:t>
      </w:r>
      <w:r w:rsidR="00E52E95">
        <w:t xml:space="preserve"> </w:t>
      </w:r>
      <w:r w:rsidR="00F306BE">
        <w:t>all</w:t>
      </w:r>
      <w:r w:rsidR="00E52E95">
        <w:t xml:space="preserve"> </w:t>
      </w:r>
      <w:r w:rsidR="00F306BE">
        <w:t>communities</w:t>
      </w:r>
      <w:r w:rsidR="00E52E95">
        <w:t xml:space="preserve"> </w:t>
      </w:r>
      <w:r w:rsidR="00F306BE">
        <w:t>in</w:t>
      </w:r>
      <w:r w:rsidR="00E52E95">
        <w:t xml:space="preserve"> </w:t>
      </w:r>
      <w:r w:rsidR="00F306BE">
        <w:t>Northern</w:t>
      </w:r>
      <w:r w:rsidR="00E52E95">
        <w:t xml:space="preserve"> </w:t>
      </w:r>
      <w:r w:rsidR="00F306BE">
        <w:t>Ireland</w:t>
      </w:r>
      <w:r w:rsidR="007B7AD2">
        <w:t>.</w:t>
      </w:r>
      <w:r w:rsidR="00E52E95">
        <w:t xml:space="preserve"> </w:t>
      </w:r>
      <w:r>
        <w:t>Being</w:t>
      </w:r>
      <w:r w:rsidR="00E52E95">
        <w:t xml:space="preserve"> </w:t>
      </w:r>
      <w:r>
        <w:t>able</w:t>
      </w:r>
      <w:r w:rsidR="00E52E95">
        <w:t xml:space="preserve"> </w:t>
      </w:r>
      <w:r>
        <w:t>to</w:t>
      </w:r>
      <w:r w:rsidR="00E52E95">
        <w:t xml:space="preserve"> </w:t>
      </w:r>
      <w:r>
        <w:t>have</w:t>
      </w:r>
      <w:r w:rsidR="00E52E95">
        <w:t xml:space="preserve"> </w:t>
      </w:r>
      <w:r>
        <w:t>good,</w:t>
      </w:r>
      <w:r w:rsidR="00E52E95">
        <w:t xml:space="preserve"> </w:t>
      </w:r>
      <w:r>
        <w:t>positive</w:t>
      </w:r>
      <w:r w:rsidR="00E52E95">
        <w:t xml:space="preserve"> </w:t>
      </w:r>
      <w:r>
        <w:t>trade</w:t>
      </w:r>
      <w:r w:rsidR="00E52E95">
        <w:t xml:space="preserve"> </w:t>
      </w:r>
      <w:r>
        <w:t>is</w:t>
      </w:r>
      <w:r w:rsidR="00E52E95">
        <w:t xml:space="preserve"> </w:t>
      </w:r>
      <w:r>
        <w:t>part</w:t>
      </w:r>
      <w:r w:rsidR="00E52E95">
        <w:t xml:space="preserve"> </w:t>
      </w:r>
      <w:r>
        <w:t>of</w:t>
      </w:r>
      <w:r w:rsidR="00E52E95">
        <w:t xml:space="preserve"> </w:t>
      </w:r>
      <w:r>
        <w:t>that.</w:t>
      </w:r>
    </w:p>
    <w:p w:rsidR="00AD7235" w:rsidP="00AD7235">
      <w:pPr>
        <w:pStyle w:val="Question"/>
      </w:pPr>
      <w:sdt>
        <w:sdtPr>
          <w:alias w:val="Member"/>
          <w:tag w:val="&lt;Member mnisId='4129' dodsId='33629'&gt;"/>
          <w:id w:val="739916161"/>
          <w:placeholder>
            <w:docPart w:val="DefaultPlaceholder_1082065158"/>
          </w:placeholder>
          <w:richText/>
        </w:sdtPr>
        <w:sdtContent>
          <w:r w:rsidRPr="00AD7235">
            <w:rPr>
              <w:b/>
            </w:rPr>
            <w:t>Ian</w:t>
          </w:r>
          <w:r w:rsidR="00E52E95">
            <w:rPr>
              <w:b/>
            </w:rPr>
            <w:t xml:space="preserve"> </w:t>
          </w:r>
          <w:r w:rsidRPr="00AD7235">
            <w:rPr>
              <w:b/>
            </w:rPr>
            <w:t>Paisley:</w:t>
          </w:r>
        </w:sdtContent>
      </w:sdt>
      <w:r w:rsidR="00E52E95">
        <w:t xml:space="preserve"> </w:t>
      </w:r>
      <w:r w:rsidR="00F306BE">
        <w:t>Finally,</w:t>
      </w:r>
      <w:r w:rsidR="00E52E95">
        <w:t xml:space="preserve"> </w:t>
      </w:r>
      <w:r>
        <w:t>am</w:t>
      </w:r>
      <w:r w:rsidR="00E52E95">
        <w:t xml:space="preserve"> </w:t>
      </w:r>
      <w:r>
        <w:t>I</w:t>
      </w:r>
      <w:r w:rsidR="00E52E95">
        <w:t xml:space="preserve"> </w:t>
      </w:r>
      <w:r>
        <w:t>right</w:t>
      </w:r>
      <w:r w:rsidR="00E52E95">
        <w:t xml:space="preserve"> </w:t>
      </w:r>
      <w:r>
        <w:t>to</w:t>
      </w:r>
      <w:r w:rsidR="00E52E95">
        <w:t xml:space="preserve"> </w:t>
      </w:r>
      <w:r>
        <w:t>assume</w:t>
      </w:r>
      <w:r w:rsidR="00E52E95">
        <w:t xml:space="preserve"> </w:t>
      </w:r>
      <w:r>
        <w:t>that</w:t>
      </w:r>
      <w:r w:rsidR="00E52E95">
        <w:t xml:space="preserve"> </w:t>
      </w:r>
      <w:r w:rsidR="00F306BE">
        <w:t>you</w:t>
      </w:r>
      <w:r w:rsidR="00E52E95">
        <w:t xml:space="preserve"> </w:t>
      </w:r>
      <w:r w:rsidR="00F306BE">
        <w:t>have</w:t>
      </w:r>
      <w:r w:rsidR="00E52E95">
        <w:t xml:space="preserve"> </w:t>
      </w:r>
      <w:r w:rsidR="00F306BE">
        <w:t>received</w:t>
      </w:r>
      <w:r w:rsidR="00E52E95">
        <w:t xml:space="preserve"> </w:t>
      </w:r>
      <w:r w:rsidR="00F306BE">
        <w:t>zero</w:t>
      </w:r>
      <w:r w:rsidR="00E52E95">
        <w:t xml:space="preserve"> </w:t>
      </w:r>
      <w:r w:rsidR="00F306BE">
        <w:t>security</w:t>
      </w:r>
      <w:r w:rsidR="00E52E95">
        <w:t xml:space="preserve"> </w:t>
      </w:r>
      <w:r w:rsidR="00F306BE">
        <w:t>reports</w:t>
      </w:r>
      <w:r w:rsidR="00E52E95">
        <w:t xml:space="preserve"> </w:t>
      </w:r>
      <w:r w:rsidR="00F306BE">
        <w:t>that</w:t>
      </w:r>
      <w:r w:rsidR="00E52E95">
        <w:t xml:space="preserve"> </w:t>
      </w:r>
      <w:r w:rsidR="00F306BE">
        <w:t>there</w:t>
      </w:r>
      <w:r w:rsidR="00E52E95">
        <w:t xml:space="preserve"> </w:t>
      </w:r>
      <w:r w:rsidR="00F306BE">
        <w:t>is</w:t>
      </w:r>
      <w:r w:rsidR="00E52E95">
        <w:t xml:space="preserve"> </w:t>
      </w:r>
      <w:r w:rsidR="00F306BE">
        <w:t>a</w:t>
      </w:r>
      <w:r w:rsidR="00E52E95">
        <w:t xml:space="preserve"> </w:t>
      </w:r>
      <w:r w:rsidR="00F306BE">
        <w:t>heightened</w:t>
      </w:r>
      <w:r w:rsidR="00E52E95">
        <w:t xml:space="preserve"> </w:t>
      </w:r>
      <w:r w:rsidR="00F306BE">
        <w:t>risk</w:t>
      </w:r>
      <w:r w:rsidR="00E52E95">
        <w:t xml:space="preserve"> </w:t>
      </w:r>
      <w:r w:rsidR="00F306BE">
        <w:t>of</w:t>
      </w:r>
      <w:r w:rsidR="00E52E95">
        <w:t xml:space="preserve"> </w:t>
      </w:r>
      <w:r w:rsidR="00F306BE">
        <w:t>a</w:t>
      </w:r>
      <w:r w:rsidR="00E52E95">
        <w:t xml:space="preserve"> </w:t>
      </w:r>
      <w:r w:rsidR="00F306BE">
        <w:t>breakout</w:t>
      </w:r>
      <w:r w:rsidR="00E52E95">
        <w:t xml:space="preserve"> </w:t>
      </w:r>
      <w:r w:rsidR="00F306BE">
        <w:t>of</w:t>
      </w:r>
      <w:r w:rsidR="00E52E95">
        <w:t xml:space="preserve"> </w:t>
      </w:r>
      <w:r w:rsidR="00F306BE">
        <w:t>terrorism</w:t>
      </w:r>
      <w:r w:rsidR="00E52E95">
        <w:t xml:space="preserve"> </w:t>
      </w:r>
      <w:r w:rsidR="00F306BE">
        <w:t>as</w:t>
      </w:r>
      <w:r w:rsidR="00E52E95">
        <w:t xml:space="preserve"> </w:t>
      </w:r>
      <w:r w:rsidR="00F306BE">
        <w:t>a</w:t>
      </w:r>
      <w:r w:rsidR="00E52E95">
        <w:t xml:space="preserve"> </w:t>
      </w:r>
      <w:r w:rsidR="00F306BE">
        <w:t>result</w:t>
      </w:r>
      <w:r w:rsidR="00E52E95">
        <w:t xml:space="preserve"> </w:t>
      </w:r>
      <w:r w:rsidR="00F306BE">
        <w:t>of</w:t>
      </w:r>
      <w:r w:rsidR="00E52E95">
        <w:t xml:space="preserve"> </w:t>
      </w:r>
      <w:r w:rsidR="00F306BE">
        <w:t>what</w:t>
      </w:r>
      <w:r w:rsidR="00E52E95">
        <w:t xml:space="preserve"> </w:t>
      </w:r>
      <w:r w:rsidR="00F306BE">
        <w:t>the</w:t>
      </w:r>
      <w:r w:rsidR="00E52E95">
        <w:t xml:space="preserve"> </w:t>
      </w:r>
      <w:r w:rsidR="00F306BE">
        <w:t>Government</w:t>
      </w:r>
      <w:r w:rsidR="00E52E95">
        <w:t xml:space="preserve"> </w:t>
      </w:r>
      <w:r w:rsidR="004F7802">
        <w:t>are</w:t>
      </w:r>
      <w:r w:rsidR="00E52E95">
        <w:t xml:space="preserve"> </w:t>
      </w:r>
      <w:r w:rsidR="00F306BE">
        <w:t>doing?</w:t>
      </w:r>
    </w:p>
    <w:p w:rsidR="00AD7235" w:rsidP="00AD7235">
      <w:pPr>
        <w:pStyle w:val="Answer"/>
      </w:pPr>
      <w:sdt>
        <w:sdtPr>
          <w:alias w:val="Witness"/>
          <w:id w:val="-678886226"/>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We</w:t>
      </w:r>
      <w:r w:rsidR="00E52E95">
        <w:t xml:space="preserve"> </w:t>
      </w:r>
      <w:r>
        <w:t>would</w:t>
      </w:r>
      <w:r w:rsidR="00E52E95">
        <w:t xml:space="preserve"> </w:t>
      </w:r>
      <w:r>
        <w:t>never</w:t>
      </w:r>
      <w:r w:rsidR="00E52E95">
        <w:t xml:space="preserve"> </w:t>
      </w:r>
      <w:r>
        <w:t>and</w:t>
      </w:r>
      <w:r w:rsidR="00E52E95">
        <w:t xml:space="preserve"> </w:t>
      </w:r>
      <w:r>
        <w:t>I</w:t>
      </w:r>
      <w:r w:rsidR="00E52E95">
        <w:t xml:space="preserve"> </w:t>
      </w:r>
      <w:r>
        <w:t>would</w:t>
      </w:r>
      <w:r w:rsidR="00E52E95">
        <w:t xml:space="preserve"> </w:t>
      </w:r>
      <w:r>
        <w:t>never</w:t>
      </w:r>
      <w:r w:rsidR="00E52E95">
        <w:t xml:space="preserve"> </w:t>
      </w:r>
      <w:r w:rsidR="00B014A3">
        <w:t>comment</w:t>
      </w:r>
      <w:r w:rsidR="00E52E95">
        <w:t xml:space="preserve"> </w:t>
      </w:r>
      <w:r w:rsidR="00B014A3">
        <w:t>on</w:t>
      </w:r>
      <w:r w:rsidR="00E52E95">
        <w:t xml:space="preserve"> </w:t>
      </w:r>
      <w:r w:rsidR="00B014A3">
        <w:t>a</w:t>
      </w:r>
      <w:r w:rsidR="00E52E95">
        <w:t xml:space="preserve"> </w:t>
      </w:r>
      <w:r w:rsidR="00B014A3">
        <w:t>security</w:t>
      </w:r>
      <w:r w:rsidR="00E52E95">
        <w:t xml:space="preserve"> </w:t>
      </w:r>
      <w:r w:rsidR="00B014A3">
        <w:t>brief,</w:t>
      </w:r>
      <w:r w:rsidR="00E52E95">
        <w:t xml:space="preserve"> </w:t>
      </w:r>
      <w:r w:rsidR="00B014A3">
        <w:t>I</w:t>
      </w:r>
      <w:r w:rsidR="00E52E95">
        <w:t xml:space="preserve"> </w:t>
      </w:r>
      <w:r w:rsidR="00B014A3">
        <w:t>am</w:t>
      </w:r>
      <w:r w:rsidR="00E52E95">
        <w:t xml:space="preserve"> </w:t>
      </w:r>
      <w:r w:rsidR="00B014A3">
        <w:t>afraid.</w:t>
      </w:r>
    </w:p>
    <w:p w:rsidR="00AD7235" w:rsidP="00AD7235">
      <w:pPr>
        <w:pStyle w:val="Question"/>
      </w:pPr>
      <w:sdt>
        <w:sdtPr>
          <w:alias w:val="Member"/>
          <w:tag w:val="&lt;Member mnisId='4129' dodsId='33629'&gt;"/>
          <w:id w:val="-849877149"/>
          <w:placeholder>
            <w:docPart w:val="DefaultPlaceholder_1082065158"/>
          </w:placeholder>
          <w:richText/>
        </w:sdtPr>
        <w:sdtContent>
          <w:r w:rsidRPr="00AD7235">
            <w:rPr>
              <w:b/>
            </w:rPr>
            <w:t>Ian</w:t>
          </w:r>
          <w:r w:rsidR="00E52E95">
            <w:rPr>
              <w:b/>
            </w:rPr>
            <w:t xml:space="preserve"> </w:t>
          </w:r>
          <w:r w:rsidRPr="00AD7235">
            <w:rPr>
              <w:b/>
            </w:rPr>
            <w:t>Paisley:</w:t>
          </w:r>
        </w:sdtContent>
      </w:sdt>
      <w:r w:rsidR="00E52E95">
        <w:t xml:space="preserve"> </w:t>
      </w:r>
      <w:r w:rsidR="00B014A3">
        <w:t>You</w:t>
      </w:r>
      <w:r w:rsidR="00E52E95">
        <w:t xml:space="preserve"> </w:t>
      </w:r>
      <w:r w:rsidR="00B014A3">
        <w:t>could</w:t>
      </w:r>
      <w:r w:rsidR="00E52E95">
        <w:t xml:space="preserve"> </w:t>
      </w:r>
      <w:r w:rsidR="00B014A3">
        <w:t>reassure</w:t>
      </w:r>
      <w:r w:rsidR="00E52E95">
        <w:t xml:space="preserve"> </w:t>
      </w:r>
      <w:r w:rsidR="00B014A3">
        <w:t>the</w:t>
      </w:r>
      <w:r w:rsidR="00E52E95">
        <w:t xml:space="preserve"> </w:t>
      </w:r>
      <w:r w:rsidR="00B014A3">
        <w:t>public</w:t>
      </w:r>
      <w:r w:rsidR="00E52E95">
        <w:t xml:space="preserve"> </w:t>
      </w:r>
      <w:r w:rsidR="00B014A3">
        <w:t>that</w:t>
      </w:r>
      <w:r w:rsidR="00E52E95">
        <w:t xml:space="preserve"> </w:t>
      </w:r>
      <w:r w:rsidR="00B014A3">
        <w:t>the</w:t>
      </w:r>
      <w:r w:rsidR="00E52E95">
        <w:t xml:space="preserve"> </w:t>
      </w:r>
      <w:r w:rsidR="00B014A3">
        <w:t>idea</w:t>
      </w:r>
      <w:r w:rsidR="00E52E95">
        <w:t xml:space="preserve"> </w:t>
      </w:r>
      <w:r w:rsidR="00B014A3">
        <w:t>that</w:t>
      </w:r>
      <w:r w:rsidR="00E52E95">
        <w:t xml:space="preserve"> </w:t>
      </w:r>
      <w:r w:rsidR="00B014A3">
        <w:t>there</w:t>
      </w:r>
      <w:r w:rsidR="00E52E95">
        <w:t xml:space="preserve"> </w:t>
      </w:r>
      <w:r w:rsidR="00B014A3">
        <w:t>is</w:t>
      </w:r>
      <w:r w:rsidR="00E52E95">
        <w:t xml:space="preserve"> </w:t>
      </w:r>
      <w:r w:rsidR="00B014A3">
        <w:t>going</w:t>
      </w:r>
      <w:r w:rsidR="00E52E95">
        <w:t xml:space="preserve"> </w:t>
      </w:r>
      <w:r w:rsidR="00B014A3">
        <w:t>to</w:t>
      </w:r>
      <w:r w:rsidR="00E52E95">
        <w:t xml:space="preserve"> </w:t>
      </w:r>
      <w:r w:rsidR="00B014A3">
        <w:t>be</w:t>
      </w:r>
      <w:r w:rsidR="00E52E95">
        <w:t xml:space="preserve"> </w:t>
      </w:r>
      <w:r w:rsidR="00B014A3">
        <w:t>a</w:t>
      </w:r>
      <w:r w:rsidR="00E52E95">
        <w:t xml:space="preserve"> </w:t>
      </w:r>
      <w:r w:rsidR="00B014A3">
        <w:t>breakout</w:t>
      </w:r>
      <w:r w:rsidR="00E52E95">
        <w:t xml:space="preserve"> </w:t>
      </w:r>
      <w:r w:rsidR="00B014A3">
        <w:t>of</w:t>
      </w:r>
      <w:r w:rsidR="00E52E95">
        <w:t xml:space="preserve"> </w:t>
      </w:r>
      <w:r w:rsidR="00B014A3">
        <w:t>terrorism</w:t>
      </w:r>
      <w:r w:rsidR="00E52E95">
        <w:t xml:space="preserve"> </w:t>
      </w:r>
      <w:r w:rsidR="00B014A3">
        <w:t>as</w:t>
      </w:r>
      <w:r w:rsidR="00E52E95">
        <w:t xml:space="preserve"> </w:t>
      </w:r>
      <w:r w:rsidR="00B014A3">
        <w:t>a</w:t>
      </w:r>
      <w:r w:rsidR="00E52E95">
        <w:t xml:space="preserve"> </w:t>
      </w:r>
      <w:r w:rsidR="00B014A3">
        <w:t>result</w:t>
      </w:r>
      <w:r w:rsidR="00E52E95">
        <w:t xml:space="preserve"> </w:t>
      </w:r>
      <w:r w:rsidR="00B014A3">
        <w:t>of</w:t>
      </w:r>
      <w:r w:rsidR="00E52E95">
        <w:t xml:space="preserve"> </w:t>
      </w:r>
      <w:r w:rsidR="00B014A3">
        <w:t>what</w:t>
      </w:r>
      <w:r w:rsidR="00E52E95">
        <w:t xml:space="preserve"> </w:t>
      </w:r>
      <w:r w:rsidR="00B014A3">
        <w:t>is</w:t>
      </w:r>
      <w:r w:rsidR="00E52E95">
        <w:t xml:space="preserve"> </w:t>
      </w:r>
      <w:r w:rsidR="00B014A3">
        <w:t>happening</w:t>
      </w:r>
      <w:r w:rsidR="00E52E95">
        <w:t xml:space="preserve"> </w:t>
      </w:r>
      <w:r w:rsidR="00B014A3">
        <w:t>in</w:t>
      </w:r>
      <w:r w:rsidR="00E52E95">
        <w:t xml:space="preserve"> </w:t>
      </w:r>
      <w:r w:rsidR="00B014A3">
        <w:t>Parliament</w:t>
      </w:r>
      <w:r w:rsidR="00E52E95">
        <w:t xml:space="preserve"> </w:t>
      </w:r>
      <w:r w:rsidR="00B014A3">
        <w:t>is</w:t>
      </w:r>
      <w:r w:rsidR="00E52E95">
        <w:t xml:space="preserve"> </w:t>
      </w:r>
      <w:r w:rsidR="00B014A3">
        <w:t>nonsense.</w:t>
      </w:r>
    </w:p>
    <w:p w:rsidR="00944B0A" w:rsidP="00AD7235">
      <w:pPr>
        <w:pStyle w:val="Answer"/>
      </w:pPr>
      <w:sdt>
        <w:sdtPr>
          <w:alias w:val="Witness"/>
          <w:id w:val="777292910"/>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AD7235">
        <w:t>I</w:t>
      </w:r>
      <w:r w:rsidR="00E52E95">
        <w:t xml:space="preserve"> </w:t>
      </w:r>
      <w:r w:rsidR="00AD7235">
        <w:t>would</w:t>
      </w:r>
      <w:r w:rsidR="00E52E95">
        <w:t xml:space="preserve"> </w:t>
      </w:r>
      <w:r w:rsidR="00B014A3">
        <w:t>not</w:t>
      </w:r>
      <w:r w:rsidR="00E52E95">
        <w:t xml:space="preserve"> </w:t>
      </w:r>
      <w:r w:rsidR="00AD7235">
        <w:t>comment</w:t>
      </w:r>
      <w:r w:rsidR="00E52E95">
        <w:t xml:space="preserve"> </w:t>
      </w:r>
      <w:r w:rsidR="00AD7235">
        <w:t>on</w:t>
      </w:r>
      <w:r w:rsidR="00E52E95">
        <w:t xml:space="preserve"> </w:t>
      </w:r>
      <w:r w:rsidR="00AD7235">
        <w:t>any</w:t>
      </w:r>
      <w:r w:rsidR="00E52E95">
        <w:t xml:space="preserve"> </w:t>
      </w:r>
      <w:r w:rsidR="00AD7235">
        <w:t>security</w:t>
      </w:r>
      <w:r w:rsidR="00E52E95">
        <w:t xml:space="preserve"> </w:t>
      </w:r>
      <w:r w:rsidR="00AD7235">
        <w:t>briefings</w:t>
      </w:r>
      <w:r w:rsidR="004F7802">
        <w:t>,</w:t>
      </w:r>
      <w:r w:rsidR="00E52E95">
        <w:t xml:space="preserve"> </w:t>
      </w:r>
      <w:r w:rsidR="00AD7235">
        <w:t>in</w:t>
      </w:r>
      <w:r w:rsidR="00E52E95">
        <w:t xml:space="preserve"> </w:t>
      </w:r>
      <w:r w:rsidR="00AD7235">
        <w:t>the</w:t>
      </w:r>
      <w:r w:rsidR="00E52E95">
        <w:t xml:space="preserve"> </w:t>
      </w:r>
      <w:r w:rsidR="00B014A3">
        <w:t>sense</w:t>
      </w:r>
      <w:r w:rsidR="00E52E95">
        <w:t xml:space="preserve"> </w:t>
      </w:r>
      <w:r w:rsidR="00B014A3">
        <w:t>of</w:t>
      </w:r>
      <w:r w:rsidR="00E52E95">
        <w:t xml:space="preserve"> </w:t>
      </w:r>
      <w:r w:rsidR="00B014A3">
        <w:t>the</w:t>
      </w:r>
      <w:r w:rsidR="00E52E95">
        <w:t xml:space="preserve"> </w:t>
      </w:r>
      <w:r w:rsidR="00B014A3">
        <w:t>security</w:t>
      </w:r>
      <w:r w:rsidR="00E52E95">
        <w:t xml:space="preserve"> </w:t>
      </w:r>
      <w:r w:rsidR="00B014A3">
        <w:t>situation</w:t>
      </w:r>
      <w:r w:rsidR="004F7802">
        <w:t>,</w:t>
      </w:r>
      <w:r w:rsidR="00E52E95">
        <w:t xml:space="preserve"> </w:t>
      </w:r>
      <w:r w:rsidR="00B014A3">
        <w:t>in</w:t>
      </w:r>
      <w:r w:rsidR="00E52E95">
        <w:t xml:space="preserve"> </w:t>
      </w:r>
      <w:r w:rsidR="00B014A3">
        <w:t>that</w:t>
      </w:r>
      <w:r w:rsidR="00E52E95">
        <w:t xml:space="preserve"> </w:t>
      </w:r>
      <w:r w:rsidR="00B014A3">
        <w:t>format</w:t>
      </w:r>
      <w:r w:rsidR="007B7AD2">
        <w:t>.</w:t>
      </w:r>
      <w:r w:rsidR="00E52E95">
        <w:t xml:space="preserve"> </w:t>
      </w:r>
      <w:r w:rsidR="00B014A3">
        <w:t>I</w:t>
      </w:r>
      <w:r w:rsidR="00E52E95">
        <w:t xml:space="preserve"> </w:t>
      </w:r>
      <w:r w:rsidR="00B014A3">
        <w:t>would</w:t>
      </w:r>
      <w:r w:rsidR="00E52E95">
        <w:t xml:space="preserve"> </w:t>
      </w:r>
      <w:r w:rsidR="00B014A3">
        <w:t>say</w:t>
      </w:r>
      <w:r w:rsidR="00E52E95">
        <w:t xml:space="preserve"> </w:t>
      </w:r>
      <w:r w:rsidR="004F7802">
        <w:t>that</w:t>
      </w:r>
      <w:r w:rsidR="00E52E95">
        <w:t xml:space="preserve"> </w:t>
      </w:r>
      <w:r w:rsidR="00B014A3">
        <w:t>it</w:t>
      </w:r>
      <w:r w:rsidR="00E52E95">
        <w:t xml:space="preserve"> </w:t>
      </w:r>
      <w:r w:rsidR="00B014A3">
        <w:t>is</w:t>
      </w:r>
      <w:r w:rsidR="00E52E95">
        <w:t xml:space="preserve"> </w:t>
      </w:r>
      <w:r w:rsidR="00B014A3">
        <w:t>important</w:t>
      </w:r>
      <w:r w:rsidR="00E52E95">
        <w:t xml:space="preserve"> </w:t>
      </w:r>
      <w:r w:rsidR="00B014A3">
        <w:t>we</w:t>
      </w:r>
      <w:r w:rsidR="00E52E95">
        <w:t xml:space="preserve"> </w:t>
      </w:r>
      <w:r w:rsidR="00B014A3">
        <w:t>all</w:t>
      </w:r>
      <w:r w:rsidR="00E52E95">
        <w:t xml:space="preserve"> </w:t>
      </w:r>
      <w:r w:rsidR="00B014A3">
        <w:t>remember</w:t>
      </w:r>
      <w:r w:rsidR="00E52E95">
        <w:t xml:space="preserve"> </w:t>
      </w:r>
      <w:r w:rsidR="00B014A3">
        <w:t>the</w:t>
      </w:r>
      <w:r w:rsidR="00E52E95">
        <w:t xml:space="preserve"> </w:t>
      </w:r>
      <w:r w:rsidR="00B014A3">
        <w:t>huge</w:t>
      </w:r>
      <w:r w:rsidR="00E52E95">
        <w:t xml:space="preserve"> </w:t>
      </w:r>
      <w:r w:rsidR="00B014A3">
        <w:t>gains</w:t>
      </w:r>
      <w:r w:rsidR="00E52E95">
        <w:t xml:space="preserve"> </w:t>
      </w:r>
      <w:r w:rsidR="00B014A3">
        <w:t>from</w:t>
      </w:r>
      <w:r w:rsidR="00E52E95">
        <w:t xml:space="preserve"> </w:t>
      </w:r>
      <w:r w:rsidR="00B014A3">
        <w:t>the</w:t>
      </w:r>
      <w:r w:rsidR="00E52E95">
        <w:t xml:space="preserve"> </w:t>
      </w:r>
      <w:r w:rsidR="00205C07">
        <w:t>Good</w:t>
      </w:r>
      <w:r w:rsidR="00E52E95">
        <w:t xml:space="preserve"> </w:t>
      </w:r>
      <w:r w:rsidR="00205C07">
        <w:t>Friday</w:t>
      </w:r>
      <w:r w:rsidR="00E52E95">
        <w:t xml:space="preserve"> </w:t>
      </w:r>
      <w:r w:rsidR="00205C07">
        <w:t>agreement</w:t>
      </w:r>
      <w:r w:rsidR="00B014A3">
        <w:t>,</w:t>
      </w:r>
      <w:r w:rsidR="00E52E95">
        <w:t xml:space="preserve"> </w:t>
      </w:r>
      <w:r w:rsidR="00B014A3">
        <w:t>the</w:t>
      </w:r>
      <w:r w:rsidR="00E52E95">
        <w:t xml:space="preserve"> </w:t>
      </w:r>
      <w:r w:rsidR="00B014A3">
        <w:t>peace</w:t>
      </w:r>
      <w:r w:rsidR="00E52E95">
        <w:t xml:space="preserve"> </w:t>
      </w:r>
      <w:r w:rsidR="00B014A3">
        <w:t>process</w:t>
      </w:r>
      <w:r w:rsidR="00E52E95">
        <w:t xml:space="preserve"> </w:t>
      </w:r>
      <w:r w:rsidR="00B014A3">
        <w:t>in</w:t>
      </w:r>
      <w:r w:rsidR="00E52E95">
        <w:t xml:space="preserve"> </w:t>
      </w:r>
      <w:r w:rsidR="00B014A3">
        <w:t>Northern</w:t>
      </w:r>
      <w:r w:rsidR="00E52E95">
        <w:t xml:space="preserve"> </w:t>
      </w:r>
      <w:r w:rsidR="00B014A3">
        <w:t>Ireland,</w:t>
      </w:r>
      <w:r w:rsidR="00E52E95">
        <w:t xml:space="preserve"> </w:t>
      </w:r>
      <w:r w:rsidR="00B014A3">
        <w:t>why</w:t>
      </w:r>
      <w:r w:rsidR="00E52E95">
        <w:t xml:space="preserve"> </w:t>
      </w:r>
      <w:r w:rsidR="00B014A3">
        <w:t>that</w:t>
      </w:r>
      <w:r w:rsidR="00E52E95">
        <w:t xml:space="preserve"> </w:t>
      </w:r>
      <w:r w:rsidR="00B014A3">
        <w:t>matters,</w:t>
      </w:r>
      <w:r w:rsidR="00E52E95">
        <w:t xml:space="preserve"> </w:t>
      </w:r>
      <w:r w:rsidR="00B014A3">
        <w:t>and</w:t>
      </w:r>
      <w:r w:rsidR="00E52E95">
        <w:t xml:space="preserve"> </w:t>
      </w:r>
      <w:r w:rsidR="00B014A3">
        <w:t>the</w:t>
      </w:r>
      <w:r w:rsidR="00E52E95">
        <w:t xml:space="preserve"> </w:t>
      </w:r>
      <w:r w:rsidR="00B014A3">
        <w:t>economic</w:t>
      </w:r>
      <w:r w:rsidR="00E52E95">
        <w:t xml:space="preserve"> </w:t>
      </w:r>
      <w:r w:rsidR="00B014A3">
        <w:t>growth</w:t>
      </w:r>
      <w:r w:rsidR="00E52E95">
        <w:t xml:space="preserve"> </w:t>
      </w:r>
      <w:r w:rsidR="00B014A3">
        <w:t>and</w:t>
      </w:r>
      <w:r w:rsidR="00E52E95">
        <w:t xml:space="preserve"> </w:t>
      </w:r>
      <w:r w:rsidR="00B014A3">
        <w:t>opportunity</w:t>
      </w:r>
      <w:r w:rsidR="00E52E95">
        <w:t xml:space="preserve"> </w:t>
      </w:r>
      <w:r w:rsidR="00B014A3">
        <w:t>that</w:t>
      </w:r>
      <w:r w:rsidR="00E52E95">
        <w:t xml:space="preserve"> </w:t>
      </w:r>
      <w:r w:rsidR="00B014A3">
        <w:t>has</w:t>
      </w:r>
      <w:r w:rsidR="00E52E95">
        <w:t xml:space="preserve"> </w:t>
      </w:r>
      <w:r w:rsidR="00B014A3">
        <w:t>delivered</w:t>
      </w:r>
      <w:r w:rsidR="00E52E95">
        <w:t xml:space="preserve"> </w:t>
      </w:r>
      <w:r w:rsidR="00B014A3">
        <w:t>for</w:t>
      </w:r>
      <w:r w:rsidR="00E52E95">
        <w:t xml:space="preserve"> </w:t>
      </w:r>
      <w:r w:rsidR="00B014A3">
        <w:t>Northern</w:t>
      </w:r>
      <w:r w:rsidR="00E52E95">
        <w:t xml:space="preserve"> </w:t>
      </w:r>
      <w:r w:rsidR="00B014A3">
        <w:t>Ireland</w:t>
      </w:r>
      <w:r w:rsidR="00E52E95">
        <w:t xml:space="preserve"> </w:t>
      </w:r>
      <w:r w:rsidR="00B014A3">
        <w:t>for</w:t>
      </w:r>
      <w:r w:rsidR="00E52E95">
        <w:t xml:space="preserve"> </w:t>
      </w:r>
      <w:r w:rsidR="00B014A3">
        <w:t>the</w:t>
      </w:r>
      <w:r w:rsidR="00E52E95">
        <w:t xml:space="preserve"> </w:t>
      </w:r>
      <w:r w:rsidR="00B014A3">
        <w:t>last</w:t>
      </w:r>
      <w:r w:rsidR="00E52E95">
        <w:t xml:space="preserve"> </w:t>
      </w:r>
      <w:r w:rsidR="004F7802">
        <w:t>two</w:t>
      </w:r>
      <w:r w:rsidR="00E52E95">
        <w:t xml:space="preserve"> </w:t>
      </w:r>
      <w:r w:rsidR="00B014A3">
        <w:t>decades</w:t>
      </w:r>
      <w:r w:rsidR="007B7AD2">
        <w:t>.</w:t>
      </w:r>
      <w:r w:rsidR="00E52E95">
        <w:t xml:space="preserve"> </w:t>
      </w:r>
      <w:r w:rsidR="00B014A3">
        <w:t>We</w:t>
      </w:r>
      <w:r w:rsidR="00E52E95">
        <w:t xml:space="preserve"> </w:t>
      </w:r>
      <w:r w:rsidR="00B014A3">
        <w:t>want</w:t>
      </w:r>
      <w:r w:rsidR="00E52E95">
        <w:t xml:space="preserve"> </w:t>
      </w:r>
      <w:r w:rsidR="00B014A3">
        <w:t>to</w:t>
      </w:r>
      <w:r w:rsidR="00E52E95">
        <w:t xml:space="preserve"> </w:t>
      </w:r>
      <w:r w:rsidR="00B014A3">
        <w:t>see</w:t>
      </w:r>
      <w:r w:rsidR="00E52E95">
        <w:t xml:space="preserve"> </w:t>
      </w:r>
      <w:r w:rsidR="00B014A3">
        <w:t>that</w:t>
      </w:r>
      <w:r w:rsidR="00E52E95">
        <w:t xml:space="preserve"> </w:t>
      </w:r>
      <w:r w:rsidR="00B014A3">
        <w:t>continue</w:t>
      </w:r>
      <w:r w:rsidR="00E52E95">
        <w:t xml:space="preserve"> </w:t>
      </w:r>
      <w:r w:rsidR="00B014A3">
        <w:t>and</w:t>
      </w:r>
      <w:r w:rsidR="00E52E95">
        <w:t xml:space="preserve"> </w:t>
      </w:r>
      <w:r w:rsidR="00B014A3">
        <w:t>turbo</w:t>
      </w:r>
      <w:r w:rsidR="00F61417">
        <w:t>-</w:t>
      </w:r>
      <w:r w:rsidR="00B014A3">
        <w:t>charge</w:t>
      </w:r>
      <w:r w:rsidR="00E52E95">
        <w:t xml:space="preserve"> </w:t>
      </w:r>
      <w:r w:rsidR="00B014A3">
        <w:t>it</w:t>
      </w:r>
      <w:r w:rsidR="00E52E95">
        <w:t xml:space="preserve"> </w:t>
      </w:r>
      <w:r w:rsidR="00B014A3">
        <w:t>to</w:t>
      </w:r>
      <w:r w:rsidR="00E52E95">
        <w:t xml:space="preserve"> </w:t>
      </w:r>
      <w:r w:rsidR="00B014A3">
        <w:t>ensure</w:t>
      </w:r>
      <w:r w:rsidR="00E52E95">
        <w:t xml:space="preserve"> </w:t>
      </w:r>
      <w:r w:rsidR="00B014A3">
        <w:t>that</w:t>
      </w:r>
      <w:r w:rsidR="00E52E95">
        <w:t xml:space="preserve"> </w:t>
      </w:r>
      <w:r w:rsidR="00B014A3">
        <w:t>we</w:t>
      </w:r>
      <w:r w:rsidR="00E52E95">
        <w:t xml:space="preserve"> </w:t>
      </w:r>
      <w:r w:rsidR="00B014A3">
        <w:t>get</w:t>
      </w:r>
      <w:r w:rsidR="00E52E95">
        <w:t xml:space="preserve"> </w:t>
      </w:r>
      <w:r w:rsidR="00BB4927">
        <w:t>more</w:t>
      </w:r>
      <w:r w:rsidR="00E52E95">
        <w:t xml:space="preserve"> </w:t>
      </w:r>
      <w:r w:rsidR="00BB4927">
        <w:t>and</w:t>
      </w:r>
      <w:r w:rsidR="00E52E95">
        <w:t xml:space="preserve"> </w:t>
      </w:r>
      <w:r w:rsidR="00BB4927">
        <w:t>more</w:t>
      </w:r>
      <w:r w:rsidR="00E52E95">
        <w:t xml:space="preserve"> </w:t>
      </w:r>
      <w:r w:rsidR="00BB4927">
        <w:t>people</w:t>
      </w:r>
      <w:r w:rsidR="00E52E95">
        <w:t xml:space="preserve"> </w:t>
      </w:r>
      <w:r w:rsidR="00BB4927">
        <w:t>into</w:t>
      </w:r>
      <w:r w:rsidR="00E52E95">
        <w:t xml:space="preserve"> </w:t>
      </w:r>
      <w:r w:rsidR="00BB4927">
        <w:t>good,</w:t>
      </w:r>
      <w:r w:rsidR="00E52E95">
        <w:t xml:space="preserve"> </w:t>
      </w:r>
      <w:r w:rsidR="00BB4927">
        <w:t>exciting</w:t>
      </w:r>
      <w:r w:rsidR="00E52E95">
        <w:t xml:space="preserve"> </w:t>
      </w:r>
      <w:r w:rsidR="00BB4927">
        <w:t>jobs</w:t>
      </w:r>
      <w:r w:rsidR="00E52E95">
        <w:t xml:space="preserve"> </w:t>
      </w:r>
      <w:r w:rsidR="00BB4927">
        <w:t>in</w:t>
      </w:r>
      <w:r w:rsidR="00E52E95">
        <w:t xml:space="preserve"> </w:t>
      </w:r>
      <w:r w:rsidR="00BB4927">
        <w:t>the</w:t>
      </w:r>
      <w:r w:rsidR="00E52E95">
        <w:t xml:space="preserve"> </w:t>
      </w:r>
      <w:r w:rsidR="00BB4927">
        <w:t>future</w:t>
      </w:r>
      <w:r w:rsidR="00E52E95">
        <w:t xml:space="preserve"> </w:t>
      </w:r>
      <w:r w:rsidR="00BB4927">
        <w:t>for</w:t>
      </w:r>
      <w:r w:rsidR="00E52E95">
        <w:t xml:space="preserve"> </w:t>
      </w:r>
      <w:r w:rsidR="00BB4927">
        <w:t>the</w:t>
      </w:r>
      <w:r w:rsidR="00E52E95">
        <w:t xml:space="preserve"> </w:t>
      </w:r>
      <w:r w:rsidR="00BB4927">
        <w:t>benefit</w:t>
      </w:r>
      <w:r w:rsidR="00E52E95">
        <w:t xml:space="preserve"> </w:t>
      </w:r>
      <w:r w:rsidR="00BB4927">
        <w:t>of</w:t>
      </w:r>
      <w:r w:rsidR="00E52E95">
        <w:t xml:space="preserve"> </w:t>
      </w:r>
      <w:r w:rsidR="00BB4927">
        <w:t>all</w:t>
      </w:r>
      <w:r w:rsidR="007B7AD2">
        <w:t>.</w:t>
      </w:r>
      <w:r w:rsidR="00E52E95">
        <w:t xml:space="preserve"> </w:t>
      </w:r>
    </w:p>
    <w:p w:rsidR="00AD7235" w:rsidP="00944B0A">
      <w:pPr>
        <w:pStyle w:val="Question"/>
      </w:pPr>
      <w:sdt>
        <w:sdtPr>
          <w:alias w:val="Member"/>
          <w:tag w:val="&lt;Member mnisId='1562' dodsId='28181'&gt;"/>
          <w:id w:val="-653063002"/>
          <w:placeholder>
            <w:docPart w:val="DefaultPlaceholder_1082065158"/>
          </w:placeholder>
          <w:richText/>
        </w:sdtPr>
        <w:sdtContent>
          <w:r w:rsidRPr="00944B0A" w:rsidR="00944B0A">
            <w:rPr>
              <w:b/>
            </w:rPr>
            <w:t>Mr</w:t>
          </w:r>
          <w:r w:rsidR="00E52E95">
            <w:rPr>
              <w:b/>
            </w:rPr>
            <w:t xml:space="preserve"> </w:t>
          </w:r>
          <w:r w:rsidR="004F7802">
            <w:rPr>
              <w:b/>
            </w:rPr>
            <w:t>Goodwill:</w:t>
          </w:r>
        </w:sdtContent>
      </w:sdt>
      <w:r w:rsidR="00E52E95">
        <w:t xml:space="preserve"> </w:t>
      </w:r>
      <w:r w:rsidR="00944B0A">
        <w:t>Secretary</w:t>
      </w:r>
      <w:r w:rsidR="00E52E95">
        <w:t xml:space="preserve"> </w:t>
      </w:r>
      <w:r w:rsidR="00944B0A">
        <w:t>of</w:t>
      </w:r>
      <w:r w:rsidR="00E52E95">
        <w:t xml:space="preserve"> </w:t>
      </w:r>
      <w:r w:rsidR="00944B0A">
        <w:t>State,</w:t>
      </w:r>
      <w:r w:rsidR="00E52E95">
        <w:t xml:space="preserve"> </w:t>
      </w:r>
      <w:r w:rsidR="00944B0A">
        <w:t>it</w:t>
      </w:r>
      <w:r w:rsidR="00E52E95">
        <w:t xml:space="preserve"> </w:t>
      </w:r>
      <w:r w:rsidR="00BB4927">
        <w:t>is</w:t>
      </w:r>
      <w:r w:rsidR="00E52E95">
        <w:t xml:space="preserve"> </w:t>
      </w:r>
      <w:r w:rsidR="00944B0A">
        <w:t>clear</w:t>
      </w:r>
      <w:r w:rsidR="00E52E95">
        <w:t xml:space="preserve"> </w:t>
      </w:r>
      <w:r w:rsidR="00944B0A">
        <w:t>that</w:t>
      </w:r>
      <w:r w:rsidR="00E52E95">
        <w:t xml:space="preserve"> </w:t>
      </w:r>
      <w:r w:rsidR="00BB4927">
        <w:t>when</w:t>
      </w:r>
      <w:r w:rsidR="00E52E95">
        <w:t xml:space="preserve"> </w:t>
      </w:r>
      <w:r w:rsidR="00BB4927">
        <w:t>you</w:t>
      </w:r>
      <w:r w:rsidR="00E52E95">
        <w:t xml:space="preserve"> </w:t>
      </w:r>
      <w:r w:rsidR="00BB4927">
        <w:t>delivered</w:t>
      </w:r>
      <w:r w:rsidR="00E52E95">
        <w:t xml:space="preserve"> </w:t>
      </w:r>
      <w:r w:rsidR="00BB4927">
        <w:t>that</w:t>
      </w:r>
      <w:r w:rsidR="00E52E95">
        <w:t xml:space="preserve"> </w:t>
      </w:r>
      <w:r w:rsidR="00BB4927">
        <w:t>bombshell</w:t>
      </w:r>
      <w:r w:rsidR="00E52E95">
        <w:t xml:space="preserve"> </w:t>
      </w:r>
      <w:r w:rsidR="00BB4927">
        <w:t>at</w:t>
      </w:r>
      <w:r w:rsidR="00E52E95">
        <w:t xml:space="preserve"> </w:t>
      </w:r>
      <w:r w:rsidR="00BB4927">
        <w:t>the</w:t>
      </w:r>
      <w:r w:rsidR="00E52E95">
        <w:t xml:space="preserve"> </w:t>
      </w:r>
      <w:r w:rsidR="00BB4927">
        <w:t>Dispatch</w:t>
      </w:r>
      <w:r w:rsidR="00E52E95">
        <w:t xml:space="preserve"> </w:t>
      </w:r>
      <w:r w:rsidR="00BB4927">
        <w:t>Box</w:t>
      </w:r>
      <w:r w:rsidR="00E52E95">
        <w:t xml:space="preserve"> </w:t>
      </w:r>
      <w:r w:rsidR="00BB4927">
        <w:t>it</w:t>
      </w:r>
      <w:r w:rsidR="00E52E95">
        <w:t xml:space="preserve"> </w:t>
      </w:r>
      <w:r w:rsidR="00BB4927">
        <w:t>was</w:t>
      </w:r>
      <w:r w:rsidR="00E52E95">
        <w:t xml:space="preserve"> </w:t>
      </w:r>
      <w:r w:rsidR="00BB4927">
        <w:t>not</w:t>
      </w:r>
      <w:r w:rsidR="00E52E95">
        <w:t xml:space="preserve"> </w:t>
      </w:r>
      <w:r w:rsidR="00BB4927">
        <w:t>an</w:t>
      </w:r>
      <w:r w:rsidR="00E52E95">
        <w:t xml:space="preserve"> </w:t>
      </w:r>
      <w:r w:rsidR="00BB4927">
        <w:t>off-the-cuff</w:t>
      </w:r>
      <w:r w:rsidR="00E52E95">
        <w:t xml:space="preserve"> </w:t>
      </w:r>
      <w:r w:rsidR="00BB4927">
        <w:t>remark</w:t>
      </w:r>
      <w:r w:rsidR="00E52E95">
        <w:t xml:space="preserve"> </w:t>
      </w:r>
      <w:r w:rsidR="00BB4927">
        <w:t>or</w:t>
      </w:r>
      <w:r w:rsidR="00E52E95">
        <w:t xml:space="preserve"> </w:t>
      </w:r>
      <w:r w:rsidR="00BB4927">
        <w:t>a</w:t>
      </w:r>
      <w:r w:rsidR="00E52E95">
        <w:t xml:space="preserve"> </w:t>
      </w:r>
      <w:r w:rsidR="00BB4927">
        <w:t>slip</w:t>
      </w:r>
      <w:r w:rsidR="007B7AD2">
        <w:t>.</w:t>
      </w:r>
      <w:r w:rsidR="00E52E95">
        <w:t xml:space="preserve"> </w:t>
      </w:r>
      <w:r w:rsidR="00BB4927">
        <w:t>You</w:t>
      </w:r>
      <w:r w:rsidR="00E52E95">
        <w:t xml:space="preserve"> </w:t>
      </w:r>
      <w:r w:rsidR="00BB4927">
        <w:t>actually</w:t>
      </w:r>
      <w:r w:rsidR="00E52E95">
        <w:t xml:space="preserve"> </w:t>
      </w:r>
      <w:r w:rsidR="00BB4927">
        <w:t>read</w:t>
      </w:r>
      <w:r w:rsidR="00E52E95">
        <w:t xml:space="preserve"> </w:t>
      </w:r>
      <w:r w:rsidR="00BB4927">
        <w:t>something</w:t>
      </w:r>
      <w:r w:rsidR="00E52E95">
        <w:t xml:space="preserve"> </w:t>
      </w:r>
      <w:r w:rsidR="00BB4927">
        <w:t>out</w:t>
      </w:r>
      <w:r w:rsidR="00E52E95">
        <w:t xml:space="preserve"> </w:t>
      </w:r>
      <w:r w:rsidR="00BB4927">
        <w:t>there</w:t>
      </w:r>
      <w:r w:rsidR="00E52E95">
        <w:t xml:space="preserve"> </w:t>
      </w:r>
      <w:r w:rsidR="00BB4927">
        <w:t>that</w:t>
      </w:r>
      <w:r w:rsidR="00E52E95">
        <w:t xml:space="preserve"> </w:t>
      </w:r>
      <w:r w:rsidR="00BB4927">
        <w:t>had</w:t>
      </w:r>
      <w:r w:rsidR="00E52E95">
        <w:t xml:space="preserve"> </w:t>
      </w:r>
      <w:r w:rsidR="00BB4927">
        <w:t>been</w:t>
      </w:r>
      <w:r w:rsidR="00E52E95">
        <w:t xml:space="preserve"> </w:t>
      </w:r>
      <w:r w:rsidR="00BB4927">
        <w:t>written</w:t>
      </w:r>
      <w:r w:rsidR="00E52E95">
        <w:t xml:space="preserve"> </w:t>
      </w:r>
      <w:r w:rsidR="00BB4927">
        <w:t>down</w:t>
      </w:r>
      <w:r w:rsidR="00E52E95">
        <w:t xml:space="preserve"> </w:t>
      </w:r>
      <w:r w:rsidR="00BB4927">
        <w:t>for</w:t>
      </w:r>
      <w:r w:rsidR="00E52E95">
        <w:t xml:space="preserve"> </w:t>
      </w:r>
      <w:r w:rsidR="00BB4927">
        <w:t>you</w:t>
      </w:r>
      <w:r w:rsidR="007B7AD2">
        <w:t>.</w:t>
      </w:r>
      <w:r w:rsidR="00E52E95">
        <w:t xml:space="preserve"> </w:t>
      </w:r>
      <w:r w:rsidR="00BB4927">
        <w:t>Who</w:t>
      </w:r>
      <w:r w:rsidR="00E52E95">
        <w:t xml:space="preserve"> </w:t>
      </w:r>
      <w:r w:rsidR="00BB4927">
        <w:t>actually</w:t>
      </w:r>
      <w:r w:rsidR="00E52E95">
        <w:t xml:space="preserve"> </w:t>
      </w:r>
      <w:r w:rsidR="00BB4927">
        <w:t>wrote</w:t>
      </w:r>
      <w:r w:rsidR="00E52E95">
        <w:t xml:space="preserve"> </w:t>
      </w:r>
      <w:r w:rsidR="00BB4927">
        <w:t>down</w:t>
      </w:r>
      <w:r w:rsidR="00E52E95">
        <w:t xml:space="preserve"> </w:t>
      </w:r>
      <w:r w:rsidR="00BB4927">
        <w:t>those</w:t>
      </w:r>
      <w:r w:rsidR="00E52E95">
        <w:t xml:space="preserve"> </w:t>
      </w:r>
      <w:r w:rsidR="00BB4927">
        <w:t>words?</w:t>
      </w:r>
      <w:r w:rsidR="00E52E95">
        <w:t xml:space="preserve"> </w:t>
      </w:r>
      <w:r w:rsidR="00BB4927">
        <w:t>Was</w:t>
      </w:r>
      <w:r w:rsidR="00E52E95">
        <w:t xml:space="preserve"> </w:t>
      </w:r>
      <w:r w:rsidR="00BB4927">
        <w:t>it</w:t>
      </w:r>
      <w:r w:rsidR="00E52E95">
        <w:t xml:space="preserve"> </w:t>
      </w:r>
      <w:r w:rsidR="00BB4927">
        <w:t>Dominic</w:t>
      </w:r>
      <w:r w:rsidR="00E52E95">
        <w:t xml:space="preserve"> </w:t>
      </w:r>
      <w:r w:rsidR="00BB4927">
        <w:t>Cummings</w:t>
      </w:r>
      <w:r w:rsidR="00E52E95">
        <w:t xml:space="preserve"> </w:t>
      </w:r>
      <w:r w:rsidR="00BB4927">
        <w:t>or</w:t>
      </w:r>
      <w:r w:rsidR="00E52E95">
        <w:t xml:space="preserve"> </w:t>
      </w:r>
      <w:r w:rsidR="00BB4927">
        <w:t>somebody</w:t>
      </w:r>
      <w:r w:rsidR="00E52E95">
        <w:t xml:space="preserve"> </w:t>
      </w:r>
      <w:r w:rsidR="00BB4927">
        <w:t>in</w:t>
      </w:r>
      <w:r w:rsidR="00E52E95">
        <w:t xml:space="preserve"> </w:t>
      </w:r>
      <w:r w:rsidR="00BB4927">
        <w:t>your</w:t>
      </w:r>
      <w:r w:rsidR="00E52E95">
        <w:t xml:space="preserve"> </w:t>
      </w:r>
      <w:r w:rsidR="004F7802">
        <w:t>Department</w:t>
      </w:r>
      <w:r w:rsidR="00BB4927">
        <w:t>?</w:t>
      </w:r>
    </w:p>
    <w:p w:rsidR="00537A08" w:rsidP="00944B0A">
      <w:pPr>
        <w:pStyle w:val="Answer"/>
      </w:pPr>
      <w:sdt>
        <w:sdtPr>
          <w:alias w:val="Witness"/>
          <w:id w:val="1969930004"/>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79209A">
        <w:t>I</w:t>
      </w:r>
      <w:r w:rsidR="00E52E95">
        <w:t xml:space="preserve"> </w:t>
      </w:r>
      <w:r w:rsidR="0079209A">
        <w:t>read</w:t>
      </w:r>
      <w:r w:rsidR="00E52E95">
        <w:t xml:space="preserve"> </w:t>
      </w:r>
      <w:r w:rsidR="0079209A">
        <w:t>out</w:t>
      </w:r>
      <w:r w:rsidR="00E52E95">
        <w:t xml:space="preserve"> </w:t>
      </w:r>
      <w:r w:rsidR="0079209A">
        <w:t>something</w:t>
      </w:r>
      <w:r w:rsidR="00E52E95">
        <w:t xml:space="preserve"> </w:t>
      </w:r>
      <w:r w:rsidR="0079209A">
        <w:t>specific</w:t>
      </w:r>
      <w:r w:rsidR="00E52E95">
        <w:t xml:space="preserve"> </w:t>
      </w:r>
      <w:r w:rsidR="0079209A">
        <w:t>because</w:t>
      </w:r>
      <w:r w:rsidR="00E52E95">
        <w:t xml:space="preserve"> </w:t>
      </w:r>
      <w:r w:rsidR="0079209A">
        <w:t>I</w:t>
      </w:r>
      <w:r w:rsidR="00E52E95">
        <w:t xml:space="preserve"> </w:t>
      </w:r>
      <w:r w:rsidR="0079209A">
        <w:t>wanted</w:t>
      </w:r>
      <w:r w:rsidR="00E52E95">
        <w:t xml:space="preserve"> </w:t>
      </w:r>
      <w:r w:rsidR="0079209A">
        <w:t>to</w:t>
      </w:r>
      <w:r w:rsidR="00E52E95">
        <w:t xml:space="preserve"> </w:t>
      </w:r>
      <w:r w:rsidR="0079209A">
        <w:t>ensure</w:t>
      </w:r>
      <w:r w:rsidR="00E52E95">
        <w:t xml:space="preserve"> </w:t>
      </w:r>
      <w:r w:rsidR="0079209A">
        <w:t>that</w:t>
      </w:r>
      <w:r w:rsidR="004F7802">
        <w:t>,</w:t>
      </w:r>
      <w:r w:rsidR="00E52E95">
        <w:t xml:space="preserve"> </w:t>
      </w:r>
      <w:r w:rsidR="004F7802">
        <w:t>in</w:t>
      </w:r>
      <w:r w:rsidR="00E52E95">
        <w:t xml:space="preserve"> </w:t>
      </w:r>
      <w:r w:rsidR="0079209A">
        <w:t>what</w:t>
      </w:r>
      <w:r w:rsidR="00E52E95">
        <w:t xml:space="preserve"> </w:t>
      </w:r>
      <w:r w:rsidR="0079209A">
        <w:t>I</w:t>
      </w:r>
      <w:r w:rsidR="00E52E95">
        <w:t xml:space="preserve"> </w:t>
      </w:r>
      <w:r w:rsidR="0079209A">
        <w:t>said</w:t>
      </w:r>
      <w:r w:rsidR="004F7802">
        <w:t>,</w:t>
      </w:r>
      <w:r w:rsidR="00E52E95">
        <w:t xml:space="preserve"> </w:t>
      </w:r>
      <w:r w:rsidR="004F7802">
        <w:t>I</w:t>
      </w:r>
      <w:r w:rsidR="00E52E95">
        <w:t xml:space="preserve"> </w:t>
      </w:r>
      <w:r w:rsidR="0079209A">
        <w:t>was</w:t>
      </w:r>
      <w:r w:rsidR="00E52E95">
        <w:t xml:space="preserve"> </w:t>
      </w:r>
      <w:r w:rsidR="0079209A">
        <w:t>giving</w:t>
      </w:r>
      <w:r w:rsidR="00E52E95">
        <w:t xml:space="preserve"> </w:t>
      </w:r>
      <w:r w:rsidR="0079209A">
        <w:t>the</w:t>
      </w:r>
      <w:r w:rsidR="00E52E95">
        <w:t xml:space="preserve"> </w:t>
      </w:r>
      <w:r w:rsidR="0079209A">
        <w:t>House</w:t>
      </w:r>
      <w:r w:rsidR="00E52E95">
        <w:t xml:space="preserve"> </w:t>
      </w:r>
      <w:r w:rsidR="0079209A">
        <w:t>a</w:t>
      </w:r>
      <w:r w:rsidR="00E52E95">
        <w:t xml:space="preserve"> </w:t>
      </w:r>
      <w:r w:rsidR="0079209A">
        <w:t>straight</w:t>
      </w:r>
      <w:r w:rsidR="00E52E95">
        <w:t xml:space="preserve"> </w:t>
      </w:r>
      <w:r w:rsidR="0079209A">
        <w:t>answer</w:t>
      </w:r>
      <w:r w:rsidR="004F7802">
        <w:t>,</w:t>
      </w:r>
      <w:r w:rsidR="00E52E95">
        <w:t xml:space="preserve"> </w:t>
      </w:r>
      <w:r w:rsidR="0079209A">
        <w:t>in</w:t>
      </w:r>
      <w:r w:rsidR="00E52E95">
        <w:t xml:space="preserve"> </w:t>
      </w:r>
      <w:r w:rsidR="0079209A">
        <w:t>line</w:t>
      </w:r>
      <w:r w:rsidR="00E52E95">
        <w:t xml:space="preserve"> </w:t>
      </w:r>
      <w:r w:rsidR="0079209A">
        <w:t>with</w:t>
      </w:r>
      <w:r w:rsidR="00E52E95">
        <w:t xml:space="preserve"> </w:t>
      </w:r>
      <w:r w:rsidR="0079209A">
        <w:t>the</w:t>
      </w:r>
      <w:r w:rsidR="00E52E95">
        <w:t xml:space="preserve"> </w:t>
      </w:r>
      <w:r w:rsidR="0079209A">
        <w:t>legal</w:t>
      </w:r>
      <w:r w:rsidR="00E52E95">
        <w:t xml:space="preserve"> </w:t>
      </w:r>
      <w:r w:rsidR="0079209A">
        <w:t>advice</w:t>
      </w:r>
      <w:r w:rsidR="00E52E95">
        <w:t xml:space="preserve"> </w:t>
      </w:r>
      <w:r w:rsidR="0079209A">
        <w:t>that</w:t>
      </w:r>
      <w:r w:rsidR="00E52E95">
        <w:t xml:space="preserve"> </w:t>
      </w:r>
      <w:r w:rsidR="0079209A">
        <w:t>the</w:t>
      </w:r>
      <w:r w:rsidR="00E52E95">
        <w:t xml:space="preserve"> </w:t>
      </w:r>
      <w:r w:rsidR="0079209A">
        <w:t>Government</w:t>
      </w:r>
      <w:r w:rsidR="00E52E95">
        <w:t xml:space="preserve"> </w:t>
      </w:r>
      <w:r w:rsidR="004F7802">
        <w:t>have</w:t>
      </w:r>
      <w:r w:rsidR="00E52E95">
        <w:t xml:space="preserve"> </w:t>
      </w:r>
      <w:r w:rsidR="0079209A">
        <w:t>had,</w:t>
      </w:r>
      <w:r w:rsidR="00E52E95">
        <w:t xml:space="preserve"> </w:t>
      </w:r>
      <w:r w:rsidR="0079209A">
        <w:t>which</w:t>
      </w:r>
      <w:r w:rsidR="00E52E95">
        <w:t xml:space="preserve"> </w:t>
      </w:r>
      <w:r w:rsidR="0079209A">
        <w:t>is</w:t>
      </w:r>
      <w:r w:rsidR="00E52E95">
        <w:t xml:space="preserve"> </w:t>
      </w:r>
      <w:r w:rsidR="0079209A">
        <w:t>the</w:t>
      </w:r>
      <w:r w:rsidR="00E52E95">
        <w:t xml:space="preserve"> </w:t>
      </w:r>
      <w:r w:rsidR="0079209A">
        <w:t>same</w:t>
      </w:r>
      <w:r w:rsidR="00E52E95">
        <w:t xml:space="preserve"> </w:t>
      </w:r>
      <w:r w:rsidR="0079209A">
        <w:t>as</w:t>
      </w:r>
      <w:r w:rsidR="00E52E95">
        <w:t xml:space="preserve"> </w:t>
      </w:r>
      <w:r w:rsidR="0079209A">
        <w:t>we</w:t>
      </w:r>
      <w:r w:rsidR="00E52E95">
        <w:t xml:space="preserve"> </w:t>
      </w:r>
      <w:r w:rsidR="0079209A">
        <w:t>published</w:t>
      </w:r>
      <w:r w:rsidR="00E52E95">
        <w:t xml:space="preserve"> </w:t>
      </w:r>
      <w:r w:rsidR="0079209A">
        <w:t>to</w:t>
      </w:r>
      <w:r w:rsidR="00E52E95">
        <w:t xml:space="preserve"> </w:t>
      </w:r>
      <w:r w:rsidR="0079209A">
        <w:t>the</w:t>
      </w:r>
      <w:r w:rsidR="00E52E95">
        <w:t xml:space="preserve"> </w:t>
      </w:r>
      <w:r w:rsidR="0079209A">
        <w:t>Committee</w:t>
      </w:r>
      <w:r w:rsidR="007B7AD2">
        <w:t>.</w:t>
      </w:r>
      <w:r w:rsidR="00E52E95">
        <w:t xml:space="preserve"> </w:t>
      </w:r>
    </w:p>
    <w:p w:rsidR="00944B0A" w:rsidP="00537A08">
      <w:pPr>
        <w:pStyle w:val="Question"/>
      </w:pPr>
      <w:sdt>
        <w:sdtPr>
          <w:alias w:val="Member"/>
          <w:tag w:val="&lt;Member mnisId='1562' dodsId='28181'&gt;"/>
          <w:id w:val="-1844780539"/>
          <w:placeholder>
            <w:docPart w:val="DefaultPlaceholder_1082065158"/>
          </w:placeholder>
          <w:richText/>
        </w:sdtPr>
        <w:sdtContent>
          <w:r w:rsidRPr="00537A08" w:rsidR="00537A08">
            <w:rPr>
              <w:b/>
            </w:rPr>
            <w:t>Mr</w:t>
          </w:r>
          <w:r w:rsidR="00E52E95">
            <w:rPr>
              <w:b/>
            </w:rPr>
            <w:t xml:space="preserve"> </w:t>
          </w:r>
          <w:r w:rsidR="004F7802">
            <w:rPr>
              <w:b/>
            </w:rPr>
            <w:t>Goodwill:</w:t>
          </w:r>
        </w:sdtContent>
      </w:sdt>
      <w:r w:rsidR="00E52E95">
        <w:t xml:space="preserve"> </w:t>
      </w:r>
      <w:r w:rsidR="0079209A">
        <w:t>Was</w:t>
      </w:r>
      <w:r w:rsidR="00E52E95">
        <w:t xml:space="preserve"> </w:t>
      </w:r>
      <w:r w:rsidR="0079209A">
        <w:t>it</w:t>
      </w:r>
      <w:r w:rsidR="00E52E95">
        <w:t xml:space="preserve"> </w:t>
      </w:r>
      <w:r w:rsidR="0079209A">
        <w:t>a</w:t>
      </w:r>
      <w:r w:rsidR="00E52E95">
        <w:t xml:space="preserve"> </w:t>
      </w:r>
      <w:r w:rsidR="0079209A">
        <w:t>lawyer</w:t>
      </w:r>
      <w:r w:rsidR="00E52E95">
        <w:t xml:space="preserve"> </w:t>
      </w:r>
      <w:r w:rsidR="0079209A">
        <w:t>or</w:t>
      </w:r>
      <w:r w:rsidR="00E52E95">
        <w:t xml:space="preserve"> </w:t>
      </w:r>
      <w:r w:rsidR="004F7802">
        <w:t>No.</w:t>
      </w:r>
      <w:r w:rsidR="00E52E95">
        <w:t xml:space="preserve"> </w:t>
      </w:r>
      <w:r w:rsidR="0079209A">
        <w:t>10?</w:t>
      </w:r>
    </w:p>
    <w:p w:rsidR="00537A08" w:rsidP="00537A08">
      <w:pPr>
        <w:pStyle w:val="Answer"/>
      </w:pPr>
      <w:sdt>
        <w:sdtPr>
          <w:alias w:val="Witness"/>
          <w:id w:val="1567609022"/>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I</w:t>
      </w:r>
      <w:r w:rsidR="00E52E95">
        <w:t xml:space="preserve"> </w:t>
      </w:r>
      <w:r>
        <w:t>am</w:t>
      </w:r>
      <w:r w:rsidR="00E52E95">
        <w:t xml:space="preserve"> </w:t>
      </w:r>
      <w:r>
        <w:t>afraid</w:t>
      </w:r>
      <w:r w:rsidR="00E52E95">
        <w:t xml:space="preserve"> </w:t>
      </w:r>
      <w:r>
        <w:t>I</w:t>
      </w:r>
      <w:r w:rsidR="00E52E95">
        <w:t xml:space="preserve"> </w:t>
      </w:r>
      <w:r>
        <w:t>am</w:t>
      </w:r>
      <w:r w:rsidR="00E52E95">
        <w:t xml:space="preserve"> </w:t>
      </w:r>
      <w:r>
        <w:t>not</w:t>
      </w:r>
      <w:r w:rsidR="00E52E95">
        <w:t xml:space="preserve"> </w:t>
      </w:r>
      <w:r>
        <w:t>going</w:t>
      </w:r>
      <w:r w:rsidR="00E52E95">
        <w:t xml:space="preserve"> </w:t>
      </w:r>
      <w:r>
        <w:t>to</w:t>
      </w:r>
      <w:r w:rsidR="00E52E95">
        <w:t xml:space="preserve"> </w:t>
      </w:r>
      <w:r>
        <w:t>comment</w:t>
      </w:r>
      <w:r w:rsidR="00E52E95">
        <w:t xml:space="preserve"> </w:t>
      </w:r>
      <w:r>
        <w:t>on</w:t>
      </w:r>
      <w:r w:rsidR="00E52E95">
        <w:t xml:space="preserve"> </w:t>
      </w:r>
      <w:r w:rsidR="004F7802">
        <w:t>who</w:t>
      </w:r>
      <w:r w:rsidR="00E52E95">
        <w:t xml:space="preserve"> </w:t>
      </w:r>
      <w:r w:rsidR="004F7802">
        <w:t>inputs</w:t>
      </w:r>
      <w:r w:rsidR="00E52E95">
        <w:t xml:space="preserve"> </w:t>
      </w:r>
      <w:r w:rsidR="004F7802">
        <w:t>to</w:t>
      </w:r>
      <w:r w:rsidR="00E52E95">
        <w:t xml:space="preserve"> </w:t>
      </w:r>
      <w:r w:rsidR="0079209A">
        <w:t>advice</w:t>
      </w:r>
      <w:r w:rsidR="00E52E95">
        <w:t xml:space="preserve"> </w:t>
      </w:r>
      <w:r w:rsidR="0079209A">
        <w:t>that</w:t>
      </w:r>
      <w:r w:rsidR="00E52E95">
        <w:t xml:space="preserve"> </w:t>
      </w:r>
      <w:r w:rsidR="0079209A">
        <w:t>comes</w:t>
      </w:r>
      <w:r w:rsidR="00E52E95">
        <w:t xml:space="preserve"> </w:t>
      </w:r>
      <w:r w:rsidR="0079209A">
        <w:t>through</w:t>
      </w:r>
      <w:r w:rsidR="00E52E95">
        <w:t xml:space="preserve"> </w:t>
      </w:r>
      <w:r w:rsidR="0079209A">
        <w:t>to</w:t>
      </w:r>
      <w:r w:rsidR="00E52E95">
        <w:t xml:space="preserve"> </w:t>
      </w:r>
      <w:r w:rsidR="008E6BB7">
        <w:t>Ministers</w:t>
      </w:r>
      <w:r w:rsidR="007B7AD2">
        <w:t>.</w:t>
      </w:r>
      <w:r w:rsidR="00E52E95">
        <w:t xml:space="preserve"> </w:t>
      </w:r>
      <w:r w:rsidR="0079209A">
        <w:t>I</w:t>
      </w:r>
      <w:r w:rsidR="00E52E95">
        <w:t xml:space="preserve"> </w:t>
      </w:r>
      <w:r w:rsidR="0079209A">
        <w:t>wanted</w:t>
      </w:r>
      <w:r w:rsidR="00E52E95">
        <w:t xml:space="preserve"> </w:t>
      </w:r>
      <w:r w:rsidR="0079209A">
        <w:t>to</w:t>
      </w:r>
      <w:r w:rsidR="00E52E95">
        <w:t xml:space="preserve"> </w:t>
      </w:r>
      <w:r w:rsidR="0079209A">
        <w:t>ensure</w:t>
      </w:r>
      <w:r w:rsidR="004F7802">
        <w:t>,</w:t>
      </w:r>
      <w:r w:rsidR="00E52E95">
        <w:t xml:space="preserve"> </w:t>
      </w:r>
      <w:r w:rsidR="0079209A">
        <w:t>and</w:t>
      </w:r>
      <w:r w:rsidR="00E52E95">
        <w:t xml:space="preserve"> </w:t>
      </w:r>
      <w:r w:rsidR="0079209A">
        <w:t>we</w:t>
      </w:r>
      <w:r w:rsidR="00E52E95">
        <w:t xml:space="preserve"> </w:t>
      </w:r>
      <w:r w:rsidR="0079209A">
        <w:t>all</w:t>
      </w:r>
      <w:r w:rsidR="00E52E95">
        <w:t xml:space="preserve"> </w:t>
      </w:r>
      <w:r w:rsidR="0079209A">
        <w:t>wanted</w:t>
      </w:r>
      <w:r w:rsidR="00E52E95">
        <w:t xml:space="preserve"> </w:t>
      </w:r>
      <w:r w:rsidR="0079209A">
        <w:t>to</w:t>
      </w:r>
      <w:r w:rsidR="00E52E95">
        <w:t xml:space="preserve"> </w:t>
      </w:r>
      <w:r w:rsidR="0079209A">
        <w:t>ensure</w:t>
      </w:r>
      <w:r w:rsidR="004F7802">
        <w:t>,</w:t>
      </w:r>
      <w:r w:rsidR="00E52E95">
        <w:t xml:space="preserve"> </w:t>
      </w:r>
      <w:r w:rsidR="0079209A">
        <w:t>that</w:t>
      </w:r>
      <w:r w:rsidR="00E52E95">
        <w:t xml:space="preserve"> </w:t>
      </w:r>
      <w:r w:rsidR="0079209A">
        <w:t>we</w:t>
      </w:r>
      <w:r w:rsidR="00E52E95">
        <w:t xml:space="preserve"> </w:t>
      </w:r>
      <w:r w:rsidR="0079209A">
        <w:t>gave</w:t>
      </w:r>
      <w:r w:rsidR="00E52E95">
        <w:t xml:space="preserve"> </w:t>
      </w:r>
      <w:r w:rsidR="0079209A">
        <w:t>the</w:t>
      </w:r>
      <w:r w:rsidR="00E52E95">
        <w:t xml:space="preserve"> </w:t>
      </w:r>
      <w:r w:rsidR="0079209A">
        <w:t>House</w:t>
      </w:r>
      <w:r w:rsidR="00E52E95">
        <w:t xml:space="preserve"> </w:t>
      </w:r>
      <w:r w:rsidR="0079209A">
        <w:t>a</w:t>
      </w:r>
      <w:r w:rsidR="00E52E95">
        <w:t xml:space="preserve"> </w:t>
      </w:r>
      <w:r w:rsidR="0079209A">
        <w:t>straight</w:t>
      </w:r>
      <w:r w:rsidR="00E52E95">
        <w:t xml:space="preserve"> </w:t>
      </w:r>
      <w:r w:rsidR="0079209A">
        <w:t>answer</w:t>
      </w:r>
      <w:r w:rsidR="007B7AD2">
        <w:t>.</w:t>
      </w:r>
      <w:r w:rsidR="00E52E95">
        <w:t xml:space="preserve"> </w:t>
      </w:r>
      <w:r w:rsidR="0079209A">
        <w:t>My</w:t>
      </w:r>
      <w:r w:rsidR="00E52E95">
        <w:t xml:space="preserve"> </w:t>
      </w:r>
      <w:r w:rsidR="0079209A">
        <w:t>learned</w:t>
      </w:r>
      <w:r w:rsidR="00E52E95">
        <w:t xml:space="preserve"> </w:t>
      </w:r>
      <w:r w:rsidR="00F61417">
        <w:t>F</w:t>
      </w:r>
      <w:r w:rsidR="0079209A">
        <w:t>riend</w:t>
      </w:r>
      <w:r w:rsidR="00E52E95">
        <w:t xml:space="preserve"> </w:t>
      </w:r>
      <w:r w:rsidR="0079209A">
        <w:t>asked</w:t>
      </w:r>
      <w:r w:rsidR="00E52E95">
        <w:t xml:space="preserve"> </w:t>
      </w:r>
      <w:r w:rsidR="0079209A">
        <w:t>a</w:t>
      </w:r>
      <w:r w:rsidR="00E52E95">
        <w:t xml:space="preserve"> </w:t>
      </w:r>
      <w:r w:rsidR="0079209A">
        <w:t>very</w:t>
      </w:r>
      <w:r w:rsidR="00E52E95">
        <w:t xml:space="preserve"> </w:t>
      </w:r>
      <w:r w:rsidR="0079209A">
        <w:t>straight</w:t>
      </w:r>
      <w:r w:rsidR="00E52E95">
        <w:t xml:space="preserve"> </w:t>
      </w:r>
      <w:r w:rsidR="0079209A">
        <w:t>question</w:t>
      </w:r>
      <w:r w:rsidR="004F7802">
        <w:t>.</w:t>
      </w:r>
      <w:r w:rsidR="00E52E95">
        <w:t xml:space="preserve"> </w:t>
      </w:r>
      <w:r w:rsidR="004F7802">
        <w:t>It</w:t>
      </w:r>
      <w:r w:rsidR="00E52E95">
        <w:t xml:space="preserve"> </w:t>
      </w:r>
      <w:r w:rsidR="0079209A">
        <w:t>is</w:t>
      </w:r>
      <w:r w:rsidR="00E52E95">
        <w:t xml:space="preserve"> </w:t>
      </w:r>
      <w:r w:rsidR="0079209A">
        <w:t>an</w:t>
      </w:r>
      <w:r w:rsidR="00E52E95">
        <w:t xml:space="preserve"> </w:t>
      </w:r>
      <w:r w:rsidR="0079209A">
        <w:t>answer</w:t>
      </w:r>
      <w:r w:rsidR="00E52E95">
        <w:t xml:space="preserve"> </w:t>
      </w:r>
      <w:r w:rsidR="0079209A">
        <w:t>that</w:t>
      </w:r>
      <w:r w:rsidR="00E52E95">
        <w:t xml:space="preserve"> </w:t>
      </w:r>
      <w:r w:rsidR="0079209A">
        <w:t>is</w:t>
      </w:r>
      <w:r w:rsidR="00E52E95">
        <w:t xml:space="preserve"> </w:t>
      </w:r>
      <w:r w:rsidR="0079209A">
        <w:t>absolutely</w:t>
      </w:r>
      <w:r w:rsidR="00E52E95">
        <w:t xml:space="preserve"> </w:t>
      </w:r>
      <w:r w:rsidR="0079209A">
        <w:t>in</w:t>
      </w:r>
      <w:r w:rsidR="00E52E95">
        <w:t xml:space="preserve"> </w:t>
      </w:r>
      <w:r w:rsidR="0079209A">
        <w:t>line</w:t>
      </w:r>
      <w:r w:rsidR="00E52E95">
        <w:t xml:space="preserve"> </w:t>
      </w:r>
      <w:r w:rsidR="0079209A">
        <w:t>with</w:t>
      </w:r>
      <w:r w:rsidR="00E52E95">
        <w:t xml:space="preserve"> </w:t>
      </w:r>
      <w:r w:rsidR="0079209A">
        <w:t>the</w:t>
      </w:r>
      <w:r w:rsidR="00E52E95">
        <w:t xml:space="preserve"> </w:t>
      </w:r>
      <w:r w:rsidR="0079209A">
        <w:t>legal</w:t>
      </w:r>
      <w:r w:rsidR="00E52E95">
        <w:t xml:space="preserve"> </w:t>
      </w:r>
      <w:r w:rsidR="0079209A">
        <w:t>advice</w:t>
      </w:r>
      <w:r w:rsidR="00E52E95">
        <w:t xml:space="preserve"> </w:t>
      </w:r>
      <w:r w:rsidR="0079209A">
        <w:t>that</w:t>
      </w:r>
      <w:r w:rsidR="00E52E95">
        <w:t xml:space="preserve"> </w:t>
      </w:r>
      <w:r w:rsidR="0079209A">
        <w:t>the</w:t>
      </w:r>
      <w:r w:rsidR="00E52E95">
        <w:t xml:space="preserve"> </w:t>
      </w:r>
      <w:r w:rsidR="00F61417">
        <w:t>Attorney General</w:t>
      </w:r>
      <w:r w:rsidR="00E52E95">
        <w:t xml:space="preserve"> </w:t>
      </w:r>
      <w:r w:rsidR="0079209A">
        <w:t>published,</w:t>
      </w:r>
      <w:r w:rsidR="00E52E95">
        <w:t xml:space="preserve"> </w:t>
      </w:r>
      <w:r w:rsidR="0079209A">
        <w:t>which</w:t>
      </w:r>
      <w:r w:rsidR="00E52E95">
        <w:t xml:space="preserve"> </w:t>
      </w:r>
      <w:r w:rsidR="0079209A">
        <w:t>the</w:t>
      </w:r>
      <w:r w:rsidR="00E52E95">
        <w:t xml:space="preserve"> </w:t>
      </w:r>
      <w:r w:rsidR="0079209A">
        <w:t>Committee</w:t>
      </w:r>
      <w:r w:rsidR="00E52E95">
        <w:t xml:space="preserve"> </w:t>
      </w:r>
      <w:r w:rsidR="0079209A">
        <w:t>has</w:t>
      </w:r>
      <w:r w:rsidR="007B7AD2">
        <w:t>.</w:t>
      </w:r>
      <w:r w:rsidR="00E52E95">
        <w:t xml:space="preserve"> </w:t>
      </w:r>
    </w:p>
    <w:p w:rsidR="00537A08" w:rsidP="0079209A">
      <w:pPr>
        <w:pStyle w:val="Question"/>
        <w:numPr>
          <w:ilvl w:val="0"/>
          <w:numId w:val="0"/>
        </w:numPr>
        <w:ind w:left="794"/>
      </w:pPr>
      <w:sdt>
        <w:sdtPr>
          <w:alias w:val="Member"/>
          <w:tag w:val="&lt;Member mnisId='1562' dodsId='28181'&gt;"/>
          <w:id w:val="1685014895"/>
          <w:placeholder>
            <w:docPart w:val="DefaultPlaceholder_1082065158"/>
          </w:placeholder>
          <w:richText/>
        </w:sdtPr>
        <w:sdtContent>
          <w:r w:rsidRPr="00537A08">
            <w:rPr>
              <w:b/>
            </w:rPr>
            <w:t>Mr</w:t>
          </w:r>
          <w:r w:rsidR="00E52E95">
            <w:rPr>
              <w:b/>
            </w:rPr>
            <w:t xml:space="preserve"> </w:t>
          </w:r>
          <w:r w:rsidR="004F7802">
            <w:rPr>
              <w:b/>
            </w:rPr>
            <w:t>Goodwill:</w:t>
          </w:r>
        </w:sdtContent>
      </w:sdt>
      <w:r w:rsidR="00E52E95">
        <w:t xml:space="preserve"> </w:t>
      </w:r>
      <w:r>
        <w:t>We</w:t>
      </w:r>
      <w:r w:rsidR="00E52E95">
        <w:t xml:space="preserve"> </w:t>
      </w:r>
      <w:r>
        <w:t>will</w:t>
      </w:r>
      <w:r w:rsidR="00E52E95">
        <w:t xml:space="preserve"> </w:t>
      </w:r>
      <w:r>
        <w:t>read</w:t>
      </w:r>
      <w:r w:rsidR="00E52E95">
        <w:t xml:space="preserve"> </w:t>
      </w:r>
      <w:r>
        <w:t>into</w:t>
      </w:r>
      <w:r w:rsidR="00E52E95">
        <w:t xml:space="preserve"> </w:t>
      </w:r>
      <w:r>
        <w:t>that</w:t>
      </w:r>
      <w:r w:rsidR="00E52E95">
        <w:t xml:space="preserve"> </w:t>
      </w:r>
      <w:r w:rsidR="0079209A">
        <w:t>w</w:t>
      </w:r>
      <w:r>
        <w:t>hat</w:t>
      </w:r>
      <w:r w:rsidR="00E52E95">
        <w:t xml:space="preserve"> </w:t>
      </w:r>
      <w:r w:rsidR="0079209A">
        <w:t>w</w:t>
      </w:r>
      <w:r>
        <w:t>e</w:t>
      </w:r>
      <w:r w:rsidR="00E52E95">
        <w:t xml:space="preserve"> </w:t>
      </w:r>
      <w:r>
        <w:t>will</w:t>
      </w:r>
      <w:r w:rsidR="007B7AD2">
        <w:t>.</w:t>
      </w:r>
      <w:r w:rsidR="00E52E95">
        <w:t xml:space="preserve"> </w:t>
      </w:r>
      <w:r>
        <w:t>Thank</w:t>
      </w:r>
      <w:r w:rsidR="00E52E95">
        <w:t xml:space="preserve"> </w:t>
      </w:r>
      <w:r>
        <w:t>you</w:t>
      </w:r>
      <w:r w:rsidR="00E52E95">
        <w:t xml:space="preserve"> </w:t>
      </w:r>
      <w:r>
        <w:t>very</w:t>
      </w:r>
      <w:r w:rsidR="00E52E95">
        <w:t xml:space="preserve"> </w:t>
      </w:r>
      <w:r>
        <w:t>much.</w:t>
      </w:r>
    </w:p>
    <w:p w:rsidR="00537A08" w:rsidP="00537A08">
      <w:pPr>
        <w:pStyle w:val="Question"/>
      </w:pPr>
      <w:sdt>
        <w:sdtPr>
          <w:alias w:val="Member"/>
          <w:tag w:val="&lt;Member mnisId='4607' dodsId='76839'&gt;"/>
          <w:id w:val="1920754564"/>
          <w:placeholder>
            <w:docPart w:val="DefaultPlaceholder_1082065158"/>
          </w:placeholder>
          <w:richText/>
        </w:sdtPr>
        <w:sdtContent>
          <w:r w:rsidRPr="00537A08">
            <w:rPr>
              <w:b/>
            </w:rPr>
            <w:t>Stephanie</w:t>
          </w:r>
          <w:r w:rsidR="00E52E95">
            <w:rPr>
              <w:b/>
            </w:rPr>
            <w:t xml:space="preserve"> </w:t>
          </w:r>
          <w:r w:rsidRPr="00537A08">
            <w:rPr>
              <w:b/>
            </w:rPr>
            <w:t>Peacock:</w:t>
          </w:r>
        </w:sdtContent>
      </w:sdt>
      <w:r w:rsidR="00E52E95">
        <w:t xml:space="preserve"> </w:t>
      </w:r>
      <w:r>
        <w:t>Could</w:t>
      </w:r>
      <w:r w:rsidR="00E52E95">
        <w:t xml:space="preserve"> </w:t>
      </w:r>
      <w:r>
        <w:t>you</w:t>
      </w:r>
      <w:r w:rsidR="00E52E95">
        <w:t xml:space="preserve"> </w:t>
      </w:r>
      <w:r>
        <w:t>tell</w:t>
      </w:r>
      <w:r w:rsidR="00E52E95">
        <w:t xml:space="preserve"> </w:t>
      </w:r>
      <w:r>
        <w:t>us</w:t>
      </w:r>
      <w:r w:rsidR="00E52E95">
        <w:t xml:space="preserve"> </w:t>
      </w:r>
      <w:r w:rsidR="00625D1A">
        <w:t>in</w:t>
      </w:r>
      <w:r w:rsidR="00E52E95">
        <w:t xml:space="preserve"> </w:t>
      </w:r>
      <w:r>
        <w:t>what</w:t>
      </w:r>
      <w:r w:rsidR="00E52E95">
        <w:t xml:space="preserve"> </w:t>
      </w:r>
      <w:r>
        <w:t>limited</w:t>
      </w:r>
      <w:r w:rsidR="00E52E95">
        <w:t xml:space="preserve"> </w:t>
      </w:r>
      <w:r>
        <w:t>way</w:t>
      </w:r>
      <w:r w:rsidR="00E52E95">
        <w:t xml:space="preserve"> </w:t>
      </w:r>
      <w:r w:rsidR="00625D1A">
        <w:t>the</w:t>
      </w:r>
      <w:r w:rsidR="00E52E95">
        <w:t xml:space="preserve"> </w:t>
      </w:r>
      <w:r w:rsidR="00625D1A">
        <w:t>Government</w:t>
      </w:r>
      <w:r w:rsidR="00E52E95">
        <w:t xml:space="preserve"> </w:t>
      </w:r>
      <w:r w:rsidR="00625D1A">
        <w:t>intend</w:t>
      </w:r>
      <w:r w:rsidR="00E52E95">
        <w:t xml:space="preserve"> </w:t>
      </w:r>
      <w:r>
        <w:t>to</w:t>
      </w:r>
      <w:r w:rsidR="00E52E95">
        <w:t xml:space="preserve"> </w:t>
      </w:r>
      <w:r>
        <w:t>break</w:t>
      </w:r>
      <w:r w:rsidR="00E52E95">
        <w:t xml:space="preserve"> </w:t>
      </w:r>
      <w:r>
        <w:t>international</w:t>
      </w:r>
      <w:r w:rsidR="00E52E95">
        <w:t xml:space="preserve"> </w:t>
      </w:r>
      <w:r>
        <w:t>law?</w:t>
      </w:r>
    </w:p>
    <w:p w:rsidR="00175E3B" w:rsidP="00537A08">
      <w:pPr>
        <w:pStyle w:val="Answer"/>
      </w:pPr>
      <w:sdt>
        <w:sdtPr>
          <w:alias w:val="Witness"/>
          <w:id w:val="2114547689"/>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79209A">
        <w:t>We</w:t>
      </w:r>
      <w:r w:rsidR="00E52E95">
        <w:t xml:space="preserve"> </w:t>
      </w:r>
      <w:r w:rsidR="0079209A">
        <w:t>do</w:t>
      </w:r>
      <w:r w:rsidR="00E52E95">
        <w:t xml:space="preserve"> </w:t>
      </w:r>
      <w:r w:rsidR="0079209A">
        <w:t>not</w:t>
      </w:r>
      <w:r w:rsidR="007B7AD2">
        <w:t>.</w:t>
      </w:r>
      <w:r w:rsidR="00E52E95">
        <w:t xml:space="preserve"> </w:t>
      </w:r>
      <w:r w:rsidR="0079209A">
        <w:t>We</w:t>
      </w:r>
      <w:r w:rsidR="00E52E95">
        <w:t xml:space="preserve"> </w:t>
      </w:r>
      <w:r w:rsidR="0079209A">
        <w:t>are</w:t>
      </w:r>
      <w:r w:rsidR="00E52E95">
        <w:t xml:space="preserve"> </w:t>
      </w:r>
      <w:r w:rsidR="0079209A">
        <w:t>very</w:t>
      </w:r>
      <w:r w:rsidR="00E52E95">
        <w:t xml:space="preserve"> </w:t>
      </w:r>
      <w:r w:rsidR="0079209A">
        <w:t>clear</w:t>
      </w:r>
      <w:r w:rsidR="007B7AD2">
        <w:t>.</w:t>
      </w:r>
      <w:r w:rsidR="00E52E95">
        <w:t xml:space="preserve"> </w:t>
      </w:r>
      <w:r w:rsidR="0079209A">
        <w:t>We</w:t>
      </w:r>
      <w:r w:rsidR="00E52E95">
        <w:t xml:space="preserve"> </w:t>
      </w:r>
      <w:r w:rsidR="0079209A">
        <w:t>have</w:t>
      </w:r>
      <w:r w:rsidR="00E52E95">
        <w:t xml:space="preserve"> </w:t>
      </w:r>
      <w:r w:rsidR="0079209A">
        <w:t>no</w:t>
      </w:r>
      <w:r w:rsidR="00E52E95">
        <w:t xml:space="preserve"> </w:t>
      </w:r>
      <w:r w:rsidR="0079209A">
        <w:t>intention</w:t>
      </w:r>
      <w:r w:rsidR="00E52E95">
        <w:t xml:space="preserve"> </w:t>
      </w:r>
      <w:r w:rsidR="0079209A">
        <w:t>to</w:t>
      </w:r>
      <w:r w:rsidR="00E52E95">
        <w:t xml:space="preserve"> </w:t>
      </w:r>
      <w:r w:rsidR="00625D1A">
        <w:t>do</w:t>
      </w:r>
      <w:r w:rsidR="00E52E95">
        <w:t xml:space="preserve"> </w:t>
      </w:r>
      <w:r w:rsidR="0079209A">
        <w:t>that</w:t>
      </w:r>
      <w:r w:rsidR="00E52E95">
        <w:t xml:space="preserve"> </w:t>
      </w:r>
      <w:r w:rsidR="00625D1A">
        <w:t>in</w:t>
      </w:r>
      <w:r w:rsidR="00E52E95">
        <w:t xml:space="preserve"> </w:t>
      </w:r>
      <w:r w:rsidR="00625D1A">
        <w:t>any</w:t>
      </w:r>
      <w:r w:rsidR="00E52E95">
        <w:t xml:space="preserve"> </w:t>
      </w:r>
      <w:r w:rsidR="0079209A">
        <w:t>form</w:t>
      </w:r>
      <w:r w:rsidR="007B7AD2">
        <w:t>.</w:t>
      </w:r>
      <w:r w:rsidR="00E52E95">
        <w:t xml:space="preserve"> </w:t>
      </w:r>
      <w:r w:rsidR="00625D1A">
        <w:t>I</w:t>
      </w:r>
      <w:r w:rsidR="00E52E95">
        <w:t xml:space="preserve"> </w:t>
      </w:r>
      <w:r w:rsidR="00625D1A">
        <w:t>have</w:t>
      </w:r>
      <w:r w:rsidR="00E52E95">
        <w:t xml:space="preserve"> </w:t>
      </w:r>
      <w:r w:rsidR="00625D1A">
        <w:t>to</w:t>
      </w:r>
      <w:r w:rsidR="00E52E95">
        <w:t xml:space="preserve"> </w:t>
      </w:r>
      <w:r w:rsidR="00625D1A">
        <w:t>say,</w:t>
      </w:r>
      <w:r w:rsidR="00E52E95">
        <w:t xml:space="preserve"> </w:t>
      </w:r>
      <w:r w:rsidR="00625D1A">
        <w:t>the</w:t>
      </w:r>
      <w:r w:rsidR="00E52E95">
        <w:t xml:space="preserve"> </w:t>
      </w:r>
      <w:r w:rsidR="0079209A">
        <w:t>question</w:t>
      </w:r>
      <w:r w:rsidR="00E52E95">
        <w:t xml:space="preserve"> </w:t>
      </w:r>
      <w:r w:rsidR="0079209A">
        <w:t>is</w:t>
      </w:r>
      <w:r w:rsidR="00E52E95">
        <w:t xml:space="preserve"> </w:t>
      </w:r>
      <w:r w:rsidR="0079209A">
        <w:t>based</w:t>
      </w:r>
      <w:r w:rsidR="00E52E95">
        <w:t xml:space="preserve"> </w:t>
      </w:r>
      <w:r w:rsidR="0079209A">
        <w:t>on</w:t>
      </w:r>
      <w:r w:rsidR="00E52E95">
        <w:t xml:space="preserve"> </w:t>
      </w:r>
      <w:r w:rsidR="0079209A">
        <w:t>a</w:t>
      </w:r>
      <w:r w:rsidR="00E52E95">
        <w:t xml:space="preserve"> </w:t>
      </w:r>
      <w:r w:rsidR="0079209A">
        <w:t>false</w:t>
      </w:r>
      <w:r w:rsidR="00E52E95">
        <w:t xml:space="preserve"> </w:t>
      </w:r>
      <w:r w:rsidR="0079209A">
        <w:t>premise</w:t>
      </w:r>
      <w:r w:rsidR="007B7AD2">
        <w:t>.</w:t>
      </w:r>
      <w:r w:rsidR="00E52E95">
        <w:t xml:space="preserve"> </w:t>
      </w:r>
      <w:r w:rsidR="00625D1A">
        <w:t>We</w:t>
      </w:r>
      <w:r w:rsidR="00E52E95">
        <w:t xml:space="preserve"> </w:t>
      </w:r>
      <w:r w:rsidR="0079209A">
        <w:t>are</w:t>
      </w:r>
      <w:r w:rsidR="00E52E95">
        <w:t xml:space="preserve"> </w:t>
      </w:r>
      <w:r w:rsidR="0079209A">
        <w:t>seeking</w:t>
      </w:r>
      <w:r w:rsidR="00625D1A">
        <w:t>,</w:t>
      </w:r>
      <w:r w:rsidR="00E52E95">
        <w:t xml:space="preserve"> </w:t>
      </w:r>
      <w:r w:rsidR="0079209A">
        <w:t>through</w:t>
      </w:r>
      <w:r w:rsidR="00E52E95">
        <w:t xml:space="preserve"> </w:t>
      </w:r>
      <w:r w:rsidR="0079209A">
        <w:t>the</w:t>
      </w:r>
      <w:r w:rsidR="00E52E95">
        <w:t xml:space="preserve"> </w:t>
      </w:r>
      <w:r w:rsidR="00F61417">
        <w:t>Joint Committee</w:t>
      </w:r>
      <w:r w:rsidR="00E52E95">
        <w:t xml:space="preserve"> </w:t>
      </w:r>
      <w:r w:rsidR="0079209A">
        <w:t>and</w:t>
      </w:r>
      <w:r w:rsidR="00E52E95">
        <w:t xml:space="preserve"> </w:t>
      </w:r>
      <w:r w:rsidR="0079209A">
        <w:t>the</w:t>
      </w:r>
      <w:r w:rsidR="00E52E95">
        <w:t xml:space="preserve"> </w:t>
      </w:r>
      <w:r w:rsidR="0079209A">
        <w:t>free</w:t>
      </w:r>
      <w:r w:rsidR="00E52E95">
        <w:t xml:space="preserve"> </w:t>
      </w:r>
      <w:r w:rsidR="0079209A">
        <w:t>trade</w:t>
      </w:r>
      <w:r w:rsidR="00E52E95">
        <w:t xml:space="preserve"> </w:t>
      </w:r>
      <w:r w:rsidR="0079209A">
        <w:t>negotiations</w:t>
      </w:r>
      <w:r w:rsidR="00625D1A">
        <w:t>,</w:t>
      </w:r>
      <w:r w:rsidR="00E52E95">
        <w:t xml:space="preserve"> </w:t>
      </w:r>
      <w:r w:rsidR="0079209A">
        <w:t>to</w:t>
      </w:r>
      <w:r w:rsidR="00E52E95">
        <w:t xml:space="preserve"> </w:t>
      </w:r>
      <w:r w:rsidR="0079209A">
        <w:t>find</w:t>
      </w:r>
      <w:r w:rsidR="00E52E95">
        <w:t xml:space="preserve"> </w:t>
      </w:r>
      <w:r w:rsidR="0079209A">
        <w:t>a</w:t>
      </w:r>
      <w:r w:rsidR="00E52E95">
        <w:t xml:space="preserve"> </w:t>
      </w:r>
      <w:r w:rsidR="0079209A">
        <w:t>positive</w:t>
      </w:r>
      <w:r w:rsidR="00E52E95">
        <w:t xml:space="preserve"> </w:t>
      </w:r>
      <w:r w:rsidR="0079209A">
        <w:t>outcome</w:t>
      </w:r>
      <w:r w:rsidR="00E52E95">
        <w:t xml:space="preserve"> </w:t>
      </w:r>
      <w:r w:rsidR="0079209A">
        <w:t>and</w:t>
      </w:r>
      <w:r w:rsidR="00E52E95">
        <w:t xml:space="preserve"> </w:t>
      </w:r>
      <w:r w:rsidR="0079209A">
        <w:t>solution</w:t>
      </w:r>
      <w:r w:rsidR="00E52E95">
        <w:t xml:space="preserve"> </w:t>
      </w:r>
      <w:r w:rsidR="0079209A">
        <w:t>for</w:t>
      </w:r>
      <w:r w:rsidR="00E52E95">
        <w:t xml:space="preserve"> </w:t>
      </w:r>
      <w:r w:rsidR="0079209A">
        <w:t>our</w:t>
      </w:r>
      <w:r w:rsidR="00E52E95">
        <w:t xml:space="preserve"> </w:t>
      </w:r>
      <w:r w:rsidR="00D20C94">
        <w:t>country,</w:t>
      </w:r>
      <w:r w:rsidR="00E52E95">
        <w:t xml:space="preserve"> </w:t>
      </w:r>
      <w:r w:rsidR="00D20C94">
        <w:t>all</w:t>
      </w:r>
      <w:r w:rsidR="00E52E95">
        <w:t xml:space="preserve"> </w:t>
      </w:r>
      <w:r w:rsidR="00D20C94">
        <w:t>businesses</w:t>
      </w:r>
      <w:r w:rsidR="00E52E95">
        <w:t xml:space="preserve"> </w:t>
      </w:r>
      <w:r w:rsidR="00D20C94">
        <w:t>across</w:t>
      </w:r>
      <w:r w:rsidR="00E52E95">
        <w:t xml:space="preserve"> </w:t>
      </w:r>
      <w:r w:rsidR="00D20C94">
        <w:t>our</w:t>
      </w:r>
      <w:r w:rsidR="00E52E95">
        <w:t xml:space="preserve"> </w:t>
      </w:r>
      <w:r w:rsidR="00D20C94">
        <w:t>country</w:t>
      </w:r>
      <w:r w:rsidR="00E52E95">
        <w:t xml:space="preserve"> </w:t>
      </w:r>
      <w:r w:rsidR="00D20C94">
        <w:t>and</w:t>
      </w:r>
      <w:r w:rsidR="00E52E95">
        <w:t xml:space="preserve"> </w:t>
      </w:r>
      <w:r w:rsidR="00D20C94">
        <w:t>our</w:t>
      </w:r>
      <w:r w:rsidR="00E52E95">
        <w:t xml:space="preserve"> </w:t>
      </w:r>
      <w:r w:rsidR="00D20C94">
        <w:t>friends</w:t>
      </w:r>
      <w:r w:rsidR="00E52E95">
        <w:t xml:space="preserve"> </w:t>
      </w:r>
      <w:r w:rsidR="00625D1A">
        <w:t>and</w:t>
      </w:r>
      <w:r w:rsidR="00E52E95">
        <w:t xml:space="preserve"> </w:t>
      </w:r>
      <w:r w:rsidR="00625D1A">
        <w:t>partners</w:t>
      </w:r>
      <w:r w:rsidR="00E52E95">
        <w:t xml:space="preserve"> </w:t>
      </w:r>
      <w:r w:rsidR="00625D1A">
        <w:t>in</w:t>
      </w:r>
      <w:r w:rsidR="00E52E95">
        <w:t xml:space="preserve"> </w:t>
      </w:r>
      <w:r w:rsidR="00D20C94">
        <w:t>the</w:t>
      </w:r>
      <w:r w:rsidR="00E52E95">
        <w:t xml:space="preserve"> </w:t>
      </w:r>
      <w:r w:rsidR="00D20C94">
        <w:t>EU</w:t>
      </w:r>
      <w:r w:rsidR="00625D1A">
        <w:t>,</w:t>
      </w:r>
      <w:r w:rsidR="00E52E95">
        <w:t xml:space="preserve"> </w:t>
      </w:r>
      <w:r w:rsidR="00625D1A">
        <w:t>which</w:t>
      </w:r>
      <w:r w:rsidR="00E52E95">
        <w:t xml:space="preserve"> </w:t>
      </w:r>
      <w:r w:rsidR="00D20C94">
        <w:t>works</w:t>
      </w:r>
      <w:r w:rsidR="00E52E95">
        <w:t xml:space="preserve"> </w:t>
      </w:r>
      <w:r w:rsidR="00D20C94">
        <w:t>for</w:t>
      </w:r>
      <w:r w:rsidR="00E52E95">
        <w:t xml:space="preserve"> </w:t>
      </w:r>
      <w:r w:rsidR="00D20C94">
        <w:t>everybody</w:t>
      </w:r>
      <w:r w:rsidR="007B7AD2">
        <w:t>.</w:t>
      </w:r>
      <w:r w:rsidR="00E52E95">
        <w:t xml:space="preserve"> </w:t>
      </w:r>
      <w:r w:rsidR="00D20C94">
        <w:t>All</w:t>
      </w:r>
      <w:r w:rsidR="00E52E95">
        <w:t xml:space="preserve"> </w:t>
      </w:r>
      <w:r w:rsidR="00D20C94">
        <w:t>that</w:t>
      </w:r>
      <w:r w:rsidR="00E52E95">
        <w:t xml:space="preserve"> </w:t>
      </w:r>
      <w:r w:rsidR="00D20C94">
        <w:t>this</w:t>
      </w:r>
      <w:r w:rsidR="00E52E95">
        <w:t xml:space="preserve"> </w:t>
      </w:r>
      <w:r w:rsidR="00D20C94">
        <w:t>Bill</w:t>
      </w:r>
      <w:r w:rsidR="00E52E95">
        <w:t xml:space="preserve"> </w:t>
      </w:r>
      <w:r w:rsidR="00D20C94">
        <w:t>does</w:t>
      </w:r>
      <w:r w:rsidR="00E52E95">
        <w:t xml:space="preserve"> </w:t>
      </w:r>
      <w:r w:rsidR="0014530A">
        <w:t>is</w:t>
      </w:r>
      <w:r w:rsidR="00E52E95">
        <w:t xml:space="preserve"> </w:t>
      </w:r>
      <w:r w:rsidR="0014530A">
        <w:t>put</w:t>
      </w:r>
      <w:r w:rsidR="00E52E95">
        <w:t xml:space="preserve"> </w:t>
      </w:r>
      <w:r w:rsidR="0014530A">
        <w:t>in</w:t>
      </w:r>
      <w:r w:rsidR="00E52E95">
        <w:t xml:space="preserve"> </w:t>
      </w:r>
      <w:r w:rsidR="0014530A">
        <w:t>place</w:t>
      </w:r>
      <w:r w:rsidR="00E52E95">
        <w:t xml:space="preserve"> </w:t>
      </w:r>
      <w:r w:rsidR="0014530A">
        <w:t>that</w:t>
      </w:r>
      <w:r w:rsidR="00E52E95">
        <w:t xml:space="preserve"> </w:t>
      </w:r>
      <w:r w:rsidR="0014530A">
        <w:t>safety</w:t>
      </w:r>
      <w:r w:rsidR="00E52E95">
        <w:t xml:space="preserve"> </w:t>
      </w:r>
      <w:r w:rsidR="0014530A">
        <w:t>net</w:t>
      </w:r>
      <w:r w:rsidR="00E52E95">
        <w:t xml:space="preserve"> </w:t>
      </w:r>
      <w:r w:rsidR="00625D1A">
        <w:t>and</w:t>
      </w:r>
      <w:r w:rsidR="00E52E95">
        <w:t xml:space="preserve"> </w:t>
      </w:r>
      <w:r w:rsidR="0014530A">
        <w:t>insurance</w:t>
      </w:r>
      <w:r w:rsidR="00E52E95">
        <w:t xml:space="preserve"> </w:t>
      </w:r>
      <w:r w:rsidR="0014530A">
        <w:t>policy,</w:t>
      </w:r>
      <w:r w:rsidR="00E52E95">
        <w:t xml:space="preserve"> </w:t>
      </w:r>
      <w:r w:rsidR="0014530A">
        <w:t>should</w:t>
      </w:r>
      <w:r w:rsidR="00E52E95">
        <w:t xml:space="preserve"> </w:t>
      </w:r>
      <w:r w:rsidR="00487758">
        <w:t>we</w:t>
      </w:r>
      <w:r w:rsidR="00E52E95">
        <w:t xml:space="preserve"> </w:t>
      </w:r>
      <w:r w:rsidR="00487758">
        <w:t>need</w:t>
      </w:r>
      <w:r w:rsidR="00E52E95">
        <w:t xml:space="preserve"> </w:t>
      </w:r>
      <w:r w:rsidR="00487758">
        <w:t>it</w:t>
      </w:r>
      <w:r w:rsidR="007B7AD2">
        <w:t>.</w:t>
      </w:r>
      <w:r w:rsidR="00E52E95">
        <w:t xml:space="preserve"> </w:t>
      </w:r>
    </w:p>
    <w:p w:rsidR="00175E3B" w:rsidP="00874E98">
      <w:pPr>
        <w:pStyle w:val="Question"/>
      </w:pPr>
      <w:sdt>
        <w:sdtPr>
          <w:alias w:val="Member"/>
          <w:tag w:val="&lt;Member mnisId='4607' dodsId='76839'&gt;"/>
          <w:id w:val="-1216502618"/>
          <w:placeholder>
            <w:docPart w:val="DefaultPlaceholder_1082065158"/>
          </w:placeholder>
          <w:richText/>
        </w:sdtPr>
        <w:sdtContent>
          <w:r w:rsidRPr="00175E3B">
            <w:rPr>
              <w:b/>
            </w:rPr>
            <w:t>Stephanie</w:t>
          </w:r>
          <w:r w:rsidR="00E52E95">
            <w:rPr>
              <w:b/>
            </w:rPr>
            <w:t xml:space="preserve"> </w:t>
          </w:r>
          <w:r w:rsidRPr="00175E3B">
            <w:rPr>
              <w:b/>
            </w:rPr>
            <w:t>Peacock:</w:t>
          </w:r>
        </w:sdtContent>
      </w:sdt>
      <w:r w:rsidR="00E52E95">
        <w:t xml:space="preserve"> </w:t>
      </w:r>
      <w:r w:rsidRPr="00487758" w:rsidR="00487758">
        <w:t>Does</w:t>
      </w:r>
      <w:r w:rsidR="00E52E95">
        <w:t xml:space="preserve"> </w:t>
      </w:r>
      <w:r w:rsidR="00487758">
        <w:t>the</w:t>
      </w:r>
      <w:r w:rsidR="00E52E95">
        <w:t xml:space="preserve"> </w:t>
      </w:r>
      <w:r w:rsidR="00874E98">
        <w:t>Government’s</w:t>
      </w:r>
      <w:r w:rsidR="00E52E95">
        <w:t xml:space="preserve"> </w:t>
      </w:r>
      <w:r w:rsidRPr="00487758" w:rsidR="00487758">
        <w:t>approach</w:t>
      </w:r>
      <w:r w:rsidR="00E52E95">
        <w:t xml:space="preserve"> </w:t>
      </w:r>
      <w:r w:rsidRPr="00487758" w:rsidR="00487758">
        <w:t>break</w:t>
      </w:r>
      <w:r w:rsidR="00E52E95">
        <w:t xml:space="preserve"> </w:t>
      </w:r>
      <w:r w:rsidR="00625D1A">
        <w:t>the</w:t>
      </w:r>
      <w:r w:rsidR="00E52E95">
        <w:t xml:space="preserve"> </w:t>
      </w:r>
      <w:r w:rsidR="00625D1A">
        <w:t>m</w:t>
      </w:r>
      <w:r w:rsidRPr="00487758" w:rsidR="00625D1A">
        <w:t>inisterial</w:t>
      </w:r>
      <w:r w:rsidR="00E52E95">
        <w:t xml:space="preserve"> </w:t>
      </w:r>
      <w:r w:rsidR="00625D1A">
        <w:t>c</w:t>
      </w:r>
      <w:r w:rsidRPr="00487758" w:rsidR="00625D1A">
        <w:t>ode</w:t>
      </w:r>
      <w:r w:rsidRPr="00487758" w:rsidR="00487758">
        <w:t>?</w:t>
      </w:r>
      <w:r w:rsidR="00E52E95">
        <w:t xml:space="preserve"> </w:t>
      </w:r>
      <w:r w:rsidRPr="00487758" w:rsidR="00487758">
        <w:t>Specifically,</w:t>
      </w:r>
      <w:r w:rsidR="00E52E95">
        <w:t xml:space="preserve"> </w:t>
      </w:r>
      <w:r w:rsidR="00487758">
        <w:t>was</w:t>
      </w:r>
      <w:r w:rsidR="00E52E95">
        <w:t xml:space="preserve"> </w:t>
      </w:r>
      <w:r w:rsidR="00487758">
        <w:t>there</w:t>
      </w:r>
      <w:r w:rsidR="00E52E95">
        <w:t xml:space="preserve"> </w:t>
      </w:r>
      <w:r w:rsidR="00487758">
        <w:t>ministerial</w:t>
      </w:r>
      <w:r w:rsidR="00E52E95">
        <w:t xml:space="preserve"> </w:t>
      </w:r>
      <w:r w:rsidR="00487758">
        <w:t>direction</w:t>
      </w:r>
      <w:r w:rsidR="00E52E95">
        <w:t xml:space="preserve"> </w:t>
      </w:r>
      <w:r w:rsidR="00487758">
        <w:t>given</w:t>
      </w:r>
      <w:r w:rsidR="00E52E95">
        <w:t xml:space="preserve"> </w:t>
      </w:r>
      <w:r w:rsidR="00487758">
        <w:t>in</w:t>
      </w:r>
      <w:r w:rsidR="00E52E95">
        <w:t xml:space="preserve"> </w:t>
      </w:r>
      <w:r w:rsidR="00487758">
        <w:t>relation</w:t>
      </w:r>
      <w:r w:rsidR="00E52E95">
        <w:t xml:space="preserve"> </w:t>
      </w:r>
      <w:r w:rsidR="00487758">
        <w:t>to</w:t>
      </w:r>
      <w:r w:rsidR="00E52E95">
        <w:t xml:space="preserve"> </w:t>
      </w:r>
      <w:r w:rsidR="00487758">
        <w:t>this</w:t>
      </w:r>
      <w:r w:rsidR="00E52E95">
        <w:t xml:space="preserve"> </w:t>
      </w:r>
      <w:r w:rsidRPr="00487758" w:rsidR="00487758">
        <w:t>Bill?</w:t>
      </w:r>
    </w:p>
    <w:p w:rsidR="00175E3B" w:rsidP="00175E3B">
      <w:pPr>
        <w:pStyle w:val="Answer"/>
      </w:pPr>
      <w:sdt>
        <w:sdtPr>
          <w:alias w:val="Witness"/>
          <w:id w:val="680246806"/>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No,</w:t>
      </w:r>
      <w:r w:rsidR="00E52E95">
        <w:t xml:space="preserve"> </w:t>
      </w:r>
      <w:r>
        <w:t>it</w:t>
      </w:r>
      <w:r w:rsidR="00E52E95">
        <w:t xml:space="preserve"> </w:t>
      </w:r>
      <w:r>
        <w:t>does</w:t>
      </w:r>
      <w:r w:rsidR="00E52E95">
        <w:t xml:space="preserve"> </w:t>
      </w:r>
      <w:r>
        <w:t>not</w:t>
      </w:r>
      <w:r w:rsidR="00E52E95">
        <w:t xml:space="preserve"> </w:t>
      </w:r>
      <w:r>
        <w:t>break</w:t>
      </w:r>
      <w:r w:rsidR="00E52E95">
        <w:t xml:space="preserve"> </w:t>
      </w:r>
      <w:r>
        <w:t>the</w:t>
      </w:r>
      <w:r w:rsidR="00E52E95">
        <w:t xml:space="preserve"> </w:t>
      </w:r>
      <w:r w:rsidR="00874E98">
        <w:t>ministerial</w:t>
      </w:r>
      <w:r w:rsidR="00E52E95">
        <w:t xml:space="preserve"> </w:t>
      </w:r>
      <w:r w:rsidR="00874E98">
        <w:t>code</w:t>
      </w:r>
      <w:r w:rsidR="007B7AD2">
        <w:t>.</w:t>
      </w:r>
      <w:r w:rsidR="00E52E95">
        <w:t xml:space="preserve"> </w:t>
      </w:r>
      <w:r w:rsidR="00487758">
        <w:t>That</w:t>
      </w:r>
      <w:r w:rsidR="00E52E95">
        <w:t xml:space="preserve"> </w:t>
      </w:r>
      <w:r w:rsidR="00487758">
        <w:t>is</w:t>
      </w:r>
      <w:r w:rsidR="00E52E95">
        <w:t xml:space="preserve"> </w:t>
      </w:r>
      <w:r w:rsidR="00487758">
        <w:t>why</w:t>
      </w:r>
      <w:r w:rsidR="00E52E95">
        <w:t xml:space="preserve"> </w:t>
      </w:r>
      <w:r w:rsidR="00487758">
        <w:t>I</w:t>
      </w:r>
      <w:r w:rsidR="00E52E95">
        <w:t xml:space="preserve"> </w:t>
      </w:r>
      <w:r w:rsidR="00487758">
        <w:t>gave</w:t>
      </w:r>
      <w:r w:rsidR="00E52E95">
        <w:t xml:space="preserve"> </w:t>
      </w:r>
      <w:r w:rsidR="00487758">
        <w:t>a</w:t>
      </w:r>
      <w:r w:rsidR="00E52E95">
        <w:t xml:space="preserve"> </w:t>
      </w:r>
      <w:r w:rsidR="00487758">
        <w:t>very</w:t>
      </w:r>
      <w:r w:rsidR="00E52E95">
        <w:t xml:space="preserve"> </w:t>
      </w:r>
      <w:r w:rsidR="00487758">
        <w:t>straight</w:t>
      </w:r>
      <w:r w:rsidR="00E52E95">
        <w:t xml:space="preserve"> </w:t>
      </w:r>
      <w:r w:rsidR="00487758">
        <w:t>answer</w:t>
      </w:r>
      <w:r w:rsidR="00E52E95">
        <w:t xml:space="preserve"> </w:t>
      </w:r>
      <w:r w:rsidR="00487758">
        <w:t>to</w:t>
      </w:r>
      <w:r w:rsidR="00E52E95">
        <w:t xml:space="preserve"> </w:t>
      </w:r>
      <w:r w:rsidR="00487758">
        <w:t>Parliament</w:t>
      </w:r>
      <w:r w:rsidR="00E52E95">
        <w:t xml:space="preserve"> </w:t>
      </w:r>
      <w:r w:rsidR="00487758">
        <w:t>last</w:t>
      </w:r>
      <w:r w:rsidR="00E52E95">
        <w:t xml:space="preserve"> </w:t>
      </w:r>
      <w:r w:rsidR="00874E98">
        <w:t>week,</w:t>
      </w:r>
      <w:r w:rsidR="00E52E95">
        <w:t xml:space="preserve"> </w:t>
      </w:r>
      <w:r w:rsidR="00874E98">
        <w:t>in</w:t>
      </w:r>
      <w:r w:rsidR="00E52E95">
        <w:t xml:space="preserve"> </w:t>
      </w:r>
      <w:r w:rsidR="00874E98">
        <w:t>line</w:t>
      </w:r>
      <w:r w:rsidR="00E52E95">
        <w:t xml:space="preserve"> </w:t>
      </w:r>
      <w:r w:rsidR="00874E98">
        <w:t>with</w:t>
      </w:r>
      <w:r w:rsidR="00E52E95">
        <w:t xml:space="preserve"> </w:t>
      </w:r>
      <w:r w:rsidR="00874E98">
        <w:t>the</w:t>
      </w:r>
      <w:r w:rsidR="00E52E95">
        <w:t xml:space="preserve"> </w:t>
      </w:r>
      <w:r w:rsidR="00F61417">
        <w:t>Attorney General</w:t>
      </w:r>
      <w:r w:rsidR="00874E98">
        <w:t>’s</w:t>
      </w:r>
      <w:r w:rsidR="00E52E95">
        <w:t xml:space="preserve"> </w:t>
      </w:r>
      <w:r w:rsidR="00487758">
        <w:t>position</w:t>
      </w:r>
      <w:r w:rsidR="007B7AD2">
        <w:t>.</w:t>
      </w:r>
      <w:r w:rsidR="00E52E95">
        <w:t xml:space="preserve"> </w:t>
      </w:r>
      <w:r w:rsidR="00487758">
        <w:t>The</w:t>
      </w:r>
      <w:r w:rsidR="00E52E95">
        <w:t xml:space="preserve"> </w:t>
      </w:r>
      <w:r w:rsidR="00F61417">
        <w:t>Attorney General</w:t>
      </w:r>
      <w:r w:rsidR="00487758">
        <w:t>’s</w:t>
      </w:r>
      <w:r w:rsidR="00E52E95">
        <w:t xml:space="preserve"> </w:t>
      </w:r>
      <w:r w:rsidR="00487758">
        <w:t>position</w:t>
      </w:r>
      <w:r w:rsidR="00E52E95">
        <w:t xml:space="preserve"> </w:t>
      </w:r>
      <w:r w:rsidR="00487758">
        <w:t>is</w:t>
      </w:r>
      <w:r w:rsidR="00E52E95">
        <w:t xml:space="preserve"> </w:t>
      </w:r>
      <w:r w:rsidR="00487758">
        <w:t>clear</w:t>
      </w:r>
      <w:r w:rsidR="00E52E95">
        <w:t xml:space="preserve"> </w:t>
      </w:r>
      <w:r w:rsidR="00487758">
        <w:t>and</w:t>
      </w:r>
      <w:r w:rsidR="00E52E95">
        <w:t xml:space="preserve"> </w:t>
      </w:r>
      <w:r w:rsidR="00487758">
        <w:t>outlined</w:t>
      </w:r>
      <w:r w:rsidR="007B7AD2">
        <w:t>.</w:t>
      </w:r>
      <w:r w:rsidR="00E52E95">
        <w:t xml:space="preserve"> </w:t>
      </w:r>
      <w:r w:rsidR="00487758">
        <w:t>For</w:t>
      </w:r>
      <w:r w:rsidR="00E52E95">
        <w:t xml:space="preserve"> </w:t>
      </w:r>
      <w:r w:rsidR="00487758">
        <w:t>us,</w:t>
      </w:r>
      <w:r w:rsidR="00E52E95">
        <w:t xml:space="preserve"> </w:t>
      </w:r>
      <w:r w:rsidR="00487758">
        <w:t>this</w:t>
      </w:r>
      <w:r w:rsidR="00E52E95">
        <w:t xml:space="preserve"> </w:t>
      </w:r>
      <w:r w:rsidR="00487758">
        <w:t>is</w:t>
      </w:r>
      <w:r w:rsidR="00E52E95">
        <w:t xml:space="preserve"> </w:t>
      </w:r>
      <w:r w:rsidR="00487758">
        <w:t>about</w:t>
      </w:r>
      <w:r w:rsidR="00E52E95">
        <w:t xml:space="preserve"> </w:t>
      </w:r>
      <w:r w:rsidR="00487758">
        <w:t>having</w:t>
      </w:r>
      <w:r w:rsidR="00E52E95">
        <w:t xml:space="preserve"> </w:t>
      </w:r>
      <w:r w:rsidR="00487758">
        <w:t>a</w:t>
      </w:r>
      <w:r w:rsidR="00E52E95">
        <w:t xml:space="preserve"> </w:t>
      </w:r>
      <w:r w:rsidR="00487758">
        <w:t>safety</w:t>
      </w:r>
      <w:r w:rsidR="00E52E95">
        <w:t xml:space="preserve"> </w:t>
      </w:r>
      <w:r w:rsidR="00487758">
        <w:t>net,</w:t>
      </w:r>
      <w:r w:rsidR="00E52E95">
        <w:t xml:space="preserve"> </w:t>
      </w:r>
      <w:r w:rsidR="00487758">
        <w:t>as</w:t>
      </w:r>
      <w:r w:rsidR="00E52E95">
        <w:t xml:space="preserve"> </w:t>
      </w:r>
      <w:r w:rsidR="00487758">
        <w:t>the</w:t>
      </w:r>
      <w:r w:rsidR="00E52E95">
        <w:t xml:space="preserve"> </w:t>
      </w:r>
      <w:r w:rsidR="00487758">
        <w:t>Prime</w:t>
      </w:r>
      <w:r w:rsidR="00E52E95">
        <w:t xml:space="preserve"> </w:t>
      </w:r>
      <w:r w:rsidR="00487758">
        <w:t>Minister</w:t>
      </w:r>
      <w:r w:rsidR="00E52E95">
        <w:t xml:space="preserve"> </w:t>
      </w:r>
      <w:r w:rsidR="00487758">
        <w:t>outline</w:t>
      </w:r>
      <w:r w:rsidR="00874E98">
        <w:t>d</w:t>
      </w:r>
      <w:r w:rsidR="00E52E95">
        <w:t xml:space="preserve"> </w:t>
      </w:r>
      <w:r w:rsidR="00487758">
        <w:t>on</w:t>
      </w:r>
      <w:r w:rsidR="00E52E95">
        <w:t xml:space="preserve"> </w:t>
      </w:r>
      <w:r w:rsidR="00487758">
        <w:t>Monday,</w:t>
      </w:r>
      <w:r w:rsidR="00E52E95">
        <w:t xml:space="preserve"> </w:t>
      </w:r>
      <w:r w:rsidR="00487758">
        <w:t>that</w:t>
      </w:r>
      <w:r w:rsidR="00E52E95">
        <w:t xml:space="preserve"> </w:t>
      </w:r>
      <w:r w:rsidR="00487758">
        <w:t>is</w:t>
      </w:r>
      <w:r w:rsidR="00E52E95">
        <w:t xml:space="preserve"> </w:t>
      </w:r>
      <w:r w:rsidR="00487758">
        <w:t>appropriate</w:t>
      </w:r>
      <w:r w:rsidR="00E52E95">
        <w:t xml:space="preserve"> </w:t>
      </w:r>
      <w:r w:rsidR="00487758">
        <w:t>to</w:t>
      </w:r>
      <w:r w:rsidR="00E52E95">
        <w:t xml:space="preserve"> </w:t>
      </w:r>
      <w:r w:rsidR="00487758">
        <w:t>protect</w:t>
      </w:r>
      <w:r w:rsidR="00E52E95">
        <w:t xml:space="preserve"> </w:t>
      </w:r>
      <w:r w:rsidR="00487758">
        <w:t>people</w:t>
      </w:r>
      <w:r w:rsidR="00E52E95">
        <w:t xml:space="preserve"> </w:t>
      </w:r>
      <w:r w:rsidR="00487758">
        <w:t>and</w:t>
      </w:r>
      <w:r w:rsidR="00E52E95">
        <w:t xml:space="preserve"> </w:t>
      </w:r>
      <w:r w:rsidR="00487758">
        <w:t>businesses</w:t>
      </w:r>
      <w:r w:rsidR="00E52E95">
        <w:t xml:space="preserve"> </w:t>
      </w:r>
      <w:r w:rsidR="00487758">
        <w:t>across</w:t>
      </w:r>
      <w:r w:rsidR="00E52E95">
        <w:t xml:space="preserve"> </w:t>
      </w:r>
      <w:r w:rsidR="00487758">
        <w:t>the</w:t>
      </w:r>
      <w:r w:rsidR="00E52E95">
        <w:t xml:space="preserve"> </w:t>
      </w:r>
      <w:r w:rsidR="00487758">
        <w:t>United</w:t>
      </w:r>
      <w:r w:rsidR="00E52E95">
        <w:t xml:space="preserve"> </w:t>
      </w:r>
      <w:r w:rsidR="00487758">
        <w:t>Kingdom</w:t>
      </w:r>
      <w:r w:rsidR="00E52E95">
        <w:t xml:space="preserve"> </w:t>
      </w:r>
      <w:r w:rsidR="00487758">
        <w:t>and,</w:t>
      </w:r>
      <w:r w:rsidR="00E52E95">
        <w:t xml:space="preserve"> </w:t>
      </w:r>
      <w:r w:rsidR="00487758">
        <w:t>in</w:t>
      </w:r>
      <w:r w:rsidR="00E52E95">
        <w:t xml:space="preserve"> </w:t>
      </w:r>
      <w:r w:rsidR="00487758">
        <w:t>terms</w:t>
      </w:r>
      <w:r w:rsidR="00E52E95">
        <w:t xml:space="preserve"> </w:t>
      </w:r>
      <w:r w:rsidR="00487758">
        <w:t>of</w:t>
      </w:r>
      <w:r w:rsidR="00E52E95">
        <w:t xml:space="preserve"> </w:t>
      </w:r>
      <w:r w:rsidR="00487758">
        <w:t>unfettered</w:t>
      </w:r>
      <w:r w:rsidR="00E52E95">
        <w:t xml:space="preserve"> </w:t>
      </w:r>
      <w:r w:rsidR="00487758">
        <w:t>access,</w:t>
      </w:r>
      <w:r w:rsidR="00E52E95">
        <w:t xml:space="preserve"> </w:t>
      </w:r>
      <w:r w:rsidR="00487758">
        <w:t>particularly</w:t>
      </w:r>
      <w:r w:rsidR="00E52E95">
        <w:t xml:space="preserve"> </w:t>
      </w:r>
      <w:r w:rsidR="00487758">
        <w:t>those</w:t>
      </w:r>
      <w:r w:rsidR="00E52E95">
        <w:t xml:space="preserve"> </w:t>
      </w:r>
      <w:r w:rsidR="00487758">
        <w:t>businesses</w:t>
      </w:r>
      <w:r w:rsidR="00E52E95">
        <w:t xml:space="preserve"> </w:t>
      </w:r>
      <w:r w:rsidR="00487758">
        <w:t>in</w:t>
      </w:r>
      <w:r w:rsidR="00E52E95">
        <w:t xml:space="preserve"> </w:t>
      </w:r>
      <w:r w:rsidR="00487758">
        <w:t>Northern</w:t>
      </w:r>
      <w:r w:rsidR="00E52E95">
        <w:t xml:space="preserve"> </w:t>
      </w:r>
      <w:r w:rsidR="00487758">
        <w:t>Ireland</w:t>
      </w:r>
      <w:r w:rsidR="00E52E95">
        <w:t xml:space="preserve"> </w:t>
      </w:r>
      <w:r w:rsidR="00487758">
        <w:t>that</w:t>
      </w:r>
      <w:r w:rsidR="00E52E95">
        <w:t xml:space="preserve"> </w:t>
      </w:r>
      <w:r w:rsidR="00487758">
        <w:t>we</w:t>
      </w:r>
      <w:r w:rsidR="00E52E95">
        <w:t xml:space="preserve"> </w:t>
      </w:r>
      <w:r w:rsidR="00487758">
        <w:t>have</w:t>
      </w:r>
      <w:r w:rsidR="00E52E95">
        <w:t xml:space="preserve"> </w:t>
      </w:r>
      <w:r w:rsidR="00874E98">
        <w:t>promised</w:t>
      </w:r>
      <w:r w:rsidR="00E52E95">
        <w:t xml:space="preserve"> </w:t>
      </w:r>
      <w:r w:rsidR="00874E98">
        <w:t>it</w:t>
      </w:r>
      <w:r w:rsidR="00E52E95">
        <w:t xml:space="preserve"> </w:t>
      </w:r>
      <w:r w:rsidR="00487758">
        <w:t>to.</w:t>
      </w:r>
    </w:p>
    <w:p w:rsidR="00175E3B" w:rsidP="00487758">
      <w:pPr>
        <w:pStyle w:val="Question"/>
      </w:pPr>
      <w:sdt>
        <w:sdtPr>
          <w:alias w:val="Member"/>
          <w:tag w:val="&lt;Member mnisId='4607' dodsId='76839'&gt;"/>
          <w:id w:val="-770709824"/>
          <w:placeholder>
            <w:docPart w:val="DefaultPlaceholder_1082065158"/>
          </w:placeholder>
          <w:richText/>
        </w:sdtPr>
        <w:sdtContent>
          <w:r w:rsidRPr="00175E3B">
            <w:rPr>
              <w:b/>
            </w:rPr>
            <w:t>Stephanie</w:t>
          </w:r>
          <w:r w:rsidR="00E52E95">
            <w:rPr>
              <w:b/>
            </w:rPr>
            <w:t xml:space="preserve"> </w:t>
          </w:r>
          <w:r w:rsidRPr="00175E3B">
            <w:rPr>
              <w:b/>
            </w:rPr>
            <w:t>Peacock:</w:t>
          </w:r>
        </w:sdtContent>
      </w:sdt>
      <w:r w:rsidR="00E52E95">
        <w:t xml:space="preserve"> </w:t>
      </w:r>
      <w:r w:rsidR="00874E98">
        <w:t>Was</w:t>
      </w:r>
      <w:r w:rsidR="00E52E95">
        <w:t xml:space="preserve"> </w:t>
      </w:r>
      <w:r w:rsidR="00487758">
        <w:t>there</w:t>
      </w:r>
      <w:r w:rsidR="00E52E95">
        <w:t xml:space="preserve"> </w:t>
      </w:r>
      <w:r w:rsidR="00487758">
        <w:t>ministerial</w:t>
      </w:r>
      <w:r w:rsidR="00E52E95">
        <w:t xml:space="preserve"> </w:t>
      </w:r>
      <w:r w:rsidR="00487758">
        <w:t>direction</w:t>
      </w:r>
      <w:r w:rsidR="00E52E95">
        <w:t xml:space="preserve"> </w:t>
      </w:r>
      <w:r w:rsidR="00487758">
        <w:t>given</w:t>
      </w:r>
      <w:r w:rsidR="00E52E95">
        <w:t xml:space="preserve"> </w:t>
      </w:r>
      <w:r w:rsidR="00487758">
        <w:t>in</w:t>
      </w:r>
      <w:r w:rsidR="00E52E95">
        <w:t xml:space="preserve"> </w:t>
      </w:r>
      <w:r w:rsidR="00487758">
        <w:t>relation</w:t>
      </w:r>
      <w:r w:rsidR="00E52E95">
        <w:t xml:space="preserve"> </w:t>
      </w:r>
      <w:r w:rsidR="00487758">
        <w:t>to</w:t>
      </w:r>
      <w:r w:rsidR="00E52E95">
        <w:t xml:space="preserve"> </w:t>
      </w:r>
      <w:r w:rsidR="00487758">
        <w:t>this</w:t>
      </w:r>
      <w:r w:rsidR="00E52E95">
        <w:t xml:space="preserve"> </w:t>
      </w:r>
      <w:r w:rsidRPr="00487758" w:rsidR="00487758">
        <w:t>Bill?</w:t>
      </w:r>
      <w:r w:rsidR="00E52E95">
        <w:t xml:space="preserve"> </w:t>
      </w:r>
      <w:r w:rsidR="00487758">
        <w:t>Is</w:t>
      </w:r>
      <w:r w:rsidR="00E52E95">
        <w:t xml:space="preserve"> </w:t>
      </w:r>
      <w:r w:rsidR="00487758">
        <w:t>that</w:t>
      </w:r>
      <w:r w:rsidR="00E52E95">
        <w:t xml:space="preserve"> </w:t>
      </w:r>
      <w:r w:rsidR="00487758">
        <w:t>a</w:t>
      </w:r>
      <w:r w:rsidR="00E52E95">
        <w:t xml:space="preserve"> </w:t>
      </w:r>
      <w:r w:rsidR="00487758">
        <w:t>yes</w:t>
      </w:r>
      <w:r w:rsidR="00E52E95">
        <w:t xml:space="preserve"> </w:t>
      </w:r>
      <w:r w:rsidR="00487758">
        <w:t>or</w:t>
      </w:r>
      <w:r w:rsidR="00E52E95">
        <w:t xml:space="preserve"> </w:t>
      </w:r>
      <w:r w:rsidR="00487758">
        <w:t>a</w:t>
      </w:r>
      <w:r w:rsidR="00E52E95">
        <w:t xml:space="preserve"> </w:t>
      </w:r>
      <w:r w:rsidR="00487758">
        <w:t>no?</w:t>
      </w:r>
    </w:p>
    <w:p w:rsidR="00175E3B" w:rsidP="00175E3B">
      <w:pPr>
        <w:pStyle w:val="Answer"/>
      </w:pPr>
      <w:sdt>
        <w:sdtPr>
          <w:alias w:val="Witness"/>
          <w:id w:val="1648012092"/>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487758">
        <w:t>What</w:t>
      </w:r>
      <w:r w:rsidR="00E52E95">
        <w:t xml:space="preserve"> </w:t>
      </w:r>
      <w:r w:rsidR="00487758">
        <w:t>do</w:t>
      </w:r>
      <w:r w:rsidR="00E52E95">
        <w:t xml:space="preserve"> </w:t>
      </w:r>
      <w:r w:rsidR="00874E98">
        <w:t>you</w:t>
      </w:r>
      <w:r w:rsidR="00E52E95">
        <w:t xml:space="preserve"> </w:t>
      </w:r>
      <w:r w:rsidR="00487758">
        <w:t>mean</w:t>
      </w:r>
      <w:r w:rsidR="00E52E95">
        <w:t xml:space="preserve"> </w:t>
      </w:r>
      <w:r w:rsidR="00487758">
        <w:t>by</w:t>
      </w:r>
      <w:r w:rsidR="00E52E95">
        <w:t xml:space="preserve"> </w:t>
      </w:r>
      <w:r w:rsidR="00487758">
        <w:t>ministerial</w:t>
      </w:r>
      <w:r w:rsidR="00E52E95">
        <w:t xml:space="preserve"> </w:t>
      </w:r>
      <w:r w:rsidR="00487758">
        <w:t>direction,</w:t>
      </w:r>
      <w:r w:rsidR="00E52E95">
        <w:t xml:space="preserve"> </w:t>
      </w:r>
      <w:r w:rsidR="00487758">
        <w:t>sorry?</w:t>
      </w:r>
    </w:p>
    <w:p w:rsidR="00175E3B" w:rsidP="00874E98">
      <w:pPr>
        <w:pStyle w:val="Question"/>
        <w:numPr>
          <w:ilvl w:val="0"/>
          <w:numId w:val="0"/>
        </w:numPr>
        <w:ind w:left="794"/>
      </w:pPr>
      <w:sdt>
        <w:sdtPr>
          <w:alias w:val="Member"/>
          <w:tag w:val="&lt;Member mnisId='4607' dodsId='76839'&gt;"/>
          <w:id w:val="-811707686"/>
          <w:placeholder>
            <w:docPart w:val="DefaultPlaceholder_1082065158"/>
          </w:placeholder>
          <w:richText/>
        </w:sdtPr>
        <w:sdtContent>
          <w:r w:rsidRPr="00175E3B">
            <w:rPr>
              <w:b/>
            </w:rPr>
            <w:t>Stephanie</w:t>
          </w:r>
          <w:r w:rsidR="00E52E95">
            <w:rPr>
              <w:b/>
            </w:rPr>
            <w:t xml:space="preserve"> </w:t>
          </w:r>
          <w:r w:rsidRPr="00175E3B">
            <w:rPr>
              <w:b/>
            </w:rPr>
            <w:t>Peacock:</w:t>
          </w:r>
        </w:sdtContent>
      </w:sdt>
      <w:r w:rsidR="00E52E95">
        <w:t xml:space="preserve"> </w:t>
      </w:r>
      <w:r>
        <w:t>Say</w:t>
      </w:r>
      <w:r w:rsidR="00E52E95">
        <w:t xml:space="preserve"> </w:t>
      </w:r>
      <w:r>
        <w:t>that</w:t>
      </w:r>
      <w:r w:rsidR="00E52E95">
        <w:t xml:space="preserve"> </w:t>
      </w:r>
      <w:r>
        <w:t>again</w:t>
      </w:r>
      <w:r w:rsidR="007B7AD2">
        <w:t>.</w:t>
      </w:r>
      <w:r w:rsidR="00E52E95">
        <w:t xml:space="preserve"> </w:t>
      </w:r>
      <w:r w:rsidR="00487758">
        <w:t>Sorry,</w:t>
      </w:r>
      <w:r w:rsidR="00E52E95">
        <w:t xml:space="preserve"> </w:t>
      </w:r>
      <w:r w:rsidR="00487758">
        <w:t>you</w:t>
      </w:r>
      <w:r w:rsidR="00E52E95">
        <w:t xml:space="preserve"> </w:t>
      </w:r>
      <w:r w:rsidR="00487758">
        <w:t>have</w:t>
      </w:r>
      <w:r w:rsidR="00E52E95">
        <w:t xml:space="preserve"> </w:t>
      </w:r>
      <w:r w:rsidR="00487758">
        <w:t>broken</w:t>
      </w:r>
      <w:r w:rsidR="00E52E95">
        <w:t xml:space="preserve"> </w:t>
      </w:r>
      <w:r w:rsidR="00487758">
        <w:t>up</w:t>
      </w:r>
      <w:r w:rsidR="007B7AD2">
        <w:t>.</w:t>
      </w:r>
      <w:r w:rsidR="00E52E95">
        <w:t xml:space="preserve"> </w:t>
      </w:r>
    </w:p>
    <w:p w:rsidR="00175E3B" w:rsidP="00487758">
      <w:pPr>
        <w:pStyle w:val="Question"/>
        <w:numPr>
          <w:ilvl w:val="0"/>
          <w:numId w:val="0"/>
        </w:numPr>
        <w:ind w:left="794"/>
      </w:pPr>
      <w:sdt>
        <w:sdtPr>
          <w:alias w:val="Member"/>
          <w:tag w:val="&lt;Member mnisId='4494' dodsId='72275'&gt;"/>
          <w:id w:val="-1105808961"/>
          <w:placeholder>
            <w:docPart w:val="DefaultPlaceholder_1082065158"/>
          </w:placeholder>
          <w:richText/>
        </w:sdtPr>
        <w:sdtContent>
          <w:r w:rsidRPr="00175E3B">
            <w:rPr>
              <w:b/>
            </w:rPr>
            <w:t>Chair:</w:t>
          </w:r>
        </w:sdtContent>
      </w:sdt>
      <w:r w:rsidR="00E52E95">
        <w:t xml:space="preserve"> </w:t>
      </w:r>
      <w:r w:rsidR="00874E98">
        <w:t>The</w:t>
      </w:r>
      <w:r w:rsidR="00E52E95">
        <w:t xml:space="preserve"> </w:t>
      </w:r>
      <w:r w:rsidR="00874E98">
        <w:t>Secretary</w:t>
      </w:r>
      <w:r w:rsidR="00E52E95">
        <w:t xml:space="preserve"> </w:t>
      </w:r>
      <w:r w:rsidR="00874E98">
        <w:t>of</w:t>
      </w:r>
      <w:r w:rsidR="00E52E95">
        <w:t xml:space="preserve"> </w:t>
      </w:r>
      <w:r w:rsidR="00874E98">
        <w:t>State</w:t>
      </w:r>
      <w:r w:rsidR="00E52E95">
        <w:t xml:space="preserve"> </w:t>
      </w:r>
      <w:r w:rsidR="00487758">
        <w:t>was</w:t>
      </w:r>
      <w:r w:rsidR="00E52E95">
        <w:t xml:space="preserve"> </w:t>
      </w:r>
      <w:r w:rsidR="00487758">
        <w:t>asking</w:t>
      </w:r>
      <w:r w:rsidR="00E52E95">
        <w:t xml:space="preserve"> </w:t>
      </w:r>
      <w:r w:rsidR="00487758">
        <w:t>what</w:t>
      </w:r>
      <w:r w:rsidR="00E52E95">
        <w:t xml:space="preserve"> </w:t>
      </w:r>
      <w:r w:rsidR="00487758">
        <w:t>it</w:t>
      </w:r>
      <w:r w:rsidR="00E52E95">
        <w:t xml:space="preserve"> </w:t>
      </w:r>
      <w:r w:rsidR="00487758">
        <w:t>meant</w:t>
      </w:r>
      <w:r w:rsidR="007B7AD2">
        <w:t>.</w:t>
      </w:r>
      <w:r w:rsidR="00E52E95">
        <w:t xml:space="preserve"> </w:t>
      </w:r>
    </w:p>
    <w:p w:rsidR="00175E3B" w:rsidP="004B4607">
      <w:pPr>
        <w:pStyle w:val="Question"/>
      </w:pPr>
      <w:sdt>
        <w:sdtPr>
          <w:alias w:val="Member"/>
          <w:tag w:val="&lt;Member mnisId='4607' dodsId='76839'&gt;"/>
          <w:id w:val="-507292198"/>
          <w:placeholder>
            <w:docPart w:val="DefaultPlaceholder_1082065158"/>
          </w:placeholder>
          <w:richText/>
        </w:sdtPr>
        <w:sdtContent>
          <w:r w:rsidRPr="00175E3B">
            <w:rPr>
              <w:b/>
            </w:rPr>
            <w:t>Stephanie</w:t>
          </w:r>
          <w:r w:rsidR="00E52E95">
            <w:rPr>
              <w:b/>
            </w:rPr>
            <w:t xml:space="preserve"> </w:t>
          </w:r>
          <w:r w:rsidRPr="00175E3B">
            <w:rPr>
              <w:b/>
            </w:rPr>
            <w:t>Peacock:</w:t>
          </w:r>
        </w:sdtContent>
      </w:sdt>
      <w:r w:rsidR="00E52E95">
        <w:t xml:space="preserve"> </w:t>
      </w:r>
      <w:r>
        <w:t>Have</w:t>
      </w:r>
      <w:r w:rsidR="00E52E95">
        <w:t xml:space="preserve"> </w:t>
      </w:r>
      <w:r>
        <w:t>you</w:t>
      </w:r>
      <w:r w:rsidR="00E52E95">
        <w:t xml:space="preserve"> </w:t>
      </w:r>
      <w:r w:rsidR="00874E98">
        <w:t>made</w:t>
      </w:r>
      <w:r w:rsidR="00E52E95">
        <w:t xml:space="preserve"> </w:t>
      </w:r>
      <w:r w:rsidR="00874E98">
        <w:t>a</w:t>
      </w:r>
      <w:r w:rsidR="00E52E95">
        <w:t xml:space="preserve"> </w:t>
      </w:r>
      <w:r w:rsidR="00874E98">
        <w:t>decision</w:t>
      </w:r>
      <w:r w:rsidR="00E52E95">
        <w:t xml:space="preserve"> </w:t>
      </w:r>
      <w:r w:rsidR="00874E98">
        <w:t>that</w:t>
      </w:r>
      <w:r w:rsidR="00E52E95">
        <w:t xml:space="preserve"> </w:t>
      </w:r>
      <w:r w:rsidRPr="00874E98" w:rsidR="00874E98">
        <w:t>overruled</w:t>
      </w:r>
      <w:r w:rsidR="00E52E95">
        <w:t xml:space="preserve"> </w:t>
      </w:r>
      <w:r w:rsidR="00874E98">
        <w:t>the</w:t>
      </w:r>
      <w:r w:rsidR="00E52E95">
        <w:t xml:space="preserve"> </w:t>
      </w:r>
      <w:r w:rsidR="00874E98">
        <w:t>advice</w:t>
      </w:r>
      <w:r w:rsidR="00E52E95">
        <w:t xml:space="preserve"> </w:t>
      </w:r>
      <w:r w:rsidR="00874E98">
        <w:t>of</w:t>
      </w:r>
      <w:r w:rsidR="00E52E95">
        <w:t xml:space="preserve"> </w:t>
      </w:r>
      <w:r w:rsidR="00874E98">
        <w:t>your</w:t>
      </w:r>
      <w:r w:rsidR="00E52E95">
        <w:t xml:space="preserve"> </w:t>
      </w:r>
      <w:r w:rsidR="00874E98">
        <w:t>officials</w:t>
      </w:r>
      <w:r w:rsidR="007B0DF7">
        <w:t>?</w:t>
      </w:r>
      <w:r w:rsidR="00E52E95">
        <w:t xml:space="preserve"> </w:t>
      </w:r>
    </w:p>
    <w:p w:rsidR="00175E3B" w:rsidP="00175E3B">
      <w:pPr>
        <w:pStyle w:val="Answer"/>
      </w:pPr>
      <w:sdt>
        <w:sdtPr>
          <w:alias w:val="Witness"/>
          <w:id w:val="1228807766"/>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7B0DF7">
        <w:t>No</w:t>
      </w:r>
      <w:r w:rsidR="00F61417">
        <w:t>.</w:t>
      </w:r>
      <w:r w:rsidR="00E52E95">
        <w:t xml:space="preserve"> </w:t>
      </w:r>
      <w:r w:rsidR="00F61417">
        <w:t>A</w:t>
      </w:r>
      <w:r w:rsidR="007B0DF7">
        <w:t>s</w:t>
      </w:r>
      <w:r w:rsidR="00E52E95">
        <w:t xml:space="preserve"> </w:t>
      </w:r>
      <w:r w:rsidR="007B0DF7">
        <w:t>I</w:t>
      </w:r>
      <w:r w:rsidR="00E52E95">
        <w:t xml:space="preserve"> </w:t>
      </w:r>
      <w:r w:rsidR="007B0DF7">
        <w:t>outlined,</w:t>
      </w:r>
      <w:r w:rsidR="00E52E95">
        <w:t xml:space="preserve"> </w:t>
      </w:r>
      <w:r w:rsidR="007B0DF7">
        <w:t>this</w:t>
      </w:r>
      <w:r w:rsidR="00E52E95">
        <w:t xml:space="preserve"> </w:t>
      </w:r>
      <w:r w:rsidR="007B0DF7">
        <w:t>position</w:t>
      </w:r>
      <w:r w:rsidR="00E52E95">
        <w:t xml:space="preserve"> </w:t>
      </w:r>
      <w:r w:rsidR="007B0DF7">
        <w:t>is</w:t>
      </w:r>
      <w:r w:rsidR="00E52E95">
        <w:t xml:space="preserve"> </w:t>
      </w:r>
      <w:r w:rsidR="007B0DF7">
        <w:t>absolutely</w:t>
      </w:r>
      <w:r w:rsidR="00E52E95">
        <w:t xml:space="preserve"> </w:t>
      </w:r>
      <w:r w:rsidR="007B0DF7">
        <w:t>in</w:t>
      </w:r>
      <w:r w:rsidR="00E52E95">
        <w:t xml:space="preserve"> </w:t>
      </w:r>
      <w:r w:rsidR="007B0DF7">
        <w:t>line</w:t>
      </w:r>
      <w:r w:rsidR="00E52E95">
        <w:t xml:space="preserve"> </w:t>
      </w:r>
      <w:r w:rsidR="007B0DF7">
        <w:t>with</w:t>
      </w:r>
      <w:r w:rsidR="00E52E95">
        <w:t xml:space="preserve"> </w:t>
      </w:r>
      <w:r w:rsidR="007B0DF7">
        <w:t>the</w:t>
      </w:r>
      <w:r w:rsidR="00E52E95">
        <w:t xml:space="preserve"> </w:t>
      </w:r>
      <w:r w:rsidR="007B0DF7">
        <w:t>legal</w:t>
      </w:r>
      <w:r w:rsidR="00E52E95">
        <w:t xml:space="preserve"> </w:t>
      </w:r>
      <w:r w:rsidR="007B0DF7">
        <w:t>advice</w:t>
      </w:r>
      <w:r w:rsidR="00E52E95">
        <w:t xml:space="preserve"> </w:t>
      </w:r>
      <w:r w:rsidR="007B0DF7">
        <w:t>that</w:t>
      </w:r>
      <w:r w:rsidR="00E52E95">
        <w:t xml:space="preserve"> </w:t>
      </w:r>
      <w:r w:rsidR="007B0DF7">
        <w:t>the</w:t>
      </w:r>
      <w:r w:rsidR="00E52E95">
        <w:t xml:space="preserve"> </w:t>
      </w:r>
      <w:r w:rsidR="00F61417">
        <w:t>Attorney General</w:t>
      </w:r>
      <w:r w:rsidR="00E52E95">
        <w:t xml:space="preserve"> </w:t>
      </w:r>
      <w:r w:rsidR="007B0DF7">
        <w:t>put</w:t>
      </w:r>
      <w:r w:rsidR="00E52E95">
        <w:t xml:space="preserve"> </w:t>
      </w:r>
      <w:r w:rsidR="007B0DF7">
        <w:t>down.</w:t>
      </w:r>
    </w:p>
    <w:p w:rsidR="005D2DC3" w:rsidP="00175E3B">
      <w:pPr>
        <w:pStyle w:val="Question"/>
      </w:pPr>
      <w:sdt>
        <w:sdtPr>
          <w:alias w:val="Member"/>
          <w:tag w:val="&lt;Member mnisId='4494' dodsId='72275'&gt;"/>
          <w:id w:val="543943265"/>
          <w:placeholder>
            <w:docPart w:val="DefaultPlaceholder_1082065158"/>
          </w:placeholder>
          <w:richText/>
        </w:sdtPr>
        <w:sdtContent>
          <w:r w:rsidRPr="00175E3B" w:rsidR="00175E3B">
            <w:rPr>
              <w:b/>
            </w:rPr>
            <w:t>Chair:</w:t>
          </w:r>
        </w:sdtContent>
      </w:sdt>
      <w:r w:rsidR="00E52E95">
        <w:t xml:space="preserve"> </w:t>
      </w:r>
      <w:r w:rsidR="00874E98">
        <w:t>Colleagues</w:t>
      </w:r>
      <w:r>
        <w:t>,</w:t>
      </w:r>
      <w:r w:rsidR="00E52E95">
        <w:t xml:space="preserve"> </w:t>
      </w:r>
      <w:r>
        <w:t>I</w:t>
      </w:r>
      <w:r w:rsidR="00E52E95">
        <w:t xml:space="preserve"> </w:t>
      </w:r>
      <w:r>
        <w:t>am</w:t>
      </w:r>
      <w:r w:rsidR="00E52E95">
        <w:t xml:space="preserve"> </w:t>
      </w:r>
      <w:r>
        <w:t>told</w:t>
      </w:r>
      <w:r w:rsidR="00E52E95">
        <w:t xml:space="preserve"> </w:t>
      </w:r>
      <w:r>
        <w:t>that</w:t>
      </w:r>
      <w:r w:rsidR="00874E98">
        <w:t>,</w:t>
      </w:r>
      <w:r w:rsidR="00E52E95">
        <w:t xml:space="preserve"> </w:t>
      </w:r>
      <w:r>
        <w:t>if</w:t>
      </w:r>
      <w:r w:rsidR="00E52E95">
        <w:t xml:space="preserve"> </w:t>
      </w:r>
      <w:r>
        <w:t>we</w:t>
      </w:r>
      <w:r w:rsidR="00E52E95">
        <w:t xml:space="preserve"> </w:t>
      </w:r>
      <w:r>
        <w:t>reduce</w:t>
      </w:r>
      <w:r w:rsidR="00E52E95">
        <w:t xml:space="preserve"> </w:t>
      </w:r>
      <w:r>
        <w:t>our</w:t>
      </w:r>
      <w:r w:rsidR="00E52E95">
        <w:t xml:space="preserve"> </w:t>
      </w:r>
      <w:r>
        <w:t>volumes</w:t>
      </w:r>
      <w:r w:rsidR="00874E98">
        <w:t>,</w:t>
      </w:r>
      <w:r w:rsidR="00E52E95">
        <w:t xml:space="preserve"> </w:t>
      </w:r>
      <w:r>
        <w:t>the</w:t>
      </w:r>
      <w:r w:rsidR="00E52E95">
        <w:t xml:space="preserve"> </w:t>
      </w:r>
      <w:r>
        <w:t>feedback</w:t>
      </w:r>
      <w:r w:rsidR="00E52E95">
        <w:t xml:space="preserve"> </w:t>
      </w:r>
      <w:r>
        <w:t>will</w:t>
      </w:r>
      <w:r w:rsidR="00E52E95">
        <w:t xml:space="preserve"> </w:t>
      </w:r>
      <w:r w:rsidR="00874E98">
        <w:t>decrease</w:t>
      </w:r>
      <w:r w:rsidR="007B7AD2">
        <w:t>.</w:t>
      </w:r>
      <w:r w:rsidR="00E52E95">
        <w:t xml:space="preserve"> </w:t>
      </w:r>
      <w:r>
        <w:t>In</w:t>
      </w:r>
      <w:r w:rsidR="00E52E95">
        <w:t xml:space="preserve"> </w:t>
      </w:r>
      <w:r>
        <w:t>part,</w:t>
      </w:r>
      <w:r w:rsidR="00E52E95">
        <w:t xml:space="preserve"> </w:t>
      </w:r>
      <w:r>
        <w:t>Secretary</w:t>
      </w:r>
      <w:r w:rsidR="00E52E95">
        <w:t xml:space="preserve"> </w:t>
      </w:r>
      <w:r>
        <w:t>of</w:t>
      </w:r>
      <w:r w:rsidR="00E52E95">
        <w:t xml:space="preserve"> </w:t>
      </w:r>
      <w:r>
        <w:t>State,</w:t>
      </w:r>
      <w:r w:rsidR="00E52E95">
        <w:t xml:space="preserve"> </w:t>
      </w:r>
      <w:r>
        <w:t>it</w:t>
      </w:r>
      <w:r w:rsidR="00E52E95">
        <w:t xml:space="preserve"> </w:t>
      </w:r>
      <w:r>
        <w:t>may</w:t>
      </w:r>
      <w:r w:rsidR="00E52E95">
        <w:t xml:space="preserve"> </w:t>
      </w:r>
      <w:r>
        <w:t>be</w:t>
      </w:r>
      <w:r w:rsidR="00E52E95">
        <w:t xml:space="preserve"> </w:t>
      </w:r>
      <w:r>
        <w:t>b</w:t>
      </w:r>
      <w:r w:rsidR="00874E98">
        <w:t>ecause</w:t>
      </w:r>
      <w:r w:rsidR="00E52E95">
        <w:t xml:space="preserve"> </w:t>
      </w:r>
      <w:r w:rsidR="00874E98">
        <w:t>you</w:t>
      </w:r>
      <w:r w:rsidR="00E52E95">
        <w:t xml:space="preserve"> </w:t>
      </w:r>
      <w:r w:rsidR="00874E98">
        <w:t>are</w:t>
      </w:r>
      <w:r w:rsidR="00E52E95">
        <w:t xml:space="preserve"> </w:t>
      </w:r>
      <w:r w:rsidR="00874E98">
        <w:t>in</w:t>
      </w:r>
      <w:r w:rsidR="00E52E95">
        <w:t xml:space="preserve"> </w:t>
      </w:r>
      <w:r w:rsidR="00874E98">
        <w:t>quite</w:t>
      </w:r>
      <w:r w:rsidR="00E52E95">
        <w:t xml:space="preserve"> </w:t>
      </w:r>
      <w:r w:rsidR="00874E98">
        <w:t>an</w:t>
      </w:r>
      <w:r w:rsidR="00E52E95">
        <w:t xml:space="preserve"> </w:t>
      </w:r>
      <w:r w:rsidR="00874E98">
        <w:t>echoe</w:t>
      </w:r>
      <w:r>
        <w:t>y</w:t>
      </w:r>
      <w:r w:rsidR="00E52E95">
        <w:t xml:space="preserve"> </w:t>
      </w:r>
      <w:r>
        <w:t>room</w:t>
      </w:r>
      <w:r w:rsidR="00E52E95">
        <w:t xml:space="preserve"> </w:t>
      </w:r>
      <w:r>
        <w:t>as</w:t>
      </w:r>
      <w:r w:rsidR="00E52E95">
        <w:t xml:space="preserve"> </w:t>
      </w:r>
      <w:r>
        <w:t>well</w:t>
      </w:r>
      <w:r w:rsidR="007B7AD2">
        <w:t>.</w:t>
      </w:r>
      <w:r w:rsidR="00E52E95">
        <w:t xml:space="preserve"> </w:t>
      </w:r>
    </w:p>
    <w:p w:rsidR="00175E3B" w:rsidP="005D2DC3">
      <w:pPr>
        <w:pStyle w:val="Question"/>
        <w:numPr>
          <w:ilvl w:val="0"/>
          <w:numId w:val="0"/>
        </w:numPr>
        <w:ind w:left="794"/>
      </w:pPr>
      <w:r>
        <w:t>Could</w:t>
      </w:r>
      <w:r w:rsidR="00E52E95">
        <w:t xml:space="preserve"> </w:t>
      </w:r>
      <w:r>
        <w:t>we</w:t>
      </w:r>
      <w:r w:rsidR="00E52E95">
        <w:t xml:space="preserve"> </w:t>
      </w:r>
      <w:r>
        <w:t>turn</w:t>
      </w:r>
      <w:r w:rsidR="00E52E95">
        <w:t xml:space="preserve"> </w:t>
      </w:r>
      <w:r>
        <w:t>to</w:t>
      </w:r>
      <w:r w:rsidR="00E52E95">
        <w:t xml:space="preserve"> </w:t>
      </w:r>
      <w:r>
        <w:t>the</w:t>
      </w:r>
      <w:r w:rsidR="00E52E95">
        <w:t xml:space="preserve"> </w:t>
      </w:r>
      <w:r w:rsidR="00F61417">
        <w:t>Attorney General</w:t>
      </w:r>
      <w:r w:rsidR="00E52E95">
        <w:t xml:space="preserve"> </w:t>
      </w:r>
      <w:r>
        <w:t>and</w:t>
      </w:r>
      <w:r w:rsidR="00E52E95">
        <w:t xml:space="preserve"> </w:t>
      </w:r>
      <w:r>
        <w:t>try</w:t>
      </w:r>
      <w:r w:rsidR="00E52E95">
        <w:t xml:space="preserve"> </w:t>
      </w:r>
      <w:r>
        <w:t>to</w:t>
      </w:r>
      <w:r w:rsidR="00E52E95">
        <w:t xml:space="preserve"> </w:t>
      </w:r>
      <w:r>
        <w:t>conjoin</w:t>
      </w:r>
      <w:r w:rsidR="00E52E95">
        <w:t xml:space="preserve"> </w:t>
      </w:r>
      <w:r>
        <w:t>Mr</w:t>
      </w:r>
      <w:r w:rsidR="00E52E95">
        <w:t xml:space="preserve"> </w:t>
      </w:r>
      <w:r>
        <w:t>Goodwill’s</w:t>
      </w:r>
      <w:r w:rsidR="00E52E95">
        <w:t xml:space="preserve"> </w:t>
      </w:r>
      <w:r>
        <w:t>question</w:t>
      </w:r>
      <w:r w:rsidR="00E52E95">
        <w:t xml:space="preserve"> </w:t>
      </w:r>
      <w:r>
        <w:t>and</w:t>
      </w:r>
      <w:r w:rsidR="00E52E95">
        <w:t xml:space="preserve"> </w:t>
      </w:r>
      <w:r>
        <w:t>Ms</w:t>
      </w:r>
      <w:r w:rsidR="00E52E95">
        <w:t xml:space="preserve"> </w:t>
      </w:r>
      <w:r>
        <w:t>Peacock’s?</w:t>
      </w:r>
      <w:r w:rsidR="00E52E95">
        <w:t xml:space="preserve"> </w:t>
      </w:r>
      <w:r>
        <w:t>Y</w:t>
      </w:r>
      <w:r w:rsidR="00A1050C">
        <w:t>ou</w:t>
      </w:r>
      <w:r w:rsidR="00E52E95">
        <w:t xml:space="preserve"> </w:t>
      </w:r>
      <w:r w:rsidR="00A1050C">
        <w:t>are</w:t>
      </w:r>
      <w:r w:rsidR="00E52E95">
        <w:t xml:space="preserve"> </w:t>
      </w:r>
      <w:r w:rsidR="00A1050C">
        <w:t>an</w:t>
      </w:r>
      <w:r w:rsidR="00E52E95">
        <w:t xml:space="preserve"> </w:t>
      </w:r>
      <w:r w:rsidR="00A1050C">
        <w:t>experienced</w:t>
      </w:r>
      <w:r w:rsidR="00E52E95">
        <w:t xml:space="preserve"> </w:t>
      </w:r>
      <w:r w:rsidR="00F61417">
        <w:t>M</w:t>
      </w:r>
      <w:r w:rsidR="00A1050C">
        <w:t>ember</w:t>
      </w:r>
      <w:r w:rsidR="00E52E95">
        <w:t xml:space="preserve"> </w:t>
      </w:r>
      <w:r>
        <w:t>and</w:t>
      </w:r>
      <w:r w:rsidR="00E52E95">
        <w:t xml:space="preserve"> </w:t>
      </w:r>
      <w:r w:rsidR="00874E98">
        <w:t>Minister</w:t>
      </w:r>
      <w:r w:rsidR="00E52E95">
        <w:t xml:space="preserve"> </w:t>
      </w:r>
      <w:r w:rsidR="00DD1CCE">
        <w:t>of</w:t>
      </w:r>
      <w:r w:rsidR="00E52E95">
        <w:t xml:space="preserve"> </w:t>
      </w:r>
      <w:r w:rsidR="00DD1CCE">
        <w:t>the</w:t>
      </w:r>
      <w:r w:rsidR="00E52E95">
        <w:t xml:space="preserve"> </w:t>
      </w:r>
      <w:r w:rsidR="00DD1CCE">
        <w:t>Crown</w:t>
      </w:r>
      <w:r w:rsidR="00A1050C">
        <w:t>,</w:t>
      </w:r>
      <w:r w:rsidR="00E52E95">
        <w:t xml:space="preserve"> </w:t>
      </w:r>
      <w:r w:rsidR="00A1050C">
        <w:t>Brandon,</w:t>
      </w:r>
      <w:r w:rsidR="00E52E95">
        <w:t xml:space="preserve"> </w:t>
      </w:r>
      <w:r w:rsidR="00A1050C">
        <w:t>held</w:t>
      </w:r>
      <w:r w:rsidR="00E52E95">
        <w:t xml:space="preserve"> </w:t>
      </w:r>
      <w:r w:rsidR="00A1050C">
        <w:t>in</w:t>
      </w:r>
      <w:r w:rsidR="00E52E95">
        <w:t xml:space="preserve"> </w:t>
      </w:r>
      <w:r>
        <w:t>great</w:t>
      </w:r>
      <w:r w:rsidR="00E52E95">
        <w:t xml:space="preserve"> </w:t>
      </w:r>
      <w:r>
        <w:t>esteem</w:t>
      </w:r>
      <w:r w:rsidR="00E52E95">
        <w:t xml:space="preserve"> </w:t>
      </w:r>
      <w:r>
        <w:t>and</w:t>
      </w:r>
      <w:r w:rsidR="00E52E95">
        <w:t xml:space="preserve"> </w:t>
      </w:r>
      <w:r>
        <w:t>affection</w:t>
      </w:r>
      <w:r w:rsidR="00E52E95">
        <w:t xml:space="preserve"> </w:t>
      </w:r>
      <w:r>
        <w:t>across</w:t>
      </w:r>
      <w:r w:rsidR="00E52E95">
        <w:t xml:space="preserve"> </w:t>
      </w:r>
      <w:r>
        <w:t>the</w:t>
      </w:r>
      <w:r w:rsidR="00E52E95">
        <w:t xml:space="preserve"> </w:t>
      </w:r>
      <w:r>
        <w:t>House</w:t>
      </w:r>
      <w:r w:rsidR="007B7AD2">
        <w:t>.</w:t>
      </w:r>
      <w:r w:rsidR="00E52E95">
        <w:t xml:space="preserve"> </w:t>
      </w:r>
      <w:r w:rsidR="00DD1CCE">
        <w:t>The</w:t>
      </w:r>
      <w:r w:rsidR="00E52E95">
        <w:t xml:space="preserve"> </w:t>
      </w:r>
      <w:r>
        <w:t>assertion</w:t>
      </w:r>
      <w:r w:rsidR="00E52E95">
        <w:t xml:space="preserve"> </w:t>
      </w:r>
      <w:r>
        <w:t>that</w:t>
      </w:r>
      <w:r w:rsidR="00E52E95">
        <w:t xml:space="preserve"> </w:t>
      </w:r>
      <w:r>
        <w:t>we</w:t>
      </w:r>
      <w:r w:rsidR="00E52E95">
        <w:t xml:space="preserve"> </w:t>
      </w:r>
      <w:r>
        <w:t>may</w:t>
      </w:r>
      <w:r w:rsidR="00E52E95">
        <w:t xml:space="preserve"> </w:t>
      </w:r>
      <w:r>
        <w:t>break</w:t>
      </w:r>
      <w:r w:rsidR="00E52E95">
        <w:t xml:space="preserve"> </w:t>
      </w:r>
      <w:r>
        <w:t>international</w:t>
      </w:r>
      <w:r w:rsidR="00E52E95">
        <w:t xml:space="preserve"> </w:t>
      </w:r>
      <w:r>
        <w:t>law</w:t>
      </w:r>
      <w:r w:rsidR="00E52E95">
        <w:t xml:space="preserve"> </w:t>
      </w:r>
      <w:r>
        <w:t>is</w:t>
      </w:r>
      <w:r w:rsidR="00E52E95">
        <w:t xml:space="preserve"> </w:t>
      </w:r>
      <w:r>
        <w:t>a</w:t>
      </w:r>
      <w:r w:rsidR="00E52E95">
        <w:t xml:space="preserve"> </w:t>
      </w:r>
      <w:r>
        <w:t>very</w:t>
      </w:r>
      <w:r w:rsidR="00E52E95">
        <w:t xml:space="preserve"> </w:t>
      </w:r>
      <w:r>
        <w:t>serious</w:t>
      </w:r>
      <w:r w:rsidR="00E52E95">
        <w:t xml:space="preserve"> </w:t>
      </w:r>
      <w:r>
        <w:t>one</w:t>
      </w:r>
      <w:r w:rsidR="00E52E95">
        <w:t xml:space="preserve"> </w:t>
      </w:r>
      <w:r>
        <w:t>for</w:t>
      </w:r>
      <w:r w:rsidR="00E52E95">
        <w:t xml:space="preserve"> </w:t>
      </w:r>
      <w:r>
        <w:t>anybody</w:t>
      </w:r>
      <w:r w:rsidR="00E52E95">
        <w:t xml:space="preserve"> </w:t>
      </w:r>
      <w:r>
        <w:t>to</w:t>
      </w:r>
      <w:r w:rsidR="00E52E95">
        <w:t xml:space="preserve"> </w:t>
      </w:r>
      <w:r>
        <w:t>make,</w:t>
      </w:r>
      <w:r w:rsidR="00E52E95">
        <w:t xml:space="preserve"> </w:t>
      </w:r>
      <w:r>
        <w:t>particularly</w:t>
      </w:r>
      <w:r w:rsidR="00E52E95">
        <w:t xml:space="preserve"> </w:t>
      </w:r>
      <w:r>
        <w:t>a</w:t>
      </w:r>
      <w:r w:rsidR="00E52E95">
        <w:t xml:space="preserve"> </w:t>
      </w:r>
      <w:r w:rsidR="00DD1CCE">
        <w:t>Minister</w:t>
      </w:r>
      <w:r w:rsidR="00E52E95">
        <w:t xml:space="preserve"> </w:t>
      </w:r>
      <w:r>
        <w:t>at</w:t>
      </w:r>
      <w:r w:rsidR="00E52E95">
        <w:t xml:space="preserve"> </w:t>
      </w:r>
      <w:r>
        <w:t>the</w:t>
      </w:r>
      <w:r w:rsidR="00E52E95">
        <w:t xml:space="preserve"> </w:t>
      </w:r>
      <w:r>
        <w:t>Dispatch</w:t>
      </w:r>
      <w:r w:rsidR="00E52E95">
        <w:t xml:space="preserve"> </w:t>
      </w:r>
      <w:r>
        <w:t>Box</w:t>
      </w:r>
      <w:r w:rsidR="007B7AD2">
        <w:t>.</w:t>
      </w:r>
      <w:r w:rsidR="00E52E95">
        <w:t xml:space="preserve"> </w:t>
      </w:r>
      <w:r>
        <w:t>It</w:t>
      </w:r>
      <w:r w:rsidR="00E52E95">
        <w:t xml:space="preserve"> </w:t>
      </w:r>
      <w:r>
        <w:t>is</w:t>
      </w:r>
      <w:r w:rsidR="00E52E95">
        <w:t xml:space="preserve"> </w:t>
      </w:r>
      <w:r>
        <w:t>a</w:t>
      </w:r>
      <w:r w:rsidR="00E52E95">
        <w:t xml:space="preserve"> </w:t>
      </w:r>
      <w:r>
        <w:t>perfectly</w:t>
      </w:r>
      <w:r w:rsidR="00E52E95">
        <w:t xml:space="preserve"> </w:t>
      </w:r>
      <w:r>
        <w:t>legitimate</w:t>
      </w:r>
      <w:r w:rsidR="00E52E95">
        <w:t xml:space="preserve"> </w:t>
      </w:r>
      <w:r>
        <w:t>question</w:t>
      </w:r>
      <w:r w:rsidR="00E52E95">
        <w:t xml:space="preserve"> </w:t>
      </w:r>
      <w:r>
        <w:t>that</w:t>
      </w:r>
      <w:r w:rsidR="00E52E95">
        <w:t xml:space="preserve"> </w:t>
      </w:r>
      <w:r>
        <w:t>Mr</w:t>
      </w:r>
      <w:r w:rsidR="00E52E95">
        <w:t xml:space="preserve"> </w:t>
      </w:r>
      <w:r>
        <w:t>Goodwill</w:t>
      </w:r>
      <w:r w:rsidR="00E52E95">
        <w:t xml:space="preserve"> </w:t>
      </w:r>
      <w:r>
        <w:t>has</w:t>
      </w:r>
      <w:r w:rsidR="00E52E95">
        <w:t xml:space="preserve"> </w:t>
      </w:r>
      <w:r>
        <w:t>asked</w:t>
      </w:r>
      <w:r w:rsidR="00E52E95">
        <w:t xml:space="preserve"> </w:t>
      </w:r>
      <w:r>
        <w:t>as</w:t>
      </w:r>
      <w:r w:rsidR="00E52E95">
        <w:t xml:space="preserve"> </w:t>
      </w:r>
      <w:r>
        <w:t>to</w:t>
      </w:r>
      <w:r w:rsidR="00E52E95">
        <w:t xml:space="preserve"> </w:t>
      </w:r>
      <w:r>
        <w:t>who</w:t>
      </w:r>
      <w:r w:rsidR="00E52E95">
        <w:t xml:space="preserve"> </w:t>
      </w:r>
      <w:r>
        <w:t>authored</w:t>
      </w:r>
      <w:r w:rsidR="00E52E95">
        <w:t xml:space="preserve"> </w:t>
      </w:r>
      <w:r>
        <w:t>that</w:t>
      </w:r>
      <w:r w:rsidR="00E52E95">
        <w:t xml:space="preserve"> </w:t>
      </w:r>
      <w:r>
        <w:t>phrase</w:t>
      </w:r>
      <w:r w:rsidR="007B7AD2">
        <w:t>.</w:t>
      </w:r>
      <w:r w:rsidR="00E52E95">
        <w:t xml:space="preserve"> </w:t>
      </w:r>
      <w:r>
        <w:t>Which</w:t>
      </w:r>
      <w:r w:rsidR="00E52E95">
        <w:t xml:space="preserve"> </w:t>
      </w:r>
      <w:r>
        <w:t>of</w:t>
      </w:r>
      <w:r w:rsidR="00E52E95">
        <w:t xml:space="preserve"> </w:t>
      </w:r>
      <w:r>
        <w:t>the</w:t>
      </w:r>
      <w:r w:rsidR="00E52E95">
        <w:t xml:space="preserve"> </w:t>
      </w:r>
      <w:r w:rsidR="00F61417">
        <w:t xml:space="preserve">Law Officers </w:t>
      </w:r>
      <w:r>
        <w:t>w</w:t>
      </w:r>
      <w:r w:rsidR="00A1050C">
        <w:t>rot</w:t>
      </w:r>
      <w:r>
        <w:t>e</w:t>
      </w:r>
      <w:r w:rsidR="00E52E95">
        <w:t xml:space="preserve"> </w:t>
      </w:r>
      <w:r w:rsidR="00A1050C">
        <w:t>it?</w:t>
      </w:r>
    </w:p>
    <w:p w:rsidR="00A1050C" w:rsidP="00A1050C">
      <w:pPr>
        <w:pStyle w:val="Answer"/>
      </w:pPr>
      <w:sdt>
        <w:sdtPr>
          <w:alias w:val="Witness"/>
          <w:id w:val="-560872639"/>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7A352C">
        <w:t>You</w:t>
      </w:r>
      <w:r w:rsidR="00E52E95">
        <w:t xml:space="preserve"> </w:t>
      </w:r>
      <w:r w:rsidR="007A352C">
        <w:t>had</w:t>
      </w:r>
      <w:r w:rsidR="00E52E95">
        <w:t xml:space="preserve"> </w:t>
      </w:r>
      <w:r>
        <w:t>the</w:t>
      </w:r>
      <w:r w:rsidR="00E52E95">
        <w:t xml:space="preserve"> </w:t>
      </w:r>
      <w:r w:rsidR="007A352C">
        <w:t>advice</w:t>
      </w:r>
      <w:r w:rsidR="00E52E95">
        <w:t xml:space="preserve"> </w:t>
      </w:r>
      <w:r w:rsidR="007A352C">
        <w:t>from</w:t>
      </w:r>
      <w:r w:rsidR="00E52E95">
        <w:t xml:space="preserve"> </w:t>
      </w:r>
      <w:r w:rsidR="007A352C">
        <w:t>the</w:t>
      </w:r>
      <w:r w:rsidR="00E52E95">
        <w:t xml:space="preserve"> </w:t>
      </w:r>
      <w:r w:rsidR="00F61417">
        <w:t>Attorney General</w:t>
      </w:r>
      <w:r w:rsidR="007B7AD2">
        <w:t>.</w:t>
      </w:r>
      <w:r w:rsidR="00E52E95">
        <w:t xml:space="preserve"> </w:t>
      </w:r>
      <w:r w:rsidR="007A352C">
        <w:t>The</w:t>
      </w:r>
      <w:r w:rsidR="00E52E95">
        <w:t xml:space="preserve"> </w:t>
      </w:r>
      <w:r w:rsidR="00F61417">
        <w:t>Attorney General</w:t>
      </w:r>
      <w:r w:rsidR="007A352C">
        <w:t>’s</w:t>
      </w:r>
      <w:r w:rsidR="00E52E95">
        <w:t xml:space="preserve"> </w:t>
      </w:r>
      <w:r w:rsidR="007A352C">
        <w:t>advice,</w:t>
      </w:r>
      <w:r w:rsidR="00E52E95">
        <w:t xml:space="preserve"> </w:t>
      </w:r>
      <w:r w:rsidR="007A352C">
        <w:t>which</w:t>
      </w:r>
      <w:r w:rsidR="00E52E95">
        <w:t xml:space="preserve"> </w:t>
      </w:r>
      <w:r w:rsidR="007A352C">
        <w:t>was</w:t>
      </w:r>
      <w:r w:rsidR="00E52E95">
        <w:t xml:space="preserve"> </w:t>
      </w:r>
      <w:r w:rsidR="007A352C">
        <w:t>published</w:t>
      </w:r>
      <w:r w:rsidR="00E52E95">
        <w:t xml:space="preserve"> </w:t>
      </w:r>
      <w:r w:rsidR="007A352C">
        <w:t>to</w:t>
      </w:r>
      <w:r w:rsidR="00E52E95">
        <w:t xml:space="preserve"> </w:t>
      </w:r>
      <w:r w:rsidR="007A352C">
        <w:t>the</w:t>
      </w:r>
      <w:r w:rsidR="00E52E95">
        <w:t xml:space="preserve"> </w:t>
      </w:r>
      <w:r w:rsidR="007A352C">
        <w:t>Committee,</w:t>
      </w:r>
      <w:r w:rsidR="00E52E95">
        <w:t xml:space="preserve"> </w:t>
      </w:r>
      <w:r w:rsidR="007A352C">
        <w:t>is</w:t>
      </w:r>
      <w:r w:rsidR="00E52E95">
        <w:t xml:space="preserve"> </w:t>
      </w:r>
      <w:r w:rsidR="007A352C">
        <w:t>clear</w:t>
      </w:r>
      <w:r w:rsidR="007B7AD2">
        <w:t>.</w:t>
      </w:r>
      <w:r w:rsidR="00E52E95">
        <w:t xml:space="preserve"> </w:t>
      </w:r>
      <w:r w:rsidR="007A352C">
        <w:t>That</w:t>
      </w:r>
      <w:r w:rsidR="00E52E95">
        <w:t xml:space="preserve"> </w:t>
      </w:r>
      <w:r w:rsidR="007A352C">
        <w:t>is</w:t>
      </w:r>
      <w:r w:rsidR="00E52E95">
        <w:t xml:space="preserve"> </w:t>
      </w:r>
      <w:r w:rsidR="007A352C">
        <w:t>from</w:t>
      </w:r>
      <w:r w:rsidR="00E52E95">
        <w:t xml:space="preserve"> </w:t>
      </w:r>
      <w:r w:rsidR="007A352C">
        <w:t>the</w:t>
      </w:r>
      <w:r w:rsidR="00E52E95">
        <w:t xml:space="preserve"> </w:t>
      </w:r>
      <w:r w:rsidR="00F61417">
        <w:t>Attorney General</w:t>
      </w:r>
      <w:r w:rsidR="007A352C">
        <w:t>’s</w:t>
      </w:r>
      <w:r w:rsidR="00E52E95">
        <w:t xml:space="preserve"> </w:t>
      </w:r>
      <w:r w:rsidR="007A352C">
        <w:t>office</w:t>
      </w:r>
      <w:r w:rsidR="007B7AD2">
        <w:t>.</w:t>
      </w:r>
      <w:r w:rsidR="00E52E95">
        <w:t xml:space="preserve"> </w:t>
      </w:r>
      <w:r w:rsidR="007A352C">
        <w:t>My</w:t>
      </w:r>
      <w:r w:rsidR="00E52E95">
        <w:t xml:space="preserve"> </w:t>
      </w:r>
      <w:r w:rsidR="007A352C">
        <w:t>understanding</w:t>
      </w:r>
      <w:r w:rsidR="00E52E95">
        <w:t xml:space="preserve"> </w:t>
      </w:r>
      <w:r w:rsidR="007A352C">
        <w:t>is</w:t>
      </w:r>
      <w:r w:rsidR="00E52E95">
        <w:t xml:space="preserve"> </w:t>
      </w:r>
      <w:r w:rsidR="007A352C">
        <w:t>that</w:t>
      </w:r>
      <w:r w:rsidR="00E52E95">
        <w:t xml:space="preserve"> </w:t>
      </w:r>
      <w:r w:rsidR="00E96A55">
        <w:t>it</w:t>
      </w:r>
      <w:r w:rsidR="00E52E95">
        <w:t xml:space="preserve"> </w:t>
      </w:r>
      <w:r w:rsidR="007A352C">
        <w:t>was</w:t>
      </w:r>
      <w:r w:rsidR="00E52E95">
        <w:t xml:space="preserve"> </w:t>
      </w:r>
      <w:r w:rsidR="007A352C">
        <w:t>agreed</w:t>
      </w:r>
      <w:r w:rsidR="00E52E95">
        <w:t xml:space="preserve"> </w:t>
      </w:r>
      <w:r w:rsidR="007A352C">
        <w:t>by</w:t>
      </w:r>
      <w:r w:rsidR="00E52E95">
        <w:t xml:space="preserve"> </w:t>
      </w:r>
      <w:r w:rsidR="007A352C">
        <w:t>all</w:t>
      </w:r>
      <w:r w:rsidR="00E52E95">
        <w:t xml:space="preserve"> </w:t>
      </w:r>
      <w:r w:rsidR="007A352C">
        <w:t>the</w:t>
      </w:r>
      <w:r w:rsidR="00E52E95">
        <w:t xml:space="preserve"> </w:t>
      </w:r>
      <w:r w:rsidR="00F61417">
        <w:t>Law Officers</w:t>
      </w:r>
      <w:r w:rsidR="007A352C">
        <w:t>.</w:t>
      </w:r>
    </w:p>
    <w:p w:rsidR="00A1050C" w:rsidP="00A1050C">
      <w:pPr>
        <w:pStyle w:val="Question"/>
      </w:pPr>
      <w:sdt>
        <w:sdtPr>
          <w:alias w:val="Member"/>
          <w:tag w:val="&lt;Member mnisId='4494' dodsId='72275'&gt;"/>
          <w:id w:val="163284463"/>
          <w:placeholder>
            <w:docPart w:val="DefaultPlaceholder_1082065158"/>
          </w:placeholder>
          <w:richText/>
        </w:sdtPr>
        <w:sdtContent>
          <w:r w:rsidRPr="00A1050C">
            <w:rPr>
              <w:b/>
            </w:rPr>
            <w:t>Chair:</w:t>
          </w:r>
        </w:sdtContent>
      </w:sdt>
      <w:r w:rsidR="00E52E95">
        <w:t xml:space="preserve"> </w:t>
      </w:r>
      <w:r>
        <w:t>The</w:t>
      </w:r>
      <w:r w:rsidR="00E52E95">
        <w:t xml:space="preserve"> </w:t>
      </w:r>
      <w:r w:rsidR="00F61417">
        <w:t>Attorney General</w:t>
      </w:r>
      <w:r w:rsidR="00E52E95">
        <w:t xml:space="preserve"> </w:t>
      </w:r>
      <w:r>
        <w:t>seems</w:t>
      </w:r>
      <w:r w:rsidR="00E52E95">
        <w:t xml:space="preserve"> </w:t>
      </w:r>
      <w:r>
        <w:t>to</w:t>
      </w:r>
      <w:r w:rsidR="00E52E95">
        <w:t xml:space="preserve"> </w:t>
      </w:r>
      <w:r>
        <w:t>be</w:t>
      </w:r>
      <w:r w:rsidR="00E52E95">
        <w:t xml:space="preserve"> </w:t>
      </w:r>
      <w:r w:rsidR="007A352C">
        <w:t>slightly</w:t>
      </w:r>
      <w:r w:rsidR="00E52E95">
        <w:t xml:space="preserve"> </w:t>
      </w:r>
      <w:r>
        <w:t>in</w:t>
      </w:r>
      <w:r w:rsidR="00E52E95">
        <w:t xml:space="preserve"> </w:t>
      </w:r>
      <w:r>
        <w:t>two</w:t>
      </w:r>
      <w:r w:rsidR="00E52E95">
        <w:t xml:space="preserve"> </w:t>
      </w:r>
      <w:r>
        <w:t>minds</w:t>
      </w:r>
      <w:r w:rsidR="00E52E95">
        <w:t xml:space="preserve"> </w:t>
      </w:r>
      <w:r>
        <w:t>about</w:t>
      </w:r>
      <w:r w:rsidR="00E52E95">
        <w:t xml:space="preserve"> </w:t>
      </w:r>
      <w:r>
        <w:t>this</w:t>
      </w:r>
      <w:r w:rsidR="007B7AD2">
        <w:t>.</w:t>
      </w:r>
      <w:r w:rsidR="00E52E95">
        <w:t xml:space="preserve"> </w:t>
      </w:r>
      <w:r w:rsidR="00AB5E10">
        <w:t>According</w:t>
      </w:r>
      <w:r w:rsidR="00E52E95">
        <w:t xml:space="preserve"> </w:t>
      </w:r>
      <w:r w:rsidR="00AB5E10">
        <w:t>to</w:t>
      </w:r>
      <w:r w:rsidR="00E52E95">
        <w:t xml:space="preserve"> </w:t>
      </w:r>
      <w:r w:rsidR="00AB5E10">
        <w:t>Jessica</w:t>
      </w:r>
      <w:r w:rsidR="00E52E95">
        <w:t xml:space="preserve"> </w:t>
      </w:r>
      <w:r w:rsidR="00AB5E10">
        <w:t>Sim</w:t>
      </w:r>
      <w:r w:rsidR="007A352C">
        <w:t>or</w:t>
      </w:r>
      <w:r w:rsidR="00E52E95">
        <w:t xml:space="preserve"> </w:t>
      </w:r>
      <w:r w:rsidR="007A352C">
        <w:t>QC</w:t>
      </w:r>
      <w:r w:rsidR="004838FB">
        <w:t>,</w:t>
      </w:r>
      <w:r w:rsidR="00E52E95">
        <w:t xml:space="preserve"> </w:t>
      </w:r>
      <w:r w:rsidR="004838FB">
        <w:t>at</w:t>
      </w:r>
      <w:r w:rsidR="00E52E95">
        <w:t xml:space="preserve"> </w:t>
      </w:r>
      <w:r w:rsidR="004838FB">
        <w:t>the</w:t>
      </w:r>
      <w:r w:rsidR="00E52E95">
        <w:t xml:space="preserve"> </w:t>
      </w:r>
      <w:r w:rsidR="004838FB">
        <w:t>Bar</w:t>
      </w:r>
      <w:r w:rsidR="00E52E95">
        <w:t xml:space="preserve"> </w:t>
      </w:r>
      <w:r w:rsidR="004838FB">
        <w:t>Council</w:t>
      </w:r>
      <w:r w:rsidR="00E52E95">
        <w:t xml:space="preserve"> </w:t>
      </w:r>
      <w:r w:rsidR="00E96A55">
        <w:t>annual</w:t>
      </w:r>
      <w:r w:rsidR="00E52E95">
        <w:t xml:space="preserve"> </w:t>
      </w:r>
      <w:r w:rsidR="004838FB">
        <w:t>general</w:t>
      </w:r>
      <w:r w:rsidR="00E52E95">
        <w:t xml:space="preserve"> </w:t>
      </w:r>
      <w:r w:rsidR="004838FB">
        <w:t>meeting</w:t>
      </w:r>
      <w:r w:rsidR="00E52E95">
        <w:t xml:space="preserve"> </w:t>
      </w:r>
      <w:r w:rsidR="004838FB">
        <w:t>this</w:t>
      </w:r>
      <w:r w:rsidR="00E52E95">
        <w:t xml:space="preserve"> </w:t>
      </w:r>
      <w:r w:rsidR="004838FB">
        <w:t>week</w:t>
      </w:r>
      <w:r w:rsidR="00E52E95">
        <w:t xml:space="preserve"> </w:t>
      </w:r>
      <w:r w:rsidR="004838FB">
        <w:t>the</w:t>
      </w:r>
      <w:r w:rsidR="00E52E95">
        <w:t xml:space="preserve"> </w:t>
      </w:r>
      <w:r w:rsidR="00F61417">
        <w:t>Attorney General</w:t>
      </w:r>
      <w:r w:rsidR="00E52E95">
        <w:t xml:space="preserve"> </w:t>
      </w:r>
      <w:r w:rsidR="004838FB">
        <w:t>declared</w:t>
      </w:r>
      <w:r w:rsidR="00E52E95">
        <w:t xml:space="preserve"> </w:t>
      </w:r>
      <w:r w:rsidR="004838FB">
        <w:t>that</w:t>
      </w:r>
      <w:r w:rsidR="00E52E95">
        <w:t xml:space="preserve"> </w:t>
      </w:r>
      <w:r w:rsidR="004838FB">
        <w:t>the</w:t>
      </w:r>
      <w:r w:rsidR="00E52E95">
        <w:t xml:space="preserve"> </w:t>
      </w:r>
      <w:r w:rsidR="00874E98">
        <w:t>ministerial</w:t>
      </w:r>
      <w:r w:rsidR="00E52E95">
        <w:t xml:space="preserve"> </w:t>
      </w:r>
      <w:r w:rsidR="00874E98">
        <w:t>code</w:t>
      </w:r>
      <w:r w:rsidR="00E52E95">
        <w:t xml:space="preserve"> </w:t>
      </w:r>
      <w:r w:rsidR="00362053">
        <w:t>was</w:t>
      </w:r>
      <w:r w:rsidR="00E52E95">
        <w:t xml:space="preserve"> </w:t>
      </w:r>
      <w:r w:rsidR="00362053">
        <w:t>not</w:t>
      </w:r>
      <w:r w:rsidR="00E52E95">
        <w:t xml:space="preserve"> </w:t>
      </w:r>
      <w:r w:rsidR="00362053">
        <w:t>enforceable</w:t>
      </w:r>
      <w:r w:rsidR="007B7AD2">
        <w:t>.</w:t>
      </w:r>
      <w:r w:rsidR="00E52E95">
        <w:t xml:space="preserve"> </w:t>
      </w:r>
      <w:r w:rsidR="00362053">
        <w:t>You</w:t>
      </w:r>
      <w:r w:rsidR="00E52E95">
        <w:t xml:space="preserve"> </w:t>
      </w:r>
      <w:r w:rsidR="00362053">
        <w:t>declared</w:t>
      </w:r>
      <w:r w:rsidR="00E52E95">
        <w:t xml:space="preserve"> </w:t>
      </w:r>
      <w:r w:rsidR="00362053">
        <w:t>at</w:t>
      </w:r>
      <w:r w:rsidR="00E52E95">
        <w:t xml:space="preserve"> </w:t>
      </w:r>
      <w:r w:rsidR="00362053">
        <w:t>the</w:t>
      </w:r>
      <w:r w:rsidR="00E52E95">
        <w:t xml:space="preserve"> </w:t>
      </w:r>
      <w:r w:rsidR="00FC3BDD">
        <w:t>box</w:t>
      </w:r>
      <w:r w:rsidR="00E52E95">
        <w:t xml:space="preserve"> </w:t>
      </w:r>
      <w:r w:rsidR="00362053">
        <w:t>that</w:t>
      </w:r>
      <w:r w:rsidR="00E52E95">
        <w:t xml:space="preserve"> </w:t>
      </w:r>
      <w:r w:rsidR="00362053">
        <w:t>the</w:t>
      </w:r>
      <w:r w:rsidR="00E52E95">
        <w:t xml:space="preserve"> </w:t>
      </w:r>
      <w:r w:rsidR="00362053">
        <w:t>Government</w:t>
      </w:r>
      <w:r w:rsidR="00E52E95">
        <w:t xml:space="preserve"> </w:t>
      </w:r>
      <w:r w:rsidR="00FC3BDD">
        <w:t>were</w:t>
      </w:r>
      <w:r w:rsidR="00E52E95">
        <w:t xml:space="preserve"> </w:t>
      </w:r>
      <w:r w:rsidR="00362053">
        <w:t>going</w:t>
      </w:r>
      <w:r w:rsidR="00E52E95">
        <w:t xml:space="preserve"> </w:t>
      </w:r>
      <w:r w:rsidR="00362053">
        <w:t>to</w:t>
      </w:r>
      <w:r w:rsidR="00E52E95">
        <w:t xml:space="preserve"> </w:t>
      </w:r>
      <w:r w:rsidR="00362053">
        <w:t>break</w:t>
      </w:r>
      <w:r w:rsidR="00E52E95">
        <w:t xml:space="preserve"> </w:t>
      </w:r>
      <w:r w:rsidR="00362053">
        <w:t>the</w:t>
      </w:r>
      <w:r w:rsidR="00E52E95">
        <w:t xml:space="preserve"> </w:t>
      </w:r>
      <w:r w:rsidR="00362053">
        <w:t>law</w:t>
      </w:r>
      <w:r w:rsidR="00E52E95">
        <w:t xml:space="preserve"> </w:t>
      </w:r>
      <w:r w:rsidR="00362053">
        <w:t>if</w:t>
      </w:r>
      <w:r w:rsidR="00E52E95">
        <w:t xml:space="preserve"> </w:t>
      </w:r>
      <w:r w:rsidR="00362053">
        <w:t>necessary</w:t>
      </w:r>
      <w:r w:rsidR="007B7AD2">
        <w:t>.</w:t>
      </w:r>
      <w:r w:rsidR="00E52E95">
        <w:t xml:space="preserve"> </w:t>
      </w:r>
      <w:r w:rsidR="00362053">
        <w:t>The</w:t>
      </w:r>
      <w:r w:rsidR="00E52E95">
        <w:t xml:space="preserve"> </w:t>
      </w:r>
      <w:r w:rsidR="00F61417">
        <w:t>Attorney General</w:t>
      </w:r>
      <w:r w:rsidR="00E52E95">
        <w:t xml:space="preserve"> </w:t>
      </w:r>
      <w:r w:rsidR="00362053">
        <w:t>says</w:t>
      </w:r>
      <w:r w:rsidR="00E52E95">
        <w:t xml:space="preserve"> </w:t>
      </w:r>
      <w:r w:rsidR="00362053">
        <w:t>no</w:t>
      </w:r>
      <w:r w:rsidR="007B7AD2">
        <w:t>.</w:t>
      </w:r>
      <w:r w:rsidR="00E52E95">
        <w:t xml:space="preserve"> </w:t>
      </w:r>
      <w:r w:rsidR="00362053">
        <w:t>What</w:t>
      </w:r>
      <w:r w:rsidR="00E52E95">
        <w:t xml:space="preserve"> </w:t>
      </w:r>
      <w:r w:rsidR="00362053">
        <w:t>was</w:t>
      </w:r>
      <w:r w:rsidR="00E52E95">
        <w:t xml:space="preserve"> </w:t>
      </w:r>
      <w:r w:rsidR="00362053">
        <w:t>the</w:t>
      </w:r>
      <w:r w:rsidR="00E52E95">
        <w:t xml:space="preserve"> </w:t>
      </w:r>
      <w:r w:rsidR="00362053">
        <w:t>advice</w:t>
      </w:r>
      <w:r w:rsidR="00E52E95">
        <w:t xml:space="preserve"> </w:t>
      </w:r>
      <w:r w:rsidR="00362053">
        <w:t>of</w:t>
      </w:r>
      <w:r w:rsidR="00E52E95">
        <w:t xml:space="preserve"> </w:t>
      </w:r>
      <w:r w:rsidR="00362053">
        <w:t>the</w:t>
      </w:r>
      <w:r w:rsidR="00E52E95">
        <w:t xml:space="preserve"> </w:t>
      </w:r>
      <w:r w:rsidR="00FC3BDD">
        <w:t>attorney</w:t>
      </w:r>
      <w:r w:rsidR="00E52E95">
        <w:t xml:space="preserve"> </w:t>
      </w:r>
      <w:r w:rsidR="00362053">
        <w:t>before</w:t>
      </w:r>
      <w:r w:rsidR="00E52E95">
        <w:t xml:space="preserve"> </w:t>
      </w:r>
      <w:r w:rsidR="00362053">
        <w:t>the</w:t>
      </w:r>
      <w:r w:rsidR="00E52E95">
        <w:t xml:space="preserve"> </w:t>
      </w:r>
      <w:r w:rsidR="00362053">
        <w:t>Urgent</w:t>
      </w:r>
      <w:r w:rsidR="00E52E95">
        <w:t xml:space="preserve"> </w:t>
      </w:r>
      <w:r w:rsidR="00362053">
        <w:t>Question?</w:t>
      </w:r>
    </w:p>
    <w:p w:rsidR="00BD5F63" w:rsidP="00BD5F63">
      <w:pPr>
        <w:pStyle w:val="Answer"/>
      </w:pPr>
      <w:sdt>
        <w:sdtPr>
          <w:alias w:val="Witness"/>
          <w:id w:val="1907500264"/>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I</w:t>
      </w:r>
      <w:r w:rsidR="00E52E95">
        <w:t xml:space="preserve"> </w:t>
      </w:r>
      <w:r>
        <w:t>am</w:t>
      </w:r>
      <w:r w:rsidR="00E52E95">
        <w:t xml:space="preserve"> </w:t>
      </w:r>
      <w:r>
        <w:t>not</w:t>
      </w:r>
      <w:r w:rsidR="00E52E95">
        <w:t xml:space="preserve"> </w:t>
      </w:r>
      <w:r>
        <w:t>quite</w:t>
      </w:r>
      <w:r w:rsidR="00E52E95">
        <w:t xml:space="preserve"> </w:t>
      </w:r>
      <w:r>
        <w:t>sure</w:t>
      </w:r>
      <w:r w:rsidR="00E52E95">
        <w:t xml:space="preserve"> </w:t>
      </w:r>
      <w:r>
        <w:t>I</w:t>
      </w:r>
      <w:r w:rsidR="00E52E95">
        <w:t xml:space="preserve"> </w:t>
      </w:r>
      <w:r>
        <w:t>really</w:t>
      </w:r>
      <w:r w:rsidR="00E52E95">
        <w:t xml:space="preserve"> </w:t>
      </w:r>
      <w:r>
        <w:t>understand</w:t>
      </w:r>
      <w:r w:rsidR="00E52E95">
        <w:t xml:space="preserve"> </w:t>
      </w:r>
      <w:r>
        <w:t>the</w:t>
      </w:r>
      <w:r w:rsidR="00E52E95">
        <w:t xml:space="preserve"> </w:t>
      </w:r>
      <w:r>
        <w:t>question</w:t>
      </w:r>
      <w:r w:rsidR="00E52E95">
        <w:t xml:space="preserve"> </w:t>
      </w:r>
      <w:r w:rsidR="001E732B">
        <w:t>being</w:t>
      </w:r>
      <w:r w:rsidR="00E52E95">
        <w:t xml:space="preserve"> </w:t>
      </w:r>
      <w:r w:rsidR="001E732B">
        <w:t>asked</w:t>
      </w:r>
      <w:r w:rsidR="007B7AD2">
        <w:t>.</w:t>
      </w:r>
      <w:r w:rsidR="00E52E95">
        <w:t xml:space="preserve"> </w:t>
      </w:r>
      <w:r w:rsidR="00AB5E10">
        <w:t>The</w:t>
      </w:r>
      <w:r w:rsidR="00E52E95">
        <w:t xml:space="preserve"> </w:t>
      </w:r>
      <w:r w:rsidR="00F61417">
        <w:t>Attorney General</w:t>
      </w:r>
      <w:r w:rsidR="00AB5E10">
        <w:t>’s</w:t>
      </w:r>
      <w:r w:rsidR="00E52E95">
        <w:t xml:space="preserve"> </w:t>
      </w:r>
      <w:r w:rsidR="00AB5E10">
        <w:t>advice,</w:t>
      </w:r>
      <w:r w:rsidR="00E52E95">
        <w:t xml:space="preserve"> </w:t>
      </w:r>
      <w:r w:rsidR="00AB5E10">
        <w:t>which</w:t>
      </w:r>
      <w:r w:rsidR="00E52E95">
        <w:t xml:space="preserve"> </w:t>
      </w:r>
      <w:r w:rsidR="00AB5E10">
        <w:t>is</w:t>
      </w:r>
      <w:r w:rsidR="00E52E95">
        <w:t xml:space="preserve"> </w:t>
      </w:r>
      <w:r w:rsidR="00AB5E10">
        <w:t>agreed</w:t>
      </w:r>
      <w:r w:rsidR="00E52E95">
        <w:t xml:space="preserve"> </w:t>
      </w:r>
      <w:r w:rsidR="00AB5E10">
        <w:t>with</w:t>
      </w:r>
      <w:r w:rsidR="00E52E95">
        <w:t xml:space="preserve"> </w:t>
      </w:r>
      <w:r w:rsidR="00AB5E10">
        <w:t>all</w:t>
      </w:r>
      <w:r w:rsidR="00E52E95">
        <w:t xml:space="preserve"> </w:t>
      </w:r>
      <w:r w:rsidR="00AB5E10">
        <w:t>the</w:t>
      </w:r>
      <w:r w:rsidR="00E52E95">
        <w:t xml:space="preserve"> </w:t>
      </w:r>
      <w:r w:rsidR="00F61417">
        <w:t>Law Officers</w:t>
      </w:r>
      <w:r w:rsidR="00AB5E10">
        <w:t>,</w:t>
      </w:r>
      <w:r w:rsidR="00E52E95">
        <w:t xml:space="preserve"> </w:t>
      </w:r>
      <w:r w:rsidR="00AB5E10">
        <w:t>is</w:t>
      </w:r>
      <w:r w:rsidR="00E52E95">
        <w:t xml:space="preserve"> </w:t>
      </w:r>
      <w:r w:rsidR="00AB5E10">
        <w:t>the</w:t>
      </w:r>
      <w:r w:rsidR="00E52E95">
        <w:t xml:space="preserve"> </w:t>
      </w:r>
      <w:r w:rsidR="00AB5E10">
        <w:t>advice</w:t>
      </w:r>
      <w:r w:rsidR="00E52E95">
        <w:t xml:space="preserve"> </w:t>
      </w:r>
      <w:r w:rsidR="00AB5E10">
        <w:t>that</w:t>
      </w:r>
      <w:r w:rsidR="00E52E95">
        <w:t xml:space="preserve"> </w:t>
      </w:r>
      <w:r w:rsidR="00A648E1">
        <w:t>was</w:t>
      </w:r>
      <w:r w:rsidR="00E52E95">
        <w:t xml:space="preserve"> </w:t>
      </w:r>
      <w:r w:rsidR="00AB5E10">
        <w:t>sent</w:t>
      </w:r>
      <w:r w:rsidR="00E52E95">
        <w:t xml:space="preserve"> </w:t>
      </w:r>
      <w:r w:rsidR="00AB5E10">
        <w:t>to</w:t>
      </w:r>
      <w:r w:rsidR="00E52E95">
        <w:t xml:space="preserve"> </w:t>
      </w:r>
      <w:r w:rsidR="00AB5E10">
        <w:t>the</w:t>
      </w:r>
      <w:r w:rsidR="00E52E95">
        <w:t xml:space="preserve"> </w:t>
      </w:r>
      <w:r w:rsidR="00AB5E10">
        <w:t>Committee</w:t>
      </w:r>
      <w:r w:rsidR="007B7AD2">
        <w:t>.</w:t>
      </w:r>
      <w:r w:rsidR="00E52E95">
        <w:t xml:space="preserve"> </w:t>
      </w:r>
      <w:r w:rsidR="00AB5E10">
        <w:t>It</w:t>
      </w:r>
      <w:r w:rsidR="00E52E95">
        <w:t xml:space="preserve"> </w:t>
      </w:r>
      <w:r w:rsidR="00AB5E10">
        <w:t>is</w:t>
      </w:r>
      <w:r w:rsidR="00E52E95">
        <w:t xml:space="preserve"> </w:t>
      </w:r>
      <w:r w:rsidR="00AB5E10">
        <w:t>the</w:t>
      </w:r>
      <w:r w:rsidR="00E52E95">
        <w:t xml:space="preserve"> </w:t>
      </w:r>
      <w:r w:rsidR="00AB5E10">
        <w:t>advice</w:t>
      </w:r>
      <w:r w:rsidR="00E52E95">
        <w:t xml:space="preserve"> </w:t>
      </w:r>
      <w:r w:rsidR="00AB5E10">
        <w:t>I</w:t>
      </w:r>
      <w:r w:rsidR="00E52E95">
        <w:t xml:space="preserve"> </w:t>
      </w:r>
      <w:r w:rsidR="00AB5E10">
        <w:t>was</w:t>
      </w:r>
      <w:r w:rsidR="00E52E95">
        <w:t xml:space="preserve"> </w:t>
      </w:r>
      <w:r w:rsidR="00AB5E10">
        <w:t>aware</w:t>
      </w:r>
      <w:r w:rsidR="00E52E95">
        <w:t xml:space="preserve"> </w:t>
      </w:r>
      <w:r w:rsidR="00AB5E10">
        <w:t>of</w:t>
      </w:r>
      <w:r w:rsidR="00E52E95">
        <w:t xml:space="preserve"> </w:t>
      </w:r>
      <w:r w:rsidR="00AB5E10">
        <w:t>and</w:t>
      </w:r>
      <w:r w:rsidR="00E52E95">
        <w:t xml:space="preserve"> </w:t>
      </w:r>
      <w:r w:rsidR="00AB5E10">
        <w:t>why</w:t>
      </w:r>
      <w:r w:rsidR="00E52E95">
        <w:t xml:space="preserve"> </w:t>
      </w:r>
      <w:r w:rsidR="00AB5E10">
        <w:t>I</w:t>
      </w:r>
      <w:r w:rsidR="00E52E95">
        <w:t xml:space="preserve"> </w:t>
      </w:r>
      <w:r w:rsidR="00AB5E10">
        <w:t>answered</w:t>
      </w:r>
      <w:r w:rsidR="00E52E95">
        <w:t xml:space="preserve"> </w:t>
      </w:r>
      <w:r w:rsidR="00AB5E10">
        <w:t>the</w:t>
      </w:r>
      <w:r w:rsidR="00E52E95">
        <w:t xml:space="preserve"> </w:t>
      </w:r>
      <w:r w:rsidR="00AB5E10">
        <w:t>question</w:t>
      </w:r>
      <w:r w:rsidR="00E52E95">
        <w:t xml:space="preserve"> </w:t>
      </w:r>
      <w:r w:rsidR="00AB5E10">
        <w:t>on</w:t>
      </w:r>
      <w:r w:rsidR="00E52E95">
        <w:t xml:space="preserve"> </w:t>
      </w:r>
      <w:r w:rsidR="00AB5E10">
        <w:t>Tuesday</w:t>
      </w:r>
      <w:r w:rsidR="007B7AD2">
        <w:t>.</w:t>
      </w:r>
      <w:r w:rsidR="00E52E95">
        <w:t xml:space="preserve"> </w:t>
      </w:r>
      <w:r w:rsidR="00AB5E10">
        <w:t>I</w:t>
      </w:r>
      <w:r w:rsidR="00E52E95">
        <w:t xml:space="preserve"> </w:t>
      </w:r>
      <w:r w:rsidR="00AB5E10">
        <w:t>answered</w:t>
      </w:r>
      <w:r w:rsidR="00E52E95">
        <w:t xml:space="preserve"> </w:t>
      </w:r>
      <w:r w:rsidR="00AB5E10">
        <w:t>it</w:t>
      </w:r>
      <w:r w:rsidR="00E52E95">
        <w:t xml:space="preserve"> </w:t>
      </w:r>
      <w:r w:rsidR="00AB5E10">
        <w:t>in</w:t>
      </w:r>
      <w:r w:rsidR="00E52E95">
        <w:t xml:space="preserve"> </w:t>
      </w:r>
      <w:r w:rsidR="00AB5E10">
        <w:t>line</w:t>
      </w:r>
      <w:r w:rsidR="00E52E95">
        <w:t xml:space="preserve"> </w:t>
      </w:r>
      <w:r w:rsidR="00AB5E10">
        <w:t>with</w:t>
      </w:r>
      <w:r w:rsidR="00E52E95">
        <w:t xml:space="preserve"> </w:t>
      </w:r>
      <w:r w:rsidR="00AB5E10">
        <w:t>the</w:t>
      </w:r>
      <w:r w:rsidR="00E52E95">
        <w:t xml:space="preserve"> </w:t>
      </w:r>
      <w:r w:rsidR="00F61417">
        <w:t>Attorney General</w:t>
      </w:r>
      <w:r w:rsidR="00AB5E10">
        <w:t>’s</w:t>
      </w:r>
      <w:r w:rsidR="00E52E95">
        <w:t xml:space="preserve"> </w:t>
      </w:r>
      <w:r w:rsidR="00AB5E10">
        <w:t>legal</w:t>
      </w:r>
      <w:r w:rsidR="00E52E95">
        <w:t xml:space="preserve"> </w:t>
      </w:r>
      <w:r w:rsidR="00AB5E10">
        <w:t>advice</w:t>
      </w:r>
      <w:r w:rsidR="007B7AD2">
        <w:t>.</w:t>
      </w:r>
      <w:r w:rsidR="00E52E95">
        <w:t xml:space="preserve"> </w:t>
      </w:r>
      <w:r w:rsidR="00AB5E10">
        <w:t>That</w:t>
      </w:r>
      <w:r w:rsidR="00E52E95">
        <w:t xml:space="preserve"> </w:t>
      </w:r>
      <w:r w:rsidR="00AB5E10">
        <w:t>is</w:t>
      </w:r>
      <w:r w:rsidR="00E52E95">
        <w:t xml:space="preserve"> </w:t>
      </w:r>
      <w:r w:rsidR="00AB5E10">
        <w:t>on</w:t>
      </w:r>
      <w:r w:rsidR="00E52E95">
        <w:t xml:space="preserve"> </w:t>
      </w:r>
      <w:r w:rsidR="00AB5E10">
        <w:t>the</w:t>
      </w:r>
      <w:r w:rsidR="00E52E95">
        <w:t xml:space="preserve"> </w:t>
      </w:r>
      <w:r w:rsidR="00AB5E10">
        <w:t>record</w:t>
      </w:r>
      <w:r w:rsidR="00E52E95">
        <w:t xml:space="preserve"> </w:t>
      </w:r>
      <w:r w:rsidR="00AB5E10">
        <w:t>for</w:t>
      </w:r>
      <w:r w:rsidR="00E52E95">
        <w:t xml:space="preserve"> </w:t>
      </w:r>
      <w:r w:rsidR="00AB5E10">
        <w:t>any</w:t>
      </w:r>
      <w:r w:rsidR="00A648E1">
        <w:t>body</w:t>
      </w:r>
      <w:r w:rsidR="00E52E95">
        <w:t xml:space="preserve"> </w:t>
      </w:r>
      <w:r w:rsidR="00AB5E10">
        <w:t>to</w:t>
      </w:r>
      <w:r w:rsidR="00E52E95">
        <w:t xml:space="preserve"> </w:t>
      </w:r>
      <w:r w:rsidR="00AB5E10">
        <w:t>see.</w:t>
      </w:r>
    </w:p>
    <w:p w:rsidR="00BD5F63" w:rsidP="00BD5F63">
      <w:pPr>
        <w:pStyle w:val="Question"/>
      </w:pPr>
      <w:sdt>
        <w:sdtPr>
          <w:alias w:val="Member"/>
          <w:tag w:val="&lt;Member mnisId='4494' dodsId='72275'&gt;"/>
          <w:id w:val="117582699"/>
          <w:placeholder>
            <w:docPart w:val="DefaultPlaceholder_1082065158"/>
          </w:placeholder>
          <w:richText/>
        </w:sdtPr>
        <w:sdtContent>
          <w:r w:rsidRPr="00BD5F63">
            <w:rPr>
              <w:b/>
            </w:rPr>
            <w:t>Chair:</w:t>
          </w:r>
        </w:sdtContent>
      </w:sdt>
      <w:r w:rsidR="00E52E95">
        <w:t xml:space="preserve"> </w:t>
      </w:r>
      <w:r w:rsidR="00AB5E10">
        <w:t>The</w:t>
      </w:r>
      <w:r w:rsidR="00E52E95">
        <w:t xml:space="preserve"> </w:t>
      </w:r>
      <w:r w:rsidR="00F61417">
        <w:t>Attorney General</w:t>
      </w:r>
      <w:r w:rsidR="00E52E95">
        <w:t xml:space="preserve"> </w:t>
      </w:r>
      <w:r w:rsidR="00AB5E10">
        <w:t>effectively</w:t>
      </w:r>
      <w:r w:rsidR="00E52E95">
        <w:t xml:space="preserve"> </w:t>
      </w:r>
      <w:r w:rsidR="00AB5E10">
        <w:t>tells</w:t>
      </w:r>
      <w:r w:rsidR="00E52E95">
        <w:t xml:space="preserve"> </w:t>
      </w:r>
      <w:r w:rsidR="00AB5E10">
        <w:t>us</w:t>
      </w:r>
      <w:r w:rsidR="00E52E95">
        <w:t xml:space="preserve"> </w:t>
      </w:r>
      <w:r w:rsidR="00AB5E10">
        <w:t>that</w:t>
      </w:r>
      <w:r w:rsidR="00E52E95">
        <w:t xml:space="preserve"> </w:t>
      </w:r>
      <w:r w:rsidR="00AB5E10">
        <w:t>international</w:t>
      </w:r>
      <w:r w:rsidR="00E52E95">
        <w:t xml:space="preserve"> </w:t>
      </w:r>
      <w:r w:rsidR="00AB5E10">
        <w:t>law</w:t>
      </w:r>
      <w:r w:rsidR="00E52E95">
        <w:t xml:space="preserve"> </w:t>
      </w:r>
      <w:r w:rsidR="00AB5E10">
        <w:t>would</w:t>
      </w:r>
      <w:r w:rsidR="00E52E95">
        <w:t xml:space="preserve"> </w:t>
      </w:r>
      <w:r w:rsidR="00AB5E10">
        <w:t>not</w:t>
      </w:r>
      <w:r w:rsidR="00E52E95">
        <w:t xml:space="preserve"> </w:t>
      </w:r>
      <w:r w:rsidR="00AB5E10">
        <w:t>be</w:t>
      </w:r>
      <w:r w:rsidR="00E52E95">
        <w:t xml:space="preserve"> </w:t>
      </w:r>
      <w:r w:rsidR="00AB5E10">
        <w:t>broken</w:t>
      </w:r>
      <w:r w:rsidR="00E52E95">
        <w:t xml:space="preserve"> </w:t>
      </w:r>
      <w:r w:rsidR="00AB5E10">
        <w:t>and</w:t>
      </w:r>
      <w:r w:rsidR="00E52E95">
        <w:t xml:space="preserve"> </w:t>
      </w:r>
      <w:r w:rsidR="00AB5E10">
        <w:t>your</w:t>
      </w:r>
      <w:r w:rsidR="00E52E95">
        <w:t xml:space="preserve"> </w:t>
      </w:r>
      <w:r w:rsidR="00AB5E10">
        <w:t>response</w:t>
      </w:r>
      <w:r w:rsidR="00E52E95">
        <w:t xml:space="preserve"> </w:t>
      </w:r>
      <w:r w:rsidR="00AB5E10">
        <w:t>at</w:t>
      </w:r>
      <w:r w:rsidR="00E52E95">
        <w:t xml:space="preserve"> </w:t>
      </w:r>
      <w:r w:rsidR="00AB5E10">
        <w:t>the</w:t>
      </w:r>
      <w:r w:rsidR="00E52E95">
        <w:t xml:space="preserve"> </w:t>
      </w:r>
      <w:r w:rsidR="00A648E1">
        <w:t>box</w:t>
      </w:r>
      <w:r w:rsidR="00E52E95">
        <w:t xml:space="preserve"> </w:t>
      </w:r>
      <w:r w:rsidR="00AB5E10">
        <w:t>tells</w:t>
      </w:r>
      <w:r w:rsidR="00E52E95">
        <w:t xml:space="preserve"> </w:t>
      </w:r>
      <w:r w:rsidR="00AB5E10">
        <w:t>us</w:t>
      </w:r>
      <w:r w:rsidR="00E52E95">
        <w:t xml:space="preserve"> </w:t>
      </w:r>
      <w:r w:rsidR="00AB5E10">
        <w:t>that</w:t>
      </w:r>
      <w:r w:rsidR="00E52E95">
        <w:t xml:space="preserve"> </w:t>
      </w:r>
      <w:r w:rsidR="00AB5E10">
        <w:t>it</w:t>
      </w:r>
      <w:r w:rsidR="00E52E95">
        <w:t xml:space="preserve"> </w:t>
      </w:r>
      <w:r w:rsidR="00AB5E10">
        <w:t>will</w:t>
      </w:r>
      <w:r w:rsidR="00E52E95">
        <w:t xml:space="preserve"> </w:t>
      </w:r>
      <w:r w:rsidR="00AB5E10">
        <w:t>be</w:t>
      </w:r>
      <w:r w:rsidR="007B7AD2">
        <w:t>.</w:t>
      </w:r>
      <w:r w:rsidR="00E52E95">
        <w:t xml:space="preserve"> </w:t>
      </w:r>
      <w:r w:rsidR="00AB5E10">
        <w:t>When</w:t>
      </w:r>
      <w:r w:rsidR="00E52E95">
        <w:t xml:space="preserve"> </w:t>
      </w:r>
      <w:r w:rsidR="00AB5E10">
        <w:t>did</w:t>
      </w:r>
      <w:r w:rsidR="00E52E95">
        <w:t xml:space="preserve"> </w:t>
      </w:r>
      <w:r w:rsidR="00AB5E10">
        <w:t>the</w:t>
      </w:r>
      <w:r w:rsidR="00E52E95">
        <w:t xml:space="preserve"> </w:t>
      </w:r>
      <w:r w:rsidR="00A648E1">
        <w:t>attorney’s</w:t>
      </w:r>
      <w:r w:rsidR="00E52E95">
        <w:t xml:space="preserve"> </w:t>
      </w:r>
      <w:r w:rsidR="00AB5E10">
        <w:t>advice</w:t>
      </w:r>
      <w:r w:rsidR="00E52E95">
        <w:t xml:space="preserve"> </w:t>
      </w:r>
      <w:r w:rsidR="00AB5E10">
        <w:t>change?</w:t>
      </w:r>
    </w:p>
    <w:p w:rsidR="00BD5F63" w:rsidP="00BD5F63">
      <w:pPr>
        <w:pStyle w:val="Answer"/>
      </w:pPr>
      <w:sdt>
        <w:sdtPr>
          <w:alias w:val="Witness"/>
          <w:id w:val="594598901"/>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No,</w:t>
      </w:r>
      <w:r w:rsidR="00E52E95">
        <w:t xml:space="preserve"> </w:t>
      </w:r>
      <w:r>
        <w:t>I</w:t>
      </w:r>
      <w:r w:rsidR="00E52E95">
        <w:t xml:space="preserve"> </w:t>
      </w:r>
      <w:r>
        <w:t>am</w:t>
      </w:r>
      <w:r w:rsidR="00E52E95">
        <w:t xml:space="preserve"> </w:t>
      </w:r>
      <w:r>
        <w:t>sorry</w:t>
      </w:r>
      <w:r w:rsidR="007B7AD2">
        <w:t>.</w:t>
      </w:r>
      <w:r w:rsidR="00E52E95">
        <w:t xml:space="preserve"> </w:t>
      </w:r>
      <w:r>
        <w:t>My</w:t>
      </w:r>
      <w:r w:rsidR="00E52E95">
        <w:t xml:space="preserve"> </w:t>
      </w:r>
      <w:r>
        <w:t>answer</w:t>
      </w:r>
      <w:r w:rsidR="00E52E95">
        <w:t xml:space="preserve"> </w:t>
      </w:r>
      <w:r>
        <w:t>at</w:t>
      </w:r>
      <w:r w:rsidR="00E52E95">
        <w:t xml:space="preserve"> </w:t>
      </w:r>
      <w:r>
        <w:t>the</w:t>
      </w:r>
      <w:r w:rsidR="00E52E95">
        <w:t xml:space="preserve"> </w:t>
      </w:r>
      <w:r>
        <w:t>Dispatch</w:t>
      </w:r>
      <w:r w:rsidR="00E52E95">
        <w:t xml:space="preserve"> </w:t>
      </w:r>
      <w:r>
        <w:t>Box</w:t>
      </w:r>
      <w:r w:rsidR="00E52E95">
        <w:t xml:space="preserve"> </w:t>
      </w:r>
      <w:r>
        <w:t>on</w:t>
      </w:r>
      <w:r w:rsidR="00E52E95">
        <w:t xml:space="preserve"> </w:t>
      </w:r>
      <w:r>
        <w:t>Tuesday</w:t>
      </w:r>
      <w:r w:rsidR="00E52E95">
        <w:t xml:space="preserve"> </w:t>
      </w:r>
      <w:r>
        <w:t>was</w:t>
      </w:r>
      <w:r w:rsidR="00E52E95">
        <w:t xml:space="preserve"> </w:t>
      </w:r>
      <w:r w:rsidR="00AB5E10">
        <w:t>in</w:t>
      </w:r>
      <w:r w:rsidR="00E52E95">
        <w:t xml:space="preserve"> </w:t>
      </w:r>
      <w:r w:rsidR="00AB5E10">
        <w:t>line</w:t>
      </w:r>
      <w:r w:rsidR="00E52E95">
        <w:t xml:space="preserve"> </w:t>
      </w:r>
      <w:r w:rsidR="00AB5E10">
        <w:t>with</w:t>
      </w:r>
      <w:r w:rsidR="00E52E95">
        <w:t xml:space="preserve"> </w:t>
      </w:r>
      <w:r w:rsidR="00AB5E10">
        <w:t>and</w:t>
      </w:r>
      <w:r w:rsidR="00E52E95">
        <w:t xml:space="preserve"> </w:t>
      </w:r>
      <w:r w:rsidR="00AB5E10">
        <w:t>absolutely</w:t>
      </w:r>
      <w:r w:rsidR="00E52E95">
        <w:t xml:space="preserve"> </w:t>
      </w:r>
      <w:r w:rsidR="00AB5E10">
        <w:t>endorses</w:t>
      </w:r>
      <w:r w:rsidR="00E52E95">
        <w:t xml:space="preserve"> </w:t>
      </w:r>
      <w:r w:rsidR="00AB5E10">
        <w:t>the</w:t>
      </w:r>
      <w:r w:rsidR="00E52E95">
        <w:t xml:space="preserve"> </w:t>
      </w:r>
      <w:r w:rsidR="00AB5E10">
        <w:t>legal</w:t>
      </w:r>
      <w:r w:rsidR="00E52E95">
        <w:t xml:space="preserve"> </w:t>
      </w:r>
      <w:r w:rsidR="00AB5E10">
        <w:t>advice</w:t>
      </w:r>
      <w:r w:rsidR="00E52E95">
        <w:t xml:space="preserve"> </w:t>
      </w:r>
      <w:r w:rsidR="00AB5E10">
        <w:t>and</w:t>
      </w:r>
      <w:r w:rsidR="00E52E95">
        <w:t xml:space="preserve"> </w:t>
      </w:r>
      <w:r w:rsidR="00AB5E10">
        <w:t>legal</w:t>
      </w:r>
      <w:r w:rsidR="00E52E95">
        <w:t xml:space="preserve"> </w:t>
      </w:r>
      <w:r w:rsidR="00AB5E10">
        <w:t>opinion</w:t>
      </w:r>
      <w:r w:rsidR="00E52E95">
        <w:t xml:space="preserve"> </w:t>
      </w:r>
      <w:r w:rsidR="00AB5E10">
        <w:t>given</w:t>
      </w:r>
      <w:r w:rsidR="00E52E95">
        <w:t xml:space="preserve"> </w:t>
      </w:r>
      <w:r w:rsidR="00AB5E10">
        <w:t>by</w:t>
      </w:r>
      <w:r w:rsidR="00E52E95">
        <w:t xml:space="preserve"> </w:t>
      </w:r>
      <w:r w:rsidR="00AB5E10">
        <w:t>the</w:t>
      </w:r>
      <w:r w:rsidR="00E52E95">
        <w:t xml:space="preserve"> </w:t>
      </w:r>
      <w:r w:rsidR="00F61417">
        <w:t>Law Officers</w:t>
      </w:r>
      <w:r w:rsidR="00AB5E10">
        <w:t>,</w:t>
      </w:r>
      <w:r w:rsidR="00E52E95">
        <w:t xml:space="preserve"> </w:t>
      </w:r>
      <w:r w:rsidR="00AB5E10">
        <w:t>as</w:t>
      </w:r>
      <w:r w:rsidR="00E52E95">
        <w:t xml:space="preserve"> </w:t>
      </w:r>
      <w:r w:rsidR="00AB5E10">
        <w:t>published</w:t>
      </w:r>
      <w:r w:rsidR="00E52E95">
        <w:t xml:space="preserve"> </w:t>
      </w:r>
      <w:r w:rsidR="00AB5E10">
        <w:t>to</w:t>
      </w:r>
      <w:r w:rsidR="00E52E95">
        <w:t xml:space="preserve"> </w:t>
      </w:r>
      <w:r w:rsidR="00AB5E10">
        <w:t>the</w:t>
      </w:r>
      <w:r w:rsidR="00E52E95">
        <w:t xml:space="preserve"> </w:t>
      </w:r>
      <w:r w:rsidR="00AB5E10">
        <w:t>Committee</w:t>
      </w:r>
      <w:r w:rsidR="007B7AD2">
        <w:t>.</w:t>
      </w:r>
      <w:r w:rsidR="00E52E95">
        <w:t xml:space="preserve"> </w:t>
      </w:r>
      <w:r w:rsidR="00AB5E10">
        <w:t>The</w:t>
      </w:r>
      <w:r w:rsidR="00E52E95">
        <w:t xml:space="preserve"> </w:t>
      </w:r>
      <w:r w:rsidR="00AB5E10">
        <w:t>legal</w:t>
      </w:r>
      <w:r w:rsidR="00E52E95">
        <w:t xml:space="preserve"> </w:t>
      </w:r>
      <w:r w:rsidR="00AB5E10">
        <w:t>position</w:t>
      </w:r>
      <w:r w:rsidR="00E52E95">
        <w:t xml:space="preserve"> </w:t>
      </w:r>
      <w:r w:rsidR="008C4559">
        <w:t>on</w:t>
      </w:r>
      <w:r w:rsidR="00E52E95">
        <w:t xml:space="preserve"> </w:t>
      </w:r>
      <w:r w:rsidR="00AB5E10">
        <w:t>the</w:t>
      </w:r>
      <w:r w:rsidR="00E52E95">
        <w:t xml:space="preserve"> </w:t>
      </w:r>
      <w:r w:rsidR="00AB5E10">
        <w:t>UK</w:t>
      </w:r>
      <w:r w:rsidR="00E52E95">
        <w:t xml:space="preserve"> </w:t>
      </w:r>
      <w:r w:rsidR="00AB5E10">
        <w:t>Internal</w:t>
      </w:r>
      <w:r w:rsidR="00E52E95">
        <w:t xml:space="preserve"> </w:t>
      </w:r>
      <w:r w:rsidR="00AB5E10">
        <w:t>Market</w:t>
      </w:r>
      <w:r w:rsidR="00E52E95">
        <w:t xml:space="preserve"> </w:t>
      </w:r>
      <w:r w:rsidR="00AB5E10">
        <w:t>Bill</w:t>
      </w:r>
      <w:r w:rsidR="00E52E95">
        <w:t xml:space="preserve"> </w:t>
      </w:r>
      <w:r w:rsidR="00AB5E10">
        <w:t>and</w:t>
      </w:r>
      <w:r w:rsidR="00E52E95">
        <w:t xml:space="preserve"> </w:t>
      </w:r>
      <w:r w:rsidR="00AB5E10">
        <w:t>Northern</w:t>
      </w:r>
      <w:r w:rsidR="00E52E95">
        <w:t xml:space="preserve"> </w:t>
      </w:r>
      <w:r w:rsidR="00AB5E10">
        <w:t>Ireland</w:t>
      </w:r>
      <w:r w:rsidR="00E52E95">
        <w:t xml:space="preserve"> </w:t>
      </w:r>
      <w:r w:rsidR="008C4559">
        <w:t>protocol</w:t>
      </w:r>
      <w:r w:rsidR="00E52E95">
        <w:t xml:space="preserve"> </w:t>
      </w:r>
      <w:r w:rsidR="00AB5E10">
        <w:t>was</w:t>
      </w:r>
      <w:r w:rsidR="00E52E95">
        <w:t xml:space="preserve"> </w:t>
      </w:r>
      <w:r w:rsidR="00AB5E10">
        <w:t>sent</w:t>
      </w:r>
      <w:r w:rsidR="00E52E95">
        <w:t xml:space="preserve"> </w:t>
      </w:r>
      <w:r w:rsidR="00AB5E10">
        <w:t>to</w:t>
      </w:r>
      <w:r w:rsidR="00E52E95">
        <w:t xml:space="preserve"> </w:t>
      </w:r>
      <w:r w:rsidR="00AB5E10">
        <w:t>the</w:t>
      </w:r>
      <w:r w:rsidR="00E52E95">
        <w:t xml:space="preserve"> </w:t>
      </w:r>
      <w:r w:rsidR="00AB5E10">
        <w:t>Committee.</w:t>
      </w:r>
    </w:p>
    <w:p w:rsidR="00BD5F63" w:rsidP="00BD5F63">
      <w:pPr>
        <w:pStyle w:val="Question"/>
      </w:pPr>
      <w:sdt>
        <w:sdtPr>
          <w:alias w:val="Member"/>
          <w:tag w:val="&lt;Member mnisId='4494' dodsId='72275'&gt;"/>
          <w:id w:val="-1261751222"/>
          <w:placeholder>
            <w:docPart w:val="DefaultPlaceholder_1082065158"/>
          </w:placeholder>
          <w:richText/>
        </w:sdtPr>
        <w:sdtContent>
          <w:r w:rsidRPr="00BD5F63">
            <w:rPr>
              <w:b/>
            </w:rPr>
            <w:t>Chair:</w:t>
          </w:r>
        </w:sdtContent>
      </w:sdt>
      <w:r w:rsidR="00E52E95">
        <w:t xml:space="preserve"> </w:t>
      </w:r>
      <w:r w:rsidR="004838FB">
        <w:t>Is</w:t>
      </w:r>
      <w:r w:rsidR="00E52E95">
        <w:t xml:space="preserve"> </w:t>
      </w:r>
      <w:r w:rsidR="004838FB">
        <w:t>the</w:t>
      </w:r>
      <w:r w:rsidR="00E52E95">
        <w:t xml:space="preserve"> </w:t>
      </w:r>
      <w:r w:rsidR="00874E98">
        <w:t>ministerial</w:t>
      </w:r>
      <w:r w:rsidR="00E52E95">
        <w:t xml:space="preserve"> </w:t>
      </w:r>
      <w:r w:rsidR="00874E98">
        <w:t>code</w:t>
      </w:r>
      <w:r w:rsidR="00E52E95">
        <w:t xml:space="preserve"> </w:t>
      </w:r>
      <w:r>
        <w:t>enforceable?</w:t>
      </w:r>
    </w:p>
    <w:p w:rsidR="00BD5F63" w:rsidP="00BD5F63">
      <w:pPr>
        <w:pStyle w:val="Answer"/>
      </w:pPr>
      <w:sdt>
        <w:sdtPr>
          <w:alias w:val="Witness"/>
          <w:id w:val="111568027"/>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4838FB">
        <w:t>I</w:t>
      </w:r>
      <w:r w:rsidR="00E52E95">
        <w:t xml:space="preserve"> </w:t>
      </w:r>
      <w:r w:rsidR="004838FB">
        <w:t>am</w:t>
      </w:r>
      <w:r w:rsidR="00E52E95">
        <w:t xml:space="preserve"> </w:t>
      </w:r>
      <w:r w:rsidR="004838FB">
        <w:t>not</w:t>
      </w:r>
      <w:r w:rsidR="00E52E95">
        <w:t xml:space="preserve"> </w:t>
      </w:r>
      <w:r w:rsidR="008C4559">
        <w:t>an</w:t>
      </w:r>
      <w:r w:rsidR="00E52E95">
        <w:t xml:space="preserve"> </w:t>
      </w:r>
      <w:r w:rsidR="004838FB">
        <w:t>arbitrator</w:t>
      </w:r>
      <w:r w:rsidR="00E52E95">
        <w:t xml:space="preserve"> </w:t>
      </w:r>
      <w:r w:rsidR="004838FB">
        <w:t>of</w:t>
      </w:r>
      <w:r w:rsidR="00E52E95">
        <w:t xml:space="preserve"> </w:t>
      </w:r>
      <w:r w:rsidR="004838FB">
        <w:t>the</w:t>
      </w:r>
      <w:r w:rsidR="00E52E95">
        <w:t xml:space="preserve"> </w:t>
      </w:r>
      <w:r w:rsidR="00874E98">
        <w:t>ministerial</w:t>
      </w:r>
      <w:r w:rsidR="00E52E95">
        <w:t xml:space="preserve"> </w:t>
      </w:r>
      <w:r w:rsidR="00874E98">
        <w:t>code</w:t>
      </w:r>
      <w:r w:rsidR="007B7AD2">
        <w:t>.</w:t>
      </w:r>
      <w:r w:rsidR="00E52E95">
        <w:t xml:space="preserve"> </w:t>
      </w:r>
      <w:r w:rsidR="00AB5E10">
        <w:t>My</w:t>
      </w:r>
      <w:r w:rsidR="00E52E95">
        <w:t xml:space="preserve"> </w:t>
      </w:r>
      <w:r w:rsidR="00AB5E10">
        <w:t>understanding</w:t>
      </w:r>
      <w:r w:rsidR="00E52E95">
        <w:t xml:space="preserve"> </w:t>
      </w:r>
      <w:r w:rsidR="00AB5E10">
        <w:t>is</w:t>
      </w:r>
      <w:r w:rsidR="00E52E95">
        <w:t xml:space="preserve"> </w:t>
      </w:r>
      <w:r w:rsidR="00AB5E10">
        <w:t>that</w:t>
      </w:r>
      <w:r w:rsidR="00E52E95">
        <w:t xml:space="preserve"> </w:t>
      </w:r>
      <w:r w:rsidR="00AB5E10">
        <w:t>the</w:t>
      </w:r>
      <w:r w:rsidR="00E52E95">
        <w:t xml:space="preserve"> </w:t>
      </w:r>
      <w:r w:rsidR="00AB5E10">
        <w:t>position</w:t>
      </w:r>
      <w:r w:rsidR="00E52E95">
        <w:t xml:space="preserve"> </w:t>
      </w:r>
      <w:r w:rsidR="00AB5E10">
        <w:t>I</w:t>
      </w:r>
      <w:r w:rsidR="00E52E95">
        <w:t xml:space="preserve"> </w:t>
      </w:r>
      <w:r w:rsidR="00AB5E10">
        <w:t>took</w:t>
      </w:r>
      <w:r w:rsidR="00E52E95">
        <w:t xml:space="preserve"> </w:t>
      </w:r>
      <w:r w:rsidR="00AB5E10">
        <w:t>at</w:t>
      </w:r>
      <w:r w:rsidR="00E52E95">
        <w:t xml:space="preserve"> </w:t>
      </w:r>
      <w:r w:rsidR="00AB5E10">
        <w:t>the</w:t>
      </w:r>
      <w:r w:rsidR="00E52E95">
        <w:t xml:space="preserve"> </w:t>
      </w:r>
      <w:r w:rsidR="00AB5E10">
        <w:t>Dispatch</w:t>
      </w:r>
      <w:r w:rsidR="00E52E95">
        <w:t xml:space="preserve"> </w:t>
      </w:r>
      <w:r w:rsidR="00AB5E10">
        <w:t>Box</w:t>
      </w:r>
      <w:r w:rsidR="00E52E95">
        <w:t xml:space="preserve"> </w:t>
      </w:r>
      <w:r w:rsidR="00AB5E10">
        <w:t>and</w:t>
      </w:r>
      <w:r w:rsidR="00E52E95">
        <w:t xml:space="preserve"> </w:t>
      </w:r>
      <w:r w:rsidR="008C4559">
        <w:t>that</w:t>
      </w:r>
      <w:r w:rsidR="00E52E95">
        <w:t xml:space="preserve"> </w:t>
      </w:r>
      <w:r w:rsidR="008E6BB7">
        <w:t>Ministers</w:t>
      </w:r>
      <w:r w:rsidR="00E52E95">
        <w:t xml:space="preserve"> </w:t>
      </w:r>
      <w:r w:rsidR="00AB5E10">
        <w:t>have</w:t>
      </w:r>
      <w:r w:rsidR="00E52E95">
        <w:t xml:space="preserve"> </w:t>
      </w:r>
      <w:r w:rsidR="00AB5E10">
        <w:t>taken</w:t>
      </w:r>
      <w:r w:rsidR="00E52E95">
        <w:t xml:space="preserve"> </w:t>
      </w:r>
      <w:r w:rsidR="00AB5E10">
        <w:t>in</w:t>
      </w:r>
      <w:r w:rsidR="00E52E95">
        <w:t xml:space="preserve"> </w:t>
      </w:r>
      <w:r w:rsidR="00AB5E10">
        <w:t>this</w:t>
      </w:r>
      <w:r w:rsidR="00E52E95">
        <w:t xml:space="preserve"> </w:t>
      </w:r>
      <w:r w:rsidR="00AB5E10">
        <w:t>Bill</w:t>
      </w:r>
      <w:r w:rsidR="00E52E95">
        <w:t xml:space="preserve"> </w:t>
      </w:r>
      <w:r w:rsidR="008C4559">
        <w:t>is</w:t>
      </w:r>
      <w:r w:rsidR="00E52E95">
        <w:t xml:space="preserve"> </w:t>
      </w:r>
      <w:r w:rsidR="00AB5E10">
        <w:t>not</w:t>
      </w:r>
      <w:r w:rsidR="00E52E95">
        <w:t xml:space="preserve"> </w:t>
      </w:r>
      <w:r w:rsidR="00AB5E10">
        <w:t>a</w:t>
      </w:r>
      <w:r w:rsidR="00E52E95">
        <w:t xml:space="preserve"> </w:t>
      </w:r>
      <w:r w:rsidR="00AB5E10">
        <w:t>breach</w:t>
      </w:r>
      <w:r w:rsidR="00E52E95">
        <w:t xml:space="preserve"> </w:t>
      </w:r>
      <w:r w:rsidR="00AB5E10">
        <w:t>of</w:t>
      </w:r>
      <w:r w:rsidR="00E52E95">
        <w:t xml:space="preserve"> </w:t>
      </w:r>
      <w:r w:rsidR="00AB5E10">
        <w:t>the</w:t>
      </w:r>
      <w:r w:rsidR="00E52E95">
        <w:t xml:space="preserve"> </w:t>
      </w:r>
      <w:r w:rsidR="00874E98">
        <w:t>ministerial</w:t>
      </w:r>
      <w:r w:rsidR="00E52E95">
        <w:t xml:space="preserve"> </w:t>
      </w:r>
      <w:r w:rsidR="00874E98">
        <w:t>code</w:t>
      </w:r>
      <w:r w:rsidR="007B7AD2">
        <w:t>.</w:t>
      </w:r>
      <w:r w:rsidR="00E52E95">
        <w:t xml:space="preserve"> </w:t>
      </w:r>
      <w:r w:rsidR="00AB5E10">
        <w:t>I</w:t>
      </w:r>
      <w:r w:rsidR="00E52E95">
        <w:t xml:space="preserve"> </w:t>
      </w:r>
      <w:r w:rsidR="00AB5E10">
        <w:t>am</w:t>
      </w:r>
      <w:r w:rsidR="00E52E95">
        <w:t xml:space="preserve"> </w:t>
      </w:r>
      <w:r w:rsidR="00AB5E10">
        <w:t>not</w:t>
      </w:r>
      <w:r w:rsidR="00E52E95">
        <w:t xml:space="preserve"> </w:t>
      </w:r>
      <w:r w:rsidR="00AB5E10">
        <w:t>the</w:t>
      </w:r>
      <w:r w:rsidR="00E52E95">
        <w:t xml:space="preserve"> </w:t>
      </w:r>
      <w:r w:rsidR="00AB5E10">
        <w:t>arbitrator</w:t>
      </w:r>
      <w:r w:rsidR="00E52E95">
        <w:t xml:space="preserve"> </w:t>
      </w:r>
      <w:r w:rsidR="00AB5E10">
        <w:t>of</w:t>
      </w:r>
      <w:r w:rsidR="00E52E95">
        <w:t xml:space="preserve"> </w:t>
      </w:r>
      <w:r w:rsidR="00AB5E10">
        <w:t>that,</w:t>
      </w:r>
      <w:r w:rsidR="00E52E95">
        <w:t xml:space="preserve"> </w:t>
      </w:r>
      <w:r w:rsidR="00AB5E10">
        <w:t>so</w:t>
      </w:r>
      <w:r w:rsidR="00E52E95">
        <w:t xml:space="preserve"> </w:t>
      </w:r>
      <w:r w:rsidR="00AB5E10">
        <w:t>I</w:t>
      </w:r>
      <w:r w:rsidR="00E52E95">
        <w:t xml:space="preserve"> </w:t>
      </w:r>
      <w:r w:rsidR="00AB5E10">
        <w:t>am</w:t>
      </w:r>
      <w:r w:rsidR="00E52E95">
        <w:t xml:space="preserve"> </w:t>
      </w:r>
      <w:r w:rsidR="00AB5E10">
        <w:t>not</w:t>
      </w:r>
      <w:r w:rsidR="00E52E95">
        <w:t xml:space="preserve"> </w:t>
      </w:r>
      <w:r w:rsidR="00AB5E10">
        <w:t>the</w:t>
      </w:r>
      <w:r w:rsidR="00E52E95">
        <w:t xml:space="preserve"> </w:t>
      </w:r>
      <w:r w:rsidR="00AB5E10">
        <w:t>right</w:t>
      </w:r>
      <w:r w:rsidR="00E52E95">
        <w:t xml:space="preserve"> </w:t>
      </w:r>
      <w:r w:rsidR="00AB5E10">
        <w:t>person</w:t>
      </w:r>
      <w:r w:rsidR="00E52E95">
        <w:t xml:space="preserve"> </w:t>
      </w:r>
      <w:r w:rsidR="00AB5E10">
        <w:t>to</w:t>
      </w:r>
      <w:r w:rsidR="00E52E95">
        <w:t xml:space="preserve"> </w:t>
      </w:r>
      <w:r w:rsidR="00AB5E10">
        <w:t>ask</w:t>
      </w:r>
      <w:r>
        <w:t>.</w:t>
      </w:r>
    </w:p>
    <w:p w:rsidR="00BD5F63" w:rsidP="008C4559">
      <w:pPr>
        <w:pStyle w:val="Question"/>
      </w:pPr>
      <w:sdt>
        <w:sdtPr>
          <w:alias w:val="Member"/>
          <w:tag w:val="&lt;Member mnisId='4494' dodsId='72275'&gt;"/>
          <w:id w:val="-2020226358"/>
          <w:placeholder>
            <w:docPart w:val="DefaultPlaceholder_1082065158"/>
          </w:placeholder>
          <w:richText/>
        </w:sdtPr>
        <w:sdtContent>
          <w:r w:rsidRPr="00BD5F63">
            <w:rPr>
              <w:b/>
            </w:rPr>
            <w:t>Chair:</w:t>
          </w:r>
        </w:sdtContent>
      </w:sdt>
      <w:r w:rsidR="00E52E95">
        <w:t xml:space="preserve"> </w:t>
      </w:r>
      <w:r w:rsidR="00F57AA3">
        <w:t>You</w:t>
      </w:r>
      <w:r w:rsidR="00E52E95">
        <w:t xml:space="preserve"> </w:t>
      </w:r>
      <w:r w:rsidR="00F57AA3">
        <w:t>are</w:t>
      </w:r>
      <w:r w:rsidR="00E52E95">
        <w:t xml:space="preserve"> </w:t>
      </w:r>
      <w:r w:rsidR="00F57AA3">
        <w:t>right</w:t>
      </w:r>
      <w:r w:rsidR="008C4559">
        <w:t>;</w:t>
      </w:r>
      <w:r w:rsidR="00E52E95">
        <w:t xml:space="preserve"> </w:t>
      </w:r>
      <w:r w:rsidR="008C4559">
        <w:t>you</w:t>
      </w:r>
      <w:r w:rsidR="00E52E95">
        <w:t xml:space="preserve"> </w:t>
      </w:r>
      <w:r w:rsidR="00F57AA3">
        <w:t>are</w:t>
      </w:r>
      <w:r w:rsidR="00E52E95">
        <w:t xml:space="preserve"> </w:t>
      </w:r>
      <w:r w:rsidR="00F57AA3">
        <w:t>not</w:t>
      </w:r>
      <w:r w:rsidR="007B7AD2">
        <w:t>.</w:t>
      </w:r>
      <w:r w:rsidR="00E52E95">
        <w:t xml:space="preserve"> </w:t>
      </w:r>
      <w:r>
        <w:t>That</w:t>
      </w:r>
      <w:r w:rsidR="00E52E95">
        <w:t xml:space="preserve"> </w:t>
      </w:r>
      <w:r>
        <w:t>is</w:t>
      </w:r>
      <w:r w:rsidR="00E52E95">
        <w:t xml:space="preserve"> </w:t>
      </w:r>
      <w:r>
        <w:t>the</w:t>
      </w:r>
      <w:r w:rsidR="00E52E95">
        <w:t xml:space="preserve"> </w:t>
      </w:r>
      <w:r>
        <w:t>Cabinet</w:t>
      </w:r>
      <w:r w:rsidR="00E52E95">
        <w:t xml:space="preserve"> </w:t>
      </w:r>
      <w:r>
        <w:t>Secretary</w:t>
      </w:r>
      <w:r w:rsidR="007B7AD2">
        <w:t>.</w:t>
      </w:r>
      <w:r w:rsidR="00E52E95">
        <w:t xml:space="preserve"> </w:t>
      </w:r>
      <w:r w:rsidR="00AB5E10">
        <w:t>My</w:t>
      </w:r>
      <w:r w:rsidR="00E52E95">
        <w:t xml:space="preserve"> </w:t>
      </w:r>
      <w:r w:rsidR="00AB5E10">
        <w:t>question</w:t>
      </w:r>
      <w:r w:rsidR="00E52E95">
        <w:t xml:space="preserve"> </w:t>
      </w:r>
      <w:r w:rsidR="00AB5E10">
        <w:t>was</w:t>
      </w:r>
      <w:r w:rsidR="00E52E95">
        <w:t xml:space="preserve"> </w:t>
      </w:r>
      <w:r w:rsidR="00AB5E10">
        <w:t>not</w:t>
      </w:r>
      <w:r w:rsidR="00E52E95">
        <w:t xml:space="preserve"> </w:t>
      </w:r>
      <w:r w:rsidR="00AB5E10">
        <w:t>whether</w:t>
      </w:r>
      <w:r w:rsidR="00E52E95">
        <w:t xml:space="preserve"> </w:t>
      </w:r>
      <w:r w:rsidR="00AB5E10">
        <w:t>it</w:t>
      </w:r>
      <w:r w:rsidR="00E52E95">
        <w:t xml:space="preserve"> </w:t>
      </w:r>
      <w:r w:rsidR="00AB5E10">
        <w:t>was</w:t>
      </w:r>
      <w:r w:rsidR="00E52E95">
        <w:t xml:space="preserve"> </w:t>
      </w:r>
      <w:r w:rsidR="00AB5E10">
        <w:t>or</w:t>
      </w:r>
      <w:r w:rsidR="00E52E95">
        <w:t xml:space="preserve"> </w:t>
      </w:r>
      <w:r w:rsidR="00AB5E10">
        <w:t>was</w:t>
      </w:r>
      <w:r w:rsidR="00E52E95">
        <w:t xml:space="preserve"> </w:t>
      </w:r>
      <w:r w:rsidR="00AB5E10">
        <w:t>not</w:t>
      </w:r>
      <w:r w:rsidR="00E52E95">
        <w:t xml:space="preserve"> </w:t>
      </w:r>
      <w:r w:rsidR="00AB5E10">
        <w:t>a</w:t>
      </w:r>
      <w:r w:rsidR="00E52E95">
        <w:t xml:space="preserve"> </w:t>
      </w:r>
      <w:r w:rsidR="00AB5E10">
        <w:t>breach</w:t>
      </w:r>
      <w:r w:rsidR="00E52E95">
        <w:t xml:space="preserve"> </w:t>
      </w:r>
      <w:r w:rsidR="00AB5E10">
        <w:t>of</w:t>
      </w:r>
      <w:r w:rsidR="00E52E95">
        <w:t xml:space="preserve"> </w:t>
      </w:r>
      <w:r w:rsidR="00AB5E10">
        <w:t>the</w:t>
      </w:r>
      <w:r w:rsidR="00E52E95">
        <w:t xml:space="preserve"> </w:t>
      </w:r>
      <w:r w:rsidR="00874E98">
        <w:t>ministerial</w:t>
      </w:r>
      <w:r w:rsidR="00E52E95">
        <w:t xml:space="preserve"> </w:t>
      </w:r>
      <w:r w:rsidR="00874E98">
        <w:t>code</w:t>
      </w:r>
      <w:r w:rsidR="007B7AD2">
        <w:t>.</w:t>
      </w:r>
      <w:r w:rsidR="00E52E95">
        <w:t xml:space="preserve"> </w:t>
      </w:r>
      <w:r w:rsidR="00AB5E10">
        <w:t>I</w:t>
      </w:r>
      <w:r w:rsidR="00E52E95">
        <w:t xml:space="preserve"> </w:t>
      </w:r>
      <w:r w:rsidR="00AB5E10">
        <w:t>am</w:t>
      </w:r>
      <w:r w:rsidR="00E52E95">
        <w:t xml:space="preserve"> </w:t>
      </w:r>
      <w:r w:rsidR="00AB5E10">
        <w:t>merely</w:t>
      </w:r>
      <w:r w:rsidR="00E52E95">
        <w:t xml:space="preserve"> </w:t>
      </w:r>
      <w:r w:rsidR="00971F5B">
        <w:t>asking</w:t>
      </w:r>
      <w:r w:rsidR="00E52E95">
        <w:t xml:space="preserve"> </w:t>
      </w:r>
      <w:r w:rsidR="00971F5B">
        <w:t>for</w:t>
      </w:r>
      <w:r w:rsidR="00E52E95">
        <w:t xml:space="preserve"> </w:t>
      </w:r>
      <w:r w:rsidR="00971F5B">
        <w:t>your</w:t>
      </w:r>
      <w:r w:rsidR="00E52E95">
        <w:t xml:space="preserve"> </w:t>
      </w:r>
      <w:r w:rsidR="00971F5B">
        <w:t>advice</w:t>
      </w:r>
      <w:r w:rsidR="00E52E95">
        <w:t xml:space="preserve"> </w:t>
      </w:r>
      <w:r w:rsidR="00971F5B">
        <w:t>as</w:t>
      </w:r>
      <w:r w:rsidR="00E52E95">
        <w:t xml:space="preserve"> </w:t>
      </w:r>
      <w:r w:rsidR="00971F5B">
        <w:t>a</w:t>
      </w:r>
      <w:r w:rsidR="00E52E95">
        <w:t xml:space="preserve"> </w:t>
      </w:r>
      <w:r w:rsidR="00971F5B">
        <w:t>privy</w:t>
      </w:r>
      <w:r w:rsidR="00E52E95">
        <w:t xml:space="preserve"> </w:t>
      </w:r>
      <w:r w:rsidRPr="008C4559" w:rsidR="008C4559">
        <w:t>counsellor</w:t>
      </w:r>
      <w:r w:rsidR="00E52E95">
        <w:t xml:space="preserve"> </w:t>
      </w:r>
      <w:r w:rsidR="00971F5B">
        <w:t>and</w:t>
      </w:r>
      <w:r w:rsidR="00E52E95">
        <w:t xml:space="preserve"> </w:t>
      </w:r>
      <w:r w:rsidR="00971F5B">
        <w:t>a</w:t>
      </w:r>
      <w:r w:rsidR="00E52E95">
        <w:t xml:space="preserve"> </w:t>
      </w:r>
      <w:r w:rsidR="008C4559">
        <w:t>Minister</w:t>
      </w:r>
      <w:r w:rsidR="00E52E95">
        <w:t xml:space="preserve"> </w:t>
      </w:r>
      <w:r w:rsidR="00971F5B">
        <w:t>of</w:t>
      </w:r>
      <w:r w:rsidR="00E52E95">
        <w:t xml:space="preserve"> </w:t>
      </w:r>
      <w:r w:rsidR="00971F5B">
        <w:t>long</w:t>
      </w:r>
      <w:r w:rsidR="00E52E95">
        <w:t xml:space="preserve"> </w:t>
      </w:r>
      <w:r w:rsidR="00971F5B">
        <w:t>standing</w:t>
      </w:r>
      <w:r w:rsidR="00E52E95">
        <w:t xml:space="preserve"> </w:t>
      </w:r>
      <w:r w:rsidR="00971F5B">
        <w:t>whether</w:t>
      </w:r>
      <w:r w:rsidR="008C4559">
        <w:t>,</w:t>
      </w:r>
      <w:r w:rsidR="00E52E95">
        <w:t xml:space="preserve"> </w:t>
      </w:r>
      <w:r w:rsidR="00971F5B">
        <w:t>in</w:t>
      </w:r>
      <w:r w:rsidR="00E52E95">
        <w:t xml:space="preserve"> </w:t>
      </w:r>
      <w:r w:rsidR="00971F5B">
        <w:t>your</w:t>
      </w:r>
      <w:r w:rsidR="00E52E95">
        <w:t xml:space="preserve"> </w:t>
      </w:r>
      <w:r w:rsidR="00971F5B">
        <w:t>judgment</w:t>
      </w:r>
      <w:r w:rsidR="008C4559">
        <w:t>,</w:t>
      </w:r>
      <w:r w:rsidR="00E52E95">
        <w:t xml:space="preserve"> </w:t>
      </w:r>
      <w:r w:rsidR="00971F5B">
        <w:t>the</w:t>
      </w:r>
      <w:r w:rsidR="00E52E95">
        <w:t xml:space="preserve"> </w:t>
      </w:r>
      <w:r w:rsidR="00874E98">
        <w:t>ministerial</w:t>
      </w:r>
      <w:r w:rsidR="00E52E95">
        <w:t xml:space="preserve"> </w:t>
      </w:r>
      <w:r w:rsidR="00874E98">
        <w:t>code</w:t>
      </w:r>
      <w:r w:rsidR="00E52E95">
        <w:t xml:space="preserve"> </w:t>
      </w:r>
      <w:r w:rsidR="00971F5B">
        <w:t>is</w:t>
      </w:r>
      <w:r w:rsidR="00E52E95">
        <w:t xml:space="preserve"> </w:t>
      </w:r>
      <w:r w:rsidR="00971F5B">
        <w:t>enforceable</w:t>
      </w:r>
      <w:r>
        <w:t>.</w:t>
      </w:r>
    </w:p>
    <w:p w:rsidR="00BD5F63" w:rsidP="00BD5F63">
      <w:pPr>
        <w:pStyle w:val="Answer"/>
      </w:pPr>
      <w:sdt>
        <w:sdtPr>
          <w:alias w:val="Witness"/>
          <w:id w:val="386989255"/>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E52E95">
        <w:t xml:space="preserve"> </w:t>
      </w:r>
      <w:r w:rsidR="0069681E">
        <w:t>Yes,</w:t>
      </w:r>
      <w:r w:rsidR="00E52E95">
        <w:t xml:space="preserve"> </w:t>
      </w:r>
      <w:r w:rsidR="0069681E">
        <w:t>the</w:t>
      </w:r>
      <w:r w:rsidR="00E52E95">
        <w:t xml:space="preserve"> </w:t>
      </w:r>
      <w:r w:rsidR="00874E98">
        <w:t>ministerial</w:t>
      </w:r>
      <w:r w:rsidR="00E52E95">
        <w:t xml:space="preserve"> </w:t>
      </w:r>
      <w:r w:rsidR="00874E98">
        <w:t>code</w:t>
      </w:r>
      <w:r w:rsidR="00E52E95">
        <w:t xml:space="preserve"> </w:t>
      </w:r>
      <w:r w:rsidR="0069681E">
        <w:t>is</w:t>
      </w:r>
      <w:r w:rsidR="00E52E95">
        <w:t xml:space="preserve"> </w:t>
      </w:r>
      <w:r w:rsidR="0069681E">
        <w:t>enforceable,</w:t>
      </w:r>
      <w:r w:rsidR="00E52E95">
        <w:t xml:space="preserve"> </w:t>
      </w:r>
      <w:r w:rsidR="0069681E">
        <w:t>but</w:t>
      </w:r>
      <w:r w:rsidR="00E52E95">
        <w:t xml:space="preserve"> </w:t>
      </w:r>
      <w:r w:rsidR="0069681E">
        <w:t>I</w:t>
      </w:r>
      <w:r w:rsidR="00E52E95">
        <w:t xml:space="preserve"> </w:t>
      </w:r>
      <w:r w:rsidR="0069681E">
        <w:t>am</w:t>
      </w:r>
      <w:r w:rsidR="00E52E95">
        <w:t xml:space="preserve"> </w:t>
      </w:r>
      <w:r w:rsidR="0069681E">
        <w:t>not</w:t>
      </w:r>
      <w:r w:rsidR="00E52E95">
        <w:t xml:space="preserve"> </w:t>
      </w:r>
      <w:r w:rsidR="0069681E">
        <w:t>the</w:t>
      </w:r>
      <w:r w:rsidR="00E52E95">
        <w:t xml:space="preserve"> </w:t>
      </w:r>
      <w:r w:rsidR="0069681E">
        <w:t>arbitrator</w:t>
      </w:r>
      <w:r w:rsidR="00E52E95">
        <w:t xml:space="preserve"> </w:t>
      </w:r>
      <w:r w:rsidR="0069681E">
        <w:t>of</w:t>
      </w:r>
      <w:r w:rsidR="00E52E95">
        <w:t xml:space="preserve"> </w:t>
      </w:r>
      <w:r w:rsidR="0069681E">
        <w:t>that,</w:t>
      </w:r>
      <w:r w:rsidR="00E52E95">
        <w:t xml:space="preserve"> </w:t>
      </w:r>
      <w:r w:rsidR="0069681E">
        <w:t>so</w:t>
      </w:r>
      <w:r w:rsidR="00E52E95">
        <w:t xml:space="preserve"> </w:t>
      </w:r>
      <w:r w:rsidR="0069681E">
        <w:t>that</w:t>
      </w:r>
      <w:r w:rsidR="00E52E95">
        <w:t xml:space="preserve"> </w:t>
      </w:r>
      <w:r w:rsidR="0069681E">
        <w:t>would</w:t>
      </w:r>
      <w:r w:rsidR="00E52E95">
        <w:t xml:space="preserve"> </w:t>
      </w:r>
      <w:r w:rsidR="0069681E">
        <w:t>be</w:t>
      </w:r>
      <w:r w:rsidR="00E52E95">
        <w:t xml:space="preserve"> </w:t>
      </w:r>
      <w:r w:rsidR="0069681E">
        <w:t>a</w:t>
      </w:r>
      <w:r w:rsidR="00E52E95">
        <w:t xml:space="preserve"> </w:t>
      </w:r>
      <w:r w:rsidR="0069681E">
        <w:t>matter</w:t>
      </w:r>
      <w:r w:rsidR="00E52E95">
        <w:t xml:space="preserve"> </w:t>
      </w:r>
      <w:r w:rsidR="0069681E">
        <w:t>for</w:t>
      </w:r>
      <w:r w:rsidR="00E52E95">
        <w:t xml:space="preserve"> </w:t>
      </w:r>
      <w:r w:rsidR="0069681E">
        <w:t>others,</w:t>
      </w:r>
      <w:r w:rsidR="00E52E95">
        <w:t xml:space="preserve"> </w:t>
      </w:r>
      <w:r w:rsidR="0069681E">
        <w:t>I</w:t>
      </w:r>
      <w:r w:rsidR="00E52E95">
        <w:t xml:space="preserve"> </w:t>
      </w:r>
      <w:r w:rsidR="0069681E">
        <w:t>am</w:t>
      </w:r>
      <w:r w:rsidR="00E52E95">
        <w:t xml:space="preserve"> </w:t>
      </w:r>
      <w:r w:rsidR="0069681E">
        <w:t>afraid.</w:t>
      </w:r>
    </w:p>
    <w:p w:rsidR="00BD5F63" w:rsidP="00BD5F63">
      <w:pPr>
        <w:pStyle w:val="Question"/>
      </w:pPr>
      <w:sdt>
        <w:sdtPr>
          <w:alias w:val="Member"/>
          <w:tag w:val="&lt;Member mnisId='4494' dodsId='72275'&gt;"/>
          <w:id w:val="-1594924264"/>
          <w:placeholder>
            <w:docPart w:val="DefaultPlaceholder_1082065158"/>
          </w:placeholder>
          <w:richText/>
        </w:sdtPr>
        <w:sdtContent>
          <w:r w:rsidRPr="00BD5F63">
            <w:rPr>
              <w:b/>
            </w:rPr>
            <w:t>Chair:</w:t>
          </w:r>
        </w:sdtContent>
      </w:sdt>
      <w:r w:rsidR="00E52E95">
        <w:t xml:space="preserve"> </w:t>
      </w:r>
      <w:r>
        <w:t>Someb</w:t>
      </w:r>
      <w:r w:rsidR="0069681E">
        <w:t>ody</w:t>
      </w:r>
      <w:r w:rsidR="00E52E95">
        <w:t xml:space="preserve"> </w:t>
      </w:r>
      <w:r w:rsidR="0069681E">
        <w:t>might</w:t>
      </w:r>
      <w:r w:rsidR="00E52E95">
        <w:t xml:space="preserve"> </w:t>
      </w:r>
      <w:r w:rsidR="0069681E">
        <w:t>have</w:t>
      </w:r>
      <w:r w:rsidR="00E52E95">
        <w:t xml:space="preserve"> </w:t>
      </w:r>
      <w:r w:rsidR="0069681E">
        <w:t>a</w:t>
      </w:r>
      <w:r w:rsidR="00E52E95">
        <w:t xml:space="preserve"> </w:t>
      </w:r>
      <w:r w:rsidR="0069681E">
        <w:t>word</w:t>
      </w:r>
      <w:r w:rsidR="00E52E95">
        <w:t xml:space="preserve"> </w:t>
      </w:r>
      <w:r w:rsidR="0069681E">
        <w:t>with</w:t>
      </w:r>
      <w:r w:rsidR="00E52E95">
        <w:t xml:space="preserve"> </w:t>
      </w:r>
      <w:r w:rsidR="0069681E">
        <w:t>the</w:t>
      </w:r>
      <w:r w:rsidR="00E52E95">
        <w:t xml:space="preserve"> </w:t>
      </w:r>
      <w:r w:rsidR="008C4559">
        <w:t>attorney</w:t>
      </w:r>
      <w:r w:rsidR="0069681E">
        <w:t>,</w:t>
      </w:r>
      <w:r w:rsidR="00E52E95">
        <w:t xml:space="preserve"> </w:t>
      </w:r>
      <w:r w:rsidR="0069681E">
        <w:t>who</w:t>
      </w:r>
      <w:r w:rsidR="00E52E95">
        <w:t xml:space="preserve"> </w:t>
      </w:r>
      <w:r w:rsidR="0069681E">
        <w:t>now</w:t>
      </w:r>
      <w:r w:rsidR="00E52E95">
        <w:t xml:space="preserve"> </w:t>
      </w:r>
      <w:r w:rsidR="0069681E">
        <w:t>telling</w:t>
      </w:r>
      <w:r w:rsidR="00E52E95">
        <w:t xml:space="preserve"> </w:t>
      </w:r>
      <w:r w:rsidR="0069681E">
        <w:t>the</w:t>
      </w:r>
      <w:r w:rsidR="00E52E95">
        <w:t xml:space="preserve"> </w:t>
      </w:r>
      <w:r w:rsidR="0069681E">
        <w:t>Bar</w:t>
      </w:r>
      <w:r w:rsidR="00E52E95">
        <w:t xml:space="preserve"> </w:t>
      </w:r>
      <w:r w:rsidR="0069681E">
        <w:t>Council</w:t>
      </w:r>
      <w:r w:rsidR="00E52E95">
        <w:t xml:space="preserve"> </w:t>
      </w:r>
      <w:r w:rsidR="0069681E">
        <w:t>that</w:t>
      </w:r>
      <w:r w:rsidR="00E52E95">
        <w:t xml:space="preserve"> </w:t>
      </w:r>
      <w:r w:rsidR="0069681E">
        <w:t>the</w:t>
      </w:r>
      <w:r w:rsidR="00E52E95">
        <w:t xml:space="preserve"> </w:t>
      </w:r>
      <w:r w:rsidR="00874E98">
        <w:t>ministerial</w:t>
      </w:r>
      <w:r w:rsidR="00E52E95">
        <w:t xml:space="preserve"> </w:t>
      </w:r>
      <w:r w:rsidR="00874E98">
        <w:t>code</w:t>
      </w:r>
      <w:r w:rsidR="00E52E95">
        <w:t xml:space="preserve"> </w:t>
      </w:r>
      <w:r w:rsidR="0069681E">
        <w:t>is</w:t>
      </w:r>
      <w:r w:rsidR="00E52E95">
        <w:t xml:space="preserve"> </w:t>
      </w:r>
      <w:r w:rsidR="0069681E">
        <w:t>not</w:t>
      </w:r>
      <w:r w:rsidR="00E52E95">
        <w:t xml:space="preserve"> </w:t>
      </w:r>
      <w:r w:rsidR="0069681E">
        <w:t>enforceable,</w:t>
      </w:r>
      <w:r w:rsidR="00E52E95">
        <w:t xml:space="preserve"> </w:t>
      </w:r>
      <w:r w:rsidR="0069681E">
        <w:t>a</w:t>
      </w:r>
      <w:r w:rsidR="00E52E95">
        <w:t xml:space="preserve"> </w:t>
      </w:r>
      <w:r w:rsidR="0069681E">
        <w:t>rather</w:t>
      </w:r>
      <w:r w:rsidR="00E52E95">
        <w:t xml:space="preserve"> </w:t>
      </w:r>
      <w:r w:rsidR="0069681E">
        <w:t>eccentric</w:t>
      </w:r>
      <w:r w:rsidR="00E52E95">
        <w:t xml:space="preserve"> </w:t>
      </w:r>
      <w:r w:rsidR="0069681E">
        <w:t>position</w:t>
      </w:r>
      <w:r w:rsidR="00E52E95">
        <w:t xml:space="preserve"> </w:t>
      </w:r>
      <w:r w:rsidR="0069681E">
        <w:t>for</w:t>
      </w:r>
      <w:r w:rsidR="00E52E95">
        <w:t xml:space="preserve"> </w:t>
      </w:r>
      <w:r w:rsidR="0069681E">
        <w:t>a</w:t>
      </w:r>
      <w:r w:rsidR="00E52E95">
        <w:t xml:space="preserve"> </w:t>
      </w:r>
      <w:r w:rsidR="0069681E">
        <w:t>senior</w:t>
      </w:r>
      <w:r w:rsidR="00E52E95">
        <w:t xml:space="preserve"> </w:t>
      </w:r>
      <w:r w:rsidR="00F61417">
        <w:t>Law Officer</w:t>
      </w:r>
      <w:r w:rsidR="00E52E95">
        <w:t xml:space="preserve"> </w:t>
      </w:r>
      <w:r w:rsidR="0069681E">
        <w:t>of</w:t>
      </w:r>
      <w:r w:rsidR="00E52E95">
        <w:t xml:space="preserve"> </w:t>
      </w:r>
      <w:r w:rsidR="0069681E">
        <w:t>the</w:t>
      </w:r>
      <w:r w:rsidR="00E52E95">
        <w:t xml:space="preserve"> </w:t>
      </w:r>
      <w:r w:rsidR="0069681E">
        <w:t>Government</w:t>
      </w:r>
      <w:r w:rsidR="00E52E95">
        <w:t xml:space="preserve"> </w:t>
      </w:r>
      <w:r w:rsidR="0069681E">
        <w:t>to</w:t>
      </w:r>
      <w:r w:rsidR="00E52E95">
        <w:t xml:space="preserve"> </w:t>
      </w:r>
      <w:r w:rsidR="0069681E">
        <w:t>take</w:t>
      </w:r>
      <w:r w:rsidR="007B7AD2">
        <w:t>.</w:t>
      </w:r>
      <w:r w:rsidR="00E52E95">
        <w:t xml:space="preserve"> </w:t>
      </w:r>
    </w:p>
    <w:p w:rsidR="007F0DE6" w:rsidP="00BD5F63">
      <w:pPr>
        <w:pStyle w:val="Answer"/>
      </w:pPr>
      <w:sdt>
        <w:sdtPr>
          <w:alias w:val="Witness"/>
          <w:id w:val="1225806003"/>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69681E">
        <w:t>Again,</w:t>
      </w:r>
      <w:r w:rsidR="00E52E95">
        <w:t xml:space="preserve"> </w:t>
      </w:r>
      <w:r w:rsidR="0069681E">
        <w:t>Mr</w:t>
      </w:r>
      <w:r w:rsidR="00E52E95">
        <w:t xml:space="preserve"> </w:t>
      </w:r>
      <w:r w:rsidR="0069681E">
        <w:t>Chairman,</w:t>
      </w:r>
      <w:r w:rsidR="00E52E95">
        <w:t xml:space="preserve"> </w:t>
      </w:r>
      <w:r w:rsidR="0069681E">
        <w:t>I</w:t>
      </w:r>
      <w:r w:rsidR="00E52E95">
        <w:t xml:space="preserve"> </w:t>
      </w:r>
      <w:r w:rsidR="0069681E">
        <w:t>am</w:t>
      </w:r>
      <w:r w:rsidR="00E52E95">
        <w:t xml:space="preserve"> </w:t>
      </w:r>
      <w:r w:rsidR="0069681E">
        <w:t>not</w:t>
      </w:r>
      <w:r w:rsidR="00E52E95">
        <w:t xml:space="preserve"> </w:t>
      </w:r>
      <w:r w:rsidR="0069681E">
        <w:t>the</w:t>
      </w:r>
      <w:r w:rsidR="00E52E95">
        <w:t xml:space="preserve"> </w:t>
      </w:r>
      <w:r w:rsidR="00F61417">
        <w:t>Attorney General</w:t>
      </w:r>
      <w:r w:rsidR="00E52E95">
        <w:t xml:space="preserve"> </w:t>
      </w:r>
      <w:r w:rsidR="0069681E">
        <w:t>to</w:t>
      </w:r>
      <w:r w:rsidR="00E52E95">
        <w:t xml:space="preserve"> </w:t>
      </w:r>
      <w:r w:rsidR="0069681E">
        <w:t>the</w:t>
      </w:r>
      <w:r w:rsidR="00E52E95">
        <w:t xml:space="preserve"> </w:t>
      </w:r>
      <w:r w:rsidR="0069681E">
        <w:t>Government</w:t>
      </w:r>
      <w:r w:rsidR="00E52E95">
        <w:t xml:space="preserve"> </w:t>
      </w:r>
      <w:r w:rsidR="0069681E">
        <w:t>and</w:t>
      </w:r>
      <w:r w:rsidR="00E52E95">
        <w:t xml:space="preserve"> </w:t>
      </w:r>
      <w:r w:rsidR="0069681E">
        <w:t>that</w:t>
      </w:r>
      <w:r w:rsidR="00E52E95">
        <w:t xml:space="preserve"> </w:t>
      </w:r>
      <w:r w:rsidR="0069681E">
        <w:t>is</w:t>
      </w:r>
      <w:r w:rsidR="00E52E95">
        <w:t xml:space="preserve"> </w:t>
      </w:r>
      <w:r w:rsidR="0069681E">
        <w:t>why</w:t>
      </w:r>
      <w:r w:rsidR="00E52E95">
        <w:t xml:space="preserve"> </w:t>
      </w:r>
      <w:r w:rsidR="0069681E">
        <w:t>I</w:t>
      </w:r>
      <w:r w:rsidR="00E52E95">
        <w:t xml:space="preserve"> </w:t>
      </w:r>
      <w:r w:rsidR="0069681E">
        <w:t>have</w:t>
      </w:r>
      <w:r w:rsidR="00E52E95">
        <w:t xml:space="preserve"> </w:t>
      </w:r>
      <w:r w:rsidR="0069681E">
        <w:t>said</w:t>
      </w:r>
      <w:r w:rsidR="00E52E95">
        <w:t xml:space="preserve"> </w:t>
      </w:r>
      <w:r w:rsidR="0069681E">
        <w:t>several</w:t>
      </w:r>
      <w:r w:rsidR="00E52E95">
        <w:t xml:space="preserve"> </w:t>
      </w:r>
      <w:r w:rsidR="0069681E">
        <w:t>times</w:t>
      </w:r>
      <w:r w:rsidR="00E52E95">
        <w:t xml:space="preserve"> </w:t>
      </w:r>
      <w:r w:rsidR="008C4559">
        <w:t>that</w:t>
      </w:r>
      <w:r w:rsidR="00E52E95">
        <w:t xml:space="preserve"> </w:t>
      </w:r>
      <w:r w:rsidR="0069681E">
        <w:t>I</w:t>
      </w:r>
      <w:r w:rsidR="00E52E95">
        <w:t xml:space="preserve"> </w:t>
      </w:r>
      <w:r w:rsidR="0069681E">
        <w:t>am</w:t>
      </w:r>
      <w:r w:rsidR="00E52E95">
        <w:t xml:space="preserve"> </w:t>
      </w:r>
      <w:r w:rsidR="0069681E">
        <w:t>not</w:t>
      </w:r>
      <w:r w:rsidR="00E52E95">
        <w:t xml:space="preserve"> </w:t>
      </w:r>
      <w:r w:rsidR="0069681E">
        <w:t>the</w:t>
      </w:r>
      <w:r w:rsidR="00E52E95">
        <w:t xml:space="preserve"> </w:t>
      </w:r>
      <w:r w:rsidR="0069681E">
        <w:t>person</w:t>
      </w:r>
      <w:r w:rsidR="00E52E95">
        <w:t xml:space="preserve"> </w:t>
      </w:r>
      <w:r w:rsidR="0069681E">
        <w:t>to</w:t>
      </w:r>
      <w:r w:rsidR="00E52E95">
        <w:t xml:space="preserve"> </w:t>
      </w:r>
      <w:r w:rsidR="0069681E">
        <w:t>answer</w:t>
      </w:r>
      <w:r w:rsidR="00E52E95">
        <w:t xml:space="preserve"> </w:t>
      </w:r>
      <w:r w:rsidR="008C4559">
        <w:t>a</w:t>
      </w:r>
      <w:r w:rsidR="00E52E95">
        <w:t xml:space="preserve"> </w:t>
      </w:r>
      <w:r w:rsidR="008C4559">
        <w:t>question</w:t>
      </w:r>
      <w:r w:rsidR="00E52E95">
        <w:t xml:space="preserve"> </w:t>
      </w:r>
      <w:r w:rsidR="0069681E">
        <w:t>specifically</w:t>
      </w:r>
      <w:r w:rsidR="00E52E95">
        <w:t xml:space="preserve"> </w:t>
      </w:r>
      <w:r w:rsidR="0069681E">
        <w:t>about</w:t>
      </w:r>
      <w:r w:rsidR="00E52E95">
        <w:t xml:space="preserve"> </w:t>
      </w:r>
      <w:r w:rsidR="0069681E">
        <w:t>the</w:t>
      </w:r>
      <w:r w:rsidR="00E52E95">
        <w:t xml:space="preserve"> </w:t>
      </w:r>
      <w:r w:rsidR="00874E98">
        <w:t>ministerial</w:t>
      </w:r>
      <w:r w:rsidR="00E52E95">
        <w:t xml:space="preserve"> </w:t>
      </w:r>
      <w:r w:rsidR="00874E98">
        <w:t>code</w:t>
      </w:r>
      <w:r w:rsidR="0069681E">
        <w:t>,</w:t>
      </w:r>
      <w:r w:rsidR="00E52E95">
        <w:t xml:space="preserve"> </w:t>
      </w:r>
      <w:r w:rsidR="0069681E">
        <w:t>because</w:t>
      </w:r>
      <w:r w:rsidR="00E52E95">
        <w:t xml:space="preserve"> </w:t>
      </w:r>
      <w:r w:rsidR="0069681E">
        <w:t>I</w:t>
      </w:r>
      <w:r w:rsidR="00E52E95">
        <w:t xml:space="preserve"> </w:t>
      </w:r>
      <w:r w:rsidR="0069681E">
        <w:t>am</w:t>
      </w:r>
      <w:r w:rsidR="00E52E95">
        <w:t xml:space="preserve"> </w:t>
      </w:r>
      <w:r w:rsidR="0069681E">
        <w:t>not</w:t>
      </w:r>
      <w:r w:rsidR="00E52E95">
        <w:t xml:space="preserve"> </w:t>
      </w:r>
      <w:r w:rsidR="0069681E">
        <w:t>the</w:t>
      </w:r>
      <w:r w:rsidR="00E52E95">
        <w:t xml:space="preserve"> </w:t>
      </w:r>
      <w:r w:rsidR="0069681E">
        <w:t>arbitrator</w:t>
      </w:r>
      <w:r w:rsidR="00E52E95">
        <w:t xml:space="preserve"> </w:t>
      </w:r>
      <w:r w:rsidR="0069681E">
        <w:t>of</w:t>
      </w:r>
      <w:r w:rsidR="00E52E95">
        <w:t xml:space="preserve"> </w:t>
      </w:r>
      <w:r w:rsidR="0069681E">
        <w:t>the</w:t>
      </w:r>
      <w:r w:rsidR="00E52E95">
        <w:t xml:space="preserve"> </w:t>
      </w:r>
      <w:r w:rsidR="00874E98">
        <w:t>ministerial</w:t>
      </w:r>
      <w:r w:rsidR="00E52E95">
        <w:t xml:space="preserve"> </w:t>
      </w:r>
      <w:r w:rsidR="00874E98">
        <w:t>code</w:t>
      </w:r>
      <w:r w:rsidR="007B7AD2">
        <w:t>.</w:t>
      </w:r>
      <w:r w:rsidR="00E52E95">
        <w:t xml:space="preserve"> </w:t>
      </w:r>
    </w:p>
    <w:p w:rsidR="007F0DE6" w:rsidP="0069681E">
      <w:pPr>
        <w:pStyle w:val="Question"/>
        <w:numPr>
          <w:ilvl w:val="0"/>
          <w:numId w:val="0"/>
        </w:numPr>
        <w:ind w:left="794"/>
      </w:pPr>
      <w:sdt>
        <w:sdtPr>
          <w:alias w:val="Member"/>
          <w:tag w:val="&lt;Member mnisId='4494' dodsId='72275'&gt;"/>
          <w:id w:val="254717167"/>
          <w:placeholder>
            <w:docPart w:val="DefaultPlaceholder_1082065158"/>
          </w:placeholder>
          <w:richText/>
        </w:sdtPr>
        <w:sdtContent>
          <w:r w:rsidRPr="007F0DE6">
            <w:rPr>
              <w:b/>
            </w:rPr>
            <w:t>Chair:</w:t>
          </w:r>
        </w:sdtContent>
      </w:sdt>
      <w:r w:rsidR="00E52E95">
        <w:t xml:space="preserve"> </w:t>
      </w:r>
      <w:r w:rsidR="008C4559">
        <w:t>Very</w:t>
      </w:r>
      <w:r w:rsidR="00E52E95">
        <w:t xml:space="preserve"> </w:t>
      </w:r>
      <w:r w:rsidR="008C4559">
        <w:t>usefully,</w:t>
      </w:r>
      <w:r w:rsidR="00E52E95">
        <w:t xml:space="preserve"> </w:t>
      </w:r>
      <w:r>
        <w:t>you</w:t>
      </w:r>
      <w:r w:rsidR="00E52E95">
        <w:t xml:space="preserve"> </w:t>
      </w:r>
      <w:r>
        <w:t>have</w:t>
      </w:r>
      <w:r w:rsidR="00E52E95">
        <w:t xml:space="preserve"> </w:t>
      </w:r>
      <w:r>
        <w:t>answered</w:t>
      </w:r>
      <w:r w:rsidR="00E52E95">
        <w:t xml:space="preserve"> </w:t>
      </w:r>
      <w:r>
        <w:t>the</w:t>
      </w:r>
      <w:r w:rsidR="00E52E95">
        <w:t xml:space="preserve"> </w:t>
      </w:r>
      <w:r w:rsidR="004838FB">
        <w:t>question</w:t>
      </w:r>
      <w:r w:rsidR="00E52E95">
        <w:t xml:space="preserve"> </w:t>
      </w:r>
      <w:r w:rsidR="0069681E">
        <w:t>and</w:t>
      </w:r>
      <w:r w:rsidR="00E52E95">
        <w:t xml:space="preserve"> </w:t>
      </w:r>
      <w:r w:rsidR="0069681E">
        <w:t>you</w:t>
      </w:r>
      <w:r w:rsidR="00E52E95">
        <w:t xml:space="preserve"> </w:t>
      </w:r>
      <w:r w:rsidR="0069681E">
        <w:t>are</w:t>
      </w:r>
      <w:r w:rsidR="00E52E95">
        <w:t xml:space="preserve"> </w:t>
      </w:r>
      <w:r w:rsidR="0069681E">
        <w:t>right</w:t>
      </w:r>
      <w:r w:rsidR="007B7AD2">
        <w:t>.</w:t>
      </w:r>
      <w:r w:rsidR="00E52E95">
        <w:t xml:space="preserve"> </w:t>
      </w:r>
      <w:r w:rsidR="0069681E">
        <w:t>T</w:t>
      </w:r>
      <w:r w:rsidR="004838FB">
        <w:t>he</w:t>
      </w:r>
      <w:r w:rsidR="00E52E95">
        <w:t xml:space="preserve"> </w:t>
      </w:r>
      <w:r w:rsidR="00874E98">
        <w:t>ministerial</w:t>
      </w:r>
      <w:r w:rsidR="00E52E95">
        <w:t xml:space="preserve"> </w:t>
      </w:r>
      <w:r w:rsidR="00874E98">
        <w:t>code</w:t>
      </w:r>
      <w:r w:rsidR="00E52E95">
        <w:t xml:space="preserve"> </w:t>
      </w:r>
      <w:r>
        <w:t>is</w:t>
      </w:r>
      <w:r w:rsidR="00E52E95">
        <w:t xml:space="preserve"> </w:t>
      </w:r>
      <w:r>
        <w:t>enforceable</w:t>
      </w:r>
      <w:r w:rsidR="00E52E95">
        <w:t xml:space="preserve"> </w:t>
      </w:r>
      <w:r>
        <w:t>as</w:t>
      </w:r>
      <w:r w:rsidR="00E52E95">
        <w:t xml:space="preserve"> </w:t>
      </w:r>
      <w:r>
        <w:t>an</w:t>
      </w:r>
      <w:r w:rsidR="00E52E95">
        <w:t xml:space="preserve"> </w:t>
      </w:r>
      <w:r>
        <w:t>abstract</w:t>
      </w:r>
      <w:r w:rsidR="007B7AD2">
        <w:t>.</w:t>
      </w:r>
      <w:r w:rsidR="00E52E95">
        <w:t xml:space="preserve"> </w:t>
      </w:r>
      <w:r w:rsidR="0069681E">
        <w:t>I</w:t>
      </w:r>
      <w:r w:rsidR="008C4559">
        <w:t>t</w:t>
      </w:r>
      <w:r w:rsidR="00E52E95">
        <w:t xml:space="preserve"> </w:t>
      </w:r>
      <w:r w:rsidR="0069681E">
        <w:t>would</w:t>
      </w:r>
      <w:r w:rsidR="00E52E95">
        <w:t xml:space="preserve"> </w:t>
      </w:r>
      <w:r w:rsidR="0069681E">
        <w:t>be</w:t>
      </w:r>
      <w:r w:rsidR="00E52E95">
        <w:t xml:space="preserve"> </w:t>
      </w:r>
      <w:r w:rsidR="0069681E">
        <w:t>helpful</w:t>
      </w:r>
      <w:r w:rsidR="00E52E95">
        <w:t xml:space="preserve"> </w:t>
      </w:r>
      <w:r w:rsidR="0069681E">
        <w:t>if</w:t>
      </w:r>
      <w:r w:rsidR="00E52E95">
        <w:t xml:space="preserve"> </w:t>
      </w:r>
      <w:r w:rsidR="0069681E">
        <w:t>the</w:t>
      </w:r>
      <w:r w:rsidR="00E52E95">
        <w:t xml:space="preserve"> </w:t>
      </w:r>
      <w:r w:rsidR="00F61417">
        <w:t>Attorney General</w:t>
      </w:r>
      <w:r w:rsidR="00E52E95">
        <w:t xml:space="preserve"> </w:t>
      </w:r>
      <w:r w:rsidR="0069681E">
        <w:t>was</w:t>
      </w:r>
      <w:r w:rsidR="00E52E95">
        <w:t xml:space="preserve"> </w:t>
      </w:r>
      <w:r w:rsidR="0069681E">
        <w:t>made</w:t>
      </w:r>
      <w:r w:rsidR="00E52E95">
        <w:t xml:space="preserve"> </w:t>
      </w:r>
      <w:r w:rsidR="0069681E">
        <w:t>aware</w:t>
      </w:r>
      <w:r w:rsidR="00E52E95">
        <w:t xml:space="preserve"> </w:t>
      </w:r>
      <w:r w:rsidR="0069681E">
        <w:t>of</w:t>
      </w:r>
      <w:r w:rsidR="00E52E95">
        <w:t xml:space="preserve"> </w:t>
      </w:r>
      <w:r w:rsidR="0069681E">
        <w:t>that,</w:t>
      </w:r>
      <w:r w:rsidR="00E52E95">
        <w:t xml:space="preserve"> </w:t>
      </w:r>
      <w:r w:rsidR="0069681E">
        <w:t>if</w:t>
      </w:r>
      <w:r w:rsidR="00E52E95">
        <w:t xml:space="preserve"> </w:t>
      </w:r>
      <w:r w:rsidR="0069681E">
        <w:t>she</w:t>
      </w:r>
      <w:r w:rsidR="00E52E95">
        <w:t xml:space="preserve"> </w:t>
      </w:r>
      <w:r w:rsidR="0069681E">
        <w:t>is</w:t>
      </w:r>
      <w:r w:rsidR="00E52E95">
        <w:t xml:space="preserve"> </w:t>
      </w:r>
      <w:r w:rsidR="0069681E">
        <w:t>telling</w:t>
      </w:r>
      <w:r w:rsidR="00E52E95">
        <w:t xml:space="preserve"> </w:t>
      </w:r>
      <w:r w:rsidR="0069681E">
        <w:t>the</w:t>
      </w:r>
      <w:r w:rsidR="00E52E95">
        <w:t xml:space="preserve"> </w:t>
      </w:r>
      <w:r w:rsidR="0069681E">
        <w:t>Bar</w:t>
      </w:r>
      <w:r w:rsidR="00E52E95">
        <w:t xml:space="preserve"> </w:t>
      </w:r>
      <w:r w:rsidR="0069681E">
        <w:t>Council</w:t>
      </w:r>
      <w:r w:rsidR="00E52E95">
        <w:t xml:space="preserve"> </w:t>
      </w:r>
      <w:r w:rsidR="008C4559">
        <w:t>annual</w:t>
      </w:r>
      <w:r w:rsidR="00E52E95">
        <w:t xml:space="preserve"> </w:t>
      </w:r>
      <w:r w:rsidR="008C4559">
        <w:t>general</w:t>
      </w:r>
      <w:r w:rsidR="00E52E95">
        <w:t xml:space="preserve"> </w:t>
      </w:r>
      <w:r w:rsidR="008C4559">
        <w:t>meeting</w:t>
      </w:r>
      <w:r w:rsidR="00E52E95">
        <w:t xml:space="preserve"> </w:t>
      </w:r>
      <w:r w:rsidR="0069681E">
        <w:t>that</w:t>
      </w:r>
      <w:r w:rsidR="00E52E95">
        <w:t xml:space="preserve"> </w:t>
      </w:r>
      <w:r w:rsidR="0069681E">
        <w:t>it</w:t>
      </w:r>
      <w:r w:rsidR="00E52E95">
        <w:t xml:space="preserve"> </w:t>
      </w:r>
      <w:r w:rsidR="0069681E">
        <w:t>is</w:t>
      </w:r>
      <w:r w:rsidR="00E52E95">
        <w:t xml:space="preserve"> </w:t>
      </w:r>
      <w:r w:rsidR="0069681E">
        <w:t>not</w:t>
      </w:r>
      <w:r w:rsidR="007B7AD2">
        <w:t>.</w:t>
      </w:r>
      <w:r w:rsidR="00E52E95">
        <w:t xml:space="preserve"> </w:t>
      </w:r>
    </w:p>
    <w:p w:rsidR="00BD5F63" w:rsidP="007F0DE6">
      <w:pPr>
        <w:pStyle w:val="Question"/>
      </w:pPr>
      <w:sdt>
        <w:sdtPr>
          <w:alias w:val="Member"/>
          <w:tag w:val="&lt;Member mnisId='4856' dodsId=''&gt;"/>
          <w:id w:val="1835876930"/>
          <w:placeholder>
            <w:docPart w:val="DefaultPlaceholder_1082065158"/>
          </w:placeholder>
          <w:richText/>
        </w:sdtPr>
        <w:sdtContent>
          <w:r w:rsidRPr="007F0DE6" w:rsidR="007F0DE6">
            <w:rPr>
              <w:b/>
            </w:rPr>
            <w:t>Stephen</w:t>
          </w:r>
          <w:r w:rsidR="00E52E95">
            <w:rPr>
              <w:b/>
            </w:rPr>
            <w:t xml:space="preserve"> </w:t>
          </w:r>
          <w:r w:rsidRPr="007F0DE6" w:rsidR="007F0DE6">
            <w:rPr>
              <w:b/>
            </w:rPr>
            <w:t>Farry:</w:t>
          </w:r>
        </w:sdtContent>
      </w:sdt>
      <w:r w:rsidR="00E52E95">
        <w:t xml:space="preserve"> </w:t>
      </w:r>
      <w:r w:rsidR="008C4559">
        <w:t>To</w:t>
      </w:r>
      <w:r w:rsidR="00E52E95">
        <w:t xml:space="preserve"> </w:t>
      </w:r>
      <w:r w:rsidR="007F0DE6">
        <w:t>pick</w:t>
      </w:r>
      <w:r w:rsidR="00E52E95">
        <w:t xml:space="preserve"> </w:t>
      </w:r>
      <w:r w:rsidR="007F0DE6">
        <w:t>up</w:t>
      </w:r>
      <w:r w:rsidR="00E52E95">
        <w:t xml:space="preserve"> </w:t>
      </w:r>
      <w:r w:rsidR="007F0DE6">
        <w:t>the</w:t>
      </w:r>
      <w:r w:rsidR="00E52E95">
        <w:t xml:space="preserve"> </w:t>
      </w:r>
      <w:r w:rsidR="007F0DE6">
        <w:t>last</w:t>
      </w:r>
      <w:r w:rsidR="00E52E95">
        <w:t xml:space="preserve"> </w:t>
      </w:r>
      <w:r w:rsidR="007F0DE6">
        <w:t>point,</w:t>
      </w:r>
      <w:r w:rsidR="00E52E95">
        <w:t xml:space="preserve"> </w:t>
      </w:r>
      <w:r w:rsidR="007F0DE6">
        <w:t>Secretary</w:t>
      </w:r>
      <w:r w:rsidR="00E52E95">
        <w:t xml:space="preserve"> </w:t>
      </w:r>
      <w:r w:rsidR="007F0DE6">
        <w:t>of</w:t>
      </w:r>
      <w:r w:rsidR="00E52E95">
        <w:t xml:space="preserve"> </w:t>
      </w:r>
      <w:r w:rsidR="007F0DE6">
        <w:t>State</w:t>
      </w:r>
      <w:r w:rsidR="0069681E">
        <w:t>,</w:t>
      </w:r>
      <w:r w:rsidR="00E52E95">
        <w:t xml:space="preserve"> </w:t>
      </w:r>
      <w:r w:rsidR="0069681E">
        <w:t>given</w:t>
      </w:r>
      <w:r w:rsidR="00E52E95">
        <w:t xml:space="preserve"> </w:t>
      </w:r>
      <w:r w:rsidR="0069681E">
        <w:t>that</w:t>
      </w:r>
      <w:r w:rsidR="00E52E95">
        <w:t xml:space="preserve"> </w:t>
      </w:r>
      <w:r w:rsidR="0069681E">
        <w:t>we</w:t>
      </w:r>
      <w:r w:rsidR="00E52E95">
        <w:t xml:space="preserve"> </w:t>
      </w:r>
      <w:r w:rsidR="0069681E">
        <w:t>had</w:t>
      </w:r>
      <w:r w:rsidR="00E52E95">
        <w:t xml:space="preserve"> </w:t>
      </w:r>
      <w:r w:rsidR="0069681E">
        <w:t>an</w:t>
      </w:r>
      <w:r w:rsidR="00E52E95">
        <w:t xml:space="preserve"> </w:t>
      </w:r>
      <w:r w:rsidR="0069681E">
        <w:t>extremely</w:t>
      </w:r>
      <w:r w:rsidR="00E52E95">
        <w:t xml:space="preserve"> </w:t>
      </w:r>
      <w:r w:rsidR="0069681E">
        <w:t>senior</w:t>
      </w:r>
      <w:r w:rsidR="00E52E95">
        <w:t xml:space="preserve"> </w:t>
      </w:r>
      <w:r w:rsidR="0069681E">
        <w:t>civil</w:t>
      </w:r>
      <w:r w:rsidR="00E52E95">
        <w:t xml:space="preserve"> </w:t>
      </w:r>
      <w:r w:rsidR="0069681E">
        <w:t>servant</w:t>
      </w:r>
      <w:r w:rsidR="00E52E95">
        <w:t xml:space="preserve"> </w:t>
      </w:r>
      <w:r w:rsidR="008C4559">
        <w:t>resigning</w:t>
      </w:r>
      <w:r w:rsidR="00E52E95">
        <w:t xml:space="preserve"> </w:t>
      </w:r>
      <w:r w:rsidR="0069681E">
        <w:t>last</w:t>
      </w:r>
      <w:r w:rsidR="00E52E95">
        <w:t xml:space="preserve"> </w:t>
      </w:r>
      <w:r w:rsidR="0069681E">
        <w:t>week</w:t>
      </w:r>
      <w:r w:rsidR="00E52E95">
        <w:t xml:space="preserve"> </w:t>
      </w:r>
      <w:r w:rsidR="0069681E">
        <w:t>in</w:t>
      </w:r>
      <w:r w:rsidR="00E52E95">
        <w:t xml:space="preserve"> </w:t>
      </w:r>
      <w:r w:rsidR="0069681E">
        <w:t>the</w:t>
      </w:r>
      <w:r w:rsidR="00E52E95">
        <w:t xml:space="preserve"> </w:t>
      </w:r>
      <w:r w:rsidR="0069681E">
        <w:t>context</w:t>
      </w:r>
      <w:r w:rsidR="00E52E95">
        <w:t xml:space="preserve"> </w:t>
      </w:r>
      <w:r w:rsidR="0069681E">
        <w:t>of</w:t>
      </w:r>
      <w:r w:rsidR="00E52E95">
        <w:t xml:space="preserve"> </w:t>
      </w:r>
      <w:r w:rsidR="0069681E">
        <w:t>the</w:t>
      </w:r>
      <w:r w:rsidR="00E52E95">
        <w:t xml:space="preserve"> </w:t>
      </w:r>
      <w:r w:rsidR="0069681E">
        <w:t>legal</w:t>
      </w:r>
      <w:r w:rsidR="00E52E95">
        <w:t xml:space="preserve"> </w:t>
      </w:r>
      <w:r w:rsidR="0069681E">
        <w:t>advice,</w:t>
      </w:r>
      <w:r w:rsidR="00E52E95">
        <w:t xml:space="preserve"> </w:t>
      </w:r>
      <w:r w:rsidR="0069681E">
        <w:t>was</w:t>
      </w:r>
      <w:r w:rsidR="00E52E95">
        <w:t xml:space="preserve"> </w:t>
      </w:r>
      <w:r w:rsidR="0069681E">
        <w:t>there</w:t>
      </w:r>
      <w:r w:rsidR="00E52E95">
        <w:t xml:space="preserve"> </w:t>
      </w:r>
      <w:r w:rsidR="0069681E">
        <w:t>a</w:t>
      </w:r>
      <w:r w:rsidR="00E52E95">
        <w:t xml:space="preserve"> </w:t>
      </w:r>
      <w:r w:rsidR="0069681E">
        <w:t>ministerial</w:t>
      </w:r>
      <w:r w:rsidR="00E52E95">
        <w:t xml:space="preserve"> </w:t>
      </w:r>
      <w:r w:rsidR="0069681E">
        <w:t>direction</w:t>
      </w:r>
      <w:r w:rsidR="00E52E95">
        <w:t xml:space="preserve"> </w:t>
      </w:r>
      <w:r w:rsidR="0069681E">
        <w:t>given</w:t>
      </w:r>
      <w:r w:rsidR="00E52E95">
        <w:t xml:space="preserve"> </w:t>
      </w:r>
      <w:r w:rsidR="0069681E">
        <w:t>by</w:t>
      </w:r>
      <w:r w:rsidR="00E52E95">
        <w:t xml:space="preserve"> </w:t>
      </w:r>
      <w:r w:rsidR="0069681E">
        <w:t>the</w:t>
      </w:r>
      <w:r w:rsidR="00E52E95">
        <w:t xml:space="preserve"> </w:t>
      </w:r>
      <w:r w:rsidR="00F61417">
        <w:t>Attorney General</w:t>
      </w:r>
      <w:r w:rsidR="00E52E95">
        <w:t xml:space="preserve"> </w:t>
      </w:r>
      <w:r w:rsidR="0069681E">
        <w:t>in</w:t>
      </w:r>
      <w:r w:rsidR="00E52E95">
        <w:t xml:space="preserve"> </w:t>
      </w:r>
      <w:r w:rsidR="0069681E">
        <w:t>relation</w:t>
      </w:r>
      <w:r w:rsidR="00E52E95">
        <w:t xml:space="preserve"> </w:t>
      </w:r>
      <w:r w:rsidR="0069681E">
        <w:t>to</w:t>
      </w:r>
      <w:r w:rsidR="00E52E95">
        <w:t xml:space="preserve"> </w:t>
      </w:r>
      <w:r w:rsidR="0069681E">
        <w:t>her</w:t>
      </w:r>
      <w:r w:rsidR="00E52E95">
        <w:t xml:space="preserve"> </w:t>
      </w:r>
      <w:r w:rsidR="0069681E">
        <w:t>own</w:t>
      </w:r>
      <w:r w:rsidR="00E52E95">
        <w:t xml:space="preserve"> </w:t>
      </w:r>
      <w:r w:rsidR="0069681E">
        <w:t>staff?</w:t>
      </w:r>
    </w:p>
    <w:p w:rsidR="0052390E" w:rsidP="007F0DE6">
      <w:pPr>
        <w:pStyle w:val="Answer"/>
      </w:pPr>
      <w:sdt>
        <w:sdtPr>
          <w:alias w:val="Witness"/>
          <w:id w:val="1748538580"/>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7F0DE6">
        <w:t>As</w:t>
      </w:r>
      <w:r w:rsidR="00E52E95">
        <w:t xml:space="preserve"> </w:t>
      </w:r>
      <w:r w:rsidR="007F0DE6">
        <w:t>I</w:t>
      </w:r>
      <w:r w:rsidR="00E52E95">
        <w:t xml:space="preserve"> </w:t>
      </w:r>
      <w:r w:rsidR="007F0DE6">
        <w:t>said</w:t>
      </w:r>
      <w:r w:rsidR="00E52E95">
        <w:t xml:space="preserve"> </w:t>
      </w:r>
      <w:r w:rsidR="008C4559">
        <w:t>at</w:t>
      </w:r>
      <w:r w:rsidR="00E52E95">
        <w:t xml:space="preserve"> </w:t>
      </w:r>
      <w:r w:rsidR="007F0DE6">
        <w:t>the</w:t>
      </w:r>
      <w:r w:rsidR="00E52E95">
        <w:t xml:space="preserve"> </w:t>
      </w:r>
      <w:r w:rsidR="007F0DE6">
        <w:t>Dispatch</w:t>
      </w:r>
      <w:r w:rsidR="00E52E95">
        <w:t xml:space="preserve"> </w:t>
      </w:r>
      <w:r w:rsidR="007F0DE6">
        <w:t>Box</w:t>
      </w:r>
      <w:r w:rsidR="00E52E95">
        <w:t xml:space="preserve"> </w:t>
      </w:r>
      <w:r w:rsidR="008C4559">
        <w:t>last</w:t>
      </w:r>
      <w:r w:rsidR="00E52E95">
        <w:t xml:space="preserve"> </w:t>
      </w:r>
      <w:r w:rsidR="0069681E">
        <w:t>week,</w:t>
      </w:r>
      <w:r w:rsidR="00E52E95">
        <w:t xml:space="preserve"> </w:t>
      </w:r>
      <w:r w:rsidR="008C4559">
        <w:t>I</w:t>
      </w:r>
      <w:r w:rsidR="00E52E95">
        <w:t xml:space="preserve"> </w:t>
      </w:r>
      <w:r w:rsidR="008C4559">
        <w:t>wish</w:t>
      </w:r>
      <w:r w:rsidR="00E52E95">
        <w:t xml:space="preserve"> </w:t>
      </w:r>
      <w:r w:rsidR="007F0DE6">
        <w:t>the</w:t>
      </w:r>
      <w:r w:rsidR="00E52E95">
        <w:t xml:space="preserve"> </w:t>
      </w:r>
      <w:r w:rsidR="007F0DE6">
        <w:t>civil</w:t>
      </w:r>
      <w:r w:rsidR="00E52E95">
        <w:t xml:space="preserve"> </w:t>
      </w:r>
      <w:r w:rsidR="007F0DE6">
        <w:t>servant</w:t>
      </w:r>
      <w:r w:rsidR="00E52E95">
        <w:t xml:space="preserve"> </w:t>
      </w:r>
      <w:r w:rsidR="007F0DE6">
        <w:t>who</w:t>
      </w:r>
      <w:r w:rsidR="00E52E95">
        <w:t xml:space="preserve"> </w:t>
      </w:r>
      <w:r w:rsidR="007F0DE6">
        <w:t>left</w:t>
      </w:r>
      <w:r w:rsidR="00E52E95">
        <w:t xml:space="preserve"> </w:t>
      </w:r>
      <w:r w:rsidR="0069681E">
        <w:t>well</w:t>
      </w:r>
      <w:r w:rsidR="007B7AD2">
        <w:t>.</w:t>
      </w:r>
      <w:r w:rsidR="00E52E95">
        <w:t xml:space="preserve"> </w:t>
      </w:r>
      <w:r w:rsidR="0069681E">
        <w:t>It</w:t>
      </w:r>
      <w:r w:rsidR="00E52E95">
        <w:t xml:space="preserve"> </w:t>
      </w:r>
      <w:r w:rsidR="0069681E">
        <w:t>is</w:t>
      </w:r>
      <w:r w:rsidR="00E52E95">
        <w:t xml:space="preserve"> </w:t>
      </w:r>
      <w:r w:rsidR="0069681E">
        <w:t>not</w:t>
      </w:r>
      <w:r w:rsidR="00E52E95">
        <w:t xml:space="preserve"> </w:t>
      </w:r>
      <w:r w:rsidR="0069681E">
        <w:t>somebody</w:t>
      </w:r>
      <w:r w:rsidR="00E52E95">
        <w:t xml:space="preserve"> </w:t>
      </w:r>
      <w:r w:rsidR="0069681E">
        <w:t>I</w:t>
      </w:r>
      <w:r w:rsidR="00E52E95">
        <w:t xml:space="preserve"> </w:t>
      </w:r>
      <w:r w:rsidR="0069681E">
        <w:t>know</w:t>
      </w:r>
      <w:r w:rsidR="007B7AD2">
        <w:t>.</w:t>
      </w:r>
      <w:r w:rsidR="00E52E95">
        <w:t xml:space="preserve"> </w:t>
      </w:r>
      <w:r w:rsidR="0069681E">
        <w:t>I</w:t>
      </w:r>
      <w:r w:rsidR="00E52E95">
        <w:t xml:space="preserve"> </w:t>
      </w:r>
      <w:r w:rsidR="0069681E">
        <w:t>am</w:t>
      </w:r>
      <w:r w:rsidR="00E52E95">
        <w:t xml:space="preserve"> </w:t>
      </w:r>
      <w:r w:rsidR="0069681E">
        <w:t>not</w:t>
      </w:r>
      <w:r w:rsidR="00E52E95">
        <w:t xml:space="preserve"> </w:t>
      </w:r>
      <w:r w:rsidR="0069681E">
        <w:t>privy</w:t>
      </w:r>
      <w:r w:rsidR="00E52E95">
        <w:t xml:space="preserve"> </w:t>
      </w:r>
      <w:r w:rsidR="0069681E">
        <w:t>to</w:t>
      </w:r>
      <w:r w:rsidR="00E52E95">
        <w:t xml:space="preserve"> </w:t>
      </w:r>
      <w:r w:rsidR="0069681E">
        <w:t>the</w:t>
      </w:r>
      <w:r w:rsidR="00E52E95">
        <w:t xml:space="preserve"> </w:t>
      </w:r>
      <w:r w:rsidR="00F61417">
        <w:t>Attorney General</w:t>
      </w:r>
      <w:r w:rsidR="0069681E">
        <w:t>’s</w:t>
      </w:r>
      <w:r w:rsidR="00E52E95">
        <w:t xml:space="preserve"> </w:t>
      </w:r>
      <w:r w:rsidR="0069681E">
        <w:t>office</w:t>
      </w:r>
      <w:r w:rsidR="007B7AD2">
        <w:t>.</w:t>
      </w:r>
      <w:r w:rsidR="00E52E95">
        <w:t xml:space="preserve"> </w:t>
      </w:r>
      <w:r w:rsidR="0069681E">
        <w:t>The</w:t>
      </w:r>
      <w:r w:rsidR="00E52E95">
        <w:t xml:space="preserve"> </w:t>
      </w:r>
      <w:r w:rsidR="0069681E">
        <w:t>Government</w:t>
      </w:r>
      <w:r w:rsidR="00E52E95">
        <w:t xml:space="preserve"> </w:t>
      </w:r>
      <w:r w:rsidR="0069681E">
        <w:t>ha</w:t>
      </w:r>
      <w:r w:rsidR="008C4559">
        <w:t>ve</w:t>
      </w:r>
      <w:r w:rsidR="00E52E95">
        <w:t xml:space="preserve"> </w:t>
      </w:r>
      <w:r w:rsidR="0069681E">
        <w:t>taken</w:t>
      </w:r>
      <w:r w:rsidR="00E52E95">
        <w:t xml:space="preserve"> </w:t>
      </w:r>
      <w:r w:rsidR="0069681E">
        <w:t>a</w:t>
      </w:r>
      <w:r w:rsidR="00E52E95">
        <w:t xml:space="preserve"> </w:t>
      </w:r>
      <w:r w:rsidR="0069681E">
        <w:t>decision</w:t>
      </w:r>
      <w:r w:rsidR="00E52E95">
        <w:t xml:space="preserve"> </w:t>
      </w:r>
      <w:r w:rsidR="0069681E">
        <w:t>about</w:t>
      </w:r>
      <w:r w:rsidR="00E52E95">
        <w:t xml:space="preserve"> </w:t>
      </w:r>
      <w:r w:rsidR="0069681E">
        <w:t>the</w:t>
      </w:r>
      <w:r w:rsidR="00E52E95">
        <w:t xml:space="preserve"> </w:t>
      </w:r>
      <w:r w:rsidR="0069681E">
        <w:t>policy</w:t>
      </w:r>
      <w:r w:rsidR="00E52E95">
        <w:t xml:space="preserve"> </w:t>
      </w:r>
      <w:r w:rsidR="0069681E">
        <w:t>direction</w:t>
      </w:r>
      <w:r w:rsidR="00E52E95">
        <w:t xml:space="preserve"> </w:t>
      </w:r>
      <w:r w:rsidR="0069681E">
        <w:t>we</w:t>
      </w:r>
      <w:r w:rsidR="00E52E95">
        <w:t xml:space="preserve"> </w:t>
      </w:r>
      <w:r w:rsidR="0069681E">
        <w:t>are</w:t>
      </w:r>
      <w:r w:rsidR="00E52E95">
        <w:t xml:space="preserve"> </w:t>
      </w:r>
      <w:r w:rsidR="0069681E">
        <w:t>going</w:t>
      </w:r>
      <w:r w:rsidR="00E52E95">
        <w:t xml:space="preserve"> </w:t>
      </w:r>
      <w:r w:rsidR="0069681E">
        <w:t>to</w:t>
      </w:r>
      <w:r w:rsidR="00E52E95">
        <w:t xml:space="preserve"> </w:t>
      </w:r>
      <w:r w:rsidR="0069681E">
        <w:t>take</w:t>
      </w:r>
      <w:r w:rsidR="00E52E95">
        <w:t xml:space="preserve"> </w:t>
      </w:r>
      <w:r w:rsidR="0069681E">
        <w:t>and</w:t>
      </w:r>
      <w:r w:rsidR="00E52E95">
        <w:t xml:space="preserve"> </w:t>
      </w:r>
      <w:r w:rsidR="0069681E">
        <w:t>we</w:t>
      </w:r>
      <w:r w:rsidR="00E52E95">
        <w:t xml:space="preserve"> </w:t>
      </w:r>
      <w:r w:rsidR="0069681E">
        <w:t>want</w:t>
      </w:r>
      <w:r w:rsidR="00E52E95">
        <w:t xml:space="preserve"> </w:t>
      </w:r>
      <w:r w:rsidR="0069681E">
        <w:t>to</w:t>
      </w:r>
      <w:r w:rsidR="00E52E95">
        <w:t xml:space="preserve"> </w:t>
      </w:r>
      <w:r w:rsidR="0069681E">
        <w:t>ensure</w:t>
      </w:r>
      <w:r w:rsidR="00E52E95">
        <w:t xml:space="preserve"> </w:t>
      </w:r>
      <w:r w:rsidR="0069681E">
        <w:t>that</w:t>
      </w:r>
      <w:r w:rsidR="00E52E95">
        <w:t xml:space="preserve"> </w:t>
      </w:r>
      <w:r w:rsidR="0069681E">
        <w:t>we</w:t>
      </w:r>
      <w:r w:rsidR="00E52E95">
        <w:t xml:space="preserve"> </w:t>
      </w:r>
      <w:r w:rsidR="0069681E">
        <w:t>are</w:t>
      </w:r>
      <w:r w:rsidR="00E52E95">
        <w:t xml:space="preserve"> </w:t>
      </w:r>
      <w:r w:rsidR="0069681E">
        <w:t>following</w:t>
      </w:r>
      <w:r w:rsidR="00E52E95">
        <w:t xml:space="preserve"> </w:t>
      </w:r>
      <w:r w:rsidR="0069681E">
        <w:t>through</w:t>
      </w:r>
      <w:r w:rsidR="00E52E95">
        <w:t xml:space="preserve"> </w:t>
      </w:r>
      <w:r w:rsidR="00C05B95">
        <w:t>with</w:t>
      </w:r>
      <w:r w:rsidR="00E52E95">
        <w:t xml:space="preserve"> </w:t>
      </w:r>
      <w:r w:rsidR="00C05B95">
        <w:t>our</w:t>
      </w:r>
      <w:r w:rsidR="00E52E95">
        <w:t xml:space="preserve"> </w:t>
      </w:r>
      <w:r w:rsidR="00C05B95">
        <w:t>partners</w:t>
      </w:r>
      <w:r w:rsidR="00E52E95">
        <w:t xml:space="preserve"> </w:t>
      </w:r>
      <w:r w:rsidR="00C05B95">
        <w:t>in</w:t>
      </w:r>
      <w:r w:rsidR="00E52E95">
        <w:t xml:space="preserve"> </w:t>
      </w:r>
      <w:r w:rsidR="00C05B95">
        <w:t>the</w:t>
      </w:r>
      <w:r w:rsidR="00E52E95">
        <w:t xml:space="preserve"> </w:t>
      </w:r>
      <w:r w:rsidR="00C05B95">
        <w:t>EU</w:t>
      </w:r>
      <w:r w:rsidR="00E52E95">
        <w:t xml:space="preserve"> </w:t>
      </w:r>
      <w:r w:rsidR="00C05B95">
        <w:t>on</w:t>
      </w:r>
      <w:r w:rsidR="00E52E95">
        <w:t xml:space="preserve"> </w:t>
      </w:r>
      <w:r w:rsidR="008C4559">
        <w:t>the</w:t>
      </w:r>
      <w:r w:rsidR="00E52E95">
        <w:t xml:space="preserve"> </w:t>
      </w:r>
      <w:r w:rsidR="008C4559">
        <w:t>trade</w:t>
      </w:r>
      <w:r w:rsidR="00E52E95">
        <w:t xml:space="preserve"> </w:t>
      </w:r>
      <w:r w:rsidR="008C4559">
        <w:t>agreement</w:t>
      </w:r>
      <w:r w:rsidR="00E52E95">
        <w:t xml:space="preserve"> </w:t>
      </w:r>
      <w:r w:rsidR="008C4559">
        <w:t>in</w:t>
      </w:r>
      <w:r w:rsidR="00E52E95">
        <w:t xml:space="preserve"> </w:t>
      </w:r>
      <w:r w:rsidR="00C05B95">
        <w:t>the</w:t>
      </w:r>
      <w:r w:rsidR="00E52E95">
        <w:t xml:space="preserve"> </w:t>
      </w:r>
      <w:r w:rsidR="00F61417">
        <w:t>Joint Committee</w:t>
      </w:r>
      <w:r w:rsidR="007B7AD2">
        <w:t>.</w:t>
      </w:r>
      <w:r w:rsidR="00E52E95">
        <w:t xml:space="preserve"> </w:t>
      </w:r>
      <w:r w:rsidR="00C05B95">
        <w:t>The</w:t>
      </w:r>
      <w:r w:rsidR="00E52E95">
        <w:t xml:space="preserve"> </w:t>
      </w:r>
      <w:r w:rsidR="00F61417">
        <w:t>Attorney General</w:t>
      </w:r>
      <w:r w:rsidR="008C4559">
        <w:t>’s</w:t>
      </w:r>
      <w:r w:rsidR="00E52E95">
        <w:t xml:space="preserve"> </w:t>
      </w:r>
      <w:r w:rsidR="008C4559">
        <w:t>legal</w:t>
      </w:r>
      <w:r w:rsidR="00E52E95">
        <w:t xml:space="preserve"> </w:t>
      </w:r>
      <w:r w:rsidR="008C4559">
        <w:t>advice,</w:t>
      </w:r>
      <w:r w:rsidR="00E52E95">
        <w:t xml:space="preserve"> </w:t>
      </w:r>
      <w:r w:rsidR="008C4559">
        <w:t>as</w:t>
      </w:r>
      <w:r w:rsidR="00E52E95">
        <w:t xml:space="preserve"> </w:t>
      </w:r>
      <w:r w:rsidR="008C4559">
        <w:t>agreed</w:t>
      </w:r>
      <w:r w:rsidR="00E52E95">
        <w:t xml:space="preserve"> </w:t>
      </w:r>
      <w:r w:rsidR="008C4559">
        <w:t>with</w:t>
      </w:r>
      <w:r w:rsidR="00E52E95">
        <w:t xml:space="preserve"> </w:t>
      </w:r>
      <w:r w:rsidR="008C4559">
        <w:t>the</w:t>
      </w:r>
      <w:r w:rsidR="00E52E95">
        <w:t xml:space="preserve"> </w:t>
      </w:r>
      <w:r w:rsidR="00F61417">
        <w:t>Law Officers</w:t>
      </w:r>
      <w:r w:rsidR="008C4559">
        <w:t>,</w:t>
      </w:r>
      <w:r w:rsidR="00E52E95">
        <w:t xml:space="preserve"> </w:t>
      </w:r>
      <w:r w:rsidR="00C05B95">
        <w:t>sets</w:t>
      </w:r>
      <w:r w:rsidR="00E52E95">
        <w:t xml:space="preserve"> </w:t>
      </w:r>
      <w:r w:rsidR="00C05B95">
        <w:t>out</w:t>
      </w:r>
      <w:r w:rsidR="00E52E95">
        <w:t xml:space="preserve"> </w:t>
      </w:r>
      <w:r w:rsidR="00C05B95">
        <w:t>the</w:t>
      </w:r>
      <w:r w:rsidR="00E52E95">
        <w:t xml:space="preserve"> </w:t>
      </w:r>
      <w:r w:rsidR="00C05B95">
        <w:t>Government’s</w:t>
      </w:r>
      <w:r w:rsidR="00E52E95">
        <w:t xml:space="preserve"> </w:t>
      </w:r>
      <w:r w:rsidR="00C05B95">
        <w:t>position</w:t>
      </w:r>
      <w:r w:rsidR="00E52E95">
        <w:t xml:space="preserve"> </w:t>
      </w:r>
      <w:r w:rsidR="00C05B95">
        <w:t>and</w:t>
      </w:r>
      <w:r w:rsidR="00E52E95">
        <w:t xml:space="preserve"> </w:t>
      </w:r>
      <w:r w:rsidR="008C4559">
        <w:t>gives</w:t>
      </w:r>
      <w:r w:rsidR="00E52E95">
        <w:t xml:space="preserve"> </w:t>
      </w:r>
      <w:r w:rsidR="008C4559">
        <w:t>the</w:t>
      </w:r>
      <w:r w:rsidR="00E52E95">
        <w:t xml:space="preserve"> </w:t>
      </w:r>
      <w:r w:rsidR="00C05B95">
        <w:t>legal</w:t>
      </w:r>
      <w:r w:rsidR="00E52E95">
        <w:t xml:space="preserve"> </w:t>
      </w:r>
      <w:r w:rsidR="00C05B95">
        <w:t>advice</w:t>
      </w:r>
      <w:r w:rsidR="00E52E95">
        <w:t xml:space="preserve"> </w:t>
      </w:r>
      <w:r w:rsidR="00C05B95">
        <w:t>behind</w:t>
      </w:r>
      <w:r w:rsidR="00E52E95">
        <w:t xml:space="preserve"> </w:t>
      </w:r>
      <w:r w:rsidR="00C05B95">
        <w:t>it</w:t>
      </w:r>
      <w:r w:rsidR="007B7AD2">
        <w:t>.</w:t>
      </w:r>
      <w:r w:rsidR="00E52E95">
        <w:t xml:space="preserve"> </w:t>
      </w:r>
      <w:r w:rsidR="00C05B95">
        <w:t>I</w:t>
      </w:r>
      <w:r w:rsidR="00E52E95">
        <w:t xml:space="preserve"> </w:t>
      </w:r>
      <w:r w:rsidR="008C4559">
        <w:t>can</w:t>
      </w:r>
      <w:r w:rsidR="00C05B95">
        <w:t>not</w:t>
      </w:r>
      <w:r w:rsidR="00E52E95">
        <w:t xml:space="preserve"> </w:t>
      </w:r>
      <w:r w:rsidR="008C4559">
        <w:t>add</w:t>
      </w:r>
      <w:r w:rsidR="00E52E95">
        <w:t xml:space="preserve"> </w:t>
      </w:r>
      <w:r w:rsidR="00C05B95">
        <w:t>anything</w:t>
      </w:r>
      <w:r w:rsidR="00E52E95">
        <w:t xml:space="preserve"> </w:t>
      </w:r>
      <w:r w:rsidR="00C05B95">
        <w:t>to</w:t>
      </w:r>
      <w:r w:rsidR="00E52E95">
        <w:t xml:space="preserve"> </w:t>
      </w:r>
      <w:r w:rsidR="008C4559">
        <w:t>that</w:t>
      </w:r>
      <w:r w:rsidR="00C05B95">
        <w:t>.</w:t>
      </w:r>
    </w:p>
    <w:p w:rsidR="007F0DE6" w:rsidP="0052390E">
      <w:pPr>
        <w:pStyle w:val="Question"/>
      </w:pPr>
      <w:sdt>
        <w:sdtPr>
          <w:alias w:val="Member"/>
          <w:tag w:val="&lt;Member mnisId='4856' dodsId=''&gt;"/>
          <w:id w:val="-699239956"/>
          <w:placeholder>
            <w:docPart w:val="DefaultPlaceholder_1082065158"/>
          </w:placeholder>
          <w:richText/>
        </w:sdtPr>
        <w:sdtContent>
          <w:r w:rsidRPr="0052390E" w:rsidR="0052390E">
            <w:rPr>
              <w:b/>
            </w:rPr>
            <w:t>Stephen</w:t>
          </w:r>
          <w:r w:rsidR="00E52E95">
            <w:rPr>
              <w:b/>
            </w:rPr>
            <w:t xml:space="preserve"> </w:t>
          </w:r>
          <w:r w:rsidRPr="0052390E" w:rsidR="0052390E">
            <w:rPr>
              <w:b/>
            </w:rPr>
            <w:t>Farry:</w:t>
          </w:r>
        </w:sdtContent>
      </w:sdt>
      <w:r w:rsidR="00E52E95">
        <w:t xml:space="preserve"> </w:t>
      </w:r>
      <w:r w:rsidR="008C4559">
        <w:t>Moving</w:t>
      </w:r>
      <w:r w:rsidR="00E52E95">
        <w:t xml:space="preserve"> </w:t>
      </w:r>
      <w:r w:rsidR="0052390E">
        <w:t>on</w:t>
      </w:r>
      <w:r w:rsidR="00E52E95">
        <w:t xml:space="preserve"> </w:t>
      </w:r>
      <w:r w:rsidR="0052390E">
        <w:t>to</w:t>
      </w:r>
      <w:r w:rsidR="00E52E95">
        <w:t xml:space="preserve"> </w:t>
      </w:r>
      <w:r w:rsidR="0052390E">
        <w:t>s</w:t>
      </w:r>
      <w:r w:rsidR="00C05B95">
        <w:t>omething</w:t>
      </w:r>
      <w:r w:rsidR="00E52E95">
        <w:t xml:space="preserve"> </w:t>
      </w:r>
      <w:r w:rsidR="00C05B95">
        <w:t>that</w:t>
      </w:r>
      <w:r w:rsidR="00E52E95">
        <w:t xml:space="preserve"> </w:t>
      </w:r>
      <w:r w:rsidR="00C05B95">
        <w:t>was</w:t>
      </w:r>
      <w:r w:rsidR="00E52E95">
        <w:t xml:space="preserve"> </w:t>
      </w:r>
      <w:r w:rsidR="00C05B95">
        <w:t>said</w:t>
      </w:r>
      <w:r w:rsidR="00E52E95">
        <w:t xml:space="preserve"> </w:t>
      </w:r>
      <w:r w:rsidR="00C05B95">
        <w:t>in</w:t>
      </w:r>
      <w:r w:rsidR="00E52E95">
        <w:t xml:space="preserve"> </w:t>
      </w:r>
      <w:r w:rsidR="0052390E">
        <w:t>th</w:t>
      </w:r>
      <w:r w:rsidR="00C05B95">
        <w:t>e</w:t>
      </w:r>
      <w:r w:rsidR="00E52E95">
        <w:t xml:space="preserve"> </w:t>
      </w:r>
      <w:r w:rsidR="00C05B95">
        <w:t>introductory</w:t>
      </w:r>
      <w:r w:rsidR="00E52E95">
        <w:t xml:space="preserve"> </w:t>
      </w:r>
      <w:r w:rsidR="00C05B95">
        <w:t>questions,</w:t>
      </w:r>
      <w:r w:rsidR="00E52E95">
        <w:t xml:space="preserve"> </w:t>
      </w:r>
      <w:r w:rsidR="00C05B95">
        <w:t>can</w:t>
      </w:r>
      <w:r w:rsidR="00E52E95">
        <w:t xml:space="preserve"> </w:t>
      </w:r>
      <w:r w:rsidR="00C05B95">
        <w:t>I</w:t>
      </w:r>
      <w:r w:rsidR="00E52E95">
        <w:t xml:space="preserve"> </w:t>
      </w:r>
      <w:r w:rsidR="00C05B95">
        <w:t>ask</w:t>
      </w:r>
      <w:r w:rsidR="00E52E95">
        <w:t xml:space="preserve"> </w:t>
      </w:r>
      <w:r w:rsidR="00C05B95">
        <w:t>the</w:t>
      </w:r>
      <w:r w:rsidR="00E52E95">
        <w:t xml:space="preserve"> </w:t>
      </w:r>
      <w:r w:rsidR="00C05B95">
        <w:t>Secretary</w:t>
      </w:r>
      <w:r w:rsidR="00E52E95">
        <w:t xml:space="preserve"> </w:t>
      </w:r>
      <w:r w:rsidR="00C05B95">
        <w:t>of</w:t>
      </w:r>
      <w:r w:rsidR="00E52E95">
        <w:t xml:space="preserve"> </w:t>
      </w:r>
      <w:r w:rsidR="00C05B95">
        <w:t>State</w:t>
      </w:r>
      <w:r w:rsidR="00E52E95">
        <w:t xml:space="preserve"> </w:t>
      </w:r>
      <w:r w:rsidR="00C05B95">
        <w:t>whether</w:t>
      </w:r>
      <w:r w:rsidR="00E52E95">
        <w:t xml:space="preserve"> </w:t>
      </w:r>
      <w:r w:rsidR="00C05B95">
        <w:t>he</w:t>
      </w:r>
      <w:r w:rsidR="00E52E95">
        <w:t xml:space="preserve"> </w:t>
      </w:r>
      <w:r w:rsidR="00C05B95">
        <w:t>has</w:t>
      </w:r>
      <w:r w:rsidR="00E52E95">
        <w:t xml:space="preserve"> </w:t>
      </w:r>
      <w:r w:rsidR="00C05B95">
        <w:t>actually</w:t>
      </w:r>
      <w:r w:rsidR="00E52E95">
        <w:t xml:space="preserve"> </w:t>
      </w:r>
      <w:r w:rsidR="00C05B95">
        <w:t>read</w:t>
      </w:r>
      <w:r w:rsidR="00E52E95">
        <w:t xml:space="preserve"> </w:t>
      </w:r>
      <w:r w:rsidR="00C05B95">
        <w:t>the</w:t>
      </w:r>
      <w:r w:rsidR="00E52E95">
        <w:t xml:space="preserve"> </w:t>
      </w:r>
      <w:r w:rsidR="00C05B95">
        <w:t>Good</w:t>
      </w:r>
      <w:r w:rsidR="00E52E95">
        <w:t xml:space="preserve"> </w:t>
      </w:r>
      <w:r w:rsidR="00C05B95">
        <w:t>Friday</w:t>
      </w:r>
      <w:r w:rsidR="00E52E95">
        <w:t xml:space="preserve"> </w:t>
      </w:r>
      <w:r w:rsidR="00C05B95">
        <w:t>agreement?</w:t>
      </w:r>
    </w:p>
    <w:p w:rsidR="0052390E" w:rsidP="0052390E">
      <w:pPr>
        <w:pStyle w:val="Answer"/>
      </w:pPr>
      <w:sdt>
        <w:sdtPr>
          <w:alias w:val="Witness"/>
          <w:id w:val="-1094862268"/>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Yes.</w:t>
      </w:r>
    </w:p>
    <w:p w:rsidR="0052390E" w:rsidP="0052390E">
      <w:pPr>
        <w:pStyle w:val="Question"/>
      </w:pPr>
      <w:sdt>
        <w:sdtPr>
          <w:alias w:val="Member"/>
          <w:tag w:val="&lt;Member mnisId='4856' dodsId=''&gt;"/>
          <w:id w:val="-110126863"/>
          <w:placeholder>
            <w:docPart w:val="DefaultPlaceholder_1082065158"/>
          </w:placeholder>
          <w:richText/>
        </w:sdtPr>
        <w:sdtContent>
          <w:r w:rsidRPr="0052390E">
            <w:rPr>
              <w:b/>
            </w:rPr>
            <w:t>Stephen</w:t>
          </w:r>
          <w:r w:rsidR="00E52E95">
            <w:rPr>
              <w:b/>
            </w:rPr>
            <w:t xml:space="preserve"> </w:t>
          </w:r>
          <w:r w:rsidRPr="0052390E">
            <w:rPr>
              <w:b/>
            </w:rPr>
            <w:t>Farry:</w:t>
          </w:r>
        </w:sdtContent>
      </w:sdt>
      <w:r w:rsidR="00E52E95">
        <w:t xml:space="preserve"> </w:t>
      </w:r>
      <w:r>
        <w:t>Well</w:t>
      </w:r>
      <w:r w:rsidR="00E52E95">
        <w:t xml:space="preserve"> </w:t>
      </w:r>
      <w:r>
        <w:t>done</w:t>
      </w:r>
      <w:r w:rsidR="00E52E95">
        <w:t xml:space="preserve"> </w:t>
      </w:r>
      <w:r>
        <w:t>for</w:t>
      </w:r>
      <w:r w:rsidR="00E52E95">
        <w:t xml:space="preserve"> </w:t>
      </w:r>
      <w:r>
        <w:t>avoiding</w:t>
      </w:r>
      <w:r w:rsidR="00E52E95">
        <w:t xml:space="preserve"> </w:t>
      </w:r>
      <w:r>
        <w:t>that</w:t>
      </w:r>
      <w:r w:rsidR="00E52E95">
        <w:t xml:space="preserve"> </w:t>
      </w:r>
      <w:r>
        <w:t>bear</w:t>
      </w:r>
      <w:r w:rsidR="00E52E95">
        <w:t xml:space="preserve"> </w:t>
      </w:r>
      <w:r>
        <w:t>pit,</w:t>
      </w:r>
      <w:r w:rsidR="00E52E95">
        <w:t xml:space="preserve"> </w:t>
      </w:r>
      <w:r>
        <w:t>first</w:t>
      </w:r>
      <w:r w:rsidR="00E52E95">
        <w:t xml:space="preserve"> </w:t>
      </w:r>
      <w:r>
        <w:t>of</w:t>
      </w:r>
      <w:r w:rsidR="00E52E95">
        <w:t xml:space="preserve"> </w:t>
      </w:r>
      <w:r>
        <w:t>all</w:t>
      </w:r>
      <w:r w:rsidR="007B7AD2">
        <w:t>.</w:t>
      </w:r>
      <w:r w:rsidR="00E52E95">
        <w:t xml:space="preserve"> </w:t>
      </w:r>
      <w:r w:rsidR="00D0591F">
        <w:t>Secondly,</w:t>
      </w:r>
      <w:r w:rsidR="00E52E95">
        <w:t xml:space="preserve"> </w:t>
      </w:r>
      <w:r w:rsidR="00D0591F">
        <w:t>could</w:t>
      </w:r>
      <w:r w:rsidR="00E52E95">
        <w:t xml:space="preserve"> </w:t>
      </w:r>
      <w:r w:rsidR="00D0591F">
        <w:t>you</w:t>
      </w:r>
      <w:r w:rsidR="00E52E95">
        <w:t xml:space="preserve"> </w:t>
      </w:r>
      <w:r w:rsidR="00D0591F">
        <w:t>share</w:t>
      </w:r>
      <w:r w:rsidR="00E52E95">
        <w:t xml:space="preserve"> </w:t>
      </w:r>
      <w:r w:rsidR="00D0591F">
        <w:t>with</w:t>
      </w:r>
      <w:r w:rsidR="00E52E95">
        <w:t xml:space="preserve"> </w:t>
      </w:r>
      <w:r w:rsidR="00D0591F">
        <w:t>us</w:t>
      </w:r>
      <w:r w:rsidR="00E52E95">
        <w:t xml:space="preserve"> </w:t>
      </w:r>
      <w:r w:rsidR="00D0591F">
        <w:t>what</w:t>
      </w:r>
      <w:r w:rsidR="00E52E95">
        <w:t xml:space="preserve"> </w:t>
      </w:r>
      <w:r w:rsidR="00D0591F">
        <w:t>your</w:t>
      </w:r>
      <w:r w:rsidR="00E52E95">
        <w:t xml:space="preserve"> </w:t>
      </w:r>
      <w:r w:rsidR="00D0591F">
        <w:t>understanding</w:t>
      </w:r>
      <w:r w:rsidR="00E52E95">
        <w:t xml:space="preserve"> </w:t>
      </w:r>
      <w:r w:rsidR="00D0591F">
        <w:t>is</w:t>
      </w:r>
      <w:r w:rsidR="00E52E95">
        <w:t xml:space="preserve"> </w:t>
      </w:r>
      <w:r w:rsidR="00D0591F">
        <w:t>of</w:t>
      </w:r>
      <w:r w:rsidR="00E52E95">
        <w:t xml:space="preserve"> </w:t>
      </w:r>
      <w:r w:rsidR="00D0591F">
        <w:t>what</w:t>
      </w:r>
      <w:r w:rsidR="00E52E95">
        <w:t xml:space="preserve"> </w:t>
      </w:r>
      <w:r w:rsidR="00D0591F">
        <w:t>the</w:t>
      </w:r>
      <w:r w:rsidR="00E52E95">
        <w:t xml:space="preserve"> </w:t>
      </w:r>
      <w:r w:rsidR="00205C07">
        <w:t>Good</w:t>
      </w:r>
      <w:r w:rsidR="00E52E95">
        <w:t xml:space="preserve"> </w:t>
      </w:r>
      <w:r w:rsidR="00205C07">
        <w:t>Friday</w:t>
      </w:r>
      <w:r w:rsidR="00E52E95">
        <w:t xml:space="preserve"> </w:t>
      </w:r>
      <w:r w:rsidR="00205C07">
        <w:t>agreement</w:t>
      </w:r>
      <w:r w:rsidR="00E52E95">
        <w:t xml:space="preserve"> </w:t>
      </w:r>
      <w:r w:rsidR="00D0591F">
        <w:t>actually</w:t>
      </w:r>
      <w:r w:rsidR="00E52E95">
        <w:t xml:space="preserve"> </w:t>
      </w:r>
      <w:r w:rsidR="00D0591F">
        <w:t>means</w:t>
      </w:r>
      <w:r w:rsidR="00E52E95">
        <w:t xml:space="preserve"> </w:t>
      </w:r>
      <w:r w:rsidR="00D0591F">
        <w:t>and</w:t>
      </w:r>
      <w:r w:rsidR="00E52E95">
        <w:t xml:space="preserve"> </w:t>
      </w:r>
      <w:r w:rsidR="00D0591F">
        <w:t>entails?</w:t>
      </w:r>
    </w:p>
    <w:p w:rsidR="0052390E" w:rsidP="0052390E">
      <w:pPr>
        <w:pStyle w:val="Answer"/>
      </w:pPr>
      <w:sdt>
        <w:sdtPr>
          <w:alias w:val="Witness"/>
          <w:id w:val="-138035040"/>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The</w:t>
      </w:r>
      <w:r w:rsidR="00E52E95">
        <w:t xml:space="preserve"> </w:t>
      </w:r>
      <w:r>
        <w:t>Good</w:t>
      </w:r>
      <w:r w:rsidR="00E52E95">
        <w:t xml:space="preserve"> </w:t>
      </w:r>
      <w:r>
        <w:t>Friday</w:t>
      </w:r>
      <w:r w:rsidR="00E52E95">
        <w:t xml:space="preserve"> </w:t>
      </w:r>
      <w:r w:rsidR="00FE29A0">
        <w:t>a</w:t>
      </w:r>
      <w:r>
        <w:t>greement</w:t>
      </w:r>
      <w:r w:rsidR="00E52E95">
        <w:t xml:space="preserve"> </w:t>
      </w:r>
      <w:r>
        <w:t>is</w:t>
      </w:r>
      <w:r w:rsidR="00E52E95">
        <w:t xml:space="preserve"> </w:t>
      </w:r>
      <w:r>
        <w:t>about</w:t>
      </w:r>
      <w:r w:rsidR="00E52E95">
        <w:t xml:space="preserve"> </w:t>
      </w:r>
      <w:r>
        <w:t>ensuring</w:t>
      </w:r>
      <w:r w:rsidR="00E52E95">
        <w:t xml:space="preserve"> </w:t>
      </w:r>
      <w:r>
        <w:t>that</w:t>
      </w:r>
      <w:r w:rsidR="00E52E95">
        <w:t xml:space="preserve"> </w:t>
      </w:r>
      <w:r>
        <w:t>we</w:t>
      </w:r>
      <w:r w:rsidR="00E52E95">
        <w:t xml:space="preserve"> </w:t>
      </w:r>
      <w:r>
        <w:t>are</w:t>
      </w:r>
      <w:r w:rsidR="00E52E95">
        <w:t xml:space="preserve"> </w:t>
      </w:r>
      <w:r w:rsidR="00D0591F">
        <w:t>respecting</w:t>
      </w:r>
      <w:r w:rsidR="00E52E95">
        <w:t xml:space="preserve"> </w:t>
      </w:r>
      <w:r w:rsidR="00D0591F">
        <w:t>and</w:t>
      </w:r>
      <w:r w:rsidR="00E52E95">
        <w:t xml:space="preserve"> </w:t>
      </w:r>
      <w:r>
        <w:t>delivering</w:t>
      </w:r>
      <w:r w:rsidR="00E52E95">
        <w:t xml:space="preserve"> </w:t>
      </w:r>
      <w:r>
        <w:t>on</w:t>
      </w:r>
      <w:r w:rsidR="00E52E95">
        <w:t xml:space="preserve"> </w:t>
      </w:r>
      <w:r>
        <w:t>that</w:t>
      </w:r>
      <w:r w:rsidR="00E52E95">
        <w:t xml:space="preserve"> </w:t>
      </w:r>
      <w:r>
        <w:t>peace</w:t>
      </w:r>
      <w:r w:rsidR="00E52E95">
        <w:t xml:space="preserve"> </w:t>
      </w:r>
      <w:r>
        <w:t>process</w:t>
      </w:r>
      <w:r w:rsidR="007B7AD2">
        <w:t>.</w:t>
      </w:r>
      <w:r w:rsidR="00E52E95">
        <w:t xml:space="preserve"> </w:t>
      </w:r>
      <w:r w:rsidR="003D4127">
        <w:t>We</w:t>
      </w:r>
      <w:r w:rsidR="00E52E95">
        <w:t xml:space="preserve"> </w:t>
      </w:r>
      <w:r w:rsidR="00D0591F">
        <w:t>talk</w:t>
      </w:r>
      <w:r w:rsidR="00E52E95">
        <w:t xml:space="preserve"> </w:t>
      </w:r>
      <w:r w:rsidR="00D0591F">
        <w:t>about</w:t>
      </w:r>
      <w:r w:rsidR="00E52E95">
        <w:t xml:space="preserve"> </w:t>
      </w:r>
      <w:r w:rsidR="00D0591F">
        <w:t>the</w:t>
      </w:r>
      <w:r w:rsidR="00E52E95">
        <w:t xml:space="preserve"> </w:t>
      </w:r>
      <w:r w:rsidR="00D0591F">
        <w:t>spirit</w:t>
      </w:r>
      <w:r w:rsidR="00E52E95">
        <w:t xml:space="preserve"> </w:t>
      </w:r>
      <w:r w:rsidR="00D0591F">
        <w:t>as</w:t>
      </w:r>
      <w:r w:rsidR="00E52E95">
        <w:t xml:space="preserve"> </w:t>
      </w:r>
      <w:r w:rsidR="00D0591F">
        <w:t>well</w:t>
      </w:r>
      <w:r w:rsidR="00E52E95">
        <w:t xml:space="preserve"> </w:t>
      </w:r>
      <w:r w:rsidR="00D0591F">
        <w:t>as</w:t>
      </w:r>
      <w:r w:rsidR="00E52E95">
        <w:t xml:space="preserve"> </w:t>
      </w:r>
      <w:r w:rsidR="00D0591F">
        <w:t>the</w:t>
      </w:r>
      <w:r w:rsidR="00E52E95">
        <w:t xml:space="preserve"> </w:t>
      </w:r>
      <w:r w:rsidR="00D0591F">
        <w:t>words</w:t>
      </w:r>
      <w:r w:rsidR="00E52E95">
        <w:t xml:space="preserve"> </w:t>
      </w:r>
      <w:r w:rsidR="00D0591F">
        <w:t>of</w:t>
      </w:r>
      <w:r w:rsidR="00E52E95">
        <w:t xml:space="preserve"> </w:t>
      </w:r>
      <w:r w:rsidR="00D0591F">
        <w:t>the</w:t>
      </w:r>
      <w:r w:rsidR="00E52E95">
        <w:t xml:space="preserve"> </w:t>
      </w:r>
      <w:r w:rsidR="00205C07">
        <w:t>Good</w:t>
      </w:r>
      <w:r w:rsidR="00E52E95">
        <w:t xml:space="preserve"> </w:t>
      </w:r>
      <w:r w:rsidR="00205C07">
        <w:t>Friday</w:t>
      </w:r>
      <w:r w:rsidR="00E52E95">
        <w:t xml:space="preserve"> </w:t>
      </w:r>
      <w:r w:rsidR="00205C07">
        <w:t>agreement</w:t>
      </w:r>
      <w:r w:rsidR="007B7AD2">
        <w:t>.</w:t>
      </w:r>
      <w:r w:rsidR="00E52E95">
        <w:t xml:space="preserve"> </w:t>
      </w:r>
      <w:r w:rsidR="003D4127">
        <w:t>We</w:t>
      </w:r>
      <w:r w:rsidR="00E52E95">
        <w:t xml:space="preserve"> </w:t>
      </w:r>
      <w:r w:rsidR="00D0591F">
        <w:t>have</w:t>
      </w:r>
      <w:r w:rsidR="00E52E95">
        <w:t xml:space="preserve"> </w:t>
      </w:r>
      <w:r w:rsidR="00D0591F">
        <w:t>the</w:t>
      </w:r>
      <w:r w:rsidR="00E52E95">
        <w:t xml:space="preserve"> </w:t>
      </w:r>
      <w:r w:rsidR="003D4127">
        <w:t>pillar</w:t>
      </w:r>
      <w:r w:rsidR="00E52E95">
        <w:t xml:space="preserve"> </w:t>
      </w:r>
      <w:r w:rsidR="003D4127">
        <w:t>about</w:t>
      </w:r>
      <w:r w:rsidR="00E52E95">
        <w:t xml:space="preserve"> </w:t>
      </w:r>
      <w:r w:rsidR="00D0591F">
        <w:t>ensuring</w:t>
      </w:r>
      <w:r w:rsidR="00E52E95">
        <w:t xml:space="preserve"> </w:t>
      </w:r>
      <w:r w:rsidR="00D0591F">
        <w:t>that</w:t>
      </w:r>
      <w:r w:rsidR="00E52E95">
        <w:t xml:space="preserve"> </w:t>
      </w:r>
      <w:r w:rsidR="00D0591F">
        <w:t>we</w:t>
      </w:r>
      <w:r w:rsidR="00E52E95">
        <w:t xml:space="preserve"> </w:t>
      </w:r>
      <w:r w:rsidR="00D0591F">
        <w:t>have</w:t>
      </w:r>
      <w:r w:rsidR="00E52E95">
        <w:t xml:space="preserve"> </w:t>
      </w:r>
      <w:r w:rsidR="00D0591F">
        <w:t>no</w:t>
      </w:r>
      <w:r w:rsidR="00E52E95">
        <w:t xml:space="preserve"> </w:t>
      </w:r>
      <w:r w:rsidR="00D0591F">
        <w:t>border</w:t>
      </w:r>
      <w:r w:rsidR="00E52E95">
        <w:t xml:space="preserve"> </w:t>
      </w:r>
      <w:r w:rsidR="00D0591F">
        <w:t>north-south</w:t>
      </w:r>
      <w:r w:rsidR="003D4127">
        <w:t>,</w:t>
      </w:r>
      <w:r w:rsidR="00E52E95">
        <w:t xml:space="preserve"> </w:t>
      </w:r>
      <w:r w:rsidR="003D4127">
        <w:t>but</w:t>
      </w:r>
      <w:r w:rsidR="00E52E95">
        <w:t xml:space="preserve"> </w:t>
      </w:r>
      <w:r w:rsidR="003D4127">
        <w:t>it</w:t>
      </w:r>
      <w:r w:rsidR="00E52E95">
        <w:t xml:space="preserve"> </w:t>
      </w:r>
      <w:r w:rsidR="00D0591F">
        <w:t>is</w:t>
      </w:r>
      <w:r w:rsidR="00E52E95">
        <w:t xml:space="preserve"> </w:t>
      </w:r>
      <w:r w:rsidR="00D0591F">
        <w:t>a</w:t>
      </w:r>
      <w:r w:rsidR="003D4127">
        <w:t>bout</w:t>
      </w:r>
      <w:r w:rsidR="00E52E95">
        <w:t xml:space="preserve"> </w:t>
      </w:r>
      <w:r w:rsidR="003D4127">
        <w:t>respecting</w:t>
      </w:r>
      <w:r w:rsidR="00E52E95">
        <w:t xml:space="preserve"> </w:t>
      </w:r>
      <w:r w:rsidR="003D4127">
        <w:t>all</w:t>
      </w:r>
      <w:r w:rsidR="00E52E95">
        <w:t xml:space="preserve"> </w:t>
      </w:r>
      <w:r w:rsidR="003D4127">
        <w:t>communities,</w:t>
      </w:r>
      <w:r w:rsidR="00E52E95">
        <w:t xml:space="preserve"> </w:t>
      </w:r>
      <w:r w:rsidR="003D4127">
        <w:t>which</w:t>
      </w:r>
      <w:r w:rsidR="00E52E95">
        <w:t xml:space="preserve"> </w:t>
      </w:r>
      <w:r w:rsidR="003D4127">
        <w:t>also</w:t>
      </w:r>
      <w:r w:rsidR="00E52E95">
        <w:t xml:space="preserve"> </w:t>
      </w:r>
      <w:r w:rsidR="003D4127">
        <w:t>means</w:t>
      </w:r>
      <w:r w:rsidR="00E52E95">
        <w:t xml:space="preserve"> </w:t>
      </w:r>
      <w:r w:rsidR="00D0591F">
        <w:t>communities</w:t>
      </w:r>
      <w:r w:rsidR="00E52E95">
        <w:t xml:space="preserve"> </w:t>
      </w:r>
      <w:r w:rsidR="003D4127">
        <w:t>that</w:t>
      </w:r>
      <w:r w:rsidR="00E52E95">
        <w:t xml:space="preserve"> </w:t>
      </w:r>
      <w:r w:rsidR="00D0591F">
        <w:t>value</w:t>
      </w:r>
      <w:r w:rsidR="00E52E95">
        <w:t xml:space="preserve"> </w:t>
      </w:r>
      <w:r w:rsidR="00D0591F">
        <w:t>the</w:t>
      </w:r>
      <w:r w:rsidR="00E52E95">
        <w:t xml:space="preserve"> </w:t>
      </w:r>
      <w:r w:rsidR="00D0591F">
        <w:t>relationship</w:t>
      </w:r>
      <w:r w:rsidR="00E52E95">
        <w:t xml:space="preserve"> </w:t>
      </w:r>
      <w:r w:rsidR="00D0591F">
        <w:t>east-west</w:t>
      </w:r>
      <w:r w:rsidR="003D4127">
        <w:t>,</w:t>
      </w:r>
      <w:r w:rsidR="00E52E95">
        <w:t xml:space="preserve"> </w:t>
      </w:r>
      <w:r w:rsidR="00D0591F">
        <w:t>and</w:t>
      </w:r>
      <w:r w:rsidR="00E52E95">
        <w:t xml:space="preserve"> </w:t>
      </w:r>
      <w:r w:rsidR="00D0591F">
        <w:t>the</w:t>
      </w:r>
      <w:r w:rsidR="00E52E95">
        <w:t xml:space="preserve"> </w:t>
      </w:r>
      <w:r w:rsidR="00D0591F">
        <w:t>economy</w:t>
      </w:r>
      <w:r w:rsidR="00E52E95">
        <w:t xml:space="preserve"> </w:t>
      </w:r>
      <w:r w:rsidR="003D4127">
        <w:t>of</w:t>
      </w:r>
      <w:r w:rsidR="00E52E95">
        <w:t xml:space="preserve"> </w:t>
      </w:r>
      <w:r w:rsidR="00D0591F">
        <w:t>Northern</w:t>
      </w:r>
      <w:r w:rsidR="00E52E95">
        <w:t xml:space="preserve"> </w:t>
      </w:r>
      <w:r w:rsidR="00D0591F">
        <w:t>Ireland</w:t>
      </w:r>
      <w:r w:rsidR="007B7AD2">
        <w:t>.</w:t>
      </w:r>
      <w:r w:rsidR="00E52E95">
        <w:t xml:space="preserve"> </w:t>
      </w:r>
      <w:r w:rsidR="003D4127">
        <w:t>All</w:t>
      </w:r>
      <w:r w:rsidR="00E52E95">
        <w:t xml:space="preserve"> </w:t>
      </w:r>
      <w:r w:rsidR="003D4127">
        <w:t>those</w:t>
      </w:r>
      <w:r w:rsidR="00E52E95">
        <w:t xml:space="preserve"> </w:t>
      </w:r>
      <w:r w:rsidR="00C862C7">
        <w:t>who</w:t>
      </w:r>
      <w:r w:rsidR="00E52E95">
        <w:t xml:space="preserve"> </w:t>
      </w:r>
      <w:r w:rsidR="003D4127">
        <w:t>have</w:t>
      </w:r>
      <w:r w:rsidR="00E52E95">
        <w:t xml:space="preserve"> </w:t>
      </w:r>
      <w:r w:rsidR="00C862C7">
        <w:t>r</w:t>
      </w:r>
      <w:r>
        <w:t>e</w:t>
      </w:r>
      <w:r w:rsidR="00C862C7">
        <w:t>a</w:t>
      </w:r>
      <w:r>
        <w:t>d</w:t>
      </w:r>
      <w:r w:rsidR="00E52E95">
        <w:t xml:space="preserve"> </w:t>
      </w:r>
      <w:r>
        <w:t>the</w:t>
      </w:r>
      <w:r w:rsidR="00E52E95">
        <w:t xml:space="preserve"> </w:t>
      </w:r>
      <w:r w:rsidR="00205C07">
        <w:t>Good</w:t>
      </w:r>
      <w:r w:rsidR="00E52E95">
        <w:t xml:space="preserve"> </w:t>
      </w:r>
      <w:r w:rsidR="00205C07">
        <w:t>Friday</w:t>
      </w:r>
      <w:r w:rsidR="00E52E95">
        <w:t xml:space="preserve"> </w:t>
      </w:r>
      <w:r w:rsidR="00205C07">
        <w:t>agreement</w:t>
      </w:r>
      <w:r w:rsidR="00033F80">
        <w:t>,</w:t>
      </w:r>
      <w:r w:rsidR="00E52E95">
        <w:t xml:space="preserve"> </w:t>
      </w:r>
      <w:r w:rsidR="00033F80">
        <w:t>and</w:t>
      </w:r>
      <w:r w:rsidR="00E52E95">
        <w:t xml:space="preserve"> </w:t>
      </w:r>
      <w:r w:rsidR="00033F80">
        <w:t>others</w:t>
      </w:r>
      <w:r w:rsidR="00E52E95">
        <w:t xml:space="preserve"> </w:t>
      </w:r>
      <w:r w:rsidR="00033F80">
        <w:t>who</w:t>
      </w:r>
      <w:r w:rsidR="00E52E95">
        <w:t xml:space="preserve"> </w:t>
      </w:r>
      <w:r w:rsidR="00033F80">
        <w:t>have</w:t>
      </w:r>
      <w:r w:rsidR="00E52E95">
        <w:t xml:space="preserve"> </w:t>
      </w:r>
      <w:r w:rsidR="00033F80">
        <w:t>had</w:t>
      </w:r>
      <w:r w:rsidR="00E52E95">
        <w:t xml:space="preserve"> </w:t>
      </w:r>
      <w:r w:rsidR="00033F80">
        <w:t>much</w:t>
      </w:r>
      <w:r w:rsidR="00E52E95">
        <w:t xml:space="preserve"> </w:t>
      </w:r>
      <w:r w:rsidR="00033F80">
        <w:t>longer</w:t>
      </w:r>
      <w:r w:rsidR="00E52E95">
        <w:t xml:space="preserve"> </w:t>
      </w:r>
      <w:r w:rsidR="00033F80">
        <w:t>experience</w:t>
      </w:r>
      <w:r w:rsidR="00E52E95">
        <w:t xml:space="preserve"> </w:t>
      </w:r>
      <w:r w:rsidR="00033F80">
        <w:t>than</w:t>
      </w:r>
      <w:r w:rsidR="00E52E95">
        <w:t xml:space="preserve"> </w:t>
      </w:r>
      <w:r w:rsidR="00033F80">
        <w:t>I</w:t>
      </w:r>
      <w:r w:rsidR="00E52E95">
        <w:t xml:space="preserve"> </w:t>
      </w:r>
      <w:r w:rsidR="00033F80">
        <w:t>as</w:t>
      </w:r>
      <w:r w:rsidR="00E52E95">
        <w:t xml:space="preserve"> </w:t>
      </w:r>
      <w:r w:rsidR="00033F80">
        <w:t>part</w:t>
      </w:r>
      <w:r w:rsidR="00E52E95">
        <w:t xml:space="preserve"> </w:t>
      </w:r>
      <w:r w:rsidR="00033F80">
        <w:t>of</w:t>
      </w:r>
      <w:r w:rsidR="00E52E95">
        <w:t xml:space="preserve"> </w:t>
      </w:r>
      <w:r w:rsidR="00033F80">
        <w:t>that</w:t>
      </w:r>
      <w:r w:rsidR="00E52E95">
        <w:t xml:space="preserve"> </w:t>
      </w:r>
      <w:r w:rsidR="00033F80">
        <w:t>peace</w:t>
      </w:r>
      <w:r w:rsidR="00E52E95">
        <w:t xml:space="preserve"> </w:t>
      </w:r>
      <w:r w:rsidR="00033F80">
        <w:t>process,</w:t>
      </w:r>
      <w:r w:rsidR="00E52E95">
        <w:t xml:space="preserve"> </w:t>
      </w:r>
      <w:r w:rsidR="00033F80">
        <w:t>understandably</w:t>
      </w:r>
      <w:r w:rsidR="00E52E95">
        <w:t xml:space="preserve"> </w:t>
      </w:r>
      <w:r w:rsidR="003D4127">
        <w:t>have</w:t>
      </w:r>
      <w:r w:rsidR="00E52E95">
        <w:t xml:space="preserve"> </w:t>
      </w:r>
      <w:r w:rsidR="00033F80">
        <w:t>very</w:t>
      </w:r>
      <w:r w:rsidR="00E52E95">
        <w:t xml:space="preserve"> </w:t>
      </w:r>
      <w:r w:rsidR="00033F80">
        <w:t>strong</w:t>
      </w:r>
      <w:r w:rsidR="00E52E95">
        <w:t xml:space="preserve"> </w:t>
      </w:r>
      <w:r w:rsidR="00033F80">
        <w:t>views</w:t>
      </w:r>
      <w:r w:rsidR="00E52E95">
        <w:t xml:space="preserve"> </w:t>
      </w:r>
      <w:r w:rsidR="00033F80">
        <w:t>about</w:t>
      </w:r>
      <w:r w:rsidR="00E52E95">
        <w:t xml:space="preserve"> </w:t>
      </w:r>
      <w:r w:rsidR="00033F80">
        <w:t>ensuring</w:t>
      </w:r>
      <w:r w:rsidR="00E52E95">
        <w:t xml:space="preserve"> </w:t>
      </w:r>
      <w:r w:rsidR="00033F80">
        <w:t>that</w:t>
      </w:r>
      <w:r w:rsidR="00E52E95">
        <w:t xml:space="preserve"> </w:t>
      </w:r>
      <w:r w:rsidR="00033F80">
        <w:t>we</w:t>
      </w:r>
      <w:r w:rsidR="00E52E95">
        <w:t xml:space="preserve"> </w:t>
      </w:r>
      <w:r w:rsidR="00033F80">
        <w:t>are</w:t>
      </w:r>
      <w:r w:rsidR="00E52E95">
        <w:t xml:space="preserve"> </w:t>
      </w:r>
      <w:r w:rsidR="00033F80">
        <w:t>all</w:t>
      </w:r>
      <w:r w:rsidR="00E52E95">
        <w:t xml:space="preserve"> </w:t>
      </w:r>
      <w:r w:rsidR="00033F80">
        <w:t>respecting</w:t>
      </w:r>
      <w:r w:rsidR="00E52E95">
        <w:t xml:space="preserve"> </w:t>
      </w:r>
      <w:r w:rsidR="00033F80">
        <w:t>that</w:t>
      </w:r>
      <w:r w:rsidR="00E52E95">
        <w:t xml:space="preserve"> </w:t>
      </w:r>
      <w:r w:rsidR="00033F80">
        <w:t>process</w:t>
      </w:r>
      <w:r>
        <w:t>.</w:t>
      </w:r>
    </w:p>
    <w:p w:rsidR="0052390E" w:rsidP="0052390E">
      <w:pPr>
        <w:pStyle w:val="Question"/>
      </w:pPr>
      <w:sdt>
        <w:sdtPr>
          <w:alias w:val="Member"/>
          <w:tag w:val="&lt;Member mnisId='4856' dodsId=''&gt;"/>
          <w:id w:val="1207449577"/>
          <w:placeholder>
            <w:docPart w:val="DefaultPlaceholder_1082065158"/>
          </w:placeholder>
          <w:richText/>
        </w:sdtPr>
        <w:sdtContent>
          <w:r w:rsidRPr="0052390E">
            <w:rPr>
              <w:b/>
            </w:rPr>
            <w:t>Stephen</w:t>
          </w:r>
          <w:r w:rsidR="00E52E95">
            <w:rPr>
              <w:b/>
            </w:rPr>
            <w:t xml:space="preserve"> </w:t>
          </w:r>
          <w:r w:rsidRPr="0052390E">
            <w:rPr>
              <w:b/>
            </w:rPr>
            <w:t>Farry:</w:t>
          </w:r>
        </w:sdtContent>
      </w:sdt>
      <w:r w:rsidR="00E52E95">
        <w:t xml:space="preserve"> </w:t>
      </w:r>
      <w:r w:rsidR="00C862C7">
        <w:t>W</w:t>
      </w:r>
      <w:r>
        <w:t>ould</w:t>
      </w:r>
      <w:r w:rsidR="00E52E95">
        <w:t xml:space="preserve"> </w:t>
      </w:r>
      <w:r>
        <w:t>you</w:t>
      </w:r>
      <w:r w:rsidR="00E52E95">
        <w:t xml:space="preserve"> </w:t>
      </w:r>
      <w:r>
        <w:t>acc</w:t>
      </w:r>
      <w:r w:rsidR="00C862C7">
        <w:t>e</w:t>
      </w:r>
      <w:r>
        <w:t>pt</w:t>
      </w:r>
      <w:r w:rsidR="00E52E95">
        <w:t xml:space="preserve"> </w:t>
      </w:r>
      <w:r>
        <w:t>that</w:t>
      </w:r>
      <w:r w:rsidR="00E52E95">
        <w:t xml:space="preserve"> </w:t>
      </w:r>
      <w:r>
        <w:t>th</w:t>
      </w:r>
      <w:r w:rsidR="00C862C7">
        <w:t>e</w:t>
      </w:r>
      <w:r w:rsidR="00E52E95">
        <w:t xml:space="preserve"> </w:t>
      </w:r>
      <w:r w:rsidR="003D4127">
        <w:t>current</w:t>
      </w:r>
      <w:r w:rsidR="00E52E95">
        <w:t xml:space="preserve"> </w:t>
      </w:r>
      <w:r w:rsidR="00033F80">
        <w:t>interpretation</w:t>
      </w:r>
      <w:r w:rsidR="00E52E95">
        <w:t xml:space="preserve"> </w:t>
      </w:r>
      <w:r w:rsidR="00033F80">
        <w:t>that</w:t>
      </w:r>
      <w:r w:rsidR="00E52E95">
        <w:t xml:space="preserve"> </w:t>
      </w:r>
      <w:r w:rsidR="00033F80">
        <w:t>the</w:t>
      </w:r>
      <w:r w:rsidR="00E52E95">
        <w:t xml:space="preserve"> </w:t>
      </w:r>
      <w:r w:rsidR="00033F80">
        <w:t>Government</w:t>
      </w:r>
      <w:r w:rsidR="00E52E95">
        <w:t xml:space="preserve"> </w:t>
      </w:r>
      <w:r w:rsidR="00033F80">
        <w:t>are</w:t>
      </w:r>
      <w:r w:rsidR="00E52E95">
        <w:t xml:space="preserve"> </w:t>
      </w:r>
      <w:r w:rsidR="00033F80">
        <w:t>projecting</w:t>
      </w:r>
      <w:r w:rsidR="00E52E95">
        <w:t xml:space="preserve"> </w:t>
      </w:r>
      <w:r w:rsidR="00033F80">
        <w:t>is</w:t>
      </w:r>
      <w:r w:rsidR="00E52E95">
        <w:t xml:space="preserve"> </w:t>
      </w:r>
      <w:r w:rsidR="00033F80">
        <w:t>at</w:t>
      </w:r>
      <w:r w:rsidR="00E52E95">
        <w:t xml:space="preserve"> </w:t>
      </w:r>
      <w:r w:rsidR="00033F80">
        <w:t>odds</w:t>
      </w:r>
      <w:r w:rsidR="00E52E95">
        <w:t xml:space="preserve"> </w:t>
      </w:r>
      <w:r w:rsidR="00033F80">
        <w:t>with</w:t>
      </w:r>
      <w:r w:rsidR="00E52E95">
        <w:t xml:space="preserve"> </w:t>
      </w:r>
      <w:r w:rsidR="00033F80">
        <w:t>the</w:t>
      </w:r>
      <w:r w:rsidR="00E52E95">
        <w:t xml:space="preserve"> </w:t>
      </w:r>
      <w:r w:rsidR="00033F80">
        <w:t>majority</w:t>
      </w:r>
      <w:r w:rsidR="00E52E95">
        <w:t xml:space="preserve"> </w:t>
      </w:r>
      <w:r w:rsidR="00033F80">
        <w:t>view</w:t>
      </w:r>
      <w:r w:rsidR="00E52E95">
        <w:t xml:space="preserve"> </w:t>
      </w:r>
      <w:r w:rsidR="00033F80">
        <w:t>of</w:t>
      </w:r>
      <w:r w:rsidR="00E52E95">
        <w:t xml:space="preserve"> </w:t>
      </w:r>
      <w:r w:rsidR="00033F80">
        <w:t>people</w:t>
      </w:r>
      <w:r w:rsidR="00E52E95">
        <w:t xml:space="preserve"> </w:t>
      </w:r>
      <w:r w:rsidR="00033F80">
        <w:t>in</w:t>
      </w:r>
      <w:r w:rsidR="00E52E95">
        <w:t xml:space="preserve"> </w:t>
      </w:r>
      <w:r w:rsidR="00033F80">
        <w:t>Northern</w:t>
      </w:r>
      <w:r w:rsidR="00E52E95">
        <w:t xml:space="preserve"> </w:t>
      </w:r>
      <w:r w:rsidR="00033F80">
        <w:t>Ireland</w:t>
      </w:r>
      <w:r w:rsidR="00E52E95">
        <w:t xml:space="preserve"> </w:t>
      </w:r>
      <w:r w:rsidR="00033F80">
        <w:t>and</w:t>
      </w:r>
      <w:r w:rsidR="003D4127">
        <w:t>,</w:t>
      </w:r>
      <w:r w:rsidR="00E52E95">
        <w:t xml:space="preserve"> </w:t>
      </w:r>
      <w:r w:rsidR="00033F80">
        <w:t>indeed</w:t>
      </w:r>
      <w:r w:rsidR="003D4127">
        <w:t>,</w:t>
      </w:r>
      <w:r w:rsidR="00E52E95">
        <w:t xml:space="preserve"> </w:t>
      </w:r>
      <w:r w:rsidR="00033F80">
        <w:t>those</w:t>
      </w:r>
      <w:r w:rsidR="00E52E95">
        <w:t xml:space="preserve"> </w:t>
      </w:r>
      <w:r w:rsidR="00033F80">
        <w:t>who</w:t>
      </w:r>
      <w:r w:rsidR="00E52E95">
        <w:t xml:space="preserve"> </w:t>
      </w:r>
      <w:r w:rsidR="00033F80">
        <w:t>negotiated</w:t>
      </w:r>
      <w:r w:rsidR="00E52E95">
        <w:t xml:space="preserve"> </w:t>
      </w:r>
      <w:r w:rsidR="00033F80">
        <w:t>the</w:t>
      </w:r>
      <w:r w:rsidR="00E52E95">
        <w:t xml:space="preserve"> </w:t>
      </w:r>
      <w:r w:rsidR="00205C07">
        <w:t>Good</w:t>
      </w:r>
      <w:r w:rsidR="00E52E95">
        <w:t xml:space="preserve"> </w:t>
      </w:r>
      <w:r w:rsidR="00205C07">
        <w:t>Friday</w:t>
      </w:r>
      <w:r w:rsidR="00E52E95">
        <w:t xml:space="preserve"> </w:t>
      </w:r>
      <w:r w:rsidR="00205C07">
        <w:t>agreement</w:t>
      </w:r>
      <w:r w:rsidR="00033F80">
        <w:t>?</w:t>
      </w:r>
    </w:p>
    <w:p w:rsidR="00C862C7" w:rsidP="00C862C7">
      <w:pPr>
        <w:pStyle w:val="Answer"/>
      </w:pPr>
      <w:sdt>
        <w:sdtPr>
          <w:alias w:val="Witness"/>
          <w:id w:val="1708992894"/>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033F80">
        <w:t>No.</w:t>
      </w:r>
    </w:p>
    <w:p w:rsidR="00C862C7" w:rsidP="00C862C7">
      <w:pPr>
        <w:pStyle w:val="Question"/>
      </w:pPr>
      <w:sdt>
        <w:sdtPr>
          <w:alias w:val="Member"/>
          <w:tag w:val="&lt;Member mnisId='4856' dodsId=''&gt;"/>
          <w:id w:val="-2047513205"/>
          <w:placeholder>
            <w:docPart w:val="DefaultPlaceholder_1082065158"/>
          </w:placeholder>
          <w:richText/>
        </w:sdtPr>
        <w:sdtContent>
          <w:r w:rsidRPr="00C862C7">
            <w:rPr>
              <w:b/>
            </w:rPr>
            <w:t>Stephen</w:t>
          </w:r>
          <w:r w:rsidR="00E52E95">
            <w:rPr>
              <w:b/>
            </w:rPr>
            <w:t xml:space="preserve"> </w:t>
          </w:r>
          <w:r w:rsidRPr="00C862C7">
            <w:rPr>
              <w:b/>
            </w:rPr>
            <w:t>Farry:</w:t>
          </w:r>
        </w:sdtContent>
      </w:sdt>
      <w:r w:rsidR="00E52E95">
        <w:t xml:space="preserve"> </w:t>
      </w:r>
      <w:r w:rsidR="00033F80">
        <w:t>We</w:t>
      </w:r>
      <w:r w:rsidR="00E52E95">
        <w:t xml:space="preserve"> </w:t>
      </w:r>
      <w:r w:rsidR="00033F80">
        <w:t>would</w:t>
      </w:r>
      <w:r w:rsidR="00E52E95">
        <w:t xml:space="preserve"> </w:t>
      </w:r>
      <w:r w:rsidR="00033F80">
        <w:t>be</w:t>
      </w:r>
      <w:r w:rsidR="003D4127">
        <w:t>g</w:t>
      </w:r>
      <w:r w:rsidR="00E52E95">
        <w:t xml:space="preserve"> </w:t>
      </w:r>
      <w:r w:rsidR="00033F80">
        <w:t>to</w:t>
      </w:r>
      <w:r w:rsidR="00E52E95">
        <w:t xml:space="preserve"> </w:t>
      </w:r>
      <w:r w:rsidR="00033F80">
        <w:t>differ</w:t>
      </w:r>
      <w:r w:rsidR="00E52E95">
        <w:t xml:space="preserve"> </w:t>
      </w:r>
      <w:r w:rsidR="00033F80">
        <w:t>on</w:t>
      </w:r>
      <w:r w:rsidR="00E52E95">
        <w:t xml:space="preserve"> </w:t>
      </w:r>
      <w:r w:rsidR="00033F80">
        <w:t>that</w:t>
      </w:r>
      <w:r w:rsidR="00E52E95">
        <w:t xml:space="preserve"> </w:t>
      </w:r>
      <w:r w:rsidR="00033F80">
        <w:t>one,</w:t>
      </w:r>
      <w:r w:rsidR="00E52E95">
        <w:t xml:space="preserve"> </w:t>
      </w:r>
      <w:r w:rsidR="00033F80">
        <w:t>certainly</w:t>
      </w:r>
      <w:r w:rsidR="00E52E95">
        <w:t xml:space="preserve"> </w:t>
      </w:r>
      <w:r w:rsidR="00033F80">
        <w:t>as</w:t>
      </w:r>
      <w:r w:rsidR="00E52E95">
        <w:t xml:space="preserve"> </w:t>
      </w:r>
      <w:r w:rsidR="00033F80">
        <w:t>some</w:t>
      </w:r>
      <w:r w:rsidR="003D4127">
        <w:t>one</w:t>
      </w:r>
      <w:r w:rsidR="00E52E95">
        <w:t xml:space="preserve"> </w:t>
      </w:r>
      <w:r w:rsidR="00033F80">
        <w:t>who</w:t>
      </w:r>
      <w:r w:rsidR="00E52E95">
        <w:t xml:space="preserve"> </w:t>
      </w:r>
      <w:r w:rsidR="00033F80">
        <w:t>was</w:t>
      </w:r>
      <w:r w:rsidR="00E52E95">
        <w:t xml:space="preserve"> </w:t>
      </w:r>
      <w:r w:rsidR="00033F80">
        <w:t>part</w:t>
      </w:r>
      <w:r w:rsidR="00E52E95">
        <w:t xml:space="preserve"> </w:t>
      </w:r>
      <w:r w:rsidR="00033F80">
        <w:t>of</w:t>
      </w:r>
      <w:r w:rsidR="00E52E95">
        <w:t xml:space="preserve"> </w:t>
      </w:r>
      <w:r w:rsidR="00033F80">
        <w:t>that</w:t>
      </w:r>
      <w:r w:rsidR="00E52E95">
        <w:t xml:space="preserve"> </w:t>
      </w:r>
      <w:r w:rsidR="00033F80">
        <w:t>process</w:t>
      </w:r>
      <w:r w:rsidR="007B7AD2">
        <w:t>.</w:t>
      </w:r>
      <w:r w:rsidR="00E52E95">
        <w:t xml:space="preserve"> </w:t>
      </w:r>
      <w:r w:rsidR="003D4127">
        <w:t>The</w:t>
      </w:r>
      <w:r w:rsidR="00E52E95">
        <w:t xml:space="preserve"> </w:t>
      </w:r>
      <w:r w:rsidR="00033F80">
        <w:t>Chair</w:t>
      </w:r>
      <w:r w:rsidR="00E52E95">
        <w:t xml:space="preserve"> </w:t>
      </w:r>
      <w:r w:rsidR="00033F80">
        <w:t>is</w:t>
      </w:r>
      <w:r w:rsidR="00E52E95">
        <w:t xml:space="preserve"> </w:t>
      </w:r>
      <w:r w:rsidR="00033F80">
        <w:t>very</w:t>
      </w:r>
      <w:r w:rsidR="00E52E95">
        <w:t xml:space="preserve"> </w:t>
      </w:r>
      <w:r w:rsidR="00033F80">
        <w:t>strict</w:t>
      </w:r>
      <w:r w:rsidR="00E52E95">
        <w:t xml:space="preserve"> </w:t>
      </w:r>
      <w:r w:rsidR="00033F80">
        <w:t>on</w:t>
      </w:r>
      <w:r w:rsidR="00E52E95">
        <w:t xml:space="preserve"> </w:t>
      </w:r>
      <w:r w:rsidR="00033F80">
        <w:t>short</w:t>
      </w:r>
      <w:r w:rsidR="00E52E95">
        <w:t xml:space="preserve"> </w:t>
      </w:r>
      <w:r w:rsidR="00033F80">
        <w:t>questions,</w:t>
      </w:r>
      <w:r w:rsidR="00E52E95">
        <w:t xml:space="preserve"> </w:t>
      </w:r>
      <w:r w:rsidR="003D4127">
        <w:t>so</w:t>
      </w:r>
      <w:r w:rsidR="00E52E95">
        <w:t xml:space="preserve"> </w:t>
      </w:r>
      <w:r w:rsidR="003D4127">
        <w:t>this</w:t>
      </w:r>
      <w:r w:rsidR="00E52E95">
        <w:t xml:space="preserve"> </w:t>
      </w:r>
      <w:r w:rsidR="003D4127">
        <w:t>is</w:t>
      </w:r>
      <w:r w:rsidR="00E52E95">
        <w:t xml:space="preserve"> </w:t>
      </w:r>
      <w:r w:rsidR="00033F80">
        <w:t>the</w:t>
      </w:r>
      <w:r w:rsidR="00E52E95">
        <w:t xml:space="preserve"> </w:t>
      </w:r>
      <w:r w:rsidR="00033F80">
        <w:t>final</w:t>
      </w:r>
      <w:r w:rsidR="00E52E95">
        <w:t xml:space="preserve"> </w:t>
      </w:r>
      <w:r w:rsidR="00033F80">
        <w:t>question</w:t>
      </w:r>
      <w:r w:rsidR="00E52E95">
        <w:t xml:space="preserve"> </w:t>
      </w:r>
      <w:r w:rsidR="00033F80">
        <w:t>for</w:t>
      </w:r>
      <w:r w:rsidR="00E52E95">
        <w:t xml:space="preserve"> </w:t>
      </w:r>
      <w:r w:rsidR="00033F80">
        <w:t>now</w:t>
      </w:r>
      <w:r w:rsidR="003D4127">
        <w:t>.</w:t>
      </w:r>
      <w:r w:rsidR="00E52E95">
        <w:t xml:space="preserve"> </w:t>
      </w:r>
      <w:r w:rsidR="003D4127">
        <w:t>In</w:t>
      </w:r>
      <w:r w:rsidR="00E52E95">
        <w:t xml:space="preserve"> </w:t>
      </w:r>
      <w:r w:rsidR="00033F80">
        <w:t>terms</w:t>
      </w:r>
      <w:r w:rsidR="00E52E95">
        <w:t xml:space="preserve"> </w:t>
      </w:r>
      <w:r w:rsidR="00033F80">
        <w:t>of</w:t>
      </w:r>
      <w:r w:rsidR="00E52E95">
        <w:t xml:space="preserve"> </w:t>
      </w:r>
      <w:r w:rsidR="00033F80">
        <w:t>the</w:t>
      </w:r>
      <w:r w:rsidR="00E52E95">
        <w:t xml:space="preserve"> </w:t>
      </w:r>
      <w:r w:rsidR="00033F80">
        <w:t>attitude</w:t>
      </w:r>
      <w:r w:rsidR="00E52E95">
        <w:t xml:space="preserve"> </w:t>
      </w:r>
      <w:r w:rsidR="00033F80">
        <w:t>towards</w:t>
      </w:r>
      <w:r w:rsidR="00E52E95">
        <w:t xml:space="preserve"> </w:t>
      </w:r>
      <w:r w:rsidR="00033F80">
        <w:t>the</w:t>
      </w:r>
      <w:r w:rsidR="00E52E95">
        <w:t xml:space="preserve"> </w:t>
      </w:r>
      <w:r w:rsidR="00F61417">
        <w:t>Joint Committee</w:t>
      </w:r>
      <w:r w:rsidR="00033F80">
        <w:t>,</w:t>
      </w:r>
      <w:r w:rsidR="00E52E95">
        <w:t xml:space="preserve"> </w:t>
      </w:r>
      <w:r w:rsidR="00033F80">
        <w:t>do</w:t>
      </w:r>
      <w:r w:rsidR="00E52E95">
        <w:t xml:space="preserve"> </w:t>
      </w:r>
      <w:r w:rsidR="00033F80">
        <w:t>the</w:t>
      </w:r>
      <w:r w:rsidR="00E52E95">
        <w:t xml:space="preserve"> </w:t>
      </w:r>
      <w:r w:rsidR="00033F80">
        <w:t>Government</w:t>
      </w:r>
      <w:r w:rsidR="00E52E95">
        <w:t xml:space="preserve"> </w:t>
      </w:r>
      <w:r w:rsidR="00033F80">
        <w:t>view</w:t>
      </w:r>
      <w:r w:rsidR="00E52E95">
        <w:t xml:space="preserve"> </w:t>
      </w:r>
      <w:r w:rsidR="00033F80">
        <w:t>the</w:t>
      </w:r>
      <w:r w:rsidR="00E52E95">
        <w:t xml:space="preserve"> </w:t>
      </w:r>
      <w:r w:rsidR="00F61417">
        <w:t>Joint Committee</w:t>
      </w:r>
      <w:r w:rsidR="00E52E95">
        <w:t xml:space="preserve"> </w:t>
      </w:r>
      <w:r w:rsidR="00033F80">
        <w:t>as</w:t>
      </w:r>
      <w:r w:rsidR="00E52E95">
        <w:t xml:space="preserve"> </w:t>
      </w:r>
      <w:r w:rsidR="00033F80">
        <w:t>a</w:t>
      </w:r>
      <w:r w:rsidR="00E52E95">
        <w:t xml:space="preserve"> </w:t>
      </w:r>
      <w:r w:rsidR="00033F80">
        <w:t>means</w:t>
      </w:r>
      <w:r w:rsidR="00E52E95">
        <w:t xml:space="preserve"> </w:t>
      </w:r>
      <w:r w:rsidR="00033F80">
        <w:t>to</w:t>
      </w:r>
      <w:r w:rsidR="00E52E95">
        <w:t xml:space="preserve"> </w:t>
      </w:r>
      <w:r w:rsidR="00033F80">
        <w:t>implement</w:t>
      </w:r>
      <w:r w:rsidR="00E52E95">
        <w:t xml:space="preserve"> </w:t>
      </w:r>
      <w:r w:rsidR="00033F80">
        <w:t>what</w:t>
      </w:r>
      <w:r w:rsidR="00E52E95">
        <w:t xml:space="preserve"> </w:t>
      </w:r>
      <w:r w:rsidR="00033F80">
        <w:t>is</w:t>
      </w:r>
      <w:r w:rsidR="00E52E95">
        <w:t xml:space="preserve"> </w:t>
      </w:r>
      <w:r w:rsidR="00033F80">
        <w:t>already</w:t>
      </w:r>
      <w:r w:rsidR="00E52E95">
        <w:t xml:space="preserve"> </w:t>
      </w:r>
      <w:r w:rsidR="00033F80">
        <w:t>agreed</w:t>
      </w:r>
      <w:r w:rsidR="00E52E95">
        <w:t xml:space="preserve"> </w:t>
      </w:r>
      <w:r w:rsidR="00033F80">
        <w:t>in</w:t>
      </w:r>
      <w:r w:rsidR="00E52E95">
        <w:t xml:space="preserve"> </w:t>
      </w:r>
      <w:r w:rsidR="00230D3C">
        <w:t>the</w:t>
      </w:r>
      <w:r w:rsidR="00E52E95">
        <w:t xml:space="preserve"> </w:t>
      </w:r>
      <w:r w:rsidR="00230D3C">
        <w:t>protocol</w:t>
      </w:r>
      <w:r w:rsidR="00033F80">
        <w:t>,</w:t>
      </w:r>
      <w:r w:rsidR="00E52E95">
        <w:t xml:space="preserve"> </w:t>
      </w:r>
      <w:r w:rsidR="00033F80">
        <w:t>or</w:t>
      </w:r>
      <w:r w:rsidR="00E52E95">
        <w:t xml:space="preserve"> </w:t>
      </w:r>
      <w:r w:rsidR="00033F80">
        <w:t>is</w:t>
      </w:r>
      <w:r w:rsidR="00E52E95">
        <w:t xml:space="preserve"> </w:t>
      </w:r>
      <w:r w:rsidR="00033F80">
        <w:t>the</w:t>
      </w:r>
      <w:r w:rsidR="00E52E95">
        <w:t xml:space="preserve"> </w:t>
      </w:r>
      <w:r w:rsidR="00F61417">
        <w:t>Joint Committee</w:t>
      </w:r>
      <w:r w:rsidR="00E52E95">
        <w:t xml:space="preserve"> </w:t>
      </w:r>
      <w:r w:rsidR="00033F80">
        <w:t>a</w:t>
      </w:r>
      <w:r w:rsidR="00E52E95">
        <w:t xml:space="preserve"> </w:t>
      </w:r>
      <w:r w:rsidR="00033F80">
        <w:t>means</w:t>
      </w:r>
      <w:r w:rsidR="00E52E95">
        <w:t xml:space="preserve"> </w:t>
      </w:r>
      <w:r w:rsidR="00033F80">
        <w:t>to</w:t>
      </w:r>
      <w:r w:rsidR="00E52E95">
        <w:t xml:space="preserve"> </w:t>
      </w:r>
      <w:r w:rsidR="00033F80">
        <w:t>renegotiate</w:t>
      </w:r>
      <w:r w:rsidR="00E52E95">
        <w:t xml:space="preserve"> </w:t>
      </w:r>
      <w:r w:rsidR="00230D3C">
        <w:t>the</w:t>
      </w:r>
      <w:r w:rsidR="00E52E95">
        <w:t xml:space="preserve"> </w:t>
      </w:r>
      <w:r w:rsidR="00230D3C">
        <w:t>protocol</w:t>
      </w:r>
      <w:r w:rsidR="00033F80">
        <w:t>?</w:t>
      </w:r>
    </w:p>
    <w:p w:rsidR="00C862C7" w:rsidP="00C862C7">
      <w:pPr>
        <w:pStyle w:val="Answer"/>
      </w:pPr>
      <w:sdt>
        <w:sdtPr>
          <w:alias w:val="Witness"/>
          <w:id w:val="629132736"/>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3D4127">
        <w:t>It</w:t>
      </w:r>
      <w:r w:rsidR="00E52E95">
        <w:t xml:space="preserve"> </w:t>
      </w:r>
      <w:r w:rsidR="003D4127">
        <w:t>is</w:t>
      </w:r>
      <w:r w:rsidR="00E52E95">
        <w:t xml:space="preserve"> </w:t>
      </w:r>
      <w:r w:rsidR="003D4127">
        <w:t>about</w:t>
      </w:r>
      <w:r w:rsidR="00E52E95">
        <w:t xml:space="preserve"> </w:t>
      </w:r>
      <w:r w:rsidR="00E44844">
        <w:t>ironing</w:t>
      </w:r>
      <w:r w:rsidR="00E52E95">
        <w:t xml:space="preserve"> </w:t>
      </w:r>
      <w:r w:rsidR="00E44844">
        <w:t>out</w:t>
      </w:r>
      <w:r w:rsidR="00E52E95">
        <w:t xml:space="preserve"> </w:t>
      </w:r>
      <w:r w:rsidR="00E44844">
        <w:t>those</w:t>
      </w:r>
      <w:r w:rsidR="00E52E95">
        <w:t xml:space="preserve"> </w:t>
      </w:r>
      <w:r w:rsidR="00E44844">
        <w:t>issues</w:t>
      </w:r>
      <w:r w:rsidR="00E52E95">
        <w:t xml:space="preserve"> </w:t>
      </w:r>
      <w:r w:rsidR="00E44844">
        <w:t>that</w:t>
      </w:r>
      <w:r w:rsidR="00E52E95">
        <w:t xml:space="preserve"> </w:t>
      </w:r>
      <w:r w:rsidR="00E44844">
        <w:t>were</w:t>
      </w:r>
      <w:r w:rsidR="00E52E95">
        <w:t xml:space="preserve"> </w:t>
      </w:r>
      <w:r w:rsidR="00E44844">
        <w:t>set</w:t>
      </w:r>
      <w:r w:rsidR="00E52E95">
        <w:t xml:space="preserve"> </w:t>
      </w:r>
      <w:r w:rsidR="00E44844">
        <w:t>to</w:t>
      </w:r>
      <w:r w:rsidR="00E52E95">
        <w:t xml:space="preserve"> </w:t>
      </w:r>
      <w:r w:rsidR="00E44844">
        <w:t>be</w:t>
      </w:r>
      <w:r w:rsidR="00E52E95">
        <w:t xml:space="preserve"> </w:t>
      </w:r>
      <w:r w:rsidR="00E44844">
        <w:t>interpreted</w:t>
      </w:r>
      <w:r w:rsidR="00E52E95">
        <w:t xml:space="preserve"> </w:t>
      </w:r>
      <w:r w:rsidR="002A6FDD">
        <w:t>and</w:t>
      </w:r>
      <w:r w:rsidR="00E52E95">
        <w:t xml:space="preserve"> </w:t>
      </w:r>
      <w:r w:rsidR="00E44844">
        <w:t>how</w:t>
      </w:r>
      <w:r w:rsidR="00E52E95">
        <w:t xml:space="preserve"> </w:t>
      </w:r>
      <w:r w:rsidR="00E44844">
        <w:t>we</w:t>
      </w:r>
      <w:r w:rsidR="00E52E95">
        <w:t xml:space="preserve"> </w:t>
      </w:r>
      <w:r w:rsidR="00E44844">
        <w:t>deliver</w:t>
      </w:r>
      <w:r w:rsidR="00E52E95">
        <w:t xml:space="preserve"> </w:t>
      </w:r>
      <w:r w:rsidR="00E44844">
        <w:t>on</w:t>
      </w:r>
      <w:r w:rsidR="00E52E95">
        <w:t xml:space="preserve"> </w:t>
      </w:r>
      <w:r w:rsidR="002A6FDD">
        <w:t>the</w:t>
      </w:r>
      <w:r w:rsidR="00E52E95">
        <w:t xml:space="preserve"> </w:t>
      </w:r>
      <w:r w:rsidR="00E44844">
        <w:t>ground</w:t>
      </w:r>
      <w:r w:rsidR="007B7AD2">
        <w:t>.</w:t>
      </w:r>
      <w:r w:rsidR="00E52E95">
        <w:t xml:space="preserve"> </w:t>
      </w:r>
      <w:r w:rsidR="002A6FDD">
        <w:t>We</w:t>
      </w:r>
      <w:r w:rsidR="00E52E95">
        <w:t xml:space="preserve"> </w:t>
      </w:r>
      <w:r w:rsidR="002A6FDD">
        <w:t>set</w:t>
      </w:r>
      <w:r w:rsidR="00E52E95">
        <w:t xml:space="preserve"> </w:t>
      </w:r>
      <w:r w:rsidR="002A6FDD">
        <w:t>out</w:t>
      </w:r>
      <w:r w:rsidR="00E52E95">
        <w:t xml:space="preserve"> </w:t>
      </w:r>
      <w:r w:rsidR="00E44844">
        <w:t>in</w:t>
      </w:r>
      <w:r w:rsidR="00E52E95">
        <w:t xml:space="preserve"> </w:t>
      </w:r>
      <w:r w:rsidR="00E44844">
        <w:t>the</w:t>
      </w:r>
      <w:r w:rsidR="00E52E95">
        <w:t xml:space="preserve"> </w:t>
      </w:r>
      <w:r w:rsidR="00F61417">
        <w:t>Command Paper</w:t>
      </w:r>
      <w:r w:rsidR="00E44844">
        <w:t>,</w:t>
      </w:r>
      <w:r w:rsidR="00E52E95">
        <w:t xml:space="preserve"> </w:t>
      </w:r>
      <w:r w:rsidR="00E44844">
        <w:t>which</w:t>
      </w:r>
      <w:r w:rsidR="00E52E95">
        <w:t xml:space="preserve"> </w:t>
      </w:r>
      <w:r w:rsidR="00E44844">
        <w:t>was</w:t>
      </w:r>
      <w:r w:rsidR="00E52E95">
        <w:t xml:space="preserve"> </w:t>
      </w:r>
      <w:r w:rsidR="00E44844">
        <w:t>widely</w:t>
      </w:r>
      <w:r w:rsidR="00E52E95">
        <w:t xml:space="preserve"> </w:t>
      </w:r>
      <w:r w:rsidR="00E44844">
        <w:t>positively</w:t>
      </w:r>
      <w:r w:rsidR="00E52E95">
        <w:t xml:space="preserve"> </w:t>
      </w:r>
      <w:r w:rsidR="00E44844">
        <w:t>received</w:t>
      </w:r>
      <w:r w:rsidR="00E52E95">
        <w:t xml:space="preserve"> </w:t>
      </w:r>
      <w:r w:rsidR="00E44844">
        <w:t>in</w:t>
      </w:r>
      <w:r w:rsidR="00E52E95">
        <w:t xml:space="preserve"> </w:t>
      </w:r>
      <w:r w:rsidR="002A6FDD">
        <w:t>the</w:t>
      </w:r>
      <w:r w:rsidR="00E52E95">
        <w:t xml:space="preserve"> </w:t>
      </w:r>
      <w:r w:rsidR="00E44844">
        <w:t>sum</w:t>
      </w:r>
      <w:r w:rsidR="002A6FDD">
        <w:t>mer</w:t>
      </w:r>
      <w:r w:rsidR="00E52E95">
        <w:t xml:space="preserve"> </w:t>
      </w:r>
      <w:r w:rsidR="00E44844">
        <w:t>across</w:t>
      </w:r>
      <w:r w:rsidR="00E52E95">
        <w:t xml:space="preserve"> </w:t>
      </w:r>
      <w:r w:rsidR="00E44844">
        <w:t>the</w:t>
      </w:r>
      <w:r w:rsidR="00E52E95">
        <w:t xml:space="preserve"> </w:t>
      </w:r>
      <w:r w:rsidR="00E44844">
        <w:t>board,</w:t>
      </w:r>
      <w:r w:rsidR="00E52E95">
        <w:t xml:space="preserve"> </w:t>
      </w:r>
      <w:r w:rsidR="00E44844">
        <w:t>our</w:t>
      </w:r>
      <w:r w:rsidR="00E52E95">
        <w:t xml:space="preserve"> </w:t>
      </w:r>
      <w:r w:rsidR="00E44844">
        <w:t>intention</w:t>
      </w:r>
      <w:r w:rsidR="00E52E95">
        <w:t xml:space="preserve"> </w:t>
      </w:r>
      <w:r w:rsidR="00E44844">
        <w:t>of</w:t>
      </w:r>
      <w:r w:rsidR="00E52E95">
        <w:t xml:space="preserve"> </w:t>
      </w:r>
      <w:r w:rsidR="00E44844">
        <w:t>how</w:t>
      </w:r>
      <w:r w:rsidR="00E52E95">
        <w:t xml:space="preserve"> </w:t>
      </w:r>
      <w:r w:rsidR="00E44844">
        <w:t>to</w:t>
      </w:r>
      <w:r w:rsidR="00E52E95">
        <w:t xml:space="preserve"> </w:t>
      </w:r>
      <w:r w:rsidR="002A6FDD">
        <w:t>deliver</w:t>
      </w:r>
      <w:r w:rsidR="00E52E95">
        <w:t xml:space="preserve"> </w:t>
      </w:r>
      <w:r w:rsidR="00E44844">
        <w:t>unfettered</w:t>
      </w:r>
      <w:r w:rsidR="00E52E95">
        <w:t xml:space="preserve"> </w:t>
      </w:r>
      <w:r w:rsidR="00E44844">
        <w:t>access,</w:t>
      </w:r>
      <w:r w:rsidR="00E52E95">
        <w:t xml:space="preserve"> </w:t>
      </w:r>
      <w:r w:rsidR="00E44844">
        <w:t>which</w:t>
      </w:r>
      <w:r w:rsidR="00E52E95">
        <w:t xml:space="preserve"> </w:t>
      </w:r>
      <w:r w:rsidR="00E44844">
        <w:t>we</w:t>
      </w:r>
      <w:r w:rsidR="00E52E95">
        <w:t xml:space="preserve"> </w:t>
      </w:r>
      <w:r w:rsidR="00E44844">
        <w:t>still</w:t>
      </w:r>
      <w:r w:rsidR="00E52E95">
        <w:t xml:space="preserve"> </w:t>
      </w:r>
      <w:r w:rsidR="00E44844">
        <w:t>seek</w:t>
      </w:r>
      <w:r w:rsidR="00E52E95">
        <w:t xml:space="preserve"> </w:t>
      </w:r>
      <w:r w:rsidR="00E44844">
        <w:t>to</w:t>
      </w:r>
      <w:r w:rsidR="00E52E95">
        <w:t xml:space="preserve"> </w:t>
      </w:r>
      <w:r w:rsidR="00E44844">
        <w:t>do</w:t>
      </w:r>
      <w:r w:rsidR="00E52E95">
        <w:t xml:space="preserve"> </w:t>
      </w:r>
      <w:r w:rsidR="00E44844">
        <w:t>through</w:t>
      </w:r>
      <w:r w:rsidR="00E52E95">
        <w:t xml:space="preserve"> </w:t>
      </w:r>
      <w:r w:rsidR="00E44844">
        <w:t>the</w:t>
      </w:r>
      <w:r w:rsidR="00E52E95">
        <w:t xml:space="preserve"> </w:t>
      </w:r>
      <w:r w:rsidR="00F61417">
        <w:t>Joint Committee</w:t>
      </w:r>
      <w:r w:rsidR="007B7AD2">
        <w:t>.</w:t>
      </w:r>
      <w:r w:rsidR="00E52E95">
        <w:t xml:space="preserve"> </w:t>
      </w:r>
      <w:r w:rsidR="00E44844">
        <w:t>Indeed,</w:t>
      </w:r>
      <w:r w:rsidR="00E52E95">
        <w:t xml:space="preserve"> </w:t>
      </w:r>
      <w:r w:rsidR="00E44844">
        <w:t>the</w:t>
      </w:r>
      <w:r w:rsidR="00E52E95">
        <w:t xml:space="preserve"> </w:t>
      </w:r>
      <w:r w:rsidR="00E44844">
        <w:t>safety</w:t>
      </w:r>
      <w:r w:rsidR="00E52E95">
        <w:t xml:space="preserve"> </w:t>
      </w:r>
      <w:r w:rsidR="00E44844">
        <w:t>net</w:t>
      </w:r>
      <w:r w:rsidR="00E52E95">
        <w:t xml:space="preserve"> </w:t>
      </w:r>
      <w:r w:rsidR="00E44844">
        <w:t>that</w:t>
      </w:r>
      <w:r w:rsidR="00E52E95">
        <w:t xml:space="preserve"> </w:t>
      </w:r>
      <w:r w:rsidR="00E44844">
        <w:t>the</w:t>
      </w:r>
      <w:r w:rsidR="00E52E95">
        <w:t xml:space="preserve"> </w:t>
      </w:r>
      <w:r w:rsidR="00E44844">
        <w:t>Bill</w:t>
      </w:r>
      <w:r w:rsidR="00E52E95">
        <w:t xml:space="preserve"> </w:t>
      </w:r>
      <w:r w:rsidR="00E44844">
        <w:t>will</w:t>
      </w:r>
      <w:r w:rsidR="00E52E95">
        <w:t xml:space="preserve"> </w:t>
      </w:r>
      <w:r w:rsidR="00E44844">
        <w:t>put</w:t>
      </w:r>
      <w:r w:rsidR="00E52E95">
        <w:t xml:space="preserve"> </w:t>
      </w:r>
      <w:r w:rsidR="00E44844">
        <w:t>in</w:t>
      </w:r>
      <w:r w:rsidR="00E52E95">
        <w:t xml:space="preserve"> </w:t>
      </w:r>
      <w:r w:rsidR="00E44844">
        <w:t>place</w:t>
      </w:r>
      <w:r w:rsidR="00E52E95">
        <w:t xml:space="preserve"> </w:t>
      </w:r>
      <w:r w:rsidR="00E44844">
        <w:t>is</w:t>
      </w:r>
      <w:r w:rsidR="00E52E95">
        <w:t xml:space="preserve"> </w:t>
      </w:r>
      <w:r w:rsidR="00E44844">
        <w:t>delivering</w:t>
      </w:r>
      <w:r w:rsidR="00E52E95">
        <w:t xml:space="preserve"> </w:t>
      </w:r>
      <w:r w:rsidR="00E44844">
        <w:t>on</w:t>
      </w:r>
      <w:r w:rsidR="00E52E95">
        <w:t xml:space="preserve"> </w:t>
      </w:r>
      <w:r w:rsidR="00E44844">
        <w:t>exactly</w:t>
      </w:r>
      <w:r w:rsidR="00E52E95">
        <w:t xml:space="preserve"> </w:t>
      </w:r>
      <w:r w:rsidR="00E44844">
        <w:t>what</w:t>
      </w:r>
      <w:r w:rsidR="00E52E95">
        <w:t xml:space="preserve"> </w:t>
      </w:r>
      <w:r w:rsidR="00E44844">
        <w:t>was</w:t>
      </w:r>
      <w:r w:rsidR="00E52E95">
        <w:t xml:space="preserve"> </w:t>
      </w:r>
      <w:r w:rsidR="00E44844">
        <w:t>set</w:t>
      </w:r>
      <w:r w:rsidR="00E52E95">
        <w:t xml:space="preserve"> </w:t>
      </w:r>
      <w:r w:rsidR="00E44844">
        <w:t>out</w:t>
      </w:r>
      <w:r w:rsidR="00E52E95">
        <w:t xml:space="preserve"> </w:t>
      </w:r>
      <w:r w:rsidR="00E44844">
        <w:t>in</w:t>
      </w:r>
      <w:r w:rsidR="00E52E95">
        <w:t xml:space="preserve"> </w:t>
      </w:r>
      <w:r w:rsidR="00E44844">
        <w:t>the</w:t>
      </w:r>
      <w:r w:rsidR="00E52E95">
        <w:t xml:space="preserve"> </w:t>
      </w:r>
      <w:r w:rsidR="00F61417">
        <w:t>Command Paper</w:t>
      </w:r>
      <w:r w:rsidR="00E44844">
        <w:t>,</w:t>
      </w:r>
      <w:r w:rsidR="00E52E95">
        <w:t xml:space="preserve"> </w:t>
      </w:r>
      <w:r w:rsidR="00E44844">
        <w:t>I</w:t>
      </w:r>
      <w:r w:rsidR="00E52E95">
        <w:t xml:space="preserve"> </w:t>
      </w:r>
      <w:r w:rsidR="00E44844">
        <w:t>would</w:t>
      </w:r>
      <w:r w:rsidR="00E52E95">
        <w:t xml:space="preserve"> </w:t>
      </w:r>
      <w:r w:rsidR="00E44844">
        <w:t>argue.</w:t>
      </w:r>
    </w:p>
    <w:p w:rsidR="00C862C7" w:rsidP="00C862C7">
      <w:pPr>
        <w:pStyle w:val="Question"/>
      </w:pPr>
      <w:sdt>
        <w:sdtPr>
          <w:alias w:val="Member"/>
          <w:tag w:val="&lt;Member mnisId='4856' dodsId=''&gt;"/>
          <w:id w:val="999469545"/>
          <w:placeholder>
            <w:docPart w:val="DefaultPlaceholder_1082065158"/>
          </w:placeholder>
          <w:richText/>
        </w:sdtPr>
        <w:sdtContent>
          <w:r w:rsidRPr="00C862C7">
            <w:rPr>
              <w:b/>
            </w:rPr>
            <w:t>Stephen</w:t>
          </w:r>
          <w:r w:rsidR="00E52E95">
            <w:rPr>
              <w:b/>
            </w:rPr>
            <w:t xml:space="preserve"> </w:t>
          </w:r>
          <w:r w:rsidRPr="00C862C7">
            <w:rPr>
              <w:b/>
            </w:rPr>
            <w:t>Farry:</w:t>
          </w:r>
        </w:sdtContent>
      </w:sdt>
      <w:r w:rsidR="00E52E95">
        <w:t xml:space="preserve"> </w:t>
      </w:r>
      <w:r w:rsidR="002A6FDD">
        <w:t>So</w:t>
      </w:r>
      <w:r w:rsidR="00E52E95">
        <w:t xml:space="preserve"> </w:t>
      </w:r>
      <w:r w:rsidR="002A6FDD">
        <w:t>it</w:t>
      </w:r>
      <w:r w:rsidR="00E52E95">
        <w:t xml:space="preserve"> </w:t>
      </w:r>
      <w:r>
        <w:t>is</w:t>
      </w:r>
      <w:r w:rsidR="00E52E95">
        <w:t xml:space="preserve"> </w:t>
      </w:r>
      <w:r>
        <w:t>an</w:t>
      </w:r>
      <w:r w:rsidR="00E52E95">
        <w:t xml:space="preserve"> </w:t>
      </w:r>
      <w:r>
        <w:t>issue</w:t>
      </w:r>
      <w:r w:rsidR="00E52E95">
        <w:t xml:space="preserve"> </w:t>
      </w:r>
      <w:r>
        <w:t>of</w:t>
      </w:r>
      <w:r w:rsidR="00E52E95">
        <w:t xml:space="preserve"> </w:t>
      </w:r>
      <w:r>
        <w:t>implementing</w:t>
      </w:r>
      <w:r w:rsidR="00E52E95">
        <w:t xml:space="preserve"> </w:t>
      </w:r>
      <w:r>
        <w:t>what</w:t>
      </w:r>
      <w:r w:rsidR="00E52E95">
        <w:t xml:space="preserve"> </w:t>
      </w:r>
      <w:r>
        <w:t>is</w:t>
      </w:r>
      <w:r w:rsidR="00E52E95">
        <w:t xml:space="preserve"> </w:t>
      </w:r>
      <w:r>
        <w:t>already</w:t>
      </w:r>
      <w:r w:rsidR="00E52E95">
        <w:t xml:space="preserve"> </w:t>
      </w:r>
      <w:r>
        <w:t>agreed,</w:t>
      </w:r>
      <w:r w:rsidR="00E52E95">
        <w:t xml:space="preserve"> </w:t>
      </w:r>
      <w:r>
        <w:t>not</w:t>
      </w:r>
      <w:r w:rsidR="00E52E95">
        <w:t xml:space="preserve"> </w:t>
      </w:r>
      <w:r>
        <w:t>trying</w:t>
      </w:r>
      <w:r w:rsidR="00E52E95">
        <w:t xml:space="preserve"> </w:t>
      </w:r>
      <w:r>
        <w:t>to</w:t>
      </w:r>
      <w:r w:rsidR="00E52E95">
        <w:t xml:space="preserve"> </w:t>
      </w:r>
      <w:r>
        <w:t>rewrite</w:t>
      </w:r>
      <w:r w:rsidR="00E52E95">
        <w:t xml:space="preserve"> </w:t>
      </w:r>
      <w:r>
        <w:t>it.</w:t>
      </w:r>
    </w:p>
    <w:p w:rsidR="00FD5A0B" w:rsidP="00C862C7">
      <w:pPr>
        <w:pStyle w:val="Answer"/>
      </w:pPr>
      <w:sdt>
        <w:sdtPr>
          <w:alias w:val="Witness"/>
          <w:id w:val="1610462554"/>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E44844">
        <w:t>There</w:t>
      </w:r>
      <w:r w:rsidR="00E52E95">
        <w:t xml:space="preserve"> </w:t>
      </w:r>
      <w:r w:rsidR="00E44844">
        <w:t>is</w:t>
      </w:r>
      <w:r w:rsidR="00E52E95">
        <w:t xml:space="preserve"> </w:t>
      </w:r>
      <w:r w:rsidR="00E44844">
        <w:t>a</w:t>
      </w:r>
      <w:r w:rsidR="00E52E95">
        <w:t xml:space="preserve"> </w:t>
      </w:r>
      <w:r w:rsidR="00E44844">
        <w:t>range</w:t>
      </w:r>
      <w:r w:rsidR="00E52E95">
        <w:t xml:space="preserve"> </w:t>
      </w:r>
      <w:r w:rsidR="00E44844">
        <w:t>of</w:t>
      </w:r>
      <w:r w:rsidR="00E52E95">
        <w:t xml:space="preserve"> </w:t>
      </w:r>
      <w:r w:rsidR="00E44844">
        <w:t>things</w:t>
      </w:r>
      <w:r w:rsidR="00E52E95">
        <w:t xml:space="preserve"> </w:t>
      </w:r>
      <w:r w:rsidR="00E44844">
        <w:t>in</w:t>
      </w:r>
      <w:r w:rsidR="00E52E95">
        <w:t xml:space="preserve"> </w:t>
      </w:r>
      <w:r w:rsidR="00230D3C">
        <w:t>the</w:t>
      </w:r>
      <w:r w:rsidR="00E52E95">
        <w:t xml:space="preserve"> </w:t>
      </w:r>
      <w:r w:rsidR="00230D3C">
        <w:t>protocol</w:t>
      </w:r>
      <w:r w:rsidR="00E52E95">
        <w:t xml:space="preserve"> </w:t>
      </w:r>
      <w:r w:rsidR="00E44844">
        <w:t>that</w:t>
      </w:r>
      <w:r w:rsidR="00E52E95">
        <w:t xml:space="preserve"> </w:t>
      </w:r>
      <w:r w:rsidR="00E44844">
        <w:t>were</w:t>
      </w:r>
      <w:r w:rsidR="00E52E95">
        <w:t xml:space="preserve"> </w:t>
      </w:r>
      <w:r w:rsidR="00E44844">
        <w:t>subject</w:t>
      </w:r>
      <w:r w:rsidR="00E52E95">
        <w:t xml:space="preserve"> </w:t>
      </w:r>
      <w:r w:rsidR="00E44844">
        <w:t>to</w:t>
      </w:r>
      <w:r w:rsidR="00E52E95">
        <w:t xml:space="preserve"> </w:t>
      </w:r>
      <w:r w:rsidR="00E44844">
        <w:t>the</w:t>
      </w:r>
      <w:r w:rsidR="00E52E95">
        <w:t xml:space="preserve"> </w:t>
      </w:r>
      <w:r w:rsidR="00F61417">
        <w:t>Joint Committee</w:t>
      </w:r>
      <w:r w:rsidR="00E52E95">
        <w:t xml:space="preserve"> </w:t>
      </w:r>
      <w:r w:rsidR="00E44844">
        <w:t>to</w:t>
      </w:r>
      <w:r w:rsidR="00E52E95">
        <w:t xml:space="preserve"> </w:t>
      </w:r>
      <w:r w:rsidR="00E44844">
        <w:t>finalise</w:t>
      </w:r>
      <w:r w:rsidR="00E52E95">
        <w:t xml:space="preserve"> </w:t>
      </w:r>
      <w:r w:rsidR="00E44844">
        <w:t>and</w:t>
      </w:r>
      <w:r w:rsidR="00E52E95">
        <w:t xml:space="preserve"> </w:t>
      </w:r>
      <w:r w:rsidR="00E44844">
        <w:t>iron</w:t>
      </w:r>
      <w:r w:rsidR="00E52E95">
        <w:t xml:space="preserve"> </w:t>
      </w:r>
      <w:r w:rsidR="00E44844">
        <w:t>out,</w:t>
      </w:r>
      <w:r w:rsidR="00E52E95">
        <w:t xml:space="preserve"> </w:t>
      </w:r>
      <w:r w:rsidR="00E44844">
        <w:t>in</w:t>
      </w:r>
      <w:r w:rsidR="00E52E95">
        <w:t xml:space="preserve"> </w:t>
      </w:r>
      <w:r w:rsidR="00E44844">
        <w:t>terms</w:t>
      </w:r>
      <w:r w:rsidR="00E52E95">
        <w:t xml:space="preserve"> </w:t>
      </w:r>
      <w:r w:rsidR="00E44844">
        <w:t>of</w:t>
      </w:r>
      <w:r w:rsidR="00E52E95">
        <w:t xml:space="preserve"> </w:t>
      </w:r>
      <w:r w:rsidR="002A6FDD">
        <w:t>both</w:t>
      </w:r>
      <w:r w:rsidR="00E52E95">
        <w:t xml:space="preserve"> </w:t>
      </w:r>
      <w:r w:rsidR="00E44844">
        <w:t>delivery</w:t>
      </w:r>
      <w:r w:rsidR="00E52E95">
        <w:t xml:space="preserve"> </w:t>
      </w:r>
      <w:r w:rsidR="00E44844">
        <w:t>and</w:t>
      </w:r>
      <w:r w:rsidR="00E52E95">
        <w:t xml:space="preserve"> </w:t>
      </w:r>
      <w:r w:rsidR="00E44844">
        <w:t>interpretation</w:t>
      </w:r>
      <w:r w:rsidR="007B7AD2">
        <w:t>.</w:t>
      </w:r>
      <w:r w:rsidR="00E52E95">
        <w:t xml:space="preserve"> </w:t>
      </w:r>
      <w:r w:rsidR="00E44844">
        <w:t>One</w:t>
      </w:r>
      <w:r w:rsidR="00E52E95">
        <w:t xml:space="preserve"> </w:t>
      </w:r>
      <w:r w:rsidR="002A6FDD">
        <w:t>thing</w:t>
      </w:r>
      <w:r w:rsidR="00E52E95">
        <w:t xml:space="preserve"> </w:t>
      </w:r>
      <w:r w:rsidR="00E44844">
        <w:t>we</w:t>
      </w:r>
      <w:r w:rsidR="00E52E95">
        <w:t xml:space="preserve"> </w:t>
      </w:r>
      <w:r w:rsidR="00E44844">
        <w:t>have</w:t>
      </w:r>
      <w:r w:rsidR="00E52E95">
        <w:t xml:space="preserve"> </w:t>
      </w:r>
      <w:r w:rsidR="00174088">
        <w:t>been</w:t>
      </w:r>
      <w:r w:rsidR="00E52E95">
        <w:t xml:space="preserve"> </w:t>
      </w:r>
      <w:r w:rsidR="002A6FDD">
        <w:t>very</w:t>
      </w:r>
      <w:r w:rsidR="00E52E95">
        <w:t xml:space="preserve"> </w:t>
      </w:r>
      <w:r w:rsidR="00174088">
        <w:t>clear</w:t>
      </w:r>
      <w:r w:rsidR="00E52E95">
        <w:t xml:space="preserve"> </w:t>
      </w:r>
      <w:r w:rsidR="00174088">
        <w:t>about</w:t>
      </w:r>
      <w:r w:rsidR="00E52E95">
        <w:t xml:space="preserve"> </w:t>
      </w:r>
      <w:r w:rsidR="00174088">
        <w:t>from</w:t>
      </w:r>
      <w:r w:rsidR="00E52E95">
        <w:t xml:space="preserve"> </w:t>
      </w:r>
      <w:r w:rsidR="00174088">
        <w:t>the</w:t>
      </w:r>
      <w:r w:rsidR="00E52E95">
        <w:t xml:space="preserve"> </w:t>
      </w:r>
      <w:r w:rsidR="00174088">
        <w:t>beginning,</w:t>
      </w:r>
      <w:r w:rsidR="00E52E95">
        <w:t xml:space="preserve"> </w:t>
      </w:r>
      <w:r w:rsidR="00174088">
        <w:t>which</w:t>
      </w:r>
      <w:r w:rsidR="00E52E95">
        <w:t xml:space="preserve"> </w:t>
      </w:r>
      <w:r w:rsidR="00174088">
        <w:t>the</w:t>
      </w:r>
      <w:r w:rsidR="00E52E95">
        <w:t xml:space="preserve"> </w:t>
      </w:r>
      <w:r w:rsidR="00174088">
        <w:t>EU</w:t>
      </w:r>
      <w:r w:rsidR="00E52E95">
        <w:t xml:space="preserve"> </w:t>
      </w:r>
      <w:r w:rsidR="00174088">
        <w:t>acknowledged,</w:t>
      </w:r>
      <w:r w:rsidR="00E52E95">
        <w:t xml:space="preserve"> </w:t>
      </w:r>
      <w:r w:rsidR="00174088">
        <w:t>is</w:t>
      </w:r>
      <w:r w:rsidR="00E52E95">
        <w:t xml:space="preserve"> </w:t>
      </w:r>
      <w:r w:rsidR="002A6FDD">
        <w:t>the</w:t>
      </w:r>
      <w:r w:rsidR="00E52E95">
        <w:t xml:space="preserve"> </w:t>
      </w:r>
      <w:r w:rsidR="00174088">
        <w:t>ability</w:t>
      </w:r>
      <w:r w:rsidR="00E52E95">
        <w:t xml:space="preserve"> </w:t>
      </w:r>
      <w:r w:rsidR="00174088">
        <w:t>to</w:t>
      </w:r>
      <w:r w:rsidR="00E52E95">
        <w:t xml:space="preserve"> </w:t>
      </w:r>
      <w:r w:rsidR="00174088">
        <w:t>deliver</w:t>
      </w:r>
      <w:r w:rsidR="00E52E95">
        <w:t xml:space="preserve"> </w:t>
      </w:r>
      <w:r w:rsidR="00174088">
        <w:t>unfettered</w:t>
      </w:r>
      <w:r w:rsidR="00E52E95">
        <w:t xml:space="preserve"> </w:t>
      </w:r>
      <w:r w:rsidR="00174088">
        <w:t>access</w:t>
      </w:r>
      <w:r w:rsidR="00E52E95">
        <w:t xml:space="preserve"> </w:t>
      </w:r>
      <w:r w:rsidR="00174088">
        <w:t>to</w:t>
      </w:r>
      <w:r w:rsidR="00E52E95">
        <w:t xml:space="preserve"> </w:t>
      </w:r>
      <w:r w:rsidR="00174088">
        <w:t>Northern</w:t>
      </w:r>
      <w:r w:rsidR="00E52E95">
        <w:t xml:space="preserve"> </w:t>
      </w:r>
      <w:r w:rsidR="00174088">
        <w:t>Ireland</w:t>
      </w:r>
      <w:r w:rsidR="00E52E95">
        <w:t xml:space="preserve"> </w:t>
      </w:r>
      <w:r w:rsidR="00174088">
        <w:t>businesses</w:t>
      </w:r>
      <w:r w:rsidR="00E52E95">
        <w:t xml:space="preserve"> </w:t>
      </w:r>
      <w:r w:rsidR="00174088">
        <w:t>and</w:t>
      </w:r>
      <w:r w:rsidR="00E52E95">
        <w:t xml:space="preserve"> </w:t>
      </w:r>
      <w:r w:rsidR="00174088">
        <w:t>to</w:t>
      </w:r>
      <w:r w:rsidR="00E52E95">
        <w:t xml:space="preserve"> </w:t>
      </w:r>
      <w:r w:rsidR="00174088">
        <w:t>retain</w:t>
      </w:r>
      <w:r w:rsidR="00E52E95">
        <w:t xml:space="preserve"> </w:t>
      </w:r>
      <w:r w:rsidR="00174088">
        <w:t>Northern</w:t>
      </w:r>
      <w:r w:rsidR="00E52E95">
        <w:t xml:space="preserve"> </w:t>
      </w:r>
      <w:r w:rsidR="00174088">
        <w:t>Ireland’s</w:t>
      </w:r>
      <w:r w:rsidR="00E52E95">
        <w:t xml:space="preserve"> </w:t>
      </w:r>
      <w:r w:rsidR="00174088">
        <w:t>place</w:t>
      </w:r>
      <w:r w:rsidR="00E52E95">
        <w:t xml:space="preserve"> </w:t>
      </w:r>
      <w:r w:rsidR="00174088">
        <w:t>integrally</w:t>
      </w:r>
      <w:r w:rsidR="00E52E95">
        <w:t xml:space="preserve"> </w:t>
      </w:r>
      <w:r w:rsidR="00174088">
        <w:t>within</w:t>
      </w:r>
      <w:r w:rsidR="00E52E95">
        <w:t xml:space="preserve"> </w:t>
      </w:r>
      <w:r w:rsidR="00174088">
        <w:t>the</w:t>
      </w:r>
      <w:r w:rsidR="00E52E95">
        <w:t xml:space="preserve"> </w:t>
      </w:r>
      <w:r w:rsidR="00174088">
        <w:t>United</w:t>
      </w:r>
      <w:r w:rsidR="00E52E95">
        <w:t xml:space="preserve"> </w:t>
      </w:r>
      <w:r w:rsidR="00174088">
        <w:t>Kingdom</w:t>
      </w:r>
      <w:r w:rsidR="00E52E95">
        <w:t xml:space="preserve"> </w:t>
      </w:r>
      <w:r w:rsidR="00174088">
        <w:t>customs</w:t>
      </w:r>
      <w:r w:rsidR="00E52E95">
        <w:t xml:space="preserve"> </w:t>
      </w:r>
      <w:r w:rsidR="00174088">
        <w:t>territory</w:t>
      </w:r>
      <w:r w:rsidR="007B7AD2">
        <w:t>.</w:t>
      </w:r>
      <w:r w:rsidR="00E52E95">
        <w:t xml:space="preserve"> </w:t>
      </w:r>
    </w:p>
    <w:p w:rsidR="00FD5A0B" w:rsidP="00FD5A0B">
      <w:pPr>
        <w:pStyle w:val="Question"/>
      </w:pPr>
      <w:sdt>
        <w:sdtPr>
          <w:alias w:val="Member"/>
          <w:tag w:val="&lt;Member mnisId='4494' dodsId='72275'&gt;"/>
          <w:id w:val="-1967963396"/>
          <w:placeholder>
            <w:docPart w:val="DefaultPlaceholder_1082065158"/>
          </w:placeholder>
          <w:richText/>
        </w:sdtPr>
        <w:sdtContent>
          <w:r w:rsidRPr="00FD5A0B">
            <w:rPr>
              <w:b/>
            </w:rPr>
            <w:t>Chair:</w:t>
          </w:r>
        </w:sdtContent>
      </w:sdt>
      <w:r w:rsidR="00E52E95">
        <w:t xml:space="preserve"> </w:t>
      </w:r>
      <w:r w:rsidR="002A6FDD">
        <w:t>Before</w:t>
      </w:r>
      <w:r w:rsidR="00E52E95">
        <w:t xml:space="preserve"> </w:t>
      </w:r>
      <w:r>
        <w:t>we</w:t>
      </w:r>
      <w:r w:rsidR="00E52E95">
        <w:t xml:space="preserve"> </w:t>
      </w:r>
      <w:r>
        <w:t>move</w:t>
      </w:r>
      <w:r w:rsidR="00E52E95">
        <w:t xml:space="preserve"> </w:t>
      </w:r>
      <w:r w:rsidR="002A6FDD">
        <w:t>off</w:t>
      </w:r>
      <w:r w:rsidR="00E52E95">
        <w:t xml:space="preserve"> </w:t>
      </w:r>
      <w:r w:rsidR="002A6FDD">
        <w:t>this</w:t>
      </w:r>
      <w:r w:rsidR="00E52E95">
        <w:t xml:space="preserve"> </w:t>
      </w:r>
      <w:r w:rsidR="002A6FDD">
        <w:t>particular</w:t>
      </w:r>
      <w:r w:rsidR="00E52E95">
        <w:t xml:space="preserve"> </w:t>
      </w:r>
      <w:r w:rsidR="002A6FDD">
        <w:t>issue</w:t>
      </w:r>
      <w:r w:rsidR="00174088">
        <w:t>,</w:t>
      </w:r>
      <w:r w:rsidR="00E52E95">
        <w:t xml:space="preserve"> </w:t>
      </w:r>
      <w:r w:rsidR="00174088">
        <w:t>which</w:t>
      </w:r>
      <w:r w:rsidR="00E52E95">
        <w:t xml:space="preserve"> </w:t>
      </w:r>
      <w:r w:rsidR="00174088">
        <w:t>is</w:t>
      </w:r>
      <w:r w:rsidR="00E52E95">
        <w:t xml:space="preserve"> </w:t>
      </w:r>
      <w:r w:rsidR="00174088">
        <w:t>probably</w:t>
      </w:r>
      <w:r w:rsidR="00E52E95">
        <w:t xml:space="preserve"> </w:t>
      </w:r>
      <w:r w:rsidR="00174088">
        <w:t>the</w:t>
      </w:r>
      <w:r w:rsidR="00E52E95">
        <w:t xml:space="preserve"> </w:t>
      </w:r>
      <w:r w:rsidR="00174088">
        <w:t>most</w:t>
      </w:r>
      <w:r w:rsidR="00E52E95">
        <w:t xml:space="preserve"> </w:t>
      </w:r>
      <w:r w:rsidR="00174088">
        <w:t>germane</w:t>
      </w:r>
      <w:r w:rsidR="00E52E95">
        <w:t xml:space="preserve"> </w:t>
      </w:r>
      <w:r w:rsidR="00174088">
        <w:t>this</w:t>
      </w:r>
      <w:r w:rsidR="00E52E95">
        <w:t xml:space="preserve"> </w:t>
      </w:r>
      <w:r w:rsidR="00174088">
        <w:t>morning,</w:t>
      </w:r>
      <w:r w:rsidR="00E52E95">
        <w:t xml:space="preserve"> </w:t>
      </w:r>
      <w:r w:rsidR="00174088">
        <w:t>Secretary</w:t>
      </w:r>
      <w:r w:rsidR="00E52E95">
        <w:t xml:space="preserve"> </w:t>
      </w:r>
      <w:r w:rsidR="00174088">
        <w:t>of</w:t>
      </w:r>
      <w:r w:rsidR="00E52E95">
        <w:t xml:space="preserve"> </w:t>
      </w:r>
      <w:r w:rsidR="00174088">
        <w:t>State,</w:t>
      </w:r>
      <w:r w:rsidR="00E52E95">
        <w:t xml:space="preserve"> </w:t>
      </w:r>
      <w:r w:rsidR="00174088">
        <w:t>to</w:t>
      </w:r>
      <w:r w:rsidR="00E52E95">
        <w:t xml:space="preserve"> </w:t>
      </w:r>
      <w:r w:rsidR="00174088">
        <w:t>the</w:t>
      </w:r>
      <w:r w:rsidR="00E52E95">
        <w:t xml:space="preserve"> </w:t>
      </w:r>
      <w:r w:rsidR="00174088">
        <w:t>best</w:t>
      </w:r>
      <w:r w:rsidR="00E52E95">
        <w:t xml:space="preserve"> </w:t>
      </w:r>
      <w:r w:rsidR="00174088">
        <w:t>of</w:t>
      </w:r>
      <w:r w:rsidR="00E52E95">
        <w:t xml:space="preserve"> </w:t>
      </w:r>
      <w:r w:rsidR="00174088">
        <w:t>your</w:t>
      </w:r>
      <w:r w:rsidR="00E52E95">
        <w:t xml:space="preserve"> </w:t>
      </w:r>
      <w:r w:rsidR="00174088">
        <w:t>knowledge,</w:t>
      </w:r>
      <w:r w:rsidR="00E52E95">
        <w:t xml:space="preserve"> </w:t>
      </w:r>
      <w:r w:rsidR="00174088">
        <w:t>if</w:t>
      </w:r>
      <w:r w:rsidR="00E52E95">
        <w:t xml:space="preserve"> </w:t>
      </w:r>
      <w:r w:rsidR="00174088">
        <w:t>we</w:t>
      </w:r>
      <w:r w:rsidR="00E52E95">
        <w:t xml:space="preserve"> </w:t>
      </w:r>
      <w:r w:rsidR="00174088">
        <w:t>get</w:t>
      </w:r>
      <w:r w:rsidR="00E52E95">
        <w:t xml:space="preserve"> </w:t>
      </w:r>
      <w:r w:rsidR="00174088">
        <w:t>to</w:t>
      </w:r>
      <w:r w:rsidR="00E52E95">
        <w:t xml:space="preserve"> </w:t>
      </w:r>
      <w:r w:rsidR="00174088">
        <w:t>having</w:t>
      </w:r>
      <w:r w:rsidR="00E52E95">
        <w:t xml:space="preserve"> </w:t>
      </w:r>
      <w:r w:rsidR="00174088">
        <w:t>to</w:t>
      </w:r>
      <w:r w:rsidR="00E52E95">
        <w:t xml:space="preserve"> </w:t>
      </w:r>
      <w:r w:rsidR="00174088">
        <w:t>utilise</w:t>
      </w:r>
      <w:r w:rsidR="00E52E95">
        <w:t xml:space="preserve"> </w:t>
      </w:r>
      <w:r w:rsidR="00174088">
        <w:t>the</w:t>
      </w:r>
      <w:r w:rsidR="00E52E95">
        <w:t xml:space="preserve"> </w:t>
      </w:r>
      <w:r w:rsidR="00174088">
        <w:t>arbitration</w:t>
      </w:r>
      <w:r w:rsidR="00E52E95">
        <w:t xml:space="preserve"> </w:t>
      </w:r>
      <w:r w:rsidR="00174088">
        <w:t>process</w:t>
      </w:r>
      <w:r w:rsidR="00E52E95">
        <w:t xml:space="preserve"> </w:t>
      </w:r>
      <w:r w:rsidR="00174088">
        <w:t>set</w:t>
      </w:r>
      <w:r w:rsidR="00E52E95">
        <w:t xml:space="preserve"> </w:t>
      </w:r>
      <w:r w:rsidR="00174088">
        <w:t>out</w:t>
      </w:r>
      <w:r w:rsidR="00096621">
        <w:t>,</w:t>
      </w:r>
      <w:r w:rsidR="00E52E95">
        <w:t xml:space="preserve"> </w:t>
      </w:r>
      <w:r w:rsidR="00174088">
        <w:t>and</w:t>
      </w:r>
      <w:r w:rsidR="00E52E95">
        <w:t xml:space="preserve"> </w:t>
      </w:r>
      <w:r w:rsidR="00174088">
        <w:t>the</w:t>
      </w:r>
      <w:r w:rsidR="00E52E95">
        <w:t xml:space="preserve"> </w:t>
      </w:r>
      <w:r w:rsidR="00174088">
        <w:t>arbitration</w:t>
      </w:r>
      <w:r w:rsidR="00E52E95">
        <w:t xml:space="preserve"> </w:t>
      </w:r>
      <w:r w:rsidR="00174088">
        <w:t>process</w:t>
      </w:r>
      <w:r w:rsidR="00E52E95">
        <w:t xml:space="preserve"> </w:t>
      </w:r>
      <w:r w:rsidR="00174088">
        <w:t>does</w:t>
      </w:r>
      <w:r w:rsidR="00E52E95">
        <w:t xml:space="preserve"> </w:t>
      </w:r>
      <w:r w:rsidR="00174088">
        <w:t>not</w:t>
      </w:r>
      <w:r w:rsidR="00E52E95">
        <w:t xml:space="preserve"> </w:t>
      </w:r>
      <w:r w:rsidR="00174088">
        <w:t>arrive</w:t>
      </w:r>
      <w:r w:rsidR="00E52E95">
        <w:t xml:space="preserve"> </w:t>
      </w:r>
      <w:r w:rsidR="00174088">
        <w:t>at</w:t>
      </w:r>
      <w:r w:rsidR="00E52E95">
        <w:t xml:space="preserve"> </w:t>
      </w:r>
      <w:r w:rsidR="00174088">
        <w:t>a</w:t>
      </w:r>
      <w:r w:rsidR="00E52E95">
        <w:t xml:space="preserve"> </w:t>
      </w:r>
      <w:r w:rsidR="00174088">
        <w:t>position</w:t>
      </w:r>
      <w:r w:rsidR="00E52E95">
        <w:t xml:space="preserve"> </w:t>
      </w:r>
      <w:r w:rsidR="00174088">
        <w:t>that</w:t>
      </w:r>
      <w:r w:rsidR="00E52E95">
        <w:t xml:space="preserve"> </w:t>
      </w:r>
      <w:r w:rsidR="00174088">
        <w:t>the</w:t>
      </w:r>
      <w:r w:rsidR="00E52E95">
        <w:t xml:space="preserve"> </w:t>
      </w:r>
      <w:r w:rsidR="00174088">
        <w:t>UK</w:t>
      </w:r>
      <w:r w:rsidR="00E52E95">
        <w:t xml:space="preserve"> </w:t>
      </w:r>
      <w:r w:rsidR="00174088">
        <w:t>Government</w:t>
      </w:r>
      <w:r w:rsidR="00E52E95">
        <w:t xml:space="preserve"> </w:t>
      </w:r>
      <w:r w:rsidR="00174088">
        <w:t>would</w:t>
      </w:r>
      <w:r w:rsidR="00E52E95">
        <w:t xml:space="preserve"> </w:t>
      </w:r>
      <w:r w:rsidR="00174088">
        <w:t>necessarily</w:t>
      </w:r>
      <w:r w:rsidR="00E52E95">
        <w:t xml:space="preserve"> </w:t>
      </w:r>
      <w:r w:rsidR="00174088">
        <w:t>have</w:t>
      </w:r>
      <w:r w:rsidR="00E52E95">
        <w:t xml:space="preserve"> </w:t>
      </w:r>
      <w:r w:rsidR="00174088">
        <w:t>authored</w:t>
      </w:r>
      <w:r w:rsidR="00E52E95">
        <w:t xml:space="preserve"> </w:t>
      </w:r>
      <w:r w:rsidR="00174088">
        <w:t>itself,</w:t>
      </w:r>
      <w:r w:rsidR="00E52E95">
        <w:t xml:space="preserve"> </w:t>
      </w:r>
      <w:r w:rsidR="00174088">
        <w:t>will</w:t>
      </w:r>
      <w:r w:rsidR="00E52E95">
        <w:t xml:space="preserve"> </w:t>
      </w:r>
      <w:r w:rsidR="00174088">
        <w:t>Her</w:t>
      </w:r>
      <w:r w:rsidR="00E52E95">
        <w:t xml:space="preserve"> </w:t>
      </w:r>
      <w:r w:rsidR="00174088">
        <w:t>Majesty’s</w:t>
      </w:r>
      <w:r w:rsidR="00E52E95">
        <w:t xml:space="preserve"> </w:t>
      </w:r>
      <w:r w:rsidR="00174088">
        <w:t>Government</w:t>
      </w:r>
      <w:r w:rsidR="00E52E95">
        <w:t xml:space="preserve"> </w:t>
      </w:r>
      <w:r w:rsidR="00174088">
        <w:t>abide</w:t>
      </w:r>
      <w:r w:rsidR="00E52E95">
        <w:t xml:space="preserve"> </w:t>
      </w:r>
      <w:r w:rsidR="00174088">
        <w:t>by</w:t>
      </w:r>
      <w:r w:rsidR="00E52E95">
        <w:t xml:space="preserve"> </w:t>
      </w:r>
      <w:r w:rsidR="00174088">
        <w:t>the</w:t>
      </w:r>
      <w:r w:rsidR="00E52E95">
        <w:t xml:space="preserve"> </w:t>
      </w:r>
      <w:r w:rsidR="00174088">
        <w:t>decision</w:t>
      </w:r>
      <w:r w:rsidR="00E52E95">
        <w:t xml:space="preserve"> </w:t>
      </w:r>
      <w:r w:rsidR="00174088">
        <w:t>taken</w:t>
      </w:r>
      <w:r w:rsidR="00E52E95">
        <w:t xml:space="preserve"> </w:t>
      </w:r>
      <w:r w:rsidR="00174088">
        <w:t>by</w:t>
      </w:r>
      <w:r w:rsidR="00E52E95">
        <w:t xml:space="preserve"> </w:t>
      </w:r>
      <w:r w:rsidR="00174088">
        <w:t>the</w:t>
      </w:r>
      <w:r w:rsidR="00E52E95">
        <w:t xml:space="preserve"> </w:t>
      </w:r>
      <w:r w:rsidR="00174088">
        <w:t>arbitration</w:t>
      </w:r>
      <w:r w:rsidR="00E52E95">
        <w:t xml:space="preserve"> </w:t>
      </w:r>
      <w:r w:rsidR="00174088">
        <w:t>process?</w:t>
      </w:r>
      <w:r w:rsidR="00E52E95">
        <w:t xml:space="preserve"> </w:t>
      </w:r>
    </w:p>
    <w:p w:rsidR="00167344" w:rsidP="00167344">
      <w:pPr>
        <w:pStyle w:val="Answer"/>
      </w:pPr>
      <w:sdt>
        <w:sdtPr>
          <w:alias w:val="Witness"/>
          <w:id w:val="1274514970"/>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If</w:t>
      </w:r>
      <w:r w:rsidR="00E52E95">
        <w:t xml:space="preserve"> </w:t>
      </w:r>
      <w:r>
        <w:t>I</w:t>
      </w:r>
      <w:r w:rsidR="00E52E95">
        <w:t xml:space="preserve"> </w:t>
      </w:r>
      <w:r>
        <w:t>follow</w:t>
      </w:r>
      <w:r w:rsidR="00E52E95">
        <w:t xml:space="preserve"> </w:t>
      </w:r>
      <w:r>
        <w:t>the</w:t>
      </w:r>
      <w:r w:rsidR="00E52E95">
        <w:t xml:space="preserve"> </w:t>
      </w:r>
      <w:r>
        <w:t>question</w:t>
      </w:r>
      <w:r w:rsidR="00E52E95">
        <w:t xml:space="preserve"> </w:t>
      </w:r>
      <w:r>
        <w:t>correctly,</w:t>
      </w:r>
      <w:r w:rsidR="00E52E95">
        <w:t xml:space="preserve"> </w:t>
      </w:r>
      <w:r w:rsidR="00637DF6">
        <w:t>and</w:t>
      </w:r>
      <w:r w:rsidR="00E52E95">
        <w:t xml:space="preserve"> </w:t>
      </w:r>
      <w:r w:rsidR="00637DF6">
        <w:t>apologies</w:t>
      </w:r>
      <w:r w:rsidR="00E52E95">
        <w:t xml:space="preserve"> </w:t>
      </w:r>
      <w:r w:rsidR="00637DF6">
        <w:t>if</w:t>
      </w:r>
      <w:r w:rsidR="00E52E95">
        <w:t xml:space="preserve"> </w:t>
      </w:r>
      <w:r w:rsidR="00637DF6">
        <w:t>I</w:t>
      </w:r>
      <w:r w:rsidR="00E52E95">
        <w:t xml:space="preserve"> </w:t>
      </w:r>
      <w:r w:rsidR="00A6223D">
        <w:t>have</w:t>
      </w:r>
      <w:r w:rsidR="00E52E95">
        <w:t xml:space="preserve"> </w:t>
      </w:r>
      <w:r w:rsidR="00637DF6">
        <w:t>not</w:t>
      </w:r>
      <w:r w:rsidR="00A6223D">
        <w:t>,</w:t>
      </w:r>
      <w:r w:rsidR="00E52E95">
        <w:t xml:space="preserve"> </w:t>
      </w:r>
      <w:r w:rsidR="00A6223D">
        <w:t>we</w:t>
      </w:r>
      <w:r w:rsidR="00E52E95">
        <w:t xml:space="preserve"> </w:t>
      </w:r>
      <w:r w:rsidR="00A6223D">
        <w:t>are</w:t>
      </w:r>
      <w:r w:rsidR="00E52E95">
        <w:t xml:space="preserve"> </w:t>
      </w:r>
      <w:r w:rsidR="007C3597">
        <w:t>starting</w:t>
      </w:r>
      <w:r w:rsidR="00E52E95">
        <w:t xml:space="preserve"> </w:t>
      </w:r>
      <w:r w:rsidR="00A6223D">
        <w:t>to</w:t>
      </w:r>
      <w:r w:rsidR="00E52E95">
        <w:t xml:space="preserve"> </w:t>
      </w:r>
      <w:r w:rsidR="00A6223D">
        <w:t>get</w:t>
      </w:r>
      <w:r w:rsidR="00E52E95">
        <w:t xml:space="preserve"> </w:t>
      </w:r>
      <w:r w:rsidR="00A6223D">
        <w:t>into</w:t>
      </w:r>
      <w:r w:rsidR="00E52E95">
        <w:t xml:space="preserve"> </w:t>
      </w:r>
      <w:r w:rsidR="00A6223D">
        <w:t>hypotheticals</w:t>
      </w:r>
      <w:r w:rsidR="007B7AD2">
        <w:t>.</w:t>
      </w:r>
      <w:r w:rsidR="00E52E95">
        <w:t xml:space="preserve"> </w:t>
      </w:r>
      <w:r w:rsidR="00A6223D">
        <w:t>You</w:t>
      </w:r>
      <w:r w:rsidR="00E52E95">
        <w:t xml:space="preserve"> </w:t>
      </w:r>
      <w:r w:rsidR="00A6223D">
        <w:t>have</w:t>
      </w:r>
      <w:r w:rsidR="00E52E95">
        <w:t xml:space="preserve"> </w:t>
      </w:r>
      <w:r w:rsidR="00A6223D">
        <w:t>known</w:t>
      </w:r>
      <w:r w:rsidR="00E52E95">
        <w:t xml:space="preserve"> </w:t>
      </w:r>
      <w:r w:rsidR="00A6223D">
        <w:t>me</w:t>
      </w:r>
      <w:r w:rsidR="00E52E95">
        <w:t xml:space="preserve"> </w:t>
      </w:r>
      <w:r w:rsidR="00A6223D">
        <w:t>long</w:t>
      </w:r>
      <w:r w:rsidR="00E52E95">
        <w:t xml:space="preserve"> </w:t>
      </w:r>
      <w:r w:rsidR="00A6223D">
        <w:t>enough</w:t>
      </w:r>
      <w:r w:rsidR="00E52E95">
        <w:t xml:space="preserve"> </w:t>
      </w:r>
      <w:r w:rsidR="00A6223D">
        <w:t>to</w:t>
      </w:r>
      <w:r w:rsidR="00E52E95">
        <w:t xml:space="preserve"> </w:t>
      </w:r>
      <w:r w:rsidR="00A6223D">
        <w:t>know</w:t>
      </w:r>
      <w:r w:rsidR="00E52E95">
        <w:t xml:space="preserve"> </w:t>
      </w:r>
      <w:r w:rsidR="00A6223D">
        <w:t>that</w:t>
      </w:r>
      <w:r w:rsidR="00E52E95">
        <w:t xml:space="preserve"> </w:t>
      </w:r>
      <w:r w:rsidR="00A6223D">
        <w:t>I</w:t>
      </w:r>
      <w:r w:rsidR="00E52E95">
        <w:t xml:space="preserve"> </w:t>
      </w:r>
      <w:r w:rsidR="00A6223D">
        <w:t>have</w:t>
      </w:r>
      <w:r w:rsidR="00E52E95">
        <w:t xml:space="preserve"> </w:t>
      </w:r>
      <w:r w:rsidR="00A6223D">
        <w:t>always</w:t>
      </w:r>
      <w:r w:rsidR="00E52E95">
        <w:t xml:space="preserve"> </w:t>
      </w:r>
      <w:r w:rsidR="00A6223D">
        <w:t>felt</w:t>
      </w:r>
      <w:r w:rsidR="00E52E95">
        <w:t xml:space="preserve"> </w:t>
      </w:r>
      <w:r w:rsidR="007C3597">
        <w:t>it</w:t>
      </w:r>
      <w:r w:rsidR="00E52E95">
        <w:t xml:space="preserve"> </w:t>
      </w:r>
      <w:r w:rsidR="00A6223D">
        <w:t>is</w:t>
      </w:r>
      <w:r w:rsidR="00E52E95">
        <w:t xml:space="preserve"> </w:t>
      </w:r>
      <w:r w:rsidR="007C3597">
        <w:t>un</w:t>
      </w:r>
      <w:r w:rsidR="00A6223D">
        <w:t>helpful</w:t>
      </w:r>
      <w:r w:rsidR="00E52E95">
        <w:t xml:space="preserve"> </w:t>
      </w:r>
      <w:r w:rsidR="00A6223D">
        <w:t>and</w:t>
      </w:r>
      <w:r w:rsidR="00E52E95">
        <w:t xml:space="preserve"> </w:t>
      </w:r>
      <w:r w:rsidR="00A6223D">
        <w:t>dangerous</w:t>
      </w:r>
      <w:r w:rsidR="00E52E95">
        <w:t xml:space="preserve"> </w:t>
      </w:r>
      <w:r w:rsidR="00A6223D">
        <w:t>to</w:t>
      </w:r>
      <w:r w:rsidR="00E52E95">
        <w:t xml:space="preserve"> </w:t>
      </w:r>
      <w:r w:rsidR="00A6223D">
        <w:t>get</w:t>
      </w:r>
      <w:r w:rsidR="00E52E95">
        <w:t xml:space="preserve"> </w:t>
      </w:r>
      <w:r w:rsidR="00A6223D">
        <w:t>into</w:t>
      </w:r>
      <w:r w:rsidR="00E52E95">
        <w:t xml:space="preserve"> </w:t>
      </w:r>
      <w:r w:rsidR="007C3597">
        <w:t>that</w:t>
      </w:r>
      <w:r w:rsidR="007B7AD2">
        <w:t>.</w:t>
      </w:r>
      <w:r w:rsidR="00E52E95">
        <w:t xml:space="preserve"> </w:t>
      </w:r>
      <w:r w:rsidR="00A6223D">
        <w:t>The</w:t>
      </w:r>
      <w:r w:rsidR="00E52E95">
        <w:t xml:space="preserve"> </w:t>
      </w:r>
      <w:r w:rsidR="00A6223D">
        <w:t>problem</w:t>
      </w:r>
      <w:r w:rsidR="00E52E95">
        <w:t xml:space="preserve"> </w:t>
      </w:r>
      <w:r w:rsidR="007C3597">
        <w:t>with</w:t>
      </w:r>
      <w:r w:rsidR="00E52E95">
        <w:t xml:space="preserve"> </w:t>
      </w:r>
      <w:r w:rsidR="00A6223D">
        <w:t>answering</w:t>
      </w:r>
      <w:r w:rsidR="00E52E95">
        <w:t xml:space="preserve"> </w:t>
      </w:r>
      <w:r w:rsidR="00A6223D">
        <w:t>your</w:t>
      </w:r>
      <w:r w:rsidR="00E52E95">
        <w:t xml:space="preserve"> </w:t>
      </w:r>
      <w:r w:rsidR="00A6223D">
        <w:t>question</w:t>
      </w:r>
      <w:r w:rsidR="00E52E95">
        <w:t xml:space="preserve"> </w:t>
      </w:r>
      <w:r w:rsidR="00A6223D">
        <w:t>in</w:t>
      </w:r>
      <w:r w:rsidR="00E52E95">
        <w:t xml:space="preserve"> </w:t>
      </w:r>
      <w:r w:rsidR="00A6223D">
        <w:t>a</w:t>
      </w:r>
      <w:r w:rsidR="00E52E95">
        <w:t xml:space="preserve"> </w:t>
      </w:r>
      <w:r w:rsidR="00A6223D">
        <w:t>much</w:t>
      </w:r>
      <w:r w:rsidR="00E52E95">
        <w:t xml:space="preserve"> </w:t>
      </w:r>
      <w:r w:rsidR="00A6223D">
        <w:t>straighter</w:t>
      </w:r>
      <w:r w:rsidR="00E52E95">
        <w:t xml:space="preserve"> </w:t>
      </w:r>
      <w:r w:rsidR="00A6223D">
        <w:t>way,</w:t>
      </w:r>
      <w:r w:rsidR="00E52E95">
        <w:t xml:space="preserve"> </w:t>
      </w:r>
      <w:r w:rsidR="00A6223D">
        <w:t>as</w:t>
      </w:r>
      <w:r w:rsidR="00E52E95">
        <w:t xml:space="preserve"> </w:t>
      </w:r>
      <w:r w:rsidR="00A6223D">
        <w:t>I</w:t>
      </w:r>
      <w:r w:rsidR="00E52E95">
        <w:t xml:space="preserve"> </w:t>
      </w:r>
      <w:r w:rsidR="00A6223D">
        <w:t>would</w:t>
      </w:r>
      <w:r w:rsidR="00E52E95">
        <w:t xml:space="preserve"> </w:t>
      </w:r>
      <w:r w:rsidR="00A6223D">
        <w:t>like</w:t>
      </w:r>
      <w:r w:rsidR="00E52E95">
        <w:t xml:space="preserve"> </w:t>
      </w:r>
      <w:r w:rsidR="00A6223D">
        <w:t>to</w:t>
      </w:r>
      <w:r w:rsidR="00E52E95">
        <w:t xml:space="preserve"> </w:t>
      </w:r>
      <w:r w:rsidR="00A6223D">
        <w:t>and</w:t>
      </w:r>
      <w:r w:rsidR="00E52E95">
        <w:t xml:space="preserve"> </w:t>
      </w:r>
      <w:r w:rsidR="00A6223D">
        <w:t>I</w:t>
      </w:r>
      <w:r w:rsidR="00E52E95">
        <w:t xml:space="preserve"> </w:t>
      </w:r>
      <w:r w:rsidR="00A6223D">
        <w:t>am</w:t>
      </w:r>
      <w:r w:rsidR="00E52E95">
        <w:t xml:space="preserve"> </w:t>
      </w:r>
      <w:r w:rsidR="00A6223D">
        <w:t>sure</w:t>
      </w:r>
      <w:r w:rsidR="00E52E95">
        <w:t xml:space="preserve"> </w:t>
      </w:r>
      <w:r w:rsidR="00A6223D">
        <w:t>you</w:t>
      </w:r>
      <w:r w:rsidR="00E52E95">
        <w:t xml:space="preserve"> </w:t>
      </w:r>
      <w:r w:rsidR="00A6223D">
        <w:t>would</w:t>
      </w:r>
      <w:r w:rsidR="00E52E95">
        <w:t xml:space="preserve"> </w:t>
      </w:r>
      <w:r w:rsidR="00A6223D">
        <w:t>like</w:t>
      </w:r>
      <w:r w:rsidR="00E52E95">
        <w:t xml:space="preserve"> </w:t>
      </w:r>
      <w:r w:rsidR="007C3597">
        <w:t>me</w:t>
      </w:r>
      <w:r w:rsidR="00E52E95">
        <w:t xml:space="preserve"> </w:t>
      </w:r>
      <w:r w:rsidR="00A6223D">
        <w:t>to,</w:t>
      </w:r>
      <w:r w:rsidR="00E52E95">
        <w:t xml:space="preserve"> </w:t>
      </w:r>
      <w:r w:rsidR="00A6223D">
        <w:t>is</w:t>
      </w:r>
      <w:r w:rsidR="00E52E95">
        <w:t xml:space="preserve"> </w:t>
      </w:r>
      <w:r w:rsidR="00A6223D">
        <w:t>that</w:t>
      </w:r>
      <w:r w:rsidR="007C3597">
        <w:t>,</w:t>
      </w:r>
      <w:r w:rsidR="00E52E95">
        <w:t xml:space="preserve"> </w:t>
      </w:r>
      <w:r w:rsidR="00A6223D">
        <w:t>in</w:t>
      </w:r>
      <w:r w:rsidR="00E52E95">
        <w:t xml:space="preserve"> </w:t>
      </w:r>
      <w:r w:rsidR="007C3597">
        <w:t>any</w:t>
      </w:r>
      <w:r w:rsidR="00E52E95">
        <w:t xml:space="preserve"> </w:t>
      </w:r>
      <w:r w:rsidR="00A6223D">
        <w:t>situation</w:t>
      </w:r>
      <w:r w:rsidR="00E52E95">
        <w:t xml:space="preserve"> </w:t>
      </w:r>
      <w:r w:rsidR="007C3597">
        <w:t>like</w:t>
      </w:r>
      <w:r w:rsidR="00E52E95">
        <w:t xml:space="preserve"> </w:t>
      </w:r>
      <w:r w:rsidR="007C3597">
        <w:t>this,</w:t>
      </w:r>
      <w:r w:rsidR="00E52E95">
        <w:t xml:space="preserve"> </w:t>
      </w:r>
      <w:r w:rsidR="00A6223D">
        <w:t>the</w:t>
      </w:r>
      <w:r w:rsidR="00E52E95">
        <w:t xml:space="preserve"> </w:t>
      </w:r>
      <w:r w:rsidR="00A6223D">
        <w:t>technicalities</w:t>
      </w:r>
      <w:r w:rsidR="00E52E95">
        <w:t xml:space="preserve"> </w:t>
      </w:r>
      <w:r w:rsidR="00A6223D">
        <w:t>and</w:t>
      </w:r>
      <w:r w:rsidR="00E52E95">
        <w:t xml:space="preserve"> </w:t>
      </w:r>
      <w:r w:rsidR="00A6223D">
        <w:t>nuances</w:t>
      </w:r>
      <w:r w:rsidR="00E52E95">
        <w:t xml:space="preserve"> </w:t>
      </w:r>
      <w:r w:rsidR="00A6223D">
        <w:t>are</w:t>
      </w:r>
      <w:r w:rsidR="00E52E95">
        <w:t xml:space="preserve"> </w:t>
      </w:r>
      <w:r w:rsidR="00A6223D">
        <w:t>multiple</w:t>
      </w:r>
      <w:r w:rsidR="007B7AD2">
        <w:t>.</w:t>
      </w:r>
      <w:r w:rsidR="00E52E95">
        <w:t xml:space="preserve"> </w:t>
      </w:r>
      <w:r w:rsidR="00A6223D">
        <w:t>They</w:t>
      </w:r>
      <w:r w:rsidR="00E52E95">
        <w:t xml:space="preserve"> </w:t>
      </w:r>
      <w:r w:rsidR="00A6223D">
        <w:t>are</w:t>
      </w:r>
      <w:r w:rsidR="00E52E95">
        <w:t xml:space="preserve"> </w:t>
      </w:r>
      <w:r w:rsidR="00A6223D">
        <w:t>complicated</w:t>
      </w:r>
      <w:r w:rsidR="00E52E95">
        <w:t xml:space="preserve"> </w:t>
      </w:r>
      <w:r w:rsidR="00A6223D">
        <w:t>and</w:t>
      </w:r>
      <w:r w:rsidR="00E52E95">
        <w:t xml:space="preserve"> </w:t>
      </w:r>
      <w:r w:rsidR="00A6223D">
        <w:t>small</w:t>
      </w:r>
      <w:r w:rsidR="00E52E95">
        <w:t xml:space="preserve"> </w:t>
      </w:r>
      <w:r w:rsidR="00A6223D">
        <w:t>thi</w:t>
      </w:r>
      <w:r w:rsidR="007C3597">
        <w:t>ng</w:t>
      </w:r>
      <w:r w:rsidR="00A6223D">
        <w:t>s</w:t>
      </w:r>
      <w:r w:rsidR="00E52E95">
        <w:t xml:space="preserve"> </w:t>
      </w:r>
      <w:r w:rsidR="00A6223D">
        <w:t>can</w:t>
      </w:r>
      <w:r w:rsidR="00E52E95">
        <w:t xml:space="preserve"> </w:t>
      </w:r>
      <w:r w:rsidR="00A6223D">
        <w:t>have</w:t>
      </w:r>
      <w:r w:rsidR="00E52E95">
        <w:t xml:space="preserve"> </w:t>
      </w:r>
      <w:r w:rsidR="00A6223D">
        <w:t>a</w:t>
      </w:r>
      <w:r w:rsidR="00E52E95">
        <w:t xml:space="preserve"> </w:t>
      </w:r>
      <w:r w:rsidR="00A6223D">
        <w:t>very</w:t>
      </w:r>
      <w:r w:rsidR="00E52E95">
        <w:t xml:space="preserve"> </w:t>
      </w:r>
      <w:r w:rsidR="00A6223D">
        <w:t>big</w:t>
      </w:r>
      <w:r w:rsidR="00E52E95">
        <w:t xml:space="preserve"> </w:t>
      </w:r>
      <w:r w:rsidR="00A6223D">
        <w:t>impact</w:t>
      </w:r>
      <w:r w:rsidR="007B7AD2">
        <w:t>.</w:t>
      </w:r>
      <w:r w:rsidR="00E52E95">
        <w:t xml:space="preserve"> </w:t>
      </w:r>
      <w:r w:rsidR="00A6223D">
        <w:t>To</w:t>
      </w:r>
      <w:r w:rsidR="00E52E95">
        <w:t xml:space="preserve"> </w:t>
      </w:r>
      <w:r w:rsidR="007C3597">
        <w:t>get</w:t>
      </w:r>
      <w:r w:rsidR="00E52E95">
        <w:t xml:space="preserve"> </w:t>
      </w:r>
      <w:r w:rsidR="007C3597">
        <w:t>into</w:t>
      </w:r>
      <w:r w:rsidR="00E52E95">
        <w:t xml:space="preserve"> </w:t>
      </w:r>
      <w:r w:rsidR="007C3597">
        <w:t>a</w:t>
      </w:r>
      <w:r w:rsidR="00E52E95">
        <w:t xml:space="preserve"> </w:t>
      </w:r>
      <w:r w:rsidR="007C3597">
        <w:t>hypothetical</w:t>
      </w:r>
      <w:r w:rsidR="00E52E95">
        <w:t xml:space="preserve"> </w:t>
      </w:r>
      <w:r w:rsidR="007C3597">
        <w:t>of</w:t>
      </w:r>
      <w:r w:rsidR="00E52E95">
        <w:t xml:space="preserve"> </w:t>
      </w:r>
      <w:r w:rsidR="007C3597">
        <w:t>what</w:t>
      </w:r>
      <w:r w:rsidR="00E52E95">
        <w:t xml:space="preserve"> </w:t>
      </w:r>
      <w:r w:rsidR="00A6223D">
        <w:t>possibly</w:t>
      </w:r>
      <w:r w:rsidR="00E52E95">
        <w:t xml:space="preserve"> </w:t>
      </w:r>
      <w:r w:rsidR="00A6223D">
        <w:t>may</w:t>
      </w:r>
      <w:r w:rsidR="00E52E95">
        <w:t xml:space="preserve"> </w:t>
      </w:r>
      <w:r w:rsidR="00A6223D">
        <w:t>happen</w:t>
      </w:r>
      <w:r w:rsidR="00E52E95">
        <w:t xml:space="preserve"> </w:t>
      </w:r>
      <w:r w:rsidR="00A6223D">
        <w:t>is</w:t>
      </w:r>
      <w:r w:rsidR="00E52E95">
        <w:t xml:space="preserve"> </w:t>
      </w:r>
      <w:r w:rsidR="00A6223D">
        <w:t>an</w:t>
      </w:r>
      <w:r w:rsidR="00E52E95">
        <w:t xml:space="preserve"> </w:t>
      </w:r>
      <w:r w:rsidR="00A6223D">
        <w:t>unhelpful</w:t>
      </w:r>
      <w:r w:rsidR="00E52E95">
        <w:t xml:space="preserve"> </w:t>
      </w:r>
      <w:r w:rsidR="00A6223D">
        <w:t>and</w:t>
      </w:r>
      <w:r w:rsidR="00E52E95">
        <w:t xml:space="preserve"> </w:t>
      </w:r>
      <w:r w:rsidR="00A6223D">
        <w:t>dangerous</w:t>
      </w:r>
      <w:r w:rsidR="00E52E95">
        <w:t xml:space="preserve"> </w:t>
      </w:r>
      <w:r w:rsidR="00A6223D">
        <w:t>place</w:t>
      </w:r>
      <w:r w:rsidR="00E52E95">
        <w:t xml:space="preserve"> </w:t>
      </w:r>
      <w:r w:rsidR="00A6223D">
        <w:t>to</w:t>
      </w:r>
      <w:r w:rsidR="00E52E95">
        <w:t xml:space="preserve"> </w:t>
      </w:r>
      <w:r w:rsidR="00A6223D">
        <w:t>be.</w:t>
      </w:r>
      <w:r w:rsidR="00E52E95">
        <w:t xml:space="preserve"> </w:t>
      </w:r>
      <w:r w:rsidR="00637DF6">
        <w:t>Our</w:t>
      </w:r>
      <w:r w:rsidR="00E52E95">
        <w:t xml:space="preserve"> </w:t>
      </w:r>
      <w:r w:rsidR="00637DF6">
        <w:t>focus</w:t>
      </w:r>
      <w:r w:rsidR="00E52E95">
        <w:t xml:space="preserve"> </w:t>
      </w:r>
      <w:r w:rsidR="00637DF6">
        <w:t>is</w:t>
      </w:r>
      <w:r w:rsidR="00E52E95">
        <w:t xml:space="preserve"> </w:t>
      </w:r>
      <w:r w:rsidR="00637DF6">
        <w:t>on</w:t>
      </w:r>
      <w:r w:rsidR="00E52E95">
        <w:t xml:space="preserve"> </w:t>
      </w:r>
      <w:r w:rsidR="00637DF6">
        <w:t>not</w:t>
      </w:r>
      <w:r w:rsidR="00E52E95">
        <w:t xml:space="preserve"> </w:t>
      </w:r>
      <w:r w:rsidR="00637DF6">
        <w:t>getting</w:t>
      </w:r>
      <w:r w:rsidR="00E52E95">
        <w:t xml:space="preserve"> </w:t>
      </w:r>
      <w:r w:rsidR="00A6223D">
        <w:t>in</w:t>
      </w:r>
      <w:r w:rsidR="00637DF6">
        <w:t>to</w:t>
      </w:r>
      <w:r w:rsidR="00E52E95">
        <w:t xml:space="preserve"> </w:t>
      </w:r>
      <w:r w:rsidR="00637DF6">
        <w:t>that</w:t>
      </w:r>
      <w:r w:rsidR="00E52E95">
        <w:t xml:space="preserve"> </w:t>
      </w:r>
      <w:r w:rsidR="00637DF6">
        <w:t>place</w:t>
      </w:r>
      <w:r w:rsidR="00E52E95">
        <w:t xml:space="preserve"> </w:t>
      </w:r>
      <w:r w:rsidR="00637DF6">
        <w:t>in</w:t>
      </w:r>
      <w:r w:rsidR="00E52E95">
        <w:t xml:space="preserve"> </w:t>
      </w:r>
      <w:r w:rsidR="00637DF6">
        <w:t>the</w:t>
      </w:r>
      <w:r w:rsidR="00E52E95">
        <w:t xml:space="preserve"> </w:t>
      </w:r>
      <w:r w:rsidR="00637DF6">
        <w:t>first</w:t>
      </w:r>
      <w:r w:rsidR="00E52E95">
        <w:t xml:space="preserve"> </w:t>
      </w:r>
      <w:r w:rsidR="00637DF6">
        <w:t>place</w:t>
      </w:r>
      <w:r w:rsidR="00E52E95">
        <w:t xml:space="preserve"> </w:t>
      </w:r>
      <w:r w:rsidR="00637DF6">
        <w:t>and</w:t>
      </w:r>
      <w:r w:rsidR="00E52E95">
        <w:t xml:space="preserve"> </w:t>
      </w:r>
      <w:r w:rsidR="00637DF6">
        <w:t>getting</w:t>
      </w:r>
      <w:r w:rsidR="00E52E95">
        <w:t xml:space="preserve"> </w:t>
      </w:r>
      <w:r w:rsidR="00637DF6">
        <w:t>a</w:t>
      </w:r>
      <w:r w:rsidR="00E52E95">
        <w:t xml:space="preserve"> </w:t>
      </w:r>
      <w:r w:rsidR="00637DF6">
        <w:t>positive</w:t>
      </w:r>
      <w:r w:rsidR="00E52E95">
        <w:t xml:space="preserve"> </w:t>
      </w:r>
      <w:r w:rsidR="00637DF6">
        <w:t>outcome</w:t>
      </w:r>
      <w:r w:rsidR="00E52E95">
        <w:t xml:space="preserve"> </w:t>
      </w:r>
      <w:r w:rsidR="00A6223D">
        <w:t>from</w:t>
      </w:r>
      <w:r w:rsidR="00E52E95">
        <w:t xml:space="preserve"> </w:t>
      </w:r>
      <w:r w:rsidR="00A6223D">
        <w:t>the</w:t>
      </w:r>
      <w:r w:rsidR="00E52E95">
        <w:t xml:space="preserve"> </w:t>
      </w:r>
      <w:r w:rsidR="00F61417">
        <w:t>Joint Committee</w:t>
      </w:r>
      <w:r w:rsidR="00E52E95">
        <w:t xml:space="preserve"> </w:t>
      </w:r>
      <w:r w:rsidR="00A6223D">
        <w:t>and</w:t>
      </w:r>
      <w:r w:rsidR="00E52E95">
        <w:t xml:space="preserve"> </w:t>
      </w:r>
      <w:r w:rsidR="00A6223D">
        <w:t>the</w:t>
      </w:r>
      <w:r w:rsidR="00E52E95">
        <w:t xml:space="preserve"> </w:t>
      </w:r>
      <w:r w:rsidR="00A6223D">
        <w:t>negotiations.</w:t>
      </w:r>
    </w:p>
    <w:p w:rsidR="00637DF6" w:rsidP="00637DF6">
      <w:pPr>
        <w:pStyle w:val="Question"/>
      </w:pPr>
      <w:sdt>
        <w:sdtPr>
          <w:alias w:val="Member"/>
          <w:tag w:val="&lt;Member mnisId='4494' dodsId='72275'&gt;"/>
          <w:id w:val="1208919675"/>
          <w:placeholder>
            <w:docPart w:val="DefaultPlaceholder_1082065158"/>
          </w:placeholder>
          <w:richText/>
        </w:sdtPr>
        <w:sdtContent>
          <w:r w:rsidRPr="00637DF6">
            <w:rPr>
              <w:b/>
            </w:rPr>
            <w:t>Chair:</w:t>
          </w:r>
        </w:sdtContent>
      </w:sdt>
      <w:r w:rsidR="00E52E95">
        <w:t xml:space="preserve"> </w:t>
      </w:r>
      <w:r>
        <w:t>You</w:t>
      </w:r>
      <w:r w:rsidR="00E52E95">
        <w:t xml:space="preserve"> </w:t>
      </w:r>
      <w:r>
        <w:t>are</w:t>
      </w:r>
      <w:r w:rsidR="00E52E95">
        <w:t xml:space="preserve"> </w:t>
      </w:r>
      <w:r>
        <w:t>right</w:t>
      </w:r>
      <w:r w:rsidR="007C3597">
        <w:t>;</w:t>
      </w:r>
      <w:r w:rsidR="00E52E95">
        <w:t xml:space="preserve"> </w:t>
      </w:r>
      <w:r>
        <w:t>it</w:t>
      </w:r>
      <w:r w:rsidR="00E52E95">
        <w:t xml:space="preserve"> </w:t>
      </w:r>
      <w:r>
        <w:t>is</w:t>
      </w:r>
      <w:r w:rsidR="00E52E95">
        <w:t xml:space="preserve"> </w:t>
      </w:r>
      <w:r>
        <w:t>a</w:t>
      </w:r>
      <w:r w:rsidR="00E52E95">
        <w:t xml:space="preserve"> </w:t>
      </w:r>
      <w:r>
        <w:t>hypothetical</w:t>
      </w:r>
      <w:r w:rsidR="00E52E95">
        <w:t xml:space="preserve"> </w:t>
      </w:r>
      <w:r>
        <w:t>question</w:t>
      </w:r>
      <w:r w:rsidR="007B7AD2">
        <w:t>.</w:t>
      </w:r>
      <w:r w:rsidR="00E52E95">
        <w:t xml:space="preserve"> </w:t>
      </w:r>
      <w:r w:rsidR="007C3597">
        <w:t>But</w:t>
      </w:r>
      <w:r w:rsidR="00E52E95">
        <w:t xml:space="preserve"> </w:t>
      </w:r>
      <w:r w:rsidR="00A6223D">
        <w:t>one</w:t>
      </w:r>
      <w:r w:rsidR="00E52E95">
        <w:t xml:space="preserve"> </w:t>
      </w:r>
      <w:r w:rsidR="00A6223D">
        <w:t>would</w:t>
      </w:r>
      <w:r w:rsidR="00E52E95">
        <w:t xml:space="preserve"> </w:t>
      </w:r>
      <w:r w:rsidR="00A6223D">
        <w:t>always</w:t>
      </w:r>
      <w:r w:rsidR="00E52E95">
        <w:t xml:space="preserve"> </w:t>
      </w:r>
      <w:r w:rsidR="00A6223D">
        <w:t>hope</w:t>
      </w:r>
      <w:r w:rsidR="00E52E95">
        <w:t xml:space="preserve"> </w:t>
      </w:r>
      <w:r w:rsidR="00A6223D">
        <w:t>that</w:t>
      </w:r>
      <w:r w:rsidR="00E52E95">
        <w:t xml:space="preserve"> </w:t>
      </w:r>
      <w:r w:rsidR="00A6223D">
        <w:t>a</w:t>
      </w:r>
      <w:r w:rsidR="00E52E95">
        <w:t xml:space="preserve"> </w:t>
      </w:r>
      <w:r w:rsidR="00A6223D">
        <w:t>country</w:t>
      </w:r>
      <w:r w:rsidR="00E52E95">
        <w:t xml:space="preserve"> </w:t>
      </w:r>
      <w:r w:rsidR="00A6223D">
        <w:t>that</w:t>
      </w:r>
      <w:r w:rsidR="00E52E95">
        <w:t xml:space="preserve"> </w:t>
      </w:r>
      <w:r w:rsidR="00A6223D">
        <w:t>abides</w:t>
      </w:r>
      <w:r w:rsidR="00E52E95">
        <w:t xml:space="preserve"> </w:t>
      </w:r>
      <w:r w:rsidR="00A6223D">
        <w:t>by</w:t>
      </w:r>
      <w:r w:rsidR="00E52E95">
        <w:t xml:space="preserve"> </w:t>
      </w:r>
      <w:r w:rsidR="00A6223D">
        <w:t>the</w:t>
      </w:r>
      <w:r w:rsidR="00E52E95">
        <w:t xml:space="preserve"> </w:t>
      </w:r>
      <w:r w:rsidR="00A6223D">
        <w:t>rule</w:t>
      </w:r>
      <w:r w:rsidR="00E52E95">
        <w:t xml:space="preserve"> </w:t>
      </w:r>
      <w:r w:rsidR="00A6223D">
        <w:t>of</w:t>
      </w:r>
      <w:r w:rsidR="00E52E95">
        <w:t xml:space="preserve"> </w:t>
      </w:r>
      <w:r w:rsidR="00A6223D">
        <w:t>law,</w:t>
      </w:r>
      <w:r w:rsidR="00E52E95">
        <w:t xml:space="preserve"> </w:t>
      </w:r>
      <w:r w:rsidR="00A6223D">
        <w:t>having</w:t>
      </w:r>
      <w:r w:rsidR="00E52E95">
        <w:t xml:space="preserve"> </w:t>
      </w:r>
      <w:r w:rsidR="00A6223D">
        <w:t>entered</w:t>
      </w:r>
      <w:r w:rsidR="00E52E95">
        <w:t xml:space="preserve"> </w:t>
      </w:r>
      <w:r w:rsidR="00A6223D">
        <w:t>into</w:t>
      </w:r>
      <w:r w:rsidR="00E52E95">
        <w:t xml:space="preserve"> </w:t>
      </w:r>
      <w:r w:rsidR="00A6223D">
        <w:t>an</w:t>
      </w:r>
      <w:r w:rsidR="00E52E95">
        <w:t xml:space="preserve"> </w:t>
      </w:r>
      <w:r w:rsidR="00A6223D">
        <w:t>arbitration</w:t>
      </w:r>
      <w:r w:rsidR="00E52E95">
        <w:t xml:space="preserve"> </w:t>
      </w:r>
      <w:r w:rsidR="00A6223D">
        <w:t>process</w:t>
      </w:r>
      <w:r w:rsidR="007C3597">
        <w:t>,</w:t>
      </w:r>
      <w:r w:rsidR="00E52E95">
        <w:t xml:space="preserve"> </w:t>
      </w:r>
      <w:r w:rsidR="00A6223D">
        <w:t>would</w:t>
      </w:r>
      <w:r w:rsidR="00E52E95">
        <w:t xml:space="preserve"> </w:t>
      </w:r>
      <w:r w:rsidR="00A6223D">
        <w:t>accept</w:t>
      </w:r>
      <w:r w:rsidR="00E52E95">
        <w:t xml:space="preserve"> </w:t>
      </w:r>
      <w:r w:rsidR="00A6223D">
        <w:t>the</w:t>
      </w:r>
      <w:r w:rsidR="00E52E95">
        <w:t xml:space="preserve"> </w:t>
      </w:r>
      <w:r w:rsidR="00A6223D">
        <w:t>ruling</w:t>
      </w:r>
      <w:r w:rsidR="007B7AD2">
        <w:t>.</w:t>
      </w:r>
      <w:r w:rsidR="00E52E95">
        <w:t xml:space="preserve"> </w:t>
      </w:r>
      <w:r w:rsidR="00A6223D">
        <w:t>There</w:t>
      </w:r>
      <w:r w:rsidR="00E52E95">
        <w:t xml:space="preserve"> </w:t>
      </w:r>
      <w:r w:rsidR="00A6223D">
        <w:t>are</w:t>
      </w:r>
      <w:r w:rsidR="00E52E95">
        <w:t xml:space="preserve"> </w:t>
      </w:r>
      <w:r w:rsidR="00A6223D">
        <w:t>not</w:t>
      </w:r>
      <w:r w:rsidR="00E52E95">
        <w:t xml:space="preserve"> </w:t>
      </w:r>
      <w:r w:rsidR="00A6223D">
        <w:t>many</w:t>
      </w:r>
      <w:r w:rsidR="00E52E95">
        <w:t xml:space="preserve"> </w:t>
      </w:r>
      <w:r w:rsidR="00A6223D">
        <w:t>people</w:t>
      </w:r>
      <w:r w:rsidR="00E52E95">
        <w:t xml:space="preserve"> </w:t>
      </w:r>
      <w:r w:rsidR="00A6223D">
        <w:t>in</w:t>
      </w:r>
      <w:r w:rsidR="00E52E95">
        <w:t xml:space="preserve"> </w:t>
      </w:r>
      <w:r w:rsidR="00A6223D">
        <w:t>prison</w:t>
      </w:r>
      <w:r w:rsidR="00E52E95">
        <w:t xml:space="preserve"> </w:t>
      </w:r>
      <w:r w:rsidR="00A6223D">
        <w:t>who</w:t>
      </w:r>
      <w:r w:rsidR="00E52E95">
        <w:t xml:space="preserve"> </w:t>
      </w:r>
      <w:r w:rsidR="00A6223D">
        <w:t>really</w:t>
      </w:r>
      <w:r w:rsidR="00E52E95">
        <w:t xml:space="preserve"> </w:t>
      </w:r>
      <w:r w:rsidR="00A6223D">
        <w:t>want</w:t>
      </w:r>
      <w:r w:rsidR="00E52E95">
        <w:t xml:space="preserve"> </w:t>
      </w:r>
      <w:r w:rsidR="00A6223D">
        <w:t>to</w:t>
      </w:r>
      <w:r w:rsidR="00E52E95">
        <w:t xml:space="preserve"> </w:t>
      </w:r>
      <w:r w:rsidR="00A6223D">
        <w:t>accept</w:t>
      </w:r>
      <w:r w:rsidR="00E52E95">
        <w:t xml:space="preserve"> </w:t>
      </w:r>
      <w:r w:rsidR="00A6223D">
        <w:t>the</w:t>
      </w:r>
      <w:r w:rsidR="00E52E95">
        <w:t xml:space="preserve"> </w:t>
      </w:r>
      <w:r w:rsidR="00A6223D">
        <w:t>ruling</w:t>
      </w:r>
      <w:r w:rsidR="00E52E95">
        <w:t xml:space="preserve"> </w:t>
      </w:r>
      <w:r w:rsidR="00A6223D">
        <w:t>of</w:t>
      </w:r>
      <w:r w:rsidR="00E52E95">
        <w:t xml:space="preserve"> </w:t>
      </w:r>
      <w:r w:rsidR="00A6223D">
        <w:t>the</w:t>
      </w:r>
      <w:r w:rsidR="00E52E95">
        <w:t xml:space="preserve"> </w:t>
      </w:r>
      <w:r w:rsidR="00A6223D">
        <w:t>judge</w:t>
      </w:r>
      <w:r w:rsidR="007B7AD2">
        <w:t>.</w:t>
      </w:r>
      <w:r w:rsidR="00E52E95">
        <w:t xml:space="preserve"> </w:t>
      </w:r>
      <w:r w:rsidR="00A6223D">
        <w:t>They</w:t>
      </w:r>
      <w:r w:rsidR="00E52E95">
        <w:t xml:space="preserve"> </w:t>
      </w:r>
      <w:r w:rsidR="00A6223D">
        <w:t>do</w:t>
      </w:r>
      <w:r w:rsidR="00E52E95">
        <w:t xml:space="preserve"> </w:t>
      </w:r>
      <w:r w:rsidR="00A6223D">
        <w:t>so</w:t>
      </w:r>
      <w:r w:rsidR="00E52E95">
        <w:t xml:space="preserve"> </w:t>
      </w:r>
      <w:r w:rsidR="00A6223D">
        <w:t>because</w:t>
      </w:r>
      <w:r w:rsidR="00E52E95">
        <w:t xml:space="preserve"> </w:t>
      </w:r>
      <w:r w:rsidR="00A6223D">
        <w:t>that</w:t>
      </w:r>
      <w:r w:rsidR="00E52E95">
        <w:t xml:space="preserve"> </w:t>
      </w:r>
      <w:r w:rsidR="00A6223D">
        <w:t>is</w:t>
      </w:r>
      <w:r w:rsidR="00E52E95">
        <w:t xml:space="preserve"> </w:t>
      </w:r>
      <w:r w:rsidR="00A6223D">
        <w:t>the</w:t>
      </w:r>
      <w:r w:rsidR="00E52E95">
        <w:t xml:space="preserve"> </w:t>
      </w:r>
      <w:r w:rsidR="00A6223D">
        <w:t>way</w:t>
      </w:r>
      <w:r w:rsidR="00E52E95">
        <w:t xml:space="preserve"> </w:t>
      </w:r>
      <w:r w:rsidR="00A6223D">
        <w:t>justice</w:t>
      </w:r>
      <w:r w:rsidR="00E52E95">
        <w:t xml:space="preserve"> </w:t>
      </w:r>
      <w:r w:rsidR="00A6223D">
        <w:t>works</w:t>
      </w:r>
      <w:r w:rsidR="007B7AD2">
        <w:t>.</w:t>
      </w:r>
      <w:r w:rsidR="00E52E95">
        <w:t xml:space="preserve"> </w:t>
      </w:r>
    </w:p>
    <w:p w:rsidR="00637DF6" w:rsidP="00637DF6">
      <w:pPr>
        <w:pStyle w:val="Answer"/>
      </w:pPr>
      <w:sdt>
        <w:sdtPr>
          <w:alias w:val="Witness"/>
          <w:id w:val="-1881936019"/>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A6223D">
        <w:t>It</w:t>
      </w:r>
      <w:r w:rsidR="00E52E95">
        <w:t xml:space="preserve"> </w:t>
      </w:r>
      <w:r w:rsidR="00A6223D">
        <w:t>is</w:t>
      </w:r>
      <w:r w:rsidR="00E52E95">
        <w:t xml:space="preserve"> </w:t>
      </w:r>
      <w:r w:rsidR="00A6223D">
        <w:t>even</w:t>
      </w:r>
      <w:r w:rsidR="00E52E95">
        <w:t xml:space="preserve"> </w:t>
      </w:r>
      <w:r w:rsidR="00A6223D">
        <w:t>better</w:t>
      </w:r>
      <w:r w:rsidR="00E52E95">
        <w:t xml:space="preserve"> </w:t>
      </w:r>
      <w:r w:rsidR="00A6223D">
        <w:t>to</w:t>
      </w:r>
      <w:r w:rsidR="00E52E95">
        <w:t xml:space="preserve"> </w:t>
      </w:r>
      <w:r w:rsidR="00A6223D">
        <w:t>avoid</w:t>
      </w:r>
      <w:r w:rsidR="00E52E95">
        <w:t xml:space="preserve"> </w:t>
      </w:r>
      <w:r w:rsidR="00A6223D">
        <w:t>being</w:t>
      </w:r>
      <w:r w:rsidR="00E52E95">
        <w:t xml:space="preserve"> </w:t>
      </w:r>
      <w:r w:rsidR="00A6223D">
        <w:t>there</w:t>
      </w:r>
      <w:r w:rsidR="00E52E95">
        <w:t xml:space="preserve"> </w:t>
      </w:r>
      <w:r w:rsidR="00A6223D">
        <w:t>in</w:t>
      </w:r>
      <w:r w:rsidR="00E52E95">
        <w:t xml:space="preserve"> </w:t>
      </w:r>
      <w:r w:rsidR="00A6223D">
        <w:t>the</w:t>
      </w:r>
      <w:r w:rsidR="00E52E95">
        <w:t xml:space="preserve"> </w:t>
      </w:r>
      <w:r w:rsidR="00A6223D">
        <w:t>first</w:t>
      </w:r>
      <w:r w:rsidR="00E52E95">
        <w:t xml:space="preserve"> </w:t>
      </w:r>
      <w:r w:rsidR="00A6223D">
        <w:t>place.</w:t>
      </w:r>
    </w:p>
    <w:p w:rsidR="00637DF6" w:rsidP="00637DF6">
      <w:pPr>
        <w:pStyle w:val="Question"/>
      </w:pPr>
      <w:sdt>
        <w:sdtPr>
          <w:alias w:val="Member"/>
          <w:tag w:val="&lt;Member mnisId='4494' dodsId='72275'&gt;"/>
          <w:id w:val="-191152377"/>
          <w:placeholder>
            <w:docPart w:val="DefaultPlaceholder_1082065158"/>
          </w:placeholder>
          <w:richText/>
        </w:sdtPr>
        <w:sdtContent>
          <w:r w:rsidRPr="00637DF6">
            <w:rPr>
              <w:b/>
            </w:rPr>
            <w:t>Chair:</w:t>
          </w:r>
        </w:sdtContent>
      </w:sdt>
      <w:r w:rsidR="00E52E95">
        <w:t xml:space="preserve"> </w:t>
      </w:r>
      <w:r>
        <w:t>For</w:t>
      </w:r>
      <w:r w:rsidR="00E52E95">
        <w:t xml:space="preserve"> </w:t>
      </w:r>
      <w:r>
        <w:t>other</w:t>
      </w:r>
      <w:r w:rsidR="00E52E95">
        <w:t xml:space="preserve"> </w:t>
      </w:r>
      <w:r>
        <w:t>countries</w:t>
      </w:r>
      <w:r w:rsidR="00E52E95">
        <w:t xml:space="preserve"> </w:t>
      </w:r>
      <w:r>
        <w:t>potentially</w:t>
      </w:r>
      <w:r w:rsidR="00E52E95">
        <w:t xml:space="preserve"> </w:t>
      </w:r>
      <w:r>
        <w:t>negotiating</w:t>
      </w:r>
      <w:r w:rsidR="00E52E95">
        <w:t xml:space="preserve"> </w:t>
      </w:r>
      <w:r w:rsidR="00A6223D">
        <w:t>important</w:t>
      </w:r>
      <w:r w:rsidR="00E52E95">
        <w:t xml:space="preserve"> </w:t>
      </w:r>
      <w:r w:rsidR="00A6223D">
        <w:t>free</w:t>
      </w:r>
      <w:r w:rsidR="00E52E95">
        <w:t xml:space="preserve"> </w:t>
      </w:r>
      <w:r>
        <w:t>trade</w:t>
      </w:r>
      <w:r w:rsidR="00E52E95">
        <w:t xml:space="preserve"> </w:t>
      </w:r>
      <w:r>
        <w:t>agreements</w:t>
      </w:r>
      <w:r w:rsidR="00E52E95">
        <w:t xml:space="preserve"> </w:t>
      </w:r>
      <w:r>
        <w:t>with</w:t>
      </w:r>
      <w:r w:rsidR="00E52E95">
        <w:t xml:space="preserve"> </w:t>
      </w:r>
      <w:r>
        <w:t>us</w:t>
      </w:r>
      <w:r w:rsidR="00A6223D">
        <w:t>,</w:t>
      </w:r>
      <w:r w:rsidR="00E52E95">
        <w:t xml:space="preserve"> </w:t>
      </w:r>
      <w:r w:rsidR="00A6223D">
        <w:t>when</w:t>
      </w:r>
      <w:r w:rsidR="00E52E95">
        <w:t xml:space="preserve"> </w:t>
      </w:r>
      <w:r w:rsidR="00A6223D">
        <w:t>they</w:t>
      </w:r>
      <w:r w:rsidR="00E52E95">
        <w:t xml:space="preserve"> </w:t>
      </w:r>
      <w:r w:rsidR="00A6223D">
        <w:t>come</w:t>
      </w:r>
      <w:r w:rsidR="00E52E95">
        <w:t xml:space="preserve"> </w:t>
      </w:r>
      <w:r w:rsidR="00A6223D">
        <w:t>to</w:t>
      </w:r>
      <w:r w:rsidR="00E52E95">
        <w:t xml:space="preserve"> </w:t>
      </w:r>
      <w:r w:rsidR="00A6223D">
        <w:t>negotiating</w:t>
      </w:r>
      <w:r w:rsidR="00E52E95">
        <w:t xml:space="preserve"> </w:t>
      </w:r>
      <w:r w:rsidR="00A6223D">
        <w:t>the</w:t>
      </w:r>
      <w:r w:rsidR="00E52E95">
        <w:t xml:space="preserve"> </w:t>
      </w:r>
      <w:r w:rsidR="00A6223D">
        <w:t>arbitration</w:t>
      </w:r>
      <w:r w:rsidR="00E52E95">
        <w:t xml:space="preserve"> </w:t>
      </w:r>
      <w:r w:rsidR="00A6223D">
        <w:t>process</w:t>
      </w:r>
      <w:r w:rsidR="00E52E95">
        <w:t xml:space="preserve"> </w:t>
      </w:r>
      <w:r w:rsidR="00A6223D">
        <w:t>in</w:t>
      </w:r>
      <w:r w:rsidR="00E52E95">
        <w:t xml:space="preserve"> </w:t>
      </w:r>
      <w:r w:rsidR="00A6223D">
        <w:t>a</w:t>
      </w:r>
      <w:r w:rsidR="00E52E95">
        <w:t xml:space="preserve"> </w:t>
      </w:r>
      <w:r w:rsidR="00A6223D">
        <w:t>free</w:t>
      </w:r>
      <w:r w:rsidR="00E52E95">
        <w:t xml:space="preserve"> </w:t>
      </w:r>
      <w:r w:rsidR="00A6223D">
        <w:t>trade</w:t>
      </w:r>
      <w:r w:rsidR="00E52E95">
        <w:t xml:space="preserve"> </w:t>
      </w:r>
      <w:r w:rsidR="00A6223D">
        <w:t>agreement,</w:t>
      </w:r>
      <w:r w:rsidR="00E52E95">
        <w:t xml:space="preserve"> </w:t>
      </w:r>
      <w:r w:rsidR="00A6223D">
        <w:t>what</w:t>
      </w:r>
      <w:r w:rsidR="00E52E95">
        <w:t xml:space="preserve"> </w:t>
      </w:r>
      <w:r w:rsidR="00A6223D">
        <w:t>confidence</w:t>
      </w:r>
      <w:r w:rsidR="00E52E95">
        <w:t xml:space="preserve"> </w:t>
      </w:r>
      <w:r w:rsidR="00A6223D">
        <w:t>will</w:t>
      </w:r>
      <w:r w:rsidR="00E52E95">
        <w:t xml:space="preserve"> </w:t>
      </w:r>
      <w:r w:rsidR="00A6223D">
        <w:t>they</w:t>
      </w:r>
      <w:r w:rsidR="00E52E95">
        <w:t xml:space="preserve"> </w:t>
      </w:r>
      <w:r w:rsidR="00A6223D">
        <w:t>have</w:t>
      </w:r>
      <w:r w:rsidR="00E52E95">
        <w:t xml:space="preserve"> </w:t>
      </w:r>
      <w:r w:rsidR="00A6223D">
        <w:t>that</w:t>
      </w:r>
      <w:r w:rsidR="00E52E95">
        <w:t xml:space="preserve"> </w:t>
      </w:r>
      <w:r w:rsidR="00A6223D">
        <w:t>the</w:t>
      </w:r>
      <w:r w:rsidR="00E52E95">
        <w:t xml:space="preserve"> </w:t>
      </w:r>
      <w:r w:rsidR="00A6223D">
        <w:t>Government</w:t>
      </w:r>
      <w:r w:rsidR="00E52E95">
        <w:t xml:space="preserve"> </w:t>
      </w:r>
      <w:r w:rsidR="00A6223D">
        <w:t>would</w:t>
      </w:r>
      <w:r w:rsidR="00E52E95">
        <w:t xml:space="preserve"> </w:t>
      </w:r>
      <w:r w:rsidR="00A6223D">
        <w:t>abide</w:t>
      </w:r>
      <w:r w:rsidR="00E52E95">
        <w:t xml:space="preserve"> </w:t>
      </w:r>
      <w:r w:rsidR="00A6223D">
        <w:t>by</w:t>
      </w:r>
      <w:r w:rsidR="00E52E95">
        <w:t xml:space="preserve"> </w:t>
      </w:r>
      <w:r w:rsidR="00A6223D">
        <w:t>the</w:t>
      </w:r>
      <w:r w:rsidR="00E52E95">
        <w:t xml:space="preserve"> </w:t>
      </w:r>
      <w:r w:rsidR="00A6223D">
        <w:t>decision</w:t>
      </w:r>
      <w:r w:rsidR="00E52E95">
        <w:t xml:space="preserve"> </w:t>
      </w:r>
      <w:r w:rsidR="00A6223D">
        <w:t>of</w:t>
      </w:r>
      <w:r w:rsidR="00E52E95">
        <w:t xml:space="preserve"> </w:t>
      </w:r>
      <w:r w:rsidR="00A6223D">
        <w:t>an</w:t>
      </w:r>
      <w:r w:rsidR="00E52E95">
        <w:t xml:space="preserve"> </w:t>
      </w:r>
      <w:r w:rsidR="00A6223D">
        <w:t>arbitration</w:t>
      </w:r>
      <w:r w:rsidR="00E52E95">
        <w:t xml:space="preserve"> </w:t>
      </w:r>
      <w:r w:rsidR="00A6223D">
        <w:t>process</w:t>
      </w:r>
      <w:r w:rsidR="00E52E95">
        <w:t xml:space="preserve"> </w:t>
      </w:r>
      <w:r w:rsidR="00A6223D">
        <w:t>in</w:t>
      </w:r>
      <w:r w:rsidR="00E52E95">
        <w:t xml:space="preserve"> </w:t>
      </w:r>
      <w:r w:rsidR="00A6223D">
        <w:t>a</w:t>
      </w:r>
      <w:r w:rsidR="00E52E95">
        <w:t xml:space="preserve"> </w:t>
      </w:r>
      <w:r w:rsidR="00A6223D">
        <w:t>free</w:t>
      </w:r>
      <w:r w:rsidR="00E52E95">
        <w:t xml:space="preserve"> </w:t>
      </w:r>
      <w:r w:rsidR="00A6223D">
        <w:t>trade</w:t>
      </w:r>
      <w:r w:rsidR="00E52E95">
        <w:t xml:space="preserve"> </w:t>
      </w:r>
      <w:r w:rsidR="00A6223D">
        <w:t>agreement,</w:t>
      </w:r>
      <w:r w:rsidR="00E52E95">
        <w:t xml:space="preserve"> </w:t>
      </w:r>
      <w:r w:rsidR="00A6223D">
        <w:t>hypothetically?</w:t>
      </w:r>
    </w:p>
    <w:p w:rsidR="0059047E" w:rsidP="00637DF6">
      <w:pPr>
        <w:pStyle w:val="Answer"/>
      </w:pPr>
      <w:sdt>
        <w:sdtPr>
          <w:alias w:val="Witness"/>
          <w:id w:val="465245875"/>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637DF6">
        <w:t>I</w:t>
      </w:r>
      <w:r w:rsidR="00E52E95">
        <w:t xml:space="preserve"> </w:t>
      </w:r>
      <w:r w:rsidR="00637DF6">
        <w:t>have</w:t>
      </w:r>
      <w:r w:rsidR="00E52E95">
        <w:t xml:space="preserve"> </w:t>
      </w:r>
      <w:r w:rsidR="00637DF6">
        <w:t>to</w:t>
      </w:r>
      <w:r w:rsidR="00E52E95">
        <w:t xml:space="preserve"> </w:t>
      </w:r>
      <w:r w:rsidR="00637DF6">
        <w:t>say,</w:t>
      </w:r>
      <w:r w:rsidR="00E52E95">
        <w:t xml:space="preserve"> </w:t>
      </w:r>
      <w:r w:rsidR="00637DF6">
        <w:t>again,</w:t>
      </w:r>
      <w:r w:rsidR="00E52E95">
        <w:t xml:space="preserve"> </w:t>
      </w:r>
      <w:r w:rsidR="006313E3">
        <w:t>as</w:t>
      </w:r>
      <w:r w:rsidR="00E52E95">
        <w:t xml:space="preserve"> </w:t>
      </w:r>
      <w:r w:rsidR="006313E3">
        <w:t>you</w:t>
      </w:r>
      <w:r w:rsidR="00E52E95">
        <w:t xml:space="preserve"> </w:t>
      </w:r>
      <w:r w:rsidR="006313E3">
        <w:t>said,</w:t>
      </w:r>
      <w:r w:rsidR="00E52E95">
        <w:t xml:space="preserve"> </w:t>
      </w:r>
      <w:r w:rsidR="00637DF6">
        <w:t>it</w:t>
      </w:r>
      <w:r w:rsidR="00E52E95">
        <w:t xml:space="preserve"> </w:t>
      </w:r>
      <w:r w:rsidR="00637DF6">
        <w:t>is</w:t>
      </w:r>
      <w:r w:rsidR="00E52E95">
        <w:t xml:space="preserve"> </w:t>
      </w:r>
      <w:r w:rsidR="00637DF6">
        <w:t>hypothetical</w:t>
      </w:r>
      <w:r w:rsidR="007B7AD2">
        <w:t>.</w:t>
      </w:r>
      <w:r w:rsidR="00E52E95">
        <w:t xml:space="preserve"> </w:t>
      </w:r>
      <w:r>
        <w:t>I</w:t>
      </w:r>
      <w:r w:rsidR="00E52E95">
        <w:t xml:space="preserve"> </w:t>
      </w:r>
      <w:r>
        <w:t>would</w:t>
      </w:r>
      <w:r w:rsidR="00E52E95">
        <w:t xml:space="preserve"> </w:t>
      </w:r>
      <w:r>
        <w:t>be</w:t>
      </w:r>
      <w:r w:rsidR="00E52E95">
        <w:t xml:space="preserve"> </w:t>
      </w:r>
      <w:r>
        <w:t>tempted</w:t>
      </w:r>
      <w:r w:rsidR="00E52E95">
        <w:t xml:space="preserve"> </w:t>
      </w:r>
      <w:r>
        <w:t>to</w:t>
      </w:r>
      <w:r w:rsidR="00E52E95">
        <w:t xml:space="preserve"> </w:t>
      </w:r>
      <w:r>
        <w:t>answer</w:t>
      </w:r>
      <w:r w:rsidR="00E52E95">
        <w:t xml:space="preserve"> </w:t>
      </w:r>
      <w:r>
        <w:t>that</w:t>
      </w:r>
      <w:r w:rsidR="00E52E95">
        <w:t xml:space="preserve"> </w:t>
      </w:r>
      <w:r>
        <w:t>to</w:t>
      </w:r>
      <w:r w:rsidR="00E52E95">
        <w:t xml:space="preserve"> </w:t>
      </w:r>
      <w:r>
        <w:t>an</w:t>
      </w:r>
      <w:r w:rsidR="00E52E95">
        <w:t xml:space="preserve"> </w:t>
      </w:r>
      <w:r>
        <w:t>extent</w:t>
      </w:r>
      <w:r w:rsidR="006313E3">
        <w:t>.</w:t>
      </w:r>
      <w:r w:rsidR="00E52E95">
        <w:t xml:space="preserve"> </w:t>
      </w:r>
      <w:r w:rsidR="006313E3">
        <w:t>I</w:t>
      </w:r>
      <w:r w:rsidR="00E52E95">
        <w:t xml:space="preserve"> </w:t>
      </w:r>
      <w:r w:rsidR="006313E3">
        <w:t>think</w:t>
      </w:r>
      <w:r w:rsidR="00E52E95">
        <w:t xml:space="preserve"> </w:t>
      </w:r>
      <w:r w:rsidR="006313E3">
        <w:t>they</w:t>
      </w:r>
      <w:r w:rsidR="00E52E95">
        <w:t xml:space="preserve"> </w:t>
      </w:r>
      <w:r>
        <w:t>would</w:t>
      </w:r>
      <w:r w:rsidR="00E52E95">
        <w:t xml:space="preserve"> </w:t>
      </w:r>
      <w:r>
        <w:t>be</w:t>
      </w:r>
      <w:r w:rsidR="00E52E95">
        <w:t xml:space="preserve"> </w:t>
      </w:r>
      <w:r>
        <w:t>confident</w:t>
      </w:r>
      <w:r w:rsidR="00E52E95">
        <w:t xml:space="preserve"> </w:t>
      </w:r>
      <w:r>
        <w:t>in</w:t>
      </w:r>
      <w:r w:rsidR="00E52E95">
        <w:t xml:space="preserve"> </w:t>
      </w:r>
      <w:r>
        <w:t>our</w:t>
      </w:r>
      <w:r w:rsidR="00E52E95">
        <w:t xml:space="preserve"> </w:t>
      </w:r>
      <w:r>
        <w:t>position</w:t>
      </w:r>
      <w:r w:rsidR="006313E3">
        <w:t>,</w:t>
      </w:r>
      <w:r w:rsidR="00E52E95">
        <w:t xml:space="preserve"> </w:t>
      </w:r>
      <w:r>
        <w:t>not</w:t>
      </w:r>
      <w:r w:rsidR="00E52E95">
        <w:t xml:space="preserve"> </w:t>
      </w:r>
      <w:r>
        <w:t>least</w:t>
      </w:r>
      <w:r w:rsidR="00E52E95">
        <w:t xml:space="preserve"> </w:t>
      </w:r>
      <w:r>
        <w:t>of</w:t>
      </w:r>
      <w:r w:rsidR="00E52E95">
        <w:t xml:space="preserve"> </w:t>
      </w:r>
      <w:r>
        <w:t>all</w:t>
      </w:r>
      <w:r w:rsidR="00E52E95">
        <w:t xml:space="preserve"> </w:t>
      </w:r>
      <w:r>
        <w:t>because,</w:t>
      </w:r>
      <w:r w:rsidR="00E52E95">
        <w:t xml:space="preserve"> </w:t>
      </w:r>
      <w:r>
        <w:t>even</w:t>
      </w:r>
      <w:r w:rsidR="00E52E95">
        <w:t xml:space="preserve"> </w:t>
      </w:r>
      <w:r>
        <w:t>if</w:t>
      </w:r>
      <w:r w:rsidR="00E52E95">
        <w:t xml:space="preserve"> </w:t>
      </w:r>
      <w:r>
        <w:t>you</w:t>
      </w:r>
      <w:r w:rsidR="00E52E95">
        <w:t xml:space="preserve"> </w:t>
      </w:r>
      <w:r>
        <w:t>take</w:t>
      </w:r>
      <w:r w:rsidR="00E52E95">
        <w:t xml:space="preserve"> </w:t>
      </w:r>
      <w:r>
        <w:t>the</w:t>
      </w:r>
      <w:r w:rsidR="00E52E95">
        <w:t xml:space="preserve"> </w:t>
      </w:r>
      <w:r>
        <w:t>current</w:t>
      </w:r>
      <w:r w:rsidR="00E52E95">
        <w:t xml:space="preserve"> </w:t>
      </w:r>
      <w:r w:rsidR="004B4607">
        <w:t>situation</w:t>
      </w:r>
      <w:r w:rsidR="00E52E95">
        <w:t xml:space="preserve"> </w:t>
      </w:r>
      <w:r w:rsidR="004B4607">
        <w:t>with</w:t>
      </w:r>
      <w:r w:rsidR="00E52E95">
        <w:t xml:space="preserve"> </w:t>
      </w:r>
      <w:r w:rsidR="00230D3C">
        <w:t>the</w:t>
      </w:r>
      <w:r w:rsidR="00E52E95">
        <w:t xml:space="preserve"> </w:t>
      </w:r>
      <w:r w:rsidR="00230D3C">
        <w:t>protocol</w:t>
      </w:r>
      <w:r>
        <w:t>,</w:t>
      </w:r>
      <w:r w:rsidR="00E52E95">
        <w:t xml:space="preserve"> </w:t>
      </w:r>
      <w:r>
        <w:t>we</w:t>
      </w:r>
      <w:r w:rsidR="00E52E95">
        <w:t xml:space="preserve"> </w:t>
      </w:r>
      <w:r>
        <w:t>as</w:t>
      </w:r>
      <w:r w:rsidR="00E52E95">
        <w:t xml:space="preserve"> </w:t>
      </w:r>
      <w:r w:rsidR="006313E3">
        <w:t>a</w:t>
      </w:r>
      <w:r w:rsidR="00E52E95">
        <w:t xml:space="preserve"> </w:t>
      </w:r>
      <w:r>
        <w:t>Government</w:t>
      </w:r>
      <w:r w:rsidR="00E52E95">
        <w:t xml:space="preserve"> </w:t>
      </w:r>
      <w:r w:rsidR="006313E3">
        <w:t>will</w:t>
      </w:r>
      <w:r w:rsidR="00E52E95">
        <w:t xml:space="preserve"> </w:t>
      </w:r>
      <w:r>
        <w:t>continue</w:t>
      </w:r>
      <w:r w:rsidR="00E52E95">
        <w:t xml:space="preserve"> </w:t>
      </w:r>
      <w:r>
        <w:t>to</w:t>
      </w:r>
      <w:r w:rsidR="00E52E95">
        <w:t xml:space="preserve"> </w:t>
      </w:r>
      <w:r>
        <w:t>act</w:t>
      </w:r>
      <w:r w:rsidR="00E52E95">
        <w:t xml:space="preserve"> </w:t>
      </w:r>
      <w:r>
        <w:t>in</w:t>
      </w:r>
      <w:r w:rsidR="00E52E95">
        <w:t xml:space="preserve"> </w:t>
      </w:r>
      <w:r>
        <w:t>good</w:t>
      </w:r>
      <w:r w:rsidR="00E52E95">
        <w:t xml:space="preserve"> </w:t>
      </w:r>
      <w:r>
        <w:t>faith</w:t>
      </w:r>
      <w:r w:rsidR="00E52E95">
        <w:t xml:space="preserve"> </w:t>
      </w:r>
      <w:r>
        <w:t>and</w:t>
      </w:r>
      <w:r w:rsidR="00E52E95">
        <w:t xml:space="preserve"> </w:t>
      </w:r>
      <w:r>
        <w:t>negotiate</w:t>
      </w:r>
      <w:r w:rsidR="00E52E95">
        <w:t xml:space="preserve"> </w:t>
      </w:r>
      <w:r>
        <w:t>in</w:t>
      </w:r>
      <w:r w:rsidR="00E52E95">
        <w:t xml:space="preserve"> </w:t>
      </w:r>
      <w:r>
        <w:t>good</w:t>
      </w:r>
      <w:r w:rsidR="00E52E95">
        <w:t xml:space="preserve"> </w:t>
      </w:r>
      <w:r>
        <w:t>faith</w:t>
      </w:r>
      <w:r w:rsidR="007B7AD2">
        <w:t>.</w:t>
      </w:r>
      <w:r w:rsidR="00E52E95">
        <w:t xml:space="preserve"> </w:t>
      </w:r>
    </w:p>
    <w:p w:rsidR="00D6620F" w:rsidP="00637DF6">
      <w:pPr>
        <w:pStyle w:val="Answer"/>
      </w:pPr>
      <w:r>
        <w:t>That</w:t>
      </w:r>
      <w:r w:rsidR="00E52E95">
        <w:t xml:space="preserve"> </w:t>
      </w:r>
      <w:r>
        <w:t>is</w:t>
      </w:r>
      <w:r w:rsidR="00E52E95">
        <w:t xml:space="preserve"> </w:t>
      </w:r>
      <w:r>
        <w:t>evidenced</w:t>
      </w:r>
      <w:r w:rsidR="00E52E95">
        <w:t xml:space="preserve"> </w:t>
      </w:r>
      <w:r>
        <w:t>by</w:t>
      </w:r>
      <w:r w:rsidR="00E52E95">
        <w:t xml:space="preserve"> </w:t>
      </w:r>
      <w:r>
        <w:t>how</w:t>
      </w:r>
      <w:r w:rsidR="00E52E95">
        <w:t xml:space="preserve"> </w:t>
      </w:r>
      <w:r>
        <w:t>we</w:t>
      </w:r>
      <w:r w:rsidR="00E52E95">
        <w:t xml:space="preserve"> </w:t>
      </w:r>
      <w:r>
        <w:t>have</w:t>
      </w:r>
      <w:r w:rsidR="00E52E95">
        <w:t xml:space="preserve"> </w:t>
      </w:r>
      <w:r>
        <w:t>delivered</w:t>
      </w:r>
      <w:r w:rsidR="006313E3">
        <w:t>,</w:t>
      </w:r>
      <w:r w:rsidR="00E52E95">
        <w:t xml:space="preserve"> </w:t>
      </w:r>
      <w:r w:rsidR="006313E3">
        <w:t>just</w:t>
      </w:r>
      <w:r w:rsidR="00E52E95">
        <w:t xml:space="preserve"> </w:t>
      </w:r>
      <w:r w:rsidR="006313E3">
        <w:t>this</w:t>
      </w:r>
      <w:r w:rsidR="00E52E95">
        <w:t xml:space="preserve"> </w:t>
      </w:r>
      <w:r w:rsidR="006313E3">
        <w:t>week,</w:t>
      </w:r>
      <w:r w:rsidR="00E52E95">
        <w:t xml:space="preserve"> </w:t>
      </w:r>
      <w:r>
        <w:t>on</w:t>
      </w:r>
      <w:r w:rsidR="00E52E95">
        <w:t xml:space="preserve"> </w:t>
      </w:r>
      <w:r>
        <w:t>the</w:t>
      </w:r>
      <w:r w:rsidR="00E52E95">
        <w:t xml:space="preserve"> </w:t>
      </w:r>
      <w:r w:rsidR="007B7AD2">
        <w:t>work</w:t>
      </w:r>
      <w:r w:rsidR="00E52E95">
        <w:t xml:space="preserve"> </w:t>
      </w:r>
      <w:r w:rsidR="007B7AD2">
        <w:t>on</w:t>
      </w:r>
      <w:r w:rsidR="00E52E95">
        <w:t xml:space="preserve"> </w:t>
      </w:r>
      <w:r w:rsidR="007B7AD2">
        <w:t>the</w:t>
      </w:r>
      <w:r w:rsidR="00E52E95">
        <w:t xml:space="preserve"> </w:t>
      </w:r>
      <w:r w:rsidR="007B7AD2">
        <w:t>SP</w:t>
      </w:r>
      <w:r w:rsidR="0059047E">
        <w:t>S</w:t>
      </w:r>
      <w:r w:rsidR="00E52E95">
        <w:t xml:space="preserve"> </w:t>
      </w:r>
      <w:r>
        <w:t>checks</w:t>
      </w:r>
      <w:r w:rsidR="007B7AD2">
        <w:t>.</w:t>
      </w:r>
      <w:r w:rsidR="00E52E95">
        <w:t xml:space="preserve"> </w:t>
      </w:r>
      <w:r w:rsidR="006313E3">
        <w:t>The</w:t>
      </w:r>
      <w:r w:rsidR="00E52E95">
        <w:t xml:space="preserve"> </w:t>
      </w:r>
      <w:r w:rsidR="006313E3">
        <w:t>D</w:t>
      </w:r>
      <w:r w:rsidR="00F61417">
        <w:t>EFRA</w:t>
      </w:r>
      <w:r w:rsidR="00E52E95">
        <w:t xml:space="preserve"> </w:t>
      </w:r>
      <w:r w:rsidR="006313E3">
        <w:t>Secretary</w:t>
      </w:r>
      <w:r w:rsidR="00E52E95">
        <w:t xml:space="preserve"> </w:t>
      </w:r>
      <w:r w:rsidR="007B7AD2">
        <w:t>has</w:t>
      </w:r>
      <w:r w:rsidR="00E52E95">
        <w:t xml:space="preserve"> </w:t>
      </w:r>
      <w:r w:rsidR="007B7AD2">
        <w:t>written</w:t>
      </w:r>
      <w:r w:rsidR="00E52E95">
        <w:t xml:space="preserve"> </w:t>
      </w:r>
      <w:r w:rsidR="006313E3">
        <w:t>to</w:t>
      </w:r>
      <w:r w:rsidR="00E52E95">
        <w:t xml:space="preserve"> </w:t>
      </w:r>
      <w:r w:rsidR="006313E3">
        <w:t>DAERA</w:t>
      </w:r>
      <w:r w:rsidR="00E52E95">
        <w:t xml:space="preserve"> </w:t>
      </w:r>
      <w:r w:rsidR="007B7AD2">
        <w:t>and</w:t>
      </w:r>
      <w:r w:rsidR="00E52E95">
        <w:t xml:space="preserve"> </w:t>
      </w:r>
      <w:r w:rsidR="007B7AD2">
        <w:t>that</w:t>
      </w:r>
      <w:r w:rsidR="00E52E95">
        <w:t xml:space="preserve"> </w:t>
      </w:r>
      <w:r w:rsidR="007B7AD2">
        <w:t>work</w:t>
      </w:r>
      <w:r w:rsidR="00E52E95">
        <w:t xml:space="preserve"> </w:t>
      </w:r>
      <w:r w:rsidR="007B7AD2">
        <w:t>is</w:t>
      </w:r>
      <w:r w:rsidR="00E52E95">
        <w:t xml:space="preserve"> </w:t>
      </w:r>
      <w:r w:rsidR="007B7AD2">
        <w:t>progressing</w:t>
      </w:r>
      <w:r w:rsidR="00E52E95">
        <w:t xml:space="preserve"> </w:t>
      </w:r>
      <w:r w:rsidR="007B7AD2">
        <w:t>on</w:t>
      </w:r>
      <w:r w:rsidR="00E52E95">
        <w:t xml:space="preserve"> </w:t>
      </w:r>
      <w:r w:rsidR="007B7AD2">
        <w:t>the</w:t>
      </w:r>
      <w:r w:rsidR="00E52E95">
        <w:t xml:space="preserve"> </w:t>
      </w:r>
      <w:r w:rsidR="007B7AD2">
        <w:t>SPS</w:t>
      </w:r>
      <w:r w:rsidR="00E52E95">
        <w:t xml:space="preserve"> </w:t>
      </w:r>
      <w:r w:rsidR="006313E3">
        <w:t>live</w:t>
      </w:r>
      <w:r w:rsidR="00E52E95">
        <w:t xml:space="preserve"> </w:t>
      </w:r>
      <w:r w:rsidR="006313E3">
        <w:t>animal</w:t>
      </w:r>
      <w:r w:rsidR="00E52E95">
        <w:t xml:space="preserve"> </w:t>
      </w:r>
      <w:r w:rsidR="007B7AD2">
        <w:t>checks.</w:t>
      </w:r>
      <w:r w:rsidR="00E52E95">
        <w:t xml:space="preserve"> </w:t>
      </w:r>
      <w:r w:rsidR="0059047E">
        <w:t>We</w:t>
      </w:r>
      <w:r w:rsidR="00E52E95">
        <w:t xml:space="preserve"> </w:t>
      </w:r>
      <w:r w:rsidR="0059047E">
        <w:t>have</w:t>
      </w:r>
      <w:r w:rsidR="00E52E95">
        <w:t xml:space="preserve"> </w:t>
      </w:r>
      <w:r w:rsidR="0059047E">
        <w:t>introduced</w:t>
      </w:r>
      <w:r w:rsidR="00E52E95">
        <w:t xml:space="preserve"> </w:t>
      </w:r>
      <w:r w:rsidR="0059047E">
        <w:t>the</w:t>
      </w:r>
      <w:r w:rsidR="00E52E95">
        <w:t xml:space="preserve"> </w:t>
      </w:r>
      <w:r w:rsidR="0059047E">
        <w:t>trade</w:t>
      </w:r>
      <w:r w:rsidR="00E52E95">
        <w:t xml:space="preserve"> </w:t>
      </w:r>
      <w:r w:rsidR="0059047E">
        <w:t>support</w:t>
      </w:r>
      <w:r w:rsidR="00E52E95">
        <w:t xml:space="preserve"> </w:t>
      </w:r>
      <w:r w:rsidR="0059047E">
        <w:t>scheme</w:t>
      </w:r>
      <w:r w:rsidR="00E52E95">
        <w:t xml:space="preserve"> </w:t>
      </w:r>
      <w:r w:rsidR="0059047E">
        <w:t>and</w:t>
      </w:r>
      <w:r w:rsidR="00E52E95">
        <w:t xml:space="preserve"> </w:t>
      </w:r>
      <w:r w:rsidR="0059047E">
        <w:t>the</w:t>
      </w:r>
      <w:r w:rsidR="00E52E95">
        <w:t xml:space="preserve"> </w:t>
      </w:r>
      <w:r w:rsidR="0059047E">
        <w:t>work</w:t>
      </w:r>
      <w:r w:rsidR="00E52E95">
        <w:t xml:space="preserve"> </w:t>
      </w:r>
      <w:r w:rsidR="0059047E">
        <w:t>around</w:t>
      </w:r>
      <w:r w:rsidR="00E52E95">
        <w:t xml:space="preserve"> </w:t>
      </w:r>
      <w:r w:rsidR="0059047E">
        <w:t>that,</w:t>
      </w:r>
      <w:r w:rsidR="00E52E95">
        <w:t xml:space="preserve"> </w:t>
      </w:r>
      <w:r w:rsidR="0059047E">
        <w:t>totalling</w:t>
      </w:r>
      <w:r w:rsidR="00E52E95">
        <w:t xml:space="preserve"> </w:t>
      </w:r>
      <w:r w:rsidR="0059047E">
        <w:t>some</w:t>
      </w:r>
      <w:r w:rsidR="00E52E95">
        <w:t xml:space="preserve"> </w:t>
      </w:r>
      <w:r w:rsidR="0059047E">
        <w:t>£350</w:t>
      </w:r>
      <w:r w:rsidR="00E52E95">
        <w:t xml:space="preserve"> </w:t>
      </w:r>
      <w:r w:rsidR="0059047E">
        <w:t>million</w:t>
      </w:r>
      <w:r w:rsidR="006313E3">
        <w:t>,</w:t>
      </w:r>
      <w:r w:rsidR="00E52E95">
        <w:t xml:space="preserve"> </w:t>
      </w:r>
      <w:r w:rsidR="0059047E">
        <w:t>including</w:t>
      </w:r>
      <w:r w:rsidR="00E52E95">
        <w:t xml:space="preserve"> </w:t>
      </w:r>
      <w:r w:rsidR="0059047E">
        <w:t>the</w:t>
      </w:r>
      <w:r w:rsidR="00E52E95">
        <w:t xml:space="preserve"> </w:t>
      </w:r>
      <w:r w:rsidR="0059047E">
        <w:t>IT</w:t>
      </w:r>
      <w:r w:rsidR="00E52E95">
        <w:t xml:space="preserve"> </w:t>
      </w:r>
      <w:r w:rsidR="0059047E">
        <w:t>work</w:t>
      </w:r>
      <w:r w:rsidR="00E52E95">
        <w:t xml:space="preserve"> </w:t>
      </w:r>
      <w:r w:rsidR="0059047E">
        <w:t>on</w:t>
      </w:r>
      <w:r w:rsidR="00E52E95">
        <w:t xml:space="preserve"> </w:t>
      </w:r>
      <w:r w:rsidR="0059047E">
        <w:t>top</w:t>
      </w:r>
      <w:r w:rsidR="00E52E95">
        <w:t xml:space="preserve"> </w:t>
      </w:r>
      <w:r w:rsidR="0059047E">
        <w:t>of</w:t>
      </w:r>
      <w:r w:rsidR="00E52E95">
        <w:t xml:space="preserve"> </w:t>
      </w:r>
      <w:r w:rsidR="0059047E">
        <w:t>that</w:t>
      </w:r>
      <w:r w:rsidR="00E52E95">
        <w:t xml:space="preserve"> </w:t>
      </w:r>
      <w:r w:rsidR="0059047E">
        <w:t>scheme</w:t>
      </w:r>
      <w:r w:rsidR="007B7AD2">
        <w:t>.</w:t>
      </w:r>
      <w:r w:rsidR="00E52E95">
        <w:t xml:space="preserve"> </w:t>
      </w:r>
      <w:r w:rsidR="0059047E">
        <w:t>We</w:t>
      </w:r>
      <w:r w:rsidR="00E52E95">
        <w:t xml:space="preserve"> </w:t>
      </w:r>
      <w:r w:rsidR="0059047E">
        <w:t>have</w:t>
      </w:r>
      <w:r w:rsidR="00E52E95">
        <w:t xml:space="preserve"> </w:t>
      </w:r>
      <w:r w:rsidR="0059047E">
        <w:t>made</w:t>
      </w:r>
      <w:r w:rsidR="00E52E95">
        <w:t xml:space="preserve"> </w:t>
      </w:r>
      <w:r w:rsidR="0059047E">
        <w:t>a</w:t>
      </w:r>
      <w:r w:rsidR="00E52E95">
        <w:t xml:space="preserve"> </w:t>
      </w:r>
      <w:r w:rsidR="0059047E">
        <w:t>very</w:t>
      </w:r>
      <w:r w:rsidR="00E52E95">
        <w:t xml:space="preserve"> </w:t>
      </w:r>
      <w:r w:rsidR="0059047E">
        <w:t>clear</w:t>
      </w:r>
      <w:r w:rsidR="00E52E95">
        <w:t xml:space="preserve"> </w:t>
      </w:r>
      <w:r w:rsidR="0059047E">
        <w:t>commitment</w:t>
      </w:r>
      <w:r w:rsidR="006313E3">
        <w:t>,</w:t>
      </w:r>
      <w:r w:rsidR="00E52E95">
        <w:t xml:space="preserve"> </w:t>
      </w:r>
      <w:r w:rsidR="006313E3">
        <w:t>even</w:t>
      </w:r>
      <w:r w:rsidR="00E52E95">
        <w:t xml:space="preserve"> </w:t>
      </w:r>
      <w:r w:rsidR="0059047E">
        <w:t>within</w:t>
      </w:r>
      <w:r w:rsidR="00E52E95">
        <w:t xml:space="preserve"> </w:t>
      </w:r>
      <w:r w:rsidR="00230D3C">
        <w:t>the</w:t>
      </w:r>
      <w:r w:rsidR="00E52E95">
        <w:t xml:space="preserve"> </w:t>
      </w:r>
      <w:r w:rsidR="00230D3C">
        <w:t>protocol</w:t>
      </w:r>
      <w:r w:rsidR="0059047E">
        <w:t>,</w:t>
      </w:r>
      <w:r w:rsidR="00E52E95">
        <w:t xml:space="preserve"> </w:t>
      </w:r>
      <w:r w:rsidR="006313E3">
        <w:t>that</w:t>
      </w:r>
      <w:r w:rsidR="00E52E95">
        <w:t xml:space="preserve"> </w:t>
      </w:r>
      <w:r w:rsidR="0059047E">
        <w:t>we</w:t>
      </w:r>
      <w:r w:rsidR="00E52E95">
        <w:t xml:space="preserve"> </w:t>
      </w:r>
      <w:r w:rsidR="0059047E">
        <w:t>are</w:t>
      </w:r>
      <w:r w:rsidR="00E52E95">
        <w:t xml:space="preserve"> </w:t>
      </w:r>
      <w:r w:rsidR="0059047E">
        <w:t>looking</w:t>
      </w:r>
      <w:r w:rsidR="00E52E95">
        <w:t xml:space="preserve"> </w:t>
      </w:r>
      <w:r w:rsidR="006313E3">
        <w:t>to</w:t>
      </w:r>
      <w:r w:rsidR="00E52E95">
        <w:t xml:space="preserve"> </w:t>
      </w:r>
      <w:r w:rsidR="006313E3">
        <w:t>ensure</w:t>
      </w:r>
      <w:r w:rsidR="00E52E95">
        <w:t xml:space="preserve"> </w:t>
      </w:r>
      <w:r w:rsidR="0059047E">
        <w:t>we</w:t>
      </w:r>
      <w:r w:rsidR="00E52E95">
        <w:t xml:space="preserve"> </w:t>
      </w:r>
      <w:r w:rsidR="0059047E">
        <w:t>have</w:t>
      </w:r>
      <w:r w:rsidR="00E52E95">
        <w:t xml:space="preserve"> </w:t>
      </w:r>
      <w:r w:rsidR="0059047E">
        <w:t>a</w:t>
      </w:r>
      <w:r w:rsidR="00E52E95">
        <w:t xml:space="preserve"> </w:t>
      </w:r>
      <w:r w:rsidR="0059047E">
        <w:t>safety</w:t>
      </w:r>
      <w:r w:rsidR="00E52E95">
        <w:t xml:space="preserve"> </w:t>
      </w:r>
      <w:r w:rsidR="0059047E">
        <w:t>net</w:t>
      </w:r>
      <w:r w:rsidR="00E52E95">
        <w:t xml:space="preserve"> </w:t>
      </w:r>
      <w:r w:rsidR="006313E3">
        <w:t>for,</w:t>
      </w:r>
      <w:r w:rsidR="00E52E95">
        <w:t xml:space="preserve"> </w:t>
      </w:r>
      <w:r w:rsidR="006313E3">
        <w:t>to</w:t>
      </w:r>
      <w:r w:rsidR="00E52E95">
        <w:t xml:space="preserve"> </w:t>
      </w:r>
      <w:r w:rsidR="006313E3">
        <w:t>prove</w:t>
      </w:r>
      <w:r w:rsidR="00E52E95">
        <w:t xml:space="preserve"> </w:t>
      </w:r>
      <w:r w:rsidR="0059047E">
        <w:t>to</w:t>
      </w:r>
      <w:r w:rsidR="00E52E95">
        <w:t xml:space="preserve"> </w:t>
      </w:r>
      <w:r w:rsidR="0059047E">
        <w:t>people</w:t>
      </w:r>
      <w:r w:rsidR="00E52E95">
        <w:t xml:space="preserve"> </w:t>
      </w:r>
      <w:r w:rsidR="0059047E">
        <w:t>that</w:t>
      </w:r>
      <w:r w:rsidR="00E52E95">
        <w:t xml:space="preserve"> </w:t>
      </w:r>
      <w:r w:rsidR="0059047E">
        <w:t>we</w:t>
      </w:r>
      <w:r w:rsidR="00E52E95">
        <w:t xml:space="preserve"> </w:t>
      </w:r>
      <w:r w:rsidR="0059047E">
        <w:t>are</w:t>
      </w:r>
      <w:r w:rsidR="00E52E95">
        <w:t xml:space="preserve"> </w:t>
      </w:r>
      <w:r w:rsidR="0059047E">
        <w:t>a</w:t>
      </w:r>
      <w:r w:rsidR="00E52E95">
        <w:t xml:space="preserve"> </w:t>
      </w:r>
      <w:r w:rsidR="0059047E">
        <w:t>country</w:t>
      </w:r>
      <w:r w:rsidR="00E52E95">
        <w:t xml:space="preserve"> </w:t>
      </w:r>
      <w:r w:rsidR="0059047E">
        <w:t>that</w:t>
      </w:r>
      <w:r w:rsidR="00E52E95">
        <w:t xml:space="preserve"> </w:t>
      </w:r>
      <w:r w:rsidR="0059047E">
        <w:t>works</w:t>
      </w:r>
      <w:r w:rsidR="00E52E95">
        <w:t xml:space="preserve"> </w:t>
      </w:r>
      <w:r w:rsidR="0059047E">
        <w:t>in</w:t>
      </w:r>
      <w:r w:rsidR="00E52E95">
        <w:t xml:space="preserve"> </w:t>
      </w:r>
      <w:r w:rsidR="0059047E">
        <w:t>good</w:t>
      </w:r>
      <w:r w:rsidR="00E52E95">
        <w:t xml:space="preserve"> </w:t>
      </w:r>
      <w:r w:rsidR="0059047E">
        <w:t>faith</w:t>
      </w:r>
      <w:r w:rsidR="00E52E95">
        <w:t xml:space="preserve"> </w:t>
      </w:r>
      <w:r w:rsidR="0059047E">
        <w:t>to</w:t>
      </w:r>
      <w:r w:rsidR="00E52E95">
        <w:t xml:space="preserve"> </w:t>
      </w:r>
      <w:r w:rsidR="0059047E">
        <w:t>deliver</w:t>
      </w:r>
      <w:r w:rsidR="00E52E95">
        <w:t xml:space="preserve"> </w:t>
      </w:r>
      <w:r w:rsidR="0059047E">
        <w:t>on</w:t>
      </w:r>
      <w:r w:rsidR="00E52E95">
        <w:t xml:space="preserve"> </w:t>
      </w:r>
      <w:r w:rsidR="0059047E">
        <w:t>our</w:t>
      </w:r>
      <w:r w:rsidR="00E52E95">
        <w:t xml:space="preserve"> </w:t>
      </w:r>
      <w:r w:rsidR="0059047E">
        <w:t>agreements</w:t>
      </w:r>
      <w:r w:rsidR="007B7AD2">
        <w:t>.</w:t>
      </w:r>
      <w:r w:rsidR="00E52E95">
        <w:t xml:space="preserve"> </w:t>
      </w:r>
      <w:r w:rsidR="0059047E">
        <w:t>We</w:t>
      </w:r>
      <w:r w:rsidR="00E52E95">
        <w:t xml:space="preserve"> </w:t>
      </w:r>
      <w:r w:rsidR="0059047E">
        <w:t>will</w:t>
      </w:r>
      <w:r w:rsidR="00E52E95">
        <w:t xml:space="preserve"> </w:t>
      </w:r>
      <w:r w:rsidR="0059047E">
        <w:t>continue</w:t>
      </w:r>
      <w:r w:rsidR="00E52E95">
        <w:t xml:space="preserve"> </w:t>
      </w:r>
      <w:r w:rsidR="0059047E">
        <w:t>to</w:t>
      </w:r>
      <w:r w:rsidR="00E52E95">
        <w:t xml:space="preserve"> </w:t>
      </w:r>
      <w:r w:rsidR="0059047E">
        <w:t>do</w:t>
      </w:r>
      <w:r w:rsidR="00E52E95">
        <w:t xml:space="preserve"> </w:t>
      </w:r>
      <w:r w:rsidR="0059047E">
        <w:t>so.</w:t>
      </w:r>
    </w:p>
    <w:p w:rsidR="00637DF6" w:rsidP="00D6620F">
      <w:pPr>
        <w:pStyle w:val="Question"/>
      </w:pPr>
      <w:sdt>
        <w:sdtPr>
          <w:alias w:val="Member"/>
          <w:tag w:val="&lt;Member mnisId='4494' dodsId='72275'&gt;"/>
          <w:id w:val="320781346"/>
          <w:placeholder>
            <w:docPart w:val="DefaultPlaceholder_1082065158"/>
          </w:placeholder>
          <w:richText/>
        </w:sdtPr>
        <w:sdtContent>
          <w:r w:rsidRPr="00D6620F" w:rsidR="00D6620F">
            <w:rPr>
              <w:b/>
            </w:rPr>
            <w:t>Chair:</w:t>
          </w:r>
        </w:sdtContent>
      </w:sdt>
      <w:r w:rsidR="00E52E95">
        <w:t xml:space="preserve"> </w:t>
      </w:r>
      <w:r w:rsidR="00D6620F">
        <w:t>One</w:t>
      </w:r>
      <w:r w:rsidR="00E52E95">
        <w:t xml:space="preserve"> </w:t>
      </w:r>
      <w:r w:rsidR="00D6620F">
        <w:t>would</w:t>
      </w:r>
      <w:r w:rsidR="00E52E95">
        <w:t xml:space="preserve"> </w:t>
      </w:r>
      <w:r w:rsidR="0059047E">
        <w:t>hope</w:t>
      </w:r>
      <w:r w:rsidR="00E52E95">
        <w:t xml:space="preserve"> </w:t>
      </w:r>
      <w:r w:rsidR="0059047E">
        <w:t>that</w:t>
      </w:r>
      <w:r w:rsidR="00E52E95">
        <w:t xml:space="preserve"> </w:t>
      </w:r>
      <w:r w:rsidR="006313E3">
        <w:t>that</w:t>
      </w:r>
      <w:r w:rsidR="00E52E95">
        <w:t xml:space="preserve"> </w:t>
      </w:r>
      <w:r w:rsidR="0059047E">
        <w:t>would</w:t>
      </w:r>
      <w:r w:rsidR="00E52E95">
        <w:t xml:space="preserve"> </w:t>
      </w:r>
      <w:r w:rsidR="0059047E">
        <w:t>be</w:t>
      </w:r>
      <w:r w:rsidR="00E52E95">
        <w:t xml:space="preserve"> </w:t>
      </w:r>
      <w:r w:rsidR="0059047E">
        <w:t>the</w:t>
      </w:r>
      <w:r w:rsidR="00E52E95">
        <w:t xml:space="preserve"> </w:t>
      </w:r>
      <w:r w:rsidR="0059047E">
        <w:t>case</w:t>
      </w:r>
      <w:r w:rsidR="007B7AD2">
        <w:t>.</w:t>
      </w:r>
      <w:r w:rsidR="00E52E95">
        <w:t xml:space="preserve"> </w:t>
      </w:r>
      <w:r w:rsidR="006313E3">
        <w:t>I</w:t>
      </w:r>
      <w:r w:rsidR="00E52E95">
        <w:t xml:space="preserve"> </w:t>
      </w:r>
      <w:r w:rsidR="006313E3">
        <w:t>do</w:t>
      </w:r>
      <w:r w:rsidR="00E52E95">
        <w:t xml:space="preserve"> </w:t>
      </w:r>
      <w:r w:rsidR="006313E3">
        <w:t>not</w:t>
      </w:r>
      <w:r w:rsidR="00E52E95">
        <w:t xml:space="preserve"> </w:t>
      </w:r>
      <w:r w:rsidR="006313E3">
        <w:t>think</w:t>
      </w:r>
      <w:r w:rsidR="00E52E95">
        <w:t xml:space="preserve"> </w:t>
      </w:r>
      <w:r w:rsidR="006313E3">
        <w:t>that</w:t>
      </w:r>
      <w:r w:rsidR="00E52E95">
        <w:t xml:space="preserve"> </w:t>
      </w:r>
      <w:r w:rsidR="0059047E">
        <w:t>is</w:t>
      </w:r>
      <w:r w:rsidR="00E52E95">
        <w:t xml:space="preserve"> </w:t>
      </w:r>
      <w:r w:rsidR="0059047E">
        <w:t>the</w:t>
      </w:r>
      <w:r w:rsidR="00E52E95">
        <w:t xml:space="preserve"> </w:t>
      </w:r>
      <w:r w:rsidR="0059047E">
        <w:t>view</w:t>
      </w:r>
      <w:r w:rsidR="00E52E95">
        <w:t xml:space="preserve"> </w:t>
      </w:r>
      <w:r w:rsidR="0059047E">
        <w:t>of</w:t>
      </w:r>
      <w:r w:rsidR="00E52E95">
        <w:t xml:space="preserve"> </w:t>
      </w:r>
      <w:r w:rsidR="0059047E">
        <w:t>very</w:t>
      </w:r>
      <w:r w:rsidR="00E52E95">
        <w:t xml:space="preserve"> </w:t>
      </w:r>
      <w:r w:rsidR="0059047E">
        <w:t>many</w:t>
      </w:r>
      <w:r w:rsidR="00E52E95">
        <w:t xml:space="preserve"> </w:t>
      </w:r>
      <w:r w:rsidR="0059047E">
        <w:t>people</w:t>
      </w:r>
      <w:r w:rsidR="00E52E95">
        <w:t xml:space="preserve"> </w:t>
      </w:r>
      <w:r w:rsidR="0059047E">
        <w:t>in</w:t>
      </w:r>
      <w:r w:rsidR="00E52E95">
        <w:t xml:space="preserve"> </w:t>
      </w:r>
      <w:r w:rsidR="0059047E">
        <w:t>the</w:t>
      </w:r>
      <w:r w:rsidR="00E52E95">
        <w:t xml:space="preserve"> </w:t>
      </w:r>
      <w:r w:rsidR="0059047E">
        <w:t>international</w:t>
      </w:r>
      <w:r w:rsidR="00E52E95">
        <w:t xml:space="preserve"> </w:t>
      </w:r>
      <w:r w:rsidR="0059047E">
        <w:t>community</w:t>
      </w:r>
      <w:r w:rsidR="00E52E95">
        <w:t xml:space="preserve"> </w:t>
      </w:r>
      <w:r w:rsidR="0059047E">
        <w:t>and</w:t>
      </w:r>
      <w:r w:rsidR="00E52E95">
        <w:t xml:space="preserve"> </w:t>
      </w:r>
      <w:r w:rsidR="0059047E">
        <w:t>the</w:t>
      </w:r>
      <w:r w:rsidR="00E52E95">
        <w:t xml:space="preserve"> </w:t>
      </w:r>
      <w:r w:rsidR="0059047E">
        <w:t>business</w:t>
      </w:r>
      <w:r w:rsidR="00E52E95">
        <w:t xml:space="preserve"> </w:t>
      </w:r>
      <w:r w:rsidR="0059047E">
        <w:t>world</w:t>
      </w:r>
      <w:r w:rsidR="00E52E95">
        <w:t xml:space="preserve"> </w:t>
      </w:r>
      <w:r w:rsidR="0059047E">
        <w:t>at</w:t>
      </w:r>
      <w:r w:rsidR="00E52E95">
        <w:t xml:space="preserve"> </w:t>
      </w:r>
      <w:r w:rsidR="0059047E">
        <w:t>the</w:t>
      </w:r>
      <w:r w:rsidR="00E52E95">
        <w:t xml:space="preserve"> </w:t>
      </w:r>
      <w:r w:rsidR="0059047E">
        <w:t>moment</w:t>
      </w:r>
      <w:r w:rsidR="007B7AD2">
        <w:t>.</w:t>
      </w:r>
      <w:r w:rsidR="00E52E95">
        <w:t xml:space="preserve"> </w:t>
      </w:r>
      <w:r w:rsidR="006313E3">
        <w:t>I</w:t>
      </w:r>
      <w:r w:rsidR="00E52E95">
        <w:t xml:space="preserve"> </w:t>
      </w:r>
      <w:r w:rsidR="006313E3">
        <w:t>do</w:t>
      </w:r>
      <w:r w:rsidR="00E52E95">
        <w:t xml:space="preserve"> </w:t>
      </w:r>
      <w:r w:rsidR="006313E3">
        <w:t>not</w:t>
      </w:r>
      <w:r w:rsidR="00E52E95">
        <w:t xml:space="preserve"> </w:t>
      </w:r>
      <w:r w:rsidR="006313E3">
        <w:t>think</w:t>
      </w:r>
      <w:r w:rsidR="00E52E95">
        <w:t xml:space="preserve"> </w:t>
      </w:r>
      <w:r w:rsidR="006313E3">
        <w:t>the</w:t>
      </w:r>
      <w:r w:rsidR="00E52E95">
        <w:t xml:space="preserve"> </w:t>
      </w:r>
      <w:r w:rsidR="0059047E">
        <w:t>serious</w:t>
      </w:r>
      <w:r w:rsidR="00F61417">
        <w:t>ness</w:t>
      </w:r>
      <w:r w:rsidR="00E52E95">
        <w:t xml:space="preserve"> </w:t>
      </w:r>
      <w:r w:rsidR="0059047E">
        <w:t>of</w:t>
      </w:r>
      <w:r w:rsidR="00E52E95">
        <w:t xml:space="preserve"> </w:t>
      </w:r>
      <w:r w:rsidR="0059047E">
        <w:t>the</w:t>
      </w:r>
      <w:r w:rsidR="00E52E95">
        <w:t xml:space="preserve"> </w:t>
      </w:r>
      <w:r w:rsidR="0059047E">
        <w:t>damage</w:t>
      </w:r>
      <w:r w:rsidR="00E52E95">
        <w:t xml:space="preserve"> </w:t>
      </w:r>
      <w:r w:rsidR="0059047E">
        <w:t>that</w:t>
      </w:r>
      <w:r w:rsidR="00E52E95">
        <w:t xml:space="preserve"> </w:t>
      </w:r>
      <w:r w:rsidR="0059047E">
        <w:t>could</w:t>
      </w:r>
      <w:r w:rsidR="00E52E95">
        <w:t xml:space="preserve"> </w:t>
      </w:r>
      <w:r w:rsidR="0059047E">
        <w:t>potentially</w:t>
      </w:r>
      <w:r w:rsidR="00E52E95">
        <w:t xml:space="preserve"> </w:t>
      </w:r>
      <w:r w:rsidR="0059047E">
        <w:t>inflict</w:t>
      </w:r>
      <w:r w:rsidR="00E52E95">
        <w:t xml:space="preserve"> </w:t>
      </w:r>
      <w:r w:rsidR="0059047E">
        <w:t>upon</w:t>
      </w:r>
      <w:r w:rsidR="00E52E95">
        <w:t xml:space="preserve"> </w:t>
      </w:r>
      <w:r w:rsidR="0059047E">
        <w:t>the</w:t>
      </w:r>
      <w:r w:rsidR="00E52E95">
        <w:t xml:space="preserve"> </w:t>
      </w:r>
      <w:r w:rsidR="0059047E">
        <w:t>reputation</w:t>
      </w:r>
      <w:r w:rsidR="00E52E95">
        <w:t xml:space="preserve"> </w:t>
      </w:r>
      <w:r w:rsidR="0059047E">
        <w:t>of</w:t>
      </w:r>
      <w:r w:rsidR="00E52E95">
        <w:t xml:space="preserve"> </w:t>
      </w:r>
      <w:r w:rsidR="0059047E">
        <w:t>the</w:t>
      </w:r>
      <w:r w:rsidR="00E52E95">
        <w:t xml:space="preserve"> </w:t>
      </w:r>
      <w:r w:rsidR="0059047E">
        <w:t>UK</w:t>
      </w:r>
      <w:r w:rsidR="00E52E95">
        <w:t xml:space="preserve"> </w:t>
      </w:r>
      <w:r w:rsidR="0059047E">
        <w:t>as</w:t>
      </w:r>
      <w:r w:rsidR="00E52E95">
        <w:t xml:space="preserve"> </w:t>
      </w:r>
      <w:r w:rsidR="006313E3">
        <w:t>a</w:t>
      </w:r>
      <w:r w:rsidR="00E52E95">
        <w:t xml:space="preserve"> </w:t>
      </w:r>
      <w:r w:rsidR="0059047E">
        <w:t>country</w:t>
      </w:r>
      <w:r w:rsidR="00E52E95">
        <w:t xml:space="preserve"> </w:t>
      </w:r>
      <w:r w:rsidR="0059047E">
        <w:t>that</w:t>
      </w:r>
      <w:r w:rsidR="00E52E95">
        <w:t xml:space="preserve"> </w:t>
      </w:r>
      <w:r w:rsidR="0059047E">
        <w:t>abides</w:t>
      </w:r>
      <w:r w:rsidR="00E52E95">
        <w:t xml:space="preserve"> </w:t>
      </w:r>
      <w:r w:rsidR="0059047E">
        <w:t>by</w:t>
      </w:r>
      <w:r w:rsidR="00E52E95">
        <w:t xml:space="preserve"> </w:t>
      </w:r>
      <w:r w:rsidR="0059047E">
        <w:t>the</w:t>
      </w:r>
      <w:r w:rsidR="00E52E95">
        <w:t xml:space="preserve"> </w:t>
      </w:r>
      <w:r w:rsidR="0059047E">
        <w:t>rule</w:t>
      </w:r>
      <w:r w:rsidR="00E52E95">
        <w:t xml:space="preserve"> </w:t>
      </w:r>
      <w:r w:rsidR="0059047E">
        <w:t>of</w:t>
      </w:r>
      <w:r w:rsidR="00E52E95">
        <w:t xml:space="preserve"> </w:t>
      </w:r>
      <w:r w:rsidR="0059047E">
        <w:t>law</w:t>
      </w:r>
      <w:r w:rsidR="00E52E95">
        <w:t xml:space="preserve"> </w:t>
      </w:r>
      <w:r w:rsidR="0059047E">
        <w:t>is</w:t>
      </w:r>
      <w:r w:rsidR="006313E3">
        <w:t>,</w:t>
      </w:r>
      <w:r w:rsidR="00E52E95">
        <w:t xml:space="preserve"> </w:t>
      </w:r>
      <w:r w:rsidR="0059047E">
        <w:t>as</w:t>
      </w:r>
      <w:r w:rsidR="00E52E95">
        <w:t xml:space="preserve"> </w:t>
      </w:r>
      <w:r w:rsidR="0059047E">
        <w:t>yet</w:t>
      </w:r>
      <w:r w:rsidR="006313E3">
        <w:t>,</w:t>
      </w:r>
      <w:r w:rsidR="00E52E95">
        <w:t xml:space="preserve"> </w:t>
      </w:r>
      <w:r w:rsidR="0059047E">
        <w:t>properly</w:t>
      </w:r>
      <w:r w:rsidR="00E52E95">
        <w:t xml:space="preserve"> </w:t>
      </w:r>
      <w:r w:rsidR="0059047E">
        <w:t>understood</w:t>
      </w:r>
      <w:r w:rsidR="00E52E95">
        <w:t xml:space="preserve"> </w:t>
      </w:r>
      <w:r w:rsidR="0059047E">
        <w:t>throughout</w:t>
      </w:r>
      <w:r w:rsidR="00E52E95">
        <w:t xml:space="preserve"> </w:t>
      </w:r>
      <w:r w:rsidR="0059047E">
        <w:t>Government</w:t>
      </w:r>
      <w:r w:rsidR="007B7AD2">
        <w:t>.</w:t>
      </w:r>
      <w:r w:rsidR="00E52E95">
        <w:t xml:space="preserve"> </w:t>
      </w:r>
      <w:r w:rsidR="006313E3">
        <w:t>The</w:t>
      </w:r>
      <w:r w:rsidR="00E52E95">
        <w:t xml:space="preserve"> </w:t>
      </w:r>
      <w:r w:rsidR="006313E3">
        <w:t>obvious</w:t>
      </w:r>
      <w:r w:rsidR="00E52E95">
        <w:t xml:space="preserve"> </w:t>
      </w:r>
      <w:r w:rsidR="006313E3">
        <w:t>answer</w:t>
      </w:r>
      <w:r w:rsidR="00E52E95">
        <w:t xml:space="preserve"> </w:t>
      </w:r>
      <w:r w:rsidR="006313E3">
        <w:t>is</w:t>
      </w:r>
      <w:r w:rsidR="00E52E95">
        <w:t xml:space="preserve"> </w:t>
      </w:r>
      <w:r w:rsidR="006313E3">
        <w:t>that</w:t>
      </w:r>
      <w:r w:rsidR="00E52E95">
        <w:t xml:space="preserve"> </w:t>
      </w:r>
      <w:r w:rsidR="00953267">
        <w:t>the</w:t>
      </w:r>
      <w:r w:rsidR="00E52E95">
        <w:t xml:space="preserve"> </w:t>
      </w:r>
      <w:r w:rsidR="00953267">
        <w:t>UK</w:t>
      </w:r>
      <w:r w:rsidR="00E52E95">
        <w:t xml:space="preserve"> </w:t>
      </w:r>
      <w:r w:rsidR="00953267">
        <w:t>will</w:t>
      </w:r>
      <w:r w:rsidR="00E52E95">
        <w:t xml:space="preserve"> </w:t>
      </w:r>
      <w:r w:rsidR="00953267">
        <w:t>always</w:t>
      </w:r>
      <w:r w:rsidR="00E52E95">
        <w:t xml:space="preserve"> </w:t>
      </w:r>
      <w:r w:rsidR="00953267">
        <w:t>abide</w:t>
      </w:r>
      <w:r w:rsidR="00E52E95">
        <w:t xml:space="preserve"> </w:t>
      </w:r>
      <w:r w:rsidR="0059047E">
        <w:t>by</w:t>
      </w:r>
      <w:r w:rsidR="00E52E95">
        <w:t xml:space="preserve"> </w:t>
      </w:r>
      <w:r w:rsidR="0059047E">
        <w:t>international</w:t>
      </w:r>
      <w:r w:rsidR="00E52E95">
        <w:t xml:space="preserve"> </w:t>
      </w:r>
      <w:r w:rsidR="0059047E">
        <w:t>arbitration,</w:t>
      </w:r>
      <w:r w:rsidR="00E52E95">
        <w:t xml:space="preserve"> </w:t>
      </w:r>
      <w:r w:rsidR="006313E3">
        <w:t>end</w:t>
      </w:r>
      <w:r w:rsidR="00E52E95">
        <w:t xml:space="preserve"> </w:t>
      </w:r>
      <w:r w:rsidR="006313E3">
        <w:t>of,</w:t>
      </w:r>
      <w:r w:rsidR="00E52E95">
        <w:t xml:space="preserve"> </w:t>
      </w:r>
      <w:r w:rsidR="0059047E">
        <w:t>hypothetical</w:t>
      </w:r>
      <w:r w:rsidR="00E52E95">
        <w:t xml:space="preserve"> </w:t>
      </w:r>
      <w:r w:rsidR="0059047E">
        <w:t>or</w:t>
      </w:r>
      <w:r w:rsidR="00E52E95">
        <w:t xml:space="preserve"> </w:t>
      </w:r>
      <w:r w:rsidR="0059047E">
        <w:t>otherwise</w:t>
      </w:r>
      <w:r w:rsidR="007B7AD2">
        <w:t>.</w:t>
      </w:r>
      <w:r w:rsidR="00E52E95">
        <w:t xml:space="preserve"> </w:t>
      </w:r>
      <w:r w:rsidR="0059047E">
        <w:t>It</w:t>
      </w:r>
      <w:r w:rsidR="00E52E95">
        <w:t xml:space="preserve"> </w:t>
      </w:r>
      <w:r w:rsidR="0059047E">
        <w:t>is</w:t>
      </w:r>
      <w:r w:rsidR="00E52E95">
        <w:t xml:space="preserve"> </w:t>
      </w:r>
      <w:r w:rsidR="0059047E">
        <w:t>worrying</w:t>
      </w:r>
      <w:r w:rsidR="00E52E95">
        <w:t xml:space="preserve"> </w:t>
      </w:r>
      <w:r w:rsidR="0059047E">
        <w:t>that</w:t>
      </w:r>
      <w:r w:rsidR="00E52E95">
        <w:t xml:space="preserve"> </w:t>
      </w:r>
      <w:r w:rsidR="006313E3">
        <w:t>that</w:t>
      </w:r>
      <w:r w:rsidR="00E52E95">
        <w:t xml:space="preserve"> </w:t>
      </w:r>
      <w:r w:rsidR="0059047E">
        <w:t>answer</w:t>
      </w:r>
      <w:r w:rsidR="00E52E95">
        <w:t xml:space="preserve"> </w:t>
      </w:r>
      <w:r w:rsidR="0059047E">
        <w:t>cannot</w:t>
      </w:r>
      <w:r w:rsidR="00E52E95">
        <w:t xml:space="preserve"> </w:t>
      </w:r>
      <w:r w:rsidR="0059047E">
        <w:t>be</w:t>
      </w:r>
      <w:r w:rsidR="00E52E95">
        <w:t xml:space="preserve"> </w:t>
      </w:r>
      <w:r w:rsidR="0059047E">
        <w:t>given</w:t>
      </w:r>
      <w:r w:rsidR="007B7AD2">
        <w:t>.</w:t>
      </w:r>
      <w:r w:rsidR="00E52E95">
        <w:t xml:space="preserve"> </w:t>
      </w:r>
    </w:p>
    <w:p w:rsidR="00953267" w:rsidP="00637DF6">
      <w:pPr>
        <w:pStyle w:val="Answer"/>
      </w:pPr>
      <w:sdt>
        <w:sdtPr>
          <w:alias w:val="Witness"/>
          <w:id w:val="257333479"/>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Our</w:t>
      </w:r>
      <w:r w:rsidR="00E52E95">
        <w:t xml:space="preserve"> </w:t>
      </w:r>
      <w:r>
        <w:t>history</w:t>
      </w:r>
      <w:r w:rsidR="00E52E95">
        <w:t xml:space="preserve"> </w:t>
      </w:r>
      <w:r>
        <w:t>shows</w:t>
      </w:r>
      <w:r w:rsidR="00E52E95">
        <w:t xml:space="preserve"> </w:t>
      </w:r>
      <w:r>
        <w:t>that</w:t>
      </w:r>
      <w:r w:rsidR="00E52E95">
        <w:t xml:space="preserve"> </w:t>
      </w:r>
      <w:r>
        <w:t>we</w:t>
      </w:r>
      <w:r w:rsidR="00E52E95">
        <w:t xml:space="preserve"> </w:t>
      </w:r>
      <w:r>
        <w:t>do.</w:t>
      </w:r>
    </w:p>
    <w:p w:rsidR="00637DF6" w:rsidP="00953267">
      <w:pPr>
        <w:pStyle w:val="Question"/>
      </w:pPr>
      <w:sdt>
        <w:sdtPr>
          <w:alias w:val="Member"/>
          <w:tag w:val="&lt;Member mnisId='4494' dodsId='72275'&gt;"/>
          <w:id w:val="1553188652"/>
          <w:placeholder>
            <w:docPart w:val="DefaultPlaceholder_1082065158"/>
          </w:placeholder>
          <w:richText/>
        </w:sdtPr>
        <w:sdtContent>
          <w:r w:rsidRPr="00953267" w:rsidR="00953267">
            <w:rPr>
              <w:b/>
            </w:rPr>
            <w:t>Chair:</w:t>
          </w:r>
        </w:sdtContent>
      </w:sdt>
      <w:r w:rsidR="00E52E95">
        <w:t xml:space="preserve"> </w:t>
      </w:r>
      <w:r w:rsidR="0059047E">
        <w:t>Our</w:t>
      </w:r>
      <w:r w:rsidR="00E52E95">
        <w:t xml:space="preserve"> </w:t>
      </w:r>
      <w:r w:rsidR="0059047E">
        <w:t>history</w:t>
      </w:r>
      <w:r w:rsidR="00E52E95">
        <w:t xml:space="preserve"> </w:t>
      </w:r>
      <w:r w:rsidR="0059047E">
        <w:t>does,</w:t>
      </w:r>
      <w:r w:rsidR="00E52E95">
        <w:t xml:space="preserve"> </w:t>
      </w:r>
      <w:r w:rsidR="0059047E">
        <w:t>but</w:t>
      </w:r>
      <w:r w:rsidR="00E52E95">
        <w:t xml:space="preserve"> </w:t>
      </w:r>
      <w:r w:rsidR="0059047E">
        <w:t>we</w:t>
      </w:r>
      <w:r w:rsidR="00E52E95">
        <w:t xml:space="preserve"> </w:t>
      </w:r>
      <w:r w:rsidR="0059047E">
        <w:t>are</w:t>
      </w:r>
      <w:r w:rsidR="00E52E95">
        <w:t xml:space="preserve"> </w:t>
      </w:r>
      <w:r w:rsidR="0059047E">
        <w:t>more</w:t>
      </w:r>
      <w:r w:rsidR="00E52E95">
        <w:t xml:space="preserve"> </w:t>
      </w:r>
      <w:r w:rsidR="0059047E">
        <w:t>concerned</w:t>
      </w:r>
      <w:r w:rsidR="00E52E95">
        <w:t xml:space="preserve"> </w:t>
      </w:r>
      <w:r w:rsidR="0059047E">
        <w:t>with</w:t>
      </w:r>
      <w:r w:rsidR="00E52E95">
        <w:t xml:space="preserve"> </w:t>
      </w:r>
      <w:r w:rsidR="0059047E">
        <w:t>our</w:t>
      </w:r>
      <w:r w:rsidR="00E52E95">
        <w:t xml:space="preserve"> </w:t>
      </w:r>
      <w:r w:rsidR="0059047E">
        <w:t>present</w:t>
      </w:r>
      <w:r w:rsidR="00E52E95">
        <w:t xml:space="preserve"> </w:t>
      </w:r>
      <w:r w:rsidR="0059047E">
        <w:t>and</w:t>
      </w:r>
      <w:r w:rsidR="00E52E95">
        <w:t xml:space="preserve"> </w:t>
      </w:r>
      <w:r w:rsidR="0059047E">
        <w:t>our</w:t>
      </w:r>
      <w:r w:rsidR="00E52E95">
        <w:t xml:space="preserve"> </w:t>
      </w:r>
      <w:r w:rsidR="0059047E">
        <w:t>future</w:t>
      </w:r>
      <w:r w:rsidR="007B7AD2">
        <w:t>.</w:t>
      </w:r>
      <w:r w:rsidR="00E52E95">
        <w:t xml:space="preserve"> </w:t>
      </w:r>
      <w:r w:rsidR="0059047E">
        <w:t>We</w:t>
      </w:r>
      <w:r w:rsidR="00E52E95">
        <w:t xml:space="preserve"> </w:t>
      </w:r>
      <w:r w:rsidR="0059047E">
        <w:t>cannot</w:t>
      </w:r>
      <w:r w:rsidR="00E52E95">
        <w:t xml:space="preserve"> </w:t>
      </w:r>
      <w:r w:rsidR="0059047E">
        <w:t>rest</w:t>
      </w:r>
      <w:r w:rsidR="00E52E95">
        <w:t xml:space="preserve"> </w:t>
      </w:r>
      <w:r w:rsidR="0059047E">
        <w:t>on</w:t>
      </w:r>
      <w:r w:rsidR="00E52E95">
        <w:t xml:space="preserve"> </w:t>
      </w:r>
      <w:r w:rsidR="0059047E">
        <w:t>our</w:t>
      </w:r>
      <w:r w:rsidR="00E52E95">
        <w:t xml:space="preserve"> </w:t>
      </w:r>
      <w:r w:rsidR="0059047E">
        <w:t>laurels</w:t>
      </w:r>
      <w:r w:rsidR="00E52E95">
        <w:t xml:space="preserve"> </w:t>
      </w:r>
      <w:r w:rsidR="0059047E">
        <w:t>of</w:t>
      </w:r>
      <w:r w:rsidR="00E52E95">
        <w:t xml:space="preserve"> </w:t>
      </w:r>
      <w:r w:rsidR="0059047E">
        <w:t>always</w:t>
      </w:r>
      <w:r w:rsidR="00E52E95">
        <w:t xml:space="preserve"> </w:t>
      </w:r>
      <w:r w:rsidR="0059047E">
        <w:t>having</w:t>
      </w:r>
      <w:r w:rsidR="00E52E95">
        <w:t xml:space="preserve"> </w:t>
      </w:r>
      <w:r w:rsidR="0059047E">
        <w:t>done</w:t>
      </w:r>
      <w:r w:rsidR="00E52E95">
        <w:t xml:space="preserve"> </w:t>
      </w:r>
      <w:r w:rsidR="0059047E">
        <w:t>something</w:t>
      </w:r>
      <w:r w:rsidR="00E52E95">
        <w:t xml:space="preserve"> </w:t>
      </w:r>
      <w:r w:rsidR="0059047E">
        <w:t>and</w:t>
      </w:r>
      <w:r w:rsidR="00E52E95">
        <w:t xml:space="preserve"> </w:t>
      </w:r>
      <w:r w:rsidR="0059047E">
        <w:t>presuming</w:t>
      </w:r>
      <w:r w:rsidR="00E52E95">
        <w:t xml:space="preserve"> </w:t>
      </w:r>
      <w:r w:rsidR="0059047E">
        <w:t>that</w:t>
      </w:r>
      <w:r w:rsidR="00E52E95">
        <w:t xml:space="preserve"> </w:t>
      </w:r>
      <w:r w:rsidR="0059047E">
        <w:t>everybody</w:t>
      </w:r>
      <w:r w:rsidR="00E52E95">
        <w:t xml:space="preserve"> </w:t>
      </w:r>
      <w:r w:rsidR="0059047E">
        <w:t>else</w:t>
      </w:r>
      <w:r w:rsidR="00E52E95">
        <w:t xml:space="preserve"> </w:t>
      </w:r>
      <w:r w:rsidR="0059047E">
        <w:t>will</w:t>
      </w:r>
      <w:r w:rsidR="00E52E95">
        <w:t xml:space="preserve"> </w:t>
      </w:r>
      <w:r w:rsidR="0059047E">
        <w:t>presume</w:t>
      </w:r>
      <w:r w:rsidR="00E52E95">
        <w:t xml:space="preserve"> </w:t>
      </w:r>
      <w:r w:rsidR="0059047E">
        <w:t>we</w:t>
      </w:r>
      <w:r w:rsidR="00E52E95">
        <w:t xml:space="preserve"> </w:t>
      </w:r>
      <w:r w:rsidR="0059047E">
        <w:t>are</w:t>
      </w:r>
      <w:r w:rsidR="00E52E95">
        <w:t xml:space="preserve"> </w:t>
      </w:r>
      <w:r w:rsidR="0059047E">
        <w:t>going</w:t>
      </w:r>
      <w:r w:rsidR="00E52E95">
        <w:t xml:space="preserve"> </w:t>
      </w:r>
      <w:r w:rsidR="0059047E">
        <w:t>to</w:t>
      </w:r>
      <w:r w:rsidR="00E52E95">
        <w:t xml:space="preserve"> </w:t>
      </w:r>
      <w:r w:rsidR="0059047E">
        <w:t>continue</w:t>
      </w:r>
      <w:r w:rsidR="00E52E95">
        <w:t xml:space="preserve"> </w:t>
      </w:r>
      <w:r w:rsidR="0059047E">
        <w:t>doing</w:t>
      </w:r>
      <w:r w:rsidR="00E52E95">
        <w:t xml:space="preserve"> </w:t>
      </w:r>
      <w:r w:rsidR="0059047E">
        <w:t>it</w:t>
      </w:r>
      <w:r w:rsidR="007B7AD2">
        <w:t>.</w:t>
      </w:r>
      <w:r w:rsidR="00E52E95">
        <w:t xml:space="preserve"> </w:t>
      </w:r>
      <w:r w:rsidR="0059047E">
        <w:t>It</w:t>
      </w:r>
      <w:r w:rsidR="00E52E95">
        <w:t xml:space="preserve"> </w:t>
      </w:r>
      <w:r w:rsidR="0059047E">
        <w:t>is</w:t>
      </w:r>
      <w:r w:rsidR="00E52E95">
        <w:t xml:space="preserve"> </w:t>
      </w:r>
      <w:r w:rsidR="006313E3">
        <w:t>that</w:t>
      </w:r>
      <w:r w:rsidR="00E52E95">
        <w:t xml:space="preserve"> </w:t>
      </w:r>
      <w:r w:rsidR="006313E3">
        <w:t>old</w:t>
      </w:r>
      <w:r w:rsidR="00E52E95">
        <w:t xml:space="preserve"> </w:t>
      </w:r>
      <w:r w:rsidR="006313E3">
        <w:t>biblical</w:t>
      </w:r>
      <w:r w:rsidR="00E52E95">
        <w:t xml:space="preserve"> </w:t>
      </w:r>
      <w:r w:rsidR="00423657">
        <w:t>phrase</w:t>
      </w:r>
      <w:r w:rsidR="006313E3">
        <w:t>:</w:t>
      </w:r>
      <w:r w:rsidR="00E52E95">
        <w:t xml:space="preserve"> </w:t>
      </w:r>
      <w:r w:rsidR="006313E3">
        <w:t>b</w:t>
      </w:r>
      <w:r w:rsidR="00423657">
        <w:t>y</w:t>
      </w:r>
      <w:r w:rsidR="00E52E95">
        <w:t xml:space="preserve"> </w:t>
      </w:r>
      <w:r w:rsidR="00423657">
        <w:t>th</w:t>
      </w:r>
      <w:r w:rsidR="006313E3">
        <w:t>eir</w:t>
      </w:r>
      <w:r w:rsidR="00E52E95">
        <w:t xml:space="preserve"> </w:t>
      </w:r>
      <w:r w:rsidR="006313E3">
        <w:t>deeds</w:t>
      </w:r>
      <w:r w:rsidR="00E52E95">
        <w:t xml:space="preserve"> </w:t>
      </w:r>
      <w:r w:rsidR="006313E3">
        <w:t>shall</w:t>
      </w:r>
      <w:r w:rsidR="00E52E95">
        <w:t xml:space="preserve"> </w:t>
      </w:r>
      <w:r w:rsidR="006313E3">
        <w:t>ye</w:t>
      </w:r>
      <w:r w:rsidR="00E52E95">
        <w:t xml:space="preserve"> </w:t>
      </w:r>
      <w:r w:rsidR="006313E3">
        <w:t>know</w:t>
      </w:r>
      <w:r w:rsidR="00E52E95">
        <w:t xml:space="preserve"> </w:t>
      </w:r>
      <w:r w:rsidR="006313E3">
        <w:t>them,</w:t>
      </w:r>
      <w:r w:rsidR="00E52E95">
        <w:t xml:space="preserve"> </w:t>
      </w:r>
      <w:r w:rsidR="00423657">
        <w:t>not</w:t>
      </w:r>
      <w:r w:rsidR="00E52E95">
        <w:t xml:space="preserve"> </w:t>
      </w:r>
      <w:r w:rsidR="00423657">
        <w:t>necessarily</w:t>
      </w:r>
      <w:r w:rsidR="00E52E95">
        <w:t xml:space="preserve"> </w:t>
      </w:r>
      <w:r w:rsidR="00423657">
        <w:t>by</w:t>
      </w:r>
      <w:r w:rsidR="00E52E95">
        <w:t xml:space="preserve"> </w:t>
      </w:r>
      <w:r w:rsidR="00423657">
        <w:t>their</w:t>
      </w:r>
      <w:r w:rsidR="00E52E95">
        <w:t xml:space="preserve"> </w:t>
      </w:r>
      <w:r w:rsidR="00423657">
        <w:t>words.</w:t>
      </w:r>
    </w:p>
    <w:p w:rsidR="00953267" w:rsidP="00953267">
      <w:pPr>
        <w:pStyle w:val="Answer"/>
      </w:pPr>
      <w:sdt>
        <w:sdtPr>
          <w:alias w:val="Witness"/>
          <w:id w:val="468096917"/>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6313E3">
        <w:t>We</w:t>
      </w:r>
      <w:r w:rsidR="00E52E95">
        <w:t xml:space="preserve"> </w:t>
      </w:r>
      <w:r w:rsidR="006313E3">
        <w:t>have</w:t>
      </w:r>
      <w:r w:rsidR="00E52E95">
        <w:t xml:space="preserve"> </w:t>
      </w:r>
      <w:r w:rsidR="006313E3">
        <w:t>continued</w:t>
      </w:r>
      <w:r w:rsidR="00E52E95">
        <w:t xml:space="preserve"> </w:t>
      </w:r>
      <w:r w:rsidR="006313E3">
        <w:t>to</w:t>
      </w:r>
      <w:r w:rsidR="00E52E95">
        <w:t xml:space="preserve"> </w:t>
      </w:r>
      <w:r w:rsidR="006313E3">
        <w:t>deliver</w:t>
      </w:r>
      <w:r w:rsidR="00E52E95">
        <w:t xml:space="preserve"> </w:t>
      </w:r>
      <w:r>
        <w:t>our</w:t>
      </w:r>
      <w:r w:rsidR="00E52E95">
        <w:t xml:space="preserve"> </w:t>
      </w:r>
      <w:r>
        <w:t>work</w:t>
      </w:r>
      <w:r w:rsidR="00E52E95">
        <w:t xml:space="preserve"> </w:t>
      </w:r>
      <w:r>
        <w:t>on</w:t>
      </w:r>
      <w:r w:rsidR="00E52E95">
        <w:t xml:space="preserve"> </w:t>
      </w:r>
      <w:r w:rsidR="00230D3C">
        <w:t>the</w:t>
      </w:r>
      <w:r w:rsidR="00E52E95">
        <w:t xml:space="preserve"> </w:t>
      </w:r>
      <w:r w:rsidR="00230D3C">
        <w:t>protocol</w:t>
      </w:r>
      <w:r w:rsidR="00423657">
        <w:t>,</w:t>
      </w:r>
      <w:r w:rsidR="00E52E95">
        <w:t xml:space="preserve"> </w:t>
      </w:r>
      <w:r w:rsidR="00423657">
        <w:t>the</w:t>
      </w:r>
      <w:r w:rsidR="00E52E95">
        <w:t xml:space="preserve"> </w:t>
      </w:r>
      <w:r w:rsidR="00423657">
        <w:t>very</w:t>
      </w:r>
      <w:r w:rsidR="00E52E95">
        <w:t xml:space="preserve"> </w:t>
      </w:r>
      <w:r w:rsidR="00423657">
        <w:t>issue</w:t>
      </w:r>
      <w:r w:rsidR="00E52E95">
        <w:t xml:space="preserve"> </w:t>
      </w:r>
      <w:r w:rsidR="00423657">
        <w:t>we</w:t>
      </w:r>
      <w:r w:rsidR="00E52E95">
        <w:t xml:space="preserve"> </w:t>
      </w:r>
      <w:r w:rsidR="00423657">
        <w:t>are</w:t>
      </w:r>
      <w:r w:rsidR="00E52E95">
        <w:t xml:space="preserve"> </w:t>
      </w:r>
      <w:r w:rsidR="00423657">
        <w:t>talking</w:t>
      </w:r>
      <w:r w:rsidR="00E52E95">
        <w:t xml:space="preserve"> </w:t>
      </w:r>
      <w:r w:rsidR="00423657">
        <w:t>about</w:t>
      </w:r>
      <w:r w:rsidR="007B7AD2">
        <w:t>.</w:t>
      </w:r>
      <w:r w:rsidR="00E52E95">
        <w:t xml:space="preserve"> </w:t>
      </w:r>
      <w:r w:rsidR="006313E3">
        <w:t>Just</w:t>
      </w:r>
      <w:r w:rsidR="00E52E95">
        <w:t xml:space="preserve"> </w:t>
      </w:r>
      <w:r w:rsidR="00423657">
        <w:t>this</w:t>
      </w:r>
      <w:r w:rsidR="00E52E95">
        <w:t xml:space="preserve"> </w:t>
      </w:r>
      <w:r w:rsidR="00423657">
        <w:t>week,</w:t>
      </w:r>
      <w:r w:rsidR="00E52E95">
        <w:t xml:space="preserve"> </w:t>
      </w:r>
      <w:r w:rsidR="00423657">
        <w:t>we</w:t>
      </w:r>
      <w:r w:rsidR="00E52E95">
        <w:t xml:space="preserve"> </w:t>
      </w:r>
      <w:r w:rsidR="00423657">
        <w:t>have</w:t>
      </w:r>
      <w:r w:rsidR="00E52E95">
        <w:t xml:space="preserve"> </w:t>
      </w:r>
      <w:r w:rsidR="00423657">
        <w:t>continued</w:t>
      </w:r>
      <w:r w:rsidR="00E52E95">
        <w:t xml:space="preserve"> </w:t>
      </w:r>
      <w:r w:rsidR="00423657">
        <w:t>to</w:t>
      </w:r>
      <w:r w:rsidR="00E52E95">
        <w:t xml:space="preserve"> </w:t>
      </w:r>
      <w:r w:rsidR="00423657">
        <w:t>work</w:t>
      </w:r>
      <w:r w:rsidR="00E52E95">
        <w:t xml:space="preserve"> </w:t>
      </w:r>
      <w:r w:rsidR="00423657">
        <w:t>on</w:t>
      </w:r>
      <w:r w:rsidR="00E52E95">
        <w:t xml:space="preserve"> </w:t>
      </w:r>
      <w:r w:rsidR="00423657">
        <w:t>that</w:t>
      </w:r>
      <w:r w:rsidR="00E52E95">
        <w:t xml:space="preserve"> </w:t>
      </w:r>
      <w:r w:rsidR="00423657">
        <w:t>with</w:t>
      </w:r>
      <w:r w:rsidR="00E52E95">
        <w:t xml:space="preserve"> </w:t>
      </w:r>
      <w:r w:rsidR="00423657">
        <w:t>the</w:t>
      </w:r>
      <w:r w:rsidR="00E52E95">
        <w:t xml:space="preserve"> </w:t>
      </w:r>
      <w:r w:rsidR="00423657">
        <w:t>work</w:t>
      </w:r>
      <w:r w:rsidR="00E52E95">
        <w:t xml:space="preserve"> </w:t>
      </w:r>
      <w:r w:rsidR="00423657">
        <w:t>around</w:t>
      </w:r>
      <w:r w:rsidR="00E52E95">
        <w:t xml:space="preserve"> </w:t>
      </w:r>
      <w:r w:rsidR="006313E3">
        <w:t>Larne,</w:t>
      </w:r>
      <w:r w:rsidR="00E52E95">
        <w:t xml:space="preserve"> </w:t>
      </w:r>
      <w:r w:rsidR="00423657">
        <w:t>Belfast</w:t>
      </w:r>
      <w:r w:rsidR="00E52E95">
        <w:t xml:space="preserve"> </w:t>
      </w:r>
      <w:r w:rsidR="006313E3">
        <w:t>and</w:t>
      </w:r>
      <w:r w:rsidR="00E52E95">
        <w:t xml:space="preserve"> </w:t>
      </w:r>
      <w:r w:rsidR="006313E3">
        <w:t>the</w:t>
      </w:r>
      <w:r w:rsidR="00E52E95">
        <w:t xml:space="preserve"> </w:t>
      </w:r>
      <w:r w:rsidR="006313E3">
        <w:t>ports</w:t>
      </w:r>
      <w:r w:rsidR="00E52E95">
        <w:t xml:space="preserve"> </w:t>
      </w:r>
      <w:r w:rsidR="00423657">
        <w:t>for</w:t>
      </w:r>
      <w:r w:rsidR="00E52E95">
        <w:t xml:space="preserve"> </w:t>
      </w:r>
      <w:r w:rsidR="00423657">
        <w:t>the</w:t>
      </w:r>
      <w:r w:rsidR="00E52E95">
        <w:t xml:space="preserve"> </w:t>
      </w:r>
      <w:r w:rsidR="00423657">
        <w:t>S</w:t>
      </w:r>
      <w:r w:rsidR="006313E3">
        <w:t>P</w:t>
      </w:r>
      <w:r w:rsidR="00423657">
        <w:t>S</w:t>
      </w:r>
      <w:r w:rsidR="00E52E95">
        <w:t xml:space="preserve"> </w:t>
      </w:r>
      <w:r w:rsidR="00423657">
        <w:t>checks.</w:t>
      </w:r>
    </w:p>
    <w:p w:rsidR="00A221DC" w:rsidP="00D0591F">
      <w:pPr>
        <w:pStyle w:val="Question"/>
        <w:numPr>
          <w:ilvl w:val="0"/>
          <w:numId w:val="0"/>
        </w:numPr>
        <w:ind w:left="794"/>
      </w:pPr>
      <w:sdt>
        <w:sdtPr>
          <w:alias w:val="Member"/>
          <w:tag w:val="&lt;Member mnisId='4494' dodsId='72275'&gt;"/>
          <w:id w:val="1011878457"/>
          <w:placeholder>
            <w:docPart w:val="DefaultPlaceholder_1082065158"/>
          </w:placeholder>
          <w:richText/>
        </w:sdtPr>
        <w:sdtContent>
          <w:r w:rsidRPr="00953267" w:rsidR="00953267">
            <w:rPr>
              <w:b/>
            </w:rPr>
            <w:t>Chair:</w:t>
          </w:r>
        </w:sdtContent>
      </w:sdt>
      <w:r w:rsidR="00E52E95">
        <w:t xml:space="preserve"> </w:t>
      </w:r>
      <w:r w:rsidR="00953267">
        <w:t>Secretary</w:t>
      </w:r>
      <w:r w:rsidR="00E52E95">
        <w:t xml:space="preserve"> </w:t>
      </w:r>
      <w:r w:rsidR="00953267">
        <w:t>of</w:t>
      </w:r>
      <w:r w:rsidR="00E52E95">
        <w:t xml:space="preserve"> </w:t>
      </w:r>
      <w:r w:rsidR="00953267">
        <w:t>State</w:t>
      </w:r>
      <w:r w:rsidR="00423657">
        <w:t>,</w:t>
      </w:r>
      <w:r w:rsidR="00E52E95">
        <w:t xml:space="preserve"> </w:t>
      </w:r>
      <w:r w:rsidR="00423657">
        <w:t>to</w:t>
      </w:r>
      <w:r w:rsidR="00E52E95">
        <w:t xml:space="preserve"> </w:t>
      </w:r>
      <w:r w:rsidR="00423657">
        <w:t>be</w:t>
      </w:r>
      <w:r w:rsidR="00E52E95">
        <w:t xml:space="preserve"> </w:t>
      </w:r>
      <w:r w:rsidR="00423657">
        <w:t>clear,</w:t>
      </w:r>
      <w:r w:rsidR="00E52E95">
        <w:t xml:space="preserve"> </w:t>
      </w:r>
      <w:r w:rsidR="00423657">
        <w:t>I</w:t>
      </w:r>
      <w:r w:rsidR="00E52E95">
        <w:t xml:space="preserve"> </w:t>
      </w:r>
      <w:r w:rsidR="00423657">
        <w:t>have</w:t>
      </w:r>
      <w:r w:rsidR="00E52E95">
        <w:t xml:space="preserve"> </w:t>
      </w:r>
      <w:r w:rsidR="00423657">
        <w:t>no</w:t>
      </w:r>
      <w:r w:rsidR="00E52E95">
        <w:t xml:space="preserve"> </w:t>
      </w:r>
      <w:r w:rsidR="00423657">
        <w:t>reservations</w:t>
      </w:r>
      <w:r w:rsidR="00E52E95">
        <w:t xml:space="preserve"> </w:t>
      </w:r>
      <w:r w:rsidR="00423657">
        <w:t>at</w:t>
      </w:r>
      <w:r w:rsidR="00E52E95">
        <w:t xml:space="preserve"> </w:t>
      </w:r>
      <w:r w:rsidR="00423657">
        <w:t>all</w:t>
      </w:r>
      <w:r w:rsidR="00E52E95">
        <w:t xml:space="preserve"> </w:t>
      </w:r>
      <w:r w:rsidR="00423657">
        <w:t>as</w:t>
      </w:r>
      <w:r w:rsidR="00E52E95">
        <w:t xml:space="preserve"> </w:t>
      </w:r>
      <w:r w:rsidR="00423657">
        <w:t>to</w:t>
      </w:r>
      <w:r w:rsidR="00E52E95">
        <w:t xml:space="preserve"> </w:t>
      </w:r>
      <w:r w:rsidR="00423657">
        <w:t>your</w:t>
      </w:r>
      <w:r w:rsidR="00E52E95">
        <w:t xml:space="preserve"> </w:t>
      </w:r>
      <w:r w:rsidR="00842568">
        <w:t>personal</w:t>
      </w:r>
      <w:r w:rsidR="00E52E95">
        <w:t xml:space="preserve"> </w:t>
      </w:r>
      <w:r w:rsidR="00423657">
        <w:t>commitment</w:t>
      </w:r>
      <w:r w:rsidR="00E52E95">
        <w:t xml:space="preserve"> </w:t>
      </w:r>
      <w:r w:rsidR="00423657">
        <w:t>to</w:t>
      </w:r>
      <w:r w:rsidR="00E52E95">
        <w:t xml:space="preserve"> </w:t>
      </w:r>
      <w:r w:rsidR="00423657">
        <w:t>these</w:t>
      </w:r>
      <w:r w:rsidR="00E52E95">
        <w:t xml:space="preserve"> </w:t>
      </w:r>
      <w:r w:rsidR="00423657">
        <w:t>processes</w:t>
      </w:r>
      <w:r w:rsidR="007B7AD2">
        <w:t>.</w:t>
      </w:r>
      <w:r w:rsidR="00E52E95">
        <w:t xml:space="preserve"> </w:t>
      </w:r>
      <w:r w:rsidR="00423657">
        <w:t>I</w:t>
      </w:r>
      <w:r w:rsidR="00E52E95">
        <w:t xml:space="preserve"> </w:t>
      </w:r>
      <w:r w:rsidR="00423657">
        <w:t>have</w:t>
      </w:r>
      <w:r w:rsidR="00E52E95">
        <w:t xml:space="preserve"> </w:t>
      </w:r>
      <w:r w:rsidR="00423657">
        <w:t>known</w:t>
      </w:r>
      <w:r w:rsidR="00E52E95">
        <w:t xml:space="preserve"> </w:t>
      </w:r>
      <w:r w:rsidR="00423657">
        <w:t>you</w:t>
      </w:r>
      <w:r w:rsidR="00E52E95">
        <w:t xml:space="preserve"> </w:t>
      </w:r>
      <w:r w:rsidR="00423657">
        <w:t>long</w:t>
      </w:r>
      <w:r w:rsidR="00E52E95">
        <w:t xml:space="preserve"> </w:t>
      </w:r>
      <w:r w:rsidR="00423657">
        <w:t>enough</w:t>
      </w:r>
      <w:r w:rsidR="00E52E95">
        <w:t xml:space="preserve"> </w:t>
      </w:r>
      <w:r w:rsidR="00423657">
        <w:t>not</w:t>
      </w:r>
      <w:r w:rsidR="00E52E95">
        <w:t xml:space="preserve"> </w:t>
      </w:r>
      <w:r w:rsidR="00423657">
        <w:t>to</w:t>
      </w:r>
      <w:r w:rsidR="00E52E95">
        <w:t xml:space="preserve"> </w:t>
      </w:r>
      <w:r w:rsidR="00423657">
        <w:t>even</w:t>
      </w:r>
      <w:r w:rsidR="00E52E95">
        <w:t xml:space="preserve"> </w:t>
      </w:r>
      <w:r w:rsidR="00423657">
        <w:t>begin</w:t>
      </w:r>
      <w:r w:rsidR="00E52E95">
        <w:t xml:space="preserve"> </w:t>
      </w:r>
      <w:r w:rsidR="00423657">
        <w:t>to</w:t>
      </w:r>
      <w:r w:rsidR="00E52E95">
        <w:t xml:space="preserve"> </w:t>
      </w:r>
      <w:r w:rsidR="00423657">
        <w:t>question</w:t>
      </w:r>
      <w:r w:rsidR="00E52E95">
        <w:t xml:space="preserve"> </w:t>
      </w:r>
      <w:r w:rsidR="00423657">
        <w:t>that</w:t>
      </w:r>
      <w:r w:rsidR="007B7AD2">
        <w:t>.</w:t>
      </w:r>
      <w:r w:rsidR="00E52E95">
        <w:t xml:space="preserve"> </w:t>
      </w:r>
      <w:r w:rsidR="00423657">
        <w:t>It</w:t>
      </w:r>
      <w:r w:rsidR="00E52E95">
        <w:t xml:space="preserve"> </w:t>
      </w:r>
      <w:r w:rsidR="00423657">
        <w:t>is</w:t>
      </w:r>
      <w:r w:rsidR="00E52E95">
        <w:t xml:space="preserve"> </w:t>
      </w:r>
      <w:r w:rsidR="00423657">
        <w:t>the</w:t>
      </w:r>
      <w:r w:rsidR="00E52E95">
        <w:t xml:space="preserve"> </w:t>
      </w:r>
      <w:r w:rsidR="00423657">
        <w:t>wider</w:t>
      </w:r>
      <w:r w:rsidR="00E52E95">
        <w:t xml:space="preserve"> </w:t>
      </w:r>
      <w:r w:rsidR="00423657">
        <w:t>audience</w:t>
      </w:r>
      <w:r w:rsidR="00E52E95">
        <w:t xml:space="preserve"> </w:t>
      </w:r>
      <w:r w:rsidR="00423657">
        <w:t>and</w:t>
      </w:r>
      <w:r w:rsidR="00E52E95">
        <w:t xml:space="preserve"> </w:t>
      </w:r>
      <w:r w:rsidR="00423657">
        <w:t>the</w:t>
      </w:r>
      <w:r w:rsidR="00E52E95">
        <w:t xml:space="preserve"> </w:t>
      </w:r>
      <w:r w:rsidR="00423657">
        <w:t>wider</w:t>
      </w:r>
      <w:r w:rsidR="00E52E95">
        <w:t xml:space="preserve"> </w:t>
      </w:r>
      <w:r w:rsidR="00423657">
        <w:t>group</w:t>
      </w:r>
      <w:r w:rsidR="00E52E95">
        <w:t xml:space="preserve"> </w:t>
      </w:r>
      <w:r w:rsidR="00423657">
        <w:t>that</w:t>
      </w:r>
      <w:r w:rsidR="00E52E95">
        <w:t xml:space="preserve"> </w:t>
      </w:r>
      <w:r w:rsidR="00423657">
        <w:t>inform</w:t>
      </w:r>
      <w:r w:rsidR="00E52E95">
        <w:t xml:space="preserve"> </w:t>
      </w:r>
      <w:r w:rsidR="00423657">
        <w:t>these</w:t>
      </w:r>
      <w:r w:rsidR="00E52E95">
        <w:t xml:space="preserve"> </w:t>
      </w:r>
      <w:r w:rsidR="00423657">
        <w:t>things</w:t>
      </w:r>
      <w:r w:rsidR="007B7AD2">
        <w:t>.</w:t>
      </w:r>
      <w:r w:rsidR="00E52E95">
        <w:t xml:space="preserve"> </w:t>
      </w:r>
    </w:p>
    <w:p w:rsidR="00953267" w:rsidP="00A221DC">
      <w:pPr>
        <w:pStyle w:val="Question"/>
      </w:pPr>
      <w:sdt>
        <w:sdtPr>
          <w:alias w:val="Member"/>
          <w:tag w:val="&lt;Member mnisId='4827' dodsId=''&gt;"/>
          <w:id w:val="507725612"/>
          <w:placeholder>
            <w:docPart w:val="DefaultPlaceholder_1082065158"/>
          </w:placeholder>
          <w:richText/>
        </w:sdtPr>
        <w:sdtContent>
          <w:r w:rsidRPr="00A221DC" w:rsidR="00A221DC">
            <w:rPr>
              <w:b/>
            </w:rPr>
            <w:t>Claire</w:t>
          </w:r>
          <w:r w:rsidR="00E52E95">
            <w:rPr>
              <w:b/>
            </w:rPr>
            <w:t xml:space="preserve"> </w:t>
          </w:r>
          <w:r w:rsidRPr="00A221DC" w:rsidR="00A221DC">
            <w:rPr>
              <w:b/>
            </w:rPr>
            <w:t>Hanna:</w:t>
          </w:r>
        </w:sdtContent>
      </w:sdt>
      <w:r w:rsidR="00E52E95">
        <w:t xml:space="preserve"> </w:t>
      </w:r>
      <w:r w:rsidR="00A221DC">
        <w:t>Secretary</w:t>
      </w:r>
      <w:r w:rsidR="00E52E95">
        <w:t xml:space="preserve"> </w:t>
      </w:r>
      <w:r w:rsidR="00A221DC">
        <w:t>of</w:t>
      </w:r>
      <w:r w:rsidR="00E52E95">
        <w:t xml:space="preserve"> </w:t>
      </w:r>
      <w:r w:rsidR="00A221DC">
        <w:t>State,</w:t>
      </w:r>
      <w:r w:rsidR="00E52E95">
        <w:t xml:space="preserve"> </w:t>
      </w:r>
      <w:r w:rsidR="00A221DC">
        <w:t>twice</w:t>
      </w:r>
      <w:r w:rsidR="00E52E95">
        <w:t xml:space="preserve"> </w:t>
      </w:r>
      <w:r w:rsidR="00A221DC">
        <w:t>in</w:t>
      </w:r>
      <w:r w:rsidR="00E52E95">
        <w:t xml:space="preserve"> </w:t>
      </w:r>
      <w:r w:rsidR="00A221DC">
        <w:t>the</w:t>
      </w:r>
      <w:r w:rsidR="00E52E95">
        <w:t xml:space="preserve"> </w:t>
      </w:r>
      <w:r w:rsidR="00A221DC">
        <w:t>last</w:t>
      </w:r>
      <w:r w:rsidR="00E52E95">
        <w:t xml:space="preserve"> </w:t>
      </w:r>
      <w:r w:rsidR="00A221DC">
        <w:t>six</w:t>
      </w:r>
      <w:r w:rsidR="00E52E95">
        <w:t xml:space="preserve"> </w:t>
      </w:r>
      <w:r w:rsidR="00A221DC">
        <w:t>months</w:t>
      </w:r>
      <w:r w:rsidR="00423657">
        <w:t>,</w:t>
      </w:r>
      <w:r w:rsidR="00E52E95">
        <w:t xml:space="preserve"> </w:t>
      </w:r>
      <w:r w:rsidR="00423657">
        <w:t>last</w:t>
      </w:r>
      <w:r w:rsidR="00E52E95">
        <w:t xml:space="preserve"> </w:t>
      </w:r>
      <w:r w:rsidR="00423657">
        <w:t>week</w:t>
      </w:r>
      <w:r w:rsidR="00E52E95">
        <w:t xml:space="preserve"> </w:t>
      </w:r>
      <w:r w:rsidR="00423657">
        <w:t>and</w:t>
      </w:r>
      <w:r w:rsidR="00E52E95">
        <w:t xml:space="preserve"> </w:t>
      </w:r>
      <w:r w:rsidR="00423657">
        <w:t>on</w:t>
      </w:r>
      <w:r w:rsidR="00E52E95">
        <w:t xml:space="preserve"> </w:t>
      </w:r>
      <w:r w:rsidR="00423657">
        <w:t>18</w:t>
      </w:r>
      <w:r w:rsidR="00E52E95">
        <w:t xml:space="preserve"> </w:t>
      </w:r>
      <w:r w:rsidR="00423657">
        <w:t>March</w:t>
      </w:r>
      <w:r w:rsidR="00E52E95">
        <w:t xml:space="preserve"> </w:t>
      </w:r>
      <w:r w:rsidR="00423657">
        <w:t>in</w:t>
      </w:r>
      <w:r w:rsidR="00E52E95">
        <w:t xml:space="preserve"> </w:t>
      </w:r>
      <w:r w:rsidR="00423657">
        <w:t>relation</w:t>
      </w:r>
      <w:r w:rsidR="00E52E95">
        <w:t xml:space="preserve"> </w:t>
      </w:r>
      <w:r w:rsidR="00423657">
        <w:t>to</w:t>
      </w:r>
      <w:r w:rsidR="00E52E95">
        <w:t xml:space="preserve"> </w:t>
      </w:r>
      <w:r w:rsidR="00423657">
        <w:t>treaties</w:t>
      </w:r>
      <w:r w:rsidR="00E52E95">
        <w:t xml:space="preserve"> </w:t>
      </w:r>
      <w:r w:rsidR="00423657">
        <w:t>arising</w:t>
      </w:r>
      <w:r w:rsidR="00E52E95">
        <w:t xml:space="preserve"> </w:t>
      </w:r>
      <w:r w:rsidR="00423657">
        <w:t>from</w:t>
      </w:r>
      <w:r w:rsidR="00E52E95">
        <w:t xml:space="preserve"> </w:t>
      </w:r>
      <w:r w:rsidR="00423657">
        <w:t>Stormont</w:t>
      </w:r>
      <w:r w:rsidR="00E52E95">
        <w:t xml:space="preserve"> </w:t>
      </w:r>
      <w:r w:rsidR="00423657">
        <w:t>House,</w:t>
      </w:r>
      <w:r w:rsidR="00E52E95">
        <w:t xml:space="preserve"> </w:t>
      </w:r>
      <w:r w:rsidR="00423657">
        <w:t>your</w:t>
      </w:r>
      <w:r w:rsidR="00E52E95">
        <w:t xml:space="preserve"> </w:t>
      </w:r>
      <w:r w:rsidR="00A221DC">
        <w:t>Government</w:t>
      </w:r>
      <w:r w:rsidR="00E52E95">
        <w:t xml:space="preserve"> </w:t>
      </w:r>
      <w:r w:rsidR="00AF5E63">
        <w:t>have</w:t>
      </w:r>
      <w:r w:rsidR="00E52E95">
        <w:t xml:space="preserve"> </w:t>
      </w:r>
      <w:r w:rsidR="00423657">
        <w:t>announced</w:t>
      </w:r>
      <w:r w:rsidR="00E52E95">
        <w:t xml:space="preserve"> </w:t>
      </w:r>
      <w:r w:rsidR="00AF5E63">
        <w:t>that</w:t>
      </w:r>
      <w:r w:rsidR="00E52E95">
        <w:t xml:space="preserve"> </w:t>
      </w:r>
      <w:r w:rsidR="00AF5E63">
        <w:t>they</w:t>
      </w:r>
      <w:r w:rsidR="00E52E95">
        <w:t xml:space="preserve"> </w:t>
      </w:r>
      <w:r w:rsidR="00AF5E63">
        <w:t>intend</w:t>
      </w:r>
      <w:r w:rsidR="00E52E95">
        <w:t xml:space="preserve"> </w:t>
      </w:r>
      <w:r w:rsidR="00423657">
        <w:t>to</w:t>
      </w:r>
      <w:r w:rsidR="00E52E95">
        <w:t xml:space="preserve"> </w:t>
      </w:r>
      <w:r w:rsidR="00423657">
        <w:t>br</w:t>
      </w:r>
      <w:r w:rsidR="00AF5E63">
        <w:t>eak</w:t>
      </w:r>
      <w:r w:rsidR="00E52E95">
        <w:t xml:space="preserve"> </w:t>
      </w:r>
      <w:r w:rsidR="00AF5E63">
        <w:t>international</w:t>
      </w:r>
      <w:r w:rsidR="00E52E95">
        <w:t xml:space="preserve"> </w:t>
      </w:r>
      <w:r w:rsidR="00AF5E63">
        <w:t>law</w:t>
      </w:r>
      <w:r w:rsidR="00E52E95">
        <w:t xml:space="preserve"> </w:t>
      </w:r>
      <w:r w:rsidR="00AF5E63">
        <w:t>as</w:t>
      </w:r>
      <w:r w:rsidR="00E52E95">
        <w:t xml:space="preserve"> </w:t>
      </w:r>
      <w:r w:rsidR="00AF5E63">
        <w:t>regards</w:t>
      </w:r>
      <w:r w:rsidR="00E52E95">
        <w:t xml:space="preserve"> </w:t>
      </w:r>
      <w:r w:rsidR="00423657">
        <w:t>Northern</w:t>
      </w:r>
      <w:r w:rsidR="00E52E95">
        <w:t xml:space="preserve"> </w:t>
      </w:r>
      <w:r w:rsidR="00423657">
        <w:t>Ireland</w:t>
      </w:r>
      <w:r w:rsidR="007B7AD2">
        <w:t>.</w:t>
      </w:r>
      <w:r w:rsidR="00E52E95">
        <w:t xml:space="preserve"> </w:t>
      </w:r>
      <w:r w:rsidR="00423657">
        <w:t>On</w:t>
      </w:r>
      <w:r w:rsidR="00E52E95">
        <w:t xml:space="preserve"> </w:t>
      </w:r>
      <w:r w:rsidR="00423657">
        <w:t>both</w:t>
      </w:r>
      <w:r w:rsidR="00E52E95">
        <w:t xml:space="preserve"> </w:t>
      </w:r>
      <w:r w:rsidR="00423657">
        <w:t>occasions,</w:t>
      </w:r>
      <w:r w:rsidR="00E52E95">
        <w:t xml:space="preserve"> </w:t>
      </w:r>
      <w:r w:rsidR="00423657">
        <w:t>you</w:t>
      </w:r>
      <w:r w:rsidR="00E52E95">
        <w:t xml:space="preserve"> </w:t>
      </w:r>
      <w:r w:rsidR="00423657">
        <w:t>have</w:t>
      </w:r>
      <w:r w:rsidR="00E52E95">
        <w:t xml:space="preserve"> </w:t>
      </w:r>
      <w:r w:rsidR="00423657">
        <w:t>been</w:t>
      </w:r>
      <w:r w:rsidR="00E52E95">
        <w:t xml:space="preserve"> </w:t>
      </w:r>
      <w:r w:rsidR="00423657">
        <w:t>the</w:t>
      </w:r>
      <w:r w:rsidR="00E52E95">
        <w:t xml:space="preserve"> </w:t>
      </w:r>
      <w:r w:rsidR="00423657">
        <w:t>messenger</w:t>
      </w:r>
      <w:r w:rsidR="00E52E95">
        <w:t xml:space="preserve"> </w:t>
      </w:r>
      <w:r w:rsidR="00423657">
        <w:t>for</w:t>
      </w:r>
      <w:r w:rsidR="00E52E95">
        <w:t xml:space="preserve"> </w:t>
      </w:r>
      <w:r w:rsidR="00423657">
        <w:t>that</w:t>
      </w:r>
      <w:r w:rsidR="007B7AD2">
        <w:t>.</w:t>
      </w:r>
      <w:r w:rsidR="00E52E95">
        <w:t xml:space="preserve"> </w:t>
      </w:r>
      <w:r w:rsidR="00423657">
        <w:t>Do</w:t>
      </w:r>
      <w:r w:rsidR="00E52E95">
        <w:t xml:space="preserve"> </w:t>
      </w:r>
      <w:r w:rsidR="00423657">
        <w:t>you</w:t>
      </w:r>
      <w:r w:rsidR="00E52E95">
        <w:t xml:space="preserve"> </w:t>
      </w:r>
      <w:r w:rsidR="00423657">
        <w:t>understand</w:t>
      </w:r>
      <w:r w:rsidR="00E52E95">
        <w:t xml:space="preserve"> </w:t>
      </w:r>
      <w:r w:rsidR="00423657">
        <w:t>why</w:t>
      </w:r>
      <w:r w:rsidR="00E52E95">
        <w:t xml:space="preserve"> </w:t>
      </w:r>
      <w:r w:rsidR="00423657">
        <w:t>people</w:t>
      </w:r>
      <w:r w:rsidR="00E52E95">
        <w:t xml:space="preserve"> </w:t>
      </w:r>
      <w:r w:rsidR="00423657">
        <w:t>cannot</w:t>
      </w:r>
      <w:r w:rsidR="00E52E95">
        <w:t xml:space="preserve"> </w:t>
      </w:r>
      <w:r w:rsidR="00423657">
        <w:t>trust</w:t>
      </w:r>
      <w:r w:rsidR="00E52E95">
        <w:t xml:space="preserve"> </w:t>
      </w:r>
      <w:r w:rsidR="00423657">
        <w:t>your</w:t>
      </w:r>
      <w:r w:rsidR="00E52E95">
        <w:t xml:space="preserve"> </w:t>
      </w:r>
      <w:r w:rsidR="00423657">
        <w:t>Government?</w:t>
      </w:r>
      <w:r w:rsidR="00E52E95">
        <w:t xml:space="preserve"> </w:t>
      </w:r>
      <w:r w:rsidR="00423657">
        <w:t>Do</w:t>
      </w:r>
      <w:r w:rsidR="00E52E95">
        <w:t xml:space="preserve"> </w:t>
      </w:r>
      <w:r w:rsidR="00423657">
        <w:t>you</w:t>
      </w:r>
      <w:r w:rsidR="00E52E95">
        <w:t xml:space="preserve"> </w:t>
      </w:r>
      <w:r w:rsidR="00423657">
        <w:t>have</w:t>
      </w:r>
      <w:r w:rsidR="00E52E95">
        <w:t xml:space="preserve"> </w:t>
      </w:r>
      <w:r w:rsidR="00423657">
        <w:t>any</w:t>
      </w:r>
      <w:r w:rsidR="00E52E95">
        <w:t xml:space="preserve"> </w:t>
      </w:r>
      <w:r w:rsidR="00423657">
        <w:t>handle</w:t>
      </w:r>
      <w:r w:rsidR="00E52E95">
        <w:t xml:space="preserve"> </w:t>
      </w:r>
      <w:r w:rsidR="00423657">
        <w:t>on</w:t>
      </w:r>
      <w:r w:rsidR="00E52E95">
        <w:t xml:space="preserve"> </w:t>
      </w:r>
      <w:r w:rsidR="00423657">
        <w:t>the</w:t>
      </w:r>
      <w:r w:rsidR="00E52E95">
        <w:t xml:space="preserve"> </w:t>
      </w:r>
      <w:r w:rsidR="00423657">
        <w:t>anxiety,</w:t>
      </w:r>
      <w:r w:rsidR="00E52E95">
        <w:t xml:space="preserve"> </w:t>
      </w:r>
      <w:r w:rsidR="00423657">
        <w:t>the</w:t>
      </w:r>
      <w:r w:rsidR="00E52E95">
        <w:t xml:space="preserve"> </w:t>
      </w:r>
      <w:r w:rsidR="00423657">
        <w:t>unease</w:t>
      </w:r>
      <w:r w:rsidR="00E52E95">
        <w:t xml:space="preserve"> </w:t>
      </w:r>
      <w:r w:rsidR="00423657">
        <w:t>and</w:t>
      </w:r>
      <w:r w:rsidR="00E52E95">
        <w:t xml:space="preserve"> </w:t>
      </w:r>
      <w:r w:rsidR="00423657">
        <w:t>the</w:t>
      </w:r>
      <w:r w:rsidR="00E52E95">
        <w:t xml:space="preserve"> </w:t>
      </w:r>
      <w:r w:rsidR="00423657">
        <w:t>instability</w:t>
      </w:r>
      <w:r w:rsidR="00E52E95">
        <w:t xml:space="preserve"> </w:t>
      </w:r>
      <w:r w:rsidR="00423657">
        <w:t>your</w:t>
      </w:r>
      <w:r w:rsidR="00E52E95">
        <w:t xml:space="preserve"> </w:t>
      </w:r>
      <w:r w:rsidR="00423657">
        <w:t>Government</w:t>
      </w:r>
      <w:r w:rsidR="00E52E95">
        <w:t xml:space="preserve"> </w:t>
      </w:r>
      <w:r w:rsidR="00423657">
        <w:t>is</w:t>
      </w:r>
      <w:r w:rsidR="00E52E95">
        <w:t xml:space="preserve"> </w:t>
      </w:r>
      <w:r w:rsidR="00423657">
        <w:t>creating</w:t>
      </w:r>
      <w:r w:rsidR="00E52E95">
        <w:t xml:space="preserve"> </w:t>
      </w:r>
      <w:r w:rsidR="00423657">
        <w:t>every</w:t>
      </w:r>
      <w:r w:rsidR="00E52E95">
        <w:t xml:space="preserve"> </w:t>
      </w:r>
      <w:r w:rsidR="00423657">
        <w:t>day</w:t>
      </w:r>
      <w:r w:rsidR="00E52E95">
        <w:t xml:space="preserve"> </w:t>
      </w:r>
      <w:r w:rsidR="00423657">
        <w:t>in</w:t>
      </w:r>
      <w:r w:rsidR="00E52E95">
        <w:t xml:space="preserve"> </w:t>
      </w:r>
      <w:r w:rsidR="00423657">
        <w:t>Northern</w:t>
      </w:r>
      <w:r w:rsidR="00E52E95">
        <w:t xml:space="preserve"> </w:t>
      </w:r>
      <w:r w:rsidR="00423657">
        <w:t>Ireland,</w:t>
      </w:r>
      <w:r w:rsidR="00E52E95">
        <w:t xml:space="preserve"> </w:t>
      </w:r>
      <w:r w:rsidR="00423657">
        <w:t>which</w:t>
      </w:r>
      <w:r w:rsidR="00E52E95">
        <w:t xml:space="preserve"> </w:t>
      </w:r>
      <w:r w:rsidR="00423657">
        <w:t>is</w:t>
      </w:r>
      <w:r w:rsidR="00E52E95">
        <w:t xml:space="preserve"> </w:t>
      </w:r>
      <w:r w:rsidR="00423657">
        <w:t>a</w:t>
      </w:r>
      <w:r w:rsidR="00E52E95">
        <w:t xml:space="preserve"> </w:t>
      </w:r>
      <w:r w:rsidR="00423657">
        <w:t>fragile</w:t>
      </w:r>
      <w:r w:rsidR="00E52E95">
        <w:t xml:space="preserve"> </w:t>
      </w:r>
      <w:r w:rsidR="00423657">
        <w:t>society?</w:t>
      </w:r>
    </w:p>
    <w:p w:rsidR="00A221DC" w:rsidP="00A221DC">
      <w:pPr>
        <w:pStyle w:val="Answer"/>
      </w:pPr>
      <w:sdt>
        <w:sdtPr>
          <w:alias w:val="Witness"/>
          <w:id w:val="-280966411"/>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I</w:t>
      </w:r>
      <w:r w:rsidR="00E52E95">
        <w:t xml:space="preserve"> </w:t>
      </w:r>
      <w:r>
        <w:t>disagree</w:t>
      </w:r>
      <w:r w:rsidR="00E52E95">
        <w:t xml:space="preserve"> </w:t>
      </w:r>
      <w:r>
        <w:t>with</w:t>
      </w:r>
      <w:r w:rsidR="00E52E95">
        <w:t xml:space="preserve"> </w:t>
      </w:r>
      <w:r>
        <w:t>the</w:t>
      </w:r>
      <w:r w:rsidR="00E52E95">
        <w:t xml:space="preserve"> </w:t>
      </w:r>
      <w:r>
        <w:t>entire</w:t>
      </w:r>
      <w:r w:rsidR="00E52E95">
        <w:t xml:space="preserve"> </w:t>
      </w:r>
      <w:r>
        <w:t>premise</w:t>
      </w:r>
      <w:r w:rsidR="00E52E95">
        <w:t xml:space="preserve"> </w:t>
      </w:r>
      <w:r>
        <w:t>of</w:t>
      </w:r>
      <w:r w:rsidR="00E52E95">
        <w:t xml:space="preserve"> </w:t>
      </w:r>
      <w:r>
        <w:t>what</w:t>
      </w:r>
      <w:r w:rsidR="00E52E95">
        <w:t xml:space="preserve"> </w:t>
      </w:r>
      <w:r>
        <w:t>you</w:t>
      </w:r>
      <w:r w:rsidR="00E52E95">
        <w:t xml:space="preserve"> </w:t>
      </w:r>
      <w:r>
        <w:t>have</w:t>
      </w:r>
      <w:r w:rsidR="00E52E95">
        <w:t xml:space="preserve"> </w:t>
      </w:r>
      <w:r>
        <w:t>just</w:t>
      </w:r>
      <w:r w:rsidR="00E52E95">
        <w:t xml:space="preserve"> </w:t>
      </w:r>
      <w:r>
        <w:t>outlined</w:t>
      </w:r>
      <w:r w:rsidR="007B7AD2">
        <w:t>.</w:t>
      </w:r>
      <w:r w:rsidR="00E52E95">
        <w:t xml:space="preserve"> </w:t>
      </w:r>
      <w:r w:rsidR="007B1AAE">
        <w:t>In</w:t>
      </w:r>
      <w:r w:rsidR="00E52E95">
        <w:t xml:space="preserve"> </w:t>
      </w:r>
      <w:r w:rsidR="00EF0FBB">
        <w:t>our</w:t>
      </w:r>
      <w:r w:rsidR="00E52E95">
        <w:t xml:space="preserve"> </w:t>
      </w:r>
      <w:r w:rsidR="007B1AAE">
        <w:t>written</w:t>
      </w:r>
      <w:r w:rsidR="00E52E95">
        <w:t xml:space="preserve"> </w:t>
      </w:r>
      <w:r w:rsidR="007B1AAE">
        <w:t>ministerial</w:t>
      </w:r>
      <w:r w:rsidR="00E52E95">
        <w:t xml:space="preserve"> </w:t>
      </w:r>
      <w:r w:rsidR="007B1AAE">
        <w:t>statement</w:t>
      </w:r>
      <w:r w:rsidR="00E52E95">
        <w:t xml:space="preserve"> </w:t>
      </w:r>
      <w:r w:rsidR="00EF0FBB">
        <w:t>on</w:t>
      </w:r>
      <w:r w:rsidR="00E52E95">
        <w:t xml:space="preserve"> </w:t>
      </w:r>
      <w:r w:rsidR="00EF0FBB">
        <w:t>18</w:t>
      </w:r>
      <w:r w:rsidR="00E52E95">
        <w:t xml:space="preserve"> </w:t>
      </w:r>
      <w:r w:rsidR="00EF0FBB">
        <w:t>March,</w:t>
      </w:r>
      <w:r w:rsidR="00E52E95">
        <w:t xml:space="preserve"> </w:t>
      </w:r>
      <w:r w:rsidR="00EF0FBB">
        <w:t>we</w:t>
      </w:r>
      <w:r w:rsidR="00E52E95">
        <w:t xml:space="preserve"> </w:t>
      </w:r>
      <w:r w:rsidR="00EF0FBB">
        <w:t>set</w:t>
      </w:r>
      <w:r w:rsidR="00E52E95">
        <w:t xml:space="preserve"> </w:t>
      </w:r>
      <w:r w:rsidR="00EF0FBB">
        <w:t>out</w:t>
      </w:r>
      <w:r w:rsidR="00E52E95">
        <w:t xml:space="preserve"> </w:t>
      </w:r>
      <w:r w:rsidR="00EF0FBB">
        <w:t>that</w:t>
      </w:r>
      <w:r w:rsidR="00E52E95">
        <w:t xml:space="preserve"> </w:t>
      </w:r>
      <w:r w:rsidR="00EF0FBB">
        <w:t>we</w:t>
      </w:r>
      <w:r w:rsidR="00E52E95">
        <w:t xml:space="preserve"> </w:t>
      </w:r>
      <w:r w:rsidR="00EF0FBB">
        <w:t>want</w:t>
      </w:r>
      <w:r w:rsidR="00E52E95">
        <w:t xml:space="preserve"> </w:t>
      </w:r>
      <w:r w:rsidR="00EF0FBB">
        <w:t>to</w:t>
      </w:r>
      <w:r w:rsidR="00E52E95">
        <w:t xml:space="preserve"> </w:t>
      </w:r>
      <w:r w:rsidR="00EF0FBB">
        <w:t>deliver</w:t>
      </w:r>
      <w:r w:rsidR="00E52E95">
        <w:t xml:space="preserve"> </w:t>
      </w:r>
      <w:r w:rsidR="00EF0FBB">
        <w:t>on</w:t>
      </w:r>
      <w:r w:rsidR="00E52E95">
        <w:t xml:space="preserve"> </w:t>
      </w:r>
      <w:r w:rsidR="00EF0FBB">
        <w:t>the</w:t>
      </w:r>
      <w:r w:rsidR="00E52E95">
        <w:t xml:space="preserve"> </w:t>
      </w:r>
      <w:r w:rsidR="00EF0FBB">
        <w:t>principles</w:t>
      </w:r>
      <w:r w:rsidR="00E52E95">
        <w:t xml:space="preserve"> </w:t>
      </w:r>
      <w:r w:rsidR="00EF0FBB">
        <w:t>of</w:t>
      </w:r>
      <w:r w:rsidR="00E52E95">
        <w:t xml:space="preserve"> </w:t>
      </w:r>
      <w:r w:rsidR="00EF0FBB">
        <w:t>Stormont</w:t>
      </w:r>
      <w:r w:rsidR="00E52E95">
        <w:t xml:space="preserve"> </w:t>
      </w:r>
      <w:r w:rsidR="00EF0FBB">
        <w:t>House</w:t>
      </w:r>
      <w:r w:rsidR="007B1AAE">
        <w:t>.</w:t>
      </w:r>
      <w:r w:rsidR="00E52E95">
        <w:t xml:space="preserve"> </w:t>
      </w:r>
      <w:r w:rsidR="007B1AAE">
        <w:t>At</w:t>
      </w:r>
      <w:r w:rsidR="00E52E95">
        <w:t xml:space="preserve"> </w:t>
      </w:r>
      <w:r w:rsidR="007B1AAE">
        <w:t>no</w:t>
      </w:r>
      <w:r w:rsidR="00E52E95">
        <w:t xml:space="preserve"> </w:t>
      </w:r>
      <w:r w:rsidR="007B1AAE">
        <w:t>point</w:t>
      </w:r>
      <w:r w:rsidR="00E52E95">
        <w:t xml:space="preserve"> </w:t>
      </w:r>
      <w:r w:rsidR="00EF0FBB">
        <w:t>have</w:t>
      </w:r>
      <w:r w:rsidR="00E52E95">
        <w:t xml:space="preserve"> </w:t>
      </w:r>
      <w:r w:rsidR="00EF0FBB">
        <w:t>I</w:t>
      </w:r>
      <w:r w:rsidR="00E52E95">
        <w:t xml:space="preserve"> </w:t>
      </w:r>
      <w:r w:rsidR="00EF0FBB">
        <w:t>put</w:t>
      </w:r>
      <w:r w:rsidR="00E52E95">
        <w:t xml:space="preserve"> </w:t>
      </w:r>
      <w:r w:rsidR="00EF0FBB">
        <w:t>forward</w:t>
      </w:r>
      <w:r w:rsidR="00E52E95">
        <w:t xml:space="preserve"> </w:t>
      </w:r>
      <w:r w:rsidR="00EF0FBB">
        <w:t>legislation</w:t>
      </w:r>
      <w:r w:rsidR="00E52E95">
        <w:t xml:space="preserve"> </w:t>
      </w:r>
      <w:r w:rsidR="00EF0FBB">
        <w:t>that</w:t>
      </w:r>
      <w:r w:rsidR="00E52E95">
        <w:t xml:space="preserve"> </w:t>
      </w:r>
      <w:r w:rsidR="00EF0FBB">
        <w:t>does</w:t>
      </w:r>
      <w:r w:rsidR="00E52E95">
        <w:t xml:space="preserve"> </w:t>
      </w:r>
      <w:r w:rsidR="00EF0FBB">
        <w:t>anything</w:t>
      </w:r>
      <w:r w:rsidR="00E52E95">
        <w:t xml:space="preserve"> </w:t>
      </w:r>
      <w:r w:rsidR="00EF0FBB">
        <w:t>otherwise</w:t>
      </w:r>
      <w:r w:rsidR="007B7AD2">
        <w:t>.</w:t>
      </w:r>
      <w:r w:rsidR="00E52E95">
        <w:t xml:space="preserve"> </w:t>
      </w:r>
      <w:r w:rsidR="00EF0FBB">
        <w:t>We</w:t>
      </w:r>
      <w:r w:rsidR="00E52E95">
        <w:t xml:space="preserve"> </w:t>
      </w:r>
      <w:r w:rsidR="00EF0FBB">
        <w:t>continue</w:t>
      </w:r>
      <w:r w:rsidR="00E52E95">
        <w:t xml:space="preserve"> </w:t>
      </w:r>
      <w:r w:rsidR="00EF0FBB">
        <w:t>to</w:t>
      </w:r>
      <w:r w:rsidR="00E52E95">
        <w:t xml:space="preserve"> </w:t>
      </w:r>
      <w:r w:rsidR="00EF0FBB">
        <w:t>talk</w:t>
      </w:r>
      <w:r w:rsidR="00E52E95">
        <w:t xml:space="preserve"> </w:t>
      </w:r>
      <w:r w:rsidR="00EF0FBB">
        <w:t>to</w:t>
      </w:r>
      <w:r w:rsidR="00E52E95">
        <w:t xml:space="preserve"> </w:t>
      </w:r>
      <w:r w:rsidR="00EF0FBB">
        <w:t>people</w:t>
      </w:r>
      <w:r w:rsidR="00E52E95">
        <w:t xml:space="preserve"> </w:t>
      </w:r>
      <w:r w:rsidR="00EF0FBB">
        <w:t>in</w:t>
      </w:r>
      <w:r w:rsidR="00E52E95">
        <w:t xml:space="preserve"> </w:t>
      </w:r>
      <w:r w:rsidR="00EF0FBB">
        <w:t>Northern</w:t>
      </w:r>
      <w:r w:rsidR="00E52E95">
        <w:t xml:space="preserve"> </w:t>
      </w:r>
      <w:r w:rsidR="00EF0FBB">
        <w:t>Ireland</w:t>
      </w:r>
      <w:r w:rsidR="00E52E95">
        <w:t xml:space="preserve"> </w:t>
      </w:r>
      <w:r w:rsidR="00EF0FBB">
        <w:t>on</w:t>
      </w:r>
      <w:r w:rsidR="00E52E95">
        <w:t xml:space="preserve"> </w:t>
      </w:r>
      <w:r w:rsidR="00EF0FBB">
        <w:t>a</w:t>
      </w:r>
      <w:r w:rsidR="00E52E95">
        <w:t xml:space="preserve"> </w:t>
      </w:r>
      <w:r w:rsidR="00EF0FBB">
        <w:t>whole</w:t>
      </w:r>
      <w:r w:rsidR="00E52E95">
        <w:t xml:space="preserve"> </w:t>
      </w:r>
      <w:r w:rsidR="00EF0FBB">
        <w:t>range</w:t>
      </w:r>
      <w:r w:rsidR="00E52E95">
        <w:t xml:space="preserve"> </w:t>
      </w:r>
      <w:r w:rsidR="00EF0FBB">
        <w:t>of</w:t>
      </w:r>
      <w:r w:rsidR="00E52E95">
        <w:t xml:space="preserve"> </w:t>
      </w:r>
      <w:r w:rsidR="00EF0FBB">
        <w:t>issues,</w:t>
      </w:r>
      <w:r w:rsidR="00E52E95">
        <w:t xml:space="preserve"> </w:t>
      </w:r>
      <w:r w:rsidR="00EF0FBB">
        <w:t>including</w:t>
      </w:r>
      <w:r w:rsidR="00E52E95">
        <w:t xml:space="preserve"> </w:t>
      </w:r>
      <w:r w:rsidR="007B1AAE">
        <w:t>those</w:t>
      </w:r>
      <w:r w:rsidR="00E52E95">
        <w:t xml:space="preserve"> </w:t>
      </w:r>
      <w:r w:rsidR="00EF0FBB">
        <w:t>in</w:t>
      </w:r>
      <w:r w:rsidR="00E52E95">
        <w:t xml:space="preserve"> </w:t>
      </w:r>
      <w:r w:rsidR="00EF0FBB">
        <w:t>the</w:t>
      </w:r>
      <w:r w:rsidR="00E52E95">
        <w:t xml:space="preserve"> </w:t>
      </w:r>
      <w:r w:rsidR="00EF0FBB">
        <w:t>UK</w:t>
      </w:r>
      <w:r w:rsidR="00E52E95">
        <w:t xml:space="preserve"> </w:t>
      </w:r>
      <w:r w:rsidR="00EF0FBB">
        <w:t>Internal</w:t>
      </w:r>
      <w:r w:rsidR="00E52E95">
        <w:t xml:space="preserve"> </w:t>
      </w:r>
      <w:r w:rsidR="00EF0FBB">
        <w:t>Market</w:t>
      </w:r>
      <w:r w:rsidR="00E52E95">
        <w:t xml:space="preserve"> </w:t>
      </w:r>
      <w:r w:rsidR="00EF0FBB">
        <w:t>Bill</w:t>
      </w:r>
      <w:r w:rsidR="007B7AD2">
        <w:t>.</w:t>
      </w:r>
      <w:r w:rsidR="00E52E95">
        <w:t xml:space="preserve"> </w:t>
      </w:r>
      <w:r w:rsidR="00EF0FBB">
        <w:t>T</w:t>
      </w:r>
      <w:r w:rsidR="00C22870">
        <w:t>hese</w:t>
      </w:r>
      <w:r w:rsidR="00E52E95">
        <w:t xml:space="preserve"> </w:t>
      </w:r>
      <w:r w:rsidR="00C22870">
        <w:t>clauses</w:t>
      </w:r>
      <w:r w:rsidR="00E52E95">
        <w:t xml:space="preserve"> </w:t>
      </w:r>
      <w:r w:rsidR="00C22870">
        <w:t>will</w:t>
      </w:r>
      <w:r w:rsidR="00E52E95">
        <w:t xml:space="preserve"> </w:t>
      </w:r>
      <w:r w:rsidR="00C22870">
        <w:t>deliver</w:t>
      </w:r>
      <w:r w:rsidR="00E52E95">
        <w:t xml:space="preserve"> </w:t>
      </w:r>
      <w:r w:rsidR="00C22870">
        <w:t>and</w:t>
      </w:r>
      <w:r w:rsidR="00E52E95">
        <w:t xml:space="preserve"> </w:t>
      </w:r>
      <w:r w:rsidR="00C22870">
        <w:t>are</w:t>
      </w:r>
      <w:r w:rsidR="00E52E95">
        <w:t xml:space="preserve"> </w:t>
      </w:r>
      <w:r w:rsidR="00C22870">
        <w:t>entirely</w:t>
      </w:r>
      <w:r w:rsidR="00E52E95">
        <w:t xml:space="preserve"> </w:t>
      </w:r>
      <w:r w:rsidR="00C22870">
        <w:t>in</w:t>
      </w:r>
      <w:r w:rsidR="00E52E95">
        <w:t xml:space="preserve"> </w:t>
      </w:r>
      <w:r w:rsidR="00C22870">
        <w:t>line</w:t>
      </w:r>
      <w:r w:rsidR="00E52E95">
        <w:t xml:space="preserve"> </w:t>
      </w:r>
      <w:r w:rsidR="00C22870">
        <w:t>with</w:t>
      </w:r>
      <w:r w:rsidR="00E52E95">
        <w:t xml:space="preserve"> </w:t>
      </w:r>
      <w:r w:rsidR="00C22870">
        <w:t>what</w:t>
      </w:r>
      <w:r w:rsidR="00E52E95">
        <w:t xml:space="preserve"> </w:t>
      </w:r>
      <w:r w:rsidR="00C22870">
        <w:t>we</w:t>
      </w:r>
      <w:r w:rsidR="00E52E95">
        <w:t xml:space="preserve"> </w:t>
      </w:r>
      <w:r w:rsidR="00EF0FBB">
        <w:t>set</w:t>
      </w:r>
      <w:r w:rsidR="00E52E95">
        <w:t xml:space="preserve"> </w:t>
      </w:r>
      <w:r w:rsidR="00EF0FBB">
        <w:t>out</w:t>
      </w:r>
      <w:r w:rsidR="00E52E95">
        <w:t xml:space="preserve"> </w:t>
      </w:r>
      <w:r w:rsidR="00C22870">
        <w:t>in</w:t>
      </w:r>
      <w:r w:rsidR="00E52E95">
        <w:t xml:space="preserve"> </w:t>
      </w:r>
      <w:r w:rsidR="00C22870">
        <w:t>the</w:t>
      </w:r>
      <w:r w:rsidR="00E52E95">
        <w:t xml:space="preserve"> </w:t>
      </w:r>
      <w:r w:rsidR="00F61417">
        <w:t>Command Paper</w:t>
      </w:r>
      <w:r w:rsidR="00EF0FBB">
        <w:t>,</w:t>
      </w:r>
      <w:r w:rsidR="00E52E95">
        <w:t xml:space="preserve"> </w:t>
      </w:r>
      <w:r w:rsidR="00EF0FBB">
        <w:t>which</w:t>
      </w:r>
      <w:r w:rsidR="00E52E95">
        <w:t xml:space="preserve"> </w:t>
      </w:r>
      <w:r w:rsidR="00EF0FBB">
        <w:t>was</w:t>
      </w:r>
      <w:r w:rsidR="00E52E95">
        <w:t xml:space="preserve"> </w:t>
      </w:r>
      <w:r w:rsidR="00EF0FBB">
        <w:t>positively</w:t>
      </w:r>
      <w:r w:rsidR="00E52E95">
        <w:t xml:space="preserve"> </w:t>
      </w:r>
      <w:r w:rsidR="00EF0FBB">
        <w:t>received</w:t>
      </w:r>
      <w:r w:rsidR="007B7AD2">
        <w:t>.</w:t>
      </w:r>
      <w:r w:rsidR="00E52E95">
        <w:t xml:space="preserve"> </w:t>
      </w:r>
      <w:r w:rsidR="00EF0FBB">
        <w:t>We</w:t>
      </w:r>
      <w:r w:rsidR="00E52E95">
        <w:t xml:space="preserve"> </w:t>
      </w:r>
      <w:r w:rsidR="00EF0FBB">
        <w:t>want</w:t>
      </w:r>
      <w:r w:rsidR="00E52E95">
        <w:t xml:space="preserve"> </w:t>
      </w:r>
      <w:r w:rsidR="00EF0FBB">
        <w:t>to</w:t>
      </w:r>
      <w:r w:rsidR="00E52E95">
        <w:t xml:space="preserve"> </w:t>
      </w:r>
      <w:r w:rsidR="00EF0FBB">
        <w:t>ensure</w:t>
      </w:r>
      <w:r w:rsidR="00E52E95">
        <w:t xml:space="preserve"> </w:t>
      </w:r>
      <w:r w:rsidR="00EF0FBB">
        <w:t>there</w:t>
      </w:r>
      <w:r w:rsidR="00E52E95">
        <w:t xml:space="preserve"> </w:t>
      </w:r>
      <w:r w:rsidR="00EF0FBB">
        <w:t>is</w:t>
      </w:r>
      <w:r w:rsidR="00E52E95">
        <w:t xml:space="preserve"> </w:t>
      </w:r>
      <w:r w:rsidR="00EF0FBB">
        <w:t>a</w:t>
      </w:r>
      <w:r w:rsidR="00E52E95">
        <w:t xml:space="preserve"> </w:t>
      </w:r>
      <w:r w:rsidR="00EF0FBB">
        <w:t>safety</w:t>
      </w:r>
      <w:r w:rsidR="00E52E95">
        <w:t xml:space="preserve"> </w:t>
      </w:r>
      <w:r w:rsidR="00EF0FBB">
        <w:t>net</w:t>
      </w:r>
      <w:r w:rsidR="00E52E95">
        <w:t xml:space="preserve"> </w:t>
      </w:r>
      <w:r w:rsidR="007B1AAE">
        <w:t>and</w:t>
      </w:r>
      <w:r w:rsidR="00E52E95">
        <w:t xml:space="preserve"> </w:t>
      </w:r>
      <w:r w:rsidR="00EF0FBB">
        <w:t>insurance</w:t>
      </w:r>
      <w:r w:rsidR="00E52E95">
        <w:t xml:space="preserve"> </w:t>
      </w:r>
      <w:r w:rsidR="00EF0FBB">
        <w:t>policy</w:t>
      </w:r>
      <w:r w:rsidR="007B1AAE">
        <w:t>.</w:t>
      </w:r>
      <w:r w:rsidR="00E52E95">
        <w:t xml:space="preserve"> </w:t>
      </w:r>
      <w:r w:rsidR="00EF0FBB">
        <w:t>We</w:t>
      </w:r>
      <w:r w:rsidR="00E52E95">
        <w:t xml:space="preserve"> </w:t>
      </w:r>
      <w:r w:rsidR="00EF0FBB">
        <w:t>can</w:t>
      </w:r>
      <w:r w:rsidR="00E52E95">
        <w:t xml:space="preserve"> </w:t>
      </w:r>
      <w:r w:rsidR="00EF0FBB">
        <w:t>give</w:t>
      </w:r>
      <w:r w:rsidR="00E52E95">
        <w:t xml:space="preserve"> </w:t>
      </w:r>
      <w:r w:rsidR="00EF0FBB">
        <w:t>that</w:t>
      </w:r>
      <w:r w:rsidR="00E52E95">
        <w:t xml:space="preserve"> </w:t>
      </w:r>
      <w:r w:rsidR="00EF0FBB">
        <w:t>certainty</w:t>
      </w:r>
      <w:r w:rsidR="00E52E95">
        <w:t xml:space="preserve"> </w:t>
      </w:r>
      <w:r w:rsidR="00EF0FBB">
        <w:t>to</w:t>
      </w:r>
      <w:r w:rsidR="00E52E95">
        <w:t xml:space="preserve"> </w:t>
      </w:r>
      <w:r w:rsidR="00EF0FBB">
        <w:t>Northern</w:t>
      </w:r>
      <w:r w:rsidR="00E52E95">
        <w:t xml:space="preserve"> </w:t>
      </w:r>
      <w:r w:rsidR="00EF0FBB">
        <w:t>Ireland</w:t>
      </w:r>
      <w:r w:rsidR="00E52E95">
        <w:t xml:space="preserve"> </w:t>
      </w:r>
      <w:r w:rsidR="00EF0FBB">
        <w:t>businesses.</w:t>
      </w:r>
    </w:p>
    <w:p w:rsidR="00C22870" w:rsidP="00C22870">
      <w:pPr>
        <w:pStyle w:val="Question"/>
      </w:pPr>
      <w:sdt>
        <w:sdtPr>
          <w:alias w:val="Member"/>
          <w:tag w:val="&lt;Member mnisId='4827' dodsId=''&gt;"/>
          <w:id w:val="1298879585"/>
          <w:placeholder>
            <w:docPart w:val="DefaultPlaceholder_1082065158"/>
          </w:placeholder>
          <w:richText/>
        </w:sdtPr>
        <w:sdtContent>
          <w:r w:rsidRPr="00C22870">
            <w:rPr>
              <w:b/>
            </w:rPr>
            <w:t>Claire</w:t>
          </w:r>
          <w:r w:rsidR="00E52E95">
            <w:rPr>
              <w:b/>
            </w:rPr>
            <w:t xml:space="preserve"> </w:t>
          </w:r>
          <w:r w:rsidRPr="00C22870">
            <w:rPr>
              <w:b/>
            </w:rPr>
            <w:t>Hanna:</w:t>
          </w:r>
        </w:sdtContent>
      </w:sdt>
      <w:r w:rsidR="00E52E95">
        <w:t xml:space="preserve"> </w:t>
      </w:r>
      <w:r>
        <w:t>I</w:t>
      </w:r>
      <w:r w:rsidR="00E52E95">
        <w:t xml:space="preserve"> </w:t>
      </w:r>
      <w:r w:rsidR="00F855BD">
        <w:t>will</w:t>
      </w:r>
      <w:r w:rsidR="00E52E95">
        <w:t xml:space="preserve"> </w:t>
      </w:r>
      <w:r>
        <w:t>refer</w:t>
      </w:r>
      <w:r w:rsidR="00E52E95">
        <w:t xml:space="preserve"> </w:t>
      </w:r>
      <w:r>
        <w:t>to</w:t>
      </w:r>
      <w:r w:rsidR="00E52E95">
        <w:t xml:space="preserve"> </w:t>
      </w:r>
      <w:r>
        <w:t>what</w:t>
      </w:r>
      <w:r w:rsidR="00E52E95">
        <w:t xml:space="preserve"> </w:t>
      </w:r>
      <w:r>
        <w:t>the</w:t>
      </w:r>
      <w:r w:rsidR="00E52E95">
        <w:t xml:space="preserve"> </w:t>
      </w:r>
      <w:r>
        <w:t>Chair</w:t>
      </w:r>
      <w:r w:rsidR="00E52E95">
        <w:t xml:space="preserve"> </w:t>
      </w:r>
      <w:r>
        <w:t>said</w:t>
      </w:r>
      <w:r w:rsidR="00E52E95">
        <w:t xml:space="preserve"> </w:t>
      </w:r>
      <w:r>
        <w:t>about</w:t>
      </w:r>
      <w:r w:rsidR="00E52E95">
        <w:t xml:space="preserve"> </w:t>
      </w:r>
      <w:r>
        <w:t>perception</w:t>
      </w:r>
      <w:r w:rsidR="007B7AD2">
        <w:t>.</w:t>
      </w:r>
      <w:r w:rsidR="00E52E95">
        <w:t xml:space="preserve"> </w:t>
      </w:r>
      <w:r w:rsidR="00EF0FBB">
        <w:t>I</w:t>
      </w:r>
      <w:r w:rsidR="00E52E95">
        <w:t xml:space="preserve"> </w:t>
      </w:r>
      <w:r w:rsidR="00EF0FBB">
        <w:t>am</w:t>
      </w:r>
      <w:r w:rsidR="00E52E95">
        <w:t xml:space="preserve"> </w:t>
      </w:r>
      <w:r w:rsidR="00EF0FBB">
        <w:t>glad</w:t>
      </w:r>
      <w:r w:rsidR="00E52E95">
        <w:t xml:space="preserve"> </w:t>
      </w:r>
      <w:r w:rsidR="00EF0FBB">
        <w:t>to</w:t>
      </w:r>
      <w:r w:rsidR="00E52E95">
        <w:t xml:space="preserve"> </w:t>
      </w:r>
      <w:r w:rsidR="00EF0FBB">
        <w:t>hear</w:t>
      </w:r>
      <w:r w:rsidR="00E52E95">
        <w:t xml:space="preserve"> </w:t>
      </w:r>
      <w:r w:rsidR="00EF0FBB">
        <w:t>that</w:t>
      </w:r>
      <w:r w:rsidR="00E52E95">
        <w:t xml:space="preserve"> </w:t>
      </w:r>
      <w:r w:rsidR="00EF0FBB">
        <w:t>you</w:t>
      </w:r>
      <w:r w:rsidR="00E52E95">
        <w:t xml:space="preserve"> </w:t>
      </w:r>
      <w:r w:rsidR="00EF0FBB">
        <w:t>have</w:t>
      </w:r>
      <w:r w:rsidR="00E52E95">
        <w:t xml:space="preserve"> </w:t>
      </w:r>
      <w:r w:rsidR="00EF0FBB">
        <w:t>read</w:t>
      </w:r>
      <w:r w:rsidR="00E52E95">
        <w:t xml:space="preserve"> </w:t>
      </w:r>
      <w:r w:rsidR="00EF0FBB">
        <w:t>the</w:t>
      </w:r>
      <w:r w:rsidR="00E52E95">
        <w:t xml:space="preserve"> </w:t>
      </w:r>
      <w:r w:rsidR="00205C07">
        <w:t>Good</w:t>
      </w:r>
      <w:r w:rsidR="00E52E95">
        <w:t xml:space="preserve"> </w:t>
      </w:r>
      <w:r w:rsidR="00205C07">
        <w:t>Friday</w:t>
      </w:r>
      <w:r w:rsidR="00E52E95">
        <w:t xml:space="preserve"> </w:t>
      </w:r>
      <w:r w:rsidR="00205C07">
        <w:t>agreement</w:t>
      </w:r>
      <w:r w:rsidR="007B7AD2">
        <w:t>.</w:t>
      </w:r>
      <w:r w:rsidR="00E52E95">
        <w:t xml:space="preserve"> </w:t>
      </w:r>
      <w:r w:rsidR="00EF0FBB">
        <w:t>I</w:t>
      </w:r>
      <w:r w:rsidR="00E52E95">
        <w:t xml:space="preserve"> </w:t>
      </w:r>
      <w:r w:rsidR="00EF0FBB">
        <w:t>wonder</w:t>
      </w:r>
      <w:r w:rsidR="00E52E95">
        <w:t xml:space="preserve"> </w:t>
      </w:r>
      <w:r w:rsidR="00EF0FBB">
        <w:t>whether</w:t>
      </w:r>
      <w:r w:rsidR="00E52E95">
        <w:t xml:space="preserve"> </w:t>
      </w:r>
      <w:r w:rsidR="00EF0FBB">
        <w:t>you</w:t>
      </w:r>
      <w:r w:rsidR="00E52E95">
        <w:t xml:space="preserve"> </w:t>
      </w:r>
      <w:r w:rsidR="00EF0FBB">
        <w:t>have</w:t>
      </w:r>
      <w:r w:rsidR="00E52E95">
        <w:t xml:space="preserve"> </w:t>
      </w:r>
      <w:r w:rsidR="00EF0FBB">
        <w:t>also</w:t>
      </w:r>
      <w:r w:rsidR="00E52E95">
        <w:t xml:space="preserve"> </w:t>
      </w:r>
      <w:r w:rsidR="00EF0FBB">
        <w:t>read</w:t>
      </w:r>
      <w:r w:rsidR="00E52E95">
        <w:t xml:space="preserve"> </w:t>
      </w:r>
      <w:r w:rsidR="00EF0FBB">
        <w:t>the</w:t>
      </w:r>
      <w:r w:rsidR="00E52E95">
        <w:t xml:space="preserve"> </w:t>
      </w:r>
      <w:r w:rsidR="00EF0FBB">
        <w:t>political</w:t>
      </w:r>
      <w:r w:rsidR="00E52E95">
        <w:t xml:space="preserve"> </w:t>
      </w:r>
      <w:r w:rsidR="00EF0FBB">
        <w:t>declaration</w:t>
      </w:r>
      <w:r w:rsidR="00E52E95">
        <w:t xml:space="preserve"> </w:t>
      </w:r>
      <w:r w:rsidR="00A849A3">
        <w:t>that</w:t>
      </w:r>
      <w:r w:rsidR="00E52E95">
        <w:t xml:space="preserve"> </w:t>
      </w:r>
      <w:r w:rsidR="00A849A3">
        <w:t>accompanied</w:t>
      </w:r>
      <w:r w:rsidR="00E52E95">
        <w:t xml:space="preserve"> </w:t>
      </w:r>
      <w:r w:rsidR="00A849A3">
        <w:t>it</w:t>
      </w:r>
      <w:r w:rsidR="00E52E95">
        <w:t xml:space="preserve"> </w:t>
      </w:r>
      <w:r w:rsidR="00A849A3">
        <w:t>in</w:t>
      </w:r>
      <w:r w:rsidR="00E52E95">
        <w:t xml:space="preserve"> </w:t>
      </w:r>
      <w:r w:rsidR="00A849A3">
        <w:t>1998,</w:t>
      </w:r>
      <w:r w:rsidR="00E52E95">
        <w:t xml:space="preserve"> </w:t>
      </w:r>
      <w:r w:rsidR="00A849A3">
        <w:t>which</w:t>
      </w:r>
      <w:r w:rsidR="00E52E95">
        <w:t xml:space="preserve"> </w:t>
      </w:r>
      <w:r w:rsidR="00A849A3">
        <w:t>was</w:t>
      </w:r>
      <w:r w:rsidR="00E52E95">
        <w:t xml:space="preserve"> </w:t>
      </w:r>
      <w:r w:rsidR="00A849A3">
        <w:t>signed</w:t>
      </w:r>
      <w:r w:rsidR="00E52E95">
        <w:t xml:space="preserve"> </w:t>
      </w:r>
      <w:r w:rsidR="00A849A3">
        <w:t>up</w:t>
      </w:r>
      <w:r w:rsidR="00E52E95">
        <w:t xml:space="preserve"> </w:t>
      </w:r>
      <w:r w:rsidR="00A849A3">
        <w:t>to</w:t>
      </w:r>
      <w:r w:rsidR="00E52E95">
        <w:t xml:space="preserve"> </w:t>
      </w:r>
      <w:r w:rsidR="00A849A3">
        <w:t>by</w:t>
      </w:r>
      <w:r w:rsidR="00E52E95">
        <w:t xml:space="preserve"> </w:t>
      </w:r>
      <w:r w:rsidR="00A849A3">
        <w:t>the</w:t>
      </w:r>
      <w:r w:rsidR="00E52E95">
        <w:t xml:space="preserve"> </w:t>
      </w:r>
      <w:r w:rsidR="00A849A3">
        <w:t>Governments</w:t>
      </w:r>
      <w:r w:rsidR="00E52E95">
        <w:t xml:space="preserve"> </w:t>
      </w:r>
      <w:r w:rsidR="00A849A3">
        <w:t>and</w:t>
      </w:r>
      <w:r w:rsidR="00E52E95">
        <w:t xml:space="preserve"> </w:t>
      </w:r>
      <w:r w:rsidR="00A849A3">
        <w:t>the</w:t>
      </w:r>
      <w:r w:rsidR="00E52E95">
        <w:t xml:space="preserve"> </w:t>
      </w:r>
      <w:r w:rsidR="00A849A3">
        <w:t>parties</w:t>
      </w:r>
      <w:r w:rsidR="007B7AD2">
        <w:t>.</w:t>
      </w:r>
      <w:r w:rsidR="00E52E95">
        <w:t xml:space="preserve"> </w:t>
      </w:r>
      <w:r w:rsidR="00A849A3">
        <w:t>It</w:t>
      </w:r>
      <w:r w:rsidR="00E52E95">
        <w:t xml:space="preserve"> </w:t>
      </w:r>
      <w:r w:rsidR="00A849A3">
        <w:t>talks</w:t>
      </w:r>
      <w:r w:rsidR="00E52E95">
        <w:t xml:space="preserve"> </w:t>
      </w:r>
      <w:r w:rsidR="00A849A3">
        <w:t>about</w:t>
      </w:r>
      <w:r w:rsidR="00E52E95">
        <w:t xml:space="preserve"> </w:t>
      </w:r>
      <w:r w:rsidR="00A849A3">
        <w:t>democratic</w:t>
      </w:r>
      <w:r w:rsidR="00E52E95">
        <w:t xml:space="preserve"> </w:t>
      </w:r>
      <w:r w:rsidR="00A849A3">
        <w:t>and</w:t>
      </w:r>
      <w:r w:rsidR="00E52E95">
        <w:t xml:space="preserve"> </w:t>
      </w:r>
      <w:r w:rsidR="00A849A3">
        <w:t>agreed</w:t>
      </w:r>
      <w:r w:rsidR="00E52E95">
        <w:t xml:space="preserve"> </w:t>
      </w:r>
      <w:r w:rsidR="00A849A3">
        <w:t>arrangements,</w:t>
      </w:r>
      <w:r w:rsidR="00E52E95">
        <w:t xml:space="preserve"> </w:t>
      </w:r>
      <w:r w:rsidR="00A849A3">
        <w:t>respectful</w:t>
      </w:r>
      <w:r w:rsidR="00E52E95">
        <w:t xml:space="preserve"> </w:t>
      </w:r>
      <w:r w:rsidR="00A849A3">
        <w:t>democratic</w:t>
      </w:r>
      <w:r w:rsidR="00E52E95">
        <w:t xml:space="preserve"> </w:t>
      </w:r>
      <w:r w:rsidR="00A849A3">
        <w:t>process</w:t>
      </w:r>
      <w:r w:rsidR="00E52E95">
        <w:t xml:space="preserve"> </w:t>
      </w:r>
      <w:r w:rsidR="00A849A3">
        <w:t>and</w:t>
      </w:r>
      <w:r w:rsidR="00E52E95">
        <w:t xml:space="preserve"> </w:t>
      </w:r>
      <w:r w:rsidR="00A849A3">
        <w:t>the</w:t>
      </w:r>
      <w:r w:rsidR="00E52E95">
        <w:t xml:space="preserve"> </w:t>
      </w:r>
      <w:r w:rsidR="00A849A3">
        <w:t>primacy</w:t>
      </w:r>
      <w:r w:rsidR="00E52E95">
        <w:t xml:space="preserve"> </w:t>
      </w:r>
      <w:r w:rsidR="00A849A3">
        <w:t>of</w:t>
      </w:r>
      <w:r w:rsidR="00E52E95">
        <w:t xml:space="preserve"> </w:t>
      </w:r>
      <w:r w:rsidR="00A849A3">
        <w:t>the</w:t>
      </w:r>
      <w:r w:rsidR="00E52E95">
        <w:t xml:space="preserve"> </w:t>
      </w:r>
      <w:r w:rsidR="00A849A3">
        <w:t>rule</w:t>
      </w:r>
      <w:r w:rsidR="00E52E95">
        <w:t xml:space="preserve"> </w:t>
      </w:r>
      <w:r w:rsidR="00A849A3">
        <w:t>of</w:t>
      </w:r>
      <w:r w:rsidR="00E52E95">
        <w:t xml:space="preserve"> </w:t>
      </w:r>
      <w:r w:rsidR="00A849A3">
        <w:t>law</w:t>
      </w:r>
      <w:r w:rsidR="007B7AD2">
        <w:t>.</w:t>
      </w:r>
      <w:r w:rsidR="00E52E95">
        <w:t xml:space="preserve"> </w:t>
      </w:r>
      <w:r>
        <w:t>Are</w:t>
      </w:r>
      <w:r w:rsidR="00E52E95">
        <w:t xml:space="preserve"> </w:t>
      </w:r>
      <w:r>
        <w:t>you</w:t>
      </w:r>
      <w:r w:rsidR="00E52E95">
        <w:t xml:space="preserve"> </w:t>
      </w:r>
      <w:r>
        <w:t>confident</w:t>
      </w:r>
      <w:r w:rsidR="00E52E95">
        <w:t xml:space="preserve"> </w:t>
      </w:r>
      <w:r>
        <w:t>that</w:t>
      </w:r>
      <w:r w:rsidR="00E52E95">
        <w:t xml:space="preserve"> </w:t>
      </w:r>
      <w:r>
        <w:t>your</w:t>
      </w:r>
      <w:r w:rsidR="00E52E95">
        <w:t xml:space="preserve"> </w:t>
      </w:r>
      <w:r>
        <w:t>Government’s</w:t>
      </w:r>
      <w:r w:rsidR="00E52E95">
        <w:t xml:space="preserve"> </w:t>
      </w:r>
      <w:r>
        <w:t>behaviour</w:t>
      </w:r>
      <w:r w:rsidR="00E52E95">
        <w:t xml:space="preserve"> </w:t>
      </w:r>
      <w:r>
        <w:t>adheres</w:t>
      </w:r>
      <w:r w:rsidR="00E52E95">
        <w:t xml:space="preserve"> </w:t>
      </w:r>
      <w:r>
        <w:t>to</w:t>
      </w:r>
      <w:r w:rsidR="00E52E95">
        <w:t xml:space="preserve"> </w:t>
      </w:r>
      <w:r>
        <w:t>those</w:t>
      </w:r>
      <w:r w:rsidR="00E52E95">
        <w:t xml:space="preserve"> </w:t>
      </w:r>
      <w:r>
        <w:t>principles?</w:t>
      </w:r>
    </w:p>
    <w:p w:rsidR="00C22870" w:rsidP="00C22870">
      <w:pPr>
        <w:pStyle w:val="Answer"/>
      </w:pPr>
      <w:sdt>
        <w:sdtPr>
          <w:alias w:val="Witness"/>
          <w:id w:val="1063459936"/>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Yes.</w:t>
      </w:r>
    </w:p>
    <w:p w:rsidR="00C22870" w:rsidP="00C22870">
      <w:pPr>
        <w:pStyle w:val="Question"/>
      </w:pPr>
      <w:sdt>
        <w:sdtPr>
          <w:alias w:val="Member"/>
          <w:tag w:val="&lt;Member mnisId='4827' dodsId=''&gt;"/>
          <w:id w:val="1620188272"/>
          <w:placeholder>
            <w:docPart w:val="DefaultPlaceholder_1082065158"/>
          </w:placeholder>
          <w:richText/>
        </w:sdtPr>
        <w:sdtContent>
          <w:r w:rsidRPr="00C22870">
            <w:rPr>
              <w:b/>
            </w:rPr>
            <w:t>Claire</w:t>
          </w:r>
          <w:r w:rsidR="00E52E95">
            <w:rPr>
              <w:b/>
            </w:rPr>
            <w:t xml:space="preserve"> </w:t>
          </w:r>
          <w:r w:rsidRPr="00C22870">
            <w:rPr>
              <w:b/>
            </w:rPr>
            <w:t>Hanna:</w:t>
          </w:r>
        </w:sdtContent>
      </w:sdt>
      <w:r w:rsidR="00E52E95">
        <w:t xml:space="preserve"> </w:t>
      </w:r>
      <w:r>
        <w:t>Your</w:t>
      </w:r>
      <w:r w:rsidR="00E52E95">
        <w:t xml:space="preserve"> </w:t>
      </w:r>
      <w:r w:rsidR="007B1AAE">
        <w:t>judgment</w:t>
      </w:r>
      <w:r w:rsidR="00E52E95">
        <w:t xml:space="preserve"> </w:t>
      </w:r>
      <w:r>
        <w:t>is</w:t>
      </w:r>
      <w:r w:rsidR="00E52E95">
        <w:t xml:space="preserve"> </w:t>
      </w:r>
      <w:r>
        <w:t>interesting</w:t>
      </w:r>
      <w:r w:rsidR="007B7AD2">
        <w:t>.</w:t>
      </w:r>
      <w:r w:rsidR="00E52E95">
        <w:t xml:space="preserve"> </w:t>
      </w:r>
      <w:r w:rsidR="00A849A3">
        <w:t>What</w:t>
      </w:r>
      <w:r w:rsidR="00E52E95">
        <w:t xml:space="preserve"> </w:t>
      </w:r>
      <w:r w:rsidR="00A849A3">
        <w:t>discussion</w:t>
      </w:r>
      <w:r w:rsidR="00E52E95">
        <w:t xml:space="preserve"> </w:t>
      </w:r>
      <w:r w:rsidR="00A849A3">
        <w:t>did</w:t>
      </w:r>
      <w:r w:rsidR="00E52E95">
        <w:t xml:space="preserve"> </w:t>
      </w:r>
      <w:r w:rsidR="00A849A3">
        <w:t>you</w:t>
      </w:r>
      <w:r w:rsidR="00E52E95">
        <w:t xml:space="preserve"> </w:t>
      </w:r>
      <w:r w:rsidR="00A849A3">
        <w:t>have</w:t>
      </w:r>
      <w:r w:rsidR="00E52E95">
        <w:t xml:space="preserve"> </w:t>
      </w:r>
      <w:r w:rsidR="00A849A3">
        <w:t>with</w:t>
      </w:r>
      <w:r w:rsidR="00E52E95">
        <w:t xml:space="preserve"> </w:t>
      </w:r>
      <w:r w:rsidR="00A849A3">
        <w:t>the</w:t>
      </w:r>
      <w:r w:rsidR="00E52E95">
        <w:t xml:space="preserve"> </w:t>
      </w:r>
      <w:r w:rsidR="00A849A3">
        <w:t>Irish</w:t>
      </w:r>
      <w:r w:rsidR="00E52E95">
        <w:t xml:space="preserve"> </w:t>
      </w:r>
      <w:r w:rsidR="00A849A3">
        <w:t>Government</w:t>
      </w:r>
      <w:r w:rsidR="00E52E95">
        <w:t xml:space="preserve"> </w:t>
      </w:r>
      <w:r w:rsidR="00A849A3">
        <w:t>and</w:t>
      </w:r>
      <w:r w:rsidR="00E52E95">
        <w:t xml:space="preserve"> </w:t>
      </w:r>
      <w:r w:rsidR="00A849A3">
        <w:t>the</w:t>
      </w:r>
      <w:r w:rsidR="00E52E95">
        <w:t xml:space="preserve"> </w:t>
      </w:r>
      <w:r w:rsidR="00A849A3">
        <w:t>various</w:t>
      </w:r>
      <w:r w:rsidR="00E52E95">
        <w:t xml:space="preserve"> </w:t>
      </w:r>
      <w:r w:rsidR="00A849A3">
        <w:t>parties</w:t>
      </w:r>
      <w:r w:rsidR="00E52E95">
        <w:t xml:space="preserve"> </w:t>
      </w:r>
      <w:r w:rsidR="00A849A3">
        <w:t>leading</w:t>
      </w:r>
      <w:r w:rsidR="00E52E95">
        <w:t xml:space="preserve"> </w:t>
      </w:r>
      <w:r w:rsidR="00A849A3">
        <w:t>up</w:t>
      </w:r>
      <w:r w:rsidR="00E52E95">
        <w:t xml:space="preserve"> </w:t>
      </w:r>
      <w:r w:rsidR="00A849A3">
        <w:t>to</w:t>
      </w:r>
      <w:r w:rsidR="00E52E95">
        <w:t xml:space="preserve"> </w:t>
      </w:r>
      <w:r w:rsidR="00A849A3">
        <w:t>the</w:t>
      </w:r>
      <w:r w:rsidR="00E52E95">
        <w:t xml:space="preserve"> </w:t>
      </w:r>
      <w:r w:rsidR="00A849A3">
        <w:t>introduction</w:t>
      </w:r>
      <w:r w:rsidR="00E52E95">
        <w:t xml:space="preserve"> </w:t>
      </w:r>
      <w:r w:rsidR="00A849A3">
        <w:t>of</w:t>
      </w:r>
      <w:r w:rsidR="00E52E95">
        <w:t xml:space="preserve"> </w:t>
      </w:r>
      <w:r w:rsidR="00A849A3">
        <w:t>the</w:t>
      </w:r>
      <w:r w:rsidR="00E52E95">
        <w:t xml:space="preserve"> </w:t>
      </w:r>
      <w:r w:rsidR="00A849A3">
        <w:t>Bill?</w:t>
      </w:r>
    </w:p>
    <w:p w:rsidR="00C22870" w:rsidP="00C22870">
      <w:pPr>
        <w:pStyle w:val="Answer"/>
      </w:pPr>
      <w:sdt>
        <w:sdtPr>
          <w:alias w:val="Witness"/>
          <w:id w:val="1787152339"/>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t>I</w:t>
      </w:r>
      <w:r w:rsidR="00E52E95">
        <w:t xml:space="preserve"> </w:t>
      </w:r>
      <w:r>
        <w:t>had</w:t>
      </w:r>
      <w:r w:rsidR="00E52E95">
        <w:t xml:space="preserve"> </w:t>
      </w:r>
      <w:r w:rsidR="000A1863">
        <w:t>discu</w:t>
      </w:r>
      <w:r>
        <w:t>ssions</w:t>
      </w:r>
      <w:r w:rsidR="00E52E95">
        <w:t xml:space="preserve"> </w:t>
      </w:r>
      <w:r w:rsidR="00A849A3">
        <w:t>with</w:t>
      </w:r>
      <w:r w:rsidR="00E52E95">
        <w:t xml:space="preserve"> </w:t>
      </w:r>
      <w:r w:rsidR="00A849A3">
        <w:t>various</w:t>
      </w:r>
      <w:r w:rsidR="00E52E95">
        <w:t xml:space="preserve"> </w:t>
      </w:r>
      <w:r w:rsidR="00A849A3">
        <w:t>colleagues</w:t>
      </w:r>
      <w:r w:rsidR="00E52E95">
        <w:t xml:space="preserve"> </w:t>
      </w:r>
      <w:r w:rsidR="00A849A3">
        <w:t>across</w:t>
      </w:r>
      <w:r w:rsidR="00E52E95">
        <w:t xml:space="preserve"> </w:t>
      </w:r>
      <w:r w:rsidR="00A849A3">
        <w:t>Government,</w:t>
      </w:r>
      <w:r w:rsidR="00E52E95">
        <w:t xml:space="preserve"> </w:t>
      </w:r>
      <w:r w:rsidR="00A849A3">
        <w:t>talking</w:t>
      </w:r>
      <w:r w:rsidR="00E52E95">
        <w:t xml:space="preserve"> </w:t>
      </w:r>
      <w:r w:rsidR="00A849A3">
        <w:t>to</w:t>
      </w:r>
      <w:r w:rsidR="00E52E95">
        <w:t xml:space="preserve"> </w:t>
      </w:r>
      <w:r w:rsidR="00A849A3">
        <w:t>our</w:t>
      </w:r>
      <w:r w:rsidR="00E52E95">
        <w:t xml:space="preserve"> </w:t>
      </w:r>
      <w:r w:rsidR="00A849A3">
        <w:t>partners</w:t>
      </w:r>
      <w:r w:rsidR="00E52E95">
        <w:t xml:space="preserve"> </w:t>
      </w:r>
      <w:r w:rsidR="00A849A3">
        <w:t>and</w:t>
      </w:r>
      <w:r w:rsidR="00E52E95">
        <w:t xml:space="preserve"> </w:t>
      </w:r>
      <w:r w:rsidR="00A849A3">
        <w:t>friends</w:t>
      </w:r>
      <w:r w:rsidR="00E52E95">
        <w:t xml:space="preserve"> </w:t>
      </w:r>
      <w:r w:rsidR="00A849A3">
        <w:t>in</w:t>
      </w:r>
      <w:r w:rsidR="00E52E95">
        <w:t xml:space="preserve"> </w:t>
      </w:r>
      <w:r w:rsidR="00A849A3">
        <w:t>the</w:t>
      </w:r>
      <w:r w:rsidR="00E52E95">
        <w:t xml:space="preserve"> </w:t>
      </w:r>
      <w:r w:rsidR="00A849A3">
        <w:t>EU,</w:t>
      </w:r>
      <w:r w:rsidR="00E52E95">
        <w:t xml:space="preserve"> </w:t>
      </w:r>
      <w:r w:rsidR="00A849A3">
        <w:t>and</w:t>
      </w:r>
      <w:r w:rsidR="00E52E95">
        <w:t xml:space="preserve"> </w:t>
      </w:r>
      <w:r w:rsidR="00A849A3">
        <w:t>the</w:t>
      </w:r>
      <w:r w:rsidR="00E52E95">
        <w:t xml:space="preserve"> </w:t>
      </w:r>
      <w:r w:rsidR="00A849A3">
        <w:t>Irish</w:t>
      </w:r>
      <w:r w:rsidR="00E52E95">
        <w:t xml:space="preserve"> </w:t>
      </w:r>
      <w:r w:rsidR="00A849A3">
        <w:t>Government,</w:t>
      </w:r>
      <w:r w:rsidR="00E52E95">
        <w:t xml:space="preserve"> </w:t>
      </w:r>
      <w:r w:rsidR="00A849A3">
        <w:t>which</w:t>
      </w:r>
      <w:r w:rsidR="00E52E95">
        <w:t xml:space="preserve"> </w:t>
      </w:r>
      <w:r w:rsidR="00A849A3">
        <w:t>is</w:t>
      </w:r>
      <w:r w:rsidR="00E52E95">
        <w:t xml:space="preserve"> </w:t>
      </w:r>
      <w:r w:rsidR="00A849A3">
        <w:t>part</w:t>
      </w:r>
      <w:r w:rsidR="00E52E95">
        <w:t xml:space="preserve"> </w:t>
      </w:r>
      <w:r w:rsidR="00A849A3">
        <w:t>of</w:t>
      </w:r>
      <w:r w:rsidR="00E52E95">
        <w:t xml:space="preserve"> </w:t>
      </w:r>
      <w:r w:rsidR="00A849A3">
        <w:t>the</w:t>
      </w:r>
      <w:r w:rsidR="00E52E95">
        <w:t xml:space="preserve"> </w:t>
      </w:r>
      <w:r w:rsidR="00A849A3">
        <w:t>EU</w:t>
      </w:r>
      <w:r w:rsidR="00E52E95">
        <w:t xml:space="preserve"> </w:t>
      </w:r>
      <w:r w:rsidR="00A849A3">
        <w:t>that</w:t>
      </w:r>
      <w:r w:rsidR="00E52E95">
        <w:t xml:space="preserve"> </w:t>
      </w:r>
      <w:r w:rsidR="00A849A3">
        <w:t>we</w:t>
      </w:r>
      <w:r w:rsidR="00E52E95">
        <w:t xml:space="preserve"> </w:t>
      </w:r>
      <w:r w:rsidR="00A849A3">
        <w:t>are</w:t>
      </w:r>
      <w:r w:rsidR="00E52E95">
        <w:t xml:space="preserve"> </w:t>
      </w:r>
      <w:r w:rsidR="00A849A3">
        <w:t>negotiating</w:t>
      </w:r>
      <w:r w:rsidR="00E52E95">
        <w:t xml:space="preserve"> </w:t>
      </w:r>
      <w:r w:rsidR="00A849A3">
        <w:t>with</w:t>
      </w:r>
      <w:r w:rsidR="007B7AD2">
        <w:t>.</w:t>
      </w:r>
      <w:r w:rsidR="00E52E95">
        <w:t xml:space="preserve"> </w:t>
      </w:r>
      <w:r>
        <w:t>I</w:t>
      </w:r>
      <w:r w:rsidR="00E52E95">
        <w:t xml:space="preserve"> </w:t>
      </w:r>
      <w:r>
        <w:t>myself</w:t>
      </w:r>
      <w:r w:rsidR="00E52E95">
        <w:t xml:space="preserve"> </w:t>
      </w:r>
      <w:r>
        <w:t>was</w:t>
      </w:r>
      <w:r w:rsidR="00E52E95">
        <w:t xml:space="preserve"> </w:t>
      </w:r>
      <w:r>
        <w:t>in</w:t>
      </w:r>
      <w:r w:rsidR="00E52E95">
        <w:t xml:space="preserve"> </w:t>
      </w:r>
      <w:r>
        <w:t>conversation</w:t>
      </w:r>
      <w:r w:rsidR="00A849A3">
        <w:t>s</w:t>
      </w:r>
      <w:r w:rsidR="00E52E95">
        <w:t xml:space="preserve"> </w:t>
      </w:r>
      <w:r>
        <w:t>with</w:t>
      </w:r>
      <w:r w:rsidR="00E52E95">
        <w:t xml:space="preserve"> </w:t>
      </w:r>
      <w:r>
        <w:t>parties</w:t>
      </w:r>
      <w:r w:rsidR="00E52E95">
        <w:t xml:space="preserve"> </w:t>
      </w:r>
      <w:r>
        <w:t>in</w:t>
      </w:r>
      <w:r w:rsidR="00E52E95">
        <w:t xml:space="preserve"> </w:t>
      </w:r>
      <w:r>
        <w:t>Northern</w:t>
      </w:r>
      <w:r w:rsidR="00E52E95">
        <w:t xml:space="preserve"> </w:t>
      </w:r>
      <w:r w:rsidR="00A849A3">
        <w:t>Ireland</w:t>
      </w:r>
      <w:r w:rsidR="00E52E95">
        <w:t xml:space="preserve"> </w:t>
      </w:r>
      <w:r w:rsidR="00A849A3">
        <w:t>and</w:t>
      </w:r>
      <w:r w:rsidR="00E52E95">
        <w:t xml:space="preserve"> </w:t>
      </w:r>
      <w:r w:rsidR="00A849A3">
        <w:t>have</w:t>
      </w:r>
      <w:r w:rsidR="00E52E95">
        <w:t xml:space="preserve"> </w:t>
      </w:r>
      <w:r w:rsidR="00A849A3">
        <w:t>been</w:t>
      </w:r>
      <w:r w:rsidR="00E52E95">
        <w:t xml:space="preserve"> </w:t>
      </w:r>
      <w:r w:rsidR="00A849A3">
        <w:t>consistently</w:t>
      </w:r>
      <w:r w:rsidR="00E52E95">
        <w:t xml:space="preserve"> </w:t>
      </w:r>
      <w:r w:rsidR="00A849A3">
        <w:t>throughout</w:t>
      </w:r>
      <w:r w:rsidR="00E52E95">
        <w:t xml:space="preserve"> </w:t>
      </w:r>
      <w:r w:rsidR="00A849A3">
        <w:t>the</w:t>
      </w:r>
      <w:r w:rsidR="00E52E95">
        <w:t xml:space="preserve"> </w:t>
      </w:r>
      <w:r w:rsidR="00A849A3">
        <w:t>process.</w:t>
      </w:r>
    </w:p>
    <w:p w:rsidR="00C22870" w:rsidP="00C22870">
      <w:pPr>
        <w:pStyle w:val="Question"/>
      </w:pPr>
      <w:sdt>
        <w:sdtPr>
          <w:alias w:val="Member"/>
          <w:tag w:val="&lt;Member mnisId='4827' dodsId=''&gt;"/>
          <w:id w:val="-4674954"/>
          <w:placeholder>
            <w:docPart w:val="DefaultPlaceholder_1082065158"/>
          </w:placeholder>
          <w:richText/>
        </w:sdtPr>
        <w:sdtContent>
          <w:r w:rsidRPr="00C22870">
            <w:rPr>
              <w:b/>
            </w:rPr>
            <w:t>Claire</w:t>
          </w:r>
          <w:r w:rsidR="00E52E95">
            <w:rPr>
              <w:b/>
            </w:rPr>
            <w:t xml:space="preserve"> </w:t>
          </w:r>
          <w:r w:rsidRPr="00C22870">
            <w:rPr>
              <w:b/>
            </w:rPr>
            <w:t>Hanna:</w:t>
          </w:r>
        </w:sdtContent>
      </w:sdt>
      <w:r w:rsidR="00E52E95">
        <w:t xml:space="preserve"> </w:t>
      </w:r>
      <w:r>
        <w:t>Which</w:t>
      </w:r>
      <w:r w:rsidR="00E52E95">
        <w:t xml:space="preserve"> </w:t>
      </w:r>
      <w:r>
        <w:t>parties</w:t>
      </w:r>
      <w:r w:rsidR="00E52E95">
        <w:t xml:space="preserve"> </w:t>
      </w:r>
      <w:r>
        <w:t>did</w:t>
      </w:r>
      <w:r w:rsidR="00E52E95">
        <w:t xml:space="preserve"> </w:t>
      </w:r>
      <w:r w:rsidR="00656730">
        <w:t>you</w:t>
      </w:r>
      <w:r w:rsidR="00E52E95">
        <w:t xml:space="preserve"> </w:t>
      </w:r>
      <w:r w:rsidR="00656730">
        <w:t>consult</w:t>
      </w:r>
      <w:r w:rsidR="00E52E95">
        <w:t xml:space="preserve"> </w:t>
      </w:r>
      <w:r w:rsidR="00656730">
        <w:t>and</w:t>
      </w:r>
      <w:r w:rsidR="00E52E95">
        <w:t xml:space="preserve"> </w:t>
      </w:r>
      <w:r w:rsidR="00656730">
        <w:t>were</w:t>
      </w:r>
      <w:r w:rsidR="00E52E95">
        <w:t xml:space="preserve"> </w:t>
      </w:r>
      <w:r w:rsidR="00656730">
        <w:t>they</w:t>
      </w:r>
      <w:r w:rsidR="00E52E95">
        <w:t xml:space="preserve"> </w:t>
      </w:r>
      <w:r w:rsidR="00656730">
        <w:t>aware</w:t>
      </w:r>
      <w:r w:rsidR="00E52E95">
        <w:t xml:space="preserve"> </w:t>
      </w:r>
      <w:r w:rsidR="00A849A3">
        <w:t>of</w:t>
      </w:r>
      <w:r w:rsidR="00E52E95">
        <w:t xml:space="preserve"> </w:t>
      </w:r>
      <w:r w:rsidR="00A849A3">
        <w:t>the</w:t>
      </w:r>
      <w:r w:rsidR="00E52E95">
        <w:t xml:space="preserve"> </w:t>
      </w:r>
      <w:r w:rsidR="00A849A3">
        <w:t>B</w:t>
      </w:r>
      <w:r>
        <w:t>ill</w:t>
      </w:r>
      <w:r w:rsidR="00E52E95">
        <w:t xml:space="preserve"> </w:t>
      </w:r>
      <w:r>
        <w:t>you</w:t>
      </w:r>
      <w:r w:rsidR="00E52E95">
        <w:t xml:space="preserve"> </w:t>
      </w:r>
      <w:r>
        <w:t>were</w:t>
      </w:r>
      <w:r w:rsidR="00E52E95">
        <w:t xml:space="preserve"> </w:t>
      </w:r>
      <w:r>
        <w:t>brin</w:t>
      </w:r>
      <w:r w:rsidR="00033F80">
        <w:t>g</w:t>
      </w:r>
      <w:r>
        <w:t>ing?</w:t>
      </w:r>
    </w:p>
    <w:p w:rsidR="00C22870" w:rsidP="00C22870">
      <w:pPr>
        <w:pStyle w:val="Answer"/>
      </w:pPr>
      <w:sdt>
        <w:sdtPr>
          <w:alias w:val="Witness"/>
          <w:id w:val="-88938011"/>
          <w:placeholder>
            <w:docPart w:val="DefaultPlaceholder_1082065158"/>
          </w:placeholder>
          <w:richText/>
        </w:sdtPr>
        <w:sdtContent>
          <w:r w:rsidR="00230D3C">
            <w:rPr>
              <w:b/>
              <w:i/>
            </w:rPr>
            <w:t>Brandon</w:t>
          </w:r>
          <w:r w:rsidR="00E52E95">
            <w:rPr>
              <w:b/>
              <w:i/>
            </w:rPr>
            <w:t xml:space="preserve"> </w:t>
          </w:r>
          <w:r w:rsidR="00230D3C">
            <w:rPr>
              <w:b/>
              <w:i/>
            </w:rPr>
            <w:t>Lewis:</w:t>
          </w:r>
          <w:r w:rsidR="00E52E95">
            <w:rPr>
              <w:b/>
            </w:rPr>
            <w:t xml:space="preserve"> </w:t>
          </w:r>
        </w:sdtContent>
      </w:sdt>
      <w:r w:rsidR="00A849A3">
        <w:t>It</w:t>
      </w:r>
      <w:r w:rsidR="00E52E95">
        <w:t xml:space="preserve"> </w:t>
      </w:r>
      <w:r w:rsidR="00A849A3">
        <w:t>is</w:t>
      </w:r>
      <w:r w:rsidR="00E52E95">
        <w:t xml:space="preserve"> </w:t>
      </w:r>
      <w:r w:rsidR="00A849A3">
        <w:t>a</w:t>
      </w:r>
      <w:r w:rsidR="00E52E95">
        <w:t xml:space="preserve"> </w:t>
      </w:r>
      <w:r w:rsidR="00A849A3">
        <w:t>UK</w:t>
      </w:r>
      <w:r w:rsidR="00E52E95">
        <w:t xml:space="preserve"> </w:t>
      </w:r>
      <w:r w:rsidR="00A849A3">
        <w:t>Government</w:t>
      </w:r>
      <w:r w:rsidR="00E52E95">
        <w:t xml:space="preserve"> </w:t>
      </w:r>
      <w:r w:rsidR="00A849A3">
        <w:t>Bill,</w:t>
      </w:r>
      <w:r w:rsidR="00E52E95">
        <w:t xml:space="preserve"> </w:t>
      </w:r>
      <w:r w:rsidR="003F0F5A">
        <w:t>of</w:t>
      </w:r>
      <w:r w:rsidR="00E52E95">
        <w:t xml:space="preserve"> </w:t>
      </w:r>
      <w:r w:rsidR="00A849A3">
        <w:t>which</w:t>
      </w:r>
      <w:r w:rsidR="00E52E95">
        <w:t xml:space="preserve"> </w:t>
      </w:r>
      <w:r w:rsidR="00A849A3">
        <w:t>we</w:t>
      </w:r>
      <w:r w:rsidR="00E52E95">
        <w:t xml:space="preserve"> </w:t>
      </w:r>
      <w:r w:rsidR="00A849A3">
        <w:t>published</w:t>
      </w:r>
      <w:r w:rsidR="00E52E95">
        <w:t xml:space="preserve"> </w:t>
      </w:r>
      <w:r w:rsidR="00A849A3">
        <w:t>to</w:t>
      </w:r>
      <w:r w:rsidR="00E52E95">
        <w:t xml:space="preserve"> </w:t>
      </w:r>
      <w:r w:rsidR="00A849A3">
        <w:t>the</w:t>
      </w:r>
      <w:r w:rsidR="00E52E95">
        <w:t xml:space="preserve"> </w:t>
      </w:r>
      <w:r w:rsidR="00A849A3">
        <w:t>House</w:t>
      </w:r>
      <w:r w:rsidR="00E52E95">
        <w:t xml:space="preserve"> </w:t>
      </w:r>
      <w:r w:rsidR="00A849A3">
        <w:t>the</w:t>
      </w:r>
      <w:r w:rsidR="00E52E95">
        <w:t xml:space="preserve"> </w:t>
      </w:r>
      <w:r w:rsidR="00A849A3">
        <w:t>introduction</w:t>
      </w:r>
      <w:r w:rsidR="00E52E95">
        <w:t xml:space="preserve"> </w:t>
      </w:r>
      <w:r w:rsidR="00A849A3">
        <w:t>on</w:t>
      </w:r>
      <w:r w:rsidR="00E52E95">
        <w:t xml:space="preserve"> </w:t>
      </w:r>
      <w:r w:rsidR="00A849A3">
        <w:t>Wednesday</w:t>
      </w:r>
      <w:r w:rsidR="00E52E95">
        <w:t xml:space="preserve"> </w:t>
      </w:r>
      <w:r w:rsidR="00A849A3">
        <w:t>last</w:t>
      </w:r>
      <w:r w:rsidR="00E52E95">
        <w:t xml:space="preserve"> </w:t>
      </w:r>
      <w:r w:rsidR="00A849A3">
        <w:t>week</w:t>
      </w:r>
      <w:r w:rsidR="007B7AD2">
        <w:t>.</w:t>
      </w:r>
      <w:r w:rsidR="00E52E95">
        <w:t xml:space="preserve"> </w:t>
      </w:r>
      <w:r w:rsidR="00A849A3">
        <w:t>In</w:t>
      </w:r>
      <w:r w:rsidR="00E52E95">
        <w:t xml:space="preserve"> </w:t>
      </w:r>
      <w:r w:rsidR="00A849A3">
        <w:t>advance</w:t>
      </w:r>
      <w:r w:rsidR="00E52E95">
        <w:t xml:space="preserve"> </w:t>
      </w:r>
      <w:r w:rsidR="00A849A3">
        <w:t>of</w:t>
      </w:r>
      <w:r w:rsidR="00E52E95">
        <w:t xml:space="preserve"> </w:t>
      </w:r>
      <w:r w:rsidR="00A849A3">
        <w:t>that,</w:t>
      </w:r>
      <w:r w:rsidR="00E52E95">
        <w:t xml:space="preserve"> </w:t>
      </w:r>
      <w:r w:rsidR="00A849A3">
        <w:t>I</w:t>
      </w:r>
      <w:r w:rsidR="00E52E95">
        <w:t xml:space="preserve"> </w:t>
      </w:r>
      <w:r w:rsidR="00A849A3">
        <w:t>have</w:t>
      </w:r>
      <w:r w:rsidR="00E52E95">
        <w:t xml:space="preserve"> </w:t>
      </w:r>
      <w:r w:rsidR="00A849A3">
        <w:t>spoken</w:t>
      </w:r>
      <w:r w:rsidR="00E52E95">
        <w:t xml:space="preserve"> </w:t>
      </w:r>
      <w:r w:rsidR="00A849A3">
        <w:t>to</w:t>
      </w:r>
      <w:r w:rsidR="00E52E95">
        <w:t xml:space="preserve"> </w:t>
      </w:r>
      <w:r w:rsidR="003F0F5A">
        <w:t>the</w:t>
      </w:r>
      <w:r w:rsidR="00E52E95">
        <w:t xml:space="preserve"> </w:t>
      </w:r>
      <w:r w:rsidR="003F0F5A">
        <w:t>leaders</w:t>
      </w:r>
      <w:r w:rsidR="00E52E95">
        <w:t xml:space="preserve"> </w:t>
      </w:r>
      <w:r w:rsidR="003F0F5A">
        <w:t>of</w:t>
      </w:r>
      <w:r w:rsidR="00E52E95">
        <w:t xml:space="preserve"> </w:t>
      </w:r>
      <w:r w:rsidR="00A849A3">
        <w:t>all</w:t>
      </w:r>
      <w:r w:rsidR="00E52E95">
        <w:t xml:space="preserve"> </w:t>
      </w:r>
      <w:r w:rsidR="00A849A3">
        <w:t>parties</w:t>
      </w:r>
      <w:r w:rsidR="00E52E95">
        <w:t xml:space="preserve"> </w:t>
      </w:r>
      <w:r w:rsidR="00A849A3">
        <w:t>in</w:t>
      </w:r>
      <w:r w:rsidR="00E52E95">
        <w:t xml:space="preserve"> </w:t>
      </w:r>
      <w:r w:rsidR="00A849A3">
        <w:t>Northern</w:t>
      </w:r>
      <w:r w:rsidR="00E52E95">
        <w:t xml:space="preserve"> </w:t>
      </w:r>
      <w:r w:rsidR="00A849A3">
        <w:t>Ireland.</w:t>
      </w:r>
    </w:p>
    <w:p w:rsidR="00C22870" w:rsidP="00C22870">
      <w:pPr>
        <w:pStyle w:val="Question"/>
      </w:pPr>
      <w:sdt>
        <w:sdtPr>
          <w:alias w:val="Member"/>
          <w:tag w:val="&lt;Member mnisId='4827' dodsId=''&gt;"/>
          <w:id w:val="216097649"/>
          <w:placeholder>
            <w:docPart w:val="DefaultPlaceholder_1082065158"/>
          </w:placeholder>
          <w:richText/>
        </w:sdtPr>
        <w:sdtContent>
          <w:r w:rsidRPr="00C22870">
            <w:rPr>
              <w:b/>
            </w:rPr>
            <w:t>Claire</w:t>
          </w:r>
          <w:r w:rsidR="00E52E95">
            <w:rPr>
              <w:b/>
            </w:rPr>
            <w:t xml:space="preserve"> </w:t>
          </w:r>
          <w:r w:rsidRPr="00C22870">
            <w:rPr>
              <w:b/>
            </w:rPr>
            <w:t>Hanna:</w:t>
          </w:r>
        </w:sdtContent>
      </w:sdt>
      <w:r w:rsidR="00E52E95">
        <w:t xml:space="preserve"> </w:t>
      </w:r>
      <w:r>
        <w:t>You</w:t>
      </w:r>
      <w:r w:rsidR="00E52E95">
        <w:t xml:space="preserve"> </w:t>
      </w:r>
      <w:r>
        <w:t>had</w:t>
      </w:r>
      <w:r w:rsidR="00E52E95">
        <w:t xml:space="preserve"> </w:t>
      </w:r>
      <w:r>
        <w:t>spoken</w:t>
      </w:r>
      <w:r w:rsidR="00E52E95">
        <w:t xml:space="preserve"> </w:t>
      </w:r>
      <w:r>
        <w:t>to</w:t>
      </w:r>
      <w:r w:rsidR="00E52E95">
        <w:t xml:space="preserve"> </w:t>
      </w:r>
      <w:r>
        <w:t>all</w:t>
      </w:r>
      <w:r w:rsidR="00E52E95">
        <w:t xml:space="preserve"> </w:t>
      </w:r>
      <w:r>
        <w:t>parties</w:t>
      </w:r>
      <w:r w:rsidR="00E52E95">
        <w:t xml:space="preserve"> </w:t>
      </w:r>
      <w:r>
        <w:t>about</w:t>
      </w:r>
      <w:r w:rsidR="00E52E95">
        <w:t xml:space="preserve"> </w:t>
      </w:r>
      <w:r>
        <w:t>the</w:t>
      </w:r>
      <w:r w:rsidR="00E52E95">
        <w:t xml:space="preserve"> </w:t>
      </w:r>
      <w:r>
        <w:t>Bill</w:t>
      </w:r>
      <w:r w:rsidR="00E52E95">
        <w:t xml:space="preserve"> </w:t>
      </w:r>
      <w:r>
        <w:t>that</w:t>
      </w:r>
      <w:r w:rsidR="00E52E95">
        <w:t xml:space="preserve"> </w:t>
      </w:r>
      <w:r>
        <w:t>you</w:t>
      </w:r>
      <w:r w:rsidR="00E52E95">
        <w:t xml:space="preserve"> </w:t>
      </w:r>
      <w:r>
        <w:t>were</w:t>
      </w:r>
      <w:r w:rsidR="00E52E95">
        <w:t xml:space="preserve"> </w:t>
      </w:r>
      <w:r>
        <w:t>goi</w:t>
      </w:r>
      <w:r w:rsidR="00A849A3">
        <w:t>ng</w:t>
      </w:r>
      <w:r w:rsidR="00E52E95">
        <w:t xml:space="preserve"> </w:t>
      </w:r>
      <w:r w:rsidR="00A849A3">
        <w:t>to</w:t>
      </w:r>
      <w:r w:rsidR="00E52E95">
        <w:t xml:space="preserve"> </w:t>
      </w:r>
      <w:r w:rsidR="00A849A3">
        <w:t>introduce</w:t>
      </w:r>
      <w:r w:rsidR="003F0F5A">
        <w:t>.</w:t>
      </w:r>
      <w:r w:rsidR="00E52E95">
        <w:t xml:space="preserve"> </w:t>
      </w:r>
    </w:p>
    <w:p w:rsidR="00E52E95" w:rsidP="00E52E95">
      <w:pPr>
        <w:pStyle w:val="Answer"/>
      </w:pPr>
      <w:sdt>
        <w:sdtPr>
          <w:alias w:val="Witness"/>
          <w:id w:val="-1335375557"/>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Yes.</w:t>
      </w:r>
    </w:p>
    <w:p w:rsidR="00E52E95" w:rsidP="00E52E95">
      <w:pPr>
        <w:pStyle w:val="Question"/>
        <w:numPr>
          <w:ilvl w:val="0"/>
          <w:numId w:val="9"/>
        </w:numPr>
      </w:pPr>
      <w:sdt>
        <w:sdtPr>
          <w:alias w:val="Member"/>
          <w:tag w:val="&lt;Member mnisId='4827' dodsId=''&gt;"/>
          <w:id w:val="-102731334"/>
          <w:placeholder>
            <w:docPart w:val="C8C86EE311CA4681977733A12E13EA6C"/>
          </w:placeholder>
          <w:richText/>
        </w:sdtPr>
        <w:sdtContent>
          <w:r w:rsidRPr="004F141B">
            <w:rPr>
              <w:b/>
            </w:rPr>
            <w:t>Claire</w:t>
          </w:r>
          <w:r>
            <w:rPr>
              <w:b/>
            </w:rPr>
            <w:t xml:space="preserve"> </w:t>
          </w:r>
          <w:r w:rsidRPr="004F141B">
            <w:rPr>
              <w:b/>
            </w:rPr>
            <w:t>Hanna:</w:t>
          </w:r>
        </w:sdtContent>
      </w:sdt>
      <w:r>
        <w:t xml:space="preserve"> Interesting. The Member for North Antrim told the BBC that he had been engaged in extensive negotiations with the Government since January. Is that a factual assessment?</w:t>
      </w:r>
    </w:p>
    <w:p w:rsidR="00E52E95" w:rsidP="00E52E95">
      <w:pPr>
        <w:pStyle w:val="Answer"/>
      </w:pPr>
      <w:sdt>
        <w:sdtPr>
          <w:alias w:val="Witness"/>
          <w:id w:val="-595945319"/>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cannot answer for the Member for Antrim but, as I say, on a regular basis, I speak to the leader of your party on a whole range of issues, so I have no doubt that colleagues have been talking to Members and parties on a whole range of issues around the protocol and the delivery of it for some considerable period of time.</w:t>
      </w:r>
    </w:p>
    <w:p w:rsidR="00E52E95" w:rsidP="00E52E95">
      <w:pPr>
        <w:pStyle w:val="Question"/>
        <w:numPr>
          <w:ilvl w:val="0"/>
          <w:numId w:val="9"/>
        </w:numPr>
      </w:pPr>
      <w:sdt>
        <w:sdtPr>
          <w:alias w:val="Member"/>
          <w:tag w:val="&lt;Member mnisId='4827' dodsId=''&gt;"/>
          <w:id w:val="-1299142384"/>
          <w:placeholder>
            <w:docPart w:val="C8C86EE311CA4681977733A12E13EA6C"/>
          </w:placeholder>
          <w:richText/>
        </w:sdtPr>
        <w:sdtContent>
          <w:r w:rsidRPr="00720DD9">
            <w:rPr>
              <w:b/>
            </w:rPr>
            <w:t>Claire</w:t>
          </w:r>
          <w:r>
            <w:rPr>
              <w:b/>
            </w:rPr>
            <w:t xml:space="preserve"> </w:t>
          </w:r>
          <w:r w:rsidRPr="00720DD9">
            <w:rPr>
              <w:b/>
            </w:rPr>
            <w:t>Hanna:</w:t>
          </w:r>
        </w:sdtContent>
      </w:sdt>
      <w:r>
        <w:t xml:space="preserve"> I can say with confidence that my party was not briefed about the breach that you are intending to bring.</w:t>
      </w:r>
    </w:p>
    <w:p w:rsidR="00E52E95" w:rsidP="00E52E95">
      <w:pPr>
        <w:pStyle w:val="Question"/>
        <w:numPr>
          <w:ilvl w:val="0"/>
          <w:numId w:val="0"/>
        </w:numPr>
        <w:ind w:left="794"/>
      </w:pPr>
      <w:r>
        <w:t xml:space="preserve">We have spoken a lot about perception. Given that Brexit, we are told, is about trade and about </w:t>
      </w:r>
      <w:r w:rsidR="00291C69">
        <w:t>global</w:t>
      </w:r>
      <w:r>
        <w:t xml:space="preserve"> Britain, what is your assessment of the impact that this move has had on the respect that people have for the United Kingdom and its viability as a partner that follows the rules and, indeed, a partner that, as a small trading nation after Brexit, will be subject to those rules? How do you think it has gone down with your future trading partners?</w:t>
      </w:r>
    </w:p>
    <w:p w:rsidR="00E52E95" w:rsidP="00E52E95">
      <w:pPr>
        <w:pStyle w:val="Answer"/>
      </w:pPr>
      <w:sdt>
        <w:sdtPr>
          <w:alias w:val="Witness"/>
          <w:id w:val="-1381234196"/>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As we leave the European Union, people will look to us as a globally outward-looking country that continues to be a champion for free trade. We have a good, strong history of free trade. We have been a good partner for countries around the world, as we have seen with the free trade deal that has been secured with Japan, and I hope we will see others follow through. I know that the Department for International Trade’s Secretary of State is working hard on that and having very good negotiations and conversations with partners around the world. We have huge opportunities for our country as we leave the European Union and, of course, one of the things we have sought to secure and deliver is that Northern Ireland businesses will be able to benefit from those free trade deals as we go forward.</w:t>
      </w:r>
    </w:p>
    <w:p w:rsidR="00E52E95" w:rsidP="00E52E95">
      <w:pPr>
        <w:pStyle w:val="Question"/>
        <w:numPr>
          <w:ilvl w:val="0"/>
          <w:numId w:val="9"/>
        </w:numPr>
      </w:pPr>
      <w:sdt>
        <w:sdtPr>
          <w:alias w:val="Member"/>
          <w:tag w:val="&lt;Member mnisId='4827' dodsId=''&gt;"/>
          <w:id w:val="1631894329"/>
          <w:placeholder>
            <w:docPart w:val="C8C86EE311CA4681977733A12E13EA6C"/>
          </w:placeholder>
          <w:richText/>
        </w:sdtPr>
        <w:sdtContent>
          <w:r w:rsidRPr="00A05FEF">
            <w:rPr>
              <w:b/>
            </w:rPr>
            <w:t>Claire</w:t>
          </w:r>
          <w:r>
            <w:rPr>
              <w:b/>
            </w:rPr>
            <w:t xml:space="preserve"> </w:t>
          </w:r>
          <w:r w:rsidRPr="00A05FEF">
            <w:rPr>
              <w:b/>
            </w:rPr>
            <w:t>Hanna:</w:t>
          </w:r>
        </w:sdtContent>
      </w:sdt>
      <w:r>
        <w:t xml:space="preserve"> Given that this is, ostensibly, about supporting businesses, can you tell me about any major businesses or any business associations that have come out in support of your new proposals?</w:t>
      </w:r>
    </w:p>
    <w:p w:rsidR="00E52E95" w:rsidP="00E52E95">
      <w:pPr>
        <w:pStyle w:val="Answer"/>
      </w:pPr>
      <w:sdt>
        <w:sdtPr>
          <w:alias w:val="Witness"/>
          <w:id w:val="-1671158"/>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As I say, our proposals deliver on what we outlined in the </w:t>
      </w:r>
      <w:r w:rsidR="00F61417">
        <w:t>Command Paper</w:t>
      </w:r>
      <w:r>
        <w:t>, which is widely supported across the business community in Northern Ireland and across business representative organisations as well.</w:t>
      </w:r>
    </w:p>
    <w:p w:rsidR="00E52E95" w:rsidP="00E52E95">
      <w:pPr>
        <w:pStyle w:val="Question"/>
        <w:numPr>
          <w:ilvl w:val="0"/>
          <w:numId w:val="0"/>
        </w:numPr>
        <w:ind w:left="794"/>
      </w:pPr>
      <w:sdt>
        <w:sdtPr>
          <w:alias w:val="Member"/>
          <w:tag w:val="&lt;Member mnisId='4827' dodsId=''&gt;"/>
          <w:id w:val="134529631"/>
          <w:placeholder>
            <w:docPart w:val="C8C86EE311CA4681977733A12E13EA6C"/>
          </w:placeholder>
          <w:richText/>
        </w:sdtPr>
        <w:sdtContent>
          <w:r w:rsidRPr="00213326">
            <w:rPr>
              <w:b/>
            </w:rPr>
            <w:t>Claire</w:t>
          </w:r>
          <w:r>
            <w:rPr>
              <w:b/>
            </w:rPr>
            <w:t xml:space="preserve"> </w:t>
          </w:r>
          <w:r w:rsidRPr="00213326">
            <w:rPr>
              <w:b/>
            </w:rPr>
            <w:t>Hanna:</w:t>
          </w:r>
        </w:sdtContent>
      </w:sdt>
      <w:r>
        <w:t xml:space="preserve"> You said you had the support of businesses.</w:t>
      </w:r>
    </w:p>
    <w:p w:rsidR="00E52E95" w:rsidP="00E52E95">
      <w:pPr>
        <w:pStyle w:val="Answer"/>
      </w:pPr>
      <w:sdt>
        <w:sdtPr>
          <w:alias w:val="Witness"/>
          <w:id w:val="-1260904180"/>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Sorry, Claire, let me just finish. One of our officials, Colin Perry, has been working on some of these issues with businesses as well.</w:t>
      </w:r>
    </w:p>
    <w:p w:rsidR="00E52E95" w:rsidP="00E52E95">
      <w:pPr>
        <w:pStyle w:val="Answer"/>
      </w:pPr>
      <w:sdt>
        <w:sdtPr>
          <w:alias w:val="Witness"/>
          <w:id w:val="387381130"/>
          <w:placeholder>
            <w:docPart w:val="C8C86EE311CA4681977733A12E13EA6C"/>
          </w:placeholder>
          <w:richText/>
        </w:sdtPr>
        <w:sdtContent>
          <w:r w:rsidRPr="00E52E95">
            <w:rPr>
              <w:b/>
              <w:i/>
            </w:rPr>
            <w:t>Colin Perry:</w:t>
          </w:r>
        </w:sdtContent>
      </w:sdt>
      <w:r>
        <w:t xml:space="preserve"> Part of your question was around businesses and engaging with businesses. The Secretary of State has talked about his engagement with political parties and the Executive in Northern Ireland. Alongside that, we have had a long-running and long</w:t>
      </w:r>
      <w:r w:rsidR="00291C69">
        <w:t>-</w:t>
      </w:r>
      <w:r>
        <w:t>standing set of engagements with a broad range of both businesses and business representative organisations across—</w:t>
      </w:r>
    </w:p>
    <w:p w:rsidR="00E52E95" w:rsidP="00E52E95">
      <w:pPr>
        <w:pStyle w:val="Question"/>
        <w:numPr>
          <w:ilvl w:val="0"/>
          <w:numId w:val="9"/>
        </w:numPr>
      </w:pPr>
      <w:sdt>
        <w:sdtPr>
          <w:alias w:val="Member"/>
          <w:tag w:val="&lt;Member mnisId='4827' dodsId=''&gt;"/>
          <w:id w:val="1220861338"/>
          <w:placeholder>
            <w:docPart w:val="C8C86EE311CA4681977733A12E13EA6C"/>
          </w:placeholder>
          <w:richText/>
        </w:sdtPr>
        <w:sdtContent>
          <w:r w:rsidRPr="00213326">
            <w:rPr>
              <w:b/>
            </w:rPr>
            <w:t>Claire</w:t>
          </w:r>
          <w:r>
            <w:rPr>
              <w:b/>
            </w:rPr>
            <w:t xml:space="preserve"> </w:t>
          </w:r>
          <w:r w:rsidRPr="00213326">
            <w:rPr>
              <w:b/>
            </w:rPr>
            <w:t>Hanna:</w:t>
          </w:r>
        </w:sdtContent>
      </w:sdt>
      <w:r>
        <w:t xml:space="preserve"> I understand that, but have any of them endorsed what you have done in the last two weeks?</w:t>
      </w:r>
    </w:p>
    <w:p w:rsidR="00E52E95" w:rsidP="00E52E95">
      <w:pPr>
        <w:pStyle w:val="Answer"/>
      </w:pPr>
      <w:sdt>
        <w:sdtPr>
          <w:alias w:val="Witness"/>
          <w:id w:val="-459261766"/>
          <w:placeholder>
            <w:docPart w:val="C8C86EE311CA4681977733A12E13EA6C"/>
          </w:placeholder>
          <w:richText/>
        </w:sdtPr>
        <w:sdtContent>
          <w:r w:rsidRPr="00E52E95">
            <w:rPr>
              <w:b/>
              <w:i/>
            </w:rPr>
            <w:t>Colin Perry:</w:t>
          </w:r>
        </w:sdtContent>
      </w:sdt>
      <w:r>
        <w:t xml:space="preserve"> That includes meeting quite a wide range of businesses—</w:t>
      </w:r>
    </w:p>
    <w:p w:rsidR="00E52E95" w:rsidP="00E52E95">
      <w:pPr>
        <w:pStyle w:val="Question"/>
        <w:numPr>
          <w:ilvl w:val="0"/>
          <w:numId w:val="9"/>
        </w:numPr>
      </w:pPr>
      <w:sdt>
        <w:sdtPr>
          <w:alias w:val="Member"/>
          <w:tag w:val="&lt;Member mnisId='4494' dodsId='72275'&gt;"/>
          <w:id w:val="174161306"/>
          <w:placeholder>
            <w:docPart w:val="C8C86EE311CA4681977733A12E13EA6C"/>
          </w:placeholder>
          <w:richText/>
        </w:sdtPr>
        <w:sdtContent>
          <w:r w:rsidRPr="00213326">
            <w:rPr>
              <w:b/>
            </w:rPr>
            <w:t>Chair:</w:t>
          </w:r>
        </w:sdtContent>
      </w:sdt>
      <w:r>
        <w:t xml:space="preserve"> Sorry, Mr Perry. The question was very clear. It is not how you have engaged but, as a result of that engagement, whether anybody has endorsed it. That is the question that Ms Hanna has asked and I think it deserves an answer.</w:t>
      </w:r>
    </w:p>
    <w:p w:rsidR="00E52E95" w:rsidP="00E52E95">
      <w:pPr>
        <w:pStyle w:val="Answer"/>
      </w:pPr>
      <w:sdt>
        <w:sdtPr>
          <w:alias w:val="Witness"/>
          <w:id w:val="702675132"/>
          <w:placeholder>
            <w:docPart w:val="C8C86EE311CA4681977733A12E13EA6C"/>
          </w:placeholder>
          <w:richText/>
        </w:sdtPr>
        <w:sdtContent>
          <w:r w:rsidRPr="00E52E95">
            <w:rPr>
              <w:b/>
              <w:i/>
            </w:rPr>
            <w:t>Colin Perry:</w:t>
          </w:r>
        </w:sdtContent>
      </w:sdt>
      <w:r>
        <w:t xml:space="preserve"> In terms of what the Secretary of State has set out about the importance of unfettered access, with the wide range of conversations we have had, businesses recognise the importance of and welcome the steps that we have taken around unfettered access.</w:t>
      </w:r>
    </w:p>
    <w:p w:rsidR="00E52E95" w:rsidP="00E52E95">
      <w:pPr>
        <w:pStyle w:val="Question"/>
        <w:numPr>
          <w:ilvl w:val="0"/>
          <w:numId w:val="9"/>
        </w:numPr>
      </w:pPr>
      <w:sdt>
        <w:sdtPr>
          <w:alias w:val="Member"/>
          <w:tag w:val="&lt;Member mnisId='4827' dodsId=''&gt;"/>
          <w:id w:val="1732956067"/>
          <w:placeholder>
            <w:docPart w:val="C8C86EE311CA4681977733A12E13EA6C"/>
          </w:placeholder>
          <w:richText/>
        </w:sdtPr>
        <w:sdtContent>
          <w:r w:rsidRPr="0053112F">
            <w:rPr>
              <w:b/>
            </w:rPr>
            <w:t>Claire</w:t>
          </w:r>
          <w:r>
            <w:rPr>
              <w:b/>
            </w:rPr>
            <w:t xml:space="preserve"> </w:t>
          </w:r>
          <w:r w:rsidRPr="0053112F">
            <w:rPr>
              <w:b/>
            </w:rPr>
            <w:t>Hanna:</w:t>
          </w:r>
        </w:sdtContent>
      </w:sdt>
      <w:r>
        <w:t xml:space="preserve"> Sorry, if there was an answer in there, I did not get it. Have any of the businesses or business representatives that this is supposed to protect or enhance endorsed what you have done?</w:t>
      </w:r>
    </w:p>
    <w:p w:rsidR="00E52E95" w:rsidP="00E52E95">
      <w:pPr>
        <w:pStyle w:val="Answer"/>
      </w:pPr>
      <w:sdt>
        <w:sdtPr>
          <w:alias w:val="Witness"/>
          <w:id w:val="2092436054"/>
          <w:placeholder>
            <w:docPart w:val="C8C86EE311CA4681977733A12E13EA6C"/>
          </w:placeholder>
          <w:richText/>
        </w:sdtPr>
        <w:sdtContent>
          <w:r w:rsidRPr="00E52E95">
            <w:rPr>
              <w:b/>
              <w:i/>
            </w:rPr>
            <w:t>Colin Perry:</w:t>
          </w:r>
        </w:sdtContent>
      </w:sdt>
      <w:r>
        <w:t xml:space="preserve"> The conversation that we had was to inform them of the steps that we have taken in the Bill, but there has been a broad acceptance of and a welcome for the steps we have taken to support unfettered access in the way that the Secretary of State has set out—</w:t>
      </w:r>
    </w:p>
    <w:p w:rsidR="00E52E95" w:rsidP="00570BD6">
      <w:pPr>
        <w:pStyle w:val="Question"/>
        <w:numPr>
          <w:ilvl w:val="0"/>
          <w:numId w:val="0"/>
        </w:numPr>
        <w:ind w:left="794"/>
      </w:pPr>
      <w:sdt>
        <w:sdtPr>
          <w:alias w:val="Member"/>
          <w:tag w:val="&lt;Member mnisId='4827' dodsId=''&gt;"/>
          <w:id w:val="1459375911"/>
          <w:placeholder>
            <w:docPart w:val="C8C86EE311CA4681977733A12E13EA6C"/>
          </w:placeholder>
          <w:richText/>
        </w:sdtPr>
        <w:sdtContent>
          <w:r w:rsidRPr="0053112F">
            <w:rPr>
              <w:b/>
            </w:rPr>
            <w:t>Claire</w:t>
          </w:r>
          <w:r>
            <w:rPr>
              <w:b/>
            </w:rPr>
            <w:t xml:space="preserve"> </w:t>
          </w:r>
          <w:r w:rsidRPr="0053112F">
            <w:rPr>
              <w:b/>
            </w:rPr>
            <w:t>Hanna:</w:t>
          </w:r>
        </w:sdtContent>
      </w:sdt>
      <w:r>
        <w:t xml:space="preserve"> You say there has been a broad welcome for this. Could you—</w:t>
      </w:r>
    </w:p>
    <w:p w:rsidR="00E52E95" w:rsidP="00E52E95">
      <w:pPr>
        <w:pStyle w:val="Question"/>
        <w:numPr>
          <w:ilvl w:val="0"/>
          <w:numId w:val="0"/>
        </w:numPr>
        <w:ind w:left="794"/>
      </w:pPr>
      <w:sdt>
        <w:sdtPr>
          <w:alias w:val="Member"/>
          <w:tag w:val="&lt;Member mnisId='4494' dodsId='72275'&gt;"/>
          <w:id w:val="843818862"/>
          <w:placeholder>
            <w:docPart w:val="C8C86EE311CA4681977733A12E13EA6C"/>
          </w:placeholder>
          <w:richText/>
        </w:sdtPr>
        <w:sdtContent>
          <w:r w:rsidRPr="0053112F">
            <w:rPr>
              <w:b/>
            </w:rPr>
            <w:t>Chair:</w:t>
          </w:r>
        </w:sdtContent>
      </w:sdt>
      <w:r>
        <w:t xml:space="preserve"> Sorry, Claire, let Mr Perry just finish his sentence. </w:t>
      </w:r>
    </w:p>
    <w:p w:rsidR="00E52E95" w:rsidP="00E52E95">
      <w:pPr>
        <w:pStyle w:val="Answer"/>
      </w:pPr>
      <w:sdt>
        <w:sdtPr>
          <w:alias w:val="Witness"/>
          <w:id w:val="288326815"/>
          <w:placeholder>
            <w:docPart w:val="C8C86EE311CA4681977733A12E13EA6C"/>
          </w:placeholder>
          <w:richText/>
        </w:sdtPr>
        <w:sdtContent>
          <w:r w:rsidRPr="00E52E95">
            <w:rPr>
              <w:b/>
              <w:i/>
            </w:rPr>
            <w:t>Colin Perry:</w:t>
          </w:r>
        </w:sdtContent>
      </w:sdt>
      <w:r>
        <w:t xml:space="preserve"> I was saying that, in our conversations with businesses around the Internal Market Bill, they have recognised the steps we are </w:t>
      </w:r>
      <w:r>
        <w:t xml:space="preserve">taking to try to deliver unfettered access, and they welcome that, in line with the principles that were set out in the </w:t>
      </w:r>
      <w:r w:rsidR="00F61417">
        <w:t>Command Paper</w:t>
      </w:r>
      <w:r>
        <w:t xml:space="preserve"> in May.</w:t>
      </w:r>
    </w:p>
    <w:p w:rsidR="00E52E95" w:rsidP="00570BD6">
      <w:pPr>
        <w:pStyle w:val="Question"/>
        <w:numPr>
          <w:ilvl w:val="0"/>
          <w:numId w:val="9"/>
        </w:numPr>
      </w:pPr>
      <w:sdt>
        <w:sdtPr>
          <w:alias w:val="Member"/>
          <w:tag w:val="&lt;Member mnisId='4827' dodsId=''&gt;"/>
          <w:id w:val="-1782556471"/>
          <w:placeholder>
            <w:docPart w:val="C8C86EE311CA4681977733A12E13EA6C"/>
          </w:placeholder>
          <w:richText/>
        </w:sdtPr>
        <w:sdtContent>
          <w:r w:rsidRPr="0053112F">
            <w:rPr>
              <w:b/>
            </w:rPr>
            <w:t>Claire</w:t>
          </w:r>
          <w:r>
            <w:rPr>
              <w:b/>
            </w:rPr>
            <w:t xml:space="preserve"> </w:t>
          </w:r>
          <w:r w:rsidRPr="0053112F">
            <w:rPr>
              <w:b/>
            </w:rPr>
            <w:t>Hanna:</w:t>
          </w:r>
        </w:sdtContent>
      </w:sdt>
      <w:r>
        <w:t xml:space="preserve"> I must have missed those public statements from those businesses and business associations, and I hope that that is something that maybe you could share with people, because I do not think that that is being heard. Actually, I think it is a misrepresentation. That is all from me, Chair.</w:t>
      </w:r>
    </w:p>
    <w:p w:rsidR="00E52E95" w:rsidP="00570BD6">
      <w:pPr>
        <w:pStyle w:val="Question"/>
        <w:numPr>
          <w:ilvl w:val="0"/>
          <w:numId w:val="0"/>
        </w:numPr>
        <w:ind w:left="794"/>
      </w:pPr>
      <w:sdt>
        <w:sdtPr>
          <w:alias w:val="Member"/>
          <w:tag w:val="&lt;Member mnisId='4494' dodsId='72275'&gt;"/>
          <w:id w:val="-525871051"/>
          <w:placeholder>
            <w:docPart w:val="C8C86EE311CA4681977733A12E13EA6C"/>
          </w:placeholder>
          <w:richText/>
        </w:sdtPr>
        <w:sdtContent>
          <w:r w:rsidRPr="0053112F">
            <w:rPr>
              <w:b/>
            </w:rPr>
            <w:t>Chair:</w:t>
          </w:r>
        </w:sdtContent>
      </w:sdt>
      <w:r>
        <w:t xml:space="preserve"> In fairness to Mr Perry, having been accused of a misrepresentation, I am going to give him the courtesy of addressing that point. </w:t>
      </w:r>
    </w:p>
    <w:p w:rsidR="00E52E95" w:rsidP="00E52E95">
      <w:pPr>
        <w:pStyle w:val="Answer"/>
      </w:pPr>
      <w:sdt>
        <w:sdtPr>
          <w:alias w:val="Witness"/>
          <w:id w:val="916984017"/>
          <w:placeholder>
            <w:docPart w:val="C8C86EE311CA4681977733A12E13EA6C"/>
          </w:placeholder>
          <w:richText/>
        </w:sdtPr>
        <w:sdtContent>
          <w:r w:rsidRPr="00E52E95">
            <w:rPr>
              <w:b/>
              <w:i/>
            </w:rPr>
            <w:t>Colin Perry:</w:t>
          </w:r>
        </w:sdtContent>
      </w:sdt>
      <w:r>
        <w:t xml:space="preserve"> I am certainly not wishing to misrepresent businesses. What I said was that, in the conversations we have had with businesses since the </w:t>
      </w:r>
      <w:r w:rsidR="00F61417">
        <w:t>Command Paper</w:t>
      </w:r>
      <w:r>
        <w:t xml:space="preserve"> was published in May, there has been a positive reaction to the steps we are taking to try to deliver on unfettered access to support economic growth across Northern Ireland.</w:t>
      </w:r>
    </w:p>
    <w:p w:rsidR="00E52E95" w:rsidP="00E52E95">
      <w:pPr>
        <w:pStyle w:val="Question"/>
        <w:numPr>
          <w:ilvl w:val="0"/>
          <w:numId w:val="9"/>
        </w:numPr>
      </w:pPr>
      <w:sdt>
        <w:sdtPr>
          <w:alias w:val="Member"/>
          <w:tag w:val="&lt;Member mnisId='4494' dodsId='72275'&gt;"/>
          <w:id w:val="-528716250"/>
          <w:placeholder>
            <w:docPart w:val="C8C86EE311CA4681977733A12E13EA6C"/>
          </w:placeholder>
          <w:richText/>
        </w:sdtPr>
        <w:sdtContent>
          <w:r w:rsidRPr="00814FBB">
            <w:rPr>
              <w:b/>
            </w:rPr>
            <w:t>Chair:</w:t>
          </w:r>
        </w:sdtContent>
      </w:sdt>
      <w:r>
        <w:t xml:space="preserve"> Given that Mr Gove and the Secretary of State took on</w:t>
      </w:r>
      <w:r w:rsidR="00570BD6">
        <w:t xml:space="preserve"> </w:t>
      </w:r>
      <w:r>
        <w:t>board, in our last oral hearing with them, the need for certainty for business, if a businessman calls you up today and says, “For what am I now preparing</w:t>
      </w:r>
      <w:r w:rsidR="00984760">
        <w:t xml:space="preserve">: </w:t>
      </w:r>
      <w:r>
        <w:t>east-west, north-south, a bit of both, the protocol, the Bill?”—and that is before we ask British business</w:t>
      </w:r>
      <w:r w:rsidR="00984760">
        <w:t>es</w:t>
      </w:r>
      <w:r>
        <w:t xml:space="preserve"> what they are preparing for—what advice would you give them?</w:t>
      </w:r>
    </w:p>
    <w:p w:rsidR="00091E83" w:rsidP="00E52E95">
      <w:pPr>
        <w:pStyle w:val="Answer"/>
      </w:pPr>
      <w:sdt>
        <w:sdtPr>
          <w:alias w:val="Witness"/>
          <w:id w:val="-810788400"/>
          <w:placeholder>
            <w:docPart w:val="C8C86EE311CA4681977733A12E13EA6C"/>
          </w:placeholder>
          <w:richText/>
        </w:sdtPr>
        <w:sdtContent>
          <w:r w:rsidRPr="00C07753" w:rsidR="00E52E95">
            <w:rPr>
              <w:b/>
              <w:i/>
            </w:rPr>
            <w:t>Brandon</w:t>
          </w:r>
          <w:r w:rsidR="00E52E95">
            <w:rPr>
              <w:b/>
              <w:i/>
            </w:rPr>
            <w:t xml:space="preserve"> </w:t>
          </w:r>
          <w:r w:rsidRPr="00C07753" w:rsidR="00E52E95">
            <w:rPr>
              <w:b/>
              <w:i/>
            </w:rPr>
            <w:t>Lewis:</w:t>
          </w:r>
        </w:sdtContent>
      </w:sdt>
      <w:r w:rsidR="00E52E95">
        <w:t xml:space="preserve"> To be fair, we have said from the beginning that we want to ensure that we give </w:t>
      </w:r>
      <w:r w:rsidRPr="00984760" w:rsidR="00E52E95">
        <w:t>businesses certainty as soon as possible. The Bill has not completed Parliament yet</w:t>
      </w:r>
      <w:r w:rsidRPr="00984760" w:rsidR="00984760">
        <w:t>,</w:t>
      </w:r>
      <w:r w:rsidRPr="00984760" w:rsidR="00E52E95">
        <w:t xml:space="preserve"> so we cannot give them that certainty yet. We want to give them certainty, so</w:t>
      </w:r>
      <w:r w:rsidRPr="00984760" w:rsidR="00984760">
        <w:t>,</w:t>
      </w:r>
      <w:r w:rsidRPr="00984760" w:rsidR="00E52E95">
        <w:t xml:space="preserve"> for Northern Ireland businesses, that unfettered access</w:t>
      </w:r>
      <w:r w:rsidR="00E52E95">
        <w:t xml:space="preserve"> and certainty around that. We would like to give it to them by getting that secured, and the agreements all secured for the free trade agreement</w:t>
      </w:r>
      <w:r w:rsidR="00984760">
        <w:t>,</w:t>
      </w:r>
      <w:r w:rsidR="00E52E95">
        <w:t xml:space="preserve"> at the </w:t>
      </w:r>
      <w:r w:rsidR="00F61417">
        <w:t>Joint Committee</w:t>
      </w:r>
      <w:r w:rsidR="00E52E95">
        <w:t xml:space="preserve">. We all appreciate business wants </w:t>
      </w:r>
      <w:r w:rsidR="00984760">
        <w:t xml:space="preserve">certainty. </w:t>
      </w:r>
    </w:p>
    <w:p w:rsidR="00E52E95" w:rsidP="00E52E95">
      <w:pPr>
        <w:pStyle w:val="Answer"/>
      </w:pPr>
      <w:r>
        <w:t>Having been in business</w:t>
      </w:r>
      <w:r w:rsidR="00091E83">
        <w:t>, and</w:t>
      </w:r>
      <w:r>
        <w:t xml:space="preserve"> </w:t>
      </w:r>
      <w:r w:rsidR="00091E83">
        <w:t xml:space="preserve">having talked to businesses in Northern Ireland and elsewhere over the last few weeks, </w:t>
      </w:r>
      <w:r>
        <w:t>I know</w:t>
      </w:r>
      <w:r>
        <w:t xml:space="preserve"> businesses want certainty as early as possible. We are all working to deliver that with our partners in the EU as well, working in good faith to try to get that position. We want to do it as soon as possible. We all appreciate that life is difficult for businesses when you are getting close to the end of the year, and we want to be able to do that as soon as possible.</w:t>
      </w:r>
    </w:p>
    <w:p w:rsidR="00E52E95" w:rsidP="00E52E95">
      <w:pPr>
        <w:pStyle w:val="Question"/>
        <w:numPr>
          <w:ilvl w:val="0"/>
          <w:numId w:val="9"/>
        </w:numPr>
      </w:pPr>
      <w:sdt>
        <w:sdtPr>
          <w:alias w:val="Member"/>
          <w:tag w:val="&lt;Member mnisId='4494' dodsId='72275'&gt;"/>
          <w:id w:val="480274833"/>
          <w:placeholder>
            <w:docPart w:val="C8C86EE311CA4681977733A12E13EA6C"/>
          </w:placeholder>
          <w:richText/>
        </w:sdtPr>
        <w:sdtContent>
          <w:r w:rsidRPr="000151CF">
            <w:rPr>
              <w:b/>
            </w:rPr>
            <w:t>Chair:</w:t>
          </w:r>
        </w:sdtContent>
      </w:sdt>
      <w:r>
        <w:t xml:space="preserve"> What is the timetable for the Bill to get Royal Assent?</w:t>
      </w:r>
    </w:p>
    <w:p w:rsidR="00E52E95" w:rsidP="00E52E95">
      <w:pPr>
        <w:pStyle w:val="Answer"/>
      </w:pPr>
      <w:sdt>
        <w:sdtPr>
          <w:alias w:val="Witness"/>
          <w:id w:val="983737517"/>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am not a business manager</w:t>
      </w:r>
      <w:r w:rsidR="00091E83">
        <w:t>,</w:t>
      </w:r>
      <w:r>
        <w:t xml:space="preserve"> so I am not the best person. I am not in a position now to answer you on the timeline for the Bill flowing through both the Commons and the Lords, I am afraid.</w:t>
      </w:r>
    </w:p>
    <w:p w:rsidR="00E52E95" w:rsidP="00E52E95">
      <w:pPr>
        <w:pStyle w:val="Question"/>
        <w:numPr>
          <w:ilvl w:val="0"/>
          <w:numId w:val="9"/>
        </w:numPr>
      </w:pPr>
      <w:sdt>
        <w:sdtPr>
          <w:alias w:val="Member"/>
          <w:tag w:val="&lt;Member mnisId='4512' dodsId='105913'&gt;"/>
          <w:id w:val="1479801546"/>
          <w:placeholder>
            <w:docPart w:val="C8C86EE311CA4681977733A12E13EA6C"/>
          </w:placeholder>
          <w:richText/>
        </w:sdtPr>
        <w:sdtContent>
          <w:r w:rsidRPr="000151CF">
            <w:rPr>
              <w:b/>
            </w:rPr>
            <w:t>Caroline</w:t>
          </w:r>
          <w:r>
            <w:rPr>
              <w:b/>
            </w:rPr>
            <w:t xml:space="preserve"> </w:t>
          </w:r>
          <w:r w:rsidRPr="000151CF">
            <w:rPr>
              <w:b/>
            </w:rPr>
            <w:t>Ansell:</w:t>
          </w:r>
        </w:sdtContent>
      </w:sdt>
      <w:r>
        <w:t xml:space="preserve"> Good morning, Secretary of State. I wanted to ask questions around preparations for the protocol and to put to you that, in the wake of the announcement of the Bill, reports suggest that there has </w:t>
      </w:r>
      <w:r>
        <w:t>been something of a slowing in important work on border infrastructure. Do you believe that there is a risk that this safety</w:t>
      </w:r>
      <w:r w:rsidR="006244EF">
        <w:t xml:space="preserve"> </w:t>
      </w:r>
      <w:r>
        <w:t>net strategy could, in fact, undermine preparations for the protocol?</w:t>
      </w:r>
    </w:p>
    <w:p w:rsidR="00E52E95" w:rsidP="00E52E95">
      <w:pPr>
        <w:pStyle w:val="Answer"/>
      </w:pPr>
      <w:sdt>
        <w:sdtPr>
          <w:alias w:val="Witness"/>
          <w:id w:val="114408222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No, I hope it does not and I do not think it will, because we are still not just looking to reach an agreement as our talks continue with the EU, but we are, as we said, fully committed to implementing not just the </w:t>
      </w:r>
      <w:r w:rsidR="006244EF">
        <w:t xml:space="preserve">withdrawal agreement </w:t>
      </w:r>
      <w:r>
        <w:t xml:space="preserve">but the Northern Ireland </w:t>
      </w:r>
      <w:r w:rsidR="006244EF">
        <w:t>protocol</w:t>
      </w:r>
      <w:r>
        <w:t>. We have already been taking very practical steps around that, as I said, including introducing the new SPS checks between Great Britain and Northern Ireland. Literally just this week, an agreement on that has been secured between the Department for Environment, Food and Rural Affairs here and DAERA and Minister Poots’</w:t>
      </w:r>
      <w:r w:rsidR="00291C69">
        <w:t>s</w:t>
      </w:r>
      <w:r>
        <w:t xml:space="preserve"> team on the Northern Ireland Executive. We are also introducing the new procedures with the </w:t>
      </w:r>
      <w:r w:rsidR="006244EF">
        <w:t>trader support scheme</w:t>
      </w:r>
      <w:r>
        <w:t xml:space="preserve"> for Northern Ireland, so </w:t>
      </w:r>
      <w:r w:rsidR="006244EF">
        <w:t>that</w:t>
      </w:r>
      <w:r>
        <w:t xml:space="preserve"> work is still ongoing and it will continue at pace.</w:t>
      </w:r>
    </w:p>
    <w:p w:rsidR="00E52E95" w:rsidP="00E52E95">
      <w:pPr>
        <w:pStyle w:val="Question"/>
        <w:numPr>
          <w:ilvl w:val="0"/>
          <w:numId w:val="9"/>
        </w:numPr>
      </w:pPr>
      <w:sdt>
        <w:sdtPr>
          <w:alias w:val="Member"/>
          <w:tag w:val="&lt;Member mnisId='4827' dodsId=''&gt;"/>
          <w:id w:val="2019419814"/>
          <w:placeholder>
            <w:docPart w:val="C8C86EE311CA4681977733A12E13EA6C"/>
          </w:placeholder>
          <w:richText/>
        </w:sdtPr>
        <w:sdtContent>
          <w:r w:rsidRPr="009D4375">
            <w:rPr>
              <w:b/>
            </w:rPr>
            <w:t>Claire</w:t>
          </w:r>
          <w:r>
            <w:rPr>
              <w:b/>
            </w:rPr>
            <w:t xml:space="preserve"> </w:t>
          </w:r>
          <w:r w:rsidRPr="009D4375">
            <w:rPr>
              <w:b/>
            </w:rPr>
            <w:t>Hanna:</w:t>
          </w:r>
        </w:sdtContent>
      </w:sdt>
      <w:r>
        <w:t xml:space="preserve"> Secretary of State, your colleague Kit Malthouse spoke in quite an alarmist fashion about Tesco not being able to stack </w:t>
      </w:r>
      <w:r w:rsidR="006244EF">
        <w:t>its</w:t>
      </w:r>
      <w:r>
        <w:t xml:space="preserve"> shelves in Northern Ireland. Of course, we had the language around a blockade. At </w:t>
      </w:r>
      <w:r w:rsidR="006244EF">
        <w:t xml:space="preserve">Second Reading </w:t>
      </w:r>
      <w:r>
        <w:t>in the House the other day, the Prime Minister did not specify which clause in the Bill related to transportation of food from Britain to Northern Ireland. Which bit does that?</w:t>
      </w:r>
    </w:p>
    <w:p w:rsidR="00E52E95" w:rsidP="00E52E95">
      <w:pPr>
        <w:pStyle w:val="Answer"/>
      </w:pPr>
      <w:sdt>
        <w:sdtPr>
          <w:alias w:val="Witness"/>
          <w:id w:val="-1703009363"/>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Sorry, did you say Great Britain into Northern Ireland?</w:t>
      </w:r>
    </w:p>
    <w:p w:rsidR="00E52E95" w:rsidP="00E52E95">
      <w:pPr>
        <w:pStyle w:val="Question"/>
        <w:numPr>
          <w:ilvl w:val="0"/>
          <w:numId w:val="0"/>
        </w:numPr>
        <w:ind w:left="794"/>
      </w:pPr>
      <w:sdt>
        <w:sdtPr>
          <w:alias w:val="Member"/>
          <w:tag w:val="&lt;Member mnisId='4827' dodsId=''&gt;"/>
          <w:id w:val="-10682088"/>
          <w:placeholder>
            <w:docPart w:val="C8C86EE311CA4681977733A12E13EA6C"/>
          </w:placeholder>
          <w:richText/>
        </w:sdtPr>
        <w:sdtContent>
          <w:r w:rsidRPr="000C6538">
            <w:rPr>
              <w:b/>
            </w:rPr>
            <w:t>Claire</w:t>
          </w:r>
          <w:r>
            <w:rPr>
              <w:b/>
            </w:rPr>
            <w:t xml:space="preserve"> </w:t>
          </w:r>
          <w:r w:rsidRPr="000C6538">
            <w:rPr>
              <w:b/>
            </w:rPr>
            <w:t>Hanna:</w:t>
          </w:r>
        </w:sdtContent>
      </w:sdt>
      <w:r>
        <w:t xml:space="preserve"> No, from Britain to Northern Ireland.</w:t>
      </w:r>
    </w:p>
    <w:p w:rsidR="00E52E95" w:rsidP="00E52E95">
      <w:pPr>
        <w:pStyle w:val="Answer"/>
      </w:pPr>
      <w:sdt>
        <w:sdtPr>
          <w:alias w:val="Witness"/>
          <w:id w:val="-921943436"/>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Yes, that is what I am saying: Great Britain to Northern Ireland. As the Prime Minister outlined in his opening remarks on Monday, we want to do what we can to ensure that we have a really smooth flow from Great Britain into Northern Ireland. We have said “unfettered” for Northern Ireland to GB. That is why, in terms of the flow from GB to Northern Ireland, we have already implemented our agreement with those SPS checks for live animal products. Through the </w:t>
      </w:r>
      <w:r w:rsidR="00F61417">
        <w:t>Joint Committee</w:t>
      </w:r>
      <w:r>
        <w:t xml:space="preserve">, we want to secure good, free-flowing access for products going </w:t>
      </w:r>
      <w:r w:rsidR="00F537FD">
        <w:t xml:space="preserve">from Great Britain </w:t>
      </w:r>
      <w:r>
        <w:t xml:space="preserve">into Northern Ireland </w:t>
      </w:r>
      <w:r w:rsidR="00F537FD">
        <w:t>that</w:t>
      </w:r>
      <w:r>
        <w:t xml:space="preserve"> are not at risk of going to the EU single market and customs territory. We respect their position on that and we want to find a resolution to that, and that work is ongoing through the </w:t>
      </w:r>
      <w:r w:rsidR="00F61417">
        <w:t>Joint Committee</w:t>
      </w:r>
      <w:r>
        <w:t>. The Prime Minister has outlined that that is something that we want to achieve as well.</w:t>
      </w:r>
    </w:p>
    <w:p w:rsidR="00E52E95" w:rsidP="00E52E95">
      <w:pPr>
        <w:pStyle w:val="Question"/>
        <w:numPr>
          <w:ilvl w:val="0"/>
          <w:numId w:val="9"/>
        </w:numPr>
      </w:pPr>
      <w:sdt>
        <w:sdtPr>
          <w:alias w:val="Member"/>
          <w:tag w:val="&lt;Member mnisId='4827' dodsId=''&gt;"/>
          <w:id w:val="-1104962566"/>
          <w:placeholder>
            <w:docPart w:val="C8C86EE311CA4681977733A12E13EA6C"/>
          </w:placeholder>
          <w:richText/>
        </w:sdtPr>
        <w:sdtContent>
          <w:r w:rsidRPr="00D369A5">
            <w:rPr>
              <w:b/>
            </w:rPr>
            <w:t>Claire</w:t>
          </w:r>
          <w:r>
            <w:rPr>
              <w:b/>
            </w:rPr>
            <w:t xml:space="preserve"> </w:t>
          </w:r>
          <w:r w:rsidRPr="00D369A5">
            <w:rPr>
              <w:b/>
            </w:rPr>
            <w:t>Hanna:</w:t>
          </w:r>
        </w:sdtContent>
      </w:sdt>
      <w:r>
        <w:t xml:space="preserve"> Sorry, the audio is not great here</w:t>
      </w:r>
      <w:r w:rsidR="00F537FD">
        <w:t>.</w:t>
      </w:r>
      <w:r>
        <w:t xml:space="preserve"> </w:t>
      </w:r>
      <w:r w:rsidR="00F537FD">
        <w:t xml:space="preserve">My </w:t>
      </w:r>
      <w:r>
        <w:t>point is that there was a lot of bluster about blockades and about keeping the shelves stacked in Northern Ireland, but this Bill does not say much about transportation of food from Great Britain to Northern Ireland, so it is not relevant.</w:t>
      </w:r>
    </w:p>
    <w:p w:rsidR="00E52E95" w:rsidP="00E52E95">
      <w:pPr>
        <w:pStyle w:val="Answer"/>
      </w:pPr>
      <w:sdt>
        <w:sdtPr>
          <w:alias w:val="Witness"/>
          <w:id w:val="-1719505233"/>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It is relevant </w:t>
      </w:r>
      <w:r w:rsidR="00F537FD">
        <w:t>to</w:t>
      </w:r>
      <w:r>
        <w:t xml:space="preserve"> the wider issue and ensuring that Northern Ireland remains an integral part of the United Kingdom and has </w:t>
      </w:r>
      <w:r w:rsidR="00F537FD">
        <w:t xml:space="preserve">a </w:t>
      </w:r>
      <w:r>
        <w:t xml:space="preserve">good, free flow. It is something that we want to secure through the </w:t>
      </w:r>
      <w:r w:rsidR="00F61417">
        <w:t>Joint Committee</w:t>
      </w:r>
      <w:r>
        <w:t xml:space="preserve"> and that was the Prime Minister was outlining from the </w:t>
      </w:r>
      <w:r>
        <w:t>Dispatch Box on Monday as part of that wider picture and context for where we are. The clauses in the Bill, in terms of unfettered access, absolutely refer to Northern Ireland being able trade unfettered with Great Britain, from NI to GB.</w:t>
      </w:r>
    </w:p>
    <w:p w:rsidR="00E52E95" w:rsidP="00E52E95">
      <w:pPr>
        <w:pStyle w:val="Question"/>
        <w:numPr>
          <w:ilvl w:val="0"/>
          <w:numId w:val="9"/>
        </w:numPr>
      </w:pPr>
      <w:sdt>
        <w:sdtPr>
          <w:alias w:val="Member"/>
          <w:tag w:val="&lt;Member mnisId='1562' dodsId='28181'&gt;"/>
          <w:id w:val="951895103"/>
          <w:placeholder>
            <w:docPart w:val="C8C86EE311CA4681977733A12E13EA6C"/>
          </w:placeholder>
          <w:richText/>
        </w:sdtPr>
        <w:sdtContent>
          <w:r w:rsidRPr="00716967">
            <w:rPr>
              <w:b/>
            </w:rPr>
            <w:t>Mr</w:t>
          </w:r>
          <w:r>
            <w:rPr>
              <w:b/>
            </w:rPr>
            <w:t xml:space="preserve"> </w:t>
          </w:r>
          <w:r w:rsidR="00F537FD">
            <w:rPr>
              <w:b/>
            </w:rPr>
            <w:t>Goodwill:</w:t>
          </w:r>
        </w:sdtContent>
      </w:sdt>
      <w:r>
        <w:t xml:space="preserve"> Secretary of State, you have chosen to publish the Bill now, while the negotiations in the </w:t>
      </w:r>
      <w:r w:rsidR="00F61417">
        <w:t>Joint Committee</w:t>
      </w:r>
      <w:r>
        <w:t xml:space="preserve"> are still ongoing. Do you think that will make those negotiations more difficult or is it designed to up the ante and bring pressure to bear on those negotiations?</w:t>
      </w:r>
    </w:p>
    <w:p w:rsidR="00E52E95" w:rsidP="00E52E95">
      <w:pPr>
        <w:pStyle w:val="Answer"/>
      </w:pPr>
      <w:sdt>
        <w:sdtPr>
          <w:alias w:val="Witness"/>
          <w:id w:val="-1056465430"/>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appreciate that there has been a fair bit of conjecture around this. My personal view is that the negotiators on both sides are very capable of being focused on the negotiations and not being distracted by coverage of this. As I have outlined before, the simple fact for us is to ensure that there is proper time for parliamentary scrutiny and legislation to go through the House of Commons and the House of Lords in time to be completed before the end of the year, which is important before the end of the transition period. This was the Bill and the time where this had to be put down. That is reasonable and the negotiators will continue to work in good faith to get a positive resolution for both the EU and</w:t>
      </w:r>
      <w:r w:rsidR="00F537FD">
        <w:t>, from our side,</w:t>
      </w:r>
      <w:r>
        <w:t xml:space="preserve"> the UK.</w:t>
      </w:r>
    </w:p>
    <w:p w:rsidR="00E52E95" w:rsidP="00E52E95">
      <w:pPr>
        <w:pStyle w:val="Question"/>
        <w:numPr>
          <w:ilvl w:val="0"/>
          <w:numId w:val="9"/>
        </w:numPr>
      </w:pPr>
      <w:sdt>
        <w:sdtPr>
          <w:alias w:val="Member"/>
          <w:tag w:val="&lt;Member mnisId='1562' dodsId='28181'&gt;"/>
          <w:id w:val="1851681584"/>
          <w:placeholder>
            <w:docPart w:val="C8C86EE311CA4681977733A12E13EA6C"/>
          </w:placeholder>
          <w:richText/>
        </w:sdtPr>
        <w:sdtContent>
          <w:r w:rsidRPr="006870B9">
            <w:rPr>
              <w:b/>
            </w:rPr>
            <w:t>Mr</w:t>
          </w:r>
          <w:r>
            <w:rPr>
              <w:b/>
            </w:rPr>
            <w:t xml:space="preserve"> </w:t>
          </w:r>
          <w:r w:rsidR="00F537FD">
            <w:rPr>
              <w:b/>
            </w:rPr>
            <w:t>Goodwill:</w:t>
          </w:r>
        </w:sdtContent>
      </w:sdt>
      <w:r>
        <w:t xml:space="preserve"> Could you maybe give us a flavour of the degree of granularity that those talks have reached? There is a spectrum of risk, from a truckload of goods arriving from Belfast </w:t>
      </w:r>
      <w:r w:rsidR="00F537FD">
        <w:t>that</w:t>
      </w:r>
      <w:r>
        <w:t xml:space="preserve"> is definitely going to the </w:t>
      </w:r>
      <w:r w:rsidR="00F537FD">
        <w:t>south</w:t>
      </w:r>
      <w:r>
        <w:t xml:space="preserve">; other items may be going to be processed or manufactured; or other items may well be sold on a retail basis in Northern Ireland but then bought by somebody from the </w:t>
      </w:r>
      <w:r w:rsidR="00F537FD">
        <w:t xml:space="preserve">south </w:t>
      </w:r>
      <w:r>
        <w:t>and personally imported. At what stage of negotiation have you got to in that particular process?</w:t>
      </w:r>
    </w:p>
    <w:p w:rsidR="00E52E95" w:rsidP="00E52E95">
      <w:pPr>
        <w:pStyle w:val="Answer"/>
      </w:pPr>
      <w:sdt>
        <w:sdtPr>
          <w:alias w:val="Witness"/>
          <w:id w:val="-40638198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The negotiations are absolutely alert to the intricacies of trade between Great Britain and Northern Ireland, both east-west and west-east, as it were. I am not part of the </w:t>
      </w:r>
      <w:r w:rsidR="00F61417">
        <w:t>Joint Committee</w:t>
      </w:r>
      <w:r>
        <w:t xml:space="preserve"> or the free trade negotiations, so it would be wrong of me to prevaricate or guesstimate exactly what conversations are happening in any given committee. That would be a matter for people doing those conversations</w:t>
      </w:r>
      <w:r w:rsidR="00F537FD">
        <w:t>.</w:t>
      </w:r>
      <w:r>
        <w:t xml:space="preserve"> </w:t>
      </w:r>
      <w:r w:rsidR="00F537FD">
        <w:t xml:space="preserve">As </w:t>
      </w:r>
      <w:r>
        <w:t>I say, I am not privy to those and I am not part of those negotiations.</w:t>
      </w:r>
    </w:p>
    <w:p w:rsidR="00E52E95" w:rsidP="00E52E95">
      <w:pPr>
        <w:pStyle w:val="Question"/>
        <w:numPr>
          <w:ilvl w:val="0"/>
          <w:numId w:val="9"/>
        </w:numPr>
      </w:pPr>
      <w:sdt>
        <w:sdtPr>
          <w:alias w:val="Member"/>
          <w:tag w:val="&lt;Member mnisId='1562' dodsId='28181'&gt;"/>
          <w:id w:val="-1645816164"/>
          <w:placeholder>
            <w:docPart w:val="C8C86EE311CA4681977733A12E13EA6C"/>
          </w:placeholder>
          <w:richText/>
        </w:sdtPr>
        <w:sdtContent>
          <w:r w:rsidRPr="006870B9">
            <w:rPr>
              <w:b/>
            </w:rPr>
            <w:t>Mr</w:t>
          </w:r>
          <w:r>
            <w:rPr>
              <w:b/>
            </w:rPr>
            <w:t xml:space="preserve"> </w:t>
          </w:r>
          <w:r w:rsidR="00F537FD">
            <w:rPr>
              <w:b/>
            </w:rPr>
            <w:t>Goodwill:</w:t>
          </w:r>
        </w:sdtContent>
      </w:sdt>
      <w:r>
        <w:t xml:space="preserve"> Could I suggest that maybe you should ask to get updates on that? That process will be very important in terms of whether you press the nuclear button for implementing the clauses in the Bill that everybody is so concerned about.</w:t>
      </w:r>
    </w:p>
    <w:p w:rsidR="00E52E95" w:rsidP="00E52E95">
      <w:pPr>
        <w:pStyle w:val="Answer"/>
      </w:pPr>
      <w:sdt>
        <w:sdtPr>
          <w:alias w:val="Witness"/>
          <w:id w:val="169550273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We make sure we are up to speed with progress</w:t>
      </w:r>
      <w:r w:rsidR="00F537FD">
        <w:t>, and it is right to let th</w:t>
      </w:r>
      <w:r>
        <w:t>e negotiations get on with that</w:t>
      </w:r>
      <w:r w:rsidR="00F537FD">
        <w:t xml:space="preserve"> work</w:t>
      </w:r>
      <w:r>
        <w:t xml:space="preserve">. </w:t>
      </w:r>
      <w:r w:rsidR="00F537FD">
        <w:t xml:space="preserve">We </w:t>
      </w:r>
      <w:r>
        <w:t>come back to the key point with this, which is that we want to exhaust all those measures before ever thinking about having to implement some form of insurance policy or safety net. This is about if everything else is unsuccessful, but our focus and our determination</w:t>
      </w:r>
      <w:r w:rsidRPr="00F537FD" w:rsidR="00F537FD">
        <w:t xml:space="preserve"> </w:t>
      </w:r>
      <w:r w:rsidR="00F537FD">
        <w:t xml:space="preserve">is on securing a positive outcome through that </w:t>
      </w:r>
      <w:r w:rsidR="00F61417">
        <w:t>Joint Committee</w:t>
      </w:r>
      <w:r w:rsidR="00F537FD">
        <w:t xml:space="preserve"> and negotiation work.</w:t>
      </w:r>
      <w:r>
        <w:t xml:space="preserve"> I am optimistic that we will be able to.</w:t>
      </w:r>
    </w:p>
    <w:p w:rsidR="00E52E95" w:rsidP="00E52E95">
      <w:pPr>
        <w:pStyle w:val="Question"/>
        <w:numPr>
          <w:ilvl w:val="0"/>
          <w:numId w:val="9"/>
        </w:numPr>
      </w:pPr>
      <w:sdt>
        <w:sdtPr>
          <w:alias w:val="Member"/>
          <w:tag w:val="&lt;Member mnisId='4856' dodsId=''&gt;"/>
          <w:id w:val="34407804"/>
          <w:placeholder>
            <w:docPart w:val="C8C86EE311CA4681977733A12E13EA6C"/>
          </w:placeholder>
          <w:richText/>
        </w:sdtPr>
        <w:sdtContent>
          <w:r w:rsidRPr="00480CFF">
            <w:rPr>
              <w:b/>
            </w:rPr>
            <w:t>Stephen</w:t>
          </w:r>
          <w:r>
            <w:rPr>
              <w:b/>
            </w:rPr>
            <w:t xml:space="preserve"> </w:t>
          </w:r>
          <w:r w:rsidRPr="00480CFF">
            <w:rPr>
              <w:b/>
            </w:rPr>
            <w:t>Farry:</w:t>
          </w:r>
        </w:sdtContent>
      </w:sdt>
      <w:r>
        <w:t xml:space="preserve"> Secretary of State, you have already mentioned that this is about implementing the protocol. If we have a situation where we need trust and good faith to get the most out of those negotiations, how do we do that, if there is a threat or an indication that the UK may breach agreements while we are trying to find and build trust with the EU to get liberal interpretations of the protocol?</w:t>
      </w:r>
    </w:p>
    <w:p w:rsidR="00F537FD" w:rsidP="00E52E95">
      <w:pPr>
        <w:pStyle w:val="Answer"/>
      </w:pPr>
      <w:sdt>
        <w:sdtPr>
          <w:alias w:val="Witness"/>
          <w:id w:val="-209273870"/>
          <w:placeholder>
            <w:docPart w:val="C8C86EE311CA4681977733A12E13EA6C"/>
          </w:placeholder>
          <w:richText/>
        </w:sdtPr>
        <w:sdtContent>
          <w:r w:rsidRPr="00C07753" w:rsidR="00E52E95">
            <w:rPr>
              <w:b/>
              <w:i/>
            </w:rPr>
            <w:t>Brandon</w:t>
          </w:r>
          <w:r w:rsidR="00E52E95">
            <w:rPr>
              <w:b/>
              <w:i/>
            </w:rPr>
            <w:t xml:space="preserve"> </w:t>
          </w:r>
          <w:r w:rsidRPr="00C07753" w:rsidR="00E52E95">
            <w:rPr>
              <w:b/>
              <w:i/>
            </w:rPr>
            <w:t>Lewis:</w:t>
          </w:r>
        </w:sdtContent>
      </w:sdt>
      <w:r w:rsidR="00E52E95">
        <w:t xml:space="preserve"> We are not. We are negotiating in good faith</w:t>
      </w:r>
      <w:r>
        <w:t>.</w:t>
      </w:r>
      <w:r w:rsidR="00E52E95">
        <w:t xml:space="preserve"> </w:t>
      </w:r>
      <w:r>
        <w:t xml:space="preserve">We </w:t>
      </w:r>
      <w:r w:rsidR="00E52E95">
        <w:t xml:space="preserve">are delivering and determined to deliver on the </w:t>
      </w:r>
      <w:r>
        <w:t>withdrawal agreement</w:t>
      </w:r>
      <w:r w:rsidR="00E52E95">
        <w:t xml:space="preserve"> and the Northern Ireland </w:t>
      </w:r>
      <w:r>
        <w:t>protocol</w:t>
      </w:r>
      <w:r w:rsidR="00E52E95">
        <w:t>. This is simply about, as I say, having that safety net, should we need it, but our focus is on going through that process</w:t>
      </w:r>
      <w:r>
        <w:t>.</w:t>
      </w:r>
      <w:r w:rsidR="00E52E95">
        <w:t xml:space="preserve"> </w:t>
      </w:r>
      <w:r>
        <w:t xml:space="preserve">As </w:t>
      </w:r>
      <w:r w:rsidR="00E52E95">
        <w:t xml:space="preserve">I have indicated, just this week we continue to do just that by delivering on the </w:t>
      </w:r>
      <w:r>
        <w:t>work—</w:t>
      </w:r>
    </w:p>
    <w:p w:rsidR="00E52E95" w:rsidP="00E52E95">
      <w:pPr>
        <w:pStyle w:val="Question"/>
        <w:numPr>
          <w:ilvl w:val="0"/>
          <w:numId w:val="9"/>
        </w:numPr>
      </w:pPr>
      <w:sdt>
        <w:sdtPr>
          <w:alias w:val="Member"/>
          <w:tag w:val="&lt;Member mnisId='4856' dodsId=''&gt;"/>
          <w:id w:val="-1434665804"/>
          <w:placeholder>
            <w:docPart w:val="C8C86EE311CA4681977733A12E13EA6C"/>
          </w:placeholder>
          <w:richText/>
        </w:sdtPr>
        <w:sdtContent>
          <w:r w:rsidRPr="001A729C">
            <w:rPr>
              <w:b/>
            </w:rPr>
            <w:t>Stephen</w:t>
          </w:r>
          <w:r>
            <w:rPr>
              <w:b/>
            </w:rPr>
            <w:t xml:space="preserve"> </w:t>
          </w:r>
          <w:r w:rsidRPr="001A729C">
            <w:rPr>
              <w:b/>
            </w:rPr>
            <w:t>Farry:</w:t>
          </w:r>
        </w:sdtContent>
      </w:sdt>
      <w:r>
        <w:t xml:space="preserve"> How can you negotiate in good faith if you are potentially threatening to break what has already been agreed? How would the European Union give us any favourable concessions at this stage, if that is the attitude that the Government are taking?</w:t>
      </w:r>
    </w:p>
    <w:p w:rsidR="00E52E95" w:rsidP="00E52E95">
      <w:pPr>
        <w:pStyle w:val="Answer"/>
      </w:pPr>
      <w:sdt>
        <w:sdtPr>
          <w:alias w:val="Witness"/>
          <w:id w:val="1888286348"/>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The attitude we are taking has been focused on delivering on the Northern Ireland </w:t>
      </w:r>
      <w:r w:rsidR="00F537FD">
        <w:t>protocol</w:t>
      </w:r>
      <w:r>
        <w:t xml:space="preserve"> and the </w:t>
      </w:r>
      <w:r w:rsidR="00F537FD">
        <w:t>withdrawal agreement</w:t>
      </w:r>
      <w:r>
        <w:t xml:space="preserve">. We have continued to do that, and demonstrably, not just with the SPS checks but the announcement of the £200 million </w:t>
      </w:r>
      <w:r w:rsidR="009C6E6D">
        <w:t xml:space="preserve">trader support scheme </w:t>
      </w:r>
      <w:r>
        <w:t>and £150 million of IT project work to support that. We have been pretty clear in our determination to deliver on that and to do so very much in good faith.</w:t>
      </w:r>
    </w:p>
    <w:p w:rsidR="00E52E95" w:rsidP="00E52E95">
      <w:pPr>
        <w:pStyle w:val="Question"/>
        <w:numPr>
          <w:ilvl w:val="0"/>
          <w:numId w:val="9"/>
        </w:numPr>
      </w:pPr>
      <w:sdt>
        <w:sdtPr>
          <w:alias w:val="Member"/>
          <w:tag w:val="&lt;Member mnisId='4856' dodsId=''&gt;"/>
          <w:id w:val="1140618810"/>
          <w:placeholder>
            <w:docPart w:val="C8C86EE311CA4681977733A12E13EA6C"/>
          </w:placeholder>
          <w:richText/>
        </w:sdtPr>
        <w:sdtContent>
          <w:r w:rsidRPr="001A729C">
            <w:rPr>
              <w:b/>
            </w:rPr>
            <w:t>Stephen</w:t>
          </w:r>
          <w:r>
            <w:rPr>
              <w:b/>
            </w:rPr>
            <w:t xml:space="preserve"> </w:t>
          </w:r>
          <w:r w:rsidRPr="001A729C">
            <w:rPr>
              <w:b/>
            </w:rPr>
            <w:t>Farry:</w:t>
          </w:r>
        </w:sdtContent>
      </w:sdt>
      <w:r>
        <w:t xml:space="preserve"> What happens to the protocol if we have a breakdown in the negotiations within the </w:t>
      </w:r>
      <w:r w:rsidR="00F61417">
        <w:t>Joint Committee</w:t>
      </w:r>
      <w:r>
        <w:t>?</w:t>
      </w:r>
    </w:p>
    <w:p w:rsidR="00E52E95" w:rsidP="00E52E95">
      <w:pPr>
        <w:pStyle w:val="Answer"/>
      </w:pPr>
      <w:sdt>
        <w:sdtPr>
          <w:alias w:val="Witness"/>
          <w:id w:val="22456758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We are seeking to conclude the </w:t>
      </w:r>
      <w:r w:rsidR="00F61417">
        <w:t>Joint Committee</w:t>
      </w:r>
      <w:r>
        <w:t xml:space="preserve"> in a positive way. You are tempting me into hypotheticals again, but that is not what we are looking to do. We are looking to complete this in a positive way and we are continuing to deliver on the agreements that we have made.</w:t>
      </w:r>
    </w:p>
    <w:p w:rsidR="00E52E95" w:rsidP="00E52E95">
      <w:pPr>
        <w:pStyle w:val="Question"/>
        <w:numPr>
          <w:ilvl w:val="0"/>
          <w:numId w:val="9"/>
        </w:numPr>
      </w:pPr>
      <w:sdt>
        <w:sdtPr>
          <w:alias w:val="Member"/>
          <w:tag w:val="&lt;Member mnisId='4856' dodsId=''&gt;"/>
          <w:id w:val="1899855746"/>
          <w:placeholder>
            <w:docPart w:val="C8C86EE311CA4681977733A12E13EA6C"/>
          </w:placeholder>
          <w:richText/>
        </w:sdtPr>
        <w:sdtContent>
          <w:r w:rsidRPr="008E4725">
            <w:rPr>
              <w:b/>
            </w:rPr>
            <w:t>Stephen</w:t>
          </w:r>
          <w:r>
            <w:rPr>
              <w:b/>
            </w:rPr>
            <w:t xml:space="preserve"> </w:t>
          </w:r>
          <w:r w:rsidRPr="008E4725">
            <w:rPr>
              <w:b/>
            </w:rPr>
            <w:t>Farry:</w:t>
          </w:r>
        </w:sdtContent>
      </w:sdt>
      <w:r>
        <w:t xml:space="preserve"> If this goes wrong in terms of those discussions in the Committee, do you accept that we could end up in a situation where this is a self-defeating approach and we see new barriers and the maximisation of processes across the Irish </w:t>
      </w:r>
      <w:r w:rsidR="00291C69">
        <w:t>s</w:t>
      </w:r>
      <w:r>
        <w:t>ea?</w:t>
      </w:r>
    </w:p>
    <w:p w:rsidR="00E52E95" w:rsidP="00E52E95">
      <w:pPr>
        <w:pStyle w:val="Answer"/>
      </w:pPr>
      <w:sdt>
        <w:sdtPr>
          <w:alias w:val="Witness"/>
          <w:id w:val="-464427357"/>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No. The work that the </w:t>
      </w:r>
      <w:r w:rsidR="00F61417">
        <w:t>Joint Committee</w:t>
      </w:r>
      <w:r>
        <w:t xml:space="preserve"> is doing is to ensure that we have a good flow of trade, both east-west and west-east, as well as north-south. That is in the interests of everybody and is what we want to achieve through the negotiations as well as the </w:t>
      </w:r>
      <w:r w:rsidR="00F61417">
        <w:t>Joint Committee</w:t>
      </w:r>
      <w:r>
        <w:t xml:space="preserve"> work for the Northern Ireland </w:t>
      </w:r>
      <w:r w:rsidR="00F537FD">
        <w:t>protocol</w:t>
      </w:r>
      <w:r w:rsidR="002349E2">
        <w:t xml:space="preserve">, to give businesses </w:t>
      </w:r>
      <w:r>
        <w:t>certainty of unfettered access.</w:t>
      </w:r>
    </w:p>
    <w:p w:rsidR="00E52E95" w:rsidP="00E52E95">
      <w:pPr>
        <w:pStyle w:val="Question"/>
        <w:numPr>
          <w:ilvl w:val="0"/>
          <w:numId w:val="9"/>
        </w:numPr>
      </w:pPr>
      <w:sdt>
        <w:sdtPr>
          <w:alias w:val="Member"/>
          <w:tag w:val="&lt;Member mnisId='4856' dodsId=''&gt;"/>
          <w:id w:val="-205341819"/>
          <w:placeholder>
            <w:docPart w:val="C8C86EE311CA4681977733A12E13EA6C"/>
          </w:placeholder>
          <w:richText/>
        </w:sdtPr>
        <w:sdtContent>
          <w:r w:rsidRPr="004C0829">
            <w:rPr>
              <w:b/>
            </w:rPr>
            <w:t>Stephen</w:t>
          </w:r>
          <w:r>
            <w:rPr>
              <w:b/>
            </w:rPr>
            <w:t xml:space="preserve"> </w:t>
          </w:r>
          <w:r w:rsidRPr="004C0829">
            <w:rPr>
              <w:b/>
            </w:rPr>
            <w:t>Farry:</w:t>
          </w:r>
        </w:sdtContent>
      </w:sdt>
      <w:r>
        <w:t xml:space="preserve"> I am trying to </w:t>
      </w:r>
      <w:r w:rsidR="002349E2">
        <w:t>reach</w:t>
      </w:r>
      <w:r>
        <w:t xml:space="preserve"> an understanding as to what happens if the negotiations break down, through </w:t>
      </w:r>
      <w:r w:rsidR="002349E2">
        <w:t xml:space="preserve">either </w:t>
      </w:r>
      <w:r>
        <w:t xml:space="preserve">the </w:t>
      </w:r>
      <w:r w:rsidR="00F61417">
        <w:t>Joint Committee</w:t>
      </w:r>
      <w:r>
        <w:t xml:space="preserve"> or the </w:t>
      </w:r>
      <w:r w:rsidR="002349E2">
        <w:t xml:space="preserve">future relationship </w:t>
      </w:r>
      <w:r>
        <w:t xml:space="preserve">negotiations. Clearly, there is a risk that that is going to be the case, so what happens to the protocol in that </w:t>
      </w:r>
      <w:r>
        <w:t>context and the various checks that may flow from that?</w:t>
      </w:r>
      <w:r w:rsidR="002349E2">
        <w:t xml:space="preserve"> </w:t>
      </w:r>
    </w:p>
    <w:p w:rsidR="00E52E95" w:rsidP="00E52E95">
      <w:pPr>
        <w:pStyle w:val="Answer"/>
      </w:pPr>
      <w:sdt>
        <w:sdtPr>
          <w:alias w:val="Witness"/>
          <w:id w:val="-1235152136"/>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We are </w:t>
      </w:r>
      <w:r w:rsidR="002349E2">
        <w:t>delivering on</w:t>
      </w:r>
      <w:r>
        <w:t xml:space="preserve"> the protocol now in terms of SPS checks and we will continue to do that. What we are setting in place in this Bill, should we get into a situation where</w:t>
      </w:r>
      <w:r w:rsidR="002349E2">
        <w:t xml:space="preserve"> it</w:t>
      </w:r>
      <w:r>
        <w:t xml:space="preserve"> is needed, </w:t>
      </w:r>
      <w:r w:rsidR="002349E2">
        <w:t xml:space="preserve">is an absolute safety net and insurance policy </w:t>
      </w:r>
      <w:r>
        <w:t xml:space="preserve">for Northern Ireland businesses to know that they have unfettered access and </w:t>
      </w:r>
      <w:r w:rsidR="002349E2">
        <w:t>can</w:t>
      </w:r>
      <w:r>
        <w:t xml:space="preserve"> continue to trade as part of the United Kingdom’s customs territory. That is an entirely appropriate and correct thing for the Government to do.</w:t>
      </w:r>
    </w:p>
    <w:p w:rsidR="00E52E95" w:rsidP="00E52E95">
      <w:pPr>
        <w:pStyle w:val="Question"/>
        <w:numPr>
          <w:ilvl w:val="0"/>
          <w:numId w:val="9"/>
        </w:numPr>
      </w:pPr>
      <w:sdt>
        <w:sdtPr>
          <w:alias w:val="Member"/>
          <w:tag w:val="&lt;Member mnisId='4856' dodsId=''&gt;"/>
          <w:id w:val="-119843637"/>
          <w:placeholder>
            <w:docPart w:val="C8C86EE311CA4681977733A12E13EA6C"/>
          </w:placeholder>
          <w:richText/>
        </w:sdtPr>
        <w:sdtContent>
          <w:r w:rsidRPr="00716137">
            <w:rPr>
              <w:b/>
            </w:rPr>
            <w:t>Stephen</w:t>
          </w:r>
          <w:r>
            <w:rPr>
              <w:b/>
            </w:rPr>
            <w:t xml:space="preserve"> </w:t>
          </w:r>
          <w:r w:rsidRPr="00716137">
            <w:rPr>
              <w:b/>
            </w:rPr>
            <w:t>Farry:</w:t>
          </w:r>
        </w:sdtContent>
      </w:sdt>
      <w:r>
        <w:t xml:space="preserve"> Do you accept that, given that the protocol was designed to be the bare minimum to avoid a hard border on the island of Ireland, if there is a default—for example, if the UK Government follow through with </w:t>
      </w:r>
      <w:r w:rsidR="002349E2">
        <w:t xml:space="preserve">clause </w:t>
      </w:r>
      <w:r>
        <w:t xml:space="preserve">42 of the Bill—that </w:t>
      </w:r>
      <w:r w:rsidR="002349E2">
        <w:t xml:space="preserve">would </w:t>
      </w:r>
      <w:r>
        <w:t>create a pressure and tension that could see a return of some degree of checks on the land border in Ireland? What do you see as the consequences that will flow if that is, indeed, the case</w:t>
      </w:r>
      <w:r w:rsidR="002349E2">
        <w:t>?</w:t>
      </w:r>
    </w:p>
    <w:p w:rsidR="00E52E95" w:rsidP="00E52E95">
      <w:pPr>
        <w:pStyle w:val="Answer"/>
      </w:pPr>
      <w:sdt>
        <w:sdtPr>
          <w:alias w:val="Witness"/>
          <w:id w:val="-686057098"/>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No.</w:t>
      </w:r>
    </w:p>
    <w:p w:rsidR="00E52E95" w:rsidP="00E52E95">
      <w:pPr>
        <w:pStyle w:val="Question"/>
        <w:numPr>
          <w:ilvl w:val="0"/>
          <w:numId w:val="9"/>
        </w:numPr>
      </w:pPr>
      <w:sdt>
        <w:sdtPr>
          <w:alias w:val="Member"/>
          <w:tag w:val="&lt;Member mnisId='4856' dodsId=''&gt;"/>
          <w:id w:val="-652979963"/>
          <w:placeholder>
            <w:docPart w:val="C8C86EE311CA4681977733A12E13EA6C"/>
          </w:placeholder>
          <w:richText/>
        </w:sdtPr>
        <w:sdtContent>
          <w:r w:rsidRPr="0031334B">
            <w:rPr>
              <w:b/>
            </w:rPr>
            <w:t>Stephen</w:t>
          </w:r>
          <w:r>
            <w:rPr>
              <w:b/>
            </w:rPr>
            <w:t xml:space="preserve"> </w:t>
          </w:r>
          <w:r w:rsidRPr="0031334B">
            <w:rPr>
              <w:b/>
            </w:rPr>
            <w:t>Farry:</w:t>
          </w:r>
        </w:sdtContent>
      </w:sdt>
      <w:r>
        <w:t xml:space="preserve"> How does the European Union otherwise protect the integrity of its single market and customs union?</w:t>
      </w:r>
    </w:p>
    <w:p w:rsidR="00E52E95" w:rsidP="00E52E95">
      <w:pPr>
        <w:pStyle w:val="Answer"/>
      </w:pPr>
      <w:sdt>
        <w:sdtPr>
          <w:alias w:val="Witness"/>
          <w:id w:val="198295646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As I say, we are working through the </w:t>
      </w:r>
      <w:r w:rsidR="00F61417">
        <w:t>Joint Committee</w:t>
      </w:r>
      <w:r>
        <w:t xml:space="preserve">, because that is an issue around products going from Great Britain to Northern Ireland. That is a matter for the </w:t>
      </w:r>
      <w:r w:rsidR="00F61417">
        <w:t>Joint Committee</w:t>
      </w:r>
      <w:r>
        <w:t xml:space="preserve"> that it continues to work on. It is something we are doing in good faith and I am sure we will come to a positive conclusion. We are absolutely not going to have borders north-south. That would be completely inappropriate and something we have consistently been clear about</w:t>
      </w:r>
      <w:r w:rsidR="002349E2">
        <w:t>.</w:t>
      </w:r>
      <w:r>
        <w:t xml:space="preserve"> </w:t>
      </w:r>
      <w:r w:rsidR="002349E2">
        <w:t xml:space="preserve">To </w:t>
      </w:r>
      <w:r>
        <w:t>be fair, so has the EU. That is not something that anybody is going to be doing.</w:t>
      </w:r>
    </w:p>
    <w:p w:rsidR="00E52E95" w:rsidP="00E52E95">
      <w:pPr>
        <w:pStyle w:val="Question"/>
        <w:numPr>
          <w:ilvl w:val="0"/>
          <w:numId w:val="9"/>
        </w:numPr>
      </w:pPr>
      <w:sdt>
        <w:sdtPr>
          <w:alias w:val="Member"/>
          <w:tag w:val="&lt;Member mnisId='4856' dodsId=''&gt;"/>
          <w:id w:val="1602691548"/>
          <w:placeholder>
            <w:docPart w:val="C8C86EE311CA4681977733A12E13EA6C"/>
          </w:placeholder>
          <w:richText/>
        </w:sdtPr>
        <w:sdtContent>
          <w:r w:rsidRPr="0031334B">
            <w:rPr>
              <w:b/>
            </w:rPr>
            <w:t>Stephen</w:t>
          </w:r>
          <w:r>
            <w:rPr>
              <w:b/>
            </w:rPr>
            <w:t xml:space="preserve"> </w:t>
          </w:r>
          <w:r w:rsidRPr="0031334B">
            <w:rPr>
              <w:b/>
            </w:rPr>
            <w:t>Farry:</w:t>
          </w:r>
        </w:sdtContent>
      </w:sdt>
      <w:r w:rsidR="002349E2">
        <w:t xml:space="preserve"> I am struggling</w:t>
      </w:r>
      <w:r>
        <w:t xml:space="preserve"> to grasp how we have a situation where, if there is a default on the protocol, there is not then a consequence that flows from that, given that the protocol was designed to—</w:t>
      </w:r>
    </w:p>
    <w:p w:rsidR="00E52E95" w:rsidP="00E52E95">
      <w:pPr>
        <w:pStyle w:val="Answer"/>
      </w:pPr>
      <w:sdt>
        <w:sdtPr>
          <w:alias w:val="Witness"/>
          <w:id w:val="214384261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As I say, we are determined to deliver on the Northern Ireland </w:t>
      </w:r>
      <w:r w:rsidR="00F537FD">
        <w:t>protocol</w:t>
      </w:r>
      <w:r>
        <w:t>.</w:t>
      </w:r>
    </w:p>
    <w:p w:rsidR="00E52E95" w:rsidP="00E52E95">
      <w:pPr>
        <w:pStyle w:val="Question"/>
        <w:numPr>
          <w:ilvl w:val="0"/>
          <w:numId w:val="9"/>
        </w:numPr>
      </w:pPr>
      <w:sdt>
        <w:sdtPr>
          <w:alias w:val="Member"/>
          <w:tag w:val="&lt;Member mnisId='4856' dodsId=''&gt;"/>
          <w:id w:val="1944414966"/>
          <w:placeholder>
            <w:docPart w:val="C8C86EE311CA4681977733A12E13EA6C"/>
          </w:placeholder>
          <w:richText/>
        </w:sdtPr>
        <w:sdtContent>
          <w:r w:rsidRPr="005F6486">
            <w:rPr>
              <w:b/>
            </w:rPr>
            <w:t>Stephen</w:t>
          </w:r>
          <w:r>
            <w:rPr>
              <w:b/>
            </w:rPr>
            <w:t xml:space="preserve"> </w:t>
          </w:r>
          <w:r w:rsidRPr="005F6486">
            <w:rPr>
              <w:b/>
            </w:rPr>
            <w:t>Farry:</w:t>
          </w:r>
        </w:sdtContent>
      </w:sdt>
      <w:r>
        <w:t xml:space="preserve"> At this stage, Secretary</w:t>
      </w:r>
      <w:r w:rsidR="002349E2">
        <w:t xml:space="preserve"> of State</w:t>
      </w:r>
      <w:r>
        <w:t>, with respect, every answer you have given today is that everything is going swimmingly with the protocol, and that, with good faith and trust, everything will be fine. When we hear what the European Union are saying in reaction to what the Government and, indeed, you announced last week, there is a disconnect between the two analyses here.</w:t>
      </w:r>
    </w:p>
    <w:p w:rsidR="00E52E95" w:rsidP="00E52E95">
      <w:pPr>
        <w:pStyle w:val="Answer"/>
      </w:pPr>
      <w:sdt>
        <w:sdtPr>
          <w:alias w:val="Witness"/>
          <w:id w:val="62449647"/>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appreciate that you have an opinion. That is not necessarily my opinion, and my opinion is th</w:t>
      </w:r>
      <w:r w:rsidRPr="002349E2">
        <w:t xml:space="preserve">at the negotiators will </w:t>
      </w:r>
      <w:r w:rsidRPr="002349E2" w:rsidR="002349E2">
        <w:t xml:space="preserve">continue </w:t>
      </w:r>
      <w:r w:rsidR="00291C69">
        <w:rPr>
          <w:i/>
          <w:iCs/>
        </w:rPr>
        <w:t>[Inaudible]</w:t>
      </w:r>
      <w:r w:rsidR="00291C69">
        <w:t>.</w:t>
      </w:r>
      <w:r w:rsidRPr="002349E2" w:rsidR="002349E2">
        <w:t xml:space="preserve"> We </w:t>
      </w:r>
      <w:r w:rsidRPr="002349E2">
        <w:t xml:space="preserve">have been very clear that we want to deliver </w:t>
      </w:r>
      <w:r w:rsidRPr="002349E2" w:rsidR="002349E2">
        <w:t xml:space="preserve">on </w:t>
      </w:r>
      <w:r w:rsidRPr="002349E2">
        <w:t xml:space="preserve">not just the </w:t>
      </w:r>
      <w:r w:rsidRPr="002349E2" w:rsidR="00F537FD">
        <w:t>withdrawal agreement</w:t>
      </w:r>
      <w:r w:rsidRPr="002349E2">
        <w:t xml:space="preserve"> but the Northern Ireland </w:t>
      </w:r>
      <w:r w:rsidRPr="002349E2" w:rsidR="00F537FD">
        <w:t>protocol</w:t>
      </w:r>
      <w:r w:rsidRPr="002349E2">
        <w:t>. We continue to do that. The Chairman earlier on made the point about being judged by our actions. Our actions back</w:t>
      </w:r>
      <w:r>
        <w:t xml:space="preserve"> that up through the work we </w:t>
      </w:r>
      <w:r>
        <w:t xml:space="preserve">have done in delivering on that </w:t>
      </w:r>
      <w:r w:rsidR="00F537FD">
        <w:t>protocol</w:t>
      </w:r>
      <w:r>
        <w:t>, including this very week between D</w:t>
      </w:r>
      <w:r w:rsidR="00291C69">
        <w:t>EFRA</w:t>
      </w:r>
      <w:r>
        <w:t xml:space="preserve"> and DAERA.</w:t>
      </w:r>
      <w:r w:rsidR="002349E2">
        <w:t xml:space="preserve"> </w:t>
      </w:r>
    </w:p>
    <w:p w:rsidR="00E52E95" w:rsidP="00E52E95">
      <w:pPr>
        <w:pStyle w:val="Question"/>
        <w:numPr>
          <w:ilvl w:val="0"/>
          <w:numId w:val="9"/>
        </w:numPr>
      </w:pPr>
      <w:sdt>
        <w:sdtPr>
          <w:alias w:val="Member"/>
          <w:tag w:val="&lt;Member mnisId='4494' dodsId='72275'&gt;"/>
          <w:id w:val="-2004813023"/>
          <w:placeholder>
            <w:docPart w:val="C8C86EE311CA4681977733A12E13EA6C"/>
          </w:placeholder>
          <w:richText/>
        </w:sdtPr>
        <w:sdtContent>
          <w:r w:rsidRPr="00F746DB">
            <w:rPr>
              <w:b/>
            </w:rPr>
            <w:t>Chair:</w:t>
          </w:r>
        </w:sdtContent>
      </w:sdt>
      <w:r>
        <w:t xml:space="preserve"> Secretary</w:t>
      </w:r>
      <w:r w:rsidR="002349E2">
        <w:t xml:space="preserve"> of State</w:t>
      </w:r>
      <w:r>
        <w:t xml:space="preserve">, can I ask you to comment very briefly as to whether </w:t>
      </w:r>
      <w:r w:rsidR="002349E2">
        <w:t>this</w:t>
      </w:r>
      <w:r>
        <w:t xml:space="preserve"> </w:t>
      </w:r>
      <w:r w:rsidR="002349E2">
        <w:t xml:space="preserve">is </w:t>
      </w:r>
      <w:r>
        <w:t xml:space="preserve">still the view of the Government, as </w:t>
      </w:r>
      <w:r w:rsidR="002349E2">
        <w:t>they</w:t>
      </w:r>
      <w:r>
        <w:t xml:space="preserve"> expressed in </w:t>
      </w:r>
      <w:r w:rsidR="002349E2">
        <w:t>their</w:t>
      </w:r>
      <w:r>
        <w:t xml:space="preserve"> response to our </w:t>
      </w:r>
      <w:r w:rsidR="002349E2">
        <w:t xml:space="preserve">unfettered access </w:t>
      </w:r>
      <w:r>
        <w:t>inquiry just last Friday</w:t>
      </w:r>
      <w:r w:rsidR="002349E2">
        <w:t>:</w:t>
      </w:r>
      <w:r>
        <w:t xml:space="preserve"> “The Government is extremely confident that the EU is working in good faith and shares our desire to avoid these serious consequences”?</w:t>
      </w:r>
    </w:p>
    <w:p w:rsidR="00E52E95" w:rsidP="00E52E95">
      <w:pPr>
        <w:pStyle w:val="Answer"/>
      </w:pPr>
      <w:sdt>
        <w:sdtPr>
          <w:alias w:val="Witness"/>
          <w:id w:val="240302442"/>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Yes, and I outlined that at the Dispatch Box last week.</w:t>
      </w:r>
    </w:p>
    <w:p w:rsidR="00E52E95" w:rsidRPr="008A4C75" w:rsidP="00E52E95">
      <w:pPr>
        <w:pStyle w:val="Question"/>
        <w:numPr>
          <w:ilvl w:val="0"/>
          <w:numId w:val="9"/>
        </w:numPr>
      </w:pPr>
      <w:sdt>
        <w:sdtPr>
          <w:alias w:val="Member"/>
          <w:tag w:val="&lt;Member mnisId='1409' dodsId='25794'&gt;"/>
          <w:id w:val="1560057092"/>
          <w:placeholder>
            <w:docPart w:val="C8C86EE311CA4681977733A12E13EA6C"/>
          </w:placeholder>
          <w:richText/>
        </w:sdtPr>
        <w:sdtContent>
          <w:r w:rsidRPr="0013617A">
            <w:rPr>
              <w:b/>
            </w:rPr>
            <w:t>Mr</w:t>
          </w:r>
          <w:r>
            <w:rPr>
              <w:b/>
            </w:rPr>
            <w:t xml:space="preserve"> </w:t>
          </w:r>
          <w:r w:rsidR="002349E2">
            <w:rPr>
              <w:b/>
            </w:rPr>
            <w:t>Campbell:</w:t>
          </w:r>
        </w:sdtContent>
      </w:sdt>
      <w:r>
        <w:t xml:space="preserve"> You are very welcome, Secretary of State. The most </w:t>
      </w:r>
      <w:r w:rsidR="002349E2">
        <w:t>pertinent problem we have on our Committee</w:t>
      </w:r>
      <w:r>
        <w:t xml:space="preserve"> is that we are responding to what we hear you say at the Dispatch </w:t>
      </w:r>
      <w:r w:rsidRPr="008A4C75">
        <w:t>Box, but</w:t>
      </w:r>
      <w:r w:rsidRPr="008A4C75" w:rsidR="002349E2">
        <w:t>,</w:t>
      </w:r>
      <w:r w:rsidRPr="008A4C75">
        <w:t xml:space="preserve"> in </w:t>
      </w:r>
      <w:r w:rsidRPr="008A4C75" w:rsidR="002349E2">
        <w:t>the total absence of knowing what the EU negotiating position has been</w:t>
      </w:r>
      <w:r w:rsidRPr="008A4C75">
        <w:t xml:space="preserve"> over the past weeks and months</w:t>
      </w:r>
      <w:r w:rsidRPr="008A4C75" w:rsidR="002349E2">
        <w:t>, we do not know</w:t>
      </w:r>
      <w:r w:rsidRPr="008A4C75">
        <w:t xml:space="preserve"> </w:t>
      </w:r>
      <w:r w:rsidR="004C2EE3">
        <w:rPr>
          <w:i/>
          <w:iCs/>
        </w:rPr>
        <w:t>[Inaudible]</w:t>
      </w:r>
      <w:r w:rsidRPr="008A4C75">
        <w:t xml:space="preserve"> the issues of the past week or so. In terms of the—</w:t>
      </w:r>
    </w:p>
    <w:p w:rsidR="00E52E95" w:rsidP="008A4C75">
      <w:pPr>
        <w:pStyle w:val="Question"/>
        <w:numPr>
          <w:ilvl w:val="0"/>
          <w:numId w:val="0"/>
        </w:numPr>
        <w:ind w:left="794"/>
      </w:pPr>
      <w:sdt>
        <w:sdtPr>
          <w:alias w:val="Member"/>
          <w:tag w:val="&lt;Member mnisId='4494' dodsId='72275'&gt;"/>
          <w:id w:val="-621921393"/>
          <w:placeholder>
            <w:docPart w:val="C8C86EE311CA4681977733A12E13EA6C"/>
          </w:placeholder>
          <w:richText/>
        </w:sdtPr>
        <w:sdtContent>
          <w:r w:rsidRPr="008A4C75">
            <w:rPr>
              <w:b/>
            </w:rPr>
            <w:t>Chair:</w:t>
          </w:r>
        </w:sdtContent>
      </w:sdt>
      <w:r w:rsidRPr="008A4C75">
        <w:t xml:space="preserve"> Gregory, I am not sure the Secretary of State can hear you. I am certainly having some trouble. </w:t>
      </w:r>
      <w:r>
        <w:t>Could you just turn your volume down on your device?</w:t>
      </w:r>
    </w:p>
    <w:p w:rsidR="00E52E95" w:rsidP="00E52E95">
      <w:pPr>
        <w:pStyle w:val="Question"/>
        <w:numPr>
          <w:ilvl w:val="0"/>
          <w:numId w:val="0"/>
        </w:numPr>
        <w:ind w:left="794"/>
      </w:pPr>
      <w:sdt>
        <w:sdtPr>
          <w:alias w:val="Member"/>
          <w:tag w:val="&lt;Member mnisId='1409' dodsId='25794'&gt;"/>
          <w:id w:val="895400854"/>
          <w:placeholder>
            <w:docPart w:val="C8C86EE311CA4681977733A12E13EA6C"/>
          </w:placeholder>
          <w:richText/>
        </w:sdtPr>
        <w:sdtContent>
          <w:r w:rsidRPr="00F518EB">
            <w:rPr>
              <w:b/>
            </w:rPr>
            <w:t>Mr</w:t>
          </w:r>
          <w:r>
            <w:rPr>
              <w:b/>
            </w:rPr>
            <w:t xml:space="preserve"> </w:t>
          </w:r>
          <w:r w:rsidR="002349E2">
            <w:rPr>
              <w:b/>
            </w:rPr>
            <w:t>Campbell:</w:t>
          </w:r>
        </w:sdtContent>
      </w:sdt>
      <w:r>
        <w:t xml:space="preserve"> Is that any better, Chair?</w:t>
      </w:r>
    </w:p>
    <w:p w:rsidR="00E52E95" w:rsidP="00E52E95">
      <w:pPr>
        <w:pStyle w:val="Question"/>
        <w:numPr>
          <w:ilvl w:val="0"/>
          <w:numId w:val="0"/>
        </w:numPr>
        <w:ind w:left="794"/>
      </w:pPr>
      <w:sdt>
        <w:sdtPr>
          <w:alias w:val="Member"/>
          <w:tag w:val="&lt;Member mnisId='4494' dodsId='72275'&gt;"/>
          <w:id w:val="815916998"/>
          <w:placeholder>
            <w:docPart w:val="C8C86EE311CA4681977733A12E13EA6C"/>
          </w:placeholder>
          <w:richText/>
        </w:sdtPr>
        <w:sdtContent>
          <w:r w:rsidRPr="00F518EB">
            <w:rPr>
              <w:b/>
            </w:rPr>
            <w:t>Chair:</w:t>
          </w:r>
        </w:sdtContent>
      </w:sdt>
      <w:r>
        <w:t xml:space="preserve"> Yes, certainly as far as I am concerned. Brandon, is that better for you?</w:t>
      </w:r>
    </w:p>
    <w:p w:rsidR="00E52E95" w:rsidP="00E52E95">
      <w:pPr>
        <w:pStyle w:val="Answer"/>
      </w:pPr>
      <w:sdt>
        <w:sdtPr>
          <w:alias w:val="Witness"/>
          <w:id w:val="525981128"/>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Yes, it seems better.</w:t>
      </w:r>
    </w:p>
    <w:p w:rsidR="00E52E95" w:rsidP="00E52E95">
      <w:pPr>
        <w:pStyle w:val="Question"/>
        <w:numPr>
          <w:ilvl w:val="0"/>
          <w:numId w:val="0"/>
        </w:numPr>
        <w:ind w:left="794"/>
      </w:pPr>
      <w:sdt>
        <w:sdtPr>
          <w:alias w:val="Member"/>
          <w:tag w:val="&lt;Member mnisId='4494' dodsId='72275'&gt;"/>
          <w:id w:val="1678768299"/>
          <w:placeholder>
            <w:docPart w:val="C8C86EE311CA4681977733A12E13EA6C"/>
          </w:placeholder>
          <w:richText/>
        </w:sdtPr>
        <w:sdtContent>
          <w:r w:rsidRPr="00F518EB">
            <w:rPr>
              <w:b/>
            </w:rPr>
            <w:t>Chair:</w:t>
          </w:r>
        </w:sdtContent>
      </w:sdt>
      <w:r>
        <w:t xml:space="preserve"> Sorry, Gregory, do you just want to restart your question?</w:t>
      </w:r>
    </w:p>
    <w:p w:rsidR="00E52E95" w:rsidP="008A4C75">
      <w:pPr>
        <w:pStyle w:val="Question"/>
        <w:numPr>
          <w:ilvl w:val="0"/>
          <w:numId w:val="0"/>
        </w:numPr>
        <w:ind w:left="794"/>
      </w:pPr>
      <w:sdt>
        <w:sdtPr>
          <w:alias w:val="Member"/>
          <w:tag w:val="&lt;Member mnisId='1409' dodsId='25794'&gt;"/>
          <w:id w:val="-154226429"/>
          <w:placeholder>
            <w:docPart w:val="C8C86EE311CA4681977733A12E13EA6C"/>
          </w:placeholder>
          <w:richText/>
        </w:sdtPr>
        <w:sdtContent>
          <w:r w:rsidRPr="00F518EB">
            <w:rPr>
              <w:b/>
            </w:rPr>
            <w:t>Mr</w:t>
          </w:r>
          <w:r>
            <w:rPr>
              <w:b/>
            </w:rPr>
            <w:t xml:space="preserve"> </w:t>
          </w:r>
          <w:r w:rsidR="002349E2">
            <w:rPr>
              <w:b/>
            </w:rPr>
            <w:t>Campbell:</w:t>
          </w:r>
        </w:sdtContent>
      </w:sdt>
      <w:r>
        <w:t xml:space="preserve"> We have a disadvantage on the Committee, Secretary of State. We know exactly what you said at the Dispatch Box</w:t>
      </w:r>
      <w:r w:rsidR="008A4C75">
        <w:t>,</w:t>
      </w:r>
      <w:r>
        <w:t xml:space="preserve"> but we are totally unaware of the negotiating position of the EU that brought us to the point of you coming to the Dispatch Box. Setting that to one side, the Environment Minister in Northern Ireland, my colleague Mr Poots, is in a difficult position at the moment, where he has been caught between two difficult positions: what work does he do, for example, at the </w:t>
      </w:r>
      <w:r w:rsidR="004C2EE3">
        <w:t>p</w:t>
      </w:r>
      <w:r>
        <w:t>ort of Larne; what work should he have done; and what work can he do now in the absence of certainty in preparation for 1 January? Can you give any definitive and positive advice about what he should be doing in the next 10 weeks?</w:t>
      </w:r>
    </w:p>
    <w:p w:rsidR="00E52E95" w:rsidP="00E52E95">
      <w:pPr>
        <w:pStyle w:val="Answer"/>
      </w:pPr>
      <w:sdt>
        <w:sdtPr>
          <w:alias w:val="Witness"/>
          <w:id w:val="-1603253026"/>
          <w:placeholder>
            <w:docPart w:val="C8C86EE311CA4681977733A12E13EA6C"/>
          </w:placeholder>
          <w:richText/>
        </w:sdtPr>
        <w:sdtContent>
          <w:r w:rsidRPr="00C07753">
            <w:rPr>
              <w:b/>
              <w:i/>
            </w:rPr>
            <w:t>Brandon</w:t>
          </w:r>
          <w:r>
            <w:rPr>
              <w:b/>
              <w:i/>
            </w:rPr>
            <w:t xml:space="preserve"> </w:t>
          </w:r>
          <w:r w:rsidRPr="00C07753">
            <w:rPr>
              <w:b/>
              <w:i/>
            </w:rPr>
            <w:t>Lewis:</w:t>
          </w:r>
        </w:sdtContent>
      </w:sdt>
      <w:r w:rsidR="008A4C75">
        <w:t xml:space="preserve"> Yes. Thank </w:t>
      </w:r>
      <w:r>
        <w:t xml:space="preserve">you, I was able to hear that fine. I will let Colin touch on this, but </w:t>
      </w:r>
      <w:r w:rsidR="008A4C75">
        <w:t xml:space="preserve">I think </w:t>
      </w:r>
      <w:r>
        <w:t>that issue has been resolved. That is an issue that the Department for Environment, Food and Rural Affairs and the Secretary of State for D</w:t>
      </w:r>
      <w:r w:rsidR="004C2EE3">
        <w:t>EFRA</w:t>
      </w:r>
      <w:r>
        <w:t xml:space="preserve"> have been working on with Minister Poots, and I believe that, in the last 24 to 48 hours, that has been resolved, so that they are now clear about the work they need to do. It is a very good example, as I have been saying earlier in this Committee meeting, of the Government continuing to demonstrate that we are delivering on our commitments in the </w:t>
      </w:r>
      <w:r w:rsidR="00F537FD">
        <w:t>withdrawal agreement</w:t>
      </w:r>
      <w:r>
        <w:t xml:space="preserve"> as well as the protocol.</w:t>
      </w:r>
    </w:p>
    <w:p w:rsidR="00E52E95" w:rsidP="00E52E95">
      <w:pPr>
        <w:pStyle w:val="Answer"/>
      </w:pPr>
      <w:sdt>
        <w:sdtPr>
          <w:alias w:val="Witness"/>
          <w:id w:val="-605580514"/>
          <w:placeholder>
            <w:docPart w:val="C8C86EE311CA4681977733A12E13EA6C"/>
          </w:placeholder>
          <w:richText/>
        </w:sdtPr>
        <w:sdtContent>
          <w:r w:rsidRPr="00E52E95">
            <w:rPr>
              <w:b/>
              <w:i/>
            </w:rPr>
            <w:t>Colin Perry:</w:t>
          </w:r>
        </w:sdtContent>
      </w:sdt>
      <w:r>
        <w:t xml:space="preserve"> The </w:t>
      </w:r>
      <w:r w:rsidR="00F61417">
        <w:t>Command Paper</w:t>
      </w:r>
      <w:r>
        <w:t xml:space="preserve"> back in May talked about sanitary and phytosanitary processes. There has been active and ongoing engagement between DAERA in Northern Ireland and the Department for Environment, Food and Rural Affairs in Whitehall to deliver on processes that are as light-touch as possible but are consistent with the protocol. It was also referred to by the Prime Minister in the House this week, when he talked about creating the SPS processes required by the protocol, and those are progressing, such that we are looking to deliver the processes and infrastructure required to deliver those processes at places </w:t>
      </w:r>
      <w:r w:rsidR="008A4C75">
        <w:t>such as</w:t>
      </w:r>
      <w:r>
        <w:t xml:space="preserve"> Larne, as the Secretary of State outlined.</w:t>
      </w:r>
    </w:p>
    <w:p w:rsidR="00E52E95" w:rsidP="00E52E95">
      <w:pPr>
        <w:pStyle w:val="Question"/>
        <w:numPr>
          <w:ilvl w:val="0"/>
          <w:numId w:val="9"/>
        </w:numPr>
      </w:pPr>
      <w:sdt>
        <w:sdtPr>
          <w:alias w:val="Member"/>
          <w:tag w:val="&lt;Member mnisId='1409' dodsId='25794'&gt;"/>
          <w:id w:val="-1517069266"/>
          <w:placeholder>
            <w:docPart w:val="C8C86EE311CA4681977733A12E13EA6C"/>
          </w:placeholder>
          <w:richText/>
        </w:sdtPr>
        <w:sdtContent>
          <w:r w:rsidRPr="002D4204">
            <w:rPr>
              <w:b/>
            </w:rPr>
            <w:t>Mr</w:t>
          </w:r>
          <w:r>
            <w:rPr>
              <w:b/>
            </w:rPr>
            <w:t xml:space="preserve"> </w:t>
          </w:r>
          <w:r w:rsidR="002349E2">
            <w:rPr>
              <w:b/>
            </w:rPr>
            <w:t>Campbell:</w:t>
          </w:r>
        </w:sdtContent>
      </w:sdt>
      <w:r>
        <w:t xml:space="preserve"> If I could just get clarity on that, </w:t>
      </w:r>
      <w:r w:rsidR="008A4C75">
        <w:t>is any of</w:t>
      </w:r>
      <w:r>
        <w:t xml:space="preserve"> the work that may be required</w:t>
      </w:r>
      <w:r w:rsidR="008A4C75">
        <w:t>,</w:t>
      </w:r>
      <w:r>
        <w:t xml:space="preserve"> at the </w:t>
      </w:r>
      <w:r w:rsidR="004C2EE3">
        <w:t>p</w:t>
      </w:r>
      <w:r>
        <w:t xml:space="preserve">ort of Larne and </w:t>
      </w:r>
      <w:r w:rsidRPr="008A4C75">
        <w:t xml:space="preserve">elsewhere, going to </w:t>
      </w:r>
      <w:r w:rsidRPr="008A4C75" w:rsidR="008A4C75">
        <w:t>impede</w:t>
      </w:r>
      <w:r w:rsidRPr="008A4C75">
        <w:t xml:space="preserve"> unfettered access, east-west or west-east?</w:t>
      </w:r>
    </w:p>
    <w:p w:rsidR="00E52E95" w:rsidP="00E52E95">
      <w:pPr>
        <w:pStyle w:val="Answer"/>
      </w:pPr>
      <w:sdt>
        <w:sdtPr>
          <w:alias w:val="Witness"/>
          <w:id w:val="684413787"/>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In terms of Northern Ireland to Great Britain, no. In terms of Great Britain to Northern Ireland, we have always said there will be limited checks on certain products</w:t>
      </w:r>
      <w:r w:rsidR="008A4C75">
        <w:t xml:space="preserve">, SPS checks on live </w:t>
      </w:r>
      <w:r>
        <w:t xml:space="preserve">animals </w:t>
      </w:r>
      <w:r w:rsidR="008A4C75">
        <w:t>goods</w:t>
      </w:r>
      <w:r>
        <w:t xml:space="preserve">, and that is exactly what this is about. This is, as I say, delivering on the commitments we have made in the </w:t>
      </w:r>
      <w:r w:rsidR="00F537FD">
        <w:t>withdrawal agreement</w:t>
      </w:r>
      <w:r>
        <w:t>, and that will apply.</w:t>
      </w:r>
    </w:p>
    <w:p w:rsidR="00E52E95" w:rsidP="00E52E95">
      <w:pPr>
        <w:pStyle w:val="Question"/>
        <w:numPr>
          <w:ilvl w:val="0"/>
          <w:numId w:val="9"/>
        </w:numPr>
      </w:pPr>
      <w:sdt>
        <w:sdtPr>
          <w:alias w:val="Member"/>
          <w:tag w:val="&lt;Member mnisId='1409' dodsId='25794'&gt;"/>
          <w:id w:val="-1742249721"/>
          <w:placeholder>
            <w:docPart w:val="C8C86EE311CA4681977733A12E13EA6C"/>
          </w:placeholder>
          <w:richText/>
        </w:sdtPr>
        <w:sdtContent>
          <w:r w:rsidRPr="002A5563">
            <w:rPr>
              <w:b/>
            </w:rPr>
            <w:t>Mr</w:t>
          </w:r>
          <w:r>
            <w:rPr>
              <w:b/>
            </w:rPr>
            <w:t xml:space="preserve"> </w:t>
          </w:r>
          <w:r w:rsidR="002349E2">
            <w:rPr>
              <w:b/>
            </w:rPr>
            <w:t>Campbell:</w:t>
          </w:r>
        </w:sdtContent>
      </w:sdt>
      <w:r>
        <w:t xml:space="preserve"> Moving on from ports to airports, is it possible for you to take up the issue with HMRC? I am led to believe that, now that international flights are </w:t>
      </w:r>
      <w:r w:rsidR="008A4C75">
        <w:t>beginning</w:t>
      </w:r>
      <w:r>
        <w:t xml:space="preserve"> again, looking forward to 1 January and beyond, and the protocol or whatever emerges beyond that, Dublin has yet again another advantage over Belfast in terms of returning international passengers and the accessibility that they have when they arrive. Can you raise that </w:t>
      </w:r>
      <w:r w:rsidR="008A4C75">
        <w:t xml:space="preserve">so that Belfast is on </w:t>
      </w:r>
      <w:r>
        <w:t>the same level playing field as Dublin, for example?</w:t>
      </w:r>
    </w:p>
    <w:p w:rsidR="00E52E95" w:rsidP="00E52E95">
      <w:pPr>
        <w:pStyle w:val="Answer"/>
      </w:pPr>
      <w:sdt>
        <w:sdtPr>
          <w:alias w:val="Witness"/>
          <w:id w:val="-151067015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am sorry.</w:t>
      </w:r>
    </w:p>
    <w:p w:rsidR="00E52E95" w:rsidP="00E52E95">
      <w:pPr>
        <w:pStyle w:val="Answer"/>
      </w:pPr>
      <w:sdt>
        <w:sdtPr>
          <w:alias w:val="Witness"/>
          <w:id w:val="-1022246513"/>
          <w:placeholder>
            <w:docPart w:val="C8C86EE311CA4681977733A12E13EA6C"/>
          </w:placeholder>
          <w:richText/>
        </w:sdtPr>
        <w:sdtContent>
          <w:r w:rsidRPr="00E52E95">
            <w:rPr>
              <w:b/>
              <w:i/>
            </w:rPr>
            <w:t>Colin Perry:</w:t>
          </w:r>
        </w:sdtContent>
      </w:sdt>
      <w:r>
        <w:t xml:space="preserve"> Mr Campbell, both the Secretary of State and I are struggling to hear the question. It might be better if we contact you separately on this.</w:t>
      </w:r>
    </w:p>
    <w:p w:rsidR="00E52E95" w:rsidP="00E52E95">
      <w:pPr>
        <w:pStyle w:val="Question"/>
        <w:numPr>
          <w:ilvl w:val="0"/>
          <w:numId w:val="0"/>
        </w:numPr>
        <w:ind w:left="794"/>
      </w:pPr>
      <w:sdt>
        <w:sdtPr>
          <w:alias w:val="Member"/>
          <w:tag w:val="&lt;Member mnisId='4494' dodsId='72275'&gt;"/>
          <w:id w:val="1200511552"/>
          <w:placeholder>
            <w:docPart w:val="C8C86EE311CA4681977733A12E13EA6C"/>
          </w:placeholder>
          <w:richText/>
        </w:sdtPr>
        <w:sdtContent>
          <w:r w:rsidRPr="00F52448">
            <w:rPr>
              <w:b/>
            </w:rPr>
            <w:t>Chair:</w:t>
          </w:r>
        </w:sdtContent>
      </w:sdt>
      <w:r>
        <w:t xml:space="preserve"> We are grateful. Let us turn to the dulcet tones of Scott Benton.</w:t>
      </w:r>
    </w:p>
    <w:p w:rsidR="00E52E95" w:rsidP="00E52E95">
      <w:pPr>
        <w:pStyle w:val="Question"/>
        <w:numPr>
          <w:ilvl w:val="0"/>
          <w:numId w:val="9"/>
        </w:numPr>
      </w:pPr>
      <w:sdt>
        <w:sdtPr>
          <w:alias w:val="Member"/>
          <w:tag w:val="&lt;Member mnisId='4793' dodsId=''&gt;"/>
          <w:id w:val="-595406937"/>
          <w:placeholder>
            <w:docPart w:val="C8C86EE311CA4681977733A12E13EA6C"/>
          </w:placeholder>
          <w:richText/>
        </w:sdtPr>
        <w:sdtContent>
          <w:r w:rsidRPr="00F52448">
            <w:rPr>
              <w:b/>
            </w:rPr>
            <w:t>Scott</w:t>
          </w:r>
          <w:r>
            <w:rPr>
              <w:b/>
            </w:rPr>
            <w:t xml:space="preserve"> </w:t>
          </w:r>
          <w:r w:rsidRPr="00F52448">
            <w:rPr>
              <w:b/>
            </w:rPr>
            <w:t>Benton:</w:t>
          </w:r>
        </w:sdtContent>
      </w:sdt>
      <w:r>
        <w:t xml:space="preserve"> Good morning, Secretary of State. I welcome the steps the Government have taken to uphold the integrity of the United Kingdom through this Bill. You have partly answered this question already in answers to Robert Goodwill but it is an important one to get on the record. How do you think the Bill, as published at the moment, will affect the likelihood of being able to strike a free trade deal with the EU by the end of the transition period?</w:t>
      </w:r>
    </w:p>
    <w:p w:rsidR="00E52E95" w:rsidP="00E52E95">
      <w:pPr>
        <w:pStyle w:val="Answer"/>
      </w:pPr>
      <w:sdt>
        <w:sdtPr>
          <w:alias w:val="Witness"/>
          <w:id w:val="-770623634"/>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am very optimistic that the negotiators on both sides will be working to secure a deal that is good for the United Kingdom and for the EU</w:t>
      </w:r>
      <w:r w:rsidR="008A4C75">
        <w:t xml:space="preserve">, and </w:t>
      </w:r>
      <w:r>
        <w:t xml:space="preserve">something that is beneficial </w:t>
      </w:r>
      <w:r w:rsidR="004C2EE3">
        <w:t xml:space="preserve">to </w:t>
      </w:r>
      <w:r>
        <w:t>our friends and partners,</w:t>
      </w:r>
      <w:r w:rsidR="008A4C75">
        <w:t xml:space="preserve"> with</w:t>
      </w:r>
      <w:r>
        <w:t xml:space="preserve"> who</w:t>
      </w:r>
      <w:r w:rsidR="008A4C75">
        <w:t>m</w:t>
      </w:r>
      <w:r>
        <w:t xml:space="preserve"> we want to have a good trading relationship. I am very optimistic about those negotiations and I do not think this will distract </w:t>
      </w:r>
      <w:r>
        <w:t>those professional people from working through those negotiations, on both sides, in good faith, to get a positive outcome for everybody.</w:t>
      </w:r>
    </w:p>
    <w:p w:rsidR="00E52E95" w:rsidP="00E52E95">
      <w:pPr>
        <w:pStyle w:val="Question"/>
        <w:numPr>
          <w:ilvl w:val="0"/>
          <w:numId w:val="9"/>
        </w:numPr>
      </w:pPr>
      <w:sdt>
        <w:sdtPr>
          <w:alias w:val="Member"/>
          <w:tag w:val="&lt;Member mnisId='4793' dodsId=''&gt;"/>
          <w:id w:val="1591964538"/>
          <w:placeholder>
            <w:docPart w:val="C8C86EE311CA4681977733A12E13EA6C"/>
          </w:placeholder>
          <w:richText/>
        </w:sdtPr>
        <w:sdtContent>
          <w:r w:rsidRPr="00D54CD2">
            <w:rPr>
              <w:b/>
            </w:rPr>
            <w:t>Scott</w:t>
          </w:r>
          <w:r>
            <w:rPr>
              <w:b/>
            </w:rPr>
            <w:t xml:space="preserve"> </w:t>
          </w:r>
          <w:r w:rsidRPr="00D54CD2">
            <w:rPr>
              <w:b/>
            </w:rPr>
            <w:t>Benton:</w:t>
          </w:r>
        </w:sdtContent>
      </w:sdt>
      <w:r>
        <w:t xml:space="preserve"> Speaking of trade discussions and negotiations, do you think the intervention by senior Democratic politicians in the US</w:t>
      </w:r>
      <w:r w:rsidR="00353379">
        <w:t>,</w:t>
      </w:r>
      <w:r>
        <w:t xml:space="preserve"> suggesting that they could withhold a trade deal with the UK because of this Bill</w:t>
      </w:r>
      <w:r w:rsidR="00353379">
        <w:t>,</w:t>
      </w:r>
      <w:r>
        <w:t xml:space="preserve"> is particularly unhelpful at the moment and does absolutely nothing either to foster good relationships between our two countries or, indeed, to preserve the peace agreement in Northern Ireland?</w:t>
      </w:r>
    </w:p>
    <w:p w:rsidR="00E52E95" w:rsidP="00E52E95">
      <w:pPr>
        <w:pStyle w:val="Answer"/>
      </w:pPr>
      <w:sdt>
        <w:sdtPr>
          <w:alias w:val="Witness"/>
          <w:id w:val="714551049"/>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We have a long history of a fantastically special relationship with our friends and colleagues in the United States. I have regularly spoken to our friends and colleagues in the United States while I have been in this role, including since the announcement last week. I hope we will be able to secure a very good trade deal </w:t>
      </w:r>
      <w:r w:rsidR="0057035E">
        <w:t xml:space="preserve">both </w:t>
      </w:r>
      <w:r>
        <w:t xml:space="preserve">for ourselves in the United Kingdom and </w:t>
      </w:r>
      <w:r w:rsidR="0057035E">
        <w:t xml:space="preserve">for </w:t>
      </w:r>
      <w:r>
        <w:t>the USA.</w:t>
      </w:r>
    </w:p>
    <w:p w:rsidR="00875765" w:rsidP="00E52E95">
      <w:pPr>
        <w:pStyle w:val="Answer"/>
      </w:pPr>
      <w:r>
        <w:t xml:space="preserve">I absolutely recognise that many of our friends and colleagues in the US have very passionate, strong views around the island of Ireland and Northern Ireland, and were party to the work of and feel very passionately about the Good Friday </w:t>
      </w:r>
      <w:r w:rsidR="0057035E">
        <w:t>agreement,</w:t>
      </w:r>
      <w:r>
        <w:t xml:space="preserve"> rightly so. It is an agreement that has stood the </w:t>
      </w:r>
      <w:r w:rsidR="0057035E">
        <w:t xml:space="preserve">test of </w:t>
      </w:r>
      <w:r>
        <w:t>time and delivered peace and prosperity in Northern Ireland.</w:t>
      </w:r>
      <w:r>
        <w:t xml:space="preserve"> </w:t>
      </w:r>
      <w:r>
        <w:t>I understand that</w:t>
      </w:r>
      <w:r w:rsidR="0057035E">
        <w:t>.</w:t>
      </w:r>
      <w:r>
        <w:t xml:space="preserve"> </w:t>
      </w:r>
    </w:p>
    <w:p w:rsidR="00E52E95" w:rsidP="00E52E95">
      <w:pPr>
        <w:pStyle w:val="Answer"/>
      </w:pPr>
      <w:r>
        <w:t xml:space="preserve">I hope that, as we go through the process of this </w:t>
      </w:r>
      <w:r w:rsidR="00875765">
        <w:t>Bill</w:t>
      </w:r>
      <w:r>
        <w:t xml:space="preserve"> and </w:t>
      </w:r>
      <w:r w:rsidR="00875765">
        <w:t xml:space="preserve">can </w:t>
      </w:r>
      <w:r>
        <w:t xml:space="preserve">articulate, as </w:t>
      </w:r>
      <w:r w:rsidR="00875765">
        <w:t xml:space="preserve">we </w:t>
      </w:r>
      <w:r>
        <w:t xml:space="preserve">normally would through a </w:t>
      </w:r>
      <w:r w:rsidR="00875765">
        <w:t xml:space="preserve">Committee </w:t>
      </w:r>
      <w:r>
        <w:t>stage process, the purpose and the intent that the Prime Minister outlined on Monday, our friends in the USA will see that we have the best interests of everybody in the United Kingdom, including those who live in Northern Ireland, absolutely at heart.</w:t>
      </w:r>
    </w:p>
    <w:p w:rsidR="00E52E95" w:rsidP="00E52E95">
      <w:pPr>
        <w:pStyle w:val="Question"/>
        <w:numPr>
          <w:ilvl w:val="0"/>
          <w:numId w:val="9"/>
        </w:numPr>
      </w:pPr>
      <w:sdt>
        <w:sdtPr>
          <w:alias w:val="Member"/>
          <w:tag w:val="&lt;Member mnisId='4494' dodsId='72275'&gt;"/>
          <w:id w:val="72085287"/>
          <w:placeholder>
            <w:docPart w:val="C8C86EE311CA4681977733A12E13EA6C"/>
          </w:placeholder>
          <w:richText/>
        </w:sdtPr>
        <w:sdtContent>
          <w:r w:rsidRPr="006A6B28">
            <w:rPr>
              <w:b/>
            </w:rPr>
            <w:t>Chair:</w:t>
          </w:r>
        </w:sdtContent>
      </w:sdt>
      <w:r>
        <w:t xml:space="preserve"> Without wishing to sound too much like a film, Mr Raab goes to Washington tomorrow, I understand, </w:t>
      </w:r>
      <w:r w:rsidR="00875765">
        <w:t>so doubtless he will hear first-</w:t>
      </w:r>
      <w:r>
        <w:t>hand from Nancy Pelosi and, indeed, others on these issues.</w:t>
      </w:r>
    </w:p>
    <w:p w:rsidR="00E52E95" w:rsidP="00E52E95">
      <w:pPr>
        <w:pStyle w:val="Answer"/>
      </w:pPr>
      <w:sdt>
        <w:sdtPr>
          <w:alias w:val="Witness"/>
          <w:id w:val="15211763"/>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One of the things that the Foreign Secretary has said, as have I, to our friends and colleagues</w:t>
      </w:r>
      <w:r w:rsidR="00875765">
        <w:t xml:space="preserve"> there</w:t>
      </w:r>
      <w:r>
        <w:t xml:space="preserve">, and I would say to anybody, is that we are determined to continue to protect and deliver for the </w:t>
      </w:r>
      <w:r w:rsidR="00875765">
        <w:t>Good Friday agreement</w:t>
      </w:r>
      <w:r>
        <w:t xml:space="preserve"> and all the benefits that it has shown Northern Ireland, and to rigidly support that going forward, in the same way that we are focused and determined to deliver on the </w:t>
      </w:r>
      <w:r w:rsidR="00F537FD">
        <w:t>withdrawal agreement</w:t>
      </w:r>
      <w:r>
        <w:t xml:space="preserve"> and the Northern Ireland </w:t>
      </w:r>
      <w:r w:rsidR="00F537FD">
        <w:t>protocol</w:t>
      </w:r>
      <w:r>
        <w:t>.</w:t>
      </w:r>
    </w:p>
    <w:p w:rsidR="00E52E95" w:rsidP="00875765">
      <w:pPr>
        <w:pStyle w:val="Question"/>
        <w:numPr>
          <w:ilvl w:val="0"/>
          <w:numId w:val="0"/>
        </w:numPr>
        <w:ind w:left="794"/>
      </w:pPr>
      <w:sdt>
        <w:sdtPr>
          <w:alias w:val="Member"/>
          <w:tag w:val="&lt;Member mnisId='4494' dodsId='72275'&gt;"/>
          <w:id w:val="1994986584"/>
          <w:placeholder>
            <w:docPart w:val="C8C86EE311CA4681977733A12E13EA6C"/>
          </w:placeholder>
          <w:richText/>
        </w:sdtPr>
        <w:sdtContent>
          <w:r w:rsidRPr="0039523E">
            <w:rPr>
              <w:b/>
            </w:rPr>
            <w:t>Chair:</w:t>
          </w:r>
        </w:sdtContent>
      </w:sdt>
      <w:r>
        <w:t xml:space="preserve"> I have just noticed that Wikipedia describes </w:t>
      </w:r>
      <w:r w:rsidR="004C2EE3">
        <w:t>“</w:t>
      </w:r>
      <w:r w:rsidRPr="004C2EE3">
        <w:rPr>
          <w:iCs/>
        </w:rPr>
        <w:t>Mr Smith Goes to Washington</w:t>
      </w:r>
      <w:r w:rsidR="004C2EE3">
        <w:rPr>
          <w:iCs/>
        </w:rPr>
        <w:t>”</w:t>
      </w:r>
      <w:r w:rsidR="00875765">
        <w:t xml:space="preserve"> as </w:t>
      </w:r>
      <w:r>
        <w:t>a political comedy</w:t>
      </w:r>
      <w:r w:rsidR="00875765">
        <w:t xml:space="preserve"> </w:t>
      </w:r>
      <w:r>
        <w:t>drama</w:t>
      </w:r>
      <w:r w:rsidR="00875765">
        <w:t>.</w:t>
      </w:r>
      <w:r>
        <w:t xml:space="preserve"> I hope that the Secretary of State’s visit is none of those things. Let us turn to Mr Paisley.</w:t>
      </w:r>
    </w:p>
    <w:p w:rsidR="00E52E95" w:rsidP="00E52E95">
      <w:pPr>
        <w:pStyle w:val="Question"/>
        <w:numPr>
          <w:ilvl w:val="0"/>
          <w:numId w:val="9"/>
        </w:numPr>
      </w:pPr>
      <w:sdt>
        <w:sdtPr>
          <w:alias w:val="Member"/>
          <w:tag w:val="&lt;Member mnisId='4129' dodsId='33629'&gt;"/>
          <w:id w:val="-1394339082"/>
          <w:placeholder>
            <w:docPart w:val="C8C86EE311CA4681977733A12E13EA6C"/>
          </w:placeholder>
          <w:richText/>
        </w:sdtPr>
        <w:sdtContent>
          <w:r w:rsidRPr="00DF0E2C">
            <w:rPr>
              <w:b/>
            </w:rPr>
            <w:t>Ian</w:t>
          </w:r>
          <w:r>
            <w:rPr>
              <w:b/>
            </w:rPr>
            <w:t xml:space="preserve"> </w:t>
          </w:r>
          <w:r w:rsidRPr="00DF0E2C">
            <w:rPr>
              <w:b/>
            </w:rPr>
            <w:t>Paisley:</w:t>
          </w:r>
        </w:sdtContent>
      </w:sdt>
      <w:r>
        <w:t xml:space="preserve"> The Prime Minister previously advised businesses to tear up declaration forms and other documents. As you know, there is a long list of potential forms that businesses could be burdened with</w:t>
      </w:r>
      <w:r w:rsidR="00875765">
        <w:t xml:space="preserve">: import declarations, entry summary declarations, exit </w:t>
      </w:r>
      <w:r>
        <w:t>an</w:t>
      </w:r>
      <w:r w:rsidR="00875765">
        <w:t xml:space="preserve">d security certificates, export </w:t>
      </w:r>
      <w:r>
        <w:t>health certifica</w:t>
      </w:r>
      <w:r w:rsidR="00875765">
        <w:t>tes, phytosanitary certificates</w:t>
      </w:r>
      <w:r>
        <w:t xml:space="preserve"> and certificates of </w:t>
      </w:r>
      <w:r>
        <w:t>origin. How can we, as a Committee, best advise the business community on how to proceed under the terms of this new Bill? Should we now prepare that none of these documents will be required to do business, that it will be completely burdenless and that these documents will all be removed?</w:t>
      </w:r>
      <w:r w:rsidR="00875765">
        <w:t xml:space="preserve"> </w:t>
      </w:r>
    </w:p>
    <w:p w:rsidR="00E52E95" w:rsidP="00E52E95">
      <w:pPr>
        <w:pStyle w:val="Answer"/>
      </w:pPr>
      <w:sdt>
        <w:sdtPr>
          <w:alias w:val="Witness"/>
          <w:id w:val="-1177886109"/>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recognise</w:t>
      </w:r>
      <w:r w:rsidR="00875765">
        <w:t>,</w:t>
      </w:r>
      <w:r>
        <w:t xml:space="preserve"> in Northern Ireland and anywhere</w:t>
      </w:r>
      <w:r w:rsidR="00875765">
        <w:t>,</w:t>
      </w:r>
      <w:r>
        <w:t xml:space="preserve"> the desire </w:t>
      </w:r>
      <w:r w:rsidR="00875765">
        <w:t xml:space="preserve">for businesses </w:t>
      </w:r>
      <w:r>
        <w:t xml:space="preserve">to have absolute certainty for what will and will not be required in January. As we leave the EU, there will be changes to businesses across the United Kingdom that are trading with the EU, and we want to make sure that we are helping them to be prepared for that. We have said from the beginning that we want to deliver unfettered access for Northern Ireland businesses to the whole of the UK market. I will be upfront: there will be some changes, particularly for businesses trading from Great Britain into Northern Ireland. We have just been talking about the SPS checks as an example of that, and we have the </w:t>
      </w:r>
      <w:r w:rsidR="00875765">
        <w:t xml:space="preserve">trader support scheme </w:t>
      </w:r>
      <w:r>
        <w:t>going in place for Northern Ireland businesses.</w:t>
      </w:r>
    </w:p>
    <w:p w:rsidR="00E52E95" w:rsidP="00E52E95">
      <w:pPr>
        <w:pStyle w:val="Answer"/>
      </w:pPr>
      <w:r>
        <w:t xml:space="preserve">The </w:t>
      </w:r>
      <w:r w:rsidR="00F61417">
        <w:t>Joint Committee</w:t>
      </w:r>
      <w:r>
        <w:t xml:space="preserve"> work continues and we are all keen to see that come to a positive resolution as quickly as possible, so that we can give that certainty to businesses. I know, from the </w:t>
      </w:r>
      <w:r>
        <w:t xml:space="preserve">business engagement forum </w:t>
      </w:r>
      <w:r>
        <w:t>meetings I hold, as well as the direct engagement I have</w:t>
      </w:r>
      <w:r>
        <w:t xml:space="preserve"> had</w:t>
      </w:r>
      <w:r>
        <w:t xml:space="preserve"> with businesses on pretty much a weekly basis</w:t>
      </w:r>
      <w:r>
        <w:t>,</w:t>
      </w:r>
      <w:r>
        <w:t xml:space="preserve"> more than once a week, throughout the last few months, </w:t>
      </w:r>
      <w:r>
        <w:t xml:space="preserve">that </w:t>
      </w:r>
      <w:r>
        <w:t>businesses want that certainty. I am keen to get it for them as soon as possible but we are not quite there yet.</w:t>
      </w:r>
    </w:p>
    <w:p w:rsidR="00E52E95" w:rsidP="00E52E95">
      <w:pPr>
        <w:pStyle w:val="Question"/>
        <w:numPr>
          <w:ilvl w:val="0"/>
          <w:numId w:val="9"/>
        </w:numPr>
      </w:pPr>
      <w:sdt>
        <w:sdtPr>
          <w:alias w:val="Member"/>
          <w:tag w:val="&lt;Member mnisId='4129' dodsId='33629'&gt;"/>
          <w:id w:val="-1363277820"/>
          <w:placeholder>
            <w:docPart w:val="C8C86EE311CA4681977733A12E13EA6C"/>
          </w:placeholder>
          <w:richText/>
        </w:sdtPr>
        <w:sdtContent>
          <w:r w:rsidRPr="00EF0F62">
            <w:rPr>
              <w:b/>
            </w:rPr>
            <w:t>Ian</w:t>
          </w:r>
          <w:r>
            <w:rPr>
              <w:b/>
            </w:rPr>
            <w:t xml:space="preserve"> </w:t>
          </w:r>
          <w:r w:rsidRPr="00EF0F62">
            <w:rPr>
              <w:b/>
            </w:rPr>
            <w:t>Paisley:</w:t>
          </w:r>
        </w:sdtContent>
      </w:sdt>
      <w:r>
        <w:t xml:space="preserve"> Will the issue of unfettered and frictionless trade be equal in terms of GB to Northern Ireland, and then Northern Ireland to GB, with the exceptions that </w:t>
      </w:r>
      <w:r w:rsidR="00875765">
        <w:t xml:space="preserve">are </w:t>
      </w:r>
      <w:r>
        <w:t>already in place? Is the intention under this to make sure that all those potential restrictions that have been talked about are now removed?</w:t>
      </w:r>
    </w:p>
    <w:p w:rsidR="00E52E95" w:rsidP="00E52E95">
      <w:pPr>
        <w:pStyle w:val="Answer"/>
      </w:pPr>
      <w:sdt>
        <w:sdtPr>
          <w:alias w:val="Witness"/>
          <w:id w:val="-1462645699"/>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You are quite right. From Northern Ireland to GB, we want to ensure </w:t>
      </w:r>
      <w:r w:rsidR="00875765">
        <w:t>complete,</w:t>
      </w:r>
      <w:r>
        <w:t xml:space="preserve"> unfettered access. For goods going from GB to NI, there will be some changes, </w:t>
      </w:r>
      <w:r w:rsidR="00875765">
        <w:t>such as</w:t>
      </w:r>
      <w:r>
        <w:t xml:space="preserve"> the SPS checks, and we are working with our partners in the EU to ensure that, for products that are going into the EU from GB through </w:t>
      </w:r>
      <w:r w:rsidR="00875765">
        <w:t>Northern Ireland</w:t>
      </w:r>
      <w:r>
        <w:t xml:space="preserve">, although it is a very limited amount, there is a proper structure and process for that. </w:t>
      </w:r>
      <w:r w:rsidR="00875765">
        <w:t xml:space="preserve">We are </w:t>
      </w:r>
      <w:r>
        <w:t xml:space="preserve">working on </w:t>
      </w:r>
      <w:r w:rsidR="00875765">
        <w:t xml:space="preserve">that </w:t>
      </w:r>
      <w:r>
        <w:t xml:space="preserve">through the </w:t>
      </w:r>
      <w:r w:rsidR="00F61417">
        <w:t>Joint Committee</w:t>
      </w:r>
      <w:r>
        <w:t xml:space="preserve">, and I am hopeful and optimistic that that will come to a positive conclusion. We have to let the </w:t>
      </w:r>
      <w:r w:rsidR="00F61417">
        <w:t>Joint Committee</w:t>
      </w:r>
      <w:r>
        <w:t xml:space="preserve"> do that work.</w:t>
      </w:r>
    </w:p>
    <w:p w:rsidR="00E52E95" w:rsidP="00E52E95">
      <w:pPr>
        <w:pStyle w:val="Question"/>
        <w:numPr>
          <w:ilvl w:val="0"/>
          <w:numId w:val="9"/>
        </w:numPr>
      </w:pPr>
      <w:sdt>
        <w:sdtPr>
          <w:alias w:val="Member"/>
          <w:tag w:val="&lt;Member mnisId='4129' dodsId='33629'&gt;"/>
          <w:id w:val="-127020123"/>
          <w:placeholder>
            <w:docPart w:val="C8C86EE311CA4681977733A12E13EA6C"/>
          </w:placeholder>
          <w:richText/>
        </w:sdtPr>
        <w:sdtContent>
          <w:r w:rsidRPr="009E58C7">
            <w:rPr>
              <w:b/>
            </w:rPr>
            <w:t>Ian</w:t>
          </w:r>
          <w:r>
            <w:rPr>
              <w:b/>
            </w:rPr>
            <w:t xml:space="preserve"> </w:t>
          </w:r>
          <w:r w:rsidRPr="009E58C7">
            <w:rPr>
              <w:b/>
            </w:rPr>
            <w:t>Paisley:</w:t>
          </w:r>
        </w:sdtContent>
      </w:sdt>
      <w:r>
        <w:t xml:space="preserve"> I know that businesses will appreciate getting absolute clarity on that very quickly, and </w:t>
      </w:r>
      <w:r w:rsidR="00875765">
        <w:t xml:space="preserve">I think the Bill will </w:t>
      </w:r>
      <w:r>
        <w:t xml:space="preserve">go some way </w:t>
      </w:r>
      <w:r w:rsidR="00875765">
        <w:t xml:space="preserve">towards </w:t>
      </w:r>
      <w:r>
        <w:t>doing that. Finally, what state</w:t>
      </w:r>
      <w:r w:rsidR="006C7A93">
        <w:t xml:space="preserve"> </w:t>
      </w:r>
      <w:r>
        <w:t>aid conditions will Her Majesty’s Government be modifying or disapplying?</w:t>
      </w:r>
    </w:p>
    <w:p w:rsidR="00E52E95" w:rsidP="00E52E95">
      <w:pPr>
        <w:pStyle w:val="Answer"/>
      </w:pPr>
      <w:sdt>
        <w:sdtPr>
          <w:alias w:val="Witness"/>
          <w:id w:val="-1396502782"/>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As you know, the state</w:t>
      </w:r>
      <w:r w:rsidR="006C7A93">
        <w:t xml:space="preserve"> </w:t>
      </w:r>
      <w:r>
        <w:t xml:space="preserve">aid conditions that we have put in the Bill are set out in the Bill. It provides provisions to ensure that there is no legal confusion about the fact that, while Northern Ireland will </w:t>
      </w:r>
      <w:r>
        <w:t>remain subject to the EU state</w:t>
      </w:r>
      <w:r w:rsidR="006C7A93">
        <w:t xml:space="preserve"> </w:t>
      </w:r>
      <w:r>
        <w:t>aid regime for the duration of the protocol, Great Britain will not be subject to EU rules in that area, so it gives that ability to be clear about that and the certainty for businesses around that.</w:t>
      </w:r>
    </w:p>
    <w:p w:rsidR="00E52E95" w:rsidP="00E52E95">
      <w:pPr>
        <w:pStyle w:val="Question"/>
        <w:numPr>
          <w:ilvl w:val="0"/>
          <w:numId w:val="9"/>
        </w:numPr>
      </w:pPr>
      <w:sdt>
        <w:sdtPr>
          <w:alias w:val="Member"/>
          <w:tag w:val="&lt;Member mnisId='4129' dodsId='33629'&gt;"/>
          <w:id w:val="264196727"/>
          <w:placeholder>
            <w:docPart w:val="C8C86EE311CA4681977733A12E13EA6C"/>
          </w:placeholder>
          <w:richText/>
        </w:sdtPr>
        <w:sdtContent>
          <w:r w:rsidRPr="00EF1787">
            <w:rPr>
              <w:b/>
            </w:rPr>
            <w:t>Ian</w:t>
          </w:r>
          <w:r>
            <w:rPr>
              <w:b/>
            </w:rPr>
            <w:t xml:space="preserve"> </w:t>
          </w:r>
          <w:r w:rsidRPr="00EF1787">
            <w:rPr>
              <w:b/>
            </w:rPr>
            <w:t>Paisley:</w:t>
          </w:r>
        </w:sdtContent>
      </w:sdt>
      <w:r>
        <w:t xml:space="preserve"> Yesterday in the House, I raised the point about freeports. As you know, Belfast and Foyle have both applied to become freeports. Warrenpoint and Larne are probably looking on eagerly too at an opportunity that that could create. Would the current </w:t>
      </w:r>
      <w:r w:rsidR="00F537FD">
        <w:t>protocol</w:t>
      </w:r>
      <w:r>
        <w:t xml:space="preserve"> prevent the United Kingdom Government allowing those freeports to exist in Northern Ireland?</w:t>
      </w:r>
    </w:p>
    <w:p w:rsidR="00E52E95" w:rsidP="00E52E95">
      <w:pPr>
        <w:pStyle w:val="Answer"/>
      </w:pPr>
      <w:sdt>
        <w:sdtPr>
          <w:alias w:val="Witness"/>
          <w:id w:val="-1403288274"/>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w:t>
      </w:r>
      <w:r w:rsidR="006C7A93">
        <w:t>I have to say, Mr Paisley,</w:t>
      </w:r>
      <w:r>
        <w:t xml:space="preserve"> I have not seen the specific question or the answer you had on the </w:t>
      </w:r>
      <w:r w:rsidR="006C7A93">
        <w:t xml:space="preserve">Floor </w:t>
      </w:r>
      <w:r>
        <w:t xml:space="preserve">of the House yesterday. I will have a look at that and come back to you. I am very supportive of all the work that the range of places are doing around the potential for a freeport as part of that ability to level up and see the economy grow in Northern Ireland. I am looking forward to working with the different areas in Northern Ireland </w:t>
      </w:r>
      <w:r w:rsidR="00B314A7">
        <w:t>on</w:t>
      </w:r>
      <w:r>
        <w:t xml:space="preserve"> the opportunities that that may offer.</w:t>
      </w:r>
    </w:p>
    <w:p w:rsidR="00E52E95" w:rsidP="00E52E95">
      <w:pPr>
        <w:pStyle w:val="Question"/>
        <w:numPr>
          <w:ilvl w:val="0"/>
          <w:numId w:val="9"/>
        </w:numPr>
      </w:pPr>
      <w:sdt>
        <w:sdtPr>
          <w:alias w:val="Member"/>
          <w:tag w:val="&lt;Member mnisId='4129' dodsId='33629'&gt;"/>
          <w:id w:val="942345648"/>
          <w:placeholder>
            <w:docPart w:val="C8C86EE311CA4681977733A12E13EA6C"/>
          </w:placeholder>
          <w:richText/>
        </w:sdtPr>
        <w:sdtContent>
          <w:r w:rsidRPr="00BE20BE">
            <w:rPr>
              <w:b/>
            </w:rPr>
            <w:t>Ian</w:t>
          </w:r>
          <w:r>
            <w:rPr>
              <w:b/>
            </w:rPr>
            <w:t xml:space="preserve"> </w:t>
          </w:r>
          <w:r w:rsidRPr="00BE20BE">
            <w:rPr>
              <w:b/>
            </w:rPr>
            <w:t>Paisley:</w:t>
          </w:r>
        </w:sdtContent>
      </w:sdt>
      <w:r>
        <w:t xml:space="preserve"> </w:t>
      </w:r>
      <w:r w:rsidR="00B314A7">
        <w:t xml:space="preserve">Again </w:t>
      </w:r>
      <w:r>
        <w:t>on the state</w:t>
      </w:r>
      <w:r w:rsidR="00B314A7">
        <w:t xml:space="preserve"> </w:t>
      </w:r>
      <w:r>
        <w:t>aid issue,</w:t>
      </w:r>
      <w:r w:rsidR="00B314A7">
        <w:t xml:space="preserve"> if there are going to be state </w:t>
      </w:r>
      <w:r>
        <w:t>aid advantages as a result of us leaving the European Union, as I believe there will be, and if we are still stuck with some of the trading conditions that the European Union will apply to Northern Ireland, will Northern Ireland have the best of both worlds</w:t>
      </w:r>
      <w:r w:rsidR="00B314A7">
        <w:t xml:space="preserve"> and be able to apply for state </w:t>
      </w:r>
      <w:r>
        <w:t>aid assistance from the UK and for European aid and assistance that pertains there, or will we be ruled out from receiving any European state aid?</w:t>
      </w:r>
    </w:p>
    <w:p w:rsidR="00E52E95" w:rsidP="00E52E95">
      <w:pPr>
        <w:pStyle w:val="Answer"/>
      </w:pPr>
      <w:sdt>
        <w:sdtPr>
          <w:alias w:val="Witness"/>
          <w:id w:val="-1053538006"/>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If I have followed that correctly, we are clear that the state</w:t>
      </w:r>
      <w:r w:rsidR="00B314A7">
        <w:t xml:space="preserve"> </w:t>
      </w:r>
      <w:r>
        <w:t>aid rules in the protocol are focused on aid that affects trade between Northern Ireland and the EU, so it should not affect aid where the company has only the most peripheral connection to Northern Ireland. It is about ensuring that we respect that position and are clear that Great Britain will not be subject to EU rules in this area. More widely, there is a very valuable point to make that Northern Ireland’s economy has huge opportunities as we leave the EU, and I hope we will be able to deliver on that for the benefit of everybody, in all communities, in Northern Ireland.</w:t>
      </w:r>
    </w:p>
    <w:p w:rsidR="00E52E95" w:rsidP="00E52E95">
      <w:pPr>
        <w:pStyle w:val="Question"/>
        <w:numPr>
          <w:ilvl w:val="0"/>
          <w:numId w:val="9"/>
        </w:numPr>
      </w:pPr>
      <w:sdt>
        <w:sdtPr>
          <w:alias w:val="Member"/>
          <w:tag w:val="&lt;Member mnisId='4827' dodsId=''&gt;"/>
          <w:id w:val="-1034801098"/>
          <w:placeholder>
            <w:docPart w:val="C8C86EE311CA4681977733A12E13EA6C"/>
          </w:placeholder>
          <w:richText/>
        </w:sdtPr>
        <w:sdtContent>
          <w:r w:rsidRPr="00B83368">
            <w:rPr>
              <w:b/>
            </w:rPr>
            <w:t>Claire</w:t>
          </w:r>
          <w:r>
            <w:rPr>
              <w:b/>
            </w:rPr>
            <w:t xml:space="preserve"> </w:t>
          </w:r>
          <w:r w:rsidRPr="00B83368">
            <w:rPr>
              <w:b/>
            </w:rPr>
            <w:t>Hanna:</w:t>
          </w:r>
        </w:sdtContent>
      </w:sdt>
      <w:r>
        <w:t xml:space="preserve"> In setting out the framework of the Bill </w:t>
      </w:r>
      <w:r w:rsidR="00084EF9">
        <w:t>and</w:t>
      </w:r>
      <w:r>
        <w:t xml:space="preserve"> the powers relating to the internal market beyond Brexit, what is your thinking around the devolved powers? You have spoken about opportunity, and I know that Ian has just said the same</w:t>
      </w:r>
      <w:r w:rsidR="004C2EE3">
        <w:t xml:space="preserve"> </w:t>
      </w:r>
      <w:r w:rsidR="004C2EE3">
        <w:rPr>
          <w:i/>
          <w:iCs/>
        </w:rPr>
        <w:t>[Inaudible]</w:t>
      </w:r>
      <w:r w:rsidR="00084EF9">
        <w:t xml:space="preserve"> </w:t>
      </w:r>
      <w:r>
        <w:t>in terms of the decisions that are made for England and that devolved powers will not have the opportunity to change in terms of different regulations.</w:t>
      </w:r>
    </w:p>
    <w:p w:rsidR="00E52E95" w:rsidP="00E52E95">
      <w:pPr>
        <w:pStyle w:val="Answer"/>
      </w:pPr>
      <w:sdt>
        <w:sdtPr>
          <w:alias w:val="Witness"/>
          <w:id w:val="77035393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do not follow the question. Maybe I missed some of what you were saying there, Claire.</w:t>
      </w:r>
    </w:p>
    <w:p w:rsidR="00E52E95" w:rsidP="00B314A7">
      <w:pPr>
        <w:pStyle w:val="Question"/>
        <w:numPr>
          <w:ilvl w:val="0"/>
          <w:numId w:val="0"/>
        </w:numPr>
        <w:ind w:left="794"/>
      </w:pPr>
      <w:sdt>
        <w:sdtPr>
          <w:alias w:val="Member"/>
          <w:tag w:val="&lt;Member mnisId='4827' dodsId=''&gt;"/>
          <w:id w:val="2085185441"/>
          <w:placeholder>
            <w:docPart w:val="C8C86EE311CA4681977733A12E13EA6C"/>
          </w:placeholder>
          <w:richText/>
        </w:sdtPr>
        <w:sdtContent>
          <w:r w:rsidRPr="00AE1181">
            <w:rPr>
              <w:b/>
            </w:rPr>
            <w:t>Claire</w:t>
          </w:r>
          <w:r>
            <w:rPr>
              <w:b/>
            </w:rPr>
            <w:t xml:space="preserve"> </w:t>
          </w:r>
          <w:r w:rsidRPr="00AE1181">
            <w:rPr>
              <w:b/>
            </w:rPr>
            <w:t>Hanna:</w:t>
          </w:r>
        </w:sdtContent>
      </w:sdt>
      <w:r>
        <w:t xml:space="preserve"> For example, in </w:t>
      </w:r>
      <w:r w:rsidR="004C2EE3">
        <w:t>“</w:t>
      </w:r>
      <w:r w:rsidRPr="004C2EE3">
        <w:rPr>
          <w:iCs/>
        </w:rPr>
        <w:t>New Decade, New Approach</w:t>
      </w:r>
      <w:r w:rsidR="004C2EE3">
        <w:rPr>
          <w:iCs/>
        </w:rPr>
        <w:t>”</w:t>
      </w:r>
      <w:r>
        <w:t xml:space="preserve">, it talked about restoring powers in devolved </w:t>
      </w:r>
      <w:r w:rsidR="00A968B0">
        <w:t>Government</w:t>
      </w:r>
      <w:r>
        <w:t xml:space="preserve">, yet this Bill, in numerous clauses, appears to take powers from devolved </w:t>
      </w:r>
      <w:r w:rsidR="00A968B0">
        <w:t>Governments</w:t>
      </w:r>
      <w:r>
        <w:t>. Is it your understanding and your vision for devolution</w:t>
      </w:r>
      <w:r w:rsidR="00A968B0">
        <w:t>,</w:t>
      </w:r>
      <w:r>
        <w:t xml:space="preserve"> after this Bill is </w:t>
      </w:r>
      <w:r>
        <w:t xml:space="preserve">through and after </w:t>
      </w:r>
      <w:r w:rsidR="00A968B0">
        <w:t>Brexit,</w:t>
      </w:r>
      <w:r>
        <w:t xml:space="preserve"> that the devolved </w:t>
      </w:r>
      <w:r w:rsidR="00A968B0">
        <w:t xml:space="preserve">Administrations in Northern Ireland, Scotland and Wales </w:t>
      </w:r>
      <w:r>
        <w:t>will still have the same powers that they do now to set rules for their own internal markets?</w:t>
      </w:r>
      <w:r w:rsidR="00A968B0">
        <w:t xml:space="preserve"> </w:t>
      </w:r>
    </w:p>
    <w:p w:rsidR="00E52E95" w:rsidP="00E52E95">
      <w:pPr>
        <w:pStyle w:val="Answer"/>
      </w:pPr>
      <w:sdt>
        <w:sdtPr>
          <w:alias w:val="Witness"/>
          <w:id w:val="149283192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Quite the opposite: this Bill devolves powers to the devolved authorities. Some of the power that used to sit within the competence of the European Union will be moving back, once we have finished the transition period, to UK competence. Some will come from the EU back into the UK Government; some will be moved directly to the devolved authorities, as we have outlined before. The UK Internal Market Bill is about putting that structure in place that means the whole of the UK internal customs union </w:t>
      </w:r>
      <w:r w:rsidR="00D53387">
        <w:t>and</w:t>
      </w:r>
      <w:r>
        <w:t xml:space="preserve"> single market has the free ability to trade, such that we do not see restrictions on goods between different parts of the United Kingdom. That is absolutely right and it puts in place that framework for the benefit of businesses and communities around the whole of the United Kingdom.</w:t>
      </w:r>
    </w:p>
    <w:p w:rsidR="00E52E95" w:rsidP="00E52E95">
      <w:pPr>
        <w:pStyle w:val="Question"/>
        <w:numPr>
          <w:ilvl w:val="0"/>
          <w:numId w:val="9"/>
        </w:numPr>
      </w:pPr>
      <w:sdt>
        <w:sdtPr>
          <w:alias w:val="Member"/>
          <w:tag w:val="&lt;Member mnisId='4827' dodsId=''&gt;"/>
          <w:id w:val="1704980108"/>
          <w:placeholder>
            <w:docPart w:val="C8C86EE311CA4681977733A12E13EA6C"/>
          </w:placeholder>
          <w:richText/>
        </w:sdtPr>
        <w:sdtContent>
          <w:r w:rsidRPr="002B1C6B">
            <w:rPr>
              <w:b/>
            </w:rPr>
            <w:t>Claire</w:t>
          </w:r>
          <w:r>
            <w:rPr>
              <w:b/>
            </w:rPr>
            <w:t xml:space="preserve"> </w:t>
          </w:r>
          <w:r w:rsidRPr="002B1C6B">
            <w:rPr>
              <w:b/>
            </w:rPr>
            <w:t>Hanna:</w:t>
          </w:r>
        </w:sdtContent>
      </w:sdt>
      <w:r>
        <w:t xml:space="preserve"> For example, if there is a trade deal that does something that is not in line with the wishes of the people in Northern Ireland, and if it opens up health services, for example, to private interests, or, indeed, the old chlorinated chicken, do you acknowledge that this Bill removes the ability of devolved authorities to prevent that in their own markets? It takes back control</w:t>
      </w:r>
      <w:r w:rsidR="00D53387">
        <w:t>,</w:t>
      </w:r>
      <w:r>
        <w:t xml:space="preserve"> but it hands it to London and not to Belfast, Edinburgh or Cardiff.</w:t>
      </w:r>
    </w:p>
    <w:p w:rsidR="00E52E95" w:rsidP="00E52E95">
      <w:pPr>
        <w:pStyle w:val="Answer"/>
      </w:pPr>
      <w:sdt>
        <w:sdtPr>
          <w:alias w:val="Witness"/>
          <w:id w:val="162017555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It is important that the UK Government </w:t>
      </w:r>
      <w:r w:rsidR="00D53387">
        <w:t>can</w:t>
      </w:r>
      <w:r>
        <w:t xml:space="preserve"> ensure that connectivity for the whole of the United Kingdom market</w:t>
      </w:r>
      <w:r w:rsidR="00D53387">
        <w:t>,</w:t>
      </w:r>
      <w:r>
        <w:t xml:space="preserve"> for the benefit of all businesses and communities. Let us also be very clear: you have got caught up in some of the falsehoods that have already been clarified and made clear </w:t>
      </w:r>
      <w:r w:rsidR="00D53387">
        <w:t xml:space="preserve">as </w:t>
      </w:r>
      <w:r>
        <w:t xml:space="preserve">falsehoods by the relevant </w:t>
      </w:r>
      <w:r w:rsidR="00D53387">
        <w:t xml:space="preserve">Departments </w:t>
      </w:r>
      <w:r>
        <w:t>around your point on the NHS and chlorinated chicken. We have hugely high standards here in the UK</w:t>
      </w:r>
      <w:r w:rsidR="006C6921">
        <w:t>,</w:t>
      </w:r>
      <w:r>
        <w:t xml:space="preserve"> often better than many places around the world, which is what makes us an attractive country to do business with. People know that a UK product is a high-quality product.</w:t>
      </w:r>
    </w:p>
    <w:p w:rsidR="00E52E95" w:rsidP="00E52E95">
      <w:pPr>
        <w:pStyle w:val="Question"/>
        <w:numPr>
          <w:ilvl w:val="0"/>
          <w:numId w:val="9"/>
        </w:numPr>
      </w:pPr>
      <w:sdt>
        <w:sdtPr>
          <w:alias w:val="Member"/>
          <w:tag w:val="&lt;Member mnisId='4827' dodsId=''&gt;"/>
          <w:id w:val="761273089"/>
          <w:placeholder>
            <w:docPart w:val="C8C86EE311CA4681977733A12E13EA6C"/>
          </w:placeholder>
          <w:richText/>
        </w:sdtPr>
        <w:sdtContent>
          <w:r w:rsidRPr="00065488">
            <w:rPr>
              <w:b/>
            </w:rPr>
            <w:t>Claire</w:t>
          </w:r>
          <w:r>
            <w:rPr>
              <w:b/>
            </w:rPr>
            <w:t xml:space="preserve"> </w:t>
          </w:r>
          <w:r w:rsidRPr="00065488">
            <w:rPr>
              <w:b/>
            </w:rPr>
            <w:t>Hanna:</w:t>
          </w:r>
        </w:sdtContent>
      </w:sdt>
      <w:r>
        <w:t xml:space="preserve"> Unfortunately, the SDLP and others tried to get commitments against degradation of food standards and opening up of public services on the face of previous </w:t>
      </w:r>
      <w:r w:rsidR="006C6921">
        <w:t>Bills</w:t>
      </w:r>
      <w:r>
        <w:t>, and your Government refused to accept them. Can I just acknowledge that you accept that this Bill will remove the power of devolved authorities to prevent those damaging regulations within Northern Ireland?</w:t>
      </w:r>
    </w:p>
    <w:p w:rsidR="00E52E95" w:rsidP="00E52E95">
      <w:pPr>
        <w:pStyle w:val="Answer"/>
      </w:pPr>
      <w:sdt>
        <w:sdtPr>
          <w:alias w:val="Witness"/>
          <w:id w:val="-1627451182"/>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No. This is about the UK Government being able to ensure that we have a good, strong United Kingdom customs union and single market, and one that</w:t>
      </w:r>
      <w:r w:rsidR="00265792">
        <w:t xml:space="preserve"> will continue to have some of the </w:t>
      </w:r>
      <w:r>
        <w:t>highest standards</w:t>
      </w:r>
      <w:r w:rsidR="00265792">
        <w:t>,</w:t>
      </w:r>
      <w:r>
        <w:t xml:space="preserve"> </w:t>
      </w:r>
      <w:r w:rsidR="00265792">
        <w:t xml:space="preserve">if not the </w:t>
      </w:r>
      <w:r w:rsidRPr="00265792" w:rsidR="00265792">
        <w:t>highest</w:t>
      </w:r>
      <w:r w:rsidR="00265792">
        <w:t>,</w:t>
      </w:r>
      <w:r w:rsidRPr="00265792" w:rsidR="00265792">
        <w:t xml:space="preserve"> </w:t>
      </w:r>
      <w:r>
        <w:t>for food products and other products in the world.</w:t>
      </w:r>
    </w:p>
    <w:p w:rsidR="00E52E95" w:rsidP="00E52E95">
      <w:pPr>
        <w:pStyle w:val="Question"/>
        <w:numPr>
          <w:ilvl w:val="0"/>
          <w:numId w:val="9"/>
        </w:numPr>
      </w:pPr>
      <w:sdt>
        <w:sdtPr>
          <w:alias w:val="Member"/>
          <w:tag w:val="&lt;Member mnisId='4827' dodsId=''&gt;"/>
          <w:id w:val="-1489009865"/>
          <w:placeholder>
            <w:docPart w:val="C8C86EE311CA4681977733A12E13EA6C"/>
          </w:placeholder>
          <w:richText/>
        </w:sdtPr>
        <w:sdtContent>
          <w:r w:rsidRPr="00B67826">
            <w:rPr>
              <w:b/>
            </w:rPr>
            <w:t>Claire</w:t>
          </w:r>
          <w:r>
            <w:rPr>
              <w:b/>
            </w:rPr>
            <w:t xml:space="preserve"> </w:t>
          </w:r>
          <w:r w:rsidRPr="00B67826">
            <w:rPr>
              <w:b/>
            </w:rPr>
            <w:t>Hanna:</w:t>
          </w:r>
        </w:sdtContent>
      </w:sdt>
      <w:r w:rsidR="00265792">
        <w:t xml:space="preserve"> It is</w:t>
      </w:r>
      <w:r>
        <w:t xml:space="preserve"> also about Northern Ireland not being able to make its own decisions. </w:t>
      </w:r>
    </w:p>
    <w:p w:rsidR="00E52E95" w:rsidP="00E52E95">
      <w:pPr>
        <w:pStyle w:val="Answer"/>
      </w:pPr>
      <w:sdt>
        <w:sdtPr>
          <w:alias w:val="Witness"/>
          <w:id w:val="80543112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It is about Northern Ireland being an integral part of the United Kingdom and being able to benefit from trading with Scotland, Wales, Birmingham and Manchester.</w:t>
      </w:r>
    </w:p>
    <w:p w:rsidR="00E52E95" w:rsidP="00E52E95">
      <w:pPr>
        <w:pStyle w:val="Question"/>
        <w:numPr>
          <w:ilvl w:val="0"/>
          <w:numId w:val="9"/>
        </w:numPr>
      </w:pPr>
      <w:sdt>
        <w:sdtPr>
          <w:alias w:val="Member"/>
          <w:tag w:val="&lt;Member mnisId='4607' dodsId='76839'&gt;"/>
          <w:id w:val="481972620"/>
          <w:placeholder>
            <w:docPart w:val="C8C86EE311CA4681977733A12E13EA6C"/>
          </w:placeholder>
          <w:richText/>
        </w:sdtPr>
        <w:sdtContent>
          <w:r w:rsidRPr="008E5492">
            <w:rPr>
              <w:b/>
            </w:rPr>
            <w:t>Stephanie</w:t>
          </w:r>
          <w:r>
            <w:rPr>
              <w:b/>
            </w:rPr>
            <w:t xml:space="preserve"> </w:t>
          </w:r>
          <w:r w:rsidRPr="008E5492">
            <w:rPr>
              <w:b/>
            </w:rPr>
            <w:t>Peacock:</w:t>
          </w:r>
        </w:sdtContent>
      </w:sdt>
      <w:r>
        <w:t xml:space="preserve"> Would the EU be entitled to trigger the </w:t>
      </w:r>
      <w:r w:rsidR="00F537FD">
        <w:t>withdrawal agreement</w:t>
      </w:r>
      <w:r w:rsidR="006D0D78">
        <w:t>’s dispute</w:t>
      </w:r>
      <w:r>
        <w:t xml:space="preserve"> settlement process as a result of this Bill?</w:t>
      </w:r>
    </w:p>
    <w:p w:rsidR="00E52E95" w:rsidP="00E52E95">
      <w:pPr>
        <w:pStyle w:val="Answer"/>
      </w:pPr>
      <w:sdt>
        <w:sdtPr>
          <w:alias w:val="Witness"/>
          <w:id w:val="-1252261798"/>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We are still working through the </w:t>
      </w:r>
      <w:r w:rsidR="00F537FD">
        <w:t>withdrawal agreement</w:t>
      </w:r>
      <w:r>
        <w:t xml:space="preserve">, negotiations for a free trade deal and the </w:t>
      </w:r>
      <w:r w:rsidR="00F61417">
        <w:t>Joint Committee</w:t>
      </w:r>
      <w:r>
        <w:t xml:space="preserve"> in terms of implementing the protocol, so that does not quite apply in that way.</w:t>
      </w:r>
    </w:p>
    <w:p w:rsidR="00E52E95" w:rsidP="00E52E95">
      <w:pPr>
        <w:pStyle w:val="Question"/>
        <w:numPr>
          <w:ilvl w:val="0"/>
          <w:numId w:val="9"/>
        </w:numPr>
      </w:pPr>
      <w:sdt>
        <w:sdtPr>
          <w:alias w:val="Member"/>
          <w:tag w:val="&lt;Member mnisId='4607' dodsId='76839'&gt;"/>
          <w:id w:val="-839227325"/>
          <w:placeholder>
            <w:docPart w:val="C8C86EE311CA4681977733A12E13EA6C"/>
          </w:placeholder>
          <w:richText/>
        </w:sdtPr>
        <w:sdtContent>
          <w:r w:rsidRPr="00846DF6">
            <w:rPr>
              <w:b/>
            </w:rPr>
            <w:t>Stephanie</w:t>
          </w:r>
          <w:r>
            <w:rPr>
              <w:b/>
            </w:rPr>
            <w:t xml:space="preserve"> </w:t>
          </w:r>
          <w:r w:rsidRPr="00846DF6">
            <w:rPr>
              <w:b/>
            </w:rPr>
            <w:t>Peacock:</w:t>
          </w:r>
        </w:sdtContent>
      </w:sdt>
      <w:r>
        <w:t xml:space="preserve"> </w:t>
      </w:r>
      <w:r w:rsidR="006D0D78">
        <w:t>So</w:t>
      </w:r>
      <w:r>
        <w:t xml:space="preserve"> you </w:t>
      </w:r>
      <w:r w:rsidR="006D0D78">
        <w:t xml:space="preserve">do </w:t>
      </w:r>
      <w:r>
        <w:t>not have a yes or no answer</w:t>
      </w:r>
      <w:r w:rsidR="006D0D78">
        <w:t>.</w:t>
      </w:r>
    </w:p>
    <w:p w:rsidR="00E52E95" w:rsidP="00E52E95">
      <w:pPr>
        <w:pStyle w:val="Answer"/>
      </w:pPr>
      <w:sdt>
        <w:sdtPr>
          <w:alias w:val="Witness"/>
          <w:id w:val="-1265529433"/>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just do not see that as a relevant point, in the sense that we are still in the free trade</w:t>
      </w:r>
      <w:r w:rsidR="006D0D78">
        <w:t xml:space="preserve"> </w:t>
      </w:r>
      <w:r>
        <w:t xml:space="preserve">agreement negotiations and delivering on the </w:t>
      </w:r>
      <w:r w:rsidR="00F537FD">
        <w:t>withdrawal agreement</w:t>
      </w:r>
      <w:r>
        <w:t xml:space="preserve"> and the protocol. The Bill does not deviate from that.</w:t>
      </w:r>
    </w:p>
    <w:p w:rsidR="00E52E95" w:rsidP="00E52E95">
      <w:pPr>
        <w:pStyle w:val="Question"/>
        <w:numPr>
          <w:ilvl w:val="0"/>
          <w:numId w:val="9"/>
        </w:numPr>
      </w:pPr>
      <w:sdt>
        <w:sdtPr>
          <w:alias w:val="Member"/>
          <w:tag w:val="&lt;Member mnisId='4607' dodsId='76839'&gt;"/>
          <w:id w:val="-261459543"/>
          <w:placeholder>
            <w:docPart w:val="C8C86EE311CA4681977733A12E13EA6C"/>
          </w:placeholder>
          <w:richText/>
        </w:sdtPr>
        <w:sdtContent>
          <w:r w:rsidRPr="00846DF6">
            <w:rPr>
              <w:b/>
            </w:rPr>
            <w:t>Stephanie</w:t>
          </w:r>
          <w:r>
            <w:rPr>
              <w:b/>
            </w:rPr>
            <w:t xml:space="preserve"> </w:t>
          </w:r>
          <w:r w:rsidRPr="00846DF6">
            <w:rPr>
              <w:b/>
            </w:rPr>
            <w:t>Peacock:</w:t>
          </w:r>
        </w:sdtContent>
      </w:sdt>
      <w:r>
        <w:t xml:space="preserve"> If the EU did feel that </w:t>
      </w:r>
      <w:r w:rsidR="006D0D78">
        <w:t xml:space="preserve">it </w:t>
      </w:r>
      <w:r>
        <w:t xml:space="preserve">could do that, what do you think </w:t>
      </w:r>
      <w:r w:rsidR="006D0D78">
        <w:t xml:space="preserve">the outcome of </w:t>
      </w:r>
      <w:r>
        <w:t>that process would be?</w:t>
      </w:r>
    </w:p>
    <w:p w:rsidR="00E52E95" w:rsidP="00E52E95">
      <w:pPr>
        <w:pStyle w:val="Answer"/>
      </w:pPr>
      <w:sdt>
        <w:sdtPr>
          <w:alias w:val="Witness"/>
          <w:id w:val="-718049020"/>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It is not relevant, so it is not about “if”. We are not doing that. We are continuing to negotiate the free trade agreement</w:t>
      </w:r>
      <w:r w:rsidR="006D0D78">
        <w:t>,</w:t>
      </w:r>
      <w:r>
        <w:t xml:space="preserve"> work through the </w:t>
      </w:r>
      <w:r w:rsidR="00F61417">
        <w:t>Joint Committee</w:t>
      </w:r>
      <w:r>
        <w:t xml:space="preserve"> and deliver on both the protocol and the </w:t>
      </w:r>
      <w:r w:rsidR="00F537FD">
        <w:t>withdrawal agreement</w:t>
      </w:r>
      <w:r>
        <w:t>, as we have outlined, including the actions we have taken on the SPS checks this week.</w:t>
      </w:r>
    </w:p>
    <w:p w:rsidR="00E52E95" w:rsidP="00E52E95">
      <w:pPr>
        <w:pStyle w:val="Question"/>
        <w:numPr>
          <w:ilvl w:val="0"/>
          <w:numId w:val="9"/>
        </w:numPr>
      </w:pPr>
      <w:sdt>
        <w:sdtPr>
          <w:alias w:val="Member"/>
          <w:tag w:val="&lt;Member mnisId='4494' dodsId='72275'&gt;"/>
          <w:id w:val="-1786270747"/>
          <w:placeholder>
            <w:docPart w:val="C8C86EE311CA4681977733A12E13EA6C"/>
          </w:placeholder>
          <w:richText/>
        </w:sdtPr>
        <w:sdtContent>
          <w:r w:rsidRPr="00846DF6">
            <w:rPr>
              <w:b/>
            </w:rPr>
            <w:t>Chair:</w:t>
          </w:r>
        </w:sdtContent>
      </w:sdt>
      <w:r>
        <w:t xml:space="preserve"> </w:t>
      </w:r>
      <w:r w:rsidR="005B7896">
        <w:t xml:space="preserve">The </w:t>
      </w:r>
      <w:r w:rsidR="00F61417">
        <w:t>Attorney General</w:t>
      </w:r>
      <w:r>
        <w:t xml:space="preserve"> is the senior legal counsel to the Government. What advice has she given</w:t>
      </w:r>
      <w:r w:rsidR="006D0D78">
        <w:t>?</w:t>
      </w:r>
      <w:r>
        <w:t xml:space="preserve"> </w:t>
      </w:r>
      <w:r w:rsidR="006D0D78">
        <w:t xml:space="preserve">Notwithstanding </w:t>
      </w:r>
      <w:r>
        <w:t xml:space="preserve">whether </w:t>
      </w:r>
      <w:r w:rsidR="006D0D78">
        <w:t>it</w:t>
      </w:r>
      <w:r>
        <w:t xml:space="preserve"> would or not, </w:t>
      </w:r>
      <w:r w:rsidR="006D0D78">
        <w:t xml:space="preserve">could </w:t>
      </w:r>
      <w:r>
        <w:t>the EU trigger the dispute settlement as a result of the Bill?</w:t>
      </w:r>
    </w:p>
    <w:p w:rsidR="00E52E95" w:rsidP="00E52E95">
      <w:pPr>
        <w:pStyle w:val="Answer"/>
      </w:pPr>
      <w:sdt>
        <w:sdtPr>
          <w:alias w:val="Witness"/>
          <w:id w:val="1107777684"/>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have not had that conversation with the </w:t>
      </w:r>
      <w:r w:rsidR="00F61417">
        <w:t>Attorney General</w:t>
      </w:r>
      <w:r>
        <w:t xml:space="preserve"> on the basis that we are not in a position where we are doing anything other than continuing to deliver on the </w:t>
      </w:r>
      <w:r w:rsidR="00F537FD">
        <w:t>withdrawal agreement</w:t>
      </w:r>
      <w:r>
        <w:t xml:space="preserve"> and on the protocol. As I say, that has been self-evident through the actions we have taken just this week to continue to deliver on that and invest in that work.</w:t>
      </w:r>
    </w:p>
    <w:p w:rsidR="00E52E95" w:rsidP="00E52E95">
      <w:pPr>
        <w:pStyle w:val="Question"/>
        <w:numPr>
          <w:ilvl w:val="0"/>
          <w:numId w:val="9"/>
        </w:numPr>
      </w:pPr>
      <w:sdt>
        <w:sdtPr>
          <w:alias w:val="Member"/>
          <w:tag w:val="&lt;Member mnisId='4494' dodsId='72275'&gt;"/>
          <w:id w:val="-2044593221"/>
          <w:placeholder>
            <w:docPart w:val="C8C86EE311CA4681977733A12E13EA6C"/>
          </w:placeholder>
          <w:richText/>
        </w:sdtPr>
        <w:sdtContent>
          <w:r w:rsidRPr="00F166BA">
            <w:rPr>
              <w:b/>
            </w:rPr>
            <w:t>Chair:</w:t>
          </w:r>
        </w:sdtContent>
      </w:sdt>
      <w:r>
        <w:t xml:space="preserve"> The </w:t>
      </w:r>
      <w:r w:rsidR="006D0D78">
        <w:t xml:space="preserve">attorney </w:t>
      </w:r>
      <w:r>
        <w:t>has given no advice to Cabinet as to what the EU could or could not do legally in response to this Bill as it currently stands.</w:t>
      </w:r>
    </w:p>
    <w:p w:rsidR="00E52E95" w:rsidP="00E52E95">
      <w:pPr>
        <w:pStyle w:val="Answer"/>
      </w:pPr>
      <w:sdt>
        <w:sdtPr>
          <w:alias w:val="Witness"/>
          <w:id w:val="-77224003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The Bill as it stands is about the UK Government. It is not about the negotiations we are having on the free trade agreement and the protocol per se, because we are still in those negotiations</w:t>
      </w:r>
      <w:r w:rsidR="00FB503E">
        <w:t xml:space="preserve"> and the </w:t>
      </w:r>
      <w:r w:rsidR="00F61417">
        <w:t>Joint Committee</w:t>
      </w:r>
      <w:r>
        <w:t>.</w:t>
      </w:r>
      <w:r w:rsidR="00FB503E">
        <w:t xml:space="preserve"> We continue to deliver on it.</w:t>
      </w:r>
    </w:p>
    <w:p w:rsidR="00E52E95" w:rsidP="00E52E95">
      <w:pPr>
        <w:pStyle w:val="Question"/>
        <w:numPr>
          <w:ilvl w:val="0"/>
          <w:numId w:val="9"/>
        </w:numPr>
      </w:pPr>
      <w:sdt>
        <w:sdtPr>
          <w:alias w:val="Member"/>
          <w:tag w:val="&lt;Member mnisId='4494' dodsId='72275'&gt;"/>
          <w:id w:val="1018352278"/>
          <w:placeholder>
            <w:docPart w:val="C8C86EE311CA4681977733A12E13EA6C"/>
          </w:placeholder>
          <w:richText/>
        </w:sdtPr>
        <w:sdtContent>
          <w:r w:rsidRPr="00F166BA">
            <w:rPr>
              <w:b/>
            </w:rPr>
            <w:t>Chair:</w:t>
          </w:r>
        </w:sdtContent>
      </w:sdt>
      <w:r>
        <w:t xml:space="preserve"> The relevant clauses would seek to override the protocol. Surely, the </w:t>
      </w:r>
      <w:r w:rsidR="00D625F0">
        <w:t xml:space="preserve">attorney </w:t>
      </w:r>
      <w:r>
        <w:t>has advised the Cabinet, prior to publication of this Bill, as to how, under law, the EU could</w:t>
      </w:r>
      <w:r w:rsidR="00D625F0">
        <w:t xml:space="preserve">—not </w:t>
      </w:r>
      <w:r>
        <w:t>would</w:t>
      </w:r>
      <w:r w:rsidR="00D625F0">
        <w:t>—</w:t>
      </w:r>
      <w:r>
        <w:t>respond.</w:t>
      </w:r>
    </w:p>
    <w:p w:rsidR="00E52E95" w:rsidP="00E52E95">
      <w:pPr>
        <w:pStyle w:val="Answer"/>
      </w:pPr>
      <w:sdt>
        <w:sdtPr>
          <w:alias w:val="Witness"/>
          <w:id w:val="1414669648"/>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The </w:t>
      </w:r>
      <w:r w:rsidR="00F61417">
        <w:t>Attorney General</w:t>
      </w:r>
      <w:r>
        <w:t xml:space="preserve">’s advice to Government is as published to you, which you have a copy of. We continue to act to deliver on the </w:t>
      </w:r>
      <w:r w:rsidR="00F537FD">
        <w:t>withdrawal agreement</w:t>
      </w:r>
      <w:r>
        <w:t xml:space="preserve"> and the protocol, and work through the </w:t>
      </w:r>
      <w:r w:rsidR="00F61417">
        <w:t>Joint Committee</w:t>
      </w:r>
      <w:r>
        <w:t>. Again,</w:t>
      </w:r>
      <w:r w:rsidR="002B438D">
        <w:t xml:space="preserve"> that would get into hypotheticals, which</w:t>
      </w:r>
      <w:r>
        <w:t xml:space="preserve"> I just do not see as a relevant avenue.</w:t>
      </w:r>
    </w:p>
    <w:p w:rsidR="00E52E95" w:rsidP="00E52E95">
      <w:pPr>
        <w:pStyle w:val="Question"/>
        <w:numPr>
          <w:ilvl w:val="0"/>
          <w:numId w:val="9"/>
        </w:numPr>
      </w:pPr>
      <w:sdt>
        <w:sdtPr>
          <w:alias w:val="Member"/>
          <w:tag w:val="&lt;Member mnisId='4494' dodsId='72275'&gt;"/>
          <w:id w:val="-422722788"/>
          <w:placeholder>
            <w:docPart w:val="C8C86EE311CA4681977733A12E13EA6C"/>
          </w:placeholder>
          <w:richText/>
        </w:sdtPr>
        <w:sdtContent>
          <w:r w:rsidRPr="009A00F3">
            <w:rPr>
              <w:b/>
            </w:rPr>
            <w:t>Chair:</w:t>
          </w:r>
        </w:sdtContent>
      </w:sdt>
      <w:r>
        <w:t xml:space="preserve"> She is silent on that point.</w:t>
      </w:r>
    </w:p>
    <w:p w:rsidR="00E52E95" w:rsidP="00E52E95">
      <w:pPr>
        <w:pStyle w:val="Answer"/>
      </w:pPr>
      <w:sdt>
        <w:sdtPr>
          <w:alias w:val="Witness"/>
          <w:id w:val="60608747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That is because we are not in that situation. </w:t>
      </w:r>
      <w:r w:rsidR="002B438D">
        <w:t xml:space="preserve">Nothing </w:t>
      </w:r>
      <w:r>
        <w:t xml:space="preserve">that we are doing at the moment is in breach of the negotiations on the protocol or the </w:t>
      </w:r>
      <w:r w:rsidR="00F537FD">
        <w:t>withdrawal agreement</w:t>
      </w:r>
      <w:r>
        <w:t>.</w:t>
      </w:r>
    </w:p>
    <w:p w:rsidR="00E52E95" w:rsidP="00E52E95">
      <w:pPr>
        <w:pStyle w:val="Question"/>
        <w:numPr>
          <w:ilvl w:val="0"/>
          <w:numId w:val="9"/>
        </w:numPr>
      </w:pPr>
      <w:sdt>
        <w:sdtPr>
          <w:alias w:val="Member"/>
          <w:tag w:val="&lt;Member mnisId='4494' dodsId='72275'&gt;"/>
          <w:id w:val="-139965684"/>
          <w:placeholder>
            <w:docPart w:val="C8C86EE311CA4681977733A12E13EA6C"/>
          </w:placeholder>
          <w:richText/>
        </w:sdtPr>
        <w:sdtContent>
          <w:r w:rsidRPr="000A0755">
            <w:rPr>
              <w:b/>
            </w:rPr>
            <w:t>Chair:</w:t>
          </w:r>
        </w:sdtContent>
      </w:sdt>
      <w:r>
        <w:t xml:space="preserve"> I appreciate that and I am not a lawyer</w:t>
      </w:r>
      <w:r w:rsidR="0000098B">
        <w:t>,</w:t>
      </w:r>
      <w:r>
        <w:t xml:space="preserve"> but I rather understood that lawyers would advise what tools were available to the other party in discussions. It seems to me that we have an </w:t>
      </w:r>
      <w:r w:rsidR="00F61417">
        <w:t>Advocate General</w:t>
      </w:r>
      <w:r>
        <w:t xml:space="preserve"> for Scotland who answers incorrectly as to what you were answering, and an </w:t>
      </w:r>
      <w:r w:rsidR="0000098B">
        <w:t xml:space="preserve">attorney </w:t>
      </w:r>
      <w:r>
        <w:t>who does not give the fullest of advice to the Cabinet as she is discharged to do.</w:t>
      </w:r>
    </w:p>
    <w:p w:rsidR="00E52E95" w:rsidP="00E52E95">
      <w:pPr>
        <w:pStyle w:val="Answer"/>
      </w:pPr>
      <w:sdt>
        <w:sdtPr>
          <w:alias w:val="Witness"/>
          <w:id w:val="91721468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As I say, the </w:t>
      </w:r>
      <w:r w:rsidR="00F61417">
        <w:t>Attorney General</w:t>
      </w:r>
      <w:r>
        <w:t xml:space="preserve">’s advice is clear and is published. The question being asked is not </w:t>
      </w:r>
      <w:r w:rsidR="0000098B">
        <w:t>about</w:t>
      </w:r>
      <w:r>
        <w:t xml:space="preserve"> the current situation. It is an irrelevant situation</w:t>
      </w:r>
      <w:r w:rsidR="0000098B">
        <w:t>,</w:t>
      </w:r>
      <w:r>
        <w:t xml:space="preserve"> because we are continuing to deliver on the </w:t>
      </w:r>
      <w:r w:rsidR="00F537FD">
        <w:t>withdrawal agreement</w:t>
      </w:r>
      <w:r>
        <w:t xml:space="preserve"> and the protocol.</w:t>
      </w:r>
    </w:p>
    <w:p w:rsidR="00E52E95" w:rsidP="00E52E95">
      <w:pPr>
        <w:pStyle w:val="Question"/>
        <w:numPr>
          <w:ilvl w:val="0"/>
          <w:numId w:val="9"/>
        </w:numPr>
      </w:pPr>
      <w:sdt>
        <w:sdtPr>
          <w:alias w:val="Member"/>
          <w:tag w:val="&lt;Member mnisId='4494' dodsId='72275'&gt;"/>
          <w:id w:val="1248544198"/>
          <w:placeholder>
            <w:docPart w:val="C8C86EE311CA4681977733A12E13EA6C"/>
          </w:placeholder>
          <w:richText/>
        </w:sdtPr>
        <w:sdtContent>
          <w:r w:rsidRPr="0000707A">
            <w:rPr>
              <w:b/>
            </w:rPr>
            <w:t>Chair:</w:t>
          </w:r>
        </w:sdtContent>
      </w:sdt>
      <w:r>
        <w:t xml:space="preserve"> </w:t>
      </w:r>
      <w:r w:rsidR="0000098B">
        <w:t xml:space="preserve">With all due respect, it </w:t>
      </w:r>
      <w:r>
        <w:t xml:space="preserve">is relevant. The </w:t>
      </w:r>
      <w:r w:rsidR="0000098B">
        <w:t xml:space="preserve">attorney </w:t>
      </w:r>
      <w:r>
        <w:t xml:space="preserve">has set out a document that we have, </w:t>
      </w:r>
      <w:r w:rsidR="004C2EE3">
        <w:t>“</w:t>
      </w:r>
      <w:r w:rsidRPr="004C2EE3">
        <w:rPr>
          <w:iCs/>
        </w:rPr>
        <w:t xml:space="preserve">HMG Legal Position: UKIM Bill and Northern Ireland </w:t>
      </w:r>
      <w:r w:rsidRPr="004C2EE3" w:rsidR="000064DF">
        <w:rPr>
          <w:iCs/>
        </w:rPr>
        <w:t>Protocol</w:t>
      </w:r>
      <w:r w:rsidR="004C2EE3">
        <w:rPr>
          <w:iCs/>
        </w:rPr>
        <w:t>”</w:t>
      </w:r>
      <w:r>
        <w:t xml:space="preserve">. That addresses it from the </w:t>
      </w:r>
      <w:r w:rsidR="000064DF">
        <w:t xml:space="preserve">UK Government’s </w:t>
      </w:r>
      <w:r>
        <w:t xml:space="preserve">end of the telescope, which is perfectly understandable, but is it not negligent that the opinion does not say what </w:t>
      </w:r>
      <w:r w:rsidR="000064DF">
        <w:t xml:space="preserve">it </w:t>
      </w:r>
      <w:r>
        <w:t>is open to the EU to do, if it so wished? It positions in its silence, does it not, the EU as a toothless party with no recourse to the law?</w:t>
      </w:r>
    </w:p>
    <w:p w:rsidR="00E52E95" w:rsidP="00E52E95">
      <w:pPr>
        <w:pStyle w:val="Answer"/>
      </w:pPr>
      <w:sdt>
        <w:sdtPr>
          <w:alias w:val="Witness"/>
          <w:id w:val="72010113"/>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No, not at all. The </w:t>
      </w:r>
      <w:r w:rsidR="00F61417">
        <w:t>Attorney General</w:t>
      </w:r>
      <w:r>
        <w:t xml:space="preserve">’s legal advice is around the position of the Government’s legislation, and that is entirely right, proper and clear. It is inappropriate for me to comment on the Government legal advice but it is also clear to me that, in terms of our relationship with the EU and what action the EU may take, should we end up in that position, that is not where we are. </w:t>
      </w:r>
      <w:r w:rsidR="000064DF">
        <w:t xml:space="preserve">The </w:t>
      </w:r>
      <w:r w:rsidR="00F61417">
        <w:t>Attorney General</w:t>
      </w:r>
      <w:r>
        <w:t>’s published advice refers to the legal position of this Bill and is absolutely clear about that. In te</w:t>
      </w:r>
      <w:r w:rsidRPr="000064DF">
        <w:t xml:space="preserve">rms of </w:t>
      </w:r>
      <w:r w:rsidRPr="000064DF" w:rsidR="000064DF">
        <w:t>the EU’s position, again, you are tempting me into</w:t>
      </w:r>
      <w:r w:rsidRPr="000064DF">
        <w:t xml:space="preserve"> hypothetical</w:t>
      </w:r>
      <w:r w:rsidRPr="000064DF" w:rsidR="000064DF">
        <w:t>s,</w:t>
      </w:r>
      <w:r>
        <w:t xml:space="preserve"> because we continue to work on the </w:t>
      </w:r>
      <w:r w:rsidR="00F537FD">
        <w:t>withdrawal agreement</w:t>
      </w:r>
      <w:r>
        <w:t xml:space="preserve"> and the protocol in good faith. </w:t>
      </w:r>
    </w:p>
    <w:p w:rsidR="00E52E95" w:rsidP="00E52E95">
      <w:pPr>
        <w:pStyle w:val="Question"/>
        <w:numPr>
          <w:ilvl w:val="0"/>
          <w:numId w:val="9"/>
        </w:numPr>
      </w:pPr>
      <w:sdt>
        <w:sdtPr>
          <w:alias w:val="Member"/>
          <w:tag w:val="&lt;Member mnisId='4494' dodsId='72275'&gt;"/>
          <w:id w:val="-67811891"/>
          <w:placeholder>
            <w:docPart w:val="C8C86EE311CA4681977733A12E13EA6C"/>
          </w:placeholder>
          <w:richText/>
        </w:sdtPr>
        <w:sdtContent>
          <w:r w:rsidRPr="00E266A3">
            <w:rPr>
              <w:b/>
            </w:rPr>
            <w:t>Chair:</w:t>
          </w:r>
        </w:sdtContent>
      </w:sdt>
      <w:r w:rsidR="000064DF">
        <w:t xml:space="preserve"> I take all of that</w:t>
      </w:r>
      <w:r>
        <w:t xml:space="preserve"> and all that you say is perfectly legitimate</w:t>
      </w:r>
      <w:r w:rsidR="000064DF">
        <w:t>.</w:t>
      </w:r>
      <w:r>
        <w:t xml:space="preserve"> I do not criticise the </w:t>
      </w:r>
      <w:r w:rsidR="000064DF">
        <w:t xml:space="preserve">attorney </w:t>
      </w:r>
      <w:r>
        <w:t xml:space="preserve">for the advice that has been put into the public domain. Let me couch my question maybe in a way that you can answer without saying what it is. At what point has the </w:t>
      </w:r>
      <w:r w:rsidR="000064DF">
        <w:t xml:space="preserve">attorney </w:t>
      </w:r>
      <w:r>
        <w:t>set out to you, as Secretary of State for Northern Ireland, and/or the Business Secretary, the Minister for the Cabinet Office, the Prime Minister or, indeed, Cabinet as a whole, how the EU could respond today to the publication of this Bill? Whether it chose to do so is immaterial. Has she set that out clearly for Cabinet to take into consideration?</w:t>
      </w:r>
    </w:p>
    <w:p w:rsidR="00E52E95" w:rsidP="00E52E95">
      <w:pPr>
        <w:pStyle w:val="Answer"/>
      </w:pPr>
      <w:sdt>
        <w:sdtPr>
          <w:alias w:val="Witness"/>
          <w:id w:val="-190451497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am not going to go into the detail.</w:t>
      </w:r>
      <w:r w:rsidR="00711723">
        <w:t xml:space="preserve"> I have never, in my career, gone into the detail of—</w:t>
      </w:r>
    </w:p>
    <w:p w:rsidR="00E52E95" w:rsidP="00E52E95">
      <w:pPr>
        <w:pStyle w:val="Question"/>
        <w:numPr>
          <w:ilvl w:val="0"/>
          <w:numId w:val="9"/>
        </w:numPr>
      </w:pPr>
      <w:sdt>
        <w:sdtPr>
          <w:alias w:val="Member"/>
          <w:tag w:val="&lt;Member mnisId='4494' dodsId='72275'&gt;"/>
          <w:id w:val="194815225"/>
          <w:placeholder>
            <w:docPart w:val="C8C86EE311CA4681977733A12E13EA6C"/>
          </w:placeholder>
          <w:richText/>
        </w:sdtPr>
        <w:sdtContent>
          <w:r w:rsidRPr="007A411C">
            <w:rPr>
              <w:b/>
            </w:rPr>
            <w:t>Chair:</w:t>
          </w:r>
        </w:sdtContent>
      </w:sdt>
      <w:r>
        <w:t xml:space="preserve"> I do not want you to go into the detail but merely to confirm whether she has or not. I do not want to know what she said but whether or not she has done it.</w:t>
      </w:r>
    </w:p>
    <w:p w:rsidR="00E52E95" w:rsidP="00E52E95">
      <w:pPr>
        <w:pStyle w:val="Answer"/>
      </w:pPr>
      <w:sdt>
        <w:sdtPr>
          <w:alias w:val="Witness"/>
          <w:id w:val="-1595090103"/>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am not going to comment on the legal advice that the Government get, and especially the advice </w:t>
      </w:r>
      <w:r w:rsidR="00711723">
        <w:t>for</w:t>
      </w:r>
      <w:r>
        <w:t xml:space="preserve"> discussions in and around Cabinet. I would say that the position of the EU is to continue these negotiations, which </w:t>
      </w:r>
      <w:r w:rsidR="00711723">
        <w:t>it</w:t>
      </w:r>
      <w:r>
        <w:t xml:space="preserve"> ha</w:t>
      </w:r>
      <w:r w:rsidR="00711723">
        <w:t>s</w:t>
      </w:r>
      <w:r>
        <w:t xml:space="preserve"> been doing since the publication of the Bill last week, and continue with the </w:t>
      </w:r>
      <w:r w:rsidR="00F61417">
        <w:t>Joint Committee</w:t>
      </w:r>
      <w:r>
        <w:t>, which</w:t>
      </w:r>
      <w:r w:rsidR="00711723">
        <w:t xml:space="preserve"> it has continued to do. We </w:t>
      </w:r>
      <w:r>
        <w:t>all continue to work and act in that focus with good faith.</w:t>
      </w:r>
    </w:p>
    <w:p w:rsidR="00E52E95" w:rsidP="00E52E95">
      <w:pPr>
        <w:pStyle w:val="Question"/>
        <w:numPr>
          <w:ilvl w:val="0"/>
          <w:numId w:val="9"/>
        </w:numPr>
      </w:pPr>
      <w:sdt>
        <w:sdtPr>
          <w:alias w:val="Member"/>
          <w:tag w:val="&lt;Member mnisId='4494' dodsId='72275'&gt;"/>
          <w:id w:val="1137218091"/>
          <w:placeholder>
            <w:docPart w:val="C8C86EE311CA4681977733A12E13EA6C"/>
          </w:placeholder>
          <w:richText/>
        </w:sdtPr>
        <w:sdtContent>
          <w:r w:rsidRPr="006A157E">
            <w:rPr>
              <w:b/>
            </w:rPr>
            <w:t>Chair:</w:t>
          </w:r>
        </w:sdtContent>
      </w:sdt>
      <w:r>
        <w:t xml:space="preserve"> I am not asking you to comment on what the advice was but merely to confirm, yes or no, whether the advice on that matter was given.</w:t>
      </w:r>
    </w:p>
    <w:p w:rsidR="00E52E95" w:rsidP="00E52E95">
      <w:pPr>
        <w:pStyle w:val="Answer"/>
      </w:pPr>
      <w:sdt>
        <w:sdtPr>
          <w:alias w:val="Witness"/>
          <w:id w:val="-73308841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have answered that and I do not see that I can give any further comment.</w:t>
      </w:r>
    </w:p>
    <w:p w:rsidR="00E52E95" w:rsidP="00E52E95">
      <w:pPr>
        <w:pStyle w:val="Question"/>
        <w:numPr>
          <w:ilvl w:val="0"/>
          <w:numId w:val="9"/>
        </w:numPr>
      </w:pPr>
      <w:sdt>
        <w:sdtPr>
          <w:alias w:val="Member"/>
          <w:tag w:val="&lt;Member mnisId='4494' dodsId='72275'&gt;"/>
          <w:id w:val="1472480395"/>
          <w:placeholder>
            <w:docPart w:val="C8C86EE311CA4681977733A12E13EA6C"/>
          </w:placeholder>
          <w:richText/>
        </w:sdtPr>
        <w:sdtContent>
          <w:r w:rsidRPr="006A157E">
            <w:rPr>
              <w:b/>
            </w:rPr>
            <w:t>Chair:</w:t>
          </w:r>
        </w:sdtContent>
      </w:sdt>
      <w:r>
        <w:t xml:space="preserve"> The Committee will have to draw its own conclusions on that.</w:t>
      </w:r>
    </w:p>
    <w:p w:rsidR="00E52E95" w:rsidP="00E52E95">
      <w:pPr>
        <w:pStyle w:val="Answer"/>
      </w:pPr>
      <w:sdt>
        <w:sdtPr>
          <w:alias w:val="Witness"/>
          <w:id w:val="-1787343543"/>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The only conclusion that would be appropriate to that is the fact that it would be inappropriate to comment on the legal advice that Government are getting and on conversations and discussions that are held by and i</w:t>
      </w:r>
      <w:r w:rsidR="005B7896">
        <w:t>n the Cabinet. We are</w:t>
      </w:r>
      <w:r>
        <w:t xml:space="preserve"> very clear about the legal advice from the </w:t>
      </w:r>
      <w:r w:rsidR="00F61417">
        <w:t>Attorney General</w:t>
      </w:r>
      <w:r>
        <w:t>, which has been published</w:t>
      </w:r>
      <w:r w:rsidR="005B7896">
        <w:t>, and our position with the EU, which I have outlined through the Committee today</w:t>
      </w:r>
      <w:r>
        <w:t>.</w:t>
      </w:r>
    </w:p>
    <w:p w:rsidR="00E52E95" w:rsidP="00E52E95">
      <w:pPr>
        <w:pStyle w:val="Question"/>
        <w:numPr>
          <w:ilvl w:val="0"/>
          <w:numId w:val="9"/>
        </w:numPr>
      </w:pPr>
      <w:sdt>
        <w:sdtPr>
          <w:alias w:val="Member"/>
          <w:tag w:val="&lt;Member mnisId='4494' dodsId='72275'&gt;"/>
          <w:id w:val="1311285125"/>
          <w:placeholder>
            <w:docPart w:val="C8C86EE311CA4681977733A12E13EA6C"/>
          </w:placeholder>
          <w:richText/>
        </w:sdtPr>
        <w:sdtContent>
          <w:r w:rsidRPr="00BC72A6">
            <w:rPr>
              <w:b/>
            </w:rPr>
            <w:t>Chair:</w:t>
          </w:r>
        </w:sdtContent>
      </w:sdt>
      <w:r>
        <w:t xml:space="preserve"> We are not asking what the advice is. Clearly, that has to come under client privilege, and it would be a mot</w:t>
      </w:r>
      <w:r w:rsidR="005B7896">
        <w:t>ion of the House under a motion</w:t>
      </w:r>
      <w:r>
        <w:t xml:space="preserve"> to force the disclosure. All we are seeking comfort on is whether the senior legal adviser to the Government advised the Government as to how, under law, the EU could, if it so chose, respond to the publication of the Bill.</w:t>
      </w:r>
    </w:p>
    <w:p w:rsidR="00E52E95" w:rsidP="00E52E95">
      <w:pPr>
        <w:pStyle w:val="Answer"/>
      </w:pPr>
      <w:sdt>
        <w:sdtPr>
          <w:alias w:val="Witness"/>
          <w:id w:val="-826665100"/>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cannot really</w:t>
      </w:r>
      <w:r w:rsidR="005B7896">
        <w:t xml:space="preserve"> add</w:t>
      </w:r>
      <w:r>
        <w:t xml:space="preserve"> anything to what I said earlier.</w:t>
      </w:r>
    </w:p>
    <w:p w:rsidR="00E52E95" w:rsidP="00E52E95">
      <w:pPr>
        <w:pStyle w:val="Question"/>
        <w:numPr>
          <w:ilvl w:val="0"/>
          <w:numId w:val="9"/>
        </w:numPr>
      </w:pPr>
      <w:sdt>
        <w:sdtPr>
          <w:alias w:val="Member"/>
          <w:tag w:val="&lt;Member mnisId='4494' dodsId='72275'&gt;"/>
          <w:id w:val="-2080742590"/>
          <w:placeholder>
            <w:docPart w:val="C8C86EE311CA4681977733A12E13EA6C"/>
          </w:placeholder>
          <w:richText/>
        </w:sdtPr>
        <w:sdtContent>
          <w:r w:rsidRPr="00BC72A6">
            <w:rPr>
              <w:b/>
            </w:rPr>
            <w:t>Chair:</w:t>
          </w:r>
        </w:sdtContent>
      </w:sdt>
      <w:r>
        <w:t xml:space="preserve"> </w:t>
      </w:r>
      <w:r w:rsidR="005B7896">
        <w:t xml:space="preserve">You </w:t>
      </w:r>
      <w:r>
        <w:t>could answer the question with a yes or a no.</w:t>
      </w:r>
    </w:p>
    <w:p w:rsidR="00E52E95" w:rsidP="00E52E95">
      <w:pPr>
        <w:pStyle w:val="Answer"/>
      </w:pPr>
      <w:sdt>
        <w:sdtPr>
          <w:alias w:val="Witness"/>
          <w:id w:val="163506948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have answered the question in the sense that I am not going to comment on Government legal advice or the discussions that we have in Cabinet. I never have done,</w:t>
      </w:r>
      <w:r w:rsidR="005B7896">
        <w:t xml:space="preserve"> and am not about to start,</w:t>
      </w:r>
      <w:r>
        <w:t xml:space="preserve"> tempting as it is</w:t>
      </w:r>
      <w:r w:rsidR="005B7896">
        <w:t>,</w:t>
      </w:r>
      <w:r>
        <w:t xml:space="preserve"> here with this Committee. We are always, in Government, with colleagues, discussing the options to make sure that we get the best outcome for the United Kingdom and that we continue to do so in a way that is focused on delivering a positive outcome with our partners in the EU, in good faith, through the negotiations.</w:t>
      </w:r>
    </w:p>
    <w:p w:rsidR="00E52E95" w:rsidP="00E52E95">
      <w:pPr>
        <w:pStyle w:val="Question"/>
        <w:numPr>
          <w:ilvl w:val="0"/>
          <w:numId w:val="9"/>
        </w:numPr>
      </w:pPr>
      <w:sdt>
        <w:sdtPr>
          <w:alias w:val="Member"/>
          <w:tag w:val="&lt;Member mnisId='4753' dodsId=''&gt;"/>
          <w:id w:val="-1447846082"/>
          <w:placeholder>
            <w:docPart w:val="C8C86EE311CA4681977733A12E13EA6C"/>
          </w:placeholder>
          <w:richText/>
        </w:sdtPr>
        <w:sdtContent>
          <w:r w:rsidRPr="00FC162B">
            <w:rPr>
              <w:b/>
            </w:rPr>
            <w:t>Mary</w:t>
          </w:r>
          <w:r>
            <w:rPr>
              <w:b/>
            </w:rPr>
            <w:t xml:space="preserve"> </w:t>
          </w:r>
          <w:r w:rsidRPr="00FC162B">
            <w:rPr>
              <w:b/>
            </w:rPr>
            <w:t>Kelly</w:t>
          </w:r>
          <w:r>
            <w:rPr>
              <w:b/>
            </w:rPr>
            <w:t xml:space="preserve"> </w:t>
          </w:r>
          <w:r w:rsidRPr="00FC162B">
            <w:rPr>
              <w:b/>
            </w:rPr>
            <w:t>Foy:</w:t>
          </w:r>
        </w:sdtContent>
      </w:sdt>
      <w:r>
        <w:t xml:space="preserve"> Good morning, Secretary of State. We know that you are not prepared to talk about security, but can you confirm that both the Police Service of Northern Ireland and the Garda are being fully involved? Did the discussions that you have had take place before and after the publication of the Bill?</w:t>
      </w:r>
    </w:p>
    <w:p w:rsidR="00E52E95" w:rsidP="00E52E95">
      <w:pPr>
        <w:pStyle w:val="Answer"/>
      </w:pPr>
      <w:sdt>
        <w:sdtPr>
          <w:alias w:val="Witness"/>
          <w:id w:val="-1542118940"/>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The Garda </w:t>
      </w:r>
      <w:r w:rsidR="005B7896">
        <w:t>is</w:t>
      </w:r>
      <w:r>
        <w:t xml:space="preserve"> not part of Northern Ireland. I have no locus with the Garda</w:t>
      </w:r>
      <w:r w:rsidR="005B7896">
        <w:t xml:space="preserve">; it </w:t>
      </w:r>
      <w:r>
        <w:t>is the police force in the Republic of Ireland. The Police Service of Northern Ireland continue</w:t>
      </w:r>
      <w:r w:rsidR="005B7896">
        <w:t>s</w:t>
      </w:r>
      <w:r>
        <w:t xml:space="preserve"> to focus on </w:t>
      </w:r>
      <w:r w:rsidR="005B7896">
        <w:t>its</w:t>
      </w:r>
      <w:r>
        <w:t xml:space="preserve"> work in Northern Ireland</w:t>
      </w:r>
      <w:r w:rsidR="005B7896">
        <w:t xml:space="preserve">. They </w:t>
      </w:r>
      <w:r>
        <w:t xml:space="preserve">have evidenced how phenomenally well they do </w:t>
      </w:r>
      <w:r w:rsidR="005B7896">
        <w:t xml:space="preserve">that </w:t>
      </w:r>
      <w:r>
        <w:t>in the last few weeks with the work that they have taken on, and will always continue to work in the best interests of the safety of people in Northern Ireland and the communities they serve.</w:t>
      </w:r>
    </w:p>
    <w:p w:rsidR="00E52E95" w:rsidP="00E52E95">
      <w:pPr>
        <w:pStyle w:val="Question"/>
        <w:numPr>
          <w:ilvl w:val="0"/>
          <w:numId w:val="9"/>
        </w:numPr>
      </w:pPr>
      <w:sdt>
        <w:sdtPr>
          <w:alias w:val="Member"/>
          <w:tag w:val="&lt;Member mnisId='4753' dodsId=''&gt;"/>
          <w:id w:val="-1430499214"/>
          <w:placeholder>
            <w:docPart w:val="C8C86EE311CA4681977733A12E13EA6C"/>
          </w:placeholder>
          <w:richText/>
        </w:sdtPr>
        <w:sdtContent>
          <w:r w:rsidRPr="00E65A3F">
            <w:rPr>
              <w:b/>
            </w:rPr>
            <w:t>Mary</w:t>
          </w:r>
          <w:r>
            <w:rPr>
              <w:b/>
            </w:rPr>
            <w:t xml:space="preserve"> </w:t>
          </w:r>
          <w:r w:rsidRPr="00E65A3F">
            <w:rPr>
              <w:b/>
            </w:rPr>
            <w:t>Kelly</w:t>
          </w:r>
          <w:r>
            <w:rPr>
              <w:b/>
            </w:rPr>
            <w:t xml:space="preserve"> </w:t>
          </w:r>
          <w:r w:rsidRPr="00E65A3F">
            <w:rPr>
              <w:b/>
            </w:rPr>
            <w:t>Foy:</w:t>
          </w:r>
        </w:sdtContent>
      </w:sdt>
      <w:r>
        <w:t xml:space="preserve"> Do you not think the Garda should be involved at all in these discussions around security?</w:t>
      </w:r>
    </w:p>
    <w:p w:rsidR="00E52E95" w:rsidP="00E52E95">
      <w:pPr>
        <w:pStyle w:val="Answer"/>
      </w:pPr>
      <w:sdt>
        <w:sdtPr>
          <w:alias w:val="Witness"/>
          <w:id w:val="-208783207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am not going to comment on security discussions that any of us have. The Garda is the police force of the Republic of Ireland. </w:t>
      </w:r>
      <w:r w:rsidR="005B7896">
        <w:t>It</w:t>
      </w:r>
      <w:r>
        <w:t xml:space="preserve"> </w:t>
      </w:r>
      <w:r w:rsidR="005B7896">
        <w:t>is</w:t>
      </w:r>
      <w:r>
        <w:t xml:space="preserve"> not part of the UK</w:t>
      </w:r>
      <w:r w:rsidR="005B7896">
        <w:t>.</w:t>
      </w:r>
      <w:r>
        <w:t xml:space="preserve"> I have no locus, as a UK Secretary of State, over the Garda, and I would not presume to.</w:t>
      </w:r>
    </w:p>
    <w:p w:rsidR="00E52E95" w:rsidP="00E52E95">
      <w:pPr>
        <w:pStyle w:val="Question"/>
        <w:numPr>
          <w:ilvl w:val="0"/>
          <w:numId w:val="9"/>
        </w:numPr>
      </w:pPr>
      <w:sdt>
        <w:sdtPr>
          <w:alias w:val="Member"/>
          <w:tag w:val="&lt;Member mnisId='4494' dodsId='72275'&gt;"/>
          <w:id w:val="-653443350"/>
          <w:placeholder>
            <w:docPart w:val="C8C86EE311CA4681977733A12E13EA6C"/>
          </w:placeholder>
          <w:richText/>
        </w:sdtPr>
        <w:sdtContent>
          <w:r w:rsidRPr="00E65A3F">
            <w:rPr>
              <w:b/>
            </w:rPr>
            <w:t>Chair:</w:t>
          </w:r>
        </w:sdtContent>
      </w:sdt>
      <w:r>
        <w:t xml:space="preserve"> Secretary of State, in response to a question from Mr Farry, you said that there would be no border, as set out in the </w:t>
      </w:r>
      <w:r w:rsidR="00875765">
        <w:t>Good Friday agreement</w:t>
      </w:r>
      <w:r>
        <w:t xml:space="preserve">. I am afraid that this is a hypothetical question, because we are in the realms of </w:t>
      </w:r>
      <w:r w:rsidR="005B7896">
        <w:t xml:space="preserve">the </w:t>
      </w:r>
      <w:r>
        <w:t>hypothetical</w:t>
      </w:r>
      <w:r w:rsidR="005B7896">
        <w:t>.</w:t>
      </w:r>
      <w:r>
        <w:t xml:space="preserve"> </w:t>
      </w:r>
      <w:r w:rsidR="005B7896">
        <w:t>Hypothetically</w:t>
      </w:r>
      <w:r>
        <w:t xml:space="preserve">, the clauses of the Bill, which will then be an Act, come into effect because the arbitration system has failed or the </w:t>
      </w:r>
      <w:r w:rsidR="00F61417">
        <w:t>Joint Committee</w:t>
      </w:r>
      <w:r>
        <w:t xml:space="preserve"> has failed</w:t>
      </w:r>
      <w:r w:rsidR="003F5FC8">
        <w:t>, and,</w:t>
      </w:r>
      <w:r>
        <w:t xml:space="preserve"> </w:t>
      </w:r>
      <w:r w:rsidR="003F5FC8">
        <w:t>therefore</w:t>
      </w:r>
      <w:r>
        <w:t>, we have to defend the integrity of the UK single market from illegal imports from the EU single market</w:t>
      </w:r>
      <w:r w:rsidR="003F5FC8">
        <w:t>.</w:t>
      </w:r>
      <w:r>
        <w:t xml:space="preserve"> </w:t>
      </w:r>
      <w:r w:rsidR="003F5FC8">
        <w:t xml:space="preserve">The </w:t>
      </w:r>
      <w:r>
        <w:t>same is the case in reverse for the EU against the EU. This ties in with Mary Kelly Foy’s question with regard to security. Anything north-south can clearly lead to an increase in smuggling and the profits thereof, which then have a security implication. How are you shaping in your mind how the policing of this new north-south customs border is delivered and implemented</w:t>
      </w:r>
      <w:r w:rsidR="003F5FC8">
        <w:t>?</w:t>
      </w:r>
      <w:r>
        <w:t xml:space="preserve"> </w:t>
      </w:r>
      <w:r w:rsidR="003F5FC8">
        <w:t xml:space="preserve">How </w:t>
      </w:r>
      <w:r>
        <w:t>does it manifest itself?</w:t>
      </w:r>
    </w:p>
    <w:p w:rsidR="003F5FC8" w:rsidP="00E52E95">
      <w:pPr>
        <w:pStyle w:val="Answer"/>
      </w:pPr>
      <w:sdt>
        <w:sdtPr>
          <w:alias w:val="Witness"/>
          <w:id w:val="291023867"/>
          <w:placeholder>
            <w:docPart w:val="C8C86EE311CA4681977733A12E13EA6C"/>
          </w:placeholder>
          <w:richText/>
        </w:sdtPr>
        <w:sdtContent>
          <w:r w:rsidRPr="00C07753" w:rsidR="00E52E95">
            <w:rPr>
              <w:b/>
              <w:i/>
            </w:rPr>
            <w:t>Brandon</w:t>
          </w:r>
          <w:r w:rsidR="00E52E95">
            <w:rPr>
              <w:b/>
              <w:i/>
            </w:rPr>
            <w:t xml:space="preserve"> </w:t>
          </w:r>
          <w:r w:rsidRPr="00C07753" w:rsidR="00E52E95">
            <w:rPr>
              <w:b/>
              <w:i/>
            </w:rPr>
            <w:t>Lewis:</w:t>
          </w:r>
        </w:sdtContent>
      </w:sdt>
      <w:r w:rsidR="00E52E95">
        <w:t xml:space="preserve"> First,</w:t>
      </w:r>
      <w:r>
        <w:t xml:space="preserve"> Chair,</w:t>
      </w:r>
      <w:r w:rsidR="00E52E95">
        <w:t xml:space="preserve"> I am sure you </w:t>
      </w:r>
      <w:r>
        <w:t xml:space="preserve">are </w:t>
      </w:r>
      <w:r w:rsidR="00E52E95">
        <w:t xml:space="preserve">aware, </w:t>
      </w:r>
      <w:r>
        <w:t xml:space="preserve">but </w:t>
      </w:r>
      <w:r w:rsidR="00E52E95">
        <w:t xml:space="preserve">it is probably worth being clear, bearing in mind the last question, to all colleagues on the Committee. </w:t>
      </w:r>
      <w:r>
        <w:t xml:space="preserve">I am sure many, if not </w:t>
      </w:r>
      <w:r w:rsidR="00E52E95">
        <w:t>all</w:t>
      </w:r>
      <w:r>
        <w:t>,</w:t>
      </w:r>
      <w:r w:rsidR="00E52E95">
        <w:t xml:space="preserve"> </w:t>
      </w:r>
      <w:r>
        <w:t xml:space="preserve">are </w:t>
      </w:r>
      <w:r w:rsidR="00E52E95">
        <w:t xml:space="preserve">aware </w:t>
      </w:r>
      <w:r>
        <w:t xml:space="preserve">of this. The </w:t>
      </w:r>
      <w:r w:rsidR="00E52E95">
        <w:t>PSNI and Garda work together and communicate, as has been evidenced quite recently. That is not a matter for the Secretary of State. As I say, the Garda is a matter for the Republ</w:t>
      </w:r>
      <w:r>
        <w:t>ic of Ireland, and the PSNI has</w:t>
      </w:r>
      <w:r w:rsidR="00E52E95">
        <w:t xml:space="preserve"> </w:t>
      </w:r>
      <w:r>
        <w:t>its</w:t>
      </w:r>
      <w:r w:rsidR="00E52E95">
        <w:t xml:space="preserve"> independence as well</w:t>
      </w:r>
      <w:r>
        <w:t xml:space="preserve">, although it </w:t>
      </w:r>
      <w:r w:rsidR="00E52E95">
        <w:t>work</w:t>
      </w:r>
      <w:r>
        <w:t>s</w:t>
      </w:r>
      <w:r w:rsidR="00E52E95">
        <w:t xml:space="preserve"> with the Department of J</w:t>
      </w:r>
      <w:r>
        <w:t xml:space="preserve">ustice, in one sense. They </w:t>
      </w:r>
      <w:r w:rsidR="00E52E95">
        <w:t xml:space="preserve">work and communicate together. </w:t>
      </w:r>
    </w:p>
    <w:p w:rsidR="00E52E95" w:rsidP="00E52E95">
      <w:pPr>
        <w:pStyle w:val="Answer"/>
      </w:pPr>
      <w:r>
        <w:t>I see no reason for there to be—and we will not have—a border on the island of Ireland. There is no intent, no plan and no desire, and no way will we have a customs border on the island of Ireland.</w:t>
      </w:r>
    </w:p>
    <w:p w:rsidR="00E52E95" w:rsidP="00E52E95">
      <w:pPr>
        <w:pStyle w:val="Question"/>
        <w:numPr>
          <w:ilvl w:val="0"/>
          <w:numId w:val="9"/>
        </w:numPr>
      </w:pPr>
      <w:sdt>
        <w:sdtPr>
          <w:alias w:val="Member"/>
          <w:tag w:val="&lt;Member mnisId='4494' dodsId='72275'&gt;"/>
          <w:id w:val="1513026564"/>
          <w:placeholder>
            <w:docPart w:val="C8C86EE311CA4681977733A12E13EA6C"/>
          </w:placeholder>
          <w:richText/>
        </w:sdtPr>
        <w:sdtContent>
          <w:r w:rsidRPr="00DB7E72">
            <w:rPr>
              <w:b/>
            </w:rPr>
            <w:t>Chair:</w:t>
          </w:r>
        </w:sdtContent>
      </w:sdt>
      <w:r>
        <w:t xml:space="preserve"> How do we protect our internal market?</w:t>
      </w:r>
    </w:p>
    <w:p w:rsidR="00E52E95" w:rsidP="00E52E95">
      <w:pPr>
        <w:pStyle w:val="Answer"/>
      </w:pPr>
      <w:sdt>
        <w:sdtPr>
          <w:alias w:val="Witness"/>
          <w:id w:val="-88571545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w:t>
      </w:r>
      <w:r w:rsidR="003F5FC8">
        <w:t xml:space="preserve">We </w:t>
      </w:r>
      <w:r>
        <w:t xml:space="preserve">have been clear </w:t>
      </w:r>
      <w:r w:rsidR="003F5FC8">
        <w:t xml:space="preserve">that </w:t>
      </w:r>
      <w:r>
        <w:t xml:space="preserve">we want to ensure unfettered access. That is right for the UK. We are working through the details of that in the </w:t>
      </w:r>
      <w:r w:rsidR="00F61417">
        <w:t>Joint Committee</w:t>
      </w:r>
      <w:r w:rsidR="003F5FC8">
        <w:t>.</w:t>
      </w:r>
      <w:r>
        <w:t xml:space="preserve"> I am going to leave that for the </w:t>
      </w:r>
      <w:r w:rsidR="00F61417">
        <w:t>Joint Committee</w:t>
      </w:r>
      <w:r>
        <w:t xml:space="preserve"> to work through in a </w:t>
      </w:r>
      <w:r w:rsidR="003F5FC8">
        <w:t xml:space="preserve">positive </w:t>
      </w:r>
      <w:r>
        <w:t>way</w:t>
      </w:r>
      <w:r w:rsidR="003F5FC8">
        <w:t>, as</w:t>
      </w:r>
      <w:r>
        <w:t xml:space="preserve"> I </w:t>
      </w:r>
      <w:r w:rsidRPr="003F5FC8">
        <w:t xml:space="preserve">believe </w:t>
      </w:r>
      <w:r w:rsidRPr="003F5FC8" w:rsidR="003F5FC8">
        <w:t>it</w:t>
      </w:r>
      <w:r w:rsidRPr="003F5FC8">
        <w:t xml:space="preserve"> will, hopefully </w:t>
      </w:r>
      <w:r w:rsidRPr="003F5FC8" w:rsidR="003F5FC8">
        <w:t xml:space="preserve">to </w:t>
      </w:r>
      <w:r w:rsidRPr="003F5FC8">
        <w:t>a free trade deal. Going beyond that would be, as you say</w:t>
      </w:r>
      <w:r w:rsidRPr="003F5FC8" w:rsidR="003F5FC8">
        <w:t>,</w:t>
      </w:r>
      <w:r w:rsidRPr="003F5FC8">
        <w:t xml:space="preserve"> </w:t>
      </w:r>
      <w:r w:rsidRPr="003F5FC8" w:rsidR="003F5FC8">
        <w:t>tempting me to go into hypotheticals</w:t>
      </w:r>
      <w:r w:rsidRPr="003F5FC8">
        <w:t>, which I am reluctant and reticent</w:t>
      </w:r>
      <w:r>
        <w:t xml:space="preserve"> to do.</w:t>
      </w:r>
    </w:p>
    <w:p w:rsidR="00E52E95" w:rsidP="00E52E95">
      <w:pPr>
        <w:pStyle w:val="Question"/>
        <w:numPr>
          <w:ilvl w:val="0"/>
          <w:numId w:val="9"/>
        </w:numPr>
      </w:pPr>
      <w:sdt>
        <w:sdtPr>
          <w:alias w:val="Member"/>
          <w:tag w:val="&lt;Member mnisId='4494' dodsId='72275'&gt;"/>
          <w:id w:val="1895772802"/>
          <w:placeholder>
            <w:docPart w:val="C8C86EE311CA4681977733A12E13EA6C"/>
          </w:placeholder>
          <w:richText/>
        </w:sdtPr>
        <w:sdtContent>
          <w:r w:rsidRPr="00987563">
            <w:rPr>
              <w:b/>
            </w:rPr>
            <w:t>Chair:</w:t>
          </w:r>
        </w:sdtContent>
      </w:sdt>
      <w:r>
        <w:t xml:space="preserve"> You are the Secretary of State </w:t>
      </w:r>
      <w:r w:rsidR="003F5FC8">
        <w:t xml:space="preserve">for </w:t>
      </w:r>
      <w:r>
        <w:t>Northern Ireland. There has to be worst-case</w:t>
      </w:r>
      <w:r w:rsidR="003F5FC8">
        <w:t xml:space="preserve"> </w:t>
      </w:r>
      <w:r>
        <w:t xml:space="preserve">scenario planning for something </w:t>
      </w:r>
      <w:r w:rsidR="003F5FC8">
        <w:t>that</w:t>
      </w:r>
      <w:r>
        <w:t xml:space="preserve"> could kick into effect on 1 January, and we are fast approaching 1 October. There must be some thinking as to how HMRC, Border Force, customs agents and the like police, patrol and implement protection of the customs unions between the two single markets.</w:t>
      </w:r>
    </w:p>
    <w:p w:rsidR="00E52E95" w:rsidP="00E52E95">
      <w:pPr>
        <w:pStyle w:val="Answer"/>
      </w:pPr>
      <w:sdt>
        <w:sdtPr>
          <w:alias w:val="Witness"/>
          <w:id w:val="-631551813"/>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As I say, nobody is going to be creating a customs border or patrols of any sort—and we are clear about that—on the island of Ireland. I believe that, by 1 January, the work of the </w:t>
      </w:r>
      <w:r w:rsidR="00F61417">
        <w:t>Joint Committee</w:t>
      </w:r>
      <w:r w:rsidR="003F5FC8">
        <w:t xml:space="preserve"> and the free trade </w:t>
      </w:r>
      <w:r>
        <w:t>agreement negotiations will conclude in</w:t>
      </w:r>
      <w:r w:rsidR="003F5FC8">
        <w:t xml:space="preserve"> a way that means that there is, hopefully,</w:t>
      </w:r>
      <w:r>
        <w:t xml:space="preserve"> certainty for businesses as well as ensuring that that is not an issue. I am not going to get drawn into hypotheticals beyond that.</w:t>
      </w:r>
    </w:p>
    <w:p w:rsidR="00E52E95" w:rsidP="00E52E95">
      <w:pPr>
        <w:pStyle w:val="Question"/>
        <w:numPr>
          <w:ilvl w:val="0"/>
          <w:numId w:val="9"/>
        </w:numPr>
      </w:pPr>
      <w:sdt>
        <w:sdtPr>
          <w:alias w:val="Member"/>
          <w:tag w:val="&lt;Member mnisId='4494' dodsId='72275'&gt;"/>
          <w:id w:val="-952553680"/>
          <w:placeholder>
            <w:docPart w:val="C8C86EE311CA4681977733A12E13EA6C"/>
          </w:placeholder>
          <w:richText/>
        </w:sdtPr>
        <w:sdtContent>
          <w:r w:rsidRPr="00CD0817">
            <w:rPr>
              <w:b/>
            </w:rPr>
            <w:t>Chair:</w:t>
          </w:r>
        </w:sdtContent>
      </w:sdt>
      <w:r>
        <w:t xml:space="preserve"> The Government’s Bill takes a choice </w:t>
      </w:r>
      <w:r w:rsidR="003F5FC8">
        <w:t>of</w:t>
      </w:r>
      <w:r>
        <w:t xml:space="preserve"> having a free and unfettered trade arrangement east-west and west-east, so by definition it then has to be policed north-south.</w:t>
      </w:r>
    </w:p>
    <w:p w:rsidR="00E52E95" w:rsidP="00E52E95">
      <w:pPr>
        <w:pStyle w:val="Answer"/>
      </w:pPr>
      <w:sdt>
        <w:sdtPr>
          <w:alias w:val="Witness"/>
          <w:id w:val="-233399382"/>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The Bill is clear that it is unfettered access from Northern Ireland to GB. As I said earlier on in the Committee, the work o</w:t>
      </w:r>
      <w:r w:rsidR="003F5FC8">
        <w:t>f</w:t>
      </w:r>
      <w:r>
        <w:t xml:space="preserve"> the </w:t>
      </w:r>
      <w:r w:rsidR="00F61417">
        <w:t>Joint Committee</w:t>
      </w:r>
      <w:r>
        <w:t xml:space="preserve"> continues for the GB to NI part. There is a difference.</w:t>
      </w:r>
      <w:r w:rsidR="003F5FC8">
        <w:t xml:space="preserve"> Our focus is</w:t>
      </w:r>
      <w:r>
        <w:t xml:space="preserve"> to deliver on that through the </w:t>
      </w:r>
      <w:r w:rsidR="00F61417">
        <w:t>Joint Committee</w:t>
      </w:r>
      <w:r>
        <w:t xml:space="preserve"> in an agreed way with our partners in the EU.</w:t>
      </w:r>
    </w:p>
    <w:p w:rsidR="00E52E95" w:rsidP="00E52E95">
      <w:pPr>
        <w:pStyle w:val="Question"/>
        <w:numPr>
          <w:ilvl w:val="0"/>
          <w:numId w:val="9"/>
        </w:numPr>
      </w:pPr>
      <w:sdt>
        <w:sdtPr>
          <w:alias w:val="Member"/>
          <w:tag w:val="&lt;Member mnisId='4494' dodsId='72275'&gt;"/>
          <w:id w:val="1082109408"/>
          <w:placeholder>
            <w:docPart w:val="C8C86EE311CA4681977733A12E13EA6C"/>
          </w:placeholder>
          <w:richText/>
        </w:sdtPr>
        <w:sdtContent>
          <w:r w:rsidRPr="00D72D26">
            <w:rPr>
              <w:b/>
            </w:rPr>
            <w:t>Chair:</w:t>
          </w:r>
        </w:sdtContent>
      </w:sdt>
      <w:r>
        <w:t xml:space="preserve"> When does HMRC knock on the door of your office</w:t>
      </w:r>
      <w:r w:rsidR="003F5FC8">
        <w:t>,</w:t>
      </w:r>
      <w:r>
        <w:t xml:space="preserve"> or </w:t>
      </w:r>
      <w:r w:rsidR="003F5FC8">
        <w:t>No.</w:t>
      </w:r>
      <w:r>
        <w:t xml:space="preserve"> 10 or </w:t>
      </w:r>
      <w:r w:rsidR="003F5FC8">
        <w:t>No.</w:t>
      </w:r>
      <w:r>
        <w:t xml:space="preserve"> 11</w:t>
      </w:r>
      <w:r w:rsidR="003F5FC8">
        <w:t>,</w:t>
      </w:r>
      <w:r>
        <w:t xml:space="preserve"> and say, “Ministers, this is the arrangement. We have to protect the UK single market. The EU needs to protect its single market. We are in different customs arrangements. We do not have north-south free trade”? When would you expect them to do that and to ask for funds </w:t>
      </w:r>
      <w:r w:rsidR="003F5FC8">
        <w:t xml:space="preserve">in order </w:t>
      </w:r>
      <w:r>
        <w:t>to make it real?</w:t>
      </w:r>
    </w:p>
    <w:p w:rsidR="00E52E95" w:rsidP="00E52E95">
      <w:pPr>
        <w:pStyle w:val="Answer"/>
      </w:pPr>
      <w:sdt>
        <w:sdtPr>
          <w:alias w:val="Witness"/>
          <w:id w:val="-633413913"/>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am not going to be tempted into speaking or presuming for HMRC. </w:t>
      </w:r>
      <w:r w:rsidR="00696E91">
        <w:t xml:space="preserve">As </w:t>
      </w:r>
      <w:r>
        <w:t xml:space="preserve">we have seen in the past in the conversations and the comments from Michel Barnier, looking at ensuring good, sensible and flexible approaches—I think “flexibility” was the phrase he used—around concluding the negotiations and the work on the </w:t>
      </w:r>
      <w:r w:rsidR="00F61417">
        <w:t>Joint Committee</w:t>
      </w:r>
      <w:r>
        <w:t xml:space="preserve"> that the Chancellor of the Duchy of Lancaster is having with his opposite number, we will be able to do that in a way that delivers good, sensible trade across the United Kingdom and with our partners in the EU. That will ensure that we continue to benefit from all the work that has been going on over the last few months in that process.</w:t>
      </w:r>
    </w:p>
    <w:p w:rsidR="00E52E95" w:rsidP="00E52E95">
      <w:pPr>
        <w:pStyle w:val="Question"/>
        <w:numPr>
          <w:ilvl w:val="0"/>
          <w:numId w:val="9"/>
        </w:numPr>
      </w:pPr>
      <w:sdt>
        <w:sdtPr>
          <w:alias w:val="Member"/>
          <w:tag w:val="&lt;Member mnisId='4494' dodsId='72275'&gt;"/>
          <w:id w:val="-1241553011"/>
          <w:placeholder>
            <w:docPart w:val="C8C86EE311CA4681977733A12E13EA6C"/>
          </w:placeholder>
          <w:richText/>
        </w:sdtPr>
        <w:sdtContent>
          <w:r w:rsidRPr="001C232F">
            <w:rPr>
              <w:b/>
            </w:rPr>
            <w:t>Chair:</w:t>
          </w:r>
        </w:sdtContent>
      </w:sdt>
      <w:r>
        <w:t xml:space="preserve"> I am sure that there is nobody on the Committee who does not share that aspiration, but what is the date pencilled into your or the Government’s diary </w:t>
      </w:r>
      <w:r w:rsidR="004C7DD3">
        <w:t>as to when</w:t>
      </w:r>
      <w:r>
        <w:t xml:space="preserve"> that aspiration</w:t>
      </w:r>
      <w:r w:rsidR="004C7DD3">
        <w:t xml:space="preserve"> ceases</w:t>
      </w:r>
      <w:r>
        <w:t>—</w:t>
      </w:r>
    </w:p>
    <w:p w:rsidR="00E52E95" w:rsidP="00E52E95">
      <w:pPr>
        <w:pStyle w:val="Answer"/>
      </w:pPr>
      <w:sdt>
        <w:sdtPr>
          <w:alias w:val="Witness"/>
          <w:id w:val="1616328951"/>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I am not being drawn into hypotheticals beyond the work that we are doing in the </w:t>
      </w:r>
      <w:r w:rsidR="00F61417">
        <w:t>Joint Committee</w:t>
      </w:r>
      <w:r>
        <w:t xml:space="preserve"> and the free trade </w:t>
      </w:r>
      <w:r>
        <w:t xml:space="preserve">agreement </w:t>
      </w:r>
      <w:r w:rsidR="004C7DD3">
        <w:t>in order</w:t>
      </w:r>
      <w:r>
        <w:t xml:space="preserve"> to deliver a more positive, certain outcome for businesses in Northern Ireland and for our friends and partners in the EU, including the Irish Government.</w:t>
      </w:r>
    </w:p>
    <w:p w:rsidR="00E52E95" w:rsidP="00E52E95">
      <w:pPr>
        <w:pStyle w:val="Question"/>
        <w:numPr>
          <w:ilvl w:val="0"/>
          <w:numId w:val="9"/>
        </w:numPr>
      </w:pPr>
      <w:sdt>
        <w:sdtPr>
          <w:alias w:val="Member"/>
          <w:tag w:val="&lt;Member mnisId='4494' dodsId='72275'&gt;"/>
          <w:id w:val="-1236388601"/>
          <w:placeholder>
            <w:docPart w:val="C8C86EE311CA4681977733A12E13EA6C"/>
          </w:placeholder>
          <w:richText/>
        </w:sdtPr>
        <w:sdtContent>
          <w:r w:rsidRPr="001C232F">
            <w:rPr>
              <w:b/>
            </w:rPr>
            <w:t>Chair:</w:t>
          </w:r>
        </w:sdtContent>
      </w:sdt>
      <w:r>
        <w:t xml:space="preserve"> Secretary of State, do you and the Government accept that business is virtually on its knees as a result of </w:t>
      </w:r>
      <w:r w:rsidR="004C2EE3">
        <w:t>c</w:t>
      </w:r>
      <w:r w:rsidR="004C7DD3">
        <w:t>ovid</w:t>
      </w:r>
      <w:r>
        <w:t>? It needs certainty and assurance. We are mid-September now. We leave the European Union, kit and caboodle, on 31 December of this year. The window of describing legitimate questions of operational ability as hypothetical is a tiny</w:t>
      </w:r>
      <w:r w:rsidR="0044652D">
        <w:t>, tiny</w:t>
      </w:r>
      <w:r>
        <w:t xml:space="preserve"> window</w:t>
      </w:r>
      <w:r w:rsidR="0044652D">
        <w:t>,</w:t>
      </w:r>
      <w:r>
        <w:t xml:space="preserve"> which is about to close, surely.</w:t>
      </w:r>
    </w:p>
    <w:p w:rsidR="00E52E95" w:rsidP="00E52E95">
      <w:pPr>
        <w:pStyle w:val="Answer"/>
      </w:pPr>
      <w:sdt>
        <w:sdtPr>
          <w:alias w:val="Witness"/>
          <w:id w:val="1770040745"/>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As I said pretty much at the outset of the Committee meeting this morning, I absolutely understand</w:t>
      </w:r>
      <w:r w:rsidR="0044652D">
        <w:t>, and business has made very clear to us</w:t>
      </w:r>
      <w:r>
        <w:t xml:space="preserve">—I make no bones about this—the desire and need for certainty as early as possible. </w:t>
      </w:r>
      <w:r w:rsidR="0044652D">
        <w:t>We have</w:t>
      </w:r>
      <w:r>
        <w:t xml:space="preserve"> to look at this in terms of the package and the whole range of work that has been going on over the last period. We published the </w:t>
      </w:r>
      <w:r w:rsidR="00F61417">
        <w:t>Command Paper</w:t>
      </w:r>
      <w:r>
        <w:t xml:space="preserve"> to give business some confidence and certainty about what our plans </w:t>
      </w:r>
      <w:r w:rsidR="0044652D">
        <w:t>we</w:t>
      </w:r>
      <w:r>
        <w:t xml:space="preserve">re. We published the guidelines the week before Parliament broke for the </w:t>
      </w:r>
      <w:r w:rsidR="004C2EE3">
        <w:t>summer recess</w:t>
      </w:r>
      <w:r>
        <w:t xml:space="preserve">, which was, again, positively welcomed by business. We outlined the </w:t>
      </w:r>
      <w:r w:rsidR="0044652D">
        <w:t>trader support scheme for business</w:t>
      </w:r>
      <w:r>
        <w:t>, the SPS checks and the work we are doing between D</w:t>
      </w:r>
      <w:r w:rsidR="004C2EE3">
        <w:t>EFRA</w:t>
      </w:r>
      <w:r>
        <w:t xml:space="preserve"> and DAERA. All of these are parts of it.</w:t>
      </w:r>
    </w:p>
    <w:p w:rsidR="00E52E95" w:rsidP="00E52E95">
      <w:pPr>
        <w:pStyle w:val="Answer"/>
      </w:pPr>
      <w:r>
        <w:t>I fully accept</w:t>
      </w:r>
      <w:r>
        <w:t xml:space="preserve"> that there is not yet a complete picture and there are still parts of that picture that we need to get in place. That is the work the </w:t>
      </w:r>
      <w:r w:rsidR="00F61417">
        <w:t>Joint Committee</w:t>
      </w:r>
      <w:r>
        <w:t xml:space="preserve"> is doing. We want to do that at pace. We want to get to a positive conclusion. I am optimistic that they will and I recognise that business</w:t>
      </w:r>
      <w:r>
        <w:t>es</w:t>
      </w:r>
      <w:r>
        <w:t xml:space="preserve"> want that as soon as possible. I recognise that they want that very soon, and the teams—both our partners in the EU, to be fair, and our negotiating teams—are working at pace to try to achieve that for business. I absolutely accept that that is something that business wants and needs, and we want to deliver that as soon as possible.</w:t>
      </w:r>
    </w:p>
    <w:p w:rsidR="00E52E95" w:rsidP="00FE0D39">
      <w:pPr>
        <w:pStyle w:val="Question"/>
        <w:numPr>
          <w:ilvl w:val="0"/>
          <w:numId w:val="0"/>
        </w:numPr>
        <w:ind w:left="794"/>
      </w:pPr>
      <w:sdt>
        <w:sdtPr>
          <w:alias w:val="Member"/>
          <w:tag w:val="&lt;Member mnisId='4494' dodsId='72275'&gt;"/>
          <w:id w:val="2115857681"/>
          <w:placeholder>
            <w:docPart w:val="C8C86EE311CA4681977733A12E13EA6C"/>
          </w:placeholder>
          <w:richText/>
        </w:sdtPr>
        <w:sdtContent>
          <w:r w:rsidRPr="00D163C7">
            <w:rPr>
              <w:b/>
            </w:rPr>
            <w:t>Chair:</w:t>
          </w:r>
        </w:sdtContent>
      </w:sdt>
      <w:r>
        <w:t xml:space="preserve"> Secretary of State, we are going to have to call time there. Could I thank you and Mr Perry for your attendance this morning? Can I also apologise, because I should have mentioned this in the opening remarks? Can I thank you and, therefore, the wider Government for the timely way in which you have responded to our </w:t>
      </w:r>
      <w:r w:rsidR="004C2EE3">
        <w:t>“</w:t>
      </w:r>
      <w:r w:rsidRPr="004C2EE3">
        <w:rPr>
          <w:iCs/>
        </w:rPr>
        <w:t>Unfettered Access</w:t>
      </w:r>
      <w:r w:rsidR="004C2EE3">
        <w:rPr>
          <w:iCs/>
        </w:rPr>
        <w:t>”</w:t>
      </w:r>
      <w:r>
        <w:t xml:space="preserve"> report? That was very helpful and we are grateful to you for that. You will have taken that, from across the parties, there are still questions and concerns about the direction of travel, but we are seized that you are seized of the vital importance of getting this right for the communities of Northern Ireland, the preservation of peace and the protection of the </w:t>
      </w:r>
      <w:r w:rsidR="00875765">
        <w:t>Good Friday agreement</w:t>
      </w:r>
      <w:r>
        <w:t xml:space="preserve">. On that note, Secretary of State, can I thank you very much indeed for your attendance? </w:t>
      </w:r>
    </w:p>
    <w:p w:rsidR="00E52E95" w:rsidRPr="00E52E95" w:rsidP="00E52E95">
      <w:pPr>
        <w:pStyle w:val="QuestionCont"/>
      </w:pPr>
      <w:sdt>
        <w:sdtPr>
          <w:alias w:val="Witness"/>
          <w:id w:val="-460957908"/>
          <w:placeholder>
            <w:docPart w:val="C8C86EE311CA4681977733A12E13EA6C"/>
          </w:placeholder>
          <w:richText/>
        </w:sdtPr>
        <w:sdtContent>
          <w:r w:rsidRPr="00C07753">
            <w:rPr>
              <w:b/>
              <w:i/>
            </w:rPr>
            <w:t>Brandon</w:t>
          </w:r>
          <w:r>
            <w:rPr>
              <w:b/>
              <w:i/>
            </w:rPr>
            <w:t xml:space="preserve"> </w:t>
          </w:r>
          <w:r w:rsidRPr="00C07753">
            <w:rPr>
              <w:b/>
              <w:i/>
            </w:rPr>
            <w:t>Lewis:</w:t>
          </w:r>
        </w:sdtContent>
      </w:sdt>
      <w:r>
        <w:t xml:space="preserve"> Thank you for your time.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B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B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B9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B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FBCC2F22CF540C2B00A6B4DD016C9A8"/>
      </w:placeholder>
      <w:richText/>
    </w:sdtPr>
    <w:sdtContent>
      <w:p w:rsidR="00E52E95" w:rsidP="009277D8">
        <w:pPr>
          <w:pStyle w:val="Para"/>
          <w:rPr>
            <w:color w:val="808080"/>
          </w:rPr>
        </w:pPr>
        <w:r w:rsidRPr="00D73A1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C17F3C040EF4AA79D6CABE75C1F82A0"/>
      </w:placeholder>
      <w:richText/>
    </w:sdtPr>
    <w:sdtContent>
      <w:p w:rsidR="00E52E9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B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F1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wilson\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FBCC2F22CF540C2B00A6B4DD016C9A8"/>
        <w:category>
          <w:name w:val="General"/>
          <w:gallery w:val="placeholder"/>
        </w:category>
        <w:types>
          <w:type w:val="bbPlcHdr"/>
        </w:types>
        <w:behaviors>
          <w:behavior w:val="content"/>
        </w:behaviors>
        <w:guid w:val="{526C0A93-E887-4EC2-A59E-E2C2317B82F9}"/>
      </w:docPartPr>
      <w:docPartBody>
        <w:p w:rsidR="00FE7B73" w:rsidP="00F8354B">
          <w:pPr>
            <w:pStyle w:val="2FBCC2F22CF540C2B00A6B4DD016C9A8"/>
          </w:pPr>
          <w:r w:rsidRPr="000753FC">
            <w:rPr>
              <w:rStyle w:val="PlaceholderText"/>
            </w:rPr>
            <w:t>Click here to enter text.</w:t>
          </w:r>
        </w:p>
      </w:docPartBody>
    </w:docPart>
    <w:docPart>
      <w:docPartPr>
        <w:name w:val="FE9206E4228C456C9D71CD7D1F2B92F6"/>
        <w:category>
          <w:name w:val="General"/>
          <w:gallery w:val="placeholder"/>
        </w:category>
        <w:types>
          <w:type w:val="bbPlcHdr"/>
        </w:types>
        <w:behaviors>
          <w:behavior w:val="content"/>
        </w:behaviors>
        <w:guid w:val="{9C3919F0-55DC-4363-B97A-704446E3495D}"/>
      </w:docPartPr>
      <w:docPartBody>
        <w:p w:rsidR="00FE7B73" w:rsidP="00F8354B">
          <w:pPr>
            <w:pStyle w:val="FE9206E4228C456C9D71CD7D1F2B92F6"/>
          </w:pPr>
          <w:r w:rsidRPr="002B3926">
            <w:rPr>
              <w:rStyle w:val="PlaceholderText"/>
            </w:rPr>
            <w:t>Click here to enter text.</w:t>
          </w:r>
        </w:p>
      </w:docPartBody>
    </w:docPart>
    <w:docPart>
      <w:docPartPr>
        <w:name w:val="9C17F3C040EF4AA79D6CABE75C1F82A0"/>
        <w:category>
          <w:name w:val="General"/>
          <w:gallery w:val="placeholder"/>
        </w:category>
        <w:types>
          <w:type w:val="bbPlcHdr"/>
        </w:types>
        <w:behaviors>
          <w:behavior w:val="content"/>
        </w:behaviors>
        <w:guid w:val="{6E11D5BD-A76D-4BB1-9931-C57743FAC5D3}"/>
      </w:docPartPr>
      <w:docPartBody>
        <w:p w:rsidR="00FE7B73" w:rsidP="00F8354B">
          <w:pPr>
            <w:pStyle w:val="9C17F3C040EF4AA79D6CABE75C1F82A0"/>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D5EB55E2-5D97-465A-B112-4C433A97FA11}"/>
      </w:docPartPr>
      <w:docPartBody>
        <w:p w:rsidR="00FE7B73">
          <w:r w:rsidRPr="00026251">
            <w:rPr>
              <w:rStyle w:val="PlaceholderText"/>
            </w:rPr>
            <w:t>Click here to enter text.</w:t>
          </w:r>
        </w:p>
      </w:docPartBody>
    </w:docPart>
    <w:docPart>
      <w:docPartPr>
        <w:name w:val="420B3677451946A2A61109FB24FFE35E"/>
        <w:category>
          <w:name w:val="General"/>
          <w:gallery w:val="placeholder"/>
        </w:category>
        <w:types>
          <w:type w:val="bbPlcHdr"/>
        </w:types>
        <w:behaviors>
          <w:behavior w:val="content"/>
        </w:behaviors>
        <w:guid w:val="{4AFDA26F-A93D-497A-8FE1-8DBA2E2FDDAE}"/>
      </w:docPartPr>
      <w:docPartBody>
        <w:p w:rsidR="00D80722" w:rsidP="00D80722">
          <w:pPr>
            <w:pStyle w:val="420B3677451946A2A61109FB24FFE35E"/>
          </w:pPr>
          <w:r w:rsidRPr="00026251">
            <w:rPr>
              <w:rStyle w:val="PlaceholderText"/>
            </w:rPr>
            <w:t>Click here to enter text.</w:t>
          </w:r>
        </w:p>
      </w:docPartBody>
    </w:docPart>
    <w:docPart>
      <w:docPartPr>
        <w:name w:val="645FB32E9711431CB9E129D84BC516A6"/>
        <w:category>
          <w:name w:val="General"/>
          <w:gallery w:val="placeholder"/>
        </w:category>
        <w:types>
          <w:type w:val="bbPlcHdr"/>
        </w:types>
        <w:behaviors>
          <w:behavior w:val="content"/>
        </w:behaviors>
        <w:guid w:val="{B147E273-197C-4449-AEB7-9043D46D7A07}"/>
      </w:docPartPr>
      <w:docPartBody>
        <w:p w:rsidR="00D80722" w:rsidP="00D80722">
          <w:pPr>
            <w:pStyle w:val="645FB32E9711431CB9E129D84BC516A6"/>
          </w:pPr>
          <w:r w:rsidRPr="00026251">
            <w:rPr>
              <w:rStyle w:val="PlaceholderText"/>
            </w:rPr>
            <w:t>Click here to enter text.</w:t>
          </w:r>
        </w:p>
      </w:docPartBody>
    </w:docPart>
    <w:docPart>
      <w:docPartPr>
        <w:name w:val="C8C86EE311CA4681977733A12E13EA6C"/>
        <w:category>
          <w:name w:val="General"/>
          <w:gallery w:val="placeholder"/>
        </w:category>
        <w:types>
          <w:type w:val="bbPlcHdr"/>
        </w:types>
        <w:behaviors>
          <w:behavior w:val="content"/>
        </w:behaviors>
        <w:guid w:val="{E70D0502-0361-416F-B638-A3C41427BBF9}"/>
      </w:docPartPr>
      <w:docPartBody>
        <w:p w:rsidR="008E7999" w:rsidP="008E7999">
          <w:pPr>
            <w:pStyle w:val="C8C86EE311CA4681977733A12E13EA6C"/>
          </w:pPr>
          <w:r w:rsidRPr="00CE008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999"/>
    <w:rPr>
      <w:color w:val="808080"/>
    </w:rPr>
  </w:style>
  <w:style w:type="paragraph" w:customStyle="1" w:styleId="2FBCC2F22CF540C2B00A6B4DD016C9A8">
    <w:name w:val="2FBCC2F22CF540C2B00A6B4DD016C9A8"/>
    <w:rsid w:val="00F8354B"/>
  </w:style>
  <w:style w:type="paragraph" w:customStyle="1" w:styleId="FE9206E4228C456C9D71CD7D1F2B92F6">
    <w:name w:val="FE9206E4228C456C9D71CD7D1F2B92F6"/>
    <w:rsid w:val="00F8354B"/>
  </w:style>
  <w:style w:type="paragraph" w:customStyle="1" w:styleId="9C17F3C040EF4AA79D6CABE75C1F82A0">
    <w:name w:val="9C17F3C040EF4AA79D6CABE75C1F82A0"/>
    <w:rsid w:val="00F8354B"/>
  </w:style>
  <w:style w:type="paragraph" w:customStyle="1" w:styleId="2D448656780049CF88C02C6D906420F5">
    <w:name w:val="2D448656780049CF88C02C6D906420F5"/>
    <w:rsid w:val="00F8354B"/>
  </w:style>
  <w:style w:type="paragraph" w:customStyle="1" w:styleId="A61F82D9FA304C588298C856C2DB75DD">
    <w:name w:val="A61F82D9FA304C588298C856C2DB75DD"/>
    <w:rsid w:val="00F8354B"/>
  </w:style>
  <w:style w:type="paragraph" w:customStyle="1" w:styleId="213FE80E74E34997808ABC2A8537695F">
    <w:name w:val="213FE80E74E34997808ABC2A8537695F"/>
    <w:rsid w:val="00F8354B"/>
  </w:style>
  <w:style w:type="paragraph" w:customStyle="1" w:styleId="D8D00CA3CDA54A41BC35877D9CEB8178">
    <w:name w:val="D8D00CA3CDA54A41BC35877D9CEB8178"/>
    <w:rsid w:val="00D80722"/>
  </w:style>
  <w:style w:type="paragraph" w:customStyle="1" w:styleId="420B3677451946A2A61109FB24FFE35E">
    <w:name w:val="420B3677451946A2A61109FB24FFE35E"/>
    <w:rsid w:val="00D80722"/>
  </w:style>
  <w:style w:type="paragraph" w:customStyle="1" w:styleId="E463ADE0C07F45CE9AC5E29F53B962BF">
    <w:name w:val="E463ADE0C07F45CE9AC5E29F53B962BF"/>
    <w:rsid w:val="00D80722"/>
  </w:style>
  <w:style w:type="paragraph" w:customStyle="1" w:styleId="645FB32E9711431CB9E129D84BC516A6">
    <w:name w:val="645FB32E9711431CB9E129D84BC516A6"/>
    <w:rsid w:val="00D80722"/>
  </w:style>
  <w:style w:type="paragraph" w:customStyle="1" w:styleId="C8C86EE311CA4681977733A12E13EA6C">
    <w:name w:val="C8C86EE311CA4681977733A12E13EA6C"/>
    <w:rsid w:val="008E7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3BD3A-7EBB-431D-A648-3A71F9301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