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46345" w:rsidP="00B46345">
      <w:pPr>
        <w:pStyle w:val="TitleCommittee0"/>
      </w:pPr>
      <w:r>
        <w:t>Select Committee on Science and Technology</w:t>
      </w:r>
    </w:p>
    <w:p w:rsidR="00B46345" w:rsidP="00B46345">
      <w:pPr>
        <w:pStyle w:val="TitleInquiry0"/>
      </w:pPr>
      <w:r>
        <w:t>C</w:t>
      </w:r>
      <w:r>
        <w:t>orrected oral evidence: The science of Covid-19</w:t>
      </w:r>
    </w:p>
    <w:p w:rsidR="00B46345" w:rsidP="00B46345">
      <w:pPr>
        <w:pStyle w:val="Para"/>
      </w:pPr>
      <w:r>
        <w:t>Tuesday 15 September 2020</w:t>
      </w:r>
    </w:p>
    <w:p w:rsidR="00B46345" w:rsidP="00B46345">
      <w:pPr>
        <w:pStyle w:val="Para"/>
      </w:pPr>
      <w:r>
        <w:t>11 am</w:t>
      </w:r>
      <w:r w:rsidR="00416EA3">
        <w:t xml:space="preserve"> </w:t>
      </w:r>
    </w:p>
    <w:p w:rsidR="00B46345" w:rsidP="00B46345">
      <w:pPr>
        <w:pStyle w:val="Para"/>
      </w:pPr>
    </w:p>
    <w:p w:rsidR="00B46345" w:rsidP="00B46345">
      <w:r>
        <w:fldChar w:fldCharType="begin"/>
      </w:r>
      <w:r>
        <w:instrText xml:space="preserve"> HYPERLINK "https://www.parliamentlive.tv/Event/Index/3d64bc5b-b18c-40ac-8e30-e8c6c46cf44c" </w:instrText>
      </w:r>
      <w:r>
        <w:fldChar w:fldCharType="separate"/>
      </w:r>
      <w:r w:rsidRPr="00B0303C">
        <w:rPr>
          <w:rStyle w:val="Hyperlink"/>
        </w:rPr>
        <w:t>Watch the meeting</w:t>
      </w:r>
      <w:r>
        <w:fldChar w:fldCharType="end"/>
      </w:r>
    </w:p>
    <w:p w:rsidR="00B46345" w:rsidP="00E850AA">
      <w:pPr>
        <w:jc w:val="left"/>
      </w:pPr>
      <w:r>
        <w:t xml:space="preserve">Members present: Lord Patel (The Chair); Baroness Blackwood of North Oxford; Lord </w:t>
      </w:r>
      <w:r>
        <w:t>Borwick</w:t>
      </w:r>
      <w:r>
        <w:t xml:space="preserve">; Lord Browne of </w:t>
      </w:r>
      <w:r>
        <w:t>Ladyton</w:t>
      </w:r>
      <w:r>
        <w:t xml:space="preserve">; Baroness Hilton of </w:t>
      </w:r>
      <w:r>
        <w:t>Eggardon</w:t>
      </w:r>
      <w:r>
        <w:t xml:space="preserve">; Lord </w:t>
      </w:r>
      <w:r>
        <w:t>Hollick</w:t>
      </w:r>
      <w:r>
        <w:t>; Lord Kakkar; Lord Mair; Baroness Manningham-Buller; Viscount Ridley; Baroness Rock; Baroness Sheehan, Baroness Walmsley; Lord Winston (co</w:t>
      </w:r>
      <w:r>
        <w:noBreakHyphen/>
        <w:t>opted); Baroness Young of Old Scone.</w:t>
      </w:r>
    </w:p>
    <w:p w:rsidR="00B46345" w:rsidP="00B46345">
      <w:pPr>
        <w:pStyle w:val="Para"/>
        <w:tabs>
          <w:tab w:val="center" w:pos="4536"/>
          <w:tab w:val="right" w:pos="8931"/>
        </w:tabs>
      </w:pPr>
      <w:r>
        <w:t>Evidence Session No. 18</w:t>
      </w:r>
      <w:r>
        <w:tab/>
        <w:t>Virtual Proceeding</w:t>
      </w:r>
      <w:r>
        <w:tab/>
      </w:r>
      <w:r w:rsidRPr="00156A60">
        <w:t xml:space="preserve">Questions </w:t>
      </w:r>
      <w:r>
        <w:t>191 - 201</w:t>
      </w:r>
    </w:p>
    <w:p w:rsidR="00B46345" w:rsidP="00B46345">
      <w:pPr>
        <w:pStyle w:val="TitleWitnesses0"/>
      </w:pPr>
    </w:p>
    <w:p w:rsidR="00B46345" w:rsidP="00B46345">
      <w:pPr>
        <w:pStyle w:val="TitleWitnesses0"/>
      </w:pPr>
      <w:r>
        <w:t>Witnesses</w:t>
      </w:r>
    </w:p>
    <w:p w:rsidR="00B46345" w:rsidP="00E850AA">
      <w:pPr>
        <w:pStyle w:val="Para"/>
      </w:pPr>
      <w:r w:rsidRPr="00B0303C">
        <w:rPr>
          <w:b/>
          <w:bCs/>
        </w:rPr>
        <w:t xml:space="preserve">Professor Donal </w:t>
      </w:r>
      <w:r w:rsidRPr="00B0303C">
        <w:rPr>
          <w:b/>
          <w:bCs/>
        </w:rPr>
        <w:t>O’Donoghue</w:t>
      </w:r>
      <w:r>
        <w:t xml:space="preserve">, Registrar of the Royal College of Physicians, Consultant Renal Physician at Salford Royal Hospital, and Professor of Renal Medicine at the University of Manchester; </w:t>
      </w:r>
      <w:r w:rsidRPr="00B0303C">
        <w:rPr>
          <w:b/>
          <w:bCs/>
        </w:rPr>
        <w:t xml:space="preserve">Professor Sebastian </w:t>
      </w:r>
      <w:r w:rsidRPr="00B0303C">
        <w:rPr>
          <w:b/>
          <w:bCs/>
        </w:rPr>
        <w:t>Brandner</w:t>
      </w:r>
      <w:r>
        <w:t xml:space="preserve">, Professor of Neuropathology, Department of Neurodegenerative Disease, UCL Queen Square Institute of Neurology, Honorary Consultant Neuropathologist, University College London Hospitals NHS Foundation Trust, and Council member for London region, Royal College of Pathologists; </w:t>
      </w:r>
      <w:r w:rsidRPr="00B0303C">
        <w:rPr>
          <w:b/>
          <w:bCs/>
        </w:rPr>
        <w:t>Professor Tom Solomon</w:t>
      </w:r>
      <w:r>
        <w:t>, Chair of Neurology, and Director of the NIHR Health Protection Research Unit in Emerging and Zoonotic Infections, University of Liverpool.</w:t>
      </w:r>
    </w:p>
    <w:p w:rsidR="00B46345" w:rsidP="00B46345">
      <w:pPr>
        <w:pStyle w:val="Para"/>
      </w:pPr>
    </w:p>
    <w:p w:rsidR="00B46345" w:rsidRPr="00B00119" w:rsidP="00B46345">
      <w:pPr>
        <w:pStyle w:val="Para"/>
      </w:pPr>
      <w:r w:rsidRPr="00B00119">
        <w:t>USE OF THE TRANSCRIPT</w:t>
      </w:r>
    </w:p>
    <w:p w:rsidR="00B46345" w:rsidP="00E83164">
      <w:pPr>
        <w:pStyle w:val="Para"/>
        <w:ind w:left="360"/>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46345" w:rsidP="00B46345">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B46345" w:rsidRPr="0048257A" w:rsidP="00B46345">
      <w:pPr>
        <w:pStyle w:val="TitleWitnesses0"/>
        <w:rPr>
          <w:rFonts w:eastAsia="Times New Roman"/>
          <w:szCs w:val="20"/>
        </w:rPr>
      </w:pPr>
      <w:bookmarkStart w:id="0" w:name="Panel1"/>
      <w:r>
        <w:t>Examination of witnesses</w:t>
      </w:r>
    </w:p>
    <w:p w:rsidR="00B46345" w:rsidP="00B46345">
      <w:pPr>
        <w:pStyle w:val="Para"/>
      </w:pPr>
      <w:bookmarkEnd w:id="0"/>
      <w:r>
        <w:t xml:space="preserve">Professor Donal </w:t>
      </w:r>
      <w:r>
        <w:t>O’Donoghue</w:t>
      </w:r>
      <w:r>
        <w:t xml:space="preserve">, Professor Sebastian </w:t>
      </w:r>
      <w:r>
        <w:t>Brandner</w:t>
      </w:r>
      <w:r>
        <w:t xml:space="preserve"> and Professor Tom Solomon.</w:t>
      </w:r>
    </w:p>
    <w:p w:rsidR="00B46345" w:rsidP="00B46345">
      <w:pPr>
        <w:pStyle w:val="Question"/>
      </w:pPr>
      <w:r w:rsidRPr="006C6F7A">
        <w:rPr>
          <w:b/>
        </w:rPr>
        <w:t>The Chair:</w:t>
      </w:r>
      <w:r>
        <w:t xml:space="preserve"> Welcome to our witnesses for the next session. May I ask Professor </w:t>
      </w:r>
      <w:r>
        <w:t>O’Donoghue</w:t>
      </w:r>
      <w:r>
        <w:t xml:space="preserve"> to go first?</w:t>
      </w:r>
    </w:p>
    <w:p w:rsidR="00B46345" w:rsidP="00B46345">
      <w:pPr>
        <w:pStyle w:val="Answer"/>
      </w:pPr>
      <w:r w:rsidRPr="006C6F7A">
        <w:rPr>
          <w:b/>
          <w:i/>
        </w:rPr>
        <w:t xml:space="preserve">Professor Donal </w:t>
      </w:r>
      <w:r w:rsidRPr="006C6F7A">
        <w:rPr>
          <w:b/>
          <w:i/>
        </w:rPr>
        <w:t>O</w:t>
      </w:r>
      <w:r>
        <w:rPr>
          <w:b/>
          <w:i/>
        </w:rPr>
        <w:t>’</w:t>
      </w:r>
      <w:r w:rsidRPr="006C6F7A">
        <w:rPr>
          <w:b/>
          <w:i/>
        </w:rPr>
        <w:t>Donoghue</w:t>
      </w:r>
      <w:r w:rsidRPr="006C6F7A">
        <w:rPr>
          <w:b/>
          <w:i/>
        </w:rPr>
        <w:t>:</w:t>
      </w:r>
      <w:r>
        <w:t xml:space="preserve"> Thank you very much for the invitation to join you today. I am a kidney doctor in Salford and the registrar at the Royal College of Physicians. I am chair of Kidney Care UK, the patient charity, and I chair the ISN advocacy group. I am the immediate past president of the Renal Association, and I was the national clinical director for Kidney Care UK from 2007 to 2013. </w:t>
      </w:r>
    </w:p>
    <w:p w:rsidR="00B46345" w:rsidP="00B46345">
      <w:pPr>
        <w:pStyle w:val="Answer"/>
      </w:pPr>
      <w:r>
        <w:t xml:space="preserve">There are four points that I want to make. The first is that kidney disease is common and harmful and very much related to </w:t>
      </w:r>
      <w:r>
        <w:t>Covid</w:t>
      </w:r>
      <w:r>
        <w:t xml:space="preserve">, but it is silent. The second, where I will give you the most information, is about the impact of acute kidney injury or acute renal failure in </w:t>
      </w:r>
      <w:r>
        <w:t>Covid</w:t>
      </w:r>
      <w:r>
        <w:t>.</w:t>
      </w:r>
    </w:p>
    <w:p w:rsidR="00B46345" w:rsidP="00B46345">
      <w:pPr>
        <w:pStyle w:val="Answer"/>
      </w:pPr>
      <w:r>
        <w:t xml:space="preserve">People with kidney disease are also affected by the delays to </w:t>
      </w:r>
      <w:r w:rsidR="0096771C">
        <w:t xml:space="preserve">the </w:t>
      </w:r>
      <w:r>
        <w:t xml:space="preserve">restoration of normal services and the disruption of other services. There was a reduction of 85% or more in referrals for a period of three months, and disruption almost completely to transplantation for a period. It is good to see that is back up and running, but live donation, which carries additional risks for live donors and requires greater infection prevention control measures, is still slow to get started. These days half of all our donors are live donors. That is a major issue. A large part of the kidney disease population is shielding because of the high risks to them of </w:t>
      </w:r>
      <w:r>
        <w:t>Covid</w:t>
      </w:r>
      <w:r>
        <w:t xml:space="preserve"> and the consequences of that as they play out. Obviously, that is similar for other patient groups. </w:t>
      </w:r>
    </w:p>
    <w:p w:rsidR="00B46345" w:rsidP="00B46345">
      <w:pPr>
        <w:pStyle w:val="Answer"/>
      </w:pPr>
      <w:r>
        <w:t xml:space="preserve">Given the conversations just now, an important point is that people with kidney disease are often excluded from clinical trials. For many years, the vast body of research in cardiovascular studies excluded people with kidney disease. I think that is starting to improve, but I was disappointed to read last week that 45% of all intervention trials exclude people with kidney disease. There is no good reason for that. It is almost a question of ignorance. </w:t>
      </w:r>
    </w:p>
    <w:p w:rsidR="00B46345" w:rsidP="00B46345">
      <w:pPr>
        <w:pStyle w:val="Answer"/>
      </w:pPr>
      <w:r>
        <w:t xml:space="preserve">Kidney disease affects around 15% of the adult population in the UK, according to </w:t>
      </w:r>
      <w:r w:rsidR="00DA227D">
        <w:t xml:space="preserve">the </w:t>
      </w:r>
      <w:r>
        <w:t>Health Survey for England. It is associated with age and with BAME groups; non-Europeans have very high rates of kidney disease, sometimes up to six times the rate in the Caucasian population. The global burden of disease is about 850 million people. By 2040, chronic kidney disease will be the fifth most common cause of years of life lost.</w:t>
      </w:r>
    </w:p>
    <w:p w:rsidR="00B46345" w:rsidP="00B46345">
      <w:pPr>
        <w:pStyle w:val="Answer"/>
      </w:pPr>
      <w:r>
        <w:t xml:space="preserve">Acute kidney injury is often thought of as a condition where the kidney shuts down and repairs and recovers. That is what I was taught at medical school and I think it was still taught in that vein up to a few years ago. However, 16% of all people admitted for non-elective admissions in normal times develop acute kidney injury in hospital. That is about half a million people. We know </w:t>
      </w:r>
      <w:r w:rsidR="00FF7F41">
        <w:t xml:space="preserve">that </w:t>
      </w:r>
      <w:r>
        <w:t xml:space="preserve">there is a similar number in </w:t>
      </w:r>
      <w:r>
        <w:t>the community who do not get admitted to hospital. Twelve per cent of all people who develop acute kidney injury requiring dialysis end up on renal replacement therapy within the next five years. That is the background.</w:t>
      </w:r>
    </w:p>
    <w:p w:rsidR="00B46345" w:rsidP="00B46345">
      <w:pPr>
        <w:pStyle w:val="Answer"/>
      </w:pPr>
      <w:r>
        <w:t xml:space="preserve">Kidney disease dwarfs other risk factors for severe outcomes, hospitalisation and death, apart from age. In all the various analyses, and the elegant work that Julia </w:t>
      </w:r>
      <w:r>
        <w:t>Hippisley</w:t>
      </w:r>
      <w:r>
        <w:t xml:space="preserve">-Cox is doing, that is the disease factor that comes out enormously; </w:t>
      </w:r>
      <w:r>
        <w:t>similarly</w:t>
      </w:r>
      <w:r>
        <w:t xml:space="preserve"> with the MRC stratification study that was reported over the weekend. Apart from respiratory disease, it dwarfs other organ systems </w:t>
      </w:r>
      <w:r w:rsidR="00D64C6C">
        <w:t>in</w:t>
      </w:r>
      <w:r>
        <w:t xml:space="preserve"> impact. </w:t>
      </w:r>
    </w:p>
    <w:p w:rsidR="00B46345" w:rsidP="00B46345">
      <w:pPr>
        <w:pStyle w:val="Answer"/>
      </w:pPr>
      <w:r>
        <w:t>There is some data from King’s that is reflected in other published datasets. At King’s, of around 1,000 patients, 58% had pre-existing kidney disease; 40% developed acute kidney injury, and the mortality in those was 42%. Studies from New York show 50% mortality in the acute kidney injury group versus 8% in those who do not get acute kidney injury. It is quite staggering.</w:t>
      </w:r>
    </w:p>
    <w:p w:rsidR="00B46345" w:rsidP="00B46345">
      <w:pPr>
        <w:pStyle w:val="Answer"/>
      </w:pPr>
      <w:r>
        <w:t xml:space="preserve">In long </w:t>
      </w:r>
      <w:r>
        <w:t>Covid</w:t>
      </w:r>
      <w:r>
        <w:t xml:space="preserve">, what is the recovery? In the King’s data, 36% of those who survived their acute kidney injury did not return to their previous level of kidney function. What will happen to those patients over time is a key research question and a key service delivery question. </w:t>
      </w:r>
    </w:p>
    <w:p w:rsidR="00B46345" w:rsidP="00B46345">
      <w:pPr>
        <w:pStyle w:val="Remark"/>
      </w:pPr>
      <w:r w:rsidRPr="009810EA">
        <w:rPr>
          <w:b/>
        </w:rPr>
        <w:t>The Chair:</w:t>
      </w:r>
      <w:r>
        <w:t xml:space="preserve"> Thank you very much indeed. </w:t>
      </w:r>
    </w:p>
    <w:p w:rsidR="00B46345" w:rsidP="00B46345">
      <w:pPr>
        <w:pStyle w:val="Answer"/>
      </w:pPr>
      <w:r w:rsidRPr="00761089">
        <w:rPr>
          <w:b/>
          <w:i/>
        </w:rPr>
        <w:t xml:space="preserve">Professor Sebastian </w:t>
      </w:r>
      <w:r w:rsidRPr="00761089">
        <w:rPr>
          <w:b/>
          <w:i/>
        </w:rPr>
        <w:t>Brandner</w:t>
      </w:r>
      <w:r w:rsidRPr="00761089">
        <w:rPr>
          <w:b/>
          <w:i/>
        </w:rPr>
        <w:t>:</w:t>
      </w:r>
      <w:r>
        <w:t xml:space="preserve"> Good morning. I am professor of neuropathology at University College London and I am an honorary consultant neuropathologist at the National Hospital, which is part of University College London Hospitals. I am an elected member for the London region on the Council of the Royal College of Pathologists.</w:t>
      </w:r>
    </w:p>
    <w:p w:rsidR="00B46345" w:rsidP="00B46345">
      <w:pPr>
        <w:pStyle w:val="Answer"/>
      </w:pPr>
      <w:r>
        <w:t xml:space="preserve">I would like to give you an overview of what happens in the central nervous system of patients who suffer from or die of Covid-19. The central nervous system, the brain and spinal cord, is involved in a proportion of patients with Covid-19. To give you an idea of the frequencies, I shall cite a study from New York University of over 3,200 Covid-19 patients who were all admitted to hospital. Of those, 450—14%—had brain imaging during their in-patient stay, and, of all the patients with imaging, 38 had some form of stroke in the brain, which is 1.2% of the 3,200 admitted to hospital. It is not a very large number. A fatal outcome was seen in approximately half of those admitted; one in 150 admitted to hospital had a fatal outcome related to CNS complications. Other studies that have looked at similar numbers and similar frequencies have reported 1.5% to 2.5% of strokes. </w:t>
      </w:r>
    </w:p>
    <w:p w:rsidR="00B46345" w:rsidP="00B46345">
      <w:pPr>
        <w:pStyle w:val="Answer"/>
      </w:pPr>
      <w:r>
        <w:t xml:space="preserve">I would like to explain a bit more about what happens in the brain. First, as pathologists, in this context we have seen very few of those patient complications. Most of those with complications survived, fortunately. The disadvantage or downside is limited availability of post-mortem exams of the brain. During the entire Covid-19 outbreak, we had only just over a dozen, perhaps two dozen, post-mortems with available brains for full analysis. There is currently no </w:t>
      </w:r>
      <w:r w:rsidR="00B77833">
        <w:t xml:space="preserve">published </w:t>
      </w:r>
      <w:r>
        <w:t xml:space="preserve">large post-mortem study with </w:t>
      </w:r>
      <w:r>
        <w:t>more than one or two dozen brain autopsies. Those that have been published</w:t>
      </w:r>
      <w:r w:rsidR="00DD2C6F">
        <w:t xml:space="preserve"> </w:t>
      </w:r>
      <w:r>
        <w:t xml:space="preserve">all show recurring findings in the central nervous system. </w:t>
      </w:r>
    </w:p>
    <w:p w:rsidR="00B46345" w:rsidP="00B46345">
      <w:pPr>
        <w:pStyle w:val="Answer"/>
      </w:pPr>
      <w:r>
        <w:t xml:space="preserve">The complications that we found in Covid-19 all occur in the context of systemic disease. We have heard a lot about systemic diseases. The complications are acute ischemic stroke, which is lack of oxygen due to a perfusion problem in the brain; inflammation of the meninges of the brain and spinal cord—meningoencephalitis; and microbleeds, as well as a diffuse leukoencephalopathy, which is a disease of the brain white matter. </w:t>
      </w:r>
    </w:p>
    <w:p w:rsidR="00B46345" w:rsidP="00B46345">
      <w:pPr>
        <w:pStyle w:val="Answer"/>
      </w:pPr>
      <w:r>
        <w:t xml:space="preserve">Let us start with the common ones. In the previous session, we heard a lot about the fact that disturbances </w:t>
      </w:r>
      <w:r w:rsidR="00A920A5">
        <w:t xml:space="preserve">of </w:t>
      </w:r>
      <w:r>
        <w:t xml:space="preserve">blood clotting in Covid-19 can cause varied amounts and sizes of blood clots to enter the brain circulation. A blood clot entering the brain circulation causes a stroke, an infarct. Depending on the size of the clot, it can be a very small infarct, a microinfarct that can be seen only under the microscope or on tissue exam, up to very large regional or global strokes, which are usually a cause of death. We have seen such strokes of small and very large sizes in the brain. They can be associated with haemorrhages—bleeds of varying sizes—which, again, are caused and aggravated by the systemic clotting problems that can be aggravated by certain treatments. In the previous session, we heard something about ECMO, which is done for oxygenation of the blood, but it can also aggravate clotting problems. </w:t>
      </w:r>
    </w:p>
    <w:p w:rsidR="00B46345" w:rsidP="00FA4035">
      <w:pPr>
        <w:pStyle w:val="Answer"/>
      </w:pPr>
      <w:r>
        <w:t>The other complications that cause disturbances of the brain are lung complications. All the respiratory problems in patients with Covid-19 can potentially cause a lack of oxygen in the circulation, including the brain. That is a condition called hypoxia. Hypoxia in the brain causes the death of nerve cells, often in a very diffuse distribution.</w:t>
      </w:r>
    </w:p>
    <w:p w:rsidR="00B46345" w:rsidP="00B46345">
      <w:pPr>
        <w:pStyle w:val="Answer"/>
      </w:pPr>
      <w:r>
        <w:t xml:space="preserve">Another complication in Covid-19 is brain inflammation, which is thought generally to occur in the context of systemic disease. Brain inflammation is a common manifestation in multiorgan failure—kidney, liver, heart—all the things we heard about previously, regardless of the cause. Brain inflammation is not necessarily specific to </w:t>
      </w:r>
      <w:r>
        <w:t>Covid</w:t>
      </w:r>
      <w:r>
        <w:t>, but a term that has often been brought into this context is the cytokine storm, which is a massive and probably inappropriate activation of immune response.</w:t>
      </w:r>
    </w:p>
    <w:p w:rsidR="00B46345" w:rsidP="00B46345">
      <w:pPr>
        <w:pStyle w:val="Answer"/>
      </w:pPr>
      <w:r>
        <w:t xml:space="preserve">We think that some of the unusual findings in strokes in the brain are related to such a cytokine storm. Among the brains that we examined, we found that some of the areas in the strokes showed very severe and unusual inflammation, so it is thought that that immune response can trigger some of the inflammation in those strokes. We have also seen some much milder inflammation in the meninges—the membranes covering the brain—and in the brain itself. That has always correlated well with the imaging findings. </w:t>
      </w:r>
    </w:p>
    <w:p w:rsidR="00B46345" w:rsidP="00B46345">
      <w:pPr>
        <w:pStyle w:val="Answer"/>
      </w:pPr>
      <w:r>
        <w:t xml:space="preserve">What is currently not very well established is the role of the virus itself in causing direct effects. It was thought the virus might be entering the brain via blood vessels, or directly by docking on to receptors on the surface of the brain cells, but it is now thought that that probably has no major role and, instead, the CNS complications in the brain and spinal </w:t>
      </w:r>
      <w:r>
        <w:t xml:space="preserve">cord and the meninges are secondary to systemic illness rather than direct viral brain invasion. </w:t>
      </w:r>
    </w:p>
    <w:p w:rsidR="00B46345" w:rsidP="00B46345">
      <w:pPr>
        <w:pStyle w:val="Answer"/>
      </w:pPr>
      <w:r>
        <w:t xml:space="preserve">In conclusion, there is no single cause of brain involvement but a range of systemic conditions that cause brain complications. To sum it up, the most important complications of </w:t>
      </w:r>
      <w:r>
        <w:t>Covid</w:t>
      </w:r>
      <w:r>
        <w:t xml:space="preserve"> in the brain are strokes, hypoxia and inflammation. </w:t>
      </w:r>
    </w:p>
    <w:p w:rsidR="00B46345" w:rsidP="00B46345">
      <w:pPr>
        <w:pStyle w:val="Remark"/>
      </w:pPr>
      <w:r w:rsidRPr="0090351D">
        <w:rPr>
          <w:b/>
        </w:rPr>
        <w:t>The Chair:</w:t>
      </w:r>
      <w:r>
        <w:t xml:space="preserve"> Thank you very much indeed. </w:t>
      </w:r>
    </w:p>
    <w:p w:rsidR="00B46345" w:rsidP="00B46345">
      <w:pPr>
        <w:pStyle w:val="Answer"/>
      </w:pPr>
      <w:r w:rsidRPr="001C2B47">
        <w:rPr>
          <w:b/>
          <w:i/>
        </w:rPr>
        <w:t>Professor Tom Solomon:</w:t>
      </w:r>
      <w:r>
        <w:t xml:space="preserve"> I am the director of the National Institute for Health Research Health Protection Research Unit in Emerging and Zoonotic Infections. I am also professor of neurology at the University of Liverpool and the Walton Centre NHS Foundation Trust.</w:t>
      </w:r>
    </w:p>
    <w:p w:rsidR="00B46345" w:rsidP="00B46345">
      <w:pPr>
        <w:pStyle w:val="Answer"/>
      </w:pPr>
      <w:r>
        <w:t xml:space="preserve">I head a large research team that has been working on emerging infections for many years, particularly those that impact on the brain. Our emerging infections research on Covid-19 started in mid-January, before it was even called Covid-19. We supported the setting up of the large ISARIC clinical characterisation protocol, which is the largest study in the world looking at hospitalised patients. It has studied more than 70,000 and has given us much important information on risk factors for </w:t>
      </w:r>
      <w:r>
        <w:t>particular patients</w:t>
      </w:r>
      <w:r>
        <w:t xml:space="preserve"> and what their outcomes might be. </w:t>
      </w:r>
    </w:p>
    <w:p w:rsidR="00B46345" w:rsidP="00B46345">
      <w:pPr>
        <w:pStyle w:val="Answer"/>
      </w:pPr>
      <w:r>
        <w:t xml:space="preserve">As we heard from earlier witnesses, we initially thought it was a respiratory disease, but it has become clear that it affects all parts of the body, including the brain, as we have just heard from Professor </w:t>
      </w:r>
      <w:r>
        <w:t>Brandner</w:t>
      </w:r>
      <w:r>
        <w:t xml:space="preserve"> from a pathological viewpoint. I will provide more of a clinical perspective. </w:t>
      </w:r>
      <w:r>
        <w:t>In particular, I</w:t>
      </w:r>
      <w:r>
        <w:t xml:space="preserve"> am going to talk about three aspects that have important long-term health implications and have important questions for this </w:t>
      </w:r>
      <w:r w:rsidR="001D75F7">
        <w:t>c</w:t>
      </w:r>
      <w:r>
        <w:t xml:space="preserve">ommittee to think about. </w:t>
      </w:r>
    </w:p>
    <w:p w:rsidR="00B46345" w:rsidP="00B46345">
      <w:pPr>
        <w:pStyle w:val="Answer"/>
      </w:pPr>
      <w:r>
        <w:t xml:space="preserve">First, Covid-19 causes neurological diseases such as stroke, as we have been hearing; </w:t>
      </w:r>
      <w:r>
        <w:t>also</w:t>
      </w:r>
      <w:r>
        <w:t xml:space="preserve"> delirium, which is confusion in patients in hospital. One cause of that is encephalitis, which is inflammation of the brain. Sometimes that is directly due to the virus. More often, it seems that it is an indirect effect of the body’s overall response to the infection.</w:t>
      </w:r>
    </w:p>
    <w:p w:rsidR="00B46345" w:rsidP="00B46345">
      <w:pPr>
        <w:pStyle w:val="Answer"/>
      </w:pPr>
      <w:r>
        <w:t xml:space="preserve">Stroke is especially common. We have led some studies from Liverpool across the UK and global studies looking at comparative data, and </w:t>
      </w:r>
      <w:r>
        <w:t>it is clear that stroke</w:t>
      </w:r>
      <w:r>
        <w:t xml:space="preserve"> is the most important neurological problem that we see. We need to think about how we can prevent patients with Covid-19 developing strokes, and, for those who have had a stroke, we need to make sure that they do not have subsequent strokes. That is often a risk factor after somebody has had one stroke. </w:t>
      </w:r>
    </w:p>
    <w:p w:rsidR="00B46345" w:rsidP="00B46345">
      <w:pPr>
        <w:pStyle w:val="Answer"/>
      </w:pPr>
      <w:r>
        <w:t xml:space="preserve">The other important thing for all patients with any neurological complication of </w:t>
      </w:r>
      <w:r>
        <w:t>Covid</w:t>
      </w:r>
      <w:r>
        <w:t xml:space="preserve"> 19 is rehabilitation of those who have had long-term illness. There is some fantastic work done by the NHS in conjunction with charities such as the Stroke Association and the Encephalitis Society, but more work is needed in that area. Rehabilitation will be a big issue. It already is. The Government announced some Seacole rehabilitation centres a few months ago, which will be specifically for Covid-19 patients, but in the last few days there has been uncertainty about how much </w:t>
      </w:r>
      <w:r>
        <w:t xml:space="preserve">actual cash there will be to support capital build of new centres and refurbishment of centres. That is important and we need to keep an eye on it. </w:t>
      </w:r>
    </w:p>
    <w:p w:rsidR="00B46345" w:rsidP="00B46345">
      <w:pPr>
        <w:pStyle w:val="Answer"/>
      </w:pPr>
      <w:r>
        <w:t xml:space="preserve">The second group of patients are those who have had Covid-19 infection that has caused mental illness, which can range from frank psychotic episodes in hospital to those who suffer from anxiety and depression after they recover. We have heard quite a bit today about long </w:t>
      </w:r>
      <w:r>
        <w:t>Covid</w:t>
      </w:r>
      <w:r>
        <w:t>; it includes not just physical problems such as breathlessness, but mental health problems—anxiety and depression—and potentially neurological problems, such as muscle pain and fatigue.</w:t>
      </w:r>
    </w:p>
    <w:p w:rsidR="00B46345" w:rsidP="00B46345">
      <w:pPr>
        <w:pStyle w:val="Answer"/>
      </w:pPr>
      <w:r>
        <w:t xml:space="preserve">GPs are calling for patients to be assessed. They are now seeing lots of patients with those problems. It is the current epidemic in primary care. They are seeing lots of patients who are left with problems from </w:t>
      </w:r>
      <w:r>
        <w:t>Covid</w:t>
      </w:r>
      <w:r>
        <w:t xml:space="preserve">. They need to be able to refer them to get help and understanding of what is going on. For many years in Liverpool, we have had a combined neurological infectious disease clinical service that would look at such patients, but across the country there is not much service provision for those kinds of patient. In the UK, we have one neurologist for every 40,000 patients; across Europe, there is one neurologist for every 15,000 patients. </w:t>
      </w:r>
    </w:p>
    <w:p w:rsidR="00B46345" w:rsidP="00B46345">
      <w:pPr>
        <w:pStyle w:val="Answer"/>
      </w:pPr>
      <w:r>
        <w:t xml:space="preserve">The third group is people who were not infected with Covid-19 at all but have still been seriously affected by the pandemic as regards mental ill-health. Again, it is probably an even bigger number than those who were </w:t>
      </w:r>
      <w:r>
        <w:t>actually infected</w:t>
      </w:r>
      <w:r>
        <w:t xml:space="preserve"> with the virus. Mental health services, as we know, have had chronic underfunding. Potentially, there is now a chance to review the support that we give people with mental health problems, from children all the way through to the elderly. </w:t>
      </w:r>
    </w:p>
    <w:p w:rsidR="00B46345" w:rsidP="00B46345">
      <w:pPr>
        <w:pStyle w:val="Remark"/>
      </w:pPr>
      <w:r w:rsidRPr="0090351D">
        <w:rPr>
          <w:b/>
        </w:rPr>
        <w:t>The Chair:</w:t>
      </w:r>
      <w:r>
        <w:t xml:space="preserve"> Thank you very much indeed. That was extremely helpful. We will start with my colleagues now. If we keep questions as brief as possible and answers to the point, we might get through a lot of the questions that no doubt we will have.</w:t>
      </w:r>
    </w:p>
    <w:p w:rsidR="00B46345" w:rsidP="00B46345">
      <w:pPr>
        <w:pStyle w:val="Question"/>
      </w:pPr>
      <w:r w:rsidRPr="0090351D">
        <w:rPr>
          <w:b/>
        </w:rPr>
        <w:t>Baroness Manningham</w:t>
      </w:r>
      <w:r>
        <w:rPr>
          <w:b/>
        </w:rPr>
        <w:t>-</w:t>
      </w:r>
      <w:r w:rsidRPr="0090351D">
        <w:rPr>
          <w:b/>
        </w:rPr>
        <w:t>Buller:</w:t>
      </w:r>
      <w:r>
        <w:t xml:space="preserve"> Thank you to our witnesses. That was a very interesting session. I have a general question that has two parts. We have heard of a very wide range of symptoms in long-term </w:t>
      </w:r>
      <w:r>
        <w:t>Covid</w:t>
      </w:r>
      <w:r>
        <w:t xml:space="preserve">. How much of that is explicable by what we already understand of the disease? How much is still not very well understood and is where, for example, you might like to focus research if the resources were available? Where are the biggest gaps on which you would like some answers and where money could be focused if it was available? </w:t>
      </w:r>
    </w:p>
    <w:p w:rsidR="00B46345" w:rsidP="00B46345">
      <w:pPr>
        <w:pStyle w:val="Answer"/>
      </w:pPr>
      <w:r w:rsidRPr="0090351D">
        <w:rPr>
          <w:b/>
          <w:i/>
        </w:rPr>
        <w:t>Professor Tom Solomon:</w:t>
      </w:r>
      <w:r>
        <w:t xml:space="preserve"> That is a good point. One thing that has characterised the UK compared with the rest of world is that the research response has been fantastic. We have had incredible support from the Government and other funders to do research. </w:t>
      </w:r>
      <w:r>
        <w:t>This is why</w:t>
      </w:r>
      <w:r>
        <w:t xml:space="preserve"> we lead the world with programmes such as the ISARIC programme and PHOSP-COVID, which we heard about earlier—the treatment trials that are answering important questions about steroids. I have no doubt that our vaccine work will also be world leading.</w:t>
      </w:r>
    </w:p>
    <w:p w:rsidR="00B46345" w:rsidP="00B46345">
      <w:pPr>
        <w:pStyle w:val="Answer"/>
      </w:pPr>
      <w:r>
        <w:t xml:space="preserve">There are some surprising gaps, and one of them, interestingly, is on neurological disease. We do not yet have any specific large, funded programmes in that area, although I must declare an interest: we are currently in the middle of an application. You asked which symptoms are explicable and which are not understood. With some of the neurological problems where we do not find that the virus is in the central nervous system, we need to find out how the infection triggered some of those problems. That is an area we still need to focus on. </w:t>
      </w:r>
    </w:p>
    <w:p w:rsidR="00B46345" w:rsidP="00B46345">
      <w:pPr>
        <w:pStyle w:val="Answer"/>
      </w:pPr>
      <w:r w:rsidRPr="0090351D">
        <w:rPr>
          <w:b/>
          <w:i/>
        </w:rPr>
        <w:t xml:space="preserve">Professor Donal </w:t>
      </w:r>
      <w:r w:rsidRPr="0090351D">
        <w:rPr>
          <w:b/>
          <w:i/>
        </w:rPr>
        <w:t>O</w:t>
      </w:r>
      <w:r>
        <w:rPr>
          <w:b/>
          <w:i/>
        </w:rPr>
        <w:t>’</w:t>
      </w:r>
      <w:r w:rsidRPr="0090351D">
        <w:rPr>
          <w:b/>
          <w:i/>
        </w:rPr>
        <w:t>Donoghue</w:t>
      </w:r>
      <w:r w:rsidRPr="0090351D">
        <w:rPr>
          <w:b/>
          <w:i/>
        </w:rPr>
        <w:t>:</w:t>
      </w:r>
      <w:r>
        <w:t xml:space="preserve"> People who have been shielding are a </w:t>
      </w:r>
      <w:r>
        <w:t>particular group</w:t>
      </w:r>
      <w:r>
        <w:t xml:space="preserve">, and the impact on those individuals is well worth studying. </w:t>
      </w:r>
      <w:r>
        <w:t>The majority of</w:t>
      </w:r>
      <w:r>
        <w:t xml:space="preserve"> patients who get </w:t>
      </w:r>
      <w:r>
        <w:t>Covid</w:t>
      </w:r>
      <w:r>
        <w:t xml:space="preserve"> have a range of comorbidities, as we have heard from a number of people today. Any research needs to be comprehensive as regards the populations it looks at, and not exclude people because they have a range of disease processes that make it more challenging to investigate issues of fatigue, psychological anxiety or depression. It is important that we do not exclude people from our research studies. </w:t>
      </w:r>
    </w:p>
    <w:p w:rsidR="00B46345" w:rsidP="00B46345">
      <w:pPr>
        <w:pStyle w:val="Answer"/>
      </w:pPr>
      <w:r w:rsidRPr="0090351D">
        <w:rPr>
          <w:b/>
          <w:i/>
        </w:rPr>
        <w:t xml:space="preserve">Professor Sebastian </w:t>
      </w:r>
      <w:r w:rsidRPr="0090351D">
        <w:rPr>
          <w:b/>
          <w:i/>
        </w:rPr>
        <w:t>Brandner</w:t>
      </w:r>
      <w:r w:rsidRPr="0090351D">
        <w:rPr>
          <w:b/>
          <w:i/>
        </w:rPr>
        <w:t>:</w:t>
      </w:r>
      <w:r>
        <w:t xml:space="preserve"> From our perspective, it is important to understand how the disease affects the brain. To do that, we need material to study the effects on the brain. There have been amazing studies on clinical radiological correlation, which have provided fantastic insight into the disease pathogenesis and how the systemic effects of Covid-19 can affect the central nervous system. Very often, that is where it ends.</w:t>
      </w:r>
    </w:p>
    <w:p w:rsidR="00B46345" w:rsidP="00B46345">
      <w:pPr>
        <w:pStyle w:val="Answer"/>
      </w:pPr>
      <w:r>
        <w:t xml:space="preserve">The gap that the pathological community sees is that there was a fantastic and enthusiastic response from pathologists, but very often not enough patients who died of Covid-19-related illnesses, with or without central nervous system involvement, have undergone autopsy, despite the availability of mortuaries. There was often reluctance </w:t>
      </w:r>
      <w:r w:rsidR="00AD75B5">
        <w:t>on the part of</w:t>
      </w:r>
      <w:r>
        <w:t xml:space="preserve"> NHS hospitals</w:t>
      </w:r>
      <w:r w:rsidR="00AD75B5">
        <w:t>—</w:t>
      </w:r>
      <w:r>
        <w:t>understandably, because they had to divert resources to the treatment and management of those patients.</w:t>
      </w:r>
    </w:p>
    <w:p w:rsidR="00B46345" w:rsidP="00B46345">
      <w:pPr>
        <w:pStyle w:val="Answer"/>
      </w:pPr>
      <w:r>
        <w:t xml:space="preserve">The 1918 pandemic, which had a remarkable lack of post-mortem material to study, has repeated itself. There are still opportunities, but it is important to address the issue and to facilitate that sort of research, particularly now when we are in a more balanced position, and resources have been readjusted and mortuaries are not overwhelmed with people who are dying from any type of complications. It is </w:t>
      </w:r>
      <w:r>
        <w:t>really important</w:t>
      </w:r>
      <w:r>
        <w:t xml:space="preserve"> to understand the pathogenesis on the central nervous system. </w:t>
      </w:r>
    </w:p>
    <w:p w:rsidR="00B46345" w:rsidP="00B46345">
      <w:pPr>
        <w:pStyle w:val="Remark"/>
      </w:pPr>
      <w:r w:rsidRPr="00242C46">
        <w:rPr>
          <w:b/>
        </w:rPr>
        <w:t>Baroness Manningham</w:t>
      </w:r>
      <w:r>
        <w:rPr>
          <w:b/>
        </w:rPr>
        <w:t>-</w:t>
      </w:r>
      <w:r w:rsidRPr="00242C46">
        <w:rPr>
          <w:b/>
        </w:rPr>
        <w:t>Buller:</w:t>
      </w:r>
      <w:r>
        <w:t xml:space="preserve"> Thank you very much. </w:t>
      </w:r>
    </w:p>
    <w:p w:rsidR="00B46345" w:rsidP="00B46345">
      <w:pPr>
        <w:pStyle w:val="Question"/>
      </w:pPr>
      <w:r w:rsidRPr="00242C46">
        <w:rPr>
          <w:b/>
        </w:rPr>
        <w:t>Viscount Ridley:</w:t>
      </w:r>
      <w:r>
        <w:t xml:space="preserve"> I realise that Professor </w:t>
      </w:r>
      <w:r>
        <w:t>Brandner</w:t>
      </w:r>
      <w:r>
        <w:t xml:space="preserve"> and Professor Solomon are neurologists and not psychologists, and we have already touched on fatigue, anxiety, depression and other mental health effects as a result of Covid-19. Can you speculate about whether those are direct effects of the disease, either through fatigue or direct physiological consequences, or whether they are mostly the indirect effects of lockdown? Are they confined to those who have been in hospital, or are we also seeing an effect in the community? When will we be able to say </w:t>
      </w:r>
      <w:r>
        <w:t xml:space="preserve">whether there has been an impact on the suicide statistics? </w:t>
      </w:r>
    </w:p>
    <w:p w:rsidR="00B46345" w:rsidP="00B46345">
      <w:pPr>
        <w:pStyle w:val="Answer"/>
      </w:pPr>
      <w:r w:rsidRPr="00242C46">
        <w:rPr>
          <w:b/>
          <w:i/>
        </w:rPr>
        <w:t>Professor Tom Solomon:</w:t>
      </w:r>
      <w:r>
        <w:t xml:space="preserve"> That is </w:t>
      </w:r>
      <w:r>
        <w:t>a really important</w:t>
      </w:r>
      <w:r>
        <w:t xml:space="preserve"> but unanswered question. We do not know the extent to which the big mental health situation—perhaps epidemic is too dramatic a word, but we are certainly seeing a lot of mental illness—is directly related to the virus. The fact that we see quite a lot in people who clearly have not been infected by the virus perhaps indicates that a certain amount is because of the effects of the pandemic on people’s normal activities: the effect of lockdown and not being able to interact with others, difficulties with exercise, et cetera. Some of it is that, but there is a critical question about whether the virus either directly in the body or indirectly, through causing things such as cytokine cascades and other aspects, is leading to some of the mental health issues. Those are the kinds of questions that we want to address. </w:t>
      </w:r>
    </w:p>
    <w:p w:rsidR="00B46345" w:rsidP="00B46345">
      <w:pPr>
        <w:pStyle w:val="Answer"/>
      </w:pPr>
      <w:r w:rsidRPr="00242C46">
        <w:rPr>
          <w:b/>
          <w:i/>
        </w:rPr>
        <w:t xml:space="preserve">Professor Sebastian </w:t>
      </w:r>
      <w:r w:rsidRPr="00242C46">
        <w:rPr>
          <w:b/>
          <w:i/>
        </w:rPr>
        <w:t>Brandner</w:t>
      </w:r>
      <w:r w:rsidRPr="00242C46">
        <w:rPr>
          <w:b/>
          <w:i/>
        </w:rPr>
        <w:t>:</w:t>
      </w:r>
      <w:r>
        <w:t xml:space="preserve"> That was very well put. I cannot add anything. For the record, I am not a neurologist but a neuropathologist, which is even further distant from psychology. </w:t>
      </w:r>
    </w:p>
    <w:p w:rsidR="00B46345" w:rsidP="00B46345">
      <w:pPr>
        <w:pStyle w:val="Remark"/>
      </w:pPr>
      <w:r w:rsidRPr="00242C46">
        <w:rPr>
          <w:b/>
        </w:rPr>
        <w:t>The Chair:</w:t>
      </w:r>
      <w:r>
        <w:t xml:space="preserve"> I was taught that pathologists always had the last word, and the answer. </w:t>
      </w:r>
    </w:p>
    <w:p w:rsidR="00B46345" w:rsidP="00B46345">
      <w:pPr>
        <w:pStyle w:val="Remark"/>
      </w:pPr>
      <w:r w:rsidRPr="00242C46">
        <w:rPr>
          <w:b/>
        </w:rPr>
        <w:t>Viscount Ridley:</w:t>
      </w:r>
      <w:r>
        <w:t xml:space="preserve"> I apologise for calling Professor </w:t>
      </w:r>
      <w:r>
        <w:t>Brandner</w:t>
      </w:r>
      <w:r>
        <w:t xml:space="preserve"> a neurologist and not a neuropathologist. </w:t>
      </w:r>
    </w:p>
    <w:p w:rsidR="00B46345" w:rsidP="00B46345">
      <w:pPr>
        <w:pStyle w:val="Question"/>
      </w:pPr>
      <w:r w:rsidRPr="00242C46">
        <w:rPr>
          <w:b/>
        </w:rPr>
        <w:t>Baroness Rock:</w:t>
      </w:r>
      <w:r>
        <w:t xml:space="preserve"> I have two questions. One is on mental health services. What data is being used to capture the </w:t>
      </w:r>
      <w:r w:rsidR="007A2FF8">
        <w:t xml:space="preserve">mental health services </w:t>
      </w:r>
      <w:r>
        <w:t xml:space="preserve">provisions </w:t>
      </w:r>
      <w:r w:rsidR="007A2FF8">
        <w:t>t</w:t>
      </w:r>
      <w:r>
        <w:t xml:space="preserve">hat </w:t>
      </w:r>
      <w:r w:rsidR="007A2FF8">
        <w:t>are</w:t>
      </w:r>
      <w:r>
        <w:t xml:space="preserve"> needed? Perhaps Professor Solomon could give a little more detail on that. Taking the data </w:t>
      </w:r>
      <w:r>
        <w:t>question</w:t>
      </w:r>
      <w:r>
        <w:t xml:space="preserve"> a bit further, what barriers </w:t>
      </w:r>
      <w:r w:rsidR="008F291C">
        <w:t>do</w:t>
      </w:r>
      <w:r w:rsidR="00950280">
        <w:t xml:space="preserve"> </w:t>
      </w:r>
      <w:r>
        <w:t xml:space="preserve">you find in gathering reliable data on the wider effects of </w:t>
      </w:r>
      <w:r>
        <w:t>Covid</w:t>
      </w:r>
      <w:r>
        <w:t xml:space="preserve">? </w:t>
      </w:r>
    </w:p>
    <w:p w:rsidR="00B46345" w:rsidP="00B46345">
      <w:pPr>
        <w:pStyle w:val="Answer"/>
      </w:pPr>
      <w:r w:rsidRPr="00242C46">
        <w:rPr>
          <w:b/>
          <w:i/>
        </w:rPr>
        <w:t>Professor Tom Solomon:</w:t>
      </w:r>
      <w:r>
        <w:t xml:space="preserve"> Again, I should preface my answer; I am not a psychiatrist or a psychologist, I am a neurologist. I do not want to duck the question, so I will give you the best answer I can.</w:t>
      </w:r>
    </w:p>
    <w:p w:rsidR="00B46345" w:rsidP="00B46345">
      <w:pPr>
        <w:pStyle w:val="Answer"/>
      </w:pPr>
      <w:r>
        <w:t xml:space="preserve">Mental health services suffered even before the pandemic. It is no secret that mental health problems have increased in recent years and service provision has not. To capture data on what is needed, my understanding is that it would just be about looking at waiting lists, but part of the worry with that is that sometimes people are not even put on waiting lists. If people know there is no service, or that it will take more than a year to see someone, to some extent they will just not bother. They will either try to sort things out privately or not be able to get help at all, which is not a great situation. Donal </w:t>
      </w:r>
      <w:r>
        <w:t>O’Donoghue</w:t>
      </w:r>
      <w:r>
        <w:t xml:space="preserve"> from a Royal College of Physicians’ perspective may have a different view on the broader provision. </w:t>
      </w:r>
    </w:p>
    <w:p w:rsidR="00B46345" w:rsidP="00B46345">
      <w:pPr>
        <w:pStyle w:val="Remark"/>
      </w:pPr>
      <w:r w:rsidRPr="00242C46">
        <w:rPr>
          <w:b/>
        </w:rPr>
        <w:t>The Chair:</w:t>
      </w:r>
      <w:r>
        <w:t xml:space="preserve"> Professor </w:t>
      </w:r>
      <w:r>
        <w:t>O’Donoghue</w:t>
      </w:r>
      <w:r>
        <w:t>, more widely.</w:t>
      </w:r>
    </w:p>
    <w:p w:rsidR="00B46345" w:rsidP="00B46345">
      <w:pPr>
        <w:pStyle w:val="Answer"/>
      </w:pPr>
      <w:r w:rsidRPr="00242C46">
        <w:rPr>
          <w:b/>
          <w:i/>
        </w:rPr>
        <w:t xml:space="preserve">Professor Donal </w:t>
      </w:r>
      <w:r w:rsidRPr="00242C46">
        <w:rPr>
          <w:b/>
          <w:i/>
        </w:rPr>
        <w:t>O</w:t>
      </w:r>
      <w:r>
        <w:rPr>
          <w:b/>
          <w:i/>
        </w:rPr>
        <w:t>’</w:t>
      </w:r>
      <w:r w:rsidRPr="00242C46">
        <w:rPr>
          <w:b/>
          <w:i/>
        </w:rPr>
        <w:t>Donoghue</w:t>
      </w:r>
      <w:r w:rsidRPr="00242C46">
        <w:rPr>
          <w:b/>
          <w:i/>
        </w:rPr>
        <w:t>:</w:t>
      </w:r>
      <w:r>
        <w:t xml:space="preserve"> Tom is right: provision in mental health is poor and patchy, with long delays and challenges, both in serious and enduring mental health and in lesser degrees of mental illness that can be quite catastrophic for people.</w:t>
      </w:r>
    </w:p>
    <w:p w:rsidR="00B46345" w:rsidP="00B46345">
      <w:pPr>
        <w:pStyle w:val="Answer"/>
      </w:pPr>
      <w:r>
        <w:t xml:space="preserve">We have an opportunity to think about providing more holistic care than we have previously. We are mainly dealing, not just in a </w:t>
      </w:r>
      <w:r>
        <w:t>Covid</w:t>
      </w:r>
      <w:r>
        <w:t xml:space="preserve"> world but in a 21st-century world, with people who have </w:t>
      </w:r>
      <w:r>
        <w:t>a number of</w:t>
      </w:r>
      <w:r>
        <w:t xml:space="preserve"> conditions. Certainly in the kidney world, it is very unusual to see somebody who just has kidney disease, and if they just have kidney disease, a short time after that they will develop vascular disease and all the other complications, as we see in cancer. The burden of minor mental illness—anxiety and depression—is very high in those with long-term conditions and has a very big impact on the amount of resource utilisation and their clinical outcomes.</w:t>
      </w:r>
    </w:p>
    <w:p w:rsidR="00B46345" w:rsidP="00B46345">
      <w:pPr>
        <w:pStyle w:val="Answer"/>
      </w:pPr>
      <w:r>
        <w:t>There is a real opportunity to work harder on parity of esteem. It has been on the cards for a long time,</w:t>
      </w:r>
      <w:r w:rsidRPr="00A40153">
        <w:t xml:space="preserve"> but we need to shift the needle on </w:t>
      </w:r>
      <w:r>
        <w:t>that</w:t>
      </w:r>
      <w:r w:rsidRPr="00A40153">
        <w:t xml:space="preserve">. </w:t>
      </w:r>
      <w:r>
        <w:t>Wi</w:t>
      </w:r>
      <w:r w:rsidRPr="00A40153">
        <w:t xml:space="preserve">th the resource and capacity constraints that come from the situation we are </w:t>
      </w:r>
      <w:r w:rsidRPr="00A40153">
        <w:t>in</w:t>
      </w:r>
      <w:r>
        <w:t>, and</w:t>
      </w:r>
      <w:r>
        <w:t xml:space="preserve"> </w:t>
      </w:r>
      <w:r w:rsidRPr="00A40153">
        <w:t>having to have infection prevention control measures in place</w:t>
      </w:r>
      <w:r>
        <w:t>,</w:t>
      </w:r>
      <w:r w:rsidRPr="00A40153">
        <w:t xml:space="preserve"> one of the things we can try to major on is more integrated approaches.</w:t>
      </w:r>
    </w:p>
    <w:p w:rsidR="00B46345" w:rsidP="00B46345">
      <w:pPr>
        <w:pStyle w:val="Answer"/>
      </w:pPr>
      <w:r w:rsidRPr="00A40153">
        <w:t>Thinking about the challenge of the follow</w:t>
      </w:r>
      <w:r>
        <w:t>-</w:t>
      </w:r>
      <w:r w:rsidRPr="00A40153">
        <w:t xml:space="preserve">up </w:t>
      </w:r>
      <w:r>
        <w:t>for</w:t>
      </w:r>
      <w:r w:rsidRPr="00A40153">
        <w:t xml:space="preserve"> all the people who have had </w:t>
      </w:r>
      <w:r w:rsidRPr="00A40153">
        <w:t>Covid</w:t>
      </w:r>
      <w:r w:rsidRPr="00A40153">
        <w:t>, both in the community and in hospital, and the capacity constraints in primary and secondary care</w:t>
      </w:r>
      <w:r>
        <w:t>,</w:t>
      </w:r>
      <w:r w:rsidRPr="00A40153">
        <w:t xml:space="preserve"> we need to work hard a</w:t>
      </w:r>
      <w:r>
        <w:t>t</w:t>
      </w:r>
      <w:r w:rsidRPr="00A40153">
        <w:t xml:space="preserve"> integrating the data and ensuring that </w:t>
      </w:r>
      <w:r>
        <w:t>there</w:t>
      </w:r>
      <w:r w:rsidRPr="00A40153">
        <w:t xml:space="preserve"> is a one</w:t>
      </w:r>
      <w:r w:rsidRPr="00A40153">
        <w:noBreakHyphen/>
        <w:t>stop shop for most people</w:t>
      </w:r>
      <w:r>
        <w:t>,</w:t>
      </w:r>
      <w:r w:rsidRPr="00A40153">
        <w:t xml:space="preserve"> most of the time</w:t>
      </w:r>
      <w:r>
        <w:t>.</w:t>
      </w:r>
      <w:r w:rsidRPr="00A40153">
        <w:t xml:space="preserve"> </w:t>
      </w:r>
      <w:r>
        <w:t>W</w:t>
      </w:r>
      <w:r w:rsidRPr="00A40153">
        <w:t>hy can that not involve mental health issues</w:t>
      </w:r>
      <w:r>
        <w:t xml:space="preserve"> as well, with</w:t>
      </w:r>
      <w:r w:rsidRPr="00A40153">
        <w:t xml:space="preserve"> signposting </w:t>
      </w:r>
      <w:r>
        <w:t xml:space="preserve">and </w:t>
      </w:r>
      <w:r w:rsidRPr="00A40153">
        <w:t>so forth</w:t>
      </w:r>
      <w:r>
        <w:t>?</w:t>
      </w:r>
      <w:r w:rsidRPr="00A40153">
        <w:t xml:space="preserve"> That is quite a radical change from how we have siloed things in the past</w:t>
      </w:r>
      <w:r>
        <w:t>,</w:t>
      </w:r>
      <w:r w:rsidRPr="00A40153">
        <w:t xml:space="preserve"> but we need to do that. It is likely that</w:t>
      </w:r>
      <w:r>
        <w:t>,</w:t>
      </w:r>
      <w:r w:rsidRPr="00A40153">
        <w:t xml:space="preserve"> if we can</w:t>
      </w:r>
      <w:r>
        <w:t>,</w:t>
      </w:r>
      <w:r w:rsidRPr="00A40153">
        <w:t xml:space="preserve"> we will get a benefit</w:t>
      </w:r>
      <w:r>
        <w:t xml:space="preserve">, </w:t>
      </w:r>
      <w:r w:rsidRPr="00A40153">
        <w:t>both</w:t>
      </w:r>
      <w:r>
        <w:t xml:space="preserve"> through </w:t>
      </w:r>
      <w:r w:rsidRPr="00A40153">
        <w:t xml:space="preserve">the population to study for research and </w:t>
      </w:r>
      <w:r>
        <w:t xml:space="preserve">in </w:t>
      </w:r>
      <w:r w:rsidRPr="00A40153">
        <w:t>being able to implement the things that we know now that we are not doing</w:t>
      </w:r>
      <w:r>
        <w:t>,</w:t>
      </w:r>
      <w:r w:rsidRPr="00A40153">
        <w:t xml:space="preserve"> as well as find</w:t>
      </w:r>
      <w:r>
        <w:t>ing</w:t>
      </w:r>
      <w:r w:rsidRPr="00A40153">
        <w:t xml:space="preserve"> new treatments for the affected populations.</w:t>
      </w:r>
    </w:p>
    <w:p w:rsidR="00B46345" w:rsidP="00B46345">
      <w:pPr>
        <w:pStyle w:val="Answer"/>
      </w:pPr>
      <w:r w:rsidRPr="00A40153">
        <w:t>We really</w:t>
      </w:r>
      <w:r>
        <w:t xml:space="preserve"> have</w:t>
      </w:r>
      <w:r w:rsidRPr="00A40153">
        <w:t xml:space="preserve"> no idea </w:t>
      </w:r>
      <w:r>
        <w:t>about</w:t>
      </w:r>
      <w:r w:rsidRPr="00A40153">
        <w:t xml:space="preserve"> the long</w:t>
      </w:r>
      <w:r>
        <w:t>-</w:t>
      </w:r>
      <w:r w:rsidRPr="00A40153">
        <w:t>term consequences for respiratory disease</w:t>
      </w:r>
      <w:r>
        <w:t>,</w:t>
      </w:r>
      <w:r w:rsidRPr="00A40153">
        <w:t xml:space="preserve"> kidney disease and</w:t>
      </w:r>
      <w:r>
        <w:t xml:space="preserve"> the</w:t>
      </w:r>
      <w:r w:rsidRPr="00A40153">
        <w:t xml:space="preserve"> major organs affected. </w:t>
      </w:r>
      <w:r>
        <w:t xml:space="preserve">What is the outcome in </w:t>
      </w:r>
      <w:r w:rsidRPr="00A40153">
        <w:t>end</w:t>
      </w:r>
      <w:r w:rsidRPr="00A40153">
        <w:noBreakHyphen/>
        <w:t>stage renal failure or respiratory failure over the next five years</w:t>
      </w:r>
      <w:r>
        <w:t>?</w:t>
      </w:r>
      <w:r w:rsidRPr="00A40153">
        <w:t xml:space="preserve"> </w:t>
      </w:r>
      <w:r>
        <w:t>A</w:t>
      </w:r>
      <w:r w:rsidRPr="00A40153">
        <w:t xml:space="preserve"> considerably greater number of people</w:t>
      </w:r>
      <w:r>
        <w:t xml:space="preserve"> could develop those end-stage organ disease conditions than we see</w:t>
      </w:r>
      <w:r w:rsidRPr="00A40153">
        <w:t xml:space="preserve"> in normal times</w:t>
      </w:r>
      <w:r>
        <w:t>.</w:t>
      </w:r>
    </w:p>
    <w:p w:rsidR="00B46345" w:rsidP="00B46345">
      <w:pPr>
        <w:pStyle w:val="Remark"/>
      </w:pPr>
      <w:r w:rsidRPr="00004AE6">
        <w:rPr>
          <w:rStyle w:val="PlaceholderText"/>
          <w:b/>
          <w:color w:val="auto"/>
        </w:rPr>
        <w:t>The Chair:</w:t>
      </w:r>
      <w:r w:rsidRPr="00035D4D">
        <w:t xml:space="preserve"> </w:t>
      </w:r>
      <w:r>
        <w:t>Thank you very much.</w:t>
      </w:r>
    </w:p>
    <w:p w:rsidR="00B46345" w:rsidP="00B46345">
      <w:pPr>
        <w:pStyle w:val="Question"/>
      </w:pPr>
      <w:r w:rsidRPr="00004AE6">
        <w:rPr>
          <w:rStyle w:val="PlaceholderText"/>
          <w:b/>
          <w:color w:val="auto"/>
        </w:rPr>
        <w:t>Baroness Sheehan:</w:t>
      </w:r>
      <w:r w:rsidRPr="00155048">
        <w:t xml:space="preserve"> </w:t>
      </w:r>
      <w:r w:rsidRPr="00A40153">
        <w:t xml:space="preserve">What evidence is there that neurological </w:t>
      </w:r>
      <w:r>
        <w:t>issues can occur in mild or asymptomatic cases? Which of the neurological effects of</w:t>
      </w:r>
      <w:r w:rsidRPr="00A40153">
        <w:t xml:space="preserve"> </w:t>
      </w:r>
      <w:r>
        <w:t>Covid-19</w:t>
      </w:r>
      <w:r w:rsidRPr="00A40153">
        <w:t xml:space="preserve"> will have long</w:t>
      </w:r>
      <w:r w:rsidRPr="00A40153">
        <w:noBreakHyphen/>
        <w:t>term health implications? Professor Solomon</w:t>
      </w:r>
      <w:r>
        <w:t>,</w:t>
      </w:r>
      <w:r w:rsidRPr="00A40153">
        <w:t xml:space="preserve"> you mentioned the </w:t>
      </w:r>
      <w:r>
        <w:t>importance</w:t>
      </w:r>
      <w:r w:rsidRPr="00A40153">
        <w:t xml:space="preserve"> of dedicated rehabilitation centres</w:t>
      </w:r>
      <w:r>
        <w:t>,</w:t>
      </w:r>
      <w:r w:rsidRPr="00A40153">
        <w:t xml:space="preserve"> given the </w:t>
      </w:r>
      <w:r>
        <w:t xml:space="preserve">multitude of </w:t>
      </w:r>
      <w:r w:rsidRPr="00A40153">
        <w:t>organs that can be affected. Could each of you say a little more about whether capacity in the NHS</w:t>
      </w:r>
      <w:r>
        <w:t xml:space="preserve"> is</w:t>
      </w:r>
      <w:r w:rsidRPr="00A40153">
        <w:t xml:space="preserve"> showing signs of preparedness to deal with patients suffering from longer</w:t>
      </w:r>
      <w:r w:rsidRPr="00A40153">
        <w:noBreakHyphen/>
        <w:t>term C</w:t>
      </w:r>
      <w:r>
        <w:t>ovid</w:t>
      </w:r>
      <w:r w:rsidRPr="00A40153">
        <w:noBreakHyphen/>
        <w:t>19 effects</w:t>
      </w:r>
      <w:r>
        <w:t xml:space="preserve"> and whether</w:t>
      </w:r>
      <w:r w:rsidRPr="00A40153">
        <w:t xml:space="preserve"> </w:t>
      </w:r>
      <w:r>
        <w:t xml:space="preserve">professionals from </w:t>
      </w:r>
      <w:r w:rsidRPr="00A40153">
        <w:t>specialisms such as physio and occupational therapies and essential support staff are there</w:t>
      </w:r>
      <w:r>
        <w:t>?</w:t>
      </w:r>
    </w:p>
    <w:p w:rsidR="00B46345" w:rsidP="00B46345">
      <w:pPr>
        <w:pStyle w:val="Answer"/>
      </w:pPr>
      <w:r w:rsidRPr="00004AE6">
        <w:rPr>
          <w:rStyle w:val="PlaceholderText"/>
          <w:b/>
          <w:i/>
          <w:color w:val="auto"/>
        </w:rPr>
        <w:t>Professor Tom Solomon:</w:t>
      </w:r>
      <w:r w:rsidRPr="00B34098">
        <w:t xml:space="preserve"> </w:t>
      </w:r>
      <w:r w:rsidRPr="00A40153">
        <w:t xml:space="preserve">The first question </w:t>
      </w:r>
      <w:r>
        <w:t>was about</w:t>
      </w:r>
      <w:r w:rsidRPr="00A40153">
        <w:t xml:space="preserve"> mild or asymptomatic neurological disease</w:t>
      </w:r>
      <w:r>
        <w:t>.</w:t>
      </w:r>
      <w:r w:rsidRPr="00A40153">
        <w:t xml:space="preserve"> </w:t>
      </w:r>
      <w:r>
        <w:t>I</w:t>
      </w:r>
      <w:r w:rsidRPr="00A40153">
        <w:t>f somebody has brain disease but no symptoms</w:t>
      </w:r>
      <w:r>
        <w:t>,</w:t>
      </w:r>
      <w:r w:rsidRPr="00A40153">
        <w:t xml:space="preserve"> you will not know about it from anything that they report </w:t>
      </w:r>
      <w:r>
        <w:t xml:space="preserve">about how they feel or bits of their body that are not working; </w:t>
      </w:r>
      <w:r w:rsidRPr="00A40153">
        <w:t>you</w:t>
      </w:r>
      <w:r>
        <w:t xml:space="preserve"> </w:t>
      </w:r>
      <w:r w:rsidRPr="00A40153">
        <w:t>pick it up from other types of research approach</w:t>
      </w:r>
      <w:r>
        <w:t xml:space="preserve">. </w:t>
      </w:r>
    </w:p>
    <w:p w:rsidR="00B46345" w:rsidP="00B46345">
      <w:pPr>
        <w:pStyle w:val="Answer"/>
      </w:pPr>
      <w:r>
        <w:t>In the</w:t>
      </w:r>
      <w:r w:rsidRPr="00A40153">
        <w:t xml:space="preserve"> New York scanning </w:t>
      </w:r>
      <w:r w:rsidRPr="00A40153">
        <w:t>project</w:t>
      </w:r>
      <w:r>
        <w:t xml:space="preserve"> </w:t>
      </w:r>
      <w:r w:rsidRPr="00A40153">
        <w:t xml:space="preserve">we heard about earlier from Professor </w:t>
      </w:r>
      <w:r w:rsidRPr="00A40153">
        <w:t>Bra</w:t>
      </w:r>
      <w:r>
        <w:t>n</w:t>
      </w:r>
      <w:r w:rsidRPr="00A40153">
        <w:t>dner</w:t>
      </w:r>
      <w:r>
        <w:t>,</w:t>
      </w:r>
      <w:r w:rsidRPr="00A40153">
        <w:t xml:space="preserve"> 3,000 patients had brain scans done</w:t>
      </w:r>
      <w:r>
        <w:t>. In j</w:t>
      </w:r>
      <w:r w:rsidRPr="00A40153">
        <w:t>ust over 1% of them</w:t>
      </w:r>
      <w:r>
        <w:t>, there was</w:t>
      </w:r>
      <w:r w:rsidRPr="00A40153">
        <w:t xml:space="preserve"> evidence </w:t>
      </w:r>
      <w:r>
        <w:t xml:space="preserve">of </w:t>
      </w:r>
      <w:r w:rsidRPr="00A40153">
        <w:t xml:space="preserve">a stroke on the scan. It </w:t>
      </w:r>
      <w:r>
        <w:t>was</w:t>
      </w:r>
      <w:r w:rsidRPr="00A40153">
        <w:t xml:space="preserve"> like a mini stroke. It </w:t>
      </w:r>
      <w:r>
        <w:t>was</w:t>
      </w:r>
      <w:r w:rsidRPr="00A40153">
        <w:t xml:space="preserve"> not something that caused them to have weakness in an arm or a leg</w:t>
      </w:r>
      <w:r>
        <w:t>,</w:t>
      </w:r>
      <w:r w:rsidRPr="00A40153">
        <w:t xml:space="preserve"> but when you did the brain scan you found</w:t>
      </w:r>
      <w:r>
        <w:t xml:space="preserve"> that there was</w:t>
      </w:r>
      <w:r w:rsidRPr="00A40153">
        <w:t xml:space="preserve"> evidence </w:t>
      </w:r>
      <w:r>
        <w:t>of what we would</w:t>
      </w:r>
      <w:r w:rsidRPr="00A40153">
        <w:t xml:space="preserve"> </w:t>
      </w:r>
      <w:r>
        <w:t>term</w:t>
      </w:r>
      <w:r w:rsidRPr="00A40153">
        <w:t xml:space="preserve"> subclinical stroke. </w:t>
      </w:r>
      <w:r>
        <w:t xml:space="preserve">If you took </w:t>
      </w:r>
      <w:r w:rsidRPr="00A40153">
        <w:t>3,000 people off the street and did brain scans on them</w:t>
      </w:r>
      <w:r>
        <w:t>,</w:t>
      </w:r>
      <w:r w:rsidRPr="00A40153">
        <w:t xml:space="preserve"> you would find evidence of vascular disease</w:t>
      </w:r>
      <w:r>
        <w:t xml:space="preserve"> and</w:t>
      </w:r>
      <w:r w:rsidRPr="00A40153">
        <w:t xml:space="preserve"> mini strokes, depending on the age of population</w:t>
      </w:r>
      <w:r>
        <w:t xml:space="preserve">, so you </w:t>
      </w:r>
      <w:r>
        <w:t>have to</w:t>
      </w:r>
      <w:r>
        <w:t xml:space="preserve"> take such findings in context. Those are the kinds of approaches that will </w:t>
      </w:r>
      <w:r w:rsidRPr="00A40153">
        <w:t xml:space="preserve">tell us </w:t>
      </w:r>
      <w:r>
        <w:t xml:space="preserve">that </w:t>
      </w:r>
      <w:r w:rsidRPr="00A40153">
        <w:t>there has been damage without the patient being aware of it.</w:t>
      </w:r>
    </w:p>
    <w:p w:rsidR="00B46345" w:rsidP="00B46345">
      <w:pPr>
        <w:pStyle w:val="Answer"/>
      </w:pPr>
      <w:r w:rsidRPr="00A40153">
        <w:t xml:space="preserve">You asked about dedicated services. The Royal College of General Practitioners </w:t>
      </w:r>
      <w:r>
        <w:t>is</w:t>
      </w:r>
      <w:r w:rsidRPr="00A40153">
        <w:t xml:space="preserve"> calling for</w:t>
      </w:r>
      <w:r>
        <w:t xml:space="preserve"> </w:t>
      </w:r>
      <w:r w:rsidRPr="00A40153">
        <w:t xml:space="preserve">specialist clinics </w:t>
      </w:r>
      <w:r>
        <w:t>that</w:t>
      </w:r>
      <w:r w:rsidRPr="00A40153">
        <w:t xml:space="preserve"> will deal specifically with the consequences of Covid</w:t>
      </w:r>
      <w:r w:rsidRPr="00A40153">
        <w:noBreakHyphen/>
        <w:t xml:space="preserve">19. As Professor </w:t>
      </w:r>
      <w:r w:rsidRPr="00A40153">
        <w:t>O</w:t>
      </w:r>
      <w:r>
        <w:t>’</w:t>
      </w:r>
      <w:r w:rsidRPr="00A40153">
        <w:t>Donoghue</w:t>
      </w:r>
      <w:r w:rsidRPr="00A40153">
        <w:t xml:space="preserve"> </w:t>
      </w:r>
      <w:r>
        <w:t>said</w:t>
      </w:r>
      <w:r w:rsidRPr="00A40153">
        <w:t xml:space="preserve">, </w:t>
      </w:r>
      <w:r>
        <w:t>it</w:t>
      </w:r>
      <w:r w:rsidRPr="00A40153">
        <w:t xml:space="preserve"> might be an interesting </w:t>
      </w:r>
      <w:r>
        <w:t>approach.</w:t>
      </w:r>
      <w:r w:rsidRPr="00A40153">
        <w:t xml:space="preserve"> </w:t>
      </w:r>
      <w:r>
        <w:t>T</w:t>
      </w:r>
      <w:r w:rsidRPr="00A40153">
        <w:t>raditionally</w:t>
      </w:r>
      <w:r>
        <w:t>,</w:t>
      </w:r>
      <w:r w:rsidRPr="00A40153">
        <w:t xml:space="preserve"> we think of clinic</w:t>
      </w:r>
      <w:r>
        <w:t>s</w:t>
      </w:r>
      <w:r w:rsidRPr="00A40153">
        <w:t xml:space="preserve"> for neurological problems</w:t>
      </w:r>
      <w:r>
        <w:t>,</w:t>
      </w:r>
      <w:r w:rsidRPr="00A40153">
        <w:t xml:space="preserve"> respiratory problems or kidney problems</w:t>
      </w:r>
      <w:r>
        <w:t>.</w:t>
      </w:r>
      <w:r w:rsidRPr="00A40153">
        <w:t xml:space="preserve"> </w:t>
      </w:r>
      <w:r>
        <w:t>It is</w:t>
      </w:r>
      <w:r w:rsidRPr="00A40153">
        <w:t xml:space="preserve"> quite rare to have clinics that are combined. </w:t>
      </w:r>
      <w:r>
        <w:t>O</w:t>
      </w:r>
      <w:r w:rsidRPr="00685F3E">
        <w:t>ur</w:t>
      </w:r>
      <w:r w:rsidRPr="00A40153">
        <w:t xml:space="preserve"> brain infections clinic</w:t>
      </w:r>
      <w:r>
        <w:t xml:space="preserve"> combines</w:t>
      </w:r>
      <w:r w:rsidRPr="00A40153">
        <w:t xml:space="preserve"> infectious diseases and neurology</w:t>
      </w:r>
      <w:r>
        <w:t>, but</w:t>
      </w:r>
      <w:r w:rsidRPr="00A40153">
        <w:t xml:space="preserve"> to have a service that also combine</w:t>
      </w:r>
      <w:r>
        <w:t>d</w:t>
      </w:r>
      <w:r w:rsidRPr="00A40153">
        <w:t xml:space="preserve"> respiratory disease and renal disease would require quite a shake</w:t>
      </w:r>
      <w:r>
        <w:t>-</w:t>
      </w:r>
      <w:r w:rsidRPr="00A40153">
        <w:t xml:space="preserve">up. </w:t>
      </w:r>
      <w:r>
        <w:t>It</w:t>
      </w:r>
      <w:r w:rsidRPr="00A40153">
        <w:t xml:space="preserve"> is quite a novel way of thinking about it.</w:t>
      </w:r>
    </w:p>
    <w:p w:rsidR="00B46345" w:rsidP="00B46345">
      <w:pPr>
        <w:pStyle w:val="Answer"/>
      </w:pPr>
      <w:r w:rsidRPr="00A40153">
        <w:t xml:space="preserve">Finally, you asked about </w:t>
      </w:r>
      <w:r w:rsidR="00A976C8">
        <w:t xml:space="preserve">the </w:t>
      </w:r>
      <w:r w:rsidRPr="00A40153">
        <w:t>capacity of physiotherapists</w:t>
      </w:r>
      <w:r>
        <w:t>,</w:t>
      </w:r>
      <w:r w:rsidRPr="00A40153">
        <w:t xml:space="preserve"> occupational therapists</w:t>
      </w:r>
      <w:r>
        <w:t>,</w:t>
      </w:r>
      <w:r w:rsidRPr="00A40153">
        <w:t xml:space="preserve"> et cetera. The</w:t>
      </w:r>
      <w:r>
        <w:t>y</w:t>
      </w:r>
      <w:r w:rsidRPr="00A40153">
        <w:t xml:space="preserve"> are </w:t>
      </w:r>
      <w:r w:rsidRPr="00A40153">
        <w:t>absolutely key</w:t>
      </w:r>
      <w:r w:rsidRPr="00A40153">
        <w:t xml:space="preserve"> to getting</w:t>
      </w:r>
      <w:r>
        <w:t xml:space="preserve"> people</w:t>
      </w:r>
      <w:r w:rsidRPr="00A40153">
        <w:t xml:space="preserve"> back on </w:t>
      </w:r>
      <w:r>
        <w:t>their</w:t>
      </w:r>
      <w:r w:rsidRPr="00A40153">
        <w:t xml:space="preserve"> feet if </w:t>
      </w:r>
      <w:r>
        <w:t>they</w:t>
      </w:r>
      <w:r w:rsidRPr="00A40153">
        <w:t xml:space="preserve"> have had a stroke. Their service is hampered</w:t>
      </w:r>
      <w:r>
        <w:t xml:space="preserve"> anyway, because currently</w:t>
      </w:r>
      <w:r w:rsidRPr="00A40153">
        <w:t xml:space="preserve"> </w:t>
      </w:r>
      <w:r>
        <w:t>every</w:t>
      </w:r>
      <w:r w:rsidRPr="00A40153">
        <w:t xml:space="preserve">thing that anyone does in the NHS has to be </w:t>
      </w:r>
      <w:r w:rsidRPr="00A40153">
        <w:t>Covid</w:t>
      </w:r>
      <w:r w:rsidRPr="00A40153">
        <w:t xml:space="preserve"> secure.</w:t>
      </w:r>
      <w:r>
        <w:t xml:space="preserve"> </w:t>
      </w:r>
      <w:r w:rsidRPr="00A40153">
        <w:t xml:space="preserve">We </w:t>
      </w:r>
      <w:r w:rsidRPr="00A40153">
        <w:t>have to</w:t>
      </w:r>
      <w:r w:rsidRPr="00A40153">
        <w:t xml:space="preserve"> </w:t>
      </w:r>
      <w:r>
        <w:t>make sure that</w:t>
      </w:r>
      <w:r w:rsidRPr="00A40153">
        <w:t xml:space="preserve"> patients do not have </w:t>
      </w:r>
      <w:r>
        <w:t>the</w:t>
      </w:r>
      <w:r w:rsidRPr="00A40153">
        <w:t xml:space="preserve"> virus</w:t>
      </w:r>
      <w:r>
        <w:t xml:space="preserve"> and that</w:t>
      </w:r>
      <w:r w:rsidRPr="00A40153">
        <w:t xml:space="preserve"> everybody is protected</w:t>
      </w:r>
      <w:r>
        <w:t>. That is</w:t>
      </w:r>
      <w:r w:rsidRPr="00A40153">
        <w:t xml:space="preserve"> already like operating with one arm behind your back</w:t>
      </w:r>
      <w:r>
        <w:t xml:space="preserve"> as regards</w:t>
      </w:r>
      <w:r w:rsidRPr="00A40153">
        <w:t xml:space="preserve"> capacity.</w:t>
      </w:r>
    </w:p>
    <w:p w:rsidR="00B46345" w:rsidP="00B46345">
      <w:pPr>
        <w:pStyle w:val="Answer"/>
      </w:pPr>
      <w:r w:rsidRPr="00A40153">
        <w:t>Increasingly</w:t>
      </w:r>
      <w:r>
        <w:t>,</w:t>
      </w:r>
      <w:r w:rsidRPr="00A40153">
        <w:t xml:space="preserve"> people are</w:t>
      </w:r>
      <w:r>
        <w:t xml:space="preserve"> </w:t>
      </w:r>
      <w:r w:rsidRPr="00A40153">
        <w:t>l</w:t>
      </w:r>
      <w:r>
        <w:t>oo</w:t>
      </w:r>
      <w:r w:rsidRPr="00A40153">
        <w:t>king at innovative ways of doing</w:t>
      </w:r>
      <w:r>
        <w:t xml:space="preserve"> things. I chaired one of the </w:t>
      </w:r>
      <w:r w:rsidRPr="00A40153">
        <w:t xml:space="preserve">UK Research </w:t>
      </w:r>
      <w:r>
        <w:t>and</w:t>
      </w:r>
      <w:r w:rsidRPr="00A40153">
        <w:t xml:space="preserve"> Innovation</w:t>
      </w:r>
      <w:r>
        <w:t xml:space="preserve"> committees that </w:t>
      </w:r>
      <w:r w:rsidRPr="00A40153">
        <w:t>fund</w:t>
      </w:r>
      <w:r>
        <w:t>ed</w:t>
      </w:r>
      <w:r w:rsidRPr="00A40153">
        <w:t xml:space="preserve"> research across the country.</w:t>
      </w:r>
      <w:r>
        <w:t xml:space="preserve"> We supported very innovative projects—for example, looking at how we can do physio and occupational therapy remotely, without needing to be </w:t>
      </w:r>
      <w:r w:rsidRPr="00A40153">
        <w:t>with the patient all the time</w:t>
      </w:r>
      <w:r>
        <w:t>, and h</w:t>
      </w:r>
      <w:r w:rsidRPr="00A40153">
        <w:t xml:space="preserve">ow much of it can </w:t>
      </w:r>
      <w:r>
        <w:t>be done</w:t>
      </w:r>
      <w:r w:rsidRPr="00A40153">
        <w:t xml:space="preserve"> with an iPad</w:t>
      </w:r>
      <w:r>
        <w:t>,</w:t>
      </w:r>
      <w:r w:rsidRPr="00A40153">
        <w:t xml:space="preserve"> Zoom</w:t>
      </w:r>
      <w:r>
        <w:t>,</w:t>
      </w:r>
      <w:r w:rsidRPr="00A40153">
        <w:t xml:space="preserve"> et cetera. This pandemic is obviously a terrible thing in many ways</w:t>
      </w:r>
      <w:r>
        <w:t>,</w:t>
      </w:r>
      <w:r w:rsidRPr="00A40153">
        <w:t xml:space="preserve"> but some of </w:t>
      </w:r>
      <w:r>
        <w:t xml:space="preserve">the </w:t>
      </w:r>
      <w:r w:rsidRPr="00A40153">
        <w:t xml:space="preserve">things that may come out of it are new ways of working </w:t>
      </w:r>
      <w:r>
        <w:t>that</w:t>
      </w:r>
      <w:r w:rsidRPr="00A40153">
        <w:t xml:space="preserve"> may be helpful in the longer run.</w:t>
      </w:r>
    </w:p>
    <w:p w:rsidR="00B46345" w:rsidP="00B46345">
      <w:pPr>
        <w:pStyle w:val="Answer"/>
      </w:pPr>
      <w:r w:rsidRPr="00004AE6">
        <w:rPr>
          <w:rStyle w:val="PlaceholderText"/>
          <w:b/>
          <w:i/>
          <w:color w:val="auto"/>
        </w:rPr>
        <w:t xml:space="preserve">Professor Donal </w:t>
      </w:r>
      <w:r w:rsidRPr="00004AE6">
        <w:rPr>
          <w:rStyle w:val="PlaceholderText"/>
          <w:b/>
          <w:i/>
          <w:color w:val="auto"/>
        </w:rPr>
        <w:t>O’Donoghue</w:t>
      </w:r>
      <w:r w:rsidRPr="00004AE6">
        <w:rPr>
          <w:rStyle w:val="PlaceholderText"/>
          <w:b/>
          <w:i/>
          <w:color w:val="auto"/>
        </w:rPr>
        <w:t>:</w:t>
      </w:r>
      <w:r w:rsidRPr="00876BDC">
        <w:t xml:space="preserve"> </w:t>
      </w:r>
      <w:r w:rsidRPr="00A40153">
        <w:t>I echo those comments</w:t>
      </w:r>
      <w:r>
        <w:t>.</w:t>
      </w:r>
      <w:r w:rsidRPr="00A40153">
        <w:t xml:space="preserve"> </w:t>
      </w:r>
      <w:r>
        <w:t xml:space="preserve">We need to think </w:t>
      </w:r>
      <w:r w:rsidRPr="00A40153">
        <w:t>about new ways of doing things</w:t>
      </w:r>
      <w:r>
        <w:t>. The rehabilitation workforce shortage is so great</w:t>
      </w:r>
      <w:r w:rsidRPr="00A40153">
        <w:t>.</w:t>
      </w:r>
    </w:p>
    <w:p w:rsidR="00B46345" w:rsidP="00B46345">
      <w:pPr>
        <w:pStyle w:val="Remark"/>
      </w:pPr>
      <w:r w:rsidRPr="00004AE6">
        <w:rPr>
          <w:rStyle w:val="PlaceholderText"/>
          <w:b/>
          <w:color w:val="auto"/>
        </w:rPr>
        <w:t>The Chair:</w:t>
      </w:r>
      <w:r w:rsidRPr="00035D4D">
        <w:t xml:space="preserve"> </w:t>
      </w:r>
      <w:r>
        <w:t>I</w:t>
      </w:r>
      <w:r w:rsidRPr="00A40153">
        <w:t>n relation to Baroness Sheehan</w:t>
      </w:r>
      <w:r>
        <w:t>’</w:t>
      </w:r>
      <w:r w:rsidRPr="00A40153">
        <w:t xml:space="preserve">s question and </w:t>
      </w:r>
      <w:r>
        <w:t xml:space="preserve">the </w:t>
      </w:r>
      <w:r w:rsidRPr="00A40153">
        <w:t>answer</w:t>
      </w:r>
      <w:r>
        <w:t>s</w:t>
      </w:r>
      <w:r w:rsidRPr="00A40153">
        <w:t xml:space="preserve"> that we </w:t>
      </w:r>
      <w:r>
        <w:t>have heard</w:t>
      </w:r>
      <w:r w:rsidRPr="00A40153">
        <w:t xml:space="preserve"> from</w:t>
      </w:r>
      <w:r>
        <w:t xml:space="preserve"> you and</w:t>
      </w:r>
      <w:r w:rsidRPr="00A40153">
        <w:t xml:space="preserve"> Professor Solomon</w:t>
      </w:r>
      <w:r>
        <w:t xml:space="preserve">, </w:t>
      </w:r>
      <w:r w:rsidRPr="00A40153">
        <w:t>ha</w:t>
      </w:r>
      <w:r>
        <w:t>ve the</w:t>
      </w:r>
      <w:r w:rsidRPr="00A40153">
        <w:t xml:space="preserve"> Royal College of Physicians</w:t>
      </w:r>
      <w:r>
        <w:t>, which</w:t>
      </w:r>
      <w:r w:rsidRPr="00A40153">
        <w:t xml:space="preserve"> represents 27 different disciplines in medicine</w:t>
      </w:r>
      <w:r>
        <w:t>,</w:t>
      </w:r>
      <w:r w:rsidRPr="00A40153">
        <w:t xml:space="preserve"> and </w:t>
      </w:r>
      <w:r>
        <w:t xml:space="preserve">the </w:t>
      </w:r>
      <w:r w:rsidRPr="00A40153">
        <w:t>Royal College of General Practitioners</w:t>
      </w:r>
      <w:r>
        <w:t xml:space="preserve"> </w:t>
      </w:r>
      <w:r w:rsidRPr="00A40153">
        <w:t>done any work and produced an</w:t>
      </w:r>
      <w:r>
        <w:t>y</w:t>
      </w:r>
      <w:r w:rsidRPr="00A40153">
        <w:t xml:space="preserve"> papers to suggest what kind of care post</w:t>
      </w:r>
      <w:r>
        <w:t>-</w:t>
      </w:r>
      <w:r w:rsidRPr="00A40153">
        <w:t>Covid</w:t>
      </w:r>
      <w:r w:rsidRPr="00A40153">
        <w:t xml:space="preserve"> people should have, </w:t>
      </w:r>
      <w:r>
        <w:t xml:space="preserve">and </w:t>
      </w:r>
      <w:r w:rsidRPr="00A40153">
        <w:t>where and by whom</w:t>
      </w:r>
      <w:r>
        <w:t>?</w:t>
      </w:r>
    </w:p>
    <w:p w:rsidR="00B46345" w:rsidP="00B46345">
      <w:pPr>
        <w:pStyle w:val="Answer"/>
      </w:pPr>
      <w:r w:rsidRPr="00004AE6">
        <w:rPr>
          <w:rStyle w:val="PlaceholderText"/>
          <w:b/>
          <w:i/>
          <w:color w:val="auto"/>
        </w:rPr>
        <w:t xml:space="preserve">Professor Donal </w:t>
      </w:r>
      <w:r w:rsidRPr="00004AE6">
        <w:rPr>
          <w:rStyle w:val="PlaceholderText"/>
          <w:b/>
          <w:i/>
          <w:color w:val="auto"/>
        </w:rPr>
        <w:t>O’Donoghue</w:t>
      </w:r>
      <w:r w:rsidRPr="00004AE6">
        <w:rPr>
          <w:rStyle w:val="PlaceholderText"/>
          <w:b/>
          <w:i/>
          <w:color w:val="auto"/>
        </w:rPr>
        <w:t>:</w:t>
      </w:r>
      <w:r w:rsidRPr="00876BDC">
        <w:t xml:space="preserve"> </w:t>
      </w:r>
      <w:r w:rsidRPr="00A40153">
        <w:t>We have produced some work on how we can work more closely together</w:t>
      </w:r>
      <w:r>
        <w:t xml:space="preserve"> and support people</w:t>
      </w:r>
      <w:r w:rsidRPr="00A40153">
        <w:t xml:space="preserve"> with new ways of working. </w:t>
      </w:r>
      <w:r>
        <w:t>I can send the details through.</w:t>
      </w:r>
    </w:p>
    <w:p w:rsidR="00B46345" w:rsidP="00B46345">
      <w:pPr>
        <w:pStyle w:val="Remark"/>
      </w:pPr>
      <w:r w:rsidRPr="00004AE6">
        <w:rPr>
          <w:rStyle w:val="PlaceholderText"/>
          <w:b/>
          <w:color w:val="auto"/>
        </w:rPr>
        <w:t>The Chair:</w:t>
      </w:r>
      <w:r w:rsidRPr="00035D4D">
        <w:t xml:space="preserve"> </w:t>
      </w:r>
      <w:r>
        <w:t xml:space="preserve">That would be very good, if you do not mind sending it in. It </w:t>
      </w:r>
      <w:r w:rsidRPr="00A40153">
        <w:t xml:space="preserve">might help </w:t>
      </w:r>
      <w:r>
        <w:t xml:space="preserve">to </w:t>
      </w:r>
      <w:r w:rsidRPr="00A40153">
        <w:t>answer Baroness Sheehan's question</w:t>
      </w:r>
      <w:r>
        <w:t>, which was a good one</w:t>
      </w:r>
      <w:r w:rsidRPr="00A40153">
        <w:t>.</w:t>
      </w:r>
    </w:p>
    <w:p w:rsidR="00B46345" w:rsidP="00B46345">
      <w:pPr>
        <w:pStyle w:val="Remark"/>
      </w:pPr>
      <w:r w:rsidRPr="00004AE6">
        <w:rPr>
          <w:rStyle w:val="PlaceholderText"/>
          <w:b/>
          <w:color w:val="auto"/>
        </w:rPr>
        <w:t>Baroness Sheehan:</w:t>
      </w:r>
      <w:r>
        <w:t xml:space="preserve"> </w:t>
      </w:r>
      <w:r w:rsidRPr="00A40153">
        <w:t xml:space="preserve">I </w:t>
      </w:r>
      <w:r>
        <w:t>have</w:t>
      </w:r>
      <w:r w:rsidRPr="00A40153">
        <w:t xml:space="preserve"> a quick follow</w:t>
      </w:r>
      <w:r w:rsidRPr="00A40153">
        <w:noBreakHyphen/>
        <w:t xml:space="preserve">up question </w:t>
      </w:r>
      <w:r>
        <w:t>for</w:t>
      </w:r>
      <w:r w:rsidRPr="00A40153">
        <w:t xml:space="preserve"> Professor Solomon</w:t>
      </w:r>
      <w:r>
        <w:t xml:space="preserve">, who has a </w:t>
      </w:r>
      <w:r>
        <w:t>specialism</w:t>
      </w:r>
      <w:r>
        <w:t xml:space="preserve"> in emerging and</w:t>
      </w:r>
      <w:r w:rsidRPr="00A40153">
        <w:t xml:space="preserve"> zoonotic diseases</w:t>
      </w:r>
      <w:r>
        <w:t>.</w:t>
      </w:r>
      <w:r w:rsidRPr="00A40153">
        <w:t xml:space="preserve"> </w:t>
      </w:r>
      <w:r w:rsidR="0003444F">
        <w:t xml:space="preserve">Has </w:t>
      </w:r>
      <w:r w:rsidRPr="00A40153">
        <w:t>anything</w:t>
      </w:r>
      <w:r>
        <w:t xml:space="preserve"> in the way </w:t>
      </w:r>
      <w:r w:rsidRPr="00A40153">
        <w:t>Covid</w:t>
      </w:r>
      <w:r>
        <w:t xml:space="preserve">-19 </w:t>
      </w:r>
      <w:r w:rsidR="00CC37EF">
        <w:t xml:space="preserve">has </w:t>
      </w:r>
      <w:r w:rsidRPr="00A40153">
        <w:t>manifested itself surprised you?</w:t>
      </w:r>
    </w:p>
    <w:p w:rsidR="00B46345" w:rsidP="00B46345">
      <w:pPr>
        <w:pStyle w:val="Answer"/>
      </w:pPr>
      <w:r w:rsidRPr="00004AE6">
        <w:rPr>
          <w:rStyle w:val="PlaceholderText"/>
          <w:b/>
          <w:i/>
          <w:color w:val="auto"/>
        </w:rPr>
        <w:t>Professor Tom Solomon:</w:t>
      </w:r>
      <w:r w:rsidRPr="00B34098">
        <w:t xml:space="preserve"> </w:t>
      </w:r>
      <w:r w:rsidRPr="00A40153">
        <w:t xml:space="preserve">You could put the question the other way </w:t>
      </w:r>
      <w:r w:rsidRPr="00A40153">
        <w:t>round</w:t>
      </w:r>
      <w:r>
        <w:t>: i</w:t>
      </w:r>
      <w:r w:rsidRPr="00A40153">
        <w:t>s there anything that has not surprised me</w:t>
      </w:r>
      <w:r>
        <w:t>?</w:t>
      </w:r>
      <w:r w:rsidRPr="00A40153">
        <w:t xml:space="preserve"> I work in emerging infections. We have known </w:t>
      </w:r>
      <w:r>
        <w:t>that a</w:t>
      </w:r>
      <w:r w:rsidRPr="00A40153">
        <w:t xml:space="preserve"> pandemic could happen at any time. </w:t>
      </w:r>
      <w:r>
        <w:t>On the back of my door is our</w:t>
      </w:r>
      <w:r w:rsidRPr="00A40153">
        <w:t xml:space="preserve"> business continuity plan</w:t>
      </w:r>
      <w:r>
        <w:t>.</w:t>
      </w:r>
      <w:r w:rsidRPr="00A40153">
        <w:t xml:space="preserve"> I </w:t>
      </w:r>
      <w:r>
        <w:t xml:space="preserve">have </w:t>
      </w:r>
      <w:r w:rsidRPr="00A40153">
        <w:t>checked</w:t>
      </w:r>
      <w:r>
        <w:t>, and</w:t>
      </w:r>
      <w:r w:rsidRPr="00A40153">
        <w:t xml:space="preserve"> </w:t>
      </w:r>
      <w:r>
        <w:t>a</w:t>
      </w:r>
      <w:r w:rsidRPr="00A40153">
        <w:t xml:space="preserve"> pandemic was on </w:t>
      </w:r>
      <w:r>
        <w:t>it, but t</w:t>
      </w:r>
      <w:r w:rsidRPr="00A40153">
        <w:t xml:space="preserve">here is a big difference between theoretically knowing </w:t>
      </w:r>
      <w:r>
        <w:t xml:space="preserve">that </w:t>
      </w:r>
      <w:r w:rsidRPr="00A40153">
        <w:t>something could happen</w:t>
      </w:r>
      <w:r>
        <w:t xml:space="preserve"> and a pandemic on this scale </w:t>
      </w:r>
      <w:r>
        <w:t>actually happening</w:t>
      </w:r>
      <w:r>
        <w:t>.</w:t>
      </w:r>
      <w:r w:rsidRPr="00A40153">
        <w:t xml:space="preserve"> </w:t>
      </w:r>
      <w:r>
        <w:t>We have had flu pandemics. The l</w:t>
      </w:r>
      <w:r w:rsidRPr="00A40153">
        <w:t>ast one was</w:t>
      </w:r>
      <w:r>
        <w:t xml:space="preserve"> in</w:t>
      </w:r>
      <w:r w:rsidRPr="00A40153">
        <w:t xml:space="preserve"> 2008</w:t>
      </w:r>
      <w:r>
        <w:t>,</w:t>
      </w:r>
      <w:r w:rsidRPr="00A40153">
        <w:t xml:space="preserve"> but it proved to be a pretty mild</w:t>
      </w:r>
      <w:r>
        <w:t>,</w:t>
      </w:r>
      <w:r w:rsidRPr="00A40153">
        <w:t xml:space="preserve"> weedy virus</w:t>
      </w:r>
      <w:r>
        <w:t xml:space="preserve"> that did not cause</w:t>
      </w:r>
      <w:r w:rsidRPr="00A40153">
        <w:t xml:space="preserve"> </w:t>
      </w:r>
      <w:r>
        <w:t xml:space="preserve">anything like the problems that </w:t>
      </w:r>
      <w:r w:rsidRPr="00A40153">
        <w:t>SARS</w:t>
      </w:r>
      <w:r w:rsidRPr="00A40153">
        <w:noBreakHyphen/>
        <w:t>Co</w:t>
      </w:r>
      <w:r>
        <w:t>V</w:t>
      </w:r>
      <w:r w:rsidRPr="00A40153">
        <w:noBreakHyphen/>
        <w:t xml:space="preserve">2 is </w:t>
      </w:r>
      <w:r>
        <w:t>causing</w:t>
      </w:r>
      <w:r w:rsidRPr="00A40153">
        <w:t>. This is a first for me</w:t>
      </w:r>
      <w:r>
        <w:t>,</w:t>
      </w:r>
      <w:r w:rsidRPr="00A40153">
        <w:t xml:space="preserve"> as it is for </w:t>
      </w:r>
      <w:r>
        <w:t>everybody</w:t>
      </w:r>
      <w:r w:rsidRPr="00A40153">
        <w:t xml:space="preserve"> living through it. </w:t>
      </w:r>
      <w:r>
        <w:t>There</w:t>
      </w:r>
      <w:r w:rsidRPr="00A40153">
        <w:t xml:space="preserve"> is almost a new surprise every day.</w:t>
      </w:r>
    </w:p>
    <w:p w:rsidR="00B46345" w:rsidP="00B46345">
      <w:pPr>
        <w:pStyle w:val="Answer"/>
      </w:pPr>
      <w:r w:rsidRPr="00A40153">
        <w:t>I wear two hats.</w:t>
      </w:r>
      <w:r>
        <w:t xml:space="preserve"> One is the e</w:t>
      </w:r>
      <w:r w:rsidRPr="00A40153">
        <w:t>merging infections hat</w:t>
      </w:r>
      <w:r>
        <w:t>,</w:t>
      </w:r>
      <w:r w:rsidRPr="00A40153">
        <w:t xml:space="preserve"> and one is the neurology hat. </w:t>
      </w:r>
      <w:r>
        <w:t>Early on, somebody in my team said that</w:t>
      </w:r>
      <w:r w:rsidRPr="00A40153">
        <w:t xml:space="preserve"> we should think about this respiratory virus causing</w:t>
      </w:r>
      <w:r>
        <w:t xml:space="preserve"> neurological problems. I was so busy dealing with the problem that was </w:t>
      </w:r>
      <w:r>
        <w:t>definitely facing</w:t>
      </w:r>
      <w:r>
        <w:t xml:space="preserve"> us that</w:t>
      </w:r>
      <w:r w:rsidRPr="00A40153">
        <w:t xml:space="preserve"> we were perhaps a little slower getting on</w:t>
      </w:r>
      <w:r>
        <w:t xml:space="preserve"> to</w:t>
      </w:r>
      <w:r w:rsidRPr="00A40153">
        <w:t xml:space="preserve"> the neurology than we should have been. It is </w:t>
      </w:r>
      <w:r>
        <w:t xml:space="preserve">a question that </w:t>
      </w:r>
      <w:r w:rsidRPr="00A40153">
        <w:t>you could spend an hour answering and two hours discussing</w:t>
      </w:r>
      <w:r>
        <w:t>,</w:t>
      </w:r>
      <w:r w:rsidRPr="00A40153">
        <w:t xml:space="preserve"> but I will stop there.</w:t>
      </w:r>
    </w:p>
    <w:p w:rsidR="00B46345" w:rsidP="00B46345">
      <w:pPr>
        <w:pStyle w:val="Question"/>
      </w:pPr>
      <w:r w:rsidRPr="00981F0E">
        <w:rPr>
          <w:rStyle w:val="PlaceholderText"/>
          <w:b/>
          <w:color w:val="auto"/>
        </w:rPr>
        <w:t>Baroness Walmsley:</w:t>
      </w:r>
      <w:r>
        <w:t xml:space="preserve"> </w:t>
      </w:r>
      <w:r w:rsidRPr="00A40153">
        <w:t>I have two questions.</w:t>
      </w:r>
      <w:r>
        <w:t xml:space="preserve"> </w:t>
      </w:r>
      <w:r w:rsidRPr="00A40153">
        <w:t xml:space="preserve">One is specifically for Professor </w:t>
      </w:r>
      <w:r w:rsidRPr="00A40153">
        <w:t>O</w:t>
      </w:r>
      <w:r>
        <w:t>’</w:t>
      </w:r>
      <w:r w:rsidRPr="00A40153">
        <w:t>Donoghue</w:t>
      </w:r>
      <w:r w:rsidRPr="00A40153">
        <w:t xml:space="preserve"> and the other is more general.</w:t>
      </w:r>
      <w:r>
        <w:t xml:space="preserve"> </w:t>
      </w:r>
      <w:r w:rsidRPr="00A40153">
        <w:t xml:space="preserve">Professor </w:t>
      </w:r>
      <w:r w:rsidRPr="00A40153">
        <w:t>O</w:t>
      </w:r>
      <w:r>
        <w:t>’</w:t>
      </w:r>
      <w:r w:rsidRPr="00A40153">
        <w:t>Donoghue</w:t>
      </w:r>
      <w:r w:rsidRPr="00A40153">
        <w:t xml:space="preserve">, are the effects </w:t>
      </w:r>
      <w:r>
        <w:t>o</w:t>
      </w:r>
      <w:r w:rsidRPr="00A40153">
        <w:t>n the kidneys and liver because they have a lot of blood vessels in them</w:t>
      </w:r>
      <w:r>
        <w:t>,</w:t>
      </w:r>
      <w:r w:rsidRPr="00A40153">
        <w:t xml:space="preserve"> or is the virus attacking them directly</w:t>
      </w:r>
      <w:r>
        <w:t>?</w:t>
      </w:r>
      <w:r w:rsidRPr="00A40153">
        <w:t xml:space="preserve"> </w:t>
      </w:r>
      <w:r>
        <w:t>A</w:t>
      </w:r>
      <w:r w:rsidRPr="00A40153">
        <w:t>re th</w:t>
      </w:r>
      <w:r>
        <w:t>ose effects</w:t>
      </w:r>
      <w:r w:rsidRPr="00A40153">
        <w:t xml:space="preserve"> treatable</w:t>
      </w:r>
      <w:r>
        <w:t>,</w:t>
      </w:r>
      <w:r w:rsidRPr="00A40153">
        <w:t xml:space="preserve"> or </w:t>
      </w:r>
      <w:r>
        <w:t>will</w:t>
      </w:r>
      <w:r w:rsidRPr="00A40153">
        <w:t xml:space="preserve"> we </w:t>
      </w:r>
      <w:r>
        <w:t xml:space="preserve">have </w:t>
      </w:r>
      <w:r w:rsidRPr="00A40153">
        <w:t xml:space="preserve">to go </w:t>
      </w:r>
      <w:r>
        <w:t xml:space="preserve">for larger numbers of much more radical treatments such as </w:t>
      </w:r>
      <w:r w:rsidRPr="00A40153">
        <w:t>dialysis</w:t>
      </w:r>
      <w:r>
        <w:t>, with</w:t>
      </w:r>
      <w:r w:rsidRPr="00A40153">
        <w:t xml:space="preserve"> much </w:t>
      </w:r>
      <w:r>
        <w:t>greater</w:t>
      </w:r>
      <w:r w:rsidRPr="00A40153">
        <w:t xml:space="preserve"> demand for transplantation</w:t>
      </w:r>
      <w:r>
        <w:t>?</w:t>
      </w:r>
      <w:r w:rsidRPr="00A40153">
        <w:t xml:space="preserve"> </w:t>
      </w:r>
      <w:r>
        <w:t>A</w:t>
      </w:r>
      <w:r w:rsidRPr="00A40153">
        <w:t>re we prepared for that</w:t>
      </w:r>
      <w:r>
        <w:t>?</w:t>
      </w:r>
    </w:p>
    <w:p w:rsidR="00B46345" w:rsidP="00B46345">
      <w:pPr>
        <w:pStyle w:val="Answer"/>
      </w:pPr>
      <w:r w:rsidRPr="00981F0E">
        <w:rPr>
          <w:rStyle w:val="PlaceholderText"/>
          <w:b/>
          <w:i/>
          <w:color w:val="auto"/>
        </w:rPr>
        <w:t xml:space="preserve">Professor Donal </w:t>
      </w:r>
      <w:r w:rsidRPr="00981F0E">
        <w:rPr>
          <w:rStyle w:val="PlaceholderText"/>
          <w:b/>
          <w:i/>
          <w:color w:val="auto"/>
        </w:rPr>
        <w:t>O’Donoghue</w:t>
      </w:r>
      <w:r w:rsidRPr="00981F0E">
        <w:rPr>
          <w:rStyle w:val="PlaceholderText"/>
          <w:b/>
          <w:i/>
          <w:color w:val="auto"/>
        </w:rPr>
        <w:t>:</w:t>
      </w:r>
      <w:r w:rsidRPr="00876BDC">
        <w:t xml:space="preserve"> </w:t>
      </w:r>
      <w:r w:rsidRPr="00A40153">
        <w:t xml:space="preserve">That is a great question. The kidney has receptors the virus </w:t>
      </w:r>
      <w:r>
        <w:t>would have</w:t>
      </w:r>
      <w:r w:rsidRPr="00A40153">
        <w:t xml:space="preserve"> affinity for. There is some work to suggest that </w:t>
      </w:r>
      <w:r>
        <w:t xml:space="preserve">the </w:t>
      </w:r>
      <w:r w:rsidRPr="00A40153">
        <w:t>virus affects the kidney specifically</w:t>
      </w:r>
      <w:r>
        <w:t>,</w:t>
      </w:r>
      <w:r w:rsidRPr="00A40153">
        <w:t xml:space="preserve"> but most of the p</w:t>
      </w:r>
      <w:r>
        <w:t>ost-mortem</w:t>
      </w:r>
      <w:r w:rsidRPr="00A40153">
        <w:t xml:space="preserve"> studies</w:t>
      </w:r>
      <w:r>
        <w:t xml:space="preserve"> indicate,</w:t>
      </w:r>
      <w:r w:rsidRPr="00A40153">
        <w:t xml:space="preserve"> and most opinion now is</w:t>
      </w:r>
      <w:r>
        <w:t>, that</w:t>
      </w:r>
      <w:r w:rsidRPr="00A40153">
        <w:t xml:space="preserve"> people are developing their kidney injury </w:t>
      </w:r>
      <w:r w:rsidRPr="00A40153">
        <w:t xml:space="preserve">on </w:t>
      </w:r>
      <w:r>
        <w:t xml:space="preserve">the </w:t>
      </w:r>
      <w:r w:rsidRPr="00A40153">
        <w:t>bas</w:t>
      </w:r>
      <w:r>
        <w:t>is</w:t>
      </w:r>
      <w:r w:rsidRPr="00A40153">
        <w:t xml:space="preserve"> of</w:t>
      </w:r>
      <w:r w:rsidRPr="00A40153">
        <w:t xml:space="preserve"> </w:t>
      </w:r>
      <w:r>
        <w:t xml:space="preserve">the </w:t>
      </w:r>
      <w:r w:rsidRPr="00A40153">
        <w:t>systemic disease that they get. Normally</w:t>
      </w:r>
      <w:r>
        <w:t xml:space="preserve">, maybe </w:t>
      </w:r>
      <w:r w:rsidRPr="00A40153">
        <w:t xml:space="preserve">20% of people who go on to intensive care units need to have a form of dialysis. During </w:t>
      </w:r>
      <w:r w:rsidRPr="00A40153">
        <w:t>Covid</w:t>
      </w:r>
      <w:r>
        <w:t>,</w:t>
      </w:r>
      <w:r w:rsidRPr="00A40153">
        <w:t xml:space="preserve"> it was </w:t>
      </w:r>
      <w:r>
        <w:t xml:space="preserve">up </w:t>
      </w:r>
      <w:r w:rsidRPr="00A40153">
        <w:t>to 40%</w:t>
      </w:r>
      <w:r>
        <w:t>,</w:t>
      </w:r>
      <w:r w:rsidRPr="00A40153">
        <w:t xml:space="preserve"> and 85% of people had some degree of</w:t>
      </w:r>
      <w:r>
        <w:t xml:space="preserve"> </w:t>
      </w:r>
      <w:r w:rsidRPr="00A40153">
        <w:t xml:space="preserve">kidney injury. </w:t>
      </w:r>
      <w:r>
        <w:t>No doubt that is happening</w:t>
      </w:r>
      <w:r w:rsidRPr="00A40153">
        <w:t xml:space="preserve"> in the community as well</w:t>
      </w:r>
      <w:r>
        <w:t>. It is probably happening to a lesser extent, but</w:t>
      </w:r>
      <w:r w:rsidRPr="00A40153">
        <w:t xml:space="preserve"> </w:t>
      </w:r>
      <w:r>
        <w:t>there is n</w:t>
      </w:r>
      <w:r w:rsidRPr="00A40153">
        <w:t xml:space="preserve">o doubt </w:t>
      </w:r>
      <w:r w:rsidR="00522F3E">
        <w:t xml:space="preserve">that </w:t>
      </w:r>
      <w:r w:rsidRPr="00A40153">
        <w:t>it is happening.</w:t>
      </w:r>
    </w:p>
    <w:p w:rsidR="00B46345" w:rsidP="00B46345">
      <w:pPr>
        <w:pStyle w:val="Answer"/>
      </w:pPr>
      <w:r w:rsidRPr="00A40153">
        <w:t xml:space="preserve">From a kidney perspective, the unknown </w:t>
      </w:r>
      <w:r>
        <w:t>is</w:t>
      </w:r>
      <w:r w:rsidRPr="00A40153">
        <w:t xml:space="preserve"> how many of th</w:t>
      </w:r>
      <w:r>
        <w:t>o</w:t>
      </w:r>
      <w:r w:rsidRPr="00A40153">
        <w:t xml:space="preserve">se individuals will go on to have more severe kidney disease </w:t>
      </w:r>
      <w:r w:rsidRPr="00A40153">
        <w:t>as a consequence of</w:t>
      </w:r>
      <w:r w:rsidRPr="00A40153">
        <w:t xml:space="preserve"> </w:t>
      </w:r>
      <w:r w:rsidRPr="00A40153">
        <w:t xml:space="preserve">having that initial insult. </w:t>
      </w:r>
      <w:r>
        <w:t>From the</w:t>
      </w:r>
      <w:r w:rsidRPr="00A40153">
        <w:t xml:space="preserve"> data</w:t>
      </w:r>
      <w:r>
        <w:t>, it</w:t>
      </w:r>
      <w:r w:rsidRPr="00A40153">
        <w:t xml:space="preserve"> looks </w:t>
      </w:r>
      <w:r>
        <w:t>as though</w:t>
      </w:r>
      <w:r w:rsidRPr="00A40153">
        <w:t xml:space="preserve"> a third of people who survive will have some degree </w:t>
      </w:r>
      <w:r>
        <w:t xml:space="preserve">of </w:t>
      </w:r>
      <w:r w:rsidRPr="00A40153">
        <w:t xml:space="preserve">kidney impairment. </w:t>
      </w:r>
      <w:r>
        <w:t>If e</w:t>
      </w:r>
      <w:r w:rsidRPr="00A40153">
        <w:t>ven a small percentage of those go on to have progressive kidney injury</w:t>
      </w:r>
      <w:r>
        <w:t>,</w:t>
      </w:r>
      <w:r w:rsidRPr="00A40153">
        <w:t xml:space="preserve"> there </w:t>
      </w:r>
      <w:r>
        <w:t>are</w:t>
      </w:r>
      <w:r w:rsidRPr="00A40153">
        <w:t xml:space="preserve"> two or three imperatives.</w:t>
      </w:r>
    </w:p>
    <w:p w:rsidR="00B46345" w:rsidP="00B46345">
      <w:pPr>
        <w:pStyle w:val="Answer"/>
      </w:pPr>
      <w:r w:rsidRPr="00A40153">
        <w:t xml:space="preserve">The first is to do everything </w:t>
      </w:r>
      <w:r>
        <w:t xml:space="preserve">that </w:t>
      </w:r>
      <w:r w:rsidRPr="00A40153">
        <w:t>we can to slow down th</w:t>
      </w:r>
      <w:r>
        <w:t>e</w:t>
      </w:r>
      <w:r w:rsidRPr="00A40153">
        <w:t xml:space="preserve"> disease</w:t>
      </w:r>
      <w:r>
        <w:t xml:space="preserve"> process. That</w:t>
      </w:r>
      <w:r w:rsidRPr="00A40153">
        <w:t xml:space="preserve"> is not rocket science</w:t>
      </w:r>
      <w:r>
        <w:t>, but it needs to be identified, treated and managed, with blood pressure control and so forth.</w:t>
      </w:r>
      <w:r w:rsidRPr="00A40153">
        <w:t xml:space="preserve"> </w:t>
      </w:r>
      <w:r>
        <w:t>The second</w:t>
      </w:r>
      <w:r w:rsidRPr="00A40153">
        <w:t xml:space="preserve"> is to plan for the increase</w:t>
      </w:r>
      <w:r>
        <w:t>,</w:t>
      </w:r>
      <w:r w:rsidRPr="00A40153">
        <w:t xml:space="preserve"> because </w:t>
      </w:r>
      <w:r>
        <w:t xml:space="preserve">there </w:t>
      </w:r>
      <w:r w:rsidRPr="00A40153">
        <w:t xml:space="preserve">could easily be tens of thousands more people requiring dialysis </w:t>
      </w:r>
      <w:r>
        <w:t xml:space="preserve">and </w:t>
      </w:r>
      <w:r w:rsidRPr="00A40153">
        <w:t>transplantation. In a normal year</w:t>
      </w:r>
      <w:r>
        <w:t>,</w:t>
      </w:r>
      <w:r w:rsidRPr="00A40153">
        <w:t xml:space="preserve"> we </w:t>
      </w:r>
      <w:r>
        <w:t>accept</w:t>
      </w:r>
      <w:r w:rsidRPr="00A40153">
        <w:t xml:space="preserve"> about 6,500 people on dialysis and transplant programmes</w:t>
      </w:r>
      <w:r>
        <w:t>, so</w:t>
      </w:r>
      <w:r w:rsidRPr="00A40153">
        <w:t xml:space="preserve"> </w:t>
      </w:r>
      <w:r>
        <w:t>y</w:t>
      </w:r>
      <w:r w:rsidRPr="00A40153">
        <w:t>ou can see the order of magnitude. It needs to be modelled and then worked through.</w:t>
      </w:r>
    </w:p>
    <w:p w:rsidR="00B46345" w:rsidP="00B46345">
      <w:pPr>
        <w:pStyle w:val="Answer"/>
      </w:pPr>
      <w:r w:rsidRPr="00A40153">
        <w:t xml:space="preserve">Then </w:t>
      </w:r>
      <w:r>
        <w:t>there is the</w:t>
      </w:r>
      <w:r w:rsidRPr="00A40153">
        <w:t xml:space="preserve"> issue </w:t>
      </w:r>
      <w:r>
        <w:t>of</w:t>
      </w:r>
      <w:r w:rsidRPr="00A40153">
        <w:t xml:space="preserve"> including people with kidney disease in trials</w:t>
      </w:r>
      <w:r>
        <w:t>.</w:t>
      </w:r>
      <w:r w:rsidRPr="00A40153">
        <w:t xml:space="preserve"> </w:t>
      </w:r>
      <w:r>
        <w:t>We</w:t>
      </w:r>
      <w:r w:rsidRPr="00A40153">
        <w:t xml:space="preserve"> have the ludicrous</w:t>
      </w:r>
      <w:r>
        <w:t xml:space="preserve"> situation that those people are excluded from trials, yet they are at the</w:t>
      </w:r>
      <w:r w:rsidRPr="00A40153">
        <w:t xml:space="preserve"> highest risk</w:t>
      </w:r>
      <w:r>
        <w:t>. They are</w:t>
      </w:r>
      <w:r w:rsidRPr="00A40153">
        <w:t xml:space="preserve"> excluded from trials because somebody has thought</w:t>
      </w:r>
      <w:r>
        <w:t>,</w:t>
      </w:r>
      <w:r w:rsidRPr="00A40153">
        <w:t xml:space="preserve"> </w:t>
      </w:r>
      <w:r>
        <w:t>“W</w:t>
      </w:r>
      <w:r w:rsidRPr="00A40153">
        <w:t>e don</w:t>
      </w:r>
      <w:r w:rsidR="00E37F46">
        <w:t>’</w:t>
      </w:r>
      <w:r w:rsidRPr="00A40153">
        <w:t xml:space="preserve">t </w:t>
      </w:r>
      <w:r>
        <w:t xml:space="preserve">know </w:t>
      </w:r>
      <w:r w:rsidRPr="00A40153">
        <w:t>how to manage this drug if</w:t>
      </w:r>
      <w:r>
        <w:t xml:space="preserve"> there is reduced kidney function”.</w:t>
      </w:r>
      <w:r w:rsidRPr="00A40153">
        <w:t xml:space="preserve"> Hydroxychloroquine is a</w:t>
      </w:r>
      <w:r>
        <w:t xml:space="preserve"> treatment for</w:t>
      </w:r>
      <w:r w:rsidRPr="00A40153">
        <w:t xml:space="preserve"> lupus nephritis, </w:t>
      </w:r>
      <w:r>
        <w:t>which is</w:t>
      </w:r>
      <w:r w:rsidRPr="00A40153">
        <w:t xml:space="preserve"> a kidney condition. </w:t>
      </w:r>
      <w:r>
        <w:t>People are excluded from trials of</w:t>
      </w:r>
      <w:r w:rsidRPr="00A40153">
        <w:t xml:space="preserve"> </w:t>
      </w:r>
      <w:r>
        <w:t>c</w:t>
      </w:r>
      <w:r w:rsidRPr="00A40153">
        <w:t>hloroquine</w:t>
      </w:r>
      <w:r>
        <w:t xml:space="preserve"> because, “Oh, that would make it</w:t>
      </w:r>
      <w:r w:rsidRPr="00A40153">
        <w:t xml:space="preserve"> more complicated</w:t>
      </w:r>
      <w:r>
        <w:t>”. As I said in the introduction,</w:t>
      </w:r>
      <w:r w:rsidRPr="00A40153">
        <w:t xml:space="preserve"> 45% </w:t>
      </w:r>
      <w:r>
        <w:t xml:space="preserve">of trials exclude people with kidney disease, yet they are a very high-risk population </w:t>
      </w:r>
      <w:r w:rsidR="00752ED9">
        <w:t xml:space="preserve">that </w:t>
      </w:r>
      <w:r>
        <w:t>we can</w:t>
      </w:r>
      <w:r w:rsidRPr="00A40153">
        <w:t xml:space="preserve"> learn so much from</w:t>
      </w:r>
      <w:r>
        <w:t>.</w:t>
      </w:r>
    </w:p>
    <w:p w:rsidR="00B46345" w:rsidP="00B46345">
      <w:pPr>
        <w:pStyle w:val="Remark"/>
      </w:pPr>
      <w:r w:rsidRPr="00816C66">
        <w:rPr>
          <w:rStyle w:val="PlaceholderText"/>
          <w:b/>
          <w:color w:val="auto"/>
        </w:rPr>
        <w:t>Baroness Walmsley:</w:t>
      </w:r>
      <w:r>
        <w:t xml:space="preserve"> </w:t>
      </w:r>
      <w:r w:rsidRPr="00A40153">
        <w:t>Given what all our witnesses have said this</w:t>
      </w:r>
      <w:r>
        <w:t xml:space="preserve"> morning about the long-term effects of the virus,</w:t>
      </w:r>
      <w:r w:rsidRPr="00A40153">
        <w:t xml:space="preserve"> many of them among those who had mild symptoms</w:t>
      </w:r>
      <w:r>
        <w:t>, is the idea that we could encourage</w:t>
      </w:r>
      <w:r w:rsidRPr="00A40153">
        <w:t xml:space="preserve"> herd immunity by allowing a lot of less vulnerable</w:t>
      </w:r>
      <w:r>
        <w:t xml:space="preserve"> people to get it a much more dangerous strategy than it at first appeared? Should we be messaging younger people, who are </w:t>
      </w:r>
      <w:r>
        <w:t>pretty confident</w:t>
      </w:r>
      <w:r>
        <w:t xml:space="preserve"> that they will not get seriously ill, that they may have some</w:t>
      </w:r>
      <w:r w:rsidRPr="00A40153">
        <w:t xml:space="preserve"> very nasty long</w:t>
      </w:r>
      <w:r w:rsidRPr="00A40153">
        <w:noBreakHyphen/>
        <w:t>term effects afterwards</w:t>
      </w:r>
      <w:r>
        <w:t>?</w:t>
      </w:r>
    </w:p>
    <w:p w:rsidR="00B46345" w:rsidP="00B46345">
      <w:pPr>
        <w:pStyle w:val="Answer"/>
      </w:pPr>
      <w:r w:rsidRPr="00956D59">
        <w:rPr>
          <w:rStyle w:val="PlaceholderText"/>
          <w:b/>
          <w:i/>
          <w:color w:val="auto"/>
        </w:rPr>
        <w:t xml:space="preserve">Professor Donal </w:t>
      </w:r>
      <w:r w:rsidRPr="00956D59">
        <w:rPr>
          <w:rStyle w:val="PlaceholderText"/>
          <w:b/>
          <w:i/>
          <w:color w:val="auto"/>
        </w:rPr>
        <w:t>O’Donoghue</w:t>
      </w:r>
      <w:r w:rsidRPr="00956D59">
        <w:rPr>
          <w:rStyle w:val="PlaceholderText"/>
          <w:b/>
          <w:i/>
          <w:color w:val="auto"/>
        </w:rPr>
        <w:t>:</w:t>
      </w:r>
      <w:r w:rsidRPr="00876BDC">
        <w:t xml:space="preserve"> </w:t>
      </w:r>
      <w:r>
        <w:t>I will give a s</w:t>
      </w:r>
      <w:r w:rsidRPr="00A40153">
        <w:t>hort answer</w:t>
      </w:r>
      <w:r>
        <w:t xml:space="preserve">. Yes. It would be </w:t>
      </w:r>
      <w:r w:rsidRPr="00A40153">
        <w:t>foolish to go down that r</w:t>
      </w:r>
      <w:r>
        <w:t>oute, for all the things we now know about the</w:t>
      </w:r>
      <w:r w:rsidRPr="00A40153">
        <w:t xml:space="preserve"> consequences </w:t>
      </w:r>
      <w:r>
        <w:t xml:space="preserve">of having had </w:t>
      </w:r>
      <w:r w:rsidRPr="00A40153">
        <w:t>Covid</w:t>
      </w:r>
      <w:r w:rsidRPr="00A40153">
        <w:t xml:space="preserve"> and how they may play out. Of course</w:t>
      </w:r>
      <w:r>
        <w:t>,</w:t>
      </w:r>
      <w:r w:rsidRPr="00A40153">
        <w:t xml:space="preserve"> we do not know what the </w:t>
      </w:r>
      <w:r>
        <w:t>con</w:t>
      </w:r>
      <w:r w:rsidRPr="00A40153">
        <w:t>sequences will be in younger people. We have a fairly good idea in children</w:t>
      </w:r>
      <w:r>
        <w:t>, but</w:t>
      </w:r>
      <w:r w:rsidRPr="00A40153">
        <w:t xml:space="preserve"> </w:t>
      </w:r>
      <w:r>
        <w:t>w</w:t>
      </w:r>
      <w:r w:rsidRPr="00A40153">
        <w:t xml:space="preserve">e all know of friends and relatives </w:t>
      </w:r>
      <w:r>
        <w:t xml:space="preserve">whom </w:t>
      </w:r>
      <w:r w:rsidRPr="00A40153">
        <w:t>we think of as relatively young</w:t>
      </w:r>
      <w:r>
        <w:t>,</w:t>
      </w:r>
      <w:r w:rsidRPr="00A40153">
        <w:t xml:space="preserve"> </w:t>
      </w:r>
      <w:r>
        <w:t xml:space="preserve">and </w:t>
      </w:r>
      <w:r w:rsidRPr="00A40153">
        <w:t>who are</w:t>
      </w:r>
      <w:r>
        <w:t xml:space="preserve"> indeed</w:t>
      </w:r>
      <w:r w:rsidRPr="00A40153">
        <w:t xml:space="preserve"> relatively young</w:t>
      </w:r>
      <w:r>
        <w:t>,</w:t>
      </w:r>
      <w:r w:rsidRPr="00A40153">
        <w:t xml:space="preserve"> who are having serious problems</w:t>
      </w:r>
      <w:r>
        <w:t>.</w:t>
      </w:r>
      <w:r w:rsidRPr="00A40153">
        <w:t xml:space="preserve"> </w:t>
      </w:r>
      <w:r>
        <w:t>W</w:t>
      </w:r>
      <w:r w:rsidRPr="00A40153">
        <w:t>hat the long</w:t>
      </w:r>
      <w:r>
        <w:t>-</w:t>
      </w:r>
      <w:r w:rsidRPr="00A40153">
        <w:t>term</w:t>
      </w:r>
      <w:r>
        <w:t xml:space="preserve"> consequences may be</w:t>
      </w:r>
      <w:r w:rsidRPr="00A40153">
        <w:t xml:space="preserve"> neurologically</w:t>
      </w:r>
      <w:r>
        <w:t>,</w:t>
      </w:r>
      <w:r w:rsidRPr="00A40153">
        <w:t xml:space="preserve"> cardiovascular</w:t>
      </w:r>
      <w:r>
        <w:t xml:space="preserve">-wise and </w:t>
      </w:r>
      <w:r w:rsidRPr="00A40153">
        <w:t>renal</w:t>
      </w:r>
      <w:r>
        <w:t>-wise</w:t>
      </w:r>
      <w:r w:rsidRPr="00A40153">
        <w:t xml:space="preserve"> </w:t>
      </w:r>
      <w:r>
        <w:t>w</w:t>
      </w:r>
      <w:r w:rsidRPr="00A40153">
        <w:t>e do not know.</w:t>
      </w:r>
      <w:bookmarkStart w:id="1" w:name="_GoBack"/>
      <w:bookmarkEnd w:id="1"/>
      <w:r w:rsidRPr="00A40153">
        <w:t xml:space="preserve"> </w:t>
      </w:r>
      <w:r>
        <w:t>One would be much b</w:t>
      </w:r>
      <w:r w:rsidRPr="00A40153">
        <w:t xml:space="preserve">etter to </w:t>
      </w:r>
      <w:r>
        <w:t xml:space="preserve">go down </w:t>
      </w:r>
      <w:r w:rsidRPr="00A40153">
        <w:t>a vaccination route</w:t>
      </w:r>
      <w:r>
        <w:t>, I think</w:t>
      </w:r>
      <w:r w:rsidRPr="00A40153">
        <w:t>.</w:t>
      </w:r>
    </w:p>
    <w:p w:rsidR="00B46345" w:rsidP="00B46345">
      <w:pPr>
        <w:pStyle w:val="Remark"/>
      </w:pPr>
      <w:r w:rsidRPr="000F60D6">
        <w:rPr>
          <w:rStyle w:val="PlaceholderText"/>
          <w:b/>
          <w:color w:val="auto"/>
        </w:rPr>
        <w:t>Baroness Walmsley:</w:t>
      </w:r>
      <w:r>
        <w:t xml:space="preserve"> </w:t>
      </w:r>
      <w:r w:rsidRPr="00A40153">
        <w:t>Do</w:t>
      </w:r>
      <w:r>
        <w:t>es</w:t>
      </w:r>
      <w:r w:rsidRPr="00A40153">
        <w:t xml:space="preserve"> either of the other witnesses want to comment </w:t>
      </w:r>
      <w:r>
        <w:t>on</w:t>
      </w:r>
      <w:r w:rsidRPr="00A40153">
        <w:t xml:space="preserve"> that?</w:t>
      </w:r>
    </w:p>
    <w:p w:rsidR="00B46345" w:rsidP="00B46345">
      <w:pPr>
        <w:pStyle w:val="Answer"/>
      </w:pPr>
      <w:r w:rsidRPr="000F60D6">
        <w:rPr>
          <w:rStyle w:val="PlaceholderText"/>
          <w:b/>
          <w:i/>
          <w:color w:val="auto"/>
        </w:rPr>
        <w:t xml:space="preserve">Professor Sebastian </w:t>
      </w:r>
      <w:r w:rsidRPr="000F60D6">
        <w:rPr>
          <w:rStyle w:val="PlaceholderText"/>
          <w:b/>
          <w:i/>
          <w:color w:val="auto"/>
        </w:rPr>
        <w:t>Brandner</w:t>
      </w:r>
      <w:r w:rsidRPr="000F60D6">
        <w:rPr>
          <w:rStyle w:val="PlaceholderText"/>
          <w:b/>
          <w:i/>
          <w:color w:val="auto"/>
        </w:rPr>
        <w:t>:</w:t>
      </w:r>
      <w:r w:rsidRPr="000F60D6">
        <w:t xml:space="preserve"> </w:t>
      </w:r>
      <w:r w:rsidRPr="00A40153">
        <w:t xml:space="preserve">I completely agree </w:t>
      </w:r>
      <w:r>
        <w:t xml:space="preserve">that </w:t>
      </w:r>
      <w:r w:rsidRPr="00A40153">
        <w:t>we have no idea currently what the long</w:t>
      </w:r>
      <w:r w:rsidRPr="00A40153">
        <w:noBreakHyphen/>
        <w:t>term effects m</w:t>
      </w:r>
      <w:r>
        <w:t>ight</w:t>
      </w:r>
      <w:r w:rsidRPr="00A40153">
        <w:t xml:space="preserve"> be. </w:t>
      </w:r>
      <w:r>
        <w:t>There are long-term viral effects that we cannot even predict now and that might come up in</w:t>
      </w:r>
      <w:r w:rsidRPr="00A40153">
        <w:t xml:space="preserve"> 10 or 20 years. Neurodegeneration has been a problem in previous </w:t>
      </w:r>
      <w:r w:rsidRPr="00A40153">
        <w:t>pan</w:t>
      </w:r>
      <w:r>
        <w:t>demic</w:t>
      </w:r>
      <w:r w:rsidRPr="00A40153">
        <w:t>s.</w:t>
      </w:r>
      <w:r>
        <w:t xml:space="preserve"> The v</w:t>
      </w:r>
      <w:r w:rsidRPr="00A40153">
        <w:t>ery famous 1918</w:t>
      </w:r>
      <w:r>
        <w:t xml:space="preserve"> pandemic caused</w:t>
      </w:r>
      <w:r w:rsidRPr="00A40153">
        <w:t xml:space="preserve"> </w:t>
      </w:r>
      <w:r>
        <w:t>P</w:t>
      </w:r>
      <w:r w:rsidRPr="00A40153">
        <w:t>arkinsonism.</w:t>
      </w:r>
      <w:r>
        <w:t xml:space="preserve"> There are long-term effects on the a</w:t>
      </w:r>
      <w:r w:rsidRPr="00A40153">
        <w:t>ggregation of neuro</w:t>
      </w:r>
      <w:r>
        <w:t>deg</w:t>
      </w:r>
      <w:r w:rsidRPr="00A40153">
        <w:t>enerative proteins.</w:t>
      </w:r>
      <w:r>
        <w:t xml:space="preserve"> </w:t>
      </w:r>
    </w:p>
    <w:p w:rsidR="00B46345" w:rsidP="00B46345">
      <w:pPr>
        <w:pStyle w:val="Answer"/>
      </w:pPr>
      <w:r>
        <w:t xml:space="preserve">Over the last 15 to 20 years, I have been involved in other studies, completely unrelated to </w:t>
      </w:r>
      <w:r>
        <w:t>Covid</w:t>
      </w:r>
      <w:r>
        <w:t>, where it turns out that p</w:t>
      </w:r>
      <w:r w:rsidRPr="00A40153">
        <w:t>athogens</w:t>
      </w:r>
      <w:r>
        <w:t xml:space="preserve">—specifically, </w:t>
      </w:r>
      <w:r w:rsidRPr="00A40153">
        <w:t>aggregated proteins</w:t>
      </w:r>
      <w:r>
        <w:t xml:space="preserve">—can be transmitted in a way </w:t>
      </w:r>
      <w:r w:rsidR="00A81A3F">
        <w:t xml:space="preserve">that </w:t>
      </w:r>
      <w:r>
        <w:t>we had no idea about</w:t>
      </w:r>
      <w:r w:rsidRPr="00A40153">
        <w:t xml:space="preserve"> </w:t>
      </w:r>
      <w:r>
        <w:t>20 or 30 years ago.</w:t>
      </w:r>
      <w:r w:rsidRPr="00A40153">
        <w:t xml:space="preserve"> </w:t>
      </w:r>
      <w:r>
        <w:t>Currently, that is not a problem because practices have changed. It could happen again with a completely new pathogen that is</w:t>
      </w:r>
      <w:r w:rsidRPr="00A40153">
        <w:t xml:space="preserve"> untested and </w:t>
      </w:r>
      <w:r>
        <w:t xml:space="preserve">only </w:t>
      </w:r>
      <w:r w:rsidRPr="00A40153">
        <w:t>relatively preliminarily characterised</w:t>
      </w:r>
      <w:r>
        <w:t>. I agree that</w:t>
      </w:r>
      <w:r w:rsidRPr="00A40153">
        <w:t xml:space="preserve"> vaccination programmes</w:t>
      </w:r>
      <w:r>
        <w:t xml:space="preserve"> are probably better than trying to rely on</w:t>
      </w:r>
      <w:r w:rsidRPr="00A40153">
        <w:t xml:space="preserve"> herd immunity</w:t>
      </w:r>
      <w:r>
        <w:t>, which may not even happen, because if the immunity</w:t>
      </w:r>
      <w:r w:rsidRPr="00A40153">
        <w:t xml:space="preserve"> ceases after a certain period</w:t>
      </w:r>
      <w:r>
        <w:t xml:space="preserve"> we will start all over again.</w:t>
      </w:r>
    </w:p>
    <w:p w:rsidR="00B46345" w:rsidP="00B46345">
      <w:pPr>
        <w:pStyle w:val="Remark"/>
      </w:pPr>
      <w:r w:rsidRPr="00D62FEE">
        <w:rPr>
          <w:rStyle w:val="PlaceholderText"/>
          <w:b/>
          <w:color w:val="auto"/>
        </w:rPr>
        <w:t>The Chair:</w:t>
      </w:r>
      <w:r w:rsidRPr="00035D4D">
        <w:t xml:space="preserve"> </w:t>
      </w:r>
      <w:r w:rsidRPr="00A40153">
        <w:t>Lord Winston, I saw you nodding</w:t>
      </w:r>
      <w:r>
        <w:t>. Can we have your question?</w:t>
      </w:r>
    </w:p>
    <w:p w:rsidR="00B46345" w:rsidP="00B46345">
      <w:pPr>
        <w:pStyle w:val="Question"/>
      </w:pPr>
      <w:r w:rsidRPr="00B9261F">
        <w:rPr>
          <w:rStyle w:val="PlaceholderText"/>
          <w:b/>
          <w:color w:val="auto"/>
        </w:rPr>
        <w:t>Lord Winston:</w:t>
      </w:r>
      <w:r w:rsidRPr="00B9261F">
        <w:t xml:space="preserve"> </w:t>
      </w:r>
      <w:r>
        <w:t>I am very concerned that we have completely missed one very important part of healthcare. That is not the fault of our witnesses, but perhaps our fault, in a way. It is w</w:t>
      </w:r>
      <w:r w:rsidRPr="00A40153">
        <w:t xml:space="preserve">omen's health. </w:t>
      </w:r>
      <w:r>
        <w:t xml:space="preserve">In the United Kingdom there are some </w:t>
      </w:r>
      <w:r w:rsidRPr="00A40153">
        <w:t>700,000 births annually</w:t>
      </w:r>
      <w:r>
        <w:t>, and many more pregnancies than that.</w:t>
      </w:r>
    </w:p>
    <w:p w:rsidR="00B46345" w:rsidP="00B46345">
      <w:pPr>
        <w:pStyle w:val="Question"/>
        <w:numPr>
          <w:ilvl w:val="0"/>
          <w:numId w:val="0"/>
        </w:numPr>
        <w:ind w:left="794"/>
      </w:pPr>
      <w:r>
        <w:t xml:space="preserve">One of the issues is the long-term effects on the </w:t>
      </w:r>
      <w:r w:rsidRPr="00A40153">
        <w:t>foetus</w:t>
      </w:r>
      <w:r>
        <w:t>. D</w:t>
      </w:r>
      <w:r w:rsidRPr="00A40153">
        <w:t>uring</w:t>
      </w:r>
      <w:r>
        <w:t xml:space="preserve"> </w:t>
      </w:r>
      <w:r w:rsidRPr="00A40153">
        <w:t>the pandemic</w:t>
      </w:r>
      <w:r>
        <w:t>,</w:t>
      </w:r>
      <w:r w:rsidRPr="00A40153">
        <w:t xml:space="preserve"> </w:t>
      </w:r>
      <w:r w:rsidRPr="00A40153">
        <w:t>a large number of</w:t>
      </w:r>
      <w:r w:rsidRPr="00A40153">
        <w:t xml:space="preserve"> foetuses</w:t>
      </w:r>
      <w:r>
        <w:t xml:space="preserve"> will have been in the time when there is development of organs, or </w:t>
      </w:r>
      <w:r w:rsidRPr="00A40153">
        <w:t>organogenesis</w:t>
      </w:r>
      <w:r>
        <w:t>. We know that other viruses have an effect, certainly at the beginning of organogenesis.</w:t>
      </w:r>
      <w:r w:rsidRPr="00A40153">
        <w:t xml:space="preserve"> </w:t>
      </w:r>
      <w:r>
        <w:t>Can our witnesses give us any help on where we might find out about</w:t>
      </w:r>
      <w:r w:rsidRPr="00A40153">
        <w:t xml:space="preserve"> </w:t>
      </w:r>
      <w:r>
        <w:t>w</w:t>
      </w:r>
      <w:r w:rsidRPr="00A40153">
        <w:t>hat follow</w:t>
      </w:r>
      <w:r>
        <w:t>-</w:t>
      </w:r>
      <w:r w:rsidRPr="00A40153">
        <w:t>up is being done on those pr</w:t>
      </w:r>
      <w:r>
        <w:t>egnancies? For example, is</w:t>
      </w:r>
      <w:r w:rsidRPr="00A40153">
        <w:t xml:space="preserve"> there any p</w:t>
      </w:r>
      <w:r>
        <w:t>ost-</w:t>
      </w:r>
      <w:r w:rsidRPr="00A40153">
        <w:t>m</w:t>
      </w:r>
      <w:r>
        <w:t>ortem</w:t>
      </w:r>
      <w:r w:rsidRPr="00A40153">
        <w:t xml:space="preserve"> material on the product</w:t>
      </w:r>
      <w:r>
        <w:t>s</w:t>
      </w:r>
      <w:r w:rsidRPr="00A40153">
        <w:t xml:space="preserve"> of conception</w:t>
      </w:r>
      <w:r>
        <w:t xml:space="preserve"> of</w:t>
      </w:r>
      <w:r w:rsidRPr="00A40153">
        <w:t xml:space="preserve"> women</w:t>
      </w:r>
      <w:r>
        <w:t xml:space="preserve"> who have miscarried? What do we </w:t>
      </w:r>
      <w:r w:rsidRPr="00A40153">
        <w:t xml:space="preserve">know about the brain </w:t>
      </w:r>
      <w:r>
        <w:t>in</w:t>
      </w:r>
      <w:r w:rsidRPr="00A40153">
        <w:t xml:space="preserve"> foetuses that have died during the pandemic</w:t>
      </w:r>
      <w:r>
        <w:t>?</w:t>
      </w:r>
      <w:r w:rsidRPr="00A40153">
        <w:t xml:space="preserve"> </w:t>
      </w:r>
      <w:r>
        <w:t>Perhaps we could start with</w:t>
      </w:r>
      <w:r w:rsidRPr="00A40153">
        <w:t xml:space="preserve"> Professor </w:t>
      </w:r>
      <w:r w:rsidRPr="00A40153">
        <w:t>O</w:t>
      </w:r>
      <w:r>
        <w:t>’</w:t>
      </w:r>
      <w:r w:rsidRPr="00A40153">
        <w:t>Donoghue</w:t>
      </w:r>
      <w:r>
        <w:t>.</w:t>
      </w:r>
    </w:p>
    <w:p w:rsidR="00B46345" w:rsidP="00B46345">
      <w:pPr>
        <w:pStyle w:val="Answer"/>
      </w:pPr>
      <w:r w:rsidRPr="0011243F">
        <w:rPr>
          <w:rStyle w:val="PlaceholderText"/>
          <w:b/>
          <w:i/>
          <w:color w:val="auto"/>
        </w:rPr>
        <w:t xml:space="preserve">Professor Donal </w:t>
      </w:r>
      <w:r w:rsidRPr="0011243F">
        <w:rPr>
          <w:rStyle w:val="PlaceholderText"/>
          <w:b/>
          <w:i/>
          <w:color w:val="auto"/>
        </w:rPr>
        <w:t>O’Donoghue</w:t>
      </w:r>
      <w:r w:rsidRPr="0011243F">
        <w:rPr>
          <w:rStyle w:val="PlaceholderText"/>
          <w:b/>
          <w:i/>
          <w:color w:val="auto"/>
        </w:rPr>
        <w:t>:</w:t>
      </w:r>
      <w:r w:rsidRPr="00876BDC">
        <w:t xml:space="preserve"> </w:t>
      </w:r>
      <w:r>
        <w:t xml:space="preserve">I defer </w:t>
      </w:r>
      <w:r w:rsidRPr="00A40153">
        <w:t>to Professor Solomon.</w:t>
      </w:r>
    </w:p>
    <w:p w:rsidR="00B46345" w:rsidP="00B46345">
      <w:pPr>
        <w:pStyle w:val="Remark"/>
      </w:pPr>
      <w:r w:rsidRPr="0002521E">
        <w:rPr>
          <w:rStyle w:val="PlaceholderText"/>
          <w:b/>
          <w:color w:val="auto"/>
        </w:rPr>
        <w:t>Lord Winston:</w:t>
      </w:r>
      <w:r w:rsidRPr="00B9261F">
        <w:t xml:space="preserve"> </w:t>
      </w:r>
      <w:r>
        <w:t xml:space="preserve">I </w:t>
      </w:r>
      <w:r w:rsidRPr="00A40153">
        <w:t>thought</w:t>
      </w:r>
      <w:r>
        <w:t xml:space="preserve"> you </w:t>
      </w:r>
      <w:r w:rsidRPr="00A40153">
        <w:t>might.</w:t>
      </w:r>
    </w:p>
    <w:p w:rsidR="00B46345" w:rsidP="00B46345">
      <w:pPr>
        <w:pStyle w:val="Answer"/>
      </w:pPr>
      <w:r w:rsidRPr="00956D59">
        <w:rPr>
          <w:rStyle w:val="PlaceholderText"/>
          <w:b/>
          <w:i/>
          <w:color w:val="auto"/>
        </w:rPr>
        <w:t xml:space="preserve">Professor Donal </w:t>
      </w:r>
      <w:r w:rsidRPr="00956D59">
        <w:rPr>
          <w:rStyle w:val="PlaceholderText"/>
          <w:b/>
          <w:i/>
          <w:color w:val="auto"/>
        </w:rPr>
        <w:t>O’Donoghue</w:t>
      </w:r>
      <w:r w:rsidRPr="00956D59">
        <w:rPr>
          <w:rStyle w:val="PlaceholderText"/>
          <w:b/>
          <w:i/>
          <w:color w:val="auto"/>
        </w:rPr>
        <w:t>:</w:t>
      </w:r>
      <w:r w:rsidRPr="00876BDC">
        <w:t xml:space="preserve"> </w:t>
      </w:r>
      <w:r w:rsidRPr="00A40153">
        <w:t>Let us go</w:t>
      </w:r>
      <w:r>
        <w:t xml:space="preserve"> straight to Professor Solomon, rather than have me waste time.</w:t>
      </w:r>
    </w:p>
    <w:p w:rsidR="00B46345" w:rsidP="00B46345">
      <w:pPr>
        <w:pStyle w:val="Remark"/>
      </w:pPr>
      <w:r w:rsidRPr="00D62FEE">
        <w:rPr>
          <w:rStyle w:val="PlaceholderText"/>
          <w:b/>
          <w:color w:val="auto"/>
        </w:rPr>
        <w:t>The Chair:</w:t>
      </w:r>
      <w:r w:rsidRPr="00035D4D">
        <w:t xml:space="preserve"> </w:t>
      </w:r>
      <w:r w:rsidRPr="00A40153">
        <w:t xml:space="preserve">Professor </w:t>
      </w:r>
      <w:r w:rsidRPr="00A40153">
        <w:t>Brandner</w:t>
      </w:r>
      <w:r>
        <w:t xml:space="preserve"> might</w:t>
      </w:r>
      <w:r w:rsidRPr="00A40153">
        <w:t xml:space="preserve"> also </w:t>
      </w:r>
      <w:r>
        <w:t>know about the pathology</w:t>
      </w:r>
      <w:r w:rsidRPr="00A40153">
        <w:t xml:space="preserve">. </w:t>
      </w:r>
      <w:r>
        <w:t xml:space="preserve">We will hear from </w:t>
      </w:r>
      <w:r w:rsidRPr="00A40153">
        <w:t>Professor Solomon first.</w:t>
      </w:r>
    </w:p>
    <w:p w:rsidR="00B46345" w:rsidP="00B46345">
      <w:pPr>
        <w:pStyle w:val="Answer"/>
      </w:pPr>
      <w:r w:rsidRPr="00446B2E">
        <w:rPr>
          <w:rStyle w:val="PlaceholderText"/>
          <w:b/>
          <w:i/>
          <w:color w:val="auto"/>
        </w:rPr>
        <w:t>Professor Tom Solomon:</w:t>
      </w:r>
      <w:r w:rsidRPr="00B34098">
        <w:t xml:space="preserve"> </w:t>
      </w:r>
      <w:r>
        <w:t>I can help a little bit. O</w:t>
      </w:r>
      <w:r w:rsidRPr="00A40153">
        <w:t xml:space="preserve">ur unit was heavily </w:t>
      </w:r>
      <w:r>
        <w:t xml:space="preserve">involved in the </w:t>
      </w:r>
      <w:r w:rsidRPr="00A40153">
        <w:t>Zika global health emergency</w:t>
      </w:r>
      <w:r>
        <w:t>,</w:t>
      </w:r>
      <w:r w:rsidRPr="00A40153">
        <w:t xml:space="preserve"> which</w:t>
      </w:r>
      <w:r>
        <w:t>,</w:t>
      </w:r>
      <w:r w:rsidRPr="00A40153">
        <w:t xml:space="preserve"> as you know</w:t>
      </w:r>
      <w:r>
        <w:t>,</w:t>
      </w:r>
      <w:r w:rsidRPr="00A40153">
        <w:t xml:space="preserve"> had severe impacts on pregnancy and new</w:t>
      </w:r>
      <w:r>
        <w:t>-</w:t>
      </w:r>
      <w:r w:rsidRPr="00A40153">
        <w:t>born children.</w:t>
      </w:r>
      <w:r>
        <w:t xml:space="preserve"> The first thing to say is that there has been no great signal in this area. In other words, many pregnant women have been infected with the virus, but there is not </w:t>
      </w:r>
      <w:r>
        <w:t>a large number of</w:t>
      </w:r>
      <w:r>
        <w:t xml:space="preserve"> obvious severe problems, as there was for Zika. We are not having hundreds of children born damaged.</w:t>
      </w:r>
    </w:p>
    <w:p w:rsidR="00B46345" w:rsidP="00B46345">
      <w:pPr>
        <w:pStyle w:val="Answer"/>
      </w:pPr>
      <w:r>
        <w:t>We would not yet know whether there are m</w:t>
      </w:r>
      <w:r w:rsidRPr="00A40153">
        <w:t>ore subtle problems</w:t>
      </w:r>
      <w:r>
        <w:t xml:space="preserve">, but there are studies looking at that. The committee that I </w:t>
      </w:r>
      <w:r w:rsidRPr="00A40153">
        <w:t>chair</w:t>
      </w:r>
      <w:r>
        <w:t>ed</w:t>
      </w:r>
      <w:r w:rsidRPr="00A40153">
        <w:t xml:space="preserve"> and </w:t>
      </w:r>
      <w:r w:rsidRPr="00A40153">
        <w:t>co</w:t>
      </w:r>
      <w:r w:rsidRPr="00A40153">
        <w:noBreakHyphen/>
        <w:t>chair</w:t>
      </w:r>
      <w:r>
        <w:t>ed</w:t>
      </w:r>
      <w:r w:rsidRPr="00A40153">
        <w:t xml:space="preserve"> </w:t>
      </w:r>
      <w:r>
        <w:t xml:space="preserve">has </w:t>
      </w:r>
      <w:r w:rsidRPr="00A40153">
        <w:t>funded work in th</w:t>
      </w:r>
      <w:r>
        <w:t>at</w:t>
      </w:r>
      <w:r w:rsidRPr="00A40153">
        <w:t xml:space="preserve"> area</w:t>
      </w:r>
      <w:r>
        <w:t>,</w:t>
      </w:r>
      <w:r w:rsidRPr="00A40153">
        <w:t xml:space="preserve"> so there are registries looking at</w:t>
      </w:r>
      <w:r>
        <w:t xml:space="preserve"> children born during this time period, including some work led by a colleague of mine here at the University of Liverpool, </w:t>
      </w:r>
      <w:r w:rsidRPr="00A40153">
        <w:t>Professor Louise Kenny</w:t>
      </w:r>
      <w:r>
        <w:t>, who has an interest in the area</w:t>
      </w:r>
      <w:r w:rsidRPr="00A40153">
        <w:t xml:space="preserve">. </w:t>
      </w:r>
      <w:r>
        <w:t xml:space="preserve">Your </w:t>
      </w:r>
      <w:r w:rsidR="00031F18">
        <w:t>c</w:t>
      </w:r>
      <w:r>
        <w:t>ommittee may have overlooked it, but it has not been overlooked completely by the scientific community. We are looking at it.</w:t>
      </w:r>
    </w:p>
    <w:p w:rsidR="00B46345" w:rsidP="00B46345">
      <w:pPr>
        <w:pStyle w:val="Remark"/>
      </w:pPr>
      <w:r w:rsidRPr="00D62FEE">
        <w:rPr>
          <w:rStyle w:val="PlaceholderText"/>
          <w:b/>
          <w:color w:val="auto"/>
        </w:rPr>
        <w:t>The Chair:</w:t>
      </w:r>
      <w:r w:rsidRPr="00035D4D">
        <w:t xml:space="preserve"> </w:t>
      </w:r>
      <w:r w:rsidRPr="00A40153">
        <w:t>The reports that have been published do not suggest the same degree</w:t>
      </w:r>
      <w:r>
        <w:t xml:space="preserve">, or any degree, </w:t>
      </w:r>
      <w:r w:rsidRPr="00A40153">
        <w:t>o</w:t>
      </w:r>
      <w:r>
        <w:t>f</w:t>
      </w:r>
      <w:r w:rsidRPr="00A40153">
        <w:t xml:space="preserve"> vertical transmission at any stage</w:t>
      </w:r>
      <w:r>
        <w:t>.</w:t>
      </w:r>
    </w:p>
    <w:p w:rsidR="00B46345" w:rsidP="00B46345">
      <w:pPr>
        <w:pStyle w:val="Answer"/>
      </w:pPr>
      <w:r w:rsidRPr="00B342BF">
        <w:rPr>
          <w:rStyle w:val="PlaceholderText"/>
          <w:b/>
          <w:i/>
          <w:color w:val="auto"/>
        </w:rPr>
        <w:t>Professor Tom Solomon:</w:t>
      </w:r>
      <w:r>
        <w:t xml:space="preserve"> T</w:t>
      </w:r>
      <w:r w:rsidRPr="00A40153">
        <w:t>here are a few reports that suggest something</w:t>
      </w:r>
      <w:r>
        <w:t xml:space="preserve">, but there always are. </w:t>
      </w:r>
      <w:r w:rsidRPr="00A40153">
        <w:t xml:space="preserve">If 300,000 people in the UK </w:t>
      </w:r>
      <w:r>
        <w:t>are known</w:t>
      </w:r>
      <w:r w:rsidRPr="00A40153">
        <w:t xml:space="preserve"> to be infected</w:t>
      </w:r>
      <w:r>
        <w:t xml:space="preserve"> with a virus, there will always be</w:t>
      </w:r>
      <w:r w:rsidRPr="00A40153">
        <w:t xml:space="preserve"> </w:t>
      </w:r>
      <w:r>
        <w:t xml:space="preserve">a </w:t>
      </w:r>
      <w:r w:rsidRPr="00A40153">
        <w:t>small signal</w:t>
      </w:r>
      <w:r>
        <w:t xml:space="preserve">, but </w:t>
      </w:r>
      <w:r w:rsidRPr="00A40153">
        <w:t>I do not think</w:t>
      </w:r>
      <w:r>
        <w:t xml:space="preserve"> </w:t>
      </w:r>
      <w:r w:rsidRPr="00A40153">
        <w:t>there is a dramatic signal</w:t>
      </w:r>
      <w:r>
        <w:t xml:space="preserve"> that suggests </w:t>
      </w:r>
      <w:r w:rsidR="00AE2B49">
        <w:t>that i</w:t>
      </w:r>
      <w:r>
        <w:t xml:space="preserve">t is a major issue </w:t>
      </w:r>
      <w:r>
        <w:t>at the moment</w:t>
      </w:r>
      <w:r w:rsidRPr="00A40153">
        <w:t>.</w:t>
      </w:r>
    </w:p>
    <w:p w:rsidR="00B46345" w:rsidP="00B46345">
      <w:pPr>
        <w:pStyle w:val="Answer"/>
      </w:pPr>
      <w:r w:rsidRPr="00B342BF">
        <w:rPr>
          <w:rStyle w:val="PlaceholderText"/>
          <w:b/>
          <w:i/>
          <w:color w:val="auto"/>
        </w:rPr>
        <w:t xml:space="preserve">Professor Sebastian </w:t>
      </w:r>
      <w:r w:rsidRPr="00B342BF">
        <w:rPr>
          <w:rStyle w:val="PlaceholderText"/>
          <w:b/>
          <w:i/>
          <w:color w:val="auto"/>
        </w:rPr>
        <w:t>Brandner</w:t>
      </w:r>
      <w:r w:rsidRPr="00B342BF">
        <w:rPr>
          <w:rStyle w:val="PlaceholderText"/>
          <w:b/>
          <w:i/>
          <w:color w:val="auto"/>
        </w:rPr>
        <w:t>:</w:t>
      </w:r>
      <w:r>
        <w:t xml:space="preserve"> I </w:t>
      </w:r>
      <w:r w:rsidRPr="00A40153">
        <w:t>have been very interested in finding post</w:t>
      </w:r>
      <w:r>
        <w:t>-</w:t>
      </w:r>
      <w:r w:rsidRPr="00A40153">
        <w:t xml:space="preserve">mortem material of </w:t>
      </w:r>
      <w:r>
        <w:t>children. I have liaised with my colleague at Great Ormond Street Hospital, who is a</w:t>
      </w:r>
      <w:r w:rsidRPr="00A40153">
        <w:t xml:space="preserve"> paediatric neuropatholog</w:t>
      </w:r>
      <w:r>
        <w:t>ist</w:t>
      </w:r>
      <w:r w:rsidRPr="00A40153">
        <w:t xml:space="preserve">. </w:t>
      </w:r>
      <w:r w:rsidR="00AD2CB4">
        <w:t>W</w:t>
      </w:r>
      <w:r w:rsidRPr="00A40153">
        <w:t>e agreed</w:t>
      </w:r>
      <w:r>
        <w:t xml:space="preserve"> that a</w:t>
      </w:r>
      <w:r w:rsidRPr="00A40153">
        <w:t xml:space="preserve"> very small number of children </w:t>
      </w:r>
      <w:r>
        <w:t>have</w:t>
      </w:r>
      <w:r w:rsidRPr="00A40153">
        <w:t xml:space="preserve"> died. </w:t>
      </w:r>
      <w:r>
        <w:t>T</w:t>
      </w:r>
      <w:r w:rsidRPr="00A40153">
        <w:t>o my knowledge</w:t>
      </w:r>
      <w:r>
        <w:t>, no child has died</w:t>
      </w:r>
      <w:r w:rsidRPr="00A40153">
        <w:t xml:space="preserve"> of </w:t>
      </w:r>
      <w:r w:rsidRPr="00A40153">
        <w:t>Covid</w:t>
      </w:r>
      <w:r>
        <w:t>-</w:t>
      </w:r>
      <w:r w:rsidRPr="00A40153">
        <w:t>related complications</w:t>
      </w:r>
      <w:r>
        <w:t>,</w:t>
      </w:r>
      <w:r w:rsidRPr="00A40153">
        <w:t xml:space="preserve"> </w:t>
      </w:r>
      <w:r w:rsidRPr="000F6EE9" w:rsidR="00AA64C6">
        <w:t xml:space="preserve">and </w:t>
      </w:r>
      <w:r w:rsidRPr="00A40153">
        <w:t>there is very limited material available</w:t>
      </w:r>
      <w:r>
        <w:t xml:space="preserve">. </w:t>
      </w:r>
      <w:r w:rsidRPr="00A40153">
        <w:t xml:space="preserve">I cannot </w:t>
      </w:r>
      <w:r>
        <w:t xml:space="preserve">really </w:t>
      </w:r>
      <w:r w:rsidRPr="00A40153">
        <w:t xml:space="preserve">comment further </w:t>
      </w:r>
      <w:r>
        <w:t xml:space="preserve">on </w:t>
      </w:r>
      <w:r w:rsidRPr="00A40153">
        <w:t xml:space="preserve">what might realistically </w:t>
      </w:r>
      <w:r>
        <w:t xml:space="preserve">be </w:t>
      </w:r>
      <w:r w:rsidRPr="00A40153">
        <w:t>available for further studies.</w:t>
      </w:r>
    </w:p>
    <w:p w:rsidR="00B46345" w:rsidP="00B46345">
      <w:pPr>
        <w:pStyle w:val="Remark"/>
      </w:pPr>
      <w:r w:rsidRPr="009C12CD">
        <w:rPr>
          <w:rStyle w:val="PlaceholderText"/>
          <w:b/>
          <w:color w:val="auto"/>
        </w:rPr>
        <w:t>Lord Winston:</w:t>
      </w:r>
      <w:r w:rsidRPr="00B9261F">
        <w:t xml:space="preserve"> </w:t>
      </w:r>
      <w:r w:rsidRPr="00A40153">
        <w:t xml:space="preserve">One of the issues </w:t>
      </w:r>
      <w:r>
        <w:t>that</w:t>
      </w:r>
      <w:r w:rsidRPr="00A40153">
        <w:t xml:space="preserve"> is not included in this half of the </w:t>
      </w:r>
      <w:r>
        <w:t>session</w:t>
      </w:r>
      <w:r w:rsidRPr="00A40153">
        <w:t xml:space="preserve"> is what happens with the care of women</w:t>
      </w:r>
      <w:r>
        <w:t>, who have their respiration and cardiac function in a very different position during late pregnancy. We cannot really ask you those questions, but it would perhaps be useful to consider that, although a</w:t>
      </w:r>
      <w:r w:rsidRPr="00A40153">
        <w:t xml:space="preserve"> large number of viruses do not kill the foetus</w:t>
      </w:r>
      <w:r>
        <w:t>,</w:t>
      </w:r>
      <w:r w:rsidRPr="00A40153">
        <w:t xml:space="preserve"> </w:t>
      </w:r>
      <w:r>
        <w:t>they</w:t>
      </w:r>
      <w:r w:rsidRPr="00A40153">
        <w:t xml:space="preserve"> may</w:t>
      </w:r>
      <w:r>
        <w:t xml:space="preserve"> certainly</w:t>
      </w:r>
      <w:r w:rsidRPr="00A40153">
        <w:t xml:space="preserve"> result in abnormalities in </w:t>
      </w:r>
      <w:r>
        <w:t xml:space="preserve">the </w:t>
      </w:r>
      <w:r w:rsidRPr="00A40153">
        <w:t>foetus</w:t>
      </w:r>
      <w:r>
        <w:t xml:space="preserve"> that are</w:t>
      </w:r>
      <w:r w:rsidRPr="00A40153">
        <w:t xml:space="preserve"> not always described or noticed until later on. I know</w:t>
      </w:r>
      <w:r>
        <w:t xml:space="preserve"> that</w:t>
      </w:r>
      <w:r w:rsidRPr="00A40153">
        <w:t xml:space="preserve"> I am not supposed to give an opinion here</w:t>
      </w:r>
      <w:r>
        <w:t>,</w:t>
      </w:r>
      <w:r w:rsidRPr="00A40153">
        <w:t xml:space="preserve"> but it would be helpful to hear from you</w:t>
      </w:r>
      <w:r>
        <w:t>, and perhaps from</w:t>
      </w:r>
      <w:r w:rsidRPr="00A40153">
        <w:t xml:space="preserve"> Professor </w:t>
      </w:r>
      <w:r w:rsidRPr="00A40153">
        <w:t>O</w:t>
      </w:r>
      <w:r>
        <w:t>’</w:t>
      </w:r>
      <w:r w:rsidRPr="00A40153">
        <w:t>Donoghue</w:t>
      </w:r>
      <w:r>
        <w:t>, whether you feel that this is an important</w:t>
      </w:r>
      <w:r w:rsidRPr="00A40153">
        <w:t xml:space="preserve"> area </w:t>
      </w:r>
      <w:r>
        <w:t>that we should</w:t>
      </w:r>
      <w:r w:rsidRPr="00A40153">
        <w:t xml:space="preserve"> </w:t>
      </w:r>
      <w:r>
        <w:t>make sure</w:t>
      </w:r>
      <w:r w:rsidRPr="00A40153">
        <w:t xml:space="preserve"> is being followed up in public health.</w:t>
      </w:r>
    </w:p>
    <w:p w:rsidR="00B46345" w:rsidP="00B46345">
      <w:pPr>
        <w:pStyle w:val="Answer"/>
      </w:pPr>
      <w:r w:rsidRPr="00956D59">
        <w:rPr>
          <w:rStyle w:val="PlaceholderText"/>
          <w:b/>
          <w:i/>
          <w:color w:val="auto"/>
        </w:rPr>
        <w:t xml:space="preserve">Professor Donal </w:t>
      </w:r>
      <w:r w:rsidRPr="00956D59">
        <w:rPr>
          <w:rStyle w:val="PlaceholderText"/>
          <w:b/>
          <w:i/>
          <w:color w:val="auto"/>
        </w:rPr>
        <w:t>O’Donoghue</w:t>
      </w:r>
      <w:r w:rsidRPr="00956D59">
        <w:rPr>
          <w:rStyle w:val="PlaceholderText"/>
          <w:b/>
          <w:i/>
          <w:color w:val="auto"/>
        </w:rPr>
        <w:t>:</w:t>
      </w:r>
      <w:r w:rsidRPr="00876BDC">
        <w:t xml:space="preserve"> </w:t>
      </w:r>
      <w:r w:rsidRPr="00A40153">
        <w:t>I think</w:t>
      </w:r>
      <w:r>
        <w:t xml:space="preserve"> it</w:t>
      </w:r>
      <w:r w:rsidRPr="00A40153">
        <w:t xml:space="preserve"> is an important area. I can seek views from obstetric</w:t>
      </w:r>
      <w:r>
        <w:t xml:space="preserve"> physicians, </w:t>
      </w:r>
      <w:r w:rsidRPr="00A40153">
        <w:t>who would have</w:t>
      </w:r>
      <w:r>
        <w:t xml:space="preserve"> </w:t>
      </w:r>
      <w:r w:rsidRPr="00A40153">
        <w:t>more</w:t>
      </w:r>
      <w:r>
        <w:t xml:space="preserve"> of a</w:t>
      </w:r>
      <w:r w:rsidRPr="00A40153">
        <w:t xml:space="preserve"> handle on that.</w:t>
      </w:r>
    </w:p>
    <w:p w:rsidR="00B46345" w:rsidP="00B46345">
      <w:pPr>
        <w:pStyle w:val="Remark"/>
      </w:pPr>
      <w:r w:rsidRPr="009A23B2">
        <w:rPr>
          <w:rStyle w:val="PlaceholderText"/>
          <w:b/>
          <w:color w:val="auto"/>
        </w:rPr>
        <w:t>The Chair:</w:t>
      </w:r>
      <w:r w:rsidRPr="00035D4D">
        <w:t xml:space="preserve"> </w:t>
      </w:r>
      <w:r w:rsidRPr="00A40153">
        <w:t xml:space="preserve">There are two on the </w:t>
      </w:r>
      <w:r w:rsidR="0088486B">
        <w:t>c</w:t>
      </w:r>
      <w:r w:rsidRPr="00A40153">
        <w:t>ommittee.</w:t>
      </w:r>
      <w:r>
        <w:t xml:space="preserve"> C</w:t>
      </w:r>
      <w:r w:rsidRPr="00A40153">
        <w:t xml:space="preserve">arry on, Professor </w:t>
      </w:r>
      <w:r w:rsidRPr="00A40153">
        <w:t>O</w:t>
      </w:r>
      <w:r>
        <w:t>’</w:t>
      </w:r>
      <w:r w:rsidRPr="00A40153">
        <w:t>Donoghue</w:t>
      </w:r>
      <w:r w:rsidRPr="00A40153">
        <w:t>.</w:t>
      </w:r>
    </w:p>
    <w:p w:rsidR="00B46345" w:rsidP="00B46345">
      <w:pPr>
        <w:pStyle w:val="Answer"/>
      </w:pPr>
      <w:r w:rsidRPr="009A23B2">
        <w:rPr>
          <w:rStyle w:val="PlaceholderText"/>
          <w:b/>
          <w:i/>
          <w:color w:val="auto"/>
        </w:rPr>
        <w:t xml:space="preserve">Professor Donal </w:t>
      </w:r>
      <w:r w:rsidRPr="009A23B2">
        <w:rPr>
          <w:rStyle w:val="PlaceholderText"/>
          <w:b/>
          <w:i/>
          <w:color w:val="auto"/>
        </w:rPr>
        <w:t>O’Donoghue</w:t>
      </w:r>
      <w:r w:rsidRPr="009A23B2">
        <w:rPr>
          <w:rStyle w:val="PlaceholderText"/>
          <w:b/>
          <w:i/>
          <w:color w:val="auto"/>
        </w:rPr>
        <w:t>:</w:t>
      </w:r>
      <w:r w:rsidRPr="00876BDC">
        <w:t xml:space="preserve"> </w:t>
      </w:r>
      <w:r>
        <w:t xml:space="preserve">As I said, </w:t>
      </w:r>
      <w:r w:rsidRPr="00A40153">
        <w:t>I do not have expertise in that area myself and I am not sighted on the detail</w:t>
      </w:r>
      <w:r>
        <w:t xml:space="preserve">, so </w:t>
      </w:r>
      <w:r w:rsidRPr="00A40153">
        <w:t>I think</w:t>
      </w:r>
      <w:r>
        <w:t xml:space="preserve"> it</w:t>
      </w:r>
      <w:r w:rsidRPr="00A40153">
        <w:t xml:space="preserve"> better</w:t>
      </w:r>
      <w:r>
        <w:t xml:space="preserve"> that</w:t>
      </w:r>
      <w:r w:rsidRPr="00A40153">
        <w:t xml:space="preserve"> I send information through to the </w:t>
      </w:r>
      <w:r w:rsidR="00262E12">
        <w:t>c</w:t>
      </w:r>
      <w:r w:rsidRPr="00A40153">
        <w:t>ommittee</w:t>
      </w:r>
      <w:r>
        <w:t>, rather than speculate</w:t>
      </w:r>
      <w:r w:rsidRPr="00A40153">
        <w:t>.</w:t>
      </w:r>
    </w:p>
    <w:p w:rsidR="00B46345" w:rsidP="00B46345">
      <w:pPr>
        <w:pStyle w:val="Remark"/>
      </w:pPr>
      <w:r w:rsidRPr="009A23B2">
        <w:rPr>
          <w:rStyle w:val="PlaceholderText"/>
          <w:b/>
          <w:color w:val="auto"/>
        </w:rPr>
        <w:t>The Chair:</w:t>
      </w:r>
      <w:r w:rsidRPr="00035D4D">
        <w:t xml:space="preserve"> </w:t>
      </w:r>
      <w:r>
        <w:t>But t</w:t>
      </w:r>
      <w:r w:rsidRPr="00A40153">
        <w:t>he question</w:t>
      </w:r>
      <w:r>
        <w:t xml:space="preserve"> </w:t>
      </w:r>
      <w:r w:rsidRPr="00A40153">
        <w:t xml:space="preserve">Lord Winston </w:t>
      </w:r>
      <w:r>
        <w:t>was asking</w:t>
      </w:r>
      <w:r w:rsidR="005C0118">
        <w:t>:</w:t>
      </w:r>
      <w:r w:rsidRPr="00A40153">
        <w:t xml:space="preserve"> </w:t>
      </w:r>
      <w:r>
        <w:t>you</w:t>
      </w:r>
      <w:r w:rsidRPr="00A40153">
        <w:t xml:space="preserve"> agree that</w:t>
      </w:r>
      <w:r>
        <w:t xml:space="preserve"> </w:t>
      </w:r>
      <w:r w:rsidRPr="00A40153">
        <w:t>whatever we say in our report</w:t>
      </w:r>
      <w:r>
        <w:t xml:space="preserve"> should</w:t>
      </w:r>
      <w:r w:rsidRPr="00A40153">
        <w:t xml:space="preserve"> include </w:t>
      </w:r>
      <w:r>
        <w:t xml:space="preserve">a recommendation that </w:t>
      </w:r>
      <w:r w:rsidRPr="00A40153">
        <w:t>part of</w:t>
      </w:r>
      <w:r>
        <w:t xml:space="preserve"> the</w:t>
      </w:r>
      <w:r w:rsidRPr="00A40153">
        <w:t xml:space="preserve"> long</w:t>
      </w:r>
      <w:r>
        <w:t>-</w:t>
      </w:r>
      <w:r w:rsidRPr="00A40153">
        <w:t>term data that</w:t>
      </w:r>
      <w:r>
        <w:t xml:space="preserve"> is</w:t>
      </w:r>
      <w:r w:rsidRPr="00A40153">
        <w:t xml:space="preserve"> collected should relate to that?</w:t>
      </w:r>
    </w:p>
    <w:p w:rsidR="00B46345" w:rsidP="00B46345">
      <w:pPr>
        <w:pStyle w:val="Answer"/>
      </w:pPr>
      <w:r w:rsidRPr="00B8699D">
        <w:rPr>
          <w:rStyle w:val="PlaceholderText"/>
          <w:b/>
          <w:i/>
          <w:color w:val="auto"/>
        </w:rPr>
        <w:t xml:space="preserve">Professor Donal </w:t>
      </w:r>
      <w:r w:rsidRPr="00B8699D">
        <w:rPr>
          <w:rStyle w:val="PlaceholderText"/>
          <w:b/>
          <w:i/>
          <w:color w:val="auto"/>
        </w:rPr>
        <w:t>O’Donoghue</w:t>
      </w:r>
      <w:r w:rsidRPr="00B8699D">
        <w:rPr>
          <w:rStyle w:val="PlaceholderText"/>
          <w:b/>
          <w:i/>
          <w:color w:val="auto"/>
        </w:rPr>
        <w:t>:</w:t>
      </w:r>
      <w:r w:rsidRPr="00876BDC">
        <w:t xml:space="preserve"> </w:t>
      </w:r>
      <w:r w:rsidRPr="00A40153">
        <w:t>Ye</w:t>
      </w:r>
      <w:r>
        <w:t>s.</w:t>
      </w:r>
    </w:p>
    <w:p w:rsidR="00B46345" w:rsidP="00B46345">
      <w:pPr>
        <w:pStyle w:val="Remark"/>
      </w:pPr>
      <w:r w:rsidRPr="00B8699D">
        <w:rPr>
          <w:rStyle w:val="PlaceholderText"/>
          <w:b/>
          <w:color w:val="auto"/>
        </w:rPr>
        <w:t>Lord Winston:</w:t>
      </w:r>
      <w:r w:rsidRPr="00B9261F">
        <w:t xml:space="preserve"> </w:t>
      </w:r>
      <w:r w:rsidRPr="00A40153">
        <w:t>Thank you very much</w:t>
      </w:r>
      <w:r>
        <w:t>. T</w:t>
      </w:r>
      <w:r w:rsidRPr="00A40153">
        <w:t>hat covers my question.</w:t>
      </w:r>
    </w:p>
    <w:p w:rsidR="00B46345" w:rsidP="00B46345">
      <w:pPr>
        <w:pStyle w:val="Question"/>
      </w:pPr>
      <w:r w:rsidRPr="00B8699D">
        <w:rPr>
          <w:rStyle w:val="PlaceholderText"/>
          <w:b/>
          <w:color w:val="auto"/>
        </w:rPr>
        <w:t>Baroness Young of Old Scone:</w:t>
      </w:r>
      <w:r w:rsidRPr="006B4879">
        <w:t xml:space="preserve"> </w:t>
      </w:r>
      <w:r w:rsidRPr="00A40153">
        <w:t>The questions</w:t>
      </w:r>
      <w:r>
        <w:t xml:space="preserve"> that</w:t>
      </w:r>
      <w:r w:rsidRPr="00A40153">
        <w:t xml:space="preserve"> I was going to ask </w:t>
      </w:r>
      <w:r w:rsidRPr="00A40153">
        <w:t>have</w:t>
      </w:r>
      <w:r w:rsidRPr="00A40153">
        <w:t xml:space="preserve"> pretty well been answered</w:t>
      </w:r>
      <w:r>
        <w:t>,</w:t>
      </w:r>
      <w:r w:rsidRPr="00A40153">
        <w:t xml:space="preserve"> but they raise another question</w:t>
      </w:r>
      <w:r>
        <w:t>.</w:t>
      </w:r>
      <w:r w:rsidRPr="00A40153">
        <w:t xml:space="preserve"> If we are predicting </w:t>
      </w:r>
      <w:r>
        <w:t xml:space="preserve">an </w:t>
      </w:r>
      <w:r w:rsidRPr="00A40153">
        <w:t>as</w:t>
      </w:r>
      <w:r>
        <w:t xml:space="preserve"> </w:t>
      </w:r>
      <w:r w:rsidRPr="00A40153">
        <w:t>yet unsized uplift in long</w:t>
      </w:r>
      <w:r w:rsidRPr="00A40153">
        <w:noBreakHyphen/>
        <w:t>term morbidity</w:t>
      </w:r>
      <w:r>
        <w:t>,</w:t>
      </w:r>
      <w:r w:rsidRPr="00A40153">
        <w:t xml:space="preserve"> ranging from fatigue right up to serious kidney and other damage, </w:t>
      </w:r>
      <w:r>
        <w:t>are you aware of</w:t>
      </w:r>
      <w:r w:rsidRPr="00A40153">
        <w:t xml:space="preserve"> anybody who is actually planning for dealing with th</w:t>
      </w:r>
      <w:r>
        <w:t>at</w:t>
      </w:r>
      <w:r w:rsidRPr="00A40153">
        <w:t xml:space="preserve"> in the way that you described</w:t>
      </w:r>
      <w:r>
        <w:t>—</w:t>
      </w:r>
      <w:r w:rsidRPr="00A40153">
        <w:t>in a multiple</w:t>
      </w:r>
      <w:r w:rsidR="00142EF7">
        <w:t>-</w:t>
      </w:r>
      <w:r w:rsidRPr="00A40153">
        <w:t xml:space="preserve">morbidity integrated way </w:t>
      </w:r>
      <w:r>
        <w:t>that</w:t>
      </w:r>
      <w:r w:rsidRPr="00A40153">
        <w:t xml:space="preserve"> includes physical a</w:t>
      </w:r>
      <w:r>
        <w:t>nd</w:t>
      </w:r>
      <w:r w:rsidRPr="00A40153">
        <w:t xml:space="preserve"> mental health? Is </w:t>
      </w:r>
      <w:r>
        <w:t xml:space="preserve">the </w:t>
      </w:r>
      <w:r w:rsidRPr="00A40153">
        <w:t>NHS planning to cope with th</w:t>
      </w:r>
      <w:r>
        <w:t>at, or is it being dealt with piecemeal at local level?</w:t>
      </w:r>
    </w:p>
    <w:p w:rsidR="00B46345" w:rsidP="00B46345">
      <w:pPr>
        <w:pStyle w:val="Answer"/>
      </w:pPr>
      <w:r w:rsidRPr="00B8699D">
        <w:rPr>
          <w:rStyle w:val="PlaceholderText"/>
          <w:b/>
          <w:i/>
          <w:color w:val="auto"/>
        </w:rPr>
        <w:t xml:space="preserve">Professor Donal </w:t>
      </w:r>
      <w:r w:rsidRPr="00B8699D">
        <w:rPr>
          <w:rStyle w:val="PlaceholderText"/>
          <w:b/>
          <w:i/>
          <w:color w:val="auto"/>
        </w:rPr>
        <w:t>O’Donoghue</w:t>
      </w:r>
      <w:r w:rsidRPr="00B8699D">
        <w:rPr>
          <w:rStyle w:val="PlaceholderText"/>
          <w:b/>
          <w:i/>
          <w:color w:val="auto"/>
        </w:rPr>
        <w:t>:</w:t>
      </w:r>
      <w:r w:rsidRPr="00876BDC">
        <w:t xml:space="preserve"> </w:t>
      </w:r>
      <w:r w:rsidRPr="00A40153">
        <w:t xml:space="preserve">It would be fair to say </w:t>
      </w:r>
      <w:r>
        <w:t xml:space="preserve">that </w:t>
      </w:r>
      <w:r w:rsidRPr="00A40153">
        <w:t>people are just getting by</w:t>
      </w:r>
      <w:r>
        <w:t>,</w:t>
      </w:r>
      <w:r w:rsidRPr="00A40153">
        <w:t xml:space="preserve"> with the second wave perhaps starting</w:t>
      </w:r>
      <w:r>
        <w:t>,</w:t>
      </w:r>
      <w:r w:rsidRPr="00A40153">
        <w:t xml:space="preserve"> and</w:t>
      </w:r>
      <w:r>
        <w:t xml:space="preserve"> </w:t>
      </w:r>
      <w:r w:rsidRPr="00A40153">
        <w:t>trying to maintain the services that have been brought back and</w:t>
      </w:r>
      <w:r>
        <w:t xml:space="preserve"> </w:t>
      </w:r>
      <w:r w:rsidRPr="00A40153">
        <w:t>manag</w:t>
      </w:r>
      <w:r>
        <w:t>e</w:t>
      </w:r>
      <w:r w:rsidRPr="00A40153">
        <w:t xml:space="preserve"> a workforce that has been fairly battered with things.</w:t>
      </w:r>
      <w:r>
        <w:t xml:space="preserve"> It is not there.</w:t>
      </w:r>
    </w:p>
    <w:p w:rsidR="00B46345" w:rsidP="00B46345">
      <w:pPr>
        <w:pStyle w:val="Answer"/>
      </w:pPr>
      <w:r>
        <w:t>S</w:t>
      </w:r>
      <w:r w:rsidRPr="00A40153">
        <w:t>ome very good research is being put in place</w:t>
      </w:r>
      <w:r>
        <w:t>, and we</w:t>
      </w:r>
      <w:r w:rsidRPr="00A40153">
        <w:t xml:space="preserve"> heard a </w:t>
      </w:r>
      <w:r>
        <w:t>little</w:t>
      </w:r>
      <w:r w:rsidRPr="00A40153">
        <w:t xml:space="preserve"> about that in the last session</w:t>
      </w:r>
      <w:r>
        <w:t>; but it</w:t>
      </w:r>
      <w:r w:rsidRPr="00A40153">
        <w:t xml:space="preserve"> has excluded some datasets</w:t>
      </w:r>
      <w:r>
        <w:t>.</w:t>
      </w:r>
      <w:r w:rsidRPr="00A40153">
        <w:t xml:space="preserve"> </w:t>
      </w:r>
      <w:r>
        <w:t>I</w:t>
      </w:r>
      <w:r w:rsidRPr="00A40153">
        <w:t xml:space="preserve">t is not linked to the renal </w:t>
      </w:r>
      <w:r>
        <w:t>r</w:t>
      </w:r>
      <w:r w:rsidRPr="00A40153">
        <w:t>egistry. There is a great opportunity to link our datasets</w:t>
      </w:r>
      <w:r>
        <w:t>,</w:t>
      </w:r>
      <w:r w:rsidRPr="00A40153">
        <w:t xml:space="preserve"> which will tell us things we can model and plan for. That is something we very much should do.</w:t>
      </w:r>
    </w:p>
    <w:p w:rsidR="00B46345" w:rsidP="00B46345">
      <w:pPr>
        <w:pStyle w:val="Answer"/>
      </w:pPr>
      <w:r w:rsidRPr="00A40153">
        <w:t>The service model need</w:t>
      </w:r>
      <w:r>
        <w:t>s</w:t>
      </w:r>
      <w:r w:rsidRPr="00A40153">
        <w:t xml:space="preserve"> to be challenged.</w:t>
      </w:r>
      <w:r>
        <w:t xml:space="preserve"> </w:t>
      </w:r>
      <w:r w:rsidRPr="00A40153">
        <w:t>The only realistic way</w:t>
      </w:r>
      <w:r>
        <w:t xml:space="preserve"> </w:t>
      </w:r>
      <w:r w:rsidRPr="00A40153">
        <w:t xml:space="preserve">we can put in a service model to monitor and support people is </w:t>
      </w:r>
      <w:r>
        <w:t xml:space="preserve">by having </w:t>
      </w:r>
      <w:r w:rsidRPr="00A40153">
        <w:t>one that is holistic</w:t>
      </w:r>
      <w:r>
        <w:t>,</w:t>
      </w:r>
      <w:r w:rsidRPr="00A40153">
        <w:t xml:space="preserve"> because otherwise we </w:t>
      </w:r>
      <w:r>
        <w:t xml:space="preserve">will </w:t>
      </w:r>
      <w:r w:rsidRPr="00A40153">
        <w:t xml:space="preserve">have three or four people involved in </w:t>
      </w:r>
      <w:r w:rsidRPr="00A40153">
        <w:t>each individual</w:t>
      </w:r>
      <w:r>
        <w:t>’</w:t>
      </w:r>
      <w:r w:rsidRPr="00A40153">
        <w:t>s</w:t>
      </w:r>
      <w:r w:rsidRPr="00A40153">
        <w:t xml:space="preserve"> care.</w:t>
      </w:r>
    </w:p>
    <w:p w:rsidR="00B46345" w:rsidP="00B46345">
      <w:pPr>
        <w:pStyle w:val="Remark"/>
      </w:pPr>
      <w:r w:rsidRPr="00B90E2C">
        <w:rPr>
          <w:rStyle w:val="PlaceholderText"/>
          <w:b/>
          <w:color w:val="auto"/>
        </w:rPr>
        <w:t>The Chair:</w:t>
      </w:r>
      <w:r>
        <w:t xml:space="preserve"> </w:t>
      </w:r>
      <w:r w:rsidRPr="00A40153">
        <w:t xml:space="preserve">Professor </w:t>
      </w:r>
      <w:r w:rsidRPr="00A40153">
        <w:t>O</w:t>
      </w:r>
      <w:r>
        <w:t>’</w:t>
      </w:r>
      <w:r w:rsidRPr="00A40153">
        <w:t>Donoghue</w:t>
      </w:r>
      <w:r w:rsidRPr="00A40153">
        <w:t>, as an officer of a professional organisation</w:t>
      </w:r>
      <w:r>
        <w:t>,</w:t>
      </w:r>
      <w:r w:rsidRPr="00A40153">
        <w:t xml:space="preserve"> do you think </w:t>
      </w:r>
      <w:r>
        <w:t xml:space="preserve">that </w:t>
      </w:r>
      <w:r w:rsidRPr="00A40153">
        <w:t>the professional organisations should get to</w:t>
      </w:r>
      <w:r>
        <w:t>gether</w:t>
      </w:r>
      <w:r w:rsidRPr="00A40153">
        <w:t xml:space="preserve"> to thrash out what kind of services w</w:t>
      </w:r>
      <w:r>
        <w:t>e</w:t>
      </w:r>
      <w:r w:rsidRPr="00A40153">
        <w:t xml:space="preserve"> require for people who have been infected with C</w:t>
      </w:r>
      <w:r>
        <w:t>ovid</w:t>
      </w:r>
      <w:r w:rsidRPr="00A40153">
        <w:noBreakHyphen/>
        <w:t xml:space="preserve">19 and </w:t>
      </w:r>
      <w:r>
        <w:t xml:space="preserve">the </w:t>
      </w:r>
      <w:r w:rsidRPr="00A40153">
        <w:t>problems</w:t>
      </w:r>
      <w:r>
        <w:t xml:space="preserve"> </w:t>
      </w:r>
      <w:r w:rsidRPr="00A40153">
        <w:t xml:space="preserve">they will suffer in </w:t>
      </w:r>
      <w:r>
        <w:t xml:space="preserve">the </w:t>
      </w:r>
      <w:r w:rsidRPr="00A40153">
        <w:t>long</w:t>
      </w:r>
      <w:r>
        <w:t xml:space="preserve"> </w:t>
      </w:r>
      <w:r w:rsidRPr="00A40153">
        <w:t>term?</w:t>
      </w:r>
    </w:p>
    <w:p w:rsidR="00B46345" w:rsidP="00B46345">
      <w:pPr>
        <w:pStyle w:val="Answer"/>
      </w:pPr>
      <w:r w:rsidRPr="00B90E2C">
        <w:rPr>
          <w:rStyle w:val="PlaceholderText"/>
          <w:b/>
          <w:i/>
          <w:color w:val="auto"/>
        </w:rPr>
        <w:t xml:space="preserve">Professor Donal </w:t>
      </w:r>
      <w:r w:rsidRPr="00B90E2C">
        <w:rPr>
          <w:rStyle w:val="PlaceholderText"/>
          <w:b/>
          <w:i/>
          <w:color w:val="auto"/>
        </w:rPr>
        <w:t>O’Donoghue</w:t>
      </w:r>
      <w:r w:rsidRPr="00B90E2C">
        <w:rPr>
          <w:rStyle w:val="PlaceholderText"/>
          <w:b/>
          <w:i/>
          <w:color w:val="auto"/>
        </w:rPr>
        <w:t>:</w:t>
      </w:r>
      <w:r>
        <w:t xml:space="preserve"> Yes.</w:t>
      </w:r>
    </w:p>
    <w:p w:rsidR="00B46345" w:rsidP="00B46345">
      <w:pPr>
        <w:pStyle w:val="Remark"/>
      </w:pPr>
      <w:r w:rsidRPr="00B90E2C">
        <w:rPr>
          <w:rStyle w:val="PlaceholderText"/>
          <w:b/>
          <w:color w:val="auto"/>
        </w:rPr>
        <w:t>The Chair:</w:t>
      </w:r>
      <w:r>
        <w:t xml:space="preserve"> M</w:t>
      </w:r>
      <w:r w:rsidRPr="00A40153">
        <w:t xml:space="preserve">ight </w:t>
      </w:r>
      <w:r>
        <w:t xml:space="preserve">that </w:t>
      </w:r>
      <w:r w:rsidRPr="00A40153">
        <w:t>happen soon?</w:t>
      </w:r>
    </w:p>
    <w:p w:rsidR="00B46345" w:rsidP="00B46345">
      <w:pPr>
        <w:pStyle w:val="Answer"/>
      </w:pPr>
      <w:r w:rsidRPr="004972A3">
        <w:rPr>
          <w:rStyle w:val="PlaceholderText"/>
          <w:b/>
          <w:i/>
          <w:color w:val="auto"/>
        </w:rPr>
        <w:t xml:space="preserve">Professor Donal </w:t>
      </w:r>
      <w:r w:rsidRPr="004972A3">
        <w:rPr>
          <w:rStyle w:val="PlaceholderText"/>
          <w:b/>
          <w:i/>
          <w:color w:val="auto"/>
        </w:rPr>
        <w:t>O’Donoghue</w:t>
      </w:r>
      <w:r w:rsidRPr="004972A3">
        <w:rPr>
          <w:rStyle w:val="PlaceholderText"/>
          <w:b/>
          <w:i/>
          <w:color w:val="auto"/>
        </w:rPr>
        <w:t>:</w:t>
      </w:r>
      <w:r>
        <w:t xml:space="preserve"> </w:t>
      </w:r>
      <w:r w:rsidRPr="00A40153">
        <w:t>I hope</w:t>
      </w:r>
      <w:r>
        <w:t xml:space="preserve"> </w:t>
      </w:r>
      <w:r w:rsidRPr="00A40153">
        <w:t xml:space="preserve">it will. </w:t>
      </w:r>
      <w:r>
        <w:t>W</w:t>
      </w:r>
      <w:r w:rsidRPr="00A40153">
        <w:t>e are working in that direction</w:t>
      </w:r>
      <w:r>
        <w:t>,</w:t>
      </w:r>
      <w:r w:rsidRPr="00A40153">
        <w:t xml:space="preserve"> but anything that can be done to support </w:t>
      </w:r>
      <w:r>
        <w:t>it</w:t>
      </w:r>
      <w:r w:rsidRPr="00A40153">
        <w:t xml:space="preserve"> </w:t>
      </w:r>
      <w:r>
        <w:t>would</w:t>
      </w:r>
      <w:r w:rsidRPr="00A40153">
        <w:t xml:space="preserve"> be helpful.</w:t>
      </w:r>
    </w:p>
    <w:p w:rsidR="00B46345" w:rsidP="00B46345">
      <w:pPr>
        <w:pStyle w:val="Question"/>
      </w:pPr>
      <w:r w:rsidRPr="005B75B4">
        <w:rPr>
          <w:rStyle w:val="PlaceholderText"/>
          <w:b/>
          <w:color w:val="auto"/>
        </w:rPr>
        <w:t>Baroness Blackwood of North Oxford:</w:t>
      </w:r>
      <w:r w:rsidRPr="000B5992">
        <w:t xml:space="preserve"> </w:t>
      </w:r>
      <w:r w:rsidRPr="00A40153">
        <w:t>I want to follow up on Baroness Manningham</w:t>
      </w:r>
      <w:r w:rsidRPr="00A40153">
        <w:noBreakHyphen/>
        <w:t>Buller</w:t>
      </w:r>
      <w:r>
        <w:t>’s</w:t>
      </w:r>
      <w:r w:rsidRPr="00A40153">
        <w:t xml:space="preserve"> earlier</w:t>
      </w:r>
      <w:r>
        <w:t xml:space="preserve"> question</w:t>
      </w:r>
      <w:r w:rsidRPr="00A40153">
        <w:t xml:space="preserve"> about research gaps. Do the witnesses know if there are any plans</w:t>
      </w:r>
      <w:r>
        <w:t>,</w:t>
      </w:r>
      <w:r w:rsidRPr="00A40153">
        <w:t xml:space="preserve"> or think</w:t>
      </w:r>
      <w:r>
        <w:t xml:space="preserve"> </w:t>
      </w:r>
      <w:r w:rsidRPr="00A40153">
        <w:t>there is any value</w:t>
      </w:r>
      <w:r>
        <w:t xml:space="preserve"> in them,</w:t>
      </w:r>
      <w:r w:rsidRPr="00A40153">
        <w:t xml:space="preserve"> </w:t>
      </w:r>
      <w:r>
        <w:t>to compare</w:t>
      </w:r>
      <w:r w:rsidRPr="00A40153">
        <w:t xml:space="preserve"> the long</w:t>
      </w:r>
      <w:r>
        <w:t>-</w:t>
      </w:r>
      <w:r w:rsidRPr="00A40153">
        <w:t>Covid</w:t>
      </w:r>
      <w:r w:rsidRPr="00A40153">
        <w:t xml:space="preserve"> cohort tha</w:t>
      </w:r>
      <w:r>
        <w:t xml:space="preserve">t </w:t>
      </w:r>
      <w:r w:rsidRPr="00A40153">
        <w:t>is emerging</w:t>
      </w:r>
      <w:r>
        <w:t xml:space="preserve"> with other post-viral and chronic fatigue syndrome cohorts? Are there</w:t>
      </w:r>
      <w:r w:rsidRPr="00A40153">
        <w:t xml:space="preserve"> datasets that are relevant?</w:t>
      </w:r>
      <w:r>
        <w:t xml:space="preserve"> Would that be valuable in understanding how to go forward?</w:t>
      </w:r>
    </w:p>
    <w:p w:rsidR="00B46345" w:rsidP="00B46345">
      <w:pPr>
        <w:pStyle w:val="Answer"/>
      </w:pPr>
      <w:r w:rsidRPr="005B75B4">
        <w:rPr>
          <w:rStyle w:val="PlaceholderText"/>
          <w:b/>
          <w:i/>
          <w:color w:val="auto"/>
        </w:rPr>
        <w:t>Professor Tom Solomon:</w:t>
      </w:r>
      <w:r>
        <w:t xml:space="preserve"> </w:t>
      </w:r>
      <w:r w:rsidRPr="00A40153">
        <w:t xml:space="preserve">That is </w:t>
      </w:r>
      <w:r w:rsidRPr="00A40153">
        <w:t>a really interesting</w:t>
      </w:r>
      <w:r w:rsidRPr="00A40153">
        <w:t xml:space="preserve"> and useful comment. </w:t>
      </w:r>
      <w:r>
        <w:t>The</w:t>
      </w:r>
      <w:r w:rsidRPr="00A40153">
        <w:t xml:space="preserve"> </w:t>
      </w:r>
      <w:r>
        <w:t>l</w:t>
      </w:r>
      <w:r w:rsidRPr="00A40153">
        <w:t>ong</w:t>
      </w:r>
      <w:r>
        <w:t>-</w:t>
      </w:r>
      <w:r w:rsidRPr="00A40153">
        <w:t>Covid</w:t>
      </w:r>
      <w:r w:rsidRPr="00A40153">
        <w:t xml:space="preserve"> cohort</w:t>
      </w:r>
      <w:r>
        <w:t xml:space="preserve"> is an emerging area</w:t>
      </w:r>
      <w:r w:rsidRPr="00A40153">
        <w:t xml:space="preserve">. Some people feel very strongly </w:t>
      </w:r>
      <w:r>
        <w:t>that they do not want to be grouped with the idea that it</w:t>
      </w:r>
      <w:r w:rsidRPr="00A40153">
        <w:t xml:space="preserve"> is a post</w:t>
      </w:r>
      <w:r>
        <w:t>-</w:t>
      </w:r>
      <w:r w:rsidRPr="00A40153">
        <w:t>viral fatigue syndrome or chronic fatigue syndrome.</w:t>
      </w:r>
      <w:r>
        <w:t xml:space="preserve"> C</w:t>
      </w:r>
      <w:r w:rsidRPr="00A40153">
        <w:t>omparing patients can always be helpful</w:t>
      </w:r>
      <w:r>
        <w:t xml:space="preserve">. Accordingly, </w:t>
      </w:r>
      <w:r w:rsidRPr="00A40153">
        <w:t>it can help</w:t>
      </w:r>
      <w:r>
        <w:t xml:space="preserve"> to</w:t>
      </w:r>
      <w:r w:rsidRPr="00A40153">
        <w:t xml:space="preserve"> guide</w:t>
      </w:r>
      <w:r>
        <w:t xml:space="preserve"> services.</w:t>
      </w:r>
    </w:p>
    <w:p w:rsidR="00B46345" w:rsidP="00B46345">
      <w:pPr>
        <w:pStyle w:val="Question"/>
      </w:pPr>
      <w:r w:rsidRPr="003E2439">
        <w:rPr>
          <w:rStyle w:val="PlaceholderText"/>
          <w:b/>
          <w:color w:val="auto"/>
        </w:rPr>
        <w:t>Baroness Manningham-Buller:</w:t>
      </w:r>
      <w:r w:rsidRPr="004F3199">
        <w:t xml:space="preserve"> </w:t>
      </w:r>
      <w:r w:rsidR="00142EF7">
        <w:t xml:space="preserve">Our </w:t>
      </w:r>
      <w:r w:rsidRPr="00A40153">
        <w:t xml:space="preserve">witnesses </w:t>
      </w:r>
      <w:r w:rsidR="00142EF7">
        <w:t>might not be able to</w:t>
      </w:r>
      <w:r w:rsidRPr="00A40153">
        <w:t xml:space="preserve"> </w:t>
      </w:r>
      <w:r w:rsidRPr="00A40153">
        <w:t>answer this question</w:t>
      </w:r>
      <w:r>
        <w:t xml:space="preserve">, </w:t>
      </w:r>
      <w:r w:rsidRPr="00A40153">
        <w:t>but I would like to follow up something that Lord Ridley asked</w:t>
      </w:r>
      <w:r>
        <w:t>. Do</w:t>
      </w:r>
      <w:r w:rsidRPr="00A40153">
        <w:t xml:space="preserve"> we</w:t>
      </w:r>
      <w:r>
        <w:t xml:space="preserve"> </w:t>
      </w:r>
      <w:r w:rsidRPr="00A40153">
        <w:t xml:space="preserve">have any data </w:t>
      </w:r>
      <w:r>
        <w:t xml:space="preserve">yet </w:t>
      </w:r>
      <w:r w:rsidRPr="00A40153">
        <w:t>on suicide</w:t>
      </w:r>
      <w:r>
        <w:t>s</w:t>
      </w:r>
      <w:r w:rsidRPr="00A40153">
        <w:t xml:space="preserve"> or in</w:t>
      </w:r>
      <w:r>
        <w:t>-</w:t>
      </w:r>
      <w:r w:rsidRPr="00A40153">
        <w:t>hospital admissions for those who have not had the disease</w:t>
      </w:r>
      <w:r>
        <w:t>,</w:t>
      </w:r>
      <w:r w:rsidRPr="00A40153">
        <w:t xml:space="preserve"> </w:t>
      </w:r>
      <w:r>
        <w:t>as</w:t>
      </w:r>
      <w:r w:rsidRPr="00A40153">
        <w:t xml:space="preserve"> far as </w:t>
      </w:r>
      <w:r>
        <w:t>they</w:t>
      </w:r>
      <w:r w:rsidRPr="00A40153">
        <w:t xml:space="preserve"> know</w:t>
      </w:r>
      <w:r>
        <w:t>, but are</w:t>
      </w:r>
      <w:r w:rsidRPr="00A40153">
        <w:t xml:space="preserve"> deeply affected by it mentally</w:t>
      </w:r>
      <w:r>
        <w:t>?</w:t>
      </w:r>
    </w:p>
    <w:p w:rsidR="00B46345" w:rsidP="00B46345">
      <w:pPr>
        <w:pStyle w:val="Answer"/>
      </w:pPr>
      <w:r w:rsidRPr="003E2439">
        <w:rPr>
          <w:rStyle w:val="PlaceholderText"/>
          <w:b/>
          <w:i/>
          <w:color w:val="auto"/>
        </w:rPr>
        <w:t>Professor Tom Solomon:</w:t>
      </w:r>
      <w:r>
        <w:t xml:space="preserve"> When</w:t>
      </w:r>
      <w:r w:rsidRPr="00A40153">
        <w:t xml:space="preserve"> looking at such data</w:t>
      </w:r>
      <w:r>
        <w:t>,</w:t>
      </w:r>
      <w:r w:rsidRPr="00A40153">
        <w:t xml:space="preserve"> particularly hospital admissions</w:t>
      </w:r>
      <w:r>
        <w:t>,</w:t>
      </w:r>
      <w:r w:rsidRPr="00A40153">
        <w:t xml:space="preserve"> </w:t>
      </w:r>
      <w:r>
        <w:t xml:space="preserve">it </w:t>
      </w:r>
      <w:r w:rsidRPr="00A40153">
        <w:t>is difficult to understand quite what</w:t>
      </w:r>
      <w:r>
        <w:t xml:space="preserve"> i</w:t>
      </w:r>
      <w:r w:rsidRPr="00A40153">
        <w:t>t means</w:t>
      </w:r>
      <w:r>
        <w:t>.</w:t>
      </w:r>
      <w:r w:rsidRPr="00A40153">
        <w:t xml:space="preserve"> </w:t>
      </w:r>
      <w:r>
        <w:t>H</w:t>
      </w:r>
      <w:r w:rsidRPr="00A40153">
        <w:t>ospital admissions across the board were reduced at the start of the pandemic</w:t>
      </w:r>
      <w:r>
        <w:t>,</w:t>
      </w:r>
      <w:r w:rsidRPr="00A40153">
        <w:t xml:space="preserve"> so just looking at hospital a</w:t>
      </w:r>
      <w:r>
        <w:t>d</w:t>
      </w:r>
      <w:r w:rsidRPr="00A40153">
        <w:t xml:space="preserve">missions </w:t>
      </w:r>
      <w:r>
        <w:t>will</w:t>
      </w:r>
      <w:r w:rsidRPr="00A40153">
        <w:t xml:space="preserve"> not necessarily give you an answer.</w:t>
      </w:r>
    </w:p>
    <w:p w:rsidR="00B46345" w:rsidP="00B46345">
      <w:pPr>
        <w:pStyle w:val="Answer"/>
      </w:pPr>
      <w:r w:rsidRPr="00A40153">
        <w:t>There</w:t>
      </w:r>
      <w:r>
        <w:t xml:space="preserve"> </w:t>
      </w:r>
      <w:r w:rsidRPr="00A40153">
        <w:t xml:space="preserve">is quite a bit </w:t>
      </w:r>
      <w:r>
        <w:t xml:space="preserve">of </w:t>
      </w:r>
      <w:r w:rsidRPr="00A40153">
        <w:t>data now showing</w:t>
      </w:r>
      <w:r>
        <w:t xml:space="preserve"> that</w:t>
      </w:r>
      <w:r w:rsidRPr="00A40153">
        <w:t xml:space="preserve"> Covid</w:t>
      </w:r>
      <w:r>
        <w:t>-</w:t>
      </w:r>
      <w:r w:rsidRPr="00A40153">
        <w:t>19 is associated with increased anxiety</w:t>
      </w:r>
      <w:r>
        <w:t xml:space="preserve">, </w:t>
      </w:r>
      <w:r w:rsidRPr="00A40153">
        <w:t>depression</w:t>
      </w:r>
      <w:r>
        <w:t>,</w:t>
      </w:r>
      <w:r w:rsidRPr="00A40153">
        <w:t xml:space="preserve"> </w:t>
      </w:r>
      <w:r>
        <w:t>et cetera. I think there are some data on</w:t>
      </w:r>
      <w:r w:rsidRPr="00A40153">
        <w:t xml:space="preserve"> elevated suicide risk</w:t>
      </w:r>
      <w:r>
        <w:t>,</w:t>
      </w:r>
      <w:r w:rsidRPr="00A40153">
        <w:t xml:space="preserve"> but I am not completely sure </w:t>
      </w:r>
      <w:r>
        <w:t>about</w:t>
      </w:r>
      <w:r w:rsidRPr="00A40153">
        <w:t xml:space="preserve"> th</w:t>
      </w:r>
      <w:r>
        <w:t>ose.</w:t>
      </w:r>
      <w:r w:rsidRPr="00A40153">
        <w:t xml:space="preserve"> </w:t>
      </w:r>
      <w:r>
        <w:t>Lord Winston talked about</w:t>
      </w:r>
      <w:r w:rsidRPr="00A40153">
        <w:t xml:space="preserve"> gaps in the remit of this </w:t>
      </w:r>
      <w:r w:rsidR="00304551">
        <w:t>c</w:t>
      </w:r>
      <w:r>
        <w:t>ommittee</w:t>
      </w:r>
      <w:r w:rsidRPr="00A40153">
        <w:t xml:space="preserve"> so far. I</w:t>
      </w:r>
      <w:r>
        <w:t xml:space="preserve"> do not know whether</w:t>
      </w:r>
      <w:r w:rsidRPr="00A40153">
        <w:t xml:space="preserve"> you plan to have somebody with real expertise in mental health </w:t>
      </w:r>
      <w:r>
        <w:t xml:space="preserve">to </w:t>
      </w:r>
      <w:r w:rsidRPr="00A40153">
        <w:t>talk to you.</w:t>
      </w:r>
    </w:p>
    <w:p w:rsidR="00B46345" w:rsidP="00B46345">
      <w:pPr>
        <w:pStyle w:val="Remark"/>
      </w:pPr>
      <w:r w:rsidRPr="00B14399">
        <w:rPr>
          <w:rStyle w:val="PlaceholderText"/>
          <w:b/>
          <w:color w:val="auto"/>
        </w:rPr>
        <w:t>The Chair:</w:t>
      </w:r>
      <w:r>
        <w:t xml:space="preserve"> </w:t>
      </w:r>
      <w:r w:rsidRPr="00A40153">
        <w:t>We have sessions</w:t>
      </w:r>
      <w:r>
        <w:t xml:space="preserve"> on mental health</w:t>
      </w:r>
      <w:r w:rsidRPr="00A40153">
        <w:t xml:space="preserve"> next week</w:t>
      </w:r>
      <w:r>
        <w:t>.</w:t>
      </w:r>
    </w:p>
    <w:p w:rsidR="00B46345" w:rsidP="00B46345">
      <w:pPr>
        <w:pStyle w:val="Answer"/>
      </w:pPr>
      <w:r w:rsidRPr="00B14399">
        <w:rPr>
          <w:rStyle w:val="PlaceholderText"/>
          <w:b/>
          <w:i/>
          <w:color w:val="auto"/>
        </w:rPr>
        <w:t>Professor Tom Solomon:</w:t>
      </w:r>
      <w:r>
        <w:t xml:space="preserve"> Good.</w:t>
      </w:r>
    </w:p>
    <w:p w:rsidR="00B46345" w:rsidP="00B46345">
      <w:pPr>
        <w:pStyle w:val="Remark"/>
      </w:pPr>
      <w:r w:rsidRPr="00B14399">
        <w:rPr>
          <w:rStyle w:val="PlaceholderText"/>
          <w:b/>
          <w:color w:val="auto"/>
        </w:rPr>
        <w:t>The Chair:</w:t>
      </w:r>
      <w:r>
        <w:t xml:space="preserve"> Baroness Manningham-Buller,</w:t>
      </w:r>
      <w:r w:rsidRPr="00A40153">
        <w:t xml:space="preserve"> do you have </w:t>
      </w:r>
      <w:r>
        <w:t xml:space="preserve">any </w:t>
      </w:r>
      <w:r w:rsidRPr="00A40153">
        <w:t>other</w:t>
      </w:r>
      <w:r>
        <w:t xml:space="preserve"> questions</w:t>
      </w:r>
      <w:r w:rsidRPr="00A40153">
        <w:t>?</w:t>
      </w:r>
    </w:p>
    <w:p w:rsidR="00B46345" w:rsidP="00B46345">
      <w:pPr>
        <w:pStyle w:val="Remark"/>
      </w:pPr>
      <w:r w:rsidRPr="000101F6">
        <w:rPr>
          <w:rStyle w:val="PlaceholderText"/>
          <w:b/>
          <w:color w:val="auto"/>
        </w:rPr>
        <w:t>Baroness Manningham-Buller:</w:t>
      </w:r>
      <w:r>
        <w:t xml:space="preserve"> T</w:t>
      </w:r>
      <w:r w:rsidRPr="00A40153">
        <w:t>hat was the main one</w:t>
      </w:r>
      <w:r>
        <w:t xml:space="preserve">. I was interested in the effect on people who </w:t>
      </w:r>
      <w:r w:rsidRPr="00A40153">
        <w:t xml:space="preserve">did not have </w:t>
      </w:r>
      <w:r w:rsidRPr="00A40153">
        <w:t>Covid</w:t>
      </w:r>
      <w:r w:rsidRPr="00A40153">
        <w:t xml:space="preserve">. </w:t>
      </w:r>
      <w:r>
        <w:t>A</w:t>
      </w:r>
      <w:r w:rsidRPr="00A40153">
        <w:t>s you say</w:t>
      </w:r>
      <w:r>
        <w:t xml:space="preserve">, </w:t>
      </w:r>
      <w:r w:rsidRPr="00A40153">
        <w:t>we will come to th</w:t>
      </w:r>
      <w:r>
        <w:t>at</w:t>
      </w:r>
      <w:r w:rsidRPr="00A40153">
        <w:t xml:space="preserve"> next week.</w:t>
      </w:r>
    </w:p>
    <w:p w:rsidR="00B46345" w:rsidP="00B46345">
      <w:pPr>
        <w:pStyle w:val="Question"/>
      </w:pPr>
      <w:r w:rsidRPr="000101F6">
        <w:rPr>
          <w:rStyle w:val="PlaceholderText"/>
          <w:b/>
          <w:color w:val="auto"/>
        </w:rPr>
        <w:t>The Chair:</w:t>
      </w:r>
      <w:r>
        <w:t xml:space="preserve"> There are</w:t>
      </w:r>
      <w:r w:rsidRPr="00A40153">
        <w:t xml:space="preserve"> only two minutes left</w:t>
      </w:r>
      <w:r>
        <w:t>, so</w:t>
      </w:r>
      <w:r w:rsidRPr="00A40153">
        <w:t xml:space="preserve"> could</w:t>
      </w:r>
      <w:r>
        <w:t xml:space="preserve"> I</w:t>
      </w:r>
      <w:r w:rsidRPr="00A40153">
        <w:t xml:space="preserve"> ask a </w:t>
      </w:r>
      <w:r>
        <w:t xml:space="preserve">very </w:t>
      </w:r>
      <w:r w:rsidRPr="00A40153">
        <w:t xml:space="preserve">quick question and </w:t>
      </w:r>
      <w:r>
        <w:t>get</w:t>
      </w:r>
      <w:r w:rsidRPr="00A40153">
        <w:t xml:space="preserve"> a quick answer</w:t>
      </w:r>
      <w:r>
        <w:t>?</w:t>
      </w:r>
      <w:r w:rsidRPr="00A40153">
        <w:t xml:space="preserve"> It seems to me from </w:t>
      </w:r>
      <w:r>
        <w:t>the discussions that</w:t>
      </w:r>
      <w:r w:rsidRPr="00A40153">
        <w:t xml:space="preserve"> we have had that there </w:t>
      </w:r>
      <w:r>
        <w:t>are considerable</w:t>
      </w:r>
      <w:r w:rsidRPr="00A40153">
        <w:t xml:space="preserve"> gaps in research</w:t>
      </w:r>
      <w:r>
        <w:t>,</w:t>
      </w:r>
      <w:r w:rsidRPr="00A40153">
        <w:t xml:space="preserve"> particularly </w:t>
      </w:r>
      <w:r>
        <w:t xml:space="preserve">in the </w:t>
      </w:r>
      <w:r w:rsidRPr="00A40153">
        <w:t>data collection that will be required for follow</w:t>
      </w:r>
      <w:r>
        <w:t>-</w:t>
      </w:r>
      <w:r w:rsidRPr="00A40153">
        <w:t>up and research into follow</w:t>
      </w:r>
      <w:r>
        <w:t>-</w:t>
      </w:r>
      <w:r w:rsidRPr="00A40153">
        <w:t>up</w:t>
      </w:r>
      <w:r>
        <w:t>s,</w:t>
      </w:r>
      <w:r w:rsidRPr="00A40153">
        <w:t xml:space="preserve"> and </w:t>
      </w:r>
      <w:r>
        <w:t xml:space="preserve">that there is a </w:t>
      </w:r>
      <w:r w:rsidRPr="00A40153">
        <w:t>service gap for patients who have suffered from Covid</w:t>
      </w:r>
      <w:r>
        <w:t>-19 and</w:t>
      </w:r>
      <w:r w:rsidRPr="00A40153">
        <w:t xml:space="preserve"> survived but </w:t>
      </w:r>
      <w:r w:rsidR="00C05F42">
        <w:t xml:space="preserve">who </w:t>
      </w:r>
      <w:r>
        <w:t xml:space="preserve">will </w:t>
      </w:r>
      <w:r w:rsidRPr="00A40153">
        <w:t>continue to suffer because of organ damage. Would that be a good summary?</w:t>
      </w:r>
    </w:p>
    <w:p w:rsidR="00B46345" w:rsidP="00B46345">
      <w:pPr>
        <w:pStyle w:val="Answer"/>
      </w:pPr>
      <w:r w:rsidRPr="00FF4194">
        <w:rPr>
          <w:rStyle w:val="PlaceholderText"/>
          <w:b/>
          <w:i/>
          <w:color w:val="auto"/>
        </w:rPr>
        <w:t xml:space="preserve">Professor Donal </w:t>
      </w:r>
      <w:r w:rsidRPr="00FF4194">
        <w:rPr>
          <w:rStyle w:val="PlaceholderText"/>
          <w:b/>
          <w:i/>
          <w:color w:val="auto"/>
        </w:rPr>
        <w:t>O’Donoghue</w:t>
      </w:r>
      <w:r w:rsidRPr="00FF4194">
        <w:rPr>
          <w:rStyle w:val="PlaceholderText"/>
          <w:b/>
          <w:i/>
          <w:color w:val="auto"/>
        </w:rPr>
        <w:t>:</w:t>
      </w:r>
      <w:r>
        <w:t xml:space="preserve"> </w:t>
      </w:r>
      <w:r w:rsidRPr="00A40153">
        <w:t xml:space="preserve">It </w:t>
      </w:r>
      <w:r>
        <w:t>is</w:t>
      </w:r>
      <w:r w:rsidRPr="00A40153">
        <w:t xml:space="preserve"> a good summary</w:t>
      </w:r>
      <w:r>
        <w:t>, but</w:t>
      </w:r>
      <w:r w:rsidRPr="00A40153">
        <w:t xml:space="preserve"> </w:t>
      </w:r>
      <w:r>
        <w:t xml:space="preserve">it </w:t>
      </w:r>
      <w:r w:rsidRPr="00A40153">
        <w:t xml:space="preserve">misses out the </w:t>
      </w:r>
      <w:r>
        <w:t xml:space="preserve">missed opportunity to link the datasets that we have and to address the </w:t>
      </w:r>
      <w:r w:rsidRPr="00A40153">
        <w:t xml:space="preserve">IG issues that could allow that. </w:t>
      </w:r>
      <w:r>
        <w:t>W</w:t>
      </w:r>
      <w:r w:rsidRPr="00A40153">
        <w:t>e have great data</w:t>
      </w:r>
      <w:r>
        <w:t>,</w:t>
      </w:r>
      <w:r w:rsidRPr="00A40153">
        <w:t xml:space="preserve"> but some of it is still in silos. We have key issues </w:t>
      </w:r>
      <w:r>
        <w:t>with regard to</w:t>
      </w:r>
      <w:r w:rsidRPr="00A40153">
        <w:t xml:space="preserve"> the systemic follow</w:t>
      </w:r>
      <w:r>
        <w:t>-</w:t>
      </w:r>
      <w:r w:rsidRPr="00A40153">
        <w:t>up of people.</w:t>
      </w:r>
    </w:p>
    <w:p w:rsidR="00B46345" w:rsidP="00B46345">
      <w:pPr>
        <w:pStyle w:val="Answer"/>
      </w:pPr>
      <w:r w:rsidRPr="00FF4194">
        <w:rPr>
          <w:rStyle w:val="PlaceholderText"/>
          <w:b/>
          <w:i/>
          <w:color w:val="auto"/>
        </w:rPr>
        <w:t xml:space="preserve">Professor Sebastian </w:t>
      </w:r>
      <w:r w:rsidRPr="00FF4194">
        <w:rPr>
          <w:rStyle w:val="PlaceholderText"/>
          <w:b/>
          <w:i/>
          <w:color w:val="auto"/>
        </w:rPr>
        <w:t>Brandner</w:t>
      </w:r>
      <w:r w:rsidRPr="00FF4194">
        <w:rPr>
          <w:rStyle w:val="PlaceholderText"/>
          <w:b/>
          <w:i/>
          <w:color w:val="auto"/>
        </w:rPr>
        <w:t>:</w:t>
      </w:r>
      <w:r>
        <w:t xml:space="preserve"> T</w:t>
      </w:r>
      <w:r w:rsidRPr="00A40153">
        <w:t xml:space="preserve">he </w:t>
      </w:r>
      <w:r w:rsidRPr="00A40153">
        <w:t>final outcome</w:t>
      </w:r>
      <w:r w:rsidRPr="00A40153">
        <w:t xml:space="preserve"> </w:t>
      </w:r>
      <w:r>
        <w:t>for</w:t>
      </w:r>
      <w:r w:rsidRPr="00A40153">
        <w:t xml:space="preserve"> a small number of people with neurological complications is that they d</w:t>
      </w:r>
      <w:r>
        <w:t>ie</w:t>
      </w:r>
      <w:r w:rsidRPr="00A40153">
        <w:t xml:space="preserve"> of th</w:t>
      </w:r>
      <w:r>
        <w:t>o</w:t>
      </w:r>
      <w:r w:rsidRPr="00A40153">
        <w:t>se conditions</w:t>
      </w:r>
      <w:r>
        <w:t>. I</w:t>
      </w:r>
      <w:r w:rsidRPr="00A40153">
        <w:t>t would be very useful to encourage everyone involve</w:t>
      </w:r>
      <w:r>
        <w:t xml:space="preserve">d in the request and consent procedures for </w:t>
      </w:r>
      <w:r w:rsidRPr="00A40153">
        <w:t>post</w:t>
      </w:r>
      <w:r>
        <w:t>-</w:t>
      </w:r>
      <w:r w:rsidRPr="00A40153">
        <w:t>mortem</w:t>
      </w:r>
      <w:r>
        <w:t>s</w:t>
      </w:r>
      <w:r w:rsidRPr="00A40153">
        <w:t xml:space="preserve"> to ensure that we get material to investigate.</w:t>
      </w:r>
      <w:r>
        <w:t xml:space="preserve"> </w:t>
      </w:r>
      <w:r w:rsidRPr="00A40153">
        <w:t>Without post</w:t>
      </w:r>
      <w:r>
        <w:t>-</w:t>
      </w:r>
      <w:r w:rsidRPr="00A40153">
        <w:t>mortem material to investigate</w:t>
      </w:r>
      <w:r>
        <w:t xml:space="preserve"> the effects of Covid-19 on the brain, it will be much more difficult to link definite post-mortem data </w:t>
      </w:r>
      <w:r w:rsidRPr="00A40153">
        <w:t>with all the clinical data.</w:t>
      </w:r>
    </w:p>
    <w:p w:rsidR="00B46345" w:rsidP="00B46345">
      <w:pPr>
        <w:pStyle w:val="Remark"/>
      </w:pPr>
      <w:r w:rsidRPr="00A07500">
        <w:rPr>
          <w:rStyle w:val="PlaceholderText"/>
          <w:b/>
          <w:color w:val="auto"/>
        </w:rPr>
        <w:t>The Chair:</w:t>
      </w:r>
      <w:r>
        <w:t xml:space="preserve"> </w:t>
      </w:r>
      <w:r w:rsidRPr="00A40153">
        <w:t>Professor Solomon</w:t>
      </w:r>
      <w:r>
        <w:t>, do you have any comments?</w:t>
      </w:r>
    </w:p>
    <w:p w:rsidR="00B46345" w:rsidP="00B46345">
      <w:pPr>
        <w:pStyle w:val="Answer"/>
      </w:pPr>
      <w:r w:rsidRPr="00A07500">
        <w:rPr>
          <w:rStyle w:val="PlaceholderText"/>
          <w:b/>
          <w:i/>
          <w:color w:val="auto"/>
        </w:rPr>
        <w:t>Professor Tom Solomon:</w:t>
      </w:r>
      <w:r>
        <w:t xml:space="preserve"> Y</w:t>
      </w:r>
      <w:r w:rsidRPr="00A40153">
        <w:t>ou summed it up very nicely. There are service gaps</w:t>
      </w:r>
      <w:r>
        <w:t>, but this</w:t>
      </w:r>
      <w:r w:rsidRPr="00A40153">
        <w:t xml:space="preserve"> present</w:t>
      </w:r>
      <w:r>
        <w:t>s</w:t>
      </w:r>
      <w:r w:rsidRPr="00A40153">
        <w:t xml:space="preserve"> an opportunity to think about how we might do service different</w:t>
      </w:r>
      <w:r>
        <w:t>ly, in</w:t>
      </w:r>
      <w:r w:rsidRPr="00A40153">
        <w:t xml:space="preserve"> clinics where we have multiple input</w:t>
      </w:r>
      <w:r>
        <w:t>s</w:t>
      </w:r>
      <w:r w:rsidRPr="00A40153">
        <w:t>.</w:t>
      </w:r>
      <w:r>
        <w:t xml:space="preserve"> </w:t>
      </w:r>
      <w:r w:rsidRPr="00A40153">
        <w:t>We are not necessarily talking about six different consultants</w:t>
      </w:r>
      <w:r>
        <w:t xml:space="preserve"> sitting</w:t>
      </w:r>
      <w:r w:rsidRPr="00A40153">
        <w:t xml:space="preserve"> together</w:t>
      </w:r>
      <w:r>
        <w:t>; I do not think that will</w:t>
      </w:r>
      <w:r w:rsidRPr="00A40153">
        <w:t xml:space="preserve"> ever happen. </w:t>
      </w:r>
      <w:r>
        <w:t>We are talking about using opportunities. If</w:t>
      </w:r>
      <w:r w:rsidRPr="00A40153">
        <w:t xml:space="preserve"> a patient comes because of</w:t>
      </w:r>
      <w:r>
        <w:t xml:space="preserve"> a</w:t>
      </w:r>
      <w:r w:rsidRPr="00A40153">
        <w:t xml:space="preserve"> </w:t>
      </w:r>
      <w:r w:rsidRPr="00A40153">
        <w:t>renal</w:t>
      </w:r>
      <w:r w:rsidRPr="00A40153">
        <w:t xml:space="preserve"> problem</w:t>
      </w:r>
      <w:r>
        <w:t>, that may be the opportunity to provide</w:t>
      </w:r>
      <w:r w:rsidRPr="00A40153">
        <w:t xml:space="preserve"> extra input on their breathing</w:t>
      </w:r>
      <w:r>
        <w:t xml:space="preserve"> and </w:t>
      </w:r>
      <w:r w:rsidRPr="00A40153">
        <w:t>how they are coping with that,</w:t>
      </w:r>
      <w:r>
        <w:t xml:space="preserve"> whether they are coping with fatigue and stress, and whether there are other issues.</w:t>
      </w:r>
      <w:r w:rsidRPr="00A40153">
        <w:t xml:space="preserve"> </w:t>
      </w:r>
      <w:r>
        <w:t xml:space="preserve">It is about joining up services in </w:t>
      </w:r>
      <w:r w:rsidRPr="00A40153">
        <w:t>that kind</w:t>
      </w:r>
      <w:r>
        <w:t xml:space="preserve"> of</w:t>
      </w:r>
      <w:r w:rsidRPr="00A40153">
        <w:t xml:space="preserve"> way</w:t>
      </w:r>
      <w:r>
        <w:t>.</w:t>
      </w:r>
    </w:p>
    <w:p w:rsidR="00B46345" w:rsidP="00B46345">
      <w:pPr>
        <w:pStyle w:val="Remark"/>
      </w:pPr>
      <w:r w:rsidRPr="00C55795">
        <w:rPr>
          <w:rStyle w:val="PlaceholderText"/>
          <w:b/>
          <w:color w:val="auto"/>
        </w:rPr>
        <w:t>The Chair:</w:t>
      </w:r>
      <w:r>
        <w:t xml:space="preserve"> </w:t>
      </w:r>
      <w:r w:rsidRPr="00A40153">
        <w:t xml:space="preserve">Professor </w:t>
      </w:r>
      <w:r w:rsidRPr="00A40153">
        <w:t>Brandner</w:t>
      </w:r>
      <w:r w:rsidRPr="00A40153">
        <w:t>, Lord Kakkar asked the last group</w:t>
      </w:r>
      <w:r>
        <w:t xml:space="preserve"> </w:t>
      </w:r>
      <w:r w:rsidRPr="00A40153">
        <w:t>whether enough tissue material is collected from patients</w:t>
      </w:r>
      <w:r>
        <w:t>—most of whom, presumably, die—</w:t>
      </w:r>
      <w:r w:rsidRPr="00A40153">
        <w:t xml:space="preserve">from different organs to </w:t>
      </w:r>
      <w:r>
        <w:t>enable us</w:t>
      </w:r>
      <w:r w:rsidRPr="00A40153">
        <w:t xml:space="preserve"> to </w:t>
      </w:r>
      <w:r>
        <w:t xml:space="preserve">do </w:t>
      </w:r>
      <w:r w:rsidRPr="00A40153">
        <w:t xml:space="preserve">studies in </w:t>
      </w:r>
      <w:r>
        <w:t xml:space="preserve">the </w:t>
      </w:r>
      <w:r w:rsidRPr="00A40153">
        <w:t>future</w:t>
      </w:r>
      <w:r>
        <w:t>,</w:t>
      </w:r>
      <w:r w:rsidRPr="00A40153">
        <w:t xml:space="preserve"> including for</w:t>
      </w:r>
      <w:r>
        <w:t xml:space="preserve"> </w:t>
      </w:r>
      <w:r w:rsidRPr="00A40153">
        <w:t>treatment development.</w:t>
      </w:r>
    </w:p>
    <w:p w:rsidR="00B46345" w:rsidP="00B46345">
      <w:pPr>
        <w:pStyle w:val="Answer"/>
      </w:pPr>
      <w:r w:rsidRPr="00A7497B">
        <w:rPr>
          <w:rStyle w:val="PlaceholderText"/>
          <w:b/>
          <w:i/>
          <w:color w:val="auto"/>
        </w:rPr>
        <w:t xml:space="preserve">Professor Sebastian </w:t>
      </w:r>
      <w:r w:rsidRPr="00A7497B">
        <w:rPr>
          <w:rStyle w:val="PlaceholderText"/>
          <w:b/>
          <w:i/>
          <w:color w:val="auto"/>
        </w:rPr>
        <w:t>Brandner</w:t>
      </w:r>
      <w:r w:rsidRPr="00A7497B">
        <w:rPr>
          <w:rStyle w:val="PlaceholderText"/>
          <w:b/>
          <w:i/>
          <w:color w:val="auto"/>
        </w:rPr>
        <w:t>:</w:t>
      </w:r>
      <w:r>
        <w:t xml:space="preserve"> T</w:t>
      </w:r>
      <w:r w:rsidRPr="00A40153">
        <w:t>here was</w:t>
      </w:r>
      <w:r>
        <w:t xml:space="preserve"> indeed </w:t>
      </w:r>
      <w:r w:rsidRPr="00A40153">
        <w:t>very significant effort on many sides</w:t>
      </w:r>
      <w:r>
        <w:t>,</w:t>
      </w:r>
      <w:r w:rsidRPr="00A40153">
        <w:t xml:space="preserve"> and there are some amazing tissue collections. </w:t>
      </w:r>
      <w:r>
        <w:t>Giv</w:t>
      </w:r>
      <w:r w:rsidRPr="00A40153">
        <w:t>en the scale of the problem a</w:t>
      </w:r>
      <w:r>
        <w:t>nd the</w:t>
      </w:r>
      <w:r w:rsidRPr="00A40153">
        <w:t xml:space="preserve"> scale</w:t>
      </w:r>
      <w:r>
        <w:t xml:space="preserve"> and variety</w:t>
      </w:r>
      <w:r w:rsidRPr="00A40153">
        <w:t xml:space="preserve"> of the disease</w:t>
      </w:r>
      <w:r>
        <w:t xml:space="preserve">, </w:t>
      </w:r>
      <w:r w:rsidRPr="00A40153">
        <w:t>I think</w:t>
      </w:r>
      <w:r>
        <w:t xml:space="preserve"> that</w:t>
      </w:r>
      <w:r w:rsidRPr="00A40153">
        <w:t xml:space="preserve"> more could be done to close th</w:t>
      </w:r>
      <w:r>
        <w:t>e</w:t>
      </w:r>
      <w:r w:rsidRPr="00A40153">
        <w:t xml:space="preserve"> gaps</w:t>
      </w:r>
      <w:r>
        <w:t xml:space="preserve">, to enable us to </w:t>
      </w:r>
      <w:r w:rsidRPr="00A40153">
        <w:t>capture</w:t>
      </w:r>
      <w:r>
        <w:t xml:space="preserve"> the</w:t>
      </w:r>
      <w:r w:rsidRPr="00A40153">
        <w:t xml:space="preserve"> rare</w:t>
      </w:r>
      <w:r>
        <w:t>r</w:t>
      </w:r>
      <w:r w:rsidRPr="00A40153">
        <w:t xml:space="preserve"> events and </w:t>
      </w:r>
      <w:r>
        <w:t xml:space="preserve">to </w:t>
      </w:r>
      <w:r w:rsidRPr="00A40153">
        <w:t>study them properly.</w:t>
      </w:r>
    </w:p>
    <w:p w:rsidR="00B46345" w:rsidP="00B46345">
      <w:pPr>
        <w:pStyle w:val="Remark"/>
      </w:pPr>
      <w:r w:rsidRPr="00A7497B">
        <w:rPr>
          <w:rStyle w:val="PlaceholderText"/>
          <w:b/>
          <w:color w:val="auto"/>
        </w:rPr>
        <w:t>The Chair:</w:t>
      </w:r>
      <w:r>
        <w:t xml:space="preserve"> </w:t>
      </w:r>
      <w:r w:rsidRPr="00A40153">
        <w:t xml:space="preserve">Thank you </w:t>
      </w:r>
      <w:r>
        <w:t xml:space="preserve">all </w:t>
      </w:r>
      <w:r w:rsidRPr="00A40153">
        <w:t>very much for helping us today.</w:t>
      </w:r>
      <w:r>
        <w:t xml:space="preserve"> It has been a very i</w:t>
      </w:r>
      <w:r w:rsidRPr="00A40153">
        <w:t>nteresting session</w:t>
      </w:r>
      <w:r>
        <w:t xml:space="preserve">, as they have all </w:t>
      </w:r>
      <w:r w:rsidRPr="00A40153">
        <w:t xml:space="preserve">been. If you have </w:t>
      </w:r>
      <w:r>
        <w:t xml:space="preserve">any </w:t>
      </w:r>
      <w:r w:rsidRPr="00A40153">
        <w:t xml:space="preserve">further material </w:t>
      </w:r>
      <w:r>
        <w:t xml:space="preserve">that </w:t>
      </w:r>
      <w:r w:rsidRPr="00A40153">
        <w:t xml:space="preserve">you think </w:t>
      </w:r>
      <w:r>
        <w:t>might</w:t>
      </w:r>
      <w:r w:rsidRPr="00A40153">
        <w:t xml:space="preserve"> be of benefit to us</w:t>
      </w:r>
      <w:r>
        <w:t>,</w:t>
      </w:r>
      <w:r w:rsidRPr="00A40153">
        <w:t xml:space="preserve"> please feel free to send it</w:t>
      </w:r>
      <w:r>
        <w:t>.</w:t>
      </w:r>
      <w:r w:rsidRPr="00A40153">
        <w:t xml:space="preserve"> Professor </w:t>
      </w:r>
      <w:r w:rsidRPr="00A40153">
        <w:t>O</w:t>
      </w:r>
      <w:r>
        <w:t>’</w:t>
      </w:r>
      <w:r w:rsidRPr="00A40153">
        <w:t>Donoghue</w:t>
      </w:r>
      <w:r>
        <w:t>,</w:t>
      </w:r>
      <w:r w:rsidRPr="00A40153">
        <w:t xml:space="preserve"> you said </w:t>
      </w:r>
      <w:r>
        <w:t xml:space="preserve">that </w:t>
      </w:r>
      <w:r w:rsidRPr="00A40153">
        <w:t>you w</w:t>
      </w:r>
      <w:r>
        <w:t>ill</w:t>
      </w:r>
      <w:r w:rsidRPr="00A40153">
        <w:t xml:space="preserve"> send i</w:t>
      </w:r>
      <w:r>
        <w:t>n</w:t>
      </w:r>
      <w:r w:rsidRPr="00A40153">
        <w:t xml:space="preserve"> something </w:t>
      </w:r>
      <w:r>
        <w:t xml:space="preserve">that </w:t>
      </w:r>
      <w:r w:rsidRPr="00A40153">
        <w:t xml:space="preserve">the Royal College </w:t>
      </w:r>
      <w:r>
        <w:t xml:space="preserve">of Physicians </w:t>
      </w:r>
      <w:r w:rsidRPr="00A40153">
        <w:t>ha</w:t>
      </w:r>
      <w:r>
        <w:t>s</w:t>
      </w:r>
      <w:r w:rsidRPr="00A40153">
        <w:t xml:space="preserve"> produced</w:t>
      </w:r>
      <w:r>
        <w:t>.</w:t>
      </w:r>
    </w:p>
    <w:p w:rsidR="00B46345" w:rsidP="00B46345">
      <w:pPr>
        <w:pStyle w:val="Answer"/>
      </w:pPr>
      <w:r w:rsidRPr="00A7497B">
        <w:rPr>
          <w:rStyle w:val="PlaceholderText"/>
          <w:b/>
          <w:i/>
          <w:color w:val="auto"/>
        </w:rPr>
        <w:t xml:space="preserve">Professor Donal </w:t>
      </w:r>
      <w:r w:rsidRPr="00A7497B">
        <w:rPr>
          <w:rStyle w:val="PlaceholderText"/>
          <w:b/>
          <w:i/>
          <w:color w:val="auto"/>
        </w:rPr>
        <w:t>O’Donoghue</w:t>
      </w:r>
      <w:r w:rsidRPr="00A7497B">
        <w:rPr>
          <w:rStyle w:val="PlaceholderText"/>
          <w:b/>
          <w:i/>
          <w:color w:val="auto"/>
        </w:rPr>
        <w:t>:</w:t>
      </w:r>
      <w:r>
        <w:t xml:space="preserve"> Yes.</w:t>
      </w:r>
    </w:p>
    <w:p w:rsidR="00B46345" w:rsidP="00B46345">
      <w:pPr>
        <w:pStyle w:val="Answer"/>
      </w:pPr>
      <w:r w:rsidRPr="00A7497B">
        <w:rPr>
          <w:rStyle w:val="PlaceholderText"/>
          <w:b/>
          <w:color w:val="auto"/>
        </w:rPr>
        <w:t>The Chair:</w:t>
      </w:r>
      <w:r>
        <w:t xml:space="preserve"> Thank you very much.</w:t>
      </w:r>
    </w:p>
    <w:p w:rsidR="00B46345" w:rsidP="00B46345">
      <w:pPr>
        <w:pStyle w:val="Remark"/>
      </w:pPr>
      <w:r w:rsidRPr="00376623">
        <w:rPr>
          <w:rStyle w:val="PlaceholderText"/>
          <w:b/>
          <w:color w:val="auto"/>
        </w:rPr>
        <w:t>Viscount Ridley:</w:t>
      </w:r>
      <w:r w:rsidRPr="00376623">
        <w:t xml:space="preserve"> </w:t>
      </w:r>
      <w:r>
        <w:t>I</w:t>
      </w:r>
      <w:r w:rsidRPr="00A40153">
        <w:t>s that an Olympic torch in Professor Solomon</w:t>
      </w:r>
      <w:r>
        <w:t>’s background?</w:t>
      </w:r>
    </w:p>
    <w:p w:rsidR="00B46345" w:rsidP="00B46345">
      <w:pPr>
        <w:pStyle w:val="Answer"/>
      </w:pPr>
      <w:r w:rsidRPr="009E3CAE">
        <w:rPr>
          <w:rStyle w:val="PlaceholderText"/>
          <w:b/>
          <w:i/>
          <w:color w:val="auto"/>
        </w:rPr>
        <w:t>Professor Tom Solomon:</w:t>
      </w:r>
      <w:r>
        <w:t xml:space="preserve"> It is. It</w:t>
      </w:r>
      <w:r w:rsidRPr="00A40153">
        <w:t xml:space="preserve"> is my Olympic torch. I ran through Liverpool </w:t>
      </w:r>
      <w:r>
        <w:t xml:space="preserve">city </w:t>
      </w:r>
      <w:r w:rsidRPr="00A40153">
        <w:t>centre carrying the torch very proudly.</w:t>
      </w:r>
      <w:r>
        <w:t xml:space="preserve"> Those are happy memories.</w:t>
      </w:r>
    </w:p>
    <w:p w:rsidR="00B46345" w:rsidP="00B46345">
      <w:pPr>
        <w:pStyle w:val="Remark"/>
      </w:pPr>
      <w:r w:rsidRPr="009E3CAE">
        <w:rPr>
          <w:rStyle w:val="PlaceholderText"/>
          <w:b/>
          <w:color w:val="auto"/>
        </w:rPr>
        <w:t>The Chair:</w:t>
      </w:r>
      <w:r>
        <w:t xml:space="preserve"> </w:t>
      </w:r>
      <w:r w:rsidRPr="00A40153">
        <w:t xml:space="preserve">I thought he was </w:t>
      </w:r>
      <w:r>
        <w:t>about</w:t>
      </w:r>
      <w:r w:rsidRPr="00A40153">
        <w:t xml:space="preserve"> to ask </w:t>
      </w:r>
      <w:r>
        <w:t xml:space="preserve">where your </w:t>
      </w:r>
      <w:r w:rsidRPr="00A40153">
        <w:t>gold m</w:t>
      </w:r>
      <w:r>
        <w:t>e</w:t>
      </w:r>
      <w:r w:rsidRPr="00A40153">
        <w:t>dal</w:t>
      </w:r>
      <w:r>
        <w:t xml:space="preserve"> was</w:t>
      </w:r>
      <w:r w:rsidRPr="00A40153">
        <w:t>.</w:t>
      </w:r>
    </w:p>
    <w:p w:rsidR="00B46345" w:rsidP="00B46345">
      <w:pPr>
        <w:pStyle w:val="Answer"/>
      </w:pPr>
      <w:r w:rsidRPr="009E3CAE">
        <w:rPr>
          <w:rStyle w:val="PlaceholderText"/>
          <w:b/>
          <w:i/>
          <w:color w:val="auto"/>
        </w:rPr>
        <w:t>Professor Tom Solomon:</w:t>
      </w:r>
      <w:r w:rsidRPr="00A40153">
        <w:t xml:space="preserve"> No such luck.</w:t>
      </w:r>
    </w:p>
    <w:p w:rsidR="00B46345" w:rsidP="00B46345">
      <w:pPr>
        <w:pStyle w:val="Remark"/>
      </w:pPr>
      <w:r w:rsidRPr="009E3CAE">
        <w:rPr>
          <w:rStyle w:val="PlaceholderText"/>
          <w:b/>
          <w:color w:val="auto"/>
        </w:rPr>
        <w:t>Viscount Ridley:</w:t>
      </w:r>
      <w:r w:rsidRPr="00A40153">
        <w:t xml:space="preserve"> Congratulations.</w:t>
      </w:r>
    </w:p>
    <w:p w:rsidR="00B57BB6" w:rsidRPr="00D41A2A" w:rsidP="00B46345">
      <w:pPr>
        <w:pStyle w:val="Remark"/>
      </w:pPr>
      <w:r w:rsidRPr="009E3CAE">
        <w:rPr>
          <w:rStyle w:val="PlaceholderText"/>
          <w:b/>
          <w:color w:val="auto"/>
        </w:rPr>
        <w:t>The Chair:</w:t>
      </w:r>
      <w:r>
        <w:t xml:space="preserve"> </w:t>
      </w:r>
      <w:r w:rsidRPr="00A40153">
        <w:t xml:space="preserve">It </w:t>
      </w:r>
      <w:r>
        <w:t xml:space="preserve">just </w:t>
      </w:r>
      <w:r w:rsidRPr="00A40153">
        <w:t>shows</w:t>
      </w:r>
      <w:r>
        <w:t xml:space="preserve"> that</w:t>
      </w:r>
      <w:r w:rsidRPr="00A40153">
        <w:t xml:space="preserve"> we are observant.</w:t>
      </w:r>
      <w:r>
        <w:t xml:space="preserve"> Thank you all very much indeed.</w:t>
      </w:r>
    </w:p>
    <w:sectPr w:rsidSect="009915E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30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303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303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30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46345"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4634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30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332E56E"/>
    <w:lvl w:ilvl="0">
      <w:start w:val="19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139DA29-FD30-4CF2-901E-51381F51589C}"/>
    <w:docVar w:name="dgnword-eventsink" w:val="2364815320240"/>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634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0F6EE9"/>
    <w:pPr>
      <w:spacing w:before="120" w:after="120"/>
      <w:jc w:val="left"/>
    </w:pPr>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0F6EE9"/>
    <w:pPr>
      <w:widowControl w:val="0"/>
      <w:numPr>
        <w:numId w:val="9"/>
      </w:numPr>
      <w:spacing w:before="240" w:after="120"/>
      <w:jc w:val="left"/>
    </w:pPr>
  </w:style>
  <w:style w:type="paragraph" w:customStyle="1" w:styleId="Answer">
    <w:name w:val="Answer"/>
    <w:basedOn w:val="Normal"/>
    <w:qFormat/>
    <w:rsid w:val="000F6EE9"/>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
    <w:name w:val="Unresolved Mention"/>
    <w:basedOn w:val="DefaultParagraphFont"/>
    <w:uiPriority w:val="99"/>
    <w:semiHidden/>
    <w:unhideWhenUsed/>
    <w:rsid w:val="00B463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58</Value>
      <Value>25</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science of COVID-19</TermName>
          <TermId xmlns="http://schemas.microsoft.com/office/infopath/2007/PartnerControls">d0acc56d-99cc-4a05-8d8b-58663ffaa770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CRANMCGREEHIN, Simon</DisplayName>
        <AccountId>136</AccountId>
        <AccountType/>
      </UserInfo>
      <UserInfo>
        <DisplayName>CREESE, Amy</DisplayName>
        <AccountId>135</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77E86-031B-4ECF-AFC0-2DAF1C47D8EA}">
  <ds:schemaRefs>
    <ds:schemaRef ds:uri="http://schemas.microsoft.com/sharepoint/v3/contenttype/forms"/>
  </ds:schemaRefs>
</ds:datastoreItem>
</file>

<file path=customXml/itemProps2.xml><?xml version="1.0" encoding="utf-8"?>
<ds:datastoreItem xmlns:ds="http://schemas.openxmlformats.org/officeDocument/2006/customXml" ds:itemID="{D4F324A5-F5C4-4AB5-BC52-84D4D3318790}">
  <ds:schemaRefs>
    <ds:schemaRef ds:uri="http://schemas.microsoft.com/sharepoint/events"/>
  </ds:schemaRefs>
</ds:datastoreItem>
</file>

<file path=customXml/itemProps3.xml><?xml version="1.0" encoding="utf-8"?>
<ds:datastoreItem xmlns:ds="http://schemas.openxmlformats.org/officeDocument/2006/customXml" ds:itemID="{F08C6A7F-E8DC-4150-B90A-2EDC106C7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E4EEEC-E3B5-4F20-9ADE-C7B3007E6A5F}">
  <ds:schemaRefs>
    <ds:schemaRef ds:uri="http://schemas.microsoft.com/office/2006/documentManagement/types"/>
    <ds:schemaRef ds:uri="0aa31e50-a01d-447d-8d13-f7c1d3d66adb"/>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infopath/2007/PartnerControl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2F919BDE-E9EE-452A-873E-8A102D782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