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D317E" w:rsidRPr="00B40DA4" w:rsidP="00551238">
      <w:pPr>
        <w:pStyle w:val="TitleCommittee0"/>
      </w:pPr>
      <w:sdt>
        <w:sdtPr>
          <w:alias w:val="CommitteeName"/>
          <w:tag w:val="CommitteeName"/>
          <w:id w:val="1869951332"/>
          <w:placeholder>
            <w:docPart w:val="0775E179A6A14A8DB710B10BF301753B"/>
          </w:placeholder>
          <w:richText/>
        </w:sdtPr>
        <w:sdtContent>
          <w:r w:rsidRPr="00B40DA4">
            <w:t>Housing, Communities and Local Government</w:t>
          </w:r>
          <w:r w:rsidRPr="00B40DA4" w:rsidR="00D00D6E">
            <w:t xml:space="preserve"> Committee</w:t>
          </w:r>
        </w:sdtContent>
      </w:sdt>
    </w:p>
    <w:p w:rsidR="00BD317E" w:rsidRPr="00B40DA4" w:rsidP="00551238">
      <w:pPr>
        <w:pStyle w:val="TitleInquiry0"/>
      </w:pPr>
      <w:r w:rsidRPr="00B40DA4">
        <w:t xml:space="preserve">Oral evidence: </w:t>
      </w:r>
      <w:sdt>
        <w:sdtPr>
          <w:alias w:val="InquiryName"/>
          <w:tag w:val="InquiryName"/>
          <w:id w:val="377371847"/>
          <w:placeholder>
            <w:docPart w:val="0775E179A6A14A8DB710B10BF301753B"/>
          </w:placeholder>
          <w:richText/>
        </w:sdtPr>
        <w:sdtContent>
          <w:r w:rsidRPr="00B40DA4" w:rsidR="0070125F">
            <w:t>Pre-legislative scrutiny of the Building Safety Bill</w:t>
          </w:r>
        </w:sdtContent>
      </w:sdt>
      <w:r w:rsidRPr="00B40DA4">
        <w:t xml:space="preserve">, HC </w:t>
      </w:r>
      <w:sdt>
        <w:sdtPr>
          <w:alias w:val="InquiryRefNo"/>
          <w:tag w:val="InquiryRefNo"/>
          <w:id w:val="-281725174"/>
          <w:placeholder>
            <w:docPart w:val="0775E179A6A14A8DB710B10BF301753B"/>
          </w:placeholder>
          <w:richText/>
        </w:sdtPr>
        <w:sdtContent>
          <w:r w:rsidRPr="00B40DA4" w:rsidR="0070125F">
            <w:t>466</w:t>
          </w:r>
        </w:sdtContent>
      </w:sdt>
    </w:p>
    <w:sdt>
      <w:sdtPr>
        <w:alias w:val="SittingDate"/>
        <w:tag w:val="SittingDate"/>
        <w:id w:val="-1160222926"/>
        <w:placeholder>
          <w:docPart w:val="0775E179A6A14A8DB710B10BF301753B"/>
        </w:placeholder>
        <w:richText/>
      </w:sdtPr>
      <w:sdtContent>
        <w:p w:rsidR="00BD317E" w:rsidRPr="00B40DA4" w:rsidP="00551238">
          <w:pPr>
            <w:pStyle w:val="Para"/>
          </w:pPr>
          <w:r>
            <w:t>Monday</w:t>
          </w:r>
          <w:r w:rsidRPr="00B40DA4" w:rsidR="0091029A">
            <w:t xml:space="preserve"> </w:t>
          </w:r>
          <w:r>
            <w:t xml:space="preserve">14 September </w:t>
          </w:r>
          <w:r w:rsidRPr="00B40DA4" w:rsidR="007E09B4">
            <w:t>2020</w:t>
          </w:r>
        </w:p>
      </w:sdtContent>
    </w:sdt>
    <w:p w:rsidR="00BD317E" w:rsidRPr="00B40DA4" w:rsidP="00551238">
      <w:pPr>
        <w:pStyle w:val="Para"/>
      </w:pPr>
      <w:r w:rsidRPr="00B40DA4">
        <w:t xml:space="preserve">Ordered by the House of </w:t>
      </w:r>
      <w:sdt>
        <w:sdtPr>
          <w:alias w:val="House"/>
          <w:tag w:val="House"/>
          <w:id w:val="809213435"/>
          <w:placeholder>
            <w:docPart w:val="0775E179A6A14A8DB710B10BF301753B"/>
          </w:placeholder>
          <w:richText/>
        </w:sdtPr>
        <w:sdtContent>
          <w:r w:rsidRPr="00B40DA4">
            <w:t>Commons</w:t>
          </w:r>
        </w:sdtContent>
      </w:sdt>
      <w:r w:rsidRPr="00B40DA4">
        <w:t xml:space="preserve"> to be published </w:t>
      </w:r>
      <w:bookmarkStart w:id="0" w:name="_GoBack"/>
      <w:bookmarkEnd w:id="0"/>
      <w:r w:rsidRPr="00B40DA4">
        <w:t xml:space="preserve">on </w:t>
      </w:r>
      <w:sdt>
        <w:sdtPr>
          <w:alias w:val="PublishDate"/>
          <w:tag w:val="PublishDate"/>
          <w:id w:val="217021599"/>
          <w:placeholder>
            <w:docPart w:val="0775E179A6A14A8DB710B10BF301753B"/>
          </w:placeholder>
          <w:richText/>
        </w:sdtPr>
        <w:sdtContent>
          <w:r w:rsidRPr="003835AD" w:rsidR="003835AD">
            <w:t>14 September 2020</w:t>
          </w:r>
        </w:sdtContent>
      </w:sdt>
      <w:r w:rsidRPr="00B40DA4">
        <w:t>.</w:t>
      </w:r>
    </w:p>
    <w:p w:rsidR="00BD317E" w:rsidRPr="00D70CD8" w:rsidP="00551238">
      <w:pPr>
        <w:rPr>
          <w:b/>
          <w:bCs/>
        </w:rPr>
      </w:pPr>
      <w:sdt>
        <w:sdtPr>
          <w:alias w:val="VideoHyperlink"/>
          <w:tag w:val="VideoHyperlink"/>
          <w:id w:val="703995351"/>
          <w:placeholder>
            <w:docPart w:val="0775E179A6A14A8DB710B10BF301753B"/>
          </w:placeholder>
          <w:richText/>
        </w:sdtPr>
        <w:sdtEndPr>
          <w:rPr>
            <w:b/>
            <w:bCs/>
          </w:rPr>
        </w:sdtEndPr>
        <w:sdtContent>
          <w:r>
            <w:fldChar w:fldCharType="begin"/>
          </w:r>
          <w:r>
            <w:instrText xml:space="preserve"> HYPERLINK "https://parliamentlive.tv/Event/Index/ba570a34-0338-4ed7-88cc-64a21909de0a" </w:instrText>
          </w:r>
          <w:r>
            <w:fldChar w:fldCharType="separate"/>
          </w:r>
          <w:r w:rsidRPr="00D70CD8">
            <w:rPr>
              <w:rStyle w:val="Hyperlink"/>
              <w:b/>
              <w:bCs/>
            </w:rPr>
            <w:t>Watch the meeting</w:t>
          </w:r>
          <w:r>
            <w:fldChar w:fldCharType="end"/>
          </w:r>
        </w:sdtContent>
      </w:sdt>
    </w:p>
    <w:p w:rsidR="00BD317E" w:rsidRPr="00B40DA4" w:rsidP="00551238">
      <w:r w:rsidRPr="00B40DA4">
        <w:t xml:space="preserve">Members present: </w:t>
      </w:r>
      <w:sdt>
        <w:sdtPr>
          <w:alias w:val="MembersPresent"/>
          <w:tag w:val="MembersPresent"/>
          <w:id w:val="366340316"/>
          <w:placeholder>
            <w:docPart w:val="0775E179A6A14A8DB710B10BF301753B"/>
          </w:placeholder>
          <w:richText/>
        </w:sdtPr>
        <w:sdtContent>
          <w:r w:rsidRPr="00B40DA4" w:rsidR="00DC6B05">
            <w:t xml:space="preserve">Mr Clive Betts (Chair); </w:t>
          </w:r>
          <w:r w:rsidRPr="00B40DA4" w:rsidR="00441BFE">
            <w:t xml:space="preserve">Bob Blackman; </w:t>
          </w:r>
          <w:r w:rsidRPr="00B40DA4" w:rsidR="007E09B4">
            <w:t xml:space="preserve">Ian Byrne; Brendan Clarke-Smith; Rachel Hopkins; </w:t>
          </w:r>
          <w:r w:rsidRPr="00B40DA4" w:rsidR="003428A7">
            <w:t xml:space="preserve">Ian Levy; </w:t>
          </w:r>
          <w:r w:rsidRPr="00B40DA4" w:rsidR="007E09B4">
            <w:t>Abena Oppong-Asare; Mary Robinson; Mohammad Yasin</w:t>
          </w:r>
          <w:r w:rsidR="003835AD">
            <w:t>.</w:t>
          </w:r>
        </w:sdtContent>
      </w:sdt>
    </w:p>
    <w:p w:rsidR="00BD317E" w:rsidRPr="00B40DA4" w:rsidP="00551238">
      <w:pPr>
        <w:pStyle w:val="ParaCentre"/>
      </w:pPr>
      <w:r w:rsidRPr="00B40DA4">
        <w:t xml:space="preserve">Questions </w:t>
      </w:r>
      <w:sdt>
        <w:sdtPr>
          <w:alias w:val="QuestionNumbers"/>
          <w:tag w:val="QuestionNumbers"/>
          <w:id w:val="-1223666168"/>
          <w:placeholder>
            <w:docPart w:val="0775E179A6A14A8DB710B10BF301753B"/>
          </w:placeholder>
          <w:richText/>
        </w:sdtPr>
        <w:sdtContent>
          <w:r w:rsidRPr="00B40DA4" w:rsidR="0070125F">
            <w:t>1</w:t>
          </w:r>
          <w:r w:rsidRPr="00B40DA4">
            <w:t xml:space="preserve"> </w:t>
          </w:r>
          <w:r w:rsidR="00CB6B8A">
            <w:t>–</w:t>
          </w:r>
          <w:r w:rsidRPr="00B40DA4">
            <w:t xml:space="preserve"> </w:t>
          </w:r>
          <w:r w:rsidR="0021716F">
            <w:t>5</w:t>
          </w:r>
          <w:r w:rsidR="00050AD8">
            <w:t>4</w:t>
          </w:r>
        </w:sdtContent>
      </w:sdt>
    </w:p>
    <w:p w:rsidR="00BD317E" w:rsidRPr="00B40DA4" w:rsidP="00551238">
      <w:pPr>
        <w:pStyle w:val="TitleWitnesses0"/>
      </w:pPr>
      <w:r w:rsidRPr="00B40DA4">
        <w:t>Witness</w:t>
      </w:r>
      <w:r w:rsidRPr="00B40DA4" w:rsidR="00E30551">
        <w:t>es</w:t>
      </w:r>
    </w:p>
    <w:p w:rsidR="0070125F" w:rsidP="0070125F">
      <w:pPr>
        <w:pStyle w:val="Para"/>
      </w:pPr>
      <w:sdt>
        <w:sdtPr>
          <w:alias w:val="WitnessSet"/>
          <w:tag w:val="WitnessSet"/>
          <w:id w:val="-368373484"/>
          <w:placeholder>
            <w:docPart w:val="1B59055C8FC44934AC8FBCE2BABA7452"/>
          </w:placeholder>
          <w:richText/>
        </w:sdtPr>
        <w:sdtContent>
          <w:r>
            <w:fldChar w:fldCharType="begin"/>
          </w:r>
          <w:r>
            <w:instrText xml:space="preserve"> HYPERLINK \l "Panel1" </w:instrText>
          </w:r>
          <w:r>
            <w:fldChar w:fldCharType="separate"/>
          </w:r>
          <w:r w:rsidRPr="00195906" w:rsidR="00377DC2">
            <w:rPr>
              <w:rStyle w:val="Hyperlink"/>
            </w:rPr>
            <w:t>I</w:t>
          </w:r>
          <w:r>
            <w:fldChar w:fldCharType="end"/>
          </w:r>
          <w:r w:rsidRPr="00B40DA4" w:rsidR="00377DC2">
            <w:t>:</w:t>
          </w:r>
          <w:r w:rsidRPr="003835AD" w:rsidR="003835AD">
            <w:t xml:space="preserve"> Sir Ken Knight, Chair, Building Safety Independent Expert Advisory Panel; </w:t>
          </w:r>
          <w:r w:rsidR="00195906">
            <w:t xml:space="preserve">and </w:t>
          </w:r>
          <w:r w:rsidRPr="003835AD" w:rsidR="003835AD">
            <w:t>Roy Wilsher, Chair, National Fire Chiefs Council</w:t>
          </w:r>
          <w:r w:rsidR="003835AD">
            <w:t xml:space="preserve">. </w:t>
          </w:r>
        </w:sdtContent>
      </w:sdt>
      <w:r w:rsidRPr="00B40DA4" w:rsidR="00377DC2">
        <w:t xml:space="preserve"> </w:t>
      </w:r>
    </w:p>
    <w:sdt>
      <w:sdtPr>
        <w:alias w:val="WitnessSet"/>
        <w:tag w:val="WitnessSet"/>
        <w:id w:val="1191181843"/>
        <w:placeholder>
          <w:docPart w:val="CC48CDA725A947129C9BFE3E220450DD"/>
        </w:placeholder>
        <w:richText/>
      </w:sdtPr>
      <w:sdtContent>
        <w:p w:rsidR="003835AD" w:rsidRPr="00B40DA4" w:rsidP="003835AD">
          <w:pPr>
            <w:pStyle w:val="Para"/>
          </w:pPr>
          <w:r>
            <w:fldChar w:fldCharType="begin"/>
          </w:r>
          <w:r>
            <w:instrText xml:space="preserve"> HYPERLINK \l "Panel2" </w:instrText>
          </w:r>
          <w:r>
            <w:fldChar w:fldCharType="separate"/>
          </w:r>
          <w:r w:rsidRPr="00195906">
            <w:rPr>
              <w:rStyle w:val="Hyperlink"/>
            </w:rPr>
            <w:t>II</w:t>
          </w:r>
          <w:r>
            <w:fldChar w:fldCharType="end"/>
          </w:r>
          <w:r w:rsidRPr="003835AD">
            <w:t xml:space="preserve">: </w:t>
          </w:r>
          <w:r>
            <w:t xml:space="preserve">Graham Watts OBE, Chief Executive, Construction Industry Council; </w:t>
          </w:r>
          <w:r w:rsidR="00195906">
            <w:t xml:space="preserve">and </w:t>
          </w:r>
          <w:r>
            <w:t>Adrian Dobson, Executive Director Professional Services, Royal Institute of British Architects</w:t>
          </w:r>
          <w:r w:rsidRPr="003835AD">
            <w:t xml:space="preserve">. </w:t>
          </w:r>
        </w:p>
      </w:sdtContent>
    </w:sdt>
    <w:p w:rsidR="00BD317E" w:rsidRPr="00B40DA4" w:rsidP="00551238">
      <w:pPr>
        <w:rPr>
          <w:rFonts w:eastAsia="Times New Roman"/>
          <w:szCs w:val="20"/>
        </w:rPr>
      </w:pPr>
    </w:p>
    <w:sdt>
      <w:sdtPr>
        <w:alias w:val="WitnessExamination"/>
        <w:tag w:val="WitnessExamination"/>
        <w:id w:val="2003463402"/>
        <w:placeholder>
          <w:docPart w:val="1B59055C8FC44934AC8FBCE2BABA7452"/>
        </w:placeholder>
        <w:richText/>
      </w:sdtPr>
      <w:sdtContent>
        <w:p w:rsidR="003F7BF3" w:rsidRPr="00B40DA4" w:rsidP="003F7BF3">
          <w:pPr>
            <w:pStyle w:val="TitleWitnesses0"/>
          </w:pPr>
          <w:r w:rsidRPr="00B40DA4">
            <w:t xml:space="preserve">Examination of </w:t>
          </w:r>
          <w:r w:rsidR="00195906">
            <w:t>W</w:t>
          </w:r>
          <w:r w:rsidRPr="00B40DA4">
            <w:t>itness</w:t>
          </w:r>
          <w:r w:rsidRPr="00B40DA4" w:rsidR="00E30551">
            <w:t>es</w:t>
          </w:r>
        </w:p>
        <w:p w:rsidR="004B7E53" w:rsidP="00E30551">
          <w:pPr>
            <w:pStyle w:val="TitleWitnesses0"/>
            <w:jc w:val="both"/>
          </w:pPr>
          <w:r>
            <w:rPr>
              <w:sz w:val="22"/>
            </w:rPr>
            <w:t xml:space="preserve">Witnesses: </w:t>
          </w:r>
          <w:bookmarkStart w:id="1" w:name="Panel1"/>
          <w:bookmarkEnd w:id="1"/>
          <w:r>
            <w:rPr>
              <w:sz w:val="22"/>
            </w:rPr>
            <w:t xml:space="preserve">Sir Ken Knight and </w:t>
          </w:r>
          <w:r w:rsidRPr="00633A15" w:rsidR="00633A15">
            <w:rPr>
              <w:sz w:val="22"/>
            </w:rPr>
            <w:t>Roy Wilsher</w:t>
          </w:r>
          <w:r>
            <w:rPr>
              <w:sz w:val="22"/>
            </w:rPr>
            <w:t>.</w:t>
          </w:r>
        </w:p>
      </w:sdtContent>
    </w:sdt>
    <w:p w:rsidR="005824E9" w:rsidRPr="00B40DA4" w:rsidP="005824E9">
      <w:pPr>
        <w:pStyle w:val="Question"/>
      </w:pPr>
      <w:sdt>
        <w:sdtPr>
          <w:rPr>
            <w:b/>
          </w:rPr>
          <w:alias w:val="Member"/>
          <w:tag w:val="&lt;Member mnisId='394' dodsId='25722'&gt;"/>
          <w:id w:val="-528331663"/>
          <w:placeholder>
            <w:docPart w:val="DefaultPlaceholder_1082065158"/>
          </w:placeholder>
          <w:richText/>
        </w:sdtPr>
        <w:sdtContent>
          <w:r w:rsidRPr="00B40DA4" w:rsidR="00333A9B">
            <w:rPr>
              <w:b/>
            </w:rPr>
            <w:t>Chair:</w:t>
          </w:r>
        </w:sdtContent>
      </w:sdt>
      <w:r w:rsidRPr="00B40DA4" w:rsidR="00333A9B">
        <w:rPr>
          <w:b/>
        </w:rPr>
        <w:t xml:space="preserve"> </w:t>
      </w:r>
      <w:r w:rsidRPr="00B40DA4">
        <w:t>Welcome, everyone, to this afternoon’s session of the Housing, Communities and Local Government Select Committee.</w:t>
      </w:r>
      <w:r w:rsidR="00730EF6">
        <w:t xml:space="preserve"> </w:t>
      </w:r>
      <w:r w:rsidRPr="00B40DA4">
        <w:t xml:space="preserve">We </w:t>
      </w:r>
      <w:r w:rsidR="00116395">
        <w:t>have</w:t>
      </w:r>
      <w:r w:rsidRPr="00B40DA4">
        <w:t xml:space="preserve"> an evidence session</w:t>
      </w:r>
      <w:r w:rsidRPr="00B40DA4" w:rsidR="00FC1F0E">
        <w:t xml:space="preserve"> </w:t>
      </w:r>
      <w:r w:rsidRPr="00B40DA4">
        <w:t>this afternoon looking at pre-</w:t>
      </w:r>
      <w:r w:rsidRPr="00B40DA4" w:rsidR="00FC1F0E">
        <w:t>legislative</w:t>
      </w:r>
      <w:r w:rsidRPr="00B40DA4">
        <w:t xml:space="preserve"> </w:t>
      </w:r>
      <w:r w:rsidRPr="00B40DA4" w:rsidR="00FC1F0E">
        <w:t>scrutiny</w:t>
      </w:r>
      <w:r w:rsidRPr="00B40DA4">
        <w:t xml:space="preserve"> of the draft </w:t>
      </w:r>
      <w:r w:rsidRPr="00B40DA4" w:rsidR="00FC1F0E">
        <w:t>Building</w:t>
      </w:r>
      <w:r w:rsidRPr="00B40DA4">
        <w:t xml:space="preserve"> </w:t>
      </w:r>
      <w:r w:rsidRPr="00B40DA4" w:rsidR="00FC1F0E">
        <w:t>Safety</w:t>
      </w:r>
      <w:r w:rsidRPr="00B40DA4">
        <w:t xml:space="preserve"> Bill.</w:t>
      </w:r>
      <w:r w:rsidR="00730EF6">
        <w:t xml:space="preserve"> </w:t>
      </w:r>
      <w:r w:rsidRPr="00B40DA4">
        <w:t xml:space="preserve">After </w:t>
      </w:r>
      <w:r w:rsidRPr="00B40DA4" w:rsidR="00FC1F0E">
        <w:t>the</w:t>
      </w:r>
      <w:r w:rsidRPr="00B40DA4">
        <w:t xml:space="preserve"> tragic fire at Grenfell, it was recognised that </w:t>
      </w:r>
      <w:r w:rsidRPr="00B40DA4" w:rsidR="00283598">
        <w:t>improvements</w:t>
      </w:r>
      <w:r w:rsidRPr="00B40DA4">
        <w:t xml:space="preserve"> had </w:t>
      </w:r>
      <w:r w:rsidRPr="00B40DA4" w:rsidR="00FC1F0E">
        <w:t>to</w:t>
      </w:r>
      <w:r w:rsidRPr="00B40DA4">
        <w:t xml:space="preserve"> be made to building </w:t>
      </w:r>
      <w:r w:rsidRPr="00B40DA4" w:rsidR="00FC1F0E">
        <w:t>safety</w:t>
      </w:r>
      <w:r w:rsidRPr="00B40DA4">
        <w:t xml:space="preserve"> in this country.</w:t>
      </w:r>
      <w:r w:rsidR="00730EF6">
        <w:t xml:space="preserve"> </w:t>
      </w:r>
      <w:r w:rsidRPr="00B40DA4" w:rsidR="00116395">
        <w:t xml:space="preserve">We </w:t>
      </w:r>
      <w:r w:rsidRPr="00B40DA4">
        <w:t xml:space="preserve">had a very detailed report from Dame Judith </w:t>
      </w:r>
      <w:r w:rsidRPr="00B40DA4" w:rsidR="00FC1F0E">
        <w:t>Hackitt</w:t>
      </w:r>
      <w:r w:rsidR="00F17DF1">
        <w:t>,</w:t>
      </w:r>
      <w:r w:rsidRPr="00B40DA4">
        <w:t xml:space="preserve"> and the Committee took much evidence from </w:t>
      </w:r>
      <w:r w:rsidRPr="00B40DA4" w:rsidR="00FC1F0E">
        <w:t xml:space="preserve">her </w:t>
      </w:r>
      <w:r w:rsidRPr="00B40DA4">
        <w:t xml:space="preserve">and others on the </w:t>
      </w:r>
      <w:r w:rsidRPr="00B40DA4" w:rsidR="00FC1F0E">
        <w:t>appropriate</w:t>
      </w:r>
      <w:r w:rsidRPr="00B40DA4">
        <w:t xml:space="preserve"> way forward.</w:t>
      </w:r>
      <w:r w:rsidR="00730EF6">
        <w:t xml:space="preserve"> </w:t>
      </w:r>
      <w:r w:rsidRPr="00B40DA4">
        <w:t xml:space="preserve">It was always flagged up by Government that eventually they would bring in legislation to </w:t>
      </w:r>
      <w:r w:rsidR="00116395">
        <w:t>try to</w:t>
      </w:r>
      <w:r w:rsidRPr="00B40DA4">
        <w:t xml:space="preserve"> bring about those improvements to building safety and put them in law.</w:t>
      </w:r>
    </w:p>
    <w:p w:rsidR="005824E9" w:rsidRPr="00B40DA4" w:rsidP="00FC1F0E">
      <w:pPr>
        <w:pStyle w:val="Question"/>
        <w:numPr>
          <w:ilvl w:val="0"/>
          <w:numId w:val="0"/>
        </w:numPr>
        <w:ind w:left="794"/>
      </w:pPr>
      <w:r w:rsidRPr="00B40DA4">
        <w:t>What the Government ha</w:t>
      </w:r>
      <w:r w:rsidR="00F17DF1">
        <w:t>ve</w:t>
      </w:r>
      <w:r w:rsidRPr="00B40DA4">
        <w:t xml:space="preserve"> now done is to send to the Committee a draft Bill</w:t>
      </w:r>
      <w:r w:rsidR="00B348AE">
        <w:t>,</w:t>
      </w:r>
      <w:r w:rsidRPr="00B40DA4">
        <w:t xml:space="preserve"> which in the next few weeks we will be scrutinising, going through line by line, </w:t>
      </w:r>
      <w:r w:rsidRPr="00B40DA4" w:rsidR="00FC1F0E">
        <w:t>clause</w:t>
      </w:r>
      <w:r w:rsidRPr="00B40DA4">
        <w:t xml:space="preserve"> by </w:t>
      </w:r>
      <w:r w:rsidRPr="00B40DA4" w:rsidR="00FC1F0E">
        <w:t>clause</w:t>
      </w:r>
      <w:r w:rsidRPr="00B40DA4">
        <w:t xml:space="preserve">, issue by issue, and making recommendations </w:t>
      </w:r>
      <w:r w:rsidR="00B348AE">
        <w:t>to</w:t>
      </w:r>
      <w:r w:rsidRPr="00B40DA4">
        <w:t xml:space="preserve"> the Government about how building safety can be </w:t>
      </w:r>
      <w:r w:rsidRPr="00B40DA4">
        <w:t xml:space="preserve">improved and whether this Bill does everything </w:t>
      </w:r>
      <w:r w:rsidRPr="00B40DA4" w:rsidR="00FC1F0E">
        <w:t xml:space="preserve">that we expect it to do </w:t>
      </w:r>
      <w:r w:rsidRPr="00B40DA4">
        <w:t>or whether further changes should be made to it.</w:t>
      </w:r>
      <w:r w:rsidR="00730EF6">
        <w:t xml:space="preserve"> </w:t>
      </w:r>
      <w:r w:rsidRPr="00B40DA4">
        <w:t xml:space="preserve">In </w:t>
      </w:r>
      <w:r w:rsidRPr="00B40DA4" w:rsidR="00FC1F0E">
        <w:t>order</w:t>
      </w:r>
      <w:r w:rsidRPr="00B40DA4">
        <w:t xml:space="preserve"> for us to do that, we have asked for evidence from a wide range of organisations and already over 200 have written in to us. We are then going to have 10 panels over the next few weeks with expert witnesses telling us their views on the Bill.</w:t>
      </w:r>
      <w:r w:rsidR="00730EF6">
        <w:t xml:space="preserve"> </w:t>
      </w:r>
      <w:r w:rsidRPr="00B40DA4">
        <w:t xml:space="preserve">Very clearly, the remit we have is to make </w:t>
      </w:r>
      <w:r w:rsidRPr="00B40DA4" w:rsidR="00FC1F0E">
        <w:t>buildings</w:t>
      </w:r>
      <w:r w:rsidRPr="00B40DA4">
        <w:t xml:space="preserve"> safer but also to make sure that a</w:t>
      </w:r>
      <w:r w:rsidRPr="00B40DA4" w:rsidR="00FC1F0E">
        <w:t xml:space="preserve"> </w:t>
      </w:r>
      <w:r w:rsidRPr="00B40DA4">
        <w:t>tragedy like Grenfell never happens again.</w:t>
      </w:r>
      <w:r w:rsidR="00730EF6">
        <w:t xml:space="preserve"> </w:t>
      </w:r>
    </w:p>
    <w:p w:rsidR="00F63F61" w:rsidRPr="00B40DA4" w:rsidP="00FC1F0E">
      <w:pPr>
        <w:pStyle w:val="Question"/>
        <w:numPr>
          <w:ilvl w:val="0"/>
          <w:numId w:val="0"/>
        </w:numPr>
        <w:ind w:left="794"/>
      </w:pPr>
      <w:r w:rsidRPr="00B40DA4">
        <w:t>This afternoon, we have our first panel of witnesses.</w:t>
      </w:r>
      <w:r w:rsidR="00730EF6">
        <w:t xml:space="preserve"> </w:t>
      </w:r>
      <w:r w:rsidRPr="00B40DA4">
        <w:t xml:space="preserve">Before I go over to them, I will ask members of the Committee to put on record any particular interests they </w:t>
      </w:r>
      <w:r w:rsidR="00B348AE">
        <w:t>may</w:t>
      </w:r>
      <w:r w:rsidRPr="00B40DA4">
        <w:t xml:space="preserve"> have that ought to be clearly on </w:t>
      </w:r>
      <w:r w:rsidRPr="00B40DA4" w:rsidR="00FC1F0E">
        <w:t>the</w:t>
      </w:r>
      <w:r w:rsidRPr="00B40DA4">
        <w:t xml:space="preserve"> record before we look at this legislation.</w:t>
      </w:r>
      <w:r w:rsidR="00730EF6">
        <w:t xml:space="preserve"> </w:t>
      </w:r>
      <w:r w:rsidRPr="00B40DA4">
        <w:t xml:space="preserve">I am a vice-chair of the Local </w:t>
      </w:r>
      <w:r w:rsidRPr="00B40DA4" w:rsidR="00FC1F0E">
        <w:t>Government</w:t>
      </w:r>
      <w:r w:rsidRPr="00B40DA4">
        <w:t xml:space="preserve"> </w:t>
      </w:r>
      <w:r w:rsidRPr="00B40DA4" w:rsidR="00FC1F0E">
        <w:t>Association</w:t>
      </w:r>
      <w:r w:rsidRPr="00B40DA4">
        <w:t>.</w:t>
      </w:r>
      <w:r w:rsidR="00730EF6">
        <w:t xml:space="preserve"> </w:t>
      </w:r>
      <w:r w:rsidR="00B348AE">
        <w:t>Do</w:t>
      </w:r>
      <w:r w:rsidRPr="00B40DA4">
        <w:t xml:space="preserve"> other Committee members want to come in and indicate if they </w:t>
      </w:r>
      <w:r w:rsidR="00116395">
        <w:t>have</w:t>
      </w:r>
      <w:r w:rsidRPr="00B40DA4">
        <w:t xml:space="preserve"> any interests that they think ought to be referred to</w:t>
      </w:r>
      <w:r w:rsidR="00B348AE">
        <w:t>?</w:t>
      </w:r>
    </w:p>
    <w:p w:rsidR="00F63F61" w:rsidRPr="00B40DA4" w:rsidP="00B348AE">
      <w:pPr>
        <w:pStyle w:val="Question"/>
        <w:numPr>
          <w:ilvl w:val="0"/>
          <w:numId w:val="0"/>
        </w:numPr>
        <w:ind w:left="794"/>
      </w:pPr>
      <w:sdt>
        <w:sdtPr>
          <w:alias w:val="Member"/>
          <w:tag w:val="&lt;Member mnisId='4406' dodsId='106168'&gt;"/>
          <w:id w:val="-493958914"/>
          <w:placeholder>
            <w:docPart w:val="DefaultPlaceholder_1082065158"/>
          </w:placeholder>
          <w:richText/>
        </w:sdtPr>
        <w:sdtContent>
          <w:r w:rsidRPr="00B40DA4">
            <w:rPr>
              <w:b/>
            </w:rPr>
            <w:t>Mary Robinson:</w:t>
          </w:r>
        </w:sdtContent>
      </w:sdt>
      <w:r w:rsidRPr="00B40DA4">
        <w:t xml:space="preserve"> </w:t>
      </w:r>
      <w:r w:rsidRPr="00B40DA4" w:rsidR="005824E9">
        <w:t>I employ a councillor in my staff team.</w:t>
      </w:r>
    </w:p>
    <w:p w:rsidR="00F63F61" w:rsidRPr="00B40DA4" w:rsidP="00B348AE">
      <w:pPr>
        <w:pStyle w:val="Question"/>
        <w:numPr>
          <w:ilvl w:val="0"/>
          <w:numId w:val="0"/>
        </w:numPr>
        <w:ind w:left="794"/>
      </w:pPr>
      <w:sdt>
        <w:sdtPr>
          <w:alias w:val="Member"/>
          <w:tag w:val="&lt;Member mnisId='4005' dodsId='37675'&gt;"/>
          <w:id w:val="-1514598425"/>
          <w:placeholder>
            <w:docPart w:val="DefaultPlaceholder_1082065158"/>
          </w:placeholder>
          <w:richText/>
        </w:sdtPr>
        <w:sdtContent>
          <w:r w:rsidRPr="00B40DA4">
            <w:rPr>
              <w:b/>
            </w:rPr>
            <w:t>Bob Blackman:</w:t>
          </w:r>
        </w:sdtContent>
      </w:sdt>
      <w:r w:rsidRPr="00B40DA4">
        <w:t xml:space="preserve"> </w:t>
      </w:r>
      <w:r w:rsidR="00B348AE">
        <w:t>I</w:t>
      </w:r>
      <w:r w:rsidRPr="00B40DA4" w:rsidR="005824E9">
        <w:t xml:space="preserve"> declare my position as a vice-president of the LGA</w:t>
      </w:r>
      <w:r w:rsidR="006C2477">
        <w:t>,</w:t>
      </w:r>
      <w:r w:rsidRPr="00B40DA4" w:rsidR="005824E9">
        <w:t xml:space="preserve"> and I employ a councillor in my office.</w:t>
      </w:r>
    </w:p>
    <w:p w:rsidR="00F63F61" w:rsidRPr="00B40DA4" w:rsidP="00B348AE">
      <w:pPr>
        <w:pStyle w:val="Question"/>
        <w:numPr>
          <w:ilvl w:val="0"/>
          <w:numId w:val="0"/>
        </w:numPr>
        <w:ind w:left="794"/>
      </w:pPr>
      <w:sdt>
        <w:sdtPr>
          <w:alias w:val="Member"/>
          <w:tag w:val="&lt;Member mnisId='4831' dodsId=''&gt;"/>
          <w:id w:val="-491416816"/>
          <w:placeholder>
            <w:docPart w:val="DefaultPlaceholder_1082065158"/>
          </w:placeholder>
          <w:richText/>
        </w:sdtPr>
        <w:sdtContent>
          <w:r w:rsidRPr="00B40DA4">
            <w:rPr>
              <w:b/>
            </w:rPr>
            <w:t>Ian Byrne:</w:t>
          </w:r>
        </w:sdtContent>
      </w:sdt>
      <w:r w:rsidRPr="00B40DA4">
        <w:t xml:space="preserve"> I am still a </w:t>
      </w:r>
      <w:r w:rsidR="00B348AE">
        <w:t>serving councillor in Liverpool</w:t>
      </w:r>
      <w:r w:rsidRPr="00B40DA4">
        <w:t>.</w:t>
      </w:r>
    </w:p>
    <w:p w:rsidR="00F63F61" w:rsidRPr="00B40DA4" w:rsidP="00B348AE">
      <w:pPr>
        <w:pStyle w:val="Question"/>
        <w:numPr>
          <w:ilvl w:val="0"/>
          <w:numId w:val="0"/>
        </w:numPr>
        <w:ind w:left="794"/>
      </w:pPr>
      <w:sdt>
        <w:sdtPr>
          <w:alias w:val="Member"/>
          <w:tag w:val="&lt;Member mnisId='4873' dodsId=''&gt;"/>
          <w:id w:val="-370383568"/>
          <w:placeholder>
            <w:docPart w:val="DefaultPlaceholder_1082065158"/>
          </w:placeholder>
          <w:richText/>
        </w:sdtPr>
        <w:sdtContent>
          <w:r w:rsidRPr="00B40DA4">
            <w:rPr>
              <w:b/>
            </w:rPr>
            <w:t>Rachel Hopkins:</w:t>
          </w:r>
        </w:sdtContent>
      </w:sdt>
      <w:r w:rsidRPr="00B40DA4">
        <w:t xml:space="preserve"> </w:t>
      </w:r>
      <w:r w:rsidRPr="00B40DA4" w:rsidR="005824E9">
        <w:t>I am still a sitting councillor on Luton Council.</w:t>
      </w:r>
    </w:p>
    <w:p w:rsidR="005824E9" w:rsidRPr="00B40DA4" w:rsidP="00B348AE">
      <w:pPr>
        <w:pStyle w:val="Question"/>
        <w:numPr>
          <w:ilvl w:val="0"/>
          <w:numId w:val="0"/>
        </w:numPr>
        <w:ind w:left="794"/>
      </w:pPr>
      <w:sdt>
        <w:sdtPr>
          <w:alias w:val="Member"/>
          <w:tag w:val="&lt;Member mnisId='4820' dodsId=''&gt;"/>
          <w:id w:val="456923948"/>
          <w:placeholder>
            <w:docPart w:val="DefaultPlaceholder_1082065158"/>
          </w:placeholder>
          <w:richText/>
        </w:sdtPr>
        <w:sdtContent>
          <w:r w:rsidRPr="00B40DA4" w:rsidR="00F63F61">
            <w:rPr>
              <w:b/>
            </w:rPr>
            <w:t>Abena Oppong-Asare:</w:t>
          </w:r>
        </w:sdtContent>
      </w:sdt>
      <w:r w:rsidRPr="00B40DA4" w:rsidR="00F63F61">
        <w:t xml:space="preserve"> </w:t>
      </w:r>
      <w:r w:rsidRPr="00B40DA4">
        <w:t>I employ a councillor in my office.</w:t>
      </w:r>
    </w:p>
    <w:p w:rsidR="005824E9" w:rsidRPr="00B40DA4" w:rsidP="00B348AE">
      <w:pPr>
        <w:pStyle w:val="Question"/>
        <w:numPr>
          <w:ilvl w:val="0"/>
          <w:numId w:val="0"/>
        </w:numPr>
        <w:ind w:left="794"/>
      </w:pPr>
      <w:sdt>
        <w:sdtPr>
          <w:alias w:val="Member"/>
          <w:tag w:val="&lt;Member mnisId='4749' dodsId=''&gt;"/>
          <w:id w:val="1020899424"/>
          <w:placeholder>
            <w:docPart w:val="752E42724D216F4BAC2F11FCDF436747"/>
          </w:placeholder>
          <w:richText/>
        </w:sdtPr>
        <w:sdtContent>
          <w:r w:rsidRPr="00B40DA4">
            <w:rPr>
              <w:b/>
            </w:rPr>
            <w:t>Ian Levy:</w:t>
          </w:r>
        </w:sdtContent>
      </w:sdt>
      <w:r w:rsidRPr="00B40DA4">
        <w:t xml:space="preserve"> I employ a town councillor in my London office, but she just took appointment yesterday.</w:t>
      </w:r>
      <w:r w:rsidR="00730EF6">
        <w:t xml:space="preserve"> </w:t>
      </w:r>
    </w:p>
    <w:p w:rsidR="00F63F61" w:rsidRPr="00B40DA4" w:rsidP="00B348AE">
      <w:pPr>
        <w:pStyle w:val="Question"/>
        <w:numPr>
          <w:ilvl w:val="0"/>
          <w:numId w:val="0"/>
        </w:numPr>
        <w:ind w:left="794"/>
      </w:pPr>
      <w:sdt>
        <w:sdtPr>
          <w:alias w:val="Member"/>
          <w:tag w:val="&lt;Member mnisId='394' dodsId='25722'&gt;"/>
          <w:id w:val="-354814567"/>
          <w:placeholder>
            <w:docPart w:val="DefaultPlaceholder_1082065158"/>
          </w:placeholder>
          <w:richText/>
        </w:sdtPr>
        <w:sdtContent>
          <w:r w:rsidRPr="00B40DA4">
            <w:rPr>
              <w:b/>
            </w:rPr>
            <w:t>Chair:</w:t>
          </w:r>
        </w:sdtContent>
      </w:sdt>
      <w:r w:rsidRPr="00B40DA4">
        <w:t xml:space="preserve"> </w:t>
      </w:r>
      <w:r w:rsidRPr="00B40DA4" w:rsidR="005824E9">
        <w:t>Fine</w:t>
      </w:r>
      <w:r w:rsidR="00B348AE">
        <w:t>,</w:t>
      </w:r>
      <w:r w:rsidR="00730EF6">
        <w:t xml:space="preserve"> </w:t>
      </w:r>
      <w:r w:rsidRPr="00B40DA4" w:rsidR="00B348AE">
        <w:t xml:space="preserve">you </w:t>
      </w:r>
      <w:r w:rsidR="00116395">
        <w:t>have</w:t>
      </w:r>
      <w:r w:rsidRPr="00B40DA4" w:rsidR="005824E9">
        <w:t xml:space="preserve"> </w:t>
      </w:r>
      <w:r w:rsidR="00B348AE">
        <w:t xml:space="preserve">got </w:t>
      </w:r>
      <w:r w:rsidRPr="00B40DA4" w:rsidR="005824E9">
        <w:t>it on the record</w:t>
      </w:r>
      <w:r w:rsidR="00B348AE">
        <w:t>.</w:t>
      </w:r>
      <w:r w:rsidRPr="00B40DA4" w:rsidR="005824E9">
        <w:t xml:space="preserve"> </w:t>
      </w:r>
      <w:r w:rsidRPr="00B40DA4" w:rsidR="00B348AE">
        <w:t xml:space="preserve">We </w:t>
      </w:r>
      <w:r w:rsidRPr="00B40DA4" w:rsidR="005824E9">
        <w:t>are the first ones to hear it, Ian.</w:t>
      </w:r>
      <w:r w:rsidR="00730EF6">
        <w:t xml:space="preserve"> </w:t>
      </w:r>
      <w:r w:rsidRPr="00B40DA4" w:rsidR="005824E9">
        <w:t>Thanks for that.</w:t>
      </w:r>
    </w:p>
    <w:p w:rsidR="00F63F61" w:rsidRPr="00B40DA4" w:rsidP="00B348AE">
      <w:pPr>
        <w:pStyle w:val="Question"/>
        <w:numPr>
          <w:ilvl w:val="0"/>
          <w:numId w:val="0"/>
        </w:numPr>
        <w:ind w:left="794"/>
      </w:pPr>
      <w:sdt>
        <w:sdtPr>
          <w:alias w:val="Member"/>
          <w:tag w:val="&lt;Member mnisId='4756' dodsId=''&gt;"/>
          <w:id w:val="-1708709239"/>
          <w:placeholder>
            <w:docPart w:val="DefaultPlaceholder_1082065158"/>
          </w:placeholder>
          <w:richText/>
        </w:sdtPr>
        <w:sdtContent>
          <w:r w:rsidRPr="00B40DA4">
            <w:rPr>
              <w:b/>
            </w:rPr>
            <w:t>Brendan Clarke-Smith:</w:t>
          </w:r>
        </w:sdtContent>
      </w:sdt>
      <w:r w:rsidRPr="00B40DA4" w:rsidR="005824E9">
        <w:t xml:space="preserve"> I am a councillor in Newark and Sherwood, and I also employee a councillor in my office.</w:t>
      </w:r>
      <w:r w:rsidR="00845438">
        <w:t xml:space="preserve"> </w:t>
      </w:r>
    </w:p>
    <w:p w:rsidR="005824E9" w:rsidRPr="00B40DA4" w:rsidP="00B348AE">
      <w:pPr>
        <w:pStyle w:val="Question"/>
        <w:numPr>
          <w:ilvl w:val="0"/>
          <w:numId w:val="0"/>
        </w:numPr>
        <w:ind w:left="794"/>
      </w:pPr>
      <w:sdt>
        <w:sdtPr>
          <w:alias w:val="Member"/>
          <w:tag w:val="&lt;Member mnisId='394' dodsId='25722'&gt;"/>
          <w:id w:val="872970989"/>
          <w:placeholder>
            <w:docPart w:val="DefaultPlaceholder_1082065158"/>
          </w:placeholder>
          <w:richText/>
        </w:sdtPr>
        <w:sdtContent>
          <w:r w:rsidRPr="00B40DA4" w:rsidR="00F63F61">
            <w:rPr>
              <w:b/>
            </w:rPr>
            <w:t>Chair:</w:t>
          </w:r>
        </w:sdtContent>
      </w:sdt>
      <w:r w:rsidRPr="00B40DA4" w:rsidR="00F63F61">
        <w:t xml:space="preserve"> </w:t>
      </w:r>
      <w:r w:rsidR="00B348AE">
        <w:t>I</w:t>
      </w:r>
      <w:r w:rsidRPr="00B40DA4">
        <w:t>t is important that the public know we have connections</w:t>
      </w:r>
      <w:r w:rsidR="00B348AE">
        <w:t>—</w:t>
      </w:r>
      <w:r w:rsidRPr="00B40DA4">
        <w:t>very real and live ones, many of us</w:t>
      </w:r>
      <w:r w:rsidR="00B348AE">
        <w:t>—</w:t>
      </w:r>
      <w:r w:rsidRPr="00B40DA4">
        <w:t>to local government.</w:t>
      </w:r>
      <w:r w:rsidR="00730EF6">
        <w:t xml:space="preserve"> </w:t>
      </w:r>
      <w:r w:rsidRPr="00B40DA4">
        <w:t>They will, of course, be witnesses to a future panel.</w:t>
      </w:r>
      <w:r w:rsidR="00730EF6">
        <w:t xml:space="preserve"> </w:t>
      </w:r>
    </w:p>
    <w:p w:rsidR="00FB3000" w:rsidRPr="00B40DA4" w:rsidP="005824E9">
      <w:pPr>
        <w:pStyle w:val="Question"/>
        <w:numPr>
          <w:ilvl w:val="0"/>
          <w:numId w:val="0"/>
        </w:numPr>
        <w:ind w:left="794"/>
      </w:pPr>
      <w:r w:rsidRPr="00B40DA4">
        <w:t>This afternoon, we have two expert witnesses.</w:t>
      </w:r>
      <w:r w:rsidR="00730EF6">
        <w:t xml:space="preserve"> </w:t>
      </w:r>
      <w:r w:rsidRPr="00B40DA4">
        <w:t>I am going to ask them to introduce themselves and say who they are representing.</w:t>
      </w:r>
      <w:r w:rsidR="00730EF6">
        <w:t xml:space="preserve"> </w:t>
      </w:r>
    </w:p>
    <w:p w:rsidR="00FB3000" w:rsidRPr="00B40DA4" w:rsidP="00FB3000">
      <w:pPr>
        <w:pStyle w:val="Answer"/>
      </w:pPr>
      <w:sdt>
        <w:sdtPr>
          <w:alias w:val="Witness"/>
          <w:id w:val="-1644499081"/>
          <w:placeholder>
            <w:docPart w:val="DefaultPlaceholder_1082065158"/>
          </w:placeholder>
          <w:richText/>
        </w:sdtPr>
        <w:sdtEndPr>
          <w:rPr>
            <w:b/>
            <w:i/>
          </w:rPr>
        </w:sdtEndPr>
        <w:sdtContent>
          <w:r w:rsidRPr="00730EF6" w:rsidR="00730EF6">
            <w:rPr>
              <w:b/>
              <w:i/>
            </w:rPr>
            <w:t>Sir Ken Knight:</w:t>
          </w:r>
        </w:sdtContent>
      </w:sdt>
      <w:r w:rsidR="00730EF6">
        <w:rPr>
          <w:b/>
        </w:rPr>
        <w:t xml:space="preserve"> </w:t>
      </w:r>
      <w:r w:rsidRPr="00B40DA4" w:rsidR="005824E9">
        <w:t>Good afternoon, Chair and Committee.</w:t>
      </w:r>
      <w:r w:rsidR="00730EF6">
        <w:t xml:space="preserve"> </w:t>
      </w:r>
      <w:r w:rsidRPr="00B40DA4" w:rsidR="005824E9">
        <w:t>I am grateful for the invitation to join you this afternoon.</w:t>
      </w:r>
      <w:r w:rsidR="00730EF6">
        <w:t xml:space="preserve"> </w:t>
      </w:r>
      <w:r w:rsidRPr="00B40DA4" w:rsidR="005824E9">
        <w:t>I am Ken Knight.</w:t>
      </w:r>
      <w:r w:rsidR="00730EF6">
        <w:t xml:space="preserve"> </w:t>
      </w:r>
      <w:r w:rsidRPr="00B40DA4" w:rsidR="005824E9">
        <w:t xml:space="preserve">My </w:t>
      </w:r>
      <w:r w:rsidRPr="00B40DA4" w:rsidR="0033424A">
        <w:t>background</w:t>
      </w:r>
      <w:r w:rsidR="00B348AE">
        <w:t>—</w:t>
      </w:r>
      <w:r w:rsidRPr="00B40DA4" w:rsidR="0033424A">
        <w:t>my DNA</w:t>
      </w:r>
      <w:r w:rsidR="00B348AE">
        <w:t>—</w:t>
      </w:r>
      <w:r w:rsidRPr="00B40DA4" w:rsidR="005824E9">
        <w:t>is fire.</w:t>
      </w:r>
      <w:r w:rsidR="00730EF6">
        <w:t xml:space="preserve"> </w:t>
      </w:r>
      <w:r w:rsidRPr="00B40DA4" w:rsidR="005824E9">
        <w:t xml:space="preserve">I served in the </w:t>
      </w:r>
      <w:r w:rsidRPr="00B40DA4" w:rsidR="00B348AE">
        <w:t xml:space="preserve">fire service </w:t>
      </w:r>
      <w:r w:rsidRPr="00B40DA4" w:rsidR="005824E9">
        <w:t xml:space="preserve">for 40 years and was the chief of four fire and rescue services: Dorset, West Midlands and London as London </w:t>
      </w:r>
      <w:r w:rsidRPr="00B40DA4" w:rsidR="00B348AE">
        <w:t>fire commissioner</w:t>
      </w:r>
      <w:r w:rsidRPr="00B40DA4" w:rsidR="005824E9">
        <w:t>.</w:t>
      </w:r>
      <w:r w:rsidR="00730EF6">
        <w:t xml:space="preserve"> </w:t>
      </w:r>
      <w:r w:rsidRPr="00B40DA4" w:rsidR="005824E9">
        <w:t xml:space="preserve">Dorset I was in twice as </w:t>
      </w:r>
      <w:r w:rsidRPr="00B40DA4" w:rsidR="0033424A">
        <w:t>a county</w:t>
      </w:r>
      <w:r w:rsidRPr="00B40DA4" w:rsidR="005824E9">
        <w:t xml:space="preserve"> and </w:t>
      </w:r>
      <w:r w:rsidRPr="00B40DA4" w:rsidR="0033424A">
        <w:t xml:space="preserve">as </w:t>
      </w:r>
      <w:r w:rsidR="00B348AE">
        <w:t xml:space="preserve">a </w:t>
      </w:r>
      <w:r w:rsidRPr="00B40DA4" w:rsidR="005824E9">
        <w:t xml:space="preserve">combined </w:t>
      </w:r>
      <w:r w:rsidRPr="00B40DA4" w:rsidR="0033424A">
        <w:t>fire authorit</w:t>
      </w:r>
      <w:r w:rsidR="00B348AE">
        <w:t>y</w:t>
      </w:r>
      <w:r w:rsidRPr="00B40DA4" w:rsidR="005824E9">
        <w:t>.</w:t>
      </w:r>
      <w:r w:rsidR="00730EF6">
        <w:t xml:space="preserve"> </w:t>
      </w:r>
      <w:r w:rsidRPr="00B40DA4" w:rsidR="00B348AE">
        <w:t xml:space="preserve">Then </w:t>
      </w:r>
      <w:r w:rsidR="00B348AE">
        <w:t xml:space="preserve">I </w:t>
      </w:r>
      <w:r w:rsidRPr="00B40DA4" w:rsidR="005824E9">
        <w:t>became the Government’s chief adviser.</w:t>
      </w:r>
      <w:r w:rsidR="00730EF6">
        <w:t xml:space="preserve"> </w:t>
      </w:r>
      <w:r w:rsidRPr="00B40DA4" w:rsidR="005824E9">
        <w:t>I am still involved in fire because I chair the Government’s expert panel</w:t>
      </w:r>
      <w:r w:rsidR="00B348AE">
        <w:t>,</w:t>
      </w:r>
      <w:r w:rsidRPr="00B40DA4" w:rsidR="005824E9">
        <w:t xml:space="preserve"> which was formed in the immediate aftermath of the Grenfell fire.</w:t>
      </w:r>
      <w:r w:rsidR="00730EF6">
        <w:t xml:space="preserve"> </w:t>
      </w:r>
      <w:r w:rsidRPr="00B40DA4" w:rsidR="005824E9">
        <w:t xml:space="preserve">I have appeared before your Committee previously and before your </w:t>
      </w:r>
      <w:r w:rsidRPr="00B40DA4" w:rsidR="00CB6A26">
        <w:t xml:space="preserve">Chair </w:t>
      </w:r>
      <w:r w:rsidRPr="00B40DA4" w:rsidR="005824E9">
        <w:t xml:space="preserve">in </w:t>
      </w:r>
      <w:r w:rsidRPr="00B40DA4" w:rsidR="0033424A">
        <w:t>particular</w:t>
      </w:r>
      <w:r w:rsidRPr="00B40DA4" w:rsidR="005824E9">
        <w:t xml:space="preserve"> on a number of </w:t>
      </w:r>
      <w:r w:rsidRPr="00B40DA4" w:rsidR="0033424A">
        <w:t>occasions</w:t>
      </w:r>
      <w:r w:rsidRPr="00B40DA4" w:rsidR="005824E9">
        <w:t>.</w:t>
      </w:r>
    </w:p>
    <w:p w:rsidR="00CA00FE" w:rsidRPr="00B40DA4" w:rsidP="00CA00FE">
      <w:pPr>
        <w:pStyle w:val="Answer"/>
      </w:pPr>
      <w:sdt>
        <w:sdtPr>
          <w:alias w:val="Witness"/>
          <w:id w:val="1753003453"/>
          <w:placeholder>
            <w:docPart w:val="DefaultPlaceholder_1082065158"/>
          </w:placeholder>
          <w:richText/>
        </w:sdtPr>
        <w:sdtContent>
          <w:r w:rsidRPr="00730EF6" w:rsidR="00730EF6">
            <w:rPr>
              <w:b/>
              <w:i/>
            </w:rPr>
            <w:t>Roy Wilsher:</w:t>
          </w:r>
        </w:sdtContent>
      </w:sdt>
      <w:r w:rsidRPr="00B40DA4">
        <w:rPr>
          <w:b/>
        </w:rPr>
        <w:t xml:space="preserve"> </w:t>
      </w:r>
      <w:r w:rsidRPr="00B40DA4" w:rsidR="00CB6A26">
        <w:t xml:space="preserve">Thank </w:t>
      </w:r>
      <w:r w:rsidRPr="00B40DA4" w:rsidR="005824E9">
        <w:t>you for the invitation to provide evidence this afternoon.</w:t>
      </w:r>
      <w:r w:rsidR="00730EF6">
        <w:t xml:space="preserve"> </w:t>
      </w:r>
      <w:r w:rsidRPr="00B40DA4" w:rsidR="005824E9">
        <w:t xml:space="preserve">I have almost done 40 years in the </w:t>
      </w:r>
      <w:r w:rsidRPr="00B40DA4" w:rsidR="00CB6A26">
        <w:t>fire and rescue service</w:t>
      </w:r>
      <w:r w:rsidRPr="00B40DA4" w:rsidR="0033424A">
        <w:t>, so</w:t>
      </w:r>
      <w:r w:rsidRPr="00B40DA4" w:rsidR="005824E9">
        <w:t xml:space="preserve"> I am catching Ken f</w:t>
      </w:r>
      <w:r w:rsidR="00CB6A26">
        <w:t>airly quickly:</w:t>
      </w:r>
      <w:r w:rsidR="00730EF6">
        <w:t xml:space="preserve"> </w:t>
      </w:r>
      <w:r w:rsidRPr="00B40DA4" w:rsidR="005824E9">
        <w:t>23 years</w:t>
      </w:r>
      <w:r w:rsidR="00CB6A26">
        <w:t xml:space="preserve"> in the</w:t>
      </w:r>
      <w:r w:rsidRPr="00B40DA4" w:rsidR="005824E9">
        <w:t xml:space="preserve"> London Fire </w:t>
      </w:r>
      <w:r w:rsidR="00CB6A26">
        <w:t>Brigade and</w:t>
      </w:r>
      <w:r w:rsidRPr="00B40DA4" w:rsidR="005824E9">
        <w:t xml:space="preserve"> almost 14 years as </w:t>
      </w:r>
      <w:r w:rsidRPr="00B40DA4" w:rsidR="00CB6A26">
        <w:t xml:space="preserve">chief </w:t>
      </w:r>
      <w:r w:rsidRPr="00B40DA4" w:rsidR="005824E9">
        <w:t>of Hertfordshire.</w:t>
      </w:r>
      <w:r w:rsidR="00730EF6">
        <w:t xml:space="preserve"> </w:t>
      </w:r>
      <w:r w:rsidRPr="00B40DA4" w:rsidR="005824E9">
        <w:t xml:space="preserve">For the last </w:t>
      </w:r>
      <w:r w:rsidR="00CB6A26">
        <w:t>three and a half</w:t>
      </w:r>
      <w:r w:rsidRPr="00B40DA4" w:rsidR="005824E9">
        <w:t xml:space="preserve"> years, I have chaired the National Fire Chiefs Council</w:t>
      </w:r>
      <w:r w:rsidR="00CB6A26">
        <w:t>,</w:t>
      </w:r>
      <w:r w:rsidRPr="00B40DA4" w:rsidR="005824E9">
        <w:t xml:space="preserve"> which means I represent every chief fire officer in the United Kingdom in professional or technical policy matters.</w:t>
      </w:r>
      <w:r w:rsidRPr="00B40DA4">
        <w:t xml:space="preserve"> </w:t>
      </w:r>
    </w:p>
    <w:p w:rsidR="00CA00FE" w:rsidRPr="00B40DA4" w:rsidP="00CA00FE">
      <w:pPr>
        <w:pStyle w:val="Question"/>
      </w:pPr>
      <w:sdt>
        <w:sdtPr>
          <w:alias w:val="Member"/>
          <w:tag w:val="&lt;Member mnisId='394' dodsId='25722'&gt;"/>
          <w:id w:val="-1360187777"/>
          <w:placeholder>
            <w:docPart w:val="DefaultPlaceholder_1082065158"/>
          </w:placeholder>
          <w:richText/>
        </w:sdtPr>
        <w:sdtContent>
          <w:r w:rsidRPr="00B40DA4">
            <w:rPr>
              <w:b/>
            </w:rPr>
            <w:t>Chair:</w:t>
          </w:r>
        </w:sdtContent>
      </w:sdt>
      <w:r w:rsidRPr="00B40DA4">
        <w:t xml:space="preserve"> </w:t>
      </w:r>
      <w:r w:rsidR="00CB6A26">
        <w:t xml:space="preserve">We will now go </w:t>
      </w:r>
      <w:r w:rsidRPr="00B40DA4" w:rsidR="005824E9">
        <w:t xml:space="preserve">down to some of the </w:t>
      </w:r>
      <w:r w:rsidRPr="00B40DA4" w:rsidR="0033424A">
        <w:t>detailed</w:t>
      </w:r>
      <w:r w:rsidRPr="00B40DA4" w:rsidR="005824E9">
        <w:t xml:space="preserve"> issues in what is a very detailed and complex piece of legislati</w:t>
      </w:r>
      <w:r w:rsidRPr="00B40DA4" w:rsidR="0033424A">
        <w:t>on</w:t>
      </w:r>
      <w:r w:rsidRPr="00B40DA4" w:rsidR="005824E9">
        <w:t xml:space="preserve"> that we are going to be </w:t>
      </w:r>
      <w:r w:rsidRPr="00B40DA4" w:rsidR="0033424A">
        <w:t>scrutinising</w:t>
      </w:r>
      <w:r w:rsidRPr="00B40DA4" w:rsidR="005824E9">
        <w:t>.</w:t>
      </w:r>
      <w:r w:rsidR="00730EF6">
        <w:t xml:space="preserve"> </w:t>
      </w:r>
      <w:r w:rsidRPr="00B40DA4" w:rsidR="005824E9">
        <w:t xml:space="preserve">I suppose the first obvious question comes back to my introductory comments that, in the end, we do not want to see another disaster like Grenfell and </w:t>
      </w:r>
      <w:r w:rsidR="00CB6A26">
        <w:t xml:space="preserve">will </w:t>
      </w:r>
      <w:r w:rsidRPr="00B40DA4" w:rsidR="005824E9">
        <w:t>do everything we can to prevent it. Do you think the Bill</w:t>
      </w:r>
      <w:r w:rsidR="003021C2">
        <w:t>,</w:t>
      </w:r>
      <w:r w:rsidRPr="00B40DA4" w:rsidR="005824E9">
        <w:t xml:space="preserve"> as drafted</w:t>
      </w:r>
      <w:r w:rsidR="003021C2">
        <w:t>,</w:t>
      </w:r>
      <w:r w:rsidRPr="00B40DA4" w:rsidR="005824E9">
        <w:t xml:space="preserve"> will actually do what we want, </w:t>
      </w:r>
      <w:r w:rsidR="00CB6A26">
        <w:t xml:space="preserve">which </w:t>
      </w:r>
      <w:r w:rsidRPr="00B40DA4" w:rsidR="005824E9">
        <w:t xml:space="preserve">is </w:t>
      </w:r>
      <w:r w:rsidR="00CB6A26">
        <w:t xml:space="preserve">to </w:t>
      </w:r>
      <w:r w:rsidRPr="00B40DA4" w:rsidR="005824E9">
        <w:t>prevent another Grenfell from happening?</w:t>
      </w:r>
      <w:r w:rsidR="00730EF6">
        <w:t xml:space="preserve"> </w:t>
      </w:r>
    </w:p>
    <w:p w:rsidR="005824E9" w:rsidRPr="00B40DA4" w:rsidP="005824E9">
      <w:pPr>
        <w:pStyle w:val="Answer"/>
      </w:pPr>
      <w:sdt>
        <w:sdtPr>
          <w:alias w:val="Witness"/>
          <w:id w:val="4795007"/>
          <w:placeholder>
            <w:docPart w:val="DefaultPlaceholder_1082065158"/>
          </w:placeholder>
          <w:richText/>
        </w:sdtPr>
        <w:sdtEndPr>
          <w:rPr>
            <w:b/>
            <w:i/>
          </w:rPr>
        </w:sdtEndPr>
        <w:sdtContent>
          <w:r w:rsidRPr="00730EF6" w:rsidR="00730EF6">
            <w:rPr>
              <w:b/>
              <w:i/>
            </w:rPr>
            <w:t>Sir Ken Knight:</w:t>
          </w:r>
        </w:sdtContent>
      </w:sdt>
      <w:r w:rsidR="00730EF6">
        <w:rPr>
          <w:b/>
        </w:rPr>
        <w:t xml:space="preserve"> </w:t>
      </w:r>
      <w:r w:rsidRPr="00B40DA4">
        <w:t>As you</w:t>
      </w:r>
      <w:r w:rsidRPr="00330619" w:rsidR="00330619">
        <w:t xml:space="preserve"> </w:t>
      </w:r>
      <w:r w:rsidRPr="00B40DA4" w:rsidR="00330619">
        <w:t>rightly</w:t>
      </w:r>
      <w:r w:rsidRPr="00B40DA4">
        <w:t xml:space="preserve"> said in your introduction, and you have </w:t>
      </w:r>
      <w:r w:rsidR="00CB6A26">
        <w:t>heard from</w:t>
      </w:r>
      <w:r w:rsidRPr="00B40DA4">
        <w:t xml:space="preserve"> Dame Judith on a number of occasions, it closely follows the report of Dame Judith </w:t>
      </w:r>
      <w:r w:rsidRPr="00B40DA4" w:rsidR="00FC1F0E">
        <w:t>Hackitt</w:t>
      </w:r>
      <w:r w:rsidRPr="00B40DA4">
        <w:t xml:space="preserve"> and addresses a number of failings.</w:t>
      </w:r>
      <w:r w:rsidR="00730EF6">
        <w:t xml:space="preserve"> </w:t>
      </w:r>
      <w:r w:rsidRPr="00B40DA4">
        <w:t>In particu</w:t>
      </w:r>
      <w:r w:rsidRPr="00B40DA4" w:rsidR="0033424A">
        <w:t>l</w:t>
      </w:r>
      <w:r w:rsidRPr="00B40DA4">
        <w:t xml:space="preserve">ar, it picks up what she </w:t>
      </w:r>
      <w:r w:rsidRPr="00B40DA4" w:rsidR="0033424A">
        <w:t>identifies</w:t>
      </w:r>
      <w:r w:rsidRPr="00B40DA4">
        <w:t xml:space="preserve"> as a failure in culture</w:t>
      </w:r>
      <w:r w:rsidR="00CB6A26">
        <w:t>,</w:t>
      </w:r>
      <w:r w:rsidRPr="00B40DA4">
        <w:t xml:space="preserve"> </w:t>
      </w:r>
      <w:r w:rsidR="00CB6A26">
        <w:t>including</w:t>
      </w:r>
      <w:r w:rsidRPr="00B40DA4">
        <w:t xml:space="preserve"> procurement principles</w:t>
      </w:r>
      <w:r w:rsidR="00330619">
        <w:t>—</w:t>
      </w:r>
      <w:r w:rsidR="00CB6A26">
        <w:t xml:space="preserve">of </w:t>
      </w:r>
      <w:r w:rsidRPr="00B40DA4">
        <w:t>people going for the cheapest option in safety issues</w:t>
      </w:r>
      <w:r w:rsidR="00330619">
        <w:t>—</w:t>
      </w:r>
      <w:r w:rsidRPr="00B40DA4" w:rsidR="0033424A">
        <w:t>competence</w:t>
      </w:r>
      <w:r w:rsidRPr="00B40DA4">
        <w:t>, the importance of the residents’ voice and, indeed, responsibility.</w:t>
      </w:r>
      <w:r w:rsidR="00730EF6">
        <w:t xml:space="preserve"> </w:t>
      </w:r>
      <w:r w:rsidRPr="00B40DA4">
        <w:t xml:space="preserve">Running through all of this is what she called the golden thread, </w:t>
      </w:r>
      <w:r w:rsidR="003A26C3">
        <w:t xml:space="preserve">which </w:t>
      </w:r>
      <w:r w:rsidRPr="00B40DA4" w:rsidR="003A26C3">
        <w:t>has become more and more important</w:t>
      </w:r>
      <w:r w:rsidR="003A26C3">
        <w:t>,</w:t>
      </w:r>
      <w:r w:rsidRPr="00B40DA4" w:rsidR="003A26C3">
        <w:t xml:space="preserve"> </w:t>
      </w:r>
      <w:r w:rsidRPr="00B40DA4">
        <w:t>cover</w:t>
      </w:r>
      <w:r w:rsidR="00021E87">
        <w:t>ing</w:t>
      </w:r>
      <w:r w:rsidRPr="00B40DA4">
        <w:t xml:space="preserve"> the life of the building</w:t>
      </w:r>
      <w:r w:rsidR="00021E87">
        <w:t>,</w:t>
      </w:r>
      <w:r w:rsidRPr="00B40DA4">
        <w:t xml:space="preserve"> </w:t>
      </w:r>
      <w:r w:rsidRPr="00B40DA4" w:rsidR="00021E87">
        <w:t>through its occupation</w:t>
      </w:r>
      <w:r w:rsidR="00021E87">
        <w:t xml:space="preserve"> and beyond</w:t>
      </w:r>
      <w:r w:rsidRPr="00B40DA4">
        <w:t>.</w:t>
      </w:r>
      <w:r w:rsidR="00845438">
        <w:t xml:space="preserve"> </w:t>
      </w:r>
    </w:p>
    <w:p w:rsidR="00A674B3" w:rsidRPr="00B40DA4" w:rsidP="005824E9">
      <w:pPr>
        <w:pStyle w:val="Answer"/>
      </w:pPr>
      <w:r w:rsidRPr="00B40DA4">
        <w:t xml:space="preserve">Importantly </w:t>
      </w:r>
      <w:r w:rsidRPr="00B40DA4" w:rsidR="005824E9">
        <w:t xml:space="preserve">in this draft Bill is the proposal for a </w:t>
      </w:r>
      <w:r w:rsidRPr="00B40DA4" w:rsidR="00283598">
        <w:t>building</w:t>
      </w:r>
      <w:r w:rsidRPr="00B40DA4" w:rsidR="005824E9">
        <w:t xml:space="preserve"> safety regulator, which is the start of a new beginning of systemic change in our </w:t>
      </w:r>
      <w:r w:rsidRPr="00B40DA4" w:rsidR="0033424A">
        <w:t>building regulations.</w:t>
      </w:r>
      <w:r w:rsidR="00730EF6">
        <w:t xml:space="preserve"> </w:t>
      </w:r>
      <w:r w:rsidRPr="00B40DA4" w:rsidR="005824E9">
        <w:t>It lay</w:t>
      </w:r>
      <w:r w:rsidR="007E0A1A">
        <w:t>s</w:t>
      </w:r>
      <w:r w:rsidRPr="00B40DA4" w:rsidR="005824E9">
        <w:t xml:space="preserve"> a </w:t>
      </w:r>
      <w:r w:rsidRPr="00B40DA4" w:rsidR="0033424A">
        <w:t>foundation</w:t>
      </w:r>
      <w:r w:rsidRPr="00B40DA4" w:rsidR="005824E9">
        <w:t xml:space="preserve"> for long-term reform and </w:t>
      </w:r>
      <w:r w:rsidRPr="00B40DA4" w:rsidR="0033424A">
        <w:t>regulatory</w:t>
      </w:r>
      <w:r w:rsidRPr="00B40DA4" w:rsidR="005824E9">
        <w:t xml:space="preserve"> oversight, I believe.</w:t>
      </w:r>
      <w:r w:rsidR="00730EF6">
        <w:t xml:space="preserve"> </w:t>
      </w:r>
      <w:r w:rsidRPr="00B40DA4" w:rsidR="005824E9">
        <w:t>A lot of this is also relying on secondary legislation, as you know from the Bill.</w:t>
      </w:r>
      <w:r w:rsidR="00730EF6">
        <w:t xml:space="preserve"> </w:t>
      </w:r>
      <w:r w:rsidRPr="00B40DA4" w:rsidR="005824E9">
        <w:t xml:space="preserve">It is a piece of statutory primary legislation </w:t>
      </w:r>
      <w:r>
        <w:t>that</w:t>
      </w:r>
      <w:r w:rsidRPr="00B40DA4" w:rsidR="005824E9">
        <w:t xml:space="preserve"> requires the </w:t>
      </w:r>
      <w:r w:rsidRPr="00B40DA4" w:rsidR="0069728D">
        <w:t>detail</w:t>
      </w:r>
      <w:r w:rsidRPr="00B40DA4" w:rsidR="005824E9">
        <w:t xml:space="preserve"> to come in at the next stage.</w:t>
      </w:r>
      <w:r w:rsidR="00730EF6">
        <w:t xml:space="preserve"> </w:t>
      </w:r>
      <w:r w:rsidRPr="00B40DA4" w:rsidR="005824E9">
        <w:t>I</w:t>
      </w:r>
      <w:r w:rsidR="00730EF6">
        <w:t xml:space="preserve"> </w:t>
      </w:r>
      <w:r w:rsidRPr="00B40DA4" w:rsidR="005824E9">
        <w:t>do not object to that.</w:t>
      </w:r>
      <w:r w:rsidR="00730EF6">
        <w:t xml:space="preserve"> </w:t>
      </w:r>
      <w:r w:rsidRPr="00B40DA4" w:rsidR="005824E9">
        <w:t>I realise it does not have quite the same scrutiny</w:t>
      </w:r>
      <w:r>
        <w:t>, but</w:t>
      </w:r>
      <w:r w:rsidR="00730EF6">
        <w:t xml:space="preserve"> </w:t>
      </w:r>
      <w:r>
        <w:t xml:space="preserve">I do not object to it, because </w:t>
      </w:r>
      <w:r w:rsidRPr="00B40DA4" w:rsidR="0069728D">
        <w:t>it</w:t>
      </w:r>
      <w:r w:rsidRPr="00B40DA4" w:rsidR="005824E9">
        <w:t xml:space="preserve"> avoids what I would refer to and </w:t>
      </w:r>
      <w:r w:rsidRPr="00B40DA4" w:rsidR="0069728D">
        <w:t>I</w:t>
      </w:r>
      <w:r w:rsidRPr="00B40DA4" w:rsidR="005824E9">
        <w:t xml:space="preserve"> have heard referred to before as the </w:t>
      </w:r>
      <w:r w:rsidRPr="00B40DA4" w:rsidR="0069728D">
        <w:t>fossilisation</w:t>
      </w:r>
      <w:r w:rsidRPr="00B40DA4" w:rsidR="005824E9">
        <w:t xml:space="preserve"> of our </w:t>
      </w:r>
      <w:r>
        <w:t>existing building regulations</w:t>
      </w:r>
      <w:r w:rsidRPr="00B40DA4" w:rsidR="005824E9">
        <w:t>. We have had so little change for such a long time</w:t>
      </w:r>
      <w:r w:rsidR="00411C2A">
        <w:t>,</w:t>
      </w:r>
      <w:r>
        <w:t xml:space="preserve"> and</w:t>
      </w:r>
      <w:r w:rsidRPr="00B40DA4" w:rsidR="005824E9">
        <w:t xml:space="preserve"> it allows </w:t>
      </w:r>
      <w:r w:rsidRPr="00B40DA4" w:rsidR="0069728D">
        <w:t>some</w:t>
      </w:r>
      <w:r w:rsidRPr="00B40DA4" w:rsidR="005824E9">
        <w:t xml:space="preserve"> flexibility for the future. It does bring through the principles of Dame Judith’s report and the acceptance </w:t>
      </w:r>
      <w:r>
        <w:t>by</w:t>
      </w:r>
      <w:r w:rsidRPr="00B40DA4" w:rsidR="005824E9">
        <w:t xml:space="preserve"> Government of her findings</w:t>
      </w:r>
      <w:r w:rsidR="00CB6B8A">
        <w:t>.</w:t>
      </w:r>
    </w:p>
    <w:p w:rsidR="005824E9" w:rsidRPr="00B40DA4" w:rsidP="005824E9">
      <w:pPr>
        <w:pStyle w:val="Answer"/>
      </w:pPr>
      <w:sdt>
        <w:sdtPr>
          <w:alias w:val="Witness"/>
          <w:id w:val="-1983222966"/>
          <w:placeholder>
            <w:docPart w:val="DefaultPlaceholder_1082065158"/>
          </w:placeholder>
          <w:richText/>
        </w:sdtPr>
        <w:sdtEndPr>
          <w:rPr>
            <w:b/>
            <w:i/>
          </w:rPr>
        </w:sdtEndPr>
        <w:sdtContent>
          <w:r w:rsidRPr="00730EF6" w:rsidR="00730EF6">
            <w:rPr>
              <w:b/>
              <w:i/>
            </w:rPr>
            <w:t>Roy Wilsher:</w:t>
          </w:r>
        </w:sdtContent>
      </w:sdt>
      <w:r w:rsidR="00730EF6">
        <w:rPr>
          <w:b/>
        </w:rPr>
        <w:t xml:space="preserve"> </w:t>
      </w:r>
      <w:r w:rsidRPr="00B40DA4">
        <w:t>Hopefully I am agreeing with Ken all the way through here.</w:t>
      </w:r>
      <w:r w:rsidR="00730EF6">
        <w:t xml:space="preserve"> </w:t>
      </w:r>
      <w:r w:rsidRPr="00B40DA4">
        <w:t>We welcome the Building Safety Bill.</w:t>
      </w:r>
      <w:r w:rsidR="00730EF6">
        <w:t xml:space="preserve"> </w:t>
      </w:r>
      <w:r w:rsidRPr="00B40DA4">
        <w:t xml:space="preserve">We recognise it is an enabling </w:t>
      </w:r>
      <w:r w:rsidRPr="00B40DA4" w:rsidR="0069728D">
        <w:t>piece</w:t>
      </w:r>
      <w:r w:rsidRPr="00B40DA4">
        <w:t xml:space="preserve"> of legislation</w:t>
      </w:r>
      <w:r w:rsidR="001670B8">
        <w:t>,</w:t>
      </w:r>
      <w:r w:rsidRPr="00B40DA4">
        <w:t xml:space="preserve"> and we think</w:t>
      </w:r>
      <w:r w:rsidRPr="00B40DA4" w:rsidR="0069728D">
        <w:t xml:space="preserve"> it</w:t>
      </w:r>
      <w:r w:rsidRPr="00B40DA4">
        <w:t xml:space="preserve"> fo</w:t>
      </w:r>
      <w:r w:rsidRPr="00B40DA4" w:rsidR="0069728D">
        <w:t>l</w:t>
      </w:r>
      <w:r w:rsidRPr="00B40DA4">
        <w:t xml:space="preserve">lows the </w:t>
      </w:r>
      <w:r w:rsidRPr="00B40DA4" w:rsidR="0069728D">
        <w:t xml:space="preserve">direction that </w:t>
      </w:r>
      <w:r w:rsidRPr="00B40DA4">
        <w:t xml:space="preserve">Dame Judith </w:t>
      </w:r>
      <w:r w:rsidRPr="00B40DA4" w:rsidR="00FC1F0E">
        <w:t>Hackitt</w:t>
      </w:r>
      <w:r w:rsidRPr="00B40DA4">
        <w:t xml:space="preserve"> set in terms of competence, introducing the new regulator, greater scrutiny and a stronger voice for residents.</w:t>
      </w:r>
      <w:r w:rsidR="00730EF6">
        <w:t xml:space="preserve"> </w:t>
      </w:r>
      <w:r w:rsidRPr="00B40DA4">
        <w:t xml:space="preserve">It provides a focus on </w:t>
      </w:r>
      <w:r w:rsidRPr="00B40DA4" w:rsidR="0069728D">
        <w:t>building</w:t>
      </w:r>
      <w:r w:rsidRPr="00B40DA4">
        <w:t xml:space="preserve"> safety.</w:t>
      </w:r>
      <w:r w:rsidR="00730EF6">
        <w:t xml:space="preserve"> </w:t>
      </w:r>
    </w:p>
    <w:p w:rsidR="00597CD8" w:rsidRPr="00B40DA4" w:rsidP="005824E9">
      <w:pPr>
        <w:pStyle w:val="Answer"/>
      </w:pPr>
      <w:r w:rsidRPr="00B40DA4">
        <w:t xml:space="preserve">Like </w:t>
      </w:r>
      <w:r w:rsidRPr="00B40DA4" w:rsidR="005824E9">
        <w:t xml:space="preserve">Ken, we recognise </w:t>
      </w:r>
      <w:r>
        <w:t>that a lot of the</w:t>
      </w:r>
      <w:r w:rsidRPr="00B40DA4" w:rsidR="005824E9">
        <w:t xml:space="preserve"> detail will have to come through secondary legislation.</w:t>
      </w:r>
      <w:r w:rsidR="00730EF6">
        <w:t xml:space="preserve"> </w:t>
      </w:r>
      <w:r w:rsidRPr="00B40DA4" w:rsidR="005824E9">
        <w:t>I am sure this will come out through the evidence session</w:t>
      </w:r>
      <w:r>
        <w:t>,</w:t>
      </w:r>
      <w:r w:rsidRPr="00B40DA4" w:rsidR="005824E9">
        <w:t xml:space="preserve"> but there are a number of areas, including scope, payment, resources and all sorts of areas, that we would like some clarity on.</w:t>
      </w:r>
      <w:r w:rsidR="00730EF6">
        <w:t xml:space="preserve"> </w:t>
      </w:r>
      <w:r w:rsidRPr="00B40DA4" w:rsidR="005824E9">
        <w:t xml:space="preserve">I am </w:t>
      </w:r>
      <w:r w:rsidRPr="00B40DA4" w:rsidR="005824E9">
        <w:t>sure that will come in the secondary legislation</w:t>
      </w:r>
      <w:r w:rsidR="00EB0762">
        <w:t>,</w:t>
      </w:r>
      <w:r w:rsidRPr="00B40DA4" w:rsidR="005824E9">
        <w:t xml:space="preserve"> but perhaps we can explore those a bit later.</w:t>
      </w:r>
    </w:p>
    <w:p w:rsidR="005824E9" w:rsidRPr="00B40DA4" w:rsidP="005824E9">
      <w:pPr>
        <w:pStyle w:val="Question"/>
      </w:pPr>
      <w:sdt>
        <w:sdtPr>
          <w:alias w:val="Member"/>
          <w:tag w:val="&lt;Member mnisId='394' dodsId='25722'&gt;"/>
          <w:id w:val="-247266305"/>
          <w:placeholder>
            <w:docPart w:val="DefaultPlaceholder_1082065158"/>
          </w:placeholder>
          <w:richText/>
        </w:sdtPr>
        <w:sdtContent>
          <w:r w:rsidRPr="00B40DA4" w:rsidR="00597CD8">
            <w:rPr>
              <w:b/>
            </w:rPr>
            <w:t>Chair:</w:t>
          </w:r>
        </w:sdtContent>
      </w:sdt>
      <w:r w:rsidR="00730EF6">
        <w:t xml:space="preserve"> </w:t>
      </w:r>
      <w:r w:rsidRPr="00B40DA4" w:rsidR="003A26C3">
        <w:t xml:space="preserve">It </w:t>
      </w:r>
      <w:r w:rsidRPr="00B40DA4">
        <w:t xml:space="preserve">is important </w:t>
      </w:r>
      <w:r w:rsidR="003A26C3">
        <w:t xml:space="preserve">that </w:t>
      </w:r>
      <w:r w:rsidRPr="00B40DA4">
        <w:t>we explore them</w:t>
      </w:r>
      <w:r w:rsidR="00EB0762">
        <w:t>,</w:t>
      </w:r>
      <w:r w:rsidRPr="00B40DA4">
        <w:t xml:space="preserve"> rather than simply </w:t>
      </w:r>
      <w:r w:rsidRPr="00B40DA4" w:rsidR="0069728D">
        <w:t>w</w:t>
      </w:r>
      <w:r w:rsidRPr="00B40DA4">
        <w:t xml:space="preserve">aiting for the secondary </w:t>
      </w:r>
      <w:r w:rsidRPr="00B40DA4" w:rsidR="0069728D">
        <w:t>legislation</w:t>
      </w:r>
      <w:r w:rsidRPr="00B40DA4">
        <w:t>.</w:t>
      </w:r>
      <w:r w:rsidR="00730EF6">
        <w:t xml:space="preserve"> </w:t>
      </w:r>
      <w:r w:rsidRPr="00B40DA4">
        <w:t>We ought to be flagging up in our recommendations eventually what we think is going to be needed</w:t>
      </w:r>
      <w:r w:rsidR="003A26C3">
        <w:t>,</w:t>
      </w:r>
      <w:r w:rsidRPr="00B40DA4">
        <w:t xml:space="preserve"> not merely in this Bill but in the future legislation to follow.</w:t>
      </w:r>
      <w:r w:rsidR="00730EF6">
        <w:t xml:space="preserve"> </w:t>
      </w:r>
    </w:p>
    <w:p w:rsidR="00744809" w:rsidRPr="00B40DA4" w:rsidP="005824E9">
      <w:pPr>
        <w:pStyle w:val="Question"/>
        <w:numPr>
          <w:ilvl w:val="0"/>
          <w:numId w:val="0"/>
        </w:numPr>
        <w:ind w:left="794"/>
      </w:pPr>
      <w:r w:rsidRPr="00B40DA4">
        <w:t>Ken, you mentioned the building safety regulator</w:t>
      </w:r>
      <w:r w:rsidR="003A26C3">
        <w:t>,</w:t>
      </w:r>
      <w:r w:rsidRPr="00B40DA4">
        <w:t xml:space="preserve"> which is going to be located in</w:t>
      </w:r>
      <w:r w:rsidRPr="00B40DA4" w:rsidR="0069728D">
        <w:t xml:space="preserve"> </w:t>
      </w:r>
      <w:r w:rsidRPr="00B40DA4">
        <w:t>the Health and Safety Executive.</w:t>
      </w:r>
      <w:r w:rsidR="00730EF6">
        <w:t xml:space="preserve"> </w:t>
      </w:r>
      <w:r w:rsidRPr="00B40DA4" w:rsidR="003A26C3">
        <w:t xml:space="preserve">There </w:t>
      </w:r>
      <w:r w:rsidRPr="00B40DA4">
        <w:t xml:space="preserve">is a bit of a feeling sometimes that health and safety </w:t>
      </w:r>
      <w:r w:rsidRPr="00B40DA4" w:rsidR="0069728D">
        <w:t>inspections</w:t>
      </w:r>
      <w:r w:rsidRPr="00B40DA4">
        <w:t xml:space="preserve"> get done very infrequently and perhaps</w:t>
      </w:r>
      <w:r w:rsidRPr="00CC011F" w:rsidR="00CC011F">
        <w:t xml:space="preserve"> </w:t>
      </w:r>
      <w:r w:rsidRPr="00B40DA4" w:rsidR="00CC011F">
        <w:t>only</w:t>
      </w:r>
      <w:r w:rsidRPr="00B40DA4">
        <w:t xml:space="preserve"> when there is a very, very serious issue.</w:t>
      </w:r>
      <w:r w:rsidR="00730EF6">
        <w:t xml:space="preserve"> </w:t>
      </w:r>
      <w:r w:rsidR="003A26C3">
        <w:t>Does</w:t>
      </w:r>
      <w:r w:rsidRPr="00B40DA4">
        <w:t xml:space="preserve"> that look to be </w:t>
      </w:r>
      <w:r w:rsidR="00CC011F">
        <w:t xml:space="preserve">the </w:t>
      </w:r>
      <w:r w:rsidRPr="00B40DA4">
        <w:t xml:space="preserve">right place to put the </w:t>
      </w:r>
      <w:r w:rsidRPr="00B40DA4" w:rsidR="0069728D">
        <w:t>regulator</w:t>
      </w:r>
      <w:r w:rsidRPr="00B40DA4">
        <w:t>?</w:t>
      </w:r>
      <w:r w:rsidR="00730EF6">
        <w:t xml:space="preserve"> </w:t>
      </w:r>
      <w:r w:rsidRPr="00B40DA4">
        <w:t xml:space="preserve">Would we expect a little bit more in </w:t>
      </w:r>
      <w:r w:rsidR="003A26C3">
        <w:t>its</w:t>
      </w:r>
      <w:r w:rsidRPr="00B40DA4">
        <w:t xml:space="preserve"> </w:t>
      </w:r>
      <w:r w:rsidRPr="00B40DA4" w:rsidR="0069728D">
        <w:t>responsibilities</w:t>
      </w:r>
      <w:r w:rsidRPr="00B40DA4">
        <w:t xml:space="preserve"> for </w:t>
      </w:r>
      <w:r w:rsidRPr="00B40DA4" w:rsidR="0069728D">
        <w:t>building</w:t>
      </w:r>
      <w:r w:rsidRPr="00B40DA4">
        <w:t xml:space="preserve"> safety than the health and safety responsibilities </w:t>
      </w:r>
      <w:r w:rsidR="003A26C3">
        <w:t>it</w:t>
      </w:r>
      <w:r w:rsidRPr="00B40DA4">
        <w:t xml:space="preserve"> now </w:t>
      </w:r>
      <w:r w:rsidR="003A26C3">
        <w:t>has</w:t>
      </w:r>
      <w:r w:rsidRPr="00B40DA4">
        <w:t>?</w:t>
      </w:r>
    </w:p>
    <w:p w:rsidR="005824E9" w:rsidRPr="00B40DA4" w:rsidP="00A810ED">
      <w:pPr>
        <w:pStyle w:val="Answer"/>
      </w:pPr>
      <w:sdt>
        <w:sdtPr>
          <w:alias w:val="Witness"/>
          <w:id w:val="-91172965"/>
          <w:placeholder>
            <w:docPart w:val="DefaultPlaceholder_1082065158"/>
          </w:placeholder>
          <w:richText/>
        </w:sdtPr>
        <w:sdtEndPr>
          <w:rPr>
            <w:b/>
            <w:i/>
          </w:rPr>
        </w:sdtEndPr>
        <w:sdtContent>
          <w:r w:rsidRPr="00730EF6" w:rsidR="00730EF6">
            <w:rPr>
              <w:b/>
              <w:i/>
            </w:rPr>
            <w:t>Sir Ken Knight:</w:t>
          </w:r>
        </w:sdtContent>
      </w:sdt>
      <w:r w:rsidR="00730EF6">
        <w:rPr>
          <w:b/>
        </w:rPr>
        <w:t xml:space="preserve"> </w:t>
      </w:r>
      <w:r w:rsidRPr="00B40DA4" w:rsidR="003A26C3">
        <w:t xml:space="preserve">You </w:t>
      </w:r>
      <w:r w:rsidRPr="00B40DA4">
        <w:t xml:space="preserve">may recall, Chair, that the </w:t>
      </w:r>
      <w:r w:rsidR="00AA2FBA">
        <w:t>fire safety</w:t>
      </w:r>
      <w:r w:rsidRPr="003A26C3" w:rsidR="00AA2FBA">
        <w:t xml:space="preserve"> order</w:t>
      </w:r>
      <w:r w:rsidRPr="00B40DA4">
        <w:t>,</w:t>
      </w:r>
      <w:r w:rsidRPr="00B40DA4" w:rsidR="0069728D">
        <w:t xml:space="preserve"> which really is the legislation </w:t>
      </w:r>
      <w:r w:rsidRPr="00B40DA4">
        <w:t xml:space="preserve">for which the fire and </w:t>
      </w:r>
      <w:r w:rsidRPr="00B40DA4" w:rsidR="0069728D">
        <w:t>rescue</w:t>
      </w:r>
      <w:r w:rsidRPr="00B40DA4">
        <w:t xml:space="preserve"> authority is responsible, is indeed a subset of health and safety legislation itself.</w:t>
      </w:r>
      <w:r w:rsidR="00730EF6">
        <w:t xml:space="preserve"> </w:t>
      </w:r>
      <w:r w:rsidRPr="00B40DA4">
        <w:t>It is under that broader umbrella of health and safety.</w:t>
      </w:r>
      <w:r w:rsidR="00730EF6">
        <w:t xml:space="preserve"> </w:t>
      </w:r>
      <w:r w:rsidRPr="00B40DA4">
        <w:t xml:space="preserve">I do not object to the </w:t>
      </w:r>
      <w:r w:rsidRPr="00B40DA4" w:rsidR="0069728D">
        <w:t>subject</w:t>
      </w:r>
      <w:r w:rsidRPr="00B40DA4">
        <w:t xml:space="preserve"> being in the broader sense of health and safety regulation.</w:t>
      </w:r>
      <w:r w:rsidR="00730EF6">
        <w:t xml:space="preserve"> </w:t>
      </w:r>
      <w:r w:rsidRPr="00B40DA4">
        <w:t>The adv</w:t>
      </w:r>
      <w:r w:rsidRPr="00B40DA4" w:rsidR="0069728D">
        <w:t>an</w:t>
      </w:r>
      <w:r w:rsidRPr="00B40DA4">
        <w:t xml:space="preserve">tage of the </w:t>
      </w:r>
      <w:r w:rsidRPr="00B40DA4" w:rsidR="0069728D">
        <w:t>H</w:t>
      </w:r>
      <w:r w:rsidRPr="00B40DA4">
        <w:t xml:space="preserve">ealth and Safety Executive taking over that initial part of </w:t>
      </w:r>
      <w:r w:rsidRPr="00B40DA4" w:rsidR="0069728D">
        <w:t>the</w:t>
      </w:r>
      <w:r w:rsidRPr="00B40DA4">
        <w:t xml:space="preserve"> regulator, and I suspect </w:t>
      </w:r>
      <w:r w:rsidR="003A26C3">
        <w:t>it</w:t>
      </w:r>
      <w:r w:rsidRPr="00B40DA4">
        <w:t xml:space="preserve"> </w:t>
      </w:r>
      <w:r w:rsidR="003A26C3">
        <w:t xml:space="preserve">is </w:t>
      </w:r>
      <w:r w:rsidRPr="00B40DA4">
        <w:t xml:space="preserve">going to form that group quite separately, is </w:t>
      </w:r>
      <w:r w:rsidR="003A26C3">
        <w:t xml:space="preserve">that it has </w:t>
      </w:r>
      <w:r w:rsidRPr="00B40DA4">
        <w:t>vast historic</w:t>
      </w:r>
      <w:r w:rsidR="00977A4B">
        <w:t>al</w:t>
      </w:r>
      <w:r w:rsidRPr="00B40DA4">
        <w:t xml:space="preserve"> experience right from the start of COMAH</w:t>
      </w:r>
      <w:r w:rsidR="003A26C3">
        <w:t xml:space="preserve">, the </w:t>
      </w:r>
      <w:r w:rsidRPr="003A26C3" w:rsidR="003A26C3">
        <w:t>Control of Major Accident Hazards Regulations</w:t>
      </w:r>
      <w:r w:rsidRPr="00B40DA4">
        <w:t>.</w:t>
      </w:r>
      <w:r w:rsidR="00730EF6">
        <w:t xml:space="preserve"> </w:t>
      </w:r>
      <w:r w:rsidR="003A26C3">
        <w:t xml:space="preserve">It has </w:t>
      </w:r>
      <w:r w:rsidRPr="00B40DA4">
        <w:t xml:space="preserve">been </w:t>
      </w:r>
      <w:r w:rsidRPr="00B40DA4" w:rsidR="00730EF6">
        <w:t>involved</w:t>
      </w:r>
      <w:r w:rsidRPr="00B40DA4">
        <w:t xml:space="preserve"> in new regulatory </w:t>
      </w:r>
      <w:r w:rsidRPr="00B40DA4" w:rsidR="004B1D00">
        <w:t>areas</w:t>
      </w:r>
      <w:r w:rsidRPr="00B40DA4">
        <w:t xml:space="preserve"> and</w:t>
      </w:r>
      <w:r w:rsidR="00362AF2">
        <w:t xml:space="preserve"> is</w:t>
      </w:r>
      <w:r w:rsidRPr="00B40DA4">
        <w:t xml:space="preserve"> well established in doing so.</w:t>
      </w:r>
      <w:r w:rsidR="00730EF6">
        <w:t xml:space="preserve"> </w:t>
      </w:r>
    </w:p>
    <w:p w:rsidR="004B1D00" w:rsidRPr="00B40DA4" w:rsidP="005824E9">
      <w:pPr>
        <w:pStyle w:val="Answer"/>
      </w:pPr>
      <w:r w:rsidRPr="00B40DA4">
        <w:t xml:space="preserve">I have to say, I think the challenge will be, </w:t>
      </w:r>
      <w:r w:rsidRPr="00B40DA4">
        <w:t>whether</w:t>
      </w:r>
      <w:r w:rsidRPr="00B40DA4">
        <w:t xml:space="preserve"> it is in the HSE or anywhere else, the skills gap.</w:t>
      </w:r>
      <w:r w:rsidR="00730EF6">
        <w:t xml:space="preserve"> </w:t>
      </w:r>
      <w:r w:rsidRPr="00B40DA4">
        <w:t xml:space="preserve">The few resources there are of fire engineers, which you have heard of before, I am sure, whether it is in fire and rescue services or in the industry, to do this competent work of chartered fire </w:t>
      </w:r>
      <w:r w:rsidRPr="00B40DA4">
        <w:t>engineering</w:t>
      </w:r>
      <w:r w:rsidRPr="00B40DA4">
        <w:t xml:space="preserve"> and fire engineering will equally be need</w:t>
      </w:r>
      <w:r w:rsidRPr="00B40DA4">
        <w:t>ed</w:t>
      </w:r>
      <w:r w:rsidRPr="00B40DA4">
        <w:t xml:space="preserve"> in the Health and Safety Executive itself.</w:t>
      </w:r>
      <w:r w:rsidR="00730EF6">
        <w:t xml:space="preserve"> </w:t>
      </w:r>
      <w:r w:rsidR="00362AF2">
        <w:t>They</w:t>
      </w:r>
      <w:r w:rsidRPr="00B40DA4">
        <w:t xml:space="preserve"> will </w:t>
      </w:r>
      <w:r w:rsidRPr="00B40DA4">
        <w:t>be</w:t>
      </w:r>
      <w:r w:rsidRPr="00B40DA4">
        <w:t xml:space="preserve"> fishing in the same pool for the same exper</w:t>
      </w:r>
      <w:r w:rsidR="003C6D5D">
        <w:t>tise</w:t>
      </w:r>
      <w:r w:rsidRPr="00B40DA4">
        <w:t>.</w:t>
      </w:r>
      <w:r w:rsidR="00730EF6">
        <w:t xml:space="preserve"> </w:t>
      </w:r>
      <w:r w:rsidRPr="00B40DA4">
        <w:t xml:space="preserve">There is </w:t>
      </w:r>
      <w:r w:rsidR="00362AF2">
        <w:t>a</w:t>
      </w:r>
      <w:r w:rsidRPr="00B40DA4">
        <w:t xml:space="preserve"> really serious issue to be addressed of how we get that competence in the whole of the </w:t>
      </w:r>
      <w:r w:rsidRPr="00B40DA4">
        <w:t>sector</w:t>
      </w:r>
      <w:r w:rsidRPr="00B40DA4">
        <w:t>, not Peter robbing Paul or upping the ante to take one from t</w:t>
      </w:r>
      <w:r w:rsidR="00362AF2">
        <w:t xml:space="preserve">he other, in order to upskill those </w:t>
      </w:r>
      <w:r w:rsidRPr="00B40DA4">
        <w:t>together.</w:t>
      </w:r>
      <w:r w:rsidR="00730EF6">
        <w:t xml:space="preserve"> </w:t>
      </w:r>
    </w:p>
    <w:p w:rsidR="005824E9" w:rsidRPr="00B40DA4" w:rsidP="005824E9">
      <w:pPr>
        <w:pStyle w:val="Answer"/>
      </w:pPr>
      <w:r w:rsidRPr="00B40DA4">
        <w:t>Historically</w:t>
      </w:r>
      <w:r w:rsidRPr="00B40DA4">
        <w:t>, people have talked about having structural engineers very easily, whether it is in high</w:t>
      </w:r>
      <w:r w:rsidR="00CE76E0">
        <w:t>-</w:t>
      </w:r>
      <w:r w:rsidRPr="00B40DA4">
        <w:t xml:space="preserve">rise </w:t>
      </w:r>
      <w:r w:rsidRPr="00B40DA4">
        <w:t>buildings</w:t>
      </w:r>
      <w:r w:rsidRPr="00B40DA4">
        <w:t xml:space="preserve"> or in your or my home extension, yet so rarely have they seen the value</w:t>
      </w:r>
      <w:r w:rsidR="00CE76E0">
        <w:t xml:space="preserve"> and</w:t>
      </w:r>
      <w:r w:rsidRPr="00B40DA4">
        <w:t xml:space="preserve"> necessity of a competent fire engineer.</w:t>
      </w:r>
      <w:r w:rsidR="00730EF6">
        <w:t xml:space="preserve"> </w:t>
      </w:r>
      <w:r w:rsidRPr="00B40DA4" w:rsidR="00CE76E0">
        <w:t xml:space="preserve">We </w:t>
      </w:r>
      <w:r w:rsidRPr="00B40DA4">
        <w:t>need to change that,</w:t>
      </w:r>
      <w:r w:rsidR="00CE76E0">
        <w:t xml:space="preserve"> but</w:t>
      </w:r>
      <w:r w:rsidRPr="00B40DA4">
        <w:t xml:space="preserve"> there is now a shortage of fire engineers to be able t</w:t>
      </w:r>
      <w:r w:rsidR="00CE76E0">
        <w:t>o spread across the whole</w:t>
      </w:r>
      <w:r w:rsidRPr="00B40DA4">
        <w:t xml:space="preserve"> spectrum.</w:t>
      </w:r>
      <w:r w:rsidR="00730EF6">
        <w:t xml:space="preserve"> </w:t>
      </w:r>
      <w:r w:rsidRPr="00B40DA4">
        <w:t xml:space="preserve">I do not lay that </w:t>
      </w:r>
      <w:r w:rsidRPr="00B40DA4" w:rsidR="00CE76E0">
        <w:t xml:space="preserve">problem </w:t>
      </w:r>
      <w:r w:rsidRPr="00B40DA4">
        <w:t xml:space="preserve">at the door </w:t>
      </w:r>
      <w:r w:rsidR="00CE76E0">
        <w:t xml:space="preserve">of </w:t>
      </w:r>
      <w:r w:rsidRPr="00B40DA4">
        <w:t xml:space="preserve">the HSE, but it is going to be an underlying issue of </w:t>
      </w:r>
      <w:r w:rsidRPr="00B40DA4">
        <w:t>competenc</w:t>
      </w:r>
      <w:r w:rsidR="00CE76E0">
        <w:t>e</w:t>
      </w:r>
      <w:r w:rsidRPr="00B40DA4">
        <w:t xml:space="preserve"> required in the whole sector.</w:t>
      </w:r>
    </w:p>
    <w:p w:rsidR="005824E9" w:rsidRPr="00B40DA4" w:rsidP="005824E9">
      <w:pPr>
        <w:pStyle w:val="Answer"/>
      </w:pPr>
      <w:sdt>
        <w:sdtPr>
          <w:alias w:val="Witness"/>
          <w:id w:val="-84083246"/>
          <w:placeholder>
            <w:docPart w:val="DefaultPlaceholder_1082065158"/>
          </w:placeholder>
          <w:richText/>
        </w:sdtPr>
        <w:sdtEndPr>
          <w:rPr>
            <w:b/>
            <w:i/>
          </w:rPr>
        </w:sdtEndPr>
        <w:sdtContent>
          <w:r w:rsidRPr="00730EF6" w:rsidR="00730EF6">
            <w:rPr>
              <w:b/>
              <w:i/>
            </w:rPr>
            <w:t>Roy Wilsher:</w:t>
          </w:r>
        </w:sdtContent>
      </w:sdt>
      <w:r w:rsidR="00730EF6">
        <w:rPr>
          <w:b/>
        </w:rPr>
        <w:t xml:space="preserve"> </w:t>
      </w:r>
      <w:r w:rsidRPr="00B40DA4" w:rsidR="00CE76E0">
        <w:t xml:space="preserve">Resourcing </w:t>
      </w:r>
      <w:r w:rsidRPr="00B40DA4">
        <w:t xml:space="preserve">the new </w:t>
      </w:r>
      <w:r w:rsidRPr="00B40DA4" w:rsidR="004B1D00">
        <w:t>building</w:t>
      </w:r>
      <w:r w:rsidRPr="00B40DA4">
        <w:t xml:space="preserve"> safety regulator will be </w:t>
      </w:r>
      <w:r w:rsidRPr="00B40DA4" w:rsidR="004B1D00">
        <w:t>particularly</w:t>
      </w:r>
      <w:r w:rsidRPr="00B40DA4">
        <w:t xml:space="preserve"> important.</w:t>
      </w:r>
      <w:r w:rsidR="00730EF6">
        <w:t xml:space="preserve"> </w:t>
      </w:r>
      <w:r w:rsidRPr="00B40DA4">
        <w:t xml:space="preserve">The Health and Safety Executive </w:t>
      </w:r>
      <w:r w:rsidRPr="00B40DA4" w:rsidR="004B1D00">
        <w:t>has</w:t>
      </w:r>
      <w:r w:rsidRPr="00B40DA4">
        <w:t xml:space="preserve"> long experience of health and safety, regulation and enforcement</w:t>
      </w:r>
      <w:r w:rsidRPr="00B40DA4" w:rsidR="004B1D00">
        <w:t>.</w:t>
      </w:r>
      <w:r w:rsidR="00730EF6">
        <w:t xml:space="preserve"> </w:t>
      </w:r>
      <w:r w:rsidRPr="00B40DA4" w:rsidR="004B1D00">
        <w:t xml:space="preserve">There </w:t>
      </w:r>
      <w:r w:rsidRPr="00B40DA4">
        <w:t xml:space="preserve">are a few areas where </w:t>
      </w:r>
      <w:r w:rsidR="00CE76E0">
        <w:t>it</w:t>
      </w:r>
      <w:r w:rsidRPr="00B40DA4">
        <w:t xml:space="preserve"> will certainly need to consult with fire and rescue </w:t>
      </w:r>
      <w:r w:rsidRPr="00B40DA4" w:rsidR="004B1D00">
        <w:t>services</w:t>
      </w:r>
      <w:r w:rsidRPr="00B40DA4">
        <w:t>, fire authorities, local building control and others.</w:t>
      </w:r>
      <w:r w:rsidR="00730EF6">
        <w:t xml:space="preserve"> </w:t>
      </w:r>
      <w:r w:rsidRPr="00B40DA4" w:rsidR="004B1D00">
        <w:t>Resourcing</w:t>
      </w:r>
      <w:r w:rsidRPr="00B40DA4">
        <w:t xml:space="preserve"> is a </w:t>
      </w:r>
      <w:r w:rsidRPr="00B40DA4">
        <w:t>big issue.</w:t>
      </w:r>
      <w:r w:rsidR="00730EF6">
        <w:t xml:space="preserve"> </w:t>
      </w:r>
      <w:r w:rsidRPr="00B40DA4">
        <w:t>There is not a plethora of fire safety engineers or fire safety experts.</w:t>
      </w:r>
      <w:r w:rsidR="00730EF6">
        <w:t xml:space="preserve"> </w:t>
      </w:r>
    </w:p>
    <w:p w:rsidR="00E045C4" w:rsidRPr="00B40DA4" w:rsidP="005824E9">
      <w:pPr>
        <w:pStyle w:val="Answer"/>
      </w:pPr>
      <w:r w:rsidRPr="00B40DA4">
        <w:t xml:space="preserve">HSE </w:t>
      </w:r>
      <w:r w:rsidR="00AA2FBA">
        <w:t>is</w:t>
      </w:r>
      <w:r w:rsidRPr="00B40DA4">
        <w:t xml:space="preserve"> very much used to </w:t>
      </w:r>
      <w:r w:rsidRPr="00B40DA4" w:rsidR="004B1D00">
        <w:t>enforcement</w:t>
      </w:r>
      <w:r w:rsidRPr="00B40DA4">
        <w:t xml:space="preserve"> now, especially since </w:t>
      </w:r>
      <w:r w:rsidR="00AA2FBA">
        <w:t>its</w:t>
      </w:r>
      <w:r w:rsidRPr="00B40DA4">
        <w:t xml:space="preserve"> changes over the last few years.</w:t>
      </w:r>
      <w:r w:rsidR="00730EF6">
        <w:t xml:space="preserve"> </w:t>
      </w:r>
      <w:r w:rsidRPr="00B40DA4" w:rsidR="004B1D00">
        <w:t>Helping</w:t>
      </w:r>
      <w:r w:rsidRPr="00B40DA4">
        <w:t xml:space="preserve"> </w:t>
      </w:r>
      <w:r w:rsidRPr="00B40DA4" w:rsidR="004B1D00">
        <w:t>people</w:t>
      </w:r>
      <w:r w:rsidRPr="00B40DA4">
        <w:t xml:space="preserve"> to meet the regulations </w:t>
      </w:r>
      <w:r w:rsidR="00AA2FBA">
        <w:t>is what we do as a fire service;</w:t>
      </w:r>
      <w:r w:rsidR="00730EF6">
        <w:t xml:space="preserve"> </w:t>
      </w:r>
      <w:r w:rsidR="00AA2FBA">
        <w:t>it</w:t>
      </w:r>
      <w:r w:rsidRPr="00B40DA4">
        <w:t xml:space="preserve"> need</w:t>
      </w:r>
      <w:r w:rsidR="00AA2FBA">
        <w:t>s</w:t>
      </w:r>
      <w:r w:rsidRPr="00B40DA4">
        <w:t xml:space="preserve"> some skills in that.</w:t>
      </w:r>
      <w:r w:rsidR="00730EF6">
        <w:t xml:space="preserve"> </w:t>
      </w:r>
      <w:r w:rsidRPr="00B40DA4">
        <w:t>The link between a safety case and a fire risk assessment</w:t>
      </w:r>
      <w:r w:rsidR="00AA2FBA">
        <w:t>,</w:t>
      </w:r>
      <w:r w:rsidRPr="00B40DA4">
        <w:t xml:space="preserve"> and the </w:t>
      </w:r>
      <w:r w:rsidRPr="00B40DA4" w:rsidR="00AA2FBA">
        <w:t xml:space="preserve">overlaps </w:t>
      </w:r>
      <w:r w:rsidR="00AA2FBA">
        <w:t xml:space="preserve">that we </w:t>
      </w:r>
      <w:r w:rsidRPr="00B40DA4">
        <w:t xml:space="preserve">still see between the new Building Safety Bill and the new </w:t>
      </w:r>
      <w:r w:rsidRPr="00B40DA4" w:rsidR="00AA2FBA">
        <w:t xml:space="preserve">fire safety </w:t>
      </w:r>
      <w:r w:rsidR="00AA2FBA">
        <w:t xml:space="preserve">order, which came out of the Fire Safety </w:t>
      </w:r>
      <w:r w:rsidRPr="00B40DA4">
        <w:t>Bill</w:t>
      </w:r>
      <w:r w:rsidR="00AA2FBA">
        <w:t>,</w:t>
      </w:r>
      <w:r w:rsidRPr="00B40DA4">
        <w:t xml:space="preserve"> need to be clarified.</w:t>
      </w:r>
      <w:r w:rsidR="00730EF6">
        <w:t xml:space="preserve"> </w:t>
      </w:r>
      <w:r w:rsidRPr="00B40DA4">
        <w:t xml:space="preserve">There </w:t>
      </w:r>
      <w:r w:rsidR="00AA2FBA">
        <w:t>are</w:t>
      </w:r>
      <w:r w:rsidRPr="00B40DA4">
        <w:t xml:space="preserve"> also the cost functions and other areas.</w:t>
      </w:r>
      <w:r w:rsidR="00730EF6">
        <w:t xml:space="preserve"> </w:t>
      </w:r>
      <w:r w:rsidR="00AA2FBA">
        <w:t>All</w:t>
      </w:r>
      <w:r w:rsidRPr="00B40DA4">
        <w:t xml:space="preserve"> we are asking is</w:t>
      </w:r>
      <w:r w:rsidR="00AA2FBA">
        <w:t xml:space="preserve"> that</w:t>
      </w:r>
      <w:r w:rsidRPr="00B40DA4">
        <w:t xml:space="preserve">, as the building safety regulator gets up and running, </w:t>
      </w:r>
      <w:r w:rsidR="00AA2FBA">
        <w:t>it</w:t>
      </w:r>
      <w:r w:rsidRPr="00B40DA4" w:rsidR="004B1D00">
        <w:t xml:space="preserve"> </w:t>
      </w:r>
      <w:r w:rsidRPr="00B40DA4">
        <w:t>consult</w:t>
      </w:r>
      <w:r w:rsidR="00AA2FBA">
        <w:t>s</w:t>
      </w:r>
      <w:r w:rsidRPr="00B40DA4">
        <w:t xml:space="preserve"> fire </w:t>
      </w:r>
      <w:r w:rsidR="00AA2FBA">
        <w:t xml:space="preserve">and </w:t>
      </w:r>
      <w:r w:rsidRPr="00B40DA4">
        <w:t>res</w:t>
      </w:r>
      <w:r w:rsidRPr="00B40DA4" w:rsidR="004B1D00">
        <w:t>c</w:t>
      </w:r>
      <w:r w:rsidRPr="00B40DA4">
        <w:t xml:space="preserve">ue services, </w:t>
      </w:r>
      <w:r w:rsidRPr="00B40DA4" w:rsidR="004B1D00">
        <w:t>local</w:t>
      </w:r>
      <w:r w:rsidRPr="00B40DA4">
        <w:t xml:space="preserve"> building control and fire </w:t>
      </w:r>
      <w:r w:rsidRPr="00B40DA4" w:rsidR="004B1D00">
        <w:t>authorities</w:t>
      </w:r>
      <w:r w:rsidR="00AA2FBA">
        <w:t xml:space="preserve"> along the way, </w:t>
      </w:r>
      <w:r w:rsidRPr="00B40DA4">
        <w:t xml:space="preserve">so that we can operate this in the best way to make our </w:t>
      </w:r>
      <w:r w:rsidRPr="00B40DA4" w:rsidR="004B1D00">
        <w:t>buildings</w:t>
      </w:r>
      <w:r w:rsidRPr="00B40DA4">
        <w:t xml:space="preserve"> safer.</w:t>
      </w:r>
    </w:p>
    <w:p w:rsidR="00E045C4" w:rsidRPr="00B40DA4" w:rsidP="00E045C4">
      <w:pPr>
        <w:pStyle w:val="Question"/>
      </w:pPr>
      <w:sdt>
        <w:sdtPr>
          <w:alias w:val="Member"/>
          <w:tag w:val="&lt;Member mnisId='4831' dodsId=''&gt;"/>
          <w:id w:val="-975294251"/>
          <w:placeholder>
            <w:docPart w:val="DefaultPlaceholder_1082065158"/>
          </w:placeholder>
          <w:richText/>
        </w:sdtPr>
        <w:sdtContent>
          <w:r w:rsidRPr="00B40DA4">
            <w:rPr>
              <w:b/>
            </w:rPr>
            <w:t>Ian Byrne:</w:t>
          </w:r>
        </w:sdtContent>
      </w:sdt>
      <w:r w:rsidRPr="00B40DA4">
        <w:t xml:space="preserve"> </w:t>
      </w:r>
      <w:r w:rsidR="00AA2FBA">
        <w:t>The regulator</w:t>
      </w:r>
      <w:r w:rsidRPr="00B40DA4" w:rsidR="005824E9">
        <w:t xml:space="preserve"> will have many duties.</w:t>
      </w:r>
      <w:r w:rsidR="00730EF6">
        <w:t xml:space="preserve"> </w:t>
      </w:r>
      <w:r w:rsidRPr="00B40DA4" w:rsidR="005824E9">
        <w:t xml:space="preserve">Are the ones included in the </w:t>
      </w:r>
      <w:r w:rsidRPr="00B40DA4" w:rsidR="00AA2FBA">
        <w:t xml:space="preserve">Bill </w:t>
      </w:r>
      <w:r w:rsidRPr="00B40DA4" w:rsidR="005824E9">
        <w:t>the right ones</w:t>
      </w:r>
      <w:r w:rsidR="00AE181C">
        <w:t>,</w:t>
      </w:r>
      <w:r w:rsidRPr="00B40DA4" w:rsidR="005824E9">
        <w:t xml:space="preserve"> and is there anything missing?</w:t>
      </w:r>
    </w:p>
    <w:p w:rsidR="005824E9" w:rsidRPr="00B40DA4" w:rsidP="005824E9">
      <w:pPr>
        <w:pStyle w:val="Answer"/>
      </w:pPr>
      <w:sdt>
        <w:sdtPr>
          <w:alias w:val="Witness"/>
          <w:id w:val="-343861757"/>
          <w:placeholder>
            <w:docPart w:val="DefaultPlaceholder_1082065158"/>
          </w:placeholder>
          <w:richText/>
        </w:sdtPr>
        <w:sdtEndPr>
          <w:rPr>
            <w:b/>
            <w:i/>
          </w:rPr>
        </w:sdtEndPr>
        <w:sdtContent>
          <w:r w:rsidRPr="00730EF6" w:rsidR="00730EF6">
            <w:rPr>
              <w:b/>
              <w:i/>
            </w:rPr>
            <w:t>Sir Ken Knight:</w:t>
          </w:r>
        </w:sdtContent>
      </w:sdt>
      <w:r w:rsidR="00730EF6">
        <w:rPr>
          <w:b/>
        </w:rPr>
        <w:t xml:space="preserve"> </w:t>
      </w:r>
      <w:r w:rsidR="00AA2FBA">
        <w:t xml:space="preserve">It </w:t>
      </w:r>
      <w:r w:rsidRPr="00B40DA4">
        <w:t>is interesting that the proposals in the first instance for the buildings in scope, as they are called in</w:t>
      </w:r>
      <w:r w:rsidRPr="00B40DA4" w:rsidR="004B1D00">
        <w:t xml:space="preserve"> </w:t>
      </w:r>
      <w:r w:rsidRPr="00B40DA4">
        <w:t>the draft Bill, are for the building regulator to start with high</w:t>
      </w:r>
      <w:r w:rsidR="00AA2FBA">
        <w:t>-</w:t>
      </w:r>
      <w:r w:rsidRPr="00B40DA4">
        <w:t xml:space="preserve">rise </w:t>
      </w:r>
      <w:r w:rsidRPr="00B40DA4" w:rsidR="004B1D00">
        <w:t>residential</w:t>
      </w:r>
      <w:r w:rsidRPr="00B40DA4">
        <w:t xml:space="preserve"> buildings.</w:t>
      </w:r>
      <w:r w:rsidR="00730EF6">
        <w:t xml:space="preserve"> </w:t>
      </w:r>
      <w:r w:rsidRPr="00B40DA4">
        <w:t>In this respect, the Bill departs from Dame Judith</w:t>
      </w:r>
      <w:r w:rsidRPr="00B40DA4" w:rsidR="004B1D00">
        <w:t>’</w:t>
      </w:r>
      <w:r w:rsidRPr="00B40DA4">
        <w:t>s work</w:t>
      </w:r>
      <w:r w:rsidR="004B4AAB">
        <w:t>,</w:t>
      </w:r>
      <w:r w:rsidRPr="00B40DA4">
        <w:t xml:space="preserve"> in that they are more </w:t>
      </w:r>
      <w:r w:rsidRPr="00B40DA4" w:rsidR="004B1D00">
        <w:t>onerous</w:t>
      </w:r>
      <w:r w:rsidRPr="00B40DA4">
        <w:t xml:space="preserve"> than her recommendation of being </w:t>
      </w:r>
      <w:r w:rsidR="00AA2FBA">
        <w:t>10</w:t>
      </w:r>
      <w:r w:rsidRPr="00B40DA4">
        <w:t xml:space="preserve"> floors and above.</w:t>
      </w:r>
      <w:r w:rsidR="00730EF6">
        <w:t xml:space="preserve"> </w:t>
      </w:r>
      <w:r w:rsidRPr="00B40DA4">
        <w:t>They are over s</w:t>
      </w:r>
      <w:r w:rsidR="00AA2FBA">
        <w:t>ix floors, so the Government have</w:t>
      </w:r>
      <w:r w:rsidRPr="00B40DA4">
        <w:t xml:space="preserve"> chosen </w:t>
      </w:r>
      <w:r w:rsidR="00AA2FBA">
        <w:t>in their</w:t>
      </w:r>
      <w:r w:rsidRPr="00B40DA4">
        <w:t xml:space="preserve"> draft Bill to widen the scope</w:t>
      </w:r>
      <w:r w:rsidR="00AA2FBA">
        <w:t>.</w:t>
      </w:r>
      <w:r w:rsidRPr="00B40DA4">
        <w:t xml:space="preserve"> I welcome this in particular</w:t>
      </w:r>
      <w:r w:rsidR="00AA2FBA">
        <w:t>:</w:t>
      </w:r>
      <w:r w:rsidRPr="00B40DA4">
        <w:t xml:space="preserve"> it is not just high</w:t>
      </w:r>
      <w:r w:rsidRPr="00B40DA4" w:rsidR="00314FFD">
        <w:t>-</w:t>
      </w:r>
      <w:r w:rsidRPr="00B40DA4">
        <w:t xml:space="preserve">rise </w:t>
      </w:r>
      <w:r w:rsidRPr="00B40DA4" w:rsidR="004B1D00">
        <w:t>residential</w:t>
      </w:r>
      <w:r w:rsidRPr="00B40DA4">
        <w:t xml:space="preserve"> flats.</w:t>
      </w:r>
      <w:r w:rsidR="00730EF6">
        <w:t xml:space="preserve"> </w:t>
      </w:r>
      <w:r w:rsidRPr="00B40DA4">
        <w:t>I</w:t>
      </w:r>
      <w:r w:rsidRPr="00B40DA4" w:rsidR="00314FFD">
        <w:t>t</w:t>
      </w:r>
      <w:r w:rsidRPr="00B40DA4">
        <w:t xml:space="preserve"> includes student accommodation</w:t>
      </w:r>
      <w:r w:rsidR="004B4AAB">
        <w:t>.</w:t>
      </w:r>
      <w:r w:rsidRPr="00B40DA4">
        <w:t xml:space="preserve"> </w:t>
      </w:r>
      <w:r w:rsidRPr="00B40DA4" w:rsidR="004B4AAB">
        <w:t xml:space="preserve">That </w:t>
      </w:r>
      <w:r w:rsidRPr="00B40DA4">
        <w:t xml:space="preserve">is a </w:t>
      </w:r>
      <w:r w:rsidRPr="00B40DA4" w:rsidR="00283598">
        <w:t>significant</w:t>
      </w:r>
      <w:r w:rsidRPr="00B40DA4">
        <w:t xml:space="preserve"> step forward, particularly if you remember the Bolton Cube fire last year</w:t>
      </w:r>
      <w:r w:rsidR="004B4AAB">
        <w:t>,</w:t>
      </w:r>
      <w:r w:rsidRPr="00B40DA4">
        <w:t xml:space="preserve"> which had a student accommodation fire in a high</w:t>
      </w:r>
      <w:r w:rsidRPr="00B40DA4" w:rsidR="00314FFD">
        <w:t>-</w:t>
      </w:r>
      <w:r w:rsidRPr="00B40DA4">
        <w:t xml:space="preserve">rise residential </w:t>
      </w:r>
      <w:r w:rsidRPr="00B40DA4" w:rsidR="00314FFD">
        <w:t>building</w:t>
      </w:r>
      <w:r w:rsidRPr="00B40DA4">
        <w:t>.</w:t>
      </w:r>
      <w:r w:rsidR="00730EF6">
        <w:t xml:space="preserve"> </w:t>
      </w:r>
    </w:p>
    <w:p w:rsidR="00E045C4" w:rsidRPr="00B40DA4" w:rsidP="005824E9">
      <w:pPr>
        <w:pStyle w:val="Answer"/>
      </w:pPr>
      <w:r w:rsidRPr="00B40DA4">
        <w:t xml:space="preserve">It </w:t>
      </w:r>
      <w:r w:rsidRPr="00B40DA4" w:rsidR="005824E9">
        <w:t xml:space="preserve">is going to be a real emerging feature to ensure that the scope of the </w:t>
      </w:r>
      <w:r w:rsidRPr="00B40DA4" w:rsidR="00314FFD">
        <w:t>regulation</w:t>
      </w:r>
      <w:r w:rsidRPr="00B40DA4" w:rsidR="005824E9">
        <w:t xml:space="preserve"> in its early days cover</w:t>
      </w:r>
      <w:r>
        <w:t>s</w:t>
      </w:r>
      <w:r w:rsidRPr="00B40DA4" w:rsidR="005824E9">
        <w:t>, in its broadest sense, the highest</w:t>
      </w:r>
      <w:r>
        <w:t xml:space="preserve"> </w:t>
      </w:r>
      <w:r w:rsidRPr="00B40DA4" w:rsidR="005824E9">
        <w:t>risk.</w:t>
      </w:r>
      <w:r w:rsidR="00730EF6">
        <w:t xml:space="preserve"> </w:t>
      </w:r>
      <w:r w:rsidRPr="00B40DA4" w:rsidR="005824E9">
        <w:t>Naturally, we have seen at first hand the tragedy at Grenfell and focused on high</w:t>
      </w:r>
      <w:r w:rsidRPr="00B40DA4" w:rsidR="00314FFD">
        <w:t>-</w:t>
      </w:r>
      <w:r w:rsidRPr="00B40DA4" w:rsidR="005824E9">
        <w:t xml:space="preserve">rise residential </w:t>
      </w:r>
      <w:r w:rsidRPr="00B40DA4" w:rsidR="00314FFD">
        <w:t>buildings</w:t>
      </w:r>
      <w:r>
        <w:t>,</w:t>
      </w:r>
      <w:r w:rsidRPr="00B40DA4" w:rsidR="005824E9">
        <w:t xml:space="preserve"> but there are buildings, whether they are care homes, nursing </w:t>
      </w:r>
      <w:r w:rsidRPr="00B40DA4" w:rsidR="00314FFD">
        <w:t>homes</w:t>
      </w:r>
      <w:r w:rsidRPr="00B40DA4" w:rsidR="005824E9">
        <w:t xml:space="preserve"> or </w:t>
      </w:r>
      <w:r w:rsidRPr="00B40DA4" w:rsidR="00314FFD">
        <w:t>hospitals</w:t>
      </w:r>
      <w:r w:rsidRPr="00B40DA4" w:rsidR="005824E9">
        <w:t>, that do not necessarily have high rise but do have a high-risk occupancy.</w:t>
      </w:r>
      <w:r w:rsidR="00730EF6">
        <w:t xml:space="preserve"> </w:t>
      </w:r>
      <w:r w:rsidRPr="00B40DA4" w:rsidR="005824E9">
        <w:t xml:space="preserve">There is much </w:t>
      </w:r>
      <w:r w:rsidRPr="00B40DA4" w:rsidR="00314FFD">
        <w:t>more</w:t>
      </w:r>
      <w:r w:rsidRPr="00B40DA4" w:rsidR="005824E9">
        <w:t xml:space="preserve"> work to be done in that area by </w:t>
      </w:r>
      <w:r w:rsidR="006B1D4B">
        <w:t>fire</w:t>
      </w:r>
      <w:r w:rsidRPr="00B40DA4" w:rsidR="006B1D4B">
        <w:t xml:space="preserve"> </w:t>
      </w:r>
      <w:r w:rsidR="006B1D4B">
        <w:t>d</w:t>
      </w:r>
      <w:r w:rsidRPr="00B40DA4" w:rsidR="006B1D4B">
        <w:t>epartments</w:t>
      </w:r>
      <w:r w:rsidRPr="00B40DA4" w:rsidR="00615D3A">
        <w:t xml:space="preserve"> </w:t>
      </w:r>
      <w:r w:rsidRPr="00B40DA4" w:rsidR="005824E9">
        <w:t xml:space="preserve">and </w:t>
      </w:r>
      <w:r w:rsidRPr="00B40DA4" w:rsidR="00314FFD">
        <w:t>G</w:t>
      </w:r>
      <w:r w:rsidRPr="00B40DA4" w:rsidR="005824E9">
        <w:t>overnment</w:t>
      </w:r>
      <w:r w:rsidR="00615D3A">
        <w:t>,</w:t>
      </w:r>
      <w:r w:rsidRPr="00B40DA4" w:rsidR="005824E9">
        <w:t xml:space="preserve"> really honing </w:t>
      </w:r>
      <w:r w:rsidR="00615D3A">
        <w:t xml:space="preserve">down </w:t>
      </w:r>
      <w:r w:rsidRPr="00B40DA4" w:rsidR="005824E9">
        <w:t>where best to place the first effort in where the risk</w:t>
      </w:r>
      <w:r w:rsidR="00615D3A">
        <w:t xml:space="preserve"> is</w:t>
      </w:r>
      <w:r w:rsidRPr="00B40DA4" w:rsidR="005824E9">
        <w:t>.</w:t>
      </w:r>
      <w:r w:rsidR="00730EF6">
        <w:t xml:space="preserve"> </w:t>
      </w:r>
      <w:r w:rsidRPr="00B40DA4" w:rsidR="005824E9">
        <w:t xml:space="preserve">There is an important role for those </w:t>
      </w:r>
      <w:r w:rsidRPr="00B40DA4" w:rsidR="00314FFD">
        <w:t>people</w:t>
      </w:r>
      <w:r w:rsidRPr="00B40DA4" w:rsidR="005824E9">
        <w:t xml:space="preserve"> around the new </w:t>
      </w:r>
      <w:r w:rsidRPr="00B40DA4" w:rsidR="00314FFD">
        <w:t>building</w:t>
      </w:r>
      <w:r w:rsidRPr="00B40DA4" w:rsidR="005824E9">
        <w:t xml:space="preserve"> safety regulator.</w:t>
      </w:r>
      <w:r w:rsidR="00730EF6">
        <w:t xml:space="preserve"> </w:t>
      </w:r>
      <w:r w:rsidRPr="00B40DA4" w:rsidR="005824E9">
        <w:t xml:space="preserve">If I may, Chair, because I am sure Roy wants to say something, </w:t>
      </w:r>
      <w:r w:rsidRPr="00B40DA4" w:rsidR="00314FFD">
        <w:t>I</w:t>
      </w:r>
      <w:r w:rsidR="00615D3A">
        <w:t xml:space="preserve"> would </w:t>
      </w:r>
      <w:r w:rsidRPr="00B40DA4" w:rsidR="005824E9">
        <w:t>like to come in again on this question o</w:t>
      </w:r>
      <w:r w:rsidR="00615D3A">
        <w:t>f</w:t>
      </w:r>
      <w:r w:rsidRPr="00B40DA4" w:rsidR="005824E9">
        <w:t xml:space="preserve"> the role of the</w:t>
      </w:r>
      <w:r w:rsidRPr="00B40DA4" w:rsidR="00314FFD">
        <w:t xml:space="preserve"> </w:t>
      </w:r>
      <w:r w:rsidRPr="00B40DA4" w:rsidR="005824E9">
        <w:t>Building Regulations Advisory Committee</w:t>
      </w:r>
      <w:r w:rsidR="00615D3A">
        <w:t>,</w:t>
      </w:r>
      <w:r w:rsidRPr="00B40DA4" w:rsidR="005824E9">
        <w:t xml:space="preserve"> which is mentioned in the Bill</w:t>
      </w:r>
      <w:r w:rsidR="00615D3A">
        <w:t>.</w:t>
      </w:r>
      <w:r w:rsidRPr="00B40DA4" w:rsidR="005824E9">
        <w:t xml:space="preserve"> </w:t>
      </w:r>
      <w:r w:rsidR="00615D3A">
        <w:t>That has a</w:t>
      </w:r>
      <w:r w:rsidRPr="00B40DA4" w:rsidR="005824E9">
        <w:t xml:space="preserve"> key role</w:t>
      </w:r>
      <w:r w:rsidRPr="00B40DA4" w:rsidR="00314FFD">
        <w:t xml:space="preserve"> as well</w:t>
      </w:r>
      <w:r w:rsidRPr="00B40DA4" w:rsidR="005824E9">
        <w:t xml:space="preserve"> in giving advice.</w:t>
      </w:r>
    </w:p>
    <w:p w:rsidR="005824E9" w:rsidRPr="00B40DA4" w:rsidP="005824E9">
      <w:pPr>
        <w:pStyle w:val="Answer"/>
      </w:pPr>
      <w:sdt>
        <w:sdtPr>
          <w:alias w:val="Witness"/>
          <w:id w:val="-203259085"/>
          <w:placeholder>
            <w:docPart w:val="DefaultPlaceholder_1082065158"/>
          </w:placeholder>
          <w:richText/>
        </w:sdtPr>
        <w:sdtEndPr>
          <w:rPr>
            <w:b/>
            <w:i/>
          </w:rPr>
        </w:sdtEndPr>
        <w:sdtContent>
          <w:r w:rsidRPr="00730EF6" w:rsidR="00730EF6">
            <w:rPr>
              <w:b/>
              <w:i/>
            </w:rPr>
            <w:t>Roy Wilsher:</w:t>
          </w:r>
        </w:sdtContent>
      </w:sdt>
      <w:r w:rsidR="00730EF6">
        <w:rPr>
          <w:b/>
        </w:rPr>
        <w:t xml:space="preserve"> </w:t>
      </w:r>
      <w:r w:rsidRPr="00B40DA4">
        <w:t>Ken is right.</w:t>
      </w:r>
      <w:r w:rsidR="00730EF6">
        <w:t xml:space="preserve"> </w:t>
      </w:r>
      <w:r w:rsidRPr="00B40DA4">
        <w:t>We have expressed concern about scope ever since Dame Judith’s report</w:t>
      </w:r>
      <w:r w:rsidR="00615D3A">
        <w:t>,</w:t>
      </w:r>
      <w:r w:rsidRPr="00B40DA4">
        <w:t xml:space="preserve"> because we do not think high</w:t>
      </w:r>
      <w:r w:rsidRPr="00B40DA4" w:rsidR="00314FFD">
        <w:t>-</w:t>
      </w:r>
      <w:r w:rsidRPr="00B40DA4">
        <w:t xml:space="preserve">rise </w:t>
      </w:r>
      <w:r w:rsidRPr="00B40DA4" w:rsidR="00314FFD">
        <w:t>buildings</w:t>
      </w:r>
      <w:r w:rsidRPr="00B40DA4">
        <w:t xml:space="preserve"> </w:t>
      </w:r>
      <w:r w:rsidRPr="00B40DA4" w:rsidR="00314FFD">
        <w:t>necessarily</w:t>
      </w:r>
      <w:r w:rsidR="00615D3A">
        <w:t xml:space="preserve"> equate</w:t>
      </w:r>
      <w:r w:rsidRPr="00B40DA4">
        <w:t xml:space="preserve"> to high risk</w:t>
      </w:r>
      <w:r w:rsidR="00615D3A">
        <w:t>,</w:t>
      </w:r>
      <w:r w:rsidRPr="00B40DA4">
        <w:t xml:space="preserve"> if they are </w:t>
      </w:r>
      <w:r w:rsidRPr="00B40DA4" w:rsidR="00314FFD">
        <w:t xml:space="preserve">built and </w:t>
      </w:r>
      <w:r w:rsidRPr="00B40DA4">
        <w:t xml:space="preserve">maintained </w:t>
      </w:r>
      <w:r w:rsidRPr="00B40DA4" w:rsidR="00314FFD">
        <w:t>properly</w:t>
      </w:r>
      <w:r w:rsidRPr="00B40DA4">
        <w:t>.</w:t>
      </w:r>
      <w:r w:rsidR="00730EF6">
        <w:t xml:space="preserve"> </w:t>
      </w:r>
      <w:r w:rsidRPr="00B40DA4">
        <w:t xml:space="preserve">We have </w:t>
      </w:r>
      <w:r w:rsidRPr="00B40DA4" w:rsidR="00314FFD">
        <w:t>some</w:t>
      </w:r>
      <w:r w:rsidRPr="00B40DA4">
        <w:t xml:space="preserve"> concerns that the scope does not cover places where vulnerable people reside</w:t>
      </w:r>
      <w:r w:rsidR="00615D3A">
        <w:t>,</w:t>
      </w:r>
      <w:r w:rsidRPr="00B40DA4">
        <w:t xml:space="preserve"> </w:t>
      </w:r>
      <w:r w:rsidR="00615D3A">
        <w:t>such as</w:t>
      </w:r>
      <w:r w:rsidRPr="00B40DA4">
        <w:t xml:space="preserve"> care homes.</w:t>
      </w:r>
      <w:r w:rsidR="00730EF6">
        <w:t xml:space="preserve"> </w:t>
      </w:r>
      <w:r w:rsidRPr="00B40DA4">
        <w:t>Having said what I did about resources and the impact on fire and rescue services, we think there are probably about 400 high</w:t>
      </w:r>
      <w:r w:rsidRPr="00B40DA4" w:rsidR="00314FFD">
        <w:t>-</w:t>
      </w:r>
      <w:r w:rsidRPr="00B40DA4">
        <w:t xml:space="preserve">rise </w:t>
      </w:r>
      <w:r w:rsidRPr="00B40DA4" w:rsidR="00314FFD">
        <w:t>residential</w:t>
      </w:r>
      <w:r w:rsidRPr="00B40DA4">
        <w:t xml:space="preserve"> </w:t>
      </w:r>
      <w:r w:rsidRPr="00B40DA4" w:rsidR="00314FFD">
        <w:t>buildings</w:t>
      </w:r>
      <w:r w:rsidRPr="00B40DA4">
        <w:t xml:space="preserve"> a year we </w:t>
      </w:r>
      <w:r w:rsidRPr="00B40DA4">
        <w:t xml:space="preserve">might have to look at. There is </w:t>
      </w:r>
      <w:r w:rsidRPr="00B40DA4" w:rsidR="00314FFD">
        <w:t>probably</w:t>
      </w:r>
      <w:r w:rsidRPr="00B40DA4">
        <w:t xml:space="preserve"> some scope to expand to care homes.</w:t>
      </w:r>
      <w:r w:rsidR="00730EF6">
        <w:t xml:space="preserve"> </w:t>
      </w:r>
    </w:p>
    <w:p w:rsidR="00115B78" w:rsidRPr="00B40DA4" w:rsidP="005824E9">
      <w:pPr>
        <w:pStyle w:val="Answer"/>
      </w:pPr>
      <w:r w:rsidRPr="00B40DA4">
        <w:t>I will say here</w:t>
      </w:r>
      <w:r w:rsidR="00B348AE">
        <w:t>—</w:t>
      </w:r>
      <w:r w:rsidRPr="00B40DA4">
        <w:t xml:space="preserve">I was </w:t>
      </w:r>
      <w:r w:rsidRPr="00B40DA4" w:rsidR="00314FFD">
        <w:t>going</w:t>
      </w:r>
      <w:r w:rsidRPr="00B40DA4">
        <w:t xml:space="preserve"> to bring it up at some stage</w:t>
      </w:r>
      <w:r w:rsidR="00B348AE">
        <w:t>—</w:t>
      </w:r>
      <w:r w:rsidR="00615D3A">
        <w:t xml:space="preserve">that </w:t>
      </w:r>
      <w:r w:rsidRPr="00B40DA4">
        <w:t xml:space="preserve">there is something called </w:t>
      </w:r>
      <w:r w:rsidR="00615D3A">
        <w:t>the</w:t>
      </w:r>
      <w:r w:rsidRPr="00B40DA4">
        <w:t xml:space="preserve"> non-</w:t>
      </w:r>
      <w:r w:rsidRPr="00B40DA4" w:rsidR="00314FFD">
        <w:t>worsening</w:t>
      </w:r>
      <w:r w:rsidRPr="00B40DA4">
        <w:t xml:space="preserve"> </w:t>
      </w:r>
      <w:r w:rsidRPr="00B40DA4" w:rsidR="00314FFD">
        <w:t>clause</w:t>
      </w:r>
      <w:r w:rsidRPr="00B40DA4">
        <w:t>.</w:t>
      </w:r>
      <w:r w:rsidR="00730EF6">
        <w:t xml:space="preserve"> </w:t>
      </w:r>
      <w:r w:rsidRPr="00B40DA4">
        <w:t xml:space="preserve">At the moment in legislation, if you change a </w:t>
      </w:r>
      <w:r w:rsidRPr="00B40DA4" w:rsidR="00314FFD">
        <w:t>building</w:t>
      </w:r>
      <w:r w:rsidR="00B348AE">
        <w:t>—</w:t>
      </w:r>
      <w:r w:rsidRPr="00B40DA4">
        <w:t xml:space="preserve">a major refurb or change </w:t>
      </w:r>
      <w:r w:rsidRPr="00B40DA4" w:rsidR="00314FFD">
        <w:t>the</w:t>
      </w:r>
      <w:r w:rsidRPr="00B40DA4">
        <w:t xml:space="preserve"> use</w:t>
      </w:r>
      <w:r w:rsidR="00B348AE">
        <w:t>—</w:t>
      </w:r>
      <w:r w:rsidRPr="00B40DA4">
        <w:t>you only have to put back in</w:t>
      </w:r>
      <w:r w:rsidRPr="00B40DA4" w:rsidR="00314FFD">
        <w:t xml:space="preserve"> </w:t>
      </w:r>
      <w:r w:rsidRPr="00B40DA4">
        <w:t>the fire safety measures you had before.</w:t>
      </w:r>
      <w:r w:rsidR="00730EF6">
        <w:t xml:space="preserve"> </w:t>
      </w:r>
      <w:r w:rsidRPr="00B40DA4">
        <w:t>We would like a cost</w:t>
      </w:r>
      <w:r w:rsidRPr="00B40DA4" w:rsidR="00314FFD">
        <w:t>-</w:t>
      </w:r>
      <w:r w:rsidRPr="00B40DA4">
        <w:t>benefit analysis to see whether you should improve the fire safety measures in the building</w:t>
      </w:r>
      <w:r w:rsidR="00615D3A">
        <w:t>,</w:t>
      </w:r>
      <w:r w:rsidRPr="00B40DA4">
        <w:t xml:space="preserve"> or even the property safety measures</w:t>
      </w:r>
      <w:r w:rsidR="00615D3A">
        <w:t>,</w:t>
      </w:r>
      <w:r w:rsidRPr="00B40DA4">
        <w:t xml:space="preserve"> because we think that is also missing.</w:t>
      </w:r>
      <w:r w:rsidR="00730EF6">
        <w:t xml:space="preserve"> </w:t>
      </w:r>
      <w:r w:rsidRPr="00B40DA4">
        <w:t>Life safety is very important</w:t>
      </w:r>
      <w:r w:rsidR="00615D3A">
        <w:t>,</w:t>
      </w:r>
      <w:r w:rsidRPr="00B40DA4">
        <w:t xml:space="preserve"> but so is property safety.</w:t>
      </w:r>
      <w:r w:rsidR="00730EF6">
        <w:t xml:space="preserve"> </w:t>
      </w:r>
      <w:r w:rsidRPr="00B40DA4">
        <w:t>We</w:t>
      </w:r>
      <w:r w:rsidRPr="00B40DA4" w:rsidR="00314FFD">
        <w:t xml:space="preserve"> </w:t>
      </w:r>
      <w:r w:rsidR="00615D3A">
        <w:t>would have</w:t>
      </w:r>
      <w:r w:rsidRPr="00B40DA4">
        <w:t xml:space="preserve"> a cost-benefit analysis to see whether you should bring the building safety measures up to cur</w:t>
      </w:r>
      <w:r w:rsidRPr="00B40DA4" w:rsidR="00314FFD">
        <w:t>r</w:t>
      </w:r>
      <w:r w:rsidRPr="00B40DA4">
        <w:t>ent levels and standards, to move on from the non-worsening clause.</w:t>
      </w:r>
      <w:r w:rsidR="00730EF6">
        <w:t xml:space="preserve"> </w:t>
      </w:r>
      <w:r w:rsidRPr="00B40DA4" w:rsidR="00615D3A">
        <w:t xml:space="preserve">We </w:t>
      </w:r>
      <w:r w:rsidRPr="00B40DA4">
        <w:t xml:space="preserve">are having good engagement with </w:t>
      </w:r>
      <w:r w:rsidRPr="00B40DA4" w:rsidR="00314FFD">
        <w:t>officials</w:t>
      </w:r>
      <w:r w:rsidRPr="00B40DA4">
        <w:t xml:space="preserve"> from </w:t>
      </w:r>
      <w:r w:rsidR="00615D3A">
        <w:t>MHCLG</w:t>
      </w:r>
      <w:r w:rsidRPr="00B40DA4" w:rsidR="00314FFD">
        <w:t xml:space="preserve"> and</w:t>
      </w:r>
      <w:r w:rsidRPr="00B40DA4">
        <w:t xml:space="preserve"> the Home Office over that, but that is something we would want to highlight.</w:t>
      </w:r>
    </w:p>
    <w:p w:rsidR="006E4536" w:rsidRPr="00B40DA4" w:rsidP="00115B78">
      <w:pPr>
        <w:pStyle w:val="Question"/>
      </w:pPr>
      <w:sdt>
        <w:sdtPr>
          <w:alias w:val="Member"/>
          <w:tag w:val="&lt;Member mnisId='4831' dodsId=''&gt;"/>
          <w:id w:val="612257516"/>
          <w:placeholder>
            <w:docPart w:val="DefaultPlaceholder_1082065158"/>
          </w:placeholder>
          <w:richText/>
        </w:sdtPr>
        <w:sdtContent>
          <w:r w:rsidRPr="00B40DA4" w:rsidR="00115B78">
            <w:rPr>
              <w:b/>
            </w:rPr>
            <w:t>Ian Byrne:</w:t>
          </w:r>
        </w:sdtContent>
      </w:sdt>
      <w:r w:rsidRPr="00B40DA4" w:rsidR="00115B78">
        <w:t xml:space="preserve"> </w:t>
      </w:r>
      <w:r w:rsidR="006E6377">
        <w:t>W</w:t>
      </w:r>
      <w:r w:rsidRPr="00B40DA4" w:rsidR="005824E9">
        <w:t>ith regard to the ability to carry out the job and resource</w:t>
      </w:r>
      <w:r w:rsidR="00615D3A">
        <w:t>,</w:t>
      </w:r>
      <w:r w:rsidRPr="00B40DA4" w:rsidR="005824E9">
        <w:t xml:space="preserve"> is this an opportunity for the </w:t>
      </w:r>
      <w:r w:rsidR="00615D3A">
        <w:t>fire service</w:t>
      </w:r>
      <w:r w:rsidRPr="00B40DA4" w:rsidR="005824E9">
        <w:t xml:space="preserve"> to </w:t>
      </w:r>
      <w:r w:rsidRPr="00B40DA4" w:rsidR="00314FFD">
        <w:t>advocate</w:t>
      </w:r>
      <w:r w:rsidRPr="00B40DA4" w:rsidR="005824E9">
        <w:t xml:space="preserve"> for better funding</w:t>
      </w:r>
      <w:r w:rsidR="00615D3A">
        <w:t>,</w:t>
      </w:r>
      <w:r w:rsidRPr="00B40DA4" w:rsidR="005824E9">
        <w:t xml:space="preserve"> </w:t>
      </w:r>
      <w:r w:rsidRPr="00B40DA4" w:rsidR="00615D3A">
        <w:t xml:space="preserve">in </w:t>
      </w:r>
      <w:r w:rsidRPr="00B40DA4" w:rsidR="005824E9">
        <w:t xml:space="preserve">light of what you </w:t>
      </w:r>
      <w:r w:rsidRPr="00B40DA4" w:rsidR="00314FFD">
        <w:t>have</w:t>
      </w:r>
      <w:r w:rsidRPr="00B40DA4" w:rsidR="005824E9">
        <w:t xml:space="preserve"> experienced over the last 10 years</w:t>
      </w:r>
      <w:r w:rsidR="00615D3A">
        <w:t>?</w:t>
      </w:r>
      <w:r w:rsidRPr="00B40DA4" w:rsidR="005824E9">
        <w:t xml:space="preserve"> </w:t>
      </w:r>
      <w:r w:rsidRPr="00B40DA4" w:rsidR="00615D3A">
        <w:t xml:space="preserve">Would </w:t>
      </w:r>
      <w:r w:rsidRPr="00B40DA4" w:rsidR="005824E9">
        <w:t xml:space="preserve">the funding cuts leave the </w:t>
      </w:r>
      <w:r w:rsidR="00615D3A">
        <w:t>fire service</w:t>
      </w:r>
      <w:r w:rsidRPr="00B40DA4" w:rsidR="005824E9">
        <w:t xml:space="preserve"> </w:t>
      </w:r>
      <w:r w:rsidR="00615D3A">
        <w:t xml:space="preserve">unable </w:t>
      </w:r>
      <w:r w:rsidRPr="00B40DA4" w:rsidR="005824E9">
        <w:t xml:space="preserve">to </w:t>
      </w:r>
      <w:r w:rsidR="00615D3A">
        <w:t>do the</w:t>
      </w:r>
      <w:r w:rsidRPr="00B40DA4" w:rsidR="005824E9">
        <w:t xml:space="preserve"> job and some of the proposals within this paper?</w:t>
      </w:r>
    </w:p>
    <w:p w:rsidR="000D0705" w:rsidRPr="00B40DA4" w:rsidP="00115B78">
      <w:pPr>
        <w:pStyle w:val="Answer"/>
      </w:pPr>
      <w:sdt>
        <w:sdtPr>
          <w:alias w:val="Witness"/>
          <w:id w:val="-392824258"/>
          <w:placeholder>
            <w:docPart w:val="DefaultPlaceholder_1082065158"/>
          </w:placeholder>
          <w:richText/>
        </w:sdtPr>
        <w:sdtEndPr>
          <w:rPr>
            <w:b/>
            <w:i/>
          </w:rPr>
        </w:sdtEndPr>
        <w:sdtContent>
          <w:r w:rsidRPr="00730EF6" w:rsidR="00730EF6">
            <w:rPr>
              <w:b/>
              <w:i/>
            </w:rPr>
            <w:t>Roy Wilsher:</w:t>
          </w:r>
        </w:sdtContent>
      </w:sdt>
      <w:r w:rsidR="00730EF6">
        <w:rPr>
          <w:b/>
        </w:rPr>
        <w:t xml:space="preserve"> </w:t>
      </w:r>
      <w:r w:rsidRPr="00B40DA4" w:rsidR="00615D3A">
        <w:t xml:space="preserve">We </w:t>
      </w:r>
      <w:r w:rsidRPr="00B40DA4" w:rsidR="005824E9">
        <w:t xml:space="preserve">have made </w:t>
      </w:r>
      <w:r w:rsidR="00615D3A">
        <w:t xml:space="preserve">the </w:t>
      </w:r>
      <w:r w:rsidRPr="00B40DA4" w:rsidR="005824E9">
        <w:t xml:space="preserve">point many times that, as a sector, the </w:t>
      </w:r>
      <w:r w:rsidR="00615D3A">
        <w:t>fire and rescue service</w:t>
      </w:r>
      <w:r w:rsidRPr="00B40DA4" w:rsidR="005824E9">
        <w:t xml:space="preserve"> has not escaped austerity in any way.</w:t>
      </w:r>
      <w:r w:rsidR="00730EF6">
        <w:t xml:space="preserve"> </w:t>
      </w:r>
      <w:r w:rsidRPr="00B40DA4" w:rsidR="005824E9">
        <w:t>A 25%</w:t>
      </w:r>
      <w:r w:rsidR="00615D3A">
        <w:t xml:space="preserve"> reduction</w:t>
      </w:r>
      <w:r w:rsidRPr="00B40DA4" w:rsidR="005824E9">
        <w:t xml:space="preserve"> in </w:t>
      </w:r>
      <w:r w:rsidR="00615D3A">
        <w:t>whole-time work</w:t>
      </w:r>
      <w:r w:rsidRPr="00B40DA4" w:rsidR="005824E9">
        <w:t>force and a 40% redu</w:t>
      </w:r>
      <w:r w:rsidR="00615D3A">
        <w:t>ction in inspecting officers have</w:t>
      </w:r>
      <w:r w:rsidRPr="00B40DA4" w:rsidR="005824E9">
        <w:t xml:space="preserve"> had an effect.</w:t>
      </w:r>
      <w:r w:rsidR="00730EF6">
        <w:t xml:space="preserve"> </w:t>
      </w:r>
      <w:r w:rsidRPr="00B40DA4" w:rsidR="00615D3A">
        <w:t xml:space="preserve">Over </w:t>
      </w:r>
      <w:r w:rsidRPr="00B40DA4" w:rsidR="005824E9">
        <w:t>the last year</w:t>
      </w:r>
      <w:r w:rsidR="00615D3A">
        <w:t>,</w:t>
      </w:r>
      <w:r w:rsidRPr="00B40DA4" w:rsidR="005824E9">
        <w:t xml:space="preserve"> both </w:t>
      </w:r>
      <w:r w:rsidR="00615D3A">
        <w:t>MHCLG and the Home Office have</w:t>
      </w:r>
      <w:r w:rsidRPr="00B40DA4" w:rsidR="005824E9">
        <w:t xml:space="preserve"> found some investment for fire </w:t>
      </w:r>
      <w:r w:rsidRPr="00B40DA4" w:rsidR="00314FFD">
        <w:t>protection</w:t>
      </w:r>
      <w:r w:rsidRPr="00B40DA4" w:rsidR="005824E9">
        <w:t>.</w:t>
      </w:r>
      <w:r w:rsidR="00730EF6">
        <w:t xml:space="preserve"> </w:t>
      </w:r>
      <w:r w:rsidR="00D24A0D">
        <w:t xml:space="preserve">While </w:t>
      </w:r>
      <w:r w:rsidRPr="00B40DA4" w:rsidR="005824E9">
        <w:t>£30 million is not everything</w:t>
      </w:r>
      <w:r w:rsidR="00D24A0D">
        <w:t>,</w:t>
      </w:r>
      <w:r w:rsidRPr="00B40DA4" w:rsidR="005824E9">
        <w:t xml:space="preserve"> it certainly has helped.</w:t>
      </w:r>
      <w:r w:rsidR="00730EF6">
        <w:t xml:space="preserve"> </w:t>
      </w:r>
      <w:r w:rsidRPr="00B40DA4" w:rsidR="005824E9">
        <w:t>We are really hoping through the spending review that that money will come through into base.</w:t>
      </w:r>
    </w:p>
    <w:p w:rsidR="000D0705" w:rsidRPr="00B40DA4" w:rsidP="000D0705">
      <w:pPr>
        <w:pStyle w:val="Question"/>
      </w:pPr>
      <w:sdt>
        <w:sdtPr>
          <w:alias w:val="Member"/>
          <w:tag w:val="&lt;Member mnisId='4831' dodsId=''&gt;"/>
          <w:id w:val="-1751183356"/>
          <w:placeholder>
            <w:docPart w:val="DefaultPlaceholder_1082065158"/>
          </w:placeholder>
          <w:richText/>
        </w:sdtPr>
        <w:sdtContent>
          <w:r w:rsidRPr="00B40DA4">
            <w:rPr>
              <w:b/>
            </w:rPr>
            <w:t>Ian Byrne:</w:t>
          </w:r>
        </w:sdtContent>
      </w:sdt>
      <w:r w:rsidRPr="00B40DA4">
        <w:t xml:space="preserve"> </w:t>
      </w:r>
      <w:r w:rsidR="00D24A0D">
        <w:t>I have</w:t>
      </w:r>
      <w:r w:rsidRPr="00B40DA4" w:rsidR="00314FFD">
        <w:t xml:space="preserve"> </w:t>
      </w:r>
      <w:r w:rsidRPr="00B40DA4" w:rsidR="005824E9">
        <w:t>a</w:t>
      </w:r>
      <w:r w:rsidR="00D24A0D">
        <w:t xml:space="preserve"> follow-up</w:t>
      </w:r>
      <w:r w:rsidRPr="00B40DA4" w:rsidR="005824E9">
        <w:t xml:space="preserve"> question </w:t>
      </w:r>
      <w:r w:rsidR="00D24A0D">
        <w:t>that</w:t>
      </w:r>
      <w:r w:rsidRPr="00B40DA4" w:rsidR="005824E9">
        <w:t xml:space="preserve"> links into this</w:t>
      </w:r>
      <w:r w:rsidR="00D24A0D">
        <w:t>.</w:t>
      </w:r>
      <w:r w:rsidRPr="00B40DA4" w:rsidR="005824E9">
        <w:t xml:space="preserve"> </w:t>
      </w:r>
      <w:r w:rsidRPr="00B40DA4" w:rsidR="00D24A0D">
        <w:t xml:space="preserve">The </w:t>
      </w:r>
      <w:r w:rsidRPr="00B40DA4" w:rsidR="005824E9">
        <w:t xml:space="preserve">Bill gives the regulator certain powers, for example to direct or call on assistance </w:t>
      </w:r>
      <w:r w:rsidR="00D24A0D">
        <w:t>from</w:t>
      </w:r>
      <w:r w:rsidRPr="00B40DA4" w:rsidR="005824E9">
        <w:t xml:space="preserve"> local authorities or to prepare guidance for local authorities.</w:t>
      </w:r>
      <w:r w:rsidR="00730EF6">
        <w:t xml:space="preserve"> </w:t>
      </w:r>
      <w:r w:rsidRPr="00B40DA4" w:rsidR="005824E9">
        <w:t xml:space="preserve">Are </w:t>
      </w:r>
      <w:r w:rsidRPr="00B40DA4" w:rsidR="00314FFD">
        <w:t>the</w:t>
      </w:r>
      <w:r w:rsidRPr="00B40DA4" w:rsidR="005824E9">
        <w:t xml:space="preserve"> duties to </w:t>
      </w:r>
      <w:r w:rsidRPr="00B40DA4" w:rsidR="00B40DA4">
        <w:t>consult</w:t>
      </w:r>
      <w:r w:rsidRPr="00B40DA4" w:rsidR="005824E9">
        <w:t xml:space="preserve"> </w:t>
      </w:r>
      <w:r w:rsidRPr="00B40DA4" w:rsidR="00B40DA4">
        <w:t>the</w:t>
      </w:r>
      <w:r w:rsidRPr="00B40DA4" w:rsidR="005824E9">
        <w:t xml:space="preserve"> various bodies it interacts with, including </w:t>
      </w:r>
      <w:r w:rsidRPr="00B40DA4" w:rsidR="00B40DA4">
        <w:t>f</w:t>
      </w:r>
      <w:r w:rsidRPr="00B40DA4" w:rsidR="005824E9">
        <w:t xml:space="preserve">ire and </w:t>
      </w:r>
      <w:r w:rsidRPr="00B40DA4" w:rsidR="00B40DA4">
        <w:t>r</w:t>
      </w:r>
      <w:r w:rsidRPr="00B40DA4" w:rsidR="005824E9">
        <w:t>escue authorities, sufficient?</w:t>
      </w:r>
    </w:p>
    <w:p w:rsidR="000D0705" w:rsidRPr="00B40DA4" w:rsidP="003E41C4">
      <w:pPr>
        <w:pStyle w:val="Answer"/>
      </w:pPr>
      <w:sdt>
        <w:sdtPr>
          <w:alias w:val="Witness"/>
          <w:id w:val="-670407134"/>
          <w:placeholder>
            <w:docPart w:val="DefaultPlaceholder_1082065158"/>
          </w:placeholder>
          <w:richText/>
        </w:sdtPr>
        <w:sdtEndPr>
          <w:rPr>
            <w:b/>
            <w:i/>
          </w:rPr>
        </w:sdtEndPr>
        <w:sdtContent>
          <w:r w:rsidRPr="00730EF6" w:rsidR="00730EF6">
            <w:rPr>
              <w:b/>
              <w:i/>
            </w:rPr>
            <w:t>Roy Wilsher:</w:t>
          </w:r>
        </w:sdtContent>
      </w:sdt>
      <w:r w:rsidR="00730EF6">
        <w:rPr>
          <w:b/>
        </w:rPr>
        <w:t xml:space="preserve"> </w:t>
      </w:r>
      <w:r w:rsidRPr="00B40DA4" w:rsidR="00D24A0D">
        <w:t xml:space="preserve">We </w:t>
      </w:r>
      <w:r w:rsidRPr="00B40DA4" w:rsidR="005824E9">
        <w:t>welcome the greater consultation, especially at planning stage and work like that.</w:t>
      </w:r>
      <w:r w:rsidR="00730EF6">
        <w:t xml:space="preserve"> </w:t>
      </w:r>
      <w:r w:rsidRPr="00B40DA4" w:rsidR="005824E9">
        <w:t>I have already said once that</w:t>
      </w:r>
      <w:r w:rsidR="00D24A0D">
        <w:t>,</w:t>
      </w:r>
      <w:r w:rsidRPr="00B40DA4" w:rsidR="005824E9">
        <w:t xml:space="preserve"> as the building safety regulator gets up and running, </w:t>
      </w:r>
      <w:r w:rsidR="00D24A0D">
        <w:t>it</w:t>
      </w:r>
      <w:r w:rsidRPr="00B40DA4" w:rsidR="005824E9">
        <w:t xml:space="preserve"> need</w:t>
      </w:r>
      <w:r w:rsidR="00D24A0D">
        <w:t>s</w:t>
      </w:r>
      <w:r w:rsidRPr="00B40DA4" w:rsidR="005824E9">
        <w:t xml:space="preserve"> to consult with us a bit more on how we put into operation</w:t>
      </w:r>
      <w:r w:rsidR="000C5D6F">
        <w:t xml:space="preserve"> all</w:t>
      </w:r>
      <w:r w:rsidRPr="00B40DA4" w:rsidR="005824E9">
        <w:t xml:space="preserve"> the work we need to do</w:t>
      </w:r>
      <w:r w:rsidR="00D24A0D">
        <w:t>.</w:t>
      </w:r>
      <w:r w:rsidRPr="00B40DA4" w:rsidR="005824E9">
        <w:t xml:space="preserve"> </w:t>
      </w:r>
      <w:r w:rsidRPr="00B40DA4" w:rsidR="00D24A0D">
        <w:t xml:space="preserve">We </w:t>
      </w:r>
      <w:r w:rsidRPr="00B40DA4" w:rsidR="005824E9">
        <w:t>see a slight conflict between the English national framework</w:t>
      </w:r>
      <w:r w:rsidR="00D24A0D">
        <w:t>,</w:t>
      </w:r>
      <w:r w:rsidRPr="00B40DA4" w:rsidR="005824E9">
        <w:t xml:space="preserve"> a risk-based inspection programme for fire safety and the power to direct by the new </w:t>
      </w:r>
      <w:r w:rsidRPr="00B40DA4" w:rsidR="00B40DA4">
        <w:t>building</w:t>
      </w:r>
      <w:r w:rsidRPr="00B40DA4" w:rsidR="005824E9">
        <w:t xml:space="preserve"> safety regulator.</w:t>
      </w:r>
      <w:r w:rsidR="00730EF6">
        <w:t xml:space="preserve"> </w:t>
      </w:r>
      <w:r w:rsidRPr="00B40DA4" w:rsidR="005824E9">
        <w:t>It is not insurmountable.</w:t>
      </w:r>
      <w:r w:rsidR="00730EF6">
        <w:t xml:space="preserve"> </w:t>
      </w:r>
      <w:r w:rsidRPr="00B40DA4" w:rsidR="005824E9">
        <w:t>We are discussing it</w:t>
      </w:r>
      <w:r w:rsidR="00D24A0D">
        <w:t>,</w:t>
      </w:r>
      <w:r w:rsidRPr="00B40DA4" w:rsidR="005824E9">
        <w:t xml:space="preserve"> but that use of resources and that local operational </w:t>
      </w:r>
      <w:r w:rsidRPr="00B40DA4" w:rsidR="00B40DA4">
        <w:t>independence</w:t>
      </w:r>
      <w:r w:rsidRPr="00B40DA4" w:rsidR="005824E9">
        <w:t xml:space="preserve"> will be important to work through as we go </w:t>
      </w:r>
      <w:r w:rsidR="00B40DA4">
        <w:t>forward</w:t>
      </w:r>
      <w:r w:rsidRPr="00B40DA4" w:rsidR="005824E9">
        <w:t>.</w:t>
      </w:r>
    </w:p>
    <w:p w:rsidR="00D24A0D" w:rsidP="009D2549">
      <w:pPr>
        <w:pStyle w:val="Answer"/>
      </w:pPr>
      <w:sdt>
        <w:sdtPr>
          <w:alias w:val="Witness"/>
          <w:id w:val="-183375145"/>
          <w:placeholder>
            <w:docPart w:val="DefaultPlaceholder_1082065158"/>
          </w:placeholder>
          <w:richText/>
        </w:sdtPr>
        <w:sdtEndPr>
          <w:rPr>
            <w:b/>
            <w:i/>
          </w:rPr>
        </w:sdtEndPr>
        <w:sdtContent>
          <w:r w:rsidRPr="00730EF6" w:rsidR="00730EF6">
            <w:rPr>
              <w:b/>
              <w:i/>
            </w:rPr>
            <w:t>Sir Ken Knight:</w:t>
          </w:r>
        </w:sdtContent>
      </w:sdt>
      <w:r w:rsidR="00730EF6">
        <w:rPr>
          <w:b/>
        </w:rPr>
        <w:t xml:space="preserve"> </w:t>
      </w:r>
      <w:r>
        <w:t>While</w:t>
      </w:r>
      <w:r w:rsidRPr="00B40DA4" w:rsidR="003E41C4">
        <w:t xml:space="preserve"> I support the principle of secondary legislation allowing fleet</w:t>
      </w:r>
      <w:r>
        <w:t>ness of</w:t>
      </w:r>
      <w:r w:rsidR="00B40DA4">
        <w:t xml:space="preserve"> </w:t>
      </w:r>
      <w:r w:rsidRPr="00B40DA4" w:rsidR="003E41C4">
        <w:t>foot and flexibility over the future</w:t>
      </w:r>
      <w:r>
        <w:t>,</w:t>
      </w:r>
      <w:r w:rsidR="00B40DA4">
        <w:t xml:space="preserve"> and</w:t>
      </w:r>
      <w:r w:rsidRPr="00B40DA4" w:rsidR="003E41C4">
        <w:t xml:space="preserve"> not the </w:t>
      </w:r>
      <w:r w:rsidRPr="00B40DA4" w:rsidR="00B40DA4">
        <w:t>fossilisation</w:t>
      </w:r>
      <w:r w:rsidRPr="00B40DA4" w:rsidR="003E41C4">
        <w:t xml:space="preserve"> of </w:t>
      </w:r>
      <w:r w:rsidRPr="00B40DA4" w:rsidR="00B40DA4">
        <w:t>building</w:t>
      </w:r>
      <w:r w:rsidRPr="00B40DA4" w:rsidR="003E41C4">
        <w:t xml:space="preserve"> regs, there is one area that I think is </w:t>
      </w:r>
      <w:r w:rsidRPr="00B40DA4" w:rsidR="00B40DA4">
        <w:t>anomalous</w:t>
      </w:r>
      <w:r w:rsidRPr="00B40DA4" w:rsidR="003E41C4">
        <w:t xml:space="preserve"> in the Bill.</w:t>
      </w:r>
      <w:r w:rsidR="00730EF6">
        <w:t xml:space="preserve"> </w:t>
      </w:r>
      <w:r w:rsidRPr="00B40DA4">
        <w:t xml:space="preserve">The </w:t>
      </w:r>
      <w:r w:rsidRPr="00B40DA4" w:rsidR="003E41C4">
        <w:t xml:space="preserve">current </w:t>
      </w:r>
      <w:r w:rsidRPr="00B40DA4" w:rsidR="00B40DA4">
        <w:t>Building</w:t>
      </w:r>
      <w:r w:rsidRPr="00B40DA4" w:rsidR="003E41C4">
        <w:t xml:space="preserve"> </w:t>
      </w:r>
      <w:r w:rsidRPr="00B40DA4" w:rsidR="00B40DA4">
        <w:t>Regulations</w:t>
      </w:r>
      <w:r w:rsidRPr="00B40DA4" w:rsidR="003E41C4">
        <w:t xml:space="preserve"> Advisory Committee is a </w:t>
      </w:r>
      <w:r w:rsidRPr="00B40DA4" w:rsidR="00B40DA4">
        <w:t>statutory</w:t>
      </w:r>
      <w:r w:rsidRPr="00B40DA4" w:rsidR="003E41C4">
        <w:t xml:space="preserve"> </w:t>
      </w:r>
      <w:r w:rsidRPr="00B40DA4" w:rsidR="00B40DA4">
        <w:t>independent</w:t>
      </w:r>
      <w:r w:rsidRPr="00B40DA4" w:rsidR="003E41C4">
        <w:t xml:space="preserve"> committee in primary legislation </w:t>
      </w:r>
      <w:r w:rsidR="00B40DA4">
        <w:t>in</w:t>
      </w:r>
      <w:r w:rsidRPr="00B40DA4" w:rsidR="003E41C4">
        <w:t xml:space="preserve"> the Building Act and reports directly to the Secretary of State.</w:t>
      </w:r>
      <w:r w:rsidR="00730EF6">
        <w:t xml:space="preserve"> </w:t>
      </w:r>
      <w:r>
        <w:t>It therefore</w:t>
      </w:r>
      <w:r w:rsidRPr="00B40DA4" w:rsidR="003E41C4">
        <w:t xml:space="preserve"> requires statute to take it out again.</w:t>
      </w:r>
      <w:r w:rsidR="00730EF6">
        <w:t xml:space="preserve"> </w:t>
      </w:r>
      <w:r w:rsidRPr="00B40DA4" w:rsidR="003E41C4">
        <w:t>This Bill does just that.</w:t>
      </w:r>
      <w:r w:rsidR="00730EF6">
        <w:t xml:space="preserve"> </w:t>
      </w:r>
      <w:r w:rsidRPr="00B40DA4" w:rsidR="003E41C4">
        <w:t>It takes out the BRAC a</w:t>
      </w:r>
      <w:r w:rsidR="00B40DA4">
        <w:t>n</w:t>
      </w:r>
      <w:r w:rsidRPr="00B40DA4" w:rsidR="003E41C4">
        <w:t xml:space="preserve">d replaces it with a new body, the Building Advisory Committee, BAC, but that is responsible to the building safety </w:t>
      </w:r>
      <w:r w:rsidRPr="00B40DA4" w:rsidR="00B40DA4">
        <w:t>regulator</w:t>
      </w:r>
      <w:r w:rsidRPr="00B40DA4" w:rsidR="003E41C4">
        <w:t>.</w:t>
      </w:r>
      <w:r w:rsidR="00730EF6">
        <w:t xml:space="preserve"> </w:t>
      </w:r>
      <w:r w:rsidRPr="00B40DA4" w:rsidR="003E41C4">
        <w:t xml:space="preserve">They play a very important role in </w:t>
      </w:r>
      <w:r w:rsidRPr="00B40DA4" w:rsidR="00B40DA4">
        <w:t>scrutinising</w:t>
      </w:r>
      <w:r w:rsidRPr="00B40DA4" w:rsidR="003E41C4">
        <w:t xml:space="preserve"> and advising.</w:t>
      </w:r>
      <w:r w:rsidR="00730EF6">
        <w:t xml:space="preserve"> </w:t>
      </w:r>
      <w:r w:rsidRPr="00B40DA4" w:rsidR="003E41C4">
        <w:t xml:space="preserve">They are </w:t>
      </w:r>
      <w:r w:rsidRPr="00B40DA4" w:rsidR="00B40DA4">
        <w:t>independent</w:t>
      </w:r>
      <w:r>
        <w:t xml:space="preserve"> members of that community.</w:t>
      </w:r>
    </w:p>
    <w:p w:rsidR="00E85E6E" w:rsidRPr="00B40DA4" w:rsidP="009D2549">
      <w:pPr>
        <w:pStyle w:val="Answer"/>
      </w:pPr>
      <w:r w:rsidRPr="00B40DA4">
        <w:t xml:space="preserve">It </w:t>
      </w:r>
      <w:r w:rsidRPr="00B40DA4" w:rsidR="003E41C4">
        <w:t>is interesting that this Bill</w:t>
      </w:r>
      <w:r w:rsidRPr="00D24A0D">
        <w:t xml:space="preserve">, in </w:t>
      </w:r>
      <w:r w:rsidRPr="00D24A0D" w:rsidR="00492D86">
        <w:t>c</w:t>
      </w:r>
      <w:r w:rsidRPr="00D24A0D" w:rsidR="003E41C4">
        <w:t>lause 12</w:t>
      </w:r>
      <w:r w:rsidRPr="00D24A0D">
        <w:t xml:space="preserve">, </w:t>
      </w:r>
      <w:r w:rsidRPr="00D24A0D" w:rsidR="003E41C4">
        <w:t xml:space="preserve">allows the </w:t>
      </w:r>
      <w:r w:rsidRPr="00D24A0D" w:rsidR="00492D86">
        <w:t>Se</w:t>
      </w:r>
      <w:r w:rsidRPr="00D24A0D" w:rsidR="003E41C4">
        <w:t xml:space="preserve">cretary of State to take it out again by </w:t>
      </w:r>
      <w:r w:rsidRPr="00D24A0D" w:rsidR="00B40DA4">
        <w:t>secondary</w:t>
      </w:r>
      <w:r w:rsidRPr="00D24A0D" w:rsidR="003E41C4">
        <w:t xml:space="preserve"> legislation.</w:t>
      </w:r>
      <w:r w:rsidRPr="00D24A0D" w:rsidR="00730EF6">
        <w:t xml:space="preserve"> </w:t>
      </w:r>
      <w:r w:rsidRPr="00D24A0D" w:rsidR="00492D86">
        <w:t xml:space="preserve">You will know much better than </w:t>
      </w:r>
      <w:r w:rsidR="009668F2">
        <w:t>me</w:t>
      </w:r>
      <w:r w:rsidRPr="00D24A0D">
        <w:t>,</w:t>
      </w:r>
      <w:r w:rsidRPr="00D24A0D" w:rsidR="00492D86">
        <w:t xml:space="preserve"> but </w:t>
      </w:r>
      <w:r w:rsidRPr="00D24A0D" w:rsidR="003E41C4">
        <w:t xml:space="preserve">it seems odd to me that it </w:t>
      </w:r>
      <w:r w:rsidRPr="00D24A0D" w:rsidR="00492D86">
        <w:t>goes in via primary legislation</w:t>
      </w:r>
      <w:r w:rsidRPr="00D24A0D">
        <w:t>,</w:t>
      </w:r>
      <w:r w:rsidRPr="00D24A0D" w:rsidR="00492D86">
        <w:t xml:space="preserve"> </w:t>
      </w:r>
      <w:r>
        <w:t>so there are</w:t>
      </w:r>
      <w:r w:rsidRPr="00D24A0D" w:rsidR="00492D86">
        <w:t xml:space="preserve"> </w:t>
      </w:r>
      <w:r w:rsidRPr="00D24A0D">
        <w:t xml:space="preserve">scrutiny </w:t>
      </w:r>
      <w:r w:rsidR="00C825B2">
        <w:t xml:space="preserve">and </w:t>
      </w:r>
      <w:r w:rsidRPr="00D24A0D" w:rsidR="00492D86">
        <w:t>hoops</w:t>
      </w:r>
      <w:r>
        <w:t xml:space="preserve"> to put it in</w:t>
      </w:r>
      <w:r w:rsidRPr="00D24A0D">
        <w:t>,</w:t>
      </w:r>
      <w:r w:rsidRPr="00D24A0D" w:rsidR="00492D86">
        <w:t xml:space="preserve"> and </w:t>
      </w:r>
      <w:r w:rsidRPr="00D24A0D" w:rsidR="00B40DA4">
        <w:t xml:space="preserve">it </w:t>
      </w:r>
      <w:r w:rsidRPr="00D24A0D" w:rsidR="00492D86">
        <w:t xml:space="preserve">is an important </w:t>
      </w:r>
      <w:r>
        <w:t>independent</w:t>
      </w:r>
      <w:r w:rsidRPr="00D24A0D">
        <w:t xml:space="preserve"> </w:t>
      </w:r>
      <w:r>
        <w:t>adjunct to the building</w:t>
      </w:r>
      <w:r w:rsidRPr="00D24A0D" w:rsidR="00492D86">
        <w:t xml:space="preserve"> safety regulator, yet the draft Bill allows secondary </w:t>
      </w:r>
      <w:r w:rsidRPr="00D24A0D" w:rsidR="00B40DA4">
        <w:t>legislation</w:t>
      </w:r>
      <w:r w:rsidRPr="00D24A0D" w:rsidR="00492D86">
        <w:t xml:space="preserve"> </w:t>
      </w:r>
      <w:r w:rsidRPr="00D24A0D" w:rsidR="003E41C4">
        <w:t>to scrap</w:t>
      </w:r>
      <w:r w:rsidRPr="00B40DA4" w:rsidR="003E41C4">
        <w:t xml:space="preserve"> it.</w:t>
      </w:r>
      <w:r w:rsidR="00730EF6">
        <w:t xml:space="preserve"> </w:t>
      </w:r>
      <w:r w:rsidRPr="00B40DA4" w:rsidR="00492D86">
        <w:t>I just wondered, when you come to that point, whether that is right and proper.</w:t>
      </w:r>
      <w:r w:rsidR="00730EF6">
        <w:t xml:space="preserve"> </w:t>
      </w:r>
    </w:p>
    <w:p w:rsidR="009D2549" w:rsidRPr="00B40DA4" w:rsidP="00E85E6E">
      <w:pPr>
        <w:pStyle w:val="Question"/>
      </w:pPr>
      <w:sdt>
        <w:sdtPr>
          <w:alias w:val="Member"/>
          <w:tag w:val="&lt;Member mnisId='4831' dodsId=''&gt;"/>
          <w:id w:val="1561211233"/>
          <w:placeholder>
            <w:docPart w:val="DefaultPlaceholder_1082065158"/>
          </w:placeholder>
          <w:richText/>
        </w:sdtPr>
        <w:sdtContent>
          <w:r w:rsidRPr="00B40DA4" w:rsidR="00E85E6E">
            <w:rPr>
              <w:b/>
            </w:rPr>
            <w:t>Ian Byrne:</w:t>
          </w:r>
        </w:sdtContent>
      </w:sdt>
      <w:r w:rsidRPr="00B40DA4" w:rsidR="00E85E6E">
        <w:t xml:space="preserve"> </w:t>
      </w:r>
      <w:r w:rsidRPr="00B40DA4" w:rsidR="00492D86">
        <w:t xml:space="preserve">The building safety regulator will be responsible for the oversight of the competence and performance of registered </w:t>
      </w:r>
      <w:r w:rsidRPr="00B40DA4" w:rsidR="00B40DA4">
        <w:t>building</w:t>
      </w:r>
      <w:r w:rsidRPr="00B40DA4" w:rsidR="00492D86">
        <w:t xml:space="preserve"> </w:t>
      </w:r>
      <w:r w:rsidRPr="00B40DA4" w:rsidR="00B40DA4">
        <w:t>inspectors</w:t>
      </w:r>
      <w:r w:rsidRPr="00B40DA4" w:rsidR="00D238E0">
        <w:t xml:space="preserve"> and </w:t>
      </w:r>
      <w:r w:rsidR="00787D8E">
        <w:t xml:space="preserve">the </w:t>
      </w:r>
      <w:r w:rsidRPr="00B40DA4" w:rsidR="00D238E0">
        <w:t>building control bodies in which they work</w:t>
      </w:r>
      <w:r w:rsidRPr="00B40DA4" w:rsidR="00492D86">
        <w:t>.</w:t>
      </w:r>
      <w:r w:rsidR="00730EF6">
        <w:t xml:space="preserve"> </w:t>
      </w:r>
      <w:r w:rsidRPr="00B40DA4" w:rsidR="00492D86">
        <w:t>We touched</w:t>
      </w:r>
      <w:r w:rsidR="00B40DA4">
        <w:t xml:space="preserve"> </w:t>
      </w:r>
      <w:r w:rsidRPr="00B40DA4" w:rsidR="00492D86">
        <w:t>on</w:t>
      </w:r>
      <w:r w:rsidR="00B40DA4">
        <w:t xml:space="preserve"> </w:t>
      </w:r>
      <w:r w:rsidRPr="00B40DA4" w:rsidR="00492D86">
        <w:t>this before.</w:t>
      </w:r>
      <w:r w:rsidR="00730EF6">
        <w:t xml:space="preserve"> </w:t>
      </w:r>
      <w:r w:rsidRPr="00B40DA4" w:rsidR="00E85E6E">
        <w:t xml:space="preserve">How practically do you expect </w:t>
      </w:r>
      <w:r w:rsidR="00432AFA">
        <w:t>it</w:t>
      </w:r>
      <w:r w:rsidRPr="00B40DA4" w:rsidR="00E85E6E">
        <w:t xml:space="preserve"> to ensure much higher standards in the sector, given previous failings and conflicts of interest?</w:t>
      </w:r>
    </w:p>
    <w:p w:rsidR="00D238E0" w:rsidRPr="00B40DA4" w:rsidP="00E85E6E">
      <w:pPr>
        <w:pStyle w:val="Answer"/>
      </w:pPr>
      <w:sdt>
        <w:sdtPr>
          <w:alias w:val="Witness"/>
          <w:id w:val="382137821"/>
          <w:placeholder>
            <w:docPart w:val="DefaultPlaceholder_1082065158"/>
          </w:placeholder>
          <w:richText/>
        </w:sdtPr>
        <w:sdtContent>
          <w:r w:rsidRPr="00730EF6" w:rsidR="00730EF6">
            <w:rPr>
              <w:b/>
              <w:i/>
            </w:rPr>
            <w:t>Sir Ken Knight:</w:t>
          </w:r>
          <w:r w:rsidRPr="00B40DA4" w:rsidR="00E85E6E">
            <w:rPr>
              <w:b/>
            </w:rPr>
            <w:t xml:space="preserve"> </w:t>
          </w:r>
        </w:sdtContent>
      </w:sdt>
      <w:r w:rsidRPr="00B40DA4" w:rsidR="00432AFA">
        <w:t xml:space="preserve">The </w:t>
      </w:r>
      <w:r w:rsidRPr="00B40DA4" w:rsidR="00B40DA4">
        <w:t>competency</w:t>
      </w:r>
      <w:r w:rsidRPr="00B40DA4">
        <w:t xml:space="preserve"> is one of those really important pillars that Dame Judith recognised.</w:t>
      </w:r>
      <w:r w:rsidR="00730EF6">
        <w:t xml:space="preserve"> </w:t>
      </w:r>
      <w:r w:rsidRPr="00B40DA4">
        <w:t xml:space="preserve">For the first time, I am pleased to say, I have seen the </w:t>
      </w:r>
      <w:r w:rsidRPr="00B40DA4" w:rsidR="00432AFA">
        <w:t xml:space="preserve">Department </w:t>
      </w:r>
      <w:r w:rsidRPr="00B40DA4">
        <w:t xml:space="preserve">physically fund new </w:t>
      </w:r>
      <w:r w:rsidRPr="00B40DA4" w:rsidR="00B40DA4">
        <w:t>British</w:t>
      </w:r>
      <w:r w:rsidRPr="00B40DA4">
        <w:t xml:space="preserve"> </w:t>
      </w:r>
      <w:r w:rsidR="000E419B">
        <w:t>s</w:t>
      </w:r>
      <w:r w:rsidRPr="00B40DA4" w:rsidR="00432AFA">
        <w:t xml:space="preserve">tandards </w:t>
      </w:r>
      <w:r w:rsidRPr="00B40DA4">
        <w:t>on a range of areas.</w:t>
      </w:r>
      <w:r w:rsidR="00730EF6">
        <w:t xml:space="preserve"> </w:t>
      </w:r>
      <w:r w:rsidRPr="00B40DA4" w:rsidR="00432AFA">
        <w:t xml:space="preserve">Those </w:t>
      </w:r>
      <w:r w:rsidRPr="00B40DA4">
        <w:t xml:space="preserve">include three new standards that </w:t>
      </w:r>
      <w:r w:rsidR="00432AFA">
        <w:t>it has</w:t>
      </w:r>
      <w:r w:rsidRPr="00B40DA4">
        <w:t xml:space="preserve"> sponsored for principal design</w:t>
      </w:r>
      <w:r w:rsidR="00432AFA">
        <w:t>er</w:t>
      </w:r>
      <w:r w:rsidRPr="00B40DA4">
        <w:t xml:space="preserve">, </w:t>
      </w:r>
      <w:r w:rsidRPr="00B40DA4" w:rsidR="00B40DA4">
        <w:t>principal</w:t>
      </w:r>
      <w:r w:rsidRPr="00B40DA4">
        <w:t xml:space="preserve"> contractor and building safety manager</w:t>
      </w:r>
      <w:r w:rsidR="00432AFA">
        <w:t>, which emerge</w:t>
      </w:r>
      <w:r w:rsidRPr="00B40DA4">
        <w:t xml:space="preserve"> from standards. Those, I know, are starting.</w:t>
      </w:r>
      <w:r w:rsidR="00730EF6">
        <w:t xml:space="preserve"> </w:t>
      </w:r>
      <w:r w:rsidRPr="00B40DA4">
        <w:t xml:space="preserve">That work of competence and third-party </w:t>
      </w:r>
      <w:r w:rsidRPr="00B40DA4" w:rsidR="00B40DA4">
        <w:t>accreditation</w:t>
      </w:r>
      <w:r w:rsidR="00432AFA">
        <w:t>,</w:t>
      </w:r>
      <w:r w:rsidRPr="00B40DA4">
        <w:t xml:space="preserve"> alongside competency</w:t>
      </w:r>
      <w:r w:rsidR="00432AFA">
        <w:t>,</w:t>
      </w:r>
      <w:r w:rsidRPr="00B40DA4">
        <w:t xml:space="preserve"> is going to be really important.</w:t>
      </w:r>
      <w:r w:rsidR="00730EF6">
        <w:t xml:space="preserve"> </w:t>
      </w:r>
    </w:p>
    <w:p w:rsidR="00B96DC1" w:rsidRPr="00B40DA4" w:rsidP="00E85E6E">
      <w:pPr>
        <w:pStyle w:val="Answer"/>
      </w:pPr>
      <w:r w:rsidRPr="00B40DA4">
        <w:t xml:space="preserve">In terms of </w:t>
      </w:r>
      <w:r w:rsidRPr="00B40DA4" w:rsidR="00B40DA4">
        <w:t>building</w:t>
      </w:r>
      <w:r w:rsidRPr="00B40DA4">
        <w:t xml:space="preserve"> regulations on the </w:t>
      </w:r>
      <w:r w:rsidRPr="00B40DA4" w:rsidR="00B40DA4">
        <w:t>ground</w:t>
      </w:r>
      <w:r w:rsidRPr="00B40DA4">
        <w:t xml:space="preserve">, the building </w:t>
      </w:r>
      <w:r w:rsidRPr="008B74E0" w:rsidR="008B74E0">
        <w:t xml:space="preserve">inspectors </w:t>
      </w:r>
      <w:r w:rsidRPr="00B40DA4">
        <w:t>are really important for this Committee.</w:t>
      </w:r>
      <w:r w:rsidR="00730EF6">
        <w:t xml:space="preserve"> </w:t>
      </w:r>
      <w:r w:rsidRPr="00B40DA4">
        <w:t xml:space="preserve">Whether or not you have had evidence yet, I hope there is an </w:t>
      </w:r>
      <w:r w:rsidRPr="00B40DA4" w:rsidR="00B40DA4">
        <w:t>opportunity</w:t>
      </w:r>
      <w:r w:rsidRPr="00B40DA4">
        <w:t xml:space="preserve"> for you to take oral evidence from both the approved inspectors and the building control bodies that are going to be responsible for the </w:t>
      </w:r>
      <w:r w:rsidRPr="00B40DA4" w:rsidR="00B40DA4">
        <w:t>environment</w:t>
      </w:r>
      <w:r w:rsidRPr="00B40DA4">
        <w:t xml:space="preserve"> as we </w:t>
      </w:r>
      <w:r w:rsidRPr="00B40DA4" w:rsidR="00B40DA4">
        <w:t>move</w:t>
      </w:r>
      <w:r w:rsidRPr="00B40DA4">
        <w:t xml:space="preserve"> forward</w:t>
      </w:r>
      <w:r w:rsidR="00432AFA">
        <w:t>,</w:t>
      </w:r>
      <w:r w:rsidRPr="00B40DA4">
        <w:t xml:space="preserve"> after the initial cases that the building safety </w:t>
      </w:r>
      <w:r w:rsidRPr="00B40DA4" w:rsidR="00B40DA4">
        <w:t>regulator</w:t>
      </w:r>
      <w:r w:rsidRPr="00B40DA4">
        <w:t xml:space="preserve"> is responsible for</w:t>
      </w:r>
      <w:r w:rsidR="00432AFA">
        <w:t>,</w:t>
      </w:r>
      <w:r w:rsidRPr="00B40DA4">
        <w:t xml:space="preserve"> </w:t>
      </w:r>
      <w:r w:rsidRPr="00B40DA4" w:rsidR="00A622F9">
        <w:t xml:space="preserve">for </w:t>
      </w:r>
      <w:r w:rsidR="00432AFA">
        <w:t xml:space="preserve">the </w:t>
      </w:r>
      <w:r w:rsidRPr="00B40DA4" w:rsidR="00B40DA4">
        <w:t>buildings</w:t>
      </w:r>
      <w:r w:rsidRPr="00B40DA4" w:rsidR="00A622F9">
        <w:t xml:space="preserve"> in scop</w:t>
      </w:r>
      <w:r w:rsidR="00B40DA4">
        <w:t>e.</w:t>
      </w:r>
      <w:r w:rsidR="00730EF6">
        <w:t xml:space="preserve"> </w:t>
      </w:r>
      <w:r w:rsidR="00B40DA4">
        <w:t>T</w:t>
      </w:r>
      <w:r w:rsidR="00432AFA">
        <w:t>hey form a</w:t>
      </w:r>
      <w:r w:rsidRPr="00B40DA4">
        <w:t xml:space="preserve"> fundamental point for ensuring</w:t>
      </w:r>
      <w:r w:rsidRPr="00B40DA4" w:rsidR="00A622F9">
        <w:t xml:space="preserve"> </w:t>
      </w:r>
      <w:r w:rsidRPr="00B40DA4" w:rsidR="00432AFA">
        <w:t xml:space="preserve">not only </w:t>
      </w:r>
      <w:r w:rsidRPr="00B40DA4" w:rsidR="00A622F9">
        <w:t xml:space="preserve">that people are being held to account and that the </w:t>
      </w:r>
      <w:r w:rsidRPr="00B40DA4" w:rsidR="00B40DA4">
        <w:t>buildings</w:t>
      </w:r>
      <w:r w:rsidRPr="00B40DA4" w:rsidR="00A622F9">
        <w:t xml:space="preserve"> are safe</w:t>
      </w:r>
      <w:r w:rsidR="00432AFA">
        <w:t>,</w:t>
      </w:r>
      <w:r w:rsidRPr="00B40DA4" w:rsidR="00A622F9">
        <w:t xml:space="preserve"> but </w:t>
      </w:r>
      <w:r w:rsidR="00432AFA">
        <w:t xml:space="preserve">that </w:t>
      </w:r>
      <w:r w:rsidRPr="00B40DA4" w:rsidR="00A622F9">
        <w:t xml:space="preserve">the </w:t>
      </w:r>
      <w:r w:rsidRPr="00B40DA4" w:rsidR="00B40DA4">
        <w:t>occupants</w:t>
      </w:r>
      <w:r w:rsidRPr="00B40DA4" w:rsidR="00A622F9">
        <w:t xml:space="preserve"> are satisfied and can feel safe</w:t>
      </w:r>
      <w:r w:rsidR="00432AFA">
        <w:t>,</w:t>
      </w:r>
      <w:r w:rsidR="00B40DA4">
        <w:t xml:space="preserve"> and that t</w:t>
      </w:r>
      <w:r w:rsidRPr="00B40DA4">
        <w:t>he publi</w:t>
      </w:r>
      <w:r w:rsidR="00B40DA4">
        <w:t>c</w:t>
      </w:r>
      <w:r w:rsidRPr="00B40DA4">
        <w:t xml:space="preserve"> know these plans are </w:t>
      </w:r>
      <w:r w:rsidRPr="00B40DA4" w:rsidR="00A622F9">
        <w:t>properly</w:t>
      </w:r>
      <w:r w:rsidRPr="00B40DA4">
        <w:t xml:space="preserve"> scrutinised</w:t>
      </w:r>
      <w:r w:rsidR="00432AFA">
        <w:t xml:space="preserve"> and the buildings</w:t>
      </w:r>
      <w:r w:rsidRPr="00B40DA4" w:rsidR="00A622F9">
        <w:t xml:space="preserve"> </w:t>
      </w:r>
      <w:r w:rsidR="00432AFA">
        <w:t xml:space="preserve">are </w:t>
      </w:r>
      <w:r w:rsidRPr="00B40DA4" w:rsidR="00A622F9">
        <w:t>built as designed and safe.</w:t>
      </w:r>
      <w:r w:rsidR="00730EF6">
        <w:t xml:space="preserve"> </w:t>
      </w:r>
    </w:p>
    <w:p w:rsidR="00A622F9" w:rsidRPr="00B40DA4" w:rsidP="00A622F9">
      <w:pPr>
        <w:pStyle w:val="Answer"/>
      </w:pPr>
      <w:sdt>
        <w:sdtPr>
          <w:alias w:val="Witness"/>
          <w:id w:val="-667784328"/>
          <w:placeholder>
            <w:docPart w:val="DefaultPlaceholder_1082065158"/>
          </w:placeholder>
          <w:richText/>
        </w:sdtPr>
        <w:sdtEndPr>
          <w:rPr>
            <w:b/>
            <w:i/>
          </w:rPr>
        </w:sdtEndPr>
        <w:sdtContent>
          <w:r w:rsidRPr="00730EF6" w:rsidR="00730EF6">
            <w:rPr>
              <w:b/>
              <w:i/>
            </w:rPr>
            <w:t>Roy Wilsher:</w:t>
          </w:r>
        </w:sdtContent>
      </w:sdt>
      <w:r w:rsidR="00730EF6">
        <w:rPr>
          <w:b/>
        </w:rPr>
        <w:t xml:space="preserve"> </w:t>
      </w:r>
      <w:r w:rsidRPr="00B40DA4">
        <w:t>Competenc</w:t>
      </w:r>
      <w:r w:rsidR="00B3754D">
        <w:t>y</w:t>
      </w:r>
      <w:r w:rsidRPr="00B40DA4">
        <w:t xml:space="preserve"> is at the core of everything right across the system</w:t>
      </w:r>
      <w:r w:rsidR="00B40DA4">
        <w:t xml:space="preserve">, </w:t>
      </w:r>
      <w:r w:rsidRPr="00B40DA4">
        <w:t>including fire safety officers and fire and rescue services.</w:t>
      </w:r>
      <w:r w:rsidR="00730EF6">
        <w:t xml:space="preserve"> </w:t>
      </w:r>
      <w:r w:rsidRPr="00B40DA4">
        <w:t xml:space="preserve">I fully agree: I am not sure the building safety </w:t>
      </w:r>
      <w:r w:rsidRPr="00B40DA4" w:rsidR="00B40DA4">
        <w:t>regulator</w:t>
      </w:r>
      <w:r w:rsidRPr="00B40DA4">
        <w:t xml:space="preserve"> will be able to check everyone’s competence but some way of registration, some way of having a ticket to do the work you are qualified to do so people can be </w:t>
      </w:r>
      <w:r w:rsidRPr="00B40DA4" w:rsidR="00B40DA4">
        <w:t>checked</w:t>
      </w:r>
      <w:r w:rsidRPr="00B40DA4">
        <w:t xml:space="preserve"> and </w:t>
      </w:r>
      <w:r w:rsidRPr="00B40DA4" w:rsidR="00B40DA4">
        <w:t>provide</w:t>
      </w:r>
      <w:r w:rsidRPr="00B40DA4">
        <w:t xml:space="preserve"> that evidence, is </w:t>
      </w:r>
      <w:r w:rsidR="002958CC">
        <w:t>particularly</w:t>
      </w:r>
      <w:r w:rsidRPr="00B40DA4">
        <w:t xml:space="preserve"> important going forward.</w:t>
      </w:r>
    </w:p>
    <w:p w:rsidR="00B96DC1" w:rsidRPr="00B40DA4" w:rsidP="00A622F9">
      <w:pPr>
        <w:pStyle w:val="Answer"/>
      </w:pPr>
      <w:r w:rsidRPr="00B40DA4">
        <w:t>On scope, we are a little concerned that the Bill now say</w:t>
      </w:r>
      <w:r w:rsidR="0073470B">
        <w:t>s</w:t>
      </w:r>
      <w:r w:rsidRPr="00B40DA4">
        <w:t xml:space="preserve"> “</w:t>
      </w:r>
      <w:r w:rsidR="002958CC">
        <w:t>1</w:t>
      </w:r>
      <w:r w:rsidRPr="00B40DA4">
        <w:t>8 metres or above six storeys”</w:t>
      </w:r>
      <w:r w:rsidR="005508B0">
        <w:t>.</w:t>
      </w:r>
      <w:r w:rsidRPr="00B40DA4">
        <w:t xml:space="preserve"> </w:t>
      </w:r>
      <w:r w:rsidRPr="00B40DA4" w:rsidR="005508B0">
        <w:t xml:space="preserve">By </w:t>
      </w:r>
      <w:r w:rsidRPr="00B40DA4">
        <w:t xml:space="preserve">certain measurements, the Cube would not come into the new </w:t>
      </w:r>
      <w:r w:rsidR="005508B0">
        <w:t xml:space="preserve">building </w:t>
      </w:r>
      <w:r w:rsidRPr="00B40DA4">
        <w:t>safety regulations.</w:t>
      </w:r>
      <w:r w:rsidR="00730EF6">
        <w:t xml:space="preserve"> </w:t>
      </w:r>
    </w:p>
    <w:p w:rsidR="00B96DC1" w:rsidRPr="00B40DA4" w:rsidP="00B96DC1">
      <w:pPr>
        <w:pStyle w:val="Question"/>
      </w:pPr>
      <w:sdt>
        <w:sdtPr>
          <w:alias w:val="Member"/>
          <w:tag w:val="&lt;Member mnisId='394' dodsId='25722'&gt;"/>
          <w:id w:val="-940213643"/>
          <w:placeholder>
            <w:docPart w:val="DefaultPlaceholder_1082065158"/>
          </w:placeholder>
          <w:richText/>
        </w:sdtPr>
        <w:sdtContent>
          <w:r w:rsidRPr="00B40DA4">
            <w:rPr>
              <w:b/>
            </w:rPr>
            <w:t>Chair:</w:t>
          </w:r>
        </w:sdtContent>
      </w:sdt>
      <w:r w:rsidRPr="00B40DA4">
        <w:t xml:space="preserve"> </w:t>
      </w:r>
      <w:r w:rsidRPr="00B40DA4" w:rsidR="005508B0">
        <w:t xml:space="preserve">We </w:t>
      </w:r>
      <w:r w:rsidRPr="00B40DA4" w:rsidR="00A622F9">
        <w:t xml:space="preserve">are going to follow that </w:t>
      </w:r>
      <w:r w:rsidR="002958CC">
        <w:t>a</w:t>
      </w:r>
      <w:r w:rsidRPr="00B40DA4" w:rsidR="00A622F9">
        <w:t xml:space="preserve"> bit further in a minute.</w:t>
      </w:r>
      <w:r w:rsidR="00730EF6">
        <w:t xml:space="preserve"> </w:t>
      </w:r>
      <w:r w:rsidRPr="00B40DA4" w:rsidR="005508B0">
        <w:t xml:space="preserve">One </w:t>
      </w:r>
      <w:r w:rsidRPr="00B40DA4">
        <w:t>of the things that Dame Judith drew attention to was the conflict of interest with developers appointing their own building control inspectors</w:t>
      </w:r>
      <w:r w:rsidRPr="00B40DA4" w:rsidR="00A622F9">
        <w:t>, getting the work signed off and, presumably, reappointing them if they were not too difficult about doing that.</w:t>
      </w:r>
      <w:r w:rsidR="00730EF6">
        <w:t xml:space="preserve"> </w:t>
      </w:r>
      <w:r w:rsidRPr="00B40DA4" w:rsidR="00A622F9">
        <w:t xml:space="preserve">This Bill still allows that </w:t>
      </w:r>
      <w:r w:rsidRPr="00B40DA4" w:rsidR="002958CC">
        <w:t>conflict</w:t>
      </w:r>
      <w:r w:rsidRPr="00B40DA4" w:rsidR="00A622F9">
        <w:t xml:space="preserve"> of interest, does</w:t>
      </w:r>
      <w:r w:rsidR="005508B0">
        <w:t>n’t</w:t>
      </w:r>
      <w:r w:rsidRPr="00B40DA4" w:rsidR="00A622F9">
        <w:t xml:space="preserve"> it?</w:t>
      </w:r>
      <w:r w:rsidR="00730EF6">
        <w:t xml:space="preserve"> </w:t>
      </w:r>
      <w:r w:rsidRPr="00B40DA4" w:rsidR="00A622F9">
        <w:t>Are you concerned about that?</w:t>
      </w:r>
      <w:r w:rsidR="00730EF6">
        <w:t xml:space="preserve"> </w:t>
      </w:r>
    </w:p>
    <w:p w:rsidR="00B96DC1" w:rsidRPr="00B40DA4" w:rsidP="00B96DC1">
      <w:pPr>
        <w:pStyle w:val="Answer"/>
      </w:pPr>
      <w:sdt>
        <w:sdtPr>
          <w:alias w:val="Witness"/>
          <w:id w:val="2058808435"/>
          <w:placeholder>
            <w:docPart w:val="DefaultPlaceholder_1082065158"/>
          </w:placeholder>
          <w:richText/>
        </w:sdtPr>
        <w:sdtContent>
          <w:r w:rsidRPr="00730EF6" w:rsidR="00730EF6">
            <w:rPr>
              <w:b/>
              <w:i/>
            </w:rPr>
            <w:t>Roy Wilsher:</w:t>
          </w:r>
          <w:r w:rsidRPr="00B40DA4">
            <w:rPr>
              <w:b/>
            </w:rPr>
            <w:t xml:space="preserve"> </w:t>
          </w:r>
        </w:sdtContent>
      </w:sdt>
      <w:r w:rsidRPr="00B40DA4" w:rsidR="00084C06">
        <w:t>The short answer is yes</w:t>
      </w:r>
      <w:r w:rsidR="005508B0">
        <w:t>.</w:t>
      </w:r>
      <w:r w:rsidRPr="00B40DA4" w:rsidR="00084C06">
        <w:t xml:space="preserve"> </w:t>
      </w:r>
      <w:r w:rsidRPr="00B40DA4" w:rsidR="005508B0">
        <w:t xml:space="preserve">We </w:t>
      </w:r>
      <w:r w:rsidRPr="00B40DA4" w:rsidR="00084C06">
        <w:t xml:space="preserve">do not think people should be allowed to appoint their own </w:t>
      </w:r>
      <w:r w:rsidRPr="00B40DA4" w:rsidR="002958CC">
        <w:t>inspector</w:t>
      </w:r>
      <w:r w:rsidRPr="00B40DA4" w:rsidR="00084C06">
        <w:t xml:space="preserve"> to sign off the wor</w:t>
      </w:r>
      <w:r w:rsidR="002958CC">
        <w:t>k</w:t>
      </w:r>
      <w:r w:rsidRPr="00B40DA4" w:rsidR="00084C06">
        <w:t>.</w:t>
      </w:r>
      <w:r w:rsidR="00730EF6">
        <w:t xml:space="preserve"> </w:t>
      </w:r>
      <w:r w:rsidRPr="00B40DA4" w:rsidR="00084C06">
        <w:t xml:space="preserve">We think it should be </w:t>
      </w:r>
      <w:r w:rsidRPr="00B40DA4" w:rsidR="002958CC">
        <w:t>independent</w:t>
      </w:r>
      <w:r w:rsidRPr="00B40DA4" w:rsidR="00084C06">
        <w:t>.</w:t>
      </w:r>
    </w:p>
    <w:p w:rsidR="00084C06" w:rsidRPr="00B40DA4" w:rsidP="00084C06">
      <w:pPr>
        <w:pStyle w:val="Answer"/>
      </w:pPr>
      <w:sdt>
        <w:sdtPr>
          <w:alias w:val="Witness"/>
          <w:id w:val="851606165"/>
          <w:placeholder>
            <w:docPart w:val="DefaultPlaceholder_1082065158"/>
          </w:placeholder>
          <w:richText/>
        </w:sdtPr>
        <w:sdtEndPr>
          <w:rPr>
            <w:b/>
            <w:i/>
          </w:rPr>
        </w:sdtEndPr>
        <w:sdtContent>
          <w:r w:rsidRPr="00730EF6" w:rsidR="00730EF6">
            <w:rPr>
              <w:b/>
              <w:i/>
            </w:rPr>
            <w:t>Sir Ken Knight:</w:t>
          </w:r>
        </w:sdtContent>
      </w:sdt>
      <w:r w:rsidR="00730EF6">
        <w:rPr>
          <w:b/>
        </w:rPr>
        <w:t xml:space="preserve"> </w:t>
      </w:r>
      <w:r w:rsidRPr="00B40DA4">
        <w:t>In a way, that is wh</w:t>
      </w:r>
      <w:r w:rsidR="00EB219E">
        <w:t>at</w:t>
      </w:r>
      <w:r w:rsidRPr="00B40DA4">
        <w:t xml:space="preserve"> I was alluding to</w:t>
      </w:r>
      <w:r w:rsidR="00EB219E">
        <w:t>,</w:t>
      </w:r>
      <w:r w:rsidRPr="00B40DA4">
        <w:t xml:space="preserve"> in hoping that this Committee with hear evidence directly from both sides of that inspection regime.</w:t>
      </w:r>
      <w:r w:rsidR="00730EF6">
        <w:t xml:space="preserve"> </w:t>
      </w:r>
      <w:r w:rsidRPr="00B40DA4">
        <w:t xml:space="preserve">It will also be an issue </w:t>
      </w:r>
      <w:r w:rsidR="00EB219E">
        <w:t>of</w:t>
      </w:r>
      <w:r w:rsidRPr="00B40DA4">
        <w:t xml:space="preserve"> capacity</w:t>
      </w:r>
      <w:r w:rsidR="00EB219E">
        <w:t>,</w:t>
      </w:r>
      <w:r w:rsidRPr="00B40DA4">
        <w:t xml:space="preserve"> because the approved inspectors </w:t>
      </w:r>
      <w:r w:rsidR="002958CC">
        <w:t>play</w:t>
      </w:r>
      <w:r w:rsidRPr="00B40DA4">
        <w:t xml:space="preserve"> a huge part in that building control process.</w:t>
      </w:r>
      <w:r w:rsidR="00730EF6">
        <w:t xml:space="preserve"> </w:t>
      </w:r>
      <w:r w:rsidRPr="00B40DA4">
        <w:t>One wants to be really cautious about denying the sign</w:t>
      </w:r>
      <w:r w:rsidR="00EF1A7D">
        <w:t>-</w:t>
      </w:r>
      <w:r w:rsidRPr="00B40DA4">
        <w:t xml:space="preserve">off of </w:t>
      </w:r>
      <w:r w:rsidRPr="00B40DA4" w:rsidR="002958CC">
        <w:t>buildings</w:t>
      </w:r>
      <w:r w:rsidRPr="00B40DA4">
        <w:t xml:space="preserve"> a significant part of that building control aspect.</w:t>
      </w:r>
      <w:r w:rsidR="00730EF6">
        <w:t xml:space="preserve"> </w:t>
      </w:r>
      <w:r w:rsidRPr="00B40DA4">
        <w:t xml:space="preserve">It is </w:t>
      </w:r>
      <w:r w:rsidRPr="00B40DA4" w:rsidR="002958CC">
        <w:t>worth</w:t>
      </w:r>
      <w:r w:rsidRPr="00B40DA4">
        <w:t xml:space="preserve"> looking </w:t>
      </w:r>
      <w:r w:rsidR="00466469">
        <w:t>in</w:t>
      </w:r>
      <w:r w:rsidRPr="00B40DA4">
        <w:t xml:space="preserve"> the round </w:t>
      </w:r>
      <w:r w:rsidR="00466469">
        <w:t>at</w:t>
      </w:r>
      <w:r w:rsidRPr="00B40DA4">
        <w:t xml:space="preserve"> where the two fit together.</w:t>
      </w:r>
      <w:r w:rsidR="00730EF6">
        <w:t xml:space="preserve"> </w:t>
      </w:r>
    </w:p>
    <w:p w:rsidR="00E453B7" w:rsidRPr="00B40DA4" w:rsidP="00084C06">
      <w:pPr>
        <w:pStyle w:val="Answer"/>
      </w:pPr>
      <w:r w:rsidRPr="00B40DA4">
        <w:t xml:space="preserve">For me, the </w:t>
      </w:r>
      <w:r w:rsidRPr="00B40DA4" w:rsidR="002958CC">
        <w:t>independence</w:t>
      </w:r>
      <w:r w:rsidRPr="00B40DA4">
        <w:t xml:space="preserve"> goes alongside competency</w:t>
      </w:r>
      <w:r w:rsidR="007B07A1">
        <w:t>,</w:t>
      </w:r>
      <w:r w:rsidRPr="00B40DA4">
        <w:t xml:space="preserve"> though.</w:t>
      </w:r>
      <w:r w:rsidR="00730EF6">
        <w:t xml:space="preserve"> </w:t>
      </w:r>
      <w:r w:rsidRPr="00B40DA4" w:rsidR="007B07A1">
        <w:t xml:space="preserve">We </w:t>
      </w:r>
      <w:r w:rsidRPr="00B40DA4">
        <w:t xml:space="preserve">need to ensure </w:t>
      </w:r>
      <w:r w:rsidR="007B07A1">
        <w:t>that</w:t>
      </w:r>
      <w:r w:rsidRPr="00B40DA4">
        <w:t xml:space="preserve"> building control inspector</w:t>
      </w:r>
      <w:r w:rsidR="007B07A1">
        <w:t>s</w:t>
      </w:r>
      <w:r w:rsidRPr="00B40DA4">
        <w:t xml:space="preserve"> </w:t>
      </w:r>
      <w:r w:rsidR="007B07A1">
        <w:t xml:space="preserve">are </w:t>
      </w:r>
      <w:r w:rsidRPr="00B40DA4">
        <w:t>competent to do the work within which they are operating. That might be different for high</w:t>
      </w:r>
      <w:r w:rsidR="002958CC">
        <w:t>-</w:t>
      </w:r>
      <w:r w:rsidRPr="00B40DA4">
        <w:t xml:space="preserve">rise </w:t>
      </w:r>
      <w:r w:rsidRPr="00B40DA4" w:rsidR="002958CC">
        <w:t>buildings</w:t>
      </w:r>
      <w:r w:rsidRPr="00B40DA4">
        <w:t xml:space="preserve"> </w:t>
      </w:r>
      <w:r w:rsidR="00B3754D">
        <w:t>than</w:t>
      </w:r>
      <w:r w:rsidRPr="00B40DA4">
        <w:t xml:space="preserve"> for a new extension to a house.</w:t>
      </w:r>
      <w:r w:rsidR="00730EF6">
        <w:t xml:space="preserve"> </w:t>
      </w:r>
      <w:r w:rsidRPr="00B40DA4">
        <w:t xml:space="preserve">Equally, the same </w:t>
      </w:r>
      <w:r w:rsidRPr="00B40DA4" w:rsidR="002958CC">
        <w:t>competency</w:t>
      </w:r>
      <w:r w:rsidRPr="00B40DA4">
        <w:t xml:space="preserve"> is required whether you are a private </w:t>
      </w:r>
      <w:r w:rsidRPr="00B40DA4" w:rsidR="002958CC">
        <w:t>building</w:t>
      </w:r>
      <w:r w:rsidRPr="00B40DA4">
        <w:t xml:space="preserve"> inspector or a public building inspector.</w:t>
      </w:r>
      <w:r w:rsidR="00730EF6">
        <w:t xml:space="preserve"> </w:t>
      </w:r>
      <w:r w:rsidRPr="00B40DA4">
        <w:t xml:space="preserve">Your </w:t>
      </w:r>
      <w:r w:rsidRPr="00B40DA4" w:rsidR="002958CC">
        <w:t>point</w:t>
      </w:r>
      <w:r w:rsidRPr="00B40DA4">
        <w:t xml:space="preserve"> about conflict is right</w:t>
      </w:r>
      <w:r w:rsidR="00E25122">
        <w:t>,</w:t>
      </w:r>
      <w:r w:rsidRPr="00B40DA4">
        <w:t xml:space="preserve"> and I think that </w:t>
      </w:r>
      <w:r w:rsidR="002958CC">
        <w:t>can</w:t>
      </w:r>
      <w:r w:rsidRPr="00B40DA4">
        <w:t xml:space="preserve"> be avoided in doing it differently</w:t>
      </w:r>
      <w:r w:rsidR="008B74E0">
        <w:t>,</w:t>
      </w:r>
      <w:r w:rsidRPr="00B40DA4">
        <w:t xml:space="preserve"> but without suggesting there is no requirement at all for approved inspectors.</w:t>
      </w:r>
    </w:p>
    <w:p w:rsidR="00E453B7" w:rsidRPr="00B40DA4" w:rsidP="008B74E0">
      <w:pPr>
        <w:pStyle w:val="Question"/>
        <w:numPr>
          <w:ilvl w:val="0"/>
          <w:numId w:val="0"/>
        </w:numPr>
        <w:ind w:left="794"/>
      </w:pPr>
      <w:sdt>
        <w:sdtPr>
          <w:alias w:val="Member"/>
          <w:tag w:val="&lt;Member mnisId='394' dodsId='25722'&gt;"/>
          <w:id w:val="1350290772"/>
          <w:placeholder>
            <w:docPart w:val="DefaultPlaceholder_1082065158"/>
          </w:placeholder>
          <w:richText/>
        </w:sdtPr>
        <w:sdtContent>
          <w:r w:rsidRPr="00B40DA4">
            <w:rPr>
              <w:b/>
            </w:rPr>
            <w:t>Chair:</w:t>
          </w:r>
        </w:sdtContent>
      </w:sdt>
      <w:r w:rsidRPr="00B40DA4">
        <w:t xml:space="preserve"> </w:t>
      </w:r>
      <w:r w:rsidRPr="00B40DA4" w:rsidR="00084C06">
        <w:t>Thanks for that.</w:t>
      </w:r>
      <w:r w:rsidR="00730EF6">
        <w:t xml:space="preserve"> </w:t>
      </w:r>
      <w:r w:rsidRPr="00B40DA4" w:rsidR="00084C06">
        <w:t>That is pretty clear from both of you.</w:t>
      </w:r>
      <w:r w:rsidR="00845438">
        <w:t xml:space="preserve"> </w:t>
      </w:r>
    </w:p>
    <w:p w:rsidR="001E0537" w:rsidRPr="00B40DA4" w:rsidP="00E453B7">
      <w:pPr>
        <w:pStyle w:val="Question"/>
      </w:pPr>
      <w:sdt>
        <w:sdtPr>
          <w:alias w:val="Member"/>
          <w:tag w:val="&lt;Member mnisId='4756' dodsId=''&gt;"/>
          <w:id w:val="-566964180"/>
          <w:placeholder>
            <w:docPart w:val="DefaultPlaceholder_1082065158"/>
          </w:placeholder>
          <w:richText/>
        </w:sdtPr>
        <w:sdtContent>
          <w:r w:rsidRPr="00B40DA4" w:rsidR="00E453B7">
            <w:rPr>
              <w:b/>
            </w:rPr>
            <w:t>Brendan Clarke-Smith:</w:t>
          </w:r>
        </w:sdtContent>
      </w:sdt>
      <w:r w:rsidRPr="00B40DA4" w:rsidR="00E453B7">
        <w:t xml:space="preserve"> While the Bill does not set a specific scope for the scheme, the Secretary of State has indicated that it </w:t>
      </w:r>
      <w:r w:rsidRPr="00B40DA4" w:rsidR="00F12E78">
        <w:t>is initially going to</w:t>
      </w:r>
      <w:r w:rsidRPr="00B40DA4" w:rsidR="00E453B7">
        <w:t xml:space="preserve"> be set at 18 metres.</w:t>
      </w:r>
      <w:r w:rsidR="00730EF6">
        <w:t xml:space="preserve"> </w:t>
      </w:r>
      <w:r w:rsidRPr="00B40DA4" w:rsidR="00F12E78">
        <w:t>Does this set the right balance between risk and being able to get the system up and running effectively</w:t>
      </w:r>
      <w:r w:rsidR="00E13154">
        <w:t>,</w:t>
      </w:r>
      <w:r w:rsidRPr="00B40DA4" w:rsidR="00F12E78">
        <w:t xml:space="preserve"> or could it go further on introduction?</w:t>
      </w:r>
      <w:r w:rsidR="00730EF6">
        <w:t xml:space="preserve"> </w:t>
      </w:r>
    </w:p>
    <w:p w:rsidR="00F12E78" w:rsidRPr="00B40DA4" w:rsidP="00F12E78">
      <w:pPr>
        <w:pStyle w:val="Answer"/>
      </w:pPr>
      <w:sdt>
        <w:sdtPr>
          <w:alias w:val="Witness"/>
          <w:id w:val="-912625579"/>
          <w:placeholder>
            <w:docPart w:val="DefaultPlaceholder_1082065158"/>
          </w:placeholder>
          <w:richText/>
        </w:sdtPr>
        <w:sdtEndPr>
          <w:rPr>
            <w:b/>
            <w:i/>
          </w:rPr>
        </w:sdtEndPr>
        <w:sdtContent>
          <w:r w:rsidRPr="00730EF6" w:rsidR="00730EF6">
            <w:rPr>
              <w:b/>
              <w:i/>
            </w:rPr>
            <w:t>Sir Ken Knight:</w:t>
          </w:r>
        </w:sdtContent>
      </w:sdt>
      <w:r w:rsidR="00730EF6">
        <w:rPr>
          <w:b/>
        </w:rPr>
        <w:t xml:space="preserve"> </w:t>
      </w:r>
      <w:r w:rsidRPr="00B40DA4" w:rsidR="008B74E0">
        <w:t xml:space="preserve">As </w:t>
      </w:r>
      <w:r w:rsidRPr="00B40DA4">
        <w:t xml:space="preserve">I said a while back, it certainly moved the </w:t>
      </w:r>
      <w:r w:rsidRPr="00B40DA4" w:rsidR="002958CC">
        <w:t>height</w:t>
      </w:r>
      <w:r w:rsidRPr="00B40DA4">
        <w:t xml:space="preserve"> downward</w:t>
      </w:r>
      <w:r w:rsidR="008B74E0">
        <w:t>;</w:t>
      </w:r>
      <w:r w:rsidRPr="00B40DA4">
        <w:t xml:space="preserve"> therefore</w:t>
      </w:r>
      <w:r w:rsidR="008B74E0">
        <w:t>,</w:t>
      </w:r>
      <w:r w:rsidRPr="00B40DA4">
        <w:t xml:space="preserve"> there are more buildings in </w:t>
      </w:r>
      <w:r w:rsidR="00E772B4">
        <w:t>s</w:t>
      </w:r>
      <w:r w:rsidRPr="00B40DA4">
        <w:t>cope, by intent, than was originally intended.</w:t>
      </w:r>
      <w:r w:rsidR="00730EF6">
        <w:t xml:space="preserve"> </w:t>
      </w:r>
      <w:r w:rsidRPr="00B40DA4">
        <w:t xml:space="preserve">It is as much about </w:t>
      </w:r>
      <w:r w:rsidRPr="00B40DA4" w:rsidR="002958CC">
        <w:t>practicality</w:t>
      </w:r>
      <w:r w:rsidRPr="00B40DA4">
        <w:t xml:space="preserve"> </w:t>
      </w:r>
      <w:r w:rsidR="008B74E0">
        <w:t xml:space="preserve">and </w:t>
      </w:r>
      <w:r w:rsidRPr="00B40DA4">
        <w:t>how much you can do in the first phase of building</w:t>
      </w:r>
      <w:r w:rsidR="00E772B4">
        <w:t>s in</w:t>
      </w:r>
      <w:r w:rsidRPr="00B40DA4">
        <w:t xml:space="preserve"> scope</w:t>
      </w:r>
      <w:r w:rsidR="008B74E0">
        <w:t>,</w:t>
      </w:r>
      <w:r w:rsidRPr="00B40DA4">
        <w:t xml:space="preserve"> because there is a whole new regime for those buildings themselves.</w:t>
      </w:r>
      <w:r w:rsidR="00730EF6">
        <w:t xml:space="preserve"> </w:t>
      </w:r>
      <w:r w:rsidRPr="00B40DA4">
        <w:t xml:space="preserve">In any case, even when that is </w:t>
      </w:r>
      <w:r w:rsidRPr="00B40DA4" w:rsidR="002958CC">
        <w:t>announced</w:t>
      </w:r>
      <w:r w:rsidRPr="008B74E0" w:rsidR="008B74E0">
        <w:t xml:space="preserve"> </w:t>
      </w:r>
      <w:r w:rsidR="008B74E0">
        <w:t xml:space="preserve">and </w:t>
      </w:r>
      <w:r w:rsidRPr="00B40DA4" w:rsidR="008B74E0">
        <w:t>the building regulat</w:t>
      </w:r>
      <w:r w:rsidR="003E7332">
        <w:t>or is</w:t>
      </w:r>
      <w:r w:rsidR="008B74E0">
        <w:t xml:space="preserve"> </w:t>
      </w:r>
      <w:r w:rsidRPr="00B40DA4" w:rsidR="008B74E0">
        <w:t>formed</w:t>
      </w:r>
      <w:r w:rsidRPr="00B40DA4">
        <w:t xml:space="preserve">, for those to have their </w:t>
      </w:r>
      <w:r w:rsidRPr="00B40DA4" w:rsidR="002958CC">
        <w:t>building</w:t>
      </w:r>
      <w:r w:rsidRPr="00B40DA4">
        <w:t xml:space="preserve"> safety cases in </w:t>
      </w:r>
      <w:r w:rsidR="002958CC">
        <w:t>place</w:t>
      </w:r>
      <w:r w:rsidRPr="00B40DA4">
        <w:t xml:space="preserve"> over that run-in period of months</w:t>
      </w:r>
      <w:r w:rsidRPr="008B74E0" w:rsidR="008B74E0">
        <w:t>—</w:t>
      </w:r>
      <w:r w:rsidRPr="00B40DA4">
        <w:t>rather than years</w:t>
      </w:r>
      <w:r w:rsidR="008B74E0">
        <w:t xml:space="preserve">, </w:t>
      </w:r>
      <w:r w:rsidRPr="00B40DA4">
        <w:t>hopefully</w:t>
      </w:r>
      <w:r w:rsidR="008B74E0">
        <w:t xml:space="preserve">—will </w:t>
      </w:r>
      <w:r w:rsidRPr="00B40DA4">
        <w:t>take a while.</w:t>
      </w:r>
      <w:r w:rsidR="008B74E0">
        <w:t xml:space="preserve"> </w:t>
      </w:r>
    </w:p>
    <w:p w:rsidR="00211E8A" w:rsidRPr="00B40DA4" w:rsidP="00F12E78">
      <w:pPr>
        <w:pStyle w:val="Answer"/>
      </w:pPr>
      <w:r w:rsidRPr="00B40DA4">
        <w:t>I would go back to my earl</w:t>
      </w:r>
      <w:r w:rsidR="00E13154">
        <w:t>ier</w:t>
      </w:r>
      <w:r w:rsidRPr="00B40DA4">
        <w:t xml:space="preserve"> answer.</w:t>
      </w:r>
      <w:r w:rsidR="00730EF6">
        <w:t xml:space="preserve"> </w:t>
      </w:r>
      <w:r w:rsidRPr="00B40DA4">
        <w:t>There is still further work to be done to understand what is real risk in terms of fire and people at risk in fire</w:t>
      </w:r>
      <w:r w:rsidR="00E772B4">
        <w:t>,</w:t>
      </w:r>
      <w:r w:rsidRPr="00B40DA4">
        <w:t xml:space="preserve"> because it is not just about height.</w:t>
      </w:r>
      <w:r w:rsidR="00730EF6">
        <w:t xml:space="preserve"> </w:t>
      </w:r>
      <w:r w:rsidRPr="00B40DA4">
        <w:t xml:space="preserve">It is also about build, occupancy </w:t>
      </w:r>
      <w:r w:rsidRPr="00B40DA4">
        <w:t xml:space="preserve">and ability to </w:t>
      </w:r>
      <w:r w:rsidRPr="00B40DA4" w:rsidR="00E772B4">
        <w:t>escape</w:t>
      </w:r>
      <w:r w:rsidRPr="00B40DA4">
        <w:t>.</w:t>
      </w:r>
      <w:r w:rsidR="00730EF6">
        <w:t xml:space="preserve"> </w:t>
      </w:r>
      <w:r w:rsidRPr="00B40DA4">
        <w:t xml:space="preserve">That is why I used some of those other </w:t>
      </w:r>
      <w:r w:rsidRPr="00B40DA4" w:rsidR="00E772B4">
        <w:t>descriptions</w:t>
      </w:r>
      <w:r w:rsidRPr="00B40DA4">
        <w:t>.</w:t>
      </w:r>
      <w:r w:rsidR="00730EF6">
        <w:t xml:space="preserve"> </w:t>
      </w:r>
      <w:r w:rsidRPr="00B40DA4">
        <w:t xml:space="preserve">I am pleased that it includes </w:t>
      </w:r>
      <w:r w:rsidRPr="00B40DA4" w:rsidR="00E772B4">
        <w:t>student</w:t>
      </w:r>
      <w:r w:rsidRPr="00B40DA4">
        <w:t xml:space="preserve"> accommodation and not just high</w:t>
      </w:r>
      <w:r w:rsidR="00E772B4">
        <w:t>-</w:t>
      </w:r>
      <w:r w:rsidRPr="00B40DA4">
        <w:t xml:space="preserve">rise residential </w:t>
      </w:r>
      <w:r w:rsidR="00E772B4">
        <w:t>flats</w:t>
      </w:r>
      <w:r w:rsidR="008B74E0">
        <w:t>.</w:t>
      </w:r>
      <w:r w:rsidRPr="00B40DA4">
        <w:t xml:space="preserve"> </w:t>
      </w:r>
      <w:r w:rsidRPr="00B40DA4" w:rsidR="008B74E0">
        <w:t xml:space="preserve">It </w:t>
      </w:r>
      <w:r w:rsidRPr="00B40DA4">
        <w:t>is probably the right place to start.</w:t>
      </w:r>
      <w:r w:rsidR="00730EF6">
        <w:t xml:space="preserve"> </w:t>
      </w:r>
      <w:r w:rsidRPr="00B40DA4">
        <w:t>The building safety regulator needs to be under no illu</w:t>
      </w:r>
      <w:r w:rsidR="00E772B4">
        <w:t>s</w:t>
      </w:r>
      <w:r w:rsidRPr="00B40DA4">
        <w:t>ion that this really ne</w:t>
      </w:r>
      <w:r w:rsidR="008B74E0">
        <w:t>e</w:t>
      </w:r>
      <w:r w:rsidRPr="00B40DA4">
        <w:t>ds an urgent review by Government and other</w:t>
      </w:r>
      <w:r w:rsidR="008B74E0">
        <w:t>s,</w:t>
      </w:r>
      <w:r w:rsidRPr="00B40DA4">
        <w:t xml:space="preserve"> to ensure </w:t>
      </w:r>
      <w:r w:rsidR="008B74E0">
        <w:t xml:space="preserve">we </w:t>
      </w:r>
      <w:r w:rsidRPr="00B40DA4">
        <w:t>understand that we are putting the right effort into where we need to start</w:t>
      </w:r>
      <w:r w:rsidR="00E772B4">
        <w:t xml:space="preserve"> i</w:t>
      </w:r>
      <w:r w:rsidRPr="00B40DA4">
        <w:t>n</w:t>
      </w:r>
      <w:r w:rsidR="00E772B4">
        <w:t xml:space="preserve"> </w:t>
      </w:r>
      <w:r w:rsidRPr="00B40DA4">
        <w:t>the building safety regulator</w:t>
      </w:r>
      <w:r w:rsidR="00E772B4">
        <w:t>’s</w:t>
      </w:r>
      <w:r w:rsidRPr="00B40DA4">
        <w:t xml:space="preserve"> area of </w:t>
      </w:r>
      <w:r w:rsidRPr="00B40DA4" w:rsidR="00E772B4">
        <w:t>responsibility</w:t>
      </w:r>
      <w:r w:rsidRPr="00B40DA4">
        <w:t>.</w:t>
      </w:r>
      <w:r w:rsidR="00730EF6">
        <w:t xml:space="preserve"> </w:t>
      </w:r>
      <w:r w:rsidRPr="00B40DA4">
        <w:t xml:space="preserve">Starting at that point, I see no </w:t>
      </w:r>
      <w:r w:rsidR="008B74E0">
        <w:t xml:space="preserve">immediate </w:t>
      </w:r>
      <w:r w:rsidRPr="00B40DA4">
        <w:t>issue in the short term</w:t>
      </w:r>
      <w:r w:rsidR="008B74E0">
        <w:t>,</w:t>
      </w:r>
      <w:r w:rsidRPr="00B40DA4">
        <w:t xml:space="preserve"> just because of the scale of the issue to be taken on.</w:t>
      </w:r>
      <w:r w:rsidR="00730EF6">
        <w:t xml:space="preserve"> </w:t>
      </w:r>
    </w:p>
    <w:p w:rsidR="00F12E78" w:rsidRPr="00B40DA4" w:rsidP="00F12E78">
      <w:pPr>
        <w:pStyle w:val="Answer"/>
      </w:pPr>
      <w:sdt>
        <w:sdtPr>
          <w:alias w:val="Witness"/>
          <w:id w:val="621190731"/>
          <w:placeholder>
            <w:docPart w:val="DefaultPlaceholder_1082065158"/>
          </w:placeholder>
          <w:richText/>
        </w:sdtPr>
        <w:sdtEndPr>
          <w:rPr>
            <w:b/>
            <w:i/>
          </w:rPr>
        </w:sdtEndPr>
        <w:sdtContent>
          <w:r w:rsidRPr="00730EF6" w:rsidR="00730EF6">
            <w:rPr>
              <w:b/>
              <w:i/>
            </w:rPr>
            <w:t>Roy Wilsher:</w:t>
          </w:r>
        </w:sdtContent>
      </w:sdt>
      <w:r w:rsidR="00730EF6">
        <w:rPr>
          <w:b/>
        </w:rPr>
        <w:t xml:space="preserve"> </w:t>
      </w:r>
      <w:r w:rsidRPr="00B40DA4" w:rsidR="008B74E0">
        <w:t xml:space="preserve">As </w:t>
      </w:r>
      <w:r w:rsidRPr="00B40DA4">
        <w:t>the National Fire Chiefs</w:t>
      </w:r>
      <w:r w:rsidR="00633A15">
        <w:t xml:space="preserve"> </w:t>
      </w:r>
      <w:r w:rsidRPr="00B40DA4">
        <w:t>Council</w:t>
      </w:r>
      <w:r w:rsidR="008B74E0">
        <w:t>, we</w:t>
      </w:r>
      <w:r w:rsidRPr="00B40DA4">
        <w:t xml:space="preserve"> </w:t>
      </w:r>
      <w:r w:rsidRPr="00B40DA4" w:rsidR="00E772B4">
        <w:t>recognise</w:t>
      </w:r>
      <w:r w:rsidRPr="00B40DA4">
        <w:t xml:space="preserve"> that we have to start somewhere.</w:t>
      </w:r>
      <w:r w:rsidR="00730EF6">
        <w:t xml:space="preserve"> </w:t>
      </w:r>
      <w:r w:rsidR="00E772B4">
        <w:t>We</w:t>
      </w:r>
      <w:r w:rsidRPr="00B40DA4">
        <w:t xml:space="preserve"> recognise that you cannot take all the </w:t>
      </w:r>
      <w:r w:rsidRPr="00B40DA4" w:rsidR="00E772B4">
        <w:t>buildings</w:t>
      </w:r>
      <w:r w:rsidRPr="00B40DA4">
        <w:t xml:space="preserve"> in scope at the same time</w:t>
      </w:r>
      <w:r w:rsidR="008B74E0">
        <w:t>,</w:t>
      </w:r>
      <w:r w:rsidRPr="00B40DA4">
        <w:t xml:space="preserve"> but we are very concerned about vulnerability of residents.</w:t>
      </w:r>
      <w:r w:rsidR="00730EF6">
        <w:t xml:space="preserve"> </w:t>
      </w:r>
      <w:r w:rsidRPr="00B40DA4" w:rsidR="008B74E0">
        <w:t xml:space="preserve">We </w:t>
      </w:r>
      <w:r w:rsidRPr="00B40DA4" w:rsidR="00352D94">
        <w:t>have had too many near misses in care homes</w:t>
      </w:r>
      <w:r w:rsidR="00B15BE7">
        <w:t xml:space="preserve">, </w:t>
      </w:r>
      <w:r w:rsidRPr="00B40DA4" w:rsidR="00352D94">
        <w:t>and we think</w:t>
      </w:r>
      <w:r w:rsidR="00E772B4">
        <w:t xml:space="preserve"> </w:t>
      </w:r>
      <w:r w:rsidRPr="00B40DA4" w:rsidR="00352D94">
        <w:t>care homes should be included very early on</w:t>
      </w:r>
      <w:r w:rsidR="008B74E0">
        <w:t>,</w:t>
      </w:r>
      <w:r w:rsidRPr="00B40DA4" w:rsidR="00352D94">
        <w:t xml:space="preserve"> if not straightaway.</w:t>
      </w:r>
      <w:r w:rsidR="00730EF6">
        <w:t xml:space="preserve"> </w:t>
      </w:r>
      <w:r w:rsidRPr="00B40DA4">
        <w:t xml:space="preserve">I </w:t>
      </w:r>
      <w:r w:rsidR="008B74E0">
        <w:t>do not have</w:t>
      </w:r>
      <w:r w:rsidRPr="00B40DA4">
        <w:t xml:space="preserve"> figures on how many </w:t>
      </w:r>
      <w:r w:rsidRPr="00B40DA4" w:rsidR="00352D94">
        <w:t xml:space="preserve">new </w:t>
      </w:r>
      <w:r w:rsidRPr="00B40DA4">
        <w:t>care homes are built every yea</w:t>
      </w:r>
      <w:r w:rsidRPr="00B40DA4" w:rsidR="00352D94">
        <w:t>r</w:t>
      </w:r>
      <w:r w:rsidR="00B15BE7">
        <w:t>,</w:t>
      </w:r>
      <w:r w:rsidRPr="00B40DA4" w:rsidR="00352D94">
        <w:t xml:space="preserve"> but I am sure it would be in the </w:t>
      </w:r>
      <w:r w:rsidR="00E772B4">
        <w:t xml:space="preserve">wit </w:t>
      </w:r>
      <w:r w:rsidRPr="00B40DA4" w:rsidR="00352D94">
        <w:t xml:space="preserve">of </w:t>
      </w:r>
      <w:r w:rsidR="00E772B4">
        <w:t xml:space="preserve">all of </w:t>
      </w:r>
      <w:r w:rsidRPr="00B40DA4" w:rsidR="00352D94">
        <w:t xml:space="preserve">us to </w:t>
      </w:r>
      <w:r w:rsidR="00E772B4">
        <w:t>find</w:t>
      </w:r>
      <w:r w:rsidRPr="00B40DA4" w:rsidR="00352D94">
        <w:t xml:space="preserve"> that out and get the same sort of </w:t>
      </w:r>
      <w:r w:rsidRPr="00B40DA4" w:rsidR="00E772B4">
        <w:t>regulations</w:t>
      </w:r>
      <w:r w:rsidRPr="00B40DA4" w:rsidR="00352D94">
        <w:t xml:space="preserve"> </w:t>
      </w:r>
      <w:r w:rsidR="008B74E0">
        <w:t xml:space="preserve">to </w:t>
      </w:r>
      <w:r w:rsidR="00E772B4">
        <w:t xml:space="preserve">cover </w:t>
      </w:r>
      <w:r w:rsidRPr="00B40DA4" w:rsidR="00352D94">
        <w:t>that area.</w:t>
      </w:r>
      <w:r w:rsidR="00730EF6">
        <w:t xml:space="preserve"> </w:t>
      </w:r>
    </w:p>
    <w:p w:rsidR="00211E8A" w:rsidRPr="00B40DA4" w:rsidP="00A71EEE">
      <w:pPr>
        <w:pStyle w:val="Question"/>
      </w:pPr>
      <w:sdt>
        <w:sdtPr>
          <w:alias w:val="Member"/>
          <w:tag w:val="&lt;Member mnisId='4756' dodsId=''&gt;"/>
          <w:id w:val="2142297412"/>
          <w:placeholder>
            <w:docPart w:val="DefaultPlaceholder_1082065158"/>
          </w:placeholder>
          <w:richText/>
        </w:sdtPr>
        <w:sdtContent>
          <w:r w:rsidRPr="00B40DA4" w:rsidR="00A71EEE">
            <w:rPr>
              <w:b/>
            </w:rPr>
            <w:t>Brendan Clarke-Smith:</w:t>
          </w:r>
        </w:sdtContent>
      </w:sdt>
      <w:r w:rsidRPr="00B40DA4" w:rsidR="00A71EEE">
        <w:t xml:space="preserve"> </w:t>
      </w:r>
      <w:r w:rsidRPr="00B40DA4" w:rsidR="008B74E0">
        <w:t xml:space="preserve">Leading </w:t>
      </w:r>
      <w:r w:rsidRPr="00B40DA4" w:rsidR="00352D94">
        <w:t>on from that, the Committee has previously called for a more complex risk matrix to consider the relative risk of buildings.</w:t>
      </w:r>
      <w:r w:rsidR="00730EF6">
        <w:t xml:space="preserve"> </w:t>
      </w:r>
      <w:r w:rsidRPr="00B40DA4" w:rsidR="00A71EEE">
        <w:t>What would you include in the matrix if you were devising it?</w:t>
      </w:r>
    </w:p>
    <w:p w:rsidR="00E772B4" w:rsidP="00352D94">
      <w:pPr>
        <w:pStyle w:val="Answer"/>
      </w:pPr>
      <w:sdt>
        <w:sdtPr>
          <w:alias w:val="Witness"/>
          <w:id w:val="-886484835"/>
          <w:placeholder>
            <w:docPart w:val="DefaultPlaceholder_1082065158"/>
          </w:placeholder>
          <w:richText/>
        </w:sdtPr>
        <w:sdtEndPr>
          <w:rPr>
            <w:b/>
            <w:i/>
          </w:rPr>
        </w:sdtEndPr>
        <w:sdtContent>
          <w:r w:rsidRPr="00730EF6" w:rsidR="00730EF6">
            <w:rPr>
              <w:b/>
              <w:i/>
            </w:rPr>
            <w:t>Sir Ken Knight:</w:t>
          </w:r>
        </w:sdtContent>
      </w:sdt>
      <w:r w:rsidR="00730EF6">
        <w:rPr>
          <w:b/>
        </w:rPr>
        <w:t xml:space="preserve"> </w:t>
      </w:r>
      <w:r w:rsidRPr="00B40DA4" w:rsidR="00352D94">
        <w:t>I can understand why it was tempting</w:t>
      </w:r>
      <w:r w:rsidR="008B74E0">
        <w:t xml:space="preserve"> </w:t>
      </w:r>
      <w:r>
        <w:t>t</w:t>
      </w:r>
      <w:r w:rsidRPr="00B40DA4" w:rsidR="00352D94">
        <w:t>o start on high</w:t>
      </w:r>
      <w:r>
        <w:t>-</w:t>
      </w:r>
      <w:r w:rsidRPr="00B40DA4" w:rsidR="00352D94">
        <w:t xml:space="preserve">rise residential </w:t>
      </w:r>
      <w:r w:rsidRPr="00B40DA4">
        <w:t>buildings</w:t>
      </w:r>
      <w:r w:rsidRPr="00B40DA4" w:rsidR="00352D94">
        <w:t>, not just because of the horrors we have seen.</w:t>
      </w:r>
      <w:r w:rsidR="00730EF6">
        <w:t xml:space="preserve"> </w:t>
      </w:r>
      <w:r w:rsidRPr="00B40DA4" w:rsidR="00352D94">
        <w:t xml:space="preserve">They offer the complexity of escape, the complexity of firefighting and the lack of the full weight of the </w:t>
      </w:r>
      <w:r w:rsidR="00AA2FBA">
        <w:t>fire safety order</w:t>
      </w:r>
      <w:r w:rsidRPr="00B40DA4" w:rsidR="00352D94">
        <w:t xml:space="preserve"> applying to those buildings. </w:t>
      </w:r>
      <w:r w:rsidR="008B74E0">
        <w:t xml:space="preserve">As </w:t>
      </w:r>
      <w:r w:rsidRPr="00B40DA4" w:rsidR="008B74E0">
        <w:t xml:space="preserve">you </w:t>
      </w:r>
      <w:r w:rsidRPr="00B40DA4" w:rsidR="00352D94">
        <w:t>know</w:t>
      </w:r>
      <w:r w:rsidR="008B74E0">
        <w:t>,</w:t>
      </w:r>
      <w:r w:rsidRPr="00B40DA4" w:rsidR="00352D94">
        <w:t xml:space="preserve"> they apply to the common parts, not t</w:t>
      </w:r>
      <w:r>
        <w:t>o</w:t>
      </w:r>
      <w:r w:rsidRPr="00B40DA4" w:rsidR="00352D94">
        <w:t xml:space="preserve"> the whole </w:t>
      </w:r>
      <w:r w:rsidRPr="00B40DA4">
        <w:t>building</w:t>
      </w:r>
      <w:r w:rsidRPr="00B40DA4" w:rsidR="00352D94">
        <w:t>.</w:t>
      </w:r>
      <w:r w:rsidR="00730EF6">
        <w:t xml:space="preserve"> </w:t>
      </w:r>
      <w:r w:rsidRPr="00B40DA4" w:rsidR="00352D94">
        <w:t>There was some uniqueness about high</w:t>
      </w:r>
      <w:r>
        <w:t xml:space="preserve">-rise </w:t>
      </w:r>
      <w:r w:rsidRPr="00B40DA4" w:rsidR="00352D94">
        <w:t>residential buildings</w:t>
      </w:r>
      <w:r w:rsidR="008B74E0">
        <w:t>,</w:t>
      </w:r>
      <w:r w:rsidRPr="00B40DA4" w:rsidR="00352D94">
        <w:t xml:space="preserve"> but there is a more </w:t>
      </w:r>
      <w:r w:rsidRPr="00B40DA4">
        <w:t>sophisticated</w:t>
      </w:r>
      <w:r w:rsidRPr="00B40DA4" w:rsidR="00352D94">
        <w:t xml:space="preserve"> matrix that needs to talk about </w:t>
      </w:r>
      <w:r w:rsidRPr="00B40DA4" w:rsidR="008B74E0">
        <w:t xml:space="preserve">not just </w:t>
      </w:r>
      <w:r w:rsidRPr="00B40DA4" w:rsidR="00352D94">
        <w:t>likelihood of fire but consequence of fire</w:t>
      </w:r>
      <w:r w:rsidR="00B348AE">
        <w:t>—</w:t>
      </w:r>
      <w:r w:rsidRPr="00B40DA4" w:rsidR="00352D94">
        <w:t>they are two different things</w:t>
      </w:r>
      <w:r w:rsidR="00B348AE">
        <w:t>—</w:t>
      </w:r>
      <w:r w:rsidRPr="00B40DA4" w:rsidR="00352D94">
        <w:t>as well as the occupancy risk that is added to that.</w:t>
      </w:r>
      <w:r w:rsidR="00730EF6">
        <w:t xml:space="preserve"> </w:t>
      </w:r>
    </w:p>
    <w:p w:rsidR="00B31688" w:rsidRPr="00B40DA4" w:rsidP="00E772B4">
      <w:pPr>
        <w:pStyle w:val="Answer"/>
      </w:pPr>
      <w:r w:rsidRPr="00B40DA4">
        <w:t xml:space="preserve">I </w:t>
      </w:r>
      <w:r w:rsidRPr="00B40DA4" w:rsidR="00E772B4">
        <w:t>understand</w:t>
      </w:r>
      <w:r w:rsidRPr="00B40DA4">
        <w:t xml:space="preserve"> that the </w:t>
      </w:r>
      <w:r w:rsidRPr="00B40DA4" w:rsidR="003E7332">
        <w:t xml:space="preserve">Department </w:t>
      </w:r>
      <w:r w:rsidRPr="00B40DA4">
        <w:t>is looking and commissioning further work in this area.</w:t>
      </w:r>
      <w:r w:rsidR="00730EF6">
        <w:t xml:space="preserve"> </w:t>
      </w:r>
      <w:r w:rsidRPr="00B40DA4">
        <w:t>I hope that work will be completed before the completion of</w:t>
      </w:r>
      <w:r w:rsidR="00730EF6">
        <w:t xml:space="preserve"> </w:t>
      </w:r>
      <w:r w:rsidRPr="00B40DA4">
        <w:t xml:space="preserve">the Bill so it informs the </w:t>
      </w:r>
      <w:r w:rsidRPr="00B40DA4" w:rsidR="00E772B4">
        <w:t>building</w:t>
      </w:r>
      <w:r w:rsidRPr="00B40DA4">
        <w:t xml:space="preserve"> safety regulator on coming into post as to whether that is the right place to start</w:t>
      </w:r>
      <w:r w:rsidR="003E7332">
        <w:t>,</w:t>
      </w:r>
      <w:r w:rsidRPr="00B40DA4">
        <w:t xml:space="preserve"> at the </w:t>
      </w:r>
      <w:r w:rsidR="00E772B4">
        <w:t>p</w:t>
      </w:r>
      <w:r w:rsidRPr="00B40DA4">
        <w:t xml:space="preserve">ace </w:t>
      </w:r>
      <w:r w:rsidR="003E7332">
        <w:t xml:space="preserve">at </w:t>
      </w:r>
      <w:r w:rsidRPr="00B40DA4">
        <w:t>which change needs to take place.</w:t>
      </w:r>
      <w:r w:rsidR="00730EF6">
        <w:t xml:space="preserve"> </w:t>
      </w:r>
      <w:r w:rsidRPr="00B40DA4">
        <w:t>It is a much broader matrix than just height.</w:t>
      </w:r>
      <w:r w:rsidR="00730EF6">
        <w:t xml:space="preserve"> </w:t>
      </w:r>
    </w:p>
    <w:p w:rsidR="00A71EEE" w:rsidRPr="00B40DA4" w:rsidP="00B31688">
      <w:pPr>
        <w:pStyle w:val="Question"/>
      </w:pPr>
      <w:sdt>
        <w:sdtPr>
          <w:alias w:val="Member"/>
          <w:tag w:val="&lt;Member mnisId='4756' dodsId=''&gt;"/>
          <w:id w:val="-515615593"/>
          <w:placeholder>
            <w:docPart w:val="DefaultPlaceholder_1082065158"/>
          </w:placeholder>
          <w:richText/>
        </w:sdtPr>
        <w:sdtContent>
          <w:r w:rsidRPr="00B40DA4" w:rsidR="00B31688">
            <w:rPr>
              <w:b/>
            </w:rPr>
            <w:t>Brendan Clarke-Smith:</w:t>
          </w:r>
        </w:sdtContent>
      </w:sdt>
      <w:r w:rsidRPr="00B40DA4" w:rsidR="00B31688">
        <w:t xml:space="preserve"> </w:t>
      </w:r>
      <w:r w:rsidRPr="00B40DA4" w:rsidR="00352D94">
        <w:t>What would you say the risks are of regularly changing the scope?</w:t>
      </w:r>
      <w:r w:rsidR="00730EF6">
        <w:t xml:space="preserve"> </w:t>
      </w:r>
    </w:p>
    <w:p w:rsidR="00E44ED0" w:rsidRPr="00B40DA4" w:rsidP="00E44ED0">
      <w:pPr>
        <w:pStyle w:val="Answer"/>
      </w:pPr>
      <w:sdt>
        <w:sdtPr>
          <w:alias w:val="Witness"/>
          <w:id w:val="1039552673"/>
          <w:placeholder>
            <w:docPart w:val="DefaultPlaceholder_1082065158"/>
          </w:placeholder>
          <w:richText/>
        </w:sdtPr>
        <w:sdtContent>
          <w:r w:rsidRPr="00730EF6" w:rsidR="00730EF6">
            <w:rPr>
              <w:b/>
              <w:i/>
            </w:rPr>
            <w:t>Sir Ken Knight:</w:t>
          </w:r>
          <w:r w:rsidRPr="00B40DA4">
            <w:rPr>
              <w:b/>
            </w:rPr>
            <w:t xml:space="preserve"> </w:t>
          </w:r>
        </w:sdtContent>
      </w:sdt>
      <w:r w:rsidRPr="00B40DA4">
        <w:t>I would not suggest regularly changing it.</w:t>
      </w:r>
      <w:r w:rsidR="00730EF6">
        <w:t xml:space="preserve"> </w:t>
      </w:r>
      <w:r w:rsidRPr="00B40DA4">
        <w:t>That is impractical</w:t>
      </w:r>
      <w:r w:rsidR="00EF1A7D">
        <w:t>,</w:t>
      </w:r>
      <w:r w:rsidRPr="00B40DA4" w:rsidR="00352D94">
        <w:t xml:space="preserve"> but it is important when the building safety regulator starts that work.</w:t>
      </w:r>
      <w:r w:rsidR="00730EF6">
        <w:t xml:space="preserve"> </w:t>
      </w:r>
      <w:r w:rsidRPr="00B40DA4" w:rsidR="00352D94">
        <w:t xml:space="preserve">There is a </w:t>
      </w:r>
      <w:r w:rsidRPr="00B40DA4" w:rsidR="00E772B4">
        <w:t>significant</w:t>
      </w:r>
      <w:r w:rsidRPr="00B40DA4" w:rsidR="00352D94">
        <w:t xml:space="preserve"> amount of work </w:t>
      </w:r>
      <w:r w:rsidRPr="00B40DA4" w:rsidR="00BD51EE">
        <w:t>requiring</w:t>
      </w:r>
      <w:r w:rsidRPr="00B40DA4" w:rsidR="00352D94">
        <w:t xml:space="preserve"> competent people to be in place.</w:t>
      </w:r>
      <w:r w:rsidR="00730EF6">
        <w:t xml:space="preserve"> </w:t>
      </w:r>
      <w:r w:rsidR="00EF1A7D">
        <w:t>The highest-</w:t>
      </w:r>
      <w:r w:rsidRPr="00B40DA4" w:rsidR="00352D94">
        <w:t>risk buildings will, by definition, require the highest level of sign</w:t>
      </w:r>
      <w:r w:rsidR="00EF1A7D">
        <w:t>-</w:t>
      </w:r>
      <w:r w:rsidRPr="00B40DA4" w:rsidR="00352D94">
        <w:t>off and competency.</w:t>
      </w:r>
      <w:r w:rsidR="00730EF6">
        <w:t xml:space="preserve"> </w:t>
      </w:r>
      <w:r w:rsidRPr="00B40DA4" w:rsidR="00352D94">
        <w:t xml:space="preserve">They may not require fire </w:t>
      </w:r>
      <w:r w:rsidRPr="00B40DA4" w:rsidR="00BD51EE">
        <w:t>engineers</w:t>
      </w:r>
      <w:r w:rsidRPr="00B40DA4" w:rsidR="00352D94">
        <w:t>.</w:t>
      </w:r>
      <w:r w:rsidR="00730EF6">
        <w:t xml:space="preserve"> </w:t>
      </w:r>
      <w:r w:rsidRPr="00B40DA4" w:rsidR="00352D94">
        <w:t>They may, by definition, require them to have chartered fire engineers.</w:t>
      </w:r>
      <w:r w:rsidR="00730EF6">
        <w:t xml:space="preserve"> </w:t>
      </w:r>
      <w:r w:rsidRPr="00B40DA4" w:rsidR="00352D94">
        <w:t xml:space="preserve">They may require special third-party </w:t>
      </w:r>
      <w:r w:rsidRPr="00B40DA4" w:rsidR="00BD51EE">
        <w:t>accreditation</w:t>
      </w:r>
      <w:r w:rsidRPr="00B40DA4" w:rsidR="00352D94">
        <w:t>.</w:t>
      </w:r>
      <w:r w:rsidR="00730EF6">
        <w:t xml:space="preserve"> </w:t>
      </w:r>
      <w:r w:rsidRPr="00B40DA4" w:rsidR="00352D94">
        <w:t xml:space="preserve">They will </w:t>
      </w:r>
      <w:r w:rsidRPr="00B40DA4" w:rsidR="00352D94">
        <w:t xml:space="preserve">certainly all require </w:t>
      </w:r>
      <w:r w:rsidRPr="00B40DA4" w:rsidR="00305729">
        <w:t>s</w:t>
      </w:r>
      <w:r w:rsidR="00BD51EE">
        <w:t>a</w:t>
      </w:r>
      <w:r w:rsidRPr="00B40DA4" w:rsidR="00305729">
        <w:t>fety cases</w:t>
      </w:r>
      <w:r w:rsidRPr="00B40DA4" w:rsidR="00352D94">
        <w:t>.</w:t>
      </w:r>
      <w:r w:rsidR="00730EF6">
        <w:t xml:space="preserve"> </w:t>
      </w:r>
      <w:r w:rsidRPr="00B40DA4" w:rsidR="00305729">
        <w:t>I</w:t>
      </w:r>
      <w:r w:rsidRPr="00B40DA4" w:rsidR="00352D94">
        <w:t xml:space="preserve">t is not practical to keep changing </w:t>
      </w:r>
      <w:r w:rsidRPr="00B40DA4" w:rsidR="00305729">
        <w:t>the regime of the buildings in scope</w:t>
      </w:r>
      <w:r w:rsidR="00EF1A7D">
        <w:t>,</w:t>
      </w:r>
      <w:r w:rsidRPr="00B40DA4" w:rsidR="00305729">
        <w:t xml:space="preserve"> </w:t>
      </w:r>
      <w:r w:rsidRPr="00B40DA4" w:rsidR="00352D94">
        <w:t>but it is right</w:t>
      </w:r>
      <w:r w:rsidRPr="00B40DA4" w:rsidR="00305729">
        <w:t xml:space="preserve"> to look to get it right in the first place and set out the changes to come for the future.</w:t>
      </w:r>
      <w:r w:rsidR="00730EF6">
        <w:t xml:space="preserve"> </w:t>
      </w:r>
      <w:r w:rsidR="00BD51EE">
        <w:t>I</w:t>
      </w:r>
      <w:r w:rsidRPr="00B40DA4" w:rsidR="00352D94">
        <w:t xml:space="preserve">t </w:t>
      </w:r>
      <w:r w:rsidRPr="00B40DA4" w:rsidR="00305729">
        <w:t>i</w:t>
      </w:r>
      <w:r w:rsidRPr="00B40DA4" w:rsidR="00352D94">
        <w:t>s not a quick change from one to the other.</w:t>
      </w:r>
      <w:r w:rsidR="00730EF6">
        <w:t xml:space="preserve"> </w:t>
      </w:r>
      <w:r w:rsidRPr="00B40DA4" w:rsidR="00305729">
        <w:t>We do not need to have knee</w:t>
      </w:r>
      <w:r w:rsidR="00EF1A7D">
        <w:noBreakHyphen/>
      </w:r>
      <w:r w:rsidRPr="00B40DA4" w:rsidR="00305729">
        <w:t>jerk reactions from one risk to another.</w:t>
      </w:r>
      <w:r w:rsidR="00730EF6">
        <w:t xml:space="preserve"> </w:t>
      </w:r>
      <w:r w:rsidRPr="00B40DA4" w:rsidR="00305729">
        <w:t>W</w:t>
      </w:r>
      <w:r w:rsidRPr="00B40DA4" w:rsidR="00352D94">
        <w:t>e ought to aim to get it right first.</w:t>
      </w:r>
    </w:p>
    <w:p w:rsidR="00C6317D" w:rsidRPr="00B40DA4" w:rsidP="00305729">
      <w:pPr>
        <w:pStyle w:val="Answer"/>
      </w:pPr>
      <w:sdt>
        <w:sdtPr>
          <w:alias w:val="Witness"/>
          <w:id w:val="1225259099"/>
          <w:placeholder>
            <w:docPart w:val="DefaultPlaceholder_1082065158"/>
          </w:placeholder>
          <w:richText/>
        </w:sdtPr>
        <w:sdtEndPr>
          <w:rPr>
            <w:b/>
            <w:i/>
          </w:rPr>
        </w:sdtEndPr>
        <w:sdtContent>
          <w:r w:rsidRPr="00730EF6" w:rsidR="00730EF6">
            <w:rPr>
              <w:b/>
              <w:i/>
            </w:rPr>
            <w:t>Roy Wilsher:</w:t>
          </w:r>
        </w:sdtContent>
      </w:sdt>
      <w:r w:rsidR="00730EF6">
        <w:rPr>
          <w:b/>
        </w:rPr>
        <w:t xml:space="preserve"> </w:t>
      </w:r>
      <w:r w:rsidR="00EF1A7D">
        <w:t>We understand</w:t>
      </w:r>
      <w:r w:rsidRPr="00B40DA4" w:rsidR="00305729">
        <w:t xml:space="preserve"> and recognise the </w:t>
      </w:r>
      <w:r w:rsidRPr="00B40DA4" w:rsidR="00BD51EE">
        <w:t>complexity</w:t>
      </w:r>
      <w:r w:rsidRPr="00B40DA4" w:rsidR="00305729">
        <w:t xml:space="preserve"> of having a perfect risk matrix</w:t>
      </w:r>
      <w:r w:rsidR="00EF1A7D">
        <w:t>,</w:t>
      </w:r>
      <w:r w:rsidRPr="00B40DA4" w:rsidR="00305729">
        <w:t xml:space="preserve"> because everyone has slightly different views on risk, consequence, likelihood and outcome.</w:t>
      </w:r>
      <w:r w:rsidR="00730EF6">
        <w:t xml:space="preserve"> </w:t>
      </w:r>
      <w:r w:rsidRPr="00B40DA4" w:rsidR="00305729">
        <w:t>Certainly</w:t>
      </w:r>
      <w:r w:rsidR="00EF1A7D">
        <w:t>,</w:t>
      </w:r>
      <w:r w:rsidRPr="00B40DA4" w:rsidR="00305729">
        <w:t xml:space="preserve"> we think </w:t>
      </w:r>
      <w:r w:rsidR="00EF1A7D">
        <w:t xml:space="preserve">of </w:t>
      </w:r>
      <w:r w:rsidRPr="00B40DA4" w:rsidR="00305729">
        <w:t>life safety as well as height.</w:t>
      </w:r>
      <w:r w:rsidR="00730EF6">
        <w:t xml:space="preserve"> </w:t>
      </w:r>
      <w:r w:rsidRPr="00B40DA4" w:rsidR="00305729">
        <w:t xml:space="preserve">When we talk about vulnerable people, we are talking about people who need assistance to </w:t>
      </w:r>
      <w:r w:rsidR="00BD51EE">
        <w:t>move</w:t>
      </w:r>
      <w:r w:rsidRPr="00B40DA4" w:rsidR="00305729">
        <w:t xml:space="preserve"> away from the fire.</w:t>
      </w:r>
      <w:r w:rsidR="00730EF6">
        <w:t xml:space="preserve"> </w:t>
      </w:r>
      <w:r w:rsidRPr="00B40DA4" w:rsidR="00EF1A7D">
        <w:t xml:space="preserve">Care </w:t>
      </w:r>
      <w:r w:rsidRPr="00B40DA4" w:rsidR="00305729">
        <w:t>homes, people with dementia</w:t>
      </w:r>
      <w:r w:rsidR="00EF1A7D">
        <w:t xml:space="preserve"> and</w:t>
      </w:r>
      <w:r w:rsidRPr="00B40DA4" w:rsidR="00305729">
        <w:t xml:space="preserve"> intensive care wards in hospitals</w:t>
      </w:r>
      <w:r w:rsidR="00EF1A7D">
        <w:t xml:space="preserve"> are areas that </w:t>
      </w:r>
      <w:r w:rsidRPr="00B40DA4" w:rsidR="00305729">
        <w:t>really concern us</w:t>
      </w:r>
      <w:r w:rsidR="00EF1A7D">
        <w:t>,</w:t>
      </w:r>
      <w:r w:rsidRPr="00B40DA4" w:rsidR="00305729">
        <w:t xml:space="preserve"> on top </w:t>
      </w:r>
      <w:r w:rsidR="00BD51EE">
        <w:t>o</w:t>
      </w:r>
      <w:r w:rsidRPr="00B40DA4" w:rsidR="00305729">
        <w:t>f post-Grenfell recommendations and getting that sorted.</w:t>
      </w:r>
      <w:r w:rsidR="00730EF6">
        <w:t xml:space="preserve"> </w:t>
      </w:r>
      <w:r w:rsidRPr="00B40DA4" w:rsidR="00305729">
        <w:t>We think</w:t>
      </w:r>
      <w:r w:rsidR="00730EF6">
        <w:t xml:space="preserve"> </w:t>
      </w:r>
      <w:r w:rsidRPr="00B40DA4" w:rsidR="00305729">
        <w:t>the matrix should be wider.</w:t>
      </w:r>
      <w:r w:rsidR="00730EF6">
        <w:t xml:space="preserve"> </w:t>
      </w:r>
      <w:r w:rsidRPr="00B40DA4" w:rsidR="00305729">
        <w:t xml:space="preserve">There should be more buildings </w:t>
      </w:r>
      <w:r w:rsidRPr="00EF1A7D" w:rsidR="00EF1A7D">
        <w:t>put</w:t>
      </w:r>
      <w:r w:rsidRPr="00EF1A7D" w:rsidR="00305729">
        <w:t xml:space="preserve"> into the risk matrix.</w:t>
      </w:r>
      <w:r w:rsidRPr="00EF1A7D" w:rsidR="00730EF6">
        <w:t xml:space="preserve"> </w:t>
      </w:r>
      <w:r w:rsidRPr="00EF1A7D" w:rsidR="00305729">
        <w:t xml:space="preserve">If that cannot happen </w:t>
      </w:r>
      <w:r w:rsidR="00443AD1">
        <w:t>straightaway</w:t>
      </w:r>
      <w:r w:rsidRPr="00EF1A7D" w:rsidR="00305729">
        <w:t>, it should hap</w:t>
      </w:r>
      <w:r w:rsidRPr="00B40DA4" w:rsidR="00305729">
        <w:t>pen soon after the new regime is implemented.</w:t>
      </w:r>
      <w:r w:rsidR="00730EF6">
        <w:t xml:space="preserve"> </w:t>
      </w:r>
    </w:p>
    <w:p w:rsidR="00C6317D" w:rsidRPr="00B40DA4" w:rsidP="001438E6">
      <w:pPr>
        <w:pStyle w:val="Question"/>
        <w:numPr>
          <w:ilvl w:val="0"/>
          <w:numId w:val="0"/>
        </w:numPr>
        <w:ind w:left="794"/>
      </w:pPr>
      <w:sdt>
        <w:sdtPr>
          <w:alias w:val="Member"/>
          <w:tag w:val="&lt;Member mnisId='394' dodsId='25722'&gt;"/>
          <w:id w:val="1677002853"/>
          <w:placeholder>
            <w:docPart w:val="DefaultPlaceholder_1082065158"/>
          </w:placeholder>
          <w:richText/>
        </w:sdtPr>
        <w:sdtContent>
          <w:r w:rsidRPr="00B40DA4">
            <w:rPr>
              <w:b/>
            </w:rPr>
            <w:t>Chair:</w:t>
          </w:r>
        </w:sdtContent>
      </w:sdt>
      <w:r w:rsidRPr="00B40DA4">
        <w:t xml:space="preserve"> </w:t>
      </w:r>
      <w:r w:rsidRPr="00B40DA4" w:rsidR="00305729">
        <w:t>Now we move over to the issue of accountability</w:t>
      </w:r>
      <w:r w:rsidR="001438E6">
        <w:t>,</w:t>
      </w:r>
      <w:r w:rsidRPr="00B40DA4" w:rsidR="00305729">
        <w:t xml:space="preserve"> which Dame Judith’s report certainly highlights as a key matter.</w:t>
      </w:r>
      <w:r w:rsidR="00730EF6">
        <w:t xml:space="preserve"> </w:t>
      </w:r>
    </w:p>
    <w:p w:rsidR="00E44ED0" w:rsidRPr="00B40DA4" w:rsidP="00C6317D">
      <w:pPr>
        <w:pStyle w:val="Question"/>
      </w:pPr>
      <w:sdt>
        <w:sdtPr>
          <w:alias w:val="Member"/>
          <w:tag w:val="&lt;Member mnisId='4406' dodsId='106168'&gt;"/>
          <w:id w:val="189731079"/>
          <w:placeholder>
            <w:docPart w:val="DefaultPlaceholder_1082065158"/>
          </w:placeholder>
          <w:richText/>
        </w:sdtPr>
        <w:sdtContent>
          <w:r w:rsidRPr="00B40DA4" w:rsidR="00C6317D">
            <w:rPr>
              <w:b/>
            </w:rPr>
            <w:t>Mary Robinson:</w:t>
          </w:r>
        </w:sdtContent>
      </w:sdt>
      <w:r w:rsidRPr="00B40DA4" w:rsidR="00C6317D">
        <w:t xml:space="preserve"> </w:t>
      </w:r>
      <w:r w:rsidRPr="00B40DA4" w:rsidR="00763AB9">
        <w:t xml:space="preserve">The </w:t>
      </w:r>
      <w:r w:rsidRPr="00B40DA4" w:rsidR="00BD51EE">
        <w:t>consultation</w:t>
      </w:r>
      <w:r w:rsidRPr="00B40DA4" w:rsidR="00763AB9">
        <w:t xml:space="preserve"> included discussion about the increased regulatory oversight of higher</w:t>
      </w:r>
      <w:r w:rsidR="001438E6">
        <w:t>-</w:t>
      </w:r>
      <w:r w:rsidRPr="00B40DA4" w:rsidR="00763AB9">
        <w:t xml:space="preserve">risk buildings, in </w:t>
      </w:r>
      <w:r w:rsidRPr="00B40DA4" w:rsidR="00BD51EE">
        <w:t>particular</w:t>
      </w:r>
      <w:r w:rsidRPr="00B40DA4" w:rsidR="00763AB9">
        <w:t xml:space="preserve"> what are referred to as gateways during the design and construction phase.</w:t>
      </w:r>
      <w:r w:rsidR="00730EF6">
        <w:t xml:space="preserve"> </w:t>
      </w:r>
      <w:r w:rsidRPr="00B40DA4" w:rsidR="00763AB9">
        <w:t>The Bill provides powers for these procedures to be brought in through secondary legislation.</w:t>
      </w:r>
      <w:r w:rsidR="00845438">
        <w:t xml:space="preserve"> </w:t>
      </w:r>
      <w:r w:rsidRPr="00B40DA4" w:rsidR="00BC765E">
        <w:t>How would you like to see these gateways operate?</w:t>
      </w:r>
    </w:p>
    <w:p w:rsidR="000D0F3C" w:rsidRPr="00B40DA4" w:rsidP="00BC765E">
      <w:pPr>
        <w:pStyle w:val="Answer"/>
      </w:pPr>
      <w:sdt>
        <w:sdtPr>
          <w:alias w:val="Witness"/>
          <w:id w:val="1336186600"/>
          <w:placeholder>
            <w:docPart w:val="DefaultPlaceholder_1082065158"/>
          </w:placeholder>
          <w:richText/>
        </w:sdtPr>
        <w:sdtContent>
          <w:r w:rsidRPr="00730EF6" w:rsidR="00730EF6">
            <w:rPr>
              <w:b/>
              <w:i/>
            </w:rPr>
            <w:t>Roy Wilsher:</w:t>
          </w:r>
        </w:sdtContent>
      </w:sdt>
      <w:r w:rsidRPr="00B40DA4" w:rsidR="00BC765E">
        <w:rPr>
          <w:b/>
        </w:rPr>
        <w:t xml:space="preserve"> </w:t>
      </w:r>
      <w:r w:rsidRPr="00B40DA4" w:rsidR="00763AB9">
        <w:t xml:space="preserve">We certainly support and welcome the gateway process, </w:t>
      </w:r>
      <w:r w:rsidRPr="00B40DA4" w:rsidR="00BD51EE">
        <w:t>particularly</w:t>
      </w:r>
      <w:r w:rsidRPr="00B40DA4" w:rsidR="00763AB9">
        <w:t xml:space="preserve"> the </w:t>
      </w:r>
      <w:r w:rsidRPr="00B40DA4" w:rsidR="00BD51EE">
        <w:t>planning</w:t>
      </w:r>
      <w:r w:rsidRPr="00B40DA4" w:rsidR="00763AB9">
        <w:t xml:space="preserve"> gateway</w:t>
      </w:r>
      <w:r w:rsidR="003D4DD9">
        <w:t>,</w:t>
      </w:r>
      <w:r w:rsidRPr="00B40DA4" w:rsidR="00763AB9">
        <w:t xml:space="preserve"> which will now </w:t>
      </w:r>
      <w:r w:rsidRPr="00B40DA4" w:rsidR="00BD51EE">
        <w:t>involve</w:t>
      </w:r>
      <w:r w:rsidRPr="00B40DA4" w:rsidR="00763AB9">
        <w:t xml:space="preserve"> </w:t>
      </w:r>
      <w:r w:rsidR="00615D3A">
        <w:t>fire and rescue service</w:t>
      </w:r>
      <w:r w:rsidRPr="00B40DA4" w:rsidR="00763AB9">
        <w:t xml:space="preserve"> </w:t>
      </w:r>
      <w:r w:rsidRPr="00B40DA4" w:rsidR="00BD51EE">
        <w:t>consultation</w:t>
      </w:r>
      <w:r w:rsidRPr="00B40DA4" w:rsidR="00763AB9">
        <w:t>.</w:t>
      </w:r>
      <w:r w:rsidR="00730EF6">
        <w:t xml:space="preserve"> </w:t>
      </w:r>
      <w:r w:rsidRPr="00B40DA4" w:rsidR="00763AB9">
        <w:t xml:space="preserve">As </w:t>
      </w:r>
      <w:r w:rsidRPr="00B40DA4" w:rsidR="00BD51EE">
        <w:t>you</w:t>
      </w:r>
      <w:r w:rsidRPr="00B40DA4" w:rsidR="00763AB9">
        <w:t xml:space="preserve"> are plan</w:t>
      </w:r>
      <w:r w:rsidR="00BD51EE">
        <w:t>n</w:t>
      </w:r>
      <w:r w:rsidRPr="00B40DA4" w:rsidR="00763AB9">
        <w:t>ing these buildings, you need that input.</w:t>
      </w:r>
      <w:r w:rsidR="00730EF6">
        <w:t xml:space="preserve"> </w:t>
      </w:r>
      <w:r w:rsidRPr="00B40DA4" w:rsidR="00763AB9">
        <w:t xml:space="preserve">We also welcome the hard stop against some of the gateways </w:t>
      </w:r>
      <w:r w:rsidR="003D4DD9">
        <w:t>on</w:t>
      </w:r>
      <w:r w:rsidRPr="00B40DA4" w:rsidR="00763AB9">
        <w:t xml:space="preserve"> the way through</w:t>
      </w:r>
      <w:r w:rsidR="003D4DD9">
        <w:t>,</w:t>
      </w:r>
      <w:r w:rsidRPr="00B40DA4" w:rsidR="00763AB9">
        <w:t xml:space="preserve"> because we have found</w:t>
      </w:r>
      <w:r w:rsidR="003D4DD9">
        <w:t xml:space="preserve"> that</w:t>
      </w:r>
      <w:r w:rsidRPr="00B40DA4" w:rsidR="00763AB9">
        <w:t xml:space="preserve">, on a number of occasions, </w:t>
      </w:r>
      <w:r w:rsidRPr="00B40DA4" w:rsidR="004B5319">
        <w:t>buildings</w:t>
      </w:r>
      <w:r w:rsidRPr="00B40DA4" w:rsidR="00763AB9">
        <w:t xml:space="preserve"> that are finally built bear little relationship to the plan that was agreed.</w:t>
      </w:r>
      <w:r w:rsidR="00730EF6">
        <w:t xml:space="preserve"> </w:t>
      </w:r>
      <w:r w:rsidRPr="00B40DA4" w:rsidR="00763AB9">
        <w:t>The design and b</w:t>
      </w:r>
      <w:r w:rsidR="003D4DD9">
        <w:t>uild do</w:t>
      </w:r>
      <w:r w:rsidRPr="00B40DA4" w:rsidR="00763AB9">
        <w:t xml:space="preserve"> not quite marry up.</w:t>
      </w:r>
      <w:r w:rsidR="00730EF6">
        <w:t xml:space="preserve"> </w:t>
      </w:r>
      <w:r w:rsidRPr="00B40DA4" w:rsidR="00763AB9">
        <w:t>We very much welcome having a proper safety case with a gateway process where we could put in a hard stop if the regulator is not happy with what is happening.</w:t>
      </w:r>
      <w:r w:rsidR="00730EF6">
        <w:t xml:space="preserve"> </w:t>
      </w:r>
    </w:p>
    <w:p w:rsidR="000D0F3C" w:rsidRPr="00B40DA4" w:rsidP="00A35AA1">
      <w:pPr>
        <w:pStyle w:val="Question"/>
      </w:pPr>
      <w:sdt>
        <w:sdtPr>
          <w:alias w:val="Member"/>
          <w:tag w:val="&lt;Member mnisId='4406' dodsId='106168'&gt;"/>
          <w:id w:val="516274459"/>
          <w:placeholder>
            <w:docPart w:val="DefaultPlaceholder_1082065158"/>
          </w:placeholder>
          <w:richText/>
        </w:sdtPr>
        <w:sdtContent>
          <w:r w:rsidRPr="00B40DA4">
            <w:rPr>
              <w:b/>
            </w:rPr>
            <w:t>Mary Robinson:</w:t>
          </w:r>
        </w:sdtContent>
      </w:sdt>
      <w:r w:rsidRPr="00B40DA4">
        <w:t xml:space="preserve"> </w:t>
      </w:r>
      <w:r w:rsidR="003D4DD9">
        <w:t xml:space="preserve">Similarly, </w:t>
      </w:r>
      <w:r w:rsidRPr="00B40DA4" w:rsidR="00A35AA1">
        <w:t>the Bill sets out a desire for so-call</w:t>
      </w:r>
      <w:r w:rsidR="004B5319">
        <w:t>e</w:t>
      </w:r>
      <w:r w:rsidRPr="00B40DA4" w:rsidR="00A35AA1">
        <w:t>d duty</w:t>
      </w:r>
      <w:r w:rsidR="00355A27">
        <w:t xml:space="preserve"> </w:t>
      </w:r>
      <w:r w:rsidRPr="00B40DA4" w:rsidR="004B5319">
        <w:t>holders</w:t>
      </w:r>
      <w:r w:rsidRPr="00B40DA4" w:rsidR="00A35AA1">
        <w:t xml:space="preserve"> to have formal </w:t>
      </w:r>
      <w:r w:rsidRPr="00B40DA4" w:rsidR="004B5319">
        <w:t>responsibilities</w:t>
      </w:r>
      <w:r w:rsidRPr="00B40DA4" w:rsidR="00A35AA1">
        <w:t xml:space="preserve"> for </w:t>
      </w:r>
      <w:r w:rsidRPr="00B40DA4" w:rsidR="004B5319">
        <w:t>compliance</w:t>
      </w:r>
      <w:r w:rsidRPr="00B40DA4" w:rsidR="00A35AA1">
        <w:t xml:space="preserve"> with </w:t>
      </w:r>
      <w:r w:rsidRPr="00B40DA4" w:rsidR="004B5319">
        <w:t>building</w:t>
      </w:r>
      <w:r w:rsidRPr="00B40DA4" w:rsidR="00A35AA1">
        <w:t xml:space="preserve"> </w:t>
      </w:r>
      <w:r w:rsidRPr="00B40DA4" w:rsidR="004B5319">
        <w:t>regulations</w:t>
      </w:r>
      <w:r w:rsidRPr="00B40DA4" w:rsidR="00A35AA1">
        <w:t>.</w:t>
      </w:r>
      <w:r w:rsidR="00730EF6">
        <w:t xml:space="preserve"> </w:t>
      </w:r>
      <w:r w:rsidRPr="00B40DA4" w:rsidR="00A35AA1">
        <w:t xml:space="preserve">These </w:t>
      </w:r>
      <w:r w:rsidR="003D4DD9">
        <w:t>would be based on the main duty</w:t>
      </w:r>
      <w:r w:rsidR="00246EA5">
        <w:t xml:space="preserve"> </w:t>
      </w:r>
      <w:r w:rsidRPr="00B40DA4" w:rsidR="00A35AA1">
        <w:t xml:space="preserve">holder roles under the </w:t>
      </w:r>
      <w:r w:rsidRPr="004B5319" w:rsidR="004B5319">
        <w:t>C</w:t>
      </w:r>
      <w:r w:rsidRPr="004B5319" w:rsidR="00A35AA1">
        <w:t xml:space="preserve">onstruction </w:t>
      </w:r>
      <w:r w:rsidRPr="004B5319" w:rsidR="004B5319">
        <w:t>(D</w:t>
      </w:r>
      <w:r w:rsidRPr="004B5319" w:rsidR="00A35AA1">
        <w:t xml:space="preserve">esign and </w:t>
      </w:r>
      <w:r w:rsidRPr="004B5319" w:rsidR="004B5319">
        <w:t>M</w:t>
      </w:r>
      <w:r w:rsidRPr="004B5319" w:rsidR="00A35AA1">
        <w:t>anagement</w:t>
      </w:r>
      <w:r w:rsidRPr="004B5319" w:rsidR="004B5319">
        <w:t>)</w:t>
      </w:r>
      <w:r w:rsidRPr="004B5319" w:rsidR="00A35AA1">
        <w:t xml:space="preserve"> </w:t>
      </w:r>
      <w:r w:rsidRPr="004B5319" w:rsidR="004B5319">
        <w:t>Regulations</w:t>
      </w:r>
      <w:r w:rsidRPr="00B40DA4" w:rsidR="00A35AA1">
        <w:t xml:space="preserve"> 2015.</w:t>
      </w:r>
      <w:r w:rsidR="00730EF6">
        <w:t xml:space="preserve"> </w:t>
      </w:r>
      <w:r w:rsidRPr="00B40DA4">
        <w:t>Should there be any specific duties, particularly related to fire safety, on the face of the Bill?</w:t>
      </w:r>
    </w:p>
    <w:p w:rsidR="0038016F" w:rsidRPr="00B40DA4" w:rsidP="000D0F3C">
      <w:pPr>
        <w:pStyle w:val="Answer"/>
      </w:pPr>
      <w:sdt>
        <w:sdtPr>
          <w:alias w:val="Witness"/>
          <w:id w:val="-326671160"/>
          <w:placeholder>
            <w:docPart w:val="DefaultPlaceholder_1082065158"/>
          </w:placeholder>
          <w:richText/>
        </w:sdtPr>
        <w:sdtContent>
          <w:r w:rsidRPr="00730EF6" w:rsidR="00730EF6">
            <w:rPr>
              <w:b/>
              <w:i/>
            </w:rPr>
            <w:t>Roy Wilsher:</w:t>
          </w:r>
          <w:r w:rsidRPr="00B40DA4" w:rsidR="000D0F3C">
            <w:rPr>
              <w:b/>
            </w:rPr>
            <w:t xml:space="preserve"> </w:t>
          </w:r>
        </w:sdtContent>
      </w:sdt>
      <w:r w:rsidRPr="00B40DA4" w:rsidR="003D4DD9">
        <w:t xml:space="preserve">One </w:t>
      </w:r>
      <w:r w:rsidRPr="00B40DA4" w:rsidR="00A35AA1">
        <w:t xml:space="preserve">of Dame Judith’s major recommendations was to have a responsible person or accountable person </w:t>
      </w:r>
      <w:r w:rsidR="00613A7E">
        <w:t>whom</w:t>
      </w:r>
      <w:r w:rsidRPr="00B40DA4" w:rsidR="00A35AA1">
        <w:t xml:space="preserve"> you could track in the UK.</w:t>
      </w:r>
      <w:r w:rsidR="00730EF6">
        <w:t xml:space="preserve"> </w:t>
      </w:r>
      <w:r w:rsidRPr="00B40DA4" w:rsidR="00A35AA1">
        <w:t>We very much agree with that.</w:t>
      </w:r>
      <w:r w:rsidR="00730EF6">
        <w:t xml:space="preserve"> </w:t>
      </w:r>
      <w:r w:rsidRPr="00B40DA4" w:rsidR="00A35AA1">
        <w:t xml:space="preserve">The </w:t>
      </w:r>
      <w:r w:rsidRPr="00B40DA4" w:rsidR="004B5319">
        <w:t>difficulties</w:t>
      </w:r>
      <w:r w:rsidRPr="00B40DA4" w:rsidR="00A35AA1">
        <w:t xml:space="preserve"> we have sometimes in tracking down a responsible person to </w:t>
      </w:r>
      <w:r w:rsidR="004B5319">
        <w:t>improve</w:t>
      </w:r>
      <w:r w:rsidRPr="00B40DA4" w:rsidR="00A35AA1">
        <w:t xml:space="preserve"> fire s</w:t>
      </w:r>
      <w:r w:rsidR="004B5319">
        <w:t>a</w:t>
      </w:r>
      <w:r w:rsidRPr="00B40DA4" w:rsidR="00A35AA1">
        <w:t>fety in buildings can be quite extensive.</w:t>
      </w:r>
      <w:r w:rsidR="00730EF6">
        <w:t xml:space="preserve"> </w:t>
      </w:r>
      <w:r w:rsidRPr="00B40DA4" w:rsidR="00A35AA1">
        <w:t xml:space="preserve">Part of our concern is </w:t>
      </w:r>
      <w:r w:rsidR="003D4DD9">
        <w:t xml:space="preserve">that </w:t>
      </w:r>
      <w:r w:rsidRPr="00B40DA4" w:rsidR="00A35AA1">
        <w:t>we now have an accountable person, a building safety manager, under one regime,</w:t>
      </w:r>
      <w:r w:rsidR="00F05A31">
        <w:t xml:space="preserve"> and</w:t>
      </w:r>
      <w:r w:rsidRPr="00B40DA4" w:rsidR="00A35AA1">
        <w:t xml:space="preserve"> a </w:t>
      </w:r>
      <w:r w:rsidRPr="00B40DA4" w:rsidR="00A35AA1">
        <w:t xml:space="preserve">responsible person under the </w:t>
      </w:r>
      <w:r w:rsidR="00AA2FBA">
        <w:t>fire safety order</w:t>
      </w:r>
      <w:r w:rsidR="003D4DD9">
        <w:t>,</w:t>
      </w:r>
      <w:r w:rsidRPr="00B40DA4" w:rsidR="00A35AA1">
        <w:t xml:space="preserve"> and you might have multiples of all of those.</w:t>
      </w:r>
      <w:r w:rsidR="00730EF6">
        <w:t xml:space="preserve"> </w:t>
      </w:r>
      <w:r w:rsidRPr="00B40DA4" w:rsidR="00A35AA1">
        <w:t xml:space="preserve">We </w:t>
      </w:r>
      <w:r w:rsidRPr="00B40DA4" w:rsidR="004B5319">
        <w:t>think</w:t>
      </w:r>
      <w:r w:rsidRPr="00B40DA4" w:rsidR="00A35AA1">
        <w:t xml:space="preserve"> a </w:t>
      </w:r>
      <w:r w:rsidR="003D4DD9">
        <w:t>principal</w:t>
      </w:r>
      <w:r w:rsidRPr="00B40DA4" w:rsidR="00A35AA1">
        <w:t xml:space="preserve"> </w:t>
      </w:r>
      <w:r w:rsidRPr="00B40DA4" w:rsidR="004B5319">
        <w:t>accountable</w:t>
      </w:r>
      <w:r w:rsidRPr="00B40DA4" w:rsidR="00A35AA1">
        <w:t xml:space="preserve"> person </w:t>
      </w:r>
      <w:r w:rsidR="00613A7E">
        <w:t>whom</w:t>
      </w:r>
      <w:r w:rsidRPr="00B40DA4" w:rsidR="00A35AA1">
        <w:t xml:space="preserve"> you can hold to account in the United Kingdom is where we should be aiming.</w:t>
      </w:r>
      <w:r w:rsidR="00730EF6">
        <w:t xml:space="preserve"> </w:t>
      </w:r>
      <w:r w:rsidRPr="00B40DA4" w:rsidR="00A35AA1">
        <w:t xml:space="preserve">Whether that is </w:t>
      </w:r>
      <w:r w:rsidRPr="00B40DA4" w:rsidR="004B5319">
        <w:t>achievable</w:t>
      </w:r>
      <w:r w:rsidRPr="00B40DA4" w:rsidR="00A35AA1">
        <w:t xml:space="preserve"> </w:t>
      </w:r>
      <w:r w:rsidR="0024176C">
        <w:t>straightaway</w:t>
      </w:r>
      <w:r w:rsidRPr="00B40DA4" w:rsidR="00A35AA1">
        <w:t xml:space="preserve">, there still needs to be some </w:t>
      </w:r>
      <w:r w:rsidRPr="00B40DA4" w:rsidR="004B5319">
        <w:t>clarity</w:t>
      </w:r>
      <w:r w:rsidRPr="00B40DA4" w:rsidR="00A35AA1">
        <w:t xml:space="preserve"> in the second</w:t>
      </w:r>
      <w:r w:rsidR="00D401D8">
        <w:t>ary</w:t>
      </w:r>
      <w:r w:rsidRPr="00B40DA4" w:rsidR="00A35AA1">
        <w:t xml:space="preserve"> legislation </w:t>
      </w:r>
      <w:r w:rsidRPr="00B40DA4" w:rsidR="007174B5">
        <w:t>around</w:t>
      </w:r>
      <w:r w:rsidRPr="00B40DA4" w:rsidR="00A35AA1">
        <w:t xml:space="preserve"> all the different accountable and responsible people and their roles and </w:t>
      </w:r>
      <w:r w:rsidR="007174B5">
        <w:t>responsibilities</w:t>
      </w:r>
      <w:r w:rsidRPr="00B40DA4" w:rsidR="00A35AA1">
        <w:t>.</w:t>
      </w:r>
      <w:r w:rsidR="00730EF6">
        <w:t xml:space="preserve"> </w:t>
      </w:r>
    </w:p>
    <w:p w:rsidR="000D0F3C" w:rsidRPr="00B40DA4" w:rsidP="0038016F">
      <w:pPr>
        <w:pStyle w:val="Question"/>
      </w:pPr>
      <w:sdt>
        <w:sdtPr>
          <w:alias w:val="Member"/>
          <w:tag w:val="&lt;Member mnisId='4406' dodsId='106168'&gt;"/>
          <w:id w:val="-1041907064"/>
          <w:placeholder>
            <w:docPart w:val="DefaultPlaceholder_1082065158"/>
          </w:placeholder>
          <w:richText/>
        </w:sdtPr>
        <w:sdtContent>
          <w:r w:rsidRPr="00B40DA4" w:rsidR="0038016F">
            <w:rPr>
              <w:b/>
            </w:rPr>
            <w:t>Mary Robinson:</w:t>
          </w:r>
        </w:sdtContent>
      </w:sdt>
      <w:r w:rsidRPr="00B40DA4" w:rsidR="0038016F">
        <w:t xml:space="preserve"> </w:t>
      </w:r>
      <w:r w:rsidRPr="00B40DA4" w:rsidR="00A35AA1">
        <w:t xml:space="preserve">How would that </w:t>
      </w:r>
      <w:r w:rsidRPr="00B40DA4" w:rsidR="007174B5">
        <w:t>single</w:t>
      </w:r>
      <w:r w:rsidRPr="00B40DA4" w:rsidR="00A35AA1">
        <w:t xml:space="preserve"> person with those duties be able to pull</w:t>
      </w:r>
      <w:r w:rsidR="007174B5">
        <w:t xml:space="preserve"> </w:t>
      </w:r>
      <w:r w:rsidRPr="00B40DA4" w:rsidR="00A35AA1">
        <w:t>together the different facets of the</w:t>
      </w:r>
      <w:r w:rsidR="007174B5">
        <w:t xml:space="preserve"> </w:t>
      </w:r>
      <w:r w:rsidRPr="00B40DA4" w:rsidR="00A35AA1">
        <w:t>requirements?</w:t>
      </w:r>
      <w:r w:rsidR="00730EF6">
        <w:t xml:space="preserve"> </w:t>
      </w:r>
    </w:p>
    <w:p w:rsidR="009D3FB5" w:rsidRPr="00B40DA4" w:rsidP="009D3FB5">
      <w:pPr>
        <w:pStyle w:val="Answer"/>
      </w:pPr>
      <w:sdt>
        <w:sdtPr>
          <w:alias w:val="Witness"/>
          <w:id w:val="1977865774"/>
          <w:placeholder>
            <w:docPart w:val="DefaultPlaceholder_1082065158"/>
          </w:placeholder>
          <w:richText/>
        </w:sdtPr>
        <w:sdtContent>
          <w:r w:rsidRPr="00730EF6" w:rsidR="00730EF6">
            <w:rPr>
              <w:b/>
              <w:i/>
            </w:rPr>
            <w:t>Roy Wilsher:</w:t>
          </w:r>
          <w:r w:rsidRPr="00B40DA4">
            <w:rPr>
              <w:b/>
            </w:rPr>
            <w:t xml:space="preserve"> </w:t>
          </w:r>
        </w:sdtContent>
      </w:sdt>
      <w:r w:rsidRPr="00B40DA4" w:rsidR="00A35AA1">
        <w:t xml:space="preserve">This is where </w:t>
      </w:r>
      <w:r w:rsidRPr="00B40DA4" w:rsidR="007174B5">
        <w:t>competence</w:t>
      </w:r>
      <w:r w:rsidRPr="00B40DA4" w:rsidR="00A35AA1">
        <w:t xml:space="preserve"> comes back into </w:t>
      </w:r>
      <w:r w:rsidR="003D4DD9">
        <w:t>play.</w:t>
      </w:r>
      <w:r w:rsidR="00730EF6">
        <w:t xml:space="preserve"> </w:t>
      </w:r>
      <w:r w:rsidRPr="00B40DA4" w:rsidR="00A35AA1">
        <w:t>It is t</w:t>
      </w:r>
      <w:r w:rsidRPr="00B40DA4">
        <w:t>he same</w:t>
      </w:r>
      <w:r w:rsidRPr="00B40DA4" w:rsidR="00A35AA1">
        <w:t xml:space="preserve"> as </w:t>
      </w:r>
      <w:r w:rsidRPr="00B40DA4" w:rsidR="00E35146">
        <w:t>running an organisation.</w:t>
      </w:r>
      <w:r w:rsidR="00730EF6">
        <w:t xml:space="preserve"> </w:t>
      </w:r>
      <w:r w:rsidRPr="00B40DA4" w:rsidR="00E35146">
        <w:t>A single person is not competent in everything but a single person is responsible.</w:t>
      </w:r>
      <w:r w:rsidR="00730EF6">
        <w:t xml:space="preserve"> </w:t>
      </w:r>
      <w:r w:rsidRPr="00B40DA4" w:rsidR="00E35146">
        <w:t xml:space="preserve">It pulls </w:t>
      </w:r>
      <w:r w:rsidRPr="00B40DA4" w:rsidR="003D4DD9">
        <w:t xml:space="preserve">together </w:t>
      </w:r>
      <w:r w:rsidRPr="00B40DA4" w:rsidR="00E35146">
        <w:t xml:space="preserve">that </w:t>
      </w:r>
      <w:r w:rsidRPr="00B40DA4" w:rsidR="007174B5">
        <w:t>competence</w:t>
      </w:r>
      <w:r w:rsidRPr="00B40DA4" w:rsidR="00E35146">
        <w:t xml:space="preserve">, the safety case and all the other work in the </w:t>
      </w:r>
      <w:r w:rsidRPr="00B40DA4" w:rsidR="007174B5">
        <w:t>buildings</w:t>
      </w:r>
      <w:r w:rsidRPr="00B40DA4" w:rsidR="00E35146">
        <w:t xml:space="preserve"> in scope.</w:t>
      </w:r>
      <w:r w:rsidR="00730EF6">
        <w:t xml:space="preserve"> </w:t>
      </w:r>
      <w:r w:rsidRPr="00B40DA4" w:rsidR="00E35146">
        <w:t>The Health and Safety Executive always look</w:t>
      </w:r>
      <w:r w:rsidR="003D4DD9">
        <w:t>s</w:t>
      </w:r>
      <w:r w:rsidRPr="00B40DA4" w:rsidR="00E35146">
        <w:t xml:space="preserve"> for an </w:t>
      </w:r>
      <w:r w:rsidRPr="00B40DA4" w:rsidR="007174B5">
        <w:t>accountable</w:t>
      </w:r>
      <w:r w:rsidRPr="00B40DA4" w:rsidR="00E35146">
        <w:t xml:space="preserve"> person if there is a breach of health and safety.</w:t>
      </w:r>
      <w:r w:rsidR="00730EF6">
        <w:t xml:space="preserve"> </w:t>
      </w:r>
      <w:r w:rsidRPr="00B40DA4" w:rsidR="00E35146">
        <w:t>We think the same</w:t>
      </w:r>
      <w:r w:rsidRPr="00B40DA4">
        <w:t xml:space="preserve"> should apply here.</w:t>
      </w:r>
    </w:p>
    <w:p w:rsidR="00E35146" w:rsidRPr="00B40DA4" w:rsidP="009D3FB5">
      <w:pPr>
        <w:pStyle w:val="Answer"/>
      </w:pPr>
      <w:sdt>
        <w:sdtPr>
          <w:alias w:val="Witness"/>
          <w:id w:val="-1955237446"/>
          <w:placeholder>
            <w:docPart w:val="DefaultPlaceholder_1082065158"/>
          </w:placeholder>
          <w:richText/>
        </w:sdtPr>
        <w:sdtContent>
          <w:r w:rsidRPr="00730EF6" w:rsidR="00730EF6">
            <w:rPr>
              <w:b/>
              <w:i/>
            </w:rPr>
            <w:t>Sir Ken Knight:</w:t>
          </w:r>
          <w:r w:rsidRPr="00B40DA4" w:rsidR="009D3FB5">
            <w:rPr>
              <w:b/>
            </w:rPr>
            <w:t xml:space="preserve"> </w:t>
          </w:r>
        </w:sdtContent>
      </w:sdt>
      <w:r w:rsidRPr="00B40DA4">
        <w:t xml:space="preserve">The Bill </w:t>
      </w:r>
      <w:r w:rsidR="003D4DD9">
        <w:t xml:space="preserve">sets </w:t>
      </w:r>
      <w:r w:rsidRPr="00B40DA4">
        <w:t>out the underpinning expectations</w:t>
      </w:r>
      <w:r w:rsidR="003D4DD9">
        <w:t>,</w:t>
      </w:r>
      <w:r w:rsidRPr="00B40DA4">
        <w:t xml:space="preserve"> which it says are </w:t>
      </w:r>
      <w:r w:rsidRPr="00B40DA4" w:rsidR="007174B5">
        <w:t>facilitating</w:t>
      </w:r>
      <w:r w:rsidRPr="00B40DA4">
        <w:t xml:space="preserve"> </w:t>
      </w:r>
      <w:r w:rsidRPr="00B40DA4" w:rsidR="007174B5">
        <w:t>improvements</w:t>
      </w:r>
      <w:r w:rsidRPr="00B40DA4">
        <w:t xml:space="preserve"> in competency in </w:t>
      </w:r>
      <w:r w:rsidRPr="00B40DA4" w:rsidR="007174B5">
        <w:t>industry</w:t>
      </w:r>
      <w:r w:rsidRPr="00B40DA4">
        <w:t xml:space="preserve"> and </w:t>
      </w:r>
      <w:r w:rsidRPr="00B40DA4" w:rsidR="007174B5">
        <w:t>building</w:t>
      </w:r>
      <w:r w:rsidRPr="00B40DA4">
        <w:t xml:space="preserve"> inspectors.</w:t>
      </w:r>
      <w:r w:rsidR="00845438">
        <w:t xml:space="preserve"> </w:t>
      </w:r>
      <w:r w:rsidRPr="00B40DA4">
        <w:t>We have touched on building inspectors and they are an important</w:t>
      </w:r>
      <w:r w:rsidR="007174B5">
        <w:t xml:space="preserve"> part</w:t>
      </w:r>
      <w:r w:rsidRPr="00B40DA4">
        <w:t>.</w:t>
      </w:r>
      <w:r w:rsidR="00730EF6">
        <w:t xml:space="preserve"> </w:t>
      </w:r>
      <w:r w:rsidRPr="00B40DA4">
        <w:t xml:space="preserve">I have </w:t>
      </w:r>
      <w:r w:rsidRPr="00B40DA4" w:rsidR="007174B5">
        <w:t>mentioned</w:t>
      </w:r>
      <w:r w:rsidRPr="00B40DA4">
        <w:t xml:space="preserve"> the investment going into set</w:t>
      </w:r>
      <w:r w:rsidR="00EB3D67">
        <w:t>ting</w:t>
      </w:r>
      <w:r w:rsidRPr="00B40DA4">
        <w:t xml:space="preserve"> competencies and the competenc</w:t>
      </w:r>
      <w:r w:rsidR="003D4DD9">
        <w:t>y</w:t>
      </w:r>
      <w:r w:rsidRPr="00B40DA4">
        <w:t xml:space="preserve"> </w:t>
      </w:r>
      <w:r w:rsidRPr="00B40DA4" w:rsidR="007174B5">
        <w:t>frameworks</w:t>
      </w:r>
      <w:r w:rsidRPr="00B40DA4">
        <w:t>.</w:t>
      </w:r>
      <w:r w:rsidR="00730EF6">
        <w:t xml:space="preserve"> </w:t>
      </w:r>
      <w:r w:rsidR="007174B5">
        <w:t>They</w:t>
      </w:r>
      <w:r w:rsidRPr="00B40DA4">
        <w:t xml:space="preserve"> form a really </w:t>
      </w:r>
      <w:r w:rsidRPr="00B40DA4" w:rsidR="007174B5">
        <w:t>important</w:t>
      </w:r>
      <w:r w:rsidRPr="00B40DA4">
        <w:t xml:space="preserve"> part.</w:t>
      </w:r>
      <w:r w:rsidR="00730EF6">
        <w:t xml:space="preserve"> </w:t>
      </w:r>
    </w:p>
    <w:p w:rsidR="004832F5" w:rsidP="004832F5">
      <w:pPr>
        <w:pStyle w:val="Answer"/>
      </w:pPr>
      <w:r w:rsidRPr="00B40DA4">
        <w:t xml:space="preserve">I am interested in the Bill </w:t>
      </w:r>
      <w:r>
        <w:t>itself,</w:t>
      </w:r>
      <w:r w:rsidRPr="00B40DA4">
        <w:t xml:space="preserve"> because the Bill describes the built </w:t>
      </w:r>
      <w:r w:rsidRPr="00B40DA4" w:rsidR="007174B5">
        <w:t>environment</w:t>
      </w:r>
      <w:r w:rsidRPr="00B40DA4">
        <w:t xml:space="preserve"> industry.</w:t>
      </w:r>
      <w:r w:rsidR="00730EF6">
        <w:t xml:space="preserve"> </w:t>
      </w:r>
      <w:r w:rsidRPr="00B40DA4">
        <w:t xml:space="preserve">I think it might be deficient in that area. </w:t>
      </w:r>
      <w:r w:rsidR="007174B5">
        <w:t xml:space="preserve">In </w:t>
      </w:r>
      <w:r>
        <w:t>clause</w:t>
      </w:r>
      <w:r w:rsidR="007174B5">
        <w:t xml:space="preserve"> 35, i</w:t>
      </w:r>
      <w:r w:rsidRPr="00B40DA4">
        <w:t xml:space="preserve">t describes it as </w:t>
      </w:r>
      <w:r w:rsidR="007174B5">
        <w:t>“</w:t>
      </w:r>
      <w:r>
        <w:t>persons carrying on, for business purposes, activities connected with the design, construction, management or maintenance of buildings</w:t>
      </w:r>
      <w:r w:rsidR="007174B5">
        <w:t>”</w:t>
      </w:r>
      <w:r w:rsidRPr="00B40DA4">
        <w:t>.</w:t>
      </w:r>
      <w:r w:rsidR="00730EF6">
        <w:t xml:space="preserve"> </w:t>
      </w:r>
      <w:r w:rsidRPr="00B40DA4">
        <w:t xml:space="preserve">That </w:t>
      </w:r>
      <w:r w:rsidRPr="00B40DA4">
        <w:t>is interesting.</w:t>
      </w:r>
      <w:r w:rsidR="00730EF6">
        <w:t xml:space="preserve"> </w:t>
      </w:r>
      <w:r w:rsidRPr="00B40DA4">
        <w:t xml:space="preserve">There is no mention of </w:t>
      </w:r>
      <w:r w:rsidRPr="00B40DA4" w:rsidR="007174B5">
        <w:t>manufactured</w:t>
      </w:r>
      <w:r w:rsidRPr="00B40DA4">
        <w:t xml:space="preserve"> products or components of systems intended to be installed in </w:t>
      </w:r>
      <w:r w:rsidRPr="00B40DA4" w:rsidR="007174B5">
        <w:t>buildings</w:t>
      </w:r>
      <w:r w:rsidRPr="00B40DA4">
        <w:t>.</w:t>
      </w:r>
      <w:r w:rsidR="00730EF6">
        <w:t xml:space="preserve"> </w:t>
      </w:r>
    </w:p>
    <w:p w:rsidR="001C6769" w:rsidRPr="00B40DA4" w:rsidP="004832F5">
      <w:pPr>
        <w:pStyle w:val="Answer"/>
      </w:pPr>
      <w:r w:rsidRPr="00B40DA4">
        <w:t xml:space="preserve">We have all seen the horrors of the </w:t>
      </w:r>
      <w:r w:rsidRPr="00B40DA4" w:rsidR="007174B5">
        <w:t>Grenfell</w:t>
      </w:r>
      <w:r w:rsidRPr="00B40DA4">
        <w:t xml:space="preserve"> inquiry unfold before us</w:t>
      </w:r>
      <w:r w:rsidR="004832F5">
        <w:t>.</w:t>
      </w:r>
      <w:r w:rsidRPr="00B40DA4">
        <w:t xml:space="preserve"> </w:t>
      </w:r>
      <w:r w:rsidR="004832F5">
        <w:t>If</w:t>
      </w:r>
      <w:r w:rsidRPr="00B40DA4" w:rsidR="004832F5">
        <w:t xml:space="preserve"> </w:t>
      </w:r>
      <w:r w:rsidRPr="00B40DA4" w:rsidR="007174B5">
        <w:t>manufacture</w:t>
      </w:r>
      <w:r w:rsidRPr="00B40DA4">
        <w:t xml:space="preserve"> is not part of that built environment, I wonder if it is a missed opportunity </w:t>
      </w:r>
      <w:r w:rsidR="004832F5">
        <w:t>that</w:t>
      </w:r>
      <w:r w:rsidRPr="00B40DA4">
        <w:t xml:space="preserve"> you might want to return to. It may be that the </w:t>
      </w:r>
      <w:r w:rsidRPr="00B40DA4" w:rsidR="007174B5">
        <w:t>intention</w:t>
      </w:r>
      <w:r w:rsidRPr="00B40DA4">
        <w:t xml:space="preserve"> is to include the </w:t>
      </w:r>
      <w:r w:rsidRPr="00B40DA4" w:rsidR="007174B5">
        <w:t>manufacturer’s</w:t>
      </w:r>
      <w:r w:rsidRPr="00B40DA4">
        <w:t xml:space="preserve"> construction </w:t>
      </w:r>
      <w:r w:rsidR="004832F5">
        <w:t>of</w:t>
      </w:r>
      <w:r w:rsidRPr="00B40DA4">
        <w:t xml:space="preserve"> products under the remit of the regulator for construction product</w:t>
      </w:r>
      <w:r w:rsidR="007174B5">
        <w:t>s</w:t>
      </w:r>
      <w:r w:rsidRPr="00B40DA4">
        <w:t>, but it seem</w:t>
      </w:r>
      <w:r w:rsidR="004832F5">
        <w:t>s</w:t>
      </w:r>
      <w:r w:rsidRPr="00B40DA4">
        <w:t xml:space="preserve"> to be a gap that it is not included in that clause 35 </w:t>
      </w:r>
      <w:r w:rsidRPr="00B40DA4">
        <w:t xml:space="preserve">built </w:t>
      </w:r>
      <w:r w:rsidRPr="00B40DA4" w:rsidR="007174B5">
        <w:t>environment</w:t>
      </w:r>
      <w:r w:rsidRPr="00B40DA4">
        <w:t xml:space="preserve"> </w:t>
      </w:r>
      <w:r w:rsidRPr="00B40DA4" w:rsidR="007174B5">
        <w:t>definition</w:t>
      </w:r>
      <w:r w:rsidRPr="00B40DA4">
        <w:t xml:space="preserve"> where product manufacture has been so vital</w:t>
      </w:r>
      <w:r w:rsidR="004832F5">
        <w:t>,</w:t>
      </w:r>
      <w:r w:rsidRPr="00B40DA4">
        <w:t xml:space="preserve"> </w:t>
      </w:r>
      <w:r w:rsidR="007174B5">
        <w:t>as</w:t>
      </w:r>
      <w:r w:rsidRPr="00B40DA4">
        <w:t xml:space="preserve"> we have seen unfold between us</w:t>
      </w:r>
      <w:r w:rsidR="004832F5">
        <w:t>,</w:t>
      </w:r>
      <w:r w:rsidRPr="00B40DA4">
        <w:t xml:space="preserve"> post Grenfell and in the inquiry.</w:t>
      </w:r>
      <w:r w:rsidR="00730EF6">
        <w:t xml:space="preserve"> </w:t>
      </w:r>
    </w:p>
    <w:p w:rsidR="009D3FB5" w:rsidRPr="00B40DA4" w:rsidP="00160911">
      <w:pPr>
        <w:pStyle w:val="Question"/>
      </w:pPr>
      <w:sdt>
        <w:sdtPr>
          <w:alias w:val="Member"/>
          <w:tag w:val="&lt;Member mnisId='4005' dodsId='37675'&gt;"/>
          <w:id w:val="-1050600662"/>
          <w:placeholder>
            <w:docPart w:val="DefaultPlaceholder_1082065158"/>
          </w:placeholder>
          <w:richText/>
        </w:sdtPr>
        <w:sdtContent>
          <w:r w:rsidRPr="00B40DA4" w:rsidR="00160911">
            <w:rPr>
              <w:b/>
            </w:rPr>
            <w:t>Bob Blackman:</w:t>
          </w:r>
        </w:sdtContent>
      </w:sdt>
      <w:r w:rsidRPr="00B40DA4" w:rsidR="00160911">
        <w:t xml:space="preserve"> </w:t>
      </w:r>
      <w:r w:rsidRPr="00B40DA4" w:rsidR="001C6769">
        <w:t xml:space="preserve">I want to concentrate on the parts of the Bill that talk about the accountable person or persons </w:t>
      </w:r>
      <w:r w:rsidR="00613A7E">
        <w:t>who</w:t>
      </w:r>
      <w:r w:rsidRPr="00B40DA4" w:rsidR="001C6769">
        <w:t xml:space="preserve"> wil</w:t>
      </w:r>
      <w:r w:rsidR="00CF7943">
        <w:t>l</w:t>
      </w:r>
      <w:r w:rsidRPr="00B40DA4" w:rsidR="001C6769">
        <w:t xml:space="preserve"> have responsibility.</w:t>
      </w:r>
      <w:r w:rsidR="00730EF6">
        <w:t xml:space="preserve"> </w:t>
      </w:r>
      <w:r w:rsidRPr="00B40DA4" w:rsidR="001C6769">
        <w:t>Roy and Ken, you have touched on</w:t>
      </w:r>
      <w:r w:rsidR="00CF7943">
        <w:t xml:space="preserve"> </w:t>
      </w:r>
      <w:r w:rsidRPr="00B40DA4" w:rsidR="001C6769">
        <w:t>this</w:t>
      </w:r>
      <w:r w:rsidR="00613A7E">
        <w:t>,</w:t>
      </w:r>
      <w:r w:rsidRPr="00B40DA4" w:rsidR="001C6769">
        <w:t xml:space="preserve"> but can you update the Committee on your</w:t>
      </w:r>
      <w:r w:rsidR="00613A7E">
        <w:t xml:space="preserve"> view of whether the definition</w:t>
      </w:r>
      <w:r w:rsidRPr="00B40DA4" w:rsidR="001C6769">
        <w:t xml:space="preserve"> and the </w:t>
      </w:r>
      <w:r w:rsidRPr="00B40DA4" w:rsidR="00CF7943">
        <w:t>clarity</w:t>
      </w:r>
      <w:r w:rsidRPr="00B40DA4" w:rsidR="001C6769">
        <w:t xml:space="preserve"> of the </w:t>
      </w:r>
      <w:r w:rsidRPr="00B40DA4" w:rsidR="00CF7943">
        <w:t>accountable</w:t>
      </w:r>
      <w:r w:rsidRPr="00B40DA4" w:rsidR="001C6769">
        <w:t xml:space="preserve"> person in the legislation </w:t>
      </w:r>
      <w:r w:rsidR="00613A7E">
        <w:t>are</w:t>
      </w:r>
      <w:r w:rsidRPr="00B40DA4" w:rsidR="001C6769">
        <w:t xml:space="preserve"> tight enough?</w:t>
      </w:r>
      <w:r w:rsidR="00730EF6">
        <w:t xml:space="preserve"> </w:t>
      </w:r>
      <w:r w:rsidRPr="00B40DA4" w:rsidR="001C6769">
        <w:t xml:space="preserve">If you do not think </w:t>
      </w:r>
      <w:r w:rsidR="00613A7E">
        <w:t>they are</w:t>
      </w:r>
      <w:r w:rsidRPr="00B40DA4" w:rsidR="001C6769">
        <w:t xml:space="preserve">, what should be </w:t>
      </w:r>
      <w:r w:rsidR="007D20AE">
        <w:t>spelled</w:t>
      </w:r>
      <w:r w:rsidRPr="00B40DA4" w:rsidR="001C6769">
        <w:t xml:space="preserve"> out in the legislation? </w:t>
      </w:r>
    </w:p>
    <w:p w:rsidR="00160911" w:rsidRPr="00B40DA4" w:rsidP="00160911">
      <w:pPr>
        <w:pStyle w:val="Answer"/>
      </w:pPr>
      <w:sdt>
        <w:sdtPr>
          <w:alias w:val="Witness"/>
          <w:id w:val="-273397174"/>
          <w:placeholder>
            <w:docPart w:val="DefaultPlaceholder_1082065158"/>
          </w:placeholder>
          <w:richText/>
        </w:sdtPr>
        <w:sdtContent>
          <w:r w:rsidRPr="00730EF6" w:rsidR="00730EF6">
            <w:rPr>
              <w:b/>
              <w:i/>
            </w:rPr>
            <w:t>Roy Wilsher:</w:t>
          </w:r>
          <w:r w:rsidRPr="00B40DA4">
            <w:rPr>
              <w:b/>
            </w:rPr>
            <w:t xml:space="preserve"> </w:t>
          </w:r>
        </w:sdtContent>
      </w:sdt>
      <w:r w:rsidRPr="00B40DA4" w:rsidR="00A56D7A">
        <w:t>As I alluded to, t</w:t>
      </w:r>
      <w:r w:rsidRPr="00B40DA4" w:rsidR="001C6769">
        <w:t>here is not quite the clarity that we would like at the moment</w:t>
      </w:r>
      <w:r w:rsidRPr="00B40DA4" w:rsidR="00A56D7A">
        <w:t xml:space="preserve">, </w:t>
      </w:r>
      <w:r w:rsidRPr="00B40DA4" w:rsidR="00CF7943">
        <w:t>particularly</w:t>
      </w:r>
      <w:r w:rsidRPr="00B40DA4" w:rsidR="00A56D7A">
        <w:t xml:space="preserve"> </w:t>
      </w:r>
      <w:r w:rsidRPr="00B40DA4" w:rsidR="00CF7943">
        <w:t>between</w:t>
      </w:r>
      <w:r w:rsidRPr="00B40DA4" w:rsidR="00A56D7A">
        <w:t xml:space="preserve"> </w:t>
      </w:r>
      <w:r w:rsidR="00CF7943">
        <w:t>t</w:t>
      </w:r>
      <w:r w:rsidRPr="00B40DA4" w:rsidR="00A56D7A">
        <w:t xml:space="preserve">he two different regimes of the </w:t>
      </w:r>
      <w:r w:rsidR="00AA2FBA">
        <w:t>fire safety order</w:t>
      </w:r>
      <w:r w:rsidRPr="00B40DA4" w:rsidR="00A56D7A">
        <w:t xml:space="preserve"> and a new building safety regulator</w:t>
      </w:r>
      <w:r w:rsidR="00CD4043">
        <w:t>,</w:t>
      </w:r>
      <w:r w:rsidRPr="00B40DA4" w:rsidR="00A56D7A">
        <w:t xml:space="preserve"> where you have responsible people</w:t>
      </w:r>
      <w:r w:rsidR="00CF7943">
        <w:t xml:space="preserve">, </w:t>
      </w:r>
      <w:r w:rsidRPr="00B40DA4" w:rsidR="00CF7943">
        <w:t>accountable</w:t>
      </w:r>
      <w:r w:rsidRPr="00B40DA4" w:rsidR="00A56D7A">
        <w:t xml:space="preserve"> </w:t>
      </w:r>
      <w:r w:rsidRPr="00B40DA4" w:rsidR="00CF7943">
        <w:t>people</w:t>
      </w:r>
      <w:r w:rsidRPr="00B40DA4" w:rsidR="00A56D7A">
        <w:t xml:space="preserve"> and building safety managers.</w:t>
      </w:r>
      <w:r w:rsidR="00730EF6">
        <w:t xml:space="preserve"> </w:t>
      </w:r>
      <w:r w:rsidRPr="00B40DA4" w:rsidR="00A56D7A">
        <w:t>You might have multiple of all of those.</w:t>
      </w:r>
      <w:r w:rsidR="00730EF6">
        <w:t xml:space="preserve"> </w:t>
      </w:r>
      <w:r w:rsidRPr="00B40DA4" w:rsidR="001C6769">
        <w:t xml:space="preserve">A bit </w:t>
      </w:r>
      <w:r w:rsidRPr="00B40DA4" w:rsidR="00CF7943">
        <w:t>more</w:t>
      </w:r>
      <w:r w:rsidRPr="00B40DA4" w:rsidR="001C6769">
        <w:t xml:space="preserve"> </w:t>
      </w:r>
      <w:r w:rsidRPr="00B40DA4" w:rsidR="00CD4043">
        <w:t>clarity</w:t>
      </w:r>
      <w:r w:rsidRPr="00B40DA4" w:rsidR="001C6769">
        <w:t xml:space="preserve"> </w:t>
      </w:r>
      <w:r w:rsidR="00CD4043">
        <w:t xml:space="preserve">of </w:t>
      </w:r>
      <w:r w:rsidRPr="00B40DA4" w:rsidR="001C6769">
        <w:t xml:space="preserve">where you can hold </w:t>
      </w:r>
      <w:r w:rsidRPr="00B40DA4" w:rsidR="00A56D7A">
        <w:t xml:space="preserve">an </w:t>
      </w:r>
      <w:r w:rsidRPr="00B40DA4" w:rsidR="00CF7943">
        <w:t>individual</w:t>
      </w:r>
      <w:r w:rsidRPr="00B40DA4" w:rsidR="00A56D7A">
        <w:t xml:space="preserve"> or a single </w:t>
      </w:r>
      <w:r w:rsidRPr="00B40DA4" w:rsidR="00CF7943">
        <w:t>corporation</w:t>
      </w:r>
      <w:r w:rsidRPr="00B40DA4" w:rsidR="00A56D7A">
        <w:t xml:space="preserve"> to </w:t>
      </w:r>
      <w:r w:rsidRPr="00B40DA4" w:rsidR="00CF7943">
        <w:t>account</w:t>
      </w:r>
      <w:r w:rsidRPr="00B40DA4" w:rsidR="00A56D7A">
        <w:t xml:space="preserve"> in the United Kingdom </w:t>
      </w:r>
      <w:r w:rsidRPr="00B40DA4" w:rsidR="001C6769">
        <w:t>would add benefit</w:t>
      </w:r>
      <w:r w:rsidR="00CD4043">
        <w:t>,</w:t>
      </w:r>
      <w:r w:rsidRPr="00B40DA4" w:rsidR="00361893">
        <w:t xml:space="preserve"> f</w:t>
      </w:r>
      <w:r w:rsidRPr="00B40DA4" w:rsidR="001C6769">
        <w:t>or that scrutiny</w:t>
      </w:r>
      <w:r w:rsidR="00CD4043">
        <w:t>,</w:t>
      </w:r>
      <w:r w:rsidRPr="00B40DA4" w:rsidR="001C6769">
        <w:t xml:space="preserve"> </w:t>
      </w:r>
      <w:r w:rsidRPr="00B40DA4" w:rsidR="00CF7943">
        <w:t>accountability</w:t>
      </w:r>
      <w:r w:rsidR="00730EF6">
        <w:t xml:space="preserve"> </w:t>
      </w:r>
      <w:r w:rsidRPr="00B40DA4" w:rsidR="00A56D7A">
        <w:t xml:space="preserve">and </w:t>
      </w:r>
      <w:r w:rsidRPr="00B40DA4" w:rsidR="001C6769">
        <w:t>really understanding</w:t>
      </w:r>
      <w:r w:rsidRPr="00B40DA4" w:rsidR="00A56D7A">
        <w:t xml:space="preserve"> who is responsible for the </w:t>
      </w:r>
      <w:r w:rsidR="00CF7943">
        <w:t>building</w:t>
      </w:r>
      <w:r w:rsidRPr="00B40DA4" w:rsidR="001C6769">
        <w:t>.</w:t>
      </w:r>
      <w:r w:rsidR="00730EF6">
        <w:t xml:space="preserve"> </w:t>
      </w:r>
      <w:r w:rsidRPr="00B40DA4" w:rsidR="001C6769">
        <w:t>It can take us months</w:t>
      </w:r>
      <w:r w:rsidR="00CD4043">
        <w:t>,</w:t>
      </w:r>
      <w:r w:rsidRPr="00B40DA4" w:rsidR="001C6769">
        <w:t xml:space="preserve"> sometimes</w:t>
      </w:r>
      <w:r w:rsidR="00CD4043">
        <w:t>,</w:t>
      </w:r>
      <w:r w:rsidRPr="00B40DA4" w:rsidR="00361893">
        <w:t xml:space="preserve"> to find the responsible person to deal with.</w:t>
      </w:r>
      <w:r w:rsidR="00730EF6">
        <w:t xml:space="preserve"> </w:t>
      </w:r>
    </w:p>
    <w:p w:rsidR="00642C16" w:rsidRPr="00B40DA4" w:rsidP="00361893">
      <w:pPr>
        <w:pStyle w:val="Answer"/>
      </w:pPr>
      <w:sdt>
        <w:sdtPr>
          <w:alias w:val="Witness"/>
          <w:id w:val="400113395"/>
          <w:placeholder>
            <w:docPart w:val="DefaultPlaceholder_1082065158"/>
          </w:placeholder>
          <w:richText/>
        </w:sdtPr>
        <w:sdtEndPr>
          <w:rPr>
            <w:b/>
            <w:i/>
          </w:rPr>
        </w:sdtEndPr>
        <w:sdtContent>
          <w:r w:rsidRPr="00730EF6" w:rsidR="00730EF6">
            <w:rPr>
              <w:b/>
              <w:i/>
            </w:rPr>
            <w:t>Sir Ken Knight:</w:t>
          </w:r>
        </w:sdtContent>
      </w:sdt>
      <w:r w:rsidR="00730EF6">
        <w:rPr>
          <w:b/>
        </w:rPr>
        <w:t xml:space="preserve"> </w:t>
      </w:r>
      <w:r w:rsidRPr="00B40DA4" w:rsidR="00361893">
        <w:t>I agree with everything Roy said</w:t>
      </w:r>
      <w:r w:rsidR="00CD4043">
        <w:t>,</w:t>
      </w:r>
      <w:r w:rsidRPr="00B40DA4" w:rsidR="00361893">
        <w:t xml:space="preserve"> not just in terms of the legal responsibility</w:t>
      </w:r>
      <w:r w:rsidR="00CD4043">
        <w:t>,</w:t>
      </w:r>
      <w:r w:rsidRPr="00B40DA4" w:rsidR="00361893">
        <w:t xml:space="preserve"> but it is really important </w:t>
      </w:r>
      <w:r w:rsidR="00CF7943">
        <w:t>for</w:t>
      </w:r>
      <w:r w:rsidRPr="00B40DA4" w:rsidR="00361893">
        <w:t xml:space="preserve"> the residents to know who is </w:t>
      </w:r>
      <w:r w:rsidRPr="00B40DA4" w:rsidR="00CF7943">
        <w:t>responsible</w:t>
      </w:r>
      <w:r w:rsidRPr="00B40DA4" w:rsidR="00361893">
        <w:t xml:space="preserve"> </w:t>
      </w:r>
      <w:r w:rsidR="00CD4043">
        <w:t>and whom</w:t>
      </w:r>
      <w:r w:rsidR="00CF7943">
        <w:t xml:space="preserve"> t</w:t>
      </w:r>
      <w:r w:rsidRPr="00B40DA4" w:rsidR="00361893">
        <w:t>hey should go to</w:t>
      </w:r>
      <w:r w:rsidR="00CD4043">
        <w:t>,</w:t>
      </w:r>
      <w:r w:rsidRPr="00B40DA4" w:rsidR="00361893">
        <w:t xml:space="preserve"> in the event th</w:t>
      </w:r>
      <w:r w:rsidR="00CF7943">
        <w:t>a</w:t>
      </w:r>
      <w:r w:rsidRPr="00B40DA4" w:rsidR="00361893">
        <w:t>t they have concerns or have a right to raise concerns.</w:t>
      </w:r>
      <w:r w:rsidR="00730EF6">
        <w:t xml:space="preserve"> </w:t>
      </w:r>
      <w:r w:rsidRPr="00B40DA4" w:rsidR="00361893">
        <w:t xml:space="preserve">That </w:t>
      </w:r>
      <w:r w:rsidRPr="00B40DA4" w:rsidR="00CF7943">
        <w:t>clarity</w:t>
      </w:r>
      <w:r w:rsidRPr="00B40DA4" w:rsidR="00361893">
        <w:t xml:space="preserve"> is vital to put in at this stage</w:t>
      </w:r>
      <w:r w:rsidR="00CD4043">
        <w:t>,</w:t>
      </w:r>
      <w:r w:rsidRPr="00B40DA4" w:rsidR="00361893">
        <w:t xml:space="preserve"> so that everyon</w:t>
      </w:r>
      <w:r w:rsidR="00CF7943">
        <w:t xml:space="preserve">e </w:t>
      </w:r>
      <w:r w:rsidRPr="00B40DA4" w:rsidR="00361893">
        <w:t xml:space="preserve">is concerned </w:t>
      </w:r>
      <w:r w:rsidR="00CD4043">
        <w:t xml:space="preserve">with </w:t>
      </w:r>
      <w:r w:rsidRPr="00B40DA4" w:rsidR="00361893">
        <w:t xml:space="preserve">not only what they are </w:t>
      </w:r>
      <w:r w:rsidRPr="00B40DA4" w:rsidR="00CF7943">
        <w:t>responsible</w:t>
      </w:r>
      <w:r w:rsidRPr="00B40DA4" w:rsidR="00361893">
        <w:t xml:space="preserve"> for in law</w:t>
      </w:r>
      <w:r w:rsidR="00CD4043">
        <w:t>,</w:t>
      </w:r>
      <w:r w:rsidRPr="00B40DA4" w:rsidR="00361893">
        <w:t xml:space="preserve"> and therefore what </w:t>
      </w:r>
      <w:r w:rsidRPr="00B40DA4" w:rsidR="00CF7943">
        <w:t>competencies</w:t>
      </w:r>
      <w:r w:rsidRPr="00B40DA4" w:rsidR="00361893">
        <w:t xml:space="preserve"> they need before they can undertake that role</w:t>
      </w:r>
      <w:r w:rsidR="00CD4043">
        <w:t>,</w:t>
      </w:r>
      <w:r w:rsidRPr="00B40DA4" w:rsidR="00361893">
        <w:t xml:space="preserve"> but who</w:t>
      </w:r>
      <w:r w:rsidR="00CD4043">
        <w:t>m</w:t>
      </w:r>
      <w:r w:rsidRPr="00B40DA4" w:rsidR="00361893">
        <w:t xml:space="preserve"> people should go to if they are concerned about safety.</w:t>
      </w:r>
      <w:r w:rsidR="00845438">
        <w:t xml:space="preserve"> </w:t>
      </w:r>
    </w:p>
    <w:p w:rsidR="00642C16" w:rsidRPr="00B40DA4" w:rsidP="00642C16">
      <w:pPr>
        <w:pStyle w:val="Answer"/>
      </w:pPr>
      <w:r w:rsidRPr="00B40DA4">
        <w:t xml:space="preserve">It </w:t>
      </w:r>
      <w:r w:rsidRPr="00B40DA4" w:rsidR="00361893">
        <w:t xml:space="preserve">is </w:t>
      </w:r>
      <w:r>
        <w:t xml:space="preserve">not </w:t>
      </w:r>
      <w:r w:rsidR="006A5A03">
        <w:t xml:space="preserve">just </w:t>
      </w:r>
      <w:r w:rsidRPr="00B40DA4" w:rsidR="00361893">
        <w:t>about who to see in court.</w:t>
      </w:r>
      <w:r w:rsidR="00730EF6">
        <w:t xml:space="preserve"> </w:t>
      </w:r>
      <w:r w:rsidRPr="00B40DA4">
        <w:t xml:space="preserve">Residents </w:t>
      </w:r>
      <w:r w:rsidRPr="00B40DA4" w:rsidR="00361893">
        <w:t>quite realistically need to know</w:t>
      </w:r>
      <w:r>
        <w:t>,</w:t>
      </w:r>
      <w:r w:rsidRPr="00B40DA4" w:rsidR="00361893">
        <w:t xml:space="preserve"> with some clarity</w:t>
      </w:r>
      <w:r>
        <w:t>,</w:t>
      </w:r>
      <w:r w:rsidRPr="00B40DA4" w:rsidR="00361893">
        <w:t xml:space="preserve"> </w:t>
      </w:r>
      <w:r>
        <w:t>whom they can</w:t>
      </w:r>
      <w:r w:rsidRPr="00B40DA4" w:rsidR="00361893">
        <w:t xml:space="preserve"> go </w:t>
      </w:r>
      <w:r>
        <w:t xml:space="preserve">to </w:t>
      </w:r>
      <w:r w:rsidRPr="00B40DA4" w:rsidR="00361893">
        <w:t xml:space="preserve">if they have a concern about the </w:t>
      </w:r>
      <w:r w:rsidRPr="00B40DA4" w:rsidR="00CF7943">
        <w:t>environment</w:t>
      </w:r>
      <w:r w:rsidRPr="00B40DA4" w:rsidR="00361893">
        <w:t xml:space="preserve"> in which they live.</w:t>
      </w:r>
      <w:r w:rsidR="00845438">
        <w:t xml:space="preserve"> </w:t>
      </w:r>
    </w:p>
    <w:p w:rsidR="00642C16" w:rsidRPr="00B40DA4" w:rsidP="00642C16">
      <w:pPr>
        <w:pStyle w:val="Question"/>
      </w:pPr>
      <w:sdt>
        <w:sdtPr>
          <w:alias w:val="Member"/>
          <w:tag w:val="&lt;Member mnisId='4005' dodsId='37675'&gt;"/>
          <w:id w:val="502632706"/>
          <w:placeholder>
            <w:docPart w:val="DefaultPlaceholder_1082065158"/>
          </w:placeholder>
          <w:richText/>
        </w:sdtPr>
        <w:sdtContent>
          <w:r w:rsidRPr="00B40DA4">
            <w:rPr>
              <w:b/>
            </w:rPr>
            <w:t>Bob Blackman:</w:t>
          </w:r>
        </w:sdtContent>
      </w:sdt>
      <w:r w:rsidRPr="00B40DA4">
        <w:t xml:space="preserve"> We would probably be of the same mind.</w:t>
      </w:r>
      <w:r w:rsidR="00730EF6">
        <w:t xml:space="preserve"> </w:t>
      </w:r>
      <w:r w:rsidRPr="00B40DA4" w:rsidR="00361893">
        <w:t xml:space="preserve">Do you think the sanctions that are on the </w:t>
      </w:r>
      <w:r w:rsidRPr="00B40DA4" w:rsidR="00CF7943">
        <w:t>accountable</w:t>
      </w:r>
      <w:r w:rsidRPr="00B40DA4" w:rsidR="00361893">
        <w:t xml:space="preserve"> person are appropriate?</w:t>
      </w:r>
      <w:r w:rsidR="00730EF6">
        <w:t xml:space="preserve"> </w:t>
      </w:r>
    </w:p>
    <w:p w:rsidR="000D2986" w:rsidRPr="00B40DA4" w:rsidP="00642C16">
      <w:pPr>
        <w:pStyle w:val="Answer"/>
      </w:pPr>
      <w:sdt>
        <w:sdtPr>
          <w:alias w:val="Witness"/>
          <w:id w:val="1856220061"/>
          <w:placeholder>
            <w:docPart w:val="DefaultPlaceholder_1082065158"/>
          </w:placeholder>
          <w:richText/>
        </w:sdtPr>
        <w:sdtContent>
          <w:r w:rsidRPr="00730EF6" w:rsidR="00730EF6">
            <w:rPr>
              <w:b/>
              <w:i/>
            </w:rPr>
            <w:t>Sir Ken Knight:</w:t>
          </w:r>
          <w:r w:rsidRPr="00B40DA4" w:rsidR="00642C16">
            <w:rPr>
              <w:b/>
            </w:rPr>
            <w:t xml:space="preserve"> </w:t>
          </w:r>
        </w:sdtContent>
      </w:sdt>
      <w:r w:rsidRPr="00B40DA4">
        <w:t>I am not sure that I am au fait with the full sanctions at the moment.</w:t>
      </w:r>
      <w:r w:rsidR="00730EF6">
        <w:t xml:space="preserve"> </w:t>
      </w:r>
      <w:r w:rsidRPr="00B40DA4" w:rsidR="00361893">
        <w:t>Sanctions do need to be in place to be real.</w:t>
      </w:r>
      <w:r w:rsidR="00730EF6">
        <w:t xml:space="preserve"> </w:t>
      </w:r>
      <w:r w:rsidRPr="00B40DA4" w:rsidR="00CD4043">
        <w:t xml:space="preserve">Post </w:t>
      </w:r>
      <w:r w:rsidRPr="00B40DA4" w:rsidR="00361893">
        <w:t>Grenfell</w:t>
      </w:r>
      <w:r w:rsidR="00CD4043">
        <w:t>,</w:t>
      </w:r>
      <w:r w:rsidRPr="00B40DA4" w:rsidR="00361893">
        <w:t xml:space="preserve"> no one </w:t>
      </w:r>
      <w:r w:rsidR="00CD4043">
        <w:t>is</w:t>
      </w:r>
      <w:r w:rsidRPr="00B40DA4" w:rsidR="00EE0603">
        <w:t xml:space="preserve"> taking real </w:t>
      </w:r>
      <w:r w:rsidR="00812387">
        <w:t>responsibility</w:t>
      </w:r>
      <w:r w:rsidRPr="00B40DA4" w:rsidR="00EE0603">
        <w:t>.</w:t>
      </w:r>
      <w:r w:rsidR="00730EF6">
        <w:t xml:space="preserve"> </w:t>
      </w:r>
      <w:r w:rsidRPr="00B40DA4" w:rsidR="00361893">
        <w:t xml:space="preserve">I am not </w:t>
      </w:r>
      <w:r w:rsidR="00CD4043">
        <w:t>sure</w:t>
      </w:r>
      <w:r w:rsidRPr="00B40DA4" w:rsidR="00361893">
        <w:t xml:space="preserve"> I can answer the </w:t>
      </w:r>
      <w:r w:rsidRPr="00B40DA4" w:rsidR="00CF7943">
        <w:t>sanctions</w:t>
      </w:r>
      <w:r w:rsidRPr="00B40DA4" w:rsidR="00361893">
        <w:t xml:space="preserve"> poi</w:t>
      </w:r>
      <w:r w:rsidRPr="00B40DA4" w:rsidR="00EE0603">
        <w:t>nt as to whether they are right or not.</w:t>
      </w:r>
      <w:r w:rsidR="00730EF6">
        <w:t xml:space="preserve"> </w:t>
      </w:r>
    </w:p>
    <w:p w:rsidR="00642C16" w:rsidRPr="00B40DA4" w:rsidP="000D2986">
      <w:pPr>
        <w:pStyle w:val="Question"/>
      </w:pPr>
      <w:sdt>
        <w:sdtPr>
          <w:alias w:val="Member"/>
          <w:tag w:val="&lt;Member mnisId='4005' dodsId='37675'&gt;"/>
          <w:id w:val="-1719506621"/>
          <w:placeholder>
            <w:docPart w:val="DefaultPlaceholder_1082065158"/>
          </w:placeholder>
          <w:richText/>
        </w:sdtPr>
        <w:sdtContent>
          <w:r w:rsidRPr="00B40DA4" w:rsidR="000D2986">
            <w:rPr>
              <w:b/>
            </w:rPr>
            <w:t>Bob Blackman:</w:t>
          </w:r>
        </w:sdtContent>
      </w:sdt>
      <w:r w:rsidRPr="00B40DA4" w:rsidR="000D2986">
        <w:t xml:space="preserve"> </w:t>
      </w:r>
      <w:r w:rsidRPr="00B40DA4" w:rsidR="00EE0603">
        <w:t>I find it very difficult to understand how attractive it will be for someone to take on this role</w:t>
      </w:r>
      <w:r w:rsidR="00CD4043">
        <w:t>.</w:t>
      </w:r>
      <w:r w:rsidRPr="00B40DA4" w:rsidR="00EE0603">
        <w:t xml:space="preserve"> </w:t>
      </w:r>
      <w:r w:rsidRPr="00B40DA4" w:rsidR="00CD4043">
        <w:t xml:space="preserve">It </w:t>
      </w:r>
      <w:r w:rsidRPr="00B40DA4" w:rsidR="00EE0603">
        <w:t>is a huge responsibility and, at the moment, as far as we can see</w:t>
      </w:r>
      <w:r w:rsidR="00CD4043">
        <w:t>,</w:t>
      </w:r>
      <w:r w:rsidRPr="00B40DA4" w:rsidR="00EE0603">
        <w:t xml:space="preserve"> there are no such people taking on this role in the UK.</w:t>
      </w:r>
      <w:r w:rsidR="00730EF6">
        <w:t xml:space="preserve"> </w:t>
      </w:r>
      <w:r w:rsidRPr="00B40DA4" w:rsidR="00EE0603">
        <w:t xml:space="preserve">I think we need it, but how can we make it attractive for someone to take it on? </w:t>
      </w:r>
    </w:p>
    <w:p w:rsidR="00A62A8D" w:rsidRPr="00B40DA4" w:rsidP="000D2986">
      <w:pPr>
        <w:pStyle w:val="Answer"/>
      </w:pPr>
      <w:sdt>
        <w:sdtPr>
          <w:alias w:val="Witness"/>
          <w:id w:val="818695310"/>
          <w:placeholder>
            <w:docPart w:val="DefaultPlaceholder_1082065158"/>
          </w:placeholder>
          <w:richText/>
        </w:sdtPr>
        <w:sdtContent>
          <w:r w:rsidRPr="00730EF6" w:rsidR="00730EF6">
            <w:rPr>
              <w:b/>
              <w:i/>
            </w:rPr>
            <w:t>Sir Ken Knight:</w:t>
          </w:r>
          <w:r w:rsidRPr="00B40DA4" w:rsidR="000D2986">
            <w:rPr>
              <w:b/>
            </w:rPr>
            <w:t xml:space="preserve"> </w:t>
          </w:r>
        </w:sdtContent>
      </w:sdt>
      <w:r w:rsidRPr="00B40DA4" w:rsidR="00EE0603">
        <w:t>I am also not entirely sure</w:t>
      </w:r>
      <w:r w:rsidR="00812387">
        <w:t>, i</w:t>
      </w:r>
      <w:r w:rsidRPr="00B40DA4" w:rsidR="00EE0603">
        <w:t>f there is a responsible person for today and tomorrow</w:t>
      </w:r>
      <w:r w:rsidR="00CD4043">
        <w:t>,</w:t>
      </w:r>
      <w:r w:rsidRPr="00B40DA4" w:rsidR="00EE0603">
        <w:t xml:space="preserve"> for five years, </w:t>
      </w:r>
      <w:r w:rsidR="00812387">
        <w:t>whether</w:t>
      </w:r>
      <w:r w:rsidRPr="00B40DA4" w:rsidR="00EE0603">
        <w:t xml:space="preserve"> they </w:t>
      </w:r>
      <w:r w:rsidR="00812387">
        <w:t>are</w:t>
      </w:r>
      <w:r w:rsidRPr="00B40DA4" w:rsidR="00EE0603">
        <w:t xml:space="preserve"> responsible</w:t>
      </w:r>
      <w:r w:rsidR="00812387">
        <w:t xml:space="preserve"> for life</w:t>
      </w:r>
      <w:r w:rsidRPr="00B40DA4" w:rsidR="00EE0603">
        <w:t xml:space="preserve"> for that period and</w:t>
      </w:r>
      <w:r w:rsidR="00CD4043">
        <w:t>,</w:t>
      </w:r>
      <w:r w:rsidRPr="00B40DA4" w:rsidR="00EE0603">
        <w:t xml:space="preserve"> therefore</w:t>
      </w:r>
      <w:r w:rsidR="00812387">
        <w:t>,</w:t>
      </w:r>
      <w:r w:rsidRPr="00B40DA4" w:rsidR="00EE0603">
        <w:t xml:space="preserve"> as the</w:t>
      </w:r>
      <w:r w:rsidR="00CD4043">
        <w:t>y</w:t>
      </w:r>
      <w:r w:rsidRPr="00B40DA4" w:rsidR="00EE0603">
        <w:t xml:space="preserve"> move on to other roles and other jobs, </w:t>
      </w:r>
      <w:r w:rsidR="00CD4043">
        <w:t xml:space="preserve">whether </w:t>
      </w:r>
      <w:r w:rsidRPr="00B40DA4" w:rsidR="00EE0603">
        <w:t xml:space="preserve">they still hold that </w:t>
      </w:r>
      <w:r w:rsidRPr="00B40DA4" w:rsidR="00812387">
        <w:t>responsibility</w:t>
      </w:r>
      <w:r w:rsidRPr="00B40DA4" w:rsidR="00EE0603">
        <w:t xml:space="preserve"> for </w:t>
      </w:r>
      <w:r w:rsidR="00812387">
        <w:t>the</w:t>
      </w:r>
      <w:r w:rsidRPr="00B40DA4" w:rsidR="00EE0603">
        <w:t xml:space="preserve"> five years </w:t>
      </w:r>
      <w:r w:rsidR="00CD4043">
        <w:t xml:space="preserve">that </w:t>
      </w:r>
      <w:r w:rsidRPr="00B40DA4" w:rsidR="00EE0603">
        <w:t xml:space="preserve">they </w:t>
      </w:r>
      <w:r w:rsidR="00D01AE2">
        <w:t>a</w:t>
      </w:r>
      <w:r w:rsidRPr="00B40DA4" w:rsidR="00EE0603">
        <w:t>re that person in law</w:t>
      </w:r>
      <w:r w:rsidR="00812387">
        <w:t>.</w:t>
      </w:r>
      <w:r w:rsidR="00730EF6">
        <w:t xml:space="preserve"> </w:t>
      </w:r>
      <w:r w:rsidRPr="00B40DA4" w:rsidR="00EE0603">
        <w:t>I am not sure whether that is right or works</w:t>
      </w:r>
      <w:r w:rsidR="00D01AE2">
        <w:t>,</w:t>
      </w:r>
      <w:r w:rsidRPr="00B40DA4" w:rsidR="00EE0603">
        <w:t xml:space="preserve"> or </w:t>
      </w:r>
      <w:r w:rsidRPr="00B40DA4" w:rsidR="00812387">
        <w:t>whether</w:t>
      </w:r>
      <w:r w:rsidRPr="00B40DA4" w:rsidR="00EE0603">
        <w:t xml:space="preserve"> that is the intention.</w:t>
      </w:r>
      <w:r w:rsidR="00730EF6">
        <w:t xml:space="preserve"> </w:t>
      </w:r>
    </w:p>
    <w:p w:rsidR="00EE0603" w:rsidRPr="00B40DA4" w:rsidP="00A62A8D">
      <w:pPr>
        <w:pStyle w:val="Answer"/>
      </w:pPr>
      <w:sdt>
        <w:sdtPr>
          <w:alias w:val="Witness"/>
          <w:id w:val="1668053225"/>
          <w:placeholder>
            <w:docPart w:val="DefaultPlaceholder_1082065158"/>
          </w:placeholder>
          <w:richText/>
        </w:sdtPr>
        <w:sdtEndPr>
          <w:rPr>
            <w:b/>
            <w:i/>
          </w:rPr>
        </w:sdtEndPr>
        <w:sdtContent>
          <w:r w:rsidRPr="00730EF6" w:rsidR="00730EF6">
            <w:rPr>
              <w:b/>
              <w:i/>
            </w:rPr>
            <w:t>Roy Wilsher:</w:t>
          </w:r>
        </w:sdtContent>
      </w:sdt>
      <w:r w:rsidR="00730EF6">
        <w:rPr>
          <w:b/>
        </w:rPr>
        <w:t xml:space="preserve"> </w:t>
      </w:r>
      <w:r w:rsidRPr="00B40DA4">
        <w:t>Higher sanctions, as indicated, we welcome.</w:t>
      </w:r>
      <w:r w:rsidR="00730EF6">
        <w:t xml:space="preserve"> </w:t>
      </w:r>
      <w:r w:rsidRPr="00B40DA4">
        <w:t xml:space="preserve">We also welcome the </w:t>
      </w:r>
      <w:r w:rsidRPr="00B40DA4" w:rsidR="00812387">
        <w:t>extension</w:t>
      </w:r>
      <w:r w:rsidRPr="00B40DA4">
        <w:t xml:space="preserve"> of </w:t>
      </w:r>
      <w:r w:rsidRPr="00B40DA4" w:rsidR="00812387">
        <w:t>statutory</w:t>
      </w:r>
      <w:r w:rsidRPr="00B40DA4">
        <w:t xml:space="preserve"> </w:t>
      </w:r>
      <w:r w:rsidR="00812387">
        <w:t>time</w:t>
      </w:r>
      <w:r w:rsidRPr="00B40DA4">
        <w:t xml:space="preserve"> </w:t>
      </w:r>
      <w:r w:rsidR="008B2426">
        <w:t>in</w:t>
      </w:r>
      <w:r w:rsidRPr="00B40DA4">
        <w:t xml:space="preserve"> the </w:t>
      </w:r>
      <w:r w:rsidRPr="00B40DA4" w:rsidR="00812387">
        <w:t>Building</w:t>
      </w:r>
      <w:r w:rsidRPr="00B40DA4">
        <w:t xml:space="preserve"> Act from two to 10 years for </w:t>
      </w:r>
      <w:r w:rsidR="00D01AE2">
        <w:t>re</w:t>
      </w:r>
      <w:r w:rsidRPr="00B40DA4">
        <w:t>mediation</w:t>
      </w:r>
      <w:r w:rsidR="00812387">
        <w:t>.</w:t>
      </w:r>
      <w:r w:rsidR="00730EF6">
        <w:t xml:space="preserve"> </w:t>
      </w:r>
      <w:r w:rsidR="00812387">
        <w:t>T</w:t>
      </w:r>
      <w:r w:rsidRPr="00B40DA4">
        <w:t xml:space="preserve">hose two </w:t>
      </w:r>
      <w:r w:rsidR="00812387">
        <w:t xml:space="preserve">are </w:t>
      </w:r>
      <w:r w:rsidRPr="00B40DA4">
        <w:t xml:space="preserve">linked </w:t>
      </w:r>
      <w:r w:rsidRPr="00B40DA4" w:rsidR="00812387">
        <w:t>together</w:t>
      </w:r>
      <w:r w:rsidRPr="00B40DA4">
        <w:t>.</w:t>
      </w:r>
      <w:r w:rsidR="00845438">
        <w:t xml:space="preserve"> </w:t>
      </w:r>
      <w:r w:rsidRPr="00B40DA4">
        <w:t xml:space="preserve">On the other side, it might not sound attractive but, if we get to the stage where we are building and </w:t>
      </w:r>
      <w:r w:rsidRPr="00B40DA4" w:rsidR="00812387">
        <w:t>maintain</w:t>
      </w:r>
      <w:r w:rsidR="00812387">
        <w:t>ing</w:t>
      </w:r>
      <w:r w:rsidRPr="00B40DA4">
        <w:t xml:space="preserve"> </w:t>
      </w:r>
      <w:r w:rsidRPr="00B40DA4" w:rsidR="00812387">
        <w:t>buildings</w:t>
      </w:r>
      <w:r w:rsidRPr="00B40DA4">
        <w:t xml:space="preserve"> properly, we are not really looking at the risks that we had with Grenfell</w:t>
      </w:r>
      <w:r w:rsidR="00D01AE2">
        <w:t>,</w:t>
      </w:r>
      <w:r w:rsidRPr="00B40DA4">
        <w:t xml:space="preserve"> where you </w:t>
      </w:r>
      <w:r w:rsidR="00D01AE2">
        <w:t>had</w:t>
      </w:r>
      <w:r w:rsidRPr="00B40DA4">
        <w:t xml:space="preserve"> non-compliant </w:t>
      </w:r>
      <w:r w:rsidRPr="00B40DA4" w:rsidR="00812387">
        <w:t>cladding</w:t>
      </w:r>
      <w:r w:rsidRPr="00B40DA4">
        <w:t xml:space="preserve"> systems on the outside of buildings. Things will be built properly</w:t>
      </w:r>
      <w:r w:rsidR="00D01AE2">
        <w:t>,</w:t>
      </w:r>
      <w:r w:rsidRPr="00B40DA4">
        <w:t xml:space="preserve"> with </w:t>
      </w:r>
      <w:r w:rsidR="00812387">
        <w:t>the</w:t>
      </w:r>
      <w:r w:rsidR="00D01AE2">
        <w:t xml:space="preserve"> cladding ban, </w:t>
      </w:r>
      <w:r w:rsidRPr="00B40DA4">
        <w:t xml:space="preserve">the architect’s </w:t>
      </w:r>
      <w:r w:rsidR="00812387">
        <w:t>competence</w:t>
      </w:r>
      <w:r w:rsidRPr="00B40DA4">
        <w:t xml:space="preserve"> and everything else.</w:t>
      </w:r>
      <w:r w:rsidR="00730EF6">
        <w:t xml:space="preserve"> </w:t>
      </w:r>
      <w:r w:rsidR="00812387">
        <w:t>It</w:t>
      </w:r>
      <w:r w:rsidRPr="00B40DA4">
        <w:t xml:space="preserve"> </w:t>
      </w:r>
      <w:r w:rsidRPr="00B40DA4">
        <w:t>probably feels quite onerous</w:t>
      </w:r>
      <w:r w:rsidR="00D01AE2">
        <w:t>,</w:t>
      </w:r>
      <w:r w:rsidRPr="00B40DA4">
        <w:t xml:space="preserve"> but I do not think it would be quite as onerous as we fe</w:t>
      </w:r>
      <w:r w:rsidR="00812387">
        <w:t>e</w:t>
      </w:r>
      <w:r w:rsidRPr="00B40DA4">
        <w:t>l.</w:t>
      </w:r>
      <w:r w:rsidR="00730EF6">
        <w:t xml:space="preserve"> </w:t>
      </w:r>
    </w:p>
    <w:p w:rsidR="00456765" w:rsidRPr="00B40DA4" w:rsidP="00A62A8D">
      <w:pPr>
        <w:pStyle w:val="Answer"/>
      </w:pPr>
      <w:r w:rsidRPr="00B40DA4">
        <w:t xml:space="preserve">I was a </w:t>
      </w:r>
      <w:r w:rsidRPr="00B40DA4" w:rsidR="00D01AE2">
        <w:t>chief fire officer</w:t>
      </w:r>
      <w:r w:rsidRPr="00B40DA4">
        <w:t>, as was Ken.</w:t>
      </w:r>
      <w:r w:rsidR="00730EF6">
        <w:t xml:space="preserve"> </w:t>
      </w:r>
      <w:r w:rsidRPr="00B40DA4">
        <w:t xml:space="preserve">We were </w:t>
      </w:r>
      <w:r w:rsidRPr="00B40DA4" w:rsidR="00812387">
        <w:t>responsible</w:t>
      </w:r>
      <w:r w:rsidRPr="00B40DA4">
        <w:t xml:space="preserve"> for the health and safety of all our staff who went into burning </w:t>
      </w:r>
      <w:r w:rsidRPr="00B40DA4" w:rsidR="00812387">
        <w:t>buildings</w:t>
      </w:r>
      <w:r w:rsidRPr="00B40DA4">
        <w:t>.</w:t>
      </w:r>
      <w:r w:rsidR="00730EF6">
        <w:t xml:space="preserve"> </w:t>
      </w:r>
      <w:r w:rsidR="00D01AE2">
        <w:t xml:space="preserve">It is </w:t>
      </w:r>
      <w:r w:rsidRPr="00B40DA4" w:rsidR="00D01AE2">
        <w:t xml:space="preserve">very </w:t>
      </w:r>
      <w:r w:rsidRPr="00B40DA4">
        <w:t>dangerous.</w:t>
      </w:r>
      <w:r w:rsidR="00730EF6">
        <w:t xml:space="preserve"> </w:t>
      </w:r>
      <w:r w:rsidRPr="00B40DA4">
        <w:t xml:space="preserve">People do take on </w:t>
      </w:r>
      <w:r w:rsidRPr="00B40DA4" w:rsidR="00812387">
        <w:t>responsibility</w:t>
      </w:r>
      <w:r w:rsidRPr="00B40DA4">
        <w:t xml:space="preserve"> for other people’s lives</w:t>
      </w:r>
      <w:r w:rsidR="00D01AE2">
        <w:t>,</w:t>
      </w:r>
      <w:r w:rsidRPr="00B40DA4">
        <w:t xml:space="preserve"> so I do not think, if we get the new regime right, it will be as unattractive as it might seem.</w:t>
      </w:r>
      <w:r w:rsidR="00730EF6">
        <w:t xml:space="preserve"> </w:t>
      </w:r>
    </w:p>
    <w:p w:rsidR="00A62A8D" w:rsidRPr="00B40DA4" w:rsidP="00EE0603">
      <w:pPr>
        <w:pStyle w:val="Question"/>
      </w:pPr>
      <w:sdt>
        <w:sdtPr>
          <w:alias w:val="Member"/>
          <w:tag w:val="&lt;Member mnisId='4005' dodsId='37675'&gt;"/>
          <w:id w:val="806980641"/>
          <w:placeholder>
            <w:docPart w:val="DefaultPlaceholder_1082065158"/>
          </w:placeholder>
          <w:richText/>
        </w:sdtPr>
        <w:sdtContent>
          <w:r w:rsidRPr="00B40DA4" w:rsidR="00456765">
            <w:rPr>
              <w:b/>
            </w:rPr>
            <w:t>Bob Blackman:</w:t>
          </w:r>
        </w:sdtContent>
      </w:sdt>
      <w:r w:rsidRPr="00B40DA4" w:rsidR="00456765">
        <w:t xml:space="preserve"> </w:t>
      </w:r>
      <w:r w:rsidRPr="00B40DA4" w:rsidR="00EE0603">
        <w:t xml:space="preserve">Do you think companies will find it difficult to get board directors </w:t>
      </w:r>
      <w:r w:rsidRPr="00B40DA4" w:rsidR="0035488D">
        <w:t xml:space="preserve">to be co-opted, given that there is the </w:t>
      </w:r>
      <w:r w:rsidRPr="00B40DA4" w:rsidR="00812387">
        <w:t>potential</w:t>
      </w:r>
      <w:r w:rsidRPr="00B40DA4" w:rsidR="0035488D">
        <w:t xml:space="preserve"> for </w:t>
      </w:r>
      <w:r w:rsidRPr="00B40DA4" w:rsidR="00812387">
        <w:t>individual</w:t>
      </w:r>
      <w:r w:rsidRPr="00B40DA4" w:rsidR="0035488D">
        <w:t xml:space="preserve"> criminal liability proposed under the </w:t>
      </w:r>
      <w:r w:rsidRPr="00B40DA4" w:rsidR="00812387">
        <w:t>legislation</w:t>
      </w:r>
      <w:r w:rsidR="002D4808">
        <w:t>,</w:t>
      </w:r>
      <w:r w:rsidRPr="00B40DA4" w:rsidR="0035488D">
        <w:t xml:space="preserve"> </w:t>
      </w:r>
      <w:r w:rsidRPr="00B40DA4" w:rsidR="00EE0603">
        <w:t>which might make directors think very carefully before they are willing to take this on?</w:t>
      </w:r>
      <w:r w:rsidR="00730EF6">
        <w:t xml:space="preserve"> </w:t>
      </w:r>
    </w:p>
    <w:p w:rsidR="00456765" w:rsidRPr="00B40DA4" w:rsidP="00456765">
      <w:pPr>
        <w:pStyle w:val="Answer"/>
      </w:pPr>
      <w:sdt>
        <w:sdtPr>
          <w:alias w:val="Witness"/>
          <w:id w:val="1738589997"/>
          <w:placeholder>
            <w:docPart w:val="DefaultPlaceholder_1082065158"/>
          </w:placeholder>
          <w:richText/>
        </w:sdtPr>
        <w:sdtContent>
          <w:r w:rsidRPr="00730EF6" w:rsidR="00730EF6">
            <w:rPr>
              <w:b/>
              <w:i/>
            </w:rPr>
            <w:t>Roy Wilsher:</w:t>
          </w:r>
          <w:r w:rsidRPr="00B40DA4">
            <w:rPr>
              <w:b/>
            </w:rPr>
            <w:t xml:space="preserve"> </w:t>
          </w:r>
        </w:sdtContent>
      </w:sdt>
      <w:r w:rsidRPr="00B40DA4">
        <w:t>Directors will think carefully, as you would when taking on any position</w:t>
      </w:r>
      <w:r w:rsidRPr="00B40DA4" w:rsidR="0035488D">
        <w:t xml:space="preserve">, </w:t>
      </w:r>
      <w:r w:rsidRPr="00B40DA4" w:rsidR="00812387">
        <w:t>especially</w:t>
      </w:r>
      <w:r w:rsidRPr="00B40DA4" w:rsidR="0035488D">
        <w:t xml:space="preserve"> since the corporate manslaughter legislation and regs.</w:t>
      </w:r>
      <w:r w:rsidR="00730EF6">
        <w:t xml:space="preserve"> </w:t>
      </w:r>
      <w:r w:rsidRPr="00B40DA4" w:rsidR="002D4808">
        <w:t xml:space="preserve">People </w:t>
      </w:r>
      <w:r w:rsidRPr="00B40DA4" w:rsidR="0035488D">
        <w:t xml:space="preserve">taking on that level of responsibility </w:t>
      </w:r>
      <w:r w:rsidRPr="00B40DA4" w:rsidR="002D4808">
        <w:t xml:space="preserve">already </w:t>
      </w:r>
      <w:r w:rsidRPr="00B40DA4" w:rsidR="0035488D">
        <w:t xml:space="preserve">have </w:t>
      </w:r>
      <w:r w:rsidRPr="00B40DA4" w:rsidR="00812387">
        <w:t>responsibility</w:t>
      </w:r>
      <w:r w:rsidRPr="00B40DA4" w:rsidR="0035488D">
        <w:t xml:space="preserve"> for lives. </w:t>
      </w:r>
      <w:r w:rsidR="002D4808">
        <w:t xml:space="preserve">I think </w:t>
      </w:r>
      <w:r w:rsidRPr="00B40DA4" w:rsidR="002D4808">
        <w:t xml:space="preserve">people </w:t>
      </w:r>
      <w:r w:rsidRPr="00B40DA4" w:rsidR="00ED7380">
        <w:t>would shy away from the unremediated ACM</w:t>
      </w:r>
      <w:r w:rsidRPr="00B40DA4" w:rsidR="0035488D">
        <w:t>-</w:t>
      </w:r>
      <w:r w:rsidRPr="00B40DA4" w:rsidR="00ED7380">
        <w:t>clad buildings but</w:t>
      </w:r>
      <w:r w:rsidRPr="00B40DA4" w:rsidR="0035488D">
        <w:t>,</w:t>
      </w:r>
      <w:r w:rsidRPr="00B40DA4" w:rsidR="00ED7380">
        <w:t xml:space="preserve"> moving to the future with a better regime</w:t>
      </w:r>
      <w:r w:rsidRPr="00B40DA4" w:rsidR="0035488D">
        <w:t>,</w:t>
      </w:r>
      <w:r w:rsidRPr="00B40DA4" w:rsidR="00ED7380">
        <w:t xml:space="preserve"> you </w:t>
      </w:r>
      <w:r w:rsidRPr="00B40DA4" w:rsidR="0035488D">
        <w:t>will</w:t>
      </w:r>
      <w:r w:rsidRPr="00B40DA4" w:rsidR="00ED7380">
        <w:t xml:space="preserve"> get people </w:t>
      </w:r>
      <w:r w:rsidRPr="00B40DA4" w:rsidR="0035488D">
        <w:t>to take up</w:t>
      </w:r>
      <w:r w:rsidRPr="00B40DA4" w:rsidR="00ED7380">
        <w:t xml:space="preserve"> that responsibility.</w:t>
      </w:r>
      <w:r w:rsidR="002D4808">
        <w:t xml:space="preserve"> </w:t>
      </w:r>
    </w:p>
    <w:p w:rsidR="00ED7380" w:rsidRPr="00B40DA4" w:rsidP="00ED7380">
      <w:pPr>
        <w:pStyle w:val="Answer"/>
      </w:pPr>
      <w:sdt>
        <w:sdtPr>
          <w:alias w:val="Witness"/>
          <w:id w:val="-828894779"/>
          <w:placeholder>
            <w:docPart w:val="DefaultPlaceholder_1082065158"/>
          </w:placeholder>
          <w:richText/>
        </w:sdtPr>
        <w:sdtContent>
          <w:r w:rsidRPr="00730EF6" w:rsidR="00730EF6">
            <w:rPr>
              <w:b/>
              <w:i/>
            </w:rPr>
            <w:t>Sir Ken Knight:</w:t>
          </w:r>
          <w:r w:rsidRPr="00B40DA4">
            <w:rPr>
              <w:b/>
            </w:rPr>
            <w:t xml:space="preserve"> </w:t>
          </w:r>
        </w:sdtContent>
      </w:sdt>
      <w:r w:rsidRPr="00B40DA4" w:rsidR="0035488D">
        <w:t>Yes, I agree with that.</w:t>
      </w:r>
      <w:r w:rsidR="00730EF6">
        <w:t xml:space="preserve"> </w:t>
      </w:r>
    </w:p>
    <w:p w:rsidR="00ED7380" w:rsidRPr="00B40DA4" w:rsidP="00ED7380">
      <w:pPr>
        <w:pStyle w:val="Question"/>
      </w:pPr>
      <w:sdt>
        <w:sdtPr>
          <w:alias w:val="Member"/>
          <w:tag w:val="&lt;Member mnisId='4005' dodsId='37675'&gt;"/>
          <w:id w:val="449744776"/>
          <w:placeholder>
            <w:docPart w:val="DefaultPlaceholder_1082065158"/>
          </w:placeholder>
          <w:richText/>
        </w:sdtPr>
        <w:sdtContent>
          <w:r w:rsidRPr="00B40DA4">
            <w:rPr>
              <w:b/>
            </w:rPr>
            <w:t>Bob Blackman:</w:t>
          </w:r>
        </w:sdtContent>
      </w:sdt>
      <w:r w:rsidRPr="00B40DA4">
        <w:t xml:space="preserve"> </w:t>
      </w:r>
      <w:r w:rsidR="002D4808">
        <w:t xml:space="preserve">I want to look at two other points. </w:t>
      </w:r>
      <w:r w:rsidR="00812387">
        <w:t xml:space="preserve">The </w:t>
      </w:r>
      <w:r w:rsidRPr="00B40DA4" w:rsidR="00383CF4">
        <w:t xml:space="preserve">accountable person has to </w:t>
      </w:r>
      <w:r w:rsidRPr="00B40DA4" w:rsidR="00812387">
        <w:t>appoint</w:t>
      </w:r>
      <w:r w:rsidRPr="00B40DA4" w:rsidR="00383CF4">
        <w:t xml:space="preserve"> a building safety manager.</w:t>
      </w:r>
      <w:r w:rsidR="00730EF6">
        <w:t xml:space="preserve"> </w:t>
      </w:r>
      <w:r w:rsidRPr="00B40DA4" w:rsidR="00383CF4">
        <w:t xml:space="preserve">There are </w:t>
      </w:r>
      <w:r w:rsidR="002D4808">
        <w:t xml:space="preserve">then </w:t>
      </w:r>
      <w:r w:rsidRPr="00B40DA4" w:rsidR="00383CF4">
        <w:t xml:space="preserve">issues about the </w:t>
      </w:r>
      <w:r w:rsidRPr="00B40DA4" w:rsidR="00812387">
        <w:t>qualifications</w:t>
      </w:r>
      <w:r w:rsidRPr="00B40DA4" w:rsidR="00383CF4">
        <w:t xml:space="preserve"> and </w:t>
      </w:r>
      <w:r w:rsidRPr="00B40DA4" w:rsidR="00812387">
        <w:t>experience</w:t>
      </w:r>
      <w:r w:rsidRPr="00B40DA4" w:rsidR="00383CF4">
        <w:t xml:space="preserve"> that that person has</w:t>
      </w:r>
      <w:r w:rsidR="002D4808">
        <w:t>,</w:t>
      </w:r>
      <w:r w:rsidRPr="00B40DA4" w:rsidR="00383CF4">
        <w:t xml:space="preserve"> and what </w:t>
      </w:r>
      <w:r w:rsidRPr="00B40DA4" w:rsidR="00812387">
        <w:t>training</w:t>
      </w:r>
      <w:r w:rsidRPr="00B40DA4" w:rsidR="00383CF4">
        <w:t xml:space="preserve"> and </w:t>
      </w:r>
      <w:r w:rsidRPr="00B40DA4" w:rsidR="00812387">
        <w:t>capability</w:t>
      </w:r>
      <w:r w:rsidRPr="00B40DA4" w:rsidR="00383CF4">
        <w:t xml:space="preserve"> there is </w:t>
      </w:r>
      <w:r w:rsidR="002D4808">
        <w:t>for</w:t>
      </w:r>
      <w:r w:rsidRPr="00B40DA4" w:rsidR="00383CF4">
        <w:t xml:space="preserve"> getting people up to the required </w:t>
      </w:r>
      <w:r w:rsidRPr="00B40DA4" w:rsidR="00812387">
        <w:t>standard</w:t>
      </w:r>
      <w:r w:rsidRPr="00B40DA4" w:rsidR="00383CF4">
        <w:t>.</w:t>
      </w:r>
      <w:r w:rsidR="00730EF6">
        <w:t xml:space="preserve"> </w:t>
      </w:r>
      <w:r w:rsidRPr="00B40DA4" w:rsidR="00383CF4">
        <w:t>What do you think we are going to have to introduce as part of this to get people to the right level of competence to do these jobs?</w:t>
      </w:r>
      <w:r w:rsidR="00730EF6">
        <w:t xml:space="preserve"> </w:t>
      </w:r>
    </w:p>
    <w:p w:rsidR="005D40F8" w:rsidRPr="00B40DA4" w:rsidP="00ED7380">
      <w:pPr>
        <w:pStyle w:val="Answer"/>
      </w:pPr>
      <w:sdt>
        <w:sdtPr>
          <w:alias w:val="Witness"/>
          <w:id w:val="223035540"/>
          <w:placeholder>
            <w:docPart w:val="DefaultPlaceholder_1082065158"/>
          </w:placeholder>
          <w:richText/>
        </w:sdtPr>
        <w:sdtContent>
          <w:r w:rsidRPr="00730EF6" w:rsidR="00730EF6">
            <w:rPr>
              <w:b/>
              <w:i/>
            </w:rPr>
            <w:t>Sir Ken Knight:</w:t>
          </w:r>
          <w:r w:rsidRPr="00B40DA4" w:rsidR="00ED7380">
            <w:rPr>
              <w:b/>
            </w:rPr>
            <w:t xml:space="preserve"> </w:t>
          </w:r>
        </w:sdtContent>
      </w:sdt>
      <w:r w:rsidRPr="00B40DA4" w:rsidR="00ED7380">
        <w:t>That is one of the posts</w:t>
      </w:r>
      <w:r w:rsidR="002D4808">
        <w:t xml:space="preserve"> that are</w:t>
      </w:r>
      <w:r w:rsidRPr="00B40DA4" w:rsidR="00ED7380">
        <w:t xml:space="preserve"> seen as pivotal</w:t>
      </w:r>
      <w:r w:rsidR="002D4808">
        <w:t>.</w:t>
      </w:r>
      <w:r w:rsidRPr="00B40DA4" w:rsidR="00383CF4">
        <w:t xml:space="preserve"> </w:t>
      </w:r>
      <w:r w:rsidRPr="00B40DA4" w:rsidR="002D4808">
        <w:t xml:space="preserve">The Department </w:t>
      </w:r>
      <w:r w:rsidR="002D4808">
        <w:t>has</w:t>
      </w:r>
      <w:r w:rsidRPr="00B40DA4" w:rsidR="00383CF4">
        <w:t xml:space="preserve"> sponsored a British </w:t>
      </w:r>
      <w:r w:rsidR="00817808">
        <w:t>s</w:t>
      </w:r>
      <w:r w:rsidRPr="00B40DA4" w:rsidR="002D4808">
        <w:t xml:space="preserve">tandard </w:t>
      </w:r>
      <w:r w:rsidRPr="00B40DA4" w:rsidR="00383CF4">
        <w:t xml:space="preserve">to set out the </w:t>
      </w:r>
      <w:r w:rsidRPr="00B40DA4" w:rsidR="00812387">
        <w:t>competencies</w:t>
      </w:r>
      <w:r w:rsidRPr="00B40DA4" w:rsidR="00383CF4">
        <w:t xml:space="preserve"> of </w:t>
      </w:r>
      <w:r w:rsidR="00812387">
        <w:t>the</w:t>
      </w:r>
      <w:r w:rsidRPr="00B40DA4" w:rsidR="00383CF4">
        <w:t xml:space="preserve"> building safety manager, which I really welcome. It is one of the three that I mentioned.</w:t>
      </w:r>
      <w:r w:rsidR="00730EF6">
        <w:t xml:space="preserve"> </w:t>
      </w:r>
      <w:r w:rsidRPr="00B40DA4" w:rsidR="00383CF4">
        <w:t>That is a very fair question</w:t>
      </w:r>
      <w:r w:rsidR="004C5ECB">
        <w:t>.</w:t>
      </w:r>
      <w:r w:rsidRPr="00B40DA4">
        <w:t xml:space="preserve"> </w:t>
      </w:r>
      <w:r w:rsidRPr="00B40DA4" w:rsidR="004C5ECB">
        <w:t xml:space="preserve">In </w:t>
      </w:r>
      <w:r w:rsidRPr="00B40DA4" w:rsidR="00383CF4">
        <w:t xml:space="preserve">order to get </w:t>
      </w:r>
      <w:r w:rsidRPr="00B40DA4" w:rsidR="00812387">
        <w:t>people</w:t>
      </w:r>
      <w:r w:rsidRPr="00B40DA4" w:rsidR="00383CF4">
        <w:t xml:space="preserve"> in </w:t>
      </w:r>
      <w:r w:rsidR="007560D8">
        <w:t>the</w:t>
      </w:r>
      <w:r w:rsidRPr="00B40DA4" w:rsidR="00383CF4">
        <w:t xml:space="preserve"> time period between now and </w:t>
      </w:r>
      <w:r w:rsidRPr="00B40DA4">
        <w:t>enactment</w:t>
      </w:r>
      <w:r w:rsidR="004C5ECB">
        <w:t xml:space="preserve"> of</w:t>
      </w:r>
      <w:r w:rsidRPr="00B40DA4">
        <w:t xml:space="preserve"> the role of the </w:t>
      </w:r>
      <w:r w:rsidRPr="00B40DA4" w:rsidR="00AF2B65">
        <w:t>building</w:t>
      </w:r>
      <w:r w:rsidRPr="00B40DA4">
        <w:t xml:space="preserve"> safety </w:t>
      </w:r>
      <w:r w:rsidR="00AF2B65">
        <w:t>regulator</w:t>
      </w:r>
      <w:r w:rsidRPr="00B40DA4" w:rsidR="00383CF4">
        <w:t xml:space="preserve">, we need to know what </w:t>
      </w:r>
      <w:r w:rsidRPr="00B40DA4" w:rsidR="007560D8">
        <w:t xml:space="preserve">competencies </w:t>
      </w:r>
      <w:r w:rsidR="007560D8">
        <w:t xml:space="preserve">are </w:t>
      </w:r>
      <w:r w:rsidRPr="00B40DA4" w:rsidR="00383CF4">
        <w:t xml:space="preserve">required </w:t>
      </w:r>
      <w:r w:rsidRPr="00B40DA4">
        <w:t xml:space="preserve">and, undoubtedly, what training and assurance those people </w:t>
      </w:r>
      <w:r w:rsidR="007560D8">
        <w:t xml:space="preserve">need </w:t>
      </w:r>
      <w:r w:rsidRPr="00B40DA4">
        <w:t>to take up those roles.</w:t>
      </w:r>
      <w:r w:rsidR="00730EF6">
        <w:t xml:space="preserve"> </w:t>
      </w:r>
    </w:p>
    <w:p w:rsidR="00B16653" w:rsidRPr="00B40DA4" w:rsidP="00ED7380">
      <w:pPr>
        <w:pStyle w:val="Answer"/>
      </w:pPr>
      <w:r w:rsidRPr="00B40DA4">
        <w:t>Without a framework and, indeed, an accreditation alongside that competence</w:t>
      </w:r>
      <w:r w:rsidRPr="00B40DA4" w:rsidR="005D40F8">
        <w:t>, I do not think we know yet</w:t>
      </w:r>
      <w:r w:rsidR="00AF2B65">
        <w:t>. T</w:t>
      </w:r>
      <w:r w:rsidRPr="00B40DA4" w:rsidR="005D40F8">
        <w:t>he work going on at the moment</w:t>
      </w:r>
      <w:r w:rsidR="007560D8">
        <w:t>,</w:t>
      </w:r>
      <w:r w:rsidRPr="00B40DA4" w:rsidR="005D40F8">
        <w:t xml:space="preserve"> which has started to define the competencies of that role</w:t>
      </w:r>
      <w:r w:rsidR="00AD4ED2">
        <w:t>,</w:t>
      </w:r>
      <w:r w:rsidRPr="00B40DA4" w:rsidR="005D40F8">
        <w:t xml:space="preserve"> is extremely important</w:t>
      </w:r>
      <w:r w:rsidR="00AD4ED2">
        <w:t xml:space="preserve"> to be able </w:t>
      </w:r>
      <w:r w:rsidRPr="00B40DA4" w:rsidR="005D40F8">
        <w:t>to ensure it does not</w:t>
      </w:r>
      <w:r w:rsidR="00AF2B65">
        <w:t xml:space="preserve"> just</w:t>
      </w:r>
      <w:r w:rsidRPr="00B40DA4" w:rsidR="005D40F8">
        <w:t xml:space="preserve"> happen to go to the </w:t>
      </w:r>
      <w:r w:rsidR="00AF2B65">
        <w:t>person</w:t>
      </w:r>
      <w:r w:rsidRPr="00B40DA4" w:rsidR="005D40F8">
        <w:t xml:space="preserve"> </w:t>
      </w:r>
      <w:r w:rsidR="007560D8">
        <w:t>who</w:t>
      </w:r>
      <w:r w:rsidRPr="00B40DA4" w:rsidR="005D40F8">
        <w:t xml:space="preserve"> is </w:t>
      </w:r>
      <w:r w:rsidR="007112D2">
        <w:t>on</w:t>
      </w:r>
      <w:r w:rsidRPr="00B40DA4" w:rsidR="005D40F8">
        <w:t xml:space="preserve"> the board or </w:t>
      </w:r>
      <w:r w:rsidR="007560D8">
        <w:t xml:space="preserve">who </w:t>
      </w:r>
      <w:r w:rsidRPr="00B40DA4">
        <w:t>happens to be in the building.</w:t>
      </w:r>
      <w:r w:rsidR="00730EF6">
        <w:t xml:space="preserve"> </w:t>
      </w:r>
      <w:r w:rsidRPr="00B40DA4" w:rsidR="005D40F8">
        <w:t>It is not the normal janitor role.</w:t>
      </w:r>
      <w:r w:rsidR="00730EF6">
        <w:t xml:space="preserve"> </w:t>
      </w:r>
      <w:r w:rsidRPr="00B40DA4" w:rsidR="005D40F8">
        <w:t xml:space="preserve">It has a real </w:t>
      </w:r>
      <w:r w:rsidRPr="00B40DA4" w:rsidR="00AF2B65">
        <w:t>responsibility</w:t>
      </w:r>
      <w:r w:rsidRPr="00B40DA4" w:rsidR="005D40F8">
        <w:t xml:space="preserve"> and </w:t>
      </w:r>
      <w:r w:rsidRPr="00B40DA4">
        <w:t xml:space="preserve">therefore needs real </w:t>
      </w:r>
      <w:r w:rsidRPr="00B40DA4" w:rsidR="00AF2B65">
        <w:t>competencies</w:t>
      </w:r>
      <w:r w:rsidRPr="00B40DA4">
        <w:t>.</w:t>
      </w:r>
      <w:r w:rsidR="00730EF6">
        <w:t xml:space="preserve"> </w:t>
      </w:r>
      <w:r w:rsidRPr="00B40DA4">
        <w:t>I do not think we know yet the detail of that</w:t>
      </w:r>
      <w:r w:rsidRPr="00B40DA4" w:rsidR="005D40F8">
        <w:t xml:space="preserve">, although I think later in the session, Chair, you </w:t>
      </w:r>
      <w:r w:rsidR="00116395">
        <w:t>have</w:t>
      </w:r>
      <w:r w:rsidRPr="00B40DA4" w:rsidR="005D40F8">
        <w:t xml:space="preserve"> Graham Watts giving oral evidence</w:t>
      </w:r>
      <w:r w:rsidR="00AF2B65">
        <w:t>.</w:t>
      </w:r>
      <w:r w:rsidR="00730EF6">
        <w:t xml:space="preserve"> </w:t>
      </w:r>
      <w:r w:rsidRPr="00B40DA4" w:rsidR="007560D8">
        <w:t xml:space="preserve">He </w:t>
      </w:r>
      <w:r w:rsidRPr="00B40DA4" w:rsidR="005D40F8">
        <w:t xml:space="preserve">is </w:t>
      </w:r>
      <w:r w:rsidRPr="00B40DA4" w:rsidR="00AF2B65">
        <w:t>involved</w:t>
      </w:r>
      <w:r w:rsidR="007560D8">
        <w:t xml:space="preserve"> in some of the detail</w:t>
      </w:r>
      <w:r w:rsidRPr="00B40DA4" w:rsidR="005D40F8">
        <w:t xml:space="preserve"> of those </w:t>
      </w:r>
      <w:r w:rsidRPr="00B40DA4" w:rsidR="00AF2B65">
        <w:t>competencies</w:t>
      </w:r>
      <w:r w:rsidRPr="00B40DA4" w:rsidR="005D40F8">
        <w:t>.</w:t>
      </w:r>
      <w:r w:rsidR="00730EF6">
        <w:t xml:space="preserve"> </w:t>
      </w:r>
    </w:p>
    <w:p w:rsidR="005D40F8" w:rsidRPr="00B40DA4" w:rsidP="005D40F8">
      <w:pPr>
        <w:pStyle w:val="Answer"/>
      </w:pPr>
      <w:sdt>
        <w:sdtPr>
          <w:alias w:val="Witness"/>
          <w:id w:val="719018829"/>
          <w:placeholder>
            <w:docPart w:val="DefaultPlaceholder_1082065158"/>
          </w:placeholder>
          <w:richText/>
        </w:sdtPr>
        <w:sdtContent>
          <w:r w:rsidRPr="00730EF6" w:rsidR="00730EF6">
            <w:rPr>
              <w:b/>
              <w:i/>
            </w:rPr>
            <w:t>Roy Wilsher:</w:t>
          </w:r>
          <w:r w:rsidRPr="00B40DA4" w:rsidR="00B16653">
            <w:rPr>
              <w:b/>
            </w:rPr>
            <w:t xml:space="preserve"> </w:t>
          </w:r>
        </w:sdtContent>
      </w:sdt>
      <w:r w:rsidRPr="00B40DA4">
        <w:t xml:space="preserve">I agree with Ken that we need the framework, the </w:t>
      </w:r>
      <w:r w:rsidRPr="00B40DA4" w:rsidR="00AF2B65">
        <w:t>competence</w:t>
      </w:r>
      <w:r w:rsidRPr="00B40DA4">
        <w:t xml:space="preserve">, </w:t>
      </w:r>
      <w:r w:rsidR="007560D8">
        <w:t xml:space="preserve">the </w:t>
      </w:r>
      <w:r w:rsidRPr="00B40DA4">
        <w:t xml:space="preserve">ticket to work, the registration of </w:t>
      </w:r>
      <w:r w:rsidRPr="00B40DA4" w:rsidR="00AF2B65">
        <w:t>people</w:t>
      </w:r>
      <w:r w:rsidRPr="00B40DA4">
        <w:t xml:space="preserve"> to do this</w:t>
      </w:r>
      <w:r w:rsidR="007560D8">
        <w:t>,</w:t>
      </w:r>
      <w:r w:rsidRPr="007560D8" w:rsidR="007560D8">
        <w:t xml:space="preserve"> </w:t>
      </w:r>
      <w:r w:rsidRPr="00B40DA4" w:rsidR="007560D8">
        <w:t xml:space="preserve">or </w:t>
      </w:r>
      <w:r w:rsidRPr="00B40DA4" w:rsidR="007560D8">
        <w:t xml:space="preserve">whatever you </w:t>
      </w:r>
      <w:r w:rsidR="007560D8">
        <w:t xml:space="preserve">want to </w:t>
      </w:r>
      <w:r w:rsidRPr="00B40DA4" w:rsidR="007560D8">
        <w:t>call it</w:t>
      </w:r>
      <w:r w:rsidRPr="00B40DA4">
        <w:t>.</w:t>
      </w:r>
      <w:r w:rsidR="00730EF6">
        <w:t xml:space="preserve"> </w:t>
      </w:r>
      <w:r w:rsidRPr="00B40DA4">
        <w:t>There will be a shortage of available skills to start with.</w:t>
      </w:r>
      <w:r w:rsidR="00730EF6">
        <w:t xml:space="preserve"> </w:t>
      </w:r>
      <w:r w:rsidRPr="00B40DA4">
        <w:t>We need training providers.</w:t>
      </w:r>
      <w:r w:rsidR="00730EF6">
        <w:t xml:space="preserve"> </w:t>
      </w:r>
      <w:r w:rsidRPr="00B40DA4">
        <w:t xml:space="preserve">One of the things that we have been talking to the Government about is the number of </w:t>
      </w:r>
      <w:r w:rsidRPr="00B40DA4" w:rsidR="00AF2B65">
        <w:t>fire</w:t>
      </w:r>
      <w:r w:rsidRPr="00B40DA4">
        <w:t xml:space="preserve"> </w:t>
      </w:r>
      <w:r w:rsidRPr="00B40DA4" w:rsidR="00AF2B65">
        <w:t>engineers</w:t>
      </w:r>
      <w:r w:rsidR="00234C28">
        <w:t>,</w:t>
      </w:r>
      <w:r w:rsidRPr="00B40DA4">
        <w:t xml:space="preserve"> which is linked back into academia </w:t>
      </w:r>
      <w:r w:rsidRPr="00B40DA4" w:rsidR="00AF2B65">
        <w:t>and</w:t>
      </w:r>
      <w:r w:rsidRPr="00B40DA4">
        <w:t xml:space="preserve"> the </w:t>
      </w:r>
      <w:r w:rsidRPr="00B40DA4" w:rsidR="00AF2B65">
        <w:t>number</w:t>
      </w:r>
      <w:r w:rsidRPr="00B40DA4">
        <w:t xml:space="preserve"> of universities that offer fire engineering degrees, which is very, very f</w:t>
      </w:r>
      <w:r w:rsidR="00AF2B65">
        <w:t>ew</w:t>
      </w:r>
      <w:r w:rsidRPr="00B40DA4">
        <w:t xml:space="preserve"> at the moment.</w:t>
      </w:r>
      <w:r w:rsidR="00730EF6">
        <w:t xml:space="preserve"> </w:t>
      </w:r>
      <w:r w:rsidRPr="00B40DA4">
        <w:t>Our whole education and training system will need to catch up with this new regime as well.</w:t>
      </w:r>
      <w:r w:rsidR="00730EF6">
        <w:t xml:space="preserve"> </w:t>
      </w:r>
    </w:p>
    <w:p w:rsidR="00B16653" w:rsidRPr="00B40DA4" w:rsidP="00B16653">
      <w:pPr>
        <w:pStyle w:val="Question"/>
      </w:pPr>
      <w:sdt>
        <w:sdtPr>
          <w:alias w:val="Member"/>
          <w:tag w:val="&lt;Member mnisId='4005' dodsId='37675'&gt;"/>
          <w:id w:val="-66269972"/>
          <w:placeholder>
            <w:docPart w:val="DefaultPlaceholder_1082065158"/>
          </w:placeholder>
          <w:richText/>
        </w:sdtPr>
        <w:sdtContent>
          <w:r w:rsidRPr="00B40DA4">
            <w:rPr>
              <w:b/>
            </w:rPr>
            <w:t>Bob Blackman:</w:t>
          </w:r>
        </w:sdtContent>
      </w:sdt>
      <w:r w:rsidRPr="00B40DA4">
        <w:t xml:space="preserve"> </w:t>
      </w:r>
      <w:r w:rsidRPr="00B40DA4" w:rsidR="005D40F8">
        <w:t xml:space="preserve">Finally from me, whoever is the </w:t>
      </w:r>
      <w:r w:rsidRPr="00B40DA4" w:rsidR="00AF2B65">
        <w:t>accountable</w:t>
      </w:r>
      <w:r w:rsidRPr="00B40DA4" w:rsidR="005D40F8">
        <w:t xml:space="preserve"> person and/or the building safety manger needs to work </w:t>
      </w:r>
      <w:r w:rsidRPr="00B40DA4" w:rsidR="00AF2B65">
        <w:t>with</w:t>
      </w:r>
      <w:r w:rsidRPr="00B40DA4" w:rsidR="005D40F8">
        <w:t xml:space="preserve"> the fire and </w:t>
      </w:r>
      <w:r w:rsidRPr="00B40DA4" w:rsidR="00AF2B65">
        <w:t>rescue</w:t>
      </w:r>
      <w:r w:rsidRPr="00B40DA4" w:rsidR="005D40F8">
        <w:t xml:space="preserve"> authorities.</w:t>
      </w:r>
      <w:r w:rsidR="00730EF6">
        <w:t xml:space="preserve"> </w:t>
      </w:r>
      <w:r w:rsidRPr="00B40DA4" w:rsidR="005D40F8">
        <w:t xml:space="preserve">Do you think there should be a duty of </w:t>
      </w:r>
      <w:r w:rsidRPr="00B40DA4" w:rsidR="00AF2B65">
        <w:t>co</w:t>
      </w:r>
      <w:r w:rsidR="00AF2B65">
        <w:t>-</w:t>
      </w:r>
      <w:r w:rsidRPr="00B40DA4" w:rsidR="00AF2B65">
        <w:t>operation</w:t>
      </w:r>
      <w:r w:rsidRPr="00B40DA4" w:rsidR="005D40F8">
        <w:t xml:space="preserve"> on the face of </w:t>
      </w:r>
      <w:r w:rsidR="00AF2B65">
        <w:t>the</w:t>
      </w:r>
      <w:r w:rsidRPr="00B40DA4" w:rsidR="005D40F8">
        <w:t xml:space="preserve"> </w:t>
      </w:r>
      <w:r w:rsidR="00AF2B65">
        <w:t>B</w:t>
      </w:r>
      <w:r w:rsidRPr="00B40DA4" w:rsidR="005D40F8">
        <w:t xml:space="preserve">ill to ensure that </w:t>
      </w:r>
      <w:r w:rsidR="007560D8">
        <w:t xml:space="preserve">it </w:t>
      </w:r>
      <w:r w:rsidRPr="00B40DA4" w:rsidR="007560D8">
        <w:t>is quite clear</w:t>
      </w:r>
      <w:r w:rsidR="007560D8">
        <w:t xml:space="preserve"> </w:t>
      </w:r>
      <w:r w:rsidR="00AF2B65">
        <w:t>where the responsibility is</w:t>
      </w:r>
      <w:r w:rsidRPr="00B40DA4" w:rsidR="005D40F8">
        <w:t xml:space="preserve"> </w:t>
      </w:r>
      <w:r w:rsidRPr="00B40DA4" w:rsidR="00357C81">
        <w:t xml:space="preserve">and we do not get a position of saying, “Well, that is </w:t>
      </w:r>
      <w:r w:rsidRPr="00B40DA4" w:rsidR="00AF2B65">
        <w:t>obvious</w:t>
      </w:r>
      <w:r w:rsidRPr="00B40DA4" w:rsidR="00357C81">
        <w:t>.</w:t>
      </w:r>
      <w:r w:rsidR="00730EF6">
        <w:t xml:space="preserve"> </w:t>
      </w:r>
      <w:r w:rsidRPr="00B40DA4" w:rsidR="00357C81">
        <w:t xml:space="preserve">Of course you should do this”, but actually it </w:t>
      </w:r>
      <w:r w:rsidR="00AF2B65">
        <w:t>should be</w:t>
      </w:r>
      <w:r w:rsidRPr="00B40DA4" w:rsidR="00357C81">
        <w:t xml:space="preserve"> enshrined within the legislation?</w:t>
      </w:r>
      <w:r w:rsidR="00730EF6">
        <w:t xml:space="preserve"> </w:t>
      </w:r>
    </w:p>
    <w:p w:rsidR="00982D2B" w:rsidRPr="00B40DA4" w:rsidP="00357C81">
      <w:pPr>
        <w:pStyle w:val="Answer"/>
      </w:pPr>
      <w:sdt>
        <w:sdtPr>
          <w:alias w:val="Witness"/>
          <w:id w:val="1110707050"/>
          <w:placeholder>
            <w:docPart w:val="DefaultPlaceholder_1082065158"/>
          </w:placeholder>
          <w:richText/>
        </w:sdtPr>
        <w:sdtContent>
          <w:r w:rsidRPr="00730EF6" w:rsidR="00730EF6">
            <w:rPr>
              <w:b/>
              <w:i/>
            </w:rPr>
            <w:t>Sir Ken Knight:</w:t>
          </w:r>
          <w:r w:rsidRPr="00B40DA4" w:rsidR="00B16653">
            <w:rPr>
              <w:b/>
            </w:rPr>
            <w:t xml:space="preserve"> </w:t>
          </w:r>
        </w:sdtContent>
      </w:sdt>
      <w:r w:rsidRPr="00B40DA4" w:rsidR="00B16653">
        <w:t>I see no reason why it should not be.</w:t>
      </w:r>
      <w:r w:rsidR="00730EF6">
        <w:t xml:space="preserve"> </w:t>
      </w:r>
      <w:r w:rsidRPr="00B40DA4" w:rsidR="00357C81">
        <w:t>I know you are not suggesting otherwise</w:t>
      </w:r>
      <w:r w:rsidR="007560D8">
        <w:t>,</w:t>
      </w:r>
      <w:r w:rsidRPr="00B40DA4" w:rsidR="00357C81">
        <w:t xml:space="preserve"> but there is every intention for co-operation and </w:t>
      </w:r>
      <w:r w:rsidRPr="00B40DA4" w:rsidR="00AF2B65">
        <w:t>consultation</w:t>
      </w:r>
      <w:r w:rsidRPr="00B40DA4" w:rsidR="00357C81">
        <w:t>.</w:t>
      </w:r>
      <w:r w:rsidR="00730EF6">
        <w:t xml:space="preserve"> </w:t>
      </w:r>
      <w:r w:rsidRPr="00B40DA4" w:rsidR="00357C81">
        <w:t>This would be the opportunity to make clear</w:t>
      </w:r>
      <w:r w:rsidR="007560D8">
        <w:t xml:space="preserve"> that</w:t>
      </w:r>
      <w:r w:rsidRPr="00B40DA4" w:rsidR="00357C81">
        <w:t xml:space="preserve"> there is a duty to consult or listen, and I have not thought about the duty before.</w:t>
      </w:r>
      <w:r w:rsidR="00730EF6">
        <w:t xml:space="preserve"> </w:t>
      </w:r>
      <w:r w:rsidRPr="00B40DA4" w:rsidR="00357C81">
        <w:t xml:space="preserve">I think there is an </w:t>
      </w:r>
      <w:r w:rsidRPr="00B40DA4" w:rsidR="00AF2B65">
        <w:t>expectation</w:t>
      </w:r>
      <w:r w:rsidRPr="00B40DA4" w:rsidR="00357C81">
        <w:t xml:space="preserve"> on all sides that you would want that to happen</w:t>
      </w:r>
      <w:r w:rsidR="007560D8">
        <w:t>:</w:t>
      </w:r>
      <w:r w:rsidRPr="00B40DA4" w:rsidR="00357C81">
        <w:t xml:space="preserve"> that the </w:t>
      </w:r>
      <w:r w:rsidRPr="00B40DA4" w:rsidR="00424283">
        <w:t xml:space="preserve">bodies </w:t>
      </w:r>
      <w:r w:rsidRPr="00B40DA4" w:rsidR="00357C81">
        <w:t xml:space="preserve">responsible </w:t>
      </w:r>
      <w:r w:rsidR="00424283">
        <w:t xml:space="preserve">for </w:t>
      </w:r>
      <w:r w:rsidRPr="00B40DA4" w:rsidR="00357C81">
        <w:t xml:space="preserve">those buildings come together and find the best solution for the safety of the occupants. It </w:t>
      </w:r>
      <w:r w:rsidRPr="00B40DA4" w:rsidR="00AF2B65">
        <w:t>includes</w:t>
      </w:r>
      <w:r w:rsidRPr="00B40DA4" w:rsidR="00357C81">
        <w:t xml:space="preserve"> local authorities, of course</w:t>
      </w:r>
      <w:r w:rsidR="007560D8">
        <w:t>;</w:t>
      </w:r>
      <w:r w:rsidRPr="00B40DA4" w:rsidR="00357C81">
        <w:t xml:space="preserve"> it is not just fire and </w:t>
      </w:r>
      <w:r w:rsidRPr="00B40DA4" w:rsidR="00AF2B65">
        <w:t>rescue</w:t>
      </w:r>
      <w:r w:rsidRPr="00B40DA4" w:rsidR="00357C81">
        <w:t xml:space="preserve"> </w:t>
      </w:r>
      <w:r w:rsidRPr="00B40DA4" w:rsidR="00AF2B65">
        <w:t>authorities</w:t>
      </w:r>
      <w:r w:rsidRPr="00B40DA4" w:rsidR="00357C81">
        <w:t>.</w:t>
      </w:r>
      <w:r w:rsidR="00845438">
        <w:t xml:space="preserve"> </w:t>
      </w:r>
    </w:p>
    <w:p w:rsidR="00B16653" w:rsidRPr="00B40DA4" w:rsidP="00982D2B">
      <w:pPr>
        <w:pStyle w:val="Question"/>
      </w:pPr>
      <w:sdt>
        <w:sdtPr>
          <w:alias w:val="Member"/>
          <w:tag w:val="&lt;Member mnisId='4005' dodsId='37675'&gt;"/>
          <w:id w:val="-608742465"/>
          <w:placeholder>
            <w:docPart w:val="DefaultPlaceholder_1082065158"/>
          </w:placeholder>
          <w:richText/>
        </w:sdtPr>
        <w:sdtContent>
          <w:r w:rsidRPr="00B40DA4" w:rsidR="00982D2B">
            <w:rPr>
              <w:b/>
            </w:rPr>
            <w:t>Bob Blackman:</w:t>
          </w:r>
        </w:sdtContent>
      </w:sdt>
      <w:r w:rsidRPr="00B40DA4" w:rsidR="00982D2B">
        <w:t xml:space="preserve"> Clearly, we want to get to a </w:t>
      </w:r>
      <w:r w:rsidRPr="00B40DA4" w:rsidR="00AF2B65">
        <w:t>position</w:t>
      </w:r>
      <w:r w:rsidRPr="00B40DA4" w:rsidR="00982D2B">
        <w:t xml:space="preserve"> whereby the </w:t>
      </w:r>
      <w:r w:rsidR="00615D3A">
        <w:t>fire service</w:t>
      </w:r>
      <w:r w:rsidRPr="00B40DA4" w:rsidR="00357C81">
        <w:t xml:space="preserve"> is giving far more advice on how to prevent fires and fire prevention</w:t>
      </w:r>
      <w:r w:rsidR="007560D8">
        <w:t>,</w:t>
      </w:r>
      <w:r w:rsidRPr="00B40DA4" w:rsidR="00357C81">
        <w:t xml:space="preserve"> rather than having to deal with the consequences of the fire that </w:t>
      </w:r>
      <w:r w:rsidR="00AF2B65">
        <w:t xml:space="preserve">may </w:t>
      </w:r>
      <w:r w:rsidRPr="00B40DA4" w:rsidR="00357C81">
        <w:t>take place.</w:t>
      </w:r>
      <w:r w:rsidR="00730EF6">
        <w:t xml:space="preserve"> </w:t>
      </w:r>
    </w:p>
    <w:p w:rsidR="00982D2B" w:rsidRPr="00B40DA4" w:rsidP="00982D2B">
      <w:pPr>
        <w:pStyle w:val="Answer"/>
      </w:pPr>
      <w:sdt>
        <w:sdtPr>
          <w:alias w:val="Witness"/>
          <w:id w:val="-1303305428"/>
          <w:placeholder>
            <w:docPart w:val="DefaultPlaceholder_1082065158"/>
          </w:placeholder>
          <w:richText/>
        </w:sdtPr>
        <w:sdtContent>
          <w:r w:rsidRPr="00730EF6" w:rsidR="00730EF6">
            <w:rPr>
              <w:b/>
              <w:i/>
            </w:rPr>
            <w:t>Sir Ken Knight:</w:t>
          </w:r>
          <w:r w:rsidRPr="00B40DA4">
            <w:rPr>
              <w:b/>
            </w:rPr>
            <w:t xml:space="preserve"> </w:t>
          </w:r>
        </w:sdtContent>
      </w:sdt>
      <w:r w:rsidRPr="00B40DA4" w:rsidR="00357C81">
        <w:t xml:space="preserve">As Roy has already outlined, it is </w:t>
      </w:r>
      <w:r w:rsidRPr="00B40DA4" w:rsidR="00AF2B65">
        <w:t>welcome</w:t>
      </w:r>
      <w:r w:rsidRPr="00B40DA4" w:rsidR="00357C81">
        <w:t xml:space="preserve"> </w:t>
      </w:r>
      <w:r w:rsidR="007560D8">
        <w:t>that</w:t>
      </w:r>
      <w:r w:rsidRPr="00B40DA4" w:rsidR="00357C81">
        <w:t xml:space="preserve"> that first </w:t>
      </w:r>
      <w:r w:rsidR="00AF2B65">
        <w:t>gateway</w:t>
      </w:r>
      <w:r w:rsidR="007560D8">
        <w:t>,</w:t>
      </w:r>
      <w:r w:rsidRPr="00B40DA4" w:rsidR="00357C81">
        <w:t xml:space="preserve"> at that planning stage</w:t>
      </w:r>
      <w:r w:rsidR="007560D8">
        <w:t>, has</w:t>
      </w:r>
      <w:r w:rsidRPr="00B40DA4" w:rsidR="00357C81">
        <w:t xml:space="preserve"> a </w:t>
      </w:r>
      <w:r w:rsidRPr="00AF2B65" w:rsidR="00357C81">
        <w:t>duty.</w:t>
      </w:r>
      <w:r w:rsidR="00730EF6">
        <w:t xml:space="preserve"> </w:t>
      </w:r>
      <w:r w:rsidRPr="00AF2B65" w:rsidR="00357C81">
        <w:t>That</w:t>
      </w:r>
      <w:r w:rsidRPr="00B40DA4" w:rsidR="00357C81">
        <w:t xml:space="preserve"> is really impo</w:t>
      </w:r>
      <w:r w:rsidR="007560D8">
        <w:t>rtant, and</w:t>
      </w:r>
      <w:r w:rsidR="00730EF6">
        <w:t xml:space="preserve"> </w:t>
      </w:r>
      <w:r w:rsidRPr="00B40DA4" w:rsidR="007560D8">
        <w:t xml:space="preserve">it </w:t>
      </w:r>
      <w:r w:rsidRPr="00B40DA4" w:rsidR="00357C81">
        <w:t>was not there before</w:t>
      </w:r>
      <w:r w:rsidR="007560D8">
        <w:t xml:space="preserve">, in order that </w:t>
      </w:r>
      <w:r w:rsidRPr="00B40DA4" w:rsidR="007560D8">
        <w:t xml:space="preserve">the </w:t>
      </w:r>
      <w:r w:rsidR="00615D3A">
        <w:t>fire and rescue service</w:t>
      </w:r>
      <w:r w:rsidRPr="00B40DA4" w:rsidR="007C5A40">
        <w:t xml:space="preserve"> is consulted </w:t>
      </w:r>
      <w:r w:rsidR="003F45A0">
        <w:t>at</w:t>
      </w:r>
      <w:r w:rsidRPr="00B40DA4" w:rsidR="007C5A40">
        <w:t xml:space="preserve"> the out</w:t>
      </w:r>
      <w:r w:rsidR="007560D8">
        <w:t>set</w:t>
      </w:r>
      <w:r w:rsidRPr="00B40DA4" w:rsidR="007C5A40">
        <w:t xml:space="preserve"> and through the life of that </w:t>
      </w:r>
      <w:r w:rsidRPr="00B40DA4" w:rsidR="00AF2B65">
        <w:t>building</w:t>
      </w:r>
      <w:r w:rsidRPr="00B40DA4" w:rsidR="007C5A40">
        <w:t xml:space="preserve">, right to the point that, in the event that the </w:t>
      </w:r>
      <w:r w:rsidR="00615D3A">
        <w:t>fire and rescue service</w:t>
      </w:r>
      <w:r w:rsidRPr="00B40DA4" w:rsidR="007C5A40">
        <w:t xml:space="preserve"> has to attend an incident, </w:t>
      </w:r>
      <w:r w:rsidR="007560D8">
        <w:t>it</w:t>
      </w:r>
      <w:r w:rsidRPr="00B40DA4" w:rsidR="007C5A40">
        <w:t xml:space="preserve"> know</w:t>
      </w:r>
      <w:r w:rsidR="007560D8">
        <w:t>s</w:t>
      </w:r>
      <w:r w:rsidRPr="00B40DA4" w:rsidR="007C5A40">
        <w:t xml:space="preserve"> more about the </w:t>
      </w:r>
      <w:r w:rsidRPr="00B40DA4" w:rsidR="00AF2B65">
        <w:t>building</w:t>
      </w:r>
      <w:r w:rsidRPr="00B40DA4" w:rsidR="007C5A40">
        <w:t xml:space="preserve"> and </w:t>
      </w:r>
      <w:r w:rsidR="007560D8">
        <w:t xml:space="preserve">has </w:t>
      </w:r>
      <w:r w:rsidRPr="00B40DA4" w:rsidR="007C5A40">
        <w:t xml:space="preserve">more </w:t>
      </w:r>
      <w:r w:rsidRPr="00B40DA4" w:rsidR="00AF2B65">
        <w:t>information</w:t>
      </w:r>
      <w:r w:rsidRPr="00B40DA4" w:rsidR="007C5A40">
        <w:t xml:space="preserve"> on the building.</w:t>
      </w:r>
      <w:r w:rsidR="00730EF6">
        <w:t xml:space="preserve"> </w:t>
      </w:r>
    </w:p>
    <w:p w:rsidR="007E7770" w:rsidRPr="00B40DA4" w:rsidP="00982D2B">
      <w:pPr>
        <w:pStyle w:val="Answer"/>
      </w:pPr>
      <w:sdt>
        <w:sdtPr>
          <w:alias w:val="Witness"/>
          <w:id w:val="-429969899"/>
          <w:placeholder>
            <w:docPart w:val="DefaultPlaceholder_1082065158"/>
          </w:placeholder>
          <w:richText/>
        </w:sdtPr>
        <w:sdtEndPr>
          <w:rPr>
            <w:b/>
            <w:i/>
          </w:rPr>
        </w:sdtEndPr>
        <w:sdtContent>
          <w:r w:rsidRPr="00730EF6" w:rsidR="00730EF6">
            <w:rPr>
              <w:b/>
              <w:i/>
            </w:rPr>
            <w:t>Roy Wilsher:</w:t>
          </w:r>
        </w:sdtContent>
      </w:sdt>
      <w:r w:rsidR="00730EF6">
        <w:rPr>
          <w:b/>
        </w:rPr>
        <w:t xml:space="preserve"> </w:t>
      </w:r>
      <w:r w:rsidRPr="00B40DA4" w:rsidR="007560D8">
        <w:t xml:space="preserve">We </w:t>
      </w:r>
      <w:r w:rsidRPr="00B40DA4" w:rsidR="00982D2B">
        <w:t>welcome the duty to consult</w:t>
      </w:r>
      <w:r w:rsidR="00550877">
        <w:t>,</w:t>
      </w:r>
      <w:r w:rsidRPr="00B40DA4" w:rsidR="00982D2B">
        <w:t xml:space="preserve"> and extending that to </w:t>
      </w:r>
      <w:r w:rsidR="00550877">
        <w:t>a</w:t>
      </w:r>
      <w:r w:rsidRPr="00B40DA4" w:rsidR="00982D2B">
        <w:t xml:space="preserve"> duty to co</w:t>
      </w:r>
      <w:r w:rsidR="00AF2B65">
        <w:t>-</w:t>
      </w:r>
      <w:r w:rsidRPr="00B40DA4" w:rsidR="00982D2B">
        <w:t>operate can only help.</w:t>
      </w:r>
    </w:p>
    <w:p w:rsidR="00982D2B" w:rsidRPr="00B40DA4" w:rsidP="007560D8">
      <w:pPr>
        <w:pStyle w:val="Question"/>
        <w:numPr>
          <w:ilvl w:val="0"/>
          <w:numId w:val="0"/>
        </w:numPr>
        <w:ind w:left="794"/>
      </w:pPr>
      <w:sdt>
        <w:sdtPr>
          <w:alias w:val="Member"/>
          <w:tag w:val="&lt;Member mnisId='394' dodsId='25722'&gt;"/>
          <w:id w:val="1722862874"/>
          <w:placeholder>
            <w:docPart w:val="DefaultPlaceholder_1082065158"/>
          </w:placeholder>
          <w:richText/>
        </w:sdtPr>
        <w:sdtContent>
          <w:r w:rsidRPr="00B40DA4" w:rsidR="007E7770">
            <w:rPr>
              <w:b/>
            </w:rPr>
            <w:t>Chair:</w:t>
          </w:r>
        </w:sdtContent>
      </w:sdt>
      <w:r w:rsidRPr="00B40DA4" w:rsidR="007E7770">
        <w:t xml:space="preserve"> </w:t>
      </w:r>
      <w:r w:rsidR="007560D8">
        <w:t xml:space="preserve">We are </w:t>
      </w:r>
      <w:r w:rsidRPr="00B40DA4" w:rsidR="007560D8">
        <w:t xml:space="preserve">now </w:t>
      </w:r>
      <w:r w:rsidRPr="00B40DA4" w:rsidR="007C5A40">
        <w:t>on</w:t>
      </w:r>
      <w:r w:rsidR="007560D8">
        <w:t xml:space="preserve"> </w:t>
      </w:r>
      <w:r w:rsidRPr="00B40DA4" w:rsidR="007C5A40">
        <w:t xml:space="preserve">to the issue of residents’ </w:t>
      </w:r>
      <w:r w:rsidRPr="00B40DA4" w:rsidR="00AF2B65">
        <w:t>involvement</w:t>
      </w:r>
      <w:r w:rsidRPr="00B40DA4" w:rsidR="007C5A40">
        <w:t xml:space="preserve"> in these matters,</w:t>
      </w:r>
      <w:r w:rsidR="00AF2B65">
        <w:t xml:space="preserve"> which</w:t>
      </w:r>
      <w:r w:rsidRPr="00B40DA4" w:rsidR="007C5A40">
        <w:t xml:space="preserve">, again, Dame Judith made </w:t>
      </w:r>
      <w:r w:rsidRPr="00B40DA4" w:rsidR="00AF2B65">
        <w:t>particular</w:t>
      </w:r>
      <w:r w:rsidRPr="00B40DA4" w:rsidR="007C5A40">
        <w:t xml:space="preserve"> </w:t>
      </w:r>
      <w:r w:rsidRPr="00B40DA4" w:rsidR="00AF2B65">
        <w:t>recommendations</w:t>
      </w:r>
      <w:r w:rsidRPr="00B40DA4" w:rsidR="007C5A40">
        <w:t xml:space="preserve"> about.</w:t>
      </w:r>
      <w:r w:rsidR="00730EF6">
        <w:t xml:space="preserve"> </w:t>
      </w:r>
    </w:p>
    <w:p w:rsidR="00982D2B" w:rsidRPr="00B40DA4" w:rsidP="00982D2B">
      <w:pPr>
        <w:pStyle w:val="Question"/>
      </w:pPr>
      <w:sdt>
        <w:sdtPr>
          <w:alias w:val="Member"/>
          <w:tag w:val="&lt;Member mnisId='4873' dodsId=''&gt;"/>
          <w:id w:val="1054509363"/>
          <w:placeholder>
            <w:docPart w:val="DefaultPlaceholder_1082065158"/>
          </w:placeholder>
          <w:richText/>
        </w:sdtPr>
        <w:sdtContent>
          <w:r w:rsidRPr="00B40DA4">
            <w:rPr>
              <w:b/>
            </w:rPr>
            <w:t>Rachel Hopkins:</w:t>
          </w:r>
        </w:sdtContent>
      </w:sdt>
      <w:r w:rsidRPr="00B40DA4">
        <w:t xml:space="preserve"> </w:t>
      </w:r>
      <w:r w:rsidRPr="00B40DA4" w:rsidR="007C5A40">
        <w:t>The impact assessment stat</w:t>
      </w:r>
      <w:r w:rsidR="00102C84">
        <w:t>es</w:t>
      </w:r>
      <w:r w:rsidRPr="00B40DA4" w:rsidR="007C5A40">
        <w:t xml:space="preserve"> that residents have legal </w:t>
      </w:r>
      <w:r w:rsidRPr="00B40DA4" w:rsidR="00AF2B65">
        <w:t>responsibilities</w:t>
      </w:r>
      <w:r w:rsidRPr="00B40DA4" w:rsidR="007C5A40">
        <w:t xml:space="preserve"> to avoid actions that could pose a risk to the fire and structural safety of the </w:t>
      </w:r>
      <w:r w:rsidRPr="00B40DA4" w:rsidR="00AF2B65">
        <w:t>building</w:t>
      </w:r>
      <w:r w:rsidRPr="00B40DA4" w:rsidR="007C5A40">
        <w:t>, for instance removing or replacing compliant fire doors or windows.</w:t>
      </w:r>
      <w:r w:rsidR="00730EF6">
        <w:t xml:space="preserve"> </w:t>
      </w:r>
      <w:r w:rsidRPr="00B40DA4" w:rsidR="007C5A40">
        <w:t xml:space="preserve">What are the challenges </w:t>
      </w:r>
      <w:r w:rsidRPr="00B40DA4" w:rsidR="00AF2B65">
        <w:t>around</w:t>
      </w:r>
      <w:r w:rsidRPr="00B40DA4" w:rsidR="007C5A40">
        <w:t xml:space="preserve"> this?</w:t>
      </w:r>
      <w:r w:rsidR="00730EF6">
        <w:t xml:space="preserve"> </w:t>
      </w:r>
    </w:p>
    <w:p w:rsidR="00507057" w:rsidRPr="00B40DA4" w:rsidP="007E7770">
      <w:pPr>
        <w:pStyle w:val="Answer"/>
      </w:pPr>
      <w:sdt>
        <w:sdtPr>
          <w:alias w:val="Witness"/>
          <w:id w:val="-1960185027"/>
          <w:placeholder>
            <w:docPart w:val="DefaultPlaceholder_1082065158"/>
          </w:placeholder>
          <w:richText/>
        </w:sdtPr>
        <w:sdtContent>
          <w:r w:rsidRPr="00730EF6" w:rsidR="00730EF6">
            <w:rPr>
              <w:b/>
              <w:i/>
            </w:rPr>
            <w:t>Sir Ken Knight:</w:t>
          </w:r>
          <w:r w:rsidRPr="00B40DA4" w:rsidR="007E7770">
            <w:rPr>
              <w:b/>
            </w:rPr>
            <w:t xml:space="preserve"> </w:t>
          </w:r>
        </w:sdtContent>
      </w:sdt>
      <w:r w:rsidRPr="00B40DA4" w:rsidR="007E7770">
        <w:t>Dame Judith talked about the residents</w:t>
      </w:r>
      <w:r w:rsidR="003F45A0">
        <w:t>’</w:t>
      </w:r>
      <w:r w:rsidRPr="00B40DA4" w:rsidR="007E7770">
        <w:t xml:space="preserve"> voice, but she also talked </w:t>
      </w:r>
      <w:r w:rsidRPr="00B40DA4" w:rsidR="007C5A40">
        <w:t xml:space="preserve">in there </w:t>
      </w:r>
      <w:r w:rsidRPr="00B40DA4" w:rsidR="007E7770">
        <w:t>about the resident</w:t>
      </w:r>
      <w:r w:rsidR="003F45A0">
        <w:t>s</w:t>
      </w:r>
      <w:r w:rsidRPr="00B40DA4" w:rsidR="007E7770">
        <w:t>’ voice with responsibility, so it is two-way</w:t>
      </w:r>
      <w:r w:rsidR="007560D8">
        <w:t>, and</w:t>
      </w:r>
      <w:r w:rsidR="00730EF6">
        <w:t xml:space="preserve"> </w:t>
      </w:r>
      <w:r w:rsidRPr="00B40DA4" w:rsidR="007C5A40">
        <w:t xml:space="preserve">the new </w:t>
      </w:r>
      <w:r w:rsidR="007560D8">
        <w:t>role,</w:t>
      </w:r>
      <w:r w:rsidRPr="00B40DA4" w:rsidR="007C5A40">
        <w:t xml:space="preserve"> with the </w:t>
      </w:r>
      <w:r w:rsidRPr="00B40DA4" w:rsidR="003F45A0">
        <w:t>building</w:t>
      </w:r>
      <w:r w:rsidRPr="00B40DA4" w:rsidR="007C5A40">
        <w:t xml:space="preserve"> safety manager</w:t>
      </w:r>
      <w:r w:rsidR="007560D8">
        <w:t>,</w:t>
      </w:r>
      <w:r w:rsidRPr="00B40DA4" w:rsidR="007C5A40">
        <w:t xml:space="preserve"> </w:t>
      </w:r>
      <w:r w:rsidR="007560D8">
        <w:t xml:space="preserve">to </w:t>
      </w:r>
      <w:r w:rsidRPr="00B40DA4" w:rsidR="007C5A40">
        <w:t xml:space="preserve">listen </w:t>
      </w:r>
      <w:r w:rsidR="007560D8">
        <w:t xml:space="preserve">and act </w:t>
      </w:r>
      <w:r w:rsidRPr="00B40DA4" w:rsidR="007C5A40">
        <w:t>on that advice.</w:t>
      </w:r>
      <w:r w:rsidR="00730EF6">
        <w:t xml:space="preserve"> </w:t>
      </w:r>
      <w:r w:rsidRPr="00B40DA4" w:rsidR="007560D8">
        <w:t xml:space="preserve">The </w:t>
      </w:r>
      <w:r w:rsidR="007560D8">
        <w:t>challenge</w:t>
      </w:r>
      <w:r w:rsidRPr="00B40DA4" w:rsidR="007C5A40">
        <w:t xml:space="preserve"> is to ensure th</w:t>
      </w:r>
      <w:r w:rsidR="007560D8">
        <w:t>at</w:t>
      </w:r>
      <w:r w:rsidRPr="00B40DA4" w:rsidR="007C5A40">
        <w:t xml:space="preserve"> </w:t>
      </w:r>
      <w:r w:rsidRPr="00B40DA4" w:rsidR="003F45A0">
        <w:t>residents</w:t>
      </w:r>
      <w:r w:rsidRPr="00B40DA4" w:rsidR="007C5A40">
        <w:t xml:space="preserve"> have that right information</w:t>
      </w:r>
      <w:r w:rsidR="007560D8">
        <w:t>,</w:t>
      </w:r>
      <w:r w:rsidRPr="00B40DA4" w:rsidR="007C5A40">
        <w:t xml:space="preserve"> because it is true to say that the resident</w:t>
      </w:r>
      <w:r w:rsidR="000C0A26">
        <w:t>s’</w:t>
      </w:r>
      <w:r w:rsidRPr="00B40DA4" w:rsidR="007C5A40">
        <w:t xml:space="preserve"> voice </w:t>
      </w:r>
      <w:r w:rsidR="003F45A0">
        <w:t xml:space="preserve">and </w:t>
      </w:r>
      <w:r w:rsidRPr="00B40DA4">
        <w:t>the voice</w:t>
      </w:r>
      <w:r w:rsidR="003F45A0">
        <w:t xml:space="preserve"> </w:t>
      </w:r>
      <w:r w:rsidR="007560D8">
        <w:t xml:space="preserve">with </w:t>
      </w:r>
      <w:r w:rsidRPr="00B40DA4" w:rsidR="003F45A0">
        <w:t>responsibility</w:t>
      </w:r>
      <w:r w:rsidRPr="00B40DA4">
        <w:t xml:space="preserve"> require alongside it th</w:t>
      </w:r>
      <w:r w:rsidR="007560D8">
        <w:t>at</w:t>
      </w:r>
      <w:r w:rsidRPr="00B40DA4">
        <w:t xml:space="preserve"> residents have the correct information on which to make that judgment.</w:t>
      </w:r>
      <w:r w:rsidR="00730EF6">
        <w:t xml:space="preserve"> </w:t>
      </w:r>
    </w:p>
    <w:p w:rsidR="00507057" w:rsidRPr="00B40DA4" w:rsidP="007E7770">
      <w:pPr>
        <w:pStyle w:val="Answer"/>
      </w:pPr>
      <w:r w:rsidRPr="00B40DA4">
        <w:t>Dame Judith in her report talked about the golden thread.</w:t>
      </w:r>
      <w:r w:rsidR="00730EF6">
        <w:t xml:space="preserve"> </w:t>
      </w:r>
      <w:r w:rsidRPr="00B40DA4">
        <w:t xml:space="preserve">I have mentioned it two or three times </w:t>
      </w:r>
      <w:r w:rsidRPr="00B40DA4" w:rsidR="003F45A0">
        <w:t>already</w:t>
      </w:r>
      <w:r w:rsidRPr="00B40DA4">
        <w:t>.</w:t>
      </w:r>
      <w:r w:rsidR="00730EF6">
        <w:t xml:space="preserve"> </w:t>
      </w:r>
      <w:r w:rsidRPr="00B40DA4">
        <w:t xml:space="preserve">That </w:t>
      </w:r>
      <w:r w:rsidRPr="00B40DA4" w:rsidR="003F45A0">
        <w:t>golden</w:t>
      </w:r>
      <w:r w:rsidRPr="00B40DA4">
        <w:t xml:space="preserve"> thread of information runs right through from the start of the </w:t>
      </w:r>
      <w:r w:rsidR="003F45A0">
        <w:t>building</w:t>
      </w:r>
      <w:r w:rsidR="00B348AE">
        <w:t>—</w:t>
      </w:r>
      <w:r w:rsidRPr="00B40DA4">
        <w:t xml:space="preserve">what is in the </w:t>
      </w:r>
      <w:r w:rsidRPr="00B40DA4" w:rsidR="003F45A0">
        <w:t>building</w:t>
      </w:r>
      <w:r w:rsidRPr="00B40DA4">
        <w:t xml:space="preserve"> and who was </w:t>
      </w:r>
      <w:r w:rsidRPr="00B40DA4" w:rsidR="003F45A0">
        <w:t>competent</w:t>
      </w:r>
      <w:r w:rsidRPr="00B40DA4">
        <w:t xml:space="preserve"> to work on what part of the </w:t>
      </w:r>
      <w:r w:rsidR="003F45A0">
        <w:t>builder</w:t>
      </w:r>
      <w:r w:rsidR="00B348AE">
        <w:t>—</w:t>
      </w:r>
      <w:r w:rsidR="003F45A0">
        <w:t xml:space="preserve">and </w:t>
      </w:r>
      <w:r w:rsidRPr="00B40DA4">
        <w:t xml:space="preserve">is handed over on </w:t>
      </w:r>
      <w:r w:rsidR="003F45A0">
        <w:t>completion</w:t>
      </w:r>
      <w:r w:rsidRPr="00B40DA4">
        <w:t xml:space="preserve"> of the </w:t>
      </w:r>
      <w:r w:rsidR="003F45A0">
        <w:t>building</w:t>
      </w:r>
      <w:r w:rsidRPr="00B40DA4">
        <w:t>.</w:t>
      </w:r>
      <w:r w:rsidR="00730EF6">
        <w:t xml:space="preserve"> </w:t>
      </w:r>
      <w:r w:rsidRPr="00B40DA4">
        <w:t>On completion, fibres of that golden thread</w:t>
      </w:r>
      <w:r w:rsidR="00021E87">
        <w:t xml:space="preserve"> </w:t>
      </w:r>
      <w:r w:rsidRPr="00B40DA4">
        <w:t xml:space="preserve">go into the </w:t>
      </w:r>
      <w:r w:rsidRPr="00B40DA4" w:rsidR="003F45A0">
        <w:t>residents</w:t>
      </w:r>
      <w:r w:rsidRPr="00B40DA4">
        <w:t>’ information</w:t>
      </w:r>
      <w:r w:rsidR="00021E87">
        <w:t>,</w:t>
      </w:r>
      <w:r w:rsidRPr="00B40DA4">
        <w:t xml:space="preserve"> so they know what the risk </w:t>
      </w:r>
      <w:r w:rsidR="003F45A0">
        <w:t>assessment</w:t>
      </w:r>
      <w:r w:rsidR="00021E87">
        <w:t xml:space="preserve"> is</w:t>
      </w:r>
      <w:r w:rsidRPr="00B40DA4">
        <w:t xml:space="preserve">, what the building was about and how it was </w:t>
      </w:r>
      <w:r w:rsidR="003F45A0">
        <w:t>built</w:t>
      </w:r>
      <w:r w:rsidRPr="00B40DA4">
        <w:t>.</w:t>
      </w:r>
      <w:r w:rsidR="00730EF6">
        <w:t xml:space="preserve"> </w:t>
      </w:r>
      <w:r w:rsidRPr="00B40DA4">
        <w:t xml:space="preserve">Further threads go into the </w:t>
      </w:r>
      <w:r w:rsidR="00615D3A">
        <w:t>fire and rescue service</w:t>
      </w:r>
      <w:r w:rsidRPr="00B40DA4">
        <w:t>.</w:t>
      </w:r>
      <w:r w:rsidR="00730EF6">
        <w:t xml:space="preserve"> </w:t>
      </w:r>
      <w:r w:rsidRPr="00B40DA4">
        <w:t>They also get information.</w:t>
      </w:r>
      <w:r w:rsidR="00730EF6">
        <w:t xml:space="preserve"> </w:t>
      </w:r>
      <w:r w:rsidRPr="00B40DA4">
        <w:t xml:space="preserve">That </w:t>
      </w:r>
      <w:r w:rsidR="003F45A0">
        <w:t>golden</w:t>
      </w:r>
      <w:r w:rsidRPr="00B40DA4">
        <w:t xml:space="preserve"> thread running through the </w:t>
      </w:r>
      <w:r w:rsidRPr="00B40DA4" w:rsidR="003F45A0">
        <w:t>building</w:t>
      </w:r>
      <w:r w:rsidRPr="00B40DA4">
        <w:t xml:space="preserve"> is absolutely vital.</w:t>
      </w:r>
    </w:p>
    <w:p w:rsidR="00021E87" w:rsidP="007E7770">
      <w:pPr>
        <w:pStyle w:val="Answer"/>
      </w:pPr>
      <w:r w:rsidRPr="00B40DA4">
        <w:t xml:space="preserve">The </w:t>
      </w:r>
      <w:r w:rsidRPr="00B40DA4" w:rsidR="003F45A0">
        <w:t>residents</w:t>
      </w:r>
      <w:r w:rsidRPr="00B40DA4">
        <w:t xml:space="preserve">’ </w:t>
      </w:r>
      <w:r w:rsidRPr="00B40DA4" w:rsidR="003F45A0">
        <w:t>information</w:t>
      </w:r>
      <w:r w:rsidRPr="00B40DA4">
        <w:t xml:space="preserve"> saying, “You cannot do this</w:t>
      </w:r>
      <w:r>
        <w:t xml:space="preserve">; </w:t>
      </w:r>
      <w:r w:rsidRPr="00B40DA4">
        <w:t xml:space="preserve">you </w:t>
      </w:r>
      <w:r w:rsidRPr="00B40DA4">
        <w:t xml:space="preserve">cannot do that” can only be </w:t>
      </w:r>
      <w:r w:rsidRPr="00B40DA4">
        <w:t xml:space="preserve">properly </w:t>
      </w:r>
      <w:r w:rsidRPr="00B40DA4">
        <w:t xml:space="preserve">made if they have the </w:t>
      </w:r>
      <w:r w:rsidRPr="00B40DA4" w:rsidR="003F45A0">
        <w:t>information</w:t>
      </w:r>
      <w:r w:rsidRPr="00B40DA4">
        <w:t xml:space="preserve"> they need on which to make that </w:t>
      </w:r>
      <w:r w:rsidRPr="00B40DA4" w:rsidR="003F45A0">
        <w:t>judgment</w:t>
      </w:r>
      <w:r w:rsidRPr="00B40DA4">
        <w:t xml:space="preserve"> and bring that to the attention, as it is currently </w:t>
      </w:r>
      <w:r w:rsidRPr="00B40DA4" w:rsidR="003F45A0">
        <w:t>proposed</w:t>
      </w:r>
      <w:r w:rsidRPr="00B40DA4">
        <w:t xml:space="preserve">, of the </w:t>
      </w:r>
      <w:r w:rsidRPr="00B40DA4" w:rsidR="003F45A0">
        <w:t>building</w:t>
      </w:r>
      <w:r w:rsidRPr="00B40DA4">
        <w:t xml:space="preserve"> safety manager.</w:t>
      </w:r>
      <w:r w:rsidR="00730EF6">
        <w:t xml:space="preserve"> </w:t>
      </w:r>
      <w:r w:rsidRPr="00B40DA4">
        <w:t>He or she can listen and act on those voices.</w:t>
      </w:r>
      <w:r w:rsidR="00730EF6">
        <w:t xml:space="preserve"> </w:t>
      </w:r>
      <w:r w:rsidRPr="00B40DA4">
        <w:t>There is a huge responsibility learning curve.</w:t>
      </w:r>
      <w:r w:rsidR="00730EF6">
        <w:t xml:space="preserve"> </w:t>
      </w:r>
      <w:r w:rsidRPr="00B40DA4">
        <w:t xml:space="preserve">I do not think it is beyond the wit of that to be </w:t>
      </w:r>
      <w:r w:rsidRPr="00B40DA4" w:rsidR="003F45A0">
        <w:t>achieved</w:t>
      </w:r>
      <w:r>
        <w:t>,</w:t>
      </w:r>
      <w:r w:rsidRPr="00B40DA4">
        <w:t xml:space="preserve"> though</w:t>
      </w:r>
      <w:r>
        <w:t>,</w:t>
      </w:r>
      <w:r w:rsidRPr="00B40DA4">
        <w:t xml:space="preserve"> because residents want to be safe and feel safe in their homes.</w:t>
      </w:r>
      <w:r w:rsidR="00730EF6">
        <w:t xml:space="preserve"> </w:t>
      </w:r>
      <w:r w:rsidRPr="00B40DA4">
        <w:t xml:space="preserve">I do not think you can lay blame </w:t>
      </w:r>
      <w:r w:rsidR="00065973">
        <w:t>with the</w:t>
      </w:r>
      <w:r w:rsidRPr="00B40DA4">
        <w:t xml:space="preserve"> residents for not being aware of the </w:t>
      </w:r>
      <w:r w:rsidRPr="00B40DA4" w:rsidR="003F45A0">
        <w:t>importance</w:t>
      </w:r>
      <w:r w:rsidRPr="00B40DA4">
        <w:t xml:space="preserve"> of a fire door.</w:t>
      </w:r>
      <w:r w:rsidR="00730EF6">
        <w:t xml:space="preserve"> </w:t>
      </w:r>
    </w:p>
    <w:p w:rsidR="002E5FE0" w:rsidRPr="00B40DA4" w:rsidP="007E7770">
      <w:pPr>
        <w:pStyle w:val="Answer"/>
      </w:pPr>
      <w:r w:rsidRPr="00B40DA4">
        <w:t xml:space="preserve">I have often looked, as Roy has </w:t>
      </w:r>
      <w:r w:rsidR="00021E87">
        <w:t xml:space="preserve">seen </w:t>
      </w:r>
      <w:r w:rsidRPr="00B40DA4">
        <w:t xml:space="preserve">and you will have seen, fire </w:t>
      </w:r>
      <w:r w:rsidR="003F45A0">
        <w:t>doors</w:t>
      </w:r>
      <w:r w:rsidRPr="00B40DA4">
        <w:t xml:space="preserve"> that are either propped open or, worse still, </w:t>
      </w:r>
      <w:r w:rsidR="003F45A0">
        <w:t>had</w:t>
      </w:r>
      <w:r w:rsidRPr="00B40DA4">
        <w:t xml:space="preserve"> their self-closers taken off.</w:t>
      </w:r>
      <w:r w:rsidR="00730EF6">
        <w:t xml:space="preserve"> </w:t>
      </w:r>
      <w:r w:rsidR="003F45A0">
        <w:t>I</w:t>
      </w:r>
      <w:r w:rsidRPr="00B40DA4">
        <w:t xml:space="preserve"> suspect it was </w:t>
      </w:r>
      <w:r w:rsidR="003F45A0">
        <w:t>the</w:t>
      </w:r>
      <w:r w:rsidRPr="00B40DA4">
        <w:t xml:space="preserve"> mum </w:t>
      </w:r>
      <w:r w:rsidR="00021E87">
        <w:t>who did a</w:t>
      </w:r>
      <w:r w:rsidRPr="00B40DA4">
        <w:t xml:space="preserve"> risk assessment</w:t>
      </w:r>
      <w:r w:rsidR="003F45A0">
        <w:t xml:space="preserve"> and</w:t>
      </w:r>
      <w:r w:rsidRPr="00B40DA4">
        <w:t xml:space="preserve"> could not get her buggy through</w:t>
      </w:r>
      <w:r w:rsidR="00021E87">
        <w:t>,</w:t>
      </w:r>
      <w:r w:rsidRPr="00B40DA4" w:rsidR="009005ED">
        <w:t xml:space="preserve"> or the </w:t>
      </w:r>
      <w:r w:rsidRPr="00B40DA4" w:rsidR="003F45A0">
        <w:t>elderly</w:t>
      </w:r>
      <w:r w:rsidRPr="00B40DA4" w:rsidR="009005ED">
        <w:t xml:space="preserve"> person who did a risk assessment and could not get their walking frame through, b</w:t>
      </w:r>
      <w:r w:rsidRPr="00B40DA4">
        <w:t>ut no one has really talked</w:t>
      </w:r>
      <w:r w:rsidRPr="00B40DA4" w:rsidR="009005ED">
        <w:t xml:space="preserve"> to them about the risk assessment for fire and the importance of that fire door </w:t>
      </w:r>
      <w:r w:rsidR="006D4610">
        <w:t>in</w:t>
      </w:r>
      <w:r w:rsidRPr="00B40DA4" w:rsidR="009005ED">
        <w:t xml:space="preserve"> the </w:t>
      </w:r>
      <w:r w:rsidRPr="00B40DA4" w:rsidR="003F45A0">
        <w:t>example</w:t>
      </w:r>
      <w:r w:rsidRPr="00B40DA4" w:rsidR="009005ED">
        <w:t xml:space="preserve"> that you talk about.</w:t>
      </w:r>
      <w:r w:rsidRPr="00B40DA4">
        <w:t xml:space="preserve"> It is information that people need on which they can do their own risk assessment</w:t>
      </w:r>
      <w:r w:rsidRPr="00B40DA4" w:rsidR="009005ED">
        <w:t xml:space="preserve"> according to how that may put </w:t>
      </w:r>
      <w:r w:rsidR="000073C8">
        <w:t xml:space="preserve">themselves </w:t>
      </w:r>
      <w:r w:rsidRPr="00B40DA4" w:rsidR="009005ED">
        <w:t>or others at risk by</w:t>
      </w:r>
      <w:r w:rsidR="00730EF6">
        <w:t xml:space="preserve"> </w:t>
      </w:r>
      <w:r w:rsidRPr="00B40DA4" w:rsidR="009005ED">
        <w:t xml:space="preserve">making those ad hoc changes to their built </w:t>
      </w:r>
      <w:r w:rsidRPr="00B40DA4" w:rsidR="003F45A0">
        <w:t>environment</w:t>
      </w:r>
      <w:r w:rsidRPr="00B40DA4" w:rsidR="009005ED">
        <w:t>.</w:t>
      </w:r>
      <w:r w:rsidR="00730EF6">
        <w:t xml:space="preserve"> </w:t>
      </w:r>
    </w:p>
    <w:p w:rsidR="003F45A0" w:rsidP="002E5FE0">
      <w:pPr>
        <w:pStyle w:val="Answer"/>
      </w:pPr>
      <w:sdt>
        <w:sdtPr>
          <w:alias w:val="Witness"/>
          <w:id w:val="364189924"/>
          <w:placeholder>
            <w:docPart w:val="DefaultPlaceholder_1082065158"/>
          </w:placeholder>
          <w:richText/>
        </w:sdtPr>
        <w:sdtContent>
          <w:r w:rsidRPr="00730EF6" w:rsidR="00730EF6">
            <w:rPr>
              <w:b/>
              <w:i/>
            </w:rPr>
            <w:t>Roy Wilsher:</w:t>
          </w:r>
          <w:r w:rsidRPr="00B40DA4" w:rsidR="002E5FE0">
            <w:rPr>
              <w:b/>
            </w:rPr>
            <w:t xml:space="preserve"> </w:t>
          </w:r>
        </w:sdtContent>
      </w:sdt>
      <w:r w:rsidRPr="00B40DA4" w:rsidR="009005ED">
        <w:t xml:space="preserve">This area and residents’ voice is </w:t>
      </w:r>
      <w:r w:rsidRPr="00B40DA4">
        <w:t>particularly</w:t>
      </w:r>
      <w:r w:rsidRPr="00B40DA4" w:rsidR="009005ED">
        <w:t xml:space="preserve"> important.</w:t>
      </w:r>
      <w:r w:rsidR="00730EF6">
        <w:t xml:space="preserve"> </w:t>
      </w:r>
      <w:r w:rsidRPr="00B40DA4" w:rsidR="002E5FE0">
        <w:t>I absolutely agree with Ken that residents need the right information to make the right choices.</w:t>
      </w:r>
      <w:r w:rsidR="00730EF6">
        <w:t xml:space="preserve"> </w:t>
      </w:r>
      <w:r w:rsidRPr="00B40DA4" w:rsidR="009005ED">
        <w:t>If they kn</w:t>
      </w:r>
      <w:r w:rsidR="00D669C1">
        <w:t>e</w:t>
      </w:r>
      <w:r w:rsidRPr="00B40DA4" w:rsidR="009005ED">
        <w:t>w they were replacing the fire door with a wrong door, would they have that lev</w:t>
      </w:r>
      <w:r>
        <w:t>e</w:t>
      </w:r>
      <w:r w:rsidRPr="00B40DA4" w:rsidR="009005ED">
        <w:t xml:space="preserve">l of </w:t>
      </w:r>
      <w:r w:rsidRPr="00B40DA4">
        <w:t>confidence</w:t>
      </w:r>
      <w:r w:rsidRPr="00B40DA4" w:rsidR="009005ED">
        <w:t>?</w:t>
      </w:r>
      <w:r w:rsidR="00730EF6">
        <w:t xml:space="preserve"> </w:t>
      </w:r>
    </w:p>
    <w:p w:rsidR="009005ED" w:rsidRPr="00B40DA4" w:rsidP="002E5FE0">
      <w:pPr>
        <w:pStyle w:val="Answer"/>
      </w:pPr>
      <w:r w:rsidRPr="00B40DA4">
        <w:t xml:space="preserve">This also goes </w:t>
      </w:r>
      <w:r w:rsidR="00D669C1">
        <w:t>in</w:t>
      </w:r>
      <w:r w:rsidRPr="00B40DA4">
        <w:t>to residents’ concerns.</w:t>
      </w:r>
      <w:r w:rsidR="00730EF6">
        <w:t xml:space="preserve"> </w:t>
      </w:r>
      <w:r w:rsidRPr="00B40DA4">
        <w:t xml:space="preserve">There </w:t>
      </w:r>
      <w:r w:rsidR="00D669C1">
        <w:t>are</w:t>
      </w:r>
      <w:r w:rsidRPr="00B40DA4">
        <w:t xml:space="preserve"> a number of </w:t>
      </w:r>
      <w:r w:rsidR="00D669C1">
        <w:t xml:space="preserve">pieces </w:t>
      </w:r>
      <w:r w:rsidRPr="00B40DA4">
        <w:t xml:space="preserve">in the new </w:t>
      </w:r>
      <w:r w:rsidRPr="00B40DA4" w:rsidR="003F45A0">
        <w:t>legislation</w:t>
      </w:r>
      <w:r w:rsidRPr="00B40DA4">
        <w:t xml:space="preserve"> about links to the new </w:t>
      </w:r>
      <w:r w:rsidR="003F45A0">
        <w:t>building</w:t>
      </w:r>
      <w:r w:rsidRPr="00B40DA4">
        <w:t xml:space="preserve"> ombudsman or the new building safety regulat</w:t>
      </w:r>
      <w:r w:rsidR="003F45A0">
        <w:t>or</w:t>
      </w:r>
      <w:r w:rsidRPr="00B40DA4">
        <w:t>.</w:t>
      </w:r>
      <w:r w:rsidR="00730EF6">
        <w:t xml:space="preserve"> </w:t>
      </w:r>
      <w:r w:rsidRPr="00B40DA4">
        <w:t>We have concerns that that is only for in-scope buildings at the moment.</w:t>
      </w:r>
      <w:r w:rsidR="00730EF6">
        <w:t xml:space="preserve"> </w:t>
      </w:r>
      <w:r w:rsidRPr="00B40DA4">
        <w:t>It is focused on social housing, which is right</w:t>
      </w:r>
      <w:r w:rsidR="00D669C1">
        <w:t>,</w:t>
      </w:r>
      <w:r w:rsidRPr="00B40DA4">
        <w:t xml:space="preserve"> but there </w:t>
      </w:r>
      <w:r w:rsidR="00D669C1">
        <w:t xml:space="preserve">are </w:t>
      </w:r>
      <w:r w:rsidRPr="00B40DA4">
        <w:t>lot</w:t>
      </w:r>
      <w:r w:rsidR="00D669C1">
        <w:t>s</w:t>
      </w:r>
      <w:r w:rsidRPr="00B40DA4">
        <w:t xml:space="preserve"> of </w:t>
      </w:r>
      <w:r w:rsidRPr="00B40DA4" w:rsidR="003F45A0">
        <w:t>private</w:t>
      </w:r>
      <w:r w:rsidRPr="00B40DA4">
        <w:t xml:space="preserve"> residents paying a lot of money for </w:t>
      </w:r>
      <w:r w:rsidR="003F45A0">
        <w:t>re</w:t>
      </w:r>
      <w:r w:rsidRPr="00B40DA4">
        <w:t>mediation at the moment.</w:t>
      </w:r>
      <w:r w:rsidR="00730EF6">
        <w:t xml:space="preserve"> </w:t>
      </w:r>
      <w:r w:rsidRPr="00B40DA4">
        <w:t xml:space="preserve">We think the financial impact on </w:t>
      </w:r>
      <w:r w:rsidRPr="00B40DA4" w:rsidR="003F45A0">
        <w:t>residents</w:t>
      </w:r>
      <w:r w:rsidRPr="00B40DA4">
        <w:t xml:space="preserve"> needs to be taken into account.</w:t>
      </w:r>
      <w:r w:rsidR="00730EF6">
        <w:t xml:space="preserve"> </w:t>
      </w:r>
      <w:r w:rsidRPr="00B40DA4">
        <w:t xml:space="preserve">If it is about remediation, it should not be the </w:t>
      </w:r>
      <w:r w:rsidRPr="00B40DA4" w:rsidR="003F45A0">
        <w:t>leaseholders</w:t>
      </w:r>
      <w:r w:rsidRPr="00B40DA4">
        <w:t xml:space="preserve"> or residents </w:t>
      </w:r>
      <w:r w:rsidR="00D669C1">
        <w:t>who</w:t>
      </w:r>
      <w:r w:rsidRPr="00B40DA4">
        <w:t xml:space="preserve"> are paying.</w:t>
      </w:r>
      <w:r w:rsidR="00730EF6">
        <w:t xml:space="preserve"> </w:t>
      </w:r>
      <w:r w:rsidRPr="00B40DA4">
        <w:t>It should be those who are responsible for the level of remediation.</w:t>
      </w:r>
      <w:r w:rsidR="00730EF6">
        <w:t xml:space="preserve"> </w:t>
      </w:r>
    </w:p>
    <w:p w:rsidR="00AC7C14" w:rsidRPr="00B40DA4" w:rsidP="002E5FE0">
      <w:pPr>
        <w:pStyle w:val="Answer"/>
      </w:pPr>
      <w:r w:rsidRPr="00B40DA4">
        <w:t>We are not say</w:t>
      </w:r>
      <w:r w:rsidR="003F45A0">
        <w:t>i</w:t>
      </w:r>
      <w:r w:rsidRPr="00B40DA4">
        <w:t xml:space="preserve">ng there is not a reasonable level of charge for </w:t>
      </w:r>
      <w:r w:rsidRPr="00B40DA4" w:rsidR="003F45A0">
        <w:t>building</w:t>
      </w:r>
      <w:r w:rsidRPr="00B40DA4">
        <w:t xml:space="preserve"> safety service, as there is for </w:t>
      </w:r>
      <w:r w:rsidR="003F45A0">
        <w:t>maintaining</w:t>
      </w:r>
      <w:r w:rsidRPr="00B40DA4">
        <w:t xml:space="preserve"> garden</w:t>
      </w:r>
      <w:r w:rsidR="00D669C1">
        <w:t>s,</w:t>
      </w:r>
      <w:r w:rsidRPr="00B40DA4">
        <w:t xml:space="preserve"> if you have them</w:t>
      </w:r>
      <w:r w:rsidR="00D669C1">
        <w:t>,</w:t>
      </w:r>
      <w:r w:rsidRPr="00B40DA4">
        <w:t xml:space="preserve"> or any other part of the </w:t>
      </w:r>
      <w:r w:rsidRPr="00B40DA4" w:rsidR="003F45A0">
        <w:t>building</w:t>
      </w:r>
      <w:r w:rsidRPr="00B40DA4">
        <w:t>, but, if we link into remediation,</w:t>
      </w:r>
      <w:r w:rsidR="00730EF6">
        <w:t xml:space="preserve"> </w:t>
      </w:r>
      <w:r w:rsidRPr="00B40DA4">
        <w:t xml:space="preserve">we think the costs should fall </w:t>
      </w:r>
      <w:r w:rsidRPr="00B40DA4" w:rsidR="003F45A0">
        <w:t>elsewhere</w:t>
      </w:r>
      <w:r w:rsidRPr="00B40DA4">
        <w:t>.</w:t>
      </w:r>
      <w:r w:rsidR="00730EF6">
        <w:t xml:space="preserve"> </w:t>
      </w:r>
      <w:r w:rsidRPr="00B40DA4">
        <w:t>We go back to the non</w:t>
      </w:r>
      <w:r w:rsidR="003F45A0">
        <w:t>-</w:t>
      </w:r>
      <w:r w:rsidRPr="00B40DA4">
        <w:t>worsening clause</w:t>
      </w:r>
      <w:r w:rsidR="003F45A0">
        <w:t>.</w:t>
      </w:r>
      <w:r w:rsidR="00730EF6">
        <w:t xml:space="preserve"> </w:t>
      </w:r>
      <w:r w:rsidR="003F45A0">
        <w:t>T</w:t>
      </w:r>
      <w:r w:rsidRPr="00B40DA4">
        <w:t xml:space="preserve">hat is also why there needs to be a cost-benefit analysis of any </w:t>
      </w:r>
      <w:r w:rsidRPr="00B40DA4" w:rsidR="003F45A0">
        <w:t>improvement</w:t>
      </w:r>
      <w:r w:rsidRPr="00B40DA4">
        <w:t xml:space="preserve"> in fire safety</w:t>
      </w:r>
      <w:r w:rsidR="002D01C2">
        <w:t>,</w:t>
      </w:r>
      <w:r w:rsidRPr="00B40DA4">
        <w:t xml:space="preserve"> and residents should be involved in those </w:t>
      </w:r>
      <w:r w:rsidRPr="00B40DA4" w:rsidR="003F45A0">
        <w:t>discussions</w:t>
      </w:r>
      <w:r w:rsidRPr="00B40DA4">
        <w:t xml:space="preserve"> as well.</w:t>
      </w:r>
      <w:r w:rsidR="00730EF6">
        <w:t xml:space="preserve"> </w:t>
      </w:r>
    </w:p>
    <w:p w:rsidR="002E5FE0" w:rsidRPr="00B40DA4" w:rsidP="00AC7C14">
      <w:pPr>
        <w:pStyle w:val="Question"/>
      </w:pPr>
      <w:sdt>
        <w:sdtPr>
          <w:alias w:val="Member"/>
          <w:tag w:val="&lt;Member mnisId='4873' dodsId=''&gt;"/>
          <w:id w:val="2062441556"/>
          <w:placeholder>
            <w:docPart w:val="DefaultPlaceholder_1082065158"/>
          </w:placeholder>
          <w:richText/>
        </w:sdtPr>
        <w:sdtContent>
          <w:r w:rsidRPr="00B40DA4" w:rsidR="00AC7C14">
            <w:rPr>
              <w:b/>
            </w:rPr>
            <w:t>Rachel Hopkins:</w:t>
          </w:r>
        </w:sdtContent>
      </w:sdt>
      <w:r w:rsidRPr="00B40DA4" w:rsidR="00AC7C14">
        <w:t xml:space="preserve"> </w:t>
      </w:r>
      <w:r w:rsidRPr="00B40DA4" w:rsidR="009005ED">
        <w:t xml:space="preserve">In that ilk, what additional powers would </w:t>
      </w:r>
      <w:r w:rsidR="003F45A0">
        <w:t>f</w:t>
      </w:r>
      <w:r w:rsidRPr="00B40DA4" w:rsidR="009005ED">
        <w:t xml:space="preserve">ire and </w:t>
      </w:r>
      <w:r w:rsidR="003F45A0">
        <w:t>r</w:t>
      </w:r>
      <w:r w:rsidRPr="00B40DA4" w:rsidR="009005ED">
        <w:t xml:space="preserve">escue </w:t>
      </w:r>
      <w:r w:rsidRPr="00B40DA4" w:rsidR="003F45A0">
        <w:t>authorities</w:t>
      </w:r>
      <w:r w:rsidRPr="000453DC" w:rsidR="000453DC">
        <w:t xml:space="preserve"> </w:t>
      </w:r>
      <w:r w:rsidRPr="00B40DA4" w:rsidR="000453DC">
        <w:t>potentially</w:t>
      </w:r>
      <w:r w:rsidRPr="00B40DA4" w:rsidR="009005ED">
        <w:t xml:space="preserve"> </w:t>
      </w:r>
      <w:r w:rsidR="003F45A0">
        <w:t xml:space="preserve">need </w:t>
      </w:r>
      <w:r w:rsidRPr="00B40DA4" w:rsidR="009005ED">
        <w:t xml:space="preserve">to, say, </w:t>
      </w:r>
      <w:r w:rsidRPr="00B40DA4" w:rsidR="003F45A0">
        <w:t>enforce</w:t>
      </w:r>
      <w:r w:rsidRPr="00B40DA4" w:rsidR="009005ED">
        <w:t xml:space="preserve"> </w:t>
      </w:r>
      <w:r w:rsidRPr="00B40DA4" w:rsidR="003F45A0">
        <w:t>anything</w:t>
      </w:r>
      <w:r w:rsidRPr="00B40DA4" w:rsidR="009005ED">
        <w:t xml:space="preserve"> </w:t>
      </w:r>
      <w:r w:rsidRPr="00B40DA4" w:rsidR="003F45A0">
        <w:t>around</w:t>
      </w:r>
      <w:r w:rsidRPr="00B40DA4" w:rsidR="009005ED">
        <w:t xml:space="preserve"> this issue?</w:t>
      </w:r>
      <w:r w:rsidR="00730EF6">
        <w:t xml:space="preserve"> </w:t>
      </w:r>
    </w:p>
    <w:p w:rsidR="00A23C48" w:rsidRPr="00B40DA4" w:rsidP="00AC7C14">
      <w:pPr>
        <w:pStyle w:val="Answer"/>
      </w:pPr>
      <w:sdt>
        <w:sdtPr>
          <w:alias w:val="Witness"/>
          <w:id w:val="291262007"/>
          <w:placeholder>
            <w:docPart w:val="DefaultPlaceholder_1082065158"/>
          </w:placeholder>
          <w:richText/>
        </w:sdtPr>
        <w:sdtContent>
          <w:r w:rsidRPr="00730EF6" w:rsidR="00730EF6">
            <w:rPr>
              <w:b/>
              <w:i/>
            </w:rPr>
            <w:t>Roy Wilsher:</w:t>
          </w:r>
          <w:r w:rsidRPr="00B40DA4" w:rsidR="00AC7C14">
            <w:rPr>
              <w:b/>
            </w:rPr>
            <w:t xml:space="preserve"> </w:t>
          </w:r>
        </w:sdtContent>
      </w:sdt>
      <w:r w:rsidRPr="00B40DA4" w:rsidR="00AC7C14">
        <w:t>It is a very good question.</w:t>
      </w:r>
      <w:r w:rsidR="00730EF6">
        <w:t xml:space="preserve"> </w:t>
      </w:r>
      <w:r w:rsidRPr="00B40DA4" w:rsidR="009005ED">
        <w:t xml:space="preserve">At the moment, we audit what the responsible person or the </w:t>
      </w:r>
      <w:r w:rsidRPr="00B40DA4" w:rsidR="003F45A0">
        <w:t>accountable</w:t>
      </w:r>
      <w:r w:rsidRPr="00B40DA4" w:rsidR="009005ED">
        <w:t xml:space="preserve"> person does.</w:t>
      </w:r>
      <w:r w:rsidR="00730EF6">
        <w:t xml:space="preserve"> </w:t>
      </w:r>
      <w:r w:rsidRPr="00B40DA4" w:rsidR="009005ED">
        <w:t>We interact with residents as a fire service</w:t>
      </w:r>
      <w:r w:rsidR="003F45A0">
        <w:t xml:space="preserve"> to</w:t>
      </w:r>
      <w:r w:rsidRPr="00B40DA4" w:rsidR="009005ED">
        <w:t xml:space="preserve"> talk about prevention and other areas.</w:t>
      </w:r>
      <w:r w:rsidR="00730EF6">
        <w:t xml:space="preserve"> </w:t>
      </w:r>
      <w:r w:rsidRPr="00B40DA4" w:rsidR="009005ED">
        <w:t xml:space="preserve">When you have a stronger residents’ voice, there should be a stronger role for the </w:t>
      </w:r>
      <w:r w:rsidR="00615D3A">
        <w:t>fire and rescue service</w:t>
      </w:r>
      <w:r w:rsidRPr="00B40DA4" w:rsidR="009005ED">
        <w:t xml:space="preserve"> to be engaged </w:t>
      </w:r>
      <w:r w:rsidR="003F45A0">
        <w:t>there</w:t>
      </w:r>
      <w:r w:rsidRPr="00B40DA4" w:rsidR="009005ED">
        <w:t>.</w:t>
      </w:r>
      <w:r w:rsidR="00730EF6">
        <w:t xml:space="preserve"> </w:t>
      </w:r>
      <w:r w:rsidRPr="00B40DA4" w:rsidR="009005ED">
        <w:t>We try very much to engage with all our communities</w:t>
      </w:r>
      <w:r w:rsidR="00D669C1">
        <w:t>,</w:t>
      </w:r>
      <w:r w:rsidRPr="00B40DA4" w:rsidR="009005ED">
        <w:t xml:space="preserve"> but </w:t>
      </w:r>
      <w:r w:rsidRPr="00D669C1" w:rsidR="000264E7">
        <w:t xml:space="preserve">if there is a formal </w:t>
      </w:r>
      <w:r w:rsidRPr="00D669C1" w:rsidR="003F45A0">
        <w:t>p</w:t>
      </w:r>
      <w:r w:rsidRPr="00D669C1" w:rsidR="000264E7">
        <w:t xml:space="preserve">rocess of residents’ voice, fire </w:t>
      </w:r>
      <w:r w:rsidRPr="00D669C1" w:rsidR="003F45A0">
        <w:t>authorities</w:t>
      </w:r>
      <w:r w:rsidRPr="00D669C1" w:rsidR="000264E7">
        <w:t xml:space="preserve"> and </w:t>
      </w:r>
      <w:r w:rsidRPr="00D669C1" w:rsidR="003F45A0">
        <w:t>building</w:t>
      </w:r>
      <w:r w:rsidRPr="00D669C1" w:rsidR="000264E7">
        <w:t xml:space="preserve"> </w:t>
      </w:r>
      <w:r w:rsidRPr="00D669C1" w:rsidR="00D669C1">
        <w:t>control</w:t>
      </w:r>
      <w:r w:rsidRPr="00D669C1" w:rsidR="000264E7">
        <w:t xml:space="preserve"> should be involved in that as well.</w:t>
      </w:r>
      <w:r w:rsidR="00730EF6">
        <w:t xml:space="preserve"> </w:t>
      </w:r>
    </w:p>
    <w:p w:rsidR="006A4451" w:rsidRPr="00B40DA4" w:rsidP="00A23C48">
      <w:pPr>
        <w:pStyle w:val="Answer"/>
      </w:pPr>
      <w:sdt>
        <w:sdtPr>
          <w:alias w:val="Witness"/>
          <w:id w:val="84585423"/>
          <w:placeholder>
            <w:docPart w:val="DefaultPlaceholder_1082065158"/>
          </w:placeholder>
          <w:richText/>
        </w:sdtPr>
        <w:sdtEndPr>
          <w:rPr>
            <w:b/>
            <w:i/>
          </w:rPr>
        </w:sdtEndPr>
        <w:sdtContent>
          <w:r w:rsidRPr="00730EF6" w:rsidR="00730EF6">
            <w:rPr>
              <w:b/>
              <w:i/>
            </w:rPr>
            <w:t>Sir Ken Knight:</w:t>
          </w:r>
        </w:sdtContent>
      </w:sdt>
      <w:r w:rsidR="00730EF6">
        <w:rPr>
          <w:b/>
        </w:rPr>
        <w:t xml:space="preserve"> </w:t>
      </w:r>
      <w:r w:rsidRPr="00B40DA4" w:rsidR="000264E7">
        <w:t xml:space="preserve">The </w:t>
      </w:r>
      <w:r w:rsidR="00615D3A">
        <w:t>fire and rescue service</w:t>
      </w:r>
      <w:r w:rsidRPr="00B40DA4" w:rsidR="000264E7">
        <w:t xml:space="preserve"> has a very proud more recent </w:t>
      </w:r>
      <w:r w:rsidR="003F45A0">
        <w:t>tradition</w:t>
      </w:r>
      <w:r w:rsidR="00B348AE">
        <w:t>—</w:t>
      </w:r>
      <w:r w:rsidRPr="00B40DA4" w:rsidR="000264E7">
        <w:t xml:space="preserve">a 20-year </w:t>
      </w:r>
      <w:r w:rsidRPr="00B40DA4" w:rsidR="003F45A0">
        <w:t>tradition</w:t>
      </w:r>
      <w:r w:rsidR="00D669C1">
        <w:t>,</w:t>
      </w:r>
      <w:r w:rsidRPr="00B40DA4" w:rsidR="000264E7">
        <w:t xml:space="preserve"> at least</w:t>
      </w:r>
      <w:r w:rsidR="00B348AE">
        <w:t>—</w:t>
      </w:r>
      <w:r w:rsidRPr="00B40DA4" w:rsidR="000264E7">
        <w:t xml:space="preserve">of engaging in </w:t>
      </w:r>
      <w:r w:rsidRPr="00B40DA4" w:rsidR="003F45A0">
        <w:t>comm</w:t>
      </w:r>
      <w:r w:rsidR="003F45A0">
        <w:t>unity</w:t>
      </w:r>
      <w:r w:rsidRPr="00B40DA4" w:rsidR="000264E7">
        <w:t xml:space="preserve"> </w:t>
      </w:r>
      <w:r w:rsidRPr="00B40DA4" w:rsidR="003F45A0">
        <w:t>service</w:t>
      </w:r>
      <w:r w:rsidR="00D669C1">
        <w:t>,</w:t>
      </w:r>
      <w:r w:rsidRPr="00B40DA4" w:rsidR="000264E7">
        <w:t xml:space="preserve"> talking to residents, </w:t>
      </w:r>
      <w:r w:rsidRPr="00B40DA4" w:rsidR="003F45A0">
        <w:t>being</w:t>
      </w:r>
      <w:r w:rsidRPr="00B40DA4" w:rsidR="000264E7">
        <w:t xml:space="preserve"> the </w:t>
      </w:r>
      <w:r w:rsidR="003F45A0">
        <w:t>trusted</w:t>
      </w:r>
      <w:r w:rsidRPr="00B40DA4" w:rsidR="000264E7">
        <w:t xml:space="preserve"> partner in the community, as </w:t>
      </w:r>
      <w:r w:rsidRPr="00B40DA4" w:rsidR="003F45A0">
        <w:t>firefighters</w:t>
      </w:r>
      <w:r w:rsidRPr="00B40DA4" w:rsidR="000264E7">
        <w:t xml:space="preserve"> are, not just prosecuting those </w:t>
      </w:r>
      <w:r w:rsidR="00D669C1">
        <w:t>who</w:t>
      </w:r>
      <w:r w:rsidRPr="00B40DA4" w:rsidR="000264E7">
        <w:t xml:space="preserve"> are responsible for doing thi</w:t>
      </w:r>
      <w:r w:rsidR="00D669C1">
        <w:t>n</w:t>
      </w:r>
      <w:r w:rsidRPr="00B40DA4" w:rsidR="000264E7">
        <w:t>gs wrong but helping people to do things right.</w:t>
      </w:r>
      <w:r w:rsidR="00730EF6">
        <w:t xml:space="preserve"> </w:t>
      </w:r>
      <w:r w:rsidRPr="00B40DA4" w:rsidR="000264E7">
        <w:t xml:space="preserve">Part of that whole community safety regime of firefighters working with the </w:t>
      </w:r>
      <w:r w:rsidRPr="00B40DA4" w:rsidR="003F45A0">
        <w:t>community</w:t>
      </w:r>
      <w:r w:rsidRPr="00B40DA4" w:rsidR="000264E7">
        <w:t xml:space="preserve">, with </w:t>
      </w:r>
      <w:r w:rsidR="00D669C1">
        <w:t xml:space="preserve">the </w:t>
      </w:r>
      <w:r w:rsidRPr="00B40DA4" w:rsidR="003F45A0">
        <w:t>elderly</w:t>
      </w:r>
      <w:r w:rsidRPr="00B40DA4" w:rsidR="000264E7">
        <w:t xml:space="preserve"> and with residents can be a really big part of explaining the benefit of having the </w:t>
      </w:r>
      <w:r w:rsidR="00A2076D">
        <w:t>right</w:t>
      </w:r>
      <w:r w:rsidRPr="00B40DA4" w:rsidR="000264E7">
        <w:t xml:space="preserve"> products or doing the right things in safety, not on the fire safety </w:t>
      </w:r>
      <w:r w:rsidRPr="00B40DA4" w:rsidR="00A2076D">
        <w:t>enforcement</w:t>
      </w:r>
      <w:r w:rsidRPr="00B40DA4" w:rsidR="000264E7">
        <w:t xml:space="preserve"> side but on the community safety advisory side.</w:t>
      </w:r>
      <w:r w:rsidR="00730EF6">
        <w:t xml:space="preserve"> </w:t>
      </w:r>
    </w:p>
    <w:p w:rsidR="00AC7C14" w:rsidRPr="00B40DA4" w:rsidP="006A4451">
      <w:pPr>
        <w:pStyle w:val="Question"/>
      </w:pPr>
      <w:sdt>
        <w:sdtPr>
          <w:alias w:val="Member"/>
          <w:tag w:val="&lt;Member mnisId='394' dodsId='25722'&gt;"/>
          <w:id w:val="1689714034"/>
          <w:placeholder>
            <w:docPart w:val="DefaultPlaceholder_1082065158"/>
          </w:placeholder>
          <w:richText/>
        </w:sdtPr>
        <w:sdtContent>
          <w:r w:rsidRPr="00B40DA4" w:rsidR="006A4451">
            <w:rPr>
              <w:b/>
            </w:rPr>
            <w:t>Chair:</w:t>
          </w:r>
        </w:sdtContent>
      </w:sdt>
      <w:r w:rsidRPr="00B40DA4" w:rsidR="006A4451">
        <w:t xml:space="preserve"> </w:t>
      </w:r>
      <w:r w:rsidRPr="00B40DA4" w:rsidR="00D669C1">
        <w:t xml:space="preserve">That </w:t>
      </w:r>
      <w:r w:rsidRPr="00B40DA4" w:rsidR="000264E7">
        <w:t>is fine.</w:t>
      </w:r>
      <w:r w:rsidR="00730EF6">
        <w:t xml:space="preserve"> </w:t>
      </w:r>
      <w:r w:rsidRPr="00B40DA4" w:rsidR="000264E7">
        <w:t xml:space="preserve">We hope that </w:t>
      </w:r>
      <w:r w:rsidRPr="00B40DA4" w:rsidR="00A2076D">
        <w:t>residents</w:t>
      </w:r>
      <w:r w:rsidRPr="00B40DA4" w:rsidR="000264E7">
        <w:t xml:space="preserve"> listen and there is a good relationship between the </w:t>
      </w:r>
      <w:r w:rsidR="00615D3A">
        <w:t>fire service</w:t>
      </w:r>
      <w:r w:rsidRPr="00B40DA4" w:rsidR="000264E7">
        <w:t xml:space="preserve">, </w:t>
      </w:r>
      <w:r w:rsidRPr="00B40DA4" w:rsidR="00A2076D">
        <w:t>residents</w:t>
      </w:r>
      <w:r w:rsidRPr="00B40DA4" w:rsidR="000264E7">
        <w:t xml:space="preserve"> and </w:t>
      </w:r>
      <w:r w:rsidRPr="00B40DA4" w:rsidR="00A2076D">
        <w:t>residents</w:t>
      </w:r>
      <w:r w:rsidR="00A2076D">
        <w:t>’</w:t>
      </w:r>
      <w:r w:rsidRPr="00B40DA4" w:rsidR="000264E7">
        <w:t xml:space="preserve"> groups</w:t>
      </w:r>
      <w:r w:rsidR="00A2076D">
        <w:t>.</w:t>
      </w:r>
      <w:r w:rsidR="00730EF6">
        <w:t xml:space="preserve"> </w:t>
      </w:r>
      <w:r w:rsidR="00A2076D">
        <w:t>Y</w:t>
      </w:r>
      <w:r w:rsidRPr="00B40DA4" w:rsidR="000264E7">
        <w:t>ou</w:t>
      </w:r>
      <w:r w:rsidR="00A2076D">
        <w:t xml:space="preserve"> then</w:t>
      </w:r>
      <w:r w:rsidRPr="00B40DA4" w:rsidR="000264E7">
        <w:t xml:space="preserve"> get one resident who still insists on going down to the local DIY store and putting on a </w:t>
      </w:r>
      <w:r w:rsidR="00A2076D">
        <w:t>door</w:t>
      </w:r>
      <w:r w:rsidRPr="00B40DA4" w:rsidR="000264E7">
        <w:t xml:space="preserve"> that is not fire safe</w:t>
      </w:r>
      <w:r w:rsidR="00D669C1">
        <w:t>,</w:t>
      </w:r>
      <w:r w:rsidRPr="00B40DA4" w:rsidR="000264E7">
        <w:t xml:space="preserve"> or </w:t>
      </w:r>
      <w:r w:rsidR="00D669C1">
        <w:t xml:space="preserve">who </w:t>
      </w:r>
      <w:r w:rsidRPr="00B40DA4" w:rsidR="000264E7">
        <w:t>changes the windows</w:t>
      </w:r>
      <w:r w:rsidR="008F096F">
        <w:t>. You</w:t>
      </w:r>
      <w:r w:rsidRPr="00B40DA4" w:rsidR="000264E7">
        <w:t xml:space="preserve"> have to get in</w:t>
      </w:r>
      <w:r w:rsidR="00D669C1">
        <w:t>to</w:t>
      </w:r>
      <w:r w:rsidRPr="00B40DA4" w:rsidR="000264E7">
        <w:t xml:space="preserve"> the property to </w:t>
      </w:r>
      <w:r w:rsidR="00D669C1">
        <w:t xml:space="preserve">even </w:t>
      </w:r>
      <w:r w:rsidRPr="00B40DA4" w:rsidR="000264E7">
        <w:t>look</w:t>
      </w:r>
      <w:r w:rsidR="00D669C1">
        <w:t xml:space="preserve"> at it, let alone</w:t>
      </w:r>
      <w:r w:rsidRPr="00B40DA4" w:rsidR="000264E7">
        <w:t xml:space="preserve"> deal with it.</w:t>
      </w:r>
      <w:r w:rsidR="00730EF6">
        <w:t xml:space="preserve"> </w:t>
      </w:r>
      <w:r w:rsidRPr="00B40DA4" w:rsidR="000264E7">
        <w:t xml:space="preserve">What powers should the </w:t>
      </w:r>
      <w:r w:rsidR="00615D3A">
        <w:t>fire service</w:t>
      </w:r>
      <w:r w:rsidRPr="00B40DA4" w:rsidR="000264E7">
        <w:t xml:space="preserve"> have to deal with that sort of situation?</w:t>
      </w:r>
      <w:r w:rsidRPr="00B40DA4" w:rsidR="006A4451">
        <w:t xml:space="preserve"> </w:t>
      </w:r>
    </w:p>
    <w:p w:rsidR="002B0819" w:rsidRPr="00B40DA4" w:rsidP="002B0819">
      <w:pPr>
        <w:pStyle w:val="Answer"/>
      </w:pPr>
      <w:sdt>
        <w:sdtPr>
          <w:alias w:val="Witness"/>
          <w:id w:val="2015265524"/>
          <w:placeholder>
            <w:docPart w:val="DefaultPlaceholder_1082065158"/>
          </w:placeholder>
          <w:richText/>
        </w:sdtPr>
        <w:sdtContent>
          <w:r w:rsidRPr="00730EF6" w:rsidR="00730EF6">
            <w:rPr>
              <w:b/>
              <w:i/>
            </w:rPr>
            <w:t>Roy Wilsher:</w:t>
          </w:r>
          <w:r w:rsidRPr="00B40DA4">
            <w:rPr>
              <w:b/>
            </w:rPr>
            <w:t xml:space="preserve"> </w:t>
          </w:r>
        </w:sdtContent>
      </w:sdt>
      <w:r w:rsidRPr="00B40DA4" w:rsidR="000264E7">
        <w:t>One good thin</w:t>
      </w:r>
      <w:r w:rsidR="00D669C1">
        <w:t>g</w:t>
      </w:r>
      <w:r w:rsidRPr="00B40DA4" w:rsidR="000264E7">
        <w:t xml:space="preserve"> that come</w:t>
      </w:r>
      <w:r w:rsidR="00D669C1">
        <w:t>s</w:t>
      </w:r>
      <w:r w:rsidRPr="00B40DA4" w:rsidR="000264E7">
        <w:t xml:space="preserve"> out of the </w:t>
      </w:r>
      <w:r w:rsidR="00AA2FBA">
        <w:t>fire safety order</w:t>
      </w:r>
      <w:r w:rsidRPr="00B40DA4" w:rsidR="000264E7">
        <w:t xml:space="preserve"> </w:t>
      </w:r>
      <w:r w:rsidRPr="00B40DA4" w:rsidR="00A2076D">
        <w:t>clarification</w:t>
      </w:r>
      <w:r w:rsidRPr="00B40DA4" w:rsidR="000264E7">
        <w:t xml:space="preserve"> is </w:t>
      </w:r>
      <w:r w:rsidRPr="00B40DA4" w:rsidR="00CA69C2">
        <w:t>the use of front doors.</w:t>
      </w:r>
      <w:r w:rsidR="00730EF6">
        <w:t xml:space="preserve"> </w:t>
      </w:r>
      <w:r w:rsidRPr="00B40DA4" w:rsidR="00CA69C2">
        <w:t>We have the power to include that but, again, that power is directed to the responsible person.</w:t>
      </w:r>
      <w:r w:rsidR="00730EF6">
        <w:t xml:space="preserve"> </w:t>
      </w:r>
      <w:r w:rsidR="00D669C1">
        <w:t xml:space="preserve">As for </w:t>
      </w:r>
      <w:r w:rsidRPr="00B40DA4" w:rsidR="00D669C1">
        <w:t xml:space="preserve">taking </w:t>
      </w:r>
      <w:r w:rsidRPr="00B40DA4" w:rsidR="00CA69C2">
        <w:t xml:space="preserve">an individual resident to court for enforcement, I would rather try the education route </w:t>
      </w:r>
      <w:r w:rsidR="00A2076D">
        <w:t>first</w:t>
      </w:r>
      <w:r w:rsidRPr="00B40DA4" w:rsidR="00CA69C2">
        <w:t>.</w:t>
      </w:r>
      <w:r w:rsidR="00730EF6">
        <w:t xml:space="preserve"> </w:t>
      </w:r>
      <w:r w:rsidRPr="00B40DA4" w:rsidR="00CA69C2">
        <w:t xml:space="preserve">If it is </w:t>
      </w:r>
      <w:r w:rsidRPr="00B40DA4" w:rsidR="00A2076D">
        <w:t>wilful</w:t>
      </w:r>
      <w:r w:rsidR="00D669C1">
        <w:t>,</w:t>
      </w:r>
      <w:r w:rsidRPr="00B40DA4" w:rsidR="00CA69C2">
        <w:t xml:space="preserve"> we should be able to take action against them.</w:t>
      </w:r>
      <w:r w:rsidR="00730EF6">
        <w:t xml:space="preserve"> </w:t>
      </w:r>
      <w:r w:rsidRPr="00B40DA4" w:rsidR="00D669C1">
        <w:t xml:space="preserve">A </w:t>
      </w:r>
      <w:r w:rsidR="00A2076D">
        <w:t>clear</w:t>
      </w:r>
      <w:r w:rsidRPr="00B40DA4" w:rsidR="00CA69C2">
        <w:t xml:space="preserve"> example is things like barbecues on </w:t>
      </w:r>
      <w:r w:rsidRPr="00B40DA4" w:rsidR="00A2076D">
        <w:t>balconies</w:t>
      </w:r>
      <w:r w:rsidRPr="00B40DA4" w:rsidR="00CA69C2">
        <w:t>.</w:t>
      </w:r>
      <w:r w:rsidR="00730EF6">
        <w:t xml:space="preserve"> </w:t>
      </w:r>
      <w:r w:rsidRPr="00B40DA4" w:rsidR="00CA69C2">
        <w:t xml:space="preserve">We </w:t>
      </w:r>
      <w:r w:rsidRPr="00B40DA4" w:rsidR="00CA69C2">
        <w:t xml:space="preserve">always try to educate against barbecues on </w:t>
      </w:r>
      <w:r w:rsidRPr="00B40DA4" w:rsidR="00A2076D">
        <w:t>balconies</w:t>
      </w:r>
      <w:r w:rsidRPr="00B40DA4" w:rsidR="00CA69C2">
        <w:t xml:space="preserve"> </w:t>
      </w:r>
      <w:r w:rsidR="00A2076D">
        <w:t>in</w:t>
      </w:r>
      <w:r w:rsidRPr="00B40DA4" w:rsidR="00CA69C2">
        <w:t xml:space="preserve"> high</w:t>
      </w:r>
      <w:r w:rsidR="00A2076D">
        <w:t>-</w:t>
      </w:r>
      <w:r w:rsidRPr="00B40DA4" w:rsidR="00CA69C2">
        <w:t>rise buildings</w:t>
      </w:r>
      <w:r w:rsidR="00D669C1">
        <w:t>,</w:t>
      </w:r>
      <w:r w:rsidRPr="00B40DA4" w:rsidR="00CA69C2">
        <w:t xml:space="preserve"> but sometimes you are going to have to take some sanction to stop people doing it.</w:t>
      </w:r>
      <w:r w:rsidR="00845438">
        <w:t xml:space="preserve"> </w:t>
      </w:r>
    </w:p>
    <w:p w:rsidR="00CA69C2" w:rsidRPr="00B40DA4" w:rsidP="002B0819">
      <w:pPr>
        <w:pStyle w:val="Answer"/>
      </w:pPr>
      <w:sdt>
        <w:sdtPr>
          <w:alias w:val="Witness"/>
          <w:id w:val="-1445840958"/>
          <w:placeholder>
            <w:docPart w:val="DefaultPlaceholder_1082065158"/>
          </w:placeholder>
          <w:richText/>
        </w:sdtPr>
        <w:sdtContent>
          <w:r w:rsidRPr="00730EF6" w:rsidR="00730EF6">
            <w:rPr>
              <w:b/>
              <w:i/>
            </w:rPr>
            <w:t>Sir Ken Knight:</w:t>
          </w:r>
          <w:r w:rsidRPr="00B40DA4" w:rsidR="002B0819">
            <w:rPr>
              <w:b/>
            </w:rPr>
            <w:t xml:space="preserve"> </w:t>
          </w:r>
        </w:sdtContent>
      </w:sdt>
      <w:r w:rsidRPr="00B40DA4" w:rsidR="002B0819">
        <w:t>This is what I was acknowledging earlier on</w:t>
      </w:r>
      <w:r w:rsidRPr="00B40DA4">
        <w:t xml:space="preserve"> </w:t>
      </w:r>
      <w:r w:rsidR="005C12E4">
        <w:t>as</w:t>
      </w:r>
      <w:r w:rsidRPr="00B40DA4">
        <w:t xml:space="preserve"> </w:t>
      </w:r>
      <w:r w:rsidR="005C12E4">
        <w:t>part</w:t>
      </w:r>
      <w:r w:rsidRPr="00B40DA4">
        <w:t xml:space="preserve"> of the rationale for starting with high</w:t>
      </w:r>
      <w:r w:rsidR="00A2076D">
        <w:t>-r</w:t>
      </w:r>
      <w:r w:rsidRPr="00B40DA4">
        <w:t>ise residential buildings</w:t>
      </w:r>
      <w:r w:rsidR="005C12E4">
        <w:t>.</w:t>
      </w:r>
      <w:r w:rsidRPr="00B40DA4">
        <w:t xml:space="preserve"> </w:t>
      </w:r>
      <w:r w:rsidRPr="00B40DA4" w:rsidR="005C12E4">
        <w:t xml:space="preserve">They </w:t>
      </w:r>
      <w:r w:rsidRPr="00B40DA4">
        <w:t xml:space="preserve">are the buildings, under the </w:t>
      </w:r>
      <w:r w:rsidR="00AA2FBA">
        <w:t>fire safety order</w:t>
      </w:r>
      <w:r w:rsidRPr="00B40DA4">
        <w:t xml:space="preserve">, </w:t>
      </w:r>
      <w:r w:rsidR="005C12E4">
        <w:t>where</w:t>
      </w:r>
      <w:r w:rsidRPr="00B40DA4">
        <w:t xml:space="preserve"> you have no locus in terms of the flats themselves.</w:t>
      </w:r>
      <w:r w:rsidR="00730EF6">
        <w:t xml:space="preserve"> </w:t>
      </w:r>
      <w:r w:rsidRPr="00B40DA4">
        <w:t xml:space="preserve">In an office building, a hotel or a nursing home, the </w:t>
      </w:r>
      <w:r w:rsidR="00AA2FBA">
        <w:t>fire safety order</w:t>
      </w:r>
      <w:r w:rsidRPr="00B40DA4">
        <w:t xml:space="preserve"> covers every part of the </w:t>
      </w:r>
      <w:r w:rsidRPr="00B40DA4" w:rsidR="00A2076D">
        <w:t>building</w:t>
      </w:r>
      <w:r w:rsidRPr="00B40DA4">
        <w:t xml:space="preserve"> including the rooms themselves.</w:t>
      </w:r>
      <w:r w:rsidR="00730EF6">
        <w:t xml:space="preserve"> </w:t>
      </w:r>
      <w:r w:rsidRPr="00B40DA4">
        <w:t xml:space="preserve">In truth, the enforcement of the fire </w:t>
      </w:r>
      <w:r w:rsidRPr="00B40DA4" w:rsidR="00A2076D">
        <w:t>authorities</w:t>
      </w:r>
      <w:r w:rsidR="005C12E4">
        <w:t xml:space="preserve"> stops at the front door of</w:t>
      </w:r>
      <w:r w:rsidRPr="00B40DA4">
        <w:t xml:space="preserve"> the </w:t>
      </w:r>
      <w:r w:rsidR="00A2076D">
        <w:t>building</w:t>
      </w:r>
      <w:r w:rsidR="005C12E4">
        <w:t>,</w:t>
      </w:r>
      <w:r w:rsidRPr="00B40DA4">
        <w:t xml:space="preserve"> because beyond that door it is their home.</w:t>
      </w:r>
      <w:r w:rsidR="00730EF6">
        <w:t xml:space="preserve"> </w:t>
      </w:r>
      <w:r w:rsidR="005C12E4">
        <w:t>While</w:t>
      </w:r>
      <w:r w:rsidRPr="00B40DA4">
        <w:t xml:space="preserve"> the Housing Act has some limited </w:t>
      </w:r>
      <w:r w:rsidR="00A2076D">
        <w:t>opportunities</w:t>
      </w:r>
      <w:r w:rsidRPr="00B40DA4">
        <w:t xml:space="preserve"> to make intrusion into that area, the </w:t>
      </w:r>
      <w:r w:rsidR="00A2076D">
        <w:t>fire</w:t>
      </w:r>
      <w:r w:rsidRPr="00B40DA4">
        <w:t xml:space="preserve"> and </w:t>
      </w:r>
      <w:r w:rsidR="00A2076D">
        <w:t>re</w:t>
      </w:r>
      <w:r w:rsidRPr="00B40DA4">
        <w:t>scue authority does not.</w:t>
      </w:r>
      <w:r w:rsidR="00730EF6">
        <w:t xml:space="preserve"> </w:t>
      </w:r>
      <w:r w:rsidRPr="00B40DA4">
        <w:t xml:space="preserve">It is a very difficult question to ask </w:t>
      </w:r>
      <w:r w:rsidR="005C12E4">
        <w:t xml:space="preserve">at </w:t>
      </w:r>
      <w:r w:rsidRPr="00B40DA4">
        <w:t xml:space="preserve">what point the </w:t>
      </w:r>
      <w:r w:rsidR="00A2076D">
        <w:t>f</w:t>
      </w:r>
      <w:r w:rsidRPr="00B40DA4">
        <w:t xml:space="preserve">ire and </w:t>
      </w:r>
      <w:r w:rsidR="00A2076D">
        <w:t>rescue</w:t>
      </w:r>
      <w:r w:rsidRPr="00B40DA4">
        <w:t xml:space="preserve"> authority has a right inside the flat.</w:t>
      </w:r>
      <w:r w:rsidR="00730EF6">
        <w:t xml:space="preserve"> </w:t>
      </w:r>
    </w:p>
    <w:p w:rsidR="002B2302" w:rsidRPr="00B40DA4" w:rsidP="002B0819">
      <w:pPr>
        <w:pStyle w:val="Answer"/>
      </w:pPr>
      <w:r w:rsidRPr="00B40DA4">
        <w:t xml:space="preserve">In </w:t>
      </w:r>
      <w:r w:rsidR="00A2076D">
        <w:t>truth</w:t>
      </w:r>
      <w:r>
        <w:t>,</w:t>
      </w:r>
      <w:r w:rsidRPr="00B40DA4" w:rsidR="00CA69C2">
        <w:t xml:space="preserve"> the </w:t>
      </w:r>
      <w:r w:rsidRPr="00B40DA4" w:rsidR="00A2076D">
        <w:t>responsible</w:t>
      </w:r>
      <w:r w:rsidRPr="00B40DA4" w:rsidR="00CA69C2">
        <w:t xml:space="preserve"> person has the responsibility to do the fire risk assessment and, if they find the wrong doors, to recognise that in their fire risk assessment and to</w:t>
      </w:r>
      <w:r w:rsidR="00A2076D">
        <w:t xml:space="preserve"> </w:t>
      </w:r>
      <w:r w:rsidRPr="00B40DA4" w:rsidR="00CA69C2">
        <w:t>say so.</w:t>
      </w:r>
      <w:r w:rsidR="00730EF6">
        <w:t xml:space="preserve"> </w:t>
      </w:r>
      <w:r w:rsidRPr="00B40DA4" w:rsidR="00CA69C2">
        <w:t xml:space="preserve">Indeed, if that is the case, as Roy said, not least due to the </w:t>
      </w:r>
      <w:r w:rsidRPr="00B40DA4" w:rsidR="00A2076D">
        <w:t>clarification</w:t>
      </w:r>
      <w:r w:rsidRPr="00B40DA4" w:rsidR="00CA69C2">
        <w:t xml:space="preserve"> of the </w:t>
      </w:r>
      <w:r w:rsidR="00AA2FBA">
        <w:t>fire safety order</w:t>
      </w:r>
      <w:r w:rsidRPr="00B40DA4" w:rsidR="00CA69C2">
        <w:t xml:space="preserve">, it is likely </w:t>
      </w:r>
      <w:r>
        <w:t xml:space="preserve">that </w:t>
      </w:r>
      <w:r w:rsidRPr="00B40DA4" w:rsidR="00CA69C2">
        <w:t xml:space="preserve">the </w:t>
      </w:r>
      <w:r w:rsidR="00615D3A">
        <w:t>fire and rescue service</w:t>
      </w:r>
      <w:r w:rsidRPr="00B40DA4" w:rsidR="00CA69C2">
        <w:t xml:space="preserve"> will find that the </w:t>
      </w:r>
      <w:r w:rsidRPr="00B40DA4" w:rsidR="00852250">
        <w:t>risk assessment is not suitable and sufficient</w:t>
      </w:r>
      <w:r>
        <w:t>.</w:t>
      </w:r>
      <w:r w:rsidRPr="00B40DA4" w:rsidR="00852250">
        <w:t xml:space="preserve"> </w:t>
      </w:r>
      <w:r w:rsidRPr="00B40DA4">
        <w:t xml:space="preserve">Then </w:t>
      </w:r>
      <w:r w:rsidRPr="00B40DA4" w:rsidR="00852250">
        <w:t xml:space="preserve">it has </w:t>
      </w:r>
      <w:r w:rsidR="00A2076D">
        <w:t>powers</w:t>
      </w:r>
      <w:r w:rsidRPr="00B40DA4" w:rsidR="00852250">
        <w:t xml:space="preserve"> about the </w:t>
      </w:r>
      <w:r w:rsidR="00A2076D">
        <w:t>building</w:t>
      </w:r>
      <w:r w:rsidRPr="00B40DA4" w:rsidR="00852250">
        <w:t xml:space="preserve"> itself, not just </w:t>
      </w:r>
      <w:r>
        <w:t>t</w:t>
      </w:r>
      <w:r w:rsidRPr="00B40DA4" w:rsidR="00852250">
        <w:t xml:space="preserve">hat </w:t>
      </w:r>
      <w:r w:rsidRPr="00B40DA4" w:rsidR="00A2076D">
        <w:t>particular</w:t>
      </w:r>
      <w:r w:rsidRPr="00B40DA4" w:rsidR="00852250">
        <w:t xml:space="preserve"> flat</w:t>
      </w:r>
      <w:r>
        <w:t>,</w:t>
      </w:r>
      <w:r w:rsidRPr="00B40DA4" w:rsidR="00852250">
        <w:t xml:space="preserve"> because it is putting </w:t>
      </w:r>
      <w:r w:rsidRPr="00B40DA4">
        <w:t xml:space="preserve">at risk not just </w:t>
      </w:r>
      <w:r w:rsidRPr="00B40DA4" w:rsidR="00852250">
        <w:t xml:space="preserve">that flat but other people in that corridor or area. </w:t>
      </w:r>
      <w:r w:rsidRPr="00B40DA4" w:rsidR="00CA69C2">
        <w:t xml:space="preserve">The </w:t>
      </w:r>
      <w:r w:rsidR="00A2076D">
        <w:t>powers</w:t>
      </w:r>
      <w:r w:rsidRPr="00B40DA4" w:rsidR="00CA69C2">
        <w:t xml:space="preserve"> within a </w:t>
      </w:r>
      <w:r w:rsidRPr="00B40DA4" w:rsidR="00A2076D">
        <w:t>flat</w:t>
      </w:r>
      <w:r w:rsidRPr="00B40DA4" w:rsidR="00CA69C2">
        <w:t xml:space="preserve"> have always been</w:t>
      </w:r>
      <w:r w:rsidR="00504369">
        <w:t>, and</w:t>
      </w:r>
      <w:r w:rsidRPr="00B40DA4" w:rsidR="00516BBE">
        <w:t xml:space="preserve"> I suspect</w:t>
      </w:r>
      <w:r w:rsidR="00504369">
        <w:t xml:space="preserve"> </w:t>
      </w:r>
      <w:r w:rsidRPr="00B40DA4" w:rsidR="00CA69C2">
        <w:t xml:space="preserve">are </w:t>
      </w:r>
      <w:r w:rsidRPr="00B40DA4" w:rsidR="00A2076D">
        <w:t>likely</w:t>
      </w:r>
      <w:r w:rsidR="00516BBE">
        <w:t xml:space="preserve"> </w:t>
      </w:r>
      <w:r w:rsidRPr="00B40DA4" w:rsidR="00CA69C2">
        <w:t>to be</w:t>
      </w:r>
      <w:r w:rsidR="00504369">
        <w:t>,</w:t>
      </w:r>
      <w:r w:rsidRPr="00B40DA4" w:rsidR="00CA69C2">
        <w:t xml:space="preserve"> limited</w:t>
      </w:r>
      <w:r w:rsidRPr="00B40DA4" w:rsidR="00852250">
        <w:t xml:space="preserve"> to the </w:t>
      </w:r>
      <w:r w:rsidR="00615D3A">
        <w:t>fire and rescue service</w:t>
      </w:r>
      <w:r w:rsidRPr="00B40DA4" w:rsidR="00852250">
        <w:t xml:space="preserve"> work in enforcement.</w:t>
      </w:r>
      <w:r w:rsidR="00845438">
        <w:t xml:space="preserve"> </w:t>
      </w:r>
    </w:p>
    <w:p w:rsidR="002B0819" w:rsidRPr="00B40DA4" w:rsidP="002B2302">
      <w:pPr>
        <w:pStyle w:val="Question"/>
      </w:pPr>
      <w:sdt>
        <w:sdtPr>
          <w:alias w:val="Member"/>
          <w:tag w:val="&lt;Member mnisId='394' dodsId='25722'&gt;"/>
          <w:id w:val="-1896648286"/>
          <w:placeholder>
            <w:docPart w:val="DefaultPlaceholder_1082065158"/>
          </w:placeholder>
          <w:richText/>
        </w:sdtPr>
        <w:sdtContent>
          <w:r w:rsidRPr="00B40DA4" w:rsidR="002B2302">
            <w:rPr>
              <w:b/>
            </w:rPr>
            <w:t>Chair:</w:t>
          </w:r>
        </w:sdtContent>
      </w:sdt>
      <w:r w:rsidRPr="00B40DA4" w:rsidR="002B2302">
        <w:t xml:space="preserve"> Does this Bill improve </w:t>
      </w:r>
      <w:r w:rsidRPr="00B40DA4" w:rsidR="00852250">
        <w:t>that</w:t>
      </w:r>
      <w:r w:rsidRPr="00B40DA4" w:rsidR="002B2302">
        <w:t xml:space="preserve"> situation and give the powers that are needed for someone who wilfully refuses to take advice?</w:t>
      </w:r>
    </w:p>
    <w:p w:rsidR="002B2302" w:rsidRPr="00A524C5" w:rsidP="002B2302">
      <w:pPr>
        <w:pStyle w:val="Answer"/>
      </w:pPr>
      <w:sdt>
        <w:sdtPr>
          <w:alias w:val="Witness"/>
          <w:id w:val="507264593"/>
          <w:placeholder>
            <w:docPart w:val="DefaultPlaceholder_1082065158"/>
          </w:placeholder>
          <w:richText/>
        </w:sdtPr>
        <w:sdtContent>
          <w:r w:rsidRPr="00730EF6" w:rsidR="00730EF6">
            <w:rPr>
              <w:b/>
              <w:i/>
            </w:rPr>
            <w:t>Sir Ken Knight:</w:t>
          </w:r>
          <w:r w:rsidRPr="00B40DA4">
            <w:rPr>
              <w:b/>
            </w:rPr>
            <w:t xml:space="preserve"> </w:t>
          </w:r>
        </w:sdtContent>
      </w:sdt>
      <w:r w:rsidRPr="00B40DA4" w:rsidR="00852250">
        <w:t>I will defer to Roy.</w:t>
      </w:r>
      <w:r w:rsidR="00730EF6">
        <w:t xml:space="preserve"> </w:t>
      </w:r>
      <w:r w:rsidRPr="00B40DA4" w:rsidR="00852250">
        <w:t xml:space="preserve">I do not think it does </w:t>
      </w:r>
      <w:r w:rsidR="005C12E4">
        <w:t>for</w:t>
      </w:r>
      <w:r w:rsidRPr="00B40DA4" w:rsidR="00852250">
        <w:t xml:space="preserve"> the </w:t>
      </w:r>
      <w:r w:rsidRPr="00B40DA4" w:rsidR="005C12E4">
        <w:t xml:space="preserve">fire and rescue </w:t>
      </w:r>
      <w:r w:rsidRPr="00B40DA4" w:rsidR="00852250">
        <w:t>authority.</w:t>
      </w:r>
      <w:r w:rsidR="00730EF6">
        <w:t xml:space="preserve"> </w:t>
      </w:r>
      <w:r w:rsidRPr="00B40DA4" w:rsidR="00852250">
        <w:t>I do not think it is trying to do that at all.</w:t>
      </w:r>
      <w:r w:rsidR="00730EF6">
        <w:t xml:space="preserve"> </w:t>
      </w:r>
      <w:r w:rsidRPr="00B40DA4" w:rsidR="00852250">
        <w:t xml:space="preserve">If it was </w:t>
      </w:r>
      <w:r w:rsidRPr="00B40DA4" w:rsidR="009266C9">
        <w:t>any</w:t>
      </w:r>
      <w:r w:rsidR="009266C9">
        <w:t>where</w:t>
      </w:r>
      <w:r w:rsidRPr="00B40DA4" w:rsidR="00852250">
        <w:t xml:space="preserve">, it would be </w:t>
      </w:r>
      <w:r w:rsidR="009266C9">
        <w:t xml:space="preserve">in </w:t>
      </w:r>
      <w:r w:rsidRPr="00B40DA4" w:rsidR="00852250">
        <w:t xml:space="preserve">the </w:t>
      </w:r>
      <w:r w:rsidR="00AA2FBA">
        <w:t>fire safety order</w:t>
      </w:r>
      <w:r w:rsidR="005C12E4">
        <w:t>,</w:t>
      </w:r>
      <w:r w:rsidRPr="00B40DA4" w:rsidR="00852250">
        <w:t xml:space="preserve"> but there are no signs of that in the </w:t>
      </w:r>
      <w:r w:rsidRPr="00B40DA4" w:rsidR="005C12E4">
        <w:t>order</w:t>
      </w:r>
      <w:r w:rsidRPr="00B40DA4" w:rsidR="00852250">
        <w:t>.</w:t>
      </w:r>
      <w:r w:rsidR="00730EF6">
        <w:t xml:space="preserve"> </w:t>
      </w:r>
      <w:r w:rsidRPr="00B40DA4" w:rsidR="00852250">
        <w:t xml:space="preserve">The clarifications are, as Roy </w:t>
      </w:r>
      <w:r w:rsidR="00A2076D">
        <w:t>said</w:t>
      </w:r>
      <w:r w:rsidRPr="00B40DA4" w:rsidR="00852250">
        <w:t>, in front doors.</w:t>
      </w:r>
      <w:r w:rsidR="00730EF6">
        <w:t xml:space="preserve"> </w:t>
      </w:r>
      <w:r w:rsidRPr="00B40DA4" w:rsidR="00852250">
        <w:t xml:space="preserve">They can be required as they fall into the </w:t>
      </w:r>
      <w:r w:rsidR="00A2076D">
        <w:t>locus</w:t>
      </w:r>
      <w:r w:rsidRPr="00B40DA4" w:rsidR="00852250">
        <w:t xml:space="preserve"> of the risk assessment and the enforcement, as can the </w:t>
      </w:r>
      <w:r w:rsidR="009266C9">
        <w:t>external</w:t>
      </w:r>
      <w:r w:rsidRPr="00B40DA4" w:rsidR="00852250">
        <w:t xml:space="preserve"> </w:t>
      </w:r>
      <w:r w:rsidRPr="00A524C5" w:rsidR="00852250">
        <w:t xml:space="preserve">wall face of the </w:t>
      </w:r>
      <w:r w:rsidRPr="00A524C5" w:rsidR="009266C9">
        <w:t>building</w:t>
      </w:r>
      <w:r w:rsidRPr="00A524C5" w:rsidR="005C12E4">
        <w:t>,</w:t>
      </w:r>
      <w:r w:rsidRPr="00A524C5" w:rsidR="00852250">
        <w:t xml:space="preserve"> which, again, had not been so until this clarification</w:t>
      </w:r>
      <w:r w:rsidRPr="00A524C5" w:rsidR="009266C9">
        <w:t xml:space="preserve"> of</w:t>
      </w:r>
      <w:r w:rsidRPr="00A524C5" w:rsidR="00852250">
        <w:t xml:space="preserve"> the </w:t>
      </w:r>
      <w:r w:rsidRPr="00A524C5" w:rsidR="00AA2FBA">
        <w:t>fire safety order</w:t>
      </w:r>
      <w:r w:rsidRPr="00A524C5" w:rsidR="00852250">
        <w:t>.</w:t>
      </w:r>
      <w:r w:rsidRPr="00A524C5" w:rsidR="00730EF6">
        <w:t xml:space="preserve"> </w:t>
      </w:r>
    </w:p>
    <w:p w:rsidR="00FA3FFB" w:rsidRPr="00B40DA4" w:rsidP="00FA3FFB">
      <w:pPr>
        <w:pStyle w:val="Answer"/>
      </w:pPr>
      <w:sdt>
        <w:sdtPr>
          <w:alias w:val="Witness"/>
          <w:id w:val="-1320796056"/>
          <w:placeholder>
            <w:docPart w:val="DefaultPlaceholder_1082065158"/>
          </w:placeholder>
          <w:richText/>
        </w:sdtPr>
        <w:sdtContent>
          <w:r w:rsidRPr="00A524C5" w:rsidR="00730EF6">
            <w:rPr>
              <w:b/>
              <w:i/>
            </w:rPr>
            <w:t>Roy Wilsher:</w:t>
          </w:r>
          <w:r w:rsidRPr="00A524C5">
            <w:rPr>
              <w:b/>
            </w:rPr>
            <w:t xml:space="preserve"> </w:t>
          </w:r>
        </w:sdtContent>
      </w:sdt>
      <w:r w:rsidRPr="00A524C5" w:rsidR="009266C9">
        <w:t>I agree</w:t>
      </w:r>
      <w:r w:rsidRPr="00A524C5" w:rsidR="00852250">
        <w:t>, Ken.</w:t>
      </w:r>
      <w:r w:rsidRPr="00A524C5" w:rsidR="00730EF6">
        <w:t xml:space="preserve"> </w:t>
      </w:r>
      <w:r w:rsidRPr="00A524C5">
        <w:t>That sort of power is focused on the new building safety regulator and the accountable person</w:t>
      </w:r>
      <w:r w:rsidRPr="00A524C5" w:rsidR="00A524C5">
        <w:t>,</w:t>
      </w:r>
      <w:r w:rsidRPr="00A524C5">
        <w:t xml:space="preserve"> rather than </w:t>
      </w:r>
      <w:r w:rsidRPr="00A524C5" w:rsidR="00852250">
        <w:t xml:space="preserve">on </w:t>
      </w:r>
      <w:r w:rsidRPr="00A524C5">
        <w:t xml:space="preserve">the </w:t>
      </w:r>
      <w:r w:rsidRPr="00A524C5" w:rsidR="00615D3A">
        <w:t>fire and rescue service</w:t>
      </w:r>
      <w:r w:rsidRPr="00A524C5" w:rsidR="00852250">
        <w:t xml:space="preserve"> and the </w:t>
      </w:r>
      <w:r w:rsidRPr="00A524C5" w:rsidR="00AA2FBA">
        <w:t>fire safety</w:t>
      </w:r>
      <w:r w:rsidR="00AA2FBA">
        <w:t xml:space="preserve"> order</w:t>
      </w:r>
      <w:r w:rsidRPr="00B40DA4">
        <w:t>.</w:t>
      </w:r>
    </w:p>
    <w:p w:rsidR="00FA3FFB" w:rsidRPr="00B40DA4" w:rsidP="00A524C5">
      <w:pPr>
        <w:pStyle w:val="Question"/>
        <w:numPr>
          <w:ilvl w:val="0"/>
          <w:numId w:val="0"/>
        </w:numPr>
        <w:ind w:left="794"/>
      </w:pPr>
      <w:sdt>
        <w:sdtPr>
          <w:alias w:val="Member"/>
          <w:tag w:val="&lt;Member mnisId='394' dodsId='25722'&gt;"/>
          <w:id w:val="-492185800"/>
          <w:placeholder>
            <w:docPart w:val="DefaultPlaceholder_1082065158"/>
          </w:placeholder>
          <w:richText/>
        </w:sdtPr>
        <w:sdtContent>
          <w:r w:rsidRPr="00B40DA4">
            <w:rPr>
              <w:b/>
            </w:rPr>
            <w:t>Chair:</w:t>
          </w:r>
        </w:sdtContent>
      </w:sdt>
      <w:r w:rsidRPr="00B40DA4">
        <w:t xml:space="preserve"> </w:t>
      </w:r>
      <w:r w:rsidRPr="00B40DA4" w:rsidR="00852250">
        <w:t xml:space="preserve">We may explore that further to make sure the power is there </w:t>
      </w:r>
      <w:r w:rsidRPr="00B40DA4" w:rsidR="009266C9">
        <w:t>somewhere</w:t>
      </w:r>
      <w:r w:rsidRPr="00B40DA4" w:rsidR="00852250">
        <w:t xml:space="preserve"> in this process.</w:t>
      </w:r>
      <w:r w:rsidR="00730EF6">
        <w:t xml:space="preserve"> </w:t>
      </w:r>
      <w:r w:rsidRPr="00B40DA4" w:rsidR="00852250">
        <w:t xml:space="preserve">You </w:t>
      </w:r>
      <w:r w:rsidRPr="00B40DA4" w:rsidR="009266C9">
        <w:t>mentioned</w:t>
      </w:r>
      <w:r w:rsidRPr="00B40DA4" w:rsidR="00852250">
        <w:t xml:space="preserve"> </w:t>
      </w:r>
      <w:r w:rsidR="00A524C5">
        <w:t xml:space="preserve">the </w:t>
      </w:r>
      <w:r w:rsidRPr="00B40DA4" w:rsidR="00852250">
        <w:t>golden thread, Ken.</w:t>
      </w:r>
      <w:r w:rsidR="00730EF6">
        <w:t xml:space="preserve"> </w:t>
      </w:r>
      <w:r w:rsidRPr="00B40DA4" w:rsidR="00A524C5">
        <w:t xml:space="preserve">Now </w:t>
      </w:r>
      <w:r w:rsidRPr="00B40DA4" w:rsidR="00852250">
        <w:t>Ian Levy is going to purs</w:t>
      </w:r>
      <w:r w:rsidR="009266C9">
        <w:t>u</w:t>
      </w:r>
      <w:r w:rsidR="00A524C5">
        <w:t>e that particular</w:t>
      </w:r>
      <w:r w:rsidRPr="00B40DA4" w:rsidR="00852250">
        <w:t xml:space="preserve"> issue</w:t>
      </w:r>
      <w:r w:rsidR="00A524C5">
        <w:t>.</w:t>
      </w:r>
    </w:p>
    <w:p w:rsidR="00FA3FFB" w:rsidRPr="00B40DA4" w:rsidP="00FA3FFB">
      <w:pPr>
        <w:pStyle w:val="Question"/>
      </w:pPr>
      <w:sdt>
        <w:sdtPr>
          <w:alias w:val="Member"/>
          <w:tag w:val="&lt;Member mnisId='4749' dodsId=''&gt;"/>
          <w:id w:val="-1789277848"/>
          <w:placeholder>
            <w:docPart w:val="DefaultPlaceholder_1082065158"/>
          </w:placeholder>
          <w:richText/>
        </w:sdtPr>
        <w:sdtContent>
          <w:r w:rsidRPr="00B40DA4">
            <w:rPr>
              <w:b/>
            </w:rPr>
            <w:t>Ian Levy:</w:t>
          </w:r>
        </w:sdtContent>
      </w:sdt>
      <w:r w:rsidR="00730EF6">
        <w:t xml:space="preserve"> </w:t>
      </w:r>
      <w:r w:rsidRPr="00B40DA4" w:rsidR="00852250">
        <w:t xml:space="preserve">The Bill contains powers for the creation and maintenance of the so-called </w:t>
      </w:r>
      <w:r w:rsidR="009266C9">
        <w:t>golden</w:t>
      </w:r>
      <w:r w:rsidRPr="00B40DA4" w:rsidR="00852250">
        <w:t xml:space="preserve"> thread.</w:t>
      </w:r>
      <w:r w:rsidR="00730EF6">
        <w:t xml:space="preserve"> </w:t>
      </w:r>
      <w:r w:rsidRPr="00B40DA4" w:rsidR="00852250">
        <w:t xml:space="preserve">The </w:t>
      </w:r>
      <w:r w:rsidRPr="00B40DA4" w:rsidR="009266C9">
        <w:t>information</w:t>
      </w:r>
      <w:r w:rsidRPr="00B40DA4" w:rsidR="00852250">
        <w:t xml:space="preserve"> that is held throughout a </w:t>
      </w:r>
      <w:r w:rsidRPr="00B40DA4" w:rsidR="00F45E79">
        <w:t>building’s</w:t>
      </w:r>
      <w:r w:rsidRPr="00B40DA4" w:rsidR="00852250">
        <w:t xml:space="preserve"> life </w:t>
      </w:r>
      <w:r w:rsidRPr="00B40DA4">
        <w:t>is going to be held digitally.</w:t>
      </w:r>
      <w:r w:rsidR="00730EF6">
        <w:t xml:space="preserve"> </w:t>
      </w:r>
      <w:r w:rsidRPr="00B40DA4">
        <w:t xml:space="preserve">What are the challenges </w:t>
      </w:r>
      <w:r w:rsidR="00213DDF">
        <w:t>for</w:t>
      </w:r>
      <w:r w:rsidRPr="00B40DA4">
        <w:t xml:space="preserve"> the success of implementing this</w:t>
      </w:r>
      <w:r w:rsidR="00213DDF">
        <w:t>,</w:t>
      </w:r>
      <w:r w:rsidRPr="00B40DA4">
        <w:t xml:space="preserve"> and what information do you think should be included in </w:t>
      </w:r>
      <w:r w:rsidR="00A524C5">
        <w:t>it</w:t>
      </w:r>
      <w:r w:rsidRPr="00B40DA4">
        <w:t>?</w:t>
      </w:r>
    </w:p>
    <w:p w:rsidR="00F45E79" w:rsidRPr="00B40DA4" w:rsidP="00FA3FFB">
      <w:pPr>
        <w:pStyle w:val="Answer"/>
      </w:pPr>
      <w:sdt>
        <w:sdtPr>
          <w:alias w:val="Witness"/>
          <w:id w:val="1268504628"/>
          <w:placeholder>
            <w:docPart w:val="DefaultPlaceholder_1082065158"/>
          </w:placeholder>
          <w:richText/>
        </w:sdtPr>
        <w:sdtEndPr>
          <w:rPr>
            <w:b/>
            <w:i/>
          </w:rPr>
        </w:sdtEndPr>
        <w:sdtContent>
          <w:r w:rsidRPr="00730EF6" w:rsidR="00730EF6">
            <w:rPr>
              <w:b/>
              <w:i/>
            </w:rPr>
            <w:t>Sir Ken Knight:</w:t>
          </w:r>
        </w:sdtContent>
      </w:sdt>
      <w:r w:rsidR="00730EF6">
        <w:rPr>
          <w:b/>
        </w:rPr>
        <w:t xml:space="preserve"> </w:t>
      </w:r>
      <w:r w:rsidRPr="00B40DA4">
        <w:t xml:space="preserve">It is a follow-on from what has been not in fire </w:t>
      </w:r>
      <w:r w:rsidR="009266C9">
        <w:t>itself</w:t>
      </w:r>
      <w:r w:rsidR="00A524C5">
        <w:t>,</w:t>
      </w:r>
      <w:r w:rsidRPr="00B40DA4">
        <w:t xml:space="preserve"> but in </w:t>
      </w:r>
      <w:r w:rsidRPr="00B40DA4" w:rsidR="009266C9">
        <w:t>buildings</w:t>
      </w:r>
      <w:r w:rsidR="00A524C5">
        <w:t>,</w:t>
      </w:r>
      <w:r w:rsidR="009266C9">
        <w:t xml:space="preserve"> </w:t>
      </w:r>
      <w:r w:rsidRPr="00B40DA4">
        <w:t>for some</w:t>
      </w:r>
      <w:r w:rsidR="009266C9">
        <w:t xml:space="preserve"> </w:t>
      </w:r>
      <w:r w:rsidRPr="00B40DA4">
        <w:t>time</w:t>
      </w:r>
      <w:r w:rsidR="009266C9">
        <w:t>.</w:t>
      </w:r>
      <w:r w:rsidR="00730EF6">
        <w:t xml:space="preserve"> </w:t>
      </w:r>
      <w:r w:rsidR="009266C9">
        <w:t xml:space="preserve">It is called </w:t>
      </w:r>
      <w:r w:rsidRPr="00B40DA4">
        <w:t xml:space="preserve">BIM, </w:t>
      </w:r>
      <w:r w:rsidRPr="00B40DA4" w:rsidR="009266C9">
        <w:t>building</w:t>
      </w:r>
      <w:r w:rsidRPr="00B40DA4">
        <w:t xml:space="preserve"> </w:t>
      </w:r>
      <w:r w:rsidRPr="00B40DA4" w:rsidR="009266C9">
        <w:t>information</w:t>
      </w:r>
      <w:r w:rsidRPr="00B40DA4">
        <w:t xml:space="preserve"> management systems.</w:t>
      </w:r>
      <w:r w:rsidR="00730EF6">
        <w:t xml:space="preserve"> </w:t>
      </w:r>
      <w:r w:rsidRPr="00B40DA4">
        <w:t>Some housing association</w:t>
      </w:r>
      <w:r w:rsidR="00256C9A">
        <w:t>s</w:t>
      </w:r>
      <w:r w:rsidRPr="00B40DA4">
        <w:t xml:space="preserve"> and </w:t>
      </w:r>
      <w:r w:rsidRPr="00B40DA4" w:rsidR="009266C9">
        <w:t>authorities</w:t>
      </w:r>
      <w:r w:rsidRPr="00B40DA4">
        <w:t xml:space="preserve"> have already started that work.</w:t>
      </w:r>
      <w:r w:rsidR="00730EF6">
        <w:t xml:space="preserve"> </w:t>
      </w:r>
      <w:r w:rsidRPr="00B40DA4">
        <w:t>They have been undertaking it for some years, truthfully.</w:t>
      </w:r>
      <w:r w:rsidR="00730EF6">
        <w:t xml:space="preserve"> </w:t>
      </w:r>
      <w:r w:rsidRPr="00B40DA4">
        <w:t>Where this differs, and I recognise it is complex but welcome, is</w:t>
      </w:r>
      <w:r w:rsidR="00A524C5">
        <w:t xml:space="preserve"> that</w:t>
      </w:r>
      <w:r w:rsidRPr="00B40DA4">
        <w:t xml:space="preserve"> Judith suggests we need this whole information thread going right from design through to occupation and beyond</w:t>
      </w:r>
      <w:r w:rsidR="009266C9">
        <w:t>.</w:t>
      </w:r>
      <w:r w:rsidR="00730EF6">
        <w:t xml:space="preserve"> </w:t>
      </w:r>
      <w:r w:rsidR="009266C9">
        <w:t>E</w:t>
      </w:r>
      <w:r w:rsidRPr="00B40DA4">
        <w:t xml:space="preserve">very change in the </w:t>
      </w:r>
      <w:r w:rsidR="009266C9">
        <w:t>building</w:t>
      </w:r>
      <w:r w:rsidRPr="00B40DA4">
        <w:t xml:space="preserve">, in the </w:t>
      </w:r>
      <w:r w:rsidRPr="00B40DA4" w:rsidR="009266C9">
        <w:t>construction</w:t>
      </w:r>
      <w:r w:rsidRPr="00B40DA4">
        <w:t>, in the type</w:t>
      </w:r>
      <w:r w:rsidR="00A524C5">
        <w:t>,</w:t>
      </w:r>
      <w:r w:rsidRPr="00B40DA4">
        <w:t xml:space="preserve"> </w:t>
      </w:r>
      <w:r w:rsidR="009266C9">
        <w:t>w</w:t>
      </w:r>
      <w:r w:rsidRPr="00B40DA4">
        <w:t>ill be recorded in this digital golden thread.</w:t>
      </w:r>
      <w:r w:rsidR="00730EF6">
        <w:t xml:space="preserve"> </w:t>
      </w:r>
      <w:r w:rsidRPr="00B40DA4">
        <w:t>It wil</w:t>
      </w:r>
      <w:r w:rsidR="009266C9">
        <w:t>l</w:t>
      </w:r>
      <w:r w:rsidRPr="00B40DA4">
        <w:t xml:space="preserve"> record the </w:t>
      </w:r>
      <w:r w:rsidRPr="00B40DA4" w:rsidR="009266C9">
        <w:t>competencies</w:t>
      </w:r>
      <w:r w:rsidRPr="00B40DA4">
        <w:t xml:space="preserve"> of the people </w:t>
      </w:r>
      <w:r w:rsidR="00A524C5">
        <w:t>who</w:t>
      </w:r>
      <w:r w:rsidRPr="00B40DA4">
        <w:t xml:space="preserve"> worked on the </w:t>
      </w:r>
      <w:r w:rsidR="00A524C5">
        <w:t>building</w:t>
      </w:r>
      <w:r w:rsidRPr="00B40DA4">
        <w:t>.</w:t>
      </w:r>
      <w:r w:rsidR="00730EF6">
        <w:t xml:space="preserve"> </w:t>
      </w:r>
    </w:p>
    <w:p w:rsidR="00F45E79" w:rsidRPr="00B40DA4" w:rsidP="00FA3FFB">
      <w:pPr>
        <w:pStyle w:val="Answer"/>
      </w:pPr>
      <w:r w:rsidRPr="00B40DA4">
        <w:t xml:space="preserve">Coming out </w:t>
      </w:r>
      <w:r w:rsidR="009266C9">
        <w:t xml:space="preserve">at </w:t>
      </w:r>
      <w:r w:rsidRPr="00B40DA4">
        <w:t xml:space="preserve">the other side will be </w:t>
      </w:r>
      <w:r w:rsidRPr="00B40DA4" w:rsidR="009266C9">
        <w:t>opportunities</w:t>
      </w:r>
      <w:r w:rsidRPr="00B40DA4">
        <w:t xml:space="preserve"> to add to that when fire risk assessments </w:t>
      </w:r>
      <w:r w:rsidR="003704D4">
        <w:t>are</w:t>
      </w:r>
      <w:r w:rsidRPr="00B40DA4">
        <w:t xml:space="preserve"> </w:t>
      </w:r>
      <w:r w:rsidRPr="00B40DA4" w:rsidR="009266C9">
        <w:t>undertaken</w:t>
      </w:r>
      <w:r w:rsidRPr="00B40DA4">
        <w:t>, when equipment</w:t>
      </w:r>
      <w:r w:rsidR="009266C9">
        <w:t>,</w:t>
      </w:r>
      <w:r w:rsidRPr="00B40DA4">
        <w:t xml:space="preserve"> such as smoke extraction systems or firefighting lifts</w:t>
      </w:r>
      <w:r w:rsidR="009266C9">
        <w:t>,</w:t>
      </w:r>
      <w:r w:rsidRPr="00B40DA4">
        <w:t xml:space="preserve"> went faulty</w:t>
      </w:r>
      <w:r w:rsidR="00A524C5">
        <w:t>,</w:t>
      </w:r>
      <w:r w:rsidRPr="00B40DA4">
        <w:t xml:space="preserve"> and information to </w:t>
      </w:r>
      <w:r w:rsidR="009266C9">
        <w:t>firefighter</w:t>
      </w:r>
      <w:r w:rsidR="00A524C5">
        <w:t>s,</w:t>
      </w:r>
      <w:r w:rsidRPr="00B40DA4">
        <w:t xml:space="preserve"> when firefighters arrive at the </w:t>
      </w:r>
      <w:r w:rsidRPr="00B40DA4" w:rsidR="009266C9">
        <w:t>building</w:t>
      </w:r>
      <w:r w:rsidR="00A524C5">
        <w:t>,</w:t>
      </w:r>
      <w:r w:rsidRPr="00B40DA4">
        <w:t xml:space="preserve"> to tell </w:t>
      </w:r>
      <w:r w:rsidR="00A524C5">
        <w:t>them</w:t>
      </w:r>
      <w:r w:rsidRPr="00B40DA4">
        <w:t xml:space="preserve"> about the </w:t>
      </w:r>
      <w:r w:rsidR="00A524C5">
        <w:t>building</w:t>
      </w:r>
      <w:r w:rsidRPr="00B40DA4">
        <w:t xml:space="preserve"> and the risks</w:t>
      </w:r>
      <w:r w:rsidR="00A524C5">
        <w:t>,</w:t>
      </w:r>
      <w:r w:rsidRPr="00B40DA4">
        <w:t xml:space="preserve"> and to occupants, as we have talked about, to inform them.</w:t>
      </w:r>
      <w:r w:rsidR="00730EF6">
        <w:t xml:space="preserve"> </w:t>
      </w:r>
    </w:p>
    <w:p w:rsidR="009266C9" w:rsidP="00FA3FFB">
      <w:pPr>
        <w:pStyle w:val="Answer"/>
      </w:pPr>
      <w:r w:rsidRPr="00B40DA4">
        <w:t xml:space="preserve">The complexity is ensuring that everyone is </w:t>
      </w:r>
      <w:r w:rsidRPr="00B40DA4">
        <w:t>putting</w:t>
      </w:r>
      <w:r w:rsidRPr="00B40DA4">
        <w:t xml:space="preserve"> the </w:t>
      </w:r>
      <w:r w:rsidRPr="00B40DA4">
        <w:t>information</w:t>
      </w:r>
      <w:r w:rsidRPr="00B40DA4">
        <w:t xml:space="preserve"> into the right format </w:t>
      </w:r>
      <w:r w:rsidR="00A524C5">
        <w:t xml:space="preserve">and </w:t>
      </w:r>
      <w:r w:rsidRPr="00B40DA4">
        <w:t xml:space="preserve">into the right golden thread file, but that has </w:t>
      </w:r>
      <w:r>
        <w:t>already</w:t>
      </w:r>
      <w:r w:rsidRPr="00B40DA4">
        <w:t xml:space="preserve"> sta</w:t>
      </w:r>
      <w:r>
        <w:t>r</w:t>
      </w:r>
      <w:r w:rsidRPr="00B40DA4">
        <w:t>ted.</w:t>
      </w:r>
      <w:r w:rsidR="00730EF6">
        <w:t xml:space="preserve"> </w:t>
      </w:r>
      <w:r w:rsidRPr="00B40DA4">
        <w:t>There is further detailed work going on between the ISSG</w:t>
      </w:r>
      <w:r w:rsidR="00A524C5">
        <w:t xml:space="preserve">—the </w:t>
      </w:r>
      <w:r w:rsidRPr="00B40DA4">
        <w:t>industry response group chaired by Dame Judith</w:t>
      </w:r>
      <w:r w:rsidRPr="00A524C5" w:rsidR="00A524C5">
        <w:t>—</w:t>
      </w:r>
      <w:r w:rsidRPr="00B40DA4">
        <w:t xml:space="preserve">the Building </w:t>
      </w:r>
      <w:r w:rsidRPr="00B40DA4">
        <w:t>Regulations</w:t>
      </w:r>
      <w:r w:rsidRPr="00B40DA4">
        <w:t xml:space="preserve"> Advisory Comm</w:t>
      </w:r>
      <w:r>
        <w:t>i</w:t>
      </w:r>
      <w:r w:rsidRPr="00B40DA4">
        <w:t>t</w:t>
      </w:r>
      <w:r w:rsidR="00A524C5">
        <w:t xml:space="preserve">tee and officials. There is a </w:t>
      </w:r>
      <w:r w:rsidRPr="00B40DA4">
        <w:t xml:space="preserve">British </w:t>
      </w:r>
      <w:r w:rsidR="00B93CCA">
        <w:t>s</w:t>
      </w:r>
      <w:r w:rsidRPr="00B40DA4" w:rsidR="00A524C5">
        <w:t xml:space="preserve">tandard </w:t>
      </w:r>
      <w:r w:rsidRPr="00B40DA4">
        <w:t>taking place at the moment as well.</w:t>
      </w:r>
      <w:r w:rsidR="00845438">
        <w:t xml:space="preserve"> </w:t>
      </w:r>
      <w:r w:rsidRPr="00B40DA4">
        <w:t xml:space="preserve">There is a huge </w:t>
      </w:r>
      <w:r w:rsidRPr="00B40DA4">
        <w:t>amount</w:t>
      </w:r>
      <w:r w:rsidRPr="00B40DA4">
        <w:t xml:space="preserve"> of work </w:t>
      </w:r>
      <w:r>
        <w:t>g</w:t>
      </w:r>
      <w:r w:rsidRPr="00B40DA4">
        <w:t xml:space="preserve">oing on in the </w:t>
      </w:r>
      <w:r w:rsidRPr="00B40DA4">
        <w:t>background</w:t>
      </w:r>
      <w:r w:rsidRPr="00B40DA4">
        <w:t xml:space="preserve"> still. During the passage of this Bill, we will see a lot of that detail </w:t>
      </w:r>
      <w:r w:rsidRPr="00B40DA4">
        <w:t>emerging</w:t>
      </w:r>
      <w:r w:rsidRPr="00B40DA4">
        <w:t xml:space="preserve"> but it will be a huge change.</w:t>
      </w:r>
      <w:r w:rsidR="00730EF6">
        <w:t xml:space="preserve"> </w:t>
      </w:r>
    </w:p>
    <w:p w:rsidR="004C5B5E" w:rsidRPr="00B40DA4" w:rsidP="00FA3FFB">
      <w:pPr>
        <w:pStyle w:val="Answer"/>
      </w:pPr>
      <w:r w:rsidRPr="00B40DA4">
        <w:t>The concept would be</w:t>
      </w:r>
      <w:r w:rsidR="00A524C5">
        <w:t xml:space="preserve"> this.</w:t>
      </w:r>
      <w:r w:rsidRPr="00B40DA4">
        <w:t xml:space="preserve"> </w:t>
      </w:r>
      <w:r w:rsidRPr="00B40DA4" w:rsidR="00A524C5">
        <w:t xml:space="preserve">If </w:t>
      </w:r>
      <w:r w:rsidRPr="00B40DA4">
        <w:t xml:space="preserve">there is a </w:t>
      </w:r>
      <w:r w:rsidRPr="00B40DA4" w:rsidR="009266C9">
        <w:t>faulty</w:t>
      </w:r>
      <w:r w:rsidRPr="00B40DA4">
        <w:t xml:space="preserve"> safety product in</w:t>
      </w:r>
      <w:r w:rsidR="009266C9">
        <w:t xml:space="preserve"> </w:t>
      </w:r>
      <w:r w:rsidR="00A524C5">
        <w:t xml:space="preserve">a </w:t>
      </w:r>
      <w:r w:rsidRPr="00B40DA4">
        <w:t xml:space="preserve">car anywhere in </w:t>
      </w:r>
      <w:r w:rsidR="00A524C5">
        <w:t xml:space="preserve">the </w:t>
      </w:r>
      <w:r w:rsidRPr="00B40DA4">
        <w:t>world</w:t>
      </w:r>
      <w:r w:rsidR="00A524C5">
        <w:t>,</w:t>
      </w:r>
      <w:r w:rsidRPr="00B40DA4">
        <w:t xml:space="preserve"> you can identify where that </w:t>
      </w:r>
      <w:r w:rsidRPr="00B40DA4" w:rsidR="009266C9">
        <w:t>product</w:t>
      </w:r>
      <w:r w:rsidRPr="00B40DA4">
        <w:t xml:space="preserve"> was fitted</w:t>
      </w:r>
      <w:r w:rsidR="009266C9">
        <w:t xml:space="preserve">, </w:t>
      </w:r>
      <w:r w:rsidRPr="00B40DA4">
        <w:t>whether it should be recalled and where it went wrong.</w:t>
      </w:r>
      <w:r w:rsidR="00730EF6">
        <w:t xml:space="preserve"> </w:t>
      </w:r>
      <w:r w:rsidRPr="00B40DA4">
        <w:t xml:space="preserve">How is it </w:t>
      </w:r>
      <w:r w:rsidR="00A524C5">
        <w:t>that</w:t>
      </w:r>
      <w:r w:rsidRPr="00B40DA4">
        <w:t xml:space="preserve"> we are still chasing </w:t>
      </w:r>
      <w:r w:rsidRPr="00B40DA4" w:rsidR="009266C9">
        <w:t>buildings</w:t>
      </w:r>
      <w:r w:rsidRPr="00B40DA4">
        <w:t xml:space="preserve"> three years on </w:t>
      </w:r>
      <w:r w:rsidR="00A524C5">
        <w:t>where</w:t>
      </w:r>
      <w:r w:rsidRPr="00B40DA4">
        <w:t xml:space="preserve"> we are not sure what they ha</w:t>
      </w:r>
      <w:r w:rsidR="00A524C5">
        <w:t>d</w:t>
      </w:r>
      <w:r w:rsidRPr="00B40DA4">
        <w:t xml:space="preserve"> </w:t>
      </w:r>
      <w:r w:rsidR="00A524C5">
        <w:t>in the</w:t>
      </w:r>
      <w:r w:rsidRPr="00B40DA4">
        <w:t xml:space="preserve"> </w:t>
      </w:r>
      <w:r w:rsidRPr="00B40DA4" w:rsidR="009266C9">
        <w:t>building</w:t>
      </w:r>
      <w:r w:rsidR="00A524C5">
        <w:t>,</w:t>
      </w:r>
      <w:r w:rsidRPr="00B40DA4">
        <w:t xml:space="preserve"> and what has been hazardous </w:t>
      </w:r>
      <w:r w:rsidRPr="00B40DA4" w:rsidR="002B76EE">
        <w:t>and put people at risk</w:t>
      </w:r>
      <w:r w:rsidR="009266C9">
        <w:t>?</w:t>
      </w:r>
      <w:r w:rsidR="00730EF6">
        <w:t xml:space="preserve"> </w:t>
      </w:r>
      <w:r w:rsidRPr="00B40DA4" w:rsidR="002B76EE">
        <w:t>T</w:t>
      </w:r>
      <w:r w:rsidR="00A524C5">
        <w:t>he concept is to have a</w:t>
      </w:r>
      <w:r w:rsidRPr="00B40DA4">
        <w:t xml:space="preserve"> tracing and entry system </w:t>
      </w:r>
      <w:r w:rsidRPr="00B40DA4" w:rsidR="002B76EE">
        <w:t xml:space="preserve">throughout the life of the </w:t>
      </w:r>
      <w:r w:rsidRPr="00B40DA4" w:rsidR="009266C9">
        <w:t>building</w:t>
      </w:r>
      <w:r w:rsidRPr="00B40DA4" w:rsidR="002B76EE">
        <w:t xml:space="preserve"> and </w:t>
      </w:r>
      <w:r w:rsidRPr="00B40DA4" w:rsidR="009266C9">
        <w:t>beyond</w:t>
      </w:r>
      <w:r w:rsidR="00A524C5">
        <w:t>,</w:t>
      </w:r>
      <w:r w:rsidRPr="00B40DA4" w:rsidR="002B76EE">
        <w:t xml:space="preserve"> </w:t>
      </w:r>
      <w:r w:rsidR="00A524C5">
        <w:t xml:space="preserve">with </w:t>
      </w:r>
      <w:r w:rsidRPr="00B40DA4" w:rsidR="009266C9">
        <w:t>information</w:t>
      </w:r>
      <w:r w:rsidRPr="00B40DA4" w:rsidR="002B76EE">
        <w:t xml:space="preserve"> carried </w:t>
      </w:r>
      <w:r w:rsidR="009266C9">
        <w:t>for</w:t>
      </w:r>
      <w:r w:rsidRPr="00B40DA4" w:rsidR="002B76EE">
        <w:t xml:space="preserve"> the life of the </w:t>
      </w:r>
      <w:r w:rsidRPr="00B40DA4" w:rsidR="009266C9">
        <w:t>building</w:t>
      </w:r>
      <w:r w:rsidRPr="00B40DA4">
        <w:t>.</w:t>
      </w:r>
      <w:r w:rsidR="00730EF6">
        <w:t xml:space="preserve"> </w:t>
      </w:r>
      <w:r w:rsidRPr="00B40DA4">
        <w:t xml:space="preserve">The concept of </w:t>
      </w:r>
      <w:r w:rsidRPr="00B40DA4" w:rsidR="002B76EE">
        <w:t xml:space="preserve">the </w:t>
      </w:r>
      <w:r w:rsidRPr="00B40DA4">
        <w:t xml:space="preserve">golden thread is very broad indeed but </w:t>
      </w:r>
      <w:r w:rsidRPr="00B40DA4" w:rsidR="002B76EE">
        <w:t>has</w:t>
      </w:r>
      <w:r w:rsidRPr="00B40DA4">
        <w:t xml:space="preserve"> </w:t>
      </w:r>
      <w:r w:rsidRPr="00B40DA4" w:rsidR="002B76EE">
        <w:t xml:space="preserve">huge opportunities for us to make the information </w:t>
      </w:r>
      <w:r w:rsidRPr="00B40DA4" w:rsidR="009266C9">
        <w:t>available</w:t>
      </w:r>
      <w:r w:rsidRPr="00B40DA4" w:rsidR="002B76EE">
        <w:t xml:space="preserve"> and </w:t>
      </w:r>
      <w:r w:rsidR="00A524C5">
        <w:t xml:space="preserve">keep </w:t>
      </w:r>
      <w:r w:rsidRPr="00B40DA4" w:rsidR="002B76EE">
        <w:t xml:space="preserve">people </w:t>
      </w:r>
      <w:r w:rsidR="009266C9">
        <w:t>safe</w:t>
      </w:r>
      <w:r w:rsidRPr="00B40DA4" w:rsidR="002B76EE">
        <w:t xml:space="preserve"> on a dynamic basis</w:t>
      </w:r>
      <w:r w:rsidRPr="00B40DA4">
        <w:t>.</w:t>
      </w:r>
      <w:r w:rsidR="00730EF6">
        <w:t xml:space="preserve"> </w:t>
      </w:r>
      <w:r w:rsidRPr="00B40DA4" w:rsidR="002B76EE">
        <w:t xml:space="preserve">It is </w:t>
      </w:r>
      <w:r w:rsidRPr="00B40DA4">
        <w:t>not a static document.</w:t>
      </w:r>
      <w:r w:rsidR="00730EF6">
        <w:t xml:space="preserve"> </w:t>
      </w:r>
    </w:p>
    <w:p w:rsidR="00FA3FFB" w:rsidRPr="00B40DA4" w:rsidP="004C5B5E">
      <w:pPr>
        <w:pStyle w:val="Question"/>
      </w:pPr>
      <w:sdt>
        <w:sdtPr>
          <w:alias w:val="Member"/>
          <w:tag w:val="&lt;Member mnisId='4749' dodsId=''&gt;"/>
          <w:id w:val="-735772186"/>
          <w:placeholder>
            <w:docPart w:val="DefaultPlaceholder_1082065158"/>
          </w:placeholder>
          <w:richText/>
        </w:sdtPr>
        <w:sdtContent>
          <w:r w:rsidRPr="00B40DA4" w:rsidR="004C5B5E">
            <w:rPr>
              <w:b/>
            </w:rPr>
            <w:t>Ian Levy:</w:t>
          </w:r>
        </w:sdtContent>
      </w:sdt>
      <w:r w:rsidRPr="00B40DA4" w:rsidR="004C5B5E">
        <w:t xml:space="preserve"> </w:t>
      </w:r>
      <w:r w:rsidRPr="00B40DA4" w:rsidR="002B76EE">
        <w:t xml:space="preserve">That is really good, because </w:t>
      </w:r>
      <w:r w:rsidRPr="00B40DA4" w:rsidR="009266C9">
        <w:t>buildings</w:t>
      </w:r>
      <w:r w:rsidRPr="00B40DA4" w:rsidR="002B76EE">
        <w:t xml:space="preserve"> evolve </w:t>
      </w:r>
      <w:r w:rsidR="00A524C5">
        <w:t>as they get older.</w:t>
      </w:r>
      <w:r w:rsidR="00730EF6">
        <w:t xml:space="preserve"> </w:t>
      </w:r>
      <w:r w:rsidRPr="00B40DA4" w:rsidR="00A524C5">
        <w:t xml:space="preserve">They </w:t>
      </w:r>
      <w:r w:rsidRPr="00B40DA4" w:rsidR="009266C9">
        <w:t>evolve</w:t>
      </w:r>
      <w:r w:rsidRPr="00B40DA4" w:rsidR="002B76EE">
        <w:t xml:space="preserve"> and things change</w:t>
      </w:r>
      <w:r w:rsidR="009266C9">
        <w:t>.</w:t>
      </w:r>
      <w:r w:rsidR="00730EF6">
        <w:t xml:space="preserve"> </w:t>
      </w:r>
      <w:r w:rsidR="009266C9">
        <w:t>P</w:t>
      </w:r>
      <w:r w:rsidRPr="00B40DA4" w:rsidR="002B76EE">
        <w:t xml:space="preserve">eople </w:t>
      </w:r>
      <w:r w:rsidR="00A524C5">
        <w:t>who</w:t>
      </w:r>
      <w:r w:rsidRPr="00B40DA4" w:rsidR="002B76EE">
        <w:t xml:space="preserve"> come to work on those </w:t>
      </w:r>
      <w:r w:rsidR="009266C9">
        <w:t>buildings</w:t>
      </w:r>
      <w:r w:rsidRPr="00B40DA4" w:rsidR="002B76EE">
        <w:t xml:space="preserve"> bring different skills.</w:t>
      </w:r>
      <w:r w:rsidR="00730EF6">
        <w:t xml:space="preserve"> </w:t>
      </w:r>
      <w:r w:rsidRPr="00B40DA4" w:rsidR="002B76EE">
        <w:t xml:space="preserve">It is whether that </w:t>
      </w:r>
      <w:r w:rsidRPr="00B40DA4" w:rsidR="009266C9">
        <w:t>person</w:t>
      </w:r>
      <w:r w:rsidR="009266C9">
        <w:t xml:space="preserve"> i</w:t>
      </w:r>
      <w:r w:rsidRPr="00B40DA4" w:rsidR="009266C9">
        <w:t>s</w:t>
      </w:r>
      <w:r w:rsidRPr="00B40DA4" w:rsidR="002B76EE">
        <w:t xml:space="preserve"> </w:t>
      </w:r>
      <w:r w:rsidRPr="00B40DA4" w:rsidR="009266C9">
        <w:t>trained</w:t>
      </w:r>
      <w:r w:rsidRPr="00B40DA4" w:rsidR="002B76EE">
        <w:t xml:space="preserve"> to the right level to do that.</w:t>
      </w:r>
      <w:r w:rsidR="00730EF6">
        <w:t xml:space="preserve"> </w:t>
      </w:r>
      <w:r w:rsidR="00A2751F">
        <w:t>I</w:t>
      </w:r>
      <w:r w:rsidRPr="00B40DA4" w:rsidR="002B76EE">
        <w:t>s the Bill sufficient is setting out who has access to that information?</w:t>
      </w:r>
    </w:p>
    <w:p w:rsidR="001F26E8" w:rsidP="004E4583">
      <w:pPr>
        <w:pStyle w:val="Answer"/>
      </w:pPr>
      <w:sdt>
        <w:sdtPr>
          <w:alias w:val="Witness"/>
          <w:id w:val="-59173146"/>
          <w:placeholder>
            <w:docPart w:val="DefaultPlaceholder_1082065158"/>
          </w:placeholder>
          <w:richText/>
        </w:sdtPr>
        <w:sdtContent>
          <w:r w:rsidRPr="00730EF6" w:rsidR="00730EF6">
            <w:rPr>
              <w:b/>
              <w:i/>
            </w:rPr>
            <w:t>Roy Wilsher:</w:t>
          </w:r>
          <w:r w:rsidRPr="00B40DA4" w:rsidR="004E4583">
            <w:rPr>
              <w:b/>
            </w:rPr>
            <w:t xml:space="preserve"> </w:t>
          </w:r>
        </w:sdtContent>
      </w:sdt>
      <w:r w:rsidRPr="00B40DA4" w:rsidR="002B76EE">
        <w:t>I do not think the detail is there yet.</w:t>
      </w:r>
      <w:r w:rsidR="00730EF6">
        <w:t xml:space="preserve"> </w:t>
      </w:r>
      <w:r w:rsidRPr="00B40DA4" w:rsidR="002B76EE">
        <w:t xml:space="preserve">It talks about the </w:t>
      </w:r>
      <w:r w:rsidR="009266C9">
        <w:t>building</w:t>
      </w:r>
      <w:r w:rsidRPr="00B40DA4" w:rsidR="002B76EE">
        <w:t xml:space="preserve"> safety </w:t>
      </w:r>
      <w:r w:rsidRPr="00B40DA4" w:rsidR="009266C9">
        <w:t>regulator</w:t>
      </w:r>
      <w:r w:rsidRPr="00B40DA4" w:rsidR="002B76EE">
        <w:t xml:space="preserve"> and other people </w:t>
      </w:r>
      <w:r w:rsidRPr="00B40DA4" w:rsidR="009266C9">
        <w:t>involved</w:t>
      </w:r>
      <w:r w:rsidRPr="00B40DA4" w:rsidR="002B76EE">
        <w:t>.</w:t>
      </w:r>
      <w:r w:rsidR="00730EF6">
        <w:t xml:space="preserve"> </w:t>
      </w:r>
      <w:r w:rsidRPr="00B40DA4" w:rsidR="002B76EE">
        <w:t xml:space="preserve">Ken was quite right about the difficulties. </w:t>
      </w:r>
      <w:r w:rsidRPr="00B40DA4" w:rsidR="004E4583">
        <w:t>We need to talk about the appropriateness of the information, the level of the information</w:t>
      </w:r>
      <w:r w:rsidRPr="00B40DA4" w:rsidR="002B76EE">
        <w:t xml:space="preserve"> and the relevance of the </w:t>
      </w:r>
      <w:r w:rsidRPr="00B40DA4" w:rsidR="009266C9">
        <w:t>information</w:t>
      </w:r>
      <w:r w:rsidRPr="00B40DA4" w:rsidR="002B76EE">
        <w:t xml:space="preserve"> to all the </w:t>
      </w:r>
      <w:r w:rsidRPr="00845438" w:rsidR="002B76EE">
        <w:t xml:space="preserve">different regimes </w:t>
      </w:r>
      <w:r w:rsidRPr="00845438" w:rsidR="009266C9">
        <w:t>and p</w:t>
      </w:r>
      <w:r w:rsidRPr="00845438" w:rsidR="002B76EE">
        <w:t xml:space="preserve">eople </w:t>
      </w:r>
      <w:r w:rsidRPr="00845438" w:rsidR="00893F0B">
        <w:t>involved</w:t>
      </w:r>
      <w:r w:rsidRPr="00845438" w:rsidR="002B76EE">
        <w:t>.</w:t>
      </w:r>
      <w:r w:rsidRPr="00845438" w:rsidR="00730EF6">
        <w:t xml:space="preserve"> </w:t>
      </w:r>
      <w:r w:rsidRPr="00845438" w:rsidR="00893F0B">
        <w:t>That still needs working through</w:t>
      </w:r>
      <w:r w:rsidRPr="00845438" w:rsidR="004E4583">
        <w:t>.</w:t>
      </w:r>
      <w:r w:rsidRPr="00845438" w:rsidR="00730EF6">
        <w:t xml:space="preserve"> </w:t>
      </w:r>
      <w:r w:rsidRPr="00845438" w:rsidR="00893F0B">
        <w:t>There is a lot of detail.</w:t>
      </w:r>
      <w:r w:rsidRPr="00845438" w:rsidR="00730EF6">
        <w:t xml:space="preserve"> </w:t>
      </w:r>
      <w:r w:rsidRPr="00845438" w:rsidR="004E4583">
        <w:t xml:space="preserve">The golden thread as a </w:t>
      </w:r>
      <w:r w:rsidRPr="00845438" w:rsidR="004E4583">
        <w:t xml:space="preserve">concept </w:t>
      </w:r>
      <w:r w:rsidRPr="00845438" w:rsidR="00845438">
        <w:t xml:space="preserve">and a principle </w:t>
      </w:r>
      <w:r w:rsidRPr="00845438" w:rsidR="004E4583">
        <w:t>is absolutely fine</w:t>
      </w:r>
      <w:r w:rsidRPr="00845438" w:rsidR="00845438">
        <w:t>,</w:t>
      </w:r>
      <w:r w:rsidRPr="00845438" w:rsidR="004E4583">
        <w:t xml:space="preserve"> but there is a lot of detail to be worked through.</w:t>
      </w:r>
    </w:p>
    <w:p w:rsidR="001C12BB" w:rsidP="001C12BB">
      <w:pPr>
        <w:pStyle w:val="Remark"/>
      </w:pPr>
      <w:sdt>
        <w:sdtPr>
          <w:alias w:val="Member"/>
          <w:tag w:val="&lt;Member mnisId='4749' dodsId=''&gt;"/>
          <w:id w:val="1822466286"/>
          <w:placeholder>
            <w:docPart w:val="79AFF5C3B9934FD8A537EA9ACB6E7339"/>
          </w:placeholder>
          <w:richText/>
        </w:sdtPr>
        <w:sdtContent>
          <w:r w:rsidRPr="001F26E8">
            <w:rPr>
              <w:b/>
            </w:rPr>
            <w:t>Ian Levy:</w:t>
          </w:r>
        </w:sdtContent>
      </w:sdt>
      <w:r>
        <w:t xml:space="preserve"> I would agree with you. It is very much in the early stages and there are a lot of details to go through, but I think the concept of it is really good, to be honest with you.</w:t>
      </w:r>
    </w:p>
    <w:p w:rsidR="001C12BB" w:rsidP="001C12BB">
      <w:pPr>
        <w:pStyle w:val="Question"/>
        <w:numPr>
          <w:ilvl w:val="0"/>
          <w:numId w:val="9"/>
        </w:numPr>
      </w:pPr>
      <w:sdt>
        <w:sdtPr>
          <w:alias w:val="Member"/>
          <w:tag w:val="&lt;Member mnisId='394' dodsId='25722'&gt;"/>
          <w:id w:val="837194725"/>
          <w:placeholder>
            <w:docPart w:val="79AFF5C3B9934FD8A537EA9ACB6E7339"/>
          </w:placeholder>
          <w:richText/>
        </w:sdtPr>
        <w:sdtContent>
          <w:r w:rsidRPr="001F26E8">
            <w:rPr>
              <w:b/>
            </w:rPr>
            <w:t>Chair:</w:t>
          </w:r>
        </w:sdtContent>
      </w:sdt>
      <w:r>
        <w:t xml:space="preserve"> You have both been involved in the fire service for a long time. Is the ultimate objective that, when firefighters jump in their fire engine and go off to a fire in a high-rise block, they will be able to get their laptop out and identify what that building is made of, how it has been designed and how it has been constructed, so they actually know what they are going into? Is that the objective?</w:t>
      </w:r>
    </w:p>
    <w:p w:rsidR="001C12BB" w:rsidRPr="001F26E8" w:rsidP="001C12BB">
      <w:pPr>
        <w:pStyle w:val="Answer"/>
      </w:pPr>
      <w:sdt>
        <w:sdtPr>
          <w:alias w:val="Witness"/>
          <w:id w:val="-1428571537"/>
          <w:placeholder>
            <w:docPart w:val="79AFF5C3B9934FD8A537EA9ACB6E7339"/>
          </w:placeholder>
          <w:richText/>
        </w:sdtPr>
        <w:sdtContent>
          <w:r w:rsidRPr="00574F0B">
            <w:rPr>
              <w:b/>
              <w:i/>
            </w:rPr>
            <w:t>Roy Wilsher:</w:t>
          </w:r>
          <w:r w:rsidRPr="001F26E8">
            <w:rPr>
              <w:b/>
            </w:rPr>
            <w:t xml:space="preserve"> </w:t>
          </w:r>
        </w:sdtContent>
      </w:sdt>
      <w:r>
        <w:t>Building risk information is becoming more and more vital to us in the modern environment. I am not sure there are any fire engines that do not have a laptop in the front now giving you that building information, so you know where the building is, how tall it is, what it is constructed of, where your firefighting equipment might be, whether it has sprinklers and what your access is. If you can have all that information, it can only help you when you go to any emergency in that building.</w:t>
      </w:r>
    </w:p>
    <w:p w:rsidR="001C12BB" w:rsidP="001C12BB">
      <w:pPr>
        <w:pStyle w:val="Answer"/>
      </w:pPr>
      <w:sdt>
        <w:sdtPr>
          <w:alias w:val="Witness"/>
          <w:id w:val="-1815480663"/>
          <w:placeholder>
            <w:docPart w:val="79AFF5C3B9934FD8A537EA9ACB6E7339"/>
          </w:placeholder>
          <w:richText/>
        </w:sdtPr>
        <w:sdtContent>
          <w:r w:rsidRPr="00574F0B">
            <w:rPr>
              <w:b/>
              <w:i/>
            </w:rPr>
            <w:t>Sir Ken Knight:</w:t>
          </w:r>
          <w:r w:rsidRPr="001F26E8">
            <w:rPr>
              <w:b/>
            </w:rPr>
            <w:t xml:space="preserve"> </w:t>
          </w:r>
        </w:sdtContent>
      </w:sdt>
      <w:r>
        <w:t xml:space="preserve">In fact, it was an issue that was introduced following the King’s Cross fire, which you will remember many years ago. A premises information box is placed outside the building, as you will see on many buildings now. It is a red box, which has information in it for firefighting. </w:t>
      </w:r>
    </w:p>
    <w:p w:rsidR="001C12BB" w:rsidP="001C12BB">
      <w:pPr>
        <w:pStyle w:val="Answer"/>
      </w:pPr>
      <w:r>
        <w:t>At phase 1 of the Grenfell inquiry, Sir Martin recommended that all high-rise buildings have those premises information boxes with information for firefighters and that work is underway. In that, it is exactly as Roy suggested, but not in the digital form that he described. It is not all the information. It is not all the building information from the architect or designer and the changes that took place, but the information relevant to firefighting, where firefighting lifts are, where disabled people are in personal evacuation plans and where the dry risers are.</w:t>
      </w:r>
    </w:p>
    <w:p w:rsidR="001C12BB" w:rsidP="001C12BB">
      <w:pPr>
        <w:pStyle w:val="Answer"/>
      </w:pPr>
      <w:r>
        <w:t>There is absolutely no reason why other aspects of information could not come out of the golden thread, as well as key information available to a fire service. Not that information, but different information needs to be available to residents. The golden thread is a huge opportunity to link all those pieces, but take out at the exit point the parts of the information that the user needs.</w:t>
      </w:r>
    </w:p>
    <w:p w:rsidR="001C12BB" w:rsidP="001C12BB">
      <w:pPr>
        <w:pStyle w:val="Answer"/>
      </w:pPr>
      <w:sdt>
        <w:sdtPr>
          <w:alias w:val="Witness"/>
          <w:id w:val="1379356537"/>
          <w:placeholder>
            <w:docPart w:val="79AFF5C3B9934FD8A537EA9ACB6E7339"/>
          </w:placeholder>
          <w:richText/>
        </w:sdtPr>
        <w:sdtContent>
          <w:r w:rsidRPr="00574F0B">
            <w:rPr>
              <w:b/>
              <w:i/>
            </w:rPr>
            <w:t>Roy Wilsher:</w:t>
          </w:r>
          <w:r w:rsidRPr="00567554">
            <w:rPr>
              <w:b/>
            </w:rPr>
            <w:t xml:space="preserve"> </w:t>
          </w:r>
        </w:sdtContent>
      </w:sdt>
      <w:r>
        <w:t>The trick in all that is keeping things current and up to date, because sometimes having information that is not up to date can be worse than having no information.</w:t>
      </w:r>
    </w:p>
    <w:p w:rsidR="001C12BB" w:rsidRPr="001F26E8" w:rsidP="001C12BB">
      <w:pPr>
        <w:pStyle w:val="Remark"/>
      </w:pPr>
      <w:sdt>
        <w:sdtPr>
          <w:alias w:val="Member"/>
          <w:tag w:val="&lt;Member mnisId='394' dodsId='25722'&gt;"/>
          <w:id w:val="1161514398"/>
          <w:placeholder>
            <w:docPart w:val="79AFF5C3B9934FD8A537EA9ACB6E7339"/>
          </w:placeholder>
          <w:richText/>
        </w:sdtPr>
        <w:sdtContent>
          <w:r w:rsidRPr="00567554">
            <w:rPr>
              <w:b/>
            </w:rPr>
            <w:t>Chair:</w:t>
          </w:r>
        </w:sdtContent>
      </w:sdt>
      <w:r>
        <w:t xml:space="preserve"> Sir Ken and Roy Wilsher, thank you both very much indeed for giving evidence to us as our first witnesses on this inquiry into the draft Building Safety Bill. We really appreciate your time. Thank you.</w:t>
      </w:r>
    </w:p>
    <w:p w:rsidR="001C12BB" w:rsidP="001C12BB">
      <w:pPr>
        <w:pStyle w:val="QuestionCont"/>
      </w:pPr>
    </w:p>
    <w:sdt>
      <w:sdtPr>
        <w:alias w:val="WitnessExamination"/>
        <w:tag w:val="WitnessExamination"/>
        <w:id w:val="-690289296"/>
        <w:placeholder>
          <w:docPart w:val="D06A59FF1D714E1AAA606E24CE3D15E5"/>
        </w:placeholder>
        <w:richText/>
      </w:sdtPr>
      <w:sdtContent>
        <w:p w:rsidR="001C12BB" w:rsidP="001C12BB">
          <w:pPr>
            <w:pStyle w:val="TitleWitnesses0"/>
          </w:pPr>
          <w:r>
            <w:t xml:space="preserve">Examination of </w:t>
          </w:r>
          <w:r w:rsidR="00195906">
            <w:t>W</w:t>
          </w:r>
          <w:r>
            <w:t>itnesses</w:t>
          </w:r>
        </w:p>
        <w:p w:rsidR="00195906" w:rsidRPr="00195906" w:rsidP="00195906">
          <w:pPr>
            <w:pStyle w:val="TitleWitnesses0"/>
            <w:jc w:val="both"/>
            <w:rPr>
              <w:sz w:val="22"/>
            </w:rPr>
          </w:pPr>
          <w:r>
            <w:rPr>
              <w:sz w:val="22"/>
            </w:rPr>
            <w:t xml:space="preserve">Witnesses: </w:t>
          </w:r>
          <w:bookmarkStart w:id="2" w:name="Panel2"/>
          <w:bookmarkEnd w:id="2"/>
          <w:r>
            <w:rPr>
              <w:sz w:val="22"/>
            </w:rPr>
            <w:t>Graham Watts OBE and Adrian Dobson.</w:t>
          </w:r>
        </w:p>
      </w:sdtContent>
    </w:sdt>
    <w:p w:rsidR="00195906" w:rsidP="00195906">
      <w:pPr>
        <w:pStyle w:val="Question"/>
      </w:pPr>
      <w:sdt>
        <w:sdtPr>
          <w:alias w:val="Member"/>
          <w:tag w:val="&lt;Member mnisId='394' dodsId='25722'&gt;"/>
          <w:id w:val="-492643551"/>
          <w:placeholder>
            <w:docPart w:val="9F53F0E27BDDD348AC8AF5D8EC68A0E6"/>
          </w:placeholder>
          <w:richText/>
        </w:sdtPr>
        <w:sdtContent>
          <w:r w:rsidRPr="00567554">
            <w:rPr>
              <w:b/>
            </w:rPr>
            <w:t>Chair:</w:t>
          </w:r>
        </w:sdtContent>
      </w:sdt>
      <w:r>
        <w:t xml:space="preserve"> Welcome to you both, Graham Watts and Adrian Dobson. Perhaps you could begin by introducing yourselves and saying which organisation you represent. </w:t>
      </w:r>
    </w:p>
    <w:p w:rsidR="00195906" w:rsidP="00195906">
      <w:pPr>
        <w:pStyle w:val="Question"/>
        <w:numPr>
          <w:ilvl w:val="0"/>
          <w:numId w:val="0"/>
        </w:numPr>
        <w:ind w:left="794"/>
      </w:pPr>
      <w:sdt>
        <w:sdtPr>
          <w:alias w:val="Witness"/>
          <w:id w:val="-1582055410"/>
          <w:placeholder>
            <w:docPart w:val="9F53F0E27BDDD348AC8AF5D8EC68A0E6"/>
          </w:placeholder>
          <w:richText/>
        </w:sdtPr>
        <w:sdtContent>
          <w:r>
            <w:rPr>
              <w:b/>
              <w:i/>
            </w:rPr>
            <w:t>Graham Watts:</w:t>
          </w:r>
          <w:r w:rsidRPr="00FD4C1E">
            <w:rPr>
              <w:b/>
            </w:rPr>
            <w:t xml:space="preserve"> </w:t>
          </w:r>
        </w:sdtContent>
      </w:sdt>
      <w:r>
        <w:t>Thank you for inviting me. I am Graham Watts. I am the chief executive of the Construction Industry Council. I should say that the Construction Industry Council is sometimes a bit misunderstood. We are the umbrella body for the professional institutions, professional associations and research associations in the built environment. Often, we are thought of as a representative body for the contracting firms, but we do not have any contracting firms in</w:t>
      </w:r>
      <w:r w:rsidR="006A6633">
        <w:t xml:space="preserve"> our</w:t>
      </w:r>
      <w:r>
        <w:t xml:space="preserve"> membership. </w:t>
      </w:r>
    </w:p>
    <w:p w:rsidR="00195906" w:rsidP="00195906">
      <w:pPr>
        <w:pStyle w:val="Question"/>
        <w:numPr>
          <w:ilvl w:val="0"/>
          <w:numId w:val="0"/>
        </w:numPr>
        <w:ind w:left="794"/>
      </w:pPr>
      <w:r>
        <w:t xml:space="preserve">I </w:t>
      </w:r>
      <w:r w:rsidR="00DC35B2">
        <w:t xml:space="preserve">also </w:t>
      </w:r>
      <w:r>
        <w:t>ought to declare one or two other interests. We own the body CICAIR, which is responsible for approving approved inspectors and is designated for that purpose by the Secretary of State, although it is run under its own governance with a separate board of directors. We also co-own the Considerate Constructors Scheme, which has been appointed to run the building safety charter, which is connected to the building safety work. As Ken alluded to in the earl</w:t>
      </w:r>
      <w:r w:rsidR="00D13BDD">
        <w:t>ier</w:t>
      </w:r>
      <w:r>
        <w:t xml:space="preserve"> evidence, since the dreadful Grenfell tragedy, I have been chairing something called the competence steering group, which has been working with Dame Judith Hackitt to enhance competencies across the board within the industry for anyone working on higher-risk buildings.</w:t>
      </w:r>
    </w:p>
    <w:p w:rsidR="00195906" w:rsidP="00195906">
      <w:pPr>
        <w:pStyle w:val="Question"/>
        <w:numPr>
          <w:ilvl w:val="0"/>
          <w:numId w:val="0"/>
        </w:numPr>
        <w:ind w:left="794"/>
      </w:pPr>
      <w:sdt>
        <w:sdtPr>
          <w:alias w:val="Witness"/>
          <w:id w:val="-829831562"/>
          <w:placeholder>
            <w:docPart w:val="9F53F0E27BDDD348AC8AF5D8EC68A0E6"/>
          </w:placeholder>
          <w:richText/>
        </w:sdtPr>
        <w:sdtContent>
          <w:r w:rsidRPr="002F5FC6">
            <w:rPr>
              <w:b/>
              <w:i/>
            </w:rPr>
            <w:t>Adrian Dobson:</w:t>
          </w:r>
          <w:r w:rsidRPr="008D3FDC">
            <w:rPr>
              <w:b/>
            </w:rPr>
            <w:t xml:space="preserve"> </w:t>
          </w:r>
        </w:sdtContent>
      </w:sdt>
      <w:r>
        <w:t>Good afternoon, everybody. My name is Adrian Dobson. I am an architect. I am the executive director for professional services at the RIBA and I support the work of our expert advisory group on fire safety. I am also involved at the moment in some work with the British Standards Institution on what are called the built environment competency standards.</w:t>
      </w:r>
    </w:p>
    <w:p w:rsidR="001C12BB" w:rsidP="00195906">
      <w:pPr>
        <w:pStyle w:val="Question"/>
        <w:numPr>
          <w:ilvl w:val="0"/>
          <w:numId w:val="9"/>
        </w:numPr>
      </w:pPr>
      <w:sdt>
        <w:sdtPr>
          <w:alias w:val="Member"/>
          <w:tag w:val="&lt;Member mnisId='394' dodsId='25722'&gt;"/>
          <w:id w:val="-642808903"/>
          <w:placeholder>
            <w:docPart w:val="D08AED7C0D1B754B8371C94352567770"/>
          </w:placeholder>
          <w:richText/>
        </w:sdtPr>
        <w:sdtContent>
          <w:r w:rsidRPr="00277E6A" w:rsidR="00195906">
            <w:rPr>
              <w:b/>
            </w:rPr>
            <w:t>Chair:</w:t>
          </w:r>
        </w:sdtContent>
      </w:sdt>
      <w:r w:rsidR="00195906">
        <w:t xml:space="preserve"> Thank you </w:t>
      </w:r>
      <w:r>
        <w:t xml:space="preserve">both very much for coming today. Could I begin by asking </w:t>
      </w:r>
      <w:r w:rsidR="00DB1D57">
        <w:t>the</w:t>
      </w:r>
      <w:r>
        <w:t xml:space="preserve"> question that I began on with the first panel? The intention of this legislation is to implement the Hackitt review recommendations, among other changes, and to prevent another tragedy like Grenfell happening. Do you think it will succeed in that objective?</w:t>
      </w:r>
    </w:p>
    <w:p w:rsidR="001C12BB" w:rsidP="00F77749">
      <w:pPr>
        <w:pStyle w:val="Question"/>
        <w:numPr>
          <w:ilvl w:val="0"/>
          <w:numId w:val="0"/>
        </w:numPr>
        <w:ind w:left="794"/>
      </w:pPr>
      <w:sdt>
        <w:sdtPr>
          <w:alias w:val="Witness"/>
          <w:id w:val="-298388163"/>
          <w:placeholder>
            <w:docPart w:val="79AFF5C3B9934FD8A537EA9ACB6E7339"/>
          </w:placeholder>
          <w:richText/>
        </w:sdtPr>
        <w:sdtContent>
          <w:r w:rsidRPr="00277E6A">
            <w:rPr>
              <w:b/>
              <w:i/>
            </w:rPr>
            <w:t>Graham Watts:</w:t>
          </w:r>
          <w:r w:rsidRPr="00277E6A">
            <w:rPr>
              <w:b/>
            </w:rPr>
            <w:t xml:space="preserve"> </w:t>
          </w:r>
        </w:sdtContent>
      </w:sdt>
      <w:r>
        <w:t>My response to that is a qualified affirmative response, because it is complex legislation. It is probably the most complex Bill, I would imagine, that MHCLG will bring to Parliament</w:t>
      </w:r>
      <w:r w:rsidR="0037520F">
        <w:t>,</w:t>
      </w:r>
      <w:r>
        <w:t xml:space="preserve"> and yet a lot of the detail, as we heard before in the earlier session, is in the secondary legislation. It is a little difficult to say, yes, it absolutely will improve everything, but we have quite a lot of confidence about that. It is a journey. It is a systematic approach. We are pleased that the work Dame Judith Hackitt undertook, which we have supported unreservedly, is being taken forward and expanded upon. </w:t>
      </w:r>
    </w:p>
    <w:p w:rsidR="001C12BB" w:rsidP="001C12BB">
      <w:pPr>
        <w:pStyle w:val="Answer"/>
      </w:pPr>
      <w:r>
        <w:t>The civil servants in MHCLG have been very proactive in consulting with the industry, the fire safety sector and others. This has been going on now for some considerable time and we have been helping, we hope, to make sure that the Bill is as you wish it to be.</w:t>
      </w:r>
    </w:p>
    <w:p w:rsidR="001C12BB" w:rsidP="001C12BB">
      <w:pPr>
        <w:pStyle w:val="Answer"/>
      </w:pPr>
      <w:sdt>
        <w:sdtPr>
          <w:alias w:val="Witness"/>
          <w:id w:val="1381209974"/>
          <w:placeholder>
            <w:docPart w:val="79AFF5C3B9934FD8A537EA9ACB6E7339"/>
          </w:placeholder>
          <w:richText/>
        </w:sdtPr>
        <w:sdtContent>
          <w:r w:rsidRPr="002F5FC6">
            <w:rPr>
              <w:b/>
              <w:i/>
            </w:rPr>
            <w:t>Adrian Dobson:</w:t>
          </w:r>
          <w:r w:rsidRPr="00A8247E">
            <w:rPr>
              <w:b/>
            </w:rPr>
            <w:t xml:space="preserve"> </w:t>
          </w:r>
        </w:sdtContent>
      </w:sdt>
      <w:r>
        <w:t>It definitely creates the opportunity to get things right. It sets the framework. We are very pleased to see that the Bill has a clear lead regulator, the Health and Safety Executive. We think that is the right one, with the right kind of strength. We are very pleased that the duty</w:t>
      </w:r>
      <w:r w:rsidR="000C6633">
        <w:t xml:space="preserve"> </w:t>
      </w:r>
      <w:r>
        <w:t>holders are the same duty</w:t>
      </w:r>
      <w:r w:rsidR="000C6633">
        <w:t xml:space="preserve"> </w:t>
      </w:r>
      <w:r>
        <w:t xml:space="preserve">holders as under the CDM regulations. That seems to make sense to integrate it. </w:t>
      </w:r>
    </w:p>
    <w:p w:rsidR="001C12BB" w:rsidP="001C12BB">
      <w:pPr>
        <w:pStyle w:val="Answer"/>
      </w:pPr>
      <w:r>
        <w:t xml:space="preserve">As a lot of the people in the previous session commented, this is an enabling piece of legislation and the devil is in the detail. We do not have that detail here.  We all recognise that this is a complex set of issues. If I give an example, how we apply this principal designer or principal contractor role to the design and build procurement environment is probably something we will talk about today. All of that is left for the next piece of legislation that will come along, so there are lots of questions. </w:t>
      </w:r>
    </w:p>
    <w:p w:rsidR="001C12BB" w:rsidP="001C12BB">
      <w:pPr>
        <w:pStyle w:val="Answer"/>
      </w:pPr>
      <w:r>
        <w:t>The other point I would make is that, for many years, I used to take my kids to the Magic Circle Christmas show. Misdirection is great if you want to be misdirected, but what we have here is a part of the regulation. We have talked for a long time about the need to review Approved Document B and get rid of this ambiguous guidance and regulation. We do not hear very much about that at the moment. I would urge that we do not allow what is a really good flash moment here, with a good framework, to distract us from the fact that there are other bits of the regulatory framework we still need to fix.</w:t>
      </w:r>
    </w:p>
    <w:p w:rsidR="001C12BB" w:rsidP="001C12BB">
      <w:pPr>
        <w:pStyle w:val="Question"/>
        <w:numPr>
          <w:ilvl w:val="0"/>
          <w:numId w:val="9"/>
        </w:numPr>
      </w:pPr>
      <w:sdt>
        <w:sdtPr>
          <w:alias w:val="Member"/>
          <w:tag w:val="&lt;Member mnisId='394' dodsId='25722'&gt;"/>
          <w:id w:val="-1987307107"/>
          <w:placeholder>
            <w:docPart w:val="79AFF5C3B9934FD8A537EA9ACB6E7339"/>
          </w:placeholder>
          <w:richText/>
        </w:sdtPr>
        <w:sdtContent>
          <w:r w:rsidRPr="00DE1179">
            <w:rPr>
              <w:b/>
            </w:rPr>
            <w:t>Chair:</w:t>
          </w:r>
        </w:sdtContent>
      </w:sdt>
      <w:r>
        <w:t xml:space="preserve"> We have had a look at regulations B in the past and the conflict and ambiguity in them. I am sure we will want to return to that at some point. Thanks for drawing attention to it. Can I just follow up there? We are going to have a building safety regulator. You said HSE is probably a good place for it to be based. In the Bill, is that regulator being given the appropriate duties? Is there anything missing that it should be given powers to do?</w:t>
      </w:r>
    </w:p>
    <w:p w:rsidR="001C12BB" w:rsidP="001C12BB">
      <w:pPr>
        <w:pStyle w:val="Answer"/>
      </w:pPr>
      <w:sdt>
        <w:sdtPr>
          <w:alias w:val="Witness"/>
          <w:id w:val="1263956551"/>
          <w:placeholder>
            <w:docPart w:val="79AFF5C3B9934FD8A537EA9ACB6E7339"/>
          </w:placeholder>
          <w:richText/>
        </w:sdtPr>
        <w:sdtContent>
          <w:r>
            <w:rPr>
              <w:b/>
              <w:i/>
            </w:rPr>
            <w:t>Graham Watts:</w:t>
          </w:r>
          <w:r w:rsidRPr="00DE1179">
            <w:rPr>
              <w:b/>
            </w:rPr>
            <w:t xml:space="preserve"> </w:t>
          </w:r>
        </w:sdtContent>
      </w:sdt>
      <w:r>
        <w:t>So far as the legislation goes, without seeing the secondary legislation, I would say yes. The essential principles are ensuring clear accountability for building safety at each stage of the project, the duty</w:t>
      </w:r>
      <w:r w:rsidR="00E944B5">
        <w:t xml:space="preserve"> </w:t>
      </w:r>
      <w:r>
        <w:t>holders and the requirement for the accountable person, linked to the establishment of a robust gateway process. We strongly support the planning gateway, which was added during the process. All of that is very good but, as Adrian has already said, we need to be able to see the detail before we can say, absolutely, it is the right thing.</w:t>
      </w:r>
    </w:p>
    <w:p w:rsidR="001C12BB" w:rsidP="001C12BB">
      <w:pPr>
        <w:pStyle w:val="Answer"/>
      </w:pPr>
      <w:sdt>
        <w:sdtPr>
          <w:alias w:val="Witness"/>
          <w:id w:val="1451125358"/>
          <w:placeholder>
            <w:docPart w:val="79AFF5C3B9934FD8A537EA9ACB6E7339"/>
          </w:placeholder>
          <w:richText/>
        </w:sdtPr>
        <w:sdtContent>
          <w:r w:rsidRPr="002F5FC6">
            <w:rPr>
              <w:b/>
              <w:i/>
            </w:rPr>
            <w:t>Adrian Dobson:</w:t>
          </w:r>
          <w:r w:rsidRPr="00611117">
            <w:rPr>
              <w:b/>
            </w:rPr>
            <w:t xml:space="preserve"> </w:t>
          </w:r>
        </w:sdtContent>
      </w:sdt>
      <w:r>
        <w:t>I would agree with Graham. The duties are quite well set out in</w:t>
      </w:r>
      <w:r w:rsidR="00506257">
        <w:t xml:space="preserve"> </w:t>
      </w:r>
      <w:r>
        <w:t>so</w:t>
      </w:r>
      <w:r w:rsidR="00506257">
        <w:t xml:space="preserve"> </w:t>
      </w:r>
      <w:r>
        <w:t xml:space="preserve">far as the detail is provided. I would echo what somebody said earlier. While we believe the HSE is the right regulator, there is going to be a learning curve and a resource issue for the HSE. Clearly, </w:t>
      </w:r>
      <w:r>
        <w:t>this is a departure in a new direction, so how that is resourced will be important.</w:t>
      </w:r>
    </w:p>
    <w:p w:rsidR="001C12BB" w:rsidP="001C12BB">
      <w:pPr>
        <w:pStyle w:val="Question"/>
        <w:numPr>
          <w:ilvl w:val="0"/>
          <w:numId w:val="9"/>
        </w:numPr>
      </w:pPr>
      <w:sdt>
        <w:sdtPr>
          <w:alias w:val="Member"/>
          <w:tag w:val="&lt;Member mnisId='394' dodsId='25722'&gt;"/>
          <w:id w:val="2087882404"/>
          <w:placeholder>
            <w:docPart w:val="79AFF5C3B9934FD8A537EA9ACB6E7339"/>
          </w:placeholder>
          <w:richText/>
        </w:sdtPr>
        <w:sdtContent>
          <w:r w:rsidRPr="00611117">
            <w:rPr>
              <w:b/>
            </w:rPr>
            <w:t>Chair:</w:t>
          </w:r>
        </w:sdtContent>
      </w:sdt>
      <w:r>
        <w:t xml:space="preserve"> Do you want to tell us a bit more about your concern over resourcing? Is that a financial concern, or a concern about the competence of the people who are going to be available or the number of people available to do it?</w:t>
      </w:r>
    </w:p>
    <w:p w:rsidR="001C12BB" w:rsidP="001C12BB">
      <w:pPr>
        <w:pStyle w:val="Answer"/>
      </w:pPr>
      <w:sdt>
        <w:sdtPr>
          <w:alias w:val="Witness"/>
          <w:id w:val="1660800759"/>
          <w:placeholder>
            <w:docPart w:val="79AFF5C3B9934FD8A537EA9ACB6E7339"/>
          </w:placeholder>
          <w:richText/>
        </w:sdtPr>
        <w:sdtContent>
          <w:r w:rsidRPr="002F5FC6">
            <w:rPr>
              <w:b/>
              <w:i/>
            </w:rPr>
            <w:t>Adrian Dobson:</w:t>
          </w:r>
          <w:r w:rsidRPr="00611117">
            <w:rPr>
              <w:b/>
            </w:rPr>
            <w:t xml:space="preserve"> </w:t>
          </w:r>
        </w:sdtContent>
      </w:sdt>
      <w:r>
        <w:t>It is not the competence of the organisation itself. It has good credibility, but it will have to develop new competencies and new specialist expertise in this sector, and that in itself will have a resource implication for the HSE.</w:t>
      </w:r>
    </w:p>
    <w:p w:rsidR="001C12BB" w:rsidP="001C12BB">
      <w:pPr>
        <w:pStyle w:val="Answer"/>
      </w:pPr>
      <w:sdt>
        <w:sdtPr>
          <w:alias w:val="Witness"/>
          <w:id w:val="2100209374"/>
          <w:placeholder>
            <w:docPart w:val="79AFF5C3B9934FD8A537EA9ACB6E7339"/>
          </w:placeholder>
          <w:richText/>
        </w:sdtPr>
        <w:sdtContent>
          <w:r>
            <w:rPr>
              <w:b/>
              <w:i/>
            </w:rPr>
            <w:t>Graham Watts:</w:t>
          </w:r>
          <w:r w:rsidRPr="00611117">
            <w:rPr>
              <w:b/>
            </w:rPr>
            <w:t xml:space="preserve"> </w:t>
          </w:r>
        </w:sdtContent>
      </w:sdt>
      <w:r>
        <w:t xml:space="preserve">We are very strongly supportive of it being based within the HSE. The HSE has a great deal of credibility. It has done a tremendous job working with the industry over the last 20 years to reduce the number of fatalities by 80% since 2000. One death in the industry is too many, but we are certainly going in the right direction. It is well respected within the industry, but this is a whole new function. Adrian is absolutely right. It is setting up a new team and recruiting all the people necessary to run the regulator, but within a credible and well-respected environment. </w:t>
      </w:r>
    </w:p>
    <w:p w:rsidR="001C12BB" w:rsidP="001C12BB">
      <w:pPr>
        <w:pStyle w:val="Answer"/>
      </w:pPr>
      <w:r>
        <w:t>We have some concerns about the initial pump priming funding. The £16.4 million does not sound to us to be enough. The Bill gives the building safety regulator a lot of responsibilities, so that may need to be reviewed, certainly in the first two or three years, when it is unlikely to be bringing in any income from charges, before the transitional arrangements and the secondary legislation are in place for the new regime to operate.</w:t>
      </w:r>
    </w:p>
    <w:p w:rsidR="001C12BB" w:rsidP="001C12BB">
      <w:pPr>
        <w:pStyle w:val="Question"/>
        <w:numPr>
          <w:ilvl w:val="0"/>
          <w:numId w:val="9"/>
        </w:numPr>
      </w:pPr>
      <w:sdt>
        <w:sdtPr>
          <w:alias w:val="Member"/>
          <w:tag w:val="&lt;Member mnisId='4820' dodsId=''&gt;"/>
          <w:id w:val="-315035850"/>
          <w:placeholder>
            <w:docPart w:val="79AFF5C3B9934FD8A537EA9ACB6E7339"/>
          </w:placeholder>
          <w:richText/>
        </w:sdtPr>
        <w:sdtContent>
          <w:r w:rsidRPr="00DC2556">
            <w:rPr>
              <w:b/>
            </w:rPr>
            <w:t>Abena Oppong-Asare:</w:t>
          </w:r>
        </w:sdtContent>
      </w:sdt>
      <w:r>
        <w:t xml:space="preserve"> Thank you, Graham and Adrian, for your comments so far. While the Bill does not set specific scope for the scheme, as you probably know, the Secretary of State has indicated that it will initially be set at 18 metres. Do you think that this is the right balance between risk and being able to get the system up and running, or could it go further? I am quite keen to hear your thoughts on that.</w:t>
      </w:r>
    </w:p>
    <w:p w:rsidR="001C12BB" w:rsidP="001C12BB">
      <w:pPr>
        <w:pStyle w:val="Answer"/>
      </w:pPr>
      <w:sdt>
        <w:sdtPr>
          <w:alias w:val="Witness"/>
          <w:id w:val="-847865089"/>
          <w:placeholder>
            <w:docPart w:val="79AFF5C3B9934FD8A537EA9ACB6E7339"/>
          </w:placeholder>
          <w:richText/>
        </w:sdtPr>
        <w:sdtContent>
          <w:r>
            <w:rPr>
              <w:b/>
              <w:i/>
            </w:rPr>
            <w:t>Graham Watts:</w:t>
          </w:r>
          <w:r w:rsidRPr="00DC2556">
            <w:rPr>
              <w:b/>
            </w:rPr>
            <w:t xml:space="preserve"> </w:t>
          </w:r>
        </w:sdtContent>
      </w:sdt>
      <w:r>
        <w:t xml:space="preserve">This is the most difficult issue, because either the new regime applies to all buildings or it applies to a subset of buildings. We welcome the extension from Judith Hackitt’s recommendation of 10 storeys down to six storeys. That is a move in the right direction, but there is no easy answer to this. If you expand the scope to begin with by too much, you will create a situation where the capacity issues become a big problem, so it is a question of getting the balance. </w:t>
      </w:r>
    </w:p>
    <w:p w:rsidR="001C12BB" w:rsidP="001C12BB">
      <w:pPr>
        <w:pStyle w:val="Answer"/>
      </w:pPr>
      <w:r>
        <w:t xml:space="preserve">We feel it is really important that there is flexibility in the system to expand upon the scope as the building safety regulator recommends, and to do that quickly, because to cover all building safety issues within the new regime in one go would be too much to ask. The question is getting it right to begin with. I agree with a lot of what was said by Ken Knight </w:t>
      </w:r>
      <w:r>
        <w:t>and Roy in the earlier session, because there are a number of big safety issues that you cannot pick up necessarily in this subset. You need to watch patterns, change the scope over time and be able to do that easily and quickly.</w:t>
      </w:r>
    </w:p>
    <w:p w:rsidR="001C12BB" w:rsidP="001C12BB">
      <w:pPr>
        <w:pStyle w:val="Question"/>
        <w:numPr>
          <w:ilvl w:val="0"/>
          <w:numId w:val="9"/>
        </w:numPr>
      </w:pPr>
      <w:sdt>
        <w:sdtPr>
          <w:alias w:val="Member"/>
          <w:tag w:val="&lt;Member mnisId='4820' dodsId=''&gt;"/>
          <w:id w:val="485209965"/>
          <w:placeholder>
            <w:docPart w:val="79AFF5C3B9934FD8A537EA9ACB6E7339"/>
          </w:placeholder>
          <w:richText/>
        </w:sdtPr>
        <w:sdtContent>
          <w:r w:rsidRPr="00AD5DBB">
            <w:rPr>
              <w:b/>
            </w:rPr>
            <w:t>Abena Oppong-Asare:</w:t>
          </w:r>
        </w:sdtContent>
      </w:sdt>
      <w:r>
        <w:t xml:space="preserve"> You said you need flexibility in the system. What are the risks attached to, for example, smaller buildings or buildings of different types? You are saying flexibility, but are you able to identify in your mind what you think would be the risks attached?</w:t>
      </w:r>
    </w:p>
    <w:p w:rsidR="001C12BB" w:rsidP="001C12BB">
      <w:pPr>
        <w:pStyle w:val="Answer"/>
      </w:pPr>
      <w:sdt>
        <w:sdtPr>
          <w:alias w:val="Witness"/>
          <w:id w:val="771056687"/>
          <w:placeholder>
            <w:docPart w:val="79AFF5C3B9934FD8A537EA9ACB6E7339"/>
          </w:placeholder>
          <w:richText/>
        </w:sdtPr>
        <w:sdtContent>
          <w:r>
            <w:rPr>
              <w:b/>
              <w:i/>
            </w:rPr>
            <w:t>Graham Watts:</w:t>
          </w:r>
          <w:r w:rsidRPr="00AD5DBB">
            <w:rPr>
              <w:b/>
            </w:rPr>
            <w:t xml:space="preserve"> </w:t>
          </w:r>
        </w:sdtContent>
      </w:sdt>
      <w:r>
        <w:t xml:space="preserve">As Ken said in the earlier session, I have a real concern about care homes or wherever vulnerable people live and sleep, where actually evacuating premises is an issue. That is not so much to do with height. When you start talking about care homes, all kinds of other issues come to bear. </w:t>
      </w:r>
    </w:p>
    <w:p w:rsidR="001C12BB" w:rsidP="001C12BB">
      <w:pPr>
        <w:pStyle w:val="Answer"/>
      </w:pPr>
      <w:r>
        <w:t xml:space="preserve">Talking about </w:t>
      </w:r>
      <w:r w:rsidRPr="001F134A">
        <w:t xml:space="preserve">structural </w:t>
      </w:r>
      <w:r>
        <w:t xml:space="preserve">safety, fire is the driving issue because of the Grenfell tragedy, but in January 2016 we had the collapse of nine tonnes of masonry at Oxgangs Primary School in Edinburgh. It was very lucky for all concerned that there were not any schoolchildren underneath that masonry. There are lots of other building safety issues that will not easily get picked up in the initial round of legislation, but </w:t>
      </w:r>
      <w:r w:rsidR="00E41588">
        <w:t xml:space="preserve">that </w:t>
      </w:r>
      <w:r>
        <w:t>need to be considered. There has to be a proper risk assessment of all these areas.</w:t>
      </w:r>
    </w:p>
    <w:p w:rsidR="001C12BB" w:rsidP="001C12BB">
      <w:pPr>
        <w:pStyle w:val="Answer"/>
      </w:pPr>
      <w:sdt>
        <w:sdtPr>
          <w:alias w:val="Witness"/>
          <w:id w:val="1333957017"/>
          <w:placeholder>
            <w:docPart w:val="79AFF5C3B9934FD8A537EA9ACB6E7339"/>
          </w:placeholder>
          <w:richText/>
        </w:sdtPr>
        <w:sdtContent>
          <w:r w:rsidRPr="002F5FC6">
            <w:rPr>
              <w:b/>
              <w:i/>
            </w:rPr>
            <w:t>Adrian Dobson:</w:t>
          </w:r>
          <w:r w:rsidRPr="00F736D2">
            <w:rPr>
              <w:b/>
            </w:rPr>
            <w:t xml:space="preserve"> </w:t>
          </w:r>
        </w:sdtContent>
      </w:sdt>
      <w:r>
        <w:t>The fact that the duty</w:t>
      </w:r>
      <w:r w:rsidR="00971123">
        <w:t xml:space="preserve"> </w:t>
      </w:r>
      <w:r>
        <w:t xml:space="preserve">holders and the general new regime apply to all building work is good, because clearly the risk does not just lie in higher-risk buildings, but it is the gateways and some of the specificity relating to higher-risk buildings that I think you are asking about. We would have rather seen a height threshold of 11 metres. In the last two years, we have had some big fires and some quite near misses on buildings of that scale, under the 18-metre threshold. I appreciate the point that this is a big undertaking and it probably has to be staged, but in the notes to the Bill it says that it does not envisage any widening of the scope beyond this 18-metre threshold and residential accommodation in the first two years. </w:t>
      </w:r>
    </w:p>
    <w:p w:rsidR="001C12BB" w:rsidP="001C12BB">
      <w:pPr>
        <w:pStyle w:val="Answer"/>
      </w:pPr>
      <w:r>
        <w:t xml:space="preserve">A few of the people today have said that there are other ways of looking at risk. Generally speaking, where people sleep, where you have vulnerable people and places of assembly are all places where we have had major loss of life in the past. The slight worry would be that, rather like the old fire certification regime, which was never rolled out in all the different sectors that were intended, this may just wither on the vine. We would like to see a bit more expansion in the first phase to include places where people sleep, and probably look at other buildings types and elements of risk later on. </w:t>
      </w:r>
    </w:p>
    <w:p w:rsidR="001C12BB" w:rsidP="001C12BB">
      <w:pPr>
        <w:pStyle w:val="Question"/>
        <w:numPr>
          <w:ilvl w:val="0"/>
          <w:numId w:val="9"/>
        </w:numPr>
      </w:pPr>
      <w:sdt>
        <w:sdtPr>
          <w:alias w:val="Member"/>
          <w:tag w:val="&lt;Member mnisId='4820' dodsId=''&gt;"/>
          <w:id w:val="-850562348"/>
          <w:placeholder>
            <w:docPart w:val="79AFF5C3B9934FD8A537EA9ACB6E7339"/>
          </w:placeholder>
          <w:richText/>
        </w:sdtPr>
        <w:sdtContent>
          <w:r w:rsidRPr="00E7073B">
            <w:rPr>
              <w:b/>
            </w:rPr>
            <w:t>Abena Oppong-Asare:</w:t>
          </w:r>
        </w:sdtContent>
      </w:sdt>
      <w:r>
        <w:t xml:space="preserve"> Following up on what I asked Graham, with your architectural background, what are the risks attached to smaller buildings or buildings of different types?</w:t>
      </w:r>
    </w:p>
    <w:p w:rsidR="001C12BB" w:rsidP="001C12BB">
      <w:pPr>
        <w:pStyle w:val="Answer"/>
      </w:pPr>
      <w:sdt>
        <w:sdtPr>
          <w:alias w:val="Witness"/>
          <w:id w:val="282774004"/>
          <w:placeholder>
            <w:docPart w:val="79AFF5C3B9934FD8A537EA9ACB6E7339"/>
          </w:placeholder>
          <w:richText/>
        </w:sdtPr>
        <w:sdtContent>
          <w:r w:rsidRPr="002F5FC6">
            <w:rPr>
              <w:b/>
              <w:i/>
            </w:rPr>
            <w:t>Adrian Dobson:</w:t>
          </w:r>
          <w:r w:rsidRPr="00E7073B">
            <w:rPr>
              <w:b/>
            </w:rPr>
            <w:t xml:space="preserve"> </w:t>
          </w:r>
        </w:sdtContent>
      </w:sdt>
      <w:r>
        <w:t xml:space="preserve">At the risk of repeating myself slightly, height is a factor, so we definitely need to take into account height, but places where people sleep is also a factor, particularly if they are vulnerable and less able to escape easily. That is why care homes and hospitals have come under particular attention, but you can think of other places </w:t>
      </w:r>
      <w:r w:rsidR="00E34815">
        <w:t xml:space="preserve">that </w:t>
      </w:r>
      <w:r>
        <w:t>we might consider higher risk.</w:t>
      </w:r>
    </w:p>
    <w:p w:rsidR="001C12BB" w:rsidP="001C12BB">
      <w:pPr>
        <w:pStyle w:val="Answer"/>
      </w:pPr>
      <w:r>
        <w:t>School environments and places of assembly might be considered higher risk. There have been a couple of major fires in the United Kingdom and Ireland based in night clubs, for example. If you go back some time, we have had a major loss of life in nightclubs. There could be a whole series of dimensions that you consider in deciding what is higher risk—places where people assemble in large numbers, crowded environments, et cetera—and not just the height of a building.</w:t>
      </w:r>
    </w:p>
    <w:p w:rsidR="001C12BB" w:rsidP="001C12BB">
      <w:pPr>
        <w:pStyle w:val="Question"/>
        <w:numPr>
          <w:ilvl w:val="0"/>
          <w:numId w:val="9"/>
        </w:numPr>
      </w:pPr>
      <w:sdt>
        <w:sdtPr>
          <w:alias w:val="Member"/>
          <w:tag w:val="&lt;Member mnisId='4820' dodsId=''&gt;"/>
          <w:id w:val="-647521166"/>
          <w:placeholder>
            <w:docPart w:val="B97927BBB6514B258088D08C83C60CD5"/>
          </w:placeholder>
          <w:richText/>
        </w:sdtPr>
        <w:sdtContent>
          <w:r w:rsidRPr="00E7073B">
            <w:rPr>
              <w:b/>
            </w:rPr>
            <w:t>Abena Oppong-Asare:</w:t>
          </w:r>
        </w:sdtContent>
      </w:sdt>
      <w:r>
        <w:t xml:space="preserve"> That is really helpful. Finally, the Committee has previously called for a more complex risk matrix to consider relative risks of buildings. I know you touched on this slightly, but what would you include in that matrix if you were devising it? </w:t>
      </w:r>
    </w:p>
    <w:p w:rsidR="001C12BB" w:rsidP="001C12BB">
      <w:pPr>
        <w:pStyle w:val="Answer"/>
      </w:pPr>
      <w:sdt>
        <w:sdtPr>
          <w:alias w:val="Witness"/>
          <w:id w:val="2136218845"/>
          <w:placeholder>
            <w:docPart w:val="79AFF5C3B9934FD8A537EA9ACB6E7339"/>
          </w:placeholder>
          <w:richText/>
        </w:sdtPr>
        <w:sdtContent>
          <w:r w:rsidRPr="002F5FC6">
            <w:rPr>
              <w:b/>
              <w:i/>
            </w:rPr>
            <w:t>Adrian Dobson:</w:t>
          </w:r>
          <w:r w:rsidRPr="00E7073B">
            <w:rPr>
              <w:b/>
            </w:rPr>
            <w:t xml:space="preserve"> </w:t>
          </w:r>
        </w:sdtContent>
      </w:sdt>
      <w:r>
        <w:t>One of the previous speakers explained that there is some complexity in this and different people will take different views, but I would go broadly along the lines that I have highlighted. One thing we have learned from the Grenfell Tower inquiry is that many of these things have echoes of lessons that were learned in the past. In previous fire safety regimes, there have been attempts to define higher-risk buildings. The lists that we are coming up with today are not radically different to what was talked about when fire certification was introduced in the previous generation.</w:t>
      </w:r>
    </w:p>
    <w:p w:rsidR="001C12BB" w:rsidP="001C12BB">
      <w:pPr>
        <w:pStyle w:val="Answer"/>
      </w:pPr>
      <w:sdt>
        <w:sdtPr>
          <w:alias w:val="Witness"/>
          <w:id w:val="-960728316"/>
          <w:placeholder>
            <w:docPart w:val="79AFF5C3B9934FD8A537EA9ACB6E7339"/>
          </w:placeholder>
          <w:richText/>
        </w:sdtPr>
        <w:sdtContent>
          <w:r>
            <w:rPr>
              <w:b/>
              <w:i/>
            </w:rPr>
            <w:t>Graham Watts:</w:t>
          </w:r>
          <w:r w:rsidRPr="006F6406">
            <w:rPr>
              <w:b/>
            </w:rPr>
            <w:t xml:space="preserve"> </w:t>
          </w:r>
        </w:sdtContent>
      </w:sdt>
      <w:r>
        <w:t>I do not have much to add to what Adrian said, apart from reemphasising what I said earlier. We need to think carefully about the structural risks, as well as the fire risks, so things like disproportionate collapse and large concrete panels. Those sorts of issues need to be factored into the process.</w:t>
      </w:r>
    </w:p>
    <w:p w:rsidR="001C12BB" w:rsidP="001C12BB">
      <w:pPr>
        <w:pStyle w:val="Remark"/>
      </w:pPr>
      <w:sdt>
        <w:sdtPr>
          <w:alias w:val="Member"/>
          <w:tag w:val="&lt;Member mnisId='4820' dodsId=''&gt;"/>
          <w:id w:val="-1809933117"/>
          <w:placeholder>
            <w:docPart w:val="79AFF5C3B9934FD8A537EA9ACB6E7339"/>
          </w:placeholder>
          <w:richText/>
        </w:sdtPr>
        <w:sdtContent>
          <w:r w:rsidRPr="00F0440F">
            <w:rPr>
              <w:b/>
            </w:rPr>
            <w:t>Abena Oppong-Asare:</w:t>
          </w:r>
        </w:sdtContent>
      </w:sdt>
      <w:r>
        <w:t xml:space="preserve"> That is very helpful. Thank you, both of you.</w:t>
      </w:r>
    </w:p>
    <w:p w:rsidR="001C12BB" w:rsidP="001C12BB">
      <w:pPr>
        <w:pStyle w:val="Question"/>
        <w:numPr>
          <w:ilvl w:val="0"/>
          <w:numId w:val="9"/>
        </w:numPr>
      </w:pPr>
      <w:sdt>
        <w:sdtPr>
          <w:alias w:val="Member"/>
          <w:tag w:val="&lt;Member mnisId='4005' dodsId='37675'&gt;"/>
          <w:id w:val="1406809857"/>
          <w:placeholder>
            <w:docPart w:val="79AFF5C3B9934FD8A537EA9ACB6E7339"/>
          </w:placeholder>
          <w:richText/>
        </w:sdtPr>
        <w:sdtContent>
          <w:r w:rsidRPr="00F0440F">
            <w:rPr>
              <w:b/>
            </w:rPr>
            <w:t>Bob Blackman:</w:t>
          </w:r>
        </w:sdtContent>
      </w:sdt>
      <w:r>
        <w:t xml:space="preserve"> The draft Bill sets up a number of advisory committees. I just want to concentrate on the industry competence committee. How effective do you think that is going to be in addressing all the issues of the past that have led to this draft Bill being created?</w:t>
      </w:r>
    </w:p>
    <w:p w:rsidR="001C12BB" w:rsidP="001C12BB">
      <w:pPr>
        <w:pStyle w:val="Answer"/>
      </w:pPr>
      <w:sdt>
        <w:sdtPr>
          <w:alias w:val="Witness"/>
          <w:id w:val="-1645042191"/>
          <w:placeholder>
            <w:docPart w:val="79AFF5C3B9934FD8A537EA9ACB6E7339"/>
          </w:placeholder>
          <w:richText/>
        </w:sdtPr>
        <w:sdtContent>
          <w:r>
            <w:rPr>
              <w:b/>
              <w:i/>
            </w:rPr>
            <w:t>Graham Watts:</w:t>
          </w:r>
          <w:r w:rsidRPr="00F0440F">
            <w:rPr>
              <w:b/>
            </w:rPr>
            <w:t xml:space="preserve"> </w:t>
          </w:r>
        </w:sdtContent>
      </w:sdt>
      <w:r>
        <w:t xml:space="preserve">That is a good question to me, because I have been chairing the industry competence committee for the last three years. We are really keen to see the Government’s competence committee set up quickly, as part of the shadow building safety regulator. It is really important that there is a body with teeth that is responsible for peer reviewing the development of the enhanced competencies at all of the 12 occupational levels that my group has been developing. Our final report, </w:t>
      </w:r>
      <w:r>
        <w:rPr>
          <w:i/>
        </w:rPr>
        <w:t>Setting t</w:t>
      </w:r>
      <w:r w:rsidRPr="00AC5CFD">
        <w:rPr>
          <w:i/>
        </w:rPr>
        <w:t>he Bar</w:t>
      </w:r>
      <w:r>
        <w:t xml:space="preserve">, is being published on 29 September, together with an </w:t>
      </w:r>
      <w:r>
        <w:t xml:space="preserve">accompanying report called </w:t>
      </w:r>
      <w:r>
        <w:rPr>
          <w:i/>
        </w:rPr>
        <w:t>Safer People, Safer Homes</w:t>
      </w:r>
      <w:r>
        <w:t xml:space="preserve">, which sets out a blueprint for the building safety manager profession. </w:t>
      </w:r>
    </w:p>
    <w:p w:rsidR="001C12BB" w:rsidP="001C12BB">
      <w:pPr>
        <w:pStyle w:val="Answer"/>
      </w:pPr>
      <w:r>
        <w:t>The industry cannot and should not put all its hopes into this statutory committee being developed as part of the regulator, because the responsibility for enhancing and improving competence lies with the industry. We have set up a framework for enhanced competencies across these 12 areas, in all areas from engineering to fire risk assessment, architecture, et cetera, but it requires the industry itself to develop the courses and qualifications that will bring about those enhanced competencies.</w:t>
      </w:r>
    </w:p>
    <w:p w:rsidR="001C12BB" w:rsidP="001C12BB">
      <w:pPr>
        <w:pStyle w:val="Answer"/>
      </w:pPr>
      <w:sdt>
        <w:sdtPr>
          <w:alias w:val="Witness"/>
          <w:id w:val="878744924"/>
          <w:placeholder>
            <w:docPart w:val="79AFF5C3B9934FD8A537EA9ACB6E7339"/>
          </w:placeholder>
          <w:richText/>
        </w:sdtPr>
        <w:sdtContent>
          <w:r w:rsidRPr="002F5FC6">
            <w:rPr>
              <w:b/>
              <w:i/>
            </w:rPr>
            <w:t>Adrian Dobson:</w:t>
          </w:r>
          <w:r w:rsidRPr="00212AE0">
            <w:rPr>
              <w:b/>
            </w:rPr>
            <w:t xml:space="preserve"> </w:t>
          </w:r>
        </w:sdtContent>
      </w:sdt>
      <w:r>
        <w:t>I concur with Graham. For the regulator to establish its competence oversight committee is going to be important</w:t>
      </w:r>
      <w:r w:rsidR="00DF225D">
        <w:t>,</w:t>
      </w:r>
      <w:r>
        <w:t xml:space="preserve"> and there is good work going on. It is right that the British Standards Institution is now leading the development of a competency standard, because that will enable the industry to respond and produce the right kind of accreditation systems.</w:t>
      </w:r>
    </w:p>
    <w:p w:rsidR="001C12BB" w:rsidP="001C12BB">
      <w:pPr>
        <w:pStyle w:val="Answer"/>
      </w:pPr>
      <w:r>
        <w:t>Everybody agrees that the problem is a mixture of regulation, competence and procurement, so clearly this is one leg that has to be got right, but there may well be an issue of getting sufficient expertise trained up. You touched upon that in the earlier session. Will there be people with sufficient competency in sufficient numbers? We are already beginning to see that problem in the issue of the so-called EWS1 certificates, with the lack of professionals to carry out mortgage-based surveys. That is a slight concern. It is right that we are trying to raise this competence level, but we then have to get the supply through and that may be quite a challenge.</w:t>
      </w:r>
    </w:p>
    <w:p w:rsidR="001C12BB" w:rsidP="001C12BB">
      <w:pPr>
        <w:pStyle w:val="Question"/>
        <w:numPr>
          <w:ilvl w:val="0"/>
          <w:numId w:val="9"/>
        </w:numPr>
      </w:pPr>
      <w:sdt>
        <w:sdtPr>
          <w:alias w:val="Member"/>
          <w:tag w:val="&lt;Member mnisId='4005' dodsId='37675'&gt;"/>
          <w:id w:val="1390604843"/>
          <w:placeholder>
            <w:docPart w:val="79AFF5C3B9934FD8A537EA9ACB6E7339"/>
          </w:placeholder>
          <w:richText/>
        </w:sdtPr>
        <w:sdtContent>
          <w:r w:rsidRPr="002C1022">
            <w:rPr>
              <w:b/>
            </w:rPr>
            <w:t>Bob Blackman:</w:t>
          </w:r>
        </w:sdtContent>
      </w:sdt>
      <w:r>
        <w:t xml:space="preserve"> Graham, you mentioned the framework of competencies that will </w:t>
      </w:r>
      <w:r w:rsidR="000B294A">
        <w:t xml:space="preserve">potentially </w:t>
      </w:r>
      <w:r>
        <w:t>need to be utilised. Is that something that you would literally lift and shift, so the competence framework that your committee has constructed could go over to the statutory committee, or are further enhancements required?</w:t>
      </w:r>
    </w:p>
    <w:p w:rsidR="001C12BB" w:rsidP="001C12BB">
      <w:pPr>
        <w:pStyle w:val="Answer"/>
      </w:pPr>
      <w:sdt>
        <w:sdtPr>
          <w:alias w:val="Witness"/>
          <w:id w:val="1153800349"/>
          <w:placeholder>
            <w:docPart w:val="79AFF5C3B9934FD8A537EA9ACB6E7339"/>
          </w:placeholder>
          <w:richText/>
        </w:sdtPr>
        <w:sdtContent>
          <w:r>
            <w:rPr>
              <w:b/>
              <w:i/>
            </w:rPr>
            <w:t>Graham Watts:</w:t>
          </w:r>
          <w:r w:rsidRPr="00881F1D">
            <w:rPr>
              <w:b/>
            </w:rPr>
            <w:t xml:space="preserve"> </w:t>
          </w:r>
        </w:sdtContent>
      </w:sdt>
      <w:r>
        <w:t xml:space="preserve">There will always be enhancements. These things will need to be reviewed on a regular basis, but we have put in place a blueprint for what the competence should be </w:t>
      </w:r>
      <w:r w:rsidR="000B294A">
        <w:t xml:space="preserve">for </w:t>
      </w:r>
      <w:r>
        <w:t>working on higher-risk buildings across a range of occupations. We have also identified some occupations that we have not yet done the work on, which will need to follow, but it is the industry’s responsibility to get these competencies right, whether at the professional level or the trades level. They need an oversight from the building safety regulator through this new committee to make sure that that is happening. Those teeth are required to ensure that all parts of the industry enhance their competence, and it is not just the best getting better.</w:t>
      </w:r>
    </w:p>
    <w:p w:rsidR="001C12BB" w:rsidP="001C12BB">
      <w:pPr>
        <w:pStyle w:val="Answer"/>
      </w:pPr>
      <w:r>
        <w:t xml:space="preserve">Can I add to what Adrian said? The issue of capacity through these new competencies needs to go hand in hand with the issue of scope? That is one of the things that concern me about the scope. I am not necessarily </w:t>
      </w:r>
      <w:r>
        <w:t xml:space="preserve">disagreeing with Adrian, but, when we introduce the scope, we need to have the capacity to make sure that the new regulatory regime works. You mentioned the building safety manager </w:t>
      </w:r>
      <w:r w:rsidR="00873E41">
        <w:t>in</w:t>
      </w:r>
      <w:r>
        <w:t xml:space="preserve"> the last session. We do not have any building safety managers yet.</w:t>
      </w:r>
    </w:p>
    <w:p w:rsidR="001C12BB" w:rsidP="001C12BB">
      <w:pPr>
        <w:pStyle w:val="Remark"/>
      </w:pPr>
      <w:sdt>
        <w:sdtPr>
          <w:alias w:val="Member"/>
          <w:tag w:val="&lt;Member mnisId='4005' dodsId='37675'&gt;"/>
          <w:id w:val="-562334828"/>
          <w:placeholder>
            <w:docPart w:val="79AFF5C3B9934FD8A537EA9ACB6E7339"/>
          </w:placeholder>
          <w:richText/>
        </w:sdtPr>
        <w:sdtContent>
          <w:r w:rsidRPr="006954BC">
            <w:rPr>
              <w:b/>
            </w:rPr>
            <w:t>Bob Blackman:</w:t>
          </w:r>
        </w:sdtContent>
      </w:sdt>
      <w:r>
        <w:t xml:space="preserve"> That is one of the points we are making really.</w:t>
      </w:r>
    </w:p>
    <w:p w:rsidR="001C12BB" w:rsidRPr="006954BC" w:rsidP="001C12BB">
      <w:pPr>
        <w:pStyle w:val="Answer"/>
      </w:pPr>
      <w:sdt>
        <w:sdtPr>
          <w:alias w:val="Witness"/>
          <w:id w:val="-387186188"/>
          <w:placeholder>
            <w:docPart w:val="79AFF5C3B9934FD8A537EA9ACB6E7339"/>
          </w:placeholder>
          <w:richText/>
        </w:sdtPr>
        <w:sdtContent>
          <w:r>
            <w:rPr>
              <w:b/>
              <w:i/>
            </w:rPr>
            <w:t>Graham Watts:</w:t>
          </w:r>
          <w:r w:rsidRPr="006954BC">
            <w:rPr>
              <w:b/>
            </w:rPr>
            <w:t xml:space="preserve"> </w:t>
          </w:r>
        </w:sdtContent>
      </w:sdt>
      <w:r>
        <w:t>It is really important that we move on very quickly to get the number of building safety managers qualified and competent to do the job.</w:t>
      </w:r>
    </w:p>
    <w:p w:rsidR="001C12BB" w:rsidP="001C12BB">
      <w:pPr>
        <w:pStyle w:val="Question"/>
        <w:numPr>
          <w:ilvl w:val="0"/>
          <w:numId w:val="9"/>
        </w:numPr>
      </w:pPr>
      <w:sdt>
        <w:sdtPr>
          <w:alias w:val="Member"/>
          <w:tag w:val="&lt;Member mnisId='4005' dodsId='37675'&gt;"/>
          <w:id w:val="336575718"/>
          <w:placeholder>
            <w:docPart w:val="79AFF5C3B9934FD8A537EA9ACB6E7339"/>
          </w:placeholder>
          <w:richText/>
        </w:sdtPr>
        <w:sdtContent>
          <w:r w:rsidRPr="006954BC">
            <w:rPr>
              <w:b/>
            </w:rPr>
            <w:t>Bob Blackman:</w:t>
          </w:r>
        </w:sdtContent>
      </w:sdt>
      <w:r>
        <w:t xml:space="preserve"> Is the industry actually commissioning the type of training courses that are required, at either a further education level or a higher education level, depending on what is required? Who could actually run those courses under the current circumstances?</w:t>
      </w:r>
    </w:p>
    <w:p w:rsidR="001C12BB" w:rsidP="001C12BB">
      <w:pPr>
        <w:pStyle w:val="Answer"/>
      </w:pPr>
      <w:sdt>
        <w:sdtPr>
          <w:alias w:val="Witness"/>
          <w:id w:val="-398053611"/>
          <w:placeholder>
            <w:docPart w:val="79AFF5C3B9934FD8A537EA9ACB6E7339"/>
          </w:placeholder>
          <w:richText/>
        </w:sdtPr>
        <w:sdtContent>
          <w:r>
            <w:rPr>
              <w:b/>
              <w:i/>
            </w:rPr>
            <w:t>Graham Watts:</w:t>
          </w:r>
          <w:r w:rsidRPr="006954BC">
            <w:rPr>
              <w:b/>
            </w:rPr>
            <w:t xml:space="preserve"> </w:t>
          </w:r>
        </w:sdtContent>
      </w:sdt>
      <w:r>
        <w:t xml:space="preserve">The answer to that is yes, by and large, it is. In each of the sectors, the professions concerned, the trades concerned or the collection of trades concerned have started to put in place qualifications and courses, whether it might be CPD in the case of architects or new courses altogether in the case of installers. They are starting to put these together. </w:t>
      </w:r>
    </w:p>
    <w:p w:rsidR="001C12BB" w:rsidP="001C12BB">
      <w:pPr>
        <w:pStyle w:val="Answer"/>
      </w:pPr>
      <w:r>
        <w:t>It is a difficult conundrum, because a lot of organisations want to be able to see what the legislation is going to say before they go nap on a new course, but my argument is that it is not an excuse not to start that work. By and large, the industry is responding to that.</w:t>
      </w:r>
    </w:p>
    <w:p w:rsidR="001C12BB" w:rsidP="001C12BB">
      <w:pPr>
        <w:pStyle w:val="Question"/>
        <w:numPr>
          <w:ilvl w:val="0"/>
          <w:numId w:val="9"/>
        </w:numPr>
      </w:pPr>
      <w:sdt>
        <w:sdtPr>
          <w:alias w:val="Member"/>
          <w:tag w:val="&lt;Member mnisId='4005' dodsId='37675'&gt;"/>
          <w:id w:val="710769326"/>
          <w:placeholder>
            <w:docPart w:val="79AFF5C3B9934FD8A537EA9ACB6E7339"/>
          </w:placeholder>
          <w:richText/>
        </w:sdtPr>
        <w:sdtContent>
          <w:r w:rsidRPr="00062710">
            <w:rPr>
              <w:b/>
            </w:rPr>
            <w:t>Bob Blackman:</w:t>
          </w:r>
        </w:sdtContent>
      </w:sdt>
      <w:r>
        <w:t xml:space="preserve"> What level of assessment have you made of the range of skills and the differences between people at the moment, so we can move to a more consistent level of performance?</w:t>
      </w:r>
    </w:p>
    <w:p w:rsidR="001C12BB" w:rsidP="001C12BB">
      <w:pPr>
        <w:pStyle w:val="Answer"/>
      </w:pPr>
      <w:sdt>
        <w:sdtPr>
          <w:alias w:val="Witness"/>
          <w:id w:val="-1917699062"/>
          <w:placeholder>
            <w:docPart w:val="79AFF5C3B9934FD8A537EA9ACB6E7339"/>
          </w:placeholder>
          <w:richText/>
        </w:sdtPr>
        <w:sdtContent>
          <w:r>
            <w:rPr>
              <w:b/>
              <w:i/>
            </w:rPr>
            <w:t>Graham Watts:</w:t>
          </w:r>
          <w:r w:rsidRPr="007E49E3">
            <w:rPr>
              <w:b/>
            </w:rPr>
            <w:t xml:space="preserve"> </w:t>
          </w:r>
        </w:sdtContent>
      </w:sdt>
      <w:r>
        <w:t xml:space="preserve">That is happening sector by sector. The unfortunate issue is that it is not a situation where everybody either has started from the same place or is currently at the same place. As I mentioned, with building safety managers, we are creating a whole new profession, so we are starting from scratch. With architects, structural engineers and fire engineers, we have mature professions that need to be enhanced. </w:t>
      </w:r>
    </w:p>
    <w:p w:rsidR="001C12BB" w:rsidP="001C12BB">
      <w:pPr>
        <w:pStyle w:val="Answer"/>
      </w:pPr>
      <w:r>
        <w:t xml:space="preserve">There are going to be some severe capacity issues in some of those professions. Ken and Roy already talked about fire engineering as a potential pinch point and there are several others, clerks of works and site supervisors for example. As an industry, we need to make sure that we are filling those gaps as much as we can over the next two or three years. </w:t>
      </w:r>
    </w:p>
    <w:p w:rsidR="001C12BB" w:rsidP="001C12BB">
      <w:pPr>
        <w:pStyle w:val="Question"/>
        <w:numPr>
          <w:ilvl w:val="0"/>
          <w:numId w:val="9"/>
        </w:numPr>
      </w:pPr>
      <w:sdt>
        <w:sdtPr>
          <w:alias w:val="Member"/>
          <w:tag w:val="&lt;Member mnisId='4005' dodsId='37675'&gt;"/>
          <w:id w:val="-1847397763"/>
          <w:placeholder>
            <w:docPart w:val="79AFF5C3B9934FD8A537EA9ACB6E7339"/>
          </w:placeholder>
          <w:richText/>
        </w:sdtPr>
        <w:sdtContent>
          <w:r w:rsidRPr="00702B5F">
            <w:rPr>
              <w:b/>
            </w:rPr>
            <w:t>Bob Blackman:</w:t>
          </w:r>
        </w:sdtContent>
      </w:sdt>
      <w:r>
        <w:t xml:space="preserve"> Does the draft legislation need to be enhanced to provide this requirement for levelling up the capabilities of people? </w:t>
      </w:r>
    </w:p>
    <w:p w:rsidR="001C12BB" w:rsidP="001C12BB">
      <w:pPr>
        <w:pStyle w:val="Answer"/>
      </w:pPr>
      <w:sdt>
        <w:sdtPr>
          <w:alias w:val="Witness"/>
          <w:id w:val="1510173191"/>
          <w:placeholder>
            <w:docPart w:val="79AFF5C3B9934FD8A537EA9ACB6E7339"/>
          </w:placeholder>
          <w:richText/>
        </w:sdtPr>
        <w:sdtContent>
          <w:r>
            <w:rPr>
              <w:b/>
              <w:i/>
            </w:rPr>
            <w:t>Graham Watts:</w:t>
          </w:r>
          <w:r w:rsidRPr="00E747CC">
            <w:rPr>
              <w:b/>
            </w:rPr>
            <w:t xml:space="preserve"> </w:t>
          </w:r>
        </w:sdtContent>
      </w:sdt>
      <w:r>
        <w:t xml:space="preserve">I would like to see more teeth in the legislation, and this will come particularly in secondary legislation, about ensuring that people have to have the competencies that are required. At the moment, the </w:t>
      </w:r>
      <w:r>
        <w:t>emphasis on that is being placed on the duty</w:t>
      </w:r>
      <w:r w:rsidR="00036F06">
        <w:t xml:space="preserve"> </w:t>
      </w:r>
      <w:r>
        <w:t>holders to be sure that the people they engage and employ are competent. I worry that there might be ways around the system in that. Adrian alluded to this earlier, or maybe it was Ken or somebody else. I would much prefer that there is a proper registration scheme, and you are able to go to the regulator and realise that Freda Smith or Joe Bloggs has the qualification as a fire risk assess</w:t>
      </w:r>
      <w:r w:rsidR="00A24D64">
        <w:t>or</w:t>
      </w:r>
      <w:r>
        <w:t xml:space="preserve"> to work on higher-risk buildings in scope </w:t>
      </w:r>
      <w:r w:rsidR="00A24D64">
        <w:t>of</w:t>
      </w:r>
      <w:r>
        <w:t xml:space="preserve"> the legislation. At the moment, it stops well short of that.</w:t>
      </w:r>
    </w:p>
    <w:p w:rsidR="001C12BB" w:rsidP="001C12BB">
      <w:pPr>
        <w:pStyle w:val="Answer"/>
      </w:pPr>
      <w:sdt>
        <w:sdtPr>
          <w:alias w:val="Witness"/>
          <w:id w:val="-1180351768"/>
          <w:placeholder>
            <w:docPart w:val="79AFF5C3B9934FD8A537EA9ACB6E7339"/>
          </w:placeholder>
          <w:richText/>
        </w:sdtPr>
        <w:sdtContent>
          <w:r w:rsidRPr="002F5FC6">
            <w:rPr>
              <w:b/>
              <w:i/>
            </w:rPr>
            <w:t>Adrian Dobson:</w:t>
          </w:r>
          <w:r w:rsidRPr="00A922FB">
            <w:rPr>
              <w:b/>
            </w:rPr>
            <w:t xml:space="preserve"> </w:t>
          </w:r>
        </w:sdtContent>
      </w:sdt>
      <w:r>
        <w:t>Graham makes a very fair point. As I understand it from the notes, there is not now a proposal for even the principal duty</w:t>
      </w:r>
      <w:r w:rsidR="00A24D64">
        <w:t xml:space="preserve"> </w:t>
      </w:r>
      <w:r>
        <w:t>holders to be held on a central register. We had probably anticipated at the very least that the regulator would hold a register of the principal duty</w:t>
      </w:r>
      <w:r w:rsidR="00D74673">
        <w:t xml:space="preserve"> </w:t>
      </w:r>
      <w:r>
        <w:t xml:space="preserve">holders, so it is perhaps a bit surprising that the notes seem to imply that that is not the case. </w:t>
      </w:r>
    </w:p>
    <w:p w:rsidR="001C12BB" w:rsidP="001C12BB">
      <w:pPr>
        <w:pStyle w:val="Question"/>
        <w:numPr>
          <w:ilvl w:val="0"/>
          <w:numId w:val="9"/>
        </w:numPr>
      </w:pPr>
      <w:sdt>
        <w:sdtPr>
          <w:alias w:val="Member"/>
          <w:tag w:val="&lt;Member mnisId='4005' dodsId='37675'&gt;"/>
          <w:id w:val="-576048268"/>
          <w:placeholder>
            <w:docPart w:val="79AFF5C3B9934FD8A537EA9ACB6E7339"/>
          </w:placeholder>
          <w:richText/>
        </w:sdtPr>
        <w:sdtContent>
          <w:r w:rsidRPr="00A922FB">
            <w:rPr>
              <w:b/>
            </w:rPr>
            <w:t>Bob Blackman:</w:t>
          </w:r>
        </w:sdtContent>
      </w:sdt>
      <w:r>
        <w:t xml:space="preserve"> Do you think it should be?</w:t>
      </w:r>
    </w:p>
    <w:p w:rsidR="001C12BB" w:rsidP="001C12BB">
      <w:pPr>
        <w:pStyle w:val="Answer"/>
      </w:pPr>
      <w:sdt>
        <w:sdtPr>
          <w:alias w:val="Witness"/>
          <w:id w:val="-1477448768"/>
          <w:placeholder>
            <w:docPart w:val="79AFF5C3B9934FD8A537EA9ACB6E7339"/>
          </w:placeholder>
          <w:richText/>
        </w:sdtPr>
        <w:sdtContent>
          <w:r w:rsidRPr="002F5FC6">
            <w:rPr>
              <w:b/>
              <w:i/>
            </w:rPr>
            <w:t>Adrian Dobson:</w:t>
          </w:r>
          <w:r w:rsidRPr="00A922FB">
            <w:rPr>
              <w:b/>
            </w:rPr>
            <w:t xml:space="preserve"> </w:t>
          </w:r>
        </w:sdtContent>
      </w:sdt>
      <w:r>
        <w:t>It probably ought to be, yes. You probably want that reassurance. While the scope of the higher-risk regime perhaps tells us about the scale of the problem at the more specialist end, do not forget that these duties on designers and contractors will apply across this new building control system. The challenge is to scale up an entire industry, so there will be concerns about competency</w:t>
      </w:r>
      <w:r w:rsidRPr="00455419">
        <w:t xml:space="preserve"> </w:t>
      </w:r>
      <w:r>
        <w:t>to work on—I do not want to use the term—ordinary buildings. Is everybody really competent to do that as well?</w:t>
      </w:r>
    </w:p>
    <w:p w:rsidR="001C12BB" w:rsidP="001C12BB">
      <w:pPr>
        <w:pStyle w:val="Question"/>
        <w:numPr>
          <w:ilvl w:val="0"/>
          <w:numId w:val="9"/>
        </w:numPr>
      </w:pPr>
      <w:sdt>
        <w:sdtPr>
          <w:alias w:val="Member"/>
          <w:tag w:val="&lt;Member mnisId='4005' dodsId='37675'&gt;"/>
          <w:id w:val="-2145654845"/>
          <w:placeholder>
            <w:docPart w:val="79AFF5C3B9934FD8A537EA9ACB6E7339"/>
          </w:placeholder>
          <w:richText/>
        </w:sdtPr>
        <w:sdtContent>
          <w:r w:rsidRPr="00DF4466">
            <w:rPr>
              <w:b/>
            </w:rPr>
            <w:t>Bob Blackman:</w:t>
          </w:r>
        </w:sdtContent>
      </w:sdt>
      <w:r>
        <w:t xml:space="preserve"> As a final question from me in this segment, what difference is the establishment of the mandatory occurrence reporting system going to make?</w:t>
      </w:r>
    </w:p>
    <w:p w:rsidR="001C12BB" w:rsidP="001C12BB">
      <w:pPr>
        <w:pStyle w:val="Answer"/>
      </w:pPr>
      <w:sdt>
        <w:sdtPr>
          <w:alias w:val="Witness"/>
          <w:id w:val="1988427574"/>
          <w:placeholder>
            <w:docPart w:val="79AFF5C3B9934FD8A537EA9ACB6E7339"/>
          </w:placeholder>
          <w:richText/>
        </w:sdtPr>
        <w:sdtContent>
          <w:r>
            <w:rPr>
              <w:b/>
              <w:i/>
            </w:rPr>
            <w:t>Graham Watts:</w:t>
          </w:r>
          <w:r w:rsidRPr="00DF4466">
            <w:rPr>
              <w:b/>
            </w:rPr>
            <w:t xml:space="preserve"> </w:t>
          </w:r>
        </w:sdtContent>
      </w:sdt>
      <w:r>
        <w:t>That is very important. In structural safety, the reporting system has worked very well. Enhancing the scope of that to include fire safety, for example, is very important, but it is equally important that it works. Getting the detail right to ensure that incidents are properly reported and there is a certain amount of confidentiality to that process is absolutely essential. We have a very, very good model in the voluntary model that exists in structural safety. The Institution of Structural Engineers and those who have been responsible for that deserve a lot of credit for developing it. It gives us a basis to make a much better and all-round reporting system for all potential building failure issues.</w:t>
      </w:r>
    </w:p>
    <w:p w:rsidR="001C12BB" w:rsidP="001C12BB">
      <w:pPr>
        <w:pStyle w:val="Remark"/>
      </w:pPr>
      <w:sdt>
        <w:sdtPr>
          <w:alias w:val="Member"/>
          <w:tag w:val="&lt;Member mnisId='4005' dodsId='37675'&gt;"/>
          <w:id w:val="1530534236"/>
          <w:placeholder>
            <w:docPart w:val="79AFF5C3B9934FD8A537EA9ACB6E7339"/>
          </w:placeholder>
          <w:richText/>
        </w:sdtPr>
        <w:sdtContent>
          <w:r w:rsidRPr="00B82B1B">
            <w:rPr>
              <w:b/>
            </w:rPr>
            <w:t>Bob Blackman:</w:t>
          </w:r>
        </w:sdtContent>
      </w:sdt>
      <w:r>
        <w:t xml:space="preserve"> Adrian, do you have anything to add?</w:t>
      </w:r>
    </w:p>
    <w:p w:rsidR="001C12BB" w:rsidP="001C12BB">
      <w:pPr>
        <w:pStyle w:val="Answer"/>
      </w:pPr>
      <w:sdt>
        <w:sdtPr>
          <w:alias w:val="Witness"/>
          <w:id w:val="-2119744422"/>
          <w:placeholder>
            <w:docPart w:val="79AFF5C3B9934FD8A537EA9ACB6E7339"/>
          </w:placeholder>
          <w:richText/>
        </w:sdtPr>
        <w:sdtContent>
          <w:r w:rsidRPr="002F5FC6">
            <w:rPr>
              <w:b/>
              <w:i/>
            </w:rPr>
            <w:t>Adrian Dobson:</w:t>
          </w:r>
          <w:r w:rsidRPr="00733C02">
            <w:rPr>
              <w:b/>
            </w:rPr>
            <w:t xml:space="preserve"> </w:t>
          </w:r>
        </w:sdtContent>
      </w:sdt>
      <w:r>
        <w:t>No, Graham summarised that very well. We would be supportive of the proposals.</w:t>
      </w:r>
    </w:p>
    <w:p w:rsidR="001C12BB" w:rsidP="001C12BB">
      <w:pPr>
        <w:pStyle w:val="Question"/>
        <w:numPr>
          <w:ilvl w:val="0"/>
          <w:numId w:val="9"/>
        </w:numPr>
      </w:pPr>
      <w:sdt>
        <w:sdtPr>
          <w:alias w:val="Member"/>
          <w:tag w:val="&lt;Member mnisId='394' dodsId='25722'&gt;"/>
          <w:id w:val="1166054281"/>
          <w:placeholder>
            <w:docPart w:val="79AFF5C3B9934FD8A537EA9ACB6E7339"/>
          </w:placeholder>
          <w:richText/>
        </w:sdtPr>
        <w:sdtContent>
          <w:r w:rsidRPr="00733C02">
            <w:rPr>
              <w:b/>
            </w:rPr>
            <w:t>Chair:</w:t>
          </w:r>
        </w:sdtContent>
      </w:sdt>
      <w:r>
        <w:t xml:space="preserve"> Moving on from the questions there and the answers about duty</w:t>
      </w:r>
      <w:r w:rsidR="00EC1AF6">
        <w:t xml:space="preserve"> </w:t>
      </w:r>
      <w:r>
        <w:t xml:space="preserve">holders, the Bill gives powers for gateway procedures to be brought in through secondary legislation. Do you think that is the right way to go about implementing these procedures? What are your views on the </w:t>
      </w:r>
      <w:r>
        <w:t>proposals so far?</w:t>
      </w:r>
    </w:p>
    <w:p w:rsidR="001C12BB" w:rsidP="001C12BB">
      <w:pPr>
        <w:pStyle w:val="Answer"/>
      </w:pPr>
      <w:sdt>
        <w:sdtPr>
          <w:alias w:val="Witness"/>
          <w:id w:val="-1340531859"/>
          <w:placeholder>
            <w:docPart w:val="79AFF5C3B9934FD8A537EA9ACB6E7339"/>
          </w:placeholder>
          <w:richText/>
        </w:sdtPr>
        <w:sdtContent>
          <w:r w:rsidRPr="002F5FC6">
            <w:rPr>
              <w:b/>
              <w:i/>
            </w:rPr>
            <w:t>Adrian Dobson:</w:t>
          </w:r>
          <w:r w:rsidRPr="00D84424">
            <w:rPr>
              <w:b/>
            </w:rPr>
            <w:t xml:space="preserve"> </w:t>
          </w:r>
        </w:sdtContent>
      </w:sdt>
      <w:r>
        <w:t xml:space="preserve">I have a couple of detailed points. Even what we know so far from the notes raises a couple of areas of concern. We have a particular concern about gateway 1, which is the planning gateway, because it appears that you will not need to necessarily appoint competent designers and a principal designer for gateway 1. That is a concern given the argument that has been made about the golden thread. That is a piece of detail that does not seem to be resolved in a very satisfactory way. </w:t>
      </w:r>
    </w:p>
    <w:p w:rsidR="001C12BB" w:rsidP="001C12BB">
      <w:pPr>
        <w:pStyle w:val="Answer"/>
      </w:pPr>
      <w:r>
        <w:t>Another aspect about the gateways is around the period after gateway 2, given the way we procure buildings. The CDM regulations were a very good model, but it made absolute sense that the principal duty</w:t>
      </w:r>
      <w:r w:rsidR="00D62D77">
        <w:t xml:space="preserve"> </w:t>
      </w:r>
      <w:r>
        <w:t>holder</w:t>
      </w:r>
      <w:r w:rsidR="00D62D77">
        <w:t>s</w:t>
      </w:r>
      <w:r>
        <w:t xml:space="preserve"> switched at the point works commenced onsite, because it became the contractors’ workplace. They were in charge of that workplace. </w:t>
      </w:r>
    </w:p>
    <w:p w:rsidR="001C12BB" w:rsidP="001C12BB">
      <w:pPr>
        <w:pStyle w:val="Answer"/>
      </w:pPr>
      <w:r>
        <w:t xml:space="preserve">As we are seeing, the construction industry does not work like that in terms of procurement, so design responsibility becomes very muddled in the construction phase. I am not sure the notes really give us the indication of how the principal designer and principal contractor are going </w:t>
      </w:r>
      <w:r w:rsidR="00D62D77">
        <w:t xml:space="preserve">to </w:t>
      </w:r>
      <w:r>
        <w:t>interact in that construction phase after gateway 2. Indeed, it seems to imply that the principal designer and principal contractor may become the same person. That would give rise to concern about where the independent inspection is going to take place. The principles of the gateway are very good, but we lack the detail as to how they are going to resolve</w:t>
      </w:r>
      <w:r w:rsidR="009A1F0B">
        <w:t xml:space="preserve"> some of </w:t>
      </w:r>
      <w:r>
        <w:t xml:space="preserve">these issues. </w:t>
      </w:r>
    </w:p>
    <w:p w:rsidR="001C12BB" w:rsidP="001C12BB">
      <w:pPr>
        <w:pStyle w:val="Answer"/>
      </w:pPr>
      <w:r>
        <w:t>There is another one around gateway 1. As you know, we have this huge expansion of permitted development. Permitted development will bypass gateway 1 altogether, yet you could easily imagine that there could be quite a lot of conversion to multiple occupancy residential accommodation through permitted development. This is one of the areas where the devil is in the detail</w:t>
      </w:r>
      <w:r w:rsidR="00CB0962">
        <w:t>,</w:t>
      </w:r>
      <w:r>
        <w:t xml:space="preserve"> and it is the detail we are missing at the moment.</w:t>
      </w:r>
    </w:p>
    <w:p w:rsidR="001C12BB" w:rsidP="001C12BB">
      <w:pPr>
        <w:pStyle w:val="Answer"/>
      </w:pPr>
      <w:sdt>
        <w:sdtPr>
          <w:alias w:val="Witness"/>
          <w:id w:val="1647398328"/>
          <w:placeholder>
            <w:docPart w:val="79AFF5C3B9934FD8A537EA9ACB6E7339"/>
          </w:placeholder>
          <w:richText/>
        </w:sdtPr>
        <w:sdtContent>
          <w:r>
            <w:rPr>
              <w:b/>
              <w:i/>
            </w:rPr>
            <w:t>Graham Watts:</w:t>
          </w:r>
          <w:r w:rsidRPr="00F95D43">
            <w:rPr>
              <w:b/>
            </w:rPr>
            <w:t xml:space="preserve"> </w:t>
          </w:r>
        </w:sdtContent>
      </w:sdt>
      <w:r>
        <w:t>I am so glad that Adrian raised those points, because we share those concerns, particularly over the linkage of permitted development to the requirements for building safety and the timing of appointments in relation to gateway 1. We would share and echo that concern. In general, the principle of the gateways and the clear accountability of duty</w:t>
      </w:r>
      <w:r w:rsidR="00CB0962">
        <w:t xml:space="preserve"> </w:t>
      </w:r>
      <w:r>
        <w:t>holders is the backbone of this Bill</w:t>
      </w:r>
      <w:r w:rsidR="00CB0962">
        <w:t>,</w:t>
      </w:r>
      <w:r>
        <w:t xml:space="preserve"> and we absolutely support it. We completely support the hard stop requirements: that you cannot move from one phase to another until certain requirements have been fulfilled, in terms of the work starting onsite and occupation. As a principle, it is absolutely fundamental to what Judith Hackitt has tried to achieve and MHCLG is taking forward.</w:t>
      </w:r>
    </w:p>
    <w:p w:rsidR="001C12BB" w:rsidP="001C12BB">
      <w:pPr>
        <w:pStyle w:val="Question"/>
        <w:numPr>
          <w:ilvl w:val="0"/>
          <w:numId w:val="9"/>
        </w:numPr>
      </w:pPr>
      <w:sdt>
        <w:sdtPr>
          <w:alias w:val="Member"/>
          <w:tag w:val="&lt;Member mnisId='394' dodsId='25722'&gt;"/>
          <w:id w:val="-1427724227"/>
          <w:placeholder>
            <w:docPart w:val="79AFF5C3B9934FD8A537EA9ACB6E7339"/>
          </w:placeholder>
          <w:richText/>
        </w:sdtPr>
        <w:sdtContent>
          <w:r w:rsidRPr="001E0886">
            <w:rPr>
              <w:b/>
            </w:rPr>
            <w:t>Chair:</w:t>
          </w:r>
        </w:sdtContent>
      </w:sdt>
      <w:r>
        <w:t xml:space="preserve"> We have the duty</w:t>
      </w:r>
      <w:r w:rsidR="007E559F">
        <w:t xml:space="preserve"> </w:t>
      </w:r>
      <w:r>
        <w:t>holders set up with particular responsibilities. They have a responsibility to ensure compliance with building regulations. Do you think that is clear in the legislation? Are there any other specific duties they should have responsibility for?</w:t>
      </w:r>
    </w:p>
    <w:p w:rsidR="001C12BB" w:rsidP="001C12BB">
      <w:pPr>
        <w:pStyle w:val="Answer"/>
      </w:pPr>
      <w:sdt>
        <w:sdtPr>
          <w:alias w:val="Witness"/>
          <w:id w:val="-225688660"/>
          <w:placeholder>
            <w:docPart w:val="79AFF5C3B9934FD8A537EA9ACB6E7339"/>
          </w:placeholder>
          <w:richText/>
        </w:sdtPr>
        <w:sdtContent>
          <w:r>
            <w:rPr>
              <w:b/>
              <w:i/>
            </w:rPr>
            <w:t>Graham Watts:</w:t>
          </w:r>
          <w:r w:rsidRPr="001E0886">
            <w:rPr>
              <w:b/>
            </w:rPr>
            <w:t xml:space="preserve"> </w:t>
          </w:r>
        </w:sdtContent>
      </w:sdt>
      <w:r>
        <w:t>No, in</w:t>
      </w:r>
      <w:r w:rsidR="00987105">
        <w:t xml:space="preserve"> </w:t>
      </w:r>
      <w:r>
        <w:t>so</w:t>
      </w:r>
      <w:r w:rsidR="00987105">
        <w:t xml:space="preserve"> </w:t>
      </w:r>
      <w:r>
        <w:t>far as it goes</w:t>
      </w:r>
      <w:r w:rsidR="00987105">
        <w:t>,</w:t>
      </w:r>
      <w:r>
        <w:t xml:space="preserve"> it is clear. Again, a lot of what we need to see will come in secondary legislation. Adrian is probably better placed to respond to this than I am.</w:t>
      </w:r>
    </w:p>
    <w:p w:rsidR="001C12BB" w:rsidP="001C12BB">
      <w:pPr>
        <w:pStyle w:val="Answer"/>
      </w:pPr>
      <w:sdt>
        <w:sdtPr>
          <w:alias w:val="Witness"/>
          <w:id w:val="1174930800"/>
          <w:placeholder>
            <w:docPart w:val="79AFF5C3B9934FD8A537EA9ACB6E7339"/>
          </w:placeholder>
          <w:richText/>
        </w:sdtPr>
        <w:sdtContent>
          <w:r w:rsidRPr="002F5FC6">
            <w:rPr>
              <w:b/>
              <w:i/>
            </w:rPr>
            <w:t>Adrian Dobson:</w:t>
          </w:r>
          <w:r w:rsidRPr="001E0886">
            <w:rPr>
              <w:b/>
            </w:rPr>
            <w:t xml:space="preserve"> </w:t>
          </w:r>
        </w:sdtContent>
      </w:sdt>
      <w:r>
        <w:t xml:space="preserve">There is nothing we would disagree with in what is defined. It is what is still to come. You can begin to make some assumptions, because it does seem very clear now that the CDM regulations are the model, so we can imagine that many of the duties to those who build and maintain buildings will now be applied to those who are going to be the eventual building users. You can begin to see what shape the more detailed responsibilities might take, but we do not have them yet. </w:t>
      </w:r>
    </w:p>
    <w:p w:rsidR="001C12BB" w:rsidP="001C12BB">
      <w:pPr>
        <w:pStyle w:val="Answer"/>
      </w:pPr>
      <w:r>
        <w:t xml:space="preserve">Graham alluded to the fact that that is acting as a bit of a </w:t>
      </w:r>
      <w:r w:rsidR="005B76D6">
        <w:t>brake</w:t>
      </w:r>
      <w:r>
        <w:t xml:space="preserve"> on getting, for example, accreditation going. In order to define the competency standards, to a degree you need to understand what </w:t>
      </w:r>
      <w:r w:rsidR="001E1C91">
        <w:t>are the</w:t>
      </w:r>
      <w:r>
        <w:t xml:space="preserve"> duties those competent people are going to carry out, so you are trying to develop these tracks in parallel.</w:t>
      </w:r>
    </w:p>
    <w:p w:rsidR="001C12BB" w:rsidP="001C12BB">
      <w:pPr>
        <w:pStyle w:val="Answer"/>
      </w:pPr>
      <w:r>
        <w:t xml:space="preserve">The sooner we get some detail as to the precise nature of the duties that are going to be enforced on the principal contractor and the building safety manager, the better. It is certainly something that any scrutiny of the regime needs to carry on looking at. </w:t>
      </w:r>
      <w:r w:rsidR="001E1C91">
        <w:t>T</w:t>
      </w:r>
      <w:r>
        <w:t>his is clearly a big bang, it has some really useful stuff in it, and it is</w:t>
      </w:r>
      <w:r w:rsidR="001E1C91">
        <w:t xml:space="preserve"> obviously </w:t>
      </w:r>
      <w:r>
        <w:t xml:space="preserve">a step in the right direction, but it is not the complete package yet. </w:t>
      </w:r>
    </w:p>
    <w:p w:rsidR="001C12BB" w:rsidP="001C12BB">
      <w:pPr>
        <w:pStyle w:val="Question"/>
        <w:numPr>
          <w:ilvl w:val="0"/>
          <w:numId w:val="9"/>
        </w:numPr>
      </w:pPr>
      <w:sdt>
        <w:sdtPr>
          <w:alias w:val="Member"/>
          <w:tag w:val="&lt;Member mnisId='394' dodsId='25722'&gt;"/>
          <w:id w:val="-489713133"/>
          <w:placeholder>
            <w:docPart w:val="79AFF5C3B9934FD8A537EA9ACB6E7339"/>
          </w:placeholder>
          <w:richText/>
        </w:sdtPr>
        <w:sdtContent>
          <w:r w:rsidRPr="00EA4918">
            <w:rPr>
              <w:b/>
            </w:rPr>
            <w:t>Chair:</w:t>
          </w:r>
        </w:sdtContent>
      </w:sdt>
      <w:r>
        <w:t xml:space="preserve"> I just spoke about the Bill giving a responsibility to duty</w:t>
      </w:r>
      <w:r w:rsidR="0052122E">
        <w:t xml:space="preserve"> </w:t>
      </w:r>
      <w:r>
        <w:t>holders to implement or make sure they are in compliance with building regulations. Then there is a whole issue, isn’t there, about the review of building regulations and how that might tie into this process? I wonder if that is something that has not really been resolved yet. It is still up there waiting to be sorted out.</w:t>
      </w:r>
    </w:p>
    <w:p w:rsidR="001C12BB" w:rsidP="001C12BB">
      <w:pPr>
        <w:pStyle w:val="Answer"/>
      </w:pPr>
      <w:sdt>
        <w:sdtPr>
          <w:alias w:val="Witness"/>
          <w:id w:val="683716210"/>
          <w:placeholder>
            <w:docPart w:val="79AFF5C3B9934FD8A537EA9ACB6E7339"/>
          </w:placeholder>
          <w:richText/>
        </w:sdtPr>
        <w:sdtContent>
          <w:sdt>
            <w:sdtPr>
              <w:alias w:val="Witness"/>
              <w:id w:val="1723320245"/>
              <w:placeholder>
                <w:docPart w:val="1CCA7C51FB559A499E7819DAEFAFEB80"/>
              </w:placeholder>
              <w:richText/>
            </w:sdtPr>
            <w:sdtContent>
              <w:r w:rsidRPr="002F5FC6" w:rsidR="00100DD6">
                <w:rPr>
                  <w:b/>
                  <w:i/>
                </w:rPr>
                <w:t>Adrian Dobson:</w:t>
              </w:r>
              <w:r w:rsidRPr="001E0886" w:rsidR="00100DD6">
                <w:rPr>
                  <w:b/>
                </w:rPr>
                <w:t xml:space="preserve"> </w:t>
              </w:r>
            </w:sdtContent>
          </w:sdt>
        </w:sdtContent>
      </w:sdt>
      <w:r>
        <w:t>I think so. You are seeing bits of it being resolved, but it is a piecemeal resolution of some of the big issues. It is not a proper comprehensive review of the relevant sections of the regulations. That is the bit that is going to be important. I am sure that the duties will contain the principles so far as reasonably practicable, so anybody trying to discharge the duties is still going to have to rely on the guidance to guide them in some way. The two are intrinsically linked, in my view.</w:t>
      </w:r>
    </w:p>
    <w:p w:rsidR="001C12BB" w:rsidP="001C12BB">
      <w:pPr>
        <w:pStyle w:val="Question"/>
        <w:numPr>
          <w:ilvl w:val="0"/>
          <w:numId w:val="9"/>
        </w:numPr>
      </w:pPr>
      <w:sdt>
        <w:sdtPr>
          <w:alias w:val="Member"/>
          <w:tag w:val="&lt;Member mnisId='394' dodsId='25722'&gt;"/>
          <w:id w:val="-901360501"/>
          <w:placeholder>
            <w:docPart w:val="79AFF5C3B9934FD8A537EA9ACB6E7339"/>
          </w:placeholder>
          <w:richText/>
        </w:sdtPr>
        <w:sdtContent>
          <w:r w:rsidRPr="00E555EB">
            <w:rPr>
              <w:b/>
            </w:rPr>
            <w:t>Chair:</w:t>
          </w:r>
        </w:sdtContent>
      </w:sdt>
      <w:r>
        <w:t xml:space="preserve"> To pick up a couple of final points on this, the duty</w:t>
      </w:r>
      <w:r w:rsidR="00233C59">
        <w:t xml:space="preserve"> </w:t>
      </w:r>
      <w:r>
        <w:t>holder is going to have a great responsibility and potentially quite a bit of liability and risk if things go wrong. Do you think the necessary professional liability insurance is going to be there to cover people</w:t>
      </w:r>
      <w:r w:rsidR="00C844FC">
        <w:t>,</w:t>
      </w:r>
      <w:r>
        <w:t xml:space="preserve"> or are they going to find that people cannot get it and it is a real obstacle?</w:t>
      </w:r>
    </w:p>
    <w:p w:rsidR="001C12BB" w:rsidP="001C12BB">
      <w:pPr>
        <w:pStyle w:val="Answer"/>
      </w:pPr>
      <w:sdt>
        <w:sdtPr>
          <w:alias w:val="Witness"/>
          <w:id w:val="-1085609879"/>
          <w:placeholder>
            <w:docPart w:val="79AFF5C3B9934FD8A537EA9ACB6E7339"/>
          </w:placeholder>
          <w:richText/>
        </w:sdtPr>
        <w:sdtContent>
          <w:r>
            <w:rPr>
              <w:b/>
              <w:i/>
            </w:rPr>
            <w:t>Graham Watts:</w:t>
          </w:r>
          <w:r w:rsidRPr="00E555EB">
            <w:rPr>
              <w:b/>
            </w:rPr>
            <w:t xml:space="preserve"> </w:t>
          </w:r>
        </w:sdtContent>
      </w:sdt>
      <w:r>
        <w:t xml:space="preserve">It is certainly an issue and a worry. The professional indemnity insurance market at the moment is very, very challenging. It is very difficult for companies to get cover for anything to do with high-rise buildings or cladding. We are not yet in market failure, but we are not </w:t>
      </w:r>
      <w:r>
        <w:t xml:space="preserve">really that far away from it, so there needs to be a lot of attention to this, to make sure that the insurance industry comes along with this. </w:t>
      </w:r>
    </w:p>
    <w:p w:rsidR="001C12BB" w:rsidP="001C12BB">
      <w:pPr>
        <w:pStyle w:val="Answer"/>
      </w:pPr>
      <w:r>
        <w:t>I am particularly concerned about the building safety manager role. There is no product for that at the moment with which we can make sure that these roles are insured. As one of your members mentioned in the previous session, if companies cannot get the insurance, there will not be anybody to do this work. That is the biggest possible Achilles heel in the proposals at the moment. The insurance issue is significant.</w:t>
      </w:r>
    </w:p>
    <w:p w:rsidR="001C12BB" w:rsidP="001C12BB">
      <w:pPr>
        <w:pStyle w:val="Answer"/>
      </w:pPr>
      <w:sdt>
        <w:sdtPr>
          <w:alias w:val="Witness"/>
          <w:id w:val="620422810"/>
          <w:placeholder>
            <w:docPart w:val="79AFF5C3B9934FD8A537EA9ACB6E7339"/>
          </w:placeholder>
          <w:richText/>
        </w:sdtPr>
        <w:sdtContent>
          <w:r w:rsidRPr="002F5FC6">
            <w:rPr>
              <w:b/>
              <w:i/>
            </w:rPr>
            <w:t>Adrian Dobson:</w:t>
          </w:r>
          <w:r w:rsidRPr="006231BD">
            <w:rPr>
              <w:b/>
            </w:rPr>
            <w:t xml:space="preserve"> </w:t>
          </w:r>
        </w:sdtContent>
      </w:sdt>
      <w:r>
        <w:t>I agree. We are nearly at a crisis point with professional indemnity insurance. Some of it is market driven, but some of it will be helped by a clearer regime if the industry can demonstrate higher competence standards and, to return to the point, if we can get guidance that does not have the ambiguity. It is partly about building up confidence that those two pieces are in place</w:t>
      </w:r>
      <w:r w:rsidR="00961551">
        <w:t xml:space="preserve">, </w:t>
      </w:r>
      <w:r>
        <w:t>and we might see the market respond in some way. At the moment, we have an insurance market that is not impressed with the risk it is being presented with.</w:t>
      </w:r>
    </w:p>
    <w:p w:rsidR="001C12BB" w:rsidP="001C12BB">
      <w:pPr>
        <w:pStyle w:val="Question"/>
        <w:numPr>
          <w:ilvl w:val="0"/>
          <w:numId w:val="9"/>
        </w:numPr>
      </w:pPr>
      <w:sdt>
        <w:sdtPr>
          <w:alias w:val="Member"/>
          <w:tag w:val="&lt;Member mnisId='394' dodsId='25722'&gt;"/>
          <w:id w:val="-868911308"/>
          <w:placeholder>
            <w:docPart w:val="79AFF5C3B9934FD8A537EA9ACB6E7339"/>
          </w:placeholder>
          <w:richText/>
        </w:sdtPr>
        <w:sdtContent>
          <w:r w:rsidRPr="006231BD">
            <w:rPr>
              <w:b/>
            </w:rPr>
            <w:t>Chair:</w:t>
          </w:r>
        </w:sdtContent>
      </w:sdt>
      <w:r>
        <w:t xml:space="preserve"> The duty</w:t>
      </w:r>
      <w:r w:rsidR="004E6B2C">
        <w:t xml:space="preserve"> </w:t>
      </w:r>
      <w:r>
        <w:t>holder can, according to the legislation, as I understand it, be either an individual or an organisation. Is that satisfactory? Do organisations sometimes have an ability to diffuse responsibility in such a way that you cannot really hold anyone accountable? Is that appropriate?</w:t>
      </w:r>
    </w:p>
    <w:p w:rsidR="001C12BB" w:rsidP="001C12BB">
      <w:pPr>
        <w:pStyle w:val="Answer"/>
      </w:pPr>
      <w:sdt>
        <w:sdtPr>
          <w:alias w:val="Witness"/>
          <w:id w:val="-2016755603"/>
          <w:placeholder>
            <w:docPart w:val="79AFF5C3B9934FD8A537EA9ACB6E7339"/>
          </w:placeholder>
          <w:richText/>
        </w:sdtPr>
        <w:sdtContent>
          <w:r>
            <w:rPr>
              <w:b/>
              <w:i/>
            </w:rPr>
            <w:t>Graham Watts:</w:t>
          </w:r>
          <w:r w:rsidRPr="007B78E7">
            <w:rPr>
              <w:b/>
            </w:rPr>
            <w:t xml:space="preserve"> </w:t>
          </w:r>
        </w:sdtContent>
      </w:sdt>
      <w:r>
        <w:t>There was a lot of discussion about this during the process of reviewing Dame Judith’s report, leading to the draft Bill. There is no alternative to having both individuals and companies, but where a company has accountability the directors must be fully aware of what their accountability is. That is a key aspect of the sanctions and the enforcement in all of this.</w:t>
      </w:r>
    </w:p>
    <w:p w:rsidR="001C12BB" w:rsidP="001C12BB">
      <w:pPr>
        <w:pStyle w:val="Answer"/>
      </w:pPr>
      <w:sdt>
        <w:sdtPr>
          <w:alias w:val="Witness"/>
          <w:id w:val="-341402271"/>
          <w:placeholder>
            <w:docPart w:val="79AFF5C3B9934FD8A537EA9ACB6E7339"/>
          </w:placeholder>
          <w:richText/>
        </w:sdtPr>
        <w:sdtContent>
          <w:r w:rsidRPr="002F5FC6">
            <w:rPr>
              <w:b/>
              <w:i/>
            </w:rPr>
            <w:t>Adrian Dobson:</w:t>
          </w:r>
          <w:r w:rsidRPr="007B78E7">
            <w:rPr>
              <w:b/>
            </w:rPr>
            <w:t xml:space="preserve"> </w:t>
          </w:r>
        </w:sdtContent>
      </w:sdt>
      <w:r>
        <w:t xml:space="preserve">It is a conundrum you just have to accept, because the majority of services will be delivered by businesses. The quite strong criminal sanctions, ultimately, that the HSE can rely upon are helpful in that way. The HSE, as I understand it, has a record of </w:t>
      </w:r>
      <w:r w:rsidR="00861DB8">
        <w:t xml:space="preserve">successful </w:t>
      </w:r>
      <w:r>
        <w:t>prosecution of individual directors as well as individual duty</w:t>
      </w:r>
      <w:r w:rsidR="00861DB8">
        <w:t xml:space="preserve"> </w:t>
      </w:r>
      <w:r>
        <w:t>holders, so it is perhaps the best compromise we can get to.</w:t>
      </w:r>
    </w:p>
    <w:p w:rsidR="001C12BB" w:rsidP="001C12BB">
      <w:pPr>
        <w:pStyle w:val="Question"/>
        <w:numPr>
          <w:ilvl w:val="0"/>
          <w:numId w:val="9"/>
        </w:numPr>
      </w:pPr>
      <w:sdt>
        <w:sdtPr>
          <w:alias w:val="Member"/>
          <w:tag w:val="&lt;Member mnisId='4005' dodsId='37675'&gt;"/>
          <w:id w:val="-296693549"/>
          <w:placeholder>
            <w:docPart w:val="79AFF5C3B9934FD8A537EA9ACB6E7339"/>
          </w:placeholder>
          <w:richText/>
        </w:sdtPr>
        <w:sdtContent>
          <w:r w:rsidRPr="002E0EE0">
            <w:rPr>
              <w:b/>
            </w:rPr>
            <w:t>Bob Blackman:</w:t>
          </w:r>
        </w:sdtContent>
      </w:sdt>
      <w:r>
        <w:t xml:space="preserve"> We are moving from the competence of individuals to the testing of the products themselves that go into building these buildings. The independent review concluded that the product testing, labelling and marketing regime is opaque and insufficient. I could not help but completely agree with that particular concern. How do you think the Bill addresses these fundamental issues? </w:t>
      </w:r>
    </w:p>
    <w:p w:rsidR="001C12BB" w:rsidP="001C12BB">
      <w:pPr>
        <w:pStyle w:val="Answer"/>
      </w:pPr>
      <w:sdt>
        <w:sdtPr>
          <w:alias w:val="Witness"/>
          <w:id w:val="242307022"/>
          <w:placeholder>
            <w:docPart w:val="79AFF5C3B9934FD8A537EA9ACB6E7339"/>
          </w:placeholder>
          <w:richText/>
        </w:sdtPr>
        <w:sdtContent>
          <w:r w:rsidRPr="002F5FC6">
            <w:rPr>
              <w:b/>
              <w:i/>
            </w:rPr>
            <w:t>Adrian Dobson:</w:t>
          </w:r>
        </w:sdtContent>
      </w:sdt>
      <w:r>
        <w:t xml:space="preserve"> It makes an attempt to address them, but really you are talking about a much deeper issue of testing standards more generally</w:t>
      </w:r>
      <w:r w:rsidR="009561B8">
        <w:t>,</w:t>
      </w:r>
      <w:r>
        <w:t xml:space="preserve"> and it is probably a role for the testing industry. Earlier in the process, we all seemed to spend an awful lot of time talking about BS 8414 and the need to test entire systems, not just individual products. This is one of the areas where I do not see huge leaps forward.</w:t>
      </w:r>
    </w:p>
    <w:p w:rsidR="001C12BB" w:rsidP="001C12BB">
      <w:pPr>
        <w:pStyle w:val="Question"/>
        <w:numPr>
          <w:ilvl w:val="0"/>
          <w:numId w:val="9"/>
        </w:numPr>
      </w:pPr>
      <w:sdt>
        <w:sdtPr>
          <w:alias w:val="Member"/>
          <w:tag w:val="&lt;Member mnisId='4005' dodsId='37675'&gt;"/>
          <w:id w:val="1442567140"/>
          <w:placeholder>
            <w:docPart w:val="79AFF5C3B9934FD8A537EA9ACB6E7339"/>
          </w:placeholder>
          <w:richText/>
        </w:sdtPr>
        <w:sdtContent>
          <w:r w:rsidRPr="002E0EE0">
            <w:rPr>
              <w:b/>
            </w:rPr>
            <w:t>Bob Blackman:</w:t>
          </w:r>
        </w:sdtContent>
      </w:sdt>
      <w:r>
        <w:t xml:space="preserve"> The testing regime also has to apply to how the products are used and not just individual testing, as you say.</w:t>
      </w:r>
    </w:p>
    <w:p w:rsidR="001C12BB" w:rsidP="001C12BB">
      <w:pPr>
        <w:pStyle w:val="Answer"/>
      </w:pPr>
      <w:sdt>
        <w:sdtPr>
          <w:alias w:val="Witness"/>
          <w:id w:val="613021092"/>
          <w:placeholder>
            <w:docPart w:val="79AFF5C3B9934FD8A537EA9ACB6E7339"/>
          </w:placeholder>
          <w:richText/>
        </w:sdtPr>
        <w:sdtContent>
          <w:r w:rsidRPr="002F5FC6">
            <w:rPr>
              <w:b/>
              <w:i/>
            </w:rPr>
            <w:t>Adrian Dobson:</w:t>
          </w:r>
          <w:r w:rsidRPr="002E0EE0">
            <w:rPr>
              <w:b/>
            </w:rPr>
            <w:t xml:space="preserve"> </w:t>
          </w:r>
        </w:sdtContent>
      </w:sdt>
      <w:r>
        <w:t>Yes. Overall, in terms of the bigger industrial context, this is one of the areas where we have seen relatively slow progress. I am not convinced that what is in the package here would fully give us the confidence, but we are back to th</w:t>
      </w:r>
      <w:r w:rsidR="00C37FA3">
        <w:t>e</w:t>
      </w:r>
      <w:r>
        <w:t xml:space="preserve"> point that this is the enabling legislation. We probably need to see more of the detail as to what is going to come forward.</w:t>
      </w:r>
    </w:p>
    <w:p w:rsidR="001C12BB" w:rsidP="001C12BB">
      <w:pPr>
        <w:pStyle w:val="Answer"/>
      </w:pPr>
      <w:sdt>
        <w:sdtPr>
          <w:alias w:val="Witness"/>
          <w:id w:val="-442921370"/>
          <w:placeholder>
            <w:docPart w:val="79AFF5C3B9934FD8A537EA9ACB6E7339"/>
          </w:placeholder>
          <w:richText/>
        </w:sdtPr>
        <w:sdtContent>
          <w:r>
            <w:rPr>
              <w:b/>
              <w:i/>
            </w:rPr>
            <w:t>Graham Watts:</w:t>
          </w:r>
          <w:r w:rsidRPr="001C0665">
            <w:rPr>
              <w:b/>
            </w:rPr>
            <w:t xml:space="preserve"> </w:t>
          </w:r>
        </w:sdtContent>
      </w:sdt>
      <w:r>
        <w:t>I certainly agree that construction products should be brought within the regulatory framework. I agree absolutely with what Ken said in the last session</w:t>
      </w:r>
      <w:r w:rsidR="00C37FA3">
        <w:t>,</w:t>
      </w:r>
      <w:r>
        <w:t xml:space="preserve"> that we have to include the construction product manufacturers and distributors as part of the construction industry. That is a really important factor. Construction products was one of the competence areas that we looked at within the competence steering group. </w:t>
      </w:r>
    </w:p>
    <w:p w:rsidR="001C12BB" w:rsidP="001C12BB">
      <w:pPr>
        <w:pStyle w:val="Answer"/>
      </w:pPr>
      <w:r>
        <w:t>There needs to be greater testing and greater oversight of products. Part of the problem that has led us to where we are is that there has not been sufficient testing in the past. More safety-critical products should be required to be tested. I agree absolutely with Adrian that we should not have a focus on single products. We should have more of a focus on a system-based approach, because how those products work in association with other products is the issue, not just the individual product in an overall construction.</w:t>
      </w:r>
    </w:p>
    <w:p w:rsidR="001C12BB" w:rsidP="001C12BB">
      <w:pPr>
        <w:pStyle w:val="Question"/>
        <w:numPr>
          <w:ilvl w:val="0"/>
          <w:numId w:val="9"/>
        </w:numPr>
      </w:pPr>
      <w:sdt>
        <w:sdtPr>
          <w:alias w:val="Member"/>
          <w:tag w:val="&lt;Member mnisId='4005' dodsId='37675'&gt;"/>
          <w:id w:val="808053320"/>
          <w:placeholder>
            <w:docPart w:val="79AFF5C3B9934FD8A537EA9ACB6E7339"/>
          </w:placeholder>
          <w:richText/>
        </w:sdtPr>
        <w:sdtContent>
          <w:r w:rsidRPr="00A30B8B">
            <w:rPr>
              <w:b/>
            </w:rPr>
            <w:t>Bob Blackman:</w:t>
          </w:r>
        </w:sdtContent>
      </w:sdt>
      <w:r>
        <w:t xml:space="preserve"> For the moment, as I understand it from the draft Bill, there is no suggestion of changing the product testing regime. Should that be considered as part of this legislation?</w:t>
      </w:r>
    </w:p>
    <w:p w:rsidR="001C12BB" w:rsidP="001C12BB">
      <w:pPr>
        <w:pStyle w:val="Answer"/>
      </w:pPr>
      <w:sdt>
        <w:sdtPr>
          <w:alias w:val="Witness"/>
          <w:id w:val="-1157840174"/>
          <w:placeholder>
            <w:docPart w:val="79AFF5C3B9934FD8A537EA9ACB6E7339"/>
          </w:placeholder>
          <w:richText/>
        </w:sdtPr>
        <w:sdtContent>
          <w:r>
            <w:rPr>
              <w:b/>
              <w:i/>
            </w:rPr>
            <w:t>Graham Watts:</w:t>
          </w:r>
          <w:r w:rsidRPr="00610660">
            <w:rPr>
              <w:b/>
            </w:rPr>
            <w:t xml:space="preserve"> </w:t>
          </w:r>
        </w:sdtContent>
      </w:sdt>
      <w:r>
        <w:t>It definitely should be considered. One of the issues is the availability of facilities, but I do not hold myself out to be an expert in this area at all. My close colleague and friend, Peter Caplehorn</w:t>
      </w:r>
      <w:r w:rsidR="00BC2764">
        <w:t xml:space="preserve"> of the Construction Products Association</w:t>
      </w:r>
      <w:r>
        <w:t>, is giving some evidence to you later</w:t>
      </w:r>
      <w:r w:rsidR="00BC2764">
        <w:t>, and he is also well known to Adrian</w:t>
      </w:r>
      <w:r>
        <w:t>. Th</w:t>
      </w:r>
      <w:r w:rsidR="00BC2764">
        <w:t>is</w:t>
      </w:r>
      <w:r>
        <w:t xml:space="preserve"> is a question that should probably be rightly addressed to him, but Adrian may have something more to say on that.</w:t>
      </w:r>
    </w:p>
    <w:p w:rsidR="001C12BB" w:rsidP="001C12BB">
      <w:pPr>
        <w:pStyle w:val="Answer"/>
      </w:pPr>
      <w:sdt>
        <w:sdtPr>
          <w:alias w:val="Witness"/>
          <w:id w:val="-325818340"/>
          <w:placeholder>
            <w:docPart w:val="79AFF5C3B9934FD8A537EA9ACB6E7339"/>
          </w:placeholder>
          <w:richText/>
        </w:sdtPr>
        <w:sdtContent>
          <w:r w:rsidRPr="002F5FC6">
            <w:rPr>
              <w:b/>
              <w:i/>
            </w:rPr>
            <w:t>Adrian Dobson:</w:t>
          </w:r>
          <w:r w:rsidRPr="00610660">
            <w:rPr>
              <w:b/>
            </w:rPr>
            <w:t xml:space="preserve"> </w:t>
          </w:r>
        </w:sdtContent>
      </w:sdt>
      <w:r>
        <w:t>It would be useful to look at other international testing standards, because we have tended to be somewhat insular in the UK, in many respects, on fire safety regulation, and we could learn from a bit more benchmarking of other standards, because there is certainly intense debate in that sector as to which are the most effective test standards.</w:t>
      </w:r>
    </w:p>
    <w:p w:rsidR="001C12BB" w:rsidP="001C12BB">
      <w:pPr>
        <w:pStyle w:val="Question"/>
        <w:numPr>
          <w:ilvl w:val="0"/>
          <w:numId w:val="9"/>
        </w:numPr>
      </w:pPr>
      <w:sdt>
        <w:sdtPr>
          <w:alias w:val="Member"/>
          <w:tag w:val="&lt;Member mnisId='4005' dodsId='37675'&gt;"/>
          <w:id w:val="-441538622"/>
          <w:placeholder>
            <w:docPart w:val="79AFF5C3B9934FD8A537EA9ACB6E7339"/>
          </w:placeholder>
          <w:richText/>
        </w:sdtPr>
        <w:sdtContent>
          <w:r w:rsidRPr="00610660">
            <w:rPr>
              <w:b/>
            </w:rPr>
            <w:t>Bob Blackman:</w:t>
          </w:r>
        </w:sdtContent>
      </w:sdt>
      <w:r>
        <w:t xml:space="preserve"> One of the other considerations and concerns is that the regime is not only opaque and insufficient, but it is not transparent either, so the results of any tests are not published at the moment. It is very difficult for anyone to get the details. Should the results of tests be published, so that people can understand what has happened and, if the tests are not sufficient, they can be held to account?</w:t>
      </w:r>
    </w:p>
    <w:p w:rsidR="001C12BB" w:rsidP="001C12BB">
      <w:pPr>
        <w:pStyle w:val="Answer"/>
      </w:pPr>
      <w:sdt>
        <w:sdtPr>
          <w:alias w:val="Witness"/>
          <w:id w:val="-668169791"/>
          <w:placeholder>
            <w:docPart w:val="79AFF5C3B9934FD8A537EA9ACB6E7339"/>
          </w:placeholder>
          <w:richText/>
        </w:sdtPr>
        <w:sdtContent>
          <w:r w:rsidRPr="002F5FC6">
            <w:rPr>
              <w:b/>
              <w:i/>
            </w:rPr>
            <w:t>Adrian Dobson:</w:t>
          </w:r>
          <w:r w:rsidRPr="00C14BD0">
            <w:rPr>
              <w:b/>
            </w:rPr>
            <w:t xml:space="preserve"> </w:t>
          </w:r>
        </w:sdtContent>
      </w:sdt>
      <w:r>
        <w:t xml:space="preserve">Presumably, the issue has been that, where products fail tests in particular conditions, there is a tendency to hold on to those results. One of the problems the industry had is as much to do with how products are marketed. Marketing materials can be used in a way that incorporates technical information, which perhaps suggests that products can be used in a way where, if you had access to the full test data, you might make slightly different judgments. There is also an issue about what use product manufacturers make of that material. I know there is work going on around marketing ethics within the products sector. That might be part of the solution. We just need to make sure that how products are marketed is very carefully related and test data is not misrepresented in any way. </w:t>
      </w:r>
    </w:p>
    <w:p w:rsidR="001C12BB" w:rsidP="001C12BB">
      <w:pPr>
        <w:pStyle w:val="Answer"/>
      </w:pPr>
      <w:sdt>
        <w:sdtPr>
          <w:alias w:val="Witness"/>
          <w:id w:val="-1843622085"/>
          <w:placeholder>
            <w:docPart w:val="79AFF5C3B9934FD8A537EA9ACB6E7339"/>
          </w:placeholder>
          <w:richText/>
        </w:sdtPr>
        <w:sdtContent>
          <w:r>
            <w:rPr>
              <w:b/>
              <w:i/>
            </w:rPr>
            <w:t>Graham Watts:</w:t>
          </w:r>
          <w:r>
            <w:t xml:space="preserve"> </w:t>
          </w:r>
        </w:sdtContent>
      </w:sdt>
      <w:r>
        <w:t>I completely agree with that because designers and others often make use of the manufacturer’s literature</w:t>
      </w:r>
      <w:r w:rsidR="00BB63DD">
        <w:t>,</w:t>
      </w:r>
      <w:r>
        <w:t xml:space="preserve"> and marketing integrity is absolutely central to this. I am really pleased to say that the Construction Products Association has done a lot of work on this. As Adrian alluded to, it has set up a marketing integrity group, which is setting up codes of conduct and ethics, meaning that those who subscribe through the association will not be able to make any claims or omissions that will mislead designers. That is a central part of this</w:t>
      </w:r>
      <w:r w:rsidR="00FB34EC">
        <w:t xml:space="preserve">, </w:t>
      </w:r>
      <w:r>
        <w:t>and the transparency over testing is an important part of it as well.</w:t>
      </w:r>
    </w:p>
    <w:p w:rsidR="001C12BB" w:rsidP="001C12BB">
      <w:pPr>
        <w:pStyle w:val="Remark"/>
      </w:pPr>
      <w:sdt>
        <w:sdtPr>
          <w:alias w:val="Member"/>
          <w:tag w:val="&lt;Member mnisId='4005' dodsId='37675'&gt;"/>
          <w:id w:val="-611674227"/>
          <w:placeholder>
            <w:docPart w:val="79AFF5C3B9934FD8A537EA9ACB6E7339"/>
          </w:placeholder>
          <w:richText/>
        </w:sdtPr>
        <w:sdtContent>
          <w:r w:rsidRPr="005009D8">
            <w:rPr>
              <w:b/>
            </w:rPr>
            <w:t>Bob Blackman:</w:t>
          </w:r>
        </w:sdtContent>
      </w:sdt>
      <w:r>
        <w:t xml:space="preserve"> One of the concerns we have faced, and several of us have been through this over a long time, is that products seem to have been tested, and have failed the tests or failed to produce the performance that was claimed for those products under the testing regime, but no one has published or done anything about it, which is of great concern.</w:t>
      </w:r>
    </w:p>
    <w:p w:rsidR="001C12BB" w:rsidP="001C12BB">
      <w:pPr>
        <w:pStyle w:val="Question"/>
        <w:numPr>
          <w:ilvl w:val="0"/>
          <w:numId w:val="9"/>
        </w:numPr>
      </w:pPr>
      <w:sdt>
        <w:sdtPr>
          <w:alias w:val="Member"/>
          <w:tag w:val="&lt;Member mnisId='4873' dodsId=''&gt;"/>
          <w:id w:val="862244008"/>
          <w:placeholder>
            <w:docPart w:val="79AFF5C3B9934FD8A537EA9ACB6E7339"/>
          </w:placeholder>
          <w:richText/>
        </w:sdtPr>
        <w:sdtContent>
          <w:r w:rsidRPr="007F14C3">
            <w:rPr>
              <w:b/>
            </w:rPr>
            <w:t>Rachel Hopkins:</w:t>
          </w:r>
        </w:sdtContent>
      </w:sdt>
      <w:r>
        <w:t xml:space="preserve"> Adrian, the Bill contains provisions to increase transparency for those procuring architectural services. That is in line with the wider reform around greater assurance of competence of built environment professionals. Do you think these go far enough?</w:t>
      </w:r>
    </w:p>
    <w:p w:rsidR="001C12BB" w:rsidRPr="0058417B" w:rsidP="001C12BB">
      <w:pPr>
        <w:pStyle w:val="Answer"/>
      </w:pPr>
      <w:sdt>
        <w:sdtPr>
          <w:alias w:val="Witness"/>
          <w:id w:val="1678613872"/>
          <w:placeholder>
            <w:docPart w:val="79AFF5C3B9934FD8A537EA9ACB6E7339"/>
          </w:placeholder>
          <w:richText/>
        </w:sdtPr>
        <w:sdtContent>
          <w:r w:rsidRPr="003F5339">
            <w:rPr>
              <w:b/>
              <w:i/>
            </w:rPr>
            <w:t>Adrian Dobson:</w:t>
          </w:r>
          <w:r w:rsidRPr="0058417B">
            <w:rPr>
              <w:b/>
            </w:rPr>
            <w:t xml:space="preserve"> </w:t>
          </w:r>
        </w:sdtContent>
      </w:sdt>
      <w:r>
        <w:t>It is a difficult question to answer. It is probably too much of a declaration of interest, being an architect myself, so it probably needs a more objective answer. The Government have taken the view that some changes were needed to the Architects Act. We have often said that one of the problems with the construction industry is that it is relatively lightly regulated, but architects are actually regulated. They have looked to give greater powers to the ARB to monitor the competence of architects. That makes entire sense if you see architects as part of that broader ecosystem. It gives the Architects Registration Board the powers it requires and, in that sense, we are supportive of those provisions within the Bill.</w:t>
      </w:r>
    </w:p>
    <w:p w:rsidR="001C12BB" w:rsidP="001C12BB">
      <w:pPr>
        <w:pStyle w:val="Question"/>
        <w:numPr>
          <w:ilvl w:val="0"/>
          <w:numId w:val="9"/>
        </w:numPr>
      </w:pPr>
      <w:sdt>
        <w:sdtPr>
          <w:alias w:val="Member"/>
          <w:tag w:val="&lt;Member mnisId='4873' dodsId=''&gt;"/>
          <w:id w:val="2057196182"/>
          <w:placeholder>
            <w:docPart w:val="79AFF5C3B9934FD8A537EA9ACB6E7339"/>
          </w:placeholder>
          <w:richText/>
        </w:sdtPr>
        <w:sdtContent>
          <w:r w:rsidRPr="003F5339">
            <w:rPr>
              <w:b/>
            </w:rPr>
            <w:t>Rachel Hopkins:</w:t>
          </w:r>
        </w:sdtContent>
      </w:sdt>
      <w:r>
        <w:t xml:space="preserve"> The Bill also gives the ARB the ability to remove architects from the register if they fail to meet their continuing professional development requirements. How effective do you think this would be?</w:t>
      </w:r>
    </w:p>
    <w:p w:rsidR="001C12BB" w:rsidRPr="003F5339" w:rsidP="001C12BB">
      <w:pPr>
        <w:pStyle w:val="Answer"/>
      </w:pPr>
      <w:sdt>
        <w:sdtPr>
          <w:alias w:val="Witness"/>
          <w:id w:val="362103835"/>
          <w:placeholder>
            <w:docPart w:val="66BE11F7E34C49F992AA7F2B71AFAEA6"/>
          </w:placeholder>
          <w:richText/>
        </w:sdtPr>
        <w:sdtContent>
          <w:r w:rsidRPr="002F5FC6">
            <w:rPr>
              <w:b/>
              <w:i/>
            </w:rPr>
            <w:t>Adrian Dobson:</w:t>
          </w:r>
          <w:r w:rsidRPr="007F14C3">
            <w:rPr>
              <w:b/>
            </w:rPr>
            <w:t xml:space="preserve"> </w:t>
          </w:r>
        </w:sdtContent>
      </w:sdt>
      <w:r>
        <w:t>It removes a huge procedural piece of machinery that they have to rely on at the moment. Actually, the Architects Registration Board can remove an architect from the register if they demonstrate professional incompetence. They can do that, but they have to go through a complex disciplinary process that is quite costly to both the board and the architect. The Act is giving them the powers that, if somebody does not maintain their competence and demonstrate that through their CPD records, they could be removed from the register without having to go through that formal disciplinary process in quite the same way. That makes sense, because it is a fairly straightforward thing. You are going to have a duty to demonstrate you have maintained your competence. It is not about where you have made a particular mistake that is then being investigated. It is a compliance issue, so that makes sense.</w:t>
      </w:r>
    </w:p>
    <w:p w:rsidR="001C12BB" w:rsidP="001C12BB">
      <w:pPr>
        <w:pStyle w:val="Answer"/>
      </w:pPr>
      <w:sdt>
        <w:sdtPr>
          <w:alias w:val="Witness"/>
          <w:id w:val="-341628821"/>
          <w:placeholder>
            <w:docPart w:val="2225220869BF4E71B27468C0AEF23607"/>
          </w:placeholder>
          <w:richText/>
        </w:sdtPr>
        <w:sdtContent>
          <w:r>
            <w:rPr>
              <w:b/>
              <w:i/>
            </w:rPr>
            <w:t>Graham Watts:</w:t>
          </w:r>
          <w:r w:rsidRPr="00BE7FAD">
            <w:rPr>
              <w:b/>
            </w:rPr>
            <w:t xml:space="preserve"> </w:t>
          </w:r>
        </w:sdtContent>
      </w:sdt>
      <w:r>
        <w:t>This is very much a personal point of view. In a sense, architects are an easy target here, because they are the only statutorily registered profession within the industry. It is relatively easy for MHCLG to add something to this Bill that improves the situation. That is not necessarily a bad thing; it is a good thing. Referring back to my comments earlier, there are many other professions that have just as much impact on the safety of people within their homes</w:t>
      </w:r>
      <w:r w:rsidR="00E16856">
        <w:t>—</w:t>
      </w:r>
      <w:r>
        <w:t>structural engineers, fire engineers, et cetera</w:t>
      </w:r>
      <w:r w:rsidR="00957133">
        <w:t>—that</w:t>
      </w:r>
      <w:r>
        <w:t xml:space="preserve"> are not registered in that way. That is my point on the need to have teeth about these enhanced competencies, because architects are the only ones in relation to whom you can actually increase these powers</w:t>
      </w:r>
      <w:r w:rsidRPr="00ED4B88">
        <w:t xml:space="preserve"> </w:t>
      </w:r>
      <w:r>
        <w:t>at the moment.</w:t>
      </w:r>
    </w:p>
    <w:p w:rsidR="001C12BB" w:rsidP="001C12BB">
      <w:pPr>
        <w:pStyle w:val="Answer"/>
      </w:pPr>
      <w:sdt>
        <w:sdtPr>
          <w:alias w:val="Witness"/>
          <w:id w:val="1666516161"/>
          <w:placeholder>
            <w:docPart w:val="79AFF5C3B9934FD8A537EA9ACB6E7339"/>
          </w:placeholder>
          <w:richText/>
        </w:sdtPr>
        <w:sdtContent>
          <w:r w:rsidRPr="002F5FC6">
            <w:rPr>
              <w:b/>
              <w:i/>
            </w:rPr>
            <w:t>Adrian Dobson:</w:t>
          </w:r>
          <w:r w:rsidRPr="00622AB2">
            <w:rPr>
              <w:b/>
            </w:rPr>
            <w:t xml:space="preserve"> </w:t>
          </w:r>
        </w:sdtContent>
      </w:sdt>
      <w:r>
        <w:t>To support Graham’s point, that may be one of the reasons why we both expressed a certain surprise earlier that the principal designers were not going to be held on a central register. While an architect may well act as a principal designer, there are many other professionals who may find themselves in that role. If great store is going to be put on the importance of having the right people to do the role, some kind of central register and some form of regulation of the role would probably make sense.</w:t>
      </w:r>
    </w:p>
    <w:p w:rsidR="001C12BB" w:rsidP="001C12BB">
      <w:pPr>
        <w:pStyle w:val="Answer"/>
      </w:pPr>
      <w:sdt>
        <w:sdtPr>
          <w:alias w:val="Member"/>
          <w:tag w:val="&lt;Member mnisId='394' dodsId='25722'&gt;"/>
          <w:id w:val="-60719145"/>
          <w:placeholder>
            <w:docPart w:val="BC0A1EDEFD73419AB7746F22EB0301B5"/>
          </w:placeholder>
          <w:richText/>
        </w:sdtPr>
        <w:sdtContent>
          <w:r w:rsidRPr="00622AB2">
            <w:rPr>
              <w:b/>
            </w:rPr>
            <w:t>Chair:</w:t>
          </w:r>
        </w:sdtContent>
      </w:sdt>
      <w:r>
        <w:t xml:space="preserve"> Thank you to both our witnesses, Graham and Adrian, for coming to give evidence to us this afternoon. That is really appreciated and very helpful to the Committee. That is the end of our questions for today. We will be back next week, same time, same place, to have two further panels looking at product testers and manufacturers, following on those questions, and then the inspection services, approved building inspectors and building control officers. We will explore those issues in the Bill with them next week.</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0C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0CD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0CD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0C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608395872"/>
      <w:placeholder>
        <w:docPart w:val="0775E179A6A14A8DB710B10BF301753B"/>
      </w:placeholder>
      <w:richText/>
    </w:sdtPr>
    <w:sdtContent>
      <w:p w:rsidR="00164EBE" w:rsidP="009277D8">
        <w:pPr>
          <w:pStyle w:val="Para"/>
          <w:rPr>
            <w:color w:val="808080"/>
          </w:rPr>
        </w:pPr>
        <w:r w:rsidRPr="00BD317E">
          <w:rPr>
            <w:noProof/>
            <w:color w:val="808080"/>
            <w:lang w:val="fr-FR" w:eastAsia="fr-FR"/>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600446388"/>
      <w:placeholder>
        <w:docPart w:val="A9EED00988074949A4C3ACE4B4B4D5A7"/>
      </w:placeholder>
      <w:richText/>
    </w:sdtPr>
    <w:sdtContent>
      <w:p w:rsidR="00164EBE"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0C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622EC8E"/>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3B9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table" w:styleId="TableGrid">
    <w:name w:val="Table Grid"/>
    <w:basedOn w:val="TableNormal"/>
    <w:uiPriority w:val="59"/>
    <w:rsid w:val="00BD3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1959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iego%20Ledrado\Desktop\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775E179A6A14A8DB710B10BF301753B"/>
        <w:category>
          <w:name w:val="General"/>
          <w:gallery w:val="placeholder"/>
        </w:category>
        <w:types>
          <w:type w:val="bbPlcHdr"/>
        </w:types>
        <w:behaviors>
          <w:behavior w:val="content"/>
        </w:behaviors>
        <w:guid w:val="{78396360-AC46-47B4-9A05-C630FC80137A}"/>
      </w:docPartPr>
      <w:docPartBody>
        <w:p w:rsidR="003F0BD0" w:rsidP="005B7C8B">
          <w:pPr>
            <w:pStyle w:val="0775E179A6A14A8DB710B10BF301753B"/>
          </w:pPr>
          <w:r w:rsidRPr="000753FC">
            <w:rPr>
              <w:rStyle w:val="PlaceholderText"/>
            </w:rPr>
            <w:t>Click here to enter text.</w:t>
          </w:r>
        </w:p>
      </w:docPartBody>
    </w:docPart>
    <w:docPart>
      <w:docPartPr>
        <w:name w:val="1B59055C8FC44934AC8FBCE2BABA7452"/>
        <w:category>
          <w:name w:val="General"/>
          <w:gallery w:val="placeholder"/>
        </w:category>
        <w:types>
          <w:type w:val="bbPlcHdr"/>
        </w:types>
        <w:behaviors>
          <w:behavior w:val="content"/>
        </w:behaviors>
        <w:guid w:val="{5FD4FB9F-83AD-4F3D-BD0D-CFE339F046E0}"/>
      </w:docPartPr>
      <w:docPartBody>
        <w:p w:rsidR="003F0BD0" w:rsidP="005B7C8B">
          <w:pPr>
            <w:pStyle w:val="1B59055C8FC44934AC8FBCE2BABA7452"/>
          </w:pPr>
          <w:r w:rsidRPr="002B3926">
            <w:rPr>
              <w:rStyle w:val="PlaceholderText"/>
            </w:rPr>
            <w:t>Click here to enter text.</w:t>
          </w:r>
        </w:p>
      </w:docPartBody>
    </w:docPart>
    <w:docPart>
      <w:docPartPr>
        <w:name w:val="A9EED00988074949A4C3ACE4B4B4D5A7"/>
        <w:category>
          <w:name w:val="General"/>
          <w:gallery w:val="placeholder"/>
        </w:category>
        <w:types>
          <w:type w:val="bbPlcHdr"/>
        </w:types>
        <w:behaviors>
          <w:behavior w:val="content"/>
        </w:behaviors>
        <w:guid w:val="{231FB858-097A-4797-A827-0144193AC226}"/>
      </w:docPartPr>
      <w:docPartBody>
        <w:p w:rsidR="003F0BD0" w:rsidP="005B7C8B">
          <w:pPr>
            <w:pStyle w:val="A9EED00988074949A4C3ACE4B4B4D5A7"/>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76B5B223-FC88-4C41-866C-0F6F877461D1}"/>
      </w:docPartPr>
      <w:docPartBody>
        <w:p w:rsidR="003F0BD0">
          <w:r w:rsidRPr="00380A20">
            <w:rPr>
              <w:rStyle w:val="PlaceholderText"/>
            </w:rPr>
            <w:t>Click here to enter text.</w:t>
          </w:r>
        </w:p>
      </w:docPartBody>
    </w:docPart>
    <w:docPart>
      <w:docPartPr>
        <w:name w:val="752E42724D216F4BAC2F11FCDF436747"/>
        <w:category>
          <w:name w:val="General"/>
          <w:gallery w:val="placeholder"/>
        </w:category>
        <w:types>
          <w:type w:val="bbPlcHdr"/>
        </w:types>
        <w:behaviors>
          <w:behavior w:val="content"/>
        </w:behaviors>
        <w:guid w:val="{0396FB0E-07CB-ED4C-930B-64DB5F09D198}"/>
      </w:docPartPr>
      <w:docPartBody>
        <w:p w:rsidR="00BD6517" w:rsidP="00BD6517">
          <w:pPr>
            <w:pStyle w:val="752E42724D216F4BAC2F11FCDF436747"/>
          </w:pPr>
          <w:r w:rsidRPr="00380A20">
            <w:rPr>
              <w:rStyle w:val="PlaceholderText"/>
            </w:rPr>
            <w:t>Click here to enter text.</w:t>
          </w:r>
        </w:p>
      </w:docPartBody>
    </w:docPart>
    <w:docPart>
      <w:docPartPr>
        <w:name w:val="CC48CDA725A947129C9BFE3E220450DD"/>
        <w:category>
          <w:name w:val="General"/>
          <w:gallery w:val="placeholder"/>
        </w:category>
        <w:types>
          <w:type w:val="bbPlcHdr"/>
        </w:types>
        <w:behaviors>
          <w:behavior w:val="content"/>
        </w:behaviors>
        <w:guid w:val="{BB418213-447B-4915-A8E3-D8ADCD752B78}"/>
      </w:docPartPr>
      <w:docPartBody>
        <w:p w:rsidR="00D97E03" w:rsidP="00D97E03">
          <w:pPr>
            <w:pStyle w:val="CC48CDA725A947129C9BFE3E220450DD"/>
          </w:pPr>
          <w:r w:rsidRPr="002B3926">
            <w:rPr>
              <w:rStyle w:val="PlaceholderText"/>
            </w:rPr>
            <w:t>Click here to enter text.</w:t>
          </w:r>
        </w:p>
      </w:docPartBody>
    </w:docPart>
    <w:docPart>
      <w:docPartPr>
        <w:name w:val="79AFF5C3B9934FD8A537EA9ACB6E7339"/>
        <w:category>
          <w:name w:val="General"/>
          <w:gallery w:val="placeholder"/>
        </w:category>
        <w:types>
          <w:type w:val="bbPlcHdr"/>
        </w:types>
        <w:behaviors>
          <w:behavior w:val="content"/>
        </w:behaviors>
        <w:guid w:val="{B63A5C06-2416-4CFC-AD50-52F6DDF9EFFC}"/>
      </w:docPartPr>
      <w:docPartBody>
        <w:p w:rsidR="003619A7" w:rsidP="005145D1">
          <w:pPr>
            <w:pStyle w:val="79AFF5C3B9934FD8A537EA9ACB6E7339"/>
          </w:pPr>
          <w:r w:rsidRPr="00380A20">
            <w:rPr>
              <w:rStyle w:val="PlaceholderText"/>
            </w:rPr>
            <w:t>Click here to enter text.</w:t>
          </w:r>
        </w:p>
      </w:docPartBody>
    </w:docPart>
    <w:docPart>
      <w:docPartPr>
        <w:name w:val="D06A59FF1D714E1AAA606E24CE3D15E5"/>
        <w:category>
          <w:name w:val="General"/>
          <w:gallery w:val="placeholder"/>
        </w:category>
        <w:types>
          <w:type w:val="bbPlcHdr"/>
        </w:types>
        <w:behaviors>
          <w:behavior w:val="content"/>
        </w:behaviors>
        <w:guid w:val="{8604E51F-73C6-4EAC-AEC5-B1454F4D4DA2}"/>
      </w:docPartPr>
      <w:docPartBody>
        <w:p w:rsidR="003619A7" w:rsidP="005145D1">
          <w:pPr>
            <w:pStyle w:val="D06A59FF1D714E1AAA606E24CE3D15E5"/>
          </w:pPr>
          <w:r w:rsidRPr="002B3926">
            <w:rPr>
              <w:rStyle w:val="PlaceholderText"/>
            </w:rPr>
            <w:t>Click here to enter text.</w:t>
          </w:r>
        </w:p>
      </w:docPartBody>
    </w:docPart>
    <w:docPart>
      <w:docPartPr>
        <w:name w:val="B97927BBB6514B258088D08C83C60CD5"/>
        <w:category>
          <w:name w:val="General"/>
          <w:gallery w:val="placeholder"/>
        </w:category>
        <w:types>
          <w:type w:val="bbPlcHdr"/>
        </w:types>
        <w:behaviors>
          <w:behavior w:val="content"/>
        </w:behaviors>
        <w:guid w:val="{7F2B3932-B3E4-4646-9A2F-78FF12658DC0}"/>
      </w:docPartPr>
      <w:docPartBody>
        <w:p w:rsidR="003619A7" w:rsidP="005145D1">
          <w:pPr>
            <w:pStyle w:val="B97927BBB6514B258088D08C83C60CD5"/>
          </w:pPr>
          <w:r w:rsidRPr="00380A20">
            <w:rPr>
              <w:rStyle w:val="PlaceholderText"/>
            </w:rPr>
            <w:t>Click here to enter text.</w:t>
          </w:r>
        </w:p>
      </w:docPartBody>
    </w:docPart>
    <w:docPart>
      <w:docPartPr>
        <w:name w:val="66BE11F7E34C49F992AA7F2B71AFAEA6"/>
        <w:category>
          <w:name w:val="General"/>
          <w:gallery w:val="placeholder"/>
        </w:category>
        <w:types>
          <w:type w:val="bbPlcHdr"/>
        </w:types>
        <w:behaviors>
          <w:behavior w:val="content"/>
        </w:behaviors>
        <w:guid w:val="{EDE5CF46-44E1-4351-BBBA-6CA10F6577DE}"/>
      </w:docPartPr>
      <w:docPartBody>
        <w:p w:rsidR="003619A7" w:rsidP="005145D1">
          <w:pPr>
            <w:pStyle w:val="66BE11F7E34C49F992AA7F2B71AFAEA6"/>
          </w:pPr>
          <w:r w:rsidRPr="00380A20">
            <w:rPr>
              <w:rStyle w:val="PlaceholderText"/>
            </w:rPr>
            <w:t>Click here to enter text.</w:t>
          </w:r>
        </w:p>
      </w:docPartBody>
    </w:docPart>
    <w:docPart>
      <w:docPartPr>
        <w:name w:val="2225220869BF4E71B27468C0AEF23607"/>
        <w:category>
          <w:name w:val="General"/>
          <w:gallery w:val="placeholder"/>
        </w:category>
        <w:types>
          <w:type w:val="bbPlcHdr"/>
        </w:types>
        <w:behaviors>
          <w:behavior w:val="content"/>
        </w:behaviors>
        <w:guid w:val="{38390ABF-3A22-476B-93CC-8B4560BDE71B}"/>
      </w:docPartPr>
      <w:docPartBody>
        <w:p w:rsidR="003619A7" w:rsidP="005145D1">
          <w:pPr>
            <w:pStyle w:val="2225220869BF4E71B27468C0AEF23607"/>
          </w:pPr>
          <w:r w:rsidRPr="00380A20">
            <w:rPr>
              <w:rStyle w:val="PlaceholderText"/>
            </w:rPr>
            <w:t>Click here to enter text.</w:t>
          </w:r>
        </w:p>
      </w:docPartBody>
    </w:docPart>
    <w:docPart>
      <w:docPartPr>
        <w:name w:val="BC0A1EDEFD73419AB7746F22EB0301B5"/>
        <w:category>
          <w:name w:val="General"/>
          <w:gallery w:val="placeholder"/>
        </w:category>
        <w:types>
          <w:type w:val="bbPlcHdr"/>
        </w:types>
        <w:behaviors>
          <w:behavior w:val="content"/>
        </w:behaviors>
        <w:guid w:val="{BBEF44C6-30A4-41AC-AA74-AB2DC31F2635}"/>
      </w:docPartPr>
      <w:docPartBody>
        <w:p w:rsidR="003619A7" w:rsidP="005145D1">
          <w:pPr>
            <w:pStyle w:val="BC0A1EDEFD73419AB7746F22EB0301B5"/>
          </w:pPr>
          <w:r w:rsidRPr="00380A20">
            <w:rPr>
              <w:rStyle w:val="PlaceholderText"/>
            </w:rPr>
            <w:t>Click here to enter text.</w:t>
          </w:r>
        </w:p>
      </w:docPartBody>
    </w:docPart>
    <w:docPart>
      <w:docPartPr>
        <w:name w:val="D08AED7C0D1B754B8371C94352567770"/>
        <w:category>
          <w:name w:val="General"/>
          <w:gallery w:val="placeholder"/>
        </w:category>
        <w:types>
          <w:type w:val="bbPlcHdr"/>
        </w:types>
        <w:behaviors>
          <w:behavior w:val="content"/>
        </w:behaviors>
        <w:guid w:val="{E0A124B2-FE45-2D47-915A-E6CCC6EDA341}"/>
      </w:docPartPr>
      <w:docPartBody>
        <w:p w:rsidR="002A10ED" w:rsidP="007558DB">
          <w:pPr>
            <w:pStyle w:val="D08AED7C0D1B754B8371C94352567770"/>
          </w:pPr>
          <w:r w:rsidRPr="00380A20">
            <w:rPr>
              <w:rStyle w:val="PlaceholderText"/>
            </w:rPr>
            <w:t>Click here to enter text.</w:t>
          </w:r>
        </w:p>
      </w:docPartBody>
    </w:docPart>
    <w:docPart>
      <w:docPartPr>
        <w:name w:val="9F53F0E27BDDD348AC8AF5D8EC68A0E6"/>
        <w:category>
          <w:name w:val="General"/>
          <w:gallery w:val="placeholder"/>
        </w:category>
        <w:types>
          <w:type w:val="bbPlcHdr"/>
        </w:types>
        <w:behaviors>
          <w:behavior w:val="content"/>
        </w:behaviors>
        <w:guid w:val="{FBF5175E-9A40-CD4D-86E1-A9E802423181}"/>
      </w:docPartPr>
      <w:docPartBody>
        <w:p w:rsidR="002A10ED" w:rsidP="007558DB">
          <w:pPr>
            <w:pStyle w:val="9F53F0E27BDDD348AC8AF5D8EC68A0E6"/>
          </w:pPr>
          <w:r w:rsidRPr="00380A20">
            <w:rPr>
              <w:rStyle w:val="PlaceholderText"/>
            </w:rPr>
            <w:t>Click here to enter text.</w:t>
          </w:r>
        </w:p>
      </w:docPartBody>
    </w:docPart>
    <w:docPart>
      <w:docPartPr>
        <w:name w:val="1CCA7C51FB559A499E7819DAEFAFEB80"/>
        <w:category>
          <w:name w:val="General"/>
          <w:gallery w:val="placeholder"/>
        </w:category>
        <w:types>
          <w:type w:val="bbPlcHdr"/>
        </w:types>
        <w:behaviors>
          <w:behavior w:val="content"/>
        </w:behaviors>
        <w:guid w:val="{D7CB0F76-718A-D147-8F86-435628BF6B9F}"/>
      </w:docPartPr>
      <w:docPartBody>
        <w:p w:rsidR="00577BC3" w:rsidP="00567A23">
          <w:pPr>
            <w:pStyle w:val="1CCA7C51FB559A499E7819DAEFAFEB80"/>
          </w:pPr>
          <w:r w:rsidRPr="00380A2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A23"/>
    <w:rPr>
      <w:color w:val="808080"/>
    </w:rPr>
  </w:style>
  <w:style w:type="paragraph" w:customStyle="1" w:styleId="0775E179A6A14A8DB710B10BF301753B">
    <w:name w:val="0775E179A6A14A8DB710B10BF301753B"/>
    <w:rsid w:val="005B7C8B"/>
  </w:style>
  <w:style w:type="paragraph" w:customStyle="1" w:styleId="1B59055C8FC44934AC8FBCE2BABA7452">
    <w:name w:val="1B59055C8FC44934AC8FBCE2BABA7452"/>
    <w:rsid w:val="005B7C8B"/>
  </w:style>
  <w:style w:type="paragraph" w:customStyle="1" w:styleId="A9EED00988074949A4C3ACE4B4B4D5A7">
    <w:name w:val="A9EED00988074949A4C3ACE4B4B4D5A7"/>
    <w:rsid w:val="005B7C8B"/>
  </w:style>
  <w:style w:type="paragraph" w:customStyle="1" w:styleId="752E42724D216F4BAC2F11FCDF436747">
    <w:name w:val="752E42724D216F4BAC2F11FCDF436747"/>
    <w:rsid w:val="00BD6517"/>
    <w:pPr>
      <w:spacing w:after="0" w:line="240" w:lineRule="auto"/>
    </w:pPr>
    <w:rPr>
      <w:sz w:val="24"/>
      <w:szCs w:val="24"/>
      <w:lang w:eastAsia="en-US"/>
    </w:rPr>
  </w:style>
  <w:style w:type="paragraph" w:customStyle="1" w:styleId="CC48CDA725A947129C9BFE3E220450DD">
    <w:name w:val="CC48CDA725A947129C9BFE3E220450DD"/>
    <w:rsid w:val="00D97E03"/>
  </w:style>
  <w:style w:type="paragraph" w:customStyle="1" w:styleId="79AFF5C3B9934FD8A537EA9ACB6E7339">
    <w:name w:val="79AFF5C3B9934FD8A537EA9ACB6E7339"/>
    <w:rsid w:val="005145D1"/>
    <w:pPr>
      <w:spacing w:after="160" w:line="259" w:lineRule="auto"/>
    </w:pPr>
    <w:rPr>
      <w:lang w:val="fr-FR" w:eastAsia="fr-FR"/>
    </w:rPr>
  </w:style>
  <w:style w:type="paragraph" w:customStyle="1" w:styleId="D06A59FF1D714E1AAA606E24CE3D15E5">
    <w:name w:val="D06A59FF1D714E1AAA606E24CE3D15E5"/>
    <w:rsid w:val="005145D1"/>
    <w:pPr>
      <w:spacing w:after="160" w:line="259" w:lineRule="auto"/>
    </w:pPr>
    <w:rPr>
      <w:lang w:val="fr-FR" w:eastAsia="fr-FR"/>
    </w:rPr>
  </w:style>
  <w:style w:type="paragraph" w:customStyle="1" w:styleId="B97927BBB6514B258088D08C83C60CD5">
    <w:name w:val="B97927BBB6514B258088D08C83C60CD5"/>
    <w:rsid w:val="005145D1"/>
    <w:pPr>
      <w:spacing w:after="160" w:line="259" w:lineRule="auto"/>
    </w:pPr>
    <w:rPr>
      <w:lang w:val="fr-FR" w:eastAsia="fr-FR"/>
    </w:rPr>
  </w:style>
  <w:style w:type="paragraph" w:customStyle="1" w:styleId="66BE11F7E34C49F992AA7F2B71AFAEA6">
    <w:name w:val="66BE11F7E34C49F992AA7F2B71AFAEA6"/>
    <w:rsid w:val="005145D1"/>
    <w:pPr>
      <w:spacing w:after="160" w:line="259" w:lineRule="auto"/>
    </w:pPr>
    <w:rPr>
      <w:lang w:val="fr-FR" w:eastAsia="fr-FR"/>
    </w:rPr>
  </w:style>
  <w:style w:type="paragraph" w:customStyle="1" w:styleId="2225220869BF4E71B27468C0AEF23607">
    <w:name w:val="2225220869BF4E71B27468C0AEF23607"/>
    <w:rsid w:val="005145D1"/>
    <w:pPr>
      <w:spacing w:after="160" w:line="259" w:lineRule="auto"/>
    </w:pPr>
    <w:rPr>
      <w:lang w:val="fr-FR" w:eastAsia="fr-FR"/>
    </w:rPr>
  </w:style>
  <w:style w:type="paragraph" w:customStyle="1" w:styleId="BC0A1EDEFD73419AB7746F22EB0301B5">
    <w:name w:val="BC0A1EDEFD73419AB7746F22EB0301B5"/>
    <w:rsid w:val="005145D1"/>
    <w:pPr>
      <w:spacing w:after="160" w:line="259" w:lineRule="auto"/>
    </w:pPr>
    <w:rPr>
      <w:lang w:val="fr-FR" w:eastAsia="fr-FR"/>
    </w:rPr>
  </w:style>
  <w:style w:type="paragraph" w:customStyle="1" w:styleId="D08AED7C0D1B754B8371C94352567770">
    <w:name w:val="D08AED7C0D1B754B8371C94352567770"/>
    <w:rsid w:val="007558DB"/>
    <w:pPr>
      <w:spacing w:after="0" w:line="240" w:lineRule="auto"/>
    </w:pPr>
    <w:rPr>
      <w:sz w:val="24"/>
      <w:szCs w:val="24"/>
    </w:rPr>
  </w:style>
  <w:style w:type="paragraph" w:customStyle="1" w:styleId="9F53F0E27BDDD348AC8AF5D8EC68A0E6">
    <w:name w:val="9F53F0E27BDDD348AC8AF5D8EC68A0E6"/>
    <w:rsid w:val="007558DB"/>
    <w:pPr>
      <w:spacing w:after="0" w:line="240" w:lineRule="auto"/>
    </w:pPr>
    <w:rPr>
      <w:sz w:val="24"/>
      <w:szCs w:val="24"/>
    </w:rPr>
  </w:style>
  <w:style w:type="paragraph" w:customStyle="1" w:styleId="1CCA7C51FB559A499E7819DAEFAFEB80">
    <w:name w:val="1CCA7C51FB559A499E7819DAEFAFEB80"/>
    <w:rsid w:val="00567A23"/>
    <w:pPr>
      <w:spacing w:after="0" w:line="240"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0" ma:contentTypeDescription="Create a new document." ma:contentTypeScope="" ma:versionID="a5449244811a67f4aa8036e82a0bf8ac">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8fcb27c44a0405426ed27066353edcc8"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113</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FCF18-D6FB-467A-B68F-C3AEE76C0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BF02B2-FBD3-4397-AD60-F37F12E16220}">
  <ds:schemaRefs>
    <ds:schemaRef ds:uri="http://schemas.microsoft.com/sharepoint/events"/>
  </ds:schemaRefs>
</ds:datastoreItem>
</file>

<file path=customXml/itemProps3.xml><?xml version="1.0" encoding="utf-8"?>
<ds:datastoreItem xmlns:ds="http://schemas.openxmlformats.org/officeDocument/2006/customXml" ds:itemID="{D0B95291-ACC9-4E07-92E0-ECAE63C5E026}">
  <ds:schemaRefs>
    <ds:schemaRef ds:uri="http://schemas.microsoft.com/sharepoint/v3/contenttype/forms"/>
  </ds:schemaRefs>
</ds:datastoreItem>
</file>

<file path=customXml/itemProps4.xml><?xml version="1.0" encoding="utf-8"?>
<ds:datastoreItem xmlns:ds="http://schemas.openxmlformats.org/officeDocument/2006/customXml" ds:itemID="{298CF3F2-2668-46E6-8D7F-3F1624757D09}">
  <ds:schemaRefs>
    <ds:schemaRef ds:uri="6ab18433-7710-49bd-9bb4-0bb85747556a"/>
    <ds:schemaRef ds:uri="http://schemas.openxmlformats.org/package/2006/metadata/core-properties"/>
    <ds:schemaRef ds:uri="http://purl.org/dc/terms/"/>
    <ds:schemaRef ds:uri="ca160097-f9a4-47a2-9b12-b18df77a0bea"/>
    <ds:schemaRef ds:uri="http://schemas.microsoft.com/office/2006/documentManagement/types"/>
    <ds:schemaRef ds:uri="http://schemas.microsoft.com/office/infopath/2007/PartnerControls"/>
    <ds:schemaRef ds:uri="0606af38-29d8-407d-826d-7a0cb9d9f4ed"/>
    <ds:schemaRef ds:uri="http://purl.org/dc/elements/1.1/"/>
    <ds:schemaRef ds:uri="http://schemas.microsoft.com/office/2006/metadata/properties"/>
    <ds:schemaRef ds:uri="c86d72e2-090a-4e7d-987e-218d8a0db591"/>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C8745A44-BD7C-4224-A5D3-C6E8B470F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