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0020" w:rsidP="00BD7ABB">
      <w:pPr>
        <w:pStyle w:val="AdditionalNote"/>
      </w:pPr>
      <w:r>
        <w:t>Economic Affairs Committee</w:t>
      </w:r>
    </w:p>
    <w:p w:rsidR="00A90020" w:rsidP="000E6CA2">
      <w:pPr>
        <w:pStyle w:val="TitleInquiry0"/>
      </w:pPr>
      <w:r>
        <w:t>Corrected oral evidence: Employment and Covid-19</w:t>
      </w:r>
    </w:p>
    <w:p w:rsidR="00A90020" w:rsidP="000E6CA2">
      <w:pPr>
        <w:pStyle w:val="Para"/>
      </w:pPr>
      <w:r>
        <w:t>Tuesday 8 September 2020</w:t>
      </w:r>
    </w:p>
    <w:p w:rsidR="00A90020" w:rsidP="000E6CA2">
      <w:pPr>
        <w:pStyle w:val="Para"/>
      </w:pPr>
      <w:r>
        <w:t>3 pm</w:t>
      </w:r>
    </w:p>
    <w:p w:rsidR="00A90020" w:rsidP="000E6CA2">
      <w:pPr>
        <w:pStyle w:val="Para"/>
      </w:pPr>
    </w:p>
    <w:p w:rsidR="00A90020" w:rsidP="000E6CA2">
      <w:r>
        <w:t>Watch the meeting</w:t>
      </w:r>
      <w:r>
        <w:t xml:space="preserve">: </w:t>
      </w:r>
      <w:r>
        <w:fldChar w:fldCharType="begin"/>
      </w:r>
      <w:r>
        <w:instrText xml:space="preserve"> HYPERLINK "https://parliamentlive.tv/event/index/9769426a-3e5b-4f79-95b2-2762ce080e31" </w:instrText>
      </w:r>
      <w:r>
        <w:fldChar w:fldCharType="separate"/>
      </w:r>
      <w:r w:rsidRPr="008A5626">
        <w:rPr>
          <w:rStyle w:val="Hyperlink"/>
        </w:rPr>
        <w:t>https://parliamentlive.tv/event/index/9769426a-3e5b-4f79-95b2-2762ce080e31</w:t>
      </w:r>
      <w:r>
        <w:fldChar w:fldCharType="end"/>
      </w:r>
      <w:r>
        <w:t xml:space="preserve"> </w:t>
      </w:r>
    </w:p>
    <w:p w:rsidR="00A90020" w:rsidP="000E6CA2">
      <w:r>
        <w:t>Members present: Lord Forsyth of Drumlean (The Chair)</w:t>
      </w:r>
      <w:r>
        <w:t>; Baroness Bowles of Berkhamsted; Lord Burns; Viscount Chandos; Lord Livingston of Parkhead; Lord Monks; Lord Stern of Brentford; Lord Tugendhat.</w:t>
      </w:r>
      <w:r>
        <w:tab/>
      </w:r>
    </w:p>
    <w:p w:rsidR="00A90020" w:rsidP="000E6CA2">
      <w:pPr>
        <w:pStyle w:val="Para"/>
        <w:tabs>
          <w:tab w:val="center" w:pos="4536"/>
          <w:tab w:val="right" w:pos="8931"/>
        </w:tabs>
      </w:pPr>
      <w:r>
        <w:t>Evidence Session No. 1</w:t>
      </w:r>
      <w:r>
        <w:tab/>
        <w:t>Virtual Proceeding</w:t>
      </w:r>
      <w:r>
        <w:tab/>
      </w:r>
      <w:r w:rsidRPr="00156A60">
        <w:t xml:space="preserve">Questions </w:t>
      </w:r>
      <w:r>
        <w:t xml:space="preserve">1 - </w:t>
      </w:r>
      <w:r>
        <w:t>8</w:t>
      </w:r>
    </w:p>
    <w:p w:rsidR="00A90020" w:rsidP="000E6CA2">
      <w:pPr>
        <w:pStyle w:val="TitleWitnesses0"/>
      </w:pPr>
    </w:p>
    <w:p w:rsidR="00A90020" w:rsidP="000E6CA2">
      <w:pPr>
        <w:pStyle w:val="TitleWitnesses0"/>
      </w:pPr>
      <w:r>
        <w:t>Witnesses</w:t>
      </w:r>
    </w:p>
    <w:p w:rsidR="00A90020" w:rsidP="00E2669C">
      <w:pPr>
        <w:pStyle w:val="Para"/>
      </w:pPr>
      <w:r>
        <w:fldChar w:fldCharType="begin"/>
      </w:r>
      <w:r>
        <w:instrText xml:space="preserve"> HYPERLINK \l "Panel1" </w:instrText>
      </w:r>
      <w:r>
        <w:fldChar w:fldCharType="separate"/>
      </w:r>
      <w:r w:rsidRPr="00D77E80">
        <w:rPr>
          <w:rStyle w:val="Hyperlink"/>
        </w:rPr>
        <w:t>I</w:t>
      </w:r>
      <w:r>
        <w:fldChar w:fldCharType="end"/>
      </w:r>
      <w:r>
        <w:t>: Rain Newton-Smith, Chief Economist, Confederation of British Industry; Martin McTague, National Vice-Chair Policy and Advocacy</w:t>
      </w:r>
      <w:r>
        <w:t>;</w:t>
      </w:r>
      <w:r>
        <w:t xml:space="preserve"> Federation of Small Businesses; Kate Bell, Head of Rights, International, Social and Economic</w:t>
      </w:r>
      <w:r>
        <w:t>s</w:t>
      </w:r>
      <w:r>
        <w:t xml:space="preserve">, Trades </w:t>
      </w:r>
      <w:r>
        <w:t>Union Congress; Andy Chamberlain, Director of Policy, The Association of Independent Professionals and the Self-Employed (IPSE).</w:t>
      </w:r>
      <w:r w:rsidRPr="00BD6D45">
        <w:t xml:space="preserve"> </w:t>
      </w:r>
    </w:p>
    <w:p w:rsidR="00A90020" w:rsidP="00E2669C">
      <w:pPr>
        <w:pStyle w:val="Para"/>
      </w:pPr>
    </w:p>
    <w:p w:rsidR="00A90020" w:rsidRPr="00B00119" w:rsidP="000E6CA2">
      <w:pPr>
        <w:pStyle w:val="Para"/>
      </w:pPr>
      <w:r w:rsidRPr="00B00119">
        <w:t>USE OF THE TRANSCRIPT</w:t>
      </w:r>
    </w:p>
    <w:p w:rsidR="00A90020" w:rsidRPr="00B00119" w:rsidP="000E6CA2">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90020" w:rsidRPr="00B00119" w:rsidP="000E6CA2">
      <w:pPr>
        <w:pStyle w:val="Para"/>
        <w:numPr>
          <w:ilvl w:val="0"/>
          <w:numId w:val="11"/>
        </w:numPr>
      </w:pPr>
      <w:r w:rsidRPr="00B00119">
        <w:t>Any public use of, or reference to, the contents should make clear that neither Members nor witnesses have had the opportunity to correct the record. If in doubt as to the proprie</w:t>
      </w:r>
      <w:r w:rsidRPr="00B00119">
        <w:t>ty of using the transcript, please contact the Clerk of the Committee.</w:t>
      </w:r>
    </w:p>
    <w:p w:rsidR="00A90020" w:rsidP="000E6CA2">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A90020" w:rsidP="000E6CA2">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A90020" w:rsidP="000E6CA2">
      <w:pPr>
        <w:pStyle w:val="TitlePanel0"/>
      </w:pPr>
      <w:bookmarkStart w:id="0" w:name="Panel1"/>
      <w:r>
        <w:t xml:space="preserve">Examination of </w:t>
      </w:r>
      <w:r>
        <w:t>witnesses</w:t>
      </w:r>
    </w:p>
    <w:p w:rsidR="00A90020" w:rsidP="000E6CA2">
      <w:pPr>
        <w:pStyle w:val="Para"/>
      </w:pPr>
      <w:r>
        <w:t>Rain Newton-Smith, Martin McTague, Kate Bell and Andy Chamberlain.</w:t>
      </w:r>
      <w:bookmarkEnd w:id="0"/>
    </w:p>
    <w:p w:rsidR="00A90020" w:rsidP="00E82E4B">
      <w:pPr>
        <w:pStyle w:val="Question"/>
      </w:pPr>
      <w:r w:rsidRPr="00C27975">
        <w:rPr>
          <w:b/>
        </w:rPr>
        <w:t>The Chair:</w:t>
      </w:r>
      <w:r>
        <w:t xml:space="preserve"> </w:t>
      </w:r>
      <w:r w:rsidRPr="00C27975">
        <w:t>Rain Newton</w:t>
      </w:r>
      <w:r>
        <w:t>-</w:t>
      </w:r>
      <w:r w:rsidRPr="00C27975">
        <w:t>Smith, Martin McTague, Kate Bell and Andy Chamberlain, welcome to the Economic Affairs Committee.</w:t>
      </w:r>
      <w:r>
        <w:t xml:space="preserve"> T</w:t>
      </w:r>
      <w:r w:rsidRPr="00C27975">
        <w:t>hank you all for coming to the Committee for this importa</w:t>
      </w:r>
      <w:r w:rsidRPr="00C27975">
        <w:t>nt inquiry</w:t>
      </w:r>
      <w:r>
        <w:t xml:space="preserve">. </w:t>
      </w:r>
      <w:r w:rsidRPr="00C27975">
        <w:t>This is the first day of the inquiry and perhaps I could begin by asking the first question</w:t>
      </w:r>
      <w:r>
        <w:t>. S</w:t>
      </w:r>
      <w:r w:rsidRPr="00C27975">
        <w:t xml:space="preserve">hould </w:t>
      </w:r>
      <w:r>
        <w:t xml:space="preserve">the </w:t>
      </w:r>
      <w:r w:rsidRPr="00C27975">
        <w:t>job retention scheme and support for the self</w:t>
      </w:r>
      <w:r>
        <w:t>-</w:t>
      </w:r>
      <w:r w:rsidRPr="00C27975">
        <w:t>employed be extended beyond October</w:t>
      </w:r>
      <w:r>
        <w:t>?</w:t>
      </w:r>
      <w:r w:rsidRPr="00C27975">
        <w:t xml:space="preserve"> </w:t>
      </w:r>
    </w:p>
    <w:p w:rsidR="00A90020" w:rsidP="000E6CA2">
      <w:pPr>
        <w:pStyle w:val="Answer"/>
      </w:pPr>
      <w:r w:rsidRPr="00C27975">
        <w:rPr>
          <w:b/>
          <w:i/>
        </w:rPr>
        <w:t>Rain Newton</w:t>
      </w:r>
      <w:r>
        <w:rPr>
          <w:b/>
          <w:i/>
        </w:rPr>
        <w:t>-</w:t>
      </w:r>
      <w:r w:rsidRPr="00C27975">
        <w:rPr>
          <w:b/>
          <w:i/>
        </w:rPr>
        <w:t>Smith:</w:t>
      </w:r>
      <w:r>
        <w:t xml:space="preserve"> </w:t>
      </w:r>
      <w:r w:rsidRPr="00C27975">
        <w:t>We do not think the scheme in its cur</w:t>
      </w:r>
      <w:r w:rsidRPr="00C27975">
        <w:t>rent</w:t>
      </w:r>
      <w:r>
        <w:t xml:space="preserve"> </w:t>
      </w:r>
      <w:r w:rsidRPr="00C27975">
        <w:t>guise should be extended beyond October</w:t>
      </w:r>
      <w:r>
        <w:t>,</w:t>
      </w:r>
      <w:r w:rsidRPr="00C27975">
        <w:t xml:space="preserve"> but we would like to see a new scheme in its place. W</w:t>
      </w:r>
      <w:r>
        <w:t xml:space="preserve">e </w:t>
      </w:r>
      <w:r w:rsidRPr="00C27975">
        <w:t>need something to bridge us to the other side of th</w:t>
      </w:r>
      <w:r>
        <w:t>e</w:t>
      </w:r>
      <w:r w:rsidRPr="00C27975">
        <w:t xml:space="preserve"> crisis. We do not think that the job retention bonus in its current form is enough to soften the cliff</w:t>
      </w:r>
      <w:r w:rsidRPr="00C27975">
        <w:t xml:space="preserve"> edge when th</w:t>
      </w:r>
      <w:r>
        <w:t>e</w:t>
      </w:r>
      <w:r w:rsidRPr="00C27975">
        <w:t xml:space="preserve"> job retention scheme is set to end in its current form.</w:t>
      </w:r>
    </w:p>
    <w:p w:rsidR="00A90020" w:rsidP="000E6CA2">
      <w:pPr>
        <w:pStyle w:val="Answer"/>
      </w:pPr>
      <w:r>
        <w:t>E</w:t>
      </w:r>
      <w:r w:rsidRPr="00C27975">
        <w:t xml:space="preserve">stimates </w:t>
      </w:r>
      <w:r>
        <w:t xml:space="preserve">vary </w:t>
      </w:r>
      <w:r w:rsidRPr="00C27975">
        <w:t xml:space="preserve">of </w:t>
      </w:r>
      <w:r>
        <w:t>the number of</w:t>
      </w:r>
      <w:r w:rsidRPr="00C27975">
        <w:t xml:space="preserve"> people </w:t>
      </w:r>
      <w:r>
        <w:t xml:space="preserve">who </w:t>
      </w:r>
      <w:r w:rsidRPr="00C27975">
        <w:t>are still on furlough at the moment. I think the ONS put</w:t>
      </w:r>
      <w:r>
        <w:t>s</w:t>
      </w:r>
      <w:r w:rsidRPr="00C27975">
        <w:t xml:space="preserve"> </w:t>
      </w:r>
      <w:r>
        <w:t>i</w:t>
      </w:r>
      <w:r w:rsidRPr="00C27975">
        <w:t>t as one in eight.</w:t>
      </w:r>
      <w:r>
        <w:t xml:space="preserve"> </w:t>
      </w:r>
      <w:r w:rsidRPr="00C27975">
        <w:t>We think that is too many at this stage</w:t>
      </w:r>
      <w:r>
        <w:t xml:space="preserve"> to put at risk of unemployment,</w:t>
      </w:r>
      <w:r w:rsidRPr="00C27975">
        <w:t xml:space="preserve"> given the weak demand in so many parts of the economy</w:t>
      </w:r>
      <w:r>
        <w:t xml:space="preserve">. </w:t>
      </w:r>
      <w:r w:rsidRPr="00C27975">
        <w:t>We would like to see a working support scheme put in place</w:t>
      </w:r>
      <w:r>
        <w:t>, with the</w:t>
      </w:r>
      <w:r w:rsidRPr="00C27975">
        <w:t xml:space="preserve"> characteristic </w:t>
      </w:r>
      <w:r>
        <w:t>that it was</w:t>
      </w:r>
      <w:r w:rsidRPr="00C27975">
        <w:t xml:space="preserve"> available to individuals working about 50% of their original contract. T</w:t>
      </w:r>
      <w:r w:rsidRPr="00C27975">
        <w:t>he company would pay for the hours</w:t>
      </w:r>
      <w:r>
        <w:t xml:space="preserve"> </w:t>
      </w:r>
      <w:r w:rsidRPr="00C27975">
        <w:t xml:space="preserve">that </w:t>
      </w:r>
      <w:r>
        <w:t xml:space="preserve">the </w:t>
      </w:r>
      <w:r w:rsidRPr="00C27975">
        <w:t>individual was working</w:t>
      </w:r>
      <w:r>
        <w:t>,</w:t>
      </w:r>
      <w:r w:rsidRPr="00C27975">
        <w:t xml:space="preserve"> but there would be a co</w:t>
      </w:r>
      <w:r>
        <w:t>-</w:t>
      </w:r>
      <w:r w:rsidRPr="00C27975">
        <w:t xml:space="preserve">payment for some of the time </w:t>
      </w:r>
      <w:r>
        <w:t>when the</w:t>
      </w:r>
      <w:r w:rsidRPr="00C27975">
        <w:t xml:space="preserve"> individual was not working. We think a three</w:t>
      </w:r>
      <w:r>
        <w:t>-</w:t>
      </w:r>
      <w:r w:rsidRPr="00C27975">
        <w:t xml:space="preserve">way sharing model </w:t>
      </w:r>
      <w:r>
        <w:t xml:space="preserve">of </w:t>
      </w:r>
      <w:r w:rsidRPr="00C27975">
        <w:t>around 30% would make sense. That is what we recommend</w:t>
      </w:r>
      <w:r>
        <w:t>.</w:t>
      </w:r>
      <w:r w:rsidRPr="00C27975">
        <w:t xml:space="preserve"> </w:t>
      </w:r>
    </w:p>
    <w:p w:rsidR="00A90020" w:rsidP="000E6CA2">
      <w:pPr>
        <w:pStyle w:val="Answer"/>
      </w:pPr>
      <w:r>
        <w:t>T</w:t>
      </w:r>
      <w:r w:rsidRPr="00C27975">
        <w:t>here should be some conditionality on that.</w:t>
      </w:r>
      <w:r>
        <w:t xml:space="preserve"> </w:t>
      </w:r>
      <w:r w:rsidRPr="00C27975">
        <w:t>We do not think it would be appropriate for a business to be paying dividends</w:t>
      </w:r>
      <w:r>
        <w:t>,</w:t>
      </w:r>
      <w:r w:rsidRPr="00C27975">
        <w:t xml:space="preserve"> for example</w:t>
      </w:r>
      <w:r>
        <w:t>,</w:t>
      </w:r>
      <w:r w:rsidRPr="00C27975">
        <w:t xml:space="preserve"> while it was drawing on </w:t>
      </w:r>
      <w:r>
        <w:t xml:space="preserve">such </w:t>
      </w:r>
      <w:r w:rsidRPr="00C27975">
        <w:t>a scheme</w:t>
      </w:r>
      <w:r>
        <w:t>. A</w:t>
      </w:r>
      <w:r w:rsidRPr="00C27975">
        <w:t xml:space="preserve"> short</w:t>
      </w:r>
      <w:r>
        <w:t>-</w:t>
      </w:r>
      <w:r w:rsidRPr="00C27975">
        <w:t>time working support scheme would be invaluable in carrying our economy t</w:t>
      </w:r>
      <w:r w:rsidRPr="00C27975">
        <w:t>hrough, and, in some sense, paying dividends o</w:t>
      </w:r>
      <w:r>
        <w:t>n</w:t>
      </w:r>
      <w:r w:rsidRPr="00C27975">
        <w:t xml:space="preserve"> the </w:t>
      </w:r>
      <w:r>
        <w:t xml:space="preserve">huge </w:t>
      </w:r>
      <w:r w:rsidRPr="00C27975">
        <w:t>investment we have already put into the job retention scheme in its current form, which has been an absolute lifeline for businesses and households around the country.</w:t>
      </w:r>
      <w:r>
        <w:t xml:space="preserve"> </w:t>
      </w:r>
    </w:p>
    <w:p w:rsidR="00A90020" w:rsidP="000E6CA2">
      <w:pPr>
        <w:pStyle w:val="Remark"/>
      </w:pPr>
      <w:r w:rsidRPr="00C27975">
        <w:rPr>
          <w:b/>
        </w:rPr>
        <w:t>The Chair:</w:t>
      </w:r>
      <w:r>
        <w:t xml:space="preserve"> </w:t>
      </w:r>
      <w:r w:rsidRPr="00C27975">
        <w:t>Do you think it mak</w:t>
      </w:r>
      <w:r w:rsidRPr="00C27975">
        <w:t>es sense to pay £1,000 for people who are retained on the scheme, which applies even to people who had come back to work before the £1,000 was announced? Is th</w:t>
      </w:r>
      <w:r>
        <w:t>at</w:t>
      </w:r>
      <w:r w:rsidRPr="00C27975">
        <w:t xml:space="preserve"> not an enormous deadweight cost that would be better spent in other ways? </w:t>
      </w:r>
    </w:p>
    <w:p w:rsidR="00A90020" w:rsidP="000E6CA2">
      <w:pPr>
        <w:pStyle w:val="Answer"/>
      </w:pPr>
      <w:r w:rsidRPr="00C27975">
        <w:rPr>
          <w:b/>
          <w:i/>
        </w:rPr>
        <w:t>Rain Newton</w:t>
      </w:r>
      <w:r>
        <w:rPr>
          <w:b/>
          <w:i/>
        </w:rPr>
        <w:t>-</w:t>
      </w:r>
      <w:r w:rsidRPr="00C27975">
        <w:rPr>
          <w:b/>
          <w:i/>
        </w:rPr>
        <w:t>Smith:</w:t>
      </w:r>
      <w:r>
        <w:t xml:space="preserve"> </w:t>
      </w:r>
      <w:r w:rsidRPr="00C27975">
        <w:t>We are concerned about the deadweight cost associated with the job retention bonus in its current form.</w:t>
      </w:r>
      <w:r>
        <w:t xml:space="preserve"> </w:t>
      </w:r>
      <w:r w:rsidRPr="00C27975">
        <w:t>I think that will be alleviated</w:t>
      </w:r>
      <w:r>
        <w:t>. Of the</w:t>
      </w:r>
      <w:r w:rsidRPr="00C27975">
        <w:t xml:space="preserve"> many businesses we have been talking to</w:t>
      </w:r>
      <w:r>
        <w:t>, s</w:t>
      </w:r>
      <w:r w:rsidRPr="00C27975">
        <w:t xml:space="preserve">ome have said </w:t>
      </w:r>
      <w:r>
        <w:t xml:space="preserve">that </w:t>
      </w:r>
      <w:r w:rsidRPr="00C27975">
        <w:t>where their business is doing well</w:t>
      </w:r>
      <w:r>
        <w:t>,</w:t>
      </w:r>
      <w:r w:rsidRPr="00C27975">
        <w:t xml:space="preserve"> and they can se</w:t>
      </w:r>
      <w:r w:rsidRPr="00C27975">
        <w:t>e that they can manage through the next six months of this crisis, they are not intending to claim th</w:t>
      </w:r>
      <w:r>
        <w:t>e</w:t>
      </w:r>
      <w:r w:rsidRPr="00C27975">
        <w:t xml:space="preserve"> bonus.</w:t>
      </w:r>
      <w:r>
        <w:t xml:space="preserve"> T</w:t>
      </w:r>
      <w:r w:rsidRPr="00C27975">
        <w:t>hat will minimise some of the deadweight loss</w:t>
      </w:r>
      <w:r>
        <w:t>,</w:t>
      </w:r>
      <w:r w:rsidRPr="00C27975">
        <w:t xml:space="preserve"> but we need something </w:t>
      </w:r>
      <w:r>
        <w:t xml:space="preserve">that is </w:t>
      </w:r>
      <w:r w:rsidRPr="00C27975">
        <w:t>more targeted and a bit more generous.</w:t>
      </w:r>
      <w:r>
        <w:t xml:space="preserve"> </w:t>
      </w:r>
      <w:r w:rsidRPr="00C27975">
        <w:t xml:space="preserve">We think </w:t>
      </w:r>
      <w:r>
        <w:t xml:space="preserve">there should be </w:t>
      </w:r>
      <w:r w:rsidRPr="00C27975">
        <w:t>a co</w:t>
      </w:r>
      <w:r w:rsidRPr="00C27975">
        <w:t>ntribution</w:t>
      </w:r>
      <w:r>
        <w:t xml:space="preserve"> of</w:t>
      </w:r>
      <w:r w:rsidRPr="00C27975">
        <w:t xml:space="preserve"> more like 30%</w:t>
      </w:r>
      <w:r>
        <w:t>,</w:t>
      </w:r>
      <w:r w:rsidRPr="00C27975">
        <w:t xml:space="preserve"> whereas the job retention scheme only softens it with a contribution of 10% to 15%</w:t>
      </w:r>
      <w:r>
        <w:t>,</w:t>
      </w:r>
      <w:r w:rsidRPr="00C27975">
        <w:t xml:space="preserve"> depending on the pay of th</w:t>
      </w:r>
      <w:r>
        <w:t>e</w:t>
      </w:r>
      <w:r w:rsidRPr="00C27975">
        <w:t xml:space="preserve"> individual.</w:t>
      </w:r>
      <w:r>
        <w:t xml:space="preserve"> </w:t>
      </w:r>
      <w:r w:rsidRPr="00C27975">
        <w:t xml:space="preserve">We </w:t>
      </w:r>
      <w:r>
        <w:t>need</w:t>
      </w:r>
      <w:r w:rsidRPr="00C27975">
        <w:t xml:space="preserve"> something a bit more generous targeted </w:t>
      </w:r>
      <w:r w:rsidRPr="00C27975">
        <w:t>at firms and sectors that are in distress</w:t>
      </w:r>
      <w:r>
        <w:t>,</w:t>
      </w:r>
      <w:r w:rsidRPr="00C27975">
        <w:t xml:space="preserve"> to try to min</w:t>
      </w:r>
      <w:r w:rsidRPr="00C27975">
        <w:t>imise th</w:t>
      </w:r>
      <w:r>
        <w:t>e</w:t>
      </w:r>
      <w:r w:rsidRPr="00C27975">
        <w:t xml:space="preserve"> rise in unemployment.</w:t>
      </w:r>
      <w:r>
        <w:t xml:space="preserve"> </w:t>
      </w:r>
    </w:p>
    <w:p w:rsidR="00A90020" w:rsidP="000E6CA2">
      <w:pPr>
        <w:pStyle w:val="Answer"/>
      </w:pPr>
      <w:r w:rsidRPr="00C27975">
        <w:rPr>
          <w:b/>
          <w:i/>
        </w:rPr>
        <w:t>Martin McTague:</w:t>
      </w:r>
      <w:r>
        <w:t xml:space="preserve"> </w:t>
      </w:r>
      <w:r w:rsidRPr="00C27975">
        <w:t>I agree largely with what Rain was saying</w:t>
      </w:r>
      <w:r>
        <w:t>. T</w:t>
      </w:r>
      <w:r w:rsidRPr="00C27975">
        <w:t xml:space="preserve">here is a need to avoid the cliff edge </w:t>
      </w:r>
      <w:r>
        <w:t>that</w:t>
      </w:r>
      <w:r w:rsidRPr="00C27975">
        <w:t xml:space="preserve"> is likely to happen if we have </w:t>
      </w:r>
      <w:r>
        <w:t>a</w:t>
      </w:r>
      <w:r w:rsidRPr="00C27975">
        <w:t xml:space="preserve"> sudden end to furloughing at the end of October.</w:t>
      </w:r>
      <w:r>
        <w:t xml:space="preserve"> </w:t>
      </w:r>
      <w:r w:rsidRPr="00C27975">
        <w:t xml:space="preserve">There are clearly special cases. There are sectors </w:t>
      </w:r>
      <w:r>
        <w:t>that</w:t>
      </w:r>
      <w:r w:rsidRPr="00C27975">
        <w:t xml:space="preserve"> are largely or completely unable to trade</w:t>
      </w:r>
      <w:r>
        <w:t>,</w:t>
      </w:r>
      <w:r w:rsidRPr="00C27975">
        <w:t xml:space="preserve"> and that would </w:t>
      </w:r>
      <w:r>
        <w:t xml:space="preserve">be </w:t>
      </w:r>
      <w:r w:rsidRPr="00C27975">
        <w:t>death for many of those businesses.</w:t>
      </w:r>
      <w:r>
        <w:t xml:space="preserve"> In </w:t>
      </w:r>
      <w:r w:rsidRPr="00C27975">
        <w:t>other areas where there are local lockdowns</w:t>
      </w:r>
      <w:r>
        <w:t xml:space="preserve">, </w:t>
      </w:r>
      <w:r w:rsidRPr="00C27975">
        <w:t>clear</w:t>
      </w:r>
      <w:r w:rsidRPr="00C27975">
        <w:t>ly</w:t>
      </w:r>
      <w:r>
        <w:t>,</w:t>
      </w:r>
      <w:r w:rsidRPr="00C27975">
        <w:t xml:space="preserve"> you need special measures as well.</w:t>
      </w:r>
      <w:r>
        <w:t xml:space="preserve"> Maybe t</w:t>
      </w:r>
      <w:r w:rsidRPr="00C27975">
        <w:t>his sort</w:t>
      </w:r>
      <w:r>
        <w:t xml:space="preserve"> </w:t>
      </w:r>
      <w:r w:rsidRPr="00C27975">
        <w:t>of temporary arrangement should last until the end of 2020 because</w:t>
      </w:r>
      <w:r>
        <w:t>,</w:t>
      </w:r>
      <w:r w:rsidRPr="00C27975">
        <w:t xml:space="preserve"> without being too gloomy</w:t>
      </w:r>
      <w:r>
        <w:t>,</w:t>
      </w:r>
      <w:r w:rsidRPr="00C27975">
        <w:t xml:space="preserve"> the second peak is likely to appear </w:t>
      </w:r>
      <w:r>
        <w:t xml:space="preserve">at some time during </w:t>
      </w:r>
      <w:r w:rsidRPr="00C27975">
        <w:t>that</w:t>
      </w:r>
      <w:r>
        <w:t xml:space="preserve"> period,</w:t>
      </w:r>
      <w:r w:rsidRPr="00C27975">
        <w:t xml:space="preserve"> and we will know more about what we ar</w:t>
      </w:r>
      <w:r w:rsidRPr="00C27975">
        <w:t>e facing.</w:t>
      </w:r>
      <w:r>
        <w:t xml:space="preserve"> W</w:t>
      </w:r>
      <w:r w:rsidRPr="00C27975">
        <w:t>e have to learn to live with this virus for the foreseeable future.</w:t>
      </w:r>
      <w:r>
        <w:t xml:space="preserve"> </w:t>
      </w:r>
    </w:p>
    <w:p w:rsidR="00A90020" w:rsidP="000E6CA2">
      <w:pPr>
        <w:pStyle w:val="Answer"/>
      </w:pPr>
      <w:r>
        <w:t>M</w:t>
      </w:r>
      <w:r w:rsidRPr="00C27975">
        <w:t>y priority would be the self</w:t>
      </w:r>
      <w:r>
        <w:t>-</w:t>
      </w:r>
      <w:r w:rsidRPr="00C27975">
        <w:t>employed.</w:t>
      </w:r>
      <w:r>
        <w:t xml:space="preserve"> </w:t>
      </w:r>
      <w:r w:rsidRPr="00C27975">
        <w:t>We have just come</w:t>
      </w:r>
      <w:r>
        <w:t xml:space="preserve"> </w:t>
      </w:r>
      <w:r w:rsidRPr="00C27975">
        <w:t>from a conference where I saw some Resolution Foundation data.</w:t>
      </w:r>
      <w:r>
        <w:t xml:space="preserve"> </w:t>
      </w:r>
      <w:r w:rsidRPr="00C27975">
        <w:t>It is quite stark.</w:t>
      </w:r>
      <w:r>
        <w:t xml:space="preserve"> We</w:t>
      </w:r>
      <w:r w:rsidRPr="00C27975">
        <w:t xml:space="preserve"> have a situation where the self</w:t>
      </w:r>
      <w:r>
        <w:t>-</w:t>
      </w:r>
      <w:r w:rsidRPr="00C27975">
        <w:t>e</w:t>
      </w:r>
      <w:r w:rsidRPr="00C27975">
        <w:t xml:space="preserve">mployed were losing 50% of their earnings and </w:t>
      </w:r>
      <w:r>
        <w:t>the forecast is that it will only be down to</w:t>
      </w:r>
      <w:r w:rsidRPr="00C27975">
        <w:t xml:space="preserve"> 35% by the end of this year, and that is double the level </w:t>
      </w:r>
      <w:r>
        <w:t>for</w:t>
      </w:r>
      <w:r w:rsidRPr="00C27975">
        <w:t xml:space="preserve"> the employed.</w:t>
      </w:r>
      <w:r>
        <w:t xml:space="preserve"> T</w:t>
      </w:r>
      <w:r w:rsidRPr="00C27975">
        <w:t>he focus should be on trying to get a replacement for the self</w:t>
      </w:r>
      <w:r>
        <w:t>-</w:t>
      </w:r>
      <w:r w:rsidRPr="00C27975">
        <w:t>employed support scheme</w:t>
      </w:r>
      <w:r>
        <w:t>,</w:t>
      </w:r>
      <w:r w:rsidRPr="00C27975">
        <w:t xml:space="preserve"> </w:t>
      </w:r>
      <w:r w:rsidRPr="00C27975">
        <w:t>but we</w:t>
      </w:r>
      <w:r>
        <w:t xml:space="preserve"> certainly </w:t>
      </w:r>
      <w:r w:rsidRPr="00C27975">
        <w:t xml:space="preserve">agree that </w:t>
      </w:r>
      <w:r>
        <w:t xml:space="preserve">job retention </w:t>
      </w:r>
      <w:r w:rsidRPr="00C27975">
        <w:t xml:space="preserve">needs to be addressed quickly. </w:t>
      </w:r>
    </w:p>
    <w:p w:rsidR="00A90020" w:rsidP="000E6CA2">
      <w:pPr>
        <w:pStyle w:val="Answer"/>
      </w:pPr>
      <w:r w:rsidRPr="00C27975">
        <w:rPr>
          <w:b/>
          <w:i/>
        </w:rPr>
        <w:t>Kate Bell:</w:t>
      </w:r>
      <w:r>
        <w:t xml:space="preserve"> </w:t>
      </w:r>
      <w:r w:rsidRPr="00C27975">
        <w:t>I very much agree with a lot of what Rain said.</w:t>
      </w:r>
      <w:r>
        <w:t xml:space="preserve"> On Friday, w</w:t>
      </w:r>
      <w:r w:rsidRPr="00C27975">
        <w:t>e set out a new plan for a successor to the job retention sche</w:t>
      </w:r>
      <w:r>
        <w:t>m</w:t>
      </w:r>
      <w:r w:rsidRPr="00C27975">
        <w:t>e</w:t>
      </w:r>
      <w:r>
        <w:t>,</w:t>
      </w:r>
      <w:r w:rsidRPr="00C27975">
        <w:t xml:space="preserve"> which we called the job protection and upskil</w:t>
      </w:r>
      <w:r w:rsidRPr="00C27975">
        <w:t>ling scheme.</w:t>
      </w:r>
      <w:r>
        <w:t xml:space="preserve"> I</w:t>
      </w:r>
      <w:r w:rsidRPr="00C27975">
        <w:t xml:space="preserve">t would have four elements </w:t>
      </w:r>
      <w:r>
        <w:t xml:space="preserve">that are </w:t>
      </w:r>
      <w:r w:rsidRPr="00C27975">
        <w:t>different from the job retention scheme.</w:t>
      </w:r>
      <w:r>
        <w:t xml:space="preserve"> </w:t>
      </w:r>
      <w:r w:rsidRPr="00C27975">
        <w:t>We think th</w:t>
      </w:r>
      <w:r>
        <w:t>at</w:t>
      </w:r>
      <w:r w:rsidRPr="00C27975">
        <w:t xml:space="preserve"> support needs to be more targeted</w:t>
      </w:r>
      <w:r>
        <w:t>; b</w:t>
      </w:r>
      <w:r w:rsidRPr="00C27975">
        <w:t>usinesses should have to show that they have been affected by coronavirus restrictions in an ongoing way.</w:t>
      </w:r>
      <w:r>
        <w:t xml:space="preserve"> </w:t>
      </w:r>
      <w:r w:rsidRPr="00C27975">
        <w:t>That migh</w:t>
      </w:r>
      <w:r w:rsidRPr="00C27975">
        <w:t>t include in situations of local lockdown.</w:t>
      </w:r>
    </w:p>
    <w:p w:rsidR="00A90020" w:rsidP="000E6CA2">
      <w:pPr>
        <w:pStyle w:val="Answer"/>
      </w:pPr>
      <w:r w:rsidRPr="00C27975">
        <w:t>Secondly, businesses would have to bring workers back for a minimum threshold of their working time.</w:t>
      </w:r>
      <w:r>
        <w:t xml:space="preserve"> </w:t>
      </w:r>
      <w:r w:rsidRPr="00C27975">
        <w:t>We suggest 10%, but there is some discussion about how much they should have to bring people back.</w:t>
      </w:r>
      <w:r>
        <w:t xml:space="preserve"> </w:t>
      </w:r>
      <w:r w:rsidRPr="00C27975">
        <w:t xml:space="preserve">That is a </w:t>
      </w:r>
      <w:r w:rsidRPr="00C27975">
        <w:t>test of continued business viability.</w:t>
      </w:r>
      <w:r>
        <w:t xml:space="preserve"> </w:t>
      </w:r>
      <w:r w:rsidRPr="00C27975">
        <w:t xml:space="preserve">Thirdly, we think </w:t>
      </w:r>
      <w:r>
        <w:t>it</w:t>
      </w:r>
      <w:r w:rsidRPr="00C27975">
        <w:t xml:space="preserve"> should come with conditions attached.</w:t>
      </w:r>
      <w:r>
        <w:t xml:space="preserve"> </w:t>
      </w:r>
      <w:r w:rsidRPr="00C27975">
        <w:t>We do not think that businesses should</w:t>
      </w:r>
      <w:r>
        <w:t xml:space="preserve"> </w:t>
      </w:r>
      <w:r w:rsidRPr="00C27975">
        <w:t>pay</w:t>
      </w:r>
      <w:r>
        <w:t xml:space="preserve"> </w:t>
      </w:r>
      <w:r w:rsidRPr="00C27975">
        <w:t xml:space="preserve">dividends </w:t>
      </w:r>
      <w:r>
        <w:t xml:space="preserve">or make redundancies </w:t>
      </w:r>
      <w:r w:rsidRPr="00C27975">
        <w:t>while they claim th</w:t>
      </w:r>
      <w:r>
        <w:t>e</w:t>
      </w:r>
      <w:r w:rsidRPr="00C27975">
        <w:t xml:space="preserve"> support. We also think they should be putting in place measures </w:t>
      </w:r>
      <w:r w:rsidRPr="00C27975">
        <w:t xml:space="preserve">to ensure </w:t>
      </w:r>
      <w:r>
        <w:t xml:space="preserve">that </w:t>
      </w:r>
      <w:r w:rsidRPr="00C27975">
        <w:t>they produc</w:t>
      </w:r>
      <w:r>
        <w:t>e</w:t>
      </w:r>
      <w:r w:rsidRPr="00C27975">
        <w:t xml:space="preserve"> decent jobs in the UK.</w:t>
      </w:r>
      <w:r>
        <w:t xml:space="preserve"> </w:t>
      </w:r>
    </w:p>
    <w:p w:rsidR="00A90020" w:rsidP="000E6CA2">
      <w:pPr>
        <w:pStyle w:val="Answer"/>
      </w:pPr>
      <w:r w:rsidRPr="00C27975">
        <w:t>Finally, we think this is an opportunity to upskill our workforce.</w:t>
      </w:r>
      <w:r>
        <w:t xml:space="preserve"> </w:t>
      </w:r>
      <w:r w:rsidRPr="00C27975">
        <w:t xml:space="preserve">We have suggested that people who are working less than 50% of their time should </w:t>
      </w:r>
      <w:r>
        <w:t>have</w:t>
      </w:r>
      <w:r w:rsidRPr="00C27975">
        <w:t xml:space="preserve"> a funded offer of training from </w:t>
      </w:r>
      <w:r>
        <w:t>the G</w:t>
      </w:r>
      <w:r w:rsidRPr="00C27975">
        <w:t>overnment. Th</w:t>
      </w:r>
      <w:r>
        <w:t>a</w:t>
      </w:r>
      <w:r>
        <w:t>t</w:t>
      </w:r>
      <w:r w:rsidRPr="00C27975">
        <w:t xml:space="preserve"> is in line with a lot of what </w:t>
      </w:r>
      <w:r>
        <w:t>the G</w:t>
      </w:r>
      <w:r w:rsidRPr="00C27975">
        <w:t>overnment said about their ambitions.</w:t>
      </w:r>
      <w:r>
        <w:t xml:space="preserve"> </w:t>
      </w:r>
      <w:r w:rsidRPr="00C27975">
        <w:t>They have talked about a national skills fund.</w:t>
      </w:r>
      <w:r>
        <w:t xml:space="preserve"> T</w:t>
      </w:r>
      <w:r w:rsidRPr="00C27975">
        <w:t>his is an opportunity to bring that spending forward to upskill those who cannot do their full work at th</w:t>
      </w:r>
      <w:r>
        <w:t>e</w:t>
      </w:r>
      <w:r w:rsidRPr="00C27975">
        <w:t xml:space="preserve"> current time, </w:t>
      </w:r>
      <w:r>
        <w:t>and</w:t>
      </w:r>
      <w:r w:rsidRPr="00C27975">
        <w:t xml:space="preserve"> to put i</w:t>
      </w:r>
      <w:r w:rsidRPr="00C27975">
        <w:t>n place measures</w:t>
      </w:r>
      <w:r>
        <w:t xml:space="preserve"> that will, as Rain and Martin said,</w:t>
      </w:r>
      <w:r w:rsidRPr="00C27975">
        <w:t xml:space="preserve"> get us over this difficult period, </w:t>
      </w:r>
      <w:r>
        <w:t xml:space="preserve">and </w:t>
      </w:r>
      <w:r w:rsidRPr="00C27975">
        <w:t>protect jobs and skills in the future.</w:t>
      </w:r>
      <w:r>
        <w:t xml:space="preserve"> </w:t>
      </w:r>
    </w:p>
    <w:p w:rsidR="00A90020" w:rsidP="000E6CA2">
      <w:pPr>
        <w:pStyle w:val="Answer"/>
      </w:pPr>
      <w:r w:rsidRPr="00C27975">
        <w:t>It is worth noting that this approach</w:t>
      </w:r>
      <w:r>
        <w:t xml:space="preserve"> is</w:t>
      </w:r>
      <w:r w:rsidRPr="00C27975">
        <w:t xml:space="preserve"> be</w:t>
      </w:r>
      <w:r>
        <w:t>ing</w:t>
      </w:r>
      <w:r w:rsidRPr="00C27975">
        <w:t xml:space="preserve"> taken in many other European countries. In Germany</w:t>
      </w:r>
      <w:r>
        <w:t>,</w:t>
      </w:r>
      <w:r w:rsidRPr="00C27975">
        <w:t xml:space="preserve"> the short</w:t>
      </w:r>
      <w:r>
        <w:t>-</w:t>
      </w:r>
      <w:r w:rsidRPr="00C27975">
        <w:t>time work schem</w:t>
      </w:r>
      <w:r w:rsidRPr="00C27975">
        <w:t xml:space="preserve">e </w:t>
      </w:r>
      <w:r>
        <w:t>will</w:t>
      </w:r>
      <w:r w:rsidRPr="00C27975">
        <w:t xml:space="preserve"> be extend</w:t>
      </w:r>
      <w:r>
        <w:t>ed</w:t>
      </w:r>
      <w:r w:rsidRPr="00C27975">
        <w:t xml:space="preserve"> until December 2021. In France</w:t>
      </w:r>
      <w:r>
        <w:t>,</w:t>
      </w:r>
      <w:r w:rsidRPr="00C27975">
        <w:t xml:space="preserve"> a new scheme is in place </w:t>
      </w:r>
      <w:r>
        <w:t>that</w:t>
      </w:r>
      <w:r w:rsidRPr="00C27975">
        <w:t xml:space="preserve"> applies until June 2022.</w:t>
      </w:r>
      <w:r>
        <w:t xml:space="preserve"> </w:t>
      </w:r>
      <w:r w:rsidRPr="00C27975">
        <w:t>The Netherlands has just extended its scheme for nine months.</w:t>
      </w:r>
      <w:r>
        <w:t xml:space="preserve"> </w:t>
      </w:r>
      <w:r w:rsidRPr="00C27975">
        <w:t>Across Europe</w:t>
      </w:r>
      <w:r>
        <w:t>,</w:t>
      </w:r>
      <w:r w:rsidRPr="00C27975">
        <w:t xml:space="preserve"> we see that th</w:t>
      </w:r>
      <w:r>
        <w:t>o</w:t>
      </w:r>
      <w:r w:rsidRPr="00C27975">
        <w:t xml:space="preserve">se are the right forms of support </w:t>
      </w:r>
      <w:r>
        <w:t>for</w:t>
      </w:r>
      <w:r w:rsidRPr="00C27975">
        <w:t xml:space="preserve"> jobs, but we can do </w:t>
      </w:r>
      <w:r w:rsidRPr="00C27975">
        <w:t>more with this scheme. We can help to upskill people too</w:t>
      </w:r>
      <w:r>
        <w:t>,</w:t>
      </w:r>
      <w:r w:rsidRPr="00C27975">
        <w:t xml:space="preserve"> and that is what we would like to see the Chancellor announc</w:t>
      </w:r>
      <w:r>
        <w:t>e</w:t>
      </w:r>
      <w:r w:rsidRPr="00C27975">
        <w:t xml:space="preserve"> soon. </w:t>
      </w:r>
    </w:p>
    <w:p w:rsidR="00A90020" w:rsidP="000E6CA2">
      <w:pPr>
        <w:pStyle w:val="Answer"/>
      </w:pPr>
      <w:r w:rsidRPr="00C27975">
        <w:rPr>
          <w:b/>
          <w:i/>
        </w:rPr>
        <w:t>Andy Chamberlain:</w:t>
      </w:r>
      <w:r>
        <w:t xml:space="preserve"> </w:t>
      </w:r>
      <w:r w:rsidRPr="00C27975">
        <w:t>I agree with each of the other witnesses that the Government should be ready to extend the support and they sho</w:t>
      </w:r>
      <w:r w:rsidRPr="00C27975">
        <w:t xml:space="preserve">uld </w:t>
      </w:r>
      <w:r>
        <w:t xml:space="preserve">look </w:t>
      </w:r>
      <w:r w:rsidRPr="00C27975">
        <w:t xml:space="preserve">specifically at badly affected sectors </w:t>
      </w:r>
      <w:r>
        <w:t>where</w:t>
      </w:r>
      <w:r w:rsidRPr="00C27975">
        <w:t xml:space="preserve"> it is clear already that they are unlikely to return to pre</w:t>
      </w:r>
      <w:r>
        <w:t>-</w:t>
      </w:r>
      <w:r w:rsidRPr="00C27975">
        <w:t>pandemic levels of buoyancy for the foreseeable future.</w:t>
      </w:r>
      <w:r>
        <w:t xml:space="preserve"> </w:t>
      </w:r>
      <w:r w:rsidRPr="00C27975">
        <w:t>We also think that support should be targeted in light of local lockdowns</w:t>
      </w:r>
      <w:r>
        <w:t xml:space="preserve"> and on </w:t>
      </w:r>
      <w:r w:rsidRPr="00C27975">
        <w:t>busin</w:t>
      </w:r>
      <w:r w:rsidRPr="00C27975">
        <w:t>esses that are affected by test and trace and quarantine following trips abroad.</w:t>
      </w:r>
    </w:p>
    <w:p w:rsidR="00A90020" w:rsidP="000E6CA2">
      <w:pPr>
        <w:pStyle w:val="Answer"/>
      </w:pPr>
      <w:r>
        <w:t xml:space="preserve">If I may, I will </w:t>
      </w:r>
      <w:r w:rsidRPr="00C27975">
        <w:t>quickly focus on the self</w:t>
      </w:r>
      <w:r>
        <w:t>-</w:t>
      </w:r>
      <w:r w:rsidRPr="00C27975">
        <w:t>employment income support scheme</w:t>
      </w:r>
      <w:r>
        <w:t>,</w:t>
      </w:r>
      <w:r w:rsidRPr="00C27975">
        <w:t xml:space="preserve"> because</w:t>
      </w:r>
      <w:r>
        <w:t>,</w:t>
      </w:r>
      <w:r w:rsidRPr="00C27975">
        <w:t xml:space="preserve"> </w:t>
      </w:r>
      <w:r>
        <w:t xml:space="preserve">as it is for </w:t>
      </w:r>
      <w:r w:rsidRPr="00C27975">
        <w:t>Martin</w:t>
      </w:r>
      <w:r>
        <w:t>,</w:t>
      </w:r>
      <w:r w:rsidRPr="00C27975">
        <w:t xml:space="preserve"> that is very much our focus</w:t>
      </w:r>
      <w:r>
        <w:t>.</w:t>
      </w:r>
      <w:r w:rsidRPr="00C27975">
        <w:t xml:space="preserve"> </w:t>
      </w:r>
      <w:r>
        <w:t>T</w:t>
      </w:r>
      <w:r w:rsidRPr="00C27975">
        <w:t xml:space="preserve">he </w:t>
      </w:r>
      <w:r>
        <w:t>SEISS</w:t>
      </w:r>
      <w:r w:rsidRPr="00C27975">
        <w:t xml:space="preserve"> scheme has provided support to many people who perhaps did not really need it and at the same time denied support to lots of people who really did need it. If that was to be looked at again</w:t>
      </w:r>
      <w:r>
        <w:t>,</w:t>
      </w:r>
      <w:r w:rsidRPr="00C27975">
        <w:t xml:space="preserve"> we would encourage the boundaries and structure to be reshaped s</w:t>
      </w:r>
      <w:r w:rsidRPr="00C27975">
        <w:t>o that it targets support better to get help to the</w:t>
      </w:r>
      <w:r>
        <w:t xml:space="preserve"> people</w:t>
      </w:r>
      <w:r w:rsidRPr="00C27975">
        <w:t xml:space="preserve"> who need it.</w:t>
      </w:r>
      <w:r>
        <w:t xml:space="preserve"> </w:t>
      </w:r>
      <w:r w:rsidRPr="00C27975">
        <w:t xml:space="preserve">All </w:t>
      </w:r>
      <w:r>
        <w:t xml:space="preserve">of </w:t>
      </w:r>
      <w:r w:rsidRPr="00C27975">
        <w:t>th</w:t>
      </w:r>
      <w:r>
        <w:t>at</w:t>
      </w:r>
      <w:r w:rsidRPr="00C27975">
        <w:t xml:space="preserve"> is particularly important if there is a further spike or second wave</w:t>
      </w:r>
      <w:r>
        <w:t>,</w:t>
      </w:r>
      <w:r w:rsidRPr="00C27975">
        <w:t xml:space="preserve"> or whatever we want to call it</w:t>
      </w:r>
      <w:r>
        <w:t>,</w:t>
      </w:r>
      <w:r w:rsidRPr="00C27975">
        <w:t xml:space="preserve"> of the pandemic.</w:t>
      </w:r>
      <w:r>
        <w:t xml:space="preserve"> </w:t>
      </w:r>
    </w:p>
    <w:p w:rsidR="00A90020" w:rsidP="000E6CA2">
      <w:pPr>
        <w:pStyle w:val="Answer"/>
      </w:pPr>
      <w:r w:rsidRPr="00C27975">
        <w:t>HMRC deserve</w:t>
      </w:r>
      <w:r>
        <w:t>s</w:t>
      </w:r>
      <w:r w:rsidRPr="00C27975">
        <w:t xml:space="preserve"> a lot of credit</w:t>
      </w:r>
      <w:r>
        <w:t xml:space="preserve"> </w:t>
      </w:r>
      <w:r w:rsidRPr="00C27975">
        <w:t>for devising th</w:t>
      </w:r>
      <w:r>
        <w:t>e</w:t>
      </w:r>
      <w:r w:rsidRPr="00C27975">
        <w:t xml:space="preserve"> schem</w:t>
      </w:r>
      <w:r w:rsidRPr="00C27975">
        <w:t>e</w:t>
      </w:r>
      <w:r>
        <w:t>,</w:t>
      </w:r>
      <w:r w:rsidRPr="00C27975">
        <w:t xml:space="preserve"> rolling it out and getting payments to people very efficiently.</w:t>
      </w:r>
      <w:r>
        <w:t xml:space="preserve"> </w:t>
      </w:r>
      <w:r w:rsidRPr="00C27975">
        <w:t xml:space="preserve">Part of making </w:t>
      </w:r>
      <w:r>
        <w:t>i</w:t>
      </w:r>
      <w:r w:rsidRPr="00C27975">
        <w:t xml:space="preserve">t efficient was making it simple, but there is now perhaps an opportunity to think </w:t>
      </w:r>
      <w:r>
        <w:t>about whether</w:t>
      </w:r>
      <w:r w:rsidRPr="00C27975">
        <w:t xml:space="preserve"> it </w:t>
      </w:r>
      <w:r>
        <w:t xml:space="preserve">could </w:t>
      </w:r>
      <w:r w:rsidRPr="00C27975">
        <w:t xml:space="preserve">be tweaked so </w:t>
      </w:r>
      <w:r>
        <w:t xml:space="preserve">that </w:t>
      </w:r>
      <w:r w:rsidRPr="00C27975">
        <w:t>we get support to the people who need it.</w:t>
      </w:r>
      <w:r>
        <w:t xml:space="preserve"> </w:t>
      </w:r>
    </w:p>
    <w:p w:rsidR="00A90020" w:rsidP="000E6CA2">
      <w:pPr>
        <w:pStyle w:val="Remark"/>
      </w:pPr>
      <w:r w:rsidRPr="00807C6E">
        <w:rPr>
          <w:b/>
        </w:rPr>
        <w:t>The C</w:t>
      </w:r>
      <w:r w:rsidRPr="00807C6E">
        <w:rPr>
          <w:b/>
        </w:rPr>
        <w:t>hair:</w:t>
      </w:r>
      <w:r>
        <w:t xml:space="preserve"> </w:t>
      </w:r>
      <w:r w:rsidRPr="00C27975">
        <w:t>Thank you very much.</w:t>
      </w:r>
      <w:r>
        <w:t xml:space="preserve"> </w:t>
      </w:r>
      <w:r w:rsidRPr="00C27975">
        <w:t xml:space="preserve">As this is </w:t>
      </w:r>
      <w:r>
        <w:t>the</w:t>
      </w:r>
      <w:r w:rsidRPr="00C27975">
        <w:t xml:space="preserve"> first meeting of a new inquiry</w:t>
      </w:r>
      <w:r>
        <w:t>,</w:t>
      </w:r>
      <w:r w:rsidRPr="00C27975">
        <w:t xml:space="preserve"> we are all required to declare our interests</w:t>
      </w:r>
      <w:r>
        <w:t>. They</w:t>
      </w:r>
      <w:r w:rsidRPr="00C27975">
        <w:t xml:space="preserve"> are already on the register</w:t>
      </w:r>
      <w:r>
        <w:t xml:space="preserve">, but </w:t>
      </w:r>
      <w:r w:rsidRPr="00C27975">
        <w:t>I should declare that I am chairman of Secure Trust Bank and the senior independent director at J</w:t>
      </w:r>
      <w:r>
        <w:t>.</w:t>
      </w:r>
      <w:r w:rsidRPr="00C27975">
        <w:t xml:space="preserve"> &amp; J</w:t>
      </w:r>
      <w:r>
        <w:t xml:space="preserve">. </w:t>
      </w:r>
      <w:r w:rsidRPr="00C27975">
        <w:t>Denh</w:t>
      </w:r>
      <w:r>
        <w:t>ol</w:t>
      </w:r>
      <w:r w:rsidRPr="00C27975">
        <w:t>m.</w:t>
      </w:r>
      <w:r>
        <w:t xml:space="preserve"> </w:t>
      </w:r>
    </w:p>
    <w:p w:rsidR="00A90020" w:rsidP="000E6CA2">
      <w:pPr>
        <w:pStyle w:val="Question"/>
      </w:pPr>
      <w:r w:rsidRPr="00807C6E">
        <w:rPr>
          <w:b/>
        </w:rPr>
        <w:t>Baroness Bowles of Berkhamsted:</w:t>
      </w:r>
      <w:r>
        <w:t xml:space="preserve"> </w:t>
      </w:r>
      <w:r w:rsidRPr="00C27975">
        <w:t>I declare my interest as a director of London Stock Exchange plc.</w:t>
      </w:r>
    </w:p>
    <w:p w:rsidR="00A90020" w:rsidP="000E6CA2">
      <w:pPr>
        <w:pStyle w:val="Question"/>
        <w:numPr>
          <w:ilvl w:val="0"/>
          <w:numId w:val="0"/>
        </w:numPr>
        <w:ind w:left="794"/>
      </w:pPr>
      <w:r>
        <w:t>W</w:t>
      </w:r>
      <w:r w:rsidRPr="00C27975">
        <w:t xml:space="preserve">hat factors should inform how long schemes should last and the level of support that should be provided by </w:t>
      </w:r>
      <w:r>
        <w:t>the G</w:t>
      </w:r>
      <w:r w:rsidRPr="00C27975">
        <w:t>overnment</w:t>
      </w:r>
      <w:r>
        <w:t xml:space="preserve">? </w:t>
      </w:r>
      <w:r w:rsidRPr="00C27975">
        <w:t>To some extent</w:t>
      </w:r>
      <w:r>
        <w:t>,</w:t>
      </w:r>
      <w:r w:rsidRPr="00C27975">
        <w:t xml:space="preserve"> we</w:t>
      </w:r>
      <w:r w:rsidRPr="00C27975">
        <w:t xml:space="preserve"> have already ventured into those</w:t>
      </w:r>
      <w:r>
        <w:t xml:space="preserve"> areas,</w:t>
      </w:r>
      <w:r w:rsidRPr="00C27975">
        <w:t xml:space="preserve"> but it would be good to elaborate a little on comparisons with schemes that </w:t>
      </w:r>
      <w:r>
        <w:t>have already endured</w:t>
      </w:r>
      <w:r w:rsidRPr="00C27975">
        <w:t xml:space="preserve"> for much longer in other European countries and, if that is possible, in a kind of compare</w:t>
      </w:r>
      <w:r>
        <w:t>-</w:t>
      </w:r>
      <w:r w:rsidRPr="00C27975">
        <w:t>and</w:t>
      </w:r>
      <w:r>
        <w:t>-</w:t>
      </w:r>
      <w:r w:rsidRPr="00C27975">
        <w:t>contrast way.</w:t>
      </w:r>
      <w:r>
        <w:t xml:space="preserve"> </w:t>
      </w:r>
      <w:r w:rsidRPr="00C27975">
        <w:t xml:space="preserve">Did we </w:t>
      </w:r>
      <w:r w:rsidRPr="00C27975">
        <w:t>do more over a shorter period</w:t>
      </w:r>
      <w:r>
        <w:t>,</w:t>
      </w:r>
      <w:r w:rsidRPr="00C27975">
        <w:t xml:space="preserve"> </w:t>
      </w:r>
      <w:r>
        <w:t xml:space="preserve">whereas </w:t>
      </w:r>
      <w:r w:rsidRPr="00C27975">
        <w:t>they already ha</w:t>
      </w:r>
      <w:r>
        <w:t>d</w:t>
      </w:r>
      <w:r w:rsidRPr="00C27975">
        <w:t xml:space="preserve"> schemes in place most of the time so they did not have to invent things? </w:t>
      </w:r>
      <w:r>
        <w:t>R</w:t>
      </w:r>
      <w:r w:rsidRPr="00C27975">
        <w:t xml:space="preserve">elevant to the size of </w:t>
      </w:r>
      <w:r>
        <w:t xml:space="preserve">the </w:t>
      </w:r>
      <w:r w:rsidRPr="00C27975">
        <w:t>country</w:t>
      </w:r>
      <w:r>
        <w:t>,</w:t>
      </w:r>
      <w:r w:rsidRPr="00C27975">
        <w:t xml:space="preserve"> how </w:t>
      </w:r>
      <w:r>
        <w:t xml:space="preserve">does </w:t>
      </w:r>
      <w:r w:rsidRPr="00C27975">
        <w:t>the scale of the packages compar</w:t>
      </w:r>
      <w:r>
        <w:t xml:space="preserve">e in percentage terms? </w:t>
      </w:r>
      <w:r w:rsidRPr="00C27975">
        <w:t xml:space="preserve">Kate, you mentioned other </w:t>
      </w:r>
      <w:r w:rsidRPr="00C27975">
        <w:t>countries</w:t>
      </w:r>
      <w:r>
        <w:t>,</w:t>
      </w:r>
      <w:r w:rsidRPr="00C27975">
        <w:t xml:space="preserve"> so possibly you have stat</w:t>
      </w:r>
      <w:r>
        <w:t>istics</w:t>
      </w:r>
      <w:r w:rsidRPr="00C27975">
        <w:t>.</w:t>
      </w:r>
      <w:r>
        <w:t xml:space="preserve"> </w:t>
      </w:r>
      <w:r w:rsidRPr="00C27975">
        <w:t>Can you lead on that?</w:t>
      </w:r>
      <w:r>
        <w:t xml:space="preserve"> </w:t>
      </w:r>
    </w:p>
    <w:p w:rsidR="00A90020" w:rsidP="000E6CA2">
      <w:pPr>
        <w:pStyle w:val="Answer"/>
      </w:pPr>
      <w:r w:rsidRPr="00807C6E">
        <w:rPr>
          <w:b/>
          <w:i/>
        </w:rPr>
        <w:t>Kate Bell:</w:t>
      </w:r>
      <w:r>
        <w:t xml:space="preserve"> </w:t>
      </w:r>
      <w:r w:rsidRPr="00C27975">
        <w:t>I do not have exact stat</w:t>
      </w:r>
      <w:r>
        <w:t>istic</w:t>
      </w:r>
      <w:r w:rsidRPr="00C27975">
        <w:t>s on the scale of the interventions</w:t>
      </w:r>
      <w:r>
        <w:t>,</w:t>
      </w:r>
      <w:r w:rsidRPr="00C27975">
        <w:t xml:space="preserve"> but</w:t>
      </w:r>
      <w:r>
        <w:t>,</w:t>
      </w:r>
      <w:r w:rsidRPr="00C27975">
        <w:t xml:space="preserve"> as you said, many of the countries we are talking about had existing short</w:t>
      </w:r>
      <w:r>
        <w:t>-</w:t>
      </w:r>
      <w:r w:rsidRPr="00C27975">
        <w:t>time work schemes.</w:t>
      </w:r>
      <w:r>
        <w:t xml:space="preserve"> </w:t>
      </w:r>
      <w:r w:rsidRPr="00C27975">
        <w:t>During the pa</w:t>
      </w:r>
      <w:r w:rsidRPr="00C27975">
        <w:t>ndemic they made them more generous and eligible to more companies</w:t>
      </w:r>
      <w:r>
        <w:t>, and i</w:t>
      </w:r>
      <w:r w:rsidRPr="00C27975">
        <w:t>n some cases they are now returning to a narrow</w:t>
      </w:r>
      <w:r>
        <w:t>er</w:t>
      </w:r>
      <w:r w:rsidRPr="00C27975">
        <w:t xml:space="preserve"> and </w:t>
      </w:r>
      <w:r>
        <w:t xml:space="preserve">more </w:t>
      </w:r>
      <w:r w:rsidRPr="00C27975">
        <w:t>targeted scheme.</w:t>
      </w:r>
    </w:p>
    <w:p w:rsidR="00A90020" w:rsidP="000E6CA2">
      <w:pPr>
        <w:pStyle w:val="Answer"/>
      </w:pPr>
      <w:r w:rsidRPr="00C27975">
        <w:t>Our Government did an amazing job in getting the scheme running so quickly.</w:t>
      </w:r>
      <w:r>
        <w:t xml:space="preserve"> </w:t>
      </w:r>
      <w:r w:rsidRPr="00C27975">
        <w:t>The proportion of people furlou</w:t>
      </w:r>
      <w:r w:rsidRPr="00C27975">
        <w:t xml:space="preserve">ghed </w:t>
      </w:r>
      <w:r>
        <w:t xml:space="preserve">here </w:t>
      </w:r>
      <w:r w:rsidRPr="00C27975">
        <w:t xml:space="preserve">was pretty similar </w:t>
      </w:r>
      <w:r>
        <w:t>to that in</w:t>
      </w:r>
      <w:r w:rsidRPr="00C27975">
        <w:t xml:space="preserve"> France</w:t>
      </w:r>
      <w:r>
        <w:t>,</w:t>
      </w:r>
      <w:r w:rsidRPr="00C27975">
        <w:t xml:space="preserve"> although I do not have the exact stat</w:t>
      </w:r>
      <w:r>
        <w:t>istic</w:t>
      </w:r>
      <w:r w:rsidRPr="00C27975">
        <w:t>s in front of me.</w:t>
      </w:r>
      <w:r>
        <w:t xml:space="preserve"> </w:t>
      </w:r>
      <w:r w:rsidRPr="00C27975">
        <w:t xml:space="preserve">What we are talking about </w:t>
      </w:r>
      <w:r>
        <w:t>f</w:t>
      </w:r>
      <w:r w:rsidRPr="00C27975">
        <w:t>or the next phase is something that looks more like</w:t>
      </w:r>
      <w:r>
        <w:t xml:space="preserve"> the</w:t>
      </w:r>
      <w:r w:rsidRPr="00C27975">
        <w:t xml:space="preserve"> conventional short</w:t>
      </w:r>
      <w:r>
        <w:t>-</w:t>
      </w:r>
      <w:r w:rsidRPr="00C27975">
        <w:t>time work scheme</w:t>
      </w:r>
      <w:r>
        <w:t xml:space="preserve">s that </w:t>
      </w:r>
      <w:r w:rsidRPr="00C27975">
        <w:t xml:space="preserve">have been effective </w:t>
      </w:r>
      <w:r>
        <w:t>in</w:t>
      </w:r>
      <w:r w:rsidRPr="00C27975">
        <w:t xml:space="preserve"> </w:t>
      </w:r>
      <w:r w:rsidRPr="00C27975">
        <w:t>preventing episodes of mass unemployment</w:t>
      </w:r>
      <w:r>
        <w:t xml:space="preserve"> in previous downturns</w:t>
      </w:r>
      <w:r w:rsidRPr="00C27975">
        <w:t>.</w:t>
      </w:r>
      <w:r>
        <w:t xml:space="preserve"> T</w:t>
      </w:r>
      <w:r w:rsidRPr="00C27975">
        <w:t>he German scheme</w:t>
      </w:r>
      <w:r>
        <w:t>,</w:t>
      </w:r>
      <w:r w:rsidRPr="00C27975">
        <w:t xml:space="preserve"> during the 2008</w:t>
      </w:r>
      <w:r>
        <w:t>-</w:t>
      </w:r>
      <w:r w:rsidRPr="00C27975">
        <w:t>09 recession</w:t>
      </w:r>
      <w:r>
        <w:t>,</w:t>
      </w:r>
      <w:r w:rsidRPr="00C27975">
        <w:t xml:space="preserve"> had a positive effect in stopping unemployment.</w:t>
      </w:r>
    </w:p>
    <w:p w:rsidR="00A90020" w:rsidP="000E6CA2">
      <w:pPr>
        <w:pStyle w:val="Answer"/>
      </w:pPr>
      <w:r w:rsidRPr="00C27975">
        <w:t>You asked about the duration of the scheme.</w:t>
      </w:r>
      <w:r>
        <w:t xml:space="preserve"> </w:t>
      </w:r>
      <w:r w:rsidRPr="00C27975">
        <w:t>We think another six months should be enough to get</w:t>
      </w:r>
      <w:r w:rsidRPr="00C27975">
        <w:t xml:space="preserve"> companies back on their feet. </w:t>
      </w:r>
      <w:r>
        <w:t>It</w:t>
      </w:r>
      <w:r w:rsidRPr="00C27975">
        <w:t xml:space="preserve"> is a difficult question.</w:t>
      </w:r>
      <w:r>
        <w:t xml:space="preserve"> </w:t>
      </w:r>
      <w:r w:rsidRPr="00C27975">
        <w:t xml:space="preserve">We had all hoped that by now we would be in the situation where </w:t>
      </w:r>
      <w:r>
        <w:t>the</w:t>
      </w:r>
      <w:r w:rsidRPr="00C27975">
        <w:t xml:space="preserve"> phas</w:t>
      </w:r>
      <w:r>
        <w:t>ing-</w:t>
      </w:r>
      <w:r w:rsidRPr="00C27975">
        <w:t xml:space="preserve">out of the furlough scheme would be </w:t>
      </w:r>
      <w:r>
        <w:t>happening</w:t>
      </w:r>
      <w:r w:rsidRPr="00C27975">
        <w:t xml:space="preserve"> to</w:t>
      </w:r>
      <w:r>
        <w:t>ge</w:t>
      </w:r>
      <w:r w:rsidRPr="00C27975">
        <w:t xml:space="preserve">ther with </w:t>
      </w:r>
      <w:r>
        <w:t>the</w:t>
      </w:r>
      <w:r w:rsidRPr="00C27975">
        <w:t xml:space="preserve"> phas</w:t>
      </w:r>
      <w:r>
        <w:t>ing-</w:t>
      </w:r>
      <w:r w:rsidRPr="00C27975">
        <w:t>in of more economic activity.</w:t>
      </w:r>
      <w:r>
        <w:t xml:space="preserve"> </w:t>
      </w:r>
      <w:r w:rsidRPr="00C27975">
        <w:t>Unfortunately</w:t>
      </w:r>
      <w:r>
        <w:t>,</w:t>
      </w:r>
      <w:r w:rsidRPr="00C27975">
        <w:t xml:space="preserve"> we are not there</w:t>
      </w:r>
      <w:r>
        <w:t>,</w:t>
      </w:r>
      <w:r w:rsidRPr="00C27975">
        <w:t xml:space="preserve"> but we are learning</w:t>
      </w:r>
      <w:r>
        <w:t>,</w:t>
      </w:r>
      <w:r w:rsidRPr="00C27975">
        <w:t xml:space="preserve"> and </w:t>
      </w:r>
      <w:r>
        <w:t>there are</w:t>
      </w:r>
      <w:r w:rsidRPr="00C27975">
        <w:t xml:space="preserve"> fewer people on furlough now.</w:t>
      </w:r>
      <w:r>
        <w:t xml:space="preserve"> T</w:t>
      </w:r>
      <w:r w:rsidRPr="00C27975">
        <w:t>he number of people on the scheme</w:t>
      </w:r>
      <w:r>
        <w:t xml:space="preserve"> </w:t>
      </w:r>
      <w:r w:rsidRPr="00C27975">
        <w:t xml:space="preserve">has probably halved from around </w:t>
      </w:r>
      <w:r>
        <w:t>its</w:t>
      </w:r>
      <w:r w:rsidRPr="00C27975">
        <w:t xml:space="preserve"> peak.</w:t>
      </w:r>
      <w:r>
        <w:t xml:space="preserve"> </w:t>
      </w:r>
      <w:r w:rsidRPr="00C27975">
        <w:t>These schemes are naturally becoming mor</w:t>
      </w:r>
      <w:r>
        <w:t>e</w:t>
      </w:r>
      <w:r w:rsidRPr="00C27975">
        <w:t xml:space="preserve"> targeted</w:t>
      </w:r>
      <w:r>
        <w:t>,</w:t>
      </w:r>
      <w:r w:rsidRPr="00C27975">
        <w:t xml:space="preserve"> but there are good and viable</w:t>
      </w:r>
      <w:r w:rsidRPr="00C27975">
        <w:t xml:space="preserve"> businesses </w:t>
      </w:r>
      <w:r>
        <w:t>that</w:t>
      </w:r>
      <w:r w:rsidRPr="00C27975">
        <w:t xml:space="preserve"> need that support</w:t>
      </w:r>
      <w:r>
        <w:t>,</w:t>
      </w:r>
      <w:r w:rsidRPr="00C27975">
        <w:t xml:space="preserve"> and we think a six</w:t>
      </w:r>
      <w:r>
        <w:t>-</w:t>
      </w:r>
      <w:r w:rsidRPr="00C27975">
        <w:t>month scheme of this type could help provide it.</w:t>
      </w:r>
      <w:r>
        <w:t xml:space="preserve"> </w:t>
      </w:r>
    </w:p>
    <w:p w:rsidR="00A90020" w:rsidP="000E6CA2">
      <w:pPr>
        <w:pStyle w:val="Answer"/>
      </w:pPr>
      <w:r w:rsidRPr="00807C6E">
        <w:rPr>
          <w:b/>
          <w:i/>
        </w:rPr>
        <w:t>Rain Newton</w:t>
      </w:r>
      <w:r>
        <w:rPr>
          <w:b/>
          <w:i/>
        </w:rPr>
        <w:t>-</w:t>
      </w:r>
      <w:r w:rsidRPr="00807C6E">
        <w:rPr>
          <w:b/>
          <w:i/>
        </w:rPr>
        <w:t>Smith:</w:t>
      </w:r>
      <w:r>
        <w:t xml:space="preserve"> W</w:t>
      </w:r>
      <w:r w:rsidRPr="00C27975">
        <w:t>e need something that runs over the course of next year and gets us through th</w:t>
      </w:r>
      <w:r>
        <w:t>e</w:t>
      </w:r>
      <w:r w:rsidRPr="00C27975">
        <w:t xml:space="preserve"> critical winter period</w:t>
      </w:r>
      <w:r>
        <w:t>,</w:t>
      </w:r>
      <w:r w:rsidRPr="00C27975">
        <w:t xml:space="preserve"> whe</w:t>
      </w:r>
      <w:r>
        <w:t>n</w:t>
      </w:r>
      <w:r w:rsidRPr="00C27975">
        <w:t xml:space="preserve"> we are at risk from a </w:t>
      </w:r>
      <w:r w:rsidRPr="00C27975">
        <w:t>rise in infections in particular</w:t>
      </w:r>
      <w:r>
        <w:t>. H</w:t>
      </w:r>
      <w:r w:rsidRPr="00C27975">
        <w:t xml:space="preserve">aving a lever and </w:t>
      </w:r>
      <w:r>
        <w:t xml:space="preserve">a </w:t>
      </w:r>
      <w:r w:rsidRPr="00C27975">
        <w:t>mechanism that is available if and when we see further local lockdowns is particularly important.</w:t>
      </w:r>
      <w:r>
        <w:t xml:space="preserve"> </w:t>
      </w:r>
    </w:p>
    <w:p w:rsidR="00A90020" w:rsidP="000E6CA2">
      <w:pPr>
        <w:pStyle w:val="Answer"/>
      </w:pPr>
      <w:r>
        <w:t>As to</w:t>
      </w:r>
      <w:r w:rsidRPr="00C27975">
        <w:t xml:space="preserve"> what the scheme </w:t>
      </w:r>
      <w:r>
        <w:t xml:space="preserve">should </w:t>
      </w:r>
      <w:r w:rsidRPr="00C27975">
        <w:t>look like, to echo what Kate was saying, having training as a component o</w:t>
      </w:r>
      <w:r w:rsidRPr="00C27975">
        <w:t>f the non</w:t>
      </w:r>
      <w:r>
        <w:t>-</w:t>
      </w:r>
      <w:r w:rsidRPr="00C27975">
        <w:t>working hours seems sensible.</w:t>
      </w:r>
      <w:r>
        <w:t xml:space="preserve"> </w:t>
      </w:r>
      <w:r w:rsidRPr="00C27975">
        <w:t>We want to build our skills for the future.</w:t>
      </w:r>
      <w:r>
        <w:t xml:space="preserve"> We hope that</w:t>
      </w:r>
      <w:r w:rsidRPr="00C27975">
        <w:t xml:space="preserve"> </w:t>
      </w:r>
      <w:r>
        <w:t>the demand for</w:t>
      </w:r>
      <w:r w:rsidRPr="00C27975">
        <w:t xml:space="preserve"> a working support scheme w</w:t>
      </w:r>
      <w:r>
        <w:t>ill</w:t>
      </w:r>
      <w:r w:rsidRPr="00C27975">
        <w:t xml:space="preserve"> naturally fall away over the course of next year, but if we have a mechanism in place it could be used in future r</w:t>
      </w:r>
      <w:r w:rsidRPr="00C27975">
        <w:t>ecessions.</w:t>
      </w:r>
      <w:r>
        <w:t xml:space="preserve"> T</w:t>
      </w:r>
      <w:r w:rsidRPr="00C27975">
        <w:t>he job retention scheme has been a huge lifeline.</w:t>
      </w:r>
      <w:r>
        <w:t xml:space="preserve"> </w:t>
      </w:r>
      <w:r w:rsidRPr="00C27975">
        <w:t>It was very generous</w:t>
      </w:r>
      <w:r>
        <w:t>. A</w:t>
      </w:r>
      <w:r w:rsidRPr="00C27975">
        <w:t>ll credit to the Treasury and HMRC</w:t>
      </w:r>
      <w:r>
        <w:t xml:space="preserve"> t</w:t>
      </w:r>
      <w:r w:rsidRPr="00C27975">
        <w:t xml:space="preserve">hat </w:t>
      </w:r>
      <w:r>
        <w:t xml:space="preserve">it </w:t>
      </w:r>
      <w:r w:rsidRPr="00C27975">
        <w:t>was put together at speed and scale to deliver something quickly</w:t>
      </w:r>
      <w:r>
        <w:t>. N</w:t>
      </w:r>
      <w:r w:rsidRPr="00C27975">
        <w:t xml:space="preserve">ow we need a different scheme </w:t>
      </w:r>
      <w:r>
        <w:t>that</w:t>
      </w:r>
      <w:r w:rsidRPr="00C27975">
        <w:t xml:space="preserve"> is less generous and is mo</w:t>
      </w:r>
      <w:r w:rsidRPr="00C27975">
        <w:t xml:space="preserve">re for </w:t>
      </w:r>
      <w:r>
        <w:t>the</w:t>
      </w:r>
      <w:r w:rsidRPr="00C27975">
        <w:t xml:space="preserve"> recovery phase</w:t>
      </w:r>
      <w:r>
        <w:t>, but we</w:t>
      </w:r>
      <w:r w:rsidRPr="00C27975">
        <w:t xml:space="preserve"> all recognise that something needs to be put in place to see us through th</w:t>
      </w:r>
      <w:r>
        <w:t>e</w:t>
      </w:r>
      <w:r w:rsidRPr="00C27975">
        <w:t xml:space="preserve"> recovery.</w:t>
      </w:r>
      <w:r>
        <w:t xml:space="preserve"> </w:t>
      </w:r>
    </w:p>
    <w:p w:rsidR="00A90020" w:rsidP="000E6CA2">
      <w:pPr>
        <w:pStyle w:val="Answer"/>
      </w:pPr>
      <w:r>
        <w:t xml:space="preserve">From </w:t>
      </w:r>
      <w:r w:rsidRPr="00C27975">
        <w:t>what I have seen</w:t>
      </w:r>
      <w:r>
        <w:t>,</w:t>
      </w:r>
      <w:r w:rsidRPr="00C27975">
        <w:t xml:space="preserve"> </w:t>
      </w:r>
      <w:r>
        <w:t>the</w:t>
      </w:r>
      <w:r w:rsidRPr="00C27975">
        <w:t xml:space="preserve"> overall generosity of </w:t>
      </w:r>
      <w:r>
        <w:t>our</w:t>
      </w:r>
      <w:r w:rsidRPr="00C27975">
        <w:t xml:space="preserve"> job retention scheme was certainly equal</w:t>
      </w:r>
      <w:r>
        <w:t xml:space="preserve"> to,</w:t>
      </w:r>
      <w:r w:rsidRPr="00C27975">
        <w:t xml:space="preserve"> if not more generous than</w:t>
      </w:r>
      <w:r>
        <w:t>,</w:t>
      </w:r>
      <w:r w:rsidRPr="00C27975">
        <w:t xml:space="preserve"> </w:t>
      </w:r>
      <w:r>
        <w:t xml:space="preserve">that of </w:t>
      </w:r>
      <w:r w:rsidRPr="00C27975">
        <w:t>some other countries</w:t>
      </w:r>
      <w:r>
        <w:t>. W</w:t>
      </w:r>
      <w:r w:rsidRPr="00C27975">
        <w:t xml:space="preserve">here we have done less is </w:t>
      </w:r>
      <w:r>
        <w:t>on</w:t>
      </w:r>
      <w:r w:rsidRPr="00C27975">
        <w:t xml:space="preserve"> direct support to businesses through grants.</w:t>
      </w:r>
      <w:r>
        <w:t xml:space="preserve"> </w:t>
      </w:r>
      <w:r w:rsidRPr="00C27975">
        <w:t>One of the things we want to see is th</w:t>
      </w:r>
      <w:r>
        <w:t>at</w:t>
      </w:r>
      <w:r w:rsidRPr="00C27975">
        <w:t xml:space="preserve"> </w:t>
      </w:r>
      <w:r>
        <w:t xml:space="preserve">the </w:t>
      </w:r>
      <w:r w:rsidRPr="00C27975">
        <w:t>grants to local authorities</w:t>
      </w:r>
      <w:r>
        <w:t>,</w:t>
      </w:r>
      <w:r w:rsidRPr="00C27975">
        <w:t xml:space="preserve"> which have been given money to provide support</w:t>
      </w:r>
      <w:r>
        <w:t xml:space="preserve"> </w:t>
      </w:r>
      <w:r w:rsidRPr="00C27975">
        <w:t>du</w:t>
      </w:r>
      <w:r w:rsidRPr="00C27975">
        <w:t>ring local lockdowns</w:t>
      </w:r>
      <w:r>
        <w:t xml:space="preserve">, are </w:t>
      </w:r>
      <w:r w:rsidRPr="00C27975">
        <w:t>kept in place and not clawed back.</w:t>
      </w:r>
      <w:r>
        <w:t xml:space="preserve"> </w:t>
      </w:r>
      <w:r w:rsidRPr="00C27975">
        <w:t xml:space="preserve">We understand </w:t>
      </w:r>
      <w:r>
        <w:t xml:space="preserve">that </w:t>
      </w:r>
      <w:r w:rsidRPr="00C27975">
        <w:t xml:space="preserve">in some local areas it has been quite hard to get that money targeted at the businesses </w:t>
      </w:r>
      <w:r>
        <w:t>that</w:t>
      </w:r>
      <w:r w:rsidRPr="00C27975">
        <w:t xml:space="preserve"> need </w:t>
      </w:r>
      <w:r>
        <w:t>it</w:t>
      </w:r>
      <w:r w:rsidRPr="00C27975">
        <w:t xml:space="preserve"> in the time that has been available.</w:t>
      </w:r>
    </w:p>
    <w:p w:rsidR="00A90020" w:rsidP="000E6CA2">
      <w:pPr>
        <w:pStyle w:val="Question"/>
      </w:pPr>
      <w:r w:rsidRPr="00A75313">
        <w:rPr>
          <w:b/>
        </w:rPr>
        <w:t>Lord Burns:</w:t>
      </w:r>
      <w:r>
        <w:t xml:space="preserve"> </w:t>
      </w:r>
      <w:r w:rsidRPr="00C27975">
        <w:t xml:space="preserve">I am either a director or </w:t>
      </w:r>
      <w:r w:rsidRPr="00C27975">
        <w:t>trustee of organisations that have used the job retention scheme</w:t>
      </w:r>
      <w:r>
        <w:t>,</w:t>
      </w:r>
      <w:r w:rsidRPr="00C27975">
        <w:t xml:space="preserve"> particularly in the performing arts, which have been quite heavily affected.</w:t>
      </w:r>
    </w:p>
    <w:p w:rsidR="00A90020" w:rsidP="000E6CA2">
      <w:pPr>
        <w:pStyle w:val="Question"/>
        <w:numPr>
          <w:ilvl w:val="0"/>
          <w:numId w:val="0"/>
        </w:numPr>
        <w:ind w:left="794"/>
      </w:pPr>
      <w:r w:rsidRPr="00C27975">
        <w:t xml:space="preserve">I would like to move on to the question of how effective targeting can be </w:t>
      </w:r>
      <w:r w:rsidRPr="00C27975">
        <w:t>in these circumstances, whether it is w</w:t>
      </w:r>
      <w:r w:rsidRPr="00C27975">
        <w:t>ith an extension of the current scheme or, as you all seem to be arguing</w:t>
      </w:r>
      <w:r>
        <w:t>,</w:t>
      </w:r>
      <w:r w:rsidRPr="00C27975">
        <w:t xml:space="preserve"> </w:t>
      </w:r>
      <w:r>
        <w:t xml:space="preserve">for </w:t>
      </w:r>
      <w:r w:rsidRPr="00C27975">
        <w:t>a different type of scheme.</w:t>
      </w:r>
      <w:r>
        <w:t xml:space="preserve"> </w:t>
      </w:r>
      <w:r w:rsidRPr="00C27975">
        <w:t xml:space="preserve">I understand the argument about places where further restrictions </w:t>
      </w:r>
      <w:r>
        <w:t xml:space="preserve">have been </w:t>
      </w:r>
      <w:r w:rsidRPr="00C27975">
        <w:t>put in place, and of course there are a lot of activities where restrictio</w:t>
      </w:r>
      <w:r w:rsidRPr="00C27975">
        <w:t xml:space="preserve">ns of one kind or another </w:t>
      </w:r>
      <w:r>
        <w:t>will</w:t>
      </w:r>
      <w:r w:rsidRPr="00C27975">
        <w:t xml:space="preserve"> be in place for quite a long time.</w:t>
      </w:r>
      <w:r>
        <w:t xml:space="preserve"> </w:t>
      </w:r>
      <w:r w:rsidRPr="00C27975">
        <w:t xml:space="preserve">Should there be </w:t>
      </w:r>
      <w:r>
        <w:t>some</w:t>
      </w:r>
      <w:r w:rsidRPr="00C27975">
        <w:t xml:space="preserve"> expectation that the jobs will return when the </w:t>
      </w:r>
      <w:r>
        <w:t>con</w:t>
      </w:r>
      <w:r w:rsidRPr="00C27975">
        <w:t>straints are removed</w:t>
      </w:r>
      <w:r>
        <w:t>? H</w:t>
      </w:r>
      <w:r w:rsidRPr="00C27975">
        <w:t>ow effective can conditionality be in this area</w:t>
      </w:r>
      <w:r>
        <w:t>,</w:t>
      </w:r>
      <w:r w:rsidRPr="00C27975">
        <w:t xml:space="preserve"> so </w:t>
      </w:r>
      <w:r>
        <w:t>that we</w:t>
      </w:r>
      <w:r w:rsidRPr="00C27975">
        <w:t xml:space="preserve"> do not have very high deadweight cos</w:t>
      </w:r>
      <w:r w:rsidRPr="00C27975">
        <w:t>t</w:t>
      </w:r>
      <w:r>
        <w:t>s</w:t>
      </w:r>
      <w:r w:rsidRPr="00C27975">
        <w:t xml:space="preserve"> from any new proposal?</w:t>
      </w:r>
    </w:p>
    <w:p w:rsidR="00A90020" w:rsidP="000E6CA2">
      <w:pPr>
        <w:pStyle w:val="Question"/>
        <w:numPr>
          <w:ilvl w:val="0"/>
          <w:numId w:val="0"/>
        </w:numPr>
        <w:ind w:left="794"/>
      </w:pPr>
      <w:r w:rsidRPr="00C27975">
        <w:t xml:space="preserve">Targeting is a popular thing but </w:t>
      </w:r>
      <w:r>
        <w:t xml:space="preserve">it is also </w:t>
      </w:r>
      <w:r w:rsidRPr="00C27975">
        <w:t>very difficult.</w:t>
      </w:r>
      <w:r>
        <w:t xml:space="preserve"> </w:t>
      </w:r>
      <w:r w:rsidRPr="00C27975">
        <w:t xml:space="preserve">It creates all kinds of grey areas </w:t>
      </w:r>
      <w:r>
        <w:t>and</w:t>
      </w:r>
      <w:r w:rsidRPr="00C27975">
        <w:t xml:space="preserve"> crossovers.</w:t>
      </w:r>
      <w:r>
        <w:t xml:space="preserve"> </w:t>
      </w:r>
      <w:r w:rsidRPr="00C27975">
        <w:t>We see th</w:t>
      </w:r>
      <w:r>
        <w:t>at</w:t>
      </w:r>
      <w:r w:rsidRPr="00C27975">
        <w:t xml:space="preserve"> with some of the schemes at the moment.</w:t>
      </w:r>
      <w:r>
        <w:t xml:space="preserve"> </w:t>
      </w:r>
      <w:r w:rsidRPr="00C27975">
        <w:t>What should be the priorities?</w:t>
      </w:r>
      <w:r>
        <w:t xml:space="preserve"> </w:t>
      </w:r>
      <w:r w:rsidRPr="00C27975">
        <w:t xml:space="preserve">What are the workable ways in which </w:t>
      </w:r>
      <w:r w:rsidRPr="00C27975">
        <w:t>we can distinguish some of the areas that are priorities?</w:t>
      </w:r>
      <w:r>
        <w:t xml:space="preserve"> </w:t>
      </w:r>
    </w:p>
    <w:p w:rsidR="00A90020" w:rsidP="000E6CA2">
      <w:pPr>
        <w:pStyle w:val="Answer"/>
      </w:pPr>
      <w:r w:rsidRPr="00A75313">
        <w:rPr>
          <w:b/>
          <w:i/>
        </w:rPr>
        <w:t>Kate Bell:</w:t>
      </w:r>
      <w:r>
        <w:t xml:space="preserve"> </w:t>
      </w:r>
      <w:r w:rsidRPr="00C27975">
        <w:t>This is obviously a difficult challenge for government</w:t>
      </w:r>
      <w:r>
        <w:t>,</w:t>
      </w:r>
      <w:r w:rsidRPr="00C27975">
        <w:t xml:space="preserve"> but again</w:t>
      </w:r>
      <w:r>
        <w:t>,</w:t>
      </w:r>
      <w:r w:rsidRPr="00C27975">
        <w:t xml:space="preserve"> we can learn from the experience of other countries.</w:t>
      </w:r>
      <w:r>
        <w:t xml:space="preserve"> Th</w:t>
      </w:r>
      <w:r w:rsidRPr="00C27975">
        <w:t xml:space="preserve">ere is a range of options for </w:t>
      </w:r>
      <w:r>
        <w:t>the G</w:t>
      </w:r>
      <w:r w:rsidRPr="00C27975">
        <w:t xml:space="preserve">overnment as to how they </w:t>
      </w:r>
      <w:r w:rsidRPr="00C27975">
        <w:t>want to target</w:t>
      </w:r>
      <w:r>
        <w:t xml:space="preserve">. </w:t>
      </w:r>
      <w:r w:rsidRPr="00C27975">
        <w:t xml:space="preserve">We think it is clear </w:t>
      </w:r>
      <w:r>
        <w:t xml:space="preserve">that </w:t>
      </w:r>
      <w:r w:rsidRPr="00C27975">
        <w:t xml:space="preserve">it should be </w:t>
      </w:r>
      <w:r>
        <w:t xml:space="preserve">targeted at </w:t>
      </w:r>
      <w:r w:rsidRPr="00C27975">
        <w:t>viable businesses</w:t>
      </w:r>
      <w:r>
        <w:t>,</w:t>
      </w:r>
      <w:r w:rsidRPr="00C27975">
        <w:t xml:space="preserve"> and requir</w:t>
      </w:r>
      <w:r>
        <w:t>ing</w:t>
      </w:r>
      <w:r w:rsidRPr="00C27975">
        <w:t xml:space="preserve"> people to be back for a certain proportion of their working time</w:t>
      </w:r>
      <w:r>
        <w:t xml:space="preserve"> </w:t>
      </w:r>
      <w:r w:rsidRPr="00C27975">
        <w:t>is one way of targeting</w:t>
      </w:r>
      <w:r>
        <w:t xml:space="preserve"> it</w:t>
      </w:r>
      <w:r w:rsidRPr="00C27975">
        <w:t>.</w:t>
      </w:r>
      <w:r>
        <w:t xml:space="preserve"> </w:t>
      </w:r>
      <w:r w:rsidRPr="00C27975">
        <w:t>You have to be doing some work.</w:t>
      </w:r>
      <w:r>
        <w:t xml:space="preserve"> </w:t>
      </w:r>
      <w:r w:rsidRPr="00C27975">
        <w:t xml:space="preserve">That would target businesses </w:t>
      </w:r>
      <w:r>
        <w:t>wi</w:t>
      </w:r>
      <w:r>
        <w:t xml:space="preserve">th </w:t>
      </w:r>
      <w:r w:rsidRPr="00C27975">
        <w:t>a future.</w:t>
      </w:r>
    </w:p>
    <w:p w:rsidR="00A90020" w:rsidP="000E6CA2">
      <w:pPr>
        <w:pStyle w:val="Answer"/>
      </w:pPr>
      <w:r>
        <w:t>T</w:t>
      </w:r>
      <w:r w:rsidRPr="00C27975">
        <w:t>here is a range of different options.</w:t>
      </w:r>
      <w:r>
        <w:t xml:space="preserve"> </w:t>
      </w:r>
      <w:r w:rsidRPr="00C27975">
        <w:t>In</w:t>
      </w:r>
      <w:r>
        <w:t xml:space="preserve"> F</w:t>
      </w:r>
      <w:r w:rsidRPr="00C27975">
        <w:t>rance</w:t>
      </w:r>
      <w:r>
        <w:t>,</w:t>
      </w:r>
      <w:r w:rsidRPr="00C27975">
        <w:t xml:space="preserve"> the new scheme says </w:t>
      </w:r>
      <w:r>
        <w:t xml:space="preserve">that </w:t>
      </w:r>
      <w:r w:rsidRPr="00C27975">
        <w:t>you have to set out a business plan, so we could require businesses to set out some kind of plan.</w:t>
      </w:r>
      <w:r>
        <w:t xml:space="preserve"> </w:t>
      </w:r>
      <w:r w:rsidRPr="00C27975">
        <w:t>It might be administratively quite complex</w:t>
      </w:r>
      <w:r>
        <w:t>,</w:t>
      </w:r>
      <w:r w:rsidRPr="00C27975">
        <w:t xml:space="preserve"> but at least it is a test </w:t>
      </w:r>
      <w:r w:rsidRPr="00C27975">
        <w:t>of viability.</w:t>
      </w:r>
      <w:r>
        <w:t xml:space="preserve"> </w:t>
      </w:r>
      <w:r w:rsidRPr="00C27975">
        <w:t xml:space="preserve">Many of the schemes, </w:t>
      </w:r>
      <w:r>
        <w:t xml:space="preserve">particularly in </w:t>
      </w:r>
      <w:r w:rsidRPr="00C27975">
        <w:t>Germany and the Netherlands</w:t>
      </w:r>
      <w:r>
        <w:t>,</w:t>
      </w:r>
      <w:r w:rsidRPr="00C27975">
        <w:t xml:space="preserve"> have </w:t>
      </w:r>
      <w:r>
        <w:t xml:space="preserve">turnover </w:t>
      </w:r>
      <w:r w:rsidRPr="00C27975">
        <w:t>thresholds</w:t>
      </w:r>
      <w:r>
        <w:t xml:space="preserve">; </w:t>
      </w:r>
      <w:r w:rsidRPr="00C27975">
        <w:t>you have to show that a certain proportion of your turnover has been hit by the restrictions.</w:t>
      </w:r>
      <w:r>
        <w:t xml:space="preserve"> </w:t>
      </w:r>
      <w:r w:rsidRPr="00C27975">
        <w:t xml:space="preserve">That might be one of the simplest ways to </w:t>
      </w:r>
      <w:r>
        <w:t>d</w:t>
      </w:r>
      <w:r w:rsidRPr="00C27975">
        <w:t>o it</w:t>
      </w:r>
      <w:r>
        <w:t>,</w:t>
      </w:r>
      <w:r w:rsidRPr="00C27975">
        <w:t xml:space="preserve"> althoug</w:t>
      </w:r>
      <w:r w:rsidRPr="00C27975">
        <w:t xml:space="preserve">h </w:t>
      </w:r>
      <w:r>
        <w:t>there</w:t>
      </w:r>
      <w:r w:rsidRPr="00C27975">
        <w:t xml:space="preserve"> could </w:t>
      </w:r>
      <w:r>
        <w:t>be</w:t>
      </w:r>
      <w:r w:rsidRPr="00C27975">
        <w:t xml:space="preserve"> exceptions for local lockdowns, for example.</w:t>
      </w:r>
    </w:p>
    <w:p w:rsidR="00A90020" w:rsidP="000E6CA2">
      <w:pPr>
        <w:pStyle w:val="Answer"/>
      </w:pPr>
      <w:r w:rsidRPr="00C27975">
        <w:t>There is an interesting example in the second phase of the income support scheme for self</w:t>
      </w:r>
      <w:r>
        <w:t>-</w:t>
      </w:r>
      <w:r w:rsidRPr="00C27975">
        <w:t>employed people.</w:t>
      </w:r>
      <w:r>
        <w:t xml:space="preserve"> </w:t>
      </w:r>
      <w:r w:rsidRPr="00C27975">
        <w:t xml:space="preserve">People claiming the second grant were asked to show </w:t>
      </w:r>
      <w:r>
        <w:t xml:space="preserve">that </w:t>
      </w:r>
      <w:r w:rsidRPr="00C27975">
        <w:t>their business had been hit by coronavirus restrictions.</w:t>
      </w:r>
      <w:r>
        <w:t xml:space="preserve"> W</w:t>
      </w:r>
      <w:r w:rsidRPr="00C27975">
        <w:t>e could do something similar again.</w:t>
      </w:r>
      <w:r>
        <w:t xml:space="preserve"> </w:t>
      </w:r>
      <w:r w:rsidRPr="00C27975">
        <w:t>Th</w:t>
      </w:r>
      <w:r>
        <w:t xml:space="preserve">ere could be </w:t>
      </w:r>
      <w:r w:rsidRPr="00C27975">
        <w:t>extra conditionalit</w:t>
      </w:r>
      <w:r>
        <w:t>y</w:t>
      </w:r>
      <w:r w:rsidRPr="00C27975">
        <w:t xml:space="preserve"> around </w:t>
      </w:r>
      <w:r>
        <w:t xml:space="preserve">businesses </w:t>
      </w:r>
      <w:r w:rsidRPr="00C27975">
        <w:t xml:space="preserve">being prepared to say </w:t>
      </w:r>
      <w:r>
        <w:t>they are</w:t>
      </w:r>
      <w:r w:rsidRPr="00C27975">
        <w:t xml:space="preserve"> not going to </w:t>
      </w:r>
      <w:r>
        <w:t>make</w:t>
      </w:r>
      <w:r w:rsidRPr="00C27975">
        <w:t xml:space="preserve"> re</w:t>
      </w:r>
      <w:r w:rsidRPr="00C27975">
        <w:t xml:space="preserve">dundancies, that </w:t>
      </w:r>
      <w:r>
        <w:t xml:space="preserve">they </w:t>
      </w:r>
      <w:r w:rsidRPr="00C27975">
        <w:t xml:space="preserve">will not </w:t>
      </w:r>
      <w:r>
        <w:t>pay</w:t>
      </w:r>
      <w:r w:rsidRPr="00C27975">
        <w:t xml:space="preserve"> dividends</w:t>
      </w:r>
      <w:r>
        <w:t xml:space="preserve"> and </w:t>
      </w:r>
      <w:r w:rsidRPr="00C27975">
        <w:t xml:space="preserve">that </w:t>
      </w:r>
      <w:r>
        <w:t>they</w:t>
      </w:r>
      <w:r w:rsidRPr="00C27975">
        <w:t xml:space="preserve"> have a plan to tackle fair pay.</w:t>
      </w:r>
      <w:r>
        <w:t xml:space="preserve"> </w:t>
      </w:r>
      <w:r w:rsidRPr="00C27975">
        <w:t xml:space="preserve">We said </w:t>
      </w:r>
      <w:r>
        <w:t>that they</w:t>
      </w:r>
      <w:r w:rsidRPr="00C27975">
        <w:t xml:space="preserve"> should have </w:t>
      </w:r>
      <w:r>
        <w:t xml:space="preserve">a </w:t>
      </w:r>
      <w:r w:rsidRPr="00C27975">
        <w:t xml:space="preserve">plan to pay </w:t>
      </w:r>
      <w:r>
        <w:t>their</w:t>
      </w:r>
      <w:r w:rsidRPr="00C27975">
        <w:t xml:space="preserve"> tax in the UK too.</w:t>
      </w:r>
      <w:r>
        <w:t xml:space="preserve"> </w:t>
      </w:r>
      <w:r w:rsidRPr="00C27975">
        <w:t xml:space="preserve">Those would be additional tests, in a way, to say </w:t>
      </w:r>
      <w:r>
        <w:t xml:space="preserve">that </w:t>
      </w:r>
      <w:r w:rsidRPr="00C27975">
        <w:t>the</w:t>
      </w:r>
      <w:r>
        <w:t>y</w:t>
      </w:r>
      <w:r w:rsidRPr="00C27975">
        <w:t xml:space="preserve"> are businesses that are serious about protecting jobs and trying to survive for the next phase</w:t>
      </w:r>
      <w:r>
        <w:t>, and t</w:t>
      </w:r>
      <w:r w:rsidRPr="00C27975">
        <w:t>hose are the businesses and jobs we want to support.</w:t>
      </w:r>
      <w:r>
        <w:t xml:space="preserve"> </w:t>
      </w:r>
    </w:p>
    <w:p w:rsidR="00A90020" w:rsidP="000E6CA2">
      <w:pPr>
        <w:pStyle w:val="Answer"/>
      </w:pPr>
      <w:r w:rsidRPr="009A5304">
        <w:rPr>
          <w:b/>
          <w:i/>
        </w:rPr>
        <w:t>Rain Newton</w:t>
      </w:r>
      <w:r>
        <w:rPr>
          <w:b/>
          <w:i/>
        </w:rPr>
        <w:t>-</w:t>
      </w:r>
      <w:r w:rsidRPr="009A5304">
        <w:rPr>
          <w:b/>
          <w:i/>
        </w:rPr>
        <w:t>Smith:</w:t>
      </w:r>
      <w:r>
        <w:t xml:space="preserve"> O</w:t>
      </w:r>
      <w:r w:rsidRPr="00C27975">
        <w:t>ne way of targeting i</w:t>
      </w:r>
      <w:r w:rsidRPr="00C27975">
        <w:t xml:space="preserve">t, as Kate was saying, is </w:t>
      </w:r>
      <w:r>
        <w:t xml:space="preserve">by </w:t>
      </w:r>
      <w:r w:rsidRPr="00C27975">
        <w:t xml:space="preserve">identifying viable businesses </w:t>
      </w:r>
      <w:r>
        <w:t>through</w:t>
      </w:r>
      <w:r w:rsidRPr="00C27975">
        <w:t xml:space="preserve"> the proportion of people who are in work.</w:t>
      </w:r>
      <w:r>
        <w:t xml:space="preserve"> </w:t>
      </w:r>
      <w:r w:rsidRPr="00C27975">
        <w:t>It is</w:t>
      </w:r>
      <w:r>
        <w:t xml:space="preserve"> </w:t>
      </w:r>
      <w:r w:rsidRPr="00C27975">
        <w:t>for the Treasury to decide what th</w:t>
      </w:r>
      <w:r>
        <w:t>e</w:t>
      </w:r>
      <w:r w:rsidRPr="00C27975">
        <w:t xml:space="preserve"> right proportion is.</w:t>
      </w:r>
      <w:r>
        <w:t xml:space="preserve"> </w:t>
      </w:r>
      <w:r w:rsidRPr="00C27975">
        <w:t>It could be as low as 10%.</w:t>
      </w:r>
      <w:r>
        <w:t xml:space="preserve"> </w:t>
      </w:r>
      <w:r w:rsidRPr="00C27975">
        <w:t>We suggest 50%.</w:t>
      </w:r>
      <w:r>
        <w:t xml:space="preserve"> </w:t>
      </w:r>
      <w:r w:rsidRPr="00C27975">
        <w:t xml:space="preserve">The idea is </w:t>
      </w:r>
      <w:r>
        <w:t xml:space="preserve">that </w:t>
      </w:r>
      <w:r w:rsidRPr="00C27975">
        <w:t>the</w:t>
      </w:r>
      <w:r>
        <w:t>y</w:t>
      </w:r>
      <w:r w:rsidRPr="00C27975">
        <w:t xml:space="preserve"> are people who are </w:t>
      </w:r>
      <w:r w:rsidRPr="00C27975">
        <w:t xml:space="preserve">in work </w:t>
      </w:r>
      <w:r>
        <w:t xml:space="preserve">at least </w:t>
      </w:r>
      <w:r w:rsidRPr="00C27975">
        <w:t>part of the time.</w:t>
      </w:r>
      <w:r>
        <w:t xml:space="preserve"> </w:t>
      </w:r>
      <w:r w:rsidRPr="00C27975">
        <w:t>We think it is really important to keep people building skills</w:t>
      </w:r>
      <w:r>
        <w:t xml:space="preserve">, with </w:t>
      </w:r>
      <w:r w:rsidRPr="00C27975">
        <w:t>the training element as part of that.</w:t>
      </w:r>
      <w:r>
        <w:t xml:space="preserve"> </w:t>
      </w:r>
    </w:p>
    <w:p w:rsidR="00A90020" w:rsidP="000E6CA2">
      <w:pPr>
        <w:pStyle w:val="Answer"/>
      </w:pPr>
      <w:r w:rsidRPr="00C27975">
        <w:t>The other thing you can do by way of conditionality is</w:t>
      </w:r>
      <w:r>
        <w:t xml:space="preserve"> that, because we</w:t>
      </w:r>
      <w:r w:rsidRPr="00C27975">
        <w:t xml:space="preserve"> want this to be support for jobs that las</w:t>
      </w:r>
      <w:r w:rsidRPr="00C27975">
        <w:t>t, you could claw back the support.</w:t>
      </w:r>
      <w:r>
        <w:t xml:space="preserve"> You would say that the </w:t>
      </w:r>
      <w:r w:rsidRPr="00C27975">
        <w:t xml:space="preserve">job needs to last for a minimum of six months or </w:t>
      </w:r>
      <w:r w:rsidRPr="00C27975">
        <w:t xml:space="preserve">12 months from when </w:t>
      </w:r>
      <w:r>
        <w:t>businesses</w:t>
      </w:r>
      <w:r w:rsidRPr="00C27975">
        <w:t xml:space="preserve"> first claim; if not</w:t>
      </w:r>
      <w:r>
        <w:t>,</w:t>
      </w:r>
      <w:r w:rsidRPr="00C27975">
        <w:t xml:space="preserve"> </w:t>
      </w:r>
      <w:r>
        <w:t>they</w:t>
      </w:r>
      <w:r w:rsidRPr="00C27975">
        <w:t xml:space="preserve"> have to repay the money.</w:t>
      </w:r>
      <w:r>
        <w:t xml:space="preserve"> T</w:t>
      </w:r>
      <w:r w:rsidRPr="00C27975">
        <w:t>hat would be an appropriate clawback.</w:t>
      </w:r>
      <w:r>
        <w:t xml:space="preserve"> </w:t>
      </w:r>
      <w:r w:rsidRPr="00C27975">
        <w:t>Ideally</w:t>
      </w:r>
      <w:r>
        <w:t>,</w:t>
      </w:r>
      <w:r w:rsidRPr="00C27975">
        <w:t xml:space="preserve"> you would target</w:t>
      </w:r>
      <w:r>
        <w:t xml:space="preserve"> i</w:t>
      </w:r>
      <w:r>
        <w:t>t at</w:t>
      </w:r>
      <w:r w:rsidRPr="00C27975">
        <w:t xml:space="preserve"> sectors that are closed or </w:t>
      </w:r>
      <w:r>
        <w:t xml:space="preserve">at </w:t>
      </w:r>
      <w:r w:rsidRPr="00C27975">
        <w:t>particular regions.</w:t>
      </w:r>
      <w:r>
        <w:t xml:space="preserve"> T</w:t>
      </w:r>
      <w:r w:rsidRPr="00C27975">
        <w:t>here could be criteria</w:t>
      </w:r>
      <w:r>
        <w:t xml:space="preserve"> that</w:t>
      </w:r>
      <w:r w:rsidRPr="00C27975">
        <w:t xml:space="preserve"> you are in a local lockdown</w:t>
      </w:r>
      <w:r>
        <w:t>,</w:t>
      </w:r>
      <w:r w:rsidRPr="00C27975">
        <w:t xml:space="preserve"> or </w:t>
      </w:r>
      <w:r>
        <w:t xml:space="preserve">in </w:t>
      </w:r>
      <w:r w:rsidRPr="00C27975">
        <w:t>a</w:t>
      </w:r>
      <w:r>
        <w:t xml:space="preserve"> particular</w:t>
      </w:r>
      <w:r w:rsidRPr="00C27975">
        <w:t xml:space="preserve"> area</w:t>
      </w:r>
      <w:r>
        <w:t>. That would</w:t>
      </w:r>
      <w:r w:rsidRPr="00C27975">
        <w:t xml:space="preserve"> seem to be one way of targeting</w:t>
      </w:r>
      <w:r>
        <w:t xml:space="preserve"> it</w:t>
      </w:r>
      <w:r w:rsidRPr="00C27975">
        <w:t>.</w:t>
      </w:r>
      <w:r>
        <w:t xml:space="preserve"> </w:t>
      </w:r>
    </w:p>
    <w:p w:rsidR="00A90020" w:rsidP="000E6CA2">
      <w:pPr>
        <w:pStyle w:val="Answer"/>
      </w:pPr>
      <w:r w:rsidRPr="00C27975">
        <w:t xml:space="preserve">The problem with sectors and regions more generally </w:t>
      </w:r>
      <w:r>
        <w:t>is</w:t>
      </w:r>
      <w:r w:rsidRPr="00C27975">
        <w:t xml:space="preserve"> the boundary is</w:t>
      </w:r>
      <w:r w:rsidRPr="00C27975">
        <w:t>sues.</w:t>
      </w:r>
      <w:r>
        <w:t xml:space="preserve"> </w:t>
      </w:r>
      <w:r w:rsidRPr="00C27975">
        <w:t>We have spoken to many businesses.</w:t>
      </w:r>
      <w:r>
        <w:t xml:space="preserve"> </w:t>
      </w:r>
      <w:r w:rsidRPr="00C27975">
        <w:t>If you are a laundry supplier to a hotel business</w:t>
      </w:r>
      <w:r>
        <w:t>,</w:t>
      </w:r>
      <w:r w:rsidRPr="00C27975">
        <w:t xml:space="preserve"> you </w:t>
      </w:r>
      <w:r>
        <w:t xml:space="preserve">might </w:t>
      </w:r>
      <w:r w:rsidRPr="00C27975">
        <w:t xml:space="preserve">have had no direct government support in the same way </w:t>
      </w:r>
      <w:r>
        <w:t xml:space="preserve">as </w:t>
      </w:r>
      <w:r w:rsidRPr="00C27975">
        <w:t>the hospitality sector has, but all your business relates to sectors that at times have been comp</w:t>
      </w:r>
      <w:r w:rsidRPr="00C27975">
        <w:t>letely shut down.</w:t>
      </w:r>
      <w:r>
        <w:t xml:space="preserve"> </w:t>
      </w:r>
      <w:r w:rsidRPr="00C27975">
        <w:t xml:space="preserve">The challenge is how you identify the supply chains </w:t>
      </w:r>
      <w:r>
        <w:t>of</w:t>
      </w:r>
      <w:r w:rsidRPr="00C27975">
        <w:t xml:space="preserve"> some of the</w:t>
      </w:r>
      <w:r>
        <w:t xml:space="preserve"> affected</w:t>
      </w:r>
      <w:r w:rsidRPr="00C27975">
        <w:t xml:space="preserve"> businesses and provide them with support.</w:t>
      </w:r>
    </w:p>
    <w:p w:rsidR="00A90020" w:rsidP="000E6CA2">
      <w:pPr>
        <w:pStyle w:val="Answer"/>
      </w:pPr>
      <w:r w:rsidRPr="00C27975">
        <w:t xml:space="preserve">Equally, you could say </w:t>
      </w:r>
      <w:r>
        <w:t xml:space="preserve">that </w:t>
      </w:r>
      <w:r w:rsidRPr="00C27975">
        <w:t xml:space="preserve">consumer service is </w:t>
      </w:r>
      <w:r>
        <w:t>an</w:t>
      </w:r>
      <w:r w:rsidRPr="00C27975">
        <w:t xml:space="preserve"> area that will be impacted for a while</w:t>
      </w:r>
      <w:r>
        <w:t>,</w:t>
      </w:r>
      <w:r w:rsidRPr="00C27975">
        <w:t xml:space="preserve"> but we know from talking to businesses</w:t>
      </w:r>
      <w:r>
        <w:t xml:space="preserve"> that</w:t>
      </w:r>
      <w:r w:rsidRPr="00C27975">
        <w:t xml:space="preserve"> there are some business</w:t>
      </w:r>
      <w:r>
        <w:t>es</w:t>
      </w:r>
      <w:r w:rsidRPr="00C27975">
        <w:t xml:space="preserve"> that are doing very well.</w:t>
      </w:r>
      <w:r>
        <w:t xml:space="preserve"> C</w:t>
      </w:r>
      <w:r w:rsidRPr="00C27975">
        <w:t>onsumer services in some of the smaller towns and cities where people are working from home</w:t>
      </w:r>
      <w:r>
        <w:t xml:space="preserve"> are</w:t>
      </w:r>
      <w:r w:rsidRPr="00C27975">
        <w:t xml:space="preserve"> working well, but the </w:t>
      </w:r>
      <w:r w:rsidRPr="00C27975">
        <w:t>centre</w:t>
      </w:r>
      <w:r>
        <w:t>s</w:t>
      </w:r>
      <w:r w:rsidRPr="00C27975">
        <w:t xml:space="preserve"> of London or Birmingham</w:t>
      </w:r>
      <w:r>
        <w:t>,</w:t>
      </w:r>
      <w:r w:rsidRPr="00C27975">
        <w:t xml:space="preserve"> wh</w:t>
      </w:r>
      <w:r>
        <w:t xml:space="preserve">ere there are far </w:t>
      </w:r>
      <w:r w:rsidRPr="00C27975">
        <w:t>fewer tourists and students at the moment</w:t>
      </w:r>
      <w:r>
        <w:t>,</w:t>
      </w:r>
      <w:r w:rsidRPr="00C27975">
        <w:t xml:space="preserve"> and of course fewer workers commuting into city centres, are the regions and sectors that are impacted</w:t>
      </w:r>
      <w:r>
        <w:t>,</w:t>
      </w:r>
      <w:r w:rsidRPr="00C27975">
        <w:t xml:space="preserve"> whereas some of those companies in different regions are</w:t>
      </w:r>
      <w:r w:rsidRPr="00C27975">
        <w:t xml:space="preserve"> doing well.</w:t>
      </w:r>
      <w:r>
        <w:t xml:space="preserve"> </w:t>
      </w:r>
      <w:r w:rsidRPr="00C27975">
        <w:t>There is a challenge in targeting by general sector or region</w:t>
      </w:r>
      <w:r>
        <w:t xml:space="preserve">.  </w:t>
      </w:r>
    </w:p>
    <w:p w:rsidR="00A90020" w:rsidP="000E6CA2">
      <w:pPr>
        <w:pStyle w:val="Answer"/>
      </w:pPr>
      <w:r w:rsidRPr="009A5304">
        <w:rPr>
          <w:b/>
          <w:i/>
        </w:rPr>
        <w:t>Andy Chamberlain:</w:t>
      </w:r>
      <w:r>
        <w:t xml:space="preserve"> To pick up</w:t>
      </w:r>
      <w:r w:rsidRPr="00C27975">
        <w:t xml:space="preserve"> on what Rain was saying, doing it by sector is a challenge, there is no doubt about it, yet there is some precedent.</w:t>
      </w:r>
      <w:r>
        <w:t xml:space="preserve"> </w:t>
      </w:r>
      <w:r w:rsidRPr="00C27975">
        <w:t xml:space="preserve">There are some </w:t>
      </w:r>
      <w:r>
        <w:t>schemes that</w:t>
      </w:r>
      <w:r w:rsidRPr="00C27975">
        <w:t xml:space="preserve"> targ</w:t>
      </w:r>
      <w:r w:rsidRPr="00C27975">
        <w:t xml:space="preserve">et certain sectors. Perhaps </w:t>
      </w:r>
      <w:r>
        <w:t>a</w:t>
      </w:r>
      <w:r w:rsidRPr="00C27975">
        <w:t xml:space="preserve"> sector </w:t>
      </w:r>
      <w:r>
        <w:t>that</w:t>
      </w:r>
      <w:r w:rsidRPr="00C27975">
        <w:t xml:space="preserve"> is a bit easier to identify than others is the construction industry.</w:t>
      </w:r>
      <w:r>
        <w:t xml:space="preserve"> </w:t>
      </w:r>
      <w:r w:rsidRPr="00C27975">
        <w:t xml:space="preserve">There are specific rules around the construction </w:t>
      </w:r>
      <w:r>
        <w:t xml:space="preserve">industry </w:t>
      </w:r>
      <w:r w:rsidRPr="00C27975">
        <w:t>such as the Construction Industry Training Board levy</w:t>
      </w:r>
      <w:r>
        <w:t>,</w:t>
      </w:r>
      <w:r w:rsidRPr="00C27975">
        <w:t xml:space="preserve"> which is applied to certain fir</w:t>
      </w:r>
      <w:r w:rsidRPr="00C27975">
        <w:t xml:space="preserve">ms if they are identified </w:t>
      </w:r>
      <w:r>
        <w:t>as</w:t>
      </w:r>
      <w:r w:rsidRPr="00C27975">
        <w:t xml:space="preserve"> working in that sector</w:t>
      </w:r>
      <w:r>
        <w:t>,</w:t>
      </w:r>
      <w:r w:rsidRPr="00C27975">
        <w:t xml:space="preserve"> or</w:t>
      </w:r>
      <w:r>
        <w:t>,</w:t>
      </w:r>
      <w:r w:rsidRPr="00C27975">
        <w:t xml:space="preserve"> indeed</w:t>
      </w:r>
      <w:r>
        <w:t>,</w:t>
      </w:r>
      <w:r w:rsidRPr="00C27975">
        <w:t xml:space="preserve"> the construction industry scheme, which is a tax rule </w:t>
      </w:r>
      <w:r>
        <w:t>that</w:t>
      </w:r>
      <w:r w:rsidRPr="00C27975">
        <w:t xml:space="preserve"> applies there.</w:t>
      </w:r>
    </w:p>
    <w:p w:rsidR="00A90020" w:rsidP="000E6CA2">
      <w:pPr>
        <w:pStyle w:val="Answer"/>
      </w:pPr>
      <w:r w:rsidRPr="00C27975">
        <w:t xml:space="preserve">It is clearly </w:t>
      </w:r>
      <w:r>
        <w:t xml:space="preserve">the </w:t>
      </w:r>
      <w:r w:rsidRPr="00C27975">
        <w:t xml:space="preserve">case, and Lord Burns was making the point, </w:t>
      </w:r>
      <w:r>
        <w:t xml:space="preserve">that </w:t>
      </w:r>
      <w:r w:rsidRPr="00C27975">
        <w:t xml:space="preserve">in other sectors </w:t>
      </w:r>
      <w:r>
        <w:t>there is</w:t>
      </w:r>
      <w:r w:rsidRPr="00C27975">
        <w:t xml:space="preserve"> less clear definition.</w:t>
      </w:r>
      <w:r>
        <w:t xml:space="preserve"> </w:t>
      </w:r>
      <w:r w:rsidRPr="00C27975">
        <w:t>Ou</w:t>
      </w:r>
      <w:r w:rsidRPr="00C27975">
        <w:t xml:space="preserve">r plea to government would </w:t>
      </w:r>
      <w:r>
        <w:t>be that we should not</w:t>
      </w:r>
      <w:r w:rsidRPr="00C27975">
        <w:t xml:space="preserve"> let </w:t>
      </w:r>
      <w:r>
        <w:t xml:space="preserve">the </w:t>
      </w:r>
      <w:r w:rsidRPr="00C27975">
        <w:t>perfect be the enemy of good.</w:t>
      </w:r>
      <w:r>
        <w:t xml:space="preserve"> T</w:t>
      </w:r>
      <w:r w:rsidRPr="00C27975">
        <w:t>he performing arts sector</w:t>
      </w:r>
      <w:r>
        <w:t>,</w:t>
      </w:r>
      <w:r w:rsidRPr="00C27975">
        <w:t xml:space="preserve"> for example</w:t>
      </w:r>
      <w:r>
        <w:t>,</w:t>
      </w:r>
      <w:r w:rsidRPr="00C27975">
        <w:t xml:space="preserve"> has been very badly impacted</w:t>
      </w:r>
      <w:r>
        <w:t>,</w:t>
      </w:r>
      <w:r w:rsidRPr="00C27975">
        <w:t xml:space="preserve"> and we should </w:t>
      </w:r>
      <w:r>
        <w:t>attempt</w:t>
      </w:r>
      <w:r w:rsidRPr="00C27975">
        <w:t xml:space="preserve"> to identify which businesses they are and provide support there.</w:t>
      </w:r>
      <w:r>
        <w:t xml:space="preserve"> </w:t>
      </w:r>
      <w:r w:rsidRPr="00C27975">
        <w:t xml:space="preserve">There will </w:t>
      </w:r>
      <w:r w:rsidRPr="00C27975">
        <w:t>of course be blurry boundaries</w:t>
      </w:r>
      <w:r>
        <w:t>,</w:t>
      </w:r>
      <w:r w:rsidRPr="00C27975">
        <w:t xml:space="preserve"> and there will be examples </w:t>
      </w:r>
      <w:r>
        <w:t xml:space="preserve">that </w:t>
      </w:r>
      <w:r w:rsidRPr="00C27975">
        <w:t>common</w:t>
      </w:r>
      <w:r>
        <w:t xml:space="preserve"> </w:t>
      </w:r>
      <w:r w:rsidRPr="00C27975">
        <w:t xml:space="preserve">sense would say should </w:t>
      </w:r>
      <w:r>
        <w:t>be inside</w:t>
      </w:r>
      <w:r w:rsidRPr="00C27975">
        <w:t xml:space="preserve"> th</w:t>
      </w:r>
      <w:r>
        <w:t>e</w:t>
      </w:r>
      <w:r w:rsidRPr="00C27975">
        <w:t xml:space="preserve"> support scheme but</w:t>
      </w:r>
      <w:r>
        <w:t>,</w:t>
      </w:r>
      <w:r w:rsidRPr="00C27975">
        <w:t xml:space="preserve"> because of the way it has been structured</w:t>
      </w:r>
      <w:r>
        <w:t>,</w:t>
      </w:r>
      <w:r w:rsidRPr="00C27975">
        <w:t xml:space="preserve"> they fall outside it.</w:t>
      </w:r>
      <w:r>
        <w:t xml:space="preserve"> </w:t>
      </w:r>
      <w:r w:rsidRPr="00C27975">
        <w:t xml:space="preserve">We would still argue the case for giving it a go and trying to get support to a lot of the businesses </w:t>
      </w:r>
      <w:r>
        <w:t>with</w:t>
      </w:r>
      <w:r w:rsidRPr="00C27975">
        <w:t>in that sector</w:t>
      </w:r>
      <w:r>
        <w:t>,</w:t>
      </w:r>
      <w:r w:rsidRPr="00C27975">
        <w:t xml:space="preserve"> even if it means that because of the way it is structured some</w:t>
      </w:r>
      <w:r>
        <w:t>,</w:t>
      </w:r>
      <w:r w:rsidRPr="00C27975">
        <w:t xml:space="preserve"> unfortunately</w:t>
      </w:r>
      <w:r>
        <w:t>,</w:t>
      </w:r>
      <w:r w:rsidRPr="00C27975">
        <w:t xml:space="preserve"> will fall outside it.</w:t>
      </w:r>
      <w:r>
        <w:t xml:space="preserve"> </w:t>
      </w:r>
    </w:p>
    <w:p w:rsidR="00A90020" w:rsidP="000E6CA2">
      <w:pPr>
        <w:pStyle w:val="Remark"/>
      </w:pPr>
      <w:r w:rsidRPr="009A5304">
        <w:rPr>
          <w:b/>
        </w:rPr>
        <w:t>Lord Burns:</w:t>
      </w:r>
      <w:r>
        <w:t xml:space="preserve"> </w:t>
      </w:r>
      <w:r w:rsidRPr="00C27975">
        <w:t>I mentioned in my op</w:t>
      </w:r>
      <w:r w:rsidRPr="00C27975">
        <w:t xml:space="preserve">ening remarks </w:t>
      </w:r>
      <w:r>
        <w:t xml:space="preserve">that </w:t>
      </w:r>
      <w:r w:rsidRPr="00C27975">
        <w:t>I have some involvement in</w:t>
      </w:r>
      <w:r>
        <w:t xml:space="preserve"> the</w:t>
      </w:r>
      <w:r w:rsidRPr="00C27975">
        <w:t xml:space="preserve"> performing arts</w:t>
      </w:r>
      <w:r>
        <w:t xml:space="preserve"> area</w:t>
      </w:r>
      <w:r w:rsidRPr="00C27975">
        <w:t>.</w:t>
      </w:r>
      <w:r>
        <w:t xml:space="preserve"> </w:t>
      </w:r>
      <w:r w:rsidRPr="00C27975">
        <w:t xml:space="preserve">It seems to me </w:t>
      </w:r>
      <w:r>
        <w:t xml:space="preserve">that </w:t>
      </w:r>
      <w:r w:rsidRPr="00C27975">
        <w:t xml:space="preserve">quite a lot of the constraints that have been mentioned would leave </w:t>
      </w:r>
      <w:r>
        <w:t xml:space="preserve">out </w:t>
      </w:r>
      <w:r w:rsidRPr="00C27975">
        <w:t>the whole performing arts sector.</w:t>
      </w:r>
      <w:r>
        <w:t xml:space="preserve"> </w:t>
      </w:r>
      <w:r w:rsidRPr="00C27975">
        <w:t xml:space="preserve">Many of them are subject to a lot of restrictions on what </w:t>
      </w:r>
      <w:r w:rsidRPr="00C27975">
        <w:t>they are allowed to do or what their audiences are allowed to do.</w:t>
      </w:r>
      <w:r>
        <w:t xml:space="preserve"> </w:t>
      </w:r>
      <w:r w:rsidRPr="00C27975">
        <w:t>Some of them may want some balance between keeping people on and making some people redundant.</w:t>
      </w:r>
      <w:r>
        <w:t xml:space="preserve"> In t</w:t>
      </w:r>
      <w:r w:rsidRPr="00C27975">
        <w:t>he</w:t>
      </w:r>
      <w:r>
        <w:t>ir</w:t>
      </w:r>
      <w:r w:rsidRPr="00C27975">
        <w:t xml:space="preserve"> time horizon</w:t>
      </w:r>
      <w:r>
        <w:t>, it</w:t>
      </w:r>
      <w:r w:rsidRPr="00C27975">
        <w:t xml:space="preserve"> m</w:t>
      </w:r>
      <w:r>
        <w:t>ight</w:t>
      </w:r>
      <w:r w:rsidRPr="00C27975">
        <w:t xml:space="preserve"> yet be a </w:t>
      </w:r>
      <w:r w:rsidRPr="00C27975">
        <w:t>few months before they get back to anywhere near norma</w:t>
      </w:r>
      <w:r w:rsidRPr="00C27975">
        <w:t>l.</w:t>
      </w:r>
      <w:r>
        <w:t xml:space="preserve"> </w:t>
      </w:r>
      <w:r w:rsidRPr="00C27975">
        <w:t>Are we going to end up leaving that sector badly exposed</w:t>
      </w:r>
      <w:r>
        <w:t>?</w:t>
      </w:r>
    </w:p>
    <w:p w:rsidR="00A90020" w:rsidP="000E6CA2">
      <w:pPr>
        <w:pStyle w:val="Answer"/>
      </w:pPr>
      <w:r w:rsidRPr="009A5304">
        <w:rPr>
          <w:b/>
          <w:i/>
        </w:rPr>
        <w:t>Martin McTague:</w:t>
      </w:r>
      <w:r>
        <w:t xml:space="preserve"> I agree with Lord Burns i</w:t>
      </w:r>
      <w:r w:rsidRPr="00C27975">
        <w:t>n that respect.</w:t>
      </w:r>
      <w:r>
        <w:t xml:space="preserve"> You are right. T</w:t>
      </w:r>
      <w:r w:rsidRPr="00C27975">
        <w:t xml:space="preserve">he danger is </w:t>
      </w:r>
      <w:r>
        <w:t>that</w:t>
      </w:r>
      <w:r w:rsidRPr="00C27975">
        <w:t xml:space="preserve"> there are boundary issues</w:t>
      </w:r>
      <w:r>
        <w:t>. W</w:t>
      </w:r>
      <w:r w:rsidRPr="00C27975">
        <w:t xml:space="preserve">e deal with </w:t>
      </w:r>
      <w:r>
        <w:t>a lot of</w:t>
      </w:r>
      <w:r w:rsidRPr="00C27975">
        <w:t xml:space="preserve"> supply chain companies </w:t>
      </w:r>
      <w:r>
        <w:t>that</w:t>
      </w:r>
      <w:r w:rsidRPr="00C27975">
        <w:t xml:space="preserve"> supply sectors </w:t>
      </w:r>
      <w:r>
        <w:t>that</w:t>
      </w:r>
      <w:r w:rsidRPr="00C27975">
        <w:t xml:space="preserve"> coul</w:t>
      </w:r>
      <w:r>
        <w:t>d n</w:t>
      </w:r>
      <w:r>
        <w:t xml:space="preserve">ot possibly </w:t>
      </w:r>
      <w:r w:rsidRPr="00C27975">
        <w:t>be defined</w:t>
      </w:r>
      <w:r>
        <w:t>, in</w:t>
      </w:r>
      <w:r w:rsidRPr="00C27975">
        <w:t xml:space="preserve"> the hospitality industry</w:t>
      </w:r>
      <w:r>
        <w:t>, for example. I</w:t>
      </w:r>
      <w:r w:rsidRPr="00C27975">
        <w:t>f you are an electrician who spends 50% of your time working in pubs, clubs and cinemas</w:t>
      </w:r>
      <w:r>
        <w:t>,</w:t>
      </w:r>
      <w:r w:rsidRPr="00C27975">
        <w:t xml:space="preserve"> do you get support or do you </w:t>
      </w:r>
      <w:r>
        <w:t xml:space="preserve">not </w:t>
      </w:r>
      <w:r w:rsidRPr="00C27975">
        <w:t xml:space="preserve">get support? </w:t>
      </w:r>
      <w:r>
        <w:t>T</w:t>
      </w:r>
      <w:r w:rsidRPr="00C27975">
        <w:t>hat becomes really difficult</w:t>
      </w:r>
      <w:r>
        <w:t>.</w:t>
      </w:r>
    </w:p>
    <w:p w:rsidR="00A90020" w:rsidP="000E6CA2">
      <w:pPr>
        <w:pStyle w:val="Answer"/>
      </w:pPr>
      <w:r>
        <w:t>It is important to reme</w:t>
      </w:r>
      <w:r>
        <w:t xml:space="preserve">mber that </w:t>
      </w:r>
      <w:r w:rsidRPr="00C27975">
        <w:t>whatever scheme you come up with</w:t>
      </w:r>
      <w:r>
        <w:t xml:space="preserve"> must</w:t>
      </w:r>
      <w:r w:rsidRPr="00C27975">
        <w:t xml:space="preserve"> have a reasonable duration</w:t>
      </w:r>
      <w:r>
        <w:t>. T</w:t>
      </w:r>
      <w:r w:rsidRPr="00C27975">
        <w:t xml:space="preserve">he </w:t>
      </w:r>
      <w:r>
        <w:t>Ku</w:t>
      </w:r>
      <w:r w:rsidRPr="00C27975">
        <w:t>rz</w:t>
      </w:r>
      <w:r>
        <w:t>a</w:t>
      </w:r>
      <w:r w:rsidRPr="00C27975">
        <w:t>rb</w:t>
      </w:r>
      <w:r>
        <w:t>e</w:t>
      </w:r>
      <w:r w:rsidRPr="00C27975">
        <w:t>it system in Germany at least giv</w:t>
      </w:r>
      <w:r>
        <w:t>es</w:t>
      </w:r>
      <w:r w:rsidRPr="00C27975">
        <w:t xml:space="preserve"> firms a sense that there is a future if they want to plan ahead.</w:t>
      </w:r>
      <w:r>
        <w:t xml:space="preserve"> </w:t>
      </w:r>
      <w:r w:rsidRPr="00C27975">
        <w:t xml:space="preserve">Equally, it </w:t>
      </w:r>
      <w:r>
        <w:t>is not</w:t>
      </w:r>
      <w:r w:rsidRPr="00C27975">
        <w:t xml:space="preserve"> dredged in bureaucracy</w:t>
      </w:r>
      <w:r>
        <w:t>. L</w:t>
      </w:r>
      <w:r w:rsidRPr="00C27975">
        <w:t xml:space="preserve">et us remember that 60% of employees work for </w:t>
      </w:r>
      <w:r>
        <w:t xml:space="preserve">tiny </w:t>
      </w:r>
      <w:r w:rsidRPr="00C27975">
        <w:t>firms with fewer than 50 employees.</w:t>
      </w:r>
      <w:r>
        <w:t xml:space="preserve"> </w:t>
      </w:r>
      <w:r w:rsidRPr="00C27975">
        <w:t xml:space="preserve">Are you going to create a bureaucratic nightmare </w:t>
      </w:r>
      <w:r>
        <w:t>that</w:t>
      </w:r>
      <w:r w:rsidRPr="00C27975">
        <w:t xml:space="preserve"> could lead to those firms deciding </w:t>
      </w:r>
      <w:r>
        <w:t xml:space="preserve">that </w:t>
      </w:r>
      <w:r w:rsidRPr="00C27975">
        <w:t>it is just too difficult and getting rid of the employees anyway</w:t>
      </w:r>
      <w:r>
        <w:t>?</w:t>
      </w:r>
    </w:p>
    <w:p w:rsidR="00A90020" w:rsidP="000E6CA2">
      <w:pPr>
        <w:pStyle w:val="Remark"/>
      </w:pPr>
      <w:r w:rsidRPr="00BF5260">
        <w:rPr>
          <w:b/>
        </w:rPr>
        <w:t>Lord Burn</w:t>
      </w:r>
      <w:r w:rsidRPr="00BF5260">
        <w:rPr>
          <w:b/>
        </w:rPr>
        <w:t>s:</w:t>
      </w:r>
      <w:r>
        <w:t xml:space="preserve"> </w:t>
      </w:r>
      <w:r w:rsidRPr="00C27975">
        <w:t>The witnesses have all more or less written off the job retention scheme, but there have been some proposals to take the present job retention scheme and to continue the process of phasing it out and changing the balance of what is paid by the state and</w:t>
      </w:r>
      <w:r w:rsidRPr="00C27975">
        <w:t xml:space="preserve"> what is paid by the employer</w:t>
      </w:r>
      <w:r>
        <w:t>, which would take</w:t>
      </w:r>
      <w:r w:rsidRPr="00C27975">
        <w:t xml:space="preserve"> several months</w:t>
      </w:r>
      <w:r>
        <w:t>. The</w:t>
      </w:r>
      <w:r w:rsidRPr="00C27975">
        <w:t xml:space="preserve"> balance </w:t>
      </w:r>
      <w:r>
        <w:t>has</w:t>
      </w:r>
      <w:r w:rsidRPr="00C27975">
        <w:t xml:space="preserve"> shift</w:t>
      </w:r>
      <w:r>
        <w:t xml:space="preserve">ed gradually and there </w:t>
      </w:r>
      <w:r w:rsidRPr="00C27975">
        <w:t>have been some proposals to carry on with that.</w:t>
      </w:r>
      <w:r>
        <w:t xml:space="preserve"> </w:t>
      </w:r>
      <w:r w:rsidRPr="00C27975">
        <w:t>There does not seem to be any interest in that from our witnesses.</w:t>
      </w:r>
      <w:r>
        <w:t xml:space="preserve"> You have more or less said that w</w:t>
      </w:r>
      <w:r w:rsidRPr="00C27975">
        <w:t>e need to start again</w:t>
      </w:r>
      <w:r>
        <w:t>.</w:t>
      </w:r>
    </w:p>
    <w:p w:rsidR="00A90020" w:rsidP="000E6CA2">
      <w:pPr>
        <w:pStyle w:val="Answer"/>
      </w:pPr>
      <w:r w:rsidRPr="00BF5260">
        <w:rPr>
          <w:b/>
          <w:i/>
        </w:rPr>
        <w:t>Kate Bell:</w:t>
      </w:r>
      <w:r>
        <w:t xml:space="preserve"> I</w:t>
      </w:r>
      <w:r w:rsidRPr="00C27975">
        <w:t xml:space="preserve">t would probably </w:t>
      </w:r>
      <w:r>
        <w:t xml:space="preserve">be fair </w:t>
      </w:r>
      <w:r w:rsidRPr="00C27975">
        <w:t xml:space="preserve">to describe the schemes </w:t>
      </w:r>
      <w:r>
        <w:t xml:space="preserve">that </w:t>
      </w:r>
      <w:r w:rsidRPr="00C27975">
        <w:t>we are proposing as</w:t>
      </w:r>
      <w:r>
        <w:t xml:space="preserve"> </w:t>
      </w:r>
      <w:r w:rsidRPr="00C27975">
        <w:t>evolution from the job retention scheme rather than rippin</w:t>
      </w:r>
      <w:r>
        <w:t xml:space="preserve">g </w:t>
      </w:r>
      <w:r w:rsidRPr="00C27975">
        <w:t>it up and starting again.</w:t>
      </w:r>
      <w:r>
        <w:t xml:space="preserve"> </w:t>
      </w:r>
      <w:r w:rsidRPr="00C27975">
        <w:t>The principle in the job retention scheme</w:t>
      </w:r>
      <w:r>
        <w:t xml:space="preserve"> is </w:t>
      </w:r>
      <w:r w:rsidRPr="00C27975">
        <w:t>that workers tak</w:t>
      </w:r>
      <w:r w:rsidRPr="00C27975">
        <w:t>e a proportion of the hit in their wage</w:t>
      </w:r>
      <w:r>
        <w:t>s,</w:t>
      </w:r>
      <w:r w:rsidRPr="00C27975">
        <w:t xml:space="preserve"> in that they are only getting 80% of their wages</w:t>
      </w:r>
      <w:r>
        <w:t xml:space="preserve">, and </w:t>
      </w:r>
      <w:r w:rsidRPr="00C27975">
        <w:t xml:space="preserve">we would argue strongly </w:t>
      </w:r>
      <w:r>
        <w:t xml:space="preserve">that </w:t>
      </w:r>
      <w:r w:rsidRPr="00C27975">
        <w:t>it should not go below that</w:t>
      </w:r>
      <w:r>
        <w:t>; that</w:t>
      </w:r>
      <w:r w:rsidRPr="00C27975">
        <w:t xml:space="preserve"> the </w:t>
      </w:r>
      <w:r>
        <w:t>G</w:t>
      </w:r>
      <w:r w:rsidRPr="00C27975">
        <w:t>overnment support some of the cost</w:t>
      </w:r>
      <w:r>
        <w:t>;</w:t>
      </w:r>
      <w:r w:rsidRPr="00C27975">
        <w:t xml:space="preserve"> and</w:t>
      </w:r>
      <w:r>
        <w:t xml:space="preserve"> that</w:t>
      </w:r>
      <w:r w:rsidRPr="00C27975">
        <w:t xml:space="preserve"> businesses support some of the cost</w:t>
      </w:r>
      <w:r>
        <w:t xml:space="preserve">. That </w:t>
      </w:r>
      <w:r w:rsidRPr="00C27975">
        <w:t xml:space="preserve">is </w:t>
      </w:r>
      <w:r>
        <w:t xml:space="preserve">a </w:t>
      </w:r>
      <w:r>
        <w:t xml:space="preserve">principle that </w:t>
      </w:r>
      <w:r w:rsidRPr="00C27975">
        <w:t>we suggest</w:t>
      </w:r>
      <w:r>
        <w:t xml:space="preserve"> should</w:t>
      </w:r>
      <w:r w:rsidRPr="00C27975">
        <w:t xml:space="preserve"> continue</w:t>
      </w:r>
      <w:r>
        <w:t xml:space="preserve">, but we suggest </w:t>
      </w:r>
      <w:r w:rsidRPr="00C27975">
        <w:t>that it is more closely targeted and that it has th</w:t>
      </w:r>
      <w:r>
        <w:t>e</w:t>
      </w:r>
      <w:r w:rsidRPr="00C27975">
        <w:t xml:space="preserve"> extra element of upskilling and training.</w:t>
      </w:r>
      <w:r>
        <w:t xml:space="preserve"> </w:t>
      </w:r>
      <w:r w:rsidRPr="00C27975">
        <w:t xml:space="preserve">There may be businesses </w:t>
      </w:r>
      <w:r>
        <w:t>that</w:t>
      </w:r>
      <w:r w:rsidRPr="00C27975">
        <w:t xml:space="preserve"> are not able to survive even beyond this period</w:t>
      </w:r>
      <w:r>
        <w:t>,</w:t>
      </w:r>
      <w:r w:rsidRPr="00C27975">
        <w:t xml:space="preserve"> but their workers will ha</w:t>
      </w:r>
      <w:r w:rsidRPr="00C27975">
        <w:t xml:space="preserve">ve </w:t>
      </w:r>
      <w:r>
        <w:t xml:space="preserve">had </w:t>
      </w:r>
      <w:r w:rsidRPr="00C27975">
        <w:t>that additional support, and we think that is a</w:t>
      </w:r>
      <w:r>
        <w:t>n</w:t>
      </w:r>
      <w:r w:rsidRPr="00C27975">
        <w:t xml:space="preserve"> important extra element.</w:t>
      </w:r>
      <w:r>
        <w:t xml:space="preserve"> </w:t>
      </w:r>
    </w:p>
    <w:p w:rsidR="00A90020" w:rsidRPr="00C27975" w:rsidP="00023A96">
      <w:pPr>
        <w:pStyle w:val="Remark"/>
      </w:pPr>
      <w:r w:rsidRPr="00BC4CD1">
        <w:rPr>
          <w:b/>
        </w:rPr>
        <w:t>Lord Stern of Brentford:</w:t>
      </w:r>
      <w:r>
        <w:t xml:space="preserve"> </w:t>
      </w:r>
      <w:r w:rsidRPr="00C27975">
        <w:t xml:space="preserve">We have been discussing targeting types of firms, </w:t>
      </w:r>
      <w:r>
        <w:t xml:space="preserve">and the </w:t>
      </w:r>
      <w:r w:rsidRPr="00C27975">
        <w:t xml:space="preserve">future </w:t>
      </w:r>
      <w:r>
        <w:t xml:space="preserve">of </w:t>
      </w:r>
      <w:r w:rsidRPr="00C27975">
        <w:t xml:space="preserve">firms, </w:t>
      </w:r>
      <w:r>
        <w:t xml:space="preserve">the </w:t>
      </w:r>
      <w:r w:rsidRPr="00C27975">
        <w:t>employed, self</w:t>
      </w:r>
      <w:r>
        <w:t>-</w:t>
      </w:r>
      <w:r w:rsidRPr="00C27975">
        <w:t>employed, regions and so on</w:t>
      </w:r>
      <w:r>
        <w:t>,</w:t>
      </w:r>
      <w:r w:rsidRPr="00C27975">
        <w:t xml:space="preserve"> but we know that</w:t>
      </w:r>
      <w:r>
        <w:t xml:space="preserve"> at different times</w:t>
      </w:r>
      <w:r w:rsidRPr="00C27975">
        <w:t xml:space="preserve"> individuals have been affected in different ways</w:t>
      </w:r>
      <w:r>
        <w:t>,</w:t>
      </w:r>
      <w:r w:rsidRPr="00C27975">
        <w:t xml:space="preserve"> some much more harshly than others</w:t>
      </w:r>
      <w:r>
        <w:t>,</w:t>
      </w:r>
      <w:r w:rsidRPr="00C27975">
        <w:t xml:space="preserve"> by this whole experience over the last months</w:t>
      </w:r>
      <w:r>
        <w:t>—</w:t>
      </w:r>
      <w:r w:rsidRPr="00C27975">
        <w:t>young people, men, women</w:t>
      </w:r>
      <w:r>
        <w:t>,</w:t>
      </w:r>
      <w:r w:rsidRPr="00C27975">
        <w:t xml:space="preserve"> skilled</w:t>
      </w:r>
      <w:r>
        <w:t xml:space="preserve"> or </w:t>
      </w:r>
      <w:r w:rsidRPr="00C27975">
        <w:t>unskilled.</w:t>
      </w:r>
      <w:r>
        <w:t xml:space="preserve"> </w:t>
      </w:r>
      <w:r w:rsidRPr="00C27975">
        <w:t>How far do you think it is wise or poss</w:t>
      </w:r>
      <w:r w:rsidRPr="00C27975">
        <w:t xml:space="preserve">ible to bring observations about who has been hit hardest into </w:t>
      </w:r>
      <w:r>
        <w:t>a scheme</w:t>
      </w:r>
      <w:r w:rsidRPr="00C27975">
        <w:t xml:space="preserve"> </w:t>
      </w:r>
      <w:r>
        <w:t>that</w:t>
      </w:r>
      <w:r w:rsidRPr="00C27975">
        <w:t xml:space="preserve"> operates in large measure </w:t>
      </w:r>
      <w:r>
        <w:t>through</w:t>
      </w:r>
      <w:r w:rsidRPr="00C27975">
        <w:t xml:space="preserve"> firms?</w:t>
      </w:r>
      <w:r>
        <w:t xml:space="preserve"> </w:t>
      </w:r>
    </w:p>
    <w:p w:rsidR="00A90020" w:rsidP="000E6CA2">
      <w:pPr>
        <w:pStyle w:val="Answer"/>
      </w:pPr>
      <w:r w:rsidRPr="00BF5260">
        <w:rPr>
          <w:b/>
          <w:i/>
        </w:rPr>
        <w:t>Martin McTague:</w:t>
      </w:r>
      <w:r>
        <w:t xml:space="preserve"> </w:t>
      </w:r>
      <w:r w:rsidRPr="00C27975">
        <w:t>Kate and I sit on the Low Pay Commission and we have seen evidence of the impact on younger workers.</w:t>
      </w:r>
      <w:r>
        <w:t xml:space="preserve"> </w:t>
      </w:r>
      <w:r w:rsidRPr="00C27975">
        <w:t>Under</w:t>
      </w:r>
      <w:r>
        <w:t>-</w:t>
      </w:r>
      <w:r w:rsidRPr="00C27975">
        <w:t>25s are likely</w:t>
      </w:r>
      <w:r w:rsidRPr="00C27975">
        <w:t xml:space="preserve"> to </w:t>
      </w:r>
      <w:r w:rsidRPr="00C27975">
        <w:t>be hit significantly.</w:t>
      </w:r>
      <w:r>
        <w:t xml:space="preserve"> T</w:t>
      </w:r>
      <w:r w:rsidRPr="00C27975">
        <w:t xml:space="preserve">here is a real sense of disappointment about the </w:t>
      </w:r>
      <w:r>
        <w:t>K</w:t>
      </w:r>
      <w:r w:rsidRPr="00C27975">
        <w:t xml:space="preserve">ickstart </w:t>
      </w:r>
      <w:r>
        <w:t>s</w:t>
      </w:r>
      <w:r w:rsidRPr="00C27975">
        <w:t>cheme.</w:t>
      </w:r>
      <w:r>
        <w:t xml:space="preserve"> </w:t>
      </w:r>
    </w:p>
    <w:p w:rsidR="00A90020" w:rsidRPr="00C27975" w:rsidP="000E6CA2">
      <w:pPr>
        <w:pStyle w:val="Remark"/>
      </w:pPr>
      <w:r w:rsidRPr="00BF5260">
        <w:rPr>
          <w:b/>
        </w:rPr>
        <w:t>The Chair:</w:t>
      </w:r>
      <w:r>
        <w:t xml:space="preserve"> </w:t>
      </w:r>
      <w:r w:rsidRPr="00C27975">
        <w:t>I am sorry to interrupt you</w:t>
      </w:r>
      <w:r>
        <w:t>,</w:t>
      </w:r>
      <w:r w:rsidRPr="00C27975">
        <w:t xml:space="preserve"> but Viscount Chandos </w:t>
      </w:r>
      <w:r>
        <w:t>will</w:t>
      </w:r>
      <w:r w:rsidRPr="00C27975">
        <w:t xml:space="preserve"> ask </w:t>
      </w:r>
      <w:r>
        <w:t xml:space="preserve">about that in </w:t>
      </w:r>
      <w:r w:rsidRPr="00C27975">
        <w:t>the next question.</w:t>
      </w:r>
    </w:p>
    <w:p w:rsidR="00A90020" w:rsidP="000E6CA2">
      <w:pPr>
        <w:pStyle w:val="Answer"/>
      </w:pPr>
      <w:r w:rsidRPr="00BF5260">
        <w:rPr>
          <w:b/>
          <w:i/>
        </w:rPr>
        <w:t>Martin McTague:</w:t>
      </w:r>
      <w:r>
        <w:t xml:space="preserve"> </w:t>
      </w:r>
      <w:r w:rsidRPr="00C27975">
        <w:t>I do not want to jump in too quickly.</w:t>
      </w:r>
      <w:r>
        <w:t xml:space="preserve"> </w:t>
      </w:r>
      <w:r w:rsidRPr="00C27975">
        <w:t>I th</w:t>
      </w:r>
      <w:r w:rsidRPr="00C27975">
        <w:t>ought it was linked</w:t>
      </w:r>
      <w:r>
        <w:t>,</w:t>
      </w:r>
      <w:r w:rsidRPr="00C27975">
        <w:t xml:space="preserve"> but perhaps not.</w:t>
      </w:r>
      <w:r>
        <w:t xml:space="preserve"> </w:t>
      </w:r>
      <w:r w:rsidRPr="00C27975">
        <w:t>I will leave it there</w:t>
      </w:r>
      <w:r>
        <w:t xml:space="preserve"> and let someone else answer</w:t>
      </w:r>
      <w:r w:rsidRPr="00C27975">
        <w:t>.</w:t>
      </w:r>
      <w:r>
        <w:t xml:space="preserve"> </w:t>
      </w:r>
    </w:p>
    <w:p w:rsidR="00A90020" w:rsidP="000E6CA2">
      <w:pPr>
        <w:pStyle w:val="Remark"/>
      </w:pPr>
      <w:r w:rsidRPr="00BF5260">
        <w:rPr>
          <w:b/>
        </w:rPr>
        <w:t>The Chair:</w:t>
      </w:r>
      <w:r>
        <w:t xml:space="preserve"> </w:t>
      </w:r>
      <w:r w:rsidRPr="00C27975">
        <w:t>Mr Chamberlain, do you want to come in?</w:t>
      </w:r>
      <w:r>
        <w:t xml:space="preserve"> </w:t>
      </w:r>
    </w:p>
    <w:p w:rsidR="00A90020" w:rsidP="000E6CA2">
      <w:pPr>
        <w:pStyle w:val="Answer"/>
      </w:pPr>
      <w:r w:rsidRPr="00BF5260">
        <w:rPr>
          <w:b/>
          <w:i/>
        </w:rPr>
        <w:t>Andy Chamberlain:</w:t>
      </w:r>
      <w:r>
        <w:t xml:space="preserve"> </w:t>
      </w:r>
      <w:r w:rsidRPr="00C27975">
        <w:t>I was not going to jump in on that question</w:t>
      </w:r>
      <w:r>
        <w:t>,</w:t>
      </w:r>
      <w:r w:rsidRPr="00C27975">
        <w:t xml:space="preserve"> but I would say that it is difficult</w:t>
      </w:r>
      <w:r>
        <w:t>. W</w:t>
      </w:r>
      <w:r w:rsidRPr="00C27975">
        <w:t xml:space="preserve">ith the job </w:t>
      </w:r>
      <w:r w:rsidRPr="00C27975">
        <w:t>retention scheme</w:t>
      </w:r>
      <w:r>
        <w:t>,</w:t>
      </w:r>
      <w:r w:rsidRPr="00C27975">
        <w:t xml:space="preserve"> </w:t>
      </w:r>
      <w:r>
        <w:t>t</w:t>
      </w:r>
      <w:r w:rsidRPr="00C27975">
        <w:t>he firm is the intermediary</w:t>
      </w:r>
      <w:r>
        <w:t>; t</w:t>
      </w:r>
      <w:r w:rsidRPr="00C27975">
        <w:t xml:space="preserve">he employer becomes the intermediary </w:t>
      </w:r>
      <w:r>
        <w:t xml:space="preserve">in </w:t>
      </w:r>
      <w:r w:rsidRPr="00C27975">
        <w:t>dishing out</w:t>
      </w:r>
      <w:r>
        <w:t xml:space="preserve"> the</w:t>
      </w:r>
      <w:r w:rsidRPr="00C27975">
        <w:t xml:space="preserve"> support </w:t>
      </w:r>
      <w:r>
        <w:t xml:space="preserve">that ends up with </w:t>
      </w:r>
      <w:r w:rsidRPr="00C27975">
        <w:t>the individual.</w:t>
      </w:r>
      <w:r>
        <w:t xml:space="preserve"> </w:t>
      </w:r>
      <w:r w:rsidRPr="00C27975">
        <w:t xml:space="preserve">You can devise </w:t>
      </w:r>
      <w:r>
        <w:t xml:space="preserve">a targeted </w:t>
      </w:r>
      <w:r w:rsidRPr="00C27975">
        <w:t>scheme</w:t>
      </w:r>
      <w:r>
        <w:t>,</w:t>
      </w:r>
      <w:r w:rsidRPr="00C27975">
        <w:t xml:space="preserve"> and </w:t>
      </w:r>
      <w:r>
        <w:t>K</w:t>
      </w:r>
      <w:r w:rsidRPr="00C27975">
        <w:t xml:space="preserve">ickstart is an example </w:t>
      </w:r>
      <w:r>
        <w:t>that</w:t>
      </w:r>
      <w:r w:rsidRPr="00C27975">
        <w:t xml:space="preserve"> target</w:t>
      </w:r>
      <w:r>
        <w:t>s</w:t>
      </w:r>
      <w:r w:rsidRPr="00C27975">
        <w:t xml:space="preserve"> under</w:t>
      </w:r>
      <w:r>
        <w:t>-</w:t>
      </w:r>
      <w:r w:rsidRPr="00C27975">
        <w:t>25s</w:t>
      </w:r>
      <w:r>
        <w:t>,</w:t>
      </w:r>
      <w:r w:rsidRPr="00C27975">
        <w:t xml:space="preserve"> but it becomes more difficult if th</w:t>
      </w:r>
      <w:r>
        <w:t>e</w:t>
      </w:r>
      <w:r w:rsidRPr="00C27975">
        <w:t xml:space="preserve"> firm says, </w:t>
      </w:r>
      <w:r>
        <w:t>“</w:t>
      </w:r>
      <w:r w:rsidRPr="00C27975">
        <w:t>We do</w:t>
      </w:r>
      <w:r>
        <w:t>n’t</w:t>
      </w:r>
      <w:r w:rsidRPr="00C27975">
        <w:t xml:space="preserve"> have anyone here like that so we want the scheme to be provided for someone else</w:t>
      </w:r>
      <w:r>
        <w:t>”</w:t>
      </w:r>
      <w:r w:rsidRPr="00C27975">
        <w:t>.</w:t>
      </w:r>
      <w:r>
        <w:t xml:space="preserve"> T</w:t>
      </w:r>
      <w:r w:rsidRPr="00C27975">
        <w:t xml:space="preserve">hat is </w:t>
      </w:r>
      <w:r>
        <w:t xml:space="preserve">a </w:t>
      </w:r>
      <w:r w:rsidRPr="00C27975">
        <w:t>bit of a barrier.</w:t>
      </w:r>
    </w:p>
    <w:p w:rsidR="00A90020" w:rsidP="000E6CA2">
      <w:pPr>
        <w:pStyle w:val="Remark"/>
      </w:pPr>
      <w:r w:rsidRPr="00BF5260">
        <w:rPr>
          <w:b/>
        </w:rPr>
        <w:t>The Chair:</w:t>
      </w:r>
      <w:r>
        <w:t xml:space="preserve"> </w:t>
      </w:r>
      <w:r w:rsidRPr="00C27975">
        <w:t xml:space="preserve">Does anyone want to answer Lord </w:t>
      </w:r>
      <w:r>
        <w:t>S</w:t>
      </w:r>
      <w:r w:rsidRPr="00C27975">
        <w:t>tern</w:t>
      </w:r>
      <w:r>
        <w:t>’</w:t>
      </w:r>
      <w:r w:rsidRPr="00C27975">
        <w:t>s question</w:t>
      </w:r>
      <w:r w:rsidRPr="00CC5557">
        <w:t xml:space="preserve"> </w:t>
      </w:r>
      <w:r w:rsidRPr="00C27975">
        <w:t>directly</w:t>
      </w:r>
      <w:r w:rsidRPr="00C27975">
        <w:t>?</w:t>
      </w:r>
      <w:r>
        <w:t xml:space="preserve"> </w:t>
      </w:r>
    </w:p>
    <w:p w:rsidR="00A90020" w:rsidP="000E6CA2">
      <w:pPr>
        <w:pStyle w:val="Answer"/>
      </w:pPr>
      <w:r w:rsidRPr="00BF5260">
        <w:rPr>
          <w:b/>
          <w:i/>
        </w:rPr>
        <w:t>Kate Bell:</w:t>
      </w:r>
      <w:r>
        <w:t xml:space="preserve"> </w:t>
      </w:r>
      <w:r w:rsidRPr="00C27975">
        <w:t xml:space="preserve">Let </w:t>
      </w:r>
      <w:r w:rsidRPr="00C27975">
        <w:t>me have a go.</w:t>
      </w:r>
      <w:r>
        <w:t xml:space="preserve"> </w:t>
      </w:r>
      <w:r w:rsidRPr="00C27975">
        <w:t>Two groups that we know have really benefited from the furlough scheme</w:t>
      </w:r>
      <w:r>
        <w:t>,</w:t>
      </w:r>
      <w:r w:rsidRPr="00C27975">
        <w:t xml:space="preserve"> because they faced particular disadvantage during this period</w:t>
      </w:r>
      <w:r>
        <w:t>,</w:t>
      </w:r>
      <w:r w:rsidRPr="00C27975">
        <w:t xml:space="preserve"> are people with caring responsibilities</w:t>
      </w:r>
      <w:r>
        <w:t>,</w:t>
      </w:r>
      <w:r w:rsidRPr="00C27975">
        <w:t xml:space="preserve"> which mean</w:t>
      </w:r>
      <w:r>
        <w:t>s that</w:t>
      </w:r>
      <w:r w:rsidRPr="00C27975">
        <w:t xml:space="preserve"> it has been harder for them to go back to work</w:t>
      </w:r>
      <w:r>
        <w:t>,</w:t>
      </w:r>
      <w:r w:rsidRPr="00C27975">
        <w:t xml:space="preserve"> o</w:t>
      </w:r>
      <w:r w:rsidRPr="00C27975">
        <w:t>r</w:t>
      </w:r>
      <w:r>
        <w:t xml:space="preserve"> even, possibly, </w:t>
      </w:r>
      <w:r w:rsidRPr="00C27975">
        <w:t>to do their work from their home</w:t>
      </w:r>
      <w:r>
        <w:t>;</w:t>
      </w:r>
      <w:r w:rsidRPr="00C27975">
        <w:t xml:space="preserve"> and those in the group who were </w:t>
      </w:r>
      <w:r>
        <w:t xml:space="preserve">told </w:t>
      </w:r>
      <w:r w:rsidRPr="00C27975">
        <w:t>form</w:t>
      </w:r>
      <w:r>
        <w:t xml:space="preserve">erly </w:t>
      </w:r>
      <w:r>
        <w:t>t</w:t>
      </w:r>
      <w:r w:rsidRPr="00C27975">
        <w:t>o shield.</w:t>
      </w:r>
      <w:r>
        <w:t xml:space="preserve"> W</w:t>
      </w:r>
      <w:r w:rsidRPr="00C27975">
        <w:t>e tried to write into our proposals specific protections for those groups.</w:t>
      </w:r>
    </w:p>
    <w:p w:rsidR="00A90020" w:rsidP="000E6CA2">
      <w:pPr>
        <w:pStyle w:val="Answer"/>
      </w:pPr>
      <w:r w:rsidRPr="00C27975">
        <w:t>We suggested th</w:t>
      </w:r>
      <w:r>
        <w:t>at th</w:t>
      </w:r>
      <w:r w:rsidRPr="00C27975">
        <w:t>e requirement t</w:t>
      </w:r>
      <w:r>
        <w:t xml:space="preserve">hat you would have to work for some </w:t>
      </w:r>
      <w:r>
        <w:t>of your</w:t>
      </w:r>
      <w:r w:rsidRPr="00C27975">
        <w:t xml:space="preserve"> working time would not apply to those specific groups</w:t>
      </w:r>
      <w:r>
        <w:t>,</w:t>
      </w:r>
      <w:r w:rsidRPr="00C27975">
        <w:t xml:space="preserve"> so they could be furloughed even if they could not come back to work</w:t>
      </w:r>
      <w:r>
        <w:t>. W</w:t>
      </w:r>
      <w:r w:rsidRPr="00C27975">
        <w:t xml:space="preserve">e know that </w:t>
      </w:r>
      <w:r>
        <w:t xml:space="preserve">the </w:t>
      </w:r>
      <w:r w:rsidRPr="00C27975">
        <w:t xml:space="preserve">people who are most disadvantaged in the labour market are those mostly likely to do badly in </w:t>
      </w:r>
      <w:r>
        <w:t xml:space="preserve">a </w:t>
      </w:r>
      <w:r w:rsidRPr="00C27975">
        <w:t>recession,</w:t>
      </w:r>
      <w:r w:rsidRPr="00C27975">
        <w:t xml:space="preserve"> so we think t</w:t>
      </w:r>
      <w:r>
        <w:t>hat</w:t>
      </w:r>
      <w:r w:rsidRPr="00C27975">
        <w:t xml:space="preserve"> particular measures need to be put in place for those groups</w:t>
      </w:r>
      <w:r>
        <w:t xml:space="preserve"> and</w:t>
      </w:r>
      <w:r w:rsidRPr="00C27975">
        <w:t xml:space="preserve"> could be designed </w:t>
      </w:r>
      <w:r>
        <w:t xml:space="preserve">very explicitly </w:t>
      </w:r>
      <w:r w:rsidRPr="00C27975">
        <w:t>in the next phase of the scheme.</w:t>
      </w:r>
      <w:r>
        <w:t xml:space="preserve"> </w:t>
      </w:r>
    </w:p>
    <w:p w:rsidR="00A90020" w:rsidP="000E6CA2">
      <w:pPr>
        <w:pStyle w:val="Remark"/>
      </w:pPr>
      <w:r w:rsidRPr="00BF5260">
        <w:rPr>
          <w:b/>
        </w:rPr>
        <w:t>The Chair:</w:t>
      </w:r>
      <w:r>
        <w:t xml:space="preserve"> </w:t>
      </w:r>
      <w:r w:rsidRPr="00C27975">
        <w:t>Viscount Chandos, I have given you a trailer.</w:t>
      </w:r>
      <w:r>
        <w:t xml:space="preserve"> </w:t>
      </w:r>
    </w:p>
    <w:p w:rsidR="00A90020" w:rsidP="000E6CA2">
      <w:pPr>
        <w:pStyle w:val="Question"/>
      </w:pPr>
      <w:r w:rsidRPr="00BF5260">
        <w:rPr>
          <w:b/>
        </w:rPr>
        <w:t>Viscount Chandos:</w:t>
      </w:r>
      <w:r>
        <w:t xml:space="preserve"> </w:t>
      </w:r>
      <w:r w:rsidRPr="00C27975">
        <w:t>Mr McTague, thank you for you</w:t>
      </w:r>
      <w:r w:rsidRPr="00C27975">
        <w:t>r patience.</w:t>
      </w:r>
      <w:r>
        <w:t xml:space="preserve"> </w:t>
      </w:r>
      <w:r w:rsidRPr="00C27975">
        <w:t>My question</w:t>
      </w:r>
      <w:r>
        <w:t xml:space="preserve">, </w:t>
      </w:r>
      <w:r w:rsidRPr="00C27975">
        <w:t>in the first instance</w:t>
      </w:r>
      <w:r>
        <w:t>,</w:t>
      </w:r>
      <w:r w:rsidRPr="00C27975">
        <w:t xml:space="preserve"> </w:t>
      </w:r>
      <w:r w:rsidRPr="00C27975">
        <w:t xml:space="preserve">is </w:t>
      </w:r>
      <w:r w:rsidRPr="00C27975">
        <w:t>very much directed to you and Ms Newton</w:t>
      </w:r>
      <w:r>
        <w:t>-</w:t>
      </w:r>
      <w:r w:rsidRPr="00C27975">
        <w:t>Smith as representatives of organisations with employers as members.</w:t>
      </w:r>
      <w:r>
        <w:t xml:space="preserve"> </w:t>
      </w:r>
      <w:r w:rsidRPr="00C27975">
        <w:t xml:space="preserve">How do your members view the </w:t>
      </w:r>
      <w:r>
        <w:t>K</w:t>
      </w:r>
      <w:r w:rsidRPr="00C27975">
        <w:t>ickstart scheme</w:t>
      </w:r>
      <w:r>
        <w:t>,</w:t>
      </w:r>
      <w:r w:rsidRPr="00C27975">
        <w:t xml:space="preserve"> and where you have identified problems how might </w:t>
      </w:r>
      <w:r w:rsidRPr="00C27975">
        <w:t>they be addressed?</w:t>
      </w:r>
      <w:r>
        <w:t xml:space="preserve"> </w:t>
      </w:r>
    </w:p>
    <w:p w:rsidR="00A90020" w:rsidP="000E6CA2">
      <w:pPr>
        <w:pStyle w:val="Answer"/>
      </w:pPr>
      <w:r w:rsidRPr="00BF5260">
        <w:rPr>
          <w:b/>
          <w:i/>
        </w:rPr>
        <w:t>Martin McTague:</w:t>
      </w:r>
      <w:r>
        <w:t xml:space="preserve"> </w:t>
      </w:r>
      <w:r w:rsidRPr="00C27975">
        <w:t>I will pick up from where I left off.</w:t>
      </w:r>
      <w:r>
        <w:t xml:space="preserve"> </w:t>
      </w:r>
      <w:r w:rsidRPr="00C27975">
        <w:t>Essentially, it was a real disappointment.</w:t>
      </w:r>
      <w:r>
        <w:t xml:space="preserve"> </w:t>
      </w:r>
      <w:r w:rsidRPr="00C27975">
        <w:t xml:space="preserve">It </w:t>
      </w:r>
      <w:r>
        <w:t xml:space="preserve">had </w:t>
      </w:r>
      <w:r w:rsidRPr="00C27975">
        <w:t>provision for 30</w:t>
      </w:r>
      <w:r>
        <w:t>-</w:t>
      </w:r>
      <w:r w:rsidRPr="00C27975">
        <w:t>plus employees</w:t>
      </w:r>
      <w:r>
        <w:t>, and</w:t>
      </w:r>
      <w:r w:rsidRPr="00C27975">
        <w:t xml:space="preserve"> </w:t>
      </w:r>
      <w:r>
        <w:t>firms had</w:t>
      </w:r>
      <w:r w:rsidRPr="00C27975">
        <w:t xml:space="preserve"> to deal through an intermediary if that was not </w:t>
      </w:r>
      <w:r>
        <w:t xml:space="preserve">the </w:t>
      </w:r>
      <w:r w:rsidRPr="00C27975">
        <w:t>case.</w:t>
      </w:r>
      <w:r>
        <w:t xml:space="preserve"> </w:t>
      </w:r>
      <w:r w:rsidRPr="00C27975">
        <w:t xml:space="preserve">That got </w:t>
      </w:r>
      <w:r>
        <w:t xml:space="preserve">the </w:t>
      </w:r>
      <w:r w:rsidRPr="00C27975">
        <w:t xml:space="preserve">reaction from </w:t>
      </w:r>
      <w:r w:rsidRPr="00C27975">
        <w:t>most small employers</w:t>
      </w:r>
      <w:r>
        <w:t xml:space="preserve"> that</w:t>
      </w:r>
      <w:r w:rsidRPr="00C27975">
        <w:t xml:space="preserve">, </w:t>
      </w:r>
      <w:r>
        <w:t>“</w:t>
      </w:r>
      <w:r w:rsidRPr="00C27975">
        <w:t>This is not aimed at me.</w:t>
      </w:r>
      <w:r>
        <w:t xml:space="preserve"> </w:t>
      </w:r>
      <w:r w:rsidRPr="00C27975">
        <w:t>This is not for me</w:t>
      </w:r>
      <w:r>
        <w:t>”</w:t>
      </w:r>
      <w:r w:rsidRPr="00C27975">
        <w:t>.</w:t>
      </w:r>
      <w:r>
        <w:t xml:space="preserve"> </w:t>
      </w:r>
      <w:r w:rsidRPr="00C27975">
        <w:t>They did not hear the complications that followed from that.</w:t>
      </w:r>
    </w:p>
    <w:p w:rsidR="00A90020" w:rsidRPr="00C27975" w:rsidP="000E6CA2">
      <w:pPr>
        <w:pStyle w:val="Answer"/>
      </w:pPr>
      <w:r>
        <w:t xml:space="preserve">You might </w:t>
      </w:r>
      <w:r w:rsidRPr="00C27975">
        <w:t xml:space="preserve">remember </w:t>
      </w:r>
      <w:r>
        <w:t xml:space="preserve">that </w:t>
      </w:r>
      <w:r w:rsidRPr="00C27975">
        <w:t>SMEs were the most adaptable and innovative in the last recession and</w:t>
      </w:r>
      <w:r>
        <w:t>,</w:t>
      </w:r>
      <w:r w:rsidRPr="00C27975">
        <w:t xml:space="preserve"> in fact</w:t>
      </w:r>
      <w:r>
        <w:t>,</w:t>
      </w:r>
      <w:r w:rsidRPr="00C27975">
        <w:t xml:space="preserve"> picked up somethi</w:t>
      </w:r>
      <w:r w:rsidRPr="00C27975">
        <w:t xml:space="preserve">ng like 80% of the new </w:t>
      </w:r>
      <w:r w:rsidRPr="00C27975">
        <w:t>jobs post</w:t>
      </w:r>
      <w:r>
        <w:t xml:space="preserve"> </w:t>
      </w:r>
      <w:r w:rsidRPr="00C27975">
        <w:t>recession</w:t>
      </w:r>
      <w:r>
        <w:t>. W</w:t>
      </w:r>
      <w:r w:rsidRPr="00C27975">
        <w:t>hat you are trying to do is encourage people who are flexible and innovative to look at ways in which they can employ people post Covid, post the lockdown.</w:t>
      </w:r>
      <w:r>
        <w:t xml:space="preserve"> </w:t>
      </w:r>
      <w:r w:rsidRPr="00C27975">
        <w:t>I think it has fallen short.</w:t>
      </w:r>
      <w:r>
        <w:t xml:space="preserve"> </w:t>
      </w:r>
      <w:r w:rsidRPr="00C27975">
        <w:t>However, I have to say tha</w:t>
      </w:r>
      <w:r w:rsidRPr="00C27975">
        <w:t xml:space="preserve">t </w:t>
      </w:r>
      <w:r>
        <w:t xml:space="preserve">the </w:t>
      </w:r>
      <w:r w:rsidRPr="00C27975">
        <w:t>DWP appear</w:t>
      </w:r>
      <w:r>
        <w:t>s</w:t>
      </w:r>
      <w:r w:rsidRPr="00C27975">
        <w:t xml:space="preserve"> to be listening to our concerns, so I am optimistic that something will come out of this that could improve it.</w:t>
      </w:r>
      <w:r>
        <w:t xml:space="preserve"> </w:t>
      </w:r>
    </w:p>
    <w:p w:rsidR="00A90020" w:rsidP="000E6CA2">
      <w:pPr>
        <w:pStyle w:val="Answer"/>
      </w:pPr>
      <w:r w:rsidRPr="00BF5260">
        <w:rPr>
          <w:b/>
          <w:i/>
        </w:rPr>
        <w:t>Rain Newton</w:t>
      </w:r>
      <w:r>
        <w:rPr>
          <w:b/>
          <w:i/>
        </w:rPr>
        <w:t>-</w:t>
      </w:r>
      <w:r w:rsidRPr="00BF5260">
        <w:rPr>
          <w:b/>
          <w:i/>
        </w:rPr>
        <w:t>Smith:</w:t>
      </w:r>
      <w:r>
        <w:t xml:space="preserve"> E</w:t>
      </w:r>
      <w:r w:rsidRPr="00C27975">
        <w:t>veryone really welcomes the scheme.</w:t>
      </w:r>
      <w:r>
        <w:t xml:space="preserve"> </w:t>
      </w:r>
      <w:r w:rsidRPr="00C27975">
        <w:t>I think everyone recognises</w:t>
      </w:r>
      <w:r>
        <w:t xml:space="preserve"> that, as Lord Stern and others alluded to, we are very worried about</w:t>
      </w:r>
      <w:r w:rsidRPr="00C27975">
        <w:t xml:space="preserve"> the scarring effects on young people of a period of unemployment.</w:t>
      </w:r>
      <w:r>
        <w:t xml:space="preserve"> </w:t>
      </w:r>
      <w:r w:rsidRPr="00C27975">
        <w:t xml:space="preserve">Having a scheme in place </w:t>
      </w:r>
      <w:r>
        <w:t xml:space="preserve">to </w:t>
      </w:r>
      <w:r w:rsidRPr="00C27975">
        <w:t>address that is hugely welcome.</w:t>
      </w:r>
      <w:r>
        <w:t xml:space="preserve"> </w:t>
      </w:r>
      <w:r w:rsidRPr="00C27975">
        <w:t xml:space="preserve">We have seen the success </w:t>
      </w:r>
      <w:r>
        <w:t>of</w:t>
      </w:r>
      <w:r w:rsidRPr="00C27975">
        <w:t xml:space="preserve"> how </w:t>
      </w:r>
      <w:r>
        <w:t>it</w:t>
      </w:r>
      <w:r w:rsidRPr="00C27975">
        <w:t xml:space="preserve"> has worked in the past.</w:t>
      </w:r>
      <w:r>
        <w:t xml:space="preserve"> </w:t>
      </w:r>
      <w:r w:rsidRPr="00C27975">
        <w:t>W</w:t>
      </w:r>
      <w:r w:rsidRPr="00C27975">
        <w:t>ales</w:t>
      </w:r>
      <w:r>
        <w:t xml:space="preserve"> has</w:t>
      </w:r>
      <w:r w:rsidRPr="00C27975">
        <w:t xml:space="preserve"> a very successful </w:t>
      </w:r>
      <w:r>
        <w:t xml:space="preserve">similar </w:t>
      </w:r>
      <w:r w:rsidRPr="00C27975">
        <w:t>scheme</w:t>
      </w:r>
      <w:r>
        <w:t xml:space="preserve"> running at the moment</w:t>
      </w:r>
      <w:r w:rsidRPr="00C27975">
        <w:t>.</w:t>
      </w:r>
    </w:p>
    <w:p w:rsidR="00A90020" w:rsidP="000E6CA2">
      <w:pPr>
        <w:pStyle w:val="Answer"/>
      </w:pPr>
      <w:r w:rsidRPr="00C27975">
        <w:t xml:space="preserve">We need </w:t>
      </w:r>
      <w:r>
        <w:t>something,</w:t>
      </w:r>
      <w:r w:rsidRPr="00C27975">
        <w:t xml:space="preserve"> but there are challenges, particularly</w:t>
      </w:r>
      <w:r>
        <w:t xml:space="preserve"> in </w:t>
      </w:r>
      <w:r w:rsidRPr="00C27975">
        <w:t>how it works for smaller businesses.</w:t>
      </w:r>
      <w:r>
        <w:t xml:space="preserve"> </w:t>
      </w:r>
      <w:r w:rsidRPr="00C27975">
        <w:t>For some</w:t>
      </w:r>
      <w:r>
        <w:t>,</w:t>
      </w:r>
      <w:r w:rsidRPr="00C27975">
        <w:t xml:space="preserve"> the minimum requirement of 30 placements is a challenge.</w:t>
      </w:r>
      <w:r>
        <w:t xml:space="preserve"> </w:t>
      </w:r>
      <w:r w:rsidRPr="00C27975">
        <w:t xml:space="preserve">You cannot always get </w:t>
      </w:r>
      <w:r>
        <w:t>a</w:t>
      </w:r>
      <w:r w:rsidRPr="00C27975">
        <w:t xml:space="preserve"> co</w:t>
      </w:r>
      <w:r w:rsidRPr="00C27975">
        <w:t>nsortium of businesses together quickly to meet that minimum requirement.</w:t>
      </w:r>
      <w:r>
        <w:t xml:space="preserve"> </w:t>
      </w:r>
      <w:r w:rsidRPr="00C27975">
        <w:t>We are working with government departments on some of the guidance.</w:t>
      </w:r>
      <w:r>
        <w:t xml:space="preserve"> B</w:t>
      </w:r>
      <w:r w:rsidRPr="00C27975">
        <w:t xml:space="preserve">usinesses have been asking </w:t>
      </w:r>
      <w:r>
        <w:t>u</w:t>
      </w:r>
      <w:r w:rsidRPr="00C27975">
        <w:t>s</w:t>
      </w:r>
      <w:r>
        <w:t xml:space="preserve"> </w:t>
      </w:r>
      <w:r w:rsidRPr="00C27975">
        <w:t>how it interacts with the apprenticeship schemes.</w:t>
      </w:r>
      <w:r>
        <w:t xml:space="preserve"> </w:t>
      </w:r>
      <w:r w:rsidRPr="00C27975">
        <w:t>Many businesses are hugely dedica</w:t>
      </w:r>
      <w:r w:rsidRPr="00C27975">
        <w:t>ted to apprenticeship schemes</w:t>
      </w:r>
      <w:r>
        <w:t>,</w:t>
      </w:r>
      <w:r w:rsidRPr="00C27975">
        <w:t xml:space="preserve"> but are wondering whether they can bring someone in</w:t>
      </w:r>
      <w:r>
        <w:t xml:space="preserve"> on</w:t>
      </w:r>
      <w:r w:rsidRPr="00C27975">
        <w:t xml:space="preserve"> a </w:t>
      </w:r>
      <w:r>
        <w:t>K</w:t>
      </w:r>
      <w:r w:rsidRPr="00C27975">
        <w:t xml:space="preserve">ickstart scheme for a period and </w:t>
      </w:r>
      <w:r>
        <w:t xml:space="preserve">then </w:t>
      </w:r>
      <w:r w:rsidRPr="00C27975">
        <w:t xml:space="preserve">move them on to </w:t>
      </w:r>
      <w:r>
        <w:t xml:space="preserve">an </w:t>
      </w:r>
      <w:r w:rsidRPr="00C27975">
        <w:t>apprenticeship</w:t>
      </w:r>
      <w:r>
        <w:t>,</w:t>
      </w:r>
      <w:r w:rsidRPr="00C27975">
        <w:t xml:space="preserve"> and how that works.</w:t>
      </w:r>
      <w:r>
        <w:t xml:space="preserve"> </w:t>
      </w:r>
      <w:r w:rsidRPr="00C27975">
        <w:t xml:space="preserve">There needs to be more guidance around that and </w:t>
      </w:r>
      <w:r>
        <w:t xml:space="preserve">some </w:t>
      </w:r>
      <w:r w:rsidRPr="00C27975">
        <w:t xml:space="preserve">thought given to how </w:t>
      </w:r>
      <w:r w:rsidRPr="00C27975">
        <w:t>we support the apprenticeship schemes as well.</w:t>
      </w:r>
      <w:r>
        <w:t xml:space="preserve"> </w:t>
      </w:r>
    </w:p>
    <w:p w:rsidR="00A90020" w:rsidP="000E6CA2">
      <w:pPr>
        <w:pStyle w:val="Answer"/>
      </w:pPr>
      <w:r w:rsidRPr="00C27975">
        <w:t xml:space="preserve">The other thing that can be a challenge for larger employers, particularly if </w:t>
      </w:r>
      <w:r>
        <w:t xml:space="preserve">they </w:t>
      </w:r>
      <w:r w:rsidRPr="00C27975">
        <w:t>have lots of different sites around the country</w:t>
      </w:r>
      <w:r>
        <w:t>, is</w:t>
      </w:r>
      <w:r w:rsidRPr="00C27975">
        <w:t xml:space="preserve"> whe</w:t>
      </w:r>
      <w:r>
        <w:t>n</w:t>
      </w:r>
      <w:r w:rsidRPr="00C27975">
        <w:t xml:space="preserve"> </w:t>
      </w:r>
      <w:r>
        <w:t>they</w:t>
      </w:r>
      <w:r w:rsidRPr="00C27975">
        <w:t xml:space="preserve"> have an outlet in the centre of London</w:t>
      </w:r>
      <w:r>
        <w:t xml:space="preserve"> that</w:t>
      </w:r>
      <w:r w:rsidRPr="00C27975">
        <w:t xml:space="preserve"> has been hugely impacted and </w:t>
      </w:r>
      <w:r>
        <w:t>there are challenges in the</w:t>
      </w:r>
      <w:r w:rsidRPr="00C27975">
        <w:t xml:space="preserve"> viability of that particular outlet</w:t>
      </w:r>
      <w:r>
        <w:t xml:space="preserve">. They may </w:t>
      </w:r>
      <w:r w:rsidRPr="00C27975">
        <w:t xml:space="preserve">have had to make redundancies </w:t>
      </w:r>
      <w:r>
        <w:t>of</w:t>
      </w:r>
      <w:r w:rsidRPr="00C27975">
        <w:t xml:space="preserve"> people who </w:t>
      </w:r>
      <w:r>
        <w:t>were</w:t>
      </w:r>
      <w:r w:rsidRPr="00C27975">
        <w:t xml:space="preserve"> working in that area</w:t>
      </w:r>
      <w:r>
        <w:t>,</w:t>
      </w:r>
      <w:r w:rsidRPr="00C27975">
        <w:t xml:space="preserve"> but in another region of the country </w:t>
      </w:r>
      <w:r>
        <w:t>they</w:t>
      </w:r>
      <w:r w:rsidRPr="00C27975">
        <w:t xml:space="preserve"> see growth opportunities</w:t>
      </w:r>
      <w:r>
        <w:t>,</w:t>
      </w:r>
      <w:r w:rsidRPr="00C27975">
        <w:t xml:space="preserve"> and </w:t>
      </w:r>
      <w:r>
        <w:t>they</w:t>
      </w:r>
      <w:r w:rsidRPr="00C27975">
        <w:t xml:space="preserve"> are keen to bring on some </w:t>
      </w:r>
      <w:r>
        <w:t xml:space="preserve">young </w:t>
      </w:r>
      <w:r w:rsidRPr="00C27975">
        <w:t xml:space="preserve">people through the </w:t>
      </w:r>
      <w:r>
        <w:t>K</w:t>
      </w:r>
      <w:r w:rsidRPr="00C27975">
        <w:t>ickstart scheme.</w:t>
      </w:r>
      <w:r>
        <w:t xml:space="preserve"> </w:t>
      </w:r>
      <w:r w:rsidRPr="00C27975">
        <w:t xml:space="preserve">Some people are worried about whether they will be put under the microscope for making redundancies </w:t>
      </w:r>
      <w:r>
        <w:t>that</w:t>
      </w:r>
      <w:r w:rsidRPr="00C27975">
        <w:t xml:space="preserve"> may be necessary</w:t>
      </w:r>
      <w:r>
        <w:t>,</w:t>
      </w:r>
      <w:r w:rsidRPr="00C27975">
        <w:t xml:space="preserve"> sad though it may be for th</w:t>
      </w:r>
      <w:r>
        <w:t>e</w:t>
      </w:r>
      <w:r w:rsidRPr="00C27975">
        <w:t xml:space="preserve"> company</w:t>
      </w:r>
      <w:r>
        <w:t>,</w:t>
      </w:r>
      <w:r w:rsidRPr="00C27975">
        <w:t xml:space="preserve"> in one region</w:t>
      </w:r>
      <w:r>
        <w:t>,</w:t>
      </w:r>
      <w:r w:rsidRPr="00C27975">
        <w:t xml:space="preserve"> and taking on young people in another.</w:t>
      </w:r>
      <w:r>
        <w:t xml:space="preserve"> </w:t>
      </w:r>
      <w:r w:rsidRPr="00C27975">
        <w:t xml:space="preserve">If there is anything we can do to </w:t>
      </w:r>
      <w:r>
        <w:t>tell co</w:t>
      </w:r>
      <w:r>
        <w:t xml:space="preserve">mpanies </w:t>
      </w:r>
      <w:r w:rsidRPr="00C27975">
        <w:t>th</w:t>
      </w:r>
      <w:r>
        <w:t xml:space="preserve">at it </w:t>
      </w:r>
      <w:r w:rsidRPr="00C27975">
        <w:t>is a great scheme,</w:t>
      </w:r>
      <w:r>
        <w:t xml:space="preserve"> and</w:t>
      </w:r>
      <w:r w:rsidRPr="00C27975">
        <w:t xml:space="preserve"> encourag</w:t>
      </w:r>
      <w:r>
        <w:t>e</w:t>
      </w:r>
      <w:r w:rsidRPr="00C27975">
        <w:t xml:space="preserve"> businesses to offer </w:t>
      </w:r>
      <w:r>
        <w:t>it</w:t>
      </w:r>
      <w:r w:rsidRPr="00C27975">
        <w:t xml:space="preserve"> where there are opportunities</w:t>
      </w:r>
      <w:r>
        <w:t xml:space="preserve">, that </w:t>
      </w:r>
      <w:r w:rsidRPr="00C27975">
        <w:t>is really important</w:t>
      </w:r>
      <w:r>
        <w:t>. As with</w:t>
      </w:r>
      <w:r w:rsidRPr="00C27975">
        <w:t xml:space="preserve"> anything</w:t>
      </w:r>
      <w:r>
        <w:t>,</w:t>
      </w:r>
      <w:r w:rsidRPr="00C27975">
        <w:t xml:space="preserve"> there are always teething problems, but we are keen to work with the Government to make it a success</w:t>
      </w:r>
      <w:r>
        <w:t>,</w:t>
      </w:r>
      <w:r w:rsidRPr="00C27975">
        <w:t xml:space="preserve"> in part</w:t>
      </w:r>
      <w:r w:rsidRPr="00C27975">
        <w:t>icular for smaller businesses.</w:t>
      </w:r>
      <w:r>
        <w:t xml:space="preserve"> </w:t>
      </w:r>
    </w:p>
    <w:p w:rsidR="00A90020" w:rsidP="000E6CA2">
      <w:pPr>
        <w:pStyle w:val="Remark"/>
      </w:pPr>
      <w:r w:rsidRPr="00BF5260">
        <w:rPr>
          <w:b/>
        </w:rPr>
        <w:t>Viscount Chandos:</w:t>
      </w:r>
      <w:r>
        <w:t xml:space="preserve"> B</w:t>
      </w:r>
      <w:r w:rsidRPr="00C27975">
        <w:t>efore I asked the first question</w:t>
      </w:r>
      <w:r>
        <w:t>,</w:t>
      </w:r>
      <w:r w:rsidRPr="00C27975">
        <w:t xml:space="preserve"> </w:t>
      </w:r>
      <w:r>
        <w:t>I should have declared</w:t>
      </w:r>
      <w:r w:rsidRPr="00C27975">
        <w:t xml:space="preserve"> my interest</w:t>
      </w:r>
      <w:r>
        <w:t>s</w:t>
      </w:r>
      <w:r w:rsidRPr="00C27975">
        <w:t xml:space="preserve"> as a board member of a company and a </w:t>
      </w:r>
      <w:r>
        <w:t>n</w:t>
      </w:r>
      <w:r w:rsidRPr="00C27975">
        <w:t>on</w:t>
      </w:r>
      <w:r>
        <w:t>-</w:t>
      </w:r>
      <w:r w:rsidRPr="00C27975">
        <w:t>profit institution that has used the job retention scheme</w:t>
      </w:r>
      <w:r>
        <w:t>,</w:t>
      </w:r>
      <w:r w:rsidRPr="00C27975">
        <w:t xml:space="preserve"> and as </w:t>
      </w:r>
      <w:r>
        <w:t>c</w:t>
      </w:r>
      <w:r w:rsidRPr="00C27975">
        <w:t>hairman of the Credit Servi</w:t>
      </w:r>
      <w:r w:rsidRPr="00C27975">
        <w:t>ces Association</w:t>
      </w:r>
      <w:r>
        <w:t>.</w:t>
      </w:r>
    </w:p>
    <w:p w:rsidR="00A90020" w:rsidRPr="00C27975" w:rsidP="000E6CA2">
      <w:pPr>
        <w:pStyle w:val="Remark"/>
      </w:pPr>
      <w:r w:rsidRPr="00C27975">
        <w:t>Mr McTague</w:t>
      </w:r>
      <w:r>
        <w:t xml:space="preserve">, </w:t>
      </w:r>
      <w:r w:rsidRPr="00C27975">
        <w:t>representing smaller employers</w:t>
      </w:r>
      <w:r>
        <w:t>,</w:t>
      </w:r>
      <w:r w:rsidRPr="00C27975">
        <w:t xml:space="preserve"> is there a threshold that is lower than 30 but more than one that you feel strikes the right balance </w:t>
      </w:r>
      <w:r>
        <w:t>in</w:t>
      </w:r>
      <w:r w:rsidRPr="00C27975">
        <w:t xml:space="preserve"> bringing the maximum number of people into the </w:t>
      </w:r>
      <w:r>
        <w:t>K</w:t>
      </w:r>
      <w:r w:rsidRPr="00C27975">
        <w:t>ickstart scheme while still being administr</w:t>
      </w:r>
      <w:r w:rsidRPr="00C27975">
        <w:t>atively reasonably efficient?</w:t>
      </w:r>
      <w:r>
        <w:t xml:space="preserve"> </w:t>
      </w:r>
    </w:p>
    <w:p w:rsidR="00A90020" w:rsidP="000E6CA2">
      <w:pPr>
        <w:pStyle w:val="Answer"/>
      </w:pPr>
      <w:r w:rsidRPr="00BF5260">
        <w:rPr>
          <w:b/>
          <w:i/>
        </w:rPr>
        <w:t>Martin McTague:</w:t>
      </w:r>
      <w:r>
        <w:t xml:space="preserve"> </w:t>
      </w:r>
      <w:r w:rsidRPr="00C27975">
        <w:t xml:space="preserve">The argument, as I understood it from Ministers, was that they felt that the problem was </w:t>
      </w:r>
      <w:r>
        <w:t xml:space="preserve">a </w:t>
      </w:r>
      <w:r w:rsidRPr="00C27975">
        <w:t>lack of HR skills in smaller businesses.</w:t>
      </w:r>
      <w:r>
        <w:t xml:space="preserve"> </w:t>
      </w:r>
      <w:r w:rsidRPr="00C27975">
        <w:t xml:space="preserve">The answer could be that if I have a supplier or a customer </w:t>
      </w:r>
      <w:r>
        <w:t>that</w:t>
      </w:r>
      <w:r w:rsidRPr="00C27975">
        <w:t xml:space="preserve"> is a major c</w:t>
      </w:r>
      <w:r w:rsidRPr="00C27975">
        <w:t>ompany</w:t>
      </w:r>
      <w:r>
        <w:t>,</w:t>
      </w:r>
      <w:r w:rsidRPr="00C27975">
        <w:t xml:space="preserve"> with an HR department that could buddy up with me and provide that facility, I see </w:t>
      </w:r>
      <w:r>
        <w:t>no</w:t>
      </w:r>
      <w:r w:rsidRPr="00C27975">
        <w:t xml:space="preserve"> reason why smaller companies</w:t>
      </w:r>
      <w:r>
        <w:t>, no matter how small,</w:t>
      </w:r>
      <w:r w:rsidRPr="00C27975">
        <w:t xml:space="preserve"> could not take on employees.</w:t>
      </w:r>
      <w:r>
        <w:t xml:space="preserve"> I seriously do not want to </w:t>
      </w:r>
      <w:r w:rsidRPr="00C27975">
        <w:t xml:space="preserve">cheese off about 50% of my membership by telling them </w:t>
      </w:r>
      <w:r>
        <w:t>t</w:t>
      </w:r>
      <w:r>
        <w:t xml:space="preserve">hat </w:t>
      </w:r>
      <w:r w:rsidRPr="00C27975">
        <w:t>they should not be involved in th</w:t>
      </w:r>
      <w:r>
        <w:t>e</w:t>
      </w:r>
      <w:r w:rsidRPr="00C27975">
        <w:t xml:space="preserve"> scheme</w:t>
      </w:r>
      <w:r>
        <w:t>,</w:t>
      </w:r>
      <w:r w:rsidRPr="00C27975">
        <w:t xml:space="preserve"> </w:t>
      </w:r>
      <w:r>
        <w:t>but</w:t>
      </w:r>
      <w:r w:rsidRPr="00C27975">
        <w:t xml:space="preserve"> wherever you draw the line</w:t>
      </w:r>
      <w:r>
        <w:t>,</w:t>
      </w:r>
      <w:r w:rsidRPr="00C27975">
        <w:t xml:space="preserve"> that could be the impact</w:t>
      </w:r>
      <w:r>
        <w:t>.</w:t>
      </w:r>
    </w:p>
    <w:p w:rsidR="00A90020" w:rsidRPr="00C27975" w:rsidP="000E6CA2">
      <w:pPr>
        <w:pStyle w:val="Remark"/>
      </w:pPr>
      <w:r w:rsidRPr="00BF5260">
        <w:rPr>
          <w:b/>
        </w:rPr>
        <w:t>The Chair:</w:t>
      </w:r>
      <w:r>
        <w:t xml:space="preserve"> </w:t>
      </w:r>
      <w:r w:rsidRPr="00C27975">
        <w:t xml:space="preserve">I think </w:t>
      </w:r>
      <w:r>
        <w:t>it</w:t>
      </w:r>
      <w:r w:rsidRPr="00C27975">
        <w:t xml:space="preserve"> is a great scheme and it broadly </w:t>
      </w:r>
      <w:r w:rsidRPr="00C27975">
        <w:t>follows</w:t>
      </w:r>
      <w:r>
        <w:t xml:space="preserve"> </w:t>
      </w:r>
      <w:r>
        <w:t>a</w:t>
      </w:r>
      <w:r w:rsidRPr="00C27975">
        <w:t xml:space="preserve"> scheme that was introduced by the previous Labour Government</w:t>
      </w:r>
      <w:r>
        <w:t>. It</w:t>
      </w:r>
      <w:r w:rsidRPr="00C27975">
        <w:t xml:space="preserve"> worked quite well</w:t>
      </w:r>
      <w:r>
        <w:t>,</w:t>
      </w:r>
      <w:r w:rsidRPr="00C27975">
        <w:t xml:space="preserve"> so we know it can work, but of course the big difference is</w:t>
      </w:r>
      <w:r>
        <w:t xml:space="preserve"> that</w:t>
      </w:r>
      <w:r w:rsidRPr="00C27975">
        <w:t xml:space="preserve"> in the former scheme everyone was at work.</w:t>
      </w:r>
      <w:r>
        <w:t xml:space="preserve"> </w:t>
      </w:r>
      <w:r w:rsidRPr="00C27975">
        <w:t>If you are going to take on youngsters and a large proportion o</w:t>
      </w:r>
      <w:r w:rsidRPr="00C27975">
        <w:t>f your workforce is working from home</w:t>
      </w:r>
      <w:r>
        <w:t>,</w:t>
      </w:r>
      <w:r w:rsidRPr="00C27975">
        <w:t xml:space="preserve"> </w:t>
      </w:r>
      <w:r>
        <w:t xml:space="preserve">is anyone concerned about </w:t>
      </w:r>
      <w:r w:rsidRPr="00C27975">
        <w:t xml:space="preserve">who </w:t>
      </w:r>
      <w:r>
        <w:t>will</w:t>
      </w:r>
      <w:r w:rsidRPr="00C27975">
        <w:t xml:space="preserve"> guide and support them and provide leadership?</w:t>
      </w:r>
      <w:r>
        <w:t xml:space="preserve"> </w:t>
      </w:r>
      <w:r w:rsidRPr="00C27975">
        <w:t>If I were a Minister</w:t>
      </w:r>
      <w:r>
        <w:t>,</w:t>
      </w:r>
      <w:r w:rsidRPr="00C27975">
        <w:t xml:space="preserve"> I would not be worried about </w:t>
      </w:r>
      <w:r>
        <w:t xml:space="preserve">the </w:t>
      </w:r>
      <w:r w:rsidRPr="00C27975">
        <w:t>HR department; I would be worried about the management structure and the ability</w:t>
      </w:r>
      <w:r w:rsidRPr="00C27975">
        <w:t xml:space="preserve"> to fit them into the world of work and to profit from it. Am I just imagining a problem there? It seems to me </w:t>
      </w:r>
      <w:r>
        <w:t xml:space="preserve">that </w:t>
      </w:r>
      <w:r w:rsidRPr="00C27975">
        <w:t>it is an important one.</w:t>
      </w:r>
      <w:r>
        <w:t xml:space="preserve"> </w:t>
      </w:r>
    </w:p>
    <w:p w:rsidR="00A90020" w:rsidP="000E6CA2">
      <w:pPr>
        <w:pStyle w:val="Answer"/>
      </w:pPr>
      <w:r w:rsidRPr="00BF5260">
        <w:rPr>
          <w:b/>
          <w:i/>
        </w:rPr>
        <w:t>Martin McTague:</w:t>
      </w:r>
      <w:r>
        <w:t xml:space="preserve"> It is funny. W</w:t>
      </w:r>
      <w:r w:rsidRPr="00C27975">
        <w:t>e heard exactly the opposite of that problem.</w:t>
      </w:r>
      <w:r>
        <w:t xml:space="preserve"> Q</w:t>
      </w:r>
      <w:r w:rsidRPr="00C27975">
        <w:t>uite a few companies were keen to take</w:t>
      </w:r>
      <w:r w:rsidRPr="00C27975">
        <w:t xml:space="preserve"> on young undergraduates to work with the owner managers of the business because they felt they were entering a new world that they were not familiar with</w:t>
      </w:r>
      <w:r>
        <w:t>, so t</w:t>
      </w:r>
      <w:r w:rsidRPr="00C27975">
        <w:t>hey needed improved IT skills</w:t>
      </w:r>
      <w:r>
        <w:t xml:space="preserve"> and</w:t>
      </w:r>
      <w:r w:rsidRPr="00C27975">
        <w:t xml:space="preserve"> the kind of new innovative ideas that they th</w:t>
      </w:r>
      <w:r>
        <w:t>ought</w:t>
      </w:r>
      <w:r w:rsidRPr="00C27975">
        <w:t xml:space="preserve"> a young gra</w:t>
      </w:r>
      <w:r w:rsidRPr="00C27975">
        <w:t>duate could bring.</w:t>
      </w:r>
      <w:r>
        <w:t xml:space="preserve"> </w:t>
      </w:r>
      <w:r w:rsidRPr="00C27975">
        <w:t xml:space="preserve">They were quite happy to take that person </w:t>
      </w:r>
      <w:r>
        <w:t>into</w:t>
      </w:r>
      <w:r w:rsidRPr="00C27975">
        <w:t xml:space="preserve"> their company</w:t>
      </w:r>
      <w:r>
        <w:t>. I guess it would have to happen face to face,</w:t>
      </w:r>
      <w:r w:rsidRPr="00C27975">
        <w:t xml:space="preserve"> </w:t>
      </w:r>
      <w:r>
        <w:t>but t</w:t>
      </w:r>
      <w:r w:rsidRPr="00C27975">
        <w:t>hey were very keen to involve people at that level.</w:t>
      </w:r>
      <w:r>
        <w:t xml:space="preserve"> </w:t>
      </w:r>
    </w:p>
    <w:p w:rsidR="00A90020" w:rsidP="000E6CA2">
      <w:pPr>
        <w:pStyle w:val="Remark"/>
      </w:pPr>
      <w:r w:rsidRPr="00BF5260">
        <w:rPr>
          <w:b/>
        </w:rPr>
        <w:t>Baroness Bowles of Berkhamsted:</w:t>
      </w:r>
      <w:r>
        <w:t xml:space="preserve"> </w:t>
      </w:r>
      <w:r w:rsidRPr="00C27975">
        <w:t xml:space="preserve">What HR do they </w:t>
      </w:r>
      <w:r>
        <w:t xml:space="preserve">need that they </w:t>
      </w:r>
      <w:r w:rsidRPr="00C27975">
        <w:t>think is</w:t>
      </w:r>
      <w:r w:rsidRPr="00C27975">
        <w:t xml:space="preserve"> missing? </w:t>
      </w:r>
      <w:r>
        <w:t>Y</w:t>
      </w:r>
      <w:r w:rsidRPr="00C27975">
        <w:t>ou can go right down to the start</w:t>
      </w:r>
      <w:r>
        <w:t>-</w:t>
      </w:r>
      <w:r w:rsidRPr="00C27975">
        <w:t>ups</w:t>
      </w:r>
      <w:r>
        <w:t xml:space="preserve"> where there</w:t>
      </w:r>
      <w:r w:rsidRPr="00C27975">
        <w:t xml:space="preserve"> </w:t>
      </w:r>
      <w:r>
        <w:t xml:space="preserve">are </w:t>
      </w:r>
      <w:r w:rsidRPr="00C27975">
        <w:t>only a few people</w:t>
      </w:r>
      <w:r>
        <w:t xml:space="preserve">, but most small businesses </w:t>
      </w:r>
      <w:r w:rsidRPr="00C27975">
        <w:t>employ people, pay their taxes</w:t>
      </w:r>
      <w:r>
        <w:t xml:space="preserve"> and</w:t>
      </w:r>
      <w:r w:rsidRPr="00C27975">
        <w:t xml:space="preserve"> are on the system.</w:t>
      </w:r>
      <w:r>
        <w:t xml:space="preserve"> A</w:t>
      </w:r>
      <w:r w:rsidRPr="00C27975">
        <w:t>s many of them have managed to ask for bounce</w:t>
      </w:r>
      <w:r>
        <w:t xml:space="preserve"> </w:t>
      </w:r>
      <w:r w:rsidRPr="00C27975">
        <w:t xml:space="preserve">back loans and things </w:t>
      </w:r>
      <w:r>
        <w:t xml:space="preserve">like that, I am </w:t>
      </w:r>
      <w:r>
        <w:t>sure that</w:t>
      </w:r>
      <w:r w:rsidRPr="00C27975">
        <w:t xml:space="preserve"> they are capable of filling in a minimal amount of information that shows whether they qualify or not.</w:t>
      </w:r>
    </w:p>
    <w:p w:rsidR="00A90020" w:rsidP="000E6CA2">
      <w:pPr>
        <w:pStyle w:val="Remark"/>
      </w:pPr>
      <w:r>
        <w:t>Are they actually</w:t>
      </w:r>
      <w:r w:rsidRPr="00C27975">
        <w:t xml:space="preserve"> saying </w:t>
      </w:r>
      <w:r>
        <w:t>that</w:t>
      </w:r>
      <w:r w:rsidRPr="00C27975">
        <w:t xml:space="preserve"> the government side does not want to interact with so many people</w:t>
      </w:r>
      <w:r>
        <w:t xml:space="preserve"> and they</w:t>
      </w:r>
      <w:r w:rsidRPr="00C27975">
        <w:t xml:space="preserve"> want somebody else to do the lifting</w:t>
      </w:r>
      <w:r>
        <w:t xml:space="preserve">? </w:t>
      </w:r>
      <w:r w:rsidRPr="00C27975">
        <w:t>I know start</w:t>
      </w:r>
      <w:r>
        <w:t>-</w:t>
      </w:r>
      <w:r w:rsidRPr="00C27975">
        <w:t>ups that</w:t>
      </w:r>
      <w:r>
        <w:t xml:space="preserve"> </w:t>
      </w:r>
      <w:r w:rsidRPr="00C27975">
        <w:t>would quite happily take on two or three graduates</w:t>
      </w:r>
      <w:r>
        <w:t xml:space="preserve"> and</w:t>
      </w:r>
      <w:r w:rsidRPr="00C27975">
        <w:t xml:space="preserve"> give them something meaty to do, some proper training.</w:t>
      </w:r>
      <w:r>
        <w:t xml:space="preserve"> </w:t>
      </w:r>
      <w:r w:rsidRPr="00C27975">
        <w:t>Th</w:t>
      </w:r>
      <w:r>
        <w:t>at</w:t>
      </w:r>
      <w:r w:rsidRPr="00C27975">
        <w:t xml:space="preserve"> </w:t>
      </w:r>
      <w:r>
        <w:t>will</w:t>
      </w:r>
      <w:r w:rsidRPr="00C27975">
        <w:t xml:space="preserve"> be very important for new graduates because</w:t>
      </w:r>
      <w:r>
        <w:t>,</w:t>
      </w:r>
      <w:r w:rsidRPr="00C27975">
        <w:t xml:space="preserve"> if they do not get a job and some work experience under their belt, t</w:t>
      </w:r>
      <w:r w:rsidRPr="00C27975">
        <w:t xml:space="preserve">he lot coming along next year will leapfrog them in the queue and </w:t>
      </w:r>
      <w:r>
        <w:t>there will be</w:t>
      </w:r>
      <w:r w:rsidRPr="00C27975">
        <w:t xml:space="preserve"> a year</w:t>
      </w:r>
      <w:r>
        <w:t>,</w:t>
      </w:r>
      <w:r w:rsidRPr="00C27975">
        <w:t xml:space="preserve"> or more than a year</w:t>
      </w:r>
      <w:r>
        <w:t>,</w:t>
      </w:r>
      <w:r w:rsidRPr="00C27975">
        <w:t xml:space="preserve"> that misses out.</w:t>
      </w:r>
      <w:r>
        <w:t xml:space="preserve"> </w:t>
      </w:r>
      <w:r w:rsidRPr="00C27975">
        <w:t>Missing out on those opportunities seems to me a really bad thing</w:t>
      </w:r>
      <w:r>
        <w:t>,</w:t>
      </w:r>
      <w:r w:rsidRPr="00C27975">
        <w:t xml:space="preserve"> and I cannot see that it is HR, unless it is HR on the </w:t>
      </w:r>
      <w:r>
        <w:t>g</w:t>
      </w:r>
      <w:r w:rsidRPr="00C27975">
        <w:t>overnme</w:t>
      </w:r>
      <w:r w:rsidRPr="00C27975">
        <w:t xml:space="preserve">nt side. </w:t>
      </w:r>
    </w:p>
    <w:p w:rsidR="00A90020" w:rsidP="000E6CA2">
      <w:pPr>
        <w:pStyle w:val="Remark"/>
      </w:pPr>
      <w:r w:rsidRPr="00BF5260">
        <w:rPr>
          <w:b/>
        </w:rPr>
        <w:t>The Chair:</w:t>
      </w:r>
      <w:r>
        <w:t xml:space="preserve"> </w:t>
      </w:r>
      <w:r w:rsidRPr="00C27975">
        <w:t>Does anyone disagree?</w:t>
      </w:r>
      <w:r>
        <w:t xml:space="preserve"> </w:t>
      </w:r>
      <w:r w:rsidRPr="00C27975">
        <w:t>Kate Bell, you want to say something</w:t>
      </w:r>
      <w:r>
        <w:t>.</w:t>
      </w:r>
    </w:p>
    <w:p w:rsidR="00A90020" w:rsidP="000E6CA2">
      <w:pPr>
        <w:pStyle w:val="Answer"/>
      </w:pPr>
      <w:r w:rsidRPr="00BF5260">
        <w:rPr>
          <w:b/>
          <w:i/>
        </w:rPr>
        <w:t>Kate Bell:</w:t>
      </w:r>
      <w:r>
        <w:t xml:space="preserve"> I</w:t>
      </w:r>
      <w:r w:rsidRPr="00C27975">
        <w:t xml:space="preserve">t </w:t>
      </w:r>
      <w:r>
        <w:t>i</w:t>
      </w:r>
      <w:r w:rsidRPr="00C27975">
        <w:t>s not really a disagreement.</w:t>
      </w:r>
      <w:r>
        <w:t xml:space="preserve"> </w:t>
      </w:r>
      <w:r w:rsidRPr="00C27975">
        <w:t>One</w:t>
      </w:r>
      <w:r>
        <w:t xml:space="preserve"> of the</w:t>
      </w:r>
      <w:r w:rsidRPr="00C27975">
        <w:t xml:space="preserve"> thing</w:t>
      </w:r>
      <w:r>
        <w:t>s</w:t>
      </w:r>
      <w:r w:rsidRPr="00C27975">
        <w:t xml:space="preserve"> we have been concerned about</w:t>
      </w:r>
      <w:r>
        <w:t>,</w:t>
      </w:r>
      <w:r w:rsidRPr="00C27975">
        <w:t xml:space="preserve"> but</w:t>
      </w:r>
      <w:r>
        <w:t xml:space="preserve"> that</w:t>
      </w:r>
      <w:r w:rsidRPr="00C27975">
        <w:t xml:space="preserve"> might have a common solution</w:t>
      </w:r>
      <w:r>
        <w:t>,</w:t>
      </w:r>
      <w:r w:rsidRPr="00C27975">
        <w:t xml:space="preserve"> is the quality of </w:t>
      </w:r>
      <w:r w:rsidRPr="00C27975">
        <w:t xml:space="preserve">the jobs and whether they </w:t>
      </w:r>
      <w:r w:rsidRPr="00C27975">
        <w:t>are real opportunities.</w:t>
      </w:r>
      <w:r>
        <w:t xml:space="preserve"> W</w:t>
      </w:r>
      <w:r w:rsidRPr="00C27975">
        <w:t xml:space="preserve">e </w:t>
      </w:r>
      <w:r>
        <w:t xml:space="preserve">have </w:t>
      </w:r>
      <w:r w:rsidRPr="00C27975">
        <w:t>talked about some kind of governance of the schemes, perhaps bringing together the stakeholders represented here today.</w:t>
      </w:r>
      <w:r>
        <w:t xml:space="preserve"> </w:t>
      </w:r>
      <w:r w:rsidRPr="00C27975">
        <w:t xml:space="preserve">We talked about </w:t>
      </w:r>
      <w:r>
        <w:t xml:space="preserve">whether </w:t>
      </w:r>
      <w:r w:rsidRPr="00C27975">
        <w:t xml:space="preserve">that governance </w:t>
      </w:r>
      <w:r>
        <w:t xml:space="preserve">could </w:t>
      </w:r>
      <w:r w:rsidRPr="00C27975">
        <w:t xml:space="preserve">help design something like a standard employment contract </w:t>
      </w:r>
      <w:r w:rsidRPr="00C27975">
        <w:t xml:space="preserve">for a </w:t>
      </w:r>
      <w:r>
        <w:t>K</w:t>
      </w:r>
      <w:r w:rsidRPr="00C27975">
        <w:t>ickstart job</w:t>
      </w:r>
      <w:r>
        <w:t>,</w:t>
      </w:r>
      <w:r w:rsidRPr="00C27975">
        <w:t xml:space="preserve"> which </w:t>
      </w:r>
      <w:r>
        <w:t>might</w:t>
      </w:r>
      <w:r w:rsidRPr="00C27975">
        <w:t xml:space="preserve"> help get past</w:t>
      </w:r>
      <w:r>
        <w:t xml:space="preserve"> some of the issues,</w:t>
      </w:r>
      <w:r w:rsidRPr="00C27975">
        <w:t xml:space="preserve"> if there is a lack of HR</w:t>
      </w:r>
      <w:r>
        <w:t>,</w:t>
      </w:r>
      <w:r w:rsidRPr="00C27975">
        <w:t xml:space="preserve"> and would give us the reassurance we want that the</w:t>
      </w:r>
      <w:r>
        <w:t>y</w:t>
      </w:r>
      <w:r w:rsidRPr="00C27975">
        <w:t xml:space="preserve"> are real quality jobs.</w:t>
      </w:r>
      <w:r>
        <w:t xml:space="preserve"> </w:t>
      </w:r>
    </w:p>
    <w:p w:rsidR="00A90020" w:rsidRPr="00C27975" w:rsidP="000E6CA2">
      <w:pPr>
        <w:pStyle w:val="Answer"/>
      </w:pPr>
      <w:r w:rsidRPr="00C27975">
        <w:t xml:space="preserve">The other thing we have been a bit concerned about is whether the jobs are going to be </w:t>
      </w:r>
      <w:r w:rsidRPr="00C27975">
        <w:t>sufficiently linked to local labour markets and local skills needs</w:t>
      </w:r>
      <w:r>
        <w:t>,</w:t>
      </w:r>
      <w:r w:rsidRPr="00C27975">
        <w:t xml:space="preserve"> and whether they are going to</w:t>
      </w:r>
      <w:r>
        <w:t xml:space="preserve"> </w:t>
      </w:r>
      <w:r w:rsidRPr="00C27975">
        <w:t>provid</w:t>
      </w:r>
      <w:r>
        <w:t>e</w:t>
      </w:r>
      <w:r w:rsidRPr="00C27975">
        <w:t xml:space="preserve"> real training.</w:t>
      </w:r>
      <w:r>
        <w:t xml:space="preserve"> </w:t>
      </w:r>
      <w:r w:rsidRPr="00C27975">
        <w:t xml:space="preserve">That kind of social partnership approach to the governance of the scheme could </w:t>
      </w:r>
      <w:r>
        <w:t>help to</w:t>
      </w:r>
      <w:r w:rsidRPr="00C27975">
        <w:t xml:space="preserve"> address some of the problems that Martin</w:t>
      </w:r>
      <w:r>
        <w:t>’</w:t>
      </w:r>
      <w:r w:rsidRPr="00C27975">
        <w:t xml:space="preserve">s members are facing, </w:t>
      </w:r>
      <w:r>
        <w:t xml:space="preserve">and </w:t>
      </w:r>
      <w:r w:rsidRPr="00C27975">
        <w:t>that our members are concerned about</w:t>
      </w:r>
      <w:r>
        <w:t>, as to</w:t>
      </w:r>
      <w:r w:rsidRPr="00C27975">
        <w:t xml:space="preserve"> whether the jobs are really additional</w:t>
      </w:r>
      <w:r>
        <w:t>. T</w:t>
      </w:r>
      <w:r w:rsidRPr="00C27975">
        <w:t>he Government sti</w:t>
      </w:r>
      <w:r w:rsidRPr="00C27975">
        <w:t>ll ha</w:t>
      </w:r>
      <w:r>
        <w:t>ve</w:t>
      </w:r>
      <w:r w:rsidRPr="00C27975">
        <w:t xml:space="preserve"> time to put something </w:t>
      </w:r>
      <w:r>
        <w:t xml:space="preserve">of that sort </w:t>
      </w:r>
      <w:r w:rsidRPr="00C27975">
        <w:t>in place</w:t>
      </w:r>
      <w:r>
        <w:t>,</w:t>
      </w:r>
      <w:r w:rsidRPr="00C27975">
        <w:t xml:space="preserve"> which could help with the delivery of the scheme. </w:t>
      </w:r>
    </w:p>
    <w:p w:rsidR="00A90020" w:rsidP="000E6CA2">
      <w:pPr>
        <w:pStyle w:val="Remark"/>
      </w:pPr>
      <w:r w:rsidRPr="00BF5260">
        <w:rPr>
          <w:b/>
        </w:rPr>
        <w:t>The Chair:</w:t>
      </w:r>
      <w:r>
        <w:t xml:space="preserve"> </w:t>
      </w:r>
      <w:r w:rsidRPr="00C27975">
        <w:t>On that note</w:t>
      </w:r>
      <w:r>
        <w:t>,</w:t>
      </w:r>
      <w:r w:rsidRPr="00C27975">
        <w:t xml:space="preserve"> let</w:t>
      </w:r>
      <w:r>
        <w:t xml:space="preserve"> us</w:t>
      </w:r>
      <w:r w:rsidRPr="00C27975">
        <w:t xml:space="preserve"> move to Lord Livingston.</w:t>
      </w:r>
      <w:r>
        <w:t xml:space="preserve"> </w:t>
      </w:r>
    </w:p>
    <w:p w:rsidR="00A90020" w:rsidP="000E6CA2">
      <w:pPr>
        <w:pStyle w:val="Question"/>
      </w:pPr>
      <w:r w:rsidRPr="00BF5260">
        <w:rPr>
          <w:b/>
        </w:rPr>
        <w:t>Lord Livingston of Parkhead:</w:t>
      </w:r>
      <w:r>
        <w:t xml:space="preserve"> </w:t>
      </w:r>
      <w:r w:rsidRPr="00C27975">
        <w:t>I declare my interests. I am chairman of a retailer that has used</w:t>
      </w:r>
      <w:r w:rsidRPr="00C27975">
        <w:t xml:space="preserve"> the job retention scheme and other government support measures relating to Covid.</w:t>
      </w:r>
    </w:p>
    <w:p w:rsidR="00A90020" w:rsidP="000E6CA2">
      <w:pPr>
        <w:pStyle w:val="Question"/>
        <w:numPr>
          <w:ilvl w:val="0"/>
          <w:numId w:val="0"/>
        </w:numPr>
        <w:ind w:left="794"/>
      </w:pPr>
      <w:r w:rsidRPr="00C27975">
        <w:t>We have talked a lot about protecting jobs</w:t>
      </w:r>
      <w:r>
        <w:t>,</w:t>
      </w:r>
      <w:r w:rsidRPr="00C27975">
        <w:t xml:space="preserve"> </w:t>
      </w:r>
      <w:r>
        <w:t>which</w:t>
      </w:r>
      <w:r w:rsidRPr="00C27975">
        <w:t xml:space="preserve"> is hugely import</w:t>
      </w:r>
      <w:r>
        <w:t>an</w:t>
      </w:r>
      <w:r w:rsidRPr="00C27975">
        <w:t>t.</w:t>
      </w:r>
      <w:r>
        <w:t xml:space="preserve"> </w:t>
      </w:r>
      <w:r w:rsidRPr="00C27975">
        <w:t>May I move on to creating new jobs for the future?</w:t>
      </w:r>
      <w:r>
        <w:t xml:space="preserve"> </w:t>
      </w:r>
      <w:r w:rsidRPr="00C27975">
        <w:t xml:space="preserve">We have just talked about </w:t>
      </w:r>
      <w:r>
        <w:t>K</w:t>
      </w:r>
      <w:r w:rsidRPr="00C27975">
        <w:t>ickstart</w:t>
      </w:r>
      <w:r>
        <w:t>,</w:t>
      </w:r>
      <w:r w:rsidRPr="00C27975">
        <w:t xml:space="preserve"> but beyond </w:t>
      </w:r>
      <w:r>
        <w:t>K</w:t>
      </w:r>
      <w:r w:rsidRPr="00C27975">
        <w:t>ic</w:t>
      </w:r>
      <w:r w:rsidRPr="00C27975">
        <w:t>kstart what other measures would people like to see that would help create future jobs?</w:t>
      </w:r>
      <w:r>
        <w:t xml:space="preserve"> </w:t>
      </w:r>
    </w:p>
    <w:p w:rsidR="00A90020" w:rsidP="000E6CA2">
      <w:pPr>
        <w:pStyle w:val="Answer"/>
      </w:pPr>
      <w:r w:rsidRPr="00BF5260">
        <w:rPr>
          <w:b/>
          <w:i/>
        </w:rPr>
        <w:t>Andy Chamberlain:</w:t>
      </w:r>
      <w:r>
        <w:t xml:space="preserve"> </w:t>
      </w:r>
      <w:r w:rsidRPr="00C27975">
        <w:t xml:space="preserve">In the 2008 financial crash, the UK had comparatively low levels of unemployment when compared </w:t>
      </w:r>
      <w:r>
        <w:t>with</w:t>
      </w:r>
      <w:r w:rsidRPr="00C27975">
        <w:t xml:space="preserve"> other European countries</w:t>
      </w:r>
      <w:r>
        <w:t>. P</w:t>
      </w:r>
      <w:r w:rsidRPr="00C27975">
        <w:t>art of the success sto</w:t>
      </w:r>
      <w:r w:rsidRPr="00C27975">
        <w:t>ry then was that there was a terrific rise in the number of self</w:t>
      </w:r>
      <w:r>
        <w:t>-</w:t>
      </w:r>
      <w:r w:rsidRPr="00C27975">
        <w:t xml:space="preserve">employed people. I will get the numbers in a second, but </w:t>
      </w:r>
      <w:r>
        <w:t>they</w:t>
      </w:r>
      <w:r w:rsidRPr="00C27975">
        <w:t xml:space="preserve"> increased significantly between 2008 and 2012</w:t>
      </w:r>
      <w:r>
        <w:t>, and</w:t>
      </w:r>
      <w:r w:rsidRPr="00C27975">
        <w:t xml:space="preserve"> now</w:t>
      </w:r>
      <w:r>
        <w:t xml:space="preserve"> self-employment</w:t>
      </w:r>
      <w:r w:rsidRPr="00C27975">
        <w:t xml:space="preserve"> represents about 15% of the labour market.</w:t>
      </w:r>
    </w:p>
    <w:p w:rsidR="00A90020" w:rsidP="000E6CA2">
      <w:pPr>
        <w:pStyle w:val="Answer"/>
      </w:pPr>
      <w:r>
        <w:t>R</w:t>
      </w:r>
      <w:r w:rsidRPr="00C27975">
        <w:t>ecent ONS stat</w:t>
      </w:r>
      <w:r>
        <w:t>istic</w:t>
      </w:r>
      <w:r w:rsidRPr="00C27975">
        <w:t>s have shown that self</w:t>
      </w:r>
      <w:r>
        <w:t>-</w:t>
      </w:r>
      <w:r w:rsidRPr="00C27975">
        <w:t>employ</w:t>
      </w:r>
      <w:r>
        <w:t>ment</w:t>
      </w:r>
      <w:r w:rsidRPr="00C27975">
        <w:t xml:space="preserve"> numbers have dipped.</w:t>
      </w:r>
      <w:r>
        <w:t xml:space="preserve"> </w:t>
      </w:r>
      <w:r w:rsidRPr="00C27975">
        <w:t>We think that could be as a result of the pandemic and the recession</w:t>
      </w:r>
      <w:r>
        <w:t>,</w:t>
      </w:r>
      <w:r w:rsidRPr="00C27975">
        <w:t xml:space="preserve"> and it could be because of the gaps in government support.</w:t>
      </w:r>
      <w:r>
        <w:t xml:space="preserve"> </w:t>
      </w:r>
      <w:r w:rsidRPr="00C27975">
        <w:t xml:space="preserve">It could be </w:t>
      </w:r>
      <w:r>
        <w:t>due to</w:t>
      </w:r>
      <w:r w:rsidRPr="00C27975">
        <w:t xml:space="preserve"> other policies</w:t>
      </w:r>
      <w:r>
        <w:t>,</w:t>
      </w:r>
      <w:r w:rsidRPr="00C27975">
        <w:t xml:space="preserve"> too.</w:t>
      </w:r>
      <w:r>
        <w:t xml:space="preserve"> A short while ago t</w:t>
      </w:r>
      <w:r w:rsidRPr="00C27975">
        <w:t>his Comm</w:t>
      </w:r>
      <w:r w:rsidRPr="00C27975">
        <w:t xml:space="preserve">ittee did an excellent report on </w:t>
      </w:r>
      <w:r>
        <w:t>IR</w:t>
      </w:r>
      <w:r w:rsidRPr="00C27975">
        <w:t>35</w:t>
      </w:r>
      <w:r>
        <w:t>, which</w:t>
      </w:r>
      <w:r w:rsidRPr="00C27975">
        <w:t xml:space="preserve"> is a barrier to firms hiring some self</w:t>
      </w:r>
      <w:r>
        <w:t>-</w:t>
      </w:r>
      <w:r w:rsidRPr="00C27975">
        <w:t>employed people. What the Government should be doing is creating an environment</w:t>
      </w:r>
      <w:r>
        <w:t xml:space="preserve"> that</w:t>
      </w:r>
      <w:r w:rsidRPr="00C27975">
        <w:t xml:space="preserve"> makes it easier for firms to hire both employees and self</w:t>
      </w:r>
      <w:r>
        <w:t>-</w:t>
      </w:r>
      <w:r w:rsidRPr="00C27975">
        <w:t xml:space="preserve">employed people. We would like the Government </w:t>
      </w:r>
      <w:r>
        <w:t>to talk</w:t>
      </w:r>
      <w:r w:rsidRPr="00C27975">
        <w:t xml:space="preserve"> a bit less about pernicious tax rises, particularly </w:t>
      </w:r>
      <w:r>
        <w:t>for</w:t>
      </w:r>
      <w:r w:rsidRPr="00C27975">
        <w:t xml:space="preserve"> the self</w:t>
      </w:r>
      <w:r>
        <w:t>-</w:t>
      </w:r>
      <w:r w:rsidRPr="00C27975">
        <w:t>employed</w:t>
      </w:r>
      <w:r>
        <w:t>, around</w:t>
      </w:r>
      <w:r w:rsidRPr="00C27975">
        <w:t xml:space="preserve"> w</w:t>
      </w:r>
      <w:r>
        <w:t>hom</w:t>
      </w:r>
      <w:r w:rsidRPr="00C27975">
        <w:t xml:space="preserve"> there is now </w:t>
      </w:r>
      <w:r>
        <w:t>a</w:t>
      </w:r>
      <w:r w:rsidRPr="00C27975">
        <w:t xml:space="preserve"> suspicion</w:t>
      </w:r>
      <w:r>
        <w:t xml:space="preserve"> that</w:t>
      </w:r>
      <w:r w:rsidRPr="00C27975">
        <w:t xml:space="preserve"> I do not think existed so </w:t>
      </w:r>
      <w:r w:rsidRPr="00C27975">
        <w:t>much in 2008</w:t>
      </w:r>
      <w:r>
        <w:t xml:space="preserve">. </w:t>
      </w:r>
      <w:r w:rsidRPr="00C27975">
        <w:t>I think</w:t>
      </w:r>
      <w:r>
        <w:t xml:space="preserve"> that</w:t>
      </w:r>
      <w:r w:rsidRPr="00C27975">
        <w:t xml:space="preserve"> would help people to start their own business</w:t>
      </w:r>
      <w:r>
        <w:t xml:space="preserve"> and</w:t>
      </w:r>
      <w:r w:rsidRPr="00C27975">
        <w:t xml:space="preserve"> become self</w:t>
      </w:r>
      <w:r>
        <w:t>-</w:t>
      </w:r>
      <w:r w:rsidRPr="00C27975">
        <w:t>employed and keep the unemployment numbers down.</w:t>
      </w:r>
      <w:r>
        <w:t xml:space="preserve"> </w:t>
      </w:r>
    </w:p>
    <w:p w:rsidR="00A90020" w:rsidP="000E6CA2">
      <w:pPr>
        <w:pStyle w:val="Remark"/>
      </w:pPr>
      <w:r w:rsidRPr="00BF5260">
        <w:rPr>
          <w:b/>
        </w:rPr>
        <w:t>Lord Livingston of Parkhead:</w:t>
      </w:r>
      <w:r>
        <w:t xml:space="preserve"> </w:t>
      </w:r>
      <w:r w:rsidRPr="00C27975">
        <w:t>Martin McTague, I guess you support some of that.</w:t>
      </w:r>
      <w:r>
        <w:t xml:space="preserve"> </w:t>
      </w:r>
    </w:p>
    <w:p w:rsidR="00A90020" w:rsidRPr="00C27975" w:rsidP="000E6CA2">
      <w:pPr>
        <w:pStyle w:val="Answer"/>
      </w:pPr>
      <w:r w:rsidRPr="00BF5260">
        <w:rPr>
          <w:b/>
          <w:i/>
        </w:rPr>
        <w:t>Martin McTague:</w:t>
      </w:r>
      <w:r>
        <w:t xml:space="preserve"> </w:t>
      </w:r>
      <w:r w:rsidRPr="00C27975">
        <w:t xml:space="preserve">I agree with much of </w:t>
      </w:r>
      <w:r w:rsidRPr="00C27975">
        <w:t>what Andy said.</w:t>
      </w:r>
      <w:r>
        <w:t xml:space="preserve"> </w:t>
      </w:r>
      <w:r w:rsidRPr="00C27975">
        <w:t>I would add to that start</w:t>
      </w:r>
      <w:r>
        <w:t>-</w:t>
      </w:r>
      <w:r w:rsidRPr="00C27975">
        <w:t>up loans</w:t>
      </w:r>
      <w:r>
        <w:t>, which</w:t>
      </w:r>
      <w:r w:rsidRPr="00C27975">
        <w:t xml:space="preserve"> have been successfully introduced after some </w:t>
      </w:r>
      <w:r w:rsidRPr="00C27975">
        <w:t>early teething problems. They are now well bedded down and they could play a significant part in helping some people who are leaving the jobs market as e</w:t>
      </w:r>
      <w:r w:rsidRPr="00C27975">
        <w:t xml:space="preserve">mployees </w:t>
      </w:r>
      <w:r>
        <w:t xml:space="preserve">and </w:t>
      </w:r>
      <w:r w:rsidRPr="00C27975">
        <w:t>starting up new businesses with new ideas.</w:t>
      </w:r>
      <w:r>
        <w:t xml:space="preserve"> </w:t>
      </w:r>
      <w:r w:rsidRPr="00C27975">
        <w:t xml:space="preserve">The other </w:t>
      </w:r>
      <w:r>
        <w:t>thing</w:t>
      </w:r>
      <w:r w:rsidRPr="00C27975">
        <w:t xml:space="preserve"> is the </w:t>
      </w:r>
      <w:r>
        <w:t>n</w:t>
      </w:r>
      <w:r w:rsidRPr="00C27975">
        <w:t xml:space="preserve">ew </w:t>
      </w:r>
      <w:r>
        <w:t>e</w:t>
      </w:r>
      <w:r w:rsidRPr="00C27975">
        <w:t xml:space="preserve">nterprise </w:t>
      </w:r>
      <w:r>
        <w:t>a</w:t>
      </w:r>
      <w:r w:rsidRPr="00C27975">
        <w:t>llowance.</w:t>
      </w:r>
      <w:r>
        <w:t xml:space="preserve"> T</w:t>
      </w:r>
      <w:r w:rsidRPr="00C27975">
        <w:t xml:space="preserve">he Government came in and gave that </w:t>
      </w:r>
      <w:r>
        <w:t>a</w:t>
      </w:r>
      <w:r w:rsidRPr="00C27975">
        <w:t xml:space="preserve"> shot in the arm.</w:t>
      </w:r>
      <w:r>
        <w:t xml:space="preserve"> </w:t>
      </w:r>
      <w:r w:rsidRPr="00C27975">
        <w:t xml:space="preserve">They could adapt </w:t>
      </w:r>
      <w:r>
        <w:t>it</w:t>
      </w:r>
      <w:r w:rsidRPr="00C27975">
        <w:t xml:space="preserve"> to the new conditions.</w:t>
      </w:r>
      <w:r>
        <w:t xml:space="preserve"> T</w:t>
      </w:r>
      <w:r w:rsidRPr="00C27975">
        <w:t xml:space="preserve">he </w:t>
      </w:r>
      <w:r>
        <w:t>n</w:t>
      </w:r>
      <w:r w:rsidRPr="00C27975">
        <w:t xml:space="preserve">ew </w:t>
      </w:r>
      <w:r>
        <w:t>e</w:t>
      </w:r>
      <w:r w:rsidRPr="00C27975">
        <w:t xml:space="preserve">nterprise </w:t>
      </w:r>
      <w:r>
        <w:t>a</w:t>
      </w:r>
      <w:r w:rsidRPr="00C27975">
        <w:t>llowance would be a useful addit</w:t>
      </w:r>
      <w:r w:rsidRPr="00C27975">
        <w:t>ion to support for job creation.</w:t>
      </w:r>
      <w:r>
        <w:t xml:space="preserve"> </w:t>
      </w:r>
    </w:p>
    <w:p w:rsidR="00A90020" w:rsidP="000E6CA2">
      <w:pPr>
        <w:pStyle w:val="Answer"/>
      </w:pPr>
      <w:r w:rsidRPr="00BF5260">
        <w:rPr>
          <w:b/>
          <w:i/>
        </w:rPr>
        <w:t>Rain Newton</w:t>
      </w:r>
      <w:r>
        <w:rPr>
          <w:b/>
          <w:i/>
        </w:rPr>
        <w:t>-</w:t>
      </w:r>
      <w:r w:rsidRPr="00BF5260">
        <w:rPr>
          <w:b/>
          <w:i/>
        </w:rPr>
        <w:t>Smith:</w:t>
      </w:r>
      <w:r>
        <w:t xml:space="preserve"> </w:t>
      </w:r>
      <w:r w:rsidRPr="00C27975">
        <w:t>There is a series of measures to support</w:t>
      </w:r>
      <w:r>
        <w:t xml:space="preserve"> </w:t>
      </w:r>
      <w:r w:rsidRPr="00C27975">
        <w:t>businesses through the next phase</w:t>
      </w:r>
      <w:r>
        <w:t>. S</w:t>
      </w:r>
      <w:r w:rsidRPr="00C27975">
        <w:t>ome employment</w:t>
      </w:r>
      <w:r>
        <w:t xml:space="preserve"> support is necessary, and</w:t>
      </w:r>
      <w:r w:rsidRPr="00C27975">
        <w:t xml:space="preserve"> we spend a lot of time speaking about that</w:t>
      </w:r>
      <w:r>
        <w:t>. W</w:t>
      </w:r>
      <w:r w:rsidRPr="00C27975">
        <w:t xml:space="preserve">e are worried about the crunch time on </w:t>
      </w:r>
      <w:r w:rsidRPr="00C27975">
        <w:t>cash over the next three to six months</w:t>
      </w:r>
      <w:r>
        <w:t>,</w:t>
      </w:r>
      <w:r w:rsidRPr="00C27975">
        <w:t xml:space="preserve"> particularly as a range of government schemes come</w:t>
      </w:r>
      <w:r>
        <w:t>s</w:t>
      </w:r>
      <w:r w:rsidRPr="00C27975">
        <w:t xml:space="preserve"> to an end.</w:t>
      </w:r>
    </w:p>
    <w:p w:rsidR="00A90020" w:rsidP="000E6CA2">
      <w:pPr>
        <w:pStyle w:val="Answer"/>
      </w:pPr>
      <w:r>
        <w:t>T</w:t>
      </w:r>
      <w:r w:rsidRPr="00C27975">
        <w:t xml:space="preserve">here are a few </w:t>
      </w:r>
      <w:r>
        <w:t xml:space="preserve">things, </w:t>
      </w:r>
      <w:r w:rsidRPr="00C27975">
        <w:t>again targeted</w:t>
      </w:r>
      <w:r>
        <w:t>,</w:t>
      </w:r>
      <w:r w:rsidRPr="00C27975">
        <w:t xml:space="preserve"> the Government could do </w:t>
      </w:r>
      <w:r>
        <w:t>that</w:t>
      </w:r>
      <w:r w:rsidRPr="00C27975">
        <w:t xml:space="preserve"> would be cost effective.</w:t>
      </w:r>
      <w:r>
        <w:t xml:space="preserve"> </w:t>
      </w:r>
      <w:r w:rsidRPr="00C27975">
        <w:t xml:space="preserve">One thing they could do is </w:t>
      </w:r>
      <w:r>
        <w:t xml:space="preserve">allow businesses the option to </w:t>
      </w:r>
      <w:r w:rsidRPr="00C27975">
        <w:t>d</w:t>
      </w:r>
      <w:r w:rsidRPr="00C27975">
        <w:t xml:space="preserve">efer </w:t>
      </w:r>
      <w:r>
        <w:t>VAT</w:t>
      </w:r>
      <w:r w:rsidRPr="00C27975">
        <w:t xml:space="preserve"> payments for Q2.</w:t>
      </w:r>
      <w:r>
        <w:t xml:space="preserve"> E</w:t>
      </w:r>
      <w:r w:rsidRPr="00C27975">
        <w:t>ssentially</w:t>
      </w:r>
      <w:r>
        <w:t>, that</w:t>
      </w:r>
      <w:r w:rsidRPr="00C27975">
        <w:t xml:space="preserve"> passes a cash</w:t>
      </w:r>
      <w:r>
        <w:t>-</w:t>
      </w:r>
      <w:r w:rsidRPr="00C27975">
        <w:t xml:space="preserve">flow issue from businesses to </w:t>
      </w:r>
      <w:r>
        <w:t>g</w:t>
      </w:r>
      <w:r w:rsidRPr="00C27975">
        <w:t>overnment</w:t>
      </w:r>
      <w:r>
        <w:t>,</w:t>
      </w:r>
      <w:r w:rsidRPr="00C27975">
        <w:t xml:space="preserve"> but given the dangers of a rise in insolvency</w:t>
      </w:r>
      <w:r>
        <w:t>,</w:t>
      </w:r>
      <w:r w:rsidRPr="00C27975">
        <w:t xml:space="preserve"> and losing some critical businesses and the jobs that go with </w:t>
      </w:r>
      <w:r>
        <w:t>them</w:t>
      </w:r>
      <w:r w:rsidRPr="00C27975">
        <w:t xml:space="preserve"> over this time</w:t>
      </w:r>
      <w:r>
        <w:t>,</w:t>
      </w:r>
      <w:r w:rsidRPr="00C27975">
        <w:t xml:space="preserve"> </w:t>
      </w:r>
      <w:r>
        <w:t>i</w:t>
      </w:r>
      <w:r w:rsidRPr="00C27975">
        <w:t>t would seem a sensible t</w:t>
      </w:r>
      <w:r w:rsidRPr="00C27975">
        <w:t>hing to do.</w:t>
      </w:r>
      <w:r>
        <w:t xml:space="preserve"> </w:t>
      </w:r>
      <w:r w:rsidRPr="00C27975">
        <w:t>We know from our own surveys that six in 10 businesses use</w:t>
      </w:r>
      <w:r>
        <w:t>d</w:t>
      </w:r>
      <w:r w:rsidRPr="00C27975">
        <w:t xml:space="preserve"> the Q1 </w:t>
      </w:r>
      <w:r>
        <w:t>VAT</w:t>
      </w:r>
      <w:r w:rsidRPr="00C27975">
        <w:t xml:space="preserve"> deferral</w:t>
      </w:r>
      <w:r>
        <w:t>,</w:t>
      </w:r>
      <w:r w:rsidRPr="00C27975">
        <w:t xml:space="preserve"> and it was hugely helpful in alleviating the pressure on cash flow.</w:t>
      </w:r>
      <w:r>
        <w:t xml:space="preserve"> P</w:t>
      </w:r>
      <w:r w:rsidRPr="00C27975">
        <w:t>ressure on cash flow is also a huge disincentive for businesses to invest.</w:t>
      </w:r>
      <w:r>
        <w:t xml:space="preserve"> </w:t>
      </w:r>
      <w:r w:rsidRPr="00C27975">
        <w:t>Helping to alleviat</w:t>
      </w:r>
      <w:r w:rsidRPr="00C27975">
        <w:t>e the cash</w:t>
      </w:r>
      <w:r>
        <w:t>-</w:t>
      </w:r>
      <w:r w:rsidRPr="00C27975">
        <w:t>flow issues should</w:t>
      </w:r>
      <w:r>
        <w:t>,</w:t>
      </w:r>
      <w:r w:rsidRPr="00C27975">
        <w:t xml:space="preserve"> hopefully</w:t>
      </w:r>
      <w:r>
        <w:t>,</w:t>
      </w:r>
      <w:r w:rsidRPr="00C27975">
        <w:t xml:space="preserve"> get businesses investing again.</w:t>
      </w:r>
      <w:r>
        <w:t xml:space="preserve"> </w:t>
      </w:r>
    </w:p>
    <w:p w:rsidR="00A90020" w:rsidP="000E6CA2">
      <w:pPr>
        <w:pStyle w:val="Answer"/>
      </w:pPr>
      <w:r>
        <w:t>There could be a</w:t>
      </w:r>
      <w:r w:rsidRPr="00C27975">
        <w:t>n evolution of the bank lending schemes.</w:t>
      </w:r>
      <w:r>
        <w:t xml:space="preserve"> </w:t>
      </w:r>
      <w:r w:rsidRPr="00C27975">
        <w:t xml:space="preserve">We would like the EFG mechanism </w:t>
      </w:r>
      <w:r>
        <w:t xml:space="preserve">to evolve </w:t>
      </w:r>
      <w:r w:rsidRPr="00C27975">
        <w:t>through the British Business Bank.</w:t>
      </w:r>
      <w:r>
        <w:t xml:space="preserve"> </w:t>
      </w:r>
      <w:r w:rsidRPr="00C27975">
        <w:t>We would like mechanisms to allow fintech busin</w:t>
      </w:r>
      <w:r w:rsidRPr="00C27975">
        <w:t>esses to compete with some of the larger established banks on lending to SMEs.</w:t>
      </w:r>
      <w:r>
        <w:t xml:space="preserve"> </w:t>
      </w:r>
      <w:r w:rsidRPr="00C27975">
        <w:t>We see that as critical over the next few months.</w:t>
      </w:r>
      <w:r>
        <w:t xml:space="preserve"> </w:t>
      </w:r>
    </w:p>
    <w:p w:rsidR="00A90020" w:rsidP="000E6CA2">
      <w:pPr>
        <w:pStyle w:val="Answer"/>
      </w:pPr>
      <w:r w:rsidRPr="00C27975">
        <w:t>There are two other big elements.</w:t>
      </w:r>
      <w:r>
        <w:t xml:space="preserve"> </w:t>
      </w:r>
      <w:r w:rsidRPr="00C27975">
        <w:t xml:space="preserve">One </w:t>
      </w:r>
      <w:r>
        <w:t xml:space="preserve">is </w:t>
      </w:r>
      <w:r w:rsidRPr="00C27975">
        <w:t xml:space="preserve">getting the </w:t>
      </w:r>
      <w:r>
        <w:t xml:space="preserve">testing </w:t>
      </w:r>
      <w:r w:rsidRPr="00C27975">
        <w:t xml:space="preserve">system </w:t>
      </w:r>
      <w:r>
        <w:t>right</w:t>
      </w:r>
      <w:r w:rsidRPr="00C27975">
        <w:t xml:space="preserve"> and getting confidence in th</w:t>
      </w:r>
      <w:r>
        <w:t>e</w:t>
      </w:r>
      <w:r w:rsidRPr="00C27975">
        <w:t xml:space="preserve"> system</w:t>
      </w:r>
      <w:r>
        <w:t>. W</w:t>
      </w:r>
      <w:r w:rsidRPr="00C27975">
        <w:t>here there ar</w:t>
      </w:r>
      <w:r w:rsidRPr="00C27975">
        <w:t>e bottlenecks, fix them.</w:t>
      </w:r>
      <w:r>
        <w:t xml:space="preserve"> </w:t>
      </w:r>
      <w:r w:rsidRPr="00C27975">
        <w:t xml:space="preserve">If people have confidence that we have a testing regime </w:t>
      </w:r>
      <w:r>
        <w:t>that</w:t>
      </w:r>
      <w:r w:rsidRPr="00C27975">
        <w:t xml:space="preserve"> works</w:t>
      </w:r>
      <w:r>
        <w:t>, i</w:t>
      </w:r>
      <w:r w:rsidRPr="00C27975">
        <w:t xml:space="preserve">t </w:t>
      </w:r>
      <w:r>
        <w:t xml:space="preserve">will </w:t>
      </w:r>
      <w:r w:rsidRPr="00C27975">
        <w:t>help us through the</w:t>
      </w:r>
      <w:r>
        <w:t>se</w:t>
      </w:r>
      <w:r w:rsidRPr="00C27975">
        <w:t xml:space="preserve"> critical months.</w:t>
      </w:r>
      <w:r>
        <w:t xml:space="preserve"> </w:t>
      </w:r>
      <w:r w:rsidRPr="00C27975">
        <w:t>The other area</w:t>
      </w:r>
      <w:r>
        <w:t>, which</w:t>
      </w:r>
      <w:r w:rsidRPr="00C27975">
        <w:t xml:space="preserve"> the Government </w:t>
      </w:r>
      <w:r>
        <w:t xml:space="preserve">have </w:t>
      </w:r>
      <w:r w:rsidRPr="00C27975">
        <w:t xml:space="preserve">already committed to, </w:t>
      </w:r>
      <w:r>
        <w:t xml:space="preserve">is </w:t>
      </w:r>
      <w:r w:rsidRPr="00C27975">
        <w:t xml:space="preserve">following through on some of the big </w:t>
      </w:r>
      <w:r w:rsidRPr="00C27975">
        <w:t>infrastructure investments.</w:t>
      </w:r>
      <w:r>
        <w:t xml:space="preserve"> T</w:t>
      </w:r>
      <w:r w:rsidRPr="00C27975">
        <w:t>here is a lot of opportunity from, for example, the green energy efficiency grants that have been announced</w:t>
      </w:r>
      <w:r>
        <w:t>,</w:t>
      </w:r>
      <w:r w:rsidRPr="00C27975">
        <w:t xml:space="preserve"> but we have not seen some of the details behind how those mechanisms will work in practice.</w:t>
      </w:r>
      <w:r>
        <w:t xml:space="preserve"> </w:t>
      </w:r>
      <w:r w:rsidRPr="00C27975">
        <w:t>If we can get some of thos</w:t>
      </w:r>
      <w:r w:rsidRPr="00C27975">
        <w:t>e co</w:t>
      </w:r>
      <w:r>
        <w:t>-</w:t>
      </w:r>
      <w:r w:rsidRPr="00C27975">
        <w:t>funded schemes</w:t>
      </w:r>
      <w:r>
        <w:t>,</w:t>
      </w:r>
      <w:r w:rsidRPr="00C27975">
        <w:t xml:space="preserve"> where the Government </w:t>
      </w:r>
      <w:r>
        <w:t>are</w:t>
      </w:r>
      <w:r w:rsidRPr="00C27975">
        <w:t xml:space="preserve"> putting in some money</w:t>
      </w:r>
      <w:r>
        <w:t>, and</w:t>
      </w:r>
      <w:r w:rsidRPr="00C27975">
        <w:t xml:space="preserve"> businesses and individuals are</w:t>
      </w:r>
      <w:r>
        <w:t xml:space="preserve"> </w:t>
      </w:r>
      <w:r w:rsidRPr="00C27975">
        <w:t>investing behind decarbonising our economy</w:t>
      </w:r>
      <w:r>
        <w:t>,</w:t>
      </w:r>
      <w:r w:rsidRPr="00C27975">
        <w:t xml:space="preserve"> those are some of the large</w:t>
      </w:r>
      <w:r>
        <w:t>-</w:t>
      </w:r>
      <w:r w:rsidRPr="00C27975">
        <w:t>scale investments we need to give confidence in the wider UK economy.</w:t>
      </w:r>
      <w:r>
        <w:t xml:space="preserve"> </w:t>
      </w:r>
    </w:p>
    <w:p w:rsidR="00A90020" w:rsidP="000E6CA2">
      <w:pPr>
        <w:pStyle w:val="Remark"/>
      </w:pPr>
      <w:r w:rsidRPr="00BF5260">
        <w:rPr>
          <w:b/>
        </w:rPr>
        <w:t>Lord Livi</w:t>
      </w:r>
      <w:r w:rsidRPr="00BF5260">
        <w:rPr>
          <w:b/>
        </w:rPr>
        <w:t>ngston of Parkhead:</w:t>
      </w:r>
      <w:r>
        <w:t xml:space="preserve"> </w:t>
      </w:r>
      <w:r w:rsidRPr="00C27975">
        <w:t>Kate Bell, could I pick you up on something you mentioned earlier as part of the answer whe</w:t>
      </w:r>
      <w:r>
        <w:t>n</w:t>
      </w:r>
      <w:r w:rsidRPr="00C27975">
        <w:t xml:space="preserve"> you talked about </w:t>
      </w:r>
      <w:r>
        <w:t xml:space="preserve">a </w:t>
      </w:r>
      <w:r w:rsidRPr="00C27975">
        <w:t>new job protection and upskilling scheme</w:t>
      </w:r>
      <w:r>
        <w:t xml:space="preserve">? </w:t>
      </w:r>
      <w:r w:rsidRPr="00C27975">
        <w:t>You came back to the point about condition</w:t>
      </w:r>
      <w:r>
        <w:t>ality, with</w:t>
      </w:r>
      <w:r w:rsidRPr="00C27975">
        <w:t xml:space="preserve"> no redundancies, fair pay, e</w:t>
      </w:r>
      <w:r w:rsidRPr="00C27975">
        <w:t>t cetera.</w:t>
      </w:r>
      <w:r>
        <w:t xml:space="preserve"> So that I</w:t>
      </w:r>
      <w:r w:rsidRPr="00C27975">
        <w:t xml:space="preserve"> understand</w:t>
      </w:r>
      <w:r>
        <w:t xml:space="preserve"> that,</w:t>
      </w:r>
      <w:r w:rsidRPr="00C27975">
        <w:t xml:space="preserve"> </w:t>
      </w:r>
      <w:r>
        <w:t xml:space="preserve">because </w:t>
      </w:r>
      <w:r w:rsidRPr="00C27975">
        <w:t>the</w:t>
      </w:r>
      <w:r>
        <w:t>re</w:t>
      </w:r>
      <w:r w:rsidRPr="00C27975">
        <w:t xml:space="preserve"> are quite a lot of w</w:t>
      </w:r>
      <w:r>
        <w:t>o</w:t>
      </w:r>
      <w:r w:rsidRPr="00C27975">
        <w:t xml:space="preserve">unded companies </w:t>
      </w:r>
      <w:r>
        <w:t>that</w:t>
      </w:r>
      <w:r w:rsidRPr="00C27975">
        <w:t xml:space="preserve"> are perhaps saving some jobs but losing others</w:t>
      </w:r>
      <w:r>
        <w:t>,</w:t>
      </w:r>
      <w:r w:rsidRPr="00C27975">
        <w:t xml:space="preserve"> restaurants being a </w:t>
      </w:r>
      <w:r w:rsidRPr="00C27975">
        <w:t>terrible case in point</w:t>
      </w:r>
      <w:r>
        <w:t>, ar</w:t>
      </w:r>
      <w:r w:rsidRPr="00C27975">
        <w:t>e you saying</w:t>
      </w:r>
      <w:r>
        <w:t xml:space="preserve"> that </w:t>
      </w:r>
      <w:r w:rsidRPr="00C27975">
        <w:t xml:space="preserve">if </w:t>
      </w:r>
      <w:r>
        <w:t>they</w:t>
      </w:r>
      <w:r w:rsidRPr="00C27975">
        <w:t xml:space="preserve"> make redundanc</w:t>
      </w:r>
      <w:r>
        <w:t>ies</w:t>
      </w:r>
      <w:r w:rsidRPr="00C27975">
        <w:t xml:space="preserve"> there would be no scheme </w:t>
      </w:r>
      <w:r w:rsidRPr="00C27975">
        <w:t>for them? Are you asking people to commit to zero redundancies? I am trying to understand the balance between putting</w:t>
      </w:r>
      <w:r>
        <w:t xml:space="preserve"> in</w:t>
      </w:r>
      <w:r w:rsidRPr="00C27975">
        <w:t xml:space="preserve"> protections</w:t>
      </w:r>
      <w:r>
        <w:t>,</w:t>
      </w:r>
      <w:r w:rsidRPr="00C27975">
        <w:t xml:space="preserve"> as you see it</w:t>
      </w:r>
      <w:r>
        <w:t>,</w:t>
      </w:r>
      <w:r w:rsidRPr="00C27975">
        <w:t xml:space="preserve"> and protecting many jobs.</w:t>
      </w:r>
      <w:r>
        <w:t xml:space="preserve"> </w:t>
      </w:r>
    </w:p>
    <w:p w:rsidR="00A90020" w:rsidP="000E6CA2">
      <w:pPr>
        <w:pStyle w:val="Answer"/>
      </w:pPr>
      <w:r w:rsidRPr="00E777B9">
        <w:rPr>
          <w:b/>
          <w:i/>
        </w:rPr>
        <w:t>Kate Bell:</w:t>
      </w:r>
      <w:r>
        <w:t xml:space="preserve"> W</w:t>
      </w:r>
      <w:r w:rsidRPr="00C27975">
        <w:t>hile you are claiming the support</w:t>
      </w:r>
      <w:r>
        <w:t>,</w:t>
      </w:r>
      <w:r w:rsidRPr="00C27975">
        <w:t xml:space="preserve"> you should not be making redundan</w:t>
      </w:r>
      <w:r w:rsidRPr="00C27975">
        <w:t>cies.</w:t>
      </w:r>
      <w:r>
        <w:t xml:space="preserve"> </w:t>
      </w:r>
      <w:r w:rsidRPr="00C27975">
        <w:t>Rain talked about other mechanisms you could put in place</w:t>
      </w:r>
      <w:r>
        <w:t>. I</w:t>
      </w:r>
      <w:r w:rsidRPr="00C27975">
        <w:t xml:space="preserve">f at the end of that period </w:t>
      </w:r>
      <w:r>
        <w:t>a firm made</w:t>
      </w:r>
      <w:r w:rsidRPr="00C27975">
        <w:t xml:space="preserve"> people redundant, there </w:t>
      </w:r>
      <w:r>
        <w:t>could be</w:t>
      </w:r>
      <w:r w:rsidRPr="00C27975">
        <w:t xml:space="preserve"> a clawback.</w:t>
      </w:r>
      <w:r>
        <w:t xml:space="preserve"> </w:t>
      </w:r>
      <w:r w:rsidRPr="00C27975">
        <w:t>We want this to be about protecting jobs.</w:t>
      </w:r>
      <w:r>
        <w:t xml:space="preserve"> </w:t>
      </w:r>
    </w:p>
    <w:p w:rsidR="00A90020" w:rsidP="000E6CA2">
      <w:pPr>
        <w:pStyle w:val="Answer"/>
      </w:pPr>
      <w:r w:rsidRPr="00C27975">
        <w:t xml:space="preserve">To come back to your point about job creation, </w:t>
      </w:r>
      <w:r>
        <w:t>picking up on w</w:t>
      </w:r>
      <w:r>
        <w:t xml:space="preserve">hat </w:t>
      </w:r>
      <w:r w:rsidRPr="00C27975">
        <w:t>Rain was just talking about, we think there is a real need for</w:t>
      </w:r>
      <w:r>
        <w:t xml:space="preserve"> the G</w:t>
      </w:r>
      <w:r w:rsidRPr="00C27975">
        <w:t>overnment to get going with their investment ambitions</w:t>
      </w:r>
      <w:r>
        <w:t>,</w:t>
      </w:r>
      <w:r w:rsidRPr="00C27975">
        <w:t xml:space="preserve"> meeting the challenge of net zero and levelling up the country</w:t>
      </w:r>
      <w:r>
        <w:t>,</w:t>
      </w:r>
      <w:r w:rsidRPr="00C27975">
        <w:t xml:space="preserve"> as they have talked about. Our research shows that investment ov</w:t>
      </w:r>
      <w:r w:rsidRPr="00C27975">
        <w:t>er the next two years could creat</w:t>
      </w:r>
      <w:r>
        <w:t>e</w:t>
      </w:r>
      <w:r w:rsidRPr="00C27975">
        <w:t xml:space="preserve"> around 1.2 million jobs</w:t>
      </w:r>
      <w:r>
        <w:t>,</w:t>
      </w:r>
      <w:r w:rsidRPr="00C27975">
        <w:t xml:space="preserve"> not only in broadband but in the electrification of transport, in social housing</w:t>
      </w:r>
      <w:r>
        <w:t xml:space="preserve"> and</w:t>
      </w:r>
      <w:r w:rsidRPr="00C27975">
        <w:t xml:space="preserve"> retrofitting</w:t>
      </w:r>
      <w:r>
        <w:t>,</w:t>
      </w:r>
      <w:r w:rsidRPr="00C27975">
        <w:t xml:space="preserve"> and decarbonising our manufacturing industry.</w:t>
      </w:r>
      <w:r>
        <w:t xml:space="preserve"> </w:t>
      </w:r>
      <w:r w:rsidRPr="00C27975">
        <w:t>Th</w:t>
      </w:r>
      <w:r>
        <w:t>o</w:t>
      </w:r>
      <w:r w:rsidRPr="00C27975">
        <w:t>se are things that we need to be doing.</w:t>
      </w:r>
      <w:r>
        <w:t xml:space="preserve"> T</w:t>
      </w:r>
      <w:r w:rsidRPr="00C27975">
        <w:t xml:space="preserve">hey </w:t>
      </w:r>
      <w:r w:rsidRPr="00C27975">
        <w:t>are job</w:t>
      </w:r>
      <w:r>
        <w:t>-</w:t>
      </w:r>
      <w:r w:rsidRPr="00C27975">
        <w:t>rich sectors and the Government could be investing now</w:t>
      </w:r>
      <w:r>
        <w:t>,</w:t>
      </w:r>
      <w:r w:rsidRPr="00C27975">
        <w:t xml:space="preserve"> particularly when the cost of borrowing </w:t>
      </w:r>
      <w:r>
        <w:t xml:space="preserve">is </w:t>
      </w:r>
      <w:r w:rsidRPr="00C27975">
        <w:t>low.</w:t>
      </w:r>
      <w:r>
        <w:t xml:space="preserve"> </w:t>
      </w:r>
    </w:p>
    <w:p w:rsidR="00A90020" w:rsidP="000E6CA2">
      <w:pPr>
        <w:pStyle w:val="Answer"/>
      </w:pPr>
      <w:r>
        <w:t>T</w:t>
      </w:r>
      <w:r w:rsidRPr="00C27975">
        <w:t xml:space="preserve">here is </w:t>
      </w:r>
      <w:r>
        <w:t xml:space="preserve">of course </w:t>
      </w:r>
      <w:r w:rsidRPr="00C27975">
        <w:t>potential for job creation in the public sector.</w:t>
      </w:r>
      <w:r>
        <w:t xml:space="preserve"> </w:t>
      </w:r>
      <w:r w:rsidRPr="00C27975">
        <w:t>We have seen how much our social care system needs investment.</w:t>
      </w:r>
      <w:r>
        <w:t xml:space="preserve"> </w:t>
      </w:r>
      <w:r w:rsidRPr="00C27975">
        <w:t xml:space="preserve">There are </w:t>
      </w:r>
      <w:r w:rsidRPr="00C27975">
        <w:t>cu</w:t>
      </w:r>
      <w:r w:rsidRPr="00C27975">
        <w:t xml:space="preserve">rrently </w:t>
      </w:r>
      <w:r w:rsidRPr="00C27975">
        <w:t>over 100,000 vacancies in social care</w:t>
      </w:r>
      <w:r>
        <w:t>,</w:t>
      </w:r>
      <w:r w:rsidRPr="00C27975">
        <w:t xml:space="preserve"> even without meeting the increased need</w:t>
      </w:r>
      <w:r>
        <w:t>,</w:t>
      </w:r>
      <w:r w:rsidRPr="00C27975">
        <w:t xml:space="preserve"> which I think has been pretty evident to everybody during this period.</w:t>
      </w:r>
      <w:r>
        <w:t xml:space="preserve"> </w:t>
      </w:r>
      <w:r w:rsidRPr="00C27975">
        <w:t xml:space="preserve">That should be an opportunity to create </w:t>
      </w:r>
      <w:r>
        <w:t xml:space="preserve">good, decent </w:t>
      </w:r>
      <w:r w:rsidRPr="00C27975">
        <w:t>jobs</w:t>
      </w:r>
      <w:r>
        <w:t>,</w:t>
      </w:r>
      <w:r w:rsidRPr="00C27975">
        <w:t xml:space="preserve"> with the right investment</w:t>
      </w:r>
      <w:r>
        <w:t>,</w:t>
      </w:r>
      <w:r w:rsidRPr="00C27975">
        <w:t xml:space="preserve"> and jobs th</w:t>
      </w:r>
      <w:r w:rsidRPr="00C27975">
        <w:t>at are right across the country.</w:t>
      </w:r>
      <w:r>
        <w:t xml:space="preserve"> </w:t>
      </w:r>
      <w:r w:rsidRPr="00C27975">
        <w:t>The Government need to set out a plan for their investment both in infrastructure</w:t>
      </w:r>
      <w:r>
        <w:t>,</w:t>
      </w:r>
      <w:r w:rsidRPr="00C27975">
        <w:t xml:space="preserve"> as Rain</w:t>
      </w:r>
      <w:r>
        <w:t xml:space="preserve"> </w:t>
      </w:r>
      <w:r w:rsidRPr="00C27975">
        <w:t>talked about</w:t>
      </w:r>
      <w:r>
        <w:t>,</w:t>
      </w:r>
      <w:r w:rsidRPr="00C27975">
        <w:t xml:space="preserve"> </w:t>
      </w:r>
      <w:r>
        <w:t>and</w:t>
      </w:r>
      <w:r w:rsidRPr="00C27975">
        <w:t xml:space="preserve"> in the public services we need</w:t>
      </w:r>
      <w:r>
        <w:t>,</w:t>
      </w:r>
      <w:r w:rsidRPr="00C27975">
        <w:t xml:space="preserve"> and that can be used to create jobs.</w:t>
      </w:r>
      <w:r>
        <w:t xml:space="preserve"> </w:t>
      </w:r>
    </w:p>
    <w:p w:rsidR="00A90020" w:rsidP="000E6CA2">
      <w:pPr>
        <w:pStyle w:val="Remark"/>
      </w:pPr>
      <w:r w:rsidRPr="00E777B9">
        <w:rPr>
          <w:b/>
        </w:rPr>
        <w:t>The Chair:</w:t>
      </w:r>
      <w:r>
        <w:t xml:space="preserve"> </w:t>
      </w:r>
      <w:r w:rsidRPr="00C27975">
        <w:t xml:space="preserve">It would be very helpful for </w:t>
      </w:r>
      <w:r w:rsidRPr="00C27975">
        <w:t>the Committee</w:t>
      </w:r>
      <w:r>
        <w:t>, as</w:t>
      </w:r>
      <w:r w:rsidRPr="00C27975">
        <w:t xml:space="preserve"> all the witnesses </w:t>
      </w:r>
      <w:r>
        <w:t>have</w:t>
      </w:r>
      <w:r w:rsidRPr="00C27975">
        <w:t xml:space="preserve"> various proposals as to things we might be doing</w:t>
      </w:r>
      <w:r>
        <w:t>, if they</w:t>
      </w:r>
      <w:r w:rsidRPr="00C27975">
        <w:t xml:space="preserve"> were able to drop us a note with their estimate of the cost of each of the programmes they consider should be implemented.</w:t>
      </w:r>
      <w:r>
        <w:t xml:space="preserve"> </w:t>
      </w:r>
    </w:p>
    <w:p w:rsidR="00A90020" w:rsidRPr="00C27975" w:rsidP="000E6CA2">
      <w:pPr>
        <w:pStyle w:val="Question"/>
      </w:pPr>
      <w:r w:rsidRPr="00E777B9">
        <w:rPr>
          <w:b/>
        </w:rPr>
        <w:t>Lord Monks:</w:t>
      </w:r>
      <w:r>
        <w:t xml:space="preserve"> </w:t>
      </w:r>
      <w:r w:rsidRPr="00C27975">
        <w:t>This is a question ab</w:t>
      </w:r>
      <w:r w:rsidRPr="00C27975">
        <w:t>out other aspects of the Government</w:t>
      </w:r>
      <w:r>
        <w:t>’</w:t>
      </w:r>
      <w:r w:rsidRPr="00C27975">
        <w:t>s Covid measures, particularly the four government</w:t>
      </w:r>
      <w:r>
        <w:t xml:space="preserve"> </w:t>
      </w:r>
      <w:r w:rsidRPr="00C27975">
        <w:t>loan schemes</w:t>
      </w:r>
      <w:r>
        <w:t>,</w:t>
      </w:r>
      <w:r w:rsidRPr="00C27975">
        <w:t xml:space="preserve"> which have paid out something like £53 billion so far, a pretty huge injection of money.</w:t>
      </w:r>
      <w:r>
        <w:t xml:space="preserve"> </w:t>
      </w:r>
      <w:r w:rsidRPr="00C27975">
        <w:t>It is a change of tack.</w:t>
      </w:r>
      <w:r>
        <w:t xml:space="preserve"> It is a</w:t>
      </w:r>
      <w:r w:rsidRPr="00C27975">
        <w:t xml:space="preserve"> question particularly towards </w:t>
      </w:r>
      <w:r>
        <w:t xml:space="preserve">the </w:t>
      </w:r>
      <w:r w:rsidRPr="00C27975">
        <w:t>employer representatives</w:t>
      </w:r>
      <w:r>
        <w:t>. A</w:t>
      </w:r>
      <w:r w:rsidRPr="00C27975">
        <w:t xml:space="preserve">re you worried about </w:t>
      </w:r>
      <w:r>
        <w:t xml:space="preserve">the </w:t>
      </w:r>
      <w:r w:rsidRPr="00C27975">
        <w:t>risk</w:t>
      </w:r>
      <w:r>
        <w:t>s</w:t>
      </w:r>
      <w:r w:rsidRPr="00C27975">
        <w:t xml:space="preserve"> of default on many of these loans?</w:t>
      </w:r>
      <w:r>
        <w:t xml:space="preserve"> </w:t>
      </w:r>
      <w:r w:rsidRPr="00C27975">
        <w:t xml:space="preserve">Is </w:t>
      </w:r>
      <w:r>
        <w:t>a</w:t>
      </w:r>
      <w:r w:rsidRPr="00C27975">
        <w:t xml:space="preserve"> major problem of indebtedness </w:t>
      </w:r>
      <w:r>
        <w:t>going to</w:t>
      </w:r>
      <w:r w:rsidRPr="00C27975">
        <w:t xml:space="preserve"> arise? I </w:t>
      </w:r>
      <w:r>
        <w:t>sh</w:t>
      </w:r>
      <w:r w:rsidRPr="00C27975">
        <w:t xml:space="preserve">ould be very interested to know your views on that. </w:t>
      </w:r>
    </w:p>
    <w:p w:rsidR="00A90020" w:rsidP="000E6CA2">
      <w:pPr>
        <w:pStyle w:val="Answer"/>
      </w:pPr>
      <w:r w:rsidRPr="00E777B9">
        <w:rPr>
          <w:b/>
          <w:i/>
        </w:rPr>
        <w:t>Martin McTague:</w:t>
      </w:r>
      <w:r>
        <w:t xml:space="preserve"> </w:t>
      </w:r>
      <w:r w:rsidRPr="00C27975">
        <w:t>The short answer is yes.</w:t>
      </w:r>
      <w:r>
        <w:t xml:space="preserve"> </w:t>
      </w:r>
      <w:r w:rsidRPr="00C27975">
        <w:t xml:space="preserve">There is a real threat appearing in quarter 1 next year </w:t>
      </w:r>
      <w:r>
        <w:t xml:space="preserve">with </w:t>
      </w:r>
      <w:r w:rsidRPr="00C27975">
        <w:t xml:space="preserve">the culmination of </w:t>
      </w:r>
      <w:r>
        <w:t>many</w:t>
      </w:r>
      <w:r w:rsidRPr="00C27975">
        <w:t xml:space="preserve"> things</w:t>
      </w:r>
      <w:r>
        <w:t xml:space="preserve">, some of which </w:t>
      </w:r>
      <w:r w:rsidRPr="00C27975">
        <w:t xml:space="preserve">Rain touched on </w:t>
      </w:r>
      <w:r>
        <w:t>e</w:t>
      </w:r>
      <w:r w:rsidRPr="00C27975">
        <w:t>arlier</w:t>
      </w:r>
      <w:r>
        <w:t>. There will be</w:t>
      </w:r>
      <w:r w:rsidRPr="00C27975">
        <w:t xml:space="preserve"> the VAT that has been held over, national insurance contributions </w:t>
      </w:r>
      <w:r>
        <w:t>for</w:t>
      </w:r>
      <w:r w:rsidRPr="00C27975">
        <w:t xml:space="preserve"> people </w:t>
      </w:r>
      <w:r>
        <w:t>who</w:t>
      </w:r>
      <w:r w:rsidRPr="00C27975">
        <w:t xml:space="preserve"> are coming off furlough, </w:t>
      </w:r>
      <w:r>
        <w:t>d</w:t>
      </w:r>
      <w:r w:rsidRPr="00C27975">
        <w:t>ebt</w:t>
      </w:r>
      <w:r w:rsidRPr="00C27975">
        <w:t xml:space="preserve"> repayments </w:t>
      </w:r>
      <w:r>
        <w:t>that</w:t>
      </w:r>
      <w:r w:rsidRPr="00C27975">
        <w:t xml:space="preserve"> may have been held over or postponed </w:t>
      </w:r>
      <w:r>
        <w:t>and</w:t>
      </w:r>
      <w:r w:rsidRPr="00C27975">
        <w:t xml:space="preserve"> are now starting to fall due</w:t>
      </w:r>
      <w:r>
        <w:t>, and</w:t>
      </w:r>
      <w:r w:rsidRPr="00C27975">
        <w:t xml:space="preserve"> rent that has been postponed that is now coming due.</w:t>
      </w:r>
      <w:r>
        <w:t xml:space="preserve"> </w:t>
      </w:r>
      <w:r w:rsidRPr="00C27975">
        <w:t>Self</w:t>
      </w:r>
      <w:r>
        <w:t>-</w:t>
      </w:r>
      <w:r w:rsidRPr="00C27975">
        <w:t xml:space="preserve">assessment for a lot </w:t>
      </w:r>
      <w:r>
        <w:t xml:space="preserve">of </w:t>
      </w:r>
      <w:r w:rsidRPr="00C27975">
        <w:t>self</w:t>
      </w:r>
      <w:r>
        <w:t>-</w:t>
      </w:r>
      <w:r w:rsidRPr="00C27975">
        <w:t>employed people falls due in January.</w:t>
      </w:r>
    </w:p>
    <w:p w:rsidR="00A90020" w:rsidRPr="00C27975" w:rsidP="000E6CA2">
      <w:pPr>
        <w:pStyle w:val="Answer"/>
      </w:pPr>
      <w:r>
        <w:t>There will be</w:t>
      </w:r>
      <w:r w:rsidRPr="00C27975">
        <w:t xml:space="preserve"> a perfect storm of all so</w:t>
      </w:r>
      <w:r w:rsidRPr="00C27975">
        <w:t>rts of conditions that could cause major defaults on a lot of existing debt</w:t>
      </w:r>
      <w:r>
        <w:t>,</w:t>
      </w:r>
      <w:r w:rsidRPr="00C27975">
        <w:t xml:space="preserve"> and potential defaults on government debt as well.</w:t>
      </w:r>
      <w:r>
        <w:t xml:space="preserve"> </w:t>
      </w:r>
      <w:r w:rsidRPr="00C27975">
        <w:t>We have argued for a student loan</w:t>
      </w:r>
      <w:r>
        <w:t>-</w:t>
      </w:r>
      <w:r w:rsidRPr="00C27975">
        <w:t>style approach and that has been supported by an inquiry th</w:t>
      </w:r>
      <w:r>
        <w:t>ey did at</w:t>
      </w:r>
      <w:r w:rsidRPr="00C27975">
        <w:t xml:space="preserve"> </w:t>
      </w:r>
      <w:r>
        <w:t>T</w:t>
      </w:r>
      <w:r w:rsidRPr="00C27975">
        <w:t>heCityU</w:t>
      </w:r>
      <w:r>
        <w:t>K</w:t>
      </w:r>
      <w:r w:rsidRPr="00C27975">
        <w:t>.</w:t>
      </w:r>
      <w:r>
        <w:t xml:space="preserve"> They</w:t>
      </w:r>
      <w:r w:rsidRPr="00C27975">
        <w:t xml:space="preserve"> came up w</w:t>
      </w:r>
      <w:r w:rsidRPr="00C27975">
        <w:t xml:space="preserve">ith what </w:t>
      </w:r>
      <w:r>
        <w:t>they</w:t>
      </w:r>
      <w:r w:rsidRPr="00C27975">
        <w:t xml:space="preserve"> called contingent tax liabilities, which is putting the debt in a basket as</w:t>
      </w:r>
      <w:r>
        <w:t xml:space="preserve"> a</w:t>
      </w:r>
      <w:r w:rsidRPr="00C27975">
        <w:t xml:space="preserve"> long</w:t>
      </w:r>
      <w:r>
        <w:t>-</w:t>
      </w:r>
      <w:r w:rsidRPr="00C27975">
        <w:t>term liability against tax.</w:t>
      </w:r>
      <w:r>
        <w:t xml:space="preserve"> W</w:t>
      </w:r>
      <w:r w:rsidRPr="00C27975">
        <w:t xml:space="preserve">e feel </w:t>
      </w:r>
      <w:r>
        <w:t xml:space="preserve">that </w:t>
      </w:r>
      <w:r w:rsidRPr="00C27975">
        <w:t>is a sensible approach to managing that condition</w:t>
      </w:r>
      <w:r>
        <w:t>,</w:t>
      </w:r>
      <w:r w:rsidRPr="00C27975">
        <w:t xml:space="preserve"> because</w:t>
      </w:r>
      <w:r>
        <w:t>,</w:t>
      </w:r>
      <w:r w:rsidRPr="00C27975">
        <w:t xml:space="preserve"> if we do not deal with it urgently, not only will signific</w:t>
      </w:r>
      <w:r w:rsidRPr="00C27975">
        <w:t>ant numbers of businesses fail in the new year</w:t>
      </w:r>
      <w:r>
        <w:t>,</w:t>
      </w:r>
      <w:r w:rsidRPr="00C27975">
        <w:t xml:space="preserve"> </w:t>
      </w:r>
      <w:r>
        <w:t xml:space="preserve">but </w:t>
      </w:r>
      <w:r w:rsidRPr="00C27975">
        <w:t xml:space="preserve">none of the businesses will have the resources to invest in anything that is likely to help them </w:t>
      </w:r>
      <w:r>
        <w:t xml:space="preserve">to </w:t>
      </w:r>
      <w:r w:rsidRPr="00C27975">
        <w:t>escape from the clutches of th</w:t>
      </w:r>
      <w:r>
        <w:t>e</w:t>
      </w:r>
      <w:r w:rsidRPr="00C27975">
        <w:t xml:space="preserve"> pandemic.</w:t>
      </w:r>
      <w:r>
        <w:t xml:space="preserve"> </w:t>
      </w:r>
    </w:p>
    <w:p w:rsidR="00A90020" w:rsidP="000E6CA2">
      <w:pPr>
        <w:pStyle w:val="Answer"/>
      </w:pPr>
      <w:r w:rsidRPr="00E777B9">
        <w:rPr>
          <w:b/>
          <w:i/>
        </w:rPr>
        <w:t>Rain Newton</w:t>
      </w:r>
      <w:r>
        <w:rPr>
          <w:b/>
          <w:i/>
        </w:rPr>
        <w:t>-</w:t>
      </w:r>
      <w:r w:rsidRPr="00E777B9">
        <w:rPr>
          <w:b/>
          <w:i/>
        </w:rPr>
        <w:t>Smith:</w:t>
      </w:r>
      <w:r>
        <w:t xml:space="preserve"> </w:t>
      </w:r>
      <w:r w:rsidRPr="00C27975">
        <w:t xml:space="preserve">The </w:t>
      </w:r>
      <w:r w:rsidRPr="00C27975">
        <w:t>Bounce</w:t>
      </w:r>
      <w:r>
        <w:t xml:space="preserve"> </w:t>
      </w:r>
      <w:r w:rsidRPr="00C27975">
        <w:t xml:space="preserve">Back Loan Scheme </w:t>
      </w:r>
      <w:r w:rsidRPr="00C27975">
        <w:t>absolutely was needed.</w:t>
      </w:r>
      <w:r>
        <w:t xml:space="preserve"> T</w:t>
      </w:r>
      <w:r w:rsidRPr="00C27975">
        <w:t xml:space="preserve">here were so many small businesses, many of which had not had to borrow before because they grew their business through family and friends, </w:t>
      </w:r>
      <w:r>
        <w:t>that</w:t>
      </w:r>
      <w:r w:rsidRPr="00C27975">
        <w:t xml:space="preserve"> really needed some sort of lifeline.</w:t>
      </w:r>
      <w:r>
        <w:t xml:space="preserve"> </w:t>
      </w:r>
      <w:r w:rsidRPr="00C27975">
        <w:t xml:space="preserve">It was hugely necessary, but </w:t>
      </w:r>
      <w:r>
        <w:t xml:space="preserve">we </w:t>
      </w:r>
      <w:r w:rsidRPr="00C27975">
        <w:t>k</w:t>
      </w:r>
      <w:r w:rsidRPr="00C27975">
        <w:t xml:space="preserve">new there was always potential </w:t>
      </w:r>
      <w:r>
        <w:t>for</w:t>
      </w:r>
      <w:r w:rsidRPr="00C27975">
        <w:t xml:space="preserve"> the risk of default.</w:t>
      </w:r>
      <w:r>
        <w:t xml:space="preserve"> </w:t>
      </w:r>
      <w:r w:rsidRPr="00C27975">
        <w:t>From our estimates</w:t>
      </w:r>
      <w:r>
        <w:t>,</w:t>
      </w:r>
      <w:r w:rsidRPr="00C27975">
        <w:t xml:space="preserve"> as many as 70% of people who took out a bounce</w:t>
      </w:r>
      <w:r>
        <w:t>-</w:t>
      </w:r>
      <w:r w:rsidRPr="00C27975">
        <w:t xml:space="preserve">back loan </w:t>
      </w:r>
      <w:r>
        <w:t>may never have</w:t>
      </w:r>
      <w:r w:rsidRPr="00C27975">
        <w:t xml:space="preserve"> had a formal loan scheme before.</w:t>
      </w:r>
      <w:r>
        <w:t xml:space="preserve"> </w:t>
      </w:r>
      <w:r w:rsidRPr="00C27975">
        <w:t xml:space="preserve">There is potential </w:t>
      </w:r>
      <w:r>
        <w:t>for perhaps</w:t>
      </w:r>
      <w:r w:rsidRPr="00C27975">
        <w:t xml:space="preserve"> half</w:t>
      </w:r>
      <w:r>
        <w:t xml:space="preserve"> of</w:t>
      </w:r>
      <w:r w:rsidRPr="00C27975">
        <w:t xml:space="preserve"> those businesses </w:t>
      </w:r>
      <w:r>
        <w:t xml:space="preserve">being </w:t>
      </w:r>
      <w:r w:rsidRPr="00C27975">
        <w:t>at risk of de</w:t>
      </w:r>
      <w:r w:rsidRPr="00C27975">
        <w:t>fault.</w:t>
      </w:r>
    </w:p>
    <w:p w:rsidR="00A90020" w:rsidP="000E6CA2">
      <w:pPr>
        <w:pStyle w:val="Answer"/>
      </w:pPr>
      <w:r w:rsidRPr="00C27975">
        <w:t>We need some sort of resolution mechanism.</w:t>
      </w:r>
      <w:r>
        <w:t xml:space="preserve"> </w:t>
      </w:r>
      <w:r w:rsidRPr="00C27975">
        <w:t xml:space="preserve">It needs to be </w:t>
      </w:r>
      <w:r>
        <w:t xml:space="preserve">a </w:t>
      </w:r>
      <w:r w:rsidRPr="00C27975">
        <w:t>collaborative business banking resolution scheme</w:t>
      </w:r>
      <w:r>
        <w:t>,</w:t>
      </w:r>
      <w:r w:rsidRPr="00C27975">
        <w:t xml:space="preserve"> where those who can pay</w:t>
      </w:r>
      <w:r>
        <w:t xml:space="preserve"> </w:t>
      </w:r>
      <w:r w:rsidRPr="00C27975">
        <w:t>back the loans</w:t>
      </w:r>
      <w:r>
        <w:t>. W</w:t>
      </w:r>
      <w:r w:rsidRPr="00C27975">
        <w:t xml:space="preserve">e are concerned </w:t>
      </w:r>
      <w:r>
        <w:t>that</w:t>
      </w:r>
      <w:r w:rsidRPr="00C27975">
        <w:t xml:space="preserve"> over the medium term </w:t>
      </w:r>
      <w:r>
        <w:t>we</w:t>
      </w:r>
      <w:r w:rsidRPr="00C27975">
        <w:t xml:space="preserve"> get back to a more normal financial system where peop</w:t>
      </w:r>
      <w:r w:rsidRPr="00C27975">
        <w:t>le borrow as and when they need to</w:t>
      </w:r>
      <w:r>
        <w:t>,</w:t>
      </w:r>
      <w:r w:rsidRPr="00C27975">
        <w:t xml:space="preserve"> and get back to more normal lending schemes once the economy has recovered, but we need a transition to that new normal.</w:t>
      </w:r>
      <w:r>
        <w:t xml:space="preserve"> T</w:t>
      </w:r>
      <w:r w:rsidRPr="00C27975">
        <w:t>he challenge</w:t>
      </w:r>
      <w:r>
        <w:t xml:space="preserve"> is</w:t>
      </w:r>
      <w:r w:rsidRPr="00C27975">
        <w:t xml:space="preserve"> how we have resolution of some of the debts</w:t>
      </w:r>
      <w:r>
        <w:t>. The</w:t>
      </w:r>
      <w:r w:rsidRPr="00C27975">
        <w:t xml:space="preserve">CityUK and others have done </w:t>
      </w:r>
      <w:r>
        <w:t xml:space="preserve">work </w:t>
      </w:r>
      <w:r>
        <w:t>o</w:t>
      </w:r>
      <w:r>
        <w:t>n</w:t>
      </w:r>
      <w:r w:rsidRPr="00C27975">
        <w:t xml:space="preserve"> debt recapitalisation</w:t>
      </w:r>
      <w:r>
        <w:t>,</w:t>
      </w:r>
      <w:r w:rsidRPr="00C27975">
        <w:t xml:space="preserve"> and that may need to happen at some stage.</w:t>
      </w:r>
      <w:r>
        <w:t xml:space="preserve"> At the moment, i</w:t>
      </w:r>
      <w:r w:rsidRPr="00C27975">
        <w:t>t is</w:t>
      </w:r>
      <w:r>
        <w:t xml:space="preserve"> about</w:t>
      </w:r>
      <w:r w:rsidRPr="00C27975">
        <w:t xml:space="preserve"> working with small businesses directly</w:t>
      </w:r>
      <w:r>
        <w:t xml:space="preserve"> and</w:t>
      </w:r>
      <w:r w:rsidRPr="00C27975">
        <w:t xml:space="preserve"> working with the banks </w:t>
      </w:r>
      <w:r>
        <w:t>that</w:t>
      </w:r>
      <w:r w:rsidRPr="00C27975">
        <w:t xml:space="preserve"> have been lending</w:t>
      </w:r>
      <w:r>
        <w:t>,</w:t>
      </w:r>
      <w:r w:rsidRPr="00C27975">
        <w:t xml:space="preserve"> and coming to an appropriate resolution.</w:t>
      </w:r>
      <w:r>
        <w:t xml:space="preserve"> </w:t>
      </w:r>
    </w:p>
    <w:p w:rsidR="00A90020" w:rsidP="000E6CA2">
      <w:pPr>
        <w:pStyle w:val="Question"/>
      </w:pPr>
      <w:r w:rsidRPr="00E777B9">
        <w:rPr>
          <w:b/>
        </w:rPr>
        <w:t>Lord Stern of Brentford:</w:t>
      </w:r>
      <w:r>
        <w:t xml:space="preserve"> </w:t>
      </w:r>
      <w:r w:rsidRPr="00C27975">
        <w:t>I wa</w:t>
      </w:r>
      <w:r w:rsidRPr="00C27975">
        <w:t>nt to ask about returning to places of work</w:t>
      </w:r>
      <w:r>
        <w:t>:</w:t>
      </w:r>
      <w:r w:rsidRPr="00C27975">
        <w:t xml:space="preserve"> how far, to what extent, </w:t>
      </w:r>
      <w:r>
        <w:t xml:space="preserve">and </w:t>
      </w:r>
      <w:r w:rsidRPr="00C27975">
        <w:t>how fast</w:t>
      </w:r>
      <w:r>
        <w:t xml:space="preserve">? </w:t>
      </w:r>
      <w:r w:rsidRPr="00C27975">
        <w:t>Remember that we are thinking here about employment and Covid</w:t>
      </w:r>
      <w:r>
        <w:t>,</w:t>
      </w:r>
      <w:r w:rsidRPr="00C27975">
        <w:t xml:space="preserve"> so we worry of course</w:t>
      </w:r>
      <w:r>
        <w:t>,</w:t>
      </w:r>
      <w:r w:rsidRPr="00C27975">
        <w:t xml:space="preserve"> as we have been</w:t>
      </w:r>
      <w:r>
        <w:t>,</w:t>
      </w:r>
      <w:r w:rsidRPr="00C27975">
        <w:t xml:space="preserve"> about the extent of employment and unemployment</w:t>
      </w:r>
      <w:r>
        <w:t>,</w:t>
      </w:r>
      <w:r w:rsidRPr="00C27975">
        <w:t xml:space="preserve"> the distribution acr</w:t>
      </w:r>
      <w:r w:rsidRPr="00C27975">
        <w:t>oss various dimensions</w:t>
      </w:r>
      <w:r>
        <w:t>,</w:t>
      </w:r>
      <w:r w:rsidRPr="00C27975">
        <w:t xml:space="preserve"> whether it is </w:t>
      </w:r>
      <w:r>
        <w:t xml:space="preserve">reach, </w:t>
      </w:r>
      <w:r w:rsidRPr="00C27975">
        <w:t>geography or types of people</w:t>
      </w:r>
      <w:r>
        <w:t>;</w:t>
      </w:r>
      <w:r w:rsidRPr="00C27975">
        <w:t xml:space="preserve"> and of course the productivity of employment</w:t>
      </w:r>
      <w:r>
        <w:t>,</w:t>
      </w:r>
      <w:r w:rsidRPr="00C27975">
        <w:t xml:space="preserve"> how far people are employed in a valuable way</w:t>
      </w:r>
      <w:r>
        <w:t>;</w:t>
      </w:r>
      <w:r w:rsidRPr="00C27975">
        <w:t xml:space="preserve"> and the future of employment</w:t>
      </w:r>
      <w:r>
        <w:t>,</w:t>
      </w:r>
      <w:r w:rsidRPr="00C27975">
        <w:t xml:space="preserve"> what </w:t>
      </w:r>
      <w:r>
        <w:t xml:space="preserve">we </w:t>
      </w:r>
      <w:r w:rsidRPr="00C27975">
        <w:t>are doing to people</w:t>
      </w:r>
      <w:r>
        <w:t>’s prospects</w:t>
      </w:r>
      <w:r w:rsidRPr="00C27975">
        <w:t>.</w:t>
      </w:r>
      <w:r>
        <w:t xml:space="preserve"> </w:t>
      </w:r>
    </w:p>
    <w:p w:rsidR="00A90020" w:rsidRPr="00C27975" w:rsidP="003D6FC5">
      <w:pPr>
        <w:pStyle w:val="Question"/>
        <w:numPr>
          <w:ilvl w:val="0"/>
          <w:numId w:val="0"/>
        </w:numPr>
        <w:ind w:left="794"/>
      </w:pPr>
      <w:r w:rsidRPr="00C27975">
        <w:t xml:space="preserve">Those are </w:t>
      </w:r>
      <w:r w:rsidRPr="00C27975">
        <w:t>various aspects of th</w:t>
      </w:r>
      <w:r>
        <w:t>e</w:t>
      </w:r>
      <w:r w:rsidRPr="00C27975">
        <w:t xml:space="preserve"> key question about employment and Covid.</w:t>
      </w:r>
      <w:r>
        <w:t xml:space="preserve"> </w:t>
      </w:r>
      <w:r w:rsidRPr="00C27975">
        <w:t>Could you help us understand from those perspectives how fast and far we should be encouraging return to place</w:t>
      </w:r>
      <w:r>
        <w:t>s</w:t>
      </w:r>
      <w:r w:rsidRPr="00C27975">
        <w:t xml:space="preserve"> of work</w:t>
      </w:r>
      <w:r>
        <w:t>,</w:t>
      </w:r>
      <w:r w:rsidRPr="00C27975">
        <w:t xml:space="preserve"> and what the Government can do to help remove obstacles to that?</w:t>
      </w:r>
      <w:r>
        <w:t xml:space="preserve"> </w:t>
      </w:r>
    </w:p>
    <w:p w:rsidR="00A90020" w:rsidRPr="00C27975" w:rsidP="000E6CA2">
      <w:pPr>
        <w:pStyle w:val="Answer"/>
      </w:pPr>
      <w:r w:rsidRPr="00E777B9">
        <w:rPr>
          <w:b/>
          <w:i/>
        </w:rPr>
        <w:t xml:space="preserve">Rain </w:t>
      </w:r>
      <w:r w:rsidRPr="00E777B9">
        <w:rPr>
          <w:b/>
          <w:i/>
        </w:rPr>
        <w:t>Newton</w:t>
      </w:r>
      <w:r>
        <w:rPr>
          <w:b/>
          <w:i/>
        </w:rPr>
        <w:t>-</w:t>
      </w:r>
      <w:r w:rsidRPr="00E777B9">
        <w:rPr>
          <w:b/>
          <w:i/>
        </w:rPr>
        <w:t>Smith:</w:t>
      </w:r>
      <w:r>
        <w:t xml:space="preserve"> </w:t>
      </w:r>
      <w:r w:rsidRPr="00C27975">
        <w:t xml:space="preserve">I will talk a bit about some of the positives of what we have seen over the past few months </w:t>
      </w:r>
      <w:r>
        <w:t>and</w:t>
      </w:r>
      <w:r w:rsidRPr="00C27975">
        <w:t xml:space="preserve"> some of the challenges ahead. </w:t>
      </w:r>
    </w:p>
    <w:p w:rsidR="00A90020" w:rsidP="000E6CA2">
      <w:pPr>
        <w:pStyle w:val="Remark"/>
      </w:pPr>
      <w:r w:rsidRPr="00E777B9">
        <w:rPr>
          <w:b/>
        </w:rPr>
        <w:t>The Chair:</w:t>
      </w:r>
      <w:r>
        <w:t xml:space="preserve"> </w:t>
      </w:r>
      <w:r w:rsidRPr="00C27975">
        <w:t>I am conscious of time.</w:t>
      </w:r>
      <w:r>
        <w:t xml:space="preserve"> </w:t>
      </w:r>
      <w:r w:rsidRPr="00C27975">
        <w:t xml:space="preserve">Could you focus on the things that the Government need to do to get people back </w:t>
      </w:r>
      <w:r w:rsidRPr="00C27975">
        <w:t xml:space="preserve">to work, which is what Lord </w:t>
      </w:r>
      <w:r w:rsidRPr="00C27975">
        <w:t>Stern was asking</w:t>
      </w:r>
      <w:r>
        <w:t xml:space="preserve">? </w:t>
      </w:r>
    </w:p>
    <w:p w:rsidR="00A90020" w:rsidP="000E6CA2">
      <w:pPr>
        <w:pStyle w:val="Answer"/>
      </w:pPr>
      <w:r w:rsidRPr="00E777B9">
        <w:rPr>
          <w:b/>
          <w:i/>
        </w:rPr>
        <w:t>Rain Newton</w:t>
      </w:r>
      <w:r>
        <w:rPr>
          <w:b/>
          <w:i/>
        </w:rPr>
        <w:t>-</w:t>
      </w:r>
      <w:r w:rsidRPr="00E777B9">
        <w:rPr>
          <w:b/>
          <w:i/>
        </w:rPr>
        <w:t>Smith:</w:t>
      </w:r>
      <w:r>
        <w:t xml:space="preserve"> Absolutely. </w:t>
      </w:r>
      <w:r w:rsidRPr="00C27975">
        <w:t>One of the biggest challenges as we go back is transportation costs.</w:t>
      </w:r>
      <w:r>
        <w:t xml:space="preserve"> </w:t>
      </w:r>
      <w:r w:rsidRPr="00C27975">
        <w:t xml:space="preserve">If I were the Government thinking </w:t>
      </w:r>
      <w:r>
        <w:t>about</w:t>
      </w:r>
      <w:r w:rsidRPr="00C27975">
        <w:t xml:space="preserve"> a targeted </w:t>
      </w:r>
      <w:r>
        <w:t>measure</w:t>
      </w:r>
      <w:r w:rsidRPr="00C27975">
        <w:t>, I would be looking at the cost to individuals.</w:t>
      </w:r>
      <w:r>
        <w:t xml:space="preserve"> </w:t>
      </w:r>
      <w:r w:rsidRPr="00C27975">
        <w:t>Th</w:t>
      </w:r>
      <w:r w:rsidRPr="00C27975">
        <w:t>ey need to feel safe on public transport, but cost can be a barrier as well.</w:t>
      </w:r>
      <w:r>
        <w:t xml:space="preserve"> </w:t>
      </w:r>
      <w:r w:rsidRPr="00C27975">
        <w:t xml:space="preserve">There may be some sort of scheme that could help </w:t>
      </w:r>
      <w:r>
        <w:t>on</w:t>
      </w:r>
      <w:r w:rsidRPr="00C27975">
        <w:t xml:space="preserve"> that.</w:t>
      </w:r>
    </w:p>
    <w:p w:rsidR="00A90020" w:rsidP="000E6CA2">
      <w:pPr>
        <w:pStyle w:val="Answer"/>
      </w:pPr>
      <w:r>
        <w:t>A</w:t>
      </w:r>
      <w:r w:rsidRPr="00C27975">
        <w:t xml:space="preserve">bout 35% of businesses have been able easily </w:t>
      </w:r>
      <w:r>
        <w:t xml:space="preserve">to </w:t>
      </w:r>
      <w:r w:rsidRPr="00C27975">
        <w:t>work from home</w:t>
      </w:r>
      <w:r>
        <w:t>,</w:t>
      </w:r>
      <w:r w:rsidRPr="00C27975">
        <w:t xml:space="preserve"> given the structure of their business</w:t>
      </w:r>
      <w:r>
        <w:t>. M</w:t>
      </w:r>
      <w:r w:rsidRPr="00C27975">
        <w:t>ost of those bus</w:t>
      </w:r>
      <w:r w:rsidRPr="00C27975">
        <w:t>inesses say that they think their overall office capacity over the long term will be about 70% of what it was pre</w:t>
      </w:r>
      <w:r>
        <w:t>-</w:t>
      </w:r>
      <w:r w:rsidRPr="00C27975">
        <w:t>Covid</w:t>
      </w:r>
      <w:r>
        <w:t>.</w:t>
      </w:r>
      <w:r w:rsidRPr="00C27975">
        <w:t xml:space="preserve"> I do not think we </w:t>
      </w:r>
      <w:r>
        <w:t>will</w:t>
      </w:r>
      <w:r w:rsidRPr="00C27975">
        <w:t xml:space="preserve"> go back to the same number of people going to their office every day across some of the professional services</w:t>
      </w:r>
      <w:r>
        <w:t>. W</w:t>
      </w:r>
      <w:r w:rsidRPr="00C27975">
        <w:t xml:space="preserve">e do not want a brutal adjustment to that new normal because of the impact on some regions, but we have to do </w:t>
      </w:r>
      <w:r>
        <w:t>it</w:t>
      </w:r>
      <w:r w:rsidRPr="00C27975">
        <w:t xml:space="preserve"> safely.</w:t>
      </w:r>
      <w:r>
        <w:t xml:space="preserve"> </w:t>
      </w:r>
      <w:r w:rsidRPr="00C27975">
        <w:t xml:space="preserve">We are at a really tricky time at the moment where infection rates </w:t>
      </w:r>
      <w:r>
        <w:t>are going</w:t>
      </w:r>
      <w:r w:rsidRPr="00C27975">
        <w:t xml:space="preserve"> up. We need to prioritise keeping our schools open.</w:t>
      </w:r>
      <w:r>
        <w:t xml:space="preserve"> </w:t>
      </w:r>
      <w:r w:rsidRPr="00C27975">
        <w:t>That i</w:t>
      </w:r>
      <w:r w:rsidRPr="00C27975">
        <w:t>s absolutely vital.</w:t>
      </w:r>
      <w:r>
        <w:t xml:space="preserve"> I</w:t>
      </w:r>
      <w:r w:rsidRPr="00C27975">
        <w:t>t has already facilitated people being able to go back to a place of work. We have to facilitate a gradual return to places of work where it is safe to do so and whe</w:t>
      </w:r>
      <w:r>
        <w:t>n</w:t>
      </w:r>
      <w:r w:rsidRPr="00C27975">
        <w:t xml:space="preserve"> individuals want to do so.</w:t>
      </w:r>
      <w:r>
        <w:t xml:space="preserve"> W</w:t>
      </w:r>
      <w:r w:rsidRPr="00C27975">
        <w:t xml:space="preserve">e </w:t>
      </w:r>
      <w:r>
        <w:t xml:space="preserve">have to </w:t>
      </w:r>
      <w:r w:rsidRPr="00C27975">
        <w:t xml:space="preserve">balance </w:t>
      </w:r>
      <w:r>
        <w:t xml:space="preserve">that </w:t>
      </w:r>
      <w:r w:rsidRPr="00C27975">
        <w:t xml:space="preserve">as we go </w:t>
      </w:r>
      <w:r w:rsidRPr="00C27975">
        <w:t>ahead.</w:t>
      </w:r>
      <w:r>
        <w:t xml:space="preserve"> </w:t>
      </w:r>
    </w:p>
    <w:p w:rsidR="00A90020" w:rsidP="000E6CA2">
      <w:pPr>
        <w:pStyle w:val="Remark"/>
      </w:pPr>
      <w:r w:rsidRPr="008172AD">
        <w:rPr>
          <w:b/>
        </w:rPr>
        <w:t>The Chair:</w:t>
      </w:r>
      <w:r>
        <w:t xml:space="preserve"> </w:t>
      </w:r>
      <w:r w:rsidRPr="00C27975">
        <w:t xml:space="preserve">Does anyone else want </w:t>
      </w:r>
      <w:r>
        <w:t xml:space="preserve">to </w:t>
      </w:r>
      <w:r w:rsidRPr="00C27975">
        <w:t>tackle th</w:t>
      </w:r>
      <w:r>
        <w:t>at</w:t>
      </w:r>
      <w:r w:rsidRPr="00C27975">
        <w:t xml:space="preserve"> question</w:t>
      </w:r>
      <w:r>
        <w:t>?</w:t>
      </w:r>
    </w:p>
    <w:p w:rsidR="00A90020" w:rsidP="000E6CA2">
      <w:pPr>
        <w:pStyle w:val="Answer"/>
      </w:pPr>
      <w:r w:rsidRPr="00E777B9">
        <w:rPr>
          <w:b/>
          <w:i/>
        </w:rPr>
        <w:t>Andy Chamberlain:</w:t>
      </w:r>
      <w:r>
        <w:t xml:space="preserve"> W</w:t>
      </w:r>
      <w:r w:rsidRPr="00C27975">
        <w:t>e agree massively with Rain about schools. That is key to people going back.</w:t>
      </w:r>
    </w:p>
    <w:p w:rsidR="00A90020" w:rsidP="000E6CA2">
      <w:pPr>
        <w:pStyle w:val="Answer"/>
      </w:pPr>
      <w:r>
        <w:t>T</w:t>
      </w:r>
      <w:r w:rsidRPr="00C27975">
        <w:t xml:space="preserve">he Government should continue to do all they can to roll out superfast broadband to more and </w:t>
      </w:r>
      <w:r w:rsidRPr="00C27975">
        <w:t>more areas of the country.</w:t>
      </w:r>
      <w:r>
        <w:t xml:space="preserve"> </w:t>
      </w:r>
      <w:r w:rsidRPr="00C27975">
        <w:t>If people are going to work more remotely</w:t>
      </w:r>
      <w:r>
        <w:t xml:space="preserve">, </w:t>
      </w:r>
      <w:r w:rsidRPr="00C27975">
        <w:t>and we are seeing an increase in infections</w:t>
      </w:r>
      <w:r>
        <w:t>,</w:t>
      </w:r>
      <w:r w:rsidRPr="00C27975">
        <w:t xml:space="preserve"> it may be that they are not going to return </w:t>
      </w:r>
      <w:r>
        <w:t>to</w:t>
      </w:r>
      <w:r w:rsidRPr="00C27975">
        <w:t xml:space="preserve"> the office</w:t>
      </w:r>
      <w:r>
        <w:t>,</w:t>
      </w:r>
      <w:r w:rsidRPr="00C27975">
        <w:t xml:space="preserve"> so let us help people to work from home.</w:t>
      </w:r>
      <w:r>
        <w:t xml:space="preserve"> </w:t>
      </w:r>
    </w:p>
    <w:p w:rsidR="00A90020" w:rsidP="000E6CA2">
      <w:pPr>
        <w:pStyle w:val="Answer"/>
      </w:pPr>
      <w:r w:rsidRPr="00E777B9">
        <w:rPr>
          <w:b/>
          <w:i/>
        </w:rPr>
        <w:t>Martin McTague:</w:t>
      </w:r>
      <w:r>
        <w:t xml:space="preserve"> </w:t>
      </w:r>
      <w:r w:rsidRPr="00C27975">
        <w:t>The only thing I w</w:t>
      </w:r>
      <w:r>
        <w:t>ould</w:t>
      </w:r>
      <w:r w:rsidRPr="00C27975">
        <w:t xml:space="preserve"> a</w:t>
      </w:r>
      <w:r w:rsidRPr="00C27975">
        <w:t xml:space="preserve">dd is </w:t>
      </w:r>
      <w:r>
        <w:t xml:space="preserve">that </w:t>
      </w:r>
      <w:r w:rsidRPr="00C27975">
        <w:t xml:space="preserve">a lot of small employers need good advice about </w:t>
      </w:r>
      <w:r>
        <w:t>making sure that</w:t>
      </w:r>
      <w:r w:rsidRPr="00C27975">
        <w:t xml:space="preserve"> their workplaces are safe.</w:t>
      </w:r>
      <w:r>
        <w:t xml:space="preserve"> </w:t>
      </w:r>
      <w:r w:rsidRPr="00C27975">
        <w:t>Th</w:t>
      </w:r>
      <w:r>
        <w:t>at</w:t>
      </w:r>
      <w:r w:rsidRPr="00C27975">
        <w:t xml:space="preserve"> is where the HSE and local authorities can do more, probably with the help of central government.</w:t>
      </w:r>
      <w:r>
        <w:t xml:space="preserve"> </w:t>
      </w:r>
    </w:p>
    <w:p w:rsidR="00A90020" w:rsidP="000E6CA2">
      <w:pPr>
        <w:pStyle w:val="Answer"/>
      </w:pPr>
      <w:r w:rsidRPr="00E777B9">
        <w:rPr>
          <w:b/>
          <w:i/>
        </w:rPr>
        <w:t>Kate Bell:</w:t>
      </w:r>
      <w:r>
        <w:t xml:space="preserve"> I</w:t>
      </w:r>
      <w:r w:rsidRPr="00C27975">
        <w:t xml:space="preserve"> echo what Rain was saying ea</w:t>
      </w:r>
      <w:r>
        <w:t>r</w:t>
      </w:r>
      <w:r w:rsidRPr="00C27975">
        <w:t>lier ab</w:t>
      </w:r>
      <w:r w:rsidRPr="00C27975">
        <w:t>out the importance of a decent testing system</w:t>
      </w:r>
      <w:r>
        <w:t>. A</w:t>
      </w:r>
      <w:r w:rsidRPr="00C27975">
        <w:t>ccompanying that</w:t>
      </w:r>
      <w:r>
        <w:t xml:space="preserve"> should be</w:t>
      </w:r>
      <w:r w:rsidRPr="00C27975">
        <w:t xml:space="preserve"> decent sick pay </w:t>
      </w:r>
      <w:r>
        <w:t xml:space="preserve">so that, </w:t>
      </w:r>
      <w:r w:rsidRPr="00C27975">
        <w:t>if people are told to self</w:t>
      </w:r>
      <w:r>
        <w:t>-</w:t>
      </w:r>
      <w:r w:rsidRPr="00C27975">
        <w:t>isolate</w:t>
      </w:r>
      <w:r>
        <w:t>,</w:t>
      </w:r>
      <w:r w:rsidRPr="00C27975">
        <w:t xml:space="preserve"> they </w:t>
      </w:r>
      <w:r>
        <w:t>are not</w:t>
      </w:r>
      <w:r w:rsidRPr="00C27975">
        <w:t xml:space="preserve"> forced to come into work because they are worried about the cost of staying at home.</w:t>
      </w:r>
    </w:p>
    <w:p w:rsidR="00A90020" w:rsidP="000E6CA2">
      <w:pPr>
        <w:pStyle w:val="Answer"/>
      </w:pPr>
      <w:r w:rsidRPr="00C27975">
        <w:t xml:space="preserve">Childcare </w:t>
      </w:r>
      <w:r>
        <w:t xml:space="preserve">will </w:t>
      </w:r>
      <w:r w:rsidRPr="00C27975">
        <w:t>be abso</w:t>
      </w:r>
      <w:r w:rsidRPr="00C27975">
        <w:t>lutely essential.</w:t>
      </w:r>
      <w:r>
        <w:t xml:space="preserve"> </w:t>
      </w:r>
      <w:r w:rsidRPr="00C27975">
        <w:t xml:space="preserve">New research from us found that two in five working mums say they are worried about not </w:t>
      </w:r>
      <w:r>
        <w:t xml:space="preserve">having </w:t>
      </w:r>
      <w:r w:rsidRPr="00C27975">
        <w:t>enough childcare to go back to work in the autumn term.</w:t>
      </w:r>
      <w:r>
        <w:t xml:space="preserve"> </w:t>
      </w:r>
      <w:r w:rsidRPr="00C27975">
        <w:t>There is evidence that we are facing a widespread collapse in the childcare sector</w:t>
      </w:r>
      <w:r>
        <w:t>,</w:t>
      </w:r>
      <w:r w:rsidRPr="00C27975">
        <w:t xml:space="preserve"> so</w:t>
      </w:r>
      <w:r>
        <w:t>,</w:t>
      </w:r>
      <w:r w:rsidRPr="00C27975">
        <w:t xml:space="preserve"> without support there</w:t>
      </w:r>
      <w:r>
        <w:t>,</w:t>
      </w:r>
      <w:r w:rsidRPr="00C27975">
        <w:t xml:space="preserve"> it </w:t>
      </w:r>
      <w:r>
        <w:t>will</w:t>
      </w:r>
      <w:r w:rsidRPr="00C27975">
        <w:t xml:space="preserve"> be very difficult for people to go back.</w:t>
      </w:r>
    </w:p>
    <w:p w:rsidR="00A90020" w:rsidP="000E6CA2">
      <w:pPr>
        <w:pStyle w:val="Answer"/>
      </w:pPr>
      <w:r w:rsidRPr="00C27975">
        <w:t>As Rain said, people need to know that they are going to be safe</w:t>
      </w:r>
      <w:r>
        <w:t>. F</w:t>
      </w:r>
      <w:r w:rsidRPr="00C27975">
        <w:t xml:space="preserve">or a long time we have been asking government to require businesses to publish their risk assessment </w:t>
      </w:r>
      <w:r>
        <w:t>of</w:t>
      </w:r>
      <w:r w:rsidRPr="00C27975">
        <w:t xml:space="preserve"> what they have done to make their workplace Covid secure</w:t>
      </w:r>
      <w:r>
        <w:t>. W</w:t>
      </w:r>
      <w:r w:rsidRPr="00C27975">
        <w:t xml:space="preserve">e still think that would be an important step </w:t>
      </w:r>
      <w:r w:rsidRPr="00C27975">
        <w:t xml:space="preserve">forward in </w:t>
      </w:r>
      <w:r>
        <w:t>making sure</w:t>
      </w:r>
      <w:r w:rsidRPr="00C27975">
        <w:t xml:space="preserve"> that people can have confidence that the right steps have been taken to make them feel safe at work.</w:t>
      </w:r>
      <w:r>
        <w:t xml:space="preserve"> </w:t>
      </w:r>
    </w:p>
    <w:p w:rsidR="00A90020" w:rsidP="000E6CA2">
      <w:pPr>
        <w:pStyle w:val="Question"/>
      </w:pPr>
      <w:r w:rsidRPr="00E777B9">
        <w:rPr>
          <w:b/>
        </w:rPr>
        <w:t>Lord Tugendhat:</w:t>
      </w:r>
      <w:r>
        <w:t xml:space="preserve"> A</w:t>
      </w:r>
      <w:r w:rsidRPr="00C27975">
        <w:t xml:space="preserve"> </w:t>
      </w:r>
      <w:r>
        <w:t>constan</w:t>
      </w:r>
      <w:r>
        <w:t xml:space="preserve">t </w:t>
      </w:r>
      <w:r w:rsidRPr="00C27975">
        <w:t>subject of</w:t>
      </w:r>
      <w:r>
        <w:t xml:space="preserve"> </w:t>
      </w:r>
      <w:r w:rsidRPr="00C27975">
        <w:t>conversation wherever one goes is wh</w:t>
      </w:r>
      <w:r>
        <w:t>ich</w:t>
      </w:r>
      <w:r w:rsidRPr="00C27975">
        <w:t xml:space="preserve"> practices that have been introduced during the present situation are going to endur</w:t>
      </w:r>
      <w:r>
        <w:t>e</w:t>
      </w:r>
      <w:r w:rsidRPr="00C27975">
        <w:t xml:space="preserve"> and which will fade away.</w:t>
      </w:r>
      <w:r>
        <w:t xml:space="preserve"> T</w:t>
      </w:r>
      <w:r w:rsidRPr="00C27975">
        <w:t>o some extent</w:t>
      </w:r>
      <w:r>
        <w:t>,</w:t>
      </w:r>
      <w:r w:rsidRPr="00C27975">
        <w:t xml:space="preserve"> recent developments have accelerated trend</w:t>
      </w:r>
      <w:r>
        <w:t>s,</w:t>
      </w:r>
      <w:r w:rsidRPr="00C27975">
        <w:t xml:space="preserve"> but recent developments have al</w:t>
      </w:r>
      <w:r w:rsidRPr="00C27975">
        <w:t>so led to the introduction of some completely new working practices.</w:t>
      </w:r>
      <w:r>
        <w:t xml:space="preserve"> W</w:t>
      </w:r>
      <w:r w:rsidRPr="00C27975">
        <w:t>hat</w:t>
      </w:r>
      <w:r>
        <w:t xml:space="preserve"> do</w:t>
      </w:r>
      <w:r w:rsidRPr="00C27975">
        <w:t xml:space="preserve"> </w:t>
      </w:r>
      <w:r>
        <w:t xml:space="preserve">our witnesses feel are the main trends in </w:t>
      </w:r>
      <w:r w:rsidRPr="00C27975">
        <w:t xml:space="preserve">flexible working practices </w:t>
      </w:r>
      <w:r>
        <w:t xml:space="preserve">that </w:t>
      </w:r>
      <w:r w:rsidRPr="00C27975">
        <w:t>are likely to become permanent as a result of this extended period of abnormality</w:t>
      </w:r>
      <w:r>
        <w:t xml:space="preserve">? </w:t>
      </w:r>
    </w:p>
    <w:p w:rsidR="00A90020" w:rsidRPr="00C27975" w:rsidP="000E6CA2">
      <w:pPr>
        <w:pStyle w:val="Answer"/>
      </w:pPr>
      <w:r w:rsidRPr="00E777B9">
        <w:rPr>
          <w:b/>
          <w:i/>
        </w:rPr>
        <w:t>Martin McTague:</w:t>
      </w:r>
      <w:r>
        <w:t xml:space="preserve"> We pi</w:t>
      </w:r>
      <w:r>
        <w:t xml:space="preserve">cked up some </w:t>
      </w:r>
      <w:r w:rsidRPr="00C27975">
        <w:t>interesting data from</w:t>
      </w:r>
      <w:r>
        <w:t xml:space="preserve"> the</w:t>
      </w:r>
      <w:r w:rsidRPr="00C27975">
        <w:t xml:space="preserve"> Resolution Foundation that in the period we are talking about </w:t>
      </w:r>
      <w:r>
        <w:t xml:space="preserve">the number of </w:t>
      </w:r>
      <w:r w:rsidRPr="00C27975">
        <w:t xml:space="preserve">people working from home </w:t>
      </w:r>
      <w:r>
        <w:t xml:space="preserve">in their main job </w:t>
      </w:r>
      <w:r w:rsidRPr="00C27975">
        <w:t xml:space="preserve">went from 3% to 5%, but in the same period </w:t>
      </w:r>
      <w:r>
        <w:t xml:space="preserve">the number of </w:t>
      </w:r>
      <w:r w:rsidRPr="00C27975">
        <w:t xml:space="preserve">people </w:t>
      </w:r>
      <w:r>
        <w:t>who</w:t>
      </w:r>
      <w:r w:rsidRPr="00C27975">
        <w:t xml:space="preserve"> worked </w:t>
      </w:r>
      <w:r>
        <w:t xml:space="preserve">just </w:t>
      </w:r>
      <w:r w:rsidRPr="00C27975">
        <w:t xml:space="preserve">one day away from </w:t>
      </w:r>
      <w:r w:rsidRPr="00C27975">
        <w:t>the office at home went from 7% to 11%.</w:t>
      </w:r>
      <w:r>
        <w:t xml:space="preserve"> </w:t>
      </w:r>
      <w:r w:rsidRPr="00C27975">
        <w:t xml:space="preserve">We think that </w:t>
      </w:r>
      <w:r>
        <w:t>will</w:t>
      </w:r>
      <w:r w:rsidRPr="00C27975">
        <w:t xml:space="preserve"> be the trend.</w:t>
      </w:r>
      <w:r>
        <w:t xml:space="preserve"> </w:t>
      </w:r>
      <w:r w:rsidRPr="00C27975">
        <w:t xml:space="preserve">There </w:t>
      </w:r>
      <w:r>
        <w:t>will</w:t>
      </w:r>
      <w:r w:rsidRPr="00C27975">
        <w:t xml:space="preserve"> be a mixture of people working from offices in smaller numbers and working from home</w:t>
      </w:r>
      <w:r>
        <w:t>,</w:t>
      </w:r>
      <w:r w:rsidRPr="00C27975">
        <w:t xml:space="preserve"> and that </w:t>
      </w:r>
      <w:r>
        <w:t>seems to be</w:t>
      </w:r>
      <w:r w:rsidRPr="00C27975">
        <w:t xml:space="preserve"> the biggest enduring change from this coronavirus crisis.</w:t>
      </w:r>
      <w:r>
        <w:t xml:space="preserve"> </w:t>
      </w:r>
    </w:p>
    <w:p w:rsidR="00A90020" w:rsidP="000E6CA2">
      <w:pPr>
        <w:pStyle w:val="Answer"/>
      </w:pPr>
      <w:r w:rsidRPr="00E777B9">
        <w:rPr>
          <w:b/>
          <w:i/>
        </w:rPr>
        <w:t>Rain N</w:t>
      </w:r>
      <w:r w:rsidRPr="00E777B9">
        <w:rPr>
          <w:b/>
          <w:i/>
        </w:rPr>
        <w:t>ewton</w:t>
      </w:r>
      <w:r>
        <w:rPr>
          <w:b/>
          <w:i/>
        </w:rPr>
        <w:t>-</w:t>
      </w:r>
      <w:r w:rsidRPr="00E777B9">
        <w:rPr>
          <w:b/>
          <w:i/>
        </w:rPr>
        <w:t>Smith:</w:t>
      </w:r>
      <w:r>
        <w:t xml:space="preserve"> A</w:t>
      </w:r>
      <w:r w:rsidRPr="00C27975">
        <w:t>bsolutely</w:t>
      </w:r>
      <w:r>
        <w:t>. Generally</w:t>
      </w:r>
      <w:r w:rsidRPr="00C27975">
        <w:t>, I am talking about business and professional services in 35% of the economy where it is relatively easy to do some of that work from home.</w:t>
      </w:r>
      <w:r>
        <w:t xml:space="preserve"> B</w:t>
      </w:r>
      <w:r w:rsidRPr="00C27975">
        <w:t xml:space="preserve">usinesses are telling us </w:t>
      </w:r>
      <w:r>
        <w:t xml:space="preserve">that the </w:t>
      </w:r>
      <w:r w:rsidRPr="00C27975">
        <w:t>mixed mode is here to stay.</w:t>
      </w:r>
      <w:r>
        <w:t xml:space="preserve"> </w:t>
      </w:r>
      <w:r w:rsidRPr="00C27975">
        <w:t>That is what indiv</w:t>
      </w:r>
      <w:r w:rsidRPr="00C27975">
        <w:t xml:space="preserve">iduals want and I think it has helped with some of the balancing </w:t>
      </w:r>
      <w:r>
        <w:t xml:space="preserve">of </w:t>
      </w:r>
      <w:r w:rsidRPr="00C27975">
        <w:t>family and work life</w:t>
      </w:r>
      <w:r>
        <w:t>. It has helped with</w:t>
      </w:r>
      <w:r w:rsidRPr="00C27975">
        <w:t xml:space="preserve"> productivity</w:t>
      </w:r>
      <w:r>
        <w:t xml:space="preserve">. </w:t>
      </w:r>
      <w:r w:rsidRPr="00C27975">
        <w:t>It has certainly accelerated digital adoption in companies</w:t>
      </w:r>
      <w:r>
        <w:t>,</w:t>
      </w:r>
      <w:r w:rsidRPr="00C27975">
        <w:t xml:space="preserve"> which has been helpful.</w:t>
      </w:r>
    </w:p>
    <w:p w:rsidR="00A90020" w:rsidRPr="00C27975" w:rsidP="000E6CA2">
      <w:pPr>
        <w:pStyle w:val="Answer"/>
      </w:pPr>
      <w:r w:rsidRPr="00C27975">
        <w:t>It will bring about a more flexible approach from</w:t>
      </w:r>
      <w:r w:rsidRPr="00C27975">
        <w:t xml:space="preserve"> employers to working from home</w:t>
      </w:r>
      <w:r>
        <w:t>. We should</w:t>
      </w:r>
      <w:r w:rsidRPr="00C27975">
        <w:t xml:space="preserve"> emphasise</w:t>
      </w:r>
      <w:r>
        <w:t xml:space="preserve"> that</w:t>
      </w:r>
      <w:r w:rsidRPr="00C27975">
        <w:t xml:space="preserve"> meeting face</w:t>
      </w:r>
      <w:r>
        <w:t xml:space="preserve"> </w:t>
      </w:r>
      <w:r w:rsidRPr="00C27975">
        <w:t>to</w:t>
      </w:r>
      <w:r>
        <w:t xml:space="preserve"> </w:t>
      </w:r>
      <w:r w:rsidRPr="00C27975">
        <w:t>face can be important to building teams over the long term</w:t>
      </w:r>
      <w:r>
        <w:t>. C</w:t>
      </w:r>
      <w:r w:rsidRPr="00C27975">
        <w:t>oming together for days of collaboration will still be with us</w:t>
      </w:r>
      <w:r>
        <w:t>. I</w:t>
      </w:r>
      <w:r w:rsidRPr="00C27975">
        <w:t xml:space="preserve">t has helped </w:t>
      </w:r>
      <w:r>
        <w:t>with</w:t>
      </w:r>
      <w:r w:rsidRPr="00C27975">
        <w:t xml:space="preserve"> digital adoption</w:t>
      </w:r>
      <w:r>
        <w:t>,</w:t>
      </w:r>
      <w:r w:rsidRPr="00C27975">
        <w:t xml:space="preserve"> and we hope that is something we will be able to take with us through the other side of this pandemic.</w:t>
      </w:r>
      <w:r>
        <w:t xml:space="preserve"> </w:t>
      </w:r>
    </w:p>
    <w:p w:rsidR="00A90020" w:rsidP="000E6CA2">
      <w:pPr>
        <w:pStyle w:val="Remark"/>
      </w:pPr>
      <w:r w:rsidRPr="00573BE2">
        <w:rPr>
          <w:b/>
        </w:rPr>
        <w:t>The Chair:</w:t>
      </w:r>
      <w:r>
        <w:t xml:space="preserve"> </w:t>
      </w:r>
      <w:r w:rsidRPr="00C27975">
        <w:t>Does anyone have a contrary view or a different view?</w:t>
      </w:r>
      <w:r>
        <w:t xml:space="preserve"> </w:t>
      </w:r>
    </w:p>
    <w:p w:rsidR="00A90020" w:rsidP="000E6CA2">
      <w:pPr>
        <w:pStyle w:val="Answer"/>
      </w:pPr>
      <w:r w:rsidRPr="00E777B9">
        <w:rPr>
          <w:b/>
          <w:i/>
        </w:rPr>
        <w:t>Kate Bell:</w:t>
      </w:r>
      <w:r>
        <w:t xml:space="preserve"> </w:t>
      </w:r>
      <w:r w:rsidRPr="00C27975">
        <w:t>Of course we want more flexibility where it is in workers</w:t>
      </w:r>
      <w:r>
        <w:t>’</w:t>
      </w:r>
      <w:r w:rsidRPr="00C27975">
        <w:t xml:space="preserve"> interests, but </w:t>
      </w:r>
      <w:r w:rsidRPr="00C27975">
        <w:t>it is really important that we remember the many</w:t>
      </w:r>
      <w:r>
        <w:t xml:space="preserve"> </w:t>
      </w:r>
      <w:r w:rsidRPr="00C27975">
        <w:t>workers, most of them low paid, who have not been able to work from home</w:t>
      </w:r>
      <w:r>
        <w:t xml:space="preserve">, </w:t>
      </w:r>
      <w:r w:rsidRPr="00C27975">
        <w:t>who were working throughout the pandemic and were key workers.</w:t>
      </w:r>
      <w:r>
        <w:t xml:space="preserve"> </w:t>
      </w:r>
      <w:r w:rsidRPr="00C27975">
        <w:t>When we talk about flexibility and changes in working practice</w:t>
      </w:r>
      <w:r>
        <w:t>s</w:t>
      </w:r>
      <w:r w:rsidRPr="00C27975">
        <w:t>, we ar</w:t>
      </w:r>
      <w:r w:rsidRPr="00C27975">
        <w:t>e also talking about their control over their working time</w:t>
      </w:r>
      <w:r>
        <w:t>,</w:t>
      </w:r>
      <w:r w:rsidRPr="00C27975">
        <w:t xml:space="preserve"> so </w:t>
      </w:r>
      <w:r>
        <w:t xml:space="preserve">it is about </w:t>
      </w:r>
      <w:r w:rsidRPr="00C27975">
        <w:t>banning practices such as zero</w:t>
      </w:r>
      <w:r>
        <w:t>-</w:t>
      </w:r>
      <w:r w:rsidRPr="00C27975">
        <w:t>hours contracts</w:t>
      </w:r>
      <w:r>
        <w:t>,</w:t>
      </w:r>
      <w:r w:rsidRPr="00C27975">
        <w:t xml:space="preserve"> which mean</w:t>
      </w:r>
      <w:r>
        <w:t>s</w:t>
      </w:r>
      <w:r w:rsidRPr="00C27975">
        <w:t xml:space="preserve"> not only </w:t>
      </w:r>
      <w:r>
        <w:t xml:space="preserve">that they have </w:t>
      </w:r>
      <w:r>
        <w:t xml:space="preserve">[many key workers] </w:t>
      </w:r>
      <w:r>
        <w:t>to</w:t>
      </w:r>
      <w:r w:rsidRPr="00C27975">
        <w:t xml:space="preserve"> come into work </w:t>
      </w:r>
      <w:r>
        <w:t xml:space="preserve">but that </w:t>
      </w:r>
      <w:r w:rsidRPr="00C27975">
        <w:t>they do not even know when they will have to come i</w:t>
      </w:r>
      <w:r w:rsidRPr="00C27975">
        <w:t>nto work</w:t>
      </w:r>
      <w:r>
        <w:t>,</w:t>
      </w:r>
      <w:r w:rsidRPr="00C27975">
        <w:t xml:space="preserve"> and giving them the kind of security of employment and greater flexibility about how to choose their working hours that many people in higher</w:t>
      </w:r>
      <w:r>
        <w:t>-</w:t>
      </w:r>
      <w:r w:rsidRPr="00C27975">
        <w:t>paid jobs have enjoyed during this period.</w:t>
      </w:r>
      <w:r>
        <w:t xml:space="preserve"> </w:t>
      </w:r>
    </w:p>
    <w:p w:rsidR="00A90020" w:rsidP="000E6CA2">
      <w:pPr>
        <w:pStyle w:val="Remark"/>
      </w:pPr>
      <w:r w:rsidRPr="009C0BD7">
        <w:rPr>
          <w:b/>
        </w:rPr>
        <w:t>Lord Tugendhat:</w:t>
      </w:r>
      <w:r>
        <w:t xml:space="preserve"> </w:t>
      </w:r>
      <w:r w:rsidRPr="00C27975">
        <w:t>In the light of the answers we have been giv</w:t>
      </w:r>
      <w:r w:rsidRPr="00C27975">
        <w:t>en</w:t>
      </w:r>
      <w:r>
        <w:t>,</w:t>
      </w:r>
      <w:r w:rsidRPr="00C27975">
        <w:t xml:space="preserve"> would </w:t>
      </w:r>
      <w:r w:rsidRPr="00C27975">
        <w:t xml:space="preserve">our witnesses agree that </w:t>
      </w:r>
      <w:r>
        <w:t>there</w:t>
      </w:r>
      <w:r w:rsidRPr="00C27975">
        <w:t xml:space="preserve"> is a poor </w:t>
      </w:r>
      <w:r>
        <w:t>out</w:t>
      </w:r>
      <w:r w:rsidRPr="00C27975">
        <w:t>look for city centres</w:t>
      </w:r>
      <w:r>
        <w:t xml:space="preserve">? </w:t>
      </w:r>
      <w:r w:rsidRPr="00C27975">
        <w:t xml:space="preserve">What we have seen with Pret </w:t>
      </w:r>
      <w:r>
        <w:t>A</w:t>
      </w:r>
      <w:r w:rsidRPr="00C27975">
        <w:t xml:space="preserve"> Manger </w:t>
      </w:r>
      <w:r>
        <w:t xml:space="preserve">will be </w:t>
      </w:r>
      <w:r w:rsidRPr="00C27975">
        <w:t xml:space="preserve">followed by a lot more, whether it is hospitality, clothes shops, </w:t>
      </w:r>
      <w:r>
        <w:t xml:space="preserve">or </w:t>
      </w:r>
      <w:r w:rsidRPr="00C27975">
        <w:t>whatever it might be</w:t>
      </w:r>
      <w:r>
        <w:t xml:space="preserve">. Do you agree </w:t>
      </w:r>
      <w:r w:rsidRPr="00C27975">
        <w:t xml:space="preserve">that the </w:t>
      </w:r>
      <w:r>
        <w:t>out</w:t>
      </w:r>
      <w:r w:rsidRPr="00C27975">
        <w:t>look for city cent</w:t>
      </w:r>
      <w:r w:rsidRPr="00C27975">
        <w:t xml:space="preserve">res in general, and perhaps for the centre of London in particular, in the light of what they </w:t>
      </w:r>
      <w:r>
        <w:t xml:space="preserve">have </w:t>
      </w:r>
      <w:r w:rsidRPr="00C27975">
        <w:t>said, is pretty grim</w:t>
      </w:r>
      <w:r>
        <w:t xml:space="preserve">? </w:t>
      </w:r>
    </w:p>
    <w:p w:rsidR="00A90020" w:rsidP="000E6CA2">
      <w:pPr>
        <w:pStyle w:val="Answer"/>
      </w:pPr>
      <w:r w:rsidRPr="00E777B9">
        <w:rPr>
          <w:b/>
          <w:i/>
        </w:rPr>
        <w:t>Rain Newton</w:t>
      </w:r>
      <w:r>
        <w:rPr>
          <w:b/>
          <w:i/>
        </w:rPr>
        <w:t>-</w:t>
      </w:r>
      <w:r w:rsidRPr="00E777B9">
        <w:rPr>
          <w:b/>
          <w:i/>
        </w:rPr>
        <w:t>Smith:</w:t>
      </w:r>
      <w:r>
        <w:t xml:space="preserve"> </w:t>
      </w:r>
      <w:r w:rsidRPr="00C27975">
        <w:t xml:space="preserve">It is certainly an area </w:t>
      </w:r>
      <w:r>
        <w:t xml:space="preserve">that </w:t>
      </w:r>
      <w:r w:rsidRPr="00C27975">
        <w:t>we are hugely concerned about.</w:t>
      </w:r>
      <w:r>
        <w:t xml:space="preserve"> </w:t>
      </w:r>
      <w:r w:rsidRPr="00C27975">
        <w:t>Of course</w:t>
      </w:r>
      <w:r>
        <w:t>,</w:t>
      </w:r>
      <w:r w:rsidRPr="00C27975">
        <w:t xml:space="preserve"> </w:t>
      </w:r>
      <w:r>
        <w:t xml:space="preserve">the other factor is tourism, which </w:t>
      </w:r>
      <w:r w:rsidRPr="00C27975">
        <w:t xml:space="preserve">has </w:t>
      </w:r>
      <w:r>
        <w:t xml:space="preserve">certainly </w:t>
      </w:r>
      <w:r w:rsidRPr="00C27975">
        <w:t>hit city centres in London and other cities around the UK</w:t>
      </w:r>
      <w:r>
        <w:t>,</w:t>
      </w:r>
      <w:r w:rsidRPr="00C27975">
        <w:t xml:space="preserve"> so </w:t>
      </w:r>
      <w:r>
        <w:t>there</w:t>
      </w:r>
      <w:r w:rsidRPr="00C27975">
        <w:t xml:space="preserve"> is </w:t>
      </w:r>
      <w:r>
        <w:t>a</w:t>
      </w:r>
      <w:r w:rsidRPr="00C27975">
        <w:t xml:space="preserve"> double effect.</w:t>
      </w:r>
      <w:r>
        <w:t xml:space="preserve"> </w:t>
      </w:r>
      <w:r w:rsidRPr="00C27975">
        <w:t>Of course</w:t>
      </w:r>
      <w:r>
        <w:t>,</w:t>
      </w:r>
      <w:r w:rsidRPr="00C27975">
        <w:t xml:space="preserve"> there are some local areas that have benefited, so it is a balanced picture, but you are right</w:t>
      </w:r>
      <w:r>
        <w:t>:</w:t>
      </w:r>
      <w:r w:rsidRPr="00C27975">
        <w:t xml:space="preserve"> there are ce</w:t>
      </w:r>
      <w:r w:rsidRPr="00C27975">
        <w:t xml:space="preserve">rtain city centres that are really going to feel the impact. </w:t>
      </w:r>
    </w:p>
    <w:p w:rsidR="00A90020" w:rsidP="000E6CA2">
      <w:pPr>
        <w:pStyle w:val="Remark"/>
      </w:pPr>
      <w:r w:rsidRPr="00FB5CAF">
        <w:rPr>
          <w:b/>
        </w:rPr>
        <w:t>The Chair:</w:t>
      </w:r>
      <w:r>
        <w:t xml:space="preserve"> </w:t>
      </w:r>
      <w:r w:rsidRPr="00C27975">
        <w:t>Does anyone else want to comment?</w:t>
      </w:r>
      <w:r>
        <w:t xml:space="preserve"> </w:t>
      </w:r>
      <w:r w:rsidRPr="00C27975">
        <w:t xml:space="preserve">If not, our next set of witnesses </w:t>
      </w:r>
      <w:r>
        <w:t>is</w:t>
      </w:r>
      <w:r w:rsidRPr="00C27975">
        <w:t xml:space="preserve"> here.</w:t>
      </w:r>
      <w:r>
        <w:t xml:space="preserve"> </w:t>
      </w:r>
      <w:r w:rsidRPr="00C27975">
        <w:t>I thank all four of our witnesse</w:t>
      </w:r>
      <w:r>
        <w:t xml:space="preserve">s. </w:t>
      </w:r>
      <w:r w:rsidRPr="00C27975">
        <w:t xml:space="preserve">There is </w:t>
      </w:r>
      <w:r>
        <w:t>a</w:t>
      </w:r>
      <w:r w:rsidRPr="00C27975">
        <w:t xml:space="preserve"> remarkable degree of consensus on all the issues</w:t>
      </w:r>
      <w:r>
        <w:t>,</w:t>
      </w:r>
      <w:r w:rsidRPr="00C27975">
        <w:t xml:space="preserve"> which we l</w:t>
      </w:r>
      <w:r w:rsidRPr="00C27975">
        <w:t>ove in this Committee.</w:t>
      </w:r>
      <w:r>
        <w:t xml:space="preserve"> We like that.</w:t>
      </w:r>
    </w:p>
    <w:p w:rsidR="00A90020" w:rsidRPr="0050118F" w:rsidP="00E82E4B">
      <w:pPr>
        <w:pStyle w:val="Remark"/>
      </w:pPr>
      <w:r>
        <w:t>We are</w:t>
      </w:r>
      <w:r w:rsidRPr="00C27975">
        <w:t xml:space="preserve"> very grateful to you for taking </w:t>
      </w:r>
      <w:r>
        <w:t>the</w:t>
      </w:r>
      <w:r w:rsidRPr="00C27975">
        <w:t xml:space="preserve"> time and</w:t>
      </w:r>
      <w:r>
        <w:t xml:space="preserve"> </w:t>
      </w:r>
      <w:r w:rsidRPr="00C27975">
        <w:t>sorry that we have not been able to meet in person</w:t>
      </w:r>
      <w:r>
        <w:t>, but w</w:t>
      </w:r>
      <w:r w:rsidRPr="00C27975">
        <w:t>e have just discussed why.</w:t>
      </w:r>
      <w:r>
        <w:t xml:space="preserve"> I</w:t>
      </w:r>
      <w:r w:rsidRPr="00C27975">
        <w:t>f our witnesses wish to stay on and listen to the next session, they can do so.</w:t>
      </w:r>
      <w:r>
        <w:t xml:space="preserve"> </w:t>
      </w:r>
      <w:r w:rsidRPr="00C27975">
        <w:t>If</w:t>
      </w:r>
      <w:r>
        <w:t>,</w:t>
      </w:r>
      <w:r w:rsidRPr="00C27975">
        <w:t xml:space="preserve"> on the other hand</w:t>
      </w:r>
      <w:r>
        <w:t>,</w:t>
      </w:r>
      <w:r w:rsidRPr="00C27975">
        <w:t xml:space="preserve"> </w:t>
      </w:r>
      <w:r>
        <w:t>they</w:t>
      </w:r>
      <w:r w:rsidRPr="00C27975">
        <w:t xml:space="preserve"> have more </w:t>
      </w:r>
      <w:r>
        <w:t>important</w:t>
      </w:r>
      <w:r w:rsidRPr="00C27975">
        <w:t xml:space="preserve"> things to do</w:t>
      </w:r>
      <w:r>
        <w:t>,</w:t>
      </w:r>
      <w:r w:rsidRPr="00C27975">
        <w:t xml:space="preserve"> we quite understand.</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0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0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02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0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90020" w:rsidP="009277D8">
        <w:pPr>
          <w:pStyle w:val="Para"/>
          <w:rPr>
            <w:color w:val="808080"/>
          </w:rPr>
        </w:pPr>
        <w:r w:rsidRPr="00D77E80">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9002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00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90020">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A9002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30DCD38C"/>
    <w:lvl w:ilvl="0">
      <w:start w:val="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6CA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542D8-D424-4381-BD61-ACFB5926D4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4.xml><?xml version="1.0" encoding="utf-8"?>
<ds:datastoreItem xmlns:ds="http://schemas.openxmlformats.org/officeDocument/2006/customXml" ds:itemID="{E03837CC-6220-4095-AE30-75EB3D75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