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5646" w:rsidRPr="00E45FB8" w:rsidP="00F33E36">
      <w:pPr>
        <w:pStyle w:val="TitleCommittee0"/>
      </w:pPr>
      <w:sdt>
        <w:sdtPr>
          <w:alias w:val="CommitteeName"/>
          <w:tag w:val="CommitteeName"/>
          <w:id w:val="1869951332"/>
          <w:placeholder>
            <w:docPart w:val="E3678655A2524C11BDA145A9F1A81114"/>
          </w:placeholder>
          <w:richText/>
        </w:sdtPr>
        <w:sdtContent>
          <w:r w:rsidRPr="00E45FB8">
            <w:t>Committee on the Future Relationship with the European Union</w:t>
          </w:r>
        </w:sdtContent>
      </w:sdt>
    </w:p>
    <w:p w:rsidR="00115646" w:rsidRPr="00E45FB8" w:rsidP="00F33E36">
      <w:pPr>
        <w:pStyle w:val="TitleInquiry0"/>
      </w:pPr>
      <w:r w:rsidRPr="00E45FB8">
        <w:t xml:space="preserve">Oral evidence: </w:t>
      </w:r>
      <w:sdt>
        <w:sdtPr>
          <w:alias w:val="InquiryName"/>
          <w:tag w:val="InquiryName"/>
          <w:id w:val="377371847"/>
          <w:placeholder>
            <w:docPart w:val="E3678655A2524C11BDA145A9F1A81114"/>
          </w:placeholder>
          <w:richText/>
        </w:sdtPr>
        <w:sdtContent>
          <w:r w:rsidRPr="00E45FB8">
            <w:t xml:space="preserve">Progress of the negotiations on the UK’s </w:t>
          </w:r>
          <w:r w:rsidRPr="00E45FB8" w:rsidR="0078037F">
            <w:t>f</w:t>
          </w:r>
          <w:r w:rsidRPr="00E45FB8">
            <w:t xml:space="preserve">uture </w:t>
          </w:r>
          <w:r w:rsidRPr="00E45FB8" w:rsidR="0078037F">
            <w:t>r</w:t>
          </w:r>
          <w:r w:rsidRPr="00E45FB8">
            <w:t>elationship with the EU</w:t>
          </w:r>
        </w:sdtContent>
      </w:sdt>
      <w:r w:rsidRPr="00E45FB8">
        <w:t xml:space="preserve">, HC </w:t>
      </w:r>
      <w:sdt>
        <w:sdtPr>
          <w:alias w:val="InquiryRefNo"/>
          <w:tag w:val="InquiryRefNo"/>
          <w:id w:val="-281725174"/>
          <w:placeholder>
            <w:docPart w:val="E3678655A2524C11BDA145A9F1A81114"/>
          </w:placeholder>
          <w:richText/>
        </w:sdtPr>
        <w:sdtContent>
          <w:r w:rsidRPr="00E45FB8">
            <w:t>203</w:t>
          </w:r>
        </w:sdtContent>
      </w:sdt>
    </w:p>
    <w:sdt>
      <w:sdtPr>
        <w:alias w:val="SittingDate"/>
        <w:tag w:val="SittingDate"/>
        <w:id w:val="-1160222926"/>
        <w:placeholder>
          <w:docPart w:val="E3678655A2524C11BDA145A9F1A81114"/>
        </w:placeholder>
        <w:richText/>
      </w:sdtPr>
      <w:sdtContent>
        <w:p w:rsidR="00115646" w:rsidRPr="00E45FB8" w:rsidP="00F33E36">
          <w:pPr>
            <w:pStyle w:val="Para"/>
          </w:pPr>
          <w:r w:rsidRPr="00E45FB8">
            <w:t>Wednesday, 9 September</w:t>
          </w:r>
          <w:r w:rsidRPr="00E45FB8">
            <w:t xml:space="preserve"> 2020</w:t>
          </w:r>
        </w:p>
      </w:sdtContent>
    </w:sdt>
    <w:p w:rsidR="00115646" w:rsidRPr="00E45FB8" w:rsidP="00F33E36">
      <w:pPr>
        <w:pStyle w:val="Para"/>
      </w:pPr>
      <w:r w:rsidRPr="00E45FB8">
        <w:t xml:space="preserve">Ordered by the House of </w:t>
      </w:r>
      <w:sdt>
        <w:sdtPr>
          <w:alias w:val="House"/>
          <w:tag w:val="House"/>
          <w:id w:val="809213435"/>
          <w:placeholder>
            <w:docPart w:val="E3678655A2524C11BDA145A9F1A81114"/>
          </w:placeholder>
          <w:richText/>
        </w:sdtPr>
        <w:sdtContent>
          <w:r w:rsidRPr="00E45FB8">
            <w:t>Commons</w:t>
          </w:r>
        </w:sdtContent>
      </w:sdt>
      <w:r w:rsidRPr="00E45FB8">
        <w:t xml:space="preserve"> to be published on </w:t>
      </w:r>
      <w:sdt>
        <w:sdtPr>
          <w:alias w:val="PublishDate"/>
          <w:tag w:val="PublishDate"/>
          <w:id w:val="217021599"/>
          <w:placeholder>
            <w:docPart w:val="E3678655A2524C11BDA145A9F1A81114"/>
          </w:placeholder>
          <w:richText/>
        </w:sdtPr>
        <w:sdtContent>
          <w:r w:rsidRPr="00E45FB8" w:rsidR="00883AD0">
            <w:t xml:space="preserve">9 September </w:t>
          </w:r>
          <w:r w:rsidRPr="00E45FB8">
            <w:t>2020</w:t>
          </w:r>
        </w:sdtContent>
      </w:sdt>
      <w:r w:rsidRPr="00E45FB8">
        <w:t>.</w:t>
      </w:r>
    </w:p>
    <w:p w:rsidR="00115646" w:rsidRPr="00E45FB8" w:rsidP="00F33E36">
      <w:sdt>
        <w:sdtPr>
          <w:alias w:val="VideoHyperlink"/>
          <w:tag w:val="VideoHyperlink"/>
          <w:id w:val="703995351"/>
          <w:placeholder>
            <w:docPart w:val="E3678655A2524C11BDA145A9F1A81114"/>
          </w:placeholder>
          <w:richText/>
        </w:sdtPr>
        <w:sdtContent>
          <w:r>
            <w:fldChar w:fldCharType="begin"/>
          </w:r>
          <w:r>
            <w:instrText xml:space="preserve"> HYPERLINK "https://www.parliamentlive.tv/Event/Index/d0402d1b-0a13-4b4d-981f-59060e08eb75" </w:instrText>
          </w:r>
          <w:r>
            <w:fldChar w:fldCharType="separate"/>
          </w:r>
          <w:r w:rsidRPr="001D5A48">
            <w:rPr>
              <w:rStyle w:val="Hyperlink"/>
            </w:rPr>
            <w:t>Watch the meeting</w:t>
          </w:r>
          <w:r>
            <w:fldChar w:fldCharType="end"/>
          </w:r>
        </w:sdtContent>
      </w:sdt>
    </w:p>
    <w:p w:rsidR="00115646" w:rsidRPr="00E45FB8" w:rsidP="00F33E36">
      <w:r w:rsidRPr="00E45FB8">
        <w:t xml:space="preserve">Members present: </w:t>
      </w:r>
      <w:sdt>
        <w:sdtPr>
          <w:alias w:val="MembersPresent"/>
          <w:tag w:val="MembersPresent"/>
          <w:id w:val="366340316"/>
          <w:placeholder>
            <w:docPart w:val="E3678655A2524C11BDA145A9F1A81114"/>
          </w:placeholder>
          <w:richText/>
        </w:sdtPr>
        <w:sdtContent>
          <w:sdt>
            <w:sdtPr>
              <w:alias w:val="MembersPresent"/>
              <w:tag w:val="MembersPresent"/>
              <w:id w:val="-1904756078"/>
              <w:placeholder>
                <w:docPart w:val="0C5A6DD0AC42448891AF9D3D5E9329CF"/>
              </w:placeholder>
              <w:richText/>
            </w:sdtPr>
            <w:sdtContent>
              <w:r w:rsidRPr="00E45FB8" w:rsidR="0040675D">
                <w:t>Hilary Benn (Chair); Joanna Cherry; Sally-Ann Hart; Antony Higginbotham; Dr Rupa Huq; Stephen Kinnock; Nicola Richards; Mr Barry Sheerman; Dr Philippa Whitford.</w:t>
              </w:r>
            </w:sdtContent>
          </w:sdt>
        </w:sdtContent>
      </w:sdt>
    </w:p>
    <w:p w:rsidR="00115646" w:rsidRPr="00E45FB8" w:rsidP="00F33E36">
      <w:pPr>
        <w:pStyle w:val="ParaCentre"/>
      </w:pPr>
      <w:r w:rsidRPr="00E45FB8">
        <w:t xml:space="preserve">Questions </w:t>
      </w:r>
      <w:sdt>
        <w:sdtPr>
          <w:alias w:val="QuestionNumbers"/>
          <w:tag w:val="QuestionNumbers"/>
          <w:id w:val="-1223666168"/>
          <w:placeholder>
            <w:docPart w:val="E3678655A2524C11BDA145A9F1A81114"/>
          </w:placeholder>
          <w:richText/>
        </w:sdtPr>
        <w:sdtContent>
          <w:r w:rsidRPr="00E45FB8" w:rsidR="0040675D">
            <w:t>647</w:t>
          </w:r>
          <w:r w:rsidRPr="00E45FB8">
            <w:t xml:space="preserve"> - </w:t>
          </w:r>
          <w:r w:rsidRPr="00E45FB8" w:rsidR="00E45FB8">
            <w:rPr>
              <w:rFonts w:cs="Times New Roman"/>
            </w:rPr>
            <w:t>713</w:t>
          </w:r>
        </w:sdtContent>
      </w:sdt>
    </w:p>
    <w:p w:rsidR="00115646" w:rsidRPr="00E45FB8" w:rsidP="00F33E36">
      <w:pPr>
        <w:pStyle w:val="TitleWitnesses0"/>
      </w:pPr>
      <w:r w:rsidRPr="00E45FB8">
        <w:t>Witnesses</w:t>
      </w:r>
    </w:p>
    <w:sdt>
      <w:sdtPr>
        <w:alias w:val="WitnessSet"/>
        <w:tag w:val="WitnessSet"/>
        <w:id w:val="-368373484"/>
        <w:placeholder>
          <w:docPart w:val="0BE859AE757541EA886E5802789B9292"/>
        </w:placeholder>
        <w:richText/>
      </w:sdtPr>
      <w:sdtContent>
        <w:sdt>
          <w:sdtPr>
            <w:alias w:val="WitnessSet"/>
            <w:tag w:val="WitnessSet"/>
            <w:id w:val="725570933"/>
            <w:placeholder>
              <w:docPart w:val="E728FE2413664A10AA337217E97385A5"/>
            </w:placeholder>
            <w:richText/>
          </w:sdtPr>
          <w:sdtContent>
            <w:p w:rsidR="00115646" w:rsidRPr="00E45FB8" w:rsidP="00AD6433">
              <w:pPr>
                <w:pStyle w:val="Para"/>
              </w:pPr>
              <w:r>
                <w:t xml:space="preserve">I: </w:t>
              </w:r>
              <w:r w:rsidRPr="00E45FB8" w:rsidR="00883AD0">
                <w:t>Richard Burnett, Chief Executive, Road Haulage Association; Robert Hardy, Operations Director, Customs Clearance Consortium; Dr Anna Jerzewska</w:t>
              </w:r>
              <w:r w:rsidRPr="00E45FB8" w:rsidR="002F69FE">
                <w:t>, Independent Customs and Trade Consultant</w:t>
              </w:r>
              <w:r w:rsidRPr="00E45FB8" w:rsidR="00883AD0">
                <w:t>.</w:t>
              </w:r>
            </w:p>
          </w:sdtContent>
        </w:sdt>
      </w:sdtContent>
    </w:sdt>
    <w:p w:rsidR="00115646" w:rsidRPr="00E45FB8" w:rsidP="00F33E36">
      <w:pPr>
        <w:rPr>
          <w:rFonts w:eastAsia="Times New Roman"/>
          <w:szCs w:val="20"/>
        </w:rPr>
      </w:pPr>
    </w:p>
    <w:sdt>
      <w:sdtPr>
        <w:rPr>
          <w:sz w:val="22"/>
        </w:rPr>
        <w:alias w:val="WitnessExamination"/>
        <w:tag w:val="WitnessExamination"/>
        <w:id w:val="2003463402"/>
        <w:placeholder>
          <w:docPart w:val="0BE859AE757541EA886E5802789B9292"/>
        </w:placeholder>
        <w:richText/>
      </w:sdtPr>
      <w:sdtEndPr>
        <w:rPr>
          <w:sz w:val="28"/>
        </w:rPr>
      </w:sdtEndPr>
      <w:sdtContent>
        <w:sdt>
          <w:sdtPr>
            <w:rPr>
              <w:sz w:val="22"/>
            </w:rPr>
            <w:alias w:val="WitnessExamination"/>
            <w:tag w:val="WitnessExamination"/>
            <w:id w:val="421452385"/>
            <w:placeholder>
              <w:docPart w:val="8C15B6AA306A473FB282C1F574E3E0EF"/>
            </w:placeholder>
            <w:richText/>
          </w:sdtPr>
          <w:sdtEndPr>
            <w:rPr>
              <w:sz w:val="28"/>
            </w:rPr>
          </w:sdtEndPr>
          <w:sdtContent>
            <w:p w:rsidR="00AD6433" w:rsidRPr="00E45FB8" w:rsidP="00AD6433">
              <w:pPr>
                <w:pStyle w:val="TitlePanel0"/>
                <w:rPr>
                  <w:szCs w:val="28"/>
                </w:rPr>
              </w:pPr>
              <w:bookmarkStart w:id="0" w:name="Panel1"/>
              <w:r w:rsidRPr="00E45FB8">
                <w:rPr>
                  <w:szCs w:val="28"/>
                </w:rPr>
                <w:t>Examination of witnesses</w:t>
              </w:r>
            </w:p>
            <w:p w:rsidR="00115646" w:rsidRPr="00E45FB8" w:rsidP="00AD6433">
              <w:pPr>
                <w:pStyle w:val="TitlePanel0"/>
                <w:jc w:val="both"/>
              </w:pPr>
              <w:r w:rsidRPr="00E45FB8">
                <w:rPr>
                  <w:sz w:val="22"/>
                </w:rPr>
                <w:t>Witnesses: Richard Burnett, Robert Hardy and Dr Anna Jerzewska.</w:t>
              </w:r>
            </w:p>
          </w:sdtContent>
        </w:sdt>
      </w:sdtContent>
    </w:sdt>
    <w:p w:rsidR="00A21C8A" w:rsidRPr="00E45FB8" w:rsidP="0040675D">
      <w:pPr>
        <w:pStyle w:val="Question"/>
      </w:pPr>
      <w:bookmarkEnd w:id="0"/>
      <w:sdt>
        <w:sdtPr>
          <w:alias w:val="Member"/>
          <w:tag w:val="&lt;Member mnisId='413' dodsId='25735'&gt;"/>
          <w:id w:val="590206334"/>
          <w:placeholder>
            <w:docPart w:val="DefaultPlaceholder_1082065158"/>
          </w:placeholder>
          <w:richText/>
        </w:sdtPr>
        <w:sdtContent>
          <w:r w:rsidRPr="00E45FB8" w:rsidR="008F0017">
            <w:rPr>
              <w:b/>
            </w:rPr>
            <w:t>Chair:</w:t>
          </w:r>
        </w:sdtContent>
      </w:sdt>
      <w:r w:rsidRPr="00E45FB8" w:rsidR="008F0017">
        <w:t xml:space="preserve"> </w:t>
      </w:r>
      <w:r w:rsidRPr="00E45FB8" w:rsidR="00E44955">
        <w:t>Good morning</w:t>
      </w:r>
      <w:r w:rsidRPr="00E45FB8" w:rsidR="007D54F3">
        <w:t>.</w:t>
      </w:r>
      <w:r w:rsidRPr="00E45FB8" w:rsidR="002F69FE">
        <w:t xml:space="preserve"> </w:t>
      </w:r>
      <w:r w:rsidRPr="00E45FB8" w:rsidR="00E44955">
        <w:t xml:space="preserve">Can I </w:t>
      </w:r>
      <w:r w:rsidRPr="00E45FB8" w:rsidR="00E67325">
        <w:t>welcome</w:t>
      </w:r>
      <w:r w:rsidRPr="00E45FB8">
        <w:t xml:space="preserve"> </w:t>
      </w:r>
      <w:r w:rsidRPr="00E45FB8" w:rsidR="00E44955">
        <w:t xml:space="preserve">our witnesses this morning to </w:t>
      </w:r>
      <w:r w:rsidRPr="00E45FB8">
        <w:t>this meeting of the Select Committee on the Future Relat</w:t>
      </w:r>
      <w:r w:rsidRPr="00E45FB8" w:rsidR="00883AD0">
        <w:t>ionship with the European Union</w:t>
      </w:r>
      <w:r w:rsidRPr="00E45FB8" w:rsidR="007D54F3">
        <w:t>?</w:t>
      </w:r>
      <w:r w:rsidRPr="00E45FB8" w:rsidR="002F69FE">
        <w:t xml:space="preserve"> </w:t>
      </w:r>
      <w:r w:rsidRPr="00E45FB8" w:rsidR="00E44955">
        <w:t>Can I begin by asking our three witnesses to identify themselves and their organisations for the record, starting with Richard Burnett</w:t>
      </w:r>
      <w:r w:rsidRPr="00E45FB8" w:rsidR="007D54F3">
        <w:t>?</w:t>
      </w:r>
    </w:p>
    <w:p w:rsidR="00A21C8A" w:rsidRPr="00E45FB8" w:rsidP="00A21C8A">
      <w:pPr>
        <w:pStyle w:val="Answer"/>
      </w:pPr>
      <w:sdt>
        <w:sdtPr>
          <w:alias w:val="Witness"/>
          <w:id w:val="-859660223"/>
          <w:placeholder>
            <w:docPart w:val="DefaultPlaceholder_1082065158"/>
          </w:placeholder>
          <w:richText/>
        </w:sdtPr>
        <w:sdtContent>
          <w:r w:rsidRPr="00E45FB8" w:rsidR="007D54F3">
            <w:rPr>
              <w:b/>
              <w:i/>
            </w:rPr>
            <w:t>Richard Burnett:</w:t>
          </w:r>
          <w:r w:rsidRPr="00E45FB8">
            <w:t xml:space="preserve"> </w:t>
          </w:r>
        </w:sdtContent>
      </w:sdt>
      <w:r w:rsidRPr="00E45FB8" w:rsidR="00E44955">
        <w:t>Good morning</w:t>
      </w:r>
      <w:r w:rsidRPr="00E45FB8" w:rsidR="007D54F3">
        <w:t>.</w:t>
      </w:r>
      <w:r w:rsidRPr="00E45FB8" w:rsidR="002F69FE">
        <w:t xml:space="preserve"> </w:t>
      </w:r>
      <w:r w:rsidRPr="00E45FB8">
        <w:t>I am</w:t>
      </w:r>
      <w:r w:rsidRPr="00E45FB8" w:rsidR="00E67325">
        <w:t xml:space="preserve"> </w:t>
      </w:r>
      <w:r w:rsidRPr="00E45FB8" w:rsidR="00883AD0">
        <w:t>Richard Burnett</w:t>
      </w:r>
      <w:r w:rsidRPr="00E45FB8" w:rsidR="007D54F3">
        <w:t>.</w:t>
      </w:r>
      <w:r w:rsidRPr="00E45FB8" w:rsidR="002F69FE">
        <w:t xml:space="preserve"> </w:t>
      </w:r>
      <w:r w:rsidRPr="00E45FB8" w:rsidR="00E44955">
        <w:t>I am the chief executive of the Road Haulage Association.</w:t>
      </w:r>
    </w:p>
    <w:p w:rsidR="00A21C8A" w:rsidRPr="00E45FB8" w:rsidP="00A21C8A">
      <w:pPr>
        <w:pStyle w:val="Answer"/>
      </w:pPr>
      <w:sdt>
        <w:sdtPr>
          <w:alias w:val="Witness"/>
          <w:id w:val="-2097553735"/>
          <w:placeholder>
            <w:docPart w:val="DefaultPlaceholder_1082065158"/>
          </w:placeholder>
          <w:richText/>
        </w:sdtPr>
        <w:sdtContent>
          <w:r w:rsidRPr="00E45FB8" w:rsidR="007D54F3">
            <w:rPr>
              <w:b/>
              <w:i/>
            </w:rPr>
            <w:t>Robert Hardy:</w:t>
          </w:r>
          <w:r w:rsidRPr="00E45FB8">
            <w:t xml:space="preserve"> </w:t>
          </w:r>
        </w:sdtContent>
      </w:sdt>
      <w:r w:rsidRPr="00E45FB8" w:rsidR="00E44955">
        <w:t xml:space="preserve">My name is </w:t>
      </w:r>
      <w:r w:rsidRPr="00E45FB8" w:rsidR="00883AD0">
        <w:t>Robert Hardy</w:t>
      </w:r>
      <w:r w:rsidRPr="00E45FB8" w:rsidR="007D54F3">
        <w:t>.</w:t>
      </w:r>
      <w:r w:rsidRPr="00E45FB8" w:rsidR="002F69FE">
        <w:t xml:space="preserve"> </w:t>
      </w:r>
      <w:r w:rsidRPr="00E45FB8" w:rsidR="00E44955">
        <w:t xml:space="preserve">I am </w:t>
      </w:r>
      <w:r w:rsidRPr="00E45FB8" w:rsidR="00E44955">
        <w:rPr>
          <w:rFonts w:cs="Times New Roman"/>
        </w:rPr>
        <w:t xml:space="preserve">a director of Oakland Invicta and the founder of the </w:t>
      </w:r>
      <w:r w:rsidRPr="00E45FB8" w:rsidR="00E44955">
        <w:t>Customs Clearance Consortium.</w:t>
      </w:r>
    </w:p>
    <w:p w:rsidR="00A21C8A" w:rsidRPr="00E45FB8" w:rsidP="00A21C8A">
      <w:pPr>
        <w:pStyle w:val="Answer"/>
      </w:pPr>
      <w:sdt>
        <w:sdtPr>
          <w:alias w:val="Witness"/>
          <w:id w:val="-1921703038"/>
          <w:placeholder>
            <w:docPart w:val="DefaultPlaceholder_1082065158"/>
          </w:placeholder>
          <w:richText/>
        </w:sdtPr>
        <w:sdtContent>
          <w:r w:rsidRPr="00E45FB8" w:rsidR="002F69FE">
            <w:rPr>
              <w:b/>
              <w:i/>
            </w:rPr>
            <w:t>Dr Jerzewska:</w:t>
          </w:r>
          <w:r w:rsidRPr="00E45FB8">
            <w:t xml:space="preserve"> </w:t>
          </w:r>
        </w:sdtContent>
      </w:sdt>
      <w:r w:rsidRPr="00E45FB8" w:rsidR="00E44955">
        <w:t>Good morning</w:t>
      </w:r>
      <w:r w:rsidRPr="00E45FB8" w:rsidR="007D54F3">
        <w:t>.</w:t>
      </w:r>
      <w:r w:rsidRPr="00E45FB8" w:rsidR="002F69FE">
        <w:t xml:space="preserve"> </w:t>
      </w:r>
      <w:r w:rsidRPr="00E45FB8" w:rsidR="00E44955">
        <w:t xml:space="preserve">I </w:t>
      </w:r>
      <w:r w:rsidRPr="00E45FB8" w:rsidR="00883AD0">
        <w:t xml:space="preserve">am </w:t>
      </w:r>
      <w:r w:rsidRPr="00E45FB8" w:rsidR="00E44955">
        <w:t>the founder and director of the newly established consultancy Trade and Borders.</w:t>
      </w:r>
    </w:p>
    <w:p w:rsidR="004A7EAF" w:rsidRPr="00E45FB8" w:rsidP="00E44955">
      <w:pPr>
        <w:pStyle w:val="Question"/>
      </w:pPr>
      <w:sdt>
        <w:sdtPr>
          <w:alias w:val="Member"/>
          <w:tag w:val="&lt;Member mnisId='413' dodsId='25735'&gt;"/>
          <w:id w:val="1313832497"/>
          <w:placeholder>
            <w:docPart w:val="DefaultPlaceholder_1082065158"/>
          </w:placeholder>
          <w:richText/>
        </w:sdtPr>
        <w:sdtContent>
          <w:r w:rsidRPr="00E45FB8" w:rsidR="00A21C8A">
            <w:rPr>
              <w:b/>
            </w:rPr>
            <w:t>Chair:</w:t>
          </w:r>
        </w:sdtContent>
      </w:sdt>
      <w:r w:rsidRPr="00E45FB8" w:rsidR="00A21C8A">
        <w:t xml:space="preserve"> </w:t>
      </w:r>
      <w:r w:rsidRPr="00E45FB8" w:rsidR="00E44955">
        <w:t>Thank you very much for giving up your valuable time to give evidence to us this morning</w:t>
      </w:r>
      <w:r w:rsidRPr="00E45FB8" w:rsidR="007D54F3">
        <w:t>.</w:t>
      </w:r>
      <w:r w:rsidRPr="00E45FB8" w:rsidR="002F69FE">
        <w:t xml:space="preserve"> </w:t>
      </w:r>
      <w:r w:rsidRPr="00E45FB8" w:rsidR="00E44955">
        <w:t>As ever, we have a lot of ground to cover</w:t>
      </w:r>
      <w:r w:rsidRPr="00E45FB8" w:rsidR="007D54F3">
        <w:t>.</w:t>
      </w:r>
      <w:r w:rsidRPr="00E45FB8" w:rsidR="002F69FE">
        <w:t xml:space="preserve"> </w:t>
      </w:r>
      <w:r w:rsidRPr="00E45FB8" w:rsidR="00E44955">
        <w:t xml:space="preserve">My </w:t>
      </w:r>
      <w:r w:rsidRPr="00E45FB8" w:rsidR="00E44955">
        <w:t>colleagues will direct their questions towards one of you</w:t>
      </w:r>
      <w:r w:rsidRPr="00E45FB8" w:rsidR="007D54F3">
        <w:t>.</w:t>
      </w:r>
      <w:r w:rsidRPr="00E45FB8" w:rsidR="002F69FE">
        <w:t xml:space="preserve"> </w:t>
      </w:r>
      <w:r w:rsidRPr="00E45FB8" w:rsidR="00E44955">
        <w:t>If you want to add something, if you could put your hand up to attract my attention, that would be really helpful.</w:t>
      </w:r>
    </w:p>
    <w:p w:rsidR="00E44955" w:rsidRPr="00E45FB8" w:rsidP="00E44955">
      <w:pPr>
        <w:pStyle w:val="QuestionCont"/>
      </w:pPr>
      <w:r w:rsidRPr="00E45FB8">
        <w:t>Can I begin with you, Mr Burnett</w:t>
      </w:r>
      <w:r w:rsidRPr="00E45FB8" w:rsidR="007D54F3">
        <w:t>?</w:t>
      </w:r>
      <w:r w:rsidRPr="00E45FB8" w:rsidR="002F69FE">
        <w:t xml:space="preserve"> </w:t>
      </w:r>
      <w:r w:rsidRPr="00E45FB8">
        <w:t>You were one of the signatories to the letter that was sent to the Chancellor expressing really deep concern about the state of preparedness for 1 January next year</w:t>
      </w:r>
      <w:r w:rsidRPr="00E45FB8" w:rsidR="007D54F3">
        <w:t>.</w:t>
      </w:r>
      <w:r w:rsidRPr="00E45FB8" w:rsidR="002F69FE">
        <w:t xml:space="preserve"> </w:t>
      </w:r>
      <w:r w:rsidRPr="00E45FB8">
        <w:t xml:space="preserve">At the moment, I want to concentrate on the changes that are coming, come what may, regardless of whether there is an agreement in the </w:t>
      </w:r>
      <w:r w:rsidRPr="00E45FB8" w:rsidR="008662EB">
        <w:t xml:space="preserve">negotiations on the future </w:t>
      </w:r>
      <w:r w:rsidRPr="00E45FB8">
        <w:t>relationship or not</w:t>
      </w:r>
      <w:r w:rsidRPr="00E45FB8" w:rsidR="007D54F3">
        <w:t>.</w:t>
      </w:r>
      <w:r w:rsidRPr="00E45FB8" w:rsidR="002F69FE">
        <w:t xml:space="preserve"> </w:t>
      </w:r>
      <w:r w:rsidRPr="00E45FB8">
        <w:t>Can you tell us why you and the other organisations who signed that letter are so worried that we are not currently ready for those changes?</w:t>
      </w:r>
    </w:p>
    <w:p w:rsidR="00E44955" w:rsidRPr="00E45FB8" w:rsidP="00E44955">
      <w:pPr>
        <w:pStyle w:val="QuestionCont"/>
      </w:pPr>
      <w:r w:rsidRPr="00E45FB8">
        <w:rPr>
          <w:b/>
          <w:i/>
        </w:rPr>
        <w:t>Richard Burnett:</w:t>
      </w:r>
      <w:r w:rsidRPr="00E45FB8">
        <w:t xml:space="preserve"> Let me start by explaining that this actual letter came out </w:t>
      </w:r>
      <w:r w:rsidRPr="00E45FB8" w:rsidR="008662EB">
        <w:t>of</w:t>
      </w:r>
      <w:r w:rsidRPr="00E45FB8">
        <w:t xml:space="preserve"> a roundtable discussion we had within DfT</w:t>
      </w:r>
      <w:r w:rsidRPr="00E45FB8">
        <w:t>.</w:t>
      </w:r>
      <w:r w:rsidRPr="00E45FB8" w:rsidR="002F69FE">
        <w:t xml:space="preserve"> </w:t>
      </w:r>
      <w:r w:rsidRPr="00E45FB8">
        <w:t>This is a cross</w:t>
      </w:r>
      <w:r w:rsidRPr="00E45FB8">
        <w:noBreakHyphen/>
        <w:t>section of both tr</w:t>
      </w:r>
      <w:r w:rsidRPr="00E45FB8" w:rsidR="008662EB">
        <w:t>ade associations and businesses that</w:t>
      </w:r>
      <w:r w:rsidRPr="00E45FB8">
        <w:t xml:space="preserve"> is meeting on a regular basis with Government</w:t>
      </w:r>
      <w:r w:rsidRPr="00E45FB8">
        <w:t>.</w:t>
      </w:r>
      <w:r w:rsidRPr="00E45FB8" w:rsidR="002F69FE">
        <w:t xml:space="preserve"> </w:t>
      </w:r>
      <w:r w:rsidRPr="00E45FB8">
        <w:t>We have met on a regular basis for the last three years</w:t>
      </w:r>
      <w:r w:rsidRPr="00E45FB8">
        <w:t>.</w:t>
      </w:r>
      <w:r w:rsidRPr="00E45FB8" w:rsidR="002F69FE">
        <w:t xml:space="preserve"> </w:t>
      </w:r>
      <w:r w:rsidRPr="00E45FB8">
        <w:t>Over the last six weeks, after Covid and things, we have kicked off again.</w:t>
      </w:r>
    </w:p>
    <w:p w:rsidR="00E44955" w:rsidRPr="00E45FB8" w:rsidP="00E44955">
      <w:pPr>
        <w:pStyle w:val="QuestionCont"/>
      </w:pPr>
      <w:r w:rsidRPr="00E45FB8">
        <w:t>We were sitting around the table, discussing and talking about the real challenges we are facing</w:t>
      </w:r>
      <w:r w:rsidRPr="00E45FB8" w:rsidR="007D54F3">
        <w:t>.</w:t>
      </w:r>
      <w:r w:rsidRPr="00E45FB8" w:rsidR="002F69FE">
        <w:t xml:space="preserve"> </w:t>
      </w:r>
      <w:r w:rsidRPr="00E45FB8">
        <w:t>There was a growing frustration from each of the attendees around the table that the Government is not listening and perhaps civil servants are not briefing them properly, correctly and clearly</w:t>
      </w:r>
      <w:r w:rsidRPr="00E45FB8" w:rsidR="007D54F3">
        <w:t>.</w:t>
      </w:r>
      <w:r w:rsidRPr="00E45FB8" w:rsidR="002F69FE">
        <w:t xml:space="preserve"> </w:t>
      </w:r>
      <w:r w:rsidRPr="00E45FB8">
        <w:t>There was a real sense that, in terms of preparedness for Brexit and the transition at the end of this year, we simply are not ready and there are too many hurdles to jump over</w:t>
      </w:r>
      <w:r w:rsidRPr="00E45FB8" w:rsidR="007D54F3">
        <w:t>.</w:t>
      </w:r>
      <w:r w:rsidRPr="00E45FB8" w:rsidR="002F69FE">
        <w:t xml:space="preserve"> </w:t>
      </w:r>
    </w:p>
    <w:p w:rsidR="00E44955" w:rsidRPr="00E45FB8" w:rsidP="00E44955">
      <w:pPr>
        <w:pStyle w:val="QuestionCont"/>
      </w:pPr>
      <w:r w:rsidRPr="00E45FB8">
        <w:t>What we wanted to say was, “Look, we want to meet with the Chancellor, with Grant Shapps</w:t>
      </w:r>
      <w:r w:rsidRPr="00E45FB8" w:rsidR="00472396">
        <w:t xml:space="preserve"> at the Department </w:t>
      </w:r>
      <w:r w:rsidRPr="00E45FB8">
        <w:t xml:space="preserve">for Transport, and </w:t>
      </w:r>
      <w:r w:rsidRPr="00E45FB8" w:rsidR="00472396">
        <w:t xml:space="preserve">with </w:t>
      </w:r>
      <w:r w:rsidRPr="00E45FB8">
        <w:t>Michael Gove”</w:t>
      </w:r>
      <w:r w:rsidRPr="00E45FB8" w:rsidR="007D54F3">
        <w:t>.</w:t>
      </w:r>
      <w:r w:rsidRPr="00E45FB8" w:rsidR="002F69FE">
        <w:t xml:space="preserve"> </w:t>
      </w:r>
      <w:r w:rsidRPr="00E45FB8" w:rsidR="00472396">
        <w:t>Each of their areas of responsibility has crossover and impact</w:t>
      </w:r>
      <w:r w:rsidRPr="00E45FB8" w:rsidR="007D54F3">
        <w:t>.</w:t>
      </w:r>
      <w:r w:rsidRPr="00E45FB8" w:rsidR="002F69FE">
        <w:t xml:space="preserve"> </w:t>
      </w:r>
      <w:r w:rsidRPr="00E45FB8" w:rsidR="00472396">
        <w:t xml:space="preserve">If one </w:t>
      </w:r>
      <w:r w:rsidRPr="00E45FB8" w:rsidR="001833DD">
        <w:t>D</w:t>
      </w:r>
      <w:r w:rsidRPr="00E45FB8" w:rsidR="00472396">
        <w:t xml:space="preserve">epartment does not do its job properly, the impact falls on another </w:t>
      </w:r>
      <w:r w:rsidRPr="00E45FB8" w:rsidR="001833DD">
        <w:t>D</w:t>
      </w:r>
      <w:r w:rsidRPr="00E45FB8" w:rsidR="00472396">
        <w:t>epartment</w:t>
      </w:r>
      <w:r w:rsidRPr="00E45FB8" w:rsidR="007D54F3">
        <w:t>.</w:t>
      </w:r>
      <w:r w:rsidRPr="00E45FB8" w:rsidR="002F69FE">
        <w:t xml:space="preserve"> </w:t>
      </w:r>
      <w:r w:rsidRPr="00E45FB8" w:rsidR="00472396">
        <w:t>We felt they really needed to hear</w:t>
      </w:r>
      <w:r w:rsidRPr="00E45FB8" w:rsidR="001833DD">
        <w:t xml:space="preserve"> at </w:t>
      </w:r>
      <w:r w:rsidRPr="00E45FB8" w:rsidR="00472396">
        <w:t>first</w:t>
      </w:r>
      <w:r w:rsidRPr="00E45FB8" w:rsidR="001833DD">
        <w:t xml:space="preserve"> </w:t>
      </w:r>
      <w:r w:rsidRPr="00E45FB8" w:rsidR="00472396">
        <w:t>hand from the industry, “These are our concerns</w:t>
      </w:r>
      <w:r w:rsidRPr="00E45FB8" w:rsidR="007D54F3">
        <w:t>.</w:t>
      </w:r>
      <w:r w:rsidRPr="00E45FB8" w:rsidR="002F69FE">
        <w:t xml:space="preserve"> </w:t>
      </w:r>
      <w:r w:rsidRPr="00E45FB8" w:rsidR="00472396">
        <w:t>These are the elements you need to focus on</w:t>
      </w:r>
      <w:r w:rsidRPr="00E45FB8" w:rsidR="007D54F3">
        <w:t>.</w:t>
      </w:r>
      <w:r w:rsidRPr="00E45FB8" w:rsidR="002F69FE">
        <w:t xml:space="preserve"> </w:t>
      </w:r>
      <w:r w:rsidRPr="00E45FB8" w:rsidR="00472396">
        <w:t>These are the things you need to listen to in order to ensure we are prepared so there is little disruption”</w:t>
      </w:r>
      <w:r w:rsidRPr="00E45FB8" w:rsidR="007D54F3">
        <w:t>.</w:t>
      </w:r>
      <w:r w:rsidRPr="00E45FB8" w:rsidR="002F69FE">
        <w:t xml:space="preserve"> </w:t>
      </w:r>
      <w:r w:rsidRPr="00E45FB8" w:rsidR="0068217B">
        <w:t>My fear a</w:t>
      </w:r>
      <w:r w:rsidRPr="00E45FB8" w:rsidR="008662EB">
        <w:t>nd the fear of the industry</w:t>
      </w:r>
      <w:r w:rsidRPr="00E45FB8" w:rsidR="0068217B">
        <w:t xml:space="preserve"> at this stage</w:t>
      </w:r>
      <w:r w:rsidRPr="00E45FB8" w:rsidR="00472396">
        <w:t xml:space="preserve"> is that there will be significant disruption </w:t>
      </w:r>
      <w:r w:rsidRPr="00E45FB8" w:rsidR="0068217B">
        <w:t>potentially at year</w:t>
      </w:r>
      <w:r w:rsidR="00351F06">
        <w:t xml:space="preserve"> </w:t>
      </w:r>
      <w:r w:rsidRPr="00E45FB8" w:rsidR="0068217B">
        <w:t>end.</w:t>
      </w:r>
    </w:p>
    <w:p w:rsidR="0068217B" w:rsidRPr="00E45FB8" w:rsidP="0068217B">
      <w:pPr>
        <w:pStyle w:val="Question"/>
      </w:pPr>
      <w:sdt>
        <w:sdtPr>
          <w:alias w:val="Member"/>
          <w:tag w:val="&lt;Member mnisId='4048' dodsId='31721'&gt;"/>
          <w:id w:val="253953070"/>
          <w:placeholder>
            <w:docPart w:val="CB6F5E05D8DF42AD9C2952C69B89CC64"/>
          </w:placeholder>
          <w:richText/>
        </w:sdtPr>
        <w:sdtContent>
          <w:r w:rsidRPr="00E45FB8">
            <w:rPr>
              <w:b/>
            </w:rPr>
            <w:t>Chair:</w:t>
          </w:r>
        </w:sdtContent>
      </w:sdt>
      <w:r w:rsidRPr="00E45FB8">
        <w:t xml:space="preserve"> Why do </w:t>
      </w:r>
      <w:r w:rsidRPr="00E45FB8" w:rsidR="001833DD">
        <w:t>M</w:t>
      </w:r>
      <w:r w:rsidRPr="00E45FB8">
        <w:t>inisters and/or civil servants not get it?</w:t>
      </w:r>
    </w:p>
    <w:p w:rsidR="0068217B" w:rsidRPr="00E45FB8" w:rsidP="00E44955">
      <w:pPr>
        <w:pStyle w:val="QuestionCont"/>
      </w:pPr>
      <w:r w:rsidRPr="00E45FB8">
        <w:rPr>
          <w:b/>
          <w:i/>
        </w:rPr>
        <w:t>Richard Burnett:</w:t>
      </w:r>
      <w:r w:rsidRPr="00E45FB8">
        <w:t xml:space="preserve"> I do not know why they do not get it</w:t>
      </w:r>
      <w:r w:rsidRPr="00E45FB8">
        <w:t>.</w:t>
      </w:r>
      <w:r w:rsidRPr="00E45FB8" w:rsidR="002F69FE">
        <w:t xml:space="preserve"> </w:t>
      </w:r>
      <w:r w:rsidRPr="00E45FB8">
        <w:t>They really should, because we have been talking about this for some time now</w:t>
      </w:r>
      <w:r w:rsidRPr="00E45FB8">
        <w:t>.</w:t>
      </w:r>
      <w:r w:rsidRPr="00E45FB8" w:rsidR="002F69FE">
        <w:t xml:space="preserve"> </w:t>
      </w:r>
      <w:r w:rsidRPr="00E45FB8">
        <w:t>We have been providing warnings of what m</w:t>
      </w:r>
      <w:r w:rsidRPr="00E45FB8" w:rsidR="001833DD">
        <w:t>ay</w:t>
      </w:r>
      <w:r w:rsidRPr="00E45FB8">
        <w:t xml:space="preserve"> happen</w:t>
      </w:r>
      <w:r w:rsidRPr="00E45FB8">
        <w:t>.</w:t>
      </w:r>
      <w:r w:rsidRPr="00E45FB8" w:rsidR="002F69FE">
        <w:t xml:space="preserve"> </w:t>
      </w:r>
      <w:r w:rsidRPr="00E45FB8">
        <w:t>There is almost a self</w:t>
      </w:r>
      <w:r w:rsidRPr="00E45FB8">
        <w:noBreakHyphen/>
        <w:t>belief in their own rhetoric at the moment</w:t>
      </w:r>
      <w:r w:rsidRPr="00E45FB8" w:rsidR="001833DD">
        <w:t xml:space="preserve"> that</w:t>
      </w:r>
      <w:r w:rsidRPr="00E45FB8">
        <w:t xml:space="preserve"> everything will be okay</w:t>
      </w:r>
      <w:r w:rsidRPr="00E45FB8" w:rsidR="001833DD">
        <w:t>, b</w:t>
      </w:r>
      <w:r w:rsidRPr="00E45FB8">
        <w:t xml:space="preserve">ut the devil is in the detail, and some of the fundamental </w:t>
      </w:r>
      <w:r w:rsidRPr="00E45FB8" w:rsidR="001833DD">
        <w:t xml:space="preserve">things that need to </w:t>
      </w:r>
      <w:r w:rsidRPr="00E45FB8">
        <w:t xml:space="preserve">change </w:t>
      </w:r>
      <w:r w:rsidRPr="00E45FB8" w:rsidR="001833DD">
        <w:t xml:space="preserve">and some of the things that need to be </w:t>
      </w:r>
      <w:r w:rsidRPr="00E45FB8">
        <w:t>invest</w:t>
      </w:r>
      <w:r w:rsidRPr="00E45FB8" w:rsidR="001833DD">
        <w:t xml:space="preserve">ed in </w:t>
      </w:r>
      <w:r w:rsidRPr="00E45FB8">
        <w:t>are simply not happening fast enough</w:t>
      </w:r>
      <w:r w:rsidRPr="00E45FB8">
        <w:t>.</w:t>
      </w:r>
      <w:r w:rsidRPr="00E45FB8" w:rsidR="002F69FE">
        <w:t xml:space="preserve"> </w:t>
      </w:r>
    </w:p>
    <w:p w:rsidR="0068217B" w:rsidRPr="00E45FB8" w:rsidP="00E44955">
      <w:pPr>
        <w:pStyle w:val="QuestionCont"/>
      </w:pPr>
      <w:r w:rsidRPr="00E45FB8">
        <w:t>If we go back to the primary point, this is about customs intermediaries and having the number of customs intermediaries or agents available to deal with the increased number of declarations</w:t>
      </w:r>
      <w:r w:rsidRPr="00E45FB8" w:rsidR="007D54F3">
        <w:t>.</w:t>
      </w:r>
      <w:r w:rsidRPr="00E45FB8" w:rsidR="002F69FE">
        <w:t xml:space="preserve"> </w:t>
      </w:r>
      <w:r w:rsidRPr="00E45FB8">
        <w:t>There will be some 200 million additional declarations on top of the 50 million that are done for the rest of the world at the moment</w:t>
      </w:r>
      <w:r w:rsidRPr="00E45FB8" w:rsidR="007D54F3">
        <w:t>.</w:t>
      </w:r>
      <w:r w:rsidRPr="00E45FB8" w:rsidR="002F69FE">
        <w:t xml:space="preserve"> </w:t>
      </w:r>
      <w:r w:rsidRPr="00E45FB8">
        <w:t xml:space="preserve">We are a long way off being able to recruit </w:t>
      </w:r>
      <w:r w:rsidRPr="00E45FB8">
        <w:t>those customs agents.</w:t>
      </w:r>
    </w:p>
    <w:p w:rsidR="00A037DC" w:rsidRPr="00E45FB8" w:rsidP="00E44955">
      <w:pPr>
        <w:pStyle w:val="QuestionCont"/>
      </w:pPr>
      <w:r w:rsidRPr="00E45FB8">
        <w:t>The other</w:t>
      </w:r>
      <w:r w:rsidRPr="00E45FB8" w:rsidR="001833DD">
        <w:t xml:space="preserve"> thing</w:t>
      </w:r>
      <w:r w:rsidRPr="00E45FB8">
        <w:t xml:space="preserve"> is, when we go back to the point about time, it takes a significant amount of time to train and prepare these individuals</w:t>
      </w:r>
      <w:r w:rsidRPr="00E45FB8" w:rsidR="007D54F3">
        <w:t>.</w:t>
      </w:r>
      <w:r w:rsidRPr="00E45FB8" w:rsidR="002F69FE">
        <w:t xml:space="preserve"> </w:t>
      </w:r>
      <w:r w:rsidRPr="00E45FB8">
        <w:t>It can take six to 12 months to familiarise yourself</w:t>
      </w:r>
      <w:r w:rsidRPr="00E45FB8" w:rsidR="001833DD">
        <w:t>,</w:t>
      </w:r>
      <w:r w:rsidRPr="00E45FB8">
        <w:t xml:space="preserve"> and probably three years to understand how the process really works end to end</w:t>
      </w:r>
      <w:r w:rsidRPr="00E45FB8" w:rsidR="007D54F3">
        <w:t>.</w:t>
      </w:r>
      <w:r w:rsidRPr="00E45FB8" w:rsidR="002F69FE">
        <w:t xml:space="preserve"> </w:t>
      </w:r>
      <w:r w:rsidRPr="00E45FB8">
        <w:t>We have 81 working days between now and the end of the year to be able to recruit the number of agents that are required</w:t>
      </w:r>
      <w:r w:rsidRPr="00E45FB8" w:rsidR="007D54F3">
        <w:t>.</w:t>
      </w:r>
      <w:r w:rsidRPr="00E45FB8" w:rsidR="002F69FE">
        <w:t xml:space="preserve"> </w:t>
      </w:r>
      <w:r w:rsidRPr="00E45FB8">
        <w:t>The intelligence that is coming back from the industry is that there is denial, apathy and a real sense that Government are not getting the message that this is going to happen</w:t>
      </w:r>
      <w:r w:rsidRPr="00E45FB8" w:rsidR="001833DD">
        <w:t>. The</w:t>
      </w:r>
      <w:r w:rsidRPr="00E45FB8">
        <w:t xml:space="preserve"> communications are not clear.</w:t>
      </w:r>
    </w:p>
    <w:p w:rsidR="0068217B" w:rsidRPr="00E45FB8" w:rsidP="00E44955">
      <w:pPr>
        <w:pStyle w:val="QuestionCont"/>
      </w:pPr>
      <w:r w:rsidRPr="00E45FB8">
        <w:t>This financial issue around Covid</w:t>
      </w:r>
      <w:r w:rsidRPr="00E45FB8">
        <w:noBreakHyphen/>
        <w:t>19 and the fact that global volume is suppressed means that many customs agents that are operating at the moment have staff on furlough because they have insufficient work to give to their staff</w:t>
      </w:r>
      <w:r w:rsidRPr="00E45FB8" w:rsidR="007D54F3">
        <w:t>.</w:t>
      </w:r>
      <w:r w:rsidRPr="00E45FB8" w:rsidR="002F69FE">
        <w:t xml:space="preserve"> </w:t>
      </w:r>
      <w:r w:rsidRPr="00E45FB8">
        <w:t>The likelihood of investment in growing their business is very much restrained</w:t>
      </w:r>
      <w:r w:rsidRPr="00E45FB8" w:rsidR="007D54F3">
        <w:t>.</w:t>
      </w:r>
      <w:r w:rsidRPr="00E45FB8" w:rsidR="002F69FE">
        <w:t xml:space="preserve"> </w:t>
      </w:r>
      <w:r w:rsidRPr="00E45FB8">
        <w:t>If we couple that with the</w:t>
      </w:r>
      <w:r w:rsidRPr="00E45FB8" w:rsidR="001833DD">
        <w:t xml:space="preserve"> constraints of the</w:t>
      </w:r>
      <w:r w:rsidRPr="00E45FB8">
        <w:t xml:space="preserve"> funds that have been put forward through Government’s £50 million pot to recruit more, that is capped by state aid, which means you only have £180,000 or €200,000 per company</w:t>
      </w:r>
      <w:r w:rsidRPr="00E45FB8" w:rsidR="007D54F3">
        <w:t>.</w:t>
      </w:r>
      <w:r w:rsidRPr="00E45FB8" w:rsidR="002F69FE">
        <w:t xml:space="preserve"> </w:t>
      </w:r>
      <w:r w:rsidRPr="00E45FB8">
        <w:t>There are probably 500 or 600 companies in the UK that are experts in this field, so that will not give us anywhere near the number of customs agents to be able to cope with the scale of what is required</w:t>
      </w:r>
      <w:r w:rsidRPr="00E45FB8" w:rsidR="007D54F3">
        <w:t>.</w:t>
      </w:r>
      <w:r w:rsidRPr="00E45FB8" w:rsidR="002F69FE">
        <w:t xml:space="preserve"> </w:t>
      </w:r>
      <w:r w:rsidRPr="00E45FB8">
        <w:t>That is a primary problem.</w:t>
      </w:r>
    </w:p>
    <w:p w:rsidR="00A037DC" w:rsidRPr="00E45FB8" w:rsidP="00A037DC">
      <w:pPr>
        <w:pStyle w:val="Question"/>
      </w:pPr>
      <w:sdt>
        <w:sdtPr>
          <w:alias w:val="Member"/>
          <w:tag w:val="&lt;Member mnisId='4048' dodsId='31721'&gt;"/>
          <w:id w:val="-1676106521"/>
          <w:placeholder>
            <w:docPart w:val="57DBD1C952E749B4A5B830F5B0AC1BD0"/>
          </w:placeholder>
          <w:richText/>
        </w:sdtPr>
        <w:sdtContent>
          <w:r w:rsidRPr="00E45FB8">
            <w:rPr>
              <w:b/>
            </w:rPr>
            <w:t>Chair:</w:t>
          </w:r>
        </w:sdtContent>
      </w:sdt>
      <w:r w:rsidRPr="00E45FB8">
        <w:t xml:space="preserve"> To turn to some of the specifics, as we are all aware, the Government have bought one site and are preparing to buy another site to set up facilities for checking</w:t>
      </w:r>
      <w:r w:rsidRPr="00E45FB8" w:rsidR="007D54F3">
        <w:t>.</w:t>
      </w:r>
      <w:r w:rsidRPr="00E45FB8" w:rsidR="002F69FE">
        <w:t xml:space="preserve"> </w:t>
      </w:r>
      <w:r w:rsidRPr="00E45FB8">
        <w:t>In these discussions, have you been told what the sites will be used for</w:t>
      </w:r>
      <w:r w:rsidRPr="00E45FB8" w:rsidR="007D54F3">
        <w:t>?</w:t>
      </w:r>
      <w:r w:rsidRPr="00E45FB8" w:rsidR="002F69FE">
        <w:t xml:space="preserve"> </w:t>
      </w:r>
      <w:r w:rsidRPr="00E45FB8">
        <w:t>Will they be just for checking goods that have arrived in the UK but</w:t>
      </w:r>
      <w:r w:rsidRPr="00E45FB8" w:rsidR="0034451C">
        <w:t xml:space="preserve"> cannot be checked at the ports and so have to be moved somewhere else</w:t>
      </w:r>
      <w:r w:rsidRPr="00E45FB8" w:rsidR="007D54F3">
        <w:t>?</w:t>
      </w:r>
      <w:r w:rsidRPr="00E45FB8" w:rsidR="002F69FE">
        <w:t xml:space="preserve"> </w:t>
      </w:r>
      <w:r w:rsidRPr="00E45FB8" w:rsidR="0034451C">
        <w:t xml:space="preserve">Will they also be checking lorries on their way to, say, Dover to ensure they have the necessary paperwork so they </w:t>
      </w:r>
      <w:r w:rsidRPr="00E45FB8" w:rsidR="00C84FEE">
        <w:t>do not cause a problem on the other side of the Channel when they arrived</w:t>
      </w:r>
      <w:r w:rsidRPr="00E45FB8" w:rsidR="007D54F3">
        <w:t>?</w:t>
      </w:r>
      <w:r w:rsidRPr="00E45FB8" w:rsidR="002F69FE">
        <w:t xml:space="preserve"> </w:t>
      </w:r>
      <w:r w:rsidRPr="00E45FB8" w:rsidR="00C84FEE">
        <w:t>Do you know what is going to happen on these sites?</w:t>
      </w:r>
    </w:p>
    <w:p w:rsidR="00A037DC" w:rsidRPr="00E45FB8" w:rsidP="00E44955">
      <w:pPr>
        <w:pStyle w:val="QuestionCont"/>
      </w:pPr>
      <w:r w:rsidRPr="00E45FB8">
        <w:rPr>
          <w:b/>
          <w:i/>
        </w:rPr>
        <w:t>Richard Burnett:</w:t>
      </w:r>
      <w:r w:rsidRPr="00E45FB8" w:rsidR="00C84FEE">
        <w:t xml:space="preserve"> No, we do not know.</w:t>
      </w:r>
    </w:p>
    <w:p w:rsidR="00C84FEE" w:rsidRPr="00E45FB8" w:rsidP="001419B2">
      <w:pPr>
        <w:pStyle w:val="Question"/>
      </w:pPr>
      <w:sdt>
        <w:sdtPr>
          <w:alias w:val="Member"/>
          <w:tag w:val="&lt;Member mnisId='4048' dodsId='31721'&gt;"/>
          <w:id w:val="387763677"/>
          <w:placeholder>
            <w:docPart w:val="38F12B47408A42B6B0E0A3AC609A8E9F"/>
          </w:placeholder>
          <w:richText/>
        </w:sdtPr>
        <w:sdtContent>
          <w:r w:rsidRPr="00E45FB8">
            <w:rPr>
              <w:b/>
            </w:rPr>
            <w:t>Chair:</w:t>
          </w:r>
        </w:sdtContent>
      </w:sdt>
      <w:r w:rsidRPr="00E45FB8">
        <w:t xml:space="preserve"> There are 81 days to go and you do not know.</w:t>
      </w:r>
    </w:p>
    <w:p w:rsidR="001419B2" w:rsidRPr="00E45FB8" w:rsidP="00E44955">
      <w:pPr>
        <w:pStyle w:val="QuestionCont"/>
      </w:pPr>
      <w:r w:rsidRPr="00E45FB8">
        <w:rPr>
          <w:b/>
          <w:i/>
        </w:rPr>
        <w:t>Richard Burnett:</w:t>
      </w:r>
      <w:r w:rsidRPr="00E45FB8" w:rsidR="00C84FEE">
        <w:t xml:space="preserve"> This was part of the letter</w:t>
      </w:r>
      <w:r w:rsidRPr="00E45FB8">
        <w:t>.</w:t>
      </w:r>
      <w:r w:rsidRPr="00E45FB8" w:rsidR="002F69FE">
        <w:t xml:space="preserve"> </w:t>
      </w:r>
      <w:r w:rsidRPr="00E45FB8" w:rsidR="00C84FEE">
        <w:t>Part of the letter we wrote was to ask for transparency so</w:t>
      </w:r>
      <w:r w:rsidRPr="00E45FB8" w:rsidR="002D340D">
        <w:t xml:space="preserve"> that</w:t>
      </w:r>
      <w:r w:rsidRPr="00E45FB8" w:rsidR="00C84FEE">
        <w:t xml:space="preserve"> we could understand what these sites were going to be used for and who is going to operate from them</w:t>
      </w:r>
      <w:r w:rsidRPr="00E45FB8">
        <w:t>.</w:t>
      </w:r>
      <w:r w:rsidRPr="00E45FB8" w:rsidR="002F69FE">
        <w:t xml:space="preserve"> </w:t>
      </w:r>
      <w:r w:rsidRPr="00E45FB8" w:rsidR="00C84FEE">
        <w:t xml:space="preserve">We want to understand whether these sites are for checking paperwork, whether they are physical infrastructure for phytosanitary </w:t>
      </w:r>
      <w:r w:rsidRPr="00E45FB8" w:rsidR="008662EB">
        <w:t xml:space="preserve">checks </w:t>
      </w:r>
      <w:r w:rsidRPr="00E45FB8" w:rsidR="00C84FEE">
        <w:t xml:space="preserve">or, to your last point, indeed, </w:t>
      </w:r>
      <w:r w:rsidRPr="00E45FB8">
        <w:t xml:space="preserve">whether this is </w:t>
      </w:r>
      <w:r w:rsidRPr="00E45FB8" w:rsidR="00C84FEE">
        <w:t xml:space="preserve">about ensuring that vehicles </w:t>
      </w:r>
      <w:r w:rsidRPr="00E45FB8">
        <w:t>are ready</w:t>
      </w:r>
      <w:r w:rsidRPr="00E45FB8" w:rsidR="002D340D">
        <w:t xml:space="preserve"> </w:t>
      </w:r>
      <w:r w:rsidRPr="00E45FB8">
        <w:t>prior to heading to Kent, so that we do not have a bottleneck in Kent</w:t>
      </w:r>
      <w:r w:rsidRPr="00E45FB8" w:rsidR="002D340D">
        <w:t xml:space="preserve">, </w:t>
      </w:r>
      <w:r w:rsidRPr="00E45FB8">
        <w:t>in terms of an office of departure.</w:t>
      </w:r>
    </w:p>
    <w:p w:rsidR="00C84FEE" w:rsidRPr="00E45FB8" w:rsidP="00E44955">
      <w:pPr>
        <w:pStyle w:val="QuestionCont"/>
      </w:pPr>
      <w:r w:rsidRPr="00E45FB8">
        <w:t>That clarity has not been provided yet</w:t>
      </w:r>
      <w:r w:rsidRPr="00E45FB8" w:rsidR="007D54F3">
        <w:t>.</w:t>
      </w:r>
      <w:r w:rsidRPr="00E45FB8" w:rsidR="002F69FE">
        <w:t xml:space="preserve"> </w:t>
      </w:r>
      <w:r w:rsidRPr="00E45FB8">
        <w:t>It is something</w:t>
      </w:r>
      <w:r w:rsidRPr="00E45FB8" w:rsidR="002D340D">
        <w:t xml:space="preserve"> that</w:t>
      </w:r>
      <w:r w:rsidRPr="00E45FB8">
        <w:t xml:space="preserve"> we keep asking for and we would like more information on</w:t>
      </w:r>
      <w:r w:rsidRPr="00E45FB8" w:rsidR="007D54F3">
        <w:t>.</w:t>
      </w:r>
      <w:r w:rsidRPr="00E45FB8" w:rsidR="002F69FE">
        <w:t xml:space="preserve"> </w:t>
      </w:r>
      <w:r w:rsidRPr="00E45FB8">
        <w:t>As an industry, we need to be able to prepare</w:t>
      </w:r>
      <w:r w:rsidRPr="00E45FB8" w:rsidR="007D54F3">
        <w:t>.</w:t>
      </w:r>
      <w:r w:rsidRPr="00E45FB8" w:rsidR="002F69FE">
        <w:t xml:space="preserve"> </w:t>
      </w:r>
      <w:r w:rsidRPr="00E45FB8">
        <w:t>We are not able to do that unless we know exactly what is going on, and we do not.</w:t>
      </w:r>
    </w:p>
    <w:p w:rsidR="00C84FEE" w:rsidRPr="00E45FB8" w:rsidP="00E44955">
      <w:pPr>
        <w:pStyle w:val="Question"/>
      </w:pPr>
      <w:sdt>
        <w:sdtPr>
          <w:alias w:val="Member"/>
          <w:tag w:val="&lt;Member mnisId='4048' dodsId='31721'&gt;"/>
          <w:id w:val="2128424653"/>
          <w:placeholder>
            <w:docPart w:val="C5960764774045E0B24F9D1EA7AD0886"/>
          </w:placeholder>
          <w:richText/>
        </w:sdtPr>
        <w:sdtContent>
          <w:r w:rsidRPr="00E45FB8" w:rsidR="001419B2">
            <w:rPr>
              <w:b/>
            </w:rPr>
            <w:t>Chair:</w:t>
          </w:r>
        </w:sdtContent>
      </w:sdt>
      <w:r w:rsidRPr="00E45FB8" w:rsidR="001419B2">
        <w:t xml:space="preserve"> Can I ask you about the Goods Vehicle Movement Service</w:t>
      </w:r>
      <w:r w:rsidRPr="00E45FB8" w:rsidR="007D54F3">
        <w:t>?</w:t>
      </w:r>
      <w:r w:rsidRPr="00E45FB8" w:rsidR="002F69FE">
        <w:t xml:space="preserve"> </w:t>
      </w:r>
      <w:r w:rsidRPr="00E45FB8" w:rsidR="001419B2">
        <w:t xml:space="preserve">As I </w:t>
      </w:r>
      <w:r w:rsidRPr="00E45FB8" w:rsidR="001419B2">
        <w:t>understand it, this is an IT system that is intended to be developed</w:t>
      </w:r>
      <w:r w:rsidRPr="00E45FB8" w:rsidR="002D340D">
        <w:t>.</w:t>
      </w:r>
      <w:r w:rsidRPr="00E45FB8" w:rsidR="001419B2">
        <w:t xml:space="preserve"> </w:t>
      </w:r>
      <w:r w:rsidRPr="00E45FB8" w:rsidR="002D340D">
        <w:t>D</w:t>
      </w:r>
      <w:r w:rsidRPr="00E45FB8" w:rsidR="001419B2">
        <w:t>oes it exist yet?</w:t>
      </w:r>
    </w:p>
    <w:p w:rsidR="00C84FEE" w:rsidRPr="00E45FB8" w:rsidP="00E44955">
      <w:pPr>
        <w:pStyle w:val="QuestionCont"/>
      </w:pPr>
      <w:r w:rsidRPr="00E45FB8">
        <w:rPr>
          <w:b/>
          <w:i/>
        </w:rPr>
        <w:t>Richard Burnett:</w:t>
      </w:r>
      <w:r w:rsidRPr="00E45FB8" w:rsidR="001419B2">
        <w:t xml:space="preserve"> No, it is being built as we speak</w:t>
      </w:r>
      <w:r w:rsidRPr="00E45FB8">
        <w:t>.</w:t>
      </w:r>
      <w:r w:rsidRPr="00E45FB8" w:rsidR="002F69FE">
        <w:t xml:space="preserve"> </w:t>
      </w:r>
      <w:r w:rsidRPr="00E45FB8" w:rsidR="001419B2">
        <w:t>We have not been given sight of its full functionality</w:t>
      </w:r>
      <w:r w:rsidRPr="00E45FB8">
        <w:t>.</w:t>
      </w:r>
      <w:r w:rsidRPr="00E45FB8" w:rsidR="002F69FE">
        <w:t xml:space="preserve"> </w:t>
      </w:r>
      <w:r w:rsidRPr="00E45FB8" w:rsidR="001419B2">
        <w:t>We do not know when we are going to have sight of its full functionality</w:t>
      </w:r>
      <w:r w:rsidRPr="00E45FB8">
        <w:t>.</w:t>
      </w:r>
      <w:r w:rsidRPr="00E45FB8" w:rsidR="002F69FE">
        <w:t xml:space="preserve"> </w:t>
      </w:r>
      <w:r w:rsidRPr="00E45FB8" w:rsidR="001419B2">
        <w:t>That is very much in line with many of the other systems that are under build at this point in time as well.</w:t>
      </w:r>
    </w:p>
    <w:p w:rsidR="001419B2" w:rsidRPr="00E45FB8" w:rsidP="001419B2">
      <w:pPr>
        <w:pStyle w:val="Question"/>
      </w:pPr>
      <w:sdt>
        <w:sdtPr>
          <w:rPr>
            <w:b/>
          </w:rPr>
          <w:alias w:val="Member"/>
          <w:tag w:val="&lt;Member mnisId='4048' dodsId='31721'&gt;"/>
          <w:id w:val="88823115"/>
          <w:placeholder>
            <w:docPart w:val="9E8A2502695F4E799787D69B72C6B125"/>
          </w:placeholder>
          <w:richText/>
        </w:sdtPr>
        <w:sdtEndPr>
          <w:rPr>
            <w:b w:val="0"/>
          </w:rPr>
        </w:sdtEndPr>
        <w:sdtContent>
          <w:r w:rsidRPr="00E45FB8">
            <w:rPr>
              <w:b/>
            </w:rPr>
            <w:t>Chair:</w:t>
          </w:r>
        </w:sdtContent>
      </w:sdt>
      <w:r w:rsidRPr="00E45FB8">
        <w:t xml:space="preserve"> Can I ask you about one other thing that was raised by us previously, on our predecessor </w:t>
      </w:r>
      <w:r w:rsidRPr="00E45FB8" w:rsidR="002D340D">
        <w:t>C</w:t>
      </w:r>
      <w:r w:rsidRPr="00E45FB8">
        <w:t>ommittee</w:t>
      </w:r>
      <w:r w:rsidRPr="00E45FB8" w:rsidR="007D54F3">
        <w:t>?</w:t>
      </w:r>
      <w:r w:rsidRPr="00E45FB8" w:rsidR="002F69FE">
        <w:t xml:space="preserve"> </w:t>
      </w:r>
      <w:r w:rsidRPr="00E45FB8">
        <w:t>That is heat</w:t>
      </w:r>
      <w:r w:rsidRPr="00E45FB8">
        <w:noBreakHyphen/>
        <w:t>treated pallets</w:t>
      </w:r>
      <w:r w:rsidRPr="00E45FB8" w:rsidR="007D54F3">
        <w:t>.</w:t>
      </w:r>
      <w:r w:rsidRPr="00E45FB8" w:rsidR="002F69FE">
        <w:t xml:space="preserve"> </w:t>
      </w:r>
      <w:r w:rsidRPr="00E45FB8">
        <w:t>As I understand it, the position from 1 January is that goods moving to the EU will need to be on pallets that have been heat</w:t>
      </w:r>
      <w:r w:rsidRPr="00E45FB8">
        <w:noBreakHyphen/>
        <w:t>treated</w:t>
      </w:r>
      <w:r w:rsidRPr="00E45FB8" w:rsidR="007D54F3">
        <w:t>.</w:t>
      </w:r>
      <w:r w:rsidRPr="00E45FB8" w:rsidR="002F69FE">
        <w:t xml:space="preserve"> </w:t>
      </w:r>
      <w:r w:rsidRPr="00E45FB8">
        <w:t>That does not have to be the case at the moment</w:t>
      </w:r>
      <w:r w:rsidRPr="00E45FB8" w:rsidR="007D54F3">
        <w:t>.</w:t>
      </w:r>
      <w:r w:rsidRPr="00E45FB8" w:rsidR="002F69FE">
        <w:t xml:space="preserve"> </w:t>
      </w:r>
      <w:r w:rsidRPr="00E45FB8">
        <w:t>Are there enough pallets around to do that</w:t>
      </w:r>
      <w:r w:rsidRPr="00E45FB8" w:rsidR="007D54F3">
        <w:t>?</w:t>
      </w:r>
      <w:r w:rsidRPr="00E45FB8" w:rsidR="002F69FE">
        <w:t xml:space="preserve"> </w:t>
      </w:r>
      <w:r w:rsidRPr="00E45FB8">
        <w:t>Do businesses know that they are going to have to change the kind of pallets they use, if those rules are applied by the EU?</w:t>
      </w:r>
    </w:p>
    <w:p w:rsidR="00C84FEE" w:rsidRPr="00E45FB8" w:rsidP="00E44955">
      <w:pPr>
        <w:pStyle w:val="QuestionCont"/>
      </w:pPr>
      <w:r w:rsidRPr="00E45FB8">
        <w:rPr>
          <w:b/>
          <w:i/>
        </w:rPr>
        <w:t>Richard Burnett:</w:t>
      </w:r>
      <w:r w:rsidRPr="00E45FB8" w:rsidR="001419B2">
        <w:t xml:space="preserve"> The answer to both of those questions is no</w:t>
      </w:r>
      <w:r w:rsidRPr="00E45FB8">
        <w:t>.</w:t>
      </w:r>
      <w:r w:rsidRPr="00E45FB8" w:rsidR="002F69FE">
        <w:t xml:space="preserve"> </w:t>
      </w:r>
      <w:r w:rsidRPr="00E45FB8" w:rsidR="002A399C">
        <w:t>It was raised yesterday at a roundtable discussion to say that this is still an issue</w:t>
      </w:r>
      <w:r w:rsidRPr="00E45FB8">
        <w:t>.</w:t>
      </w:r>
      <w:r w:rsidRPr="00E45FB8" w:rsidR="002F69FE">
        <w:t xml:space="preserve"> </w:t>
      </w:r>
      <w:r w:rsidRPr="00E45FB8" w:rsidR="002A399C">
        <w:t>There is insufficient supply of heat</w:t>
      </w:r>
      <w:r w:rsidRPr="00E45FB8" w:rsidR="002A399C">
        <w:noBreakHyphen/>
        <w:t>treated pallets to be able to support trade into the EU from 1 January</w:t>
      </w:r>
      <w:r w:rsidRPr="00E45FB8">
        <w:t>.</w:t>
      </w:r>
      <w:r w:rsidRPr="00E45FB8" w:rsidR="002F69FE">
        <w:t xml:space="preserve"> </w:t>
      </w:r>
    </w:p>
    <w:p w:rsidR="00C84FEE" w:rsidRPr="00E45FB8" w:rsidP="002A399C">
      <w:pPr>
        <w:pStyle w:val="Question"/>
      </w:pPr>
      <w:sdt>
        <w:sdtPr>
          <w:alias w:val="Member"/>
          <w:tag w:val="&lt;Member mnisId='4048' dodsId='31721'&gt;"/>
          <w:id w:val="-834764007"/>
          <w:placeholder>
            <w:docPart w:val="2606828FBECF47E59A0D667218EFE7FC"/>
          </w:placeholder>
          <w:richText/>
        </w:sdtPr>
        <w:sdtContent>
          <w:r w:rsidRPr="00E45FB8" w:rsidR="002A399C">
            <w:rPr>
              <w:b/>
            </w:rPr>
            <w:t>Chair:</w:t>
          </w:r>
        </w:sdtContent>
      </w:sdt>
      <w:r w:rsidRPr="00E45FB8" w:rsidR="002A399C">
        <w:t xml:space="preserve"> It does not sound very encouraging, to put it mildly, does it?</w:t>
      </w:r>
    </w:p>
    <w:p w:rsidR="002A399C" w:rsidRPr="00E45FB8" w:rsidP="00E44955">
      <w:pPr>
        <w:pStyle w:val="QuestionCont"/>
      </w:pPr>
      <w:r w:rsidRPr="00E45FB8">
        <w:rPr>
          <w:b/>
          <w:i/>
        </w:rPr>
        <w:t>Richard Burnett:</w:t>
      </w:r>
      <w:r w:rsidRPr="00E45FB8">
        <w:rPr>
          <w:b/>
        </w:rPr>
        <w:t xml:space="preserve"> </w:t>
      </w:r>
      <w:r w:rsidRPr="00E45FB8">
        <w:t>No.</w:t>
      </w:r>
    </w:p>
    <w:p w:rsidR="002A399C" w:rsidRPr="00E45FB8" w:rsidP="002A399C">
      <w:pPr>
        <w:pStyle w:val="Question"/>
      </w:pPr>
      <w:sdt>
        <w:sdtPr>
          <w:rPr>
            <w:b/>
          </w:rPr>
          <w:alias w:val="Member"/>
          <w:tag w:val="&lt;Member mnisId='4048' dodsId='31721'&gt;"/>
          <w:id w:val="-1500566706"/>
          <w:placeholder>
            <w:docPart w:val="91E65F2129D2484192CA1713B9BC12B1"/>
          </w:placeholder>
          <w:richText/>
        </w:sdtPr>
        <w:sdtContent>
          <w:r w:rsidRPr="00E45FB8">
            <w:rPr>
              <w:b/>
            </w:rPr>
            <w:t>Chair:</w:t>
          </w:r>
        </w:sdtContent>
      </w:sdt>
      <w:r w:rsidRPr="00E45FB8">
        <w:rPr>
          <w:b/>
        </w:rPr>
        <w:t xml:space="preserve"> </w:t>
      </w:r>
      <w:r w:rsidRPr="00E45FB8" w:rsidR="0031256D">
        <w:t>What</w:t>
      </w:r>
      <w:r w:rsidRPr="00E45FB8">
        <w:t xml:space="preserve"> degree of disruption </w:t>
      </w:r>
      <w:r w:rsidRPr="00E45FB8" w:rsidR="0031256D">
        <w:t xml:space="preserve">do you </w:t>
      </w:r>
      <w:r w:rsidRPr="00E45FB8">
        <w:t>fear might happen if those things do not change?</w:t>
      </w:r>
    </w:p>
    <w:p w:rsidR="002A399C" w:rsidRPr="00E45FB8" w:rsidP="002A399C">
      <w:pPr>
        <w:pStyle w:val="QuestionCont"/>
      </w:pPr>
      <w:r w:rsidRPr="00E45FB8">
        <w:rPr>
          <w:b/>
          <w:i/>
        </w:rPr>
        <w:t>Richard Burnett:</w:t>
      </w:r>
      <w:r w:rsidRPr="00E45FB8">
        <w:t xml:space="preserve"> You have to look at the detail again</w:t>
      </w:r>
      <w:r w:rsidRPr="00E45FB8">
        <w:t>.</w:t>
      </w:r>
      <w:r w:rsidRPr="00E45FB8" w:rsidR="002F69FE">
        <w:t xml:space="preserve"> </w:t>
      </w:r>
      <w:r w:rsidRPr="00E45FB8">
        <w:t>That brings you back to this position</w:t>
      </w:r>
      <w:r w:rsidRPr="00E45FB8" w:rsidR="0031256D">
        <w:t>: i</w:t>
      </w:r>
      <w:r w:rsidRPr="00E45FB8">
        <w:t>f there are insufficient customs agents to</w:t>
      </w:r>
      <w:r w:rsidRPr="00E45FB8" w:rsidR="002D340D">
        <w:t xml:space="preserve"> be able to</w:t>
      </w:r>
      <w:r w:rsidRPr="00E45FB8">
        <w:t xml:space="preserve"> process paperwork and the Government are saying, “You cannot go to a point of exit if you do not have the correct paperwork”, that means that businesses are going to stop trading</w:t>
      </w:r>
      <w:r w:rsidRPr="00E45FB8">
        <w:t>.</w:t>
      </w:r>
      <w:r w:rsidRPr="00E45FB8" w:rsidR="002F69FE">
        <w:t xml:space="preserve"> </w:t>
      </w:r>
      <w:r w:rsidRPr="00E45FB8">
        <w:t>How can they go if they do not have that</w:t>
      </w:r>
      <w:r w:rsidRPr="00E45FB8">
        <w:t>?</w:t>
      </w:r>
      <w:r w:rsidRPr="00E45FB8" w:rsidR="002F69FE">
        <w:t xml:space="preserve"> </w:t>
      </w:r>
      <w:r w:rsidRPr="00E45FB8">
        <w:t>That is the consequence</w:t>
      </w:r>
      <w:r w:rsidRPr="00E45FB8">
        <w:t>.</w:t>
      </w:r>
      <w:r w:rsidRPr="00E45FB8" w:rsidR="002F69FE">
        <w:t xml:space="preserve"> </w:t>
      </w:r>
    </w:p>
    <w:p w:rsidR="002A399C" w:rsidRPr="00E45FB8" w:rsidP="002A399C">
      <w:pPr>
        <w:pStyle w:val="QuestionCont"/>
      </w:pPr>
      <w:r w:rsidRPr="00E45FB8">
        <w:t>Businesses might say, “We will try”, and hauliers that end up putting products on without the appropriate paperwork will be fined</w:t>
      </w:r>
      <w:r w:rsidRPr="00E45FB8" w:rsidR="007D54F3">
        <w:t>.</w:t>
      </w:r>
      <w:r w:rsidRPr="00E45FB8" w:rsidR="002F69FE">
        <w:t xml:space="preserve"> </w:t>
      </w:r>
      <w:r w:rsidRPr="00E45FB8">
        <w:t xml:space="preserve">They will try to get through, in which case what we are going to see is chaos in Kent, unless, going back to your primary question again, these buildings </w:t>
      </w:r>
      <w:r w:rsidRPr="00E45FB8" w:rsidR="00B109C9">
        <w:t>that are going to pop up around the country are going to be offices of departure that can help support that process come the end of the year</w:t>
      </w:r>
      <w:r w:rsidRPr="00E45FB8" w:rsidR="007D54F3">
        <w:t>.</w:t>
      </w:r>
      <w:r w:rsidRPr="00E45FB8" w:rsidR="002F69FE">
        <w:t xml:space="preserve"> </w:t>
      </w:r>
      <w:r w:rsidRPr="00E45FB8" w:rsidR="00B109C9">
        <w:t>That clarity still needs to be provided</w:t>
      </w:r>
      <w:r w:rsidRPr="00E45FB8" w:rsidR="007D54F3">
        <w:t>.</w:t>
      </w:r>
      <w:r w:rsidRPr="00E45FB8" w:rsidR="002F69FE">
        <w:t xml:space="preserve"> </w:t>
      </w:r>
    </w:p>
    <w:p w:rsidR="00C84FEE" w:rsidRPr="00E45FB8" w:rsidP="00B109C9">
      <w:pPr>
        <w:pStyle w:val="Question"/>
      </w:pPr>
      <w:sdt>
        <w:sdtPr>
          <w:alias w:val="Member"/>
          <w:tag w:val="&lt;Member mnisId='4048' dodsId='31721'&gt;"/>
          <w:id w:val="-818190382"/>
          <w:placeholder>
            <w:docPart w:val="58B589FA292E4B3B9407DBE9ACD281FB"/>
          </w:placeholder>
          <w:richText/>
        </w:sdtPr>
        <w:sdtContent>
          <w:r w:rsidRPr="00E45FB8" w:rsidR="00B109C9">
            <w:rPr>
              <w:b/>
            </w:rPr>
            <w:t>Chair:</w:t>
          </w:r>
        </w:sdtContent>
      </w:sdt>
      <w:r w:rsidRPr="00E45FB8" w:rsidR="00B109C9">
        <w:t xml:space="preserve"> That is very clear</w:t>
      </w:r>
      <w:r w:rsidRPr="00E45FB8" w:rsidR="007D54F3">
        <w:t>.</w:t>
      </w:r>
      <w:r w:rsidRPr="00E45FB8" w:rsidR="002F69FE">
        <w:t xml:space="preserve"> </w:t>
      </w:r>
      <w:r w:rsidRPr="00E45FB8" w:rsidR="00B109C9">
        <w:t xml:space="preserve">Mr Hardy, </w:t>
      </w:r>
      <w:r w:rsidRPr="00E45FB8" w:rsidR="005F7031">
        <w:t xml:space="preserve">do you think we </w:t>
      </w:r>
      <w:r w:rsidRPr="00E45FB8" w:rsidR="00B109C9">
        <w:t>are ready?</w:t>
      </w:r>
    </w:p>
    <w:p w:rsidR="00B109C9" w:rsidRPr="00E45FB8" w:rsidP="00E44955">
      <w:pPr>
        <w:pStyle w:val="QuestionCont"/>
      </w:pPr>
      <w:r w:rsidRPr="00E45FB8">
        <w:rPr>
          <w:b/>
          <w:i/>
        </w:rPr>
        <w:t>Robert Hardy:</w:t>
      </w:r>
      <w:r w:rsidRPr="00E45FB8">
        <w:t xml:space="preserve"> I have always been Mr Positive in this process, I have to say</w:t>
      </w:r>
      <w:r w:rsidRPr="00E45FB8">
        <w:t>.</w:t>
      </w:r>
      <w:r w:rsidRPr="00E45FB8" w:rsidR="002F69FE">
        <w:t xml:space="preserve"> </w:t>
      </w:r>
      <w:r w:rsidRPr="00E45FB8">
        <w:t>I used to run the customs terminal at the Port of Dover, so I have some experience of the flows.</w:t>
      </w:r>
    </w:p>
    <w:p w:rsidR="00B109C9" w:rsidRPr="00E45FB8" w:rsidP="00B109C9">
      <w:pPr>
        <w:pStyle w:val="QuestionCont"/>
      </w:pPr>
      <w:r w:rsidRPr="00E45FB8">
        <w:t>In terms of the shortage of intermediaries, for imports into the UK I am not so concerned</w:t>
      </w:r>
      <w:r w:rsidRPr="00E45FB8" w:rsidR="007D54F3">
        <w:t>.</w:t>
      </w:r>
      <w:r w:rsidRPr="00E45FB8" w:rsidR="002F69FE">
        <w:t xml:space="preserve"> </w:t>
      </w:r>
      <w:r w:rsidRPr="00E45FB8" w:rsidR="0031256D">
        <w:t>This is a simplified and</w:t>
      </w:r>
      <w:r w:rsidRPr="00E45FB8">
        <w:t xml:space="preserve"> consolidated declaration at frontier</w:t>
      </w:r>
      <w:r w:rsidRPr="00E45FB8">
        <w:rPr>
          <w:rFonts w:cs="Times New Roman"/>
        </w:rPr>
        <w:t xml:space="preserve">, and </w:t>
      </w:r>
      <w:r w:rsidRPr="00E45FB8" w:rsidR="0031256D">
        <w:rPr>
          <w:rFonts w:cs="Times New Roman"/>
        </w:rPr>
        <w:t xml:space="preserve">there is </w:t>
      </w:r>
      <w:r w:rsidRPr="00E45FB8">
        <w:rPr>
          <w:rFonts w:cs="Times New Roman"/>
        </w:rPr>
        <w:t>up to six months to prepare the declaration after that</w:t>
      </w:r>
      <w:r w:rsidRPr="00E45FB8" w:rsidR="007D54F3">
        <w:rPr>
          <w:rFonts w:cs="Times New Roman"/>
        </w:rPr>
        <w:t>.</w:t>
      </w:r>
      <w:r w:rsidRPr="00E45FB8" w:rsidR="002F69FE">
        <w:rPr>
          <w:rFonts w:cs="Times New Roman"/>
        </w:rPr>
        <w:t xml:space="preserve"> </w:t>
      </w:r>
      <w:r w:rsidRPr="00E45FB8">
        <w:rPr>
          <w:rFonts w:cs="Times New Roman"/>
        </w:rPr>
        <w:t>These are our rules</w:t>
      </w:r>
      <w:r w:rsidRPr="00E45FB8" w:rsidR="007D54F3">
        <w:rPr>
          <w:rFonts w:cs="Times New Roman"/>
        </w:rPr>
        <w:t>.</w:t>
      </w:r>
      <w:r w:rsidRPr="00E45FB8" w:rsidR="002F69FE">
        <w:rPr>
          <w:rFonts w:cs="Times New Roman"/>
        </w:rPr>
        <w:t xml:space="preserve"> </w:t>
      </w:r>
      <w:r w:rsidRPr="00E45FB8">
        <w:rPr>
          <w:rFonts w:cs="Times New Roman"/>
        </w:rPr>
        <w:t>It is our club and our rules, if it is imports into the UK, so I am pretty comfortable with the UK</w:t>
      </w:r>
      <w:r w:rsidRPr="00E45FB8">
        <w:rPr>
          <w:rFonts w:cs="Times New Roman"/>
        </w:rPr>
        <w:noBreakHyphen/>
        <w:t>inbound flows</w:t>
      </w:r>
      <w:r w:rsidRPr="00E45FB8" w:rsidR="007D54F3">
        <w:rPr>
          <w:rFonts w:cs="Times New Roman"/>
        </w:rPr>
        <w:t>.</w:t>
      </w:r>
      <w:r w:rsidRPr="00E45FB8" w:rsidR="002F69FE">
        <w:rPr>
          <w:rFonts w:cs="Times New Roman"/>
        </w:rPr>
        <w:t xml:space="preserve"> </w:t>
      </w:r>
      <w:r w:rsidRPr="00E45FB8">
        <w:rPr>
          <w:rFonts w:cs="Times New Roman"/>
        </w:rPr>
        <w:t xml:space="preserve">There are relaxations on phytosanitary and health certification until April, and then </w:t>
      </w:r>
      <w:r w:rsidRPr="00E45FB8">
        <w:rPr>
          <w:rFonts w:cs="Times New Roman"/>
        </w:rPr>
        <w:t>the safety and security declarations and physical checks of SPS goods are not required, if at all, until July</w:t>
      </w:r>
      <w:r w:rsidRPr="00E45FB8" w:rsidR="007D54F3">
        <w:rPr>
          <w:rFonts w:cs="Times New Roman"/>
        </w:rPr>
        <w:t>.</w:t>
      </w:r>
      <w:r w:rsidRPr="00E45FB8" w:rsidR="002F69FE">
        <w:rPr>
          <w:rFonts w:cs="Times New Roman"/>
        </w:rPr>
        <w:t xml:space="preserve"> </w:t>
      </w:r>
      <w:r w:rsidRPr="00E45FB8" w:rsidR="005F7031">
        <w:t>T</w:t>
      </w:r>
      <w:r w:rsidRPr="00E45FB8">
        <w:t xml:space="preserve">he actual process is not so far off the previous iteration, which was the </w:t>
      </w:r>
      <w:r w:rsidRPr="00E45FB8" w:rsidR="006D5ED6">
        <w:t>Transitional Simplified Procedures</w:t>
      </w:r>
      <w:r w:rsidRPr="00E45FB8" w:rsidR="007D54F3">
        <w:t>.</w:t>
      </w:r>
      <w:r w:rsidRPr="00E45FB8" w:rsidR="002F69FE">
        <w:t xml:space="preserve"> </w:t>
      </w:r>
      <w:r w:rsidRPr="00E45FB8">
        <w:t>It is not so far away from that</w:t>
      </w:r>
      <w:r w:rsidRPr="00E45FB8" w:rsidR="007D54F3">
        <w:t>.</w:t>
      </w:r>
      <w:r w:rsidRPr="00E45FB8" w:rsidR="002F69FE">
        <w:t xml:space="preserve"> </w:t>
      </w:r>
      <w:r w:rsidRPr="00E45FB8">
        <w:t>For imports it is okay</w:t>
      </w:r>
      <w:r w:rsidRPr="00E45FB8" w:rsidR="007D54F3">
        <w:t>.</w:t>
      </w:r>
      <w:r w:rsidRPr="00E45FB8" w:rsidR="002F69FE">
        <w:t xml:space="preserve"> </w:t>
      </w:r>
      <w:r w:rsidRPr="00E45FB8">
        <w:t>There are not so many problems with imports.</w:t>
      </w:r>
    </w:p>
    <w:p w:rsidR="00B109C9" w:rsidRPr="00E45FB8" w:rsidP="00E44955">
      <w:pPr>
        <w:pStyle w:val="QuestionCont"/>
      </w:pPr>
      <w:r w:rsidRPr="00E45FB8">
        <w:t>On the GVMS system, I love it</w:t>
      </w:r>
      <w:r w:rsidRPr="00E45FB8" w:rsidR="007D54F3">
        <w:t>.</w:t>
      </w:r>
      <w:r w:rsidRPr="00E45FB8" w:rsidR="002F69FE">
        <w:t xml:space="preserve"> </w:t>
      </w:r>
      <w:r w:rsidRPr="00E45FB8">
        <w:t>It is really necessary, because it almost takes the driver and this wad of paperwork, with movement reference numbers, out of the frame</w:t>
      </w:r>
      <w:r w:rsidRPr="00E45FB8" w:rsidR="007D54F3">
        <w:t>.</w:t>
      </w:r>
      <w:r w:rsidRPr="00E45FB8" w:rsidR="002F69FE">
        <w:t xml:space="preserve"> </w:t>
      </w:r>
      <w:r w:rsidRPr="00E45FB8">
        <w:t xml:space="preserve">If </w:t>
      </w:r>
      <w:r w:rsidRPr="00E45FB8" w:rsidR="005F7031">
        <w:t>he has</w:t>
      </w:r>
      <w:r w:rsidRPr="00E45FB8">
        <w:t xml:space="preserve"> a GMR, a </w:t>
      </w:r>
      <w:r w:rsidRPr="00E45FB8" w:rsidR="00386E34">
        <w:t>Goods Movement Reference</w:t>
      </w:r>
      <w:r w:rsidRPr="00E45FB8">
        <w:t xml:space="preserve">, created by the GVMS system, then </w:t>
      </w:r>
      <w:r w:rsidRPr="00E45FB8" w:rsidR="005F7031">
        <w:t xml:space="preserve">he is </w:t>
      </w:r>
      <w:r w:rsidRPr="00E45FB8">
        <w:t>good to go</w:t>
      </w:r>
      <w:r w:rsidRPr="00E45FB8" w:rsidR="005F7031">
        <w:t>,</w:t>
      </w:r>
      <w:r w:rsidRPr="00E45FB8">
        <w:t xml:space="preserve"> basically, or at least</w:t>
      </w:r>
      <w:r w:rsidRPr="00E45FB8" w:rsidR="005F7031">
        <w:t xml:space="preserve"> he is</w:t>
      </w:r>
      <w:r w:rsidRPr="00E45FB8">
        <w:t xml:space="preserve"> good to </w:t>
      </w:r>
      <w:r w:rsidRPr="00E45FB8" w:rsidR="00386E34">
        <w:t>go on one side of the border.</w:t>
      </w:r>
    </w:p>
    <w:p w:rsidR="00E77A0F" w:rsidRPr="00E45FB8" w:rsidP="00E44955">
      <w:pPr>
        <w:pStyle w:val="QuestionCont"/>
      </w:pPr>
      <w:r w:rsidRPr="00E45FB8">
        <w:t>My biggest fear—Richard homed in on this—and the fear of the Border and Protocol Delivery Group since day one is exports</w:t>
      </w:r>
      <w:r w:rsidRPr="00E45FB8" w:rsidR="007D54F3">
        <w:t>.</w:t>
      </w:r>
      <w:r w:rsidRPr="00E45FB8" w:rsidR="002F69FE">
        <w:t xml:space="preserve"> </w:t>
      </w:r>
      <w:r w:rsidRPr="00E45FB8" w:rsidR="001635AF">
        <w:t>Operation Brock is only about exports; it is not about imports</w:t>
      </w:r>
      <w:r w:rsidRPr="00E45FB8" w:rsidR="007D54F3">
        <w:t>.</w:t>
      </w:r>
      <w:r w:rsidRPr="00E45FB8" w:rsidR="002F69FE">
        <w:t xml:space="preserve"> </w:t>
      </w:r>
      <w:r w:rsidRPr="00E45FB8" w:rsidR="001635AF">
        <w:t>If there is a snarl</w:t>
      </w:r>
      <w:r w:rsidRPr="00E45FB8" w:rsidR="001635AF">
        <w:noBreakHyphen/>
        <w:t>up in Kent—it looks like there will be—is all about exports from the UK or from GB</w:t>
      </w:r>
      <w:r w:rsidRPr="00E45FB8" w:rsidR="007D54F3">
        <w:t>.</w:t>
      </w:r>
      <w:r w:rsidRPr="00E45FB8" w:rsidR="002F69FE">
        <w:t xml:space="preserve"> </w:t>
      </w:r>
      <w:r w:rsidRPr="00E45FB8" w:rsidR="001635AF">
        <w:t>I do not know whether you can still say “UK”</w:t>
      </w:r>
      <w:r w:rsidRPr="00E45FB8">
        <w:t xml:space="preserve"> anymore.</w:t>
      </w:r>
    </w:p>
    <w:p w:rsidR="00386E34" w:rsidRPr="00E45FB8" w:rsidP="00E44955">
      <w:pPr>
        <w:pStyle w:val="QuestionCont"/>
        <w:rPr>
          <w:rFonts w:cs="Times New Roman"/>
        </w:rPr>
      </w:pPr>
      <w:r w:rsidRPr="00E45FB8">
        <w:t>The biggest absolute fear is that a truck is sent to Calais and they send it back</w:t>
      </w:r>
      <w:r w:rsidRPr="00E45FB8" w:rsidR="007D54F3">
        <w:t>.</w:t>
      </w:r>
      <w:r w:rsidRPr="00E45FB8" w:rsidR="002F69FE">
        <w:t xml:space="preserve"> </w:t>
      </w:r>
      <w:r w:rsidRPr="00E45FB8">
        <w:t>That is a genuine fear</w:t>
      </w:r>
      <w:r w:rsidRPr="00E45FB8" w:rsidR="007D54F3">
        <w:t>.</w:t>
      </w:r>
      <w:r w:rsidRPr="00E45FB8" w:rsidR="002F69FE">
        <w:t xml:space="preserve"> </w:t>
      </w:r>
      <w:r w:rsidRPr="00E45FB8">
        <w:t xml:space="preserve">If the paperwork is </w:t>
      </w:r>
      <w:r w:rsidRPr="00E45FB8" w:rsidR="00E77A0F">
        <w:t>validated</w:t>
      </w:r>
      <w:r w:rsidRPr="00E45FB8">
        <w:t xml:space="preserve"> whilst the vehicle is crossing the Channel, and that validation fails because the transit document is not correctly authenticated, there are no documents or the entry is not lodged in France, it is coming back</w:t>
      </w:r>
      <w:r w:rsidRPr="00E45FB8" w:rsidR="007D54F3">
        <w:t>.</w:t>
      </w:r>
      <w:r w:rsidRPr="00E45FB8" w:rsidR="002F69FE">
        <w:t xml:space="preserve"> </w:t>
      </w:r>
      <w:r w:rsidRPr="00E45FB8" w:rsidR="00E77A0F">
        <w:t xml:space="preserve">The fear is that the </w:t>
      </w:r>
      <w:r w:rsidRPr="00E45FB8" w:rsidR="00E77A0F">
        <w:rPr>
          <w:i/>
        </w:rPr>
        <w:t>Daily Mail</w:t>
      </w:r>
      <w:r w:rsidRPr="00E45FB8" w:rsidR="00E77A0F">
        <w:rPr>
          <w:rFonts w:cs="Times New Roman"/>
        </w:rPr>
        <w:t xml:space="preserve"> headline</w:t>
      </w:r>
      <w:r w:rsidRPr="00E45FB8" w:rsidR="0031256D">
        <w:rPr>
          <w:rFonts w:cs="Times New Roman"/>
        </w:rPr>
        <w:t>,</w:t>
      </w:r>
      <w:r w:rsidRPr="00E45FB8" w:rsidR="00E77A0F">
        <w:rPr>
          <w:rFonts w:cs="Times New Roman"/>
        </w:rPr>
        <w:t xml:space="preserve"> “We sent our goods to Europe and they sent them back”</w:t>
      </w:r>
      <w:r w:rsidRPr="00E45FB8" w:rsidR="005F7031">
        <w:rPr>
          <w:rFonts w:cs="Times New Roman"/>
        </w:rPr>
        <w:t>,</w:t>
      </w:r>
      <w:r w:rsidRPr="00E45FB8" w:rsidR="00E77A0F">
        <w:rPr>
          <w:rFonts w:cs="Times New Roman"/>
        </w:rPr>
        <w:t xml:space="preserve"> is looming</w:t>
      </w:r>
      <w:r w:rsidRPr="00E45FB8" w:rsidR="007D54F3">
        <w:rPr>
          <w:rFonts w:cs="Times New Roman"/>
        </w:rPr>
        <w:t>.</w:t>
      </w:r>
      <w:r w:rsidRPr="00E45FB8" w:rsidR="002F69FE">
        <w:rPr>
          <w:rFonts w:cs="Times New Roman"/>
        </w:rPr>
        <w:t xml:space="preserve"> </w:t>
      </w:r>
      <w:r w:rsidRPr="00E45FB8" w:rsidR="00E77A0F">
        <w:rPr>
          <w:rFonts w:cs="Times New Roman"/>
        </w:rPr>
        <w:t>It is a matter of time</w:t>
      </w:r>
      <w:r w:rsidRPr="00E45FB8" w:rsidR="007D54F3">
        <w:rPr>
          <w:rFonts w:cs="Times New Roman"/>
        </w:rPr>
        <w:t>.</w:t>
      </w:r>
      <w:r w:rsidRPr="00E45FB8" w:rsidR="002F69FE">
        <w:rPr>
          <w:rFonts w:cs="Times New Roman"/>
        </w:rPr>
        <w:t xml:space="preserve"> </w:t>
      </w:r>
    </w:p>
    <w:p w:rsidR="005802BA" w:rsidRPr="00E45FB8" w:rsidP="005802BA">
      <w:pPr>
        <w:pStyle w:val="QuestionCont"/>
        <w:rPr>
          <w:rFonts w:cs="Times New Roman"/>
        </w:rPr>
      </w:pPr>
      <w:r w:rsidRPr="00E45FB8">
        <w:rPr>
          <w:rFonts w:cs="Times New Roman"/>
        </w:rPr>
        <w:t>T</w:t>
      </w:r>
      <w:r w:rsidRPr="00E45FB8" w:rsidR="00E77A0F">
        <w:rPr>
          <w:rFonts w:cs="Times New Roman"/>
        </w:rPr>
        <w:t>he absolute fear is transit and, to a degree, anticipated entry in France</w:t>
      </w:r>
      <w:r w:rsidRPr="00E45FB8" w:rsidR="007D54F3">
        <w:rPr>
          <w:rFonts w:cs="Times New Roman"/>
        </w:rPr>
        <w:t>.</w:t>
      </w:r>
      <w:r w:rsidRPr="00E45FB8" w:rsidR="002F69FE">
        <w:rPr>
          <w:rFonts w:cs="Times New Roman"/>
        </w:rPr>
        <w:t xml:space="preserve"> </w:t>
      </w:r>
      <w:r w:rsidRPr="00E45FB8" w:rsidR="00154536">
        <w:rPr>
          <w:rFonts w:cs="Times New Roman"/>
        </w:rPr>
        <w:t xml:space="preserve">There are not enough intermediaries for the transit, which again is a </w:t>
      </w:r>
      <w:r w:rsidRPr="00E45FB8" w:rsidR="00763646">
        <w:rPr>
          <w:rFonts w:cs="Times New Roman"/>
        </w:rPr>
        <w:t>consolidated</w:t>
      </w:r>
      <w:r w:rsidRPr="00E45FB8" w:rsidR="00154536">
        <w:rPr>
          <w:rFonts w:cs="Times New Roman"/>
        </w:rPr>
        <w:t xml:space="preserve"> document</w:t>
      </w:r>
      <w:r w:rsidRPr="00E45FB8">
        <w:rPr>
          <w:rFonts w:cs="Times New Roman"/>
        </w:rPr>
        <w:t>.</w:t>
      </w:r>
      <w:r w:rsidRPr="00E45FB8">
        <w:rPr>
          <w:rFonts w:cs="Times New Roman"/>
        </w:rPr>
        <w:t xml:space="preserve"> </w:t>
      </w:r>
      <w:r w:rsidRPr="00E45FB8" w:rsidR="00154536">
        <w:rPr>
          <w:rFonts w:cs="Times New Roman"/>
        </w:rPr>
        <w:t>There is less keyboard</w:t>
      </w:r>
      <w:r w:rsidRPr="00E45FB8" w:rsidR="00154536">
        <w:rPr>
          <w:rFonts w:cs="Times New Roman"/>
        </w:rPr>
        <w:noBreakHyphen/>
        <w:t>bashing, if you l</w:t>
      </w:r>
      <w:r w:rsidRPr="00E45FB8">
        <w:rPr>
          <w:rFonts w:cs="Times New Roman"/>
        </w:rPr>
        <w:t>ike</w:t>
      </w:r>
      <w:r w:rsidRPr="00E45FB8" w:rsidR="00154536">
        <w:rPr>
          <w:rFonts w:cs="Times New Roman"/>
        </w:rPr>
        <w:t>, but there is an awful lot of financial security required for a transit, because you have to guarantee that the duty and VAT will be paid at destination and, if they are not, the bondholder will become liable for the duty and VAT</w:t>
      </w:r>
      <w:r w:rsidRPr="00E45FB8" w:rsidR="007D54F3">
        <w:rPr>
          <w:rFonts w:cs="Times New Roman"/>
        </w:rPr>
        <w:t>.</w:t>
      </w:r>
      <w:r w:rsidRPr="00E45FB8" w:rsidR="002F69FE">
        <w:rPr>
          <w:rFonts w:cs="Times New Roman"/>
        </w:rPr>
        <w:t xml:space="preserve"> </w:t>
      </w:r>
      <w:r w:rsidRPr="00E45FB8" w:rsidR="00154536">
        <w:rPr>
          <w:rFonts w:cs="Times New Roman"/>
        </w:rPr>
        <w:t xml:space="preserve">Your guarantee has to be able to cover the cumulative total of any outstanding </w:t>
      </w:r>
      <w:r w:rsidRPr="00E45FB8" w:rsidR="00763646">
        <w:rPr>
          <w:rFonts w:cs="Times New Roman"/>
        </w:rPr>
        <w:t>transit at any one time</w:t>
      </w:r>
      <w:r w:rsidRPr="00E45FB8" w:rsidR="007D54F3">
        <w:rPr>
          <w:rFonts w:cs="Times New Roman"/>
        </w:rPr>
        <w:t>.</w:t>
      </w:r>
      <w:r w:rsidRPr="00E45FB8" w:rsidR="002F69FE">
        <w:rPr>
          <w:rFonts w:cs="Times New Roman"/>
        </w:rPr>
        <w:t xml:space="preserve"> </w:t>
      </w:r>
      <w:r w:rsidRPr="00E45FB8" w:rsidR="00763646">
        <w:rPr>
          <w:rFonts w:cs="Times New Roman"/>
        </w:rPr>
        <w:t>It would not be unusual for an intermediary to require a transit guarantee in excess of £20 million</w:t>
      </w:r>
      <w:r w:rsidRPr="00E45FB8" w:rsidR="007D54F3">
        <w:rPr>
          <w:rFonts w:cs="Times New Roman"/>
        </w:rPr>
        <w:t>.</w:t>
      </w:r>
      <w:r w:rsidRPr="00E45FB8" w:rsidR="002F69FE">
        <w:rPr>
          <w:rFonts w:cs="Times New Roman"/>
        </w:rPr>
        <w:t xml:space="preserve"> </w:t>
      </w:r>
      <w:r w:rsidRPr="00E45FB8" w:rsidR="00763646">
        <w:rPr>
          <w:rFonts w:cs="Times New Roman"/>
        </w:rPr>
        <w:t>This is at a time when they do not really have £20 million</w:t>
      </w:r>
      <w:r w:rsidRPr="00E45FB8">
        <w:rPr>
          <w:rFonts w:cs="Times New Roman"/>
        </w:rPr>
        <w:t>.</w:t>
      </w:r>
    </w:p>
    <w:p w:rsidR="00763646" w:rsidRPr="00E45FB8" w:rsidP="005802BA">
      <w:pPr>
        <w:pStyle w:val="QuestionCont"/>
        <w:rPr>
          <w:rFonts w:cs="Times New Roman"/>
        </w:rPr>
      </w:pPr>
      <w:r w:rsidRPr="00E45FB8">
        <w:rPr>
          <w:rFonts w:cs="Times New Roman"/>
        </w:rPr>
        <w:t>There are waivers involved</w:t>
      </w:r>
      <w:r w:rsidRPr="00E45FB8" w:rsidR="007D54F3">
        <w:rPr>
          <w:rFonts w:cs="Times New Roman"/>
        </w:rPr>
        <w:t>.</w:t>
      </w:r>
      <w:r w:rsidRPr="00E45FB8" w:rsidR="002F69FE">
        <w:rPr>
          <w:rFonts w:cs="Times New Roman"/>
        </w:rPr>
        <w:t xml:space="preserve"> </w:t>
      </w:r>
      <w:r w:rsidRPr="00E45FB8">
        <w:rPr>
          <w:rFonts w:cs="Times New Roman"/>
        </w:rPr>
        <w:t>If you are an AEO</w:t>
      </w:r>
      <w:r w:rsidRPr="00E45FB8">
        <w:rPr>
          <w:rFonts w:cs="Times New Roman"/>
        </w:rPr>
        <w:noBreakHyphen/>
        <w:t xml:space="preserve">authorised trader, you </w:t>
      </w:r>
      <w:r w:rsidRPr="00E45FB8" w:rsidR="006C63DF">
        <w:rPr>
          <w:rFonts w:cs="Times New Roman"/>
        </w:rPr>
        <w:t>can have a 100% waiver on your transit guarantee, but there are</w:t>
      </w:r>
      <w:r w:rsidRPr="00E45FB8" w:rsidR="005802BA">
        <w:rPr>
          <w:rFonts w:cs="Times New Roman"/>
        </w:rPr>
        <w:t xml:space="preserve"> not enough AEOs to have those</w:t>
      </w:r>
      <w:r w:rsidRPr="00E45FB8" w:rsidR="007D54F3">
        <w:rPr>
          <w:rFonts w:cs="Times New Roman"/>
        </w:rPr>
        <w:t>.</w:t>
      </w:r>
      <w:r w:rsidRPr="00E45FB8" w:rsidR="002F69FE">
        <w:rPr>
          <w:rFonts w:cs="Times New Roman"/>
        </w:rPr>
        <w:t xml:space="preserve"> </w:t>
      </w:r>
      <w:r w:rsidRPr="00E45FB8" w:rsidR="005802BA">
        <w:rPr>
          <w:rFonts w:cs="Times New Roman"/>
        </w:rPr>
        <w:t>HMRC have been very supportive on this, to be fair</w:t>
      </w:r>
      <w:r w:rsidRPr="00E45FB8" w:rsidR="007D54F3">
        <w:rPr>
          <w:rFonts w:cs="Times New Roman"/>
        </w:rPr>
        <w:t>.</w:t>
      </w:r>
      <w:r w:rsidRPr="00E45FB8" w:rsidR="002F69FE">
        <w:rPr>
          <w:rFonts w:cs="Times New Roman"/>
        </w:rPr>
        <w:t xml:space="preserve"> </w:t>
      </w:r>
      <w:r w:rsidRPr="00E45FB8" w:rsidR="005802BA">
        <w:rPr>
          <w:rFonts w:cs="Times New Roman"/>
        </w:rPr>
        <w:t>As a company, we are new capacity in the market, so we do not have AEO today but we have a 100% waiver on our transit guarantee because of the relaxations put in place.</w:t>
      </w:r>
    </w:p>
    <w:p w:rsidR="005802BA" w:rsidRPr="00E45FB8" w:rsidP="005802BA">
      <w:pPr>
        <w:pStyle w:val="QuestionCont"/>
        <w:rPr>
          <w:rFonts w:cs="Times New Roman"/>
        </w:rPr>
      </w:pPr>
      <w:r w:rsidRPr="00E45FB8">
        <w:rPr>
          <w:rFonts w:cs="Times New Roman"/>
        </w:rPr>
        <w:t>T</w:t>
      </w:r>
      <w:r w:rsidRPr="00E45FB8">
        <w:rPr>
          <w:rFonts w:cs="Times New Roman"/>
        </w:rPr>
        <w:t>he tools are there to get it right</w:t>
      </w:r>
      <w:r w:rsidRPr="00E45FB8" w:rsidR="007D54F3">
        <w:rPr>
          <w:rFonts w:cs="Times New Roman"/>
        </w:rPr>
        <w:t>.</w:t>
      </w:r>
      <w:r w:rsidRPr="00E45FB8" w:rsidR="002F69FE">
        <w:rPr>
          <w:rFonts w:cs="Times New Roman"/>
        </w:rPr>
        <w:t xml:space="preserve"> </w:t>
      </w:r>
      <w:r w:rsidRPr="00E45FB8">
        <w:rPr>
          <w:rFonts w:cs="Times New Roman"/>
        </w:rPr>
        <w:t>The car park in Kent is because we have not got it right</w:t>
      </w:r>
      <w:r w:rsidRPr="00E45FB8" w:rsidR="007D54F3">
        <w:rPr>
          <w:rFonts w:cs="Times New Roman"/>
        </w:rPr>
        <w:t>.</w:t>
      </w:r>
      <w:r w:rsidRPr="00E45FB8" w:rsidR="002F69FE">
        <w:rPr>
          <w:rFonts w:cs="Times New Roman"/>
        </w:rPr>
        <w:t xml:space="preserve"> </w:t>
      </w:r>
      <w:r w:rsidRPr="00E45FB8">
        <w:rPr>
          <w:rFonts w:cs="Times New Roman"/>
        </w:rPr>
        <w:t>It is of our making</w:t>
      </w:r>
      <w:r w:rsidRPr="00E45FB8" w:rsidR="007D54F3">
        <w:rPr>
          <w:rFonts w:cs="Times New Roman"/>
        </w:rPr>
        <w:t>.</w:t>
      </w:r>
      <w:r w:rsidRPr="00E45FB8" w:rsidR="002F69FE">
        <w:rPr>
          <w:rFonts w:cs="Times New Roman"/>
        </w:rPr>
        <w:t xml:space="preserve"> </w:t>
      </w:r>
      <w:r w:rsidRPr="00E45FB8">
        <w:rPr>
          <w:rFonts w:cs="Times New Roman"/>
        </w:rPr>
        <w:t>If something arrives in Kent and it is not prepared, it is because we have not prepared it</w:t>
      </w:r>
      <w:r w:rsidRPr="00E45FB8" w:rsidR="007D54F3">
        <w:rPr>
          <w:rFonts w:cs="Times New Roman"/>
        </w:rPr>
        <w:t>.</w:t>
      </w:r>
      <w:r w:rsidRPr="00E45FB8" w:rsidR="002F69FE">
        <w:rPr>
          <w:rFonts w:cs="Times New Roman"/>
        </w:rPr>
        <w:t xml:space="preserve"> </w:t>
      </w:r>
      <w:r w:rsidRPr="00E45FB8">
        <w:rPr>
          <w:rFonts w:cs="Times New Roman"/>
        </w:rPr>
        <w:t>It is nothing to do with the EU</w:t>
      </w:r>
      <w:r w:rsidRPr="00E45FB8" w:rsidR="007D54F3">
        <w:rPr>
          <w:rFonts w:cs="Times New Roman"/>
        </w:rPr>
        <w:t>.</w:t>
      </w:r>
      <w:r w:rsidRPr="00E45FB8" w:rsidR="002F69FE">
        <w:rPr>
          <w:rFonts w:cs="Times New Roman"/>
        </w:rPr>
        <w:t xml:space="preserve"> </w:t>
      </w:r>
      <w:r w:rsidRPr="00E45FB8">
        <w:rPr>
          <w:rFonts w:cs="Times New Roman"/>
        </w:rPr>
        <w:t>This is our problem to solve and it has always been our problem to solve.</w:t>
      </w:r>
    </w:p>
    <w:p w:rsidR="005802BA" w:rsidRPr="00E45FB8" w:rsidP="002D7543">
      <w:pPr>
        <w:pStyle w:val="Question"/>
      </w:pPr>
      <w:sdt>
        <w:sdtPr>
          <w:alias w:val="Member"/>
          <w:tag w:val="&lt;Member mnisId='4048' dodsId='31721'&gt;"/>
          <w:id w:val="-1605798090"/>
          <w:placeholder>
            <w:docPart w:val="E05FD577025C45C79E868A57FF51138F"/>
          </w:placeholder>
          <w:richText/>
        </w:sdtPr>
        <w:sdtContent>
          <w:r w:rsidRPr="00E45FB8">
            <w:rPr>
              <w:b/>
            </w:rPr>
            <w:t>Chair:</w:t>
          </w:r>
        </w:sdtContent>
      </w:sdt>
      <w:r w:rsidRPr="00E45FB8">
        <w:t xml:space="preserve"> Why have the arrangements not been put in place to </w:t>
      </w:r>
      <w:r w:rsidRPr="00E45FB8" w:rsidR="002D7543">
        <w:t>prepare</w:t>
      </w:r>
      <w:r w:rsidRPr="00E45FB8">
        <w:t xml:space="preserve"> for that?</w:t>
      </w:r>
    </w:p>
    <w:p w:rsidR="005802BA" w:rsidRPr="00E45FB8" w:rsidP="005802BA">
      <w:pPr>
        <w:pStyle w:val="QuestionCont"/>
        <w:rPr>
          <w:rFonts w:cs="Times New Roman"/>
        </w:rPr>
      </w:pPr>
      <w:r w:rsidRPr="00E45FB8">
        <w:rPr>
          <w:rFonts w:cs="Times New Roman"/>
          <w:b/>
          <w:i/>
        </w:rPr>
        <w:t>Robert Hardy:</w:t>
      </w:r>
      <w:r w:rsidRPr="00E45FB8">
        <w:rPr>
          <w:rFonts w:cs="Times New Roman"/>
        </w:rPr>
        <w:t xml:space="preserve"> The</w:t>
      </w:r>
      <w:r w:rsidRPr="00E45FB8" w:rsidR="005F7031">
        <w:rPr>
          <w:rFonts w:cs="Times New Roman"/>
        </w:rPr>
        <w:t>re is a</w:t>
      </w:r>
      <w:r w:rsidRPr="00E45FB8" w:rsidR="00192EC8">
        <w:rPr>
          <w:rFonts w:cs="Times New Roman"/>
        </w:rPr>
        <w:t xml:space="preserve"> difficulty</w:t>
      </w:r>
      <w:r w:rsidRPr="00E45FB8">
        <w:rPr>
          <w:rFonts w:cs="Times New Roman"/>
        </w:rPr>
        <w:t xml:space="preserve"> even if you are an intermediary and you are given a 100% waiver</w:t>
      </w:r>
      <w:r w:rsidRPr="00E45FB8">
        <w:rPr>
          <w:rFonts w:cs="Times New Roman"/>
        </w:rPr>
        <w:t>.</w:t>
      </w:r>
      <w:r w:rsidRPr="00E45FB8" w:rsidR="002F69FE">
        <w:rPr>
          <w:rFonts w:cs="Times New Roman"/>
        </w:rPr>
        <w:t xml:space="preserve"> </w:t>
      </w:r>
      <w:r w:rsidRPr="00E45FB8">
        <w:rPr>
          <w:rFonts w:cs="Times New Roman"/>
        </w:rPr>
        <w:t xml:space="preserve">A </w:t>
      </w:r>
      <w:r w:rsidRPr="00E45FB8" w:rsidR="002D7543">
        <w:rPr>
          <w:rFonts w:cs="Times New Roman"/>
        </w:rPr>
        <w:t>friend</w:t>
      </w:r>
      <w:r w:rsidRPr="00E45FB8">
        <w:rPr>
          <w:rFonts w:cs="Times New Roman"/>
        </w:rPr>
        <w:t xml:space="preserve"> of mine has a waiver on £15 million; he has no financial support or backing for that, as allowed by the system</w:t>
      </w:r>
      <w:r w:rsidRPr="00E45FB8">
        <w:rPr>
          <w:rFonts w:cs="Times New Roman"/>
        </w:rPr>
        <w:t>.</w:t>
      </w:r>
      <w:r w:rsidRPr="00E45FB8" w:rsidR="002F69FE">
        <w:rPr>
          <w:rFonts w:cs="Times New Roman"/>
        </w:rPr>
        <w:t xml:space="preserve"> </w:t>
      </w:r>
      <w:r w:rsidRPr="00E45FB8">
        <w:rPr>
          <w:rFonts w:cs="Times New Roman"/>
        </w:rPr>
        <w:t>That is fabulous</w:t>
      </w:r>
      <w:r w:rsidRPr="00E45FB8">
        <w:rPr>
          <w:rFonts w:cs="Times New Roman"/>
        </w:rPr>
        <w:t>.</w:t>
      </w:r>
      <w:r w:rsidRPr="00E45FB8" w:rsidR="002F69FE">
        <w:rPr>
          <w:rFonts w:cs="Times New Roman"/>
        </w:rPr>
        <w:t xml:space="preserve"> </w:t>
      </w:r>
      <w:r w:rsidRPr="00E45FB8">
        <w:rPr>
          <w:rFonts w:cs="Times New Roman"/>
        </w:rPr>
        <w:t xml:space="preserve">As he will quickly point out to me, </w:t>
      </w:r>
      <w:r w:rsidRPr="00E45FB8" w:rsidR="007C3357">
        <w:rPr>
          <w:rFonts w:cs="Times New Roman"/>
        </w:rPr>
        <w:t>t</w:t>
      </w:r>
      <w:r w:rsidRPr="00E45FB8" w:rsidR="002D7543">
        <w:rPr>
          <w:rFonts w:cs="Times New Roman"/>
        </w:rPr>
        <w:t>hat is the guarantee sorted, but what about the liability</w:t>
      </w:r>
      <w:r w:rsidRPr="00E45FB8">
        <w:rPr>
          <w:rFonts w:cs="Times New Roman"/>
        </w:rPr>
        <w:t>?</w:t>
      </w:r>
      <w:r w:rsidRPr="00E45FB8" w:rsidR="002F69FE">
        <w:rPr>
          <w:rFonts w:cs="Times New Roman"/>
        </w:rPr>
        <w:t xml:space="preserve"> </w:t>
      </w:r>
      <w:r w:rsidRPr="00E45FB8" w:rsidR="002D7543">
        <w:rPr>
          <w:rFonts w:cs="Times New Roman"/>
        </w:rPr>
        <w:t>He is sending a truck into Europe on a transit document where the customs clearance infrastructure in Europe is nowhere near what it was 30 years ago, and he is not sure that transit document will actually be closed</w:t>
      </w:r>
      <w:r w:rsidRPr="00E45FB8">
        <w:rPr>
          <w:rFonts w:cs="Times New Roman"/>
        </w:rPr>
        <w:t>.</w:t>
      </w:r>
      <w:r w:rsidRPr="00E45FB8" w:rsidR="002F69FE">
        <w:rPr>
          <w:rFonts w:cs="Times New Roman"/>
        </w:rPr>
        <w:t xml:space="preserve"> </w:t>
      </w:r>
      <w:r w:rsidRPr="00E45FB8" w:rsidR="002D7543">
        <w:rPr>
          <w:rFonts w:cs="Times New Roman"/>
        </w:rPr>
        <w:t>Therefore, he needs a deposit from the exporter</w:t>
      </w:r>
      <w:r w:rsidRPr="00E45FB8">
        <w:rPr>
          <w:rFonts w:cs="Times New Roman"/>
        </w:rPr>
        <w:t>.</w:t>
      </w:r>
      <w:r w:rsidRPr="00E45FB8" w:rsidR="002F69FE">
        <w:rPr>
          <w:rFonts w:cs="Times New Roman"/>
        </w:rPr>
        <w:t xml:space="preserve"> </w:t>
      </w:r>
    </w:p>
    <w:p w:rsidR="002D7543" w:rsidRPr="00E45FB8" w:rsidP="005802BA">
      <w:pPr>
        <w:pStyle w:val="QuestionCont"/>
        <w:rPr>
          <w:rFonts w:cs="Times New Roman"/>
        </w:rPr>
      </w:pPr>
      <w:r w:rsidRPr="00E45FB8">
        <w:rPr>
          <w:rFonts w:cs="Times New Roman"/>
        </w:rPr>
        <w:t>Suddenly you have a situation where a GB exporter whose goods are no</w:t>
      </w:r>
      <w:r w:rsidRPr="00E45FB8" w:rsidR="007C3357">
        <w:rPr>
          <w:rFonts w:cs="Times New Roman"/>
        </w:rPr>
        <w:t>w</w:t>
      </w:r>
      <w:r w:rsidRPr="00E45FB8">
        <w:rPr>
          <w:rFonts w:cs="Times New Roman"/>
        </w:rPr>
        <w:t xml:space="preserve"> potentially dutiable in the EU is also being asked to pay 0.5% or 1% of the value of the goods prior to departure, which will only be </w:t>
      </w:r>
      <w:r w:rsidRPr="00E45FB8" w:rsidR="007C3357">
        <w:rPr>
          <w:rFonts w:cs="Times New Roman"/>
        </w:rPr>
        <w:t>re</w:t>
      </w:r>
      <w:r w:rsidRPr="00E45FB8">
        <w:rPr>
          <w:rFonts w:cs="Times New Roman"/>
        </w:rPr>
        <w:t>paid once the goods have been cleared at their destination</w:t>
      </w:r>
      <w:r w:rsidRPr="00E45FB8" w:rsidR="007D54F3">
        <w:rPr>
          <w:rFonts w:cs="Times New Roman"/>
        </w:rPr>
        <w:t>.</w:t>
      </w:r>
      <w:r w:rsidRPr="00E45FB8" w:rsidR="002F69FE">
        <w:rPr>
          <w:rFonts w:cs="Times New Roman"/>
        </w:rPr>
        <w:t xml:space="preserve"> </w:t>
      </w:r>
      <w:r w:rsidRPr="00E45FB8">
        <w:rPr>
          <w:rFonts w:cs="Times New Roman"/>
        </w:rPr>
        <w:t xml:space="preserve">There is a kind of </w:t>
      </w:r>
      <w:r w:rsidR="00DD16B2">
        <w:rPr>
          <w:rFonts w:cs="Times New Roman"/>
        </w:rPr>
        <w:t>double whammy</w:t>
      </w:r>
      <w:r w:rsidRPr="00E45FB8">
        <w:rPr>
          <w:rFonts w:cs="Times New Roman"/>
        </w:rPr>
        <w:t xml:space="preserve"> here</w:t>
      </w:r>
      <w:r w:rsidRPr="00E45FB8" w:rsidR="007D54F3">
        <w:rPr>
          <w:rFonts w:cs="Times New Roman"/>
        </w:rPr>
        <w:t>.</w:t>
      </w:r>
      <w:r w:rsidRPr="00E45FB8" w:rsidR="002F69FE">
        <w:rPr>
          <w:rFonts w:cs="Times New Roman"/>
        </w:rPr>
        <w:t xml:space="preserve"> </w:t>
      </w:r>
      <w:r w:rsidRPr="00E45FB8">
        <w:rPr>
          <w:rFonts w:cs="Times New Roman"/>
        </w:rPr>
        <w:t xml:space="preserve">If you do it right, there is no </w:t>
      </w:r>
      <w:r w:rsidR="00DD16B2">
        <w:rPr>
          <w:rFonts w:cs="Times New Roman"/>
        </w:rPr>
        <w:t>double whammy</w:t>
      </w:r>
      <w:r w:rsidRPr="00E45FB8">
        <w:rPr>
          <w:rFonts w:cs="Times New Roman"/>
        </w:rPr>
        <w:t>, but, from a cash</w:t>
      </w:r>
      <w:r w:rsidRPr="00E45FB8" w:rsidR="007C3357">
        <w:rPr>
          <w:rFonts w:cs="Times New Roman"/>
        </w:rPr>
        <w:t>-</w:t>
      </w:r>
      <w:r w:rsidRPr="00E45FB8">
        <w:rPr>
          <w:rFonts w:cs="Times New Roman"/>
        </w:rPr>
        <w:t xml:space="preserve">flow point of view, it is a </w:t>
      </w:r>
      <w:r w:rsidR="00DD16B2">
        <w:rPr>
          <w:rFonts w:cs="Times New Roman"/>
        </w:rPr>
        <w:t>double whammy</w:t>
      </w:r>
      <w:r w:rsidRPr="00E45FB8" w:rsidR="007D54F3">
        <w:rPr>
          <w:rFonts w:cs="Times New Roman"/>
        </w:rPr>
        <w:t>.</w:t>
      </w:r>
      <w:r w:rsidRPr="00E45FB8" w:rsidR="002F69FE">
        <w:rPr>
          <w:rFonts w:cs="Times New Roman"/>
        </w:rPr>
        <w:t xml:space="preserve"> </w:t>
      </w:r>
    </w:p>
    <w:p w:rsidR="002D7543" w:rsidRPr="00E45FB8" w:rsidP="001D767E">
      <w:pPr>
        <w:pStyle w:val="Question"/>
      </w:pPr>
      <w:sdt>
        <w:sdtPr>
          <w:alias w:val="Member"/>
          <w:tag w:val="&lt;Member mnisId='4048' dodsId='31721'&gt;"/>
          <w:id w:val="-35814002"/>
          <w:placeholder>
            <w:docPart w:val="F892643945A64430B1DECD16169E02D3"/>
          </w:placeholder>
          <w:richText/>
        </w:sdtPr>
        <w:sdtContent>
          <w:r w:rsidRPr="00E45FB8">
            <w:rPr>
              <w:b/>
            </w:rPr>
            <w:t>Chair:</w:t>
          </w:r>
        </w:sdtContent>
      </w:sdt>
      <w:r w:rsidRPr="00E45FB8">
        <w:t xml:space="preserve"> If the margin on what they are exporting is not fabulous, might that lead some exporters to think, “I am not sure whether I can afford this financially”?</w:t>
      </w:r>
    </w:p>
    <w:p w:rsidR="001D767E" w:rsidRPr="00E45FB8" w:rsidP="005802BA">
      <w:pPr>
        <w:pStyle w:val="QuestionCont"/>
        <w:rPr>
          <w:rFonts w:cs="Times New Roman"/>
        </w:rPr>
      </w:pPr>
      <w:r w:rsidRPr="00E45FB8">
        <w:rPr>
          <w:rFonts w:cs="Times New Roman"/>
          <w:b/>
          <w:i/>
        </w:rPr>
        <w:t>Robert Hardy:</w:t>
      </w:r>
      <w:r w:rsidRPr="00E45FB8" w:rsidR="002D7543">
        <w:rPr>
          <w:rFonts w:cs="Times New Roman"/>
        </w:rPr>
        <w:t xml:space="preserve"> Yes, that has always been a risk</w:t>
      </w:r>
      <w:r w:rsidRPr="00E45FB8" w:rsidR="007C3357">
        <w:rPr>
          <w:rFonts w:cs="Times New Roman"/>
        </w:rPr>
        <w:t>, but t</w:t>
      </w:r>
      <w:r w:rsidRPr="00E45FB8" w:rsidR="002D7543">
        <w:rPr>
          <w:rFonts w:cs="Times New Roman"/>
        </w:rPr>
        <w:t xml:space="preserve">here is </w:t>
      </w:r>
      <w:r w:rsidRPr="00E45FB8" w:rsidR="007C3357">
        <w:rPr>
          <w:rFonts w:cs="Times New Roman"/>
        </w:rPr>
        <w:t xml:space="preserve">almost </w:t>
      </w:r>
      <w:r w:rsidRPr="00E45FB8" w:rsidR="002D7543">
        <w:rPr>
          <w:rFonts w:cs="Times New Roman"/>
        </w:rPr>
        <w:t>more than that</w:t>
      </w:r>
      <w:r w:rsidRPr="00E45FB8">
        <w:rPr>
          <w:rFonts w:cs="Times New Roman"/>
        </w:rPr>
        <w:t>.</w:t>
      </w:r>
      <w:r w:rsidRPr="00E45FB8" w:rsidR="002F69FE">
        <w:rPr>
          <w:rFonts w:cs="Times New Roman"/>
        </w:rPr>
        <w:t xml:space="preserve"> </w:t>
      </w:r>
      <w:r w:rsidRPr="00E45FB8">
        <w:rPr>
          <w:rFonts w:cs="Times New Roman"/>
        </w:rPr>
        <w:t>Inco</w:t>
      </w:r>
      <w:r w:rsidRPr="00E45FB8" w:rsidR="002D7543">
        <w:rPr>
          <w:rFonts w:cs="Times New Roman"/>
        </w:rPr>
        <w:t xml:space="preserve">terms come into play in a major way, and </w:t>
      </w:r>
      <w:r w:rsidRPr="00E45FB8">
        <w:rPr>
          <w:rFonts w:cs="Times New Roman"/>
        </w:rPr>
        <w:t>Incoterms are not very well understood in European trade</w:t>
      </w:r>
      <w:r w:rsidRPr="00E45FB8">
        <w:rPr>
          <w:rFonts w:cs="Times New Roman"/>
        </w:rPr>
        <w:t>.</w:t>
      </w:r>
      <w:r w:rsidRPr="00E45FB8" w:rsidR="002F69FE">
        <w:rPr>
          <w:rFonts w:cs="Times New Roman"/>
        </w:rPr>
        <w:t xml:space="preserve"> </w:t>
      </w:r>
      <w:r w:rsidRPr="00E45FB8">
        <w:rPr>
          <w:rFonts w:cs="Times New Roman"/>
        </w:rPr>
        <w:t xml:space="preserve">They are very well understood in worldwide trade, because that is what you negotiate: who is responsible for the container getting on the ship and getting </w:t>
      </w:r>
      <w:r w:rsidRPr="00E45FB8" w:rsidR="00511156">
        <w:rPr>
          <w:rFonts w:cs="Times New Roman"/>
        </w:rPr>
        <w:t xml:space="preserve">it </w:t>
      </w:r>
      <w:r w:rsidRPr="00E45FB8">
        <w:rPr>
          <w:rFonts w:cs="Times New Roman"/>
        </w:rPr>
        <w:t xml:space="preserve">off </w:t>
      </w:r>
      <w:r w:rsidRPr="00E45FB8" w:rsidR="0031256D">
        <w:rPr>
          <w:rFonts w:cs="Times New Roman"/>
        </w:rPr>
        <w:t>the ship.</w:t>
      </w:r>
      <w:r w:rsidRPr="00E45FB8" w:rsidR="002F69FE">
        <w:rPr>
          <w:rFonts w:cs="Times New Roman"/>
        </w:rPr>
        <w:t xml:space="preserve"> </w:t>
      </w:r>
      <w:r w:rsidRPr="00E45FB8" w:rsidR="0031256D">
        <w:rPr>
          <w:rFonts w:cs="Times New Roman"/>
        </w:rPr>
        <w:t xml:space="preserve">You negotiate </w:t>
      </w:r>
      <w:r w:rsidRPr="00E45FB8">
        <w:rPr>
          <w:rFonts w:cs="Times New Roman"/>
        </w:rPr>
        <w:t>who is responsible for every element of the process.</w:t>
      </w:r>
    </w:p>
    <w:p w:rsidR="002D7543" w:rsidRPr="00E45FB8" w:rsidP="005802BA">
      <w:pPr>
        <w:pStyle w:val="QuestionCont"/>
        <w:rPr>
          <w:rFonts w:cs="Times New Roman"/>
        </w:rPr>
      </w:pPr>
      <w:r w:rsidRPr="00E45FB8">
        <w:rPr>
          <w:rFonts w:cs="Times New Roman"/>
        </w:rPr>
        <w:t>The problem with Incoterms in European trade is that they are trying to be retrospectively applied to what was otherwise a very mature system</w:t>
      </w:r>
      <w:r w:rsidRPr="00E45FB8" w:rsidR="007D54F3">
        <w:rPr>
          <w:rFonts w:cs="Times New Roman"/>
        </w:rPr>
        <w:t>.</w:t>
      </w:r>
      <w:r w:rsidRPr="00E45FB8" w:rsidR="002F69FE">
        <w:rPr>
          <w:rFonts w:cs="Times New Roman"/>
        </w:rPr>
        <w:t xml:space="preserve"> </w:t>
      </w:r>
      <w:r w:rsidRPr="00E45FB8">
        <w:rPr>
          <w:rFonts w:cs="Times New Roman"/>
        </w:rPr>
        <w:t xml:space="preserve">Now you have a situation where an export into the EU from a GB cheese manufacturer, </w:t>
      </w:r>
      <w:r w:rsidRPr="00E45FB8" w:rsidR="007C3357">
        <w:rPr>
          <w:rFonts w:cs="Times New Roman"/>
        </w:rPr>
        <w:t xml:space="preserve">say </w:t>
      </w:r>
      <w:r w:rsidRPr="00E45FB8">
        <w:rPr>
          <w:rFonts w:cs="Times New Roman"/>
        </w:rPr>
        <w:t xml:space="preserve">a cheddar producer, is now sending goods into France—sending cheddar into France is not a great example, </w:t>
      </w:r>
      <w:r w:rsidRPr="00E45FB8" w:rsidR="007C3357">
        <w:rPr>
          <w:rFonts w:cs="Times New Roman"/>
        </w:rPr>
        <w:t>though</w:t>
      </w:r>
      <w:r w:rsidRPr="00E45FB8">
        <w:rPr>
          <w:rFonts w:cs="Times New Roman"/>
        </w:rPr>
        <w:t xml:space="preserve"> actually </w:t>
      </w:r>
      <w:r w:rsidRPr="00E45FB8" w:rsidR="007C3357">
        <w:rPr>
          <w:rFonts w:cs="Times New Roman"/>
        </w:rPr>
        <w:t xml:space="preserve">they </w:t>
      </w:r>
      <w:r w:rsidRPr="00E45FB8">
        <w:rPr>
          <w:rFonts w:cs="Times New Roman"/>
        </w:rPr>
        <w:t>like our cheddar—and it is on something called delivered duty</w:t>
      </w:r>
      <w:r w:rsidRPr="00E45FB8" w:rsidR="007C3357">
        <w:rPr>
          <w:rFonts w:cs="Times New Roman"/>
        </w:rPr>
        <w:t xml:space="preserve"> </w:t>
      </w:r>
      <w:r w:rsidRPr="00E45FB8">
        <w:rPr>
          <w:rFonts w:cs="Times New Roman"/>
        </w:rPr>
        <w:t>paid terms</w:t>
      </w:r>
      <w:r w:rsidRPr="00E45FB8" w:rsidR="007D54F3">
        <w:rPr>
          <w:rFonts w:cs="Times New Roman"/>
        </w:rPr>
        <w:t>.</w:t>
      </w:r>
      <w:r w:rsidRPr="00E45FB8" w:rsidR="002F69FE">
        <w:rPr>
          <w:rFonts w:cs="Times New Roman"/>
        </w:rPr>
        <w:t xml:space="preserve"> </w:t>
      </w:r>
      <w:r w:rsidRPr="00E45FB8">
        <w:rPr>
          <w:rFonts w:cs="Times New Roman"/>
        </w:rPr>
        <w:t>Delivered duty</w:t>
      </w:r>
      <w:r w:rsidRPr="00E45FB8" w:rsidR="007C3357">
        <w:rPr>
          <w:rFonts w:cs="Times New Roman"/>
        </w:rPr>
        <w:t xml:space="preserve"> </w:t>
      </w:r>
      <w:r w:rsidRPr="00E45FB8">
        <w:rPr>
          <w:rFonts w:cs="Times New Roman"/>
        </w:rPr>
        <w:t>paid conditions mean that the exporter is responsible for everything, including the import clearance in France and the VAT in France</w:t>
      </w:r>
      <w:r w:rsidRPr="00E45FB8" w:rsidR="007D54F3">
        <w:rPr>
          <w:rFonts w:cs="Times New Roman"/>
        </w:rPr>
        <w:t>.</w:t>
      </w:r>
      <w:r w:rsidRPr="00E45FB8" w:rsidR="002F69FE">
        <w:rPr>
          <w:rFonts w:cs="Times New Roman"/>
        </w:rPr>
        <w:t xml:space="preserve"> </w:t>
      </w:r>
      <w:r w:rsidRPr="00E45FB8">
        <w:rPr>
          <w:rFonts w:cs="Times New Roman"/>
        </w:rPr>
        <w:t>It is only the UK and Ireland that are zero</w:t>
      </w:r>
      <w:r w:rsidRPr="00E45FB8">
        <w:rPr>
          <w:rFonts w:cs="Times New Roman"/>
        </w:rPr>
        <w:noBreakHyphen/>
        <w:t>rated for food</w:t>
      </w:r>
      <w:r w:rsidRPr="00E45FB8" w:rsidR="007D54F3">
        <w:rPr>
          <w:rFonts w:cs="Times New Roman"/>
        </w:rPr>
        <w:t>.</w:t>
      </w:r>
      <w:r w:rsidRPr="00E45FB8" w:rsidR="002F69FE">
        <w:rPr>
          <w:rFonts w:cs="Times New Roman"/>
        </w:rPr>
        <w:t xml:space="preserve"> </w:t>
      </w:r>
      <w:r w:rsidRPr="00E45FB8">
        <w:rPr>
          <w:rFonts w:cs="Times New Roman"/>
        </w:rPr>
        <w:t>That requires them to have a French VAT registration, and that is not a quick fix</w:t>
      </w:r>
      <w:r w:rsidRPr="00E45FB8" w:rsidR="007D54F3">
        <w:rPr>
          <w:rFonts w:cs="Times New Roman"/>
        </w:rPr>
        <w:t>.</w:t>
      </w:r>
      <w:r w:rsidRPr="00E45FB8" w:rsidR="002F69FE">
        <w:rPr>
          <w:rFonts w:cs="Times New Roman"/>
        </w:rPr>
        <w:t xml:space="preserve"> </w:t>
      </w:r>
      <w:r w:rsidRPr="00E45FB8">
        <w:rPr>
          <w:rFonts w:cs="Times New Roman"/>
        </w:rPr>
        <w:t>If they have not done that already, the market is going to be locking itself out.</w:t>
      </w:r>
    </w:p>
    <w:p w:rsidR="001D767E" w:rsidRPr="00E45FB8" w:rsidP="00DD43B8">
      <w:pPr>
        <w:pStyle w:val="Question"/>
      </w:pPr>
      <w:sdt>
        <w:sdtPr>
          <w:alias w:val="Member"/>
          <w:tag w:val="&lt;Member mnisId='4048' dodsId='31721'&gt;"/>
          <w:id w:val="-1137951689"/>
          <w:placeholder>
            <w:docPart w:val="D5BB8046ECD54613AE3F87A3141EDA14"/>
          </w:placeholder>
          <w:richText/>
        </w:sdtPr>
        <w:sdtContent>
          <w:r w:rsidRPr="00E45FB8">
            <w:rPr>
              <w:b/>
            </w:rPr>
            <w:t>Chair:</w:t>
          </w:r>
        </w:sdtContent>
      </w:sdt>
      <w:r w:rsidRPr="00E45FB8">
        <w:t xml:space="preserve"> That is a very clear explanation</w:t>
      </w:r>
      <w:r w:rsidRPr="00E45FB8" w:rsidR="007D54F3">
        <w:t>.</w:t>
      </w:r>
      <w:r w:rsidRPr="00E45FB8" w:rsidR="002F69FE">
        <w:t xml:space="preserve"> </w:t>
      </w:r>
      <w:r w:rsidRPr="00E45FB8" w:rsidR="00DD43B8">
        <w:t>Before I move on to colleagues, I wanted to give Anna Jerzewska a chance to comment on the state of preparedness</w:t>
      </w:r>
      <w:r w:rsidRPr="00E45FB8" w:rsidR="007D54F3">
        <w:t>.</w:t>
      </w:r>
      <w:r w:rsidRPr="00E45FB8" w:rsidR="002F69FE">
        <w:t xml:space="preserve"> </w:t>
      </w:r>
    </w:p>
    <w:p w:rsidR="002D7543" w:rsidRPr="00E45FB8" w:rsidP="005802BA">
      <w:pPr>
        <w:pStyle w:val="QuestionCont"/>
        <w:rPr>
          <w:rFonts w:cs="Times New Roman"/>
        </w:rPr>
      </w:pPr>
      <w:r w:rsidRPr="00E45FB8">
        <w:rPr>
          <w:rFonts w:cs="Times New Roman"/>
          <w:b/>
          <w:i/>
        </w:rPr>
        <w:t>Dr Jerzewska:</w:t>
      </w:r>
      <w:r w:rsidRPr="00E45FB8" w:rsidR="00DD43B8">
        <w:rPr>
          <w:rFonts w:cs="Times New Roman"/>
        </w:rPr>
        <w:t xml:space="preserve"> I agree broadly with everything that has been said</w:t>
      </w:r>
      <w:r w:rsidRPr="00E45FB8" w:rsidR="007D54F3">
        <w:rPr>
          <w:rFonts w:cs="Times New Roman"/>
        </w:rPr>
        <w:t>.</w:t>
      </w:r>
      <w:r w:rsidRPr="00E45FB8">
        <w:rPr>
          <w:rFonts w:cs="Times New Roman"/>
        </w:rPr>
        <w:t xml:space="preserve"> </w:t>
      </w:r>
      <w:r w:rsidRPr="00E45FB8" w:rsidR="00DD43B8">
        <w:rPr>
          <w:rFonts w:cs="Times New Roman"/>
        </w:rPr>
        <w:t>I would definitely echo everything Richard said</w:t>
      </w:r>
      <w:r w:rsidRPr="00E45FB8" w:rsidR="007D54F3">
        <w:rPr>
          <w:rFonts w:cs="Times New Roman"/>
        </w:rPr>
        <w:t>.</w:t>
      </w:r>
      <w:r w:rsidRPr="00E45FB8">
        <w:rPr>
          <w:rFonts w:cs="Times New Roman"/>
        </w:rPr>
        <w:t xml:space="preserve"> </w:t>
      </w:r>
      <w:r w:rsidRPr="00E45FB8" w:rsidR="00DD43B8">
        <w:rPr>
          <w:rFonts w:cs="Times New Roman"/>
        </w:rPr>
        <w:t>I am not so optimistic even when it comes to our imports</w:t>
      </w:r>
      <w:r w:rsidRPr="00E45FB8" w:rsidR="007D54F3">
        <w:rPr>
          <w:rFonts w:cs="Times New Roman"/>
        </w:rPr>
        <w:t>.</w:t>
      </w:r>
      <w:r w:rsidRPr="00E45FB8">
        <w:rPr>
          <w:rFonts w:cs="Times New Roman"/>
        </w:rPr>
        <w:t xml:space="preserve"> </w:t>
      </w:r>
      <w:r w:rsidRPr="00E45FB8" w:rsidR="00434508">
        <w:rPr>
          <w:rFonts w:cs="Times New Roman"/>
        </w:rPr>
        <w:t>The main issue for me here in that respect is just how little time we have left</w:t>
      </w:r>
      <w:r w:rsidRPr="00E45FB8" w:rsidR="007D54F3">
        <w:rPr>
          <w:rFonts w:cs="Times New Roman"/>
        </w:rPr>
        <w:t>.</w:t>
      </w:r>
      <w:r w:rsidRPr="00E45FB8">
        <w:rPr>
          <w:rFonts w:cs="Times New Roman"/>
        </w:rPr>
        <w:t xml:space="preserve"> </w:t>
      </w:r>
      <w:r w:rsidRPr="00E45FB8" w:rsidR="00434508">
        <w:rPr>
          <w:rFonts w:cs="Times New Roman"/>
        </w:rPr>
        <w:t>Yes, these are our rules and our decisions to make</w:t>
      </w:r>
      <w:r w:rsidRPr="00E45FB8" w:rsidR="007D54F3">
        <w:rPr>
          <w:rFonts w:cs="Times New Roman"/>
        </w:rPr>
        <w:t>.</w:t>
      </w:r>
      <w:r w:rsidRPr="00E45FB8">
        <w:rPr>
          <w:rFonts w:cs="Times New Roman"/>
        </w:rPr>
        <w:t xml:space="preserve"> </w:t>
      </w:r>
      <w:r w:rsidRPr="00E45FB8" w:rsidR="00434508">
        <w:rPr>
          <w:rFonts w:cs="Times New Roman"/>
        </w:rPr>
        <w:t xml:space="preserve">We obviously have the </w:t>
      </w:r>
      <w:r w:rsidRPr="00E45FB8" w:rsidR="00CB5351">
        <w:rPr>
          <w:rFonts w:cs="Times New Roman"/>
        </w:rPr>
        <w:t>border operating model</w:t>
      </w:r>
      <w:r w:rsidRPr="00E45FB8" w:rsidR="00434508">
        <w:rPr>
          <w:rFonts w:cs="Times New Roman"/>
        </w:rPr>
        <w:t>; we have a broad understanding of how things are going to work and what needs to happen, but we are still waiting for a number of details.</w:t>
      </w:r>
    </w:p>
    <w:p w:rsidR="00434508" w:rsidRPr="00E45FB8" w:rsidP="005802BA">
      <w:pPr>
        <w:pStyle w:val="QuestionCont"/>
        <w:rPr>
          <w:rFonts w:cs="Times New Roman"/>
        </w:rPr>
      </w:pPr>
      <w:r w:rsidRPr="00E45FB8">
        <w:rPr>
          <w:rFonts w:cs="Times New Roman"/>
        </w:rPr>
        <w:t xml:space="preserve">To give two very quick examples, </w:t>
      </w:r>
      <w:r w:rsidRPr="00E45FB8" w:rsidR="000E4C73">
        <w:rPr>
          <w:rFonts w:cs="Times New Roman"/>
        </w:rPr>
        <w:t xml:space="preserve">as Robert mentioned we will have </w:t>
      </w:r>
      <w:r w:rsidRPr="00E45FB8" w:rsidR="000E4C73">
        <w:rPr>
          <w:rFonts w:cs="Times New Roman"/>
        </w:rPr>
        <w:t>simplified procedures and simplifications for the first six months</w:t>
      </w:r>
      <w:r w:rsidRPr="00E45FB8" w:rsidR="007D54F3">
        <w:rPr>
          <w:rFonts w:cs="Times New Roman"/>
        </w:rPr>
        <w:t>.</w:t>
      </w:r>
      <w:r w:rsidRPr="00E45FB8" w:rsidR="002F69FE">
        <w:rPr>
          <w:rFonts w:cs="Times New Roman"/>
        </w:rPr>
        <w:t xml:space="preserve"> </w:t>
      </w:r>
      <w:r w:rsidRPr="00E45FB8" w:rsidR="000E4C73">
        <w:rPr>
          <w:rFonts w:cs="Times New Roman"/>
        </w:rPr>
        <w:t xml:space="preserve">We still do not have enough information as to who can be authorised for these </w:t>
      </w:r>
      <w:r w:rsidRPr="00E45FB8" w:rsidR="003913B0">
        <w:rPr>
          <w:rFonts w:cs="Times New Roman"/>
        </w:rPr>
        <w:t>simplified</w:t>
      </w:r>
      <w:r w:rsidRPr="00E45FB8" w:rsidR="000E4C73">
        <w:rPr>
          <w:rFonts w:cs="Times New Roman"/>
        </w:rPr>
        <w:t xml:space="preserve"> procedures</w:t>
      </w:r>
      <w:r w:rsidRPr="00E45FB8" w:rsidR="007D54F3">
        <w:rPr>
          <w:rFonts w:cs="Times New Roman"/>
        </w:rPr>
        <w:t>.</w:t>
      </w:r>
      <w:r w:rsidRPr="00E45FB8" w:rsidR="002F69FE">
        <w:rPr>
          <w:rFonts w:cs="Times New Roman"/>
        </w:rPr>
        <w:t xml:space="preserve"> </w:t>
      </w:r>
      <w:r w:rsidRPr="00E45FB8" w:rsidR="000E4C73">
        <w:rPr>
          <w:rFonts w:cs="Times New Roman"/>
        </w:rPr>
        <w:t xml:space="preserve">In the past, when we were still </w:t>
      </w:r>
      <w:r w:rsidRPr="00E45FB8" w:rsidR="00366DD1">
        <w:rPr>
          <w:rFonts w:cs="Times New Roman"/>
        </w:rPr>
        <w:t>within the European Union’s customs legislation and we were still subject to that legislation, there were very strict conditions as to who can provide only a limited amount of information at the border and then complete the supplementary declaration at a later point in time</w:t>
      </w:r>
      <w:r w:rsidRPr="00E45FB8" w:rsidR="007D54F3">
        <w:rPr>
          <w:rFonts w:cs="Times New Roman"/>
        </w:rPr>
        <w:t>.</w:t>
      </w:r>
      <w:r w:rsidRPr="00E45FB8" w:rsidR="002F69FE">
        <w:rPr>
          <w:rFonts w:cs="Times New Roman"/>
        </w:rPr>
        <w:t xml:space="preserve"> </w:t>
      </w:r>
      <w:r w:rsidRPr="00E45FB8" w:rsidR="00366DD1">
        <w:rPr>
          <w:rFonts w:cs="Times New Roman"/>
        </w:rPr>
        <w:t>That might change</w:t>
      </w:r>
      <w:r w:rsidRPr="00E45FB8" w:rsidR="00B54052">
        <w:rPr>
          <w:rFonts w:cs="Times New Roman"/>
        </w:rPr>
        <w:t xml:space="preserve"> and </w:t>
      </w:r>
      <w:r w:rsidRPr="00E45FB8" w:rsidR="003913B0">
        <w:rPr>
          <w:rFonts w:cs="Times New Roman"/>
        </w:rPr>
        <w:t>these restrictions might not be so strict</w:t>
      </w:r>
      <w:r w:rsidRPr="00E45FB8" w:rsidR="00B54052">
        <w:rPr>
          <w:rFonts w:cs="Times New Roman"/>
        </w:rPr>
        <w:t>, b</w:t>
      </w:r>
      <w:r w:rsidRPr="00E45FB8" w:rsidR="003913B0">
        <w:rPr>
          <w:rFonts w:cs="Times New Roman"/>
        </w:rPr>
        <w:t>ut we still do not have enough information for companies to know whether they will be eligible or not</w:t>
      </w:r>
      <w:r w:rsidRPr="00E45FB8" w:rsidR="007D54F3">
        <w:rPr>
          <w:rFonts w:cs="Times New Roman"/>
        </w:rPr>
        <w:t>.</w:t>
      </w:r>
      <w:r w:rsidRPr="00E45FB8" w:rsidR="002F69FE">
        <w:rPr>
          <w:rFonts w:cs="Times New Roman"/>
        </w:rPr>
        <w:t xml:space="preserve"> </w:t>
      </w:r>
    </w:p>
    <w:p w:rsidR="003913B0" w:rsidRPr="00E45FB8" w:rsidP="005802BA">
      <w:pPr>
        <w:pStyle w:val="QuestionCont"/>
        <w:rPr>
          <w:rFonts w:cs="Times New Roman"/>
        </w:rPr>
      </w:pPr>
      <w:r w:rsidRPr="00E45FB8">
        <w:rPr>
          <w:rFonts w:cs="Times New Roman"/>
        </w:rPr>
        <w:t>It is the same for the duty</w:t>
      </w:r>
      <w:r w:rsidRPr="00E45FB8" w:rsidR="00B54052">
        <w:rPr>
          <w:rFonts w:cs="Times New Roman"/>
        </w:rPr>
        <w:t xml:space="preserve"> </w:t>
      </w:r>
      <w:r w:rsidRPr="00E45FB8">
        <w:rPr>
          <w:rFonts w:cs="Times New Roman"/>
        </w:rPr>
        <w:t>deferment account</w:t>
      </w:r>
      <w:r w:rsidRPr="00E45FB8" w:rsidR="00B54052">
        <w:rPr>
          <w:rFonts w:cs="Times New Roman"/>
        </w:rPr>
        <w:t xml:space="preserve"> that</w:t>
      </w:r>
      <w:r w:rsidRPr="00E45FB8">
        <w:rPr>
          <w:rFonts w:cs="Times New Roman"/>
        </w:rPr>
        <w:t xml:space="preserve"> Robert just mentioned</w:t>
      </w:r>
      <w:r w:rsidRPr="00E45FB8" w:rsidR="007D54F3">
        <w:rPr>
          <w:rFonts w:cs="Times New Roman"/>
        </w:rPr>
        <w:t>.</w:t>
      </w:r>
      <w:r w:rsidRPr="00E45FB8" w:rsidR="002F69FE">
        <w:rPr>
          <w:rFonts w:cs="Times New Roman"/>
        </w:rPr>
        <w:t xml:space="preserve"> </w:t>
      </w:r>
      <w:r w:rsidRPr="00E45FB8">
        <w:rPr>
          <w:rFonts w:cs="Times New Roman"/>
        </w:rPr>
        <w:t xml:space="preserve">We know from the </w:t>
      </w:r>
      <w:r w:rsidRPr="00E45FB8" w:rsidR="00CB5351">
        <w:rPr>
          <w:rFonts w:cs="Times New Roman"/>
        </w:rPr>
        <w:t>border operating model</w:t>
      </w:r>
      <w:r w:rsidRPr="00E45FB8">
        <w:rPr>
          <w:rFonts w:cs="Times New Roman"/>
        </w:rPr>
        <w:t xml:space="preserve"> that HMRC is working on </w:t>
      </w:r>
      <w:r w:rsidRPr="00E45FB8" w:rsidR="00673459">
        <w:rPr>
          <w:rFonts w:cs="Times New Roman"/>
        </w:rPr>
        <w:t xml:space="preserve">new rules as to who can apply for </w:t>
      </w:r>
      <w:r w:rsidRPr="00E45FB8" w:rsidR="00613DFE">
        <w:rPr>
          <w:rFonts w:cs="Times New Roman"/>
        </w:rPr>
        <w:t>a duty</w:t>
      </w:r>
      <w:r w:rsidRPr="00E45FB8" w:rsidR="00B54052">
        <w:rPr>
          <w:rFonts w:cs="Times New Roman"/>
        </w:rPr>
        <w:t xml:space="preserve"> </w:t>
      </w:r>
      <w:r w:rsidRPr="00E45FB8" w:rsidR="00613DFE">
        <w:rPr>
          <w:rFonts w:cs="Times New Roman"/>
        </w:rPr>
        <w:t xml:space="preserve">deferment account and </w:t>
      </w:r>
      <w:r w:rsidRPr="00E45FB8" w:rsidR="00B54052">
        <w:rPr>
          <w:rFonts w:cs="Times New Roman"/>
        </w:rPr>
        <w:t xml:space="preserve">the more detailed </w:t>
      </w:r>
      <w:r w:rsidRPr="00E45FB8" w:rsidR="00613DFE">
        <w:rPr>
          <w:rFonts w:cs="Times New Roman"/>
        </w:rPr>
        <w:t>customs</w:t>
      </w:r>
      <w:r w:rsidRPr="00E45FB8" w:rsidR="00B54052">
        <w:rPr>
          <w:rFonts w:cs="Times New Roman"/>
        </w:rPr>
        <w:t xml:space="preserve"> </w:t>
      </w:r>
      <w:r w:rsidRPr="00E45FB8" w:rsidR="00613DFE">
        <w:rPr>
          <w:rFonts w:cs="Times New Roman"/>
        </w:rPr>
        <w:t>comprehensive guarantee that is behind that</w:t>
      </w:r>
      <w:r w:rsidRPr="00E45FB8" w:rsidR="007D54F3">
        <w:rPr>
          <w:rFonts w:cs="Times New Roman"/>
        </w:rPr>
        <w:t>.</w:t>
      </w:r>
      <w:r w:rsidRPr="00E45FB8" w:rsidR="002F69FE">
        <w:rPr>
          <w:rFonts w:cs="Times New Roman"/>
        </w:rPr>
        <w:t xml:space="preserve"> </w:t>
      </w:r>
      <w:r w:rsidRPr="00E45FB8" w:rsidR="00613DFE">
        <w:rPr>
          <w:rFonts w:cs="Times New Roman"/>
        </w:rPr>
        <w:t>We are still waiting for these details</w:t>
      </w:r>
      <w:r w:rsidRPr="00E45FB8" w:rsidR="007D54F3">
        <w:rPr>
          <w:rFonts w:cs="Times New Roman"/>
        </w:rPr>
        <w:t>.</w:t>
      </w:r>
      <w:r w:rsidRPr="00E45FB8" w:rsidR="002F69FE">
        <w:rPr>
          <w:rFonts w:cs="Times New Roman"/>
        </w:rPr>
        <w:t xml:space="preserve"> </w:t>
      </w:r>
      <w:r w:rsidRPr="00E45FB8" w:rsidR="00613DFE">
        <w:rPr>
          <w:rFonts w:cs="Times New Roman"/>
        </w:rPr>
        <w:t>That is one point to make</w:t>
      </w:r>
      <w:r w:rsidRPr="00E45FB8" w:rsidR="007D54F3">
        <w:rPr>
          <w:rFonts w:cs="Times New Roman"/>
        </w:rPr>
        <w:t>.</w:t>
      </w:r>
      <w:r w:rsidRPr="00E45FB8" w:rsidR="002F69FE">
        <w:rPr>
          <w:rFonts w:cs="Times New Roman"/>
        </w:rPr>
        <w:t xml:space="preserve"> </w:t>
      </w:r>
    </w:p>
    <w:p w:rsidR="00613DFE" w:rsidRPr="00E45FB8" w:rsidP="005802BA">
      <w:pPr>
        <w:pStyle w:val="QuestionCont"/>
        <w:rPr>
          <w:rFonts w:cs="Times New Roman"/>
        </w:rPr>
      </w:pPr>
      <w:r w:rsidRPr="00E45FB8">
        <w:rPr>
          <w:rFonts w:cs="Times New Roman"/>
        </w:rPr>
        <w:t xml:space="preserve">As to whether we are ready in terms of the number of agents, I would completely agree: it </w:t>
      </w:r>
      <w:r w:rsidR="00791FB5">
        <w:rPr>
          <w:rFonts w:cs="Times New Roman"/>
        </w:rPr>
        <w:t>takes</w:t>
      </w:r>
      <w:r w:rsidRPr="00E45FB8">
        <w:rPr>
          <w:rFonts w:cs="Times New Roman"/>
        </w:rPr>
        <w:t xml:space="preserve"> years to train them properly</w:t>
      </w:r>
      <w:r w:rsidRPr="00E45FB8" w:rsidR="007D54F3">
        <w:rPr>
          <w:rFonts w:cs="Times New Roman"/>
        </w:rPr>
        <w:t>.</w:t>
      </w:r>
      <w:r w:rsidRPr="00E45FB8" w:rsidR="002F69FE">
        <w:rPr>
          <w:rFonts w:cs="Times New Roman"/>
        </w:rPr>
        <w:t xml:space="preserve"> </w:t>
      </w:r>
      <w:r w:rsidRPr="00E45FB8">
        <w:rPr>
          <w:rFonts w:cs="Times New Roman"/>
        </w:rPr>
        <w:t xml:space="preserve">Even for something as simple as determining a commodity code, if it is a simple product someone who has just had a crash course in customs and a couple of weeks of experience can potentially figure it out, but it might </w:t>
      </w:r>
      <w:r w:rsidRPr="00E45FB8" w:rsidR="00F10773">
        <w:rPr>
          <w:rFonts w:cs="Times New Roman"/>
        </w:rPr>
        <w:t xml:space="preserve">involve </w:t>
      </w:r>
      <w:r w:rsidRPr="00E45FB8">
        <w:rPr>
          <w:rFonts w:cs="Times New Roman"/>
        </w:rPr>
        <w:t>new technology</w:t>
      </w:r>
      <w:r w:rsidRPr="00E45FB8" w:rsidR="007D54F3">
        <w:rPr>
          <w:rFonts w:cs="Times New Roman"/>
        </w:rPr>
        <w:t>.</w:t>
      </w:r>
      <w:r w:rsidRPr="00E45FB8" w:rsidR="002F69FE">
        <w:rPr>
          <w:rFonts w:cs="Times New Roman"/>
        </w:rPr>
        <w:t xml:space="preserve"> </w:t>
      </w:r>
      <w:r w:rsidRPr="00E45FB8" w:rsidR="00F10773">
        <w:rPr>
          <w:rFonts w:cs="Times New Roman"/>
        </w:rPr>
        <w:t>Customs classification is such a complex issue</w:t>
      </w:r>
      <w:r w:rsidRPr="00E45FB8" w:rsidR="007D54F3">
        <w:rPr>
          <w:rFonts w:cs="Times New Roman"/>
        </w:rPr>
        <w:t>.</w:t>
      </w:r>
      <w:r w:rsidRPr="00E45FB8" w:rsidR="002F69FE">
        <w:rPr>
          <w:rFonts w:cs="Times New Roman"/>
        </w:rPr>
        <w:t xml:space="preserve"> </w:t>
      </w:r>
      <w:r w:rsidRPr="00E45FB8" w:rsidR="00F10773">
        <w:rPr>
          <w:rFonts w:cs="Times New Roman"/>
        </w:rPr>
        <w:t>How do you prevent errors from taking place even on this very initial level within the first six months?</w:t>
      </w:r>
    </w:p>
    <w:p w:rsidR="00BD36F5" w:rsidRPr="00E45FB8" w:rsidP="005802BA">
      <w:pPr>
        <w:pStyle w:val="QuestionCont"/>
        <w:rPr>
          <w:rFonts w:cs="Times New Roman"/>
        </w:rPr>
      </w:pPr>
      <w:r w:rsidRPr="00E45FB8">
        <w:rPr>
          <w:rFonts w:cs="Times New Roman"/>
        </w:rPr>
        <w:t>I have one other quick point to make</w:t>
      </w:r>
      <w:r w:rsidRPr="00E45FB8" w:rsidR="007D54F3">
        <w:rPr>
          <w:rFonts w:cs="Times New Roman"/>
        </w:rPr>
        <w:t>.</w:t>
      </w:r>
      <w:r w:rsidRPr="00E45FB8" w:rsidR="002F69FE">
        <w:rPr>
          <w:rFonts w:cs="Times New Roman"/>
        </w:rPr>
        <w:t xml:space="preserve"> </w:t>
      </w:r>
      <w:r w:rsidRPr="00E45FB8">
        <w:rPr>
          <w:rFonts w:cs="Times New Roman"/>
        </w:rPr>
        <w:t xml:space="preserve">When we talk about readiness, at the moment we are just talking about customs agents and </w:t>
      </w:r>
      <w:r w:rsidRPr="00E45FB8" w:rsidR="00830CA9">
        <w:rPr>
          <w:rFonts w:cs="Times New Roman"/>
        </w:rPr>
        <w:t xml:space="preserve">freight </w:t>
      </w:r>
      <w:r w:rsidRPr="00E45FB8">
        <w:rPr>
          <w:rFonts w:cs="Times New Roman"/>
        </w:rPr>
        <w:t>borders and so on</w:t>
      </w:r>
      <w:r w:rsidRPr="00E45FB8" w:rsidR="007D54F3">
        <w:rPr>
          <w:rFonts w:cs="Times New Roman"/>
        </w:rPr>
        <w:t>.</w:t>
      </w:r>
      <w:r w:rsidRPr="00E45FB8" w:rsidR="002F69FE">
        <w:rPr>
          <w:rFonts w:cs="Times New Roman"/>
        </w:rPr>
        <w:t xml:space="preserve"> </w:t>
      </w:r>
      <w:r w:rsidRPr="00E45FB8" w:rsidR="000A7ACD">
        <w:rPr>
          <w:rFonts w:cs="Times New Roman"/>
        </w:rPr>
        <w:t>In order for borders to be ready, all the actors need to be ready</w:t>
      </w:r>
      <w:r w:rsidRPr="00E45FB8" w:rsidR="007D54F3">
        <w:rPr>
          <w:rFonts w:cs="Times New Roman"/>
        </w:rPr>
        <w:t>.</w:t>
      </w:r>
      <w:r w:rsidRPr="00E45FB8" w:rsidR="002F69FE">
        <w:rPr>
          <w:rFonts w:cs="Times New Roman"/>
        </w:rPr>
        <w:t xml:space="preserve"> </w:t>
      </w:r>
      <w:r w:rsidRPr="00E45FB8" w:rsidR="009C6E61">
        <w:rPr>
          <w:rFonts w:cs="Times New Roman"/>
        </w:rPr>
        <w:t>We are obviously talking about the Government; we are talking about their IT system</w:t>
      </w:r>
      <w:r w:rsidRPr="00E45FB8" w:rsidR="007D54F3">
        <w:rPr>
          <w:rFonts w:cs="Times New Roman"/>
        </w:rPr>
        <w:t>.</w:t>
      </w:r>
      <w:r w:rsidRPr="00E45FB8" w:rsidR="002F69FE">
        <w:rPr>
          <w:rFonts w:cs="Times New Roman"/>
        </w:rPr>
        <w:t xml:space="preserve"> </w:t>
      </w:r>
      <w:r w:rsidRPr="00E45FB8" w:rsidR="009C6E61">
        <w:rPr>
          <w:rFonts w:cs="Times New Roman"/>
        </w:rPr>
        <w:t>One thing that does not cease to surprise me is that we are having backup IT systems for the IT system that we will not have enough time to develop for 1 January</w:t>
      </w:r>
      <w:r w:rsidRPr="00E45FB8" w:rsidR="007D54F3">
        <w:rPr>
          <w:rFonts w:cs="Times New Roman"/>
        </w:rPr>
        <w:t>.</w:t>
      </w:r>
      <w:r w:rsidRPr="00E45FB8" w:rsidR="002F69FE">
        <w:rPr>
          <w:rFonts w:cs="Times New Roman"/>
        </w:rPr>
        <w:t xml:space="preserve"> </w:t>
      </w:r>
      <w:r w:rsidRPr="00E45FB8" w:rsidR="009C6E61">
        <w:rPr>
          <w:rFonts w:cs="Times New Roman"/>
        </w:rPr>
        <w:t xml:space="preserve">The backup IT system for GVMS is the Smart </w:t>
      </w:r>
      <w:r w:rsidRPr="00E45FB8">
        <w:rPr>
          <w:rFonts w:cs="Times New Roman"/>
        </w:rPr>
        <w:t>Freight S</w:t>
      </w:r>
      <w:r w:rsidRPr="00E45FB8" w:rsidR="009C6E61">
        <w:rPr>
          <w:rFonts w:cs="Times New Roman"/>
        </w:rPr>
        <w:t>ervice</w:t>
      </w:r>
      <w:r w:rsidRPr="00E45FB8" w:rsidR="007D54F3">
        <w:rPr>
          <w:rFonts w:cs="Times New Roman"/>
        </w:rPr>
        <w:t>.</w:t>
      </w:r>
      <w:r w:rsidRPr="00E45FB8" w:rsidR="002F69FE">
        <w:rPr>
          <w:rFonts w:cs="Times New Roman"/>
        </w:rPr>
        <w:t xml:space="preserve"> </w:t>
      </w:r>
      <w:r w:rsidRPr="00E45FB8" w:rsidR="009C6E61">
        <w:rPr>
          <w:rFonts w:cs="Times New Roman"/>
        </w:rPr>
        <w:t xml:space="preserve">We have not even delivered </w:t>
      </w:r>
      <w:r w:rsidRPr="00E45FB8">
        <w:rPr>
          <w:rFonts w:cs="Times New Roman"/>
        </w:rPr>
        <w:t>the CD</w:t>
      </w:r>
      <w:r w:rsidRPr="00E45FB8" w:rsidR="009C6E61">
        <w:rPr>
          <w:rFonts w:cs="Times New Roman"/>
        </w:rPr>
        <w:t>S system, the system that was supposed to replace CHIEF</w:t>
      </w:r>
      <w:r w:rsidRPr="00E45FB8" w:rsidR="007D54F3">
        <w:rPr>
          <w:rFonts w:cs="Times New Roman"/>
        </w:rPr>
        <w:t>.</w:t>
      </w:r>
      <w:r w:rsidRPr="00E45FB8" w:rsidR="002F69FE">
        <w:rPr>
          <w:rFonts w:cs="Times New Roman"/>
        </w:rPr>
        <w:t xml:space="preserve"> </w:t>
      </w:r>
      <w:r w:rsidRPr="00E45FB8" w:rsidR="00B54052">
        <w:rPr>
          <w:rFonts w:cs="Times New Roman"/>
        </w:rPr>
        <w:t>T</w:t>
      </w:r>
      <w:r w:rsidRPr="00E45FB8">
        <w:rPr>
          <w:rFonts w:cs="Times New Roman"/>
        </w:rPr>
        <w:t xml:space="preserve">he </w:t>
      </w:r>
      <w:r w:rsidR="00C321EA">
        <w:rPr>
          <w:rFonts w:cs="Times New Roman"/>
        </w:rPr>
        <w:t>number</w:t>
      </w:r>
      <w:r w:rsidRPr="00E45FB8">
        <w:rPr>
          <w:rFonts w:cs="Times New Roman"/>
        </w:rPr>
        <w:t xml:space="preserve"> of IT systems that need to be ready by 1 January in one way or another is quite concerning</w:t>
      </w:r>
      <w:r w:rsidRPr="00E45FB8" w:rsidR="007D54F3">
        <w:rPr>
          <w:rFonts w:cs="Times New Roman"/>
        </w:rPr>
        <w:t>.</w:t>
      </w:r>
      <w:r w:rsidRPr="00E45FB8" w:rsidR="002F69FE">
        <w:rPr>
          <w:rFonts w:cs="Times New Roman"/>
        </w:rPr>
        <w:t xml:space="preserve"> </w:t>
      </w:r>
    </w:p>
    <w:p w:rsidR="00BD36F5" w:rsidRPr="00E45FB8" w:rsidP="005802BA">
      <w:pPr>
        <w:pStyle w:val="QuestionCont"/>
        <w:rPr>
          <w:rFonts w:cs="Times New Roman"/>
        </w:rPr>
      </w:pPr>
      <w:r w:rsidRPr="00E45FB8">
        <w:rPr>
          <w:rFonts w:cs="Times New Roman"/>
        </w:rPr>
        <w:t>The final point to make—it is important to make this point—is that when we talk about customs agents being ready or there being enough customs agents and so on, it is obviously a crucial point</w:t>
      </w:r>
      <w:r w:rsidRPr="00E45FB8" w:rsidR="00B54052">
        <w:rPr>
          <w:rFonts w:cs="Times New Roman"/>
        </w:rPr>
        <w:t>, but, a</w:t>
      </w:r>
      <w:r w:rsidRPr="00E45FB8">
        <w:rPr>
          <w:rFonts w:cs="Times New Roman"/>
        </w:rPr>
        <w:t>t the end of the day, the role of a customs agent at a fr</w:t>
      </w:r>
      <w:r w:rsidRPr="00E45FB8" w:rsidR="00B54052">
        <w:rPr>
          <w:rFonts w:cs="Times New Roman"/>
        </w:rPr>
        <w:t>e</w:t>
      </w:r>
      <w:r w:rsidRPr="00E45FB8">
        <w:rPr>
          <w:rFonts w:cs="Times New Roman"/>
        </w:rPr>
        <w:t>ight border is to submit information on behalf of the company</w:t>
      </w:r>
      <w:r w:rsidRPr="00E45FB8" w:rsidR="007D54F3">
        <w:rPr>
          <w:rFonts w:cs="Times New Roman"/>
        </w:rPr>
        <w:t>.</w:t>
      </w:r>
      <w:r w:rsidRPr="00E45FB8" w:rsidR="002F69FE">
        <w:rPr>
          <w:rFonts w:cs="Times New Roman"/>
        </w:rPr>
        <w:t xml:space="preserve"> </w:t>
      </w:r>
      <w:r w:rsidRPr="00E45FB8">
        <w:rPr>
          <w:rFonts w:cs="Times New Roman"/>
        </w:rPr>
        <w:t>One of the points where we are completely not ready is making sure that companies know what they need to do, other than get a</w:t>
      </w:r>
      <w:r w:rsidRPr="00E45FB8" w:rsidR="00511156">
        <w:rPr>
          <w:rFonts w:cs="Times New Roman"/>
        </w:rPr>
        <w:t>n EORI</w:t>
      </w:r>
      <w:r w:rsidRPr="00E45FB8">
        <w:rPr>
          <w:rFonts w:cs="Times New Roman"/>
        </w:rPr>
        <w:t xml:space="preserve"> number and get </w:t>
      </w:r>
      <w:r w:rsidRPr="00E45FB8" w:rsidR="00B54052">
        <w:rPr>
          <w:rFonts w:cs="Times New Roman"/>
        </w:rPr>
        <w:t>themselves</w:t>
      </w:r>
      <w:r w:rsidRPr="00E45FB8">
        <w:rPr>
          <w:rFonts w:cs="Times New Roman"/>
        </w:rPr>
        <w:t xml:space="preserve"> a customs agent.</w:t>
      </w:r>
    </w:p>
    <w:p w:rsidR="00BD36F5" w:rsidRPr="00E45FB8" w:rsidP="005802BA">
      <w:pPr>
        <w:pStyle w:val="QuestionCont"/>
        <w:rPr>
          <w:rFonts w:cs="Times New Roman"/>
        </w:rPr>
      </w:pPr>
      <w:r w:rsidRPr="00E45FB8">
        <w:rPr>
          <w:rFonts w:cs="Times New Roman"/>
        </w:rPr>
        <w:t>From 1 January, if they are authorised, companies might not need to submit the customs declaration at the frontier at the time of import, but they are still, depending on Incoterms, an importer</w:t>
      </w:r>
      <w:r w:rsidRPr="00E45FB8" w:rsidR="007D54F3">
        <w:rPr>
          <w:rFonts w:cs="Times New Roman"/>
        </w:rPr>
        <w:t>.</w:t>
      </w:r>
      <w:r w:rsidRPr="00E45FB8" w:rsidR="002F69FE">
        <w:rPr>
          <w:rFonts w:cs="Times New Roman"/>
        </w:rPr>
        <w:t xml:space="preserve"> </w:t>
      </w:r>
      <w:r w:rsidRPr="00E45FB8">
        <w:rPr>
          <w:rFonts w:cs="Times New Roman"/>
        </w:rPr>
        <w:t>That brings with it a significant legal liability</w:t>
      </w:r>
      <w:r w:rsidRPr="00E45FB8" w:rsidR="007D54F3">
        <w:rPr>
          <w:rFonts w:cs="Times New Roman"/>
        </w:rPr>
        <w:t>.</w:t>
      </w:r>
      <w:r w:rsidRPr="00E45FB8" w:rsidR="002F69FE">
        <w:rPr>
          <w:rFonts w:cs="Times New Roman"/>
        </w:rPr>
        <w:t xml:space="preserve"> </w:t>
      </w:r>
      <w:r w:rsidRPr="00E45FB8">
        <w:rPr>
          <w:rFonts w:cs="Times New Roman"/>
        </w:rPr>
        <w:t>There are some responsibilities</w:t>
      </w:r>
      <w:r w:rsidRPr="00E45FB8" w:rsidR="007D54F3">
        <w:rPr>
          <w:rFonts w:cs="Times New Roman"/>
        </w:rPr>
        <w:t>.</w:t>
      </w:r>
      <w:r w:rsidRPr="00E45FB8" w:rsidR="002F69FE">
        <w:rPr>
          <w:rFonts w:cs="Times New Roman"/>
        </w:rPr>
        <w:t xml:space="preserve"> </w:t>
      </w:r>
      <w:r w:rsidRPr="00E45FB8">
        <w:rPr>
          <w:rFonts w:cs="Times New Roman"/>
        </w:rPr>
        <w:t xml:space="preserve">There is not enough information in the </w:t>
      </w:r>
      <w:r w:rsidRPr="00E45FB8" w:rsidR="00CB5351">
        <w:rPr>
          <w:rFonts w:cs="Times New Roman"/>
        </w:rPr>
        <w:t>border operating model</w:t>
      </w:r>
      <w:r w:rsidRPr="00E45FB8">
        <w:rPr>
          <w:rFonts w:cs="Times New Roman"/>
        </w:rPr>
        <w:t>, the customs guidance and what is</w:t>
      </w:r>
      <w:r w:rsidRPr="00E45FB8" w:rsidR="00B54052">
        <w:rPr>
          <w:rFonts w:cs="Times New Roman"/>
        </w:rPr>
        <w:t xml:space="preserve"> available </w:t>
      </w:r>
      <w:r w:rsidRPr="00E45FB8">
        <w:rPr>
          <w:rFonts w:cs="Times New Roman"/>
        </w:rPr>
        <w:t>out there for companies to understand what that actually means and what they have to do</w:t>
      </w:r>
      <w:r w:rsidRPr="00E45FB8" w:rsidR="007D54F3">
        <w:rPr>
          <w:rFonts w:cs="Times New Roman"/>
        </w:rPr>
        <w:t>.</w:t>
      </w:r>
      <w:r w:rsidRPr="00E45FB8" w:rsidR="002F69FE">
        <w:rPr>
          <w:rFonts w:cs="Times New Roman"/>
        </w:rPr>
        <w:t xml:space="preserve"> </w:t>
      </w:r>
    </w:p>
    <w:p w:rsidR="00BD36F5" w:rsidRPr="00E45FB8" w:rsidP="005802BA">
      <w:pPr>
        <w:pStyle w:val="QuestionCont"/>
        <w:rPr>
          <w:rFonts w:cs="Times New Roman"/>
        </w:rPr>
      </w:pPr>
      <w:sdt>
        <w:sdtPr>
          <w:rPr>
            <w:rFonts w:cs="Times New Roman"/>
          </w:rPr>
          <w:alias w:val="Member"/>
          <w:tag w:val="&lt;Member mnisId='4048' dodsId='31721'&gt;"/>
          <w:id w:val="585273988"/>
          <w:placeholder>
            <w:docPart w:val="D16957587A3545899AA18198090A4E0A"/>
          </w:placeholder>
          <w:richText/>
        </w:sdtPr>
        <w:sdtContent>
          <w:r w:rsidRPr="00E45FB8">
            <w:rPr>
              <w:rFonts w:cs="Times New Roman"/>
              <w:b/>
            </w:rPr>
            <w:t>Chair:</w:t>
          </w:r>
        </w:sdtContent>
      </w:sdt>
      <w:r w:rsidRPr="00E45FB8">
        <w:rPr>
          <w:rFonts w:cs="Times New Roman"/>
        </w:rPr>
        <w:t xml:space="preserve"> That is a very helpful start from everyone.</w:t>
      </w:r>
    </w:p>
    <w:p w:rsidR="00BD36F5" w:rsidRPr="00E45FB8" w:rsidP="00663BF4">
      <w:pPr>
        <w:pStyle w:val="Question"/>
      </w:pPr>
      <w:sdt>
        <w:sdtPr>
          <w:rPr>
            <w:b/>
          </w:rPr>
          <w:alias w:val="Member"/>
          <w:tag w:val="&lt;Member mnisId='4048' dodsId='31721'&gt;"/>
          <w:id w:val="1550806586"/>
          <w:placeholder>
            <w:docPart w:val="71C176B70DC04F638357FCE675DCBBC5"/>
          </w:placeholder>
          <w:richText/>
        </w:sdtPr>
        <w:sdtEndPr>
          <w:rPr>
            <w:b w:val="0"/>
          </w:rPr>
        </w:sdtEndPr>
        <w:sdtContent>
          <w:r w:rsidRPr="00E45FB8" w:rsidR="00A04927">
            <w:rPr>
              <w:b/>
            </w:rPr>
            <w:t>Ant</w:t>
          </w:r>
          <w:r w:rsidRPr="00E45FB8" w:rsidR="00B721C0">
            <w:rPr>
              <w:b/>
            </w:rPr>
            <w:t>ony Higginbotha</w:t>
          </w:r>
          <w:r w:rsidRPr="00E45FB8" w:rsidR="00A04927">
            <w:rPr>
              <w:b/>
            </w:rPr>
            <w:t>m:</w:t>
          </w:r>
        </w:sdtContent>
      </w:sdt>
      <w:r w:rsidRPr="00E45FB8" w:rsidR="00A04927">
        <w:t xml:space="preserve"> I wanted to talk a little bit about the </w:t>
      </w:r>
      <w:r w:rsidRPr="00E45FB8" w:rsidR="00CB5351">
        <w:t>border operating model</w:t>
      </w:r>
      <w:r w:rsidRPr="00E45FB8" w:rsidR="00663BF4">
        <w:t xml:space="preserve"> first</w:t>
      </w:r>
      <w:r w:rsidRPr="00E45FB8" w:rsidR="007D54F3">
        <w:t>.</w:t>
      </w:r>
      <w:r w:rsidRPr="00E45FB8" w:rsidR="002F69FE">
        <w:t xml:space="preserve"> </w:t>
      </w:r>
      <w:r w:rsidRPr="00E45FB8" w:rsidR="00F50B13">
        <w:t xml:space="preserve">Richard, this is </w:t>
      </w:r>
      <w:r w:rsidRPr="00E45FB8" w:rsidR="00663BF4">
        <w:t xml:space="preserve">probably for you first, and then </w:t>
      </w:r>
      <w:r w:rsidRPr="00E45FB8" w:rsidR="00B54052">
        <w:t>I</w:t>
      </w:r>
      <w:r w:rsidRPr="00E45FB8" w:rsidR="00663BF4">
        <w:t xml:space="preserve"> will come to Robert and Anna</w:t>
      </w:r>
      <w:r w:rsidRPr="00E45FB8" w:rsidR="007D54F3">
        <w:t>.</w:t>
      </w:r>
      <w:r w:rsidRPr="00E45FB8" w:rsidR="002F69FE">
        <w:t xml:space="preserve"> </w:t>
      </w:r>
      <w:r w:rsidRPr="00E45FB8" w:rsidR="00663BF4">
        <w:t>That paper was published in July</w:t>
      </w:r>
      <w:r w:rsidRPr="00E45FB8" w:rsidR="007D54F3">
        <w:t>.</w:t>
      </w:r>
      <w:r w:rsidRPr="00E45FB8" w:rsidR="002F69FE">
        <w:t xml:space="preserve"> </w:t>
      </w:r>
      <w:r w:rsidRPr="00E45FB8" w:rsidR="00663BF4">
        <w:t>It is quite significant in length, but what I have heard so far is that there has not been a huge positive</w:t>
      </w:r>
      <w:r w:rsidRPr="00E45FB8" w:rsidR="002B66BA">
        <w:t xml:space="preserve"> to it</w:t>
      </w:r>
      <w:r w:rsidRPr="00E45FB8" w:rsidR="007D54F3">
        <w:t>.</w:t>
      </w:r>
      <w:r w:rsidRPr="00E45FB8" w:rsidR="002F69FE">
        <w:t xml:space="preserve"> </w:t>
      </w:r>
      <w:r w:rsidRPr="00E45FB8" w:rsidR="002B66BA">
        <w:t>There is something I just want to get a sense of here</w:t>
      </w:r>
      <w:r w:rsidRPr="00E45FB8" w:rsidR="007D54F3">
        <w:t>.</w:t>
      </w:r>
      <w:r w:rsidRPr="00E45FB8" w:rsidR="002F69FE">
        <w:t xml:space="preserve"> </w:t>
      </w:r>
      <w:r w:rsidRPr="00E45FB8" w:rsidR="00511156">
        <w:t>Does it answer</w:t>
      </w:r>
      <w:r w:rsidRPr="00E45FB8" w:rsidR="002B66BA">
        <w:t xml:space="preserve"> questions or is it the case that no gaps have been closed by this 200</w:t>
      </w:r>
      <w:r w:rsidRPr="00E45FB8" w:rsidR="002B66BA">
        <w:noBreakHyphen/>
        <w:t>page document that haulage firms across the country are now expected to read?</w:t>
      </w:r>
    </w:p>
    <w:p w:rsidR="002B66BA" w:rsidRPr="00E45FB8" w:rsidP="002B66BA">
      <w:pPr>
        <w:pStyle w:val="QuestionCont"/>
      </w:pPr>
      <w:r w:rsidRPr="00E45FB8">
        <w:rPr>
          <w:b/>
          <w:i/>
        </w:rPr>
        <w:t>Richard Burnett:</w:t>
      </w:r>
      <w:r w:rsidRPr="00E45FB8">
        <w:rPr>
          <w:b/>
        </w:rPr>
        <w:t xml:space="preserve"> </w:t>
      </w:r>
      <w:r w:rsidRPr="00E45FB8">
        <w:t xml:space="preserve">The </w:t>
      </w:r>
      <w:r w:rsidRPr="00E45FB8" w:rsidR="00CB5351">
        <w:t>border operating model</w:t>
      </w:r>
      <w:r w:rsidRPr="00E45FB8">
        <w:t xml:space="preserve"> provide</w:t>
      </w:r>
      <w:r w:rsidRPr="00E45FB8" w:rsidR="00B54052">
        <w:t>s</w:t>
      </w:r>
      <w:r w:rsidRPr="00E45FB8">
        <w:t xml:space="preserve"> a basis to work from</w:t>
      </w:r>
      <w:r w:rsidRPr="00E45FB8">
        <w:t>.</w:t>
      </w:r>
      <w:r w:rsidRPr="00E45FB8" w:rsidR="002F69FE">
        <w:t xml:space="preserve"> </w:t>
      </w:r>
      <w:r w:rsidRPr="00E45FB8">
        <w:t>There are gaps</w:t>
      </w:r>
      <w:r w:rsidRPr="00E45FB8" w:rsidR="00B54052">
        <w:t xml:space="preserve"> in</w:t>
      </w:r>
      <w:r w:rsidRPr="00E45FB8">
        <w:t xml:space="preserve"> the </w:t>
      </w:r>
      <w:r w:rsidRPr="00E45FB8" w:rsidR="00CB5351">
        <w:t>border operating model</w:t>
      </w:r>
      <w:r w:rsidRPr="00E45FB8">
        <w:t>.</w:t>
      </w:r>
      <w:r w:rsidRPr="00E45FB8" w:rsidR="002F69FE">
        <w:t xml:space="preserve"> </w:t>
      </w:r>
      <w:r w:rsidRPr="00E45FB8">
        <w:t>We have been asking for this for some time, and what we received in July was the first iteration</w:t>
      </w:r>
      <w:r w:rsidRPr="00E45FB8">
        <w:t>.</w:t>
      </w:r>
      <w:r w:rsidRPr="00E45FB8" w:rsidR="002F69FE">
        <w:t xml:space="preserve"> </w:t>
      </w:r>
      <w:r w:rsidRPr="00E45FB8">
        <w:t xml:space="preserve">There is going to be a second </w:t>
      </w:r>
      <w:r w:rsidRPr="00E45FB8" w:rsidR="008D3AAA">
        <w:t>iteration</w:t>
      </w:r>
      <w:r w:rsidRPr="00E45FB8">
        <w:t xml:space="preserve"> published during October, which is version </w:t>
      </w:r>
      <w:r w:rsidRPr="00E45FB8" w:rsidR="00B54052">
        <w:t>2</w:t>
      </w:r>
      <w:r w:rsidRPr="00E45FB8">
        <w:t>.</w:t>
      </w:r>
      <w:r w:rsidRPr="00E45FB8" w:rsidR="002F69FE">
        <w:t xml:space="preserve"> </w:t>
      </w:r>
      <w:r w:rsidRPr="00E45FB8">
        <w:t>That will</w:t>
      </w:r>
      <w:r w:rsidRPr="00E45FB8" w:rsidR="00B54052">
        <w:t xml:space="preserve"> </w:t>
      </w:r>
      <w:r w:rsidRPr="00E45FB8">
        <w:t>try to plug the gaps that currently sit within it.</w:t>
      </w:r>
    </w:p>
    <w:p w:rsidR="002B66BA" w:rsidRPr="00E45FB8" w:rsidP="002B66BA">
      <w:pPr>
        <w:pStyle w:val="QuestionCont"/>
      </w:pPr>
      <w:r w:rsidRPr="00E45FB8">
        <w:t xml:space="preserve">As a starting point at the moment, if you have read the </w:t>
      </w:r>
      <w:r w:rsidRPr="00E45FB8" w:rsidR="00CB5351">
        <w:t>border operating model</w:t>
      </w:r>
      <w:r w:rsidRPr="00E45FB8">
        <w:t xml:space="preserve">, if you are a business that needs to understand what they need to do, </w:t>
      </w:r>
      <w:r w:rsidRPr="00E45FB8" w:rsidR="008D3AAA">
        <w:t>it is incredibly complex</w:t>
      </w:r>
      <w:r w:rsidRPr="00E45FB8" w:rsidR="007D54F3">
        <w:t>.</w:t>
      </w:r>
      <w:r w:rsidRPr="00E45FB8" w:rsidR="002F69FE">
        <w:t xml:space="preserve"> </w:t>
      </w:r>
      <w:r w:rsidRPr="00E45FB8" w:rsidR="00A217C4">
        <w:t>It demonstrates the complexity and the need for intermediaries to try to cut through the processes, because the processes are incredibly complicated if you have never done this before</w:t>
      </w:r>
      <w:r w:rsidRPr="00E45FB8" w:rsidR="007D54F3">
        <w:t>.</w:t>
      </w:r>
      <w:r w:rsidRPr="00E45FB8" w:rsidR="002F69FE">
        <w:t xml:space="preserve"> </w:t>
      </w:r>
      <w:r w:rsidRPr="00E45FB8" w:rsidR="00B54052">
        <w:t>I</w:t>
      </w:r>
      <w:r w:rsidRPr="00E45FB8" w:rsidR="00A217C4">
        <w:t>t is a starting position</w:t>
      </w:r>
      <w:r w:rsidRPr="00E45FB8" w:rsidR="007D54F3">
        <w:t>.</w:t>
      </w:r>
      <w:r w:rsidRPr="00E45FB8" w:rsidR="002F69FE">
        <w:t xml:space="preserve"> </w:t>
      </w:r>
      <w:r w:rsidRPr="00E45FB8" w:rsidR="00A217C4">
        <w:t>It is probably the best of what we have had so far, but it is certainly not the final version</w:t>
      </w:r>
      <w:r w:rsidRPr="00E45FB8" w:rsidR="007D54F3">
        <w:t>.</w:t>
      </w:r>
      <w:r w:rsidRPr="00E45FB8" w:rsidR="002F69FE">
        <w:t xml:space="preserve"> </w:t>
      </w:r>
      <w:r w:rsidRPr="00E45FB8" w:rsidR="00A217C4">
        <w:t>It does not plug all the gaps</w:t>
      </w:r>
      <w:r w:rsidRPr="00E45FB8" w:rsidR="007D54F3">
        <w:t>.</w:t>
      </w:r>
      <w:r w:rsidRPr="00E45FB8" w:rsidR="002F69FE">
        <w:t xml:space="preserve"> </w:t>
      </w:r>
    </w:p>
    <w:p w:rsidR="00A217C4" w:rsidRPr="00E45FB8" w:rsidP="00A217C4">
      <w:pPr>
        <w:pStyle w:val="Question"/>
      </w:pPr>
      <w:sdt>
        <w:sdtPr>
          <w:rPr>
            <w:b/>
          </w:rPr>
          <w:alias w:val="Member"/>
          <w:tag w:val="&lt;Member mnisId='4048' dodsId='31721'&gt;"/>
          <w:id w:val="544798795"/>
          <w:placeholder>
            <w:docPart w:val="D22FF18DFAEB43D0B437DD724FB5CBD7"/>
          </w:placeholder>
          <w:richText/>
        </w:sdtPr>
        <w:sdtEndPr>
          <w:rPr>
            <w:b w:val="0"/>
          </w:rPr>
        </w:sdtEndPr>
        <w:sdtContent>
          <w:r w:rsidRPr="00E45FB8">
            <w:rPr>
              <w:b/>
            </w:rPr>
            <w:t>Ant</w:t>
          </w:r>
          <w:r w:rsidRPr="00E45FB8" w:rsidR="00B721C0">
            <w:rPr>
              <w:b/>
            </w:rPr>
            <w:t>ony Higginbotha</w:t>
          </w:r>
          <w:r w:rsidRPr="00E45FB8">
            <w:rPr>
              <w:b/>
            </w:rPr>
            <w:t>m:</w:t>
          </w:r>
        </w:sdtContent>
      </w:sdt>
      <w:r w:rsidRPr="00E45FB8">
        <w:t xml:space="preserve"> Is it more aimed at the intermediaries who will then work with the suppliers of products more than the companies themselves?</w:t>
      </w:r>
    </w:p>
    <w:p w:rsidR="00A217C4" w:rsidRPr="00E45FB8" w:rsidP="002B66BA">
      <w:pPr>
        <w:pStyle w:val="QuestionCont"/>
      </w:pPr>
      <w:r w:rsidRPr="00E45FB8">
        <w:rPr>
          <w:b/>
          <w:i/>
        </w:rPr>
        <w:t>Richard Burnett:</w:t>
      </w:r>
      <w:r w:rsidRPr="00E45FB8">
        <w:rPr>
          <w:b/>
        </w:rPr>
        <w:t xml:space="preserve"> </w:t>
      </w:r>
      <w:r w:rsidRPr="00E45FB8">
        <w:t xml:space="preserve">The intermediaries will definitely understand the jargon; they will understand the detail, because it will be very similar to what they </w:t>
      </w:r>
      <w:r w:rsidRPr="00E45FB8" w:rsidR="002F5CD3">
        <w:t>have been</w:t>
      </w:r>
      <w:r w:rsidRPr="00E45FB8">
        <w:t xml:space="preserve"> used to doing for the rest of the world</w:t>
      </w:r>
      <w:r w:rsidRPr="00E45FB8">
        <w:t>.</w:t>
      </w:r>
      <w:r w:rsidRPr="00E45FB8" w:rsidR="002F69FE">
        <w:t xml:space="preserve"> </w:t>
      </w:r>
      <w:r w:rsidRPr="00E45FB8">
        <w:t>It provides a very good basis to work on, but it just points in the same direction again: businesses will struggle to understand this unless they have an intermediary to help them.</w:t>
      </w:r>
    </w:p>
    <w:p w:rsidR="00A217C4" w:rsidRPr="00E45FB8" w:rsidP="00A217C4">
      <w:pPr>
        <w:pStyle w:val="Question"/>
      </w:pPr>
      <w:sdt>
        <w:sdtPr>
          <w:rPr>
            <w:b/>
          </w:rPr>
          <w:alias w:val="Member"/>
          <w:tag w:val="&lt;Member mnisId='4048' dodsId='31721'&gt;"/>
          <w:id w:val="1780913898"/>
          <w:placeholder>
            <w:docPart w:val="C0A89116A59246C2B3B2BBB188DA20EA"/>
          </w:placeholder>
          <w:richText/>
        </w:sdtPr>
        <w:sdtEndPr>
          <w:rPr>
            <w:b w:val="0"/>
          </w:rPr>
        </w:sdtEndPr>
        <w:sdtContent>
          <w:r w:rsidRPr="00E45FB8">
            <w:rPr>
              <w:b/>
            </w:rPr>
            <w:t>Ant</w:t>
          </w:r>
          <w:r w:rsidRPr="00E45FB8" w:rsidR="00B721C0">
            <w:rPr>
              <w:b/>
            </w:rPr>
            <w:t>ony Higginbotha</w:t>
          </w:r>
          <w:r w:rsidRPr="00E45FB8">
            <w:rPr>
              <w:b/>
            </w:rPr>
            <w:t>m:</w:t>
          </w:r>
        </w:sdtContent>
      </w:sdt>
      <w:r w:rsidRPr="00E45FB8">
        <w:t xml:space="preserve"> What is the biggest gap</w:t>
      </w:r>
      <w:r w:rsidRPr="00E45FB8" w:rsidR="007D54F3">
        <w:t>?</w:t>
      </w:r>
      <w:r w:rsidRPr="00E45FB8" w:rsidR="002F69FE">
        <w:t xml:space="preserve"> </w:t>
      </w:r>
      <w:r w:rsidRPr="00E45FB8">
        <w:t>If you had to highlight one or two big gaps where you thought, “We could manage through quite a lot of it on 1 January or later on in the year, but there are two big things that we need clarifying in the October release”, what would they be?</w:t>
      </w:r>
    </w:p>
    <w:p w:rsidR="00A217C4" w:rsidRPr="00E45FB8" w:rsidP="002B66BA">
      <w:pPr>
        <w:pStyle w:val="QuestionCont"/>
      </w:pPr>
      <w:r w:rsidRPr="00E45FB8">
        <w:rPr>
          <w:b/>
          <w:i/>
        </w:rPr>
        <w:t>Richard Burnett:</w:t>
      </w:r>
      <w:r w:rsidRPr="00E45FB8">
        <w:t xml:space="preserve"> Robert and Anna are probably better placed to describe that, but, from where I sit within the logistics industry, it come</w:t>
      </w:r>
      <w:r w:rsidRPr="00E45FB8" w:rsidR="00B721C0">
        <w:t>s back to traders and hauliers having those intermediaries to support the process and provide the detail</w:t>
      </w:r>
      <w:r w:rsidRPr="00E45FB8">
        <w:t>.</w:t>
      </w:r>
      <w:r w:rsidRPr="00E45FB8" w:rsidR="002F69FE">
        <w:t xml:space="preserve"> </w:t>
      </w:r>
    </w:p>
    <w:p w:rsidR="00B721C0" w:rsidRPr="00E45FB8" w:rsidP="002B66BA">
      <w:pPr>
        <w:pStyle w:val="QuestionCont"/>
      </w:pPr>
      <w:r w:rsidRPr="00E45FB8">
        <w:t>Going back to what Anna was saying, the onboarding process for many traders is probably one of the biggest gaps for me at the moment</w:t>
      </w:r>
      <w:r w:rsidRPr="00E45FB8" w:rsidR="007D54F3">
        <w:t>.</w:t>
      </w:r>
      <w:r w:rsidRPr="00E45FB8" w:rsidR="002F69FE">
        <w:t xml:space="preserve"> </w:t>
      </w:r>
      <w:r w:rsidRPr="00E45FB8">
        <w:t>One of the biggest issues that Government do not understand is that, if you have a customer who wants to ship to the EU</w:t>
      </w:r>
      <w:r w:rsidRPr="00E45FB8" w:rsidR="006F6DED">
        <w:t>, cleansing their master data and understanding how they match that against customs codes and tariffs and building that back up can take a significant amount of time</w:t>
      </w:r>
      <w:r w:rsidRPr="00E45FB8" w:rsidR="007D54F3">
        <w:t>.</w:t>
      </w:r>
      <w:r w:rsidRPr="00E45FB8" w:rsidR="002F69FE">
        <w:t xml:space="preserve"> </w:t>
      </w:r>
    </w:p>
    <w:p w:rsidR="00B721C0" w:rsidRPr="00E45FB8" w:rsidP="00B721C0">
      <w:pPr>
        <w:pStyle w:val="Answer"/>
      </w:pPr>
      <w:r w:rsidRPr="00E45FB8">
        <w:t xml:space="preserve">One manufacturer I am aware of has taken the </w:t>
      </w:r>
      <w:r w:rsidRPr="00E45FB8" w:rsidR="006F6DED">
        <w:t>l</w:t>
      </w:r>
      <w:r w:rsidRPr="00E45FB8">
        <w:t xml:space="preserve">ast </w:t>
      </w:r>
      <w:r w:rsidRPr="00E45FB8" w:rsidR="006F6DED">
        <w:t>two years to cleanse their data</w:t>
      </w:r>
      <w:r w:rsidRPr="00E45FB8" w:rsidR="007D54F3">
        <w:t>.</w:t>
      </w:r>
      <w:r w:rsidRPr="00E45FB8" w:rsidR="002F69FE">
        <w:t xml:space="preserve"> </w:t>
      </w:r>
      <w:r w:rsidRPr="00E45FB8" w:rsidR="006F6DED">
        <w:t>That is a large manufacturer with fairly complicated products, but you will have the other side of that, which will be simple</w:t>
      </w:r>
      <w:r w:rsidRPr="00E45FB8" w:rsidR="007D54F3">
        <w:t>.</w:t>
      </w:r>
      <w:r w:rsidRPr="00E45FB8" w:rsidR="002F69FE">
        <w:t xml:space="preserve"> </w:t>
      </w:r>
      <w:r w:rsidRPr="00E45FB8" w:rsidR="006F6DED">
        <w:t>On average, though, if you took the average shipper, which maybe has 30</w:t>
      </w:r>
      <w:r w:rsidRPr="00E45FB8" w:rsidR="002F5CD3">
        <w:t xml:space="preserve"> to </w:t>
      </w:r>
      <w:r w:rsidRPr="00E45FB8" w:rsidR="006F6DED">
        <w:t>40 commodities, you have to be able to upload that into the intermediary system to</w:t>
      </w:r>
      <w:r w:rsidRPr="00E45FB8" w:rsidR="002F5CD3">
        <w:t xml:space="preserve"> be able to</w:t>
      </w:r>
      <w:r w:rsidRPr="00E45FB8" w:rsidR="006F6DED">
        <w:t xml:space="preserve"> ensure the information is correct</w:t>
      </w:r>
      <w:r w:rsidRPr="00E45FB8" w:rsidR="007D54F3">
        <w:t>.</w:t>
      </w:r>
      <w:r w:rsidRPr="00E45FB8" w:rsidR="002F69FE">
        <w:t xml:space="preserve"> </w:t>
      </w:r>
      <w:r w:rsidRPr="00E45FB8" w:rsidR="006F6DED">
        <w:t>That takes time</w:t>
      </w:r>
      <w:r w:rsidRPr="00E45FB8" w:rsidR="007D54F3">
        <w:t>.</w:t>
      </w:r>
      <w:r w:rsidRPr="00E45FB8" w:rsidR="002F69FE">
        <w:t xml:space="preserve"> </w:t>
      </w:r>
      <w:r w:rsidRPr="00E45FB8" w:rsidR="006F6DED">
        <w:t>It can take days, weeks or months, depending on the scale of your business</w:t>
      </w:r>
      <w:r w:rsidRPr="00E45FB8" w:rsidR="007D54F3">
        <w:t>.</w:t>
      </w:r>
      <w:r w:rsidRPr="00E45FB8" w:rsidR="002F69FE">
        <w:t xml:space="preserve"> </w:t>
      </w:r>
      <w:r w:rsidRPr="00E45FB8" w:rsidR="002F5CD3">
        <w:t>W</w:t>
      </w:r>
      <w:r w:rsidRPr="00E45FB8" w:rsidR="006F6DED">
        <w:t xml:space="preserve">e are getting back from the market at the moment that </w:t>
      </w:r>
      <w:r w:rsidRPr="00E45FB8" w:rsidR="002F5CD3">
        <w:t>that</w:t>
      </w:r>
      <w:r w:rsidRPr="00E45FB8" w:rsidR="006F6DED">
        <w:t xml:space="preserve"> has not started, because the </w:t>
      </w:r>
      <w:r w:rsidRPr="00E45FB8" w:rsidR="00CB5351">
        <w:t>border operating model</w:t>
      </w:r>
      <w:r w:rsidRPr="00E45FB8" w:rsidR="006F6DED">
        <w:t xml:space="preserve"> has only just been provided</w:t>
      </w:r>
      <w:r w:rsidRPr="00E45FB8" w:rsidR="007D54F3">
        <w:t>.</w:t>
      </w:r>
      <w:r w:rsidRPr="00E45FB8" w:rsidR="002F69FE">
        <w:t xml:space="preserve"> </w:t>
      </w:r>
      <w:r w:rsidRPr="00E45FB8" w:rsidR="006F6DED">
        <w:t xml:space="preserve">The clarity has only just been given, </w:t>
      </w:r>
      <w:r w:rsidRPr="00E45FB8" w:rsidR="002F5CD3">
        <w:t>and</w:t>
      </w:r>
      <w:r w:rsidRPr="00E45FB8" w:rsidR="006F6DED">
        <w:t xml:space="preserve"> therefore we are up against it time</w:t>
      </w:r>
      <w:r w:rsidRPr="00E45FB8" w:rsidR="006F6DED">
        <w:noBreakHyphen/>
        <w:t>wise both with intermediaries and also the amount of work that needs to be done by them with the traders to ensure we have the correct information in the system</w:t>
      </w:r>
      <w:r w:rsidRPr="00E45FB8" w:rsidR="007D54F3">
        <w:t>.</w:t>
      </w:r>
      <w:r w:rsidRPr="00E45FB8" w:rsidR="002F69FE">
        <w:t xml:space="preserve"> </w:t>
      </w:r>
    </w:p>
    <w:p w:rsidR="00185E2C" w:rsidRPr="00E45FB8" w:rsidP="00B721C0">
      <w:pPr>
        <w:pStyle w:val="Answer"/>
      </w:pPr>
      <w:sdt>
        <w:sdtPr>
          <w:alias w:val="Witness"/>
          <w:id w:val="-1298057461"/>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6F6DED">
        <w:t xml:space="preserve">The </w:t>
      </w:r>
      <w:r w:rsidRPr="00E45FB8" w:rsidR="00CB5351">
        <w:t>border operating model</w:t>
      </w:r>
      <w:r w:rsidRPr="00E45FB8" w:rsidR="006F6DED">
        <w:t xml:space="preserve"> was a 206</w:t>
      </w:r>
      <w:r w:rsidRPr="00E45FB8" w:rsidR="006F6DED">
        <w:noBreakHyphen/>
        <w:t xml:space="preserve">page </w:t>
      </w:r>
      <w:r w:rsidRPr="00E45FB8" w:rsidR="00B721C0">
        <w:t>edition</w:t>
      </w:r>
      <w:r w:rsidRPr="00E45FB8" w:rsidR="007D54F3">
        <w:t>.</w:t>
      </w:r>
      <w:r w:rsidRPr="00E45FB8" w:rsidR="002F69FE">
        <w:t xml:space="preserve"> </w:t>
      </w:r>
      <w:r w:rsidRPr="00E45FB8" w:rsidR="00B721C0">
        <w:t>It was a struggle</w:t>
      </w:r>
      <w:r w:rsidRPr="00E45FB8" w:rsidR="007D54F3">
        <w:t>.</w:t>
      </w:r>
      <w:r w:rsidRPr="00E45FB8" w:rsidR="002F69FE">
        <w:t xml:space="preserve"> </w:t>
      </w:r>
      <w:r w:rsidRPr="00E45FB8" w:rsidR="00B721C0">
        <w:t>It w</w:t>
      </w:r>
      <w:r w:rsidRPr="00E45FB8" w:rsidR="007E76CC">
        <w:t xml:space="preserve">as a beer in the garden </w:t>
      </w:r>
      <w:r w:rsidRPr="00E45FB8" w:rsidR="00B721C0">
        <w:t>for me, if I am honest</w:t>
      </w:r>
      <w:r w:rsidRPr="00E45FB8" w:rsidR="007D54F3">
        <w:t>.</w:t>
      </w:r>
      <w:r w:rsidRPr="00E45FB8" w:rsidR="002F69FE">
        <w:t xml:space="preserve"> </w:t>
      </w:r>
      <w:r w:rsidRPr="00E45FB8" w:rsidR="006F6DED">
        <w:t>There has been a second release of</w:t>
      </w:r>
      <w:r w:rsidRPr="00E45FB8">
        <w:t xml:space="preserve"> </w:t>
      </w:r>
      <w:r w:rsidRPr="00E45FB8" w:rsidR="006F6DED">
        <w:t xml:space="preserve">about 100 pages, which is a lot </w:t>
      </w:r>
      <w:r w:rsidRPr="00E45FB8">
        <w:t>prettier</w:t>
      </w:r>
      <w:r w:rsidRPr="00E45FB8" w:rsidR="006F6DED">
        <w:t xml:space="preserve"> and a lot more graphic</w:t>
      </w:r>
      <w:r w:rsidRPr="00E45FB8" w:rsidR="007D54F3">
        <w:t>.</w:t>
      </w:r>
      <w:r w:rsidRPr="00E45FB8" w:rsidR="002F69FE">
        <w:t xml:space="preserve"> </w:t>
      </w:r>
      <w:r w:rsidRPr="00E45FB8" w:rsidR="006F6DED">
        <w:t xml:space="preserve">In amongst that pack were two documents called </w:t>
      </w:r>
      <w:r w:rsidRPr="00E45FB8" w:rsidR="00511156">
        <w:t>“</w:t>
      </w:r>
      <w:r w:rsidRPr="00E45FB8" w:rsidR="006F6DED">
        <w:t>How to Export</w:t>
      </w:r>
      <w:r w:rsidRPr="00E45FB8" w:rsidR="00511156">
        <w:t>”</w:t>
      </w:r>
      <w:r w:rsidRPr="00E45FB8" w:rsidR="006F6DED">
        <w:t xml:space="preserve"> and </w:t>
      </w:r>
      <w:r w:rsidRPr="00E45FB8" w:rsidR="00511156">
        <w:t>“</w:t>
      </w:r>
      <w:r w:rsidRPr="00E45FB8" w:rsidR="006F6DED">
        <w:t>How to Import</w:t>
      </w:r>
      <w:r w:rsidRPr="00E45FB8" w:rsidR="00511156">
        <w:t>”</w:t>
      </w:r>
      <w:r w:rsidRPr="00E45FB8" w:rsidR="006F6DED">
        <w:t xml:space="preserve">, which both </w:t>
      </w:r>
      <w:r w:rsidRPr="00E45FB8" w:rsidR="002F5CD3">
        <w:t xml:space="preserve">had fewer </w:t>
      </w:r>
      <w:r w:rsidRPr="00E45FB8" w:rsidR="006F6DED">
        <w:t>than abou</w:t>
      </w:r>
      <w:r w:rsidRPr="00E45FB8">
        <w:t>t 10 pages.</w:t>
      </w:r>
    </w:p>
    <w:p w:rsidR="00185E2C" w:rsidRPr="00E45FB8" w:rsidP="00B721C0">
      <w:pPr>
        <w:pStyle w:val="Answer"/>
      </w:pPr>
      <w:r w:rsidRPr="00E45FB8">
        <w:t>They were very good; I thought they were very good</w:t>
      </w:r>
      <w:r w:rsidRPr="00E45FB8" w:rsidR="007D54F3">
        <w:t>.</w:t>
      </w:r>
      <w:r w:rsidRPr="00E45FB8" w:rsidR="002F69FE">
        <w:t xml:space="preserve"> </w:t>
      </w:r>
      <w:r w:rsidRPr="00E45FB8">
        <w:t>T</w:t>
      </w:r>
      <w:r w:rsidRPr="00E45FB8" w:rsidR="00B721C0">
        <w:t>hey hav</w:t>
      </w:r>
      <w:r w:rsidRPr="00E45FB8">
        <w:t>e swept over transit too much</w:t>
      </w:r>
      <w:r w:rsidRPr="00E45FB8" w:rsidR="007D54F3">
        <w:t>.</w:t>
      </w:r>
      <w:r w:rsidRPr="00E45FB8" w:rsidR="002F69FE">
        <w:t xml:space="preserve"> </w:t>
      </w:r>
      <w:r w:rsidRPr="00E45FB8">
        <w:t xml:space="preserve">They say, “You might need a transit document”, not realising that </w:t>
      </w:r>
      <w:r w:rsidRPr="00E45FB8" w:rsidR="00B721C0">
        <w:t xml:space="preserve">is like </w:t>
      </w:r>
      <w:r w:rsidRPr="00E45FB8">
        <w:t xml:space="preserve">saying, </w:t>
      </w:r>
      <w:r w:rsidRPr="00E45FB8" w:rsidR="00B721C0">
        <w:t>“</w:t>
      </w:r>
      <w:r w:rsidRPr="00E45FB8">
        <w:t>You might need to go to the moon</w:t>
      </w:r>
      <w:r w:rsidRPr="00E45FB8" w:rsidR="00B721C0">
        <w:t>”</w:t>
      </w:r>
      <w:r w:rsidRPr="00E45FB8" w:rsidR="007D54F3">
        <w:t>.</w:t>
      </w:r>
      <w:r w:rsidRPr="00E45FB8" w:rsidR="002F69FE">
        <w:t xml:space="preserve"> </w:t>
      </w:r>
      <w:r w:rsidRPr="00E45FB8">
        <w:t>Transit is the answer to a lot of problems, but it is a problem in itself.</w:t>
      </w:r>
    </w:p>
    <w:p w:rsidR="00185E2C" w:rsidRPr="00E45FB8" w:rsidP="00B721C0">
      <w:pPr>
        <w:pStyle w:val="Answer"/>
      </w:pPr>
      <w:r w:rsidRPr="00E45FB8">
        <w:t>Other than that, I would go along with what Anna was saying</w:t>
      </w:r>
      <w:r w:rsidRPr="00E45FB8" w:rsidR="007D54F3">
        <w:t>.</w:t>
      </w:r>
      <w:r w:rsidRPr="00E45FB8" w:rsidR="002F69FE">
        <w:t xml:space="preserve"> </w:t>
      </w:r>
      <w:r w:rsidRPr="00E45FB8">
        <w:t>For example, there is talk of, “Do not worry, guys</w:t>
      </w:r>
      <w:r w:rsidRPr="00E45FB8" w:rsidR="007D54F3">
        <w:t>.</w:t>
      </w:r>
      <w:r w:rsidRPr="00E45FB8" w:rsidR="002F69FE">
        <w:t xml:space="preserve"> </w:t>
      </w:r>
      <w:r w:rsidRPr="00E45FB8">
        <w:t xml:space="preserve">There will be a deferment </w:t>
      </w:r>
      <w:r w:rsidRPr="00E45FB8" w:rsidR="007705CB">
        <w:t>account</w:t>
      </w:r>
      <w:r w:rsidRPr="00E45FB8">
        <w:t xml:space="preserve"> without a CCG or a bank guarantee sitting behind it”</w:t>
      </w:r>
      <w:r w:rsidRPr="00E45FB8" w:rsidR="007D54F3">
        <w:t>.</w:t>
      </w:r>
      <w:r w:rsidRPr="00E45FB8" w:rsidR="002F69FE">
        <w:t xml:space="preserve"> </w:t>
      </w:r>
      <w:r w:rsidRPr="00E45FB8">
        <w:t>When is that</w:t>
      </w:r>
      <w:r w:rsidRPr="00E45FB8" w:rsidR="007D54F3">
        <w:t>?</w:t>
      </w:r>
      <w:r w:rsidRPr="00E45FB8" w:rsidR="002F69FE">
        <w:t xml:space="preserve"> </w:t>
      </w:r>
      <w:r w:rsidRPr="00E45FB8">
        <w:t>In fairness to customs, I emailed them the other day and they said, “That is coming out at the end of September”</w:t>
      </w:r>
      <w:r w:rsidRPr="00E45FB8" w:rsidR="007D54F3">
        <w:t>.</w:t>
      </w:r>
      <w:r w:rsidRPr="00E45FB8" w:rsidR="002F69FE">
        <w:t xml:space="preserve"> </w:t>
      </w:r>
      <w:r w:rsidRPr="00E45FB8">
        <w:t>We are expecting this non</w:t>
      </w:r>
      <w:r w:rsidRPr="00E45FB8">
        <w:noBreakHyphen/>
        <w:t>guarantee deferment account pretty soon</w:t>
      </w:r>
      <w:r w:rsidRPr="00E45FB8" w:rsidR="007D54F3">
        <w:t>.</w:t>
      </w:r>
      <w:r w:rsidRPr="00E45FB8" w:rsidR="002F69FE">
        <w:t xml:space="preserve"> </w:t>
      </w:r>
    </w:p>
    <w:p w:rsidR="00185E2C" w:rsidRPr="00E45FB8" w:rsidP="00B721C0">
      <w:pPr>
        <w:pStyle w:val="Answer"/>
      </w:pPr>
      <w:r w:rsidRPr="00E45FB8">
        <w:t>There is also talk of a deferred</w:t>
      </w:r>
      <w:r w:rsidRPr="00E45FB8" w:rsidR="004B32F3">
        <w:t xml:space="preserve"> </w:t>
      </w:r>
      <w:r w:rsidRPr="00E45FB8">
        <w:t>entry scheme</w:t>
      </w:r>
      <w:r w:rsidRPr="00E45FB8" w:rsidR="007D54F3">
        <w:t>.</w:t>
      </w:r>
      <w:r w:rsidRPr="00E45FB8" w:rsidR="002F69FE">
        <w:t xml:space="preserve"> </w:t>
      </w:r>
      <w:r w:rsidRPr="00E45FB8">
        <w:t xml:space="preserve">Nobody quite knows what that is, because it talks about </w:t>
      </w:r>
      <w:r w:rsidRPr="00E45FB8" w:rsidR="007705CB">
        <w:t>Customs Freight Simplified Procedures</w:t>
      </w:r>
      <w:r w:rsidRPr="00E45FB8" w:rsidR="004B32F3">
        <w:t>—</w:t>
      </w:r>
      <w:r w:rsidRPr="00E45FB8" w:rsidR="007705CB">
        <w:t>CFSP</w:t>
      </w:r>
      <w:r w:rsidRPr="00E45FB8" w:rsidR="004B32F3">
        <w:t>—</w:t>
      </w:r>
      <w:r w:rsidRPr="00E45FB8" w:rsidR="007705CB">
        <w:t>and Entry in Declarant's Records under the deferred</w:t>
      </w:r>
      <w:r w:rsidRPr="00E45FB8" w:rsidR="004B32F3">
        <w:t xml:space="preserve"> </w:t>
      </w:r>
      <w:r w:rsidRPr="00E45FB8" w:rsidR="007705CB">
        <w:t>entry scheme</w:t>
      </w:r>
      <w:r w:rsidRPr="00E45FB8" w:rsidR="007D54F3">
        <w:t>.</w:t>
      </w:r>
      <w:r w:rsidRPr="00E45FB8" w:rsidR="002F69FE">
        <w:t xml:space="preserve"> </w:t>
      </w:r>
      <w:r w:rsidRPr="00E45FB8" w:rsidR="007705CB">
        <w:t>That does not exist</w:t>
      </w:r>
      <w:r w:rsidRPr="00E45FB8" w:rsidR="007D54F3">
        <w:t>.</w:t>
      </w:r>
      <w:r w:rsidRPr="00E45FB8" w:rsidR="002F69FE">
        <w:t xml:space="preserve"> </w:t>
      </w:r>
      <w:r w:rsidRPr="00E45FB8" w:rsidR="007705CB">
        <w:t>We are thinking, “Hang on</w:t>
      </w:r>
      <w:r w:rsidRPr="00E45FB8" w:rsidR="007D54F3">
        <w:t>.</w:t>
      </w:r>
      <w:r w:rsidRPr="00E45FB8" w:rsidR="002F69FE">
        <w:t xml:space="preserve"> </w:t>
      </w:r>
      <w:r w:rsidRPr="00E45FB8" w:rsidR="007705CB">
        <w:t xml:space="preserve">Are we </w:t>
      </w:r>
      <w:r w:rsidRPr="00E45FB8" w:rsidR="004B32F3">
        <w:t>auto-</w:t>
      </w:r>
      <w:r w:rsidRPr="00E45FB8" w:rsidR="007705CB">
        <w:t>enrolled for the deferred</w:t>
      </w:r>
      <w:r w:rsidRPr="00E45FB8" w:rsidR="004B32F3">
        <w:t xml:space="preserve"> </w:t>
      </w:r>
      <w:r w:rsidRPr="00E45FB8" w:rsidR="007705CB">
        <w:t xml:space="preserve">entry scheme?” </w:t>
      </w:r>
    </w:p>
    <w:p w:rsidR="004746B3" w:rsidRPr="00E45FB8" w:rsidP="00B721C0">
      <w:pPr>
        <w:pStyle w:val="Answer"/>
      </w:pPr>
      <w:r w:rsidRPr="00E45FB8">
        <w:t>The biggest problem for me</w:t>
      </w:r>
      <w:r w:rsidRPr="00E45FB8" w:rsidR="004B32F3">
        <w:t xml:space="preserve"> </w:t>
      </w:r>
      <w:r w:rsidRPr="00E45FB8">
        <w:t>is that the intermediary has to take the CFSP on the chin and they handle it or the freight</w:t>
      </w:r>
      <w:r w:rsidRPr="00E45FB8">
        <w:noBreakHyphen/>
        <w:t>forwarder handles it</w:t>
      </w:r>
      <w:r w:rsidRPr="00E45FB8" w:rsidR="007D54F3">
        <w:t>.</w:t>
      </w:r>
      <w:r w:rsidRPr="00E45FB8" w:rsidR="002F69FE">
        <w:t xml:space="preserve"> </w:t>
      </w:r>
      <w:r w:rsidRPr="00E45FB8" w:rsidR="004B32F3">
        <w:t xml:space="preserve">In terms of </w:t>
      </w:r>
      <w:r w:rsidRPr="00E45FB8">
        <w:t>rely</w:t>
      </w:r>
      <w:r w:rsidRPr="00E45FB8" w:rsidR="004B32F3">
        <w:t xml:space="preserve">ing </w:t>
      </w:r>
      <w:r w:rsidRPr="00E45FB8">
        <w:t>on the trader, Richard is absolutely right: the trader is just not engaging at the moment</w:t>
      </w:r>
      <w:r w:rsidRPr="00E45FB8" w:rsidR="007D54F3">
        <w:t>.</w:t>
      </w:r>
      <w:r w:rsidRPr="00E45FB8" w:rsidR="002F69FE">
        <w:t xml:space="preserve"> </w:t>
      </w:r>
      <w:r w:rsidRPr="00E45FB8">
        <w:t xml:space="preserve">We have teams of people </w:t>
      </w:r>
      <w:r w:rsidRPr="00E45FB8">
        <w:t>here who are validating master data, and they have nothing to do</w:t>
      </w:r>
      <w:r w:rsidRPr="00E45FB8" w:rsidR="007D54F3">
        <w:t>.</w:t>
      </w:r>
      <w:r w:rsidRPr="00E45FB8" w:rsidR="002F69FE">
        <w:t xml:space="preserve"> </w:t>
      </w:r>
      <w:r w:rsidRPr="00E45FB8">
        <w:t>We have dried up again, and we are dealing with 20,000 traders potentially</w:t>
      </w:r>
      <w:r w:rsidRPr="00E45FB8" w:rsidR="007D54F3">
        <w:t>.</w:t>
      </w:r>
      <w:r w:rsidRPr="00E45FB8" w:rsidR="002F69FE">
        <w:t xml:space="preserve"> </w:t>
      </w:r>
      <w:r w:rsidRPr="00E45FB8">
        <w:t>I would say we have validated 1,000 of them</w:t>
      </w:r>
      <w:r w:rsidRPr="00E45FB8" w:rsidR="007D54F3">
        <w:t>.</w:t>
      </w:r>
      <w:r w:rsidRPr="00E45FB8" w:rsidR="002F69FE">
        <w:t xml:space="preserve"> </w:t>
      </w:r>
      <w:r w:rsidRPr="00E45FB8">
        <w:t>They are just not providing the information</w:t>
      </w:r>
      <w:r w:rsidRPr="00E45FB8" w:rsidR="007D54F3">
        <w:t>.</w:t>
      </w:r>
      <w:r w:rsidRPr="00E45FB8" w:rsidR="002F69FE">
        <w:t xml:space="preserve"> </w:t>
      </w:r>
      <w:r w:rsidRPr="00E45FB8">
        <w:t>It is free and without obligation, but we do not get the data</w:t>
      </w:r>
      <w:r w:rsidRPr="00E45FB8" w:rsidR="007D54F3">
        <w:t>.</w:t>
      </w:r>
      <w:r w:rsidRPr="00E45FB8" w:rsidR="002F69FE">
        <w:t xml:space="preserve"> </w:t>
      </w:r>
      <w:r w:rsidRPr="00E45FB8">
        <w:t>At the moment, the guys are inventing commodity codes and testing those</w:t>
      </w:r>
      <w:r w:rsidRPr="00E45FB8" w:rsidR="007D54F3">
        <w:t>.</w:t>
      </w:r>
      <w:r w:rsidRPr="00E45FB8" w:rsidR="002F69FE">
        <w:t xml:space="preserve"> </w:t>
      </w:r>
      <w:r w:rsidRPr="00E45FB8">
        <w:t>That is a real problem at the moment</w:t>
      </w:r>
      <w:r w:rsidRPr="00E45FB8" w:rsidR="007D54F3">
        <w:t>.</w:t>
      </w:r>
      <w:r w:rsidRPr="00E45FB8" w:rsidR="002F69FE">
        <w:t xml:space="preserve"> </w:t>
      </w:r>
    </w:p>
    <w:p w:rsidR="009D0DA4" w:rsidRPr="00E45FB8" w:rsidP="00B721C0">
      <w:pPr>
        <w:pStyle w:val="Answer"/>
      </w:pPr>
      <w:r w:rsidRPr="00E45FB8">
        <w:t>The trader should have</w:t>
      </w:r>
      <w:r w:rsidRPr="00E45FB8" w:rsidR="004746B3">
        <w:t xml:space="preserve"> CFSP and Entry in Declarant’s Records approval</w:t>
      </w:r>
      <w:r w:rsidRPr="00E45FB8" w:rsidR="007D54F3">
        <w:t>.</w:t>
      </w:r>
      <w:r w:rsidRPr="00E45FB8" w:rsidR="002F69FE">
        <w:t xml:space="preserve"> </w:t>
      </w:r>
      <w:r w:rsidRPr="00E45FB8" w:rsidR="004746B3">
        <w:t>They did not apply for TSP; they had to be auto</w:t>
      </w:r>
      <w:r w:rsidRPr="00E45FB8" w:rsidR="004746B3">
        <w:noBreakHyphen/>
        <w:t>enrolled for Transition</w:t>
      </w:r>
      <w:r w:rsidRPr="00E45FB8">
        <w:t>al Simplified Procedures, which was a simple application</w:t>
      </w:r>
      <w:r w:rsidRPr="00E45FB8" w:rsidR="007D54F3">
        <w:t>.</w:t>
      </w:r>
      <w:r w:rsidRPr="00E45FB8" w:rsidR="002F69FE">
        <w:t xml:space="preserve"> </w:t>
      </w:r>
      <w:r w:rsidRPr="00E45FB8">
        <w:t>The CFSP and Entry in Declarant’s Records application is a 40</w:t>
      </w:r>
      <w:r w:rsidRPr="00E45FB8">
        <w:noBreakHyphen/>
        <w:t>page application</w:t>
      </w:r>
      <w:r w:rsidRPr="00E45FB8" w:rsidR="007D54F3">
        <w:t>.</w:t>
      </w:r>
      <w:r w:rsidRPr="00E45FB8" w:rsidR="002F69FE">
        <w:t xml:space="preserve"> </w:t>
      </w:r>
      <w:r w:rsidRPr="00E45FB8" w:rsidR="00511156">
        <w:t xml:space="preserve">CFSP Notice </w:t>
      </w:r>
      <w:r w:rsidRPr="00E45FB8">
        <w:t xml:space="preserve">760 is the notice it refers to; you would do </w:t>
      </w:r>
      <w:r w:rsidRPr="00E45FB8">
        <w:t xml:space="preserve">really </w:t>
      </w:r>
      <w:r w:rsidRPr="00E45FB8">
        <w:t>well to get past page 3</w:t>
      </w:r>
      <w:r w:rsidRPr="00E45FB8" w:rsidR="007D54F3">
        <w:t>.</w:t>
      </w:r>
      <w:r w:rsidRPr="00E45FB8" w:rsidR="002F69FE">
        <w:t xml:space="preserve"> </w:t>
      </w:r>
      <w:r w:rsidRPr="00E45FB8">
        <w:t>It requires a very high degree of skill</w:t>
      </w:r>
      <w:r w:rsidRPr="00E45FB8" w:rsidR="007D54F3">
        <w:t>.</w:t>
      </w:r>
      <w:r w:rsidRPr="00E45FB8" w:rsidR="002F69FE">
        <w:t xml:space="preserve"> </w:t>
      </w:r>
      <w:r w:rsidRPr="00E45FB8">
        <w:t>I</w:t>
      </w:r>
      <w:r w:rsidRPr="00E45FB8">
        <w:t>t is the right solution</w:t>
      </w:r>
      <w:r w:rsidR="0037124F">
        <w:t>,</w:t>
      </w:r>
      <w:r w:rsidRPr="00E45FB8">
        <w:t xml:space="preserve"> but the app</w:t>
      </w:r>
      <w:r w:rsidRPr="00E45FB8">
        <w:t>lication process is horrendous.</w:t>
      </w:r>
    </w:p>
    <w:p w:rsidR="00B721C0" w:rsidRPr="00E45FB8" w:rsidP="00B721C0">
      <w:pPr>
        <w:pStyle w:val="Answer"/>
      </w:pPr>
      <w:r w:rsidRPr="00E45FB8">
        <w:t>I mention</w:t>
      </w:r>
      <w:r w:rsidRPr="00E45FB8" w:rsidR="004B32F3">
        <w:t>ed</w:t>
      </w:r>
      <w:r w:rsidRPr="00E45FB8">
        <w:t xml:space="preserve"> it to the Border and Protocol </w:t>
      </w:r>
      <w:r w:rsidRPr="00E45FB8" w:rsidR="00CB02CE">
        <w:t xml:space="preserve">Delivery </w:t>
      </w:r>
      <w:r w:rsidRPr="00E45FB8">
        <w:t>Group</w:t>
      </w:r>
      <w:r w:rsidRPr="00E45FB8" w:rsidR="007D54F3">
        <w:t>.</w:t>
      </w:r>
      <w:r w:rsidRPr="00E45FB8" w:rsidR="002F69FE">
        <w:t xml:space="preserve"> </w:t>
      </w:r>
      <w:r w:rsidRPr="00E45FB8">
        <w:t>I said, “Are we going to go down the route of a ‘try before you buy’ CFSP?”</w:t>
      </w:r>
      <w:r w:rsidRPr="00E45FB8" w:rsidR="002F69FE">
        <w:t xml:space="preserve"> </w:t>
      </w:r>
      <w:r w:rsidRPr="00E45FB8">
        <w:t>I quite like the</w:t>
      </w:r>
      <w:r w:rsidRPr="00E45FB8">
        <w:t xml:space="preserve"> approach that everyone should have CFSP and it is theirs to l</w:t>
      </w:r>
      <w:r w:rsidRPr="00E45FB8" w:rsidR="007E76CC">
        <w:t>ose rather than</w:t>
      </w:r>
      <w:r w:rsidRPr="00E45FB8">
        <w:t xml:space="preserve"> theirs to </w:t>
      </w:r>
      <w:r w:rsidRPr="00E45FB8">
        <w:t>get, so there is an argument for auto</w:t>
      </w:r>
      <w:r w:rsidRPr="00E45FB8">
        <w:noBreakHyphen/>
        <w:t>enrolment like there was for TSP</w:t>
      </w:r>
      <w:r w:rsidRPr="00E45FB8" w:rsidR="007D54F3">
        <w:t>.</w:t>
      </w:r>
      <w:r w:rsidRPr="00E45FB8" w:rsidR="002F69FE">
        <w:t xml:space="preserve"> </w:t>
      </w:r>
      <w:r w:rsidRPr="00E45FB8">
        <w:t>Within six months you either lose it and you are back to frontier declarations or you have applied and it has been maintained</w:t>
      </w:r>
      <w:r w:rsidRPr="00E45FB8" w:rsidR="007D54F3">
        <w:t>.</w:t>
      </w:r>
      <w:r w:rsidRPr="00E45FB8" w:rsidR="002F69FE">
        <w:t xml:space="preserve"> </w:t>
      </w:r>
    </w:p>
    <w:p w:rsidR="00B721C0" w:rsidRPr="00E45FB8" w:rsidP="00B721C0">
      <w:pPr>
        <w:pStyle w:val="Answer"/>
      </w:pPr>
      <w:r w:rsidRPr="00E45FB8">
        <w:t xml:space="preserve">The </w:t>
      </w:r>
      <w:r w:rsidRPr="00E45FB8" w:rsidR="00CB5351">
        <w:t>border operating model</w:t>
      </w:r>
      <w:r w:rsidRPr="00E45FB8" w:rsidR="00A56A42">
        <w:t xml:space="preserve"> </w:t>
      </w:r>
      <w:r w:rsidRPr="00E45FB8">
        <w:t>went a long way</w:t>
      </w:r>
      <w:r w:rsidRPr="00E45FB8" w:rsidR="007D54F3">
        <w:t>.</w:t>
      </w:r>
      <w:r w:rsidRPr="00E45FB8" w:rsidR="002F69FE">
        <w:t xml:space="preserve"> </w:t>
      </w:r>
      <w:r w:rsidRPr="00E45FB8" w:rsidR="00A56A42">
        <w:t>The shorter documents were better; they were</w:t>
      </w:r>
      <w:r w:rsidRPr="00E45FB8" w:rsidR="004B32F3">
        <w:t xml:space="preserve"> more</w:t>
      </w:r>
      <w:r w:rsidRPr="00E45FB8" w:rsidR="00A56A42">
        <w:t xml:space="preserve"> punch</w:t>
      </w:r>
      <w:r w:rsidRPr="00E45FB8" w:rsidR="004B32F3">
        <w:t>y</w:t>
      </w:r>
      <w:r w:rsidRPr="00E45FB8" w:rsidR="007D54F3">
        <w:t>.</w:t>
      </w:r>
      <w:r w:rsidRPr="00E45FB8" w:rsidR="002F69FE">
        <w:t xml:space="preserve"> </w:t>
      </w:r>
      <w:r w:rsidRPr="00E45FB8" w:rsidR="004B32F3">
        <w:t>T</w:t>
      </w:r>
      <w:r w:rsidRPr="00E45FB8" w:rsidR="00A56A42">
        <w:t xml:space="preserve">ransit was still brushed over, and </w:t>
      </w:r>
      <w:r w:rsidRPr="00E45FB8">
        <w:t>Incoterms barely get a look in</w:t>
      </w:r>
      <w:r w:rsidRPr="00E45FB8" w:rsidR="007D54F3">
        <w:t>.</w:t>
      </w:r>
      <w:r w:rsidRPr="00E45FB8" w:rsidR="002F69FE">
        <w:t xml:space="preserve"> </w:t>
      </w:r>
      <w:r w:rsidRPr="00E45FB8" w:rsidR="00A56A42">
        <w:t>In</w:t>
      </w:r>
      <w:r w:rsidRPr="00E45FB8" w:rsidR="007E76CC">
        <w:t xml:space="preserve"> the 200</w:t>
      </w:r>
      <w:r w:rsidRPr="00E45FB8" w:rsidR="007E76CC">
        <w:noBreakHyphen/>
      </w:r>
      <w:r w:rsidRPr="00E45FB8" w:rsidR="00A56A42">
        <w:t>page document, it was page 95 before anybody</w:t>
      </w:r>
      <w:r w:rsidRPr="00E45FB8">
        <w:t xml:space="preserve"> mentioned</w:t>
      </w:r>
      <w:r w:rsidRPr="00E45FB8" w:rsidR="00A56A42">
        <w:t xml:space="preserve"> Incoterms</w:t>
      </w:r>
      <w:r w:rsidRPr="00E45FB8" w:rsidR="007D54F3">
        <w:t>.</w:t>
      </w:r>
      <w:r w:rsidRPr="00E45FB8" w:rsidR="002F69FE">
        <w:t xml:space="preserve"> </w:t>
      </w:r>
      <w:r w:rsidRPr="00E45FB8" w:rsidR="00A56A42">
        <w:t xml:space="preserve">It needs to be on page </w:t>
      </w:r>
      <w:r w:rsidRPr="00E45FB8" w:rsidR="004B32F3">
        <w:t>1</w:t>
      </w:r>
      <w:r w:rsidRPr="00E45FB8" w:rsidR="00A56A42">
        <w:t>, really</w:t>
      </w:r>
      <w:r w:rsidRPr="00E45FB8" w:rsidR="007D54F3">
        <w:t>.</w:t>
      </w:r>
      <w:r w:rsidRPr="00E45FB8" w:rsidR="002F69FE">
        <w:t xml:space="preserve"> </w:t>
      </w:r>
      <w:r w:rsidRPr="00E45FB8" w:rsidR="00A56A42">
        <w:t>It is the biggest thing.</w:t>
      </w:r>
    </w:p>
    <w:p w:rsidR="00B721C0" w:rsidRPr="00E45FB8" w:rsidP="00B721C0">
      <w:pPr>
        <w:pStyle w:val="Question"/>
        <w:numPr>
          <w:ilvl w:val="0"/>
          <w:numId w:val="9"/>
        </w:numPr>
      </w:pPr>
      <w:sdt>
        <w:sdtPr>
          <w:alias w:val="Member"/>
          <w:tag w:val="&lt;Member mnisId='4833' dodsId=''&gt;"/>
          <w:id w:val="928543344"/>
          <w:placeholder>
            <w:docPart w:val="54176FF0B8B84D5CAB4A1C1CA4BC3653"/>
          </w:placeholder>
          <w:richText/>
        </w:sdtPr>
        <w:sdtContent>
          <w:r w:rsidRPr="00E45FB8">
            <w:rPr>
              <w:b/>
            </w:rPr>
            <w:t>Antony Higginbotham:</w:t>
          </w:r>
        </w:sdtContent>
      </w:sdt>
      <w:r w:rsidRPr="00E45FB8">
        <w:t xml:space="preserve"> </w:t>
      </w:r>
      <w:r w:rsidRPr="00E45FB8" w:rsidR="00A56A42">
        <w:t>Anna, would you agree with that</w:t>
      </w:r>
      <w:r w:rsidRPr="00E45FB8" w:rsidR="0060773B">
        <w:t>,</w:t>
      </w:r>
      <w:r w:rsidRPr="00E45FB8" w:rsidR="00A56A42">
        <w:t xml:space="preserve"> in terms of the biggest gap being transit?</w:t>
      </w:r>
    </w:p>
    <w:p w:rsidR="00A56A42" w:rsidRPr="00E45FB8" w:rsidP="00A56A42">
      <w:pPr>
        <w:pStyle w:val="Answer"/>
      </w:pPr>
      <w:sdt>
        <w:sdtPr>
          <w:alias w:val="Witness"/>
          <w:id w:val="1567217220"/>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t>The biggest gap is not necessarily transit, but, yes, I would agree with everything that has been said</w:t>
      </w:r>
      <w:r w:rsidRPr="00E45FB8" w:rsidR="007D54F3">
        <w:t>.</w:t>
      </w:r>
      <w:r w:rsidRPr="00E45FB8" w:rsidR="002F69FE">
        <w:t xml:space="preserve"> </w:t>
      </w:r>
      <w:r w:rsidRPr="00E45FB8" w:rsidR="007E76CC">
        <w:t xml:space="preserve">The </w:t>
      </w:r>
      <w:r w:rsidRPr="00E45FB8" w:rsidR="00CB5351">
        <w:t>border operating model</w:t>
      </w:r>
      <w:r w:rsidRPr="00E45FB8" w:rsidR="007E76CC">
        <w:t xml:space="preserve"> </w:t>
      </w:r>
      <w:r w:rsidRPr="00E45FB8" w:rsidR="00B721C0">
        <w:t>would be absolutely fine had it been published in January</w:t>
      </w:r>
      <w:r w:rsidRPr="00E45FB8" w:rsidR="007D54F3">
        <w:t>.</w:t>
      </w:r>
      <w:r w:rsidRPr="00E45FB8" w:rsidR="002F69FE">
        <w:t xml:space="preserve"> </w:t>
      </w:r>
      <w:r w:rsidRPr="00E45FB8">
        <w:t>That would be perfect</w:t>
      </w:r>
      <w:r w:rsidRPr="00E45FB8" w:rsidR="007D54F3">
        <w:t>.</w:t>
      </w:r>
      <w:r w:rsidRPr="00E45FB8" w:rsidR="002F69FE">
        <w:t xml:space="preserve"> </w:t>
      </w:r>
      <w:r w:rsidRPr="00E45FB8">
        <w:t>It shows us the direction of travel; it is what we expected</w:t>
      </w:r>
      <w:r w:rsidRPr="00E45FB8" w:rsidR="007D54F3">
        <w:t>.</w:t>
      </w:r>
      <w:r w:rsidRPr="00E45FB8" w:rsidR="002F69FE">
        <w:t xml:space="preserve"> </w:t>
      </w:r>
      <w:r w:rsidRPr="00E45FB8">
        <w:t>There are no issues there</w:t>
      </w:r>
      <w:r w:rsidRPr="00E45FB8" w:rsidR="007D54F3">
        <w:t>.</w:t>
      </w:r>
      <w:r w:rsidRPr="00E45FB8" w:rsidR="002F69FE">
        <w:t xml:space="preserve"> </w:t>
      </w:r>
      <w:r w:rsidRPr="00E45FB8" w:rsidR="00B721C0">
        <w:t xml:space="preserve">However, for every question it </w:t>
      </w:r>
      <w:r w:rsidRPr="00E45FB8">
        <w:t xml:space="preserve">answers, </w:t>
      </w:r>
      <w:r w:rsidRPr="00E45FB8" w:rsidR="00B721C0">
        <w:t>it raises new questions</w:t>
      </w:r>
      <w:r w:rsidRPr="00E45FB8" w:rsidR="007D54F3">
        <w:t>.</w:t>
      </w:r>
      <w:r w:rsidRPr="00E45FB8" w:rsidR="002F69FE">
        <w:t xml:space="preserve"> </w:t>
      </w:r>
      <w:r w:rsidRPr="00E45FB8">
        <w:t>Given that we are where we are in terms of time, that is concerning.</w:t>
      </w:r>
    </w:p>
    <w:p w:rsidR="00CB02CE" w:rsidRPr="00E45FB8" w:rsidP="00CB02CE">
      <w:pPr>
        <w:pStyle w:val="Answer"/>
      </w:pPr>
      <w:r w:rsidRPr="00E45FB8">
        <w:t xml:space="preserve">In </w:t>
      </w:r>
      <w:r w:rsidRPr="00E45FB8" w:rsidR="007E76CC">
        <w:t>terms</w:t>
      </w:r>
      <w:r w:rsidRPr="00E45FB8">
        <w:t xml:space="preserve"> of engagement with traders, it was to be expected</w:t>
      </w:r>
      <w:r w:rsidRPr="00E45FB8" w:rsidR="007D54F3">
        <w:t>.</w:t>
      </w:r>
      <w:r w:rsidRPr="00E45FB8" w:rsidR="002F69FE">
        <w:t xml:space="preserve"> </w:t>
      </w:r>
      <w:r w:rsidRPr="00E45FB8">
        <w:t>We can say</w:t>
      </w:r>
      <w:r w:rsidRPr="00E45FB8" w:rsidR="00A56A42">
        <w:t xml:space="preserve">, </w:t>
      </w:r>
      <w:r w:rsidRPr="00E45FB8">
        <w:t>“Y</w:t>
      </w:r>
      <w:r w:rsidRPr="00E45FB8" w:rsidR="00A56A42">
        <w:t xml:space="preserve">es, </w:t>
      </w:r>
      <w:r w:rsidRPr="00E45FB8" w:rsidR="007E76CC">
        <w:t>traders are not engaging</w:t>
      </w:r>
      <w:r w:rsidRPr="00E45FB8" w:rsidR="00A56A42">
        <w:t>; the traders are not providing information; the traders are not ready</w:t>
      </w:r>
      <w:r w:rsidRPr="00E45FB8" w:rsidR="0060773B">
        <w:t>”</w:t>
      </w:r>
      <w:r w:rsidRPr="00E45FB8" w:rsidR="007D54F3">
        <w:t>.</w:t>
      </w:r>
      <w:r w:rsidRPr="00E45FB8" w:rsidR="002F69FE">
        <w:t xml:space="preserve"> </w:t>
      </w:r>
      <w:r w:rsidRPr="00E45FB8" w:rsidR="00A56A42">
        <w:t xml:space="preserve">That is all true, but there is equally no reason for </w:t>
      </w:r>
      <w:r w:rsidRPr="00E45FB8">
        <w:t>this work</w:t>
      </w:r>
      <w:r w:rsidRPr="00E45FB8" w:rsidR="007D54F3">
        <w:t>.</w:t>
      </w:r>
      <w:r w:rsidRPr="00E45FB8" w:rsidR="002F69FE">
        <w:t xml:space="preserve"> </w:t>
      </w:r>
      <w:r w:rsidRPr="00E45FB8">
        <w:t>We knew in 2016 that we were going to have</w:t>
      </w:r>
      <w:r w:rsidRPr="00E45FB8">
        <w:t xml:space="preserve"> some sort of a border</w:t>
      </w:r>
      <w:r w:rsidRPr="00E45FB8" w:rsidR="007D54F3">
        <w:t>.</w:t>
      </w:r>
      <w:r w:rsidRPr="00E45FB8" w:rsidR="002F69FE">
        <w:t xml:space="preserve"> </w:t>
      </w:r>
      <w:r w:rsidRPr="00E45FB8">
        <w:t>We did not know what the border would have to do, but we knew there would be some sort of a border</w:t>
      </w:r>
      <w:r w:rsidRPr="00E45FB8" w:rsidR="007D54F3">
        <w:t>.</w:t>
      </w:r>
      <w:r w:rsidRPr="00E45FB8" w:rsidR="002F69FE">
        <w:t xml:space="preserve"> </w:t>
      </w:r>
      <w:r w:rsidRPr="00E45FB8">
        <w:t xml:space="preserve">Why we are getting the </w:t>
      </w:r>
      <w:r w:rsidRPr="00E45FB8" w:rsidR="00CB5351">
        <w:t>border operating model</w:t>
      </w:r>
      <w:r w:rsidRPr="00E45FB8">
        <w:t xml:space="preserve"> at this stage is also another question</w:t>
      </w:r>
      <w:r w:rsidRPr="00E45FB8" w:rsidR="007D54F3">
        <w:t>.</w:t>
      </w:r>
      <w:r w:rsidRPr="00E45FB8" w:rsidR="002F69FE">
        <w:t xml:space="preserve"> </w:t>
      </w:r>
      <w:r w:rsidRPr="00E45FB8">
        <w:t>Both sides are late within this process</w:t>
      </w:r>
      <w:r w:rsidRPr="00E45FB8" w:rsidR="007D54F3">
        <w:t>.</w:t>
      </w:r>
      <w:r w:rsidRPr="00E45FB8" w:rsidR="002F69FE">
        <w:t xml:space="preserve"> </w:t>
      </w:r>
    </w:p>
    <w:p w:rsidR="00B33EAB" w:rsidRPr="00E45FB8" w:rsidP="00B721C0">
      <w:pPr>
        <w:pStyle w:val="Answer"/>
      </w:pPr>
      <w:r w:rsidRPr="00E45FB8">
        <w:t>The biggest gap for me is the fact that we have this number of IT systems that are not ready</w:t>
      </w:r>
      <w:r w:rsidRPr="00E45FB8" w:rsidR="007D54F3">
        <w:t>.</w:t>
      </w:r>
      <w:r w:rsidRPr="00E45FB8" w:rsidR="002F69FE">
        <w:t xml:space="preserve"> </w:t>
      </w:r>
      <w:r w:rsidRPr="00E45FB8">
        <w:t>That is one issue, but i</w:t>
      </w:r>
      <w:r w:rsidRPr="00E45FB8" w:rsidR="00B721C0">
        <w:t xml:space="preserve">t is almost like we are designing </w:t>
      </w:r>
      <w:r w:rsidRPr="00E45FB8">
        <w:t xml:space="preserve">systems before we are designing </w:t>
      </w:r>
      <w:r w:rsidRPr="00E45FB8" w:rsidR="00B721C0">
        <w:t>processes to go behind them</w:t>
      </w:r>
      <w:r w:rsidRPr="00E45FB8" w:rsidR="007D54F3">
        <w:t>.</w:t>
      </w:r>
      <w:r w:rsidRPr="00E45FB8" w:rsidR="002F69FE">
        <w:t xml:space="preserve"> </w:t>
      </w:r>
      <w:r w:rsidRPr="00E45FB8" w:rsidR="00B721C0">
        <w:t xml:space="preserve">As Robert pointed out, </w:t>
      </w:r>
      <w:r w:rsidRPr="00E45FB8">
        <w:t xml:space="preserve">there are </w:t>
      </w:r>
      <w:r w:rsidRPr="00E45FB8" w:rsidR="00B721C0">
        <w:t xml:space="preserve">some systems that do not exist yet that might come between now and </w:t>
      </w:r>
      <w:r w:rsidRPr="00E45FB8">
        <w:t>December</w:t>
      </w:r>
      <w:r w:rsidRPr="00E45FB8" w:rsidR="007D54F3">
        <w:t>.</w:t>
      </w:r>
      <w:r w:rsidRPr="00E45FB8" w:rsidR="002F69FE">
        <w:t xml:space="preserve"> </w:t>
      </w:r>
      <w:r w:rsidRPr="00E45FB8">
        <w:t xml:space="preserve">Relying on existing systems is always easier than inventing new processes </w:t>
      </w:r>
      <w:r w:rsidRPr="00E45FB8">
        <w:t>and simplifications.</w:t>
      </w:r>
    </w:p>
    <w:p w:rsidR="00CB02CE" w:rsidRPr="00E45FB8" w:rsidP="00B721C0">
      <w:pPr>
        <w:pStyle w:val="Answer"/>
      </w:pPr>
      <w:r w:rsidRPr="00E45FB8">
        <w:t xml:space="preserve">The biggest gap will be the IT systems and </w:t>
      </w:r>
      <w:r w:rsidRPr="00E45FB8" w:rsidR="00B721C0">
        <w:t>the</w:t>
      </w:r>
      <w:r w:rsidRPr="00E45FB8">
        <w:t xml:space="preserve"> reliance on the traders</w:t>
      </w:r>
      <w:r w:rsidRPr="00E45FB8" w:rsidR="007D54F3">
        <w:t>.</w:t>
      </w:r>
      <w:r w:rsidRPr="00E45FB8" w:rsidR="002F69FE">
        <w:t xml:space="preserve"> </w:t>
      </w:r>
      <w:r w:rsidRPr="00E45FB8">
        <w:t xml:space="preserve">As Robert very correctly mentioned, I challenge any business to go through the simplified procedures application and be able to get it on the first </w:t>
      </w:r>
      <w:r w:rsidRPr="00E45FB8">
        <w:t>reading</w:t>
      </w:r>
      <w:r w:rsidRPr="00E45FB8" w:rsidR="007D54F3">
        <w:t>.</w:t>
      </w:r>
      <w:r w:rsidRPr="00E45FB8" w:rsidR="002F69FE">
        <w:t xml:space="preserve"> </w:t>
      </w:r>
      <w:r w:rsidRPr="00E45FB8">
        <w:t xml:space="preserve">It is a struggle for </w:t>
      </w:r>
      <w:r w:rsidRPr="00E45FB8" w:rsidR="00B33EAB">
        <w:t>customs specialists</w:t>
      </w:r>
      <w:r w:rsidRPr="00E45FB8" w:rsidR="007D54F3">
        <w:t>.</w:t>
      </w:r>
      <w:r w:rsidRPr="00E45FB8" w:rsidR="002F69FE">
        <w:t xml:space="preserve"> </w:t>
      </w:r>
      <w:r w:rsidRPr="00E45FB8" w:rsidR="00B33EAB">
        <w:t>There are a lot of technical details there, and businesses will definitely have a problem completing this application between now and December</w:t>
      </w:r>
      <w:r w:rsidRPr="00E45FB8" w:rsidR="007D54F3">
        <w:t>.</w:t>
      </w:r>
      <w:r w:rsidRPr="00E45FB8" w:rsidR="002F69FE">
        <w:t xml:space="preserve"> </w:t>
      </w:r>
      <w:r w:rsidRPr="00E45FB8" w:rsidR="00B33EAB">
        <w:t>Again, that needs to be ready for 1 January</w:t>
      </w:r>
      <w:r w:rsidRPr="00E45FB8" w:rsidR="0060773B">
        <w:t>.</w:t>
      </w:r>
    </w:p>
    <w:p w:rsidR="00B721C0" w:rsidRPr="00E45FB8" w:rsidP="00B721C0">
      <w:pPr>
        <w:pStyle w:val="Answer"/>
      </w:pPr>
      <w:r w:rsidRPr="00E45FB8">
        <w:t xml:space="preserve">The </w:t>
      </w:r>
      <w:r w:rsidRPr="00E45FB8" w:rsidR="00CB5351">
        <w:t>border operating model</w:t>
      </w:r>
      <w:r w:rsidRPr="00E45FB8">
        <w:t xml:space="preserve"> and the transition in the first six months were very welcome; </w:t>
      </w:r>
      <w:r w:rsidRPr="00E45FB8" w:rsidR="0060773B">
        <w:t>that</w:t>
      </w:r>
      <w:r w:rsidRPr="00E45FB8">
        <w:t xml:space="preserve"> was something we expected</w:t>
      </w:r>
      <w:r w:rsidRPr="00E45FB8" w:rsidR="007D54F3">
        <w:t>.</w:t>
      </w:r>
      <w:r w:rsidRPr="00E45FB8" w:rsidR="002F69FE">
        <w:t xml:space="preserve"> </w:t>
      </w:r>
      <w:r w:rsidRPr="00E45FB8">
        <w:t>Now w</w:t>
      </w:r>
      <w:r w:rsidRPr="00E45FB8">
        <w:t>e are in the position where the Governme</w:t>
      </w:r>
      <w:r w:rsidRPr="00E45FB8">
        <w:t>nt think, “We have six months to put everything in place”</w:t>
      </w:r>
      <w:r w:rsidRPr="00E45FB8" w:rsidR="007D54F3">
        <w:t>.</w:t>
      </w:r>
      <w:r w:rsidRPr="00E45FB8" w:rsidR="002F69FE">
        <w:t xml:space="preserve"> </w:t>
      </w:r>
      <w:r w:rsidRPr="00E45FB8">
        <w:t>A lot of the responsibilities and a lot of the obligations start on 1 January nonetheless</w:t>
      </w:r>
      <w:r w:rsidRPr="00E45FB8" w:rsidR="007D54F3">
        <w:t>.</w:t>
      </w:r>
      <w:r w:rsidRPr="00E45FB8" w:rsidR="002F69FE">
        <w:t xml:space="preserve"> </w:t>
      </w:r>
      <w:r w:rsidRPr="00E45FB8">
        <w:t xml:space="preserve">That </w:t>
      </w:r>
      <w:r w:rsidRPr="00E45FB8">
        <w:t>is not getting enough attention.</w:t>
      </w:r>
    </w:p>
    <w:p w:rsidR="00B721C0" w:rsidRPr="00E45FB8" w:rsidP="00435CF7">
      <w:pPr>
        <w:pStyle w:val="Question"/>
      </w:pPr>
      <w:sdt>
        <w:sdtPr>
          <w:alias w:val="Member"/>
          <w:tag w:val="&lt;Member mnisId='4833' dodsId=''&gt;"/>
          <w:id w:val="1043637369"/>
          <w:placeholder>
            <w:docPart w:val="54176FF0B8B84D5CAB4A1C1CA4BC3653"/>
          </w:placeholder>
          <w:richText/>
        </w:sdtPr>
        <w:sdtContent>
          <w:r w:rsidRPr="00E45FB8">
            <w:rPr>
              <w:b/>
            </w:rPr>
            <w:t>Antony Higginbotham:</w:t>
          </w:r>
        </w:sdtContent>
      </w:sdt>
      <w:r w:rsidRPr="00E45FB8">
        <w:t xml:space="preserve"> Robert, </w:t>
      </w:r>
      <w:r w:rsidRPr="00E45FB8" w:rsidR="00435CF7">
        <w:t xml:space="preserve">coming </w:t>
      </w:r>
      <w:r w:rsidRPr="00E45FB8">
        <w:t xml:space="preserve">back to one of the </w:t>
      </w:r>
      <w:r w:rsidRPr="00E45FB8" w:rsidR="007E76CC">
        <w:t>things</w:t>
      </w:r>
      <w:r w:rsidRPr="00E45FB8">
        <w:t xml:space="preserve"> you said</w:t>
      </w:r>
      <w:r w:rsidRPr="00E45FB8" w:rsidR="00B33EAB">
        <w:t xml:space="preserve"> in relation to one of the Chair’s questions, </w:t>
      </w:r>
      <w:r w:rsidRPr="00E45FB8" w:rsidR="00435CF7">
        <w:t>you talked about the fear that we get a build</w:t>
      </w:r>
      <w:r w:rsidRPr="00E45FB8" w:rsidR="00435CF7">
        <w:noBreakHyphen/>
        <w:t>up on this side that is actually because of goods going into the EU</w:t>
      </w:r>
      <w:r w:rsidRPr="00E45FB8" w:rsidR="007D54F3">
        <w:t>.</w:t>
      </w:r>
      <w:r w:rsidRPr="00E45FB8" w:rsidR="002F69FE">
        <w:t xml:space="preserve"> </w:t>
      </w:r>
      <w:r w:rsidRPr="00E45FB8" w:rsidR="00435CF7">
        <w:t xml:space="preserve">How </w:t>
      </w:r>
      <w:r w:rsidRPr="00E45FB8">
        <w:t>do we address that fear</w:t>
      </w:r>
      <w:r w:rsidRPr="00E45FB8" w:rsidR="007D54F3">
        <w:t>?</w:t>
      </w:r>
      <w:r w:rsidRPr="00E45FB8" w:rsidR="002F69FE">
        <w:t xml:space="preserve"> </w:t>
      </w:r>
      <w:r w:rsidRPr="00E45FB8">
        <w:t xml:space="preserve">Is that something the UK Government can </w:t>
      </w:r>
      <w:r w:rsidRPr="00E45FB8" w:rsidR="00435CF7">
        <w:t xml:space="preserve">try to </w:t>
      </w:r>
      <w:r w:rsidRPr="00E45FB8">
        <w:t>help to address through the next</w:t>
      </w:r>
      <w:r w:rsidRPr="00E45FB8" w:rsidR="00435CF7">
        <w:t xml:space="preserve"> iteration of the </w:t>
      </w:r>
      <w:r w:rsidRPr="00E45FB8" w:rsidR="00CB5351">
        <w:t>border operating model</w:t>
      </w:r>
      <w:r w:rsidRPr="00E45FB8" w:rsidR="00435CF7">
        <w:t xml:space="preserve"> and provide some more certainty on what might be needed going in</w:t>
      </w:r>
      <w:r w:rsidRPr="00E45FB8" w:rsidR="007D54F3">
        <w:t>?</w:t>
      </w:r>
      <w:r w:rsidRPr="00E45FB8" w:rsidR="002F69FE">
        <w:t xml:space="preserve"> </w:t>
      </w:r>
      <w:r w:rsidRPr="00E45FB8">
        <w:t xml:space="preserve">Are there things </w:t>
      </w:r>
      <w:r w:rsidRPr="00E45FB8" w:rsidR="00435CF7">
        <w:t xml:space="preserve">the EU can do, either at </w:t>
      </w:r>
      <w:r w:rsidRPr="00E45FB8" w:rsidR="0060773B">
        <w:t>m</w:t>
      </w:r>
      <w:r w:rsidRPr="00E45FB8" w:rsidR="00435CF7">
        <w:t>ember</w:t>
      </w:r>
      <w:r w:rsidRPr="00E45FB8" w:rsidR="00435CF7">
        <w:noBreakHyphen/>
      </w:r>
      <w:r w:rsidRPr="00E45FB8" w:rsidR="0060773B">
        <w:t>s</w:t>
      </w:r>
      <w:r w:rsidRPr="00E45FB8" w:rsidR="00435CF7">
        <w:t xml:space="preserve">tate </w:t>
      </w:r>
      <w:r w:rsidRPr="00E45FB8">
        <w:t xml:space="preserve">level or </w:t>
      </w:r>
      <w:r w:rsidRPr="00E45FB8" w:rsidR="00435CF7">
        <w:t>at a whole</w:t>
      </w:r>
      <w:r w:rsidRPr="00E45FB8" w:rsidR="00435CF7">
        <w:noBreakHyphen/>
      </w:r>
      <w:r w:rsidRPr="00E45FB8">
        <w:t xml:space="preserve">EU </w:t>
      </w:r>
      <w:r w:rsidRPr="00E45FB8" w:rsidR="007E76CC">
        <w:t>level</w:t>
      </w:r>
      <w:r w:rsidRPr="00E45FB8">
        <w:t>, to provide that certainty?</w:t>
      </w:r>
    </w:p>
    <w:p w:rsidR="005A1224" w:rsidRPr="00E45FB8" w:rsidP="00B721C0">
      <w:pPr>
        <w:pStyle w:val="Answer"/>
      </w:pPr>
      <w:sdt>
        <w:sdtPr>
          <w:alias w:val="Witness"/>
          <w:id w:val="-2053921203"/>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435CF7">
        <w:t>That is a very good question</w:t>
      </w:r>
      <w:r w:rsidRPr="00E45FB8" w:rsidR="007D54F3">
        <w:t>.</w:t>
      </w:r>
      <w:r w:rsidRPr="00E45FB8" w:rsidR="002F69FE">
        <w:t xml:space="preserve"> </w:t>
      </w:r>
      <w:r w:rsidRPr="00E45FB8" w:rsidR="00435CF7">
        <w:t xml:space="preserve">Strangely, one of the </w:t>
      </w:r>
      <w:r w:rsidRPr="00E45FB8" w:rsidR="00D74964">
        <w:t>simplifications</w:t>
      </w:r>
      <w:r w:rsidRPr="00E45FB8" w:rsidR="0060773B">
        <w:t xml:space="preserve"> </w:t>
      </w:r>
      <w:r w:rsidRPr="00E45FB8" w:rsidR="00435CF7">
        <w:t>put in place by the French authorities has actually created a problem for the UK authorities</w:t>
      </w:r>
      <w:r w:rsidRPr="00E45FB8" w:rsidR="007D54F3">
        <w:t>.</w:t>
      </w:r>
      <w:r w:rsidRPr="00E45FB8" w:rsidR="002F69FE">
        <w:t xml:space="preserve"> </w:t>
      </w:r>
      <w:r w:rsidRPr="00E45FB8" w:rsidR="00435CF7">
        <w:t>If you did not have the</w:t>
      </w:r>
      <w:r w:rsidRPr="00E45FB8" w:rsidR="00B721C0">
        <w:t xml:space="preserve"> French simplification of</w:t>
      </w:r>
      <w:r w:rsidRPr="00E45FB8" w:rsidR="00435CF7">
        <w:t xml:space="preserve"> the anticipated import entry that does not require transit and clears whilst it crosses the Channel, then everything would be transit</w:t>
      </w:r>
      <w:r w:rsidRPr="00E45FB8" w:rsidR="0060773B">
        <w:t>,</w:t>
      </w:r>
      <w:r w:rsidRPr="00E45FB8" w:rsidR="00435CF7">
        <w:t xml:space="preserve"> and</w:t>
      </w:r>
      <w:r w:rsidRPr="00E45FB8" w:rsidR="0060773B">
        <w:t xml:space="preserve"> then</w:t>
      </w:r>
      <w:r w:rsidRPr="00E45FB8" w:rsidR="00435CF7">
        <w:t xml:space="preserve"> you </w:t>
      </w:r>
      <w:r w:rsidRPr="00E45FB8" w:rsidR="00B721C0">
        <w:t xml:space="preserve">would know that you require a transit document and </w:t>
      </w:r>
      <w:r w:rsidRPr="00E45FB8" w:rsidR="00435CF7">
        <w:t xml:space="preserve">you could </w:t>
      </w:r>
      <w:r w:rsidRPr="00E45FB8" w:rsidR="00B721C0">
        <w:t>check the reference number</w:t>
      </w:r>
      <w:r w:rsidRPr="00E45FB8" w:rsidR="007D54F3">
        <w:t>.</w:t>
      </w:r>
      <w:r w:rsidRPr="00E45FB8" w:rsidR="002F69FE">
        <w:t xml:space="preserve"> </w:t>
      </w:r>
      <w:r w:rsidRPr="00E45FB8" w:rsidR="00435CF7">
        <w:t xml:space="preserve">It is a fairly open database, </w:t>
      </w:r>
      <w:r w:rsidRPr="00E45FB8" w:rsidR="008F3E98">
        <w:t xml:space="preserve">so </w:t>
      </w:r>
      <w:r w:rsidRPr="00E45FB8" w:rsidR="00435CF7">
        <w:t>y</w:t>
      </w:r>
      <w:r w:rsidRPr="00E45FB8" w:rsidR="00B721C0">
        <w:t>ou can see the</w:t>
      </w:r>
      <w:r w:rsidRPr="00E45FB8" w:rsidR="00435CF7">
        <w:t xml:space="preserve"> validity of any transit </w:t>
      </w:r>
      <w:r w:rsidRPr="00E45FB8">
        <w:t>document by checking the Movement Reference Number in the corner</w:t>
      </w:r>
      <w:r w:rsidRPr="00E45FB8" w:rsidR="007D54F3">
        <w:t>.</w:t>
      </w:r>
      <w:r w:rsidRPr="00E45FB8" w:rsidR="002F69FE">
        <w:t xml:space="preserve"> </w:t>
      </w:r>
      <w:r w:rsidRPr="00E45FB8">
        <w:t>You would have pretty good visibility</w:t>
      </w:r>
      <w:r w:rsidRPr="00E45FB8" w:rsidR="007D54F3">
        <w:t>.</w:t>
      </w:r>
      <w:r w:rsidRPr="00E45FB8" w:rsidR="002F69FE">
        <w:t xml:space="preserve"> </w:t>
      </w:r>
    </w:p>
    <w:p w:rsidR="005A1224" w:rsidRPr="00E45FB8" w:rsidP="00B721C0">
      <w:pPr>
        <w:pStyle w:val="Answer"/>
      </w:pPr>
      <w:r w:rsidRPr="00E45FB8">
        <w:t xml:space="preserve">However, there is a possibility that </w:t>
      </w:r>
      <w:r w:rsidRPr="00E45FB8">
        <w:t xml:space="preserve">you are </w:t>
      </w:r>
      <w:r w:rsidRPr="00E45FB8">
        <w:t xml:space="preserve">clearing in France and </w:t>
      </w:r>
      <w:r w:rsidRPr="00E45FB8">
        <w:t xml:space="preserve">you have a </w:t>
      </w:r>
      <w:r w:rsidRPr="00E45FB8">
        <w:t>French import entry</w:t>
      </w:r>
      <w:r w:rsidRPr="00E45FB8" w:rsidR="007D54F3">
        <w:t>.</w:t>
      </w:r>
      <w:r w:rsidRPr="00E45FB8" w:rsidR="002F69FE">
        <w:t xml:space="preserve"> </w:t>
      </w:r>
      <w:r w:rsidRPr="00E45FB8">
        <w:t xml:space="preserve">That is on the French </w:t>
      </w:r>
      <w:r w:rsidRPr="00E45FB8" w:rsidR="00D74964">
        <w:t>DELTA</w:t>
      </w:r>
      <w:r w:rsidRPr="00E45FB8">
        <w:t xml:space="preserve"> system; we do not have any visibility on the French </w:t>
      </w:r>
      <w:r w:rsidRPr="00E45FB8" w:rsidR="00D74964">
        <w:t>DELTA</w:t>
      </w:r>
      <w:r w:rsidRPr="00E45FB8">
        <w:t xml:space="preserve"> system</w:t>
      </w:r>
      <w:r w:rsidRPr="00E45FB8" w:rsidR="007D54F3">
        <w:t>.</w:t>
      </w:r>
      <w:r w:rsidRPr="00E45FB8" w:rsidR="002F69FE">
        <w:t xml:space="preserve"> </w:t>
      </w:r>
      <w:r w:rsidRPr="00E45FB8">
        <w:t xml:space="preserve">We are checking that the driver looks to be okay, but it is an absolute struggle to wave a vehicle goodbye in Dover and, hand on heart, say that </w:t>
      </w:r>
      <w:r w:rsidRPr="00E45FB8" w:rsidR="00D74964">
        <w:t>it is good to go</w:t>
      </w:r>
      <w:r w:rsidRPr="00E45FB8" w:rsidR="007D54F3">
        <w:t>.</w:t>
      </w:r>
      <w:r w:rsidRPr="00E45FB8" w:rsidR="002F69FE">
        <w:t xml:space="preserve"> </w:t>
      </w:r>
      <w:r w:rsidRPr="00E45FB8" w:rsidR="00FC012B">
        <w:t>I would struggle to do that in any case.</w:t>
      </w:r>
    </w:p>
    <w:p w:rsidR="00FC012B" w:rsidRPr="00E45FB8" w:rsidP="00FC012B">
      <w:pPr>
        <w:pStyle w:val="Answer"/>
        <w:rPr>
          <w:rFonts w:cs="Times New Roman"/>
        </w:rPr>
      </w:pPr>
      <w:r w:rsidRPr="00E45FB8">
        <w:t>We raised this point a year ago when we were</w:t>
      </w:r>
      <w:r w:rsidRPr="00E45FB8" w:rsidR="008F3E98">
        <w:t xml:space="preserve"> originally </w:t>
      </w:r>
      <w:r w:rsidRPr="00E45FB8">
        <w:t>talking about pop</w:t>
      </w:r>
      <w:r w:rsidRPr="00E45FB8">
        <w:noBreakHyphen/>
        <w:t>ups</w:t>
      </w:r>
      <w:r w:rsidRPr="00E45FB8" w:rsidR="007D54F3">
        <w:t>.</w:t>
      </w:r>
      <w:r w:rsidRPr="00E45FB8" w:rsidR="002F69FE">
        <w:t xml:space="preserve"> </w:t>
      </w:r>
      <w:r w:rsidRPr="00E45FB8">
        <w:t>We were going to have 150 pop</w:t>
      </w:r>
      <w:r w:rsidRPr="00E45FB8">
        <w:noBreakHyphen/>
        <w:t>ups around the UK in truck parks where we would check that a driver is border</w:t>
      </w:r>
      <w:r w:rsidRPr="00E45FB8">
        <w:noBreakHyphen/>
        <w:t>ready</w:t>
      </w:r>
      <w:r w:rsidRPr="00E45FB8" w:rsidR="007D54F3">
        <w:t>.</w:t>
      </w:r>
      <w:r w:rsidRPr="00E45FB8" w:rsidR="002F69FE">
        <w:t xml:space="preserve"> </w:t>
      </w:r>
      <w:r w:rsidRPr="00E45FB8">
        <w:t>I asked the question, “What is ‘border</w:t>
      </w:r>
      <w:r w:rsidRPr="00E45FB8">
        <w:noBreakHyphen/>
        <w:t>ready’?” and I did not get an answer</w:t>
      </w:r>
      <w:r w:rsidRPr="00E45FB8" w:rsidR="007D54F3">
        <w:t>.</w:t>
      </w:r>
      <w:r w:rsidRPr="00E45FB8" w:rsidR="002F69FE">
        <w:t xml:space="preserve"> </w:t>
      </w:r>
      <w:r w:rsidRPr="00E45FB8">
        <w:t>W</w:t>
      </w:r>
      <w:r w:rsidRPr="00E45FB8" w:rsidR="00B721C0">
        <w:t>e need visibility on the systems</w:t>
      </w:r>
      <w:r w:rsidRPr="00E45FB8">
        <w:t xml:space="preserve"> to see whether someone is ready to go</w:t>
      </w:r>
      <w:r w:rsidRPr="00E45FB8" w:rsidR="007D54F3">
        <w:t>.</w:t>
      </w:r>
      <w:r w:rsidRPr="00E45FB8" w:rsidR="002F69FE">
        <w:t xml:space="preserve"> </w:t>
      </w:r>
      <w:r w:rsidRPr="00E45FB8">
        <w:t xml:space="preserve">We do not have access </w:t>
      </w:r>
      <w:r w:rsidRPr="00E45FB8" w:rsidR="008F3E98">
        <w:t>to</w:t>
      </w:r>
      <w:r w:rsidRPr="00E45FB8">
        <w:t xml:space="preserve"> DELTA</w:t>
      </w:r>
      <w:r w:rsidRPr="00E45FB8" w:rsidR="007D54F3">
        <w:t>.</w:t>
      </w:r>
      <w:r w:rsidRPr="00E45FB8">
        <w:rPr>
          <w:rFonts w:cs="Times New Roman"/>
        </w:rPr>
        <w:t xml:space="preserve"> </w:t>
      </w:r>
      <w:r w:rsidRPr="00E45FB8" w:rsidR="00B721C0">
        <w:t>I do not know if he has got a</w:t>
      </w:r>
      <w:r w:rsidR="0069068B">
        <w:t>—</w:t>
      </w:r>
      <w:r w:rsidR="0069068B">
        <w:rPr>
          <w:i/>
          <w:iCs/>
        </w:rPr>
        <w:t>[Inaudible.]</w:t>
      </w:r>
      <w:r w:rsidRPr="00E45FB8" w:rsidR="002F69FE">
        <w:rPr>
          <w:rFonts w:cs="Times New Roman"/>
        </w:rPr>
        <w:t xml:space="preserve"> </w:t>
      </w:r>
      <w:r w:rsidRPr="00E45FB8">
        <w:rPr>
          <w:rFonts w:cs="Times New Roman"/>
        </w:rPr>
        <w:t>If it is not, that vehicle might be coming back</w:t>
      </w:r>
      <w:r w:rsidRPr="00E45FB8" w:rsidR="007D54F3">
        <w:rPr>
          <w:rFonts w:cs="Times New Roman"/>
        </w:rPr>
        <w:t>.</w:t>
      </w:r>
      <w:r w:rsidRPr="00E45FB8" w:rsidR="002F69FE">
        <w:rPr>
          <w:rFonts w:cs="Times New Roman"/>
        </w:rPr>
        <w:t xml:space="preserve"> </w:t>
      </w:r>
      <w:r w:rsidRPr="00E45FB8">
        <w:t>That is a big fear.</w:t>
      </w:r>
    </w:p>
    <w:p w:rsidR="00B721C0" w:rsidRPr="00E45FB8" w:rsidP="00B721C0">
      <w:pPr>
        <w:pStyle w:val="Answer"/>
      </w:pPr>
      <w:r w:rsidRPr="00E45FB8">
        <w:t>Again, t</w:t>
      </w:r>
      <w:r w:rsidRPr="00E45FB8">
        <w:t>he transit solution</w:t>
      </w:r>
      <w:r w:rsidRPr="00E45FB8">
        <w:t>s are a lot of the problems</w:t>
      </w:r>
      <w:r w:rsidRPr="00E45FB8" w:rsidR="007D54F3">
        <w:t>.</w:t>
      </w:r>
      <w:r w:rsidRPr="00E45FB8" w:rsidR="002F69FE">
        <w:t xml:space="preserve"> </w:t>
      </w:r>
      <w:r w:rsidRPr="00E45FB8">
        <w:t>It is a consolidated</w:t>
      </w:r>
      <w:r w:rsidRPr="00E45FB8">
        <w:t xml:space="preserve"> </w:t>
      </w:r>
      <w:r w:rsidRPr="00E45FB8" w:rsidR="008F3E98">
        <w:rPr>
          <w:rFonts w:cs="Times New Roman"/>
        </w:rPr>
        <w:t>process.</w:t>
      </w:r>
      <w:r w:rsidRPr="00E45FB8" w:rsidR="002F69FE">
        <w:rPr>
          <w:rFonts w:cs="Times New Roman"/>
        </w:rPr>
        <w:t xml:space="preserve"> </w:t>
      </w:r>
      <w:r w:rsidRPr="00E45FB8" w:rsidR="00511156">
        <w:rPr>
          <w:rFonts w:cs="Times New Roman"/>
        </w:rPr>
        <w:t>For every truck, there are a number of</w:t>
      </w:r>
      <w:r w:rsidRPr="00E45FB8">
        <w:rPr>
          <w:rFonts w:cs="Times New Roman"/>
        </w:rPr>
        <w:t xml:space="preserve"> consignments</w:t>
      </w:r>
      <w:r w:rsidRPr="00E45FB8" w:rsidR="007D54F3">
        <w:rPr>
          <w:rFonts w:cs="Times New Roman"/>
        </w:rPr>
        <w:t>.</w:t>
      </w:r>
      <w:r w:rsidRPr="00E45FB8" w:rsidR="002F69FE">
        <w:rPr>
          <w:rFonts w:cs="Times New Roman"/>
        </w:rPr>
        <w:t xml:space="preserve"> </w:t>
      </w:r>
      <w:r w:rsidRPr="00E45FB8" w:rsidR="008F3E98">
        <w:rPr>
          <w:rFonts w:cs="Times New Roman"/>
        </w:rPr>
        <w:t xml:space="preserve">It </w:t>
      </w:r>
      <w:r w:rsidRPr="00E45FB8" w:rsidR="00511156">
        <w:rPr>
          <w:rFonts w:cs="Times New Roman"/>
        </w:rPr>
        <w:t xml:space="preserve">is </w:t>
      </w:r>
      <w:r w:rsidRPr="00E45FB8">
        <w:rPr>
          <w:rFonts w:cs="Times New Roman"/>
        </w:rPr>
        <w:t>only one transit document</w:t>
      </w:r>
      <w:r w:rsidR="007303BB">
        <w:rPr>
          <w:rFonts w:cs="Times New Roman"/>
        </w:rPr>
        <w:t>—</w:t>
      </w:r>
      <w:r w:rsidR="00945EF5">
        <w:rPr>
          <w:rFonts w:cs="Times New Roman"/>
          <w:i/>
          <w:iCs/>
        </w:rPr>
        <w:t>[Inaudible.]</w:t>
      </w:r>
      <w:r w:rsidRPr="00E45FB8" w:rsidR="002F69FE">
        <w:rPr>
          <w:rFonts w:cs="Times New Roman"/>
        </w:rPr>
        <w:t xml:space="preserve"> </w:t>
      </w:r>
    </w:p>
    <w:p w:rsidR="00D4633B" w:rsidRPr="00E45FB8" w:rsidP="00232D79">
      <w:pPr>
        <w:pStyle w:val="Question"/>
        <w:numPr>
          <w:ilvl w:val="0"/>
          <w:numId w:val="0"/>
        </w:numPr>
        <w:ind w:left="794"/>
      </w:pPr>
      <w:sdt>
        <w:sdtPr>
          <w:alias w:val="Member"/>
          <w:tag w:val="&lt;Member mnisId='4833' dodsId=''&gt;"/>
          <w:id w:val="-1216965954"/>
          <w:placeholder>
            <w:docPart w:val="39AD9A060CD04E9D8962784278EE72E1"/>
          </w:placeholder>
          <w:richText/>
        </w:sdtPr>
        <w:sdtContent>
          <w:r w:rsidRPr="00E45FB8">
            <w:rPr>
              <w:b/>
            </w:rPr>
            <w:t>Antony Higginbotham:</w:t>
          </w:r>
        </w:sdtContent>
      </w:sdt>
      <w:r w:rsidRPr="00E45FB8">
        <w:t xml:space="preserve"> Robert’s very wise words are intermittent at the moment.</w:t>
      </w:r>
    </w:p>
    <w:p w:rsidR="00D4633B" w:rsidRPr="00E45FB8" w:rsidP="00D4633B">
      <w:pPr>
        <w:pStyle w:val="Question"/>
        <w:numPr>
          <w:ilvl w:val="0"/>
          <w:numId w:val="0"/>
        </w:numPr>
        <w:ind w:left="794"/>
      </w:pPr>
      <w:r w:rsidRPr="00E45FB8">
        <w:rPr>
          <w:b/>
          <w:i/>
        </w:rPr>
        <w:t>Robert Hardy:</w:t>
      </w:r>
      <w:r w:rsidRPr="00E45FB8">
        <w:t xml:space="preserve"> I am sorry.</w:t>
      </w:r>
    </w:p>
    <w:p w:rsidR="00D4633B" w:rsidRPr="00E45FB8" w:rsidP="00D4633B">
      <w:pPr>
        <w:pStyle w:val="Question"/>
        <w:numPr>
          <w:ilvl w:val="0"/>
          <w:numId w:val="0"/>
        </w:numPr>
        <w:ind w:left="794"/>
      </w:pPr>
      <w:sdt>
        <w:sdtPr>
          <w:alias w:val="Member"/>
          <w:tag w:val="&lt;Member mnisId='4048' dodsId='31721'&gt;"/>
          <w:id w:val="-1473133082"/>
          <w:placeholder>
            <w:docPart w:val="F3EA840BBE4E42D39FD40F9812253000"/>
          </w:placeholder>
          <w:richText/>
        </w:sdtPr>
        <w:sdtContent>
          <w:r w:rsidRPr="00E45FB8">
            <w:rPr>
              <w:b/>
            </w:rPr>
            <w:t>Chair:</w:t>
          </w:r>
        </w:sdtContent>
      </w:sdt>
      <w:r w:rsidRPr="00E45FB8">
        <w:t xml:space="preserve"> Robert, it is not to do with how close you are to the microphone.</w:t>
      </w:r>
    </w:p>
    <w:p w:rsidR="00D4633B" w:rsidRPr="00E45FB8" w:rsidP="00D4633B">
      <w:pPr>
        <w:pStyle w:val="Question"/>
        <w:numPr>
          <w:ilvl w:val="0"/>
          <w:numId w:val="0"/>
        </w:numPr>
        <w:ind w:left="794"/>
      </w:pPr>
      <w:r w:rsidRPr="00E45FB8">
        <w:rPr>
          <w:b/>
          <w:i/>
        </w:rPr>
        <w:t>Robert Hardy:</w:t>
      </w:r>
      <w:r w:rsidRPr="00E45FB8">
        <w:t xml:space="preserve"> We have a dodgy connection on this end</w:t>
      </w:r>
      <w:r w:rsidRPr="00E45FB8" w:rsidR="00232D79">
        <w:t xml:space="preserve"> </w:t>
      </w:r>
      <w:r w:rsidRPr="00E45FB8">
        <w:t>and I cannot do anything about it</w:t>
      </w:r>
      <w:r w:rsidRPr="00E45FB8">
        <w:t>.</w:t>
      </w:r>
      <w:r w:rsidRPr="00E45FB8" w:rsidR="002F69FE">
        <w:t xml:space="preserve"> </w:t>
      </w:r>
    </w:p>
    <w:p w:rsidR="00520DBC" w:rsidRPr="00E45FB8" w:rsidP="00232D79">
      <w:pPr>
        <w:pStyle w:val="Question"/>
        <w:numPr>
          <w:ilvl w:val="0"/>
          <w:numId w:val="0"/>
        </w:numPr>
        <w:ind w:left="794"/>
      </w:pPr>
      <w:sdt>
        <w:sdtPr>
          <w:alias w:val="Member"/>
          <w:tag w:val="&lt;Member mnisId='4048' dodsId='31721'&gt;"/>
          <w:id w:val="665360075"/>
          <w:placeholder>
            <w:docPart w:val="72DEADDEA7FC48A686EF907EF7A4231B"/>
          </w:placeholder>
          <w:richText/>
        </w:sdtPr>
        <w:sdtContent>
          <w:r w:rsidRPr="00E45FB8" w:rsidR="00D4633B">
            <w:rPr>
              <w:b/>
            </w:rPr>
            <w:t>Chair:</w:t>
          </w:r>
        </w:sdtContent>
      </w:sdt>
      <w:r w:rsidRPr="00E45FB8" w:rsidR="00D4633B">
        <w:t xml:space="preserve"> The connection is not brilliant</w:t>
      </w:r>
      <w:r w:rsidRPr="00E45FB8" w:rsidR="00232D79">
        <w:t xml:space="preserve"> </w:t>
      </w:r>
      <w:r w:rsidRPr="00E45FB8" w:rsidR="00D4633B">
        <w:t xml:space="preserve">and we are missing key words in the middle of </w:t>
      </w:r>
      <w:r w:rsidRPr="00E45FB8" w:rsidR="00232D79">
        <w:t xml:space="preserve">your </w:t>
      </w:r>
      <w:r w:rsidRPr="00E45FB8" w:rsidR="00D4633B">
        <w:t>answer</w:t>
      </w:r>
      <w:r w:rsidRPr="00E45FB8" w:rsidR="007D54F3">
        <w:t>.</w:t>
      </w:r>
      <w:r w:rsidRPr="00E45FB8" w:rsidR="002F69FE">
        <w:t xml:space="preserve"> </w:t>
      </w:r>
      <w:r w:rsidRPr="00E45FB8" w:rsidR="00B721C0">
        <w:t>Perhaps we could pause there and hope the connection gets better.</w:t>
      </w:r>
      <w:r w:rsidRPr="00E45FB8" w:rsidR="00232D79">
        <w:t xml:space="preserve"> </w:t>
      </w:r>
    </w:p>
    <w:p w:rsidR="00B721C0" w:rsidRPr="00E45FB8" w:rsidP="00232D79">
      <w:pPr>
        <w:pStyle w:val="Question"/>
      </w:pPr>
      <w:sdt>
        <w:sdtPr>
          <w:alias w:val="Member"/>
          <w:tag w:val="&lt;Member mnisId='4359' dodsId='110294'&gt;"/>
          <w:id w:val="-238564511"/>
          <w:placeholder>
            <w:docPart w:val="54176FF0B8B84D5CAB4A1C1CA4BC3653"/>
          </w:placeholder>
          <w:richText/>
        </w:sdtPr>
        <w:sdtContent>
          <w:r w:rsidRPr="00E45FB8">
            <w:rPr>
              <w:b/>
            </w:rPr>
            <w:t>Stephen Kinnock:</w:t>
          </w:r>
        </w:sdtContent>
      </w:sdt>
      <w:r w:rsidRPr="00E45FB8">
        <w:t xml:space="preserve"> </w:t>
      </w:r>
      <w:r w:rsidRPr="00E45FB8" w:rsidR="00520DBC">
        <w:t>Many thanks to the panel for joining us today.</w:t>
      </w:r>
      <w:r w:rsidRPr="00E45FB8" w:rsidR="00232D79">
        <w:t xml:space="preserve"> </w:t>
      </w:r>
      <w:r w:rsidRPr="00E45FB8">
        <w:t>I wanted to</w:t>
      </w:r>
      <w:r w:rsidRPr="00E45FB8" w:rsidR="00520DBC">
        <w:t xml:space="preserve"> focus on the export side of this, so from GB to EU</w:t>
      </w:r>
      <w:r w:rsidRPr="00E45FB8" w:rsidR="007D54F3">
        <w:t>.</w:t>
      </w:r>
      <w:r w:rsidRPr="00E45FB8" w:rsidR="002F69FE">
        <w:t xml:space="preserve"> </w:t>
      </w:r>
      <w:r w:rsidRPr="00E45FB8" w:rsidR="00A85E7C">
        <w:t xml:space="preserve">There was one thing I wanted specifically </w:t>
      </w:r>
      <w:r w:rsidRPr="00E45FB8" w:rsidR="00F4754B">
        <w:t xml:space="preserve">to </w:t>
      </w:r>
      <w:r w:rsidRPr="00E45FB8" w:rsidR="00A85E7C">
        <w:t>ask about</w:t>
      </w:r>
      <w:r w:rsidRPr="00E45FB8" w:rsidR="007D54F3">
        <w:t>.</w:t>
      </w:r>
      <w:r w:rsidRPr="00E45FB8" w:rsidR="002F69FE">
        <w:t xml:space="preserve"> </w:t>
      </w:r>
      <w:r w:rsidRPr="00E45FB8">
        <w:t xml:space="preserve">I read that </w:t>
      </w:r>
      <w:r w:rsidRPr="00E45FB8" w:rsidR="00A85E7C">
        <w:t xml:space="preserve">a </w:t>
      </w:r>
      <w:r w:rsidRPr="00E45FB8">
        <w:t>part of the process here would be to create a Kent access permit</w:t>
      </w:r>
      <w:r w:rsidRPr="00E45FB8" w:rsidR="00A85E7C">
        <w:t>, whereby lorries in</w:t>
      </w:r>
      <w:r w:rsidRPr="00E45FB8">
        <w:t xml:space="preserve"> GB would only be allowed into Kent once they </w:t>
      </w:r>
      <w:r w:rsidRPr="00E45FB8" w:rsidR="007E76CC">
        <w:t>were</w:t>
      </w:r>
      <w:r w:rsidRPr="00E45FB8" w:rsidR="00A85E7C">
        <w:t xml:space="preserve"> border</w:t>
      </w:r>
      <w:r w:rsidRPr="00E45FB8" w:rsidR="00A85E7C">
        <w:noBreakHyphen/>
      </w:r>
      <w:r w:rsidRPr="00E45FB8">
        <w:t>ready</w:t>
      </w:r>
      <w:r w:rsidRPr="00E45FB8" w:rsidR="007D54F3">
        <w:t>.</w:t>
      </w:r>
      <w:r w:rsidRPr="00E45FB8" w:rsidR="002F69FE">
        <w:t xml:space="preserve"> </w:t>
      </w:r>
      <w:r w:rsidRPr="00E45FB8">
        <w:t>If they get into Kent and it is disc</w:t>
      </w:r>
      <w:r w:rsidRPr="00E45FB8" w:rsidR="00A85E7C">
        <w:t>overed that they are not border</w:t>
      </w:r>
      <w:r w:rsidRPr="00E45FB8" w:rsidR="00A85E7C">
        <w:noBreakHyphen/>
      </w:r>
      <w:r w:rsidRPr="00E45FB8">
        <w:t xml:space="preserve">ready, they could be subject to a </w:t>
      </w:r>
      <w:r w:rsidRPr="00E45FB8" w:rsidR="00A85E7C">
        <w:t>£300 fine and potentially have</w:t>
      </w:r>
      <w:r w:rsidRPr="00E45FB8">
        <w:t xml:space="preserve"> their lorries impounded</w:t>
      </w:r>
      <w:r w:rsidRPr="00E45FB8" w:rsidR="007D54F3">
        <w:t>.</w:t>
      </w:r>
      <w:r w:rsidRPr="00E45FB8" w:rsidR="00A85E7C">
        <w:t xml:space="preserve"> </w:t>
      </w:r>
      <w:r w:rsidRPr="00E45FB8">
        <w:t xml:space="preserve">Richard, could you </w:t>
      </w:r>
      <w:r w:rsidRPr="00E45FB8" w:rsidR="007E76CC">
        <w:t>confirm</w:t>
      </w:r>
      <w:r w:rsidRPr="00E45FB8">
        <w:t xml:space="preserve"> that </w:t>
      </w:r>
      <w:r w:rsidRPr="00E45FB8" w:rsidR="00A85E7C">
        <w:t>is the case</w:t>
      </w:r>
      <w:r w:rsidRPr="00E45FB8" w:rsidR="007D54F3">
        <w:t>?</w:t>
      </w:r>
      <w:r w:rsidRPr="00E45FB8" w:rsidR="002F69FE">
        <w:t xml:space="preserve"> </w:t>
      </w:r>
      <w:r w:rsidRPr="00E45FB8" w:rsidR="00A85E7C">
        <w:t>Is that what the Government will be doing?</w:t>
      </w:r>
    </w:p>
    <w:p w:rsidR="00A85E7C" w:rsidRPr="00E45FB8" w:rsidP="00B721C0">
      <w:pPr>
        <w:pStyle w:val="Answer"/>
      </w:pPr>
      <w:sdt>
        <w:sdtPr>
          <w:alias w:val="Witness"/>
          <w:id w:val="-2048216834"/>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t xml:space="preserve">We do not yet </w:t>
      </w:r>
      <w:r w:rsidRPr="00E45FB8" w:rsidR="00B721C0">
        <w:t>have clarity on</w:t>
      </w:r>
      <w:r w:rsidRPr="00E45FB8">
        <w:t xml:space="preserve"> exactly how this is going to work</w:t>
      </w:r>
      <w:r w:rsidRPr="00E45FB8" w:rsidR="007D54F3">
        <w:t>.</w:t>
      </w:r>
      <w:r w:rsidRPr="00E45FB8" w:rsidR="002F69FE">
        <w:t xml:space="preserve"> </w:t>
      </w:r>
      <w:r w:rsidRPr="00E45FB8">
        <w:t>Again, it was a question that was raised on a ministerial roundtable yesterday to get further understanding about how this would work</w:t>
      </w:r>
      <w:r w:rsidRPr="00E45FB8" w:rsidR="007D54F3">
        <w:t>.</w:t>
      </w:r>
      <w:r w:rsidRPr="00E45FB8" w:rsidR="002F69FE">
        <w:t xml:space="preserve"> </w:t>
      </w:r>
    </w:p>
    <w:p w:rsidR="00FB6E64" w:rsidRPr="00E45FB8" w:rsidP="00FB6E64">
      <w:pPr>
        <w:pStyle w:val="Answer"/>
      </w:pPr>
      <w:r w:rsidRPr="00E45FB8">
        <w:t>T</w:t>
      </w:r>
      <w:r w:rsidRPr="00E45FB8" w:rsidR="00B721C0">
        <w:t xml:space="preserve">he industry as a whole is questioning how you would identify </w:t>
      </w:r>
      <w:r w:rsidRPr="00E45FB8">
        <w:t>whether or not this is a vehicle going to Europe, because you will have vehicles going into Kent to deliver goods domestically anyway</w:t>
      </w:r>
      <w:r w:rsidRPr="00E45FB8" w:rsidR="007D54F3">
        <w:t>.</w:t>
      </w:r>
      <w:r w:rsidRPr="00E45FB8" w:rsidR="002F69FE">
        <w:t xml:space="preserve"> </w:t>
      </w:r>
      <w:r w:rsidRPr="00E45FB8" w:rsidR="00B721C0">
        <w:t xml:space="preserve">How you come up with </w:t>
      </w:r>
      <w:r w:rsidRPr="00E45FB8">
        <w:t>some sort of passport or permit</w:t>
      </w:r>
      <w:r w:rsidRPr="00E45FB8" w:rsidR="00B721C0">
        <w:t xml:space="preserve"> and </w:t>
      </w:r>
      <w:r w:rsidRPr="00E45FB8">
        <w:t xml:space="preserve">how that is going to be policed still have </w:t>
      </w:r>
      <w:r w:rsidRPr="00E45FB8" w:rsidR="00B721C0">
        <w:t>not</w:t>
      </w:r>
      <w:r w:rsidRPr="00E45FB8" w:rsidR="006F6DED">
        <w:t xml:space="preserve"> been answered</w:t>
      </w:r>
      <w:r w:rsidRPr="00E45FB8" w:rsidR="007D54F3">
        <w:t>.</w:t>
      </w:r>
      <w:r w:rsidRPr="00E45FB8" w:rsidR="002F69FE">
        <w:t xml:space="preserve"> </w:t>
      </w:r>
      <w:r w:rsidRPr="00E45FB8">
        <w:t xml:space="preserve">What they are saying at this point in time is that the intention is to have </w:t>
      </w:r>
      <w:r w:rsidRPr="00E45FB8" w:rsidR="00B721C0">
        <w:t>a fine in p</w:t>
      </w:r>
      <w:r w:rsidRPr="00E45FB8">
        <w:t>l</w:t>
      </w:r>
      <w:r w:rsidRPr="00E45FB8" w:rsidR="00B721C0">
        <w:t>ace</w:t>
      </w:r>
      <w:r w:rsidRPr="00E45FB8" w:rsidR="007D54F3">
        <w:t>.</w:t>
      </w:r>
      <w:r w:rsidRPr="00E45FB8" w:rsidR="002F69FE">
        <w:t xml:space="preserve"> </w:t>
      </w:r>
      <w:r w:rsidRPr="00E45FB8" w:rsidR="00173D20">
        <w:t>That fine is likely</w:t>
      </w:r>
      <w:r w:rsidRPr="00E45FB8">
        <w:t xml:space="preserve"> to be an on</w:t>
      </w:r>
      <w:r w:rsidRPr="00E45FB8">
        <w:noBreakHyphen/>
        <w:t>the</w:t>
      </w:r>
      <w:r w:rsidRPr="00E45FB8">
        <w:noBreakHyphen/>
        <w:t>spot fine</w:t>
      </w:r>
      <w:r w:rsidRPr="00E45FB8" w:rsidR="007D54F3">
        <w:t>.</w:t>
      </w:r>
      <w:r w:rsidRPr="00E45FB8" w:rsidR="002F69FE">
        <w:t xml:space="preserve"> </w:t>
      </w:r>
    </w:p>
    <w:p w:rsidR="00B721C0" w:rsidRPr="00E45FB8" w:rsidP="00B721C0">
      <w:pPr>
        <w:pStyle w:val="Answer"/>
      </w:pPr>
      <w:r w:rsidRPr="00E45FB8">
        <w:t>L</w:t>
      </w:r>
      <w:r w:rsidRPr="00E45FB8">
        <w:t xml:space="preserve">et us come back to the detail again: 85% of the volume </w:t>
      </w:r>
      <w:r w:rsidRPr="00E45FB8">
        <w:t xml:space="preserve">that comes in </w:t>
      </w:r>
      <w:r w:rsidRPr="00E45FB8">
        <w:t xml:space="preserve">from Europe is </w:t>
      </w:r>
      <w:r w:rsidRPr="00E45FB8">
        <w:t xml:space="preserve">on </w:t>
      </w:r>
      <w:r w:rsidRPr="00E45FB8">
        <w:t>European vehicles</w:t>
      </w:r>
      <w:r w:rsidRPr="00E45FB8" w:rsidR="007D54F3">
        <w:t>.</w:t>
      </w:r>
      <w:r w:rsidRPr="00E45FB8" w:rsidR="002F69FE">
        <w:t xml:space="preserve"> </w:t>
      </w:r>
      <w:r w:rsidRPr="00E45FB8">
        <w:t xml:space="preserve">Therefore, the lion’s share going back are </w:t>
      </w:r>
      <w:r w:rsidRPr="00E45FB8" w:rsidR="00FB6E64">
        <w:t xml:space="preserve">effectively </w:t>
      </w:r>
      <w:r w:rsidRPr="00E45FB8">
        <w:t>European operators</w:t>
      </w:r>
      <w:r w:rsidRPr="00E45FB8" w:rsidR="007D54F3">
        <w:t>.</w:t>
      </w:r>
      <w:r w:rsidRPr="00E45FB8" w:rsidR="002F69FE">
        <w:t xml:space="preserve"> </w:t>
      </w:r>
      <w:r w:rsidRPr="00E45FB8">
        <w:t xml:space="preserve">You are going to </w:t>
      </w:r>
      <w:r w:rsidRPr="00E45FB8" w:rsidR="00FB6E64">
        <w:t>be stopping European operators</w:t>
      </w:r>
      <w:r w:rsidRPr="00E45FB8" w:rsidR="007D54F3">
        <w:t>.</w:t>
      </w:r>
      <w:r w:rsidRPr="00E45FB8" w:rsidR="002F69FE">
        <w:t xml:space="preserve"> </w:t>
      </w:r>
      <w:r w:rsidRPr="00E45FB8" w:rsidR="00FB6E64">
        <w:t xml:space="preserve">You are going to </w:t>
      </w:r>
      <w:r w:rsidRPr="00E45FB8">
        <w:t xml:space="preserve">have to fine them on the spot somehow and </w:t>
      </w:r>
      <w:r w:rsidRPr="00E45FB8" w:rsidR="00FB6E64">
        <w:t>decide whether or not you are going to impound at that point in time</w:t>
      </w:r>
      <w:r w:rsidRPr="00E45FB8" w:rsidR="007D54F3">
        <w:t>.</w:t>
      </w:r>
      <w:r w:rsidRPr="00E45FB8" w:rsidR="002F69FE">
        <w:t xml:space="preserve"> </w:t>
      </w:r>
      <w:r w:rsidRPr="00E45FB8" w:rsidR="00FB6E64">
        <w:t xml:space="preserve">Some of these </w:t>
      </w:r>
      <w:r w:rsidRPr="00E45FB8" w:rsidR="007E76CC">
        <w:t>processes</w:t>
      </w:r>
      <w:r w:rsidRPr="00E45FB8">
        <w:t xml:space="preserve"> are</w:t>
      </w:r>
      <w:r w:rsidRPr="00E45FB8" w:rsidR="00FB6E64">
        <w:t xml:space="preserve"> ill</w:t>
      </w:r>
      <w:r w:rsidR="00815A40">
        <w:t xml:space="preserve"> </w:t>
      </w:r>
      <w:r w:rsidRPr="00E45FB8" w:rsidR="00FB6E64">
        <w:t>thought</w:t>
      </w:r>
      <w:r w:rsidRPr="00E45FB8">
        <w:t>-</w:t>
      </w:r>
      <w:r w:rsidRPr="00E45FB8" w:rsidR="00FB6E64">
        <w:t>through, I would suggest, at this stage</w:t>
      </w:r>
      <w:r w:rsidRPr="00E45FB8" w:rsidR="007D54F3">
        <w:t>.</w:t>
      </w:r>
      <w:r w:rsidRPr="00E45FB8" w:rsidR="002F69FE">
        <w:t xml:space="preserve"> </w:t>
      </w:r>
      <w:r w:rsidRPr="00E45FB8" w:rsidR="00FB6E64">
        <w:rPr>
          <w:rFonts w:cs="Times New Roman"/>
        </w:rPr>
        <w:t xml:space="preserve">What is </w:t>
      </w:r>
      <w:r w:rsidRPr="00E45FB8">
        <w:t xml:space="preserve">the </w:t>
      </w:r>
      <w:r w:rsidRPr="00E45FB8" w:rsidR="00FB6E64">
        <w:t>root cause of this happening</w:t>
      </w:r>
      <w:r w:rsidRPr="00E45FB8" w:rsidR="007D54F3">
        <w:t>?</w:t>
      </w:r>
      <w:r w:rsidRPr="00E45FB8" w:rsidR="002F69FE">
        <w:t xml:space="preserve"> </w:t>
      </w:r>
      <w:r w:rsidRPr="00E45FB8" w:rsidR="00FB6E64">
        <w:t xml:space="preserve">It comes back to customs intermediaries; it comes back </w:t>
      </w:r>
      <w:r w:rsidRPr="00E45FB8">
        <w:t>to</w:t>
      </w:r>
      <w:r w:rsidRPr="00E45FB8" w:rsidR="00FB6E64">
        <w:t xml:space="preserve"> getting the paperwork ready</w:t>
      </w:r>
      <w:r w:rsidRPr="00E45FB8" w:rsidR="007D54F3">
        <w:t>.</w:t>
      </w:r>
      <w:r w:rsidRPr="00E45FB8" w:rsidR="002F69FE">
        <w:t xml:space="preserve"> </w:t>
      </w:r>
      <w:r w:rsidRPr="00E45FB8" w:rsidR="00FB6E64">
        <w:t>If you get the paperwork ready, we will not have this problem</w:t>
      </w:r>
      <w:r w:rsidRPr="00E45FB8" w:rsidR="007D54F3">
        <w:t>.</w:t>
      </w:r>
      <w:r w:rsidRPr="00E45FB8" w:rsidR="002F69FE">
        <w:t xml:space="preserve"> </w:t>
      </w:r>
      <w:r w:rsidRPr="00E45FB8" w:rsidR="00FB6E64">
        <w:t>That is where the problem lies.</w:t>
      </w:r>
    </w:p>
    <w:p w:rsidR="00B721C0" w:rsidRPr="00E45FB8" w:rsidP="00B721C0">
      <w:pPr>
        <w:pStyle w:val="Question"/>
        <w:numPr>
          <w:ilvl w:val="0"/>
          <w:numId w:val="9"/>
        </w:numPr>
      </w:pPr>
      <w:sdt>
        <w:sdtPr>
          <w:alias w:val="Member"/>
          <w:tag w:val="&lt;Member mnisId='4359' dodsId='110294'&gt;"/>
          <w:id w:val="556293127"/>
          <w:placeholder>
            <w:docPart w:val="54176FF0B8B84D5CAB4A1C1CA4BC3653"/>
          </w:placeholder>
          <w:richText/>
        </w:sdtPr>
        <w:sdtContent>
          <w:r w:rsidRPr="00E45FB8">
            <w:rPr>
              <w:b/>
            </w:rPr>
            <w:t>Stephen Kinnock:</w:t>
          </w:r>
        </w:sdtContent>
      </w:sdt>
      <w:r w:rsidRPr="00E45FB8">
        <w:t xml:space="preserve"> </w:t>
      </w:r>
      <w:r w:rsidRPr="00E45FB8" w:rsidR="00FB6E64">
        <w:t>Is it</w:t>
      </w:r>
      <w:r w:rsidRPr="00E45FB8">
        <w:t xml:space="preserve"> fair that hauliers should be paying the price for the lack of detail and information that is the </w:t>
      </w:r>
      <w:r w:rsidRPr="00E45FB8" w:rsidR="00FB6E64">
        <w:t xml:space="preserve">foundation of the </w:t>
      </w:r>
      <w:r w:rsidRPr="00E45FB8">
        <w:t>problem here</w:t>
      </w:r>
      <w:r w:rsidRPr="00E45FB8" w:rsidR="007D54F3">
        <w:t>?</w:t>
      </w:r>
      <w:r w:rsidRPr="00E45FB8" w:rsidR="002F69FE">
        <w:t xml:space="preserve"> </w:t>
      </w:r>
      <w:r w:rsidRPr="00E45FB8" w:rsidR="00FB6E64">
        <w:t>Why should hauliers potentially be having their lorries impounded when they do not have clarity in terms of the basic information</w:t>
      </w:r>
      <w:r w:rsidRPr="00E45FB8" w:rsidR="007D54F3">
        <w:t>?</w:t>
      </w:r>
      <w:r w:rsidRPr="00E45FB8" w:rsidR="002F69FE">
        <w:t xml:space="preserve"> </w:t>
      </w:r>
      <w:r w:rsidRPr="00E45FB8" w:rsidR="00FB6E64">
        <w:t>Is that fair?</w:t>
      </w:r>
    </w:p>
    <w:p w:rsidR="00FB6E64" w:rsidRPr="00E45FB8" w:rsidP="00B721C0">
      <w:pPr>
        <w:pStyle w:val="Answer"/>
      </w:pPr>
      <w:sdt>
        <w:sdtPr>
          <w:rPr>
            <w:i/>
          </w:rPr>
          <w:alias w:val="Witness"/>
          <w:id w:val="1165514241"/>
          <w:placeholder>
            <w:docPart w:val="54176FF0B8B84D5CAB4A1C1CA4BC3653"/>
          </w:placeholder>
          <w:richText/>
        </w:sdtPr>
        <w:sdtEndPr>
          <w:rPr>
            <w:i w:val="0"/>
          </w:rPr>
        </w:sdtEndPr>
        <w:sdtContent>
          <w:r w:rsidRPr="00E45FB8" w:rsidR="007D54F3">
            <w:rPr>
              <w:b/>
              <w:i/>
            </w:rPr>
            <w:t>Richard Burnett:</w:t>
          </w:r>
          <w:r w:rsidRPr="00E45FB8" w:rsidR="00B721C0">
            <w:rPr>
              <w:b/>
            </w:rPr>
            <w:t xml:space="preserve"> </w:t>
          </w:r>
        </w:sdtContent>
      </w:sdt>
      <w:r w:rsidRPr="00E45FB8">
        <w:t>It</w:t>
      </w:r>
      <w:r w:rsidRPr="00E45FB8" w:rsidR="00B721C0">
        <w:t xml:space="preserve"> is </w:t>
      </w:r>
      <w:r w:rsidRPr="00E45FB8">
        <w:t xml:space="preserve">not </w:t>
      </w:r>
      <w:r w:rsidRPr="00E45FB8" w:rsidR="00B721C0">
        <w:t xml:space="preserve">fair, by the way, but </w:t>
      </w:r>
      <w:r w:rsidRPr="00E45FB8">
        <w:t xml:space="preserve">what </w:t>
      </w:r>
      <w:r w:rsidRPr="00E45FB8" w:rsidR="00B721C0">
        <w:t xml:space="preserve">Government </w:t>
      </w:r>
      <w:r w:rsidRPr="00E45FB8">
        <w:t xml:space="preserve">are </w:t>
      </w:r>
      <w:r w:rsidRPr="00E45FB8" w:rsidR="00B721C0">
        <w:t xml:space="preserve">trying to </w:t>
      </w:r>
      <w:r w:rsidRPr="00E45FB8">
        <w:t>do is</w:t>
      </w:r>
      <w:r w:rsidRPr="00E45FB8" w:rsidR="0044774F">
        <w:t xml:space="preserve"> to</w:t>
      </w:r>
      <w:r w:rsidRPr="00E45FB8">
        <w:t xml:space="preserve"> </w:t>
      </w:r>
      <w:r w:rsidRPr="00E45FB8" w:rsidR="00B721C0">
        <w:t xml:space="preserve">stop people going to Kent </w:t>
      </w:r>
      <w:r w:rsidRPr="00E45FB8">
        <w:t xml:space="preserve">and creating </w:t>
      </w:r>
      <w:r w:rsidRPr="00E45FB8" w:rsidR="00B721C0">
        <w:t>chaos</w:t>
      </w:r>
      <w:r w:rsidRPr="00E45FB8" w:rsidR="007D54F3">
        <w:t>.</w:t>
      </w:r>
      <w:r w:rsidRPr="00E45FB8" w:rsidR="002F69FE">
        <w:t xml:space="preserve"> </w:t>
      </w:r>
      <w:r w:rsidRPr="00E45FB8">
        <w:t xml:space="preserve">I understand that principle, but we have to </w:t>
      </w:r>
      <w:r w:rsidRPr="00E45FB8" w:rsidR="006F6DED">
        <w:t>put processes in</w:t>
      </w:r>
      <w:r w:rsidRPr="00E45FB8" w:rsidR="00B721C0">
        <w:t xml:space="preserve"> place that actually solve the problem</w:t>
      </w:r>
      <w:r w:rsidRPr="00E45FB8" w:rsidR="007D54F3">
        <w:t>.</w:t>
      </w:r>
      <w:r w:rsidRPr="00E45FB8" w:rsidR="002F69FE">
        <w:t xml:space="preserve"> </w:t>
      </w:r>
      <w:r w:rsidRPr="00E45FB8" w:rsidR="0044774F">
        <w:t>W</w:t>
      </w:r>
      <w:r w:rsidRPr="00E45FB8">
        <w:t>e have been saying</w:t>
      </w:r>
      <w:r w:rsidRPr="00E45FB8">
        <w:rPr>
          <w:rFonts w:cs="Times New Roman"/>
        </w:rPr>
        <w:t xml:space="preserve"> over the last three years</w:t>
      </w:r>
      <w:r w:rsidRPr="00E45FB8" w:rsidR="0044774F">
        <w:rPr>
          <w:rFonts w:cs="Times New Roman"/>
        </w:rPr>
        <w:t>,</w:t>
      </w:r>
      <w:r w:rsidRPr="00E45FB8">
        <w:rPr>
          <w:rFonts w:cs="Times New Roman"/>
        </w:rPr>
        <w:t xml:space="preserve"> </w:t>
      </w:r>
      <w:r w:rsidRPr="00E45FB8">
        <w:rPr>
          <w:rFonts w:cs="Times New Roman"/>
        </w:rPr>
        <w:t>and certainly at the beginning of this year when we were meeting</w:t>
      </w:r>
      <w:r w:rsidRPr="00E45FB8" w:rsidR="0044774F">
        <w:rPr>
          <w:rFonts w:cs="Times New Roman"/>
        </w:rPr>
        <w:t>,</w:t>
      </w:r>
      <w:r w:rsidRPr="00E45FB8">
        <w:rPr>
          <w:rFonts w:cs="Times New Roman"/>
        </w:rPr>
        <w:t xml:space="preserve"> that w</w:t>
      </w:r>
      <w:r w:rsidRPr="00E45FB8" w:rsidR="00B721C0">
        <w:t xml:space="preserve">e need to increase the number of customs intermediaries to </w:t>
      </w:r>
      <w:r w:rsidRPr="00E45FB8">
        <w:t>be able to solve that problem.</w:t>
      </w:r>
    </w:p>
    <w:p w:rsidR="00B721C0" w:rsidRPr="00E45FB8" w:rsidP="00B721C0">
      <w:pPr>
        <w:pStyle w:val="Answer"/>
      </w:pPr>
      <w:r w:rsidRPr="00E45FB8">
        <w:t>Stephen, it is not the right approach</w:t>
      </w:r>
      <w:r w:rsidRPr="00E45FB8" w:rsidR="007D54F3">
        <w:t>.</w:t>
      </w:r>
      <w:r w:rsidRPr="00E45FB8" w:rsidR="002F69FE">
        <w:t xml:space="preserve"> </w:t>
      </w:r>
      <w:r w:rsidRPr="00E45FB8">
        <w:t>It will not necessarily solve the problem</w:t>
      </w:r>
      <w:r w:rsidRPr="00E45FB8" w:rsidR="007D54F3">
        <w:t>.</w:t>
      </w:r>
      <w:r w:rsidRPr="00E45FB8" w:rsidR="002F69FE">
        <w:t xml:space="preserve"> </w:t>
      </w:r>
      <w:r w:rsidRPr="00E45FB8">
        <w:t>The offices of departure may well have to be a solution to taking that problem away from Kent</w:t>
      </w:r>
      <w:r w:rsidRPr="00E45FB8" w:rsidR="007D54F3">
        <w:t>.</w:t>
      </w:r>
      <w:r w:rsidRPr="00E45FB8" w:rsidR="002F69FE">
        <w:t xml:space="preserve"> </w:t>
      </w:r>
      <w:r w:rsidRPr="00E45FB8">
        <w:t xml:space="preserve">Again, we need to understand how those are going to operate and </w:t>
      </w:r>
      <w:r w:rsidRPr="00E45FB8">
        <w:t xml:space="preserve">we need to </w:t>
      </w:r>
      <w:r w:rsidRPr="00E45FB8">
        <w:t>understand Government</w:t>
      </w:r>
      <w:r w:rsidRPr="00E45FB8">
        <w:t>’s thinking, and w</w:t>
      </w:r>
      <w:r w:rsidRPr="00E45FB8">
        <w:t>e still do not.</w:t>
      </w:r>
    </w:p>
    <w:p w:rsidR="00B721C0" w:rsidRPr="00E45FB8" w:rsidP="00B721C0">
      <w:pPr>
        <w:pStyle w:val="Question"/>
        <w:numPr>
          <w:ilvl w:val="0"/>
          <w:numId w:val="9"/>
        </w:numPr>
      </w:pPr>
      <w:sdt>
        <w:sdtPr>
          <w:alias w:val="Member"/>
          <w:tag w:val="&lt;Member mnisId='4359' dodsId='110294'&gt;"/>
          <w:id w:val="-1893719213"/>
          <w:placeholder>
            <w:docPart w:val="54176FF0B8B84D5CAB4A1C1CA4BC3653"/>
          </w:placeholder>
          <w:richText/>
        </w:sdtPr>
        <w:sdtContent>
          <w:r w:rsidRPr="00E45FB8">
            <w:rPr>
              <w:b/>
            </w:rPr>
            <w:t>Stephen Kinnock:</w:t>
          </w:r>
        </w:sdtContent>
      </w:sdt>
      <w:r w:rsidRPr="00E45FB8">
        <w:t xml:space="preserve"> Robert, on the training issue, are we talking about customs </w:t>
      </w:r>
      <w:r w:rsidRPr="00E45FB8" w:rsidR="0044774F">
        <w:t xml:space="preserve">agents </w:t>
      </w:r>
      <w:r w:rsidRPr="00E45FB8">
        <w:t>and f</w:t>
      </w:r>
      <w:r w:rsidRPr="00E45FB8" w:rsidR="00FB6E64">
        <w:t xml:space="preserve">acilitators </w:t>
      </w:r>
      <w:r w:rsidR="00ED33A8">
        <w:t xml:space="preserve">who </w:t>
      </w:r>
      <w:r w:rsidRPr="00E45FB8" w:rsidR="00FB6E64">
        <w:t>need training</w:t>
      </w:r>
      <w:r w:rsidRPr="00E45FB8" w:rsidR="0044774F">
        <w:t>,</w:t>
      </w:r>
      <w:r w:rsidRPr="00E45FB8" w:rsidR="00FB6E64">
        <w:t xml:space="preserve"> or are there other key players that are going to need training here</w:t>
      </w:r>
      <w:r w:rsidRPr="00E45FB8" w:rsidR="0044774F">
        <w:t>,</w:t>
      </w:r>
      <w:r w:rsidRPr="00E45FB8" w:rsidR="00FB6E64">
        <w:t xml:space="preserve"> such as the drivers of lorries</w:t>
      </w:r>
      <w:r w:rsidRPr="00E45FB8" w:rsidR="007D54F3">
        <w:t>?</w:t>
      </w:r>
      <w:r w:rsidRPr="00E45FB8" w:rsidR="002F69FE">
        <w:t xml:space="preserve"> </w:t>
      </w:r>
      <w:r w:rsidRPr="00E45FB8" w:rsidR="00FB6E64">
        <w:t>It would just be useful to get a sense of the overall training requirements and what the gap is in terms of both the number of people who need training, the types of people who need training and, if you like, the years we may need in terms of getting people up to full capacity.</w:t>
      </w:r>
    </w:p>
    <w:p w:rsidR="00B721C0" w:rsidRPr="00E45FB8" w:rsidP="00B721C0">
      <w:pPr>
        <w:pStyle w:val="Answer"/>
      </w:pPr>
      <w:sdt>
        <w:sdtPr>
          <w:alias w:val="Witness"/>
          <w:id w:val="-327128903"/>
          <w:placeholder>
            <w:docPart w:val="54176FF0B8B84D5CAB4A1C1CA4BC3653"/>
          </w:placeholder>
          <w:richText/>
        </w:sdtPr>
        <w:sdtContent>
          <w:r w:rsidRPr="00E45FB8" w:rsidR="007D54F3">
            <w:rPr>
              <w:b/>
              <w:i/>
            </w:rPr>
            <w:t>Robert Hardy:</w:t>
          </w:r>
          <w:r w:rsidRPr="00E45FB8">
            <w:rPr>
              <w:b/>
            </w:rPr>
            <w:t xml:space="preserve"> </w:t>
          </w:r>
        </w:sdtContent>
      </w:sdt>
      <w:r w:rsidRPr="00E45FB8">
        <w:t>Training worries me</w:t>
      </w:r>
      <w:r w:rsidRPr="00E45FB8" w:rsidR="007D54F3">
        <w:t>.</w:t>
      </w:r>
      <w:r w:rsidRPr="00E45FB8" w:rsidR="002F69FE">
        <w:t xml:space="preserve"> </w:t>
      </w:r>
      <w:r w:rsidRPr="00E45FB8" w:rsidR="00FB6E64">
        <w:t xml:space="preserve">There is </w:t>
      </w:r>
      <w:r w:rsidRPr="00E45FB8">
        <w:t xml:space="preserve">some very good </w:t>
      </w:r>
      <w:r w:rsidRPr="00E45FB8" w:rsidR="0044774F">
        <w:t xml:space="preserve">customs </w:t>
      </w:r>
      <w:r w:rsidRPr="00E45FB8">
        <w:t>training through the UK Customs Academy</w:t>
      </w:r>
      <w:r w:rsidRPr="00E45FB8" w:rsidR="007D54F3">
        <w:t>.</w:t>
      </w:r>
      <w:r w:rsidRPr="00E45FB8" w:rsidR="002F69FE">
        <w:t xml:space="preserve"> </w:t>
      </w:r>
      <w:r w:rsidRPr="00E45FB8" w:rsidR="00FB6E64">
        <w:t>There are also people going out and buying the software and saying, “I now have the customs software”, but buying a cookbook does not</w:t>
      </w:r>
      <w:r w:rsidRPr="00E45FB8" w:rsidR="00173D20">
        <w:t xml:space="preserve"> </w:t>
      </w:r>
      <w:r w:rsidRPr="00E45FB8" w:rsidR="00FB6E64">
        <w:t>make you a Michelin</w:t>
      </w:r>
      <w:r w:rsidRPr="00E45FB8" w:rsidR="00FB6E64">
        <w:noBreakHyphen/>
        <w:t>starred</w:t>
      </w:r>
      <w:r w:rsidRPr="00E45FB8" w:rsidR="00FB6E64">
        <w:rPr>
          <w:rFonts w:cs="Times New Roman"/>
        </w:rPr>
        <w:t xml:space="preserve"> chef</w:t>
      </w:r>
      <w:r w:rsidRPr="00E45FB8" w:rsidR="007D54F3">
        <w:rPr>
          <w:rFonts w:cs="Times New Roman"/>
        </w:rPr>
        <w:t>.</w:t>
      </w:r>
      <w:r w:rsidRPr="00E45FB8" w:rsidR="002F69FE">
        <w:rPr>
          <w:rFonts w:cs="Times New Roman"/>
        </w:rPr>
        <w:t xml:space="preserve"> </w:t>
      </w:r>
      <w:r w:rsidRPr="00E45FB8">
        <w:t>It</w:t>
      </w:r>
      <w:r w:rsidRPr="00E45FB8" w:rsidR="00FB6E64">
        <w:t xml:space="preserve"> just means you have a cookbook.</w:t>
      </w:r>
    </w:p>
    <w:p w:rsidR="00FB6E64" w:rsidRPr="00E45FB8" w:rsidP="00B721C0">
      <w:pPr>
        <w:pStyle w:val="Answer"/>
      </w:pPr>
      <w:r w:rsidRPr="00E45FB8">
        <w:t>One of the biggest areas we spent a lot of time training with hauliers, ferry operators and ports is the sequencing of events</w:t>
      </w:r>
      <w:r w:rsidRPr="00E45FB8" w:rsidR="007D54F3">
        <w:t>.</w:t>
      </w:r>
      <w:r w:rsidRPr="00E45FB8" w:rsidR="002F69FE">
        <w:t xml:space="preserve"> </w:t>
      </w:r>
      <w:r w:rsidRPr="00E45FB8">
        <w:t>The sequencing of events is just as important as the knowledge of what those processes are</w:t>
      </w:r>
      <w:r w:rsidRPr="00E45FB8" w:rsidR="007D54F3">
        <w:t>.</w:t>
      </w:r>
      <w:r w:rsidRPr="00E45FB8" w:rsidR="002F69FE">
        <w:t xml:space="preserve"> </w:t>
      </w:r>
      <w:r w:rsidRPr="00E45FB8">
        <w:t xml:space="preserve">This is </w:t>
      </w:r>
      <w:r w:rsidRPr="00E45FB8" w:rsidR="00C0392E">
        <w:t xml:space="preserve">the </w:t>
      </w:r>
      <w:r w:rsidRPr="00E45FB8">
        <w:t>“the hip bone</w:t>
      </w:r>
      <w:r w:rsidRPr="00E45FB8" w:rsidR="00C0392E">
        <w:t xml:space="preserve"> i</w:t>
      </w:r>
      <w:r w:rsidRPr="00E45FB8">
        <w:t>s connected to the thigh bone” stuff</w:t>
      </w:r>
      <w:r w:rsidRPr="00E45FB8" w:rsidR="007D54F3">
        <w:t>.</w:t>
      </w:r>
      <w:r w:rsidRPr="00E45FB8" w:rsidR="002F69FE">
        <w:t xml:space="preserve"> </w:t>
      </w:r>
      <w:r w:rsidRPr="00E45FB8">
        <w:t>You must have a GVMS; you must have a GMR; you must have it in this place at this time or it is not happening</w:t>
      </w:r>
      <w:r w:rsidRPr="00E45FB8" w:rsidR="007D54F3">
        <w:t>.</w:t>
      </w:r>
      <w:r w:rsidRPr="00E45FB8" w:rsidR="002F69FE">
        <w:t xml:space="preserve"> </w:t>
      </w:r>
      <w:r w:rsidRPr="00E45FB8">
        <w:t>We spend a lot of time doing that.</w:t>
      </w:r>
    </w:p>
    <w:p w:rsidR="004C7A2C" w:rsidRPr="00E45FB8" w:rsidP="00B721C0">
      <w:pPr>
        <w:pStyle w:val="Answer"/>
      </w:pPr>
      <w:r w:rsidRPr="00E45FB8">
        <w:t>I take the point about how it is not the poor driver’s responsibility to have the correct documentation, and the driver does not know whether it is correct or not</w:t>
      </w:r>
      <w:r w:rsidRPr="00E45FB8" w:rsidR="007D54F3">
        <w:t>.</w:t>
      </w:r>
      <w:r w:rsidRPr="00E45FB8" w:rsidR="002F69FE">
        <w:t xml:space="preserve"> </w:t>
      </w:r>
      <w:r w:rsidRPr="00E45FB8">
        <w:t>They are given a packet of stuff and they just hope it is good</w:t>
      </w:r>
      <w:r w:rsidRPr="00E45FB8" w:rsidR="007D54F3">
        <w:t>.</w:t>
      </w:r>
      <w:r w:rsidRPr="00E45FB8" w:rsidR="002F69FE">
        <w:t xml:space="preserve"> </w:t>
      </w:r>
      <w:r w:rsidRPr="00E45FB8">
        <w:t>The issue is that we do not want the vehicle to be sent back</w:t>
      </w:r>
      <w:r w:rsidRPr="00E45FB8" w:rsidR="007D54F3">
        <w:t>.</w:t>
      </w:r>
      <w:r w:rsidRPr="00E45FB8" w:rsidR="002F69FE">
        <w:t xml:space="preserve"> </w:t>
      </w:r>
      <w:r w:rsidRPr="00E45FB8">
        <w:t>The only way they can do that is to force a process in there that makes sure that does not happen</w:t>
      </w:r>
      <w:r w:rsidRPr="00E45FB8" w:rsidR="007D54F3">
        <w:t>.</w:t>
      </w:r>
      <w:r w:rsidRPr="00E45FB8" w:rsidR="002F69FE">
        <w:t xml:space="preserve"> </w:t>
      </w:r>
      <w:r w:rsidRPr="00E45FB8">
        <w:t>My argument is that the GMR is that process</w:t>
      </w:r>
      <w:r w:rsidRPr="00E45FB8" w:rsidR="007D54F3">
        <w:t>.</w:t>
      </w:r>
      <w:r w:rsidRPr="00E45FB8" w:rsidR="002F69FE">
        <w:t xml:space="preserve"> </w:t>
      </w:r>
      <w:r w:rsidRPr="00E45FB8">
        <w:t xml:space="preserve">We already have a process; we do not need </w:t>
      </w:r>
      <w:r w:rsidRPr="00E45FB8" w:rsidR="00C0392E">
        <w:t>s</w:t>
      </w:r>
      <w:r w:rsidRPr="00E45FB8">
        <w:t xml:space="preserve">mart </w:t>
      </w:r>
      <w:r w:rsidRPr="00E45FB8" w:rsidR="00C0392E">
        <w:t>f</w:t>
      </w:r>
      <w:r w:rsidRPr="00E45FB8">
        <w:t>reight as well, which is a bit of an oxymoron, really</w:t>
      </w:r>
      <w:r w:rsidRPr="00E45FB8" w:rsidR="007D54F3">
        <w:t>.</w:t>
      </w:r>
      <w:r w:rsidRPr="00E45FB8" w:rsidR="002F69FE">
        <w:t xml:space="preserve"> </w:t>
      </w:r>
      <w:r w:rsidRPr="00E45FB8">
        <w:t>It</w:t>
      </w:r>
      <w:r w:rsidRPr="00E45FB8" w:rsidR="00B721C0">
        <w:t xml:space="preserve"> is not a process tha</w:t>
      </w:r>
      <w:r w:rsidRPr="00E45FB8">
        <w:t>t particularly solves anything.</w:t>
      </w:r>
    </w:p>
    <w:p w:rsidR="00B721C0" w:rsidRPr="00E45FB8" w:rsidP="00B721C0">
      <w:pPr>
        <w:pStyle w:val="Answer"/>
      </w:pPr>
      <w:r w:rsidRPr="00E45FB8">
        <w:t xml:space="preserve">Option </w:t>
      </w:r>
      <w:r w:rsidRPr="00E45FB8" w:rsidR="004C7A2C">
        <w:t xml:space="preserve">one </w:t>
      </w:r>
      <w:r w:rsidRPr="00E45FB8">
        <w:t xml:space="preserve">on </w:t>
      </w:r>
      <w:r w:rsidRPr="00E45FB8" w:rsidR="00C0392E">
        <w:t>s</w:t>
      </w:r>
      <w:r w:rsidRPr="00E45FB8">
        <w:t xml:space="preserve">mart </w:t>
      </w:r>
      <w:r w:rsidRPr="00E45FB8" w:rsidR="00C0392E">
        <w:t>f</w:t>
      </w:r>
      <w:r w:rsidRPr="00E45FB8">
        <w:t>reight is</w:t>
      </w:r>
      <w:r w:rsidRPr="00E45FB8" w:rsidR="004C7A2C">
        <w:t>,</w:t>
      </w:r>
      <w:r w:rsidRPr="00E45FB8">
        <w:t xml:space="preserve"> “Are you empty?” </w:t>
      </w:r>
      <w:r w:rsidRPr="00E45FB8" w:rsidR="004C7A2C">
        <w:t>If you say, “Yes”, it says, “Okay, you are good to go”</w:t>
      </w:r>
      <w:r w:rsidRPr="00E45FB8" w:rsidR="007D54F3">
        <w:t>.</w:t>
      </w:r>
      <w:r w:rsidRPr="00E45FB8" w:rsidR="002F69FE">
        <w:t xml:space="preserve"> </w:t>
      </w:r>
      <w:r w:rsidRPr="00E45FB8" w:rsidR="00C0392E">
        <w:t>“T</w:t>
      </w:r>
      <w:r w:rsidRPr="00E45FB8" w:rsidR="004C7A2C">
        <w:t>hat will do me”</w:t>
      </w:r>
      <w:r w:rsidRPr="00E45FB8" w:rsidR="007D54F3">
        <w:t>.</w:t>
      </w:r>
      <w:r w:rsidRPr="00E45FB8" w:rsidR="002F69FE">
        <w:t xml:space="preserve"> </w:t>
      </w:r>
      <w:r w:rsidRPr="00E45FB8" w:rsidR="004C7A2C">
        <w:t xml:space="preserve">We originally said, “Everyone </w:t>
      </w:r>
      <w:r w:rsidRPr="00E45FB8" w:rsidR="00C0392E">
        <w:t>will be</w:t>
      </w:r>
      <w:r w:rsidRPr="00E45FB8" w:rsidR="004C7A2C">
        <w:t xml:space="preserve"> empty”, and they said, “They will not do that”</w:t>
      </w:r>
      <w:r w:rsidRPr="00E45FB8" w:rsidR="007D54F3">
        <w:t>.</w:t>
      </w:r>
      <w:r w:rsidRPr="00E45FB8" w:rsidR="002F69FE">
        <w:t xml:space="preserve"> </w:t>
      </w:r>
      <w:r w:rsidRPr="00E45FB8" w:rsidR="004C7A2C">
        <w:t>They will do</w:t>
      </w:r>
      <w:r w:rsidRPr="00E45FB8" w:rsidR="007D54F3">
        <w:t>.</w:t>
      </w:r>
      <w:r w:rsidRPr="00E45FB8" w:rsidR="002F69FE">
        <w:t xml:space="preserve"> </w:t>
      </w:r>
      <w:r w:rsidRPr="00E45FB8" w:rsidR="004C7A2C">
        <w:t xml:space="preserve">With </w:t>
      </w:r>
      <w:r w:rsidRPr="00E45FB8">
        <w:t>the greatest respect to trucking companies, they will go for the path of least resistance</w:t>
      </w:r>
      <w:r w:rsidRPr="00E45FB8" w:rsidR="007D54F3">
        <w:t>.</w:t>
      </w:r>
      <w:r w:rsidRPr="00E45FB8" w:rsidR="002F69FE">
        <w:t xml:space="preserve"> </w:t>
      </w:r>
      <w:r w:rsidRPr="00E45FB8" w:rsidR="004C7A2C">
        <w:t>That is how they operate</w:t>
      </w:r>
      <w:r w:rsidRPr="00E45FB8" w:rsidR="007D54F3">
        <w:t>.</w:t>
      </w:r>
      <w:r w:rsidRPr="00E45FB8" w:rsidR="002F69FE">
        <w:t xml:space="preserve"> </w:t>
      </w:r>
      <w:r w:rsidRPr="00E45FB8">
        <w:t xml:space="preserve">If you can press a button </w:t>
      </w:r>
      <w:r w:rsidRPr="00E45FB8" w:rsidR="004C7A2C">
        <w:t>that gets you a Kent access permit, that is what you will do</w:t>
      </w:r>
      <w:r w:rsidRPr="00E45FB8" w:rsidR="007D54F3">
        <w:t>.</w:t>
      </w:r>
      <w:r w:rsidRPr="00E45FB8" w:rsidR="002F69FE">
        <w:t xml:space="preserve"> </w:t>
      </w:r>
      <w:r w:rsidRPr="00E45FB8" w:rsidR="004C7A2C">
        <w:t>There is an awful lot of training required at all levels, but it is not the same training</w:t>
      </w:r>
      <w:r w:rsidRPr="00E45FB8" w:rsidR="007D54F3">
        <w:t>.</w:t>
      </w:r>
      <w:r w:rsidRPr="00E45FB8" w:rsidR="002F69FE">
        <w:t xml:space="preserve"> </w:t>
      </w:r>
      <w:r w:rsidRPr="00E45FB8" w:rsidR="004C7A2C">
        <w:t>The sequencing of events is more important.</w:t>
      </w:r>
    </w:p>
    <w:p w:rsidR="00B721C0" w:rsidRPr="00E45FB8" w:rsidP="00B721C0">
      <w:pPr>
        <w:pStyle w:val="Question"/>
        <w:numPr>
          <w:ilvl w:val="0"/>
          <w:numId w:val="9"/>
        </w:numPr>
      </w:pPr>
      <w:sdt>
        <w:sdtPr>
          <w:alias w:val="Member"/>
          <w:tag w:val="&lt;Member mnisId='4359' dodsId='110294'&gt;"/>
          <w:id w:val="1780285189"/>
          <w:placeholder>
            <w:docPart w:val="54176FF0B8B84D5CAB4A1C1CA4BC3653"/>
          </w:placeholder>
          <w:richText/>
        </w:sdtPr>
        <w:sdtContent>
          <w:r w:rsidRPr="00E45FB8">
            <w:rPr>
              <w:b/>
            </w:rPr>
            <w:t>Stephen Kinnock:</w:t>
          </w:r>
        </w:sdtContent>
      </w:sdt>
      <w:r w:rsidRPr="00E45FB8">
        <w:t xml:space="preserve"> </w:t>
      </w:r>
      <w:r w:rsidRPr="00E45FB8" w:rsidR="004C7A2C">
        <w:t>Anna, I see you would like to come in there</w:t>
      </w:r>
      <w:r w:rsidRPr="00E45FB8" w:rsidR="007D54F3">
        <w:t>.</w:t>
      </w:r>
      <w:r w:rsidRPr="00E45FB8" w:rsidR="002F69FE">
        <w:t xml:space="preserve"> </w:t>
      </w:r>
      <w:r w:rsidRPr="00E45FB8" w:rsidR="004C7A2C">
        <w:t xml:space="preserve">You have </w:t>
      </w:r>
      <w:r w:rsidRPr="00E45FB8" w:rsidR="004C7A2C">
        <w:t>mentioned the IT issue a number of times</w:t>
      </w:r>
      <w:r w:rsidRPr="00E45FB8" w:rsidR="007D54F3">
        <w:t>.</w:t>
      </w:r>
      <w:r w:rsidRPr="00E45FB8" w:rsidR="002F69FE">
        <w:t xml:space="preserve"> </w:t>
      </w:r>
      <w:r w:rsidRPr="00E45FB8" w:rsidR="004C7A2C">
        <w:t>My understanding is that hauliers are going to need to navigate 10 different IT systems</w:t>
      </w:r>
      <w:r w:rsidRPr="00E45FB8" w:rsidR="007D54F3">
        <w:t>.</w:t>
      </w:r>
      <w:r w:rsidRPr="00E45FB8" w:rsidR="002F69FE">
        <w:t xml:space="preserve"> </w:t>
      </w:r>
      <w:r w:rsidRPr="00E45FB8">
        <w:t>Is that righ</w:t>
      </w:r>
      <w:r w:rsidRPr="00E45FB8" w:rsidR="006F6DED">
        <w:t>t</w:t>
      </w:r>
      <w:r w:rsidRPr="00E45FB8" w:rsidR="007D54F3">
        <w:t>?</w:t>
      </w:r>
      <w:r w:rsidRPr="00E45FB8" w:rsidR="002F69FE">
        <w:t xml:space="preserve"> </w:t>
      </w:r>
      <w:r w:rsidRPr="00E45FB8" w:rsidR="004C7A2C">
        <w:t xml:space="preserve">Is it </w:t>
      </w:r>
      <w:r w:rsidRPr="00E45FB8" w:rsidR="006F6DED">
        <w:t xml:space="preserve">feasible </w:t>
      </w:r>
      <w:r w:rsidRPr="00E45FB8">
        <w:t>to get people</w:t>
      </w:r>
      <w:r w:rsidRPr="00E45FB8" w:rsidR="001A5B26">
        <w:t xml:space="preserve"> trained up and understanding 10 different IT systems</w:t>
      </w:r>
      <w:r w:rsidRPr="00E45FB8" w:rsidR="007D54F3">
        <w:t>?</w:t>
      </w:r>
      <w:r w:rsidRPr="00E45FB8" w:rsidR="002F69FE">
        <w:t xml:space="preserve"> </w:t>
      </w:r>
      <w:r w:rsidRPr="00E45FB8" w:rsidR="001A5B26">
        <w:t>Please do also come in on the point you wanted to make separately.</w:t>
      </w:r>
    </w:p>
    <w:p w:rsidR="001A5B26" w:rsidRPr="00E45FB8" w:rsidP="00B721C0">
      <w:pPr>
        <w:pStyle w:val="Answer"/>
      </w:pPr>
      <w:sdt>
        <w:sdtPr>
          <w:alias w:val="Witness"/>
          <w:id w:val="-192691000"/>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t>I obviously agree with Robert, but I just wanted to make a distinction here</w:t>
      </w:r>
      <w:r w:rsidRPr="00E45FB8" w:rsidR="00C0392E">
        <w:t>, because I do not think t</w:t>
      </w:r>
      <w:r w:rsidRPr="00E45FB8">
        <w:t>his is necessarily understood</w:t>
      </w:r>
      <w:r w:rsidRPr="00E45FB8" w:rsidR="00C0392E">
        <w:t>. W</w:t>
      </w:r>
      <w:r w:rsidRPr="00E45FB8">
        <w:t xml:space="preserve">hat Robert said about training people in sequencing, what happens at the border and what the processes are is one area </w:t>
      </w:r>
      <w:r w:rsidRPr="00E45FB8" w:rsidR="00E86FF8">
        <w:t>where we need training.</w:t>
      </w:r>
      <w:r w:rsidRPr="00E45FB8" w:rsidR="00C0392E">
        <w:t xml:space="preserve"> </w:t>
      </w:r>
      <w:r w:rsidRPr="00E45FB8">
        <w:t>Robert and Richard mentioned customs data earlier, the data that needs to go into all these forms and so on</w:t>
      </w:r>
      <w:r w:rsidRPr="00E45FB8" w:rsidR="007D54F3">
        <w:t>.</w:t>
      </w:r>
      <w:r w:rsidRPr="00E45FB8" w:rsidR="002F69FE">
        <w:t xml:space="preserve"> </w:t>
      </w:r>
      <w:r w:rsidRPr="00E45FB8" w:rsidR="00B721C0">
        <w:t>That is another area where we need training</w:t>
      </w:r>
      <w:r w:rsidRPr="00E45FB8" w:rsidR="007D54F3">
        <w:t>.</w:t>
      </w:r>
      <w:r w:rsidRPr="00E45FB8" w:rsidR="002F69FE">
        <w:t xml:space="preserve"> </w:t>
      </w:r>
      <w:r w:rsidRPr="00E45FB8" w:rsidR="00B721C0">
        <w:t xml:space="preserve">Every </w:t>
      </w:r>
      <w:r w:rsidRPr="00E45FB8">
        <w:t xml:space="preserve">element </w:t>
      </w:r>
      <w:r w:rsidRPr="00E45FB8" w:rsidR="00B721C0">
        <w:t xml:space="preserve">of this dataset is </w:t>
      </w:r>
      <w:r w:rsidRPr="00E45FB8">
        <w:t xml:space="preserve">something that is </w:t>
      </w:r>
      <w:r w:rsidRPr="00E45FB8" w:rsidR="00B721C0">
        <w:t>governed by</w:t>
      </w:r>
      <w:r w:rsidRPr="00E45FB8">
        <w:t xml:space="preserve"> international rules and customs rules</w:t>
      </w:r>
      <w:r w:rsidRPr="00E45FB8" w:rsidR="007D54F3">
        <w:t>.</w:t>
      </w:r>
      <w:r w:rsidRPr="00E45FB8" w:rsidR="002F69FE">
        <w:t xml:space="preserve"> </w:t>
      </w:r>
      <w:r w:rsidRPr="00E45FB8">
        <w:t>That also requires training</w:t>
      </w:r>
      <w:r w:rsidRPr="00E45FB8" w:rsidR="007D54F3">
        <w:t>.</w:t>
      </w:r>
      <w:r w:rsidRPr="00E45FB8" w:rsidR="002F69FE">
        <w:t xml:space="preserve"> </w:t>
      </w:r>
      <w:r w:rsidRPr="00E45FB8">
        <w:t>That is also a type of training where you need experience, not only classroom training</w:t>
      </w:r>
      <w:r w:rsidRPr="00E45FB8" w:rsidR="007D54F3">
        <w:t>.</w:t>
      </w:r>
      <w:r w:rsidRPr="00E45FB8" w:rsidR="002F69FE">
        <w:t xml:space="preserve"> </w:t>
      </w:r>
      <w:r w:rsidRPr="00E45FB8">
        <w:t>You actually need experience</w:t>
      </w:r>
      <w:r w:rsidRPr="00E45FB8" w:rsidR="007D54F3">
        <w:t>.</w:t>
      </w:r>
      <w:r w:rsidRPr="00E45FB8" w:rsidR="002F69FE">
        <w:t xml:space="preserve"> </w:t>
      </w:r>
      <w:r w:rsidRPr="00E45FB8">
        <w:t>These are two separate areas that both require some experience and a lot of training</w:t>
      </w:r>
      <w:r w:rsidRPr="00E45FB8" w:rsidR="007D54F3">
        <w:t>.</w:t>
      </w:r>
      <w:r w:rsidRPr="00E45FB8" w:rsidR="002F69FE">
        <w:t xml:space="preserve"> </w:t>
      </w:r>
    </w:p>
    <w:p w:rsidR="006E335B" w:rsidRPr="00E45FB8" w:rsidP="00B721C0">
      <w:pPr>
        <w:pStyle w:val="Answer"/>
      </w:pPr>
      <w:r w:rsidRPr="00E45FB8">
        <w:t>On the IT systems, yes, that is one of my main concerns at the moment</w:t>
      </w:r>
      <w:r w:rsidRPr="00E45FB8" w:rsidR="007D54F3">
        <w:t>.</w:t>
      </w:r>
      <w:r w:rsidRPr="00E45FB8" w:rsidR="002F69FE">
        <w:t xml:space="preserve"> </w:t>
      </w:r>
      <w:r w:rsidRPr="00E45FB8">
        <w:t>We have heard about these 10 IT systems</w:t>
      </w:r>
      <w:r w:rsidRPr="00E45FB8" w:rsidR="007D54F3">
        <w:t>.</w:t>
      </w:r>
      <w:r w:rsidRPr="00E45FB8" w:rsidR="002F69FE">
        <w:t xml:space="preserve"> </w:t>
      </w:r>
      <w:r w:rsidRPr="00E45FB8">
        <w:t>I am not necessarily sure what the 10 are</w:t>
      </w:r>
      <w:r w:rsidRPr="00E45FB8" w:rsidR="007D54F3">
        <w:t>.</w:t>
      </w:r>
      <w:r w:rsidRPr="00E45FB8" w:rsidR="002F69FE">
        <w:t xml:space="preserve"> </w:t>
      </w:r>
      <w:r w:rsidRPr="00E45FB8">
        <w:t>I know there are two systems, the GVMS and the Smart Freight Service</w:t>
      </w:r>
      <w:r w:rsidRPr="00E45FB8" w:rsidR="007D54F3">
        <w:t>.</w:t>
      </w:r>
      <w:r w:rsidRPr="00E45FB8" w:rsidR="002F69FE">
        <w:t xml:space="preserve"> </w:t>
      </w:r>
      <w:r w:rsidRPr="00E45FB8">
        <w:t xml:space="preserve">There is </w:t>
      </w:r>
      <w:r w:rsidRPr="00E45FB8" w:rsidR="00B721C0">
        <w:t xml:space="preserve">a new system for </w:t>
      </w:r>
      <w:r w:rsidRPr="00E45FB8" w:rsidR="00E86FF8">
        <w:t xml:space="preserve">SPS </w:t>
      </w:r>
      <w:r w:rsidRPr="00E45FB8" w:rsidR="00B721C0">
        <w:t>requirement</w:t>
      </w:r>
      <w:r w:rsidRPr="00E45FB8" w:rsidR="00E86FF8">
        <w:t>s</w:t>
      </w:r>
      <w:r w:rsidRPr="00E45FB8" w:rsidR="007D54F3">
        <w:t>.</w:t>
      </w:r>
      <w:r w:rsidRPr="00E45FB8" w:rsidR="002F69FE">
        <w:t xml:space="preserve"> </w:t>
      </w:r>
      <w:r w:rsidRPr="00E45FB8" w:rsidR="00B721C0">
        <w:t>There is a new system for Northern Ireland</w:t>
      </w:r>
      <w:r w:rsidRPr="00E45FB8" w:rsidR="007D54F3">
        <w:t>.</w:t>
      </w:r>
      <w:r w:rsidRPr="00E45FB8" w:rsidR="002F69FE">
        <w:t xml:space="preserve"> </w:t>
      </w:r>
      <w:r w:rsidRPr="00E45FB8">
        <w:t>There are supposedly a couple more i</w:t>
      </w:r>
      <w:r w:rsidRPr="00E45FB8" w:rsidR="00B721C0">
        <w:t>n addition</w:t>
      </w:r>
      <w:r w:rsidRPr="00E45FB8" w:rsidR="006F6DED">
        <w:t xml:space="preserve"> to</w:t>
      </w:r>
      <w:r w:rsidRPr="00E45FB8" w:rsidR="00C0392E">
        <w:t xml:space="preserve"> all</w:t>
      </w:r>
      <w:r w:rsidRPr="00E45FB8" w:rsidR="006F6DED">
        <w:t xml:space="preserve"> the system</w:t>
      </w:r>
      <w:r w:rsidRPr="00E45FB8">
        <w:t>s that are already used, such as port</w:t>
      </w:r>
      <w:r w:rsidRPr="00E45FB8" w:rsidR="00C0392E">
        <w:t xml:space="preserve"> </w:t>
      </w:r>
      <w:r w:rsidRPr="00E45FB8">
        <w:t>management systems and so on.</w:t>
      </w:r>
    </w:p>
    <w:p w:rsidR="00B721C0" w:rsidRPr="00E45FB8" w:rsidP="00B721C0">
      <w:pPr>
        <w:pStyle w:val="Answer"/>
      </w:pPr>
      <w:r w:rsidRPr="00E45FB8">
        <w:t>The problem</w:t>
      </w:r>
      <w:r w:rsidRPr="00E45FB8">
        <w:t xml:space="preserve"> is that a lot of them do not </w:t>
      </w:r>
      <w:r w:rsidRPr="00E45FB8" w:rsidR="007E76CC">
        <w:t>exist</w:t>
      </w:r>
      <w:r w:rsidRPr="00E45FB8" w:rsidR="007D54F3">
        <w:t>.</w:t>
      </w:r>
      <w:r w:rsidRPr="00E45FB8" w:rsidR="002F69FE">
        <w:t xml:space="preserve"> </w:t>
      </w:r>
      <w:r w:rsidRPr="00E45FB8" w:rsidR="006E335B">
        <w:t>As Richard said, we have not seen them; we do not know what their functionality will be</w:t>
      </w:r>
      <w:r w:rsidRPr="00E45FB8" w:rsidR="007D54F3">
        <w:t>.</w:t>
      </w:r>
      <w:r w:rsidRPr="00E45FB8" w:rsidR="002F69FE">
        <w:t xml:space="preserve"> </w:t>
      </w:r>
      <w:r w:rsidRPr="00E45FB8" w:rsidR="006E335B">
        <w:t>Training people to use systems is one issue</w:t>
      </w:r>
      <w:r w:rsidRPr="00E45FB8" w:rsidR="007D54F3">
        <w:t>.</w:t>
      </w:r>
      <w:r w:rsidRPr="00E45FB8" w:rsidR="002F69FE">
        <w:t xml:space="preserve"> </w:t>
      </w:r>
      <w:r w:rsidRPr="00E45FB8" w:rsidR="006E335B">
        <w:t>Yes, as you pointed out, that is going to be a problem</w:t>
      </w:r>
      <w:r w:rsidRPr="00E45FB8" w:rsidR="007D54F3">
        <w:t>.</w:t>
      </w:r>
      <w:r w:rsidRPr="00E45FB8" w:rsidR="002F69FE">
        <w:t xml:space="preserve"> </w:t>
      </w:r>
      <w:r w:rsidRPr="00E45FB8" w:rsidR="006E335B">
        <w:t>There might not be enough</w:t>
      </w:r>
      <w:r w:rsidRPr="00E45FB8" w:rsidR="00AB3554">
        <w:t xml:space="preserve"> time to get everyone on board, depending on who the users need to be</w:t>
      </w:r>
      <w:r w:rsidRPr="00E45FB8" w:rsidR="007D54F3">
        <w:t>.</w:t>
      </w:r>
      <w:r w:rsidRPr="00E45FB8" w:rsidR="002F69FE">
        <w:t xml:space="preserve"> </w:t>
      </w:r>
      <w:r w:rsidRPr="00E45FB8">
        <w:t xml:space="preserve">The other thing is that we </w:t>
      </w:r>
      <w:r w:rsidRPr="00E45FB8" w:rsidR="00AB3554">
        <w:t>all know how systems work</w:t>
      </w:r>
      <w:r w:rsidRPr="00E45FB8" w:rsidR="007D54F3">
        <w:t>.</w:t>
      </w:r>
      <w:r w:rsidRPr="00E45FB8" w:rsidR="002F69FE">
        <w:t xml:space="preserve"> </w:t>
      </w:r>
      <w:r w:rsidRPr="00E45FB8" w:rsidR="00AB3554">
        <w:t xml:space="preserve">We all know how long systems take to </w:t>
      </w:r>
      <w:r w:rsidRPr="00E45FB8" w:rsidR="00EA516B">
        <w:t>develop</w:t>
      </w:r>
      <w:r w:rsidRPr="00E45FB8" w:rsidR="007D54F3">
        <w:t>.</w:t>
      </w:r>
      <w:r w:rsidRPr="00E45FB8" w:rsidR="002F69FE">
        <w:t xml:space="preserve"> </w:t>
      </w:r>
      <w:r w:rsidRPr="00E45FB8" w:rsidR="00EA516B">
        <w:t xml:space="preserve">We have all heard of large </w:t>
      </w:r>
      <w:r w:rsidRPr="00E45FB8" w:rsidR="00C0392E">
        <w:t>G</w:t>
      </w:r>
      <w:r w:rsidRPr="00E45FB8" w:rsidR="00EA516B">
        <w:t>overnment IT projects</w:t>
      </w:r>
      <w:r w:rsidRPr="00E45FB8" w:rsidR="007D54F3">
        <w:t>.</w:t>
      </w:r>
      <w:r w:rsidRPr="00E45FB8" w:rsidR="002F69FE">
        <w:t xml:space="preserve"> </w:t>
      </w:r>
      <w:r w:rsidRPr="00E45FB8" w:rsidR="00760F95">
        <w:t>There are going to be delays</w:t>
      </w:r>
      <w:r w:rsidRPr="00E45FB8" w:rsidR="007D54F3">
        <w:t>.</w:t>
      </w:r>
      <w:r w:rsidRPr="00E45FB8" w:rsidR="002F69FE">
        <w:t xml:space="preserve"> </w:t>
      </w:r>
      <w:r w:rsidRPr="00E45FB8" w:rsidR="00760F95">
        <w:t xml:space="preserve">That is not </w:t>
      </w:r>
      <w:r w:rsidRPr="00E45FB8" w:rsidR="00C0392E">
        <w:t>being</w:t>
      </w:r>
      <w:r w:rsidRPr="00E45FB8" w:rsidR="00760F95">
        <w:t xml:space="preserve"> negative about the whole process</w:t>
      </w:r>
      <w:r w:rsidRPr="00E45FB8" w:rsidR="00C0392E">
        <w:t>; it is just that there</w:t>
      </w:r>
      <w:r w:rsidRPr="00E45FB8" w:rsidR="00760F95">
        <w:t xml:space="preserve"> are going to be delays</w:t>
      </w:r>
      <w:r w:rsidRPr="00E45FB8" w:rsidR="007D54F3">
        <w:t>.</w:t>
      </w:r>
      <w:r w:rsidRPr="00E45FB8" w:rsidR="002F69FE">
        <w:t xml:space="preserve"> </w:t>
      </w:r>
      <w:r w:rsidRPr="00E45FB8" w:rsidR="009C1FC6">
        <w:t>That is how large projects work</w:t>
      </w:r>
      <w:r w:rsidRPr="00E45FB8" w:rsidR="007D54F3">
        <w:t>.</w:t>
      </w:r>
      <w:r w:rsidRPr="00E45FB8" w:rsidR="002F69FE">
        <w:t xml:space="preserve"> </w:t>
      </w:r>
    </w:p>
    <w:p w:rsidR="00B721C0" w:rsidRPr="00E45FB8" w:rsidP="00B721C0">
      <w:pPr>
        <w:pStyle w:val="Question"/>
        <w:numPr>
          <w:ilvl w:val="0"/>
          <w:numId w:val="9"/>
        </w:numPr>
      </w:pPr>
      <w:sdt>
        <w:sdtPr>
          <w:alias w:val="Member"/>
          <w:tag w:val="&lt;Member mnisId='4359' dodsId='110294'&gt;"/>
          <w:id w:val="-125625044"/>
          <w:placeholder>
            <w:docPart w:val="54176FF0B8B84D5CAB4A1C1CA4BC3653"/>
          </w:placeholder>
          <w:richText/>
        </w:sdtPr>
        <w:sdtContent>
          <w:r w:rsidRPr="00E45FB8">
            <w:rPr>
              <w:b/>
            </w:rPr>
            <w:t>Stephen Kinnock:</w:t>
          </w:r>
        </w:sdtContent>
      </w:sdt>
      <w:r w:rsidRPr="00E45FB8">
        <w:t xml:space="preserve"> </w:t>
      </w:r>
      <w:r w:rsidRPr="00E45FB8" w:rsidR="009C1FC6">
        <w:t>That is the reality, yes.</w:t>
      </w:r>
    </w:p>
    <w:p w:rsidR="00B721C0" w:rsidRPr="00E45FB8" w:rsidP="00B721C0">
      <w:pPr>
        <w:pStyle w:val="Answer"/>
      </w:pPr>
      <w:sdt>
        <w:sdtPr>
          <w:rPr>
            <w:i/>
          </w:rPr>
          <w:alias w:val="Witness"/>
          <w:id w:val="-1345935415"/>
          <w:placeholder>
            <w:docPart w:val="54176FF0B8B84D5CAB4A1C1CA4BC3653"/>
          </w:placeholder>
          <w:richText/>
        </w:sdtPr>
        <w:sdtContent>
          <w:r w:rsidRPr="00E45FB8" w:rsidR="002F69FE">
            <w:rPr>
              <w:b/>
              <w:i/>
            </w:rPr>
            <w:t>Dr Jerzewska:</w:t>
          </w:r>
          <w:r w:rsidRPr="00E45FB8">
            <w:rPr>
              <w:b/>
              <w:i/>
            </w:rPr>
            <w:t xml:space="preserve"> </w:t>
          </w:r>
        </w:sdtContent>
      </w:sdt>
      <w:r w:rsidRPr="00E45FB8" w:rsidR="009C1FC6">
        <w:t>That is the reality of it</w:t>
      </w:r>
      <w:r w:rsidRPr="00E45FB8" w:rsidR="007D54F3">
        <w:t>.</w:t>
      </w:r>
      <w:r w:rsidRPr="00E45FB8" w:rsidR="002F69FE">
        <w:t xml:space="preserve"> </w:t>
      </w:r>
      <w:r w:rsidRPr="00E45FB8" w:rsidR="004A04D1">
        <w:t xml:space="preserve">They have </w:t>
      </w:r>
      <w:r w:rsidRPr="00E45FB8">
        <w:t>a backup for an IT system</w:t>
      </w:r>
      <w:r w:rsidRPr="00E45FB8" w:rsidR="009C1FC6">
        <w:t xml:space="preserve"> being another IT system that is possibly simpler, because the Smart Freight Service is supposed to be a web portal, </w:t>
      </w:r>
      <w:r w:rsidRPr="00E45FB8" w:rsidR="004A04D1">
        <w:t xml:space="preserve">but </w:t>
      </w:r>
      <w:r w:rsidRPr="00E45FB8" w:rsidR="009C1FC6">
        <w:t>it is nonetheless something that needs to be designed</w:t>
      </w:r>
      <w:r w:rsidRPr="00E45FB8" w:rsidR="004A04D1">
        <w:t>, s</w:t>
      </w:r>
      <w:r w:rsidRPr="00E45FB8" w:rsidR="009C1FC6">
        <w:t>omeone needs to scope it</w:t>
      </w:r>
      <w:r w:rsidRPr="00E45FB8" w:rsidR="004A04D1">
        <w:t xml:space="preserve">, </w:t>
      </w:r>
      <w:r w:rsidRPr="00E45FB8" w:rsidR="009C1FC6">
        <w:t>someone needs to test it and so on</w:t>
      </w:r>
      <w:r w:rsidRPr="00E45FB8" w:rsidR="007D54F3">
        <w:t>.</w:t>
      </w:r>
      <w:r w:rsidRPr="00E45FB8" w:rsidR="002F69FE">
        <w:t xml:space="preserve"> </w:t>
      </w:r>
      <w:r w:rsidRPr="00E45FB8" w:rsidR="009C1FC6">
        <w:t>That is definitely an issue</w:t>
      </w:r>
      <w:r w:rsidRPr="00E45FB8" w:rsidR="007D54F3">
        <w:t>.</w:t>
      </w:r>
      <w:r w:rsidRPr="00E45FB8" w:rsidR="002F69FE">
        <w:t xml:space="preserve"> </w:t>
      </w:r>
      <w:r w:rsidRPr="00E45FB8" w:rsidR="009C1FC6">
        <w:t>There is no backup system</w:t>
      </w:r>
      <w:r w:rsidRPr="00E45FB8">
        <w:t xml:space="preserve"> that would</w:t>
      </w:r>
      <w:r w:rsidRPr="00E45FB8" w:rsidR="009C1FC6">
        <w:t xml:space="preserve"> allow this process to function</w:t>
      </w:r>
      <w:r w:rsidRPr="00E45FB8">
        <w:t xml:space="preserve"> if there is no readiness </w:t>
      </w:r>
      <w:r w:rsidRPr="00E45FB8" w:rsidR="009C1FC6">
        <w:t xml:space="preserve">on </w:t>
      </w:r>
      <w:r w:rsidRPr="00E45FB8">
        <w:t>1 January</w:t>
      </w:r>
      <w:r w:rsidRPr="00E45FB8" w:rsidR="007D54F3">
        <w:t>.</w:t>
      </w:r>
      <w:r w:rsidRPr="00E45FB8" w:rsidR="002F69FE">
        <w:t xml:space="preserve"> </w:t>
      </w:r>
      <w:r w:rsidRPr="00E45FB8" w:rsidR="009C1FC6">
        <w:t>Yes, the IT systems are definitely an issue</w:t>
      </w:r>
      <w:r w:rsidRPr="00E45FB8" w:rsidR="007D54F3">
        <w:t>.</w:t>
      </w:r>
      <w:r w:rsidRPr="00E45FB8" w:rsidR="002F69FE">
        <w:t xml:space="preserve"> </w:t>
      </w:r>
    </w:p>
    <w:p w:rsidR="00B721C0" w:rsidRPr="00E45FB8" w:rsidP="004A04D1">
      <w:pPr>
        <w:pStyle w:val="Question"/>
      </w:pPr>
      <w:sdt>
        <w:sdtPr>
          <w:alias w:val="Member"/>
          <w:tag w:val="&lt;Member mnisId='4359' dodsId='110294'&gt;"/>
          <w:id w:val="433252731"/>
          <w:placeholder>
            <w:docPart w:val="54176FF0B8B84D5CAB4A1C1CA4BC3653"/>
          </w:placeholder>
          <w:richText/>
        </w:sdtPr>
        <w:sdtContent>
          <w:r w:rsidRPr="00E45FB8">
            <w:rPr>
              <w:b/>
            </w:rPr>
            <w:t>Stephen Kinnock:</w:t>
          </w:r>
        </w:sdtContent>
      </w:sdt>
      <w:r w:rsidRPr="00E45FB8">
        <w:t xml:space="preserve"> I just had </w:t>
      </w:r>
      <w:r w:rsidRPr="00E45FB8" w:rsidR="009C1FC6">
        <w:t xml:space="preserve">one question to all of you, </w:t>
      </w:r>
      <w:r w:rsidRPr="00E45FB8">
        <w:t>as my final question</w:t>
      </w:r>
      <w:r w:rsidRPr="00E45FB8" w:rsidR="007D54F3">
        <w:t>.</w:t>
      </w:r>
      <w:r w:rsidRPr="00E45FB8" w:rsidR="002F69FE">
        <w:t xml:space="preserve"> </w:t>
      </w:r>
      <w:r w:rsidRPr="00E45FB8">
        <w:t xml:space="preserve">It is a </w:t>
      </w:r>
      <w:r w:rsidRPr="00E45FB8" w:rsidR="009C1FC6">
        <w:t>little bit of an unfair one, but these three words</w:t>
      </w:r>
      <w:r w:rsidRPr="00E45FB8" w:rsidR="004A04D1">
        <w:t>,</w:t>
      </w:r>
      <w:r w:rsidRPr="00E45FB8" w:rsidR="009C1FC6">
        <w:t xml:space="preserve"> </w:t>
      </w:r>
      <w:r w:rsidRPr="00E45FB8">
        <w:t>“chaos in Kent”</w:t>
      </w:r>
      <w:r w:rsidRPr="00E45FB8" w:rsidR="004A04D1">
        <w:t>,</w:t>
      </w:r>
      <w:r w:rsidRPr="00E45FB8">
        <w:t xml:space="preserve"> have been mentioned</w:t>
      </w:r>
      <w:r w:rsidRPr="00E45FB8" w:rsidR="009C1FC6">
        <w:t xml:space="preserve"> by you here on the panel today</w:t>
      </w:r>
      <w:r w:rsidRPr="00E45FB8" w:rsidR="007D54F3">
        <w:t>.</w:t>
      </w:r>
      <w:r w:rsidRPr="00E45FB8" w:rsidR="002F69FE">
        <w:t xml:space="preserve"> </w:t>
      </w:r>
      <w:r w:rsidRPr="00E45FB8" w:rsidR="00310B94">
        <w:t xml:space="preserve">I know it is very unfair to do this, but if you were to </w:t>
      </w:r>
      <w:r w:rsidRPr="00E45FB8" w:rsidR="00762834">
        <w:t xml:space="preserve">go </w:t>
      </w:r>
      <w:r w:rsidRPr="00E45FB8" w:rsidR="00310B94">
        <w:t>f</w:t>
      </w:r>
      <w:r w:rsidRPr="00E45FB8">
        <w:t xml:space="preserve">rom </w:t>
      </w:r>
      <w:r w:rsidRPr="00E45FB8" w:rsidR="00762834">
        <w:t xml:space="preserve">a </w:t>
      </w:r>
      <w:r w:rsidRPr="00E45FB8">
        <w:t xml:space="preserve">0% </w:t>
      </w:r>
      <w:r w:rsidRPr="00E45FB8" w:rsidR="00310B94">
        <w:t xml:space="preserve">chance of </w:t>
      </w:r>
      <w:r w:rsidRPr="00E45FB8">
        <w:t>chaos in Kent on 1 January</w:t>
      </w:r>
      <w:r w:rsidRPr="00E45FB8" w:rsidR="004A04D1">
        <w:t>,</w:t>
      </w:r>
      <w:r w:rsidRPr="00E45FB8">
        <w:t xml:space="preserve"> being</w:t>
      </w:r>
      <w:r w:rsidRPr="00E45FB8" w:rsidR="00310B94">
        <w:t>,</w:t>
      </w:r>
      <w:r w:rsidRPr="00E45FB8">
        <w:t xml:space="preserve"> “</w:t>
      </w:r>
      <w:r w:rsidRPr="00E45FB8" w:rsidR="00310B94">
        <w:t>I</w:t>
      </w:r>
      <w:r w:rsidRPr="00E45FB8">
        <w:t>t is going to be fine”</w:t>
      </w:r>
      <w:r w:rsidRPr="00E45FB8" w:rsidR="00310B94">
        <w:t>,</w:t>
      </w:r>
      <w:r w:rsidRPr="00E45FB8">
        <w:t xml:space="preserve"> through to 100% chance </w:t>
      </w:r>
      <w:r w:rsidRPr="00E45FB8">
        <w:t xml:space="preserve">that there is going to be chaos in Kent </w:t>
      </w:r>
      <w:r w:rsidRPr="00E45FB8" w:rsidR="00762834">
        <w:t xml:space="preserve">on 1 </w:t>
      </w:r>
      <w:r w:rsidRPr="00E45FB8">
        <w:t>January</w:t>
      </w:r>
      <w:r w:rsidRPr="00E45FB8" w:rsidR="00310B94">
        <w:t xml:space="preserve">, </w:t>
      </w:r>
      <w:r w:rsidRPr="00E45FB8" w:rsidR="00762834">
        <w:t>what ranking would you give from zero to 100 in terms of the percentage chance we are going to have chaos in Kent from 1 January 2021?</w:t>
      </w:r>
      <w:r w:rsidRPr="00E45FB8" w:rsidR="004A04D1">
        <w:t xml:space="preserve"> </w:t>
      </w:r>
      <w:r w:rsidRPr="00E45FB8">
        <w:t>Richard, I saw you wanted to come in and say something else</w:t>
      </w:r>
      <w:r w:rsidRPr="00E45FB8" w:rsidR="007D54F3">
        <w:t>.</w:t>
      </w:r>
      <w:r w:rsidRPr="00E45FB8" w:rsidR="002F69FE">
        <w:t xml:space="preserve"> </w:t>
      </w:r>
      <w:r w:rsidRPr="00E45FB8">
        <w:t>Do that, but if you could</w:t>
      </w:r>
      <w:r w:rsidRPr="00E45FB8" w:rsidR="00762834">
        <w:t xml:space="preserve"> give your percentage that would be very helpful as well.</w:t>
      </w:r>
    </w:p>
    <w:p w:rsidR="00762834" w:rsidRPr="00E45FB8" w:rsidP="00B721C0">
      <w:pPr>
        <w:pStyle w:val="Answer"/>
      </w:pPr>
      <w:sdt>
        <w:sdtPr>
          <w:alias w:val="Witness"/>
          <w:id w:val="-22016703"/>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rsidR="00B721C0">
        <w:t>Of course</w:t>
      </w:r>
      <w:r w:rsidRPr="00E45FB8">
        <w:t>, yes</w:t>
      </w:r>
      <w:r w:rsidRPr="00E45FB8" w:rsidR="007D54F3">
        <w:t>.</w:t>
      </w:r>
      <w:r w:rsidRPr="00E45FB8" w:rsidR="002F69FE">
        <w:t xml:space="preserve"> </w:t>
      </w:r>
      <w:r w:rsidRPr="00E45FB8" w:rsidR="00B721C0">
        <w:t>I just wanted to talk about training very quickly</w:t>
      </w:r>
      <w:r w:rsidRPr="00E45FB8" w:rsidR="007D54F3">
        <w:t>.</w:t>
      </w:r>
      <w:r w:rsidRPr="00E45FB8" w:rsidR="002F69FE">
        <w:t xml:space="preserve"> </w:t>
      </w:r>
      <w:r w:rsidRPr="00E45FB8">
        <w:t>In my career, I have run lots of logistics operations and I have had to imp</w:t>
      </w:r>
      <w:r w:rsidRPr="00E45FB8" w:rsidR="004A04D1">
        <w:t>lement</w:t>
      </w:r>
      <w:r w:rsidRPr="00E45FB8">
        <w:t xml:space="preserve"> systems</w:t>
      </w:r>
      <w:r w:rsidRPr="00E45FB8" w:rsidR="007D54F3">
        <w:t>.</w:t>
      </w:r>
      <w:r w:rsidRPr="00E45FB8" w:rsidR="002F69FE">
        <w:t xml:space="preserve"> </w:t>
      </w:r>
      <w:r w:rsidRPr="00E45FB8" w:rsidR="00B721C0">
        <w:t>When I implemented SAP, for instance, as</w:t>
      </w:r>
      <w:r w:rsidRPr="00E45FB8" w:rsidR="004A04D1">
        <w:t xml:space="preserve"> a</w:t>
      </w:r>
      <w:r w:rsidRPr="00E45FB8" w:rsidR="00B721C0">
        <w:t xml:space="preserve"> system, it has </w:t>
      </w:r>
      <w:r w:rsidRPr="00E45FB8">
        <w:t xml:space="preserve">been </w:t>
      </w:r>
      <w:r w:rsidRPr="00E45FB8" w:rsidR="00B721C0">
        <w:t xml:space="preserve">two years in </w:t>
      </w:r>
      <w:r w:rsidRPr="00E45FB8" w:rsidR="007E76CC">
        <w:t>the</w:t>
      </w:r>
      <w:r w:rsidRPr="00E45FB8" w:rsidR="00B721C0">
        <w:t xml:space="preserve"> making</w:t>
      </w:r>
      <w:r w:rsidRPr="00E45FB8" w:rsidR="007D54F3">
        <w:t>.</w:t>
      </w:r>
      <w:r w:rsidRPr="00E45FB8" w:rsidR="002F69FE">
        <w:t xml:space="preserve"> </w:t>
      </w:r>
      <w:r w:rsidRPr="00E45FB8">
        <w:t>That is about a business</w:t>
      </w:r>
      <w:r w:rsidRPr="00E45FB8" w:rsidR="004A04D1">
        <w:t xml:space="preserve"> </w:t>
      </w:r>
      <w:r w:rsidRPr="00E45FB8">
        <w:t>change process</w:t>
      </w:r>
      <w:r w:rsidRPr="00E45FB8" w:rsidR="007D54F3">
        <w:t>.</w:t>
      </w:r>
      <w:r w:rsidRPr="00E45FB8" w:rsidR="002F69FE">
        <w:t xml:space="preserve"> </w:t>
      </w:r>
      <w:r w:rsidRPr="00E45FB8">
        <w:t>What we are going through here is a business</w:t>
      </w:r>
      <w:r w:rsidRPr="00E45FB8" w:rsidR="004A04D1">
        <w:t xml:space="preserve"> </w:t>
      </w:r>
      <w:r w:rsidRPr="00E45FB8">
        <w:t>change process but on a scale like we have never seen before.</w:t>
      </w:r>
    </w:p>
    <w:p w:rsidR="00B721C0" w:rsidRPr="00E45FB8" w:rsidP="00B721C0">
      <w:pPr>
        <w:pStyle w:val="Answer"/>
      </w:pPr>
      <w:r w:rsidRPr="00E45FB8">
        <w:t>You go through those different handshakes</w:t>
      </w:r>
      <w:r w:rsidRPr="00E45FB8" w:rsidR="007D54F3">
        <w:t>.</w:t>
      </w:r>
      <w:r w:rsidRPr="00E45FB8" w:rsidR="002F69FE">
        <w:t xml:space="preserve"> </w:t>
      </w:r>
      <w:r w:rsidRPr="00E45FB8">
        <w:t>You train the individuals; you understand the system functionality</w:t>
      </w:r>
      <w:r w:rsidRPr="00E45FB8" w:rsidR="004A04D1">
        <w:t>; y</w:t>
      </w:r>
      <w:r w:rsidRPr="00E45FB8">
        <w:t>ou have super</w:t>
      </w:r>
      <w:r w:rsidRPr="00E45FB8" w:rsidR="00173D20">
        <w:noBreakHyphen/>
      </w:r>
      <w:r w:rsidRPr="00E45FB8">
        <w:t>use</w:t>
      </w:r>
      <w:r w:rsidRPr="00E45FB8" w:rsidR="00003AC7">
        <w:t>rs who will go and train people:</w:t>
      </w:r>
      <w:r w:rsidRPr="00E45FB8">
        <w:t xml:space="preserve"> they will train the trainer</w:t>
      </w:r>
      <w:r w:rsidRPr="00E45FB8" w:rsidR="00003AC7">
        <w:t>s</w:t>
      </w:r>
      <w:r w:rsidRPr="00E45FB8">
        <w:t xml:space="preserve"> and then train other people</w:t>
      </w:r>
      <w:r w:rsidRPr="00E45FB8" w:rsidR="007D54F3">
        <w:t>.</w:t>
      </w:r>
      <w:r w:rsidRPr="00E45FB8" w:rsidR="002F69FE">
        <w:t xml:space="preserve"> </w:t>
      </w:r>
      <w:r w:rsidRPr="00E45FB8">
        <w:t>We do no</w:t>
      </w:r>
      <w:r w:rsidRPr="00E45FB8">
        <w:t>t have that infrastructure here to be able to naturally train out what we need to do</w:t>
      </w:r>
      <w:r w:rsidRPr="00E45FB8" w:rsidR="007D54F3">
        <w:t>.</w:t>
      </w:r>
      <w:r w:rsidRPr="00E45FB8" w:rsidR="002F69FE">
        <w:t xml:space="preserve"> </w:t>
      </w:r>
      <w:r w:rsidRPr="00E45FB8">
        <w:t>The scale of the training and the time we have is a challenge.</w:t>
      </w:r>
    </w:p>
    <w:p w:rsidR="00B721C0" w:rsidRPr="00E45FB8" w:rsidP="00B721C0">
      <w:pPr>
        <w:pStyle w:val="Answer"/>
      </w:pPr>
      <w:r w:rsidRPr="00E45FB8">
        <w:t>In terms of my gut feeling as we stand here to</w:t>
      </w:r>
      <w:r w:rsidRPr="00E45FB8" w:rsidR="00762834">
        <w:t>day with 81 days, given the amount of work we have to undertake, I would say I am 80</w:t>
      </w:r>
      <w:r w:rsidRPr="00E45FB8" w:rsidR="00762834">
        <w:noBreakHyphen/>
        <w:t xml:space="preserve">20 </w:t>
      </w:r>
      <w:r w:rsidRPr="00E45FB8" w:rsidR="004A04D1">
        <w:t>for</w:t>
      </w:r>
      <w:r w:rsidRPr="00E45FB8" w:rsidR="00762834">
        <w:t xml:space="preserve"> the potential for chaos in Kent.</w:t>
      </w:r>
    </w:p>
    <w:p w:rsidR="00B721C0" w:rsidRPr="00E45FB8" w:rsidP="00B721C0">
      <w:pPr>
        <w:pStyle w:val="Question"/>
        <w:numPr>
          <w:ilvl w:val="0"/>
          <w:numId w:val="9"/>
        </w:numPr>
      </w:pPr>
      <w:sdt>
        <w:sdtPr>
          <w:alias w:val="Member"/>
          <w:tag w:val="&lt;Member mnisId='4359' dodsId='110294'&gt;"/>
          <w:id w:val="2094427323"/>
          <w:placeholder>
            <w:docPart w:val="54176FF0B8B84D5CAB4A1C1CA4BC3653"/>
          </w:placeholder>
          <w:richText/>
        </w:sdtPr>
        <w:sdtContent>
          <w:r w:rsidRPr="00E45FB8">
            <w:rPr>
              <w:b/>
            </w:rPr>
            <w:t>Stephen Kinnock:</w:t>
          </w:r>
        </w:sdtContent>
      </w:sdt>
      <w:r w:rsidRPr="00E45FB8">
        <w:t xml:space="preserve"> </w:t>
      </w:r>
      <w:r w:rsidRPr="00E45FB8" w:rsidR="00762834">
        <w:t>That is an 80% chance of chaos.</w:t>
      </w:r>
    </w:p>
    <w:p w:rsidR="00B721C0" w:rsidRPr="00E45FB8" w:rsidP="00B721C0">
      <w:pPr>
        <w:pStyle w:val="Answer"/>
      </w:pPr>
      <w:sdt>
        <w:sdtPr>
          <w:alias w:val="Witness"/>
          <w:id w:val="998001449"/>
          <w:placeholder>
            <w:docPart w:val="54176FF0B8B84D5CAB4A1C1CA4BC3653"/>
          </w:placeholder>
          <w:richText/>
        </w:sdtPr>
        <w:sdtContent>
          <w:r w:rsidRPr="00E45FB8" w:rsidR="007D54F3">
            <w:rPr>
              <w:b/>
              <w:i/>
            </w:rPr>
            <w:t>Richard Burnett:</w:t>
          </w:r>
          <w:r w:rsidRPr="00E45FB8">
            <w:rPr>
              <w:b/>
            </w:rPr>
            <w:t xml:space="preserve"> </w:t>
          </w:r>
        </w:sdtContent>
      </w:sdt>
      <w:r w:rsidRPr="00E45FB8" w:rsidR="00762834">
        <w:t>Yes, because if businesses try to dispatch because they do not have customs agents to do the paperwork, the chances are that they are still going to want to trade</w:t>
      </w:r>
      <w:r w:rsidRPr="00E45FB8" w:rsidR="007D54F3">
        <w:t>.</w:t>
      </w:r>
      <w:r w:rsidRPr="00E45FB8" w:rsidR="002F69FE">
        <w:t xml:space="preserve"> </w:t>
      </w:r>
      <w:r w:rsidRPr="00E45FB8" w:rsidR="00762834">
        <w:t xml:space="preserve">They are still going to </w:t>
      </w:r>
      <w:r w:rsidRPr="00E45FB8">
        <w:t xml:space="preserve">want to drive </w:t>
      </w:r>
      <w:r w:rsidRPr="00E45FB8" w:rsidR="007E76CC">
        <w:t>volume</w:t>
      </w:r>
      <w:r w:rsidRPr="00E45FB8">
        <w:t xml:space="preserve"> there</w:t>
      </w:r>
      <w:r w:rsidRPr="00E45FB8" w:rsidR="007D54F3">
        <w:t>.</w:t>
      </w:r>
      <w:r w:rsidRPr="00E45FB8" w:rsidR="002F69FE">
        <w:t xml:space="preserve"> </w:t>
      </w:r>
      <w:r w:rsidRPr="00E45FB8" w:rsidR="00762834">
        <w:t>If we are not ready, then the likelihood is that we will have chaos.</w:t>
      </w:r>
    </w:p>
    <w:p w:rsidR="00B721C0" w:rsidRPr="00E45FB8" w:rsidP="00B721C0">
      <w:pPr>
        <w:pStyle w:val="Answer"/>
      </w:pPr>
      <w:sdt>
        <w:sdtPr>
          <w:alias w:val="Witness"/>
          <w:id w:val="-889490433"/>
          <w:placeholder>
            <w:docPart w:val="54176FF0B8B84D5CAB4A1C1CA4BC3653"/>
          </w:placeholder>
          <w:richText/>
        </w:sdtPr>
        <w:sdtContent>
          <w:r w:rsidRPr="00E45FB8" w:rsidR="007D54F3">
            <w:rPr>
              <w:b/>
              <w:i/>
            </w:rPr>
            <w:t>Robert Hardy:</w:t>
          </w:r>
          <w:r w:rsidRPr="00E45FB8">
            <w:rPr>
              <w:b/>
            </w:rPr>
            <w:t xml:space="preserve"> </w:t>
          </w:r>
        </w:sdtContent>
      </w:sdt>
      <w:r w:rsidRPr="00E45FB8" w:rsidR="007F2338">
        <w:t>This is the chaos register</w:t>
      </w:r>
      <w:r w:rsidRPr="00E45FB8" w:rsidR="007D54F3">
        <w:t>.</w:t>
      </w:r>
      <w:r w:rsidRPr="00E45FB8" w:rsidR="002F69FE">
        <w:t xml:space="preserve"> </w:t>
      </w:r>
      <w:r w:rsidRPr="00E45FB8" w:rsidR="007F2338">
        <w:t>It is really unfair, Stephen</w:t>
      </w:r>
      <w:r w:rsidRPr="00E45FB8" w:rsidR="007D54F3">
        <w:t>.</w:t>
      </w:r>
      <w:r w:rsidRPr="00E45FB8" w:rsidR="002F69FE">
        <w:t xml:space="preserve"> </w:t>
      </w:r>
      <w:r w:rsidRPr="00E45FB8">
        <w:t>I am a Kent guy</w:t>
      </w:r>
      <w:r w:rsidRPr="00E45FB8" w:rsidR="007D54F3">
        <w:t>.</w:t>
      </w:r>
      <w:r w:rsidRPr="00E45FB8" w:rsidR="002F69FE">
        <w:t xml:space="preserve"> </w:t>
      </w:r>
      <w:r w:rsidRPr="00E45FB8">
        <w:t>The people in Kent are worried</w:t>
      </w:r>
      <w:r w:rsidRPr="00E45FB8" w:rsidR="007D54F3">
        <w:t>.</w:t>
      </w:r>
      <w:r w:rsidRPr="00E45FB8" w:rsidR="002F69FE">
        <w:t xml:space="preserve"> </w:t>
      </w:r>
      <w:r w:rsidRPr="00E45FB8" w:rsidR="007F2338">
        <w:t>It</w:t>
      </w:r>
      <w:r w:rsidRPr="00E45FB8">
        <w:t xml:space="preserve"> has huge potential for delays</w:t>
      </w:r>
      <w:r w:rsidRPr="00E45FB8" w:rsidR="007D54F3">
        <w:t>.</w:t>
      </w:r>
      <w:r w:rsidRPr="00E45FB8" w:rsidR="002F69FE">
        <w:t xml:space="preserve"> </w:t>
      </w:r>
      <w:r w:rsidRPr="00E45FB8" w:rsidR="007F2338">
        <w:t>It is more than 50</w:t>
      </w:r>
      <w:r w:rsidRPr="00E45FB8" w:rsidR="007F2338">
        <w:noBreakHyphen/>
        <w:t>50</w:t>
      </w:r>
      <w:r w:rsidRPr="00E45FB8" w:rsidR="007D54F3">
        <w:t>.</w:t>
      </w:r>
      <w:r w:rsidRPr="00E45FB8" w:rsidR="002F69FE">
        <w:t xml:space="preserve"> </w:t>
      </w:r>
      <w:r w:rsidRPr="00E45FB8">
        <w:t>There is more than a 50% chance that there will be delays in K</w:t>
      </w:r>
      <w:r w:rsidRPr="00E45FB8" w:rsidR="007F2338">
        <w:t>ent.</w:t>
      </w:r>
      <w:r w:rsidRPr="00E45FB8" w:rsidR="004A04D1">
        <w:t xml:space="preserve"> </w:t>
      </w:r>
      <w:r w:rsidRPr="00E45FB8" w:rsidR="007F2338">
        <w:t>I know the alliteration of “chaos in Kent” is nicer</w:t>
      </w:r>
      <w:r w:rsidRPr="00E45FB8" w:rsidR="007D54F3">
        <w:t>.</w:t>
      </w:r>
      <w:r w:rsidRPr="00E45FB8" w:rsidR="002F69FE">
        <w:t xml:space="preserve"> </w:t>
      </w:r>
      <w:r w:rsidRPr="00E45FB8">
        <w:t xml:space="preserve">I am not sure it </w:t>
      </w:r>
      <w:r w:rsidRPr="00E45FB8" w:rsidR="007F2338">
        <w:t xml:space="preserve">will be </w:t>
      </w:r>
      <w:r w:rsidRPr="00E45FB8">
        <w:t xml:space="preserve">chaotic, but it </w:t>
      </w:r>
      <w:r w:rsidRPr="00E45FB8" w:rsidR="007F2338">
        <w:t xml:space="preserve">will </w:t>
      </w:r>
      <w:r w:rsidRPr="00E45FB8">
        <w:t xml:space="preserve">not </w:t>
      </w:r>
      <w:r w:rsidRPr="00E45FB8" w:rsidR="007F2338">
        <w:t xml:space="preserve">be </w:t>
      </w:r>
      <w:r w:rsidRPr="00E45FB8">
        <w:t>good</w:t>
      </w:r>
      <w:r w:rsidRPr="00E45FB8" w:rsidR="007D54F3">
        <w:t>.</w:t>
      </w:r>
      <w:r w:rsidRPr="00E45FB8" w:rsidR="002F69FE">
        <w:t xml:space="preserve"> </w:t>
      </w:r>
      <w:r w:rsidRPr="00E45FB8">
        <w:t xml:space="preserve">The </w:t>
      </w:r>
      <w:r w:rsidRPr="00E45FB8" w:rsidR="007F2338">
        <w:t xml:space="preserve">fear </w:t>
      </w:r>
      <w:r w:rsidRPr="00E45FB8">
        <w:t xml:space="preserve">is that </w:t>
      </w:r>
      <w:r w:rsidRPr="00E45FB8" w:rsidR="007F2338">
        <w:t>it will snarl</w:t>
      </w:r>
      <w:r w:rsidRPr="00E45FB8">
        <w:t xml:space="preserve"> up domestic traffic</w:t>
      </w:r>
      <w:r w:rsidRPr="00E45FB8" w:rsidR="007F2338">
        <w:t xml:space="preserve"> that is delivering or collecting in Kent</w:t>
      </w:r>
      <w:r w:rsidRPr="00E45FB8" w:rsidR="007D54F3">
        <w:t>.</w:t>
      </w:r>
      <w:r w:rsidRPr="00E45FB8" w:rsidR="002F69FE">
        <w:t xml:space="preserve"> </w:t>
      </w:r>
      <w:r w:rsidRPr="00E45FB8">
        <w:t>It also snarls up the</w:t>
      </w:r>
      <w:r w:rsidRPr="00E45FB8" w:rsidR="007F2338">
        <w:t xml:space="preserve"> empty trucks going </w:t>
      </w:r>
      <w:r w:rsidRPr="00E45FB8" w:rsidR="004A04D1">
        <w:t>back</w:t>
      </w:r>
      <w:r w:rsidRPr="00E45FB8" w:rsidR="007F2338">
        <w:t>, and it also snarls up the prepared</w:t>
      </w:r>
      <w:r w:rsidRPr="00E45FB8" w:rsidR="00877CC3">
        <w:t xml:space="preserve"> trucks</w:t>
      </w:r>
      <w:r w:rsidRPr="00E45FB8" w:rsidR="007D54F3">
        <w:t>.</w:t>
      </w:r>
      <w:r w:rsidRPr="00E45FB8" w:rsidR="002F69FE">
        <w:t xml:space="preserve"> </w:t>
      </w:r>
      <w:r w:rsidRPr="00E45FB8">
        <w:t xml:space="preserve">I kind of agree that there has to be some penalty or cost of not </w:t>
      </w:r>
      <w:r w:rsidRPr="00E45FB8" w:rsidR="007E76CC">
        <w:t>being</w:t>
      </w:r>
      <w:r w:rsidRPr="00E45FB8" w:rsidR="00877CC3">
        <w:t xml:space="preserve"> prepared, because that is the only way people will come back next time prepared</w:t>
      </w:r>
      <w:r w:rsidRPr="00E45FB8" w:rsidR="007D54F3">
        <w:t>.</w:t>
      </w:r>
      <w:r w:rsidRPr="00E45FB8" w:rsidR="002F69FE">
        <w:t xml:space="preserve"> </w:t>
      </w:r>
      <w:r w:rsidRPr="00E45FB8" w:rsidR="00877CC3">
        <w:t>If somebody is not prepared, we can probably live with that</w:t>
      </w:r>
      <w:r w:rsidRPr="00E45FB8" w:rsidR="004A04D1">
        <w:t xml:space="preserve">, but </w:t>
      </w:r>
      <w:r w:rsidRPr="00E45FB8" w:rsidR="00877CC3">
        <w:t xml:space="preserve">snarling up the prepared ones is </w:t>
      </w:r>
      <w:r w:rsidRPr="00E45FB8" w:rsidR="004A04D1">
        <w:t>a</w:t>
      </w:r>
      <w:r w:rsidRPr="00E45FB8" w:rsidR="00877CC3">
        <w:t xml:space="preserve"> really sad outcome.</w:t>
      </w:r>
    </w:p>
    <w:p w:rsidR="00B721C0" w:rsidRPr="00E45FB8" w:rsidP="00B721C0">
      <w:pPr>
        <w:pStyle w:val="Question"/>
        <w:numPr>
          <w:ilvl w:val="0"/>
          <w:numId w:val="9"/>
        </w:numPr>
      </w:pPr>
      <w:sdt>
        <w:sdtPr>
          <w:alias w:val="Member"/>
          <w:tag w:val="&lt;Member mnisId='4359' dodsId='110294'&gt;"/>
          <w:id w:val="-439217034"/>
          <w:placeholder>
            <w:docPart w:val="54176FF0B8B84D5CAB4A1C1CA4BC3653"/>
          </w:placeholder>
          <w:richText/>
        </w:sdtPr>
        <w:sdtContent>
          <w:r w:rsidRPr="00E45FB8">
            <w:rPr>
              <w:b/>
            </w:rPr>
            <w:t>Stephen Kinnock:</w:t>
          </w:r>
        </w:sdtContent>
      </w:sdt>
      <w:r w:rsidRPr="00E45FB8">
        <w:t xml:space="preserve"> </w:t>
      </w:r>
      <w:r w:rsidRPr="00E45FB8" w:rsidR="00877CC3">
        <w:t>Finally, to Anna, what would your estimate be?</w:t>
      </w:r>
    </w:p>
    <w:p w:rsidR="00B721C0" w:rsidRPr="00E45FB8" w:rsidP="00B721C0">
      <w:pPr>
        <w:pStyle w:val="Answer"/>
      </w:pPr>
      <w:sdt>
        <w:sdtPr>
          <w:alias w:val="Witness"/>
          <w:id w:val="1083193262"/>
          <w:placeholder>
            <w:docPart w:val="54176FF0B8B84D5CAB4A1C1CA4BC3653"/>
          </w:placeholder>
          <w:richText/>
        </w:sdtPr>
        <w:sdtContent>
          <w:r w:rsidRPr="00E45FB8" w:rsidR="002F69FE">
            <w:rPr>
              <w:b/>
              <w:i/>
            </w:rPr>
            <w:t>Dr Jerzewska:</w:t>
          </w:r>
          <w:r w:rsidRPr="00E45FB8">
            <w:rPr>
              <w:b/>
            </w:rPr>
            <w:t xml:space="preserve"> </w:t>
          </w:r>
        </w:sdtContent>
      </w:sdt>
      <w:r w:rsidRPr="00E45FB8" w:rsidR="00877CC3">
        <w:t xml:space="preserve">Yes, </w:t>
      </w:r>
      <w:r w:rsidRPr="00E45FB8">
        <w:t xml:space="preserve">I would </w:t>
      </w:r>
      <w:r w:rsidRPr="00E45FB8" w:rsidR="004A04D1">
        <w:t xml:space="preserve">agree </w:t>
      </w:r>
      <w:r w:rsidRPr="00E45FB8" w:rsidR="00877CC3">
        <w:t>it is probably 70% to 80%</w:t>
      </w:r>
      <w:r w:rsidRPr="00E45FB8" w:rsidR="004A04D1">
        <w:t>,</w:t>
      </w:r>
      <w:r w:rsidRPr="00E45FB8" w:rsidR="00877CC3">
        <w:t xml:space="preserve"> at least in the short term</w:t>
      </w:r>
      <w:r w:rsidRPr="00E45FB8" w:rsidR="007D54F3">
        <w:t>.</w:t>
      </w:r>
      <w:r w:rsidRPr="00E45FB8" w:rsidR="002F69FE">
        <w:t xml:space="preserve"> </w:t>
      </w:r>
      <w:r w:rsidRPr="00E45FB8" w:rsidR="00877CC3">
        <w:t>As Robert said, businesses will find a way to trade</w:t>
      </w:r>
      <w:r w:rsidRPr="00E45FB8" w:rsidR="007D54F3">
        <w:t>.</w:t>
      </w:r>
      <w:r w:rsidRPr="00E45FB8" w:rsidR="002F69FE">
        <w:t xml:space="preserve"> </w:t>
      </w:r>
      <w:r w:rsidRPr="00E45FB8" w:rsidR="00877CC3">
        <w:t>They will find the path of least resistance</w:t>
      </w:r>
      <w:r w:rsidRPr="00E45FB8" w:rsidR="007D54F3">
        <w:t>.</w:t>
      </w:r>
      <w:r w:rsidRPr="00E45FB8" w:rsidR="002F69FE">
        <w:t xml:space="preserve"> </w:t>
      </w:r>
      <w:r w:rsidRPr="00E45FB8" w:rsidR="00877CC3">
        <w:t>Once penalised, they will probably come back ready the second time, but in the short term, in the first couple of weeks, that is definitely very likely.</w:t>
      </w:r>
    </w:p>
    <w:p w:rsidR="00B721C0" w:rsidRPr="00E45FB8" w:rsidP="00B0200D">
      <w:pPr>
        <w:pStyle w:val="Question"/>
      </w:pPr>
      <w:sdt>
        <w:sdtPr>
          <w:alias w:val="Member"/>
          <w:tag w:val="&lt;Member mnisId='411' dodsId='25297'&gt;"/>
          <w:id w:val="2096516876"/>
          <w:placeholder>
            <w:docPart w:val="54176FF0B8B84D5CAB4A1C1CA4BC3653"/>
          </w:placeholder>
          <w:richText/>
        </w:sdtPr>
        <w:sdtContent>
          <w:r w:rsidRPr="00E45FB8" w:rsidR="004A04D1">
            <w:rPr>
              <w:b/>
            </w:rPr>
            <w:t>Mr Sheerman:</w:t>
          </w:r>
        </w:sdtContent>
      </w:sdt>
      <w:r w:rsidRPr="00E45FB8">
        <w:t xml:space="preserve"> </w:t>
      </w:r>
      <w:r w:rsidRPr="00E45FB8" w:rsidR="00877CC3">
        <w:t>I have a question; it is almost a point of order</w:t>
      </w:r>
      <w:r w:rsidRPr="00E45FB8" w:rsidR="00B0200D">
        <w:t xml:space="preserve">. </w:t>
      </w:r>
      <w:r w:rsidRPr="00E45FB8">
        <w:t xml:space="preserve">I have just </w:t>
      </w:r>
      <w:r w:rsidRPr="00E45FB8">
        <w:t xml:space="preserve">googled the </w:t>
      </w:r>
      <w:r w:rsidRPr="00E45FB8" w:rsidR="00877CC3">
        <w:t xml:space="preserve">major ports </w:t>
      </w:r>
      <w:r w:rsidRPr="00E45FB8">
        <w:t>in Englan</w:t>
      </w:r>
      <w:r w:rsidRPr="00E45FB8" w:rsidR="00877CC3">
        <w:t>d: Felixstowe, Southampton, London, Im</w:t>
      </w:r>
      <w:r w:rsidRPr="00E45FB8" w:rsidR="00480D40">
        <w:t>m</w:t>
      </w:r>
      <w:r w:rsidRPr="00E45FB8" w:rsidR="00877CC3">
        <w:t>ingham and Liverpool</w:t>
      </w:r>
      <w:r w:rsidRPr="00E45FB8" w:rsidR="007D54F3">
        <w:t>.</w:t>
      </w:r>
      <w:r w:rsidRPr="00E45FB8" w:rsidR="002F69FE">
        <w:t xml:space="preserve"> </w:t>
      </w:r>
      <w:r w:rsidRPr="00E45FB8" w:rsidR="00480D40">
        <w:t>We seem, in this whole process, to be fixated on Kent</w:t>
      </w:r>
      <w:r w:rsidRPr="00E45FB8" w:rsidR="007D54F3">
        <w:t>.</w:t>
      </w:r>
      <w:r w:rsidRPr="00E45FB8" w:rsidR="002F69FE">
        <w:t xml:space="preserve"> </w:t>
      </w:r>
      <w:r w:rsidRPr="00E45FB8" w:rsidR="00480D40">
        <w:t>The fact is that I am a Member of Parliament for Huddersfield in Yorkshire, and this is a national challenge</w:t>
      </w:r>
      <w:r w:rsidRPr="00E45FB8" w:rsidR="007D54F3">
        <w:t>.</w:t>
      </w:r>
      <w:r w:rsidRPr="00E45FB8" w:rsidR="002F69FE">
        <w:t xml:space="preserve"> </w:t>
      </w:r>
      <w:r w:rsidRPr="00E45FB8" w:rsidR="00480D40">
        <w:t xml:space="preserve">There is this </w:t>
      </w:r>
      <w:r w:rsidRPr="00E45FB8">
        <w:t>fixation</w:t>
      </w:r>
      <w:r w:rsidRPr="00E45FB8" w:rsidR="00480D40">
        <w:t xml:space="preserve"> on one area</w:t>
      </w:r>
      <w:r w:rsidRPr="00E45FB8" w:rsidR="007D54F3">
        <w:t>.</w:t>
      </w:r>
      <w:r w:rsidRPr="00E45FB8" w:rsidR="002F69FE">
        <w:t xml:space="preserve"> </w:t>
      </w:r>
      <w:r w:rsidRPr="00E45FB8" w:rsidR="00480D40">
        <w:t>Yes, I believe there is going to be chaos in Kent</w:t>
      </w:r>
      <w:r w:rsidRPr="00E45FB8" w:rsidR="007D54F3">
        <w:t>.</w:t>
      </w:r>
      <w:r w:rsidRPr="00E45FB8" w:rsidR="002F69FE">
        <w:t xml:space="preserve"> </w:t>
      </w:r>
      <w:r w:rsidRPr="00E45FB8" w:rsidR="00480D40">
        <w:t>I use those roads myself</w:t>
      </w:r>
      <w:r w:rsidRPr="00E45FB8" w:rsidR="00B0200D">
        <w:t xml:space="preserve"> and</w:t>
      </w:r>
      <w:r w:rsidRPr="00E45FB8" w:rsidR="00480D40">
        <w:t xml:space="preserve"> I have a daughter who lives in Kent.</w:t>
      </w:r>
      <w:r w:rsidRPr="00E45FB8" w:rsidR="00B0200D">
        <w:t xml:space="preserve"> </w:t>
      </w:r>
      <w:r w:rsidRPr="00E45FB8">
        <w:t xml:space="preserve">I understand that, but </w:t>
      </w:r>
      <w:r w:rsidRPr="00E45FB8" w:rsidR="00480D40">
        <w:t xml:space="preserve">I would ask the panel whether we </w:t>
      </w:r>
      <w:r w:rsidRPr="00E45FB8">
        <w:t>could see this</w:t>
      </w:r>
      <w:r w:rsidRPr="00E45FB8" w:rsidR="00480D40">
        <w:t xml:space="preserve"> in the context of preparedness not just for one little bit of the south of England but the rest of England as well</w:t>
      </w:r>
      <w:r w:rsidRPr="00E45FB8" w:rsidR="007D54F3">
        <w:t>.</w:t>
      </w:r>
      <w:r w:rsidRPr="00E45FB8" w:rsidR="002F69FE">
        <w:t xml:space="preserve"> </w:t>
      </w:r>
      <w:r w:rsidRPr="00E45FB8" w:rsidR="00480D40">
        <w:t>I know that Richard, as part of the Road Haulage Association, will know very well that these other ports are very much more important than Dover</w:t>
      </w:r>
      <w:r w:rsidRPr="00E45FB8" w:rsidR="007D54F3">
        <w:t>.</w:t>
      </w:r>
      <w:r w:rsidRPr="00E45FB8" w:rsidR="002F69FE">
        <w:t xml:space="preserve"> </w:t>
      </w:r>
      <w:r w:rsidRPr="00E45FB8" w:rsidR="00480D40">
        <w:t>Could I have some comment from a wider perspective, not just flipping Kent</w:t>
      </w:r>
      <w:r w:rsidRPr="00E45FB8" w:rsidR="007D54F3">
        <w:t>?</w:t>
      </w:r>
      <w:r w:rsidRPr="00E45FB8" w:rsidR="002F69FE">
        <w:t xml:space="preserve"> </w:t>
      </w:r>
    </w:p>
    <w:p w:rsidR="00B721C0" w:rsidRPr="00E45FB8" w:rsidP="00957272">
      <w:pPr>
        <w:pStyle w:val="Question"/>
        <w:numPr>
          <w:ilvl w:val="0"/>
          <w:numId w:val="0"/>
        </w:numPr>
        <w:ind w:left="794"/>
      </w:pPr>
      <w:sdt>
        <w:sdtPr>
          <w:alias w:val="Member"/>
          <w:tag w:val="&lt;Member mnisId='413' dodsId='25735'&gt;"/>
          <w:id w:val="-1697610674"/>
          <w:placeholder>
            <w:docPart w:val="54176FF0B8B84D5CAB4A1C1CA4BC3653"/>
          </w:placeholder>
          <w:richText/>
        </w:sdtPr>
        <w:sdtContent>
          <w:r w:rsidRPr="00E45FB8">
            <w:rPr>
              <w:b/>
            </w:rPr>
            <w:t>Chair:</w:t>
          </w:r>
        </w:sdtContent>
      </w:sdt>
      <w:r w:rsidRPr="00E45FB8">
        <w:t xml:space="preserve"> </w:t>
      </w:r>
      <w:r w:rsidRPr="00E45FB8" w:rsidR="00957272">
        <w:t>Thank you, Barry, for that</w:t>
      </w:r>
      <w:r w:rsidRPr="00E45FB8" w:rsidR="007D54F3">
        <w:t>.</w:t>
      </w:r>
      <w:r w:rsidRPr="00E45FB8" w:rsidR="002F69FE">
        <w:t xml:space="preserve"> </w:t>
      </w:r>
      <w:r w:rsidRPr="00E45FB8" w:rsidR="00957272">
        <w:t>Robert, you have your hand up</w:t>
      </w:r>
      <w:r w:rsidRPr="00E45FB8" w:rsidR="007D54F3">
        <w:t>.</w:t>
      </w:r>
      <w:r w:rsidRPr="00E45FB8" w:rsidR="002F69FE">
        <w:t xml:space="preserve"> </w:t>
      </w:r>
      <w:r w:rsidRPr="00E45FB8" w:rsidR="00957272">
        <w:t>Could you answer that very quickly</w:t>
      </w:r>
      <w:r w:rsidRPr="00E45FB8" w:rsidR="007D54F3">
        <w:t>?</w:t>
      </w:r>
      <w:r w:rsidRPr="00E45FB8" w:rsidR="002F69FE">
        <w:t xml:space="preserve"> </w:t>
      </w:r>
      <w:r w:rsidRPr="00E45FB8" w:rsidR="00957272">
        <w:t>It would be helpful to know what proportion of our trade with the EU comes through Kent as opposed to the other ports Barry has just mentioned</w:t>
      </w:r>
      <w:r w:rsidRPr="00E45FB8" w:rsidR="007D54F3">
        <w:t>.</w:t>
      </w:r>
      <w:r w:rsidRPr="00E45FB8" w:rsidR="002F69FE">
        <w:t xml:space="preserve"> </w:t>
      </w:r>
    </w:p>
    <w:p w:rsidR="00B721C0" w:rsidRPr="00E45FB8" w:rsidP="00B721C0">
      <w:pPr>
        <w:pStyle w:val="Answer"/>
      </w:pPr>
      <w:sdt>
        <w:sdtPr>
          <w:alias w:val="Witness"/>
          <w:id w:val="-483241389"/>
          <w:placeholder>
            <w:docPart w:val="54176FF0B8B84D5CAB4A1C1CA4BC3653"/>
          </w:placeholder>
          <w:richText/>
        </w:sdtPr>
        <w:sdtContent>
          <w:r w:rsidRPr="00E45FB8" w:rsidR="007D54F3">
            <w:rPr>
              <w:b/>
              <w:i/>
            </w:rPr>
            <w:t>Robert Hardy:</w:t>
          </w:r>
          <w:r w:rsidRPr="00E45FB8">
            <w:rPr>
              <w:b/>
            </w:rPr>
            <w:t xml:space="preserve"> </w:t>
          </w:r>
        </w:sdtContent>
      </w:sdt>
      <w:r w:rsidRPr="00E45FB8">
        <w:t xml:space="preserve">I do not </w:t>
      </w:r>
      <w:r w:rsidRPr="00E45FB8" w:rsidR="00957272">
        <w:t>have the live figure but it would be about 85%</w:t>
      </w:r>
      <w:r w:rsidRPr="00E45FB8" w:rsidR="007D54F3">
        <w:t>.</w:t>
      </w:r>
      <w:r w:rsidRPr="00E45FB8" w:rsidR="002F69FE">
        <w:t xml:space="preserve"> </w:t>
      </w:r>
      <w:r w:rsidRPr="00E45FB8" w:rsidR="00957272">
        <w:t xml:space="preserve">It </w:t>
      </w:r>
      <w:r w:rsidRPr="00E45FB8">
        <w:t>is enormous</w:t>
      </w:r>
      <w:r w:rsidRPr="00E45FB8" w:rsidR="007D54F3">
        <w:t>.</w:t>
      </w:r>
      <w:r w:rsidRPr="00E45FB8" w:rsidR="002F69FE">
        <w:t xml:space="preserve"> </w:t>
      </w:r>
      <w:r w:rsidRPr="00E45FB8" w:rsidR="00957272">
        <w:t>The metronomic tick</w:t>
      </w:r>
      <w:r w:rsidRPr="00E45FB8" w:rsidR="00957272">
        <w:noBreakHyphen/>
        <w:t>tock, one every 45 minutes, is the ferries</w:t>
      </w:r>
      <w:r w:rsidRPr="00E45FB8" w:rsidR="007D54F3">
        <w:t>.</w:t>
      </w:r>
      <w:r w:rsidRPr="00E45FB8" w:rsidR="002F69FE">
        <w:t xml:space="preserve"> </w:t>
      </w:r>
      <w:r w:rsidRPr="00E45FB8" w:rsidR="00957272">
        <w:t xml:space="preserve">It is one every 10 minutes on the </w:t>
      </w:r>
      <w:r w:rsidRPr="00E45FB8" w:rsidR="00AF231C">
        <w:t>shuttle</w:t>
      </w:r>
      <w:r w:rsidRPr="00E45FB8" w:rsidR="007D54F3">
        <w:t>.</w:t>
      </w:r>
      <w:r w:rsidRPr="00E45FB8" w:rsidR="002F69FE">
        <w:t xml:space="preserve"> </w:t>
      </w:r>
      <w:r w:rsidRPr="00E45FB8" w:rsidR="00957272">
        <w:t>It cannot be matched by longer sea crossings</w:t>
      </w:r>
      <w:r w:rsidRPr="00E45FB8" w:rsidR="007D54F3">
        <w:t>.</w:t>
      </w:r>
      <w:r w:rsidRPr="00E45FB8" w:rsidR="002F69FE">
        <w:t xml:space="preserve"> </w:t>
      </w:r>
      <w:r w:rsidRPr="00E45FB8" w:rsidR="00655C33">
        <w:t>It is just a fact of life.</w:t>
      </w:r>
    </w:p>
    <w:p w:rsidR="00B721C0" w:rsidRPr="00E45FB8" w:rsidP="00957272">
      <w:pPr>
        <w:pStyle w:val="Question"/>
        <w:numPr>
          <w:ilvl w:val="0"/>
          <w:numId w:val="0"/>
        </w:numPr>
        <w:ind w:left="794"/>
      </w:pPr>
      <w:sdt>
        <w:sdtPr>
          <w:alias w:val="Member"/>
          <w:tag w:val="&lt;Member mnisId='413' dodsId='25735'&gt;"/>
          <w:id w:val="1327009581"/>
          <w:placeholder>
            <w:docPart w:val="54176FF0B8B84D5CAB4A1C1CA4BC3653"/>
          </w:placeholder>
          <w:richText/>
        </w:sdtPr>
        <w:sdtContent>
          <w:r w:rsidRPr="00E45FB8">
            <w:rPr>
              <w:b/>
            </w:rPr>
            <w:t>Chair:</w:t>
          </w:r>
        </w:sdtContent>
      </w:sdt>
      <w:r w:rsidRPr="00E45FB8">
        <w:t xml:space="preserve"> That is really helpful.</w:t>
      </w:r>
    </w:p>
    <w:p w:rsidR="00B721C0" w:rsidRPr="00E45FB8" w:rsidP="00B0200D">
      <w:pPr>
        <w:pStyle w:val="Question"/>
      </w:pPr>
      <w:sdt>
        <w:sdtPr>
          <w:alias w:val="Member"/>
          <w:tag w:val="&lt;Member mnisId='4419' dodsId='137578'&gt;"/>
          <w:id w:val="907343325"/>
          <w:placeholder>
            <w:docPart w:val="54176FF0B8B84D5CAB4A1C1CA4BC3653"/>
          </w:placeholder>
          <w:richText/>
        </w:sdtPr>
        <w:sdtContent>
          <w:r w:rsidRPr="00E45FB8">
            <w:rPr>
              <w:b/>
            </w:rPr>
            <w:t>Joanna Cherry:</w:t>
          </w:r>
        </w:sdtContent>
      </w:sdt>
      <w:r w:rsidRPr="00E45FB8">
        <w:t xml:space="preserve"> Good morning, panel</w:t>
      </w:r>
      <w:r w:rsidRPr="00E45FB8" w:rsidR="007D54F3">
        <w:t>.</w:t>
      </w:r>
      <w:r w:rsidRPr="00E45FB8" w:rsidR="002F69FE">
        <w:t xml:space="preserve"> </w:t>
      </w:r>
      <w:r w:rsidRPr="00E45FB8">
        <w:t>Thank you for being with us</w:t>
      </w:r>
      <w:r w:rsidRPr="00E45FB8" w:rsidR="00655C33">
        <w:t xml:space="preserve"> this morning</w:t>
      </w:r>
      <w:r w:rsidRPr="00E45FB8" w:rsidR="007D54F3">
        <w:t>.</w:t>
      </w:r>
      <w:r w:rsidRPr="00E45FB8" w:rsidR="002F69FE">
        <w:t xml:space="preserve"> </w:t>
      </w:r>
      <w:r w:rsidRPr="00E45FB8">
        <w:t xml:space="preserve">I want to </w:t>
      </w:r>
      <w:r w:rsidRPr="00E45FB8" w:rsidR="00655C33">
        <w:t>continue the theme started by Stephen, very much focusing on exports from Great Britain to the European Union</w:t>
      </w:r>
      <w:r w:rsidRPr="00E45FB8" w:rsidR="007D54F3">
        <w:t>.</w:t>
      </w:r>
      <w:r w:rsidRPr="00E45FB8" w:rsidR="002F69FE">
        <w:t xml:space="preserve"> </w:t>
      </w:r>
      <w:r w:rsidRPr="00E45FB8" w:rsidR="00655C33">
        <w:t xml:space="preserve">I want to </w:t>
      </w:r>
      <w:r w:rsidRPr="00E45FB8">
        <w:t>ask you about Operation Brock in a minute, but can I just go back to this</w:t>
      </w:r>
      <w:r w:rsidRPr="00E45FB8" w:rsidR="00655C33">
        <w:t xml:space="preserve"> point about Kent access permits that Stephen asked about?</w:t>
      </w:r>
      <w:r w:rsidRPr="00E45FB8" w:rsidR="00B0200D">
        <w:t xml:space="preserve"> </w:t>
      </w:r>
      <w:r w:rsidRPr="00E45FB8">
        <w:t>I see that Chris Yarsley</w:t>
      </w:r>
      <w:r w:rsidRPr="00E45FB8" w:rsidR="00655C33">
        <w:t>, the policy manager for road infrastructure at Logistics UK, said the Kent permit plan was “tantamount to creating an internal UK border”</w:t>
      </w:r>
      <w:r w:rsidRPr="00E45FB8" w:rsidR="007D54F3">
        <w:t>.</w:t>
      </w:r>
      <w:r w:rsidRPr="00E45FB8" w:rsidR="002F69FE">
        <w:t xml:space="preserve"> </w:t>
      </w:r>
      <w:r w:rsidRPr="00E45FB8" w:rsidR="00655C33">
        <w:t>Presumably he means around the county of Kent</w:t>
      </w:r>
      <w:r w:rsidRPr="00E45FB8" w:rsidR="007D54F3">
        <w:t>.</w:t>
      </w:r>
      <w:r w:rsidRPr="00E45FB8" w:rsidR="002F69FE">
        <w:t xml:space="preserve"> </w:t>
      </w:r>
      <w:r w:rsidRPr="00E45FB8" w:rsidR="00655C33">
        <w:t>Could I ask you to comment on that, starting with Richard, please?</w:t>
      </w:r>
    </w:p>
    <w:p w:rsidR="00B721C0" w:rsidRPr="00E45FB8" w:rsidP="00B721C0">
      <w:pPr>
        <w:pStyle w:val="Answer"/>
      </w:pPr>
      <w:sdt>
        <w:sdtPr>
          <w:alias w:val="Witness"/>
          <w:id w:val="154424035"/>
          <w:placeholder>
            <w:docPart w:val="54176FF0B8B84D5CAB4A1C1CA4BC3653"/>
          </w:placeholder>
          <w:richText/>
        </w:sdtPr>
        <w:sdtContent>
          <w:r w:rsidRPr="00E45FB8" w:rsidR="007D54F3">
            <w:rPr>
              <w:b/>
              <w:i/>
            </w:rPr>
            <w:t>Richard Burnett:</w:t>
          </w:r>
          <w:r w:rsidRPr="00E45FB8">
            <w:rPr>
              <w:b/>
            </w:rPr>
            <w:t xml:space="preserve"> </w:t>
          </w:r>
        </w:sdtContent>
      </w:sdt>
      <w:r w:rsidRPr="00E45FB8">
        <w:t xml:space="preserve">I would reiterate the </w:t>
      </w:r>
      <w:r w:rsidRPr="00E45FB8" w:rsidR="00655C33">
        <w:t xml:space="preserve">comment </w:t>
      </w:r>
      <w:r w:rsidRPr="00E45FB8">
        <w:t xml:space="preserve">I </w:t>
      </w:r>
      <w:r w:rsidRPr="00E45FB8" w:rsidR="007E76CC">
        <w:t>made</w:t>
      </w:r>
      <w:r w:rsidRPr="00E45FB8">
        <w:t xml:space="preserve"> </w:t>
      </w:r>
      <w:r w:rsidRPr="00E45FB8" w:rsidR="00655C33">
        <w:t xml:space="preserve">before </w:t>
      </w:r>
      <w:r w:rsidRPr="00E45FB8">
        <w:t xml:space="preserve">to Stephen, which is that </w:t>
      </w:r>
      <w:r w:rsidRPr="00E45FB8" w:rsidR="00655C33">
        <w:t xml:space="preserve">this is not </w:t>
      </w:r>
      <w:r w:rsidRPr="00E45FB8">
        <w:t>the right approach</w:t>
      </w:r>
      <w:r w:rsidRPr="00E45FB8" w:rsidR="007D54F3">
        <w:t>.</w:t>
      </w:r>
      <w:r w:rsidRPr="00E45FB8" w:rsidR="002F69FE">
        <w:t xml:space="preserve"> </w:t>
      </w:r>
      <w:r w:rsidRPr="00E45FB8" w:rsidR="00655C33">
        <w:t>The point I was trying to make was that you have domestic traffic going into Kent as well</w:t>
      </w:r>
      <w:r w:rsidRPr="00E45FB8" w:rsidR="007D54F3">
        <w:t>.</w:t>
      </w:r>
      <w:r w:rsidRPr="00E45FB8" w:rsidR="002F69FE">
        <w:t xml:space="preserve"> </w:t>
      </w:r>
      <w:r w:rsidRPr="00E45FB8" w:rsidR="00655C33">
        <w:t>How are you going to be able to police both domestic and international traffic going through that corridor</w:t>
      </w:r>
      <w:r w:rsidRPr="00E45FB8" w:rsidR="007D54F3">
        <w:t>?</w:t>
      </w:r>
      <w:r w:rsidRPr="00E45FB8" w:rsidR="002F69FE">
        <w:t xml:space="preserve"> </w:t>
      </w:r>
      <w:r w:rsidRPr="00E45FB8" w:rsidR="00655C33">
        <w:t>They are talking about this permit or passport system</w:t>
      </w:r>
      <w:r w:rsidRPr="00E45FB8" w:rsidR="007D54F3">
        <w:t>.</w:t>
      </w:r>
      <w:r w:rsidRPr="00E45FB8" w:rsidR="002F69FE">
        <w:t xml:space="preserve"> </w:t>
      </w:r>
      <w:r w:rsidRPr="00E45FB8">
        <w:t xml:space="preserve">We do not </w:t>
      </w:r>
      <w:r w:rsidRPr="00E45FB8" w:rsidR="00655C33">
        <w:t xml:space="preserve">even </w:t>
      </w:r>
      <w:r w:rsidRPr="00E45FB8">
        <w:t xml:space="preserve">understand how </w:t>
      </w:r>
      <w:r w:rsidRPr="00E45FB8" w:rsidR="00655C33">
        <w:t xml:space="preserve">it is </w:t>
      </w:r>
      <w:r w:rsidRPr="00E45FB8">
        <w:t>going to work yet</w:t>
      </w:r>
      <w:r w:rsidRPr="00E45FB8" w:rsidR="00655C33">
        <w:t xml:space="preserve"> in detail</w:t>
      </w:r>
      <w:r w:rsidRPr="00E45FB8" w:rsidR="007D54F3">
        <w:t>.</w:t>
      </w:r>
      <w:r w:rsidRPr="00E45FB8" w:rsidR="002F69FE">
        <w:t xml:space="preserve"> </w:t>
      </w:r>
      <w:r w:rsidRPr="00E45FB8" w:rsidR="00655C33">
        <w:t>The principle of it is being discussed but it feels like the wrong approach.</w:t>
      </w:r>
      <w:r w:rsidRPr="00E45FB8" w:rsidR="00B0200D">
        <w:t xml:space="preserve"> </w:t>
      </w:r>
      <w:r w:rsidRPr="00E45FB8" w:rsidR="00655C33">
        <w:t xml:space="preserve">It feels like we have to be able to get to the root cause and the source of the problem, first and foremost, which is how </w:t>
      </w:r>
      <w:r w:rsidRPr="00E45FB8">
        <w:t xml:space="preserve">we </w:t>
      </w:r>
      <w:r w:rsidRPr="00E45FB8" w:rsidR="00655C33">
        <w:t xml:space="preserve">can </w:t>
      </w:r>
      <w:r w:rsidRPr="00E45FB8">
        <w:t xml:space="preserve">get more </w:t>
      </w:r>
      <w:r w:rsidRPr="00E45FB8" w:rsidR="007E76CC">
        <w:t>intermediaries</w:t>
      </w:r>
      <w:r w:rsidRPr="00E45FB8">
        <w:t xml:space="preserve"> in to be a</w:t>
      </w:r>
      <w:r w:rsidRPr="00E45FB8" w:rsidR="00655C33">
        <w:t>ble to cope with the paperwork and get that done quickly</w:t>
      </w:r>
      <w:r w:rsidRPr="00E45FB8" w:rsidR="007D54F3">
        <w:t>.</w:t>
      </w:r>
      <w:r w:rsidRPr="00E45FB8" w:rsidR="002F69FE">
        <w:t xml:space="preserve"> </w:t>
      </w:r>
      <w:r w:rsidRPr="00E45FB8">
        <w:t>That is the biggest challenge that we face</w:t>
      </w:r>
      <w:r w:rsidRPr="00E45FB8" w:rsidR="007D54F3">
        <w:t>.</w:t>
      </w:r>
      <w:r w:rsidRPr="00E45FB8" w:rsidR="002F69FE">
        <w:t xml:space="preserve"> </w:t>
      </w:r>
      <w:r w:rsidRPr="00E45FB8" w:rsidR="00655C33">
        <w:t>The</w:t>
      </w:r>
      <w:r w:rsidRPr="00E45FB8">
        <w:t xml:space="preserve"> elements that the Go</w:t>
      </w:r>
      <w:r w:rsidRPr="00E45FB8" w:rsidR="00655C33">
        <w:t>vernment are coming up with are sticking plasters to solve the problem in the short term.</w:t>
      </w:r>
    </w:p>
    <w:p w:rsidR="00E37419" w:rsidRPr="00E45FB8" w:rsidP="00B721C0">
      <w:pPr>
        <w:pStyle w:val="Answer"/>
      </w:pPr>
      <w:sdt>
        <w:sdtPr>
          <w:alias w:val="Witness"/>
          <w:id w:val="221173373"/>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B721C0">
        <w:t>If we do not get this right, then</w:t>
      </w:r>
      <w:r w:rsidRPr="00E45FB8" w:rsidR="00655C33">
        <w:t xml:space="preserve"> Kent becomes an extension of the Port of Dover and the Eurotunnel terminal</w:t>
      </w:r>
      <w:r w:rsidRPr="00E45FB8" w:rsidR="007D54F3">
        <w:t>.</w:t>
      </w:r>
      <w:r w:rsidRPr="00E45FB8" w:rsidR="002F69FE">
        <w:t xml:space="preserve"> </w:t>
      </w:r>
      <w:r w:rsidRPr="00E45FB8" w:rsidR="00655C33">
        <w:t>That is the motivation here</w:t>
      </w:r>
      <w:r w:rsidRPr="00E45FB8" w:rsidR="007D54F3">
        <w:t>.</w:t>
      </w:r>
      <w:r w:rsidRPr="00E45FB8" w:rsidR="002F69FE">
        <w:t xml:space="preserve"> </w:t>
      </w:r>
      <w:r w:rsidRPr="00E45FB8" w:rsidR="00655C33">
        <w:t xml:space="preserve">The solution they have currently come up with is not the right </w:t>
      </w:r>
      <w:r w:rsidRPr="00E45FB8">
        <w:t>one</w:t>
      </w:r>
      <w:r w:rsidRPr="00E45FB8" w:rsidR="007D54F3">
        <w:t>.</w:t>
      </w:r>
      <w:r w:rsidRPr="00E45FB8" w:rsidR="002F69FE">
        <w:t xml:space="preserve"> </w:t>
      </w:r>
    </w:p>
    <w:p w:rsidR="00111F3A" w:rsidRPr="00E45FB8" w:rsidP="00B721C0">
      <w:pPr>
        <w:pStyle w:val="Answer"/>
      </w:pPr>
      <w:r w:rsidRPr="00E45FB8">
        <w:t>Let me come back to the pop</w:t>
      </w:r>
      <w:r w:rsidRPr="00E45FB8">
        <w:noBreakHyphen/>
        <w:t>ups for a minute, because that was not a bad idea</w:t>
      </w:r>
      <w:r w:rsidRPr="00E45FB8" w:rsidR="007D54F3">
        <w:t>.</w:t>
      </w:r>
      <w:r w:rsidRPr="00E45FB8" w:rsidR="002F69FE">
        <w:t xml:space="preserve"> </w:t>
      </w:r>
      <w:r w:rsidRPr="00E45FB8">
        <w:t>The pop</w:t>
      </w:r>
      <w:r w:rsidRPr="00E45FB8">
        <w:noBreakHyphen/>
        <w:t>ups were originally there so you could go to a truck park if you were not border</w:t>
      </w:r>
      <w:r w:rsidRPr="00E45FB8">
        <w:noBreakHyphen/>
        <w:t>ready</w:t>
      </w:r>
      <w:r w:rsidRPr="00E45FB8" w:rsidR="007D54F3">
        <w:t>.</w:t>
      </w:r>
      <w:r w:rsidRPr="00E45FB8" w:rsidR="002F69FE">
        <w:t xml:space="preserve"> </w:t>
      </w:r>
      <w:r w:rsidRPr="00E45FB8" w:rsidR="00B721C0">
        <w:t xml:space="preserve">We actually turned </w:t>
      </w:r>
      <w:r w:rsidRPr="00E45FB8">
        <w:t xml:space="preserve">this </w:t>
      </w:r>
      <w:r w:rsidRPr="00E45FB8" w:rsidR="00B721C0">
        <w:t>around</w:t>
      </w:r>
      <w:r w:rsidRPr="00E45FB8" w:rsidR="00B0200D">
        <w:t>,</w:t>
      </w:r>
      <w:r w:rsidRPr="00E45FB8" w:rsidR="00B721C0">
        <w:t xml:space="preserve"> with some </w:t>
      </w:r>
      <w:r w:rsidRPr="00E45FB8" w:rsidR="007E76CC">
        <w:t>colleagues</w:t>
      </w:r>
      <w:r w:rsidRPr="00E45FB8" w:rsidR="00B721C0">
        <w:t xml:space="preserve"> from the logistics industry</w:t>
      </w:r>
      <w:r w:rsidRPr="00E45FB8" w:rsidR="00B0200D">
        <w:t>,</w:t>
      </w:r>
      <w:r w:rsidRPr="00E45FB8" w:rsidR="00B721C0">
        <w:t xml:space="preserve"> and</w:t>
      </w:r>
      <w:r w:rsidRPr="00E45FB8">
        <w:t xml:space="preserve"> said, “No, there should be somewhere to go to prove you are ready”</w:t>
      </w:r>
      <w:r w:rsidRPr="00E45FB8" w:rsidR="007D54F3">
        <w:t>.</w:t>
      </w:r>
      <w:r w:rsidRPr="00E45FB8" w:rsidR="002F69FE">
        <w:t xml:space="preserve"> </w:t>
      </w:r>
      <w:r w:rsidRPr="00E45FB8" w:rsidR="00B721C0">
        <w:t xml:space="preserve">The default </w:t>
      </w:r>
      <w:r w:rsidRPr="00E45FB8" w:rsidR="007E76CC">
        <w:t>is</w:t>
      </w:r>
      <w:r w:rsidRPr="00E45FB8" w:rsidR="00B721C0">
        <w:t xml:space="preserve"> that you are going to go into a queue</w:t>
      </w:r>
      <w:r w:rsidRPr="00E45FB8" w:rsidR="007D54F3">
        <w:t>.</w:t>
      </w:r>
      <w:r w:rsidRPr="00E45FB8" w:rsidR="002F69FE">
        <w:t xml:space="preserve"> </w:t>
      </w:r>
      <w:r w:rsidRPr="00E45FB8">
        <w:t>Let us accept that</w:t>
      </w:r>
      <w:r w:rsidRPr="00E45FB8" w:rsidR="007D54F3">
        <w:t>.</w:t>
      </w:r>
      <w:r w:rsidRPr="00E45FB8" w:rsidR="002F69FE">
        <w:t xml:space="preserve"> </w:t>
      </w:r>
      <w:r w:rsidRPr="00E45FB8">
        <w:t>Let us say that out loud</w:t>
      </w:r>
      <w:r w:rsidRPr="00E45FB8" w:rsidR="007D54F3">
        <w:t>.</w:t>
      </w:r>
      <w:r w:rsidRPr="00E45FB8" w:rsidR="002F69FE">
        <w:t xml:space="preserve"> </w:t>
      </w:r>
      <w:r w:rsidRPr="00E45FB8">
        <w:t>When you get into Kent, you are going to join a queue of 10,000 trucks u</w:t>
      </w:r>
      <w:r w:rsidRPr="00E45FB8" w:rsidR="00B721C0">
        <w:t xml:space="preserve">nless you do something </w:t>
      </w:r>
      <w:r w:rsidRPr="00E45FB8" w:rsidR="007E76CC">
        <w:t>first</w:t>
      </w:r>
      <w:r w:rsidRPr="00E45FB8">
        <w:t>.</w:t>
      </w:r>
    </w:p>
    <w:p w:rsidR="00B0200D" w:rsidRPr="00E45FB8" w:rsidP="00B721C0">
      <w:pPr>
        <w:pStyle w:val="Answer"/>
      </w:pPr>
      <w:r w:rsidRPr="00E45FB8">
        <w:t xml:space="preserve">That “do something </w:t>
      </w:r>
      <w:r w:rsidRPr="00E45FB8" w:rsidR="007E76CC">
        <w:t>first</w:t>
      </w:r>
      <w:r w:rsidRPr="00E45FB8">
        <w:t xml:space="preserve">” is </w:t>
      </w:r>
      <w:r w:rsidRPr="00E45FB8" w:rsidR="00111F3A">
        <w:t>to call into the truck park on the M11 and prove you are border</w:t>
      </w:r>
      <w:r w:rsidRPr="00E45FB8" w:rsidR="00111F3A">
        <w:noBreakHyphen/>
        <w:t>ready</w:t>
      </w:r>
      <w:r w:rsidRPr="00E45FB8" w:rsidR="007D54F3">
        <w:t>.</w:t>
      </w:r>
      <w:r w:rsidRPr="00E45FB8" w:rsidR="002F69FE">
        <w:t xml:space="preserve"> </w:t>
      </w:r>
      <w:r w:rsidRPr="00E45FB8" w:rsidR="00111F3A">
        <w:t>Then you will get a permit that means you do not go into the default position</w:t>
      </w:r>
      <w:r w:rsidRPr="00E45FB8" w:rsidR="007D54F3">
        <w:t>.</w:t>
      </w:r>
      <w:r w:rsidRPr="00E45FB8" w:rsidR="002F69FE">
        <w:t xml:space="preserve"> </w:t>
      </w:r>
      <w:r w:rsidRPr="00E45FB8">
        <w:t>Let us reward the people who are prepared</w:t>
      </w:r>
      <w:r w:rsidRPr="00E45FB8" w:rsidR="007D54F3">
        <w:t>.</w:t>
      </w:r>
      <w:r w:rsidRPr="00E45FB8" w:rsidR="002F69FE">
        <w:t xml:space="preserve"> </w:t>
      </w:r>
      <w:r w:rsidRPr="00E45FB8" w:rsidR="00111F3A">
        <w:t>T</w:t>
      </w:r>
      <w:r w:rsidRPr="00E45FB8">
        <w:t>hat is the process</w:t>
      </w:r>
      <w:r w:rsidRPr="00E45FB8" w:rsidR="007D54F3">
        <w:t>.</w:t>
      </w:r>
      <w:r w:rsidRPr="00E45FB8" w:rsidR="002F69FE">
        <w:t xml:space="preserve"> </w:t>
      </w:r>
      <w:r w:rsidRPr="00E45FB8">
        <w:t xml:space="preserve">It </w:t>
      </w:r>
      <w:r w:rsidRPr="00E45FB8" w:rsidR="007E76CC">
        <w:t>only</w:t>
      </w:r>
      <w:r w:rsidRPr="00E45FB8">
        <w:t xml:space="preserve"> takes a trucking company </w:t>
      </w:r>
      <w:r w:rsidRPr="00E45FB8" w:rsidR="007E76CC">
        <w:t>to</w:t>
      </w:r>
      <w:r w:rsidRPr="00E45FB8">
        <w:t xml:space="preserve"> see one guy go down the </w:t>
      </w:r>
      <w:r w:rsidRPr="00E45FB8" w:rsidR="00111F3A">
        <w:t xml:space="preserve">outside </w:t>
      </w:r>
      <w:r w:rsidRPr="00E45FB8">
        <w:t xml:space="preserve">lane and </w:t>
      </w:r>
      <w:r w:rsidRPr="00E45FB8" w:rsidR="00111F3A">
        <w:t>he thinks</w:t>
      </w:r>
      <w:r w:rsidRPr="00E45FB8">
        <w:t>, “I want what he has</w:t>
      </w:r>
      <w:r w:rsidRPr="00E45FB8" w:rsidR="00111F3A">
        <w:t xml:space="preserve"> got; how do I get that?”</w:t>
      </w:r>
      <w:r w:rsidRPr="00E45FB8">
        <w:t xml:space="preserve"> </w:t>
      </w:r>
    </w:p>
    <w:p w:rsidR="00B721C0" w:rsidRPr="00E45FB8" w:rsidP="00B721C0">
      <w:pPr>
        <w:pStyle w:val="Answer"/>
      </w:pPr>
      <w:r w:rsidRPr="00E45FB8">
        <w:t>T</w:t>
      </w:r>
      <w:r w:rsidRPr="00E45FB8" w:rsidR="00111F3A">
        <w:t>he pop</w:t>
      </w:r>
      <w:r w:rsidRPr="00E45FB8" w:rsidR="00111F3A">
        <w:noBreakHyphen/>
        <w:t xml:space="preserve">ups were wrongly pitched, and </w:t>
      </w:r>
      <w:r w:rsidRPr="00E45FB8">
        <w:t>s</w:t>
      </w:r>
      <w:r w:rsidRPr="00E45FB8" w:rsidR="00111F3A">
        <w:t xml:space="preserve">mart </w:t>
      </w:r>
      <w:r w:rsidRPr="00E45FB8">
        <w:t>f</w:t>
      </w:r>
      <w:r w:rsidRPr="00E45FB8" w:rsidR="00111F3A">
        <w:t>reight is wrongly pitched</w:t>
      </w:r>
      <w:r w:rsidRPr="00E45FB8" w:rsidR="007D54F3">
        <w:t>.</w:t>
      </w:r>
      <w:r w:rsidRPr="00E45FB8" w:rsidR="002F69FE">
        <w:t xml:space="preserve"> </w:t>
      </w:r>
      <w:r w:rsidRPr="00E45FB8" w:rsidR="00111F3A">
        <w:t>There should be a process</w:t>
      </w:r>
      <w:r w:rsidRPr="00E45FB8" w:rsidR="0068372C">
        <w:t>:</w:t>
      </w:r>
      <w:r w:rsidRPr="00E45FB8" w:rsidR="00111F3A">
        <w:t xml:space="preserve"> “</w:t>
      </w:r>
      <w:r w:rsidRPr="00E45FB8">
        <w:t xml:space="preserve">If you </w:t>
      </w:r>
      <w:r w:rsidRPr="00E45FB8" w:rsidR="00111F3A">
        <w:t>are ready, prove it and you will get fast</w:t>
      </w:r>
      <w:r w:rsidRPr="00E45FB8" w:rsidR="00111F3A">
        <w:noBreakHyphen/>
        <w:t>tracked</w:t>
      </w:r>
      <w:r w:rsidRPr="00E45FB8" w:rsidR="007D54F3">
        <w:t>.</w:t>
      </w:r>
      <w:r w:rsidRPr="00E45FB8" w:rsidR="002F69FE">
        <w:t xml:space="preserve"> </w:t>
      </w:r>
      <w:r w:rsidRPr="00E45FB8" w:rsidR="00111F3A">
        <w:t xml:space="preserve">If you </w:t>
      </w:r>
      <w:r w:rsidRPr="00E45FB8">
        <w:t>ar</w:t>
      </w:r>
      <w:r w:rsidRPr="00E45FB8" w:rsidR="00111F3A">
        <w:t>e not, the default is the queue”.</w:t>
      </w:r>
    </w:p>
    <w:p w:rsidR="007F4A1E" w:rsidRPr="00E45FB8" w:rsidP="00B721C0">
      <w:pPr>
        <w:pStyle w:val="Answer"/>
      </w:pPr>
      <w:sdt>
        <w:sdtPr>
          <w:alias w:val="Witness"/>
          <w:id w:val="790102492"/>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rsidR="00B721C0">
        <w:t xml:space="preserve">I have a </w:t>
      </w:r>
      <w:r w:rsidRPr="00E45FB8" w:rsidR="007E76CC">
        <w:t>couple</w:t>
      </w:r>
      <w:r w:rsidRPr="00E45FB8" w:rsidR="00B721C0">
        <w:t xml:space="preserve"> of very quick comments</w:t>
      </w:r>
      <w:r w:rsidRPr="00E45FB8" w:rsidR="007D54F3">
        <w:t>.</w:t>
      </w:r>
      <w:r w:rsidRPr="00E45FB8" w:rsidR="002F69FE">
        <w:t xml:space="preserve"> </w:t>
      </w:r>
      <w:r w:rsidRPr="00E45FB8" w:rsidR="001636AA">
        <w:t xml:space="preserve">It is definitely the </w:t>
      </w:r>
      <w:r w:rsidRPr="00E45FB8" w:rsidR="00B721C0">
        <w:t xml:space="preserve">carrot </w:t>
      </w:r>
      <w:r w:rsidRPr="00E45FB8" w:rsidR="001636AA">
        <w:t xml:space="preserve">versus the </w:t>
      </w:r>
      <w:r w:rsidRPr="00E45FB8" w:rsidR="007E76CC">
        <w:t>beating</w:t>
      </w:r>
      <w:r w:rsidRPr="00E45FB8" w:rsidR="001636AA">
        <w:noBreakHyphen/>
      </w:r>
      <w:r w:rsidRPr="00E45FB8" w:rsidR="00B721C0">
        <w:t>stick approach</w:t>
      </w:r>
      <w:r w:rsidRPr="00E45FB8" w:rsidR="007D54F3">
        <w:t>.</w:t>
      </w:r>
      <w:r w:rsidRPr="00E45FB8" w:rsidR="002F69FE">
        <w:t xml:space="preserve"> </w:t>
      </w:r>
      <w:r w:rsidRPr="00E45FB8" w:rsidR="001636AA">
        <w:t xml:space="preserve">Yes, </w:t>
      </w:r>
      <w:r w:rsidRPr="00E45FB8">
        <w:t xml:space="preserve">we need to </w:t>
      </w:r>
      <w:r w:rsidRPr="00E45FB8" w:rsidR="001636AA">
        <w:t>support</w:t>
      </w:r>
      <w:r w:rsidRPr="00E45FB8">
        <w:t xml:space="preserve"> and incentivise</w:t>
      </w:r>
      <w:r w:rsidRPr="00E45FB8" w:rsidR="001636AA">
        <w:t xml:space="preserve"> </w:t>
      </w:r>
      <w:r w:rsidRPr="00E45FB8">
        <w:t>businesses to be ready</w:t>
      </w:r>
      <w:r w:rsidRPr="00E45FB8" w:rsidR="007D54F3">
        <w:t>.</w:t>
      </w:r>
      <w:r w:rsidRPr="00E45FB8" w:rsidR="002F69FE">
        <w:t xml:space="preserve"> </w:t>
      </w:r>
      <w:r w:rsidRPr="00E45FB8" w:rsidR="00B721C0">
        <w:t xml:space="preserve">We need something to manage traffic going into Kent, not only </w:t>
      </w:r>
      <w:r w:rsidRPr="00E45FB8">
        <w:t xml:space="preserve">because </w:t>
      </w:r>
      <w:r w:rsidRPr="00E45FB8" w:rsidR="00B721C0">
        <w:t>of the volume but also</w:t>
      </w:r>
      <w:r w:rsidRPr="00E45FB8">
        <w:t xml:space="preserve"> because of the type</w:t>
      </w:r>
      <w:r w:rsidRPr="00E45FB8" w:rsidR="0068372C">
        <w:t>—</w:t>
      </w:r>
      <w:r w:rsidRPr="00E45FB8" w:rsidR="00003AC7">
        <w:t>ro</w:t>
      </w:r>
      <w:r w:rsidRPr="00E45FB8" w:rsidR="00003AC7">
        <w:noBreakHyphen/>
        <w:t>ro</w:t>
      </w:r>
      <w:r w:rsidRPr="00E45FB8">
        <w:rPr>
          <w:rFonts w:cs="Times New Roman"/>
        </w:rPr>
        <w:t xml:space="preserve"> ports versus other types of ports and so on</w:t>
      </w:r>
      <w:r w:rsidRPr="00E45FB8" w:rsidR="007D54F3">
        <w:t>.</w:t>
      </w:r>
      <w:r w:rsidRPr="00E45FB8" w:rsidR="002F69FE">
        <w:t xml:space="preserve"> </w:t>
      </w:r>
      <w:r w:rsidRPr="00E45FB8" w:rsidR="00B721C0">
        <w:t xml:space="preserve">We do need something to </w:t>
      </w:r>
      <w:r w:rsidRPr="00E45FB8" w:rsidR="007E76CC">
        <w:t>manage</w:t>
      </w:r>
      <w:r w:rsidRPr="00E45FB8">
        <w:t xml:space="preserve"> traffic; </w:t>
      </w:r>
      <w:r w:rsidRPr="00E45FB8" w:rsidR="00B721C0">
        <w:t>otherwise it is indeed going to be chaotic.</w:t>
      </w:r>
    </w:p>
    <w:p w:rsidR="007F4A1E" w:rsidRPr="00E45FB8" w:rsidP="00B721C0">
      <w:pPr>
        <w:pStyle w:val="Answer"/>
      </w:pPr>
      <w:r w:rsidRPr="00E45FB8">
        <w:t xml:space="preserve">However, the way this is designed now in the </w:t>
      </w:r>
      <w:r w:rsidRPr="00E45FB8" w:rsidR="00CB5351">
        <w:t>border operating model</w:t>
      </w:r>
      <w:r w:rsidRPr="00E45FB8">
        <w:t xml:space="preserve"> with the Smart Freight Service and the passport is, in my view, a way to make up for how late we are in the process and the fact that hauliers are unlikely to be ready, because there was not enough time to make sure everyone knew what they needed to do</w:t>
      </w:r>
      <w:r w:rsidRPr="00E45FB8" w:rsidR="007D54F3">
        <w:t>.</w:t>
      </w:r>
      <w:r w:rsidRPr="00E45FB8" w:rsidR="002F69FE">
        <w:t xml:space="preserve"> </w:t>
      </w:r>
      <w:r w:rsidRPr="00E45FB8">
        <w:t>That is also a reflection on what the readiness campaign has been focusing on</w:t>
      </w:r>
      <w:r w:rsidRPr="00E45FB8" w:rsidR="0068372C">
        <w:t>,</w:t>
      </w:r>
      <w:r w:rsidRPr="00E45FB8">
        <w:t xml:space="preserve"> or what it has not been focusing on, which is </w:t>
      </w:r>
      <w:r w:rsidRPr="00E45FB8" w:rsidR="00B721C0">
        <w:t xml:space="preserve">ensuring that everyone knows that they </w:t>
      </w:r>
      <w:r w:rsidRPr="00E45FB8" w:rsidR="007E76CC">
        <w:t>need</w:t>
      </w:r>
      <w:r w:rsidRPr="00E45FB8" w:rsidR="00B721C0">
        <w:t xml:space="preserve"> to do</w:t>
      </w:r>
      <w:r w:rsidRPr="00E45FB8" w:rsidR="007D54F3">
        <w:t>.</w:t>
      </w:r>
      <w:r w:rsidRPr="00E45FB8" w:rsidR="002F69FE">
        <w:t xml:space="preserve"> </w:t>
      </w:r>
      <w:r w:rsidRPr="00E45FB8">
        <w:t xml:space="preserve">If that was the case we would not need a Kent passport, because there </w:t>
      </w:r>
      <w:r w:rsidRPr="00E45FB8" w:rsidR="00B721C0">
        <w:t xml:space="preserve">would be a minority of companies or trucks that </w:t>
      </w:r>
      <w:r w:rsidRPr="00E45FB8">
        <w:t xml:space="preserve">would </w:t>
      </w:r>
      <w:r w:rsidRPr="00E45FB8" w:rsidR="00B721C0">
        <w:t>show up at the port without the correc</w:t>
      </w:r>
      <w:r w:rsidRPr="00E45FB8">
        <w:t>t paperwork</w:t>
      </w:r>
      <w:r w:rsidRPr="00E45FB8" w:rsidR="007D54F3">
        <w:t>.</w:t>
      </w:r>
      <w:r w:rsidRPr="00E45FB8" w:rsidR="002F69FE">
        <w:t xml:space="preserve"> </w:t>
      </w:r>
      <w:r w:rsidRPr="00E45FB8" w:rsidR="006F6DED">
        <w:t xml:space="preserve">The reason we are </w:t>
      </w:r>
      <w:r w:rsidRPr="00E45FB8" w:rsidR="00B721C0">
        <w:t xml:space="preserve">putting this in place is </w:t>
      </w:r>
      <w:r w:rsidRPr="00E45FB8" w:rsidR="007E76CC">
        <w:t>because</w:t>
      </w:r>
      <w:r w:rsidRPr="00E45FB8" w:rsidR="00B721C0">
        <w:t xml:space="preserve"> the </w:t>
      </w:r>
      <w:r w:rsidRPr="00E45FB8" w:rsidR="007E76CC">
        <w:t>Government</w:t>
      </w:r>
      <w:r w:rsidRPr="00E45FB8" w:rsidR="00B721C0">
        <w:t xml:space="preserve"> are, in a way</w:t>
      </w:r>
      <w:r w:rsidRPr="00E45FB8">
        <w:t>, anticipating that this will be a large number, a number that will be unmanageable.</w:t>
      </w:r>
    </w:p>
    <w:p w:rsidR="00B721C0" w:rsidRPr="00E45FB8" w:rsidP="00B721C0">
      <w:pPr>
        <w:pStyle w:val="Answer"/>
      </w:pPr>
      <w:r w:rsidRPr="00E45FB8">
        <w:t xml:space="preserve">Again, </w:t>
      </w:r>
      <w:r w:rsidRPr="00E45FB8">
        <w:t xml:space="preserve">this is where we are now, but </w:t>
      </w:r>
      <w:r w:rsidRPr="00E45FB8">
        <w:t xml:space="preserve">it </w:t>
      </w:r>
      <w:r w:rsidRPr="00E45FB8">
        <w:t>did not have to be the case</w:t>
      </w:r>
      <w:r w:rsidRPr="00E45FB8" w:rsidR="007D54F3">
        <w:t>.</w:t>
      </w:r>
      <w:r w:rsidRPr="00E45FB8" w:rsidR="002F69FE">
        <w:t xml:space="preserve"> </w:t>
      </w:r>
      <w:r w:rsidRPr="00E45FB8">
        <w:t xml:space="preserve">It </w:t>
      </w:r>
      <w:r w:rsidRPr="00E45FB8">
        <w:t>is possibly not the right approach now, but the way it is designed means it is catching up for something we should have done earlier, which is preparing everyone.</w:t>
      </w:r>
    </w:p>
    <w:p w:rsidR="00B721C0" w:rsidRPr="00E45FB8" w:rsidP="00B721C0">
      <w:pPr>
        <w:pStyle w:val="Question"/>
        <w:numPr>
          <w:ilvl w:val="0"/>
          <w:numId w:val="9"/>
        </w:numPr>
      </w:pPr>
      <w:sdt>
        <w:sdtPr>
          <w:alias w:val="Member"/>
          <w:tag w:val="&lt;Member mnisId='4419' dodsId='137578'&gt;"/>
          <w:id w:val="1866017980"/>
          <w:placeholder>
            <w:docPart w:val="54176FF0B8B84D5CAB4A1C1CA4BC3653"/>
          </w:placeholder>
          <w:richText/>
        </w:sdtPr>
        <w:sdtContent>
          <w:r w:rsidRPr="00E45FB8">
            <w:rPr>
              <w:b/>
            </w:rPr>
            <w:t>Joanna Cherry:</w:t>
          </w:r>
        </w:sdtContent>
      </w:sdt>
      <w:r w:rsidRPr="00E45FB8">
        <w:t xml:space="preserve"> </w:t>
      </w:r>
      <w:r w:rsidRPr="00E45FB8" w:rsidR="007F4A1E">
        <w:t>Looking to the issue of how the Government propose to manage chaos in Kent or, to use a less pejorative term, any traffic disruption in Kent, w</w:t>
      </w:r>
      <w:r w:rsidRPr="00E45FB8">
        <w:t>e saw the consultation last month on Operation Brock</w:t>
      </w:r>
      <w:r w:rsidRPr="00E45FB8" w:rsidR="007D54F3">
        <w:t>.</w:t>
      </w:r>
      <w:r w:rsidRPr="00E45FB8" w:rsidR="002F69FE">
        <w:t xml:space="preserve"> </w:t>
      </w:r>
      <w:r w:rsidRPr="00E45FB8" w:rsidR="004271E4">
        <w:t>Again s</w:t>
      </w:r>
      <w:r w:rsidRPr="00E45FB8">
        <w:t>tarting with Richard, can yo</w:t>
      </w:r>
      <w:r w:rsidRPr="00E45FB8" w:rsidR="006F6DED">
        <w:t>u tell us how confident you are</w:t>
      </w:r>
      <w:r w:rsidRPr="00E45FB8">
        <w:t xml:space="preserve"> that</w:t>
      </w:r>
      <w:r w:rsidRPr="00E45FB8" w:rsidR="004271E4">
        <w:t xml:space="preserve"> the Government’s proposals in Operation Brock are going to work to deal with any traffic disruption</w:t>
      </w:r>
      <w:r w:rsidRPr="00E45FB8">
        <w:t>?</w:t>
      </w:r>
    </w:p>
    <w:p w:rsidR="00D05B0F" w:rsidRPr="00E45FB8" w:rsidP="00B721C0">
      <w:pPr>
        <w:pStyle w:val="Answer"/>
      </w:pPr>
      <w:sdt>
        <w:sdtPr>
          <w:alias w:val="Witness"/>
          <w:id w:val="1098910741"/>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rsidR="004271E4">
        <w:t>If</w:t>
      </w:r>
      <w:r w:rsidRPr="00E45FB8" w:rsidR="00B721C0">
        <w:t xml:space="preserve"> Operation Brock is rolled out, we have fundamentally failed</w:t>
      </w:r>
      <w:r w:rsidRPr="00E45FB8" w:rsidR="007D54F3">
        <w:t>.</w:t>
      </w:r>
      <w:r w:rsidRPr="00E45FB8" w:rsidR="002F69FE">
        <w:t xml:space="preserve"> </w:t>
      </w:r>
      <w:r w:rsidRPr="00E45FB8" w:rsidR="004271E4">
        <w:t>That is the point</w:t>
      </w:r>
      <w:r w:rsidRPr="00E45FB8" w:rsidR="007D54F3">
        <w:t>.</w:t>
      </w:r>
      <w:r w:rsidRPr="00E45FB8" w:rsidR="002F69FE">
        <w:t xml:space="preserve"> </w:t>
      </w:r>
      <w:r w:rsidRPr="00E45FB8" w:rsidR="004271E4">
        <w:t>In terms of Brock,</w:t>
      </w:r>
      <w:r w:rsidRPr="00E45FB8" w:rsidR="0068372C">
        <w:t xml:space="preserve"> if </w:t>
      </w:r>
      <w:r w:rsidRPr="00E45FB8" w:rsidR="004271E4">
        <w:t>you go back to Operation Stack</w:t>
      </w:r>
      <w:r w:rsidRPr="00E45FB8" w:rsidR="004271E4">
        <w:rPr>
          <w:rFonts w:cs="Times New Roman"/>
        </w:rPr>
        <w:t xml:space="preserve"> before, </w:t>
      </w:r>
      <w:r w:rsidRPr="00E45FB8" w:rsidR="0068372C">
        <w:rPr>
          <w:rFonts w:cs="Times New Roman"/>
        </w:rPr>
        <w:t xml:space="preserve">or </w:t>
      </w:r>
      <w:r w:rsidRPr="00E45FB8" w:rsidR="004271E4">
        <w:rPr>
          <w:rFonts w:cs="Times New Roman"/>
        </w:rPr>
        <w:t>Brock in its new guise</w:t>
      </w:r>
      <w:r w:rsidRPr="00E45FB8" w:rsidR="0068372C">
        <w:rPr>
          <w:rFonts w:cs="Times New Roman"/>
        </w:rPr>
        <w:t>, t</w:t>
      </w:r>
      <w:r w:rsidRPr="00E45FB8" w:rsidR="004271E4">
        <w:rPr>
          <w:rFonts w:cs="Times New Roman"/>
        </w:rPr>
        <w:t>hose plans are well versed</w:t>
      </w:r>
      <w:r w:rsidRPr="00E45FB8" w:rsidR="007D54F3">
        <w:rPr>
          <w:rFonts w:cs="Times New Roman"/>
        </w:rPr>
        <w:t>.</w:t>
      </w:r>
      <w:r w:rsidRPr="00E45FB8" w:rsidR="002F69FE">
        <w:rPr>
          <w:rFonts w:cs="Times New Roman"/>
        </w:rPr>
        <w:t xml:space="preserve"> </w:t>
      </w:r>
      <w:r w:rsidRPr="00E45FB8" w:rsidR="004271E4">
        <w:rPr>
          <w:rFonts w:cs="Times New Roman"/>
        </w:rPr>
        <w:t>Highways England and DfT are well versed in terms of how they are going to roll those plans out</w:t>
      </w:r>
      <w:r w:rsidRPr="00E45FB8" w:rsidR="007D54F3">
        <w:rPr>
          <w:rFonts w:cs="Times New Roman"/>
        </w:rPr>
        <w:t>.</w:t>
      </w:r>
      <w:r w:rsidRPr="00E45FB8" w:rsidR="002F69FE">
        <w:rPr>
          <w:rFonts w:cs="Times New Roman"/>
        </w:rPr>
        <w:t xml:space="preserve"> </w:t>
      </w:r>
      <w:r w:rsidRPr="00E45FB8" w:rsidR="004271E4">
        <w:rPr>
          <w:rFonts w:cs="Times New Roman"/>
        </w:rPr>
        <w:t>On t</w:t>
      </w:r>
      <w:r w:rsidRPr="00E45FB8" w:rsidR="004271E4">
        <w:t xml:space="preserve">he M20, </w:t>
      </w:r>
      <w:r w:rsidRPr="00E45FB8" w:rsidR="007E76CC">
        <w:t>between</w:t>
      </w:r>
      <w:r w:rsidRPr="00E45FB8" w:rsidR="00B721C0">
        <w:t xml:space="preserve"> </w:t>
      </w:r>
      <w:r w:rsidRPr="00E45FB8" w:rsidR="0068372C">
        <w:t>j</w:t>
      </w:r>
      <w:r w:rsidRPr="00E45FB8" w:rsidR="007E76CC">
        <w:t>unction</w:t>
      </w:r>
      <w:r w:rsidRPr="00E45FB8" w:rsidR="004271E4">
        <w:t>s</w:t>
      </w:r>
      <w:r w:rsidRPr="00E45FB8" w:rsidR="00B721C0">
        <w:t xml:space="preserve"> 8 and 9</w:t>
      </w:r>
      <w:r w:rsidRPr="00E45FB8" w:rsidR="004271E4">
        <w:t>, t</w:t>
      </w:r>
      <w:r w:rsidRPr="00E45FB8" w:rsidR="00B721C0">
        <w:t xml:space="preserve">he concrete barriers </w:t>
      </w:r>
      <w:r w:rsidRPr="00E45FB8" w:rsidR="004271E4">
        <w:t xml:space="preserve">that </w:t>
      </w:r>
      <w:r w:rsidRPr="00E45FB8" w:rsidR="00B721C0">
        <w:t xml:space="preserve">can be put out pretty quickly to create a </w:t>
      </w:r>
      <w:r w:rsidRPr="00E45FB8" w:rsidR="004271E4">
        <w:t>lorry park for some 2,000 trucks in that area is the first part of the plan</w:t>
      </w:r>
      <w:r w:rsidRPr="00E45FB8" w:rsidR="007D54F3">
        <w:t>.</w:t>
      </w:r>
      <w:r w:rsidRPr="00E45FB8" w:rsidR="002F69FE">
        <w:t xml:space="preserve"> </w:t>
      </w:r>
      <w:r w:rsidRPr="00E45FB8">
        <w:t xml:space="preserve">The second part is very much about using Ashford MOJO, which is also potentially going to be an infrastructure site for another 2,000, and they potentially have access to another 8,000 trucks in </w:t>
      </w:r>
      <w:r w:rsidRPr="00E45FB8">
        <w:rPr>
          <w:rFonts w:cs="Times New Roman"/>
        </w:rPr>
        <w:t>Manston</w:t>
      </w:r>
      <w:r w:rsidRPr="00E45FB8" w:rsidR="007D54F3">
        <w:t>.</w:t>
      </w:r>
      <w:r w:rsidRPr="00E45FB8" w:rsidR="002F69FE">
        <w:t xml:space="preserve"> </w:t>
      </w:r>
      <w:r w:rsidRPr="00E45FB8">
        <w:t>That is not clarified yet, but that is also potentially part of the solution</w:t>
      </w:r>
      <w:r w:rsidRPr="00E45FB8" w:rsidR="007D54F3">
        <w:t>.</w:t>
      </w:r>
      <w:r w:rsidRPr="00E45FB8" w:rsidR="002F69FE">
        <w:t xml:space="preserve"> </w:t>
      </w:r>
      <w:r w:rsidRPr="00E45FB8" w:rsidR="0068372C">
        <w:t>T</w:t>
      </w:r>
      <w:r w:rsidRPr="00E45FB8" w:rsidR="00B721C0">
        <w:t>hese plans are well versed, but everything that Robert</w:t>
      </w:r>
      <w:r w:rsidR="00287400">
        <w:t xml:space="preserve">, </w:t>
      </w:r>
      <w:r w:rsidRPr="00E45FB8" w:rsidR="00B721C0">
        <w:t xml:space="preserve">Anna </w:t>
      </w:r>
      <w:r w:rsidR="00287400">
        <w:t xml:space="preserve">and I </w:t>
      </w:r>
      <w:r w:rsidRPr="00E45FB8" w:rsidR="00B721C0">
        <w:t>h</w:t>
      </w:r>
      <w:r w:rsidRPr="00E45FB8">
        <w:t xml:space="preserve">ave talked about is the process back upstream, </w:t>
      </w:r>
      <w:r w:rsidRPr="00E45FB8" w:rsidR="00B721C0">
        <w:t>where</w:t>
      </w:r>
      <w:r w:rsidRPr="00E45FB8">
        <w:t xml:space="preserve"> there needs to be a clear process for hauliers and traders to be able to make sure they are border</w:t>
      </w:r>
      <w:r w:rsidRPr="00E45FB8">
        <w:noBreakHyphen/>
        <w:t xml:space="preserve">ready before they even get into the </w:t>
      </w:r>
      <w:r w:rsidRPr="00E45FB8" w:rsidR="0068372C">
        <w:t>s</w:t>
      </w:r>
      <w:r w:rsidRPr="00E45FB8">
        <w:t>outh of England</w:t>
      </w:r>
      <w:r w:rsidRPr="00E45FB8" w:rsidR="007D54F3">
        <w:t>.</w:t>
      </w:r>
      <w:r w:rsidRPr="00E45FB8" w:rsidR="002F69FE">
        <w:t xml:space="preserve"> </w:t>
      </w:r>
    </w:p>
    <w:p w:rsidR="00B721C0" w:rsidRPr="00E45FB8" w:rsidP="00B721C0">
      <w:pPr>
        <w:pStyle w:val="Answer"/>
      </w:pPr>
      <w:r w:rsidRPr="00E45FB8">
        <w:t>The other point to make is that 85% of those are European hauliers</w:t>
      </w:r>
      <w:r w:rsidRPr="00E45FB8" w:rsidR="007D54F3">
        <w:t>.</w:t>
      </w:r>
      <w:r w:rsidRPr="00E45FB8" w:rsidR="002F69FE">
        <w:t xml:space="preserve"> </w:t>
      </w:r>
      <w:r w:rsidRPr="00E45FB8">
        <w:t xml:space="preserve">That communication process </w:t>
      </w:r>
      <w:r w:rsidRPr="00E45FB8" w:rsidR="00D05B0F">
        <w:t xml:space="preserve">needs to go back into Europe </w:t>
      </w:r>
      <w:r w:rsidRPr="00E45FB8">
        <w:t>to say</w:t>
      </w:r>
      <w:r w:rsidRPr="00E45FB8" w:rsidR="00D05B0F">
        <w:t>, “When you are coming over to the UK, this is what you need to expect; this is what you need to do and how you need to go about doing it”</w:t>
      </w:r>
      <w:r w:rsidRPr="00E45FB8" w:rsidR="007D54F3">
        <w:t>.</w:t>
      </w:r>
      <w:r w:rsidRPr="00E45FB8" w:rsidR="002F69FE">
        <w:t xml:space="preserve"> </w:t>
      </w:r>
      <w:r w:rsidRPr="00E45FB8">
        <w:t xml:space="preserve">Think about the challenge of how you are going to get that </w:t>
      </w:r>
      <w:r w:rsidRPr="00E45FB8" w:rsidR="00D05B0F">
        <w:t xml:space="preserve">back </w:t>
      </w:r>
      <w:r w:rsidRPr="00E45FB8">
        <w:t>into</w:t>
      </w:r>
      <w:r w:rsidRPr="00E45FB8" w:rsidR="00D05B0F">
        <w:t xml:space="preserve"> European traders and the hauliers that are bringing that volume into the UK and that the</w:t>
      </w:r>
      <w:r w:rsidRPr="00E45FB8" w:rsidR="0068372C">
        <w:t>n</w:t>
      </w:r>
      <w:r w:rsidRPr="00E45FB8" w:rsidR="00D05B0F">
        <w:t xml:space="preserve"> bring loads back into Europe.</w:t>
      </w:r>
      <w:r w:rsidRPr="00E45FB8" w:rsidR="0068372C">
        <w:t xml:space="preserve"> Tha</w:t>
      </w:r>
      <w:r w:rsidRPr="00E45FB8" w:rsidR="00D05B0F">
        <w:t xml:space="preserve">t </w:t>
      </w:r>
      <w:r w:rsidRPr="00E45FB8">
        <w:t xml:space="preserve">is an enormous challenge, again </w:t>
      </w:r>
      <w:r w:rsidRPr="00E45FB8" w:rsidR="007E76CC">
        <w:t>within</w:t>
      </w:r>
      <w:r w:rsidRPr="00E45FB8" w:rsidR="00D05B0F">
        <w:t xml:space="preserve"> the timeframe we have, to get these processes understood in terms of how this is going to roll out</w:t>
      </w:r>
      <w:r w:rsidRPr="00E45FB8" w:rsidR="0068372C">
        <w:t xml:space="preserve"> and </w:t>
      </w:r>
      <w:r w:rsidRPr="00E45FB8" w:rsidR="00D05B0F">
        <w:t>how this is going to work.</w:t>
      </w:r>
    </w:p>
    <w:p w:rsidR="00B721C0" w:rsidRPr="00E45FB8" w:rsidP="00B721C0">
      <w:pPr>
        <w:pStyle w:val="Question"/>
        <w:numPr>
          <w:ilvl w:val="0"/>
          <w:numId w:val="9"/>
        </w:numPr>
      </w:pPr>
      <w:sdt>
        <w:sdtPr>
          <w:alias w:val="Member"/>
          <w:tag w:val="&lt;Member mnisId='4419' dodsId='137578'&gt;"/>
          <w:id w:val="-779019535"/>
          <w:placeholder>
            <w:docPart w:val="54176FF0B8B84D5CAB4A1C1CA4BC3653"/>
          </w:placeholder>
          <w:richText/>
        </w:sdtPr>
        <w:sdtContent>
          <w:r w:rsidRPr="00E45FB8">
            <w:rPr>
              <w:b/>
            </w:rPr>
            <w:t>Joanna Cherry:</w:t>
          </w:r>
        </w:sdtContent>
      </w:sdt>
      <w:r w:rsidRPr="00E45FB8">
        <w:t xml:space="preserve"> </w:t>
      </w:r>
      <w:r w:rsidRPr="00E45FB8" w:rsidR="00D05B0F">
        <w:t>Robert, what do you make of the Operation Brock proposals?</w:t>
      </w:r>
    </w:p>
    <w:p w:rsidR="00C64E20" w:rsidRPr="00E45FB8" w:rsidP="00C64E20">
      <w:pPr>
        <w:pStyle w:val="Answer"/>
      </w:pPr>
      <w:sdt>
        <w:sdtPr>
          <w:alias w:val="Witness"/>
          <w:id w:val="704843304"/>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D05B0F">
        <w:t xml:space="preserve">They treat </w:t>
      </w:r>
      <w:r w:rsidRPr="00E45FB8" w:rsidR="00B721C0">
        <w:t>the symptoms, not the dise</w:t>
      </w:r>
      <w:r w:rsidRPr="00E45FB8" w:rsidR="00D05B0F">
        <w:t>ase</w:t>
      </w:r>
      <w:r w:rsidRPr="00E45FB8" w:rsidR="007D54F3">
        <w:t>.</w:t>
      </w:r>
      <w:r w:rsidRPr="00E45FB8" w:rsidR="002F69FE">
        <w:t xml:space="preserve"> </w:t>
      </w:r>
      <w:r w:rsidRPr="00E45FB8" w:rsidR="00D05B0F">
        <w:t>It is our problem to solve</w:t>
      </w:r>
      <w:r w:rsidRPr="00E45FB8" w:rsidR="0068372C">
        <w:t>,</w:t>
      </w:r>
      <w:r w:rsidRPr="00E45FB8" w:rsidR="002F69FE">
        <w:t xml:space="preserve"> </w:t>
      </w:r>
      <w:r w:rsidRPr="00E45FB8" w:rsidR="0068372C">
        <w:t>w</w:t>
      </w:r>
      <w:r w:rsidRPr="00E45FB8" w:rsidR="00D05B0F">
        <w:t>e have not solved it</w:t>
      </w:r>
      <w:r w:rsidRPr="00E45FB8" w:rsidR="0068372C">
        <w:t xml:space="preserve"> and</w:t>
      </w:r>
      <w:r w:rsidRPr="00E45FB8" w:rsidR="00D05B0F">
        <w:t xml:space="preserve"> therefore</w:t>
      </w:r>
      <w:r w:rsidRPr="00E45FB8" w:rsidR="0068372C">
        <w:t xml:space="preserve"> </w:t>
      </w:r>
      <w:r w:rsidRPr="00E45FB8" w:rsidR="00D05B0F">
        <w:t>we are building a car park</w:t>
      </w:r>
      <w:r w:rsidRPr="00E45FB8" w:rsidR="007D54F3">
        <w:t>.</w:t>
      </w:r>
      <w:r w:rsidRPr="00E45FB8" w:rsidR="002F69FE">
        <w:t xml:space="preserve"> </w:t>
      </w:r>
      <w:r w:rsidRPr="00E45FB8" w:rsidR="00D05B0F">
        <w:t>It is a UK issue</w:t>
      </w:r>
      <w:r w:rsidRPr="00E45FB8" w:rsidR="0068372C">
        <w:t>; i</w:t>
      </w:r>
      <w:r w:rsidRPr="00E45FB8" w:rsidR="00D05B0F">
        <w:t>t is not a European issue</w:t>
      </w:r>
      <w:r w:rsidRPr="00E45FB8" w:rsidR="007D54F3">
        <w:t>.</w:t>
      </w:r>
      <w:r w:rsidRPr="00E45FB8" w:rsidR="002F69FE">
        <w:t xml:space="preserve"> </w:t>
      </w:r>
      <w:r w:rsidRPr="00E45FB8" w:rsidR="00D05B0F">
        <w:t>The paperwork that allows you to be Europe</w:t>
      </w:r>
      <w:r w:rsidRPr="00E45FB8" w:rsidR="00D05B0F">
        <w:noBreakHyphen/>
        <w:t>ready is issued in the UK</w:t>
      </w:r>
      <w:r w:rsidRPr="00E45FB8" w:rsidR="007D54F3">
        <w:t>.</w:t>
      </w:r>
      <w:r w:rsidRPr="00E45FB8" w:rsidR="002F69FE">
        <w:t xml:space="preserve"> </w:t>
      </w:r>
      <w:r w:rsidRPr="00E45FB8" w:rsidR="00B721C0">
        <w:t>As Richard rightly said, we are now talking about holding 20,000 or 30,000 trucks because we have not been able to crack the nut</w:t>
      </w:r>
      <w:r w:rsidRPr="00E45FB8" w:rsidR="007D54F3">
        <w:t>.</w:t>
      </w:r>
      <w:r w:rsidRPr="00E45FB8" w:rsidR="002F69FE">
        <w:t xml:space="preserve"> </w:t>
      </w:r>
      <w:r w:rsidRPr="00E45FB8" w:rsidR="00B721C0">
        <w:t>Our time is better spent tryin</w:t>
      </w:r>
      <w:r w:rsidRPr="00E45FB8">
        <w:t>g to crack the nut.</w:t>
      </w:r>
    </w:p>
    <w:p w:rsidR="00B721C0" w:rsidRPr="00E45FB8" w:rsidP="00B721C0">
      <w:pPr>
        <w:pStyle w:val="Answer"/>
      </w:pPr>
      <w:r w:rsidRPr="00E45FB8">
        <w:t>In terms of Brock, Richard is right</w:t>
      </w:r>
      <w:r w:rsidRPr="00E45FB8" w:rsidR="007D54F3">
        <w:t>.</w:t>
      </w:r>
      <w:r w:rsidRPr="00E45FB8" w:rsidR="002F69FE">
        <w:t xml:space="preserve"> </w:t>
      </w:r>
      <w:r w:rsidRPr="00E45FB8">
        <w:t xml:space="preserve">When I was down </w:t>
      </w:r>
      <w:r w:rsidRPr="00E45FB8">
        <w:t xml:space="preserve">at </w:t>
      </w:r>
      <w:r w:rsidRPr="00E45FB8">
        <w:t>Dover</w:t>
      </w:r>
      <w:r w:rsidRPr="00E45FB8">
        <w:t xml:space="preserve"> once</w:t>
      </w:r>
      <w:r w:rsidRPr="00E45FB8">
        <w:t xml:space="preserve">, I </w:t>
      </w:r>
      <w:r w:rsidRPr="00E45FB8">
        <w:t>tried to get my hair cut for three days</w:t>
      </w:r>
      <w:r w:rsidRPr="00E45FB8" w:rsidR="007D54F3">
        <w:t>.</w:t>
      </w:r>
      <w:r w:rsidRPr="00E45FB8" w:rsidR="002F69FE">
        <w:t xml:space="preserve"> </w:t>
      </w:r>
      <w:r w:rsidRPr="00E45FB8">
        <w:t>I could not get out, because of Stack</w:t>
      </w:r>
      <w:r w:rsidRPr="00E45FB8" w:rsidR="007D54F3">
        <w:t>.</w:t>
      </w:r>
      <w:r w:rsidRPr="00E45FB8" w:rsidR="002F69FE">
        <w:t xml:space="preserve"> </w:t>
      </w:r>
      <w:r w:rsidRPr="00E45FB8">
        <w:t>Brock is the Brexit iteration of Stack</w:t>
      </w:r>
      <w:r w:rsidRPr="00E45FB8" w:rsidR="007D54F3">
        <w:t>.</w:t>
      </w:r>
      <w:r w:rsidRPr="00E45FB8" w:rsidR="002F69FE">
        <w:t xml:space="preserve"> </w:t>
      </w:r>
      <w:r w:rsidRPr="00E45FB8">
        <w:t>I have got it cut now, but it is that kind of issue</w:t>
      </w:r>
      <w:r w:rsidRPr="00E45FB8" w:rsidR="007D54F3">
        <w:t>.</w:t>
      </w:r>
      <w:r w:rsidRPr="00E45FB8" w:rsidR="002F69FE">
        <w:t xml:space="preserve"> </w:t>
      </w:r>
      <w:r w:rsidRPr="00E45FB8" w:rsidR="007E76CC">
        <w:t>I</w:t>
      </w:r>
      <w:r w:rsidRPr="00E45FB8">
        <w:t>t</w:t>
      </w:r>
      <w:r w:rsidRPr="00E45FB8" w:rsidR="007E76CC">
        <w:t xml:space="preserve"> </w:t>
      </w:r>
      <w:r w:rsidRPr="00E45FB8">
        <w:t>is horrendous for the people who live in Kent</w:t>
      </w:r>
      <w:r w:rsidRPr="00E45FB8" w:rsidR="007D54F3">
        <w:t>.</w:t>
      </w:r>
      <w:r w:rsidRPr="00E45FB8" w:rsidR="002F69FE">
        <w:t xml:space="preserve"> </w:t>
      </w:r>
      <w:r w:rsidRPr="00E45FB8">
        <w:t xml:space="preserve">It is </w:t>
      </w:r>
      <w:r w:rsidRPr="00E45FB8">
        <w:t>horrendous</w:t>
      </w:r>
      <w:r w:rsidRPr="00E45FB8" w:rsidR="007D54F3">
        <w:t>.</w:t>
      </w:r>
      <w:r w:rsidRPr="00E45FB8" w:rsidR="002F69FE">
        <w:t xml:space="preserve"> </w:t>
      </w:r>
      <w:r w:rsidRPr="00E45FB8">
        <w:t>You cannot go about your normal daily life</w:t>
      </w:r>
      <w:r w:rsidRPr="00E45FB8" w:rsidR="007D54F3">
        <w:t>.</w:t>
      </w:r>
      <w:r w:rsidRPr="00E45FB8" w:rsidR="002F69FE">
        <w:t xml:space="preserve"> </w:t>
      </w:r>
      <w:r w:rsidRPr="00E45FB8">
        <w:t>The M20 is not robust enough</w:t>
      </w:r>
      <w:r w:rsidRPr="00E45FB8" w:rsidR="007D54F3">
        <w:t>.</w:t>
      </w:r>
      <w:r w:rsidRPr="00E45FB8" w:rsidR="002F69FE">
        <w:t xml:space="preserve"> </w:t>
      </w:r>
      <w:r w:rsidRPr="00E45FB8">
        <w:t>If there is one accident, the whole place comes to a halt.</w:t>
      </w:r>
    </w:p>
    <w:p w:rsidR="00B721C0" w:rsidRPr="00E45FB8" w:rsidP="00B721C0">
      <w:pPr>
        <w:pStyle w:val="Answer"/>
      </w:pPr>
      <w:r w:rsidRPr="00E45FB8">
        <w:t>A</w:t>
      </w:r>
      <w:r w:rsidRPr="00E45FB8">
        <w:t xml:space="preserve"> while ago I drove </w:t>
      </w:r>
      <w:r w:rsidRPr="00E45FB8" w:rsidR="00C64E20">
        <w:t>northbound along the M20</w:t>
      </w:r>
      <w:r w:rsidRPr="00E45FB8" w:rsidR="007D54F3">
        <w:t>.</w:t>
      </w:r>
      <w:r w:rsidRPr="00E45FB8" w:rsidR="002F69FE">
        <w:t xml:space="preserve"> </w:t>
      </w:r>
      <w:r w:rsidRPr="00E45FB8" w:rsidR="007E76CC">
        <w:t xml:space="preserve">Brock </w:t>
      </w:r>
      <w:r w:rsidRPr="00E45FB8" w:rsidR="00C64E20">
        <w:t xml:space="preserve">pinches </w:t>
      </w:r>
      <w:r w:rsidRPr="00E45FB8">
        <w:t xml:space="preserve">in the northbound </w:t>
      </w:r>
      <w:r w:rsidRPr="00E45FB8" w:rsidR="00C64E20">
        <w:t>lanes</w:t>
      </w:r>
      <w:r w:rsidRPr="00E45FB8" w:rsidR="007D54F3">
        <w:t>.</w:t>
      </w:r>
      <w:r w:rsidRPr="00E45FB8" w:rsidR="002F69FE">
        <w:t xml:space="preserve"> </w:t>
      </w:r>
      <w:r w:rsidRPr="00E45FB8" w:rsidR="00C64E20">
        <w:t>I was in a very narrow lane that was limited to 50 miles an hour with a foreign truck behind me who thought that 56 was his limit</w:t>
      </w:r>
      <w:r w:rsidRPr="00E45FB8" w:rsidR="007D54F3">
        <w:t>.</w:t>
      </w:r>
      <w:r w:rsidRPr="00E45FB8" w:rsidR="002F69FE">
        <w:t xml:space="preserve"> </w:t>
      </w:r>
      <w:r w:rsidRPr="00E45FB8">
        <w:t>If that was my mother, she would have been terrified</w:t>
      </w:r>
      <w:r w:rsidRPr="00E45FB8">
        <w:t>; it</w:t>
      </w:r>
      <w:r w:rsidRPr="00E45FB8" w:rsidR="00C64E20">
        <w:t xml:space="preserve"> was scary for me</w:t>
      </w:r>
      <w:r w:rsidRPr="00E45FB8" w:rsidR="007D54F3">
        <w:t>.</w:t>
      </w:r>
      <w:r w:rsidRPr="00E45FB8" w:rsidR="002F69FE">
        <w:t xml:space="preserve"> </w:t>
      </w:r>
      <w:r w:rsidRPr="00E45FB8" w:rsidR="00C64E20">
        <w:t>One false move and I was in a barrier, basically</w:t>
      </w:r>
      <w:r w:rsidRPr="00E45FB8" w:rsidR="007D54F3">
        <w:t>.</w:t>
      </w:r>
      <w:r w:rsidRPr="00E45FB8" w:rsidR="002F69FE">
        <w:t xml:space="preserve"> </w:t>
      </w:r>
      <w:r w:rsidRPr="00E45FB8">
        <w:t>I do not like that.</w:t>
      </w:r>
    </w:p>
    <w:p w:rsidR="00B721C0" w:rsidRPr="00E45FB8" w:rsidP="00B721C0">
      <w:pPr>
        <w:pStyle w:val="Question"/>
        <w:numPr>
          <w:ilvl w:val="0"/>
          <w:numId w:val="9"/>
        </w:numPr>
      </w:pPr>
      <w:sdt>
        <w:sdtPr>
          <w:alias w:val="Member"/>
          <w:tag w:val="&lt;Member mnisId='4419' dodsId='137578'&gt;"/>
          <w:id w:val="1781450448"/>
          <w:placeholder>
            <w:docPart w:val="54176FF0B8B84D5CAB4A1C1CA4BC3653"/>
          </w:placeholder>
          <w:richText/>
        </w:sdtPr>
        <w:sdtContent>
          <w:r w:rsidRPr="00E45FB8">
            <w:rPr>
              <w:b/>
            </w:rPr>
            <w:t>Joanna Cherry:</w:t>
          </w:r>
        </w:sdtContent>
      </w:sdt>
      <w:r w:rsidRPr="00E45FB8">
        <w:t xml:space="preserve"> </w:t>
      </w:r>
      <w:r w:rsidRPr="00E45FB8" w:rsidR="00C64E20">
        <w:t>Anna, what do you make of the Government’s proposals for Operation Brock?</w:t>
      </w:r>
    </w:p>
    <w:p w:rsidR="00EF5D86" w:rsidRPr="00E45FB8" w:rsidP="00B721C0">
      <w:pPr>
        <w:pStyle w:val="Answer"/>
      </w:pPr>
      <w:sdt>
        <w:sdtPr>
          <w:alias w:val="Witness"/>
          <w:id w:val="2109615332"/>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rsidR="00B721C0">
        <w:t>I do not necessarily have that much to add</w:t>
      </w:r>
      <w:r w:rsidRPr="00E45FB8" w:rsidR="007D54F3">
        <w:t>.</w:t>
      </w:r>
      <w:r w:rsidRPr="00E45FB8" w:rsidR="002F69FE">
        <w:t xml:space="preserve"> </w:t>
      </w:r>
      <w:r w:rsidRPr="00E45FB8" w:rsidR="00C64E20">
        <w:t>I would completely agree</w:t>
      </w:r>
      <w:r w:rsidRPr="00E45FB8" w:rsidR="007D54F3">
        <w:t>.</w:t>
      </w:r>
      <w:r w:rsidRPr="00E45FB8" w:rsidR="002F69FE">
        <w:t xml:space="preserve"> </w:t>
      </w:r>
      <w:r w:rsidRPr="00E45FB8">
        <w:t>I just have one point to add to what Richard was saying about the EU operators</w:t>
      </w:r>
      <w:r w:rsidRPr="00E45FB8" w:rsidR="007D54F3">
        <w:t>.</w:t>
      </w:r>
      <w:r w:rsidRPr="00E45FB8" w:rsidR="002F69FE">
        <w:t xml:space="preserve"> </w:t>
      </w:r>
      <w:r w:rsidRPr="00E45FB8" w:rsidR="00B721C0">
        <w:t>The Government recently started</w:t>
      </w:r>
      <w:r w:rsidRPr="00E45FB8" w:rsidR="006E7EC9">
        <w:t>,</w:t>
      </w:r>
      <w:r w:rsidRPr="00E45FB8" w:rsidR="00B721C0">
        <w:t xml:space="preserve"> or restarted</w:t>
      </w:r>
      <w:r w:rsidRPr="00E45FB8" w:rsidR="006E7EC9">
        <w:t>,</w:t>
      </w:r>
      <w:r w:rsidRPr="00E45FB8" w:rsidR="00B721C0">
        <w:t xml:space="preserve"> </w:t>
      </w:r>
      <w:r w:rsidRPr="00E45FB8" w:rsidR="006F6DED">
        <w:t>publishing</w:t>
      </w:r>
      <w:r w:rsidRPr="00E45FB8" w:rsidR="006E7EC9">
        <w:t xml:space="preserve"> </w:t>
      </w:r>
      <w:r w:rsidRPr="00E45FB8">
        <w:t>guidance and notices and is planning events for EU traders</w:t>
      </w:r>
      <w:r w:rsidRPr="00E45FB8" w:rsidR="007D54F3">
        <w:t>.</w:t>
      </w:r>
      <w:r w:rsidRPr="00E45FB8" w:rsidR="002F69FE">
        <w:t xml:space="preserve"> </w:t>
      </w:r>
      <w:r w:rsidRPr="00E45FB8" w:rsidR="00B721C0">
        <w:t>There is nothing about that in these notices yet</w:t>
      </w:r>
      <w:r w:rsidRPr="00E45FB8" w:rsidR="007D54F3">
        <w:t>.</w:t>
      </w:r>
      <w:r w:rsidRPr="00E45FB8" w:rsidR="002F69FE">
        <w:t xml:space="preserve"> </w:t>
      </w:r>
      <w:r w:rsidRPr="00E45FB8" w:rsidR="00B721C0">
        <w:t>I hope that is something that will come</w:t>
      </w:r>
      <w:r w:rsidRPr="00E45FB8">
        <w:t>.</w:t>
      </w:r>
    </w:p>
    <w:p w:rsidR="00B721C0" w:rsidRPr="00E45FB8" w:rsidP="00B721C0">
      <w:pPr>
        <w:pStyle w:val="Answer"/>
      </w:pPr>
      <w:r w:rsidRPr="00E45FB8">
        <w:t>For this movement, as Richard pointed out, we also have to make sure that the EU operators are</w:t>
      </w:r>
      <w:r w:rsidRPr="00E45FB8" w:rsidR="00EF5D86">
        <w:t xml:space="preserve"> ready for it as well</w:t>
      </w:r>
      <w:r w:rsidRPr="00E45FB8" w:rsidR="007D54F3">
        <w:t>.</w:t>
      </w:r>
      <w:r w:rsidRPr="00E45FB8" w:rsidR="002F69FE">
        <w:t xml:space="preserve"> </w:t>
      </w:r>
      <w:r w:rsidRPr="00E45FB8" w:rsidR="00EF5D86">
        <w:t xml:space="preserve">Otherwise, it </w:t>
      </w:r>
      <w:r w:rsidRPr="00E45FB8" w:rsidR="006F6DED">
        <w:t>will not even f</w:t>
      </w:r>
      <w:r w:rsidRPr="00E45FB8">
        <w:t xml:space="preserve">ix the </w:t>
      </w:r>
      <w:r w:rsidRPr="00E45FB8" w:rsidR="00EF5D86">
        <w:t xml:space="preserve">problem, </w:t>
      </w:r>
      <w:r w:rsidRPr="00E45FB8" w:rsidR="006F6DED">
        <w:t xml:space="preserve">because we will have a </w:t>
      </w:r>
      <w:r w:rsidRPr="00E45FB8" w:rsidR="00EF5D86">
        <w:t>number of operators that will show up anyway without having any idea that this is required in the first place.</w:t>
      </w:r>
    </w:p>
    <w:p w:rsidR="00B721C0" w:rsidRPr="00E45FB8" w:rsidP="00BB3DAF">
      <w:pPr>
        <w:pStyle w:val="Question"/>
      </w:pPr>
      <w:sdt>
        <w:sdtPr>
          <w:alias w:val="Member"/>
          <w:tag w:val="&lt;Member mnisId='4842' dodsId=''&gt;"/>
          <w:id w:val="172702215"/>
          <w:placeholder>
            <w:docPart w:val="54176FF0B8B84D5CAB4A1C1CA4BC3653"/>
          </w:placeholder>
          <w:richText/>
        </w:sdtPr>
        <w:sdtContent>
          <w:r w:rsidRPr="00E45FB8">
            <w:rPr>
              <w:b/>
            </w:rPr>
            <w:t>Sally-Ann Hart:</w:t>
          </w:r>
        </w:sdtContent>
      </w:sdt>
      <w:r w:rsidRPr="00E45FB8">
        <w:t xml:space="preserve"> </w:t>
      </w:r>
      <w:r w:rsidRPr="00E45FB8" w:rsidR="00EF5D86">
        <w:t>Good morning to everyone on the panel</w:t>
      </w:r>
      <w:r w:rsidRPr="00E45FB8" w:rsidR="007D54F3">
        <w:t>.</w:t>
      </w:r>
      <w:r w:rsidRPr="00E45FB8" w:rsidR="002F69FE">
        <w:t xml:space="preserve"> </w:t>
      </w:r>
      <w:r w:rsidRPr="00E45FB8">
        <w:t>Thank you for joini</w:t>
      </w:r>
      <w:r w:rsidRPr="00E45FB8" w:rsidR="006F6DED">
        <w:t>n</w:t>
      </w:r>
      <w:r w:rsidRPr="00E45FB8">
        <w:t>g us this morning</w:t>
      </w:r>
      <w:r w:rsidRPr="00E45FB8" w:rsidR="007D54F3">
        <w:t>.</w:t>
      </w:r>
      <w:r w:rsidRPr="00E45FB8" w:rsidR="002F69FE">
        <w:t xml:space="preserve"> </w:t>
      </w:r>
      <w:r w:rsidRPr="00E45FB8">
        <w:t>I just want to lo</w:t>
      </w:r>
      <w:r w:rsidRPr="00E45FB8" w:rsidR="006F6DED">
        <w:t>o</w:t>
      </w:r>
      <w:r w:rsidRPr="00E45FB8">
        <w:t>k at the deal and the flow of traffic</w:t>
      </w:r>
      <w:r w:rsidRPr="00E45FB8" w:rsidR="007D54F3">
        <w:t>.</w:t>
      </w:r>
      <w:r w:rsidRPr="00E45FB8" w:rsidR="002F69FE">
        <w:t xml:space="preserve"> </w:t>
      </w:r>
      <w:r w:rsidRPr="00E45FB8">
        <w:t xml:space="preserve">We know that </w:t>
      </w:r>
      <w:r w:rsidRPr="00E45FB8" w:rsidR="006E7EC9">
        <w:t xml:space="preserve">both </w:t>
      </w:r>
      <w:r w:rsidRPr="00E45FB8">
        <w:t>the UK and the EU need to keep ports flowing</w:t>
      </w:r>
      <w:r w:rsidRPr="00E45FB8" w:rsidR="007D54F3">
        <w:t>.</w:t>
      </w:r>
      <w:r w:rsidRPr="00E45FB8" w:rsidR="002F69FE">
        <w:t xml:space="preserve"> </w:t>
      </w:r>
      <w:r w:rsidRPr="00E45FB8">
        <w:t>Tim Reardon</w:t>
      </w:r>
      <w:r w:rsidRPr="00E45FB8" w:rsidR="00EF5D86">
        <w:rPr>
          <w:rFonts w:cs="Times New Roman"/>
        </w:rPr>
        <w:t xml:space="preserve"> told the Committee in June that the administrative process for getting lorries int</w:t>
      </w:r>
      <w:r w:rsidRPr="00E45FB8" w:rsidR="006E7EC9">
        <w:rPr>
          <w:rFonts w:cs="Times New Roman"/>
        </w:rPr>
        <w:t>o</w:t>
      </w:r>
      <w:r w:rsidRPr="00E45FB8" w:rsidR="00EF5D86">
        <w:rPr>
          <w:rFonts w:cs="Times New Roman"/>
        </w:rPr>
        <w:t xml:space="preserve"> and out of the UK and the </w:t>
      </w:r>
      <w:r w:rsidRPr="00E45FB8" w:rsidR="006E7EC9">
        <w:rPr>
          <w:rFonts w:cs="Times New Roman"/>
        </w:rPr>
        <w:t>EU</w:t>
      </w:r>
      <w:r w:rsidRPr="00E45FB8" w:rsidR="00EF5D86">
        <w:rPr>
          <w:rFonts w:cs="Times New Roman"/>
        </w:rPr>
        <w:t xml:space="preserve"> will be</w:t>
      </w:r>
      <w:r w:rsidRPr="00E45FB8" w:rsidR="00BB3DAF">
        <w:rPr>
          <w:rFonts w:cs="Times New Roman"/>
        </w:rPr>
        <w:t xml:space="preserve"> </w:t>
      </w:r>
      <w:r w:rsidRPr="00E45FB8" w:rsidR="00EF5D86">
        <w:rPr>
          <w:rFonts w:cs="Times New Roman"/>
        </w:rPr>
        <w:t>“pretty much the same”</w:t>
      </w:r>
      <w:r w:rsidRPr="00E45FB8" w:rsidR="00BB3DAF">
        <w:rPr>
          <w:rFonts w:cs="Times New Roman"/>
        </w:rPr>
        <w:t xml:space="preserve"> </w:t>
      </w:r>
      <w:r w:rsidRPr="00E45FB8" w:rsidR="00BB3DAF">
        <w:t>w</w:t>
      </w:r>
      <w:r w:rsidRPr="00E45FB8" w:rsidR="00EF5D86">
        <w:t>hether</w:t>
      </w:r>
      <w:r w:rsidRPr="00E45FB8" w:rsidR="00EF5D86">
        <w:rPr>
          <w:rFonts w:cs="Times New Roman"/>
        </w:rPr>
        <w:t xml:space="preserve"> or not there is a </w:t>
      </w:r>
      <w:r w:rsidRPr="00E45FB8" w:rsidR="00EF5D86">
        <w:rPr>
          <w:rFonts w:cstheme="minorHAnsi"/>
        </w:rPr>
        <w:t>free</w:t>
      </w:r>
      <w:r w:rsidRPr="00E45FB8" w:rsidR="006E7EC9">
        <w:rPr>
          <w:rFonts w:cstheme="minorHAnsi"/>
        </w:rPr>
        <w:t xml:space="preserve"> </w:t>
      </w:r>
      <w:r w:rsidRPr="00E45FB8" w:rsidR="00EF5D86">
        <w:rPr>
          <w:rFonts w:cstheme="minorHAnsi"/>
        </w:rPr>
        <w:t>trade agreement between the UK and the EU</w:t>
      </w:r>
      <w:r w:rsidRPr="00E45FB8" w:rsidR="007D54F3">
        <w:rPr>
          <w:rFonts w:cstheme="minorHAnsi"/>
        </w:rPr>
        <w:t>.</w:t>
      </w:r>
      <w:r w:rsidRPr="00E45FB8" w:rsidR="002F69FE">
        <w:rPr>
          <w:rFonts w:cstheme="minorHAnsi"/>
        </w:rPr>
        <w:t xml:space="preserve"> </w:t>
      </w:r>
      <w:r w:rsidRPr="00E45FB8" w:rsidR="00EF5D86">
        <w:rPr>
          <w:rFonts w:cstheme="minorHAnsi"/>
        </w:rPr>
        <w:t xml:space="preserve">Then in August </w:t>
      </w:r>
      <w:r w:rsidRPr="00E45FB8">
        <w:t xml:space="preserve">Sam </w:t>
      </w:r>
      <w:r w:rsidRPr="00E45FB8" w:rsidR="00BB3DAF">
        <w:t xml:space="preserve">Lowe wrote </w:t>
      </w:r>
      <w:r w:rsidRPr="00E45FB8" w:rsidR="006E7EC9">
        <w:t xml:space="preserve">that </w:t>
      </w:r>
      <w:r w:rsidRPr="00E45FB8" w:rsidR="00BB3DAF">
        <w:t>“for businesses there is little difference between preparing to exit the transition period with an EU-UK free trade agreement in place and preparing to exit without one”</w:t>
      </w:r>
      <w:r w:rsidRPr="00E45FB8" w:rsidR="007D54F3">
        <w:t>.</w:t>
      </w:r>
      <w:r w:rsidRPr="00E45FB8" w:rsidR="002F69FE">
        <w:t xml:space="preserve"> </w:t>
      </w:r>
      <w:r w:rsidRPr="00E45FB8">
        <w:t>I wondered what difference the panel thought</w:t>
      </w:r>
      <w:r w:rsidRPr="00E45FB8" w:rsidR="00BB3DAF">
        <w:t xml:space="preserve"> a deal with the EU would make to the operation of the UK</w:t>
      </w:r>
      <w:r w:rsidRPr="00E45FB8" w:rsidR="00BB3DAF">
        <w:noBreakHyphen/>
        <w:t>EU border</w:t>
      </w:r>
      <w:r w:rsidRPr="00E45FB8" w:rsidR="007D54F3">
        <w:t>.</w:t>
      </w:r>
      <w:r w:rsidRPr="00E45FB8" w:rsidR="002F69FE">
        <w:t xml:space="preserve"> </w:t>
      </w:r>
      <w:r w:rsidRPr="00E45FB8" w:rsidR="00BB3DAF">
        <w:t xml:space="preserve">Perhaps </w:t>
      </w:r>
      <w:r w:rsidRPr="00E45FB8">
        <w:t xml:space="preserve">Anna </w:t>
      </w:r>
      <w:r w:rsidRPr="00E45FB8" w:rsidR="00003AC7">
        <w:t xml:space="preserve">can </w:t>
      </w:r>
      <w:r w:rsidRPr="00E45FB8">
        <w:t xml:space="preserve">answer </w:t>
      </w:r>
      <w:r w:rsidRPr="00E45FB8" w:rsidR="00BB3DAF">
        <w:t>that question first.</w:t>
      </w:r>
    </w:p>
    <w:p w:rsidR="00AE5009" w:rsidRPr="00E45FB8" w:rsidP="00B721C0">
      <w:pPr>
        <w:pStyle w:val="Answer"/>
      </w:pPr>
      <w:sdt>
        <w:sdtPr>
          <w:alias w:val="Witness"/>
          <w:id w:val="865641825"/>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rsidR="000A57C3">
        <w:t xml:space="preserve">I </w:t>
      </w:r>
      <w:r w:rsidRPr="00E45FB8" w:rsidR="006E7EC9">
        <w:t>will</w:t>
      </w:r>
      <w:r w:rsidRPr="00E45FB8" w:rsidR="000A57C3">
        <w:t xml:space="preserve"> correct the statement </w:t>
      </w:r>
      <w:r w:rsidRPr="00E45FB8" w:rsidR="00B721C0">
        <w:t>by Sam</w:t>
      </w:r>
      <w:r w:rsidRPr="00E45FB8" w:rsidR="007D54F3">
        <w:t>.</w:t>
      </w:r>
      <w:r w:rsidRPr="00E45FB8" w:rsidR="002F69FE">
        <w:t xml:space="preserve"> </w:t>
      </w:r>
      <w:r w:rsidRPr="00E45FB8" w:rsidR="00B721C0">
        <w:t xml:space="preserve">A deal makes a </w:t>
      </w:r>
      <w:r w:rsidRPr="00E45FB8" w:rsidR="000A57C3">
        <w:t xml:space="preserve">massive </w:t>
      </w:r>
      <w:r w:rsidRPr="00E45FB8" w:rsidR="00B721C0">
        <w:t>difference in many areas</w:t>
      </w:r>
      <w:r w:rsidRPr="00E45FB8" w:rsidR="007D54F3">
        <w:t>.</w:t>
      </w:r>
      <w:r w:rsidRPr="00E45FB8" w:rsidR="002F69FE">
        <w:t xml:space="preserve"> </w:t>
      </w:r>
      <w:r w:rsidRPr="00E45FB8" w:rsidR="000A57C3">
        <w:t>As it happens, logistics and customs might not be the area where it makes the biggest difference</w:t>
      </w:r>
      <w:r w:rsidRPr="00E45FB8" w:rsidR="007D54F3">
        <w:t>.</w:t>
      </w:r>
      <w:r w:rsidRPr="00E45FB8" w:rsidR="002F69FE">
        <w:t xml:space="preserve"> </w:t>
      </w:r>
      <w:r w:rsidRPr="00E45FB8" w:rsidR="00B721C0">
        <w:t xml:space="preserve">For many businesses, depending on the </w:t>
      </w:r>
      <w:r w:rsidRPr="00E45FB8">
        <w:t>industry</w:t>
      </w:r>
      <w:r w:rsidRPr="00E45FB8" w:rsidR="00B721C0">
        <w:t>, it will make or break a business.</w:t>
      </w:r>
    </w:p>
    <w:p w:rsidR="00B721C0" w:rsidRPr="00E45FB8" w:rsidP="00B721C0">
      <w:pPr>
        <w:pStyle w:val="Answer"/>
      </w:pPr>
      <w:r w:rsidRPr="00E45FB8">
        <w:t>I</w:t>
      </w:r>
      <w:r w:rsidRPr="00E45FB8" w:rsidR="00AE5009">
        <w:t>n terms of what we are talking about today—logistics, having a border and customs processes—as I mentioned earlier, we</w:t>
      </w:r>
      <w:r w:rsidRPr="00E45FB8">
        <w:t xml:space="preserve"> knew this was coming in 2016</w:t>
      </w:r>
      <w:r w:rsidRPr="00E45FB8" w:rsidR="007D54F3">
        <w:t>.</w:t>
      </w:r>
      <w:r w:rsidRPr="00E45FB8" w:rsidR="002F69FE">
        <w:t xml:space="preserve"> </w:t>
      </w:r>
      <w:r w:rsidRPr="00E45FB8">
        <w:t>There was always going to be some sort of border</w:t>
      </w:r>
      <w:r w:rsidRPr="00E45FB8" w:rsidR="007D54F3">
        <w:t>.</w:t>
      </w:r>
      <w:r w:rsidRPr="00E45FB8" w:rsidR="002F69FE">
        <w:t xml:space="preserve"> </w:t>
      </w:r>
      <w:r w:rsidRPr="00E45FB8" w:rsidR="00AE5009">
        <w:t xml:space="preserve">Even if we </w:t>
      </w:r>
      <w:r w:rsidRPr="00E45FB8">
        <w:t>assume</w:t>
      </w:r>
      <w:r w:rsidRPr="00E45FB8" w:rsidR="004A46FE">
        <w:t>d</w:t>
      </w:r>
      <w:r w:rsidRPr="00E45FB8">
        <w:t xml:space="preserve"> </w:t>
      </w:r>
      <w:r w:rsidRPr="00E45FB8" w:rsidR="00AE5009">
        <w:t xml:space="preserve">that we would only find </w:t>
      </w:r>
      <w:r w:rsidRPr="00E45FB8">
        <w:t xml:space="preserve">out what the proposed future relationship was going to be last year, from the moment the </w:t>
      </w:r>
      <w:r w:rsidRPr="00E45FB8" w:rsidR="00AE5009">
        <w:t>withdrawal agreement was agreed we knew there was going to be a regulatory and a customs border</w:t>
      </w:r>
      <w:r w:rsidRPr="00E45FB8" w:rsidR="007D54F3">
        <w:t>.</w:t>
      </w:r>
      <w:r w:rsidRPr="00E45FB8" w:rsidR="002F69FE">
        <w:t xml:space="preserve"> </w:t>
      </w:r>
      <w:r w:rsidRPr="00E45FB8" w:rsidR="00AE5009">
        <w:t xml:space="preserve">These processes could have been in place much sooner than </w:t>
      </w:r>
      <w:r w:rsidRPr="00E45FB8" w:rsidR="00820E69">
        <w:t>they are going to be.</w:t>
      </w:r>
    </w:p>
    <w:p w:rsidR="00B74324" w:rsidRPr="00E45FB8" w:rsidP="00B721C0">
      <w:pPr>
        <w:pStyle w:val="Answer"/>
      </w:pPr>
      <w:r w:rsidRPr="00E45FB8">
        <w:t>From a customs perspective, a deal would add an additional process, which</w:t>
      </w:r>
      <w:r w:rsidRPr="00E45FB8">
        <w:t xml:space="preserve"> is rules of origin</w:t>
      </w:r>
      <w:r w:rsidRPr="00E45FB8" w:rsidR="007D54F3">
        <w:t>.</w:t>
      </w:r>
      <w:r w:rsidRPr="00E45FB8" w:rsidR="002F69FE">
        <w:t xml:space="preserve"> </w:t>
      </w:r>
      <w:r w:rsidRPr="00E45FB8">
        <w:t>Other than that, everything we need to do under no deal we will have to do under a deal</w:t>
      </w:r>
      <w:r w:rsidRPr="00E45FB8" w:rsidR="007D54F3">
        <w:t>.</w:t>
      </w:r>
      <w:r w:rsidRPr="00E45FB8" w:rsidR="002F69FE">
        <w:t xml:space="preserve"> </w:t>
      </w:r>
      <w:r w:rsidRPr="00E45FB8">
        <w:t>A deal could potentially introduce some additional simplifications</w:t>
      </w:r>
      <w:r w:rsidRPr="00E45FB8" w:rsidR="007D54F3">
        <w:t>.</w:t>
      </w:r>
      <w:r w:rsidRPr="00E45FB8" w:rsidR="002F69FE">
        <w:t xml:space="preserve"> </w:t>
      </w:r>
      <w:r w:rsidRPr="00E45FB8">
        <w:t xml:space="preserve">In that respect, a </w:t>
      </w:r>
      <w:r w:rsidRPr="00E45FB8">
        <w:rPr>
          <w:rFonts w:cstheme="minorHAnsi"/>
        </w:rPr>
        <w:t>free</w:t>
      </w:r>
      <w:r w:rsidRPr="00E45FB8">
        <w:rPr>
          <w:rFonts w:cstheme="minorHAnsi"/>
        </w:rPr>
        <w:noBreakHyphen/>
        <w:t>trade agreement can include a customs</w:t>
      </w:r>
      <w:r w:rsidRPr="00E45FB8" w:rsidR="004A46FE">
        <w:rPr>
          <w:rFonts w:cstheme="minorHAnsi"/>
        </w:rPr>
        <w:t xml:space="preserve"> </w:t>
      </w:r>
      <w:r w:rsidRPr="00E45FB8">
        <w:rPr>
          <w:rFonts w:cstheme="minorHAnsi"/>
        </w:rPr>
        <w:t>co</w:t>
      </w:r>
      <w:r w:rsidRPr="00E45FB8" w:rsidR="004A46FE">
        <w:rPr>
          <w:rFonts w:cstheme="minorHAnsi"/>
        </w:rPr>
        <w:t>-</w:t>
      </w:r>
      <w:r w:rsidRPr="00E45FB8">
        <w:rPr>
          <w:rFonts w:cstheme="minorHAnsi"/>
        </w:rPr>
        <w:t>operation element to it</w:t>
      </w:r>
      <w:r w:rsidRPr="00E45FB8" w:rsidR="007D54F3">
        <w:rPr>
          <w:rFonts w:cstheme="minorHAnsi"/>
        </w:rPr>
        <w:t>.</w:t>
      </w:r>
      <w:r w:rsidRPr="00E45FB8" w:rsidR="002F69FE">
        <w:rPr>
          <w:rFonts w:cstheme="minorHAnsi"/>
        </w:rPr>
        <w:t xml:space="preserve"> </w:t>
      </w:r>
      <w:r w:rsidRPr="00E45FB8">
        <w:rPr>
          <w:rFonts w:cstheme="minorHAnsi"/>
        </w:rPr>
        <w:t xml:space="preserve">If we look at the UK draft proposal for a trade deal with the EU, there was a </w:t>
      </w:r>
      <w:r w:rsidRPr="00E45FB8" w:rsidR="004A46FE">
        <w:rPr>
          <w:rFonts w:cstheme="minorHAnsi"/>
        </w:rPr>
        <w:t xml:space="preserve">substantial part of that—a </w:t>
      </w:r>
      <w:r w:rsidRPr="00E45FB8">
        <w:rPr>
          <w:rFonts w:cstheme="minorHAnsi"/>
        </w:rPr>
        <w:t>chapter</w:t>
      </w:r>
      <w:r w:rsidRPr="00E45FB8" w:rsidR="004A46FE">
        <w:rPr>
          <w:rFonts w:cstheme="minorHAnsi"/>
        </w:rPr>
        <w:t>—</w:t>
      </w:r>
      <w:r w:rsidRPr="00E45FB8">
        <w:rPr>
          <w:rFonts w:cstheme="minorHAnsi"/>
        </w:rPr>
        <w:t>on customs co</w:t>
      </w:r>
      <w:r w:rsidRPr="00E45FB8" w:rsidR="004A46FE">
        <w:rPr>
          <w:rFonts w:cstheme="minorHAnsi"/>
        </w:rPr>
        <w:t>-</w:t>
      </w:r>
      <w:r w:rsidRPr="00E45FB8">
        <w:rPr>
          <w:rFonts w:cstheme="minorHAnsi"/>
        </w:rPr>
        <w:t>operation that was quite advanced</w:t>
      </w:r>
      <w:r w:rsidRPr="00E45FB8" w:rsidR="007D54F3">
        <w:rPr>
          <w:rFonts w:cstheme="minorHAnsi"/>
        </w:rPr>
        <w:t>.</w:t>
      </w:r>
      <w:r w:rsidRPr="00E45FB8" w:rsidR="002F69FE">
        <w:rPr>
          <w:rFonts w:cstheme="minorHAnsi"/>
        </w:rPr>
        <w:t xml:space="preserve"> </w:t>
      </w:r>
      <w:r w:rsidRPr="00E45FB8">
        <w:rPr>
          <w:rFonts w:cstheme="minorHAnsi"/>
        </w:rPr>
        <w:t xml:space="preserve">There were </w:t>
      </w:r>
      <w:r w:rsidRPr="00E45FB8">
        <w:t>some interes</w:t>
      </w:r>
      <w:r w:rsidRPr="00E45FB8">
        <w:t>ting proposals and ideas there</w:t>
      </w:r>
      <w:r w:rsidRPr="00E45FB8" w:rsidR="007D54F3">
        <w:t>.</w:t>
      </w:r>
      <w:r w:rsidRPr="00E45FB8" w:rsidR="002F69FE">
        <w:t xml:space="preserve"> </w:t>
      </w:r>
      <w:r w:rsidRPr="00E45FB8" w:rsidR="004A46FE">
        <w:t>A</w:t>
      </w:r>
      <w:r w:rsidRPr="00E45FB8">
        <w:t xml:space="preserve"> deal could go </w:t>
      </w:r>
      <w:r w:rsidR="00907246">
        <w:t>further,</w:t>
      </w:r>
      <w:r w:rsidRPr="00E45FB8">
        <w:t xml:space="preserve"> but there is a baseline</w:t>
      </w:r>
      <w:r w:rsidRPr="00E45FB8" w:rsidR="007D54F3">
        <w:t>.</w:t>
      </w:r>
      <w:r w:rsidRPr="00E45FB8" w:rsidR="002F69FE">
        <w:t xml:space="preserve"> </w:t>
      </w:r>
      <w:r w:rsidRPr="00E45FB8">
        <w:t>E</w:t>
      </w:r>
      <w:r w:rsidRPr="00E45FB8">
        <w:t>specially if we are talking about</w:t>
      </w:r>
      <w:r w:rsidRPr="00E45FB8">
        <w:t xml:space="preserve"> a bare</w:t>
      </w:r>
      <w:r w:rsidRPr="00E45FB8">
        <w:noBreakHyphen/>
        <w:t>bones FTA, customs declarations and all of the processes will be required</w:t>
      </w:r>
      <w:r w:rsidRPr="00E45FB8" w:rsidR="007D54F3">
        <w:t>.</w:t>
      </w:r>
      <w:r w:rsidRPr="00E45FB8" w:rsidR="002F69FE">
        <w:t xml:space="preserve"> </w:t>
      </w:r>
    </w:p>
    <w:p w:rsidR="00B721C0" w:rsidRPr="00E45FB8" w:rsidP="00B721C0">
      <w:pPr>
        <w:pStyle w:val="Answer"/>
      </w:pPr>
      <w:r w:rsidRPr="00E45FB8">
        <w:t>S</w:t>
      </w:r>
      <w:r w:rsidRPr="00E45FB8">
        <w:t>omething that I do not necessarily understand</w:t>
      </w:r>
      <w:r w:rsidRPr="00E45FB8" w:rsidR="00B74324">
        <w:t xml:space="preserve">—I have </w:t>
      </w:r>
      <w:r w:rsidRPr="00E45FB8">
        <w:t>never really understood</w:t>
      </w:r>
      <w:r w:rsidRPr="00E45FB8" w:rsidR="00B74324">
        <w:t xml:space="preserve"> it—</w:t>
      </w:r>
      <w:r w:rsidRPr="00E45FB8">
        <w:t xml:space="preserve">is why we have </w:t>
      </w:r>
      <w:r w:rsidRPr="00E45FB8" w:rsidR="00B74324">
        <w:t xml:space="preserve">not </w:t>
      </w:r>
      <w:r w:rsidRPr="00E45FB8">
        <w:t>agreed to do with the EU what Switzerland and Norway have done, which is</w:t>
      </w:r>
      <w:r w:rsidRPr="00E45FB8" w:rsidR="00B74324">
        <w:t xml:space="preserve"> not to have safety and security declarations, the pre</w:t>
      </w:r>
      <w:r w:rsidRPr="00E45FB8" w:rsidR="00215B0F">
        <w:noBreakHyphen/>
      </w:r>
      <w:r w:rsidRPr="00E45FB8" w:rsidR="00B74324">
        <w:t>notifications</w:t>
      </w:r>
      <w:r w:rsidRPr="00E45FB8" w:rsidR="007D54F3">
        <w:t>.</w:t>
      </w:r>
      <w:r w:rsidRPr="00E45FB8" w:rsidR="002F69FE">
        <w:t xml:space="preserve"> </w:t>
      </w:r>
      <w:r w:rsidRPr="00E45FB8" w:rsidR="00B74324">
        <w:t xml:space="preserve">They have nothing to do with customs processes; they are all about managing </w:t>
      </w:r>
      <w:r w:rsidRPr="00E45FB8" w:rsidR="00134901">
        <w:t>risk, smuggling and anti</w:t>
      </w:r>
      <w:r w:rsidRPr="00E45FB8" w:rsidR="00134901">
        <w:noBreakHyphen/>
        <w:t>terrorist procedures and so on</w:t>
      </w:r>
      <w:r w:rsidRPr="00E45FB8" w:rsidR="007D54F3">
        <w:t>.</w:t>
      </w:r>
      <w:r w:rsidRPr="00E45FB8" w:rsidR="002F69FE">
        <w:t xml:space="preserve"> </w:t>
      </w:r>
      <w:r w:rsidRPr="00E45FB8">
        <w:t>These documents really shou</w:t>
      </w:r>
      <w:r w:rsidRPr="00E45FB8" w:rsidR="00215B0F">
        <w:t>ld not be required.</w:t>
      </w:r>
      <w:r w:rsidRPr="00E45FB8" w:rsidR="002F69FE">
        <w:t xml:space="preserve"> </w:t>
      </w:r>
      <w:r w:rsidRPr="00E45FB8">
        <w:t>Perhaps Richard or Robert could say whether they</w:t>
      </w:r>
      <w:r w:rsidRPr="00E45FB8" w:rsidR="00215B0F">
        <w:t xml:space="preserve"> see a reason why this is not happening</w:t>
      </w:r>
      <w:r w:rsidRPr="00E45FB8" w:rsidR="007D54F3">
        <w:t>.</w:t>
      </w:r>
      <w:r w:rsidRPr="00E45FB8" w:rsidR="002F69FE">
        <w:t xml:space="preserve"> </w:t>
      </w:r>
      <w:r w:rsidRPr="00E45FB8" w:rsidR="00215B0F">
        <w:t>Having these additional supplementary declarations or pre</w:t>
      </w:r>
      <w:r w:rsidRPr="00E45FB8" w:rsidR="00215B0F">
        <w:noBreakHyphen/>
        <w:t>notifications is a negotiating chip, but I</w:t>
      </w:r>
      <w:r w:rsidRPr="00E45FB8">
        <w:t xml:space="preserve"> always thought that, if we have a deal, that might be one of the </w:t>
      </w:r>
      <w:r w:rsidRPr="00E45FB8" w:rsidR="00215B0F">
        <w:t xml:space="preserve">elements </w:t>
      </w:r>
      <w:r w:rsidRPr="00E45FB8">
        <w:t>in it</w:t>
      </w:r>
      <w:r w:rsidRPr="00E45FB8" w:rsidR="00904C29">
        <w:t>, which would</w:t>
      </w:r>
      <w:r w:rsidRPr="00E45FB8" w:rsidR="00215B0F">
        <w:t xml:space="preserve"> remove the need for pre</w:t>
      </w:r>
      <w:r w:rsidRPr="00E45FB8" w:rsidR="00215B0F">
        <w:noBreakHyphen/>
        <w:t>notifications</w:t>
      </w:r>
      <w:r w:rsidRPr="00E45FB8" w:rsidR="007D54F3">
        <w:t>.</w:t>
      </w:r>
      <w:r w:rsidRPr="00E45FB8" w:rsidR="002F69FE">
        <w:t xml:space="preserve"> </w:t>
      </w:r>
    </w:p>
    <w:p w:rsidR="00B721C0" w:rsidRPr="00E45FB8" w:rsidP="00B721C0">
      <w:pPr>
        <w:pStyle w:val="Answer"/>
      </w:pPr>
      <w:r w:rsidRPr="00E45FB8">
        <w:t>Again, just to summarise, there would not necessarily be a d</w:t>
      </w:r>
      <w:r w:rsidRPr="00E45FB8" w:rsidR="00215B0F">
        <w:t>ifference in terms of processes, but an FTA, if done well, could introduce some simplification</w:t>
      </w:r>
      <w:r w:rsidRPr="00E45FB8" w:rsidR="007D54F3">
        <w:t>.</w:t>
      </w:r>
      <w:r w:rsidRPr="00E45FB8" w:rsidR="002F69FE">
        <w:t xml:space="preserve"> </w:t>
      </w:r>
      <w:r w:rsidRPr="00E45FB8" w:rsidR="00215B0F">
        <w:t>It could also introduce rules of origin, which is an additional document or requirement</w:t>
      </w:r>
      <w:r w:rsidRPr="00E45FB8" w:rsidR="007D54F3">
        <w:t>.</w:t>
      </w:r>
      <w:r w:rsidRPr="00E45FB8" w:rsidR="002F69FE">
        <w:t xml:space="preserve"> </w:t>
      </w:r>
      <w:r w:rsidRPr="00E45FB8" w:rsidR="00215B0F">
        <w:t>90% of what we are preparing</w:t>
      </w:r>
      <w:r w:rsidRPr="00E45FB8" w:rsidR="0004725A">
        <w:t xml:space="preserve"> for</w:t>
      </w:r>
      <w:r w:rsidRPr="00E45FB8" w:rsidR="00215B0F">
        <w:t xml:space="preserve">, we would be preparing </w:t>
      </w:r>
      <w:r w:rsidRPr="00E45FB8" w:rsidR="0004725A">
        <w:t xml:space="preserve">for </w:t>
      </w:r>
      <w:r w:rsidRPr="00E45FB8" w:rsidR="00215B0F">
        <w:t>anyway.</w:t>
      </w:r>
    </w:p>
    <w:p w:rsidR="00DC29DF" w:rsidRPr="00E45FB8" w:rsidP="00B721C0">
      <w:pPr>
        <w:pStyle w:val="Answer"/>
      </w:pPr>
      <w:sdt>
        <w:sdtPr>
          <w:alias w:val="Witness"/>
          <w:id w:val="-1013446721"/>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t>Shall I just make some comments from the logistics perspective</w:t>
      </w:r>
      <w:r w:rsidRPr="00E45FB8" w:rsidR="007D54F3">
        <w:t>?</w:t>
      </w:r>
      <w:r w:rsidRPr="00E45FB8" w:rsidR="002F69FE">
        <w:t xml:space="preserve"> </w:t>
      </w:r>
      <w:r w:rsidRPr="00E45FB8" w:rsidR="00904C29">
        <w:t>W</w:t>
      </w:r>
      <w:r w:rsidRPr="00E45FB8" w:rsidR="006F6DED">
        <w:t xml:space="preserve">e have been saying that </w:t>
      </w:r>
      <w:r w:rsidRPr="00E45FB8" w:rsidR="00B721C0">
        <w:t xml:space="preserve">it does not </w:t>
      </w:r>
      <w:r w:rsidRPr="00E45FB8" w:rsidR="006F6DED">
        <w:t>really</w:t>
      </w:r>
      <w:r w:rsidRPr="00E45FB8" w:rsidR="00B721C0">
        <w:t xml:space="preserve"> change the outcome from where we sit at this point in </w:t>
      </w:r>
      <w:r w:rsidRPr="00E45FB8" w:rsidR="006F6DED">
        <w:t>time</w:t>
      </w:r>
      <w:r w:rsidRPr="00E45FB8" w:rsidR="007D54F3">
        <w:t>.</w:t>
      </w:r>
      <w:r w:rsidRPr="00E45FB8" w:rsidR="002F69FE">
        <w:t xml:space="preserve"> </w:t>
      </w:r>
      <w:r w:rsidRPr="00E45FB8">
        <w:t>We still have to put those processes in place in order to be able to move product</w:t>
      </w:r>
      <w:r w:rsidRPr="00E45FB8" w:rsidR="007D54F3">
        <w:t>.</w:t>
      </w:r>
      <w:r w:rsidRPr="00E45FB8" w:rsidR="002F69FE">
        <w:t xml:space="preserve"> </w:t>
      </w:r>
      <w:r w:rsidRPr="00E45FB8">
        <w:t xml:space="preserve">Again, </w:t>
      </w:r>
      <w:r w:rsidRPr="00E45FB8" w:rsidR="00B721C0">
        <w:t xml:space="preserve">the </w:t>
      </w:r>
      <w:r w:rsidRPr="00E45FB8" w:rsidR="006F6DED">
        <w:t>point</w:t>
      </w:r>
      <w:r w:rsidRPr="00E45FB8" w:rsidR="00B721C0">
        <w:t xml:space="preserve"> is that it has taken us up until July this year to get </w:t>
      </w:r>
      <w:r w:rsidRPr="00E45FB8">
        <w:t xml:space="preserve">the </w:t>
      </w:r>
      <w:r w:rsidRPr="00E45FB8" w:rsidR="00CB5351">
        <w:t>border operating model</w:t>
      </w:r>
      <w:r w:rsidRPr="00E45FB8">
        <w:t xml:space="preserve">, which is </w:t>
      </w:r>
      <w:r w:rsidRPr="00E45FB8" w:rsidR="00B721C0">
        <w:t xml:space="preserve">something we have </w:t>
      </w:r>
      <w:r w:rsidRPr="00E45FB8">
        <w:t xml:space="preserve">been talking to the Government </w:t>
      </w:r>
      <w:r w:rsidRPr="00E45FB8" w:rsidR="00B721C0">
        <w:t>about</w:t>
      </w:r>
      <w:r w:rsidRPr="00E45FB8">
        <w:t xml:space="preserve"> for the last three years.</w:t>
      </w:r>
    </w:p>
    <w:p w:rsidR="00DC29DF" w:rsidRPr="00E45FB8" w:rsidP="00B721C0">
      <w:pPr>
        <w:pStyle w:val="Answer"/>
      </w:pPr>
      <w:r w:rsidRPr="00E45FB8">
        <w:t>In terms of preparing industry and getting businesses ready, w</w:t>
      </w:r>
      <w:r w:rsidRPr="00E45FB8" w:rsidR="00B721C0">
        <w:t xml:space="preserve">e have been asking for that clarity </w:t>
      </w:r>
      <w:r w:rsidRPr="00E45FB8">
        <w:t>in terms of what the end</w:t>
      </w:r>
      <w:r w:rsidRPr="00E45FB8">
        <w:noBreakHyphen/>
        <w:t>to</w:t>
      </w:r>
      <w:r w:rsidRPr="00E45FB8">
        <w:noBreakHyphen/>
      </w:r>
      <w:r w:rsidRPr="00E45FB8" w:rsidR="00B721C0">
        <w:t>end process is</w:t>
      </w:r>
      <w:r w:rsidRPr="00E45FB8">
        <w:t xml:space="preserve"> going to look like</w:t>
      </w:r>
      <w:r w:rsidRPr="00E45FB8" w:rsidR="00904C29">
        <w:t>,</w:t>
      </w:r>
      <w:r w:rsidRPr="00E45FB8">
        <w:t xml:space="preserve"> both for EU</w:t>
      </w:r>
      <w:r w:rsidRPr="00E45FB8">
        <w:noBreakHyphen/>
        <w:t>to</w:t>
      </w:r>
      <w:r w:rsidRPr="00E45FB8">
        <w:noBreakHyphen/>
        <w:t>UK and UK</w:t>
      </w:r>
      <w:r w:rsidRPr="00E45FB8">
        <w:noBreakHyphen/>
        <w:t>to</w:t>
      </w:r>
      <w:r w:rsidRPr="00E45FB8">
        <w:noBreakHyphen/>
        <w:t>EU trade</w:t>
      </w:r>
      <w:r w:rsidRPr="00E45FB8" w:rsidR="00904C29">
        <w:t>,</w:t>
      </w:r>
      <w:r w:rsidRPr="00E45FB8">
        <w:t xml:space="preserve"> so we can actually pull the whole thing together</w:t>
      </w:r>
      <w:r w:rsidRPr="00E45FB8" w:rsidR="007D54F3">
        <w:t>.</w:t>
      </w:r>
      <w:r w:rsidRPr="00E45FB8" w:rsidR="002F69FE">
        <w:t xml:space="preserve"> </w:t>
      </w:r>
      <w:r w:rsidRPr="00E45FB8" w:rsidR="00B721C0">
        <w:t>We have not</w:t>
      </w:r>
      <w:r w:rsidRPr="00E45FB8">
        <w:t xml:space="preserve"> had that clarity until now</w:t>
      </w:r>
      <w:r w:rsidRPr="00E45FB8" w:rsidR="007D54F3">
        <w:t>.</w:t>
      </w:r>
      <w:r w:rsidRPr="00E45FB8" w:rsidR="002F69FE">
        <w:t xml:space="preserve"> </w:t>
      </w:r>
      <w:r w:rsidRPr="00E45FB8">
        <w:t>It is not going to make any difference in terms of what we need to do between now and the end of the year.</w:t>
      </w:r>
    </w:p>
    <w:p w:rsidR="00B721C0" w:rsidRPr="00E45FB8" w:rsidP="00B721C0">
      <w:pPr>
        <w:pStyle w:val="Answer"/>
      </w:pPr>
      <w:r w:rsidRPr="00E45FB8">
        <w:t>That is a point I made on Friday</w:t>
      </w:r>
      <w:r w:rsidRPr="00E45FB8" w:rsidR="007D54F3">
        <w:t>.</w:t>
      </w:r>
      <w:r w:rsidRPr="00E45FB8" w:rsidR="002F69FE">
        <w:t xml:space="preserve"> </w:t>
      </w:r>
      <w:r w:rsidRPr="00E45FB8">
        <w:t>Th</w:t>
      </w:r>
      <w:r w:rsidRPr="00E45FB8" w:rsidR="006F6DED">
        <w:t xml:space="preserve">ere were remarks made by </w:t>
      </w:r>
      <w:r w:rsidRPr="00E45FB8">
        <w:t xml:space="preserve">the </w:t>
      </w:r>
      <w:r w:rsidRPr="00E45FB8" w:rsidR="006F6DED">
        <w:t>Government on</w:t>
      </w:r>
      <w:r w:rsidRPr="00E45FB8">
        <w:t xml:space="preserve"> the back of the </w:t>
      </w:r>
      <w:r w:rsidRPr="00E45FB8" w:rsidR="00904C29">
        <w:t>press that</w:t>
      </w:r>
      <w:r w:rsidRPr="00E45FB8">
        <w:t xml:space="preserve"> we </w:t>
      </w:r>
      <w:r w:rsidRPr="00E45FB8" w:rsidR="00904C29">
        <w:t>did</w:t>
      </w:r>
      <w:r w:rsidRPr="00E45FB8">
        <w:t xml:space="preserve"> on Friday that suggested that a deal would help</w:t>
      </w:r>
      <w:r w:rsidRPr="00E45FB8" w:rsidR="007D54F3">
        <w:t>.</w:t>
      </w:r>
      <w:r w:rsidRPr="00E45FB8" w:rsidR="002F69FE">
        <w:t xml:space="preserve"> </w:t>
      </w:r>
      <w:r w:rsidRPr="00E45FB8" w:rsidR="006F6DED">
        <w:t xml:space="preserve">I do </w:t>
      </w:r>
      <w:r w:rsidRPr="00E45FB8">
        <w:t xml:space="preserve">not </w:t>
      </w:r>
      <w:r w:rsidRPr="00E45FB8">
        <w:t xml:space="preserve">believe </w:t>
      </w:r>
      <w:r w:rsidRPr="00E45FB8">
        <w:t xml:space="preserve">it will </w:t>
      </w:r>
      <w:r w:rsidRPr="00E45FB8">
        <w:t>help at all in terms of the end</w:t>
      </w:r>
      <w:r w:rsidRPr="00E45FB8">
        <w:noBreakHyphen/>
        <w:t>to</w:t>
      </w:r>
      <w:r w:rsidRPr="00E45FB8">
        <w:noBreakHyphen/>
      </w:r>
      <w:r w:rsidRPr="00E45FB8">
        <w:t>end process</w:t>
      </w:r>
      <w:r w:rsidRPr="00E45FB8">
        <w:t xml:space="preserve"> we are talking about here</w:t>
      </w:r>
      <w:r w:rsidRPr="00E45FB8">
        <w:t>.</w:t>
      </w:r>
    </w:p>
    <w:p w:rsidR="00DC29DF" w:rsidRPr="00E45FB8" w:rsidP="00B721C0">
      <w:pPr>
        <w:pStyle w:val="Answer"/>
      </w:pPr>
      <w:sdt>
        <w:sdtPr>
          <w:alias w:val="Witness"/>
          <w:id w:val="1409889116"/>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B721C0">
        <w:t xml:space="preserve">I </w:t>
      </w:r>
      <w:r w:rsidRPr="00E45FB8" w:rsidR="006F6DED">
        <w:t>completely</w:t>
      </w:r>
      <w:r w:rsidRPr="00E45FB8">
        <w:t xml:space="preserve"> agree</w:t>
      </w:r>
      <w:r w:rsidRPr="00E45FB8" w:rsidR="00904C29">
        <w:t xml:space="preserve"> with that</w:t>
      </w:r>
      <w:r w:rsidRPr="00E45FB8" w:rsidR="007D54F3">
        <w:t>.</w:t>
      </w:r>
      <w:r w:rsidRPr="00E45FB8" w:rsidR="002F69FE">
        <w:t xml:space="preserve"> </w:t>
      </w:r>
      <w:r w:rsidRPr="00E45FB8">
        <w:t>We have always said that the difference between a hard Brexit and a soft Brexit is the start date</w:t>
      </w:r>
      <w:r w:rsidRPr="00E45FB8" w:rsidR="007D54F3">
        <w:t>.</w:t>
      </w:r>
      <w:r w:rsidRPr="00E45FB8" w:rsidR="002F69FE">
        <w:t xml:space="preserve"> </w:t>
      </w:r>
      <w:r w:rsidRPr="00E45FB8">
        <w:t>The process is the process.</w:t>
      </w:r>
    </w:p>
    <w:p w:rsidR="00B721C0" w:rsidRPr="00E45FB8" w:rsidP="00B721C0">
      <w:pPr>
        <w:pStyle w:val="Answer"/>
      </w:pPr>
      <w:r w:rsidRPr="00E45FB8">
        <w:t>I completely agree with Anna</w:t>
      </w:r>
      <w:r w:rsidRPr="00E45FB8" w:rsidR="007D54F3">
        <w:t>.</w:t>
      </w:r>
      <w:r w:rsidRPr="00E45FB8" w:rsidR="002F69FE">
        <w:t xml:space="preserve"> </w:t>
      </w:r>
      <w:r w:rsidRPr="00E45FB8" w:rsidR="006F6DED">
        <w:t xml:space="preserve">If there </w:t>
      </w:r>
      <w:r w:rsidRPr="00E45FB8">
        <w:t>were two things I really hope somebody could achieve, it would be to remove safety and security declarations and get relaxation on</w:t>
      </w:r>
      <w:r w:rsidRPr="00E45FB8">
        <w:t xml:space="preserve"> SPS controls</w:t>
      </w:r>
      <w:r w:rsidRPr="00E45FB8" w:rsidR="007D54F3">
        <w:t>.</w:t>
      </w:r>
      <w:r w:rsidRPr="00E45FB8" w:rsidR="002F69FE">
        <w:t xml:space="preserve"> </w:t>
      </w:r>
      <w:r w:rsidRPr="00E45FB8">
        <w:t>They are the blockers</w:t>
      </w:r>
      <w:r w:rsidRPr="00E45FB8" w:rsidR="007D54F3">
        <w:t>.</w:t>
      </w:r>
      <w:r w:rsidRPr="00E45FB8" w:rsidR="002F69FE">
        <w:t xml:space="preserve"> </w:t>
      </w:r>
      <w:r w:rsidRPr="00E45FB8">
        <w:t>Customs processes are actually the easy bit in this w</w:t>
      </w:r>
      <w:r w:rsidRPr="00E45FB8">
        <w:t>hole thing</w:t>
      </w:r>
      <w:r w:rsidRPr="00E45FB8" w:rsidR="007D54F3">
        <w:t>.</w:t>
      </w:r>
      <w:r w:rsidRPr="00E45FB8" w:rsidR="002F69FE">
        <w:t xml:space="preserve"> </w:t>
      </w:r>
      <w:r w:rsidRPr="00E45FB8">
        <w:t>Do not tell anybody</w:t>
      </w:r>
      <w:r w:rsidRPr="00E45FB8" w:rsidR="00904C29">
        <w:t xml:space="preserve"> </w:t>
      </w:r>
      <w:r w:rsidRPr="00E45FB8">
        <w:t>because I charge for this</w:t>
      </w:r>
      <w:r w:rsidRPr="00E45FB8" w:rsidR="00904C29">
        <w:t xml:space="preserve">, </w:t>
      </w:r>
      <w:r w:rsidRPr="00E45FB8">
        <w:t>but</w:t>
      </w:r>
      <w:r w:rsidRPr="00E45FB8">
        <w:t xml:space="preserve"> the actual customs declaration is not the hardest part</w:t>
      </w:r>
      <w:r w:rsidRPr="00E45FB8" w:rsidR="007D54F3">
        <w:t>.</w:t>
      </w:r>
      <w:r w:rsidRPr="00E45FB8" w:rsidR="002F69FE">
        <w:t xml:space="preserve"> </w:t>
      </w:r>
      <w:r w:rsidRPr="00E45FB8">
        <w:t>It is not the bit that takes the most time</w:t>
      </w:r>
      <w:r w:rsidRPr="00E45FB8" w:rsidR="007D54F3">
        <w:t>.</w:t>
      </w:r>
      <w:r w:rsidRPr="00E45FB8" w:rsidR="002F69FE">
        <w:t xml:space="preserve"> </w:t>
      </w:r>
      <w:r w:rsidRPr="00E45FB8">
        <w:t>It is the export health certificate</w:t>
      </w:r>
      <w:r w:rsidRPr="00E45FB8">
        <w:rPr>
          <w:rFonts w:cs="Times New Roman"/>
        </w:rPr>
        <w:t>, the phytos</w:t>
      </w:r>
      <w:r w:rsidRPr="00E45FB8" w:rsidR="00003AC7">
        <w:rPr>
          <w:rFonts w:cs="Times New Roman"/>
        </w:rPr>
        <w:t>anitary certificate, the border</w:t>
      </w:r>
      <w:r w:rsidRPr="00E45FB8" w:rsidR="00904C29">
        <w:rPr>
          <w:rFonts w:cs="Times New Roman"/>
        </w:rPr>
        <w:t xml:space="preserve"> </w:t>
      </w:r>
      <w:r w:rsidRPr="00E45FB8">
        <w:rPr>
          <w:rFonts w:cs="Times New Roman"/>
        </w:rPr>
        <w:t>control post</w:t>
      </w:r>
      <w:r w:rsidRPr="00E45FB8" w:rsidR="00003AC7">
        <w:rPr>
          <w:rFonts w:cs="Times New Roman"/>
        </w:rPr>
        <w:t>s</w:t>
      </w:r>
      <w:r w:rsidRPr="00E45FB8">
        <w:rPr>
          <w:rFonts w:cs="Times New Roman"/>
        </w:rPr>
        <w:t xml:space="preserve"> and the safety and security declaration</w:t>
      </w:r>
      <w:r w:rsidRPr="00E45FB8" w:rsidR="007D54F3">
        <w:rPr>
          <w:rFonts w:cs="Times New Roman"/>
        </w:rPr>
        <w:t>.</w:t>
      </w:r>
      <w:r w:rsidRPr="00E45FB8" w:rsidR="002F69FE">
        <w:rPr>
          <w:rFonts w:cs="Times New Roman"/>
        </w:rPr>
        <w:t xml:space="preserve"> </w:t>
      </w:r>
      <w:r w:rsidRPr="00E45FB8">
        <w:t xml:space="preserve">Again, </w:t>
      </w:r>
      <w:r w:rsidRPr="00E45FB8" w:rsidR="00DF3CB2">
        <w:t>for Dover</w:t>
      </w:r>
      <w:r w:rsidRPr="00E45FB8" w:rsidR="00DF3CB2">
        <w:noBreakHyphen/>
      </w:r>
      <w:r w:rsidRPr="00E45FB8">
        <w:t xml:space="preserve">Calais, I </w:t>
      </w:r>
      <w:r w:rsidRPr="00E45FB8">
        <w:t>cannot do that</w:t>
      </w:r>
      <w:r w:rsidRPr="00E45FB8" w:rsidR="007D54F3">
        <w:t>.</w:t>
      </w:r>
      <w:r w:rsidRPr="00E45FB8" w:rsidR="002F69FE">
        <w:t xml:space="preserve"> </w:t>
      </w:r>
      <w:r w:rsidRPr="00E45FB8">
        <w:t xml:space="preserve">Right now </w:t>
      </w:r>
      <w:r w:rsidRPr="00E45FB8">
        <w:t>I ne</w:t>
      </w:r>
      <w:r w:rsidRPr="00E45FB8" w:rsidR="006F6DED">
        <w:t xml:space="preserve">ed access to the French system </w:t>
      </w:r>
      <w:r w:rsidRPr="00E45FB8">
        <w:t>to do safety and</w:t>
      </w:r>
      <w:r w:rsidRPr="00E45FB8" w:rsidR="00DF3CB2">
        <w:t xml:space="preserve"> security declaration in France, and that is a challenge.</w:t>
      </w:r>
    </w:p>
    <w:p w:rsidR="00B721C0" w:rsidRPr="00E45FB8" w:rsidP="00B721C0">
      <w:pPr>
        <w:pStyle w:val="Answer"/>
      </w:pPr>
      <w:sdt>
        <w:sdtPr>
          <w:alias w:val="Witness"/>
          <w:id w:val="319163610"/>
          <w:placeholder>
            <w:docPart w:val="54176FF0B8B84D5CAB4A1C1CA4BC3653"/>
          </w:placeholder>
          <w:richText/>
        </w:sdtPr>
        <w:sdtContent>
          <w:r w:rsidRPr="00E45FB8" w:rsidR="007D54F3">
            <w:rPr>
              <w:b/>
              <w:i/>
            </w:rPr>
            <w:t>Richard Burnett:</w:t>
          </w:r>
          <w:r w:rsidRPr="00E45FB8">
            <w:rPr>
              <w:b/>
            </w:rPr>
            <w:t xml:space="preserve"> </w:t>
          </w:r>
        </w:sdtContent>
      </w:sdt>
      <w:r w:rsidRPr="00E45FB8">
        <w:t>Can I just add to that</w:t>
      </w:r>
      <w:r w:rsidRPr="00E45FB8" w:rsidR="007D54F3">
        <w:t>?</w:t>
      </w:r>
      <w:r w:rsidRPr="00E45FB8" w:rsidR="002F69FE">
        <w:t xml:space="preserve"> </w:t>
      </w:r>
      <w:r w:rsidRPr="00E45FB8" w:rsidR="00DF3CB2">
        <w:t xml:space="preserve">The safety and security declaration from the EU into GB, come July next year, is </w:t>
      </w:r>
      <w:r w:rsidRPr="00E45FB8">
        <w:t>incredib</w:t>
      </w:r>
      <w:r w:rsidRPr="00E45FB8" w:rsidR="006F6DED">
        <w:t xml:space="preserve">ly </w:t>
      </w:r>
      <w:r w:rsidRPr="00E45FB8" w:rsidR="00DF3CB2">
        <w:t>detailed</w:t>
      </w:r>
      <w:r w:rsidRPr="00E45FB8" w:rsidR="007D54F3">
        <w:t>.</w:t>
      </w:r>
      <w:r w:rsidRPr="00E45FB8" w:rsidR="002F69FE">
        <w:t xml:space="preserve"> </w:t>
      </w:r>
      <w:r w:rsidRPr="00E45FB8" w:rsidR="00DF3CB2">
        <w:t>W</w:t>
      </w:r>
      <w:r w:rsidRPr="00E45FB8" w:rsidR="006F6DED">
        <w:t xml:space="preserve">e are talking </w:t>
      </w:r>
      <w:r w:rsidRPr="00E45FB8">
        <w:t>about by consignment, not by load</w:t>
      </w:r>
      <w:r w:rsidRPr="00E45FB8" w:rsidR="007D54F3">
        <w:t>.</w:t>
      </w:r>
      <w:r w:rsidRPr="00E45FB8" w:rsidR="002F69FE">
        <w:t xml:space="preserve"> </w:t>
      </w:r>
      <w:r w:rsidRPr="00E45FB8" w:rsidR="00D34AEF">
        <w:t>T</w:t>
      </w:r>
      <w:r w:rsidRPr="00E45FB8" w:rsidR="00DF3CB2">
        <w:t>he administrative burden to bring products in from Europe is colossal, and that is going to sit with the haulier</w:t>
      </w:r>
      <w:r w:rsidRPr="00E45FB8" w:rsidR="007D54F3">
        <w:t>.</w:t>
      </w:r>
      <w:r w:rsidRPr="00E45FB8" w:rsidR="002F69FE">
        <w:t xml:space="preserve"> </w:t>
      </w:r>
      <w:r w:rsidRPr="00E45FB8" w:rsidR="00DF3CB2">
        <w:t>That is not a practical solution to this problem either.</w:t>
      </w:r>
    </w:p>
    <w:p w:rsidR="00B721C0" w:rsidRPr="00E45FB8" w:rsidP="00B721C0">
      <w:pPr>
        <w:pStyle w:val="Answer"/>
      </w:pPr>
      <w:sdt>
        <w:sdtPr>
          <w:alias w:val="Witness"/>
          <w:id w:val="1168987942"/>
          <w:placeholder>
            <w:docPart w:val="54176FF0B8B84D5CAB4A1C1CA4BC3653"/>
          </w:placeholder>
          <w:richText/>
        </w:sdtPr>
        <w:sdtContent>
          <w:r w:rsidRPr="00E45FB8" w:rsidR="007D54F3">
            <w:rPr>
              <w:b/>
              <w:i/>
            </w:rPr>
            <w:t>Robert Hardy:</w:t>
          </w:r>
          <w:r w:rsidRPr="00E45FB8">
            <w:rPr>
              <w:b/>
            </w:rPr>
            <w:t xml:space="preserve"> </w:t>
          </w:r>
        </w:sdtContent>
      </w:sdt>
      <w:r w:rsidRPr="00E45FB8" w:rsidR="00DF3CB2">
        <w:t>Can I just jump in again</w:t>
      </w:r>
      <w:r w:rsidRPr="00E45FB8" w:rsidR="007D54F3">
        <w:t>?</w:t>
      </w:r>
      <w:r w:rsidRPr="00E45FB8" w:rsidR="002F69FE">
        <w:t xml:space="preserve"> </w:t>
      </w:r>
      <w:r w:rsidRPr="00E45FB8" w:rsidR="00DF3CB2">
        <w:t>Richard has raised a very good point there</w:t>
      </w:r>
      <w:r w:rsidRPr="00E45FB8" w:rsidR="007D54F3">
        <w:t>.</w:t>
      </w:r>
      <w:r w:rsidRPr="00E45FB8" w:rsidR="002F69FE">
        <w:t xml:space="preserve"> </w:t>
      </w:r>
      <w:r w:rsidRPr="00E45FB8" w:rsidR="00DF3CB2">
        <w:t>It is the carrier’s responsibility to do the safety and security declaration</w:t>
      </w:r>
      <w:r w:rsidRPr="00E45FB8" w:rsidR="007D54F3">
        <w:t>.</w:t>
      </w:r>
      <w:r w:rsidRPr="00E45FB8" w:rsidR="002F69FE">
        <w:t xml:space="preserve"> </w:t>
      </w:r>
      <w:r w:rsidRPr="00E45FB8">
        <w:t xml:space="preserve">The carrier might be </w:t>
      </w:r>
      <w:r w:rsidRPr="00E45FB8" w:rsidR="00DF3CB2">
        <w:t xml:space="preserve">a trucking company from Hungary, and they suddenly </w:t>
      </w:r>
      <w:r w:rsidRPr="00E45FB8">
        <w:t>now have to do a safety</w:t>
      </w:r>
      <w:r w:rsidRPr="00E45FB8" w:rsidR="00DF3CB2">
        <w:t xml:space="preserve"> and security declaration in Dover</w:t>
      </w:r>
      <w:r w:rsidRPr="00E45FB8" w:rsidR="007D54F3">
        <w:t>.</w:t>
      </w:r>
      <w:r w:rsidRPr="00E45FB8" w:rsidR="002F69FE">
        <w:t xml:space="preserve"> </w:t>
      </w:r>
      <w:r w:rsidRPr="00E45FB8" w:rsidR="00DF3CB2">
        <w:t>It is not the trader’s responsibility at Dover</w:t>
      </w:r>
      <w:r w:rsidRPr="00E45FB8" w:rsidR="00DF3CB2">
        <w:noBreakHyphen/>
        <w:t>Calais or the Eurotunnel</w:t>
      </w:r>
      <w:r w:rsidRPr="00E45FB8" w:rsidR="007D54F3">
        <w:t>.</w:t>
      </w:r>
      <w:r w:rsidRPr="00E45FB8" w:rsidR="002F69FE">
        <w:t xml:space="preserve"> </w:t>
      </w:r>
      <w:r w:rsidRPr="00E45FB8">
        <w:t xml:space="preserve">It is </w:t>
      </w:r>
      <w:r w:rsidRPr="00E45FB8" w:rsidR="00DF3CB2">
        <w:t>not the ferry or the shuttle’s responsibility</w:t>
      </w:r>
      <w:r w:rsidRPr="00E45FB8" w:rsidR="007D54F3">
        <w:t>.</w:t>
      </w:r>
      <w:r w:rsidRPr="00E45FB8" w:rsidR="002F69FE">
        <w:t xml:space="preserve"> </w:t>
      </w:r>
      <w:r w:rsidRPr="00E45FB8" w:rsidR="00DF3CB2">
        <w:t xml:space="preserve">It is </w:t>
      </w:r>
      <w:r w:rsidRPr="00E45FB8">
        <w:t>the carrier, the trucking company</w:t>
      </w:r>
      <w:r w:rsidRPr="00E45FB8" w:rsidR="007D54F3">
        <w:t>.</w:t>
      </w:r>
      <w:r w:rsidRPr="00E45FB8" w:rsidR="002F69FE">
        <w:t xml:space="preserve"> </w:t>
      </w:r>
      <w:r w:rsidRPr="00E45FB8" w:rsidR="00AF231C">
        <w:t>They are not ready for that, for sure.</w:t>
      </w:r>
    </w:p>
    <w:p w:rsidR="00B721C0" w:rsidRPr="00E45FB8" w:rsidP="00B721C0">
      <w:pPr>
        <w:pStyle w:val="Question"/>
        <w:numPr>
          <w:ilvl w:val="0"/>
          <w:numId w:val="9"/>
        </w:numPr>
      </w:pPr>
      <w:sdt>
        <w:sdtPr>
          <w:alias w:val="Member"/>
          <w:tag w:val="&lt;Member mnisId='4842' dodsId=''&gt;"/>
          <w:id w:val="623662246"/>
          <w:placeholder>
            <w:docPart w:val="54176FF0B8B84D5CAB4A1C1CA4BC3653"/>
          </w:placeholder>
          <w:richText/>
        </w:sdtPr>
        <w:sdtContent>
          <w:r w:rsidRPr="00E45FB8">
            <w:rPr>
              <w:b/>
            </w:rPr>
            <w:t>Sally-Ann Hart:</w:t>
          </w:r>
        </w:sdtContent>
      </w:sdt>
      <w:r w:rsidRPr="00E45FB8">
        <w:t xml:space="preserve"> How could they be ready for that?</w:t>
      </w:r>
    </w:p>
    <w:p w:rsidR="00BE33B9" w:rsidRPr="00E45FB8" w:rsidP="00B721C0">
      <w:pPr>
        <w:pStyle w:val="Answer"/>
      </w:pPr>
      <w:sdt>
        <w:sdtPr>
          <w:alias w:val="Witness"/>
          <w:id w:val="-1479455654"/>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t>In terms of the UK, we have relaxed it because we know they are not ready</w:t>
      </w:r>
      <w:r w:rsidRPr="00E45FB8" w:rsidR="007D54F3">
        <w:t>.</w:t>
      </w:r>
      <w:r w:rsidRPr="00E45FB8" w:rsidR="002F69FE">
        <w:t xml:space="preserve"> </w:t>
      </w:r>
      <w:r w:rsidRPr="00E45FB8">
        <w:t>We do not have it until July</w:t>
      </w:r>
      <w:r w:rsidRPr="00E45FB8" w:rsidR="007D54F3">
        <w:t>.</w:t>
      </w:r>
      <w:r w:rsidRPr="00E45FB8" w:rsidR="002F69FE">
        <w:t xml:space="preserve"> </w:t>
      </w:r>
      <w:r w:rsidRPr="00E45FB8">
        <w:t>That is just an awareness campaign</w:t>
      </w:r>
      <w:r w:rsidRPr="00E45FB8" w:rsidR="007D54F3">
        <w:t>.</w:t>
      </w:r>
      <w:r w:rsidRPr="00E45FB8" w:rsidR="002F69FE">
        <w:t xml:space="preserve"> </w:t>
      </w:r>
      <w:r w:rsidRPr="00E45FB8">
        <w:t>How can they be ready</w:t>
      </w:r>
      <w:r w:rsidRPr="00E45FB8" w:rsidR="007D54F3">
        <w:t>?</w:t>
      </w:r>
      <w:r w:rsidRPr="00E45FB8" w:rsidR="002F69FE">
        <w:t xml:space="preserve"> </w:t>
      </w:r>
      <w:r w:rsidRPr="00E45FB8">
        <w:t>They need an intermediary.</w:t>
      </w:r>
    </w:p>
    <w:p w:rsidR="00B721C0" w:rsidRPr="00E45FB8" w:rsidP="00B721C0">
      <w:pPr>
        <w:pStyle w:val="Answer"/>
      </w:pPr>
      <w:r w:rsidRPr="00E45FB8">
        <w:t>There are three elements</w:t>
      </w:r>
      <w:r w:rsidRPr="00E45FB8" w:rsidR="00D34AEF">
        <w:t xml:space="preserve"> </w:t>
      </w:r>
      <w:r w:rsidRPr="00E45FB8">
        <w:t>in the move</w:t>
      </w:r>
      <w:r w:rsidRPr="00E45FB8" w:rsidR="00BE33B9">
        <w:t xml:space="preserve">ment of goods: the transporter; </w:t>
      </w:r>
      <w:r w:rsidRPr="00E45FB8">
        <w:t>the freight</w:t>
      </w:r>
      <w:r w:rsidRPr="00E45FB8" w:rsidR="00D34AEF">
        <w:t>-</w:t>
      </w:r>
      <w:r w:rsidRPr="00E45FB8">
        <w:t>forwarder</w:t>
      </w:r>
      <w:r w:rsidRPr="00E45FB8" w:rsidR="00BE33B9">
        <w:t>, who negotiates all the tricky bits; and the trader</w:t>
      </w:r>
      <w:r w:rsidRPr="00E45FB8" w:rsidR="007D54F3">
        <w:t>.</w:t>
      </w:r>
      <w:r w:rsidRPr="00E45FB8" w:rsidR="002F69FE">
        <w:t xml:space="preserve"> </w:t>
      </w:r>
      <w:r w:rsidRPr="00E45FB8" w:rsidR="00BE33B9">
        <w:t>What has happened in Europe is the freight</w:t>
      </w:r>
      <w:r w:rsidRPr="00E45FB8" w:rsidR="00D34AEF">
        <w:t>-</w:t>
      </w:r>
      <w:r w:rsidRPr="00E45FB8" w:rsidR="00BE33B9">
        <w:t>forwarder has disappeared</w:t>
      </w:r>
      <w:r w:rsidRPr="00E45FB8" w:rsidR="007D54F3">
        <w:t>.</w:t>
      </w:r>
      <w:r w:rsidRPr="00E45FB8" w:rsidR="002F69FE">
        <w:t xml:space="preserve"> </w:t>
      </w:r>
      <w:r w:rsidRPr="00E45FB8" w:rsidR="00BE33B9">
        <w:t>Transport is now pretty much domestic, so you have a transporter and a trader</w:t>
      </w:r>
      <w:r w:rsidRPr="00E45FB8" w:rsidR="007D54F3">
        <w:t>.</w:t>
      </w:r>
      <w:r w:rsidRPr="00E45FB8" w:rsidR="002F69FE">
        <w:t xml:space="preserve"> </w:t>
      </w:r>
      <w:r w:rsidRPr="00E45FB8">
        <w:t xml:space="preserve">Now we need to reintroduce the </w:t>
      </w:r>
      <w:r w:rsidRPr="00E45FB8" w:rsidR="00D34AEF">
        <w:t>freight-forwarder</w:t>
      </w:r>
      <w:r w:rsidRPr="00E45FB8">
        <w:t>, the complex bit</w:t>
      </w:r>
      <w:r w:rsidRPr="00E45FB8" w:rsidR="007D54F3">
        <w:t>.</w:t>
      </w:r>
      <w:r w:rsidRPr="00E45FB8" w:rsidR="002F69FE">
        <w:t xml:space="preserve"> </w:t>
      </w:r>
      <w:r w:rsidRPr="00E45FB8" w:rsidR="00BE33B9">
        <w:t xml:space="preserve">Within any movement from A to B, somebody must assume the role of the </w:t>
      </w:r>
      <w:r w:rsidRPr="00E45FB8" w:rsidR="00D34AEF">
        <w:t>freight-forwarder</w:t>
      </w:r>
      <w:r w:rsidRPr="00E45FB8" w:rsidR="007D54F3">
        <w:t>.</w:t>
      </w:r>
      <w:r w:rsidRPr="00E45FB8" w:rsidR="002F69FE">
        <w:t xml:space="preserve"> </w:t>
      </w:r>
      <w:r w:rsidRPr="00E45FB8">
        <w:t xml:space="preserve">That is the trucking company, the </w:t>
      </w:r>
      <w:r w:rsidRPr="00E45FB8" w:rsidR="006F6DED">
        <w:t>trader</w:t>
      </w:r>
      <w:r w:rsidRPr="00E45FB8" w:rsidR="00BE33B9">
        <w:t xml:space="preserve"> or an intermediary, but somebody has to do it</w:t>
      </w:r>
      <w:r w:rsidRPr="00E45FB8" w:rsidR="007D54F3">
        <w:t>.</w:t>
      </w:r>
      <w:r w:rsidRPr="00E45FB8" w:rsidR="002F69FE">
        <w:t xml:space="preserve"> </w:t>
      </w:r>
      <w:r w:rsidRPr="00E45FB8" w:rsidR="00BE33B9">
        <w:t>Once you accept that it is a required element, that is how you build around it.</w:t>
      </w:r>
    </w:p>
    <w:p w:rsidR="00B721C0" w:rsidRPr="00E45FB8" w:rsidP="00B721C0">
      <w:pPr>
        <w:pStyle w:val="Question"/>
        <w:numPr>
          <w:ilvl w:val="0"/>
          <w:numId w:val="9"/>
        </w:numPr>
      </w:pPr>
      <w:sdt>
        <w:sdtPr>
          <w:alias w:val="Member"/>
          <w:tag w:val="&lt;Member mnisId='4842' dodsId=''&gt;"/>
          <w:id w:val="-1648740340"/>
          <w:placeholder>
            <w:docPart w:val="54176FF0B8B84D5CAB4A1C1CA4BC3653"/>
          </w:placeholder>
          <w:richText/>
        </w:sdtPr>
        <w:sdtContent>
          <w:r w:rsidRPr="00E45FB8">
            <w:rPr>
              <w:b/>
            </w:rPr>
            <w:t>Sally-Ann Hart:</w:t>
          </w:r>
        </w:sdtContent>
      </w:sdt>
      <w:r w:rsidRPr="00E45FB8">
        <w:t xml:space="preserve"> </w:t>
      </w:r>
      <w:r w:rsidRPr="00E45FB8" w:rsidR="00BE33B9">
        <w:t>It has been suggested that a UK</w:t>
      </w:r>
      <w:r w:rsidRPr="00E45FB8" w:rsidR="00BE33B9">
        <w:noBreakHyphen/>
      </w:r>
      <w:r w:rsidRPr="00E45FB8">
        <w:t>EU deal could include an implementation period</w:t>
      </w:r>
      <w:r w:rsidRPr="00E45FB8" w:rsidR="007D54F3">
        <w:t>.</w:t>
      </w:r>
      <w:r w:rsidRPr="00E45FB8" w:rsidR="002F69FE">
        <w:t xml:space="preserve"> </w:t>
      </w:r>
      <w:r w:rsidRPr="00E45FB8" w:rsidR="00BE33B9">
        <w:t>If this was the case, would that help with what you are saying</w:t>
      </w:r>
      <w:r w:rsidRPr="00E45FB8" w:rsidR="007D54F3">
        <w:t>?</w:t>
      </w:r>
      <w:r w:rsidRPr="00E45FB8" w:rsidR="002F69FE">
        <w:t xml:space="preserve"> </w:t>
      </w:r>
      <w:r w:rsidRPr="00E45FB8" w:rsidR="00BE33B9">
        <w:t>What border</w:t>
      </w:r>
      <w:r w:rsidRPr="00E45FB8" w:rsidR="00D34AEF">
        <w:t xml:space="preserve"> </w:t>
      </w:r>
      <w:r w:rsidRPr="00E45FB8" w:rsidR="00BE33B9">
        <w:t>management elements would you advise the UK and EU to include</w:t>
      </w:r>
      <w:r w:rsidRPr="00E45FB8" w:rsidR="007D54F3">
        <w:t>?</w:t>
      </w:r>
      <w:r w:rsidRPr="00E45FB8" w:rsidR="002F69FE">
        <w:t xml:space="preserve"> </w:t>
      </w:r>
      <w:r w:rsidRPr="00E45FB8" w:rsidR="00BE33B9">
        <w:t>Is that the sort of thing you would ask them to include?</w:t>
      </w:r>
    </w:p>
    <w:p w:rsidR="00B721C0" w:rsidRPr="00E45FB8" w:rsidP="00B721C0">
      <w:pPr>
        <w:pStyle w:val="Answer"/>
      </w:pPr>
      <w:sdt>
        <w:sdtPr>
          <w:alias w:val="Witness"/>
          <w:id w:val="1273672577"/>
          <w:placeholder>
            <w:docPart w:val="54176FF0B8B84D5CAB4A1C1CA4BC3653"/>
          </w:placeholder>
          <w:richText/>
        </w:sdtPr>
        <w:sdtContent>
          <w:r w:rsidRPr="00E45FB8" w:rsidR="007D54F3">
            <w:rPr>
              <w:b/>
              <w:i/>
            </w:rPr>
            <w:t>Robert Hardy:</w:t>
          </w:r>
          <w:r w:rsidRPr="00E45FB8">
            <w:rPr>
              <w:b/>
            </w:rPr>
            <w:t xml:space="preserve"> </w:t>
          </w:r>
        </w:sdtContent>
      </w:sdt>
      <w:r w:rsidRPr="00E45FB8" w:rsidR="00BE33B9">
        <w:t>Yes, please</w:t>
      </w:r>
      <w:r w:rsidRPr="00E45FB8" w:rsidR="007D54F3">
        <w:t>.</w:t>
      </w:r>
      <w:r w:rsidRPr="00E45FB8" w:rsidR="002F69FE">
        <w:t xml:space="preserve"> </w:t>
      </w:r>
      <w:r w:rsidRPr="00E45FB8">
        <w:t xml:space="preserve">Theresa May’s team had </w:t>
      </w:r>
      <w:r w:rsidRPr="00E45FB8" w:rsidR="006F6DED">
        <w:t xml:space="preserve">“implementation period” </w:t>
      </w:r>
      <w:r w:rsidRPr="00E45FB8" w:rsidR="00BE33B9">
        <w:t xml:space="preserve">rather than “transition period” </w:t>
      </w:r>
      <w:r w:rsidRPr="00E45FB8" w:rsidR="006F6DED">
        <w:t>a</w:t>
      </w:r>
      <w:r w:rsidRPr="00E45FB8">
        <w:t xml:space="preserve">s the </w:t>
      </w:r>
      <w:r w:rsidRPr="00E45FB8" w:rsidR="006F6DED">
        <w:t>tagline</w:t>
      </w:r>
      <w:r w:rsidRPr="00E45FB8" w:rsidR="007D54F3">
        <w:t>.</w:t>
      </w:r>
      <w:r w:rsidRPr="00E45FB8" w:rsidR="002F69FE">
        <w:t xml:space="preserve"> </w:t>
      </w:r>
      <w:r w:rsidRPr="00E45FB8" w:rsidR="00BE33B9">
        <w:t xml:space="preserve">We flagged about a year ago that </w:t>
      </w:r>
      <w:r w:rsidRPr="00E45FB8" w:rsidR="006527CD">
        <w:t>the word has been parked somewhere, but hopefully it will raise its head again</w:t>
      </w:r>
      <w:r w:rsidRPr="00E45FB8" w:rsidR="00D34AEF">
        <w:t xml:space="preserve"> somewhere</w:t>
      </w:r>
      <w:r w:rsidRPr="00E45FB8" w:rsidR="006527CD">
        <w:t>.</w:t>
      </w:r>
      <w:r w:rsidRPr="00E45FB8" w:rsidR="00D34AEF">
        <w:t xml:space="preserve"> </w:t>
      </w:r>
      <w:r w:rsidRPr="00E45FB8">
        <w:t>An implementation pe</w:t>
      </w:r>
      <w:r w:rsidRPr="00E45FB8" w:rsidR="006527CD">
        <w:t xml:space="preserve">riod would be more than welcome, just </w:t>
      </w:r>
      <w:r w:rsidRPr="00E45FB8">
        <w:t>because we know what the rules are then</w:t>
      </w:r>
      <w:r w:rsidRPr="00E45FB8" w:rsidR="007D54F3">
        <w:t>.</w:t>
      </w:r>
      <w:r w:rsidRPr="00E45FB8" w:rsidR="002F69FE">
        <w:t xml:space="preserve"> </w:t>
      </w:r>
      <w:r w:rsidRPr="00E45FB8" w:rsidR="006527CD">
        <w:t>There is some realisation of what the rules of the game are</w:t>
      </w:r>
      <w:r w:rsidRPr="00E45FB8" w:rsidR="007D54F3">
        <w:t>.</w:t>
      </w:r>
      <w:r w:rsidRPr="00E45FB8" w:rsidR="002F69FE">
        <w:t xml:space="preserve"> </w:t>
      </w:r>
      <w:r w:rsidRPr="00E45FB8">
        <w:t xml:space="preserve">Right now, the </w:t>
      </w:r>
      <w:r w:rsidRPr="00E45FB8" w:rsidR="006F6DED">
        <w:t>only</w:t>
      </w:r>
      <w:r w:rsidRPr="00E45FB8">
        <w:t xml:space="preserve"> rules </w:t>
      </w:r>
      <w:r w:rsidRPr="00E45FB8" w:rsidR="006527CD">
        <w:t xml:space="preserve">that </w:t>
      </w:r>
      <w:r w:rsidRPr="00E45FB8">
        <w:t>we</w:t>
      </w:r>
      <w:r w:rsidRPr="00E45FB8" w:rsidR="006527CD">
        <w:t xml:space="preserve"> know exist are the worst rules, but still we have people who are in denial</w:t>
      </w:r>
      <w:r w:rsidRPr="00E45FB8" w:rsidR="007D54F3">
        <w:t>.</w:t>
      </w:r>
      <w:r w:rsidRPr="00E45FB8" w:rsidR="002F69FE">
        <w:t xml:space="preserve"> </w:t>
      </w:r>
      <w:r w:rsidRPr="00E45FB8" w:rsidR="006527CD">
        <w:t>If we cross that line and we have an absolute start date that is enshrined, we might get more engagement from the traders</w:t>
      </w:r>
      <w:r w:rsidRPr="00E45FB8" w:rsidR="007D54F3">
        <w:t>.</w:t>
      </w:r>
      <w:r w:rsidRPr="00E45FB8" w:rsidR="002F69FE">
        <w:t xml:space="preserve"> </w:t>
      </w:r>
    </w:p>
    <w:p w:rsidR="00B721C0" w:rsidRPr="00E45FB8" w:rsidP="00B721C0">
      <w:pPr>
        <w:pStyle w:val="Answer"/>
      </w:pPr>
      <w:sdt>
        <w:sdtPr>
          <w:alias w:val="Witness"/>
          <w:id w:val="-269010954"/>
          <w:placeholder>
            <w:docPart w:val="54176FF0B8B84D5CAB4A1C1CA4BC3653"/>
          </w:placeholder>
          <w:richText/>
        </w:sdtPr>
        <w:sdtContent>
          <w:r w:rsidRPr="00E45FB8" w:rsidR="007D54F3">
            <w:rPr>
              <w:b/>
              <w:i/>
            </w:rPr>
            <w:t>Richard Burnett:</w:t>
          </w:r>
          <w:r w:rsidRPr="00E45FB8">
            <w:rPr>
              <w:b/>
            </w:rPr>
            <w:t xml:space="preserve"> </w:t>
          </w:r>
        </w:sdtContent>
      </w:sdt>
      <w:r w:rsidRPr="00E45FB8">
        <w:t>I would absolutely agree</w:t>
      </w:r>
      <w:r w:rsidRPr="00E45FB8" w:rsidR="007D54F3">
        <w:t>.</w:t>
      </w:r>
      <w:r w:rsidRPr="00E45FB8" w:rsidR="002F69FE">
        <w:t xml:space="preserve"> </w:t>
      </w:r>
      <w:r w:rsidRPr="00E45FB8" w:rsidR="006527CD">
        <w:t>For a long time we</w:t>
      </w:r>
      <w:r w:rsidRPr="00E45FB8">
        <w:t xml:space="preserve"> have been calling for an implementation period</w:t>
      </w:r>
      <w:r w:rsidRPr="00E45FB8" w:rsidR="006527CD">
        <w:t>, a time we would have to implement those new systems and process</w:t>
      </w:r>
      <w:r w:rsidRPr="00E45FB8" w:rsidR="00D34AEF">
        <w:t>es</w:t>
      </w:r>
      <w:r w:rsidRPr="00E45FB8" w:rsidR="006527CD">
        <w:t xml:space="preserve"> and work within them</w:t>
      </w:r>
      <w:r w:rsidRPr="00E45FB8" w:rsidR="007D54F3">
        <w:t>.</w:t>
      </w:r>
      <w:r w:rsidRPr="00E45FB8" w:rsidR="002F69FE">
        <w:t xml:space="preserve"> </w:t>
      </w:r>
      <w:r w:rsidRPr="00E45FB8">
        <w:t xml:space="preserve">The one thing we </w:t>
      </w:r>
      <w:r w:rsidRPr="00E45FB8">
        <w:t>do not have at this stage is time, and that is the one thing we need</w:t>
      </w:r>
      <w:r w:rsidRPr="00E45FB8" w:rsidR="007D54F3">
        <w:t>.</w:t>
      </w:r>
      <w:r w:rsidRPr="00E45FB8" w:rsidR="002F69FE">
        <w:t xml:space="preserve"> </w:t>
      </w:r>
      <w:r w:rsidRPr="00E45FB8" w:rsidR="006527CD">
        <w:t>We need to be able to prepare businesses properly in both Europe and the UK for this change in process or change in systems</w:t>
      </w:r>
      <w:r w:rsidRPr="00E45FB8" w:rsidR="007D54F3">
        <w:t>.</w:t>
      </w:r>
      <w:r w:rsidRPr="00E45FB8" w:rsidR="002F69FE">
        <w:t xml:space="preserve"> </w:t>
      </w:r>
      <w:r w:rsidRPr="00E45FB8">
        <w:t>Otherwise, trade is going to be affected.</w:t>
      </w:r>
    </w:p>
    <w:p w:rsidR="00B721C0" w:rsidRPr="00E45FB8" w:rsidP="00B721C0">
      <w:pPr>
        <w:pStyle w:val="Answer"/>
      </w:pPr>
      <w:sdt>
        <w:sdtPr>
          <w:alias w:val="Witness"/>
          <w:id w:val="-18709459"/>
          <w:placeholder>
            <w:docPart w:val="54176FF0B8B84D5CAB4A1C1CA4BC3653"/>
          </w:placeholder>
          <w:richText/>
        </w:sdtPr>
        <w:sdtContent>
          <w:r w:rsidRPr="00E45FB8" w:rsidR="002F69FE">
            <w:rPr>
              <w:b/>
              <w:i/>
            </w:rPr>
            <w:t>Dr Jerzewska:</w:t>
          </w:r>
          <w:r w:rsidRPr="00E45FB8">
            <w:rPr>
              <w:b/>
            </w:rPr>
            <w:t xml:space="preserve"> </w:t>
          </w:r>
        </w:sdtContent>
      </w:sdt>
      <w:r w:rsidRPr="00E45FB8">
        <w:t>I just wanted to restate something</w:t>
      </w:r>
      <w:r w:rsidRPr="00E45FB8" w:rsidR="00292C14">
        <w:t xml:space="preserve"> I have said previously</w:t>
      </w:r>
      <w:r w:rsidRPr="00E45FB8" w:rsidR="007D54F3">
        <w:t>.</w:t>
      </w:r>
      <w:r w:rsidRPr="00E45FB8" w:rsidR="002F69FE">
        <w:t xml:space="preserve"> </w:t>
      </w:r>
      <w:r w:rsidRPr="00E45FB8">
        <w:t>No FTA has ever been implemented overnight</w:t>
      </w:r>
      <w:r w:rsidRPr="00E45FB8" w:rsidR="007D54F3">
        <w:t>.</w:t>
      </w:r>
      <w:r w:rsidRPr="00E45FB8" w:rsidR="002F69FE">
        <w:t xml:space="preserve"> </w:t>
      </w:r>
      <w:r w:rsidRPr="00E45FB8" w:rsidR="00292C14">
        <w:t>Given where we are</w:t>
      </w:r>
      <w:r w:rsidRPr="00E45FB8" w:rsidR="00D34AEF">
        <w:t xml:space="preserve">, </w:t>
      </w:r>
      <w:r w:rsidRPr="00E45FB8" w:rsidR="00292C14">
        <w:t xml:space="preserve">provided that we still have talks going on once we </w:t>
      </w:r>
      <w:r w:rsidRPr="00E45FB8" w:rsidR="00D34AEF">
        <w:t>leave</w:t>
      </w:r>
      <w:r w:rsidRPr="00E45FB8" w:rsidR="00292C14">
        <w:t xml:space="preserve"> this meeting, i</w:t>
      </w:r>
      <w:r w:rsidRPr="00E45FB8">
        <w:t xml:space="preserve">f </w:t>
      </w:r>
      <w:r w:rsidRPr="00E45FB8" w:rsidR="00292C14">
        <w:t>the process continues in the next few days</w:t>
      </w:r>
      <w:r w:rsidRPr="00E45FB8" w:rsidR="00D34AEF">
        <w:t xml:space="preserve">, </w:t>
      </w:r>
      <w:r w:rsidRPr="00E45FB8" w:rsidR="00292C14">
        <w:t xml:space="preserve">if </w:t>
      </w:r>
      <w:r w:rsidRPr="00E45FB8">
        <w:t xml:space="preserve">an agreement is reached, </w:t>
      </w:r>
      <w:r w:rsidRPr="00E45FB8" w:rsidR="00292C14">
        <w:t>it will likely be by October</w:t>
      </w:r>
      <w:r w:rsidRPr="00E45FB8" w:rsidR="007D54F3">
        <w:t>.</w:t>
      </w:r>
      <w:r w:rsidRPr="00E45FB8" w:rsidR="002F69FE">
        <w:t xml:space="preserve"> </w:t>
      </w:r>
      <w:r w:rsidRPr="00E45FB8" w:rsidR="00292C14">
        <w:t xml:space="preserve">By the time the </w:t>
      </w:r>
      <w:r w:rsidRPr="00E45FB8">
        <w:t>t</w:t>
      </w:r>
      <w:r w:rsidRPr="00E45FB8" w:rsidR="006F6DED">
        <w:t xml:space="preserve">ext </w:t>
      </w:r>
      <w:r w:rsidRPr="00E45FB8" w:rsidR="00292C14">
        <w:t xml:space="preserve">is drafted, the legal </w:t>
      </w:r>
      <w:r w:rsidRPr="00E45FB8" w:rsidR="006F6DED">
        <w:t>scrubbing</w:t>
      </w:r>
      <w:r w:rsidRPr="00E45FB8" w:rsidR="00292C14">
        <w:t xml:space="preserve"> has taken place, all of the other processes happen and then ratification if there is</w:t>
      </w:r>
      <w:r w:rsidRPr="00E45FB8" w:rsidR="00D34AEF">
        <w:t xml:space="preserve"> a</w:t>
      </w:r>
      <w:r w:rsidRPr="00E45FB8" w:rsidR="00292C14">
        <w:t xml:space="preserve"> deal, it is likely that it will be published in early December</w:t>
      </w:r>
      <w:r w:rsidRPr="00E45FB8" w:rsidR="007D54F3">
        <w:t>.</w:t>
      </w:r>
      <w:r w:rsidRPr="00E45FB8" w:rsidR="002F69FE">
        <w:t xml:space="preserve"> </w:t>
      </w:r>
      <w:r w:rsidRPr="00E45FB8" w:rsidR="00292C14">
        <w:t>In the middle of December, there is no</w:t>
      </w:r>
      <w:r w:rsidRPr="00E45FB8" w:rsidR="00D34AEF">
        <w:t xml:space="preserve"> </w:t>
      </w:r>
      <w:r w:rsidRPr="00E45FB8">
        <w:t>one around</w:t>
      </w:r>
      <w:r w:rsidRPr="00E45FB8" w:rsidR="007D54F3">
        <w:t>.</w:t>
      </w:r>
      <w:r w:rsidRPr="00E45FB8" w:rsidR="002F69FE">
        <w:t xml:space="preserve"> </w:t>
      </w:r>
      <w:r w:rsidRPr="00E45FB8" w:rsidR="00292C14">
        <w:t>Then 1 January comes</w:t>
      </w:r>
      <w:r w:rsidRPr="00E45FB8" w:rsidR="007D54F3">
        <w:t>.</w:t>
      </w:r>
      <w:r w:rsidRPr="00E45FB8" w:rsidR="002F69FE">
        <w:t xml:space="preserve"> </w:t>
      </w:r>
      <w:r w:rsidRPr="00E45FB8">
        <w:t>If there is a deal, we absolutely need an implementat</w:t>
      </w:r>
      <w:r w:rsidRPr="00E45FB8" w:rsidR="00292C14">
        <w:t>ion period</w:t>
      </w:r>
      <w:r w:rsidRPr="00E45FB8" w:rsidR="007D54F3">
        <w:t>.</w:t>
      </w:r>
      <w:r w:rsidRPr="00E45FB8" w:rsidR="002F69FE">
        <w:t xml:space="preserve"> </w:t>
      </w:r>
      <w:r w:rsidRPr="00E45FB8" w:rsidR="00292C14">
        <w:t>I would mirror that.</w:t>
      </w:r>
    </w:p>
    <w:p w:rsidR="00B721C0" w:rsidRPr="00E45FB8" w:rsidP="00B721C0">
      <w:pPr>
        <w:pStyle w:val="Question"/>
        <w:numPr>
          <w:ilvl w:val="0"/>
          <w:numId w:val="9"/>
        </w:numPr>
      </w:pPr>
      <w:sdt>
        <w:sdtPr>
          <w:alias w:val="Member"/>
          <w:tag w:val="&lt;Member mnisId='4842' dodsId=''&gt;"/>
          <w:id w:val="2063203257"/>
          <w:placeholder>
            <w:docPart w:val="54176FF0B8B84D5CAB4A1C1CA4BC3653"/>
          </w:placeholder>
          <w:richText/>
        </w:sdtPr>
        <w:sdtContent>
          <w:r w:rsidRPr="00E45FB8">
            <w:rPr>
              <w:b/>
            </w:rPr>
            <w:t>Sally-Ann Hart:</w:t>
          </w:r>
        </w:sdtContent>
      </w:sdt>
      <w:r w:rsidRPr="00E45FB8">
        <w:t xml:space="preserve"> </w:t>
      </w:r>
      <w:r w:rsidRPr="00E45FB8" w:rsidR="00292C14">
        <w:t>If</w:t>
      </w:r>
      <w:r w:rsidRPr="00E45FB8">
        <w:t xml:space="preserve"> we do </w:t>
      </w:r>
      <w:r w:rsidRPr="00E45FB8" w:rsidR="00D34AEF">
        <w:t xml:space="preserve">not </w:t>
      </w:r>
      <w:r w:rsidRPr="00E45FB8" w:rsidR="00292C14">
        <w:t>have a deal, there might not be</w:t>
      </w:r>
      <w:r w:rsidRPr="00E45FB8">
        <w:t xml:space="preserve"> but</w:t>
      </w:r>
      <w:r w:rsidRPr="00E45FB8" w:rsidR="00292C14">
        <w:t xml:space="preserve"> there probably will be additional disruption</w:t>
      </w:r>
      <w:r w:rsidRPr="00E45FB8" w:rsidR="007D54F3">
        <w:t>.</w:t>
      </w:r>
      <w:r w:rsidRPr="00E45FB8" w:rsidR="002F69FE">
        <w:t xml:space="preserve"> </w:t>
      </w:r>
      <w:r w:rsidRPr="00E45FB8" w:rsidR="00292C14">
        <w:t>If there is, what would that be</w:t>
      </w:r>
      <w:r w:rsidRPr="00E45FB8" w:rsidR="007D54F3">
        <w:t>?</w:t>
      </w:r>
      <w:r w:rsidRPr="00E45FB8" w:rsidR="002F69FE">
        <w:t xml:space="preserve"> </w:t>
      </w:r>
    </w:p>
    <w:p w:rsidR="00B721C0" w:rsidRPr="00E45FB8" w:rsidP="00B721C0">
      <w:pPr>
        <w:pStyle w:val="Answer"/>
      </w:pPr>
      <w:sdt>
        <w:sdtPr>
          <w:alias w:val="Witness"/>
          <w:id w:val="1496378938"/>
          <w:placeholder>
            <w:docPart w:val="54176FF0B8B84D5CAB4A1C1CA4BC3653"/>
          </w:placeholder>
          <w:richText/>
        </w:sdtPr>
        <w:sdtContent>
          <w:r w:rsidRPr="00E45FB8" w:rsidR="002F69FE">
            <w:rPr>
              <w:b/>
              <w:i/>
            </w:rPr>
            <w:t>Dr Jerzewska:</w:t>
          </w:r>
          <w:r w:rsidRPr="00E45FB8">
            <w:rPr>
              <w:b/>
            </w:rPr>
            <w:t xml:space="preserve"> </w:t>
          </w:r>
        </w:sdtContent>
      </w:sdt>
      <w:r w:rsidRPr="00E45FB8" w:rsidR="00292C14">
        <w:t>When you say, “disruption”, do you mean in addition to what we have mentioned about chaos in Kent?</w:t>
      </w:r>
    </w:p>
    <w:p w:rsidR="00B721C0" w:rsidRPr="00E45FB8" w:rsidP="00292C14">
      <w:pPr>
        <w:pStyle w:val="Question"/>
        <w:numPr>
          <w:ilvl w:val="0"/>
          <w:numId w:val="0"/>
        </w:numPr>
        <w:ind w:left="794"/>
      </w:pPr>
      <w:sdt>
        <w:sdtPr>
          <w:alias w:val="Member"/>
          <w:tag w:val="&lt;Member mnisId='4842' dodsId=''&gt;"/>
          <w:id w:val="-1034425114"/>
          <w:placeholder>
            <w:docPart w:val="54176FF0B8B84D5CAB4A1C1CA4BC3653"/>
          </w:placeholder>
          <w:richText/>
        </w:sdtPr>
        <w:sdtContent>
          <w:r w:rsidRPr="00E45FB8">
            <w:rPr>
              <w:b/>
            </w:rPr>
            <w:t>Sally-Ann Hart:</w:t>
          </w:r>
        </w:sdtContent>
      </w:sdt>
      <w:r w:rsidRPr="00E45FB8">
        <w:t xml:space="preserve"> </w:t>
      </w:r>
      <w:r w:rsidRPr="00E45FB8" w:rsidR="00292C14">
        <w:t>Yes, I mean in Kent, on the roads, at the ports, across the border.</w:t>
      </w:r>
    </w:p>
    <w:p w:rsidR="00292C14" w:rsidRPr="00E45FB8" w:rsidP="00B721C0">
      <w:pPr>
        <w:pStyle w:val="Answer"/>
      </w:pPr>
      <w:sdt>
        <w:sdtPr>
          <w:alias w:val="Witness"/>
          <w:id w:val="558838224"/>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rsidR="00B721C0">
        <w:t xml:space="preserve">In addition to what we have already discussed, I do not want to </w:t>
      </w:r>
      <w:r w:rsidR="0054601D">
        <w:t xml:space="preserve">be </w:t>
      </w:r>
      <w:r w:rsidRPr="00E45FB8">
        <w:t xml:space="preserve">the one to </w:t>
      </w:r>
      <w:r w:rsidRPr="00E45FB8" w:rsidR="00B721C0">
        <w:t xml:space="preserve">mention the elephant in the room, but we do have another </w:t>
      </w:r>
      <w:r w:rsidRPr="00E45FB8" w:rsidR="006F6DED">
        <w:t>border</w:t>
      </w:r>
      <w:r w:rsidRPr="00E45FB8" w:rsidR="00B721C0">
        <w:t xml:space="preserve"> to </w:t>
      </w:r>
      <w:r w:rsidRPr="00E45FB8" w:rsidR="006F6DED">
        <w:t>discuss</w:t>
      </w:r>
      <w:r w:rsidRPr="00E45FB8" w:rsidR="007D54F3">
        <w:t>.</w:t>
      </w:r>
      <w:r w:rsidRPr="00E45FB8" w:rsidR="002F69FE">
        <w:t xml:space="preserve"> </w:t>
      </w:r>
      <w:r w:rsidRPr="00E45FB8">
        <w:t>U</w:t>
      </w:r>
      <w:r w:rsidRPr="00E45FB8" w:rsidR="00B721C0">
        <w:t>nti</w:t>
      </w:r>
      <w:r w:rsidRPr="00E45FB8" w:rsidR="006F6DED">
        <w:t>l</w:t>
      </w:r>
      <w:r w:rsidRPr="00E45FB8">
        <w:t xml:space="preserve"> Sunday, </w:t>
      </w:r>
      <w:r w:rsidRPr="00E45FB8" w:rsidR="00B721C0">
        <w:t xml:space="preserve">we knew that this border would be fully operational </w:t>
      </w:r>
      <w:r w:rsidRPr="00E45FB8">
        <w:t xml:space="preserve">on </w:t>
      </w:r>
      <w:r w:rsidRPr="00E45FB8" w:rsidR="00B721C0">
        <w:t>1 January</w:t>
      </w:r>
      <w:r w:rsidRPr="00E45FB8" w:rsidR="007D54F3">
        <w:t>.</w:t>
      </w:r>
      <w:r w:rsidRPr="00E45FB8" w:rsidR="002F69FE">
        <w:t xml:space="preserve"> </w:t>
      </w:r>
      <w:r w:rsidRPr="00E45FB8">
        <w:t>We do not know what is going to happen then</w:t>
      </w:r>
      <w:r w:rsidRPr="00E45FB8" w:rsidR="007D54F3">
        <w:t>.</w:t>
      </w:r>
      <w:r w:rsidRPr="00E45FB8" w:rsidR="002F69FE">
        <w:t xml:space="preserve"> </w:t>
      </w:r>
      <w:r w:rsidRPr="00E45FB8">
        <w:t>There are a lot of unanswered questions in general.</w:t>
      </w:r>
    </w:p>
    <w:p w:rsidR="00B721C0" w:rsidRPr="00E45FB8" w:rsidP="00B721C0">
      <w:pPr>
        <w:pStyle w:val="Answer"/>
      </w:pPr>
      <w:r w:rsidRPr="00E45FB8">
        <w:t>An example I he</w:t>
      </w:r>
      <w:r w:rsidRPr="00E45FB8" w:rsidR="006F6DED">
        <w:t>ar quite a lot from different s</w:t>
      </w:r>
      <w:r w:rsidRPr="00E45FB8">
        <w:t xml:space="preserve">ources is </w:t>
      </w:r>
      <w:r w:rsidRPr="00E45FB8" w:rsidR="00292C14">
        <w:t xml:space="preserve">about </w:t>
      </w:r>
      <w:r w:rsidRPr="00E45FB8">
        <w:t>goods coming into GB that are meant for Ireland</w:t>
      </w:r>
      <w:r w:rsidRPr="00E45FB8" w:rsidR="007D54F3">
        <w:t>.</w:t>
      </w:r>
      <w:r w:rsidRPr="00E45FB8" w:rsidR="002F69FE">
        <w:t xml:space="preserve"> </w:t>
      </w:r>
      <w:r w:rsidRPr="00E45FB8" w:rsidR="00292C14">
        <w:t>If they arrive in a port in GB and you want to send them to Ireland, do you do it under transit</w:t>
      </w:r>
      <w:r w:rsidRPr="00E45FB8" w:rsidR="007D54F3">
        <w:t>?</w:t>
      </w:r>
      <w:r w:rsidRPr="00E45FB8" w:rsidR="002F69FE">
        <w:t xml:space="preserve"> </w:t>
      </w:r>
      <w:r w:rsidRPr="00E45FB8" w:rsidR="00292C14">
        <w:t>Do you clear them in GB and then send them to Ireland</w:t>
      </w:r>
      <w:r w:rsidRPr="00E45FB8" w:rsidR="007D54F3">
        <w:t>?</w:t>
      </w:r>
      <w:r w:rsidRPr="00E45FB8" w:rsidR="002F69FE">
        <w:t xml:space="preserve"> </w:t>
      </w:r>
      <w:r w:rsidRPr="00E45FB8">
        <w:t>How does that work</w:t>
      </w:r>
      <w:r w:rsidRPr="00E45FB8" w:rsidR="007D54F3">
        <w:t>?</w:t>
      </w:r>
      <w:r w:rsidRPr="00E45FB8" w:rsidR="002F69FE">
        <w:t xml:space="preserve"> </w:t>
      </w:r>
      <w:r w:rsidRPr="00E45FB8">
        <w:t>How does that process sit with the wider legislation?</w:t>
      </w:r>
    </w:p>
    <w:p w:rsidR="003B36F3" w:rsidRPr="00E45FB8" w:rsidP="00B721C0">
      <w:pPr>
        <w:pStyle w:val="Answer"/>
      </w:pPr>
      <w:r w:rsidRPr="00E45FB8">
        <w:t>The disrup</w:t>
      </w:r>
      <w:r w:rsidRPr="00E45FB8" w:rsidR="006F6DED">
        <w:t xml:space="preserve">tion you are going to see </w:t>
      </w:r>
      <w:r w:rsidRPr="00E45FB8">
        <w:t>in Kent is going to happen everywhere</w:t>
      </w:r>
      <w:r w:rsidRPr="00E45FB8" w:rsidR="00FD4DBD">
        <w:t xml:space="preserve"> on a different scale and in different proportions</w:t>
      </w:r>
      <w:r w:rsidRPr="00E45FB8" w:rsidR="007D54F3">
        <w:t>.</w:t>
      </w:r>
      <w:r w:rsidRPr="00E45FB8" w:rsidR="002F69FE">
        <w:t xml:space="preserve"> </w:t>
      </w:r>
      <w:r w:rsidRPr="00E45FB8">
        <w:t xml:space="preserve">Another </w:t>
      </w:r>
      <w:r w:rsidRPr="00E45FB8" w:rsidR="00FD4DBD">
        <w:t xml:space="preserve">issue </w:t>
      </w:r>
      <w:r w:rsidRPr="00E45FB8">
        <w:t>that has not been mention</w:t>
      </w:r>
      <w:r w:rsidRPr="00E45FB8" w:rsidR="00FD4DBD">
        <w:t>ed</w:t>
      </w:r>
      <w:r w:rsidRPr="00E45FB8">
        <w:t xml:space="preserve"> </w:t>
      </w:r>
      <w:r w:rsidRPr="00E45FB8" w:rsidR="00FD4DBD">
        <w:t>comes</w:t>
      </w:r>
      <w:r w:rsidRPr="00E45FB8">
        <w:t xml:space="preserve"> back to trader </w:t>
      </w:r>
      <w:r w:rsidRPr="00E45FB8" w:rsidR="00FD4DBD">
        <w:t>readiness</w:t>
      </w:r>
      <w:r w:rsidRPr="00E45FB8" w:rsidR="007D54F3">
        <w:t>.</w:t>
      </w:r>
      <w:r w:rsidRPr="00E45FB8" w:rsidR="002F69FE">
        <w:t xml:space="preserve"> </w:t>
      </w:r>
      <w:r w:rsidRPr="00E45FB8" w:rsidR="00FD4DBD">
        <w:t>If the trader does n</w:t>
      </w:r>
      <w:r w:rsidRPr="00E45FB8">
        <w:t>ot have the right documents</w:t>
      </w:r>
      <w:r w:rsidRPr="00E45FB8" w:rsidR="00FD4DBD">
        <w:t>, the truck does not move and so on</w:t>
      </w:r>
      <w:r w:rsidRPr="00E45FB8" w:rsidR="007D54F3">
        <w:t>.</w:t>
      </w:r>
      <w:r w:rsidRPr="00E45FB8" w:rsidR="002F69FE">
        <w:t xml:space="preserve"> </w:t>
      </w:r>
      <w:r w:rsidRPr="00E45FB8">
        <w:t>If th</w:t>
      </w:r>
      <w:r w:rsidRPr="00E45FB8" w:rsidR="00FD4DBD">
        <w:t xml:space="preserve">e trader does not know what their </w:t>
      </w:r>
      <w:r w:rsidRPr="00E45FB8" w:rsidR="006F6DED">
        <w:t>responsibility</w:t>
      </w:r>
      <w:r w:rsidRPr="00E45FB8">
        <w:t xml:space="preserve"> is, that problem or that liability continues for</w:t>
      </w:r>
      <w:r w:rsidRPr="00E45FB8" w:rsidR="00FD4DBD">
        <w:t xml:space="preserve"> </w:t>
      </w:r>
      <w:r w:rsidRPr="00E45FB8">
        <w:t>years to come</w:t>
      </w:r>
      <w:r w:rsidRPr="00E45FB8" w:rsidR="007D54F3">
        <w:t>.</w:t>
      </w:r>
      <w:r w:rsidRPr="00E45FB8" w:rsidR="002F69FE">
        <w:t xml:space="preserve"> </w:t>
      </w:r>
      <w:r w:rsidRPr="00E45FB8">
        <w:t>It is not an issue of the first six months</w:t>
      </w:r>
      <w:r w:rsidRPr="00E45FB8" w:rsidR="007D54F3">
        <w:t>.</w:t>
      </w:r>
      <w:r w:rsidRPr="00E45FB8" w:rsidR="002F69FE">
        <w:t xml:space="preserve"> </w:t>
      </w:r>
      <w:r w:rsidRPr="00E45FB8">
        <w:t xml:space="preserve">Any mistake the </w:t>
      </w:r>
      <w:r w:rsidRPr="00E45FB8" w:rsidR="006F6DED">
        <w:t>traders make in the first six month</w:t>
      </w:r>
      <w:r w:rsidRPr="00E45FB8">
        <w:t>s</w:t>
      </w:r>
      <w:r w:rsidRPr="00E45FB8" w:rsidR="006F6DED">
        <w:t xml:space="preserve"> </w:t>
      </w:r>
      <w:r w:rsidRPr="00E45FB8">
        <w:t xml:space="preserve">or year they are liable for </w:t>
      </w:r>
      <w:r w:rsidRPr="00E45FB8">
        <w:t>in the next several years.</w:t>
      </w:r>
    </w:p>
    <w:p w:rsidR="003B36F3" w:rsidRPr="00E45FB8" w:rsidP="00B721C0">
      <w:pPr>
        <w:pStyle w:val="Answer"/>
      </w:pPr>
      <w:r w:rsidRPr="00E45FB8">
        <w:t xml:space="preserve">One of the disruptions we have to take into account is the </w:t>
      </w:r>
      <w:r w:rsidRPr="00E45FB8">
        <w:rPr>
          <w:rFonts w:cstheme="minorHAnsi"/>
        </w:rPr>
        <w:t>long</w:t>
      </w:r>
      <w:r w:rsidRPr="00E45FB8">
        <w:rPr>
          <w:rFonts w:cstheme="minorHAnsi"/>
        </w:rPr>
        <w:noBreakHyphen/>
        <w:t>term</w:t>
      </w:r>
      <w:r w:rsidRPr="00E45FB8">
        <w:t xml:space="preserve"> effect of companies getting stuck </w:t>
      </w:r>
      <w:r w:rsidRPr="00E45FB8" w:rsidR="002252D5">
        <w:t xml:space="preserve">with customs, </w:t>
      </w:r>
      <w:r w:rsidRPr="00E45FB8">
        <w:t xml:space="preserve">companies having discussions with HMRC and HMRC not having the capacity to go </w:t>
      </w:r>
      <w:r w:rsidRPr="00E45FB8" w:rsidR="002252D5">
        <w:t xml:space="preserve">back, </w:t>
      </w:r>
      <w:r w:rsidRPr="00E45FB8">
        <w:t>check everyone’s commodity code and go back and deal with all the complaints</w:t>
      </w:r>
      <w:r w:rsidRPr="00E45FB8" w:rsidR="00026A75">
        <w:t>:</w:t>
      </w:r>
      <w:r w:rsidRPr="00E45FB8">
        <w:t xml:space="preserve"> “I have been fined”, “That was not supposed to be happen”, “</w:t>
      </w:r>
      <w:r w:rsidRPr="00E45FB8" w:rsidR="00B721C0">
        <w:t xml:space="preserve">My commodity code was </w:t>
      </w:r>
      <w:r w:rsidRPr="00E45FB8" w:rsidR="00B721C0">
        <w:t>correct</w:t>
      </w:r>
      <w:r w:rsidRPr="00E45FB8">
        <w:t>”, “</w:t>
      </w:r>
      <w:r w:rsidRPr="00E45FB8" w:rsidR="00B721C0">
        <w:t xml:space="preserve">Can you please </w:t>
      </w:r>
      <w:r w:rsidRPr="00E45FB8">
        <w:t>look at that?”, “Can you please give me a ruling</w:t>
      </w:r>
      <w:r w:rsidRPr="00E45FB8" w:rsidR="00B721C0">
        <w:t xml:space="preserve"> </w:t>
      </w:r>
      <w:r w:rsidRPr="00E45FB8">
        <w:t xml:space="preserve">for my product </w:t>
      </w:r>
      <w:r w:rsidRPr="00E45FB8" w:rsidR="00B721C0">
        <w:t>because</w:t>
      </w:r>
      <w:r w:rsidRPr="00E45FB8">
        <w:t xml:space="preserve"> I am getting fined at the border</w:t>
      </w:r>
      <w:r w:rsidRPr="00E45FB8" w:rsidR="00B721C0">
        <w:t>?”</w:t>
      </w:r>
      <w:r w:rsidRPr="00E45FB8">
        <w:t xml:space="preserve"> and so on.</w:t>
      </w:r>
    </w:p>
    <w:p w:rsidR="00B721C0" w:rsidRPr="00E45FB8" w:rsidP="00B721C0">
      <w:pPr>
        <w:pStyle w:val="Answer"/>
      </w:pPr>
      <w:r w:rsidRPr="00E45FB8">
        <w:t xml:space="preserve">There are </w:t>
      </w:r>
      <w:r w:rsidRPr="00E45FB8">
        <w:t xml:space="preserve">going to be several levels of issues </w:t>
      </w:r>
      <w:r w:rsidRPr="00E45FB8" w:rsidR="002252D5">
        <w:t xml:space="preserve">and consequences </w:t>
      </w:r>
      <w:r w:rsidRPr="00E45FB8">
        <w:t>for years to come</w:t>
      </w:r>
      <w:r w:rsidRPr="00E45FB8" w:rsidR="007D54F3">
        <w:t>.</w:t>
      </w:r>
      <w:r w:rsidRPr="00E45FB8" w:rsidR="002F69FE">
        <w:t xml:space="preserve"> </w:t>
      </w:r>
      <w:r w:rsidRPr="00E45FB8" w:rsidR="002252D5">
        <w:t>Even once we have figured out what happens at the border, t</w:t>
      </w:r>
      <w:r w:rsidRPr="00E45FB8">
        <w:t xml:space="preserve">he trader readiness part is likely to continue for </w:t>
      </w:r>
      <w:r w:rsidRPr="00E45FB8" w:rsidR="002252D5">
        <w:t xml:space="preserve">many </w:t>
      </w:r>
      <w:r w:rsidRPr="00E45FB8">
        <w:t>years.</w:t>
      </w:r>
    </w:p>
    <w:p w:rsidR="00B721C0" w:rsidRPr="00E45FB8" w:rsidP="00B721C0">
      <w:pPr>
        <w:pStyle w:val="Answer"/>
      </w:pPr>
      <w:sdt>
        <w:sdtPr>
          <w:alias w:val="Witness"/>
          <w:id w:val="-410324069"/>
          <w:placeholder>
            <w:docPart w:val="54176FF0B8B84D5CAB4A1C1CA4BC3653"/>
          </w:placeholder>
          <w:richText/>
        </w:sdtPr>
        <w:sdtContent>
          <w:r w:rsidRPr="00E45FB8" w:rsidR="007D54F3">
            <w:rPr>
              <w:b/>
              <w:i/>
            </w:rPr>
            <w:t>Robert Hardy:</w:t>
          </w:r>
          <w:r w:rsidRPr="00E45FB8">
            <w:rPr>
              <w:b/>
            </w:rPr>
            <w:t xml:space="preserve"> </w:t>
          </w:r>
        </w:sdtContent>
      </w:sdt>
      <w:r w:rsidRPr="00E45FB8">
        <w:t xml:space="preserve">Can I just jump in </w:t>
      </w:r>
      <w:r w:rsidRPr="00E45FB8" w:rsidR="002252D5">
        <w:t>again</w:t>
      </w:r>
      <w:r w:rsidRPr="00E45FB8" w:rsidR="007D54F3">
        <w:t>?</w:t>
      </w:r>
      <w:r w:rsidRPr="00E45FB8" w:rsidR="002F69FE">
        <w:t xml:space="preserve"> </w:t>
      </w:r>
      <w:r w:rsidRPr="00E45FB8" w:rsidR="002252D5">
        <w:t>I am really reiterating Richard’s point here, in fairness</w:t>
      </w:r>
      <w:r w:rsidRPr="00E45FB8" w:rsidR="007D54F3">
        <w:t>.</w:t>
      </w:r>
      <w:r w:rsidRPr="00E45FB8" w:rsidR="002F69FE">
        <w:t xml:space="preserve"> </w:t>
      </w:r>
      <w:r w:rsidRPr="00E45FB8" w:rsidR="002252D5">
        <w:t>I am stealing his thunder on this one</w:t>
      </w:r>
      <w:r w:rsidRPr="00E45FB8" w:rsidR="007D54F3">
        <w:t>.</w:t>
      </w:r>
      <w:r w:rsidRPr="00E45FB8" w:rsidR="002F69FE">
        <w:t xml:space="preserve"> </w:t>
      </w:r>
      <w:r w:rsidR="008627E0">
        <w:t xml:space="preserve">Some </w:t>
      </w:r>
      <w:r w:rsidRPr="00E45FB8" w:rsidR="002252D5">
        <w:t>85% of the trucks servicing the cross</w:t>
      </w:r>
      <w:r w:rsidRPr="00E45FB8" w:rsidR="002252D5">
        <w:noBreakHyphen/>
        <w:t>Channel market are foreign; they are not UK trucks.</w:t>
      </w:r>
      <w:r w:rsidRPr="00E45FB8" w:rsidR="00026A75">
        <w:t xml:space="preserve"> </w:t>
      </w:r>
      <w:r w:rsidRPr="00E45FB8">
        <w:t>The initial leg is the import le</w:t>
      </w:r>
      <w:r w:rsidRPr="00E45FB8" w:rsidR="006F6DED">
        <w:t>g into the UK</w:t>
      </w:r>
      <w:r w:rsidRPr="00E45FB8" w:rsidR="007D54F3">
        <w:t>.</w:t>
      </w:r>
      <w:r w:rsidRPr="00E45FB8" w:rsidR="002F69FE">
        <w:t xml:space="preserve"> </w:t>
      </w:r>
      <w:r w:rsidRPr="00E45FB8" w:rsidR="006F6DED">
        <w:t>If that is super</w:t>
      </w:r>
      <w:r w:rsidRPr="00E45FB8" w:rsidR="006F6DED">
        <w:noBreakHyphen/>
        <w:t>fast and super</w:t>
      </w:r>
      <w:r w:rsidRPr="00E45FB8" w:rsidR="006F6DED">
        <w:noBreakHyphen/>
      </w:r>
      <w:r w:rsidRPr="00E45FB8">
        <w:t>slick and the</w:t>
      </w:r>
      <w:r w:rsidRPr="00E45FB8" w:rsidR="002252D5">
        <w:t xml:space="preserve"> export leg is like walking through treacle, there is a perpetual queue</w:t>
      </w:r>
      <w:r w:rsidRPr="00E45FB8" w:rsidR="007D54F3">
        <w:t>.</w:t>
      </w:r>
      <w:r w:rsidRPr="00E45FB8" w:rsidR="002F69FE">
        <w:t xml:space="preserve"> </w:t>
      </w:r>
      <w:r w:rsidRPr="00E45FB8" w:rsidR="002252D5">
        <w:t>There are no two ways about it</w:t>
      </w:r>
      <w:r w:rsidRPr="00E45FB8" w:rsidR="007D54F3">
        <w:t>.</w:t>
      </w:r>
      <w:r w:rsidRPr="00E45FB8" w:rsidR="002F69FE">
        <w:t xml:space="preserve"> </w:t>
      </w:r>
      <w:r w:rsidRPr="00E45FB8" w:rsidR="002252D5">
        <w:t>You either solve that by making the export leg as slick as the import leg, which is really hard to do, or you somehow slow down the imports so you have some sort of balance within that circular flow</w:t>
      </w:r>
      <w:r w:rsidRPr="00E45FB8" w:rsidR="007D54F3">
        <w:t>.</w:t>
      </w:r>
      <w:r w:rsidRPr="00E45FB8" w:rsidR="002F69FE">
        <w:t xml:space="preserve"> </w:t>
      </w:r>
      <w:r w:rsidRPr="00E45FB8" w:rsidR="002252D5">
        <w:t xml:space="preserve">If the </w:t>
      </w:r>
      <w:r w:rsidRPr="00E45FB8" w:rsidR="00026A75">
        <w:t>in-</w:t>
      </w:r>
      <w:r w:rsidRPr="00E45FB8" w:rsidR="002252D5">
        <w:t>valve is faster than the ou</w:t>
      </w:r>
      <w:r w:rsidRPr="00E45FB8" w:rsidR="00026A75">
        <w:t>t-</w:t>
      </w:r>
      <w:r w:rsidRPr="00E45FB8" w:rsidR="002252D5">
        <w:t>valve, it fills up</w:t>
      </w:r>
      <w:r w:rsidRPr="00E45FB8" w:rsidR="00026A75">
        <w:t xml:space="preserve">, or </w:t>
      </w:r>
      <w:r w:rsidRPr="00E45FB8" w:rsidR="002252D5">
        <w:t>they</w:t>
      </w:r>
      <w:r w:rsidRPr="00E45FB8" w:rsidR="00026A75">
        <w:t xml:space="preserve"> </w:t>
      </w:r>
      <w:r w:rsidRPr="00E45FB8" w:rsidR="002252D5">
        <w:t>stop coming, because it costs £600 a day to park a truck up</w:t>
      </w:r>
      <w:r w:rsidRPr="00E45FB8" w:rsidR="00026A75">
        <w:t>;</w:t>
      </w:r>
      <w:r w:rsidRPr="00E45FB8" w:rsidR="002252D5">
        <w:t xml:space="preserve"> they just stop coming</w:t>
      </w:r>
      <w:r w:rsidRPr="00E45FB8" w:rsidR="007D54F3">
        <w:t>.</w:t>
      </w:r>
      <w:r w:rsidRPr="00E45FB8" w:rsidR="002F69FE">
        <w:t xml:space="preserve"> </w:t>
      </w:r>
      <w:r w:rsidRPr="00E45FB8" w:rsidR="006F6DED">
        <w:t>There</w:t>
      </w:r>
      <w:r w:rsidRPr="00E45FB8">
        <w:t xml:space="preserve"> is e</w:t>
      </w:r>
      <w:r w:rsidRPr="00E45FB8" w:rsidR="006F6DED">
        <w:t>asier money to make</w:t>
      </w:r>
      <w:r w:rsidRPr="00E45FB8" w:rsidR="007D54F3">
        <w:t>.</w:t>
      </w:r>
      <w:r w:rsidRPr="00E45FB8" w:rsidR="002F69FE">
        <w:t xml:space="preserve"> </w:t>
      </w:r>
      <w:r w:rsidRPr="00E45FB8" w:rsidR="006F6DED">
        <w:t>Remember t</w:t>
      </w:r>
      <w:r w:rsidRPr="00E45FB8" w:rsidR="002252D5">
        <w:t xml:space="preserve">hat </w:t>
      </w:r>
      <w:r w:rsidRPr="00E45FB8" w:rsidR="00026A75">
        <w:t>point</w:t>
      </w:r>
      <w:r w:rsidRPr="00E45FB8" w:rsidR="002252D5">
        <w:t xml:space="preserve"> of least resistance</w:t>
      </w:r>
      <w:r w:rsidRPr="00E45FB8" w:rsidR="00026A75">
        <w:t>. W</w:t>
      </w:r>
      <w:r w:rsidRPr="00E45FB8" w:rsidR="002252D5">
        <w:t xml:space="preserve">hy bother going to the UK when you are not sure </w:t>
      </w:r>
      <w:r w:rsidRPr="00E45FB8" w:rsidR="00026A75">
        <w:t xml:space="preserve">when </w:t>
      </w:r>
      <w:r w:rsidRPr="00E45FB8" w:rsidR="002252D5">
        <w:t>you are going to get the truck back</w:t>
      </w:r>
      <w:r w:rsidR="00FA2314">
        <w:t xml:space="preserve">? </w:t>
      </w:r>
    </w:p>
    <w:p w:rsidR="002252D5" w:rsidRPr="00E45FB8" w:rsidP="00B721C0">
      <w:pPr>
        <w:pStyle w:val="Answer"/>
      </w:pPr>
      <w:sdt>
        <w:sdtPr>
          <w:alias w:val="Witness"/>
          <w:id w:val="807293350"/>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rsidR="00B721C0">
        <w:t xml:space="preserve">I can perhaps add to that and just pick up on </w:t>
      </w:r>
      <w:r w:rsidRPr="00E45FB8" w:rsidR="006F6DED">
        <w:t>something</w:t>
      </w:r>
      <w:r w:rsidRPr="00E45FB8" w:rsidR="00B721C0">
        <w:t xml:space="preserve"> that we have not talked about, which is market access</w:t>
      </w:r>
      <w:r w:rsidRPr="00E45FB8" w:rsidR="007D54F3">
        <w:t>.</w:t>
      </w:r>
      <w:r w:rsidRPr="00E45FB8" w:rsidR="002F69FE">
        <w:t xml:space="preserve"> </w:t>
      </w:r>
      <w:r w:rsidRPr="00E45FB8">
        <w:t>Th</w:t>
      </w:r>
      <w:r w:rsidRPr="00E45FB8" w:rsidR="00026A75">
        <w:t>at</w:t>
      </w:r>
      <w:r w:rsidRPr="00E45FB8">
        <w:t xml:space="preserve"> is the ability for UK hauliers to access the European market</w:t>
      </w:r>
      <w:r w:rsidRPr="00E45FB8" w:rsidR="007D54F3">
        <w:t>.</w:t>
      </w:r>
      <w:r w:rsidRPr="00E45FB8" w:rsidR="002F69FE">
        <w:t xml:space="preserve"> </w:t>
      </w:r>
      <w:r w:rsidRPr="00E45FB8">
        <w:t>Clearly, in terms of the deal at the moment, it is not clear where we are going to get to</w:t>
      </w:r>
      <w:r w:rsidRPr="00E45FB8" w:rsidR="007D54F3">
        <w:t>.</w:t>
      </w:r>
      <w:r w:rsidRPr="00E45FB8" w:rsidR="002F69FE">
        <w:t xml:space="preserve"> </w:t>
      </w:r>
      <w:r w:rsidRPr="00E45FB8" w:rsidR="00B721C0">
        <w:t>We might be able to transit through Europe</w:t>
      </w:r>
      <w:r w:rsidRPr="00E45FB8" w:rsidR="00026A75">
        <w:t xml:space="preserve">, </w:t>
      </w:r>
      <w:r w:rsidRPr="00E45FB8">
        <w:t xml:space="preserve">we may well </w:t>
      </w:r>
      <w:r w:rsidRPr="00E45FB8" w:rsidR="00B721C0">
        <w:t>be</w:t>
      </w:r>
      <w:r w:rsidRPr="00E45FB8">
        <w:t xml:space="preserve"> able to do point</w:t>
      </w:r>
      <w:r w:rsidRPr="00E45FB8" w:rsidR="00026A75">
        <w:t>-</w:t>
      </w:r>
      <w:r w:rsidRPr="00E45FB8">
        <w:t>to</w:t>
      </w:r>
      <w:r w:rsidRPr="00E45FB8" w:rsidR="00026A75">
        <w:t>-</w:t>
      </w:r>
      <w:r w:rsidRPr="00E45FB8">
        <w:t>point</w:t>
      </w:r>
      <w:r w:rsidRPr="00E45FB8" w:rsidR="00026A75">
        <w:t>,</w:t>
      </w:r>
      <w:r w:rsidRPr="00E45FB8" w:rsidR="002F69FE">
        <w:t xml:space="preserve"> </w:t>
      </w:r>
      <w:r w:rsidRPr="00E45FB8" w:rsidR="00026A75">
        <w:t>b</w:t>
      </w:r>
      <w:r w:rsidRPr="00E45FB8" w:rsidR="00B721C0">
        <w:t>ut</w:t>
      </w:r>
      <w:r w:rsidRPr="00E45FB8">
        <w:t xml:space="preserve"> the EU negotiating team have said, “You cannot have grand cabotage”</w:t>
      </w:r>
      <w:r w:rsidRPr="00E45FB8" w:rsidR="00026A75">
        <w:t>, which</w:t>
      </w:r>
      <w:r w:rsidRPr="00E45FB8">
        <w:t xml:space="preserve"> is movement from one country to another</w:t>
      </w:r>
      <w:r w:rsidRPr="00E45FB8" w:rsidR="00026A75">
        <w:t xml:space="preserve">, </w:t>
      </w:r>
      <w:r w:rsidRPr="00E45FB8">
        <w:t>“or internal cabotage”.</w:t>
      </w:r>
    </w:p>
    <w:p w:rsidR="000461DC" w:rsidRPr="00E45FB8" w:rsidP="000461DC">
      <w:pPr>
        <w:pStyle w:val="Answer"/>
      </w:pPr>
      <w:r w:rsidRPr="00E45FB8">
        <w:t>What the UK Government are trying to do is to negotiate some symmetry</w:t>
      </w:r>
      <w:r w:rsidRPr="00E45FB8" w:rsidR="007D54F3">
        <w:t>.</w:t>
      </w:r>
      <w:r w:rsidRPr="00E45FB8" w:rsidR="002F69FE">
        <w:t xml:space="preserve"> </w:t>
      </w:r>
      <w:r w:rsidRPr="00E45FB8">
        <w:t>The European hauliers that come into the UK do a lot of cabotage to get them back to the port of exit</w:t>
      </w:r>
      <w:r w:rsidRPr="00E45FB8" w:rsidR="007D54F3">
        <w:t>.</w:t>
      </w:r>
      <w:r w:rsidRPr="00E45FB8" w:rsidR="002F69FE">
        <w:t xml:space="preserve"> </w:t>
      </w:r>
      <w:r w:rsidRPr="00E45FB8">
        <w:t>If that is lost, it would mean a significant increase in terms of rates</w:t>
      </w:r>
      <w:r w:rsidRPr="00E45FB8" w:rsidR="007D54F3">
        <w:t>.</w:t>
      </w:r>
      <w:r w:rsidRPr="00E45FB8" w:rsidR="002F69FE">
        <w:t xml:space="preserve"> </w:t>
      </w:r>
      <w:r w:rsidRPr="00E45FB8">
        <w:t>If those European hauliers cannot get those rate increases, they may well say, “We are not going to come to the UK”</w:t>
      </w:r>
      <w:r w:rsidRPr="00E45FB8" w:rsidR="007D54F3">
        <w:t>.</w:t>
      </w:r>
      <w:r w:rsidRPr="00E45FB8" w:rsidR="002F69FE">
        <w:t xml:space="preserve"> </w:t>
      </w:r>
      <w:r w:rsidRPr="00E45FB8">
        <w:t>We could start to see a rebalancing</w:t>
      </w:r>
      <w:r w:rsidRPr="00E45FB8" w:rsidR="007D54F3">
        <w:t>.</w:t>
      </w:r>
      <w:r w:rsidRPr="00E45FB8" w:rsidR="002F69FE">
        <w:t xml:space="preserve"> </w:t>
      </w:r>
      <w:r w:rsidRPr="00E45FB8" w:rsidR="00B721C0">
        <w:t xml:space="preserve">The issue we then have is we do not have </w:t>
      </w:r>
      <w:r w:rsidRPr="00E45FB8">
        <w:t xml:space="preserve">European </w:t>
      </w:r>
      <w:r w:rsidRPr="00E45FB8" w:rsidR="00B721C0">
        <w:t>hauliers potentially with the</w:t>
      </w:r>
      <w:r w:rsidRPr="00E45FB8">
        <w:t xml:space="preserve"> access rights to go and pick that volume up if we do not have a deal.</w:t>
      </w:r>
    </w:p>
    <w:p w:rsidR="00FC307D" w:rsidRPr="00E45FB8" w:rsidP="00FC307D">
      <w:pPr>
        <w:pStyle w:val="Answer"/>
      </w:pPr>
      <w:r w:rsidRPr="00E45FB8">
        <w:t xml:space="preserve">I sat on the Food </w:t>
      </w:r>
      <w:r w:rsidRPr="00E45FB8" w:rsidR="000461DC">
        <w:t>R</w:t>
      </w:r>
      <w:r w:rsidRPr="00E45FB8">
        <w:t xml:space="preserve">esilience </w:t>
      </w:r>
      <w:r w:rsidRPr="00E45FB8">
        <w:t>Industry Forum</w:t>
      </w:r>
      <w:r w:rsidRPr="00E45FB8" w:rsidR="000461DC">
        <w:t xml:space="preserve"> right the way through the Covid</w:t>
      </w:r>
      <w:r w:rsidRPr="00E45FB8">
        <w:t xml:space="preserve"> pandemic</w:t>
      </w:r>
      <w:r w:rsidRPr="00E45FB8" w:rsidR="007D54F3">
        <w:t>.</w:t>
      </w:r>
      <w:r w:rsidRPr="00E45FB8" w:rsidR="002F69FE">
        <w:t xml:space="preserve"> </w:t>
      </w:r>
      <w:r w:rsidRPr="00E45FB8" w:rsidR="000461DC">
        <w:t>Every single day, we were assessing the flow of food products from Europe, because 30% of our food comes from Europe</w:t>
      </w:r>
      <w:r w:rsidRPr="00E45FB8" w:rsidR="007D54F3">
        <w:t>.</w:t>
      </w:r>
      <w:r w:rsidRPr="00E45FB8" w:rsidR="002F69FE">
        <w:t xml:space="preserve"> </w:t>
      </w:r>
      <w:r w:rsidRPr="00E45FB8" w:rsidR="000461DC">
        <w:t>If they are not going t</w:t>
      </w:r>
      <w:r w:rsidRPr="00E45FB8">
        <w:t xml:space="preserve">o deliver it because we have </w:t>
      </w:r>
      <w:r w:rsidRPr="00E45FB8" w:rsidR="00624E1C">
        <w:t>removed</w:t>
      </w:r>
      <w:r w:rsidRPr="00E45FB8" w:rsidR="000461DC">
        <w:t xml:space="preserve"> cab</w:t>
      </w:r>
      <w:r w:rsidRPr="00E45FB8">
        <w:t>otage and</w:t>
      </w:r>
      <w:r w:rsidRPr="00E45FB8" w:rsidR="000461DC">
        <w:t xml:space="preserve"> there is this rebalancing going on in the market, </w:t>
      </w:r>
      <w:r w:rsidRPr="00E45FB8">
        <w:t>then the issue is that we may not be able to go and get it</w:t>
      </w:r>
      <w:r w:rsidRPr="00E45FB8" w:rsidR="007D54F3">
        <w:t>.</w:t>
      </w:r>
      <w:r w:rsidRPr="00E45FB8" w:rsidR="002F69FE">
        <w:t xml:space="preserve"> </w:t>
      </w:r>
      <w:r w:rsidRPr="00E45FB8">
        <w:t>Through Covid we had to do that, because in Italy and Spain they had a significant shortage of drivers who were ill</w:t>
      </w:r>
      <w:r w:rsidRPr="00E45FB8" w:rsidR="007D54F3">
        <w:t>.</w:t>
      </w:r>
      <w:r w:rsidRPr="00E45FB8" w:rsidR="002F69FE">
        <w:t xml:space="preserve"> </w:t>
      </w:r>
      <w:r w:rsidRPr="00E45FB8">
        <w:t xml:space="preserve">As we go through this transition, who knows when we are going to hit the </w:t>
      </w:r>
      <w:r w:rsidRPr="00E45FB8">
        <w:t>second spike</w:t>
      </w:r>
      <w:r w:rsidRPr="00E45FB8" w:rsidR="007D54F3">
        <w:t>?</w:t>
      </w:r>
      <w:r w:rsidRPr="00E45FB8" w:rsidR="002F69FE">
        <w:t xml:space="preserve"> </w:t>
      </w:r>
      <w:r w:rsidRPr="00E45FB8">
        <w:t>We have already made that point in terms of what Covid looks like.</w:t>
      </w:r>
    </w:p>
    <w:p w:rsidR="00B721C0" w:rsidRPr="00E45FB8" w:rsidP="00B721C0">
      <w:pPr>
        <w:pStyle w:val="Answer"/>
      </w:pPr>
      <w:r w:rsidRPr="00E45FB8">
        <w:t>We also have Christmas to get through as a nation</w:t>
      </w:r>
      <w:r w:rsidRPr="00E45FB8" w:rsidR="007D54F3">
        <w:t>.</w:t>
      </w:r>
      <w:r w:rsidRPr="00E45FB8" w:rsidR="002F69FE">
        <w:t xml:space="preserve"> </w:t>
      </w:r>
      <w:r w:rsidRPr="00E45FB8" w:rsidR="00FC307D">
        <w:t>We are doing this preparation at the logistics industry’s busiest time</w:t>
      </w:r>
      <w:r w:rsidRPr="00E45FB8" w:rsidR="007D54F3">
        <w:t>.</w:t>
      </w:r>
      <w:r w:rsidRPr="00E45FB8" w:rsidR="002F69FE">
        <w:t xml:space="preserve"> </w:t>
      </w:r>
      <w:r w:rsidRPr="00E45FB8">
        <w:t xml:space="preserve">The preparation for </w:t>
      </w:r>
      <w:r w:rsidRPr="00E45FB8">
        <w:t>Christmas usuall</w:t>
      </w:r>
      <w:r w:rsidRPr="00E45FB8" w:rsidR="00624E1C">
        <w:t>y starts in August or September</w:t>
      </w:r>
      <w:r w:rsidRPr="00E45FB8">
        <w:t xml:space="preserve"> in terms of build</w:t>
      </w:r>
      <w:r w:rsidRPr="00E45FB8" w:rsidR="0041754D">
        <w:noBreakHyphen/>
        <w:t>up</w:t>
      </w:r>
      <w:r w:rsidRPr="00E45FB8" w:rsidR="007D54F3">
        <w:t>.</w:t>
      </w:r>
      <w:r w:rsidRPr="00E45FB8" w:rsidR="002F69FE">
        <w:t xml:space="preserve"> </w:t>
      </w:r>
      <w:r w:rsidRPr="00E45FB8" w:rsidR="00FC307D">
        <w:t>What we are now trying to do is manage all of these different things at the same time</w:t>
      </w:r>
      <w:r w:rsidRPr="00E45FB8" w:rsidR="007D54F3">
        <w:t>.</w:t>
      </w:r>
      <w:r w:rsidRPr="00E45FB8" w:rsidR="002F69FE">
        <w:t xml:space="preserve"> </w:t>
      </w:r>
      <w:r w:rsidRPr="00E45FB8">
        <w:t>That is also a recipe for disaster</w:t>
      </w:r>
      <w:r w:rsidRPr="00E45FB8" w:rsidR="00FC307D">
        <w:t xml:space="preserve">, </w:t>
      </w:r>
      <w:r w:rsidRPr="00E45FB8" w:rsidR="00624E1C">
        <w:t xml:space="preserve">if we do not get these things </w:t>
      </w:r>
      <w:r w:rsidRPr="00E45FB8">
        <w:t>right.</w:t>
      </w:r>
    </w:p>
    <w:p w:rsidR="006E1EC0" w:rsidRPr="00E45FB8" w:rsidP="00B721C0">
      <w:pPr>
        <w:pStyle w:val="Question"/>
        <w:numPr>
          <w:ilvl w:val="0"/>
          <w:numId w:val="9"/>
        </w:numPr>
      </w:pPr>
      <w:sdt>
        <w:sdtPr>
          <w:alias w:val="Member"/>
          <w:tag w:val="&lt;Member mnisId='4385' dodsId='137582'&gt;"/>
          <w:id w:val="1606766761"/>
          <w:placeholder>
            <w:docPart w:val="54176FF0B8B84D5CAB4A1C1CA4BC3653"/>
          </w:placeholder>
          <w:richText/>
        </w:sdtPr>
        <w:sdtContent>
          <w:r w:rsidRPr="00E45FB8" w:rsidR="009A72A6">
            <w:rPr>
              <w:b/>
            </w:rPr>
            <w:t>Dr Whitford:</w:t>
          </w:r>
        </w:sdtContent>
      </w:sdt>
      <w:r w:rsidRPr="00E45FB8" w:rsidR="00B721C0">
        <w:t xml:space="preserve"> </w:t>
      </w:r>
      <w:r w:rsidRPr="00E45FB8">
        <w:t>Being Irish, this whole discussion reminds me of a saying</w:t>
      </w:r>
      <w:r w:rsidRPr="00E45FB8" w:rsidR="007D54F3">
        <w:t>.</w:t>
      </w:r>
      <w:r w:rsidRPr="00E45FB8" w:rsidR="002F69FE">
        <w:t xml:space="preserve"> </w:t>
      </w:r>
      <w:r w:rsidRPr="00E45FB8">
        <w:t>When you are asked for directions, you start with, “</w:t>
      </w:r>
      <w:r w:rsidRPr="00E45FB8" w:rsidR="00B721C0">
        <w:t>You do not</w:t>
      </w:r>
      <w:r w:rsidRPr="00E45FB8">
        <w:t xml:space="preserve"> want to start from here”</w:t>
      </w:r>
      <w:r w:rsidRPr="00E45FB8" w:rsidR="007D54F3">
        <w:t>.</w:t>
      </w:r>
      <w:r w:rsidRPr="00E45FB8" w:rsidR="002F69FE">
        <w:t xml:space="preserve"> </w:t>
      </w:r>
      <w:r w:rsidRPr="00E45FB8">
        <w:t>That applies particularly to Anna’s comments.</w:t>
      </w:r>
    </w:p>
    <w:p w:rsidR="00B721C0" w:rsidRPr="00E45FB8" w:rsidP="006E1EC0">
      <w:pPr>
        <w:pStyle w:val="Question"/>
        <w:numPr>
          <w:ilvl w:val="0"/>
          <w:numId w:val="0"/>
        </w:numPr>
        <w:ind w:left="794"/>
      </w:pPr>
      <w:r w:rsidRPr="00E45FB8">
        <w:t xml:space="preserve">I would like to focus on </w:t>
      </w:r>
      <w:r w:rsidRPr="00E45FB8">
        <w:t>e</w:t>
      </w:r>
      <w:r w:rsidRPr="00E45FB8" w:rsidR="00624E1C">
        <w:t>xports</w:t>
      </w:r>
      <w:r w:rsidRPr="00E45FB8" w:rsidR="007D54F3">
        <w:t>.</w:t>
      </w:r>
      <w:r w:rsidRPr="00E45FB8" w:rsidR="002F69FE">
        <w:t xml:space="preserve"> </w:t>
      </w:r>
      <w:r w:rsidRPr="00E45FB8">
        <w:t>I totally get that it is a balance, but that seems to be the very critical part</w:t>
      </w:r>
      <w:r w:rsidRPr="00E45FB8" w:rsidR="007D54F3">
        <w:t>.</w:t>
      </w:r>
      <w:r w:rsidRPr="00E45FB8" w:rsidR="002F69FE">
        <w:t xml:space="preserve"> </w:t>
      </w:r>
      <w:r w:rsidRPr="00E45FB8">
        <w:t>Anna, you and Richard were</w:t>
      </w:r>
      <w:r w:rsidRPr="00E45FB8">
        <w:t xml:space="preserve"> concerned about the number and experience of customs agents and intermediaries, but </w:t>
      </w:r>
      <w:r w:rsidRPr="00E45FB8">
        <w:t>it is not just customs agents</w:t>
      </w:r>
      <w:r w:rsidRPr="00E45FB8" w:rsidR="007D54F3">
        <w:t>.</w:t>
      </w:r>
      <w:r w:rsidRPr="00E45FB8" w:rsidR="002F69FE">
        <w:t xml:space="preserve"> </w:t>
      </w:r>
      <w:r w:rsidRPr="00E45FB8">
        <w:t xml:space="preserve">We are also going to require more vets, </w:t>
      </w:r>
      <w:r w:rsidRPr="00E45FB8">
        <w:t>particularly for producing the export health certificates</w:t>
      </w:r>
      <w:r w:rsidRPr="00E45FB8" w:rsidR="007D54F3">
        <w:t>.</w:t>
      </w:r>
      <w:r w:rsidRPr="00E45FB8" w:rsidR="002F69FE">
        <w:t xml:space="preserve"> </w:t>
      </w:r>
      <w:r w:rsidRPr="00E45FB8">
        <w:t xml:space="preserve">Are </w:t>
      </w:r>
      <w:r w:rsidRPr="00E45FB8">
        <w:t>you</w:t>
      </w:r>
      <w:r w:rsidRPr="00E45FB8">
        <w:t xml:space="preserve"> </w:t>
      </w:r>
      <w:r w:rsidRPr="00E45FB8" w:rsidR="00624E1C">
        <w:t xml:space="preserve">concerned about </w:t>
      </w:r>
      <w:r w:rsidRPr="00E45FB8">
        <w:t xml:space="preserve">the number and </w:t>
      </w:r>
      <w:r w:rsidRPr="00E45FB8" w:rsidR="00624E1C">
        <w:t xml:space="preserve">training </w:t>
      </w:r>
      <w:r w:rsidRPr="00E45FB8">
        <w:t xml:space="preserve">of these other groups of </w:t>
      </w:r>
      <w:r w:rsidRPr="00E45FB8" w:rsidR="00624E1C">
        <w:t>staff</w:t>
      </w:r>
      <w:r w:rsidRPr="00E45FB8">
        <w:t>, particularly as over 90% of such vets are EU citizens</w:t>
      </w:r>
      <w:r w:rsidRPr="00E45FB8" w:rsidR="007D54F3">
        <w:t>?</w:t>
      </w:r>
      <w:r w:rsidRPr="00E45FB8" w:rsidR="002F69FE">
        <w:t xml:space="preserve"> </w:t>
      </w:r>
      <w:r w:rsidRPr="00E45FB8" w:rsidR="00624E1C">
        <w:t xml:space="preserve">We do not </w:t>
      </w:r>
      <w:r w:rsidRPr="00E45FB8">
        <w:t>know if they will stay</w:t>
      </w:r>
      <w:r w:rsidRPr="00E45FB8">
        <w:t>; we do not know if we will be able to recruit more in the future</w:t>
      </w:r>
      <w:r w:rsidRPr="00E45FB8" w:rsidR="007D54F3">
        <w:t>.</w:t>
      </w:r>
      <w:r w:rsidRPr="00E45FB8" w:rsidR="002F69FE">
        <w:t xml:space="preserve"> </w:t>
      </w:r>
      <w:r w:rsidRPr="00E45FB8">
        <w:t>Is it a broader concern than just talking about customs agents</w:t>
      </w:r>
      <w:r w:rsidRPr="00E45FB8" w:rsidR="007D54F3">
        <w:t>?</w:t>
      </w:r>
      <w:r w:rsidRPr="00E45FB8" w:rsidR="002F69FE">
        <w:t xml:space="preserve"> </w:t>
      </w:r>
    </w:p>
    <w:p w:rsidR="0020435D" w:rsidRPr="00E45FB8" w:rsidP="0020435D">
      <w:pPr>
        <w:pStyle w:val="Answer"/>
      </w:pPr>
      <w:sdt>
        <w:sdtPr>
          <w:alias w:val="Witness"/>
          <w:id w:val="-937981473"/>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rsidR="00B721C0">
        <w:t>Yes</w:t>
      </w:r>
      <w:r w:rsidRPr="00E45FB8">
        <w:t>, there</w:t>
      </w:r>
      <w:r w:rsidRPr="00E45FB8" w:rsidR="00B721C0">
        <w:t xml:space="preserve"> is definitely a much broader concern</w:t>
      </w:r>
      <w:r w:rsidRPr="00E45FB8" w:rsidR="007D54F3">
        <w:t>.</w:t>
      </w:r>
      <w:r w:rsidRPr="00E45FB8" w:rsidR="002F69FE">
        <w:t xml:space="preserve"> </w:t>
      </w:r>
      <w:r w:rsidRPr="00E45FB8">
        <w:t>I talk a lot about customs training because that is what I am familiar with</w:t>
      </w:r>
      <w:r w:rsidRPr="00E45FB8" w:rsidR="007D54F3">
        <w:t>.</w:t>
      </w:r>
      <w:r w:rsidRPr="00E45FB8" w:rsidR="002F69FE">
        <w:t xml:space="preserve"> </w:t>
      </w:r>
      <w:r w:rsidRPr="00E45FB8" w:rsidR="00B721C0">
        <w:t>I would imagine that training as a ve</w:t>
      </w:r>
      <w:r w:rsidRPr="00E45FB8" w:rsidR="00624E1C">
        <w:t>t</w:t>
      </w:r>
      <w:r w:rsidRPr="00E45FB8">
        <w:t xml:space="preserve"> requires even more time than training as a customs agent</w:t>
      </w:r>
      <w:r w:rsidRPr="00E45FB8" w:rsidR="007D54F3">
        <w:t>.</w:t>
      </w:r>
      <w:r w:rsidRPr="00E45FB8" w:rsidR="002F69FE">
        <w:t xml:space="preserve"> </w:t>
      </w:r>
      <w:r w:rsidRPr="00E45FB8">
        <w:t>That is definitely an issue</w:t>
      </w:r>
      <w:r w:rsidRPr="00E45FB8" w:rsidR="007D54F3">
        <w:t>.</w:t>
      </w:r>
      <w:r w:rsidRPr="00E45FB8" w:rsidR="002F69FE">
        <w:t xml:space="preserve"> </w:t>
      </w:r>
      <w:r w:rsidRPr="00E45FB8" w:rsidR="00624E1C">
        <w:t>We probably do not hear as m</w:t>
      </w:r>
      <w:r w:rsidRPr="00E45FB8" w:rsidR="00B721C0">
        <w:t>uch about this because of this 50,000 number</w:t>
      </w:r>
      <w:r w:rsidRPr="00E45FB8">
        <w:t xml:space="preserve"> that is floating around</w:t>
      </w:r>
      <w:r w:rsidRPr="00E45FB8" w:rsidR="007D54F3">
        <w:t>.</w:t>
      </w:r>
      <w:r w:rsidRPr="00E45FB8" w:rsidR="002F69FE">
        <w:t xml:space="preserve"> </w:t>
      </w:r>
      <w:r w:rsidRPr="00E45FB8" w:rsidR="00B721C0">
        <w:t>We do not hear as much about how the traini</w:t>
      </w:r>
      <w:r w:rsidRPr="00E45FB8">
        <w:t>ng of vets is progressing.</w:t>
      </w:r>
    </w:p>
    <w:p w:rsidR="00B721C0" w:rsidRPr="00E45FB8" w:rsidP="0020435D">
      <w:pPr>
        <w:pStyle w:val="Answer"/>
      </w:pPr>
      <w:r w:rsidRPr="00E45FB8">
        <w:t>As far as I understand, there are massive shortages there as well</w:t>
      </w:r>
      <w:r w:rsidRPr="00E45FB8" w:rsidR="007D54F3">
        <w:t>.</w:t>
      </w:r>
      <w:r w:rsidRPr="00E45FB8" w:rsidR="002F69FE">
        <w:t xml:space="preserve"> </w:t>
      </w:r>
      <w:r w:rsidRPr="00E45FB8">
        <w:t>I do not necessarily know</w:t>
      </w:r>
      <w:r w:rsidRPr="00E45FB8" w:rsidR="007D54F3">
        <w:t>.</w:t>
      </w:r>
      <w:r w:rsidRPr="00E45FB8" w:rsidR="002F69FE">
        <w:t xml:space="preserve"> </w:t>
      </w:r>
      <w:r w:rsidRPr="00E45FB8">
        <w:t>Again, those are possibly not</w:t>
      </w:r>
      <w:r w:rsidRPr="00E45FB8">
        <w:rPr>
          <w:rFonts w:cs="Times New Roman"/>
        </w:rPr>
        <w:t xml:space="preserve"> conversations I participate in</w:t>
      </w:r>
      <w:r w:rsidRPr="00E45FB8" w:rsidR="007D54F3">
        <w:rPr>
          <w:rFonts w:cs="Times New Roman"/>
        </w:rPr>
        <w:t>.</w:t>
      </w:r>
      <w:r w:rsidRPr="00E45FB8" w:rsidR="002F69FE">
        <w:rPr>
          <w:rFonts w:cs="Times New Roman"/>
        </w:rPr>
        <w:t xml:space="preserve"> </w:t>
      </w:r>
      <w:r w:rsidRPr="00E45FB8">
        <w:rPr>
          <w:rFonts w:cs="Times New Roman"/>
        </w:rPr>
        <w:t>I</w:t>
      </w:r>
      <w:r w:rsidRPr="00E45FB8">
        <w:t xml:space="preserve"> do not</w:t>
      </w:r>
      <w:r w:rsidRPr="00E45FB8">
        <w:t xml:space="preserve"> necessarily know what the fall</w:t>
      </w:r>
      <w:r w:rsidRPr="00E45FB8">
        <w:t>back position is</w:t>
      </w:r>
      <w:r w:rsidRPr="00E45FB8" w:rsidR="007D54F3">
        <w:t>.</w:t>
      </w:r>
      <w:r w:rsidRPr="00E45FB8" w:rsidR="002F69FE">
        <w:t xml:space="preserve"> </w:t>
      </w:r>
      <w:r w:rsidRPr="00E45FB8" w:rsidR="00232B9C">
        <w:t xml:space="preserve">While </w:t>
      </w:r>
      <w:r w:rsidRPr="00E45FB8">
        <w:t>I have some visibility on what the fallback position is when we do not have enough customs agents, I do not necessarily know what the Government’s plan is for that particular area</w:t>
      </w:r>
      <w:r w:rsidRPr="00E45FB8" w:rsidR="007D54F3">
        <w:t>.</w:t>
      </w:r>
      <w:r w:rsidRPr="00E45FB8" w:rsidR="002F69FE">
        <w:t xml:space="preserve"> </w:t>
      </w:r>
      <w:r w:rsidRPr="00E45FB8">
        <w:t>We obviously have relaxations for the first three months and then some relaxations for the next three months after that in terms of SPS requirements, but they will not be on our side</w:t>
      </w:r>
      <w:r w:rsidRPr="00E45FB8" w:rsidR="00232B9C">
        <w:t>.</w:t>
      </w:r>
    </w:p>
    <w:p w:rsidR="00B721C0" w:rsidRPr="00E45FB8" w:rsidP="00B721C0">
      <w:pPr>
        <w:pStyle w:val="Question"/>
        <w:numPr>
          <w:ilvl w:val="0"/>
          <w:numId w:val="9"/>
        </w:numPr>
      </w:pPr>
      <w:sdt>
        <w:sdtPr>
          <w:alias w:val="Member"/>
          <w:tag w:val="&lt;Member mnisId='4385' dodsId='137582'&gt;"/>
          <w:id w:val="1873420773"/>
          <w:placeholder>
            <w:docPart w:val="54176FF0B8B84D5CAB4A1C1CA4BC3653"/>
          </w:placeholder>
          <w:richText/>
        </w:sdtPr>
        <w:sdtContent>
          <w:r w:rsidRPr="00E45FB8" w:rsidR="009A72A6">
            <w:rPr>
              <w:b/>
            </w:rPr>
            <w:t>Dr Whitford:</w:t>
          </w:r>
        </w:sdtContent>
      </w:sdt>
      <w:r w:rsidRPr="00E45FB8">
        <w:t xml:space="preserve"> </w:t>
      </w:r>
      <w:r w:rsidRPr="00E45FB8" w:rsidR="00624E1C">
        <w:t>Exactly</w:t>
      </w:r>
      <w:r w:rsidRPr="00E45FB8">
        <w:t xml:space="preserve">, </w:t>
      </w:r>
      <w:r w:rsidRPr="00E45FB8" w:rsidR="0020435D">
        <w:t>yes</w:t>
      </w:r>
      <w:r w:rsidRPr="00E45FB8" w:rsidR="007D54F3">
        <w:t>.</w:t>
      </w:r>
      <w:r w:rsidRPr="00E45FB8" w:rsidR="002F69FE">
        <w:t xml:space="preserve"> </w:t>
      </w:r>
      <w:r w:rsidRPr="00E45FB8" w:rsidR="0020435D">
        <w:t>T</w:t>
      </w:r>
      <w:r w:rsidRPr="00E45FB8">
        <w:t>he issue is exports</w:t>
      </w:r>
      <w:r w:rsidRPr="00E45FB8" w:rsidR="007D54F3">
        <w:t>.</w:t>
      </w:r>
      <w:r w:rsidRPr="00E45FB8" w:rsidR="002F69FE">
        <w:t xml:space="preserve"> </w:t>
      </w:r>
      <w:r w:rsidRPr="00E45FB8" w:rsidR="0020435D">
        <w:t>What would you say is the fallback with the shortage of experienced customs agents</w:t>
      </w:r>
      <w:r w:rsidRPr="00E45FB8" w:rsidR="007D54F3">
        <w:t>?</w:t>
      </w:r>
      <w:r w:rsidRPr="00E45FB8" w:rsidR="002F69FE">
        <w:t xml:space="preserve"> </w:t>
      </w:r>
      <w:r w:rsidRPr="00E45FB8" w:rsidR="0020435D">
        <w:t>All three of you described that earlier</w:t>
      </w:r>
      <w:r w:rsidRPr="00E45FB8" w:rsidR="007D54F3">
        <w:t>.</w:t>
      </w:r>
      <w:r w:rsidRPr="00E45FB8" w:rsidR="002F69FE">
        <w:t xml:space="preserve"> </w:t>
      </w:r>
    </w:p>
    <w:p w:rsidR="0020435D" w:rsidRPr="00E45FB8" w:rsidP="00B721C0">
      <w:pPr>
        <w:pStyle w:val="Answer"/>
      </w:pPr>
      <w:sdt>
        <w:sdtPr>
          <w:alias w:val="Witness"/>
          <w:id w:val="1577552959"/>
          <w:placeholder>
            <w:docPart w:val="54176FF0B8B84D5CAB4A1C1CA4BC3653"/>
          </w:placeholder>
          <w:richText/>
        </w:sdtPr>
        <w:sdtContent>
          <w:r w:rsidRPr="00E45FB8" w:rsidR="002F69FE">
            <w:rPr>
              <w:b/>
              <w:i/>
            </w:rPr>
            <w:t>Dr Jerzewska:</w:t>
          </w:r>
          <w:r w:rsidRPr="00E45FB8" w:rsidR="00B721C0">
            <w:rPr>
              <w:b/>
            </w:rPr>
            <w:t xml:space="preserve"> </w:t>
          </w:r>
        </w:sdtContent>
      </w:sdt>
      <w:r w:rsidRPr="00E45FB8">
        <w:t>I am not saying it is a good fallback, but one fall</w:t>
      </w:r>
      <w:r w:rsidRPr="00E45FB8" w:rsidR="00B721C0">
        <w:t xml:space="preserve">back is that it </w:t>
      </w:r>
      <w:r w:rsidRPr="00E45FB8">
        <w:t>definitely becomes a seller’s market, meaning that the companies that are available will be able to set their prices.</w:t>
      </w:r>
      <w:r w:rsidRPr="00E45FB8" w:rsidR="00232B9C">
        <w:t xml:space="preserve"> </w:t>
      </w:r>
      <w:r w:rsidRPr="00E45FB8">
        <w:t xml:space="preserve">It definitely </w:t>
      </w:r>
      <w:r w:rsidRPr="00E45FB8" w:rsidR="00232B9C">
        <w:t xml:space="preserve">becomes </w:t>
      </w:r>
      <w:r w:rsidRPr="00E45FB8">
        <w:t>a fact that the companies that are available will have less time to process every single declaration</w:t>
      </w:r>
      <w:r w:rsidRPr="00E45FB8" w:rsidR="007D54F3">
        <w:t>.</w:t>
      </w:r>
      <w:r w:rsidRPr="00E45FB8" w:rsidR="002F69FE">
        <w:t xml:space="preserve"> </w:t>
      </w:r>
      <w:r w:rsidRPr="00E45FB8">
        <w:t xml:space="preserve">They </w:t>
      </w:r>
      <w:r w:rsidRPr="00E45FB8" w:rsidR="00B721C0">
        <w:t>work pe</w:t>
      </w:r>
      <w:r w:rsidRPr="00E45FB8">
        <w:t xml:space="preserve">r declaration, meaning that there is a </w:t>
      </w:r>
      <w:r w:rsidRPr="00E45FB8" w:rsidR="00B721C0">
        <w:t xml:space="preserve">likelihood </w:t>
      </w:r>
      <w:r w:rsidRPr="00E45FB8" w:rsidR="006F6DED">
        <w:t>of</w:t>
      </w:r>
      <w:r w:rsidRPr="00E45FB8" w:rsidR="00B721C0">
        <w:t xml:space="preserve"> </w:t>
      </w:r>
      <w:r w:rsidRPr="00E45FB8" w:rsidR="006F6DED">
        <w:t>errors</w:t>
      </w:r>
      <w:r w:rsidRPr="00E45FB8" w:rsidR="00B721C0">
        <w:t xml:space="preserve"> </w:t>
      </w:r>
      <w:r w:rsidRPr="00E45FB8">
        <w:t>for most customs agents or customs brokers</w:t>
      </w:r>
      <w:r w:rsidRPr="00E45FB8" w:rsidR="007D54F3">
        <w:t>.</w:t>
      </w:r>
      <w:r w:rsidRPr="00E45FB8" w:rsidR="002F69FE">
        <w:t xml:space="preserve"> </w:t>
      </w:r>
      <w:r w:rsidRPr="00E45FB8" w:rsidR="00B721C0">
        <w:t>In general, we have errors</w:t>
      </w:r>
      <w:r w:rsidRPr="00E45FB8" w:rsidR="007D54F3">
        <w:t>.</w:t>
      </w:r>
      <w:r w:rsidRPr="00E45FB8" w:rsidR="002F69FE">
        <w:t xml:space="preserve"> </w:t>
      </w:r>
      <w:r w:rsidRPr="00E45FB8" w:rsidR="00B721C0">
        <w:t xml:space="preserve">I am just trying to </w:t>
      </w:r>
      <w:r w:rsidRPr="00E45FB8">
        <w:t>put it delicately</w:t>
      </w:r>
      <w:r w:rsidRPr="00E45FB8" w:rsidR="00B721C0">
        <w:t>, but errors happen</w:t>
      </w:r>
      <w:r w:rsidRPr="00E45FB8">
        <w:t>, especially if the instructions provided by the trader are not sufficient and brokers find themselves doing something they are not paid for, which is providing the data on behalf of the customers and figuring out what the customer</w:t>
      </w:r>
      <w:r w:rsidRPr="00E45FB8" w:rsidR="0041754D">
        <w:t>’</w:t>
      </w:r>
      <w:r w:rsidRPr="00E45FB8">
        <w:t>s answers or data should have been</w:t>
      </w:r>
      <w:r w:rsidRPr="00E45FB8" w:rsidR="007D54F3">
        <w:t>.</w:t>
      </w:r>
      <w:r w:rsidRPr="00E45FB8" w:rsidR="002F69FE">
        <w:t xml:space="preserve"> </w:t>
      </w:r>
      <w:r w:rsidRPr="00E45FB8">
        <w:t>If there is less time for declaration, there will be more errors, for which companies will be responsible.</w:t>
      </w:r>
    </w:p>
    <w:p w:rsidR="00B721C0" w:rsidRPr="00E45FB8" w:rsidP="00B721C0">
      <w:pPr>
        <w:pStyle w:val="Answer"/>
      </w:pPr>
      <w:r w:rsidRPr="00E45FB8">
        <w:t>There is a question about what happens if there is a shortage</w:t>
      </w:r>
      <w:r w:rsidRPr="00E45FB8" w:rsidR="007D54F3">
        <w:t>.</w:t>
      </w:r>
      <w:r w:rsidRPr="00E45FB8" w:rsidR="002F69FE">
        <w:t xml:space="preserve"> </w:t>
      </w:r>
      <w:r w:rsidRPr="00E45FB8">
        <w:t>In Ireland, we have this plan that the Government will step in and support</w:t>
      </w:r>
      <w:r w:rsidRPr="00E45FB8" w:rsidR="007D54F3">
        <w:t>.</w:t>
      </w:r>
      <w:r w:rsidRPr="00E45FB8" w:rsidR="002F69FE">
        <w:t xml:space="preserve"> </w:t>
      </w:r>
      <w:r w:rsidRPr="00E45FB8">
        <w:t xml:space="preserve">We are </w:t>
      </w:r>
      <w:r w:rsidRPr="00E45FB8">
        <w:t xml:space="preserve">still awaiting an answer </w:t>
      </w:r>
      <w:r w:rsidRPr="00E45FB8">
        <w:t xml:space="preserve">on whether </w:t>
      </w:r>
      <w:r w:rsidRPr="00E45FB8">
        <w:t xml:space="preserve">the Government </w:t>
      </w:r>
      <w:r w:rsidRPr="00E45FB8">
        <w:t>will step in and support if there is a shortage in that direction for GB</w:t>
      </w:r>
      <w:r w:rsidRPr="00E45FB8">
        <w:noBreakHyphen/>
        <w:t>internal customs brokers or services</w:t>
      </w:r>
      <w:r w:rsidRPr="00E45FB8" w:rsidR="007D54F3">
        <w:t>.</w:t>
      </w:r>
      <w:r w:rsidRPr="00E45FB8" w:rsidR="002F69FE">
        <w:t xml:space="preserve"> </w:t>
      </w:r>
      <w:r w:rsidRPr="00E45FB8">
        <w:t>We will see about that.</w:t>
      </w:r>
    </w:p>
    <w:p w:rsidR="00B721C0" w:rsidRPr="00E45FB8" w:rsidP="00B721C0">
      <w:pPr>
        <w:pStyle w:val="Answer"/>
      </w:pPr>
      <w:r w:rsidRPr="00E45FB8">
        <w:t xml:space="preserve">Coming back to your point </w:t>
      </w:r>
      <w:r w:rsidRPr="00E45FB8" w:rsidR="0020435D">
        <w:t xml:space="preserve">about the </w:t>
      </w:r>
      <w:r w:rsidRPr="00E45FB8">
        <w:t>training of vets, I have no visibility</w:t>
      </w:r>
      <w:r w:rsidRPr="00E45FB8" w:rsidR="007D54F3">
        <w:t>.</w:t>
      </w:r>
      <w:r w:rsidRPr="00E45FB8" w:rsidR="002F69FE">
        <w:t xml:space="preserve"> </w:t>
      </w:r>
      <w:r w:rsidRPr="00E45FB8">
        <w:t>I have literal</w:t>
      </w:r>
      <w:r w:rsidRPr="00E45FB8" w:rsidR="0020435D">
        <w:t>ly not heard anything about the fall</w:t>
      </w:r>
      <w:r w:rsidRPr="00E45FB8">
        <w:t xml:space="preserve">back position </w:t>
      </w:r>
      <w:r w:rsidRPr="00E45FB8" w:rsidR="00624E1C">
        <w:t>here</w:t>
      </w:r>
      <w:r w:rsidRPr="00E45FB8" w:rsidR="007D54F3">
        <w:t>.</w:t>
      </w:r>
      <w:r w:rsidRPr="00E45FB8" w:rsidR="002F69FE">
        <w:t xml:space="preserve"> </w:t>
      </w:r>
      <w:r w:rsidRPr="00E45FB8" w:rsidR="00624E1C">
        <w:t xml:space="preserve">I am not even </w:t>
      </w:r>
      <w:r w:rsidRPr="00E45FB8" w:rsidR="0020435D">
        <w:t xml:space="preserve">entirely sure—perhaps Richard will have more information—whether we know </w:t>
      </w:r>
      <w:r w:rsidRPr="00E45FB8" w:rsidR="00624E1C">
        <w:t xml:space="preserve">which </w:t>
      </w:r>
      <w:r w:rsidRPr="00E45FB8">
        <w:t>bodies will be</w:t>
      </w:r>
      <w:r w:rsidRPr="00E45FB8" w:rsidR="0020435D">
        <w:t xml:space="preserve"> authorised to provide certificates</w:t>
      </w:r>
      <w:r w:rsidRPr="00E45FB8" w:rsidR="007D54F3">
        <w:t>.</w:t>
      </w:r>
      <w:r w:rsidRPr="00E45FB8" w:rsidR="002F69FE">
        <w:t xml:space="preserve"> </w:t>
      </w:r>
      <w:r w:rsidRPr="00E45FB8" w:rsidR="0020435D">
        <w:t>I am not sure how far away we are from finding this out</w:t>
      </w:r>
      <w:r w:rsidRPr="00E45FB8" w:rsidR="007D54F3">
        <w:t>.</w:t>
      </w:r>
      <w:r w:rsidRPr="00E45FB8" w:rsidR="002F69FE">
        <w:t xml:space="preserve"> </w:t>
      </w:r>
      <w:r w:rsidRPr="00E45FB8" w:rsidR="0020435D">
        <w:t>We are still waiting for some information</w:t>
      </w:r>
      <w:r w:rsidRPr="00E45FB8" w:rsidR="007D54F3">
        <w:t>.</w:t>
      </w:r>
      <w:r w:rsidRPr="00E45FB8" w:rsidR="002F69FE">
        <w:t xml:space="preserve"> </w:t>
      </w:r>
      <w:r w:rsidRPr="00E45FB8" w:rsidR="00232B9C">
        <w:t>T</w:t>
      </w:r>
      <w:r w:rsidRPr="00E45FB8" w:rsidR="0020435D">
        <w:t xml:space="preserve">here </w:t>
      </w:r>
      <w:r w:rsidRPr="00E45FB8">
        <w:t>was quit</w:t>
      </w:r>
      <w:r w:rsidRPr="00E45FB8" w:rsidR="00624E1C">
        <w:t>e</w:t>
      </w:r>
      <w:r w:rsidRPr="00E45FB8">
        <w:t xml:space="preserve"> a lot of guidance coming out two weeks ago, but this guidance is </w:t>
      </w:r>
      <w:r w:rsidRPr="00E45FB8" w:rsidR="0020435D">
        <w:t>still quite high</w:t>
      </w:r>
      <w:r w:rsidRPr="00E45FB8" w:rsidR="0020435D">
        <w:noBreakHyphen/>
        <w:t>level</w:t>
      </w:r>
      <w:r w:rsidRPr="00E45FB8" w:rsidR="00232B9C">
        <w:t>,</w:t>
      </w:r>
      <w:r w:rsidRPr="00E45FB8" w:rsidR="0020435D">
        <w:t xml:space="preserve"> so </w:t>
      </w:r>
      <w:r w:rsidRPr="00E45FB8" w:rsidR="00232B9C">
        <w:t>this</w:t>
      </w:r>
      <w:r w:rsidRPr="00E45FB8" w:rsidR="0020435D">
        <w:t xml:space="preserve"> is another area where we need additional information</w:t>
      </w:r>
      <w:r w:rsidRPr="00E45FB8" w:rsidR="007D54F3">
        <w:t>.</w:t>
      </w:r>
      <w:r w:rsidRPr="00E45FB8" w:rsidR="002F69FE">
        <w:t xml:space="preserve"> </w:t>
      </w:r>
    </w:p>
    <w:p w:rsidR="0020435D" w:rsidRPr="00E45FB8" w:rsidP="00B721C0">
      <w:pPr>
        <w:pStyle w:val="Answer"/>
      </w:pPr>
      <w:sdt>
        <w:sdtPr>
          <w:alias w:val="Witness"/>
          <w:id w:val="1546176119"/>
          <w:placeholder>
            <w:docPart w:val="54176FF0B8B84D5CAB4A1C1CA4BC3653"/>
          </w:placeholder>
          <w:richText/>
        </w:sdtPr>
        <w:sdtContent>
          <w:r w:rsidRPr="00E45FB8" w:rsidR="007D54F3">
            <w:rPr>
              <w:b/>
              <w:i/>
            </w:rPr>
            <w:t>Richard Burnett:</w:t>
          </w:r>
          <w:r w:rsidRPr="00E45FB8" w:rsidR="00B721C0">
            <w:rPr>
              <w:b/>
            </w:rPr>
            <w:t xml:space="preserve"> </w:t>
          </w:r>
        </w:sdtContent>
      </w:sdt>
      <w:r w:rsidRPr="00E45FB8" w:rsidR="00B721C0">
        <w:t>Your question just highlights that the devil is in the detail</w:t>
      </w:r>
      <w:r w:rsidRPr="00E45FB8" w:rsidR="00232B9C">
        <w:t xml:space="preserve"> and </w:t>
      </w:r>
      <w:r w:rsidRPr="00E45FB8">
        <w:t xml:space="preserve">the consequences of </w:t>
      </w:r>
      <w:r w:rsidRPr="00E45FB8" w:rsidR="00232B9C">
        <w:t xml:space="preserve">effectively </w:t>
      </w:r>
      <w:r w:rsidRPr="00E45FB8">
        <w:t>not having these things in place</w:t>
      </w:r>
      <w:r w:rsidRPr="00E45FB8" w:rsidR="007D54F3">
        <w:t>.</w:t>
      </w:r>
      <w:r w:rsidRPr="00E45FB8" w:rsidR="002F69FE">
        <w:t xml:space="preserve"> </w:t>
      </w:r>
      <w:r w:rsidRPr="00E45FB8">
        <w:t>We have talked a lot about customs agents and brokers, but the knock</w:t>
      </w:r>
      <w:r w:rsidRPr="00E45FB8">
        <w:noBreakHyphen/>
        <w:t>on effect here is into other areas</w:t>
      </w:r>
      <w:r w:rsidRPr="00E45FB8" w:rsidR="007D54F3">
        <w:t>.</w:t>
      </w:r>
      <w:r w:rsidRPr="00E45FB8" w:rsidR="002F69FE">
        <w:t xml:space="preserve"> </w:t>
      </w:r>
      <w:r w:rsidRPr="00E45FB8" w:rsidR="00B721C0">
        <w:t xml:space="preserve">I </w:t>
      </w:r>
      <w:r w:rsidRPr="00E45FB8" w:rsidR="006F6DED">
        <w:t>know</w:t>
      </w:r>
      <w:r w:rsidRPr="00E45FB8" w:rsidR="00B721C0">
        <w:t xml:space="preserve"> it has been discussed</w:t>
      </w:r>
      <w:r w:rsidRPr="00E45FB8">
        <w:t xml:space="preserve">; </w:t>
      </w:r>
      <w:r w:rsidRPr="00E45FB8" w:rsidR="00B721C0">
        <w:t>I know it has been raised</w:t>
      </w:r>
      <w:r w:rsidRPr="00E45FB8" w:rsidR="007D54F3">
        <w:t>.</w:t>
      </w:r>
      <w:r w:rsidRPr="00E45FB8" w:rsidR="002F69FE">
        <w:t xml:space="preserve"> </w:t>
      </w:r>
      <w:r w:rsidRPr="00E45FB8" w:rsidR="00B721C0">
        <w:t>I have not seen any solutions</w:t>
      </w:r>
      <w:r w:rsidRPr="00E45FB8" w:rsidR="007D54F3">
        <w:t>.</w:t>
      </w:r>
      <w:r w:rsidRPr="00E45FB8" w:rsidR="002F69FE">
        <w:t xml:space="preserve"> </w:t>
      </w:r>
      <w:r w:rsidRPr="00E45FB8">
        <w:t>I do not know how it is going to be resolved</w:t>
      </w:r>
      <w:r w:rsidRPr="00E45FB8" w:rsidR="007D54F3">
        <w:t>.</w:t>
      </w:r>
      <w:r w:rsidRPr="00E45FB8" w:rsidR="002F69FE">
        <w:t xml:space="preserve"> </w:t>
      </w:r>
      <w:r w:rsidRPr="00E45FB8">
        <w:t xml:space="preserve">What it will </w:t>
      </w:r>
      <w:r w:rsidRPr="00E45FB8" w:rsidR="00232B9C">
        <w:t>d</w:t>
      </w:r>
      <w:r w:rsidRPr="00E45FB8">
        <w:t>o is delay trade again, if those certificates cannot be completed at the appropriate point in time</w:t>
      </w:r>
      <w:r w:rsidRPr="00E45FB8" w:rsidR="007D54F3">
        <w:t>.</w:t>
      </w:r>
      <w:r w:rsidRPr="00E45FB8" w:rsidR="002F69FE">
        <w:t xml:space="preserve"> </w:t>
      </w:r>
    </w:p>
    <w:p w:rsidR="00CB5342" w:rsidRPr="00E45FB8" w:rsidP="00B721C0">
      <w:pPr>
        <w:pStyle w:val="Answer"/>
      </w:pPr>
      <w:r w:rsidRPr="00E45FB8">
        <w:t xml:space="preserve">Probably </w:t>
      </w:r>
      <w:r w:rsidRPr="00E45FB8" w:rsidR="00B721C0">
        <w:t xml:space="preserve">this conversation today </w:t>
      </w:r>
      <w:r w:rsidRPr="00E45FB8">
        <w:t xml:space="preserve">again highlights, </w:t>
      </w:r>
      <w:r w:rsidRPr="00E45FB8" w:rsidR="00624E1C">
        <w:t>with</w:t>
      </w:r>
      <w:r w:rsidRPr="00E45FB8" w:rsidR="00B721C0">
        <w:t xml:space="preserve"> Robert and Anna’s experience</w:t>
      </w:r>
      <w:r w:rsidRPr="00E45FB8">
        <w:t>, the level of complexity that we are dealing with here</w:t>
      </w:r>
      <w:r w:rsidRPr="00E45FB8" w:rsidR="007D54F3">
        <w:t>.</w:t>
      </w:r>
      <w:r w:rsidRPr="00E45FB8" w:rsidR="002F69FE">
        <w:t xml:space="preserve"> </w:t>
      </w:r>
      <w:r w:rsidRPr="00E45FB8">
        <w:t xml:space="preserve">You might be a business </w:t>
      </w:r>
      <w:r w:rsidRPr="00E45FB8">
        <w:t>that does not understand it</w:t>
      </w:r>
      <w:r w:rsidRPr="00E45FB8" w:rsidR="007D54F3">
        <w:t>.</w:t>
      </w:r>
      <w:r w:rsidRPr="00E45FB8" w:rsidR="002F69FE">
        <w:t xml:space="preserve"> </w:t>
      </w:r>
      <w:r w:rsidRPr="00E45FB8">
        <w:t>We are not able to magic people up with this experience</w:t>
      </w:r>
      <w:r w:rsidRPr="00E45FB8" w:rsidR="007D54F3">
        <w:t>.</w:t>
      </w:r>
      <w:r w:rsidRPr="00E45FB8" w:rsidR="002F69FE">
        <w:t xml:space="preserve"> </w:t>
      </w:r>
      <w:r w:rsidRPr="00E45FB8">
        <w:t xml:space="preserve">That </w:t>
      </w:r>
      <w:r w:rsidRPr="00E45FB8" w:rsidR="00B721C0">
        <w:t xml:space="preserve">is something we stopped 30 </w:t>
      </w:r>
      <w:r w:rsidRPr="00E45FB8">
        <w:t xml:space="preserve">or </w:t>
      </w:r>
      <w:r w:rsidRPr="00E45FB8" w:rsidR="00B721C0">
        <w:t>40 years ago</w:t>
      </w:r>
      <w:r w:rsidRPr="00E45FB8" w:rsidR="007D54F3">
        <w:t>.</w:t>
      </w:r>
      <w:r w:rsidRPr="00E45FB8" w:rsidR="002F69FE">
        <w:t xml:space="preserve"> </w:t>
      </w:r>
      <w:r w:rsidRPr="00E45FB8" w:rsidR="00B721C0">
        <w:t xml:space="preserve">How do we bring that </w:t>
      </w:r>
      <w:r w:rsidRPr="00E45FB8">
        <w:t xml:space="preserve">knowledge and </w:t>
      </w:r>
      <w:r w:rsidRPr="00E45FB8" w:rsidR="00B721C0">
        <w:t>experience back at the pace we need it</w:t>
      </w:r>
      <w:r w:rsidRPr="00E45FB8" w:rsidR="007D54F3">
        <w:t>?</w:t>
      </w:r>
      <w:r w:rsidRPr="00E45FB8" w:rsidR="002F69FE">
        <w:t xml:space="preserve"> </w:t>
      </w:r>
      <w:r w:rsidRPr="00E45FB8">
        <w:t>There needs to be some sort of investment and support for business to do it</w:t>
      </w:r>
      <w:r w:rsidRPr="00E45FB8" w:rsidR="007D54F3">
        <w:t>.</w:t>
      </w:r>
      <w:r w:rsidRPr="00E45FB8" w:rsidR="002F69FE">
        <w:t xml:space="preserve"> </w:t>
      </w:r>
    </w:p>
    <w:p w:rsidR="00B721C0" w:rsidRPr="00E45FB8" w:rsidP="00B721C0">
      <w:pPr>
        <w:pStyle w:val="Answer"/>
      </w:pPr>
      <w:r w:rsidRPr="00E45FB8">
        <w:t xml:space="preserve">My earlier point about the impact Covid has had on trade as a whole means that businesses are really struggling to invest in </w:t>
      </w:r>
      <w:r w:rsidRPr="00E45FB8">
        <w:t>these people when t</w:t>
      </w:r>
      <w:r w:rsidRPr="00E45FB8">
        <w:t xml:space="preserve">here is no revenue stream that </w:t>
      </w:r>
      <w:r w:rsidRPr="00E45FB8">
        <w:t>is going to</w:t>
      </w:r>
      <w:r w:rsidRPr="00E45FB8">
        <w:t xml:space="preserve"> kick in until next year</w:t>
      </w:r>
      <w:r w:rsidRPr="00E45FB8" w:rsidR="007D54F3">
        <w:t>.</w:t>
      </w:r>
      <w:r w:rsidRPr="00E45FB8" w:rsidR="002F69FE">
        <w:t xml:space="preserve"> </w:t>
      </w:r>
      <w:r w:rsidRPr="00E45FB8" w:rsidR="003107A8">
        <w:t>You cannot expect 50,000 people to be employed and just sit there waiting to be trained</w:t>
      </w:r>
      <w:r w:rsidRPr="00E45FB8" w:rsidR="007D54F3">
        <w:t>.</w:t>
      </w:r>
      <w:r w:rsidRPr="00E45FB8" w:rsidR="002F69FE">
        <w:t xml:space="preserve"> </w:t>
      </w:r>
      <w:r w:rsidRPr="00E45FB8" w:rsidR="003107A8">
        <w:t xml:space="preserve">It is going to take them a year to get them </w:t>
      </w:r>
      <w:r w:rsidRPr="00E45FB8" w:rsidR="00FE71E7">
        <w:t>into</w:t>
      </w:r>
      <w:r w:rsidRPr="00E45FB8" w:rsidR="003107A8">
        <w:t xml:space="preserve"> the basics, but even in the three months </w:t>
      </w:r>
      <w:r w:rsidRPr="00E45FB8" w:rsidR="00FE71E7">
        <w:t xml:space="preserve">at </w:t>
      </w:r>
      <w:r w:rsidRPr="00E45FB8" w:rsidR="003107A8">
        <w:t>the back end of this year that is an enormous cost</w:t>
      </w:r>
      <w:r w:rsidRPr="00E45FB8" w:rsidR="007D54F3">
        <w:t>.</w:t>
      </w:r>
      <w:r w:rsidRPr="00E45FB8" w:rsidR="002F69FE">
        <w:t xml:space="preserve"> </w:t>
      </w:r>
      <w:r w:rsidRPr="00E45FB8">
        <w:t>We are expecting business to take that with such uncertainty.</w:t>
      </w:r>
    </w:p>
    <w:p w:rsidR="00B721C0" w:rsidRPr="00E45FB8" w:rsidP="00B721C0">
      <w:pPr>
        <w:pStyle w:val="Answer"/>
      </w:pPr>
      <w:r w:rsidRPr="00E45FB8">
        <w:t xml:space="preserve">The cap on state aid is still creating </w:t>
      </w:r>
      <w:r w:rsidRPr="00E45FB8" w:rsidR="00463307">
        <w:t xml:space="preserve">a </w:t>
      </w:r>
      <w:r w:rsidRPr="00E45FB8">
        <w:t xml:space="preserve">big </w:t>
      </w:r>
      <w:r w:rsidRPr="00E45FB8" w:rsidR="00463307">
        <w:t>problem here in terms of businesses being able to draw down the amount of money and the numbers of people that would need to be recruited even as a starting point</w:t>
      </w:r>
      <w:r w:rsidRPr="00E45FB8" w:rsidR="007D54F3">
        <w:t>.</w:t>
      </w:r>
      <w:r w:rsidRPr="00E45FB8" w:rsidR="002F69FE">
        <w:t xml:space="preserve"> </w:t>
      </w:r>
      <w:r w:rsidRPr="00E45FB8">
        <w:t>It does not matter which way you look at it at this stage</w:t>
      </w:r>
      <w:r w:rsidRPr="00E45FB8" w:rsidR="007D54F3">
        <w:t>.</w:t>
      </w:r>
      <w:r w:rsidRPr="00E45FB8" w:rsidR="002F69FE">
        <w:t xml:space="preserve"> </w:t>
      </w:r>
      <w:r w:rsidRPr="00E45FB8" w:rsidR="00463307">
        <w:t>There is no easy solution.</w:t>
      </w:r>
    </w:p>
    <w:p w:rsidR="00B721C0" w:rsidRPr="00E45FB8" w:rsidP="00B721C0">
      <w:pPr>
        <w:pStyle w:val="Question"/>
        <w:numPr>
          <w:ilvl w:val="0"/>
          <w:numId w:val="9"/>
        </w:numPr>
      </w:pPr>
      <w:sdt>
        <w:sdtPr>
          <w:alias w:val="Member"/>
          <w:tag w:val="&lt;Member mnisId='4385' dodsId='137582'&gt;"/>
          <w:id w:val="-233156786"/>
          <w:placeholder>
            <w:docPart w:val="54176FF0B8B84D5CAB4A1C1CA4BC3653"/>
          </w:placeholder>
          <w:richText/>
        </w:sdtPr>
        <w:sdtContent>
          <w:r w:rsidRPr="00E45FB8" w:rsidR="009A72A6">
            <w:rPr>
              <w:b/>
            </w:rPr>
            <w:t>Dr Whitford:</w:t>
          </w:r>
        </w:sdtContent>
      </w:sdt>
      <w:r w:rsidRPr="00E45FB8">
        <w:t xml:space="preserve"> </w:t>
      </w:r>
      <w:r w:rsidRPr="00E45FB8" w:rsidR="00FE71E7">
        <w:t>It is</w:t>
      </w:r>
      <w:r w:rsidRPr="00E45FB8" w:rsidR="00463307">
        <w:t xml:space="preserve"> </w:t>
      </w:r>
      <w:r w:rsidRPr="00E45FB8">
        <w:t xml:space="preserve">a </w:t>
      </w:r>
      <w:r w:rsidRPr="00E45FB8" w:rsidR="00463307">
        <w:t xml:space="preserve">worry about the </w:t>
      </w:r>
      <w:r w:rsidRPr="00E45FB8">
        <w:t xml:space="preserve">focus </w:t>
      </w:r>
      <w:r w:rsidRPr="00E45FB8" w:rsidR="00463307">
        <w:t xml:space="preserve">on </w:t>
      </w:r>
      <w:r w:rsidRPr="00E45FB8">
        <w:t xml:space="preserve">one </w:t>
      </w:r>
      <w:r w:rsidRPr="00E45FB8" w:rsidR="00463307">
        <w:t>group</w:t>
      </w:r>
      <w:r w:rsidRPr="00E45FB8" w:rsidR="00FE71E7">
        <w:t xml:space="preserve"> of</w:t>
      </w:r>
      <w:r w:rsidRPr="00E45FB8" w:rsidR="00463307">
        <w:t xml:space="preserve"> </w:t>
      </w:r>
      <w:r w:rsidRPr="00E45FB8" w:rsidR="00624E1C">
        <w:t xml:space="preserve">staff </w:t>
      </w:r>
      <w:r w:rsidRPr="00E45FB8" w:rsidR="00463307">
        <w:t>or one bit of a process</w:t>
      </w:r>
      <w:r w:rsidRPr="00E45FB8" w:rsidR="007D54F3">
        <w:t>.</w:t>
      </w:r>
      <w:r w:rsidRPr="00E45FB8" w:rsidR="002F69FE">
        <w:t xml:space="preserve"> </w:t>
      </w:r>
      <w:r w:rsidRPr="00E45FB8" w:rsidR="00463307">
        <w:t>Listening to all three of you, the complexity and the circular nature of this is very clear</w:t>
      </w:r>
      <w:r w:rsidRPr="00E45FB8" w:rsidR="007D54F3">
        <w:t>.</w:t>
      </w:r>
      <w:r w:rsidRPr="00E45FB8" w:rsidR="002F69FE">
        <w:t xml:space="preserve"> </w:t>
      </w:r>
      <w:r w:rsidRPr="00E45FB8" w:rsidR="00463307">
        <w:t>The worry is that little bits will get picked out without looking at the rest</w:t>
      </w:r>
      <w:r w:rsidRPr="00E45FB8" w:rsidR="007D54F3">
        <w:t>.</w:t>
      </w:r>
      <w:r w:rsidRPr="00E45FB8" w:rsidR="002F69FE">
        <w:t xml:space="preserve"> </w:t>
      </w:r>
      <w:r w:rsidRPr="00E45FB8" w:rsidR="00463307">
        <w:t xml:space="preserve">Robert, </w:t>
      </w:r>
      <w:r w:rsidRPr="00E45FB8" w:rsidR="00EA772D">
        <w:t xml:space="preserve">let me hand </w:t>
      </w:r>
      <w:r w:rsidRPr="00E45FB8" w:rsidR="00463307">
        <w:t>over to you</w:t>
      </w:r>
      <w:r w:rsidRPr="00E45FB8" w:rsidR="007D54F3">
        <w:t>.</w:t>
      </w:r>
      <w:r w:rsidRPr="00E45FB8" w:rsidR="002F69FE">
        <w:t xml:space="preserve"> </w:t>
      </w:r>
    </w:p>
    <w:p w:rsidR="00EA772D" w:rsidRPr="00E45FB8" w:rsidP="00B721C0">
      <w:pPr>
        <w:pStyle w:val="Answer"/>
      </w:pPr>
      <w:sdt>
        <w:sdtPr>
          <w:alias w:val="Witness"/>
          <w:id w:val="377287023"/>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t xml:space="preserve">We concentrate on </w:t>
      </w:r>
      <w:r w:rsidRPr="00E45FB8" w:rsidR="00B721C0">
        <w:t>the food business</w:t>
      </w:r>
      <w:r w:rsidRPr="00E45FB8" w:rsidR="007D54F3">
        <w:t>.</w:t>
      </w:r>
      <w:r w:rsidRPr="00E45FB8" w:rsidR="002F69FE">
        <w:t xml:space="preserve"> </w:t>
      </w:r>
      <w:r w:rsidRPr="00E45FB8">
        <w:t>We are part of a company that delivers into UK retail, so food is a big thing for us</w:t>
      </w:r>
      <w:r w:rsidRPr="00E45FB8" w:rsidR="007D54F3">
        <w:t>.</w:t>
      </w:r>
      <w:r w:rsidRPr="00E45FB8" w:rsidR="002F69FE">
        <w:t xml:space="preserve"> </w:t>
      </w:r>
      <w:r w:rsidRPr="00E45FB8">
        <w:t xml:space="preserve">A year </w:t>
      </w:r>
      <w:r w:rsidRPr="00E45FB8">
        <w:t>ago, everyone was worrying about vets</w:t>
      </w:r>
      <w:r w:rsidRPr="00E45FB8" w:rsidR="007D54F3">
        <w:t>.</w:t>
      </w:r>
      <w:r w:rsidRPr="00E45FB8" w:rsidR="002F69FE">
        <w:t xml:space="preserve"> </w:t>
      </w:r>
      <w:r w:rsidRPr="00E45FB8">
        <w:t>It was a major concern; it was looking like it was going to take about a week to get anything out</w:t>
      </w:r>
      <w:r w:rsidRPr="00E45FB8" w:rsidR="007D54F3">
        <w:t>.</w:t>
      </w:r>
      <w:r w:rsidRPr="00E45FB8" w:rsidR="002F69FE">
        <w:t xml:space="preserve"> </w:t>
      </w:r>
      <w:r w:rsidRPr="00E45FB8" w:rsidR="00B721C0">
        <w:t>That has calmed down quite a lot</w:t>
      </w:r>
      <w:r w:rsidRPr="00E45FB8" w:rsidR="007D54F3">
        <w:t>.</w:t>
      </w:r>
      <w:r w:rsidRPr="00E45FB8" w:rsidR="002F69FE">
        <w:t xml:space="preserve"> </w:t>
      </w:r>
      <w:r w:rsidRPr="00E45FB8" w:rsidR="00B721C0">
        <w:t xml:space="preserve">There is now a process where you have veterinary assistants who do everything up </w:t>
      </w:r>
      <w:r w:rsidRPr="00E45FB8">
        <w:t xml:space="preserve">to </w:t>
      </w:r>
      <w:r w:rsidRPr="00E45FB8" w:rsidR="00B721C0">
        <w:t>the wet stamp</w:t>
      </w:r>
      <w:r w:rsidRPr="00E45FB8">
        <w:t>, but you still have the wet stamp</w:t>
      </w:r>
      <w:r w:rsidRPr="00E45FB8" w:rsidR="007D54F3">
        <w:t>.</w:t>
      </w:r>
      <w:r w:rsidRPr="00E45FB8" w:rsidR="002F69FE">
        <w:t xml:space="preserve"> </w:t>
      </w:r>
      <w:r w:rsidRPr="00E45FB8">
        <w:t>Genuinely, an export health certificate requires a wet stamp</w:t>
      </w:r>
      <w:r w:rsidRPr="00E45FB8" w:rsidR="007D54F3">
        <w:t>.</w:t>
      </w:r>
      <w:r w:rsidRPr="00E45FB8" w:rsidR="002F69FE">
        <w:t xml:space="preserve"> </w:t>
      </w:r>
    </w:p>
    <w:p w:rsidR="00DE37EA" w:rsidRPr="00E45FB8" w:rsidP="00B721C0">
      <w:pPr>
        <w:pStyle w:val="Answer"/>
      </w:pPr>
      <w:r w:rsidRPr="00E45FB8">
        <w:t>I do not quite see the solution to this one, but we</w:t>
      </w:r>
      <w:r w:rsidRPr="00E45FB8" w:rsidR="00FE71E7">
        <w:t xml:space="preserve"> are</w:t>
      </w:r>
      <w:r w:rsidRPr="00E45FB8">
        <w:t xml:space="preserve"> literally </w:t>
      </w:r>
      <w:r w:rsidRPr="00E45FB8" w:rsidR="00FE71E7">
        <w:t xml:space="preserve">into a </w:t>
      </w:r>
      <w:r w:rsidRPr="00E45FB8">
        <w:t xml:space="preserve">flying vet </w:t>
      </w:r>
      <w:r w:rsidRPr="00E45FB8" w:rsidR="00FE71E7">
        <w:t xml:space="preserve">routine </w:t>
      </w:r>
      <w:r w:rsidRPr="00E45FB8">
        <w:t xml:space="preserve">here, where an </w:t>
      </w:r>
      <w:r w:rsidRPr="00E45FB8" w:rsidR="00B721C0">
        <w:t>assistant or executive will get i</w:t>
      </w:r>
      <w:r w:rsidRPr="00E45FB8">
        <w:t xml:space="preserve">t up to a certain level and then the </w:t>
      </w:r>
      <w:r w:rsidRPr="00E45FB8" w:rsidR="00B721C0">
        <w:t xml:space="preserve">vet will </w:t>
      </w:r>
      <w:r w:rsidRPr="00E45FB8">
        <w:t xml:space="preserve">roll </w:t>
      </w:r>
      <w:r w:rsidRPr="00E45FB8" w:rsidR="00B721C0">
        <w:t>in</w:t>
      </w:r>
      <w:r w:rsidRPr="00E45FB8">
        <w:t xml:space="preserve">—it might be by helicopter; </w:t>
      </w:r>
      <w:r w:rsidRPr="00E45FB8" w:rsidR="00B721C0">
        <w:t xml:space="preserve">I do not know </w:t>
      </w:r>
      <w:r w:rsidRPr="00E45FB8">
        <w:t>quite</w:t>
      </w:r>
      <w:r w:rsidRPr="00E45FB8" w:rsidR="00FE71E7">
        <w:t xml:space="preserve"> know</w:t>
      </w:r>
      <w:r w:rsidRPr="00E45FB8">
        <w:t xml:space="preserve"> how—and stamp the documents that have been prepared so </w:t>
      </w:r>
      <w:r w:rsidRPr="00E45FB8" w:rsidR="00FE71E7">
        <w:t xml:space="preserve">that </w:t>
      </w:r>
      <w:r w:rsidRPr="00E45FB8">
        <w:t>the EU is happy with that</w:t>
      </w:r>
      <w:r w:rsidRPr="00E45FB8" w:rsidR="007D54F3">
        <w:t>.</w:t>
      </w:r>
      <w:r w:rsidRPr="00E45FB8" w:rsidR="002F69FE">
        <w:t xml:space="preserve"> </w:t>
      </w:r>
      <w:r w:rsidRPr="00E45FB8">
        <w:t>That is horrible, really, because</w:t>
      </w:r>
      <w:r w:rsidRPr="00E45FB8" w:rsidR="00FE71E7">
        <w:t xml:space="preserve"> that</w:t>
      </w:r>
      <w:r w:rsidRPr="00E45FB8">
        <w:t xml:space="preserve"> </w:t>
      </w:r>
      <w:r w:rsidRPr="00E45FB8" w:rsidR="00B721C0">
        <w:t xml:space="preserve">food </w:t>
      </w:r>
      <w:r w:rsidRPr="00E45FB8">
        <w:t xml:space="preserve">that </w:t>
      </w:r>
      <w:r w:rsidRPr="00E45FB8" w:rsidR="00B721C0">
        <w:t>was fine yesterday</w:t>
      </w:r>
      <w:r w:rsidRPr="00E45FB8">
        <w:t xml:space="preserve"> suddenly is not fine any</w:t>
      </w:r>
      <w:r w:rsidR="008B3236">
        <w:t xml:space="preserve"> </w:t>
      </w:r>
      <w:r w:rsidRPr="00E45FB8">
        <w:t>more.</w:t>
      </w:r>
    </w:p>
    <w:p w:rsidR="00B721C0" w:rsidRPr="00E45FB8" w:rsidP="00B721C0">
      <w:pPr>
        <w:pStyle w:val="Answer"/>
      </w:pPr>
      <w:r w:rsidRPr="00E45FB8">
        <w:t xml:space="preserve">There is a European tracking system called </w:t>
      </w:r>
      <w:r w:rsidRPr="00E45FB8" w:rsidR="00DD5128">
        <w:t>TRACES NT</w:t>
      </w:r>
      <w:r w:rsidRPr="00E45FB8" w:rsidR="00FE71E7">
        <w:t>,</w:t>
      </w:r>
      <w:r w:rsidRPr="00E45FB8" w:rsidR="002F69FE">
        <w:t xml:space="preserve"> </w:t>
      </w:r>
      <w:r w:rsidRPr="00E45FB8" w:rsidR="00DD5128">
        <w:t>“NT” stands for “new technology”</w:t>
      </w:r>
      <w:r w:rsidRPr="00E45FB8" w:rsidR="007D54F3">
        <w:t>.</w:t>
      </w:r>
      <w:r w:rsidRPr="00E45FB8" w:rsidR="002F69FE">
        <w:t xml:space="preserve"> </w:t>
      </w:r>
      <w:r w:rsidRPr="00E45FB8" w:rsidR="00DD5128">
        <w:t xml:space="preserve">That </w:t>
      </w:r>
      <w:r w:rsidRPr="00E45FB8" w:rsidR="00DD5128">
        <w:rPr>
          <w:rFonts w:cs="Times New Roman"/>
        </w:rPr>
        <w:t>has gone up a notch over</w:t>
      </w:r>
      <w:r w:rsidRPr="00E45FB8">
        <w:t xml:space="preserve"> the </w:t>
      </w:r>
      <w:r w:rsidRPr="00E45FB8" w:rsidR="00DD5128">
        <w:t>p</w:t>
      </w:r>
      <w:r w:rsidRPr="00E45FB8">
        <w:t xml:space="preserve">ast six </w:t>
      </w:r>
      <w:r w:rsidRPr="00E45FB8" w:rsidR="00624E1C">
        <w:t>months</w:t>
      </w:r>
      <w:r w:rsidRPr="00E45FB8">
        <w:t xml:space="preserve"> and it is now </w:t>
      </w:r>
      <w:r w:rsidRPr="00E45FB8" w:rsidR="00DD5128">
        <w:t>a much easier system to use</w:t>
      </w:r>
      <w:r w:rsidRPr="00E45FB8" w:rsidR="007D54F3">
        <w:t>.</w:t>
      </w:r>
      <w:r w:rsidRPr="00E45FB8" w:rsidR="002F69FE">
        <w:t xml:space="preserve"> </w:t>
      </w:r>
      <w:r w:rsidRPr="00E45FB8" w:rsidR="00DD5128">
        <w:t>It is actually a very good system to use</w:t>
      </w:r>
      <w:r w:rsidRPr="00E45FB8" w:rsidR="007D54F3">
        <w:t>.</w:t>
      </w:r>
      <w:r w:rsidRPr="00E45FB8" w:rsidR="002F69FE">
        <w:t xml:space="preserve"> </w:t>
      </w:r>
      <w:r w:rsidRPr="00E45FB8" w:rsidR="00DD5128">
        <w:t>It has full traceability on products of animal origin and controlled goods</w:t>
      </w:r>
      <w:r w:rsidRPr="00E45FB8" w:rsidR="007D54F3">
        <w:t>.</w:t>
      </w:r>
      <w:r w:rsidRPr="00E45FB8" w:rsidR="002F69FE">
        <w:t xml:space="preserve"> </w:t>
      </w:r>
      <w:r w:rsidRPr="00E45FB8">
        <w:t xml:space="preserve">I would </w:t>
      </w:r>
      <w:r w:rsidRPr="00E45FB8" w:rsidR="00DD5128">
        <w:t xml:space="preserve">rather </w:t>
      </w:r>
      <w:r w:rsidRPr="00E45FB8">
        <w:t xml:space="preserve">see more </w:t>
      </w:r>
      <w:r w:rsidRPr="00E45FB8" w:rsidR="00DD5128">
        <w:t xml:space="preserve">use </w:t>
      </w:r>
      <w:r w:rsidRPr="00E45FB8">
        <w:t>of that</w:t>
      </w:r>
      <w:r w:rsidRPr="00E45FB8" w:rsidR="007D54F3">
        <w:t>.</w:t>
      </w:r>
      <w:r w:rsidRPr="00E45FB8" w:rsidR="002F69FE">
        <w:t xml:space="preserve"> </w:t>
      </w:r>
      <w:r w:rsidRPr="00E45FB8" w:rsidR="00DD5128">
        <w:t xml:space="preserve">If we can do anything, we should get into a situation where </w:t>
      </w:r>
      <w:r w:rsidRPr="00E45FB8" w:rsidR="00C97F48">
        <w:t>we only have exception reporting on veterinary issues rather than the reporting of absolutely everything</w:t>
      </w:r>
      <w:r w:rsidRPr="00E45FB8" w:rsidR="007D54F3">
        <w:t>.</w:t>
      </w:r>
      <w:r w:rsidRPr="00E45FB8" w:rsidR="002F69FE">
        <w:t xml:space="preserve"> </w:t>
      </w:r>
      <w:r w:rsidRPr="00E45FB8" w:rsidR="00C97F48">
        <w:t>That is not the right terminology, but you know what I mean</w:t>
      </w:r>
      <w:r w:rsidRPr="00E45FB8" w:rsidR="007D54F3">
        <w:t>.</w:t>
      </w:r>
      <w:r w:rsidRPr="00E45FB8" w:rsidR="002F69FE">
        <w:t xml:space="preserve"> </w:t>
      </w:r>
    </w:p>
    <w:p w:rsidR="00C97F48" w:rsidRPr="00E45FB8" w:rsidP="00B721C0">
      <w:pPr>
        <w:pStyle w:val="Question"/>
        <w:numPr>
          <w:ilvl w:val="0"/>
          <w:numId w:val="9"/>
        </w:numPr>
      </w:pPr>
      <w:sdt>
        <w:sdtPr>
          <w:alias w:val="Member"/>
          <w:tag w:val="&lt;Member mnisId='4385' dodsId='137582'&gt;"/>
          <w:id w:val="-1195610530"/>
          <w:placeholder>
            <w:docPart w:val="54176FF0B8B84D5CAB4A1C1CA4BC3653"/>
          </w:placeholder>
          <w:richText/>
        </w:sdtPr>
        <w:sdtContent>
          <w:r w:rsidRPr="00E45FB8" w:rsidR="009A72A6">
            <w:rPr>
              <w:b/>
            </w:rPr>
            <w:t>Dr Whitford:</w:t>
          </w:r>
        </w:sdtContent>
      </w:sdt>
      <w:r w:rsidRPr="00E45FB8" w:rsidR="00624E1C">
        <w:t xml:space="preserve"> This is a </w:t>
      </w:r>
      <w:r w:rsidRPr="00E45FB8" w:rsidR="00FE71E7">
        <w:t xml:space="preserve">real </w:t>
      </w:r>
      <w:r w:rsidRPr="00E45FB8" w:rsidR="00624E1C">
        <w:t xml:space="preserve">concern </w:t>
      </w:r>
      <w:r w:rsidRPr="00E45FB8" w:rsidR="00B721C0">
        <w:t>for</w:t>
      </w:r>
      <w:r w:rsidRPr="00E45FB8" w:rsidR="00624E1C">
        <w:t xml:space="preserve"> me locally</w:t>
      </w:r>
      <w:r w:rsidRPr="00E45FB8" w:rsidR="007D54F3">
        <w:t>.</w:t>
      </w:r>
      <w:r w:rsidRPr="00E45FB8" w:rsidR="002F69FE">
        <w:t xml:space="preserve"> </w:t>
      </w:r>
      <w:r w:rsidRPr="00E45FB8">
        <w:t>I have a fishing constituency</w:t>
      </w:r>
      <w:r w:rsidRPr="00E45FB8" w:rsidR="007D54F3">
        <w:t>.</w:t>
      </w:r>
      <w:r w:rsidRPr="00E45FB8" w:rsidR="002F69FE">
        <w:t xml:space="preserve"> </w:t>
      </w:r>
      <w:r w:rsidRPr="00E45FB8">
        <w:t>Its main catch is langoustine, 85% of which goes to Europe</w:t>
      </w:r>
      <w:r w:rsidRPr="00E45FB8" w:rsidR="007D54F3">
        <w:t>.</w:t>
      </w:r>
      <w:r w:rsidRPr="00E45FB8" w:rsidR="002F69FE">
        <w:t xml:space="preserve"> </w:t>
      </w:r>
      <w:r w:rsidRPr="00E45FB8" w:rsidR="00624E1C">
        <w:t xml:space="preserve">They gain nothing </w:t>
      </w:r>
      <w:r w:rsidRPr="00E45FB8" w:rsidR="00B721C0">
        <w:t>from leav</w:t>
      </w:r>
      <w:r w:rsidRPr="00E45FB8">
        <w:t xml:space="preserve">ing the </w:t>
      </w:r>
      <w:r w:rsidRPr="00E45FB8" w:rsidR="00FE71E7">
        <w:t>c</w:t>
      </w:r>
      <w:r w:rsidRPr="00E45FB8">
        <w:t xml:space="preserve">ommon </w:t>
      </w:r>
      <w:r w:rsidRPr="00E45FB8" w:rsidR="00FE71E7">
        <w:t>f</w:t>
      </w:r>
      <w:r w:rsidRPr="00E45FB8">
        <w:t xml:space="preserve">isheries </w:t>
      </w:r>
      <w:r w:rsidRPr="00E45FB8" w:rsidR="00FE71E7">
        <w:t>p</w:t>
      </w:r>
      <w:r w:rsidRPr="00E45FB8">
        <w:t xml:space="preserve">olicy </w:t>
      </w:r>
      <w:r w:rsidRPr="00E45FB8" w:rsidR="00624E1C">
        <w:t>because</w:t>
      </w:r>
      <w:r w:rsidRPr="00E45FB8" w:rsidR="00B721C0">
        <w:t xml:space="preserve"> it is </w:t>
      </w:r>
      <w:r w:rsidRPr="00E45FB8">
        <w:t>a non</w:t>
      </w:r>
      <w:r w:rsidRPr="00E45FB8">
        <w:noBreakHyphen/>
      </w:r>
      <w:r w:rsidRPr="00E45FB8" w:rsidR="00B721C0">
        <w:t xml:space="preserve">quota catch, but they suddenly </w:t>
      </w:r>
      <w:r w:rsidRPr="00E45FB8">
        <w:t xml:space="preserve">now </w:t>
      </w:r>
      <w:r w:rsidRPr="00E45FB8" w:rsidR="00B721C0">
        <w:t>need four certificates</w:t>
      </w:r>
      <w:r w:rsidRPr="00E45FB8" w:rsidR="007D54F3">
        <w:t>.</w:t>
      </w:r>
      <w:r w:rsidRPr="00E45FB8" w:rsidR="002F69FE">
        <w:t xml:space="preserve"> </w:t>
      </w:r>
      <w:r w:rsidRPr="00E45FB8">
        <w:t>I cannot remember which one of you talked earlier about how this is per</w:t>
      </w:r>
      <w:r w:rsidRPr="00E45FB8" w:rsidR="00FE71E7">
        <w:t xml:space="preserve"> </w:t>
      </w:r>
      <w:r w:rsidRPr="00E45FB8">
        <w:t>consignment</w:t>
      </w:r>
      <w:r w:rsidRPr="00E45FB8" w:rsidR="007D54F3">
        <w:t>.</w:t>
      </w:r>
      <w:r w:rsidRPr="00E45FB8" w:rsidR="002F69FE">
        <w:t xml:space="preserve"> </w:t>
      </w:r>
      <w:r w:rsidRPr="00E45FB8" w:rsidR="00B721C0">
        <w:t>These are often quite small consignments of langoustine and other seafood</w:t>
      </w:r>
      <w:r w:rsidRPr="00E45FB8" w:rsidR="00FE71E7">
        <w:t xml:space="preserve">, which </w:t>
      </w:r>
      <w:r w:rsidRPr="00E45FB8">
        <w:t>are picked up by one lorry and carried as one load</w:t>
      </w:r>
      <w:r w:rsidRPr="00E45FB8" w:rsidR="007D54F3">
        <w:t>.</w:t>
      </w:r>
      <w:r w:rsidRPr="00E45FB8" w:rsidR="002F69FE">
        <w:t xml:space="preserve"> </w:t>
      </w:r>
      <w:r w:rsidRPr="00E45FB8">
        <w:t>Of course, their fear is that it will be turned back because someone else’s consignment is not right</w:t>
      </w:r>
      <w:r w:rsidRPr="00E45FB8" w:rsidR="007D54F3">
        <w:t>.</w:t>
      </w:r>
      <w:r w:rsidRPr="00E45FB8" w:rsidR="002F69FE">
        <w:t xml:space="preserve"> </w:t>
      </w:r>
    </w:p>
    <w:p w:rsidR="00B721C0" w:rsidRPr="00E45FB8" w:rsidP="00C97F48">
      <w:pPr>
        <w:pStyle w:val="Question"/>
        <w:numPr>
          <w:ilvl w:val="0"/>
          <w:numId w:val="0"/>
        </w:numPr>
        <w:ind w:left="794"/>
      </w:pPr>
      <w:r w:rsidRPr="00E45FB8">
        <w:t>Robert, you mentioned pop</w:t>
      </w:r>
      <w:r w:rsidRPr="00E45FB8">
        <w:noBreakHyphen/>
      </w:r>
      <w:r w:rsidRPr="00E45FB8">
        <w:t>ups</w:t>
      </w:r>
      <w:r w:rsidRPr="00E45FB8" w:rsidR="007D54F3">
        <w:t>.</w:t>
      </w:r>
      <w:r w:rsidRPr="00E45FB8" w:rsidR="002F69FE">
        <w:t xml:space="preserve"> </w:t>
      </w:r>
      <w:r w:rsidRPr="00E45FB8">
        <w:t xml:space="preserve">Barry Sheerman talked about </w:t>
      </w:r>
      <w:r w:rsidRPr="00E45FB8">
        <w:t xml:space="preserve">how </w:t>
      </w:r>
      <w:r w:rsidRPr="00E45FB8">
        <w:t xml:space="preserve">this problem </w:t>
      </w:r>
      <w:r w:rsidRPr="00E45FB8">
        <w:t xml:space="preserve">is </w:t>
      </w:r>
      <w:r w:rsidRPr="00E45FB8">
        <w:t>right across the UK</w:t>
      </w:r>
      <w:r w:rsidRPr="00E45FB8" w:rsidR="007D54F3">
        <w:t>.</w:t>
      </w:r>
      <w:r w:rsidRPr="00E45FB8" w:rsidR="002F69FE">
        <w:t xml:space="preserve"> </w:t>
      </w:r>
      <w:r w:rsidRPr="00E45FB8">
        <w:t>Is there not a concern that our fishermen’s product could go all the way to Kent and end up turned back on this side of the border because something is not right, despite them having driven hundreds of miles to get there</w:t>
      </w:r>
      <w:r w:rsidRPr="00E45FB8" w:rsidR="007D54F3">
        <w:t>?</w:t>
      </w:r>
      <w:r w:rsidRPr="00E45FB8" w:rsidR="002F69FE">
        <w:t xml:space="preserve"> </w:t>
      </w:r>
      <w:r w:rsidRPr="00E45FB8">
        <w:t xml:space="preserve">That </w:t>
      </w:r>
      <w:r w:rsidRPr="00E45FB8">
        <w:t>is a real fear in our industry here.</w:t>
      </w:r>
    </w:p>
    <w:p w:rsidR="00B721C0" w:rsidRPr="00E45FB8" w:rsidP="00B721C0">
      <w:pPr>
        <w:pStyle w:val="Answer"/>
      </w:pPr>
      <w:sdt>
        <w:sdtPr>
          <w:alias w:val="Witness"/>
          <w:id w:val="142080635"/>
          <w:placeholder>
            <w:docPart w:val="54176FF0B8B84D5CAB4A1C1CA4BC3653"/>
          </w:placeholder>
          <w:richText/>
        </w:sdtPr>
        <w:sdtContent>
          <w:r w:rsidRPr="00E45FB8" w:rsidR="007D54F3">
            <w:rPr>
              <w:b/>
              <w:i/>
            </w:rPr>
            <w:t>Robert Hardy:</w:t>
          </w:r>
          <w:r w:rsidRPr="00E45FB8">
            <w:rPr>
              <w:b/>
            </w:rPr>
            <w:t xml:space="preserve"> </w:t>
          </w:r>
        </w:sdtContent>
      </w:sdt>
      <w:r w:rsidRPr="00E45FB8" w:rsidR="00C97F48">
        <w:t xml:space="preserve">Yes, </w:t>
      </w:r>
      <w:r w:rsidRPr="00E45FB8" w:rsidR="00D00908">
        <w:t>I agree with you: there is a fear that it could go that way</w:t>
      </w:r>
      <w:r w:rsidRPr="00E45FB8" w:rsidR="007D54F3">
        <w:t>.</w:t>
      </w:r>
      <w:r w:rsidRPr="00E45FB8" w:rsidR="002F69FE">
        <w:t xml:space="preserve"> </w:t>
      </w:r>
      <w:r w:rsidRPr="00E45FB8">
        <w:t xml:space="preserve">The good thing </w:t>
      </w:r>
      <w:r w:rsidRPr="00E45FB8" w:rsidR="00542BE3">
        <w:t xml:space="preserve">here </w:t>
      </w:r>
      <w:r w:rsidRPr="00E45FB8">
        <w:t>is that the trader is engaging because of t</w:t>
      </w:r>
      <w:r w:rsidRPr="00E45FB8" w:rsidR="00624E1C">
        <w:t>hat fear</w:t>
      </w:r>
      <w:r w:rsidRPr="00E45FB8" w:rsidR="007D54F3">
        <w:t>.</w:t>
      </w:r>
      <w:r w:rsidRPr="00E45FB8" w:rsidR="002F69FE">
        <w:t xml:space="preserve"> </w:t>
      </w:r>
      <w:r w:rsidRPr="00E45FB8" w:rsidR="00624E1C">
        <w:t xml:space="preserve">We are talking a lot </w:t>
      </w:r>
      <w:r w:rsidRPr="00E45FB8" w:rsidR="00542BE3">
        <w:t xml:space="preserve">already </w:t>
      </w:r>
      <w:r w:rsidRPr="00E45FB8" w:rsidR="006F6DED">
        <w:t xml:space="preserve">to Scottish salmon </w:t>
      </w:r>
      <w:r w:rsidRPr="00E45FB8">
        <w:t>producers and what</w:t>
      </w:r>
      <w:r w:rsidR="002A0F94">
        <w:t xml:space="preserve"> </w:t>
      </w:r>
      <w:r w:rsidRPr="00E45FB8">
        <w:t>have</w:t>
      </w:r>
      <w:r w:rsidR="002A0F94">
        <w:t xml:space="preserve"> </w:t>
      </w:r>
      <w:r w:rsidRPr="00E45FB8">
        <w:t>you</w:t>
      </w:r>
      <w:r w:rsidRPr="00E45FB8" w:rsidR="007D54F3">
        <w:t>.</w:t>
      </w:r>
      <w:r w:rsidRPr="00E45FB8" w:rsidR="002F69FE">
        <w:t xml:space="preserve"> </w:t>
      </w:r>
      <w:r w:rsidRPr="00E45FB8" w:rsidR="00542BE3">
        <w:t xml:space="preserve">This is slightly different, because a lot of the fish </w:t>
      </w:r>
      <w:r w:rsidRPr="00E45FB8" w:rsidR="00FE71E7">
        <w:t xml:space="preserve">they </w:t>
      </w:r>
      <w:r w:rsidRPr="00E45FB8" w:rsidR="00542BE3">
        <w:t>are involved with are not marine</w:t>
      </w:r>
      <w:r w:rsidR="00B607AD">
        <w:t>,</w:t>
      </w:r>
      <w:r w:rsidRPr="00E45FB8" w:rsidR="00542BE3">
        <w:t xml:space="preserve"> so there is not a requirement for a catch certificate</w:t>
      </w:r>
      <w:r w:rsidRPr="00E45FB8" w:rsidR="007D54F3">
        <w:t>.</w:t>
      </w:r>
      <w:r w:rsidRPr="00E45FB8" w:rsidR="002F69FE">
        <w:t xml:space="preserve"> </w:t>
      </w:r>
      <w:r w:rsidRPr="00E45FB8" w:rsidR="00FE71E7">
        <w:t>T</w:t>
      </w:r>
      <w:r w:rsidRPr="00E45FB8" w:rsidR="00542BE3">
        <w:t>hey know it is a complex area, so they are engaging early</w:t>
      </w:r>
      <w:r w:rsidRPr="00E45FB8" w:rsidR="007D54F3">
        <w:t>.</w:t>
      </w:r>
      <w:r w:rsidRPr="00E45FB8" w:rsidR="002F69FE">
        <w:t xml:space="preserve"> </w:t>
      </w:r>
      <w:r w:rsidRPr="00E45FB8" w:rsidR="00542BE3">
        <w:t>Therefore, that truck is less likely to have problems</w:t>
      </w:r>
      <w:r w:rsidRPr="00E45FB8" w:rsidR="007D54F3">
        <w:t>.</w:t>
      </w:r>
      <w:r w:rsidRPr="00E45FB8" w:rsidR="002F69FE">
        <w:t xml:space="preserve"> </w:t>
      </w:r>
      <w:r w:rsidRPr="00E45FB8" w:rsidR="00542BE3">
        <w:t>It has more process, but it is less likely to have more problems because everybody is a bit more professional about it.</w:t>
      </w:r>
    </w:p>
    <w:p w:rsidR="00B721C0" w:rsidRPr="00E45FB8" w:rsidP="00B721C0">
      <w:pPr>
        <w:pStyle w:val="Question"/>
        <w:numPr>
          <w:ilvl w:val="0"/>
          <w:numId w:val="9"/>
        </w:numPr>
      </w:pPr>
      <w:sdt>
        <w:sdtPr>
          <w:alias w:val="Member"/>
          <w:tag w:val="&lt;Member mnisId='4385' dodsId='137582'&gt;"/>
          <w:id w:val="-617224691"/>
          <w:placeholder>
            <w:docPart w:val="54176FF0B8B84D5CAB4A1C1CA4BC3653"/>
          </w:placeholder>
          <w:richText/>
        </w:sdtPr>
        <w:sdtContent>
          <w:r w:rsidRPr="00E45FB8" w:rsidR="009A72A6">
            <w:rPr>
              <w:b/>
            </w:rPr>
            <w:t>Dr Whitford:</w:t>
          </w:r>
        </w:sdtContent>
      </w:sdt>
      <w:r w:rsidRPr="00E45FB8">
        <w:t xml:space="preserve"> What about the small in</w:t>
      </w:r>
      <w:r w:rsidRPr="00E45FB8" w:rsidR="006F6DED">
        <w:t xml:space="preserve">dividual fishing </w:t>
      </w:r>
      <w:r w:rsidRPr="00E45FB8">
        <w:t>boats</w:t>
      </w:r>
      <w:r w:rsidRPr="00E45FB8" w:rsidR="007D54F3">
        <w:t>?</w:t>
      </w:r>
      <w:r w:rsidRPr="00E45FB8" w:rsidR="002F69FE">
        <w:t xml:space="preserve"> </w:t>
      </w:r>
      <w:r w:rsidRPr="00E45FB8">
        <w:t>These are literally</w:t>
      </w:r>
      <w:r w:rsidRPr="00E45FB8" w:rsidR="00542BE3">
        <w:t xml:space="preserve"> a myriad of tiny businesses</w:t>
      </w:r>
      <w:r w:rsidRPr="00E45FB8" w:rsidR="007D54F3">
        <w:t>.</w:t>
      </w:r>
      <w:r w:rsidRPr="00E45FB8" w:rsidR="002F69FE">
        <w:t xml:space="preserve"> </w:t>
      </w:r>
      <w:r w:rsidRPr="00E45FB8" w:rsidR="00542BE3">
        <w:t xml:space="preserve">Is the catching industry engaging, </w:t>
      </w:r>
      <w:r w:rsidRPr="00E45FB8" w:rsidR="00542BE3">
        <w:t>boat by boat, to be prepared</w:t>
      </w:r>
      <w:r w:rsidRPr="00E45FB8" w:rsidR="007D54F3">
        <w:t>?</w:t>
      </w:r>
      <w:r w:rsidRPr="00E45FB8" w:rsidR="002F69FE">
        <w:t xml:space="preserve"> </w:t>
      </w:r>
      <w:r w:rsidRPr="00E45FB8">
        <w:t>The salmon industry is a big industry.</w:t>
      </w:r>
    </w:p>
    <w:p w:rsidR="00F3118D" w:rsidRPr="00E45FB8" w:rsidP="00B721C0">
      <w:pPr>
        <w:pStyle w:val="Answer"/>
      </w:pPr>
      <w:sdt>
        <w:sdtPr>
          <w:alias w:val="Witness"/>
          <w:id w:val="-1798451528"/>
          <w:placeholder>
            <w:docPart w:val="54176FF0B8B84D5CAB4A1C1CA4BC3653"/>
          </w:placeholder>
          <w:richText/>
        </w:sdtPr>
        <w:sdtContent>
          <w:r w:rsidRPr="00E45FB8" w:rsidR="007D54F3">
            <w:rPr>
              <w:b/>
              <w:i/>
            </w:rPr>
            <w:t>Robert Hardy:</w:t>
          </w:r>
          <w:r w:rsidRPr="00E45FB8" w:rsidR="00B721C0">
            <w:rPr>
              <w:b/>
            </w:rPr>
            <w:t xml:space="preserve"> </w:t>
          </w:r>
        </w:sdtContent>
      </w:sdt>
      <w:r w:rsidRPr="00E45FB8" w:rsidR="00542BE3">
        <w:t>Yes, quite</w:t>
      </w:r>
      <w:r w:rsidRPr="00E45FB8" w:rsidR="007D54F3">
        <w:t>.</w:t>
      </w:r>
      <w:r w:rsidRPr="00E45FB8" w:rsidR="002F69FE">
        <w:t xml:space="preserve"> </w:t>
      </w:r>
      <w:r w:rsidRPr="00E45FB8" w:rsidR="00B721C0">
        <w:t>It is p</w:t>
      </w:r>
      <w:r w:rsidRPr="00E45FB8" w:rsidR="006F6DED">
        <w:t xml:space="preserve">robably not </w:t>
      </w:r>
      <w:r w:rsidRPr="00E45FB8" w:rsidR="00542BE3">
        <w:t xml:space="preserve">engaging </w:t>
      </w:r>
      <w:r w:rsidRPr="00E45FB8" w:rsidR="006F6DED">
        <w:t xml:space="preserve">on that level, but </w:t>
      </w:r>
      <w:r w:rsidRPr="00E45FB8" w:rsidR="00B721C0">
        <w:t>it is all about the trader</w:t>
      </w:r>
      <w:r w:rsidRPr="00E45FB8" w:rsidR="007D54F3">
        <w:t>.</w:t>
      </w:r>
      <w:r w:rsidRPr="00E45FB8" w:rsidR="002F69FE">
        <w:t xml:space="preserve"> </w:t>
      </w:r>
      <w:r w:rsidRPr="00E45FB8" w:rsidR="00542BE3">
        <w:t xml:space="preserve">There can be quite a bit of </w:t>
      </w:r>
      <w:r w:rsidRPr="00E45FB8" w:rsidR="00EE1164">
        <w:t>consolidation</w:t>
      </w:r>
      <w:r w:rsidRPr="00E45FB8" w:rsidR="00542BE3">
        <w:t xml:space="preserve"> here</w:t>
      </w:r>
      <w:r w:rsidRPr="00E45FB8" w:rsidR="007D54F3">
        <w:t>.</w:t>
      </w:r>
      <w:r w:rsidRPr="00E45FB8" w:rsidR="002F69FE">
        <w:t xml:space="preserve"> </w:t>
      </w:r>
      <w:r w:rsidRPr="00E45FB8" w:rsidR="00FE71E7">
        <w:t>Again, i</w:t>
      </w:r>
      <w:r w:rsidRPr="00E45FB8" w:rsidR="006F6DED">
        <w:t xml:space="preserve">f you are in that situation </w:t>
      </w:r>
      <w:r w:rsidRPr="00E45FB8" w:rsidR="00B721C0">
        <w:t>where you ar</w:t>
      </w:r>
      <w:r w:rsidRPr="00E45FB8" w:rsidR="006F6DED">
        <w:t>e exporting seafood to France,</w:t>
      </w:r>
      <w:r w:rsidRPr="00E45FB8" w:rsidR="00B721C0">
        <w:t xml:space="preserve"> it is not okay to assume that</w:t>
      </w:r>
      <w:r w:rsidRPr="00E45FB8">
        <w:t xml:space="preserve"> the guy you are selling to in France is the importer</w:t>
      </w:r>
      <w:r w:rsidRPr="00E45FB8" w:rsidR="007D54F3">
        <w:t>.</w:t>
      </w:r>
      <w:r w:rsidRPr="00E45FB8" w:rsidR="002F69FE">
        <w:t xml:space="preserve"> </w:t>
      </w:r>
      <w:r w:rsidRPr="00E45FB8">
        <w:t>He might not have even thought that was the case at all.</w:t>
      </w:r>
    </w:p>
    <w:p w:rsidR="00B721C0" w:rsidRPr="00E45FB8" w:rsidP="00B721C0">
      <w:pPr>
        <w:pStyle w:val="Answer"/>
      </w:pPr>
      <w:r w:rsidRPr="00E45FB8">
        <w:t>Then you are into Incoterms and suddenly you are into a delivered duty</w:t>
      </w:r>
      <w:r w:rsidRPr="00E45FB8" w:rsidR="00FE71E7">
        <w:t xml:space="preserve"> </w:t>
      </w:r>
      <w:r w:rsidRPr="00E45FB8">
        <w:t xml:space="preserve">paid environment, </w:t>
      </w:r>
      <w:r w:rsidRPr="00E45FB8">
        <w:t xml:space="preserve">which can </w:t>
      </w:r>
      <w:r w:rsidRPr="00E45FB8">
        <w:t xml:space="preserve">actually </w:t>
      </w:r>
      <w:r w:rsidRPr="00E45FB8">
        <w:t xml:space="preserve">work </w:t>
      </w:r>
      <w:r w:rsidRPr="00E45FB8">
        <w:t>in your favour</w:t>
      </w:r>
      <w:r w:rsidRPr="00E45FB8" w:rsidR="007D54F3">
        <w:t>.</w:t>
      </w:r>
      <w:r w:rsidRPr="00E45FB8" w:rsidR="002F69FE">
        <w:t xml:space="preserve"> </w:t>
      </w:r>
      <w:r w:rsidRPr="00E45FB8">
        <w:t xml:space="preserve">You suddenly have a French identity where you are selling </w:t>
      </w:r>
      <w:r w:rsidRPr="00E45FB8" w:rsidR="00FE71E7">
        <w:t>all those</w:t>
      </w:r>
      <w:r w:rsidRPr="00E45FB8">
        <w:t xml:space="preserve"> goods to the French identity and then selling it on there</w:t>
      </w:r>
      <w:r w:rsidRPr="00E45FB8" w:rsidR="007D54F3">
        <w:t>.</w:t>
      </w:r>
      <w:r w:rsidRPr="00E45FB8" w:rsidR="002F69FE">
        <w:t xml:space="preserve"> </w:t>
      </w:r>
      <w:r w:rsidRPr="00E45FB8">
        <w:t>It is</w:t>
      </w:r>
      <w:r w:rsidRPr="00E45FB8">
        <w:t xml:space="preserve"> still per consignment, but </w:t>
      </w:r>
      <w:r w:rsidRPr="00E45FB8">
        <w:t xml:space="preserve">now </w:t>
      </w:r>
      <w:r w:rsidRPr="00E45FB8">
        <w:t>it is one big consignment</w:t>
      </w:r>
      <w:r w:rsidRPr="00E45FB8" w:rsidR="007D54F3">
        <w:t>.</w:t>
      </w:r>
      <w:r w:rsidRPr="00E45FB8" w:rsidR="002F69FE">
        <w:t xml:space="preserve"> </w:t>
      </w:r>
      <w:r w:rsidRPr="00E45FB8">
        <w:t>There has to be some fiscal</w:t>
      </w:r>
      <w:r w:rsidRPr="00E45FB8">
        <w:t xml:space="preserve"> consolidation as well as physical consolidation</w:t>
      </w:r>
      <w:r w:rsidRPr="00E45FB8" w:rsidR="007D54F3">
        <w:t>.</w:t>
      </w:r>
      <w:r w:rsidRPr="00E45FB8" w:rsidR="002F69FE">
        <w:t xml:space="preserve"> </w:t>
      </w:r>
      <w:r w:rsidRPr="00E45FB8">
        <w:t>That is the route to a lot of success</w:t>
      </w:r>
      <w:r w:rsidRPr="00E45FB8" w:rsidR="007D54F3">
        <w:t>.</w:t>
      </w:r>
      <w:r w:rsidRPr="00E45FB8" w:rsidR="002F69FE">
        <w:t xml:space="preserve"> </w:t>
      </w:r>
      <w:r w:rsidRPr="00E45FB8">
        <w:t>Otherwise, you are absolutely a truck with a box full of paperwork, with catch certificates, export declarations and import declarations</w:t>
      </w:r>
      <w:r w:rsidRPr="00E45FB8" w:rsidR="007D54F3">
        <w:t>.</w:t>
      </w:r>
      <w:r w:rsidRPr="00E45FB8" w:rsidR="002F69FE">
        <w:t xml:space="preserve"> </w:t>
      </w:r>
      <w:r w:rsidRPr="00E45FB8">
        <w:t xml:space="preserve">Then the truck </w:t>
      </w:r>
      <w:r w:rsidRPr="00E45FB8">
        <w:t xml:space="preserve">has to go Boulogne when </w:t>
      </w:r>
      <w:r w:rsidRPr="00E45FB8">
        <w:t xml:space="preserve">it </w:t>
      </w:r>
      <w:r w:rsidRPr="00E45FB8">
        <w:t>arrives in</w:t>
      </w:r>
      <w:r w:rsidRPr="00E45FB8">
        <w:t xml:space="preserve"> France to go the seafood</w:t>
      </w:r>
      <w:r w:rsidRPr="00E45FB8" w:rsidR="00FE71E7">
        <w:t xml:space="preserve"> BCP</w:t>
      </w:r>
      <w:r w:rsidRPr="00E45FB8">
        <w:rPr>
          <w:rFonts w:cs="Times New Roman"/>
        </w:rPr>
        <w:t>.</w:t>
      </w:r>
    </w:p>
    <w:p w:rsidR="00B721C0" w:rsidRPr="00E45FB8" w:rsidP="00B721C0">
      <w:pPr>
        <w:pStyle w:val="Answer"/>
      </w:pPr>
      <w:r w:rsidRPr="00E45FB8">
        <w:t xml:space="preserve">Generally </w:t>
      </w:r>
      <w:r w:rsidRPr="00E45FB8" w:rsidR="00F3118D">
        <w:t xml:space="preserve">speaking, </w:t>
      </w:r>
      <w:r w:rsidRPr="00E45FB8">
        <w:t>the transporters know this is a problem</w:t>
      </w:r>
      <w:r w:rsidRPr="00E45FB8" w:rsidR="007D54F3">
        <w:t>.</w:t>
      </w:r>
      <w:r w:rsidRPr="00E45FB8" w:rsidR="002F69FE">
        <w:t xml:space="preserve"> </w:t>
      </w:r>
      <w:r w:rsidRPr="00E45FB8" w:rsidR="00F3118D">
        <w:t>It is a smaller, niche market, in terms of the trucking</w:t>
      </w:r>
      <w:r w:rsidRPr="00E45FB8" w:rsidR="007D54F3">
        <w:t>.</w:t>
      </w:r>
      <w:r w:rsidRPr="00E45FB8" w:rsidR="002F69FE">
        <w:t xml:space="preserve"> </w:t>
      </w:r>
      <w:r w:rsidRPr="00E45FB8">
        <w:t>The hauliers I know who are involved in that are very much aware of what is needed</w:t>
      </w:r>
      <w:r w:rsidRPr="00E45FB8" w:rsidR="007D54F3">
        <w:t>.</w:t>
      </w:r>
      <w:r w:rsidRPr="00E45FB8" w:rsidR="002F69FE">
        <w:t xml:space="preserve"> </w:t>
      </w:r>
      <w:r w:rsidRPr="00E45FB8" w:rsidR="00F3118D">
        <w:t xml:space="preserve">We always say to every transport company, </w:t>
      </w:r>
      <w:r w:rsidRPr="00E45FB8">
        <w:t>“Do not start a job un</w:t>
      </w:r>
      <w:r w:rsidRPr="00E45FB8" w:rsidR="00F3118D">
        <w:t>less you know you can finish it</w:t>
      </w:r>
      <w:r w:rsidRPr="00E45FB8">
        <w:t>”</w:t>
      </w:r>
      <w:r w:rsidRPr="00E45FB8" w:rsidR="007D54F3">
        <w:t>.</w:t>
      </w:r>
      <w:r w:rsidRPr="00E45FB8" w:rsidR="002F69FE">
        <w:t xml:space="preserve"> </w:t>
      </w:r>
      <w:r w:rsidRPr="00E45FB8" w:rsidR="00F3118D">
        <w:t>Literally, do not pick up a load unless you know you can deliver it, because you are just picking up a problem</w:t>
      </w:r>
      <w:r w:rsidRPr="00E45FB8" w:rsidR="007D54F3">
        <w:t>.</w:t>
      </w:r>
      <w:r w:rsidRPr="00E45FB8" w:rsidR="002F69FE">
        <w:t xml:space="preserve"> </w:t>
      </w:r>
    </w:p>
    <w:p w:rsidR="00B721C0" w:rsidRPr="00E45FB8" w:rsidP="00B721C0">
      <w:pPr>
        <w:pStyle w:val="Question"/>
        <w:numPr>
          <w:ilvl w:val="0"/>
          <w:numId w:val="9"/>
        </w:numPr>
      </w:pPr>
      <w:sdt>
        <w:sdtPr>
          <w:alias w:val="Member"/>
          <w:tag w:val="&lt;Member mnisId='4385' dodsId='137582'&gt;"/>
          <w:id w:val="-934047710"/>
          <w:placeholder>
            <w:docPart w:val="54176FF0B8B84D5CAB4A1C1CA4BC3653"/>
          </w:placeholder>
          <w:richText/>
        </w:sdtPr>
        <w:sdtContent>
          <w:r w:rsidRPr="00E45FB8" w:rsidR="009A72A6">
            <w:rPr>
              <w:b/>
            </w:rPr>
            <w:t>Dr Whitford:</w:t>
          </w:r>
        </w:sdtContent>
      </w:sdt>
      <w:r w:rsidRPr="00E45FB8">
        <w:t xml:space="preserve"> The problem w</w:t>
      </w:r>
      <w:r w:rsidRPr="00E45FB8" w:rsidR="006F6DED">
        <w:t>ith that, of course</w:t>
      </w:r>
      <w:r w:rsidRPr="00E45FB8" w:rsidR="00F3118D">
        <w:t>, is that</w:t>
      </w:r>
      <w:r w:rsidRPr="00E45FB8" w:rsidR="006F6DED">
        <w:t xml:space="preserve"> in</w:t>
      </w:r>
      <w:r w:rsidRPr="00E45FB8">
        <w:t xml:space="preserve"> the coastal areas </w:t>
      </w:r>
      <w:r w:rsidRPr="00E45FB8" w:rsidR="00F3118D">
        <w:t xml:space="preserve">and the island areas </w:t>
      </w:r>
      <w:r w:rsidRPr="00E45FB8">
        <w:t>of Scotland</w:t>
      </w:r>
      <w:r w:rsidRPr="00E45FB8" w:rsidR="00F3118D">
        <w:t>, while inshore fishing or seafood fishing may be small overall in the UK economy</w:t>
      </w:r>
      <w:r w:rsidRPr="00E45FB8" w:rsidR="000466C6">
        <w:t>,</w:t>
      </w:r>
      <w:r w:rsidRPr="00E45FB8" w:rsidR="00F3118D">
        <w:t xml:space="preserve"> it is often quite a critical local employer</w:t>
      </w:r>
      <w:r w:rsidRPr="00E45FB8" w:rsidR="007D54F3">
        <w:t>.</w:t>
      </w:r>
      <w:r w:rsidRPr="00E45FB8" w:rsidR="002F69FE">
        <w:t xml:space="preserve"> </w:t>
      </w:r>
      <w:r w:rsidRPr="00E45FB8">
        <w:t xml:space="preserve">Just </w:t>
      </w:r>
      <w:r w:rsidRPr="00E45FB8" w:rsidR="006F6DED">
        <w:t>suddenly</w:t>
      </w:r>
      <w:r w:rsidRPr="00E45FB8">
        <w:t xml:space="preserve"> </w:t>
      </w:r>
      <w:r w:rsidRPr="00E45FB8" w:rsidR="006F6DED">
        <w:t>being</w:t>
      </w:r>
      <w:r w:rsidRPr="00E45FB8">
        <w:t xml:space="preserve"> told by transport companies, “</w:t>
      </w:r>
      <w:r w:rsidRPr="00E45FB8" w:rsidR="00F3118D">
        <w:t>It is t</w:t>
      </w:r>
      <w:r w:rsidRPr="00E45FB8">
        <w:t>oo much hassle</w:t>
      </w:r>
      <w:r w:rsidRPr="00E45FB8" w:rsidR="00F3118D">
        <w:t>; w</w:t>
      </w:r>
      <w:r w:rsidRPr="00E45FB8">
        <w:t>e a</w:t>
      </w:r>
      <w:r w:rsidRPr="00E45FB8" w:rsidR="00F3118D">
        <w:t>re not picking it up”</w:t>
      </w:r>
      <w:r w:rsidRPr="00E45FB8" w:rsidR="000466C6">
        <w:t>,</w:t>
      </w:r>
      <w:r w:rsidRPr="00E45FB8" w:rsidR="00F3118D">
        <w:t xml:space="preserve"> would be equally devastating.</w:t>
      </w:r>
    </w:p>
    <w:p w:rsidR="00B721C0" w:rsidRPr="00E45FB8" w:rsidP="00B721C0">
      <w:pPr>
        <w:pStyle w:val="Answer"/>
      </w:pPr>
      <w:sdt>
        <w:sdtPr>
          <w:alias w:val="Witness"/>
          <w:id w:val="2140227714"/>
          <w:placeholder>
            <w:docPart w:val="54176FF0B8B84D5CAB4A1C1CA4BC3653"/>
          </w:placeholder>
          <w:richText/>
        </w:sdtPr>
        <w:sdtContent>
          <w:r w:rsidRPr="00E45FB8" w:rsidR="007D54F3">
            <w:rPr>
              <w:b/>
              <w:i/>
            </w:rPr>
            <w:t>Robert Hardy:</w:t>
          </w:r>
          <w:r w:rsidRPr="00E45FB8">
            <w:rPr>
              <w:b/>
            </w:rPr>
            <w:t xml:space="preserve"> </w:t>
          </w:r>
        </w:sdtContent>
      </w:sdt>
      <w:r w:rsidRPr="00E45FB8" w:rsidR="00624E1C">
        <w:t>Yes, I take your point</w:t>
      </w:r>
      <w:r w:rsidRPr="00E45FB8" w:rsidR="007D54F3">
        <w:t>.</w:t>
      </w:r>
      <w:r w:rsidRPr="00E45FB8" w:rsidR="002F69FE">
        <w:t xml:space="preserve"> </w:t>
      </w:r>
      <w:r w:rsidRPr="00E45FB8" w:rsidR="00F3118D">
        <w:t>To a large degree, t</w:t>
      </w:r>
      <w:r w:rsidRPr="00E45FB8" w:rsidR="00624E1C">
        <w:t>he transport companies</w:t>
      </w:r>
      <w:r w:rsidRPr="00E45FB8" w:rsidR="00F3118D">
        <w:t xml:space="preserve"> are</w:t>
      </w:r>
      <w:r w:rsidRPr="00E45FB8" w:rsidR="00624E1C">
        <w:t xml:space="preserve"> the solution to the problem</w:t>
      </w:r>
      <w:r w:rsidRPr="00E45FB8" w:rsidR="007D54F3">
        <w:t>.</w:t>
      </w:r>
      <w:r w:rsidRPr="00E45FB8" w:rsidR="002F69FE">
        <w:t xml:space="preserve"> </w:t>
      </w:r>
      <w:r w:rsidRPr="00E45FB8" w:rsidR="00624E1C">
        <w:t xml:space="preserve">They are not </w:t>
      </w:r>
      <w:r w:rsidRPr="00E45FB8">
        <w:t xml:space="preserve">necessarily </w:t>
      </w:r>
      <w:r w:rsidRPr="00E45FB8" w:rsidR="00624E1C">
        <w:t xml:space="preserve">turning around and </w:t>
      </w:r>
      <w:r w:rsidRPr="00E45FB8">
        <w:t xml:space="preserve">saying, “We </w:t>
      </w:r>
      <w:r w:rsidRPr="00E45FB8" w:rsidR="00624E1C">
        <w:t>cannot pick that up</w:t>
      </w:r>
      <w:r w:rsidRPr="00E45FB8">
        <w:t>”</w:t>
      </w:r>
      <w:r w:rsidRPr="00E45FB8" w:rsidR="00624E1C">
        <w:t>; they are actually saying, “We have to make sure certain things are in place”</w:t>
      </w:r>
      <w:r w:rsidRPr="00E45FB8" w:rsidR="007D54F3">
        <w:t>.</w:t>
      </w:r>
      <w:r w:rsidRPr="00E45FB8" w:rsidR="002F69FE">
        <w:t xml:space="preserve"> </w:t>
      </w:r>
      <w:r w:rsidRPr="00E45FB8" w:rsidR="00F3118D">
        <w:t>We are getting more engagement in that sector than we are in any other sector</w:t>
      </w:r>
      <w:r w:rsidRPr="00E45FB8" w:rsidR="007D54F3">
        <w:t>.</w:t>
      </w:r>
      <w:r w:rsidRPr="00E45FB8" w:rsidR="002F69FE">
        <w:t xml:space="preserve"> </w:t>
      </w:r>
      <w:r w:rsidRPr="00E45FB8" w:rsidR="00F3118D">
        <w:t>The widget producer has gone missing, but we are speaking a lot at the moment</w:t>
      </w:r>
      <w:r w:rsidRPr="00E45FB8" w:rsidR="000466C6">
        <w:t xml:space="preserve"> </w:t>
      </w:r>
      <w:r w:rsidRPr="00E45FB8" w:rsidR="00F3118D">
        <w:t xml:space="preserve">particularly </w:t>
      </w:r>
      <w:r w:rsidRPr="00E45FB8" w:rsidR="000466C6">
        <w:t xml:space="preserve">to </w:t>
      </w:r>
      <w:r w:rsidRPr="00E45FB8" w:rsidR="00F3118D">
        <w:t>the salmon industry, because it is what it is</w:t>
      </w:r>
      <w:r w:rsidRPr="00E45FB8" w:rsidR="000466C6">
        <w:t>, but</w:t>
      </w:r>
      <w:r w:rsidRPr="00E45FB8" w:rsidR="002F69FE">
        <w:t xml:space="preserve"> </w:t>
      </w:r>
      <w:r w:rsidRPr="00E45FB8" w:rsidR="000466C6">
        <w:t>s</w:t>
      </w:r>
      <w:r w:rsidRPr="00E45FB8" w:rsidR="00F3118D">
        <w:t>eafood generally is now getting more attention.</w:t>
      </w:r>
    </w:p>
    <w:p w:rsidR="00CB02CE" w:rsidRPr="00E45FB8" w:rsidP="00CB02CE">
      <w:pPr>
        <w:pStyle w:val="Question"/>
        <w:numPr>
          <w:ilvl w:val="0"/>
          <w:numId w:val="9"/>
        </w:numPr>
      </w:pPr>
      <w:sdt>
        <w:sdtPr>
          <w:alias w:val="Member"/>
          <w:tag w:val="&lt;Member mnisId='4385' dodsId='137582'&gt;"/>
          <w:id w:val="1707220294"/>
          <w:placeholder>
            <w:docPart w:val="E06E43720517477FACDF17B08F7D3BA5"/>
          </w:placeholder>
          <w:richText/>
        </w:sdtPr>
        <w:sdtContent>
          <w:r w:rsidRPr="00E45FB8" w:rsidR="009A72A6">
            <w:rPr>
              <w:b/>
            </w:rPr>
            <w:t>Dr Whitford:</w:t>
          </w:r>
        </w:sdtContent>
      </w:sdt>
      <w:r w:rsidRPr="00E45FB8">
        <w:t xml:space="preserve"> </w:t>
      </w:r>
      <w:r w:rsidRPr="00E45FB8" w:rsidR="00F3118D">
        <w:t>It is seafood and agriculture products</w:t>
      </w:r>
      <w:r w:rsidRPr="00E45FB8" w:rsidR="007D54F3">
        <w:t>.</w:t>
      </w:r>
      <w:r w:rsidRPr="00E45FB8" w:rsidR="002F69FE">
        <w:t xml:space="preserve"> </w:t>
      </w:r>
      <w:r w:rsidRPr="00E45FB8" w:rsidR="00F3118D">
        <w:t>That is the other one</w:t>
      </w:r>
      <w:r w:rsidRPr="00E45FB8" w:rsidR="007D54F3">
        <w:t>.</w:t>
      </w:r>
      <w:r w:rsidRPr="00E45FB8" w:rsidR="002F69FE">
        <w:t xml:space="preserve"> </w:t>
      </w:r>
    </w:p>
    <w:p w:rsidR="00CB02CE" w:rsidRPr="00E45FB8" w:rsidP="00CB02CE">
      <w:pPr>
        <w:pStyle w:val="Answer"/>
      </w:pPr>
      <w:sdt>
        <w:sdtPr>
          <w:alias w:val="Witness"/>
          <w:id w:val="-1143966215"/>
          <w:placeholder>
            <w:docPart w:val="E06E43720517477FACDF17B08F7D3BA5"/>
          </w:placeholder>
          <w:richText/>
        </w:sdtPr>
        <w:sdtContent>
          <w:r w:rsidRPr="00E45FB8" w:rsidR="007D54F3">
            <w:rPr>
              <w:b/>
              <w:i/>
            </w:rPr>
            <w:t>Robert Hardy:</w:t>
          </w:r>
          <w:r w:rsidRPr="00E45FB8">
            <w:rPr>
              <w:b/>
            </w:rPr>
            <w:t xml:space="preserve"> </w:t>
          </w:r>
        </w:sdtContent>
      </w:sdt>
      <w:r w:rsidRPr="00E45FB8" w:rsidR="00F3118D">
        <w:t>Yes</w:t>
      </w:r>
      <w:r w:rsidRPr="00E45FB8" w:rsidR="007D54F3">
        <w:t>.</w:t>
      </w:r>
      <w:r w:rsidRPr="00E45FB8" w:rsidR="002F69FE">
        <w:t xml:space="preserve"> </w:t>
      </w:r>
      <w:r w:rsidRPr="00E45FB8" w:rsidR="00F3118D">
        <w:t>Because they know there are more controls, they are more aware of what is required</w:t>
      </w:r>
      <w:r w:rsidRPr="00E45FB8" w:rsidR="007D54F3">
        <w:t>.</w:t>
      </w:r>
      <w:r w:rsidRPr="00E45FB8" w:rsidR="002F69FE">
        <w:t xml:space="preserve"> </w:t>
      </w:r>
      <w:r w:rsidRPr="00E45FB8" w:rsidR="00F3118D">
        <w:t>If it is just export and import, it is a bit harder.</w:t>
      </w:r>
    </w:p>
    <w:p w:rsidR="00CB02CE" w:rsidRPr="00E45FB8" w:rsidP="00CB02CE">
      <w:pPr>
        <w:pStyle w:val="Question"/>
        <w:numPr>
          <w:ilvl w:val="0"/>
          <w:numId w:val="9"/>
        </w:numPr>
      </w:pPr>
      <w:sdt>
        <w:sdtPr>
          <w:alias w:val="Member"/>
          <w:tag w:val="&lt;Member mnisId='4385' dodsId='137582'&gt;"/>
          <w:id w:val="-1653127894"/>
          <w:placeholder>
            <w:docPart w:val="E06E43720517477FACDF17B08F7D3BA5"/>
          </w:placeholder>
          <w:richText/>
        </w:sdtPr>
        <w:sdtContent>
          <w:r w:rsidRPr="00E45FB8" w:rsidR="009A72A6">
            <w:rPr>
              <w:b/>
            </w:rPr>
            <w:t>Dr Whitford:</w:t>
          </w:r>
        </w:sdtContent>
      </w:sdt>
      <w:r w:rsidRPr="00E45FB8">
        <w:t xml:space="preserve"> Finally, to the </w:t>
      </w:r>
      <w:r w:rsidRPr="00E45FB8" w:rsidR="00F3118D">
        <w:t xml:space="preserve">point about </w:t>
      </w:r>
      <w:r w:rsidRPr="00E45FB8">
        <w:t>widget producer</w:t>
      </w:r>
      <w:r w:rsidRPr="00E45FB8" w:rsidR="00F3118D">
        <w:t>s, the Federation of Small Businesses has often described exporting to the EU as the nursery for exporting, because it was so easy</w:t>
      </w:r>
      <w:r w:rsidRPr="00E45FB8" w:rsidR="007D54F3">
        <w:t>.</w:t>
      </w:r>
      <w:r w:rsidRPr="00E45FB8" w:rsidR="002F69FE">
        <w:t xml:space="preserve"> </w:t>
      </w:r>
      <w:r w:rsidRPr="00E45FB8">
        <w:t xml:space="preserve">Are you concerned that companies will </w:t>
      </w:r>
      <w:r w:rsidRPr="00E45FB8" w:rsidR="00F3118D">
        <w:t xml:space="preserve">basically </w:t>
      </w:r>
      <w:r w:rsidRPr="00E45FB8">
        <w:t xml:space="preserve">give up because of this complexity and </w:t>
      </w:r>
      <w:r w:rsidRPr="00E45FB8" w:rsidR="00F3118D">
        <w:t xml:space="preserve">that </w:t>
      </w:r>
      <w:r w:rsidRPr="00E45FB8">
        <w:t>small companies may neve</w:t>
      </w:r>
      <w:r w:rsidRPr="00E45FB8" w:rsidR="00F3118D">
        <w:t>r start exporting in the future</w:t>
      </w:r>
      <w:r w:rsidRPr="00E45FB8" w:rsidR="007D54F3">
        <w:t>?</w:t>
      </w:r>
      <w:r w:rsidRPr="00E45FB8" w:rsidR="002F69FE">
        <w:t xml:space="preserve"> </w:t>
      </w:r>
      <w:r w:rsidRPr="00E45FB8" w:rsidR="00F3118D">
        <w:t xml:space="preserve">Suddenly </w:t>
      </w:r>
      <w:r w:rsidRPr="00E45FB8">
        <w:t xml:space="preserve">it </w:t>
      </w:r>
      <w:r w:rsidRPr="00E45FB8" w:rsidR="00F3118D">
        <w:t xml:space="preserve">is an </w:t>
      </w:r>
      <w:r w:rsidRPr="00E45FB8">
        <w:t>enormous challenge</w:t>
      </w:r>
      <w:r w:rsidRPr="00E45FB8" w:rsidR="000466C6">
        <w:t xml:space="preserve">, </w:t>
      </w:r>
      <w:r w:rsidRPr="00E45FB8" w:rsidR="00F3118D">
        <w:t>not a little step</w:t>
      </w:r>
      <w:r w:rsidRPr="00E45FB8" w:rsidR="007D54F3">
        <w:t>.</w:t>
      </w:r>
      <w:r w:rsidRPr="00E45FB8" w:rsidR="002F69FE">
        <w:t xml:space="preserve"> </w:t>
      </w:r>
      <w:r w:rsidRPr="00E45FB8" w:rsidR="00F3118D">
        <w:t>This would be the last thing</w:t>
      </w:r>
      <w:r w:rsidRPr="00E45FB8" w:rsidR="007D54F3">
        <w:t>.</w:t>
      </w:r>
      <w:r w:rsidRPr="00E45FB8" w:rsidR="002F69FE">
        <w:t xml:space="preserve"> </w:t>
      </w:r>
      <w:r w:rsidRPr="00E45FB8">
        <w:t xml:space="preserve">What is one thing </w:t>
      </w:r>
      <w:r w:rsidRPr="00E45FB8">
        <w:t xml:space="preserve">you would like the </w:t>
      </w:r>
      <w:r w:rsidRPr="00E45FB8" w:rsidR="00F3118D">
        <w:t>G</w:t>
      </w:r>
      <w:r w:rsidRPr="00E45FB8">
        <w:t>over</w:t>
      </w:r>
      <w:r w:rsidRPr="00E45FB8" w:rsidR="00F3118D">
        <w:t>nment to do to make this easier?</w:t>
      </w:r>
    </w:p>
    <w:p w:rsidR="00F3118D" w:rsidRPr="00E45FB8" w:rsidP="00CB02CE">
      <w:pPr>
        <w:pStyle w:val="Answer"/>
      </w:pPr>
      <w:sdt>
        <w:sdtPr>
          <w:alias w:val="Witness"/>
          <w:id w:val="273527672"/>
          <w:placeholder>
            <w:docPart w:val="E06E43720517477FACDF17B08F7D3BA5"/>
          </w:placeholder>
          <w:richText/>
        </w:sdtPr>
        <w:sdtContent>
          <w:r w:rsidRPr="00E45FB8" w:rsidR="002F69FE">
            <w:rPr>
              <w:b/>
              <w:i/>
            </w:rPr>
            <w:t>Dr Jerzewska:</w:t>
          </w:r>
          <w:r w:rsidRPr="00E45FB8" w:rsidR="00CB02CE">
            <w:rPr>
              <w:b/>
            </w:rPr>
            <w:t xml:space="preserve"> </w:t>
          </w:r>
        </w:sdtContent>
      </w:sdt>
      <w:r w:rsidRPr="00E45FB8">
        <w:t>Yes, it is absolutely a concern</w:t>
      </w:r>
      <w:r w:rsidRPr="00E45FB8" w:rsidR="007D54F3">
        <w:t>.</w:t>
      </w:r>
      <w:r w:rsidRPr="00E45FB8" w:rsidR="002F69FE">
        <w:t xml:space="preserve"> </w:t>
      </w:r>
      <w:r w:rsidRPr="00E45FB8" w:rsidR="00CB02CE">
        <w:t>It is like becoming a taxpayer in a new country</w:t>
      </w:r>
      <w:r w:rsidRPr="00E45FB8" w:rsidR="007D54F3">
        <w:t>.</w:t>
      </w:r>
      <w:r w:rsidRPr="00E45FB8" w:rsidR="002F69FE">
        <w:t xml:space="preserve"> </w:t>
      </w:r>
      <w:r w:rsidRPr="00E45FB8">
        <w:t>There is a massive amount of legislation and rules to become familiar with</w:t>
      </w:r>
      <w:r w:rsidRPr="00E45FB8" w:rsidR="007D54F3">
        <w:t>.</w:t>
      </w:r>
      <w:r w:rsidRPr="00E45FB8" w:rsidR="002F69FE">
        <w:t xml:space="preserve"> </w:t>
      </w:r>
    </w:p>
    <w:p w:rsidR="003E1131" w:rsidRPr="00E45FB8" w:rsidP="00CB02CE">
      <w:pPr>
        <w:pStyle w:val="Answer"/>
      </w:pPr>
      <w:r w:rsidRPr="00E45FB8">
        <w:t>What could the Government do</w:t>
      </w:r>
      <w:r w:rsidRPr="00E45FB8" w:rsidR="007D54F3">
        <w:t>?</w:t>
      </w:r>
      <w:r w:rsidRPr="00E45FB8" w:rsidR="002F69FE">
        <w:t xml:space="preserve"> </w:t>
      </w:r>
      <w:r w:rsidRPr="00E45FB8">
        <w:t xml:space="preserve">It is all a result of the decision </w:t>
      </w:r>
      <w:r w:rsidRPr="00E45FB8">
        <w:t>the Government made to focus the readiness campaign on the intermediary sector, brokers and hauliers</w:t>
      </w:r>
      <w:r w:rsidRPr="00E45FB8" w:rsidR="007D54F3">
        <w:t>.</w:t>
      </w:r>
      <w:r w:rsidRPr="00E45FB8" w:rsidR="002F69FE">
        <w:t xml:space="preserve"> </w:t>
      </w:r>
      <w:r w:rsidRPr="00E45FB8">
        <w:t>I am not saying that was not correct—it was definitely needed—but they have not focused as much</w:t>
      </w:r>
      <w:r w:rsidRPr="00E45FB8" w:rsidR="00F904CC">
        <w:t xml:space="preserve">, perhaps, </w:t>
      </w:r>
      <w:r w:rsidRPr="00E45FB8">
        <w:t>on business readiness and trader readiness</w:t>
      </w:r>
      <w:r w:rsidRPr="00E45FB8" w:rsidR="007D54F3">
        <w:t>.</w:t>
      </w:r>
      <w:r w:rsidRPr="00E45FB8" w:rsidR="002F69FE">
        <w:t xml:space="preserve"> </w:t>
      </w:r>
    </w:p>
    <w:p w:rsidR="00CB02CE" w:rsidRPr="00E45FB8" w:rsidP="00CB02CE">
      <w:pPr>
        <w:pStyle w:val="Answer"/>
      </w:pPr>
      <w:r w:rsidRPr="00E45FB8">
        <w:t>Once the change takes place, unfortunately the way it will become visible is by some headlines and some examples of cases where it has gone horribly wrong</w:t>
      </w:r>
      <w:r w:rsidRPr="00E45FB8" w:rsidR="007D54F3">
        <w:t>.</w:t>
      </w:r>
      <w:r w:rsidRPr="00E45FB8" w:rsidR="002F69FE">
        <w:t xml:space="preserve"> </w:t>
      </w:r>
      <w:r w:rsidRPr="00E45FB8">
        <w:t>Once it becomes obvious to companies why it is important, there will be more engagement</w:t>
      </w:r>
      <w:r w:rsidRPr="00E45FB8" w:rsidR="007D54F3">
        <w:t>.</w:t>
      </w:r>
      <w:r w:rsidRPr="00E45FB8" w:rsidR="002F69FE">
        <w:t xml:space="preserve"> </w:t>
      </w:r>
      <w:r w:rsidRPr="00E45FB8">
        <w:t>Hopefully, from the Government’s perspective, the notices will start getting clearer, better and more transparent</w:t>
      </w:r>
      <w:r w:rsidRPr="00E45FB8" w:rsidR="007D54F3">
        <w:t>.</w:t>
      </w:r>
      <w:r w:rsidRPr="00E45FB8" w:rsidR="002F69FE">
        <w:t xml:space="preserve"> </w:t>
      </w:r>
      <w:r w:rsidRPr="00E45FB8" w:rsidR="00136DAB">
        <w:t>There is help available out there, but it is just about getting the information out</w:t>
      </w:r>
      <w:r w:rsidRPr="00E45FB8" w:rsidR="007D54F3">
        <w:t>.</w:t>
      </w:r>
      <w:r w:rsidRPr="00E45FB8" w:rsidR="002F69FE">
        <w:t xml:space="preserve"> </w:t>
      </w:r>
    </w:p>
    <w:p w:rsidR="00CB02CE" w:rsidRPr="00E45FB8" w:rsidP="00F904CC">
      <w:pPr>
        <w:pStyle w:val="Question"/>
        <w:numPr>
          <w:ilvl w:val="0"/>
          <w:numId w:val="0"/>
        </w:numPr>
        <w:ind w:left="794"/>
      </w:pPr>
      <w:sdt>
        <w:sdtPr>
          <w:alias w:val="Member"/>
          <w:tag w:val="&lt;Member mnisId='4385' dodsId='137582'&gt;"/>
          <w:id w:val="-2028239859"/>
          <w:placeholder>
            <w:docPart w:val="E06E43720517477FACDF17B08F7D3BA5"/>
          </w:placeholder>
          <w:richText/>
        </w:sdtPr>
        <w:sdtContent>
          <w:r w:rsidRPr="00E45FB8" w:rsidR="009A72A6">
            <w:rPr>
              <w:b/>
            </w:rPr>
            <w:t>Dr Whitford:</w:t>
          </w:r>
        </w:sdtContent>
      </w:sdt>
      <w:r w:rsidRPr="00E45FB8">
        <w:t xml:space="preserve"> </w:t>
      </w:r>
      <w:r w:rsidRPr="00E45FB8" w:rsidR="00136DAB">
        <w:t>Your</w:t>
      </w:r>
      <w:r w:rsidRPr="00E45FB8" w:rsidR="00F904CC">
        <w:t>s is</w:t>
      </w:r>
      <w:r w:rsidRPr="00E45FB8" w:rsidR="00832AEE">
        <w:t xml:space="preserve"> </w:t>
      </w:r>
      <w:r w:rsidRPr="00E45FB8">
        <w:t>about communication</w:t>
      </w:r>
      <w:r w:rsidRPr="00E45FB8" w:rsidR="00F904CC">
        <w:t>.</w:t>
      </w:r>
    </w:p>
    <w:p w:rsidR="00CB02CE" w:rsidRPr="00E45FB8" w:rsidP="00CB02CE">
      <w:pPr>
        <w:pStyle w:val="Answer"/>
      </w:pPr>
      <w:sdt>
        <w:sdtPr>
          <w:alias w:val="Witness"/>
          <w:id w:val="1816370558"/>
          <w:placeholder>
            <w:docPart w:val="E06E43720517477FACDF17B08F7D3BA5"/>
          </w:placeholder>
          <w:richText/>
        </w:sdtPr>
        <w:sdtContent>
          <w:r w:rsidRPr="00E45FB8" w:rsidR="002F69FE">
            <w:rPr>
              <w:b/>
              <w:i/>
            </w:rPr>
            <w:t>Dr Jerzewska:</w:t>
          </w:r>
          <w:r w:rsidRPr="00E45FB8">
            <w:rPr>
              <w:b/>
            </w:rPr>
            <w:t xml:space="preserve"> </w:t>
          </w:r>
        </w:sdtContent>
      </w:sdt>
      <w:r w:rsidRPr="00E45FB8" w:rsidR="00832AEE">
        <w:t>Yes.</w:t>
      </w:r>
    </w:p>
    <w:p w:rsidR="00CB02CE" w:rsidRPr="00E45FB8" w:rsidP="00CB02CE">
      <w:pPr>
        <w:pStyle w:val="Answer"/>
      </w:pPr>
      <w:sdt>
        <w:sdtPr>
          <w:alias w:val="Witness"/>
          <w:id w:val="1172757493"/>
          <w:placeholder>
            <w:docPart w:val="E06E43720517477FACDF17B08F7D3BA5"/>
          </w:placeholder>
          <w:richText/>
        </w:sdtPr>
        <w:sdtContent>
          <w:r w:rsidRPr="00E45FB8" w:rsidR="007D54F3">
            <w:rPr>
              <w:b/>
              <w:i/>
            </w:rPr>
            <w:t>Richard Burnett:</w:t>
          </w:r>
          <w:r w:rsidRPr="00E45FB8">
            <w:rPr>
              <w:b/>
            </w:rPr>
            <w:t xml:space="preserve"> </w:t>
          </w:r>
        </w:sdtContent>
      </w:sdt>
      <w:r w:rsidRPr="00E45FB8" w:rsidR="00832AEE">
        <w:t xml:space="preserve">I believe it </w:t>
      </w:r>
      <w:r w:rsidRPr="00E45FB8">
        <w:t>is going to be</w:t>
      </w:r>
      <w:r w:rsidRPr="00E45FB8" w:rsidR="00832AEE">
        <w:t xml:space="preserve"> more challenging for those small</w:t>
      </w:r>
      <w:r w:rsidRPr="00E45FB8" w:rsidR="00F904CC">
        <w:t>er</w:t>
      </w:r>
      <w:r w:rsidRPr="00E45FB8" w:rsidR="00832AEE">
        <w:t xml:space="preserve"> businesses</w:t>
      </w:r>
      <w:r w:rsidRPr="00E45FB8" w:rsidR="007D54F3">
        <w:t>.</w:t>
      </w:r>
      <w:r w:rsidRPr="00E45FB8" w:rsidR="002F69FE">
        <w:t xml:space="preserve"> </w:t>
      </w:r>
      <w:r w:rsidRPr="00E45FB8" w:rsidR="00832AEE">
        <w:t>It is going to be an uphill struggle</w:t>
      </w:r>
      <w:r w:rsidRPr="00E45FB8" w:rsidR="007D54F3">
        <w:t>.</w:t>
      </w:r>
      <w:r w:rsidRPr="00E45FB8" w:rsidR="002F69FE">
        <w:t xml:space="preserve"> </w:t>
      </w:r>
      <w:r w:rsidRPr="00E45FB8" w:rsidR="00832AEE">
        <w:t xml:space="preserve">If you look </w:t>
      </w:r>
      <w:r w:rsidRPr="00E45FB8">
        <w:t xml:space="preserve">at the document that </w:t>
      </w:r>
      <w:r w:rsidRPr="00E45FB8" w:rsidR="00832AEE">
        <w:t xml:space="preserve">was released </w:t>
      </w:r>
      <w:r w:rsidRPr="00E45FB8">
        <w:t xml:space="preserve">in July </w:t>
      </w:r>
      <w:r w:rsidRPr="00E45FB8" w:rsidR="00832AEE">
        <w:t>this year by the EU</w:t>
      </w:r>
      <w:r w:rsidRPr="00E45FB8" w:rsidR="00F904CC">
        <w:t>, which</w:t>
      </w:r>
      <w:r w:rsidRPr="00E45FB8" w:rsidR="00832AEE">
        <w:t xml:space="preserve"> was encouraging European businesses to go and buy their widgets from local businesses so </w:t>
      </w:r>
      <w:r w:rsidRPr="00E45FB8" w:rsidR="00F904CC">
        <w:t xml:space="preserve">that </w:t>
      </w:r>
      <w:r w:rsidRPr="00E45FB8" w:rsidR="00832AEE">
        <w:t>they were not having to deal with all of the infrastructure we are talking about now,</w:t>
      </w:r>
      <w:r w:rsidRPr="00E45FB8" w:rsidR="00F904CC">
        <w:t xml:space="preserve"> with</w:t>
      </w:r>
      <w:r w:rsidRPr="00E45FB8" w:rsidR="00832AEE">
        <w:t xml:space="preserve"> the challenges and the processes</w:t>
      </w:r>
      <w:r w:rsidRPr="00E45FB8" w:rsidR="00F904CC">
        <w:t>, that, e</w:t>
      </w:r>
      <w:r w:rsidRPr="00E45FB8" w:rsidR="00832AEE">
        <w:t>qually, is going to put in some challenging blockages</w:t>
      </w:r>
      <w:r w:rsidRPr="00E45FB8" w:rsidR="00F904CC">
        <w:t xml:space="preserve"> in the ability </w:t>
      </w:r>
      <w:r w:rsidRPr="00E45FB8" w:rsidR="00832AEE">
        <w:t>for some of the smaller UK businesses to continue to trade</w:t>
      </w:r>
      <w:r w:rsidRPr="00E45FB8" w:rsidR="007D54F3">
        <w:t>.</w:t>
      </w:r>
      <w:r w:rsidRPr="00E45FB8" w:rsidR="002F69FE">
        <w:t xml:space="preserve"> </w:t>
      </w:r>
    </w:p>
    <w:p w:rsidR="00832AEE" w:rsidRPr="00E45FB8" w:rsidP="00CB02CE">
      <w:pPr>
        <w:pStyle w:val="Answer"/>
      </w:pPr>
      <w:sdt>
        <w:sdtPr>
          <w:alias w:val="Witness"/>
          <w:id w:val="223576932"/>
          <w:placeholder>
            <w:docPart w:val="E06E43720517477FACDF17B08F7D3BA5"/>
          </w:placeholder>
          <w:richText/>
        </w:sdtPr>
        <w:sdtContent>
          <w:r w:rsidRPr="00E45FB8" w:rsidR="007D54F3">
            <w:rPr>
              <w:b/>
              <w:i/>
            </w:rPr>
            <w:t>Robert Hardy:</w:t>
          </w:r>
          <w:r w:rsidRPr="00E45FB8" w:rsidR="00CB02CE">
            <w:rPr>
              <w:b/>
            </w:rPr>
            <w:t xml:space="preserve"> </w:t>
          </w:r>
        </w:sdtContent>
      </w:sdt>
      <w:r w:rsidRPr="00E45FB8">
        <w:t>T</w:t>
      </w:r>
      <w:r w:rsidRPr="00E45FB8" w:rsidR="00CB02CE">
        <w:t>he nursery idea is a good idea</w:t>
      </w:r>
      <w:r w:rsidRPr="00E45FB8" w:rsidR="007D54F3">
        <w:t>.</w:t>
      </w:r>
      <w:r w:rsidRPr="00E45FB8" w:rsidR="002F69FE">
        <w:t xml:space="preserve"> </w:t>
      </w:r>
      <w:r w:rsidRPr="00E45FB8">
        <w:t>It is a good concept: you learn how to do it in a smaller market</w:t>
      </w:r>
      <w:r w:rsidRPr="00E45FB8" w:rsidR="007D54F3">
        <w:t>.</w:t>
      </w:r>
      <w:r w:rsidRPr="00E45FB8" w:rsidR="002F69FE">
        <w:t xml:space="preserve"> </w:t>
      </w:r>
      <w:r w:rsidRPr="00E45FB8" w:rsidR="00CB02CE">
        <w:t>The problem is they never left the small</w:t>
      </w:r>
      <w:r w:rsidRPr="00E45FB8">
        <w:t>er</w:t>
      </w:r>
      <w:r w:rsidRPr="00E45FB8" w:rsidR="00CB02CE">
        <w:t xml:space="preserve"> market because it was so easy that</w:t>
      </w:r>
      <w:r w:rsidRPr="00E45FB8">
        <w:t xml:space="preserve"> they just continued to grow their businesses in Europe and never looked outside of that</w:t>
      </w:r>
      <w:r w:rsidRPr="00E45FB8" w:rsidR="007D54F3">
        <w:t>.</w:t>
      </w:r>
      <w:r w:rsidRPr="00E45FB8" w:rsidR="002F69FE">
        <w:t xml:space="preserve"> </w:t>
      </w:r>
      <w:r w:rsidRPr="00E45FB8">
        <w:t xml:space="preserve">If you layer in some form of complexity, </w:t>
      </w:r>
      <w:r w:rsidRPr="00E45FB8" w:rsidR="00CB02CE">
        <w:t>it could actually be a good thing</w:t>
      </w:r>
      <w:r w:rsidRPr="00E45FB8">
        <w:t>, because it now applies everywhere</w:t>
      </w:r>
      <w:r w:rsidRPr="00E45FB8" w:rsidR="007D54F3">
        <w:t>.</w:t>
      </w:r>
      <w:r w:rsidRPr="00E45FB8" w:rsidR="002F69FE">
        <w:t xml:space="preserve"> </w:t>
      </w:r>
      <w:r w:rsidRPr="00E45FB8">
        <w:t>My first driving lesson was horrendous, but now I do not even look at the car</w:t>
      </w:r>
      <w:r w:rsidRPr="00E45FB8" w:rsidR="007D54F3">
        <w:t>.</w:t>
      </w:r>
      <w:r w:rsidRPr="00E45FB8" w:rsidR="002F69FE">
        <w:t xml:space="preserve"> </w:t>
      </w:r>
      <w:r w:rsidRPr="00E45FB8">
        <w:t>It is that.</w:t>
      </w:r>
    </w:p>
    <w:p w:rsidR="00CB02CE" w:rsidRPr="00E45FB8" w:rsidP="00CB02CE">
      <w:pPr>
        <w:pStyle w:val="Answer"/>
      </w:pPr>
      <w:r w:rsidRPr="00E45FB8">
        <w:t>Once you ha</w:t>
      </w:r>
      <w:r w:rsidRPr="00E45FB8" w:rsidR="00832AEE">
        <w:t>ve done the first few extra declarations, if you are a widget producer, you suddenly think, “We could look at America now</w:t>
      </w:r>
      <w:r w:rsidRPr="00E45FB8" w:rsidR="007D54F3">
        <w:t>.</w:t>
      </w:r>
      <w:r w:rsidRPr="00E45FB8" w:rsidR="002F69FE">
        <w:t xml:space="preserve"> </w:t>
      </w:r>
      <w:r w:rsidRPr="00E45FB8" w:rsidR="00832AEE">
        <w:t>We could look at China</w:t>
      </w:r>
      <w:r w:rsidRPr="00E45FB8" w:rsidR="007D54F3">
        <w:t>.</w:t>
      </w:r>
      <w:r w:rsidRPr="00E45FB8" w:rsidR="002F69FE">
        <w:t xml:space="preserve"> </w:t>
      </w:r>
      <w:r w:rsidRPr="00E45FB8" w:rsidR="00832AEE">
        <w:t>We could do this; we could do that”</w:t>
      </w:r>
      <w:r w:rsidRPr="00E45FB8" w:rsidR="007D54F3">
        <w:t>.</w:t>
      </w:r>
      <w:r w:rsidRPr="00E45FB8" w:rsidR="002F69FE">
        <w:t xml:space="preserve"> </w:t>
      </w:r>
      <w:r w:rsidRPr="00E45FB8" w:rsidR="00F904CC">
        <w:t>T</w:t>
      </w:r>
      <w:r w:rsidRPr="00E45FB8" w:rsidR="00832AEE">
        <w:t>he nursery is fine, but it actually was a bit too easy</w:t>
      </w:r>
      <w:r w:rsidRPr="00E45FB8" w:rsidR="007D54F3">
        <w:t>.</w:t>
      </w:r>
      <w:r w:rsidRPr="00E45FB8" w:rsidR="002F69FE">
        <w:t xml:space="preserve"> </w:t>
      </w:r>
      <w:r w:rsidRPr="00E45FB8" w:rsidR="00832AEE">
        <w:t xml:space="preserve">It meant </w:t>
      </w:r>
      <w:r w:rsidRPr="00E45FB8" w:rsidR="00F904CC">
        <w:t xml:space="preserve">that </w:t>
      </w:r>
      <w:r w:rsidRPr="00E45FB8" w:rsidR="00832AEE">
        <w:t>they did not go anywhere else.</w:t>
      </w:r>
    </w:p>
    <w:p w:rsidR="00CB02CE" w:rsidRPr="00E45FB8" w:rsidP="00CB02CE">
      <w:pPr>
        <w:pStyle w:val="Question"/>
        <w:numPr>
          <w:ilvl w:val="0"/>
          <w:numId w:val="9"/>
        </w:numPr>
      </w:pPr>
      <w:sdt>
        <w:sdtPr>
          <w:alias w:val="Member"/>
          <w:tag w:val="&lt;Member mnisId='4385' dodsId='137582'&gt;"/>
          <w:id w:val="1585875406"/>
          <w:placeholder>
            <w:docPart w:val="E06E43720517477FACDF17B08F7D3BA5"/>
          </w:placeholder>
          <w:richText/>
        </w:sdtPr>
        <w:sdtContent>
          <w:r w:rsidRPr="00E45FB8" w:rsidR="009A72A6">
            <w:rPr>
              <w:b/>
            </w:rPr>
            <w:t>Dr Whitford:</w:t>
          </w:r>
        </w:sdtContent>
      </w:sdt>
      <w:r w:rsidRPr="00E45FB8">
        <w:t xml:space="preserve"> </w:t>
      </w:r>
      <w:r w:rsidRPr="00E45FB8" w:rsidR="00832AEE">
        <w:t>What is the one thing you would want Government to do now to start this?</w:t>
      </w:r>
    </w:p>
    <w:p w:rsidR="00CB02CE" w:rsidRPr="00E45FB8" w:rsidP="00CB02CE">
      <w:pPr>
        <w:pStyle w:val="Answer"/>
      </w:pPr>
      <w:sdt>
        <w:sdtPr>
          <w:alias w:val="Witness"/>
          <w:id w:val="-1244027812"/>
          <w:placeholder>
            <w:docPart w:val="E06E43720517477FACDF17B08F7D3BA5"/>
          </w:placeholder>
          <w:richText/>
        </w:sdtPr>
        <w:sdtContent>
          <w:r w:rsidRPr="00E45FB8" w:rsidR="007D54F3">
            <w:rPr>
              <w:b/>
              <w:i/>
            </w:rPr>
            <w:t>Robert Hardy:</w:t>
          </w:r>
          <w:r w:rsidRPr="00E45FB8">
            <w:rPr>
              <w:b/>
            </w:rPr>
            <w:t xml:space="preserve"> </w:t>
          </w:r>
        </w:sdtContent>
      </w:sdt>
      <w:r w:rsidRPr="00E45FB8" w:rsidR="00832AEE">
        <w:t>It is back to education, really</w:t>
      </w:r>
      <w:r w:rsidRPr="00E45FB8" w:rsidR="007D54F3">
        <w:t>.</w:t>
      </w:r>
      <w:r w:rsidRPr="00E45FB8" w:rsidR="002F69FE">
        <w:t xml:space="preserve"> </w:t>
      </w:r>
      <w:r w:rsidRPr="00E45FB8" w:rsidR="00832AEE">
        <w:t>There has to be support from people like us</w:t>
      </w:r>
      <w:r w:rsidRPr="00E45FB8" w:rsidR="007D54F3">
        <w:t>.</w:t>
      </w:r>
      <w:r w:rsidRPr="00E45FB8" w:rsidR="002F69FE">
        <w:t xml:space="preserve"> </w:t>
      </w:r>
      <w:r w:rsidRPr="00E45FB8" w:rsidR="00832AEE">
        <w:t>You cannot do the conga on your own; you need people like us involved</w:t>
      </w:r>
      <w:r w:rsidRPr="00E45FB8" w:rsidR="007D54F3">
        <w:t>.</w:t>
      </w:r>
      <w:r w:rsidRPr="00E45FB8" w:rsidR="002F69FE">
        <w:t xml:space="preserve"> </w:t>
      </w:r>
    </w:p>
    <w:p w:rsidR="00CB02CE" w:rsidRPr="00E45FB8" w:rsidP="00832AEE">
      <w:pPr>
        <w:pStyle w:val="Question"/>
        <w:numPr>
          <w:ilvl w:val="0"/>
          <w:numId w:val="0"/>
        </w:numPr>
        <w:ind w:left="794"/>
      </w:pPr>
      <w:sdt>
        <w:sdtPr>
          <w:alias w:val="Member"/>
          <w:tag w:val="&lt;Member mnisId='413' dodsId='25735'&gt;"/>
          <w:id w:val="129749992"/>
          <w:placeholder>
            <w:docPart w:val="E06E43720517477FACDF17B08F7D3BA5"/>
          </w:placeholder>
          <w:richText/>
        </w:sdtPr>
        <w:sdtContent>
          <w:r w:rsidRPr="00E45FB8">
            <w:rPr>
              <w:b/>
            </w:rPr>
            <w:t>Chair:</w:t>
          </w:r>
        </w:sdtContent>
      </w:sdt>
      <w:r w:rsidRPr="00E45FB8">
        <w:t xml:space="preserve"> That is the </w:t>
      </w:r>
      <w:r w:rsidRPr="00E45FB8" w:rsidR="00832AEE">
        <w:t>f</w:t>
      </w:r>
      <w:r w:rsidRPr="00E45FB8">
        <w:t xml:space="preserve">irst time the conga has </w:t>
      </w:r>
      <w:r w:rsidRPr="00E45FB8" w:rsidR="00832AEE">
        <w:t>been mentioned in the course of these deliberations.</w:t>
      </w:r>
    </w:p>
    <w:p w:rsidR="00CB02CE" w:rsidRPr="00E45FB8" w:rsidP="00CB02CE">
      <w:pPr>
        <w:pStyle w:val="Question"/>
        <w:numPr>
          <w:ilvl w:val="0"/>
          <w:numId w:val="9"/>
        </w:numPr>
      </w:pPr>
      <w:sdt>
        <w:sdtPr>
          <w:alias w:val="Member"/>
          <w:tag w:val="&lt;Member mnisId='4511' dodsId='38860'&gt;"/>
          <w:id w:val="-1787262820"/>
          <w:placeholder>
            <w:docPart w:val="E06E43720517477FACDF17B08F7D3BA5"/>
          </w:placeholder>
          <w:richText/>
        </w:sdtPr>
        <w:sdtContent>
          <w:r w:rsidRPr="00E45FB8" w:rsidR="00F904CC">
            <w:rPr>
              <w:b/>
            </w:rPr>
            <w:t>Dr Huq:</w:t>
          </w:r>
        </w:sdtContent>
      </w:sdt>
      <w:r w:rsidRPr="00E45FB8">
        <w:t xml:space="preserve"> </w:t>
      </w:r>
      <w:r w:rsidRPr="00E45FB8" w:rsidR="00832AEE">
        <w:t>Thank you to our three witnesses</w:t>
      </w:r>
      <w:r w:rsidRPr="00E45FB8" w:rsidR="007D54F3">
        <w:t>.</w:t>
      </w:r>
      <w:r w:rsidRPr="00E45FB8" w:rsidR="002F69FE">
        <w:t xml:space="preserve"> </w:t>
      </w:r>
      <w:r w:rsidRPr="00E45FB8" w:rsidR="00832AEE">
        <w:t xml:space="preserve">I want to ask about </w:t>
      </w:r>
      <w:r w:rsidRPr="00E45FB8" w:rsidR="00F904CC">
        <w:t>G</w:t>
      </w:r>
      <w:r w:rsidRPr="00E45FB8" w:rsidR="00832AEE">
        <w:t>overnment communications</w:t>
      </w:r>
      <w:r w:rsidRPr="00E45FB8" w:rsidR="007D54F3">
        <w:t>.</w:t>
      </w:r>
      <w:r w:rsidRPr="00E45FB8" w:rsidR="002F69FE">
        <w:t xml:space="preserve"> </w:t>
      </w:r>
      <w:r w:rsidRPr="00E45FB8">
        <w:t xml:space="preserve">We know </w:t>
      </w:r>
      <w:r w:rsidRPr="00E45FB8" w:rsidR="007437EF">
        <w:t xml:space="preserve">there will be unparalleled </w:t>
      </w:r>
      <w:r w:rsidRPr="00E45FB8" w:rsidR="00832AEE">
        <w:t xml:space="preserve">red tape </w:t>
      </w:r>
      <w:r w:rsidRPr="00E45FB8">
        <w:t>for businesses</w:t>
      </w:r>
      <w:r w:rsidRPr="00E45FB8" w:rsidR="00832AEE">
        <w:t xml:space="preserve"> and extra hassle</w:t>
      </w:r>
      <w:r w:rsidRPr="00E45FB8" w:rsidR="007D54F3">
        <w:t>.</w:t>
      </w:r>
      <w:r w:rsidRPr="00E45FB8" w:rsidR="002F69FE">
        <w:t xml:space="preserve"> </w:t>
      </w:r>
      <w:r w:rsidRPr="00E45FB8" w:rsidR="00832AEE">
        <w:t>Their cash flows have already come under pressure</w:t>
      </w:r>
      <w:r w:rsidRPr="00E45FB8" w:rsidR="007D54F3">
        <w:t>.</w:t>
      </w:r>
      <w:r w:rsidRPr="00E45FB8" w:rsidR="002F69FE">
        <w:t xml:space="preserve"> </w:t>
      </w:r>
      <w:r w:rsidRPr="00E45FB8">
        <w:t>It is</w:t>
      </w:r>
      <w:r w:rsidRPr="00E45FB8" w:rsidR="00832AEE">
        <w:t xml:space="preserve"> going to touch driving licences, health </w:t>
      </w:r>
      <w:r w:rsidRPr="00E45FB8" w:rsidR="007437EF">
        <w:t>insurance</w:t>
      </w:r>
      <w:r w:rsidRPr="00E45FB8" w:rsidR="00832AEE">
        <w:t xml:space="preserve"> and passports</w:t>
      </w:r>
      <w:r w:rsidRPr="00E45FB8" w:rsidR="007D54F3">
        <w:t>.</w:t>
      </w:r>
      <w:r w:rsidRPr="00E45FB8" w:rsidR="002F69FE">
        <w:t xml:space="preserve"> </w:t>
      </w:r>
      <w:r w:rsidRPr="00E45FB8" w:rsidR="00832AEE">
        <w:t xml:space="preserve">In the light </w:t>
      </w:r>
      <w:r w:rsidRPr="00E45FB8">
        <w:t xml:space="preserve">of all that, </w:t>
      </w:r>
      <w:r w:rsidRPr="00E45FB8" w:rsidR="00832AEE">
        <w:t>what do you make of the Governme</w:t>
      </w:r>
      <w:r w:rsidRPr="00E45FB8">
        <w:t>nt’s “</w:t>
      </w:r>
      <w:r w:rsidRPr="00E45FB8" w:rsidR="00832AEE">
        <w:t>C</w:t>
      </w:r>
      <w:r w:rsidRPr="00E45FB8">
        <w:t xml:space="preserve">heck, </w:t>
      </w:r>
      <w:r w:rsidRPr="00E45FB8" w:rsidR="00832AEE">
        <w:t>C</w:t>
      </w:r>
      <w:r w:rsidRPr="00E45FB8">
        <w:t xml:space="preserve">hange, </w:t>
      </w:r>
      <w:r w:rsidRPr="00E45FB8" w:rsidR="00832AEE">
        <w:t>G</w:t>
      </w:r>
      <w:r w:rsidRPr="00E45FB8">
        <w:t>o” campaign</w:t>
      </w:r>
      <w:r w:rsidRPr="00E45FB8" w:rsidR="007D54F3">
        <w:t>?</w:t>
      </w:r>
      <w:r w:rsidRPr="00E45FB8" w:rsidR="002F69FE">
        <w:t xml:space="preserve"> </w:t>
      </w:r>
      <w:r w:rsidRPr="00E45FB8" w:rsidR="00832AEE">
        <w:t>How has that been received</w:t>
      </w:r>
      <w:r w:rsidRPr="00E45FB8" w:rsidR="00F904CC">
        <w:t>? I</w:t>
      </w:r>
      <w:r w:rsidRPr="00E45FB8" w:rsidR="00832AEE">
        <w:t>s it adequate</w:t>
      </w:r>
      <w:r w:rsidRPr="00E45FB8" w:rsidR="007D54F3">
        <w:t>?</w:t>
      </w:r>
      <w:r w:rsidRPr="00E45FB8" w:rsidR="002F69FE">
        <w:t xml:space="preserve"> </w:t>
      </w:r>
      <w:r w:rsidRPr="00E45FB8" w:rsidR="007437EF">
        <w:t>Richard Burnett, you were hinting at this in your opening remarks.</w:t>
      </w:r>
    </w:p>
    <w:p w:rsidR="007437EF" w:rsidRPr="00E45FB8" w:rsidP="00CB02CE">
      <w:pPr>
        <w:pStyle w:val="Answer"/>
      </w:pPr>
      <w:sdt>
        <w:sdtPr>
          <w:alias w:val="Witness"/>
          <w:id w:val="2072616115"/>
          <w:placeholder>
            <w:docPart w:val="E06E43720517477FACDF17B08F7D3BA5"/>
          </w:placeholder>
          <w:richText/>
        </w:sdtPr>
        <w:sdtContent>
          <w:r w:rsidRPr="00E45FB8" w:rsidR="007D54F3">
            <w:rPr>
              <w:b/>
              <w:i/>
            </w:rPr>
            <w:t>Richard Burnett:</w:t>
          </w:r>
          <w:r w:rsidRPr="00E45FB8" w:rsidR="00CB02CE">
            <w:rPr>
              <w:b/>
            </w:rPr>
            <w:t xml:space="preserve"> </w:t>
          </w:r>
        </w:sdtContent>
      </w:sdt>
      <w:r w:rsidRPr="00E45FB8" w:rsidR="00CB02CE">
        <w:t xml:space="preserve">My sense at the moment is that that campaign is not driving people to </w:t>
      </w:r>
      <w:r w:rsidRPr="00E45FB8">
        <w:t xml:space="preserve">urgently look at the processes </w:t>
      </w:r>
      <w:r w:rsidRPr="00E45FB8" w:rsidR="00CB02CE">
        <w:t>they need to pick up</w:t>
      </w:r>
      <w:r w:rsidRPr="00E45FB8" w:rsidR="007D54F3">
        <w:t>.</w:t>
      </w:r>
      <w:r w:rsidRPr="00E45FB8" w:rsidR="002F69FE">
        <w:t xml:space="preserve"> </w:t>
      </w:r>
      <w:r w:rsidRPr="00E45FB8" w:rsidR="00CB02CE">
        <w:t xml:space="preserve">As I talk to </w:t>
      </w:r>
      <w:r w:rsidRPr="00E45FB8">
        <w:t>a lot of the industry</w:t>
      </w:r>
      <w:r w:rsidRPr="00E45FB8" w:rsidR="00CB02CE">
        <w:t xml:space="preserve"> and also to many traders</w:t>
      </w:r>
      <w:r w:rsidRPr="00E45FB8">
        <w:t>, that is not getting the focus or the support.</w:t>
      </w:r>
    </w:p>
    <w:p w:rsidR="00833C78" w:rsidRPr="00E45FB8" w:rsidP="00CB02CE">
      <w:pPr>
        <w:pStyle w:val="Answer"/>
      </w:pPr>
      <w:r w:rsidRPr="00E45FB8">
        <w:t xml:space="preserve">The </w:t>
      </w:r>
      <w:r w:rsidRPr="00E45FB8" w:rsidR="007437EF">
        <w:t xml:space="preserve">big </w:t>
      </w:r>
      <w:r w:rsidRPr="00E45FB8">
        <w:t>thing we have also talked about on the call this morning is the EU and</w:t>
      </w:r>
      <w:r w:rsidRPr="00E45FB8" w:rsidR="007437EF">
        <w:t xml:space="preserve"> the communication with the EU</w:t>
      </w:r>
      <w:r w:rsidRPr="00E45FB8" w:rsidR="007D54F3">
        <w:t>.</w:t>
      </w:r>
      <w:r w:rsidRPr="00E45FB8" w:rsidR="002F69FE">
        <w:t xml:space="preserve"> </w:t>
      </w:r>
      <w:r w:rsidRPr="00E45FB8" w:rsidR="007437EF">
        <w:t>We need to ensure the EU are ready to be able to trade with us</w:t>
      </w:r>
      <w:r w:rsidRPr="00E45FB8" w:rsidR="007D54F3">
        <w:t>.</w:t>
      </w:r>
      <w:r w:rsidRPr="00E45FB8" w:rsidR="002F69FE">
        <w:t xml:space="preserve"> </w:t>
      </w:r>
      <w:r w:rsidRPr="00E45FB8">
        <w:t>That is slow in coming</w:t>
      </w:r>
      <w:r w:rsidRPr="00E45FB8" w:rsidR="007D54F3">
        <w:t>.</w:t>
      </w:r>
      <w:r w:rsidRPr="00E45FB8" w:rsidR="002F69FE">
        <w:t xml:space="preserve"> </w:t>
      </w:r>
      <w:r w:rsidRPr="00E45FB8" w:rsidR="007437EF">
        <w:t>In terms of t</w:t>
      </w:r>
      <w:r w:rsidRPr="00E45FB8">
        <w:t xml:space="preserve">he programmes </w:t>
      </w:r>
      <w:r w:rsidRPr="00E45FB8" w:rsidR="007437EF">
        <w:t>of communication, I go back to the roundtable</w:t>
      </w:r>
      <w:r w:rsidRPr="00E45FB8">
        <w:t xml:space="preserve"> yesterday</w:t>
      </w:r>
      <w:r w:rsidRPr="00E45FB8" w:rsidR="007D54F3">
        <w:t>.</w:t>
      </w:r>
      <w:r w:rsidRPr="00E45FB8" w:rsidR="002F69FE">
        <w:t xml:space="preserve"> </w:t>
      </w:r>
      <w:r w:rsidRPr="00E45FB8" w:rsidR="007437EF">
        <w:t>We were saying that the first round of communication with traders and hauliers is going to be in October</w:t>
      </w:r>
      <w:r w:rsidRPr="00E45FB8" w:rsidR="007D54F3">
        <w:t>.</w:t>
      </w:r>
      <w:r w:rsidRPr="00E45FB8" w:rsidR="002F69FE">
        <w:t xml:space="preserve"> </w:t>
      </w:r>
      <w:r w:rsidRPr="00E45FB8">
        <w:t xml:space="preserve">The clock is ticking </w:t>
      </w:r>
      <w:r w:rsidRPr="00E45FB8">
        <w:t>in terms of business</w:t>
      </w:r>
      <w:r w:rsidRPr="00E45FB8" w:rsidR="002A6FBD">
        <w:t>es</w:t>
      </w:r>
      <w:r w:rsidRPr="00E45FB8">
        <w:t xml:space="preserve"> really being able to prepare and </w:t>
      </w:r>
      <w:r w:rsidRPr="00E45FB8">
        <w:t>understanding what is going on.</w:t>
      </w:r>
    </w:p>
    <w:p w:rsidR="00CB02CE" w:rsidRPr="00E45FB8" w:rsidP="00CB02CE">
      <w:pPr>
        <w:pStyle w:val="Answer"/>
      </w:pPr>
      <w:r w:rsidRPr="00E45FB8">
        <w:t xml:space="preserve">The customs </w:t>
      </w:r>
      <w:r w:rsidRPr="00E45FB8">
        <w:t xml:space="preserve">brokers I am talking to are saying that there is </w:t>
      </w:r>
      <w:r w:rsidRPr="00E45FB8">
        <w:t xml:space="preserve">certainly </w:t>
      </w:r>
      <w:r w:rsidRPr="00E45FB8">
        <w:t xml:space="preserve">a sense of denial at </w:t>
      </w:r>
      <w:r w:rsidRPr="00E45FB8">
        <w:t>the moment</w:t>
      </w:r>
      <w:r w:rsidRPr="00E45FB8" w:rsidR="007D54F3">
        <w:t>.</w:t>
      </w:r>
      <w:r w:rsidRPr="00E45FB8" w:rsidR="002F69FE">
        <w:t xml:space="preserve"> </w:t>
      </w:r>
      <w:r w:rsidRPr="00E45FB8">
        <w:t>They are certainly feeling this confusion in the market where people do not feel that things are really going to happen because of so many false starts</w:t>
      </w:r>
      <w:r w:rsidRPr="00E45FB8" w:rsidR="007D54F3">
        <w:t>.</w:t>
      </w:r>
      <w:r w:rsidRPr="00E45FB8" w:rsidR="002F69FE">
        <w:t xml:space="preserve"> </w:t>
      </w:r>
      <w:r w:rsidRPr="00E45FB8">
        <w:t xml:space="preserve">This may well lead </w:t>
      </w:r>
      <w:r w:rsidRPr="00E45FB8">
        <w:t xml:space="preserve">to a significant rush later in the year in terms of businesses trying to find brokers and agents to </w:t>
      </w:r>
      <w:r w:rsidRPr="00E45FB8" w:rsidR="00AA6052">
        <w:t xml:space="preserve">be able to </w:t>
      </w:r>
      <w:r w:rsidRPr="00E45FB8">
        <w:t>support their business</w:t>
      </w:r>
      <w:r w:rsidRPr="00E45FB8" w:rsidR="007D54F3">
        <w:t>.</w:t>
      </w:r>
      <w:r w:rsidRPr="00E45FB8" w:rsidR="002F69FE">
        <w:t xml:space="preserve"> </w:t>
      </w:r>
      <w:r w:rsidRPr="00E45FB8" w:rsidR="00AA6052">
        <w:t>T</w:t>
      </w:r>
      <w:r w:rsidRPr="00E45FB8">
        <w:t xml:space="preserve">his communication campaign is really not working at </w:t>
      </w:r>
      <w:r w:rsidRPr="00E45FB8" w:rsidR="002A6FBD">
        <w:t>this stage</w:t>
      </w:r>
      <w:r w:rsidRPr="00E45FB8">
        <w:t>.</w:t>
      </w:r>
    </w:p>
    <w:p w:rsidR="00CB02CE" w:rsidRPr="00E45FB8" w:rsidP="00CB02CE">
      <w:pPr>
        <w:pStyle w:val="Question"/>
        <w:numPr>
          <w:ilvl w:val="0"/>
          <w:numId w:val="9"/>
        </w:numPr>
      </w:pPr>
      <w:sdt>
        <w:sdtPr>
          <w:alias w:val="Member"/>
          <w:tag w:val="&lt;Member mnisId='4511' dodsId='38860'&gt;"/>
          <w:id w:val="-1085523617"/>
          <w:placeholder>
            <w:docPart w:val="E06E43720517477FACDF17B08F7D3BA5"/>
          </w:placeholder>
          <w:richText/>
        </w:sdtPr>
        <w:sdtContent>
          <w:r w:rsidRPr="00E45FB8" w:rsidR="00F904CC">
            <w:rPr>
              <w:b/>
            </w:rPr>
            <w:t>Dr Huq:</w:t>
          </w:r>
        </w:sdtContent>
      </w:sdt>
      <w:r w:rsidRPr="00E45FB8">
        <w:t xml:space="preserve"> </w:t>
      </w:r>
      <w:r w:rsidRPr="00E45FB8" w:rsidR="00AA6052">
        <w:t>Anna, Jerzewska, i</w:t>
      </w:r>
      <w:r w:rsidRPr="00E45FB8">
        <w:t>s “</w:t>
      </w:r>
      <w:r w:rsidRPr="00E45FB8" w:rsidR="00AA6052">
        <w:t>C</w:t>
      </w:r>
      <w:r w:rsidRPr="00E45FB8">
        <w:t xml:space="preserve">heck, </w:t>
      </w:r>
      <w:r w:rsidRPr="00E45FB8" w:rsidR="00AA6052">
        <w:t>C</w:t>
      </w:r>
      <w:r w:rsidRPr="00E45FB8">
        <w:t xml:space="preserve">hange, </w:t>
      </w:r>
      <w:r w:rsidRPr="00E45FB8" w:rsidR="00AA6052">
        <w:t>G</w:t>
      </w:r>
      <w:r w:rsidRPr="00E45FB8">
        <w:t>o” doing it for you?</w:t>
      </w:r>
    </w:p>
    <w:p w:rsidR="00CB02CE" w:rsidRPr="00E45FB8" w:rsidP="00CB02CE">
      <w:pPr>
        <w:pStyle w:val="Answer"/>
      </w:pPr>
      <w:sdt>
        <w:sdtPr>
          <w:alias w:val="Witness"/>
          <w:id w:val="-1431199102"/>
          <w:placeholder>
            <w:docPart w:val="E06E43720517477FACDF17B08F7D3BA5"/>
          </w:placeholder>
          <w:richText/>
        </w:sdtPr>
        <w:sdtContent>
          <w:r w:rsidRPr="00E45FB8" w:rsidR="002F69FE">
            <w:rPr>
              <w:b/>
              <w:i/>
            </w:rPr>
            <w:t>Dr Jerzewska:</w:t>
          </w:r>
          <w:r w:rsidRPr="00E45FB8">
            <w:rPr>
              <w:b/>
            </w:rPr>
            <w:t xml:space="preserve"> </w:t>
          </w:r>
        </w:sdtContent>
      </w:sdt>
      <w:r w:rsidRPr="00E45FB8" w:rsidR="0068261F">
        <w:t>I have two points</w:t>
      </w:r>
      <w:r w:rsidRPr="00E45FB8" w:rsidR="007D54F3">
        <w:t>.</w:t>
      </w:r>
      <w:r w:rsidRPr="00E45FB8" w:rsidR="002F69FE">
        <w:t xml:space="preserve"> </w:t>
      </w:r>
      <w:r w:rsidRPr="00E45FB8" w:rsidR="0068261F">
        <w:t xml:space="preserve">The first is something I raised earlier: we are not explaining enough in terms of what the </w:t>
      </w:r>
      <w:r w:rsidRPr="00E45FB8" w:rsidR="00060E22">
        <w:t>responsibility is</w:t>
      </w:r>
      <w:r w:rsidRPr="00E45FB8" w:rsidR="007D54F3">
        <w:t>.</w:t>
      </w:r>
      <w:r w:rsidRPr="00E45FB8" w:rsidR="002F69FE">
        <w:t xml:space="preserve"> </w:t>
      </w:r>
      <w:r w:rsidRPr="00E45FB8" w:rsidR="00060E22">
        <w:t xml:space="preserve">If you look at the </w:t>
      </w:r>
      <w:r w:rsidRPr="00E45FB8" w:rsidR="00CB5351">
        <w:t>border operating model</w:t>
      </w:r>
      <w:r w:rsidRPr="00E45FB8" w:rsidR="00060E22">
        <w:t xml:space="preserve"> </w:t>
      </w:r>
      <w:r w:rsidRPr="00E45FB8" w:rsidR="00060E22">
        <w:rPr>
          <w:rFonts w:cs="Times New Roman"/>
        </w:rPr>
        <w:t>or notices</w:t>
      </w:r>
      <w:r w:rsidRPr="00E45FB8" w:rsidR="00060E22">
        <w:t>, it tells the client, the trader, “In the first six months, you just need to keep records”</w:t>
      </w:r>
      <w:r w:rsidRPr="00E45FB8" w:rsidR="007D54F3">
        <w:t>.</w:t>
      </w:r>
      <w:r w:rsidRPr="00E45FB8" w:rsidR="002F69FE">
        <w:t xml:space="preserve"> </w:t>
      </w:r>
      <w:r w:rsidRPr="00E45FB8">
        <w:t>What records do you keep</w:t>
      </w:r>
      <w:r w:rsidRPr="00E45FB8" w:rsidR="007D54F3">
        <w:t>?</w:t>
      </w:r>
      <w:r w:rsidRPr="00E45FB8" w:rsidR="002F69FE">
        <w:t xml:space="preserve"> </w:t>
      </w:r>
      <w:r w:rsidRPr="00E45FB8" w:rsidR="00060E22">
        <w:t>How do you keep them</w:t>
      </w:r>
      <w:r w:rsidRPr="00E45FB8" w:rsidR="007D54F3">
        <w:t>?</w:t>
      </w:r>
      <w:r w:rsidRPr="00E45FB8" w:rsidR="002F69FE">
        <w:t xml:space="preserve"> </w:t>
      </w:r>
      <w:r w:rsidRPr="00E45FB8">
        <w:t>Do you only keep them for six months</w:t>
      </w:r>
      <w:r w:rsidRPr="00E45FB8" w:rsidR="007D54F3">
        <w:t>?</w:t>
      </w:r>
      <w:r w:rsidRPr="00E45FB8" w:rsidR="002F69FE">
        <w:t xml:space="preserve"> </w:t>
      </w:r>
      <w:r w:rsidRPr="00E45FB8" w:rsidR="00060E22">
        <w:t>That is what it sounds like right now</w:t>
      </w:r>
      <w:r w:rsidRPr="00E45FB8" w:rsidR="007D54F3">
        <w:t>.</w:t>
      </w:r>
      <w:r w:rsidRPr="00E45FB8" w:rsidR="002F69FE">
        <w:t xml:space="preserve"> </w:t>
      </w:r>
      <w:r w:rsidRPr="00E45FB8" w:rsidR="00060E22">
        <w:t>In reality, you need to keep them for several years</w:t>
      </w:r>
      <w:r w:rsidRPr="00E45FB8" w:rsidR="007D54F3">
        <w:t>.</w:t>
      </w:r>
      <w:r w:rsidRPr="00E45FB8" w:rsidR="002F69FE">
        <w:t xml:space="preserve"> </w:t>
      </w:r>
      <w:r w:rsidRPr="00E45FB8">
        <w:t>That is just an example of how it is not properly explained.</w:t>
      </w:r>
    </w:p>
    <w:p w:rsidR="002A6FBD" w:rsidRPr="00E45FB8" w:rsidP="00CB02CE">
      <w:pPr>
        <w:pStyle w:val="Answer"/>
      </w:pPr>
      <w:r w:rsidRPr="00E45FB8">
        <w:t>In terms of the campaign itself, I have been looking at</w:t>
      </w:r>
      <w:r w:rsidRPr="00E45FB8" w:rsidR="00060E22">
        <w:t xml:space="preserve"> HMRC’s customs guidance for a number of years, way before the referendum</w:t>
      </w:r>
      <w:r w:rsidRPr="00E45FB8" w:rsidR="007D54F3">
        <w:t>.</w:t>
      </w:r>
      <w:r w:rsidRPr="00E45FB8" w:rsidR="002F69FE">
        <w:t xml:space="preserve"> </w:t>
      </w:r>
      <w:r w:rsidRPr="00E45FB8">
        <w:t>We used to have very good guidance available on HMRC’s website</w:t>
      </w:r>
      <w:r w:rsidRPr="00E45FB8" w:rsidR="007D54F3">
        <w:t>.</w:t>
      </w:r>
      <w:r w:rsidRPr="00E45FB8" w:rsidR="002F69FE">
        <w:t xml:space="preserve"> </w:t>
      </w:r>
      <w:r w:rsidRPr="00E45FB8" w:rsidR="00060E22">
        <w:t>It was very complete; it was very helpful</w:t>
      </w:r>
      <w:r w:rsidRPr="00E45FB8" w:rsidR="007D54F3">
        <w:t>.</w:t>
      </w:r>
      <w:r w:rsidRPr="00E45FB8" w:rsidR="002F69FE">
        <w:t xml:space="preserve"> </w:t>
      </w:r>
      <w:r w:rsidRPr="00E45FB8">
        <w:t xml:space="preserve">There were some errors, but it was </w:t>
      </w:r>
      <w:r w:rsidRPr="00E45FB8" w:rsidR="00060E22">
        <w:t xml:space="preserve">at a </w:t>
      </w:r>
      <w:r w:rsidRPr="00E45FB8">
        <w:t>very high level</w:t>
      </w:r>
      <w:r w:rsidRPr="00E45FB8" w:rsidR="007D54F3">
        <w:t>.</w:t>
      </w:r>
      <w:r w:rsidRPr="00E45FB8" w:rsidR="002F69FE">
        <w:t xml:space="preserve"> </w:t>
      </w:r>
      <w:r w:rsidRPr="00E45FB8" w:rsidR="00060E22">
        <w:t xml:space="preserve">If you compare the guidance we have now with the guidance we had before the referendum in terms of what is in there </w:t>
      </w:r>
      <w:r w:rsidRPr="00E45FB8">
        <w:t>for any</w:t>
      </w:r>
      <w:r w:rsidRPr="00E45FB8" w:rsidR="00060E22">
        <w:t xml:space="preserve"> procedure </w:t>
      </w:r>
      <w:r w:rsidRPr="00E45FB8">
        <w:t xml:space="preserve">or any </w:t>
      </w:r>
      <w:r w:rsidRPr="00E45FB8" w:rsidR="00060E22">
        <w:t>issue, you can see that th</w:t>
      </w:r>
      <w:r w:rsidRPr="00E45FB8">
        <w:t xml:space="preserve">e </w:t>
      </w:r>
      <w:r w:rsidRPr="00E45FB8" w:rsidR="00060E22">
        <w:t>guidance</w:t>
      </w:r>
      <w:r w:rsidRPr="00E45FB8">
        <w:t xml:space="preserve"> is </w:t>
      </w:r>
      <w:r w:rsidRPr="00E45FB8" w:rsidR="00060E22">
        <w:t>rushed</w:t>
      </w:r>
      <w:r w:rsidRPr="00E45FB8">
        <w:t xml:space="preserve"> and </w:t>
      </w:r>
      <w:r w:rsidRPr="00E45FB8" w:rsidR="00060E22">
        <w:t>very high</w:t>
      </w:r>
      <w:r w:rsidRPr="00E45FB8">
        <w:t>-</w:t>
      </w:r>
      <w:r w:rsidRPr="00E45FB8" w:rsidR="00060E22">
        <w:t>level, even if you compare it to the guidance that is available on the same topic from the EU</w:t>
      </w:r>
      <w:r w:rsidRPr="00E45FB8" w:rsidR="007D54F3">
        <w:t>.</w:t>
      </w:r>
      <w:r w:rsidRPr="00E45FB8" w:rsidR="002F69FE">
        <w:t xml:space="preserve"> </w:t>
      </w:r>
    </w:p>
    <w:p w:rsidR="00CB02CE" w:rsidRPr="00E45FB8" w:rsidP="00CB02CE">
      <w:pPr>
        <w:pStyle w:val="Answer"/>
      </w:pPr>
      <w:r w:rsidRPr="00E45FB8">
        <w:t>Obviously, the EU has</w:t>
      </w:r>
      <w:r w:rsidRPr="00E45FB8" w:rsidR="002A6FBD">
        <w:t xml:space="preserve"> also</w:t>
      </w:r>
      <w:r w:rsidRPr="00E45FB8">
        <w:t xml:space="preserve"> issued readiness notices to its businesses</w:t>
      </w:r>
      <w:r w:rsidRPr="00E45FB8" w:rsidR="007D54F3">
        <w:t>.</w:t>
      </w:r>
      <w:r w:rsidRPr="00E45FB8" w:rsidR="002F69FE">
        <w:t xml:space="preserve"> </w:t>
      </w:r>
      <w:r w:rsidRPr="00E45FB8" w:rsidR="002A6FBD">
        <w:t>T</w:t>
      </w:r>
      <w:r w:rsidRPr="00E45FB8">
        <w:t xml:space="preserve">he notices they have </w:t>
      </w:r>
      <w:r w:rsidRPr="00E45FB8" w:rsidR="002A6FBD">
        <w:t>and</w:t>
      </w:r>
      <w:r w:rsidRPr="00E45FB8">
        <w:t xml:space="preserve"> the notices we have do not necessarily compare</w:t>
      </w:r>
      <w:r w:rsidRPr="00E45FB8" w:rsidR="007D54F3">
        <w:t>.</w:t>
      </w:r>
      <w:r w:rsidRPr="00E45FB8" w:rsidR="002F69FE">
        <w:t xml:space="preserve"> </w:t>
      </w:r>
      <w:r w:rsidRPr="00E45FB8">
        <w:t>It is a question of time</w:t>
      </w:r>
      <w:r w:rsidRPr="00E45FB8" w:rsidR="007D54F3">
        <w:t>.</w:t>
      </w:r>
      <w:r w:rsidRPr="00E45FB8" w:rsidR="002F69FE">
        <w:t xml:space="preserve"> </w:t>
      </w:r>
      <w:r w:rsidRPr="00E45FB8">
        <w:t>I am pretty sure it is a question of time</w:t>
      </w:r>
      <w:r w:rsidRPr="00E45FB8" w:rsidR="007D54F3">
        <w:t>.</w:t>
      </w:r>
      <w:r w:rsidRPr="00E45FB8" w:rsidR="002F69FE">
        <w:t xml:space="preserve"> </w:t>
      </w:r>
      <w:r w:rsidRPr="00E45FB8">
        <w:t>I know our guidance can be much better, and I hope it will get better very soon</w:t>
      </w:r>
      <w:r w:rsidRPr="00E45FB8" w:rsidR="007D54F3">
        <w:t>.</w:t>
      </w:r>
      <w:r w:rsidRPr="00E45FB8" w:rsidR="002F69FE">
        <w:t xml:space="preserve"> </w:t>
      </w:r>
      <w:r w:rsidRPr="00E45FB8">
        <w:t>If you look at the moment, a</w:t>
      </w:r>
      <w:r w:rsidRPr="00E45FB8">
        <w:t>ll it s</w:t>
      </w:r>
      <w:r w:rsidRPr="00E45FB8">
        <w:t>ays is, “Get yourself a broker; check the information”</w:t>
      </w:r>
      <w:r w:rsidRPr="00E45FB8" w:rsidR="007D54F3">
        <w:t>.</w:t>
      </w:r>
      <w:r w:rsidRPr="00E45FB8" w:rsidR="002F69FE">
        <w:t xml:space="preserve"> </w:t>
      </w:r>
      <w:r w:rsidRPr="00E45FB8">
        <w:t>As I said, that is not enough for traders to know what they need to do</w:t>
      </w:r>
      <w:r w:rsidRPr="00E45FB8" w:rsidR="007D54F3">
        <w:t>.</w:t>
      </w:r>
      <w:r w:rsidRPr="00E45FB8" w:rsidR="002F69FE">
        <w:t xml:space="preserve"> </w:t>
      </w:r>
    </w:p>
    <w:p w:rsidR="00CB02CE" w:rsidRPr="00E45FB8" w:rsidP="00CB02CE">
      <w:pPr>
        <w:pStyle w:val="Question"/>
        <w:numPr>
          <w:ilvl w:val="0"/>
          <w:numId w:val="9"/>
        </w:numPr>
      </w:pPr>
      <w:sdt>
        <w:sdtPr>
          <w:alias w:val="Member"/>
          <w:tag w:val="&lt;Member mnisId='4511' dodsId='38860'&gt;"/>
          <w:id w:val="-1350256608"/>
          <w:placeholder>
            <w:docPart w:val="E06E43720517477FACDF17B08F7D3BA5"/>
          </w:placeholder>
          <w:richText/>
        </w:sdtPr>
        <w:sdtContent>
          <w:r w:rsidRPr="00E45FB8" w:rsidR="00F904CC">
            <w:rPr>
              <w:b/>
            </w:rPr>
            <w:t>Dr Huq:</w:t>
          </w:r>
        </w:sdtContent>
      </w:sdt>
      <w:r w:rsidRPr="00E45FB8">
        <w:t xml:space="preserve"> </w:t>
      </w:r>
      <w:r w:rsidRPr="00E45FB8" w:rsidR="00054A35">
        <w:t>Robert, you are Mr Positive</w:t>
      </w:r>
      <w:r w:rsidRPr="00E45FB8" w:rsidR="007D54F3">
        <w:t>.</w:t>
      </w:r>
      <w:r w:rsidRPr="00E45FB8" w:rsidR="002F69FE">
        <w:t xml:space="preserve"> </w:t>
      </w:r>
      <w:r w:rsidRPr="00E45FB8" w:rsidR="00054A35">
        <w:t>Can you see something in this?</w:t>
      </w:r>
    </w:p>
    <w:p w:rsidR="00054A35" w:rsidRPr="00E45FB8" w:rsidP="00CB02CE">
      <w:pPr>
        <w:pStyle w:val="Answer"/>
      </w:pPr>
      <w:sdt>
        <w:sdtPr>
          <w:alias w:val="Witness"/>
          <w:id w:val="-2129766867"/>
          <w:placeholder>
            <w:docPart w:val="E06E43720517477FACDF17B08F7D3BA5"/>
          </w:placeholder>
          <w:richText/>
        </w:sdtPr>
        <w:sdtContent>
          <w:r w:rsidRPr="00E45FB8" w:rsidR="007D54F3">
            <w:rPr>
              <w:b/>
              <w:i/>
            </w:rPr>
            <w:t>Robert Hardy:</w:t>
          </w:r>
          <w:r w:rsidRPr="00E45FB8" w:rsidR="00CB02CE">
            <w:rPr>
              <w:b/>
            </w:rPr>
            <w:t xml:space="preserve"> </w:t>
          </w:r>
        </w:sdtContent>
      </w:sdt>
      <w:r w:rsidRPr="00E45FB8" w:rsidR="00CB02CE">
        <w:t>No</w:t>
      </w:r>
      <w:r w:rsidRPr="00E45FB8" w:rsidR="007D54F3">
        <w:t>.</w:t>
      </w:r>
      <w:r w:rsidRPr="00E45FB8" w:rsidR="002F69FE">
        <w:t xml:space="preserve"> </w:t>
      </w:r>
      <w:r w:rsidRPr="00E45FB8" w:rsidR="00CB02CE">
        <w:t>Until you said “</w:t>
      </w:r>
      <w:r w:rsidRPr="00E45FB8">
        <w:t>C</w:t>
      </w:r>
      <w:r w:rsidRPr="00E45FB8" w:rsidR="00CB02CE">
        <w:t xml:space="preserve">heck, </w:t>
      </w:r>
      <w:r w:rsidRPr="00E45FB8">
        <w:t>C</w:t>
      </w:r>
      <w:r w:rsidRPr="00E45FB8" w:rsidR="00CB02CE">
        <w:t xml:space="preserve">hange, </w:t>
      </w:r>
      <w:r w:rsidRPr="00E45FB8">
        <w:t>G</w:t>
      </w:r>
      <w:r w:rsidRPr="00E45FB8" w:rsidR="00CB02CE">
        <w:t>o”</w:t>
      </w:r>
      <w:r w:rsidR="00A23EA9">
        <w:t>,</w:t>
      </w:r>
      <w:r w:rsidRPr="00E45FB8" w:rsidR="00CB02CE">
        <w:t xml:space="preserve"> I did not </w:t>
      </w:r>
      <w:r w:rsidRPr="00E45FB8">
        <w:t xml:space="preserve">realise </w:t>
      </w:r>
      <w:r w:rsidRPr="00E45FB8" w:rsidR="00CB02CE">
        <w:t>what the campaign was, to be fair</w:t>
      </w:r>
      <w:r w:rsidRPr="00E45FB8" w:rsidR="007D54F3">
        <w:t>.</w:t>
      </w:r>
      <w:r w:rsidRPr="00E45FB8" w:rsidR="002F69FE">
        <w:t xml:space="preserve"> </w:t>
      </w:r>
      <w:r w:rsidRPr="00E45FB8">
        <w:t>I am not seeing enough fear in the market</w:t>
      </w:r>
      <w:r w:rsidRPr="00E45FB8" w:rsidR="007D54F3">
        <w:t>.</w:t>
      </w:r>
      <w:r w:rsidRPr="00E45FB8" w:rsidR="002F69FE">
        <w:t xml:space="preserve"> </w:t>
      </w:r>
      <w:r w:rsidRPr="00E45FB8">
        <w:t>We need a bit more fear</w:t>
      </w:r>
      <w:r w:rsidRPr="00E45FB8" w:rsidR="002A6FBD">
        <w:t>,</w:t>
      </w:r>
      <w:r w:rsidRPr="00E45FB8">
        <w:t xml:space="preserve"> so </w:t>
      </w:r>
      <w:r w:rsidRPr="00E45FB8" w:rsidR="002A6FBD">
        <w:t xml:space="preserve">that </w:t>
      </w:r>
      <w:r w:rsidRPr="00E45FB8">
        <w:t>the traders start to engage a little bit more, going back to Richard’s point</w:t>
      </w:r>
      <w:r w:rsidRPr="00E45FB8" w:rsidR="007D54F3">
        <w:t>.</w:t>
      </w:r>
      <w:r w:rsidRPr="00E45FB8" w:rsidR="002F69FE">
        <w:t xml:space="preserve"> </w:t>
      </w:r>
    </w:p>
    <w:p w:rsidR="00CB02CE" w:rsidRPr="00E45FB8" w:rsidP="00CB02CE">
      <w:pPr>
        <w:pStyle w:val="Answer"/>
      </w:pPr>
      <w:r w:rsidRPr="00E45FB8">
        <w:t xml:space="preserve">A couple of years ago, I remember being asked on a Sky TV thing, </w:t>
      </w:r>
      <w:r w:rsidRPr="00E45FB8">
        <w:t>“What does the Brexit plan look like?” and I said, “</w:t>
      </w:r>
      <w:r w:rsidRPr="00E45FB8">
        <w:t xml:space="preserve">It is the seven stages of grief, </w:t>
      </w:r>
      <w:r w:rsidRPr="00E45FB8">
        <w:t xml:space="preserve">and </w:t>
      </w:r>
      <w:r w:rsidRPr="00E45FB8">
        <w:t>there are a lot of people still in the denial phase</w:t>
      </w:r>
      <w:r w:rsidRPr="00E45FB8">
        <w:t>”</w:t>
      </w:r>
      <w:r w:rsidRPr="00E45FB8" w:rsidR="007D54F3">
        <w:t>.</w:t>
      </w:r>
      <w:r w:rsidRPr="00E45FB8" w:rsidR="002F69FE">
        <w:t xml:space="preserve"> </w:t>
      </w:r>
      <w:r w:rsidRPr="00E45FB8">
        <w:t>There is quite a lot of that going on still</w:t>
      </w:r>
      <w:r w:rsidRPr="00E45FB8" w:rsidR="007D54F3">
        <w:t>.</w:t>
      </w:r>
      <w:r w:rsidRPr="00E45FB8" w:rsidR="002F69FE">
        <w:t xml:space="preserve"> </w:t>
      </w:r>
      <w:r w:rsidRPr="00E45FB8">
        <w:t xml:space="preserve">People are either denying that this is likely to happen or </w:t>
      </w:r>
      <w:r w:rsidRPr="00E45FB8" w:rsidR="0041754D">
        <w:t xml:space="preserve">they </w:t>
      </w:r>
      <w:r w:rsidRPr="00E45FB8">
        <w:t xml:space="preserve">feel that, if they do something about </w:t>
      </w:r>
      <w:r w:rsidRPr="00E45FB8" w:rsidR="00523B8B">
        <w:t>it, they are helping it happen</w:t>
      </w:r>
      <w:r w:rsidRPr="00E45FB8" w:rsidR="00681DAB">
        <w:t xml:space="preserve"> and therefore they are doing nothing.</w:t>
      </w:r>
      <w:r w:rsidRPr="00E45FB8" w:rsidR="00372250">
        <w:t xml:space="preserve"> </w:t>
      </w:r>
      <w:r w:rsidRPr="00E45FB8">
        <w:t xml:space="preserve">I was expecting a </w:t>
      </w:r>
      <w:r w:rsidRPr="00E45FB8" w:rsidR="00681DAB">
        <w:t>kind of “</w:t>
      </w:r>
      <w:r w:rsidRPr="00E45FB8">
        <w:t>shock a</w:t>
      </w:r>
      <w:r w:rsidRPr="00E45FB8" w:rsidR="00681DAB">
        <w:t>nd awe” campaign</w:t>
      </w:r>
      <w:r w:rsidRPr="00E45FB8" w:rsidR="007D54F3">
        <w:t>.</w:t>
      </w:r>
      <w:r w:rsidRPr="00E45FB8" w:rsidR="002F69FE">
        <w:t xml:space="preserve"> </w:t>
      </w:r>
      <w:r w:rsidRPr="00E45FB8" w:rsidR="00681DAB">
        <w:t xml:space="preserve">I was expecting them to say, </w:t>
      </w:r>
      <w:r w:rsidRPr="00E45FB8">
        <w:t>“</w:t>
      </w:r>
      <w:r w:rsidRPr="00E45FB8" w:rsidR="00681DAB">
        <w:t>This is what is going to happen</w:t>
      </w:r>
      <w:r w:rsidRPr="00E45FB8">
        <w:t>”</w:t>
      </w:r>
      <w:r w:rsidRPr="00E45FB8" w:rsidR="00681DAB">
        <w:t>,</w:t>
      </w:r>
      <w:r w:rsidRPr="00E45FB8">
        <w:t xml:space="preserve"> but</w:t>
      </w:r>
      <w:r w:rsidRPr="00E45FB8" w:rsidR="00681DAB">
        <w:t xml:space="preserve"> I have not really seen that so far</w:t>
      </w:r>
      <w:r w:rsidRPr="00E45FB8">
        <w:t>.</w:t>
      </w:r>
    </w:p>
    <w:p w:rsidR="00CB02CE" w:rsidRPr="00E45FB8" w:rsidP="00CB02CE">
      <w:pPr>
        <w:pStyle w:val="Question"/>
        <w:numPr>
          <w:ilvl w:val="0"/>
          <w:numId w:val="9"/>
        </w:numPr>
      </w:pPr>
      <w:sdt>
        <w:sdtPr>
          <w:alias w:val="Member"/>
          <w:tag w:val="&lt;Member mnisId='4511' dodsId='38860'&gt;"/>
          <w:id w:val="907886212"/>
          <w:placeholder>
            <w:docPart w:val="E06E43720517477FACDF17B08F7D3BA5"/>
          </w:placeholder>
          <w:richText/>
        </w:sdtPr>
        <w:sdtContent>
          <w:r w:rsidRPr="00E45FB8" w:rsidR="00F904CC">
            <w:rPr>
              <w:b/>
            </w:rPr>
            <w:t>Dr Huq:</w:t>
          </w:r>
        </w:sdtContent>
      </w:sdt>
      <w:r w:rsidRPr="00E45FB8">
        <w:t xml:space="preserve"> </w:t>
      </w:r>
      <w:r w:rsidRPr="00E45FB8" w:rsidR="00681DAB">
        <w:t xml:space="preserve">In part, </w:t>
      </w:r>
      <w:r w:rsidRPr="00E45FB8" w:rsidR="00372250">
        <w:t>we do not know. P</w:t>
      </w:r>
      <w:r w:rsidRPr="00E45FB8" w:rsidR="00681DAB">
        <w:t>eople have been told to get ready for no deal several times</w:t>
      </w:r>
      <w:r w:rsidRPr="00E45FB8" w:rsidR="007D54F3">
        <w:t>.</w:t>
      </w:r>
      <w:r w:rsidRPr="00E45FB8" w:rsidR="002F69FE">
        <w:t xml:space="preserve"> </w:t>
      </w:r>
      <w:r w:rsidRPr="00E45FB8" w:rsidR="00681DAB">
        <w:t>There are a lot of question marks</w:t>
      </w:r>
      <w:r w:rsidRPr="00E45FB8" w:rsidR="007D54F3">
        <w:t>.</w:t>
      </w:r>
      <w:r w:rsidRPr="00E45FB8" w:rsidR="002F69FE">
        <w:t xml:space="preserve"> </w:t>
      </w:r>
      <w:r w:rsidRPr="00E45FB8">
        <w:t>It sounds a bit like “</w:t>
      </w:r>
      <w:r w:rsidRPr="00E45FB8" w:rsidR="00372250">
        <w:t>r</w:t>
      </w:r>
      <w:r w:rsidRPr="00E45FB8" w:rsidR="00681DAB">
        <w:t>ock</w:t>
      </w:r>
      <w:r w:rsidRPr="00E45FB8" w:rsidR="00FB6473">
        <w:t xml:space="preserve">, </w:t>
      </w:r>
      <w:r w:rsidRPr="00E45FB8" w:rsidR="00681DAB">
        <w:t>paper</w:t>
      </w:r>
      <w:r w:rsidRPr="00E45FB8" w:rsidR="00FB6473">
        <w:t xml:space="preserve">, </w:t>
      </w:r>
      <w:r w:rsidRPr="00E45FB8" w:rsidR="00681DAB">
        <w:t>scissor</w:t>
      </w:r>
      <w:r w:rsidRPr="00E45FB8" w:rsidR="00FB6473">
        <w:t>s</w:t>
      </w:r>
      <w:r w:rsidRPr="00E45FB8" w:rsidR="00681DAB">
        <w:t>” or “</w:t>
      </w:r>
      <w:r w:rsidRPr="00E45FB8" w:rsidR="00372250">
        <w:t>R</w:t>
      </w:r>
      <w:r w:rsidRPr="00E45FB8" w:rsidR="00681DAB">
        <w:t xml:space="preserve">eady </w:t>
      </w:r>
      <w:r w:rsidRPr="00E45FB8" w:rsidR="00372250">
        <w:t>S</w:t>
      </w:r>
      <w:r w:rsidRPr="00E45FB8" w:rsidR="00681DAB">
        <w:t xml:space="preserve">teady </w:t>
      </w:r>
      <w:r w:rsidRPr="00E45FB8" w:rsidR="00372250">
        <w:t>G</w:t>
      </w:r>
      <w:r w:rsidRPr="00E45FB8" w:rsidR="00681DAB">
        <w:t>o</w:t>
      </w:r>
      <w:r w:rsidRPr="00E45FB8" w:rsidR="00372250">
        <w:t>!</w:t>
      </w:r>
      <w:r w:rsidRPr="00E45FB8" w:rsidR="00681DAB">
        <w:t>”</w:t>
      </w:r>
      <w:r w:rsidRPr="00E45FB8" w:rsidR="00372250">
        <w:t xml:space="preserve">, the </w:t>
      </w:r>
      <w:r w:rsidRPr="00E45FB8" w:rsidR="00681DAB">
        <w:t>1960s pop music show</w:t>
      </w:r>
      <w:r w:rsidRPr="00E45FB8" w:rsidR="007D54F3">
        <w:t>.</w:t>
      </w:r>
      <w:r w:rsidRPr="00E45FB8" w:rsidR="002F69FE">
        <w:t xml:space="preserve"> </w:t>
      </w:r>
      <w:r w:rsidRPr="00E45FB8">
        <w:t>However, this one is mean</w:t>
      </w:r>
      <w:r w:rsidRPr="00E45FB8" w:rsidR="00681DAB">
        <w:t>t</w:t>
      </w:r>
      <w:r w:rsidRPr="00E45FB8">
        <w:t xml:space="preserve"> to come with some online tools</w:t>
      </w:r>
      <w:r w:rsidRPr="00E45FB8" w:rsidR="007D54F3">
        <w:t>.</w:t>
      </w:r>
      <w:r w:rsidRPr="00E45FB8" w:rsidR="002F69FE">
        <w:t xml:space="preserve"> </w:t>
      </w:r>
      <w:r w:rsidRPr="00E45FB8" w:rsidR="00681DAB">
        <w:t>Th</w:t>
      </w:r>
      <w:r w:rsidRPr="00E45FB8">
        <w:t>ere is a checker for</w:t>
      </w:r>
      <w:r w:rsidRPr="00E45FB8" w:rsidR="00681DAB">
        <w:t xml:space="preserve"> every business to use, and there is one</w:t>
      </w:r>
      <w:r w:rsidRPr="00E45FB8" w:rsidR="00681DAB">
        <w:noBreakHyphen/>
        <w:t>off personal support that comes with it</w:t>
      </w:r>
      <w:r w:rsidRPr="00E45FB8" w:rsidR="007D54F3">
        <w:t>.</w:t>
      </w:r>
      <w:r w:rsidRPr="00E45FB8" w:rsidR="002F69FE">
        <w:t xml:space="preserve"> </w:t>
      </w:r>
      <w:r w:rsidRPr="00E45FB8">
        <w:t xml:space="preserve">Do any of the three of you know </w:t>
      </w:r>
      <w:r w:rsidRPr="00E45FB8" w:rsidR="00681DAB">
        <w:t xml:space="preserve">whether </w:t>
      </w:r>
      <w:r w:rsidRPr="00E45FB8">
        <w:t>that is working</w:t>
      </w:r>
      <w:r w:rsidRPr="00E45FB8" w:rsidR="00681DAB">
        <w:t xml:space="preserve"> or has been taken up</w:t>
      </w:r>
      <w:r w:rsidRPr="00E45FB8" w:rsidR="007D54F3">
        <w:t>?</w:t>
      </w:r>
      <w:r w:rsidRPr="00E45FB8" w:rsidR="002F69FE">
        <w:t xml:space="preserve"> </w:t>
      </w:r>
      <w:r w:rsidRPr="00E45FB8">
        <w:t xml:space="preserve">To me it looks like the worst </w:t>
      </w:r>
      <w:r w:rsidRPr="00E45FB8" w:rsidR="00372250">
        <w:t>G</w:t>
      </w:r>
      <w:r w:rsidRPr="00E45FB8" w:rsidR="00681DAB">
        <w:t>overnment slogan ever, but the other backup stuff might be going with it</w:t>
      </w:r>
      <w:r w:rsidRPr="00E45FB8" w:rsidR="007D54F3">
        <w:t>.</w:t>
      </w:r>
      <w:r w:rsidRPr="00E45FB8" w:rsidR="002F69FE">
        <w:t xml:space="preserve"> </w:t>
      </w:r>
      <w:r w:rsidRPr="00E45FB8" w:rsidR="00681DAB">
        <w:t>Do we know what the response has been?</w:t>
      </w:r>
    </w:p>
    <w:p w:rsidR="00681DAB" w:rsidRPr="00E45FB8" w:rsidP="00CB02CE">
      <w:pPr>
        <w:pStyle w:val="Answer"/>
      </w:pPr>
      <w:sdt>
        <w:sdtPr>
          <w:alias w:val="Witness"/>
          <w:id w:val="-333850083"/>
          <w:placeholder>
            <w:docPart w:val="E06E43720517477FACDF17B08F7D3BA5"/>
          </w:placeholder>
          <w:richText/>
        </w:sdtPr>
        <w:sdtContent>
          <w:r w:rsidRPr="00E45FB8" w:rsidR="007D54F3">
            <w:rPr>
              <w:b/>
              <w:i/>
            </w:rPr>
            <w:t>Robert Hardy:</w:t>
          </w:r>
          <w:r w:rsidRPr="00E45FB8" w:rsidR="00CB02CE">
            <w:rPr>
              <w:b/>
            </w:rPr>
            <w:t xml:space="preserve"> </w:t>
          </w:r>
        </w:sdtContent>
      </w:sdt>
      <w:r w:rsidRPr="00E45FB8" w:rsidR="00CB02CE">
        <w:t>I have not</w:t>
      </w:r>
      <w:r w:rsidRPr="00E45FB8" w:rsidR="00372250">
        <w:t xml:space="preserve"> got</w:t>
      </w:r>
      <w:r w:rsidRPr="00E45FB8">
        <w:t xml:space="preserve"> any response on it</w:t>
      </w:r>
      <w:r w:rsidRPr="00E45FB8" w:rsidR="00372250">
        <w:t xml:space="preserve"> at all</w:t>
      </w:r>
      <w:r w:rsidRPr="00E45FB8">
        <w:t xml:space="preserve"> from anybody</w:t>
      </w:r>
      <w:r w:rsidRPr="00E45FB8" w:rsidR="007D54F3">
        <w:t>.</w:t>
      </w:r>
      <w:r w:rsidRPr="00E45FB8" w:rsidR="002F69FE">
        <w:t xml:space="preserve"> </w:t>
      </w:r>
      <w:r w:rsidRPr="00E45FB8">
        <w:t>Most people are calling us and asking for help</w:t>
      </w:r>
      <w:r w:rsidRPr="00E45FB8" w:rsidR="007D54F3">
        <w:t>.</w:t>
      </w:r>
      <w:r w:rsidRPr="00E45FB8" w:rsidR="002F69FE">
        <w:t xml:space="preserve"> </w:t>
      </w:r>
      <w:r w:rsidRPr="00E45FB8">
        <w:t>I go back to those two how</w:t>
      </w:r>
      <w:r w:rsidRPr="00E45FB8">
        <w:noBreakHyphen/>
      </w:r>
      <w:r w:rsidRPr="00E45FB8" w:rsidR="00CB02CE">
        <w:t>to documents</w:t>
      </w:r>
      <w:r w:rsidRPr="00E45FB8" w:rsidR="007D54F3">
        <w:t>.</w:t>
      </w:r>
      <w:r w:rsidRPr="00E45FB8" w:rsidR="002F69FE">
        <w:t xml:space="preserve"> </w:t>
      </w:r>
      <w:r w:rsidRPr="00E45FB8">
        <w:t>T</w:t>
      </w:r>
      <w:r w:rsidRPr="00E45FB8" w:rsidR="00CB02CE">
        <w:t>hey were very good</w:t>
      </w:r>
      <w:r w:rsidR="000E563B">
        <w:t>,</w:t>
      </w:r>
      <w:r w:rsidRPr="00E45FB8" w:rsidR="00CB02CE">
        <w:t xml:space="preserve"> but they</w:t>
      </w:r>
      <w:r w:rsidRPr="00E45FB8">
        <w:t xml:space="preserve"> did not get enough coverage</w:t>
      </w:r>
      <w:r w:rsidRPr="00E45FB8" w:rsidR="007D54F3">
        <w:t>.</w:t>
      </w:r>
      <w:r w:rsidRPr="00E45FB8" w:rsidR="002F69FE">
        <w:t xml:space="preserve"> </w:t>
      </w:r>
      <w:r w:rsidRPr="00E45FB8">
        <w:t xml:space="preserve">They slipped under the radar with the </w:t>
      </w:r>
      <w:r w:rsidRPr="00E45FB8" w:rsidR="00CB5351">
        <w:t>border operating model</w:t>
      </w:r>
      <w:r w:rsidRPr="00E45FB8" w:rsidR="007D54F3">
        <w:t>.</w:t>
      </w:r>
      <w:r w:rsidRPr="00E45FB8" w:rsidR="002F69FE">
        <w:t xml:space="preserve"> </w:t>
      </w:r>
      <w:r w:rsidRPr="00E45FB8">
        <w:t>They were attached to an email or something</w:t>
      </w:r>
      <w:r w:rsidRPr="00E45FB8" w:rsidR="007D54F3">
        <w:t>.</w:t>
      </w:r>
      <w:r w:rsidRPr="00E45FB8" w:rsidR="002F69FE">
        <w:t xml:space="preserve"> </w:t>
      </w:r>
      <w:r w:rsidRPr="00E45FB8">
        <w:t xml:space="preserve">It said, </w:t>
      </w:r>
      <w:r w:rsidRPr="00E45FB8" w:rsidR="00CB02CE">
        <w:t xml:space="preserve">“You </w:t>
      </w:r>
      <w:r w:rsidRPr="00E45FB8">
        <w:t>might also want to read these</w:t>
      </w:r>
      <w:r w:rsidRPr="00E45FB8" w:rsidR="00CB02CE">
        <w:t>”</w:t>
      </w:r>
      <w:r w:rsidRPr="00E45FB8">
        <w:t>, when actually it should have been, “You only want to read these”</w:t>
      </w:r>
      <w:r w:rsidRPr="00E45FB8" w:rsidR="007D54F3">
        <w:t>.</w:t>
      </w:r>
      <w:r w:rsidRPr="00E45FB8" w:rsidR="002F69FE">
        <w:t xml:space="preserve"> </w:t>
      </w:r>
    </w:p>
    <w:p w:rsidR="00CB02CE" w:rsidRPr="00E45FB8" w:rsidP="00CB02CE">
      <w:pPr>
        <w:pStyle w:val="Answer"/>
      </w:pPr>
      <w:r w:rsidRPr="00E45FB8">
        <w:t>Th</w:t>
      </w:r>
      <w:r w:rsidRPr="00E45FB8" w:rsidR="00681DAB">
        <w:t>ey</w:t>
      </w:r>
      <w:r w:rsidRPr="00E45FB8">
        <w:t xml:space="preserve"> were good documents, but again it is all down to</w:t>
      </w:r>
      <w:r w:rsidRPr="00E45FB8" w:rsidR="00681DAB">
        <w:t>,</w:t>
      </w:r>
      <w:r w:rsidRPr="00E45FB8">
        <w:t xml:space="preserve"> “This is complicated, g</w:t>
      </w:r>
      <w:r w:rsidRPr="00E45FB8" w:rsidR="00681DAB">
        <w:t>uys</w:t>
      </w:r>
      <w:r w:rsidRPr="00E45FB8" w:rsidR="00CD6E82">
        <w:t>; g</w:t>
      </w:r>
      <w:r w:rsidRPr="00E45FB8" w:rsidR="00681DAB">
        <w:t>o and see an intermediary</w:t>
      </w:r>
      <w:r w:rsidRPr="00E45FB8">
        <w:t>”</w:t>
      </w:r>
      <w:r w:rsidRPr="00E45FB8" w:rsidR="007D54F3">
        <w:t>.</w:t>
      </w:r>
      <w:r w:rsidRPr="00E45FB8" w:rsidR="002F69FE">
        <w:t xml:space="preserve"> </w:t>
      </w:r>
      <w:r w:rsidRPr="00E45FB8" w:rsidR="00681DAB">
        <w:t>The poor intermediaries in the background are going, “Thank you</w:t>
      </w:r>
      <w:r w:rsidRPr="00E45FB8" w:rsidR="00CD6E82">
        <w:t>, but w</w:t>
      </w:r>
      <w:r w:rsidRPr="00E45FB8" w:rsidR="00681DAB">
        <w:t>e are absolutely inundated with enquiries now”</w:t>
      </w:r>
      <w:r w:rsidRPr="00E45FB8" w:rsidR="007D54F3">
        <w:t>.</w:t>
      </w:r>
      <w:r w:rsidRPr="00E45FB8" w:rsidR="002F69FE">
        <w:t xml:space="preserve"> </w:t>
      </w:r>
      <w:r w:rsidRPr="00E45FB8">
        <w:t>The stronger the campaign, the more enquiries we get</w:t>
      </w:r>
      <w:r w:rsidRPr="00E45FB8" w:rsidR="007D54F3">
        <w:t>.</w:t>
      </w:r>
      <w:r w:rsidRPr="00E45FB8" w:rsidR="002F69FE">
        <w:t xml:space="preserve"> </w:t>
      </w:r>
      <w:r w:rsidRPr="00E45FB8" w:rsidR="00681DAB">
        <w:t xml:space="preserve">We like the enquiries, but we can only deal with </w:t>
      </w:r>
      <w:r w:rsidRPr="00E45FB8" w:rsidR="009607B4">
        <w:t>so many of them</w:t>
      </w:r>
      <w:r w:rsidRPr="00E45FB8" w:rsidR="007D54F3">
        <w:t>.</w:t>
      </w:r>
      <w:r w:rsidRPr="00E45FB8" w:rsidR="002F69FE">
        <w:t xml:space="preserve"> </w:t>
      </w:r>
      <w:r w:rsidRPr="00E45FB8" w:rsidR="009607B4">
        <w:t>There are 145,000 traders or what</w:t>
      </w:r>
      <w:r w:rsidRPr="00E45FB8" w:rsidR="00372250">
        <w:t>-</w:t>
      </w:r>
      <w:r w:rsidRPr="00E45FB8" w:rsidR="009607B4">
        <w:t>have</w:t>
      </w:r>
      <w:r w:rsidRPr="00E45FB8" w:rsidR="00372250">
        <w:t>-</w:t>
      </w:r>
      <w:r w:rsidRPr="00E45FB8" w:rsidR="009607B4">
        <w:t>you</w:t>
      </w:r>
      <w:r w:rsidRPr="00E45FB8" w:rsidR="007D54F3">
        <w:t>.</w:t>
      </w:r>
      <w:r w:rsidRPr="00E45FB8" w:rsidR="002F69FE">
        <w:t xml:space="preserve"> </w:t>
      </w:r>
      <w:r w:rsidRPr="00E45FB8">
        <w:t xml:space="preserve">The latest assessment </w:t>
      </w:r>
      <w:r w:rsidRPr="00E45FB8" w:rsidR="00610EDC">
        <w:t xml:space="preserve">is </w:t>
      </w:r>
      <w:r w:rsidRPr="00E45FB8">
        <w:t>that 60% of them are not ready</w:t>
      </w:r>
      <w:r w:rsidRPr="00E45FB8" w:rsidR="00372250">
        <w:t xml:space="preserve">, which I think </w:t>
      </w:r>
      <w:r w:rsidRPr="00E45FB8" w:rsidR="00610EDC">
        <w:t>is quite generous</w:t>
      </w:r>
      <w:r w:rsidRPr="00E45FB8" w:rsidR="00372250">
        <w:t>—generous</w:t>
      </w:r>
      <w:r w:rsidRPr="00E45FB8" w:rsidR="00610EDC">
        <w:t xml:space="preserve"> in terms of 40% being ready</w:t>
      </w:r>
      <w:r w:rsidRPr="00E45FB8" w:rsidR="007D54F3">
        <w:t>.</w:t>
      </w:r>
      <w:r w:rsidRPr="00E45FB8" w:rsidR="002F69FE">
        <w:t xml:space="preserve"> </w:t>
      </w:r>
    </w:p>
    <w:p w:rsidR="00CB02CE" w:rsidRPr="00E45FB8" w:rsidP="00CB02CE">
      <w:pPr>
        <w:pStyle w:val="Question"/>
        <w:numPr>
          <w:ilvl w:val="0"/>
          <w:numId w:val="9"/>
        </w:numPr>
      </w:pPr>
      <w:sdt>
        <w:sdtPr>
          <w:alias w:val="Member"/>
          <w:tag w:val="&lt;Member mnisId='4511' dodsId='38860'&gt;"/>
          <w:id w:val="2089426028"/>
          <w:placeholder>
            <w:docPart w:val="E06E43720517477FACDF17B08F7D3BA5"/>
          </w:placeholder>
          <w:richText/>
        </w:sdtPr>
        <w:sdtContent>
          <w:r w:rsidRPr="00E45FB8" w:rsidR="00F904CC">
            <w:rPr>
              <w:b/>
            </w:rPr>
            <w:t>Dr Huq:</w:t>
          </w:r>
        </w:sdtContent>
      </w:sdt>
      <w:r w:rsidRPr="00E45FB8">
        <w:t xml:space="preserve"> Do </w:t>
      </w:r>
      <w:r w:rsidRPr="00E45FB8" w:rsidR="00372250">
        <w:t>we</w:t>
      </w:r>
      <w:r w:rsidRPr="00E45FB8">
        <w:t xml:space="preserve"> </w:t>
      </w:r>
      <w:r w:rsidRPr="00E45FB8" w:rsidR="00610EDC">
        <w:t>k</w:t>
      </w:r>
      <w:r w:rsidRPr="00E45FB8">
        <w:t xml:space="preserve">now </w:t>
      </w:r>
      <w:r w:rsidRPr="00E45FB8" w:rsidR="00610EDC">
        <w:t xml:space="preserve">whether the haulers or other </w:t>
      </w:r>
      <w:r w:rsidRPr="00E45FB8" w:rsidR="00372250">
        <w:t xml:space="preserve">customs and </w:t>
      </w:r>
      <w:r w:rsidRPr="00E45FB8" w:rsidR="00610EDC">
        <w:t>trade</w:t>
      </w:r>
      <w:r w:rsidRPr="00E45FB8" w:rsidR="00372250">
        <w:t xml:space="preserve"> </w:t>
      </w:r>
      <w:r w:rsidRPr="00E45FB8" w:rsidR="00372250">
        <w:t>people</w:t>
      </w:r>
      <w:r w:rsidRPr="00E45FB8" w:rsidR="00610EDC">
        <w:t xml:space="preserve"> are using those online tools and stuff that come with it?</w:t>
      </w:r>
    </w:p>
    <w:p w:rsidR="00CB02CE" w:rsidRPr="00E45FB8" w:rsidP="00CB02CE">
      <w:pPr>
        <w:pStyle w:val="Answer"/>
      </w:pPr>
      <w:sdt>
        <w:sdtPr>
          <w:alias w:val="Witness"/>
          <w:id w:val="1819605630"/>
          <w:placeholder>
            <w:docPart w:val="E06E43720517477FACDF17B08F7D3BA5"/>
          </w:placeholder>
          <w:richText/>
        </w:sdtPr>
        <w:sdtContent>
          <w:r w:rsidRPr="00E45FB8" w:rsidR="007D54F3">
            <w:rPr>
              <w:b/>
              <w:i/>
            </w:rPr>
            <w:t>Robert Hardy:</w:t>
          </w:r>
          <w:r w:rsidRPr="00E45FB8">
            <w:rPr>
              <w:b/>
            </w:rPr>
            <w:t xml:space="preserve"> </w:t>
          </w:r>
        </w:sdtContent>
      </w:sdt>
      <w:r w:rsidRPr="00E45FB8" w:rsidR="00610EDC">
        <w:t>I do not know that they are particularly, no.</w:t>
      </w:r>
    </w:p>
    <w:p w:rsidR="00CB02CE" w:rsidRPr="00E45FB8" w:rsidP="00CB02CE">
      <w:pPr>
        <w:pStyle w:val="Question"/>
        <w:numPr>
          <w:ilvl w:val="0"/>
          <w:numId w:val="9"/>
        </w:numPr>
      </w:pPr>
      <w:sdt>
        <w:sdtPr>
          <w:alias w:val="Member"/>
          <w:tag w:val="&lt;Member mnisId='4511' dodsId='38860'&gt;"/>
          <w:id w:val="1795936296"/>
          <w:placeholder>
            <w:docPart w:val="E06E43720517477FACDF17B08F7D3BA5"/>
          </w:placeholder>
          <w:richText/>
        </w:sdtPr>
        <w:sdtContent>
          <w:r w:rsidRPr="00E45FB8" w:rsidR="00F904CC">
            <w:rPr>
              <w:b/>
            </w:rPr>
            <w:t>Dr Huq:</w:t>
          </w:r>
        </w:sdtContent>
      </w:sdt>
      <w:r w:rsidRPr="00E45FB8" w:rsidR="00610EDC">
        <w:t xml:space="preserve"> Richard and Anna, have you had any soundings</w:t>
      </w:r>
      <w:r w:rsidRPr="00E45FB8" w:rsidR="009D0447">
        <w:t xml:space="preserve"> on this</w:t>
      </w:r>
      <w:r w:rsidRPr="00E45FB8" w:rsidR="00610EDC">
        <w:t>?</w:t>
      </w:r>
    </w:p>
    <w:p w:rsidR="00007480" w:rsidRPr="00E45FB8" w:rsidP="00CB02CE">
      <w:pPr>
        <w:pStyle w:val="Answer"/>
      </w:pPr>
      <w:sdt>
        <w:sdtPr>
          <w:alias w:val="Witness"/>
          <w:id w:val="-1876075979"/>
          <w:placeholder>
            <w:docPart w:val="E06E43720517477FACDF17B08F7D3BA5"/>
          </w:placeholder>
          <w:richText/>
        </w:sdtPr>
        <w:sdtContent>
          <w:r w:rsidRPr="00E45FB8" w:rsidR="002F69FE">
            <w:rPr>
              <w:b/>
              <w:i/>
            </w:rPr>
            <w:t>Dr Jerzewska:</w:t>
          </w:r>
          <w:r w:rsidRPr="00E45FB8" w:rsidR="00CB02CE">
            <w:rPr>
              <w:b/>
            </w:rPr>
            <w:t xml:space="preserve"> </w:t>
          </w:r>
        </w:sdtContent>
      </w:sdt>
      <w:r w:rsidRPr="00E45FB8" w:rsidR="00CB02CE">
        <w:t>To say something positive for a change, there are these two tools</w:t>
      </w:r>
      <w:r w:rsidRPr="00E45FB8" w:rsidR="00610EDC">
        <w:t>, one for exporting and one for importing</w:t>
      </w:r>
      <w:r w:rsidRPr="00E45FB8" w:rsidR="007D54F3">
        <w:t>.</w:t>
      </w:r>
      <w:r w:rsidRPr="00E45FB8" w:rsidR="002F69FE">
        <w:t xml:space="preserve"> </w:t>
      </w:r>
      <w:r w:rsidRPr="00E45FB8" w:rsidR="00610EDC">
        <w:t>They did not get enough press</w:t>
      </w:r>
      <w:r w:rsidRPr="00E45FB8" w:rsidR="007D54F3">
        <w:t>.</w:t>
      </w:r>
      <w:r w:rsidRPr="00E45FB8" w:rsidR="002F69FE">
        <w:t xml:space="preserve"> </w:t>
      </w:r>
      <w:r w:rsidRPr="00E45FB8" w:rsidR="00610EDC">
        <w:t>I certainly did not know about them until I was checking for up</w:t>
      </w:r>
      <w:r w:rsidRPr="00E45FB8" w:rsidR="00FB6473">
        <w:t>-</w:t>
      </w:r>
      <w:r w:rsidRPr="00E45FB8" w:rsidR="00610EDC">
        <w:t>to</w:t>
      </w:r>
      <w:r w:rsidRPr="00E45FB8" w:rsidR="00FB6473">
        <w:t>-</w:t>
      </w:r>
      <w:r w:rsidRPr="00E45FB8" w:rsidR="00610EDC">
        <w:t>date guidance</w:t>
      </w:r>
      <w:r w:rsidRPr="00E45FB8" w:rsidR="007D54F3">
        <w:t>.</w:t>
      </w:r>
      <w:r w:rsidRPr="00E45FB8" w:rsidR="002F69FE">
        <w:t xml:space="preserve"> </w:t>
      </w:r>
      <w:r w:rsidRPr="00E45FB8" w:rsidR="00610EDC">
        <w:t xml:space="preserve">They </w:t>
      </w:r>
      <w:r w:rsidRPr="00E45FB8" w:rsidR="00FB6473">
        <w:t>a</w:t>
      </w:r>
      <w:r w:rsidRPr="00E45FB8" w:rsidR="00610EDC">
        <w:t>re supposed to be</w:t>
      </w:r>
      <w:r w:rsidRPr="00E45FB8" w:rsidR="00FB6473">
        <w:t xml:space="preserve">, </w:t>
      </w:r>
      <w:r w:rsidRPr="00E45FB8" w:rsidR="00CB02CE">
        <w:t xml:space="preserve">and </w:t>
      </w:r>
      <w:r w:rsidRPr="00E45FB8" w:rsidR="00610EDC">
        <w:t>they are</w:t>
      </w:r>
      <w:r w:rsidRPr="00E45FB8" w:rsidR="00FB6473">
        <w:t xml:space="preserve">, </w:t>
      </w:r>
      <w:r w:rsidRPr="00E45FB8" w:rsidR="00CB02CE">
        <w:t>a version of what we used to have with</w:t>
      </w:r>
      <w:r w:rsidRPr="00E45FB8" w:rsidR="00FB6473">
        <w:t xml:space="preserve"> old</w:t>
      </w:r>
      <w:r w:rsidRPr="00E45FB8" w:rsidR="00CB02CE">
        <w:t xml:space="preserve"> tariff</w:t>
      </w:r>
      <w:r w:rsidRPr="00E45FB8" w:rsidR="00610EDC">
        <w:t>s, where we could find a commodity code</w:t>
      </w:r>
      <w:r w:rsidRPr="00E45FB8" w:rsidR="002F69FE">
        <w:t xml:space="preserve"> </w:t>
      </w:r>
      <w:r w:rsidRPr="00E45FB8" w:rsidR="00610EDC">
        <w:t>and check what rules apply when you import into the UK</w:t>
      </w:r>
      <w:r w:rsidRPr="00E45FB8">
        <w:t>.</w:t>
      </w:r>
    </w:p>
    <w:p w:rsidR="00007480" w:rsidRPr="00E45FB8" w:rsidP="00CB02CE">
      <w:pPr>
        <w:pStyle w:val="Answer"/>
      </w:pPr>
      <w:r w:rsidRPr="00E45FB8">
        <w:t xml:space="preserve">Going forward, unfortunately, the data </w:t>
      </w:r>
      <w:r w:rsidRPr="00E45FB8" w:rsidR="00CB02CE">
        <w:t>for now</w:t>
      </w:r>
      <w:r w:rsidRPr="00E45FB8">
        <w:t xml:space="preserve"> is the current data, so this data will need to be updated on 1 January</w:t>
      </w:r>
      <w:r w:rsidRPr="00E45FB8" w:rsidR="00FB6473">
        <w:t xml:space="preserve">, and there will be a </w:t>
      </w:r>
      <w:r w:rsidRPr="00E45FB8">
        <w:rPr>
          <w:rFonts w:cs="Times New Roman"/>
        </w:rPr>
        <w:t>market access</w:t>
      </w:r>
      <w:r w:rsidRPr="00E45FB8" w:rsidR="00FB6473">
        <w:rPr>
          <w:rFonts w:cs="Times New Roman"/>
        </w:rPr>
        <w:t xml:space="preserve"> tool whereby</w:t>
      </w:r>
      <w:r w:rsidRPr="00E45FB8">
        <w:rPr>
          <w:rFonts w:cs="Times New Roman"/>
        </w:rPr>
        <w:t xml:space="preserve"> an exporter from the UK can put in the country it wants to export</w:t>
      </w:r>
      <w:r w:rsidRPr="00E45FB8" w:rsidR="00FB6473">
        <w:rPr>
          <w:rFonts w:cs="Times New Roman"/>
        </w:rPr>
        <w:t xml:space="preserve"> to</w:t>
      </w:r>
      <w:r w:rsidRPr="00E45FB8">
        <w:rPr>
          <w:rFonts w:cs="Times New Roman"/>
        </w:rPr>
        <w:t xml:space="preserve">, the product it wants to export and will see </w:t>
      </w:r>
      <w:r w:rsidRPr="00E45FB8">
        <w:t>a number of not only tariffs but also non</w:t>
      </w:r>
      <w:r w:rsidRPr="00E45FB8">
        <w:noBreakHyphen/>
        <w:t>tariff barriers that they need to comply with.</w:t>
      </w:r>
    </w:p>
    <w:p w:rsidR="00CB02CE" w:rsidRPr="00E45FB8" w:rsidP="00CB02CE">
      <w:pPr>
        <w:pStyle w:val="Answer"/>
      </w:pPr>
      <w:r w:rsidRPr="00E45FB8">
        <w:t>These are very helpful</w:t>
      </w:r>
      <w:r w:rsidRPr="00E45FB8" w:rsidR="007D54F3">
        <w:t>.</w:t>
      </w:r>
      <w:r w:rsidRPr="00E45FB8" w:rsidR="002F69FE">
        <w:t xml:space="preserve"> </w:t>
      </w:r>
      <w:r w:rsidRPr="00E45FB8">
        <w:t>They are not ready yet; there are s</w:t>
      </w:r>
      <w:r w:rsidRPr="00E45FB8" w:rsidR="007D54F3">
        <w:t>t</w:t>
      </w:r>
      <w:r w:rsidRPr="00E45FB8">
        <w:t>ill some issues with them</w:t>
      </w:r>
      <w:r w:rsidRPr="00E45FB8" w:rsidR="007D54F3">
        <w:t>.</w:t>
      </w:r>
      <w:r w:rsidRPr="00E45FB8" w:rsidR="002F69FE">
        <w:t xml:space="preserve"> </w:t>
      </w:r>
      <w:r w:rsidRPr="00E45FB8">
        <w:t>They do not get enough press</w:t>
      </w:r>
      <w:r w:rsidRPr="00E45FB8" w:rsidR="007D54F3">
        <w:t>.</w:t>
      </w:r>
      <w:r w:rsidRPr="00E45FB8" w:rsidR="002F69FE">
        <w:t xml:space="preserve"> </w:t>
      </w:r>
      <w:r w:rsidRPr="00E45FB8">
        <w:t xml:space="preserve">I also do not know </w:t>
      </w:r>
      <w:r w:rsidRPr="00E45FB8">
        <w:t>whether</w:t>
      </w:r>
      <w:r w:rsidRPr="00E45FB8" w:rsidR="00FB6473">
        <w:t>,</w:t>
      </w:r>
      <w:r w:rsidRPr="00E45FB8">
        <w:t xml:space="preserve"> without additional training</w:t>
      </w:r>
      <w:r w:rsidRPr="00E45FB8" w:rsidR="00FB6473">
        <w:t>,</w:t>
      </w:r>
      <w:r w:rsidRPr="00E45FB8">
        <w:t xml:space="preserve"> </w:t>
      </w:r>
      <w:r w:rsidRPr="00E45FB8">
        <w:t>companies will be able to use them</w:t>
      </w:r>
      <w:r w:rsidRPr="00E45FB8" w:rsidR="007D54F3">
        <w:t>.</w:t>
      </w:r>
      <w:r w:rsidRPr="00E45FB8" w:rsidR="002F69FE">
        <w:t xml:space="preserve"> </w:t>
      </w:r>
      <w:r w:rsidRPr="00E45FB8">
        <w:t>They are a good starting point; they just did not get enough press.</w:t>
      </w:r>
    </w:p>
    <w:p w:rsidR="00CB02CE" w:rsidRPr="00E45FB8" w:rsidP="00CB02CE">
      <w:pPr>
        <w:pStyle w:val="Question"/>
        <w:numPr>
          <w:ilvl w:val="0"/>
          <w:numId w:val="9"/>
        </w:numPr>
      </w:pPr>
      <w:sdt>
        <w:sdtPr>
          <w:alias w:val="Member"/>
          <w:tag w:val="&lt;Member mnisId='4511' dodsId='38860'&gt;"/>
          <w:id w:val="-1103414648"/>
          <w:placeholder>
            <w:docPart w:val="E06E43720517477FACDF17B08F7D3BA5"/>
          </w:placeholder>
          <w:richText/>
        </w:sdtPr>
        <w:sdtContent>
          <w:r w:rsidRPr="00E45FB8" w:rsidR="00F904CC">
            <w:rPr>
              <w:b/>
            </w:rPr>
            <w:t>Dr Huq:</w:t>
          </w:r>
        </w:sdtContent>
      </w:sdt>
      <w:r w:rsidRPr="00E45FB8">
        <w:t xml:space="preserve"> </w:t>
      </w:r>
      <w:r w:rsidRPr="00E45FB8" w:rsidR="00007480">
        <w:t xml:space="preserve">£46 million was spent on </w:t>
      </w:r>
      <w:r w:rsidRPr="00E45FB8">
        <w:t xml:space="preserve">“Get Ready for Brexit” </w:t>
      </w:r>
      <w:r w:rsidRPr="00E45FB8" w:rsidR="00007480">
        <w:t>exactly a year ago for the 31 October deadline</w:t>
      </w:r>
      <w:r w:rsidRPr="00E45FB8" w:rsidR="007D54F3">
        <w:t>.</w:t>
      </w:r>
      <w:r w:rsidRPr="00E45FB8" w:rsidR="002F69FE">
        <w:t xml:space="preserve"> </w:t>
      </w:r>
      <w:r w:rsidRPr="00E45FB8" w:rsidR="00007480">
        <w:t>The NAO rapped them on the knuckles, because it was seen as a political slogan to excite people</w:t>
      </w:r>
      <w:r w:rsidRPr="00E45FB8" w:rsidR="007D54F3">
        <w:t>.</w:t>
      </w:r>
      <w:r w:rsidRPr="00E45FB8" w:rsidR="002F69FE">
        <w:t xml:space="preserve"> </w:t>
      </w:r>
      <w:r w:rsidRPr="00E45FB8" w:rsidR="00FB6473">
        <w:t>T</w:t>
      </w:r>
      <w:r w:rsidRPr="00E45FB8" w:rsidR="00007480">
        <w:t>hey found that a very high percentage of people did see it, because it was on every newspaper wrap</w:t>
      </w:r>
      <w:r w:rsidRPr="00E45FB8" w:rsidR="00007480">
        <w:noBreakHyphen/>
        <w:t xml:space="preserve">around and </w:t>
      </w:r>
      <w:r w:rsidRPr="00E45FB8" w:rsidR="00FB6473">
        <w:t>on</w:t>
      </w:r>
      <w:r w:rsidRPr="00E45FB8" w:rsidR="00007480">
        <w:t xml:space="preserve"> billboards</w:t>
      </w:r>
      <w:r w:rsidRPr="00E45FB8" w:rsidR="007D54F3">
        <w:t>.</w:t>
      </w:r>
      <w:r w:rsidRPr="00E45FB8" w:rsidR="002F69FE">
        <w:t xml:space="preserve"> </w:t>
      </w:r>
      <w:r w:rsidRPr="00E45FB8" w:rsidR="00007480">
        <w:t xml:space="preserve">From the three of you, it </w:t>
      </w:r>
      <w:r w:rsidRPr="00E45FB8">
        <w:t xml:space="preserve">sounds </w:t>
      </w:r>
      <w:r w:rsidRPr="00E45FB8" w:rsidR="00007480">
        <w:t xml:space="preserve">like no </w:t>
      </w:r>
      <w:r w:rsidRPr="00E45FB8">
        <w:t>one has ever hear</w:t>
      </w:r>
      <w:r w:rsidRPr="00E45FB8" w:rsidR="00007480">
        <w:t xml:space="preserve">d of this new one, </w:t>
      </w:r>
      <w:r w:rsidRPr="00E45FB8">
        <w:t>“</w:t>
      </w:r>
      <w:r w:rsidRPr="00E45FB8" w:rsidR="00007480">
        <w:t>C</w:t>
      </w:r>
      <w:r w:rsidRPr="00E45FB8">
        <w:t xml:space="preserve">heck, </w:t>
      </w:r>
      <w:r w:rsidRPr="00E45FB8" w:rsidR="00007480">
        <w:t>C</w:t>
      </w:r>
      <w:r w:rsidRPr="00E45FB8">
        <w:t xml:space="preserve">hange, </w:t>
      </w:r>
      <w:r w:rsidRPr="00E45FB8" w:rsidR="00007480">
        <w:t>G</w:t>
      </w:r>
      <w:r w:rsidRPr="00E45FB8">
        <w:t>o”.</w:t>
      </w:r>
    </w:p>
    <w:p w:rsidR="00007480" w:rsidRPr="00E45FB8" w:rsidP="00007480">
      <w:pPr>
        <w:pStyle w:val="QuestionCont"/>
      </w:pPr>
      <w:r w:rsidRPr="00E45FB8">
        <w:rPr>
          <w:b/>
          <w:i/>
        </w:rPr>
        <w:t>Robert Hardy:</w:t>
      </w:r>
      <w:r w:rsidRPr="00E45FB8">
        <w:rPr>
          <w:b/>
        </w:rPr>
        <w:t xml:space="preserve"> </w:t>
      </w:r>
      <w:r w:rsidRPr="00E45FB8">
        <w:t>I have never heard of it.</w:t>
      </w:r>
    </w:p>
    <w:p w:rsidR="00CB02CE" w:rsidRPr="00E45FB8" w:rsidP="00CB02CE">
      <w:pPr>
        <w:pStyle w:val="Answer"/>
      </w:pPr>
      <w:sdt>
        <w:sdtPr>
          <w:alias w:val="Witness"/>
          <w:id w:val="1232738130"/>
          <w:placeholder>
            <w:docPart w:val="E06E43720517477FACDF17B08F7D3BA5"/>
          </w:placeholder>
          <w:richText/>
        </w:sdtPr>
        <w:sdtContent>
          <w:r w:rsidRPr="00E45FB8" w:rsidR="007D54F3">
            <w:rPr>
              <w:b/>
              <w:i/>
            </w:rPr>
            <w:t>Richard Burnett:</w:t>
          </w:r>
          <w:r w:rsidRPr="00E45FB8">
            <w:rPr>
              <w:b/>
            </w:rPr>
            <w:t xml:space="preserve"> </w:t>
          </w:r>
        </w:sdtContent>
      </w:sdt>
      <w:r w:rsidRPr="00E45FB8" w:rsidR="00007480">
        <w:t>It is not getting through to businesses</w:t>
      </w:r>
      <w:r w:rsidRPr="00E45FB8" w:rsidR="007D54F3">
        <w:t>.</w:t>
      </w:r>
      <w:r w:rsidRPr="00E45FB8" w:rsidR="002F69FE">
        <w:t xml:space="preserve"> </w:t>
      </w:r>
      <w:r w:rsidRPr="00E45FB8" w:rsidR="00007480">
        <w:t>Going back to the point Robert made earlier, there are 145,000</w:t>
      </w:r>
      <w:r w:rsidRPr="00E45FB8" w:rsidR="00FB6473">
        <w:t xml:space="preserve"> businesses—</w:t>
      </w:r>
      <w:r w:rsidRPr="00E45FB8" w:rsidR="00007480">
        <w:t>possibly as many as 200,000</w:t>
      </w:r>
      <w:r w:rsidRPr="00E45FB8" w:rsidR="00FB6473">
        <w:t>—</w:t>
      </w:r>
      <w:r w:rsidRPr="00E45FB8" w:rsidR="00007480">
        <w:t>that trade with the EU</w:t>
      </w:r>
      <w:r w:rsidRPr="00E45FB8" w:rsidR="00FB6473">
        <w:t xml:space="preserve"> at some point in time</w:t>
      </w:r>
      <w:r w:rsidRPr="00E45FB8" w:rsidR="007D54F3">
        <w:t>.</w:t>
      </w:r>
      <w:r w:rsidRPr="00E45FB8" w:rsidR="002F69FE">
        <w:t xml:space="preserve"> </w:t>
      </w:r>
      <w:r w:rsidRPr="00E45FB8">
        <w:t>Government are writin</w:t>
      </w:r>
      <w:r w:rsidRPr="00E45FB8" w:rsidR="00007480">
        <w:t xml:space="preserve">g to 12,500 of those businesses, </w:t>
      </w:r>
      <w:r w:rsidRPr="00E45FB8">
        <w:t xml:space="preserve">because they believe that they are the biggest volume within that </w:t>
      </w:r>
      <w:r w:rsidRPr="00E45FB8" w:rsidR="00007480">
        <w:t>number</w:t>
      </w:r>
      <w:r w:rsidRPr="00E45FB8" w:rsidR="007D54F3">
        <w:t>.</w:t>
      </w:r>
      <w:r w:rsidRPr="00E45FB8" w:rsidR="002F69FE">
        <w:t xml:space="preserve"> </w:t>
      </w:r>
      <w:r w:rsidRPr="00E45FB8">
        <w:t xml:space="preserve">There </w:t>
      </w:r>
      <w:r w:rsidRPr="00E45FB8" w:rsidR="00007480">
        <w:t xml:space="preserve">is </w:t>
      </w:r>
      <w:r w:rsidRPr="00E45FB8">
        <w:t xml:space="preserve">still a </w:t>
      </w:r>
      <w:r w:rsidRPr="00E45FB8" w:rsidR="00007480">
        <w:t xml:space="preserve">very high </w:t>
      </w:r>
      <w:r w:rsidRPr="00E45FB8">
        <w:t xml:space="preserve">proportion </w:t>
      </w:r>
      <w:r w:rsidRPr="00E45FB8" w:rsidR="00007480">
        <w:t xml:space="preserve">of businesses that </w:t>
      </w:r>
      <w:r w:rsidRPr="00E45FB8">
        <w:t>are not being written to</w:t>
      </w:r>
      <w:r w:rsidRPr="00E45FB8" w:rsidR="00007480">
        <w:t xml:space="preserve"> that need to get themselves prepared and ready</w:t>
      </w:r>
      <w:r w:rsidRPr="00E45FB8" w:rsidR="007D54F3">
        <w:t>.</w:t>
      </w:r>
      <w:r w:rsidRPr="00E45FB8" w:rsidR="002F69FE">
        <w:t xml:space="preserve"> </w:t>
      </w:r>
      <w:r w:rsidRPr="00E45FB8" w:rsidR="00007480">
        <w:t xml:space="preserve">Even </w:t>
      </w:r>
      <w:r w:rsidRPr="00E45FB8" w:rsidR="00FB6473">
        <w:t>of</w:t>
      </w:r>
      <w:r w:rsidRPr="00E45FB8" w:rsidR="00007480">
        <w:t xml:space="preserve"> those that are being written to, are the</w:t>
      </w:r>
      <w:r w:rsidRPr="00E45FB8">
        <w:t xml:space="preserve">y going to respond </w:t>
      </w:r>
      <w:r w:rsidRPr="00E45FB8" w:rsidR="00007480">
        <w:t>quick</w:t>
      </w:r>
      <w:r w:rsidRPr="00E45FB8" w:rsidR="00FB6473">
        <w:t>ly</w:t>
      </w:r>
      <w:r w:rsidRPr="00E45FB8" w:rsidR="00007480">
        <w:t xml:space="preserve"> enough </w:t>
      </w:r>
      <w:r w:rsidRPr="00E45FB8">
        <w:t xml:space="preserve">to the guidance and support the Government </w:t>
      </w:r>
      <w:r w:rsidRPr="00E45FB8" w:rsidR="00FB6473">
        <w:t>are</w:t>
      </w:r>
      <w:r w:rsidRPr="00E45FB8">
        <w:t xml:space="preserve"> going to</w:t>
      </w:r>
      <w:r w:rsidRPr="00E45FB8" w:rsidR="00007480">
        <w:t xml:space="preserve"> </w:t>
      </w:r>
      <w:r w:rsidRPr="00E45FB8">
        <w:t>offer</w:t>
      </w:r>
      <w:r w:rsidRPr="00E45FB8" w:rsidR="007D54F3">
        <w:t>?</w:t>
      </w:r>
      <w:r w:rsidRPr="00E45FB8" w:rsidR="002F69FE">
        <w:t xml:space="preserve"> </w:t>
      </w:r>
      <w:r w:rsidRPr="00E45FB8" w:rsidR="00007480">
        <w:t>That is going to happen in October</w:t>
      </w:r>
      <w:r w:rsidRPr="00E45FB8" w:rsidR="007D54F3">
        <w:t>.</w:t>
      </w:r>
      <w:r w:rsidRPr="00E45FB8" w:rsidR="002F69FE">
        <w:t xml:space="preserve"> </w:t>
      </w:r>
      <w:r w:rsidRPr="00E45FB8" w:rsidR="00007480">
        <w:t>Again, the clock is ticking</w:t>
      </w:r>
      <w:r w:rsidRPr="00E45FB8" w:rsidR="007D54F3">
        <w:t>.</w:t>
      </w:r>
      <w:r w:rsidRPr="00E45FB8" w:rsidR="002F69FE">
        <w:t xml:space="preserve"> </w:t>
      </w:r>
      <w:r w:rsidRPr="00E45FB8" w:rsidR="00007480">
        <w:t>We are running out of time.</w:t>
      </w:r>
    </w:p>
    <w:p w:rsidR="00CB02CE" w:rsidRPr="00E45FB8" w:rsidP="00007480">
      <w:pPr>
        <w:pStyle w:val="Question"/>
        <w:numPr>
          <w:ilvl w:val="0"/>
          <w:numId w:val="0"/>
        </w:numPr>
        <w:ind w:left="794"/>
      </w:pPr>
      <w:sdt>
        <w:sdtPr>
          <w:alias w:val="Member"/>
          <w:tag w:val="&lt;Member mnisId='4511' dodsId='38860'&gt;"/>
          <w:id w:val="-660308560"/>
          <w:placeholder>
            <w:docPart w:val="E06E43720517477FACDF17B08F7D3BA5"/>
          </w:placeholder>
          <w:richText/>
        </w:sdtPr>
        <w:sdtContent>
          <w:r w:rsidRPr="00E45FB8" w:rsidR="00F904CC">
            <w:rPr>
              <w:b/>
            </w:rPr>
            <w:t>Dr Huq:</w:t>
          </w:r>
        </w:sdtContent>
      </w:sdt>
      <w:r w:rsidRPr="00E45FB8">
        <w:t xml:space="preserve"> </w:t>
      </w:r>
      <w:r w:rsidRPr="00E45FB8" w:rsidR="00FB6473">
        <w:t>N</w:t>
      </w:r>
      <w:r w:rsidRPr="00E45FB8" w:rsidR="00007480">
        <w:t>ot everything can be reduced to three words</w:t>
      </w:r>
      <w:r w:rsidRPr="00E45FB8" w:rsidR="007D54F3">
        <w:t>.</w:t>
      </w:r>
      <w:r w:rsidRPr="00E45FB8" w:rsidR="002F69FE">
        <w:t xml:space="preserve"> </w:t>
      </w:r>
      <w:r w:rsidRPr="00E45FB8" w:rsidR="00007480">
        <w:t>As I say, this one is the worst one yet</w:t>
      </w:r>
      <w:r w:rsidRPr="00E45FB8" w:rsidR="007D54F3">
        <w:t>.</w:t>
      </w:r>
      <w:r w:rsidRPr="00E45FB8" w:rsidR="002F69FE">
        <w:t xml:space="preserve"> </w:t>
      </w:r>
      <w:r w:rsidRPr="00E45FB8">
        <w:t>At least “Take Back Control” had</w:t>
      </w:r>
      <w:r w:rsidRPr="00E45FB8" w:rsidR="00007480">
        <w:t xml:space="preserve"> some kind of meaning behind it, but this is very mysterious to me</w:t>
      </w:r>
      <w:r w:rsidRPr="00E45FB8" w:rsidR="007D54F3">
        <w:t>.</w:t>
      </w:r>
      <w:r w:rsidRPr="00E45FB8" w:rsidR="002F69FE">
        <w:t xml:space="preserve"> </w:t>
      </w:r>
    </w:p>
    <w:p w:rsidR="00007480" w:rsidRPr="00E45FB8" w:rsidP="00007480">
      <w:pPr>
        <w:pStyle w:val="Question"/>
        <w:numPr>
          <w:ilvl w:val="0"/>
          <w:numId w:val="9"/>
        </w:numPr>
      </w:pPr>
      <w:sdt>
        <w:sdtPr>
          <w:alias w:val="Member"/>
          <w:tag w:val="&lt;Member mnisId='411' dodsId='25297'&gt;"/>
          <w:id w:val="-1088306689"/>
          <w:placeholder>
            <w:docPart w:val="E06E43720517477FACDF17B08F7D3BA5"/>
          </w:placeholder>
          <w:richText/>
        </w:sdtPr>
        <w:sdtContent>
          <w:r w:rsidRPr="00E45FB8" w:rsidR="004A04D1">
            <w:rPr>
              <w:b/>
            </w:rPr>
            <w:t>Mr Sheerman:</w:t>
          </w:r>
        </w:sdtContent>
      </w:sdt>
      <w:r w:rsidRPr="00E45FB8" w:rsidR="00CB02CE">
        <w:t xml:space="preserve"> </w:t>
      </w:r>
      <w:r w:rsidRPr="00E45FB8">
        <w:t>Every time we have this brilliant group of witnesses, I am the tail</w:t>
      </w:r>
      <w:r w:rsidRPr="00E45FB8">
        <w:noBreakHyphen/>
        <w:t>end Charlie</w:t>
      </w:r>
      <w:r w:rsidRPr="00E45FB8" w:rsidR="007D54F3">
        <w:t>.</w:t>
      </w:r>
      <w:r w:rsidRPr="00E45FB8" w:rsidR="002F69FE">
        <w:t xml:space="preserve"> </w:t>
      </w:r>
      <w:r w:rsidRPr="00E45FB8">
        <w:t xml:space="preserve">Some of the best questions have been stolen, but </w:t>
      </w:r>
      <w:r w:rsidRPr="00E45FB8" w:rsidR="00CB02CE">
        <w:t xml:space="preserve">I </w:t>
      </w:r>
      <w:r w:rsidRPr="00E45FB8">
        <w:t xml:space="preserve">do </w:t>
      </w:r>
      <w:r w:rsidRPr="00E45FB8" w:rsidR="00CB02CE">
        <w:t>have a couple</w:t>
      </w:r>
      <w:r w:rsidRPr="00E45FB8" w:rsidR="007D54F3">
        <w:t>.</w:t>
      </w:r>
      <w:r w:rsidRPr="00E45FB8" w:rsidR="002F69FE">
        <w:t xml:space="preserve"> </w:t>
      </w:r>
      <w:r w:rsidRPr="00E45FB8" w:rsidR="00CB02CE">
        <w:t xml:space="preserve">I have again been really impressed by the quality of information from </w:t>
      </w:r>
      <w:r w:rsidRPr="00E45FB8">
        <w:t>the witnesses</w:t>
      </w:r>
      <w:r w:rsidRPr="00E45FB8" w:rsidR="007D54F3">
        <w:t>.</w:t>
      </w:r>
      <w:r w:rsidRPr="00E45FB8" w:rsidR="002F69FE">
        <w:t xml:space="preserve"> </w:t>
      </w:r>
      <w:r w:rsidRPr="00E45FB8">
        <w:t xml:space="preserve">I was a bit grumpy earlier, </w:t>
      </w:r>
      <w:r w:rsidRPr="00E45FB8" w:rsidR="00CB02CE">
        <w:t>because I did check with Make UK and</w:t>
      </w:r>
      <w:r w:rsidRPr="00E45FB8">
        <w:t xml:space="preserve"> 22% of exports to Europe go through Dover</w:t>
      </w:r>
      <w:r w:rsidRPr="00E45FB8" w:rsidR="007D54F3">
        <w:t>.</w:t>
      </w:r>
      <w:r w:rsidRPr="00E45FB8" w:rsidR="002F69FE">
        <w:t xml:space="preserve"> </w:t>
      </w:r>
      <w:r w:rsidRPr="00E45FB8" w:rsidR="00CB02CE">
        <w:t xml:space="preserve">I </w:t>
      </w:r>
      <w:r w:rsidRPr="00E45FB8" w:rsidR="00CB02CE">
        <w:t xml:space="preserve">was slightly worried about the spread of expertise around all the ports, </w:t>
      </w:r>
      <w:r w:rsidRPr="00E45FB8">
        <w:t>so</w:t>
      </w:r>
      <w:r w:rsidRPr="00E45FB8" w:rsidR="00CB02CE">
        <w:t xml:space="preserve"> excuse me for being a little </w:t>
      </w:r>
      <w:r w:rsidRPr="00E45FB8">
        <w:t>b</w:t>
      </w:r>
      <w:r w:rsidRPr="00E45FB8" w:rsidR="00CB02CE">
        <w:t>it grumpy earlier</w:t>
      </w:r>
      <w:r w:rsidRPr="00E45FB8">
        <w:t>.</w:t>
      </w:r>
    </w:p>
    <w:p w:rsidR="002F69FE" w:rsidRPr="00E45FB8" w:rsidP="00FB6473">
      <w:pPr>
        <w:pStyle w:val="Question"/>
        <w:numPr>
          <w:ilvl w:val="0"/>
          <w:numId w:val="0"/>
        </w:numPr>
        <w:ind w:left="794"/>
      </w:pPr>
      <w:r w:rsidRPr="00E45FB8">
        <w:t xml:space="preserve">I represent a part </w:t>
      </w:r>
      <w:r w:rsidRPr="00E45FB8" w:rsidR="00007480">
        <w:t>of the world that is the wealth</w:t>
      </w:r>
      <w:r w:rsidRPr="00E45FB8" w:rsidR="00007480">
        <w:noBreakHyphen/>
        <w:t>creating part of the world</w:t>
      </w:r>
      <w:r w:rsidRPr="00E45FB8" w:rsidR="007D54F3">
        <w:t>.</w:t>
      </w:r>
      <w:r w:rsidRPr="00E45FB8">
        <w:t xml:space="preserve"> </w:t>
      </w:r>
      <w:r w:rsidRPr="00E45FB8" w:rsidR="00007480">
        <w:t>We make things and we export them</w:t>
      </w:r>
      <w:r w:rsidRPr="00E45FB8" w:rsidR="007D54F3">
        <w:t>.</w:t>
      </w:r>
      <w:r w:rsidRPr="00E45FB8">
        <w:t xml:space="preserve"> </w:t>
      </w:r>
      <w:r w:rsidRPr="00E45FB8">
        <w:t xml:space="preserve">That </w:t>
      </w:r>
      <w:r w:rsidRPr="00E45FB8" w:rsidR="00007480">
        <w:t xml:space="preserve">great </w:t>
      </w:r>
      <w:r w:rsidRPr="00E45FB8">
        <w:t>wealth</w:t>
      </w:r>
      <w:r w:rsidRPr="00E45FB8" w:rsidR="00007480">
        <w:t xml:space="preserve"> is created by small and medium</w:t>
      </w:r>
      <w:r w:rsidRPr="00E45FB8" w:rsidR="00007480">
        <w:noBreakHyphen/>
        <w:t xml:space="preserve">sized </w:t>
      </w:r>
      <w:r w:rsidRPr="00E45FB8">
        <w:t>enterprises</w:t>
      </w:r>
      <w:r w:rsidRPr="00E45FB8" w:rsidR="007D54F3">
        <w:t>.</w:t>
      </w:r>
      <w:r w:rsidRPr="00E45FB8">
        <w:t xml:space="preserve"> </w:t>
      </w:r>
      <w:r w:rsidRPr="00E45FB8" w:rsidR="00007480">
        <w:t>A very large number of them, over the years, have exported all over the world, but of course Europe is a very important market</w:t>
      </w:r>
      <w:r w:rsidRPr="00E45FB8" w:rsidR="007D54F3">
        <w:t>.</w:t>
      </w:r>
      <w:r w:rsidRPr="00E45FB8">
        <w:t xml:space="preserve"> </w:t>
      </w:r>
      <w:r w:rsidRPr="00E45FB8" w:rsidR="00007480">
        <w:t>T</w:t>
      </w:r>
      <w:r w:rsidRPr="00E45FB8">
        <w:t xml:space="preserve">he impression I get </w:t>
      </w:r>
      <w:r w:rsidRPr="00E45FB8" w:rsidR="00007480">
        <w:t xml:space="preserve">again </w:t>
      </w:r>
      <w:r w:rsidRPr="00E45FB8">
        <w:t>from the evidence we have heard today</w:t>
      </w:r>
      <w:r w:rsidRPr="00E45FB8" w:rsidR="00007480">
        <w:t xml:space="preserve"> </w:t>
      </w:r>
      <w:r w:rsidRPr="00E45FB8">
        <w:t>is that it is going to be okay if you are a big company or a big trader</w:t>
      </w:r>
      <w:r w:rsidRPr="00E45FB8" w:rsidR="007D54F3">
        <w:t>.</w:t>
      </w:r>
      <w:r w:rsidRPr="00E45FB8">
        <w:t xml:space="preserve"> </w:t>
      </w:r>
      <w:r w:rsidRPr="00E45FB8">
        <w:t>You are going to be able to pick up the phone and say to Anna or the top experts, “How do we do this?</w:t>
      </w:r>
      <w:r w:rsidRPr="00E45FB8" w:rsidR="00FB6473">
        <w:t xml:space="preserve"> </w:t>
      </w:r>
      <w:r w:rsidRPr="00E45FB8">
        <w:t>What</w:t>
      </w:r>
      <w:r w:rsidRPr="00E45FB8" w:rsidR="00FB6473">
        <w:t xml:space="preserve"> is</w:t>
      </w:r>
      <w:r w:rsidRPr="00E45FB8">
        <w:t xml:space="preserve"> the fastest way</w:t>
      </w:r>
      <w:r w:rsidRPr="00E45FB8" w:rsidR="00FB6473">
        <w:t xml:space="preserve"> </w:t>
      </w:r>
      <w:r w:rsidRPr="00E45FB8">
        <w:t>and how do we prevent this happening?” Do our witnesses think that there are sufficient levels of information for those small and medium businesses that are the backbone of our exporting?</w:t>
      </w:r>
    </w:p>
    <w:p w:rsidR="002F69FE" w:rsidRPr="00E45FB8" w:rsidP="002F69FE">
      <w:pPr>
        <w:pStyle w:val="Answer"/>
      </w:pPr>
      <w:sdt>
        <w:sdtPr>
          <w:alias w:val="Witness"/>
          <w:id w:val="1616947228"/>
          <w:placeholder>
            <w:docPart w:val="C13B480DD21D4A29B1FFDB88641AC81B"/>
          </w:placeholder>
          <w:richText/>
        </w:sdtPr>
        <w:sdtContent>
          <w:r w:rsidRPr="00E45FB8">
            <w:rPr>
              <w:b/>
              <w:i/>
              <w:iCs/>
            </w:rPr>
            <w:t>Richard Burnett</w:t>
          </w:r>
          <w:r w:rsidRPr="00E45FB8">
            <w:rPr>
              <w:b/>
            </w:rPr>
            <w:t xml:space="preserve">: </w:t>
          </w:r>
        </w:sdtContent>
      </w:sdt>
      <w:r w:rsidRPr="00E45FB8" w:rsidR="00FB6473">
        <w:t>N</w:t>
      </w:r>
      <w:r w:rsidRPr="00E45FB8">
        <w:t xml:space="preserve">o, I do not think there </w:t>
      </w:r>
      <w:r w:rsidRPr="00E45FB8" w:rsidR="00FB6473">
        <w:t>are</w:t>
      </w:r>
      <w:r w:rsidRPr="00E45FB8">
        <w:t xml:space="preserve"> at this stage. This goes back to the primary </w:t>
      </w:r>
      <w:r w:rsidRPr="00E45FB8" w:rsidR="00FB6473">
        <w:t xml:space="preserve">things that </w:t>
      </w:r>
      <w:r w:rsidRPr="00E45FB8">
        <w:t xml:space="preserve">we </w:t>
      </w:r>
      <w:r w:rsidRPr="00E45FB8" w:rsidR="00FB6473">
        <w:t xml:space="preserve">talked about </w:t>
      </w:r>
      <w:r w:rsidRPr="00E45FB8">
        <w:t>at the beginning of</w:t>
      </w:r>
      <w:r w:rsidRPr="00E45FB8" w:rsidR="00FB6473">
        <w:t xml:space="preserve"> the session</w:t>
      </w:r>
      <w:r w:rsidRPr="00E45FB8">
        <w:t xml:space="preserve"> today. Those</w:t>
      </w:r>
      <w:r w:rsidRPr="00E45FB8" w:rsidR="00FB6787">
        <w:t xml:space="preserve"> are the </w:t>
      </w:r>
      <w:r w:rsidRPr="00E45FB8">
        <w:t xml:space="preserve">businesses </w:t>
      </w:r>
      <w:r w:rsidRPr="00E45FB8" w:rsidR="00FB6787">
        <w:t xml:space="preserve">that will </w:t>
      </w:r>
      <w:r w:rsidRPr="00E45FB8">
        <w:t xml:space="preserve">suffer </w:t>
      </w:r>
      <w:r w:rsidRPr="00E45FB8" w:rsidR="00FB6787">
        <w:t xml:space="preserve">here </w:t>
      </w:r>
      <w:r w:rsidRPr="00E45FB8">
        <w:t xml:space="preserve">if they cannot get </w:t>
      </w:r>
      <w:r w:rsidRPr="00E45FB8" w:rsidR="00FB6787">
        <w:t xml:space="preserve">the </w:t>
      </w:r>
      <w:r w:rsidRPr="00E45FB8">
        <w:t xml:space="preserve">expertise and support from intermediaries </w:t>
      </w:r>
      <w:r w:rsidRPr="00E45FB8" w:rsidR="00FB6787">
        <w:t xml:space="preserve">that </w:t>
      </w:r>
      <w:r w:rsidRPr="00E45FB8">
        <w:t xml:space="preserve">can help that process. </w:t>
      </w:r>
      <w:r w:rsidRPr="00E45FB8" w:rsidR="00FB6787">
        <w:t>To be absolutely f</w:t>
      </w:r>
      <w:r w:rsidRPr="00E45FB8">
        <w:t xml:space="preserve">rank, some </w:t>
      </w:r>
      <w:r w:rsidRPr="00E45FB8" w:rsidR="00FB6787">
        <w:t xml:space="preserve">of the </w:t>
      </w:r>
      <w:r w:rsidRPr="00E45FB8">
        <w:t xml:space="preserve">big businesses are also struggling. They may </w:t>
      </w:r>
      <w:r w:rsidRPr="00E45FB8" w:rsidR="00FB6787">
        <w:t xml:space="preserve">well </w:t>
      </w:r>
      <w:r w:rsidRPr="00E45FB8">
        <w:t>have gone through a process of identifying and understanding the level of master data that they need to draw down to prepare themselves</w:t>
      </w:r>
      <w:r w:rsidRPr="00E45FB8" w:rsidR="00FB6787">
        <w:t xml:space="preserve"> and get ready</w:t>
      </w:r>
      <w:r w:rsidRPr="00E45FB8">
        <w:t xml:space="preserve">. I know of </w:t>
      </w:r>
      <w:r w:rsidRPr="00E45FB8" w:rsidR="00FB6787">
        <w:t xml:space="preserve">a lot of </w:t>
      </w:r>
      <w:r w:rsidRPr="00E45FB8">
        <w:t xml:space="preserve">larger businesses </w:t>
      </w:r>
      <w:r w:rsidRPr="00E45FB8" w:rsidR="00FB6787">
        <w:t xml:space="preserve">that </w:t>
      </w:r>
      <w:r w:rsidRPr="00E45FB8">
        <w:t>are looking for customs experts to employ within their own businesses. We have a very limited pool of expertise with which to support even those big businesses. There are equal challenges to both big</w:t>
      </w:r>
      <w:r w:rsidRPr="00E45FB8" w:rsidR="00FB6787">
        <w:t>ger</w:t>
      </w:r>
      <w:r w:rsidRPr="00E45FB8">
        <w:t xml:space="preserve"> and small</w:t>
      </w:r>
      <w:r w:rsidRPr="00E45FB8" w:rsidR="00FB6787">
        <w:t>er</w:t>
      </w:r>
      <w:r w:rsidRPr="00E45FB8">
        <w:t xml:space="preserve"> businesses at this stage. The SMEs will struggle if we cannot find sufficient numbers of intermediaries to provide the level of detail that both Anna and Robert have </w:t>
      </w:r>
      <w:r w:rsidRPr="00E45FB8" w:rsidR="00FB6787">
        <w:t>talked about</w:t>
      </w:r>
      <w:r w:rsidRPr="00E45FB8">
        <w:t xml:space="preserve"> today.</w:t>
      </w:r>
    </w:p>
    <w:p w:rsidR="002F69FE" w:rsidRPr="00E45FB8" w:rsidP="002F69FE">
      <w:pPr>
        <w:pStyle w:val="Question"/>
        <w:numPr>
          <w:ilvl w:val="0"/>
          <w:numId w:val="9"/>
        </w:numPr>
      </w:pPr>
      <w:sdt>
        <w:sdtPr>
          <w:alias w:val="Member"/>
          <w:tag w:val="&lt;Member mnisId='4385' dodsId='137582'&gt;"/>
          <w:id w:val="-297530312"/>
          <w:placeholder>
            <w:docPart w:val="C13B480DD21D4A29B1FFDB88641AC81B"/>
          </w:placeholder>
          <w:richText/>
        </w:sdtPr>
        <w:sdtContent>
          <w:r w:rsidRPr="00E45FB8">
            <w:rPr>
              <w:b/>
            </w:rPr>
            <w:t>Barry Sheerman:</w:t>
          </w:r>
        </w:sdtContent>
      </w:sdt>
      <w:r w:rsidRPr="00E45FB8">
        <w:t xml:space="preserve"> </w:t>
      </w:r>
      <w:r w:rsidRPr="00E45FB8" w:rsidR="00FB6787">
        <w:t>T</w:t>
      </w:r>
      <w:r w:rsidRPr="00E45FB8">
        <w:t xml:space="preserve">he last </w:t>
      </w:r>
      <w:r w:rsidRPr="00E45FB8" w:rsidR="00FB6787">
        <w:t xml:space="preserve">time </w:t>
      </w:r>
      <w:r w:rsidRPr="00E45FB8">
        <w:t>you gave evidence</w:t>
      </w:r>
      <w:r w:rsidRPr="00E45FB8" w:rsidR="00FB6787">
        <w:t xml:space="preserve">, </w:t>
      </w:r>
      <w:r w:rsidRPr="00E45FB8">
        <w:t>you were passionate about the need to expand the number of people</w:t>
      </w:r>
      <w:r w:rsidRPr="00E45FB8" w:rsidR="00FB6787">
        <w:t xml:space="preserve"> and to train them up, with all the </w:t>
      </w:r>
      <w:r w:rsidRPr="00E45FB8">
        <w:t>schemes</w:t>
      </w:r>
      <w:r w:rsidRPr="00E45FB8" w:rsidR="00FB6787">
        <w:t xml:space="preserve"> to do that</w:t>
      </w:r>
      <w:r w:rsidRPr="00E45FB8">
        <w:t>. Why has that not been sufficient?</w:t>
      </w:r>
    </w:p>
    <w:p w:rsidR="00FB6787" w:rsidRPr="00E45FB8" w:rsidP="002F69FE">
      <w:pPr>
        <w:pStyle w:val="Answer"/>
      </w:pPr>
      <w:sdt>
        <w:sdtPr>
          <w:alias w:val="Witness"/>
          <w:id w:val="606390964"/>
          <w:placeholder>
            <w:docPart w:val="C13B480DD21D4A29B1FFDB88641AC81B"/>
          </w:placeholder>
          <w:richText/>
        </w:sdtPr>
        <w:sdtContent>
          <w:r w:rsidRPr="00E45FB8" w:rsidR="002F69FE">
            <w:rPr>
              <w:b/>
              <w:i/>
              <w:iCs/>
            </w:rPr>
            <w:t>Dr Jerzewska:</w:t>
          </w:r>
          <w:r w:rsidRPr="00E45FB8" w:rsidR="002F69FE">
            <w:rPr>
              <w:b/>
            </w:rPr>
            <w:t xml:space="preserve"> </w:t>
          </w:r>
        </w:sdtContent>
      </w:sdt>
      <w:r w:rsidRPr="00E45FB8" w:rsidR="002F69FE">
        <w:t xml:space="preserve">I do not </w:t>
      </w:r>
      <w:r w:rsidRPr="00E45FB8">
        <w:t xml:space="preserve">necessarily </w:t>
      </w:r>
      <w:r w:rsidRPr="00E45FB8" w:rsidR="002F69FE">
        <w:t>know</w:t>
      </w:r>
      <w:r w:rsidRPr="00E45FB8">
        <w:t xml:space="preserve"> this</w:t>
      </w:r>
      <w:r w:rsidRPr="00E45FB8" w:rsidR="002F69FE">
        <w:t xml:space="preserve">. If you are a business, </w:t>
      </w:r>
      <w:r w:rsidRPr="00E45FB8">
        <w:t xml:space="preserve">you have </w:t>
      </w:r>
      <w:r w:rsidRPr="00E45FB8" w:rsidR="002F69FE">
        <w:t xml:space="preserve">two ways </w:t>
      </w:r>
      <w:r w:rsidRPr="00E45FB8">
        <w:t xml:space="preserve">of </w:t>
      </w:r>
      <w:r w:rsidRPr="00E45FB8" w:rsidR="002F69FE">
        <w:t>deal</w:t>
      </w:r>
      <w:r w:rsidRPr="00E45FB8">
        <w:t>ing</w:t>
      </w:r>
      <w:r w:rsidRPr="00E45FB8" w:rsidR="002F69FE">
        <w:t xml:space="preserve"> with customs. One is to have external help</w:t>
      </w:r>
      <w:r w:rsidRPr="00E45FB8">
        <w:t>, such as a</w:t>
      </w:r>
      <w:r w:rsidRPr="00E45FB8" w:rsidR="002F69FE">
        <w:t xml:space="preserve"> consultant, or to pay your intermediary, your customs broker, to advise you</w:t>
      </w:r>
      <w:r w:rsidRPr="00E45FB8">
        <w:t xml:space="preserve"> and help you with that</w:t>
      </w:r>
      <w:r w:rsidRPr="00E45FB8" w:rsidR="002F69FE">
        <w:t>. The other, which is not necessarily mutually exclusive</w:t>
      </w:r>
      <w:r w:rsidRPr="00E45FB8">
        <w:t>—</w:t>
      </w:r>
      <w:r w:rsidRPr="00E45FB8" w:rsidR="002F69FE">
        <w:t xml:space="preserve">bigger companies </w:t>
      </w:r>
      <w:r w:rsidRPr="00E45FB8">
        <w:t xml:space="preserve">especially </w:t>
      </w:r>
      <w:r w:rsidRPr="00E45FB8" w:rsidR="002F69FE">
        <w:t>prefer to do both</w:t>
      </w:r>
      <w:r w:rsidRPr="00E45FB8">
        <w:t>—</w:t>
      </w:r>
      <w:r w:rsidRPr="00E45FB8" w:rsidR="002F69FE">
        <w:t xml:space="preserve">is to hire someone internally. The problem for smaller companies is the lack of </w:t>
      </w:r>
      <w:r w:rsidRPr="00E45FB8">
        <w:t>these</w:t>
      </w:r>
      <w:r w:rsidRPr="00E45FB8" w:rsidR="002F69FE">
        <w:t xml:space="preserve"> people. We </w:t>
      </w:r>
      <w:r w:rsidRPr="00E45FB8">
        <w:t>have known this was going to happen since</w:t>
      </w:r>
      <w:r w:rsidRPr="00E45FB8" w:rsidR="002F69FE">
        <w:t xml:space="preserve"> 2016. We </w:t>
      </w:r>
      <w:r w:rsidRPr="00E45FB8">
        <w:t xml:space="preserve">never had </w:t>
      </w:r>
      <w:r w:rsidRPr="00E45FB8" w:rsidR="002F69FE">
        <w:t xml:space="preserve">enough customs people in the UK, even before the referendum. I have </w:t>
      </w:r>
      <w:r w:rsidRPr="00E45FB8">
        <w:t>shared</w:t>
      </w:r>
      <w:r w:rsidRPr="00E45FB8" w:rsidR="002F69FE">
        <w:t xml:space="preserve"> before that</w:t>
      </w:r>
      <w:r w:rsidRPr="00E45FB8">
        <w:t>,</w:t>
      </w:r>
      <w:r w:rsidRPr="00E45FB8" w:rsidR="002F69FE">
        <w:t xml:space="preserve"> when I started working in customs</w:t>
      </w:r>
      <w:r w:rsidRPr="00E45FB8">
        <w:t>, before 2016,</w:t>
      </w:r>
      <w:r w:rsidRPr="00E45FB8" w:rsidR="002F69FE">
        <w:t xml:space="preserve"> I was told that I would never have an issue finding a job in the UK because there are more jobs than there are people who can do them. The issue on both sides for a smaller</w:t>
      </w:r>
      <w:r w:rsidRPr="00E45FB8">
        <w:t>-</w:t>
      </w:r>
      <w:r w:rsidRPr="00E45FB8" w:rsidR="002F69FE">
        <w:t xml:space="preserve">sized company, whether for internal or external help, is the investment required. For larger companies, the simplification here is that they have funds to make this investment. </w:t>
      </w:r>
    </w:p>
    <w:p w:rsidR="002F69FE" w:rsidRPr="00E45FB8" w:rsidP="002F69FE">
      <w:pPr>
        <w:pStyle w:val="Answer"/>
      </w:pPr>
      <w:r w:rsidRPr="00E45FB8">
        <w:t>I would</w:t>
      </w:r>
      <w:r w:rsidRPr="00E45FB8" w:rsidR="00FB6787">
        <w:t xml:space="preserve"> also very much</w:t>
      </w:r>
      <w:r w:rsidRPr="00E45FB8">
        <w:t xml:space="preserve"> echo what Richard said</w:t>
      </w:r>
      <w:r w:rsidRPr="00E45FB8" w:rsidR="00FB6787">
        <w:t>:</w:t>
      </w:r>
      <w:r w:rsidRPr="00E45FB8">
        <w:t xml:space="preserve"> one thing that saves smaller companies—“saves” is perhaps too strong a word—is the lack of </w:t>
      </w:r>
      <w:r w:rsidRPr="00E45FB8">
        <w:t xml:space="preserve">complexity. I once worked with a multinational company for nine months. During </w:t>
      </w:r>
      <w:r w:rsidRPr="00E45FB8" w:rsidR="00FB6787">
        <w:t>this nine months</w:t>
      </w:r>
      <w:r w:rsidRPr="00E45FB8">
        <w:t xml:space="preserve">, we were trying to establish </w:t>
      </w:r>
      <w:r w:rsidRPr="00E45FB8" w:rsidR="00FB6787">
        <w:t>its</w:t>
      </w:r>
      <w:r w:rsidRPr="00E45FB8">
        <w:t xml:space="preserve"> trade l</w:t>
      </w:r>
      <w:r w:rsidRPr="00E45FB8" w:rsidR="00FB6787">
        <w:t>a</w:t>
      </w:r>
      <w:r w:rsidRPr="00E45FB8">
        <w:t>nes in and out of the UK</w:t>
      </w:r>
      <w:r w:rsidRPr="00E45FB8" w:rsidR="00FB6787">
        <w:t>. B</w:t>
      </w:r>
      <w:r w:rsidRPr="00E45FB8">
        <w:t>ecause of the complexity of</w:t>
      </w:r>
      <w:r w:rsidRPr="00E45FB8" w:rsidR="00FB6787">
        <w:t xml:space="preserve"> that company,</w:t>
      </w:r>
      <w:r w:rsidRPr="00E45FB8">
        <w:t xml:space="preserve"> its IT systems and </w:t>
      </w:r>
      <w:r w:rsidRPr="00E45FB8" w:rsidR="00FB6787">
        <w:t xml:space="preserve">the </w:t>
      </w:r>
      <w:r w:rsidRPr="00E45FB8">
        <w:t xml:space="preserve">internal dynamics, </w:t>
      </w:r>
      <w:r w:rsidRPr="00E45FB8" w:rsidR="00FB6787">
        <w:t xml:space="preserve">it </w:t>
      </w:r>
      <w:r w:rsidRPr="00E45FB8">
        <w:t xml:space="preserve">took over nine months. </w:t>
      </w:r>
      <w:r w:rsidRPr="00E45FB8" w:rsidR="00FB6787">
        <w:t>For s</w:t>
      </w:r>
      <w:r w:rsidRPr="00E45FB8">
        <w:t>maller companies with fewer products and less complexity</w:t>
      </w:r>
      <w:r w:rsidRPr="00E45FB8" w:rsidR="00FB6787">
        <w:t xml:space="preserve">, that can </w:t>
      </w:r>
      <w:r w:rsidRPr="00E45FB8">
        <w:t xml:space="preserve">potentially </w:t>
      </w:r>
      <w:r w:rsidRPr="00E45FB8" w:rsidR="00FB6787">
        <w:t xml:space="preserve">be </w:t>
      </w:r>
      <w:r w:rsidRPr="00E45FB8">
        <w:t>easier to deal with</w:t>
      </w:r>
      <w:r w:rsidRPr="00E45FB8" w:rsidR="00FB6787">
        <w:t>,</w:t>
      </w:r>
      <w:r w:rsidRPr="00E45FB8">
        <w:t xml:space="preserve"> but they require help. Again, that is a question of communication and of putting them in touch with the right people. I do not necessarily believe it is the case that</w:t>
      </w:r>
      <w:r w:rsidRPr="00E45FB8" w:rsidR="00FB6787">
        <w:t xml:space="preserve"> there is no</w:t>
      </w:r>
      <w:r w:rsidRPr="00E45FB8">
        <w:t xml:space="preserve"> help</w:t>
      </w:r>
      <w:r w:rsidRPr="00E45FB8" w:rsidR="00FB6787">
        <w:t xml:space="preserve"> out there</w:t>
      </w:r>
      <w:r w:rsidRPr="00E45FB8">
        <w:t>. The Chamber</w:t>
      </w:r>
      <w:r w:rsidRPr="00E45FB8" w:rsidR="00FB6787">
        <w:t>s</w:t>
      </w:r>
      <w:r w:rsidRPr="00E45FB8">
        <w:t xml:space="preserve"> of Commerce </w:t>
      </w:r>
      <w:r w:rsidRPr="00E45FB8" w:rsidR="00FB6787">
        <w:t xml:space="preserve">is available, which </w:t>
      </w:r>
      <w:r w:rsidRPr="00E45FB8">
        <w:t xml:space="preserve">is a massive network with fantastic experience. </w:t>
      </w:r>
      <w:r w:rsidRPr="00E45FB8" w:rsidR="00FB6787">
        <w:t xml:space="preserve">I do not necessarily feel that </w:t>
      </w:r>
      <w:r w:rsidRPr="00E45FB8">
        <w:t>all small businesses know where to go when they need help</w:t>
      </w:r>
      <w:r w:rsidRPr="00E45FB8" w:rsidR="00FB6787">
        <w:t>,</w:t>
      </w:r>
      <w:r w:rsidRPr="00E45FB8">
        <w:t xml:space="preserve"> other than to hire a very expensive consultant, which is not</w:t>
      </w:r>
      <w:r w:rsidRPr="00E45FB8" w:rsidR="00FB6787">
        <w:t xml:space="preserve"> something that small </w:t>
      </w:r>
      <w:r w:rsidRPr="00E45FB8">
        <w:t xml:space="preserve">businesses should be doing. More help for small businesses will </w:t>
      </w:r>
      <w:r w:rsidRPr="00E45FB8" w:rsidR="00FB6787">
        <w:t xml:space="preserve">need to come </w:t>
      </w:r>
      <w:r w:rsidRPr="00E45FB8">
        <w:t>at some point. Again, at the moment we are focusing on the</w:t>
      </w:r>
      <w:r w:rsidRPr="00E45FB8" w:rsidR="00FB6787">
        <w:t xml:space="preserve"> very</w:t>
      </w:r>
      <w:r w:rsidRPr="00E45FB8">
        <w:t xml:space="preserve"> immediate problem of how to get the customs declarations through and how</w:t>
      </w:r>
      <w:r w:rsidRPr="00E45FB8" w:rsidR="00FB6787">
        <w:t xml:space="preserve"> to</w:t>
      </w:r>
      <w:r w:rsidRPr="00E45FB8">
        <w:t xml:space="preserve"> get enough people to do the paperwork. That does not mean that there are not further challenges ahead.</w:t>
      </w:r>
    </w:p>
    <w:p w:rsidR="002F69FE" w:rsidRPr="00E45FB8" w:rsidP="0046675F">
      <w:pPr>
        <w:pStyle w:val="Question"/>
        <w:numPr>
          <w:ilvl w:val="0"/>
          <w:numId w:val="9"/>
        </w:numPr>
      </w:pPr>
      <w:sdt>
        <w:sdtPr>
          <w:alias w:val="Member"/>
          <w:tag w:val="&lt;Member mnisId='411' dodsId='25297'&gt;"/>
          <w:id w:val="439888875"/>
          <w:placeholder>
            <w:docPart w:val="C13B480DD21D4A29B1FFDB88641AC81B"/>
          </w:placeholder>
          <w:richText/>
        </w:sdtPr>
        <w:sdtContent>
          <w:r w:rsidRPr="00E45FB8">
            <w:rPr>
              <w:b/>
            </w:rPr>
            <w:t>Barry Sheerman:</w:t>
          </w:r>
        </w:sdtContent>
      </w:sdt>
      <w:r w:rsidRPr="00E45FB8">
        <w:t xml:space="preserve"> Robert, you started by saying that you are a glass</w:t>
      </w:r>
      <w:r w:rsidRPr="00E45FB8" w:rsidR="00FB6787">
        <w:t>-</w:t>
      </w:r>
      <w:r w:rsidRPr="00E45FB8">
        <w:t>half</w:t>
      </w:r>
      <w:r w:rsidRPr="00E45FB8" w:rsidR="00FB6787">
        <w:t>-</w:t>
      </w:r>
      <w:r w:rsidRPr="00E45FB8">
        <w:t>full man and then proceeded through most of your evidence to convince me that disaster is imminent. What is your view in terms of what we can do at this stage to help these people? Please do not mention widgets because we are sensitive about widgets in Huddersfield.</w:t>
      </w:r>
      <w:r w:rsidRPr="00E45FB8" w:rsidR="0046675F">
        <w:t xml:space="preserve"> </w:t>
      </w:r>
      <w:r w:rsidRPr="00E45FB8">
        <w:t xml:space="preserve">We make highly complex items that go on the Mars probe. We make gearboxes for </w:t>
      </w:r>
      <w:r w:rsidRPr="00E45FB8" w:rsidR="0046675F">
        <w:t xml:space="preserve">all the ships of </w:t>
      </w:r>
      <w:r w:rsidRPr="00E45FB8">
        <w:t xml:space="preserve">war. We do </w:t>
      </w:r>
      <w:r w:rsidRPr="00E45FB8" w:rsidR="0046675F">
        <w:t>really</w:t>
      </w:r>
      <w:r w:rsidRPr="00E45FB8">
        <w:t xml:space="preserve"> clever stuff and export it all over the world.</w:t>
      </w:r>
      <w:r w:rsidRPr="00E45FB8" w:rsidR="0046675F">
        <w:t xml:space="preserve"> What can we do? A lot of </w:t>
      </w:r>
      <w:r w:rsidRPr="00E45FB8">
        <w:t>small and medium-sized businesses make the components. Is there an emergency</w:t>
      </w:r>
      <w:r w:rsidRPr="00E45FB8" w:rsidR="0046675F">
        <w:t xml:space="preserve"> thing we can do</w:t>
      </w:r>
      <w:r w:rsidRPr="00E45FB8">
        <w:t xml:space="preserve"> before </w:t>
      </w:r>
      <w:r w:rsidRPr="00E45FB8" w:rsidR="0046675F">
        <w:t xml:space="preserve">we are into all of this on </w:t>
      </w:r>
      <w:r w:rsidRPr="00E45FB8">
        <w:t>1 January?</w:t>
      </w:r>
    </w:p>
    <w:p w:rsidR="002F69FE" w:rsidRPr="00E45FB8" w:rsidP="002F69FE">
      <w:pPr>
        <w:pStyle w:val="Answer"/>
      </w:pPr>
      <w:sdt>
        <w:sdtPr>
          <w:rPr>
            <w:i/>
            <w:iCs/>
          </w:rPr>
          <w:alias w:val="Witness"/>
          <w:id w:val="1845512008"/>
          <w:placeholder>
            <w:docPart w:val="C13B480DD21D4A29B1FFDB88641AC81B"/>
          </w:placeholder>
          <w:richText/>
        </w:sdtPr>
        <w:sdtEndPr>
          <w:rPr>
            <w:i w:val="0"/>
            <w:iCs w:val="0"/>
          </w:rPr>
        </w:sdtEndPr>
        <w:sdtContent>
          <w:r w:rsidRPr="00E45FB8">
            <w:rPr>
              <w:b/>
              <w:i/>
              <w:iCs/>
            </w:rPr>
            <w:t>Robert Hardy:</w:t>
          </w:r>
          <w:r w:rsidRPr="00E45FB8">
            <w:rPr>
              <w:b/>
            </w:rPr>
            <w:t xml:space="preserve"> </w:t>
          </w:r>
        </w:sdtContent>
      </w:sdt>
      <w:r w:rsidRPr="00E45FB8">
        <w:t>I am not undervaluing widgets. I am very near</w:t>
      </w:r>
      <w:r w:rsidRPr="00E45FB8" w:rsidR="0046675F">
        <w:t xml:space="preserve"> Sheffield’s</w:t>
      </w:r>
      <w:r w:rsidRPr="00E45FB8">
        <w:t xml:space="preserve"> advanced engineering centre </w:t>
      </w:r>
      <w:r w:rsidRPr="00E45FB8" w:rsidR="0046675F">
        <w:t>here as well</w:t>
      </w:r>
      <w:r w:rsidRPr="00E45FB8">
        <w:t xml:space="preserve">, so I get it, honestly. There is </w:t>
      </w:r>
      <w:r w:rsidRPr="00E45FB8" w:rsidR="0046675F">
        <w:t xml:space="preserve">some </w:t>
      </w:r>
      <w:r w:rsidRPr="00E45FB8">
        <w:t xml:space="preserve">very good training </w:t>
      </w:r>
      <w:r w:rsidRPr="00E45FB8" w:rsidR="0046675F">
        <w:t xml:space="preserve">out there </w:t>
      </w:r>
      <w:r w:rsidRPr="00E45FB8">
        <w:t>from a number of different providers</w:t>
      </w:r>
      <w:r w:rsidRPr="00E45FB8" w:rsidR="0046675F">
        <w:t xml:space="preserve">. That </w:t>
      </w:r>
      <w:r w:rsidRPr="00E45FB8">
        <w:t xml:space="preserve">can be funded by the HMRC intermediary grant, provided you are employed by an intermediary. We missed a trick there. </w:t>
      </w:r>
      <w:r w:rsidRPr="00E45FB8" w:rsidR="0046675F">
        <w:t xml:space="preserve">A lot of </w:t>
      </w:r>
      <w:r w:rsidRPr="00E45FB8">
        <w:t xml:space="preserve">people who are, for example, on furlough or </w:t>
      </w:r>
      <w:r w:rsidRPr="00E45FB8" w:rsidR="0046675F">
        <w:t xml:space="preserve">essentially are </w:t>
      </w:r>
      <w:r w:rsidRPr="00E45FB8">
        <w:t>now losing their jobs could have been trained to have at least some level of customs awareness. On one side</w:t>
      </w:r>
      <w:r w:rsidRPr="00E45FB8" w:rsidR="0046675F">
        <w:t xml:space="preserve">, </w:t>
      </w:r>
      <w:r w:rsidRPr="00E45FB8">
        <w:t xml:space="preserve">we are looking for 50,000 people. On the other </w:t>
      </w:r>
      <w:r w:rsidRPr="00E45FB8" w:rsidR="0046675F">
        <w:t xml:space="preserve">side, </w:t>
      </w:r>
      <w:r w:rsidRPr="00E45FB8">
        <w:t xml:space="preserve">we have 50,000 people sitting at home. </w:t>
      </w:r>
      <w:r w:rsidRPr="00E45FB8" w:rsidR="0046675F">
        <w:t>You</w:t>
      </w:r>
      <w:r w:rsidRPr="00E45FB8">
        <w:t xml:space="preserve"> think, “Hang on</w:t>
      </w:r>
      <w:r w:rsidRPr="00E45FB8" w:rsidR="0046675F">
        <w:t xml:space="preserve"> a minute;</w:t>
      </w:r>
      <w:r w:rsidRPr="00E45FB8">
        <w:t xml:space="preserve"> there</w:t>
      </w:r>
      <w:r w:rsidRPr="00E45FB8" w:rsidR="0046675F">
        <w:t xml:space="preserve"> is</w:t>
      </w:r>
      <w:r w:rsidRPr="00E45FB8">
        <w:t xml:space="preserve"> a join here”. We kept trying to push HMRC into allowing those grants on an individual basis so people could use that time. A good training course will cost around £1</w:t>
      </w:r>
      <w:r w:rsidRPr="00E45FB8" w:rsidR="0046675F">
        <w:t>,</w:t>
      </w:r>
      <w:r w:rsidRPr="00E45FB8">
        <w:t xml:space="preserve">500. </w:t>
      </w:r>
      <w:r w:rsidRPr="00E45FB8" w:rsidR="0046675F">
        <w:t>T</w:t>
      </w:r>
      <w:r w:rsidRPr="00E45FB8">
        <w:t xml:space="preserve">hat is one area. </w:t>
      </w:r>
    </w:p>
    <w:p w:rsidR="002F69FE" w:rsidRPr="00E45FB8" w:rsidP="002F69FE">
      <w:pPr>
        <w:pStyle w:val="Answer"/>
      </w:pPr>
      <w:r w:rsidRPr="00E45FB8">
        <w:t>The other area is the logistics industry. In the first run-up to the no</w:t>
      </w:r>
      <w:r w:rsidRPr="00E45FB8" w:rsidR="0046675F">
        <w:t>-</w:t>
      </w:r>
      <w:r w:rsidRPr="00E45FB8">
        <w:t xml:space="preserve">deal cliff edge, the trader </w:t>
      </w:r>
      <w:r w:rsidRPr="00E45FB8" w:rsidR="0046675F">
        <w:t xml:space="preserve">was </w:t>
      </w:r>
      <w:r w:rsidRPr="00E45FB8">
        <w:t xml:space="preserve">empowered to help themselves. </w:t>
      </w:r>
      <w:r w:rsidRPr="00E45FB8" w:rsidR="0046675F">
        <w:t>They introduced Transitional Simplified Procedures</w:t>
      </w:r>
      <w:r w:rsidRPr="00E45FB8">
        <w:t xml:space="preserve">. </w:t>
      </w:r>
      <w:r w:rsidRPr="00E45FB8" w:rsidR="0046675F">
        <w:t>You</w:t>
      </w:r>
      <w:r w:rsidRPr="00E45FB8">
        <w:t xml:space="preserve"> could do </w:t>
      </w:r>
      <w:r w:rsidRPr="00E45FB8" w:rsidR="0046675F">
        <w:t>your</w:t>
      </w:r>
      <w:r w:rsidRPr="00E45FB8">
        <w:t xml:space="preserve"> own exports on the Government Gateway. What I like about th</w:t>
      </w:r>
      <w:r w:rsidRPr="00E45FB8" w:rsidR="0046675F">
        <w:t>is</w:t>
      </w:r>
      <w:r w:rsidRPr="00E45FB8">
        <w:t xml:space="preserve"> approach is that we are empowering the logistics operator, who is absolutely key to this. However good the products are that are being made, however good the export contract is, nothing moves unless you move it. That is </w:t>
      </w:r>
      <w:r w:rsidRPr="00E45FB8" w:rsidR="0046675F">
        <w:t xml:space="preserve">the absolute </w:t>
      </w:r>
      <w:r w:rsidRPr="00E45FB8">
        <w:t>key to this. It is the truck that is going to the border</w:t>
      </w:r>
      <w:r w:rsidRPr="00E45FB8" w:rsidR="0046675F">
        <w:t>,</w:t>
      </w:r>
      <w:r w:rsidRPr="00E45FB8">
        <w:t xml:space="preserve"> and </w:t>
      </w:r>
      <w:r w:rsidRPr="00E45FB8" w:rsidR="0046675F">
        <w:t xml:space="preserve">it is </w:t>
      </w:r>
      <w:r w:rsidRPr="00E45FB8">
        <w:t xml:space="preserve">the logistics industry that </w:t>
      </w:r>
      <w:r w:rsidRPr="00E45FB8" w:rsidR="0046675F">
        <w:t xml:space="preserve">is </w:t>
      </w:r>
      <w:r w:rsidRPr="00E45FB8">
        <w:t xml:space="preserve">very good at solving complex issues. Help </w:t>
      </w:r>
      <w:r w:rsidRPr="00E45FB8" w:rsidR="0046675F">
        <w:t>it</w:t>
      </w:r>
      <w:r w:rsidRPr="00E45FB8">
        <w:t xml:space="preserve">, empower </w:t>
      </w:r>
      <w:r w:rsidRPr="00E45FB8" w:rsidR="0046675F">
        <w:t xml:space="preserve">it </w:t>
      </w:r>
      <w:r w:rsidRPr="00E45FB8">
        <w:t xml:space="preserve">and the </w:t>
      </w:r>
      <w:r w:rsidRPr="00E45FB8">
        <w:t xml:space="preserve">business will grow on the back of that. The logistics industry is </w:t>
      </w:r>
      <w:r w:rsidRPr="00E45FB8" w:rsidR="0046675F">
        <w:t xml:space="preserve">the </w:t>
      </w:r>
      <w:r w:rsidRPr="00E45FB8">
        <w:t>key to this.</w:t>
      </w:r>
    </w:p>
    <w:p w:rsidR="002F69FE" w:rsidRPr="00E45FB8" w:rsidP="002F69FE">
      <w:pPr>
        <w:pStyle w:val="Question"/>
        <w:numPr>
          <w:ilvl w:val="0"/>
          <w:numId w:val="9"/>
        </w:numPr>
      </w:pPr>
      <w:sdt>
        <w:sdtPr>
          <w:alias w:val="Member"/>
          <w:tag w:val="&lt;Member mnisId='411' dodsId='25297'&gt;"/>
          <w:id w:val="-1258209553"/>
          <w:placeholder>
            <w:docPart w:val="C13B480DD21D4A29B1FFDB88641AC81B"/>
          </w:placeholder>
          <w:richText/>
        </w:sdtPr>
        <w:sdtContent>
          <w:r w:rsidRPr="00E45FB8">
            <w:rPr>
              <w:b/>
            </w:rPr>
            <w:t>Barry Sheerman:</w:t>
          </w:r>
        </w:sdtContent>
      </w:sdt>
      <w:r w:rsidRPr="00E45FB8">
        <w:t xml:space="preserve"> </w:t>
      </w:r>
      <w:r w:rsidRPr="00E45FB8" w:rsidR="0046675F">
        <w:t>Have you, a</w:t>
      </w:r>
      <w:r w:rsidRPr="00E45FB8">
        <w:t>s witnesses, found this a useful process</w:t>
      </w:r>
      <w:r w:rsidRPr="00E45FB8" w:rsidR="0046675F">
        <w:t>—</w:t>
      </w:r>
      <w:r w:rsidRPr="00E45FB8">
        <w:t>giving evidence to a Select Committee</w:t>
      </w:r>
      <w:r w:rsidRPr="00E45FB8" w:rsidR="0046675F">
        <w:t xml:space="preserve"> and having </w:t>
      </w:r>
      <w:r w:rsidRPr="00E45FB8">
        <w:t xml:space="preserve">an opportunity to express your concerns? </w:t>
      </w:r>
      <w:r w:rsidRPr="00E45FB8" w:rsidR="0046675F">
        <w:t>Have all three of you found the process useful?</w:t>
      </w:r>
    </w:p>
    <w:p w:rsidR="002F69FE" w:rsidRPr="00E45FB8" w:rsidP="002F69FE">
      <w:pPr>
        <w:pStyle w:val="Question"/>
        <w:numPr>
          <w:ilvl w:val="0"/>
          <w:numId w:val="0"/>
        </w:numPr>
        <w:ind w:left="794"/>
      </w:pPr>
      <w:sdt>
        <w:sdtPr>
          <w:alias w:val="Witness"/>
          <w:id w:val="-107737011"/>
          <w:placeholder>
            <w:docPart w:val="C13B480DD21D4A29B1FFDB88641AC81B"/>
          </w:placeholder>
          <w:richText/>
        </w:sdtPr>
        <w:sdtContent>
          <w:r w:rsidRPr="00E45FB8">
            <w:rPr>
              <w:b/>
              <w:i/>
              <w:iCs/>
            </w:rPr>
            <w:t>Robert Hardy</w:t>
          </w:r>
          <w:r w:rsidRPr="00E45FB8">
            <w:rPr>
              <w:b/>
            </w:rPr>
            <w:t xml:space="preserve">: </w:t>
          </w:r>
        </w:sdtContent>
      </w:sdt>
      <w:r w:rsidRPr="00E45FB8">
        <w:t>I have done only three or four of these</w:t>
      </w:r>
      <w:r w:rsidRPr="00E45FB8" w:rsidR="0046675F">
        <w:t>, and, y</w:t>
      </w:r>
      <w:r w:rsidRPr="00E45FB8">
        <w:t>es,</w:t>
      </w:r>
      <w:r w:rsidRPr="00E45FB8" w:rsidR="0046675F">
        <w:t xml:space="preserve"> absolutely,</w:t>
      </w:r>
      <w:r w:rsidRPr="00E45FB8">
        <w:t xml:space="preserve"> I have found</w:t>
      </w:r>
      <w:r w:rsidRPr="00E45FB8" w:rsidR="0046675F">
        <w:t xml:space="preserve"> it </w:t>
      </w:r>
      <w:r w:rsidRPr="00E45FB8">
        <w:t>very useful</w:t>
      </w:r>
      <w:r w:rsidRPr="00E45FB8" w:rsidR="0046675F">
        <w:t xml:space="preserve">. I have </w:t>
      </w:r>
      <w:r w:rsidRPr="00E45FB8">
        <w:t>learn</w:t>
      </w:r>
      <w:r w:rsidRPr="00E45FB8" w:rsidR="0046675F">
        <w:t xml:space="preserve">t some </w:t>
      </w:r>
      <w:r w:rsidRPr="00E45FB8">
        <w:t>things.</w:t>
      </w:r>
    </w:p>
    <w:p w:rsidR="002F69FE" w:rsidRPr="00E45FB8" w:rsidP="002F69FE">
      <w:pPr>
        <w:pStyle w:val="Question"/>
        <w:numPr>
          <w:ilvl w:val="0"/>
          <w:numId w:val="9"/>
        </w:numPr>
      </w:pPr>
      <w:sdt>
        <w:sdtPr>
          <w:alias w:val="Member"/>
          <w:tag w:val="&lt;Member mnisId='411' dodsId='25297'&gt;"/>
          <w:id w:val="1153801509"/>
          <w:placeholder>
            <w:docPart w:val="C13B480DD21D4A29B1FFDB88641AC81B"/>
          </w:placeholder>
          <w:richText/>
        </w:sdtPr>
        <w:sdtContent>
          <w:r w:rsidRPr="00E45FB8">
            <w:rPr>
              <w:b/>
            </w:rPr>
            <w:t>Barry Sheerman:</w:t>
          </w:r>
        </w:sdtContent>
      </w:sdt>
      <w:r w:rsidRPr="00E45FB8">
        <w:t xml:space="preserve"> Ironically, this Committee will be wound up imminently</w:t>
      </w:r>
      <w:r w:rsidRPr="00E45FB8" w:rsidR="0046675F">
        <w:t xml:space="preserve"> as we get to the end of the year, </w:t>
      </w:r>
      <w:r w:rsidRPr="00E45FB8">
        <w:t>just at a time when a great deal of the turmoil and challenges hit us. I mention that in passing. Have the other two witnesses found this a useful experience?</w:t>
      </w:r>
    </w:p>
    <w:p w:rsidR="002F69FE" w:rsidRPr="00E45FB8" w:rsidP="002F69FE">
      <w:pPr>
        <w:pStyle w:val="Answer"/>
      </w:pPr>
      <w:sdt>
        <w:sdtPr>
          <w:alias w:val="Witness"/>
          <w:id w:val="400571793"/>
          <w:placeholder>
            <w:docPart w:val="C13B480DD21D4A29B1FFDB88641AC81B"/>
          </w:placeholder>
          <w:richText/>
        </w:sdtPr>
        <w:sdtContent>
          <w:r w:rsidRPr="00E45FB8">
            <w:rPr>
              <w:b/>
              <w:i/>
              <w:iCs/>
            </w:rPr>
            <w:t>Richard Burnett</w:t>
          </w:r>
          <w:r w:rsidRPr="00E45FB8">
            <w:rPr>
              <w:b/>
            </w:rPr>
            <w:t xml:space="preserve">: </w:t>
          </w:r>
        </w:sdtContent>
      </w:sdt>
      <w:r w:rsidRPr="00E45FB8" w:rsidR="00AA0186">
        <w:t>It</w:t>
      </w:r>
      <w:r w:rsidRPr="00E45FB8">
        <w:t xml:space="preserve"> has been incredibly useful to share our knowledge, impart our views and make the point that </w:t>
      </w:r>
      <w:r w:rsidRPr="00E45FB8" w:rsidR="00AA0186">
        <w:t xml:space="preserve">what </w:t>
      </w:r>
      <w:r w:rsidRPr="00E45FB8">
        <w:t xml:space="preserve">we are talking about </w:t>
      </w:r>
      <w:r w:rsidRPr="00E45FB8" w:rsidR="00AA0186">
        <w:t xml:space="preserve">today is not </w:t>
      </w:r>
      <w:r w:rsidRPr="00E45FB8">
        <w:t>sabre</w:t>
      </w:r>
      <w:r w:rsidRPr="00E45FB8" w:rsidR="00AA0186">
        <w:t>-</w:t>
      </w:r>
      <w:r w:rsidRPr="00E45FB8">
        <w:t>rattling</w:t>
      </w:r>
      <w:r w:rsidRPr="00E45FB8" w:rsidR="00AA0186">
        <w:t xml:space="preserve">; it is about </w:t>
      </w:r>
      <w:r w:rsidRPr="00E45FB8">
        <w:t>reality</w:t>
      </w:r>
      <w:r w:rsidRPr="00E45FB8" w:rsidR="00AA0186">
        <w:t xml:space="preserve"> and </w:t>
      </w:r>
      <w:r w:rsidRPr="00E45FB8">
        <w:t xml:space="preserve">sharing with you what we see as experts within our field. My hope </w:t>
      </w:r>
      <w:r w:rsidRPr="00E45FB8" w:rsidR="00AA0186">
        <w:t xml:space="preserve">for what comes out of this </w:t>
      </w:r>
      <w:r w:rsidRPr="00E45FB8">
        <w:t>is that we try to get some traction on the back of this and focus from Government to understand the scale of the challenge and the detail that needs to be addressed. Equally, thank you for your questions</w:t>
      </w:r>
      <w:r w:rsidRPr="00E45FB8" w:rsidR="00AA0186">
        <w:t xml:space="preserve"> that </w:t>
      </w:r>
      <w:r w:rsidRPr="00E45FB8">
        <w:t>hopefully tease out that detail</w:t>
      </w:r>
      <w:r w:rsidRPr="00E45FB8" w:rsidR="00AA0186">
        <w:t xml:space="preserve">; it is </w:t>
      </w:r>
      <w:r w:rsidRPr="00E45FB8">
        <w:t>invaluable.</w:t>
      </w:r>
    </w:p>
    <w:p w:rsidR="002F69FE" w:rsidRPr="00E45FB8" w:rsidP="00AA0186">
      <w:pPr>
        <w:pStyle w:val="Question"/>
      </w:pPr>
      <w:r w:rsidRPr="00E45FB8">
        <w:rPr>
          <w:b/>
          <w:bCs/>
        </w:rPr>
        <w:t>Barry Sheerman</w:t>
      </w:r>
      <w:r w:rsidRPr="00E45FB8">
        <w:rPr>
          <w:b/>
          <w:bCs/>
          <w:i/>
          <w:iCs/>
        </w:rPr>
        <w:t xml:space="preserve">: </w:t>
      </w:r>
      <w:r w:rsidRPr="00E45FB8" w:rsidR="00AA0186">
        <w:t>Anna, y</w:t>
      </w:r>
      <w:r w:rsidRPr="00E45FB8">
        <w:t>ou are a seasoned performer</w:t>
      </w:r>
      <w:r w:rsidRPr="00E45FB8" w:rsidR="00AA0186">
        <w:t xml:space="preserve"> on these things now</w:t>
      </w:r>
      <w:r w:rsidRPr="00E45FB8">
        <w:t>.</w:t>
      </w:r>
    </w:p>
    <w:p w:rsidR="002F69FE" w:rsidRPr="00E45FB8" w:rsidP="002F69FE">
      <w:pPr>
        <w:pStyle w:val="Answer"/>
      </w:pPr>
      <w:sdt>
        <w:sdtPr>
          <w:alias w:val="Witness"/>
          <w:id w:val="1283851034"/>
          <w:placeholder>
            <w:docPart w:val="C13B480DD21D4A29B1FFDB88641AC81B"/>
          </w:placeholder>
          <w:richText/>
        </w:sdtPr>
        <w:sdtContent>
          <w:r w:rsidRPr="00E45FB8">
            <w:rPr>
              <w:b/>
              <w:i/>
              <w:iCs/>
            </w:rPr>
            <w:t>Dr Jerzewska:</w:t>
          </w:r>
          <w:r w:rsidRPr="00E45FB8">
            <w:rPr>
              <w:b/>
            </w:rPr>
            <w:t xml:space="preserve"> </w:t>
          </w:r>
        </w:sdtContent>
      </w:sdt>
      <w:r w:rsidRPr="00E45FB8">
        <w:t xml:space="preserve">That is probably one of the most unexpected questions so far on any </w:t>
      </w:r>
      <w:r w:rsidR="00DE3065">
        <w:t>C</w:t>
      </w:r>
      <w:r w:rsidRPr="00E45FB8">
        <w:t>ommittee. I have found it an incredibly useful process from my perspective to think about these challenges. I</w:t>
      </w:r>
      <w:r w:rsidRPr="00E45FB8" w:rsidR="00AA0186">
        <w:t xml:space="preserve"> </w:t>
      </w:r>
      <w:r w:rsidRPr="00E45FB8">
        <w:t>am</w:t>
      </w:r>
      <w:r w:rsidRPr="00E45FB8" w:rsidR="00AA0186">
        <w:t xml:space="preserve"> very</w:t>
      </w:r>
      <w:r w:rsidRPr="00E45FB8">
        <w:t xml:space="preserve"> glad that these </w:t>
      </w:r>
      <w:r w:rsidR="00DE3065">
        <w:t>C</w:t>
      </w:r>
      <w:r w:rsidRPr="00E45FB8">
        <w:t>ommittees exist and that MPs take time to ask questions</w:t>
      </w:r>
      <w:r w:rsidRPr="00E45FB8" w:rsidR="00AA0186">
        <w:t xml:space="preserve"> to try to find things out</w:t>
      </w:r>
      <w:r w:rsidRPr="00E45FB8">
        <w:t>. That is really valuable. We would not be where we are in the debate without that. It is incredible that MPs spend time doing this.</w:t>
      </w:r>
    </w:p>
    <w:p w:rsidR="002F69FE" w:rsidRPr="00E45FB8" w:rsidP="002F69FE">
      <w:pPr>
        <w:pStyle w:val="Question"/>
        <w:numPr>
          <w:ilvl w:val="0"/>
          <w:numId w:val="9"/>
        </w:numPr>
      </w:pPr>
      <w:sdt>
        <w:sdtPr>
          <w:alias w:val="Member"/>
          <w:tag w:val="&lt;Member mnisId='411' dodsId='25297'&gt;"/>
          <w:id w:val="-424343252"/>
          <w:placeholder>
            <w:docPart w:val="C13B480DD21D4A29B1FFDB88641AC81B"/>
          </w:placeholder>
          <w:richText/>
        </w:sdtPr>
        <w:sdtContent>
          <w:r w:rsidRPr="00E45FB8">
            <w:rPr>
              <w:b/>
            </w:rPr>
            <w:t>Barry Sheerman:</w:t>
          </w:r>
        </w:sdtContent>
      </w:sdt>
      <w:r w:rsidRPr="00E45FB8">
        <w:t xml:space="preserve"> We have had a positive response from all three of you. What would you want us to say to Michael Gove and David Frost, now Lord Frost? What message </w:t>
      </w:r>
      <w:r w:rsidRPr="00E45FB8" w:rsidR="00AA0186">
        <w:t>would</w:t>
      </w:r>
      <w:r w:rsidRPr="00E45FB8">
        <w:t xml:space="preserve"> you give to those two powerful gentlemen</w:t>
      </w:r>
      <w:r w:rsidRPr="00E45FB8" w:rsidR="00AA0186">
        <w:t xml:space="preserve"> at this moment</w:t>
      </w:r>
      <w:r w:rsidRPr="00E45FB8">
        <w:t>?</w:t>
      </w:r>
      <w:r w:rsidRPr="00E45FB8" w:rsidR="00AA0186">
        <w:t xml:space="preserve"> What succinct message can you give us to pass on to those two gentlemen?</w:t>
      </w:r>
    </w:p>
    <w:p w:rsidR="002F69FE" w:rsidRPr="00E45FB8" w:rsidP="002F69FE">
      <w:pPr>
        <w:pStyle w:val="Answer"/>
      </w:pPr>
      <w:sdt>
        <w:sdtPr>
          <w:rPr>
            <w:i/>
            <w:iCs/>
          </w:rPr>
          <w:alias w:val="Witness"/>
          <w:id w:val="-1158605662"/>
          <w:placeholder>
            <w:docPart w:val="C13B480DD21D4A29B1FFDB88641AC81B"/>
          </w:placeholder>
          <w:richText/>
        </w:sdtPr>
        <w:sdtEndPr>
          <w:rPr>
            <w:i w:val="0"/>
            <w:iCs w:val="0"/>
          </w:rPr>
        </w:sdtEndPr>
        <w:sdtContent>
          <w:r w:rsidRPr="00E45FB8">
            <w:rPr>
              <w:b/>
              <w:i/>
              <w:iCs/>
            </w:rPr>
            <w:t>Dr Jerzewska:</w:t>
          </w:r>
          <w:r w:rsidRPr="00E45FB8">
            <w:rPr>
              <w:b/>
            </w:rPr>
            <w:t xml:space="preserve"> </w:t>
          </w:r>
        </w:sdtContent>
      </w:sdt>
      <w:r w:rsidRPr="00E45FB8">
        <w:t xml:space="preserve">That is an easy question with no pressure whatsoever. I have two quick points. First, there is knowledge and expertise within the </w:t>
      </w:r>
      <w:r w:rsidRPr="00E45FB8" w:rsidR="00AA0186">
        <w:t>D</w:t>
      </w:r>
      <w:r w:rsidRPr="00E45FB8">
        <w:t xml:space="preserve">epartments, Westminster and the wider ecosystem. I am not </w:t>
      </w:r>
      <w:r w:rsidRPr="00E45FB8" w:rsidR="00AA0186">
        <w:t xml:space="preserve">necessarily </w:t>
      </w:r>
      <w:r w:rsidRPr="00E45FB8">
        <w:t xml:space="preserve">sure—someone mentioned this earlier—that the communication gets where it needs to go. </w:t>
      </w:r>
      <w:r w:rsidRPr="00E45FB8" w:rsidR="00AA0186">
        <w:t>T</w:t>
      </w:r>
      <w:r w:rsidRPr="00E45FB8">
        <w:t>he message would be to listen to people around you and then to listen to the industry, who are not trying to make things difficult. They want to make money, whatever their business is. If they raise concerns,</w:t>
      </w:r>
      <w:r w:rsidRPr="00E45FB8" w:rsidR="00AA0186">
        <w:t xml:space="preserve"> it</w:t>
      </w:r>
      <w:r w:rsidRPr="00E45FB8">
        <w:t xml:space="preserve"> is because they are concerned</w:t>
      </w:r>
      <w:r w:rsidRPr="00E45FB8" w:rsidR="00AA0186">
        <w:t>,</w:t>
      </w:r>
      <w:r w:rsidRPr="00E45FB8">
        <w:t xml:space="preserve"> not because they are politically opposing your direction. Work with the industry.</w:t>
      </w:r>
    </w:p>
    <w:p w:rsidR="002F69FE" w:rsidRPr="00E45FB8" w:rsidP="002F69FE">
      <w:pPr>
        <w:pStyle w:val="Question"/>
        <w:numPr>
          <w:ilvl w:val="0"/>
          <w:numId w:val="9"/>
        </w:numPr>
      </w:pPr>
      <w:sdt>
        <w:sdtPr>
          <w:alias w:val="Member"/>
          <w:tag w:val="&lt;Member mnisId='411' dodsId='25297'&gt;"/>
          <w:id w:val="2057657535"/>
          <w:placeholder>
            <w:docPart w:val="C13B480DD21D4A29B1FFDB88641AC81B"/>
          </w:placeholder>
          <w:richText/>
        </w:sdtPr>
        <w:sdtContent>
          <w:r w:rsidRPr="00E45FB8">
            <w:rPr>
              <w:b/>
            </w:rPr>
            <w:t>Barry Sheerman:</w:t>
          </w:r>
        </w:sdtContent>
      </w:sdt>
      <w:r w:rsidRPr="00E45FB8">
        <w:t xml:space="preserve"> That is very useful. Could Richard and Robert </w:t>
      </w:r>
      <w:r w:rsidRPr="00E45FB8" w:rsidR="00AA0186">
        <w:t>give me</w:t>
      </w:r>
      <w:r w:rsidRPr="00E45FB8">
        <w:t xml:space="preserve"> what they would like us to say to those two gentlemen?</w:t>
      </w:r>
    </w:p>
    <w:p w:rsidR="002F69FE" w:rsidRPr="00E45FB8" w:rsidP="002F69FE">
      <w:pPr>
        <w:pStyle w:val="Answer"/>
      </w:pPr>
      <w:sdt>
        <w:sdtPr>
          <w:alias w:val="Witness"/>
          <w:id w:val="-1362825274"/>
          <w:placeholder>
            <w:docPart w:val="C13B480DD21D4A29B1FFDB88641AC81B"/>
          </w:placeholder>
          <w:richText/>
        </w:sdtPr>
        <w:sdtContent>
          <w:r w:rsidRPr="00E45FB8">
            <w:rPr>
              <w:b/>
              <w:i/>
              <w:iCs/>
            </w:rPr>
            <w:t>Richard Burnett</w:t>
          </w:r>
          <w:r w:rsidRPr="00E45FB8">
            <w:rPr>
              <w:b/>
            </w:rPr>
            <w:t xml:space="preserve">: </w:t>
          </w:r>
        </w:sdtContent>
      </w:sdt>
      <w:r w:rsidRPr="00E45FB8">
        <w:t xml:space="preserve">I echo what Anna said. The devil is in the detail. Government </w:t>
      </w:r>
      <w:r w:rsidRPr="00E45FB8" w:rsidR="00AA0186">
        <w:t xml:space="preserve">really </w:t>
      </w:r>
      <w:r w:rsidRPr="00E45FB8">
        <w:t>need to understand the detail and to listen to the industry</w:t>
      </w:r>
      <w:r w:rsidRPr="00E45FB8" w:rsidR="00AA0186">
        <w:t xml:space="preserve">, </w:t>
      </w:r>
      <w:r w:rsidRPr="00E45FB8">
        <w:t>which is trying to tell them that there are significant blockages here. We need to unblock</w:t>
      </w:r>
      <w:r w:rsidRPr="00E45FB8" w:rsidR="00AA0186">
        <w:t xml:space="preserve"> the blockages</w:t>
      </w:r>
      <w:r w:rsidRPr="00E45FB8">
        <w:t xml:space="preserve"> in order to make progress</w:t>
      </w:r>
      <w:r w:rsidRPr="00E45FB8" w:rsidR="00AA0186">
        <w:t>,</w:t>
      </w:r>
      <w:r w:rsidRPr="00E45FB8">
        <w:t xml:space="preserve"> and </w:t>
      </w:r>
      <w:r w:rsidRPr="00E45FB8" w:rsidR="00AA0186">
        <w:t xml:space="preserve">we need to </w:t>
      </w:r>
      <w:r w:rsidRPr="00E45FB8">
        <w:t xml:space="preserve">find solutions to these issues. Getting more customs agents on board is a critical part of solving this problem. The speed at which we address that problem is fundamental to ensuring </w:t>
      </w:r>
      <w:r w:rsidRPr="00E45FB8" w:rsidR="00AA0186">
        <w:t xml:space="preserve">that we transition in </w:t>
      </w:r>
      <w:r w:rsidRPr="00E45FB8">
        <w:t>as smooth</w:t>
      </w:r>
      <w:r w:rsidRPr="00E45FB8" w:rsidR="00AA0186">
        <w:t xml:space="preserve"> a way</w:t>
      </w:r>
      <w:r w:rsidRPr="00E45FB8">
        <w:t xml:space="preserve"> as possible. Unblocking state aid and </w:t>
      </w:r>
      <w:r w:rsidRPr="00E45FB8" w:rsidR="00AA0186">
        <w:t xml:space="preserve">making sure that there is </w:t>
      </w:r>
      <w:r w:rsidRPr="00E45FB8">
        <w:t xml:space="preserve">direct support </w:t>
      </w:r>
      <w:r w:rsidRPr="00E45FB8" w:rsidR="00AA0186">
        <w:t xml:space="preserve">there </w:t>
      </w:r>
      <w:r w:rsidRPr="00E45FB8">
        <w:t>will definitely go some way to resolving some of the</w:t>
      </w:r>
      <w:r w:rsidRPr="00E45FB8" w:rsidR="00AA0186">
        <w:t>se</w:t>
      </w:r>
      <w:r w:rsidRPr="00E45FB8">
        <w:t xml:space="preserve"> problems.</w:t>
      </w:r>
    </w:p>
    <w:p w:rsidR="002F69FE" w:rsidRPr="00E45FB8" w:rsidP="002F69FE">
      <w:pPr>
        <w:pStyle w:val="Question"/>
        <w:numPr>
          <w:ilvl w:val="0"/>
          <w:numId w:val="9"/>
        </w:numPr>
      </w:pPr>
      <w:sdt>
        <w:sdtPr>
          <w:alias w:val="Member"/>
          <w:tag w:val="&lt;Member mnisId='411' dodsId='25297'&gt;"/>
          <w:id w:val="-1206633662"/>
          <w:placeholder>
            <w:docPart w:val="C13B480DD21D4A29B1FFDB88641AC81B"/>
          </w:placeholder>
          <w:richText/>
        </w:sdtPr>
        <w:sdtContent>
          <w:r w:rsidRPr="00E45FB8">
            <w:rPr>
              <w:b/>
            </w:rPr>
            <w:t>Barry Sheerman:</w:t>
          </w:r>
        </w:sdtContent>
      </w:sdt>
      <w:r w:rsidRPr="00E45FB8">
        <w:t xml:space="preserve"> Richard, earlier you said something rather worrying. Do you really think that food supplies and agricultural imports are safe? You seemed to </w:t>
      </w:r>
      <w:r w:rsidRPr="00E45FB8" w:rsidR="00AA0186">
        <w:t>worry</w:t>
      </w:r>
      <w:r w:rsidRPr="00E45FB8">
        <w:t xml:space="preserve"> about that as a road haulie</w:t>
      </w:r>
      <w:r w:rsidRPr="00E45FB8" w:rsidR="00AA0186">
        <w:t>r</w:t>
      </w:r>
      <w:r w:rsidRPr="00E45FB8">
        <w:t xml:space="preserve"> particular</w:t>
      </w:r>
      <w:r w:rsidRPr="00E45FB8" w:rsidR="00AA0186">
        <w:t>ly.</w:t>
      </w:r>
      <w:r w:rsidRPr="00E45FB8">
        <w:t xml:space="preserve"> </w:t>
      </w:r>
      <w:r w:rsidRPr="00E45FB8" w:rsidR="00AA0186">
        <w:t>W</w:t>
      </w:r>
      <w:r w:rsidRPr="00E45FB8">
        <w:t>ill my constituents get the food they are used to?</w:t>
      </w:r>
    </w:p>
    <w:p w:rsidR="006A70D3" w:rsidRPr="00E45FB8" w:rsidP="002F69FE">
      <w:pPr>
        <w:pStyle w:val="Answer"/>
      </w:pPr>
      <w:sdt>
        <w:sdtPr>
          <w:alias w:val="Witness"/>
          <w:id w:val="-200320043"/>
          <w:placeholder>
            <w:docPart w:val="C13B480DD21D4A29B1FFDB88641AC81B"/>
          </w:placeholder>
          <w:richText/>
        </w:sdtPr>
        <w:sdtContent>
          <w:r w:rsidRPr="00E45FB8" w:rsidR="002F69FE">
            <w:rPr>
              <w:b/>
              <w:i/>
              <w:iCs/>
            </w:rPr>
            <w:t>Richard Burnett</w:t>
          </w:r>
          <w:r w:rsidRPr="00E45FB8" w:rsidR="002F69FE">
            <w:rPr>
              <w:b/>
            </w:rPr>
            <w:t xml:space="preserve">: </w:t>
          </w:r>
        </w:sdtContent>
      </w:sdt>
      <w:r w:rsidRPr="00E45FB8" w:rsidR="002F69FE">
        <w:t>It depends on the deal. When I say “the deal”, I</w:t>
      </w:r>
      <w:r w:rsidRPr="00E45FB8">
        <w:t xml:space="preserve"> mean</w:t>
      </w:r>
      <w:r w:rsidRPr="00E45FB8" w:rsidR="002F69FE">
        <w:t xml:space="preserve"> market access. The point I </w:t>
      </w:r>
      <w:r w:rsidRPr="00E45FB8">
        <w:t xml:space="preserve">am making </w:t>
      </w:r>
      <w:r w:rsidRPr="00E45FB8" w:rsidR="002F69FE">
        <w:t xml:space="preserve">about food supply is more </w:t>
      </w:r>
      <w:r w:rsidRPr="00E45FB8">
        <w:t xml:space="preserve">about </w:t>
      </w:r>
      <w:r w:rsidRPr="00E45FB8" w:rsidR="002F69FE">
        <w:t xml:space="preserve">European food hauliers </w:t>
      </w:r>
      <w:r w:rsidRPr="00E45FB8">
        <w:t xml:space="preserve">still </w:t>
      </w:r>
      <w:r w:rsidRPr="00E45FB8" w:rsidR="002F69FE">
        <w:t xml:space="preserve">continuing to want to come to the UK and provide that support and service. Market access becomes a very important part, not just for the UK but for the EU. The balance in terms of cabotage that is done in the UK is way in favour of the EU. The EU need to wake up to that reality. If </w:t>
      </w:r>
      <w:r w:rsidRPr="00E45FB8">
        <w:t>it does</w:t>
      </w:r>
      <w:r w:rsidRPr="00E45FB8" w:rsidR="002F69FE">
        <w:t xml:space="preserve"> not, and hauliers cannot afford to come, we have a problem. We will not be able to go and get it if we do not have the right market access rights. </w:t>
      </w:r>
    </w:p>
    <w:p w:rsidR="002F69FE" w:rsidRPr="00E45FB8" w:rsidP="002F69FE">
      <w:pPr>
        <w:pStyle w:val="Answer"/>
      </w:pPr>
      <w:r w:rsidRPr="00E45FB8">
        <w:t xml:space="preserve">As I have said, every day through Covid we tracked the supply of food from Europe. There were times when we had to send British trucks to Europe to pick up volume to </w:t>
      </w:r>
      <w:r w:rsidRPr="00E45FB8" w:rsidR="006A70D3">
        <w:t xml:space="preserve">make </w:t>
      </w:r>
      <w:r w:rsidRPr="00E45FB8">
        <w:t xml:space="preserve">sure that we did not run out. We did not, and that supply was good. We will see a change </w:t>
      </w:r>
      <w:r w:rsidRPr="00E45FB8" w:rsidR="006A70D3">
        <w:t>come</w:t>
      </w:r>
      <w:r w:rsidRPr="00E45FB8">
        <w:t xml:space="preserve"> January. If we have to deal with that in a different way, that is </w:t>
      </w:r>
      <w:r w:rsidRPr="00E45FB8" w:rsidR="006A70D3">
        <w:t xml:space="preserve">absolutely </w:t>
      </w:r>
      <w:r w:rsidRPr="00E45FB8">
        <w:t>a challenge.</w:t>
      </w:r>
    </w:p>
    <w:p w:rsidR="002F69FE" w:rsidRPr="00E45FB8" w:rsidP="002F69FE">
      <w:pPr>
        <w:pStyle w:val="Question"/>
        <w:numPr>
          <w:ilvl w:val="0"/>
          <w:numId w:val="9"/>
        </w:numPr>
      </w:pPr>
      <w:sdt>
        <w:sdtPr>
          <w:alias w:val="Member"/>
          <w:tag w:val="&lt;Member mnisId='411' dodsId='25297'&gt;"/>
          <w:id w:val="-357439962"/>
          <w:placeholder>
            <w:docPart w:val="C13B480DD21D4A29B1FFDB88641AC81B"/>
          </w:placeholder>
          <w:richText/>
        </w:sdtPr>
        <w:sdtContent>
          <w:r w:rsidRPr="00E45FB8">
            <w:rPr>
              <w:b/>
            </w:rPr>
            <w:t>Barry Sheerman:</w:t>
          </w:r>
        </w:sdtContent>
      </w:sdt>
      <w:r w:rsidRPr="00E45FB8">
        <w:t xml:space="preserve"> Thank </w:t>
      </w:r>
      <w:r w:rsidRPr="00E45FB8" w:rsidR="006A70D3">
        <w:t>God</w:t>
      </w:r>
      <w:r w:rsidRPr="00E45FB8">
        <w:t xml:space="preserve"> for the RHA. Lastly, to Robert, what should we say to Michael Gove and Lord Frost?</w:t>
      </w:r>
    </w:p>
    <w:p w:rsidR="002F69FE" w:rsidRPr="00E45FB8" w:rsidP="002F69FE">
      <w:pPr>
        <w:pStyle w:val="Answer"/>
      </w:pPr>
      <w:sdt>
        <w:sdtPr>
          <w:alias w:val="Witness"/>
          <w:id w:val="1430933148"/>
          <w:placeholder>
            <w:docPart w:val="C13B480DD21D4A29B1FFDB88641AC81B"/>
          </w:placeholder>
          <w:richText/>
        </w:sdtPr>
        <w:sdtContent>
          <w:r w:rsidRPr="00E45FB8">
            <w:rPr>
              <w:b/>
              <w:i/>
              <w:iCs/>
            </w:rPr>
            <w:t>Robert Hardy</w:t>
          </w:r>
          <w:r w:rsidRPr="00E45FB8">
            <w:rPr>
              <w:b/>
            </w:rPr>
            <w:t xml:space="preserve">: </w:t>
          </w:r>
        </w:sdtContent>
      </w:sdt>
      <w:r w:rsidRPr="00E45FB8">
        <w:t xml:space="preserve"> In terms of </w:t>
      </w:r>
      <w:r w:rsidRPr="00E45FB8" w:rsidR="006A70D3">
        <w:t xml:space="preserve">these </w:t>
      </w:r>
      <w:r w:rsidRPr="00E45FB8">
        <w:t>opportunities, th</w:t>
      </w:r>
      <w:r w:rsidRPr="00E45FB8" w:rsidR="006A70D3">
        <w:t xml:space="preserve">ese </w:t>
      </w:r>
      <w:r w:rsidRPr="00E45FB8">
        <w:t>form</w:t>
      </w:r>
      <w:r w:rsidRPr="00E45FB8" w:rsidR="006A70D3">
        <w:t>ats have to</w:t>
      </w:r>
      <w:r w:rsidRPr="00E45FB8">
        <w:t xml:space="preserve"> continue. It would be rare for me to be in an environment with Richard and Anna</w:t>
      </w:r>
      <w:r w:rsidRPr="00E45FB8" w:rsidR="006A70D3">
        <w:t>,</w:t>
      </w:r>
      <w:r w:rsidRPr="00E45FB8">
        <w:t xml:space="preserve"> simply because we </w:t>
      </w:r>
      <w:r w:rsidRPr="00E45FB8" w:rsidR="006A70D3">
        <w:t>are all</w:t>
      </w:r>
      <w:r w:rsidRPr="00E45FB8">
        <w:t xml:space="preserve"> off doing our own thing. We are all busy doing our own thing</w:t>
      </w:r>
      <w:r w:rsidRPr="00E45FB8" w:rsidR="006A70D3">
        <w:t>.</w:t>
      </w:r>
      <w:r w:rsidRPr="00E45FB8">
        <w:t xml:space="preserve"> </w:t>
      </w:r>
      <w:r w:rsidRPr="00E45FB8" w:rsidR="006A70D3">
        <w:t>I</w:t>
      </w:r>
      <w:r w:rsidRPr="00E45FB8">
        <w:t xml:space="preserve">t is only when you get the call from the House of Commons </w:t>
      </w:r>
      <w:r w:rsidRPr="00E45FB8" w:rsidR="006A70D3">
        <w:t>saying</w:t>
      </w:r>
      <w:r w:rsidRPr="00E45FB8">
        <w:t>, “Would you like to give evidence to the House of Commons</w:t>
      </w:r>
      <w:r w:rsidRPr="00E45FB8" w:rsidR="006A70D3">
        <w:t>?</w:t>
      </w:r>
      <w:r w:rsidRPr="00E45FB8">
        <w:t>” that you drop what you are doing and you do this. This is important. This gets a wider audience and a collection of experts, not just on this panel but all of the ones I have seen before, that you would struggle to get in a room otherwise</w:t>
      </w:r>
      <w:r w:rsidRPr="00E45FB8" w:rsidR="006A70D3">
        <w:t xml:space="preserve">, in terms of getting </w:t>
      </w:r>
      <w:r w:rsidRPr="00E45FB8">
        <w:t>those people who</w:t>
      </w:r>
      <w:r w:rsidRPr="00E45FB8" w:rsidR="006A70D3">
        <w:t xml:space="preserve"> have </w:t>
      </w:r>
      <w:r w:rsidRPr="00E45FB8">
        <w:t xml:space="preserve">views on various aspects of the marketplace </w:t>
      </w:r>
      <w:r w:rsidRPr="00E45FB8" w:rsidR="006A70D3">
        <w:t xml:space="preserve">that are all very </w:t>
      </w:r>
      <w:r w:rsidRPr="00E45FB8">
        <w:t xml:space="preserve">relevant. This </w:t>
      </w:r>
      <w:r w:rsidRPr="00E45FB8" w:rsidR="006A70D3">
        <w:t xml:space="preserve">type of thing has to carry on. </w:t>
      </w:r>
      <w:r w:rsidRPr="00E45FB8">
        <w:t>The invoice is in the post. I am kidding.</w:t>
      </w:r>
    </w:p>
    <w:p w:rsidR="002F69FE" w:rsidRPr="00E45FB8" w:rsidP="002F69FE">
      <w:pPr>
        <w:pStyle w:val="Question"/>
        <w:numPr>
          <w:ilvl w:val="0"/>
          <w:numId w:val="9"/>
        </w:numPr>
      </w:pPr>
      <w:sdt>
        <w:sdtPr>
          <w:alias w:val="Member"/>
          <w:tag w:val="&lt;Member mnisId='413' dodsId='25735'&gt;"/>
          <w:id w:val="-549683806"/>
          <w:placeholder>
            <w:docPart w:val="C13B480DD21D4A29B1FFDB88641AC81B"/>
          </w:placeholder>
          <w:richText/>
        </w:sdtPr>
        <w:sdtContent>
          <w:r w:rsidRPr="00E45FB8">
            <w:rPr>
              <w:b/>
            </w:rPr>
            <w:t>Chair:</w:t>
          </w:r>
        </w:sdtContent>
      </w:sdt>
      <w:r w:rsidRPr="00E45FB8">
        <w:t xml:space="preserve"> I have a couple of quick questions, one specifically to Robert. You mentioned you do a lot of work with food companies. There was a story last week that food exporters are worried because they do not know what food labelling will be required in order to have their goods accepted in the </w:t>
      </w:r>
      <w:r w:rsidRPr="00E45FB8">
        <w:t xml:space="preserve">rest of the EU. </w:t>
      </w:r>
      <w:r w:rsidRPr="00E45FB8" w:rsidR="006A70D3">
        <w:t>Is this something that you a</w:t>
      </w:r>
      <w:r w:rsidRPr="00E45FB8">
        <w:t xml:space="preserve">re </w:t>
      </w:r>
      <w:r w:rsidRPr="00E45FB8" w:rsidR="006A70D3">
        <w:t xml:space="preserve">aware </w:t>
      </w:r>
      <w:r w:rsidRPr="00E45FB8">
        <w:t>of?</w:t>
      </w:r>
    </w:p>
    <w:p w:rsidR="002F69FE" w:rsidRPr="00E45FB8" w:rsidP="002F69FE">
      <w:pPr>
        <w:pStyle w:val="Answer"/>
      </w:pPr>
      <w:sdt>
        <w:sdtPr>
          <w:alias w:val="Witness"/>
          <w:id w:val="-1328975347"/>
          <w:placeholder>
            <w:docPart w:val="C13B480DD21D4A29B1FFDB88641AC81B"/>
          </w:placeholder>
          <w:richText/>
        </w:sdtPr>
        <w:sdtContent>
          <w:r w:rsidRPr="00E45FB8">
            <w:rPr>
              <w:b/>
              <w:i/>
              <w:iCs/>
            </w:rPr>
            <w:t>Robert Hardy</w:t>
          </w:r>
          <w:r w:rsidRPr="00E45FB8">
            <w:rPr>
              <w:b/>
            </w:rPr>
            <w:t xml:space="preserve">: </w:t>
          </w:r>
        </w:sdtContent>
      </w:sdt>
      <w:r w:rsidRPr="00E45FB8">
        <w:t xml:space="preserve">This </w:t>
      </w:r>
      <w:r w:rsidRPr="00E45FB8" w:rsidR="006A70D3">
        <w:t xml:space="preserve">one </w:t>
      </w:r>
      <w:r w:rsidRPr="00E45FB8">
        <w:t xml:space="preserve">keeps going backwards and forwards. You need an EU address to sell food in the EU. Equally, you need a UK address to sell food in the UK. The difficulty is whose address </w:t>
      </w:r>
      <w:r w:rsidRPr="00E45FB8" w:rsidR="006A70D3">
        <w:t>i</w:t>
      </w:r>
      <w:r w:rsidRPr="00E45FB8">
        <w:t>t</w:t>
      </w:r>
      <w:r w:rsidRPr="00E45FB8" w:rsidR="006A70D3">
        <w:t xml:space="preserve"> is</w:t>
      </w:r>
      <w:r w:rsidRPr="00E45FB8">
        <w:t xml:space="preserve">. There is talk </w:t>
      </w:r>
      <w:r w:rsidRPr="00E45FB8" w:rsidR="006A70D3">
        <w:t>about</w:t>
      </w:r>
      <w:r w:rsidRPr="00E45FB8">
        <w:t xml:space="preserve"> it being the importer, the distributor</w:t>
      </w:r>
      <w:r w:rsidRPr="00E45FB8" w:rsidR="006A70D3">
        <w:t xml:space="preserve"> or someone else</w:t>
      </w:r>
      <w:r w:rsidRPr="00E45FB8">
        <w:t xml:space="preserve">. </w:t>
      </w:r>
      <w:r w:rsidRPr="00E45FB8" w:rsidR="006A70D3">
        <w:t xml:space="preserve">Basically, you </w:t>
      </w:r>
      <w:r w:rsidRPr="00E45FB8">
        <w:t xml:space="preserve">need an address of </w:t>
      </w:r>
      <w:r w:rsidRPr="00E45FB8" w:rsidR="006A70D3">
        <w:t xml:space="preserve">somebody who is </w:t>
      </w:r>
      <w:r w:rsidRPr="00E45FB8">
        <w:t xml:space="preserve">responsible, a little like you would have with a fiscal representative for VAT, or </w:t>
      </w:r>
      <w:r w:rsidRPr="00E45FB8" w:rsidR="006A70D3">
        <w:t xml:space="preserve">something </w:t>
      </w:r>
      <w:r w:rsidRPr="00E45FB8">
        <w:t>like that</w:t>
      </w:r>
      <w:r w:rsidRPr="00E45FB8" w:rsidR="006A70D3">
        <w:t>. Y</w:t>
      </w:r>
      <w:r w:rsidRPr="00E45FB8">
        <w:t>ou must have an address in the EU</w:t>
      </w:r>
      <w:r w:rsidRPr="00E45FB8" w:rsidR="006A70D3">
        <w:t>, and t</w:t>
      </w:r>
      <w:r w:rsidRPr="00E45FB8">
        <w:t xml:space="preserve">hat must be of a responsible party who can handle </w:t>
      </w:r>
      <w:r w:rsidRPr="00E45FB8" w:rsidR="006A70D3">
        <w:t xml:space="preserve">any </w:t>
      </w:r>
      <w:r w:rsidRPr="00E45FB8">
        <w:t>complaints related to that product.</w:t>
      </w:r>
    </w:p>
    <w:p w:rsidR="002F69FE" w:rsidRPr="00E45FB8" w:rsidP="006A70D3">
      <w:pPr>
        <w:pStyle w:val="Question"/>
      </w:pPr>
      <w:sdt>
        <w:sdtPr>
          <w:alias w:val="Member"/>
          <w:tag w:val="&lt;Member mnisId='413' dodsId='25735'&gt;"/>
          <w:id w:val="-317418049"/>
          <w:placeholder>
            <w:docPart w:val="C13B480DD21D4A29B1FFDB88641AC81B"/>
          </w:placeholder>
          <w:richText/>
        </w:sdtPr>
        <w:sdtContent>
          <w:r w:rsidRPr="00E45FB8">
            <w:rPr>
              <w:b/>
            </w:rPr>
            <w:t>Chair:</w:t>
          </w:r>
        </w:sdtContent>
      </w:sdt>
      <w:r w:rsidRPr="00E45FB8">
        <w:t xml:space="preserve"> Will they need new labels?</w:t>
      </w:r>
    </w:p>
    <w:p w:rsidR="002F69FE" w:rsidRPr="00E45FB8" w:rsidP="002F69FE">
      <w:pPr>
        <w:pStyle w:val="Answer"/>
      </w:pPr>
      <w:sdt>
        <w:sdtPr>
          <w:alias w:val="Witness"/>
          <w:id w:val="-1365438142"/>
          <w:placeholder>
            <w:docPart w:val="C13B480DD21D4A29B1FFDB88641AC81B"/>
          </w:placeholder>
          <w:richText/>
        </w:sdtPr>
        <w:sdtContent>
          <w:r w:rsidRPr="00E45FB8">
            <w:rPr>
              <w:b/>
              <w:i/>
              <w:iCs/>
            </w:rPr>
            <w:t>Robert Hardy</w:t>
          </w:r>
          <w:r w:rsidRPr="00E45FB8">
            <w:rPr>
              <w:b/>
            </w:rPr>
            <w:t xml:space="preserve">: </w:t>
          </w:r>
        </w:sdtContent>
      </w:sdt>
      <w:r w:rsidRPr="00E45FB8">
        <w:t xml:space="preserve">Yes and no. If you go to the supermarket now, they may already have those labels. If you pick up a jar </w:t>
      </w:r>
      <w:r w:rsidRPr="00E45FB8" w:rsidR="006A70D3">
        <w:t xml:space="preserve">of anything at the moment, </w:t>
      </w:r>
      <w:r w:rsidRPr="00E45FB8">
        <w:t xml:space="preserve">you will often see a UK label and an EU label on the same </w:t>
      </w:r>
      <w:r w:rsidRPr="00E45FB8" w:rsidR="006A70D3">
        <w:t xml:space="preserve">thing, </w:t>
      </w:r>
      <w:r w:rsidRPr="00E45FB8">
        <w:t xml:space="preserve">because </w:t>
      </w:r>
      <w:r w:rsidRPr="00E45FB8" w:rsidR="006A70D3">
        <w:t xml:space="preserve">they </w:t>
      </w:r>
      <w:r w:rsidRPr="00E45FB8">
        <w:t>were aware of this. If the worst comes to the worst, they might need a sticker on it. Th</w:t>
      </w:r>
      <w:r w:rsidRPr="00E45FB8" w:rsidR="006A70D3">
        <w:t>at</w:t>
      </w:r>
      <w:r w:rsidRPr="00E45FB8">
        <w:t xml:space="preserve"> goes back to the logistics industry</w:t>
      </w:r>
      <w:r w:rsidRPr="00E45FB8" w:rsidR="006A70D3">
        <w:t xml:space="preserve">, which is </w:t>
      </w:r>
      <w:r w:rsidRPr="00E45FB8">
        <w:t xml:space="preserve">good at that kind of thing. It </w:t>
      </w:r>
      <w:r w:rsidRPr="00E45FB8" w:rsidR="006A70D3">
        <w:t xml:space="preserve">does </w:t>
      </w:r>
      <w:r w:rsidRPr="00E45FB8">
        <w:t xml:space="preserve">not </w:t>
      </w:r>
      <w:r w:rsidRPr="00E45FB8" w:rsidR="006A70D3">
        <w:t xml:space="preserve">necessarily </w:t>
      </w:r>
      <w:r w:rsidRPr="00E45FB8">
        <w:t>need a completely new label</w:t>
      </w:r>
      <w:r w:rsidRPr="00E45FB8" w:rsidR="006A70D3">
        <w:t xml:space="preserve">; it might </w:t>
      </w:r>
      <w:r w:rsidRPr="00E45FB8">
        <w:t xml:space="preserve">just </w:t>
      </w:r>
      <w:r w:rsidRPr="00E45FB8" w:rsidR="006A70D3">
        <w:t xml:space="preserve">need </w:t>
      </w:r>
      <w:r w:rsidRPr="00E45FB8">
        <w:t>a sticker with an address</w:t>
      </w:r>
      <w:r w:rsidRPr="00E45FB8" w:rsidR="006A70D3">
        <w:t xml:space="preserve"> on it</w:t>
      </w:r>
      <w:r w:rsidRPr="00E45FB8">
        <w:t>.</w:t>
      </w:r>
    </w:p>
    <w:p w:rsidR="002F69FE" w:rsidRPr="00E45FB8" w:rsidP="00CB5351">
      <w:pPr>
        <w:pStyle w:val="Question"/>
        <w:numPr>
          <w:ilvl w:val="0"/>
          <w:numId w:val="9"/>
        </w:numPr>
      </w:pPr>
      <w:sdt>
        <w:sdtPr>
          <w:alias w:val="Member"/>
          <w:tag w:val="&lt;Member mnisId='413' dodsId='25735'&gt;"/>
          <w:id w:val="1930627465"/>
          <w:placeholder>
            <w:docPart w:val="C13B480DD21D4A29B1FFDB88641AC81B"/>
          </w:placeholder>
          <w:richText/>
        </w:sdtPr>
        <w:sdtContent>
          <w:r w:rsidRPr="00E45FB8">
            <w:rPr>
              <w:b/>
            </w:rPr>
            <w:t>Chair:</w:t>
          </w:r>
        </w:sdtContent>
      </w:sdt>
      <w:r w:rsidRPr="00E45FB8">
        <w:t xml:space="preserve"> Finally, I want to turn to the Northern Ireland protocol, which has been much debated over the last few days. Dealing first </w:t>
      </w:r>
      <w:r w:rsidRPr="00E45FB8" w:rsidR="00CB5351">
        <w:t xml:space="preserve">of all </w:t>
      </w:r>
      <w:r w:rsidRPr="00E45FB8">
        <w:t>with goods moving from Great Britain to Northern Ireland, are you clear what kind of forms and declarations will be required from 1 January for those goods to move?</w:t>
      </w:r>
      <w:r w:rsidRPr="00E45FB8" w:rsidR="00CB5351">
        <w:t xml:space="preserve"> </w:t>
      </w:r>
      <w:r w:rsidRPr="00E45FB8">
        <w:t>I asked Brandon Lewis yesterday if they will include export declarations, entry summary declarations and import declarations. His answer was, “We are still trying to negotiate that in the Joint Committee”. Does that mean that at the moment those who are moving stuff</w:t>
      </w:r>
      <w:r w:rsidRPr="00E45FB8" w:rsidR="00CB5351">
        <w:t xml:space="preserve"> do not know</w:t>
      </w:r>
      <w:r w:rsidRPr="00E45FB8">
        <w:t xml:space="preserve"> what paperwork will need to be filled in?</w:t>
      </w:r>
    </w:p>
    <w:p w:rsidR="002F69FE" w:rsidRPr="00E45FB8" w:rsidP="002F69FE">
      <w:pPr>
        <w:pStyle w:val="Answer"/>
      </w:pPr>
      <w:sdt>
        <w:sdtPr>
          <w:alias w:val="Witness"/>
          <w:id w:val="-1055161048"/>
          <w:placeholder>
            <w:docPart w:val="C13B480DD21D4A29B1FFDB88641AC81B"/>
          </w:placeholder>
          <w:richText/>
        </w:sdtPr>
        <w:sdtContent>
          <w:r w:rsidRPr="00E45FB8">
            <w:rPr>
              <w:b/>
              <w:i/>
              <w:iCs/>
            </w:rPr>
            <w:t>Robert Hardy:</w:t>
          </w:r>
          <w:r w:rsidRPr="00E45FB8">
            <w:rPr>
              <w:b/>
            </w:rPr>
            <w:t xml:space="preserve"> </w:t>
          </w:r>
        </w:sdtContent>
      </w:sdt>
      <w:r w:rsidRPr="00E45FB8" w:rsidR="00CB5351">
        <w:t xml:space="preserve">My understanding of it is </w:t>
      </w:r>
      <w:r w:rsidRPr="00E45FB8">
        <w:t>that there is not an export from G</w:t>
      </w:r>
      <w:r w:rsidRPr="00E45FB8" w:rsidR="00CB5351">
        <w:t>B</w:t>
      </w:r>
      <w:r w:rsidRPr="00E45FB8">
        <w:t xml:space="preserve"> to </w:t>
      </w:r>
      <w:r w:rsidRPr="00E45FB8" w:rsidR="00CB5351">
        <w:t>NI</w:t>
      </w:r>
      <w:r w:rsidRPr="00E45FB8">
        <w:t>,</w:t>
      </w:r>
      <w:r w:rsidRPr="00E45FB8" w:rsidR="00CB5351">
        <w:t xml:space="preserve"> because there is not an export,</w:t>
      </w:r>
      <w:r w:rsidRPr="00E45FB8">
        <w:t xml:space="preserve"> but because we are moving into the EU customs zone, or customs code zone, and will therefore have to work under the Union Customs Code, there is the requirement for an </w:t>
      </w:r>
      <w:r w:rsidRPr="00E45FB8" w:rsidR="00CB5351">
        <w:t>e</w:t>
      </w:r>
      <w:r w:rsidRPr="00E45FB8">
        <w:t xml:space="preserve">ntry </w:t>
      </w:r>
      <w:r w:rsidRPr="00E45FB8" w:rsidR="00CB5351">
        <w:t>s</w:t>
      </w:r>
      <w:r w:rsidRPr="00E45FB8">
        <w:t xml:space="preserve">ummary </w:t>
      </w:r>
      <w:r w:rsidRPr="00E45FB8" w:rsidR="00CB5351">
        <w:t>d</w:t>
      </w:r>
      <w:r w:rsidRPr="00E45FB8">
        <w:t>eclaration and some form of import declaration. Again, that could be a monthly declaration if it is done on simplified procedures. If not, it is a frontier declaration. That is my understanding</w:t>
      </w:r>
      <w:r w:rsidRPr="00E45FB8" w:rsidR="00CB5351">
        <w:t xml:space="preserve"> of it</w:t>
      </w:r>
      <w:r w:rsidRPr="00E45FB8">
        <w:t xml:space="preserve">. </w:t>
      </w:r>
    </w:p>
    <w:p w:rsidR="002F69FE" w:rsidRPr="00E45FB8" w:rsidP="002F69FE">
      <w:pPr>
        <w:pStyle w:val="Answer"/>
      </w:pPr>
      <w:r w:rsidRPr="00E45FB8">
        <w:t>More worrying are the SPS controls. At the moment, a truck full of products going to Marks &amp; Spencer in Northern Ireland, just to use a name with which you are all familiar, could have more than 150 health certificates on it. That is dangerous. Right now, we have a fairly good understanding. We are waiting to know what is at risk. That is to be defined by the Joint Committee, which I am not hearing much about, to be fair.</w:t>
      </w:r>
    </w:p>
    <w:p w:rsidR="002F69FE" w:rsidRPr="00E45FB8" w:rsidP="002F69FE">
      <w:pPr>
        <w:pStyle w:val="Question"/>
        <w:numPr>
          <w:ilvl w:val="0"/>
          <w:numId w:val="9"/>
        </w:numPr>
      </w:pPr>
      <w:sdt>
        <w:sdtPr>
          <w:alias w:val="Member"/>
          <w:tag w:val="&lt;Member mnisId='413' dodsId='25735'&gt;"/>
          <w:id w:val="-1893104960"/>
          <w:placeholder>
            <w:docPart w:val="C13B480DD21D4A29B1FFDB88641AC81B"/>
          </w:placeholder>
          <w:richText/>
        </w:sdtPr>
        <w:sdtContent>
          <w:r w:rsidRPr="00E45FB8">
            <w:rPr>
              <w:b/>
            </w:rPr>
            <w:t>Chair:</w:t>
          </w:r>
        </w:sdtContent>
      </w:sdt>
      <w:r w:rsidRPr="00E45FB8">
        <w:t xml:space="preserve"> That is true. On that basis, Robert, would you say that goods moving from Northern Ireland to </w:t>
      </w:r>
      <w:r w:rsidRPr="00E45FB8" w:rsidR="00CB5351">
        <w:t>GB</w:t>
      </w:r>
      <w:r w:rsidRPr="00E45FB8">
        <w:t xml:space="preserve"> would require an export declaration, for example?</w:t>
      </w:r>
    </w:p>
    <w:p w:rsidR="002F69FE" w:rsidRPr="00E45FB8" w:rsidP="002F69FE">
      <w:pPr>
        <w:pStyle w:val="Answer"/>
      </w:pPr>
      <w:sdt>
        <w:sdtPr>
          <w:alias w:val="Witness"/>
          <w:id w:val="-1588924106"/>
          <w:placeholder>
            <w:docPart w:val="C13B480DD21D4A29B1FFDB88641AC81B"/>
          </w:placeholder>
          <w:richText/>
        </w:sdtPr>
        <w:sdtContent>
          <w:r w:rsidRPr="00E45FB8">
            <w:rPr>
              <w:b/>
              <w:i/>
              <w:iCs/>
            </w:rPr>
            <w:t>Robert Hardy</w:t>
          </w:r>
          <w:r w:rsidRPr="00E45FB8">
            <w:rPr>
              <w:b/>
            </w:rPr>
            <w:t xml:space="preserve">: </w:t>
          </w:r>
        </w:sdtContent>
      </w:sdt>
      <w:r w:rsidRPr="00E45FB8">
        <w:t xml:space="preserve">No. There will be no export declaration on that either. According to the EU they require an </w:t>
      </w:r>
      <w:r w:rsidRPr="00E45FB8" w:rsidR="00CB5351">
        <w:t>e</w:t>
      </w:r>
      <w:r w:rsidRPr="00E45FB8">
        <w:t xml:space="preserve">xit </w:t>
      </w:r>
      <w:r w:rsidRPr="00E45FB8" w:rsidR="00CB5351">
        <w:t>s</w:t>
      </w:r>
      <w:r w:rsidRPr="00E45FB8">
        <w:t xml:space="preserve">ummary </w:t>
      </w:r>
      <w:r w:rsidRPr="00E45FB8" w:rsidR="00CB5351">
        <w:t>d</w:t>
      </w:r>
      <w:r w:rsidRPr="00E45FB8">
        <w:t>eclaration, which is</w:t>
      </w:r>
      <w:r w:rsidRPr="00E45FB8" w:rsidR="00CB5351">
        <w:t xml:space="preserve"> for</w:t>
      </w:r>
      <w:r w:rsidRPr="00E45FB8">
        <w:t xml:space="preserve"> </w:t>
      </w:r>
      <w:r w:rsidRPr="00E45FB8">
        <w:t>an exit. The UK</w:t>
      </w:r>
      <w:r w:rsidRPr="00E45FB8" w:rsidR="00CB5351">
        <w:t>’s</w:t>
      </w:r>
      <w:r w:rsidRPr="00E45FB8">
        <w:t xml:space="preserve"> position on that </w:t>
      </w:r>
      <w:r w:rsidRPr="00E45FB8" w:rsidR="00CB5351">
        <w:t xml:space="preserve">is that it </w:t>
      </w:r>
      <w:r w:rsidRPr="00E45FB8">
        <w:t>do</w:t>
      </w:r>
      <w:r w:rsidRPr="00E45FB8" w:rsidR="00CB5351">
        <w:t>es</w:t>
      </w:r>
      <w:r w:rsidRPr="00E45FB8">
        <w:t xml:space="preserve"> not think that is required. I </w:t>
      </w:r>
      <w:r w:rsidRPr="00E45FB8" w:rsidR="00CB5351">
        <w:t>think</w:t>
      </w:r>
      <w:r w:rsidRPr="00E45FB8">
        <w:t xml:space="preserve"> </w:t>
      </w:r>
      <w:r w:rsidRPr="00E45FB8" w:rsidR="00CB5351">
        <w:t xml:space="preserve">this </w:t>
      </w:r>
      <w:r w:rsidRPr="00E45FB8">
        <w:t xml:space="preserve">will appear in the Bill later on. </w:t>
      </w:r>
      <w:r w:rsidRPr="00E45FB8" w:rsidR="00CB5351">
        <w:t>T</w:t>
      </w:r>
      <w:r w:rsidRPr="00E45FB8">
        <w:t>he Northern Ireland operating model</w:t>
      </w:r>
      <w:r w:rsidRPr="00E45FB8" w:rsidR="00CB5351">
        <w:t xml:space="preserve"> that</w:t>
      </w:r>
      <w:r w:rsidRPr="00E45FB8">
        <w:t xml:space="preserve"> followed, which is a much thinner document than the border operating model, made</w:t>
      </w:r>
      <w:r w:rsidRPr="00E45FB8" w:rsidR="00CB5351">
        <w:t xml:space="preserve"> it very </w:t>
      </w:r>
      <w:r w:rsidRPr="00E45FB8">
        <w:t>clear that we have no intention of doing an EXS</w:t>
      </w:r>
      <w:r w:rsidRPr="00E45FB8" w:rsidR="00CB5351">
        <w:t>—</w:t>
      </w:r>
      <w:r w:rsidRPr="00E45FB8">
        <w:t xml:space="preserve">an </w:t>
      </w:r>
      <w:r w:rsidRPr="00E45FB8" w:rsidR="00CB5351">
        <w:t>e</w:t>
      </w:r>
      <w:r w:rsidRPr="00E45FB8">
        <w:t xml:space="preserve">xit </w:t>
      </w:r>
      <w:r w:rsidRPr="00E45FB8" w:rsidR="00CB5351">
        <w:t>s</w:t>
      </w:r>
      <w:r w:rsidRPr="00E45FB8">
        <w:t xml:space="preserve">ummary </w:t>
      </w:r>
      <w:r w:rsidRPr="00E45FB8" w:rsidR="00CB5351">
        <w:t>d</w:t>
      </w:r>
      <w:r w:rsidRPr="00E45FB8">
        <w:t>eclaration</w:t>
      </w:r>
      <w:r w:rsidRPr="00E45FB8" w:rsidR="00CB5351">
        <w:t>—</w:t>
      </w:r>
      <w:r w:rsidRPr="00E45FB8">
        <w:t xml:space="preserve">from </w:t>
      </w:r>
      <w:r w:rsidRPr="00E45FB8" w:rsidR="00CB5351">
        <w:t>NI to GB</w:t>
      </w:r>
      <w:r w:rsidRPr="00E45FB8">
        <w:t>.</w:t>
      </w:r>
    </w:p>
    <w:p w:rsidR="002F69FE" w:rsidRPr="00E45FB8" w:rsidP="002F69FE">
      <w:pPr>
        <w:pStyle w:val="Question"/>
        <w:numPr>
          <w:ilvl w:val="0"/>
          <w:numId w:val="9"/>
        </w:numPr>
      </w:pPr>
      <w:sdt>
        <w:sdtPr>
          <w:alias w:val="Member"/>
          <w:tag w:val="&lt;Member mnisId='413' dodsId='25735'&gt;"/>
          <w:id w:val="-2122529187"/>
          <w:placeholder>
            <w:docPart w:val="C13B480DD21D4A29B1FFDB88641AC81B"/>
          </w:placeholder>
          <w:richText/>
        </w:sdtPr>
        <w:sdtContent>
          <w:r w:rsidRPr="00E45FB8">
            <w:rPr>
              <w:b/>
            </w:rPr>
            <w:t>Chair:</w:t>
          </w:r>
        </w:sdtContent>
      </w:sdt>
      <w:r w:rsidRPr="00E45FB8">
        <w:t xml:space="preserve"> Is that</w:t>
      </w:r>
      <w:r w:rsidRPr="00E45FB8" w:rsidR="00CB5351">
        <w:t xml:space="preserve"> something that is</w:t>
      </w:r>
      <w:r w:rsidRPr="00E45FB8">
        <w:t xml:space="preserve"> complex to do?</w:t>
      </w:r>
    </w:p>
    <w:p w:rsidR="002F69FE" w:rsidRPr="00E45FB8" w:rsidP="002F69FE">
      <w:pPr>
        <w:pStyle w:val="Answer"/>
      </w:pPr>
      <w:sdt>
        <w:sdtPr>
          <w:rPr>
            <w:i/>
            <w:iCs/>
          </w:rPr>
          <w:alias w:val="Witness"/>
          <w:id w:val="-633252925"/>
          <w:placeholder>
            <w:docPart w:val="C13B480DD21D4A29B1FFDB88641AC81B"/>
          </w:placeholder>
          <w:richText/>
        </w:sdtPr>
        <w:sdtEndPr>
          <w:rPr>
            <w:i w:val="0"/>
            <w:iCs w:val="0"/>
          </w:rPr>
        </w:sdtEndPr>
        <w:sdtContent>
          <w:r w:rsidRPr="00E45FB8">
            <w:rPr>
              <w:b/>
              <w:i/>
              <w:iCs/>
            </w:rPr>
            <w:t>Robert Hardy</w:t>
          </w:r>
          <w:r w:rsidRPr="00E45FB8">
            <w:rPr>
              <w:b/>
            </w:rPr>
            <w:t xml:space="preserve">: </w:t>
          </w:r>
        </w:sdtContent>
      </w:sdt>
      <w:r w:rsidRPr="00E45FB8" w:rsidR="00CB5351">
        <w:t>It is n</w:t>
      </w:r>
      <w:r w:rsidRPr="00E45FB8">
        <w:t xml:space="preserve">ot particularly, but it is not unfettered. It produces a line of “fet”, if there is such is a thing. It produces a bit of friction </w:t>
      </w:r>
      <w:r w:rsidRPr="00E45FB8" w:rsidR="00CB5351">
        <w:t>that</w:t>
      </w:r>
      <w:r w:rsidRPr="00E45FB8">
        <w:t xml:space="preserve"> was not there before. The UK has said, “We think it is unnecessary”</w:t>
      </w:r>
      <w:r w:rsidRPr="00E45FB8" w:rsidR="00CB5351">
        <w:t>.</w:t>
      </w:r>
      <w:r w:rsidRPr="00E45FB8">
        <w:t xml:space="preserve"> The Union Customs Code says it is required</w:t>
      </w:r>
      <w:r w:rsidRPr="00E45FB8" w:rsidR="00CB5351">
        <w:t>, so th</w:t>
      </w:r>
      <w:r w:rsidRPr="00E45FB8">
        <w:t>e EU is saying, “We need it”. The UK is saying, “We do not want to provide it”. What is the position? I think that will appear in the Bill. I do not know, but that is what I have heard.</w:t>
      </w:r>
    </w:p>
    <w:p w:rsidR="002F69FE" w:rsidRPr="00E45FB8" w:rsidP="002F69FE">
      <w:pPr>
        <w:pStyle w:val="Question"/>
        <w:numPr>
          <w:ilvl w:val="0"/>
          <w:numId w:val="9"/>
        </w:numPr>
      </w:pPr>
      <w:sdt>
        <w:sdtPr>
          <w:alias w:val="Member"/>
          <w:tag w:val="&lt;Member mnisId='413' dodsId='25735'&gt;"/>
          <w:id w:val="1849672343"/>
          <w:placeholder>
            <w:docPart w:val="C13B480DD21D4A29B1FFDB88641AC81B"/>
          </w:placeholder>
          <w:richText/>
        </w:sdtPr>
        <w:sdtContent>
          <w:r w:rsidRPr="00E45FB8">
            <w:rPr>
              <w:b/>
            </w:rPr>
            <w:t>Chair:</w:t>
          </w:r>
        </w:sdtContent>
      </w:sdt>
      <w:r w:rsidRPr="00E45FB8">
        <w:t xml:space="preserve"> Those are the indications that have been given. What would your message be to the Joint Committee? Under the </w:t>
      </w:r>
      <w:r w:rsidRPr="00E45FB8" w:rsidR="00CB5351">
        <w:t>w</w:t>
      </w:r>
      <w:r w:rsidRPr="00E45FB8">
        <w:t xml:space="preserve">ithdrawal </w:t>
      </w:r>
      <w:r w:rsidRPr="00E45FB8" w:rsidR="00CB5351">
        <w:t>a</w:t>
      </w:r>
      <w:r w:rsidRPr="00E45FB8">
        <w:t xml:space="preserve">greement, sorting all of these </w:t>
      </w:r>
      <w:r w:rsidRPr="00E45FB8" w:rsidR="00CB5351">
        <w:t xml:space="preserve">things out </w:t>
      </w:r>
      <w:r w:rsidRPr="00E45FB8">
        <w:t xml:space="preserve">is </w:t>
      </w:r>
      <w:r w:rsidRPr="00E45FB8" w:rsidR="00CB5351">
        <w:t xml:space="preserve">a matter </w:t>
      </w:r>
      <w:r w:rsidRPr="00E45FB8">
        <w:t>not for the future relationship negotiations</w:t>
      </w:r>
      <w:r w:rsidRPr="00E45FB8" w:rsidR="00CB5351">
        <w:t>; it is a matter</w:t>
      </w:r>
      <w:r w:rsidRPr="00E45FB8">
        <w:t xml:space="preserve"> for the Joint Committee under the terms of the treaty that ha</w:t>
      </w:r>
      <w:r w:rsidRPr="00E45FB8" w:rsidR="00CB5351">
        <w:t>d</w:t>
      </w:r>
      <w:r w:rsidRPr="00E45FB8">
        <w:t xml:space="preserve"> been signed. Presumably, </w:t>
      </w:r>
      <w:r w:rsidRPr="00E45FB8" w:rsidR="00E45FB8">
        <w:t xml:space="preserve">it </w:t>
      </w:r>
      <w:r w:rsidRPr="00E45FB8">
        <w:t>need</w:t>
      </w:r>
      <w:r w:rsidRPr="00E45FB8" w:rsidR="00E45FB8">
        <w:t>s</w:t>
      </w:r>
      <w:r w:rsidRPr="00E45FB8">
        <w:t xml:space="preserve"> to get on with providing clarity so that every</w:t>
      </w:r>
      <w:r w:rsidRPr="00E45FB8" w:rsidR="00CB5351">
        <w:t xml:space="preserve">body </w:t>
      </w:r>
      <w:r w:rsidRPr="00E45FB8">
        <w:t>knows what will be required f</w:t>
      </w:r>
      <w:r w:rsidRPr="00E45FB8" w:rsidR="00CB5351">
        <w:t>rom</w:t>
      </w:r>
      <w:r w:rsidRPr="00E45FB8">
        <w:t xml:space="preserve"> 1 January and where checks will be done. </w:t>
      </w:r>
    </w:p>
    <w:p w:rsidR="002F69FE" w:rsidRPr="00E45FB8" w:rsidP="002F69FE">
      <w:pPr>
        <w:pStyle w:val="Answer"/>
      </w:pPr>
      <w:sdt>
        <w:sdtPr>
          <w:alias w:val="Witness"/>
          <w:id w:val="957303172"/>
          <w:placeholder>
            <w:docPart w:val="C13B480DD21D4A29B1FFDB88641AC81B"/>
          </w:placeholder>
          <w:richText/>
        </w:sdtPr>
        <w:sdtContent>
          <w:r w:rsidRPr="00E45FB8">
            <w:rPr>
              <w:b/>
              <w:i/>
              <w:iCs/>
            </w:rPr>
            <w:t>Robert Hardy</w:t>
          </w:r>
          <w:r w:rsidRPr="00E45FB8">
            <w:rPr>
              <w:b/>
            </w:rPr>
            <w:t xml:space="preserve">: </w:t>
          </w:r>
        </w:sdtContent>
      </w:sdt>
      <w:r w:rsidRPr="00E45FB8" w:rsidR="00E45FB8">
        <w:t xml:space="preserve">It has </w:t>
      </w:r>
      <w:r w:rsidRPr="00E45FB8">
        <w:t xml:space="preserve">been </w:t>
      </w:r>
      <w:r w:rsidRPr="00E45FB8" w:rsidR="00CB5351">
        <w:t xml:space="preserve">a bit </w:t>
      </w:r>
      <w:r w:rsidRPr="00E45FB8">
        <w:t xml:space="preserve">conspicuous by </w:t>
      </w:r>
      <w:r w:rsidRPr="00E45FB8" w:rsidR="00E45FB8">
        <w:t xml:space="preserve">its </w:t>
      </w:r>
      <w:r w:rsidRPr="00E45FB8">
        <w:t>absence. The first meetings took place and we thought, “This is good”</w:t>
      </w:r>
      <w:r w:rsidRPr="00E45FB8" w:rsidR="00CB5351">
        <w:t>.</w:t>
      </w:r>
      <w:r w:rsidRPr="00E45FB8">
        <w:t xml:space="preserve"> Everyone shook hands. We saw the whites of everyone’s eyes and off we went. </w:t>
      </w:r>
      <w:r w:rsidRPr="00E45FB8" w:rsidR="00E45FB8">
        <w:t xml:space="preserve">Honestly, </w:t>
      </w:r>
      <w:r w:rsidRPr="00E45FB8">
        <w:t xml:space="preserve">I have not heard anything since. A lot of traders </w:t>
      </w:r>
      <w:r w:rsidRPr="00E45FB8" w:rsidR="00E45FB8">
        <w:t xml:space="preserve">who I speak to </w:t>
      </w:r>
      <w:r w:rsidRPr="00E45FB8">
        <w:t xml:space="preserve">in Northern Ireland </w:t>
      </w:r>
      <w:r w:rsidRPr="00E45FB8" w:rsidR="00E45FB8">
        <w:t xml:space="preserve">are saying </w:t>
      </w:r>
      <w:r w:rsidRPr="00E45FB8">
        <w:t xml:space="preserve">the same thing. There is this “at risk” category of products that may go south of the border. We do not know whether </w:t>
      </w:r>
      <w:r w:rsidRPr="00E45FB8" w:rsidR="00E45FB8">
        <w:t xml:space="preserve">it </w:t>
      </w:r>
      <w:r w:rsidRPr="00E45FB8">
        <w:t>is 2%, 10% or 90% of the product</w:t>
      </w:r>
      <w:r w:rsidRPr="00E45FB8" w:rsidR="00E45FB8">
        <w:t>s that</w:t>
      </w:r>
      <w:r w:rsidRPr="00E45FB8">
        <w:t xml:space="preserve"> are deemed to be at risk</w:t>
      </w:r>
      <w:r w:rsidRPr="00E45FB8" w:rsidR="00E45FB8">
        <w:t>, because t</w:t>
      </w:r>
      <w:r w:rsidRPr="00E45FB8">
        <w:t xml:space="preserve">his is yet to be defined by the Joint Committee. </w:t>
      </w:r>
      <w:r w:rsidRPr="00E45FB8" w:rsidR="00E45FB8">
        <w:t xml:space="preserve">When is that happening? </w:t>
      </w:r>
      <w:r w:rsidRPr="00E45FB8">
        <w:t xml:space="preserve">We do not </w:t>
      </w:r>
      <w:r w:rsidRPr="00E45FB8" w:rsidR="00E45FB8">
        <w:t xml:space="preserve">honestly </w:t>
      </w:r>
      <w:r w:rsidRPr="00E45FB8">
        <w:t>know.</w:t>
      </w:r>
    </w:p>
    <w:p w:rsidR="002F69FE" w:rsidRPr="00E45FB8" w:rsidP="002F69FE">
      <w:pPr>
        <w:pStyle w:val="Answer"/>
      </w:pPr>
      <w:sdt>
        <w:sdtPr>
          <w:alias w:val="Witness"/>
          <w:id w:val="33398743"/>
          <w:placeholder>
            <w:docPart w:val="C13B480DD21D4A29B1FFDB88641AC81B"/>
          </w:placeholder>
          <w:richText/>
        </w:sdtPr>
        <w:sdtContent>
          <w:r w:rsidRPr="00E45FB8">
            <w:rPr>
              <w:b/>
              <w:i/>
              <w:iCs/>
            </w:rPr>
            <w:t>Dr Jerzewska:</w:t>
          </w:r>
          <w:r w:rsidRPr="00E45FB8">
            <w:rPr>
              <w:b/>
            </w:rPr>
            <w:t xml:space="preserve"> </w:t>
          </w:r>
        </w:sdtContent>
      </w:sdt>
      <w:r w:rsidRPr="00E45FB8" w:rsidR="00E45FB8">
        <w:t>I have been following this very closely, because</w:t>
      </w:r>
      <w:r w:rsidRPr="00E45FB8">
        <w:t xml:space="preserve"> the Irish Sea border</w:t>
      </w:r>
      <w:r w:rsidRPr="00E45FB8" w:rsidR="00E45FB8">
        <w:t xml:space="preserve"> is such a different border</w:t>
      </w:r>
      <w:r w:rsidRPr="00E45FB8">
        <w:t xml:space="preserve">. Over the summer the Joint Committee </w:t>
      </w:r>
      <w:r w:rsidRPr="00E45FB8" w:rsidR="00E45FB8">
        <w:t>got to</w:t>
      </w:r>
      <w:r w:rsidRPr="00E45FB8">
        <w:t xml:space="preserve"> the point where </w:t>
      </w:r>
      <w:r w:rsidRPr="00E45FB8" w:rsidR="00E45FB8">
        <w:t xml:space="preserve">it </w:t>
      </w:r>
      <w:r w:rsidRPr="00E45FB8">
        <w:t xml:space="preserve">realised, </w:t>
      </w:r>
      <w:r w:rsidRPr="00E45FB8" w:rsidR="00E45FB8">
        <w:t>as</w:t>
      </w:r>
      <w:r w:rsidRPr="00E45FB8">
        <w:t xml:space="preserve"> we have known since the </w:t>
      </w:r>
      <w:r w:rsidRPr="00E45FB8" w:rsidR="00E45FB8">
        <w:t>w</w:t>
      </w:r>
      <w:r w:rsidRPr="00E45FB8">
        <w:t xml:space="preserve">ithdrawal </w:t>
      </w:r>
      <w:r w:rsidRPr="00E45FB8" w:rsidR="00E45FB8">
        <w:t>a</w:t>
      </w:r>
      <w:r w:rsidRPr="00E45FB8">
        <w:t xml:space="preserve">greement </w:t>
      </w:r>
      <w:r w:rsidR="000138F9">
        <w:t>was</w:t>
      </w:r>
      <w:r w:rsidRPr="00E45FB8">
        <w:t xml:space="preserve"> published, that determining the “at risk” category and a couple of other technical bits will be quite challenging. </w:t>
      </w:r>
      <w:r w:rsidRPr="00E45FB8" w:rsidR="00E45FB8">
        <w:t xml:space="preserve">It </w:t>
      </w:r>
      <w:r w:rsidRPr="00E45FB8">
        <w:t xml:space="preserve">said </w:t>
      </w:r>
      <w:r w:rsidRPr="00E45FB8" w:rsidR="00E45FB8">
        <w:t xml:space="preserve">it was going to </w:t>
      </w:r>
      <w:r w:rsidRPr="00E45FB8">
        <w:t>postpone</w:t>
      </w:r>
      <w:r w:rsidRPr="00E45FB8" w:rsidR="00E45FB8">
        <w:t xml:space="preserve"> </w:t>
      </w:r>
      <w:r w:rsidRPr="00E45FB8">
        <w:t>until autumn, which is now</w:t>
      </w:r>
      <w:r w:rsidRPr="00E45FB8" w:rsidR="00E45FB8">
        <w:t>.</w:t>
      </w:r>
      <w:r w:rsidRPr="00E45FB8">
        <w:t xml:space="preserve"> </w:t>
      </w:r>
      <w:r w:rsidRPr="00E45FB8" w:rsidR="00E45FB8">
        <w:t>H</w:t>
      </w:r>
      <w:r w:rsidRPr="00E45FB8">
        <w:t xml:space="preserve">opefully this will start </w:t>
      </w:r>
      <w:r w:rsidRPr="00E45FB8" w:rsidR="00E45FB8">
        <w:t xml:space="preserve">very </w:t>
      </w:r>
      <w:r w:rsidRPr="00E45FB8">
        <w:t xml:space="preserve">shortly. Perhaps it </w:t>
      </w:r>
      <w:r w:rsidRPr="00E45FB8" w:rsidR="00E45FB8">
        <w:t xml:space="preserve">might </w:t>
      </w:r>
      <w:r w:rsidRPr="00E45FB8">
        <w:t xml:space="preserve">be complicated by the newly arising political circumstances and situation </w:t>
      </w:r>
      <w:r w:rsidRPr="00E45FB8" w:rsidR="00E45FB8">
        <w:t xml:space="preserve">around </w:t>
      </w:r>
      <w:r w:rsidRPr="00E45FB8">
        <w:t xml:space="preserve">it. That obviously will </w:t>
      </w:r>
      <w:r w:rsidRPr="00E45FB8" w:rsidR="00E45FB8">
        <w:t xml:space="preserve">again </w:t>
      </w:r>
      <w:r w:rsidRPr="00E45FB8">
        <w:t xml:space="preserve">not give enough time. </w:t>
      </w:r>
    </w:p>
    <w:p w:rsidR="00E45FB8" w:rsidRPr="00E45FB8" w:rsidP="002F69FE">
      <w:pPr>
        <w:pStyle w:val="Answer"/>
      </w:pPr>
      <w:r w:rsidRPr="00E45FB8">
        <w:t xml:space="preserve">When it comes </w:t>
      </w:r>
      <w:r w:rsidRPr="00E45FB8" w:rsidR="002F69FE">
        <w:t xml:space="preserve">to the issue </w:t>
      </w:r>
      <w:r w:rsidRPr="00E45FB8">
        <w:t xml:space="preserve">that </w:t>
      </w:r>
      <w:r w:rsidRPr="00E45FB8" w:rsidR="002F69FE">
        <w:t xml:space="preserve">Robert mentioned of exit and entry summary declarations, this is what I </w:t>
      </w:r>
      <w:r w:rsidRPr="00E45FB8">
        <w:t xml:space="preserve">was saying </w:t>
      </w:r>
      <w:r w:rsidRPr="00E45FB8" w:rsidR="002F69FE">
        <w:t>earlier</w:t>
      </w:r>
      <w:r w:rsidRPr="00E45FB8">
        <w:t xml:space="preserve">: that </w:t>
      </w:r>
      <w:r w:rsidRPr="00E45FB8" w:rsidR="002F69FE">
        <w:t xml:space="preserve">one way to solve this requirement and to avoid us having to provide </w:t>
      </w:r>
      <w:r w:rsidRPr="00E45FB8">
        <w:t>e</w:t>
      </w:r>
      <w:r w:rsidRPr="00E45FB8" w:rsidR="002F69FE">
        <w:t xml:space="preserve">xit </w:t>
      </w:r>
      <w:r w:rsidRPr="00E45FB8">
        <w:t>s</w:t>
      </w:r>
      <w:r w:rsidRPr="00E45FB8" w:rsidR="002F69FE">
        <w:t xml:space="preserve">ummary </w:t>
      </w:r>
      <w:r w:rsidRPr="00E45FB8">
        <w:t>d</w:t>
      </w:r>
      <w:r w:rsidRPr="00E45FB8" w:rsidR="002F69FE">
        <w:t xml:space="preserve">eclarations required under the EU customs legislation from </w:t>
      </w:r>
      <w:r w:rsidRPr="00E45FB8">
        <w:t xml:space="preserve">NI </w:t>
      </w:r>
      <w:r w:rsidRPr="00E45FB8" w:rsidR="002F69FE">
        <w:t xml:space="preserve">to </w:t>
      </w:r>
      <w:r w:rsidRPr="00E45FB8">
        <w:t>GB,</w:t>
      </w:r>
      <w:r w:rsidRPr="00E45FB8" w:rsidR="002F69FE">
        <w:t xml:space="preserve"> as well as the other way round</w:t>
      </w:r>
      <w:r w:rsidRPr="00E45FB8">
        <w:t xml:space="preserve">, would </w:t>
      </w:r>
      <w:r w:rsidRPr="00E45FB8" w:rsidR="002F69FE">
        <w:t xml:space="preserve">be to agree not to have them altogether. </w:t>
      </w:r>
      <w:bookmarkStart w:id="1" w:name="_GoBack"/>
      <w:bookmarkEnd w:id="1"/>
    </w:p>
    <w:p w:rsidR="002F69FE" w:rsidRPr="00E45FB8" w:rsidP="002F69FE">
      <w:pPr>
        <w:pStyle w:val="Answer"/>
      </w:pPr>
      <w:r w:rsidRPr="00E45FB8">
        <w:t xml:space="preserve">Again, </w:t>
      </w:r>
      <w:r w:rsidRPr="00E45FB8" w:rsidR="00E45FB8">
        <w:t xml:space="preserve">I will </w:t>
      </w:r>
      <w:r w:rsidRPr="00E45FB8">
        <w:t>just make the point</w:t>
      </w:r>
      <w:r w:rsidRPr="00E45FB8" w:rsidR="00E45FB8">
        <w:t xml:space="preserve"> that </w:t>
      </w:r>
      <w:r w:rsidRPr="00E45FB8">
        <w:t xml:space="preserve">these pre-notification summary declarations have nothing to do with customs. They do not have anything to do with product regulation. It is a completely different category of documents. There is </w:t>
      </w:r>
      <w:r w:rsidRPr="00E45FB8" w:rsidR="00E45FB8">
        <w:t xml:space="preserve">absolutely </w:t>
      </w:r>
      <w:r w:rsidRPr="00E45FB8">
        <w:t xml:space="preserve">no reason </w:t>
      </w:r>
      <w:r w:rsidRPr="00E45FB8" w:rsidR="00E45FB8">
        <w:t xml:space="preserve">that </w:t>
      </w:r>
      <w:r w:rsidRPr="00E45FB8">
        <w:t xml:space="preserve">we cannot agree not to have them. Obviously, that requires </w:t>
      </w:r>
      <w:r w:rsidRPr="00E45FB8" w:rsidR="00E45FB8">
        <w:t xml:space="preserve">some sort of </w:t>
      </w:r>
      <w:r w:rsidRPr="00E45FB8">
        <w:t xml:space="preserve">political </w:t>
      </w:r>
      <w:r w:rsidRPr="00E45FB8" w:rsidR="00E45FB8">
        <w:t xml:space="preserve">will and </w:t>
      </w:r>
      <w:r w:rsidRPr="00E45FB8">
        <w:t xml:space="preserve">goodwill from both sides. We will see how that goes in the next few days. Technically there is no reason, so that would be easily avoidable. </w:t>
      </w:r>
    </w:p>
    <w:p w:rsidR="002F69FE" w:rsidRPr="00026482" w:rsidP="00E45FB8">
      <w:pPr>
        <w:pStyle w:val="Question"/>
        <w:numPr>
          <w:ilvl w:val="0"/>
          <w:numId w:val="0"/>
        </w:numPr>
        <w:ind w:left="794"/>
      </w:pPr>
      <w:sdt>
        <w:sdtPr>
          <w:alias w:val="Member"/>
          <w:tag w:val="&lt;Member mnisId='413' dodsId='25735'&gt;"/>
          <w:id w:val="-135111688"/>
          <w:placeholder>
            <w:docPart w:val="C13B480DD21D4A29B1FFDB88641AC81B"/>
          </w:placeholder>
          <w:richText/>
        </w:sdtPr>
        <w:sdtContent>
          <w:r w:rsidRPr="00E45FB8">
            <w:rPr>
              <w:b/>
            </w:rPr>
            <w:t>Chair:</w:t>
          </w:r>
        </w:sdtContent>
      </w:sdt>
      <w:r w:rsidRPr="00E45FB8">
        <w:t xml:space="preserve"> That is</w:t>
      </w:r>
      <w:r w:rsidRPr="00E45FB8" w:rsidR="00E45FB8">
        <w:t xml:space="preserve"> really</w:t>
      </w:r>
      <w:r w:rsidRPr="00E45FB8">
        <w:t xml:space="preserve"> helpful. That brings this morning’s proceedings to a close. On behalf of the Committee, </w:t>
      </w:r>
      <w:r w:rsidRPr="00E45FB8" w:rsidR="00E45FB8">
        <w:t>can</w:t>
      </w:r>
      <w:r w:rsidRPr="00E45FB8">
        <w:t xml:space="preserve"> I say to our three witnesses </w:t>
      </w:r>
      <w:r w:rsidRPr="00E45FB8" w:rsidR="00E45FB8">
        <w:t xml:space="preserve">that </w:t>
      </w:r>
      <w:r w:rsidRPr="00E45FB8">
        <w:t xml:space="preserve">it has been a </w:t>
      </w:r>
      <w:r w:rsidRPr="00E45FB8" w:rsidR="00E45FB8">
        <w:t xml:space="preserve">really </w:t>
      </w:r>
      <w:r w:rsidRPr="00E45FB8">
        <w:t>good session</w:t>
      </w:r>
      <w:r w:rsidRPr="00E45FB8" w:rsidR="00E45FB8">
        <w:t xml:space="preserve">? </w:t>
      </w:r>
      <w:r w:rsidRPr="00E45FB8">
        <w:t xml:space="preserve">We found it useful. I am glad to hear </w:t>
      </w:r>
      <w:r w:rsidRPr="00E45FB8" w:rsidR="00E45FB8">
        <w:t xml:space="preserve">from </w:t>
      </w:r>
      <w:r w:rsidRPr="00E45FB8">
        <w:t>your consumer feedback that you have found appearing before the Select Committee helpful. We are very grateful to you for giving up your time. Good luck with the work that you are all engaged in.</w:t>
      </w:r>
    </w:p>
    <w:p w:rsidR="002F69FE" w:rsidRPr="00CB02CE" w:rsidP="00CB02CE">
      <w:pPr>
        <w:pStyle w:val="QuestionCont"/>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A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A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A4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A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B6473" w:rsidP="009277D8">
        <w:pPr>
          <w:pStyle w:val="Para"/>
          <w:rPr>
            <w:color w:val="808080"/>
          </w:rPr>
        </w:pPr>
        <w:r w:rsidRPr="00115646">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B647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A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C4CA84"/>
    <w:lvl w:ilvl="0">
      <w:start w:val="6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6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D5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3678655A2524C11BDA145A9F1A81114"/>
        <w:category>
          <w:name w:val="General"/>
          <w:gallery w:val="placeholder"/>
        </w:category>
        <w:types>
          <w:type w:val="bbPlcHdr"/>
        </w:types>
        <w:behaviors>
          <w:behavior w:val="content"/>
        </w:behaviors>
        <w:guid w:val="{A32C369E-85DC-4EA6-8E98-0DACBDE8DB33}"/>
      </w:docPartPr>
      <w:docPartBody>
        <w:p w:rsidR="007D083A" w:rsidP="007D083A">
          <w:pPr>
            <w:pStyle w:val="E3678655A2524C11BDA145A9F1A81114"/>
          </w:pPr>
          <w:r w:rsidRPr="000753FC">
            <w:rPr>
              <w:rStyle w:val="PlaceholderText"/>
            </w:rPr>
            <w:t>Click here to enter text.</w:t>
          </w:r>
        </w:p>
      </w:docPartBody>
    </w:docPart>
    <w:docPart>
      <w:docPartPr>
        <w:name w:val="0BE859AE757541EA886E5802789B9292"/>
        <w:category>
          <w:name w:val="General"/>
          <w:gallery w:val="placeholder"/>
        </w:category>
        <w:types>
          <w:type w:val="bbPlcHdr"/>
        </w:types>
        <w:behaviors>
          <w:behavior w:val="content"/>
        </w:behaviors>
        <w:guid w:val="{FE29E0C2-0044-4F26-873E-0181F1FE5A90}"/>
      </w:docPartPr>
      <w:docPartBody>
        <w:p w:rsidR="007D083A" w:rsidP="007D083A">
          <w:pPr>
            <w:pStyle w:val="0BE859AE757541EA886E5802789B9292"/>
          </w:pPr>
          <w:r w:rsidRPr="002B3926">
            <w:rPr>
              <w:rStyle w:val="PlaceholderText"/>
            </w:rPr>
            <w:t>Click here to enter text.</w:t>
          </w:r>
        </w:p>
      </w:docPartBody>
    </w:docPart>
    <w:docPart>
      <w:docPartPr>
        <w:name w:val="0C5A6DD0AC42448891AF9D3D5E9329CF"/>
        <w:category>
          <w:name w:val="General"/>
          <w:gallery w:val="placeholder"/>
        </w:category>
        <w:types>
          <w:type w:val="bbPlcHdr"/>
        </w:types>
        <w:behaviors>
          <w:behavior w:val="content"/>
        </w:behaviors>
        <w:guid w:val="{DEB69D62-BC98-47F5-8AAB-2D00C8BA5C84}"/>
      </w:docPartPr>
      <w:docPartBody>
        <w:p w:rsidR="007D083A" w:rsidP="007D083A">
          <w:pPr>
            <w:pStyle w:val="0C5A6DD0AC42448891AF9D3D5E9329CF"/>
          </w:pPr>
          <w:r w:rsidRPr="000753FC">
            <w:rPr>
              <w:rStyle w:val="PlaceholderText"/>
            </w:rPr>
            <w:t>Click here to enter text.</w:t>
          </w:r>
        </w:p>
      </w:docPartBody>
    </w:docPart>
    <w:docPart>
      <w:docPartPr>
        <w:name w:val="E728FE2413664A10AA337217E97385A5"/>
        <w:category>
          <w:name w:val="General"/>
          <w:gallery w:val="placeholder"/>
        </w:category>
        <w:types>
          <w:type w:val="bbPlcHdr"/>
        </w:types>
        <w:behaviors>
          <w:behavior w:val="content"/>
        </w:behaviors>
        <w:guid w:val="{8B974A65-6414-4866-AB25-40BDA2140CEC}"/>
      </w:docPartPr>
      <w:docPartBody>
        <w:p w:rsidR="007D083A" w:rsidP="007D083A">
          <w:pPr>
            <w:pStyle w:val="E728FE2413664A10AA337217E97385A5"/>
          </w:pPr>
          <w:r w:rsidRPr="002B3926">
            <w:rPr>
              <w:rStyle w:val="PlaceholderText"/>
            </w:rPr>
            <w:t>Click here to enter text.</w:t>
          </w:r>
        </w:p>
      </w:docPartBody>
    </w:docPart>
    <w:docPart>
      <w:docPartPr>
        <w:name w:val="8C15B6AA306A473FB282C1F574E3E0EF"/>
        <w:category>
          <w:name w:val="General"/>
          <w:gallery w:val="placeholder"/>
        </w:category>
        <w:types>
          <w:type w:val="bbPlcHdr"/>
        </w:types>
        <w:behaviors>
          <w:behavior w:val="content"/>
        </w:behaviors>
        <w:guid w:val="{9CC649CA-AB89-4635-89DC-E034E948DE1B}"/>
      </w:docPartPr>
      <w:docPartBody>
        <w:p w:rsidR="007D083A" w:rsidP="007D083A">
          <w:pPr>
            <w:pStyle w:val="8C15B6AA306A473FB282C1F574E3E0EF"/>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E4643564-695A-49E8-A871-2EC291C18920}"/>
      </w:docPartPr>
      <w:docPartBody>
        <w:p w:rsidR="007D083A">
          <w:r w:rsidRPr="00C94C1D">
            <w:rPr>
              <w:rStyle w:val="PlaceholderText"/>
            </w:rPr>
            <w:t>Click here to enter text.</w:t>
          </w:r>
        </w:p>
      </w:docPartBody>
    </w:docPart>
    <w:docPart>
      <w:docPartPr>
        <w:name w:val="CB6F5E05D8DF42AD9C2952C69B89CC64"/>
        <w:category>
          <w:name w:val="General"/>
          <w:gallery w:val="placeholder"/>
        </w:category>
        <w:types>
          <w:type w:val="bbPlcHdr"/>
        </w:types>
        <w:behaviors>
          <w:behavior w:val="content"/>
        </w:behaviors>
        <w:guid w:val="{798D7771-1D88-496B-BCB2-52D82FD0DC45}"/>
      </w:docPartPr>
      <w:docPartBody>
        <w:p w:rsidR="006A0C5F" w:rsidP="006A0C5F">
          <w:pPr>
            <w:pStyle w:val="CB6F5E05D8DF42AD9C2952C69B89CC64"/>
          </w:pPr>
          <w:r w:rsidRPr="00F6147F">
            <w:rPr>
              <w:rStyle w:val="PlaceholderText"/>
            </w:rPr>
            <w:t>Click here to enter text.</w:t>
          </w:r>
        </w:p>
      </w:docPartBody>
    </w:docPart>
    <w:docPart>
      <w:docPartPr>
        <w:name w:val="57DBD1C952E749B4A5B830F5B0AC1BD0"/>
        <w:category>
          <w:name w:val="General"/>
          <w:gallery w:val="placeholder"/>
        </w:category>
        <w:types>
          <w:type w:val="bbPlcHdr"/>
        </w:types>
        <w:behaviors>
          <w:behavior w:val="content"/>
        </w:behaviors>
        <w:guid w:val="{C81F7C8C-BC41-4E97-AA8F-C3B64280B347}"/>
      </w:docPartPr>
      <w:docPartBody>
        <w:p w:rsidR="006A0C5F" w:rsidP="006A0C5F">
          <w:pPr>
            <w:pStyle w:val="57DBD1C952E749B4A5B830F5B0AC1BD0"/>
          </w:pPr>
          <w:r w:rsidRPr="00F6147F">
            <w:rPr>
              <w:rStyle w:val="PlaceholderText"/>
            </w:rPr>
            <w:t>Click here to enter text.</w:t>
          </w:r>
        </w:p>
      </w:docPartBody>
    </w:docPart>
    <w:docPart>
      <w:docPartPr>
        <w:name w:val="38F12B47408A42B6B0E0A3AC609A8E9F"/>
        <w:category>
          <w:name w:val="General"/>
          <w:gallery w:val="placeholder"/>
        </w:category>
        <w:types>
          <w:type w:val="bbPlcHdr"/>
        </w:types>
        <w:behaviors>
          <w:behavior w:val="content"/>
        </w:behaviors>
        <w:guid w:val="{0EC46B7F-6DCD-4673-91DC-0912E6DC91F9}"/>
      </w:docPartPr>
      <w:docPartBody>
        <w:p w:rsidR="006A0C5F" w:rsidP="006A0C5F">
          <w:pPr>
            <w:pStyle w:val="38F12B47408A42B6B0E0A3AC609A8E9F"/>
          </w:pPr>
          <w:r w:rsidRPr="00F6147F">
            <w:rPr>
              <w:rStyle w:val="PlaceholderText"/>
            </w:rPr>
            <w:t>Click here to enter text.</w:t>
          </w:r>
        </w:p>
      </w:docPartBody>
    </w:docPart>
    <w:docPart>
      <w:docPartPr>
        <w:name w:val="C5960764774045E0B24F9D1EA7AD0886"/>
        <w:category>
          <w:name w:val="General"/>
          <w:gallery w:val="placeholder"/>
        </w:category>
        <w:types>
          <w:type w:val="bbPlcHdr"/>
        </w:types>
        <w:behaviors>
          <w:behavior w:val="content"/>
        </w:behaviors>
        <w:guid w:val="{51BEB51B-05A7-4A3C-84D6-10DDFD3E683E}"/>
      </w:docPartPr>
      <w:docPartBody>
        <w:p w:rsidR="006A0C5F" w:rsidP="006A0C5F">
          <w:pPr>
            <w:pStyle w:val="C5960764774045E0B24F9D1EA7AD0886"/>
          </w:pPr>
          <w:r w:rsidRPr="00F6147F">
            <w:rPr>
              <w:rStyle w:val="PlaceholderText"/>
            </w:rPr>
            <w:t>Click here to enter text.</w:t>
          </w:r>
        </w:p>
      </w:docPartBody>
    </w:docPart>
    <w:docPart>
      <w:docPartPr>
        <w:name w:val="9E8A2502695F4E799787D69B72C6B125"/>
        <w:category>
          <w:name w:val="General"/>
          <w:gallery w:val="placeholder"/>
        </w:category>
        <w:types>
          <w:type w:val="bbPlcHdr"/>
        </w:types>
        <w:behaviors>
          <w:behavior w:val="content"/>
        </w:behaviors>
        <w:guid w:val="{F348CEAA-91F1-4FE4-98DB-AB79BAD0AC06}"/>
      </w:docPartPr>
      <w:docPartBody>
        <w:p w:rsidR="006A0C5F" w:rsidP="006A0C5F">
          <w:pPr>
            <w:pStyle w:val="9E8A2502695F4E799787D69B72C6B125"/>
          </w:pPr>
          <w:r w:rsidRPr="00F6147F">
            <w:rPr>
              <w:rStyle w:val="PlaceholderText"/>
            </w:rPr>
            <w:t>Click here to enter text.</w:t>
          </w:r>
        </w:p>
      </w:docPartBody>
    </w:docPart>
    <w:docPart>
      <w:docPartPr>
        <w:name w:val="2606828FBECF47E59A0D667218EFE7FC"/>
        <w:category>
          <w:name w:val="General"/>
          <w:gallery w:val="placeholder"/>
        </w:category>
        <w:types>
          <w:type w:val="bbPlcHdr"/>
        </w:types>
        <w:behaviors>
          <w:behavior w:val="content"/>
        </w:behaviors>
        <w:guid w:val="{3BB94AA3-BD65-43C5-B849-DA32F82D19F8}"/>
      </w:docPartPr>
      <w:docPartBody>
        <w:p w:rsidR="006A0C5F" w:rsidP="006A0C5F">
          <w:pPr>
            <w:pStyle w:val="2606828FBECF47E59A0D667218EFE7FC"/>
          </w:pPr>
          <w:r w:rsidRPr="00F6147F">
            <w:rPr>
              <w:rStyle w:val="PlaceholderText"/>
            </w:rPr>
            <w:t>Click here to enter text.</w:t>
          </w:r>
        </w:p>
      </w:docPartBody>
    </w:docPart>
    <w:docPart>
      <w:docPartPr>
        <w:name w:val="91E65F2129D2484192CA1713B9BC12B1"/>
        <w:category>
          <w:name w:val="General"/>
          <w:gallery w:val="placeholder"/>
        </w:category>
        <w:types>
          <w:type w:val="bbPlcHdr"/>
        </w:types>
        <w:behaviors>
          <w:behavior w:val="content"/>
        </w:behaviors>
        <w:guid w:val="{AA62C31E-A079-42E2-99FC-DC0511393593}"/>
      </w:docPartPr>
      <w:docPartBody>
        <w:p w:rsidR="006A0C5F" w:rsidP="006A0C5F">
          <w:pPr>
            <w:pStyle w:val="91E65F2129D2484192CA1713B9BC12B1"/>
          </w:pPr>
          <w:r w:rsidRPr="00F6147F">
            <w:rPr>
              <w:rStyle w:val="PlaceholderText"/>
            </w:rPr>
            <w:t>Click here to enter text.</w:t>
          </w:r>
        </w:p>
      </w:docPartBody>
    </w:docPart>
    <w:docPart>
      <w:docPartPr>
        <w:name w:val="58B589FA292E4B3B9407DBE9ACD281FB"/>
        <w:category>
          <w:name w:val="General"/>
          <w:gallery w:val="placeholder"/>
        </w:category>
        <w:types>
          <w:type w:val="bbPlcHdr"/>
        </w:types>
        <w:behaviors>
          <w:behavior w:val="content"/>
        </w:behaviors>
        <w:guid w:val="{41573A82-EE77-40E4-956D-FECED1CBAB00}"/>
      </w:docPartPr>
      <w:docPartBody>
        <w:p w:rsidR="006A0C5F" w:rsidP="006A0C5F">
          <w:pPr>
            <w:pStyle w:val="58B589FA292E4B3B9407DBE9ACD281FB"/>
          </w:pPr>
          <w:r w:rsidRPr="00F6147F">
            <w:rPr>
              <w:rStyle w:val="PlaceholderText"/>
            </w:rPr>
            <w:t>Click here to enter text.</w:t>
          </w:r>
        </w:p>
      </w:docPartBody>
    </w:docPart>
    <w:docPart>
      <w:docPartPr>
        <w:name w:val="E05FD577025C45C79E868A57FF51138F"/>
        <w:category>
          <w:name w:val="General"/>
          <w:gallery w:val="placeholder"/>
        </w:category>
        <w:types>
          <w:type w:val="bbPlcHdr"/>
        </w:types>
        <w:behaviors>
          <w:behavior w:val="content"/>
        </w:behaviors>
        <w:guid w:val="{44A57911-8E2E-41FB-A36D-EEA3916D5823}"/>
      </w:docPartPr>
      <w:docPartBody>
        <w:p w:rsidR="006A0C5F" w:rsidP="006A0C5F">
          <w:pPr>
            <w:pStyle w:val="E05FD577025C45C79E868A57FF51138F"/>
          </w:pPr>
          <w:r w:rsidRPr="00F6147F">
            <w:rPr>
              <w:rStyle w:val="PlaceholderText"/>
            </w:rPr>
            <w:t>Click here to enter text.</w:t>
          </w:r>
        </w:p>
      </w:docPartBody>
    </w:docPart>
    <w:docPart>
      <w:docPartPr>
        <w:name w:val="F892643945A64430B1DECD16169E02D3"/>
        <w:category>
          <w:name w:val="General"/>
          <w:gallery w:val="placeholder"/>
        </w:category>
        <w:types>
          <w:type w:val="bbPlcHdr"/>
        </w:types>
        <w:behaviors>
          <w:behavior w:val="content"/>
        </w:behaviors>
        <w:guid w:val="{24DF708D-184E-4568-8D3B-7A734749033F}"/>
      </w:docPartPr>
      <w:docPartBody>
        <w:p w:rsidR="006A0C5F" w:rsidP="006A0C5F">
          <w:pPr>
            <w:pStyle w:val="F892643945A64430B1DECD16169E02D3"/>
          </w:pPr>
          <w:r w:rsidRPr="00F6147F">
            <w:rPr>
              <w:rStyle w:val="PlaceholderText"/>
            </w:rPr>
            <w:t>Click here to enter text.</w:t>
          </w:r>
        </w:p>
      </w:docPartBody>
    </w:docPart>
    <w:docPart>
      <w:docPartPr>
        <w:name w:val="D5BB8046ECD54613AE3F87A3141EDA14"/>
        <w:category>
          <w:name w:val="General"/>
          <w:gallery w:val="placeholder"/>
        </w:category>
        <w:types>
          <w:type w:val="bbPlcHdr"/>
        </w:types>
        <w:behaviors>
          <w:behavior w:val="content"/>
        </w:behaviors>
        <w:guid w:val="{6880F1F4-1D39-4805-8AC1-821A9598EF32}"/>
      </w:docPartPr>
      <w:docPartBody>
        <w:p w:rsidR="006A0C5F" w:rsidP="006A0C5F">
          <w:pPr>
            <w:pStyle w:val="D5BB8046ECD54613AE3F87A3141EDA14"/>
          </w:pPr>
          <w:r w:rsidRPr="00F6147F">
            <w:rPr>
              <w:rStyle w:val="PlaceholderText"/>
            </w:rPr>
            <w:t>Click here to enter text.</w:t>
          </w:r>
        </w:p>
      </w:docPartBody>
    </w:docPart>
    <w:docPart>
      <w:docPartPr>
        <w:name w:val="D16957587A3545899AA18198090A4E0A"/>
        <w:category>
          <w:name w:val="General"/>
          <w:gallery w:val="placeholder"/>
        </w:category>
        <w:types>
          <w:type w:val="bbPlcHdr"/>
        </w:types>
        <w:behaviors>
          <w:behavior w:val="content"/>
        </w:behaviors>
        <w:guid w:val="{626D4B7B-832F-434A-B60D-E7A49A17A275}"/>
      </w:docPartPr>
      <w:docPartBody>
        <w:p w:rsidR="006A0C5F" w:rsidP="006A0C5F">
          <w:pPr>
            <w:pStyle w:val="D16957587A3545899AA18198090A4E0A"/>
          </w:pPr>
          <w:r w:rsidRPr="00F6147F">
            <w:rPr>
              <w:rStyle w:val="PlaceholderText"/>
            </w:rPr>
            <w:t>Click here to enter text.</w:t>
          </w:r>
        </w:p>
      </w:docPartBody>
    </w:docPart>
    <w:docPart>
      <w:docPartPr>
        <w:name w:val="71C176B70DC04F638357FCE675DCBBC5"/>
        <w:category>
          <w:name w:val="General"/>
          <w:gallery w:val="placeholder"/>
        </w:category>
        <w:types>
          <w:type w:val="bbPlcHdr"/>
        </w:types>
        <w:behaviors>
          <w:behavior w:val="content"/>
        </w:behaviors>
        <w:guid w:val="{ECA1D445-E622-4B04-BEB4-B1E1049DC7FF}"/>
      </w:docPartPr>
      <w:docPartBody>
        <w:p w:rsidR="006A0C5F" w:rsidP="006A0C5F">
          <w:pPr>
            <w:pStyle w:val="71C176B70DC04F638357FCE675DCBBC5"/>
          </w:pPr>
          <w:r w:rsidRPr="00F6147F">
            <w:rPr>
              <w:rStyle w:val="PlaceholderText"/>
            </w:rPr>
            <w:t>Click here to enter text.</w:t>
          </w:r>
        </w:p>
      </w:docPartBody>
    </w:docPart>
    <w:docPart>
      <w:docPartPr>
        <w:name w:val="D22FF18DFAEB43D0B437DD724FB5CBD7"/>
        <w:category>
          <w:name w:val="General"/>
          <w:gallery w:val="placeholder"/>
        </w:category>
        <w:types>
          <w:type w:val="bbPlcHdr"/>
        </w:types>
        <w:behaviors>
          <w:behavior w:val="content"/>
        </w:behaviors>
        <w:guid w:val="{8DC28339-42A3-4AFF-B566-7EFCF666CEE1}"/>
      </w:docPartPr>
      <w:docPartBody>
        <w:p w:rsidR="006A0C5F" w:rsidP="006A0C5F">
          <w:pPr>
            <w:pStyle w:val="D22FF18DFAEB43D0B437DD724FB5CBD7"/>
          </w:pPr>
          <w:r w:rsidRPr="00F6147F">
            <w:rPr>
              <w:rStyle w:val="PlaceholderText"/>
            </w:rPr>
            <w:t>Click here to enter text.</w:t>
          </w:r>
        </w:p>
      </w:docPartBody>
    </w:docPart>
    <w:docPart>
      <w:docPartPr>
        <w:name w:val="C0A89116A59246C2B3B2BBB188DA20EA"/>
        <w:category>
          <w:name w:val="General"/>
          <w:gallery w:val="placeholder"/>
        </w:category>
        <w:types>
          <w:type w:val="bbPlcHdr"/>
        </w:types>
        <w:behaviors>
          <w:behavior w:val="content"/>
        </w:behaviors>
        <w:guid w:val="{5540EDCD-3465-4FCC-808D-A259C72BCE76}"/>
      </w:docPartPr>
      <w:docPartBody>
        <w:p w:rsidR="006A0C5F" w:rsidP="006A0C5F">
          <w:pPr>
            <w:pStyle w:val="C0A89116A59246C2B3B2BBB188DA20EA"/>
          </w:pPr>
          <w:r w:rsidRPr="00F6147F">
            <w:rPr>
              <w:rStyle w:val="PlaceholderText"/>
            </w:rPr>
            <w:t>Click here to enter text.</w:t>
          </w:r>
        </w:p>
      </w:docPartBody>
    </w:docPart>
    <w:docPart>
      <w:docPartPr>
        <w:name w:val="54176FF0B8B84D5CAB4A1C1CA4BC3653"/>
        <w:category>
          <w:name w:val="General"/>
          <w:gallery w:val="placeholder"/>
        </w:category>
        <w:types>
          <w:type w:val="bbPlcHdr"/>
        </w:types>
        <w:behaviors>
          <w:behavior w:val="content"/>
        </w:behaviors>
        <w:guid w:val="{F4FA4361-21D4-4CC9-9859-142DC7CD4347}"/>
      </w:docPartPr>
      <w:docPartBody>
        <w:p w:rsidR="006A0C5F" w:rsidP="006A0C5F">
          <w:pPr>
            <w:pStyle w:val="54176FF0B8B84D5CAB4A1C1CA4BC3653"/>
          </w:pPr>
          <w:r w:rsidRPr="0048600B">
            <w:rPr>
              <w:rStyle w:val="PlaceholderText"/>
            </w:rPr>
            <w:t>Click here to enter text.</w:t>
          </w:r>
        </w:p>
      </w:docPartBody>
    </w:docPart>
    <w:docPart>
      <w:docPartPr>
        <w:name w:val="E06E43720517477FACDF17B08F7D3BA5"/>
        <w:category>
          <w:name w:val="General"/>
          <w:gallery w:val="placeholder"/>
        </w:category>
        <w:types>
          <w:type w:val="bbPlcHdr"/>
        </w:types>
        <w:behaviors>
          <w:behavior w:val="content"/>
        </w:behaviors>
        <w:guid w:val="{5AC57745-2D7E-4DC2-977A-0EA3BA785687}"/>
      </w:docPartPr>
      <w:docPartBody>
        <w:p w:rsidR="006A0C5F" w:rsidP="006A0C5F">
          <w:pPr>
            <w:pStyle w:val="E06E43720517477FACDF17B08F7D3BA5"/>
          </w:pPr>
          <w:r w:rsidRPr="0048600B">
            <w:rPr>
              <w:rStyle w:val="PlaceholderText"/>
            </w:rPr>
            <w:t>Click here to enter text.</w:t>
          </w:r>
        </w:p>
      </w:docPartBody>
    </w:docPart>
    <w:docPart>
      <w:docPartPr>
        <w:name w:val="F3EA840BBE4E42D39FD40F9812253000"/>
        <w:category>
          <w:name w:val="General"/>
          <w:gallery w:val="placeholder"/>
        </w:category>
        <w:types>
          <w:type w:val="bbPlcHdr"/>
        </w:types>
        <w:behaviors>
          <w:behavior w:val="content"/>
        </w:behaviors>
        <w:guid w:val="{CD8E9B29-7DAE-490C-9AD3-EC3467D6D085}"/>
      </w:docPartPr>
      <w:docPartBody>
        <w:p w:rsidR="006A0C5F" w:rsidP="006A0C5F">
          <w:pPr>
            <w:pStyle w:val="F3EA840BBE4E42D39FD40F9812253000"/>
          </w:pPr>
          <w:r w:rsidRPr="00F6147F">
            <w:rPr>
              <w:rStyle w:val="PlaceholderText"/>
            </w:rPr>
            <w:t>Click here to enter text.</w:t>
          </w:r>
        </w:p>
      </w:docPartBody>
    </w:docPart>
    <w:docPart>
      <w:docPartPr>
        <w:name w:val="72DEADDEA7FC48A686EF907EF7A4231B"/>
        <w:category>
          <w:name w:val="General"/>
          <w:gallery w:val="placeholder"/>
        </w:category>
        <w:types>
          <w:type w:val="bbPlcHdr"/>
        </w:types>
        <w:behaviors>
          <w:behavior w:val="content"/>
        </w:behaviors>
        <w:guid w:val="{3215E04A-7E31-45B7-95D2-1AA7ACE08179}"/>
      </w:docPartPr>
      <w:docPartBody>
        <w:p w:rsidR="006A0C5F" w:rsidP="006A0C5F">
          <w:pPr>
            <w:pStyle w:val="72DEADDEA7FC48A686EF907EF7A4231B"/>
          </w:pPr>
          <w:r w:rsidRPr="00F6147F">
            <w:rPr>
              <w:rStyle w:val="PlaceholderText"/>
            </w:rPr>
            <w:t>Click here to enter text.</w:t>
          </w:r>
        </w:p>
      </w:docPartBody>
    </w:docPart>
    <w:docPart>
      <w:docPartPr>
        <w:name w:val="39AD9A060CD04E9D8962784278EE72E1"/>
        <w:category>
          <w:name w:val="General"/>
          <w:gallery w:val="placeholder"/>
        </w:category>
        <w:types>
          <w:type w:val="bbPlcHdr"/>
        </w:types>
        <w:behaviors>
          <w:behavior w:val="content"/>
        </w:behaviors>
        <w:guid w:val="{601F5F1E-CE80-478D-9046-55FBDBFDCA99}"/>
      </w:docPartPr>
      <w:docPartBody>
        <w:p w:rsidR="006A0C5F" w:rsidP="006A0C5F">
          <w:pPr>
            <w:pStyle w:val="39AD9A060CD04E9D8962784278EE72E1"/>
          </w:pPr>
          <w:r w:rsidRPr="0048600B">
            <w:rPr>
              <w:rStyle w:val="PlaceholderText"/>
            </w:rPr>
            <w:t>Click here to enter text.</w:t>
          </w:r>
        </w:p>
      </w:docPartBody>
    </w:docPart>
    <w:docPart>
      <w:docPartPr>
        <w:name w:val="C13B480DD21D4A29B1FFDB88641AC81B"/>
        <w:category>
          <w:name w:val="General"/>
          <w:gallery w:val="placeholder"/>
        </w:category>
        <w:types>
          <w:type w:val="bbPlcHdr"/>
        </w:types>
        <w:behaviors>
          <w:behavior w:val="content"/>
        </w:behaviors>
        <w:guid w:val="{D0361B07-75EE-42B0-8F76-F6C72D7837F5}"/>
      </w:docPartPr>
      <w:docPartBody>
        <w:p w:rsidR="00E154B7" w:rsidP="00E154B7">
          <w:pPr>
            <w:pStyle w:val="C13B480DD21D4A29B1FFDB88641AC81B"/>
          </w:pPr>
          <w:r w:rsidRPr="0048600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54B7"/>
    <w:rPr>
      <w:color w:val="808080"/>
    </w:rPr>
  </w:style>
  <w:style w:type="paragraph" w:customStyle="1" w:styleId="E3678655A2524C11BDA145A9F1A81114">
    <w:name w:val="E3678655A2524C11BDA145A9F1A81114"/>
    <w:rsid w:val="007D083A"/>
  </w:style>
  <w:style w:type="paragraph" w:customStyle="1" w:styleId="0BE859AE757541EA886E5802789B9292">
    <w:name w:val="0BE859AE757541EA886E5802789B9292"/>
    <w:rsid w:val="007D083A"/>
  </w:style>
  <w:style w:type="paragraph" w:customStyle="1" w:styleId="6DF0783701D54B85962A2FDF3D548DDF">
    <w:name w:val="6DF0783701D54B85962A2FDF3D548DDF"/>
    <w:rsid w:val="007D083A"/>
  </w:style>
  <w:style w:type="paragraph" w:customStyle="1" w:styleId="9AAA135CFFCF443A8D723737E26EF190">
    <w:name w:val="9AAA135CFFCF443A8D723737E26EF190"/>
    <w:rsid w:val="007D083A"/>
  </w:style>
  <w:style w:type="paragraph" w:customStyle="1" w:styleId="3C32E8568FE74152BCC722D95C2085AA">
    <w:name w:val="3C32E8568FE74152BCC722D95C2085AA"/>
    <w:rsid w:val="007D083A"/>
  </w:style>
  <w:style w:type="paragraph" w:customStyle="1" w:styleId="BF2460CAA71E43AC843860EB14911F15">
    <w:name w:val="BF2460CAA71E43AC843860EB14911F15"/>
    <w:rsid w:val="007D083A"/>
  </w:style>
  <w:style w:type="paragraph" w:customStyle="1" w:styleId="0C5A6DD0AC42448891AF9D3D5E9329CF">
    <w:name w:val="0C5A6DD0AC42448891AF9D3D5E9329CF"/>
    <w:rsid w:val="007D083A"/>
  </w:style>
  <w:style w:type="paragraph" w:customStyle="1" w:styleId="E728FE2413664A10AA337217E97385A5">
    <w:name w:val="E728FE2413664A10AA337217E97385A5"/>
    <w:rsid w:val="007D083A"/>
  </w:style>
  <w:style w:type="paragraph" w:customStyle="1" w:styleId="8C15B6AA306A473FB282C1F574E3E0EF">
    <w:name w:val="8C15B6AA306A473FB282C1F574E3E0EF"/>
    <w:rsid w:val="007D083A"/>
  </w:style>
  <w:style w:type="paragraph" w:customStyle="1" w:styleId="C317D8C82E1C49869C195DE99F7C5D0E">
    <w:name w:val="C317D8C82E1C49869C195DE99F7C5D0E"/>
    <w:rsid w:val="00BD555C"/>
    <w:pPr>
      <w:spacing w:after="160" w:line="259" w:lineRule="auto"/>
    </w:pPr>
  </w:style>
  <w:style w:type="paragraph" w:customStyle="1" w:styleId="CB6F5E05D8DF42AD9C2952C69B89CC64">
    <w:name w:val="CB6F5E05D8DF42AD9C2952C69B89CC64"/>
    <w:rsid w:val="006A0C5F"/>
  </w:style>
  <w:style w:type="paragraph" w:customStyle="1" w:styleId="57DBD1C952E749B4A5B830F5B0AC1BD0">
    <w:name w:val="57DBD1C952E749B4A5B830F5B0AC1BD0"/>
    <w:rsid w:val="006A0C5F"/>
  </w:style>
  <w:style w:type="paragraph" w:customStyle="1" w:styleId="483CCF47FAAE475E92B27DD0AD156FD1">
    <w:name w:val="483CCF47FAAE475E92B27DD0AD156FD1"/>
    <w:rsid w:val="006A0C5F"/>
  </w:style>
  <w:style w:type="paragraph" w:customStyle="1" w:styleId="38F12B47408A42B6B0E0A3AC609A8E9F">
    <w:name w:val="38F12B47408A42B6B0E0A3AC609A8E9F"/>
    <w:rsid w:val="006A0C5F"/>
  </w:style>
  <w:style w:type="paragraph" w:customStyle="1" w:styleId="C5960764774045E0B24F9D1EA7AD0886">
    <w:name w:val="C5960764774045E0B24F9D1EA7AD0886"/>
    <w:rsid w:val="006A0C5F"/>
  </w:style>
  <w:style w:type="paragraph" w:customStyle="1" w:styleId="9E8A2502695F4E799787D69B72C6B125">
    <w:name w:val="9E8A2502695F4E799787D69B72C6B125"/>
    <w:rsid w:val="006A0C5F"/>
  </w:style>
  <w:style w:type="paragraph" w:customStyle="1" w:styleId="2606828FBECF47E59A0D667218EFE7FC">
    <w:name w:val="2606828FBECF47E59A0D667218EFE7FC"/>
    <w:rsid w:val="006A0C5F"/>
  </w:style>
  <w:style w:type="paragraph" w:customStyle="1" w:styleId="91E65F2129D2484192CA1713B9BC12B1">
    <w:name w:val="91E65F2129D2484192CA1713B9BC12B1"/>
    <w:rsid w:val="006A0C5F"/>
  </w:style>
  <w:style w:type="paragraph" w:customStyle="1" w:styleId="58B589FA292E4B3B9407DBE9ACD281FB">
    <w:name w:val="58B589FA292E4B3B9407DBE9ACD281FB"/>
    <w:rsid w:val="006A0C5F"/>
  </w:style>
  <w:style w:type="paragraph" w:customStyle="1" w:styleId="E05FD577025C45C79E868A57FF51138F">
    <w:name w:val="E05FD577025C45C79E868A57FF51138F"/>
    <w:rsid w:val="006A0C5F"/>
  </w:style>
  <w:style w:type="paragraph" w:customStyle="1" w:styleId="F892643945A64430B1DECD16169E02D3">
    <w:name w:val="F892643945A64430B1DECD16169E02D3"/>
    <w:rsid w:val="006A0C5F"/>
  </w:style>
  <w:style w:type="paragraph" w:customStyle="1" w:styleId="D5BB8046ECD54613AE3F87A3141EDA14">
    <w:name w:val="D5BB8046ECD54613AE3F87A3141EDA14"/>
    <w:rsid w:val="006A0C5F"/>
  </w:style>
  <w:style w:type="paragraph" w:customStyle="1" w:styleId="5B773D2C942C48559609C2C21C164FF7">
    <w:name w:val="5B773D2C942C48559609C2C21C164FF7"/>
    <w:rsid w:val="006A0C5F"/>
  </w:style>
  <w:style w:type="paragraph" w:customStyle="1" w:styleId="D16957587A3545899AA18198090A4E0A">
    <w:name w:val="D16957587A3545899AA18198090A4E0A"/>
    <w:rsid w:val="006A0C5F"/>
  </w:style>
  <w:style w:type="paragraph" w:customStyle="1" w:styleId="71C176B70DC04F638357FCE675DCBBC5">
    <w:name w:val="71C176B70DC04F638357FCE675DCBBC5"/>
    <w:rsid w:val="006A0C5F"/>
  </w:style>
  <w:style w:type="paragraph" w:customStyle="1" w:styleId="D22FF18DFAEB43D0B437DD724FB5CBD7">
    <w:name w:val="D22FF18DFAEB43D0B437DD724FB5CBD7"/>
    <w:rsid w:val="006A0C5F"/>
  </w:style>
  <w:style w:type="paragraph" w:customStyle="1" w:styleId="C0A89116A59246C2B3B2BBB188DA20EA">
    <w:name w:val="C0A89116A59246C2B3B2BBB188DA20EA"/>
    <w:rsid w:val="006A0C5F"/>
  </w:style>
  <w:style w:type="paragraph" w:customStyle="1" w:styleId="54176FF0B8B84D5CAB4A1C1CA4BC3653">
    <w:name w:val="54176FF0B8B84D5CAB4A1C1CA4BC3653"/>
    <w:rsid w:val="006A0C5F"/>
  </w:style>
  <w:style w:type="paragraph" w:customStyle="1" w:styleId="F6FD549735E040F9837385234F9AEFF8">
    <w:name w:val="F6FD549735E040F9837385234F9AEFF8"/>
    <w:rsid w:val="006A0C5F"/>
  </w:style>
  <w:style w:type="paragraph" w:customStyle="1" w:styleId="0A6331FB16FA464A8670AD9EAD457A55">
    <w:name w:val="0A6331FB16FA464A8670AD9EAD457A55"/>
    <w:rsid w:val="006A0C5F"/>
  </w:style>
  <w:style w:type="paragraph" w:customStyle="1" w:styleId="E06E43720517477FACDF17B08F7D3BA5">
    <w:name w:val="E06E43720517477FACDF17B08F7D3BA5"/>
    <w:rsid w:val="006A0C5F"/>
  </w:style>
  <w:style w:type="paragraph" w:customStyle="1" w:styleId="F3EA840BBE4E42D39FD40F9812253000">
    <w:name w:val="F3EA840BBE4E42D39FD40F9812253000"/>
    <w:rsid w:val="006A0C5F"/>
  </w:style>
  <w:style w:type="paragraph" w:customStyle="1" w:styleId="72DEADDEA7FC48A686EF907EF7A4231B">
    <w:name w:val="72DEADDEA7FC48A686EF907EF7A4231B"/>
    <w:rsid w:val="006A0C5F"/>
  </w:style>
  <w:style w:type="paragraph" w:customStyle="1" w:styleId="39AD9A060CD04E9D8962784278EE72E1">
    <w:name w:val="39AD9A060CD04E9D8962784278EE72E1"/>
    <w:rsid w:val="006A0C5F"/>
  </w:style>
  <w:style w:type="paragraph" w:customStyle="1" w:styleId="4AA9BB47133946FE9F4FD9D7FF53D65E">
    <w:name w:val="4AA9BB47133946FE9F4FD9D7FF53D65E"/>
    <w:rsid w:val="006A0C5F"/>
  </w:style>
  <w:style w:type="paragraph" w:customStyle="1" w:styleId="5F41443B342349B694BBFB692EBC5503">
    <w:name w:val="5F41443B342349B694BBFB692EBC5503"/>
    <w:rsid w:val="006A0C5F"/>
  </w:style>
  <w:style w:type="paragraph" w:customStyle="1" w:styleId="39F42B0E1F5D46C1BAD8E93ADE96B29B">
    <w:name w:val="39F42B0E1F5D46C1BAD8E93ADE96B29B"/>
    <w:rsid w:val="006A0C5F"/>
  </w:style>
  <w:style w:type="paragraph" w:customStyle="1" w:styleId="FF3B1109989D4FE29D216D21E510748B">
    <w:name w:val="FF3B1109989D4FE29D216D21E510748B"/>
    <w:rsid w:val="006A0C5F"/>
  </w:style>
  <w:style w:type="paragraph" w:customStyle="1" w:styleId="C13B480DD21D4A29B1FFDB88641AC81B">
    <w:name w:val="C13B480DD21D4A29B1FFDB88641AC81B"/>
    <w:rsid w:val="00E154B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57DDE-F7A4-4FA3-9BC3-C44C1B0BB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