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50B5" w:rsidRPr="007024D3" w:rsidP="00CC4EE5">
      <w:pPr>
        <w:pStyle w:val="TitleCommittee0"/>
      </w:pPr>
      <w:sdt>
        <w:sdtPr>
          <w:alias w:val="CommitteeName"/>
          <w:tag w:val="CommitteeName"/>
          <w:id w:val="1869951332"/>
          <w:placeholder>
            <w:docPart w:val="D6FB5D122039472C9C4338FE2D8C0DA5"/>
          </w:placeholder>
          <w:richText/>
        </w:sdtPr>
        <w:sdtContent>
          <w:sdt>
            <w:sdtPr>
              <w:alias w:val="CommitteeName"/>
              <w:tag w:val="CommitteeName"/>
              <w:id w:val="476580048"/>
              <w:placeholder>
                <w:docPart w:val="F9232ECA26E947C98F40C93A490247EB"/>
              </w:placeholder>
              <w:richText/>
            </w:sdtPr>
            <w:sdtContent>
              <w:r w:rsidRPr="007024D3">
                <w:t>Housing, Communities and Local Government Committee</w:t>
              </w:r>
            </w:sdtContent>
          </w:sdt>
        </w:sdtContent>
      </w:sdt>
    </w:p>
    <w:p w:rsidR="006550B5" w:rsidRPr="007024D3" w:rsidP="006550B5">
      <w:pPr>
        <w:pStyle w:val="TitleInquiry0"/>
      </w:pPr>
      <w:r w:rsidRPr="007024D3">
        <w:t xml:space="preserve">Oral evidence: </w:t>
      </w:r>
      <w:sdt>
        <w:sdtPr>
          <w:alias w:val="InquiryName"/>
          <w:tag w:val="InquiryName"/>
          <w:id w:val="377371847"/>
          <w:placeholder>
            <w:docPart w:val="821AACB6231B44EA87A5A839497B4197"/>
          </w:placeholder>
          <w:richText/>
        </w:sdtPr>
        <w:sdtContent>
          <w:r w:rsidRPr="007024D3">
            <w:t>Progress on devolution in England</w:t>
          </w:r>
        </w:sdtContent>
      </w:sdt>
      <w:r w:rsidRPr="007024D3">
        <w:t xml:space="preserve">, HC </w:t>
      </w:r>
      <w:sdt>
        <w:sdtPr>
          <w:alias w:val="InquiryRefNo"/>
          <w:tag w:val="InquiryRefNo"/>
          <w:id w:val="-281725174"/>
          <w:placeholder>
            <w:docPart w:val="821AACB6231B44EA87A5A839497B4197"/>
          </w:placeholder>
          <w:richText/>
        </w:sdtPr>
        <w:sdtContent>
          <w:r w:rsidRPr="007024D3">
            <w:t>174</w:t>
          </w:r>
        </w:sdtContent>
      </w:sdt>
    </w:p>
    <w:p w:rsidR="006550B5" w:rsidRPr="007024D3" w:rsidP="006550B5">
      <w:pPr>
        <w:pStyle w:val="Para"/>
      </w:pPr>
      <w:sdt>
        <w:sdtPr>
          <w:alias w:val="SittingDate"/>
          <w:tag w:val="SittingDate"/>
          <w:id w:val="-1160222926"/>
          <w:placeholder>
            <w:docPart w:val="D6FB5D122039472C9C4338FE2D8C0DA5"/>
          </w:placeholder>
          <w:richText/>
        </w:sdtPr>
        <w:sdtContent>
          <w:r w:rsidR="007376F7">
            <w:t xml:space="preserve">Monday </w:t>
          </w:r>
          <w:r w:rsidRPr="007024D3">
            <w:t>7 September 2020</w:t>
          </w:r>
        </w:sdtContent>
      </w:sdt>
    </w:p>
    <w:p w:rsidR="006550B5" w:rsidRPr="007024D3" w:rsidP="00CC4EE5">
      <w:pPr>
        <w:pStyle w:val="Para"/>
      </w:pPr>
      <w:r w:rsidRPr="007024D3">
        <w:t xml:space="preserve">Ordered by the House of </w:t>
      </w:r>
      <w:sdt>
        <w:sdtPr>
          <w:alias w:val="House"/>
          <w:tag w:val="House"/>
          <w:id w:val="809213435"/>
          <w:placeholder>
            <w:docPart w:val="D6FB5D122039472C9C4338FE2D8C0DA5"/>
          </w:placeholder>
          <w:richText/>
        </w:sdtPr>
        <w:sdtContent>
          <w:r w:rsidRPr="007024D3">
            <w:t>Commons</w:t>
          </w:r>
        </w:sdtContent>
      </w:sdt>
      <w:r w:rsidRPr="007024D3">
        <w:t xml:space="preserve"> to be published on </w:t>
      </w:r>
      <w:sdt>
        <w:sdtPr>
          <w:alias w:val="PublishDate"/>
          <w:tag w:val="PublishDate"/>
          <w:id w:val="217021599"/>
          <w:placeholder>
            <w:docPart w:val="D6FB5D122039472C9C4338FE2D8C0DA5"/>
          </w:placeholder>
          <w:richText/>
        </w:sdtPr>
        <w:sdtContent>
          <w:r w:rsidRPr="007376F7" w:rsidR="007376F7">
            <w:t>7 September</w:t>
          </w:r>
          <w:r w:rsidRPr="007024D3">
            <w:t xml:space="preserve"> 2020</w:t>
          </w:r>
        </w:sdtContent>
      </w:sdt>
      <w:r w:rsidRPr="007024D3">
        <w:t>.</w:t>
      </w:r>
    </w:p>
    <w:p w:rsidR="006550B5" w:rsidRPr="00720B72" w:rsidP="00CC4EE5">
      <w:pPr>
        <w:rPr>
          <w:b/>
          <w:bCs/>
        </w:rPr>
      </w:pPr>
      <w:sdt>
        <w:sdtPr>
          <w:alias w:val="VideoHyperlink"/>
          <w:tag w:val="VideoHyperlink"/>
          <w:id w:val="703995351"/>
          <w:placeholder>
            <w:docPart w:val="D6FB5D122039472C9C4338FE2D8C0DA5"/>
          </w:placeholder>
          <w:richText/>
        </w:sdtPr>
        <w:sdtEndPr>
          <w:rPr>
            <w:b/>
            <w:bCs/>
          </w:rPr>
        </w:sdtEndPr>
        <w:sdtContent>
          <w:r>
            <w:fldChar w:fldCharType="begin"/>
          </w:r>
          <w:r>
            <w:instrText xml:space="preserve"> HYPERLINK "https://www.parliamentlive.tv/Event/Index/6923dcba-0d30-4c35-a295-fa6b01572ae9" </w:instrText>
          </w:r>
          <w:r>
            <w:fldChar w:fldCharType="separate"/>
          </w:r>
          <w:r w:rsidRPr="00720B72">
            <w:rPr>
              <w:rStyle w:val="Hyperlink"/>
              <w:b/>
              <w:bCs/>
            </w:rPr>
            <w:t>Watch the meeting</w:t>
          </w:r>
          <w:r>
            <w:fldChar w:fldCharType="end"/>
          </w:r>
          <w:bookmarkStart w:id="0" w:name="_GoBack"/>
          <w:bookmarkEnd w:id="0"/>
        </w:sdtContent>
      </w:sdt>
    </w:p>
    <w:p w:rsidR="006550B5" w:rsidRPr="007024D3" w:rsidP="00CC4EE5">
      <w:r w:rsidRPr="007024D3">
        <w:t xml:space="preserve">Members present: </w:t>
      </w:r>
      <w:sdt>
        <w:sdtPr>
          <w:alias w:val="MembersPresent"/>
          <w:tag w:val="MembersPresent"/>
          <w:id w:val="366340316"/>
          <w:placeholder>
            <w:docPart w:val="D6FB5D122039472C9C4338FE2D8C0DA5"/>
          </w:placeholder>
          <w:richText/>
        </w:sdtPr>
        <w:sdtContent>
          <w:sdt>
            <w:sdtPr>
              <w:alias w:val="MembersPresent"/>
              <w:tag w:val="MembersPresent"/>
              <w:id w:val="-1451466537"/>
              <w:placeholder>
                <w:docPart w:val="94FEB5280CB043FDA81D0815AC153400"/>
              </w:placeholder>
              <w:richText/>
            </w:sdtPr>
            <w:sdtContent>
              <w:r w:rsidRPr="007024D3">
                <w:t>Mr Clive Betts (Chair); Bob Blackman; Ian Byrne; Brendan Clarke-Smith; Ben Everitt; Rachel Hopkins; Ian Levy; Mary Robinson; Mohammad Yasin.</w:t>
              </w:r>
            </w:sdtContent>
          </w:sdt>
        </w:sdtContent>
      </w:sdt>
    </w:p>
    <w:p w:rsidR="006550B5" w:rsidRPr="007024D3" w:rsidP="00CC4EE5">
      <w:pPr>
        <w:pStyle w:val="ParaCentre"/>
      </w:pPr>
      <w:r w:rsidRPr="007024D3">
        <w:t xml:space="preserve">Questions </w:t>
      </w:r>
      <w:sdt>
        <w:sdtPr>
          <w:alias w:val="QuestionNumbers"/>
          <w:tag w:val="QuestionNumbers"/>
          <w:id w:val="-1223666168"/>
          <w:placeholder>
            <w:docPart w:val="D6FB5D122039472C9C4338FE2D8C0DA5"/>
          </w:placeholder>
          <w:richText/>
        </w:sdtPr>
        <w:sdtContent>
          <w:r w:rsidR="00CC1053">
            <w:t>101</w:t>
          </w:r>
          <w:r w:rsidRPr="007024D3">
            <w:t xml:space="preserve"> -</w:t>
          </w:r>
          <w:r w:rsidR="00924A25">
            <w:t xml:space="preserve"> </w:t>
          </w:r>
          <w:r w:rsidR="00CC1053">
            <w:t>1</w:t>
          </w:r>
          <w:r w:rsidR="007F029F">
            <w:t>48</w:t>
          </w:r>
          <w:r w:rsidRPr="007024D3">
            <w:t xml:space="preserve"> </w:t>
          </w:r>
        </w:sdtContent>
      </w:sdt>
    </w:p>
    <w:p w:rsidR="006550B5" w:rsidRPr="007024D3" w:rsidP="00CC4EE5">
      <w:pPr>
        <w:pStyle w:val="TitleWitnesses0"/>
      </w:pPr>
      <w:r w:rsidRPr="007024D3">
        <w:t>Witnesses</w:t>
      </w:r>
    </w:p>
    <w:sdt>
      <w:sdtPr>
        <w:alias w:val="WitnessSet"/>
        <w:tag w:val="WitnessSet"/>
        <w:id w:val="-368373484"/>
        <w:placeholder>
          <w:docPart w:val="F20F891A1FCA40FAAA002E6097FB7CFC"/>
        </w:placeholder>
        <w:richText/>
      </w:sdtPr>
      <w:sdtContent>
        <w:sdt>
          <w:sdtPr>
            <w:alias w:val="WitnessSet"/>
            <w:tag w:val="WitnessSet"/>
            <w:id w:val="-836681405"/>
            <w:placeholder>
              <w:docPart w:val="4F24CE09D0F74B5F9E7F16D5C339BA42"/>
            </w:placeholder>
            <w:richText/>
          </w:sdtPr>
          <w:sdtContent>
            <w:p w:rsidR="006550B5" w:rsidRPr="007024D3" w:rsidP="006550B5">
              <w:pPr>
                <w:pStyle w:val="Para"/>
              </w:pPr>
              <w:r>
                <w:fldChar w:fldCharType="begin"/>
              </w:r>
              <w:r>
                <w:instrText xml:space="preserve"> HYPERLINK \l "Panel1" </w:instrText>
              </w:r>
              <w:r>
                <w:fldChar w:fldCharType="separate"/>
              </w:r>
              <w:r w:rsidRPr="00742FAE">
                <w:rPr>
                  <w:rStyle w:val="Hyperlink"/>
                </w:rPr>
                <w:t>I</w:t>
              </w:r>
              <w:r>
                <w:fldChar w:fldCharType="end"/>
              </w:r>
              <w:r w:rsidRPr="007024D3">
                <w:t xml:space="preserve">: Kate Kennally, Chief Executive, Cornwall Council; Helen Charlesworth-May, Strategic Director for Public Health and Care, Cornwall Council; Sir Richard Leese CBE, Leader, Manchester City Council; </w:t>
              </w:r>
              <w:r w:rsidR="00742FAE">
                <w:t xml:space="preserve">and </w:t>
              </w:r>
              <w:r w:rsidRPr="007024D3">
                <w:t>Bill McCarthy, North West Regional Director, NHS England.</w:t>
              </w:r>
            </w:p>
            <w:p w:rsidR="006550B5" w:rsidRPr="007024D3" w:rsidP="00CC4EE5">
              <w:pPr>
                <w:pStyle w:val="Para"/>
              </w:pPr>
              <w:r>
                <w:fldChar w:fldCharType="begin"/>
              </w:r>
              <w:r>
                <w:instrText xml:space="preserve"> HYPERLINK \l "Pane</w:instrText>
              </w:r>
              <w:r>
                <w:instrText xml:space="preserve">l2" </w:instrText>
              </w:r>
              <w:r>
                <w:fldChar w:fldCharType="separate"/>
              </w:r>
              <w:r w:rsidRPr="00742FAE">
                <w:rPr>
                  <w:rStyle w:val="Hyperlink"/>
                </w:rPr>
                <w:t>II</w:t>
              </w:r>
              <w:r>
                <w:rPr>
                  <w:rStyle w:val="Hyperlink"/>
                </w:rPr>
                <w:fldChar w:fldCharType="end"/>
              </w:r>
              <w:r w:rsidRPr="007024D3">
                <w:t xml:space="preserve">: David Phillips, Assistant Director, Institute for Fiscal Studies; Andrew Carter, Chief Executive, Centre for Cities; </w:t>
              </w:r>
              <w:r w:rsidR="00742FAE">
                <w:t xml:space="preserve">and </w:t>
              </w:r>
              <w:r w:rsidRPr="007024D3">
                <w:t>Guy Ware, Director o</w:t>
              </w:r>
              <w:r w:rsidR="007376F7">
                <w:t>f Local Government Performance and</w:t>
              </w:r>
              <w:r w:rsidRPr="007024D3">
                <w:t xml:space="preserve"> Finance, London Councils</w:t>
              </w:r>
              <w:r w:rsidR="007376F7">
                <w:t>.</w:t>
              </w:r>
            </w:p>
          </w:sdtContent>
        </w:sdt>
      </w:sdtContent>
    </w:sdt>
    <w:p w:rsidR="006550B5" w:rsidRPr="007024D3" w:rsidP="00CC4EE5">
      <w:pPr>
        <w:rPr>
          <w:rFonts w:eastAsia="Times New Roman"/>
          <w:szCs w:val="20"/>
        </w:rPr>
      </w:pPr>
    </w:p>
    <w:sdt>
      <w:sdtPr>
        <w:alias w:val="WitnessExamination"/>
        <w:tag w:val="WitnessExamination"/>
        <w:id w:val="1638908755"/>
        <w:placeholder>
          <w:docPart w:val="DADA12F333AB4DC8B4B44B48C6F39618"/>
        </w:placeholder>
        <w:richText/>
      </w:sdtPr>
      <w:sdtContent>
        <w:p w:rsidR="007376F7" w:rsidRPr="00E54B54" w:rsidP="007376F7">
          <w:pPr>
            <w:pStyle w:val="TitleWitnesses0"/>
          </w:pPr>
          <w:r w:rsidRPr="00E54B54">
            <w:t xml:space="preserve">Examination of </w:t>
          </w:r>
          <w:r w:rsidR="00742FAE">
            <w:t>W</w:t>
          </w:r>
          <w:r w:rsidRPr="00E54B54">
            <w:t>itnesses</w:t>
          </w:r>
        </w:p>
        <w:p w:rsidR="007376F7" w:rsidP="007376F7">
          <w:pPr>
            <w:pStyle w:val="TitleWitnesses0"/>
            <w:jc w:val="left"/>
            <w:rPr>
              <w:sz w:val="22"/>
            </w:rPr>
          </w:pPr>
          <w:r w:rsidRPr="00E54B54">
            <w:rPr>
              <w:sz w:val="22"/>
            </w:rPr>
            <w:t xml:space="preserve">Witnesses: </w:t>
          </w:r>
          <w:bookmarkStart w:id="1" w:name="Panel1"/>
          <w:bookmarkEnd w:id="1"/>
          <w:r>
            <w:rPr>
              <w:sz w:val="22"/>
            </w:rPr>
            <w:t>Kate Kennally, Helen Charlesworth</w:t>
          </w:r>
          <w:r w:rsidR="00742FAE">
            <w:rPr>
              <w:sz w:val="22"/>
            </w:rPr>
            <w:t>-</w:t>
          </w:r>
          <w:r w:rsidRPr="00FE617B">
            <w:rPr>
              <w:sz w:val="22"/>
            </w:rPr>
            <w:t>May</w:t>
          </w:r>
          <w:r>
            <w:rPr>
              <w:sz w:val="22"/>
            </w:rPr>
            <w:t xml:space="preserve">, Sir Richard Leese CBE and </w:t>
          </w:r>
          <w:r w:rsidRPr="00FE617B">
            <w:rPr>
              <w:sz w:val="22"/>
            </w:rPr>
            <w:t>Bill McCarthy</w:t>
          </w:r>
          <w:r>
            <w:rPr>
              <w:sz w:val="22"/>
            </w:rPr>
            <w:t>.</w:t>
          </w:r>
        </w:p>
      </w:sdtContent>
    </w:sdt>
    <w:p w:rsidR="007376F7" w:rsidP="007376F7">
      <w:pPr>
        <w:pStyle w:val="Question"/>
        <w:numPr>
          <w:ilvl w:val="0"/>
          <w:numId w:val="0"/>
        </w:numPr>
        <w:ind w:left="794"/>
        <w:rPr>
          <w:rFonts w:cs="Times New Roman"/>
        </w:rPr>
      </w:pPr>
      <w:sdt>
        <w:sdtPr>
          <w:rPr>
            <w:b/>
          </w:rPr>
          <w:alias w:val="Member"/>
          <w:tag w:val="&lt;Member mnisId='394' dodsId='25722'&gt;"/>
          <w:id w:val="-528331663"/>
          <w:placeholder>
            <w:docPart w:val="943E59D9777E4F8E90892706A3819365"/>
          </w:placeholder>
          <w:richText/>
        </w:sdtPr>
        <w:sdtContent>
          <w:r w:rsidRPr="00E54B54">
            <w:rPr>
              <w:b/>
            </w:rPr>
            <w:t>Chair:</w:t>
          </w:r>
        </w:sdtContent>
      </w:sdt>
      <w:r w:rsidRPr="00E54B54">
        <w:rPr>
          <w:b/>
        </w:rPr>
        <w:t xml:space="preserve"> </w:t>
      </w:r>
      <w:r w:rsidRPr="00E54B54">
        <w:t>Welcome</w:t>
      </w:r>
      <w:r>
        <w:t xml:space="preserve">, everyone, to this Housing, Communities and Local Government Committee evidence session in our </w:t>
      </w:r>
      <w:r w:rsidR="002F156E">
        <w:t xml:space="preserve">inquiry into progress on devolution </w:t>
      </w:r>
      <w:r>
        <w:t xml:space="preserve">in England. Before we come to our first panel of witnesses today, we have one new </w:t>
      </w:r>
      <w:r w:rsidR="002F156E">
        <w:t xml:space="preserve">member </w:t>
      </w:r>
      <w:r>
        <w:t>of the Committee. Welcome, Ian Levy. You have to put on record your declaration of interests</w:t>
      </w:r>
      <w:r>
        <w:rPr>
          <w:rFonts w:cs="Times New Roman"/>
        </w:rPr>
        <w:t>, if you could do that to begin with.</w:t>
      </w:r>
    </w:p>
    <w:p w:rsidR="007376F7" w:rsidP="007376F7">
      <w:pPr>
        <w:pStyle w:val="QuestionCont"/>
        <w:rPr>
          <w:rFonts w:cs="Times New Roman"/>
        </w:rPr>
      </w:pPr>
      <w:sdt>
        <w:sdtPr>
          <w:rPr>
            <w:b/>
          </w:rPr>
          <w:alias w:val="Member"/>
          <w:tag w:val="&lt;Member mnisId='4048' dodsId='31721'&gt;"/>
          <w:id w:val="253953070"/>
          <w:placeholder>
            <w:docPart w:val="539DB6BF30484B70BCBC106DBF44E7A9"/>
          </w:placeholder>
          <w:richText/>
        </w:sdtPr>
        <w:sdtContent>
          <w:r>
            <w:rPr>
              <w:b/>
            </w:rPr>
            <w:t>Ian Levy</w:t>
          </w:r>
          <w:r w:rsidRPr="00FE617B">
            <w:rPr>
              <w:b/>
            </w:rPr>
            <w:t>:</w:t>
          </w:r>
        </w:sdtContent>
      </w:sdt>
      <w:r w:rsidRPr="00FE617B">
        <w:t xml:space="preserve"> </w:t>
      </w:r>
      <w:r>
        <w:t>As far as I know, everything</w:t>
      </w:r>
      <w:r>
        <w:rPr>
          <w:rFonts w:cs="Times New Roman"/>
        </w:rPr>
        <w:t xml:space="preserve"> should be on record, and there is nothing further to declare.</w:t>
      </w:r>
    </w:p>
    <w:p w:rsidR="007376F7" w:rsidP="007376F7">
      <w:pPr>
        <w:pStyle w:val="QuestionCont"/>
        <w:rPr>
          <w:rFonts w:cs="Times New Roman"/>
        </w:rPr>
      </w:pPr>
      <w:sdt>
        <w:sdtPr>
          <w:rPr>
            <w:b/>
          </w:rPr>
          <w:alias w:val="Member"/>
          <w:tag w:val="&lt;Member mnisId='4048' dodsId='31721'&gt;"/>
          <w:id w:val="-1663924761"/>
          <w:placeholder>
            <w:docPart w:val="D2B6B3CBAAEF41B491190FAFFC3530A3"/>
          </w:placeholder>
          <w:richText/>
        </w:sdtPr>
        <w:sdtContent>
          <w:r w:rsidRPr="00FE617B">
            <w:rPr>
              <w:b/>
            </w:rPr>
            <w:t>Chair:</w:t>
          </w:r>
        </w:sdtContent>
      </w:sdt>
      <w:r>
        <w:rPr>
          <w:b/>
        </w:rPr>
        <w:t xml:space="preserve"> </w:t>
      </w:r>
      <w:r>
        <w:t xml:space="preserve">Thank you very much indeed. Members may have some additional interests that are not formally in the </w:t>
      </w:r>
      <w:r w:rsidR="002F156E">
        <w:t xml:space="preserve">register </w:t>
      </w:r>
      <w:r>
        <w:t xml:space="preserve">but may be thought to reflect on their approach to this </w:t>
      </w:r>
      <w:r w:rsidR="002F156E">
        <w:t>inquiry</w:t>
      </w:r>
      <w:r>
        <w:t xml:space="preserve">. I am a </w:t>
      </w:r>
      <w:r w:rsidR="002F156E">
        <w:t>vice</w:t>
      </w:r>
      <w:r w:rsidR="00742FAE">
        <w:t>-</w:t>
      </w:r>
      <w:r w:rsidR="002F156E">
        <w:t>president</w:t>
      </w:r>
      <w:r w:rsidR="002F156E">
        <w:rPr>
          <w:rFonts w:cs="Times New Roman"/>
        </w:rPr>
        <w:t xml:space="preserve"> </w:t>
      </w:r>
      <w:r>
        <w:rPr>
          <w:rFonts w:cs="Times New Roman"/>
        </w:rPr>
        <w:t xml:space="preserve">of the </w:t>
      </w:r>
      <w:r>
        <w:rPr>
          <w:rFonts w:cs="Times New Roman"/>
        </w:rPr>
        <w:t xml:space="preserve">Local Government Association. </w:t>
      </w:r>
    </w:p>
    <w:p w:rsidR="007376F7" w:rsidP="007376F7">
      <w:pPr>
        <w:pStyle w:val="QuestionCont"/>
      </w:pPr>
      <w:sdt>
        <w:sdtPr>
          <w:rPr>
            <w:b/>
          </w:rPr>
          <w:alias w:val="Member"/>
          <w:tag w:val="&lt;Member mnisId='4048' dodsId='31721'&gt;"/>
          <w:id w:val="-1292056257"/>
          <w:placeholder>
            <w:docPart w:val="0334FCB0C95842A8B914DDB06838B13C"/>
          </w:placeholder>
          <w:richText/>
        </w:sdtPr>
        <w:sdtContent>
          <w:r>
            <w:rPr>
              <w:b/>
            </w:rPr>
            <w:t>Mary Robinson</w:t>
          </w:r>
          <w:r w:rsidRPr="00FE617B">
            <w:rPr>
              <w:b/>
            </w:rPr>
            <w:t>:</w:t>
          </w:r>
        </w:sdtContent>
      </w:sdt>
      <w:r>
        <w:rPr>
          <w:b/>
        </w:rPr>
        <w:t xml:space="preserve"> </w:t>
      </w:r>
      <w:r w:rsidRPr="00FE617B">
        <w:t>I employ a councillor in my staf</w:t>
      </w:r>
      <w:r>
        <w:t>f team.</w:t>
      </w:r>
    </w:p>
    <w:p w:rsidR="007376F7" w:rsidP="007376F7">
      <w:pPr>
        <w:pStyle w:val="QuestionCont"/>
        <w:rPr>
          <w:rFonts w:cs="Times New Roman"/>
        </w:rPr>
      </w:pPr>
      <w:sdt>
        <w:sdtPr>
          <w:rPr>
            <w:b/>
          </w:rPr>
          <w:alias w:val="Member"/>
          <w:tag w:val="&lt;Member mnisId='4048' dodsId='31721'&gt;"/>
          <w:id w:val="-713730462"/>
          <w:placeholder>
            <w:docPart w:val="3C1719B20EE440A0887212DD510D17FB"/>
          </w:placeholder>
          <w:richText/>
        </w:sdtPr>
        <w:sdtContent>
          <w:r>
            <w:rPr>
              <w:b/>
            </w:rPr>
            <w:t>Rachel Hopkins</w:t>
          </w:r>
          <w:r w:rsidRPr="00FE617B">
            <w:rPr>
              <w:b/>
            </w:rPr>
            <w:t>:</w:t>
          </w:r>
        </w:sdtContent>
      </w:sdt>
      <w:r>
        <w:t xml:space="preserve"> I am still a sitting </w:t>
      </w:r>
      <w:r w:rsidR="002F156E">
        <w:t>councillor</w:t>
      </w:r>
      <w:r w:rsidR="002F156E">
        <w:rPr>
          <w:rFonts w:cs="Times New Roman"/>
        </w:rPr>
        <w:t xml:space="preserve"> </w:t>
      </w:r>
      <w:r>
        <w:rPr>
          <w:rFonts w:cs="Times New Roman"/>
        </w:rPr>
        <w:t>on Luton Borough Council.</w:t>
      </w:r>
    </w:p>
    <w:p w:rsidR="007376F7" w:rsidP="007376F7">
      <w:pPr>
        <w:pStyle w:val="QuestionCont"/>
        <w:rPr>
          <w:rFonts w:cs="Times New Roman"/>
        </w:rPr>
      </w:pPr>
      <w:sdt>
        <w:sdtPr>
          <w:rPr>
            <w:b/>
          </w:rPr>
          <w:alias w:val="Member"/>
          <w:tag w:val="&lt;Member mnisId='4048' dodsId='31721'&gt;"/>
          <w:id w:val="-1592695517"/>
          <w:placeholder>
            <w:docPart w:val="7A333C76A7B446E596CE2AB36C8428E4"/>
          </w:placeholder>
          <w:richText/>
        </w:sdtPr>
        <w:sdtContent>
          <w:r>
            <w:rPr>
              <w:b/>
            </w:rPr>
            <w:t>Ben Everitt</w:t>
          </w:r>
          <w:r w:rsidRPr="00FE617B">
            <w:rPr>
              <w:b/>
            </w:rPr>
            <w:t>:</w:t>
          </w:r>
        </w:sdtContent>
      </w:sdt>
      <w:r>
        <w:rPr>
          <w:b/>
        </w:rPr>
        <w:t xml:space="preserve"> </w:t>
      </w:r>
      <w:r>
        <w:t xml:space="preserve">Likewise, I am a </w:t>
      </w:r>
      <w:r w:rsidR="002F156E">
        <w:t xml:space="preserve">councillor </w:t>
      </w:r>
      <w:r>
        <w:t>next door to Rachel in</w:t>
      </w:r>
      <w:r>
        <w:rPr>
          <w:rFonts w:cs="Times New Roman"/>
        </w:rPr>
        <w:t xml:space="preserve"> Buckinghamshire.</w:t>
      </w:r>
    </w:p>
    <w:p w:rsidR="007376F7" w:rsidP="007376F7">
      <w:pPr>
        <w:pStyle w:val="QuestionCont"/>
      </w:pPr>
      <w:sdt>
        <w:sdtPr>
          <w:rPr>
            <w:b/>
          </w:rPr>
          <w:alias w:val="Member"/>
          <w:tag w:val="&lt;Member mnisId='4048' dodsId='31721'&gt;"/>
          <w:id w:val="-1283033801"/>
          <w:placeholder>
            <w:docPart w:val="A30C645ECA58492F81602219E1983608"/>
          </w:placeholder>
          <w:richText/>
        </w:sdtPr>
        <w:sdtContent>
          <w:r>
            <w:rPr>
              <w:b/>
            </w:rPr>
            <w:t>Ian Byrne</w:t>
          </w:r>
          <w:r w:rsidRPr="000D71D2">
            <w:rPr>
              <w:b/>
            </w:rPr>
            <w:t>:</w:t>
          </w:r>
        </w:sdtContent>
      </w:sdt>
      <w:r>
        <w:rPr>
          <w:b/>
        </w:rPr>
        <w:t xml:space="preserve"> </w:t>
      </w:r>
      <w:r>
        <w:t xml:space="preserve">Likewise, I am a </w:t>
      </w:r>
      <w:r w:rsidR="002F156E">
        <w:t xml:space="preserve">councillor </w:t>
      </w:r>
      <w:r>
        <w:t>in Liverpool.</w:t>
      </w:r>
    </w:p>
    <w:p w:rsidR="007376F7" w:rsidP="007376F7">
      <w:pPr>
        <w:pStyle w:val="QuestionCont"/>
      </w:pPr>
      <w:sdt>
        <w:sdtPr>
          <w:rPr>
            <w:b/>
          </w:rPr>
          <w:alias w:val="Member"/>
          <w:tag w:val="&lt;Member mnisId='4048' dodsId='31721'&gt;"/>
          <w:id w:val="-542367190"/>
          <w:placeholder>
            <w:docPart w:val="6BBC4DA8683D433E984ED2AB7CE8EF47"/>
          </w:placeholder>
          <w:richText/>
        </w:sdtPr>
        <w:sdtContent>
          <w:r>
            <w:rPr>
              <w:b/>
            </w:rPr>
            <w:t>Brendan Clarke</w:t>
          </w:r>
          <w:r w:rsidR="00742FAE">
            <w:rPr>
              <w:b/>
            </w:rPr>
            <w:t>-</w:t>
          </w:r>
          <w:r>
            <w:rPr>
              <w:b/>
            </w:rPr>
            <w:t>Smith</w:t>
          </w:r>
          <w:r w:rsidRPr="000D71D2">
            <w:rPr>
              <w:b/>
            </w:rPr>
            <w:t>:</w:t>
          </w:r>
        </w:sdtContent>
      </w:sdt>
      <w:r>
        <w:rPr>
          <w:b/>
        </w:rPr>
        <w:t xml:space="preserve"> </w:t>
      </w:r>
      <w:r>
        <w:t xml:space="preserve">I am a </w:t>
      </w:r>
      <w:r w:rsidR="002F156E">
        <w:t xml:space="preserve">councillor </w:t>
      </w:r>
      <w:r>
        <w:t xml:space="preserve">in </w:t>
      </w:r>
      <w:r w:rsidRPr="000D71D2">
        <w:t xml:space="preserve">Newark </w:t>
      </w:r>
      <w:r>
        <w:t>and</w:t>
      </w:r>
      <w:r w:rsidRPr="000D71D2">
        <w:t xml:space="preserve"> Sherwood</w:t>
      </w:r>
      <w:r>
        <w:t>.</w:t>
      </w:r>
    </w:p>
    <w:p w:rsidR="007376F7" w:rsidP="00CC1053">
      <w:pPr>
        <w:pStyle w:val="Question"/>
      </w:pPr>
      <w:sdt>
        <w:sdtPr>
          <w:rPr>
            <w:b/>
          </w:rPr>
          <w:alias w:val="Member"/>
          <w:tag w:val="&lt;Member mnisId='4048' dodsId='31721'&gt;"/>
          <w:id w:val="-932505782"/>
          <w:placeholder>
            <w:docPart w:val="4E08365D9F464760BAC1A3C4EE6F777E"/>
          </w:placeholder>
          <w:richText/>
        </w:sdtPr>
        <w:sdtContent>
          <w:r w:rsidRPr="000D71D2">
            <w:rPr>
              <w:b/>
            </w:rPr>
            <w:t>Chair:</w:t>
          </w:r>
        </w:sdtContent>
      </w:sdt>
      <w:r>
        <w:rPr>
          <w:b/>
        </w:rPr>
        <w:t xml:space="preserve"> </w:t>
      </w:r>
      <w:r w:rsidR="002F156E">
        <w:t xml:space="preserve">Thank </w:t>
      </w:r>
      <w:r>
        <w:t>you all for formally get</w:t>
      </w:r>
      <w:r w:rsidR="00334908">
        <w:t>ting</w:t>
      </w:r>
      <w:r>
        <w:t xml:space="preserve"> that on the record. Welcome to our first panel of witnesses. Perhaps you could go through and indicate who you are and the position you hold. </w:t>
      </w:r>
    </w:p>
    <w:p w:rsidR="007376F7" w:rsidP="007376F7">
      <w:pPr>
        <w:pStyle w:val="QuestionCont"/>
        <w:rPr>
          <w:rFonts w:cs="Times New Roman"/>
        </w:rPr>
      </w:pPr>
      <w:sdt>
        <w:sdtPr>
          <w:rPr>
            <w:b/>
            <w:i/>
          </w:rPr>
          <w:alias w:val="Witness"/>
          <w:id w:val="755718826"/>
          <w:placeholder>
            <w:docPart w:val="9DBC215AA8EE49538B87D8C7393FE675"/>
          </w:placeholder>
          <w:richText/>
        </w:sdtPr>
        <w:sdtEndPr>
          <w:rPr>
            <w:b w:val="0"/>
            <w:i w:val="0"/>
          </w:rPr>
        </w:sdtEndPr>
        <w:sdtContent>
          <w:r w:rsidRPr="00D9013E">
            <w:rPr>
              <w:b/>
              <w:i/>
            </w:rPr>
            <w:t>Sir Richard Leese:</w:t>
          </w:r>
        </w:sdtContent>
      </w:sdt>
      <w:r>
        <w:t xml:space="preserve"> It is Councillor Richard Leese. I am </w:t>
      </w:r>
      <w:r w:rsidR="002F156E">
        <w:t xml:space="preserve">leader </w:t>
      </w:r>
      <w:r>
        <w:t xml:space="preserve">of Manchester City Council and </w:t>
      </w:r>
      <w:r w:rsidR="002F156E">
        <w:t xml:space="preserve">deputy mayor </w:t>
      </w:r>
      <w:r>
        <w:t xml:space="preserve">of Greater Manchester Combined Authority. I am here principally as the </w:t>
      </w:r>
      <w:r w:rsidR="002F156E">
        <w:t xml:space="preserve">chair </w:t>
      </w:r>
      <w:r>
        <w:t>of the Greater Manchester Health and Social Care Partnership</w:t>
      </w:r>
      <w:r>
        <w:rPr>
          <w:rFonts w:cs="Times New Roman"/>
        </w:rPr>
        <w:t>.</w:t>
      </w:r>
    </w:p>
    <w:p w:rsidR="007376F7" w:rsidRPr="00DC14DB" w:rsidP="007376F7">
      <w:pPr>
        <w:pStyle w:val="QuestionCont"/>
      </w:pPr>
      <w:sdt>
        <w:sdtPr>
          <w:rPr>
            <w:b/>
            <w:i/>
          </w:rPr>
          <w:alias w:val="Witness"/>
          <w:id w:val="-645210570"/>
          <w:placeholder>
            <w:docPart w:val="D7B5C27A83CC415F879F6C4F62A5DD03"/>
          </w:placeholder>
          <w:richText/>
        </w:sdtPr>
        <w:sdtContent>
          <w:r w:rsidRPr="00D9013E">
            <w:rPr>
              <w:b/>
              <w:i/>
            </w:rPr>
            <w:t>Kate Kennally:</w:t>
          </w:r>
        </w:sdtContent>
      </w:sdt>
      <w:r w:rsidRPr="0008159D">
        <w:t xml:space="preserve"> </w:t>
      </w:r>
      <w:r>
        <w:t>I am Kate</w:t>
      </w:r>
      <w:r w:rsidRPr="00DC14DB">
        <w:t xml:space="preserve"> </w:t>
      </w:r>
      <w:r>
        <w:t xml:space="preserve">Kennally. I am the </w:t>
      </w:r>
      <w:r w:rsidR="002F156E">
        <w:t xml:space="preserve">chief executive </w:t>
      </w:r>
      <w:r>
        <w:t>of Cornwall Council. I joined Cornwall in January 2016, six months after the signing of the Cornwall devolution deal.</w:t>
      </w:r>
    </w:p>
    <w:p w:rsidR="007376F7" w:rsidP="007376F7">
      <w:pPr>
        <w:pStyle w:val="QuestionCont"/>
        <w:rPr>
          <w:rFonts w:cs="Times New Roman"/>
        </w:rPr>
      </w:pPr>
      <w:sdt>
        <w:sdtPr>
          <w:rPr>
            <w:b/>
            <w:i/>
          </w:rPr>
          <w:alias w:val="Witness"/>
          <w:id w:val="2000923839"/>
          <w:placeholder>
            <w:docPart w:val="0EFE1E1096DE441C85FE4A1AE80DA601"/>
          </w:placeholder>
          <w:richText/>
        </w:sdtPr>
        <w:sdtEndPr>
          <w:rPr>
            <w:b w:val="0"/>
            <w:i w:val="0"/>
          </w:rPr>
        </w:sdtEndPr>
        <w:sdtContent>
          <w:r w:rsidRPr="00DC14DB">
            <w:rPr>
              <w:b/>
              <w:i/>
            </w:rPr>
            <w:t>Helen Charlesworth</w:t>
          </w:r>
          <w:r w:rsidR="00742FAE">
            <w:rPr>
              <w:b/>
              <w:i/>
            </w:rPr>
            <w:t>-</w:t>
          </w:r>
          <w:r w:rsidRPr="00DC14DB">
            <w:rPr>
              <w:b/>
              <w:i/>
            </w:rPr>
            <w:t>May</w:t>
          </w:r>
          <w:r w:rsidRPr="00334180">
            <w:rPr>
              <w:b/>
              <w:i/>
            </w:rPr>
            <w:t>:</w:t>
          </w:r>
        </w:sdtContent>
      </w:sdt>
      <w:r w:rsidR="002F156E">
        <w:t xml:space="preserve"> Good afternoon</w:t>
      </w:r>
      <w:r>
        <w:t>. I am Helen Charlesworth</w:t>
      </w:r>
      <w:r w:rsidR="00742FAE">
        <w:t>-</w:t>
      </w:r>
      <w:r w:rsidRPr="00FE617B">
        <w:t>May</w:t>
      </w:r>
      <w:r>
        <w:t xml:space="preserve">. I am the </w:t>
      </w:r>
      <w:r w:rsidR="002F156E">
        <w:t xml:space="preserve">strategic director for adult social care and public health </w:t>
      </w:r>
      <w:r>
        <w:t>at Cornwall Council</w:t>
      </w:r>
      <w:r>
        <w:rPr>
          <w:rFonts w:cs="Times New Roman"/>
        </w:rPr>
        <w:t xml:space="preserve"> and the </w:t>
      </w:r>
      <w:r w:rsidR="002F156E">
        <w:rPr>
          <w:rFonts w:cs="Times New Roman"/>
        </w:rPr>
        <w:t xml:space="preserve">accountable officer </w:t>
      </w:r>
      <w:r>
        <w:rPr>
          <w:rFonts w:cs="Times New Roman"/>
        </w:rPr>
        <w:t>for Kernow CCG.</w:t>
      </w:r>
    </w:p>
    <w:p w:rsidR="007376F7" w:rsidP="007376F7">
      <w:pPr>
        <w:pStyle w:val="QuestionCont"/>
        <w:rPr>
          <w:rFonts w:cs="Times New Roman"/>
        </w:rPr>
      </w:pPr>
      <w:sdt>
        <w:sdtPr>
          <w:rPr>
            <w:rFonts w:cs="Times New Roman"/>
            <w:b/>
            <w:i/>
          </w:rPr>
          <w:alias w:val="Witness"/>
          <w:id w:val="-1425801622"/>
          <w:placeholder>
            <w:docPart w:val="41898A7180C344E89338239D6A479FE9"/>
          </w:placeholder>
          <w:richText/>
        </w:sdtPr>
        <w:sdtEndPr>
          <w:rPr>
            <w:i w:val="0"/>
          </w:rPr>
        </w:sdtEndPr>
        <w:sdtContent>
          <w:r w:rsidRPr="00D9013E">
            <w:rPr>
              <w:b/>
              <w:i/>
            </w:rPr>
            <w:t>Bill McCarthy:</w:t>
          </w:r>
        </w:sdtContent>
      </w:sdt>
      <w:r w:rsidRPr="0008159D">
        <w:rPr>
          <w:rFonts w:cs="Times New Roman"/>
        </w:rPr>
        <w:t xml:space="preserve"> </w:t>
      </w:r>
      <w:r>
        <w:rPr>
          <w:rFonts w:cs="Times New Roman"/>
        </w:rPr>
        <w:t xml:space="preserve">I am Bill McCarthy. I am the </w:t>
      </w:r>
      <w:r w:rsidR="002F156E">
        <w:rPr>
          <w:rFonts w:cs="Times New Roman"/>
        </w:rPr>
        <w:t xml:space="preserve">regional director </w:t>
      </w:r>
      <w:r>
        <w:rPr>
          <w:rFonts w:cs="Times New Roman"/>
        </w:rPr>
        <w:t xml:space="preserve">for the </w:t>
      </w:r>
      <w:r w:rsidR="002F156E">
        <w:rPr>
          <w:rFonts w:cs="Times New Roman"/>
        </w:rPr>
        <w:t xml:space="preserve">north-west </w:t>
      </w:r>
      <w:r>
        <w:rPr>
          <w:rFonts w:cs="Times New Roman"/>
        </w:rPr>
        <w:t xml:space="preserve">for NHS England and Improvement, and I have been in this post since April last year. </w:t>
      </w:r>
    </w:p>
    <w:p w:rsidR="00334908" w:rsidRPr="00334908" w:rsidP="004221BB">
      <w:pPr>
        <w:pStyle w:val="Question"/>
        <w:rPr>
          <w:rFonts w:cs="Times New Roman"/>
        </w:rPr>
      </w:pPr>
      <w:sdt>
        <w:sdtPr>
          <w:rPr>
            <w:b/>
          </w:rPr>
          <w:alias w:val="Member"/>
          <w:tag w:val="&lt;Member mnisId='4048' dodsId='31721'&gt;"/>
          <w:id w:val="-2117747721"/>
          <w:placeholder>
            <w:docPart w:val="9675FB422EE04E35B5933E35B6EA707A"/>
          </w:placeholder>
          <w:richText/>
        </w:sdtPr>
        <w:sdtEndPr>
          <w:rPr>
            <w:i/>
          </w:rPr>
        </w:sdtEndPr>
        <w:sdtContent>
          <w:r w:rsidRPr="00F67AE5" w:rsidR="007376F7">
            <w:rPr>
              <w:b/>
            </w:rPr>
            <w:t>Chair:</w:t>
          </w:r>
        </w:sdtContent>
      </w:sdt>
      <w:r w:rsidRPr="00F67AE5" w:rsidR="007376F7">
        <w:rPr>
          <w:b/>
          <w:i/>
        </w:rPr>
        <w:t xml:space="preserve"> </w:t>
      </w:r>
      <w:r w:rsidR="007376F7">
        <w:t xml:space="preserve">Thank you all very much for coming. As I say, in this session we are going to concentrate on and look particularly at health devolution. When we go through the questions, </w:t>
      </w:r>
      <w:r w:rsidR="00F67AE5">
        <w:t xml:space="preserve">members </w:t>
      </w:r>
      <w:r w:rsidR="007376F7">
        <w:t xml:space="preserve">of the Committee </w:t>
      </w:r>
      <w:r w:rsidR="00F67AE5">
        <w:t xml:space="preserve">can </w:t>
      </w:r>
      <w:r w:rsidR="007376F7">
        <w:t xml:space="preserve">indicate who they would like to answer </w:t>
      </w:r>
      <w:r w:rsidR="00F67AE5">
        <w:t>and in what order, or</w:t>
      </w:r>
      <w:r w:rsidR="007376F7">
        <w:t xml:space="preserve"> witnesses </w:t>
      </w:r>
      <w:r w:rsidR="00F67AE5">
        <w:t xml:space="preserve">can </w:t>
      </w:r>
      <w:r w:rsidR="007376F7">
        <w:t>indicate</w:t>
      </w:r>
      <w:r w:rsidR="00F67AE5">
        <w:t xml:space="preserve"> themselves</w:t>
      </w:r>
      <w:r w:rsidR="007376F7">
        <w:t xml:space="preserve">, if they do not have a particular order specified </w:t>
      </w:r>
      <w:r w:rsidR="00F67AE5">
        <w:t>by</w:t>
      </w:r>
      <w:r w:rsidR="007376F7">
        <w:t xml:space="preserve"> the questioner.</w:t>
      </w:r>
    </w:p>
    <w:p w:rsidR="007376F7" w:rsidRPr="00F67AE5" w:rsidP="00334908">
      <w:pPr>
        <w:pStyle w:val="Question"/>
        <w:numPr>
          <w:ilvl w:val="0"/>
          <w:numId w:val="0"/>
        </w:numPr>
        <w:ind w:left="794"/>
        <w:rPr>
          <w:rFonts w:cs="Times New Roman"/>
        </w:rPr>
      </w:pPr>
      <w:r>
        <w:rPr>
          <w:rFonts w:cs="Times New Roman"/>
        </w:rPr>
        <w:t>First, ho</w:t>
      </w:r>
      <w:r w:rsidRPr="00F67AE5" w:rsidR="00F67AE5">
        <w:rPr>
          <w:rFonts w:cs="Times New Roman"/>
        </w:rPr>
        <w:t xml:space="preserve">w </w:t>
      </w:r>
      <w:r w:rsidRPr="00F67AE5">
        <w:rPr>
          <w:rFonts w:cs="Times New Roman"/>
        </w:rPr>
        <w:t>should we assess the record of health devolution in England so far?</w:t>
      </w:r>
    </w:p>
    <w:p w:rsidR="004221BB" w:rsidP="007376F7">
      <w:pPr>
        <w:pStyle w:val="QuestionCont"/>
        <w:rPr>
          <w:rFonts w:cs="Times New Roman"/>
        </w:rPr>
      </w:pPr>
      <w:sdt>
        <w:sdtPr>
          <w:rPr>
            <w:rFonts w:cs="Times New Roman"/>
            <w:b/>
            <w:i/>
          </w:rPr>
          <w:alias w:val="Witness"/>
          <w:id w:val="867186699"/>
          <w:placeholder>
            <w:docPart w:val="79BC7EE87723484B8C0DEA0C41A54863"/>
          </w:placeholder>
          <w:richText/>
        </w:sdtPr>
        <w:sdtEndPr>
          <w:rPr>
            <w:b w:val="0"/>
            <w:i w:val="0"/>
          </w:rPr>
        </w:sdtEndPr>
        <w:sdtContent>
          <w:r w:rsidRPr="00D9013E" w:rsidR="007376F7">
            <w:rPr>
              <w:rFonts w:cs="Times New Roman"/>
              <w:b/>
              <w:i/>
            </w:rPr>
            <w:t>Sir Richard Leese:</w:t>
          </w:r>
        </w:sdtContent>
      </w:sdt>
      <w:r w:rsidR="007376F7">
        <w:rPr>
          <w:rFonts w:cs="Times New Roman"/>
        </w:rPr>
        <w:t xml:space="preserve"> </w:t>
      </w:r>
      <w:r>
        <w:rPr>
          <w:rFonts w:cs="Times New Roman"/>
        </w:rPr>
        <w:t xml:space="preserve">In </w:t>
      </w:r>
      <w:r w:rsidR="007376F7">
        <w:rPr>
          <w:rFonts w:cs="Times New Roman"/>
        </w:rPr>
        <w:t xml:space="preserve">terms of health devolution in Greater Manchester, which has really set the precedent, there are a number of detailed evaluations taking place. They only cover the first three years of the partnership, so they will only be partial when they are completed. </w:t>
      </w:r>
      <w:r>
        <w:rPr>
          <w:rFonts w:cs="Times New Roman"/>
        </w:rPr>
        <w:t>As things are, none of those has</w:t>
      </w:r>
      <w:r w:rsidR="007376F7">
        <w:rPr>
          <w:rFonts w:cs="Times New Roman"/>
        </w:rPr>
        <w:t xml:space="preserve"> been completed</w:t>
      </w:r>
      <w:r>
        <w:rPr>
          <w:rFonts w:cs="Times New Roman"/>
        </w:rPr>
        <w:t xml:space="preserve">, and we </w:t>
      </w:r>
      <w:r w:rsidR="007376F7">
        <w:rPr>
          <w:rFonts w:cs="Times New Roman"/>
        </w:rPr>
        <w:t>are coming to the end of the fifth year of the partnership</w:t>
      </w:r>
      <w:r>
        <w:rPr>
          <w:rFonts w:cs="Times New Roman"/>
        </w:rPr>
        <w:t xml:space="preserve">, so we </w:t>
      </w:r>
      <w:r w:rsidR="007376F7">
        <w:rPr>
          <w:rFonts w:cs="Times New Roman"/>
        </w:rPr>
        <w:t xml:space="preserve">have </w:t>
      </w:r>
      <w:r>
        <w:rPr>
          <w:rFonts w:cs="Times New Roman"/>
        </w:rPr>
        <w:t xml:space="preserve">to </w:t>
      </w:r>
      <w:r w:rsidR="007376F7">
        <w:rPr>
          <w:rFonts w:cs="Times New Roman"/>
        </w:rPr>
        <w:t>look at interim assessments of what has been ach</w:t>
      </w:r>
      <w:r>
        <w:rPr>
          <w:rFonts w:cs="Times New Roman"/>
        </w:rPr>
        <w:t>ieved.</w:t>
      </w:r>
    </w:p>
    <w:p w:rsidR="007376F7" w:rsidP="007376F7">
      <w:pPr>
        <w:pStyle w:val="QuestionCont"/>
        <w:rPr>
          <w:rFonts w:cs="Times New Roman"/>
        </w:rPr>
      </w:pPr>
      <w:r>
        <w:rPr>
          <w:rFonts w:cs="Times New Roman"/>
        </w:rPr>
        <w:t>There are two categories</w:t>
      </w:r>
      <w:r>
        <w:rPr>
          <w:rFonts w:cs="Times New Roman"/>
        </w:rPr>
        <w:t>. First, we have had a l</w:t>
      </w:r>
      <w:r>
        <w:rPr>
          <w:rFonts w:cs="Times New Roman"/>
        </w:rPr>
        <w:t>ot of achievements. Most of th</w:t>
      </w:r>
      <w:r>
        <w:rPr>
          <w:rFonts w:cs="Times New Roman"/>
        </w:rPr>
        <w:t>e</w:t>
      </w:r>
      <w:r>
        <w:rPr>
          <w:rFonts w:cs="Times New Roman"/>
        </w:rPr>
        <w:t>m</w:t>
      </w:r>
      <w:r>
        <w:rPr>
          <w:rFonts w:cs="Times New Roman"/>
        </w:rPr>
        <w:t xml:space="preserve"> are in the population health and health inequalities area, which was a priority for devolution. We can look at things like the significant improvement </w:t>
      </w:r>
      <w:r>
        <w:rPr>
          <w:rFonts w:cs="Times New Roman"/>
        </w:rPr>
        <w:t xml:space="preserve">that we have had </w:t>
      </w:r>
      <w:r>
        <w:rPr>
          <w:rFonts w:cs="Times New Roman"/>
        </w:rPr>
        <w:t>in reducing smoking prevalence. We have reduced hospital admissions for alcohol</w:t>
      </w:r>
      <w:r w:rsidR="00334908">
        <w:rPr>
          <w:rFonts w:cs="Times New Roman"/>
        </w:rPr>
        <w:t>-</w:t>
      </w:r>
      <w:r>
        <w:rPr>
          <w:rFonts w:cs="Times New Roman"/>
        </w:rPr>
        <w:t xml:space="preserve">related conditions. I am not going </w:t>
      </w:r>
      <w:r>
        <w:rPr>
          <w:rFonts w:cs="Times New Roman"/>
        </w:rPr>
        <w:t>to go through a whole list, but there are a number of areas of that sort, where we can show that there has been marked improvement. It is significantly better than the national averages in those areas.</w:t>
      </w:r>
    </w:p>
    <w:p w:rsidR="007376F7" w:rsidP="007376F7">
      <w:pPr>
        <w:pStyle w:val="QuestionCont"/>
        <w:rPr>
          <w:rFonts w:cs="Times New Roman"/>
        </w:rPr>
      </w:pPr>
      <w:r>
        <w:rPr>
          <w:rFonts w:cs="Times New Roman"/>
        </w:rPr>
        <w:t>We can also look at some clinical areas, but</w:t>
      </w:r>
      <w:r w:rsidR="001F639D">
        <w:rPr>
          <w:rFonts w:cs="Times New Roman"/>
        </w:rPr>
        <w:t>,</w:t>
      </w:r>
      <w:r>
        <w:rPr>
          <w:rFonts w:cs="Times New Roman"/>
        </w:rPr>
        <w:t xml:space="preserve"> again</w:t>
      </w:r>
      <w:r w:rsidR="001F639D">
        <w:rPr>
          <w:rFonts w:cs="Times New Roman"/>
        </w:rPr>
        <w:t>,</w:t>
      </w:r>
      <w:r>
        <w:rPr>
          <w:rFonts w:cs="Times New Roman"/>
        </w:rPr>
        <w:t xml:space="preserve"> these tend to be in the primary health and care fields. We have </w:t>
      </w:r>
      <w:r w:rsidR="004221BB">
        <w:rPr>
          <w:rFonts w:cs="Times New Roman"/>
        </w:rPr>
        <w:t>now got to</w:t>
      </w:r>
      <w:r>
        <w:rPr>
          <w:rFonts w:cs="Times New Roman"/>
        </w:rPr>
        <w:t xml:space="preserve"> a point where 96% of GP practices are rated “good” or “outstanding”. Care providers, whether they are residential or domiciliary, do not </w:t>
      </w:r>
      <w:r w:rsidR="00282A4E">
        <w:rPr>
          <w:rFonts w:cs="Times New Roman"/>
        </w:rPr>
        <w:t xml:space="preserve">quite have </w:t>
      </w:r>
      <w:r w:rsidR="004221BB">
        <w:rPr>
          <w:rFonts w:cs="Times New Roman"/>
        </w:rPr>
        <w:t xml:space="preserve">such </w:t>
      </w:r>
      <w:r>
        <w:rPr>
          <w:rFonts w:cs="Times New Roman"/>
        </w:rPr>
        <w:t>good</w:t>
      </w:r>
      <w:r w:rsidR="004221BB">
        <w:rPr>
          <w:rFonts w:cs="Times New Roman"/>
        </w:rPr>
        <w:t xml:space="preserve"> ratings</w:t>
      </w:r>
      <w:r>
        <w:rPr>
          <w:rFonts w:cs="Times New Roman"/>
        </w:rPr>
        <w:t>, but there have been significant improvements in the standards in both domiciliary and residential care. We could look at some of the systems we have put in place. We now have an all</w:t>
      </w:r>
      <w:r w:rsidR="00334908">
        <w:rPr>
          <w:rFonts w:cs="Times New Roman"/>
        </w:rPr>
        <w:t>-</w:t>
      </w:r>
      <w:r>
        <w:rPr>
          <w:rFonts w:cs="Times New Roman"/>
        </w:rPr>
        <w:t>service</w:t>
      </w:r>
      <w:r w:rsidR="00334908">
        <w:rPr>
          <w:rFonts w:cs="Times New Roman"/>
        </w:rPr>
        <w:t>-</w:t>
      </w:r>
      <w:r>
        <w:rPr>
          <w:rFonts w:cs="Times New Roman"/>
        </w:rPr>
        <w:t xml:space="preserve">provider single care record for every person in Greater Manchester, which is accessible in acute primary and care settings. We also have </w:t>
      </w:r>
      <w:r w:rsidR="004221BB">
        <w:rPr>
          <w:rFonts w:cs="Times New Roman"/>
        </w:rPr>
        <w:t>OPEL</w:t>
      </w:r>
      <w:r>
        <w:rPr>
          <w:rFonts w:cs="Times New Roman"/>
        </w:rPr>
        <w:t xml:space="preserve"> systems that </w:t>
      </w:r>
      <w:r w:rsidR="004221BB">
        <w:rPr>
          <w:rFonts w:cs="Times New Roman"/>
        </w:rPr>
        <w:t xml:space="preserve">cover </w:t>
      </w:r>
      <w:r>
        <w:rPr>
          <w:rFonts w:cs="Times New Roman"/>
        </w:rPr>
        <w:t xml:space="preserve">not just hospitals but all primary care providers: all four sectors within primary care, residential care and domiciliary care. </w:t>
      </w:r>
      <w:r w:rsidR="004221BB">
        <w:rPr>
          <w:rFonts w:cs="Times New Roman"/>
        </w:rPr>
        <w:t xml:space="preserve">There </w:t>
      </w:r>
      <w:r>
        <w:rPr>
          <w:rFonts w:cs="Times New Roman"/>
        </w:rPr>
        <w:t>have been system changes there.</w:t>
      </w:r>
      <w:r w:rsidR="00282A4E">
        <w:rPr>
          <w:rFonts w:cs="Times New Roman"/>
        </w:rPr>
        <w:t xml:space="preserve"> </w:t>
      </w:r>
    </w:p>
    <w:p w:rsidR="007376F7" w:rsidP="007376F7">
      <w:pPr>
        <w:pStyle w:val="QuestionCont"/>
        <w:rPr>
          <w:rFonts w:cs="Times New Roman"/>
        </w:rPr>
      </w:pPr>
      <w:r>
        <w:rPr>
          <w:rFonts w:cs="Times New Roman"/>
        </w:rPr>
        <w:t xml:space="preserve">We can point to some very real improvements over the last few years. At the same time, we have to be clear that we have real challenges as well. If we look at more traditional measurements of health provision, we have had real issues </w:t>
      </w:r>
      <w:r w:rsidR="003239D8">
        <w:rPr>
          <w:rFonts w:cs="Times New Roman"/>
        </w:rPr>
        <w:t>with</w:t>
      </w:r>
      <w:r>
        <w:rPr>
          <w:rFonts w:cs="Times New Roman"/>
        </w:rPr>
        <w:t xml:space="preserve"> delayed transfers of care. Those continue, and are likely to continue into this winter. We have had real issues </w:t>
      </w:r>
      <w:r w:rsidR="003239D8">
        <w:rPr>
          <w:rFonts w:cs="Times New Roman"/>
        </w:rPr>
        <w:t>with</w:t>
      </w:r>
      <w:r>
        <w:rPr>
          <w:rFonts w:cs="Times New Roman"/>
        </w:rPr>
        <w:t xml:space="preserve"> four</w:t>
      </w:r>
      <w:r w:rsidR="00334908">
        <w:rPr>
          <w:rFonts w:cs="Times New Roman"/>
        </w:rPr>
        <w:t>-</w:t>
      </w:r>
      <w:r>
        <w:rPr>
          <w:rFonts w:cs="Times New Roman"/>
        </w:rPr>
        <w:t>hour waiting times. If those are going to be removed, that will probably take away a perverse incentive within the system.</w:t>
      </w:r>
    </w:p>
    <w:p w:rsidR="007376F7" w:rsidP="007376F7">
      <w:pPr>
        <w:pStyle w:val="QuestionCont"/>
        <w:rPr>
          <w:rFonts w:cs="Times New Roman"/>
        </w:rPr>
      </w:pPr>
      <w:r>
        <w:rPr>
          <w:rFonts w:cs="Times New Roman"/>
        </w:rPr>
        <w:t>At the moment, the record is</w:t>
      </w:r>
      <w:r w:rsidR="003239D8">
        <w:rPr>
          <w:rFonts w:cs="Times New Roman"/>
        </w:rPr>
        <w:t xml:space="preserve"> of</w:t>
      </w:r>
      <w:r>
        <w:rPr>
          <w:rFonts w:cs="Times New Roman"/>
        </w:rPr>
        <w:t xml:space="preserve"> real improvements in population health and some real system improvements, but also some real challenges. Bearing in mind that we are trying to turn an ocean liner here, we have done pretty well.</w:t>
      </w:r>
    </w:p>
    <w:p w:rsidR="007376F7" w:rsidP="007376F7">
      <w:pPr>
        <w:pStyle w:val="Question"/>
      </w:pPr>
      <w:sdt>
        <w:sdtPr>
          <w:alias w:val="Member"/>
          <w:tag w:val="&lt;Member mnisId='4048' dodsId='31721'&gt;"/>
          <w:id w:val="-335538134"/>
          <w:placeholder>
            <w:docPart w:val="82BEE8F929264B86B8FEE5C241E3BAC5"/>
          </w:placeholder>
          <w:richText/>
        </w:sdtPr>
        <w:sdtContent>
          <w:r w:rsidRPr="003452CE">
            <w:rPr>
              <w:b/>
            </w:rPr>
            <w:t>Chair:</w:t>
          </w:r>
        </w:sdtContent>
      </w:sdt>
      <w:r>
        <w:t xml:space="preserve"> Has Cornwall had a similar experience? </w:t>
      </w:r>
    </w:p>
    <w:p w:rsidR="007376F7" w:rsidP="007376F7">
      <w:pPr>
        <w:pStyle w:val="QuestionCont"/>
        <w:rPr>
          <w:rFonts w:cs="Times New Roman"/>
        </w:rPr>
      </w:pPr>
      <w:sdt>
        <w:sdtPr>
          <w:rPr>
            <w:rFonts w:cs="Times New Roman"/>
            <w:b/>
            <w:i/>
          </w:rPr>
          <w:alias w:val="Witness"/>
          <w:id w:val="1101757766"/>
          <w:placeholder>
            <w:docPart w:val="CFF94D52CA99475D97B79D582D4CEBCC"/>
          </w:placeholder>
          <w:richText/>
        </w:sdtPr>
        <w:sdtEndPr>
          <w:rPr>
            <w:i w:val="0"/>
          </w:rPr>
        </w:sdtEndPr>
        <w:sdtContent>
          <w:r w:rsidRPr="00D9013E">
            <w:rPr>
              <w:rFonts w:cs="Times New Roman"/>
              <w:b/>
              <w:i/>
            </w:rPr>
            <w:t>Kate Kennally:</w:t>
          </w:r>
        </w:sdtContent>
      </w:sdt>
      <w:r>
        <w:rPr>
          <w:rFonts w:cs="Times New Roman"/>
          <w:b/>
        </w:rPr>
        <w:t xml:space="preserve"> </w:t>
      </w:r>
      <w:r>
        <w:rPr>
          <w:rFonts w:cs="Times New Roman"/>
        </w:rPr>
        <w:t xml:space="preserve">Your question was about the impact that health devolution has had. Here, I would say there has been none. </w:t>
      </w:r>
      <w:r w:rsidR="003239D8">
        <w:rPr>
          <w:rFonts w:cs="Times New Roman"/>
        </w:rPr>
        <w:t xml:space="preserve">Working </w:t>
      </w:r>
      <w:r>
        <w:rPr>
          <w:rFonts w:cs="Times New Roman"/>
        </w:rPr>
        <w:t>at a place level and integrated working has had an impact, but Cornwall, on the back of its devolution deal, did not see any devolution of health responsibilities to Cornwall. It was a real challenge, because it coincided with the local clinical commissioning group going into legal directions within six months of signing.</w:t>
      </w:r>
      <w:r w:rsidR="000F7168">
        <w:rPr>
          <w:rFonts w:cs="Times New Roman"/>
        </w:rPr>
        <w:t xml:space="preserve"> </w:t>
      </w:r>
      <w:r>
        <w:rPr>
          <w:rFonts w:cs="Times New Roman"/>
        </w:rPr>
        <w:t>With that, there was a lack of appetite within NHS England to pursue devolution to Cornwall. Indeed, our health leaders were involved in responding to the very live</w:t>
      </w:r>
      <w:r w:rsidR="003239D8">
        <w:rPr>
          <w:rFonts w:cs="Times New Roman"/>
        </w:rPr>
        <w:t>,</w:t>
      </w:r>
      <w:r>
        <w:rPr>
          <w:rFonts w:cs="Times New Roman"/>
        </w:rPr>
        <w:t xml:space="preserve"> pressing </w:t>
      </w:r>
      <w:r w:rsidR="003239D8">
        <w:rPr>
          <w:rFonts w:cs="Times New Roman"/>
        </w:rPr>
        <w:t xml:space="preserve">financial </w:t>
      </w:r>
      <w:r>
        <w:rPr>
          <w:rFonts w:cs="Times New Roman"/>
        </w:rPr>
        <w:t xml:space="preserve">and </w:t>
      </w:r>
      <w:r w:rsidR="003239D8">
        <w:rPr>
          <w:rFonts w:cs="Times New Roman"/>
        </w:rPr>
        <w:t xml:space="preserve">operational </w:t>
      </w:r>
      <w:r>
        <w:rPr>
          <w:rFonts w:cs="Times New Roman"/>
        </w:rPr>
        <w:t>issues that they faced on the ground.</w:t>
      </w:r>
    </w:p>
    <w:p w:rsidR="007376F7" w:rsidP="007376F7">
      <w:pPr>
        <w:pStyle w:val="QuestionCont"/>
        <w:rPr>
          <w:rFonts w:cs="Times New Roman"/>
        </w:rPr>
      </w:pPr>
      <w:r>
        <w:rPr>
          <w:rFonts w:cs="Times New Roman"/>
        </w:rPr>
        <w:t xml:space="preserve">As </w:t>
      </w:r>
      <w:r>
        <w:rPr>
          <w:rFonts w:cs="Times New Roman"/>
        </w:rPr>
        <w:t>a local authority</w:t>
      </w:r>
      <w:r>
        <w:rPr>
          <w:rFonts w:cs="Times New Roman"/>
        </w:rPr>
        <w:t>,</w:t>
      </w:r>
      <w:r>
        <w:rPr>
          <w:rFonts w:cs="Times New Roman"/>
        </w:rPr>
        <w:t xml:space="preserve"> we could see that the way to resolve those operational and financial challenges was through greater integration and greater partnership working, but </w:t>
      </w:r>
      <w:r>
        <w:rPr>
          <w:rFonts w:cs="Times New Roman"/>
        </w:rPr>
        <w:t xml:space="preserve">the challenge </w:t>
      </w:r>
      <w:r>
        <w:rPr>
          <w:rFonts w:cs="Times New Roman"/>
        </w:rPr>
        <w:t>was around how to square that circle with the fact</w:t>
      </w:r>
      <w:r>
        <w:rPr>
          <w:rFonts w:cs="Times New Roman"/>
        </w:rPr>
        <w:t xml:space="preserve"> that</w:t>
      </w:r>
      <w:r>
        <w:rPr>
          <w:rFonts w:cs="Times New Roman"/>
        </w:rPr>
        <w:t xml:space="preserve"> the CCG was in legal directions. That was followed within 18 months by the local acute trust being rated as “inadequate” and going into special measures. </w:t>
      </w:r>
    </w:p>
    <w:p w:rsidR="007376F7" w:rsidP="007376F7">
      <w:pPr>
        <w:pStyle w:val="QuestionCont"/>
        <w:rPr>
          <w:rFonts w:cs="Times New Roman"/>
        </w:rPr>
      </w:pPr>
      <w:r>
        <w:rPr>
          <w:rFonts w:cs="Times New Roman"/>
        </w:rPr>
        <w:t xml:space="preserve">In fairness, we </w:t>
      </w:r>
      <w:r w:rsidR="00500CF0">
        <w:rPr>
          <w:rFonts w:cs="Times New Roman"/>
        </w:rPr>
        <w:t xml:space="preserve">have </w:t>
      </w:r>
      <w:r>
        <w:rPr>
          <w:rFonts w:cs="Times New Roman"/>
        </w:rPr>
        <w:t>manage</w:t>
      </w:r>
      <w:r w:rsidR="003239D8">
        <w:rPr>
          <w:rFonts w:cs="Times New Roman"/>
        </w:rPr>
        <w:t>d</w:t>
      </w:r>
      <w:r>
        <w:rPr>
          <w:rFonts w:cs="Times New Roman"/>
        </w:rPr>
        <w:t xml:space="preserve"> to use the devolution deal</w:t>
      </w:r>
      <w:r w:rsidR="00500CF0">
        <w:rPr>
          <w:rFonts w:cs="Times New Roman"/>
        </w:rPr>
        <w:t xml:space="preserve"> in </w:t>
      </w:r>
      <w:r>
        <w:rPr>
          <w:rFonts w:cs="Times New Roman"/>
        </w:rPr>
        <w:t xml:space="preserve">several </w:t>
      </w:r>
      <w:r w:rsidR="00500CF0">
        <w:rPr>
          <w:rFonts w:cs="Times New Roman"/>
        </w:rPr>
        <w:t xml:space="preserve">ways, which </w:t>
      </w:r>
      <w:r>
        <w:rPr>
          <w:rFonts w:cs="Times New Roman"/>
        </w:rPr>
        <w:t xml:space="preserve">has left us in a </w:t>
      </w:r>
      <w:r w:rsidR="003239D8">
        <w:rPr>
          <w:rFonts w:cs="Times New Roman"/>
        </w:rPr>
        <w:t>good place to drive some of th</w:t>
      </w:r>
      <w:r>
        <w:rPr>
          <w:rFonts w:cs="Times New Roman"/>
        </w:rPr>
        <w:t xml:space="preserve">e improvements that you have just heard the witness from Manchester talk about. Having the </w:t>
      </w:r>
      <w:r>
        <w:rPr>
          <w:rFonts w:cs="Times New Roman"/>
        </w:rPr>
        <w:t>right geography and the right geographical footprint is important. Our STP, which is the precursor to integrated care systems, reflected the footprint for Cornwall and the Isles of Scilly</w:t>
      </w:r>
      <w:r w:rsidR="00500CF0">
        <w:rPr>
          <w:rFonts w:cs="Times New Roman"/>
        </w:rPr>
        <w:t>.</w:t>
      </w:r>
      <w:r>
        <w:rPr>
          <w:rFonts w:cs="Times New Roman"/>
        </w:rPr>
        <w:t xml:space="preserve"> </w:t>
      </w:r>
      <w:r w:rsidR="00500CF0">
        <w:rPr>
          <w:rFonts w:cs="Times New Roman"/>
        </w:rPr>
        <w:t xml:space="preserve">That </w:t>
      </w:r>
      <w:r>
        <w:rPr>
          <w:rFonts w:cs="Times New Roman"/>
        </w:rPr>
        <w:t xml:space="preserve">coincided with the </w:t>
      </w:r>
      <w:r w:rsidR="00500CF0">
        <w:rPr>
          <w:rFonts w:cs="Times New Roman"/>
        </w:rPr>
        <w:t>health and wellbeing board</w:t>
      </w:r>
      <w:r>
        <w:rPr>
          <w:rFonts w:cs="Times New Roman"/>
        </w:rPr>
        <w:t>, the one</w:t>
      </w:r>
      <w:r w:rsidR="00334908">
        <w:rPr>
          <w:rFonts w:cs="Times New Roman"/>
        </w:rPr>
        <w:t>-</w:t>
      </w:r>
      <w:r>
        <w:rPr>
          <w:rFonts w:cs="Times New Roman"/>
        </w:rPr>
        <w:t xml:space="preserve">system approach that is at the heart of our devolution deal. </w:t>
      </w:r>
    </w:p>
    <w:p w:rsidR="007376F7" w:rsidP="007376F7">
      <w:pPr>
        <w:pStyle w:val="QuestionCont"/>
        <w:rPr>
          <w:rFonts w:cs="Times New Roman"/>
        </w:rPr>
      </w:pPr>
      <w:r>
        <w:rPr>
          <w:rFonts w:cs="Times New Roman"/>
        </w:rPr>
        <w:t xml:space="preserve">We also had </w:t>
      </w:r>
      <w:r w:rsidR="00500CF0">
        <w:rPr>
          <w:rFonts w:cs="Times New Roman"/>
        </w:rPr>
        <w:t>a very positive relationship</w:t>
      </w:r>
      <w:r>
        <w:rPr>
          <w:rFonts w:cs="Times New Roman"/>
        </w:rPr>
        <w:t xml:space="preserve"> with NHS England latterly, which was around </w:t>
      </w:r>
      <w:r w:rsidR="00500CF0">
        <w:rPr>
          <w:rFonts w:cs="Times New Roman"/>
        </w:rPr>
        <w:t>it</w:t>
      </w:r>
      <w:r>
        <w:rPr>
          <w:rFonts w:cs="Times New Roman"/>
        </w:rPr>
        <w:t xml:space="preserve"> committing to jointly resourcing a joint senior role based within the council to support integration. That brought my colleague Helen Charlesworth</w:t>
      </w:r>
      <w:r w:rsidR="00742FAE">
        <w:rPr>
          <w:rFonts w:cs="Times New Roman"/>
        </w:rPr>
        <w:t>-</w:t>
      </w:r>
      <w:r>
        <w:rPr>
          <w:rFonts w:cs="Times New Roman"/>
        </w:rPr>
        <w:t>May into Cornwall in 2018</w:t>
      </w:r>
      <w:r w:rsidR="00282A4E">
        <w:rPr>
          <w:rFonts w:cs="Times New Roman"/>
        </w:rPr>
        <w:t>,</w:t>
      </w:r>
      <w:r>
        <w:rPr>
          <w:rFonts w:cs="Times New Roman"/>
        </w:rPr>
        <w:t xml:space="preserve"> with NHS England jointly funding, with the council, a dedicated </w:t>
      </w:r>
      <w:r w:rsidR="00500CF0">
        <w:rPr>
          <w:rFonts w:cs="Times New Roman"/>
        </w:rPr>
        <w:t xml:space="preserve">strategic director </w:t>
      </w:r>
      <w:r>
        <w:rPr>
          <w:rFonts w:cs="Times New Roman"/>
        </w:rPr>
        <w:t xml:space="preserve">role. April of this year saw Helen move to become the </w:t>
      </w:r>
      <w:r w:rsidR="00500CF0">
        <w:rPr>
          <w:rFonts w:cs="Times New Roman"/>
        </w:rPr>
        <w:t>accountable offic</w:t>
      </w:r>
      <w:r>
        <w:rPr>
          <w:rFonts w:cs="Times New Roman"/>
        </w:rPr>
        <w:t>er for the CCG.</w:t>
      </w:r>
    </w:p>
    <w:p w:rsidR="007376F7" w:rsidP="007376F7">
      <w:pPr>
        <w:pStyle w:val="QuestionCont"/>
        <w:rPr>
          <w:rFonts w:cs="Times New Roman"/>
        </w:rPr>
      </w:pPr>
      <w:r>
        <w:rPr>
          <w:rFonts w:cs="Times New Roman"/>
        </w:rPr>
        <w:t>Our devolution deal was the catalyst for strengthening partnership working, but</w:t>
      </w:r>
      <w:r w:rsidR="00282A4E">
        <w:rPr>
          <w:rFonts w:cs="Times New Roman"/>
        </w:rPr>
        <w:t>,</w:t>
      </w:r>
      <w:r w:rsidR="00500CF0">
        <w:rPr>
          <w:rFonts w:cs="Times New Roman"/>
        </w:rPr>
        <w:t xml:space="preserve"> </w:t>
      </w:r>
      <w:r w:rsidR="00282A4E">
        <w:rPr>
          <w:rFonts w:cs="Times New Roman"/>
        </w:rPr>
        <w:t xml:space="preserve">in terms of </w:t>
      </w:r>
      <w:r w:rsidR="00500CF0">
        <w:rPr>
          <w:rFonts w:cs="Times New Roman"/>
        </w:rPr>
        <w:t>the</w:t>
      </w:r>
      <w:r>
        <w:rPr>
          <w:rFonts w:cs="Times New Roman"/>
        </w:rPr>
        <w:t xml:space="preserve"> impact</w:t>
      </w:r>
      <w:r w:rsidR="00500CF0">
        <w:rPr>
          <w:rFonts w:cs="Times New Roman"/>
        </w:rPr>
        <w:t xml:space="preserve"> of devolving</w:t>
      </w:r>
      <w:r>
        <w:rPr>
          <w:rFonts w:cs="Times New Roman"/>
        </w:rPr>
        <w:t xml:space="preserve"> health functions</w:t>
      </w:r>
      <w:r w:rsidR="00282A4E">
        <w:rPr>
          <w:rFonts w:cs="Times New Roman"/>
        </w:rPr>
        <w:t>, that</w:t>
      </w:r>
      <w:r>
        <w:rPr>
          <w:rFonts w:cs="Times New Roman"/>
        </w:rPr>
        <w:t xml:space="preserve"> has not happened. </w:t>
      </w:r>
      <w:r w:rsidR="00500CF0">
        <w:rPr>
          <w:rFonts w:cs="Times New Roman"/>
        </w:rPr>
        <w:t xml:space="preserve">We </w:t>
      </w:r>
      <w:r>
        <w:rPr>
          <w:rFonts w:cs="Times New Roman"/>
        </w:rPr>
        <w:t>have seen improvements in the way</w:t>
      </w:r>
      <w:r w:rsidR="00500CF0">
        <w:rPr>
          <w:rFonts w:cs="Times New Roman"/>
        </w:rPr>
        <w:t xml:space="preserve"> that</w:t>
      </w:r>
      <w:r>
        <w:rPr>
          <w:rFonts w:cs="Times New Roman"/>
        </w:rPr>
        <w:t xml:space="preserve"> we have just heard from the witness from Manchester</w:t>
      </w:r>
      <w:r w:rsidR="00500CF0">
        <w:rPr>
          <w:rFonts w:cs="Times New Roman"/>
        </w:rPr>
        <w:t>,</w:t>
      </w:r>
      <w:r>
        <w:rPr>
          <w:rFonts w:cs="Times New Roman"/>
        </w:rPr>
        <w:t xml:space="preserve"> in helping to strengthen focus on prevention and joining up services in local areas and a range of projects. The Committee </w:t>
      </w:r>
      <w:r w:rsidR="00500CF0">
        <w:rPr>
          <w:rFonts w:cs="Times New Roman"/>
        </w:rPr>
        <w:t>c</w:t>
      </w:r>
      <w:r>
        <w:rPr>
          <w:rFonts w:cs="Times New Roman"/>
        </w:rPr>
        <w:t>ould hear more in detail from Helen Charlesworth</w:t>
      </w:r>
      <w:r w:rsidR="00742FAE">
        <w:rPr>
          <w:rFonts w:cs="Times New Roman"/>
        </w:rPr>
        <w:t>-</w:t>
      </w:r>
      <w:r>
        <w:rPr>
          <w:rFonts w:cs="Times New Roman"/>
        </w:rPr>
        <w:t>May, if it wants to get into those further.</w:t>
      </w:r>
    </w:p>
    <w:p w:rsidR="007376F7" w:rsidP="007376F7">
      <w:pPr>
        <w:pStyle w:val="Question"/>
        <w:rPr>
          <w:rFonts w:cs="Times New Roman"/>
        </w:rPr>
      </w:pPr>
      <w:sdt>
        <w:sdtPr>
          <w:alias w:val="Member"/>
          <w:tag w:val="&lt;Member mnisId='4048' dodsId='31721'&gt;"/>
          <w:id w:val="869721692"/>
          <w:placeholder>
            <w:docPart w:val="2545880C719841F2B8686E7B5072EC30"/>
          </w:placeholder>
          <w:richText/>
        </w:sdtPr>
        <w:sdtContent>
          <w:r w:rsidRPr="0008159D">
            <w:rPr>
              <w:b/>
            </w:rPr>
            <w:t>Chair:</w:t>
          </w:r>
        </w:sdtContent>
      </w:sdt>
      <w:r>
        <w:t xml:space="preserve"> Can I come to Bill McCarthy as the NHS rep on the </w:t>
      </w:r>
      <w:r w:rsidR="00500CF0">
        <w:t>panel</w:t>
      </w:r>
      <w:r>
        <w:t>? When we talk about health devolution, it often seems that things move as quickly or as slowly as the NHS want</w:t>
      </w:r>
      <w:r w:rsidR="00500CF0">
        <w:t>s</w:t>
      </w:r>
      <w:r>
        <w:t xml:space="preserve"> them to, which sometimes is not that quick. The NHS does not want to give up, does it? When we had our previous </w:t>
      </w:r>
      <w:r w:rsidR="00500CF0">
        <w:t>inquiry</w:t>
      </w:r>
      <w:r>
        <w:t>, Alistair Burt</w:t>
      </w:r>
      <w:r>
        <w:rPr>
          <w:rFonts w:cs="Times New Roman"/>
        </w:rPr>
        <w:t xml:space="preserve"> was the Minister. In the end, he accepted that everything ultimately was the responsibility of the Secretary of State. That is where it lay, so that ultimately you could not really properly devolve things. Is that right?</w:t>
      </w:r>
    </w:p>
    <w:p w:rsidR="007376F7" w:rsidP="007376F7">
      <w:pPr>
        <w:pStyle w:val="QuestionCont"/>
        <w:rPr>
          <w:rFonts w:cs="Times New Roman"/>
        </w:rPr>
      </w:pPr>
      <w:sdt>
        <w:sdtPr>
          <w:rPr>
            <w:rFonts w:cs="Times New Roman"/>
            <w:b/>
            <w:i/>
          </w:rPr>
          <w:alias w:val="Witness"/>
          <w:id w:val="1930613055"/>
          <w:placeholder>
            <w:docPart w:val="A78F47D7E9EB4CFCAF7F86EF976C7B0F"/>
          </w:placeholder>
          <w:richText/>
        </w:sdtPr>
        <w:sdtEndPr>
          <w:rPr>
            <w:i w:val="0"/>
          </w:rPr>
        </w:sdtEndPr>
        <w:sdtContent>
          <w:r w:rsidRPr="00D9013E">
            <w:rPr>
              <w:b/>
              <w:i/>
            </w:rPr>
            <w:t>Bill McCarthy:</w:t>
          </w:r>
        </w:sdtContent>
      </w:sdt>
      <w:r>
        <w:t xml:space="preserve"> My experience of devolution is working with the Greater Manchester system over the past 18 months or so. I would endorse a lot of what Sir Richard set out. We have seen some real </w:t>
      </w:r>
      <w:r w:rsidR="00500CF0">
        <w:rPr>
          <w:rFonts w:cs="Times New Roman"/>
        </w:rPr>
        <w:t>benefits from</w:t>
      </w:r>
      <w:r>
        <w:rPr>
          <w:rFonts w:cs="Times New Roman"/>
        </w:rPr>
        <w:t xml:space="preserve"> devolution that are already having an immediate impact: for example, working together </w:t>
      </w:r>
      <w:r w:rsidR="00500CF0">
        <w:rPr>
          <w:rFonts w:cs="Times New Roman"/>
        </w:rPr>
        <w:t>on</w:t>
      </w:r>
      <w:r>
        <w:rPr>
          <w:rFonts w:cs="Times New Roman"/>
        </w:rPr>
        <w:t xml:space="preserve"> preparing children for school and the benefits that is going to have </w:t>
      </w:r>
      <w:r w:rsidR="00282A4E">
        <w:rPr>
          <w:rFonts w:cs="Times New Roman"/>
        </w:rPr>
        <w:t>for</w:t>
      </w:r>
      <w:r>
        <w:rPr>
          <w:rFonts w:cs="Times New Roman"/>
        </w:rPr>
        <w:t xml:space="preserve"> their health. We can predict </w:t>
      </w:r>
      <w:r w:rsidR="00500CF0">
        <w:rPr>
          <w:rFonts w:cs="Times New Roman"/>
        </w:rPr>
        <w:t xml:space="preserve">that </w:t>
      </w:r>
      <w:r w:rsidR="00C41172">
        <w:rPr>
          <w:rFonts w:cs="Times New Roman"/>
        </w:rPr>
        <w:t>measurable</w:t>
      </w:r>
      <w:r>
        <w:rPr>
          <w:rFonts w:cs="Times New Roman"/>
        </w:rPr>
        <w:t xml:space="preserve"> improvements now—more exercise </w:t>
      </w:r>
      <w:r w:rsidR="00293361">
        <w:rPr>
          <w:rFonts w:cs="Times New Roman"/>
        </w:rPr>
        <w:t>or</w:t>
      </w:r>
      <w:r>
        <w:rPr>
          <w:rFonts w:cs="Times New Roman"/>
        </w:rPr>
        <w:t xml:space="preserve"> the reduction in smoking prevalence—will have some </w:t>
      </w:r>
      <w:r w:rsidR="00C41172">
        <w:rPr>
          <w:rFonts w:cs="Times New Roman"/>
        </w:rPr>
        <w:t>measurable</w:t>
      </w:r>
      <w:r>
        <w:rPr>
          <w:rFonts w:cs="Times New Roman"/>
        </w:rPr>
        <w:t xml:space="preserve"> benefits on outcomes and life opportunity later on.</w:t>
      </w:r>
    </w:p>
    <w:p w:rsidR="007376F7" w:rsidP="007376F7">
      <w:pPr>
        <w:pStyle w:val="QuestionCont"/>
      </w:pPr>
      <w:r>
        <w:t>The proof is in the pudding</w:t>
      </w:r>
      <w:r>
        <w:t xml:space="preserve">. The experience I draw on from Greater Manchester is a positive one. As Sir Richard pointed out, there are areas where we can still do better. We work in partnership, and we will certainly want to do that over the coming years. I am pretty confident that Greater Manchester, certainly, and other areas have shown real benefits from devolution. That </w:t>
      </w:r>
      <w:r>
        <w:t>has</w:t>
      </w:r>
      <w:r>
        <w:t xml:space="preserve"> the support of NHS England.</w:t>
      </w:r>
    </w:p>
    <w:p w:rsidR="007376F7" w:rsidP="007376F7">
      <w:pPr>
        <w:pStyle w:val="Question"/>
      </w:pPr>
      <w:sdt>
        <w:sdtPr>
          <w:alias w:val="Member"/>
          <w:tag w:val="&lt;Member mnisId='4048' dodsId='31721'&gt;"/>
          <w:id w:val="704676388"/>
          <w:placeholder>
            <w:docPart w:val="67F27502538E49BBA577FC0134A57BF3"/>
          </w:placeholder>
          <w:richText/>
        </w:sdtPr>
        <w:sdtContent>
          <w:r w:rsidRPr="00FD5937">
            <w:rPr>
              <w:b/>
            </w:rPr>
            <w:t>Chair:</w:t>
          </w:r>
        </w:sdtContent>
      </w:sdt>
      <w:r>
        <w:t xml:space="preserve"> I want to pick up on one point there, and then I will come back and ask the same question of Richard. You </w:t>
      </w:r>
      <w:r w:rsidR="00293361">
        <w:t xml:space="preserve">talk about </w:t>
      </w:r>
      <w:r>
        <w:t xml:space="preserve">the proof </w:t>
      </w:r>
      <w:r w:rsidR="00293361">
        <w:t xml:space="preserve">of </w:t>
      </w:r>
      <w:r>
        <w:t>the pudding, but the pudding is really about better joint working</w:t>
      </w:r>
      <w:r w:rsidR="00293361">
        <w:t>, isn’t it,</w:t>
      </w:r>
      <w:r>
        <w:t xml:space="preserve"> and not real devolution?</w:t>
      </w:r>
    </w:p>
    <w:p w:rsidR="007376F7" w:rsidP="007376F7">
      <w:pPr>
        <w:pStyle w:val="QuestionCont"/>
      </w:pPr>
      <w:sdt>
        <w:sdtPr>
          <w:rPr>
            <w:rFonts w:cs="Times New Roman"/>
            <w:b/>
            <w:i/>
          </w:rPr>
          <w:alias w:val="Witness"/>
          <w:id w:val="1438791518"/>
          <w:placeholder>
            <w:docPart w:val="B87E96C9DED04082B88C26F491E1B56F"/>
          </w:placeholder>
          <w:richText/>
        </w:sdtPr>
        <w:sdtEndPr>
          <w:rPr>
            <w:i w:val="0"/>
          </w:rPr>
        </w:sdtEndPr>
        <w:sdtContent>
          <w:r w:rsidRPr="00D9013E">
            <w:rPr>
              <w:b/>
              <w:i/>
            </w:rPr>
            <w:t>Bill McCarthy:</w:t>
          </w:r>
        </w:sdtContent>
      </w:sdt>
      <w:r>
        <w:rPr>
          <w:b/>
        </w:rPr>
        <w:t xml:space="preserve"> </w:t>
      </w:r>
      <w:r>
        <w:t xml:space="preserve">My view is that they are connected. The more we </w:t>
      </w:r>
      <w:r>
        <w:t xml:space="preserve">devolve, the better able the NHS, the local authority and the voluntary sector </w:t>
      </w:r>
      <w:r w:rsidR="00293361">
        <w:t xml:space="preserve">in a local area </w:t>
      </w:r>
      <w:r>
        <w:t xml:space="preserve">will be </w:t>
      </w:r>
      <w:r w:rsidR="00293361">
        <w:t>to work</w:t>
      </w:r>
      <w:r>
        <w:t xml:space="preserve"> a bit more freely, understanding what the real priorities are for the people in that area, understandin</w:t>
      </w:r>
      <w:r w:rsidR="00293361">
        <w:t>g who the vulnerable groups are</w:t>
      </w:r>
      <w:r>
        <w:t xml:space="preserve"> and putting together much simpler and more seamless packages of support.</w:t>
      </w:r>
    </w:p>
    <w:p w:rsidR="007376F7" w:rsidP="007376F7">
      <w:pPr>
        <w:pStyle w:val="QuestionCont"/>
      </w:pPr>
      <w:r>
        <w:t xml:space="preserve">Yes, absolutely, integration is the heart of the matter, but my view and my experience from the </w:t>
      </w:r>
      <w:r w:rsidR="00293361">
        <w:t>north</w:t>
      </w:r>
      <w:r w:rsidR="00C41172">
        <w:t>-</w:t>
      </w:r>
      <w:r w:rsidR="00293361">
        <w:t xml:space="preserve">west </w:t>
      </w:r>
      <w:r>
        <w:t xml:space="preserve">is that devolution is a step that helps that integration to move more quickly in practice. </w:t>
      </w:r>
    </w:p>
    <w:p w:rsidR="007376F7" w:rsidRPr="00D9013E" w:rsidP="007376F7">
      <w:pPr>
        <w:pStyle w:val="Question"/>
        <w:rPr>
          <w:rFonts w:cs="Times New Roman"/>
        </w:rPr>
      </w:pPr>
      <w:sdt>
        <w:sdtPr>
          <w:alias w:val="Member"/>
          <w:tag w:val="&lt;Member mnisId='4048' dodsId='31721'&gt;"/>
          <w:id w:val="-340940049"/>
          <w:placeholder>
            <w:docPart w:val="30A3239756974B93B20564CDA2561E12"/>
          </w:placeholder>
          <w:richText/>
        </w:sdtPr>
        <w:sdtContent>
          <w:r w:rsidRPr="00D9013E">
            <w:rPr>
              <w:b/>
            </w:rPr>
            <w:t>Chair:</w:t>
          </w:r>
        </w:sdtContent>
      </w:sdt>
      <w:r>
        <w:t xml:space="preserve"> Richard, could I make the same point to you? When we did our report in 2016 as a Committee, the words we used were, “We are unpersuaded by the use of the word ‘devolution’ to describe what is happening to health in Greater Manchester</w:t>
      </w:r>
      <w:r w:rsidR="00293361">
        <w:t>”. We said it was more like</w:t>
      </w:r>
      <w:r>
        <w:t xml:space="preserve"> delegation of responsibilities or joint working</w:t>
      </w:r>
      <w:r w:rsidR="00293361">
        <w:t xml:space="preserve">; </w:t>
      </w:r>
      <w:r w:rsidRPr="00D9013E" w:rsidR="00293361">
        <w:rPr>
          <w:rFonts w:cs="Times New Roman"/>
        </w:rPr>
        <w:t xml:space="preserve">that </w:t>
      </w:r>
      <w:r w:rsidRPr="00D9013E">
        <w:rPr>
          <w:rFonts w:cs="Times New Roman"/>
        </w:rPr>
        <w:t>was a better description of it.</w:t>
      </w:r>
      <w:r>
        <w:rPr>
          <w:rFonts w:cs="Times New Roman"/>
        </w:rPr>
        <w:t xml:space="preserve"> </w:t>
      </w:r>
      <w:r w:rsidRPr="00D9013E">
        <w:rPr>
          <w:rFonts w:cs="Times New Roman"/>
        </w:rPr>
        <w:t>Is that a fair comment?</w:t>
      </w:r>
      <w:r>
        <w:rPr>
          <w:rFonts w:cs="Times New Roman"/>
        </w:rPr>
        <w:t xml:space="preserve"> </w:t>
      </w:r>
      <w:r w:rsidRPr="00D9013E">
        <w:rPr>
          <w:rFonts w:cs="Times New Roman"/>
        </w:rPr>
        <w:t>Ought we to be looking further to make it real devolution?</w:t>
      </w:r>
    </w:p>
    <w:p w:rsidR="007376F7" w:rsidP="007376F7">
      <w:pPr>
        <w:pStyle w:val="QuestionCont"/>
      </w:pPr>
      <w:sdt>
        <w:sdtPr>
          <w:rPr>
            <w:b/>
            <w:i/>
          </w:rPr>
          <w:alias w:val="Witness"/>
          <w:id w:val="1521514901"/>
          <w:placeholder>
            <w:docPart w:val="41E4EFC208EF4C4DA165B524742D9459"/>
          </w:placeholder>
          <w:richText/>
        </w:sdtPr>
        <w:sdtEndPr>
          <w:rPr>
            <w:i w:val="0"/>
          </w:rPr>
        </w:sdtEndPr>
        <w:sdtContent>
          <w:r w:rsidRPr="00D9013E">
            <w:rPr>
              <w:b/>
              <w:i/>
            </w:rPr>
            <w:t>Sir Richard Leese:</w:t>
          </w:r>
        </w:sdtContent>
      </w:sdt>
      <w:r>
        <w:rPr>
          <w:b/>
        </w:rPr>
        <w:t xml:space="preserve"> </w:t>
      </w:r>
      <w:r>
        <w:t xml:space="preserve">It is not entirely fair. What we have in Greater Manchester is a mixture of devolution and decentralisation. It is worth bearing in mind that the basis of what is happening in Greater Manchester is a memorandum of understanding in 2015 between the 10 councils in Greater Manchester, what were then 12 </w:t>
      </w:r>
      <w:r w:rsidR="00293361">
        <w:t>clinical commissioning groups</w:t>
      </w:r>
      <w:r>
        <w:t xml:space="preserve">—it is now down to 10—and NHS England. The Secretary of State was not a party to the agreement that was struck to create the system we now have in Greater Manchester. </w:t>
      </w:r>
    </w:p>
    <w:p w:rsidR="007376F7" w:rsidP="007376F7">
      <w:pPr>
        <w:pStyle w:val="QuestionCont"/>
      </w:pPr>
      <w:r>
        <w:t xml:space="preserve">Clearly, NHS England is directly accountable to the Secretary of State. </w:t>
      </w:r>
      <w:r w:rsidR="00293361">
        <w:t xml:space="preserve">We </w:t>
      </w:r>
      <w:r>
        <w:t xml:space="preserve">have been able to bring in </w:t>
      </w:r>
      <w:r w:rsidR="00293361">
        <w:t xml:space="preserve">not only </w:t>
      </w:r>
      <w:r>
        <w:t>adult care but a range of other public services</w:t>
      </w:r>
      <w:r w:rsidR="00293361">
        <w:t>,</w:t>
      </w:r>
      <w:r>
        <w:t xml:space="preserve"> under the umbrella of public</w:t>
      </w:r>
      <w:r w:rsidR="00293361">
        <w:t xml:space="preserve"> </w:t>
      </w:r>
      <w:r>
        <w:t>service reform</w:t>
      </w:r>
      <w:r w:rsidR="00293361">
        <w:t>.</w:t>
      </w:r>
      <w:r>
        <w:t xml:space="preserve"> </w:t>
      </w:r>
      <w:r w:rsidR="00293361">
        <w:t xml:space="preserve">Many </w:t>
      </w:r>
      <w:r>
        <w:t xml:space="preserve">of those are accountable to the local authorities within Greater Manchester. </w:t>
      </w:r>
      <w:r w:rsidR="00293361">
        <w:t xml:space="preserve">We </w:t>
      </w:r>
      <w:r>
        <w:t xml:space="preserve">have a dual accountability there, which is why I say it is a mixture of devolution and decentralisation. </w:t>
      </w:r>
    </w:p>
    <w:p w:rsidR="007376F7" w:rsidP="007376F7">
      <w:pPr>
        <w:pStyle w:val="QuestionCont"/>
        <w:rPr>
          <w:rFonts w:cs="Times New Roman"/>
        </w:rPr>
      </w:pPr>
      <w:r>
        <w:t xml:space="preserve">It is also the case that we have been able to make some decisions at a local level that are quite dramatic in their scope. I will give one example that would not have happened without the agreement that was struck in 2015. Within the </w:t>
      </w:r>
      <w:r w:rsidR="00282A4E">
        <w:t xml:space="preserve">city </w:t>
      </w:r>
      <w:r>
        <w:t>of Manchester</w:t>
      </w:r>
      <w:r>
        <w:rPr>
          <w:rFonts w:cs="Times New Roman"/>
        </w:rPr>
        <w:t xml:space="preserve">, we are now in the final stages of bringing the entirety of our hospital network together into a single hospital service. That is a quite radical transformation of acute care within Greater Manchester. That hospital service serves a far wider footprint than the </w:t>
      </w:r>
      <w:r w:rsidR="00282A4E">
        <w:rPr>
          <w:rFonts w:cs="Times New Roman"/>
        </w:rPr>
        <w:t xml:space="preserve">city </w:t>
      </w:r>
      <w:r>
        <w:rPr>
          <w:rFonts w:cs="Times New Roman"/>
        </w:rPr>
        <w:t>of Manchester itself. That would not have happened unless there had been that local element of control over the service.</w:t>
      </w:r>
    </w:p>
    <w:p w:rsidR="007376F7" w:rsidP="007376F7">
      <w:pPr>
        <w:pStyle w:val="QuestionCont"/>
        <w:rPr>
          <w:rFonts w:cs="Times New Roman"/>
        </w:rPr>
      </w:pPr>
      <w:r>
        <w:rPr>
          <w:rFonts w:cs="Times New Roman"/>
        </w:rPr>
        <w:t xml:space="preserve">Bill said it: the proof is in the pudding. Well, the proof </w:t>
      </w:r>
      <w:r w:rsidR="00F93513">
        <w:rPr>
          <w:rFonts w:cs="Times New Roman"/>
        </w:rPr>
        <w:t xml:space="preserve">of </w:t>
      </w:r>
      <w:r>
        <w:rPr>
          <w:rFonts w:cs="Times New Roman"/>
        </w:rPr>
        <w:t>the pudding is that we have been able to make major decisions in Greater Manchester that are having a major impact on the delivery of health and care services there.</w:t>
      </w:r>
    </w:p>
    <w:p w:rsidR="007376F7" w:rsidP="007376F7">
      <w:pPr>
        <w:pStyle w:val="Question"/>
      </w:pPr>
      <w:sdt>
        <w:sdtPr>
          <w:alias w:val="Member"/>
          <w:tag w:val="&lt;Member mnisId='4048' dodsId='31721'&gt;"/>
          <w:id w:val="-1489006958"/>
          <w:placeholder>
            <w:docPart w:val="C4AF406A00364D42AF334E2F9BF1A39A"/>
          </w:placeholder>
          <w:richText/>
        </w:sdtPr>
        <w:sdtContent>
          <w:r w:rsidRPr="003A76B6">
            <w:rPr>
              <w:b/>
            </w:rPr>
            <w:t>Chair:</w:t>
          </w:r>
        </w:sdtContent>
      </w:sdt>
      <w:r>
        <w:t xml:space="preserve"> Finally, can I turn the question the other way round? One of the concerns is not that you are not having enough devolution</w:t>
      </w:r>
      <w:r w:rsidR="00F93513">
        <w:t>,</w:t>
      </w:r>
      <w:r>
        <w:t xml:space="preserve"> but that the NHS is a national service and, if we have devolution, we will end up </w:t>
      </w:r>
      <w:r>
        <w:t>fragmenting that service and having different standards in different parts of the country. Cornwall, do you want to come in?</w:t>
      </w:r>
    </w:p>
    <w:p w:rsidR="00F93513" w:rsidP="007376F7">
      <w:pPr>
        <w:pStyle w:val="QuestionCont"/>
        <w:rPr>
          <w:rFonts w:cs="Times New Roman"/>
        </w:rPr>
      </w:pPr>
      <w:r w:rsidRPr="00516543">
        <w:rPr>
          <w:rFonts w:cs="Times New Roman"/>
          <w:b/>
          <w:i/>
        </w:rPr>
        <w:t>Helen Charlesworth</w:t>
      </w:r>
      <w:r w:rsidR="00742FAE">
        <w:rPr>
          <w:rFonts w:cs="Times New Roman"/>
          <w:b/>
          <w:i/>
        </w:rPr>
        <w:t>-</w:t>
      </w:r>
      <w:r w:rsidRPr="00516543">
        <w:rPr>
          <w:rFonts w:cs="Times New Roman"/>
          <w:b/>
          <w:i/>
        </w:rPr>
        <w:t>May:</w:t>
      </w:r>
      <w:r>
        <w:rPr>
          <w:rFonts w:cs="Times New Roman"/>
          <w:b/>
        </w:rPr>
        <w:t xml:space="preserve"> </w:t>
      </w:r>
      <w:r>
        <w:rPr>
          <w:rFonts w:cs="Times New Roman"/>
        </w:rPr>
        <w:t xml:space="preserve">If you think about a traditional idea of devolution, it is from central </w:t>
      </w:r>
      <w:r>
        <w:rPr>
          <w:rFonts w:cs="Times New Roman"/>
        </w:rPr>
        <w:t xml:space="preserve">Government </w:t>
      </w:r>
      <w:r>
        <w:rPr>
          <w:rFonts w:cs="Times New Roman"/>
        </w:rPr>
        <w:t xml:space="preserve">down to localities. In reality, in most health services, delivery is devolved from the </w:t>
      </w:r>
      <w:r>
        <w:rPr>
          <w:rFonts w:cs="Times New Roman"/>
        </w:rPr>
        <w:t xml:space="preserve">Department </w:t>
      </w:r>
      <w:r>
        <w:rPr>
          <w:rFonts w:cs="Times New Roman"/>
        </w:rPr>
        <w:t>to NHS England. In that context, devolution to localities comes from NHS England. Reflecting Kate’s points, what we have achieved in Cornwall has been through integration that was entirety achievable without the banner of devolution</w:t>
      </w:r>
      <w:r>
        <w:rPr>
          <w:rFonts w:cs="Times New Roman"/>
        </w:rPr>
        <w:t>, and</w:t>
      </w:r>
      <w:r>
        <w:rPr>
          <w:rFonts w:cs="Times New Roman"/>
        </w:rPr>
        <w:t xml:space="preserve"> is, in fact, what the rest of the country is </w:t>
      </w:r>
      <w:r w:rsidR="00C41BD6">
        <w:rPr>
          <w:rFonts w:cs="Times New Roman"/>
        </w:rPr>
        <w:t xml:space="preserve">now </w:t>
      </w:r>
      <w:r>
        <w:rPr>
          <w:rFonts w:cs="Times New Roman"/>
        </w:rPr>
        <w:t xml:space="preserve">doing through integrated care systems. </w:t>
      </w:r>
    </w:p>
    <w:p w:rsidR="007376F7" w:rsidP="007376F7">
      <w:pPr>
        <w:pStyle w:val="QuestionCont"/>
        <w:rPr>
          <w:rFonts w:cs="Times New Roman"/>
        </w:rPr>
      </w:pPr>
      <w:r>
        <w:rPr>
          <w:rFonts w:cs="Times New Roman"/>
        </w:rPr>
        <w:t>The Cornwall devolution deal effectively gave Cornwall the ability to set up an integrated care system. The rest of the country is now doing that, not through a devolution deal</w:t>
      </w:r>
      <w:r w:rsidR="00F93513">
        <w:rPr>
          <w:rFonts w:cs="Times New Roman"/>
        </w:rPr>
        <w:t>,</w:t>
      </w:r>
      <w:r>
        <w:rPr>
          <w:rFonts w:cs="Times New Roman"/>
        </w:rPr>
        <w:t xml:space="preserve"> but because that is how the NHS is now structuring itself to deliver more integrated services. That integration is not just integration of health services and other public services. A significant element of </w:t>
      </w:r>
      <w:r w:rsidR="00F93513">
        <w:rPr>
          <w:rFonts w:cs="Times New Roman"/>
        </w:rPr>
        <w:t>it</w:t>
      </w:r>
      <w:r>
        <w:rPr>
          <w:rFonts w:cs="Times New Roman"/>
        </w:rPr>
        <w:t xml:space="preserve"> is the bringing together of disparate health services under single leadership.</w:t>
      </w:r>
    </w:p>
    <w:p w:rsidR="007376F7" w:rsidP="00F93513">
      <w:pPr>
        <w:pStyle w:val="Question"/>
        <w:numPr>
          <w:ilvl w:val="0"/>
          <w:numId w:val="0"/>
        </w:numPr>
        <w:ind w:left="794"/>
      </w:pPr>
      <w:sdt>
        <w:sdtPr>
          <w:alias w:val="Member"/>
          <w:tag w:val="&lt;Member mnisId='4048' dodsId='31721'&gt;"/>
          <w:id w:val="-1787498212"/>
          <w:placeholder>
            <w:docPart w:val="910524D7A00144C88527C1A0C58FA76C"/>
          </w:placeholder>
          <w:richText/>
        </w:sdtPr>
        <w:sdtContent>
          <w:r w:rsidRPr="00FD5937">
            <w:rPr>
              <w:b/>
            </w:rPr>
            <w:t>Chair:</w:t>
          </w:r>
        </w:sdtContent>
      </w:sdt>
      <w:r>
        <w:t xml:space="preserve"> Bill wants to come in briefly from the NHS perspective, and then I will let Richard come back for a final point. Then we need to move on. </w:t>
      </w:r>
    </w:p>
    <w:p w:rsidR="007376F7" w:rsidP="007376F7">
      <w:pPr>
        <w:pStyle w:val="QuestionCont"/>
        <w:rPr>
          <w:rFonts w:cs="Times New Roman"/>
        </w:rPr>
      </w:pPr>
      <w:sdt>
        <w:sdtPr>
          <w:rPr>
            <w:rFonts w:cs="Times New Roman"/>
            <w:b/>
            <w:i/>
          </w:rPr>
          <w:alias w:val="Witness"/>
          <w:id w:val="21839063"/>
          <w:placeholder>
            <w:docPart w:val="DD43F400605B4B529B878F936185C8D4"/>
          </w:placeholder>
          <w:richText/>
        </w:sdtPr>
        <w:sdtEndPr>
          <w:rPr>
            <w:i w:val="0"/>
          </w:rPr>
        </w:sdtEndPr>
        <w:sdtContent>
          <w:r w:rsidRPr="00D9013E">
            <w:rPr>
              <w:b/>
              <w:i/>
            </w:rPr>
            <w:t>Bill McCarthy:</w:t>
          </w:r>
        </w:sdtContent>
      </w:sdt>
      <w:r>
        <w:rPr>
          <w:b/>
        </w:rPr>
        <w:t xml:space="preserve"> </w:t>
      </w:r>
      <w:r w:rsidR="00F93513">
        <w:t>To your point</w:t>
      </w:r>
      <w:r>
        <w:t xml:space="preserve"> about </w:t>
      </w:r>
      <w:r w:rsidR="00F93513">
        <w:t>whether this</w:t>
      </w:r>
      <w:r>
        <w:t xml:space="preserve"> risk</w:t>
      </w:r>
      <w:r w:rsidR="00F93513">
        <w:t>s</w:t>
      </w:r>
      <w:r>
        <w:t xml:space="preserve"> fragmenting standards</w:t>
      </w:r>
      <w:r w:rsidR="00F93513">
        <w:t xml:space="preserve">, it </w:t>
      </w:r>
      <w:r>
        <w:t xml:space="preserve">is important to point out that in the accountability agreement with Greater Manchester, which I guess is the most significant example of devolution, signing up to the NHS </w:t>
      </w:r>
      <w:r w:rsidR="00F93513">
        <w:t>constitution</w:t>
      </w:r>
      <w:r w:rsidR="00F93513">
        <w:rPr>
          <w:rFonts w:cs="Times New Roman"/>
        </w:rPr>
        <w:t xml:space="preserve"> </w:t>
      </w:r>
      <w:r>
        <w:rPr>
          <w:rFonts w:cs="Times New Roman"/>
        </w:rPr>
        <w:t xml:space="preserve">and the standards within the NHS </w:t>
      </w:r>
      <w:r w:rsidR="00C41BD6">
        <w:rPr>
          <w:rFonts w:cs="Times New Roman"/>
        </w:rPr>
        <w:t>c</w:t>
      </w:r>
      <w:r>
        <w:rPr>
          <w:rFonts w:cs="Times New Roman"/>
        </w:rPr>
        <w:t>onstitution was a core part of that agreement.</w:t>
      </w:r>
      <w:r w:rsidR="00F93513">
        <w:rPr>
          <w:rFonts w:cs="Times New Roman"/>
        </w:rPr>
        <w:t xml:space="preserve"> </w:t>
      </w:r>
      <w:r>
        <w:rPr>
          <w:rFonts w:cs="Times New Roman"/>
        </w:rPr>
        <w:t>As we devolve, whether it is through the formal mechanism</w:t>
      </w:r>
      <w:r w:rsidR="00F93513">
        <w:rPr>
          <w:rFonts w:cs="Times New Roman"/>
        </w:rPr>
        <w:t>s</w:t>
      </w:r>
      <w:r>
        <w:rPr>
          <w:rFonts w:cs="Times New Roman"/>
        </w:rPr>
        <w:t xml:space="preserve"> we have in </w:t>
      </w:r>
      <w:r w:rsidR="00F93513">
        <w:rPr>
          <w:rFonts w:cs="Times New Roman"/>
        </w:rPr>
        <w:t>GM</w:t>
      </w:r>
      <w:r>
        <w:rPr>
          <w:rFonts w:cs="Times New Roman"/>
        </w:rPr>
        <w:t xml:space="preserve"> or through greater integration taking place throu</w:t>
      </w:r>
      <w:r w:rsidR="00F93513">
        <w:rPr>
          <w:rFonts w:cs="Times New Roman"/>
        </w:rPr>
        <w:t>gh ICSs in the way Cornwall has</w:t>
      </w:r>
      <w:r>
        <w:rPr>
          <w:rFonts w:cs="Times New Roman"/>
        </w:rPr>
        <w:t xml:space="preserve"> spoken about, the NHS </w:t>
      </w:r>
      <w:r w:rsidR="00F93513">
        <w:rPr>
          <w:rFonts w:cs="Times New Roman"/>
        </w:rPr>
        <w:t xml:space="preserve">constitution </w:t>
      </w:r>
      <w:r>
        <w:rPr>
          <w:rFonts w:cs="Times New Roman"/>
        </w:rPr>
        <w:t xml:space="preserve">and those standards still stand. </w:t>
      </w:r>
      <w:r w:rsidR="00F93513">
        <w:rPr>
          <w:rFonts w:cs="Times New Roman"/>
        </w:rPr>
        <w:t>Patients should be entitled to those, wherever they are in the country</w:t>
      </w:r>
      <w:r>
        <w:rPr>
          <w:rFonts w:cs="Times New Roman"/>
        </w:rPr>
        <w:t>.</w:t>
      </w:r>
    </w:p>
    <w:p w:rsidR="007376F7" w:rsidP="007376F7">
      <w:pPr>
        <w:pStyle w:val="Question"/>
      </w:pPr>
      <w:sdt>
        <w:sdtPr>
          <w:alias w:val="Member"/>
          <w:tag w:val="&lt;Member mnisId='4048' dodsId='31721'&gt;"/>
          <w:id w:val="-175193979"/>
          <w:placeholder>
            <w:docPart w:val="3BEC888A803A4975BA770144CBA2F7CF"/>
          </w:placeholder>
          <w:richText/>
        </w:sdtPr>
        <w:sdtContent>
          <w:r w:rsidRPr="009C29EB">
            <w:rPr>
              <w:b/>
            </w:rPr>
            <w:t>Chair:</w:t>
          </w:r>
        </w:sdtContent>
      </w:sdt>
      <w:r>
        <w:t xml:space="preserve"> Richard, perhaps we should stop pretending that standards are the same throughout the NHS anyway, should</w:t>
      </w:r>
      <w:r w:rsidR="00F93513">
        <w:t>n’t</w:t>
      </w:r>
      <w:r>
        <w:t xml:space="preserve"> we? We know that people get very different treatment in different parts of the country, </w:t>
      </w:r>
      <w:r w:rsidR="00F93513">
        <w:t>depending</w:t>
      </w:r>
      <w:r>
        <w:t xml:space="preserve"> on where they live.</w:t>
      </w:r>
    </w:p>
    <w:p w:rsidR="007376F7" w:rsidRPr="007024D3" w:rsidP="007376F7">
      <w:pPr>
        <w:pStyle w:val="QuestionCont"/>
      </w:pPr>
      <w:sdt>
        <w:sdtPr>
          <w:rPr>
            <w:rFonts w:cs="Times New Roman"/>
            <w:b/>
            <w:i/>
          </w:rPr>
          <w:alias w:val="Witness"/>
          <w:id w:val="-110439624"/>
          <w:placeholder>
            <w:docPart w:val="83101B6AD34B4CC78A6284BDB8AA20F3"/>
          </w:placeholder>
          <w:richText/>
        </w:sdtPr>
        <w:sdtEndPr>
          <w:rPr>
            <w:i w:val="0"/>
          </w:rPr>
        </w:sdtEndPr>
        <w:sdtContent>
          <w:r w:rsidRPr="00D9013E">
            <w:rPr>
              <w:rFonts w:cs="Times New Roman"/>
              <w:b/>
              <w:i/>
            </w:rPr>
            <w:t>Sir Richard Leese:</w:t>
          </w:r>
        </w:sdtContent>
      </w:sdt>
      <w:r>
        <w:rPr>
          <w:rFonts w:cs="Times New Roman"/>
          <w:b/>
        </w:rPr>
        <w:t xml:space="preserve"> </w:t>
      </w:r>
      <w:r>
        <w:rPr>
          <w:rFonts w:cs="Times New Roman"/>
        </w:rPr>
        <w:t>That relates to a point I want</w:t>
      </w:r>
      <w:r w:rsidR="00F93513">
        <w:rPr>
          <w:rFonts w:cs="Times New Roman"/>
        </w:rPr>
        <w:t>ed</w:t>
      </w:r>
      <w:r>
        <w:rPr>
          <w:rFonts w:cs="Times New Roman"/>
        </w:rPr>
        <w:t xml:space="preserve"> to make. Far from fragmenting the NHS</w:t>
      </w:r>
      <w:r w:rsidR="00F93513">
        <w:rPr>
          <w:rFonts w:cs="Times New Roman"/>
        </w:rPr>
        <w:t>, to</w:t>
      </w:r>
      <w:r>
        <w:t xml:space="preserve"> build on what Helen said</w:t>
      </w:r>
      <w:r w:rsidR="00F93513">
        <w:t xml:space="preserve">, </w:t>
      </w:r>
      <w:r>
        <w:t>what we have been doing</w:t>
      </w:r>
      <w:r w:rsidR="00580EE2">
        <w:t>,</w:t>
      </w:r>
      <w:r>
        <w:t xml:space="preserve"> not just in Greater Manchester but in other parts</w:t>
      </w:r>
      <w:r w:rsidR="00580EE2">
        <w:t>,</w:t>
      </w:r>
      <w:r>
        <w:t xml:space="preserve"> is </w:t>
      </w:r>
      <w:r w:rsidRPr="007024D3">
        <w:t xml:space="preserve">taking </w:t>
      </w:r>
      <w:r>
        <w:t xml:space="preserve">a </w:t>
      </w:r>
      <w:r w:rsidRPr="007024D3">
        <w:t>fragmented service and helping</w:t>
      </w:r>
      <w:r>
        <w:t xml:space="preserve"> put it back together.</w:t>
      </w:r>
      <w:r w:rsidR="00F93513">
        <w:t xml:space="preserve"> </w:t>
      </w:r>
      <w:r>
        <w:t xml:space="preserve">In </w:t>
      </w:r>
      <w:r w:rsidRPr="007024D3">
        <w:t>Greater Manchester, if I look at the</w:t>
      </w:r>
      <w:r>
        <w:t xml:space="preserve"> acute sector, what is new </w:t>
      </w:r>
      <w:r w:rsidRPr="007024D3">
        <w:t xml:space="preserve">is that we </w:t>
      </w:r>
      <w:r>
        <w:t xml:space="preserve">have been </w:t>
      </w:r>
      <w:r w:rsidRPr="007024D3">
        <w:t xml:space="preserve">slowly able </w:t>
      </w:r>
      <w:r>
        <w:t xml:space="preserve">to change a system that was fundamentally based on competition to </w:t>
      </w:r>
      <w:r w:rsidRPr="007024D3">
        <w:t>one that is in</w:t>
      </w:r>
      <w:r>
        <w:t>creasingly based on co</w:t>
      </w:r>
      <w:r w:rsidR="00C41BD6">
        <w:t>-</w:t>
      </w:r>
      <w:r>
        <w:t xml:space="preserve">operation, mutual aid, sharing clinical excellence and sharing resources. </w:t>
      </w:r>
      <w:r w:rsidR="00F93513">
        <w:t xml:space="preserve">We </w:t>
      </w:r>
      <w:r>
        <w:t xml:space="preserve">are </w:t>
      </w:r>
      <w:r w:rsidRPr="007024D3">
        <w:t xml:space="preserve">putting the N back into </w:t>
      </w:r>
      <w:r>
        <w:t>the N</w:t>
      </w:r>
      <w:r w:rsidRPr="007024D3">
        <w:t>HS.</w:t>
      </w:r>
    </w:p>
    <w:p w:rsidR="007376F7" w:rsidRPr="007024D3" w:rsidP="007376F7">
      <w:pPr>
        <w:pStyle w:val="Question"/>
      </w:pPr>
      <w:sdt>
        <w:sdtPr>
          <w:alias w:val="Member"/>
          <w:tag w:val="&lt;Member mnisId='4756' dodsId=''&gt;"/>
          <w:id w:val="71479803"/>
          <w:placeholder>
            <w:docPart w:val="5F6B38E3F35744938598303A7A43DD62"/>
          </w:placeholder>
          <w:richText/>
        </w:sdtPr>
        <w:sdtContent>
          <w:r w:rsidRPr="007024D3">
            <w:rPr>
              <w:b/>
            </w:rPr>
            <w:t>Brendan Clarke-Smith:</w:t>
          </w:r>
        </w:sdtContent>
      </w:sdt>
      <w:r w:rsidRPr="007024D3">
        <w:t xml:space="preserve"> </w:t>
      </w:r>
      <w:r>
        <w:t xml:space="preserve">Good afternoon, everybody. First, </w:t>
      </w:r>
      <w:r w:rsidRPr="007024D3">
        <w:t xml:space="preserve">what lessons </w:t>
      </w:r>
      <w:r>
        <w:t xml:space="preserve">can </w:t>
      </w:r>
      <w:r w:rsidRPr="007024D3" w:rsidR="00C41BD6">
        <w:t xml:space="preserve">we </w:t>
      </w:r>
      <w:r>
        <w:t xml:space="preserve">learn from the </w:t>
      </w:r>
      <w:r w:rsidR="00A85B96">
        <w:t>Covid</w:t>
      </w:r>
      <w:r w:rsidR="00C41BD6">
        <w:t>-</w:t>
      </w:r>
      <w:r>
        <w:t>19 crisis</w:t>
      </w:r>
      <w:r w:rsidR="00C41BD6">
        <w:t>?</w:t>
      </w:r>
    </w:p>
    <w:p w:rsidR="007376F7" w:rsidP="007376F7">
      <w:pPr>
        <w:pStyle w:val="Answer"/>
      </w:pPr>
      <w:sdt>
        <w:sdtPr>
          <w:rPr>
            <w:i/>
          </w:rPr>
          <w:alias w:val="Witness"/>
          <w:id w:val="1067850643"/>
          <w:placeholder>
            <w:docPart w:val="5F6B38E3F35744938598303A7A43DD62"/>
          </w:placeholder>
          <w:richText/>
        </w:sdtPr>
        <w:sdtEndPr>
          <w:rPr>
            <w:i w:val="0"/>
          </w:rPr>
        </w:sdtEndPr>
        <w:sdtContent>
          <w:r w:rsidRPr="00D9013E">
            <w:rPr>
              <w:b/>
              <w:i/>
            </w:rPr>
            <w:t>Bill McCarthy:</w:t>
          </w:r>
          <w:r w:rsidRPr="007024D3">
            <w:rPr>
              <w:b/>
            </w:rPr>
            <w:t xml:space="preserve"> </w:t>
          </w:r>
        </w:sdtContent>
      </w:sdt>
      <w:r>
        <w:t xml:space="preserve">I will </w:t>
      </w:r>
      <w:r w:rsidRPr="007024D3">
        <w:t>pick out two or three</w:t>
      </w:r>
      <w:r>
        <w:t xml:space="preserve">. For me, all of them </w:t>
      </w:r>
      <w:r w:rsidRPr="007024D3">
        <w:t xml:space="preserve">are about supporting that collaborative working </w:t>
      </w:r>
      <w:r>
        <w:t xml:space="preserve">at place and indeed between </w:t>
      </w:r>
      <w:r w:rsidRPr="007024D3">
        <w:t>providers</w:t>
      </w:r>
      <w:r>
        <w:t>.</w:t>
      </w:r>
      <w:r w:rsidR="000F7168">
        <w:t xml:space="preserve"> </w:t>
      </w:r>
      <w:r w:rsidRPr="007024D3">
        <w:t xml:space="preserve">We </w:t>
      </w:r>
      <w:r w:rsidR="006A7F80">
        <w:t>learned</w:t>
      </w:r>
      <w:r w:rsidRPr="007024D3">
        <w:t xml:space="preserve"> pretty quickly </w:t>
      </w:r>
      <w:r w:rsidR="00435B10">
        <w:t>at</w:t>
      </w:r>
      <w:r>
        <w:t xml:space="preserve"> a time of </w:t>
      </w:r>
      <w:r w:rsidRPr="007024D3">
        <w:t xml:space="preserve">maximum uncertainty that </w:t>
      </w:r>
      <w:r w:rsidR="00580EE2">
        <w:t xml:space="preserve">having </w:t>
      </w:r>
      <w:r>
        <w:t xml:space="preserve">all public services in a local place </w:t>
      </w:r>
      <w:r w:rsidRPr="007024D3">
        <w:t>prepared an</w:t>
      </w:r>
      <w:r>
        <w:t>d able to work closely together</w:t>
      </w:r>
      <w:r w:rsidR="00435B10">
        <w:t xml:space="preserve">, </w:t>
      </w:r>
      <w:r>
        <w:t xml:space="preserve">with a particular </w:t>
      </w:r>
      <w:r w:rsidRPr="007024D3">
        <w:t>ey</w:t>
      </w:r>
      <w:r w:rsidR="00580EE2">
        <w:t>e on the most vulnerable groups</w:t>
      </w:r>
      <w:r>
        <w:t xml:space="preserve"> </w:t>
      </w:r>
      <w:r w:rsidRPr="007024D3">
        <w:t xml:space="preserve">as we got to understand </w:t>
      </w:r>
      <w:r>
        <w:t xml:space="preserve">more about </w:t>
      </w:r>
      <w:r w:rsidR="00A85B96">
        <w:t>Covid</w:t>
      </w:r>
      <w:r w:rsidR="00435B10">
        <w:t xml:space="preserve">, </w:t>
      </w:r>
      <w:r w:rsidRPr="007024D3">
        <w:t>was ess</w:t>
      </w:r>
      <w:r>
        <w:t xml:space="preserve">ential in an effective response. That is </w:t>
      </w:r>
      <w:r w:rsidRPr="007024D3">
        <w:t xml:space="preserve">certainly something </w:t>
      </w:r>
      <w:r>
        <w:t xml:space="preserve">we are picking up, as we prepare for winter. That </w:t>
      </w:r>
      <w:r w:rsidRPr="007024D3">
        <w:t xml:space="preserve">gives </w:t>
      </w:r>
      <w:r>
        <w:t xml:space="preserve">greater strength to </w:t>
      </w:r>
      <w:r w:rsidRPr="007024D3">
        <w:t xml:space="preserve">that integration </w:t>
      </w:r>
      <w:r>
        <w:t>and collective working locally.</w:t>
      </w:r>
    </w:p>
    <w:p w:rsidR="007376F7" w:rsidP="007376F7">
      <w:pPr>
        <w:pStyle w:val="Answer"/>
      </w:pPr>
      <w:r>
        <w:t>T</w:t>
      </w:r>
      <w:r w:rsidRPr="007024D3">
        <w:t xml:space="preserve">he </w:t>
      </w:r>
      <w:r>
        <w:t xml:space="preserve">other </w:t>
      </w:r>
      <w:r w:rsidRPr="007024D3">
        <w:t xml:space="preserve">aspect of that </w:t>
      </w:r>
      <w:r w:rsidR="00435B10">
        <w:t>that I would pick up, to follow</w:t>
      </w:r>
      <w:r>
        <w:t xml:space="preserve"> on from what Sir Richard was saying</w:t>
      </w:r>
      <w:r w:rsidR="00435B10">
        <w:t xml:space="preserve">, </w:t>
      </w:r>
      <w:r w:rsidRPr="007024D3">
        <w:t xml:space="preserve">is </w:t>
      </w:r>
      <w:r>
        <w:t xml:space="preserve">that in the </w:t>
      </w:r>
      <w:r w:rsidR="00435B10">
        <w:t>north-</w:t>
      </w:r>
      <w:r w:rsidRPr="007024D3" w:rsidR="00435B10">
        <w:t>west</w:t>
      </w:r>
      <w:r w:rsidRPr="00435B10" w:rsidR="00435B10">
        <w:t xml:space="preserve"> </w:t>
      </w:r>
      <w:r w:rsidR="00435B10">
        <w:t>we were challenged</w:t>
      </w:r>
      <w:r>
        <w:t xml:space="preserve">, in a very short time, to </w:t>
      </w:r>
      <w:r w:rsidRPr="007024D3">
        <w:t>q</w:t>
      </w:r>
      <w:r w:rsidR="0021507B">
        <w:t xml:space="preserve">uadruple the number of critical </w:t>
      </w:r>
      <w:r w:rsidRPr="007024D3">
        <w:t>care beds we had</w:t>
      </w:r>
      <w:r>
        <w:t xml:space="preserve"> </w:t>
      </w:r>
      <w:r w:rsidRPr="007024D3">
        <w:t>availabl</w:t>
      </w:r>
      <w:r>
        <w:t>e</w:t>
      </w:r>
      <w:r w:rsidRPr="007024D3">
        <w:t xml:space="preserve"> </w:t>
      </w:r>
      <w:r>
        <w:t xml:space="preserve">in those early days. There was no way we could have done that by looking at each individual hospital </w:t>
      </w:r>
      <w:r w:rsidRPr="007024D3">
        <w:t xml:space="preserve">on its own </w:t>
      </w:r>
      <w:r>
        <w:t xml:space="preserve">and seeing what </w:t>
      </w:r>
      <w:r w:rsidR="0021507B">
        <w:t>it</w:t>
      </w:r>
      <w:r>
        <w:t xml:space="preserve"> could do. </w:t>
      </w:r>
      <w:r w:rsidRPr="007024D3">
        <w:t xml:space="preserve">There needed </w:t>
      </w:r>
      <w:r>
        <w:t>to be collaboration around staffing, models and p</w:t>
      </w:r>
      <w:r w:rsidR="00A85B96">
        <w:t>rotecting the most urgent care.</w:t>
      </w:r>
    </w:p>
    <w:p w:rsidR="007376F7" w:rsidRPr="007024D3" w:rsidP="007376F7">
      <w:pPr>
        <w:pStyle w:val="Answer"/>
      </w:pPr>
      <w:r>
        <w:t xml:space="preserve">That drives a much greater willingness to collaborate across a wider footprint. That will </w:t>
      </w:r>
      <w:r w:rsidR="00A85B96">
        <w:t xml:space="preserve">not just </w:t>
      </w:r>
      <w:r>
        <w:t xml:space="preserve">put us in a more sustainable position where there is mutual aid between hospitals, but </w:t>
      </w:r>
      <w:r w:rsidRPr="007024D3">
        <w:t xml:space="preserve">it will </w:t>
      </w:r>
      <w:r>
        <w:t xml:space="preserve">also </w:t>
      </w:r>
      <w:r w:rsidRPr="007024D3">
        <w:t xml:space="preserve">help us tackle one of the risks </w:t>
      </w:r>
      <w:r>
        <w:t>I perceive</w:t>
      </w:r>
      <w:r w:rsidR="00A85B96">
        <w:t>.</w:t>
      </w:r>
      <w:r>
        <w:t xml:space="preserve"> </w:t>
      </w:r>
      <w:r w:rsidR="00A85B96">
        <w:t xml:space="preserve">Because </w:t>
      </w:r>
      <w:r>
        <w:t xml:space="preserve">different groups are affected differently by </w:t>
      </w:r>
      <w:r w:rsidR="00A85B96">
        <w:t>Covid</w:t>
      </w:r>
      <w:r>
        <w:t xml:space="preserve">, </w:t>
      </w:r>
      <w:r w:rsidRPr="007024D3">
        <w:t>if you jus</w:t>
      </w:r>
      <w:r>
        <w:t xml:space="preserve">t left it to the local hospital, </w:t>
      </w:r>
      <w:r w:rsidRPr="007024D3">
        <w:t xml:space="preserve">those </w:t>
      </w:r>
      <w:r>
        <w:t xml:space="preserve">who </w:t>
      </w:r>
      <w:r w:rsidR="00A85B96">
        <w:t>we</w:t>
      </w:r>
      <w:r w:rsidRPr="007024D3">
        <w:t xml:space="preserve">re worse affected </w:t>
      </w:r>
      <w:r>
        <w:t>would find that their non</w:t>
      </w:r>
      <w:r w:rsidR="00F41978">
        <w:t>-</w:t>
      </w:r>
      <w:r w:rsidR="00A85B96">
        <w:t>Covid</w:t>
      </w:r>
      <w:r>
        <w:t xml:space="preserve"> work </w:t>
      </w:r>
      <w:r w:rsidRPr="007024D3">
        <w:t>was squeezed out</w:t>
      </w:r>
      <w:r>
        <w:t>. C</w:t>
      </w:r>
      <w:r w:rsidRPr="007024D3">
        <w:t xml:space="preserve">ollaborating across </w:t>
      </w:r>
      <w:r>
        <w:t>a bigger footprint, with hospitals working together, gives us</w:t>
      </w:r>
      <w:r w:rsidRPr="007024D3">
        <w:t xml:space="preserve"> a better chance to have more equal access </w:t>
      </w:r>
      <w:r>
        <w:t xml:space="preserve">as well as </w:t>
      </w:r>
      <w:r w:rsidR="00C464DB">
        <w:t>more</w:t>
      </w:r>
      <w:r w:rsidRPr="007024D3">
        <w:t xml:space="preserve"> sustainable services.</w:t>
      </w:r>
    </w:p>
    <w:p w:rsidR="007376F7" w:rsidP="007376F7">
      <w:pPr>
        <w:pStyle w:val="Answer"/>
      </w:pPr>
      <w:sdt>
        <w:sdtPr>
          <w:rPr>
            <w:i/>
          </w:rPr>
          <w:alias w:val="Witness"/>
          <w:id w:val="-73127444"/>
          <w:placeholder>
            <w:docPart w:val="5F6B38E3F35744938598303A7A43DD62"/>
          </w:placeholder>
          <w:richText/>
        </w:sdtPr>
        <w:sdtEndPr>
          <w:rPr>
            <w:i w:val="0"/>
          </w:rPr>
        </w:sdtEndPr>
        <w:sdtContent>
          <w:r w:rsidRPr="00573500">
            <w:rPr>
              <w:b/>
              <w:i/>
            </w:rPr>
            <w:t>Helen Charlesworth-May:</w:t>
          </w:r>
          <w:r w:rsidRPr="007024D3">
            <w:rPr>
              <w:b/>
            </w:rPr>
            <w:t xml:space="preserve"> </w:t>
          </w:r>
        </w:sdtContent>
      </w:sdt>
      <w:r>
        <w:t xml:space="preserve">We have </w:t>
      </w:r>
      <w:r w:rsidR="006A7F80">
        <w:t>learned</w:t>
      </w:r>
      <w:r>
        <w:t xml:space="preserve"> many things, but I would draw out two specifically. </w:t>
      </w:r>
      <w:r w:rsidRPr="007024D3">
        <w:t xml:space="preserve">The success of the response was based upon having a single mission </w:t>
      </w:r>
      <w:r>
        <w:t xml:space="preserve">and objective across all partners. Having a </w:t>
      </w:r>
      <w:r w:rsidRPr="007024D3">
        <w:t xml:space="preserve">coherent single mission </w:t>
      </w:r>
      <w:r>
        <w:t xml:space="preserve">for </w:t>
      </w:r>
      <w:r w:rsidRPr="007024D3">
        <w:t xml:space="preserve">what needed to be achieved </w:t>
      </w:r>
      <w:r>
        <w:t xml:space="preserve">over the period of the pandemic </w:t>
      </w:r>
      <w:r w:rsidRPr="007024D3">
        <w:t>drove all resources in the same dire</w:t>
      </w:r>
      <w:r>
        <w:t>c</w:t>
      </w:r>
      <w:r w:rsidR="00C464DB">
        <w:t xml:space="preserve">tion to deliver the same thing. That </w:t>
      </w:r>
      <w:r>
        <w:t xml:space="preserve">is really important, </w:t>
      </w:r>
      <w:r w:rsidRPr="007024D3">
        <w:t xml:space="preserve">because we </w:t>
      </w:r>
      <w:r w:rsidR="00C464DB">
        <w:t xml:space="preserve">often </w:t>
      </w:r>
      <w:r w:rsidRPr="007024D3">
        <w:t xml:space="preserve">see </w:t>
      </w:r>
      <w:r>
        <w:t xml:space="preserve">a </w:t>
      </w:r>
      <w:r w:rsidRPr="007024D3">
        <w:t>diversity of objective</w:t>
      </w:r>
      <w:r>
        <w:t>s</w:t>
      </w:r>
      <w:r w:rsidRPr="007024D3">
        <w:t xml:space="preserve"> and what we are seeking t</w:t>
      </w:r>
      <w:r>
        <w:t>o achieve. T</w:t>
      </w:r>
      <w:r w:rsidRPr="007024D3">
        <w:t>hat undermines our ability to work collaboratively.</w:t>
      </w:r>
    </w:p>
    <w:p w:rsidR="007376F7" w:rsidRPr="007024D3" w:rsidP="007376F7">
      <w:pPr>
        <w:pStyle w:val="Answer"/>
      </w:pPr>
      <w:r w:rsidRPr="007024D3">
        <w:t xml:space="preserve">The second most important thing from my perspective </w:t>
      </w:r>
      <w:r>
        <w:t xml:space="preserve">is that </w:t>
      </w:r>
      <w:r w:rsidR="00A85B96">
        <w:t>Covid</w:t>
      </w:r>
      <w:r w:rsidR="00F41978">
        <w:t>-</w:t>
      </w:r>
      <w:r w:rsidR="00C82EC7">
        <w:t>19</w:t>
      </w:r>
      <w:r>
        <w:t xml:space="preserve"> did not affect people equally. The </w:t>
      </w:r>
      <w:r w:rsidRPr="007024D3">
        <w:t xml:space="preserve">people </w:t>
      </w:r>
      <w:r>
        <w:t xml:space="preserve">who </w:t>
      </w:r>
      <w:r w:rsidRPr="007024D3">
        <w:t xml:space="preserve">were most affected were those </w:t>
      </w:r>
      <w:r>
        <w:t xml:space="preserve">living with the </w:t>
      </w:r>
      <w:r w:rsidRPr="007024D3">
        <w:t>greatest vulnerabilities and the greatest leve</w:t>
      </w:r>
      <w:r>
        <w:t xml:space="preserve">l of inequality. That inequality </w:t>
      </w:r>
      <w:r w:rsidRPr="007024D3">
        <w:t>needs to be addressed outside hospital settings</w:t>
      </w:r>
      <w:r>
        <w:t xml:space="preserve">. </w:t>
      </w:r>
      <w:r w:rsidRPr="007024D3">
        <w:t>That is about people h</w:t>
      </w:r>
      <w:r>
        <w:t xml:space="preserve">aving good health and wellbeing, and that is </w:t>
      </w:r>
      <w:r w:rsidRPr="007024D3">
        <w:t>not just about acute hospital care.</w:t>
      </w:r>
    </w:p>
    <w:p w:rsidR="007376F7" w:rsidRPr="007024D3" w:rsidP="00C82EC7">
      <w:pPr>
        <w:pStyle w:val="Question"/>
        <w:numPr>
          <w:ilvl w:val="0"/>
          <w:numId w:val="0"/>
        </w:numPr>
        <w:ind w:left="794"/>
      </w:pPr>
      <w:sdt>
        <w:sdtPr>
          <w:alias w:val="Member"/>
          <w:tag w:val="&lt;Member mnisId='4756' dodsId=''&gt;"/>
          <w:id w:val="767901092"/>
          <w:placeholder>
            <w:docPart w:val="5F6B38E3F35744938598303A7A43DD62"/>
          </w:placeholder>
          <w:richText/>
        </w:sdtPr>
        <w:sdtContent>
          <w:r w:rsidRPr="007024D3">
            <w:rPr>
              <w:b/>
            </w:rPr>
            <w:t>Brendan Clarke-Smith:</w:t>
          </w:r>
        </w:sdtContent>
      </w:sdt>
      <w:r w:rsidRPr="007024D3">
        <w:t xml:space="preserve"> </w:t>
      </w:r>
      <w:r>
        <w:t xml:space="preserve">Kate, I </w:t>
      </w:r>
      <w:r w:rsidR="00C82EC7">
        <w:t xml:space="preserve">can see you </w:t>
      </w:r>
      <w:r>
        <w:t xml:space="preserve">nodding. Do you have anything to add </w:t>
      </w:r>
      <w:r w:rsidRPr="007024D3">
        <w:t>on that?</w:t>
      </w:r>
    </w:p>
    <w:p w:rsidR="007376F7" w:rsidP="007376F7">
      <w:pPr>
        <w:pStyle w:val="Answer"/>
      </w:pPr>
      <w:sdt>
        <w:sdtPr>
          <w:rPr>
            <w:i/>
          </w:rPr>
          <w:alias w:val="Witness"/>
          <w:id w:val="-1665310766"/>
          <w:placeholder>
            <w:docPart w:val="5F6B38E3F35744938598303A7A43DD62"/>
          </w:placeholder>
          <w:richText/>
        </w:sdtPr>
        <w:sdtEndPr>
          <w:rPr>
            <w:i w:val="0"/>
          </w:rPr>
        </w:sdtEndPr>
        <w:sdtContent>
          <w:r w:rsidRPr="00D9013E">
            <w:rPr>
              <w:b/>
              <w:i/>
            </w:rPr>
            <w:t>Kate Kennally:</w:t>
          </w:r>
          <w:r w:rsidRPr="007024D3">
            <w:rPr>
              <w:b/>
            </w:rPr>
            <w:t xml:space="preserve"> </w:t>
          </w:r>
        </w:sdtContent>
      </w:sdt>
      <w:r>
        <w:t xml:space="preserve">I would add that this is about the power of local. The pandemic response started nationally, but it rapidly developed into a series of local responses. We have seen opportunities for areas to innovate at a neighbourhood, locality or integrated care system level. For </w:t>
      </w:r>
      <w:r>
        <w:t>example, that might be around bringing together all the volunteers to have a different approach to discharge.</w:t>
      </w:r>
    </w:p>
    <w:p w:rsidR="007376F7" w:rsidRPr="007024D3" w:rsidP="007376F7">
      <w:pPr>
        <w:pStyle w:val="Answer"/>
      </w:pPr>
      <w:r>
        <w:t xml:space="preserve">Within </w:t>
      </w:r>
      <w:r w:rsidRPr="00C82EC7" w:rsidR="00C82EC7">
        <w:t>the power of local</w:t>
      </w:r>
      <w:r>
        <w:t xml:space="preserve">, to Helen’s point, </w:t>
      </w:r>
      <w:r w:rsidR="00C82EC7">
        <w:t xml:space="preserve">is </w:t>
      </w:r>
      <w:r w:rsidRPr="007024D3">
        <w:t xml:space="preserve">the power of local </w:t>
      </w:r>
      <w:r>
        <w:t xml:space="preserve">government to work </w:t>
      </w:r>
      <w:r w:rsidR="00C82EC7">
        <w:t>with</w:t>
      </w:r>
      <w:r>
        <w:t xml:space="preserve"> health colleagues on a single mission</w:t>
      </w:r>
      <w:r w:rsidR="00C82EC7">
        <w:t>, which</w:t>
      </w:r>
      <w:r>
        <w:t xml:space="preserve"> </w:t>
      </w:r>
      <w:r w:rsidRPr="007024D3">
        <w:t>has enabled much quicker, innovative an</w:t>
      </w:r>
      <w:r>
        <w:t>d fast</w:t>
      </w:r>
      <w:r w:rsidR="00F41978">
        <w:t>-</w:t>
      </w:r>
      <w:r>
        <w:t xml:space="preserve">paced thinking to happen. We have achieved—I have heard this up and down the country—things </w:t>
      </w:r>
      <w:r w:rsidRPr="007024D3">
        <w:t xml:space="preserve">in a matter of weeks </w:t>
      </w:r>
      <w:r>
        <w:t xml:space="preserve">that have previously taken years. There </w:t>
      </w:r>
      <w:r w:rsidRPr="007024D3">
        <w:t xml:space="preserve">is a confidence </w:t>
      </w:r>
      <w:r>
        <w:t xml:space="preserve">that we need to </w:t>
      </w:r>
      <w:r w:rsidR="00C82EC7">
        <w:t xml:space="preserve">not </w:t>
      </w:r>
      <w:r>
        <w:t xml:space="preserve">lose about our ability to work </w:t>
      </w:r>
      <w:r w:rsidRPr="007024D3">
        <w:t xml:space="preserve">much </w:t>
      </w:r>
      <w:r>
        <w:t xml:space="preserve">more quickly </w:t>
      </w:r>
      <w:r w:rsidRPr="007024D3">
        <w:t xml:space="preserve">in the space of </w:t>
      </w:r>
      <w:r>
        <w:t xml:space="preserve">health and social care integrated working than we have done </w:t>
      </w:r>
      <w:r w:rsidRPr="007024D3">
        <w:t>in my many years in</w:t>
      </w:r>
      <w:r>
        <w:t xml:space="preserve"> local</w:t>
      </w:r>
      <w:r w:rsidR="00C82EC7">
        <w:t xml:space="preserve"> </w:t>
      </w:r>
      <w:r>
        <w:t>g</w:t>
      </w:r>
      <w:r w:rsidRPr="007024D3">
        <w:t>overnment service.</w:t>
      </w:r>
    </w:p>
    <w:p w:rsidR="007376F7" w:rsidRPr="007024D3" w:rsidP="00C82EC7">
      <w:pPr>
        <w:pStyle w:val="Question"/>
        <w:numPr>
          <w:ilvl w:val="0"/>
          <w:numId w:val="0"/>
        </w:numPr>
        <w:ind w:left="794"/>
      </w:pPr>
      <w:sdt>
        <w:sdtPr>
          <w:alias w:val="Member"/>
          <w:tag w:val="&lt;Member mnisId='4756' dodsId=''&gt;"/>
          <w:id w:val="652414759"/>
          <w:placeholder>
            <w:docPart w:val="5F6B38E3F35744938598303A7A43DD62"/>
          </w:placeholder>
          <w:richText/>
        </w:sdtPr>
        <w:sdtContent>
          <w:r w:rsidRPr="007024D3">
            <w:rPr>
              <w:b/>
            </w:rPr>
            <w:t>Brendan Clarke-Smith:</w:t>
          </w:r>
        </w:sdtContent>
      </w:sdt>
      <w:r w:rsidRPr="007024D3">
        <w:t xml:space="preserve"> Sir Richard, </w:t>
      </w:r>
      <w:r>
        <w:t>what is your take on this</w:t>
      </w:r>
      <w:r w:rsidRPr="007024D3">
        <w:t>?</w:t>
      </w:r>
    </w:p>
    <w:p w:rsidR="007376F7" w:rsidP="007376F7">
      <w:pPr>
        <w:pStyle w:val="Answer"/>
      </w:pPr>
      <w:sdt>
        <w:sdtPr>
          <w:rPr>
            <w:i/>
          </w:rPr>
          <w:alias w:val="Witness"/>
          <w:id w:val="-712955565"/>
          <w:placeholder>
            <w:docPart w:val="5F6B38E3F35744938598303A7A43DD62"/>
          </w:placeholder>
          <w:richText/>
        </w:sdtPr>
        <w:sdtEndPr>
          <w:rPr>
            <w:i w:val="0"/>
          </w:rPr>
        </w:sdtEndPr>
        <w:sdtContent>
          <w:r w:rsidRPr="00D9013E">
            <w:rPr>
              <w:b/>
              <w:i/>
            </w:rPr>
            <w:t>Sir Richard Leese:</w:t>
          </w:r>
          <w:r w:rsidRPr="007024D3">
            <w:rPr>
              <w:b/>
            </w:rPr>
            <w:t xml:space="preserve"> </w:t>
          </w:r>
        </w:sdtContent>
      </w:sdt>
      <w:r w:rsidR="00C82EC7">
        <w:t xml:space="preserve">Not </w:t>
      </w:r>
      <w:r>
        <w:t xml:space="preserve">to repeat what other witnesses </w:t>
      </w:r>
      <w:r w:rsidR="00C82EC7">
        <w:t xml:space="preserve">have </w:t>
      </w:r>
      <w:r>
        <w:t xml:space="preserve">said, I would </w:t>
      </w:r>
      <w:r w:rsidRPr="007024D3">
        <w:t xml:space="preserve">add </w:t>
      </w:r>
      <w:r>
        <w:t xml:space="preserve">two things. First, we have </w:t>
      </w:r>
      <w:r w:rsidR="006A7F80">
        <w:t>learned</w:t>
      </w:r>
      <w:r w:rsidRPr="007024D3">
        <w:t xml:space="preserve"> just how important adult social care </w:t>
      </w:r>
      <w:r>
        <w:t>is in all its form</w:t>
      </w:r>
      <w:r w:rsidR="00C82EC7">
        <w:t>s</w:t>
      </w:r>
      <w:r>
        <w:t xml:space="preserve">. Some of the things Bill talked about in the acute sector would have fallen over </w:t>
      </w:r>
      <w:r w:rsidRPr="007024D3">
        <w:t xml:space="preserve">if adult social care </w:t>
      </w:r>
      <w:r>
        <w:t xml:space="preserve">had not </w:t>
      </w:r>
      <w:r w:rsidRPr="007024D3">
        <w:t>st</w:t>
      </w:r>
      <w:r>
        <w:t xml:space="preserve">epped up to the plate. Having </w:t>
      </w:r>
      <w:r w:rsidR="006A7F80">
        <w:t>learned</w:t>
      </w:r>
      <w:r w:rsidRPr="007024D3">
        <w:t xml:space="preserve"> how </w:t>
      </w:r>
      <w:r>
        <w:t>important adult social care is, I hope we are at long last going to get a long</w:t>
      </w:r>
      <w:r w:rsidR="00F41978">
        <w:t>-</w:t>
      </w:r>
      <w:r w:rsidRPr="007024D3">
        <w:t>term sustainable financial underpinning of adult social care</w:t>
      </w:r>
      <w:r w:rsidR="00510EB9">
        <w:t>,</w:t>
      </w:r>
      <w:r w:rsidRPr="007024D3">
        <w:t xml:space="preserve"> so it can continue to do that job.</w:t>
      </w:r>
    </w:p>
    <w:p w:rsidR="007376F7" w:rsidRPr="007024D3" w:rsidP="007376F7">
      <w:pPr>
        <w:pStyle w:val="Answer"/>
      </w:pPr>
      <w:r>
        <w:t xml:space="preserve">The second thing </w:t>
      </w:r>
      <w:r w:rsidRPr="007024D3">
        <w:t xml:space="preserve">we </w:t>
      </w:r>
      <w:r>
        <w:t>are still learning</w:t>
      </w:r>
      <w:r>
        <w:t>.</w:t>
      </w:r>
      <w:r>
        <w:t xml:space="preserve"> I am not sure we have fully learned </w:t>
      </w:r>
      <w:r>
        <w:t>it</w:t>
      </w:r>
      <w:r>
        <w:t xml:space="preserve"> yet</w:t>
      </w:r>
      <w:r>
        <w:t>.</w:t>
      </w:r>
      <w:r>
        <w:t xml:space="preserve"> </w:t>
      </w:r>
      <w:r w:rsidRPr="007024D3">
        <w:t xml:space="preserve">Even </w:t>
      </w:r>
      <w:r w:rsidRPr="007024D3">
        <w:t xml:space="preserve">with an </w:t>
      </w:r>
      <w:r>
        <w:t xml:space="preserve">epidemic of this sort, </w:t>
      </w:r>
      <w:r w:rsidRPr="007024D3">
        <w:t>na</w:t>
      </w:r>
      <w:r>
        <w:t xml:space="preserve">tional control only goes so far. </w:t>
      </w:r>
      <w:r>
        <w:t xml:space="preserve">As </w:t>
      </w:r>
      <w:r>
        <w:t xml:space="preserve">we have </w:t>
      </w:r>
      <w:r w:rsidRPr="007024D3">
        <w:t xml:space="preserve">got into </w:t>
      </w:r>
      <w:r>
        <w:t xml:space="preserve">“test, track, trace, contain”, </w:t>
      </w:r>
      <w:r w:rsidRPr="007024D3">
        <w:t xml:space="preserve">it has become rapidly clear that most of that </w:t>
      </w:r>
      <w:r w:rsidR="00424F93">
        <w:t xml:space="preserve">really </w:t>
      </w:r>
      <w:r w:rsidRPr="007024D3">
        <w:t xml:space="preserve">needs to take place with </w:t>
      </w:r>
      <w:r>
        <w:t xml:space="preserve">public health and environmental health professionals </w:t>
      </w:r>
      <w:r w:rsidRPr="007024D3">
        <w:t>at a local level</w:t>
      </w:r>
      <w:r>
        <w:t xml:space="preserve">. </w:t>
      </w:r>
      <w:r w:rsidRPr="007024D3">
        <w:t xml:space="preserve">That is an important bit of </w:t>
      </w:r>
      <w:r>
        <w:t>lea</w:t>
      </w:r>
      <w:r w:rsidR="006A7F80">
        <w:t>r</w:t>
      </w:r>
      <w:r>
        <w:t xml:space="preserve">ning. We need to accelerate that learning to make sure those local professionals </w:t>
      </w:r>
      <w:r w:rsidRPr="007024D3">
        <w:t>have the tools they need to do the job.</w:t>
      </w:r>
    </w:p>
    <w:p w:rsidR="007376F7" w:rsidRPr="007024D3" w:rsidP="007376F7">
      <w:pPr>
        <w:pStyle w:val="Question"/>
      </w:pPr>
      <w:sdt>
        <w:sdtPr>
          <w:alias w:val="Member"/>
          <w:tag w:val="&lt;Member mnisId='4756' dodsId=''&gt;"/>
          <w:id w:val="-1215729031"/>
          <w:placeholder>
            <w:docPart w:val="5F6B38E3F35744938598303A7A43DD62"/>
          </w:placeholder>
          <w:richText/>
        </w:sdtPr>
        <w:sdtContent>
          <w:r w:rsidRPr="007024D3">
            <w:rPr>
              <w:b/>
            </w:rPr>
            <w:t>Brendan Clarke-Smith:</w:t>
          </w:r>
        </w:sdtContent>
      </w:sdt>
      <w:r w:rsidRPr="007024D3">
        <w:t xml:space="preserve"> </w:t>
      </w:r>
      <w:r w:rsidR="00424F93">
        <w:t xml:space="preserve">On </w:t>
      </w:r>
      <w:r>
        <w:t xml:space="preserve">that point, are there any lessons around health devolution from </w:t>
      </w:r>
      <w:r w:rsidRPr="007024D3">
        <w:t>other countries and how they have handled things that we could learn?</w:t>
      </w:r>
    </w:p>
    <w:p w:rsidR="007376F7" w:rsidRPr="007024D3" w:rsidP="007376F7">
      <w:pPr>
        <w:pStyle w:val="Answer"/>
      </w:pPr>
      <w:sdt>
        <w:sdtPr>
          <w:rPr>
            <w:i/>
          </w:rPr>
          <w:alias w:val="Witness"/>
          <w:id w:val="1502928474"/>
          <w:placeholder>
            <w:docPart w:val="5F6B38E3F35744938598303A7A43DD62"/>
          </w:placeholder>
          <w:richText/>
        </w:sdtPr>
        <w:sdtEndPr>
          <w:rPr>
            <w:i w:val="0"/>
          </w:rPr>
        </w:sdtEndPr>
        <w:sdtContent>
          <w:r w:rsidRPr="00D9013E">
            <w:rPr>
              <w:b/>
              <w:i/>
            </w:rPr>
            <w:t>Sir Richard Leese:</w:t>
          </w:r>
          <w:r w:rsidRPr="007024D3">
            <w:rPr>
              <w:b/>
            </w:rPr>
            <w:t xml:space="preserve"> </w:t>
          </w:r>
        </w:sdtContent>
      </w:sdt>
      <w:r w:rsidRPr="007024D3">
        <w:t xml:space="preserve">If I take the general </w:t>
      </w:r>
      <w:r>
        <w:t xml:space="preserve">point, some of the models we are using for health devolution do come from </w:t>
      </w:r>
      <w:r w:rsidRPr="007024D3">
        <w:t>other countr</w:t>
      </w:r>
      <w:r>
        <w:t>ies. The model we use for local</w:t>
      </w:r>
      <w:r w:rsidR="00424F93">
        <w:t xml:space="preserve"> </w:t>
      </w:r>
      <w:r w:rsidRPr="007024D3">
        <w:t xml:space="preserve">care organisations, for example, </w:t>
      </w:r>
      <w:r>
        <w:t xml:space="preserve">in Greater Manchester </w:t>
      </w:r>
      <w:r w:rsidRPr="007024D3">
        <w:t>came initially from Spain</w:t>
      </w:r>
      <w:r>
        <w:t>,</w:t>
      </w:r>
      <w:r w:rsidRPr="007024D3">
        <w:t xml:space="preserve"> so there has been some learning there.</w:t>
      </w:r>
      <w:r w:rsidR="00424F93">
        <w:t xml:space="preserve"> In terms of</w:t>
      </w:r>
      <w:r>
        <w:t xml:space="preserve"> managing the pandemic, </w:t>
      </w:r>
      <w:r w:rsidRPr="007024D3">
        <w:t>which you particularly</w:t>
      </w:r>
      <w:r>
        <w:t xml:space="preserve"> talked about, we have </w:t>
      </w:r>
      <w:r w:rsidRPr="007024D3">
        <w:t xml:space="preserve">been learning continually </w:t>
      </w:r>
      <w:r>
        <w:t xml:space="preserve">from other places that </w:t>
      </w:r>
      <w:r w:rsidR="00424F93">
        <w:t xml:space="preserve">are </w:t>
      </w:r>
      <w:r>
        <w:t xml:space="preserve">a </w:t>
      </w:r>
      <w:r w:rsidR="00424F93">
        <w:t>bit</w:t>
      </w:r>
      <w:r>
        <w:t xml:space="preserve"> ahead of us, </w:t>
      </w:r>
      <w:r w:rsidRPr="007024D3">
        <w:t>but the big</w:t>
      </w:r>
      <w:r>
        <w:t xml:space="preserve"> learning of the moment is that, with </w:t>
      </w:r>
      <w:r w:rsidRPr="007024D3">
        <w:t xml:space="preserve">no cure </w:t>
      </w:r>
      <w:r>
        <w:t xml:space="preserve">and no vaccine, it is not going away. </w:t>
      </w:r>
      <w:r w:rsidR="00424F93">
        <w:t xml:space="preserve">We </w:t>
      </w:r>
      <w:r>
        <w:t xml:space="preserve">have to </w:t>
      </w:r>
      <w:r w:rsidRPr="007024D3">
        <w:t xml:space="preserve">manage the pandemic and not imagine that we can </w:t>
      </w:r>
      <w:r>
        <w:t>eradicate</w:t>
      </w:r>
      <w:r w:rsidRPr="007024D3">
        <w:t xml:space="preserve"> it.</w:t>
      </w:r>
    </w:p>
    <w:p w:rsidR="007376F7" w:rsidRPr="007024D3" w:rsidP="00424F93">
      <w:pPr>
        <w:pStyle w:val="Question"/>
        <w:numPr>
          <w:ilvl w:val="0"/>
          <w:numId w:val="0"/>
        </w:numPr>
        <w:ind w:left="794"/>
      </w:pPr>
      <w:sdt>
        <w:sdtPr>
          <w:alias w:val="Member"/>
          <w:tag w:val="&lt;Member mnisId='4756' dodsId=''&gt;"/>
          <w:id w:val="325093700"/>
          <w:placeholder>
            <w:docPart w:val="5F6B38E3F35744938598303A7A43DD62"/>
          </w:placeholder>
          <w:richText/>
        </w:sdtPr>
        <w:sdtContent>
          <w:r w:rsidRPr="007024D3">
            <w:rPr>
              <w:b/>
            </w:rPr>
            <w:t>Brendan Clarke-Smith:</w:t>
          </w:r>
        </w:sdtContent>
      </w:sdt>
      <w:r w:rsidRPr="007024D3">
        <w:t xml:space="preserve"> </w:t>
      </w:r>
      <w:r>
        <w:t xml:space="preserve">Bill, on learning from devolution in other countries, do </w:t>
      </w:r>
      <w:r w:rsidRPr="007024D3">
        <w:t>you have any extr</w:t>
      </w:r>
      <w:r>
        <w:t>a points to add</w:t>
      </w:r>
      <w:r w:rsidRPr="007024D3">
        <w:t>?</w:t>
      </w:r>
    </w:p>
    <w:p w:rsidR="007376F7" w:rsidP="007376F7">
      <w:pPr>
        <w:pStyle w:val="Answer"/>
      </w:pPr>
      <w:sdt>
        <w:sdtPr>
          <w:rPr>
            <w:i/>
          </w:rPr>
          <w:alias w:val="Witness"/>
          <w:id w:val="599448189"/>
          <w:placeholder>
            <w:docPart w:val="5F6B38E3F35744938598303A7A43DD62"/>
          </w:placeholder>
          <w:richText/>
        </w:sdtPr>
        <w:sdtEndPr>
          <w:rPr>
            <w:i w:val="0"/>
          </w:rPr>
        </w:sdtEndPr>
        <w:sdtContent>
          <w:r w:rsidRPr="00D9013E">
            <w:rPr>
              <w:b/>
              <w:i/>
            </w:rPr>
            <w:t>Bill McCarthy:</w:t>
          </w:r>
          <w:r w:rsidRPr="007024D3">
            <w:rPr>
              <w:b/>
            </w:rPr>
            <w:t xml:space="preserve"> </w:t>
          </w:r>
        </w:sdtContent>
      </w:sdt>
      <w:r w:rsidRPr="007024D3">
        <w:t>I take the principles that have been ro</w:t>
      </w:r>
      <w:r>
        <w:t xml:space="preserve">lled out in different countries. I was speaking to KPMG, </w:t>
      </w:r>
      <w:r w:rsidR="00424F93">
        <w:t>which has</w:t>
      </w:r>
      <w:r w:rsidRPr="007024D3">
        <w:t xml:space="preserve"> done a surve</w:t>
      </w:r>
      <w:r>
        <w:t xml:space="preserve">y of the international response. </w:t>
      </w:r>
      <w:r w:rsidR="00424F93">
        <w:t>It</w:t>
      </w:r>
      <w:r>
        <w:t xml:space="preserve"> </w:t>
      </w:r>
      <w:r w:rsidRPr="007024D3">
        <w:t>highlight</w:t>
      </w:r>
      <w:r w:rsidR="00424F93">
        <w:t>s</w:t>
      </w:r>
      <w:r w:rsidRPr="007024D3">
        <w:t xml:space="preserve"> the importance of the shift towards </w:t>
      </w:r>
      <w:r w:rsidRPr="007024D3">
        <w:t xml:space="preserve">collaboration and </w:t>
      </w:r>
      <w:r>
        <w:t xml:space="preserve">understanding priority of place. That is endorsing the direction we are taking. </w:t>
      </w:r>
    </w:p>
    <w:p w:rsidR="007376F7" w:rsidRPr="007024D3" w:rsidP="007376F7">
      <w:pPr>
        <w:pStyle w:val="Answer"/>
      </w:pPr>
      <w:r>
        <w:t>T</w:t>
      </w:r>
      <w:r w:rsidRPr="007024D3">
        <w:t xml:space="preserve">he </w:t>
      </w:r>
      <w:r>
        <w:t xml:space="preserve">other point I would make is </w:t>
      </w:r>
      <w:r w:rsidR="00424F93">
        <w:t>on</w:t>
      </w:r>
      <w:r>
        <w:t xml:space="preserve"> </w:t>
      </w:r>
      <w:r w:rsidRPr="007024D3">
        <w:t>the importance of financial stability</w:t>
      </w:r>
      <w:r>
        <w:t xml:space="preserve">. </w:t>
      </w:r>
      <w:r w:rsidRPr="007024D3">
        <w:t xml:space="preserve">Over this period, the tariff activity </w:t>
      </w:r>
      <w:r>
        <w:t xml:space="preserve">and </w:t>
      </w:r>
      <w:r w:rsidRPr="007024D3">
        <w:t>detailed funding of hospitals was replaced by a much more stable system</w:t>
      </w:r>
      <w:r w:rsidR="00424F93">
        <w:t>, which</w:t>
      </w:r>
      <w:r>
        <w:t xml:space="preserve"> </w:t>
      </w:r>
      <w:r w:rsidRPr="007024D3">
        <w:t>encouraged greater collaboration and</w:t>
      </w:r>
      <w:r>
        <w:t xml:space="preserve"> planning. Similarly, </w:t>
      </w:r>
      <w:r w:rsidRPr="007024D3">
        <w:t xml:space="preserve">social </w:t>
      </w:r>
      <w:r>
        <w:t xml:space="preserve">care was able to draw on funding in a way that it has </w:t>
      </w:r>
      <w:r w:rsidRPr="007024D3">
        <w:t>really been strugg</w:t>
      </w:r>
      <w:r>
        <w:t>ling with for a number of years. H</w:t>
      </w:r>
      <w:r w:rsidRPr="007024D3">
        <w:t xml:space="preserve">aving </w:t>
      </w:r>
      <w:r w:rsidR="00424F93">
        <w:t>a</w:t>
      </w:r>
      <w:r>
        <w:t xml:space="preserve"> </w:t>
      </w:r>
      <w:r w:rsidRPr="007024D3">
        <w:t xml:space="preserve">degree of financial stability in the forward look really </w:t>
      </w:r>
      <w:r>
        <w:t>make</w:t>
      </w:r>
      <w:r w:rsidR="00424F93">
        <w:t>s</w:t>
      </w:r>
      <w:r>
        <w:t xml:space="preserve"> a difference to our ability to work </w:t>
      </w:r>
      <w:r w:rsidRPr="007024D3">
        <w:t>well together.</w:t>
      </w:r>
    </w:p>
    <w:p w:rsidR="007376F7" w:rsidRPr="007024D3" w:rsidP="007376F7">
      <w:pPr>
        <w:pStyle w:val="Answer"/>
      </w:pPr>
      <w:sdt>
        <w:sdtPr>
          <w:rPr>
            <w:i/>
          </w:rPr>
          <w:alias w:val="Witness"/>
          <w:id w:val="1958292283"/>
          <w:placeholder>
            <w:docPart w:val="5F6B38E3F35744938598303A7A43DD62"/>
          </w:placeholder>
          <w:richText/>
        </w:sdtPr>
        <w:sdtEndPr>
          <w:rPr>
            <w:i w:val="0"/>
          </w:rPr>
        </w:sdtEndPr>
        <w:sdtContent>
          <w:r w:rsidRPr="00D9013E">
            <w:rPr>
              <w:b/>
              <w:i/>
            </w:rPr>
            <w:t>Kate Kennally:</w:t>
          </w:r>
          <w:r w:rsidRPr="007024D3">
            <w:rPr>
              <w:b/>
            </w:rPr>
            <w:t xml:space="preserve"> </w:t>
          </w:r>
        </w:sdtContent>
      </w:sdt>
      <w:r>
        <w:t xml:space="preserve">A bit closer to home, one of the areas to look at will be the approach that has taken place in Scotland, which of course </w:t>
      </w:r>
      <w:r w:rsidRPr="007024D3">
        <w:t xml:space="preserve">has joint chief officers </w:t>
      </w:r>
      <w:r>
        <w:t>working across health and care partnerships</w:t>
      </w:r>
      <w:r>
        <w:rPr>
          <w:rFonts w:cs="Times New Roman"/>
        </w:rPr>
        <w:t xml:space="preserve"> and a different </w:t>
      </w:r>
      <w:r>
        <w:t xml:space="preserve">set of arrangements. That </w:t>
      </w:r>
      <w:r w:rsidRPr="007024D3">
        <w:t xml:space="preserve">is an area we are going to be looking at </w:t>
      </w:r>
      <w:r w:rsidR="00424F93">
        <w:t>to understand</w:t>
      </w:r>
      <w:r>
        <w:t xml:space="preserve"> how their formalised arrangements have supported their response. I will leave it to </w:t>
      </w:r>
      <w:r w:rsidR="00424F93">
        <w:t xml:space="preserve">members </w:t>
      </w:r>
      <w:r>
        <w:t xml:space="preserve">to decide whether that is </w:t>
      </w:r>
      <w:r w:rsidR="00424F93">
        <w:rPr>
          <w:rFonts w:cs="Times New Roman"/>
        </w:rPr>
        <w:t>looking forward or not</w:t>
      </w:r>
      <w:r w:rsidRPr="007024D3">
        <w:t>.</w:t>
      </w:r>
    </w:p>
    <w:p w:rsidR="007376F7" w:rsidRPr="007024D3" w:rsidP="007376F7">
      <w:pPr>
        <w:pStyle w:val="Answer"/>
      </w:pPr>
      <w:sdt>
        <w:sdtPr>
          <w:rPr>
            <w:i/>
          </w:rPr>
          <w:alias w:val="Witness"/>
          <w:id w:val="-316264820"/>
          <w:placeholder>
            <w:docPart w:val="5F6B38E3F35744938598303A7A43DD62"/>
          </w:placeholder>
          <w:richText/>
        </w:sdtPr>
        <w:sdtEndPr>
          <w:rPr>
            <w:i w:val="0"/>
          </w:rPr>
        </w:sdtEndPr>
        <w:sdtContent>
          <w:r w:rsidRPr="00573500">
            <w:rPr>
              <w:b/>
              <w:i/>
            </w:rPr>
            <w:t>Helen Charlesworth-May:</w:t>
          </w:r>
          <w:r w:rsidRPr="007024D3">
            <w:rPr>
              <w:b/>
            </w:rPr>
            <w:t xml:space="preserve"> </w:t>
          </w:r>
        </w:sdtContent>
      </w:sdt>
      <w:r>
        <w:t xml:space="preserve">The model in Valencia, Spain, is one that has been used to build devolution and integration. There </w:t>
      </w:r>
      <w:r w:rsidRPr="007024D3">
        <w:t xml:space="preserve">is a lot to look at </w:t>
      </w:r>
      <w:r>
        <w:t xml:space="preserve">in </w:t>
      </w:r>
      <w:r w:rsidR="00424F93">
        <w:t>what</w:t>
      </w:r>
      <w:r w:rsidRPr="007024D3">
        <w:t xml:space="preserve"> they did</w:t>
      </w:r>
      <w:r>
        <w:t xml:space="preserve">. </w:t>
      </w:r>
      <w:r w:rsidRPr="007024D3">
        <w:t>We need to ref</w:t>
      </w:r>
      <w:r>
        <w:t>lect</w:t>
      </w:r>
      <w:r w:rsidRPr="007024D3">
        <w:t xml:space="preserve"> </w:t>
      </w:r>
      <w:r>
        <w:t>that some of these areas have not had an entirely successful response to the pandemic. There is something for us to reflect upon there</w:t>
      </w:r>
      <w:r w:rsidR="007D60B8">
        <w:t>,</w:t>
      </w:r>
      <w:r>
        <w:t xml:space="preserve"> too. But </w:t>
      </w:r>
      <w:r w:rsidRPr="007024D3">
        <w:t>the whole b</w:t>
      </w:r>
      <w:r>
        <w:t>i</w:t>
      </w:r>
      <w:r w:rsidRPr="007024D3">
        <w:t>t about the national versus the local is something that w</w:t>
      </w:r>
      <w:r>
        <w:t xml:space="preserve">e struggle with in this country, </w:t>
      </w:r>
      <w:r w:rsidRPr="007024D3">
        <w:t xml:space="preserve">and we need to </w:t>
      </w:r>
      <w:r>
        <w:t xml:space="preserve">reflect upon </w:t>
      </w:r>
      <w:r w:rsidRPr="007024D3">
        <w:t xml:space="preserve">how we might </w:t>
      </w:r>
      <w:r>
        <w:t>address it through our health services.</w:t>
      </w:r>
    </w:p>
    <w:p w:rsidR="007376F7" w:rsidRPr="007024D3" w:rsidP="007376F7">
      <w:pPr>
        <w:pStyle w:val="Question"/>
      </w:pPr>
      <w:sdt>
        <w:sdtPr>
          <w:alias w:val="Member"/>
          <w:tag w:val="&lt;Member mnisId='4406' dodsId='106168'&gt;"/>
          <w:id w:val="-1143431029"/>
          <w:placeholder>
            <w:docPart w:val="5F6B38E3F35744938598303A7A43DD62"/>
          </w:placeholder>
          <w:richText/>
        </w:sdtPr>
        <w:sdtContent>
          <w:r w:rsidRPr="007024D3">
            <w:rPr>
              <w:b/>
            </w:rPr>
            <w:t>Mary Robinson:</w:t>
          </w:r>
        </w:sdtContent>
      </w:sdt>
      <w:r w:rsidRPr="007024D3">
        <w:t xml:space="preserve"> </w:t>
      </w:r>
      <w:r>
        <w:t>I want to explore how important those direct powers over health</w:t>
      </w:r>
      <w:r w:rsidRPr="007024D3">
        <w:t>care</w:t>
      </w:r>
      <w:r>
        <w:t xml:space="preserve"> are. Should all areas that are involved in health devolution have these direct powers over healthcare? </w:t>
      </w:r>
      <w:r w:rsidRPr="007024D3">
        <w:t>Does it matter</w:t>
      </w:r>
      <w:r w:rsidR="00F41089">
        <w:t xml:space="preserve">? </w:t>
      </w:r>
    </w:p>
    <w:p w:rsidR="007376F7" w:rsidRPr="007024D3" w:rsidP="007376F7">
      <w:pPr>
        <w:pStyle w:val="Answer"/>
      </w:pPr>
      <w:sdt>
        <w:sdtPr>
          <w:rPr>
            <w:i/>
          </w:rPr>
          <w:alias w:val="Witness"/>
          <w:id w:val="-57789503"/>
          <w:placeholder>
            <w:docPart w:val="5F6B38E3F35744938598303A7A43DD62"/>
          </w:placeholder>
          <w:richText/>
        </w:sdtPr>
        <w:sdtEndPr>
          <w:rPr>
            <w:i w:val="0"/>
          </w:rPr>
        </w:sdtEndPr>
        <w:sdtContent>
          <w:r w:rsidRPr="00D9013E">
            <w:rPr>
              <w:b/>
              <w:i/>
            </w:rPr>
            <w:t>Sir Richard Leese:</w:t>
          </w:r>
          <w:r w:rsidRPr="007024D3">
            <w:rPr>
              <w:b/>
            </w:rPr>
            <w:t xml:space="preserve"> </w:t>
          </w:r>
        </w:sdtContent>
      </w:sdt>
      <w:r>
        <w:t xml:space="preserve">Ultimately, all areas should have the same powers, </w:t>
      </w:r>
      <w:r w:rsidR="00F41089">
        <w:t>al</w:t>
      </w:r>
      <w:r>
        <w:t xml:space="preserve">though not every area can go on the journey at the same speed because there are issues of scale, capacity and experience. </w:t>
      </w:r>
      <w:r w:rsidRPr="007024D3" w:rsidR="00F41089">
        <w:t xml:space="preserve">We </w:t>
      </w:r>
      <w:r w:rsidRPr="007024D3">
        <w:t>have been able to show fairly convincingly th</w:t>
      </w:r>
      <w:r>
        <w:t xml:space="preserve">at, </w:t>
      </w:r>
      <w:r w:rsidRPr="007024D3">
        <w:t>when</w:t>
      </w:r>
      <w:r>
        <w:t xml:space="preserve"> we integrate public services in a different way, particularly at a neighbourhood or locality level—</w:t>
      </w:r>
      <w:r w:rsidR="00F41089">
        <w:t>by</w:t>
      </w:r>
      <w:r w:rsidRPr="007024D3">
        <w:t xml:space="preserve"> that, I </w:t>
      </w:r>
      <w:r w:rsidR="00F41089">
        <w:t xml:space="preserve">mean </w:t>
      </w:r>
      <w:r>
        <w:t xml:space="preserve">areas with a population of 30,000 to 50,000, </w:t>
      </w:r>
      <w:r w:rsidRPr="007024D3">
        <w:t xml:space="preserve">big enough to provide </w:t>
      </w:r>
      <w:r>
        <w:t>a fairly full range of services—</w:t>
      </w:r>
      <w:r w:rsidRPr="007024D3">
        <w:t>we get far better outcomes</w:t>
      </w:r>
      <w:r w:rsidR="00F41089">
        <w:t>,</w:t>
      </w:r>
      <w:r w:rsidRPr="007024D3">
        <w:t xml:space="preserve"> </w:t>
      </w:r>
      <w:r>
        <w:t>in particular</w:t>
      </w:r>
      <w:r w:rsidRPr="007024D3">
        <w:t xml:space="preserve"> for </w:t>
      </w:r>
      <w:r>
        <w:t xml:space="preserve">those </w:t>
      </w:r>
      <w:r w:rsidRPr="007024D3">
        <w:t xml:space="preserve">people </w:t>
      </w:r>
      <w:r>
        <w:t xml:space="preserve">who have the greatest level of need. If that is what the evidence says, that is what we ought to be aiming to do </w:t>
      </w:r>
      <w:r w:rsidRPr="007024D3">
        <w:t>everywhere.</w:t>
      </w:r>
    </w:p>
    <w:p w:rsidR="007376F7" w:rsidRPr="007024D3" w:rsidP="007376F7">
      <w:pPr>
        <w:pStyle w:val="Question"/>
      </w:pPr>
      <w:sdt>
        <w:sdtPr>
          <w:alias w:val="Member"/>
          <w:tag w:val="&lt;Member mnisId='4406' dodsId='106168'&gt;"/>
          <w:id w:val="67782007"/>
          <w:placeholder>
            <w:docPart w:val="5F6B38E3F35744938598303A7A43DD62"/>
          </w:placeholder>
          <w:richText/>
        </w:sdtPr>
        <w:sdtContent>
          <w:r w:rsidRPr="007024D3">
            <w:rPr>
              <w:b/>
            </w:rPr>
            <w:t>Mary Robinson:</w:t>
          </w:r>
        </w:sdtContent>
      </w:sdt>
      <w:r w:rsidRPr="007024D3">
        <w:t xml:space="preserve"> Does it suggest</w:t>
      </w:r>
      <w:r>
        <w:t>,</w:t>
      </w:r>
      <w:r w:rsidRPr="007024D3">
        <w:t xml:space="preserve"> though</w:t>
      </w:r>
      <w:r>
        <w:t>, that the integration that is going on and</w:t>
      </w:r>
      <w:r w:rsidR="007D60B8">
        <w:t xml:space="preserve"> the</w:t>
      </w:r>
      <w:r>
        <w:t xml:space="preserve"> </w:t>
      </w:r>
      <w:r w:rsidRPr="007024D3">
        <w:t xml:space="preserve">joint partnership working </w:t>
      </w:r>
      <w:r>
        <w:t>are having the same effect? A</w:t>
      </w:r>
      <w:r w:rsidRPr="007024D3">
        <w:t>re those powers needed?</w:t>
      </w:r>
    </w:p>
    <w:p w:rsidR="007376F7" w:rsidP="007376F7">
      <w:pPr>
        <w:pStyle w:val="Answer"/>
      </w:pPr>
      <w:sdt>
        <w:sdtPr>
          <w:rPr>
            <w:i/>
          </w:rPr>
          <w:alias w:val="Witness"/>
          <w:id w:val="-809015610"/>
          <w:placeholder>
            <w:docPart w:val="5F6B38E3F35744938598303A7A43DD62"/>
          </w:placeholder>
          <w:richText/>
        </w:sdtPr>
        <w:sdtEndPr>
          <w:rPr>
            <w:i w:val="0"/>
          </w:rPr>
        </w:sdtEndPr>
        <w:sdtContent>
          <w:r w:rsidRPr="00D9013E">
            <w:rPr>
              <w:b/>
              <w:i/>
            </w:rPr>
            <w:t>Sir Richard Leese:</w:t>
          </w:r>
          <w:r w:rsidRPr="007024D3">
            <w:rPr>
              <w:b/>
            </w:rPr>
            <w:t xml:space="preserve"> </w:t>
          </w:r>
        </w:sdtContent>
      </w:sdt>
      <w:r>
        <w:t>T</w:t>
      </w:r>
      <w:r w:rsidRPr="007024D3">
        <w:t xml:space="preserve">he powers need to go a little further </w:t>
      </w:r>
      <w:r w:rsidR="00F36933">
        <w:t xml:space="preserve">than </w:t>
      </w:r>
      <w:r>
        <w:t xml:space="preserve">they </w:t>
      </w:r>
      <w:r w:rsidR="00F36933">
        <w:t xml:space="preserve">do </w:t>
      </w:r>
      <w:r>
        <w:t xml:space="preserve">at the moment. What is happening across the country is </w:t>
      </w:r>
      <w:r w:rsidRPr="007024D3">
        <w:t>a level of integration</w:t>
      </w:r>
      <w:r>
        <w:t xml:space="preserve">. </w:t>
      </w:r>
      <w:r w:rsidRPr="007024D3">
        <w:t>Greater Manchester has been able to take that further than anywhere else</w:t>
      </w:r>
      <w:r>
        <w:t xml:space="preserve"> in some areas because we have had a devolution agreement going back now to 2015, but there are some gaps within that.</w:t>
      </w:r>
    </w:p>
    <w:p w:rsidR="007376F7" w:rsidRPr="007024D3" w:rsidP="007376F7">
      <w:pPr>
        <w:pStyle w:val="Answer"/>
      </w:pPr>
      <w:r>
        <w:t>A</w:t>
      </w:r>
      <w:r w:rsidRPr="007024D3">
        <w:t xml:space="preserve"> particular gap that I want to talk about going forward is </w:t>
      </w:r>
      <w:r>
        <w:t>the fact that, although CCG</w:t>
      </w:r>
      <w:r w:rsidRPr="007024D3">
        <w:t>s fall within the remit</w:t>
      </w:r>
      <w:r>
        <w:t xml:space="preserve"> of Greater Manchester health and care</w:t>
      </w:r>
      <w:r w:rsidR="00D20087">
        <w:t>,</w:t>
      </w:r>
      <w:r>
        <w:t xml:space="preserve"> hospitals</w:t>
      </w:r>
      <w:r w:rsidRPr="00D20087" w:rsidR="00D20087">
        <w:t xml:space="preserve"> </w:t>
      </w:r>
      <w:r w:rsidR="00D20087">
        <w:t xml:space="preserve">do not. </w:t>
      </w:r>
      <w:r>
        <w:rPr>
          <w:rFonts w:cs="Times New Roman"/>
        </w:rPr>
        <w:t xml:space="preserve">I do not necessarily mean </w:t>
      </w:r>
      <w:r w:rsidRPr="007024D3">
        <w:t>in a re</w:t>
      </w:r>
      <w:r>
        <w:t>gulatory way</w:t>
      </w:r>
      <w:r w:rsidR="00D20087">
        <w:t>, but w</w:t>
      </w:r>
      <w:r w:rsidRPr="007024D3">
        <w:t>e do not</w:t>
      </w:r>
      <w:r>
        <w:t xml:space="preserve"> have any direct responsib</w:t>
      </w:r>
      <w:r w:rsidR="00F36933">
        <w:t>ility for hospital improvement.</w:t>
      </w:r>
      <w:r>
        <w:t xml:space="preserve"> </w:t>
      </w:r>
      <w:r w:rsidR="00F36933">
        <w:t>Not only are the</w:t>
      </w:r>
      <w:r>
        <w:t xml:space="preserve"> powers important</w:t>
      </w:r>
      <w:r w:rsidR="00C05093">
        <w:t>, but,</w:t>
      </w:r>
      <w:r w:rsidR="00F36933">
        <w:t xml:space="preserve"> g</w:t>
      </w:r>
      <w:r w:rsidRPr="007024D3" w:rsidR="00F36933">
        <w:t xml:space="preserve">oing </w:t>
      </w:r>
      <w:r w:rsidRPr="007024D3">
        <w:t>forward, there ought t</w:t>
      </w:r>
      <w:r>
        <w:t xml:space="preserve">o be a greater level of power, if we want to have a </w:t>
      </w:r>
      <w:r w:rsidRPr="007024D3">
        <w:t>real</w:t>
      </w:r>
      <w:r>
        <w:t>ly effective joined</w:t>
      </w:r>
      <w:r w:rsidR="00C05093">
        <w:t>-</w:t>
      </w:r>
      <w:r>
        <w:t>up system</w:t>
      </w:r>
      <w:r w:rsidR="00C05093">
        <w:t>, as</w:t>
      </w:r>
      <w:r>
        <w:t xml:space="preserve"> Helen talked about </w:t>
      </w:r>
      <w:r w:rsidRPr="007024D3">
        <w:t xml:space="preserve">in terms of </w:t>
      </w:r>
      <w:r w:rsidR="00A85B96">
        <w:t>Covid</w:t>
      </w:r>
      <w:r w:rsidR="00C05093">
        <w:t>-19,</w:t>
      </w:r>
      <w:r w:rsidRPr="007024D3">
        <w:t xml:space="preserve"> pulling in </w:t>
      </w:r>
      <w:r>
        <w:t xml:space="preserve">the same direction all the time, not just when we have </w:t>
      </w:r>
      <w:r w:rsidRPr="007024D3">
        <w:t>a crisis.</w:t>
      </w:r>
    </w:p>
    <w:p w:rsidR="007376F7" w:rsidRPr="007024D3" w:rsidP="007376F7">
      <w:pPr>
        <w:pStyle w:val="Question"/>
      </w:pPr>
      <w:sdt>
        <w:sdtPr>
          <w:alias w:val="Member"/>
          <w:tag w:val="&lt;Member mnisId='4406' dodsId='106168'&gt;"/>
          <w:id w:val="341979323"/>
          <w:placeholder>
            <w:docPart w:val="5F6B38E3F35744938598303A7A43DD62"/>
          </w:placeholder>
          <w:richText/>
        </w:sdtPr>
        <w:sdtContent>
          <w:r w:rsidRPr="007024D3">
            <w:rPr>
              <w:b/>
            </w:rPr>
            <w:t>Mary Robinson:</w:t>
          </w:r>
        </w:sdtContent>
      </w:sdt>
      <w:r w:rsidRPr="007024D3">
        <w:t xml:space="preserve"> Bill, </w:t>
      </w:r>
      <w:r w:rsidR="00D20087">
        <w:t>y</w:t>
      </w:r>
      <w:r>
        <w:t xml:space="preserve">ou are uniquely placed to look at the whole of the </w:t>
      </w:r>
      <w:r w:rsidR="00C05093">
        <w:t>north-west</w:t>
      </w:r>
      <w:r>
        <w:t>, in which Greater Manchester plays a large part. H</w:t>
      </w:r>
      <w:r w:rsidRPr="007024D3">
        <w:t>ow do you see this?</w:t>
      </w:r>
    </w:p>
    <w:p w:rsidR="007376F7" w:rsidP="007376F7">
      <w:pPr>
        <w:pStyle w:val="Answer"/>
      </w:pPr>
      <w:sdt>
        <w:sdtPr>
          <w:rPr>
            <w:i/>
          </w:rPr>
          <w:alias w:val="Witness"/>
          <w:id w:val="1322622908"/>
          <w:placeholder>
            <w:docPart w:val="5F6B38E3F35744938598303A7A43DD62"/>
          </w:placeholder>
          <w:richText/>
        </w:sdtPr>
        <w:sdtEndPr>
          <w:rPr>
            <w:i w:val="0"/>
          </w:rPr>
        </w:sdtEndPr>
        <w:sdtContent>
          <w:r w:rsidRPr="00D9013E">
            <w:rPr>
              <w:b/>
              <w:i/>
            </w:rPr>
            <w:t>Bill McCarthy:</w:t>
          </w:r>
          <w:r w:rsidRPr="007024D3">
            <w:rPr>
              <w:b/>
            </w:rPr>
            <w:t xml:space="preserve"> </w:t>
          </w:r>
        </w:sdtContent>
      </w:sdt>
      <w:r w:rsidR="00C05093">
        <w:t xml:space="preserve">You </w:t>
      </w:r>
      <w:r>
        <w:t xml:space="preserve">can bring about, as Cornwall </w:t>
      </w:r>
      <w:r w:rsidR="00C05093">
        <w:t>has</w:t>
      </w:r>
      <w:r>
        <w:t xml:space="preserve"> shown, </w:t>
      </w:r>
      <w:r w:rsidRPr="007024D3">
        <w:t>a lot of the benefits of integration and collaborati</w:t>
      </w:r>
      <w:r>
        <w:t xml:space="preserve">ve working without necessarily having the powers </w:t>
      </w:r>
      <w:r w:rsidR="00D20087">
        <w:t>that</w:t>
      </w:r>
      <w:r>
        <w:t xml:space="preserve"> </w:t>
      </w:r>
      <w:r w:rsidR="00C05093">
        <w:t xml:space="preserve">have been delegated </w:t>
      </w:r>
      <w:r w:rsidR="00D20087">
        <w:t>to</w:t>
      </w:r>
      <w:r>
        <w:t xml:space="preserve"> Greater Manchester. I have </w:t>
      </w:r>
      <w:r w:rsidRPr="007024D3">
        <w:t>seen that</w:t>
      </w:r>
      <w:r>
        <w:t xml:space="preserve"> in different services across the rest of the </w:t>
      </w:r>
      <w:r w:rsidR="00C05093">
        <w:t>north-west</w:t>
      </w:r>
      <w:r>
        <w:t>. H</w:t>
      </w:r>
      <w:r w:rsidRPr="007024D3">
        <w:t xml:space="preserve">owever, it </w:t>
      </w:r>
      <w:r>
        <w:t>does make</w:t>
      </w:r>
      <w:r w:rsidRPr="007024D3">
        <w:t xml:space="preserve"> it easier to do the right thing</w:t>
      </w:r>
      <w:r>
        <w:t xml:space="preserve">. </w:t>
      </w:r>
      <w:r w:rsidRPr="007024D3">
        <w:t>I</w:t>
      </w:r>
      <w:r>
        <w:t>t</w:t>
      </w:r>
      <w:r w:rsidRPr="007024D3">
        <w:t xml:space="preserve"> makes it more straightforward </w:t>
      </w:r>
      <w:r>
        <w:t>to collaborate in a</w:t>
      </w:r>
      <w:r w:rsidR="001F639D">
        <w:t xml:space="preserve"> really</w:t>
      </w:r>
      <w:r>
        <w:t xml:space="preserve"> effective way. It puts a discipline into having to have a common set of priorities based </w:t>
      </w:r>
      <w:r w:rsidR="001F639D">
        <w:t>on</w:t>
      </w:r>
      <w:r>
        <w:t xml:space="preserve"> the greatest need</w:t>
      </w:r>
      <w:r w:rsidRPr="007024D3">
        <w:t xml:space="preserve"> and the best outcomes </w:t>
      </w:r>
      <w:r>
        <w:t xml:space="preserve">for local communities. </w:t>
      </w:r>
      <w:r w:rsidR="001F639D">
        <w:t xml:space="preserve">It </w:t>
      </w:r>
      <w:r w:rsidRPr="007024D3">
        <w:t xml:space="preserve">certainly </w:t>
      </w:r>
      <w:r>
        <w:t>helps.</w:t>
      </w:r>
    </w:p>
    <w:p w:rsidR="007376F7" w:rsidRPr="007024D3" w:rsidP="007376F7">
      <w:pPr>
        <w:pStyle w:val="Answer"/>
      </w:pPr>
      <w:r w:rsidRPr="007024D3">
        <w:t xml:space="preserve">I take the lessons from </w:t>
      </w:r>
      <w:r w:rsidR="00A85B96">
        <w:t>Covid</w:t>
      </w:r>
      <w:r w:rsidRPr="007024D3">
        <w:t xml:space="preserve">, which, in my view, say that </w:t>
      </w:r>
      <w:r>
        <w:t xml:space="preserve">this </w:t>
      </w:r>
      <w:r w:rsidRPr="007024D3">
        <w:t xml:space="preserve">is a direction we need to move further </w:t>
      </w:r>
      <w:r>
        <w:t xml:space="preserve">in. In the </w:t>
      </w:r>
      <w:r w:rsidR="001F639D">
        <w:t>north-west</w:t>
      </w:r>
      <w:r>
        <w:t xml:space="preserve">, I have </w:t>
      </w:r>
      <w:r w:rsidRPr="007024D3">
        <w:t xml:space="preserve">some of my team </w:t>
      </w:r>
      <w:r>
        <w:t>work</w:t>
      </w:r>
      <w:r w:rsidR="00883CC2">
        <w:t>ing</w:t>
      </w:r>
      <w:r w:rsidRPr="007024D3">
        <w:t xml:space="preserve"> with </w:t>
      </w:r>
      <w:r>
        <w:t xml:space="preserve">groups of hospitals and local communities, because I see it as the right direction </w:t>
      </w:r>
      <w:r w:rsidRPr="007024D3">
        <w:t>to go</w:t>
      </w:r>
      <w:r>
        <w:t xml:space="preserve"> in</w:t>
      </w:r>
      <w:r w:rsidRPr="007024D3">
        <w:t>.</w:t>
      </w:r>
    </w:p>
    <w:p w:rsidR="007376F7" w:rsidRPr="007024D3" w:rsidP="007376F7">
      <w:pPr>
        <w:pStyle w:val="Question"/>
      </w:pPr>
      <w:sdt>
        <w:sdtPr>
          <w:alias w:val="Member"/>
          <w:tag w:val="&lt;Member mnisId='4406' dodsId='106168'&gt;"/>
          <w:id w:val="-265552949"/>
          <w:placeholder>
            <w:docPart w:val="5F6B38E3F35744938598303A7A43DD62"/>
          </w:placeholder>
          <w:richText/>
        </w:sdtPr>
        <w:sdtContent>
          <w:r w:rsidRPr="007024D3">
            <w:rPr>
              <w:b/>
            </w:rPr>
            <w:t>Mary Robinson:</w:t>
          </w:r>
        </w:sdtContent>
      </w:sdt>
      <w:r w:rsidRPr="007024D3">
        <w:t xml:space="preserve"> Looking at </w:t>
      </w:r>
      <w:r w:rsidR="00A85B96">
        <w:t>Covid</w:t>
      </w:r>
      <w:r w:rsidRPr="007024D3">
        <w:t xml:space="preserve"> and what </w:t>
      </w:r>
      <w:r>
        <w:t>has been happening there</w:t>
      </w:r>
      <w:r w:rsidR="001F639D">
        <w:t>,</w:t>
      </w:r>
      <w:r>
        <w:t xml:space="preserve"> and talking about adult social care, test and trace, smoking</w:t>
      </w:r>
      <w:r w:rsidR="00883CC2">
        <w:t>-</w:t>
      </w:r>
      <w:r w:rsidRPr="007024D3">
        <w:t>related issues</w:t>
      </w:r>
      <w:r>
        <w:t>, and health inequalities and how they have been tackled, how important is it to inclu</w:t>
      </w:r>
      <w:r w:rsidR="001F639D">
        <w:t xml:space="preserve">de the NHS when these are local </w:t>
      </w:r>
      <w:r w:rsidRPr="007024D3">
        <w:t>authority remits?</w:t>
      </w:r>
    </w:p>
    <w:p w:rsidR="007376F7" w:rsidP="007376F7">
      <w:pPr>
        <w:pStyle w:val="Answer"/>
      </w:pPr>
      <w:sdt>
        <w:sdtPr>
          <w:rPr>
            <w:i/>
          </w:rPr>
          <w:alias w:val="Witness"/>
          <w:id w:val="-1212332657"/>
          <w:placeholder>
            <w:docPart w:val="5F6B38E3F35744938598303A7A43DD62"/>
          </w:placeholder>
          <w:richText/>
        </w:sdtPr>
        <w:sdtEndPr>
          <w:rPr>
            <w:i w:val="0"/>
          </w:rPr>
        </w:sdtEndPr>
        <w:sdtContent>
          <w:r w:rsidRPr="00D9013E">
            <w:rPr>
              <w:b/>
              <w:i/>
            </w:rPr>
            <w:t>Bill McCarthy:</w:t>
          </w:r>
          <w:r w:rsidRPr="007024D3">
            <w:rPr>
              <w:b/>
            </w:rPr>
            <w:t xml:space="preserve"> </w:t>
          </w:r>
        </w:sdtContent>
      </w:sdt>
      <w:r w:rsidRPr="007024D3">
        <w:t>To be ho</w:t>
      </w:r>
      <w:r>
        <w:t xml:space="preserve">nest, I see it as a partnership. Taking inequalities, that is a great example. </w:t>
      </w:r>
      <w:r w:rsidRPr="007024D3">
        <w:t xml:space="preserve">We know there are many facets of inequalities </w:t>
      </w:r>
      <w:r>
        <w:t xml:space="preserve">that </w:t>
      </w:r>
      <w:r w:rsidRPr="007024D3">
        <w:t xml:space="preserve">are more </w:t>
      </w:r>
      <w:r>
        <w:t xml:space="preserve">about housing, education and a whole set of </w:t>
      </w:r>
      <w:r w:rsidR="001F639D">
        <w:t>local authority</w:t>
      </w:r>
      <w:r>
        <w:t xml:space="preserve"> functions, </w:t>
      </w:r>
      <w:r w:rsidRPr="007024D3">
        <w:t xml:space="preserve">but there are also some really important </w:t>
      </w:r>
      <w:r>
        <w:t>health contributions around smoking cessation and</w:t>
      </w:r>
      <w:r w:rsidRPr="007024D3">
        <w:t xml:space="preserve"> </w:t>
      </w:r>
      <w:r>
        <w:t>the early</w:t>
      </w:r>
      <w:r w:rsidR="00883CC2">
        <w:t>-</w:t>
      </w:r>
      <w:r w:rsidRPr="007024D3">
        <w:t>year</w:t>
      </w:r>
      <w:r>
        <w:t>s</w:t>
      </w:r>
      <w:r w:rsidRPr="007024D3">
        <w:t xml:space="preserve"> </w:t>
      </w:r>
      <w:r>
        <w:t>support that families are given.</w:t>
      </w:r>
    </w:p>
    <w:p w:rsidR="007376F7" w:rsidRPr="007024D3" w:rsidP="007376F7">
      <w:pPr>
        <w:pStyle w:val="Answer"/>
      </w:pPr>
      <w:r>
        <w:t xml:space="preserve">Honestly, I </w:t>
      </w:r>
      <w:r w:rsidRPr="007024D3">
        <w:t xml:space="preserve">do not see these as </w:t>
      </w:r>
      <w:r>
        <w:t xml:space="preserve">alternatives </w:t>
      </w:r>
      <w:r w:rsidR="001F639D">
        <w:t xml:space="preserve">or </w:t>
      </w:r>
      <w:r>
        <w:t>in conflict</w:t>
      </w:r>
      <w:r w:rsidR="001F639D">
        <w:t>.</w:t>
      </w:r>
      <w:r>
        <w:t xml:space="preserve"> I see it as </w:t>
      </w:r>
      <w:r w:rsidRPr="007024D3">
        <w:t xml:space="preserve">one of the duties of the NHS locally </w:t>
      </w:r>
      <w:r>
        <w:t xml:space="preserve">to step forward and </w:t>
      </w:r>
      <w:r w:rsidRPr="007024D3">
        <w:t xml:space="preserve">work with </w:t>
      </w:r>
      <w:r>
        <w:t xml:space="preserve">our </w:t>
      </w:r>
      <w:r w:rsidR="001F639D">
        <w:t>local authority</w:t>
      </w:r>
      <w:r>
        <w:t xml:space="preserve"> colleagues </w:t>
      </w:r>
      <w:r w:rsidRPr="007024D3">
        <w:t>as a single team to tackle inequalities and support the most vulnerable groups.</w:t>
      </w:r>
    </w:p>
    <w:p w:rsidR="007376F7" w:rsidRPr="007024D3" w:rsidP="007376F7">
      <w:pPr>
        <w:pStyle w:val="Question"/>
      </w:pPr>
      <w:sdt>
        <w:sdtPr>
          <w:alias w:val="Member"/>
          <w:tag w:val="&lt;Member mnisId='4406' dodsId='106168'&gt;"/>
          <w:id w:val="-1804382716"/>
          <w:placeholder>
            <w:docPart w:val="5F6B38E3F35744938598303A7A43DD62"/>
          </w:placeholder>
          <w:richText/>
        </w:sdtPr>
        <w:sdtContent>
          <w:r w:rsidRPr="007024D3">
            <w:rPr>
              <w:b/>
            </w:rPr>
            <w:t>Mary Robinson:</w:t>
          </w:r>
        </w:sdtContent>
      </w:sdt>
      <w:r w:rsidRPr="007024D3">
        <w:t xml:space="preserve"> Can I ask Cornwall </w:t>
      </w:r>
      <w:r>
        <w:t xml:space="preserve">what your view would be on this? Is </w:t>
      </w:r>
      <w:r w:rsidR="003754AA">
        <w:t xml:space="preserve">there a need for </w:t>
      </w:r>
      <w:r>
        <w:t xml:space="preserve">more </w:t>
      </w:r>
      <w:r w:rsidRPr="007024D3">
        <w:t>integration or powe</w:t>
      </w:r>
      <w:r>
        <w:t>rs, including th</w:t>
      </w:r>
      <w:r w:rsidRPr="007024D3">
        <w:t>e</w:t>
      </w:r>
      <w:r>
        <w:t xml:space="preserve"> NHS, or is </w:t>
      </w:r>
      <w:r w:rsidR="003754AA">
        <w:t>it</w:t>
      </w:r>
      <w:r>
        <w:t xml:space="preserve"> just about carrying on with </w:t>
      </w:r>
      <w:r w:rsidRPr="007024D3">
        <w:t>joint partnership working?</w:t>
      </w:r>
    </w:p>
    <w:p w:rsidR="007376F7" w:rsidP="007376F7">
      <w:pPr>
        <w:pStyle w:val="Answer"/>
      </w:pPr>
      <w:sdt>
        <w:sdtPr>
          <w:rPr>
            <w:i/>
          </w:rPr>
          <w:alias w:val="Witness"/>
          <w:id w:val="-1886557381"/>
          <w:placeholder>
            <w:docPart w:val="5F6B38E3F35744938598303A7A43DD62"/>
          </w:placeholder>
          <w:richText/>
        </w:sdtPr>
        <w:sdtEndPr>
          <w:rPr>
            <w:i w:val="0"/>
          </w:rPr>
        </w:sdtEndPr>
        <w:sdtContent>
          <w:r w:rsidRPr="00D9013E">
            <w:rPr>
              <w:b/>
              <w:i/>
            </w:rPr>
            <w:t>Kate Kennally:</w:t>
          </w:r>
          <w:r w:rsidRPr="007024D3">
            <w:rPr>
              <w:b/>
            </w:rPr>
            <w:t xml:space="preserve"> </w:t>
          </w:r>
        </w:sdtContent>
      </w:sdt>
      <w:r>
        <w:t xml:space="preserve">If I may make a few comments, I am sure Helen will back them up with </w:t>
      </w:r>
      <w:r w:rsidRPr="007024D3">
        <w:t>some real examples</w:t>
      </w:r>
      <w:r>
        <w:t>. F</w:t>
      </w:r>
      <w:r w:rsidRPr="007024D3">
        <w:t xml:space="preserve">irst, why was </w:t>
      </w:r>
      <w:r>
        <w:t xml:space="preserve">the devolution of </w:t>
      </w:r>
      <w:r w:rsidRPr="007024D3">
        <w:t xml:space="preserve">health important for </w:t>
      </w:r>
      <w:r>
        <w:t xml:space="preserve">the Cornwall deal as a whole? It is because the scales of Cornwall plc do not balance. The </w:t>
      </w:r>
      <w:r w:rsidRPr="007024D3">
        <w:t xml:space="preserve">tax take from Cornwall is less </w:t>
      </w:r>
      <w:r w:rsidRPr="007024D3">
        <w:t xml:space="preserve">than </w:t>
      </w:r>
      <w:r>
        <w:t xml:space="preserve">the cost of delivering public services. </w:t>
      </w:r>
      <w:r w:rsidR="003754AA">
        <w:t xml:space="preserve">Our </w:t>
      </w:r>
      <w:r>
        <w:t xml:space="preserve">devolution deal was to try to get the scales of </w:t>
      </w:r>
      <w:r w:rsidRPr="007024D3">
        <w:t xml:space="preserve">Cornwall </w:t>
      </w:r>
      <w:r>
        <w:t xml:space="preserve">plc </w:t>
      </w:r>
      <w:r w:rsidRPr="007024D3">
        <w:t xml:space="preserve">to balance </w:t>
      </w:r>
      <w:r>
        <w:t xml:space="preserve">in the long term </w:t>
      </w:r>
      <w:r w:rsidRPr="007024D3">
        <w:t>through supporting growth and enterprise</w:t>
      </w:r>
      <w:r w:rsidR="003754AA">
        <w:t>,</w:t>
      </w:r>
      <w:r w:rsidRPr="007024D3">
        <w:t xml:space="preserve"> to help </w:t>
      </w:r>
      <w:r>
        <w:t>Cornwall become more productive</w:t>
      </w:r>
      <w:r w:rsidR="003754AA">
        <w:t>,</w:t>
      </w:r>
      <w:r>
        <w:t xml:space="preserve"> but then also reshap</w:t>
      </w:r>
      <w:r w:rsidR="003754AA">
        <w:t>ing</w:t>
      </w:r>
      <w:r>
        <w:t xml:space="preserve"> public services. </w:t>
      </w:r>
      <w:r w:rsidRPr="007024D3">
        <w:t>I know that is a</w:t>
      </w:r>
      <w:r>
        <w:t>t the heart of the place</w:t>
      </w:r>
      <w:r w:rsidR="00883CC2">
        <w:t>-</w:t>
      </w:r>
      <w:r>
        <w:t>based approach that Greater Manchester has.</w:t>
      </w:r>
    </w:p>
    <w:p w:rsidR="007376F7" w:rsidP="007376F7">
      <w:pPr>
        <w:pStyle w:val="Answer"/>
      </w:pPr>
      <w:r>
        <w:t>Of</w:t>
      </w:r>
      <w:r>
        <w:t xml:space="preserve"> a £4.4 billion </w:t>
      </w:r>
      <w:r w:rsidRPr="00AE757E">
        <w:rPr>
          <w:rFonts w:cstheme="minorHAnsi"/>
        </w:rPr>
        <w:t>public</w:t>
      </w:r>
      <w:r>
        <w:rPr>
          <w:rFonts w:cstheme="minorHAnsi"/>
        </w:rPr>
        <w:t xml:space="preserve"> </w:t>
      </w:r>
      <w:r w:rsidRPr="00AE757E">
        <w:rPr>
          <w:rFonts w:cstheme="minorHAnsi"/>
        </w:rPr>
        <w:t>sector</w:t>
      </w:r>
      <w:r>
        <w:t xml:space="preserve"> spend, £1.2 billion is specifically </w:t>
      </w:r>
      <w:r>
        <w:t>for</w:t>
      </w:r>
      <w:r>
        <w:t xml:space="preserve"> health and care services. If </w:t>
      </w:r>
      <w:r w:rsidRPr="007024D3">
        <w:t xml:space="preserve">you put in </w:t>
      </w:r>
      <w:r>
        <w:t>place benefits for people who are</w:t>
      </w:r>
      <w:r>
        <w:t xml:space="preserve"> long</w:t>
      </w:r>
      <w:r w:rsidR="00883CC2">
        <w:t>-</w:t>
      </w:r>
      <w:r>
        <w:t>term</w:t>
      </w:r>
      <w:r>
        <w:t xml:space="preserve"> out of work, it pushes that to £2 billion. If we </w:t>
      </w:r>
      <w:r w:rsidRPr="007024D3">
        <w:t xml:space="preserve">are </w:t>
      </w:r>
      <w:r>
        <w:t xml:space="preserve">going </w:t>
      </w:r>
      <w:r w:rsidRPr="007024D3">
        <w:t xml:space="preserve">to get the scales of Cornwall </w:t>
      </w:r>
      <w:r>
        <w:t xml:space="preserve">plc to balance, we have to look at those </w:t>
      </w:r>
      <w:r w:rsidRPr="007024D3">
        <w:t xml:space="preserve">large areas </w:t>
      </w:r>
      <w:r>
        <w:t xml:space="preserve">of state spending </w:t>
      </w:r>
      <w:r w:rsidRPr="007024D3">
        <w:t xml:space="preserve">to </w:t>
      </w:r>
      <w:r>
        <w:t>be able to reshape them.</w:t>
      </w:r>
    </w:p>
    <w:p w:rsidR="007376F7" w:rsidP="007376F7">
      <w:pPr>
        <w:pStyle w:val="Answer"/>
      </w:pPr>
      <w:r>
        <w:t>S</w:t>
      </w:r>
      <w:r w:rsidRPr="007024D3">
        <w:t xml:space="preserve">ome of </w:t>
      </w:r>
      <w:r>
        <w:t>our challenge</w:t>
      </w:r>
      <w:r w:rsidRPr="007024D3">
        <w:t xml:space="preserve"> </w:t>
      </w:r>
      <w:r w:rsidR="003754AA">
        <w:t>in</w:t>
      </w:r>
      <w:r w:rsidRPr="007024D3">
        <w:t xml:space="preserve"> </w:t>
      </w:r>
      <w:r>
        <w:t>doing</w:t>
      </w:r>
      <w:r w:rsidR="003754AA">
        <w:t xml:space="preserve"> that, working with</w:t>
      </w:r>
      <w:r>
        <w:t xml:space="preserve"> the NHS</w:t>
      </w:r>
      <w:r w:rsidR="003754AA">
        <w:t>,</w:t>
      </w:r>
      <w:r>
        <w:t xml:space="preserve"> is around how </w:t>
      </w:r>
      <w:r w:rsidRPr="007024D3">
        <w:t xml:space="preserve">resources flow from local areas </w:t>
      </w:r>
      <w:r>
        <w:t xml:space="preserve">to support the country as a whole. </w:t>
      </w:r>
      <w:r w:rsidRPr="007024D3">
        <w:t xml:space="preserve">Cornwall’s health system </w:t>
      </w:r>
      <w:r w:rsidR="003754AA">
        <w:t>is</w:t>
      </w:r>
      <w:r>
        <w:t xml:space="preserve"> one that has been in deficit, </w:t>
      </w:r>
      <w:r w:rsidRPr="007024D3">
        <w:t xml:space="preserve">so it has been supported </w:t>
      </w:r>
      <w:r>
        <w:t xml:space="preserve">by other parts of the health system in helping the </w:t>
      </w:r>
      <w:r w:rsidRPr="007024D3">
        <w:t>CCG</w:t>
      </w:r>
      <w:r>
        <w:t xml:space="preserve"> meet its contr</w:t>
      </w:r>
      <w:r w:rsidR="003754AA">
        <w:t>ol total</w:t>
      </w:r>
      <w:r>
        <w:t xml:space="preserve">. </w:t>
      </w:r>
      <w:r w:rsidR="008C3A5E">
        <w:t xml:space="preserve">On </w:t>
      </w:r>
      <w:r>
        <w:t xml:space="preserve">one level that has been beneficial, but </w:t>
      </w:r>
      <w:r w:rsidR="008C3A5E">
        <w:t>in</w:t>
      </w:r>
      <w:r>
        <w:t xml:space="preserve"> other parts there have been genuine challenges, such as </w:t>
      </w:r>
      <w:r w:rsidRPr="007024D3">
        <w:t xml:space="preserve">thinking about how </w:t>
      </w:r>
      <w:r>
        <w:t xml:space="preserve">estates could be repurposed—this comes up against the mandate that NHS PropCo has—and </w:t>
      </w:r>
      <w:r w:rsidRPr="007024D3">
        <w:t>how those resources can be resha</w:t>
      </w:r>
      <w:r>
        <w:t xml:space="preserve">ped at a local level. As to why we thought this was important, at its heart </w:t>
      </w:r>
      <w:r w:rsidR="008C3A5E">
        <w:t>it</w:t>
      </w:r>
      <w:r>
        <w:t xml:space="preserve"> </w:t>
      </w:r>
      <w:r w:rsidRPr="007024D3">
        <w:t xml:space="preserve">was about having an approach </w:t>
      </w:r>
      <w:r w:rsidR="008C3A5E">
        <w:t>to</w:t>
      </w:r>
      <w:r w:rsidRPr="007024D3">
        <w:t xml:space="preserve"> </w:t>
      </w:r>
      <w:r>
        <w:t>devolution that focused on how we do the growth part</w:t>
      </w:r>
      <w:r w:rsidR="008C3A5E">
        <w:t>,</w:t>
      </w:r>
      <w:r>
        <w:t xml:space="preserve"> </w:t>
      </w:r>
      <w:r w:rsidR="008C3A5E">
        <w:t>to</w:t>
      </w:r>
      <w:r>
        <w:t xml:space="preserve"> increase </w:t>
      </w:r>
      <w:r w:rsidRPr="007024D3">
        <w:t>the productivity of Cornwall</w:t>
      </w:r>
      <w:r w:rsidR="008C3A5E">
        <w:t>,</w:t>
      </w:r>
      <w:r w:rsidRPr="007024D3">
        <w:t xml:space="preserve"> and reshape </w:t>
      </w:r>
      <w:r>
        <w:t>public services at the same time</w:t>
      </w:r>
      <w:r w:rsidR="008C3A5E">
        <w:t xml:space="preserve">. The </w:t>
      </w:r>
      <w:r>
        <w:t xml:space="preserve">NHS </w:t>
      </w:r>
      <w:r w:rsidRPr="007024D3">
        <w:t>is</w:t>
      </w:r>
      <w:r w:rsidR="00883CC2">
        <w:t>,</w:t>
      </w:r>
      <w:r w:rsidRPr="007024D3">
        <w:t xml:space="preserve"> of course</w:t>
      </w:r>
      <w:r w:rsidR="00883CC2">
        <w:t xml:space="preserve">, </w:t>
      </w:r>
      <w:r w:rsidRPr="007024D3">
        <w:t xml:space="preserve">the largest </w:t>
      </w:r>
      <w:r>
        <w:t>one of those.</w:t>
      </w:r>
    </w:p>
    <w:p w:rsidR="008C3A5E" w:rsidP="007376F7">
      <w:pPr>
        <w:pStyle w:val="Answer"/>
      </w:pPr>
      <w:r>
        <w:t xml:space="preserve">It is also a really important opportunity. The NHS, </w:t>
      </w:r>
      <w:r w:rsidRPr="007024D3">
        <w:t xml:space="preserve">social care and local government </w:t>
      </w:r>
      <w:r>
        <w:t xml:space="preserve">are </w:t>
      </w:r>
      <w:r w:rsidRPr="007024D3">
        <w:t>huge e</w:t>
      </w:r>
      <w:r>
        <w:t xml:space="preserve">mployers. We need to link in devolution to the thinking </w:t>
      </w:r>
      <w:r>
        <w:t>on</w:t>
      </w:r>
      <w:r>
        <w:t xml:space="preserve"> the skills agenda and </w:t>
      </w:r>
      <w:r>
        <w:t>how</w:t>
      </w:r>
      <w:r>
        <w:t xml:space="preserve"> funds that come down through the NHS for workforce can be linked with devolved skills budgets</w:t>
      </w:r>
      <w:r>
        <w:t>,</w:t>
      </w:r>
      <w:r>
        <w:t xml:space="preserve"> so </w:t>
      </w:r>
      <w:r w:rsidRPr="007024D3">
        <w:t xml:space="preserve">healthcare assistants and domiciliary </w:t>
      </w:r>
      <w:r>
        <w:t xml:space="preserve">care workers can see a route through into nursing. Joining those things up not only creates great career pathways but </w:t>
      </w:r>
      <w:r w:rsidRPr="007024D3">
        <w:t xml:space="preserve">addresses real workforce challenges </w:t>
      </w:r>
      <w:r>
        <w:t xml:space="preserve">that sit within our public services. </w:t>
      </w:r>
    </w:p>
    <w:p w:rsidR="007376F7" w:rsidRPr="007024D3" w:rsidP="007376F7">
      <w:pPr>
        <w:pStyle w:val="Answer"/>
      </w:pPr>
      <w:r>
        <w:t xml:space="preserve">Devolving some of that to a local level drives </w:t>
      </w:r>
      <w:r w:rsidR="008C3A5E">
        <w:t xml:space="preserve">creativity. Whether it is </w:t>
      </w:r>
      <w:r>
        <w:t xml:space="preserve">about the apprenticeship levy, the </w:t>
      </w:r>
      <w:r w:rsidRPr="007024D3">
        <w:t xml:space="preserve">specific nurse funding </w:t>
      </w:r>
      <w:r>
        <w:t xml:space="preserve">coming through Health Education </w:t>
      </w:r>
      <w:r w:rsidRPr="007024D3">
        <w:t xml:space="preserve">England </w:t>
      </w:r>
      <w:r>
        <w:t xml:space="preserve">or how </w:t>
      </w:r>
      <w:r w:rsidR="008C3A5E">
        <w:t>that funding</w:t>
      </w:r>
      <w:r>
        <w:t xml:space="preserve"> links to skill</w:t>
      </w:r>
      <w:r w:rsidRPr="007024D3">
        <w:t>s</w:t>
      </w:r>
      <w:r>
        <w:t xml:space="preserve"> </w:t>
      </w:r>
      <w:r w:rsidR="008C3A5E">
        <w:t>advisory</w:t>
      </w:r>
      <w:r>
        <w:t xml:space="preserve"> panels, LEPs and the </w:t>
      </w:r>
      <w:r w:rsidRPr="007024D3">
        <w:t>money that comes down through that route</w:t>
      </w:r>
      <w:r w:rsidR="008C3A5E">
        <w:t>,</w:t>
      </w:r>
      <w:r>
        <w:t xml:space="preserve"> </w:t>
      </w:r>
      <w:r w:rsidRPr="007024D3" w:rsidR="008C3A5E">
        <w:t xml:space="preserve">there </w:t>
      </w:r>
      <w:r w:rsidRPr="007024D3">
        <w:t xml:space="preserve">is a real stitching together </w:t>
      </w:r>
      <w:r>
        <w:t>that should take place at the local level so we can address those things.</w:t>
      </w:r>
      <w:r w:rsidR="008C3A5E">
        <w:t xml:space="preserve"> </w:t>
      </w:r>
      <w:r>
        <w:t xml:space="preserve">Those are some tangible </w:t>
      </w:r>
      <w:r w:rsidRPr="007024D3">
        <w:t xml:space="preserve">reasons why I believe </w:t>
      </w:r>
      <w:r>
        <w:t xml:space="preserve">that excluding health </w:t>
      </w:r>
      <w:r w:rsidR="008C3A5E">
        <w:t>a</w:t>
      </w:r>
      <w:r>
        <w:t xml:space="preserve">s </w:t>
      </w:r>
      <w:r w:rsidRPr="007024D3">
        <w:t xml:space="preserve">an area that cannot be devolved runs the risk of not being able to join up how </w:t>
      </w:r>
      <w:r>
        <w:t xml:space="preserve">we </w:t>
      </w:r>
      <w:r w:rsidRPr="007024D3">
        <w:t>reshape resources.</w:t>
      </w:r>
    </w:p>
    <w:p w:rsidR="007376F7" w:rsidP="007376F7">
      <w:pPr>
        <w:pStyle w:val="Answer"/>
      </w:pPr>
      <w:sdt>
        <w:sdtPr>
          <w:rPr>
            <w:i/>
          </w:rPr>
          <w:alias w:val="Witness"/>
          <w:id w:val="1241527787"/>
          <w:placeholder>
            <w:docPart w:val="5F6B38E3F35744938598303A7A43DD62"/>
          </w:placeholder>
          <w:richText/>
        </w:sdtPr>
        <w:sdtEndPr>
          <w:rPr>
            <w:i w:val="0"/>
          </w:rPr>
        </w:sdtEndPr>
        <w:sdtContent>
          <w:r w:rsidRPr="00573500">
            <w:rPr>
              <w:b/>
              <w:i/>
            </w:rPr>
            <w:t>Helen Charlesworth-May:</w:t>
          </w:r>
          <w:r w:rsidRPr="007024D3">
            <w:rPr>
              <w:b/>
            </w:rPr>
            <w:t xml:space="preserve"> </w:t>
          </w:r>
        </w:sdtContent>
      </w:sdt>
      <w:r>
        <w:t>I</w:t>
      </w:r>
      <w:r w:rsidR="008C3A5E">
        <w:t xml:space="preserve"> agree with Sir Richard</w:t>
      </w:r>
      <w:r>
        <w:t xml:space="preserve">. </w:t>
      </w:r>
      <w:r w:rsidR="008C3A5E">
        <w:t>While we need</w:t>
      </w:r>
      <w:r>
        <w:t xml:space="preserve"> a national service with national standards, which we have in </w:t>
      </w:r>
      <w:r w:rsidR="008C3A5E">
        <w:t>the constitution</w:t>
      </w:r>
      <w:r>
        <w:t xml:space="preserve"> and which are set </w:t>
      </w:r>
      <w:r w:rsidRPr="007024D3">
        <w:t>by CQC, how those are implemented needs to reflect l</w:t>
      </w:r>
      <w:r>
        <w:t xml:space="preserve">ocal priorities and </w:t>
      </w:r>
      <w:r w:rsidR="00E45BF5">
        <w:t xml:space="preserve">local </w:t>
      </w:r>
      <w:r>
        <w:t>needs.</w:t>
      </w:r>
      <w:r w:rsidR="008C3A5E">
        <w:t xml:space="preserve"> </w:t>
      </w:r>
      <w:r>
        <w:t xml:space="preserve">The </w:t>
      </w:r>
      <w:r w:rsidRPr="007024D3">
        <w:t>way in which you implement a new service or meet a need in Cornwall is not necessarily the same way yo</w:t>
      </w:r>
      <w:r>
        <w:t xml:space="preserve">u would do it in </w:t>
      </w:r>
      <w:r w:rsidR="008C3A5E">
        <w:t xml:space="preserve">central </w:t>
      </w:r>
      <w:r>
        <w:t xml:space="preserve">London. I have the privilege of having worked right in </w:t>
      </w:r>
      <w:r w:rsidR="008C3A5E">
        <w:t xml:space="preserve">the </w:t>
      </w:r>
      <w:r>
        <w:t xml:space="preserve">heart of </w:t>
      </w:r>
      <w:r w:rsidR="008C3A5E">
        <w:t xml:space="preserve">central </w:t>
      </w:r>
      <w:r>
        <w:t xml:space="preserve">London until two and </w:t>
      </w:r>
      <w:r w:rsidR="00E45BF5">
        <w:t xml:space="preserve">a </w:t>
      </w:r>
      <w:r>
        <w:t xml:space="preserve">half years ago, and I </w:t>
      </w:r>
      <w:r>
        <w:t>have been in Cornwall subsequently. H</w:t>
      </w:r>
      <w:r w:rsidR="008C3A5E">
        <w:t>ealth inequalities are</w:t>
      </w:r>
      <w:r w:rsidRPr="007024D3">
        <w:t xml:space="preserve"> not that different in those</w:t>
      </w:r>
      <w:r>
        <w:t xml:space="preserve"> two places, </w:t>
      </w:r>
      <w:r w:rsidRPr="007024D3">
        <w:t xml:space="preserve">but how you go about addressing health inequalities in </w:t>
      </w:r>
      <w:r w:rsidR="008C3A5E">
        <w:t>c</w:t>
      </w:r>
      <w:r w:rsidRPr="007024D3" w:rsidR="008C3A5E">
        <w:t xml:space="preserve">entral </w:t>
      </w:r>
      <w:r w:rsidRPr="007024D3">
        <w:t xml:space="preserve">London </w:t>
      </w:r>
      <w:r w:rsidR="008C3A5E">
        <w:t xml:space="preserve">is not the same as </w:t>
      </w:r>
      <w:r>
        <w:t>in Cornwall. Th</w:t>
      </w:r>
      <w:r w:rsidR="008C3A5E">
        <w:t>e</w:t>
      </w:r>
      <w:r>
        <w:t xml:space="preserve"> </w:t>
      </w:r>
      <w:r w:rsidR="008C3A5E">
        <w:t xml:space="preserve">sort of </w:t>
      </w:r>
      <w:r>
        <w:t>prescription that is inevitable when you are trying to run a national service is not always helpful.</w:t>
      </w:r>
    </w:p>
    <w:p w:rsidR="007376F7" w:rsidRPr="007024D3" w:rsidP="007376F7">
      <w:pPr>
        <w:pStyle w:val="Answer"/>
      </w:pPr>
      <w:r>
        <w:t xml:space="preserve">One </w:t>
      </w:r>
      <w:r>
        <w:t xml:space="preserve">of the specifics I would think about is that, prior to </w:t>
      </w:r>
      <w:r w:rsidR="00A85B96">
        <w:t>Covid</w:t>
      </w:r>
      <w:r w:rsidR="00E45BF5">
        <w:t>-</w:t>
      </w:r>
      <w:r w:rsidR="00274B4B">
        <w:t>19</w:t>
      </w:r>
      <w:r>
        <w:t xml:space="preserve">, </w:t>
      </w:r>
      <w:r w:rsidRPr="007024D3">
        <w:t xml:space="preserve">there was a lot of work </w:t>
      </w:r>
      <w:r>
        <w:t xml:space="preserve">going on around what would be in primary care networks, the new changes to </w:t>
      </w:r>
      <w:r w:rsidR="00274B4B">
        <w:t xml:space="preserve">the </w:t>
      </w:r>
      <w:r>
        <w:t>GP</w:t>
      </w:r>
      <w:r w:rsidR="00274B4B">
        <w:t xml:space="preserve"> contract</w:t>
      </w:r>
      <w:r>
        <w:t xml:space="preserve">, and what services needed to be delivered and how. There was </w:t>
      </w:r>
      <w:r w:rsidRPr="007024D3">
        <w:t>quite a lot of prescription about what types of post should be employed and how</w:t>
      </w:r>
      <w:r>
        <w:t>. In reality</w:t>
      </w:r>
      <w:r w:rsidR="00274B4B">
        <w:t>,</w:t>
      </w:r>
      <w:r w:rsidRPr="007024D3">
        <w:t xml:space="preserve"> in Cornwall, recruiting lots of </w:t>
      </w:r>
      <w:r>
        <w:t xml:space="preserve">new GPs or lots of new physiotherapists is quite difficult </w:t>
      </w:r>
      <w:r w:rsidRPr="007024D3">
        <w:t>in the short term</w:t>
      </w:r>
      <w:r w:rsidR="00274B4B">
        <w:t xml:space="preserve">; we </w:t>
      </w:r>
      <w:r>
        <w:t>can grow that over time</w:t>
      </w:r>
      <w:r w:rsidR="00274B4B">
        <w:t xml:space="preserve">. </w:t>
      </w:r>
      <w:r w:rsidRPr="007024D3" w:rsidR="00274B4B">
        <w:t xml:space="preserve">There </w:t>
      </w:r>
      <w:r w:rsidRPr="007024D3">
        <w:t xml:space="preserve">are other people </w:t>
      </w:r>
      <w:r>
        <w:t xml:space="preserve">who could step into those spaces, deliver those services </w:t>
      </w:r>
      <w:r w:rsidRPr="007024D3">
        <w:t xml:space="preserve">and </w:t>
      </w:r>
      <w:r w:rsidR="00274B4B">
        <w:t>achieve the</w:t>
      </w:r>
      <w:r>
        <w:t xml:space="preserve"> required outcomes, but we, as a locality, do not necessarily </w:t>
      </w:r>
      <w:r w:rsidRPr="007024D3">
        <w:t>have the freedom to do that.</w:t>
      </w:r>
    </w:p>
    <w:p w:rsidR="007376F7" w:rsidRPr="007024D3" w:rsidP="007376F7">
      <w:pPr>
        <w:pStyle w:val="Question"/>
      </w:pPr>
      <w:sdt>
        <w:sdtPr>
          <w:alias w:val="Member"/>
          <w:tag w:val="&lt;Member mnisId='4831' dodsId=''&gt;"/>
          <w:id w:val="-1545972965"/>
          <w:placeholder>
            <w:docPart w:val="5F6B38E3F35744938598303A7A43DD62"/>
          </w:placeholder>
          <w:richText/>
        </w:sdtPr>
        <w:sdtContent>
          <w:r w:rsidRPr="001C392F">
            <w:rPr>
              <w:b/>
            </w:rPr>
            <w:t>Ian Byrne:</w:t>
          </w:r>
        </w:sdtContent>
      </w:sdt>
      <w:r>
        <w:t xml:space="preserve"> This is d</w:t>
      </w:r>
      <w:r w:rsidRPr="007024D3">
        <w:t>i</w:t>
      </w:r>
      <w:r>
        <w:t xml:space="preserve">rected at Bill. Considering </w:t>
      </w:r>
      <w:r w:rsidR="00274B4B">
        <w:t>t</w:t>
      </w:r>
      <w:r>
        <w:t xml:space="preserve">hat we </w:t>
      </w:r>
      <w:r w:rsidR="00274B4B">
        <w:t>see</w:t>
      </w:r>
      <w:r>
        <w:t xml:space="preserve"> Public Health England, with funding cuts </w:t>
      </w:r>
      <w:r w:rsidR="00274B4B">
        <w:t>of</w:t>
      </w:r>
      <w:r>
        <w:t xml:space="preserve"> </w:t>
      </w:r>
      <w:r w:rsidR="00274B4B">
        <w:t>over £1 billion</w:t>
      </w:r>
      <w:r>
        <w:t xml:space="preserve"> </w:t>
      </w:r>
      <w:r w:rsidR="00274B4B">
        <w:t>since</w:t>
      </w:r>
      <w:r>
        <w:t xml:space="preserve"> 2015, now being</w:t>
      </w:r>
      <w:r w:rsidRPr="007024D3">
        <w:t xml:space="preserve"> scapegoated by the Government for the </w:t>
      </w:r>
      <w:r w:rsidR="00A85B96">
        <w:t>Covid</w:t>
      </w:r>
      <w:r>
        <w:t xml:space="preserve"> response and being broken up,</w:t>
      </w:r>
      <w:r w:rsidRPr="001C392F">
        <w:rPr>
          <w:rFonts w:cs="Times New Roman"/>
        </w:rPr>
        <w:t xml:space="preserve"> potentially with lots of </w:t>
      </w:r>
      <w:r w:rsidR="00274B4B">
        <w:t>private investment</w:t>
      </w:r>
      <w:r>
        <w:t>,</w:t>
      </w:r>
      <w:r w:rsidRPr="007024D3">
        <w:t xml:space="preserve"> do you </w:t>
      </w:r>
      <w:r w:rsidR="00274B4B">
        <w:t>fear</w:t>
      </w:r>
      <w:r>
        <w:t xml:space="preserve"> that </w:t>
      </w:r>
      <w:r w:rsidRPr="007024D3">
        <w:t xml:space="preserve">health devolution </w:t>
      </w:r>
      <w:r>
        <w:t xml:space="preserve">could be used in a similar way to the NHS, </w:t>
      </w:r>
      <w:r w:rsidRPr="007024D3">
        <w:t>setting it up to fail and then looking at further privatisation at a regional leve</w:t>
      </w:r>
      <w:r>
        <w:t>l?</w:t>
      </w:r>
    </w:p>
    <w:p w:rsidR="007376F7" w:rsidP="007376F7">
      <w:pPr>
        <w:pStyle w:val="Answer"/>
      </w:pPr>
      <w:sdt>
        <w:sdtPr>
          <w:rPr>
            <w:i/>
          </w:rPr>
          <w:alias w:val="Witness"/>
          <w:id w:val="744310147"/>
          <w:placeholder>
            <w:docPart w:val="5F6B38E3F35744938598303A7A43DD62"/>
          </w:placeholder>
          <w:richText/>
        </w:sdtPr>
        <w:sdtEndPr>
          <w:rPr>
            <w:i w:val="0"/>
          </w:rPr>
        </w:sdtEndPr>
        <w:sdtContent>
          <w:r w:rsidRPr="00D9013E">
            <w:rPr>
              <w:b/>
              <w:i/>
            </w:rPr>
            <w:t>Bill McCarthy:</w:t>
          </w:r>
          <w:r w:rsidRPr="007024D3">
            <w:rPr>
              <w:b/>
            </w:rPr>
            <w:t xml:space="preserve"> </w:t>
          </w:r>
        </w:sdtContent>
      </w:sdt>
      <w:r w:rsidRPr="007024D3">
        <w:t>Clearly, I am not going to comme</w:t>
      </w:r>
      <w:r>
        <w:t>nt on the Government’s deci</w:t>
      </w:r>
      <w:r w:rsidR="00274B4B">
        <w:t xml:space="preserve">sions on Public Health England. </w:t>
      </w:r>
      <w:r w:rsidRPr="007024D3">
        <w:t>I would say</w:t>
      </w:r>
      <w:r w:rsidR="00274B4B">
        <w:t>, though, that</w:t>
      </w:r>
      <w:r w:rsidRPr="007024D3">
        <w:t xml:space="preserve"> they have been extremely valuable partn</w:t>
      </w:r>
      <w:r>
        <w:t xml:space="preserve">ers at a regional and local level. Throughout </w:t>
      </w:r>
      <w:r w:rsidR="00A85B96">
        <w:t>Covid</w:t>
      </w:r>
      <w:r>
        <w:t xml:space="preserve">, we have depended on working really closely with them. I would </w:t>
      </w:r>
      <w:r w:rsidRPr="007024D3">
        <w:t>pay tribute to my colleagues in that branch of the service over the past months</w:t>
      </w:r>
      <w:r>
        <w:t>.</w:t>
      </w:r>
    </w:p>
    <w:p w:rsidR="007376F7" w:rsidP="007376F7">
      <w:pPr>
        <w:pStyle w:val="Answer"/>
      </w:pPr>
      <w:r>
        <w:t xml:space="preserve">To your </w:t>
      </w:r>
      <w:r>
        <w:t xml:space="preserve">question, </w:t>
      </w:r>
      <w:r>
        <w:t>c</w:t>
      </w:r>
      <w:r w:rsidRPr="007024D3">
        <w:t xml:space="preserve">ould </w:t>
      </w:r>
      <w:r w:rsidRPr="007024D3">
        <w:t>devolution lead to privatisation</w:t>
      </w:r>
      <w:r>
        <w:t>?</w:t>
      </w:r>
      <w:r>
        <w:t xml:space="preserve"> </w:t>
      </w:r>
      <w:r w:rsidRPr="007024D3">
        <w:t>I can absolutely promise you that</w:t>
      </w:r>
      <w:r>
        <w:t xml:space="preserve"> that</w:t>
      </w:r>
      <w:r w:rsidRPr="007024D3">
        <w:t xml:space="preserve"> </w:t>
      </w:r>
      <w:r>
        <w:t xml:space="preserve">is as far away from my intent as could be. Indeed, </w:t>
      </w:r>
      <w:r w:rsidRPr="007024D3">
        <w:t>last September</w:t>
      </w:r>
      <w:r>
        <w:t>,</w:t>
      </w:r>
      <w:r w:rsidRPr="007024D3">
        <w:t xml:space="preserve"> the NHS put forward so</w:t>
      </w:r>
      <w:r>
        <w:t>me ideas for legislative change. It put them to the Government to decide, with Parliament,</w:t>
      </w:r>
      <w:r w:rsidRPr="007024D3">
        <w:t xml:space="preserve"> if</w:t>
      </w:r>
      <w:r>
        <w:t xml:space="preserve"> </w:t>
      </w:r>
      <w:r w:rsidR="004B17BF">
        <w:t>they</w:t>
      </w:r>
      <w:r>
        <w:t xml:space="preserve"> wishe</w:t>
      </w:r>
      <w:r w:rsidR="004B17BF">
        <w:t>d</w:t>
      </w:r>
      <w:r>
        <w:t xml:space="preserve"> to adopt any of them. One</w:t>
      </w:r>
      <w:r w:rsidRPr="007024D3">
        <w:t xml:space="preserve"> was to change </w:t>
      </w:r>
      <w:r w:rsidR="00475845">
        <w:t xml:space="preserve">some of </w:t>
      </w:r>
      <w:r w:rsidR="004B17BF">
        <w:t>the rules on procurement</w:t>
      </w:r>
      <w:r w:rsidRPr="007024D3">
        <w:t xml:space="preserve"> </w:t>
      </w:r>
      <w:r>
        <w:t xml:space="preserve">so </w:t>
      </w:r>
      <w:r w:rsidRPr="007024D3">
        <w:t>it became a slightly less competitive world and more about col</w:t>
      </w:r>
      <w:r>
        <w:t xml:space="preserve">laborating and working together. We have also proposed that, </w:t>
      </w:r>
      <w:r w:rsidRPr="007024D3">
        <w:t xml:space="preserve">where there is an integrated care provider </w:t>
      </w:r>
      <w:r>
        <w:t xml:space="preserve">contract, a contract to </w:t>
      </w:r>
      <w:r w:rsidRPr="007024D3">
        <w:t xml:space="preserve">try </w:t>
      </w:r>
      <w:r>
        <w:t xml:space="preserve">to </w:t>
      </w:r>
      <w:r w:rsidRPr="007024D3">
        <w:t xml:space="preserve">put together </w:t>
      </w:r>
      <w:r>
        <w:t xml:space="preserve">a whole set of integrated services, </w:t>
      </w:r>
      <w:r w:rsidRPr="007024D3">
        <w:t xml:space="preserve">that should only be </w:t>
      </w:r>
      <w:r>
        <w:t>available</w:t>
      </w:r>
      <w:r w:rsidRPr="007024D3">
        <w:t xml:space="preserve"> </w:t>
      </w:r>
      <w:r>
        <w:t>to statutory NHS organisations</w:t>
      </w:r>
      <w:r w:rsidR="004B17BF">
        <w:t xml:space="preserve">, so </w:t>
      </w:r>
      <w:r>
        <w:t xml:space="preserve">it is an NHS contract. </w:t>
      </w:r>
    </w:p>
    <w:p w:rsidR="007376F7" w:rsidRPr="007024D3" w:rsidP="007376F7">
      <w:pPr>
        <w:pStyle w:val="Answer"/>
      </w:pPr>
      <w:r w:rsidRPr="007024D3">
        <w:t xml:space="preserve">We </w:t>
      </w:r>
      <w:r w:rsidRPr="007024D3">
        <w:t xml:space="preserve">are trying to back </w:t>
      </w:r>
      <w:r>
        <w:t xml:space="preserve">that </w:t>
      </w:r>
      <w:r w:rsidRPr="007024D3">
        <w:t>up</w:t>
      </w:r>
      <w:r>
        <w:t>,</w:t>
      </w:r>
      <w:r w:rsidRPr="007024D3">
        <w:t xml:space="preserve"> </w:t>
      </w:r>
      <w:r>
        <w:t xml:space="preserve">not only with </w:t>
      </w:r>
      <w:r w:rsidRPr="007024D3">
        <w:t>words</w:t>
      </w:r>
      <w:r>
        <w:t>,</w:t>
      </w:r>
      <w:r w:rsidRPr="007024D3">
        <w:t xml:space="preserve"> </w:t>
      </w:r>
      <w:r>
        <w:t xml:space="preserve">but with proposals that </w:t>
      </w:r>
      <w:r w:rsidRPr="007024D3">
        <w:t xml:space="preserve">would safeguard against any sense that this was about fragmentation </w:t>
      </w:r>
      <w:r>
        <w:t xml:space="preserve">or </w:t>
      </w:r>
      <w:r w:rsidRPr="007024D3">
        <w:t>privatisation.</w:t>
      </w:r>
    </w:p>
    <w:p w:rsidR="007376F7" w:rsidRPr="007024D3" w:rsidP="007376F7">
      <w:pPr>
        <w:pStyle w:val="Question"/>
      </w:pPr>
      <w:sdt>
        <w:sdtPr>
          <w:alias w:val="Member"/>
          <w:tag w:val="&lt;Member mnisId='4406' dodsId='106168'&gt;"/>
          <w:id w:val="-1417933777"/>
          <w:placeholder>
            <w:docPart w:val="5F6B38E3F35744938598303A7A43DD62"/>
          </w:placeholder>
          <w:richText/>
        </w:sdtPr>
        <w:sdtContent>
          <w:r w:rsidRPr="007024D3">
            <w:rPr>
              <w:b/>
            </w:rPr>
            <w:t>Mary Robinson:</w:t>
          </w:r>
        </w:sdtContent>
      </w:sdt>
      <w:r>
        <w:t xml:space="preserve"> I am going to stay with you, Bill. The Government have said they will </w:t>
      </w:r>
      <w:r w:rsidRPr="007024D3">
        <w:t>give the same power</w:t>
      </w:r>
      <w:r>
        <w:t>s to combined authorities as Greater Manchester enjoys</w:t>
      </w:r>
      <w:r w:rsidR="004B17BF">
        <w:t>,</w:t>
      </w:r>
      <w:r>
        <w:t xml:space="preserve"> </w:t>
      </w:r>
      <w:r w:rsidRPr="007024D3">
        <w:t>except for healthcare</w:t>
      </w:r>
      <w:r>
        <w:t xml:space="preserve">. </w:t>
      </w:r>
      <w:r w:rsidRPr="007024D3">
        <w:t xml:space="preserve">Should healthcare be included </w:t>
      </w:r>
      <w:r>
        <w:t>in this levelling</w:t>
      </w:r>
      <w:r>
        <w:noBreakHyphen/>
        <w:t xml:space="preserve">up? In your experience, is </w:t>
      </w:r>
      <w:r w:rsidRPr="007024D3">
        <w:t xml:space="preserve">there a wider demand </w:t>
      </w:r>
      <w:r w:rsidR="004B17BF">
        <w:t>for health devolution among</w:t>
      </w:r>
      <w:r>
        <w:t xml:space="preserve"> the other combined authorities and </w:t>
      </w:r>
      <w:r w:rsidRPr="007024D3">
        <w:t xml:space="preserve">local </w:t>
      </w:r>
      <w:r w:rsidRPr="007024D3">
        <w:t>authorities?</w:t>
      </w:r>
    </w:p>
    <w:p w:rsidR="007376F7" w:rsidP="007376F7">
      <w:pPr>
        <w:pStyle w:val="Answer"/>
      </w:pPr>
      <w:sdt>
        <w:sdtPr>
          <w:rPr>
            <w:i/>
          </w:rPr>
          <w:alias w:val="Witness"/>
          <w:id w:val="-1930261669"/>
          <w:placeholder>
            <w:docPart w:val="5F6B38E3F35744938598303A7A43DD62"/>
          </w:placeholder>
          <w:richText/>
        </w:sdtPr>
        <w:sdtEndPr>
          <w:rPr>
            <w:i w:val="0"/>
          </w:rPr>
        </w:sdtEndPr>
        <w:sdtContent>
          <w:r w:rsidRPr="00D9013E">
            <w:rPr>
              <w:b/>
              <w:i/>
            </w:rPr>
            <w:t>Bill McCarthy:</w:t>
          </w:r>
        </w:sdtContent>
      </w:sdt>
      <w:r>
        <w:t xml:space="preserve"> As I have said, I certainly see benefits and merits in the way devolution has worked in Greater Manchester. It is </w:t>
      </w:r>
      <w:r w:rsidRPr="007024D3">
        <w:t xml:space="preserve">clearly for the Government to decide whether </w:t>
      </w:r>
      <w:r>
        <w:t>they want</w:t>
      </w:r>
      <w:r w:rsidRPr="007024D3">
        <w:t xml:space="preserve"> to make that a core part of </w:t>
      </w:r>
      <w:r>
        <w:t xml:space="preserve">any </w:t>
      </w:r>
      <w:r w:rsidR="00EA35C5">
        <w:t xml:space="preserve">of </w:t>
      </w:r>
      <w:r w:rsidR="00AB1A7A">
        <w:t>their</w:t>
      </w:r>
      <w:r>
        <w:t xml:space="preserve"> devolution agreements. It has </w:t>
      </w:r>
      <w:r w:rsidR="00EA35C5">
        <w:t>made</w:t>
      </w:r>
      <w:r>
        <w:t xml:space="preserve"> a major difference for communities in Greater Manchester. It has made it easier for people to work together to </w:t>
      </w:r>
      <w:r w:rsidRPr="007024D3">
        <w:t>do the right thing.</w:t>
      </w:r>
    </w:p>
    <w:p w:rsidR="007376F7" w:rsidP="007376F7">
      <w:pPr>
        <w:pStyle w:val="Answer"/>
      </w:pPr>
      <w:r w:rsidRPr="007024D3">
        <w:t xml:space="preserve">Across </w:t>
      </w:r>
      <w:r w:rsidRPr="007024D3">
        <w:t xml:space="preserve">the rest of the </w:t>
      </w:r>
      <w:r w:rsidRPr="007024D3">
        <w:t>north</w:t>
      </w:r>
      <w:r>
        <w:t>-</w:t>
      </w:r>
      <w:r w:rsidRPr="007024D3">
        <w:t xml:space="preserve">west </w:t>
      </w:r>
      <w:r w:rsidRPr="007024D3">
        <w:t>and more broadly</w:t>
      </w:r>
      <w:r>
        <w:t>,</w:t>
      </w:r>
      <w:r w:rsidRPr="00C0172D">
        <w:t xml:space="preserve"> I have seen</w:t>
      </w:r>
      <w:r w:rsidRPr="007024D3">
        <w:t xml:space="preserve"> a real </w:t>
      </w:r>
      <w:r>
        <w:t>appetite to learn from the</w:t>
      </w:r>
      <w:r w:rsidRPr="007024D3">
        <w:t xml:space="preserve"> e</w:t>
      </w:r>
      <w:r>
        <w:t>xperience in Greater Manchester. E</w:t>
      </w:r>
      <w:r w:rsidRPr="007024D3">
        <w:t xml:space="preserve">ven if there is not a devolution </w:t>
      </w:r>
      <w:r>
        <w:t xml:space="preserve">agreement </w:t>
      </w:r>
      <w:r w:rsidRPr="007024D3">
        <w:t xml:space="preserve">in place, </w:t>
      </w:r>
      <w:r>
        <w:t xml:space="preserve">how </w:t>
      </w:r>
      <w:r>
        <w:t xml:space="preserve">can we </w:t>
      </w:r>
      <w:r>
        <w:t xml:space="preserve">get some of that learning in, for example, parts of Lancashire, Cheshire and Merseyside, </w:t>
      </w:r>
      <w:r w:rsidRPr="007024D3">
        <w:t>where I a</w:t>
      </w:r>
      <w:r>
        <w:t>m working</w:t>
      </w:r>
      <w:r>
        <w:t>?</w:t>
      </w:r>
      <w:r>
        <w:t xml:space="preserve"> </w:t>
      </w:r>
      <w:r w:rsidRPr="007024D3">
        <w:t xml:space="preserve">I am seeing </w:t>
      </w:r>
      <w:r>
        <w:t xml:space="preserve">a lot of </w:t>
      </w:r>
      <w:r w:rsidRPr="007024D3">
        <w:t xml:space="preserve">appetite </w:t>
      </w:r>
      <w:r>
        <w:t>to take on more of the decision</w:t>
      </w:r>
      <w:r w:rsidR="00AB1A7A">
        <w:t>-</w:t>
      </w:r>
      <w:r>
        <w:t xml:space="preserve">making and work through the integrated care system proposals set out in the </w:t>
      </w:r>
      <w:r>
        <w:t>long-t</w:t>
      </w:r>
      <w:r w:rsidRPr="007024D3">
        <w:t xml:space="preserve">erm </w:t>
      </w:r>
      <w:r>
        <w:t>p</w:t>
      </w:r>
      <w:r w:rsidRPr="007024D3">
        <w:t>lan</w:t>
      </w:r>
      <w:r>
        <w:t>,</w:t>
      </w:r>
      <w:r>
        <w:rPr>
          <w:rFonts w:cs="Times New Roman"/>
        </w:rPr>
        <w:t xml:space="preserve"> </w:t>
      </w:r>
      <w:r w:rsidRPr="007024D3">
        <w:t xml:space="preserve">to help all public services work more </w:t>
      </w:r>
      <w:r>
        <w:t xml:space="preserve">effectively towards common aims. </w:t>
      </w:r>
    </w:p>
    <w:p w:rsidR="007376F7" w:rsidRPr="007024D3" w:rsidP="007376F7">
      <w:pPr>
        <w:pStyle w:val="Answer"/>
      </w:pPr>
      <w:r w:rsidRPr="007024D3">
        <w:t xml:space="preserve">I would encourage that we support that </w:t>
      </w:r>
      <w:r>
        <w:t xml:space="preserve">and, indeed, that we are </w:t>
      </w:r>
      <w:r w:rsidRPr="007024D3">
        <w:t xml:space="preserve">prepared to back it with </w:t>
      </w:r>
      <w:r>
        <w:t>devolving more of the improvement</w:t>
      </w:r>
      <w:r w:rsidRPr="007024D3">
        <w:t xml:space="preserve"> or </w:t>
      </w:r>
      <w:r>
        <w:t xml:space="preserve">strategic funding. </w:t>
      </w:r>
      <w:r w:rsidRPr="007024D3" w:rsidR="00C0172D">
        <w:t xml:space="preserve">Some </w:t>
      </w:r>
      <w:r w:rsidRPr="007024D3">
        <w:t>capital funding was moved through those collab</w:t>
      </w:r>
      <w:r>
        <w:t xml:space="preserve">orative bodies in the last year. There is an appetite </w:t>
      </w:r>
      <w:r w:rsidRPr="007024D3">
        <w:t>to move in that direction.</w:t>
      </w:r>
    </w:p>
    <w:p w:rsidR="007376F7" w:rsidRPr="007024D3" w:rsidP="007376F7">
      <w:pPr>
        <w:pStyle w:val="Question"/>
      </w:pPr>
      <w:sdt>
        <w:sdtPr>
          <w:alias w:val="Member"/>
          <w:tag w:val="&lt;Member mnisId='4406' dodsId='106168'&gt;"/>
          <w:id w:val="916436481"/>
          <w:placeholder>
            <w:docPart w:val="5F6B38E3F35744938598303A7A43DD62"/>
          </w:placeholder>
          <w:richText/>
        </w:sdtPr>
        <w:sdtContent>
          <w:r w:rsidRPr="007024D3">
            <w:rPr>
              <w:b/>
            </w:rPr>
            <w:t>Mary Robinson:</w:t>
          </w:r>
        </w:sdtContent>
      </w:sdt>
      <w:r>
        <w:t xml:space="preserve"> Cumbria</w:t>
      </w:r>
      <w:r w:rsidRPr="007024D3">
        <w:t xml:space="preserve"> County Council </w:t>
      </w:r>
      <w:r>
        <w:t>ha</w:t>
      </w:r>
      <w:r w:rsidR="003B349A">
        <w:t>s</w:t>
      </w:r>
      <w:r>
        <w:t xml:space="preserve"> proposed strengthening the role of the health and wellbeing boards. What role can they </w:t>
      </w:r>
      <w:r w:rsidRPr="007024D3">
        <w:t>play?</w:t>
      </w:r>
    </w:p>
    <w:p w:rsidR="007376F7" w:rsidP="007376F7">
      <w:pPr>
        <w:pStyle w:val="Answer"/>
      </w:pPr>
      <w:sdt>
        <w:sdtPr>
          <w:rPr>
            <w:i/>
          </w:rPr>
          <w:alias w:val="Witness"/>
          <w:id w:val="-1193839347"/>
          <w:placeholder>
            <w:docPart w:val="5F6B38E3F35744938598303A7A43DD62"/>
          </w:placeholder>
          <w:richText/>
        </w:sdtPr>
        <w:sdtEndPr>
          <w:rPr>
            <w:i w:val="0"/>
          </w:rPr>
        </w:sdtEndPr>
        <w:sdtContent>
          <w:r w:rsidRPr="00D9013E">
            <w:rPr>
              <w:b/>
              <w:i/>
            </w:rPr>
            <w:t>Bill McCarthy:</w:t>
          </w:r>
          <w:r w:rsidRPr="007024D3">
            <w:rPr>
              <w:b/>
            </w:rPr>
            <w:t xml:space="preserve"> </w:t>
          </w:r>
        </w:sdtContent>
      </w:sdt>
      <w:r>
        <w:t>T</w:t>
      </w:r>
      <w:r w:rsidRPr="007024D3">
        <w:t>hey have a really important role</w:t>
      </w:r>
      <w:r>
        <w:t xml:space="preserve"> at place. In all the </w:t>
      </w:r>
      <w:r w:rsidR="002E2867">
        <w:t>north-west</w:t>
      </w:r>
      <w:r>
        <w:t xml:space="preserve">, </w:t>
      </w:r>
      <w:r w:rsidRPr="007024D3">
        <w:t xml:space="preserve">I </w:t>
      </w:r>
      <w:r>
        <w:t xml:space="preserve">see a movement in </w:t>
      </w:r>
      <w:r w:rsidR="001F639D">
        <w:t>local authority</w:t>
      </w:r>
      <w:r>
        <w:t xml:space="preserve"> areas towards health, </w:t>
      </w:r>
      <w:r w:rsidRPr="007024D3">
        <w:t xml:space="preserve">other public services </w:t>
      </w:r>
      <w:r>
        <w:t xml:space="preserve">and the voluntary sector </w:t>
      </w:r>
      <w:r w:rsidRPr="007024D3">
        <w:t xml:space="preserve">wanting to work more closely </w:t>
      </w:r>
      <w:r>
        <w:t xml:space="preserve">and </w:t>
      </w:r>
      <w:r w:rsidRPr="007024D3">
        <w:t xml:space="preserve">identify </w:t>
      </w:r>
      <w:r>
        <w:t>common priorities. It is this population</w:t>
      </w:r>
      <w:r w:rsidR="002E2867">
        <w:t xml:space="preserve"> </w:t>
      </w:r>
      <w:r>
        <w:t xml:space="preserve">health approach, which Sir Simon Stevens </w:t>
      </w:r>
      <w:r w:rsidRPr="007024D3">
        <w:t>was encouraging people to look at</w:t>
      </w:r>
      <w:r w:rsidRPr="008C7325">
        <w:t xml:space="preserve"> </w:t>
      </w:r>
      <w:r w:rsidR="002E2867">
        <w:t>in the long-</w:t>
      </w:r>
      <w:r w:rsidRPr="007024D3" w:rsidR="002E2867">
        <w:t>term</w:t>
      </w:r>
      <w:r w:rsidRPr="002E2867" w:rsidR="002E2867">
        <w:t xml:space="preserve"> </w:t>
      </w:r>
      <w:r w:rsidRPr="007024D3" w:rsidR="002E2867">
        <w:t>plan</w:t>
      </w:r>
      <w:r>
        <w:t xml:space="preserve">. </w:t>
      </w:r>
      <w:r w:rsidRPr="007024D3">
        <w:t>That enables you to use real data, real evidence</w:t>
      </w:r>
      <w:r>
        <w:t>,</w:t>
      </w:r>
      <w:r w:rsidRPr="007024D3">
        <w:t xml:space="preserve"> to understand who </w:t>
      </w:r>
      <w:r>
        <w:t xml:space="preserve">your most vulnerable groups are. Then it is the job of all our public services, with the voluntary sector, </w:t>
      </w:r>
      <w:r w:rsidRPr="007024D3">
        <w:t>to work together.</w:t>
      </w:r>
    </w:p>
    <w:p w:rsidR="007376F7" w:rsidRPr="007024D3" w:rsidP="007376F7">
      <w:pPr>
        <w:pStyle w:val="Answer"/>
      </w:pPr>
      <w:r w:rsidRPr="007024D3">
        <w:t xml:space="preserve">Now, </w:t>
      </w:r>
      <w:r>
        <w:t xml:space="preserve">that is exactly </w:t>
      </w:r>
      <w:r w:rsidRPr="002E2867">
        <w:t xml:space="preserve">the conversation that goes on in the health and wellbeing board around the joint strategic needs assessments. I see them both as a good forum to </w:t>
      </w:r>
      <w:r w:rsidRPr="002E2867">
        <w:rPr>
          <w:rFonts w:cs="Times New Roman"/>
        </w:rPr>
        <w:t xml:space="preserve">encourage </w:t>
      </w:r>
      <w:r w:rsidRPr="002E2867" w:rsidR="002E2867">
        <w:rPr>
          <w:rFonts w:cs="Times New Roman"/>
        </w:rPr>
        <w:t>and help</w:t>
      </w:r>
      <w:r w:rsidRPr="002E2867">
        <w:rPr>
          <w:rFonts w:cs="Times New Roman"/>
        </w:rPr>
        <w:t xml:space="preserve"> join up</w:t>
      </w:r>
      <w:r w:rsidRPr="002E2867" w:rsidR="002E2867">
        <w:rPr>
          <w:rFonts w:cs="Times New Roman"/>
        </w:rPr>
        <w:t>,</w:t>
      </w:r>
      <w:r w:rsidRPr="002E2867">
        <w:rPr>
          <w:rFonts w:cs="Times New Roman"/>
        </w:rPr>
        <w:t xml:space="preserve"> and </w:t>
      </w:r>
      <w:r w:rsidRPr="002E2867" w:rsidR="002E2867">
        <w:rPr>
          <w:rFonts w:cs="Times New Roman"/>
        </w:rPr>
        <w:t xml:space="preserve">then hold up the mirror </w:t>
      </w:r>
      <w:r w:rsidRPr="002E2867">
        <w:rPr>
          <w:rFonts w:cs="Times New Roman"/>
        </w:rPr>
        <w:t>in those local places</w:t>
      </w:r>
      <w:r w:rsidRPr="002E2867" w:rsidR="002E2867">
        <w:rPr>
          <w:rFonts w:cs="Times New Roman"/>
        </w:rPr>
        <w:t>,</w:t>
      </w:r>
      <w:r w:rsidRPr="002E2867">
        <w:rPr>
          <w:rFonts w:cs="Times New Roman"/>
        </w:rPr>
        <w:t xml:space="preserve"> to check </w:t>
      </w:r>
      <w:r w:rsidRPr="002E2867">
        <w:t>whether the progress is matching up to the ambitions</w:t>
      </w:r>
      <w:r w:rsidRPr="007024D3">
        <w:t xml:space="preserve"> being set.</w:t>
      </w:r>
    </w:p>
    <w:p w:rsidR="007376F7" w:rsidRPr="007024D3" w:rsidP="007376F7">
      <w:pPr>
        <w:pStyle w:val="Question"/>
      </w:pPr>
      <w:sdt>
        <w:sdtPr>
          <w:alias w:val="Member"/>
          <w:tag w:val="&lt;Member mnisId='4406' dodsId='106168'&gt;"/>
          <w:id w:val="-920797893"/>
          <w:placeholder>
            <w:docPart w:val="5F6B38E3F35744938598303A7A43DD62"/>
          </w:placeholder>
          <w:richText/>
        </w:sdtPr>
        <w:sdtContent>
          <w:r w:rsidRPr="007024D3">
            <w:rPr>
              <w:b/>
            </w:rPr>
            <w:t>Mary Robinson:</w:t>
          </w:r>
        </w:sdtContent>
      </w:sdt>
      <w:r w:rsidRPr="007024D3">
        <w:t xml:space="preserve"> Sir Richard, </w:t>
      </w:r>
      <w:r>
        <w:t>Greater Manchester has been seen as unique and not a model for elsewhere. The approach</w:t>
      </w:r>
      <w:r w:rsidRPr="007024D3">
        <w:t xml:space="preserve"> seems to be about Greater Manch</w:t>
      </w:r>
      <w:r>
        <w:t>ester in some way being special. Is there a model for this, either in the UK or elsewhere, that we should be following? S</w:t>
      </w:r>
      <w:r w:rsidRPr="007024D3">
        <w:t>hould G</w:t>
      </w:r>
      <w:r>
        <w:t xml:space="preserve">reater Manchester be that model? How </w:t>
      </w:r>
      <w:r w:rsidRPr="007024D3">
        <w:t>should we approach it</w:t>
      </w:r>
      <w:r>
        <w:t xml:space="preserve"> when we are looking at other areas that want some measure of health devolution? Are you saying, “D</w:t>
      </w:r>
      <w:r w:rsidRPr="007024D3">
        <w:t xml:space="preserve">o </w:t>
      </w:r>
      <w:r>
        <w:t xml:space="preserve">what </w:t>
      </w:r>
      <w:r w:rsidRPr="007024D3">
        <w:t xml:space="preserve">we have </w:t>
      </w:r>
      <w:r>
        <w:t>done in Greater Manchester”?</w:t>
      </w:r>
    </w:p>
    <w:p w:rsidR="007376F7" w:rsidP="007376F7">
      <w:pPr>
        <w:pStyle w:val="Answer"/>
      </w:pPr>
      <w:sdt>
        <w:sdtPr>
          <w:rPr>
            <w:i/>
          </w:rPr>
          <w:alias w:val="Witness"/>
          <w:id w:val="737825771"/>
          <w:placeholder>
            <w:docPart w:val="5F6B38E3F35744938598303A7A43DD62"/>
          </w:placeholder>
          <w:richText/>
        </w:sdtPr>
        <w:sdtEndPr>
          <w:rPr>
            <w:i w:val="0"/>
          </w:rPr>
        </w:sdtEndPr>
        <w:sdtContent>
          <w:r w:rsidRPr="00D9013E">
            <w:rPr>
              <w:b/>
              <w:i/>
            </w:rPr>
            <w:t>Sir Richard Leese:</w:t>
          </w:r>
          <w:r w:rsidRPr="007024D3">
            <w:rPr>
              <w:b/>
            </w:rPr>
            <w:t xml:space="preserve"> </w:t>
          </w:r>
        </w:sdtContent>
      </w:sdt>
      <w:r w:rsidRPr="007024D3">
        <w:t xml:space="preserve">I would hope </w:t>
      </w:r>
      <w:r>
        <w:t xml:space="preserve">that we both agree that Greater Manchester is special, </w:t>
      </w:r>
      <w:r w:rsidRPr="007024D3">
        <w:t>given you</w:t>
      </w:r>
      <w:r>
        <w:t>r</w:t>
      </w:r>
      <w:r w:rsidRPr="007024D3">
        <w:t xml:space="preserve"> constituency</w:t>
      </w:r>
      <w:r>
        <w:t>. T</w:t>
      </w:r>
      <w:r w:rsidRPr="007024D3">
        <w:t>his is probably something I have said to th</w:t>
      </w:r>
      <w:r w:rsidR="00406B01">
        <w:t>e</w:t>
      </w:r>
      <w:r w:rsidRPr="007024D3">
        <w:t xml:space="preserve"> Committee before </w:t>
      </w:r>
      <w:r>
        <w:t xml:space="preserve">on a different subject, but </w:t>
      </w:r>
      <w:r>
        <w:t>initially the Greater Manchester Combined Authority</w:t>
      </w:r>
      <w:r>
        <w:rPr>
          <w:rFonts w:cs="Times New Roman"/>
        </w:rPr>
        <w:t xml:space="preserve"> was designed by Greater Manchester to suit the needs of Greater Manchester. In </w:t>
      </w:r>
      <w:r>
        <w:t xml:space="preserve">those terms it is unique, </w:t>
      </w:r>
      <w:r w:rsidRPr="007024D3">
        <w:t xml:space="preserve">but we are equally clear </w:t>
      </w:r>
      <w:r>
        <w:t xml:space="preserve">that, if you only have devolution arrangements in one place, </w:t>
      </w:r>
      <w:r w:rsidRPr="007024D3">
        <w:t xml:space="preserve">they are not sustainable </w:t>
      </w:r>
      <w:r w:rsidR="00B14A08">
        <w:t xml:space="preserve">or </w:t>
      </w:r>
      <w:r>
        <w:t xml:space="preserve">robust. If </w:t>
      </w:r>
      <w:r w:rsidRPr="007024D3">
        <w:t>we are</w:t>
      </w:r>
      <w:r>
        <w:t xml:space="preserve"> going to get the real benefits, it needs to go to other places.</w:t>
      </w:r>
    </w:p>
    <w:p w:rsidR="007376F7" w:rsidP="007376F7">
      <w:pPr>
        <w:pStyle w:val="Answer"/>
      </w:pPr>
      <w:r>
        <w:t>A</w:t>
      </w:r>
      <w:r w:rsidRPr="007024D3">
        <w:t xml:space="preserve">lthough it might have started off as being </w:t>
      </w:r>
      <w:r>
        <w:t>unique, it is the case that other metropolitan areas chose fairly rapidly—they chose; they were not made to—</w:t>
      </w:r>
      <w:r w:rsidRPr="007024D3">
        <w:t xml:space="preserve">to adopt similar </w:t>
      </w:r>
      <w:r>
        <w:t>governance</w:t>
      </w:r>
      <w:r w:rsidRPr="007024D3">
        <w:t xml:space="preserve"> arr</w:t>
      </w:r>
      <w:r>
        <w:t>angements to Greater Manchester. It happened first</w:t>
      </w:r>
      <w:r w:rsidRPr="007024D3">
        <w:t xml:space="preserve"> in Liverpool, Leeds, Wes</w:t>
      </w:r>
      <w:r>
        <w:t xml:space="preserve">t Yorkshire and South Yorkshire. </w:t>
      </w:r>
      <w:r w:rsidR="00B14A08">
        <w:t xml:space="preserve">It </w:t>
      </w:r>
      <w:r>
        <w:t xml:space="preserve">has spread to other places since. The combined authority, </w:t>
      </w:r>
      <w:r w:rsidRPr="007024D3">
        <w:t>c</w:t>
      </w:r>
      <w:r>
        <w:t xml:space="preserve">ertainly for metropolitan areas, has shown itself to be a model that works. </w:t>
      </w:r>
    </w:p>
    <w:p w:rsidR="007376F7" w:rsidRPr="007024D3" w:rsidP="007376F7">
      <w:pPr>
        <w:pStyle w:val="Answer"/>
      </w:pPr>
      <w:r>
        <w:t xml:space="preserve">Having said that, </w:t>
      </w:r>
      <w:r w:rsidRPr="007024D3">
        <w:t xml:space="preserve">I echo </w:t>
      </w:r>
      <w:r>
        <w:t xml:space="preserve">something Helen said. </w:t>
      </w:r>
      <w:r w:rsidRPr="007024D3">
        <w:t xml:space="preserve">Helen compared </w:t>
      </w:r>
      <w:r w:rsidR="009E64D3">
        <w:t>c</w:t>
      </w:r>
      <w:r w:rsidRPr="007024D3" w:rsidR="009E64D3">
        <w:t xml:space="preserve">entral </w:t>
      </w:r>
      <w:r w:rsidRPr="007024D3">
        <w:t>London with Cornwall</w:t>
      </w:r>
      <w:r>
        <w:t xml:space="preserve">. </w:t>
      </w:r>
      <w:r w:rsidRPr="007024D3">
        <w:t xml:space="preserve">I </w:t>
      </w:r>
      <w:r>
        <w:t>c</w:t>
      </w:r>
      <w:r w:rsidRPr="007024D3">
        <w:t xml:space="preserve">ould equally compare </w:t>
      </w:r>
      <w:r w:rsidR="009E64D3">
        <w:t>c</w:t>
      </w:r>
      <w:r w:rsidRPr="007024D3" w:rsidR="009E64D3">
        <w:t xml:space="preserve">entral </w:t>
      </w:r>
      <w:r w:rsidRPr="007024D3">
        <w:t xml:space="preserve">Manchester with </w:t>
      </w:r>
      <w:r w:rsidR="009E64D3">
        <w:t xml:space="preserve">central </w:t>
      </w:r>
      <w:r>
        <w:t xml:space="preserve">Liverpool. </w:t>
      </w:r>
      <w:r w:rsidR="009E64D3">
        <w:t>While</w:t>
      </w:r>
      <w:r>
        <w:t xml:space="preserve"> they might have a lot of things in common, </w:t>
      </w:r>
      <w:r w:rsidRPr="007024D3">
        <w:t>they ha</w:t>
      </w:r>
      <w:r>
        <w:t>ve a lot of differences as well. W</w:t>
      </w:r>
      <w:r w:rsidRPr="007024D3">
        <w:t xml:space="preserve">hat works in one will not necessarily work in </w:t>
      </w:r>
      <w:r>
        <w:t xml:space="preserve">the other. Governance models are important. The combined authority has been developed </w:t>
      </w:r>
      <w:r w:rsidRPr="007024D3">
        <w:t>a</w:t>
      </w:r>
      <w:r>
        <w:t>s a</w:t>
      </w:r>
      <w:r w:rsidRPr="007024D3">
        <w:t xml:space="preserve"> very powerful</w:t>
      </w:r>
      <w:r>
        <w:t xml:space="preserve"> governance model, </w:t>
      </w:r>
      <w:r w:rsidRPr="007024D3">
        <w:t xml:space="preserve">not least </w:t>
      </w:r>
      <w:r>
        <w:t xml:space="preserve">because </w:t>
      </w:r>
      <w:r w:rsidRPr="007024D3">
        <w:t xml:space="preserve">it is based on </w:t>
      </w:r>
      <w:r>
        <w:t>co</w:t>
      </w:r>
      <w:r w:rsidR="00406B01">
        <w:t>-</w:t>
      </w:r>
      <w:r>
        <w:t>operation</w:t>
      </w:r>
      <w:r w:rsidR="009E64D3">
        <w:t xml:space="preserve"> and </w:t>
      </w:r>
      <w:r>
        <w:t xml:space="preserve">bringing people together to work in a collaborative way. At the same time, the combined authority model </w:t>
      </w:r>
      <w:r w:rsidRPr="007024D3">
        <w:t xml:space="preserve">has to allow for </w:t>
      </w:r>
      <w:r>
        <w:t xml:space="preserve">differences </w:t>
      </w:r>
      <w:r w:rsidRPr="007024D3">
        <w:t>between localities.</w:t>
      </w:r>
    </w:p>
    <w:p w:rsidR="007376F7" w:rsidRPr="007024D3" w:rsidP="007376F7">
      <w:pPr>
        <w:pStyle w:val="Question"/>
      </w:pPr>
      <w:sdt>
        <w:sdtPr>
          <w:alias w:val="Member"/>
          <w:tag w:val="&lt;Member mnisId='4406' dodsId='106168'&gt;"/>
          <w:id w:val="-834064789"/>
          <w:placeholder>
            <w:docPart w:val="5F6B38E3F35744938598303A7A43DD62"/>
          </w:placeholder>
          <w:richText/>
        </w:sdtPr>
        <w:sdtContent>
          <w:r w:rsidRPr="00C13855">
            <w:rPr>
              <w:b/>
            </w:rPr>
            <w:t>Mary Robinson:</w:t>
          </w:r>
        </w:sdtContent>
      </w:sdt>
      <w:r w:rsidRPr="007024D3">
        <w:t xml:space="preserve"> Can </w:t>
      </w:r>
      <w:r>
        <w:t xml:space="preserve">I go to Cornwall? The County Councils Network proposed to us using the structure of integrated care systems that local authorities are involved in to provide the strategic commissioning of the health and social care system. Is this a </w:t>
      </w:r>
      <w:r w:rsidRPr="007024D3">
        <w:t xml:space="preserve">way to involve local </w:t>
      </w:r>
      <w:r>
        <w:t xml:space="preserve">authorities in health devolution? Could you also comment on </w:t>
      </w:r>
      <w:r w:rsidRPr="007024D3">
        <w:t xml:space="preserve">whether there </w:t>
      </w:r>
      <w:r w:rsidR="00193D5D">
        <w:t xml:space="preserve">is </w:t>
      </w:r>
      <w:r w:rsidRPr="007024D3">
        <w:t>a</w:t>
      </w:r>
      <w:r>
        <w:t xml:space="preserve"> </w:t>
      </w:r>
      <w:r w:rsidRPr="007024D3">
        <w:t xml:space="preserve">role model </w:t>
      </w:r>
      <w:r w:rsidR="00193D5D">
        <w:t xml:space="preserve">that </w:t>
      </w:r>
      <w:r>
        <w:t xml:space="preserve">you </w:t>
      </w:r>
      <w:r w:rsidR="00193D5D">
        <w:t xml:space="preserve">should </w:t>
      </w:r>
      <w:r>
        <w:t>follow? Should</w:t>
      </w:r>
      <w:r w:rsidRPr="007024D3">
        <w:t xml:space="preserve"> Manchester </w:t>
      </w:r>
      <w:r>
        <w:t>be it?</w:t>
      </w:r>
    </w:p>
    <w:p w:rsidR="007376F7" w:rsidP="007376F7">
      <w:pPr>
        <w:pStyle w:val="Answer"/>
      </w:pPr>
      <w:sdt>
        <w:sdtPr>
          <w:rPr>
            <w:i/>
          </w:rPr>
          <w:alias w:val="Witness"/>
          <w:id w:val="-2111417142"/>
          <w:placeholder>
            <w:docPart w:val="5F6B38E3F35744938598303A7A43DD62"/>
          </w:placeholder>
          <w:richText/>
        </w:sdtPr>
        <w:sdtEndPr>
          <w:rPr>
            <w:i w:val="0"/>
          </w:rPr>
        </w:sdtEndPr>
        <w:sdtContent>
          <w:r w:rsidRPr="00D9013E">
            <w:rPr>
              <w:b/>
              <w:i/>
            </w:rPr>
            <w:t>Kate Kennally:</w:t>
          </w:r>
          <w:r w:rsidRPr="007024D3">
            <w:rPr>
              <w:b/>
            </w:rPr>
            <w:t xml:space="preserve"> </w:t>
          </w:r>
        </w:sdtContent>
      </w:sdt>
      <w:r w:rsidRPr="007024D3">
        <w:t>We are very interested in Greater Manchester</w:t>
      </w:r>
      <w:r>
        <w:t xml:space="preserve">. </w:t>
      </w:r>
      <w:r w:rsidRPr="007024D3">
        <w:t xml:space="preserve">Health </w:t>
      </w:r>
      <w:r>
        <w:t>d</w:t>
      </w:r>
      <w:r w:rsidRPr="007024D3">
        <w:t xml:space="preserve">evolution </w:t>
      </w:r>
      <w:r>
        <w:t xml:space="preserve">in Cornwall was the second deal that was signed, and we wanted to learn from that. Clearly, </w:t>
      </w:r>
      <w:r w:rsidR="0042312C">
        <w:t>it</w:t>
      </w:r>
      <w:r>
        <w:t xml:space="preserve"> </w:t>
      </w:r>
      <w:r w:rsidRPr="007024D3">
        <w:t>was a different c</w:t>
      </w:r>
      <w:r>
        <w:t xml:space="preserve">ontext, </w:t>
      </w:r>
      <w:r w:rsidRPr="007024D3">
        <w:t xml:space="preserve">as this </w:t>
      </w:r>
      <w:r>
        <w:t>Committee will understand, but there are some characteristics that are important for Greater Manchester that have resonance.</w:t>
      </w:r>
    </w:p>
    <w:p w:rsidR="007376F7" w:rsidP="007376F7">
      <w:pPr>
        <w:pStyle w:val="Answer"/>
      </w:pPr>
      <w:r>
        <w:t xml:space="preserve">You asked the question about the role of the health and wellbeing board. That is </w:t>
      </w:r>
      <w:r w:rsidRPr="007024D3">
        <w:t>an important comp</w:t>
      </w:r>
      <w:r>
        <w:t xml:space="preserve">onent within Greater Manchester, </w:t>
      </w:r>
      <w:r w:rsidRPr="007024D3">
        <w:t>and</w:t>
      </w:r>
      <w:r w:rsidR="0042312C">
        <w:t xml:space="preserve"> we are keen that</w:t>
      </w:r>
      <w:r w:rsidRPr="007024D3">
        <w:t xml:space="preserve"> our health and wellbeing board has a role to play</w:t>
      </w:r>
      <w:r>
        <w:t xml:space="preserve">. In </w:t>
      </w:r>
      <w:r w:rsidRPr="007024D3">
        <w:t xml:space="preserve">the guidance </w:t>
      </w:r>
      <w:r>
        <w:t xml:space="preserve">that has come out about integrated care systems, you </w:t>
      </w:r>
      <w:r w:rsidR="0042312C">
        <w:t xml:space="preserve">sometimes </w:t>
      </w:r>
      <w:r>
        <w:t xml:space="preserve">have to look quite hard to </w:t>
      </w:r>
      <w:r w:rsidRPr="007024D3">
        <w:t xml:space="preserve">find the health and wellbeing </w:t>
      </w:r>
      <w:r>
        <w:t xml:space="preserve">board being mentioned. </w:t>
      </w:r>
      <w:r w:rsidR="0042312C">
        <w:t xml:space="preserve">It </w:t>
      </w:r>
      <w:r>
        <w:t xml:space="preserve">is good to hear Bill McCarthy make reference to it, </w:t>
      </w:r>
      <w:r w:rsidRPr="007024D3">
        <w:t xml:space="preserve">but it </w:t>
      </w:r>
      <w:r>
        <w:t>sometimes get</w:t>
      </w:r>
      <w:r w:rsidR="00A44343">
        <w:t>s</w:t>
      </w:r>
      <w:r>
        <w:t xml:space="preserve"> a little lost. It has a crucial role as </w:t>
      </w:r>
      <w:r w:rsidRPr="007024D3">
        <w:t>the place that brings together democratic leadership and clinica</w:t>
      </w:r>
      <w:r>
        <w:t xml:space="preserve">l leadership to help provide the right context within which you can </w:t>
      </w:r>
      <w:r w:rsidRPr="007024D3">
        <w:t xml:space="preserve">deliver </w:t>
      </w:r>
      <w:r>
        <w:t>c</w:t>
      </w:r>
      <w:r w:rsidRPr="007024D3">
        <w:t>hang</w:t>
      </w:r>
      <w:r>
        <w:t>es in health and care. T</w:t>
      </w:r>
      <w:r w:rsidRPr="007024D3">
        <w:t xml:space="preserve">hat </w:t>
      </w:r>
      <w:r w:rsidR="00A44343">
        <w:t xml:space="preserve">is a </w:t>
      </w:r>
      <w:r w:rsidRPr="007024D3">
        <w:t xml:space="preserve">comment that I </w:t>
      </w:r>
      <w:r>
        <w:t>would make.</w:t>
      </w:r>
    </w:p>
    <w:p w:rsidR="007376F7" w:rsidP="007376F7">
      <w:pPr>
        <w:pStyle w:val="Answer"/>
      </w:pPr>
      <w:r>
        <w:t xml:space="preserve">We also looked at the components in Greater Manchester that were put in place as </w:t>
      </w:r>
      <w:r w:rsidRPr="007024D3">
        <w:t>part</w:t>
      </w:r>
      <w:r>
        <w:t xml:space="preserve"> of the governance arrangements</w:t>
      </w:r>
      <w:r w:rsidR="00A44343">
        <w:t>.</w:t>
      </w:r>
      <w:r w:rsidRPr="007024D3">
        <w:t xml:space="preserve"> </w:t>
      </w:r>
      <w:r w:rsidRPr="007024D3" w:rsidR="00A44343">
        <w:t xml:space="preserve">That </w:t>
      </w:r>
      <w:r w:rsidRPr="007024D3">
        <w:t xml:space="preserve">included a strong focus </w:t>
      </w:r>
      <w:r>
        <w:t xml:space="preserve">on strategic commissioning through the </w:t>
      </w:r>
      <w:r w:rsidR="00A44343">
        <w:t>commissioning board</w:t>
      </w:r>
      <w:r>
        <w:t xml:space="preserve">, </w:t>
      </w:r>
      <w:r w:rsidRPr="00406B01" w:rsidR="00406B01">
        <w:t xml:space="preserve">NHS </w:t>
      </w:r>
      <w:r w:rsidRPr="00406B01" w:rsidR="00406B01">
        <w:t xml:space="preserve">Providers, the NHS Confederation </w:t>
      </w:r>
      <w:r>
        <w:t xml:space="preserve">and the Greater </w:t>
      </w:r>
      <w:r w:rsidRPr="007024D3">
        <w:t xml:space="preserve">Manchester </w:t>
      </w:r>
      <w:r>
        <w:t>Children’s Health and Wellbeing Board. We</w:t>
      </w:r>
      <w:r w:rsidRPr="007024D3">
        <w:t xml:space="preserve"> sent a team up to take a look at that and think about the learning </w:t>
      </w:r>
      <w:r>
        <w:t xml:space="preserve">for Cornwall. </w:t>
      </w:r>
    </w:p>
    <w:p w:rsidR="007376F7" w:rsidRPr="007024D3" w:rsidP="007376F7">
      <w:pPr>
        <w:pStyle w:val="Answer"/>
      </w:pPr>
      <w:r>
        <w:t xml:space="preserve">We </w:t>
      </w:r>
      <w:r>
        <w:t xml:space="preserve">do not have the issue of having </w:t>
      </w:r>
      <w:r w:rsidRPr="007024D3">
        <w:t>10 CCGs a</w:t>
      </w:r>
      <w:r>
        <w:t>nd however many provider trusts; ours is more simple. B</w:t>
      </w:r>
      <w:r w:rsidRPr="007024D3">
        <w:t xml:space="preserve">ut some elements of </w:t>
      </w:r>
      <w:r>
        <w:t xml:space="preserve">what things get done at a system level and what things get done at a </w:t>
      </w:r>
      <w:r w:rsidRPr="007024D3">
        <w:t xml:space="preserve">locality level </w:t>
      </w:r>
      <w:r>
        <w:t xml:space="preserve">we have </w:t>
      </w:r>
      <w:r w:rsidRPr="007024D3">
        <w:t xml:space="preserve">drawn from the </w:t>
      </w:r>
      <w:r>
        <w:t>Greater Manchester experience. T</w:t>
      </w:r>
      <w:r w:rsidRPr="007024D3">
        <w:t xml:space="preserve">he importance of strategic </w:t>
      </w:r>
      <w:r>
        <w:t xml:space="preserve">commissioning is embedded in Helen’s role, bringing together health, </w:t>
      </w:r>
      <w:r w:rsidRPr="007024D3">
        <w:t xml:space="preserve">public health and social care commissioning as a route through </w:t>
      </w:r>
      <w:r>
        <w:t xml:space="preserve">how we take forward our </w:t>
      </w:r>
      <w:r w:rsidRPr="007024D3">
        <w:t>integration</w:t>
      </w:r>
      <w:r>
        <w:t xml:space="preserve"> and improvement</w:t>
      </w:r>
      <w:r w:rsidRPr="007024D3">
        <w:t xml:space="preserve"> ambitions </w:t>
      </w:r>
      <w:r>
        <w:t xml:space="preserve">and how we narrow </w:t>
      </w:r>
      <w:r w:rsidRPr="007024D3">
        <w:t xml:space="preserve">the gap </w:t>
      </w:r>
      <w:r>
        <w:t>in terms of health inequalities.</w:t>
      </w:r>
    </w:p>
    <w:p w:rsidR="007376F7" w:rsidRPr="007024D3" w:rsidP="007376F7">
      <w:pPr>
        <w:pStyle w:val="Answer"/>
      </w:pPr>
      <w:sdt>
        <w:sdtPr>
          <w:alias w:val="Witness"/>
          <w:id w:val="1920902272"/>
          <w:placeholder>
            <w:docPart w:val="5F6B38E3F35744938598303A7A43DD62"/>
          </w:placeholder>
          <w:richText/>
        </w:sdtPr>
        <w:sdtContent>
          <w:r w:rsidRPr="00573500">
            <w:rPr>
              <w:b/>
              <w:i/>
            </w:rPr>
            <w:t>Helen Charlesworth-May:</w:t>
          </w:r>
          <w:r w:rsidRPr="007024D3">
            <w:rPr>
              <w:b/>
            </w:rPr>
            <w:t xml:space="preserve"> </w:t>
          </w:r>
        </w:sdtContent>
      </w:sdt>
      <w:r>
        <w:t>It is really important that s</w:t>
      </w:r>
      <w:r w:rsidRPr="007024D3">
        <w:t xml:space="preserve">trategic commissioning </w:t>
      </w:r>
      <w:r>
        <w:t xml:space="preserve">is owned by the health and wellbeing board, with the health and wellbeing board </w:t>
      </w:r>
      <w:r w:rsidR="00614820">
        <w:t xml:space="preserve">being </w:t>
      </w:r>
      <w:r w:rsidRPr="007024D3">
        <w:t>able to set the core priorit</w:t>
      </w:r>
      <w:r>
        <w:t xml:space="preserve">ies for its locality, whatever that locality is. </w:t>
      </w:r>
      <w:r w:rsidR="00A44343">
        <w:t>That</w:t>
      </w:r>
      <w:r>
        <w:t xml:space="preserve"> </w:t>
      </w:r>
      <w:r w:rsidRPr="007024D3">
        <w:t>is at the heart of ensuring a localised prioritisation and response to the specific needs of the population in that area.</w:t>
      </w:r>
    </w:p>
    <w:p w:rsidR="007376F7" w:rsidRPr="007024D3" w:rsidP="007376F7">
      <w:pPr>
        <w:pStyle w:val="Question"/>
      </w:pPr>
      <w:sdt>
        <w:sdtPr>
          <w:alias w:val="Member"/>
          <w:tag w:val="&lt;Member mnisId='394' dodsId='25722'&gt;"/>
          <w:id w:val="794872476"/>
          <w:placeholder>
            <w:docPart w:val="5F6B38E3F35744938598303A7A43DD62"/>
          </w:placeholder>
          <w:richText/>
        </w:sdtPr>
        <w:sdtContent>
          <w:r w:rsidRPr="00573500">
            <w:rPr>
              <w:b/>
            </w:rPr>
            <w:t>Chair:</w:t>
          </w:r>
        </w:sdtContent>
      </w:sdt>
      <w:r>
        <w:t xml:space="preserve"> Finally, briefly moving on </w:t>
      </w:r>
      <w:r w:rsidR="003F33F9">
        <w:t xml:space="preserve">to </w:t>
      </w:r>
      <w:r w:rsidRPr="007024D3">
        <w:t>the structure</w:t>
      </w:r>
      <w:r w:rsidR="00A44343">
        <w:t xml:space="preserve"> of</w:t>
      </w:r>
      <w:r w:rsidRPr="007024D3">
        <w:t xml:space="preserve"> devolution deals</w:t>
      </w:r>
      <w:r>
        <w:t xml:space="preserve">, </w:t>
      </w:r>
      <w:r w:rsidR="003F33F9">
        <w:t xml:space="preserve">it </w:t>
      </w:r>
      <w:r w:rsidRPr="007024D3">
        <w:t xml:space="preserve">has been </w:t>
      </w:r>
      <w:r>
        <w:t xml:space="preserve">fairly clear that </w:t>
      </w:r>
      <w:r w:rsidR="00A44343">
        <w:t xml:space="preserve">Government Ministers </w:t>
      </w:r>
      <w:r>
        <w:t>are saying, “If you want a devolution deal, you have to have a unitary authority</w:t>
      </w:r>
      <w:r w:rsidR="003F33F9">
        <w:t>.</w:t>
      </w:r>
      <w:r>
        <w:t xml:space="preserve">” </w:t>
      </w:r>
      <w:r w:rsidR="003F33F9">
        <w:t>Kate, n</w:t>
      </w:r>
      <w:r>
        <w:t xml:space="preserve">o doubt you would agree that </w:t>
      </w:r>
      <w:r w:rsidR="00A44343">
        <w:t xml:space="preserve">that </w:t>
      </w:r>
      <w:r>
        <w:t>has worked for Cornwall</w:t>
      </w:r>
      <w:r w:rsidR="00A44343">
        <w:t>.</w:t>
      </w:r>
      <w:r>
        <w:t xml:space="preserve"> </w:t>
      </w:r>
      <w:r w:rsidR="00A44343">
        <w:t>S</w:t>
      </w:r>
      <w:r w:rsidRPr="007024D3" w:rsidR="00A44343">
        <w:t xml:space="preserve">hould </w:t>
      </w:r>
      <w:r w:rsidRPr="007024D3">
        <w:t>it work for everybody else?</w:t>
      </w:r>
    </w:p>
    <w:p w:rsidR="007376F7" w:rsidP="007376F7">
      <w:pPr>
        <w:pStyle w:val="Answer"/>
      </w:pPr>
      <w:sdt>
        <w:sdtPr>
          <w:alias w:val="Witness"/>
          <w:id w:val="1023290959"/>
          <w:placeholder>
            <w:docPart w:val="5F6B38E3F35744938598303A7A43DD62"/>
          </w:placeholder>
          <w:richText/>
        </w:sdtPr>
        <w:sdtContent>
          <w:r w:rsidRPr="00D9013E">
            <w:rPr>
              <w:b/>
              <w:i/>
            </w:rPr>
            <w:t>Kate Kennally:</w:t>
          </w:r>
          <w:r w:rsidRPr="007024D3">
            <w:rPr>
              <w:b/>
            </w:rPr>
            <w:t xml:space="preserve"> </w:t>
          </w:r>
        </w:sdtContent>
      </w:sdt>
      <w:r w:rsidRPr="007024D3">
        <w:t xml:space="preserve">I am clear that Cornwall </w:t>
      </w:r>
      <w:r>
        <w:t xml:space="preserve">entering into a devolution deal in 2015 </w:t>
      </w:r>
      <w:r w:rsidRPr="007024D3">
        <w:t xml:space="preserve">was the culmination of a </w:t>
      </w:r>
      <w:r w:rsidR="00A44343">
        <w:t xml:space="preserve">whole </w:t>
      </w:r>
      <w:r w:rsidRPr="007024D3">
        <w:t xml:space="preserve">series of steps </w:t>
      </w:r>
      <w:r>
        <w:t xml:space="preserve">that </w:t>
      </w:r>
      <w:r w:rsidR="00A44343">
        <w:t>had been</w:t>
      </w:r>
      <w:r>
        <w:t xml:space="preserve"> taken to speak with one voice and be </w:t>
      </w:r>
      <w:r w:rsidRPr="007024D3">
        <w:t>clear ab</w:t>
      </w:r>
      <w:r>
        <w:t>out the priorities for Cornwall. T</w:t>
      </w:r>
      <w:r w:rsidRPr="007024D3">
        <w:t xml:space="preserve">hat started with the route to the authority </w:t>
      </w:r>
      <w:r>
        <w:t xml:space="preserve">becoming a unitary in 2009, </w:t>
      </w:r>
      <w:r w:rsidR="00184AFE">
        <w:t xml:space="preserve">then </w:t>
      </w:r>
      <w:r>
        <w:t xml:space="preserve">looking </w:t>
      </w:r>
      <w:r w:rsidRPr="007024D3">
        <w:t xml:space="preserve">at the partnerships </w:t>
      </w:r>
      <w:r>
        <w:t xml:space="preserve">that have existed in Cornwall that </w:t>
      </w:r>
      <w:r w:rsidRPr="007024D3">
        <w:t>enabled devolution to come forward.</w:t>
      </w:r>
    </w:p>
    <w:p w:rsidR="00184AFE" w:rsidP="007376F7">
      <w:pPr>
        <w:pStyle w:val="Answer"/>
      </w:pPr>
      <w:r w:rsidRPr="007024D3">
        <w:t>Prior to the formation of the unitary</w:t>
      </w:r>
      <w:r>
        <w:t xml:space="preserve">, Cornwall did not </w:t>
      </w:r>
      <w:r w:rsidRPr="007024D3">
        <w:t>always speak with one voice</w:t>
      </w:r>
      <w:r>
        <w:t xml:space="preserve">. </w:t>
      </w:r>
      <w:r w:rsidRPr="007024D3">
        <w:t>Structure d</w:t>
      </w:r>
      <w:r>
        <w:t xml:space="preserve">oes not always make that happen, </w:t>
      </w:r>
      <w:r w:rsidRPr="007024D3">
        <w:t xml:space="preserve">but it certainly </w:t>
      </w:r>
      <w:r>
        <w:t>made a difference within Cornwall. In terms of that wider place leadership role</w:t>
      </w:r>
      <w:r>
        <w:t>, which is</w:t>
      </w:r>
      <w:r>
        <w:t xml:space="preserve"> at the heart of </w:t>
      </w:r>
      <w:r w:rsidRPr="007024D3">
        <w:t>devolution</w:t>
      </w:r>
      <w:r>
        <w:t>, y</w:t>
      </w:r>
      <w:r w:rsidRPr="007024D3">
        <w:t>ou need to be clear about where account</w:t>
      </w:r>
      <w:r>
        <w:t>ability and responsibility sit. T</w:t>
      </w:r>
      <w:r w:rsidRPr="007024D3">
        <w:t xml:space="preserve">he simplicity </w:t>
      </w:r>
      <w:r>
        <w:t xml:space="preserve">of the </w:t>
      </w:r>
      <w:r w:rsidRPr="00AE757E">
        <w:rPr>
          <w:rFonts w:cstheme="minorHAnsi"/>
        </w:rPr>
        <w:t>public</w:t>
      </w:r>
      <w:r>
        <w:rPr>
          <w:rFonts w:cstheme="minorHAnsi"/>
        </w:rPr>
        <w:t xml:space="preserve"> </w:t>
      </w:r>
      <w:r w:rsidRPr="00AE757E">
        <w:rPr>
          <w:rFonts w:cstheme="minorHAnsi"/>
        </w:rPr>
        <w:t>sector</w:t>
      </w:r>
      <w:r>
        <w:t xml:space="preserve"> delivery landscape in Cornwall</w:t>
      </w:r>
      <w:r w:rsidRPr="007024D3">
        <w:t xml:space="preserve"> has enabled us to put that in place in the geography </w:t>
      </w:r>
      <w:r>
        <w:t xml:space="preserve">we have. </w:t>
      </w:r>
    </w:p>
    <w:p w:rsidR="007376F7" w:rsidP="007376F7">
      <w:pPr>
        <w:pStyle w:val="Answer"/>
      </w:pPr>
      <w:r>
        <w:t>It is different in metropolitan areas</w:t>
      </w:r>
      <w:r w:rsidR="00184AFE">
        <w:t>.</w:t>
      </w:r>
      <w:r>
        <w:t xml:space="preserve"> </w:t>
      </w:r>
      <w:r w:rsidRPr="007024D3" w:rsidR="00184AFE">
        <w:t xml:space="preserve">We </w:t>
      </w:r>
      <w:r w:rsidRPr="007024D3">
        <w:t xml:space="preserve">are in discussions with Government around </w:t>
      </w:r>
      <w:r>
        <w:t>whether there is a one</w:t>
      </w:r>
      <w:r w:rsidR="003F33F9">
        <w:t>-</w:t>
      </w:r>
      <w:r>
        <w:t>size</w:t>
      </w:r>
      <w:r w:rsidR="003F33F9">
        <w:t>-</w:t>
      </w:r>
      <w:r>
        <w:t>fits</w:t>
      </w:r>
      <w:r w:rsidR="003F33F9">
        <w:t>-</w:t>
      </w:r>
      <w:r w:rsidRPr="007024D3">
        <w:t xml:space="preserve">all approach and what the learning </w:t>
      </w:r>
      <w:r>
        <w:t xml:space="preserve">is from Cornwall’s devolution deal. It was </w:t>
      </w:r>
      <w:r w:rsidRPr="007024D3">
        <w:t>identified by the Warwick economic study</w:t>
      </w:r>
      <w:r>
        <w:t>, which was commissioned to inform where devolution goes next—</w:t>
      </w:r>
      <w:r w:rsidRPr="007024D3">
        <w:t xml:space="preserve">I do not know </w:t>
      </w:r>
      <w:r>
        <w:t xml:space="preserve">whether </w:t>
      </w:r>
      <w:r w:rsidRPr="007024D3">
        <w:t>yo</w:t>
      </w:r>
      <w:r>
        <w:t xml:space="preserve">u have taken evidence from them, but it might be something you want to consider—that </w:t>
      </w:r>
      <w:r w:rsidRPr="007024D3">
        <w:t>our governance model has enabled us to deliver signif</w:t>
      </w:r>
      <w:r>
        <w:t>icantly on that devolution deal.</w:t>
      </w:r>
    </w:p>
    <w:p w:rsidR="007376F7" w:rsidRPr="007024D3" w:rsidP="007376F7">
      <w:pPr>
        <w:pStyle w:val="Answer"/>
      </w:pPr>
      <w:r>
        <w:t xml:space="preserve">That will be different for us compared to other places, but </w:t>
      </w:r>
      <w:r w:rsidRPr="007024D3">
        <w:t xml:space="preserve">there is learning to be taken </w:t>
      </w:r>
      <w:r w:rsidR="00184AFE">
        <w:t>from</w:t>
      </w:r>
      <w:r>
        <w:t xml:space="preserve"> </w:t>
      </w:r>
      <w:r w:rsidRPr="007024D3">
        <w:t xml:space="preserve">an area that </w:t>
      </w:r>
      <w:r>
        <w:t xml:space="preserve">does not </w:t>
      </w:r>
      <w:r w:rsidRPr="007024D3">
        <w:t xml:space="preserve">have a </w:t>
      </w:r>
      <w:r>
        <w:t xml:space="preserve">combined authority, </w:t>
      </w:r>
      <w:r w:rsidR="00184AFE">
        <w:t xml:space="preserve">and has </w:t>
      </w:r>
      <w:r w:rsidRPr="007024D3">
        <w:t xml:space="preserve">that </w:t>
      </w:r>
      <w:r>
        <w:t>strong county leadership model, as to how it can work in an area such as Cornwall. We can provide a bit of an</w:t>
      </w:r>
      <w:r w:rsidRPr="007024D3">
        <w:t xml:space="preserve"> exemplar </w:t>
      </w:r>
      <w:r>
        <w:t xml:space="preserve">for those </w:t>
      </w:r>
      <w:r w:rsidR="00184AFE">
        <w:t xml:space="preserve">places </w:t>
      </w:r>
      <w:r>
        <w:t xml:space="preserve">that do not </w:t>
      </w:r>
      <w:r w:rsidRPr="007024D3">
        <w:t>sit in metropolitan areas</w:t>
      </w:r>
      <w:r w:rsidR="00184AFE">
        <w:t>,</w:t>
      </w:r>
      <w:r w:rsidRPr="007024D3">
        <w:t xml:space="preserve"> </w:t>
      </w:r>
      <w:r>
        <w:t xml:space="preserve">in the same way that Greater Manchester has provided </w:t>
      </w:r>
      <w:r w:rsidR="00184AFE">
        <w:t>the</w:t>
      </w:r>
      <w:r>
        <w:t xml:space="preserve"> opportunity to learn </w:t>
      </w:r>
      <w:r w:rsidRPr="007024D3">
        <w:t xml:space="preserve">for areas that </w:t>
      </w:r>
      <w:r w:rsidR="00184AFE">
        <w:t xml:space="preserve">are </w:t>
      </w:r>
      <w:r w:rsidRPr="007024D3">
        <w:t>covered by metropolitan combined authorities.</w:t>
      </w:r>
    </w:p>
    <w:p w:rsidR="007376F7" w:rsidRPr="007024D3" w:rsidP="007376F7">
      <w:pPr>
        <w:pStyle w:val="Question"/>
      </w:pPr>
      <w:sdt>
        <w:sdtPr>
          <w:alias w:val="Member"/>
          <w:tag w:val="&lt;Member mnisId='394' dodsId='25722'&gt;"/>
          <w:id w:val="-12691244"/>
          <w:placeholder>
            <w:docPart w:val="5F6B38E3F35744938598303A7A43DD62"/>
          </w:placeholder>
          <w:richText/>
        </w:sdtPr>
        <w:sdtContent>
          <w:r w:rsidRPr="007024D3">
            <w:rPr>
              <w:b/>
            </w:rPr>
            <w:t>Chair:</w:t>
          </w:r>
        </w:sdtContent>
      </w:sdt>
      <w:r>
        <w:t xml:space="preserve"> Is it fair to say that, </w:t>
      </w:r>
      <w:r w:rsidRPr="007024D3">
        <w:t xml:space="preserve">in terms of your </w:t>
      </w:r>
      <w:r>
        <w:t xml:space="preserve">joint </w:t>
      </w:r>
      <w:r w:rsidRPr="007024D3">
        <w:t xml:space="preserve">working </w:t>
      </w:r>
      <w:r>
        <w:t xml:space="preserve">with the NHS, which in the end </w:t>
      </w:r>
      <w:r w:rsidR="00184AFE">
        <w:t xml:space="preserve">is </w:t>
      </w:r>
      <w:r>
        <w:t xml:space="preserve">one organisation, </w:t>
      </w:r>
      <w:r w:rsidRPr="007024D3">
        <w:t>if you had been trying to do that with a county and several districts, it just would not have happened?</w:t>
      </w:r>
    </w:p>
    <w:p w:rsidR="007376F7" w:rsidRPr="007024D3" w:rsidP="007376F7">
      <w:pPr>
        <w:pStyle w:val="Answer"/>
      </w:pPr>
      <w:sdt>
        <w:sdtPr>
          <w:rPr>
            <w:i/>
          </w:rPr>
          <w:alias w:val="Witness"/>
          <w:id w:val="-1580055368"/>
          <w:placeholder>
            <w:docPart w:val="5F6B38E3F35744938598303A7A43DD62"/>
          </w:placeholder>
          <w:richText/>
        </w:sdtPr>
        <w:sdtEndPr>
          <w:rPr>
            <w:i w:val="0"/>
          </w:rPr>
        </w:sdtEndPr>
        <w:sdtContent>
          <w:r w:rsidRPr="00D9013E">
            <w:rPr>
              <w:b/>
              <w:i/>
            </w:rPr>
            <w:t>Kate Kennally:</w:t>
          </w:r>
          <w:r w:rsidRPr="007024D3">
            <w:rPr>
              <w:b/>
            </w:rPr>
            <w:t xml:space="preserve"> </w:t>
          </w:r>
        </w:sdtContent>
      </w:sdt>
      <w:r w:rsidRPr="007024D3">
        <w:t xml:space="preserve">We can look </w:t>
      </w:r>
      <w:r>
        <w:t xml:space="preserve">across to our colleagues that we work closely with. A number of Cornwall’s residents </w:t>
      </w:r>
      <w:r w:rsidRPr="007024D3">
        <w:t>receive their healthcare fro</w:t>
      </w:r>
      <w:r>
        <w:t xml:space="preserve">m services delivered from Devon, </w:t>
      </w:r>
      <w:r w:rsidRPr="007024D3">
        <w:t xml:space="preserve">and we can see the benefit of </w:t>
      </w:r>
      <w:r>
        <w:t xml:space="preserve">the simplicity of our arrangements in how </w:t>
      </w:r>
      <w:r w:rsidR="00184AFE">
        <w:t>we</w:t>
      </w:r>
      <w:r>
        <w:t xml:space="preserve"> work with our NHS partners. </w:t>
      </w:r>
      <w:r w:rsidRPr="007024D3">
        <w:t xml:space="preserve">I do not believe the joint roles that we have </w:t>
      </w:r>
      <w:r>
        <w:t xml:space="preserve">within Cornwall would have happened in the same way </w:t>
      </w:r>
      <w:r w:rsidRPr="007024D3">
        <w:t>without that simpli</w:t>
      </w:r>
      <w:r>
        <w:t>city of the unitary structure.</w:t>
      </w:r>
    </w:p>
    <w:p w:rsidR="007376F7" w:rsidRPr="007024D3" w:rsidP="007376F7">
      <w:pPr>
        <w:pStyle w:val="Question"/>
      </w:pPr>
      <w:sdt>
        <w:sdtPr>
          <w:alias w:val="Member"/>
          <w:tag w:val="&lt;Member mnisId='394' dodsId='25722'&gt;"/>
          <w:id w:val="291408508"/>
          <w:placeholder>
            <w:docPart w:val="5F6B38E3F35744938598303A7A43DD62"/>
          </w:placeholder>
          <w:richText/>
        </w:sdtPr>
        <w:sdtContent>
          <w:r w:rsidRPr="007024D3">
            <w:rPr>
              <w:b/>
            </w:rPr>
            <w:t>Chair:</w:t>
          </w:r>
        </w:sdtContent>
      </w:sdt>
      <w:r w:rsidRPr="007024D3">
        <w:t xml:space="preserve"> </w:t>
      </w:r>
      <w:r>
        <w:t>Richard now</w:t>
      </w:r>
      <w:r w:rsidR="003F33F9">
        <w:t>, y</w:t>
      </w:r>
      <w:r w:rsidRPr="007024D3">
        <w:t xml:space="preserve">ou have a very different </w:t>
      </w:r>
      <w:r>
        <w:t xml:space="preserve">structure in Manchester. There is a combined authority, but then </w:t>
      </w:r>
      <w:r w:rsidR="00184AFE">
        <w:t>unitaries</w:t>
      </w:r>
      <w:r w:rsidRPr="007024D3">
        <w:t xml:space="preserve"> below it</w:t>
      </w:r>
      <w:r>
        <w:t>. Cornwall has</w:t>
      </w:r>
      <w:r w:rsidRPr="007024D3">
        <w:t xml:space="preserve"> managed to do </w:t>
      </w:r>
      <w:r w:rsidR="00184AFE">
        <w:t>its</w:t>
      </w:r>
      <w:r w:rsidRPr="007024D3">
        <w:t xml:space="preserve"> devolution without </w:t>
      </w:r>
      <w:r>
        <w:t xml:space="preserve">a </w:t>
      </w:r>
      <w:r w:rsidR="003F33F9">
        <w:t>M</w:t>
      </w:r>
      <w:r>
        <w:t xml:space="preserve">ayor. In Greater Manchester you have a </w:t>
      </w:r>
      <w:r w:rsidR="003F33F9">
        <w:t>M</w:t>
      </w:r>
      <w:r>
        <w:t xml:space="preserve">ayor, but the </w:t>
      </w:r>
      <w:r w:rsidR="003F33F9">
        <w:t>M</w:t>
      </w:r>
      <w:r>
        <w:t>ayor has nothing to do with health, as I understand it. W</w:t>
      </w:r>
      <w:r w:rsidRPr="007024D3">
        <w:t>hy do you need one?</w:t>
      </w:r>
    </w:p>
    <w:p w:rsidR="007376F7" w:rsidP="007376F7">
      <w:pPr>
        <w:pStyle w:val="Answer"/>
      </w:pPr>
      <w:sdt>
        <w:sdtPr>
          <w:rPr>
            <w:i/>
          </w:rPr>
          <w:alias w:val="Witness"/>
          <w:id w:val="1718774835"/>
          <w:placeholder>
            <w:docPart w:val="5F6B38E3F35744938598303A7A43DD62"/>
          </w:placeholder>
          <w:richText/>
        </w:sdtPr>
        <w:sdtEndPr>
          <w:rPr>
            <w:i w:val="0"/>
          </w:rPr>
        </w:sdtEndPr>
        <w:sdtContent>
          <w:r w:rsidRPr="00D9013E">
            <w:rPr>
              <w:b/>
              <w:i/>
            </w:rPr>
            <w:t>Sir Richard Leese:</w:t>
          </w:r>
          <w:r w:rsidRPr="007024D3">
            <w:rPr>
              <w:b/>
            </w:rPr>
            <w:t xml:space="preserve"> </w:t>
          </w:r>
        </w:sdtContent>
      </w:sdt>
      <w:r w:rsidRPr="007024D3">
        <w:t>Can I correct you, Chair</w:t>
      </w:r>
      <w:r>
        <w:t xml:space="preserve">? It </w:t>
      </w:r>
      <w:r w:rsidRPr="007024D3">
        <w:t xml:space="preserve">is not a combined authority with </w:t>
      </w:r>
      <w:r>
        <w:t xml:space="preserve">10 </w:t>
      </w:r>
      <w:r w:rsidRPr="007024D3">
        <w:t>unitar</w:t>
      </w:r>
      <w:r w:rsidR="00184AFE">
        <w:t>ies</w:t>
      </w:r>
      <w:r>
        <w:t xml:space="preserve"> below it. Technically, it is the other way round: the combined authority belongs to the 10 districts.</w:t>
      </w:r>
    </w:p>
    <w:p w:rsidR="007376F7" w:rsidRPr="008D0D7D" w:rsidP="007376F7">
      <w:pPr>
        <w:pStyle w:val="Answer"/>
        <w:rPr>
          <w:b/>
        </w:rPr>
      </w:pPr>
      <w:sdt>
        <w:sdtPr>
          <w:rPr>
            <w:b/>
          </w:rPr>
          <w:alias w:val="Member"/>
          <w:tag w:val="&lt;Member mnisId='4048' dodsId='31721'&gt;"/>
          <w:id w:val="-483774469"/>
          <w:placeholder>
            <w:docPart w:val="1C00838FE10C4D22A2449781741E7FE1"/>
          </w:placeholder>
          <w:richText/>
        </w:sdtPr>
        <w:sdtContent>
          <w:r w:rsidRPr="008D0D7D">
            <w:rPr>
              <w:b/>
            </w:rPr>
            <w:t>Chair:</w:t>
          </w:r>
        </w:sdtContent>
      </w:sdt>
      <w:r w:rsidRPr="008D0D7D">
        <w:t xml:space="preserve"> </w:t>
      </w:r>
      <w:r>
        <w:t>I am well corrected.</w:t>
      </w:r>
    </w:p>
    <w:p w:rsidR="007376F7" w:rsidP="007376F7">
      <w:pPr>
        <w:pStyle w:val="Answer"/>
      </w:pPr>
      <w:sdt>
        <w:sdtPr>
          <w:rPr>
            <w:b/>
            <w:i/>
          </w:rPr>
          <w:alias w:val="Witness"/>
          <w:id w:val="-486318548"/>
          <w:placeholder>
            <w:docPart w:val="9CC5D698CCD64E129B774CDFF2770537"/>
          </w:placeholder>
          <w:richText/>
        </w:sdtPr>
        <w:sdtEndPr>
          <w:rPr>
            <w:b w:val="0"/>
            <w:i w:val="0"/>
          </w:rPr>
        </w:sdtEndPr>
        <w:sdtContent>
          <w:r w:rsidRPr="00D9013E">
            <w:rPr>
              <w:b/>
              <w:i/>
            </w:rPr>
            <w:t>Sir Richard Leese:</w:t>
          </w:r>
        </w:sdtContent>
      </w:sdt>
      <w:r>
        <w:t xml:space="preserve"> T</w:t>
      </w:r>
      <w:r w:rsidRPr="007024D3">
        <w:t xml:space="preserve">he reason we agreed to have a </w:t>
      </w:r>
      <w:r w:rsidR="003F33F9">
        <w:t>M</w:t>
      </w:r>
      <w:r w:rsidRPr="007024D3">
        <w:t xml:space="preserve">ayor for Greater Manchester is </w:t>
      </w:r>
      <w:r w:rsidR="00184AFE">
        <w:t>that</w:t>
      </w:r>
      <w:r>
        <w:t xml:space="preserve"> it brought powers, particularly the powers around transport, that we were not going to get otherwise, so</w:t>
      </w:r>
      <w:r w:rsidR="00184AFE">
        <w:t xml:space="preserve"> that was</w:t>
      </w:r>
      <w:r>
        <w:t xml:space="preserve"> </w:t>
      </w:r>
      <w:r w:rsidRPr="007024D3">
        <w:t>a deal we did</w:t>
      </w:r>
      <w:r>
        <w:t xml:space="preserve">. </w:t>
      </w:r>
      <w:r w:rsidRPr="007024D3">
        <w:t>Is it a necessary part of health devolution</w:t>
      </w:r>
      <w:r>
        <w:t xml:space="preserve">? No, clearly not, </w:t>
      </w:r>
      <w:r w:rsidRPr="007024D3">
        <w:t xml:space="preserve">because the memorandum of understanding </w:t>
      </w:r>
      <w:r>
        <w:t xml:space="preserve">was signed in 2015 and the devolution agreement came into effect in 2016, </w:t>
      </w:r>
      <w:r w:rsidRPr="007024D3">
        <w:t xml:space="preserve">a year before we had a directly elected </w:t>
      </w:r>
      <w:r w:rsidR="003F33F9">
        <w:t>M</w:t>
      </w:r>
      <w:r>
        <w:t xml:space="preserve">ayor. </w:t>
      </w:r>
      <w:r w:rsidR="00184AFE">
        <w:t>No</w:t>
      </w:r>
      <w:r>
        <w:t>,</w:t>
      </w:r>
      <w:r w:rsidRPr="007024D3">
        <w:t xml:space="preserve"> even though </w:t>
      </w:r>
      <w:r>
        <w:t xml:space="preserve">we have a quite wonderful </w:t>
      </w:r>
      <w:r w:rsidRPr="007024D3">
        <w:t xml:space="preserve">directly elected </w:t>
      </w:r>
      <w:r w:rsidR="003F33F9">
        <w:t>M</w:t>
      </w:r>
      <w:r w:rsidRPr="007024D3">
        <w:t xml:space="preserve">ayor in Greater Manchester, </w:t>
      </w:r>
      <w:r>
        <w:t>it is not essential to what is a partnership arrangement.</w:t>
      </w:r>
    </w:p>
    <w:p w:rsidR="007376F7" w:rsidRPr="007024D3" w:rsidP="007376F7">
      <w:pPr>
        <w:pStyle w:val="Answer"/>
      </w:pPr>
      <w:r>
        <w:t xml:space="preserve">Having said that, having somebody who is a </w:t>
      </w:r>
      <w:r w:rsidRPr="00106FC1">
        <w:t>full</w:t>
      </w:r>
      <w:r w:rsidR="003F33F9">
        <w:t>-</w:t>
      </w:r>
      <w:r w:rsidRPr="00106FC1">
        <w:t>time</w:t>
      </w:r>
      <w:r>
        <w:t xml:space="preserve"> </w:t>
      </w:r>
      <w:r w:rsidRPr="007024D3">
        <w:t>focus for Greater Manchester give</w:t>
      </w:r>
      <w:r w:rsidR="00184AFE">
        <w:t>s</w:t>
      </w:r>
      <w:r w:rsidRPr="007024D3">
        <w:t xml:space="preserve"> us things that we</w:t>
      </w:r>
      <w:r>
        <w:t xml:space="preserve"> did not have without having that full</w:t>
      </w:r>
      <w:r w:rsidR="003F33F9">
        <w:t>-</w:t>
      </w:r>
      <w:r>
        <w:t xml:space="preserve">time focus, not necessarily within the health area but certainly </w:t>
      </w:r>
      <w:r w:rsidRPr="007024D3">
        <w:t>in other areas of activity.</w:t>
      </w:r>
    </w:p>
    <w:p w:rsidR="007376F7" w:rsidRPr="007024D3" w:rsidP="007376F7">
      <w:pPr>
        <w:pStyle w:val="Question"/>
      </w:pPr>
      <w:sdt>
        <w:sdtPr>
          <w:alias w:val="Member"/>
          <w:tag w:val="&lt;Member mnisId='394' dodsId='25722'&gt;"/>
          <w:id w:val="-2010206718"/>
          <w:placeholder>
            <w:docPart w:val="5F6B38E3F35744938598303A7A43DD62"/>
          </w:placeholder>
          <w:richText/>
        </w:sdtPr>
        <w:sdtContent>
          <w:r w:rsidRPr="007024D3">
            <w:rPr>
              <w:b/>
            </w:rPr>
            <w:t>Chair:</w:t>
          </w:r>
        </w:sdtContent>
      </w:sdt>
      <w:r w:rsidRPr="007024D3">
        <w:t xml:space="preserve"> </w:t>
      </w:r>
      <w:r w:rsidR="00184AFE">
        <w:t>Finally</w:t>
      </w:r>
      <w:r>
        <w:t xml:space="preserve">, Cornwall, you have heard about all the benefits of a directly elected </w:t>
      </w:r>
      <w:r w:rsidR="003F33F9">
        <w:t>M</w:t>
      </w:r>
      <w:r>
        <w:t>ayor. Would you not be better off if you had one as well?</w:t>
      </w:r>
    </w:p>
    <w:p w:rsidR="007376F7" w:rsidRPr="007024D3" w:rsidP="007376F7">
      <w:pPr>
        <w:pStyle w:val="Answer"/>
      </w:pPr>
      <w:sdt>
        <w:sdtPr>
          <w:alias w:val="Witness"/>
          <w:id w:val="-180055476"/>
          <w:placeholder>
            <w:docPart w:val="5F6B38E3F35744938598303A7A43DD62"/>
          </w:placeholder>
          <w:richText/>
        </w:sdtPr>
        <w:sdtContent>
          <w:r w:rsidRPr="00D9013E">
            <w:rPr>
              <w:b/>
              <w:i/>
            </w:rPr>
            <w:t>Kate Kennally:</w:t>
          </w:r>
          <w:r w:rsidRPr="007024D3">
            <w:rPr>
              <w:b/>
            </w:rPr>
            <w:t xml:space="preserve"> </w:t>
          </w:r>
        </w:sdtContent>
      </w:sdt>
      <w:r>
        <w:t xml:space="preserve">We </w:t>
      </w:r>
      <w:r w:rsidRPr="007024D3">
        <w:t xml:space="preserve">are looking forward to </w:t>
      </w:r>
      <w:r>
        <w:t xml:space="preserve">being able to enter into </w:t>
      </w:r>
      <w:r w:rsidR="003F33F9">
        <w:t>the</w:t>
      </w:r>
      <w:r>
        <w:t xml:space="preserve"> next</w:t>
      </w:r>
      <w:r w:rsidR="00184AFE">
        <w:t xml:space="preserve"> set of </w:t>
      </w:r>
      <w:r>
        <w:t>discussion</w:t>
      </w:r>
      <w:r w:rsidR="00184AFE">
        <w:t>s</w:t>
      </w:r>
      <w:r>
        <w:t xml:space="preserve"> with Government </w:t>
      </w:r>
      <w:r w:rsidRPr="007024D3">
        <w:t>with the for</w:t>
      </w:r>
      <w:r>
        <w:t xml:space="preserve">thcoming devolution </w:t>
      </w:r>
      <w:r w:rsidR="00184AFE">
        <w:t>White Paper</w:t>
      </w:r>
      <w:r>
        <w:t>. W</w:t>
      </w:r>
      <w:r w:rsidRPr="007024D3">
        <w:t xml:space="preserve">e are ambitious in our ambition </w:t>
      </w:r>
      <w:r>
        <w:t xml:space="preserve">for more decisions about Cornwall to be made by Cornwall, </w:t>
      </w:r>
      <w:r w:rsidRPr="007024D3">
        <w:t xml:space="preserve">and we will let the discussions on governance </w:t>
      </w:r>
      <w:r>
        <w:t>follow the functions that we hope we will be able to take leadership on locally</w:t>
      </w:r>
      <w:r w:rsidRPr="007024D3">
        <w:t>.</w:t>
      </w:r>
    </w:p>
    <w:p w:rsidR="007376F7" w:rsidRPr="007024D3" w:rsidP="007376F7">
      <w:pPr>
        <w:pStyle w:val="Question"/>
      </w:pPr>
      <w:sdt>
        <w:sdtPr>
          <w:alias w:val="Member"/>
          <w:tag w:val="&lt;Member mnisId='394' dodsId='25722'&gt;"/>
          <w:id w:val="1283770434"/>
          <w:placeholder>
            <w:docPart w:val="5F6B38E3F35744938598303A7A43DD62"/>
          </w:placeholder>
          <w:richText/>
        </w:sdtPr>
        <w:sdtContent>
          <w:r w:rsidRPr="007024D3">
            <w:rPr>
              <w:b/>
            </w:rPr>
            <w:t>Chair:</w:t>
          </w:r>
        </w:sdtContent>
      </w:sdt>
      <w:r>
        <w:t xml:space="preserve"> </w:t>
      </w:r>
      <w:r w:rsidRPr="007024D3">
        <w:t>That</w:t>
      </w:r>
      <w:r>
        <w:t xml:space="preserve"> i</w:t>
      </w:r>
      <w:r w:rsidRPr="007024D3">
        <w:t>s a politician</w:t>
      </w:r>
      <w:r>
        <w:t>’</w:t>
      </w:r>
      <w:r w:rsidRPr="007024D3">
        <w:t xml:space="preserve">s </w:t>
      </w:r>
      <w:r>
        <w:t>answer if I have ever heard one. Go on. You have heard what Manchester has</w:t>
      </w:r>
      <w:r w:rsidR="00FF055A">
        <w:t xml:space="preserve"> got</w:t>
      </w:r>
      <w:r>
        <w:t>. Richard was really saying that, in the end, Manchester ha</w:t>
      </w:r>
      <w:r w:rsidR="00FF055A">
        <w:t>d</w:t>
      </w:r>
      <w:r>
        <w:t xml:space="preserve"> </w:t>
      </w:r>
      <w:r w:rsidR="00FF055A">
        <w:t>the</w:t>
      </w:r>
      <w:r>
        <w:t xml:space="preserve"> </w:t>
      </w:r>
      <w:r w:rsidR="003F33F9">
        <w:t>M</w:t>
      </w:r>
      <w:r>
        <w:t xml:space="preserve">ayor because it </w:t>
      </w:r>
      <w:r w:rsidR="00FF055A">
        <w:t>brought</w:t>
      </w:r>
      <w:r>
        <w:t xml:space="preserve"> powers that </w:t>
      </w:r>
      <w:r w:rsidR="00FF055A">
        <w:t>it</w:t>
      </w:r>
      <w:r>
        <w:t xml:space="preserve"> </w:t>
      </w:r>
      <w:r w:rsidR="00FF055A">
        <w:t xml:space="preserve">would </w:t>
      </w:r>
      <w:r>
        <w:t xml:space="preserve">not otherwise get from Government. Again, if Government say to you, “You can have these powers, but you need a </w:t>
      </w:r>
      <w:r w:rsidR="003F33F9">
        <w:t>M</w:t>
      </w:r>
      <w:r>
        <w:t xml:space="preserve">ayor”, you will have </w:t>
      </w:r>
      <w:r w:rsidR="00FF055A">
        <w:t>the</w:t>
      </w:r>
      <w:r>
        <w:t xml:space="preserve"> </w:t>
      </w:r>
      <w:r w:rsidR="003F33F9">
        <w:t>M</w:t>
      </w:r>
      <w:r>
        <w:t xml:space="preserve">ayor, </w:t>
      </w:r>
      <w:r w:rsidR="00FF055A">
        <w:t xml:space="preserve">won’t </w:t>
      </w:r>
      <w:r w:rsidRPr="007024D3">
        <w:t>you?</w:t>
      </w:r>
    </w:p>
    <w:p w:rsidR="007376F7" w:rsidP="007376F7">
      <w:pPr>
        <w:pStyle w:val="Answer"/>
      </w:pPr>
      <w:sdt>
        <w:sdtPr>
          <w:alias w:val="Witness"/>
          <w:id w:val="2126416421"/>
          <w:placeholder>
            <w:docPart w:val="5F6B38E3F35744938598303A7A43DD62"/>
          </w:placeholder>
          <w:richText/>
        </w:sdtPr>
        <w:sdtContent>
          <w:r w:rsidRPr="00D9013E">
            <w:rPr>
              <w:b/>
              <w:i/>
            </w:rPr>
            <w:t>Kate Kennally:</w:t>
          </w:r>
          <w:r w:rsidRPr="007024D3">
            <w:rPr>
              <w:b/>
            </w:rPr>
            <w:t xml:space="preserve"> </w:t>
          </w:r>
        </w:sdtContent>
      </w:sdt>
      <w:r>
        <w:t xml:space="preserve">That would be a decision that the politicians will make. I am </w:t>
      </w:r>
      <w:r w:rsidR="00FF055A">
        <w:t xml:space="preserve">chief executive </w:t>
      </w:r>
      <w:r>
        <w:t xml:space="preserve">of the </w:t>
      </w:r>
      <w:r w:rsidR="00FF055A">
        <w:t>council</w:t>
      </w:r>
      <w:r>
        <w:t xml:space="preserve">, </w:t>
      </w:r>
      <w:r w:rsidR="00FF055A">
        <w:t xml:space="preserve">which </w:t>
      </w:r>
      <w:r>
        <w:t xml:space="preserve">will want to make that decision based on what it offers, in the same way as you have heard </w:t>
      </w:r>
      <w:r w:rsidRPr="007024D3">
        <w:t>from the leader of Manchester.</w:t>
      </w:r>
    </w:p>
    <w:p w:rsidR="007376F7" w:rsidP="007376F7">
      <w:pPr>
        <w:pStyle w:val="Answer"/>
      </w:pPr>
      <w:r>
        <w:t>T</w:t>
      </w:r>
      <w:r w:rsidRPr="007024D3">
        <w:t>here is a challenge</w:t>
      </w:r>
      <w:r w:rsidR="00FF055A">
        <w:t>,</w:t>
      </w:r>
      <w:r w:rsidRPr="007024D3">
        <w:t xml:space="preserve"> </w:t>
      </w:r>
      <w:r>
        <w:t>in the context of a strong</w:t>
      </w:r>
      <w:r w:rsidR="003F33F9">
        <w:t>-</w:t>
      </w:r>
      <w:r>
        <w:t xml:space="preserve">leader model in </w:t>
      </w:r>
      <w:r w:rsidRPr="007024D3">
        <w:t>a unitary council</w:t>
      </w:r>
      <w:r w:rsidR="00FF055A">
        <w:t>,</w:t>
      </w:r>
      <w:r w:rsidRPr="007024D3">
        <w:t xml:space="preserve"> around making sure there is clarity </w:t>
      </w:r>
      <w:r>
        <w:t xml:space="preserve">about the relationship between </w:t>
      </w:r>
      <w:r w:rsidRPr="007024D3">
        <w:t xml:space="preserve">the directly elected </w:t>
      </w:r>
      <w:r w:rsidR="003F33F9">
        <w:t>M</w:t>
      </w:r>
      <w:r w:rsidRPr="007024D3">
        <w:t xml:space="preserve">ayor and the </w:t>
      </w:r>
      <w:r>
        <w:t xml:space="preserve">leader of the council. It might well be that the </w:t>
      </w:r>
      <w:r w:rsidRPr="007024D3">
        <w:t xml:space="preserve">route to achieve the same outcome would be to have a directly elected mayor </w:t>
      </w:r>
      <w:r>
        <w:t xml:space="preserve">of the unitary council rather than another role that </w:t>
      </w:r>
      <w:r w:rsidRPr="007024D3">
        <w:t>sits on top.</w:t>
      </w:r>
    </w:p>
    <w:p w:rsidR="007376F7" w:rsidP="007376F7">
      <w:pPr>
        <w:pStyle w:val="Answer"/>
      </w:pPr>
      <w:r>
        <w:t>We</w:t>
      </w:r>
      <w:r w:rsidRPr="007024D3">
        <w:t xml:space="preserve"> are interested in having these discussions</w:t>
      </w:r>
      <w:r w:rsidR="003F33F9">
        <w:t>, of course,</w:t>
      </w:r>
      <w:r>
        <w:t xml:space="preserve"> and n</w:t>
      </w:r>
      <w:r w:rsidRPr="007024D3">
        <w:t>othing is closed f</w:t>
      </w:r>
      <w:r>
        <w:t>rom the perspective of Cornwall</w:t>
      </w:r>
      <w:r w:rsidR="00D7570A">
        <w:t>.</w:t>
      </w:r>
      <w:r>
        <w:t xml:space="preserve"> </w:t>
      </w:r>
      <w:r w:rsidR="00D7570A">
        <w:t xml:space="preserve">If </w:t>
      </w:r>
      <w:r>
        <w:t>our politicians were giving evidence to this Committee, it would be fair to say</w:t>
      </w:r>
      <w:r w:rsidR="00D7570A">
        <w:t xml:space="preserve"> that</w:t>
      </w:r>
      <w:r>
        <w:t xml:space="preserve"> we remain to be convinced, in the context of a strong</w:t>
      </w:r>
      <w:r w:rsidR="006D1CBA">
        <w:t>-</w:t>
      </w:r>
      <w:r w:rsidRPr="007024D3">
        <w:t xml:space="preserve">leader model </w:t>
      </w:r>
      <w:r>
        <w:t>of a unitary council, that t</w:t>
      </w:r>
      <w:r w:rsidRPr="007024D3">
        <w:t>here is significant added v</w:t>
      </w:r>
      <w:r>
        <w:t xml:space="preserve">alue to introducing a directly elected </w:t>
      </w:r>
      <w:r w:rsidR="006D1CBA">
        <w:t>M</w:t>
      </w:r>
      <w:r>
        <w:t>ayor</w:t>
      </w:r>
      <w:r w:rsidR="00D7570A">
        <w:t xml:space="preserve"> at this time.</w:t>
      </w:r>
      <w:r>
        <w:t xml:space="preserve"> </w:t>
      </w:r>
      <w:r w:rsidRPr="007024D3" w:rsidR="00D7570A">
        <w:t xml:space="preserve">We </w:t>
      </w:r>
      <w:r w:rsidRPr="007024D3">
        <w:t xml:space="preserve">are not dealing with trying to provide </w:t>
      </w:r>
      <w:r>
        <w:t>that single</w:t>
      </w:r>
      <w:r w:rsidR="006D1CBA">
        <w:t>-</w:t>
      </w:r>
      <w:r>
        <w:t xml:space="preserve">place leadership that </w:t>
      </w:r>
      <w:r w:rsidRPr="007024D3">
        <w:t>cover</w:t>
      </w:r>
      <w:r w:rsidR="006D1CBA">
        <w:t>s</w:t>
      </w:r>
      <w:r w:rsidRPr="007024D3">
        <w:t xml:space="preserve"> a</w:t>
      </w:r>
      <w:r>
        <w:t xml:space="preserve"> range of metropolitan boroughs, </w:t>
      </w:r>
      <w:r w:rsidRPr="007024D3">
        <w:t>as you see, for example, in Greater Manchester.</w:t>
      </w:r>
    </w:p>
    <w:p w:rsidR="007376F7" w:rsidP="007376F7">
      <w:pPr>
        <w:pStyle w:val="Question"/>
        <w:numPr>
          <w:ilvl w:val="0"/>
          <w:numId w:val="0"/>
        </w:numPr>
        <w:ind w:left="794"/>
      </w:pPr>
      <w:sdt>
        <w:sdtPr>
          <w:alias w:val="Member"/>
          <w:tag w:val="&lt;Member mnisId='4048' dodsId='31721'&gt;"/>
          <w:id w:val="-90241949"/>
          <w:placeholder>
            <w:docPart w:val="F8A9FED6BDDA4A2EA965A19B199484D8"/>
          </w:placeholder>
          <w:richText/>
        </w:sdtPr>
        <w:sdtContent>
          <w:r w:rsidRPr="00FD5937">
            <w:rPr>
              <w:b/>
            </w:rPr>
            <w:t>Chair:</w:t>
          </w:r>
        </w:sdtContent>
      </w:sdt>
      <w:r>
        <w:t xml:space="preserve"> Okay, thank you all very much indeed for coming to give evidence to the Committee this afternoon. That is very much appreciated.</w:t>
      </w:r>
    </w:p>
    <w:sdt>
      <w:sdtPr>
        <w:alias w:val="WitnessExamination"/>
        <w:tag w:val="WitnessExamination"/>
        <w:id w:val="2003463402"/>
        <w:placeholder>
          <w:docPart w:val="62C3B946F7D24BB885763F8A8576A552"/>
        </w:placeholder>
        <w:richText/>
      </w:sdtPr>
      <w:sdtContent>
        <w:p w:rsidR="006D6F49" w:rsidRPr="007024D3" w:rsidP="006D6F49">
          <w:pPr>
            <w:pStyle w:val="TitleWitnesses0"/>
          </w:pPr>
          <w:r w:rsidRPr="007024D3">
            <w:t xml:space="preserve">Examination of </w:t>
          </w:r>
          <w:r w:rsidR="00742FAE">
            <w:t>W</w:t>
          </w:r>
          <w:r w:rsidRPr="007024D3">
            <w:t>itnesses</w:t>
          </w:r>
        </w:p>
        <w:p w:rsidR="006550B5" w:rsidRPr="00986AC2" w:rsidP="00986AC2">
          <w:pPr>
            <w:pStyle w:val="TitleWitnesses0"/>
            <w:jc w:val="both"/>
            <w:rPr>
              <w:sz w:val="22"/>
            </w:rPr>
          </w:pPr>
          <w:r w:rsidRPr="007024D3">
            <w:rPr>
              <w:sz w:val="22"/>
            </w:rPr>
            <w:t xml:space="preserve">Witnesses: </w:t>
          </w:r>
          <w:bookmarkStart w:id="2" w:name="Panel2"/>
          <w:bookmarkEnd w:id="2"/>
          <w:r w:rsidR="008402DC">
            <w:rPr>
              <w:sz w:val="22"/>
            </w:rPr>
            <w:t>Andrew Carter, David Phillips and Guy Ware.</w:t>
          </w:r>
        </w:p>
      </w:sdtContent>
    </w:sdt>
    <w:p w:rsidR="00D7570A" w:rsidRPr="007024D3" w:rsidP="00D7570A">
      <w:pPr>
        <w:pStyle w:val="Question"/>
      </w:pPr>
      <w:sdt>
        <w:sdtPr>
          <w:alias w:val="Member"/>
          <w:tag w:val="&lt;Member mnisId='394' dodsId='25722'&gt;"/>
          <w:id w:val="-1807456678"/>
          <w:placeholder>
            <w:docPart w:val="35CC41F4395E4B96A7DCA2620F12EE1D"/>
          </w:placeholder>
          <w:richText/>
        </w:sdtPr>
        <w:sdtContent>
          <w:r w:rsidRPr="007024D3">
            <w:rPr>
              <w:b/>
            </w:rPr>
            <w:t>Chair:</w:t>
          </w:r>
        </w:sdtContent>
      </w:sdt>
      <w:r w:rsidRPr="007024D3">
        <w:t xml:space="preserve"> </w:t>
      </w:r>
      <w:r>
        <w:t>Thank you very much for joining us this afternoon.</w:t>
      </w:r>
      <w:r w:rsidR="000F7168">
        <w:t xml:space="preserve"> </w:t>
      </w:r>
      <w:r>
        <w:t>We are going to talk about fiscal devolution now.</w:t>
      </w:r>
      <w:r w:rsidR="000F7168">
        <w:t xml:space="preserve"> </w:t>
      </w:r>
      <w:r>
        <w:t>We have three witnesses.</w:t>
      </w:r>
      <w:r w:rsidR="000F7168">
        <w:t xml:space="preserve"> </w:t>
      </w:r>
      <w:r>
        <w:t>I am going to go around and ask them all to introduce themselves.</w:t>
      </w:r>
      <w:r w:rsidR="000F7168">
        <w:t xml:space="preserve"> </w:t>
      </w:r>
    </w:p>
    <w:p w:rsidR="00D7570A" w:rsidRPr="007024D3" w:rsidP="00D7570A">
      <w:pPr>
        <w:pStyle w:val="Answer"/>
      </w:pPr>
      <w:sdt>
        <w:sdtPr>
          <w:alias w:val="Witness"/>
          <w:id w:val="815466133"/>
          <w:placeholder>
            <w:docPart w:val="35CC41F4395E4B96A7DCA2620F12EE1D"/>
          </w:placeholder>
          <w:richText/>
        </w:sdtPr>
        <w:sdtContent>
          <w:r w:rsidRPr="00A60B03" w:rsidR="00A60B03">
            <w:rPr>
              <w:b/>
              <w:i/>
            </w:rPr>
            <w:t>David Phillips:</w:t>
          </w:r>
          <w:r w:rsidRPr="007024D3">
            <w:rPr>
              <w:b/>
            </w:rPr>
            <w:t xml:space="preserve"> </w:t>
          </w:r>
        </w:sdtContent>
      </w:sdt>
      <w:r>
        <w:t>I am David Phillips.</w:t>
      </w:r>
      <w:r w:rsidR="000F7168">
        <w:t xml:space="preserve"> </w:t>
      </w:r>
      <w:r>
        <w:t xml:space="preserve">I am an </w:t>
      </w:r>
      <w:r w:rsidR="000F7168">
        <w:t>associate director</w:t>
      </w:r>
      <w:r w:rsidR="000F7168">
        <w:rPr>
          <w:rFonts w:cs="Times New Roman"/>
        </w:rPr>
        <w:t xml:space="preserve"> </w:t>
      </w:r>
      <w:r>
        <w:rPr>
          <w:rFonts w:cs="Times New Roman"/>
        </w:rPr>
        <w:t xml:space="preserve">at the IFS and I lead our work on devolved and </w:t>
      </w:r>
      <w:r w:rsidRPr="00E83E75">
        <w:rPr>
          <w:rFonts w:cstheme="minorHAnsi"/>
        </w:rPr>
        <w:t>local</w:t>
      </w:r>
      <w:r w:rsidRPr="00E83E75">
        <w:rPr>
          <w:rFonts w:cstheme="minorHAnsi"/>
        </w:rPr>
        <w:noBreakHyphen/>
        <w:t>government</w:t>
      </w:r>
      <w:r>
        <w:rPr>
          <w:rFonts w:cs="Times New Roman"/>
        </w:rPr>
        <w:t xml:space="preserve"> </w:t>
      </w:r>
      <w:r w:rsidRPr="007024D3">
        <w:t>finance.</w:t>
      </w:r>
    </w:p>
    <w:p w:rsidR="00D7570A" w:rsidRPr="007024D3" w:rsidP="00D7570A">
      <w:pPr>
        <w:pStyle w:val="Answer"/>
      </w:pPr>
      <w:sdt>
        <w:sdtPr>
          <w:alias w:val="Witness"/>
          <w:id w:val="-1162164097"/>
          <w:placeholder>
            <w:docPart w:val="35CC41F4395E4B96A7DCA2620F12EE1D"/>
          </w:placeholder>
          <w:richText/>
        </w:sdtPr>
        <w:sdtContent>
          <w:r w:rsidRPr="00A60B03" w:rsidR="00A60B03">
            <w:rPr>
              <w:b/>
              <w:i/>
            </w:rPr>
            <w:t>Guy Ware:</w:t>
          </w:r>
          <w:r w:rsidRPr="007024D3">
            <w:rPr>
              <w:b/>
            </w:rPr>
            <w:t xml:space="preserve"> </w:t>
          </w:r>
        </w:sdtContent>
      </w:sdt>
      <w:r>
        <w:t>I am Guy Ware.</w:t>
      </w:r>
      <w:r w:rsidR="000F7168">
        <w:t xml:space="preserve"> </w:t>
      </w:r>
      <w:r>
        <w:t xml:space="preserve">I am the </w:t>
      </w:r>
      <w:r w:rsidR="000F7168">
        <w:t xml:space="preserve">director of </w:t>
      </w:r>
      <w:r w:rsidRPr="001142E4" w:rsidR="000F7168">
        <w:rPr>
          <w:rFonts w:cstheme="minorHAnsi"/>
        </w:rPr>
        <w:t>l</w:t>
      </w:r>
      <w:r w:rsidR="000F7168">
        <w:rPr>
          <w:rFonts w:cstheme="minorHAnsi"/>
        </w:rPr>
        <w:t>ocal g</w:t>
      </w:r>
      <w:r w:rsidRPr="001142E4" w:rsidR="000F7168">
        <w:rPr>
          <w:rFonts w:cstheme="minorHAnsi"/>
        </w:rPr>
        <w:t>overnment</w:t>
      </w:r>
      <w:r w:rsidR="000F7168">
        <w:t xml:space="preserve"> performance and finance</w:t>
      </w:r>
      <w:r w:rsidR="000F7168">
        <w:rPr>
          <w:rFonts w:cs="Times New Roman"/>
        </w:rPr>
        <w:t xml:space="preserve"> </w:t>
      </w:r>
      <w:r>
        <w:rPr>
          <w:rFonts w:cs="Times New Roman"/>
        </w:rPr>
        <w:t xml:space="preserve">at London Councils, which represents </w:t>
      </w:r>
      <w:r w:rsidRPr="007024D3">
        <w:t>all the London local authorities.</w:t>
      </w:r>
    </w:p>
    <w:p w:rsidR="00D7570A" w:rsidRPr="007024D3" w:rsidP="00D7570A">
      <w:pPr>
        <w:pStyle w:val="Answer"/>
      </w:pPr>
      <w:sdt>
        <w:sdtPr>
          <w:rPr>
            <w:b/>
            <w:i/>
          </w:rPr>
          <w:alias w:val="Witness"/>
          <w:id w:val="-197622708"/>
          <w:placeholder>
            <w:docPart w:val="35CC41F4395E4B96A7DCA2620F12EE1D"/>
          </w:placeholder>
          <w:richText/>
        </w:sdtPr>
        <w:sdtEndPr>
          <w:rPr>
            <w:b w:val="0"/>
            <w:i w:val="0"/>
          </w:rPr>
        </w:sdtEndPr>
        <w:sdtContent>
          <w:r w:rsidRPr="00A60B03" w:rsidR="00A60B03">
            <w:rPr>
              <w:b/>
              <w:i/>
            </w:rPr>
            <w:t>Andrew Carter:</w:t>
          </w:r>
          <w:r w:rsidRPr="007024D3">
            <w:rPr>
              <w:b/>
            </w:rPr>
            <w:t xml:space="preserve"> </w:t>
          </w:r>
        </w:sdtContent>
      </w:sdt>
      <w:r>
        <w:t xml:space="preserve">I am Andrew Carter, </w:t>
      </w:r>
      <w:r w:rsidR="000F7168">
        <w:t xml:space="preserve">chief executive </w:t>
      </w:r>
      <w:r>
        <w:t>of the Centre for Cities</w:t>
      </w:r>
      <w:r>
        <w:rPr>
          <w:rFonts w:cs="Times New Roman"/>
        </w:rPr>
        <w:t xml:space="preserve"> and </w:t>
      </w:r>
      <w:r w:rsidR="000F7168">
        <w:rPr>
          <w:rFonts w:cs="Times New Roman"/>
        </w:rPr>
        <w:t xml:space="preserve">deputy director </w:t>
      </w:r>
      <w:r>
        <w:rPr>
          <w:rFonts w:cs="Times New Roman"/>
        </w:rPr>
        <w:t xml:space="preserve">of the What Works Centre for Local </w:t>
      </w:r>
      <w:r w:rsidRPr="007024D3">
        <w:t>Economic Growth.</w:t>
      </w:r>
    </w:p>
    <w:p w:rsidR="00D7570A" w:rsidRPr="007024D3" w:rsidP="000F7168">
      <w:pPr>
        <w:pStyle w:val="Question"/>
      </w:pPr>
      <w:sdt>
        <w:sdtPr>
          <w:alias w:val="Member"/>
          <w:tag w:val="&lt;Member mnisId='394' dodsId='25722'&gt;"/>
          <w:id w:val="592362180"/>
          <w:placeholder>
            <w:docPart w:val="35CC41F4395E4B96A7DCA2620F12EE1D"/>
          </w:placeholder>
          <w:richText/>
        </w:sdtPr>
        <w:sdtContent>
          <w:r w:rsidRPr="000F7168">
            <w:rPr>
              <w:b/>
            </w:rPr>
            <w:t>Chair:</w:t>
          </w:r>
        </w:sdtContent>
      </w:sdt>
      <w:r w:rsidRPr="007024D3">
        <w:t xml:space="preserve"> </w:t>
      </w:r>
      <w:r>
        <w:t>Thank you very much for joining us to talk about fiscal devolution.</w:t>
      </w:r>
      <w:r w:rsidR="000F7168">
        <w:t xml:space="preserve"> </w:t>
      </w:r>
      <w:r w:rsidRPr="007024D3">
        <w:t>We often talk</w:t>
      </w:r>
      <w:r>
        <w:t xml:space="preserve"> about the devolution of powers, </w:t>
      </w:r>
      <w:r w:rsidRPr="007024D3">
        <w:t xml:space="preserve">but </w:t>
      </w:r>
      <w:r w:rsidR="000F7168">
        <w:t xml:space="preserve">what about </w:t>
      </w:r>
      <w:r w:rsidRPr="007024D3">
        <w:t>the actual raising of the money and how those powers might be devolved</w:t>
      </w:r>
      <w:r w:rsidR="000F7168">
        <w:t xml:space="preserve">? </w:t>
      </w:r>
      <w:r>
        <w:t xml:space="preserve">The Local Government Finance Commission produced evidence when </w:t>
      </w:r>
      <w:r w:rsidRPr="007024D3">
        <w:t xml:space="preserve">the current </w:t>
      </w:r>
      <w:r w:rsidRPr="007024D3" w:rsidR="000F7168">
        <w:t xml:space="preserve">Prime Minister </w:t>
      </w:r>
      <w:r w:rsidRPr="007024D3">
        <w:t xml:space="preserve">was </w:t>
      </w:r>
      <w:r>
        <w:t>M</w:t>
      </w:r>
      <w:r w:rsidRPr="007024D3">
        <w:t>ayor of London with regard to devolving property taxes and the issue of a tourism tax</w:t>
      </w:r>
      <w:r>
        <w:t>.</w:t>
      </w:r>
      <w:r w:rsidR="000F7168">
        <w:t xml:space="preserve"> </w:t>
      </w:r>
      <w:r>
        <w:t>What are your comments about those?</w:t>
      </w:r>
      <w:r w:rsidR="000F7168">
        <w:t xml:space="preserve"> I will come </w:t>
      </w:r>
      <w:r>
        <w:t>round to each of you in a moment.</w:t>
      </w:r>
      <w:r w:rsidR="000F7168">
        <w:t xml:space="preserve"> </w:t>
      </w:r>
      <w:r w:rsidRPr="007024D3">
        <w:t>Indeed, Scotland has some devolved element</w:t>
      </w:r>
      <w:r>
        <w:t>s</w:t>
      </w:r>
      <w:r w:rsidRPr="007024D3">
        <w:t xml:space="preserve"> </w:t>
      </w:r>
      <w:r>
        <w:t xml:space="preserve">in </w:t>
      </w:r>
      <w:r w:rsidR="000F7168">
        <w:t>its</w:t>
      </w:r>
      <w:r>
        <w:t xml:space="preserve"> </w:t>
      </w:r>
      <w:r w:rsidRPr="007024D3">
        <w:t>income tax</w:t>
      </w:r>
      <w:r>
        <w:t>.</w:t>
      </w:r>
      <w:r w:rsidR="000F7168">
        <w:t xml:space="preserve"> </w:t>
      </w:r>
      <w:r w:rsidRPr="007024D3">
        <w:t xml:space="preserve">What do you think about </w:t>
      </w:r>
      <w:r>
        <w:t>these suggestions?</w:t>
      </w:r>
      <w:r w:rsidR="000F7168">
        <w:t xml:space="preserve"> </w:t>
      </w:r>
      <w:r>
        <w:t>Are there other areas where taxation powers could be devolved instead?</w:t>
      </w:r>
    </w:p>
    <w:p w:rsidR="00D7570A" w:rsidP="00D7570A">
      <w:pPr>
        <w:pStyle w:val="Answer"/>
      </w:pPr>
      <w:sdt>
        <w:sdtPr>
          <w:alias w:val="Witness"/>
          <w:id w:val="-773406536"/>
          <w:placeholder>
            <w:docPart w:val="35CC41F4395E4B96A7DCA2620F12EE1D"/>
          </w:placeholder>
          <w:richText/>
        </w:sdtPr>
        <w:sdtContent>
          <w:r w:rsidRPr="00A60B03" w:rsidR="00A60B03">
            <w:rPr>
              <w:b/>
              <w:i/>
            </w:rPr>
            <w:t>David Phillips:</w:t>
          </w:r>
          <w:r w:rsidRPr="007024D3">
            <w:rPr>
              <w:b/>
            </w:rPr>
            <w:t xml:space="preserve"> </w:t>
          </w:r>
        </w:sdtContent>
      </w:sdt>
      <w:r w:rsidRPr="007024D3">
        <w:t xml:space="preserve">We had a report last year </w:t>
      </w:r>
      <w:r>
        <w:t>that looked at the options and issues for devolving different taxes.</w:t>
      </w:r>
      <w:r w:rsidR="000F7168">
        <w:t xml:space="preserve"> </w:t>
      </w:r>
      <w:r w:rsidRPr="007024D3" w:rsidR="006A328E">
        <w:t xml:space="preserve">We </w:t>
      </w:r>
      <w:r w:rsidRPr="007024D3">
        <w:t xml:space="preserve">said </w:t>
      </w:r>
      <w:r w:rsidR="006A328E">
        <w:t>that</w:t>
      </w:r>
      <w:r>
        <w:t xml:space="preserve">, </w:t>
      </w:r>
      <w:r w:rsidRPr="007024D3">
        <w:t>if you are looking for a</w:t>
      </w:r>
      <w:r>
        <w:t xml:space="preserve"> </w:t>
      </w:r>
      <w:r w:rsidRPr="007024D3">
        <w:t xml:space="preserve">major </w:t>
      </w:r>
      <w:r>
        <w:t xml:space="preserve">new tax base to devolve—by “major” I mean </w:t>
      </w:r>
      <w:r w:rsidRPr="007024D3">
        <w:t xml:space="preserve">raising money in the order </w:t>
      </w:r>
      <w:r>
        <w:t>of £5 billion, £10 billion, £15 billion or so—</w:t>
      </w:r>
      <w:r w:rsidRPr="007024D3">
        <w:t xml:space="preserve">a local income tax looked like </w:t>
      </w:r>
      <w:r>
        <w:t xml:space="preserve">an </w:t>
      </w:r>
      <w:r w:rsidRPr="007024D3">
        <w:t>obvious step in that direction</w:t>
      </w:r>
      <w:r>
        <w:t>.</w:t>
      </w:r>
      <w:r w:rsidR="000F7168">
        <w:t xml:space="preserve"> </w:t>
      </w:r>
      <w:r w:rsidRPr="007024D3">
        <w:t>It would be easier to administer with local variation and local assig</w:t>
      </w:r>
      <w:r>
        <w:t>nment</w:t>
      </w:r>
      <w:r w:rsidRPr="007024D3">
        <w:t xml:space="preserve"> of revenue </w:t>
      </w:r>
      <w:r>
        <w:t>than, for example, corporate tax or VAT.</w:t>
      </w:r>
      <w:r w:rsidR="000F7168">
        <w:t xml:space="preserve"> </w:t>
      </w:r>
      <w:r>
        <w:t>It</w:t>
      </w:r>
      <w:r w:rsidRPr="007024D3">
        <w:t xml:space="preserve"> is ve</w:t>
      </w:r>
      <w:r>
        <w:t>ry hard to identify profits</w:t>
      </w:r>
      <w:r w:rsidR="00ED3D72">
        <w:t xml:space="preserve"> by country</w:t>
      </w:r>
      <w:r>
        <w:t xml:space="preserve">, </w:t>
      </w:r>
      <w:r>
        <w:rPr>
          <w:rFonts w:cs="Times New Roman"/>
        </w:rPr>
        <w:t xml:space="preserve">let alone </w:t>
      </w:r>
      <w:r w:rsidR="00ED3D72">
        <w:rPr>
          <w:rFonts w:cs="Times New Roman"/>
        </w:rPr>
        <w:t xml:space="preserve">by </w:t>
      </w:r>
      <w:r>
        <w:rPr>
          <w:rFonts w:cs="Times New Roman"/>
        </w:rPr>
        <w:t xml:space="preserve">local authority, so we thought that </w:t>
      </w:r>
      <w:r>
        <w:t>it would be administratively more feasible than the other big taxes.</w:t>
      </w:r>
      <w:r w:rsidR="000F7168">
        <w:t xml:space="preserve"> </w:t>
      </w:r>
    </w:p>
    <w:p w:rsidR="00D7570A" w:rsidP="00D7570A">
      <w:pPr>
        <w:pStyle w:val="Answer"/>
      </w:pPr>
      <w:r>
        <w:t xml:space="preserve">We thought it could have </w:t>
      </w:r>
      <w:r w:rsidRPr="007024D3">
        <w:t>so</w:t>
      </w:r>
      <w:r>
        <w:t>me desirable properties as well.</w:t>
      </w:r>
      <w:r w:rsidR="000F7168">
        <w:t xml:space="preserve"> </w:t>
      </w:r>
      <w:r>
        <w:t>It is paid for by local voters, so they can hold their politicians to account.</w:t>
      </w:r>
      <w:r w:rsidR="000F7168">
        <w:t xml:space="preserve"> </w:t>
      </w:r>
      <w:r>
        <w:t xml:space="preserve">It </w:t>
      </w:r>
      <w:r w:rsidRPr="007024D3">
        <w:t>provide</w:t>
      </w:r>
      <w:r>
        <w:t>s</w:t>
      </w:r>
      <w:r w:rsidRPr="007024D3">
        <w:t xml:space="preserve"> broader incentives </w:t>
      </w:r>
      <w:r>
        <w:t xml:space="preserve">to local politicians and councils to </w:t>
      </w:r>
      <w:r w:rsidRPr="007024D3">
        <w:t>boost the economy</w:t>
      </w:r>
      <w:r>
        <w:t>.</w:t>
      </w:r>
      <w:r w:rsidR="000F7168">
        <w:t xml:space="preserve"> </w:t>
      </w:r>
      <w:r w:rsidRPr="007024D3">
        <w:t xml:space="preserve">At the moment, </w:t>
      </w:r>
      <w:r>
        <w:t>with business rates retention, it is only by getting new propert</w:t>
      </w:r>
      <w:r w:rsidR="00006F5C">
        <w:t>ies</w:t>
      </w:r>
      <w:r>
        <w:t xml:space="preserve"> in your area that you get growth.</w:t>
      </w:r>
      <w:r w:rsidR="000F7168">
        <w:t xml:space="preserve"> </w:t>
      </w:r>
      <w:r>
        <w:t>If people are commuting to better jobs or homeworking, you do not get any revenue from that.</w:t>
      </w:r>
      <w:r w:rsidR="000F7168">
        <w:t xml:space="preserve"> </w:t>
      </w:r>
      <w:r>
        <w:t>We looked at income tax.</w:t>
      </w:r>
      <w:r w:rsidR="000F7168">
        <w:t xml:space="preserve"> </w:t>
      </w:r>
      <w:r w:rsidR="00ED3D72">
        <w:t>While</w:t>
      </w:r>
      <w:r>
        <w:t xml:space="preserve"> </w:t>
      </w:r>
      <w:r w:rsidRPr="007024D3">
        <w:t>it is not a sho</w:t>
      </w:r>
      <w:r w:rsidR="00006F5C">
        <w:t>o-</w:t>
      </w:r>
      <w:r w:rsidRPr="007024D3">
        <w:t>in</w:t>
      </w:r>
      <w:r>
        <w:t>—there are trade</w:t>
      </w:r>
      <w:r w:rsidR="00006F5C">
        <w:t>-</w:t>
      </w:r>
      <w:r>
        <w:t>offs and difficulties involved, certainly—it felt like the obvious next candidate</w:t>
      </w:r>
      <w:r w:rsidRPr="00006F5C" w:rsidR="00006F5C">
        <w:t xml:space="preserve"> </w:t>
      </w:r>
      <w:r w:rsidR="00006F5C">
        <w:t>for a big tax</w:t>
      </w:r>
      <w:r>
        <w:t>.</w:t>
      </w:r>
    </w:p>
    <w:p w:rsidR="00D7570A" w:rsidP="00D7570A">
      <w:pPr>
        <w:pStyle w:val="Answer"/>
      </w:pPr>
      <w:r>
        <w:t>We looked at stamp duty.</w:t>
      </w:r>
      <w:r w:rsidR="000F7168">
        <w:t xml:space="preserve"> </w:t>
      </w:r>
      <w:r>
        <w:t xml:space="preserve">We thought </w:t>
      </w:r>
      <w:r w:rsidRPr="007024D3">
        <w:t>that cou</w:t>
      </w:r>
      <w:r>
        <w:t>ld be administratively feasible, but it has some undesirable properties.</w:t>
      </w:r>
      <w:r w:rsidR="000F7168">
        <w:t xml:space="preserve"> </w:t>
      </w:r>
      <w:r>
        <w:t xml:space="preserve">Revenues are very volatile, which is hard for local </w:t>
      </w:r>
      <w:r w:rsidR="00ED3D72">
        <w:t>government</w:t>
      </w:r>
      <w:r>
        <w:t xml:space="preserve"> to manage, given that </w:t>
      </w:r>
      <w:r w:rsidR="00ED3D72">
        <w:t>it</w:t>
      </w:r>
      <w:r>
        <w:t xml:space="preserve"> </w:t>
      </w:r>
      <w:r w:rsidRPr="007024D3">
        <w:t xml:space="preserve">cannot borrow to cover shortfalls in </w:t>
      </w:r>
      <w:r w:rsidRPr="00B91757">
        <w:rPr>
          <w:rFonts w:cstheme="minorHAnsi"/>
        </w:rPr>
        <w:t>day</w:t>
      </w:r>
      <w:r w:rsidR="000E1BFF">
        <w:rPr>
          <w:rFonts w:cstheme="minorHAnsi"/>
        </w:rPr>
        <w:t>-</w:t>
      </w:r>
      <w:r w:rsidRPr="00B91757">
        <w:rPr>
          <w:rFonts w:cstheme="minorHAnsi"/>
        </w:rPr>
        <w:t>to</w:t>
      </w:r>
      <w:r w:rsidR="000E1BFF">
        <w:rPr>
          <w:rFonts w:cstheme="minorHAnsi"/>
        </w:rPr>
        <w:t>-</w:t>
      </w:r>
      <w:r w:rsidRPr="00B91757">
        <w:rPr>
          <w:rFonts w:cstheme="minorHAnsi"/>
        </w:rPr>
        <w:t>day</w:t>
      </w:r>
      <w:r>
        <w:t xml:space="preserve"> revenues.</w:t>
      </w:r>
      <w:r w:rsidR="000F7168">
        <w:t xml:space="preserve"> </w:t>
      </w:r>
      <w:r>
        <w:t xml:space="preserve">The trends are massively different around the country, given just </w:t>
      </w:r>
      <w:r w:rsidRPr="007024D3">
        <w:t xml:space="preserve">how different the property markets are in </w:t>
      </w:r>
      <w:r w:rsidR="00ED3D72">
        <w:t>c</w:t>
      </w:r>
      <w:r w:rsidRPr="007024D3" w:rsidR="00ED3D72">
        <w:t xml:space="preserve">entral </w:t>
      </w:r>
      <w:r w:rsidRPr="007024D3">
        <w:t>London versus Wigan or somewhere like that.</w:t>
      </w:r>
    </w:p>
    <w:p w:rsidR="00D7570A" w:rsidP="00D7570A">
      <w:pPr>
        <w:pStyle w:val="Answer"/>
      </w:pPr>
      <w:r>
        <w:t>A tourism tax is a decent idea.</w:t>
      </w:r>
      <w:r w:rsidR="000F7168">
        <w:t xml:space="preserve"> </w:t>
      </w:r>
      <w:r>
        <w:t>I have never really seen people define what the reason is.</w:t>
      </w:r>
      <w:r w:rsidR="000F7168">
        <w:t xml:space="preserve"> </w:t>
      </w:r>
      <w:r>
        <w:t xml:space="preserve">Is it just revenue </w:t>
      </w:r>
      <w:r w:rsidRPr="007024D3">
        <w:t xml:space="preserve">raising </w:t>
      </w:r>
      <w:r>
        <w:t xml:space="preserve">or is it trying to correct </w:t>
      </w:r>
      <w:r w:rsidR="00ED3D72">
        <w:t xml:space="preserve">for </w:t>
      </w:r>
      <w:r>
        <w:t xml:space="preserve">some of the costs involved with </w:t>
      </w:r>
      <w:r w:rsidRPr="007024D3">
        <w:t>tourism</w:t>
      </w:r>
      <w:r>
        <w:t>?</w:t>
      </w:r>
      <w:r w:rsidR="000F7168">
        <w:t xml:space="preserve"> </w:t>
      </w:r>
      <w:r>
        <w:t xml:space="preserve">The key thing with a tourism tax is that, </w:t>
      </w:r>
      <w:r w:rsidR="00ED3D72">
        <w:t>while</w:t>
      </w:r>
      <w:r>
        <w:t xml:space="preserve"> it could be useful for small local areas and could raise some money for certain services, </w:t>
      </w:r>
      <w:r w:rsidRPr="007024D3">
        <w:t>it is not goin</w:t>
      </w:r>
      <w:r>
        <w:t>g to be enough to fill the long</w:t>
      </w:r>
      <w:r w:rsidR="000E1BFF">
        <w:t>-</w:t>
      </w:r>
      <w:r w:rsidRPr="007024D3">
        <w:t xml:space="preserve">term fiscal </w:t>
      </w:r>
      <w:r>
        <w:t>challenges that councils are facing.</w:t>
      </w:r>
      <w:r w:rsidR="000F7168">
        <w:t xml:space="preserve"> </w:t>
      </w:r>
      <w:r w:rsidR="00ED3D72">
        <w:t>A pound</w:t>
      </w:r>
      <w:r>
        <w:t xml:space="preserve"> </w:t>
      </w:r>
      <w:r w:rsidR="00ED3D72">
        <w:t>per</w:t>
      </w:r>
      <w:r>
        <w:t xml:space="preserve"> night has been talked about, and that would raise about £400 million a year across </w:t>
      </w:r>
      <w:r>
        <w:t>England.</w:t>
      </w:r>
      <w:r w:rsidR="000F7168">
        <w:t xml:space="preserve"> </w:t>
      </w:r>
      <w:r>
        <w:t xml:space="preserve">That is </w:t>
      </w:r>
      <w:r w:rsidRPr="007024D3">
        <w:t xml:space="preserve">less than </w:t>
      </w:r>
      <w:r>
        <w:t>1% of spending power.</w:t>
      </w:r>
      <w:r w:rsidR="000F7168">
        <w:t xml:space="preserve"> </w:t>
      </w:r>
      <w:r>
        <w:t>It would not be a game</w:t>
      </w:r>
      <w:r w:rsidR="000E1BFF">
        <w:t>-</w:t>
      </w:r>
      <w:r w:rsidRPr="007024D3">
        <w:t>changer.</w:t>
      </w:r>
    </w:p>
    <w:p w:rsidR="00D7570A" w:rsidRPr="007024D3" w:rsidP="00D7570A">
      <w:pPr>
        <w:pStyle w:val="Answer"/>
      </w:pPr>
      <w:r>
        <w:t xml:space="preserve">We </w:t>
      </w:r>
      <w:r>
        <w:t>said that t</w:t>
      </w:r>
      <w:r w:rsidRPr="007024D3">
        <w:t xml:space="preserve">hese other </w:t>
      </w:r>
      <w:r>
        <w:t xml:space="preserve">small taxes like a tourism tax or </w:t>
      </w:r>
      <w:r w:rsidRPr="007024D3">
        <w:t xml:space="preserve">parking levies could be useful if you can </w:t>
      </w:r>
      <w:r>
        <w:t xml:space="preserve">define a proper objective for them, but, if you want to think about raising substantial sums of money for newly devolved powers or </w:t>
      </w:r>
      <w:r w:rsidRPr="007024D3">
        <w:t>to cope with the</w:t>
      </w:r>
      <w:r>
        <w:t xml:space="preserve"> rising costs of local services, local income tax </w:t>
      </w:r>
      <w:r w:rsidRPr="007024D3">
        <w:t xml:space="preserve">looks like it is a better option </w:t>
      </w:r>
      <w:r>
        <w:t xml:space="preserve">than, for example, VAT, corporate tax </w:t>
      </w:r>
      <w:r w:rsidRPr="007024D3">
        <w:t xml:space="preserve">or even stamp </w:t>
      </w:r>
      <w:r>
        <w:t xml:space="preserve">duty, </w:t>
      </w:r>
      <w:r w:rsidRPr="007024D3">
        <w:t xml:space="preserve">given the volatility </w:t>
      </w:r>
      <w:r>
        <w:t xml:space="preserve">but also the fact that we should be weaning ourselves off stamp duty and not </w:t>
      </w:r>
      <w:r w:rsidRPr="007024D3">
        <w:t xml:space="preserve">entrenching it in local </w:t>
      </w:r>
      <w:r>
        <w:t>g</w:t>
      </w:r>
      <w:r w:rsidRPr="007024D3">
        <w:t>overnment.</w:t>
      </w:r>
    </w:p>
    <w:p w:rsidR="00D7570A" w:rsidP="000E1BFF">
      <w:pPr>
        <w:pStyle w:val="Question"/>
        <w:numPr>
          <w:ilvl w:val="0"/>
          <w:numId w:val="0"/>
        </w:numPr>
        <w:ind w:left="794"/>
      </w:pPr>
      <w:sdt>
        <w:sdtPr>
          <w:alias w:val="Witness"/>
          <w:id w:val="-1561705223"/>
          <w:placeholder>
            <w:docPart w:val="35CC41F4395E4B96A7DCA2620F12EE1D"/>
          </w:placeholder>
          <w:richText/>
        </w:sdtPr>
        <w:sdtContent>
          <w:r w:rsidRPr="00A60B03" w:rsidR="00A60B03">
            <w:rPr>
              <w:b/>
              <w:i/>
            </w:rPr>
            <w:t>Guy Ware:</w:t>
          </w:r>
          <w:r w:rsidRPr="007024D3">
            <w:rPr>
              <w:b/>
            </w:rPr>
            <w:t xml:space="preserve"> </w:t>
          </w:r>
        </w:sdtContent>
      </w:sdt>
      <w:r>
        <w:t>You started with a reference to the Local Government Finance Commission report.</w:t>
      </w:r>
      <w:r w:rsidR="000F7168">
        <w:t xml:space="preserve"> </w:t>
      </w:r>
      <w:r>
        <w:t xml:space="preserve">There have been two: one in 2013, </w:t>
      </w:r>
      <w:r w:rsidRPr="007024D3">
        <w:t xml:space="preserve">which, as you say, the current Prime Minister originally sponsored </w:t>
      </w:r>
      <w:r>
        <w:t xml:space="preserve">as Mayor of London, and more recently, in 2017, </w:t>
      </w:r>
      <w:r w:rsidRPr="007024D3">
        <w:t xml:space="preserve">a second </w:t>
      </w:r>
      <w:r>
        <w:t>bite of the cherry, if you like.</w:t>
      </w:r>
    </w:p>
    <w:p w:rsidR="00D7570A" w:rsidP="00D7570A">
      <w:pPr>
        <w:pStyle w:val="Answer"/>
      </w:pPr>
      <w:r>
        <w:t>What is the</w:t>
      </w:r>
      <w:r>
        <w:t xml:space="preserve"> difference between the two</w:t>
      </w:r>
      <w:r>
        <w:t>?</w:t>
      </w:r>
      <w:r w:rsidR="000F7168">
        <w:t xml:space="preserve"> </w:t>
      </w:r>
      <w:r>
        <w:t xml:space="preserve">The first looked at property taxes, including business rates but also council tax, stamp duty, as David has mentioned, and a range </w:t>
      </w:r>
      <w:r w:rsidRPr="007024D3">
        <w:t>of others</w:t>
      </w:r>
      <w:r>
        <w:t>.</w:t>
      </w:r>
      <w:r w:rsidR="000F7168">
        <w:t xml:space="preserve"> </w:t>
      </w:r>
      <w:r w:rsidRPr="007024D3">
        <w:t>The 2017 report took that further</w:t>
      </w:r>
      <w:r>
        <w:t>.</w:t>
      </w:r>
      <w:r w:rsidRPr="007024D3">
        <w:t xml:space="preserve"> </w:t>
      </w:r>
      <w:r>
        <w:t xml:space="preserve">It </w:t>
      </w:r>
      <w:r w:rsidRPr="007024D3">
        <w:t xml:space="preserve">made arguments about the </w:t>
      </w:r>
      <w:r>
        <w:t xml:space="preserve">powers to raise a broader range of taxes and the potential assignment of national taxes such as income tax or slices of VAT, </w:t>
      </w:r>
      <w:r w:rsidRPr="007024D3">
        <w:t xml:space="preserve">with all the problems that David has </w:t>
      </w:r>
      <w:r>
        <w:t>mentioned</w:t>
      </w:r>
      <w:r w:rsidRPr="007024D3">
        <w:t>.</w:t>
      </w:r>
    </w:p>
    <w:p w:rsidR="00D7570A" w:rsidP="00D7570A">
      <w:pPr>
        <w:pStyle w:val="Answer"/>
      </w:pPr>
      <w:r>
        <w:t>It is probably worth</w:t>
      </w:r>
      <w:r w:rsidR="000E1BFF">
        <w:t xml:space="preserve"> </w:t>
      </w:r>
      <w:r w:rsidRPr="007024D3">
        <w:t xml:space="preserve">stepping back for a </w:t>
      </w:r>
      <w:r w:rsidR="003539EC">
        <w:t>moment</w:t>
      </w:r>
      <w:r w:rsidRPr="007024D3">
        <w:t xml:space="preserve"> to ask </w:t>
      </w:r>
      <w:r>
        <w:t xml:space="preserve">what the underlying reason </w:t>
      </w:r>
      <w:r w:rsidR="000E1BFF">
        <w:t xml:space="preserve">is </w:t>
      </w:r>
      <w:r>
        <w:t xml:space="preserve">for having these debates in the first place, because </w:t>
      </w:r>
      <w:r w:rsidRPr="007024D3">
        <w:t xml:space="preserve">we </w:t>
      </w:r>
      <w:r>
        <w:t>keep making the recommendations and, I have to say, they keep not going very far with Government.</w:t>
      </w:r>
      <w:r w:rsidR="000F7168">
        <w:t xml:space="preserve"> </w:t>
      </w:r>
      <w:r>
        <w:t>T</w:t>
      </w:r>
      <w:r w:rsidRPr="007024D3">
        <w:t xml:space="preserve">he underlying data </w:t>
      </w:r>
      <w:r>
        <w:t>suggests—</w:t>
      </w:r>
      <w:r w:rsidRPr="007024D3">
        <w:t>the</w:t>
      </w:r>
      <w:r>
        <w:t xml:space="preserve"> OECD is very clear on this—that the UK is an outlier.</w:t>
      </w:r>
      <w:r w:rsidR="000F7168">
        <w:t xml:space="preserve"> </w:t>
      </w:r>
      <w:r w:rsidRPr="007024D3" w:rsidR="003539EC">
        <w:t xml:space="preserve">Very </w:t>
      </w:r>
      <w:r w:rsidRPr="007024D3">
        <w:t xml:space="preserve">few large developed countries have such a tiny proportion of their tax revenues raised </w:t>
      </w:r>
      <w:r>
        <w:t>by local and regional government within the OECD.</w:t>
      </w:r>
      <w:r w:rsidR="000F7168">
        <w:t xml:space="preserve"> </w:t>
      </w:r>
      <w:r>
        <w:t>It is places like Slovakia, the Czech Republic and Ireland.</w:t>
      </w:r>
      <w:r w:rsidR="000F7168">
        <w:t xml:space="preserve"> </w:t>
      </w:r>
      <w:r>
        <w:t>Those are also the countries that have the greatest levels of regional inequality, and we would argue that there is a connection between the two.</w:t>
      </w:r>
      <w:r w:rsidR="000F7168">
        <w:t xml:space="preserve"> </w:t>
      </w:r>
      <w:r>
        <w:t xml:space="preserve">It is a correlation of data, </w:t>
      </w:r>
      <w:r w:rsidRPr="007024D3">
        <w:t>but we would argue that the</w:t>
      </w:r>
      <w:r>
        <w:t>re is a connection between over</w:t>
      </w:r>
      <w:r w:rsidR="007B21A6">
        <w:t>-</w:t>
      </w:r>
      <w:r w:rsidRPr="007024D3">
        <w:t xml:space="preserve">centralisation and </w:t>
      </w:r>
      <w:r>
        <w:t>poor</w:t>
      </w:r>
      <w:r w:rsidRPr="007024D3">
        <w:t xml:space="preserve"> outcomes in terms of inequality.</w:t>
      </w:r>
    </w:p>
    <w:p w:rsidR="00D7570A" w:rsidP="00D7570A">
      <w:pPr>
        <w:pStyle w:val="Answer"/>
      </w:pPr>
      <w:r w:rsidRPr="007024D3">
        <w:t>The logic behind all this</w:t>
      </w:r>
      <w:r>
        <w:t>,</w:t>
      </w:r>
      <w:r w:rsidRPr="007024D3">
        <w:t xml:space="preserve"> before you get into the pr</w:t>
      </w:r>
      <w:r>
        <w:t xml:space="preserve">os and cons of individual taxes, is whether you get a better set of economic and social outcomes </w:t>
      </w:r>
      <w:r w:rsidRPr="007024D3">
        <w:t xml:space="preserve">if you have a broader range of responsibilities and a much greater alignment </w:t>
      </w:r>
      <w:r>
        <w:t xml:space="preserve">at local level </w:t>
      </w:r>
      <w:r w:rsidRPr="007024D3">
        <w:t xml:space="preserve">of accountability </w:t>
      </w:r>
      <w:r>
        <w:t>and responsibility for raising the money to fund services that your local and regional government are actually running.</w:t>
      </w:r>
      <w:r w:rsidR="000F7168">
        <w:t xml:space="preserve"> </w:t>
      </w:r>
      <w:r>
        <w:t>We would argue</w:t>
      </w:r>
      <w:r w:rsidR="003539EC">
        <w:t>,</w:t>
      </w:r>
      <w:r>
        <w:t xml:space="preserve"> and have done </w:t>
      </w:r>
      <w:r w:rsidR="000479E1">
        <w:t xml:space="preserve">consistently </w:t>
      </w:r>
      <w:r>
        <w:t>for many years</w:t>
      </w:r>
      <w:r w:rsidR="003539EC">
        <w:t>,</w:t>
      </w:r>
      <w:r>
        <w:t xml:space="preserve"> </w:t>
      </w:r>
      <w:r w:rsidRPr="007024D3">
        <w:t xml:space="preserve">that aligning that </w:t>
      </w:r>
      <w:r>
        <w:t>accountability will produce better outcomes.</w:t>
      </w:r>
      <w:r w:rsidR="000F7168">
        <w:t xml:space="preserve"> </w:t>
      </w:r>
      <w:r>
        <w:t xml:space="preserve">It will produce </w:t>
      </w:r>
      <w:r w:rsidRPr="007024D3">
        <w:t xml:space="preserve">a </w:t>
      </w:r>
      <w:r>
        <w:t xml:space="preserve">reduction in inequalities and a </w:t>
      </w:r>
      <w:r w:rsidRPr="007024D3">
        <w:t>greate</w:t>
      </w:r>
      <w:r>
        <w:t>r</w:t>
      </w:r>
      <w:r w:rsidRPr="007024D3">
        <w:t xml:space="preserve"> level of economic growth</w:t>
      </w:r>
      <w:r w:rsidR="000479E1">
        <w:t>,</w:t>
      </w:r>
      <w:r w:rsidRPr="007024D3">
        <w:t xml:space="preserve"> as well as potentially engaging </w:t>
      </w:r>
      <w:r>
        <w:t xml:space="preserve">with </w:t>
      </w:r>
      <w:r w:rsidRPr="007024D3">
        <w:t>and making the local democratic process more accountable and more successful</w:t>
      </w:r>
      <w:r>
        <w:t>.</w:t>
      </w:r>
      <w:r w:rsidR="000F7168">
        <w:t xml:space="preserve"> </w:t>
      </w:r>
    </w:p>
    <w:p w:rsidR="003539EC" w:rsidP="00D7570A">
      <w:pPr>
        <w:pStyle w:val="Answer"/>
      </w:pPr>
      <w:r>
        <w:t xml:space="preserve">As I said, </w:t>
      </w:r>
      <w:r w:rsidRPr="007024D3">
        <w:t xml:space="preserve">we can go back to </w:t>
      </w:r>
      <w:r>
        <w:t xml:space="preserve">whether business rates retention is the right way of going </w:t>
      </w:r>
      <w:r w:rsidRPr="007024D3">
        <w:t xml:space="preserve">about that, but </w:t>
      </w:r>
      <w:r>
        <w:t>there is</w:t>
      </w:r>
      <w:r w:rsidRPr="007024D3">
        <w:t xml:space="preserve"> a </w:t>
      </w:r>
      <w:r>
        <w:t>fundamental point to doing this, which is that you make the country better.</w:t>
      </w:r>
      <w:r w:rsidR="000F7168">
        <w:t xml:space="preserve"> </w:t>
      </w:r>
      <w:r>
        <w:t xml:space="preserve">The current situation </w:t>
      </w:r>
      <w:r w:rsidRPr="007024D3">
        <w:t>has tested some of the current arguments to destruction</w:t>
      </w:r>
      <w:r>
        <w:t>.</w:t>
      </w:r>
      <w:r w:rsidR="000F7168">
        <w:t xml:space="preserve"> </w:t>
      </w:r>
      <w:r>
        <w:t>Sitting on business rates as a form of income is not very comfortable right now.</w:t>
      </w:r>
      <w:r>
        <w:t xml:space="preserve"> </w:t>
      </w:r>
      <w:r>
        <w:t xml:space="preserve">The problems with that tax have been highlighted by </w:t>
      </w:r>
      <w:r>
        <w:t>Covid</w:t>
      </w:r>
      <w:r w:rsidR="000479E1">
        <w:t>-</w:t>
      </w:r>
      <w:r>
        <w:t xml:space="preserve">19, </w:t>
      </w:r>
      <w:r w:rsidRPr="007024D3">
        <w:t>but so too have the limits of nation</w:t>
      </w:r>
      <w:r>
        <w:t>al responses to local problems.</w:t>
      </w:r>
      <w:r w:rsidR="000F7168">
        <w:t xml:space="preserve"> </w:t>
      </w:r>
    </w:p>
    <w:p w:rsidR="00D7570A" w:rsidRPr="007024D3" w:rsidP="00D7570A">
      <w:pPr>
        <w:pStyle w:val="Answer"/>
      </w:pPr>
      <w:r>
        <w:t>We have just hear</w:t>
      </w:r>
      <w:r w:rsidR="003539EC">
        <w:t>d</w:t>
      </w:r>
      <w:r>
        <w:t xml:space="preserve"> evidence about tackling health inequalities locally.</w:t>
      </w:r>
      <w:r w:rsidR="000F7168">
        <w:t xml:space="preserve"> </w:t>
      </w:r>
      <w:r w:rsidR="003539EC">
        <w:t xml:space="preserve">With many </w:t>
      </w:r>
      <w:r w:rsidRPr="007024D3">
        <w:t>of</w:t>
      </w:r>
      <w:r>
        <w:t xml:space="preserve"> the things that had to be done, </w:t>
      </w:r>
      <w:r w:rsidRPr="007024D3">
        <w:t>whether that is setting up hub</w:t>
      </w:r>
      <w:r>
        <w:t xml:space="preserve">s for feeding vulnerable people, track and trace systems and so on, there is a limit to how far </w:t>
      </w:r>
      <w:r w:rsidR="003539EC">
        <w:t>they</w:t>
      </w:r>
      <w:r>
        <w:t xml:space="preserve"> can be nationally mandated successfully, and </w:t>
      </w:r>
      <w:r w:rsidR="003539EC">
        <w:rPr>
          <w:rFonts w:cs="Times New Roman"/>
        </w:rPr>
        <w:t xml:space="preserve">a deal </w:t>
      </w:r>
      <w:r>
        <w:rPr>
          <w:rFonts w:cs="Times New Roman"/>
        </w:rPr>
        <w:t xml:space="preserve">of reliance needs to be placed on </w:t>
      </w:r>
      <w:r w:rsidRPr="007024D3">
        <w:t xml:space="preserve">local authorities, </w:t>
      </w:r>
      <w:r>
        <w:t xml:space="preserve">local </w:t>
      </w:r>
      <w:r w:rsidRPr="007024D3">
        <w:t xml:space="preserve">solutions and </w:t>
      </w:r>
      <w:r>
        <w:t>local leadership.</w:t>
      </w:r>
      <w:r w:rsidR="000F7168">
        <w:t xml:space="preserve"> </w:t>
      </w:r>
      <w:r>
        <w:t xml:space="preserve">Our argument would be that that is where you start this debate about raising the money </w:t>
      </w:r>
      <w:r w:rsidRPr="007024D3">
        <w:t>to align those two.</w:t>
      </w:r>
    </w:p>
    <w:p w:rsidR="00D7570A" w:rsidP="00D7570A">
      <w:pPr>
        <w:pStyle w:val="Answer"/>
      </w:pPr>
      <w:sdt>
        <w:sdtPr>
          <w:alias w:val="Witness"/>
          <w:id w:val="-1848546764"/>
          <w:placeholder>
            <w:docPart w:val="35CC41F4395E4B96A7DCA2620F12EE1D"/>
          </w:placeholder>
          <w:richText/>
        </w:sdtPr>
        <w:sdtContent>
          <w:r w:rsidRPr="00A60B03" w:rsidR="00A60B03">
            <w:rPr>
              <w:b/>
              <w:i/>
            </w:rPr>
            <w:t>Andrew Carter:</w:t>
          </w:r>
          <w:r w:rsidRPr="007024D3">
            <w:rPr>
              <w:b/>
            </w:rPr>
            <w:t xml:space="preserve"> </w:t>
          </w:r>
        </w:sdtContent>
      </w:sdt>
      <w:r w:rsidRPr="007024D3">
        <w:t xml:space="preserve">I would just build on the </w:t>
      </w:r>
      <w:r>
        <w:t>two previous contributions.</w:t>
      </w:r>
      <w:r w:rsidR="000F7168">
        <w:t xml:space="preserve"> </w:t>
      </w:r>
      <w:r>
        <w:t>Invariably, we get into</w:t>
      </w:r>
      <w:r w:rsidR="003539EC">
        <w:t xml:space="preserve"> a conversation about new taxes. </w:t>
      </w:r>
      <w:r>
        <w:t>David has outlined some of thos</w:t>
      </w:r>
      <w:r w:rsidR="003539EC">
        <w:t>e and the pros and cons of them.</w:t>
      </w:r>
      <w:r>
        <w:t xml:space="preserve"> </w:t>
      </w:r>
      <w:r w:rsidR="003539EC">
        <w:t xml:space="preserve">In </w:t>
      </w:r>
      <w:r>
        <w:t>a fiscal</w:t>
      </w:r>
      <w:r>
        <w:noBreakHyphen/>
        <w:t>devolution context, we ought to spend as much time thinking about the degree to which there is</w:t>
      </w:r>
      <w:r w:rsidRPr="007024D3">
        <w:t xml:space="preserve"> devolvement </w:t>
      </w:r>
      <w:r>
        <w:t xml:space="preserve">around </w:t>
      </w:r>
      <w:r w:rsidRPr="007024D3">
        <w:t>existing tax</w:t>
      </w:r>
      <w:r>
        <w:t xml:space="preserve">es and budgets, </w:t>
      </w:r>
      <w:r w:rsidRPr="007024D3">
        <w:t>how the</w:t>
      </w:r>
      <w:r>
        <w:t>y get used and how they get set.</w:t>
      </w:r>
    </w:p>
    <w:p w:rsidR="00D7570A" w:rsidP="00D7570A">
      <w:pPr>
        <w:pStyle w:val="Answer"/>
      </w:pPr>
      <w:r>
        <w:t xml:space="preserve">From a locality’s perspective, the two big </w:t>
      </w:r>
      <w:r w:rsidRPr="007024D3">
        <w:t>taxes it is p</w:t>
      </w:r>
      <w:r>
        <w:t>laying with are business rates and council tax.</w:t>
      </w:r>
      <w:r w:rsidR="000F7168">
        <w:t xml:space="preserve"> </w:t>
      </w:r>
      <w:r>
        <w:t xml:space="preserve">There </w:t>
      </w:r>
      <w:r w:rsidRPr="007024D3">
        <w:t>is a questio</w:t>
      </w:r>
      <w:r>
        <w:t>n there.</w:t>
      </w:r>
      <w:r w:rsidR="000F7168">
        <w:t xml:space="preserve"> </w:t>
      </w:r>
      <w:r>
        <w:t xml:space="preserve">In many respects, strictly defined, neither of those </w:t>
      </w:r>
      <w:r w:rsidR="003539EC">
        <w:t>is a</w:t>
      </w:r>
      <w:r>
        <w:t xml:space="preserve"> </w:t>
      </w:r>
      <w:r w:rsidRPr="007024D3">
        <w:t>devolved ta</w:t>
      </w:r>
      <w:r w:rsidR="003539EC">
        <w:t>x</w:t>
      </w:r>
      <w:r>
        <w:t xml:space="preserve"> anyway, because localities do not get to set them and vary them </w:t>
      </w:r>
      <w:r w:rsidRPr="007024D3">
        <w:t xml:space="preserve">in </w:t>
      </w:r>
      <w:r>
        <w:t>any significant and serious way.</w:t>
      </w:r>
      <w:r w:rsidR="000F7168">
        <w:t xml:space="preserve"> </w:t>
      </w:r>
      <w:r>
        <w:t>T</w:t>
      </w:r>
      <w:r w:rsidRPr="007024D3">
        <w:t xml:space="preserve">hey would fall foul of the </w:t>
      </w:r>
      <w:r>
        <w:t>definitions used by international agencies looking at these sorts of things.</w:t>
      </w:r>
      <w:r w:rsidR="000F7168">
        <w:t xml:space="preserve"> </w:t>
      </w:r>
      <w:r w:rsidRPr="007024D3" w:rsidR="003539EC">
        <w:t>Th</w:t>
      </w:r>
      <w:r w:rsidR="003539EC">
        <w:t xml:space="preserve">ere </w:t>
      </w:r>
      <w:r>
        <w:t>is a question in the fiscal</w:t>
      </w:r>
      <w:r w:rsidR="003539EC">
        <w:t xml:space="preserve"> </w:t>
      </w:r>
      <w:r w:rsidRPr="007024D3">
        <w:t xml:space="preserve">devolution space </w:t>
      </w:r>
      <w:r>
        <w:t xml:space="preserve">around what we do with and how </w:t>
      </w:r>
      <w:r w:rsidRPr="007024D3">
        <w:t>we think about</w:t>
      </w:r>
      <w:r>
        <w:t xml:space="preserve"> business rates and council tax</w:t>
      </w:r>
      <w:r w:rsidR="003539EC">
        <w:t>,</w:t>
      </w:r>
      <w:r>
        <w:t xml:space="preserve"> and what reforms need to happen to them</w:t>
      </w:r>
      <w:r w:rsidR="003539EC">
        <w:t>,</w:t>
      </w:r>
      <w:r>
        <w:t xml:space="preserve"> as well as—Dave is right—thinking about </w:t>
      </w:r>
      <w:r w:rsidRPr="007024D3">
        <w:t xml:space="preserve">supplementary and additional </w:t>
      </w:r>
      <w:r>
        <w:t xml:space="preserve">tax bases, large and small, and </w:t>
      </w:r>
      <w:r w:rsidRPr="007024D3">
        <w:t>what we m</w:t>
      </w:r>
      <w:r>
        <w:t>ight do with them.</w:t>
      </w:r>
    </w:p>
    <w:p w:rsidR="00D7570A" w:rsidRPr="007024D3" w:rsidP="00D7570A">
      <w:pPr>
        <w:pStyle w:val="Answer"/>
      </w:pPr>
      <w:r w:rsidRPr="007024D3">
        <w:t>Third</w:t>
      </w:r>
      <w:r>
        <w:t>ly</w:t>
      </w:r>
      <w:r w:rsidRPr="007024D3">
        <w:t xml:space="preserve">, we can think about the revenues raised through sales fees </w:t>
      </w:r>
      <w:r>
        <w:t xml:space="preserve">and charges, for example, which local government in various forms is doing, but </w:t>
      </w:r>
      <w:r>
        <w:t>they</w:t>
      </w:r>
      <w:r w:rsidRPr="007024D3">
        <w:t xml:space="preserve"> themselves are fairly constrained in how they can </w:t>
      </w:r>
      <w:r>
        <w:t>be redeployed.</w:t>
      </w:r>
      <w:r w:rsidR="000F7168">
        <w:t xml:space="preserve"> </w:t>
      </w:r>
      <w:r>
        <w:t>T</w:t>
      </w:r>
      <w:r w:rsidRPr="007024D3">
        <w:t>here is a question about why that is the case</w:t>
      </w:r>
      <w:r>
        <w:t>.</w:t>
      </w:r>
      <w:r w:rsidR="000F7168">
        <w:t xml:space="preserve"> </w:t>
      </w:r>
      <w:r>
        <w:t xml:space="preserve">As always when we think about this space, we focus on the new, but there are real gains to be made if we can get what we already have going </w:t>
      </w:r>
      <w:r w:rsidRPr="007024D3">
        <w:t xml:space="preserve">into localities working slightly more effectively and efficiently than </w:t>
      </w:r>
      <w:r w:rsidR="00E31D1D">
        <w:t>it</w:t>
      </w:r>
      <w:r>
        <w:t xml:space="preserve"> </w:t>
      </w:r>
      <w:r w:rsidRPr="007024D3">
        <w:t>currently</w:t>
      </w:r>
      <w:r>
        <w:t xml:space="preserve"> is.</w:t>
      </w:r>
      <w:r w:rsidR="000F7168">
        <w:t xml:space="preserve"> </w:t>
      </w:r>
    </w:p>
    <w:p w:rsidR="00D7570A" w:rsidRPr="007024D3" w:rsidP="00D7570A">
      <w:pPr>
        <w:pStyle w:val="Question"/>
      </w:pPr>
      <w:sdt>
        <w:sdtPr>
          <w:alias w:val="Member"/>
          <w:tag w:val="&lt;Member mnisId='394' dodsId='25722'&gt;"/>
          <w:id w:val="-1054003539"/>
          <w:placeholder>
            <w:docPart w:val="35CC41F4395E4B96A7DCA2620F12EE1D"/>
          </w:placeholder>
          <w:richText/>
        </w:sdtPr>
        <w:sdtContent>
          <w:r w:rsidRPr="000C6053">
            <w:rPr>
              <w:b/>
            </w:rPr>
            <w:t>Chair:</w:t>
          </w:r>
        </w:sdtContent>
      </w:sdt>
      <w:r>
        <w:t xml:space="preserve"> Can I follow up on that point?</w:t>
      </w:r>
      <w:r w:rsidR="000F7168">
        <w:t xml:space="preserve"> </w:t>
      </w:r>
      <w:r>
        <w:t xml:space="preserve">You say </w:t>
      </w:r>
      <w:r w:rsidR="00E31D1D">
        <w:t>council tax</w:t>
      </w:r>
      <w:r>
        <w:t xml:space="preserve"> is not a devolved tax, but it is the nearest </w:t>
      </w:r>
      <w:r w:rsidR="008F1DCA">
        <w:t xml:space="preserve">thing there is </w:t>
      </w:r>
      <w:r>
        <w:t xml:space="preserve">to </w:t>
      </w:r>
      <w:r w:rsidRPr="007024D3">
        <w:t>a tax devolved to council</w:t>
      </w:r>
      <w:r>
        <w:t>s.</w:t>
      </w:r>
      <w:r w:rsidR="000F7168">
        <w:t xml:space="preserve"> </w:t>
      </w:r>
      <w:r w:rsidR="00AA090E">
        <w:t xml:space="preserve">We looked at it in </w:t>
      </w:r>
      <w:r>
        <w:t xml:space="preserve">our last report, but </w:t>
      </w:r>
      <w:r w:rsidR="00AA090E">
        <w:t xml:space="preserve">we </w:t>
      </w:r>
      <w:r>
        <w:t xml:space="preserve">did not come to a conclusion </w:t>
      </w:r>
      <w:r w:rsidRPr="007024D3">
        <w:t>about the reva</w:t>
      </w:r>
      <w:r>
        <w:t xml:space="preserve">luation of council tax and generally how council tax could </w:t>
      </w:r>
      <w:r w:rsidRPr="007024D3">
        <w:t>be more devolved to</w:t>
      </w:r>
      <w:r>
        <w:t xml:space="preserve"> fit into the devolution </w:t>
      </w:r>
      <w:r w:rsidR="008F1DCA">
        <w:t>picture</w:t>
      </w:r>
      <w:r>
        <w:t>.</w:t>
      </w:r>
      <w:r w:rsidR="000F7168">
        <w:t xml:space="preserve"> </w:t>
      </w:r>
      <w:r>
        <w:t xml:space="preserve">Do you want to </w:t>
      </w:r>
      <w:r w:rsidR="008F1DCA">
        <w:t xml:space="preserve">say </w:t>
      </w:r>
      <w:r>
        <w:t>a bit more about that and your views on it?</w:t>
      </w:r>
    </w:p>
    <w:p w:rsidR="00D7570A" w:rsidP="00D7570A">
      <w:pPr>
        <w:pStyle w:val="Answer"/>
      </w:pPr>
      <w:sdt>
        <w:sdtPr>
          <w:alias w:val="Witness"/>
          <w:id w:val="-926726727"/>
          <w:placeholder>
            <w:docPart w:val="35CC41F4395E4B96A7DCA2620F12EE1D"/>
          </w:placeholder>
          <w:richText/>
        </w:sdtPr>
        <w:sdtContent>
          <w:r w:rsidRPr="00A60B03" w:rsidR="00A60B03">
            <w:rPr>
              <w:b/>
              <w:i/>
            </w:rPr>
            <w:t>Andrew Carter:</w:t>
          </w:r>
          <w:r w:rsidRPr="007024D3">
            <w:rPr>
              <w:b/>
            </w:rPr>
            <w:t xml:space="preserve"> </w:t>
          </w:r>
        </w:sdtContent>
      </w:sdt>
      <w:r w:rsidRPr="007024D3">
        <w:t xml:space="preserve">I am not going to </w:t>
      </w:r>
      <w:r>
        <w:t>rehearse the ground you have well covered.</w:t>
      </w:r>
      <w:r w:rsidR="000F7168">
        <w:t xml:space="preserve"> </w:t>
      </w:r>
      <w:r>
        <w:t xml:space="preserve">It is a </w:t>
      </w:r>
      <w:r w:rsidRPr="007024D3">
        <w:t>regressive tax t</w:t>
      </w:r>
      <w:r>
        <w:t>hat is in urgent need of reform.</w:t>
      </w:r>
      <w:r w:rsidR="000F7168">
        <w:t xml:space="preserve"> </w:t>
      </w:r>
      <w:r>
        <w:t xml:space="preserve">The </w:t>
      </w:r>
      <w:r>
        <w:t xml:space="preserve">revaluation is one aspect of that, and it </w:t>
      </w:r>
      <w:r w:rsidRPr="007024D3">
        <w:t>needs to be done on a national basis</w:t>
      </w:r>
      <w:r>
        <w:t>.</w:t>
      </w:r>
      <w:r w:rsidR="000F7168">
        <w:t xml:space="preserve"> </w:t>
      </w:r>
      <w:r w:rsidR="008F1DCA">
        <w:t>Government need</w:t>
      </w:r>
      <w:r w:rsidRPr="007024D3">
        <w:t xml:space="preserve"> to take responsibility for </w:t>
      </w:r>
      <w:r>
        <w:t>revaluation.</w:t>
      </w:r>
      <w:r w:rsidR="000F7168">
        <w:t xml:space="preserve"> </w:t>
      </w:r>
      <w:r>
        <w:t>You can set the parameters for the revaluation and make it revenue</w:t>
      </w:r>
      <w:r w:rsidR="002E7AC0">
        <w:t xml:space="preserve"> </w:t>
      </w:r>
      <w:r>
        <w:t>neutral</w:t>
      </w:r>
      <w:r w:rsidR="00AA090E">
        <w:t xml:space="preserve">, </w:t>
      </w:r>
      <w:r w:rsidR="008F1DCA">
        <w:t>et cetera</w:t>
      </w:r>
      <w:r>
        <w:t xml:space="preserve">, </w:t>
      </w:r>
      <w:r w:rsidRPr="007024D3">
        <w:t>which would be redist</w:t>
      </w:r>
      <w:r>
        <w:t>ributionist</w:t>
      </w:r>
      <w:r w:rsidR="008F1DCA">
        <w:t>,</w:t>
      </w:r>
      <w:r>
        <w:t xml:space="preserve"> rather than revenue</w:t>
      </w:r>
      <w:r w:rsidR="00AA090E">
        <w:t>-</w:t>
      </w:r>
      <w:r>
        <w:t>generating.</w:t>
      </w:r>
      <w:r w:rsidR="000F7168">
        <w:t xml:space="preserve"> </w:t>
      </w:r>
      <w:r>
        <w:t xml:space="preserve">You can do all that, </w:t>
      </w:r>
      <w:r w:rsidRPr="007024D3">
        <w:t xml:space="preserve">but </w:t>
      </w:r>
      <w:r>
        <w:t>Government needs to introduce that and see it through.</w:t>
      </w:r>
    </w:p>
    <w:p w:rsidR="00D7570A" w:rsidP="00D7570A">
      <w:pPr>
        <w:pStyle w:val="Answer"/>
      </w:pPr>
      <w:r>
        <w:t xml:space="preserve">Then there are questions at the local scale about variations at the margins, which </w:t>
      </w:r>
      <w:r w:rsidRPr="007024D3">
        <w:t xml:space="preserve">you might want to introduce to individual authorities </w:t>
      </w:r>
      <w:r>
        <w:t>or groups of authorities.</w:t>
      </w:r>
      <w:r w:rsidR="000F7168">
        <w:t xml:space="preserve"> </w:t>
      </w:r>
      <w:r>
        <w:t xml:space="preserve">I would favour groupings of authorities, </w:t>
      </w:r>
      <w:r w:rsidRPr="007024D3">
        <w:t>wher</w:t>
      </w:r>
      <w:r>
        <w:t xml:space="preserve">e they come together to think about how they would then introduce variations </w:t>
      </w:r>
      <w:r w:rsidRPr="007024D3">
        <w:t xml:space="preserve">at the margins </w:t>
      </w:r>
      <w:r>
        <w:t>of the council tax that reflect the particular needs of their place.</w:t>
      </w:r>
      <w:r w:rsidR="000F7168">
        <w:t xml:space="preserve"> </w:t>
      </w:r>
      <w:r>
        <w:t>V</w:t>
      </w:r>
      <w:r w:rsidRPr="007024D3">
        <w:t>ery important</w:t>
      </w:r>
      <w:r>
        <w:t xml:space="preserve">ly in a local taxation argument, you would also get a better alignment between business rates, which also should be reformed and devolved, </w:t>
      </w:r>
      <w:r w:rsidRPr="007024D3">
        <w:t>and how those two things interact acr</w:t>
      </w:r>
      <w:r>
        <w:t>oss a functional economic area.</w:t>
      </w:r>
    </w:p>
    <w:p w:rsidR="00D7570A" w:rsidRPr="007024D3" w:rsidP="00D7570A">
      <w:pPr>
        <w:pStyle w:val="Answer"/>
      </w:pPr>
      <w:r>
        <w:t xml:space="preserve">As </w:t>
      </w:r>
      <w:r w:rsidRPr="007024D3">
        <w:t xml:space="preserve">one of your previous </w:t>
      </w:r>
      <w:r>
        <w:t>witnesses, Sir Richard Leese, said</w:t>
      </w:r>
      <w:r>
        <w:t xml:space="preserve">, </w:t>
      </w:r>
      <w:r>
        <w:t>w</w:t>
      </w:r>
      <w:r w:rsidRPr="007024D3">
        <w:t xml:space="preserve">hen </w:t>
      </w:r>
      <w:r w:rsidRPr="007024D3">
        <w:t>you loo</w:t>
      </w:r>
      <w:r>
        <w:t xml:space="preserve">k at Greater Manchester, or indeed Greater London, it is an obvious point that </w:t>
      </w:r>
      <w:r>
        <w:t>c</w:t>
      </w:r>
      <w:r w:rsidRPr="007024D3">
        <w:t xml:space="preserve">entral </w:t>
      </w:r>
      <w:r w:rsidRPr="007024D3">
        <w:t>Manchester plays a very different role to th</w:t>
      </w:r>
      <w:r>
        <w:t xml:space="preserve">e suburbs of Oldham or Rochdale, in the same way </w:t>
      </w:r>
      <w:r w:rsidR="00130FB3">
        <w:t>that</w:t>
      </w:r>
      <w:r>
        <w:t xml:space="preserve"> the City of London plays a different role to the suburbs of Croydon</w:t>
      </w:r>
      <w:r w:rsidR="00130FB3">
        <w:t>,</w:t>
      </w:r>
      <w:r>
        <w:t xml:space="preserve"> </w:t>
      </w:r>
      <w:r>
        <w:t>et cetera</w:t>
      </w:r>
      <w:r>
        <w:t>.</w:t>
      </w:r>
      <w:r w:rsidR="000F7168">
        <w:t xml:space="preserve"> </w:t>
      </w:r>
      <w:r>
        <w:t xml:space="preserve">If you pool across there, you can get </w:t>
      </w:r>
      <w:r w:rsidRPr="007024D3">
        <w:t>those two</w:t>
      </w:r>
      <w:r>
        <w:t xml:space="preserve"> taxes working more efficiently and effectively together.</w:t>
      </w:r>
      <w:r w:rsidR="000F7168">
        <w:t xml:space="preserve"> </w:t>
      </w:r>
      <w:r>
        <w:t>Those are</w:t>
      </w:r>
      <w:r>
        <w:t xml:space="preserve"> some of my thoughts around that.</w:t>
      </w:r>
    </w:p>
    <w:p w:rsidR="00D7570A" w:rsidP="00D7570A">
      <w:pPr>
        <w:pStyle w:val="Answer"/>
      </w:pPr>
      <w:sdt>
        <w:sdtPr>
          <w:alias w:val="Witness"/>
          <w:id w:val="-1683433412"/>
          <w:placeholder>
            <w:docPart w:val="35CC41F4395E4B96A7DCA2620F12EE1D"/>
          </w:placeholder>
          <w:richText/>
        </w:sdtPr>
        <w:sdtContent>
          <w:r w:rsidRPr="00A60B03" w:rsidR="00A60B03">
            <w:rPr>
              <w:b/>
              <w:i/>
            </w:rPr>
            <w:t>David Phillips:</w:t>
          </w:r>
          <w:r w:rsidRPr="007024D3">
            <w:rPr>
              <w:b/>
            </w:rPr>
            <w:t xml:space="preserve"> </w:t>
          </w:r>
        </w:sdtContent>
      </w:sdt>
      <w:r>
        <w:t>I woul</w:t>
      </w:r>
      <w:r w:rsidRPr="007024D3">
        <w:t>d</w:t>
      </w:r>
      <w:r>
        <w:t xml:space="preserve"> </w:t>
      </w:r>
      <w:r w:rsidRPr="007024D3">
        <w:t xml:space="preserve">like to echo </w:t>
      </w:r>
      <w:r>
        <w:t>what Andrew Carter was saying there.</w:t>
      </w:r>
      <w:r w:rsidR="000F7168">
        <w:t xml:space="preserve"> </w:t>
      </w:r>
      <w:r>
        <w:t>With council tax and business rates, valuation should remain a national issue.</w:t>
      </w:r>
      <w:r w:rsidR="000F7168">
        <w:t xml:space="preserve"> </w:t>
      </w:r>
      <w:r>
        <w:t>I</w:t>
      </w:r>
      <w:r w:rsidRPr="007024D3">
        <w:t xml:space="preserve">f you want </w:t>
      </w:r>
      <w:r>
        <w:t xml:space="preserve">redistribution between richer and poorer parts of the country, where they can raise more or less from council tax, </w:t>
      </w:r>
      <w:r w:rsidRPr="007024D3">
        <w:t xml:space="preserve">you need a common basis of valuation </w:t>
      </w:r>
      <w:r>
        <w:t xml:space="preserve">so you can work out </w:t>
      </w:r>
      <w:r w:rsidRPr="007024D3">
        <w:t xml:space="preserve">how much they can raise and how much </w:t>
      </w:r>
      <w:r>
        <w:t xml:space="preserve">can </w:t>
      </w:r>
      <w:r w:rsidR="0041754D">
        <w:t xml:space="preserve">be </w:t>
      </w:r>
      <w:r>
        <w:t>redistribute</w:t>
      </w:r>
      <w:r w:rsidR="0041754D">
        <w:t>d</w:t>
      </w:r>
      <w:r>
        <w:t>.</w:t>
      </w:r>
      <w:r w:rsidR="000F7168">
        <w:t xml:space="preserve"> </w:t>
      </w:r>
    </w:p>
    <w:p w:rsidR="00D7570A" w:rsidRPr="007024D3" w:rsidP="00D7570A">
      <w:pPr>
        <w:pStyle w:val="Answer"/>
      </w:pPr>
      <w:r>
        <w:t xml:space="preserve">Then, as Andrew was saying, </w:t>
      </w:r>
      <w:r w:rsidRPr="007024D3">
        <w:t>you g</w:t>
      </w:r>
      <w:r>
        <w:t>i</w:t>
      </w:r>
      <w:r w:rsidRPr="007024D3">
        <w:t>ve flex</w:t>
      </w:r>
      <w:r>
        <w:t>ibility.</w:t>
      </w:r>
      <w:r w:rsidR="000F7168">
        <w:t xml:space="preserve"> </w:t>
      </w:r>
      <w:r w:rsidR="0041754D">
        <w:t>Once</w:t>
      </w:r>
      <w:r>
        <w:t xml:space="preserve"> you have the values, </w:t>
      </w:r>
      <w:r w:rsidRPr="007024D3">
        <w:t xml:space="preserve">what do you </w:t>
      </w:r>
      <w:r w:rsidR="00D57DC5">
        <w:t xml:space="preserve">do </w:t>
      </w:r>
      <w:r w:rsidRPr="007024D3">
        <w:t>in terms of t</w:t>
      </w:r>
      <w:r>
        <w:t xml:space="preserve">he exemptions and the discounts for council tax </w:t>
      </w:r>
      <w:r w:rsidRPr="007024D3">
        <w:t>or the reliefs o</w:t>
      </w:r>
      <w:r>
        <w:t>r supplements on business rates?</w:t>
      </w:r>
      <w:r w:rsidR="000F7168">
        <w:t xml:space="preserve"> </w:t>
      </w:r>
      <w:r>
        <w:t xml:space="preserve">There are </w:t>
      </w:r>
      <w:r w:rsidRPr="007024D3">
        <w:t xml:space="preserve">certain elements </w:t>
      </w:r>
      <w:r>
        <w:t xml:space="preserve">of council tax and business rates that need to be fixed at a national level, and the Government need to </w:t>
      </w:r>
      <w:r w:rsidRPr="007024D3">
        <w:t>g</w:t>
      </w:r>
      <w:r>
        <w:t>rab the bull by the horns there.</w:t>
      </w:r>
      <w:r w:rsidR="0041754D">
        <w:t xml:space="preserve"> </w:t>
      </w:r>
      <w:r>
        <w:t>Then there can be scope for giving more powers to loca</w:t>
      </w:r>
      <w:r w:rsidRPr="007024D3">
        <w:t>l</w:t>
      </w:r>
      <w:r>
        <w:t xml:space="preserve"> </w:t>
      </w:r>
      <w:r w:rsidRPr="007024D3">
        <w:t xml:space="preserve">areas </w:t>
      </w:r>
      <w:r w:rsidR="0041754D">
        <w:t xml:space="preserve">to, </w:t>
      </w:r>
      <w:r>
        <w:t>potentially</w:t>
      </w:r>
      <w:r w:rsidR="0041754D">
        <w:t>,</w:t>
      </w:r>
      <w:r>
        <w:t xml:space="preserve"> </w:t>
      </w:r>
      <w:r w:rsidR="0041754D">
        <w:t xml:space="preserve">do </w:t>
      </w:r>
      <w:r>
        <w:t xml:space="preserve">it in a </w:t>
      </w:r>
      <w:r w:rsidR="0041754D">
        <w:t xml:space="preserve">revenue-neutral </w:t>
      </w:r>
      <w:r>
        <w:t>way</w:t>
      </w:r>
      <w:r w:rsidR="0041754D">
        <w:t xml:space="preserve">, if you want to redistribute </w:t>
      </w:r>
      <w:r w:rsidRPr="007024D3">
        <w:t xml:space="preserve">the tax burden </w:t>
      </w:r>
      <w:r w:rsidR="0041754D">
        <w:t>to</w:t>
      </w:r>
      <w:r>
        <w:t xml:space="preserve"> make it more progressive or to incentivise </w:t>
      </w:r>
      <w:r w:rsidRPr="007024D3">
        <w:t>certain behaviours</w:t>
      </w:r>
      <w:r w:rsidR="0041754D">
        <w:t>,</w:t>
      </w:r>
      <w:r>
        <w:t xml:space="preserve"> </w:t>
      </w:r>
      <w:r w:rsidR="0041754D">
        <w:t>or</w:t>
      </w:r>
      <w:r>
        <w:t xml:space="preserve"> to raise more revenue.</w:t>
      </w:r>
      <w:r w:rsidR="000F7168">
        <w:t xml:space="preserve"> </w:t>
      </w:r>
      <w:r>
        <w:t>Some of the existing features</w:t>
      </w:r>
      <w:r w:rsidRPr="0041754D" w:rsidR="0041754D">
        <w:t xml:space="preserve"> </w:t>
      </w:r>
      <w:r w:rsidR="0041754D">
        <w:t>of the system</w:t>
      </w:r>
      <w:r>
        <w:t>, like exemptions for students or single</w:t>
      </w:r>
      <w:r w:rsidR="00D57DC5">
        <w:t>-</w:t>
      </w:r>
      <w:r>
        <w:t xml:space="preserve">person discounts, are </w:t>
      </w:r>
      <w:r w:rsidRPr="007024D3">
        <w:t>quite</w:t>
      </w:r>
      <w:r>
        <w:t xml:space="preserve"> costly.</w:t>
      </w:r>
      <w:r w:rsidR="000F7168">
        <w:t xml:space="preserve"> </w:t>
      </w:r>
      <w:r w:rsidR="0041754D">
        <w:t xml:space="preserve">A </w:t>
      </w:r>
      <w:r>
        <w:t xml:space="preserve">combination of </w:t>
      </w:r>
      <w:r w:rsidRPr="007024D3">
        <w:t xml:space="preserve">national action and devolution </w:t>
      </w:r>
      <w:r>
        <w:t xml:space="preserve">would potentially help </w:t>
      </w:r>
      <w:r w:rsidR="0041754D">
        <w:t xml:space="preserve">the </w:t>
      </w:r>
      <w:r>
        <w:t xml:space="preserve">reform </w:t>
      </w:r>
      <w:r w:rsidR="0041754D">
        <w:t xml:space="preserve">of </w:t>
      </w:r>
      <w:r>
        <w:t xml:space="preserve">council tax and </w:t>
      </w:r>
      <w:r w:rsidRPr="007024D3">
        <w:t>business rates.</w:t>
      </w:r>
    </w:p>
    <w:p w:rsidR="00D7570A" w:rsidP="00D7570A">
      <w:pPr>
        <w:pStyle w:val="Answer"/>
      </w:pPr>
      <w:sdt>
        <w:sdtPr>
          <w:alias w:val="Witness"/>
          <w:id w:val="-2132545558"/>
          <w:placeholder>
            <w:docPart w:val="35CC41F4395E4B96A7DCA2620F12EE1D"/>
          </w:placeholder>
          <w:richText/>
        </w:sdtPr>
        <w:sdtContent>
          <w:r w:rsidRPr="00A60B03" w:rsidR="00A60B03">
            <w:rPr>
              <w:b/>
              <w:i/>
            </w:rPr>
            <w:t>Guy Ware:</w:t>
          </w:r>
          <w:r w:rsidRPr="007024D3">
            <w:rPr>
              <w:b/>
            </w:rPr>
            <w:t xml:space="preserve"> </w:t>
          </w:r>
        </w:sdtContent>
      </w:sdt>
      <w:r w:rsidR="0041754D">
        <w:t xml:space="preserve">Building on </w:t>
      </w:r>
      <w:r>
        <w:t>both those points</w:t>
      </w:r>
      <w:r w:rsidR="0041754D">
        <w:t>, t</w:t>
      </w:r>
      <w:r w:rsidRPr="007024D3" w:rsidR="0041754D">
        <w:t xml:space="preserve">here </w:t>
      </w:r>
      <w:r w:rsidRPr="007024D3">
        <w:t>is a need, as Andrew said, to look at</w:t>
      </w:r>
      <w:r>
        <w:t xml:space="preserve"> the underlying national system, </w:t>
      </w:r>
      <w:r w:rsidRPr="007024D3">
        <w:t>which then becomes available for reform</w:t>
      </w:r>
      <w:r>
        <w:t>.</w:t>
      </w:r>
      <w:r w:rsidR="000F7168">
        <w:t xml:space="preserve"> </w:t>
      </w:r>
      <w:r>
        <w:t>I</w:t>
      </w:r>
      <w:r w:rsidRPr="007024D3">
        <w:t xml:space="preserve">t is important </w:t>
      </w:r>
      <w:r>
        <w:t>that the reform is not nationally determined and handed to local government but</w:t>
      </w:r>
      <w:r w:rsidR="0041754D">
        <w:t xml:space="preserve"> that</w:t>
      </w:r>
      <w:r>
        <w:t xml:space="preserve"> it involves</w:t>
      </w:r>
      <w:r w:rsidRPr="007024D3">
        <w:t xml:space="preserve"> local </w:t>
      </w:r>
      <w:r w:rsidRPr="007024D3">
        <w:t>autho</w:t>
      </w:r>
      <w:r>
        <w:t xml:space="preserve">rities and regional authorities, where they exist, </w:t>
      </w:r>
      <w:r w:rsidRPr="007024D3">
        <w:t>in the design of the future of those ta</w:t>
      </w:r>
      <w:r>
        <w:t>xes</w:t>
      </w:r>
      <w:r w:rsidR="0041754D">
        <w:t xml:space="preserve">. </w:t>
      </w:r>
      <w:r w:rsidRPr="007024D3" w:rsidR="0041754D">
        <w:t xml:space="preserve">Otherwise </w:t>
      </w:r>
      <w:r w:rsidRPr="007024D3">
        <w:t xml:space="preserve">we risk taking the same </w:t>
      </w:r>
      <w:r>
        <w:t>approach</w:t>
      </w:r>
      <w:r w:rsidRPr="007024D3">
        <w:t xml:space="preserve"> and </w:t>
      </w:r>
      <w:r>
        <w:t>creating the same problems.</w:t>
      </w:r>
    </w:p>
    <w:p w:rsidR="00D7570A" w:rsidP="00D7570A">
      <w:pPr>
        <w:pStyle w:val="Answer"/>
      </w:pPr>
      <w:r>
        <w:t xml:space="preserve">If you think about both council tax and business rates </w:t>
      </w:r>
      <w:r w:rsidRPr="007024D3">
        <w:t xml:space="preserve">in terms of that </w:t>
      </w:r>
      <w:r>
        <w:t>valuation</w:t>
      </w:r>
      <w:r w:rsidR="007E050F">
        <w:t xml:space="preserve"> point</w:t>
      </w:r>
      <w:r w:rsidRPr="007024D3">
        <w:t xml:space="preserve">, the difference between property markets across the country is so vast that applying a single set of policy tools to a single set of valuations </w:t>
      </w:r>
      <w:r>
        <w:t>becomes very counterproductive quite quickly.</w:t>
      </w:r>
      <w:r w:rsidR="000F7168">
        <w:t xml:space="preserve"> </w:t>
      </w:r>
      <w:r w:rsidRPr="007024D3">
        <w:t xml:space="preserve">I agree </w:t>
      </w:r>
      <w:r>
        <w:t xml:space="preserve">with David that </w:t>
      </w:r>
      <w:r w:rsidRPr="007024D3">
        <w:t xml:space="preserve">there is no point in </w:t>
      </w:r>
      <w:r>
        <w:t>valuing them on different bases</w:t>
      </w:r>
      <w:r w:rsidR="00CA1F86">
        <w:t>—</w:t>
      </w:r>
      <w:r>
        <w:t>that would not help</w:t>
      </w:r>
      <w:r w:rsidR="00CA1F86">
        <w:t>—b</w:t>
      </w:r>
      <w:r w:rsidR="008D2127">
        <w:t>ut</w:t>
      </w:r>
      <w:r>
        <w:t xml:space="preserve">, </w:t>
      </w:r>
      <w:r w:rsidRPr="007024D3">
        <w:t>if you use the same definition of a small</w:t>
      </w:r>
      <w:r>
        <w:t xml:space="preserve"> business by rateable value of the building they occupy in </w:t>
      </w:r>
      <w:r w:rsidR="008D2127">
        <w:t>c</w:t>
      </w:r>
      <w:r w:rsidRPr="007024D3" w:rsidR="008D2127">
        <w:t xml:space="preserve">entral </w:t>
      </w:r>
      <w:r w:rsidRPr="007024D3">
        <w:t xml:space="preserve">London </w:t>
      </w:r>
      <w:r>
        <w:t xml:space="preserve">as you do in the </w:t>
      </w:r>
      <w:r w:rsidR="008D2127">
        <w:t xml:space="preserve">south-west or the north-east </w:t>
      </w:r>
      <w:r>
        <w:t>of England, you get some very odd distortions.</w:t>
      </w:r>
    </w:p>
    <w:p w:rsidR="00D7570A" w:rsidRPr="007024D3" w:rsidP="00D7570A">
      <w:pPr>
        <w:pStyle w:val="Answer"/>
      </w:pPr>
      <w:r>
        <w:t>W</w:t>
      </w:r>
      <w:r w:rsidRPr="007024D3">
        <w:t xml:space="preserve">hen you want to </w:t>
      </w:r>
      <w:r>
        <w:t xml:space="preserve">intervene to </w:t>
      </w:r>
      <w:r w:rsidRPr="007024D3">
        <w:t xml:space="preserve">support </w:t>
      </w:r>
      <w:r>
        <w:t xml:space="preserve">them through a </w:t>
      </w:r>
      <w:r w:rsidRPr="006B074E" w:rsidR="008D2127">
        <w:t>Covid</w:t>
      </w:r>
      <w:r>
        <w:t xml:space="preserve"> crisis and </w:t>
      </w:r>
      <w:r w:rsidRPr="007024D3">
        <w:t xml:space="preserve">you define a support scheme that is based on them </w:t>
      </w:r>
      <w:r>
        <w:t>having a rateable value of £51,000 or less, you find that you cover more than 90% of businesses in England as a whole and less than a quarter of them in London.</w:t>
      </w:r>
      <w:r w:rsidR="000F7168">
        <w:t xml:space="preserve"> </w:t>
      </w:r>
      <w:r>
        <w:t xml:space="preserve">If you take those kinds of approaches, </w:t>
      </w:r>
      <w:r w:rsidRPr="007024D3">
        <w:t>they wi</w:t>
      </w:r>
      <w:r>
        <w:t>l</w:t>
      </w:r>
      <w:r w:rsidR="008D2127">
        <w:t>l not work on a national scale. This is t</w:t>
      </w:r>
      <w:r w:rsidRPr="007024D3" w:rsidR="008D2127">
        <w:t xml:space="preserve">he </w:t>
      </w:r>
      <w:r w:rsidRPr="007024D3">
        <w:t>issue</w:t>
      </w:r>
      <w:r w:rsidR="008D2127">
        <w:t>:</w:t>
      </w:r>
      <w:r>
        <w:t xml:space="preserve"> </w:t>
      </w:r>
      <w:r w:rsidRPr="007024D3" w:rsidR="008D2127">
        <w:t xml:space="preserve">what </w:t>
      </w:r>
      <w:r w:rsidRPr="007024D3">
        <w:t xml:space="preserve">are the core purposes </w:t>
      </w:r>
      <w:r>
        <w:t>we are trying to fund?</w:t>
      </w:r>
      <w:r w:rsidR="000F7168">
        <w:t xml:space="preserve"> </w:t>
      </w:r>
      <w:r w:rsidR="008D2127">
        <w:t xml:space="preserve">Then how </w:t>
      </w:r>
      <w:r w:rsidRPr="007024D3">
        <w:t xml:space="preserve">do you best create a set of variants on tax approaches that allow local and regional authorities </w:t>
      </w:r>
      <w:r>
        <w:t xml:space="preserve">to support their local economies and </w:t>
      </w:r>
      <w:r w:rsidRPr="007024D3">
        <w:t xml:space="preserve">raise the revenue </w:t>
      </w:r>
      <w:r>
        <w:t>they need?</w:t>
      </w:r>
    </w:p>
    <w:p w:rsidR="00D7570A" w:rsidRPr="007024D3" w:rsidP="00D7570A">
      <w:pPr>
        <w:pStyle w:val="Question"/>
      </w:pPr>
      <w:sdt>
        <w:sdtPr>
          <w:alias w:val="Member"/>
          <w:tag w:val="&lt;Member mnisId='394' dodsId='25722'&gt;"/>
          <w:id w:val="-1215811366"/>
          <w:placeholder>
            <w:docPart w:val="35CC41F4395E4B96A7DCA2620F12EE1D"/>
          </w:placeholder>
          <w:richText/>
        </w:sdtPr>
        <w:sdtContent>
          <w:r w:rsidRPr="007024D3">
            <w:rPr>
              <w:b/>
            </w:rPr>
            <w:t>Chair:</w:t>
          </w:r>
        </w:sdtContent>
      </w:sdt>
      <w:r>
        <w:t xml:space="preserve"> There is one final brief question from me</w:t>
      </w:r>
      <w:r w:rsidR="008D2127">
        <w:t>.</w:t>
      </w:r>
      <w:r>
        <w:t xml:space="preserve"> </w:t>
      </w:r>
      <w:r w:rsidR="008D2127">
        <w:t xml:space="preserve">Could </w:t>
      </w:r>
      <w:r>
        <w:t>we have a b</w:t>
      </w:r>
      <w:r w:rsidRPr="007024D3">
        <w:t>rief ans</w:t>
      </w:r>
      <w:r>
        <w:t>wer?</w:t>
      </w:r>
      <w:r w:rsidR="000F7168">
        <w:t xml:space="preserve"> </w:t>
      </w:r>
      <w:r>
        <w:t>We do need to move on.</w:t>
      </w:r>
      <w:r w:rsidR="000F7168">
        <w:t xml:space="preserve"> </w:t>
      </w:r>
      <w:r>
        <w:t>We are all wasting our time, are</w:t>
      </w:r>
      <w:r w:rsidR="008D2127">
        <w:t>n’t</w:t>
      </w:r>
      <w:r>
        <w:t xml:space="preserve"> we?</w:t>
      </w:r>
      <w:r w:rsidR="000F7168">
        <w:t xml:space="preserve"> </w:t>
      </w:r>
      <w:r>
        <w:t xml:space="preserve">In the end, </w:t>
      </w:r>
      <w:r w:rsidR="008D2127">
        <w:t xml:space="preserve">central </w:t>
      </w:r>
      <w:r>
        <w:t xml:space="preserve">Government </w:t>
      </w:r>
      <w:r w:rsidRPr="007024D3">
        <w:t xml:space="preserve">rather likes to have control of the </w:t>
      </w:r>
      <w:r>
        <w:t xml:space="preserve">money, to </w:t>
      </w:r>
      <w:r w:rsidRPr="007024D3">
        <w:t>divvy it up</w:t>
      </w:r>
      <w:r w:rsidR="008D2127">
        <w:t>,</w:t>
      </w:r>
      <w:r>
        <w:t xml:space="preserve"> to give a bit to one authority and a bit less to somebody else and </w:t>
      </w:r>
      <w:r w:rsidR="008D2127">
        <w:t xml:space="preserve">to </w:t>
      </w:r>
      <w:r>
        <w:t>control the process.</w:t>
      </w:r>
      <w:r w:rsidR="000F7168">
        <w:t xml:space="preserve"> </w:t>
      </w:r>
      <w:r>
        <w:t>The Treasury</w:t>
      </w:r>
      <w:r w:rsidRPr="007024D3">
        <w:t xml:space="preserve"> is never going to </w:t>
      </w:r>
      <w:r>
        <w:t>accept fiscal devolution, is it?</w:t>
      </w:r>
    </w:p>
    <w:p w:rsidR="00D7570A" w:rsidP="00D7570A">
      <w:pPr>
        <w:pStyle w:val="Answer"/>
      </w:pPr>
      <w:sdt>
        <w:sdtPr>
          <w:alias w:val="Witness"/>
          <w:id w:val="912509267"/>
          <w:placeholder>
            <w:docPart w:val="35CC41F4395E4B96A7DCA2620F12EE1D"/>
          </w:placeholder>
          <w:richText/>
        </w:sdtPr>
        <w:sdtContent>
          <w:r w:rsidRPr="00A60B03" w:rsidR="00A60B03">
            <w:rPr>
              <w:b/>
              <w:i/>
            </w:rPr>
            <w:t>David Phillips:</w:t>
          </w:r>
          <w:r w:rsidRPr="007024D3">
            <w:rPr>
              <w:b/>
            </w:rPr>
            <w:t xml:space="preserve"> </w:t>
          </w:r>
        </w:sdtContent>
      </w:sdt>
      <w:r w:rsidR="008D2127">
        <w:t>T</w:t>
      </w:r>
      <w:r w:rsidRPr="007024D3" w:rsidR="008D2127">
        <w:t xml:space="preserve">here </w:t>
      </w:r>
      <w:r w:rsidRPr="007024D3">
        <w:t xml:space="preserve">are two points I would make </w:t>
      </w:r>
      <w:r w:rsidR="008D2127">
        <w:t xml:space="preserve">on </w:t>
      </w:r>
      <w:r w:rsidRPr="007024D3">
        <w:t>that question</w:t>
      </w:r>
      <w:r>
        <w:t>.</w:t>
      </w:r>
      <w:r w:rsidR="000F7168">
        <w:t xml:space="preserve"> </w:t>
      </w:r>
      <w:r>
        <w:t xml:space="preserve">You </w:t>
      </w:r>
      <w:r w:rsidRPr="007024D3">
        <w:t>are right</w:t>
      </w:r>
      <w:r>
        <w:t>: f</w:t>
      </w:r>
      <w:r w:rsidRPr="007024D3">
        <w:t>iscal devolution has been</w:t>
      </w:r>
      <w:r w:rsidR="008D2127">
        <w:t xml:space="preserve"> promised</w:t>
      </w:r>
      <w:r w:rsidR="007A7676">
        <w:t xml:space="preserve">, has been </w:t>
      </w:r>
      <w:r w:rsidRPr="007024D3">
        <w:t xml:space="preserve">on the cards for </w:t>
      </w:r>
      <w:r>
        <w:t>many years and has not progressed significantly.</w:t>
      </w:r>
      <w:r w:rsidR="000F7168">
        <w:t xml:space="preserve"> </w:t>
      </w:r>
      <w:r>
        <w:t>There are two counterpoints to that.</w:t>
      </w:r>
      <w:r w:rsidR="000F7168">
        <w:t xml:space="preserve"> </w:t>
      </w:r>
      <w:r>
        <w:t>First,</w:t>
      </w:r>
      <w:r w:rsidRPr="007024D3">
        <w:t xml:space="preserve"> even </w:t>
      </w:r>
      <w:r>
        <w:t xml:space="preserve">tax devolution does not </w:t>
      </w:r>
      <w:r w:rsidRPr="007024D3">
        <w:t xml:space="preserve">remove the potential for the </w:t>
      </w:r>
      <w:r>
        <w:t>Treasury to move funding around, if it wanted to.</w:t>
      </w:r>
      <w:r w:rsidR="000F7168">
        <w:t xml:space="preserve"> </w:t>
      </w:r>
      <w:r>
        <w:t>With business rates, for example, it can move wha</w:t>
      </w:r>
      <w:r w:rsidR="008D2127">
        <w:t>t are called tariffs and top</w:t>
      </w:r>
      <w:r w:rsidR="007A7676">
        <w:t>-</w:t>
      </w:r>
      <w:r w:rsidR="008D2127">
        <w:t>ups</w:t>
      </w:r>
      <w:r>
        <w:t>; there can be additional grant funding.</w:t>
      </w:r>
      <w:r w:rsidR="000F7168">
        <w:t xml:space="preserve"> </w:t>
      </w:r>
      <w:r>
        <w:t>T</w:t>
      </w:r>
      <w:r w:rsidRPr="007024D3">
        <w:t>her</w:t>
      </w:r>
      <w:r>
        <w:t>e</w:t>
      </w:r>
      <w:r w:rsidRPr="007024D3">
        <w:t xml:space="preserve"> can still be that </w:t>
      </w:r>
      <w:r>
        <w:t>T</w:t>
      </w:r>
      <w:r w:rsidRPr="007024D3">
        <w:t xml:space="preserve">reasury role to channel </w:t>
      </w:r>
      <w:r>
        <w:t xml:space="preserve">more money or </w:t>
      </w:r>
      <w:r w:rsidRPr="007024D3">
        <w:t>divvy things up</w:t>
      </w:r>
      <w:r>
        <w:t>.</w:t>
      </w:r>
      <w:r w:rsidR="000F7168">
        <w:t xml:space="preserve"> </w:t>
      </w:r>
    </w:p>
    <w:p w:rsidR="00D7570A" w:rsidRPr="007024D3" w:rsidP="00D7570A">
      <w:pPr>
        <w:pStyle w:val="Answer"/>
      </w:pPr>
      <w:r>
        <w:t>Secondly, looking forward</w:t>
      </w:r>
      <w:r w:rsidRPr="007024D3">
        <w:t xml:space="preserve">, </w:t>
      </w:r>
      <w:r>
        <w:t xml:space="preserve">even before </w:t>
      </w:r>
      <w:r w:rsidRPr="006B074E" w:rsidR="008D2127">
        <w:t>Covid</w:t>
      </w:r>
      <w:r>
        <w:t xml:space="preserve">, it was clear that we needed to raise more revenue </w:t>
      </w:r>
      <w:r w:rsidRPr="007024D3">
        <w:t>in the long run</w:t>
      </w:r>
      <w:r>
        <w:t>.</w:t>
      </w:r>
      <w:r w:rsidR="000F7168">
        <w:t xml:space="preserve"> </w:t>
      </w:r>
      <w:r w:rsidRPr="007024D3">
        <w:t xml:space="preserve">There could be </w:t>
      </w:r>
      <w:r>
        <w:t xml:space="preserve">a political imperative for </w:t>
      </w:r>
      <w:r w:rsidR="008D2127">
        <w:t>the</w:t>
      </w:r>
      <w:r>
        <w:t xml:space="preserve"> </w:t>
      </w:r>
      <w:r w:rsidR="008D2127">
        <w:t xml:space="preserve">Government </w:t>
      </w:r>
      <w:r>
        <w:t>to share the pain in doing that</w:t>
      </w:r>
      <w:r w:rsidR="008D2127">
        <w:t>.</w:t>
      </w:r>
      <w:r>
        <w:t xml:space="preserve"> </w:t>
      </w:r>
      <w:r w:rsidRPr="007024D3" w:rsidR="008D2127">
        <w:t xml:space="preserve">Rather </w:t>
      </w:r>
      <w:r w:rsidRPr="007024D3">
        <w:t xml:space="preserve">than </w:t>
      </w:r>
      <w:r w:rsidR="008D2127">
        <w:t>c</w:t>
      </w:r>
      <w:r w:rsidRPr="007024D3" w:rsidR="008D2127">
        <w:t xml:space="preserve">entral </w:t>
      </w:r>
      <w:r w:rsidRPr="007024D3">
        <w:t>Government having to take the pain of increasing taxes at a national level</w:t>
      </w:r>
      <w:r w:rsidR="008D2127">
        <w:t xml:space="preserve">, </w:t>
      </w:r>
      <w:r w:rsidRPr="007024D3" w:rsidR="008D2127">
        <w:t xml:space="preserve">devolving </w:t>
      </w:r>
      <w:r>
        <w:t xml:space="preserve">additional powers to local government, effectively, would help spread that </w:t>
      </w:r>
      <w:r w:rsidRPr="007024D3">
        <w:t>pain around</w:t>
      </w:r>
      <w:r>
        <w:t>.</w:t>
      </w:r>
      <w:r w:rsidR="000F7168">
        <w:t xml:space="preserve"> </w:t>
      </w:r>
      <w:r w:rsidRPr="007024D3">
        <w:t xml:space="preserve">Whether that </w:t>
      </w:r>
      <w:r>
        <w:t>makes it less appealing to local government to ha</w:t>
      </w:r>
      <w:r w:rsidR="008D2127">
        <w:t xml:space="preserve">ve those powers, I do not know. The </w:t>
      </w:r>
      <w:r>
        <w:t>politics of it is changing, in the same way the politics of council</w:t>
      </w:r>
      <w:r w:rsidR="008D2127">
        <w:t xml:space="preserve"> </w:t>
      </w:r>
      <w:r>
        <w:t>tax revaluation has changed.</w:t>
      </w:r>
      <w:r w:rsidR="000F7168">
        <w:t xml:space="preserve"> </w:t>
      </w:r>
      <w:r>
        <w:t>Things may have change</w:t>
      </w:r>
      <w:r w:rsidR="008D2127">
        <w:t>d</w:t>
      </w:r>
      <w:r w:rsidRPr="007024D3">
        <w:t>.</w:t>
      </w:r>
    </w:p>
    <w:p w:rsidR="00D7570A" w:rsidP="00D7570A">
      <w:pPr>
        <w:pStyle w:val="Answer"/>
      </w:pPr>
      <w:sdt>
        <w:sdtPr>
          <w:alias w:val="Witness"/>
          <w:id w:val="-1920700861"/>
          <w:placeholder>
            <w:docPart w:val="35CC41F4395E4B96A7DCA2620F12EE1D"/>
          </w:placeholder>
          <w:richText/>
        </w:sdtPr>
        <w:sdtContent>
          <w:r w:rsidRPr="00A60B03" w:rsidR="00A60B03">
            <w:rPr>
              <w:b/>
              <w:i/>
            </w:rPr>
            <w:t>Andrew Carter:</w:t>
          </w:r>
          <w:r w:rsidRPr="007024D3">
            <w:rPr>
              <w:b/>
            </w:rPr>
            <w:t xml:space="preserve"> </w:t>
          </w:r>
        </w:sdtContent>
      </w:sdt>
      <w:r w:rsidRPr="007024D3">
        <w:t>I understand your sceptic</w:t>
      </w:r>
      <w:r>
        <w:t xml:space="preserve">ism, Chair, but </w:t>
      </w:r>
      <w:r w:rsidR="008D2127">
        <w:t xml:space="preserve">never </w:t>
      </w:r>
      <w:r>
        <w:t>say never.</w:t>
      </w:r>
      <w:r w:rsidR="008D2127">
        <w:t xml:space="preserve"> That is my response.</w:t>
      </w:r>
      <w:r w:rsidR="000F7168">
        <w:t xml:space="preserve"> </w:t>
      </w:r>
      <w:r>
        <w:t>In a sense, we need to continue to make the arguments, as David said.</w:t>
      </w:r>
      <w:r w:rsidR="000F7168">
        <w:t xml:space="preserve"> </w:t>
      </w:r>
      <w:r>
        <w:t>S</w:t>
      </w:r>
      <w:r w:rsidRPr="007024D3">
        <w:t xml:space="preserve">ome of the underlying fundamentals </w:t>
      </w:r>
      <w:r>
        <w:t>are changing, the politics and the finance questions.</w:t>
      </w:r>
      <w:r w:rsidR="000F7168">
        <w:t xml:space="preserve"> </w:t>
      </w:r>
      <w:r w:rsidRPr="007024D3" w:rsidR="008D2127">
        <w:t xml:space="preserve">We </w:t>
      </w:r>
      <w:r w:rsidRPr="007024D3">
        <w:t>can debate the</w:t>
      </w:r>
      <w:r>
        <w:t xml:space="preserve"> merits and the realities of it, but there is increasingly a recognition </w:t>
      </w:r>
      <w:r w:rsidR="008D2127">
        <w:t>of</w:t>
      </w:r>
      <w:r>
        <w:t xml:space="preserve"> </w:t>
      </w:r>
      <w:r w:rsidR="008D2127">
        <w:t xml:space="preserve">the </w:t>
      </w:r>
      <w:r w:rsidRPr="007024D3">
        <w:t>i</w:t>
      </w:r>
      <w:r>
        <w:t xml:space="preserve">mbalanced nature </w:t>
      </w:r>
      <w:r w:rsidR="008D2127">
        <w:t xml:space="preserve">of </w:t>
      </w:r>
      <w:r>
        <w:t xml:space="preserve">the economy, </w:t>
      </w:r>
      <w:r w:rsidR="008D2127">
        <w:t>which</w:t>
      </w:r>
      <w:r w:rsidRPr="007024D3">
        <w:t xml:space="preserve"> we need to address for a whole bunch of reasons</w:t>
      </w:r>
      <w:r>
        <w:t>.</w:t>
      </w:r>
      <w:r w:rsidR="000F7168">
        <w:t xml:space="preserve"> </w:t>
      </w:r>
      <w:r>
        <w:t>This debate becomes part of that.</w:t>
      </w:r>
    </w:p>
    <w:p w:rsidR="00D7570A" w:rsidRPr="007024D3" w:rsidP="00D7570A">
      <w:pPr>
        <w:pStyle w:val="Answer"/>
      </w:pPr>
      <w:r>
        <w:t>As a</w:t>
      </w:r>
      <w:r>
        <w:t xml:space="preserve"> final brief observation—again, I am not going to go into the details of it—assuming that politicians across the globe are </w:t>
      </w:r>
      <w:r w:rsidRPr="007024D3">
        <w:t>fairly similar, we have seen other cou</w:t>
      </w:r>
      <w:r>
        <w:t xml:space="preserve">ntries that have slowly shifted, </w:t>
      </w:r>
      <w:r>
        <w:t xml:space="preserve">not massively, but have made </w:t>
      </w:r>
      <w:r w:rsidRPr="007024D3">
        <w:t>decisions and choices about devolving some aspects of th</w:t>
      </w:r>
      <w:r>
        <w:t>eir tax</w:t>
      </w:r>
      <w:r w:rsidR="00A63617">
        <w:t>-</w:t>
      </w:r>
      <w:r>
        <w:t>raising powers and tax b</w:t>
      </w:r>
      <w:r w:rsidRPr="007024D3">
        <w:t xml:space="preserve">ase </w:t>
      </w:r>
      <w:r>
        <w:t>from the national to the local over the last 20 or 30 years.</w:t>
      </w:r>
      <w:r w:rsidR="000F7168">
        <w:t xml:space="preserve"> </w:t>
      </w:r>
      <w:r>
        <w:t>Maybe we can take some encouragement there.</w:t>
      </w:r>
    </w:p>
    <w:p w:rsidR="00D7570A" w:rsidRPr="007024D3" w:rsidP="00C65E81">
      <w:pPr>
        <w:pStyle w:val="Question"/>
        <w:numPr>
          <w:ilvl w:val="0"/>
          <w:numId w:val="0"/>
        </w:numPr>
        <w:ind w:left="794"/>
      </w:pPr>
      <w:sdt>
        <w:sdtPr>
          <w:alias w:val="Member"/>
          <w:tag w:val="&lt;Member mnisId='394' dodsId='25722'&gt;"/>
          <w:id w:val="432636178"/>
          <w:placeholder>
            <w:docPart w:val="35CC41F4395E4B96A7DCA2620F12EE1D"/>
          </w:placeholder>
          <w:richText/>
        </w:sdtPr>
        <w:sdtContent>
          <w:r w:rsidRPr="007024D3">
            <w:rPr>
              <w:b/>
            </w:rPr>
            <w:t>Chair:</w:t>
          </w:r>
        </w:sdtContent>
      </w:sdt>
      <w:r>
        <w:t xml:space="preserve"> We will come back</w:t>
      </w:r>
      <w:r w:rsidR="00C65E81">
        <w:t xml:space="preserve"> to that point in a few minutes</w:t>
      </w:r>
      <w:r>
        <w:t>.</w:t>
      </w:r>
    </w:p>
    <w:p w:rsidR="00D7570A" w:rsidRPr="007024D3" w:rsidP="00D7570A">
      <w:pPr>
        <w:pStyle w:val="Answer"/>
      </w:pPr>
      <w:sdt>
        <w:sdtPr>
          <w:alias w:val="Witness"/>
          <w:id w:val="1396859767"/>
          <w:placeholder>
            <w:docPart w:val="35CC41F4395E4B96A7DCA2620F12EE1D"/>
          </w:placeholder>
          <w:richText/>
        </w:sdtPr>
        <w:sdtContent>
          <w:r w:rsidRPr="00A60B03" w:rsidR="00A60B03">
            <w:rPr>
              <w:b/>
              <w:i/>
            </w:rPr>
            <w:t>Andrew Carter:</w:t>
          </w:r>
          <w:r w:rsidRPr="007024D3">
            <w:rPr>
              <w:b/>
            </w:rPr>
            <w:t xml:space="preserve"> </w:t>
          </w:r>
          <w:r w:rsidRPr="007024D3" w:rsidR="00A63617">
            <w:t xml:space="preserve">I am less clear </w:t>
          </w:r>
          <w:r w:rsidR="00A63617">
            <w:t>on</w:t>
          </w:r>
        </w:sdtContent>
      </w:sdt>
      <w:r w:rsidR="00A63617">
        <w:t xml:space="preserve"> e</w:t>
      </w:r>
      <w:r>
        <w:t xml:space="preserve">xactly why they have done that, but we have seen shifts in places like Spain, Sweden </w:t>
      </w:r>
      <w:r w:rsidRPr="007024D3">
        <w:t>and elsewhere.</w:t>
      </w:r>
    </w:p>
    <w:p w:rsidR="00D7570A" w:rsidP="00D7570A">
      <w:pPr>
        <w:pStyle w:val="Answer"/>
      </w:pPr>
      <w:sdt>
        <w:sdtPr>
          <w:alias w:val="Witness"/>
          <w:id w:val="-1229070638"/>
          <w:placeholder>
            <w:docPart w:val="35CC41F4395E4B96A7DCA2620F12EE1D"/>
          </w:placeholder>
          <w:richText/>
        </w:sdtPr>
        <w:sdtContent>
          <w:r w:rsidRPr="00A60B03" w:rsidR="00A60B03">
            <w:rPr>
              <w:b/>
              <w:i/>
            </w:rPr>
            <w:t>Guy Ware:</w:t>
          </w:r>
          <w:r w:rsidRPr="007024D3">
            <w:rPr>
              <w:b/>
            </w:rPr>
            <w:t xml:space="preserve"> </w:t>
          </w:r>
        </w:sdtContent>
      </w:sdt>
      <w:r w:rsidRPr="007024D3" w:rsidR="008363C9">
        <w:t xml:space="preserve">Let </w:t>
      </w:r>
      <w:r w:rsidRPr="007024D3">
        <w:t xml:space="preserve">us maintain </w:t>
      </w:r>
      <w:r>
        <w:t xml:space="preserve">a little hope about what may </w:t>
      </w:r>
      <w:r w:rsidR="00C65E81">
        <w:t xml:space="preserve">have </w:t>
      </w:r>
      <w:r>
        <w:t>change</w:t>
      </w:r>
      <w:r w:rsidR="00C65E81">
        <w:t>d</w:t>
      </w:r>
      <w:r>
        <w:t>.</w:t>
      </w:r>
      <w:r w:rsidR="000F7168">
        <w:t xml:space="preserve"> </w:t>
      </w:r>
      <w:r>
        <w:t xml:space="preserve">Two countries in the news at the moment and </w:t>
      </w:r>
      <w:r w:rsidRPr="007024D3">
        <w:t>frequently referred</w:t>
      </w:r>
      <w:r>
        <w:t xml:space="preserve"> to by the current Government are </w:t>
      </w:r>
      <w:r w:rsidRPr="007024D3">
        <w:t xml:space="preserve">Canada </w:t>
      </w:r>
      <w:r>
        <w:t>and Australia.</w:t>
      </w:r>
      <w:r w:rsidR="000F7168">
        <w:t xml:space="preserve"> </w:t>
      </w:r>
      <w:r>
        <w:t>Canada’s local and regional government</w:t>
      </w:r>
      <w:r>
        <w:rPr>
          <w:rFonts w:cs="Times New Roman"/>
        </w:rPr>
        <w:t xml:space="preserve">s </w:t>
      </w:r>
      <w:r>
        <w:t xml:space="preserve">raise 50% of </w:t>
      </w:r>
      <w:r w:rsidR="00C65E81">
        <w:t>its</w:t>
      </w:r>
      <w:r>
        <w:t xml:space="preserve"> revenues; in the UK it is less than 5%.</w:t>
      </w:r>
      <w:r w:rsidR="000F7168">
        <w:t xml:space="preserve"> </w:t>
      </w:r>
      <w:r>
        <w:t>In Australia, it is about 20%.</w:t>
      </w:r>
      <w:r w:rsidR="000F7168">
        <w:t xml:space="preserve"> </w:t>
      </w:r>
      <w:r>
        <w:t>There are some very different approaches taken to the two large countries we are likely to be comparing ourselves to at the moment.</w:t>
      </w:r>
      <w:r w:rsidR="000F7168">
        <w:t xml:space="preserve"> </w:t>
      </w:r>
    </w:p>
    <w:p w:rsidR="00D7570A" w:rsidRPr="007024D3" w:rsidP="00D7570A">
      <w:pPr>
        <w:pStyle w:val="Question"/>
      </w:pPr>
      <w:sdt>
        <w:sdtPr>
          <w:alias w:val="Member"/>
          <w:tag w:val="&lt;Member mnisId='4831' dodsId=''&gt;"/>
          <w:id w:val="1918052570"/>
          <w:placeholder>
            <w:docPart w:val="35CC41F4395E4B96A7DCA2620F12EE1D"/>
          </w:placeholder>
          <w:richText/>
        </w:sdtPr>
        <w:sdtContent>
          <w:r w:rsidRPr="007024D3">
            <w:rPr>
              <w:b/>
            </w:rPr>
            <w:t>Ian Byrne:</w:t>
          </w:r>
        </w:sdtContent>
      </w:sdt>
      <w:r>
        <w:t xml:space="preserve"> </w:t>
      </w:r>
      <w:r w:rsidRPr="007024D3">
        <w:t xml:space="preserve">There are concerns </w:t>
      </w:r>
      <w:r>
        <w:t xml:space="preserve">that </w:t>
      </w:r>
      <w:r w:rsidR="00C65E81">
        <w:t>financial</w:t>
      </w:r>
      <w:r>
        <w:t xml:space="preserve"> devolution would lead to a post</w:t>
      </w:r>
      <w:r w:rsidRPr="007024D3">
        <w:t xml:space="preserve">code lottery </w:t>
      </w:r>
      <w:r>
        <w:t>in service delivery, given the in</w:t>
      </w:r>
      <w:r w:rsidRPr="007024D3">
        <w:t>equalities across the country</w:t>
      </w:r>
      <w:r>
        <w:t>.</w:t>
      </w:r>
      <w:r w:rsidR="000F7168">
        <w:t xml:space="preserve"> </w:t>
      </w:r>
      <w:r w:rsidRPr="007024D3">
        <w:t>Is</w:t>
      </w:r>
      <w:r>
        <w:t xml:space="preserve"> this an insurmountable barrier to devolving tax powers, Andrew?</w:t>
      </w:r>
      <w:r w:rsidR="000F7168">
        <w:t xml:space="preserve"> </w:t>
      </w:r>
    </w:p>
    <w:p w:rsidR="00D7570A" w:rsidP="00D7570A">
      <w:pPr>
        <w:pStyle w:val="Answer"/>
      </w:pPr>
      <w:sdt>
        <w:sdtPr>
          <w:alias w:val="Witness"/>
          <w:id w:val="-1414456688"/>
          <w:placeholder>
            <w:docPart w:val="35CC41F4395E4B96A7DCA2620F12EE1D"/>
          </w:placeholder>
          <w:richText/>
        </w:sdtPr>
        <w:sdtContent>
          <w:r w:rsidRPr="00A60B03" w:rsidR="00A60B03">
            <w:rPr>
              <w:b/>
              <w:i/>
            </w:rPr>
            <w:t>Andrew Carter:</w:t>
          </w:r>
          <w:r w:rsidRPr="007024D3">
            <w:rPr>
              <w:b/>
            </w:rPr>
            <w:t xml:space="preserve"> </w:t>
          </w:r>
        </w:sdtContent>
      </w:sdt>
      <w:r>
        <w:t>It came out in the previous session, so we</w:t>
      </w:r>
      <w:r w:rsidRPr="007024D3">
        <w:t xml:space="preserve"> can just repeat it</w:t>
      </w:r>
      <w:r>
        <w:t>.</w:t>
      </w:r>
      <w:r w:rsidR="000F7168">
        <w:t xml:space="preserve"> </w:t>
      </w:r>
      <w:r w:rsidRPr="007024D3">
        <w:t>We have a postcode lot</w:t>
      </w:r>
      <w:r>
        <w:t>tery now.</w:t>
      </w:r>
      <w:r w:rsidR="000F7168">
        <w:t xml:space="preserve"> </w:t>
      </w:r>
      <w:r>
        <w:t xml:space="preserve">We have a supposedly highly centralised system and country, and yet, </w:t>
      </w:r>
      <w:r w:rsidRPr="007024D3">
        <w:t>whatever indicat</w:t>
      </w:r>
      <w:r>
        <w:t xml:space="preserve">or you wish to take, economic, health or social, there is huge variation. This </w:t>
      </w:r>
      <w:r w:rsidRPr="007024D3">
        <w:t xml:space="preserve">idea that we </w:t>
      </w:r>
      <w:r>
        <w:t xml:space="preserve">do not </w:t>
      </w:r>
      <w:r w:rsidRPr="007024D3">
        <w:t xml:space="preserve">have </w:t>
      </w:r>
      <w:r w:rsidR="00FA6231">
        <w:t>a postcode lottery</w:t>
      </w:r>
      <w:r>
        <w:t xml:space="preserve"> I would fundamentally challenge.</w:t>
      </w:r>
      <w:r w:rsidR="000F7168">
        <w:t xml:space="preserve"> </w:t>
      </w:r>
      <w:r>
        <w:t xml:space="preserve">I say that because the defence of the status quo </w:t>
      </w:r>
      <w:r w:rsidRPr="007024D3">
        <w:t>often starts there and then pr</w:t>
      </w:r>
      <w:r>
        <w:t xml:space="preserve">events us </w:t>
      </w:r>
      <w:r w:rsidR="00A63617">
        <w:t xml:space="preserve">from </w:t>
      </w:r>
      <w:r>
        <w:t xml:space="preserve">making movements, so we need to challenge the idea that we do not have </w:t>
      </w:r>
      <w:r w:rsidR="00A63617">
        <w:t>a</w:t>
      </w:r>
      <w:r>
        <w:t xml:space="preserve"> postcode lottery, when we </w:t>
      </w:r>
      <w:r w:rsidRPr="007024D3">
        <w:t xml:space="preserve">clearly </w:t>
      </w:r>
      <w:r>
        <w:t>do.</w:t>
      </w:r>
    </w:p>
    <w:p w:rsidR="00D7570A" w:rsidP="00D7570A">
      <w:pPr>
        <w:pStyle w:val="Answer"/>
      </w:pPr>
      <w:r>
        <w:t xml:space="preserve">This </w:t>
      </w:r>
      <w:r>
        <w:t>is an important point, or at</w:t>
      </w:r>
      <w:r w:rsidRPr="007024D3">
        <w:t xml:space="preserve"> </w:t>
      </w:r>
      <w:r>
        <w:t>least</w:t>
      </w:r>
      <w:r w:rsidRPr="007024D3">
        <w:t xml:space="preserve"> I think it is an important point</w:t>
      </w:r>
      <w:r>
        <w:t>.</w:t>
      </w:r>
      <w:r>
        <w:t xml:space="preserve"> </w:t>
      </w:r>
      <w:r>
        <w:t xml:space="preserve">The </w:t>
      </w:r>
      <w:r>
        <w:t xml:space="preserve">conversations </w:t>
      </w:r>
      <w:r>
        <w:t>about</w:t>
      </w:r>
      <w:r>
        <w:t xml:space="preserve"> fiscal devolution in particular often get </w:t>
      </w:r>
      <w:r w:rsidRPr="007024D3">
        <w:t>wrapped up in question</w:t>
      </w:r>
      <w:r>
        <w:t>s about local government</w:t>
      </w:r>
      <w:r>
        <w:t xml:space="preserve"> self</w:t>
      </w:r>
      <w:r w:rsidR="00A63617">
        <w:t>-</w:t>
      </w:r>
      <w:r w:rsidRPr="007024D3">
        <w:t>s</w:t>
      </w:r>
      <w:r>
        <w:t>ufficiency.</w:t>
      </w:r>
      <w:r w:rsidR="000F7168">
        <w:t xml:space="preserve"> </w:t>
      </w:r>
      <w:r>
        <w:t>You heard it from Cornwall in the previous session.</w:t>
      </w:r>
      <w:r w:rsidR="000F7168">
        <w:t xml:space="preserve"> </w:t>
      </w:r>
      <w:r>
        <w:t>Those two things are related but quite different.</w:t>
      </w:r>
      <w:r w:rsidR="000F7168">
        <w:t xml:space="preserve"> </w:t>
      </w:r>
      <w:r>
        <w:t>There are question</w:t>
      </w:r>
      <w:r w:rsidRPr="007024D3">
        <w:t>s</w:t>
      </w:r>
      <w:r>
        <w:t xml:space="preserve"> </w:t>
      </w:r>
      <w:r w:rsidRPr="007024D3">
        <w:t xml:space="preserve">about how we can introduce more fiscal devolution </w:t>
      </w:r>
      <w:r>
        <w:t xml:space="preserve">into a system but never lose sight that, </w:t>
      </w:r>
      <w:r w:rsidRPr="007024D3">
        <w:t>for a whole bunch of different reasons</w:t>
      </w:r>
      <w:r>
        <w:t>,</w:t>
      </w:r>
      <w:r w:rsidRPr="007024D3">
        <w:t xml:space="preserve"> some places will need more money </w:t>
      </w:r>
      <w:r>
        <w:t xml:space="preserve">than they can raise locally, and it is entirely appropriate that we have </w:t>
      </w:r>
      <w:r w:rsidRPr="007024D3">
        <w:t>a distribution</w:t>
      </w:r>
      <w:r>
        <w:t>al</w:t>
      </w:r>
      <w:r w:rsidRPr="007024D3">
        <w:t xml:space="preserve"> element within any </w:t>
      </w:r>
      <w:r>
        <w:t>system we have.</w:t>
      </w:r>
    </w:p>
    <w:p w:rsidR="00D7570A" w:rsidRPr="007024D3" w:rsidP="00D7570A">
      <w:pPr>
        <w:pStyle w:val="Answer"/>
      </w:pPr>
      <w:r>
        <w:t>Other countries do this.</w:t>
      </w:r>
      <w:r w:rsidR="000F7168">
        <w:t xml:space="preserve"> </w:t>
      </w:r>
      <w:r>
        <w:t>Germany is the obvious example.</w:t>
      </w:r>
      <w:r w:rsidR="000F7168">
        <w:t xml:space="preserve"> </w:t>
      </w:r>
      <w:r>
        <w:t>It has a highly devolved system</w:t>
      </w:r>
      <w:r w:rsidR="00A63617">
        <w:t xml:space="preserve">, </w:t>
      </w:r>
      <w:r>
        <w:t>fiscally and from a powers and resource</w:t>
      </w:r>
      <w:r>
        <w:noBreakHyphen/>
      </w:r>
      <w:r w:rsidRPr="007024D3">
        <w:t xml:space="preserve">management </w:t>
      </w:r>
      <w:r>
        <w:t xml:space="preserve">point of view, but </w:t>
      </w:r>
      <w:r w:rsidR="00A63617">
        <w:t xml:space="preserve">it </w:t>
      </w:r>
      <w:r>
        <w:t xml:space="preserve">manages </w:t>
      </w:r>
      <w:r w:rsidRPr="007024D3">
        <w:t>relatively easily to have a highly redistr</w:t>
      </w:r>
      <w:r>
        <w:t xml:space="preserve">ibutive element to </w:t>
      </w:r>
      <w:r w:rsidR="00BD2B2B">
        <w:t>its</w:t>
      </w:r>
      <w:r>
        <w:t xml:space="preserve"> system, which </w:t>
      </w:r>
      <w:r w:rsidRPr="007024D3">
        <w:t xml:space="preserve">essentially but not exclusively </w:t>
      </w:r>
      <w:r>
        <w:t xml:space="preserve">is </w:t>
      </w:r>
      <w:r w:rsidR="00BD2B2B">
        <w:t xml:space="preserve">moving money from west to east. It </w:t>
      </w:r>
      <w:r>
        <w:t>has been doing that since the country came back together.</w:t>
      </w:r>
      <w:r w:rsidR="00BD2B2B">
        <w:t xml:space="preserve"> </w:t>
      </w:r>
      <w:r>
        <w:t xml:space="preserve">Those </w:t>
      </w:r>
      <w:r w:rsidRPr="007024D3">
        <w:t>th</w:t>
      </w:r>
      <w:r>
        <w:t xml:space="preserve">ings are not mutually exclusive, </w:t>
      </w:r>
      <w:r w:rsidRPr="007024D3">
        <w:t xml:space="preserve">but they get muddied in this idea </w:t>
      </w:r>
      <w:r>
        <w:t xml:space="preserve">that somehow people are really talking about </w:t>
      </w:r>
      <w:r w:rsidRPr="007024D3">
        <w:t xml:space="preserve">the idea that you can only spend in your locality </w:t>
      </w:r>
      <w:r>
        <w:t>what you raise.</w:t>
      </w:r>
      <w:r w:rsidR="000F7168">
        <w:t xml:space="preserve"> </w:t>
      </w:r>
      <w:r>
        <w:t xml:space="preserve">We definitely need to </w:t>
      </w:r>
      <w:r w:rsidRPr="007024D3">
        <w:t>shy away from that idea and that concept.</w:t>
      </w:r>
    </w:p>
    <w:p w:rsidR="00D7570A" w:rsidP="00D7570A">
      <w:pPr>
        <w:pStyle w:val="Question"/>
        <w:numPr>
          <w:ilvl w:val="0"/>
          <w:numId w:val="0"/>
        </w:numPr>
        <w:ind w:left="794"/>
      </w:pPr>
      <w:sdt>
        <w:sdtPr>
          <w:alias w:val="Witness"/>
          <w:id w:val="587432844"/>
          <w:placeholder>
            <w:docPart w:val="2121902674E1431CA5E41DA1606AE32E"/>
          </w:placeholder>
          <w:richText/>
        </w:sdtPr>
        <w:sdtContent>
          <w:r w:rsidRPr="00A60B03" w:rsidR="00A60B03">
            <w:rPr>
              <w:b/>
              <w:i/>
            </w:rPr>
            <w:t>David Phillips:</w:t>
          </w:r>
          <w:r w:rsidRPr="007024D3">
            <w:rPr>
              <w:b/>
            </w:rPr>
            <w:t xml:space="preserve"> </w:t>
          </w:r>
        </w:sdtContent>
      </w:sdt>
      <w:r>
        <w:t xml:space="preserve">I would echo what Andrew </w:t>
      </w:r>
      <w:r w:rsidR="00A63617">
        <w:t>is</w:t>
      </w:r>
      <w:r>
        <w:t xml:space="preserve"> saying there.</w:t>
      </w:r>
      <w:r w:rsidR="000F7168">
        <w:t xml:space="preserve"> </w:t>
      </w:r>
      <w:r>
        <w:t xml:space="preserve">There are two issues, which sometimes </w:t>
      </w:r>
      <w:r w:rsidRPr="007024D3">
        <w:t>get conflated</w:t>
      </w:r>
      <w:r>
        <w:t xml:space="preserve"> but are somewhat distinct.</w:t>
      </w:r>
      <w:r w:rsidR="000F7168">
        <w:t xml:space="preserve"> </w:t>
      </w:r>
      <w:r>
        <w:t>There is</w:t>
      </w:r>
      <w:r w:rsidRPr="007024D3">
        <w:t xml:space="preserve"> the issue of </w:t>
      </w:r>
      <w:r>
        <w:t xml:space="preserve">what revenues and powers are devolved, and then there is the issue of what we call equalisation, which is </w:t>
      </w:r>
      <w:r w:rsidRPr="007024D3">
        <w:t xml:space="preserve">how much redistribution </w:t>
      </w:r>
      <w:r>
        <w:t>you have between different parts of the country.</w:t>
      </w:r>
    </w:p>
    <w:p w:rsidR="00D7570A" w:rsidP="00D7570A">
      <w:pPr>
        <w:pStyle w:val="Question"/>
        <w:numPr>
          <w:ilvl w:val="0"/>
          <w:numId w:val="0"/>
        </w:numPr>
        <w:ind w:left="794"/>
      </w:pPr>
      <w:r>
        <w:t xml:space="preserve">We have </w:t>
      </w:r>
      <w:r w:rsidRPr="007024D3">
        <w:t>significant redistr</w:t>
      </w:r>
      <w:r>
        <w:t>ibution</w:t>
      </w:r>
      <w:r w:rsidRPr="007024D3">
        <w:t xml:space="preserve"> </w:t>
      </w:r>
      <w:r>
        <w:t>at the moment through the business rates system and through council tax.</w:t>
      </w:r>
      <w:r w:rsidR="000F7168">
        <w:t xml:space="preserve"> </w:t>
      </w:r>
      <w:r>
        <w:t>Y</w:t>
      </w:r>
      <w:r w:rsidRPr="007024D3">
        <w:t>ou would need that for new taxes as well</w:t>
      </w:r>
      <w:r>
        <w:t>.</w:t>
      </w:r>
      <w:r w:rsidR="000F7168">
        <w:t xml:space="preserve"> </w:t>
      </w:r>
      <w:r>
        <w:t>For example, the amount of income tax you would raise per person in parts of Surrey and the richer parts of London is four or five</w:t>
      </w:r>
      <w:r w:rsidR="00BD2B2B">
        <w:t xml:space="preserve"> times</w:t>
      </w:r>
      <w:r>
        <w:t xml:space="preserve"> as much as you would raise in the poorer parts of the country.</w:t>
      </w:r>
      <w:r w:rsidR="000F7168">
        <w:t xml:space="preserve"> </w:t>
      </w:r>
      <w:r>
        <w:t>You would need these redistributive flows to take place.</w:t>
      </w:r>
    </w:p>
    <w:p w:rsidR="00D7570A" w:rsidP="00D7570A">
      <w:pPr>
        <w:pStyle w:val="Question"/>
        <w:numPr>
          <w:ilvl w:val="0"/>
          <w:numId w:val="0"/>
        </w:numPr>
        <w:ind w:left="794"/>
      </w:pPr>
      <w:r>
        <w:t>There is a trade</w:t>
      </w:r>
      <w:r w:rsidR="00A63617">
        <w:t>-</w:t>
      </w:r>
      <w:r>
        <w:t>off, then.</w:t>
      </w:r>
      <w:r w:rsidR="000F7168">
        <w:t xml:space="preserve"> </w:t>
      </w:r>
      <w:r w:rsidR="00BD2B2B">
        <w:t>How do you</w:t>
      </w:r>
      <w:r>
        <w:t xml:space="preserve"> prioritise redistribution to make sure you can have more consistent levels of services across the country</w:t>
      </w:r>
      <w:r w:rsidR="00BD2B2B">
        <w:t>?</w:t>
      </w:r>
      <w:r w:rsidR="000F7168">
        <w:t xml:space="preserve"> </w:t>
      </w:r>
      <w:r>
        <w:t xml:space="preserve">As Andrew was saying, </w:t>
      </w:r>
      <w:r w:rsidR="00433458">
        <w:t>we</w:t>
      </w:r>
      <w:r>
        <w:t xml:space="preserve"> cannot pretend they are completely consistent now.</w:t>
      </w:r>
      <w:r w:rsidR="000F7168">
        <w:t xml:space="preserve"> </w:t>
      </w:r>
      <w:r>
        <w:t>On the other hand, you might want to give incentives to areas to grow their economies and to boost revenues.</w:t>
      </w:r>
      <w:r w:rsidR="000F7168">
        <w:t xml:space="preserve"> </w:t>
      </w:r>
      <w:r>
        <w:t>There is that trade</w:t>
      </w:r>
      <w:r w:rsidR="00A63617">
        <w:t>-</w:t>
      </w:r>
      <w:r>
        <w:t xml:space="preserve">off between redistribution and </w:t>
      </w:r>
      <w:r w:rsidRPr="007024D3">
        <w:t xml:space="preserve">incentives </w:t>
      </w:r>
      <w:r>
        <w:t xml:space="preserve">for </w:t>
      </w:r>
      <w:r w:rsidRPr="007024D3">
        <w:t>local areas.</w:t>
      </w:r>
    </w:p>
    <w:p w:rsidR="00D7570A" w:rsidRPr="007024D3" w:rsidP="00D7570A">
      <w:pPr>
        <w:pStyle w:val="Question"/>
        <w:numPr>
          <w:ilvl w:val="0"/>
          <w:numId w:val="0"/>
        </w:numPr>
        <w:ind w:left="794"/>
      </w:pPr>
      <w:r>
        <w:t xml:space="preserve">That is </w:t>
      </w:r>
      <w:r w:rsidR="00433458">
        <w:t>a big question</w:t>
      </w:r>
      <w:r>
        <w:t xml:space="preserve"> that </w:t>
      </w:r>
      <w:r w:rsidR="00433458">
        <w:t xml:space="preserve">gets </w:t>
      </w:r>
      <w:r>
        <w:t>missed out sometimes</w:t>
      </w:r>
      <w:r w:rsidR="00433458">
        <w:t>,</w:t>
      </w:r>
      <w:r>
        <w:t xml:space="preserve"> with the focus on the powers and what </w:t>
      </w:r>
      <w:r w:rsidR="00433458">
        <w:t>we</w:t>
      </w:r>
      <w:r>
        <w:rPr>
          <w:rFonts w:cs="Times New Roman"/>
        </w:rPr>
        <w:t xml:space="preserve"> </w:t>
      </w:r>
      <w:r w:rsidR="00433458">
        <w:rPr>
          <w:rFonts w:cs="Times New Roman"/>
        </w:rPr>
        <w:t xml:space="preserve">should </w:t>
      </w:r>
      <w:r>
        <w:rPr>
          <w:rFonts w:cs="Times New Roman"/>
        </w:rPr>
        <w:t>devolve.</w:t>
      </w:r>
      <w:r w:rsidR="000F7168">
        <w:rPr>
          <w:rFonts w:cs="Times New Roman"/>
        </w:rPr>
        <w:t xml:space="preserve"> </w:t>
      </w:r>
      <w:r>
        <w:rPr>
          <w:rFonts w:cs="Times New Roman"/>
        </w:rPr>
        <w:t xml:space="preserve">We need to address how consistent we think services should be around the country, how much we are willing to redistribute and how we </w:t>
      </w:r>
      <w:r w:rsidR="00433458">
        <w:rPr>
          <w:rFonts w:cs="Times New Roman"/>
        </w:rPr>
        <w:t>trade that off</w:t>
      </w:r>
      <w:r>
        <w:rPr>
          <w:rFonts w:cs="Times New Roman"/>
        </w:rPr>
        <w:t xml:space="preserve"> against the incentives we give to local areas.</w:t>
      </w:r>
      <w:r w:rsidR="000F7168">
        <w:rPr>
          <w:rFonts w:cs="Times New Roman"/>
        </w:rPr>
        <w:t xml:space="preserve"> </w:t>
      </w:r>
      <w:r>
        <w:rPr>
          <w:rFonts w:cs="Times New Roman"/>
        </w:rPr>
        <w:t>It is risk versus reward.</w:t>
      </w:r>
    </w:p>
    <w:p w:rsidR="00D7570A" w:rsidRPr="007024D3" w:rsidP="00D7570A">
      <w:pPr>
        <w:pStyle w:val="Question"/>
      </w:pPr>
      <w:sdt>
        <w:sdtPr>
          <w:alias w:val="Member"/>
          <w:tag w:val="&lt;Member mnisId='4831' dodsId=''&gt;"/>
          <w:id w:val="-1591843064"/>
          <w:placeholder>
            <w:docPart w:val="35CC41F4395E4B96A7DCA2620F12EE1D"/>
          </w:placeholder>
          <w:richText/>
        </w:sdtPr>
        <w:sdtContent>
          <w:r w:rsidRPr="007024D3">
            <w:rPr>
              <w:b/>
            </w:rPr>
            <w:t>Ian Byrne:</w:t>
          </w:r>
        </w:sdtContent>
      </w:sdt>
      <w:r w:rsidRPr="007024D3">
        <w:t xml:space="preserve"> </w:t>
      </w:r>
      <w:r w:rsidR="00433458">
        <w:t xml:space="preserve">To </w:t>
      </w:r>
      <w:r>
        <w:t>drill down into the redistribution element, would that redistribution not be an incentive</w:t>
      </w:r>
      <w:r>
        <w:rPr>
          <w:rFonts w:cs="Times New Roman"/>
        </w:rPr>
        <w:t xml:space="preserve"> to those </w:t>
      </w:r>
      <w:r w:rsidR="00433458">
        <w:rPr>
          <w:rFonts w:cs="Times New Roman"/>
        </w:rPr>
        <w:t>that</w:t>
      </w:r>
      <w:r>
        <w:rPr>
          <w:rFonts w:cs="Times New Roman"/>
        </w:rPr>
        <w:t xml:space="preserve"> may collect more?</w:t>
      </w:r>
      <w:r w:rsidR="000F7168">
        <w:rPr>
          <w:rFonts w:cs="Times New Roman"/>
        </w:rPr>
        <w:t xml:space="preserve"> </w:t>
      </w:r>
      <w:r>
        <w:rPr>
          <w:rFonts w:cs="Times New Roman"/>
        </w:rPr>
        <w:t>You talked about parts of London, certainly Westminster.</w:t>
      </w:r>
      <w:r w:rsidR="000F7168">
        <w:rPr>
          <w:rFonts w:cs="Times New Roman"/>
        </w:rPr>
        <w:t xml:space="preserve"> </w:t>
      </w:r>
      <w:r>
        <w:rPr>
          <w:rFonts w:cs="Times New Roman"/>
        </w:rPr>
        <w:t>How can we balance the two regarding the redistribution element?</w:t>
      </w:r>
    </w:p>
    <w:p w:rsidR="00D7570A" w:rsidP="00D7570A">
      <w:pPr>
        <w:pStyle w:val="Answer"/>
      </w:pPr>
      <w:sdt>
        <w:sdtPr>
          <w:alias w:val="Witness"/>
          <w:id w:val="161595397"/>
          <w:placeholder>
            <w:docPart w:val="35CC41F4395E4B96A7DCA2620F12EE1D"/>
          </w:placeholder>
          <w:richText/>
        </w:sdtPr>
        <w:sdtContent>
          <w:r w:rsidRPr="00A60B03" w:rsidR="00A60B03">
            <w:rPr>
              <w:b/>
              <w:i/>
            </w:rPr>
            <w:t>David Phillips:</w:t>
          </w:r>
          <w:r w:rsidRPr="007024D3">
            <w:rPr>
              <w:b/>
            </w:rPr>
            <w:t xml:space="preserve"> </w:t>
          </w:r>
        </w:sdtContent>
      </w:sdt>
      <w:r w:rsidR="000163F5">
        <w:t>An example is</w:t>
      </w:r>
      <w:r>
        <w:t xml:space="preserve"> what they do with business rates.</w:t>
      </w:r>
      <w:r w:rsidR="000F7168">
        <w:t xml:space="preserve"> </w:t>
      </w:r>
      <w:r>
        <w:t>Business rates revenues are a lot more in London than in the rest of the country.</w:t>
      </w:r>
      <w:r w:rsidR="000F7168">
        <w:t xml:space="preserve"> </w:t>
      </w:r>
      <w:r>
        <w:t xml:space="preserve">A proportion of the business rates revenues that are raised in London </w:t>
      </w:r>
      <w:r w:rsidR="000163F5">
        <w:t xml:space="preserve">is </w:t>
      </w:r>
      <w:r>
        <w:t>redistributed to other parts of the country.</w:t>
      </w:r>
      <w:r w:rsidR="000F7168">
        <w:t xml:space="preserve"> </w:t>
      </w:r>
      <w:r>
        <w:t>You could have a similar approach for income tax.</w:t>
      </w:r>
      <w:r w:rsidR="000F7168">
        <w:t xml:space="preserve"> </w:t>
      </w:r>
      <w:r>
        <w:t>One of the big questions there is what happens with the additional growth that is in London.</w:t>
      </w:r>
      <w:r w:rsidR="000F7168">
        <w:t xml:space="preserve"> </w:t>
      </w:r>
      <w:r>
        <w:t xml:space="preserve">Do we </w:t>
      </w:r>
      <w:r w:rsidR="000163F5">
        <w:t xml:space="preserve">redistribute </w:t>
      </w:r>
      <w:r>
        <w:t>the growth that takes place</w:t>
      </w:r>
      <w:r>
        <w:rPr>
          <w:rFonts w:cs="Times New Roman"/>
        </w:rPr>
        <w:t xml:space="preserve"> in London and </w:t>
      </w:r>
      <w:r>
        <w:t xml:space="preserve">not just the initial level, </w:t>
      </w:r>
      <w:r w:rsidRPr="007024D3">
        <w:t xml:space="preserve">which is what happens at the </w:t>
      </w:r>
      <w:r>
        <w:t>m</w:t>
      </w:r>
      <w:r w:rsidRPr="007024D3">
        <w:t xml:space="preserve">oment with </w:t>
      </w:r>
      <w:r>
        <w:t>business rates?</w:t>
      </w:r>
    </w:p>
    <w:p w:rsidR="00D7570A" w:rsidRPr="007024D3" w:rsidP="00D7570A">
      <w:pPr>
        <w:pStyle w:val="Answer"/>
      </w:pPr>
      <w:r>
        <w:t>There is</w:t>
      </w:r>
      <w:r w:rsidRPr="007024D3">
        <w:t xml:space="preserve"> an inf</w:t>
      </w:r>
      <w:r>
        <w:t>inite number of choices between saying, “We are going to let you keep all the growth on top of a baseline</w:t>
      </w:r>
      <w:r w:rsidR="00A63617">
        <w:t>,</w:t>
      </w:r>
      <w:r>
        <w:t xml:space="preserve">” like </w:t>
      </w:r>
      <w:r w:rsidR="000163F5">
        <w:t xml:space="preserve">with </w:t>
      </w:r>
      <w:r>
        <w:t xml:space="preserve">business rates, </w:t>
      </w:r>
      <w:r>
        <w:t xml:space="preserve">and saying, “Actually, we are </w:t>
      </w:r>
      <w:r w:rsidRPr="007024D3">
        <w:t xml:space="preserve">going to redistribute </w:t>
      </w:r>
      <w:r>
        <w:t>all the growth in the tax base</w:t>
      </w:r>
      <w:r w:rsidR="00A63617">
        <w:t>,</w:t>
      </w:r>
      <w:r>
        <w:t>” which was traditionally what happened before business rates retention.</w:t>
      </w:r>
      <w:r w:rsidR="000F7168">
        <w:t xml:space="preserve"> </w:t>
      </w:r>
      <w:r>
        <w:t xml:space="preserve">It is </w:t>
      </w:r>
      <w:r w:rsidRPr="007024D3">
        <w:t xml:space="preserve">that menu of options </w:t>
      </w:r>
      <w:r>
        <w:t xml:space="preserve">you can choose from, full redistribution to partial redistribution, depending on how you </w:t>
      </w:r>
      <w:r w:rsidRPr="007024D3">
        <w:t>value these different things.</w:t>
      </w:r>
    </w:p>
    <w:p w:rsidR="00F344FB" w:rsidRPr="007024D3" w:rsidP="00D7570A">
      <w:pPr>
        <w:pStyle w:val="Question"/>
      </w:pPr>
      <w:sdt>
        <w:sdtPr>
          <w:alias w:val="Member"/>
          <w:tag w:val="&lt;Member mnisId='4831' dodsId=''&gt;"/>
          <w:id w:val="-1202547267"/>
          <w:placeholder>
            <w:docPart w:val="35CC41F4395E4B96A7DCA2620F12EE1D"/>
          </w:placeholder>
          <w:richText/>
        </w:sdtPr>
        <w:sdtContent>
          <w:r w:rsidRPr="00D7570A" w:rsidR="00D7570A">
            <w:rPr>
              <w:b/>
            </w:rPr>
            <w:t>Ian Byrne:</w:t>
          </w:r>
        </w:sdtContent>
      </w:sdt>
      <w:r w:rsidR="00D7570A">
        <w:t xml:space="preserve"> Ther</w:t>
      </w:r>
      <w:r w:rsidRPr="007024D3" w:rsidR="00D7570A">
        <w:t>e</w:t>
      </w:r>
      <w:r w:rsidR="00D7570A">
        <w:t xml:space="preserve"> </w:t>
      </w:r>
      <w:r w:rsidRPr="007024D3" w:rsidR="00D7570A">
        <w:t xml:space="preserve">is </w:t>
      </w:r>
      <w:r w:rsidR="00D7570A">
        <w:t>going to be a question from Bob on London, probably</w:t>
      </w:r>
      <w:r w:rsidRPr="007024D3" w:rsidR="00D7570A">
        <w:t xml:space="preserve"> directed </w:t>
      </w:r>
      <w:r w:rsidR="00D7570A">
        <w:t>at Guy.</w:t>
      </w:r>
      <w:r w:rsidR="000F7168">
        <w:t xml:space="preserve"> </w:t>
      </w:r>
      <w:r w:rsidR="00D7570A">
        <w:t xml:space="preserve">I will slip into </w:t>
      </w:r>
      <w:r w:rsidR="000163F5">
        <w:t>the</w:t>
      </w:r>
      <w:r w:rsidR="00D7570A">
        <w:t xml:space="preserve"> last question and direct this to Andrew, because Bob will be grilling you, Guy. An alternative approach taken in other countries—you have probably touched on this before—</w:t>
      </w:r>
      <w:r w:rsidRPr="007024D3" w:rsidR="00D7570A">
        <w:t xml:space="preserve">is to allocate a dedicated </w:t>
      </w:r>
      <w:r w:rsidR="00D7570A">
        <w:t>portion of revenue from certain taxes to particular areas.</w:t>
      </w:r>
      <w:r w:rsidR="000F7168">
        <w:t xml:space="preserve"> </w:t>
      </w:r>
      <w:r w:rsidR="00D7570A">
        <w:t xml:space="preserve">Would you support this as </w:t>
      </w:r>
      <w:r w:rsidRPr="007024D3" w:rsidR="00D7570A">
        <w:t>an alternative?</w:t>
      </w:r>
    </w:p>
    <w:p w:rsidR="00F344FB" w:rsidP="00F344FB">
      <w:pPr>
        <w:pStyle w:val="Answer"/>
      </w:pPr>
      <w:sdt>
        <w:sdtPr>
          <w:alias w:val="Witness"/>
          <w:id w:val="-492573666"/>
          <w:placeholder>
            <w:docPart w:val="DefaultPlaceholder_1082065158"/>
          </w:placeholder>
          <w:richText/>
        </w:sdtPr>
        <w:sdtContent>
          <w:r w:rsidRPr="00A60B03" w:rsidR="00A60B03">
            <w:rPr>
              <w:b/>
              <w:i/>
            </w:rPr>
            <w:t>Andrew Carter:</w:t>
          </w:r>
          <w:r w:rsidRPr="007024D3">
            <w:rPr>
              <w:b/>
            </w:rPr>
            <w:t xml:space="preserve"> </w:t>
          </w:r>
        </w:sdtContent>
      </w:sdt>
      <w:r w:rsidR="00986AC2">
        <w:t>Yes.</w:t>
      </w:r>
      <w:r w:rsidR="007376F7">
        <w:t xml:space="preserve"> </w:t>
      </w:r>
      <w:r w:rsidR="00986AC2">
        <w:t>In a sense, Dave is probably better positioned to go further on that, but, e</w:t>
      </w:r>
      <w:r w:rsidRPr="007024D3">
        <w:t xml:space="preserve">ssentially, </w:t>
      </w:r>
      <w:r w:rsidR="000163F5">
        <w:t xml:space="preserve">what </w:t>
      </w:r>
      <w:r w:rsidR="002F5C16">
        <w:t>you see</w:t>
      </w:r>
      <w:r w:rsidRPr="007024D3">
        <w:t xml:space="preserve"> in many other places </w:t>
      </w:r>
      <w:r w:rsidR="000163F5">
        <w:t xml:space="preserve">is </w:t>
      </w:r>
      <w:r w:rsidRPr="007024D3">
        <w:t>what th</w:t>
      </w:r>
      <w:r w:rsidR="002F5C16">
        <w:t>ey class as the shared tax base.</w:t>
      </w:r>
      <w:r w:rsidR="007376F7">
        <w:t xml:space="preserve"> </w:t>
      </w:r>
      <w:r w:rsidR="002F5C16">
        <w:t>Essentially, income tax is shared</w:t>
      </w:r>
      <w:r w:rsidRPr="007024D3">
        <w:t xml:space="preserve"> between the localities a</w:t>
      </w:r>
      <w:r w:rsidR="002F5C16">
        <w:t>nd national.</w:t>
      </w:r>
      <w:r w:rsidR="007376F7">
        <w:t xml:space="preserve"> </w:t>
      </w:r>
      <w:r w:rsidR="002F5C16">
        <w:t>That is much more of a standard prac</w:t>
      </w:r>
      <w:r w:rsidRPr="007024D3">
        <w:t>tice</w:t>
      </w:r>
      <w:r w:rsidR="002F5C16">
        <w:t xml:space="preserve"> in other countries</w:t>
      </w:r>
      <w:r w:rsidRPr="007024D3">
        <w:t>.</w:t>
      </w:r>
      <w:r w:rsidR="007376F7">
        <w:t xml:space="preserve"> </w:t>
      </w:r>
      <w:r w:rsidR="002F5C16">
        <w:t>I</w:t>
      </w:r>
      <w:r w:rsidRPr="007024D3">
        <w:t xml:space="preserve">t is not really a standard </w:t>
      </w:r>
      <w:r w:rsidR="002F5C16">
        <w:t>practice in the same way in this country.</w:t>
      </w:r>
      <w:r w:rsidR="007376F7">
        <w:t xml:space="preserve"> </w:t>
      </w:r>
      <w:r w:rsidR="002F5C16">
        <w:t>In principle, I would share</w:t>
      </w:r>
      <w:r w:rsidRPr="007024D3">
        <w:t xml:space="preserve"> that and we </w:t>
      </w:r>
      <w:r w:rsidR="002F5C16">
        <w:t>shou</w:t>
      </w:r>
      <w:r w:rsidRPr="007024D3">
        <w:t>ld do more</w:t>
      </w:r>
      <w:r w:rsidR="002F5C16">
        <w:t xml:space="preserve"> exploration of that, but Dave is probably better placed to go further on it</w:t>
      </w:r>
      <w:r w:rsidR="000163F5">
        <w:t>.</w:t>
      </w:r>
      <w:r w:rsidR="002F5C16">
        <w:t xml:space="preserve"> </w:t>
      </w:r>
      <w:r w:rsidR="000163F5">
        <w:t xml:space="preserve">That </w:t>
      </w:r>
      <w:r w:rsidR="002F5C16">
        <w:t>is really what you were saying in relation to income tax, David.</w:t>
      </w:r>
    </w:p>
    <w:p w:rsidR="00F344FB" w:rsidRPr="007024D3" w:rsidP="00F344FB">
      <w:pPr>
        <w:pStyle w:val="Answer"/>
      </w:pPr>
      <w:sdt>
        <w:sdtPr>
          <w:alias w:val="Witness"/>
          <w:id w:val="-442998909"/>
          <w:placeholder>
            <w:docPart w:val="DefaultPlaceholder_1082065158"/>
          </w:placeholder>
          <w:richText/>
        </w:sdtPr>
        <w:sdtContent>
          <w:r w:rsidRPr="00A60B03" w:rsidR="00A60B03">
            <w:rPr>
              <w:b/>
              <w:i/>
            </w:rPr>
            <w:t>David Phillips:</w:t>
          </w:r>
          <w:r w:rsidRPr="007024D3">
            <w:rPr>
              <w:b/>
            </w:rPr>
            <w:t xml:space="preserve"> </w:t>
          </w:r>
        </w:sdtContent>
      </w:sdt>
      <w:r w:rsidR="000163F5">
        <w:t>I</w:t>
      </w:r>
      <w:r w:rsidRPr="007024D3" w:rsidR="000163F5">
        <w:t xml:space="preserve">t </w:t>
      </w:r>
      <w:r w:rsidRPr="007024D3">
        <w:t>depe</w:t>
      </w:r>
      <w:r w:rsidRPr="000163F5">
        <w:t xml:space="preserve">nds </w:t>
      </w:r>
      <w:r w:rsidRPr="000163F5" w:rsidR="002F5C16">
        <w:t>what you think you are trying to do with devolution or assignment</w:t>
      </w:r>
      <w:r w:rsidR="002F5C16">
        <w:t>.</w:t>
      </w:r>
      <w:r w:rsidR="007376F7">
        <w:t xml:space="preserve"> </w:t>
      </w:r>
      <w:r w:rsidR="002F5C16">
        <w:t>I</w:t>
      </w:r>
      <w:r w:rsidRPr="007024D3">
        <w:t>f you</w:t>
      </w:r>
      <w:r w:rsidR="002F5C16">
        <w:t xml:space="preserve"> think you want to give local</w:t>
      </w:r>
      <w:r w:rsidRPr="007024D3">
        <w:t xml:space="preserve"> are</w:t>
      </w:r>
      <w:r w:rsidR="002F5C16">
        <w:t xml:space="preserve">as the power to raise more </w:t>
      </w:r>
      <w:r w:rsidR="000163F5">
        <w:t>revenue</w:t>
      </w:r>
      <w:r w:rsidR="002F5C16">
        <w:t xml:space="preserve"> themselves</w:t>
      </w:r>
      <w:r w:rsidR="000163F5">
        <w:t>,</w:t>
      </w:r>
      <w:r w:rsidR="002F5C16">
        <w:t xml:space="preserve"> </w:t>
      </w:r>
      <w:r w:rsidRPr="007024D3">
        <w:t xml:space="preserve">to make decisions about how </w:t>
      </w:r>
      <w:r w:rsidR="002F5C16">
        <w:t xml:space="preserve">much </w:t>
      </w:r>
      <w:r w:rsidRPr="007024D3">
        <w:t>to tax and spend</w:t>
      </w:r>
      <w:r w:rsidR="002F5C16">
        <w:t>, clearly you need to give them the powers to change the rates.</w:t>
      </w:r>
      <w:r w:rsidR="007376F7">
        <w:t xml:space="preserve"> </w:t>
      </w:r>
      <w:r w:rsidR="002F5C16">
        <w:t xml:space="preserve">Assignment </w:t>
      </w:r>
      <w:r w:rsidR="00B26CC9">
        <w:t>does not</w:t>
      </w:r>
      <w:r w:rsidR="002F5C16">
        <w:t xml:space="preserve"> gi</w:t>
      </w:r>
      <w:r w:rsidRPr="007024D3">
        <w:t>v</w:t>
      </w:r>
      <w:r w:rsidR="002F5C16">
        <w:t>e</w:t>
      </w:r>
      <w:r w:rsidRPr="007024D3">
        <w:t xml:space="preserve"> that additional</w:t>
      </w:r>
      <w:r w:rsidR="002F5C16">
        <w:t xml:space="preserve"> flexibility to change your funding.</w:t>
      </w:r>
      <w:r w:rsidR="007376F7">
        <w:t xml:space="preserve"> </w:t>
      </w:r>
      <w:r w:rsidRPr="007024D3">
        <w:t>On the other hand, you may be c</w:t>
      </w:r>
      <w:r w:rsidR="002F5C16">
        <w:t>o</w:t>
      </w:r>
      <w:r w:rsidRPr="007024D3">
        <w:t>ncerned about tax competition</w:t>
      </w:r>
      <w:r w:rsidR="006A0174">
        <w:t>,</w:t>
      </w:r>
      <w:r w:rsidR="002F5C16">
        <w:t xml:space="preserve"> if you give powers to areas to set</w:t>
      </w:r>
      <w:r w:rsidRPr="007024D3">
        <w:t xml:space="preserve"> ta</w:t>
      </w:r>
      <w:r w:rsidR="002F5C16">
        <w:t>x</w:t>
      </w:r>
      <w:r w:rsidRPr="007024D3">
        <w:t xml:space="preserve"> rates as well</w:t>
      </w:r>
      <w:r w:rsidR="006A0174">
        <w:t>,</w:t>
      </w:r>
      <w:r w:rsidR="002F5C16">
        <w:t xml:space="preserve"> because </w:t>
      </w:r>
      <w:r w:rsidR="006A0174">
        <w:t>they</w:t>
      </w:r>
      <w:r w:rsidR="002F5C16">
        <w:t xml:space="preserve"> might try to compete </w:t>
      </w:r>
      <w:r w:rsidR="006A0174">
        <w:t xml:space="preserve">and </w:t>
      </w:r>
      <w:r w:rsidR="002F5C16">
        <w:t xml:space="preserve">bring </w:t>
      </w:r>
      <w:r w:rsidR="006A0174">
        <w:t xml:space="preserve">down </w:t>
      </w:r>
      <w:r w:rsidR="002F5C16">
        <w:t>tax rates to attract more business.</w:t>
      </w:r>
      <w:r w:rsidR="007376F7">
        <w:t xml:space="preserve"> </w:t>
      </w:r>
      <w:r w:rsidR="002F5C16">
        <w:t>T</w:t>
      </w:r>
      <w:r w:rsidRPr="007024D3">
        <w:t>here are pros and cons of both</w:t>
      </w:r>
      <w:r w:rsidR="002F5C16">
        <w:t>.</w:t>
      </w:r>
      <w:r w:rsidR="007376F7">
        <w:t xml:space="preserve"> </w:t>
      </w:r>
      <w:r w:rsidR="002F5C16">
        <w:t>It depends</w:t>
      </w:r>
      <w:r w:rsidRPr="007024D3">
        <w:t xml:space="preserve"> how you trade of</w:t>
      </w:r>
      <w:r w:rsidR="002F5C16">
        <w:t>f local powers and</w:t>
      </w:r>
      <w:r w:rsidRPr="007024D3">
        <w:t xml:space="preserve"> local discretion</w:t>
      </w:r>
      <w:r w:rsidR="002F5C16">
        <w:t xml:space="preserve"> versus the national redistribution and the system at the national level.</w:t>
      </w:r>
      <w:r w:rsidR="007376F7">
        <w:t xml:space="preserve"> </w:t>
      </w:r>
      <w:r w:rsidR="002F5C16">
        <w:t>There is no one answer.</w:t>
      </w:r>
      <w:r w:rsidR="007376F7">
        <w:t xml:space="preserve"> </w:t>
      </w:r>
      <w:r w:rsidR="002F5C16">
        <w:t>It is a choice again.</w:t>
      </w:r>
    </w:p>
    <w:p w:rsidR="00103B3A" w:rsidP="00F344FB">
      <w:pPr>
        <w:pStyle w:val="Question"/>
      </w:pPr>
      <w:sdt>
        <w:sdtPr>
          <w:alias w:val="Member"/>
          <w:tag w:val="&lt;Member mnisId='4005' dodsId='37675'&gt;"/>
          <w:id w:val="-1519689000"/>
          <w:placeholder>
            <w:docPart w:val="DefaultPlaceholder_1082065158"/>
          </w:placeholder>
          <w:richText/>
        </w:sdtPr>
        <w:sdtContent>
          <w:r w:rsidRPr="007024D3" w:rsidR="00F344FB">
            <w:rPr>
              <w:b/>
            </w:rPr>
            <w:t>Bob Blackman:</w:t>
          </w:r>
        </w:sdtContent>
      </w:sdt>
      <w:r w:rsidR="007376F7">
        <w:t xml:space="preserve"> </w:t>
      </w:r>
      <w:r>
        <w:t>We are going to talk about business r</w:t>
      </w:r>
      <w:r w:rsidR="006A0174">
        <w:t xml:space="preserve">ates in more detail in a minute, </w:t>
      </w:r>
      <w:r>
        <w:t>so I do not want to go on to business rate</w:t>
      </w:r>
      <w:r w:rsidR="006A0174">
        <w:t>s</w:t>
      </w:r>
      <w:r>
        <w:t xml:space="preserve">, but one </w:t>
      </w:r>
      <w:r w:rsidR="006A0174">
        <w:t>concern</w:t>
      </w:r>
      <w:r>
        <w:t xml:space="preserve"> that has been expressed historically is, for example, that we have now </w:t>
      </w:r>
      <w:r w:rsidR="006A0174">
        <w:t xml:space="preserve">got to </w:t>
      </w:r>
      <w:r>
        <w:t>a point where business rates are effectively paying for adult social care in a lot of local authorities that</w:t>
      </w:r>
      <w:r w:rsidRPr="007024D3" w:rsidR="00F344FB">
        <w:t xml:space="preserve"> admin</w:t>
      </w:r>
      <w:r>
        <w:t>ister social care.</w:t>
      </w:r>
      <w:r w:rsidR="007376F7">
        <w:t xml:space="preserve"> </w:t>
      </w:r>
      <w:r>
        <w:t>T</w:t>
      </w:r>
      <w:r w:rsidRPr="007024D3" w:rsidR="00F344FB">
        <w:t>her</w:t>
      </w:r>
      <w:r>
        <w:t>e</w:t>
      </w:r>
      <w:r w:rsidRPr="007024D3" w:rsidR="00F344FB">
        <w:t xml:space="preserve"> is a correlation</w:t>
      </w:r>
      <w:r>
        <w:t xml:space="preserve"> of saying, “Well, hang on.</w:t>
      </w:r>
      <w:r w:rsidR="007376F7">
        <w:t xml:space="preserve"> </w:t>
      </w:r>
      <w:r>
        <w:t>We are raising this money from business to p</w:t>
      </w:r>
      <w:r w:rsidRPr="007024D3" w:rsidR="00F344FB">
        <w:t>ay for social care.</w:t>
      </w:r>
      <w:r w:rsidR="007376F7">
        <w:t xml:space="preserve"> </w:t>
      </w:r>
      <w:r w:rsidRPr="007024D3" w:rsidR="00F344FB">
        <w:t>Is that the right sort of balance?</w:t>
      </w:r>
      <w:r>
        <w:t>”</w:t>
      </w:r>
    </w:p>
    <w:p w:rsidR="00103B3A" w:rsidP="00103B3A">
      <w:pPr>
        <w:pStyle w:val="Question"/>
        <w:numPr>
          <w:ilvl w:val="0"/>
          <w:numId w:val="0"/>
        </w:numPr>
        <w:ind w:left="794"/>
      </w:pPr>
      <w:r w:rsidRPr="007024D3">
        <w:t xml:space="preserve">One of the concerns I have is the battle between central </w:t>
      </w:r>
      <w:r w:rsidR="006A0174">
        <w:t xml:space="preserve">Government </w:t>
      </w:r>
      <w:r w:rsidRPr="007024D3">
        <w:t xml:space="preserve">and local </w:t>
      </w:r>
      <w:r>
        <w:t xml:space="preserve">government </w:t>
      </w:r>
      <w:r w:rsidRPr="007024D3">
        <w:t xml:space="preserve">about </w:t>
      </w:r>
      <w:r>
        <w:t>how the cash is used.</w:t>
      </w:r>
      <w:r w:rsidR="007376F7">
        <w:t xml:space="preserve"> </w:t>
      </w:r>
      <w:r>
        <w:t>There will always be a view from local government that i</w:t>
      </w:r>
      <w:r w:rsidRPr="007024D3">
        <w:t xml:space="preserve">t does not have enough cash </w:t>
      </w:r>
      <w:r>
        <w:t xml:space="preserve">and there will always be a view from central </w:t>
      </w:r>
      <w:r w:rsidR="006A0174">
        <w:t xml:space="preserve">Government </w:t>
      </w:r>
      <w:r>
        <w:t>that we have given you the powers and we have given you the cash</w:t>
      </w:r>
      <w:r w:rsidR="006A0174">
        <w:t>,</w:t>
      </w:r>
      <w:r>
        <w:t xml:space="preserve"> so get on with it.</w:t>
      </w:r>
      <w:r w:rsidR="007376F7">
        <w:t xml:space="preserve"> </w:t>
      </w:r>
      <w:r>
        <w:t>That is always a battle.</w:t>
      </w:r>
    </w:p>
    <w:p w:rsidR="00F344FB" w:rsidRPr="007024D3" w:rsidP="00103B3A">
      <w:pPr>
        <w:pStyle w:val="Question"/>
        <w:numPr>
          <w:ilvl w:val="0"/>
          <w:numId w:val="0"/>
        </w:numPr>
        <w:ind w:left="794"/>
      </w:pPr>
      <w:r>
        <w:t>We have c</w:t>
      </w:r>
      <w:r w:rsidRPr="007024D3">
        <w:t>ertain ring</w:t>
      </w:r>
      <w:r w:rsidR="00325626">
        <w:t>-</w:t>
      </w:r>
      <w:r w:rsidRPr="007024D3">
        <w:t xml:space="preserve">fenced </w:t>
      </w:r>
      <w:r>
        <w:t>environments and I think we,</w:t>
      </w:r>
      <w:r w:rsidRPr="007024D3">
        <w:t xml:space="preserve"> as a </w:t>
      </w:r>
      <w:r w:rsidR="00325626">
        <w:t>C</w:t>
      </w:r>
      <w:r w:rsidRPr="007024D3">
        <w:t>ommittee</w:t>
      </w:r>
      <w:r>
        <w:t>, generally speaking, have been against ring</w:t>
      </w:r>
      <w:r w:rsidR="00325626">
        <w:t>-</w:t>
      </w:r>
      <w:r>
        <w:t xml:space="preserve">fencing, but, for example, </w:t>
      </w:r>
      <w:r w:rsidRPr="007024D3">
        <w:t>car pa</w:t>
      </w:r>
      <w:r>
        <w:t>rking income can only be spent i</w:t>
      </w:r>
      <w:r w:rsidRPr="007024D3">
        <w:t>n certain areas</w:t>
      </w:r>
      <w:r>
        <w:t>.</w:t>
      </w:r>
      <w:r w:rsidR="007376F7">
        <w:t xml:space="preserve"> </w:t>
      </w:r>
      <w:r w:rsidR="006A0174">
        <w:t>T</w:t>
      </w:r>
      <w:r w:rsidRPr="007024D3" w:rsidR="006A0174">
        <w:t xml:space="preserve">o </w:t>
      </w:r>
      <w:r w:rsidRPr="007024D3">
        <w:t xml:space="preserve">what extent </w:t>
      </w:r>
      <w:r>
        <w:t xml:space="preserve">would you as witnesses agree with </w:t>
      </w:r>
      <w:r w:rsidR="00325626">
        <w:t>the</w:t>
      </w:r>
      <w:r>
        <w:t xml:space="preserve"> principle of </w:t>
      </w:r>
      <w:r w:rsidRPr="007024D3">
        <w:t>devolving taxes</w:t>
      </w:r>
      <w:r>
        <w:t>, but the</w:t>
      </w:r>
      <w:r w:rsidRPr="007024D3">
        <w:t>n</w:t>
      </w:r>
      <w:r>
        <w:t xml:space="preserve"> </w:t>
      </w:r>
      <w:r w:rsidRPr="007024D3">
        <w:t>h</w:t>
      </w:r>
      <w:r>
        <w:t>a</w:t>
      </w:r>
      <w:r w:rsidRPr="007024D3">
        <w:t xml:space="preserve">ving a caveat that they can only be spent </w:t>
      </w:r>
      <w:r>
        <w:t>on the areas to which they have been devolved</w:t>
      </w:r>
      <w:r w:rsidR="006A0174">
        <w:t>?</w:t>
      </w:r>
      <w:r w:rsidR="007376F7">
        <w:t xml:space="preserve"> </w:t>
      </w:r>
      <w:r>
        <w:t>One of the areas for London could well be the road</w:t>
      </w:r>
      <w:r w:rsidR="00325626">
        <w:t>-</w:t>
      </w:r>
      <w:r>
        <w:t xml:space="preserve">fund licence for cars with the money devolved to </w:t>
      </w:r>
      <w:r w:rsidR="006A0174">
        <w:t>London,</w:t>
      </w:r>
      <w:r w:rsidRPr="007024D3">
        <w:t xml:space="preserve"> with the principle that that money can only be spent on roads and improving roads in </w:t>
      </w:r>
      <w:r w:rsidR="006A0174">
        <w:t>London,</w:t>
      </w:r>
      <w:r w:rsidRPr="007024D3">
        <w:t xml:space="preserve"> rather than be</w:t>
      </w:r>
      <w:r>
        <w:t>ing</w:t>
      </w:r>
      <w:r w:rsidRPr="007024D3">
        <w:t xml:space="preserve"> spent a</w:t>
      </w:r>
      <w:r>
        <w:t>s part of the general tax</w:t>
      </w:r>
      <w:r w:rsidR="00325626">
        <w:t>-</w:t>
      </w:r>
      <w:r w:rsidRPr="007024D3">
        <w:t>raising powers.</w:t>
      </w:r>
      <w:r w:rsidR="007376F7">
        <w:t xml:space="preserve"> </w:t>
      </w:r>
    </w:p>
    <w:p w:rsidR="00A34203" w:rsidP="00F344FB">
      <w:pPr>
        <w:pStyle w:val="Answer"/>
      </w:pPr>
      <w:sdt>
        <w:sdtPr>
          <w:alias w:val="Witness"/>
          <w:id w:val="1467546158"/>
          <w:placeholder>
            <w:docPart w:val="DefaultPlaceholder_1082065158"/>
          </w:placeholder>
          <w:richText/>
        </w:sdtPr>
        <w:sdtContent>
          <w:r w:rsidRPr="00A60B03" w:rsidR="00A60B03">
            <w:rPr>
              <w:b/>
              <w:i/>
            </w:rPr>
            <w:t>Guy Ware:</w:t>
          </w:r>
          <w:r w:rsidRPr="007024D3" w:rsidR="00F344FB">
            <w:rPr>
              <w:b/>
            </w:rPr>
            <w:t xml:space="preserve"> </w:t>
          </w:r>
        </w:sdtContent>
      </w:sdt>
      <w:r>
        <w:t>The position with road tax</w:t>
      </w:r>
      <w:r w:rsidR="006A0174">
        <w:t>,</w:t>
      </w:r>
      <w:r>
        <w:t xml:space="preserve"> vehicle excise duty</w:t>
      </w:r>
      <w:r w:rsidR="006A0174">
        <w:t>,</w:t>
      </w:r>
      <w:r>
        <w:t xml:space="preserve"> is very odd in London.</w:t>
      </w:r>
      <w:r w:rsidR="007376F7">
        <w:t xml:space="preserve"> </w:t>
      </w:r>
      <w:r>
        <w:t>Londoners pay it like everybody else who owns a car, but none of it comes to London.</w:t>
      </w:r>
      <w:r w:rsidR="007376F7">
        <w:t xml:space="preserve"> </w:t>
      </w:r>
      <w:r w:rsidR="00EA2033">
        <w:t xml:space="preserve">It all goes to Highways </w:t>
      </w:r>
      <w:r w:rsidR="006A0174">
        <w:t>England,</w:t>
      </w:r>
      <w:r w:rsidR="00EA2033">
        <w:t xml:space="preserve"> which spends it in the rest of the country and on</w:t>
      </w:r>
      <w:r w:rsidRPr="007024D3" w:rsidR="00EA2033">
        <w:t xml:space="preserve"> motorways.</w:t>
      </w:r>
      <w:r w:rsidR="007376F7">
        <w:t xml:space="preserve"> </w:t>
      </w:r>
      <w:r w:rsidR="006A0174">
        <w:t xml:space="preserve">Some </w:t>
      </w:r>
      <w:r w:rsidRPr="007024D3" w:rsidR="00F344FB">
        <w:t>90% of Londoners</w:t>
      </w:r>
      <w:r>
        <w:t>’</w:t>
      </w:r>
      <w:r w:rsidRPr="007024D3" w:rsidR="00F344FB">
        <w:t xml:space="preserve"> car</w:t>
      </w:r>
      <w:r>
        <w:t xml:space="preserve"> journeys are within Lo</w:t>
      </w:r>
      <w:r w:rsidRPr="007024D3" w:rsidR="00F344FB">
        <w:t>ndon</w:t>
      </w:r>
      <w:r>
        <w:t xml:space="preserve"> and none of that tax is being used to maintain the road network in </w:t>
      </w:r>
      <w:r w:rsidR="006A0174">
        <w:t>London,</w:t>
      </w:r>
      <w:r>
        <w:t xml:space="preserve"> so </w:t>
      </w:r>
      <w:r w:rsidR="006A0174">
        <w:t>we would be</w:t>
      </w:r>
      <w:r>
        <w:t xml:space="preserve"> very keen to see</w:t>
      </w:r>
      <w:r w:rsidRPr="007024D3" w:rsidR="00F344FB">
        <w:t xml:space="preserve"> it devolved</w:t>
      </w:r>
      <w:r>
        <w:t>.</w:t>
      </w:r>
      <w:r w:rsidR="007376F7">
        <w:t xml:space="preserve"> </w:t>
      </w:r>
      <w:r>
        <w:t>In that particular case,</w:t>
      </w:r>
      <w:r w:rsidRPr="007024D3" w:rsidR="00F344FB">
        <w:t xml:space="preserve"> there is a strong argument for </w:t>
      </w:r>
      <w:r>
        <w:t xml:space="preserve">the </w:t>
      </w:r>
      <w:r w:rsidRPr="007024D3" w:rsidR="00F344FB">
        <w:t>h</w:t>
      </w:r>
      <w:r>
        <w:t>ypotheca</w:t>
      </w:r>
      <w:r w:rsidR="006A0174">
        <w:t xml:space="preserve">tion that you refer to. As part </w:t>
      </w:r>
      <w:r>
        <w:t xml:space="preserve">of the deal </w:t>
      </w:r>
      <w:r w:rsidR="006A0174">
        <w:t xml:space="preserve">for </w:t>
      </w:r>
      <w:r>
        <w:t>getting control of that money</w:t>
      </w:r>
      <w:r w:rsidR="006A0174">
        <w:t>,</w:t>
      </w:r>
      <w:r>
        <w:t xml:space="preserve"> </w:t>
      </w:r>
      <w:r w:rsidR="006A0174">
        <w:t xml:space="preserve">in a sense, it would be </w:t>
      </w:r>
      <w:r>
        <w:t xml:space="preserve">invested in </w:t>
      </w:r>
      <w:r w:rsidRPr="007024D3" w:rsidR="00F344FB">
        <w:t>the network of roads t</w:t>
      </w:r>
      <w:r>
        <w:t>hat those motorists were using.</w:t>
      </w:r>
    </w:p>
    <w:p w:rsidR="00A34203" w:rsidP="00F344FB">
      <w:pPr>
        <w:pStyle w:val="Answer"/>
      </w:pPr>
      <w:r w:rsidRPr="007024D3">
        <w:t>Beyond that</w:t>
      </w:r>
      <w:r w:rsidR="006A0174">
        <w:t>,</w:t>
      </w:r>
      <w:r>
        <w:t xml:space="preserve"> though</w:t>
      </w:r>
      <w:r w:rsidRPr="007024D3">
        <w:t xml:space="preserve">, I sound a note of caution </w:t>
      </w:r>
      <w:r w:rsidR="002F0CAA">
        <w:t>as to</w:t>
      </w:r>
      <w:r w:rsidRPr="007024D3">
        <w:t xml:space="preserve"> the anxieties abou</w:t>
      </w:r>
      <w:r w:rsidRPr="007D454F">
        <w:t>t tying, say, business rates to social care</w:t>
      </w:r>
      <w:r w:rsidR="007D454F">
        <w:t xml:space="preserve">. We will </w:t>
      </w:r>
      <w:r w:rsidRPr="007D454F">
        <w:t xml:space="preserve">come back to </w:t>
      </w:r>
      <w:r w:rsidRPr="007D454F" w:rsidR="007D454F">
        <w:t>business rates</w:t>
      </w:r>
      <w:r>
        <w:t>.</w:t>
      </w:r>
      <w:r w:rsidR="007376F7">
        <w:t xml:space="preserve"> </w:t>
      </w:r>
      <w:r>
        <w:t>The n</w:t>
      </w:r>
      <w:r w:rsidR="007D454F">
        <w:t>a</w:t>
      </w:r>
      <w:r>
        <w:t xml:space="preserve">tion as </w:t>
      </w:r>
      <w:r w:rsidR="007D454F">
        <w:t xml:space="preserve">a </w:t>
      </w:r>
      <w:r>
        <w:t>whole works on the proposi</w:t>
      </w:r>
      <w:r w:rsidRPr="007024D3">
        <w:t xml:space="preserve">tion that </w:t>
      </w:r>
      <w:r>
        <w:t xml:space="preserve">both individual and </w:t>
      </w:r>
      <w:r w:rsidRPr="007024D3">
        <w:t>corporate</w:t>
      </w:r>
      <w:r>
        <w:t xml:space="preserve"> taxpayers pay tax</w:t>
      </w:r>
      <w:r w:rsidR="007D454F">
        <w:t xml:space="preserve"> and</w:t>
      </w:r>
      <w:r>
        <w:t xml:space="preserve"> we provide public services</w:t>
      </w:r>
      <w:r w:rsidR="002F0CAA">
        <w:t>;</w:t>
      </w:r>
      <w:r>
        <w:t xml:space="preserve"> </w:t>
      </w:r>
      <w:r w:rsidRPr="007024D3" w:rsidR="002F0CAA">
        <w:t xml:space="preserve">we </w:t>
      </w:r>
      <w:r w:rsidRPr="007024D3">
        <w:t xml:space="preserve">balance the overall amounts </w:t>
      </w:r>
      <w:r>
        <w:t xml:space="preserve">needed for the public services we want and we </w:t>
      </w:r>
      <w:r w:rsidRPr="007024D3">
        <w:t xml:space="preserve">do not say </w:t>
      </w:r>
      <w:r w:rsidR="002F0CAA">
        <w:t xml:space="preserve">that </w:t>
      </w:r>
      <w:r w:rsidRPr="007024D3">
        <w:t>corporation tax only provides</w:t>
      </w:r>
      <w:r>
        <w:t xml:space="preserve"> services that are of interest to business at a national level.</w:t>
      </w:r>
      <w:r w:rsidR="007376F7">
        <w:t xml:space="preserve"> </w:t>
      </w:r>
      <w:r w:rsidRPr="007024D3">
        <w:t>I would be wary of a line of development tha</w:t>
      </w:r>
      <w:r>
        <w:t>t took local g</w:t>
      </w:r>
      <w:r w:rsidRPr="007024D3">
        <w:t>overnment down too restrictive a route</w:t>
      </w:r>
      <w:r>
        <w:t xml:space="preserve"> </w:t>
      </w:r>
      <w:r w:rsidR="002F0CAA">
        <w:t>o</w:t>
      </w:r>
      <w:r>
        <w:t>n the same basis.</w:t>
      </w:r>
    </w:p>
    <w:p w:rsidR="00F344FB" w:rsidRPr="007024D3" w:rsidP="00F344FB">
      <w:pPr>
        <w:pStyle w:val="Answer"/>
      </w:pPr>
      <w:r>
        <w:t xml:space="preserve">At the moment, council tax </w:t>
      </w:r>
      <w:r w:rsidR="002F0CAA">
        <w:t xml:space="preserve">and </w:t>
      </w:r>
      <w:r>
        <w:t>business rates</w:t>
      </w:r>
      <w:r w:rsidR="002F0CAA">
        <w:t xml:space="preserve"> pay</w:t>
      </w:r>
      <w:r w:rsidRPr="007024D3">
        <w:t xml:space="preserve"> for 80% of loca</w:t>
      </w:r>
      <w:r>
        <w:t>l g</w:t>
      </w:r>
      <w:r w:rsidRPr="007024D3">
        <w:t>overnment services</w:t>
      </w:r>
      <w:r w:rsidR="002F0CAA">
        <w:t>;</w:t>
      </w:r>
      <w:r w:rsidR="007376F7">
        <w:t xml:space="preserve"> </w:t>
      </w:r>
      <w:r>
        <w:t>40% of local government services, so about half of that,</w:t>
      </w:r>
      <w:r w:rsidRPr="007024D3">
        <w:t xml:space="preserve"> is social care.</w:t>
      </w:r>
      <w:r w:rsidR="007376F7">
        <w:t xml:space="preserve"> </w:t>
      </w:r>
      <w:r w:rsidRPr="007024D3">
        <w:t xml:space="preserve">We cannot get away from the fact </w:t>
      </w:r>
      <w:r>
        <w:t xml:space="preserve">that it is a very big and important chunk, but I would not want to see too direct a relationship </w:t>
      </w:r>
      <w:r w:rsidR="002F0CAA">
        <w:t xml:space="preserve">being drawn </w:t>
      </w:r>
      <w:r>
        <w:t>between who is paying the tax and the nature of the services being funded.</w:t>
      </w:r>
    </w:p>
    <w:p w:rsidR="00F344FB" w:rsidRPr="007024D3" w:rsidP="00F344FB">
      <w:pPr>
        <w:pStyle w:val="Question"/>
      </w:pPr>
      <w:sdt>
        <w:sdtPr>
          <w:alias w:val="Member"/>
          <w:tag w:val="&lt;Member mnisId='4005' dodsId='37675'&gt;"/>
          <w:id w:val="-1587378753"/>
          <w:placeholder>
            <w:docPart w:val="DefaultPlaceholder_1082065158"/>
          </w:placeholder>
          <w:richText/>
        </w:sdtPr>
        <w:sdtContent>
          <w:r w:rsidRPr="007024D3">
            <w:rPr>
              <w:b/>
            </w:rPr>
            <w:t>Bob Blackman:</w:t>
          </w:r>
        </w:sdtContent>
      </w:sdt>
      <w:r w:rsidR="007376F7">
        <w:t xml:space="preserve"> </w:t>
      </w:r>
      <w:r w:rsidR="002F0CAA">
        <w:t xml:space="preserve">Do </w:t>
      </w:r>
      <w:r w:rsidR="00325626">
        <w:t>y</w:t>
      </w:r>
      <w:r w:rsidRPr="007024D3" w:rsidR="002F0CAA">
        <w:t xml:space="preserve">our </w:t>
      </w:r>
      <w:r w:rsidRPr="007024D3">
        <w:t>fellow witnesses</w:t>
      </w:r>
      <w:r w:rsidR="00A34203">
        <w:t xml:space="preserve"> have a particular view?</w:t>
      </w:r>
      <w:r w:rsidR="007376F7">
        <w:t xml:space="preserve"> </w:t>
      </w:r>
      <w:r w:rsidR="00A34203">
        <w:t>I have chosen road</w:t>
      </w:r>
      <w:r w:rsidR="00325626">
        <w:t>-</w:t>
      </w:r>
      <w:r w:rsidR="00A34203">
        <w:t>fund licensing</w:t>
      </w:r>
      <w:r w:rsidR="00325626">
        <w:t xml:space="preserve">, </w:t>
      </w:r>
      <w:r w:rsidR="00A34203">
        <w:t>particularly for London</w:t>
      </w:r>
      <w:r w:rsidR="00325626">
        <w:t>,</w:t>
      </w:r>
      <w:r w:rsidR="00A34203">
        <w:t xml:space="preserve"> for the obvious reason,</w:t>
      </w:r>
      <w:r w:rsidRPr="007024D3">
        <w:t xml:space="preserve"> but there could</w:t>
      </w:r>
      <w:r w:rsidR="00A34203">
        <w:t xml:space="preserve"> be other taxes devolved to other parts of the country with</w:t>
      </w:r>
      <w:r w:rsidRPr="007024D3">
        <w:t xml:space="preserve"> caveats put on that they could only</w:t>
      </w:r>
      <w:r w:rsidR="00226FF2">
        <w:t xml:space="preserve"> be spent in ring</w:t>
      </w:r>
      <w:r w:rsidR="002F0CAA">
        <w:t>-</w:t>
      </w:r>
      <w:r w:rsidR="00A34203">
        <w:t>fenced areas.</w:t>
      </w:r>
      <w:r w:rsidR="007376F7">
        <w:t xml:space="preserve"> </w:t>
      </w:r>
      <w:r w:rsidR="00A34203">
        <w:t>To what extent would you support that</w:t>
      </w:r>
      <w:r w:rsidRPr="007024D3">
        <w:t xml:space="preserve"> idea?</w:t>
      </w:r>
    </w:p>
    <w:p w:rsidR="00226FF2" w:rsidP="00F344FB">
      <w:pPr>
        <w:pStyle w:val="Answer"/>
      </w:pPr>
      <w:sdt>
        <w:sdtPr>
          <w:alias w:val="Witness"/>
          <w:id w:val="1920288479"/>
          <w:placeholder>
            <w:docPart w:val="DefaultPlaceholder_1082065158"/>
          </w:placeholder>
          <w:richText/>
        </w:sdtPr>
        <w:sdtContent>
          <w:r w:rsidRPr="00A60B03" w:rsidR="00A60B03">
            <w:rPr>
              <w:b/>
              <w:i/>
            </w:rPr>
            <w:t>David Phillips:</w:t>
          </w:r>
          <w:r w:rsidRPr="007024D3" w:rsidR="00F344FB">
            <w:rPr>
              <w:b/>
            </w:rPr>
            <w:t xml:space="preserve"> </w:t>
          </w:r>
        </w:sdtContent>
      </w:sdt>
      <w:r w:rsidR="002F0CAA">
        <w:t xml:space="preserve">In </w:t>
      </w:r>
      <w:r>
        <w:t>general, economists are pretty against the idea of ring</w:t>
      </w:r>
      <w:r w:rsidR="00325626">
        <w:t>-</w:t>
      </w:r>
      <w:r>
        <w:t>fencing or hypothecating taxes</w:t>
      </w:r>
      <w:r w:rsidR="002F0CAA">
        <w:t>,</w:t>
      </w:r>
      <w:r>
        <w:t xml:space="preserve"> partly because, unless the tax covers the whole expenditure, it is a bit of </w:t>
      </w:r>
      <w:r w:rsidR="002F0CAA">
        <w:t xml:space="preserve">a </w:t>
      </w:r>
      <w:r>
        <w:t>fig leaf</w:t>
      </w:r>
      <w:r w:rsidR="002F0CAA">
        <w:t>.</w:t>
      </w:r>
      <w:r>
        <w:t xml:space="preserve"> </w:t>
      </w:r>
      <w:r w:rsidR="002F0CAA">
        <w:t>Ultimately</w:t>
      </w:r>
      <w:r>
        <w:t>, what decides how much you spend is how much you spend and you just say X%</w:t>
      </w:r>
      <w:r w:rsidRPr="007024D3" w:rsidR="00F344FB">
        <w:t xml:space="preserve"> of that is funded by this hypothecated tax</w:t>
      </w:r>
      <w:r>
        <w:t>.</w:t>
      </w:r>
      <w:r w:rsidR="007376F7">
        <w:t xml:space="preserve"> </w:t>
      </w:r>
      <w:r>
        <w:t>It does not really mean anything.</w:t>
      </w:r>
      <w:r w:rsidR="007376F7">
        <w:t xml:space="preserve"> </w:t>
      </w:r>
      <w:r>
        <w:t xml:space="preserve">Then, if it does cover the whole expenditure, it is a bit odd to </w:t>
      </w:r>
      <w:r>
        <w:t xml:space="preserve">want to say, </w:t>
      </w:r>
      <w:r w:rsidRPr="002F0CAA">
        <w:t>“Well, we</w:t>
      </w:r>
      <w:r w:rsidRPr="002F0CAA" w:rsidR="00F344FB">
        <w:t xml:space="preserve"> </w:t>
      </w:r>
      <w:r w:rsidRPr="002F0CAA">
        <w:t>will spend on social care how much we get in this particular tax</w:t>
      </w:r>
      <w:r w:rsidR="00325626">
        <w:t>,</w:t>
      </w:r>
      <w:r w:rsidRPr="002F0CAA" w:rsidR="002F0CAA">
        <w:t>”</w:t>
      </w:r>
      <w:r>
        <w:t xml:space="preserve"> because the t</w:t>
      </w:r>
      <w:r w:rsidRPr="007024D3" w:rsidR="00F344FB">
        <w:t>ax might change in ways that</w:t>
      </w:r>
      <w:r>
        <w:t xml:space="preserve"> are not related to the needs for social care.</w:t>
      </w:r>
    </w:p>
    <w:p w:rsidR="00F344FB" w:rsidRPr="007024D3" w:rsidP="00F344FB">
      <w:pPr>
        <w:pStyle w:val="Answer"/>
      </w:pPr>
      <w:r>
        <w:t xml:space="preserve">There are issues about hypothecating </w:t>
      </w:r>
      <w:r w:rsidR="008363C9">
        <w:t>that</w:t>
      </w:r>
      <w:r>
        <w:t xml:space="preserve"> mean that, in general, it is not a very good idea.</w:t>
      </w:r>
      <w:r w:rsidR="007376F7">
        <w:t xml:space="preserve"> </w:t>
      </w:r>
      <w:r>
        <w:t>It has gained in popula</w:t>
      </w:r>
      <w:r w:rsidRPr="007024D3">
        <w:t>r</w:t>
      </w:r>
      <w:r>
        <w:t>i</w:t>
      </w:r>
      <w:r w:rsidRPr="007024D3">
        <w:t>ty</w:t>
      </w:r>
      <w:r>
        <w:t xml:space="preserve"> in recent years because it </w:t>
      </w:r>
      <w:r w:rsidR="008363C9">
        <w:t>is seen as</w:t>
      </w:r>
      <w:r>
        <w:t xml:space="preserve"> a way </w:t>
      </w:r>
      <w:r w:rsidR="008363C9">
        <w:t xml:space="preserve">in </w:t>
      </w:r>
      <w:r>
        <w:t xml:space="preserve">which you can build </w:t>
      </w:r>
      <w:r w:rsidRPr="007024D3">
        <w:t>popular support for necessary t</w:t>
      </w:r>
      <w:r>
        <w:t>a</w:t>
      </w:r>
      <w:r w:rsidRPr="007024D3">
        <w:t>x increases</w:t>
      </w:r>
      <w:r>
        <w:t>.</w:t>
      </w:r>
      <w:r w:rsidR="007376F7">
        <w:t xml:space="preserve"> </w:t>
      </w:r>
      <w:r>
        <w:t>People like the NHS</w:t>
      </w:r>
      <w:r w:rsidR="00325626">
        <w:t>,</w:t>
      </w:r>
      <w:r w:rsidR="008363C9">
        <w:t xml:space="preserve"> they</w:t>
      </w:r>
      <w:r>
        <w:t xml:space="preserve"> like healthcare</w:t>
      </w:r>
      <w:r w:rsidR="00325626">
        <w:t xml:space="preserve">, and </w:t>
      </w:r>
      <w:r w:rsidR="008363C9">
        <w:t xml:space="preserve">they </w:t>
      </w:r>
      <w:r>
        <w:t>like social care to some extent.</w:t>
      </w:r>
      <w:r w:rsidR="007376F7">
        <w:t xml:space="preserve"> </w:t>
      </w:r>
      <w:r>
        <w:t>Let</w:t>
      </w:r>
      <w:r w:rsidRPr="007024D3">
        <w:t xml:space="preserve"> us say it is a social care tax</w:t>
      </w:r>
      <w:r>
        <w:t>.</w:t>
      </w:r>
      <w:r w:rsidR="007376F7">
        <w:t xml:space="preserve"> </w:t>
      </w:r>
      <w:r>
        <w:t xml:space="preserve">We saw this in </w:t>
      </w:r>
      <w:r w:rsidRPr="007024D3">
        <w:t>2003 when Gordon Brown had a</w:t>
      </w:r>
      <w:r>
        <w:t>n incre</w:t>
      </w:r>
      <w:r w:rsidRPr="007024D3">
        <w:t>ase in tax</w:t>
      </w:r>
      <w:r>
        <w:t xml:space="preserve"> </w:t>
      </w:r>
      <w:r w:rsidR="008363C9">
        <w:t xml:space="preserve">that </w:t>
      </w:r>
      <w:r>
        <w:t>was for the NHS.</w:t>
      </w:r>
      <w:r w:rsidR="007376F7">
        <w:t xml:space="preserve"> </w:t>
      </w:r>
      <w:r w:rsidR="008363C9">
        <w:t xml:space="preserve">If </w:t>
      </w:r>
      <w:r>
        <w:t>it is not really for it</w:t>
      </w:r>
      <w:r w:rsidR="008363C9">
        <w:t>, ultimately</w:t>
      </w:r>
      <w:r>
        <w:t>, it ends up undermining trust in the long run rather than increasing trust in</w:t>
      </w:r>
      <w:r w:rsidRPr="007024D3">
        <w:t xml:space="preserve"> the</w:t>
      </w:r>
      <w:r>
        <w:t xml:space="preserve"> decisions about spending on public services and on tax.</w:t>
      </w:r>
    </w:p>
    <w:p w:rsidR="00F344FB" w:rsidRPr="007024D3" w:rsidP="00F344FB">
      <w:pPr>
        <w:pStyle w:val="Answer"/>
      </w:pPr>
      <w:sdt>
        <w:sdtPr>
          <w:alias w:val="Witness"/>
          <w:id w:val="-787343638"/>
          <w:placeholder>
            <w:docPart w:val="DefaultPlaceholder_1082065158"/>
          </w:placeholder>
          <w:richText/>
        </w:sdtPr>
        <w:sdtContent>
          <w:r w:rsidRPr="00A60B03" w:rsidR="00A60B03">
            <w:rPr>
              <w:b/>
              <w:i/>
            </w:rPr>
            <w:t>Andrew Carter:</w:t>
          </w:r>
          <w:r w:rsidRPr="007024D3">
            <w:rPr>
              <w:b/>
            </w:rPr>
            <w:t xml:space="preserve"> </w:t>
          </w:r>
        </w:sdtContent>
      </w:sdt>
      <w:r w:rsidRPr="007024D3">
        <w:t>I would agree with Dave</w:t>
      </w:r>
      <w:r w:rsidR="00226FF2">
        <w:t>.</w:t>
      </w:r>
      <w:r w:rsidR="007376F7">
        <w:t xml:space="preserve"> </w:t>
      </w:r>
      <w:r w:rsidR="00226FF2">
        <w:t>It is what I said earlier.</w:t>
      </w:r>
      <w:r w:rsidR="007376F7">
        <w:t xml:space="preserve"> </w:t>
      </w:r>
      <w:r w:rsidR="00226FF2">
        <w:t>I would want to remove the restrictions around sales fees and charges</w:t>
      </w:r>
      <w:r w:rsidR="008363C9">
        <w:t>,</w:t>
      </w:r>
      <w:r w:rsidR="00226FF2">
        <w:t xml:space="preserve"> and how they</w:t>
      </w:r>
      <w:r w:rsidRPr="007024D3">
        <w:t xml:space="preserve"> get used</w:t>
      </w:r>
      <w:r w:rsidR="00226FF2">
        <w:t>,</w:t>
      </w:r>
      <w:r w:rsidRPr="007024D3">
        <w:t xml:space="preserve"> in </w:t>
      </w:r>
      <w:r w:rsidR="00226FF2">
        <w:t xml:space="preserve">a sense, </w:t>
      </w:r>
      <w:r w:rsidRPr="007024D3">
        <w:t>to open them up</w:t>
      </w:r>
      <w:r w:rsidR="00226FF2">
        <w:t xml:space="preserve"> for</w:t>
      </w:r>
      <w:r w:rsidRPr="007024D3">
        <w:t xml:space="preserve"> other</w:t>
      </w:r>
      <w:r w:rsidR="00226FF2">
        <w:t xml:space="preserve"> things.</w:t>
      </w:r>
      <w:r w:rsidR="007376F7">
        <w:t xml:space="preserve"> </w:t>
      </w:r>
      <w:r w:rsidR="00226FF2">
        <w:t>Similarly, if we were devolving taxes or other</w:t>
      </w:r>
      <w:r w:rsidRPr="007024D3">
        <w:t xml:space="preserve"> revenue streams</w:t>
      </w:r>
      <w:r w:rsidR="00226FF2">
        <w:t>, whatever their source,</w:t>
      </w:r>
      <w:r w:rsidRPr="007024D3">
        <w:t xml:space="preserve"> I would move towards</w:t>
      </w:r>
      <w:r w:rsidR="00226FF2">
        <w:t xml:space="preserve"> </w:t>
      </w:r>
      <w:r w:rsidR="008363C9">
        <w:t>fewer</w:t>
      </w:r>
      <w:r w:rsidR="00226FF2">
        <w:t xml:space="preserve"> restrictions </w:t>
      </w:r>
      <w:r w:rsidRPr="007024D3">
        <w:t>attached to them</w:t>
      </w:r>
      <w:r w:rsidR="008363C9">
        <w:t>,</w:t>
      </w:r>
      <w:r w:rsidRPr="007024D3">
        <w:t xml:space="preserve"> so that the place itself</w:t>
      </w:r>
      <w:r w:rsidR="00226FF2">
        <w:t xml:space="preserve"> can better use the resources it gets to tackle and address the issues it has.</w:t>
      </w:r>
      <w:r w:rsidR="007376F7">
        <w:t xml:space="preserve"> </w:t>
      </w:r>
      <w:r w:rsidR="00226FF2">
        <w:t>That is definitely linked to a real clarity and accountabi</w:t>
      </w:r>
      <w:r w:rsidRPr="007024D3">
        <w:t xml:space="preserve">lity </w:t>
      </w:r>
      <w:r w:rsidR="00226FF2">
        <w:t xml:space="preserve">on the decisions that are made </w:t>
      </w:r>
      <w:r w:rsidRPr="007024D3">
        <w:t>with that fu</w:t>
      </w:r>
      <w:r w:rsidR="00226FF2">
        <w:t>nding</w:t>
      </w:r>
      <w:r w:rsidR="00CA0302">
        <w:t>,</w:t>
      </w:r>
      <w:r w:rsidR="00226FF2">
        <w:t xml:space="preserve"> and that th</w:t>
      </w:r>
      <w:r w:rsidRPr="007024D3">
        <w:t>e</w:t>
      </w:r>
      <w:r w:rsidR="00226FF2">
        <w:t xml:space="preserve"> </w:t>
      </w:r>
      <w:r w:rsidRPr="007024D3">
        <w:t xml:space="preserve">institution </w:t>
      </w:r>
      <w:r w:rsidR="00226FF2">
        <w:t>and</w:t>
      </w:r>
      <w:r w:rsidR="00CA0302">
        <w:t>/</w:t>
      </w:r>
      <w:r w:rsidR="00226FF2">
        <w:t xml:space="preserve">or </w:t>
      </w:r>
      <w:r w:rsidRPr="007024D3">
        <w:t>individual</w:t>
      </w:r>
      <w:r w:rsidR="00226FF2">
        <w:t xml:space="preserve"> making those decisions</w:t>
      </w:r>
      <w:r w:rsidRPr="007024D3">
        <w:t xml:space="preserve"> is very clearly in the citizens’ eye</w:t>
      </w:r>
      <w:r w:rsidR="00226FF2">
        <w:t xml:space="preserve"> and therefore can be held to account as appropriate through the</w:t>
      </w:r>
      <w:r w:rsidRPr="007024D3">
        <w:t xml:space="preserve"> </w:t>
      </w:r>
      <w:r w:rsidR="00226FF2">
        <w:t xml:space="preserve">various </w:t>
      </w:r>
      <w:r w:rsidRPr="007024D3">
        <w:t>means.</w:t>
      </w:r>
    </w:p>
    <w:p w:rsidR="00226FF2" w:rsidP="00F344FB">
      <w:pPr>
        <w:pStyle w:val="Question"/>
      </w:pPr>
      <w:sdt>
        <w:sdtPr>
          <w:alias w:val="Member"/>
          <w:tag w:val="&lt;Member mnisId='4005' dodsId='37675'&gt;"/>
          <w:id w:val="62611182"/>
          <w:placeholder>
            <w:docPart w:val="DefaultPlaceholder_1082065158"/>
          </w:placeholder>
          <w:richText/>
        </w:sdtPr>
        <w:sdtContent>
          <w:r w:rsidRPr="007024D3" w:rsidR="00F344FB">
            <w:rPr>
              <w:b/>
            </w:rPr>
            <w:t>Bob Blackman:</w:t>
          </w:r>
        </w:sdtContent>
      </w:sdt>
      <w:r w:rsidR="007376F7">
        <w:t xml:space="preserve"> </w:t>
      </w:r>
      <w:r w:rsidRPr="007024D3" w:rsidR="00F344FB">
        <w:t>The only challenge</w:t>
      </w:r>
      <w:r>
        <w:t xml:space="preserve"> that comes back</w:t>
      </w:r>
      <w:r w:rsidRPr="007024D3" w:rsidR="00F344FB">
        <w:t xml:space="preserve"> on that </w:t>
      </w:r>
      <w:r>
        <w:t xml:space="preserve">immediately is </w:t>
      </w:r>
      <w:r w:rsidR="00CA0302">
        <w:t xml:space="preserve">that </w:t>
      </w:r>
      <w:r>
        <w:t xml:space="preserve">central </w:t>
      </w:r>
      <w:r w:rsidR="00CA0302">
        <w:t>Government</w:t>
      </w:r>
      <w:r>
        <w:t>, or the Treasury in particular, will always say, “Well, we have given you the money</w:t>
      </w:r>
      <w:r w:rsidRPr="007024D3" w:rsidR="00F344FB">
        <w:t xml:space="preserve"> for the purposes </w:t>
      </w:r>
      <w:r w:rsidR="00CA0302">
        <w:t xml:space="preserve">for </w:t>
      </w:r>
      <w:r>
        <w:t>which you are asking us to giv</w:t>
      </w:r>
      <w:r w:rsidRPr="007024D3" w:rsidR="00F344FB">
        <w:t>e</w:t>
      </w:r>
      <w:r>
        <w:t xml:space="preserve"> </w:t>
      </w:r>
      <w:r w:rsidRPr="007024D3" w:rsidR="00F344FB">
        <w:t>you money</w:t>
      </w:r>
      <w:r w:rsidR="00CA0302">
        <w:t>,</w:t>
      </w:r>
      <w:r w:rsidRPr="007024D3" w:rsidR="00F344FB">
        <w:t xml:space="preserve"> </w:t>
      </w:r>
      <w:r>
        <w:t>and</w:t>
      </w:r>
      <w:r w:rsidRPr="007024D3" w:rsidR="00F344FB">
        <w:t xml:space="preserve"> then you take a local decision</w:t>
      </w:r>
      <w:r>
        <w:t xml:space="preserve"> to spend the money elsewhere</w:t>
      </w:r>
      <w:r w:rsidR="00CA0302">
        <w:t>. That</w:t>
      </w:r>
      <w:r>
        <w:t xml:space="preserve"> is your local decision, but do not</w:t>
      </w:r>
      <w:r w:rsidRPr="007024D3" w:rsidR="00F344FB">
        <w:t xml:space="preserve"> complain when you do not have the money </w:t>
      </w:r>
      <w:r>
        <w:t>for the purposes you wish to fund</w:t>
      </w:r>
      <w:r w:rsidR="00325626">
        <w:t>.</w:t>
      </w:r>
      <w:r>
        <w:t>”</w:t>
      </w:r>
    </w:p>
    <w:p w:rsidR="00F344FB" w:rsidRPr="007024D3" w:rsidP="00226FF2">
      <w:pPr>
        <w:pStyle w:val="Question"/>
        <w:numPr>
          <w:ilvl w:val="0"/>
          <w:numId w:val="0"/>
        </w:numPr>
        <w:ind w:left="794"/>
      </w:pPr>
      <w:r w:rsidRPr="007024D3">
        <w:t>Can I move on</w:t>
      </w:r>
      <w:r w:rsidR="00CA0302">
        <w:t xml:space="preserve"> </w:t>
      </w:r>
      <w:r w:rsidRPr="007024D3">
        <w:t xml:space="preserve">to my </w:t>
      </w:r>
      <w:r w:rsidR="00226FF2">
        <w:t>other area</w:t>
      </w:r>
      <w:r w:rsidR="00CA0302">
        <w:t>,</w:t>
      </w:r>
      <w:r w:rsidR="00226FF2">
        <w:t xml:space="preserve"> which is that of inter</w:t>
      </w:r>
      <w:r w:rsidRPr="007024D3">
        <w:t>national comparisons</w:t>
      </w:r>
      <w:r w:rsidR="00226FF2">
        <w:t>?</w:t>
      </w:r>
      <w:r w:rsidR="007376F7">
        <w:t xml:space="preserve"> </w:t>
      </w:r>
      <w:r w:rsidR="00226FF2">
        <w:t xml:space="preserve">I am not sure whether it </w:t>
      </w:r>
      <w:r w:rsidR="00CA0302">
        <w:t>was</w:t>
      </w:r>
      <w:r w:rsidR="00226FF2">
        <w:t xml:space="preserve"> Andrew or David.</w:t>
      </w:r>
      <w:r w:rsidR="007376F7">
        <w:t xml:space="preserve"> </w:t>
      </w:r>
      <w:r w:rsidR="00226FF2">
        <w:t xml:space="preserve">Originally, you referred to </w:t>
      </w:r>
      <w:r w:rsidRPr="007024D3">
        <w:t xml:space="preserve">certain countries that you </w:t>
      </w:r>
      <w:r w:rsidR="00226FF2">
        <w:t>thought were appropriate for in</w:t>
      </w:r>
      <w:r w:rsidRPr="007024D3">
        <w:t xml:space="preserve">ternational </w:t>
      </w:r>
      <w:r w:rsidR="00226FF2">
        <w:t>comparisons that we could look at</w:t>
      </w:r>
      <w:r w:rsidR="00CA0302">
        <w:t>.</w:t>
      </w:r>
      <w:r w:rsidR="00226FF2">
        <w:t xml:space="preserve"> </w:t>
      </w:r>
      <w:r w:rsidR="00CA0302">
        <w:t>Could</w:t>
      </w:r>
      <w:r w:rsidRPr="007024D3" w:rsidR="00CA0302">
        <w:t xml:space="preserve"> </w:t>
      </w:r>
      <w:r w:rsidRPr="007024D3">
        <w:t xml:space="preserve">you </w:t>
      </w:r>
      <w:r w:rsidR="00226FF2">
        <w:t xml:space="preserve">elucidate on that a bit more, </w:t>
      </w:r>
      <w:r w:rsidRPr="007024D3">
        <w:t>please?</w:t>
      </w:r>
    </w:p>
    <w:p w:rsidR="008572D7" w:rsidP="00F344FB">
      <w:pPr>
        <w:pStyle w:val="Answer"/>
      </w:pPr>
      <w:sdt>
        <w:sdtPr>
          <w:alias w:val="Witness"/>
          <w:id w:val="-1902058541"/>
          <w:placeholder>
            <w:docPart w:val="DefaultPlaceholder_1082065158"/>
          </w:placeholder>
          <w:richText/>
        </w:sdtPr>
        <w:sdtContent>
          <w:r w:rsidRPr="00A60B03" w:rsidR="00A60B03">
            <w:rPr>
              <w:b/>
              <w:i/>
            </w:rPr>
            <w:t>Andrew Carter:</w:t>
          </w:r>
          <w:r w:rsidRPr="007024D3" w:rsidR="00F344FB">
            <w:rPr>
              <w:b/>
            </w:rPr>
            <w:t xml:space="preserve"> </w:t>
          </w:r>
        </w:sdtContent>
      </w:sdt>
      <w:r w:rsidR="00226FF2">
        <w:t>I did the foo</w:t>
      </w:r>
      <w:r w:rsidRPr="007024D3" w:rsidR="00F344FB">
        <w:t>lish thing</w:t>
      </w:r>
      <w:r w:rsidR="00226FF2">
        <w:t xml:space="preserve"> of alluding to other places</w:t>
      </w:r>
      <w:r w:rsidR="00CA0302">
        <w:t>.</w:t>
      </w:r>
      <w:r w:rsidR="00226FF2">
        <w:t xml:space="preserve"> </w:t>
      </w:r>
      <w:r w:rsidR="00CA0302">
        <w:t xml:space="preserve">As </w:t>
      </w:r>
      <w:r w:rsidR="00226FF2">
        <w:t>you well know, comparison</w:t>
      </w:r>
      <w:r w:rsidRPr="007024D3" w:rsidR="00F344FB">
        <w:t xml:space="preserve"> within countries is difficult</w:t>
      </w:r>
      <w:r w:rsidR="00CA0302">
        <w:t>,</w:t>
      </w:r>
      <w:r w:rsidRPr="007024D3" w:rsidR="00F344FB">
        <w:t xml:space="preserve"> never mind comparisons </w:t>
      </w:r>
      <w:r>
        <w:t>across.</w:t>
      </w:r>
      <w:r w:rsidR="007376F7">
        <w:t xml:space="preserve"> </w:t>
      </w:r>
      <w:r>
        <w:t>In the nature of the conversation that we are having, England particularly sits,</w:t>
      </w:r>
      <w:r w:rsidRPr="007024D3" w:rsidR="00F344FB">
        <w:t xml:space="preserve"> </w:t>
      </w:r>
      <w:r>
        <w:t xml:space="preserve">as we have already heard, at one end of a spectrum in terms of </w:t>
      </w:r>
      <w:r w:rsidRPr="007024D3" w:rsidR="00F344FB">
        <w:t>the relationshi</w:t>
      </w:r>
      <w:r>
        <w:t>p between how places are funded.</w:t>
      </w:r>
      <w:r w:rsidR="007376F7">
        <w:t xml:space="preserve"> </w:t>
      </w:r>
      <w:r>
        <w:t>There are other places that we can look at</w:t>
      </w:r>
      <w:r w:rsidR="00CA0302">
        <w:t>,</w:t>
      </w:r>
      <w:r w:rsidRPr="007024D3" w:rsidR="00F344FB">
        <w:t xml:space="preserve"> </w:t>
      </w:r>
      <w:r>
        <w:t xml:space="preserve">unitary systems as well as </w:t>
      </w:r>
      <w:r w:rsidRPr="007024D3" w:rsidR="00F344FB">
        <w:t>more federal systems</w:t>
      </w:r>
      <w:r w:rsidR="00CA0302">
        <w:t>, such as</w:t>
      </w:r>
      <w:r>
        <w:t xml:space="preserve"> Sweden, Spain and Germany.</w:t>
      </w:r>
      <w:r w:rsidR="007376F7">
        <w:t xml:space="preserve"> </w:t>
      </w:r>
      <w:r>
        <w:t>We have</w:t>
      </w:r>
      <w:r w:rsidRPr="007024D3" w:rsidR="00F344FB">
        <w:t xml:space="preserve"> heard about Canada and Aust</w:t>
      </w:r>
      <w:r>
        <w:t>ralia</w:t>
      </w:r>
      <w:r w:rsidR="00CA0302">
        <w:t>.</w:t>
      </w:r>
      <w:r>
        <w:t xml:space="preserve"> </w:t>
      </w:r>
      <w:r w:rsidR="00CA0302">
        <w:t>This</w:t>
      </w:r>
      <w:r>
        <w:t xml:space="preserve"> tell</w:t>
      </w:r>
      <w:r w:rsidR="00CA0302">
        <w:t>s</w:t>
      </w:r>
      <w:r>
        <w:t xml:space="preserve"> us something </w:t>
      </w:r>
      <w:r w:rsidR="00CA0302">
        <w:t>about</w:t>
      </w:r>
      <w:r w:rsidRPr="007024D3" w:rsidR="00F344FB">
        <w:t xml:space="preserve"> what their situatio</w:t>
      </w:r>
      <w:r>
        <w:t>n</w:t>
      </w:r>
      <w:r w:rsidRPr="007024D3" w:rsidR="00F344FB">
        <w:t xml:space="preserve"> is currently</w:t>
      </w:r>
      <w:r w:rsidR="00CA0302">
        <w:t>.</w:t>
      </w:r>
      <w:r>
        <w:t xml:space="preserve"> Germany, for example, has had a more federal system for a longish time, </w:t>
      </w:r>
      <w:r w:rsidRPr="007024D3" w:rsidR="00F344FB">
        <w:t>but</w:t>
      </w:r>
      <w:r>
        <w:t>,</w:t>
      </w:r>
      <w:r w:rsidRPr="007024D3" w:rsidR="00F344FB">
        <w:t xml:space="preserve"> nevertheless</w:t>
      </w:r>
      <w:r>
        <w:t>,</w:t>
      </w:r>
      <w:r w:rsidRPr="007024D3" w:rsidR="00F344FB">
        <w:t xml:space="preserve"> </w:t>
      </w:r>
      <w:r w:rsidR="00CA0302">
        <w:t xml:space="preserve">this </w:t>
      </w:r>
      <w:r w:rsidRPr="007024D3" w:rsidR="00F344FB">
        <w:t>tells us something about ho</w:t>
      </w:r>
      <w:r>
        <w:t>w</w:t>
      </w:r>
      <w:r w:rsidRPr="007024D3" w:rsidR="00F344FB">
        <w:t xml:space="preserve"> </w:t>
      </w:r>
      <w:r w:rsidR="00CA0302">
        <w:t>it</w:t>
      </w:r>
      <w:r w:rsidRPr="007024D3" w:rsidR="00F344FB">
        <w:t xml:space="preserve"> manage</w:t>
      </w:r>
      <w:r w:rsidR="00CA0302">
        <w:t>s</w:t>
      </w:r>
      <w:r w:rsidRPr="007024D3" w:rsidR="00F344FB">
        <w:t xml:space="preserve"> a more</w:t>
      </w:r>
      <w:r>
        <w:t xml:space="preserve"> devolved system and maintain</w:t>
      </w:r>
      <w:r w:rsidR="00CA0302">
        <w:t>s</w:t>
      </w:r>
      <w:r>
        <w:t xml:space="preserve"> high redistribution within it.</w:t>
      </w:r>
    </w:p>
    <w:p w:rsidR="00F344FB" w:rsidRPr="007024D3" w:rsidP="00F344FB">
      <w:pPr>
        <w:pStyle w:val="Answer"/>
      </w:pPr>
      <w:r>
        <w:t xml:space="preserve">Looking </w:t>
      </w:r>
      <w:r w:rsidR="008572D7">
        <w:t>at some of t</w:t>
      </w:r>
      <w:r w:rsidRPr="007024D3">
        <w:t>he OECD evidence</w:t>
      </w:r>
      <w:r w:rsidR="008572D7">
        <w:t>,</w:t>
      </w:r>
      <w:r w:rsidRPr="007024D3">
        <w:t xml:space="preserve"> there are </w:t>
      </w:r>
      <w:r w:rsidR="008572D7">
        <w:t>examples of places</w:t>
      </w:r>
      <w:r>
        <w:t>,</w:t>
      </w:r>
      <w:r w:rsidR="008572D7">
        <w:t xml:space="preserve"> such as Sp</w:t>
      </w:r>
      <w:r>
        <w:t>ain, Sweden and Poland,</w:t>
      </w:r>
      <w:r w:rsidR="008572D7">
        <w:t xml:space="preserve"> that have gone from a set position to a position where they are slightly less </w:t>
      </w:r>
      <w:r w:rsidRPr="007024D3">
        <w:t>centra</w:t>
      </w:r>
      <w:r w:rsidR="008572D7">
        <w:t>li</w:t>
      </w:r>
      <w:r w:rsidRPr="007024D3">
        <w:t>sed</w:t>
      </w:r>
      <w:r w:rsidR="008572D7">
        <w:t xml:space="preserve"> in taxation and revenue expenditure.</w:t>
      </w:r>
      <w:r w:rsidR="007376F7">
        <w:t xml:space="preserve"> </w:t>
      </w:r>
      <w:r>
        <w:t xml:space="preserve">It is not for now, but we </w:t>
      </w:r>
      <w:r w:rsidR="008572D7">
        <w:t>could look at the transition</w:t>
      </w:r>
      <w:r>
        <w:t>,</w:t>
      </w:r>
      <w:r w:rsidR="008572D7">
        <w:t xml:space="preserve"> because it seems to me that that is the real question in England.</w:t>
      </w:r>
      <w:r w:rsidR="007376F7">
        <w:t xml:space="preserve"> </w:t>
      </w:r>
      <w:r w:rsidR="008572D7">
        <w:t>It is not just to look at other systems that are already where we would want to get to, but to understand better how systems had gone from one example to another example</w:t>
      </w:r>
      <w:r>
        <w:t>,</w:t>
      </w:r>
      <w:r w:rsidR="008572D7">
        <w:t xml:space="preserve"> and the transitionary steps they have taken along the way.</w:t>
      </w:r>
      <w:r w:rsidR="00194EE7">
        <w:t xml:space="preserve"> </w:t>
      </w:r>
      <w:r w:rsidR="008572D7">
        <w:t>Some of those that we have seen</w:t>
      </w:r>
      <w:r>
        <w:t>,</w:t>
      </w:r>
      <w:r w:rsidR="008572D7">
        <w:t xml:space="preserve"> such as </w:t>
      </w:r>
      <w:r>
        <w:t xml:space="preserve">Sweden, </w:t>
      </w:r>
      <w:r w:rsidR="008572D7">
        <w:t>Spain</w:t>
      </w:r>
      <w:r>
        <w:t xml:space="preserve"> and</w:t>
      </w:r>
      <w:r w:rsidR="008572D7">
        <w:t xml:space="preserve"> Poland</w:t>
      </w:r>
      <w:r>
        <w:t>,</w:t>
      </w:r>
      <w:r w:rsidR="008572D7">
        <w:t xml:space="preserve"> can tell us a bit about what has been introduced and what is devolved.</w:t>
      </w:r>
      <w:r w:rsidR="007376F7">
        <w:t xml:space="preserve"> </w:t>
      </w:r>
      <w:r w:rsidR="008572D7">
        <w:t>We are on that journey to a degree</w:t>
      </w:r>
      <w:r>
        <w:t>,</w:t>
      </w:r>
      <w:r w:rsidR="008572D7">
        <w:t xml:space="preserve"> with the changes we have seen over the last half a decade, but we have much more to go.</w:t>
      </w:r>
    </w:p>
    <w:p w:rsidR="00F344FB" w:rsidRPr="007024D3" w:rsidP="00F344FB">
      <w:pPr>
        <w:pStyle w:val="Question"/>
      </w:pPr>
      <w:sdt>
        <w:sdtPr>
          <w:alias w:val="Member"/>
          <w:tag w:val="&lt;Member mnisId='4005' dodsId='37675'&gt;"/>
          <w:id w:val="2056961381"/>
          <w:placeholder>
            <w:docPart w:val="DefaultPlaceholder_1082065158"/>
          </w:placeholder>
          <w:richText/>
        </w:sdtPr>
        <w:sdtContent>
          <w:r w:rsidRPr="007024D3">
            <w:rPr>
              <w:b/>
            </w:rPr>
            <w:t>Bob Blackman:</w:t>
          </w:r>
        </w:sdtContent>
      </w:sdt>
      <w:r w:rsidR="007376F7">
        <w:t xml:space="preserve"> </w:t>
      </w:r>
      <w:r w:rsidR="008572D7">
        <w:t>C</w:t>
      </w:r>
      <w:r w:rsidRPr="007024D3">
        <w:t>an you point to particular areas</w:t>
      </w:r>
      <w:r w:rsidR="008572D7">
        <w:t xml:space="preserve"> that have dealt with </w:t>
      </w:r>
      <w:r w:rsidR="00194EE7">
        <w:t xml:space="preserve">inequalities </w:t>
      </w:r>
      <w:r w:rsidR="008572D7">
        <w:t>problems under existing systems</w:t>
      </w:r>
      <w:r w:rsidR="00194EE7">
        <w:t>,</w:t>
      </w:r>
      <w:r w:rsidR="008572D7">
        <w:t xml:space="preserve"> and then</w:t>
      </w:r>
      <w:r w:rsidRPr="007024D3">
        <w:t xml:space="preserve"> gone to a more devolved structure and ironed out those problems </w:t>
      </w:r>
      <w:r w:rsidR="008572D7">
        <w:t>in terms of</w:t>
      </w:r>
      <w:r w:rsidR="00194EE7">
        <w:t xml:space="preserve"> the</w:t>
      </w:r>
      <w:r w:rsidR="008572D7">
        <w:t xml:space="preserve"> inequalities that exist?</w:t>
      </w:r>
    </w:p>
    <w:p w:rsidR="00F344FB" w:rsidRPr="007024D3" w:rsidP="00383F24">
      <w:pPr>
        <w:pStyle w:val="Answer"/>
      </w:pPr>
      <w:sdt>
        <w:sdtPr>
          <w:alias w:val="Witness"/>
          <w:id w:val="1827004076"/>
          <w:placeholder>
            <w:docPart w:val="DefaultPlaceholder_1082065158"/>
          </w:placeholder>
          <w:richText/>
        </w:sdtPr>
        <w:sdtContent>
          <w:r w:rsidRPr="00A60B03" w:rsidR="00A60B03">
            <w:rPr>
              <w:b/>
              <w:i/>
            </w:rPr>
            <w:t>Andrew Carter:</w:t>
          </w:r>
          <w:r w:rsidRPr="007024D3" w:rsidR="00383F24">
            <w:rPr>
              <w:b/>
            </w:rPr>
            <w:t xml:space="preserve"> </w:t>
          </w:r>
        </w:sdtContent>
      </w:sdt>
      <w:r w:rsidRPr="007024D3" w:rsidR="00383F24">
        <w:t>The short answer is no.</w:t>
      </w:r>
    </w:p>
    <w:p w:rsidR="00383F24" w:rsidRPr="007024D3" w:rsidP="00383F24">
      <w:pPr>
        <w:pStyle w:val="Question"/>
        <w:numPr>
          <w:ilvl w:val="0"/>
          <w:numId w:val="0"/>
        </w:numPr>
        <w:ind w:left="794"/>
      </w:pPr>
      <w:sdt>
        <w:sdtPr>
          <w:alias w:val="Member"/>
          <w:tag w:val="&lt;Member mnisId='4005' dodsId='37675'&gt;"/>
          <w:id w:val="-1047592906"/>
          <w:placeholder>
            <w:docPart w:val="DefaultPlaceholder_1082065158"/>
          </w:placeholder>
          <w:richText/>
        </w:sdtPr>
        <w:sdtContent>
          <w:r w:rsidRPr="007024D3">
            <w:rPr>
              <w:b/>
            </w:rPr>
            <w:t>Bob Blackman:</w:t>
          </w:r>
        </w:sdtContent>
      </w:sdt>
      <w:r w:rsidR="007376F7">
        <w:t xml:space="preserve"> </w:t>
      </w:r>
      <w:r w:rsidR="008572D7">
        <w:t>I did not think so.</w:t>
      </w:r>
    </w:p>
    <w:p w:rsidR="00383F24" w:rsidRPr="007024D3" w:rsidP="00383F24">
      <w:pPr>
        <w:pStyle w:val="Answer"/>
      </w:pPr>
      <w:sdt>
        <w:sdtPr>
          <w:alias w:val="Witness"/>
          <w:id w:val="-1536344433"/>
          <w:placeholder>
            <w:docPart w:val="DefaultPlaceholder_1082065158"/>
          </w:placeholder>
          <w:richText/>
        </w:sdtPr>
        <w:sdtContent>
          <w:r w:rsidRPr="00A60B03" w:rsidR="00A60B03">
            <w:rPr>
              <w:b/>
              <w:i/>
            </w:rPr>
            <w:t>Andrew Carter:</w:t>
          </w:r>
          <w:r w:rsidRPr="007024D3">
            <w:rPr>
              <w:b/>
            </w:rPr>
            <w:t xml:space="preserve"> </w:t>
          </w:r>
        </w:sdtContent>
      </w:sdt>
      <w:r w:rsidR="008572D7">
        <w:t>We must not overclaim.</w:t>
      </w:r>
      <w:r w:rsidR="007376F7">
        <w:t xml:space="preserve"> </w:t>
      </w:r>
      <w:r w:rsidR="008572D7">
        <w:t>That is important.</w:t>
      </w:r>
      <w:r w:rsidR="007376F7">
        <w:t xml:space="preserve"> </w:t>
      </w:r>
      <w:r w:rsidR="008572D7">
        <w:t xml:space="preserve">We have to be realistic about what we expect from different systems and, particularly, moving from one system to the </w:t>
      </w:r>
      <w:r w:rsidRPr="007024D3">
        <w:t>next</w:t>
      </w:r>
      <w:r w:rsidR="00194EE7">
        <w:t>.</w:t>
      </w:r>
      <w:r w:rsidRPr="007024D3">
        <w:t xml:space="preserve"> </w:t>
      </w:r>
      <w:r w:rsidRPr="007024D3" w:rsidR="00194EE7">
        <w:t xml:space="preserve">We </w:t>
      </w:r>
      <w:r w:rsidRPr="007024D3">
        <w:t>are not going to solve these problems overnight</w:t>
      </w:r>
      <w:r w:rsidR="008572D7">
        <w:t>.</w:t>
      </w:r>
      <w:r w:rsidR="007376F7">
        <w:t xml:space="preserve"> </w:t>
      </w:r>
      <w:r w:rsidR="008572D7">
        <w:t>There is lots of variation within places.</w:t>
      </w:r>
      <w:r w:rsidR="007376F7">
        <w:t xml:space="preserve"> </w:t>
      </w:r>
      <w:r w:rsidR="008572D7">
        <w:t>Equally, we should not use that</w:t>
      </w:r>
      <w:r w:rsidRPr="007024D3">
        <w:t xml:space="preserve"> as a reason</w:t>
      </w:r>
      <w:r w:rsidR="003A3503">
        <w:t xml:space="preserve"> or</w:t>
      </w:r>
      <w:r w:rsidRPr="007024D3">
        <w:t xml:space="preserve"> excuse not to do things.</w:t>
      </w:r>
    </w:p>
    <w:p w:rsidR="00194EE7" w:rsidP="00383F24">
      <w:pPr>
        <w:pStyle w:val="Answer"/>
      </w:pPr>
      <w:sdt>
        <w:sdtPr>
          <w:alias w:val="Witness"/>
          <w:id w:val="1647165683"/>
          <w:placeholder>
            <w:docPart w:val="DefaultPlaceholder_1082065158"/>
          </w:placeholder>
          <w:richText/>
        </w:sdtPr>
        <w:sdtContent>
          <w:r w:rsidRPr="00A60B03" w:rsidR="00A60B03">
            <w:rPr>
              <w:b/>
              <w:i/>
            </w:rPr>
            <w:t>Guy Ware:</w:t>
          </w:r>
          <w:r w:rsidRPr="007024D3" w:rsidR="00383F24">
            <w:rPr>
              <w:b/>
            </w:rPr>
            <w:t xml:space="preserve"> </w:t>
          </w:r>
        </w:sdtContent>
      </w:sdt>
      <w:r w:rsidR="008572D7">
        <w:t>I have a couple of points</w:t>
      </w:r>
      <w:r>
        <w:t>, first</w:t>
      </w:r>
      <w:r w:rsidR="002D0EC7">
        <w:t xml:space="preserve"> to</w:t>
      </w:r>
      <w:r w:rsidR="008572D7">
        <w:t xml:space="preserve"> reiterate Andrew’s comments</w:t>
      </w:r>
      <w:r w:rsidR="002D0EC7">
        <w:t>,</w:t>
      </w:r>
      <w:r w:rsidR="008572D7">
        <w:t xml:space="preserve"> particularly about German</w:t>
      </w:r>
      <w:r w:rsidR="002D0EC7">
        <w:t>y and</w:t>
      </w:r>
      <w:r w:rsidR="008572D7">
        <w:t xml:space="preserve"> the </w:t>
      </w:r>
      <w:r w:rsidRPr="007024D3" w:rsidR="00383F24">
        <w:t>degree of levelling up</w:t>
      </w:r>
      <w:r>
        <w:t>—</w:t>
      </w:r>
      <w:r w:rsidR="008572D7">
        <w:t xml:space="preserve">a phrase that has been </w:t>
      </w:r>
      <w:r>
        <w:t xml:space="preserve">used </w:t>
      </w:r>
      <w:r w:rsidR="002D0EC7">
        <w:t xml:space="preserve">since the fall of the Berlin </w:t>
      </w:r>
      <w:r w:rsidR="003A3503">
        <w:t>w</w:t>
      </w:r>
      <w:r w:rsidR="008572D7">
        <w:t>all</w:t>
      </w:r>
      <w:r w:rsidRPr="00194EE7">
        <w:t>—</w:t>
      </w:r>
      <w:r w:rsidR="008572D7">
        <w:t xml:space="preserve">within </w:t>
      </w:r>
      <w:r w:rsidR="002D0EC7">
        <w:t xml:space="preserve">a very </w:t>
      </w:r>
      <w:r w:rsidR="003A3503">
        <w:t>federalised</w:t>
      </w:r>
      <w:r w:rsidR="002D0EC7">
        <w:t xml:space="preserve"> system.</w:t>
      </w:r>
      <w:r w:rsidR="007376F7">
        <w:t xml:space="preserve"> </w:t>
      </w:r>
      <w:r w:rsidR="002D0EC7">
        <w:t>It is just worth reflecting on the origins of that system</w:t>
      </w:r>
      <w:r>
        <w:t>.</w:t>
      </w:r>
      <w:r w:rsidR="002D0EC7">
        <w:t xml:space="preserve"> </w:t>
      </w:r>
      <w:r>
        <w:t>We</w:t>
      </w:r>
      <w:r w:rsidR="002D0EC7">
        <w:t xml:space="preserve">, in the UK, have a very centralised approach </w:t>
      </w:r>
      <w:r w:rsidR="003A3503">
        <w:t>that</w:t>
      </w:r>
      <w:r w:rsidR="002D0EC7">
        <w:t xml:space="preserve"> became even more centralised at the end of the </w:t>
      </w:r>
      <w:r>
        <w:t xml:space="preserve">war, </w:t>
      </w:r>
      <w:r w:rsidR="002D0EC7">
        <w:t xml:space="preserve">with the </w:t>
      </w:r>
      <w:r>
        <w:t xml:space="preserve">welfare state </w:t>
      </w:r>
      <w:r w:rsidR="002D0EC7">
        <w:t>b</w:t>
      </w:r>
      <w:r w:rsidRPr="007024D3" w:rsidR="00383F24">
        <w:t>eing created on a very national basis</w:t>
      </w:r>
      <w:r>
        <w:t>,</w:t>
      </w:r>
      <w:r w:rsidR="002D0EC7">
        <w:t xml:space="preserve"> at exactly the same time that Germany w</w:t>
      </w:r>
      <w:r w:rsidRPr="007024D3" w:rsidR="00383F24">
        <w:t>a</w:t>
      </w:r>
      <w:r w:rsidR="002D0EC7">
        <w:t>s</w:t>
      </w:r>
      <w:r w:rsidRPr="007024D3" w:rsidR="00383F24">
        <w:t xml:space="preserve"> establishing</w:t>
      </w:r>
      <w:r w:rsidR="002D0EC7">
        <w:t xml:space="preserve"> its current liberal federalist approach</w:t>
      </w:r>
      <w:r>
        <w:t>,</w:t>
      </w:r>
      <w:r w:rsidR="002D0EC7">
        <w:t xml:space="preserve"> largely, it has to be said, on the advice of British constitutional lawyers</w:t>
      </w:r>
      <w:r>
        <w:t>.</w:t>
      </w:r>
      <w:r w:rsidR="002D0EC7">
        <w:t xml:space="preserve"> </w:t>
      </w:r>
      <w:r>
        <w:t>It is</w:t>
      </w:r>
      <w:r w:rsidR="002D0EC7">
        <w:t xml:space="preserve"> quite interesting</w:t>
      </w:r>
      <w:r>
        <w:t>,</w:t>
      </w:r>
      <w:r w:rsidR="002D0EC7">
        <w:t xml:space="preserve"> if you think about the different directions people</w:t>
      </w:r>
      <w:r w:rsidRPr="007024D3" w:rsidR="00383F24">
        <w:t xml:space="preserve"> were taking at that point</w:t>
      </w:r>
      <w:r w:rsidR="002D0EC7">
        <w:t>.</w:t>
      </w:r>
      <w:r>
        <w:t xml:space="preserve"> </w:t>
      </w:r>
      <w:r w:rsidR="002D0EC7">
        <w:t>Looking at how they deal with that level of geographic</w:t>
      </w:r>
      <w:r w:rsidRPr="007024D3" w:rsidR="00383F24">
        <w:t xml:space="preserve"> and social inequality</w:t>
      </w:r>
      <w:r w:rsidR="002D0EC7">
        <w:t xml:space="preserve"> in Germany would be extremely instructive.</w:t>
      </w:r>
      <w:r w:rsidR="007376F7">
        <w:t xml:space="preserve"> </w:t>
      </w:r>
    </w:p>
    <w:p w:rsidR="002D0EC7" w:rsidP="00383F24">
      <w:pPr>
        <w:pStyle w:val="Answer"/>
      </w:pPr>
      <w:r>
        <w:t xml:space="preserve">We </w:t>
      </w:r>
      <w:r>
        <w:t>do not have to go very far afield, even with</w:t>
      </w:r>
      <w:r>
        <w:t>in</w:t>
      </w:r>
      <w:r>
        <w:t xml:space="preserve"> the UK.</w:t>
      </w:r>
      <w:r w:rsidR="007376F7">
        <w:t xml:space="preserve"> </w:t>
      </w:r>
      <w:r>
        <w:t xml:space="preserve">Northern Ireland has a business rates system where </w:t>
      </w:r>
      <w:r>
        <w:t>it</w:t>
      </w:r>
      <w:r>
        <w:t xml:space="preserve"> set</w:t>
      </w:r>
      <w:r>
        <w:t>s</w:t>
      </w:r>
      <w:r>
        <w:t xml:space="preserve"> a regional multiplier and each of the districts sets a local multiplier.</w:t>
      </w:r>
      <w:r w:rsidR="007376F7">
        <w:t xml:space="preserve"> </w:t>
      </w:r>
      <w:r>
        <w:t xml:space="preserve">This is </w:t>
      </w:r>
      <w:r w:rsidRPr="007024D3" w:rsidR="00383F24">
        <w:t>throw</w:t>
      </w:r>
      <w:r>
        <w:t xml:space="preserve">n </w:t>
      </w:r>
      <w:r w:rsidRPr="007024D3" w:rsidR="00383F24">
        <w:t>back</w:t>
      </w:r>
      <w:r>
        <w:t xml:space="preserve"> at us when we talk about business rates </w:t>
      </w:r>
      <w:r>
        <w:t>reform</w:t>
      </w:r>
      <w:r>
        <w:t xml:space="preserve"> as being a danger within England.</w:t>
      </w:r>
      <w:r w:rsidR="007376F7">
        <w:t xml:space="preserve"> </w:t>
      </w:r>
      <w:r>
        <w:t xml:space="preserve">It operates perfectly successfully in the </w:t>
      </w:r>
      <w:r>
        <w:t xml:space="preserve">north </w:t>
      </w:r>
      <w:r>
        <w:t>of Ireland and has done ever since.</w:t>
      </w:r>
      <w:r w:rsidR="007376F7">
        <w:t xml:space="preserve"> </w:t>
      </w:r>
      <w:r>
        <w:t xml:space="preserve">They never adopted the </w:t>
      </w:r>
      <w:r w:rsidRPr="007024D3" w:rsidR="00383F24">
        <w:t>nationalised appro</w:t>
      </w:r>
      <w:r>
        <w:t>ach that the rest of the UK had.</w:t>
      </w:r>
    </w:p>
    <w:p w:rsidR="00383F24" w:rsidRPr="007024D3" w:rsidP="00383F24">
      <w:pPr>
        <w:pStyle w:val="Answer"/>
      </w:pPr>
      <w:r>
        <w:t xml:space="preserve">Similarly, </w:t>
      </w:r>
      <w:r w:rsidRPr="007024D3">
        <w:t>changes are starting to emerge</w:t>
      </w:r>
      <w:r>
        <w:t xml:space="preserve"> within the devolved </w:t>
      </w:r>
      <w:r w:rsidR="00194EE7">
        <w:t xml:space="preserve">Administrations </w:t>
      </w:r>
      <w:r>
        <w:t>in Scotland and Wales</w:t>
      </w:r>
      <w:r w:rsidR="00194EE7">
        <w:t>.</w:t>
      </w:r>
      <w:r>
        <w:t xml:space="preserve"> </w:t>
      </w:r>
      <w:r w:rsidR="00194EE7">
        <w:t xml:space="preserve">Learning </w:t>
      </w:r>
      <w:r>
        <w:t xml:space="preserve">from those as to </w:t>
      </w:r>
      <w:r w:rsidR="00194EE7">
        <w:t xml:space="preserve">why the </w:t>
      </w:r>
      <w:r w:rsidR="00194EE7">
        <w:t>roof has not fallen in,</w:t>
      </w:r>
      <w:r w:rsidR="007376F7">
        <w:t xml:space="preserve"> </w:t>
      </w:r>
      <w:r>
        <w:t>once you start varying income tax rates or addin</w:t>
      </w:r>
      <w:r w:rsidR="00194EE7">
        <w:t>g additional council tax bands,</w:t>
      </w:r>
      <w:r>
        <w:t xml:space="preserve"> is certainly worth exploring.</w:t>
      </w:r>
    </w:p>
    <w:p w:rsidR="002D0EC7" w:rsidP="00383F24">
      <w:pPr>
        <w:pStyle w:val="Answer"/>
      </w:pPr>
      <w:sdt>
        <w:sdtPr>
          <w:alias w:val="Witness"/>
          <w:id w:val="-538502612"/>
          <w:placeholder>
            <w:docPart w:val="DefaultPlaceholder_1082065158"/>
          </w:placeholder>
          <w:richText/>
        </w:sdtPr>
        <w:sdtContent>
          <w:r w:rsidRPr="00A60B03" w:rsidR="00A60B03">
            <w:rPr>
              <w:b/>
              <w:i/>
            </w:rPr>
            <w:t>David Phillips:</w:t>
          </w:r>
          <w:r w:rsidRPr="007024D3" w:rsidR="00383F24">
            <w:rPr>
              <w:b/>
            </w:rPr>
            <w:t xml:space="preserve"> </w:t>
          </w:r>
        </w:sdtContent>
      </w:sdt>
      <w:r w:rsidR="003A3503">
        <w:t>I</w:t>
      </w:r>
      <w:r>
        <w:t xml:space="preserve"> agree with much of what was said then.</w:t>
      </w:r>
      <w:r w:rsidR="007376F7">
        <w:t xml:space="preserve"> </w:t>
      </w:r>
      <w:r>
        <w:t xml:space="preserve">You can also learn some quite specific </w:t>
      </w:r>
      <w:r w:rsidR="00EA2033">
        <w:t>and</w:t>
      </w:r>
      <w:r>
        <w:t xml:space="preserve"> detail</w:t>
      </w:r>
      <w:r w:rsidR="00194EE7">
        <w:t>ed</w:t>
      </w:r>
      <w:r>
        <w:t xml:space="preserve"> information from different countries about the devolution of particular taxes and how </w:t>
      </w:r>
      <w:r w:rsidRPr="007024D3" w:rsidR="00383F24">
        <w:t>you can go about that</w:t>
      </w:r>
      <w:r>
        <w:t>.</w:t>
      </w:r>
      <w:r w:rsidR="007376F7">
        <w:t xml:space="preserve"> </w:t>
      </w:r>
      <w:r>
        <w:t>F</w:t>
      </w:r>
      <w:r w:rsidRPr="007024D3" w:rsidR="00383F24">
        <w:t>or example</w:t>
      </w:r>
      <w:r>
        <w:t>,</w:t>
      </w:r>
      <w:r w:rsidRPr="007024D3" w:rsidR="00383F24">
        <w:t xml:space="preserve"> in most of the countries </w:t>
      </w:r>
      <w:r>
        <w:t>where they devolve income tax to local areas, it is only a flat rate that is devolved rather than being able to</w:t>
      </w:r>
      <w:r w:rsidRPr="007024D3" w:rsidR="00383F24">
        <w:t xml:space="preserve"> vary rates across the distribution</w:t>
      </w:r>
      <w:r>
        <w:t>.</w:t>
      </w:r>
      <w:r w:rsidR="007376F7">
        <w:t xml:space="preserve"> </w:t>
      </w:r>
      <w:r>
        <w:t xml:space="preserve">That is because they see progressive taxation as </w:t>
      </w:r>
      <w:r w:rsidRPr="007024D3" w:rsidR="00383F24">
        <w:t xml:space="preserve">a national issue and </w:t>
      </w:r>
      <w:r>
        <w:t>the local income tax as revenue</w:t>
      </w:r>
      <w:r>
        <w:noBreakHyphen/>
      </w:r>
      <w:r w:rsidRPr="007024D3" w:rsidR="00383F24">
        <w:t>raising rather than</w:t>
      </w:r>
      <w:r>
        <w:t xml:space="preserve"> about taxing the rich to give to the poor.</w:t>
      </w:r>
      <w:r w:rsidR="00194EE7">
        <w:t xml:space="preserve"> </w:t>
      </w:r>
    </w:p>
    <w:p w:rsidR="002B0969" w:rsidP="002B0969">
      <w:pPr>
        <w:pStyle w:val="Answer"/>
      </w:pPr>
      <w:r>
        <w:t xml:space="preserve">Also, it is designed </w:t>
      </w:r>
      <w:r w:rsidRPr="007024D3" w:rsidR="00383F24">
        <w:t>to stop</w:t>
      </w:r>
      <w:r>
        <w:t xml:space="preserve"> tax competition.</w:t>
      </w:r>
      <w:r w:rsidR="007376F7">
        <w:t xml:space="preserve"> </w:t>
      </w:r>
      <w:r w:rsidR="00194EE7">
        <w:t>It is really the top tax rates,</w:t>
      </w:r>
      <w:r>
        <w:t xml:space="preserve"> the corporate</w:t>
      </w:r>
      <w:r w:rsidR="00194EE7">
        <w:t xml:space="preserve"> tax rates,</w:t>
      </w:r>
      <w:r w:rsidRPr="007024D3" w:rsidR="00383F24">
        <w:t xml:space="preserve"> </w:t>
      </w:r>
      <w:r>
        <w:t>where tax competition is a bigger issue</w:t>
      </w:r>
      <w:r w:rsidR="00194EE7">
        <w:t>,</w:t>
      </w:r>
      <w:r>
        <w:t xml:space="preserve"> rather than the tax rate on the median earner.</w:t>
      </w:r>
      <w:r w:rsidR="007376F7">
        <w:t xml:space="preserve"> </w:t>
      </w:r>
      <w:r>
        <w:t>Looking at</w:t>
      </w:r>
      <w:r w:rsidRPr="007024D3" w:rsidR="00383F24">
        <w:t xml:space="preserve"> countries around th</w:t>
      </w:r>
      <w:r>
        <w:t>e</w:t>
      </w:r>
      <w:r w:rsidRPr="007024D3" w:rsidR="00383F24">
        <w:t xml:space="preserve"> world</w:t>
      </w:r>
      <w:r>
        <w:t>, you can get</w:t>
      </w:r>
      <w:r>
        <w:t xml:space="preserve"> </w:t>
      </w:r>
      <w:r w:rsidR="00194EE7">
        <w:t xml:space="preserve">not just </w:t>
      </w:r>
      <w:r>
        <w:t>some big picture questions about how you reform and how you do redistribution</w:t>
      </w:r>
      <w:r w:rsidR="00194EE7">
        <w:t>,</w:t>
      </w:r>
      <w:r>
        <w:t xml:space="preserve"> but also something about the design of the particular devolved taxes you might want and the</w:t>
      </w:r>
      <w:r w:rsidRPr="007024D3" w:rsidR="00383F24">
        <w:t xml:space="preserve"> precursors you need in place to manage</w:t>
      </w:r>
      <w:r>
        <w:t xml:space="preserve"> these things effectively.</w:t>
      </w:r>
      <w:r w:rsidR="007376F7">
        <w:t xml:space="preserve"> </w:t>
      </w:r>
      <w:r w:rsidR="00194EE7">
        <w:t xml:space="preserve">For </w:t>
      </w:r>
      <w:r>
        <w:t>example, in Scandinavia, one of the reasons why they can have hyperlocal income taxes</w:t>
      </w:r>
      <w:r w:rsidR="003A3503">
        <w:t xml:space="preserve">, </w:t>
      </w:r>
      <w:r>
        <w:t xml:space="preserve">where it can </w:t>
      </w:r>
      <w:r w:rsidRPr="007024D3" w:rsidR="00383F24">
        <w:t>vary between small towns</w:t>
      </w:r>
      <w:r w:rsidR="003A3503">
        <w:t>,</w:t>
      </w:r>
      <w:r w:rsidRPr="007024D3" w:rsidR="00383F24">
        <w:t xml:space="preserve"> is </w:t>
      </w:r>
      <w:r w:rsidR="004312D5">
        <w:t>that</w:t>
      </w:r>
      <w:r w:rsidRPr="007024D3" w:rsidR="00383F24">
        <w:t xml:space="preserve"> they know where you live.</w:t>
      </w:r>
      <w:r w:rsidR="007376F7">
        <w:t xml:space="preserve"> </w:t>
      </w:r>
      <w:r w:rsidRPr="007024D3" w:rsidR="00383F24">
        <w:t>At the moment</w:t>
      </w:r>
      <w:r>
        <w:t>, HMRC does not know where something like 5% of tax</w:t>
      </w:r>
      <w:r w:rsidRPr="007024D3" w:rsidR="00383F24">
        <w:t>payers live at any one time</w:t>
      </w:r>
      <w:r w:rsidR="004312D5">
        <w:t>,</w:t>
      </w:r>
      <w:r w:rsidRPr="007024D3" w:rsidR="00383F24">
        <w:t xml:space="preserve"> so it tells you a bit about what you need to have in place</w:t>
      </w:r>
      <w:r>
        <w:t xml:space="preserve"> before you can start doing some of these things.</w:t>
      </w:r>
    </w:p>
    <w:p w:rsidR="00383F24" w:rsidRPr="007024D3" w:rsidP="004312D5">
      <w:pPr>
        <w:pStyle w:val="Question"/>
      </w:pPr>
      <w:sdt>
        <w:sdtPr>
          <w:alias w:val="Member"/>
          <w:tag w:val="&lt;Member mnisId='4005' dodsId='37675'&gt;"/>
          <w:id w:val="37029600"/>
          <w:placeholder>
            <w:docPart w:val="DefaultPlaceholder_1082065158"/>
          </w:placeholder>
          <w:richText/>
        </w:sdtPr>
        <w:sdtContent>
          <w:r w:rsidRPr="007024D3">
            <w:rPr>
              <w:b/>
            </w:rPr>
            <w:t>Bob Blackman:</w:t>
          </w:r>
        </w:sdtContent>
      </w:sdt>
      <w:r w:rsidR="007376F7">
        <w:t xml:space="preserve"> </w:t>
      </w:r>
      <w:r w:rsidR="002B0969">
        <w:t xml:space="preserve">Presumably, the other </w:t>
      </w:r>
      <w:r w:rsidRPr="007024D3">
        <w:t>issue would be</w:t>
      </w:r>
      <w:r w:rsidR="002B0969">
        <w:t xml:space="preserve"> </w:t>
      </w:r>
      <w:r w:rsidR="004312D5">
        <w:t xml:space="preserve">whether </w:t>
      </w:r>
      <w:r w:rsidR="002B0969">
        <w:t xml:space="preserve">you </w:t>
      </w:r>
      <w:r w:rsidR="004312D5">
        <w:t xml:space="preserve">are </w:t>
      </w:r>
      <w:r w:rsidR="002B0969">
        <w:t>taxed on where you live or where your place of work is,</w:t>
      </w:r>
      <w:r w:rsidRPr="007024D3">
        <w:t xml:space="preserve"> </w:t>
      </w:r>
      <w:r w:rsidR="002B0969">
        <w:t xml:space="preserve">which would be </w:t>
      </w:r>
      <w:r w:rsidRPr="007024D3">
        <w:t>horrendously</w:t>
      </w:r>
      <w:r w:rsidR="002B0969">
        <w:t xml:space="preserve"> </w:t>
      </w:r>
      <w:r w:rsidR="00EA2033">
        <w:t>complicated</w:t>
      </w:r>
      <w:r w:rsidR="002B0969">
        <w:t xml:space="preserve"> for a lot of </w:t>
      </w:r>
      <w:r w:rsidR="00EA2033">
        <w:t>companies</w:t>
      </w:r>
      <w:r w:rsidR="002B0969">
        <w:t xml:space="preserve"> to resolve </w:t>
      </w:r>
      <w:r w:rsidRPr="004312D5" w:rsidR="002B0969">
        <w:t>and may end up with very unfair practices.</w:t>
      </w:r>
      <w:r w:rsidRPr="004312D5" w:rsidR="007376F7">
        <w:t xml:space="preserve"> </w:t>
      </w:r>
      <w:r w:rsidRPr="004312D5" w:rsidR="002B0969">
        <w:t>For e</w:t>
      </w:r>
      <w:r w:rsidRPr="004312D5">
        <w:t>x</w:t>
      </w:r>
      <w:r w:rsidRPr="004312D5" w:rsidR="002B0969">
        <w:t>a</w:t>
      </w:r>
      <w:r w:rsidRPr="004312D5">
        <w:t>mple, a long</w:t>
      </w:r>
      <w:r w:rsidR="003A3503">
        <w:t>-</w:t>
      </w:r>
      <w:r w:rsidRPr="004312D5" w:rsidR="004312D5">
        <w:t>distance</w:t>
      </w:r>
      <w:r w:rsidR="002B0969">
        <w:t xml:space="preserve"> commuter going into central London might be on a very high salary, but then there might be people living</w:t>
      </w:r>
      <w:r w:rsidRPr="007024D3">
        <w:t xml:space="preserve"> and w</w:t>
      </w:r>
      <w:r w:rsidR="002B0969">
        <w:t>orking in central L</w:t>
      </w:r>
      <w:r w:rsidRPr="007024D3">
        <w:t>ondon who are on relatively low salaries</w:t>
      </w:r>
      <w:r w:rsidR="004312D5">
        <w:t>.</w:t>
      </w:r>
      <w:r w:rsidR="002B0969">
        <w:t xml:space="preserve"> </w:t>
      </w:r>
      <w:r w:rsidR="004312D5">
        <w:t xml:space="preserve">You </w:t>
      </w:r>
      <w:r w:rsidR="002B0969">
        <w:t xml:space="preserve">could get all sorts of rather bizarre results that might follow, </w:t>
      </w:r>
      <w:r w:rsidRPr="007024D3">
        <w:t>so caution is important.</w:t>
      </w:r>
    </w:p>
    <w:p w:rsidR="00383F24" w:rsidRPr="007024D3" w:rsidP="00344779">
      <w:pPr>
        <w:pStyle w:val="Answer"/>
      </w:pPr>
      <w:sdt>
        <w:sdtPr>
          <w:alias w:val="Witness"/>
          <w:id w:val="419841017"/>
          <w:placeholder>
            <w:docPart w:val="DefaultPlaceholder_1082065158"/>
          </w:placeholder>
          <w:richText/>
        </w:sdtPr>
        <w:sdtContent>
          <w:r w:rsidRPr="00A60B03" w:rsidR="00A60B03">
            <w:rPr>
              <w:b/>
              <w:i/>
            </w:rPr>
            <w:t>Guy Ware:</w:t>
          </w:r>
          <w:r w:rsidRPr="007024D3">
            <w:rPr>
              <w:b/>
            </w:rPr>
            <w:t xml:space="preserve"> </w:t>
          </w:r>
        </w:sdtContent>
      </w:sdt>
      <w:r w:rsidR="002B0969">
        <w:t>I appreciate there is an administrative approach, but these things work.</w:t>
      </w:r>
      <w:r w:rsidR="007376F7">
        <w:t xml:space="preserve"> </w:t>
      </w:r>
      <w:r w:rsidR="002B0969">
        <w:t>A</w:t>
      </w:r>
      <w:r w:rsidRPr="007024D3">
        <w:t xml:space="preserve">t the moment, people daily cross the border </w:t>
      </w:r>
      <w:r w:rsidR="002B0969">
        <w:t>into and out of Scotland and pay different income tax rates.</w:t>
      </w:r>
      <w:r w:rsidR="007376F7">
        <w:t xml:space="preserve"> </w:t>
      </w:r>
      <w:r w:rsidR="0051711D">
        <w:t>Busin</w:t>
      </w:r>
      <w:r w:rsidRPr="007024D3" w:rsidR="0051711D">
        <w:t>e</w:t>
      </w:r>
      <w:r w:rsidR="0051711D">
        <w:t>s</w:t>
      </w:r>
      <w:r w:rsidRPr="007024D3" w:rsidR="0051711D">
        <w:t xml:space="preserve">ses </w:t>
      </w:r>
      <w:r w:rsidRPr="007024D3">
        <w:t>and the</w:t>
      </w:r>
      <w:r w:rsidR="00344779">
        <w:t xml:space="preserve"> R</w:t>
      </w:r>
      <w:r w:rsidRPr="007024D3">
        <w:t>ev</w:t>
      </w:r>
      <w:r w:rsidR="002B0969">
        <w:t>e</w:t>
      </w:r>
      <w:r w:rsidRPr="007024D3">
        <w:t>nue can d</w:t>
      </w:r>
      <w:r w:rsidR="002B0969">
        <w:t>eal with it.</w:t>
      </w:r>
      <w:r w:rsidR="007376F7">
        <w:t xml:space="preserve"> </w:t>
      </w:r>
      <w:r w:rsidR="00EA2033">
        <w:t>Similarly, even some</w:t>
      </w:r>
      <w:r w:rsidRPr="007024D3" w:rsidR="00EA2033">
        <w:t>w</w:t>
      </w:r>
      <w:r w:rsidR="00EA2033">
        <w:t>h</w:t>
      </w:r>
      <w:r w:rsidRPr="007024D3" w:rsidR="00EA2033">
        <w:t>ere like New York</w:t>
      </w:r>
      <w:r w:rsidR="00EA2033">
        <w:t>,</w:t>
      </w:r>
      <w:r w:rsidRPr="007024D3" w:rsidR="00EA2033">
        <w:t xml:space="preserve"> the level of reve</w:t>
      </w:r>
      <w:r w:rsidR="00EA2033">
        <w:t>nue that is funded by sales taxes</w:t>
      </w:r>
      <w:r w:rsidR="0051711D">
        <w:t>,</w:t>
      </w:r>
      <w:r w:rsidR="00EA2033">
        <w:t xml:space="preserve"> </w:t>
      </w:r>
      <w:r w:rsidR="0051711D">
        <w:t xml:space="preserve">which is </w:t>
      </w:r>
      <w:r w:rsidR="00EA2033">
        <w:t xml:space="preserve">about </w:t>
      </w:r>
      <w:r w:rsidRPr="007024D3" w:rsidR="00EA2033">
        <w:t>a quarter of sp</w:t>
      </w:r>
      <w:r w:rsidR="00EA2033">
        <w:t>ending</w:t>
      </w:r>
      <w:r w:rsidR="0051711D">
        <w:t>,</w:t>
      </w:r>
      <w:r w:rsidR="00EA2033">
        <w:t xml:space="preserve"> I think</w:t>
      </w:r>
      <w:r w:rsidR="0051711D">
        <w:t>,</w:t>
      </w:r>
      <w:r w:rsidR="00EA2033">
        <w:t xml:space="preserve"> is </w:t>
      </w:r>
      <w:r w:rsidR="0051711D">
        <w:t>a very significant part of the</w:t>
      </w:r>
      <w:r w:rsidR="00EA2033">
        <w:t xml:space="preserve"> revenue</w:t>
      </w:r>
      <w:r w:rsidR="00344779">
        <w:t>-</w:t>
      </w:r>
      <w:r w:rsidR="00EA2033">
        <w:t>raising capacity.</w:t>
      </w:r>
      <w:r w:rsidR="007376F7">
        <w:t xml:space="preserve"> </w:t>
      </w:r>
      <w:r w:rsidRPr="007024D3">
        <w:t>In this country, we</w:t>
      </w:r>
      <w:r w:rsidR="002B0969">
        <w:t xml:space="preserve"> tend to start from the assumption that local </w:t>
      </w:r>
      <w:r w:rsidR="0051711D">
        <w:t xml:space="preserve">sales </w:t>
      </w:r>
      <w:r w:rsidR="002B0969">
        <w:t xml:space="preserve">taxes would be a nightmare of administration, </w:t>
      </w:r>
      <w:r w:rsidRPr="007024D3">
        <w:t>but they work.</w:t>
      </w:r>
    </w:p>
    <w:p w:rsidR="00383F24" w:rsidRPr="007024D3" w:rsidP="0051711D">
      <w:pPr>
        <w:pStyle w:val="Question"/>
        <w:numPr>
          <w:ilvl w:val="0"/>
          <w:numId w:val="0"/>
        </w:numPr>
        <w:ind w:left="794"/>
      </w:pPr>
      <w:sdt>
        <w:sdtPr>
          <w:alias w:val="Member"/>
          <w:tag w:val="&lt;Member mnisId='394' dodsId='25722'&gt;"/>
          <w:id w:val="-965116264"/>
          <w:placeholder>
            <w:docPart w:val="DefaultPlaceholder_1082065158"/>
          </w:placeholder>
          <w:richText/>
        </w:sdtPr>
        <w:sdtContent>
          <w:r w:rsidRPr="007024D3">
            <w:rPr>
              <w:b/>
            </w:rPr>
            <w:t>Chair:</w:t>
          </w:r>
        </w:sdtContent>
      </w:sdt>
      <w:r w:rsidR="007376F7">
        <w:t xml:space="preserve"> </w:t>
      </w:r>
      <w:r w:rsidRPr="007024D3">
        <w:t xml:space="preserve">I am </w:t>
      </w:r>
      <w:r w:rsidR="002B0969">
        <w:t xml:space="preserve">conscious </w:t>
      </w:r>
      <w:r w:rsidRPr="007024D3">
        <w:t>of the time</w:t>
      </w:r>
      <w:r w:rsidR="0051711D">
        <w:t>,</w:t>
      </w:r>
      <w:r w:rsidR="004C2724">
        <w:t xml:space="preserve"> so</w:t>
      </w:r>
      <w:r w:rsidR="002B0969">
        <w:t xml:space="preserve"> could </w:t>
      </w:r>
      <w:r w:rsidR="004C2724">
        <w:t xml:space="preserve">we </w:t>
      </w:r>
      <w:r w:rsidR="002B0969">
        <w:t>be aware of that</w:t>
      </w:r>
      <w:r w:rsidR="0051711D">
        <w:t xml:space="preserve"> in</w:t>
      </w:r>
      <w:r w:rsidR="002B0969">
        <w:t xml:space="preserve"> both asking questions and answering them</w:t>
      </w:r>
      <w:r w:rsidR="0051711D">
        <w:t>,</w:t>
      </w:r>
      <w:r w:rsidR="002B0969">
        <w:t xml:space="preserve"> </w:t>
      </w:r>
      <w:r w:rsidR="004C2724">
        <w:t>particularly</w:t>
      </w:r>
      <w:r w:rsidR="002B0969">
        <w:t xml:space="preserve"> if a subject has already been covered</w:t>
      </w:r>
      <w:r w:rsidRPr="007024D3">
        <w:t xml:space="preserve"> </w:t>
      </w:r>
      <w:r w:rsidR="004C2724">
        <w:t>to a degree beforehand?</w:t>
      </w:r>
      <w:r w:rsidR="007376F7">
        <w:t xml:space="preserve"> </w:t>
      </w:r>
      <w:r w:rsidR="0051711D">
        <w:t>Can we</w:t>
      </w:r>
      <w:r w:rsidR="004C2724">
        <w:t xml:space="preserve"> </w:t>
      </w:r>
      <w:r w:rsidRPr="007024D3">
        <w:t>focus on new things</w:t>
      </w:r>
      <w:r w:rsidR="0051711D">
        <w:t>?</w:t>
      </w:r>
    </w:p>
    <w:p w:rsidR="00383F24" w:rsidRPr="007024D3" w:rsidP="00383F24">
      <w:pPr>
        <w:pStyle w:val="Question"/>
      </w:pPr>
      <w:sdt>
        <w:sdtPr>
          <w:alias w:val="Member"/>
          <w:tag w:val="&lt;Member mnisId='4598' dodsId='113926'&gt;"/>
          <w:id w:val="-1190533363"/>
          <w:placeholder>
            <w:docPart w:val="DefaultPlaceholder_1082065158"/>
          </w:placeholder>
          <w:richText/>
        </w:sdtPr>
        <w:sdtContent>
          <w:r w:rsidRPr="007024D3">
            <w:rPr>
              <w:b/>
            </w:rPr>
            <w:t>Mohammad Yasin:</w:t>
          </w:r>
        </w:sdtContent>
      </w:sdt>
      <w:r w:rsidR="007376F7">
        <w:t xml:space="preserve"> </w:t>
      </w:r>
      <w:r w:rsidR="004C2724">
        <w:t>One form of financial devolution has been the</w:t>
      </w:r>
      <w:r w:rsidRPr="007024D3">
        <w:t xml:space="preserve"> 100% retention of business rates for certain areas.</w:t>
      </w:r>
      <w:r w:rsidR="007376F7">
        <w:t xml:space="preserve"> </w:t>
      </w:r>
      <w:r w:rsidRPr="007024D3">
        <w:t xml:space="preserve">Should that policy </w:t>
      </w:r>
      <w:r w:rsidR="004C2724">
        <w:t>continue?</w:t>
      </w:r>
    </w:p>
    <w:p w:rsidR="004C2724" w:rsidP="00383F24">
      <w:pPr>
        <w:pStyle w:val="Answer"/>
      </w:pPr>
      <w:sdt>
        <w:sdtPr>
          <w:alias w:val="Witness"/>
          <w:id w:val="-198239817"/>
          <w:placeholder>
            <w:docPart w:val="DefaultPlaceholder_1082065158"/>
          </w:placeholder>
          <w:richText/>
        </w:sdtPr>
        <w:sdtContent>
          <w:r w:rsidRPr="00A60B03" w:rsidR="00A60B03">
            <w:rPr>
              <w:b/>
              <w:i/>
            </w:rPr>
            <w:t>David Phillips:</w:t>
          </w:r>
          <w:r w:rsidRPr="007024D3" w:rsidR="00383F24">
            <w:rPr>
              <w:b/>
            </w:rPr>
            <w:t xml:space="preserve"> </w:t>
          </w:r>
        </w:sdtContent>
      </w:sdt>
      <w:r>
        <w:t>It was</w:t>
      </w:r>
      <w:r w:rsidR="0051711D">
        <w:t xml:space="preserve"> once</w:t>
      </w:r>
      <w:r>
        <w:t xml:space="preserve"> </w:t>
      </w:r>
      <w:r w:rsidRPr="007024D3" w:rsidR="00383F24">
        <w:t>the objective</w:t>
      </w:r>
      <w:r>
        <w:t xml:space="preserve"> to move to 100% rates retention across England.</w:t>
      </w:r>
      <w:r w:rsidR="007376F7">
        <w:t xml:space="preserve"> </w:t>
      </w:r>
      <w:r w:rsidR="0051711D">
        <w:t xml:space="preserve">That </w:t>
      </w:r>
      <w:r>
        <w:t xml:space="preserve">got </w:t>
      </w:r>
      <w:r w:rsidR="0051711D">
        <w:t xml:space="preserve">put </w:t>
      </w:r>
      <w:r>
        <w:t xml:space="preserve">paid </w:t>
      </w:r>
      <w:r w:rsidR="0051711D">
        <w:t xml:space="preserve">to </w:t>
      </w:r>
      <w:r>
        <w:t xml:space="preserve">when the Local Government </w:t>
      </w:r>
      <w:r w:rsidR="00344779">
        <w:t xml:space="preserve">Finance </w:t>
      </w:r>
      <w:r>
        <w:t>B</w:t>
      </w:r>
      <w:r w:rsidRPr="007024D3" w:rsidR="00383F24">
        <w:t xml:space="preserve">ill fell </w:t>
      </w:r>
      <w:r>
        <w:t>before the 2017</w:t>
      </w:r>
      <w:r w:rsidRPr="007024D3" w:rsidR="00383F24">
        <w:t xml:space="preserve"> general election</w:t>
      </w:r>
      <w:r>
        <w:t>,</w:t>
      </w:r>
      <w:r w:rsidRPr="007024D3" w:rsidR="00383F24">
        <w:t xml:space="preserve"> so the plan is for the r</w:t>
      </w:r>
      <w:r>
        <w:t xml:space="preserve">est of the country to move to </w:t>
      </w:r>
      <w:r w:rsidRPr="007024D3" w:rsidR="00383F24">
        <w:t>75% retention.</w:t>
      </w:r>
      <w:r w:rsidR="007376F7">
        <w:t xml:space="preserve"> </w:t>
      </w:r>
      <w:r w:rsidRPr="007024D3" w:rsidR="0051711D">
        <w:t xml:space="preserve">The </w:t>
      </w:r>
      <w:r w:rsidRPr="007024D3" w:rsidR="00383F24">
        <w:t>Govern</w:t>
      </w:r>
      <w:r w:rsidR="0051711D">
        <w:t>ment have</w:t>
      </w:r>
      <w:r>
        <w:t xml:space="preserve"> not</w:t>
      </w:r>
      <w:r w:rsidRPr="007024D3" w:rsidR="00383F24">
        <w:t xml:space="preserve"> made clear whether </w:t>
      </w:r>
      <w:r>
        <w:t>100% retention will remain in place in those areas where it currently exist</w:t>
      </w:r>
      <w:r w:rsidR="0051711D">
        <w:t>s</w:t>
      </w:r>
      <w:r>
        <w:t xml:space="preserve"> and the res</w:t>
      </w:r>
      <w:r w:rsidRPr="007024D3" w:rsidR="00383F24">
        <w:t xml:space="preserve">t of the country will stay on </w:t>
      </w:r>
      <w:r>
        <w:t>75%.</w:t>
      </w:r>
    </w:p>
    <w:p w:rsidR="00383F24" w:rsidRPr="007024D3" w:rsidP="00383F24">
      <w:pPr>
        <w:pStyle w:val="Answer"/>
      </w:pPr>
      <w:r>
        <w:t xml:space="preserve">There </w:t>
      </w:r>
      <w:r w:rsidR="004C2724">
        <w:t xml:space="preserve">is a bit of an issue of </w:t>
      </w:r>
      <w:r w:rsidRPr="007024D3">
        <w:t>fairness</w:t>
      </w:r>
      <w:r>
        <w:t>.</w:t>
      </w:r>
      <w:r w:rsidRPr="007024D3">
        <w:t xml:space="preserve"> </w:t>
      </w:r>
      <w:r w:rsidRPr="007024D3">
        <w:t>Effectiv</w:t>
      </w:r>
      <w:r>
        <w:t>el</w:t>
      </w:r>
      <w:r w:rsidRPr="007024D3">
        <w:t>y</w:t>
      </w:r>
      <w:r w:rsidRPr="007024D3">
        <w:t xml:space="preserve">, </w:t>
      </w:r>
      <w:r w:rsidR="004C2724">
        <w:t xml:space="preserve">areas that have 100% retention </w:t>
      </w:r>
      <w:r w:rsidRPr="007024D3">
        <w:t xml:space="preserve">get to retain 100% of the growth but </w:t>
      </w:r>
      <w:r w:rsidR="004C2724">
        <w:t xml:space="preserve">also, </w:t>
      </w:r>
      <w:r w:rsidRPr="007024D3">
        <w:t>pot</w:t>
      </w:r>
      <w:r w:rsidR="004C2724">
        <w:t>e</w:t>
      </w:r>
      <w:r w:rsidRPr="007024D3">
        <w:t>ntiall</w:t>
      </w:r>
      <w:r w:rsidR="004C2724">
        <w:t>y, lose 100% of the losses.</w:t>
      </w:r>
      <w:r w:rsidR="007376F7">
        <w:t xml:space="preserve"> </w:t>
      </w:r>
      <w:r w:rsidR="004C2724">
        <w:t>H</w:t>
      </w:r>
      <w:r w:rsidRPr="007024D3">
        <w:t>istorically, there has been quite a bit of growth in the system</w:t>
      </w:r>
      <w:r>
        <w:t>,</w:t>
      </w:r>
      <w:r w:rsidRPr="007024D3">
        <w:t xml:space="preserve"> </w:t>
      </w:r>
      <w:r>
        <w:t>so th</w:t>
      </w:r>
      <w:r w:rsidR="004C2724">
        <w:t xml:space="preserve">e areas getting 100% retention </w:t>
      </w:r>
      <w:r>
        <w:t>are benefit</w:t>
      </w:r>
      <w:r w:rsidR="004C2724">
        <w:t xml:space="preserve">ing from </w:t>
      </w:r>
      <w:r w:rsidRPr="007024D3">
        <w:t xml:space="preserve">quite a </w:t>
      </w:r>
      <w:r w:rsidR="004C2724">
        <w:t>bit of growth.</w:t>
      </w:r>
      <w:r w:rsidR="007376F7">
        <w:t xml:space="preserve"> </w:t>
      </w:r>
      <w:r>
        <w:t xml:space="preserve">There is </w:t>
      </w:r>
      <w:r w:rsidR="004C2724">
        <w:t xml:space="preserve">a question to be </w:t>
      </w:r>
      <w:r>
        <w:t>asked</w:t>
      </w:r>
      <w:r w:rsidR="004C2724">
        <w:t>.</w:t>
      </w:r>
      <w:r w:rsidR="007376F7">
        <w:t xml:space="preserve"> </w:t>
      </w:r>
      <w:r w:rsidR="004C2724">
        <w:t>Is it fair to allow some areas that, historically, have been given these deals to maintain that 100% growth when other</w:t>
      </w:r>
      <w:r w:rsidRPr="007024D3">
        <w:t xml:space="preserve"> areas are getting 75%</w:t>
      </w:r>
      <w:r>
        <w:t>?</w:t>
      </w:r>
    </w:p>
    <w:p w:rsidR="007228B3" w:rsidP="00D031BB">
      <w:pPr>
        <w:pStyle w:val="Answer"/>
      </w:pPr>
      <w:sdt>
        <w:sdtPr>
          <w:alias w:val="Witness"/>
          <w:id w:val="-475453480"/>
          <w:placeholder>
            <w:docPart w:val="DefaultPlaceholder_1082065158"/>
          </w:placeholder>
          <w:richText/>
        </w:sdtPr>
        <w:sdtContent>
          <w:r w:rsidRPr="00A60B03" w:rsidR="00A60B03">
            <w:rPr>
              <w:b/>
              <w:i/>
            </w:rPr>
            <w:t>Andrew Carter:</w:t>
          </w:r>
          <w:r w:rsidRPr="007024D3" w:rsidR="00D031BB">
            <w:rPr>
              <w:b/>
            </w:rPr>
            <w:t xml:space="preserve"> </w:t>
          </w:r>
        </w:sdtContent>
      </w:sdt>
      <w:r w:rsidR="004C2724">
        <w:t>I agree.</w:t>
      </w:r>
      <w:r w:rsidR="007376F7">
        <w:t xml:space="preserve"> </w:t>
      </w:r>
      <w:r w:rsidR="004C2724">
        <w:t>We should move to 100% retention across the country</w:t>
      </w:r>
      <w:r w:rsidR="0051711D">
        <w:t>,</w:t>
      </w:r>
      <w:r w:rsidR="004C2724">
        <w:t xml:space="preserve"> but we will also need to make significant refor</w:t>
      </w:r>
      <w:r w:rsidRPr="007024D3" w:rsidR="00D031BB">
        <w:t>m</w:t>
      </w:r>
      <w:r w:rsidR="004C2724">
        <w:t>s to the business rates system for a whole bunch of reasons that we can go into, but it is probably for another session or another 10 sessions.</w:t>
      </w:r>
      <w:r w:rsidR="007376F7">
        <w:t xml:space="preserve"> </w:t>
      </w:r>
      <w:r>
        <w:t>F</w:t>
      </w:r>
      <w:r w:rsidR="004C2724">
        <w:t xml:space="preserve">ocusing on the </w:t>
      </w:r>
      <w:r w:rsidRPr="007024D3" w:rsidR="00D031BB">
        <w:t xml:space="preserve">devolved aspect of the system </w:t>
      </w:r>
      <w:r>
        <w:t xml:space="preserve">is important, but we will need to reform it </w:t>
      </w:r>
      <w:r w:rsidRPr="007024D3" w:rsidR="00D031BB">
        <w:t xml:space="preserve">for it to be effective </w:t>
      </w:r>
      <w:r>
        <w:t>as a tax at the</w:t>
      </w:r>
      <w:r w:rsidRPr="007024D3" w:rsidR="00D031BB">
        <w:t xml:space="preserve"> local</w:t>
      </w:r>
      <w:r>
        <w:t xml:space="preserve"> level and to ensure that the</w:t>
      </w:r>
      <w:r w:rsidRPr="007024D3" w:rsidR="00D031BB">
        <w:t xml:space="preserve"> current</w:t>
      </w:r>
      <w:r>
        <w:t xml:space="preserve"> anomalies in the system do not make things worse than we would ideally want.</w:t>
      </w:r>
    </w:p>
    <w:p w:rsidR="00383F24" w:rsidRPr="007024D3" w:rsidP="00D031BB">
      <w:pPr>
        <w:pStyle w:val="Answer"/>
      </w:pPr>
      <w:r w:rsidRPr="007024D3">
        <w:t xml:space="preserve">For example, transitional relief is now </w:t>
      </w:r>
      <w:r w:rsidR="007228B3">
        <w:t>a particular problem</w:t>
      </w:r>
      <w:r w:rsidR="00085B8F">
        <w:t>,</w:t>
      </w:r>
      <w:r w:rsidR="007228B3">
        <w:t xml:space="preserve"> given the long revaluation periods that we have.</w:t>
      </w:r>
      <w:r w:rsidR="007376F7">
        <w:t xml:space="preserve"> </w:t>
      </w:r>
      <w:r w:rsidR="007228B3">
        <w:t>Essentially, you have a system at the moment where businesses in more pro</w:t>
      </w:r>
      <w:r w:rsidRPr="007024D3">
        <w:t>s</w:t>
      </w:r>
      <w:r w:rsidR="007228B3">
        <w:t>p</w:t>
      </w:r>
      <w:r w:rsidRPr="007024D3">
        <w:t xml:space="preserve">erous </w:t>
      </w:r>
      <w:r w:rsidR="007228B3">
        <w:t>areas are underpaying and businesses in less prosperous areas</w:t>
      </w:r>
      <w:r w:rsidRPr="007024D3">
        <w:t xml:space="preserve"> are overpaying because of</w:t>
      </w:r>
      <w:r w:rsidR="007228B3">
        <w:t xml:space="preserve"> revaluation</w:t>
      </w:r>
      <w:r w:rsidR="00AA6789">
        <w:t xml:space="preserve"> periods </w:t>
      </w:r>
      <w:r w:rsidRPr="007024D3">
        <w:t>and</w:t>
      </w:r>
      <w:r w:rsidR="007228B3">
        <w:t xml:space="preserve"> </w:t>
      </w:r>
      <w:r w:rsidRPr="007024D3">
        <w:t xml:space="preserve">the </w:t>
      </w:r>
      <w:r w:rsidR="00AA6789">
        <w:t>transitional relief that comes along after every revaluation</w:t>
      </w:r>
      <w:r w:rsidR="00085B8F">
        <w:t>.</w:t>
      </w:r>
      <w:r w:rsidR="00AA6789">
        <w:t xml:space="preserve"> </w:t>
      </w:r>
      <w:r w:rsidR="00085B8F">
        <w:t xml:space="preserve">There </w:t>
      </w:r>
      <w:r w:rsidR="00AA6789">
        <w:t xml:space="preserve">are a </w:t>
      </w:r>
      <w:r w:rsidRPr="007024D3">
        <w:t>lot of anom</w:t>
      </w:r>
      <w:r w:rsidR="00AA6789">
        <w:t>a</w:t>
      </w:r>
      <w:r w:rsidRPr="007024D3">
        <w:t>lies</w:t>
      </w:r>
      <w:r w:rsidR="00085B8F">
        <w:t xml:space="preserve"> in the system that</w:t>
      </w:r>
      <w:r w:rsidR="004A262E">
        <w:t xml:space="preserve"> just devolving is not going to resolve</w:t>
      </w:r>
      <w:r w:rsidR="00085B8F">
        <w:t>.</w:t>
      </w:r>
      <w:r w:rsidR="004A262E">
        <w:t xml:space="preserve"> </w:t>
      </w:r>
      <w:r w:rsidR="00085B8F">
        <w:t xml:space="preserve">In </w:t>
      </w:r>
      <w:r w:rsidR="004A262E">
        <w:t xml:space="preserve">fact, </w:t>
      </w:r>
      <w:r w:rsidR="00085B8F">
        <w:t xml:space="preserve">it </w:t>
      </w:r>
      <w:r w:rsidR="004A262E">
        <w:t>will pro</w:t>
      </w:r>
      <w:r w:rsidRPr="007024D3">
        <w:t>b</w:t>
      </w:r>
      <w:r w:rsidR="004A262E">
        <w:t>a</w:t>
      </w:r>
      <w:r w:rsidRPr="007024D3">
        <w:t>bly make the system and the</w:t>
      </w:r>
      <w:r w:rsidR="004A262E">
        <w:t xml:space="preserve"> s</w:t>
      </w:r>
      <w:r w:rsidRPr="007024D3">
        <w:t>ituation worse even if that is not the intention.</w:t>
      </w:r>
    </w:p>
    <w:p w:rsidR="00D031BB" w:rsidRPr="007024D3" w:rsidP="00D031BB">
      <w:pPr>
        <w:pStyle w:val="Answer"/>
      </w:pPr>
      <w:sdt>
        <w:sdtPr>
          <w:alias w:val="Witness"/>
          <w:id w:val="-1573275172"/>
          <w:placeholder>
            <w:docPart w:val="DefaultPlaceholder_1082065158"/>
          </w:placeholder>
          <w:richText/>
        </w:sdtPr>
        <w:sdtContent>
          <w:r w:rsidRPr="00A60B03" w:rsidR="00A60B03">
            <w:rPr>
              <w:b/>
              <w:i/>
            </w:rPr>
            <w:t>Guy Ware:</w:t>
          </w:r>
          <w:r w:rsidRPr="007024D3">
            <w:rPr>
              <w:b/>
            </w:rPr>
            <w:t xml:space="preserve"> </w:t>
          </w:r>
        </w:sdtContent>
      </w:sdt>
      <w:r w:rsidR="00085B8F">
        <w:t>F</w:t>
      </w:r>
      <w:r w:rsidRPr="007024D3" w:rsidR="00085B8F">
        <w:t xml:space="preserve">ollowing </w:t>
      </w:r>
      <w:r w:rsidR="004A262E">
        <w:t>very briefly on from that, the reform is absolutely essential.</w:t>
      </w:r>
      <w:r w:rsidR="007376F7">
        <w:t xml:space="preserve"> </w:t>
      </w:r>
      <w:r w:rsidR="004A262E">
        <w:t>At the moment, the retention policy is the responsibility of MHCLG.</w:t>
      </w:r>
      <w:r w:rsidR="007376F7">
        <w:t xml:space="preserve"> </w:t>
      </w:r>
      <w:r w:rsidR="004A262E">
        <w:t>The Treasury is conducting a reform of the business rates as a tax.</w:t>
      </w:r>
      <w:r w:rsidR="007376F7">
        <w:t xml:space="preserve"> </w:t>
      </w:r>
      <w:r w:rsidRPr="007024D3">
        <w:t>The plea I would make is that those two things</w:t>
      </w:r>
      <w:r w:rsidR="004A262E">
        <w:t xml:space="preserve"> get considered in the round along with broader local government funding issues</w:t>
      </w:r>
      <w:r w:rsidR="00085B8F">
        <w:t>;</w:t>
      </w:r>
      <w:r w:rsidRPr="007024D3">
        <w:t xml:space="preserve"> otherwise we will have a</w:t>
      </w:r>
      <w:r w:rsidR="004A262E">
        <w:t>n</w:t>
      </w:r>
      <w:r w:rsidRPr="007024D3">
        <w:t>other b</w:t>
      </w:r>
      <w:r w:rsidR="004A262E">
        <w:t xml:space="preserve">it of disjointed </w:t>
      </w:r>
      <w:r w:rsidR="00D2171F">
        <w:t>G</w:t>
      </w:r>
      <w:r w:rsidRPr="007024D3">
        <w:t>overnment policymaking.</w:t>
      </w:r>
    </w:p>
    <w:p w:rsidR="00D031BB" w:rsidRPr="007024D3" w:rsidP="00D031BB">
      <w:pPr>
        <w:pStyle w:val="Question"/>
      </w:pPr>
      <w:sdt>
        <w:sdtPr>
          <w:alias w:val="Member"/>
          <w:tag w:val="&lt;Member mnisId='4598' dodsId='113926'&gt;"/>
          <w:id w:val="976182893"/>
          <w:placeholder>
            <w:docPart w:val="DefaultPlaceholder_1082065158"/>
          </w:placeholder>
          <w:richText/>
        </w:sdtPr>
        <w:sdtContent>
          <w:r w:rsidRPr="007024D3">
            <w:rPr>
              <w:b/>
            </w:rPr>
            <w:t>Mohammad Yasin:</w:t>
          </w:r>
        </w:sdtContent>
      </w:sdt>
      <w:r w:rsidR="007376F7">
        <w:t xml:space="preserve"> </w:t>
      </w:r>
      <w:r w:rsidR="00D2171F">
        <w:t>S</w:t>
      </w:r>
      <w:r w:rsidRPr="007024D3">
        <w:t xml:space="preserve">hould this </w:t>
      </w:r>
      <w:r w:rsidR="004A262E">
        <w:t>be extended to all the combined authorities</w:t>
      </w:r>
      <w:r w:rsidR="00D2171F">
        <w:t>,</w:t>
      </w:r>
      <w:r w:rsidR="004A262E">
        <w:t xml:space="preserve"> </w:t>
      </w:r>
      <w:r w:rsidRPr="007024D3">
        <w:t>includin</w:t>
      </w:r>
      <w:r w:rsidR="004A262E">
        <w:t xml:space="preserve">g </w:t>
      </w:r>
      <w:r w:rsidR="00085B8F">
        <w:t>London?</w:t>
      </w:r>
    </w:p>
    <w:p w:rsidR="004A262E" w:rsidP="00D031BB">
      <w:pPr>
        <w:pStyle w:val="Answer"/>
      </w:pPr>
      <w:sdt>
        <w:sdtPr>
          <w:alias w:val="Witness"/>
          <w:id w:val="2124264849"/>
          <w:placeholder>
            <w:docPart w:val="DefaultPlaceholder_1082065158"/>
          </w:placeholder>
          <w:richText/>
        </w:sdtPr>
        <w:sdtContent>
          <w:r w:rsidRPr="00A60B03" w:rsidR="00A60B03">
            <w:rPr>
              <w:b/>
              <w:i/>
            </w:rPr>
            <w:t>David Phillips:</w:t>
          </w:r>
          <w:r w:rsidRPr="007024D3" w:rsidR="00D031BB">
            <w:rPr>
              <w:b/>
            </w:rPr>
            <w:t xml:space="preserve"> </w:t>
          </w:r>
        </w:sdtContent>
      </w:sdt>
      <w:r>
        <w:t>Should 100% retention be extended to all the combined authorities?</w:t>
      </w:r>
    </w:p>
    <w:p w:rsidR="004A262E" w:rsidP="004A262E">
      <w:pPr>
        <w:pStyle w:val="Question"/>
        <w:numPr>
          <w:ilvl w:val="0"/>
          <w:numId w:val="0"/>
        </w:numPr>
        <w:ind w:left="794"/>
      </w:pPr>
      <w:sdt>
        <w:sdtPr>
          <w:alias w:val="Member"/>
          <w:tag w:val="&lt;Member mnisId='4598' dodsId='113926'&gt;"/>
          <w:id w:val="183868482"/>
          <w:placeholder>
            <w:docPart w:val="DefaultPlaceholder_1082065158"/>
          </w:placeholder>
          <w:richText/>
        </w:sdtPr>
        <w:sdtContent>
          <w:r w:rsidRPr="004A262E">
            <w:rPr>
              <w:b/>
            </w:rPr>
            <w:t>Mohammad Yasin:</w:t>
          </w:r>
        </w:sdtContent>
      </w:sdt>
      <w:r w:rsidR="007376F7">
        <w:t xml:space="preserve"> </w:t>
      </w:r>
      <w:r>
        <w:t>Yes.</w:t>
      </w:r>
    </w:p>
    <w:p w:rsidR="00D031BB" w:rsidP="004A262E">
      <w:pPr>
        <w:pStyle w:val="Answer"/>
      </w:pPr>
      <w:sdt>
        <w:sdtPr>
          <w:alias w:val="Witness"/>
          <w:id w:val="-671794175"/>
          <w:placeholder>
            <w:docPart w:val="DefaultPlaceholder_1082065158"/>
          </w:placeholder>
          <w:richText/>
        </w:sdtPr>
        <w:sdtContent>
          <w:r w:rsidRPr="00A60B03" w:rsidR="00A60B03">
            <w:rPr>
              <w:b/>
              <w:i/>
            </w:rPr>
            <w:t>David Phillips:</w:t>
          </w:r>
          <w:r w:rsidRPr="004A262E" w:rsidR="004A262E">
            <w:rPr>
              <w:b/>
            </w:rPr>
            <w:t xml:space="preserve"> </w:t>
          </w:r>
        </w:sdtContent>
      </w:sdt>
      <w:r w:rsidR="004A262E">
        <w:t>T</w:t>
      </w:r>
      <w:r w:rsidRPr="007024D3">
        <w:t>he issue you would have then is the potential for</w:t>
      </w:r>
      <w:r w:rsidR="00451C8F">
        <w:t xml:space="preserve"> unfairness between the combined authorit</w:t>
      </w:r>
      <w:r w:rsidR="00D2171F">
        <w:t>y</w:t>
      </w:r>
      <w:r w:rsidR="00451C8F">
        <w:t xml:space="preserve"> in London and the rest of the country where, for example, the combined authorit</w:t>
      </w:r>
      <w:r w:rsidR="00D2171F">
        <w:t>y</w:t>
      </w:r>
      <w:r w:rsidR="00451C8F">
        <w:t xml:space="preserve"> of London would be </w:t>
      </w:r>
      <w:r w:rsidR="00451C8F">
        <w:t>getting 100% of the growth.</w:t>
      </w:r>
      <w:r w:rsidR="007376F7">
        <w:t xml:space="preserve"> </w:t>
      </w:r>
      <w:r w:rsidR="00451C8F">
        <w:t xml:space="preserve">Those in the </w:t>
      </w:r>
      <w:r w:rsidRPr="00085B8F" w:rsidR="00451C8F">
        <w:t>rest of the country will be getting 75%.</w:t>
      </w:r>
      <w:r w:rsidRPr="00085B8F" w:rsidR="007376F7">
        <w:t xml:space="preserve"> </w:t>
      </w:r>
      <w:r w:rsidRPr="00085B8F" w:rsidR="00085B8F">
        <w:t>While</w:t>
      </w:r>
      <w:r w:rsidRPr="00085B8F" w:rsidR="00451C8F">
        <w:t xml:space="preserve"> that can be done on a </w:t>
      </w:r>
      <w:r w:rsidRPr="00085B8F" w:rsidR="00085B8F">
        <w:t>pilot</w:t>
      </w:r>
      <w:r w:rsidR="00451C8F">
        <w:t xml:space="preserve"> basis and you can say, “Well, we are trying to learn about the </w:t>
      </w:r>
      <w:r w:rsidRPr="007024D3">
        <w:t>system as a whole</w:t>
      </w:r>
      <w:r w:rsidR="00D2171F">
        <w:t>,</w:t>
      </w:r>
      <w:r w:rsidR="00451C8F">
        <w:t>” if that becomes an entrenched feature of the system,</w:t>
      </w:r>
      <w:r w:rsidRPr="007024D3">
        <w:t xml:space="preserve"> </w:t>
      </w:r>
      <w:r w:rsidR="00D86702">
        <w:t>i</w:t>
      </w:r>
      <w:r w:rsidRPr="007024D3">
        <w:t xml:space="preserve">t could open up questions about </w:t>
      </w:r>
      <w:r w:rsidR="00085B8F">
        <w:t xml:space="preserve">whether </w:t>
      </w:r>
      <w:r w:rsidRPr="007024D3">
        <w:t>it</w:t>
      </w:r>
      <w:r w:rsidR="00451C8F">
        <w:t xml:space="preserve"> </w:t>
      </w:r>
      <w:r w:rsidR="00085B8F">
        <w:t xml:space="preserve">is </w:t>
      </w:r>
      <w:r w:rsidR="00451C8F">
        <w:t>fair for some areas to gain more from growth than other areas.</w:t>
      </w:r>
      <w:r w:rsidR="007376F7">
        <w:t xml:space="preserve"> </w:t>
      </w:r>
      <w:r w:rsidR="00451C8F">
        <w:t>I</w:t>
      </w:r>
      <w:r w:rsidRPr="007024D3">
        <w:t>t</w:t>
      </w:r>
      <w:r w:rsidR="00451C8F">
        <w:t xml:space="preserve"> is a plausible system.</w:t>
      </w:r>
      <w:r w:rsidR="007376F7">
        <w:t xml:space="preserve"> </w:t>
      </w:r>
      <w:r w:rsidR="00451C8F">
        <w:t>T</w:t>
      </w:r>
      <w:r w:rsidRPr="007024D3">
        <w:t>here is a question about whether it is a fair system.</w:t>
      </w:r>
    </w:p>
    <w:p w:rsidR="00D031BB" w:rsidRPr="007024D3" w:rsidP="00D031BB">
      <w:pPr>
        <w:pStyle w:val="Answer"/>
      </w:pPr>
      <w:sdt>
        <w:sdtPr>
          <w:alias w:val="Witness"/>
          <w:id w:val="1948427863"/>
          <w:placeholder>
            <w:docPart w:val="DefaultPlaceholder_1082065158"/>
          </w:placeholder>
          <w:richText/>
        </w:sdtPr>
        <w:sdtContent>
          <w:r w:rsidRPr="00A60B03" w:rsidR="00A60B03">
            <w:rPr>
              <w:b/>
              <w:i/>
            </w:rPr>
            <w:t>Guy Ware:</w:t>
          </w:r>
          <w:r w:rsidRPr="007024D3">
            <w:rPr>
              <w:b/>
            </w:rPr>
            <w:t xml:space="preserve"> </w:t>
          </w:r>
        </w:sdtContent>
      </w:sdt>
      <w:r w:rsidR="00D2171F">
        <w:t>S</w:t>
      </w:r>
      <w:r w:rsidR="00451C8F">
        <w:t>ubject to the point I have made about the</w:t>
      </w:r>
      <w:r w:rsidRPr="007024D3">
        <w:t xml:space="preserve"> </w:t>
      </w:r>
      <w:r w:rsidR="00451C8F">
        <w:t>need for substantial reform and local control.</w:t>
      </w:r>
      <w:r w:rsidR="007376F7">
        <w:t xml:space="preserve"> </w:t>
      </w:r>
      <w:r w:rsidR="00451C8F">
        <w:t>The question of fairness comes back to where we started</w:t>
      </w:r>
      <w:r w:rsidR="00D86702">
        <w:t>,</w:t>
      </w:r>
      <w:r w:rsidR="00451C8F">
        <w:t xml:space="preserve"> which is the </w:t>
      </w:r>
      <w:r w:rsidRPr="007024D3">
        <w:t xml:space="preserve">issue about </w:t>
      </w:r>
      <w:r w:rsidR="00D86702">
        <w:t>which</w:t>
      </w:r>
      <w:r w:rsidRPr="007024D3">
        <w:t xml:space="preserve"> is the overall better w</w:t>
      </w:r>
      <w:r w:rsidR="00451C8F">
        <w:t>a</w:t>
      </w:r>
      <w:r w:rsidRPr="007024D3">
        <w:t>y of delivering outcomes and tackling</w:t>
      </w:r>
      <w:r w:rsidR="00451C8F">
        <w:t xml:space="preserve"> inequalities in</w:t>
      </w:r>
      <w:r w:rsidR="007376F7">
        <w:t xml:space="preserve"> </w:t>
      </w:r>
      <w:r w:rsidRPr="007024D3">
        <w:t>the country</w:t>
      </w:r>
      <w:r w:rsidR="00451C8F">
        <w:t>.</w:t>
      </w:r>
      <w:r w:rsidR="007376F7">
        <w:t xml:space="preserve"> </w:t>
      </w:r>
      <w:r w:rsidR="00451C8F">
        <w:t>The current system has not worked to achieve that</w:t>
      </w:r>
      <w:r w:rsidR="00D86702">
        <w:t>.</w:t>
      </w:r>
      <w:r w:rsidR="00451C8F">
        <w:t xml:space="preserve"> </w:t>
      </w:r>
      <w:r w:rsidRPr="007024D3" w:rsidR="00D86702">
        <w:t xml:space="preserve">We </w:t>
      </w:r>
      <w:r w:rsidRPr="007024D3">
        <w:t>would be very keen to see that we use the refor</w:t>
      </w:r>
      <w:r w:rsidR="00451C8F">
        <w:t>ms</w:t>
      </w:r>
      <w:r w:rsidR="00D86702">
        <w:t>,</w:t>
      </w:r>
      <w:r w:rsidR="00451C8F">
        <w:t xml:space="preserve"> such as a higher level of ret</w:t>
      </w:r>
      <w:r w:rsidRPr="007024D3">
        <w:t>ention</w:t>
      </w:r>
      <w:r w:rsidR="00D86702">
        <w:t>,</w:t>
      </w:r>
      <w:r w:rsidR="00451C8F">
        <w:t xml:space="preserve"> as a way of incentivising and making accountable local politicians for the taxes that they are raising.</w:t>
      </w:r>
      <w:r w:rsidR="007376F7">
        <w:t xml:space="preserve"> </w:t>
      </w:r>
      <w:r w:rsidR="00D86702">
        <w:t xml:space="preserve">That </w:t>
      </w:r>
      <w:r w:rsidR="00451C8F">
        <w:t>will produce better outcomes for the country as a whole.</w:t>
      </w:r>
      <w:r w:rsidR="007376F7">
        <w:t xml:space="preserve"> </w:t>
      </w:r>
      <w:r w:rsidR="00451C8F">
        <w:t>As has already been said, i</w:t>
      </w:r>
      <w:r w:rsidRPr="007024D3">
        <w:t>t d</w:t>
      </w:r>
      <w:r w:rsidR="00451C8F">
        <w:t>oes not stop chunks of the busi</w:t>
      </w:r>
      <w:r w:rsidRPr="007024D3">
        <w:t>n</w:t>
      </w:r>
      <w:r w:rsidR="00451C8F">
        <w:t>e</w:t>
      </w:r>
      <w:r w:rsidRPr="007024D3">
        <w:t>ss rates raised in London being used to fund services in the rest of the country.</w:t>
      </w:r>
    </w:p>
    <w:p w:rsidR="00D031BB" w:rsidRPr="007024D3" w:rsidP="00D031BB">
      <w:pPr>
        <w:pStyle w:val="Answer"/>
      </w:pPr>
      <w:sdt>
        <w:sdtPr>
          <w:alias w:val="Witness"/>
          <w:id w:val="152950608"/>
          <w:placeholder>
            <w:docPart w:val="DefaultPlaceholder_1082065158"/>
          </w:placeholder>
          <w:richText/>
        </w:sdtPr>
        <w:sdtContent>
          <w:r w:rsidRPr="00A60B03" w:rsidR="00A60B03">
            <w:rPr>
              <w:b/>
              <w:i/>
            </w:rPr>
            <w:t>Andrew Carter:</w:t>
          </w:r>
          <w:r w:rsidRPr="007024D3">
            <w:rPr>
              <w:b/>
            </w:rPr>
            <w:t xml:space="preserve"> </w:t>
          </w:r>
        </w:sdtContent>
      </w:sdt>
      <w:r w:rsidRPr="007024D3">
        <w:t>As I</w:t>
      </w:r>
      <w:r w:rsidR="00451C8F">
        <w:t xml:space="preserve"> have</w:t>
      </w:r>
      <w:r w:rsidRPr="007024D3">
        <w:t xml:space="preserve"> said</w:t>
      </w:r>
      <w:r w:rsidR="00451C8F">
        <w:t xml:space="preserve"> already, I think you need to move to 100% retention everywhere and then work alongside the reforms that we know </w:t>
      </w:r>
      <w:r w:rsidRPr="007024D3">
        <w:t>are needed.</w:t>
      </w:r>
    </w:p>
    <w:p w:rsidR="00D031BB" w:rsidRPr="007024D3" w:rsidP="00D031BB">
      <w:pPr>
        <w:pStyle w:val="Question"/>
      </w:pPr>
      <w:sdt>
        <w:sdtPr>
          <w:alias w:val="Member"/>
          <w:tag w:val="&lt;Member mnisId='4598' dodsId='113926'&gt;"/>
          <w:id w:val="-924266851"/>
          <w:placeholder>
            <w:docPart w:val="DefaultPlaceholder_1082065158"/>
          </w:placeholder>
          <w:richText/>
        </w:sdtPr>
        <w:sdtContent>
          <w:r w:rsidRPr="007024D3">
            <w:rPr>
              <w:b/>
            </w:rPr>
            <w:t>Mohammad Yasin:</w:t>
          </w:r>
        </w:sdtContent>
      </w:sdt>
      <w:r w:rsidR="007376F7">
        <w:t xml:space="preserve"> </w:t>
      </w:r>
      <w:r w:rsidR="00D86702">
        <w:t xml:space="preserve">As a </w:t>
      </w:r>
      <w:r w:rsidR="00451C8F">
        <w:t>final question</w:t>
      </w:r>
      <w:r w:rsidR="00D86702">
        <w:t>, w</w:t>
      </w:r>
      <w:r w:rsidRPr="007024D3" w:rsidR="00D86702">
        <w:t xml:space="preserve">e </w:t>
      </w:r>
      <w:r w:rsidRPr="007024D3">
        <w:t xml:space="preserve">received a lot of evidence </w:t>
      </w:r>
      <w:r w:rsidR="00451C8F">
        <w:t>worried about the uneven distribution of revenue from</w:t>
      </w:r>
      <w:r w:rsidRPr="007024D3">
        <w:t xml:space="preserve"> business rates.</w:t>
      </w:r>
      <w:r w:rsidR="007376F7">
        <w:t xml:space="preserve"> </w:t>
      </w:r>
      <w:r w:rsidRPr="007024D3">
        <w:t>There were also</w:t>
      </w:r>
      <w:r w:rsidR="00451C8F">
        <w:t xml:space="preserve"> worries about the negative inc</w:t>
      </w:r>
      <w:r w:rsidRPr="007024D3">
        <w:t>e</w:t>
      </w:r>
      <w:r w:rsidR="00451C8F">
        <w:t>n</w:t>
      </w:r>
      <w:r w:rsidRPr="007024D3">
        <w:t>tives</w:t>
      </w:r>
      <w:r w:rsidR="00451C8F">
        <w:t xml:space="preserve"> </w:t>
      </w:r>
      <w:r w:rsidR="00D2171F">
        <w:t xml:space="preserve">that </w:t>
      </w:r>
      <w:r w:rsidR="00451C8F">
        <w:t>retention can create.</w:t>
      </w:r>
      <w:r w:rsidR="007376F7">
        <w:t xml:space="preserve"> </w:t>
      </w:r>
      <w:r w:rsidR="00451C8F">
        <w:t>A</w:t>
      </w:r>
      <w:r w:rsidRPr="007024D3">
        <w:t xml:space="preserve">re business </w:t>
      </w:r>
      <w:r w:rsidR="00451C8F">
        <w:t>rates a good tax for devolution?</w:t>
      </w:r>
    </w:p>
    <w:p w:rsidR="00383301" w:rsidP="00D031BB">
      <w:pPr>
        <w:pStyle w:val="Answer"/>
      </w:pPr>
      <w:sdt>
        <w:sdtPr>
          <w:alias w:val="Witness"/>
          <w:id w:val="-790203392"/>
          <w:placeholder>
            <w:docPart w:val="DefaultPlaceholder_1082065158"/>
          </w:placeholder>
          <w:richText/>
        </w:sdtPr>
        <w:sdtContent>
          <w:r w:rsidRPr="00A60B03" w:rsidR="00A60B03">
            <w:rPr>
              <w:b/>
              <w:i/>
            </w:rPr>
            <w:t>Guy Ware:</w:t>
          </w:r>
          <w:r w:rsidRPr="007024D3" w:rsidR="00D031BB">
            <w:rPr>
              <w:b/>
            </w:rPr>
            <w:t xml:space="preserve"> </w:t>
          </w:r>
        </w:sdtContent>
      </w:sdt>
      <w:r w:rsidR="00451C8F">
        <w:t>Yes</w:t>
      </w:r>
      <w:r w:rsidR="00D86702">
        <w:t>,</w:t>
      </w:r>
      <w:r w:rsidRPr="007024D3" w:rsidR="00D031BB">
        <w:t xml:space="preserve"> if they are made to work a lot better than they </w:t>
      </w:r>
      <w:r w:rsidR="00D86702">
        <w:t xml:space="preserve">do </w:t>
      </w:r>
      <w:r w:rsidRPr="007024D3" w:rsidR="00D031BB">
        <w:t>at the moment.</w:t>
      </w:r>
      <w:r w:rsidR="007376F7">
        <w:t xml:space="preserve"> </w:t>
      </w:r>
      <w:r w:rsidR="00D86702">
        <w:t xml:space="preserve">We have </w:t>
      </w:r>
      <w:r w:rsidR="00451C8F">
        <w:t xml:space="preserve">two very big problems in </w:t>
      </w:r>
      <w:r w:rsidR="00EA2033">
        <w:t>relation</w:t>
      </w:r>
      <w:r w:rsidR="00451C8F">
        <w:t xml:space="preserve"> to devolution, apart from the technical problems of business rates</w:t>
      </w:r>
      <w:r w:rsidR="00D86702">
        <w:t>. First</w:t>
      </w:r>
      <w:r w:rsidR="00451C8F">
        <w:t>,</w:t>
      </w:r>
      <w:r w:rsidRPr="007024D3" w:rsidR="00D031BB">
        <w:t xml:space="preserve"> by ope</w:t>
      </w:r>
      <w:r w:rsidR="00451C8F">
        <w:t>r</w:t>
      </w:r>
      <w:r w:rsidRPr="007024D3" w:rsidR="00D031BB">
        <w:t>a</w:t>
      </w:r>
      <w:r w:rsidR="00451C8F">
        <w:t>t</w:t>
      </w:r>
      <w:r w:rsidRPr="007024D3" w:rsidR="00D031BB">
        <w:t>ing it</w:t>
      </w:r>
      <w:r w:rsidR="00451C8F">
        <w:t xml:space="preserve"> as a national system, we have what is called a fixed yield</w:t>
      </w:r>
      <w:r w:rsidR="00D86702">
        <w:t>.</w:t>
      </w:r>
      <w:r w:rsidR="00451C8F">
        <w:t xml:space="preserve"> </w:t>
      </w:r>
      <w:r w:rsidR="00D86702">
        <w:t xml:space="preserve">Every </w:t>
      </w:r>
      <w:r w:rsidR="00451C8F">
        <w:t>time there is a revaluation, the total amount of mo</w:t>
      </w:r>
      <w:r>
        <w:t>n</w:t>
      </w:r>
      <w:r w:rsidR="00451C8F">
        <w:t>ey raised stays the same</w:t>
      </w:r>
      <w:r w:rsidR="00D86702">
        <w:t>,</w:t>
      </w:r>
      <w:r w:rsidR="00451C8F">
        <w:t xml:space="preserve"> but the i</w:t>
      </w:r>
      <w:r w:rsidRPr="007024D3" w:rsidR="00D031BB">
        <w:t>ncidence of it shifts</w:t>
      </w:r>
      <w:r w:rsidR="00451C8F">
        <w:t>.</w:t>
      </w:r>
      <w:r w:rsidR="007376F7">
        <w:t xml:space="preserve"> </w:t>
      </w:r>
      <w:r w:rsidR="00451C8F">
        <w:t xml:space="preserve">Over the last </w:t>
      </w:r>
      <w:r>
        <w:t xml:space="preserve">30 years, that has meant that </w:t>
      </w:r>
      <w:r w:rsidRPr="007024D3" w:rsidR="00D031BB">
        <w:t>more and more of it has been raised in London</w:t>
      </w:r>
      <w:r>
        <w:t>.</w:t>
      </w:r>
      <w:r w:rsidR="007376F7">
        <w:t xml:space="preserve"> </w:t>
      </w:r>
      <w:r>
        <w:t>If you kept going at that pace</w:t>
      </w:r>
      <w:r w:rsidR="00D86702">
        <w:t>,</w:t>
      </w:r>
      <w:r>
        <w:t xml:space="preserve"> about</w:t>
      </w:r>
      <w:r w:rsidRPr="007024D3" w:rsidR="00D031BB">
        <w:t xml:space="preserve"> half of it would be raised in</w:t>
      </w:r>
      <w:r>
        <w:t xml:space="preserve"> London within the next decade or two.</w:t>
      </w:r>
    </w:p>
    <w:p w:rsidR="00D031BB" w:rsidRPr="007024D3" w:rsidP="00D031BB">
      <w:pPr>
        <w:pStyle w:val="Answer"/>
      </w:pPr>
      <w:r>
        <w:t>That is inherently unstable.</w:t>
      </w:r>
      <w:r w:rsidR="007376F7">
        <w:t xml:space="preserve"> </w:t>
      </w:r>
      <w:r>
        <w:t xml:space="preserve">Within London, </w:t>
      </w:r>
      <w:r w:rsidRPr="007024D3">
        <w:t xml:space="preserve">half of it is raised </w:t>
      </w:r>
      <w:r w:rsidR="00BD65C0">
        <w:t>with</w:t>
      </w:r>
      <w:r w:rsidRPr="007024D3">
        <w:t>in four boroughs</w:t>
      </w:r>
      <w:r w:rsidR="00BD65C0">
        <w:t>.</w:t>
      </w:r>
      <w:r w:rsidRPr="007024D3">
        <w:t xml:space="preserve"> </w:t>
      </w:r>
      <w:r w:rsidRPr="007024D3" w:rsidR="00BD65C0">
        <w:t xml:space="preserve">We </w:t>
      </w:r>
      <w:r w:rsidRPr="007024D3">
        <w:t xml:space="preserve">have shops </w:t>
      </w:r>
      <w:r>
        <w:t xml:space="preserve">on Oxford Street </w:t>
      </w:r>
      <w:r w:rsidR="00BD65C0">
        <w:t>that</w:t>
      </w:r>
      <w:r>
        <w:t xml:space="preserve">, prior to </w:t>
      </w:r>
      <w:r w:rsidR="00A85B96">
        <w:t>Covid</w:t>
      </w:r>
      <w:r w:rsidR="00D2171F">
        <w:t>-</w:t>
      </w:r>
      <w:r w:rsidR="00BD65C0">
        <w:t>19</w:t>
      </w:r>
      <w:r>
        <w:t>, were paying more business</w:t>
      </w:r>
      <w:r w:rsidRPr="007024D3">
        <w:t xml:space="preserve"> rates than entire towns in other parts of the country.</w:t>
      </w:r>
      <w:r w:rsidR="007376F7">
        <w:t xml:space="preserve"> </w:t>
      </w:r>
      <w:r w:rsidRPr="007024D3">
        <w:t>Whatever you think about devolution</w:t>
      </w:r>
      <w:r>
        <w:t xml:space="preserve">, </w:t>
      </w:r>
      <w:r w:rsidRPr="007024D3">
        <w:t xml:space="preserve">that is not a sensible place to start a business tax that you </w:t>
      </w:r>
      <w:r>
        <w:t>then give local control to.</w:t>
      </w:r>
      <w:r w:rsidR="007376F7">
        <w:t xml:space="preserve"> </w:t>
      </w:r>
      <w:r>
        <w:t>You have to be able to unpick that.</w:t>
      </w:r>
      <w:r w:rsidR="007376F7">
        <w:t xml:space="preserve"> </w:t>
      </w:r>
      <w:r>
        <w:t xml:space="preserve">You have to have a system that does not overly concentrate and make your tax </w:t>
      </w:r>
      <w:r w:rsidRPr="007024D3">
        <w:t>base both at risk and too geographically concentrated</w:t>
      </w:r>
      <w:r>
        <w:t>.</w:t>
      </w:r>
      <w:r w:rsidR="007376F7">
        <w:t xml:space="preserve"> </w:t>
      </w:r>
      <w:r>
        <w:t xml:space="preserve">You </w:t>
      </w:r>
      <w:r w:rsidRPr="007024D3">
        <w:t>have</w:t>
      </w:r>
      <w:r>
        <w:t xml:space="preserve"> to </w:t>
      </w:r>
      <w:r w:rsidRPr="007024D3">
        <w:t>avoid the other side of that</w:t>
      </w:r>
      <w:r w:rsidR="00451DF0">
        <w:t>,</w:t>
      </w:r>
      <w:r w:rsidRPr="007024D3">
        <w:t xml:space="preserve"> which is that</w:t>
      </w:r>
      <w:r>
        <w:t xml:space="preserve"> the higher the proportion that is collected in London,</w:t>
      </w:r>
      <w:r w:rsidRPr="007024D3">
        <w:t xml:space="preserve"> the lower the tax base in the rest of the country</w:t>
      </w:r>
      <w:r w:rsidR="00451DF0">
        <w:t>,</w:t>
      </w:r>
      <w:r>
        <w:t xml:space="preserve"> so the incentives for promoting growth in the rest of the country</w:t>
      </w:r>
      <w:r w:rsidRPr="007024D3">
        <w:t xml:space="preserve"> go down because the tax base has gone down.</w:t>
      </w:r>
      <w:r w:rsidR="007376F7">
        <w:t xml:space="preserve"> </w:t>
      </w:r>
      <w:r w:rsidRPr="007024D3">
        <w:t>That is not going to work.</w:t>
      </w:r>
    </w:p>
    <w:p w:rsidR="00383301" w:rsidP="00D031BB">
      <w:pPr>
        <w:pStyle w:val="Answer"/>
      </w:pPr>
      <w:sdt>
        <w:sdtPr>
          <w:alias w:val="Witness"/>
          <w:id w:val="-1901285801"/>
          <w:placeholder>
            <w:docPart w:val="DefaultPlaceholder_1082065158"/>
          </w:placeholder>
          <w:richText/>
        </w:sdtPr>
        <w:sdtContent>
          <w:r w:rsidRPr="00A60B03" w:rsidR="00A60B03">
            <w:rPr>
              <w:b/>
              <w:i/>
            </w:rPr>
            <w:t>David Phillips:</w:t>
          </w:r>
          <w:r w:rsidRPr="007024D3" w:rsidR="00D031BB">
            <w:rPr>
              <w:b/>
            </w:rPr>
            <w:t xml:space="preserve"> </w:t>
          </w:r>
        </w:sdtContent>
      </w:sdt>
      <w:r w:rsidRPr="007024D3" w:rsidR="00D031BB">
        <w:t>I think you may h</w:t>
      </w:r>
      <w:r>
        <w:t>a</w:t>
      </w:r>
      <w:r w:rsidRPr="007024D3" w:rsidR="00D031BB">
        <w:t>ve</w:t>
      </w:r>
      <w:r>
        <w:t xml:space="preserve"> the first disagreement of this session so fa</w:t>
      </w:r>
      <w:r w:rsidR="00D2171F">
        <w:t>r</w:t>
      </w:r>
      <w:r>
        <w:t>.</w:t>
      </w:r>
      <w:r w:rsidR="007376F7">
        <w:t xml:space="preserve"> </w:t>
      </w:r>
      <w:r>
        <w:t>I somewhat disagree with what Guy Ware was saying there about the</w:t>
      </w:r>
      <w:r w:rsidRPr="007024D3" w:rsidR="00D031BB">
        <w:t xml:space="preserve"> process of revaluation as it tak</w:t>
      </w:r>
      <w:r>
        <w:t>es place at the moment.</w:t>
      </w:r>
      <w:r w:rsidR="007376F7">
        <w:t xml:space="preserve"> </w:t>
      </w:r>
      <w:r>
        <w:t>The idea behi</w:t>
      </w:r>
      <w:r w:rsidRPr="007024D3" w:rsidR="00D031BB">
        <w:t>n</w:t>
      </w:r>
      <w:r>
        <w:t>d</w:t>
      </w:r>
      <w:r w:rsidRPr="007024D3" w:rsidR="00D031BB">
        <w:t xml:space="preserve"> revalua</w:t>
      </w:r>
      <w:r>
        <w:t>t</w:t>
      </w:r>
      <w:r w:rsidRPr="007024D3" w:rsidR="00D031BB">
        <w:t>ion as it is cur</w:t>
      </w:r>
      <w:r>
        <w:t>r</w:t>
      </w:r>
      <w:r w:rsidRPr="007024D3" w:rsidR="00D031BB">
        <w:t>ently is that</w:t>
      </w:r>
      <w:r>
        <w:t>,</w:t>
      </w:r>
      <w:r w:rsidRPr="007024D3" w:rsidR="00D031BB">
        <w:t xml:space="preserve"> effectively</w:t>
      </w:r>
      <w:r>
        <w:t>,</w:t>
      </w:r>
      <w:r w:rsidRPr="007024D3" w:rsidR="00D031BB">
        <w:t xml:space="preserve"> rev</w:t>
      </w:r>
      <w:r>
        <w:t>a</w:t>
      </w:r>
      <w:r w:rsidRPr="007024D3" w:rsidR="00D031BB">
        <w:t>l</w:t>
      </w:r>
      <w:r>
        <w:t>u</w:t>
      </w:r>
      <w:r w:rsidRPr="007024D3" w:rsidR="00D031BB">
        <w:t>ation is about updating the</w:t>
      </w:r>
      <w:r>
        <w:t xml:space="preserve"> tax bills of different areas to reflect </w:t>
      </w:r>
      <w:r w:rsidRPr="007024D3" w:rsidR="00D031BB">
        <w:t>changes in the relative value</w:t>
      </w:r>
      <w:r>
        <w:t>s</w:t>
      </w:r>
      <w:r w:rsidRPr="007024D3" w:rsidR="00D031BB">
        <w:t xml:space="preserve"> of properties in those areas</w:t>
      </w:r>
      <w:r>
        <w:t>.</w:t>
      </w:r>
      <w:r w:rsidR="007376F7">
        <w:t xml:space="preserve"> </w:t>
      </w:r>
      <w:r>
        <w:t>T</w:t>
      </w:r>
      <w:r w:rsidR="002E7AC0">
        <w:t>o t</w:t>
      </w:r>
      <w:r w:rsidRPr="007024D3" w:rsidR="00D031BB">
        <w:t>he extent to which we think that</w:t>
      </w:r>
      <w:r>
        <w:t xml:space="preserve"> prop</w:t>
      </w:r>
      <w:r w:rsidRPr="007024D3" w:rsidR="00D031BB">
        <w:t>erty</w:t>
      </w:r>
      <w:r>
        <w:t xml:space="preserve"> value is a reasonable basis for taxation, one can say that you </w:t>
      </w:r>
      <w:r w:rsidRPr="007024D3" w:rsidR="00D031BB">
        <w:t>s</w:t>
      </w:r>
      <w:r>
        <w:t>h</w:t>
      </w:r>
      <w:r w:rsidRPr="007024D3" w:rsidR="00D031BB">
        <w:t>ould have the tax bills</w:t>
      </w:r>
      <w:r>
        <w:t xml:space="preserve"> reflecting differences in re</w:t>
      </w:r>
      <w:r w:rsidRPr="007024D3" w:rsidR="00D031BB">
        <w:t>l</w:t>
      </w:r>
      <w:r>
        <w:t>a</w:t>
      </w:r>
      <w:r w:rsidRPr="007024D3" w:rsidR="00D031BB">
        <w:t>tive prope</w:t>
      </w:r>
      <w:r>
        <w:t>rty values around the country.</w:t>
      </w:r>
    </w:p>
    <w:p w:rsidR="00383301" w:rsidP="00D031BB">
      <w:pPr>
        <w:pStyle w:val="Answer"/>
      </w:pPr>
      <w:r w:rsidRPr="007024D3">
        <w:t xml:space="preserve">There </w:t>
      </w:r>
      <w:r w:rsidRPr="007024D3" w:rsidR="00D031BB">
        <w:t>is a questio</w:t>
      </w:r>
      <w:r>
        <w:t>n</w:t>
      </w:r>
      <w:r w:rsidRPr="007024D3" w:rsidR="00D031BB">
        <w:t xml:space="preserve"> </w:t>
      </w:r>
      <w:r>
        <w:t>there.</w:t>
      </w:r>
      <w:r>
        <w:t xml:space="preserve"> </w:t>
      </w:r>
      <w:r>
        <w:t xml:space="preserve">Should it </w:t>
      </w:r>
      <w:r>
        <w:t xml:space="preserve">be made </w:t>
      </w:r>
      <w:r w:rsidRPr="007024D3" w:rsidR="00D031BB">
        <w:t>rev</w:t>
      </w:r>
      <w:r>
        <w:t>e</w:t>
      </w:r>
      <w:r w:rsidRPr="007024D3" w:rsidR="00D031BB">
        <w:t>nue</w:t>
      </w:r>
      <w:r>
        <w:t xml:space="preserve"> </w:t>
      </w:r>
      <w:r>
        <w:t>ne</w:t>
      </w:r>
      <w:r w:rsidRPr="007024D3" w:rsidR="00D031BB">
        <w:t>u</w:t>
      </w:r>
      <w:r>
        <w:t>tral or, if</w:t>
      </w:r>
      <w:r w:rsidRPr="007024D3" w:rsidR="00D031BB">
        <w:t xml:space="preserve"> r</w:t>
      </w:r>
      <w:r>
        <w:t xml:space="preserve">ents are just falling over time, should </w:t>
      </w:r>
      <w:r>
        <w:t>we build that into the tax base?</w:t>
      </w:r>
      <w:r w:rsidR="007376F7">
        <w:t xml:space="preserve"> </w:t>
      </w:r>
      <w:r>
        <w:t>One</w:t>
      </w:r>
      <w:r w:rsidRPr="007024D3" w:rsidR="00D031BB">
        <w:t xml:space="preserve"> </w:t>
      </w:r>
      <w:r>
        <w:t>thing</w:t>
      </w:r>
      <w:r>
        <w:t xml:space="preserve"> that has happened is that the multiplier has gone up over time.</w:t>
      </w:r>
      <w:r w:rsidR="007376F7">
        <w:t xml:space="preserve"> </w:t>
      </w:r>
      <w:r>
        <w:t>It was 33</w:t>
      </w:r>
      <w:r>
        <w:t>%</w:t>
      </w:r>
      <w:r>
        <w:t xml:space="preserve"> at the start.</w:t>
      </w:r>
      <w:r w:rsidR="007376F7">
        <w:t xml:space="preserve"> </w:t>
      </w:r>
      <w:r>
        <w:t>It is now 50%.</w:t>
      </w:r>
      <w:r w:rsidR="007376F7">
        <w:t xml:space="preserve"> </w:t>
      </w:r>
      <w:r>
        <w:t>That is because the bills have been going up more quickly than property values</w:t>
      </w:r>
      <w:r>
        <w:t>,</w:t>
      </w:r>
      <w:r>
        <w:t xml:space="preserve"> so there is a question about that.</w:t>
      </w:r>
      <w:r w:rsidR="007376F7">
        <w:t xml:space="preserve"> </w:t>
      </w:r>
      <w:r>
        <w:t xml:space="preserve">The </w:t>
      </w:r>
      <w:r>
        <w:t>reason</w:t>
      </w:r>
      <w:r>
        <w:t xml:space="preserve"> </w:t>
      </w:r>
      <w:r>
        <w:t>why</w:t>
      </w:r>
      <w:r>
        <w:t xml:space="preserve"> more of it is concentrated in London is </w:t>
      </w:r>
      <w:r>
        <w:t>that</w:t>
      </w:r>
      <w:r>
        <w:t xml:space="preserve"> more property value is concentrated in </w:t>
      </w:r>
      <w:r>
        <w:t>London,</w:t>
      </w:r>
      <w:r w:rsidRPr="007024D3" w:rsidR="00D031BB">
        <w:t xml:space="preserve"> </w:t>
      </w:r>
      <w:r>
        <w:t>because London has been doing well economically.</w:t>
      </w:r>
    </w:p>
    <w:p w:rsidR="00C77C6C" w:rsidP="00D031BB">
      <w:pPr>
        <w:pStyle w:val="Answer"/>
      </w:pPr>
      <w:r w:rsidRPr="007024D3">
        <w:t>There is the q</w:t>
      </w:r>
      <w:r w:rsidR="00383301">
        <w:t xml:space="preserve">uestion about to what extent </w:t>
      </w:r>
      <w:r w:rsidRPr="007024D3">
        <w:t xml:space="preserve">we redistribute </w:t>
      </w:r>
      <w:r w:rsidR="00383301">
        <w:t>that to the rest of the country</w:t>
      </w:r>
      <w:r w:rsidR="002E7AC0">
        <w:t>,</w:t>
      </w:r>
      <w:r w:rsidR="00383301">
        <w:t xml:space="preserve"> as we currently do now.</w:t>
      </w:r>
      <w:r w:rsidR="007376F7">
        <w:t xml:space="preserve"> </w:t>
      </w:r>
      <w:r w:rsidR="00383301">
        <w:t>In effect, the current system says, “</w:t>
      </w:r>
      <w:r w:rsidRPr="007024D3" w:rsidR="002E7AC0">
        <w:t xml:space="preserve">All </w:t>
      </w:r>
      <w:r w:rsidRPr="007024D3">
        <w:t>that growth in</w:t>
      </w:r>
      <w:r w:rsidR="00383301">
        <w:t xml:space="preserve"> the value of L</w:t>
      </w:r>
      <w:r w:rsidRPr="007024D3">
        <w:t>ondon</w:t>
      </w:r>
      <w:r w:rsidR="00383301">
        <w:t xml:space="preserve"> will be redistri</w:t>
      </w:r>
      <w:r w:rsidR="002E7AC0">
        <w:t>buted around the entire country</w:t>
      </w:r>
      <w:r w:rsidR="006F7624">
        <w:t>.</w:t>
      </w:r>
      <w:r w:rsidR="00383301">
        <w:t>”</w:t>
      </w:r>
      <w:r w:rsidR="007376F7">
        <w:t xml:space="preserve"> </w:t>
      </w:r>
      <w:r w:rsidR="00383301">
        <w:t>Maybe we do not want to do that fully.</w:t>
      </w:r>
      <w:r w:rsidR="007376F7">
        <w:t xml:space="preserve"> </w:t>
      </w:r>
      <w:r w:rsidR="00383301">
        <w:t>Ma</w:t>
      </w:r>
      <w:r w:rsidRPr="007024D3">
        <w:t>ybe w</w:t>
      </w:r>
      <w:r w:rsidR="00383301">
        <w:t xml:space="preserve">e want to say </w:t>
      </w:r>
      <w:r w:rsidRPr="007024D3">
        <w:t>half of it or two</w:t>
      </w:r>
      <w:r w:rsidR="002E7AC0">
        <w:t>-</w:t>
      </w:r>
      <w:r w:rsidRPr="007024D3">
        <w:t>thirds</w:t>
      </w:r>
      <w:r w:rsidR="002E7AC0">
        <w:t>.</w:t>
      </w:r>
      <w:r w:rsidR="00383301">
        <w:t xml:space="preserve"> </w:t>
      </w:r>
      <w:r w:rsidR="002E7AC0">
        <w:t>But</w:t>
      </w:r>
      <w:r w:rsidR="00383301">
        <w:t xml:space="preserve">, when you have a system of redistribution, areas where the values are going up </w:t>
      </w:r>
      <w:r w:rsidR="002E7AC0">
        <w:t xml:space="preserve">will </w:t>
      </w:r>
      <w:r w:rsidR="00383301">
        <w:t>pay a bigger share of the tax</w:t>
      </w:r>
      <w:r w:rsidR="002E7AC0">
        <w:t>,</w:t>
      </w:r>
      <w:r w:rsidR="00383301">
        <w:t xml:space="preserve"> and areas where they are going down will pay a smaller share of the tax.</w:t>
      </w:r>
      <w:r w:rsidR="007376F7">
        <w:t xml:space="preserve"> </w:t>
      </w:r>
      <w:r w:rsidR="002E7AC0">
        <w:t xml:space="preserve">That </w:t>
      </w:r>
      <w:r w:rsidR="00383301">
        <w:t xml:space="preserve">is an inherent part of a </w:t>
      </w:r>
      <w:r w:rsidRPr="007024D3">
        <w:t>re</w:t>
      </w:r>
      <w:r>
        <w:t>distributive tax system.</w:t>
      </w:r>
    </w:p>
    <w:p w:rsidR="00D031BB" w:rsidRPr="007024D3" w:rsidP="00D031BB">
      <w:pPr>
        <w:pStyle w:val="Answer"/>
      </w:pPr>
      <w:r>
        <w:t xml:space="preserve">Whether we </w:t>
      </w:r>
      <w:r w:rsidRPr="007024D3">
        <w:t>should have</w:t>
      </w:r>
      <w:r w:rsidR="00383301">
        <w:t xml:space="preserve"> a tax on property values per se as a whole is a much bigger question.</w:t>
      </w:r>
      <w:r w:rsidR="007376F7">
        <w:t xml:space="preserve"> </w:t>
      </w:r>
      <w:r w:rsidR="00383301">
        <w:t>As was said, you could have</w:t>
      </w:r>
      <w:r w:rsidRPr="007024D3">
        <w:t xml:space="preserve"> four or five sessions on that</w:t>
      </w:r>
      <w:r w:rsidR="00383301">
        <w:t>,</w:t>
      </w:r>
      <w:r w:rsidRPr="007024D3">
        <w:t xml:space="preserve"> but, yes, I disagree s</w:t>
      </w:r>
      <w:r w:rsidR="00383301">
        <w:t>ligh</w:t>
      </w:r>
      <w:r w:rsidRPr="007024D3">
        <w:t>t</w:t>
      </w:r>
      <w:r w:rsidR="00383301">
        <w:t>l</w:t>
      </w:r>
      <w:r w:rsidRPr="007024D3">
        <w:t>y with what</w:t>
      </w:r>
      <w:r w:rsidR="00383301">
        <w:t xml:space="preserve"> Guy Ware </w:t>
      </w:r>
      <w:r w:rsidRPr="007024D3">
        <w:t>was saying.</w:t>
      </w:r>
    </w:p>
    <w:p w:rsidR="00D031BB" w:rsidRPr="007024D3" w:rsidP="00D031BB">
      <w:pPr>
        <w:pStyle w:val="Answer"/>
      </w:pPr>
      <w:sdt>
        <w:sdtPr>
          <w:alias w:val="Witness"/>
          <w:id w:val="-1019241103"/>
          <w:placeholder>
            <w:docPart w:val="DefaultPlaceholder_1082065158"/>
          </w:placeholder>
          <w:richText/>
        </w:sdtPr>
        <w:sdtContent>
          <w:r w:rsidRPr="00A60B03" w:rsidR="00A60B03">
            <w:rPr>
              <w:b/>
              <w:i/>
            </w:rPr>
            <w:t>Andrew Carter:</w:t>
          </w:r>
          <w:r w:rsidRPr="007024D3">
            <w:rPr>
              <w:b/>
            </w:rPr>
            <w:t xml:space="preserve"> </w:t>
          </w:r>
        </w:sdtContent>
      </w:sdt>
      <w:r w:rsidR="00C77C6C">
        <w:t>I am probably in Dave’s camp on that.</w:t>
      </w:r>
      <w:r w:rsidR="007376F7">
        <w:t xml:space="preserve"> </w:t>
      </w:r>
      <w:r w:rsidR="00C77C6C">
        <w:t xml:space="preserve">You need to </w:t>
      </w:r>
      <w:r w:rsidR="00154360">
        <w:t xml:space="preserve">be </w:t>
      </w:r>
      <w:r w:rsidR="00C77C6C">
        <w:t>mindful about where values are going up or down</w:t>
      </w:r>
      <w:r w:rsidR="00154360">
        <w:t>.</w:t>
      </w:r>
      <w:r w:rsidR="00C77C6C">
        <w:t xml:space="preserve"> </w:t>
      </w:r>
      <w:r w:rsidR="00154360">
        <w:t xml:space="preserve">You </w:t>
      </w:r>
      <w:r w:rsidR="00C77C6C">
        <w:t xml:space="preserve">really want the system </w:t>
      </w:r>
      <w:r w:rsidR="00154360">
        <w:t xml:space="preserve">to be able to flex. At </w:t>
      </w:r>
      <w:r w:rsidR="00C77C6C">
        <w:t xml:space="preserve">least in </w:t>
      </w:r>
      <w:r w:rsidR="00154360">
        <w:t>our opinion,</w:t>
      </w:r>
      <w:r w:rsidR="00C77C6C">
        <w:t xml:space="preserve"> it needs to be able to flex much more quickly than it currently does.</w:t>
      </w:r>
      <w:r w:rsidR="007376F7">
        <w:t xml:space="preserve"> </w:t>
      </w:r>
      <w:r w:rsidR="00C77C6C">
        <w:t>As I have said, the system is essentially five or seven years out of date</w:t>
      </w:r>
      <w:r w:rsidR="00154360">
        <w:t>.</w:t>
      </w:r>
      <w:r w:rsidR="00C77C6C">
        <w:t xml:space="preserve"> </w:t>
      </w:r>
      <w:r w:rsidR="00154360">
        <w:t xml:space="preserve">That </w:t>
      </w:r>
      <w:r w:rsidR="00C77C6C">
        <w:t>creates very</w:t>
      </w:r>
      <w:r w:rsidR="00154360">
        <w:t>, very, very</w:t>
      </w:r>
      <w:r w:rsidR="00C77C6C">
        <w:t xml:space="preserve"> perverse</w:t>
      </w:r>
      <w:r w:rsidRPr="007024D3">
        <w:t xml:space="preserve"> outcomes</w:t>
      </w:r>
      <w:r w:rsidR="00154360">
        <w:t>,</w:t>
      </w:r>
      <w:r w:rsidRPr="007024D3">
        <w:t xml:space="preserve"> </w:t>
      </w:r>
      <w:r w:rsidR="00C77C6C">
        <w:t>never mind incentives</w:t>
      </w:r>
      <w:r w:rsidR="00154360">
        <w:t>,</w:t>
      </w:r>
      <w:r w:rsidR="00C77C6C">
        <w:t xml:space="preserve"> in the syst</w:t>
      </w:r>
      <w:r w:rsidRPr="007024D3">
        <w:t>em around how we deal with that.</w:t>
      </w:r>
    </w:p>
    <w:p w:rsidR="00D031BB" w:rsidP="00C77C6C">
      <w:pPr>
        <w:pStyle w:val="Question"/>
        <w:numPr>
          <w:ilvl w:val="0"/>
          <w:numId w:val="0"/>
        </w:numPr>
        <w:ind w:left="794"/>
      </w:pPr>
      <w:sdt>
        <w:sdtPr>
          <w:alias w:val="Member"/>
          <w:tag w:val="&lt;Member mnisId='394' dodsId='25722'&gt;"/>
          <w:id w:val="1274207171"/>
          <w:placeholder>
            <w:docPart w:val="DefaultPlaceholder_1082065158"/>
          </w:placeholder>
          <w:richText/>
        </w:sdtPr>
        <w:sdtContent>
          <w:r w:rsidRPr="007024D3">
            <w:rPr>
              <w:b/>
            </w:rPr>
            <w:t>Chair:</w:t>
          </w:r>
        </w:sdtContent>
      </w:sdt>
      <w:r w:rsidR="007376F7">
        <w:t xml:space="preserve"> </w:t>
      </w:r>
      <w:r w:rsidR="00032C7D">
        <w:t>I am</w:t>
      </w:r>
      <w:r w:rsidR="00C77C6C">
        <w:t xml:space="preserve"> conscious of time now</w:t>
      </w:r>
      <w:r w:rsidR="00154360">
        <w:t>.</w:t>
      </w:r>
      <w:r w:rsidR="00C77C6C">
        <w:t xml:space="preserve"> </w:t>
      </w:r>
      <w:r w:rsidR="00154360">
        <w:t xml:space="preserve">Could </w:t>
      </w:r>
      <w:r w:rsidR="00C77C6C">
        <w:t>I ask colleagues also to be consci</w:t>
      </w:r>
      <w:r w:rsidR="00154360">
        <w:t>ous when asking their questions?</w:t>
      </w:r>
    </w:p>
    <w:p w:rsidR="007024D3" w:rsidRPr="007024D3" w:rsidP="007024D3">
      <w:pPr>
        <w:pStyle w:val="Question"/>
      </w:pPr>
      <w:sdt>
        <w:sdtPr>
          <w:alias w:val="Member"/>
          <w:tag w:val="&lt;Member mnisId='4831' dodsId=''&gt;"/>
          <w:id w:val="-2051909703"/>
          <w:placeholder>
            <w:docPart w:val="DefaultPlaceholder_1082065158"/>
          </w:placeholder>
          <w:richText/>
        </w:sdtPr>
        <w:sdtContent>
          <w:r w:rsidRPr="007024D3">
            <w:rPr>
              <w:b/>
            </w:rPr>
            <w:t>Ian Byrne:</w:t>
          </w:r>
        </w:sdtContent>
      </w:sdt>
      <w:r w:rsidR="007376F7">
        <w:t xml:space="preserve"> </w:t>
      </w:r>
      <w:r w:rsidR="00C77C6C">
        <w:t>I have three questions</w:t>
      </w:r>
      <w:r w:rsidR="00D717AF">
        <w:t>,</w:t>
      </w:r>
      <w:r w:rsidR="00C77C6C">
        <w:t xml:space="preserve"> so I will ask you one each for time</w:t>
      </w:r>
      <w:r w:rsidR="00D717AF">
        <w:t>,</w:t>
      </w:r>
      <w:r w:rsidR="00C77C6C">
        <w:t xml:space="preserve"> because the Chair has quite rightly pointed that out.</w:t>
      </w:r>
      <w:r w:rsidR="00914E11">
        <w:t xml:space="preserve"> </w:t>
      </w:r>
      <w:r w:rsidR="00C77C6C">
        <w:t>Andrew</w:t>
      </w:r>
      <w:r w:rsidR="00914E11">
        <w:t>, w</w:t>
      </w:r>
      <w:r w:rsidRPr="007024D3">
        <w:t>ha</w:t>
      </w:r>
      <w:r w:rsidR="00C77C6C">
        <w:t xml:space="preserve">t roles should devolved </w:t>
      </w:r>
      <w:r w:rsidR="006F641E">
        <w:t xml:space="preserve">bodies in England play in a UK </w:t>
      </w:r>
      <w:r w:rsidR="00D717AF">
        <w:t>shared prosperity f</w:t>
      </w:r>
      <w:r w:rsidRPr="007024D3" w:rsidR="00D717AF">
        <w:t>und</w:t>
      </w:r>
      <w:r w:rsidRPr="007024D3">
        <w:t>?</w:t>
      </w:r>
    </w:p>
    <w:p w:rsidR="00C77C6C" w:rsidP="007024D3">
      <w:pPr>
        <w:pStyle w:val="Answer"/>
      </w:pPr>
      <w:sdt>
        <w:sdtPr>
          <w:alias w:val="Witness"/>
          <w:id w:val="-860971140"/>
          <w:placeholder>
            <w:docPart w:val="DefaultPlaceholder_1082065158"/>
          </w:placeholder>
          <w:richText/>
        </w:sdtPr>
        <w:sdtContent>
          <w:r w:rsidRPr="00A60B03" w:rsidR="00A60B03">
            <w:rPr>
              <w:b/>
              <w:i/>
            </w:rPr>
            <w:t>Andrew Carter:</w:t>
          </w:r>
          <w:r w:rsidRPr="007024D3" w:rsidR="007024D3">
            <w:rPr>
              <w:b/>
            </w:rPr>
            <w:t xml:space="preserve"> </w:t>
          </w:r>
        </w:sdtContent>
      </w:sdt>
      <w:r>
        <w:t>T</w:t>
      </w:r>
      <w:r w:rsidRPr="007024D3" w:rsidR="007024D3">
        <w:t xml:space="preserve">hey should </w:t>
      </w:r>
      <w:r>
        <w:t>play</w:t>
      </w:r>
      <w:r w:rsidRPr="007024D3" w:rsidR="007024D3">
        <w:t xml:space="preserve"> </w:t>
      </w:r>
      <w:r w:rsidR="00914E11">
        <w:t>a</w:t>
      </w:r>
      <w:r w:rsidRPr="007024D3" w:rsidR="007024D3">
        <w:t xml:space="preserve"> fundamental role</w:t>
      </w:r>
      <w:r>
        <w:t>.</w:t>
      </w:r>
      <w:r w:rsidR="007376F7">
        <w:t xml:space="preserve"> </w:t>
      </w:r>
      <w:r>
        <w:t>For brevity</w:t>
      </w:r>
      <w:r w:rsidR="00914E11">
        <w:t>—</w:t>
      </w:r>
      <w:r>
        <w:t>we can provide more detail</w:t>
      </w:r>
      <w:r w:rsidR="00032C7D">
        <w:t xml:space="preserve">, </w:t>
      </w:r>
      <w:r w:rsidR="00914E11">
        <w:t xml:space="preserve">as </w:t>
      </w:r>
      <w:r w:rsidR="00032C7D">
        <w:t xml:space="preserve">we </w:t>
      </w:r>
      <w:r>
        <w:t>have written</w:t>
      </w:r>
      <w:r w:rsidRPr="007024D3" w:rsidR="007024D3">
        <w:t xml:space="preserve"> a paper on this</w:t>
      </w:r>
      <w:r w:rsidR="00914E11">
        <w:t>—</w:t>
      </w:r>
      <w:r w:rsidRPr="007024D3" w:rsidR="007024D3">
        <w:t xml:space="preserve">I would </w:t>
      </w:r>
      <w:r w:rsidR="006F641E">
        <w:t xml:space="preserve">think about a </w:t>
      </w:r>
      <w:r w:rsidR="00032C7D">
        <w:t xml:space="preserve">shared prosperity fund </w:t>
      </w:r>
      <w:r>
        <w:t xml:space="preserve">being very akin to the half of the </w:t>
      </w:r>
      <w:r w:rsidR="00032C7D">
        <w:t xml:space="preserve">transforming cities </w:t>
      </w:r>
      <w:r>
        <w:t>fund</w:t>
      </w:r>
      <w:r w:rsidR="00032C7D">
        <w:t>,</w:t>
      </w:r>
      <w:r>
        <w:t xml:space="preserve"> which essentially was allocated to the mayoral </w:t>
      </w:r>
      <w:r>
        <w:t>or combined authorities on a per capita or a population basis.</w:t>
      </w:r>
      <w:r w:rsidR="007376F7">
        <w:t xml:space="preserve"> </w:t>
      </w:r>
      <w:r>
        <w:t>That is the way I would think about that.</w:t>
      </w:r>
    </w:p>
    <w:p w:rsidR="007024D3" w:rsidRPr="007024D3" w:rsidP="007024D3">
      <w:pPr>
        <w:pStyle w:val="Answer"/>
      </w:pPr>
      <w:r>
        <w:t xml:space="preserve">I would </w:t>
      </w:r>
      <w:r w:rsidR="00914E11">
        <w:t xml:space="preserve">significantly </w:t>
      </w:r>
      <w:r>
        <w:t xml:space="preserve">remove central </w:t>
      </w:r>
      <w:r w:rsidR="00032C7D">
        <w:t>Government’s</w:t>
      </w:r>
      <w:r w:rsidRPr="007024D3" w:rsidR="00032C7D">
        <w:t xml:space="preserve"> </w:t>
      </w:r>
      <w:r>
        <w:t>role as the arbit</w:t>
      </w:r>
      <w:r w:rsidR="00032C7D">
        <w:t>er</w:t>
      </w:r>
      <w:r>
        <w:t xml:space="preserve"> of decisions.</w:t>
      </w:r>
      <w:r w:rsidR="007376F7">
        <w:t xml:space="preserve"> </w:t>
      </w:r>
      <w:r w:rsidR="00032C7D">
        <w:t>The funding pot</w:t>
      </w:r>
      <w:r>
        <w:t xml:space="preserve"> should be set by Government and, essentially based on part formula and part objectives, the money should be allocated into combined authorities and combinations of local authorities</w:t>
      </w:r>
      <w:r w:rsidR="00032C7D">
        <w:t>,</w:t>
      </w:r>
      <w:r>
        <w:t xml:space="preserve"> to spend on projects that they determine and </w:t>
      </w:r>
      <w:r w:rsidR="00EA2033">
        <w:t>define</w:t>
      </w:r>
      <w:r>
        <w:t xml:space="preserve"> to be important</w:t>
      </w:r>
      <w:r w:rsidR="00032C7D">
        <w:t>.</w:t>
      </w:r>
      <w:r>
        <w:t xml:space="preserve"> </w:t>
      </w:r>
      <w:r w:rsidR="00032C7D">
        <w:t xml:space="preserve">This </w:t>
      </w:r>
      <w:r>
        <w:t xml:space="preserve">is essentially what we have done with the </w:t>
      </w:r>
      <w:r w:rsidR="00032C7D">
        <w:t>transforming c</w:t>
      </w:r>
      <w:r w:rsidRPr="007024D3" w:rsidR="00032C7D">
        <w:t xml:space="preserve">ities </w:t>
      </w:r>
      <w:r w:rsidRPr="007024D3">
        <w:t>fund</w:t>
      </w:r>
      <w:r w:rsidR="00032C7D">
        <w:t>,</w:t>
      </w:r>
      <w:r>
        <w:t xml:space="preserve"> if </w:t>
      </w:r>
      <w:r w:rsidR="00EA2033">
        <w:t>colleagues</w:t>
      </w:r>
      <w:r>
        <w:t xml:space="preserve"> are familiar with that.</w:t>
      </w:r>
    </w:p>
    <w:p w:rsidR="007024D3" w:rsidRPr="007024D3" w:rsidP="0081446D">
      <w:pPr>
        <w:pStyle w:val="Question"/>
      </w:pPr>
      <w:sdt>
        <w:sdtPr>
          <w:alias w:val="Member"/>
          <w:tag w:val="&lt;Member mnisId='4831' dodsId=''&gt;"/>
          <w:id w:val="-269242156"/>
          <w:placeholder>
            <w:docPart w:val="DefaultPlaceholder_1082065158"/>
          </w:placeholder>
          <w:richText/>
        </w:sdtPr>
        <w:sdtContent>
          <w:r w:rsidRPr="007024D3">
            <w:rPr>
              <w:b/>
            </w:rPr>
            <w:t>Ian Byrne:</w:t>
          </w:r>
        </w:sdtContent>
      </w:sdt>
      <w:r w:rsidR="007376F7">
        <w:t xml:space="preserve"> </w:t>
      </w:r>
      <w:r w:rsidR="00C77C6C">
        <w:t>Thanks, Andrew.</w:t>
      </w:r>
      <w:r w:rsidR="007376F7">
        <w:t xml:space="preserve"> </w:t>
      </w:r>
      <w:r w:rsidR="00032C7D">
        <w:t xml:space="preserve">Are </w:t>
      </w:r>
      <w:r w:rsidR="00C77C6C">
        <w:t xml:space="preserve">all </w:t>
      </w:r>
      <w:r w:rsidR="00032C7D">
        <w:t xml:space="preserve">witnesses </w:t>
      </w:r>
      <w:r w:rsidR="00C77C6C">
        <w:t>in agreement with that</w:t>
      </w:r>
      <w:r w:rsidR="00032C7D">
        <w:t>?</w:t>
      </w:r>
      <w:r w:rsidR="007376F7">
        <w:t xml:space="preserve"> </w:t>
      </w:r>
      <w:r w:rsidR="00C77C6C">
        <w:t>Yes.</w:t>
      </w:r>
      <w:r w:rsidR="007376F7">
        <w:t xml:space="preserve"> </w:t>
      </w:r>
      <w:r w:rsidR="0081446D">
        <w:t>David, I will ask you the next question.</w:t>
      </w:r>
      <w:r w:rsidR="007376F7">
        <w:t xml:space="preserve"> </w:t>
      </w:r>
      <w:r w:rsidR="0081446D">
        <w:t xml:space="preserve">You can come in then if you </w:t>
      </w:r>
      <w:r w:rsidRPr="00032C7D" w:rsidR="0081446D">
        <w:t>disagree.</w:t>
      </w:r>
      <w:r w:rsidRPr="00032C7D" w:rsidR="007376F7">
        <w:t xml:space="preserve"> </w:t>
      </w:r>
      <w:r w:rsidRPr="00032C7D" w:rsidR="0081446D">
        <w:t>The County C</w:t>
      </w:r>
      <w:r w:rsidRPr="00032C7D">
        <w:t>ouncil</w:t>
      </w:r>
      <w:r w:rsidRPr="00032C7D" w:rsidR="00032C7D">
        <w:t>s</w:t>
      </w:r>
      <w:r w:rsidRPr="00032C7D">
        <w:t xml:space="preserve"> </w:t>
      </w:r>
      <w:r w:rsidRPr="00032C7D" w:rsidR="0081446D">
        <w:t>N</w:t>
      </w:r>
      <w:r w:rsidRPr="00032C7D">
        <w:t xml:space="preserve">etwork </w:t>
      </w:r>
      <w:r w:rsidRPr="00032C7D" w:rsidR="0081446D">
        <w:t>expressed concern that, in rural</w:t>
      </w:r>
      <w:r w:rsidR="0081446D">
        <w:t xml:space="preserve"> areas, </w:t>
      </w:r>
      <w:r w:rsidRPr="007024D3">
        <w:t>local enterprise partnership</w:t>
      </w:r>
      <w:r w:rsidR="0081446D">
        <w:t xml:space="preserve">s </w:t>
      </w:r>
      <w:r w:rsidR="006F641E">
        <w:t>might decide on the allocation of s</w:t>
      </w:r>
      <w:r w:rsidR="0081446D">
        <w:t>hare</w:t>
      </w:r>
      <w:r w:rsidR="006F641E">
        <w:t>d</w:t>
      </w:r>
      <w:r w:rsidR="0081446D">
        <w:t xml:space="preserve"> pro</w:t>
      </w:r>
      <w:r w:rsidRPr="007024D3">
        <w:t>s</w:t>
      </w:r>
      <w:r w:rsidR="0081446D">
        <w:t>per</w:t>
      </w:r>
      <w:r w:rsidRPr="007024D3">
        <w:t>i</w:t>
      </w:r>
      <w:r w:rsidR="0081446D">
        <w:t>ty funding.</w:t>
      </w:r>
      <w:r w:rsidR="007376F7">
        <w:t xml:space="preserve"> </w:t>
      </w:r>
      <w:r w:rsidR="0081446D">
        <w:t>If funding is devolved, to which level of local g</w:t>
      </w:r>
      <w:r w:rsidRPr="007024D3">
        <w:t>overnment should</w:t>
      </w:r>
      <w:r w:rsidR="0081446D">
        <w:t xml:space="preserve"> it</w:t>
      </w:r>
      <w:r w:rsidRPr="007024D3">
        <w:t xml:space="preserve"> go?</w:t>
      </w:r>
    </w:p>
    <w:p w:rsidR="00286556" w:rsidP="007024D3">
      <w:pPr>
        <w:pStyle w:val="Answer"/>
      </w:pPr>
      <w:sdt>
        <w:sdtPr>
          <w:alias w:val="Witness"/>
          <w:id w:val="-329827840"/>
          <w:placeholder>
            <w:docPart w:val="DefaultPlaceholder_1082065158"/>
          </w:placeholder>
          <w:richText/>
        </w:sdtPr>
        <w:sdtContent>
          <w:r w:rsidRPr="00A60B03" w:rsidR="00A60B03">
            <w:rPr>
              <w:b/>
              <w:i/>
            </w:rPr>
            <w:t>David Phillips:</w:t>
          </w:r>
          <w:r w:rsidRPr="007024D3" w:rsidR="007024D3">
            <w:rPr>
              <w:b/>
            </w:rPr>
            <w:t xml:space="preserve"> </w:t>
          </w:r>
        </w:sdtContent>
      </w:sdt>
      <w:r w:rsidR="0081446D">
        <w:t>On that que</w:t>
      </w:r>
      <w:r w:rsidRPr="007024D3" w:rsidR="007024D3">
        <w:t>stion</w:t>
      </w:r>
      <w:r w:rsidR="0081446D">
        <w:t xml:space="preserve">, there are two elements you would want to think about when </w:t>
      </w:r>
      <w:r w:rsidR="00032C7D">
        <w:t>considering</w:t>
      </w:r>
      <w:r w:rsidR="0081446D">
        <w:t xml:space="preserve"> the</w:t>
      </w:r>
      <w:r w:rsidRPr="007024D3" w:rsidR="007024D3">
        <w:t xml:space="preserve"> allocation</w:t>
      </w:r>
      <w:r w:rsidR="0081446D">
        <w:t xml:space="preserve"> of funding.</w:t>
      </w:r>
      <w:r w:rsidR="007376F7">
        <w:t xml:space="preserve"> </w:t>
      </w:r>
      <w:r w:rsidR="00032C7D">
        <w:t xml:space="preserve">First, </w:t>
      </w:r>
      <w:r w:rsidRPr="007024D3" w:rsidR="007024D3">
        <w:t>what is the best geography and best institution to make decisions</w:t>
      </w:r>
      <w:r w:rsidR="00032C7D">
        <w:t>,</w:t>
      </w:r>
      <w:r w:rsidR="0081446D">
        <w:t xml:space="preserve"> given the objectives of the fund</w:t>
      </w:r>
      <w:r w:rsidR="00032C7D">
        <w:t>?</w:t>
      </w:r>
      <w:r w:rsidR="007376F7">
        <w:t xml:space="preserve"> </w:t>
      </w:r>
      <w:r w:rsidR="0081446D">
        <w:t xml:space="preserve">For example, </w:t>
      </w:r>
      <w:r w:rsidRPr="007024D3" w:rsidR="007024D3">
        <w:t xml:space="preserve">if your fund is mainly aimed at reducing poverty and </w:t>
      </w:r>
      <w:r w:rsidR="0081446D">
        <w:t xml:space="preserve">deprivation, that is a much more local issue than if it was mainly focused on </w:t>
      </w:r>
      <w:r w:rsidRPr="007024D3" w:rsidR="007024D3">
        <w:t>boosting productivity and interregi</w:t>
      </w:r>
      <w:r w:rsidR="0081446D">
        <w:t>onal transport and connectivity.</w:t>
      </w:r>
      <w:r w:rsidR="007376F7">
        <w:t xml:space="preserve"> </w:t>
      </w:r>
      <w:r w:rsidR="0081446D">
        <w:t>You need to think</w:t>
      </w:r>
      <w:r w:rsidRPr="007024D3" w:rsidR="007024D3">
        <w:t xml:space="preserve"> </w:t>
      </w:r>
      <w:r w:rsidR="0081446D">
        <w:t>about whether you are tackling social problems</w:t>
      </w:r>
      <w:r>
        <w:t>,</w:t>
      </w:r>
      <w:r w:rsidR="0081446D">
        <w:t xml:space="preserve"> which are much more of a local issue</w:t>
      </w:r>
      <w:r>
        <w:t>,</w:t>
      </w:r>
      <w:r w:rsidR="0081446D">
        <w:t xml:space="preserve"> or bigger economic proble</w:t>
      </w:r>
      <w:r w:rsidRPr="007024D3" w:rsidR="007024D3">
        <w:t>m</w:t>
      </w:r>
      <w:r w:rsidR="0081446D">
        <w:t>s</w:t>
      </w:r>
      <w:r>
        <w:t>,</w:t>
      </w:r>
      <w:r w:rsidR="0081446D">
        <w:t xml:space="preserve"> which</w:t>
      </w:r>
      <w:r w:rsidRPr="007024D3" w:rsidR="007024D3">
        <w:t xml:space="preserve"> tend to be bigger areas</w:t>
      </w:r>
      <w:r w:rsidR="0081446D">
        <w:t>.</w:t>
      </w:r>
      <w:r>
        <w:t xml:space="preserve"> </w:t>
      </w:r>
      <w:r w:rsidR="0081446D">
        <w:t xml:space="preserve">The best thing might be to split the money between </w:t>
      </w:r>
      <w:r w:rsidRPr="007024D3" w:rsidR="007024D3">
        <w:t>different t</w:t>
      </w:r>
      <w:r w:rsidR="0081446D">
        <w:t>i</w:t>
      </w:r>
      <w:r w:rsidRPr="007024D3" w:rsidR="007024D3">
        <w:t>ers</w:t>
      </w:r>
      <w:r w:rsidR="0081446D">
        <w:t xml:space="preserve"> or to allocate some of it down to</w:t>
      </w:r>
      <w:r w:rsidRPr="007024D3" w:rsidR="007024D3">
        <w:t xml:space="preserve"> lower tiers where issues are properly </w:t>
      </w:r>
      <w:r w:rsidR="0081446D">
        <w:t>tackled.</w:t>
      </w:r>
      <w:r w:rsidR="007376F7">
        <w:t xml:space="preserve"> </w:t>
      </w:r>
    </w:p>
    <w:p w:rsidR="007024D3" w:rsidRPr="007024D3" w:rsidP="007024D3">
      <w:pPr>
        <w:pStyle w:val="Answer"/>
      </w:pPr>
      <w:r>
        <w:t>The other thing I would think about, especially if this funding is granted with limited strings attached</w:t>
      </w:r>
      <w:r w:rsidR="00286556">
        <w:t>,</w:t>
      </w:r>
      <w:r>
        <w:t xml:space="preserve"> is what accountability there </w:t>
      </w:r>
      <w:r w:rsidR="00286556">
        <w:t xml:space="preserve">is </w:t>
      </w:r>
      <w:r>
        <w:t>to local people.</w:t>
      </w:r>
      <w:r w:rsidR="007376F7">
        <w:t xml:space="preserve"> </w:t>
      </w:r>
      <w:r>
        <w:t>To what extent is there democrati</w:t>
      </w:r>
      <w:r w:rsidR="00286556">
        <w:t>c involvement in the decision</w:t>
      </w:r>
      <w:r w:rsidR="00914E11">
        <w:t>-</w:t>
      </w:r>
      <w:r>
        <w:t>making?</w:t>
      </w:r>
      <w:r w:rsidR="007376F7">
        <w:t xml:space="preserve"> </w:t>
      </w:r>
      <w:r>
        <w:t>That might suggest a role for local g</w:t>
      </w:r>
      <w:r w:rsidRPr="007024D3">
        <w:t>overnment</w:t>
      </w:r>
      <w:r w:rsidR="00286556">
        <w:t>,</w:t>
      </w:r>
      <w:r w:rsidRPr="007024D3">
        <w:t xml:space="preserve"> </w:t>
      </w:r>
      <w:r>
        <w:t>alongside any non</w:t>
      </w:r>
      <w:r w:rsidR="00914E11">
        <w:t>-</w:t>
      </w:r>
      <w:r w:rsidRPr="007024D3">
        <w:t xml:space="preserve">democratic </w:t>
      </w:r>
      <w:r>
        <w:t xml:space="preserve">body such as </w:t>
      </w:r>
      <w:r w:rsidRPr="007024D3">
        <w:t>LEPs.</w:t>
      </w:r>
    </w:p>
    <w:p w:rsidR="007024D3" w:rsidP="007024D3">
      <w:pPr>
        <w:pStyle w:val="Question"/>
      </w:pPr>
      <w:sdt>
        <w:sdtPr>
          <w:alias w:val="Member"/>
          <w:tag w:val="&lt;Member mnisId='4831' dodsId=''&gt;"/>
          <w:id w:val="-679506027"/>
          <w:placeholder>
            <w:docPart w:val="DefaultPlaceholder_1082065158"/>
          </w:placeholder>
          <w:richText/>
        </w:sdtPr>
        <w:sdtContent>
          <w:r w:rsidRPr="007024D3">
            <w:rPr>
              <w:b/>
            </w:rPr>
            <w:t>Ian Byrne:</w:t>
          </w:r>
        </w:sdtContent>
      </w:sdt>
      <w:r w:rsidR="007376F7">
        <w:t xml:space="preserve"> </w:t>
      </w:r>
      <w:r w:rsidR="00286556">
        <w:t xml:space="preserve">As </w:t>
      </w:r>
      <w:r w:rsidR="0081446D">
        <w:t>an aside, I was interested</w:t>
      </w:r>
      <w:r w:rsidR="00286556">
        <w:t>,</w:t>
      </w:r>
      <w:r w:rsidR="0081446D">
        <w:t xml:space="preserve"> when I was reading the paper,</w:t>
      </w:r>
      <w:r w:rsidR="00286556">
        <w:t xml:space="preserve"> that</w:t>
      </w:r>
      <w:r w:rsidR="0081446D">
        <w:t xml:space="preserve"> Sheffield City Region Combined Authority put in some evidence and there was something that stuck out to me</w:t>
      </w:r>
      <w:r w:rsidR="00914E11">
        <w:t>, that t</w:t>
      </w:r>
      <w:r w:rsidRPr="007024D3">
        <w:t>here should be no competitive bidding element.</w:t>
      </w:r>
      <w:r w:rsidR="007376F7">
        <w:t xml:space="preserve"> </w:t>
      </w:r>
      <w:r w:rsidRPr="007024D3">
        <w:t>Do you agree with that?</w:t>
      </w:r>
    </w:p>
    <w:p w:rsidR="007024D3" w:rsidRPr="00A60B03" w:rsidP="007024D3">
      <w:pPr>
        <w:pStyle w:val="Answer"/>
      </w:pPr>
      <w:sdt>
        <w:sdtPr>
          <w:alias w:val="Witness"/>
          <w:id w:val="752558706"/>
          <w:placeholder>
            <w:docPart w:val="DefaultPlaceholder_1082065158"/>
          </w:placeholder>
          <w:richText/>
        </w:sdtPr>
        <w:sdtContent>
          <w:r w:rsidRPr="00A60B03" w:rsidR="00A60B03">
            <w:rPr>
              <w:b/>
              <w:i/>
            </w:rPr>
            <w:t>David Phillips:</w:t>
          </w:r>
          <w:r w:rsidRPr="007024D3">
            <w:rPr>
              <w:b/>
            </w:rPr>
            <w:t xml:space="preserve"> </w:t>
          </w:r>
        </w:sdtContent>
      </w:sdt>
      <w:r w:rsidRPr="007024D3">
        <w:t>We looked at this</w:t>
      </w:r>
      <w:r w:rsidR="006F641E">
        <w:t xml:space="preserve"> in a paper we did on the </w:t>
      </w:r>
      <w:r w:rsidR="00286556">
        <w:t>shared prosper</w:t>
      </w:r>
      <w:r w:rsidRPr="007024D3" w:rsidR="00286556">
        <w:t>i</w:t>
      </w:r>
      <w:r w:rsidR="00286556">
        <w:t>ty f</w:t>
      </w:r>
      <w:r w:rsidRPr="007024D3" w:rsidR="00286556">
        <w:t>und</w:t>
      </w:r>
      <w:r w:rsidR="00914E11">
        <w:t>,</w:t>
      </w:r>
      <w:r w:rsidRPr="007024D3" w:rsidR="00286556">
        <w:t xml:space="preserve"> </w:t>
      </w:r>
      <w:r w:rsidRPr="007024D3">
        <w:t>and we found that</w:t>
      </w:r>
      <w:r w:rsidR="0081446D">
        <w:t xml:space="preserve"> evidence on the effectiveness of competitive bidding</w:t>
      </w:r>
      <w:r w:rsidRPr="007024D3">
        <w:t xml:space="preserve"> is r</w:t>
      </w:r>
      <w:r w:rsidR="0081446D">
        <w:t>eally mixed.</w:t>
      </w:r>
      <w:r w:rsidR="007376F7">
        <w:t xml:space="preserve"> </w:t>
      </w:r>
      <w:r w:rsidRPr="00A60B03" w:rsidR="0081446D">
        <w:t>We cannot say whet</w:t>
      </w:r>
      <w:r w:rsidRPr="00A60B03">
        <w:t>her it is a bad thing</w:t>
      </w:r>
      <w:r w:rsidRPr="00A60B03" w:rsidR="0081446D">
        <w:t>,</w:t>
      </w:r>
      <w:r w:rsidRPr="00A60B03">
        <w:t xml:space="preserve"> but we cannot say</w:t>
      </w:r>
      <w:r w:rsidRPr="00A60B03" w:rsidR="0081446D">
        <w:t xml:space="preserve"> whether it is a good thing.</w:t>
      </w:r>
      <w:r w:rsidRPr="00A60B03">
        <w:t xml:space="preserve"> </w:t>
      </w:r>
    </w:p>
    <w:p w:rsidR="007024D3" w:rsidRPr="00A60B03" w:rsidP="0081446D">
      <w:pPr>
        <w:pStyle w:val="Question"/>
        <w:numPr>
          <w:ilvl w:val="0"/>
          <w:numId w:val="0"/>
        </w:numPr>
        <w:ind w:left="794"/>
      </w:pPr>
      <w:sdt>
        <w:sdtPr>
          <w:alias w:val="Member"/>
          <w:tag w:val="&lt;Member mnisId='4831' dodsId=''&gt;"/>
          <w:id w:val="1669440945"/>
          <w:placeholder>
            <w:docPart w:val="DefaultPlaceholder_1082065158"/>
          </w:placeholder>
          <w:richText/>
        </w:sdtPr>
        <w:sdtContent>
          <w:r w:rsidRPr="00A60B03">
            <w:rPr>
              <w:b/>
            </w:rPr>
            <w:t>Ian Byrne:</w:t>
          </w:r>
        </w:sdtContent>
      </w:sdt>
      <w:r w:rsidRPr="00A60B03" w:rsidR="007376F7">
        <w:t xml:space="preserve"> </w:t>
      </w:r>
      <w:r w:rsidRPr="00A60B03" w:rsidR="00286556">
        <w:t>I hate people who</w:t>
      </w:r>
      <w:r w:rsidRPr="00A60B03" w:rsidR="0081446D">
        <w:t xml:space="preserve"> sit on </w:t>
      </w:r>
      <w:r w:rsidRPr="00A60B03">
        <w:t>the fence</w:t>
      </w:r>
      <w:r w:rsidRPr="00A60B03" w:rsidR="0081446D">
        <w:t>,</w:t>
      </w:r>
      <w:r w:rsidRPr="00A60B03">
        <w:t xml:space="preserve"> David.</w:t>
      </w:r>
    </w:p>
    <w:p w:rsidR="007024D3" w:rsidRPr="007024D3" w:rsidP="007024D3">
      <w:pPr>
        <w:pStyle w:val="Answer"/>
      </w:pPr>
      <w:sdt>
        <w:sdtPr>
          <w:alias w:val="Witness"/>
          <w:id w:val="99158919"/>
          <w:placeholder>
            <w:docPart w:val="DefaultPlaceholder_1082065158"/>
          </w:placeholder>
          <w:richText/>
        </w:sdtPr>
        <w:sdtContent>
          <w:r w:rsidRPr="00A60B03" w:rsidR="00A60B03">
            <w:rPr>
              <w:b/>
              <w:i/>
            </w:rPr>
            <w:t>David Phillips:</w:t>
          </w:r>
          <w:r w:rsidRPr="00A60B03">
            <w:rPr>
              <w:b/>
            </w:rPr>
            <w:t xml:space="preserve"> </w:t>
          </w:r>
        </w:sdtContent>
      </w:sdt>
      <w:r w:rsidRPr="00A60B03" w:rsidR="0081446D">
        <w:t>I know.</w:t>
      </w:r>
      <w:r w:rsidRPr="00A60B03" w:rsidR="007376F7">
        <w:t xml:space="preserve"> </w:t>
      </w:r>
      <w:r w:rsidRPr="00A60B03" w:rsidR="0081446D">
        <w:t>My take</w:t>
      </w:r>
      <w:r w:rsidRPr="00A60B03" w:rsidR="00286556">
        <w:t>a</w:t>
      </w:r>
      <w:r w:rsidRPr="00A60B03" w:rsidR="0081446D">
        <w:t>way from that was that there could be a role for having</w:t>
      </w:r>
      <w:r w:rsidRPr="00A60B03" w:rsidR="007376F7">
        <w:t xml:space="preserve"> </w:t>
      </w:r>
      <w:r w:rsidRPr="00A60B03" w:rsidR="0081446D">
        <w:t>a needs</w:t>
      </w:r>
      <w:r w:rsidR="00914E11">
        <w:t>-</w:t>
      </w:r>
      <w:r w:rsidRPr="00A60B03" w:rsidR="0081446D">
        <w:t>based element</w:t>
      </w:r>
      <w:r w:rsidRPr="00A60B03" w:rsidR="001457F9">
        <w:t>,</w:t>
      </w:r>
      <w:r w:rsidRPr="00A60B03" w:rsidR="0081446D">
        <w:t xml:space="preserve"> where you assess it based on a </w:t>
      </w:r>
      <w:r w:rsidRPr="00A60B03" w:rsidR="00EA2033">
        <w:t>formula</w:t>
      </w:r>
      <w:r w:rsidRPr="00A60B03" w:rsidR="001457F9">
        <w:t>,</w:t>
      </w:r>
      <w:r w:rsidRPr="00A60B03" w:rsidR="0081446D">
        <w:t xml:space="preserve"> and then, if you want to have some element </w:t>
      </w:r>
      <w:r w:rsidRPr="00A60B03" w:rsidR="001457F9">
        <w:t>that is</w:t>
      </w:r>
      <w:r w:rsidRPr="00A60B03" w:rsidR="0081446D">
        <w:t xml:space="preserve"> retained </w:t>
      </w:r>
      <w:r w:rsidRPr="00A60B03" w:rsidR="001457F9">
        <w:t xml:space="preserve">as </w:t>
      </w:r>
      <w:r w:rsidRPr="00A60B03" w:rsidR="0081446D">
        <w:t>competitive bidding, that could be for larger schemes</w:t>
      </w:r>
      <w:r w:rsidRPr="00A60B03" w:rsidR="001457F9">
        <w:t>,</w:t>
      </w:r>
      <w:r w:rsidRPr="00A60B03" w:rsidR="0081446D">
        <w:t xml:space="preserve"> </w:t>
      </w:r>
      <w:r w:rsidRPr="00A60B03" w:rsidR="001457F9">
        <w:t>either</w:t>
      </w:r>
      <w:r w:rsidRPr="00A60B03" w:rsidR="0081446D">
        <w:t xml:space="preserve"> a bigger </w:t>
      </w:r>
      <w:r w:rsidRPr="00A60B03" w:rsidR="0081446D">
        <w:t>pool of schemes</w:t>
      </w:r>
      <w:r w:rsidRPr="00A60B03" w:rsidR="001457F9">
        <w:t>,</w:t>
      </w:r>
      <w:r w:rsidRPr="00A60B03" w:rsidR="0081446D">
        <w:t xml:space="preserve"> </w:t>
      </w:r>
      <w:r w:rsidRPr="00A60B03" w:rsidR="001457F9">
        <w:t xml:space="preserve">as </w:t>
      </w:r>
      <w:r w:rsidRPr="00A60B03" w:rsidR="0081446D">
        <w:t>you get in a national area</w:t>
      </w:r>
      <w:r w:rsidRPr="00A60B03" w:rsidR="001457F9">
        <w:t>,</w:t>
      </w:r>
      <w:r w:rsidR="0081446D">
        <w:t xml:space="preserve"> or the bigger schemes you can have from larger areas</w:t>
      </w:r>
      <w:r w:rsidR="001457F9">
        <w:t>,</w:t>
      </w:r>
      <w:r w:rsidR="0081446D">
        <w:t xml:space="preserve"> to capture</w:t>
      </w:r>
      <w:r w:rsidRPr="007024D3">
        <w:t xml:space="preserve"> the economies of scale </w:t>
      </w:r>
      <w:r w:rsidR="006F641E">
        <w:t>you can get from doing that.</w:t>
      </w:r>
      <w:r w:rsidR="007376F7">
        <w:t xml:space="preserve"> </w:t>
      </w:r>
      <w:r w:rsidR="006F641E">
        <w:t>T</w:t>
      </w:r>
      <w:r w:rsidRPr="007024D3">
        <w:t>he evidence is not enough to say you sh</w:t>
      </w:r>
      <w:r w:rsidRPr="001457F9">
        <w:t xml:space="preserve">ould not do it </w:t>
      </w:r>
      <w:r w:rsidRPr="001457F9" w:rsidR="006F641E">
        <w:t>whatsoever, but it also sug</w:t>
      </w:r>
      <w:r w:rsidRPr="001457F9">
        <w:t>g</w:t>
      </w:r>
      <w:r w:rsidRPr="001457F9" w:rsidR="006F641E">
        <w:t>e</w:t>
      </w:r>
      <w:r w:rsidRPr="001457F9">
        <w:t>sts that</w:t>
      </w:r>
      <w:r w:rsidRPr="001457F9" w:rsidR="006F641E">
        <w:t>,</w:t>
      </w:r>
      <w:r w:rsidRPr="001457F9">
        <w:t xml:space="preserve"> if you were to do it</w:t>
      </w:r>
      <w:r w:rsidRPr="001457F9" w:rsidR="006F641E">
        <w:t>, it</w:t>
      </w:r>
      <w:r w:rsidRPr="001457F9">
        <w:t xml:space="preserve"> would be better focused </w:t>
      </w:r>
      <w:r w:rsidRPr="001457F9" w:rsidR="006F641E">
        <w:t>on larger schemes where needs</w:t>
      </w:r>
      <w:r w:rsidR="00914E11">
        <w:t>-</w:t>
      </w:r>
      <w:r w:rsidRPr="001457F9" w:rsidR="006F641E">
        <w:t>based allocatio</w:t>
      </w:r>
      <w:r w:rsidR="006F641E">
        <w:t>ns to small</w:t>
      </w:r>
      <w:r w:rsidRPr="007024D3">
        <w:t xml:space="preserve"> areas </w:t>
      </w:r>
      <w:r w:rsidR="006F641E">
        <w:t xml:space="preserve">may mean money is spread too thinly </w:t>
      </w:r>
      <w:r w:rsidRPr="007024D3">
        <w:t>to deliver the be</w:t>
      </w:r>
      <w:r w:rsidR="006F641E">
        <w:t>n</w:t>
      </w:r>
      <w:r w:rsidRPr="007024D3">
        <w:t>e</w:t>
      </w:r>
      <w:r w:rsidR="006F641E">
        <w:t>fits you can get from larger sc</w:t>
      </w:r>
      <w:r w:rsidRPr="007024D3">
        <w:t xml:space="preserve">hemes </w:t>
      </w:r>
      <w:r w:rsidR="006F641E">
        <w:t>that have economies of scale.</w:t>
      </w:r>
    </w:p>
    <w:p w:rsidR="007024D3" w:rsidRPr="007024D3" w:rsidP="001457F9">
      <w:pPr>
        <w:pStyle w:val="Question"/>
        <w:numPr>
          <w:ilvl w:val="0"/>
          <w:numId w:val="0"/>
        </w:numPr>
        <w:ind w:left="794"/>
      </w:pPr>
      <w:sdt>
        <w:sdtPr>
          <w:alias w:val="Member"/>
          <w:tag w:val="&lt;Member mnisId='4831' dodsId=''&gt;"/>
          <w:id w:val="1935395853"/>
          <w:placeholder>
            <w:docPart w:val="DefaultPlaceholder_1082065158"/>
          </w:placeholder>
          <w:richText/>
        </w:sdtPr>
        <w:sdtContent>
          <w:r w:rsidRPr="007024D3">
            <w:rPr>
              <w:b/>
            </w:rPr>
            <w:t>Ian Byrne:</w:t>
          </w:r>
        </w:sdtContent>
      </w:sdt>
      <w:r w:rsidR="007376F7">
        <w:t xml:space="preserve"> </w:t>
      </w:r>
      <w:r w:rsidR="006F641E">
        <w:t>I will go on</w:t>
      </w:r>
      <w:r w:rsidR="001457F9">
        <w:t xml:space="preserve"> </w:t>
      </w:r>
      <w:r w:rsidR="006F641E">
        <w:t>to that with Guy’s question.</w:t>
      </w:r>
    </w:p>
    <w:p w:rsidR="007024D3" w:rsidRPr="007024D3" w:rsidP="007024D3">
      <w:pPr>
        <w:pStyle w:val="Answer"/>
      </w:pPr>
      <w:sdt>
        <w:sdtPr>
          <w:alias w:val="Witness"/>
          <w:id w:val="-2010744513"/>
          <w:placeholder>
            <w:docPart w:val="DefaultPlaceholder_1082065158"/>
          </w:placeholder>
          <w:richText/>
        </w:sdtPr>
        <w:sdtContent>
          <w:r w:rsidRPr="00A60B03" w:rsidR="00A60B03">
            <w:rPr>
              <w:b/>
              <w:i/>
            </w:rPr>
            <w:t>Andrew Carter:</w:t>
          </w:r>
          <w:r w:rsidRPr="007024D3">
            <w:rPr>
              <w:b/>
            </w:rPr>
            <w:t xml:space="preserve"> </w:t>
          </w:r>
        </w:sdtContent>
      </w:sdt>
      <w:r w:rsidR="006F641E">
        <w:t>Dave i</w:t>
      </w:r>
      <w:r w:rsidRPr="007024D3">
        <w:t>s right</w:t>
      </w:r>
      <w:r w:rsidR="006F641E">
        <w:t>.</w:t>
      </w:r>
      <w:r w:rsidR="007376F7">
        <w:t xml:space="preserve"> </w:t>
      </w:r>
      <w:r w:rsidR="006F641E">
        <w:t xml:space="preserve">There is no evidence on </w:t>
      </w:r>
      <w:r w:rsidR="001457F9">
        <w:t xml:space="preserve">whether </w:t>
      </w:r>
      <w:r w:rsidR="006F641E">
        <w:t>competition works or not</w:t>
      </w:r>
      <w:r w:rsidR="001457F9">
        <w:t>,</w:t>
      </w:r>
      <w:r w:rsidR="006F641E">
        <w:t xml:space="preserve"> so I would go with no competition up front and allocation on some set of metrics,</w:t>
      </w:r>
      <w:r w:rsidRPr="007024D3">
        <w:t xml:space="preserve"> </w:t>
      </w:r>
      <w:r w:rsidR="006F641E">
        <w:t>as Dav</w:t>
      </w:r>
      <w:r w:rsidR="001457F9">
        <w:t>e</w:t>
      </w:r>
      <w:r w:rsidR="006F641E">
        <w:t xml:space="preserve"> was sugges</w:t>
      </w:r>
      <w:r w:rsidR="001457F9">
        <w:t>ting</w:t>
      </w:r>
      <w:r w:rsidR="00914E11">
        <w:t>—</w:t>
      </w:r>
      <w:r w:rsidR="001457F9">
        <w:t>a mix of need and/</w:t>
      </w:r>
      <w:r w:rsidR="006F641E">
        <w:t>or opportunity</w:t>
      </w:r>
      <w:r w:rsidR="001457F9">
        <w:t>,</w:t>
      </w:r>
      <w:r w:rsidR="006F641E">
        <w:t xml:space="preserve"> as it were.</w:t>
      </w:r>
      <w:r w:rsidR="007376F7">
        <w:t xml:space="preserve"> </w:t>
      </w:r>
      <w:r w:rsidR="006F641E">
        <w:t xml:space="preserve">The place itself would set a range of </w:t>
      </w:r>
      <w:r w:rsidR="00EA2033">
        <w:t>metrics</w:t>
      </w:r>
      <w:r w:rsidR="006F641E">
        <w:t xml:space="preserve"> that it would need to deliver.</w:t>
      </w:r>
      <w:r w:rsidR="007376F7">
        <w:t xml:space="preserve"> </w:t>
      </w:r>
      <w:r w:rsidR="006F641E">
        <w:t>L</w:t>
      </w:r>
      <w:r w:rsidRPr="007024D3">
        <w:t xml:space="preserve">et us assume that this </w:t>
      </w:r>
      <w:r w:rsidR="006F641E">
        <w:t>i</w:t>
      </w:r>
      <w:r w:rsidRPr="007024D3">
        <w:t xml:space="preserve">s a </w:t>
      </w:r>
      <w:r w:rsidR="006F641E">
        <w:t>10</w:t>
      </w:r>
      <w:r w:rsidR="00914E11">
        <w:t>-</w:t>
      </w:r>
      <w:r w:rsidR="006F641E">
        <w:t xml:space="preserve">year scheme, </w:t>
      </w:r>
      <w:r w:rsidR="00914E11">
        <w:t>and</w:t>
      </w:r>
      <w:r w:rsidR="001457F9">
        <w:t>—</w:t>
      </w:r>
      <w:r w:rsidR="006F641E">
        <w:t xml:space="preserve">I would have central </w:t>
      </w:r>
      <w:r w:rsidR="001457F9">
        <w:t xml:space="preserve">Government do this—after </w:t>
      </w:r>
      <w:r w:rsidR="006F641E">
        <w:t>X</w:t>
      </w:r>
      <w:r w:rsidR="001457F9">
        <w:t xml:space="preserve"> </w:t>
      </w:r>
      <w:r w:rsidRPr="007024D3">
        <w:t>period</w:t>
      </w:r>
      <w:r w:rsidR="001457F9">
        <w:t>,</w:t>
      </w:r>
      <w:r w:rsidR="006F641E">
        <w:t xml:space="preserve"> </w:t>
      </w:r>
      <w:r w:rsidR="001457F9">
        <w:t>say</w:t>
      </w:r>
      <w:r w:rsidR="006F641E">
        <w:t xml:space="preserve"> three or five years, there is a process of appraisal and accountability as to whether you are meeting your own targets.</w:t>
      </w:r>
      <w:r w:rsidR="007376F7">
        <w:t xml:space="preserve"> </w:t>
      </w:r>
      <w:r w:rsidR="006F641E">
        <w:t>I</w:t>
      </w:r>
      <w:r w:rsidRPr="007024D3">
        <w:t>f you are not</w:t>
      </w:r>
      <w:r w:rsidR="006F641E">
        <w:t>, which is not what typically happens in local growth funding currently, there are consequences and implications of that non</w:t>
      </w:r>
      <w:r w:rsidR="00914E11">
        <w:t>-</w:t>
      </w:r>
      <w:r w:rsidRPr="007024D3">
        <w:t>delivery</w:t>
      </w:r>
      <w:r w:rsidR="006F641E">
        <w:t>.</w:t>
      </w:r>
      <w:r w:rsidR="007376F7">
        <w:t xml:space="preserve"> </w:t>
      </w:r>
      <w:r w:rsidR="006F641E">
        <w:t>I would do it that way round</w:t>
      </w:r>
      <w:r w:rsidR="001457F9">
        <w:t>,</w:t>
      </w:r>
      <w:r w:rsidR="006F641E">
        <w:t xml:space="preserve"> to try to hold on to that requirement of </w:t>
      </w:r>
      <w:r w:rsidRPr="007024D3">
        <w:t>delivery and accountability</w:t>
      </w:r>
      <w:r w:rsidR="006F641E">
        <w:t>, but I would do it there rather than front</w:t>
      </w:r>
      <w:r w:rsidRPr="007024D3">
        <w:t>load it and make second judgments as to whether</w:t>
      </w:r>
      <w:r w:rsidR="006F641E">
        <w:t xml:space="preserve"> you should get it in the first</w:t>
      </w:r>
      <w:r w:rsidRPr="007024D3">
        <w:t xml:space="preserve"> instance.</w:t>
      </w:r>
    </w:p>
    <w:p w:rsidR="006F641E" w:rsidP="006F641E">
      <w:pPr>
        <w:pStyle w:val="Question"/>
      </w:pPr>
      <w:sdt>
        <w:sdtPr>
          <w:alias w:val="Member"/>
          <w:tag w:val="&lt;Member mnisId='4831' dodsId=''&gt;"/>
          <w:id w:val="1529684306"/>
          <w:placeholder>
            <w:docPart w:val="DefaultPlaceholder_1082065158"/>
          </w:placeholder>
          <w:richText/>
        </w:sdtPr>
        <w:sdtContent>
          <w:r w:rsidRPr="007024D3" w:rsidR="007024D3">
            <w:rPr>
              <w:b/>
            </w:rPr>
            <w:t>Ian Byrne:</w:t>
          </w:r>
        </w:sdtContent>
      </w:sdt>
      <w:r w:rsidR="007376F7">
        <w:t xml:space="preserve"> </w:t>
      </w:r>
      <w:r>
        <w:t xml:space="preserve">Just to finish, </w:t>
      </w:r>
      <w:r w:rsidRPr="007024D3" w:rsidR="007024D3">
        <w:t>Guy, the</w:t>
      </w:r>
      <w:r>
        <w:t xml:space="preserve"> Regional Studies Association warned there was a danger </w:t>
      </w:r>
      <w:r w:rsidR="00914E11">
        <w:t xml:space="preserve">that </w:t>
      </w:r>
      <w:r>
        <w:t>the UK</w:t>
      </w:r>
      <w:r w:rsidRPr="007024D3" w:rsidR="007024D3">
        <w:t xml:space="preserve"> </w:t>
      </w:r>
      <w:r w:rsidR="002820C3">
        <w:t>shared prosperity f</w:t>
      </w:r>
      <w:r w:rsidRPr="007024D3" w:rsidR="002820C3">
        <w:t xml:space="preserve">und </w:t>
      </w:r>
      <w:r w:rsidRPr="007024D3" w:rsidR="007024D3">
        <w:t xml:space="preserve">might lead to cuts in other </w:t>
      </w:r>
      <w:r>
        <w:t xml:space="preserve">funding </w:t>
      </w:r>
      <w:r w:rsidR="00EA2033">
        <w:t>unless</w:t>
      </w:r>
      <w:r>
        <w:t xml:space="preserve"> its allocation was separated from the </w:t>
      </w:r>
      <w:r w:rsidRPr="001404C3" w:rsidR="001404C3">
        <w:t xml:space="preserve">allocation </w:t>
      </w:r>
      <w:r>
        <w:t>formula for</w:t>
      </w:r>
      <w:r w:rsidRPr="007024D3" w:rsidR="007024D3">
        <w:t xml:space="preserve"> other grants</w:t>
      </w:r>
      <w:r>
        <w:t>.</w:t>
      </w:r>
      <w:r w:rsidR="007376F7">
        <w:t xml:space="preserve"> </w:t>
      </w:r>
      <w:r>
        <w:t>What should be the relationship between the prosperity fund and other funding for local government?</w:t>
      </w:r>
    </w:p>
    <w:p w:rsidR="0007374D" w:rsidP="006F641E">
      <w:pPr>
        <w:pStyle w:val="Question"/>
        <w:numPr>
          <w:ilvl w:val="0"/>
          <w:numId w:val="0"/>
        </w:numPr>
        <w:ind w:left="794"/>
      </w:pPr>
      <w:sdt>
        <w:sdtPr>
          <w:alias w:val="Witness"/>
          <w:id w:val="1838260889"/>
          <w:placeholder>
            <w:docPart w:val="DefaultPlaceholder_1082065158"/>
          </w:placeholder>
          <w:richText/>
        </w:sdtPr>
        <w:sdtContent>
          <w:r w:rsidRPr="00A60B03" w:rsidR="00A60B03">
            <w:rPr>
              <w:b/>
              <w:i/>
            </w:rPr>
            <w:t>Guy Ware:</w:t>
          </w:r>
          <w:r w:rsidRPr="007024D3" w:rsidR="007024D3">
            <w:rPr>
              <w:b/>
            </w:rPr>
            <w:t xml:space="preserve"> </w:t>
          </w:r>
        </w:sdtContent>
      </w:sdt>
      <w:r w:rsidR="001404C3">
        <w:t xml:space="preserve">That </w:t>
      </w:r>
      <w:r w:rsidR="007024D3">
        <w:t xml:space="preserve">goes back to </w:t>
      </w:r>
      <w:r w:rsidR="006F641E">
        <w:t>one of David’s opening comments</w:t>
      </w:r>
      <w:r w:rsidR="001404C3">
        <w:t>.</w:t>
      </w:r>
      <w:r w:rsidR="006F641E">
        <w:t xml:space="preserve"> </w:t>
      </w:r>
      <w:r w:rsidR="001404C3">
        <w:t xml:space="preserve">You </w:t>
      </w:r>
      <w:r w:rsidR="006F641E">
        <w:t>have to look at what the fund is for to determine how it should be distributed.</w:t>
      </w:r>
      <w:r w:rsidR="007376F7">
        <w:t xml:space="preserve"> </w:t>
      </w:r>
      <w:r w:rsidR="001404C3">
        <w:t xml:space="preserve">The </w:t>
      </w:r>
      <w:r w:rsidR="006F641E">
        <w:t xml:space="preserve">UK </w:t>
      </w:r>
      <w:r w:rsidR="001404C3">
        <w:t xml:space="preserve">shared prosperity fund </w:t>
      </w:r>
      <w:r w:rsidR="006F641E">
        <w:t>is not going to be delivering bread</w:t>
      </w:r>
      <w:r w:rsidR="00FB4F5C">
        <w:t>-</w:t>
      </w:r>
      <w:r w:rsidR="006F641E">
        <w:t>and</w:t>
      </w:r>
      <w:r w:rsidR="00FB4F5C">
        <w:t>-</w:t>
      </w:r>
      <w:r w:rsidR="007024D3">
        <w:t>butter services</w:t>
      </w:r>
      <w:r w:rsidR="001404C3">
        <w:t>,</w:t>
      </w:r>
      <w:r w:rsidR="007024D3">
        <w:t xml:space="preserve"> if you see what I mean</w:t>
      </w:r>
      <w:r w:rsidR="001404C3">
        <w:t>,</w:t>
      </w:r>
      <w:r w:rsidR="007024D3">
        <w:t xml:space="preserve"> </w:t>
      </w:r>
      <w:r w:rsidR="006F641E">
        <w:t>so it is not going to be there to pay for adult social care in the future.</w:t>
      </w:r>
      <w:r w:rsidR="007376F7">
        <w:t xml:space="preserve"> </w:t>
      </w:r>
      <w:r w:rsidR="006F641E">
        <w:t>A</w:t>
      </w:r>
      <w:r w:rsidR="007024D3">
        <w:t>t some level</w:t>
      </w:r>
      <w:r w:rsidR="006F641E">
        <w:t xml:space="preserve">, if you are going to be distributing resources by </w:t>
      </w:r>
      <w:r w:rsidR="007024D3">
        <w:t>fo</w:t>
      </w:r>
      <w:r w:rsidR="006F641E">
        <w:t>r</w:t>
      </w:r>
      <w:r w:rsidR="007024D3">
        <w:t>mula</w:t>
      </w:r>
      <w:r w:rsidR="001404C3">
        <w:t>,</w:t>
      </w:r>
      <w:r w:rsidR="007024D3">
        <w:t xml:space="preserve"> you have to tie them to the purposes of what</w:t>
      </w:r>
      <w:r w:rsidR="006F641E">
        <w:t xml:space="preserve"> you are funding.</w:t>
      </w:r>
      <w:r w:rsidR="007376F7">
        <w:t xml:space="preserve"> </w:t>
      </w:r>
      <w:r w:rsidR="001404C3">
        <w:t xml:space="preserve">There </w:t>
      </w:r>
      <w:r w:rsidR="006F641E">
        <w:t xml:space="preserve">would be </w:t>
      </w:r>
      <w:r w:rsidR="007024D3">
        <w:t>strong arguments for not simply folding it into</w:t>
      </w:r>
      <w:r w:rsidR="006F641E">
        <w:t xml:space="preserve"> mainstream local gov</w:t>
      </w:r>
      <w:r>
        <w:t>ernment funding.</w:t>
      </w:r>
    </w:p>
    <w:p w:rsidR="007024D3" w:rsidP="006F641E">
      <w:pPr>
        <w:pStyle w:val="Question"/>
        <w:numPr>
          <w:ilvl w:val="0"/>
          <w:numId w:val="0"/>
        </w:numPr>
        <w:ind w:left="794"/>
      </w:pPr>
      <w:r>
        <w:t>Ther</w:t>
      </w:r>
      <w:r w:rsidR="0007374D">
        <w:t>e</w:t>
      </w:r>
      <w:r>
        <w:t xml:space="preserve"> are v</w:t>
      </w:r>
      <w:r w:rsidR="0007374D">
        <w:t>e</w:t>
      </w:r>
      <w:r>
        <w:t>ry strong arguments, as has alr</w:t>
      </w:r>
      <w:r w:rsidR="0007374D">
        <w:t>e</w:t>
      </w:r>
      <w:r>
        <w:t xml:space="preserve">ady been said, </w:t>
      </w:r>
      <w:r w:rsidR="00FB4F5C">
        <w:t xml:space="preserve">for </w:t>
      </w:r>
      <w:r>
        <w:t xml:space="preserve">local control of what is allocated and, in looking at how </w:t>
      </w:r>
      <w:r w:rsidR="001404C3">
        <w:t xml:space="preserve">the shared prosperity fund </w:t>
      </w:r>
      <w:r w:rsidR="0007374D">
        <w:t xml:space="preserve">should be allocated, </w:t>
      </w:r>
      <w:r w:rsidR="001404C3">
        <w:t>we</w:t>
      </w:r>
      <w:r w:rsidR="0007374D">
        <w:t xml:space="preserve"> need to take account of </w:t>
      </w:r>
      <w:r>
        <w:t xml:space="preserve">the appropriate level of </w:t>
      </w:r>
      <w:r w:rsidR="0007374D">
        <w:t>analysis to determine that need.</w:t>
      </w:r>
      <w:r w:rsidR="007376F7">
        <w:t xml:space="preserve"> </w:t>
      </w:r>
      <w:r w:rsidR="0007374D">
        <w:t>The level of inequality and dep</w:t>
      </w:r>
      <w:r>
        <w:t>r</w:t>
      </w:r>
      <w:r w:rsidR="0007374D">
        <w:t>ivat</w:t>
      </w:r>
      <w:r>
        <w:t>i</w:t>
      </w:r>
      <w:r w:rsidR="0007374D">
        <w:t>o</w:t>
      </w:r>
      <w:r>
        <w:t xml:space="preserve">n </w:t>
      </w:r>
      <w:r w:rsidR="0007374D">
        <w:t>within regions as well as between regions is extremely important.</w:t>
      </w:r>
    </w:p>
    <w:p w:rsidR="0007374D" w:rsidRPr="0007374D" w:rsidP="0007374D">
      <w:pPr>
        <w:pStyle w:val="Question"/>
        <w:numPr>
          <w:ilvl w:val="0"/>
          <w:numId w:val="0"/>
        </w:numPr>
        <w:ind w:left="794"/>
      </w:pPr>
      <w:sdt>
        <w:sdtPr>
          <w:alias w:val="Member"/>
          <w:tag w:val="&lt;Member mnisId='4831' dodsId=''&gt;"/>
          <w:id w:val="-1123454665"/>
          <w:placeholder>
            <w:docPart w:val="DefaultPlaceholder_1082065158"/>
          </w:placeholder>
          <w:richText/>
        </w:sdtPr>
        <w:sdtContent>
          <w:r w:rsidRPr="0007374D">
            <w:rPr>
              <w:b/>
            </w:rPr>
            <w:t>Ian Byrne:</w:t>
          </w:r>
        </w:sdtContent>
      </w:sdt>
      <w:r w:rsidR="007376F7">
        <w:t xml:space="preserve"> </w:t>
      </w:r>
      <w:r>
        <w:t>Thanks, witnesses, for your excellent answers.</w:t>
      </w:r>
      <w:r w:rsidR="007376F7">
        <w:t xml:space="preserve"> </w:t>
      </w:r>
    </w:p>
    <w:p w:rsidR="007024D3" w:rsidP="0007374D">
      <w:pPr>
        <w:pStyle w:val="Question"/>
      </w:pPr>
      <w:sdt>
        <w:sdtPr>
          <w:alias w:val="Member"/>
          <w:tag w:val="&lt;Member mnisId='4836' dodsId=''&gt;"/>
          <w:id w:val="-574815174"/>
          <w:placeholder>
            <w:docPart w:val="DefaultPlaceholder_1082065158"/>
          </w:placeholder>
          <w:richText/>
        </w:sdtPr>
        <w:sdtContent>
          <w:r w:rsidRPr="007024D3">
            <w:rPr>
              <w:b/>
            </w:rPr>
            <w:t>Ben Everitt:</w:t>
          </w:r>
        </w:sdtContent>
      </w:sdt>
      <w:r w:rsidR="007376F7">
        <w:t xml:space="preserve"> </w:t>
      </w:r>
      <w:r w:rsidR="0007374D">
        <w:t xml:space="preserve">I am aware we are in </w:t>
      </w:r>
      <w:r w:rsidR="00EA2033">
        <w:t>extra</w:t>
      </w:r>
      <w:r w:rsidR="0007374D">
        <w:t xml:space="preserve"> time now and we want to avoid a penalty shootout</w:t>
      </w:r>
      <w:r w:rsidR="007C04E2">
        <w:t>,</w:t>
      </w:r>
      <w:r w:rsidR="0007374D">
        <w:t xml:space="preserve"> so I will do what Ian did and pick on one of you in turn.</w:t>
      </w:r>
      <w:r w:rsidR="007376F7">
        <w:t xml:space="preserve"> </w:t>
      </w:r>
      <w:r w:rsidR="0007374D">
        <w:t xml:space="preserve">David, you mentioned accountability in your answer to Ian’s previous question relating to the </w:t>
      </w:r>
      <w:r w:rsidR="007C04E2">
        <w:t>shared prosperity fund</w:t>
      </w:r>
      <w:r w:rsidR="0007374D">
        <w:t>.</w:t>
      </w:r>
      <w:r w:rsidR="007376F7">
        <w:t xml:space="preserve"> </w:t>
      </w:r>
      <w:r w:rsidR="0007374D">
        <w:t xml:space="preserve">I think we can </w:t>
      </w:r>
      <w:r w:rsidR="0007374D">
        <w:t>all accept that</w:t>
      </w:r>
      <w:r w:rsidR="007C04E2">
        <w:t>,</w:t>
      </w:r>
      <w:r w:rsidR="0007374D">
        <w:t xml:space="preserve"> whatever form of fiscal devolution we end up going with, we </w:t>
      </w:r>
      <w:r w:rsidR="007C04E2">
        <w:t xml:space="preserve">will </w:t>
      </w:r>
      <w:r w:rsidR="0007374D">
        <w:t>have to put in an additional level of accountability and scr</w:t>
      </w:r>
      <w:r w:rsidRPr="007C04E2" w:rsidR="0007374D">
        <w:t>utiny to buil</w:t>
      </w:r>
      <w:r w:rsidRPr="007C04E2" w:rsidR="007C04E2">
        <w:t xml:space="preserve">d public confidence, </w:t>
      </w:r>
      <w:r w:rsidRPr="007C04E2" w:rsidR="0007374D">
        <w:t xml:space="preserve">look after public money and </w:t>
      </w:r>
      <w:r w:rsidRPr="007C04E2" w:rsidR="007C04E2">
        <w:t>e</w:t>
      </w:r>
      <w:r w:rsidRPr="007C04E2" w:rsidR="0007374D">
        <w:t>nsure our</w:t>
      </w:r>
      <w:r w:rsidR="0007374D">
        <w:t xml:space="preserve"> outcomes.</w:t>
      </w:r>
      <w:r w:rsidR="007376F7">
        <w:t xml:space="preserve"> </w:t>
      </w:r>
      <w:r w:rsidR="0007374D">
        <w:t xml:space="preserve">What will that look like, how will we do it and how will we embed those values across the </w:t>
      </w:r>
      <w:r>
        <w:t xml:space="preserve">various </w:t>
      </w:r>
      <w:r w:rsidR="0007374D">
        <w:t>d</w:t>
      </w:r>
      <w:r>
        <w:t xml:space="preserve">elivery tiers that </w:t>
      </w:r>
      <w:r w:rsidR="0007374D">
        <w:t>we are looking for?</w:t>
      </w:r>
      <w:r>
        <w:t xml:space="preserve"> </w:t>
      </w:r>
    </w:p>
    <w:p w:rsidR="0007374D" w:rsidP="007024D3">
      <w:pPr>
        <w:pStyle w:val="Answer"/>
      </w:pPr>
      <w:sdt>
        <w:sdtPr>
          <w:alias w:val="Witness"/>
          <w:id w:val="-850871418"/>
          <w:placeholder>
            <w:docPart w:val="DefaultPlaceholder_1082065158"/>
          </w:placeholder>
          <w:richText/>
        </w:sdtPr>
        <w:sdtContent>
          <w:r w:rsidRPr="00A60B03" w:rsidR="00A60B03">
            <w:rPr>
              <w:b/>
              <w:i/>
            </w:rPr>
            <w:t>David Phillips:</w:t>
          </w:r>
          <w:r w:rsidRPr="007024D3" w:rsidR="007024D3">
            <w:rPr>
              <w:b/>
            </w:rPr>
            <w:t xml:space="preserve"> </w:t>
          </w:r>
        </w:sdtContent>
      </w:sdt>
      <w:r>
        <w:t xml:space="preserve">I should say I am not </w:t>
      </w:r>
      <w:r w:rsidR="007C04E2">
        <w:t xml:space="preserve">a </w:t>
      </w:r>
      <w:r>
        <w:t xml:space="preserve">governance expert. I am an economist, but I can give an economist’s </w:t>
      </w:r>
      <w:r w:rsidR="007024D3">
        <w:t>answer to this question</w:t>
      </w:r>
      <w:r>
        <w:t>.</w:t>
      </w:r>
      <w:r w:rsidR="007376F7">
        <w:t xml:space="preserve"> </w:t>
      </w:r>
      <w:r>
        <w:t xml:space="preserve">One of the key things that economists think about when </w:t>
      </w:r>
      <w:r w:rsidR="005500EA">
        <w:t>considering</w:t>
      </w:r>
      <w:r>
        <w:t xml:space="preserve"> which taxes to devolve is </w:t>
      </w:r>
      <w:r w:rsidR="005500EA">
        <w:t xml:space="preserve">whether </w:t>
      </w:r>
      <w:r>
        <w:t xml:space="preserve">there </w:t>
      </w:r>
      <w:r w:rsidR="005500EA">
        <w:t xml:space="preserve">is a </w:t>
      </w:r>
      <w:r>
        <w:t xml:space="preserve">link between those paying a tax and those who get to vote for the </w:t>
      </w:r>
      <w:r w:rsidR="007024D3">
        <w:t xml:space="preserve">people </w:t>
      </w:r>
      <w:r w:rsidR="005500EA">
        <w:t>who</w:t>
      </w:r>
      <w:r w:rsidR="007024D3">
        <w:t xml:space="preserve"> set that tax</w:t>
      </w:r>
      <w:r w:rsidR="00EA2033">
        <w:t>.</w:t>
      </w:r>
      <w:r w:rsidR="007376F7">
        <w:t xml:space="preserve"> </w:t>
      </w:r>
      <w:r w:rsidR="00EA2033">
        <w:t>For example, counc</w:t>
      </w:r>
      <w:r>
        <w:t>il tax is a good tax to think about devolving more powers over</w:t>
      </w:r>
      <w:r w:rsidR="00A54B5B">
        <w:t>,</w:t>
      </w:r>
      <w:r>
        <w:t xml:space="preserve"> or a local income tax.</w:t>
      </w:r>
    </w:p>
    <w:p w:rsidR="007024D3" w:rsidP="007024D3">
      <w:pPr>
        <w:pStyle w:val="Answer"/>
      </w:pPr>
      <w:r>
        <w:t xml:space="preserve">When you start thinking about taxes where local voters do not get a say or </w:t>
      </w:r>
      <w:r w:rsidR="005500EA">
        <w:t xml:space="preserve">the </w:t>
      </w:r>
      <w:r>
        <w:t>people v</w:t>
      </w:r>
      <w:r w:rsidRPr="005500EA">
        <w:t>oting are not those who actually pay the tax</w:t>
      </w:r>
      <w:r w:rsidRPr="005500EA" w:rsidR="005500EA">
        <w:t>,</w:t>
      </w:r>
      <w:r w:rsidRPr="005500EA">
        <w:t xml:space="preserve"> you can sometimes</w:t>
      </w:r>
      <w:r w:rsidRPr="005500EA" w:rsidR="005500EA">
        <w:t xml:space="preserve"> have</w:t>
      </w:r>
      <w:r>
        <w:t xml:space="preserve"> more problems.</w:t>
      </w:r>
      <w:r w:rsidR="007376F7">
        <w:t xml:space="preserve"> </w:t>
      </w:r>
      <w:r>
        <w:t xml:space="preserve">That was the reason, </w:t>
      </w:r>
      <w:r>
        <w:t>for example</w:t>
      </w:r>
      <w:r>
        <w:t>,</w:t>
      </w:r>
      <w:r>
        <w:t xml:space="preserve"> there was</w:t>
      </w:r>
      <w:r>
        <w:t xml:space="preserve"> </w:t>
      </w:r>
      <w:r>
        <w:t>a move away from local business rates to national business rates</w:t>
      </w:r>
      <w:r>
        <w:t xml:space="preserve"> in 1990.</w:t>
      </w:r>
      <w:r w:rsidR="007376F7">
        <w:t xml:space="preserve"> </w:t>
      </w:r>
      <w:r w:rsidR="005500EA">
        <w:t xml:space="preserve">It </w:t>
      </w:r>
      <w:r>
        <w:t xml:space="preserve">was argued that, once they removed the business franchise, you no </w:t>
      </w:r>
      <w:r>
        <w:t xml:space="preserve">longer </w:t>
      </w:r>
      <w:r>
        <w:t>had</w:t>
      </w:r>
      <w:r>
        <w:t xml:space="preserve"> that link between </w:t>
      </w:r>
      <w:r>
        <w:t xml:space="preserve">the </w:t>
      </w:r>
      <w:r>
        <w:t>vote</w:t>
      </w:r>
      <w:r>
        <w:t>r</w:t>
      </w:r>
      <w:r>
        <w:t xml:space="preserve">s and </w:t>
      </w:r>
      <w:r w:rsidR="005500EA">
        <w:t xml:space="preserve">the </w:t>
      </w:r>
      <w:r>
        <w:t xml:space="preserve">setting </w:t>
      </w:r>
      <w:r w:rsidR="005500EA">
        <w:t xml:space="preserve">of </w:t>
      </w:r>
      <w:r>
        <w:t>tax rates</w:t>
      </w:r>
      <w:r>
        <w:t>.</w:t>
      </w:r>
      <w:r w:rsidR="007376F7">
        <w:t xml:space="preserve"> </w:t>
      </w:r>
      <w:r w:rsidR="00EA2033">
        <w:t>If we do devolve taxes down to local level, we need to be thinking about whether this is a tax that the local voters will pay.</w:t>
      </w:r>
      <w:r w:rsidR="007376F7">
        <w:t xml:space="preserve"> </w:t>
      </w:r>
      <w:r>
        <w:t xml:space="preserve">If not, could local voters </w:t>
      </w:r>
      <w:r>
        <w:t>basically shift the burden of funding local s</w:t>
      </w:r>
      <w:r>
        <w:t>e</w:t>
      </w:r>
      <w:r>
        <w:t>rvic</w:t>
      </w:r>
      <w:r>
        <w:t>e</w:t>
      </w:r>
      <w:r>
        <w:t>s</w:t>
      </w:r>
      <w:r>
        <w:t xml:space="preserve"> on</w:t>
      </w:r>
      <w:r w:rsidR="005500EA">
        <w:t xml:space="preserve"> </w:t>
      </w:r>
      <w:r>
        <w:t xml:space="preserve">to the taxpayers </w:t>
      </w:r>
      <w:r w:rsidR="005500EA">
        <w:t>who</w:t>
      </w:r>
      <w:r>
        <w:t xml:space="preserve"> do not get the chance to vote in local elections</w:t>
      </w:r>
      <w:r w:rsidR="005500EA">
        <w:t>?</w:t>
      </w:r>
    </w:p>
    <w:p w:rsidR="007024D3" w:rsidP="007024D3">
      <w:pPr>
        <w:pStyle w:val="Question"/>
      </w:pPr>
      <w:sdt>
        <w:sdtPr>
          <w:alias w:val="Member"/>
          <w:tag w:val="&lt;Member mnisId='4836' dodsId=''&gt;"/>
          <w:id w:val="-1229372808"/>
          <w:placeholder>
            <w:docPart w:val="DefaultPlaceholder_1082065158"/>
          </w:placeholder>
          <w:richText/>
        </w:sdtPr>
        <w:sdtContent>
          <w:r w:rsidRPr="007024D3">
            <w:rPr>
              <w:b/>
            </w:rPr>
            <w:t>Ben Everitt:</w:t>
          </w:r>
        </w:sdtContent>
      </w:sdt>
      <w:r w:rsidR="007376F7">
        <w:t xml:space="preserve"> </w:t>
      </w:r>
      <w:r w:rsidR="0007374D">
        <w:t xml:space="preserve">We </w:t>
      </w:r>
      <w:r w:rsidR="005500EA">
        <w:t xml:space="preserve">may </w:t>
      </w:r>
      <w:r>
        <w:t xml:space="preserve">have </w:t>
      </w:r>
      <w:r w:rsidR="00EA2033">
        <w:t>benefited</w:t>
      </w:r>
      <w:r w:rsidR="0007374D">
        <w:t xml:space="preserve"> from a devolution answer to a governance question</w:t>
      </w:r>
      <w:r w:rsidR="005500EA">
        <w:t>,</w:t>
      </w:r>
      <w:r w:rsidR="0007374D">
        <w:t xml:space="preserve"> rather than </w:t>
      </w:r>
      <w:r>
        <w:t>a gover</w:t>
      </w:r>
      <w:r w:rsidR="0007374D">
        <w:t>n</w:t>
      </w:r>
      <w:r>
        <w:t>ance ans</w:t>
      </w:r>
      <w:r w:rsidR="0007374D">
        <w:t>wer to a devol</w:t>
      </w:r>
      <w:r>
        <w:t>ution</w:t>
      </w:r>
      <w:r w:rsidR="0007374D">
        <w:t xml:space="preserve"> question</w:t>
      </w:r>
      <w:r w:rsidR="005500EA">
        <w:t>,</w:t>
      </w:r>
      <w:r w:rsidR="0007374D">
        <w:t xml:space="preserve"> so I appreciate that.</w:t>
      </w:r>
      <w:r w:rsidR="007376F7">
        <w:t xml:space="preserve"> </w:t>
      </w:r>
      <w:r w:rsidR="0007374D">
        <w:t>Thank you.</w:t>
      </w:r>
      <w:r w:rsidR="007376F7">
        <w:t xml:space="preserve"> </w:t>
      </w:r>
      <w:r w:rsidR="0007374D">
        <w:t xml:space="preserve">That </w:t>
      </w:r>
      <w:r>
        <w:t xml:space="preserve">brings me </w:t>
      </w:r>
      <w:r w:rsidR="0007374D">
        <w:t>to the second question.</w:t>
      </w:r>
      <w:r w:rsidR="007376F7">
        <w:t xml:space="preserve"> </w:t>
      </w:r>
      <w:r w:rsidR="0007374D">
        <w:t>We know that combine</w:t>
      </w:r>
      <w:r>
        <w:t>d authorities</w:t>
      </w:r>
      <w:r w:rsidR="00A54B5B">
        <w:t>,</w:t>
      </w:r>
      <w:r w:rsidR="0007374D">
        <w:t xml:space="preserve"> in particular</w:t>
      </w:r>
      <w:r w:rsidR="00A54B5B">
        <w:t xml:space="preserve">, </w:t>
      </w:r>
      <w:r w:rsidR="0007374D">
        <w:t>have a much smaller proportional budget than the component authorities beneath them.</w:t>
      </w:r>
      <w:r w:rsidR="007376F7">
        <w:t xml:space="preserve"> </w:t>
      </w:r>
      <w:r w:rsidR="0007374D">
        <w:t>Is that balance right?</w:t>
      </w:r>
      <w:r w:rsidR="007376F7">
        <w:t xml:space="preserve"> </w:t>
      </w:r>
      <w:r>
        <w:t>We know that</w:t>
      </w:r>
      <w:r w:rsidR="0007374D">
        <w:t>, obviously, c</w:t>
      </w:r>
      <w:r>
        <w:t>ombined authori</w:t>
      </w:r>
      <w:r w:rsidR="0007374D">
        <w:t>t</w:t>
      </w:r>
      <w:r>
        <w:t xml:space="preserve">ies </w:t>
      </w:r>
      <w:r w:rsidR="0007374D">
        <w:t>take on a more strategic view.</w:t>
      </w:r>
      <w:r w:rsidR="007376F7">
        <w:t xml:space="preserve"> </w:t>
      </w:r>
      <w:r w:rsidR="0007374D">
        <w:t>Should</w:t>
      </w:r>
      <w:r>
        <w:t xml:space="preserve"> we be looking at changing that</w:t>
      </w:r>
      <w:r w:rsidR="0007374D">
        <w:t xml:space="preserve"> and the allocations</w:t>
      </w:r>
      <w:r w:rsidR="00A54B5B">
        <w:t>,</w:t>
      </w:r>
      <w:r w:rsidR="0007374D">
        <w:t xml:space="preserve"> as well as those </w:t>
      </w:r>
      <w:r w:rsidR="00EA2033">
        <w:t>accountabilities</w:t>
      </w:r>
      <w:r w:rsidR="0007374D">
        <w:t xml:space="preserve"> between them?</w:t>
      </w:r>
    </w:p>
    <w:p w:rsidR="0007374D" w:rsidP="007024D3">
      <w:pPr>
        <w:pStyle w:val="Answer"/>
      </w:pPr>
      <w:sdt>
        <w:sdtPr>
          <w:alias w:val="Witness"/>
          <w:id w:val="1291714578"/>
          <w:placeholder>
            <w:docPart w:val="DefaultPlaceholder_1082065158"/>
          </w:placeholder>
          <w:richText/>
        </w:sdtPr>
        <w:sdtContent>
          <w:r w:rsidRPr="00A60B03" w:rsidR="00A60B03">
            <w:rPr>
              <w:b/>
              <w:i/>
            </w:rPr>
            <w:t>Andrew Carter:</w:t>
          </w:r>
          <w:r w:rsidRPr="007024D3" w:rsidR="007024D3">
            <w:rPr>
              <w:b/>
            </w:rPr>
            <w:t xml:space="preserve"> </w:t>
          </w:r>
        </w:sdtContent>
      </w:sdt>
      <w:r>
        <w:t>It is a good question.</w:t>
      </w:r>
      <w:r w:rsidR="007376F7">
        <w:t xml:space="preserve"> </w:t>
      </w:r>
      <w:r w:rsidR="00891C21">
        <w:t>Ultimately</w:t>
      </w:r>
      <w:r>
        <w:t xml:space="preserve">, we want appropriate and robust </w:t>
      </w:r>
      <w:r w:rsidR="00EA2033">
        <w:t>institutions</w:t>
      </w:r>
      <w:r>
        <w:t xml:space="preserve"> to do what they are tasked with doing and, within that, we need those robust institutions where they are spending public money to have direct links to the accountability </w:t>
      </w:r>
      <w:r w:rsidR="007024D3">
        <w:t>they get through the</w:t>
      </w:r>
      <w:r>
        <w:t xml:space="preserve"> ballot box or through other forms of that.</w:t>
      </w:r>
      <w:r w:rsidR="007376F7">
        <w:t xml:space="preserve"> </w:t>
      </w:r>
      <w:r>
        <w:t>That is one of my concerns around</w:t>
      </w:r>
      <w:r w:rsidR="007376F7">
        <w:t xml:space="preserve"> </w:t>
      </w:r>
      <w:r w:rsidR="007024D3">
        <w:t>local enterprise partnerships</w:t>
      </w:r>
      <w:r w:rsidR="00862EE1">
        <w:t>,</w:t>
      </w:r>
      <w:r w:rsidR="007024D3">
        <w:t xml:space="preserve"> in the sense that they are</w:t>
      </w:r>
      <w:r>
        <w:t xml:space="preserve"> somewhat hidden from the public in the decisions they make.</w:t>
      </w:r>
      <w:r w:rsidR="007376F7">
        <w:t xml:space="preserve"> </w:t>
      </w:r>
      <w:r>
        <w:t>U</w:t>
      </w:r>
      <w:r w:rsidR="007024D3">
        <w:t>ltimately</w:t>
      </w:r>
      <w:r>
        <w:t>,</w:t>
      </w:r>
      <w:r w:rsidR="007024D3">
        <w:t xml:space="preserve"> that denudes their a</w:t>
      </w:r>
      <w:r>
        <w:t>bilit</w:t>
      </w:r>
      <w:r w:rsidR="007024D3">
        <w:t>y to</w:t>
      </w:r>
      <w:r>
        <w:t xml:space="preserve"> make </w:t>
      </w:r>
      <w:r w:rsidR="00EA2033">
        <w:t>decisions</w:t>
      </w:r>
      <w:r>
        <w:t xml:space="preserve"> and need to be held accountable.</w:t>
      </w:r>
    </w:p>
    <w:p w:rsidR="00511D84" w:rsidP="007024D3">
      <w:pPr>
        <w:pStyle w:val="Answer"/>
      </w:pPr>
      <w:r>
        <w:t>I do not hav</w:t>
      </w:r>
      <w:r w:rsidR="007024D3">
        <w:t>e an opti</w:t>
      </w:r>
      <w:r>
        <w:t>mum size.</w:t>
      </w:r>
      <w:r w:rsidR="007376F7">
        <w:t xml:space="preserve"> </w:t>
      </w:r>
      <w:r>
        <w:t xml:space="preserve">You see a lot of variation </w:t>
      </w:r>
      <w:r w:rsidR="00EA2033">
        <w:t>across</w:t>
      </w:r>
      <w:r>
        <w:t xml:space="preserve"> the combined authorities.</w:t>
      </w:r>
      <w:r w:rsidR="007376F7">
        <w:t xml:space="preserve"> </w:t>
      </w:r>
      <w:r w:rsidRPr="00946CCB" w:rsidR="00946CCB">
        <w:t xml:space="preserve">GMCA </w:t>
      </w:r>
      <w:r>
        <w:t>is very</w:t>
      </w:r>
      <w:r w:rsidR="00212399">
        <w:t>, very</w:t>
      </w:r>
      <w:r>
        <w:t xml:space="preserve"> big.</w:t>
      </w:r>
      <w:r w:rsidR="007376F7">
        <w:t xml:space="preserve"> </w:t>
      </w:r>
      <w:r>
        <w:t>W</w:t>
      </w:r>
      <w:r w:rsidR="007024D3">
        <w:t xml:space="preserve">est of England is </w:t>
      </w:r>
      <w:r w:rsidR="00212399">
        <w:t>very, very</w:t>
      </w:r>
      <w:r w:rsidR="007024D3">
        <w:t xml:space="preserve"> small</w:t>
      </w:r>
      <w:r>
        <w:t xml:space="preserve">, partly to do with the institutions they took on when they </w:t>
      </w:r>
      <w:r w:rsidR="00EA2033">
        <w:t>came</w:t>
      </w:r>
      <w:r>
        <w:t xml:space="preserve"> into being and the degree to which transport is a big issue</w:t>
      </w:r>
      <w:r w:rsidR="00212399">
        <w:t>,</w:t>
      </w:r>
      <w:r>
        <w:t xml:space="preserve"> which largely explains why GMCA is qui</w:t>
      </w:r>
      <w:r>
        <w:t>te a big combined authority.</w:t>
      </w:r>
    </w:p>
    <w:p w:rsidR="007024D3" w:rsidP="007024D3">
      <w:pPr>
        <w:pStyle w:val="Answer"/>
      </w:pPr>
      <w:r>
        <w:t xml:space="preserve">There is a big question about not giving </w:t>
      </w:r>
      <w:r w:rsidR="00EA2033">
        <w:t>institutions</w:t>
      </w:r>
      <w:r>
        <w:t xml:space="preserve"> authority and responsibilities</w:t>
      </w:r>
      <w:r w:rsidR="00212399">
        <w:t>,</w:t>
      </w:r>
      <w:r>
        <w:t xml:space="preserve"> assuming they can do it on a shoe</w:t>
      </w:r>
      <w:r>
        <w:t xml:space="preserve">string and </w:t>
      </w:r>
      <w:r w:rsidR="00A54B5B">
        <w:t xml:space="preserve">then </w:t>
      </w:r>
      <w:r>
        <w:t>wonderi</w:t>
      </w:r>
      <w:r>
        <w:t>ng why they do not deliver.</w:t>
      </w:r>
      <w:r w:rsidR="007376F7">
        <w:t xml:space="preserve"> </w:t>
      </w:r>
      <w:r>
        <w:t>That is a broader point in the UK.</w:t>
      </w:r>
      <w:r w:rsidR="007376F7">
        <w:t xml:space="preserve"> </w:t>
      </w:r>
      <w:r>
        <w:t>We do not sufficiently think about the institutions we task with deliverin</w:t>
      </w:r>
      <w:r>
        <w:t>g</w:t>
      </w:r>
      <w:r>
        <w:t xml:space="preserve"> </w:t>
      </w:r>
      <w:r>
        <w:t>policy</w:t>
      </w:r>
      <w:r w:rsidR="00212399">
        <w:t>, particularly at the sub</w:t>
      </w:r>
      <w:r>
        <w:t>national level</w:t>
      </w:r>
      <w:r w:rsidR="00212399">
        <w:t>,</w:t>
      </w:r>
      <w:r>
        <w:t xml:space="preserve"> where we have not had consistency over the last 50 </w:t>
      </w:r>
      <w:r w:rsidR="00A54B5B">
        <w:t xml:space="preserve">years </w:t>
      </w:r>
      <w:r>
        <w:t xml:space="preserve">or so compared </w:t>
      </w:r>
      <w:r w:rsidR="00A54B5B">
        <w:t>with</w:t>
      </w:r>
      <w:r>
        <w:t xml:space="preserve"> other countries</w:t>
      </w:r>
      <w:r>
        <w:t>.</w:t>
      </w:r>
      <w:r w:rsidR="007376F7">
        <w:t xml:space="preserve"> </w:t>
      </w:r>
      <w:r>
        <w:t>Much more emphasis on institution building would</w:t>
      </w:r>
      <w:r>
        <w:t xml:space="preserve"> not go amiss in the next period.</w:t>
      </w:r>
    </w:p>
    <w:p w:rsidR="007024D3" w:rsidP="007024D3">
      <w:pPr>
        <w:pStyle w:val="Question"/>
      </w:pPr>
      <w:sdt>
        <w:sdtPr>
          <w:alias w:val="Member"/>
          <w:tag w:val="&lt;Member mnisId='4836' dodsId=''&gt;"/>
          <w:id w:val="-2014445126"/>
          <w:placeholder>
            <w:docPart w:val="DefaultPlaceholder_1082065158"/>
          </w:placeholder>
          <w:richText/>
        </w:sdtPr>
        <w:sdtContent>
          <w:r w:rsidRPr="007024D3">
            <w:rPr>
              <w:b/>
            </w:rPr>
            <w:t>Ben Everitt:</w:t>
          </w:r>
        </w:sdtContent>
      </w:sdt>
      <w:r w:rsidR="007376F7">
        <w:t xml:space="preserve"> </w:t>
      </w:r>
      <w:r w:rsidR="00B725DE">
        <w:t xml:space="preserve">That is notwithstanding </w:t>
      </w:r>
      <w:r>
        <w:t>David’s earlier comments</w:t>
      </w:r>
      <w:r w:rsidR="00511D84">
        <w:t xml:space="preserve"> about accountability and the relationship </w:t>
      </w:r>
      <w:r w:rsidR="00A54B5B">
        <w:t>between</w:t>
      </w:r>
      <w:r w:rsidR="00511D84">
        <w:t xml:space="preserve"> </w:t>
      </w:r>
      <w:r w:rsidR="00EA2033">
        <w:t>the</w:t>
      </w:r>
      <w:r w:rsidR="00511D84">
        <w:t xml:space="preserve"> delivery of services</w:t>
      </w:r>
      <w:r w:rsidR="00B725DE">
        <w:t>,</w:t>
      </w:r>
      <w:r>
        <w:t xml:space="preserve"> the people who receive them and the taxes paid</w:t>
      </w:r>
      <w:r w:rsidR="00B725DE">
        <w:t>.</w:t>
      </w:r>
      <w:r w:rsidR="00511D84">
        <w:t xml:space="preserve"> </w:t>
      </w:r>
      <w:r w:rsidR="00B725DE">
        <w:t xml:space="preserve">Those </w:t>
      </w:r>
      <w:r w:rsidR="00511D84">
        <w:t>are very interesting comments.</w:t>
      </w:r>
      <w:r w:rsidR="007376F7">
        <w:t xml:space="preserve"> </w:t>
      </w:r>
      <w:r w:rsidR="00511D84">
        <w:t>T</w:t>
      </w:r>
      <w:r>
        <w:t>hank you, Andrew.</w:t>
      </w:r>
      <w:r w:rsidR="007376F7">
        <w:t xml:space="preserve"> </w:t>
      </w:r>
      <w:r>
        <w:t>Guy, hav</w:t>
      </w:r>
      <w:r w:rsidR="00511D84">
        <w:t>e</w:t>
      </w:r>
      <w:r>
        <w:t xml:space="preserve"> </w:t>
      </w:r>
      <w:r w:rsidR="00511D84">
        <w:t>you anything to add from a London perspective?</w:t>
      </w:r>
    </w:p>
    <w:p w:rsidR="007024D3" w:rsidP="007024D3">
      <w:pPr>
        <w:pStyle w:val="Answer"/>
      </w:pPr>
      <w:sdt>
        <w:sdtPr>
          <w:alias w:val="Witness"/>
          <w:id w:val="-330765969"/>
          <w:placeholder>
            <w:docPart w:val="DefaultPlaceholder_1082065158"/>
          </w:placeholder>
          <w:richText/>
        </w:sdtPr>
        <w:sdtContent>
          <w:r w:rsidRPr="00A60B03" w:rsidR="00A60B03">
            <w:rPr>
              <w:b/>
              <w:i/>
            </w:rPr>
            <w:t>Guy Ware:</w:t>
          </w:r>
          <w:r w:rsidRPr="007024D3">
            <w:rPr>
              <w:b/>
            </w:rPr>
            <w:t xml:space="preserve"> </w:t>
          </w:r>
        </w:sdtContent>
      </w:sdt>
      <w:r w:rsidR="00511D84">
        <w:t>It is form following func</w:t>
      </w:r>
      <w:r>
        <w:t>t</w:t>
      </w:r>
      <w:r w:rsidR="00511D84">
        <w:t>ion.</w:t>
      </w:r>
      <w:r w:rsidR="007376F7">
        <w:t xml:space="preserve"> </w:t>
      </w:r>
      <w:r w:rsidR="00511D84">
        <w:t xml:space="preserve">The split of revenues and access to revenues has to reflect the functions that the tiers of authority </w:t>
      </w:r>
      <w:r>
        <w:t>deliver</w:t>
      </w:r>
      <w:r w:rsidR="00511D84">
        <w:t>.</w:t>
      </w:r>
      <w:r w:rsidR="007376F7">
        <w:t xml:space="preserve"> </w:t>
      </w:r>
      <w:r w:rsidR="00511D84">
        <w:t>In London,</w:t>
      </w:r>
      <w:r>
        <w:t xml:space="preserve"> we do not have a combined authority</w:t>
      </w:r>
      <w:r w:rsidR="00511D84">
        <w:t xml:space="preserve">, but we have a GLA and the boroughs. When we were piloting </w:t>
      </w:r>
      <w:r w:rsidR="00EA2033">
        <w:t>business</w:t>
      </w:r>
      <w:r w:rsidR="00511D84">
        <w:t xml:space="preserve"> rate retention, we</w:t>
      </w:r>
      <w:r>
        <w:t xml:space="preserve"> came to an agreement between the boroughs and the </w:t>
      </w:r>
      <w:r w:rsidR="00A54B5B">
        <w:t>M</w:t>
      </w:r>
      <w:r>
        <w:t>ayor</w:t>
      </w:r>
      <w:r w:rsidR="00511D84">
        <w:t xml:space="preserve"> as to the degree of sharing of the financial benefits of that pooling pilot arrangement</w:t>
      </w:r>
      <w:r w:rsidR="00B725DE">
        <w:t>.</w:t>
      </w:r>
      <w:r w:rsidR="00511D84">
        <w:t xml:space="preserve"> </w:t>
      </w:r>
      <w:r w:rsidR="00B725DE">
        <w:t xml:space="preserve">That </w:t>
      </w:r>
      <w:r w:rsidR="00511D84">
        <w:t>share was based on the re</w:t>
      </w:r>
      <w:r>
        <w:t>l</w:t>
      </w:r>
      <w:r w:rsidR="00511D84">
        <w:t>a</w:t>
      </w:r>
      <w:r>
        <w:t>tive level</w:t>
      </w:r>
      <w:r w:rsidR="00511D84">
        <w:t>s of spending requirement between the two tiers of government</w:t>
      </w:r>
      <w:r w:rsidR="00B725DE">
        <w:t>.</w:t>
      </w:r>
      <w:r w:rsidR="00511D84">
        <w:t xml:space="preserve"> </w:t>
      </w:r>
      <w:r w:rsidR="00B725DE">
        <w:t xml:space="preserve">That </w:t>
      </w:r>
      <w:r>
        <w:t>seems a reasonable place to start.</w:t>
      </w:r>
    </w:p>
    <w:p w:rsidR="00FC5DE5" w:rsidP="00FC5DE5">
      <w:pPr>
        <w:pStyle w:val="Question"/>
      </w:pPr>
      <w:sdt>
        <w:sdtPr>
          <w:alias w:val="Member"/>
          <w:tag w:val="&lt;Member mnisId='4873' dodsId=''&gt;"/>
          <w:id w:val="-2067246233"/>
          <w:placeholder>
            <w:docPart w:val="DefaultPlaceholder_1082065158"/>
          </w:placeholder>
          <w:richText/>
        </w:sdtPr>
        <w:sdtContent>
          <w:r w:rsidRPr="00FC5DE5">
            <w:rPr>
              <w:b/>
            </w:rPr>
            <w:t>Rachel Hopkins:</w:t>
          </w:r>
        </w:sdtContent>
      </w:sdt>
      <w:r w:rsidR="007376F7">
        <w:t xml:space="preserve"> </w:t>
      </w:r>
      <w:r w:rsidR="00F87982">
        <w:t xml:space="preserve">There is one final question from me. </w:t>
      </w:r>
      <w:r w:rsidR="00511D84">
        <w:t xml:space="preserve">There have been reports that the Government </w:t>
      </w:r>
      <w:r w:rsidR="00B725DE">
        <w:t xml:space="preserve">are </w:t>
      </w:r>
      <w:r w:rsidR="00511D84">
        <w:t>planning on making devolution conditional on local government reorganisation</w:t>
      </w:r>
      <w:r w:rsidR="00A54B5B">
        <w:t xml:space="preserve">, </w:t>
      </w:r>
      <w:r w:rsidR="00511D84">
        <w:t>with councils adopting a one</w:t>
      </w:r>
      <w:r w:rsidR="00A54B5B">
        <w:t>-</w:t>
      </w:r>
      <w:r w:rsidR="00511D84">
        <w:t>tier unitary structure.</w:t>
      </w:r>
      <w:r w:rsidR="007376F7">
        <w:t xml:space="preserve"> </w:t>
      </w:r>
      <w:r w:rsidR="00511D84">
        <w:t>The County C</w:t>
      </w:r>
      <w:r>
        <w:t>ouncil</w:t>
      </w:r>
      <w:r w:rsidR="00B725DE">
        <w:t>s</w:t>
      </w:r>
      <w:r w:rsidR="00511D84">
        <w:t xml:space="preserve"> Net</w:t>
      </w:r>
      <w:r>
        <w:t>w</w:t>
      </w:r>
      <w:r w:rsidR="00511D84">
        <w:t>o</w:t>
      </w:r>
      <w:r>
        <w:t>r</w:t>
      </w:r>
      <w:r w:rsidR="00B725DE">
        <w:t>k estimates that £</w:t>
      </w:r>
      <w:r w:rsidR="00511D84">
        <w:t>2.9 billion could be saved over five years if the 25 areas with c</w:t>
      </w:r>
      <w:r>
        <w:t xml:space="preserve">ounty and </w:t>
      </w:r>
      <w:r w:rsidR="00511D84">
        <w:t>district councils were turned into 25 unitary authorities.</w:t>
      </w:r>
      <w:r w:rsidR="007376F7">
        <w:t xml:space="preserve"> </w:t>
      </w:r>
      <w:r w:rsidR="00511D84">
        <w:t>The District Council</w:t>
      </w:r>
      <w:r w:rsidR="00B725DE">
        <w:t>s</w:t>
      </w:r>
      <w:r w:rsidR="00511D84">
        <w:t xml:space="preserve"> Network says that this forced reorganisation would lead to less local, </w:t>
      </w:r>
      <w:r w:rsidR="00A54B5B">
        <w:t xml:space="preserve">less </w:t>
      </w:r>
      <w:r w:rsidR="00511D84">
        <w:t xml:space="preserve">agile and </w:t>
      </w:r>
      <w:r w:rsidR="00A54B5B">
        <w:t xml:space="preserve">less </w:t>
      </w:r>
      <w:r w:rsidR="00511D84">
        <w:t>responsive local government and is just being pushed by interests wanting county unitary councils everywhere.</w:t>
      </w:r>
      <w:r w:rsidR="007376F7">
        <w:t xml:space="preserve"> </w:t>
      </w:r>
      <w:r w:rsidR="00511D84">
        <w:t>Do you have a view on whether shifting to a unitary model would be a desirable reform and are you aware of any evidence from past reorganisations that can help the C</w:t>
      </w:r>
      <w:r>
        <w:t>ommittee in evaluatin</w:t>
      </w:r>
      <w:r w:rsidR="00511D84">
        <w:t>g</w:t>
      </w:r>
      <w:r>
        <w:t xml:space="preserve"> this</w:t>
      </w:r>
      <w:r w:rsidR="00B725DE">
        <w:t>,</w:t>
      </w:r>
      <w:r>
        <w:t xml:space="preserve"> </w:t>
      </w:r>
      <w:r w:rsidR="00511D84">
        <w:t>including whether su</w:t>
      </w:r>
      <w:r w:rsidR="00204FA5">
        <w:t>ggested savings would materiali</w:t>
      </w:r>
      <w:r w:rsidR="00511D84">
        <w:t>s</w:t>
      </w:r>
      <w:r w:rsidR="00204FA5">
        <w:t>e</w:t>
      </w:r>
      <w:r w:rsidR="00511D84">
        <w:t>?</w:t>
      </w:r>
    </w:p>
    <w:p w:rsidR="00204FA5" w:rsidP="00204FA5">
      <w:pPr>
        <w:pStyle w:val="Answer"/>
      </w:pPr>
      <w:sdt>
        <w:sdtPr>
          <w:alias w:val="Witness"/>
          <w:id w:val="-1403061228"/>
          <w:placeholder>
            <w:docPart w:val="DefaultPlaceholder_1082065158"/>
          </w:placeholder>
          <w:richText/>
        </w:sdtPr>
        <w:sdtContent>
          <w:r w:rsidRPr="00A60B03" w:rsidR="00A60B03">
            <w:rPr>
              <w:b/>
              <w:i/>
            </w:rPr>
            <w:t>Andrew Carter:</w:t>
          </w:r>
          <w:r w:rsidRPr="00FC5DE5" w:rsidR="00FC5DE5">
            <w:rPr>
              <w:b/>
            </w:rPr>
            <w:t xml:space="preserve"> </w:t>
          </w:r>
        </w:sdtContent>
      </w:sdt>
      <w:r w:rsidR="00F87982">
        <w:t xml:space="preserve">It </w:t>
      </w:r>
      <w:r>
        <w:t xml:space="preserve">is a </w:t>
      </w:r>
      <w:r w:rsidR="00FC5DE5">
        <w:t>b</w:t>
      </w:r>
      <w:r>
        <w:t>i</w:t>
      </w:r>
      <w:r w:rsidR="00FC5DE5">
        <w:t>g s</w:t>
      </w:r>
      <w:r>
        <w:t>ubject.</w:t>
      </w:r>
      <w:r w:rsidR="007376F7">
        <w:t xml:space="preserve"> </w:t>
      </w:r>
      <w:r>
        <w:t>The l</w:t>
      </w:r>
      <w:r w:rsidR="00FC5DE5">
        <w:t>ast question is always the toughest.</w:t>
      </w:r>
      <w:r w:rsidR="007376F7">
        <w:t xml:space="preserve"> </w:t>
      </w:r>
      <w:r w:rsidR="00FC5DE5">
        <w:t>We start from the principle</w:t>
      </w:r>
      <w:r>
        <w:t xml:space="preserve"> that aligning political geography and economic geography is</w:t>
      </w:r>
      <w:r w:rsidR="00FC5DE5">
        <w:t xml:space="preserve"> a good thing</w:t>
      </w:r>
      <w:r w:rsidR="00C8130E">
        <w:t>,</w:t>
      </w:r>
      <w:r w:rsidR="00FC5DE5">
        <w:t xml:space="preserve"> in the sense that it allows you to do all the thing</w:t>
      </w:r>
      <w:r>
        <w:t>s we have talked about during this session</w:t>
      </w:r>
      <w:r w:rsidR="00C8130E">
        <w:t>:</w:t>
      </w:r>
      <w:r>
        <w:t xml:space="preserve"> aligning costs and benefits associated with decisions</w:t>
      </w:r>
      <w:r w:rsidR="00C8130E">
        <w:t>,</w:t>
      </w:r>
      <w:r>
        <w:t xml:space="preserve"> </w:t>
      </w:r>
      <w:r w:rsidR="00FC5DE5">
        <w:t>align</w:t>
      </w:r>
      <w:r w:rsidR="00C8130E">
        <w:t>ing</w:t>
      </w:r>
      <w:r w:rsidR="00FC5DE5">
        <w:t xml:space="preserve"> who pays and who benefits </w:t>
      </w:r>
      <w:r>
        <w:t>across a whole bunch of areas.</w:t>
      </w:r>
      <w:r w:rsidR="007376F7">
        <w:t xml:space="preserve"> </w:t>
      </w:r>
      <w:r>
        <w:t>It would seem to us that the two</w:t>
      </w:r>
      <w:r w:rsidR="00A54B5B">
        <w:t>-</w:t>
      </w:r>
      <w:r>
        <w:t xml:space="preserve">tier system </w:t>
      </w:r>
      <w:r w:rsidR="00FC5DE5">
        <w:t>outsid</w:t>
      </w:r>
      <w:r>
        <w:t>e</w:t>
      </w:r>
      <w:r w:rsidR="00FC5DE5">
        <w:t xml:space="preserve"> the met are</w:t>
      </w:r>
      <w:r>
        <w:t>a</w:t>
      </w:r>
      <w:r w:rsidR="00FC5DE5">
        <w:t>s</w:t>
      </w:r>
      <w:r>
        <w:t>, in which we obviously have a two</w:t>
      </w:r>
      <w:r w:rsidR="00A54B5B">
        <w:t>-</w:t>
      </w:r>
      <w:r>
        <w:t>tier system slightly differently, may well have run its course in terms of</w:t>
      </w:r>
      <w:r w:rsidR="00FC5DE5">
        <w:t xml:space="preserve"> being able to</w:t>
      </w:r>
      <w:r>
        <w:t xml:space="preserve"> align those issues.</w:t>
      </w:r>
      <w:r w:rsidR="007376F7">
        <w:t xml:space="preserve"> </w:t>
      </w:r>
      <w:r>
        <w:t xml:space="preserve">Some of the </w:t>
      </w:r>
      <w:r w:rsidR="00EA2033">
        <w:t>problems</w:t>
      </w:r>
      <w:r>
        <w:t xml:space="preserve"> and challenges we now see associated with supporting </w:t>
      </w:r>
      <w:r w:rsidR="00EA2033">
        <w:t>economic</w:t>
      </w:r>
      <w:r>
        <w:t xml:space="preserve"> growth across the country </w:t>
      </w:r>
      <w:r w:rsidR="00EA2033">
        <w:t>are</w:t>
      </w:r>
      <w:r>
        <w:t>, in part, because of the misalignment between the poli</w:t>
      </w:r>
      <w:r w:rsidR="00FC5DE5">
        <w:t>tical and the economic geographies</w:t>
      </w:r>
      <w:r>
        <w:t>.</w:t>
      </w:r>
    </w:p>
    <w:p w:rsidR="00774C16" w:rsidP="00204FA5">
      <w:pPr>
        <w:pStyle w:val="Answer"/>
      </w:pPr>
      <w:r>
        <w:t xml:space="preserve">Whether it would produce the </w:t>
      </w:r>
      <w:r w:rsidR="00EA2033">
        <w:t>savings</w:t>
      </w:r>
      <w:r>
        <w:t xml:space="preserve"> proposed, I genuinely do not know.</w:t>
      </w:r>
      <w:r w:rsidR="007376F7">
        <w:t xml:space="preserve"> </w:t>
      </w:r>
      <w:r>
        <w:t>T</w:t>
      </w:r>
      <w:r w:rsidR="00FC5DE5">
        <w:t>here are always</w:t>
      </w:r>
      <w:r>
        <w:t xml:space="preserve"> reasons given for why now </w:t>
      </w:r>
      <w:r w:rsidR="00C8130E">
        <w:t xml:space="preserve">is </w:t>
      </w:r>
      <w:r>
        <w:t>not the time for reform.</w:t>
      </w:r>
      <w:r w:rsidR="007376F7">
        <w:t xml:space="preserve"> </w:t>
      </w:r>
      <w:r>
        <w:t xml:space="preserve">In England, we have been </w:t>
      </w:r>
      <w:r w:rsidR="00FC5DE5">
        <w:t>doing l</w:t>
      </w:r>
      <w:r>
        <w:t>ocal g</w:t>
      </w:r>
      <w:r w:rsidR="00FC5DE5">
        <w:t>overnment reform unde</w:t>
      </w:r>
      <w:r>
        <w:t xml:space="preserve">r the table for quite some time, </w:t>
      </w:r>
      <w:r w:rsidR="00FC5DE5">
        <w:t>Bournemo</w:t>
      </w:r>
      <w:r>
        <w:t xml:space="preserve">uth, </w:t>
      </w:r>
      <w:r w:rsidR="00FC5DE5">
        <w:t>Christchurch and Poole</w:t>
      </w:r>
      <w:r>
        <w:t xml:space="preserve"> being the latest example.</w:t>
      </w:r>
      <w:r w:rsidR="007376F7">
        <w:t xml:space="preserve"> </w:t>
      </w:r>
      <w:r w:rsidR="00C8130E">
        <w:t>Wales has done it;</w:t>
      </w:r>
      <w:r w:rsidR="007376F7">
        <w:t xml:space="preserve"> </w:t>
      </w:r>
      <w:r w:rsidR="00C8130E">
        <w:t xml:space="preserve">it </w:t>
      </w:r>
      <w:r>
        <w:t>thought about doing it again.</w:t>
      </w:r>
      <w:r w:rsidR="007376F7">
        <w:t xml:space="preserve"> </w:t>
      </w:r>
      <w:r>
        <w:t>Scotland has</w:t>
      </w:r>
      <w:r w:rsidR="00FC5DE5">
        <w:t xml:space="preserve"> done it</w:t>
      </w:r>
      <w:r>
        <w:t>.</w:t>
      </w:r>
      <w:r w:rsidR="007376F7">
        <w:t xml:space="preserve"> </w:t>
      </w:r>
      <w:r>
        <w:t>Northern Ireland has done it.</w:t>
      </w:r>
      <w:r w:rsidR="007376F7">
        <w:t xml:space="preserve"> </w:t>
      </w:r>
      <w:r w:rsidR="00C8130E">
        <w:t xml:space="preserve">This was all </w:t>
      </w:r>
      <w:r>
        <w:t>within the last</w:t>
      </w:r>
      <w:r w:rsidR="00FC5DE5">
        <w:t xml:space="preserve"> 15 to 20 years</w:t>
      </w:r>
      <w:r w:rsidR="00C8130E">
        <w:t>,</w:t>
      </w:r>
      <w:r w:rsidR="00FC5DE5">
        <w:t xml:space="preserve"> </w:t>
      </w:r>
      <w:r>
        <w:t>and it may no</w:t>
      </w:r>
      <w:r w:rsidR="00C8130E">
        <w:t>t have had dramatic effects, but</w:t>
      </w:r>
      <w:r>
        <w:t xml:space="preserve"> also the </w:t>
      </w:r>
      <w:r w:rsidR="00EA2033">
        <w:t>world has</w:t>
      </w:r>
      <w:r>
        <w:t xml:space="preserve"> not ended in those places.</w:t>
      </w:r>
    </w:p>
    <w:p w:rsidR="00FC5DE5" w:rsidP="00204FA5">
      <w:pPr>
        <w:pStyle w:val="Answer"/>
      </w:pPr>
      <w:r>
        <w:t xml:space="preserve">We are in favour of moving towards a </w:t>
      </w:r>
      <w:r w:rsidR="00EA2033">
        <w:t>unitary</w:t>
      </w:r>
      <w:r>
        <w:t xml:space="preserve"> system, particularly</w:t>
      </w:r>
      <w:r w:rsidR="007376F7">
        <w:t xml:space="preserve"> </w:t>
      </w:r>
      <w:r w:rsidR="00C8130E">
        <w:t>outside the met, but</w:t>
      </w:r>
      <w:r>
        <w:t xml:space="preserve"> with this main criteria</w:t>
      </w:r>
      <w:r w:rsidR="00C8130E">
        <w:t>,</w:t>
      </w:r>
      <w:r>
        <w:t xml:space="preserve"> which is to try </w:t>
      </w:r>
      <w:r w:rsidR="00C8130E">
        <w:t>to</w:t>
      </w:r>
      <w:r>
        <w:t xml:space="preserve"> better align the political and the e</w:t>
      </w:r>
      <w:r>
        <w:t>c</w:t>
      </w:r>
      <w:r>
        <w:t>o</w:t>
      </w:r>
      <w:r>
        <w:t>nomic geographies</w:t>
      </w:r>
      <w:r w:rsidR="00C8130E">
        <w:t>.</w:t>
      </w:r>
      <w:r>
        <w:t xml:space="preserve"> </w:t>
      </w:r>
      <w:r w:rsidR="00C8130E">
        <w:t xml:space="preserve">When </w:t>
      </w:r>
      <w:r>
        <w:t>you look now at the patter</w:t>
      </w:r>
      <w:r>
        <w:t>n</w:t>
      </w:r>
      <w:r>
        <w:t>s</w:t>
      </w:r>
      <w:r>
        <w:t xml:space="preserve"> of movement, those th</w:t>
      </w:r>
      <w:r>
        <w:t>ings have become more misaligne</w:t>
      </w:r>
      <w:r>
        <w:t xml:space="preserve">d </w:t>
      </w:r>
      <w:r>
        <w:t>over time than they were in the 1970s</w:t>
      </w:r>
      <w:r w:rsidR="00C8130E">
        <w:t>,</w:t>
      </w:r>
      <w:r>
        <w:t xml:space="preserve"> when we last looked at </w:t>
      </w:r>
      <w:r>
        <w:t xml:space="preserve">local </w:t>
      </w:r>
      <w:r>
        <w:t>g</w:t>
      </w:r>
      <w:r>
        <w:t>overnment reform.</w:t>
      </w:r>
    </w:p>
    <w:p w:rsidR="00774C16" w:rsidP="00FC5DE5">
      <w:pPr>
        <w:pStyle w:val="Answer"/>
      </w:pPr>
      <w:sdt>
        <w:sdtPr>
          <w:alias w:val="Witness"/>
          <w:id w:val="-682588023"/>
          <w:placeholder>
            <w:docPart w:val="DefaultPlaceholder_1082065158"/>
          </w:placeholder>
          <w:richText/>
        </w:sdtPr>
        <w:sdtContent>
          <w:r w:rsidRPr="00A60B03" w:rsidR="00A60B03">
            <w:rPr>
              <w:b/>
              <w:i/>
            </w:rPr>
            <w:t>David Phillips:</w:t>
          </w:r>
          <w:r w:rsidRPr="00FC5DE5" w:rsidR="00FC5DE5">
            <w:rPr>
              <w:b/>
            </w:rPr>
            <w:t xml:space="preserve"> </w:t>
          </w:r>
        </w:sdtContent>
      </w:sdt>
      <w:r w:rsidR="00FC5DE5">
        <w:t>Unfortunately, I do not have a set of numbers</w:t>
      </w:r>
      <w:r>
        <w:t xml:space="preserve"> I can give you on expected cost savings or evidence from past</w:t>
      </w:r>
      <w:r w:rsidR="00FC5DE5">
        <w:t xml:space="preserve"> reorganisations.</w:t>
      </w:r>
      <w:r w:rsidR="007376F7">
        <w:t xml:space="preserve"> </w:t>
      </w:r>
      <w:r w:rsidR="00FC5DE5">
        <w:t>As Andrew was saying, it could be worthwhile</w:t>
      </w:r>
      <w:r>
        <w:t xml:space="preserve"> looking at the Welsh experience.</w:t>
      </w:r>
      <w:r w:rsidR="007376F7">
        <w:t xml:space="preserve"> </w:t>
      </w:r>
      <w:r>
        <w:t xml:space="preserve">My father was involved </w:t>
      </w:r>
      <w:r w:rsidR="006665C5">
        <w:t xml:space="preserve">in </w:t>
      </w:r>
      <w:r>
        <w:t>local government at the time</w:t>
      </w:r>
      <w:r w:rsidR="00FC5DE5">
        <w:t xml:space="preserve"> and mentioned tha</w:t>
      </w:r>
      <w:r>
        <w:t>t there were substantial savings pro</w:t>
      </w:r>
      <w:r w:rsidR="00FC5DE5">
        <w:t>mised.</w:t>
      </w:r>
      <w:r w:rsidR="007376F7">
        <w:t xml:space="preserve"> </w:t>
      </w:r>
      <w:r w:rsidR="00FC5DE5">
        <w:t>His view was that they were not delivered</w:t>
      </w:r>
      <w:r w:rsidR="006665C5">
        <w:t>,</w:t>
      </w:r>
      <w:r w:rsidR="00FC5DE5">
        <w:t xml:space="preserve"> at least in the short term</w:t>
      </w:r>
      <w:r>
        <w:t>, but these things could take some time to embed.</w:t>
      </w:r>
    </w:p>
    <w:p w:rsidR="00774C16" w:rsidP="00FC5DE5">
      <w:pPr>
        <w:pStyle w:val="Answer"/>
      </w:pPr>
      <w:r>
        <w:t>In Wales, they went from having eight cou</w:t>
      </w:r>
      <w:r w:rsidR="00FC5DE5">
        <w:t>n</w:t>
      </w:r>
      <w:r>
        <w:t>ties and so many dis</w:t>
      </w:r>
      <w:r w:rsidR="00FC5DE5">
        <w:t xml:space="preserve">tricts to a larger </w:t>
      </w:r>
      <w:r>
        <w:t>number of unitary authorities in the counties.</w:t>
      </w:r>
      <w:r w:rsidR="007376F7">
        <w:t xml:space="preserve"> </w:t>
      </w:r>
      <w:r>
        <w:t xml:space="preserve">Some of the cost savings you might get from doing it at the county </w:t>
      </w:r>
      <w:r w:rsidR="00FC5DE5">
        <w:t>level</w:t>
      </w:r>
      <w:r>
        <w:t xml:space="preserve"> might be lost</w:t>
      </w:r>
      <w:r w:rsidR="00FC5DE5">
        <w:t xml:space="preserve"> if you end</w:t>
      </w:r>
      <w:r>
        <w:t xml:space="preserve"> up duplicating functions by, say, halving a county into two unitaries.</w:t>
      </w:r>
      <w:r w:rsidR="007376F7">
        <w:t xml:space="preserve"> </w:t>
      </w:r>
      <w:r>
        <w:t>With a county and two unitaries, you save money on the district</w:t>
      </w:r>
      <w:r w:rsidR="006F7914">
        <w:t>-</w:t>
      </w:r>
      <w:r>
        <w:t xml:space="preserve">level </w:t>
      </w:r>
      <w:r w:rsidR="00F46FC0">
        <w:t xml:space="preserve">services in terms of </w:t>
      </w:r>
      <w:r>
        <w:t>administration, but you may cost money in terms of administration from the county services</w:t>
      </w:r>
      <w:r w:rsidR="00F46FC0">
        <w:t>,</w:t>
      </w:r>
      <w:r>
        <w:t xml:space="preserve"> which were previously one authority but would now be two.</w:t>
      </w:r>
      <w:r w:rsidR="007376F7">
        <w:t xml:space="preserve"> </w:t>
      </w:r>
      <w:r>
        <w:t>Thinking about the s</w:t>
      </w:r>
      <w:r w:rsidR="00FC5DE5">
        <w:t xml:space="preserve">tructure </w:t>
      </w:r>
      <w:r>
        <w:t>of unitaries and what is being merged would matter a lot there.</w:t>
      </w:r>
    </w:p>
    <w:p w:rsidR="00042684" w:rsidP="00FC5DE5">
      <w:pPr>
        <w:pStyle w:val="Answer"/>
      </w:pPr>
      <w:r>
        <w:t>When thinking about it conceptually</w:t>
      </w:r>
      <w:r w:rsidR="00774C16">
        <w:t>, there are</w:t>
      </w:r>
      <w:r>
        <w:t xml:space="preserve"> two or three </w:t>
      </w:r>
      <w:r w:rsidR="00292797">
        <w:t xml:space="preserve">big </w:t>
      </w:r>
      <w:r>
        <w:t>things</w:t>
      </w:r>
      <w:r w:rsidR="00774C16">
        <w:t xml:space="preserve"> that need to be thought </w:t>
      </w:r>
      <w:r w:rsidR="00EA2033">
        <w:t>about</w:t>
      </w:r>
      <w:r w:rsidR="00774C16">
        <w:t xml:space="preserve"> </w:t>
      </w:r>
      <w:r w:rsidR="00EA2033">
        <w:t xml:space="preserve">regarding whether this </w:t>
      </w:r>
      <w:r w:rsidR="00774C16">
        <w:t>would be a good idea.</w:t>
      </w:r>
      <w:r w:rsidR="007376F7">
        <w:t xml:space="preserve"> </w:t>
      </w:r>
      <w:r w:rsidR="00292797">
        <w:t>First,</w:t>
      </w:r>
      <w:r w:rsidR="00774C16">
        <w:t xml:space="preserve"> how big do we think economies of scale are in </w:t>
      </w:r>
      <w:r w:rsidR="006F7914">
        <w:t xml:space="preserve">the </w:t>
      </w:r>
      <w:r w:rsidR="00774C16">
        <w:t>delivery and management of local services</w:t>
      </w:r>
      <w:r w:rsidR="00292797">
        <w:t>?</w:t>
      </w:r>
      <w:r w:rsidR="00774C16">
        <w:t xml:space="preserve"> </w:t>
      </w:r>
      <w:r w:rsidR="00292797">
        <w:t xml:space="preserve">The </w:t>
      </w:r>
      <w:r w:rsidR="00774C16">
        <w:t>evidence on that is sparser than we would like it to be.</w:t>
      </w:r>
      <w:r w:rsidR="007376F7">
        <w:t xml:space="preserve"> </w:t>
      </w:r>
      <w:r w:rsidR="00774C16">
        <w:t xml:space="preserve">You have very small local government in </w:t>
      </w:r>
      <w:r w:rsidR="00EA2033">
        <w:t>much</w:t>
      </w:r>
      <w:r w:rsidR="00774C16">
        <w:t xml:space="preserve"> of Europe.</w:t>
      </w:r>
      <w:r w:rsidR="007376F7">
        <w:t xml:space="preserve"> </w:t>
      </w:r>
      <w:r w:rsidR="00774C16">
        <w:t xml:space="preserve">You have much bigger local government already in the UK compared </w:t>
      </w:r>
      <w:r w:rsidR="006F7914">
        <w:t>with</w:t>
      </w:r>
      <w:r w:rsidR="00774C16">
        <w:t xml:space="preserve"> most of Europe.</w:t>
      </w:r>
      <w:r w:rsidR="007376F7">
        <w:t xml:space="preserve"> </w:t>
      </w:r>
      <w:r w:rsidR="00774C16">
        <w:t>There is not good evidence on the differences in efficiency betwe</w:t>
      </w:r>
      <w:r>
        <w:t>en the two systems as it stands, but economies of scale is one issue.</w:t>
      </w:r>
    </w:p>
    <w:p w:rsidR="00042684" w:rsidP="00FC5DE5">
      <w:pPr>
        <w:pStyle w:val="Answer"/>
      </w:pPr>
      <w:r>
        <w:t>The second is spill</w:t>
      </w:r>
      <w:r w:rsidR="006F7914">
        <w:t>-</w:t>
      </w:r>
      <w:r>
        <w:t>over effects.</w:t>
      </w:r>
      <w:r w:rsidR="007376F7">
        <w:t xml:space="preserve"> </w:t>
      </w:r>
      <w:r>
        <w:t>Do</w:t>
      </w:r>
      <w:r w:rsidR="00651B69">
        <w:t>es</w:t>
      </w:r>
      <w:r>
        <w:t xml:space="preserve"> the fact that districts do housing a</w:t>
      </w:r>
      <w:r w:rsidR="00651B69">
        <w:t xml:space="preserve">nd </w:t>
      </w:r>
      <w:r w:rsidR="007F029F">
        <w:t>counties</w:t>
      </w:r>
      <w:r w:rsidR="00651B69">
        <w:t xml:space="preserve"> do social care mean</w:t>
      </w:r>
      <w:r>
        <w:t xml:space="preserve"> they are not co</w:t>
      </w:r>
      <w:r w:rsidR="006F7914">
        <w:t>-</w:t>
      </w:r>
      <w:r>
        <w:t xml:space="preserve">ordinating properly on, for </w:t>
      </w:r>
      <w:r w:rsidR="00EA2033">
        <w:t>example</w:t>
      </w:r>
      <w:r>
        <w:t xml:space="preserve">, making sure there is enough adapted housing for people </w:t>
      </w:r>
      <w:r w:rsidR="00651B69">
        <w:t>who</w:t>
      </w:r>
      <w:r>
        <w:t xml:space="preserve"> have mobility issues?</w:t>
      </w:r>
      <w:r w:rsidR="007376F7">
        <w:t xml:space="preserve"> </w:t>
      </w:r>
      <w:r>
        <w:t xml:space="preserve">They are not collaborating on leisure centres and the </w:t>
      </w:r>
      <w:r w:rsidR="00EA2033">
        <w:t>impact</w:t>
      </w:r>
      <w:r>
        <w:t xml:space="preserve"> of that on things.</w:t>
      </w:r>
      <w:r w:rsidR="007376F7">
        <w:t xml:space="preserve"> </w:t>
      </w:r>
      <w:r>
        <w:t xml:space="preserve">On the flipside, the issue is </w:t>
      </w:r>
      <w:r w:rsidR="00EA2033">
        <w:t>accountability</w:t>
      </w:r>
      <w:r>
        <w:t xml:space="preserve"> and differences in preferences.</w:t>
      </w:r>
      <w:r w:rsidR="007376F7">
        <w:t xml:space="preserve"> </w:t>
      </w:r>
      <w:r>
        <w:t xml:space="preserve">If there </w:t>
      </w:r>
      <w:r w:rsidR="00FC5DE5">
        <w:t xml:space="preserve">are differences </w:t>
      </w:r>
      <w:r w:rsidR="00FC5DE5">
        <w:t>between the urban areas</w:t>
      </w:r>
      <w:r>
        <w:t xml:space="preserve"> and the rural areas in terms of what people </w:t>
      </w:r>
      <w:r w:rsidR="00EA2033">
        <w:t>want</w:t>
      </w:r>
      <w:r w:rsidR="004C592E">
        <w:t>,</w:t>
      </w:r>
      <w:r>
        <w:t xml:space="preserve"> putting people into one government might be a bad </w:t>
      </w:r>
      <w:r w:rsidR="004C592E">
        <w:t>idea</w:t>
      </w:r>
      <w:r>
        <w:t>.</w:t>
      </w:r>
    </w:p>
    <w:p w:rsidR="00FC5DE5" w:rsidP="00FC5DE5">
      <w:pPr>
        <w:pStyle w:val="Answer"/>
      </w:pPr>
      <w:r>
        <w:t>If you think about</w:t>
      </w:r>
      <w:r>
        <w:t xml:space="preserve"> unitisation</w:t>
      </w:r>
      <w:r>
        <w:t>, you need to come back to this issue that happened the first time round</w:t>
      </w:r>
      <w:r w:rsidR="00841894">
        <w:t>.</w:t>
      </w:r>
      <w:r>
        <w:t xml:space="preserve"> </w:t>
      </w:r>
      <w:r w:rsidR="00841894">
        <w:t xml:space="preserve">Are </w:t>
      </w:r>
      <w:r>
        <w:t>there</w:t>
      </w:r>
      <w:r>
        <w:t xml:space="preserve"> major urban areas within these counties that have very different </w:t>
      </w:r>
      <w:r>
        <w:t xml:space="preserve">interests </w:t>
      </w:r>
      <w:r>
        <w:t xml:space="preserve">and different requirements </w:t>
      </w:r>
      <w:r w:rsidR="00841894">
        <w:t>to</w:t>
      </w:r>
      <w:r>
        <w:t xml:space="preserve"> the more rural areas</w:t>
      </w:r>
      <w:r w:rsidR="00841894">
        <w:t>? Think about that</w:t>
      </w:r>
      <w:r>
        <w:t xml:space="preserve"> to make sure that the bits that are kept together have enough in common </w:t>
      </w:r>
      <w:r w:rsidR="00A7585C">
        <w:t xml:space="preserve">to still have </w:t>
      </w:r>
      <w:r>
        <w:t>e</w:t>
      </w:r>
      <w:r w:rsidR="00A7585C">
        <w:t xml:space="preserve">nough accountability when they move to </w:t>
      </w:r>
      <w:r w:rsidR="007F029F">
        <w:t>half a million</w:t>
      </w:r>
      <w:r w:rsidR="00A7585C">
        <w:t xml:space="preserve"> </w:t>
      </w:r>
      <w:r>
        <w:t>rather than 50,000 people.</w:t>
      </w:r>
    </w:p>
    <w:p w:rsidR="000F7168" w:rsidP="000F7168">
      <w:pPr>
        <w:pStyle w:val="Answer"/>
      </w:pPr>
      <w:sdt>
        <w:sdtPr>
          <w:alias w:val="Witness"/>
          <w:id w:val="1158346083"/>
          <w:placeholder>
            <w:docPart w:val="D89A2E2A79004DCB870E08D9C6C21617"/>
          </w:placeholder>
          <w:richText/>
        </w:sdtPr>
        <w:sdtContent>
          <w:r w:rsidRPr="00A60B03" w:rsidR="00A60B03">
            <w:rPr>
              <w:b/>
              <w:i/>
            </w:rPr>
            <w:t>Guy Ware:</w:t>
          </w:r>
          <w:r>
            <w:rPr>
              <w:b/>
            </w:rPr>
            <w:t xml:space="preserve"> </w:t>
          </w:r>
        </w:sdtContent>
      </w:sdt>
      <w:r>
        <w:t>The experience in London, of course, is very different and we have been through a couple of cycles of inventing, ab</w:t>
      </w:r>
      <w:r w:rsidR="00841894">
        <w:t>olishing</w:t>
      </w:r>
      <w:r w:rsidR="007F029F">
        <w:t xml:space="preserve"> and </w:t>
      </w:r>
      <w:r w:rsidR="00841894">
        <w:t>reinventing a higher</w:t>
      </w:r>
      <w:r w:rsidR="007F029F">
        <w:t>-</w:t>
      </w:r>
      <w:r>
        <w:t>tier or strategic</w:t>
      </w:r>
      <w:r w:rsidR="007F029F">
        <w:t>-</w:t>
      </w:r>
      <w:r>
        <w:t xml:space="preserve">tier authority. The logic of that proves that there are things, in a city this size, </w:t>
      </w:r>
      <w:r w:rsidR="007F029F">
        <w:t>of which</w:t>
      </w:r>
      <w:r w:rsidR="00841894">
        <w:t xml:space="preserve"> </w:t>
      </w:r>
      <w:r>
        <w:t>you need to have a strategic overview, however that is embodied in a structure. There needs to be some way in which you can reflect a broader view than the local. The two just need to find ways in which they work together most effectively.</w:t>
      </w:r>
    </w:p>
    <w:p w:rsidR="000F7168" w:rsidP="000F7168">
      <w:pPr>
        <w:pStyle w:val="Answer"/>
      </w:pPr>
      <w:sdt>
        <w:sdtPr>
          <w:alias w:val="Witness"/>
          <w:id w:val="2011792968"/>
          <w:placeholder>
            <w:docPart w:val="D89A2E2A79004DCB870E08D9C6C21617"/>
          </w:placeholder>
          <w:richText/>
        </w:sdtPr>
        <w:sdtContent>
          <w:r w:rsidRPr="00A60B03" w:rsidR="00A60B03">
            <w:rPr>
              <w:b/>
              <w:i/>
            </w:rPr>
            <w:t>David Phillips:</w:t>
          </w:r>
          <w:r>
            <w:rPr>
              <w:b/>
            </w:rPr>
            <w:t xml:space="preserve"> </w:t>
          </w:r>
        </w:sdtContent>
      </w:sdt>
      <w:r w:rsidR="00585040">
        <w:t xml:space="preserve">For decisions that are very local, say planning decisions, some </w:t>
      </w:r>
      <w:r>
        <w:t xml:space="preserve">large unitary authorities have </w:t>
      </w:r>
      <w:r w:rsidR="00585040">
        <w:t>separate</w:t>
      </w:r>
      <w:r>
        <w:t xml:space="preserve"> planning committees that deal with planning in different parts of the authority. There could be ways to continue to have more local accountability within larger unitaries by having sub</w:t>
      </w:r>
      <w:r w:rsidR="007F029F">
        <w:t>-</w:t>
      </w:r>
      <w:r>
        <w:t>committee</w:t>
      </w:r>
      <w:r w:rsidR="00585040">
        <w:t>s</w:t>
      </w:r>
      <w:r>
        <w:t xml:space="preserve"> for certain things that are more hyperlocal.</w:t>
      </w:r>
    </w:p>
    <w:p w:rsidR="000F7168" w:rsidP="000F7168">
      <w:pPr>
        <w:pStyle w:val="Answer"/>
      </w:pPr>
      <w:sdt>
        <w:sdtPr>
          <w:alias w:val="Member"/>
          <w:tag w:val="&lt;Member mnisId='394' dodsId='25722'&gt;"/>
          <w:id w:val="-797383385"/>
          <w:placeholder>
            <w:docPart w:val="D89A2E2A79004DCB870E08D9C6C21617"/>
          </w:placeholder>
          <w:richText/>
        </w:sdtPr>
        <w:sdtContent>
          <w:r w:rsidRPr="004E50EF">
            <w:rPr>
              <w:b/>
            </w:rPr>
            <w:t>Chair:</w:t>
          </w:r>
        </w:sdtContent>
      </w:sdt>
      <w:r>
        <w:t xml:space="preserve"> Thanks very much to all three of you. There has been some really interesting information and evidence for the Committee</w:t>
      </w:r>
      <w:r w:rsidR="00585040">
        <w:t>,</w:t>
      </w:r>
      <w:r>
        <w:t xml:space="preserve"> with just one disagreement between you</w:t>
      </w:r>
      <w:r w:rsidR="00585040">
        <w:t>,</w:t>
      </w:r>
      <w:r>
        <w:t xml:space="preserve"> which we will let you com</w:t>
      </w:r>
      <w:r w:rsidR="00585040">
        <w:t xml:space="preserve">e back and argue about further. Thanks </w:t>
      </w:r>
      <w:r>
        <w:t>very much indeed for that evidence. That is really helpful to the Committee and appreciated.</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0B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0B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0B7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0B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6FB5D122039472C9C4338FE2D8C0DA5"/>
      </w:placeholder>
      <w:richText/>
    </w:sdtPr>
    <w:sdtContent>
      <w:p w:rsidR="00742FAE" w:rsidP="009277D8">
        <w:pPr>
          <w:pStyle w:val="Para"/>
          <w:rPr>
            <w:color w:val="808080"/>
          </w:rPr>
        </w:pPr>
        <w:r w:rsidRPr="006550B5">
          <w:rPr>
            <w:noProof/>
            <w:color w:val="808080"/>
            <w:lang w:val="fr-FR" w:eastAsia="fr-FR"/>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CFAF947B7C54872AD21E38E5B53E47B"/>
      </w:placeholder>
      <w:richText/>
    </w:sdtPr>
    <w:sdtContent>
      <w:p w:rsidR="00742FA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0B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1260564"/>
    <w:lvl w:ilvl="0">
      <w:start w:val="10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737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42F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60618\Notes\1260618%20Hansard%20HoC%20HCLGC%2007.09.20%20FT%20NOT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6FB5D122039472C9C4338FE2D8C0DA5"/>
        <w:category>
          <w:name w:val="General"/>
          <w:gallery w:val="placeholder"/>
        </w:category>
        <w:types>
          <w:type w:val="bbPlcHdr"/>
        </w:types>
        <w:behaviors>
          <w:behavior w:val="content"/>
        </w:behaviors>
        <w:guid w:val="{ECFA7708-F997-4CE8-8CA5-E85A62982074}"/>
      </w:docPartPr>
      <w:docPartBody>
        <w:p w:rsidR="00050B01" w:rsidP="00050B01">
          <w:pPr>
            <w:pStyle w:val="D6FB5D122039472C9C4338FE2D8C0DA5"/>
          </w:pPr>
          <w:r w:rsidRPr="000753FC">
            <w:rPr>
              <w:rStyle w:val="PlaceholderText"/>
            </w:rPr>
            <w:t>Click here to enter text.</w:t>
          </w:r>
        </w:p>
      </w:docPartBody>
    </w:docPart>
    <w:docPart>
      <w:docPartPr>
        <w:name w:val="F20F891A1FCA40FAAA002E6097FB7CFC"/>
        <w:category>
          <w:name w:val="General"/>
          <w:gallery w:val="placeholder"/>
        </w:category>
        <w:types>
          <w:type w:val="bbPlcHdr"/>
        </w:types>
        <w:behaviors>
          <w:behavior w:val="content"/>
        </w:behaviors>
        <w:guid w:val="{1AA2167B-F7F9-4265-A787-AD40B18700AD}"/>
      </w:docPartPr>
      <w:docPartBody>
        <w:p w:rsidR="00050B01" w:rsidP="00050B01">
          <w:pPr>
            <w:pStyle w:val="F20F891A1FCA40FAAA002E6097FB7CFC"/>
          </w:pPr>
          <w:r w:rsidRPr="002B3926">
            <w:rPr>
              <w:rStyle w:val="PlaceholderText"/>
            </w:rPr>
            <w:t>Click here to enter text.</w:t>
          </w:r>
        </w:p>
      </w:docPartBody>
    </w:docPart>
    <w:docPart>
      <w:docPartPr>
        <w:name w:val="2CFAF947B7C54872AD21E38E5B53E47B"/>
        <w:category>
          <w:name w:val="General"/>
          <w:gallery w:val="placeholder"/>
        </w:category>
        <w:types>
          <w:type w:val="bbPlcHdr"/>
        </w:types>
        <w:behaviors>
          <w:behavior w:val="content"/>
        </w:behaviors>
        <w:guid w:val="{D826741D-38E3-4726-84A2-C984CBF56B64}"/>
      </w:docPartPr>
      <w:docPartBody>
        <w:p w:rsidR="00050B01" w:rsidP="00050B01">
          <w:pPr>
            <w:pStyle w:val="2CFAF947B7C54872AD21E38E5B53E47B"/>
          </w:pPr>
          <w:r w:rsidRPr="00D20745">
            <w:rPr>
              <w:rStyle w:val="PlaceholderText"/>
            </w:rPr>
            <w:t>Click here to enter text.</w:t>
          </w:r>
        </w:p>
      </w:docPartBody>
    </w:docPart>
    <w:docPart>
      <w:docPartPr>
        <w:name w:val="821AACB6231B44EA87A5A839497B4197"/>
        <w:category>
          <w:name w:val="General"/>
          <w:gallery w:val="placeholder"/>
        </w:category>
        <w:types>
          <w:type w:val="bbPlcHdr"/>
        </w:types>
        <w:behaviors>
          <w:behavior w:val="content"/>
        </w:behaviors>
        <w:guid w:val="{FAA1C335-6BA5-4D7F-A31B-2B1B81BC0B24}"/>
      </w:docPartPr>
      <w:docPartBody>
        <w:p w:rsidR="00050B01" w:rsidP="00050B01">
          <w:pPr>
            <w:pStyle w:val="821AACB6231B44EA87A5A839497B4197"/>
          </w:pPr>
          <w:r w:rsidRPr="000753FC">
            <w:rPr>
              <w:rStyle w:val="PlaceholderText"/>
            </w:rPr>
            <w:t>Click here to enter text.</w:t>
          </w:r>
        </w:p>
      </w:docPartBody>
    </w:docPart>
    <w:docPart>
      <w:docPartPr>
        <w:name w:val="F9232ECA26E947C98F40C93A490247EB"/>
        <w:category>
          <w:name w:val="General"/>
          <w:gallery w:val="placeholder"/>
        </w:category>
        <w:types>
          <w:type w:val="bbPlcHdr"/>
        </w:types>
        <w:behaviors>
          <w:behavior w:val="content"/>
        </w:behaviors>
        <w:guid w:val="{C42586E4-9C91-4085-87D8-BF76457DA312}"/>
      </w:docPartPr>
      <w:docPartBody>
        <w:p w:rsidR="00050B01" w:rsidP="00050B01">
          <w:pPr>
            <w:pStyle w:val="F9232ECA26E947C98F40C93A490247EB"/>
          </w:pPr>
          <w:r w:rsidRPr="000753FC">
            <w:rPr>
              <w:rStyle w:val="PlaceholderText"/>
            </w:rPr>
            <w:t>Click here to enter text.</w:t>
          </w:r>
        </w:p>
      </w:docPartBody>
    </w:docPart>
    <w:docPart>
      <w:docPartPr>
        <w:name w:val="94FEB5280CB043FDA81D0815AC153400"/>
        <w:category>
          <w:name w:val="General"/>
          <w:gallery w:val="placeholder"/>
        </w:category>
        <w:types>
          <w:type w:val="bbPlcHdr"/>
        </w:types>
        <w:behaviors>
          <w:behavior w:val="content"/>
        </w:behaviors>
        <w:guid w:val="{A557CC1A-1FA4-41C0-A9CC-7E21E778E71E}"/>
      </w:docPartPr>
      <w:docPartBody>
        <w:p w:rsidR="00050B01" w:rsidP="00050B01">
          <w:pPr>
            <w:pStyle w:val="94FEB5280CB043FDA81D0815AC153400"/>
          </w:pPr>
          <w:r w:rsidRPr="000753FC">
            <w:rPr>
              <w:rStyle w:val="PlaceholderText"/>
            </w:rPr>
            <w:t>Click here to enter text.</w:t>
          </w:r>
        </w:p>
      </w:docPartBody>
    </w:docPart>
    <w:docPart>
      <w:docPartPr>
        <w:name w:val="4F24CE09D0F74B5F9E7F16D5C339BA42"/>
        <w:category>
          <w:name w:val="General"/>
          <w:gallery w:val="placeholder"/>
        </w:category>
        <w:types>
          <w:type w:val="bbPlcHdr"/>
        </w:types>
        <w:behaviors>
          <w:behavior w:val="content"/>
        </w:behaviors>
        <w:guid w:val="{1E75BF1C-2A7F-4824-ADFE-AD7416E51431}"/>
      </w:docPartPr>
      <w:docPartBody>
        <w:p w:rsidR="00050B01" w:rsidP="00050B01">
          <w:pPr>
            <w:pStyle w:val="4F24CE09D0F74B5F9E7F16D5C339BA42"/>
          </w:pPr>
          <w:r w:rsidRPr="002B3926">
            <w:rPr>
              <w:rStyle w:val="PlaceholderText"/>
            </w:rPr>
            <w:t>Click here to enter text.</w:t>
          </w:r>
        </w:p>
      </w:docPartBody>
    </w:docPart>
    <w:docPart>
      <w:docPartPr>
        <w:name w:val="62C3B946F7D24BB885763F8A8576A552"/>
        <w:category>
          <w:name w:val="General"/>
          <w:gallery w:val="placeholder"/>
        </w:category>
        <w:types>
          <w:type w:val="bbPlcHdr"/>
        </w:types>
        <w:behaviors>
          <w:behavior w:val="content"/>
        </w:behaviors>
        <w:guid w:val="{9A868456-6F4D-48A4-B4B3-5841EF1075FE}"/>
      </w:docPartPr>
      <w:docPartBody>
        <w:p w:rsidR="00050B01" w:rsidP="00050B01">
          <w:pPr>
            <w:pStyle w:val="62C3B946F7D24BB885763F8A8576A552"/>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265A7E62-32E6-47C5-ABC8-F069C901E242}"/>
      </w:docPartPr>
      <w:docPartBody>
        <w:p w:rsidR="00050B01">
          <w:r w:rsidRPr="00CE58A1">
            <w:rPr>
              <w:rStyle w:val="PlaceholderText"/>
            </w:rPr>
            <w:t>Click here to enter text.</w:t>
          </w:r>
        </w:p>
      </w:docPartBody>
    </w:docPart>
    <w:docPart>
      <w:docPartPr>
        <w:name w:val="DADA12F333AB4DC8B4B44B48C6F39618"/>
        <w:category>
          <w:name w:val="General"/>
          <w:gallery w:val="placeholder"/>
        </w:category>
        <w:types>
          <w:type w:val="bbPlcHdr"/>
        </w:types>
        <w:behaviors>
          <w:behavior w:val="content"/>
        </w:behaviors>
        <w:guid w:val="{F90F127B-C2D0-407A-921B-3B035B93FC4F}"/>
      </w:docPartPr>
      <w:docPartBody>
        <w:p w:rsidR="001E5102" w:rsidP="001E5102">
          <w:pPr>
            <w:pStyle w:val="DADA12F333AB4DC8B4B44B48C6F39618"/>
          </w:pPr>
          <w:r w:rsidRPr="002B3926">
            <w:rPr>
              <w:rStyle w:val="PlaceholderText"/>
            </w:rPr>
            <w:t>Click here to enter text.</w:t>
          </w:r>
        </w:p>
      </w:docPartBody>
    </w:docPart>
    <w:docPart>
      <w:docPartPr>
        <w:name w:val="943E59D9777E4F8E90892706A3819365"/>
        <w:category>
          <w:name w:val="General"/>
          <w:gallery w:val="placeholder"/>
        </w:category>
        <w:types>
          <w:type w:val="bbPlcHdr"/>
        </w:types>
        <w:behaviors>
          <w:behavior w:val="content"/>
        </w:behaviors>
        <w:guid w:val="{06B26E8D-1B15-4F19-AF74-E71D7BFBC47F}"/>
      </w:docPartPr>
      <w:docPartBody>
        <w:p w:rsidR="001E5102" w:rsidP="001E5102">
          <w:pPr>
            <w:pStyle w:val="943E59D9777E4F8E90892706A3819365"/>
          </w:pPr>
          <w:r w:rsidRPr="00380A20">
            <w:rPr>
              <w:rStyle w:val="PlaceholderText"/>
            </w:rPr>
            <w:t>Click here to enter text.</w:t>
          </w:r>
        </w:p>
      </w:docPartBody>
    </w:docPart>
    <w:docPart>
      <w:docPartPr>
        <w:name w:val="539DB6BF30484B70BCBC106DBF44E7A9"/>
        <w:category>
          <w:name w:val="General"/>
          <w:gallery w:val="placeholder"/>
        </w:category>
        <w:types>
          <w:type w:val="bbPlcHdr"/>
        </w:types>
        <w:behaviors>
          <w:behavior w:val="content"/>
        </w:behaviors>
        <w:guid w:val="{B2C2F8D2-EA09-4EA1-B7FB-4685D226897B}"/>
      </w:docPartPr>
      <w:docPartBody>
        <w:p w:rsidR="001E5102" w:rsidP="001E5102">
          <w:pPr>
            <w:pStyle w:val="539DB6BF30484B70BCBC106DBF44E7A9"/>
          </w:pPr>
          <w:r w:rsidRPr="00F6147F">
            <w:rPr>
              <w:rStyle w:val="PlaceholderText"/>
            </w:rPr>
            <w:t>Click here to enter text.</w:t>
          </w:r>
        </w:p>
      </w:docPartBody>
    </w:docPart>
    <w:docPart>
      <w:docPartPr>
        <w:name w:val="D2B6B3CBAAEF41B491190FAFFC3530A3"/>
        <w:category>
          <w:name w:val="General"/>
          <w:gallery w:val="placeholder"/>
        </w:category>
        <w:types>
          <w:type w:val="bbPlcHdr"/>
        </w:types>
        <w:behaviors>
          <w:behavior w:val="content"/>
        </w:behaviors>
        <w:guid w:val="{FD0059F1-59B7-4ACA-9912-B098BD74E5EA}"/>
      </w:docPartPr>
      <w:docPartBody>
        <w:p w:rsidR="001E5102" w:rsidP="001E5102">
          <w:pPr>
            <w:pStyle w:val="D2B6B3CBAAEF41B491190FAFFC3530A3"/>
          </w:pPr>
          <w:r w:rsidRPr="00F6147F">
            <w:rPr>
              <w:rStyle w:val="PlaceholderText"/>
            </w:rPr>
            <w:t>Click here to enter text.</w:t>
          </w:r>
        </w:p>
      </w:docPartBody>
    </w:docPart>
    <w:docPart>
      <w:docPartPr>
        <w:name w:val="0334FCB0C95842A8B914DDB06838B13C"/>
        <w:category>
          <w:name w:val="General"/>
          <w:gallery w:val="placeholder"/>
        </w:category>
        <w:types>
          <w:type w:val="bbPlcHdr"/>
        </w:types>
        <w:behaviors>
          <w:behavior w:val="content"/>
        </w:behaviors>
        <w:guid w:val="{D4B15DE7-9920-4BC6-8B04-BF87BA7DD374}"/>
      </w:docPartPr>
      <w:docPartBody>
        <w:p w:rsidR="001E5102" w:rsidP="001E5102">
          <w:pPr>
            <w:pStyle w:val="0334FCB0C95842A8B914DDB06838B13C"/>
          </w:pPr>
          <w:r w:rsidRPr="00F6147F">
            <w:rPr>
              <w:rStyle w:val="PlaceholderText"/>
            </w:rPr>
            <w:t>Click here to enter text.</w:t>
          </w:r>
        </w:p>
      </w:docPartBody>
    </w:docPart>
    <w:docPart>
      <w:docPartPr>
        <w:name w:val="3C1719B20EE440A0887212DD510D17FB"/>
        <w:category>
          <w:name w:val="General"/>
          <w:gallery w:val="placeholder"/>
        </w:category>
        <w:types>
          <w:type w:val="bbPlcHdr"/>
        </w:types>
        <w:behaviors>
          <w:behavior w:val="content"/>
        </w:behaviors>
        <w:guid w:val="{1C199186-D510-408A-AAEA-315818235C7C}"/>
      </w:docPartPr>
      <w:docPartBody>
        <w:p w:rsidR="001E5102" w:rsidP="001E5102">
          <w:pPr>
            <w:pStyle w:val="3C1719B20EE440A0887212DD510D17FB"/>
          </w:pPr>
          <w:r w:rsidRPr="00F6147F">
            <w:rPr>
              <w:rStyle w:val="PlaceholderText"/>
            </w:rPr>
            <w:t>Click here to enter text.</w:t>
          </w:r>
        </w:p>
      </w:docPartBody>
    </w:docPart>
    <w:docPart>
      <w:docPartPr>
        <w:name w:val="7A333C76A7B446E596CE2AB36C8428E4"/>
        <w:category>
          <w:name w:val="General"/>
          <w:gallery w:val="placeholder"/>
        </w:category>
        <w:types>
          <w:type w:val="bbPlcHdr"/>
        </w:types>
        <w:behaviors>
          <w:behavior w:val="content"/>
        </w:behaviors>
        <w:guid w:val="{C50799D8-63A7-4655-A3A5-17E4D14405D9}"/>
      </w:docPartPr>
      <w:docPartBody>
        <w:p w:rsidR="001E5102" w:rsidP="001E5102">
          <w:pPr>
            <w:pStyle w:val="7A333C76A7B446E596CE2AB36C8428E4"/>
          </w:pPr>
          <w:r w:rsidRPr="00F6147F">
            <w:rPr>
              <w:rStyle w:val="PlaceholderText"/>
            </w:rPr>
            <w:t>Click here to enter text.</w:t>
          </w:r>
        </w:p>
      </w:docPartBody>
    </w:docPart>
    <w:docPart>
      <w:docPartPr>
        <w:name w:val="A30C645ECA58492F81602219E1983608"/>
        <w:category>
          <w:name w:val="General"/>
          <w:gallery w:val="placeholder"/>
        </w:category>
        <w:types>
          <w:type w:val="bbPlcHdr"/>
        </w:types>
        <w:behaviors>
          <w:behavior w:val="content"/>
        </w:behaviors>
        <w:guid w:val="{A3BA9819-7B03-4324-9142-92FC6D1DDEA2}"/>
      </w:docPartPr>
      <w:docPartBody>
        <w:p w:rsidR="001E5102" w:rsidP="001E5102">
          <w:pPr>
            <w:pStyle w:val="A30C645ECA58492F81602219E1983608"/>
          </w:pPr>
          <w:r w:rsidRPr="00F6147F">
            <w:rPr>
              <w:rStyle w:val="PlaceholderText"/>
            </w:rPr>
            <w:t>Click here to enter text.</w:t>
          </w:r>
        </w:p>
      </w:docPartBody>
    </w:docPart>
    <w:docPart>
      <w:docPartPr>
        <w:name w:val="6BBC4DA8683D433E984ED2AB7CE8EF47"/>
        <w:category>
          <w:name w:val="General"/>
          <w:gallery w:val="placeholder"/>
        </w:category>
        <w:types>
          <w:type w:val="bbPlcHdr"/>
        </w:types>
        <w:behaviors>
          <w:behavior w:val="content"/>
        </w:behaviors>
        <w:guid w:val="{403E9F86-EB55-46BC-808F-B244942055B1}"/>
      </w:docPartPr>
      <w:docPartBody>
        <w:p w:rsidR="001E5102" w:rsidP="001E5102">
          <w:pPr>
            <w:pStyle w:val="6BBC4DA8683D433E984ED2AB7CE8EF47"/>
          </w:pPr>
          <w:r w:rsidRPr="00F6147F">
            <w:rPr>
              <w:rStyle w:val="PlaceholderText"/>
            </w:rPr>
            <w:t>Click here to enter text.</w:t>
          </w:r>
        </w:p>
      </w:docPartBody>
    </w:docPart>
    <w:docPart>
      <w:docPartPr>
        <w:name w:val="4E08365D9F464760BAC1A3C4EE6F777E"/>
        <w:category>
          <w:name w:val="General"/>
          <w:gallery w:val="placeholder"/>
        </w:category>
        <w:types>
          <w:type w:val="bbPlcHdr"/>
        </w:types>
        <w:behaviors>
          <w:behavior w:val="content"/>
        </w:behaviors>
        <w:guid w:val="{3EACDB71-AEF2-44DC-89DE-EC24DC3D0931}"/>
      </w:docPartPr>
      <w:docPartBody>
        <w:p w:rsidR="001E5102" w:rsidP="001E5102">
          <w:pPr>
            <w:pStyle w:val="4E08365D9F464760BAC1A3C4EE6F777E"/>
          </w:pPr>
          <w:r w:rsidRPr="00F6147F">
            <w:rPr>
              <w:rStyle w:val="PlaceholderText"/>
            </w:rPr>
            <w:t>Click here to enter text.</w:t>
          </w:r>
        </w:p>
      </w:docPartBody>
    </w:docPart>
    <w:docPart>
      <w:docPartPr>
        <w:name w:val="9DBC215AA8EE49538B87D8C7393FE675"/>
        <w:category>
          <w:name w:val="General"/>
          <w:gallery w:val="placeholder"/>
        </w:category>
        <w:types>
          <w:type w:val="bbPlcHdr"/>
        </w:types>
        <w:behaviors>
          <w:behavior w:val="content"/>
        </w:behaviors>
        <w:guid w:val="{6CFFBA3B-0508-48A1-82A3-A497134BAEFA}"/>
      </w:docPartPr>
      <w:docPartBody>
        <w:p w:rsidR="001E5102" w:rsidP="001E5102">
          <w:pPr>
            <w:pStyle w:val="9DBC215AA8EE49538B87D8C7393FE675"/>
          </w:pPr>
          <w:r w:rsidRPr="00380A20">
            <w:rPr>
              <w:rStyle w:val="PlaceholderText"/>
            </w:rPr>
            <w:t>Click here to enter text.</w:t>
          </w:r>
        </w:p>
      </w:docPartBody>
    </w:docPart>
    <w:docPart>
      <w:docPartPr>
        <w:name w:val="D7B5C27A83CC415F879F6C4F62A5DD03"/>
        <w:category>
          <w:name w:val="General"/>
          <w:gallery w:val="placeholder"/>
        </w:category>
        <w:types>
          <w:type w:val="bbPlcHdr"/>
        </w:types>
        <w:behaviors>
          <w:behavior w:val="content"/>
        </w:behaviors>
        <w:guid w:val="{49E272FF-C886-43FC-807B-C32E79A2F187}"/>
      </w:docPartPr>
      <w:docPartBody>
        <w:p w:rsidR="001E5102" w:rsidP="001E5102">
          <w:pPr>
            <w:pStyle w:val="D7B5C27A83CC415F879F6C4F62A5DD03"/>
          </w:pPr>
          <w:r w:rsidRPr="00380A20">
            <w:rPr>
              <w:rStyle w:val="PlaceholderText"/>
            </w:rPr>
            <w:t>Click here to enter text.</w:t>
          </w:r>
        </w:p>
      </w:docPartBody>
    </w:docPart>
    <w:docPart>
      <w:docPartPr>
        <w:name w:val="0EFE1E1096DE441C85FE4A1AE80DA601"/>
        <w:category>
          <w:name w:val="General"/>
          <w:gallery w:val="placeholder"/>
        </w:category>
        <w:types>
          <w:type w:val="bbPlcHdr"/>
        </w:types>
        <w:behaviors>
          <w:behavior w:val="content"/>
        </w:behaviors>
        <w:guid w:val="{8B164F29-2B8E-4DBB-81D3-8E65B96EEDFD}"/>
      </w:docPartPr>
      <w:docPartBody>
        <w:p w:rsidR="001E5102" w:rsidP="001E5102">
          <w:pPr>
            <w:pStyle w:val="0EFE1E1096DE441C85FE4A1AE80DA601"/>
          </w:pPr>
          <w:r w:rsidRPr="00380A20">
            <w:rPr>
              <w:rStyle w:val="PlaceholderText"/>
            </w:rPr>
            <w:t>Click here to enter text.</w:t>
          </w:r>
        </w:p>
      </w:docPartBody>
    </w:docPart>
    <w:docPart>
      <w:docPartPr>
        <w:name w:val="41898A7180C344E89338239D6A479FE9"/>
        <w:category>
          <w:name w:val="General"/>
          <w:gallery w:val="placeholder"/>
        </w:category>
        <w:types>
          <w:type w:val="bbPlcHdr"/>
        </w:types>
        <w:behaviors>
          <w:behavior w:val="content"/>
        </w:behaviors>
        <w:guid w:val="{2BE76BB2-763C-4368-88D8-FA4BE9268818}"/>
      </w:docPartPr>
      <w:docPartBody>
        <w:p w:rsidR="001E5102" w:rsidP="001E5102">
          <w:pPr>
            <w:pStyle w:val="41898A7180C344E89338239D6A479FE9"/>
          </w:pPr>
          <w:r w:rsidRPr="00380A20">
            <w:rPr>
              <w:rStyle w:val="PlaceholderText"/>
            </w:rPr>
            <w:t>Click here to enter text.</w:t>
          </w:r>
        </w:p>
      </w:docPartBody>
    </w:docPart>
    <w:docPart>
      <w:docPartPr>
        <w:name w:val="9675FB422EE04E35B5933E35B6EA707A"/>
        <w:category>
          <w:name w:val="General"/>
          <w:gallery w:val="placeholder"/>
        </w:category>
        <w:types>
          <w:type w:val="bbPlcHdr"/>
        </w:types>
        <w:behaviors>
          <w:behavior w:val="content"/>
        </w:behaviors>
        <w:guid w:val="{E89DEE4C-6D23-457A-98EA-AB61BCBCA17C}"/>
      </w:docPartPr>
      <w:docPartBody>
        <w:p w:rsidR="001E5102" w:rsidP="001E5102">
          <w:pPr>
            <w:pStyle w:val="9675FB422EE04E35B5933E35B6EA707A"/>
          </w:pPr>
          <w:r w:rsidRPr="00F6147F">
            <w:rPr>
              <w:rStyle w:val="PlaceholderText"/>
            </w:rPr>
            <w:t>Click here to enter text.</w:t>
          </w:r>
        </w:p>
      </w:docPartBody>
    </w:docPart>
    <w:docPart>
      <w:docPartPr>
        <w:name w:val="79BC7EE87723484B8C0DEA0C41A54863"/>
        <w:category>
          <w:name w:val="General"/>
          <w:gallery w:val="placeholder"/>
        </w:category>
        <w:types>
          <w:type w:val="bbPlcHdr"/>
        </w:types>
        <w:behaviors>
          <w:behavior w:val="content"/>
        </w:behaviors>
        <w:guid w:val="{8056BA73-4222-43B8-9482-D737138233B8}"/>
      </w:docPartPr>
      <w:docPartBody>
        <w:p w:rsidR="001E5102" w:rsidP="001E5102">
          <w:pPr>
            <w:pStyle w:val="79BC7EE87723484B8C0DEA0C41A54863"/>
          </w:pPr>
          <w:r w:rsidRPr="00380A20">
            <w:rPr>
              <w:rStyle w:val="PlaceholderText"/>
            </w:rPr>
            <w:t>Click here to enter text.</w:t>
          </w:r>
        </w:p>
      </w:docPartBody>
    </w:docPart>
    <w:docPart>
      <w:docPartPr>
        <w:name w:val="82BEE8F929264B86B8FEE5C241E3BAC5"/>
        <w:category>
          <w:name w:val="General"/>
          <w:gallery w:val="placeholder"/>
        </w:category>
        <w:types>
          <w:type w:val="bbPlcHdr"/>
        </w:types>
        <w:behaviors>
          <w:behavior w:val="content"/>
        </w:behaviors>
        <w:guid w:val="{27202118-70B8-4D98-8CC3-8BD301B2E2C9}"/>
      </w:docPartPr>
      <w:docPartBody>
        <w:p w:rsidR="001E5102" w:rsidP="001E5102">
          <w:pPr>
            <w:pStyle w:val="82BEE8F929264B86B8FEE5C241E3BAC5"/>
          </w:pPr>
          <w:r w:rsidRPr="00F6147F">
            <w:rPr>
              <w:rStyle w:val="PlaceholderText"/>
            </w:rPr>
            <w:t>Click here to enter text.</w:t>
          </w:r>
        </w:p>
      </w:docPartBody>
    </w:docPart>
    <w:docPart>
      <w:docPartPr>
        <w:name w:val="CFF94D52CA99475D97B79D582D4CEBCC"/>
        <w:category>
          <w:name w:val="General"/>
          <w:gallery w:val="placeholder"/>
        </w:category>
        <w:types>
          <w:type w:val="bbPlcHdr"/>
        </w:types>
        <w:behaviors>
          <w:behavior w:val="content"/>
        </w:behaviors>
        <w:guid w:val="{52D677EF-ED3F-4D22-B80F-816D5C4005E2}"/>
      </w:docPartPr>
      <w:docPartBody>
        <w:p w:rsidR="001E5102" w:rsidP="001E5102">
          <w:pPr>
            <w:pStyle w:val="CFF94D52CA99475D97B79D582D4CEBCC"/>
          </w:pPr>
          <w:r w:rsidRPr="00380A20">
            <w:rPr>
              <w:rStyle w:val="PlaceholderText"/>
            </w:rPr>
            <w:t>Click here to enter text.</w:t>
          </w:r>
        </w:p>
      </w:docPartBody>
    </w:docPart>
    <w:docPart>
      <w:docPartPr>
        <w:name w:val="2545880C719841F2B8686E7B5072EC30"/>
        <w:category>
          <w:name w:val="General"/>
          <w:gallery w:val="placeholder"/>
        </w:category>
        <w:types>
          <w:type w:val="bbPlcHdr"/>
        </w:types>
        <w:behaviors>
          <w:behavior w:val="content"/>
        </w:behaviors>
        <w:guid w:val="{B224067F-A728-43DD-BC4B-5DA5AFDEFE80}"/>
      </w:docPartPr>
      <w:docPartBody>
        <w:p w:rsidR="001E5102" w:rsidP="001E5102">
          <w:pPr>
            <w:pStyle w:val="2545880C719841F2B8686E7B5072EC30"/>
          </w:pPr>
          <w:r w:rsidRPr="00F6147F">
            <w:rPr>
              <w:rStyle w:val="PlaceholderText"/>
            </w:rPr>
            <w:t>Click here to enter text.</w:t>
          </w:r>
        </w:p>
      </w:docPartBody>
    </w:docPart>
    <w:docPart>
      <w:docPartPr>
        <w:name w:val="A78F47D7E9EB4CFCAF7F86EF976C7B0F"/>
        <w:category>
          <w:name w:val="General"/>
          <w:gallery w:val="placeholder"/>
        </w:category>
        <w:types>
          <w:type w:val="bbPlcHdr"/>
        </w:types>
        <w:behaviors>
          <w:behavior w:val="content"/>
        </w:behaviors>
        <w:guid w:val="{E661CD65-69C2-426F-A431-8B7348D4C897}"/>
      </w:docPartPr>
      <w:docPartBody>
        <w:p w:rsidR="001E5102" w:rsidP="001E5102">
          <w:pPr>
            <w:pStyle w:val="A78F47D7E9EB4CFCAF7F86EF976C7B0F"/>
          </w:pPr>
          <w:r w:rsidRPr="00380A20">
            <w:rPr>
              <w:rStyle w:val="PlaceholderText"/>
            </w:rPr>
            <w:t>Click here to enter text.</w:t>
          </w:r>
        </w:p>
      </w:docPartBody>
    </w:docPart>
    <w:docPart>
      <w:docPartPr>
        <w:name w:val="67F27502538E49BBA577FC0134A57BF3"/>
        <w:category>
          <w:name w:val="General"/>
          <w:gallery w:val="placeholder"/>
        </w:category>
        <w:types>
          <w:type w:val="bbPlcHdr"/>
        </w:types>
        <w:behaviors>
          <w:behavior w:val="content"/>
        </w:behaviors>
        <w:guid w:val="{3A8C5634-74CE-4F2F-98CD-C4810044C2C0}"/>
      </w:docPartPr>
      <w:docPartBody>
        <w:p w:rsidR="001E5102" w:rsidP="001E5102">
          <w:pPr>
            <w:pStyle w:val="67F27502538E49BBA577FC0134A57BF3"/>
          </w:pPr>
          <w:r w:rsidRPr="00F6147F">
            <w:rPr>
              <w:rStyle w:val="PlaceholderText"/>
            </w:rPr>
            <w:t>Click here to enter text.</w:t>
          </w:r>
        </w:p>
      </w:docPartBody>
    </w:docPart>
    <w:docPart>
      <w:docPartPr>
        <w:name w:val="B87E96C9DED04082B88C26F491E1B56F"/>
        <w:category>
          <w:name w:val="General"/>
          <w:gallery w:val="placeholder"/>
        </w:category>
        <w:types>
          <w:type w:val="bbPlcHdr"/>
        </w:types>
        <w:behaviors>
          <w:behavior w:val="content"/>
        </w:behaviors>
        <w:guid w:val="{02C9C523-07CD-4254-8416-9CFA9B3FE00A}"/>
      </w:docPartPr>
      <w:docPartBody>
        <w:p w:rsidR="001E5102" w:rsidP="001E5102">
          <w:pPr>
            <w:pStyle w:val="B87E96C9DED04082B88C26F491E1B56F"/>
          </w:pPr>
          <w:r w:rsidRPr="00380A20">
            <w:rPr>
              <w:rStyle w:val="PlaceholderText"/>
            </w:rPr>
            <w:t>Click here to enter text.</w:t>
          </w:r>
        </w:p>
      </w:docPartBody>
    </w:docPart>
    <w:docPart>
      <w:docPartPr>
        <w:name w:val="30A3239756974B93B20564CDA2561E12"/>
        <w:category>
          <w:name w:val="General"/>
          <w:gallery w:val="placeholder"/>
        </w:category>
        <w:types>
          <w:type w:val="bbPlcHdr"/>
        </w:types>
        <w:behaviors>
          <w:behavior w:val="content"/>
        </w:behaviors>
        <w:guid w:val="{FA1B2F73-BF89-4363-AE63-4ED212604804}"/>
      </w:docPartPr>
      <w:docPartBody>
        <w:p w:rsidR="001E5102" w:rsidP="001E5102">
          <w:pPr>
            <w:pStyle w:val="30A3239756974B93B20564CDA2561E12"/>
          </w:pPr>
          <w:r w:rsidRPr="00F6147F">
            <w:rPr>
              <w:rStyle w:val="PlaceholderText"/>
            </w:rPr>
            <w:t>Click here to enter text.</w:t>
          </w:r>
        </w:p>
      </w:docPartBody>
    </w:docPart>
    <w:docPart>
      <w:docPartPr>
        <w:name w:val="41E4EFC208EF4C4DA165B524742D9459"/>
        <w:category>
          <w:name w:val="General"/>
          <w:gallery w:val="placeholder"/>
        </w:category>
        <w:types>
          <w:type w:val="bbPlcHdr"/>
        </w:types>
        <w:behaviors>
          <w:behavior w:val="content"/>
        </w:behaviors>
        <w:guid w:val="{9FF4916A-3221-4D78-BE04-C5525B412AA2}"/>
      </w:docPartPr>
      <w:docPartBody>
        <w:p w:rsidR="001E5102" w:rsidP="001E5102">
          <w:pPr>
            <w:pStyle w:val="41E4EFC208EF4C4DA165B524742D9459"/>
          </w:pPr>
          <w:r w:rsidRPr="00380A20">
            <w:rPr>
              <w:rStyle w:val="PlaceholderText"/>
            </w:rPr>
            <w:t>Click here to enter text.</w:t>
          </w:r>
        </w:p>
      </w:docPartBody>
    </w:docPart>
    <w:docPart>
      <w:docPartPr>
        <w:name w:val="C4AF406A00364D42AF334E2F9BF1A39A"/>
        <w:category>
          <w:name w:val="General"/>
          <w:gallery w:val="placeholder"/>
        </w:category>
        <w:types>
          <w:type w:val="bbPlcHdr"/>
        </w:types>
        <w:behaviors>
          <w:behavior w:val="content"/>
        </w:behaviors>
        <w:guid w:val="{F3F8C14E-33B2-4D90-80C7-604B8479299A}"/>
      </w:docPartPr>
      <w:docPartBody>
        <w:p w:rsidR="001E5102" w:rsidP="001E5102">
          <w:pPr>
            <w:pStyle w:val="C4AF406A00364D42AF334E2F9BF1A39A"/>
          </w:pPr>
          <w:r w:rsidRPr="00F6147F">
            <w:rPr>
              <w:rStyle w:val="PlaceholderText"/>
            </w:rPr>
            <w:t>Click here to enter text.</w:t>
          </w:r>
        </w:p>
      </w:docPartBody>
    </w:docPart>
    <w:docPart>
      <w:docPartPr>
        <w:name w:val="910524D7A00144C88527C1A0C58FA76C"/>
        <w:category>
          <w:name w:val="General"/>
          <w:gallery w:val="placeholder"/>
        </w:category>
        <w:types>
          <w:type w:val="bbPlcHdr"/>
        </w:types>
        <w:behaviors>
          <w:behavior w:val="content"/>
        </w:behaviors>
        <w:guid w:val="{C499DA0B-DF35-4D88-A704-513E9793C374}"/>
      </w:docPartPr>
      <w:docPartBody>
        <w:p w:rsidR="001E5102" w:rsidP="001E5102">
          <w:pPr>
            <w:pStyle w:val="910524D7A00144C88527C1A0C58FA76C"/>
          </w:pPr>
          <w:r w:rsidRPr="00F6147F">
            <w:rPr>
              <w:rStyle w:val="PlaceholderText"/>
            </w:rPr>
            <w:t>Click here to enter text.</w:t>
          </w:r>
        </w:p>
      </w:docPartBody>
    </w:docPart>
    <w:docPart>
      <w:docPartPr>
        <w:name w:val="DD43F400605B4B529B878F936185C8D4"/>
        <w:category>
          <w:name w:val="General"/>
          <w:gallery w:val="placeholder"/>
        </w:category>
        <w:types>
          <w:type w:val="bbPlcHdr"/>
        </w:types>
        <w:behaviors>
          <w:behavior w:val="content"/>
        </w:behaviors>
        <w:guid w:val="{F7E449EA-0014-49F2-A5C3-9158FED92F56}"/>
      </w:docPartPr>
      <w:docPartBody>
        <w:p w:rsidR="001E5102" w:rsidP="001E5102">
          <w:pPr>
            <w:pStyle w:val="DD43F400605B4B529B878F936185C8D4"/>
          </w:pPr>
          <w:r w:rsidRPr="00380A20">
            <w:rPr>
              <w:rStyle w:val="PlaceholderText"/>
            </w:rPr>
            <w:t>Click here to enter text.</w:t>
          </w:r>
        </w:p>
      </w:docPartBody>
    </w:docPart>
    <w:docPart>
      <w:docPartPr>
        <w:name w:val="3BEC888A803A4975BA770144CBA2F7CF"/>
        <w:category>
          <w:name w:val="General"/>
          <w:gallery w:val="placeholder"/>
        </w:category>
        <w:types>
          <w:type w:val="bbPlcHdr"/>
        </w:types>
        <w:behaviors>
          <w:behavior w:val="content"/>
        </w:behaviors>
        <w:guid w:val="{2316A118-CDD8-4208-B939-2D1E8284FE5A}"/>
      </w:docPartPr>
      <w:docPartBody>
        <w:p w:rsidR="001E5102" w:rsidP="001E5102">
          <w:pPr>
            <w:pStyle w:val="3BEC888A803A4975BA770144CBA2F7CF"/>
          </w:pPr>
          <w:r w:rsidRPr="00F6147F">
            <w:rPr>
              <w:rStyle w:val="PlaceholderText"/>
            </w:rPr>
            <w:t>Click here to enter text.</w:t>
          </w:r>
        </w:p>
      </w:docPartBody>
    </w:docPart>
    <w:docPart>
      <w:docPartPr>
        <w:name w:val="83101B6AD34B4CC78A6284BDB8AA20F3"/>
        <w:category>
          <w:name w:val="General"/>
          <w:gallery w:val="placeholder"/>
        </w:category>
        <w:types>
          <w:type w:val="bbPlcHdr"/>
        </w:types>
        <w:behaviors>
          <w:behavior w:val="content"/>
        </w:behaviors>
        <w:guid w:val="{E4432B8E-ACBB-4480-8303-AFA1FB1C23B7}"/>
      </w:docPartPr>
      <w:docPartBody>
        <w:p w:rsidR="001E5102" w:rsidP="001E5102">
          <w:pPr>
            <w:pStyle w:val="83101B6AD34B4CC78A6284BDB8AA20F3"/>
          </w:pPr>
          <w:r w:rsidRPr="00380A20">
            <w:rPr>
              <w:rStyle w:val="PlaceholderText"/>
            </w:rPr>
            <w:t>Click here to enter text.</w:t>
          </w:r>
        </w:p>
      </w:docPartBody>
    </w:docPart>
    <w:docPart>
      <w:docPartPr>
        <w:name w:val="5F6B38E3F35744938598303A7A43DD62"/>
        <w:category>
          <w:name w:val="General"/>
          <w:gallery w:val="placeholder"/>
        </w:category>
        <w:types>
          <w:type w:val="bbPlcHdr"/>
        </w:types>
        <w:behaviors>
          <w:behavior w:val="content"/>
        </w:behaviors>
        <w:guid w:val="{6DA04A7E-A59A-43A1-8D10-BF37DB7C7706}"/>
      </w:docPartPr>
      <w:docPartBody>
        <w:p w:rsidR="001E5102" w:rsidP="001E5102">
          <w:pPr>
            <w:pStyle w:val="5F6B38E3F35744938598303A7A43DD62"/>
          </w:pPr>
          <w:r w:rsidRPr="00CE58A1">
            <w:rPr>
              <w:rStyle w:val="PlaceholderText"/>
            </w:rPr>
            <w:t>Click here to enter text.</w:t>
          </w:r>
        </w:p>
      </w:docPartBody>
    </w:docPart>
    <w:docPart>
      <w:docPartPr>
        <w:name w:val="1C00838FE10C4D22A2449781741E7FE1"/>
        <w:category>
          <w:name w:val="General"/>
          <w:gallery w:val="placeholder"/>
        </w:category>
        <w:types>
          <w:type w:val="bbPlcHdr"/>
        </w:types>
        <w:behaviors>
          <w:behavior w:val="content"/>
        </w:behaviors>
        <w:guid w:val="{756A4D8A-A507-4ACA-A887-06BB843C8F0D}"/>
      </w:docPartPr>
      <w:docPartBody>
        <w:p w:rsidR="001E5102" w:rsidP="001E5102">
          <w:pPr>
            <w:pStyle w:val="1C00838FE10C4D22A2449781741E7FE1"/>
          </w:pPr>
          <w:r w:rsidRPr="00F6147F">
            <w:rPr>
              <w:rStyle w:val="PlaceholderText"/>
            </w:rPr>
            <w:t>Click here to enter text.</w:t>
          </w:r>
        </w:p>
      </w:docPartBody>
    </w:docPart>
    <w:docPart>
      <w:docPartPr>
        <w:name w:val="9CC5D698CCD64E129B774CDFF2770537"/>
        <w:category>
          <w:name w:val="General"/>
          <w:gallery w:val="placeholder"/>
        </w:category>
        <w:types>
          <w:type w:val="bbPlcHdr"/>
        </w:types>
        <w:behaviors>
          <w:behavior w:val="content"/>
        </w:behaviors>
        <w:guid w:val="{3E58CBA1-B4F6-40B5-BD8B-7FCBA27A9D57}"/>
      </w:docPartPr>
      <w:docPartBody>
        <w:p w:rsidR="001E5102" w:rsidP="001E5102">
          <w:pPr>
            <w:pStyle w:val="9CC5D698CCD64E129B774CDFF2770537"/>
          </w:pPr>
          <w:r w:rsidRPr="00380A20">
            <w:rPr>
              <w:rStyle w:val="PlaceholderText"/>
            </w:rPr>
            <w:t>Click here to enter text.</w:t>
          </w:r>
        </w:p>
      </w:docPartBody>
    </w:docPart>
    <w:docPart>
      <w:docPartPr>
        <w:name w:val="F8A9FED6BDDA4A2EA965A19B199484D8"/>
        <w:category>
          <w:name w:val="General"/>
          <w:gallery w:val="placeholder"/>
        </w:category>
        <w:types>
          <w:type w:val="bbPlcHdr"/>
        </w:types>
        <w:behaviors>
          <w:behavior w:val="content"/>
        </w:behaviors>
        <w:guid w:val="{9BC1CCC9-AA4F-4463-B364-EE9E7F4FD567}"/>
      </w:docPartPr>
      <w:docPartBody>
        <w:p w:rsidR="001E5102" w:rsidP="001E5102">
          <w:pPr>
            <w:pStyle w:val="F8A9FED6BDDA4A2EA965A19B199484D8"/>
          </w:pPr>
          <w:r w:rsidRPr="00F6147F">
            <w:rPr>
              <w:rStyle w:val="PlaceholderText"/>
            </w:rPr>
            <w:t>Click here to enter text.</w:t>
          </w:r>
        </w:p>
      </w:docPartBody>
    </w:docPart>
    <w:docPart>
      <w:docPartPr>
        <w:name w:val="35CC41F4395E4B96A7DCA2620F12EE1D"/>
        <w:category>
          <w:name w:val="General"/>
          <w:gallery w:val="placeholder"/>
        </w:category>
        <w:types>
          <w:type w:val="bbPlcHdr"/>
        </w:types>
        <w:behaviors>
          <w:behavior w:val="content"/>
        </w:behaviors>
        <w:guid w:val="{A1DA060D-3171-4482-B938-E905DC8943E3}"/>
      </w:docPartPr>
      <w:docPartBody>
        <w:p w:rsidR="001E5102" w:rsidP="001E5102">
          <w:pPr>
            <w:pStyle w:val="35CC41F4395E4B96A7DCA2620F12EE1D"/>
          </w:pPr>
          <w:r w:rsidRPr="00CE58A1">
            <w:rPr>
              <w:rStyle w:val="PlaceholderText"/>
            </w:rPr>
            <w:t>Click here to enter text.</w:t>
          </w:r>
        </w:p>
      </w:docPartBody>
    </w:docPart>
    <w:docPart>
      <w:docPartPr>
        <w:name w:val="2121902674E1431CA5E41DA1606AE32E"/>
        <w:category>
          <w:name w:val="General"/>
          <w:gallery w:val="placeholder"/>
        </w:category>
        <w:types>
          <w:type w:val="bbPlcHdr"/>
        </w:types>
        <w:behaviors>
          <w:behavior w:val="content"/>
        </w:behaviors>
        <w:guid w:val="{D50564E3-7422-4EAC-AA31-FB68FB8A58E0}"/>
      </w:docPartPr>
      <w:docPartBody>
        <w:p w:rsidR="001E5102" w:rsidP="001E5102">
          <w:pPr>
            <w:pStyle w:val="2121902674E1431CA5E41DA1606AE32E"/>
          </w:pPr>
          <w:r w:rsidRPr="00CE58A1">
            <w:rPr>
              <w:rStyle w:val="PlaceholderText"/>
            </w:rPr>
            <w:t>Click here to enter text.</w:t>
          </w:r>
        </w:p>
      </w:docPartBody>
    </w:docPart>
    <w:docPart>
      <w:docPartPr>
        <w:name w:val="D89A2E2A79004DCB870E08D9C6C21617"/>
        <w:category>
          <w:name w:val="General"/>
          <w:gallery w:val="placeholder"/>
        </w:category>
        <w:types>
          <w:type w:val="bbPlcHdr"/>
        </w:types>
        <w:behaviors>
          <w:behavior w:val="content"/>
        </w:behaviors>
        <w:guid w:val="{FBB1EAF6-40B5-42D6-AD3B-EA4A29B43F89}"/>
      </w:docPartPr>
      <w:docPartBody>
        <w:p w:rsidR="001E5102" w:rsidP="001E5102">
          <w:pPr>
            <w:pStyle w:val="D89A2E2A79004DCB870E08D9C6C21617"/>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102"/>
  </w:style>
  <w:style w:type="paragraph" w:customStyle="1" w:styleId="D6FB5D122039472C9C4338FE2D8C0DA5">
    <w:name w:val="D6FB5D122039472C9C4338FE2D8C0DA5"/>
    <w:rsid w:val="00050B01"/>
  </w:style>
  <w:style w:type="paragraph" w:customStyle="1" w:styleId="F20F891A1FCA40FAAA002E6097FB7CFC">
    <w:name w:val="F20F891A1FCA40FAAA002E6097FB7CFC"/>
    <w:rsid w:val="00050B01"/>
  </w:style>
  <w:style w:type="paragraph" w:customStyle="1" w:styleId="2CFAF947B7C54872AD21E38E5B53E47B">
    <w:name w:val="2CFAF947B7C54872AD21E38E5B53E47B"/>
    <w:rsid w:val="00050B01"/>
  </w:style>
  <w:style w:type="paragraph" w:customStyle="1" w:styleId="7EE366FD5FEE44398542B6DD884F2469">
    <w:name w:val="7EE366FD5FEE44398542B6DD884F2469"/>
    <w:rsid w:val="00050B01"/>
  </w:style>
  <w:style w:type="paragraph" w:customStyle="1" w:styleId="A39ACF9285E542CF9B3BD26B08583DD5">
    <w:name w:val="A39ACF9285E542CF9B3BD26B08583DD5"/>
    <w:rsid w:val="00050B01"/>
  </w:style>
  <w:style w:type="paragraph" w:customStyle="1" w:styleId="768CA34403F24FDEB0D5ABD88CD1974B">
    <w:name w:val="768CA34403F24FDEB0D5ABD88CD1974B"/>
    <w:rsid w:val="00050B01"/>
  </w:style>
  <w:style w:type="paragraph" w:customStyle="1" w:styleId="821AACB6231B44EA87A5A839497B4197">
    <w:name w:val="821AACB6231B44EA87A5A839497B4197"/>
    <w:rsid w:val="00050B01"/>
  </w:style>
  <w:style w:type="paragraph" w:customStyle="1" w:styleId="F9232ECA26E947C98F40C93A490247EB">
    <w:name w:val="F9232ECA26E947C98F40C93A490247EB"/>
    <w:rsid w:val="00050B01"/>
  </w:style>
  <w:style w:type="paragraph" w:customStyle="1" w:styleId="94FEB5280CB043FDA81D0815AC153400">
    <w:name w:val="94FEB5280CB043FDA81D0815AC153400"/>
    <w:rsid w:val="00050B01"/>
  </w:style>
  <w:style w:type="paragraph" w:customStyle="1" w:styleId="4F24CE09D0F74B5F9E7F16D5C339BA42">
    <w:name w:val="4F24CE09D0F74B5F9E7F16D5C339BA42"/>
    <w:rsid w:val="00050B01"/>
  </w:style>
  <w:style w:type="paragraph" w:customStyle="1" w:styleId="FF4CC4AF931E4E579356460B66E7B18B">
    <w:name w:val="FF4CC4AF931E4E579356460B66E7B18B"/>
    <w:rsid w:val="00050B01"/>
  </w:style>
  <w:style w:type="paragraph" w:customStyle="1" w:styleId="62C3B946F7D24BB885763F8A8576A552">
    <w:name w:val="62C3B946F7D24BB885763F8A8576A552"/>
    <w:rsid w:val="00050B01"/>
  </w:style>
  <w:style w:type="paragraph" w:customStyle="1" w:styleId="23A03C7BB93B43FD8C52976B17C19E3E">
    <w:name w:val="23A03C7BB93B43FD8C52976B17C19E3E"/>
    <w:rsid w:val="00050B01"/>
  </w:style>
  <w:style w:type="paragraph" w:customStyle="1" w:styleId="F57D33EFE1FF4995BB7F7080979AFC36">
    <w:name w:val="F57D33EFE1FF4995BB7F7080979AFC36"/>
    <w:rsid w:val="00050B01"/>
  </w:style>
  <w:style w:type="paragraph" w:customStyle="1" w:styleId="DADA12F333AB4DC8B4B44B48C6F39618">
    <w:name w:val="DADA12F333AB4DC8B4B44B48C6F39618"/>
    <w:rsid w:val="001E5102"/>
  </w:style>
  <w:style w:type="paragraph" w:customStyle="1" w:styleId="943E59D9777E4F8E90892706A3819365">
    <w:name w:val="943E59D9777E4F8E90892706A3819365"/>
    <w:rsid w:val="001E5102"/>
  </w:style>
  <w:style w:type="paragraph" w:customStyle="1" w:styleId="539DB6BF30484B70BCBC106DBF44E7A9">
    <w:name w:val="539DB6BF30484B70BCBC106DBF44E7A9"/>
    <w:rsid w:val="001E5102"/>
  </w:style>
  <w:style w:type="paragraph" w:customStyle="1" w:styleId="D2B6B3CBAAEF41B491190FAFFC3530A3">
    <w:name w:val="D2B6B3CBAAEF41B491190FAFFC3530A3"/>
    <w:rsid w:val="001E5102"/>
  </w:style>
  <w:style w:type="paragraph" w:customStyle="1" w:styleId="0334FCB0C95842A8B914DDB06838B13C">
    <w:name w:val="0334FCB0C95842A8B914DDB06838B13C"/>
    <w:rsid w:val="001E5102"/>
  </w:style>
  <w:style w:type="paragraph" w:customStyle="1" w:styleId="AEDA498F54504ABB85651052ABFD0FCF">
    <w:name w:val="AEDA498F54504ABB85651052ABFD0FCF"/>
    <w:rsid w:val="001E5102"/>
  </w:style>
  <w:style w:type="paragraph" w:customStyle="1" w:styleId="3C1719B20EE440A0887212DD510D17FB">
    <w:name w:val="3C1719B20EE440A0887212DD510D17FB"/>
    <w:rsid w:val="001E5102"/>
  </w:style>
  <w:style w:type="paragraph" w:customStyle="1" w:styleId="7A333C76A7B446E596CE2AB36C8428E4">
    <w:name w:val="7A333C76A7B446E596CE2AB36C8428E4"/>
    <w:rsid w:val="001E5102"/>
  </w:style>
  <w:style w:type="paragraph" w:customStyle="1" w:styleId="A30C645ECA58492F81602219E1983608">
    <w:name w:val="A30C645ECA58492F81602219E1983608"/>
    <w:rsid w:val="001E5102"/>
  </w:style>
  <w:style w:type="paragraph" w:customStyle="1" w:styleId="6BBC4DA8683D433E984ED2AB7CE8EF47">
    <w:name w:val="6BBC4DA8683D433E984ED2AB7CE8EF47"/>
    <w:rsid w:val="001E5102"/>
  </w:style>
  <w:style w:type="paragraph" w:customStyle="1" w:styleId="4E08365D9F464760BAC1A3C4EE6F777E">
    <w:name w:val="4E08365D9F464760BAC1A3C4EE6F777E"/>
    <w:rsid w:val="001E5102"/>
  </w:style>
  <w:style w:type="paragraph" w:customStyle="1" w:styleId="9DBC215AA8EE49538B87D8C7393FE675">
    <w:name w:val="9DBC215AA8EE49538B87D8C7393FE675"/>
    <w:rsid w:val="001E5102"/>
  </w:style>
  <w:style w:type="paragraph" w:customStyle="1" w:styleId="F09EA3A9F9BC4580A96B5783DED08D25">
    <w:name w:val="F09EA3A9F9BC4580A96B5783DED08D25"/>
    <w:rsid w:val="001E5102"/>
  </w:style>
  <w:style w:type="paragraph" w:customStyle="1" w:styleId="D7B5C27A83CC415F879F6C4F62A5DD03">
    <w:name w:val="D7B5C27A83CC415F879F6C4F62A5DD03"/>
    <w:rsid w:val="001E5102"/>
  </w:style>
  <w:style w:type="paragraph" w:customStyle="1" w:styleId="0EFE1E1096DE441C85FE4A1AE80DA601">
    <w:name w:val="0EFE1E1096DE441C85FE4A1AE80DA601"/>
    <w:rsid w:val="001E5102"/>
  </w:style>
  <w:style w:type="paragraph" w:customStyle="1" w:styleId="4B058EE2222C414987DF7FB985AC5232">
    <w:name w:val="4B058EE2222C414987DF7FB985AC5232"/>
    <w:rsid w:val="001E5102"/>
  </w:style>
  <w:style w:type="paragraph" w:customStyle="1" w:styleId="41898A7180C344E89338239D6A479FE9">
    <w:name w:val="41898A7180C344E89338239D6A479FE9"/>
    <w:rsid w:val="001E5102"/>
  </w:style>
  <w:style w:type="paragraph" w:customStyle="1" w:styleId="9675FB422EE04E35B5933E35B6EA707A">
    <w:name w:val="9675FB422EE04E35B5933E35B6EA707A"/>
    <w:rsid w:val="001E5102"/>
  </w:style>
  <w:style w:type="paragraph" w:customStyle="1" w:styleId="79BC7EE87723484B8C0DEA0C41A54863">
    <w:name w:val="79BC7EE87723484B8C0DEA0C41A54863"/>
    <w:rsid w:val="001E5102"/>
  </w:style>
  <w:style w:type="paragraph" w:customStyle="1" w:styleId="82BEE8F929264B86B8FEE5C241E3BAC5">
    <w:name w:val="82BEE8F929264B86B8FEE5C241E3BAC5"/>
    <w:rsid w:val="001E5102"/>
  </w:style>
  <w:style w:type="paragraph" w:customStyle="1" w:styleId="CFF94D52CA99475D97B79D582D4CEBCC">
    <w:name w:val="CFF94D52CA99475D97B79D582D4CEBCC"/>
    <w:rsid w:val="001E5102"/>
  </w:style>
  <w:style w:type="paragraph" w:customStyle="1" w:styleId="2545880C719841F2B8686E7B5072EC30">
    <w:name w:val="2545880C719841F2B8686E7B5072EC30"/>
    <w:rsid w:val="001E5102"/>
  </w:style>
  <w:style w:type="paragraph" w:customStyle="1" w:styleId="A78F47D7E9EB4CFCAF7F86EF976C7B0F">
    <w:name w:val="A78F47D7E9EB4CFCAF7F86EF976C7B0F"/>
    <w:rsid w:val="001E5102"/>
  </w:style>
  <w:style w:type="paragraph" w:customStyle="1" w:styleId="67F27502538E49BBA577FC0134A57BF3">
    <w:name w:val="67F27502538E49BBA577FC0134A57BF3"/>
    <w:rsid w:val="001E5102"/>
  </w:style>
  <w:style w:type="paragraph" w:customStyle="1" w:styleId="B87E96C9DED04082B88C26F491E1B56F">
    <w:name w:val="B87E96C9DED04082B88C26F491E1B56F"/>
    <w:rsid w:val="001E5102"/>
  </w:style>
  <w:style w:type="paragraph" w:customStyle="1" w:styleId="30A3239756974B93B20564CDA2561E12">
    <w:name w:val="30A3239756974B93B20564CDA2561E12"/>
    <w:rsid w:val="001E5102"/>
  </w:style>
  <w:style w:type="paragraph" w:customStyle="1" w:styleId="41E4EFC208EF4C4DA165B524742D9459">
    <w:name w:val="41E4EFC208EF4C4DA165B524742D9459"/>
    <w:rsid w:val="001E5102"/>
  </w:style>
  <w:style w:type="paragraph" w:customStyle="1" w:styleId="C4AF406A00364D42AF334E2F9BF1A39A">
    <w:name w:val="C4AF406A00364D42AF334E2F9BF1A39A"/>
    <w:rsid w:val="001E5102"/>
  </w:style>
  <w:style w:type="paragraph" w:customStyle="1" w:styleId="910524D7A00144C88527C1A0C58FA76C">
    <w:name w:val="910524D7A00144C88527C1A0C58FA76C"/>
    <w:rsid w:val="001E5102"/>
  </w:style>
  <w:style w:type="paragraph" w:customStyle="1" w:styleId="DD43F400605B4B529B878F936185C8D4">
    <w:name w:val="DD43F400605B4B529B878F936185C8D4"/>
    <w:rsid w:val="001E5102"/>
  </w:style>
  <w:style w:type="paragraph" w:customStyle="1" w:styleId="3BEC888A803A4975BA770144CBA2F7CF">
    <w:name w:val="3BEC888A803A4975BA770144CBA2F7CF"/>
    <w:rsid w:val="001E5102"/>
  </w:style>
  <w:style w:type="paragraph" w:customStyle="1" w:styleId="83101B6AD34B4CC78A6284BDB8AA20F3">
    <w:name w:val="83101B6AD34B4CC78A6284BDB8AA20F3"/>
    <w:rsid w:val="001E5102"/>
  </w:style>
  <w:style w:type="paragraph" w:customStyle="1" w:styleId="5F6B38E3F35744938598303A7A43DD62">
    <w:name w:val="5F6B38E3F35744938598303A7A43DD62"/>
    <w:rsid w:val="001E5102"/>
  </w:style>
  <w:style w:type="paragraph" w:customStyle="1" w:styleId="1C00838FE10C4D22A2449781741E7FE1">
    <w:name w:val="1C00838FE10C4D22A2449781741E7FE1"/>
    <w:rsid w:val="001E5102"/>
  </w:style>
  <w:style w:type="paragraph" w:customStyle="1" w:styleId="9CC5D698CCD64E129B774CDFF2770537">
    <w:name w:val="9CC5D698CCD64E129B774CDFF2770537"/>
    <w:rsid w:val="001E5102"/>
  </w:style>
  <w:style w:type="paragraph" w:customStyle="1" w:styleId="F8A9FED6BDDA4A2EA965A19B199484D8">
    <w:name w:val="F8A9FED6BDDA4A2EA965A19B199484D8"/>
    <w:rsid w:val="001E5102"/>
  </w:style>
  <w:style w:type="paragraph" w:customStyle="1" w:styleId="35CC41F4395E4B96A7DCA2620F12EE1D">
    <w:name w:val="35CC41F4395E4B96A7DCA2620F12EE1D"/>
    <w:rsid w:val="001E5102"/>
  </w:style>
  <w:style w:type="paragraph" w:customStyle="1" w:styleId="2121902674E1431CA5E41DA1606AE32E">
    <w:name w:val="2121902674E1431CA5E41DA1606AE32E"/>
    <w:rsid w:val="001E5102"/>
  </w:style>
  <w:style w:type="paragraph" w:customStyle="1" w:styleId="D89A2E2A79004DCB870E08D9C6C21617">
    <w:name w:val="D89A2E2A79004DCB870E08D9C6C21617"/>
    <w:rsid w:val="001E5102"/>
  </w:style>
  <w:style w:type="paragraph" w:customStyle="1" w:styleId="F561566E6FAA4E5D934B8502D4EE0D60">
    <w:name w:val="F561566E6FAA4E5D934B8502D4EE0D60"/>
    <w:rsid w:val="001E5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113</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F6033-A7C9-48A4-99C9-7315624F9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CDCC43-2707-45F9-ABBF-D662D8EE8F29}">
  <ds:schemaRefs>
    <ds:schemaRef ds:uri="http://schemas.microsoft.com/sharepoint/events"/>
  </ds:schemaRefs>
</ds:datastoreItem>
</file>

<file path=customXml/itemProps3.xml><?xml version="1.0" encoding="utf-8"?>
<ds:datastoreItem xmlns:ds="http://schemas.openxmlformats.org/officeDocument/2006/customXml" ds:itemID="{4101F47E-F57A-462C-B43B-A55EE5BE8129}">
  <ds:schemaRefs>
    <ds:schemaRef ds:uri="http://schemas.microsoft.com/sharepoint/v3/contenttype/forms"/>
  </ds:schemaRefs>
</ds:datastoreItem>
</file>

<file path=customXml/itemProps4.xml><?xml version="1.0" encoding="utf-8"?>
<ds:datastoreItem xmlns:ds="http://schemas.openxmlformats.org/officeDocument/2006/customXml" ds:itemID="{8686273F-73CE-4710-9C4C-89F0C35D72F6}">
  <ds:schemaRefs>
    <ds:schemaRef ds:uri="0606af38-29d8-407d-826d-7a0cb9d9f4ed"/>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ca160097-f9a4-47a2-9b12-b18df77a0bea"/>
    <ds:schemaRef ds:uri="http://www.w3.org/XML/1998/namespace"/>
    <ds:schemaRef ds:uri="http://purl.org/dc/dcmitype/"/>
  </ds:schemaRefs>
</ds:datastoreItem>
</file>

<file path=customXml/itemProps5.xml><?xml version="1.0" encoding="utf-8"?>
<ds:datastoreItem xmlns:ds="http://schemas.openxmlformats.org/officeDocument/2006/customXml" ds:itemID="{06D21F29-45DC-4159-8BCC-293762A2C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