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1017" w:rsidRPr="005F1A8E" w:rsidP="000A5816">
      <w:pPr>
        <w:pStyle w:val="TitleCommittee0"/>
      </w:pPr>
      <w:sdt>
        <w:sdtPr>
          <w:alias w:val="CommitteeName"/>
          <w:tag w:val="CommitteeName"/>
          <w:id w:val="1869951332"/>
          <w:placeholder>
            <w:docPart w:val="0D06EC071CF042F6ABCE2EC53F76B8E2"/>
          </w:placeholder>
          <w:richText/>
        </w:sdtPr>
        <w:sdtContent>
          <w:r w:rsidRPr="005F1A8E">
            <w:t>International Trade Committee</w:t>
          </w:r>
        </w:sdtContent>
      </w:sdt>
    </w:p>
    <w:p w:rsidR="00491017" w:rsidRPr="005F1A8E" w:rsidP="000A5816">
      <w:pPr>
        <w:pStyle w:val="TitleInquiry0"/>
      </w:pPr>
      <w:r w:rsidRPr="005F1A8E">
        <w:t xml:space="preserve">Oral evidence: </w:t>
      </w:r>
      <w:sdt>
        <w:sdtPr>
          <w:alias w:val="InquiryName"/>
          <w:tag w:val="InquiryName"/>
          <w:id w:val="377371847"/>
          <w:placeholder>
            <w:docPart w:val="0D06EC071CF042F6ABCE2EC53F76B8E2"/>
          </w:placeholder>
          <w:richText/>
        </w:sdtPr>
        <w:sdtContent>
          <w:r w:rsidRPr="005F1A8E">
            <w:t xml:space="preserve">Defence </w:t>
          </w:r>
          <w:r w:rsidR="002E76F8">
            <w:t>s</w:t>
          </w:r>
          <w:r w:rsidRPr="005F1A8E">
            <w:t xml:space="preserve">ector </w:t>
          </w:r>
          <w:r w:rsidR="002E76F8">
            <w:t>e</w:t>
          </w:r>
          <w:r w:rsidRPr="005F1A8E">
            <w:t>xports</w:t>
          </w:r>
        </w:sdtContent>
      </w:sdt>
      <w:r w:rsidRPr="005F1A8E">
        <w:t xml:space="preserve">, HC </w:t>
      </w:r>
      <w:sdt>
        <w:sdtPr>
          <w:alias w:val="InquiryRefNo"/>
          <w:tag w:val="InquiryRefNo"/>
          <w:id w:val="-281725174"/>
          <w:placeholder>
            <w:docPart w:val="0D06EC071CF042F6ABCE2EC53F76B8E2"/>
          </w:placeholder>
          <w:richText/>
        </w:sdtPr>
        <w:sdtContent>
          <w:r w:rsidRPr="005F1A8E">
            <w:t>740</w:t>
          </w:r>
        </w:sdtContent>
      </w:sdt>
    </w:p>
    <w:sdt>
      <w:sdtPr>
        <w:alias w:val="SittingDate"/>
        <w:tag w:val="SittingDate"/>
        <w:id w:val="-1160222926"/>
        <w:placeholder>
          <w:docPart w:val="0D06EC071CF042F6ABCE2EC53F76B8E2"/>
        </w:placeholder>
        <w:richText/>
      </w:sdtPr>
      <w:sdtContent>
        <w:p w:rsidR="00491017" w:rsidRPr="005F1A8E" w:rsidP="000A5816">
          <w:pPr>
            <w:pStyle w:val="Para"/>
          </w:pPr>
          <w:r w:rsidRPr="005F1A8E">
            <w:t>Wednesday 2 September 2020</w:t>
          </w:r>
        </w:p>
      </w:sdtContent>
    </w:sdt>
    <w:p w:rsidR="00491017" w:rsidRPr="005F1A8E" w:rsidP="000A5816">
      <w:pPr>
        <w:pStyle w:val="Para"/>
      </w:pPr>
      <w:r w:rsidRPr="005F1A8E">
        <w:t xml:space="preserve">Ordered by the House of </w:t>
      </w:r>
      <w:sdt>
        <w:sdtPr>
          <w:alias w:val="House"/>
          <w:tag w:val="House"/>
          <w:id w:val="809213435"/>
          <w:placeholder>
            <w:docPart w:val="0D06EC071CF042F6ABCE2EC53F76B8E2"/>
          </w:placeholder>
          <w:richText/>
        </w:sdtPr>
        <w:sdtContent>
          <w:r w:rsidRPr="005F1A8E">
            <w:t>Commons</w:t>
          </w:r>
        </w:sdtContent>
      </w:sdt>
      <w:r w:rsidRPr="005F1A8E">
        <w:t xml:space="preserve"> to be published on </w:t>
      </w:r>
      <w:sdt>
        <w:sdtPr>
          <w:alias w:val="PublishDate"/>
          <w:tag w:val="PublishDate"/>
          <w:id w:val="217021599"/>
          <w:placeholder>
            <w:docPart w:val="0D06EC071CF042F6ABCE2EC53F76B8E2"/>
          </w:placeholder>
          <w:richText/>
        </w:sdtPr>
        <w:sdtContent>
          <w:r w:rsidRPr="005F1A8E">
            <w:t>2 September 2020</w:t>
          </w:r>
        </w:sdtContent>
      </w:sdt>
      <w:r w:rsidRPr="005F1A8E">
        <w:t>.</w:t>
      </w:r>
    </w:p>
    <w:p w:rsidR="00491017" w:rsidRPr="005F1A8E" w:rsidP="00F176A2">
      <w:pPr>
        <w:pStyle w:val="Para"/>
      </w:pPr>
      <w:sdt>
        <w:sdtPr>
          <w:alias w:val="VideoHyperlink"/>
          <w:tag w:val="VideoHyperlink"/>
          <w:id w:val="703995351"/>
          <w:placeholder>
            <w:docPart w:val="0D06EC071CF042F6ABCE2EC53F76B8E2"/>
          </w:placeholder>
          <w:richText/>
        </w:sdtPr>
        <w:sdtContent>
          <w:r>
            <w:fldChar w:fldCharType="begin"/>
          </w:r>
          <w:r>
            <w:instrText xml:space="preserve"> HYPERLINK "https://parliamentlive.tv/Event/Index/e453396c-e275-49b7-b181-0d601d3c6641" </w:instrText>
          </w:r>
          <w:r>
            <w:fldChar w:fldCharType="separate"/>
          </w:r>
          <w:r w:rsidRPr="00746EB7">
            <w:rPr>
              <w:rStyle w:val="Hyperlink"/>
            </w:rPr>
            <w:t>Watch the meeting</w:t>
          </w:r>
          <w:r>
            <w:fldChar w:fldCharType="end"/>
          </w:r>
        </w:sdtContent>
      </w:sdt>
    </w:p>
    <w:p w:rsidR="00491017" w:rsidRPr="005F1A8E" w:rsidP="00F176A2">
      <w:pPr>
        <w:pStyle w:val="Para"/>
      </w:pPr>
      <w:r w:rsidRPr="005F1A8E">
        <w:t xml:space="preserve">Members present: </w:t>
      </w:r>
      <w:sdt>
        <w:sdtPr>
          <w:alias w:val="MembersPresent"/>
          <w:tag w:val="MembersPresent"/>
          <w:id w:val="366340316"/>
          <w:placeholder>
            <w:docPart w:val="0D06EC071CF042F6ABCE2EC53F76B8E2"/>
          </w:placeholder>
          <w:richText/>
        </w:sdtPr>
        <w:sdtContent>
          <w:r w:rsidRPr="005F1A8E">
            <w:t>Angus Brendan MacNeil (Chair); Robert Courts; Mark Garnier; Sir Mark Hendrick; Mark Menzies; Taiwo Owatemi; Martin Vickers; Craig Williams</w:t>
          </w:r>
          <w:r w:rsidR="00A55AFC">
            <w:t>.</w:t>
          </w:r>
        </w:sdtContent>
      </w:sdt>
    </w:p>
    <w:p w:rsidR="00491017" w:rsidRPr="005F1A8E" w:rsidP="000A5816">
      <w:pPr>
        <w:pStyle w:val="ParaCentre"/>
      </w:pPr>
      <w:r w:rsidRPr="005F1A8E">
        <w:t xml:space="preserve">Questions </w:t>
      </w:r>
      <w:sdt>
        <w:sdtPr>
          <w:alias w:val="QuestionNumbers"/>
          <w:tag w:val="QuestionNumbers"/>
          <w:id w:val="-1223666168"/>
          <w:placeholder>
            <w:docPart w:val="0D06EC071CF042F6ABCE2EC53F76B8E2"/>
          </w:placeholder>
          <w:richText/>
        </w:sdtPr>
        <w:sdtContent>
          <w:r w:rsidRPr="005F1A8E">
            <w:t>1 -</w:t>
          </w:r>
          <w:r w:rsidR="00BF3B3E">
            <w:t xml:space="preserve"> </w:t>
          </w:r>
          <w:r w:rsidR="00746EB7">
            <w:t>18</w:t>
          </w:r>
          <w:bookmarkStart w:id="0" w:name="_GoBack"/>
          <w:bookmarkEnd w:id="0"/>
        </w:sdtContent>
      </w:sdt>
    </w:p>
    <w:p w:rsidR="00491017" w:rsidRPr="005F1A8E" w:rsidP="000A5816">
      <w:pPr>
        <w:pStyle w:val="TitleWitnesses0"/>
      </w:pPr>
      <w:r w:rsidRPr="005F1A8E">
        <w:t>Witnesses</w:t>
      </w:r>
    </w:p>
    <w:p w:rsidR="00491017" w:rsidRPr="005F1A8E" w:rsidP="000A5816">
      <w:pPr>
        <w:pStyle w:val="Para"/>
      </w:pPr>
      <w:r>
        <w:fldChar w:fldCharType="begin"/>
      </w:r>
      <w:r>
        <w:instrText xml:space="preserve"> HYPERLINK \l "Panel1" </w:instrText>
      </w:r>
      <w:r>
        <w:fldChar w:fldCharType="separate"/>
      </w:r>
      <w:r w:rsidRPr="000145AD" w:rsidR="000145AD">
        <w:rPr>
          <w:rStyle w:val="Hyperlink"/>
        </w:rPr>
        <w:t>I</w:t>
      </w:r>
      <w:r>
        <w:fldChar w:fldCharType="end"/>
      </w:r>
      <w:r w:rsidRPr="000145AD" w:rsidR="000145AD">
        <w:t>: Prabhat Vaze, Director of Economics, Belmana</w:t>
      </w:r>
      <w:r w:rsidR="000145AD">
        <w:t>;</w:t>
      </w:r>
      <w:r w:rsidRPr="000145AD" w:rsidR="000145AD">
        <w:t xml:space="preserve"> and Professor Trevor Taylor, Professorial Research Fellow in Defence Management, Royal United Services Institute.</w:t>
      </w:r>
    </w:p>
    <w:p w:rsidR="00491017" w:rsidRPr="005F1A8E" w:rsidP="00491017">
      <w:pPr>
        <w:pStyle w:val="Para"/>
      </w:pPr>
      <w:r>
        <w:fldChar w:fldCharType="begin"/>
      </w:r>
      <w:r>
        <w:instrText xml:space="preserve"> HYPERLINK \l "Panel2" </w:instrText>
      </w:r>
      <w:r>
        <w:fldChar w:fldCharType="separate"/>
      </w:r>
      <w:r w:rsidRPr="000145AD" w:rsidR="000145AD">
        <w:rPr>
          <w:rStyle w:val="Hyperlink"/>
        </w:rPr>
        <w:t>II</w:t>
      </w:r>
      <w:r>
        <w:fldChar w:fldCharType="end"/>
      </w:r>
      <w:r w:rsidRPr="000145AD" w:rsidR="000145AD">
        <w:t>: Oliver Waghorn, Head of Government Relations, BAE Systems</w:t>
      </w:r>
      <w:r w:rsidR="000145AD">
        <w:t>;</w:t>
      </w:r>
      <w:r w:rsidRPr="000145AD" w:rsidR="000145AD">
        <w:t xml:space="preserve"> Paul Everitt, CEO</w:t>
      </w:r>
      <w:r w:rsidR="000145AD">
        <w:t xml:space="preserve">, </w:t>
      </w:r>
      <w:r w:rsidRPr="000145AD" w:rsidR="000145AD">
        <w:t>ADS</w:t>
      </w:r>
      <w:r w:rsidR="000145AD">
        <w:t xml:space="preserve">; </w:t>
      </w:r>
      <w:r w:rsidRPr="000145AD" w:rsidR="000145AD">
        <w:t>and Rhys McCarthy, National Officer for Aerospace and Shipbuilding, Unite.</w:t>
      </w:r>
    </w:p>
    <w:p w:rsidR="00491017" w:rsidRPr="005F1A8E" w:rsidP="00491017">
      <w:pPr>
        <w:pStyle w:val="Para"/>
      </w:pPr>
      <w:r>
        <w:fldChar w:fldCharType="begin"/>
      </w:r>
      <w:r>
        <w:instrText xml:space="preserve"> HYPERLINK \l "Panel3" </w:instrText>
      </w:r>
      <w:r>
        <w:fldChar w:fldCharType="separate"/>
      </w:r>
      <w:r w:rsidRPr="000145AD" w:rsidR="000145AD">
        <w:rPr>
          <w:rStyle w:val="Hyperlink"/>
        </w:rPr>
        <w:t>III</w:t>
      </w:r>
      <w:r>
        <w:fldChar w:fldCharType="end"/>
      </w:r>
      <w:r w:rsidRPr="000145AD" w:rsidR="000145AD">
        <w:t>: Dr Sam Perlo-Freeman, Research Co</w:t>
      </w:r>
      <w:r w:rsidR="000145AD">
        <w:t>-</w:t>
      </w:r>
      <w:r w:rsidRPr="000145AD" w:rsidR="000145AD">
        <w:t>ordinator at Campaign Against the Arms Trade</w:t>
      </w:r>
      <w:r w:rsidR="000145AD">
        <w:t>;</w:t>
      </w:r>
      <w:r w:rsidRPr="000145AD" w:rsidR="000145AD">
        <w:t xml:space="preserve"> and Roy Isbister, Small Arms and Transfer Controls Leader, SaferWorld.</w:t>
      </w:r>
    </w:p>
    <w:p w:rsidR="00491017" w:rsidRPr="005F1A8E" w:rsidP="00F176A2">
      <w:pPr>
        <w:pStyle w:val="Para"/>
        <w:rPr>
          <w:rFonts w:eastAsia="Times New Roman"/>
          <w:szCs w:val="20"/>
        </w:rPr>
      </w:pPr>
      <w:r w:rsidRPr="005F1A8E">
        <w:br w:type="page"/>
      </w:r>
    </w:p>
    <w:p w:rsidR="000145AD" w:rsidRPr="000145AD" w:rsidP="000145AD">
      <w:pPr>
        <w:pStyle w:val="Para"/>
        <w:jc w:val="center"/>
        <w:rPr>
          <w:sz w:val="28"/>
          <w:szCs w:val="28"/>
        </w:rPr>
      </w:pPr>
      <w:r w:rsidRPr="000145AD">
        <w:rPr>
          <w:sz w:val="28"/>
          <w:szCs w:val="28"/>
        </w:rPr>
        <w:t xml:space="preserve">Examination of </w:t>
      </w:r>
      <w:r>
        <w:rPr>
          <w:sz w:val="28"/>
          <w:szCs w:val="28"/>
        </w:rPr>
        <w:t>W</w:t>
      </w:r>
      <w:r w:rsidRPr="000145AD">
        <w:rPr>
          <w:sz w:val="28"/>
          <w:szCs w:val="28"/>
        </w:rPr>
        <w:t>itnesses</w:t>
      </w:r>
    </w:p>
    <w:p w:rsidR="00491017" w:rsidRPr="005F1A8E" w:rsidP="000145AD">
      <w:pPr>
        <w:pStyle w:val="Para"/>
      </w:pPr>
      <w:r>
        <w:t xml:space="preserve">Witnesses: </w:t>
      </w:r>
      <w:bookmarkStart w:id="1" w:name="Panel1"/>
      <w:bookmarkEnd w:id="1"/>
      <w:r>
        <w:t>Prabhat Vaze and Professor Trevor Taylor.</w:t>
      </w:r>
    </w:p>
    <w:p w:rsidR="009C1B12" w:rsidRPr="005F1A8E" w:rsidP="001A2CD1">
      <w:pPr>
        <w:pStyle w:val="Question"/>
      </w:pPr>
      <w:sdt>
        <w:sdtPr>
          <w:alias w:val="Member"/>
          <w:tag w:val="&lt;Member mnisId='1546' dodsId='38376'&gt;"/>
          <w:id w:val="-1377542437"/>
          <w:placeholder>
            <w:docPart w:val="DefaultPlaceholder_-1854013440"/>
          </w:placeholder>
          <w:richText/>
        </w:sdtPr>
        <w:sdtContent>
          <w:r w:rsidRPr="005F1A8E" w:rsidR="001A2CD1">
            <w:rPr>
              <w:b/>
            </w:rPr>
            <w:t>Chair:</w:t>
          </w:r>
        </w:sdtContent>
      </w:sdt>
      <w:r w:rsidRPr="005F1A8E" w:rsidR="001A2CD1">
        <w:t xml:space="preserve"> Welcome to this meeting of the International Trade Committee looking at defence sector exports. We have three panels today and each panel will be 45 minutes. We are going to </w:t>
      </w:r>
      <w:r w:rsidR="00C437A9">
        <w:t xml:space="preserve">try to </w:t>
      </w:r>
      <w:r w:rsidRPr="005F1A8E" w:rsidR="001A2CD1">
        <w:t xml:space="preserve">be very tight with time so I hope that </w:t>
      </w:r>
      <w:r w:rsidR="00113DD0">
        <w:t>m</w:t>
      </w:r>
      <w:r w:rsidRPr="005F1A8E" w:rsidR="001A2CD1">
        <w:t xml:space="preserve">embers </w:t>
      </w:r>
      <w:r w:rsidR="00C437A9">
        <w:t>will be</w:t>
      </w:r>
      <w:r w:rsidRPr="005F1A8E" w:rsidR="001A2CD1">
        <w:t xml:space="preserve"> cognisant of that and that witnesses</w:t>
      </w:r>
      <w:r w:rsidR="00881115">
        <w:t>,</w:t>
      </w:r>
      <w:r w:rsidRPr="005F1A8E" w:rsidR="001A2CD1">
        <w:t xml:space="preserve"> too</w:t>
      </w:r>
      <w:r w:rsidR="00881115">
        <w:t>,</w:t>
      </w:r>
      <w:r w:rsidRPr="005F1A8E" w:rsidR="001A2CD1">
        <w:t xml:space="preserve"> will help us in this with concise answers. </w:t>
      </w:r>
      <w:r w:rsidR="00D6399F">
        <w:t>W</w:t>
      </w:r>
      <w:r w:rsidRPr="005F1A8E" w:rsidR="001A2CD1">
        <w:t>ithout further ado</w:t>
      </w:r>
      <w:r w:rsidR="00C437A9">
        <w:t>,</w:t>
      </w:r>
      <w:r w:rsidRPr="005F1A8E" w:rsidR="001A2CD1">
        <w:t xml:space="preserve"> I will ask the </w:t>
      </w:r>
      <w:r w:rsidRPr="005F1A8E" w:rsidR="00CB56EC">
        <w:t xml:space="preserve">first </w:t>
      </w:r>
      <w:r w:rsidRPr="005F1A8E" w:rsidR="001A2CD1">
        <w:t>two witnesses</w:t>
      </w:r>
      <w:r w:rsidR="005F696F">
        <w:t>,</w:t>
      </w:r>
      <w:r w:rsidRPr="005F1A8E" w:rsidR="005F696F">
        <w:t xml:space="preserve"> Professor Trevor Taylor and Prabhat Vaze</w:t>
      </w:r>
      <w:r w:rsidR="005F696F">
        <w:t>,</w:t>
      </w:r>
      <w:r w:rsidRPr="005F1A8E" w:rsidR="001A2CD1">
        <w:t xml:space="preserve"> to introduce themselves</w:t>
      </w:r>
      <w:r w:rsidR="005F696F">
        <w:t xml:space="preserve"> in their own terms.</w:t>
      </w:r>
    </w:p>
    <w:p w:rsidR="009C1B12" w:rsidRPr="005F1A8E" w:rsidP="009C1B12">
      <w:pPr>
        <w:pStyle w:val="Answer"/>
      </w:pPr>
      <w:sdt>
        <w:sdtPr>
          <w:alias w:val="Witness"/>
          <w:id w:val="-2134156821"/>
          <w:placeholder>
            <w:docPart w:val="DefaultPlaceholder_-1854013440"/>
          </w:placeholder>
          <w:richText/>
        </w:sdtPr>
        <w:sdtContent>
          <w:r w:rsidRPr="005F1A8E">
            <w:rPr>
              <w:b/>
              <w:i/>
            </w:rPr>
            <w:t>Professor Taylor:</w:t>
          </w:r>
        </w:sdtContent>
      </w:sdt>
      <w:r w:rsidRPr="005F1A8E">
        <w:t xml:space="preserve"> I work at the Royal United Services Institute on defence management</w:t>
      </w:r>
      <w:r w:rsidR="00C437A9">
        <w:t>,</w:t>
      </w:r>
      <w:r w:rsidRPr="005F1A8E">
        <w:t xml:space="preserve"> procurement and defence industrial issues.</w:t>
      </w:r>
      <w:r w:rsidR="00B31ED2">
        <w:t xml:space="preserve"> </w:t>
      </w:r>
      <w:r w:rsidRPr="005F1A8E">
        <w:t>Technically</w:t>
      </w:r>
      <w:r w:rsidR="00881115">
        <w:t>,</w:t>
      </w:r>
      <w:r w:rsidRPr="005F1A8E">
        <w:t xml:space="preserve"> I</w:t>
      </w:r>
      <w:r w:rsidR="00C437A9">
        <w:t xml:space="preserve"> a</w:t>
      </w:r>
      <w:r w:rsidRPr="005F1A8E">
        <w:t>m the director of the defence industries and society programme.</w:t>
      </w:r>
    </w:p>
    <w:p w:rsidR="009C1B12" w:rsidRPr="005F1A8E" w:rsidP="009C1B12">
      <w:pPr>
        <w:pStyle w:val="Answer"/>
      </w:pPr>
      <w:sdt>
        <w:sdtPr>
          <w:alias w:val="Witness"/>
          <w:id w:val="-35577867"/>
          <w:placeholder>
            <w:docPart w:val="DefaultPlaceholder_-1854013440"/>
          </w:placeholder>
          <w:richText/>
        </w:sdtPr>
        <w:sdtContent>
          <w:r w:rsidRPr="005F1A8E">
            <w:rPr>
              <w:b/>
              <w:i/>
            </w:rPr>
            <w:t>Prabhat Vaze:</w:t>
          </w:r>
        </w:sdtContent>
      </w:sdt>
      <w:r w:rsidRPr="005F1A8E">
        <w:t xml:space="preserve"> I am Prabhat Vaze. I am a director at Belmana Consultancy. It is an economics consultancy that, relevant to this Committee, </w:t>
      </w:r>
      <w:r w:rsidRPr="005F1A8E" w:rsidR="00CB56EC">
        <w:t xml:space="preserve">looks </w:t>
      </w:r>
      <w:r w:rsidRPr="005F1A8E">
        <w:t xml:space="preserve">at business support measures, evaluating policies. I was previously </w:t>
      </w:r>
      <w:r w:rsidR="00C437A9">
        <w:t xml:space="preserve">a </w:t>
      </w:r>
      <w:r w:rsidRPr="005F1A8E">
        <w:t>Ministr</w:t>
      </w:r>
      <w:r w:rsidR="00C437A9">
        <w:t>y</w:t>
      </w:r>
      <w:r w:rsidRPr="005F1A8E">
        <w:t xml:space="preserve"> of Defence director of analysis.</w:t>
      </w:r>
    </w:p>
    <w:p w:rsidR="003B49C4" w:rsidRPr="005F1A8E" w:rsidP="009C1B12">
      <w:pPr>
        <w:pStyle w:val="Question"/>
      </w:pPr>
      <w:sdt>
        <w:sdtPr>
          <w:alias w:val="Member"/>
          <w:tag w:val="&lt;Member mnisId='1546' dodsId='38376'&gt;"/>
          <w:id w:val="103392717"/>
          <w:placeholder>
            <w:docPart w:val="DefaultPlaceholder_-1854013440"/>
          </w:placeholder>
          <w:richText/>
        </w:sdtPr>
        <w:sdtContent>
          <w:r w:rsidRPr="005F1A8E" w:rsidR="009C1B12">
            <w:rPr>
              <w:b/>
            </w:rPr>
            <w:t>Chair:</w:t>
          </w:r>
        </w:sdtContent>
      </w:sdt>
      <w:r w:rsidRPr="005F1A8E" w:rsidR="009C1B12">
        <w:t xml:space="preserve"> </w:t>
      </w:r>
      <w:r w:rsidR="008E5982">
        <w:t>B</w:t>
      </w:r>
      <w:r w:rsidRPr="005F1A8E" w:rsidR="009C1B12">
        <w:t>efore we go to other</w:t>
      </w:r>
      <w:r w:rsidR="00113DD0">
        <w:t xml:space="preserve"> m</w:t>
      </w:r>
      <w:r w:rsidRPr="005F1A8E" w:rsidR="009C1B12">
        <w:t>embers</w:t>
      </w:r>
      <w:r w:rsidR="008E5982">
        <w:t>, b</w:t>
      </w:r>
      <w:r w:rsidRPr="005F1A8E" w:rsidR="009C1B12">
        <w:t xml:space="preserve">riefly, what would you say </w:t>
      </w:r>
      <w:r w:rsidR="00881115">
        <w:t xml:space="preserve">are </w:t>
      </w:r>
      <w:r w:rsidRPr="005F1A8E" w:rsidR="009C1B12">
        <w:t xml:space="preserve">the benefits </w:t>
      </w:r>
      <w:r w:rsidRPr="005F1A8E">
        <w:t xml:space="preserve">or the downsides </w:t>
      </w:r>
      <w:r w:rsidR="008E5982">
        <w:t>to</w:t>
      </w:r>
      <w:r w:rsidRPr="005F1A8E">
        <w:t xml:space="preserve"> the UK </w:t>
      </w:r>
      <w:r w:rsidR="008E5982">
        <w:t>of</w:t>
      </w:r>
      <w:r w:rsidRPr="005F1A8E">
        <w:t xml:space="preserve"> </w:t>
      </w:r>
      <w:r w:rsidRPr="005F1A8E" w:rsidR="00CB56EC">
        <w:t xml:space="preserve">now </w:t>
      </w:r>
      <w:r w:rsidRPr="005F1A8E">
        <w:t>being the world</w:t>
      </w:r>
      <w:r w:rsidRPr="005F1A8E" w:rsidR="009348F6">
        <w:t>’</w:t>
      </w:r>
      <w:r w:rsidRPr="005F1A8E">
        <w:t>s second biggest defence exporter</w:t>
      </w:r>
      <w:r w:rsidR="00881115">
        <w:t>?</w:t>
      </w:r>
    </w:p>
    <w:p w:rsidR="0052423C" w:rsidRPr="005F1A8E" w:rsidP="003B49C4">
      <w:pPr>
        <w:pStyle w:val="Answer"/>
      </w:pPr>
      <w:sdt>
        <w:sdtPr>
          <w:alias w:val="Witness"/>
          <w:id w:val="105161937"/>
          <w:placeholder>
            <w:docPart w:val="DefaultPlaceholder_-1854013440"/>
          </w:placeholder>
          <w:richText/>
        </w:sdtPr>
        <w:sdtContent>
          <w:r w:rsidRPr="005F1A8E" w:rsidR="003B49C4">
            <w:rPr>
              <w:b/>
              <w:i/>
            </w:rPr>
            <w:t>Prabhat Vaze:</w:t>
          </w:r>
        </w:sdtContent>
      </w:sdt>
      <w:r w:rsidRPr="005F1A8E" w:rsidR="003B49C4">
        <w:t xml:space="preserve"> There are some general benefits f</w:t>
      </w:r>
      <w:r w:rsidR="00881115">
        <w:t>rom</w:t>
      </w:r>
      <w:r w:rsidRPr="005F1A8E" w:rsidR="003B49C4">
        <w:t xml:space="preserve"> being an exporting nation in any se</w:t>
      </w:r>
      <w:r w:rsidR="008E5982">
        <w:t>ctor</w:t>
      </w:r>
      <w:r w:rsidRPr="005F1A8E" w:rsidR="003B49C4">
        <w:t>. In defence in particular</w:t>
      </w:r>
      <w:r w:rsidR="001B0723">
        <w:t>—</w:t>
      </w:r>
      <w:r w:rsidRPr="005F1A8E" w:rsidR="003B49C4">
        <w:t>I am sure we will cover this in the other Committee</w:t>
      </w:r>
      <w:r w:rsidR="001B0723">
        <w:t>—</w:t>
      </w:r>
      <w:r w:rsidR="00CB56EC">
        <w:t>with the</w:t>
      </w:r>
      <w:r w:rsidRPr="00CB56EC" w:rsidR="00CB56EC">
        <w:t xml:space="preserve"> </w:t>
      </w:r>
      <w:r w:rsidRPr="005F1A8E" w:rsidR="00CB56EC">
        <w:t xml:space="preserve">UK </w:t>
      </w:r>
      <w:r w:rsidRPr="005F1A8E" w:rsidR="003B49C4">
        <w:t xml:space="preserve">having a strong military need, having defence exports </w:t>
      </w:r>
      <w:r w:rsidR="001B0723">
        <w:t xml:space="preserve">to </w:t>
      </w:r>
      <w:r w:rsidRPr="005F1A8E" w:rsidR="003B49C4">
        <w:t xml:space="preserve">spread the fixed costs </w:t>
      </w:r>
      <w:r w:rsidR="00CB56EC">
        <w:t xml:space="preserve">and </w:t>
      </w:r>
      <w:r w:rsidRPr="005F1A8E" w:rsidR="003B49C4">
        <w:t>the undoubted development risks associated with that</w:t>
      </w:r>
      <w:r w:rsidR="00CD13C0">
        <w:t>,</w:t>
      </w:r>
      <w:r w:rsidRPr="005F1A8E" w:rsidR="003B49C4">
        <w:t xml:space="preserve"> and those sorts of things</w:t>
      </w:r>
      <w:r w:rsidR="00CB56EC">
        <w:t>,</w:t>
      </w:r>
      <w:r w:rsidRPr="005F1A8E" w:rsidR="003B49C4">
        <w:t xml:space="preserve"> will make exporting particularly important for the UK. </w:t>
      </w:r>
    </w:p>
    <w:p w:rsidR="001C5EDD" w:rsidP="003B49C4">
      <w:pPr>
        <w:pStyle w:val="Answer"/>
      </w:pPr>
      <w:r>
        <w:t>Drawing on</w:t>
      </w:r>
      <w:r w:rsidRPr="005F1A8E" w:rsidR="003B49C4">
        <w:t xml:space="preserve"> some economic aspects and some </w:t>
      </w:r>
      <w:r w:rsidR="008E6AC5">
        <w:t>quality</w:t>
      </w:r>
      <w:r w:rsidRPr="005F1A8E" w:rsidR="003B49C4">
        <w:t xml:space="preserve"> aspects, which are my area of specialisation</w:t>
      </w:r>
      <w:r w:rsidR="00881115">
        <w:t>,</w:t>
      </w:r>
      <w:r w:rsidRPr="005F1A8E" w:rsidR="003B49C4">
        <w:t xml:space="preserve"> </w:t>
      </w:r>
      <w:r w:rsidR="00881115">
        <w:t>o</w:t>
      </w:r>
      <w:r w:rsidRPr="005F1A8E" w:rsidR="003B49C4">
        <w:t>n the economic aspects, having the presence of globalised large multinational firms</w:t>
      </w:r>
      <w:r w:rsidR="008E6AC5">
        <w:t>,</w:t>
      </w:r>
      <w:r w:rsidRPr="005F1A8E" w:rsidR="003B49C4">
        <w:t xml:space="preserve"> which are exporting by definition</w:t>
      </w:r>
      <w:r>
        <w:t>—</w:t>
      </w:r>
      <w:r w:rsidRPr="005F1A8E" w:rsidR="003B49C4">
        <w:t>the</w:t>
      </w:r>
      <w:r w:rsidR="008E6AC5">
        <w:t>y are the</w:t>
      </w:r>
      <w:r w:rsidRPr="005F1A8E" w:rsidR="003B49C4">
        <w:t xml:space="preserve"> large sum of the exports</w:t>
      </w:r>
      <w:r>
        <w:t>—</w:t>
      </w:r>
      <w:r w:rsidR="00881115">
        <w:t xml:space="preserve">has </w:t>
      </w:r>
      <w:r w:rsidRPr="005F1A8E" w:rsidR="003B49C4">
        <w:t>the benefit</w:t>
      </w:r>
      <w:r>
        <w:t xml:space="preserve"> </w:t>
      </w:r>
      <w:r w:rsidRPr="005F1A8E" w:rsidR="003B49C4">
        <w:t>of having so-called frontier businesses.</w:t>
      </w:r>
      <w:r w:rsidR="00B31ED2">
        <w:t xml:space="preserve"> </w:t>
      </w:r>
      <w:r w:rsidRPr="005F1A8E" w:rsidR="003B49C4">
        <w:t>These are busin</w:t>
      </w:r>
      <w:r>
        <w:t>e</w:t>
      </w:r>
      <w:r w:rsidRPr="005F1A8E" w:rsidR="003B49C4">
        <w:t>sses that are highly productive</w:t>
      </w:r>
      <w:r>
        <w:t xml:space="preserve"> and</w:t>
      </w:r>
      <w:r w:rsidRPr="005F1A8E" w:rsidR="003B49C4">
        <w:t xml:space="preserve"> efficient, </w:t>
      </w:r>
      <w:r>
        <w:t xml:space="preserve">and they </w:t>
      </w:r>
      <w:r w:rsidRPr="005F1A8E" w:rsidR="00687E1D">
        <w:t xml:space="preserve">deliver services and products </w:t>
      </w:r>
      <w:r w:rsidR="008E6AC5">
        <w:t>that</w:t>
      </w:r>
      <w:r w:rsidRPr="005F1A8E" w:rsidR="00687E1D">
        <w:t xml:space="preserve"> sell abroad. That ha</w:t>
      </w:r>
      <w:r w:rsidR="00881115">
        <w:t>s</w:t>
      </w:r>
      <w:r w:rsidRPr="005F1A8E" w:rsidR="00687E1D">
        <w:t xml:space="preserve"> some spillover effects. We have worked in areas where it brings in management practices</w:t>
      </w:r>
      <w:r w:rsidRPr="005F1A8E" w:rsidR="008373FB">
        <w:t>, brings in the supply chain</w:t>
      </w:r>
      <w:r w:rsidR="00881115">
        <w:t>;</w:t>
      </w:r>
      <w:r w:rsidRPr="005F1A8E" w:rsidR="008373FB">
        <w:t xml:space="preserve"> these are businesses that have links all over the </w:t>
      </w:r>
      <w:r w:rsidRPr="005F1A8E" w:rsidR="004C0AC1">
        <w:t>world.</w:t>
      </w:r>
    </w:p>
    <w:p w:rsidR="003B49C4" w:rsidRPr="005F1A8E" w:rsidP="003B49C4">
      <w:pPr>
        <w:pStyle w:val="Answer"/>
      </w:pPr>
      <w:r w:rsidRPr="005F1A8E">
        <w:t>Where we work in the south</w:t>
      </w:r>
      <w:r w:rsidR="001C5EDD">
        <w:t>-</w:t>
      </w:r>
      <w:r w:rsidRPr="005F1A8E">
        <w:t>west it ha</w:t>
      </w:r>
      <w:r w:rsidR="00411AF4">
        <w:t xml:space="preserve">s </w:t>
      </w:r>
      <w:r w:rsidRPr="005F1A8E">
        <w:t>local effects with businesses that can spin out of these large companies, have better management practices</w:t>
      </w:r>
      <w:r w:rsidR="00411AF4">
        <w:t xml:space="preserve"> and</w:t>
      </w:r>
      <w:r w:rsidRPr="005F1A8E">
        <w:t xml:space="preserve"> the productivity efficiency gain</w:t>
      </w:r>
      <w:r w:rsidR="00411AF4">
        <w:t>. T</w:t>
      </w:r>
      <w:r w:rsidRPr="005F1A8E">
        <w:t>o some extent</w:t>
      </w:r>
      <w:r w:rsidR="00411AF4">
        <w:t>,</w:t>
      </w:r>
      <w:r w:rsidRPr="005F1A8E">
        <w:t xml:space="preserve"> exporting is an action but it also characterises a frontier business and all the benefits that that brings.</w:t>
      </w:r>
    </w:p>
    <w:p w:rsidR="007E4A7B" w:rsidRPr="005F1A8E" w:rsidP="003B49C4">
      <w:pPr>
        <w:pStyle w:val="Answer"/>
      </w:pPr>
      <w:r w:rsidRPr="005F1A8E">
        <w:t>We have d</w:t>
      </w:r>
      <w:r w:rsidRPr="005F1A8E" w:rsidR="00CE40E4">
        <w:t>one a bit of work on the innovation side as well</w:t>
      </w:r>
      <w:r w:rsidR="00881115">
        <w:t>. T</w:t>
      </w:r>
      <w:r w:rsidRPr="005F1A8E" w:rsidR="00FC44BB">
        <w:t xml:space="preserve">he benefits are </w:t>
      </w:r>
      <w:r w:rsidR="00411AF4">
        <w:t xml:space="preserve">that </w:t>
      </w:r>
      <w:r w:rsidRPr="005F1A8E" w:rsidR="00FC44BB">
        <w:t>they are innovative</w:t>
      </w:r>
      <w:r w:rsidR="00411AF4">
        <w:t xml:space="preserve"> and </w:t>
      </w:r>
      <w:r w:rsidRPr="005F1A8E" w:rsidR="00FC44BB">
        <w:t xml:space="preserve">they have </w:t>
      </w:r>
      <w:r w:rsidR="00CA6B2B">
        <w:t>R&amp;</w:t>
      </w:r>
      <w:r w:rsidR="00411AF4">
        <w:t>D. I</w:t>
      </w:r>
      <w:r w:rsidRPr="005F1A8E" w:rsidR="00FC44BB">
        <w:t xml:space="preserve">f </w:t>
      </w:r>
      <w:r w:rsidR="007A687B">
        <w:t>we</w:t>
      </w:r>
      <w:r w:rsidRPr="005F1A8E" w:rsidR="00FC44BB">
        <w:t xml:space="preserve"> look at the innovation datasets, the </w:t>
      </w:r>
      <w:r w:rsidR="00E12086">
        <w:t>firms</w:t>
      </w:r>
      <w:r w:rsidRPr="005F1A8E" w:rsidR="00FC44BB">
        <w:t xml:space="preserve"> that </w:t>
      </w:r>
      <w:r w:rsidR="00881115">
        <w:t xml:space="preserve">we </w:t>
      </w:r>
      <w:r w:rsidRPr="005F1A8E" w:rsidR="00FC44BB">
        <w:t xml:space="preserve">know, the big firms are big patenters, they are collaborators with universities, they </w:t>
      </w:r>
      <w:r w:rsidR="00E12086">
        <w:t xml:space="preserve">are </w:t>
      </w:r>
      <w:r w:rsidRPr="005F1A8E" w:rsidR="00FC44BB">
        <w:t xml:space="preserve">collaborators with various other </w:t>
      </w:r>
      <w:r w:rsidRPr="005F1A8E" w:rsidR="00FC44BB">
        <w:t xml:space="preserve">research bodies, they have a pipeline of developments. </w:t>
      </w:r>
      <w:r w:rsidR="00D6399F">
        <w:t>T</w:t>
      </w:r>
      <w:r w:rsidRPr="005F1A8E" w:rsidR="00FC44BB">
        <w:t xml:space="preserve">his again puts us in a place where exporting </w:t>
      </w:r>
      <w:r w:rsidR="00411AF4">
        <w:t>has the</w:t>
      </w:r>
      <w:r w:rsidRPr="005F1A8E" w:rsidR="00FC44BB">
        <w:t xml:space="preserve"> </w:t>
      </w:r>
      <w:r w:rsidRPr="005F1A8E" w:rsidR="00411AF4">
        <w:t xml:space="preserve">associated </w:t>
      </w:r>
      <w:r w:rsidRPr="005F1A8E" w:rsidR="00FC44BB">
        <w:t xml:space="preserve">benefit </w:t>
      </w:r>
      <w:r w:rsidR="00411AF4">
        <w:t>of</w:t>
      </w:r>
      <w:r w:rsidRPr="005F1A8E" w:rsidR="00CA4CE8">
        <w:t xml:space="preserve"> being innovative.</w:t>
      </w:r>
    </w:p>
    <w:p w:rsidR="00106A01" w:rsidP="003B49C4">
      <w:pPr>
        <w:pStyle w:val="Answer"/>
      </w:pPr>
      <w:r>
        <w:t>There is</w:t>
      </w:r>
      <w:r w:rsidRPr="005F1A8E" w:rsidR="00940A61">
        <w:t xml:space="preserve"> a regional dimension to that as well. The UK has other sectors where there will be what we call frontier businesses, these high-tech, high</w:t>
      </w:r>
      <w:r w:rsidR="00A54001">
        <w:t>-</w:t>
      </w:r>
      <w:r w:rsidRPr="005F1A8E" w:rsidR="00940A61">
        <w:t>productiv</w:t>
      </w:r>
      <w:r>
        <w:t>ity</w:t>
      </w:r>
      <w:r w:rsidRPr="005F1A8E" w:rsidR="00940A61">
        <w:t xml:space="preserve"> businesses, but there is a regional dimension to where they are located</w:t>
      </w:r>
      <w:r w:rsidR="00F96ACD">
        <w:t>. T</w:t>
      </w:r>
      <w:r w:rsidRPr="005F1A8E" w:rsidR="00940A61">
        <w:t>o some extent</w:t>
      </w:r>
      <w:r w:rsidR="00F96ACD">
        <w:t>,</w:t>
      </w:r>
      <w:r w:rsidRPr="005F1A8E" w:rsidR="00940A61">
        <w:t xml:space="preserve"> the fact that the businesses are in a different part of the country means these sort</w:t>
      </w:r>
      <w:r w:rsidR="00F96ACD">
        <w:t>s</w:t>
      </w:r>
      <w:r w:rsidRPr="005F1A8E" w:rsidR="00940A61">
        <w:t xml:space="preserve"> of exporting type</w:t>
      </w:r>
      <w:r w:rsidR="00F96ACD">
        <w:t>s</w:t>
      </w:r>
      <w:r w:rsidRPr="005F1A8E" w:rsidR="00940A61">
        <w:t xml:space="preserve"> c</w:t>
      </w:r>
      <w:r>
        <w:t>ould</w:t>
      </w:r>
      <w:r w:rsidRPr="005F1A8E" w:rsidR="00940A61">
        <w:t xml:space="preserve"> widen.</w:t>
      </w:r>
    </w:p>
    <w:p w:rsidR="00940A61" w:rsidP="00106A01">
      <w:pPr>
        <w:pStyle w:val="Question"/>
      </w:pPr>
      <w:sdt>
        <w:sdtPr>
          <w:alias w:val="Member"/>
          <w:tag w:val="&lt;Member mnisId='1546' dodsId='38376'&gt;"/>
          <w:id w:val="-1749422691"/>
          <w:placeholder>
            <w:docPart w:val="DefaultPlaceholder_1081868574"/>
          </w:placeholder>
          <w:richText/>
        </w:sdtPr>
        <w:sdtContent>
          <w:r w:rsidRPr="00106A01" w:rsidR="00106A01">
            <w:rPr>
              <w:b/>
            </w:rPr>
            <w:t>Chair:</w:t>
          </w:r>
        </w:sdtContent>
      </w:sdt>
      <w:r w:rsidR="00106A01">
        <w:t xml:space="preserve"> Are </w:t>
      </w:r>
      <w:r w:rsidRPr="005F1A8E" w:rsidR="00106A01">
        <w:t>there greater clusters in some parts of the UK than in other parts of the UK?</w:t>
      </w:r>
    </w:p>
    <w:p w:rsidR="007000F5" w:rsidRPr="005F1A8E" w:rsidP="00AD4CF7">
      <w:pPr>
        <w:pStyle w:val="Answer"/>
      </w:pPr>
      <w:sdt>
        <w:sdtPr>
          <w:alias w:val="Witness"/>
          <w:id w:val="1632129688"/>
          <w:placeholder>
            <w:docPart w:val="DefaultPlaceholder_-1854013440"/>
          </w:placeholder>
          <w:richText/>
        </w:sdtPr>
        <w:sdtContent>
          <w:r w:rsidRPr="005F1A8E" w:rsidR="00AD4CF7">
            <w:rPr>
              <w:b/>
              <w:i/>
            </w:rPr>
            <w:t>Prabhat Vaze:</w:t>
          </w:r>
        </w:sdtContent>
      </w:sdt>
      <w:r w:rsidRPr="005F1A8E" w:rsidR="00AD4CF7">
        <w:t xml:space="preserve"> Exactly. There </w:t>
      </w:r>
      <w:r w:rsidR="00F96ACD">
        <w:t>is</w:t>
      </w:r>
      <w:r w:rsidRPr="005F1A8E" w:rsidR="00AD4CF7">
        <w:t xml:space="preserve"> clustering and</w:t>
      </w:r>
      <w:r w:rsidR="00411AF4">
        <w:t>,</w:t>
      </w:r>
      <w:r w:rsidRPr="005F1A8E" w:rsidR="00AD4CF7">
        <w:t xml:space="preserve"> where </w:t>
      </w:r>
      <w:r w:rsidRPr="005F1A8E">
        <w:t>we have worked</w:t>
      </w:r>
      <w:r w:rsidR="00411AF4">
        <w:t>,</w:t>
      </w:r>
      <w:r w:rsidRPr="005F1A8E">
        <w:t xml:space="preserve"> we have </w:t>
      </w:r>
      <w:r w:rsidRPr="005F1A8E" w:rsidR="00411AF4">
        <w:t xml:space="preserve">sometimes </w:t>
      </w:r>
      <w:r w:rsidRPr="005F1A8E">
        <w:t xml:space="preserve">seen a cluster related to a defence firm, </w:t>
      </w:r>
      <w:r w:rsidR="00411AF4">
        <w:t>and it</w:t>
      </w:r>
      <w:r w:rsidRPr="005F1A8E">
        <w:t xml:space="preserve"> perhaps might not be as easy</w:t>
      </w:r>
      <w:r w:rsidR="00411AF4">
        <w:t xml:space="preserve"> for </w:t>
      </w:r>
      <w:r w:rsidRPr="005F1A8E" w:rsidR="00411AF4">
        <w:t>other sectors</w:t>
      </w:r>
      <w:r w:rsidRPr="005F1A8E">
        <w:t xml:space="preserve"> to locate in that area, in that locality. Clearly</w:t>
      </w:r>
      <w:r w:rsidR="00106A01">
        <w:t>,</w:t>
      </w:r>
      <w:r w:rsidRPr="005F1A8E">
        <w:t xml:space="preserve"> if you look at urban areas or cities</w:t>
      </w:r>
      <w:r w:rsidR="00411AF4">
        <w:t xml:space="preserve">, </w:t>
      </w:r>
      <w:r w:rsidRPr="005F1A8E">
        <w:t>having a very productive</w:t>
      </w:r>
      <w:r w:rsidR="00411AF4">
        <w:t xml:space="preserve">, </w:t>
      </w:r>
      <w:r w:rsidRPr="005F1A8E">
        <w:t>high</w:t>
      </w:r>
      <w:r w:rsidR="00411AF4">
        <w:t>-</w:t>
      </w:r>
      <w:r w:rsidRPr="005F1A8E">
        <w:t>enterprise, high</w:t>
      </w:r>
      <w:r w:rsidR="00411AF4">
        <w:t>-</w:t>
      </w:r>
      <w:r w:rsidRPr="005F1A8E">
        <w:t>R&amp;D business is perhaps more common</w:t>
      </w:r>
      <w:r w:rsidR="00106A01">
        <w:t>.</w:t>
      </w:r>
      <w:r w:rsidRPr="005F1A8E">
        <w:t xml:space="preserve"> </w:t>
      </w:r>
      <w:r w:rsidR="00106A01">
        <w:t>I</w:t>
      </w:r>
      <w:r w:rsidRPr="005F1A8E">
        <w:t xml:space="preserve">t is hard to make </w:t>
      </w:r>
      <w:r w:rsidR="00106A01">
        <w:t xml:space="preserve">sectoral </w:t>
      </w:r>
      <w:r w:rsidRPr="005F1A8E">
        <w:t>comparisons</w:t>
      </w:r>
      <w:r w:rsidR="00411AF4">
        <w:t>,</w:t>
      </w:r>
      <w:r w:rsidRPr="005F1A8E">
        <w:t xml:space="preserve"> but those might be the </w:t>
      </w:r>
      <w:r w:rsidR="002A73F4">
        <w:t>start</w:t>
      </w:r>
      <w:r w:rsidRPr="005F1A8E">
        <w:t>.</w:t>
      </w:r>
    </w:p>
    <w:p w:rsidR="000621CF" w:rsidRPr="005F1A8E" w:rsidP="007000F5">
      <w:pPr>
        <w:pStyle w:val="Answer"/>
      </w:pPr>
      <w:sdt>
        <w:sdtPr>
          <w:alias w:val="Witness"/>
          <w:id w:val="1823774991"/>
          <w:placeholder>
            <w:docPart w:val="DefaultPlaceholder_-1854013440"/>
          </w:placeholder>
          <w:richText/>
        </w:sdtPr>
        <w:sdtContent>
          <w:r w:rsidRPr="005F1A8E" w:rsidR="007000F5">
            <w:rPr>
              <w:b/>
              <w:i/>
            </w:rPr>
            <w:t>Professor Taylor:</w:t>
          </w:r>
        </w:sdtContent>
      </w:sdt>
      <w:r w:rsidRPr="005F1A8E" w:rsidR="007000F5">
        <w:t xml:space="preserve"> The benefits run into the </w:t>
      </w:r>
      <w:r w:rsidRPr="005F1A8E" w:rsidR="008F711D">
        <w:t xml:space="preserve">political, they run into the economic, they run into the military, they are obviously industrial, and you have to look at every deal to see what the key elements are. I would cite the sale of the </w:t>
      </w:r>
      <w:r w:rsidR="002A73F4">
        <w:t>Type</w:t>
      </w:r>
      <w:r w:rsidR="00260720">
        <w:t xml:space="preserve"> </w:t>
      </w:r>
      <w:r w:rsidRPr="005F1A8E" w:rsidR="008F711D">
        <w:t>26 design to Australia as something that carries benefits across the economy, obviously for the companies concerned</w:t>
      </w:r>
      <w:r w:rsidRPr="005F1A8E" w:rsidR="00B61031">
        <w:t xml:space="preserve"> but also political and diplomatic benefits</w:t>
      </w:r>
      <w:r w:rsidR="00106A01">
        <w:t>.</w:t>
      </w:r>
      <w:r w:rsidRPr="005F1A8E" w:rsidR="00B61031">
        <w:t xml:space="preserve"> </w:t>
      </w:r>
      <w:r w:rsidR="00106A01">
        <w:t>I</w:t>
      </w:r>
      <w:r w:rsidRPr="005F1A8E" w:rsidR="00B61031">
        <w:t>t will make it easier to co-operate militarily with Australia in the long term</w:t>
      </w:r>
      <w:r w:rsidRPr="005F1A8E">
        <w:t xml:space="preserve"> and build up further links between the Australians and the UK.</w:t>
      </w:r>
      <w:r w:rsidR="00106A01">
        <w:t xml:space="preserve"> </w:t>
      </w:r>
      <w:r w:rsidR="00411AF4">
        <w:t>T</w:t>
      </w:r>
      <w:r w:rsidRPr="005F1A8E" w:rsidR="002F4A9E">
        <w:t>he precise mix of the key benefits varies from deal to deal. Some things are particularly financial</w:t>
      </w:r>
      <w:r w:rsidR="001961D8">
        <w:t xml:space="preserve"> and </w:t>
      </w:r>
      <w:r w:rsidRPr="005F1A8E" w:rsidR="00A54912">
        <w:t>economic, but they go across these different dimensions.</w:t>
      </w:r>
    </w:p>
    <w:p w:rsidR="00084135" w:rsidRPr="005F1A8E" w:rsidP="007000F5">
      <w:pPr>
        <w:pStyle w:val="Answer"/>
      </w:pPr>
      <w:r w:rsidRPr="005F1A8E">
        <w:t>I would not emphasise too much the UK being the second largest</w:t>
      </w:r>
      <w:r w:rsidR="001961D8">
        <w:t>,</w:t>
      </w:r>
      <w:r w:rsidRPr="005F1A8E">
        <w:t xml:space="preserve"> bec</w:t>
      </w:r>
      <w:r w:rsidRPr="005F1A8E" w:rsidR="008C3911">
        <w:t>a</w:t>
      </w:r>
      <w:r w:rsidRPr="005F1A8E">
        <w:t>u</w:t>
      </w:r>
      <w:r w:rsidRPr="005F1A8E" w:rsidR="008C3911">
        <w:t>s</w:t>
      </w:r>
      <w:r w:rsidRPr="005F1A8E">
        <w:t xml:space="preserve">e figures in this domain are very difficult to </w:t>
      </w:r>
      <w:r w:rsidRPr="005F1A8E" w:rsidR="008C3911">
        <w:t>calculate accurately for reasons we do</w:t>
      </w:r>
      <w:r w:rsidR="00970463">
        <w:t xml:space="preserve"> </w:t>
      </w:r>
      <w:r w:rsidRPr="005F1A8E" w:rsidR="008C3911">
        <w:t>n</w:t>
      </w:r>
      <w:r w:rsidR="00970463">
        <w:t>o</w:t>
      </w:r>
      <w:r w:rsidRPr="005F1A8E" w:rsidR="008C3911">
        <w:t xml:space="preserve">t quite have time for here. </w:t>
      </w:r>
      <w:r w:rsidR="00106A01">
        <w:t>T</w:t>
      </w:r>
      <w:r w:rsidRPr="005F1A8E" w:rsidR="008C3911">
        <w:t>he UK collects its numbers very car</w:t>
      </w:r>
      <w:r w:rsidRPr="005F1A8E" w:rsidR="00667E12">
        <w:t>efully but</w:t>
      </w:r>
      <w:r w:rsidR="00106A01">
        <w:t>,</w:t>
      </w:r>
      <w:r w:rsidRPr="005F1A8E" w:rsidR="00667E12">
        <w:t xml:space="preserve"> of cours</w:t>
      </w:r>
      <w:r w:rsidRPr="005F1A8E">
        <w:t>e</w:t>
      </w:r>
      <w:r w:rsidR="00106A01">
        <w:t>,</w:t>
      </w:r>
      <w:r w:rsidRPr="005F1A8E" w:rsidR="00667E12">
        <w:t xml:space="preserve"> we do not have such good information about other countries</w:t>
      </w:r>
      <w:r w:rsidRPr="005F1A8E">
        <w:t xml:space="preserve">. </w:t>
      </w:r>
      <w:r w:rsidR="00117A41">
        <w:t>T</w:t>
      </w:r>
      <w:r w:rsidRPr="005F1A8E">
        <w:t>he French and the Germans are not too far behind and sometimes show up as ahead. There are lots of countries that are competing in these markets</w:t>
      </w:r>
      <w:r w:rsidR="00106A01">
        <w:t>.</w:t>
      </w:r>
      <w:r w:rsidRPr="005F1A8E">
        <w:t xml:space="preserve"> </w:t>
      </w:r>
      <w:r w:rsidR="00106A01">
        <w:t>I</w:t>
      </w:r>
      <w:r w:rsidRPr="005F1A8E">
        <w:t>t is a very serious business.</w:t>
      </w:r>
    </w:p>
    <w:p w:rsidR="00C9242A" w:rsidRPr="005F1A8E" w:rsidP="00B9285E">
      <w:pPr>
        <w:pStyle w:val="Question"/>
      </w:pPr>
      <w:sdt>
        <w:sdtPr>
          <w:alias w:val="Member"/>
          <w:tag w:val="&lt;Member mnisId='4074' dodsId='35520'&gt;"/>
          <w:id w:val="816075592"/>
          <w:placeholder>
            <w:docPart w:val="DefaultPlaceholder_-1854013440"/>
          </w:placeholder>
          <w:richText/>
        </w:sdtPr>
        <w:sdtContent>
          <w:r w:rsidRPr="005F1A8E" w:rsidR="00B9285E">
            <w:rPr>
              <w:b/>
            </w:rPr>
            <w:t>Mark Garnier:</w:t>
          </w:r>
        </w:sdtContent>
      </w:sdt>
      <w:r w:rsidRPr="005F1A8E" w:rsidR="00B9285E">
        <w:t xml:space="preserve"> Prabhat Vaze, </w:t>
      </w:r>
      <w:r w:rsidR="001961D8">
        <w:t>on</w:t>
      </w:r>
      <w:r w:rsidRPr="005F1A8E" w:rsidR="00B9285E">
        <w:t xml:space="preserve"> the employment opportunities </w:t>
      </w:r>
      <w:r w:rsidR="00970463">
        <w:t>that</w:t>
      </w:r>
      <w:r w:rsidRPr="005F1A8E" w:rsidR="00B9285E">
        <w:t xml:space="preserve"> </w:t>
      </w:r>
      <w:r w:rsidR="001961D8">
        <w:t>this</w:t>
      </w:r>
      <w:r w:rsidRPr="005F1A8E" w:rsidR="00B9285E">
        <w:t xml:space="preserve"> whole industry gives </w:t>
      </w:r>
      <w:r w:rsidR="001961D8">
        <w:t>to</w:t>
      </w:r>
      <w:r w:rsidRPr="005F1A8E" w:rsidR="00B9285E">
        <w:t xml:space="preserve"> the UK</w:t>
      </w:r>
      <w:r w:rsidR="001961D8">
        <w:t xml:space="preserve">, </w:t>
      </w:r>
      <w:r w:rsidRPr="005F1A8E" w:rsidR="00B9285E">
        <w:t xml:space="preserve">I am particularly interested in how you would differentiate between </w:t>
      </w:r>
      <w:r w:rsidR="001961D8">
        <w:t>the</w:t>
      </w:r>
      <w:r w:rsidRPr="005F1A8E" w:rsidR="00B9285E">
        <w:t xml:space="preserve"> employment opportunity</w:t>
      </w:r>
      <w:r w:rsidR="001961D8">
        <w:t xml:space="preserve"> that is</w:t>
      </w:r>
      <w:r w:rsidRPr="005F1A8E" w:rsidR="00B9285E">
        <w:t xml:space="preserve"> </w:t>
      </w:r>
      <w:r w:rsidRPr="005F1A8E" w:rsidR="00970836">
        <w:t>related to the export side of the arms trade and that which is related to the domestic demand side of the whole thing</w:t>
      </w:r>
      <w:r w:rsidRPr="005F1A8E">
        <w:t xml:space="preserve">. </w:t>
      </w:r>
      <w:r w:rsidR="001961D8">
        <w:t>If</w:t>
      </w:r>
      <w:r w:rsidRPr="005F1A8E">
        <w:t xml:space="preserve"> we start</w:t>
      </w:r>
      <w:r w:rsidR="009C5452">
        <w:t>ed</w:t>
      </w:r>
      <w:r w:rsidRPr="005F1A8E">
        <w:t xml:space="preserve"> losing that export side of things</w:t>
      </w:r>
      <w:r w:rsidR="001961D8">
        <w:t xml:space="preserve">, </w:t>
      </w:r>
      <w:r w:rsidRPr="005F1A8E">
        <w:t>what would that mean for employment in the UK?</w:t>
      </w:r>
    </w:p>
    <w:p w:rsidR="0052423C" w:rsidRPr="005F1A8E" w:rsidP="00C9242A">
      <w:pPr>
        <w:pStyle w:val="Answer"/>
      </w:pPr>
      <w:sdt>
        <w:sdtPr>
          <w:alias w:val="Witness"/>
          <w:id w:val="-950849679"/>
          <w:placeholder>
            <w:docPart w:val="DefaultPlaceholder_-1854013440"/>
          </w:placeholder>
          <w:richText/>
        </w:sdtPr>
        <w:sdtContent>
          <w:r w:rsidRPr="005F1A8E" w:rsidR="00C9242A">
            <w:rPr>
              <w:b/>
              <w:i/>
            </w:rPr>
            <w:t>Prabhat Vaze:</w:t>
          </w:r>
        </w:sdtContent>
      </w:sdt>
      <w:r w:rsidRPr="005F1A8E" w:rsidR="00C9242A">
        <w:t xml:space="preserve"> That is an important area and</w:t>
      </w:r>
      <w:r w:rsidR="009C5452">
        <w:t>,</w:t>
      </w:r>
      <w:r w:rsidRPr="005F1A8E" w:rsidR="00C9242A">
        <w:t xml:space="preserve"> to some extent</w:t>
      </w:r>
      <w:r w:rsidR="009C5452">
        <w:t>,</w:t>
      </w:r>
      <w:r w:rsidRPr="005F1A8E" w:rsidR="00C9242A">
        <w:t xml:space="preserve"> there is a part of me that </w:t>
      </w:r>
      <w:r w:rsidRPr="005F1A8E" w:rsidR="00E37709">
        <w:t xml:space="preserve">is an accountant and would </w:t>
      </w:r>
      <w:r w:rsidRPr="005F1A8E" w:rsidR="00830BFD">
        <w:t xml:space="preserve">almost </w:t>
      </w:r>
      <w:r w:rsidRPr="005F1A8E" w:rsidR="00E37709">
        <w:t>like to account for the</w:t>
      </w:r>
      <w:r w:rsidRPr="005F1A8E" w:rsidR="00DC383F">
        <w:t xml:space="preserve"> employment.</w:t>
      </w:r>
      <w:r w:rsidR="00B31ED2">
        <w:t xml:space="preserve"> </w:t>
      </w:r>
      <w:r w:rsidRPr="005F1A8E" w:rsidR="00DC383F">
        <w:t xml:space="preserve">In defence we have </w:t>
      </w:r>
      <w:r w:rsidR="00CC50F1">
        <w:t>a</w:t>
      </w:r>
      <w:r w:rsidRPr="005F1A8E" w:rsidR="00DC383F">
        <w:t xml:space="preserve"> starting point for employment</w:t>
      </w:r>
      <w:r w:rsidRPr="005F1A8E" w:rsidR="0091299E">
        <w:t xml:space="preserve"> impacts in that there are assessments of the direct employment effect of the UK</w:t>
      </w:r>
      <w:r w:rsidRPr="005F1A8E" w:rsidR="009348F6">
        <w:t>’</w:t>
      </w:r>
      <w:r w:rsidRPr="005F1A8E" w:rsidR="0091299E">
        <w:t xml:space="preserve">s own military procurement </w:t>
      </w:r>
      <w:r w:rsidR="00830BFD">
        <w:t>that</w:t>
      </w:r>
      <w:r w:rsidR="00A87774">
        <w:t xml:space="preserve"> filters </w:t>
      </w:r>
      <w:r w:rsidR="00673212">
        <w:t xml:space="preserve">into </w:t>
      </w:r>
      <w:r w:rsidR="00A87774">
        <w:t>the</w:t>
      </w:r>
      <w:r w:rsidRPr="005F1A8E" w:rsidR="0091299E">
        <w:t xml:space="preserve"> sector</w:t>
      </w:r>
      <w:r w:rsidRPr="005F1A8E" w:rsidR="0017670E">
        <w:t xml:space="preserve">. Then to some extent you can begin to either model or estimate the employment effects of the </w:t>
      </w:r>
      <w:r w:rsidRPr="005F1A8E" w:rsidR="0017670E">
        <w:t>jobs</w:t>
      </w:r>
      <w:r w:rsidR="0042585B">
        <w:t xml:space="preserve"> that are created due to</w:t>
      </w:r>
      <w:r w:rsidR="008A4A06">
        <w:t xml:space="preserve"> </w:t>
      </w:r>
      <w:r w:rsidRPr="005F1A8E" w:rsidR="0017670E">
        <w:t xml:space="preserve">exports in that you can either assume some sort of similarity between what is </w:t>
      </w:r>
      <w:r w:rsidR="00971B0E">
        <w:t>for</w:t>
      </w:r>
      <w:r w:rsidRPr="005F1A8E" w:rsidR="0017670E">
        <w:t xml:space="preserve"> sale </w:t>
      </w:r>
      <w:r w:rsidR="00971B0E">
        <w:t>in</w:t>
      </w:r>
      <w:r w:rsidRPr="005F1A8E" w:rsidR="0017670E">
        <w:t xml:space="preserve"> the domestic market and what is </w:t>
      </w:r>
      <w:r w:rsidR="00971B0E">
        <w:t xml:space="preserve">for </w:t>
      </w:r>
      <w:r w:rsidRPr="005F1A8E" w:rsidR="0017670E">
        <w:t xml:space="preserve">sale </w:t>
      </w:r>
      <w:r w:rsidR="00971B0E">
        <w:t>on</w:t>
      </w:r>
      <w:r w:rsidRPr="005F1A8E" w:rsidR="0017670E">
        <w:t xml:space="preserve"> an export market. These sorts of models just get you straight to the same que</w:t>
      </w:r>
      <w:r w:rsidR="001C09CC">
        <w:t>s</w:t>
      </w:r>
      <w:r w:rsidRPr="005F1A8E" w:rsidR="0017670E">
        <w:t>tion</w:t>
      </w:r>
      <w:r w:rsidR="001C09CC">
        <w:t>,</w:t>
      </w:r>
      <w:r w:rsidRPr="005F1A8E" w:rsidR="0017670E">
        <w:t xml:space="preserve"> which is what you were asking. What would happen if there was not an export?</w:t>
      </w:r>
    </w:p>
    <w:p w:rsidR="0017670E" w:rsidRPr="005F1A8E" w:rsidP="00C9242A">
      <w:pPr>
        <w:pStyle w:val="Answer"/>
      </w:pPr>
      <w:r w:rsidRPr="005F1A8E">
        <w:t>Some of the early work that MoD did</w:t>
      </w:r>
      <w:r w:rsidR="00106A01">
        <w:t xml:space="preserve">—I think </w:t>
      </w:r>
      <w:r w:rsidRPr="005F1A8E">
        <w:t xml:space="preserve">they did it with </w:t>
      </w:r>
      <w:r w:rsidR="00971B0E">
        <w:t>RUSI</w:t>
      </w:r>
      <w:r w:rsidR="00106A01">
        <w:t>—</w:t>
      </w:r>
      <w:r w:rsidRPr="005F1A8E">
        <w:t>very much</w:t>
      </w:r>
      <w:r w:rsidR="00971B0E">
        <w:t xml:space="preserve"> looked </w:t>
      </w:r>
      <w:r w:rsidRPr="005F1A8E">
        <w:t>at</w:t>
      </w:r>
      <w:r w:rsidR="00B31ED2">
        <w:t xml:space="preserve"> </w:t>
      </w:r>
      <w:r w:rsidRPr="005F1A8E">
        <w:t>the short</w:t>
      </w:r>
      <w:r w:rsidR="001C09CC">
        <w:t>-</w:t>
      </w:r>
      <w:r w:rsidRPr="005F1A8E">
        <w:t xml:space="preserve">term effects </w:t>
      </w:r>
      <w:r w:rsidR="00971B0E">
        <w:t>that</w:t>
      </w:r>
      <w:r w:rsidRPr="005F1A8E">
        <w:t xml:space="preserve"> a change in the defence export sec</w:t>
      </w:r>
      <w:r w:rsidR="001C09CC">
        <w:t>t</w:t>
      </w:r>
      <w:r w:rsidRPr="005F1A8E">
        <w:t>or might cause</w:t>
      </w:r>
      <w:r w:rsidR="00106A01">
        <w:t>,</w:t>
      </w:r>
      <w:r w:rsidRPr="005F1A8E">
        <w:t xml:space="preserve"> and </w:t>
      </w:r>
      <w:r w:rsidR="00971B0E">
        <w:t xml:space="preserve">at </w:t>
      </w:r>
      <w:r w:rsidRPr="005F1A8E">
        <w:t>the longer term</w:t>
      </w:r>
      <w:r w:rsidR="001C09CC">
        <w:t>. A</w:t>
      </w:r>
      <w:r w:rsidRPr="005F1A8E">
        <w:t xml:space="preserve"> general view would be </w:t>
      </w:r>
      <w:r w:rsidR="00971B0E">
        <w:t xml:space="preserve">that </w:t>
      </w:r>
      <w:r w:rsidRPr="005F1A8E">
        <w:t xml:space="preserve">in the short term you would see effects because </w:t>
      </w:r>
      <w:r w:rsidR="00971B0E">
        <w:t>of</w:t>
      </w:r>
      <w:r w:rsidRPr="005F1A8E">
        <w:t xml:space="preserve"> a lo</w:t>
      </w:r>
      <w:r w:rsidR="00971B0E">
        <w:t>ss</w:t>
      </w:r>
      <w:r w:rsidRPr="005F1A8E">
        <w:t xml:space="preserve"> of exports</w:t>
      </w:r>
      <w:r w:rsidR="00971B0E">
        <w:t xml:space="preserve">. </w:t>
      </w:r>
      <w:r w:rsidRPr="005F1A8E">
        <w:t xml:space="preserve">As </w:t>
      </w:r>
      <w:r w:rsidR="00971B0E">
        <w:t xml:space="preserve">to the </w:t>
      </w:r>
      <w:r w:rsidRPr="005F1A8E">
        <w:t>long term, there is an element of other sectors taking these skilled employees, these engineering</w:t>
      </w:r>
      <w:r w:rsidR="00C5051B">
        <w:t>-</w:t>
      </w:r>
      <w:r w:rsidRPr="005F1A8E">
        <w:t>type employees</w:t>
      </w:r>
      <w:r w:rsidR="00AC498C">
        <w:t>,</w:t>
      </w:r>
      <w:r w:rsidRPr="005F1A8E">
        <w:t xml:space="preserve"> and re-employing them in other sectors </w:t>
      </w:r>
      <w:r w:rsidR="00971B0E">
        <w:t>of</w:t>
      </w:r>
      <w:r w:rsidRPr="005F1A8E">
        <w:t xml:space="preserve"> the market.</w:t>
      </w:r>
    </w:p>
    <w:p w:rsidR="00B850E1" w:rsidRPr="005F1A8E" w:rsidP="00C9242A">
      <w:pPr>
        <w:pStyle w:val="Answer"/>
      </w:pPr>
      <w:r w:rsidRPr="005F1A8E">
        <w:t xml:space="preserve">This is very much </w:t>
      </w:r>
      <w:r w:rsidR="00C5051B">
        <w:t xml:space="preserve">a </w:t>
      </w:r>
      <w:r w:rsidRPr="005F1A8E">
        <w:t>model</w:t>
      </w:r>
      <w:r w:rsidR="00971B0E">
        <w:t xml:space="preserve">, </w:t>
      </w:r>
      <w:r w:rsidRPr="005F1A8E">
        <w:t>and in our work we tr</w:t>
      </w:r>
      <w:r w:rsidR="00A629B4">
        <w:t>ied</w:t>
      </w:r>
      <w:r w:rsidR="00C5051B">
        <w:t xml:space="preserve"> </w:t>
      </w:r>
      <w:r w:rsidR="00971B0E">
        <w:t>to look at this</w:t>
      </w:r>
      <w:r w:rsidR="00C5051B">
        <w:t xml:space="preserve"> in</w:t>
      </w:r>
      <w:r w:rsidRPr="005F1A8E">
        <w:t xml:space="preserve"> a slightly different way</w:t>
      </w:r>
      <w:r w:rsidR="00AC498C">
        <w:t>,</w:t>
      </w:r>
      <w:r w:rsidRPr="005F1A8E">
        <w:t xml:space="preserve"> in that we tr</w:t>
      </w:r>
      <w:r w:rsidR="00A629B4">
        <w:t>ied</w:t>
      </w:r>
      <w:r w:rsidRPr="005F1A8E">
        <w:t xml:space="preserve"> to look at the quality of </w:t>
      </w:r>
      <w:r w:rsidR="00C5051B">
        <w:t xml:space="preserve">the </w:t>
      </w:r>
      <w:r w:rsidRPr="005F1A8E">
        <w:t>defence jobs as well and</w:t>
      </w:r>
      <w:r w:rsidR="00496010">
        <w:t>,</w:t>
      </w:r>
      <w:r w:rsidRPr="005F1A8E">
        <w:t xml:space="preserve"> in particular</w:t>
      </w:r>
      <w:r w:rsidR="00496010">
        <w:t>,</w:t>
      </w:r>
      <w:r w:rsidRPr="005F1A8E">
        <w:t xml:space="preserve"> whe</w:t>
      </w:r>
      <w:r w:rsidR="00FA4131">
        <w:t>re</w:t>
      </w:r>
      <w:r w:rsidRPr="005F1A8E">
        <w:t xml:space="preserve"> there is a premium to a defence sector job</w:t>
      </w:r>
      <w:r w:rsidRPr="005F1A8E" w:rsidR="00CC6A70">
        <w:t>. We looked at it in two ways. We had this great dataset where we looked at wages, essentially, and salaries and tr</w:t>
      </w:r>
      <w:r w:rsidR="00A629B4">
        <w:t>ied</w:t>
      </w:r>
      <w:r w:rsidRPr="005F1A8E" w:rsidR="00CC6A70">
        <w:t xml:space="preserve"> to understand how much of a salary was </w:t>
      </w:r>
      <w:r w:rsidR="00A629B4">
        <w:t xml:space="preserve">due to the </w:t>
      </w:r>
      <w:r w:rsidRPr="005F1A8E" w:rsidR="00CC6A70">
        <w:t>skills of the employee</w:t>
      </w:r>
      <w:r w:rsidR="00A629B4">
        <w:t xml:space="preserve">, </w:t>
      </w:r>
      <w:r w:rsidRPr="005F1A8E" w:rsidR="00CC6A70">
        <w:t>the</w:t>
      </w:r>
      <w:r w:rsidR="00A629B4">
        <w:t>ir</w:t>
      </w:r>
      <w:r w:rsidRPr="005F1A8E" w:rsidR="00CC6A70">
        <w:t xml:space="preserve"> location, the</w:t>
      </w:r>
      <w:r w:rsidR="00A629B4">
        <w:t>ir</w:t>
      </w:r>
      <w:r w:rsidRPr="005F1A8E" w:rsidR="00CC6A70">
        <w:t xml:space="preserve"> age</w:t>
      </w:r>
      <w:r w:rsidR="00A629B4">
        <w:t xml:space="preserve"> and their</w:t>
      </w:r>
      <w:r w:rsidRPr="005F1A8E" w:rsidR="00CC6A70">
        <w:t xml:space="preserve"> experience, and we </w:t>
      </w:r>
      <w:r w:rsidRPr="005F1A8E" w:rsidR="00A629B4">
        <w:t xml:space="preserve">then </w:t>
      </w:r>
      <w:r w:rsidRPr="005F1A8E" w:rsidR="00CC6A70">
        <w:t xml:space="preserve">tried to allocate how much of that was because of </w:t>
      </w:r>
      <w:r w:rsidR="00A629B4">
        <w:t>the</w:t>
      </w:r>
      <w:r w:rsidRPr="005F1A8E" w:rsidR="00CC6A70">
        <w:t xml:space="preserve"> defence sector.</w:t>
      </w:r>
    </w:p>
    <w:p w:rsidR="0052423C" w:rsidRPr="005F1A8E" w:rsidP="0052423C">
      <w:pPr>
        <w:pStyle w:val="Answer"/>
      </w:pPr>
      <w:r w:rsidRPr="005F1A8E">
        <w:t>We also looked at the switche</w:t>
      </w:r>
      <w:r w:rsidR="00A629B4">
        <w:t>r</w:t>
      </w:r>
      <w:r w:rsidRPr="005F1A8E">
        <w:t xml:space="preserve">s, the people who move sectors, and by moving sector whether </w:t>
      </w:r>
      <w:r w:rsidR="00A629B4">
        <w:t>they</w:t>
      </w:r>
      <w:r w:rsidRPr="005F1A8E">
        <w:t xml:space="preserve"> got a pay rise basically</w:t>
      </w:r>
      <w:r w:rsidR="00AC498C">
        <w:t>,</w:t>
      </w:r>
      <w:r w:rsidRPr="005F1A8E">
        <w:t xml:space="preserve"> </w:t>
      </w:r>
      <w:r w:rsidR="00A629B4">
        <w:t>which</w:t>
      </w:r>
      <w:r w:rsidRPr="005F1A8E">
        <w:t xml:space="preserve"> is evidence that the job quality might be higher in the defence sector.</w:t>
      </w:r>
      <w:r w:rsidR="00B31ED2">
        <w:t xml:space="preserve"> </w:t>
      </w:r>
      <w:r w:rsidRPr="005F1A8E" w:rsidR="00881985">
        <w:t xml:space="preserve">That pointed to a slight defence wage premium. </w:t>
      </w:r>
    </w:p>
    <w:p w:rsidR="00881985" w:rsidRPr="005F1A8E" w:rsidP="0052423C">
      <w:pPr>
        <w:pStyle w:val="Answer"/>
      </w:pPr>
      <w:r w:rsidRPr="005F1A8E">
        <w:t>There is a middle ground where you say</w:t>
      </w:r>
      <w:r w:rsidR="00A629B4">
        <w:t>,</w:t>
      </w:r>
      <w:r w:rsidRPr="005F1A8E">
        <w:t xml:space="preserve"> by </w:t>
      </w:r>
      <w:r w:rsidR="00AC498C">
        <w:t>and</w:t>
      </w:r>
      <w:r w:rsidRPr="005F1A8E">
        <w:t xml:space="preserve"> large</w:t>
      </w:r>
      <w:r w:rsidR="00A629B4">
        <w:t>,</w:t>
      </w:r>
      <w:r w:rsidRPr="005F1A8E">
        <w:t xml:space="preserve"> </w:t>
      </w:r>
      <w:r w:rsidR="00A629B4">
        <w:t xml:space="preserve">in </w:t>
      </w:r>
      <w:r w:rsidRPr="005F1A8E">
        <w:t>the market th</w:t>
      </w:r>
      <w:r w:rsidR="00A629B4">
        <w:t>es</w:t>
      </w:r>
      <w:r w:rsidRPr="005F1A8E">
        <w:t>e skilled employees will fi</w:t>
      </w:r>
      <w:r w:rsidRPr="005F1A8E" w:rsidR="00EE3AA6">
        <w:t>nd work if there is a significant cut in exports</w:t>
      </w:r>
      <w:r w:rsidR="009E1F5C">
        <w:t>. T</w:t>
      </w:r>
      <w:r w:rsidRPr="005F1A8E" w:rsidR="00EE3AA6">
        <w:t>hen we are talking about the quality of the jobs</w:t>
      </w:r>
      <w:r w:rsidR="00AC498C">
        <w:t>,</w:t>
      </w:r>
      <w:r w:rsidRPr="005F1A8E" w:rsidR="00EE3AA6">
        <w:t xml:space="preserve"> and maybe there is a case for defence jobs being more </w:t>
      </w:r>
      <w:r w:rsidR="0066732F">
        <w:t xml:space="preserve">highly </w:t>
      </w:r>
      <w:r w:rsidRPr="005F1A8E" w:rsidR="00EE3AA6">
        <w:t>skilled or using those skills better. These are the</w:t>
      </w:r>
      <w:r w:rsidRPr="005F1A8E" w:rsidR="008F0AA8">
        <w:t xml:space="preserve"> </w:t>
      </w:r>
      <w:r w:rsidRPr="005F1A8E" w:rsidR="00EE3AA6">
        <w:t xml:space="preserve">marginal </w:t>
      </w:r>
      <w:r w:rsidRPr="005F1A8E" w:rsidR="008F0AA8">
        <w:t>improvements of a defence job.</w:t>
      </w:r>
    </w:p>
    <w:p w:rsidR="008F0AA8" w:rsidRPr="005F1A8E" w:rsidP="0052423C">
      <w:pPr>
        <w:pStyle w:val="Answer"/>
      </w:pPr>
      <w:r w:rsidRPr="005F1A8E">
        <w:t xml:space="preserve">There </w:t>
      </w:r>
      <w:r w:rsidRPr="005F1A8E" w:rsidR="00E1003C">
        <w:t>are</w:t>
      </w:r>
      <w:r w:rsidRPr="005F1A8E">
        <w:t xml:space="preserve"> a lot of </w:t>
      </w:r>
      <w:r w:rsidRPr="005F1A8E" w:rsidR="00E1003C">
        <w:t>assumptions there</w:t>
      </w:r>
      <w:r w:rsidR="00A629B4">
        <w:t>,</w:t>
      </w:r>
      <w:r w:rsidRPr="005F1A8E" w:rsidR="00E1003C">
        <w:t xml:space="preserve"> and I am sure my colleague will be able to expand </w:t>
      </w:r>
      <w:r w:rsidR="008C29B2">
        <w:t xml:space="preserve">on </w:t>
      </w:r>
      <w:r w:rsidR="00A629B4">
        <w:t>them</w:t>
      </w:r>
      <w:r w:rsidR="008C29B2">
        <w:t xml:space="preserve"> </w:t>
      </w:r>
      <w:r w:rsidRPr="005F1A8E" w:rsidR="00E1003C">
        <w:t>and probably criticise them</w:t>
      </w:r>
      <w:r w:rsidR="00AC498C">
        <w:t>,</w:t>
      </w:r>
      <w:r w:rsidRPr="005F1A8E" w:rsidR="00E1003C">
        <w:t xml:space="preserve"> but what we were trying to find is whether </w:t>
      </w:r>
      <w:r w:rsidRPr="005F1A8E" w:rsidR="000608CD">
        <w:t>there is a case for a defence job</w:t>
      </w:r>
      <w:r w:rsidR="00AC498C">
        <w:t>,</w:t>
      </w:r>
      <w:r w:rsidRPr="005F1A8E" w:rsidR="000608CD">
        <w:t xml:space="preserve"> essentially</w:t>
      </w:r>
      <w:r w:rsidR="00AC498C">
        <w:t>,</w:t>
      </w:r>
      <w:r w:rsidRPr="005F1A8E" w:rsidR="000608CD">
        <w:t xml:space="preserve"> and it is this marginal effect that we could have found.</w:t>
      </w:r>
    </w:p>
    <w:p w:rsidR="00E839F8" w:rsidRPr="005F1A8E" w:rsidP="000548A8">
      <w:pPr>
        <w:pStyle w:val="Question"/>
      </w:pPr>
      <w:sdt>
        <w:sdtPr>
          <w:alias w:val="Member"/>
          <w:tag w:val="&lt;Member mnisId='4074' dodsId='35520'&gt;"/>
          <w:id w:val="-638268140"/>
          <w:placeholder>
            <w:docPart w:val="DefaultPlaceholder_-1854013440"/>
          </w:placeholder>
          <w:richText/>
        </w:sdtPr>
        <w:sdtContent>
          <w:r w:rsidRPr="005F1A8E" w:rsidR="000548A8">
            <w:rPr>
              <w:b/>
            </w:rPr>
            <w:t>Mark Garnier:</w:t>
          </w:r>
        </w:sdtContent>
      </w:sdt>
      <w:r w:rsidRPr="005F1A8E" w:rsidR="000548A8">
        <w:t xml:space="preserve"> Can you quantify it? If you were to say there are X number of defence jobs in the country of which Y are domestic market and Z are export market</w:t>
      </w:r>
      <w:r w:rsidR="00AC498C">
        <w:t>,</w:t>
      </w:r>
      <w:r w:rsidRPr="005F1A8E" w:rsidR="000548A8">
        <w:t xml:space="preserve"> is it possible to quantify it like that?</w:t>
      </w:r>
    </w:p>
    <w:p w:rsidR="00D24823" w:rsidRPr="005F1A8E" w:rsidP="00E839F8">
      <w:pPr>
        <w:pStyle w:val="Answer"/>
      </w:pPr>
      <w:sdt>
        <w:sdtPr>
          <w:alias w:val="Witness"/>
          <w:id w:val="-1109966233"/>
          <w:placeholder>
            <w:docPart w:val="DefaultPlaceholder_-1854013440"/>
          </w:placeholder>
          <w:richText/>
        </w:sdtPr>
        <w:sdtContent>
          <w:r w:rsidRPr="005F1A8E" w:rsidR="00E839F8">
            <w:rPr>
              <w:b/>
              <w:i/>
            </w:rPr>
            <w:t>Prabhat Vaze:</w:t>
          </w:r>
        </w:sdtContent>
      </w:sdt>
      <w:r w:rsidRPr="005F1A8E" w:rsidR="00E839F8">
        <w:t xml:space="preserve"> Some of the data that we collect is basically on </w:t>
      </w:r>
      <w:r w:rsidR="00A629B4">
        <w:t>the</w:t>
      </w:r>
      <w:r w:rsidRPr="005F1A8E" w:rsidR="00E839F8">
        <w:t xml:space="preserve"> sale of a product</w:t>
      </w:r>
      <w:r w:rsidR="00AC498C">
        <w:t>,</w:t>
      </w:r>
      <w:r w:rsidRPr="005F1A8E" w:rsidR="00E839F8">
        <w:t xml:space="preserve"> so in the statistics we have so far </w:t>
      </w:r>
      <w:r w:rsidR="00A629B4">
        <w:t>found</w:t>
      </w:r>
      <w:r w:rsidRPr="005F1A8E" w:rsidR="00E839F8">
        <w:t xml:space="preserve"> that—I may be interrupting</w:t>
      </w:r>
      <w:r w:rsidR="00E340C2">
        <w:t>—</w:t>
      </w:r>
      <w:r w:rsidRPr="005F1A8E" w:rsidR="00E839F8">
        <w:t>not in defence, but</w:t>
      </w:r>
      <w:r w:rsidR="00A629B4">
        <w:t xml:space="preserve"> </w:t>
      </w:r>
      <w:r w:rsidRPr="005F1A8E" w:rsidR="00E839F8">
        <w:t>some of the work we do look</w:t>
      </w:r>
      <w:r w:rsidR="00A629B4">
        <w:t>s</w:t>
      </w:r>
      <w:r w:rsidRPr="005F1A8E" w:rsidR="00E839F8">
        <w:t xml:space="preserve"> almost at bottom</w:t>
      </w:r>
      <w:r w:rsidR="00C96CCC">
        <w:t>-</w:t>
      </w:r>
      <w:r w:rsidRPr="005F1A8E" w:rsidR="00E839F8">
        <w:t>up data</w:t>
      </w:r>
      <w:r w:rsidR="00AC498C">
        <w:t>,</w:t>
      </w:r>
      <w:r w:rsidR="00B31ED2">
        <w:t xml:space="preserve"> </w:t>
      </w:r>
      <w:r w:rsidR="00AC498C">
        <w:t>l</w:t>
      </w:r>
      <w:r w:rsidRPr="005F1A8E" w:rsidR="00E839F8">
        <w:t>ooking at almost contract</w:t>
      </w:r>
      <w:r w:rsidR="00AC498C">
        <w:t xml:space="preserve"> </w:t>
      </w:r>
      <w:r w:rsidRPr="005F1A8E" w:rsidR="00E839F8">
        <w:t>by</w:t>
      </w:r>
      <w:r w:rsidR="00AC498C">
        <w:t xml:space="preserve"> </w:t>
      </w:r>
      <w:r w:rsidRPr="005F1A8E" w:rsidR="00E839F8">
        <w:t>contract</w:t>
      </w:r>
      <w:r w:rsidR="00AC498C">
        <w:t>-</w:t>
      </w:r>
      <w:r w:rsidRPr="005F1A8E" w:rsidR="00E839F8">
        <w:t>type data or transaction</w:t>
      </w:r>
      <w:r w:rsidR="00AC498C">
        <w:t xml:space="preserve"> </w:t>
      </w:r>
      <w:r w:rsidRPr="005F1A8E" w:rsidR="00E839F8">
        <w:t>by</w:t>
      </w:r>
      <w:r w:rsidR="00AC498C">
        <w:t xml:space="preserve"> </w:t>
      </w:r>
      <w:r w:rsidRPr="005F1A8E" w:rsidR="00E839F8">
        <w:t>transaction data, try</w:t>
      </w:r>
      <w:r w:rsidR="00AC498C">
        <w:t>ing</w:t>
      </w:r>
      <w:r w:rsidRPr="005F1A8E" w:rsidR="00E839F8">
        <w:t xml:space="preserve"> </w:t>
      </w:r>
      <w:r w:rsidR="00117A41">
        <w:t>to</w:t>
      </w:r>
      <w:r w:rsidRPr="005F1A8E" w:rsidR="00E839F8">
        <w:t xml:space="preserve"> understand where there is an export, where it is going</w:t>
      </w:r>
      <w:r w:rsidR="00AC498C">
        <w:t>,</w:t>
      </w:r>
      <w:r w:rsidRPr="005F1A8E" w:rsidR="00E839F8">
        <w:t xml:space="preserve"> and then trying to understand what would happen if that work was lost overseas and then backing out </w:t>
      </w:r>
      <w:r w:rsidRPr="005F1A8E" w:rsidR="000B6BE6">
        <w:t>the employment effect.</w:t>
      </w:r>
      <w:r w:rsidR="00B31ED2">
        <w:t xml:space="preserve"> </w:t>
      </w:r>
      <w:r w:rsidR="00A629B4">
        <w:t>Those</w:t>
      </w:r>
      <w:r w:rsidRPr="005F1A8E" w:rsidR="000B6BE6">
        <w:t xml:space="preserve"> </w:t>
      </w:r>
      <w:r w:rsidR="008F11D7">
        <w:t>give you</w:t>
      </w:r>
      <w:r w:rsidRPr="005F1A8E" w:rsidR="000B6BE6">
        <w:t xml:space="preserve"> very big numbers</w:t>
      </w:r>
      <w:r w:rsidR="00A629B4">
        <w:t xml:space="preserve">, </w:t>
      </w:r>
      <w:r w:rsidRPr="005F1A8E" w:rsidR="000B6BE6">
        <w:t>perhaps the envelope of the scale of the issue</w:t>
      </w:r>
      <w:r w:rsidR="00A629B4">
        <w:t>,</w:t>
      </w:r>
      <w:r w:rsidRPr="005F1A8E" w:rsidR="000B6BE6">
        <w:t xml:space="preserve"> rather than getting into the det</w:t>
      </w:r>
      <w:r w:rsidRPr="005F1A8E">
        <w:t>ail.</w:t>
      </w:r>
    </w:p>
    <w:p w:rsidR="00940B78" w:rsidRPr="005F1A8E" w:rsidP="00940B78">
      <w:pPr>
        <w:pStyle w:val="Question"/>
      </w:pPr>
      <w:sdt>
        <w:sdtPr>
          <w:alias w:val="Member"/>
          <w:tag w:val="&lt;Member mnisId='4074' dodsId='35520'&gt;"/>
          <w:id w:val="-631787809"/>
          <w:placeholder>
            <w:docPart w:val="DefaultPlaceholder_-1854013440"/>
          </w:placeholder>
          <w:richText/>
        </w:sdtPr>
        <w:sdtContent>
          <w:r w:rsidRPr="005F1A8E" w:rsidR="00D24823">
            <w:rPr>
              <w:b/>
            </w:rPr>
            <w:t>Mark Garnier:</w:t>
          </w:r>
        </w:sdtContent>
      </w:sdt>
      <w:r w:rsidRPr="005F1A8E" w:rsidR="00D24823">
        <w:t xml:space="preserve"> Professor Taylor, you might want to answer this one but</w:t>
      </w:r>
      <w:r w:rsidR="0032532D">
        <w:t>,</w:t>
      </w:r>
      <w:r w:rsidRPr="005F1A8E" w:rsidR="00D24823">
        <w:t xml:space="preserve"> Mr Vaze</w:t>
      </w:r>
      <w:r w:rsidR="0032532D">
        <w:t>,</w:t>
      </w:r>
      <w:r w:rsidRPr="005F1A8E" w:rsidR="00D24823">
        <w:t xml:space="preserve"> please do come in as well</w:t>
      </w:r>
      <w:r w:rsidRPr="005F1A8E" w:rsidR="00C82785">
        <w:t>. There is a secondary question, which is the critical mass that the export market provides.</w:t>
      </w:r>
      <w:r w:rsidR="00B31ED2">
        <w:t xml:space="preserve"> </w:t>
      </w:r>
      <w:r w:rsidR="00D6399F">
        <w:t>G</w:t>
      </w:r>
      <w:r w:rsidRPr="005F1A8E" w:rsidR="00C82785">
        <w:t>iven the fact that we are selling a lot overseas</w:t>
      </w:r>
      <w:r w:rsidR="00AC498C">
        <w:t>,</w:t>
      </w:r>
      <w:r w:rsidRPr="005F1A8E" w:rsidR="00C82785">
        <w:t xml:space="preserve"> there is a bi</w:t>
      </w:r>
      <w:r w:rsidR="0032532D">
        <w:t>g</w:t>
      </w:r>
      <w:r w:rsidRPr="005F1A8E" w:rsidR="00C82785">
        <w:t xml:space="preserve"> economic value to the whole sector and</w:t>
      </w:r>
      <w:r w:rsidR="00AC498C">
        <w:t>,</w:t>
      </w:r>
      <w:r w:rsidRPr="005F1A8E" w:rsidR="00C82785">
        <w:t xml:space="preserve"> therefore</w:t>
      </w:r>
      <w:r w:rsidR="00AC498C">
        <w:t>,</w:t>
      </w:r>
      <w:r w:rsidRPr="005F1A8E" w:rsidR="00C82785">
        <w:t xml:space="preserve"> there is quite a lot of investment going into it</w:t>
      </w:r>
      <w:r w:rsidRPr="005F1A8E" w:rsidR="00AF1F46">
        <w:t xml:space="preserve">. </w:t>
      </w:r>
      <w:r w:rsidR="000E3A20">
        <w:t xml:space="preserve">If </w:t>
      </w:r>
      <w:r w:rsidRPr="005F1A8E" w:rsidR="00AF1F46">
        <w:t>we</w:t>
      </w:r>
      <w:r w:rsidR="000E3A20">
        <w:t xml:space="preserve"> </w:t>
      </w:r>
      <w:r w:rsidRPr="005F1A8E" w:rsidR="00AF1F46">
        <w:t>lost that export part of the market</w:t>
      </w:r>
      <w:r w:rsidR="000E3A20">
        <w:t>,</w:t>
      </w:r>
      <w:r w:rsidRPr="005F1A8E" w:rsidR="00AF1F46">
        <w:t xml:space="preserve"> not only will we lose jobs but will we lose th</w:t>
      </w:r>
      <w:r w:rsidR="000E3A20">
        <w:t>e</w:t>
      </w:r>
      <w:r w:rsidRPr="005F1A8E" w:rsidR="00AF1F46">
        <w:t xml:space="preserve"> critical mass that then drives that investment into new product</w:t>
      </w:r>
      <w:r w:rsidR="000E3A20">
        <w:t xml:space="preserve">s, </w:t>
      </w:r>
      <w:r w:rsidRPr="005F1A8E" w:rsidR="00AF1F46">
        <w:t>new innovation and new technology? Forgetting just the simple ma</w:t>
      </w:r>
      <w:r w:rsidR="0032532D">
        <w:t>the</w:t>
      </w:r>
      <w:r w:rsidRPr="005F1A8E" w:rsidR="00AF1F46">
        <w:t>matics of jobs</w:t>
      </w:r>
      <w:r w:rsidR="00AC498C">
        <w:t>,</w:t>
      </w:r>
      <w:r w:rsidRPr="005F1A8E" w:rsidR="00AF1F46">
        <w:t xml:space="preserve"> would we also lose that </w:t>
      </w:r>
      <w:r w:rsidRPr="005F1A8E" w:rsidR="002A7083">
        <w:t>kind of value added that we have because we have an export market</w:t>
      </w:r>
      <w:r w:rsidR="00AC498C">
        <w:t>?</w:t>
      </w:r>
      <w:r w:rsidRPr="005F1A8E" w:rsidR="002A7083">
        <w:t xml:space="preserve"> </w:t>
      </w:r>
      <w:r w:rsidR="00AC498C">
        <w:t>W</w:t>
      </w:r>
      <w:r w:rsidRPr="005F1A8E" w:rsidR="002A7083">
        <w:t>e would just end up getting back to producing bullets and rifles as opposed to high-tech stuff</w:t>
      </w:r>
      <w:r w:rsidR="00272D99">
        <w:t>?</w:t>
      </w:r>
    </w:p>
    <w:p w:rsidR="00940B78" w:rsidRPr="005F1A8E" w:rsidP="00940B78">
      <w:pPr>
        <w:pStyle w:val="Answer"/>
      </w:pPr>
      <w:sdt>
        <w:sdtPr>
          <w:alias w:val="Witness"/>
          <w:id w:val="-1679109519"/>
          <w:placeholder>
            <w:docPart w:val="DefaultPlaceholder_-1854013440"/>
          </w:placeholder>
          <w:richText/>
        </w:sdtPr>
        <w:sdtContent>
          <w:r w:rsidRPr="005F1A8E">
            <w:rPr>
              <w:b/>
              <w:i/>
            </w:rPr>
            <w:t>Professor Taylor:</w:t>
          </w:r>
        </w:sdtContent>
      </w:sdt>
      <w:r w:rsidRPr="005F1A8E">
        <w:t xml:space="preserve"> </w:t>
      </w:r>
      <w:r w:rsidRPr="005F1A8E" w:rsidR="00F4160B">
        <w:t>It is very difficult to model</w:t>
      </w:r>
      <w:r w:rsidR="00846B34">
        <w:t>,</w:t>
      </w:r>
      <w:r w:rsidRPr="005F1A8E" w:rsidR="00F4160B">
        <w:t xml:space="preserve"> and Prabhat</w:t>
      </w:r>
      <w:r w:rsidR="00AC498C">
        <w:t xml:space="preserve"> has</w:t>
      </w:r>
      <w:r w:rsidRPr="005F1A8E" w:rsidR="00F4160B">
        <w:t xml:space="preserve"> kind of explained their efforts so to do. We have to recognise that when you go down to the level of the individual business</w:t>
      </w:r>
      <w:r w:rsidR="000E3A20">
        <w:t xml:space="preserve">, </w:t>
      </w:r>
      <w:r w:rsidRPr="005F1A8E" w:rsidR="00F4160B">
        <w:t>if you were to take MBDA for instance, the proportion of th</w:t>
      </w:r>
      <w:r w:rsidRPr="005F1A8E" w:rsidR="00887C83">
        <w:t>e</w:t>
      </w:r>
      <w:r w:rsidRPr="005F1A8E" w:rsidR="00F4160B">
        <w:t xml:space="preserve">ir output </w:t>
      </w:r>
      <w:r w:rsidR="00AC498C">
        <w:t xml:space="preserve">that </w:t>
      </w:r>
      <w:r w:rsidRPr="005F1A8E" w:rsidR="00F4160B">
        <w:t xml:space="preserve">is for export </w:t>
      </w:r>
      <w:r w:rsidRPr="005F1A8E" w:rsidR="00887C83">
        <w:t xml:space="preserve">varies from year to year. </w:t>
      </w:r>
      <w:r w:rsidR="00D6399F">
        <w:t>I</w:t>
      </w:r>
      <w:r w:rsidRPr="005F1A8E" w:rsidR="00887C83">
        <w:t>t is impossible to say which jobs. Probably the easiest way to look at this, and the simplest way, is to look at what happens in a country that tries to have a defence industry but does</w:t>
      </w:r>
      <w:r w:rsidR="00846B34">
        <w:t xml:space="preserve"> </w:t>
      </w:r>
      <w:r w:rsidRPr="005F1A8E" w:rsidR="00887C83">
        <w:t>n</w:t>
      </w:r>
      <w:r w:rsidR="00846B34">
        <w:t>o</w:t>
      </w:r>
      <w:r w:rsidRPr="005F1A8E" w:rsidR="00887C83">
        <w:t>t export</w:t>
      </w:r>
      <w:r w:rsidR="00AC498C">
        <w:t>,</w:t>
      </w:r>
      <w:r w:rsidRPr="005F1A8E" w:rsidR="00887C83">
        <w:t xml:space="preserve"> and the model for that is Japan. </w:t>
      </w:r>
      <w:r w:rsidRPr="005F1A8E" w:rsidR="00AF7CDA">
        <w:t>The consequences there are that</w:t>
      </w:r>
      <w:r w:rsidR="00846B34">
        <w:t>,</w:t>
      </w:r>
      <w:r w:rsidRPr="005F1A8E" w:rsidR="00AF7CDA">
        <w:t xml:space="preserve"> first</w:t>
      </w:r>
      <w:r w:rsidR="00846B34">
        <w:t>,</w:t>
      </w:r>
      <w:r w:rsidRPr="005F1A8E" w:rsidR="00AF7CDA">
        <w:t xml:space="preserve"> they pay a very high price for the equipment that is made in Japan. It is extremely expensive. The choice, if you choose not to export, </w:t>
      </w:r>
      <w:r w:rsidRPr="005F1A8E" w:rsidR="00B4069F">
        <w:t>is that you have either very expensive defen</w:t>
      </w:r>
      <w:r w:rsidR="00754128">
        <w:t>ce</w:t>
      </w:r>
      <w:r w:rsidRPr="005F1A8E" w:rsidR="00B4069F">
        <w:t xml:space="preserve"> equipment made nationally or you allow your defence industrial capability to disappear, to run down, and you buy things from overseas.</w:t>
      </w:r>
    </w:p>
    <w:p w:rsidR="009A3769" w:rsidRPr="005F1A8E" w:rsidP="00940B78">
      <w:pPr>
        <w:pStyle w:val="Answer"/>
      </w:pPr>
      <w:r w:rsidRPr="005F1A8E">
        <w:t xml:space="preserve">We are at the point where for the more expensive pieces of defence equipment, even the United States national market is not </w:t>
      </w:r>
      <w:r w:rsidRPr="005F1A8E" w:rsidR="00FA7247">
        <w:t>big enough to make it economic for production</w:t>
      </w:r>
      <w:r w:rsidR="00754128">
        <w:t>,</w:t>
      </w:r>
      <w:r w:rsidRPr="005F1A8E" w:rsidR="00FA7247">
        <w:t xml:space="preserve"> so you are seeing a bigger push to export on the part of the United States. We have to see these things as a whole. Trying to pick out the proportion of jobs that are export-orient</w:t>
      </w:r>
      <w:r w:rsidR="00754128">
        <w:t>at</w:t>
      </w:r>
      <w:r w:rsidRPr="005F1A8E" w:rsidR="00FA7247">
        <w:t>ed is extremely difficult because the consequences of not having a particular export deal</w:t>
      </w:r>
      <w:r w:rsidR="000E3A20">
        <w:t>. I</w:t>
      </w:r>
      <w:r w:rsidRPr="005F1A8E" w:rsidR="00B412E6">
        <w:t xml:space="preserve">f we </w:t>
      </w:r>
      <w:r w:rsidR="00441887">
        <w:t>had</w:t>
      </w:r>
      <w:r w:rsidRPr="005F1A8E" w:rsidR="00B412E6">
        <w:t xml:space="preserve"> not exported any </w:t>
      </w:r>
      <w:r w:rsidR="00441887">
        <w:t>T</w:t>
      </w:r>
      <w:r w:rsidRPr="005F1A8E" w:rsidR="00B412E6">
        <w:t>yphoons</w:t>
      </w:r>
      <w:r w:rsidR="00100907">
        <w:t>,</w:t>
      </w:r>
      <w:r w:rsidRPr="005F1A8E" w:rsidR="00B412E6">
        <w:t xml:space="preserve"> what would we have done with the production workers </w:t>
      </w:r>
      <w:r w:rsidR="000E3A20">
        <w:t>who</w:t>
      </w:r>
      <w:r w:rsidRPr="005F1A8E" w:rsidR="00B412E6">
        <w:t xml:space="preserve"> ha</w:t>
      </w:r>
      <w:r w:rsidR="000E3A20">
        <w:t>d</w:t>
      </w:r>
      <w:r w:rsidRPr="005F1A8E" w:rsidR="00B412E6">
        <w:t xml:space="preserve"> finished making them for the four countries that </w:t>
      </w:r>
      <w:r w:rsidR="000E3A20">
        <w:t>were</w:t>
      </w:r>
      <w:r w:rsidRPr="005F1A8E" w:rsidR="00B412E6">
        <w:t xml:space="preserve"> core partners</w:t>
      </w:r>
      <w:r w:rsidR="00441887">
        <w:t>?</w:t>
      </w:r>
      <w:r w:rsidRPr="005F1A8E" w:rsidR="00B412E6">
        <w:t xml:space="preserve"> It is a very difficult thing</w:t>
      </w:r>
      <w:r w:rsidR="00C36EC2">
        <w:t xml:space="preserve">. </w:t>
      </w:r>
      <w:r w:rsidRPr="005F1A8E" w:rsidR="007F2564">
        <w:t>Look at Japan if you want to have a sense of what happens if you do not export</w:t>
      </w:r>
      <w:r w:rsidRPr="005F1A8E">
        <w:t>.</w:t>
      </w:r>
    </w:p>
    <w:p w:rsidR="0084519D" w:rsidP="009A3769">
      <w:pPr>
        <w:pStyle w:val="Question"/>
      </w:pPr>
      <w:sdt>
        <w:sdtPr>
          <w:alias w:val="Member"/>
          <w:tag w:val="&lt;Member mnisId='4074' dodsId='35520'&gt;"/>
          <w:id w:val="-754971656"/>
          <w:placeholder>
            <w:docPart w:val="DefaultPlaceholder_-1854013440"/>
          </w:placeholder>
          <w:richText/>
        </w:sdtPr>
        <w:sdtContent>
          <w:r w:rsidRPr="005F1A8E" w:rsidR="009A3769">
            <w:rPr>
              <w:b/>
            </w:rPr>
            <w:t>Mark Garnier:</w:t>
          </w:r>
        </w:sdtContent>
      </w:sdt>
      <w:r w:rsidRPr="005F1A8E" w:rsidR="009A3769">
        <w:t xml:space="preserve"> Just very quickly to summarise that</w:t>
      </w:r>
      <w:r w:rsidR="00100907">
        <w:t>,</w:t>
      </w:r>
      <w:r w:rsidRPr="005F1A8E" w:rsidR="009A3769">
        <w:t xml:space="preserve"> </w:t>
      </w:r>
      <w:r w:rsidR="00100907">
        <w:t>e</w:t>
      </w:r>
      <w:r w:rsidRPr="005F1A8E" w:rsidR="009A3769">
        <w:t>ssentially b</w:t>
      </w:r>
      <w:r w:rsidR="00C36EC2">
        <w:t>y</w:t>
      </w:r>
      <w:r w:rsidRPr="005F1A8E" w:rsidR="009A3769">
        <w:t xml:space="preserve"> creating an export market you enlarge your production capacity so you get the scalability economics, the value</w:t>
      </w:r>
      <w:r w:rsidR="000E3A20">
        <w:t>-</w:t>
      </w:r>
      <w:r w:rsidRPr="005F1A8E" w:rsidR="009A3769">
        <w:t>for</w:t>
      </w:r>
      <w:r w:rsidR="000E3A20">
        <w:t xml:space="preserve">-money </w:t>
      </w:r>
      <w:r w:rsidRPr="005F1A8E" w:rsidR="009A3769">
        <w:t xml:space="preserve">economics, </w:t>
      </w:r>
      <w:r w:rsidR="000E3A20">
        <w:t xml:space="preserve">and </w:t>
      </w:r>
      <w:r w:rsidRPr="005F1A8E" w:rsidR="009A3769">
        <w:t xml:space="preserve">you get the investment into </w:t>
      </w:r>
      <w:r w:rsidRPr="005F1A8E" w:rsidR="009E04E0">
        <w:t>new technology. You make it cheaper for your own domestic markets and you inevitably, although you cannot quantify it, empl</w:t>
      </w:r>
      <w:r w:rsidRPr="005F1A8E" w:rsidR="00FF4B22">
        <w:t>o</w:t>
      </w:r>
      <w:r w:rsidRPr="005F1A8E" w:rsidR="009E04E0">
        <w:t>y lots more pe</w:t>
      </w:r>
      <w:r w:rsidRPr="005F1A8E" w:rsidR="00FF4B22">
        <w:t>ople.</w:t>
      </w:r>
    </w:p>
    <w:p w:rsidR="003B7975" w:rsidRPr="005F1A8E" w:rsidP="0084519D">
      <w:pPr>
        <w:pStyle w:val="Answer"/>
      </w:pPr>
      <w:sdt>
        <w:sdtPr>
          <w:alias w:val="Witness"/>
          <w:id w:val="1624660914"/>
          <w:placeholder>
            <w:docPart w:val="DefaultPlaceholder_-1854013440"/>
          </w:placeholder>
          <w:richText/>
        </w:sdtPr>
        <w:sdtContent>
          <w:r w:rsidRPr="0084519D" w:rsidR="0084519D">
            <w:rPr>
              <w:b/>
              <w:i/>
            </w:rPr>
            <w:t>Professor Taylor:</w:t>
          </w:r>
        </w:sdtContent>
      </w:sdt>
      <w:r w:rsidR="0084519D">
        <w:t xml:space="preserve"> </w:t>
      </w:r>
      <w:r w:rsidRPr="005F1A8E" w:rsidR="00AD67A7">
        <w:t xml:space="preserve">That </w:t>
      </w:r>
      <w:r w:rsidRPr="005F1A8E" w:rsidR="000E3A20">
        <w:t xml:space="preserve">is </w:t>
      </w:r>
      <w:r w:rsidRPr="005F1A8E" w:rsidR="00AD67A7">
        <w:t>pretty much accurate.</w:t>
      </w:r>
      <w:r w:rsidR="00B31ED2">
        <w:t xml:space="preserve"> </w:t>
      </w:r>
      <w:r w:rsidRPr="005F1A8E" w:rsidR="00AD67A7">
        <w:t>One of the things I would distinguish is economies of scale</w:t>
      </w:r>
      <w:r w:rsidR="000E3A20">
        <w:t>,</w:t>
      </w:r>
      <w:r w:rsidRPr="005F1A8E" w:rsidR="00AD67A7">
        <w:t xml:space="preserve"> where making 200 a week is cheaper than making 10 a week</w:t>
      </w:r>
      <w:r w:rsidR="00100907">
        <w:t>,</w:t>
      </w:r>
      <w:r w:rsidRPr="005F1A8E" w:rsidR="00AD67A7">
        <w:t xml:space="preserve"> but often the thing that is most im</w:t>
      </w:r>
      <w:r w:rsidRPr="005F1A8E">
        <w:t xml:space="preserve">portant in defence is that you have a continuous production run </w:t>
      </w:r>
      <w:r w:rsidR="00A161A5">
        <w:t>that</w:t>
      </w:r>
      <w:r w:rsidRPr="005F1A8E">
        <w:t xml:space="preserve"> lasts 10 or 15 </w:t>
      </w:r>
      <w:r w:rsidRPr="005F1A8E">
        <w:t>years rather than one that runs five and then you have to find other things for people to do.</w:t>
      </w:r>
    </w:p>
    <w:p w:rsidR="006226AD" w:rsidP="003B7975">
      <w:pPr>
        <w:pStyle w:val="Question"/>
      </w:pPr>
      <w:sdt>
        <w:sdtPr>
          <w:alias w:val="Member"/>
          <w:tag w:val="&lt;Member mnisId='4589' dodsId='134363'&gt;"/>
          <w:id w:val="1550418307"/>
          <w:placeholder>
            <w:docPart w:val="DefaultPlaceholder_-1854013440"/>
          </w:placeholder>
          <w:richText/>
        </w:sdtPr>
        <w:sdtContent>
          <w:r w:rsidRPr="005F1A8E" w:rsidR="003B7975">
            <w:rPr>
              <w:b/>
            </w:rPr>
            <w:t>Robert Courts:</w:t>
          </w:r>
        </w:sdtContent>
      </w:sdt>
      <w:r w:rsidRPr="005F1A8E" w:rsidR="003B7975">
        <w:t xml:space="preserve"> </w:t>
      </w:r>
      <w:r w:rsidRPr="005F1A8E" w:rsidR="00063424">
        <w:t xml:space="preserve">Can I just declare </w:t>
      </w:r>
      <w:r w:rsidR="00E97ED8">
        <w:t>some</w:t>
      </w:r>
      <w:r w:rsidRPr="005F1A8E" w:rsidR="00063424">
        <w:t xml:space="preserve"> interest</w:t>
      </w:r>
      <w:r w:rsidR="00E97ED8">
        <w:t>s</w:t>
      </w:r>
      <w:r w:rsidRPr="005F1A8E" w:rsidR="00063424">
        <w:t xml:space="preserve"> at the outset</w:t>
      </w:r>
      <w:r w:rsidR="00100907">
        <w:t>,</w:t>
      </w:r>
      <w:r w:rsidRPr="005F1A8E" w:rsidR="00063424">
        <w:t xml:space="preserve"> please?</w:t>
      </w:r>
      <w:r w:rsidR="00B31ED2">
        <w:t xml:space="preserve"> </w:t>
      </w:r>
      <w:r w:rsidRPr="005F1A8E" w:rsidR="00063424">
        <w:t xml:space="preserve">On my register of financial </w:t>
      </w:r>
      <w:r w:rsidRPr="005F1A8E" w:rsidR="00635D47">
        <w:t>interests,</w:t>
      </w:r>
      <w:r w:rsidRPr="005F1A8E" w:rsidR="00063424">
        <w:t xml:space="preserve"> I have some hospitality and air show tickets.</w:t>
      </w:r>
      <w:r w:rsidR="00B31ED2">
        <w:t xml:space="preserve"> </w:t>
      </w:r>
      <w:r w:rsidRPr="005F1A8E" w:rsidR="00063424">
        <w:t xml:space="preserve">I have a constituency interest </w:t>
      </w:r>
      <w:r w:rsidR="00E97ED8">
        <w:t xml:space="preserve">in </w:t>
      </w:r>
      <w:r w:rsidRPr="005F1A8E" w:rsidR="00063424">
        <w:t>that I represent Brize Norton</w:t>
      </w:r>
      <w:r>
        <w:t>,</w:t>
      </w:r>
      <w:r w:rsidRPr="005F1A8E" w:rsidR="00063424">
        <w:t xml:space="preserve"> so of course I </w:t>
      </w:r>
      <w:r>
        <w:t>have</w:t>
      </w:r>
      <w:r w:rsidRPr="005F1A8E" w:rsidR="00063424">
        <w:t xml:space="preserve"> a very strong defence presence in my constituency</w:t>
      </w:r>
      <w:r w:rsidR="00100907">
        <w:t>.</w:t>
      </w:r>
      <w:r w:rsidRPr="005F1A8E" w:rsidR="00063424">
        <w:t xml:space="preserve"> I led the debate that called for the </w:t>
      </w:r>
      <w:r w:rsidRPr="005F1A8E" w:rsidR="00B825D4">
        <w:t xml:space="preserve">combat air strategy </w:t>
      </w:r>
      <w:r>
        <w:t>“T</w:t>
      </w:r>
      <w:r w:rsidRPr="005F1A8E" w:rsidR="00B825D4">
        <w:t>eam Tempest</w:t>
      </w:r>
      <w:r>
        <w:t>”</w:t>
      </w:r>
      <w:r w:rsidRPr="005F1A8E" w:rsidR="00B825D4">
        <w:t xml:space="preserve"> and I am referenced in the House of Commons documents according to that.</w:t>
      </w:r>
    </w:p>
    <w:p w:rsidR="008C71A8" w:rsidRPr="005F1A8E" w:rsidP="006226AD">
      <w:pPr>
        <w:pStyle w:val="Question"/>
        <w:numPr>
          <w:ilvl w:val="0"/>
          <w:numId w:val="0"/>
        </w:numPr>
        <w:ind w:left="794"/>
      </w:pPr>
      <w:r w:rsidRPr="005F1A8E">
        <w:t>Professor Taylor</w:t>
      </w:r>
      <w:r w:rsidR="00E97ED8">
        <w:t>,</w:t>
      </w:r>
      <w:r w:rsidRPr="005F1A8E">
        <w:t xml:space="preserve"> when the MoD is procuring</w:t>
      </w:r>
      <w:r w:rsidR="00E97ED8">
        <w:t>, does</w:t>
      </w:r>
      <w:r w:rsidRPr="005F1A8E">
        <w:t xml:space="preserve"> it think about exportability as a central part</w:t>
      </w:r>
      <w:r w:rsidR="00E97ED8">
        <w:t xml:space="preserve"> of its </w:t>
      </w:r>
      <w:r w:rsidRPr="005F1A8E">
        <w:t>procurement process in the way that it shoul</w:t>
      </w:r>
      <w:r w:rsidR="00286AAA">
        <w:t>d</w:t>
      </w:r>
      <w:r w:rsidR="00E97ED8">
        <w:t>?</w:t>
      </w:r>
      <w:r w:rsidRPr="005F1A8E">
        <w:t xml:space="preserve"> </w:t>
      </w:r>
      <w:r w:rsidR="00E97ED8">
        <w:t>Y</w:t>
      </w:r>
      <w:r w:rsidRPr="005F1A8E">
        <w:t>ou could talk about Tempest</w:t>
      </w:r>
      <w:r w:rsidR="00E97ED8">
        <w:t xml:space="preserve"> </w:t>
      </w:r>
      <w:r w:rsidRPr="005F1A8E">
        <w:t>in a moment</w:t>
      </w:r>
      <w:r w:rsidR="00E97ED8">
        <w:t>, but p</w:t>
      </w:r>
      <w:r w:rsidRPr="005F1A8E" w:rsidR="00D167DB">
        <w:t>erhaps start off by referring to 31e because</w:t>
      </w:r>
      <w:r w:rsidR="00100907">
        <w:t>,</w:t>
      </w:r>
      <w:r w:rsidRPr="005F1A8E" w:rsidR="00D167DB">
        <w:t xml:space="preserve"> of </w:t>
      </w:r>
      <w:r w:rsidR="00286AAA">
        <w:t>course</w:t>
      </w:r>
      <w:r w:rsidR="00100907">
        <w:t>,</w:t>
      </w:r>
      <w:r w:rsidR="00286AAA">
        <w:t xml:space="preserve"> </w:t>
      </w:r>
      <w:r w:rsidRPr="005F1A8E" w:rsidR="00D167DB">
        <w:t xml:space="preserve">this is meant to be </w:t>
      </w:r>
      <w:r w:rsidR="00E97ED8">
        <w:t>the</w:t>
      </w:r>
      <w:r w:rsidRPr="005F1A8E" w:rsidR="00D167DB">
        <w:t xml:space="preserve"> new way of ship procurement, a return to the exporting days of the 1970s, this modular design.</w:t>
      </w:r>
      <w:r w:rsidR="00B31ED2">
        <w:t xml:space="preserve"> </w:t>
      </w:r>
      <w:r w:rsidRPr="005F1A8E" w:rsidR="00D167DB">
        <w:t>It is meant to be all about exporting</w:t>
      </w:r>
      <w:r w:rsidR="005B0D40">
        <w:t>,</w:t>
      </w:r>
      <w:r w:rsidRPr="005F1A8E" w:rsidR="00D167DB">
        <w:t xml:space="preserve"> so much so that it features in the title of the ship</w:t>
      </w:r>
      <w:r w:rsidRPr="005F1A8E">
        <w:t>. Has it done the trick</w:t>
      </w:r>
      <w:r w:rsidR="00E97ED8">
        <w:t>,</w:t>
      </w:r>
      <w:r w:rsidRPr="005F1A8E">
        <w:t xml:space="preserve"> and has the downgrading that we have seen recently suggested a lack of enthusiasm for exporting?</w:t>
      </w:r>
    </w:p>
    <w:p w:rsidR="007F2564" w:rsidRPr="005F1A8E" w:rsidP="008C71A8">
      <w:pPr>
        <w:pStyle w:val="Answer"/>
      </w:pPr>
      <w:sdt>
        <w:sdtPr>
          <w:alias w:val="Witness"/>
          <w:id w:val="2089653844"/>
          <w:placeholder>
            <w:docPart w:val="DefaultPlaceholder_-1854013440"/>
          </w:placeholder>
          <w:richText/>
        </w:sdtPr>
        <w:sdtContent>
          <w:r w:rsidRPr="005F1A8E" w:rsidR="008C71A8">
            <w:rPr>
              <w:b/>
              <w:i/>
            </w:rPr>
            <w:t>Professor Taylor:</w:t>
          </w:r>
        </w:sdtContent>
      </w:sdt>
      <w:r w:rsidRPr="005F1A8E" w:rsidR="008C71A8">
        <w:t xml:space="preserve"> Historically, if you </w:t>
      </w:r>
      <w:r w:rsidRPr="005F1A8E" w:rsidR="005E3D0D">
        <w:t>look back</w:t>
      </w:r>
      <w:r w:rsidR="00100907">
        <w:t>,</w:t>
      </w:r>
      <w:r w:rsidRPr="005F1A8E" w:rsidR="005E3D0D">
        <w:t xml:space="preserve"> the MoD would say that it wanted to take exporting into account when it was framing requirements.</w:t>
      </w:r>
      <w:r w:rsidR="00B31ED2">
        <w:t xml:space="preserve"> </w:t>
      </w:r>
      <w:r w:rsidRPr="005F1A8E" w:rsidR="005E3D0D">
        <w:t>That goes back, in my memory</w:t>
      </w:r>
      <w:r w:rsidR="005B0D40">
        <w:t>—</w:t>
      </w:r>
      <w:r w:rsidRPr="005F1A8E" w:rsidR="005E3D0D">
        <w:t>you can see I am not a young chap</w:t>
      </w:r>
      <w:r w:rsidR="005B0D40">
        <w:t>—</w:t>
      </w:r>
      <w:r w:rsidRPr="005F1A8E" w:rsidR="005E3D0D">
        <w:t>decades</w:t>
      </w:r>
      <w:r w:rsidR="00E97ED8">
        <w:t xml:space="preserve">, </w:t>
      </w:r>
      <w:r w:rsidRPr="005F1A8E" w:rsidR="005E3D0D">
        <w:t>but they have said it but not done it until relatively recently</w:t>
      </w:r>
      <w:r w:rsidRPr="005F1A8E" w:rsidR="00CB2340">
        <w:t>. Now there is a greater effort to build this in</w:t>
      </w:r>
      <w:r w:rsidR="005B0D40">
        <w:t>. A</w:t>
      </w:r>
      <w:r w:rsidRPr="005F1A8E" w:rsidR="00CB2340">
        <w:t>s far as ships are concerned</w:t>
      </w:r>
      <w:r w:rsidR="00FF1AD7">
        <w:t>,</w:t>
      </w:r>
      <w:r w:rsidRPr="005F1A8E" w:rsidR="00CB2340">
        <w:t xml:space="preserve"> the </w:t>
      </w:r>
      <w:r w:rsidR="00FF1AD7">
        <w:t>T</w:t>
      </w:r>
      <w:r w:rsidRPr="005F1A8E" w:rsidR="00CB2340">
        <w:t xml:space="preserve">ype 26 has come in as the one that is attractive for export. That is because it has certain characteristics </w:t>
      </w:r>
      <w:r w:rsidR="00414556">
        <w:t>that</w:t>
      </w:r>
      <w:r w:rsidRPr="005F1A8E" w:rsidR="00CB2340">
        <w:t xml:space="preserve"> are key</w:t>
      </w:r>
      <w:r w:rsidR="00260720">
        <w:t xml:space="preserve">, that </w:t>
      </w:r>
      <w:r w:rsidRPr="005F1A8E" w:rsidR="00CB2340">
        <w:t xml:space="preserve">other countries value and </w:t>
      </w:r>
      <w:r w:rsidR="00260720">
        <w:t>that</w:t>
      </w:r>
      <w:r w:rsidRPr="005F1A8E" w:rsidR="00CB2340">
        <w:t xml:space="preserve"> are unusual in warships.</w:t>
      </w:r>
    </w:p>
    <w:p w:rsidR="000D6264" w:rsidRPr="005F1A8E" w:rsidP="008C71A8">
      <w:pPr>
        <w:pStyle w:val="Answer"/>
      </w:pPr>
      <w:r w:rsidRPr="005F1A8E">
        <w:t xml:space="preserve">It is too early to tell about the </w:t>
      </w:r>
      <w:r w:rsidR="00414556">
        <w:t>T</w:t>
      </w:r>
      <w:r w:rsidRPr="005F1A8E">
        <w:t>ype 31e. Babcock have a very tight contract in terms of time and money to deliver the ship</w:t>
      </w:r>
      <w:r w:rsidR="00100907">
        <w:t>,</w:t>
      </w:r>
      <w:r w:rsidRPr="005F1A8E">
        <w:t xml:space="preserve"> and if they are successful that is a lot of credit to them and it would mean a very cost</w:t>
      </w:r>
      <w:r w:rsidRPr="005F1A8E" w:rsidR="00271AE1">
        <w:t>-</w:t>
      </w:r>
      <w:r w:rsidRPr="005F1A8E">
        <w:t>effective ship if they can get it in for the money</w:t>
      </w:r>
      <w:r w:rsidRPr="005F1A8E" w:rsidR="00127CE4">
        <w:t xml:space="preserve"> that they are talking about. But it is too early to tell.</w:t>
      </w:r>
      <w:r w:rsidR="00B31ED2">
        <w:t xml:space="preserve"> </w:t>
      </w:r>
      <w:r w:rsidRPr="005F1A8E" w:rsidR="00127CE4">
        <w:t>I do not think we will see other countries signing up until they can see much more evidence that this is going to happen</w:t>
      </w:r>
      <w:r w:rsidRPr="005F1A8E" w:rsidR="000A5816">
        <w:t>.</w:t>
      </w:r>
    </w:p>
    <w:p w:rsidR="00680DDA" w:rsidRPr="005F1A8E" w:rsidP="000A5816">
      <w:pPr>
        <w:pStyle w:val="Question"/>
      </w:pPr>
      <w:sdt>
        <w:sdtPr>
          <w:alias w:val="Member"/>
          <w:tag w:val="&lt;Member mnisId='4589' dodsId='134363'&gt;"/>
          <w:id w:val="70015449"/>
          <w:placeholder>
            <w:docPart w:val="DefaultPlaceholder_-1854013440"/>
          </w:placeholder>
          <w:richText/>
        </w:sdtPr>
        <w:sdtContent>
          <w:r w:rsidRPr="005F1A8E" w:rsidR="000A5816">
            <w:rPr>
              <w:b/>
            </w:rPr>
            <w:t>Robert Courts:</w:t>
          </w:r>
        </w:sdtContent>
      </w:sdt>
      <w:r w:rsidRPr="005F1A8E" w:rsidR="000A5816">
        <w:t xml:space="preserve"> </w:t>
      </w:r>
      <w:r w:rsidR="006A668C">
        <w:t xml:space="preserve">There is a lot of </w:t>
      </w:r>
      <w:r w:rsidRPr="005F1A8E">
        <w:t>dow</w:t>
      </w:r>
      <w:r w:rsidRPr="005F1A8E" w:rsidR="005678CE">
        <w:t>n</w:t>
      </w:r>
      <w:r w:rsidRPr="005F1A8E">
        <w:t>gradin</w:t>
      </w:r>
      <w:r w:rsidRPr="005F1A8E" w:rsidR="005678CE">
        <w:t>g</w:t>
      </w:r>
      <w:r w:rsidRPr="005F1A8E">
        <w:t xml:space="preserve"> of the weighting for exportability within the competition. Does that suggest that the enthusiasm for exportability has waned?</w:t>
      </w:r>
    </w:p>
    <w:p w:rsidR="000A5816" w:rsidRPr="005F1A8E" w:rsidP="00680DDA">
      <w:pPr>
        <w:pStyle w:val="Answer"/>
      </w:pPr>
      <w:sdt>
        <w:sdtPr>
          <w:alias w:val="Witness"/>
          <w:id w:val="-156386139"/>
          <w:placeholder>
            <w:docPart w:val="DefaultPlaceholder_-1854013440"/>
          </w:placeholder>
          <w:richText/>
        </w:sdtPr>
        <w:sdtContent>
          <w:r w:rsidRPr="005F1A8E" w:rsidR="00680DDA">
            <w:rPr>
              <w:b/>
              <w:i/>
            </w:rPr>
            <w:t>Professor Taylor:</w:t>
          </w:r>
        </w:sdtContent>
      </w:sdt>
      <w:r w:rsidRPr="005F1A8E" w:rsidR="00680DDA">
        <w:t xml:space="preserve"> There has always been </w:t>
      </w:r>
      <w:r w:rsidRPr="005F1A8E" w:rsidR="005678CE">
        <w:t xml:space="preserve">something </w:t>
      </w:r>
      <w:r w:rsidR="006A668C">
        <w:t>of</w:t>
      </w:r>
      <w:r w:rsidRPr="005F1A8E" w:rsidR="005678CE">
        <w:t xml:space="preserve"> a clash between the interests of the services who always wanted the best equipment that was technologically possible, even if it was not financially affordable</w:t>
      </w:r>
      <w:r w:rsidR="004005A2">
        <w:t>,</w:t>
      </w:r>
      <w:r w:rsidRPr="005F1A8E" w:rsidR="005678CE">
        <w:t xml:space="preserve"> but they have always pursued that</w:t>
      </w:r>
      <w:r w:rsidR="00100907">
        <w:t>. T</w:t>
      </w:r>
      <w:r w:rsidRPr="005F1A8E" w:rsidR="0032138D">
        <w:t>hey are putting their lives at risk</w:t>
      </w:r>
      <w:r w:rsidR="00FE1EB6">
        <w:t>,</w:t>
      </w:r>
      <w:r w:rsidRPr="005F1A8E" w:rsidR="0032138D">
        <w:t xml:space="preserve"> so they have always had an interest in trying to get the best possible.</w:t>
      </w:r>
      <w:r w:rsidR="00B31ED2">
        <w:t xml:space="preserve"> </w:t>
      </w:r>
      <w:r w:rsidRPr="005F1A8E" w:rsidR="0032138D">
        <w:t>There is also a considerable affection for thinking we are go</w:t>
      </w:r>
      <w:r w:rsidR="004005A2">
        <w:t>i</w:t>
      </w:r>
      <w:r w:rsidRPr="005F1A8E" w:rsidR="0032138D">
        <w:t xml:space="preserve">ng to be operating </w:t>
      </w:r>
      <w:r w:rsidRPr="005F1A8E" w:rsidR="004A0BD8">
        <w:t>alongside the United States and</w:t>
      </w:r>
      <w:r w:rsidR="00100907">
        <w:t>,</w:t>
      </w:r>
      <w:r w:rsidRPr="005F1A8E" w:rsidR="004A0BD8">
        <w:t xml:space="preserve"> therefore</w:t>
      </w:r>
      <w:r w:rsidR="00100907">
        <w:t>,</w:t>
      </w:r>
      <w:r w:rsidRPr="005F1A8E" w:rsidR="004A0BD8">
        <w:t xml:space="preserve"> we want kit that is comparable with that that the United States has</w:t>
      </w:r>
      <w:r w:rsidRPr="005F1A8E" w:rsidR="00543429">
        <w:t>. Those general</w:t>
      </w:r>
      <w:r w:rsidR="004005A2">
        <w:t>ly</w:t>
      </w:r>
      <w:r w:rsidRPr="005F1A8E" w:rsidR="00543429">
        <w:t xml:space="preserve"> mitigate against exportability.</w:t>
      </w:r>
    </w:p>
    <w:p w:rsidR="00044C7C" w:rsidRPr="005F1A8E" w:rsidP="00680DDA">
      <w:pPr>
        <w:pStyle w:val="Answer"/>
      </w:pPr>
      <w:r w:rsidRPr="005F1A8E">
        <w:t xml:space="preserve">Where there is a change now is </w:t>
      </w:r>
      <w:r w:rsidR="004823DB">
        <w:t xml:space="preserve">a </w:t>
      </w:r>
      <w:r w:rsidRPr="005F1A8E">
        <w:t xml:space="preserve">recognition that we need things that are not unique to the UK and </w:t>
      </w:r>
      <w:r w:rsidR="00FE1EB6">
        <w:t xml:space="preserve">that </w:t>
      </w:r>
      <w:r w:rsidRPr="005F1A8E">
        <w:t>other people might want to buy</w:t>
      </w:r>
      <w:r w:rsidR="00FE1EB6">
        <w:t xml:space="preserve">, </w:t>
      </w:r>
      <w:r w:rsidRPr="005F1A8E">
        <w:t xml:space="preserve">but also </w:t>
      </w:r>
      <w:r w:rsidRPr="005F1A8E" w:rsidR="00212A61">
        <w:t>in the conceptualisation of how we thi</w:t>
      </w:r>
      <w:r w:rsidRPr="005F1A8E" w:rsidR="006817BD">
        <w:t>nk about defence equipment.</w:t>
      </w:r>
      <w:r w:rsidR="00B31ED2">
        <w:t xml:space="preserve"> </w:t>
      </w:r>
      <w:r w:rsidRPr="005F1A8E" w:rsidR="006817BD">
        <w:t xml:space="preserve">Modularity has become a lot clearer rather than just a word. It used to be just </w:t>
      </w:r>
      <w:r w:rsidRPr="005F1A8E" w:rsidR="006817BD">
        <w:t xml:space="preserve">something that people talked about. It is a bit clearer in </w:t>
      </w:r>
      <w:r w:rsidR="004823DB">
        <w:t xml:space="preserve">an </w:t>
      </w:r>
      <w:r w:rsidRPr="005F1A8E" w:rsidR="006817BD">
        <w:t xml:space="preserve">engineering sense that you can upgrade and downgrade. Sometimes it is </w:t>
      </w:r>
      <w:r w:rsidR="00635D47">
        <w:t>a</w:t>
      </w:r>
      <w:r w:rsidRPr="005F1A8E" w:rsidR="00635D47">
        <w:t xml:space="preserve"> quite simple thing</w:t>
      </w:r>
      <w:r w:rsidR="004823DB">
        <w:t>;</w:t>
      </w:r>
      <w:r w:rsidRPr="005F1A8E" w:rsidR="006817BD">
        <w:t xml:space="preserve"> with a </w:t>
      </w:r>
      <w:r w:rsidR="004823DB">
        <w:t>T</w:t>
      </w:r>
      <w:r w:rsidRPr="005F1A8E" w:rsidR="006817BD">
        <w:t>ype 26</w:t>
      </w:r>
      <w:r w:rsidR="00100907">
        <w:t>,</w:t>
      </w:r>
      <w:r w:rsidRPr="005F1A8E" w:rsidR="006817BD">
        <w:t xml:space="preserve"> for instance</w:t>
      </w:r>
      <w:r w:rsidR="00100907">
        <w:t>,</w:t>
      </w:r>
      <w:r w:rsidRPr="005F1A8E" w:rsidR="006817BD">
        <w:t xml:space="preserve"> one of the things is size. There is a lot of space </w:t>
      </w:r>
      <w:r w:rsidRPr="005F1A8E" w:rsidR="00271AE1">
        <w:t xml:space="preserve">in the </w:t>
      </w:r>
      <w:r w:rsidR="004823DB">
        <w:t>T</w:t>
      </w:r>
      <w:r w:rsidRPr="005F1A8E" w:rsidR="00271AE1">
        <w:t>ype 26 that you can do things with</w:t>
      </w:r>
      <w:r w:rsidR="00100907">
        <w:t>,</w:t>
      </w:r>
      <w:r w:rsidRPr="005F1A8E" w:rsidR="00271AE1">
        <w:t xml:space="preserve"> whatever it is.</w:t>
      </w:r>
      <w:r w:rsidR="00100907">
        <w:t xml:space="preserve"> </w:t>
      </w:r>
      <w:r w:rsidRPr="005F1A8E">
        <w:t>The real advent of an idea about modularity has helped to get exportability in a more prominent place.</w:t>
      </w:r>
    </w:p>
    <w:p w:rsidR="0043530F" w:rsidP="0049018B">
      <w:pPr>
        <w:pStyle w:val="Question"/>
      </w:pPr>
      <w:sdt>
        <w:sdtPr>
          <w:alias w:val="Member"/>
          <w:tag w:val="&lt;Member mnisId='4589' dodsId='134363'&gt;"/>
          <w:id w:val="1183706966"/>
          <w:placeholder>
            <w:docPart w:val="DefaultPlaceholder_-1854013440"/>
          </w:placeholder>
          <w:richText/>
        </w:sdtPr>
        <w:sdtContent>
          <w:r w:rsidRPr="005F1A8E" w:rsidR="0049018B">
            <w:rPr>
              <w:b/>
            </w:rPr>
            <w:t>Robert Courts:</w:t>
          </w:r>
        </w:sdtContent>
      </w:sdt>
      <w:r w:rsidRPr="005F1A8E" w:rsidR="0049018B">
        <w:t xml:space="preserve"> Could you just comment on Tempest as well</w:t>
      </w:r>
      <w:r w:rsidR="00FE1EB6">
        <w:t xml:space="preserve">, </w:t>
      </w:r>
      <w:r w:rsidRPr="005F1A8E" w:rsidR="00BF117D">
        <w:t xml:space="preserve">because that also </w:t>
      </w:r>
      <w:r w:rsidR="00FE1EB6">
        <w:t>has</w:t>
      </w:r>
      <w:r w:rsidRPr="005F1A8E" w:rsidR="00BF117D">
        <w:t xml:space="preserve"> the concept of modularity</w:t>
      </w:r>
      <w:r w:rsidR="00FE1EB6">
        <w:t>? T</w:t>
      </w:r>
      <w:r w:rsidRPr="005F1A8E" w:rsidR="00BF117D">
        <w:t>he search for national partners seems to suggest that exportability is at the heart of it</w:t>
      </w:r>
      <w:r w:rsidR="00FE1EB6">
        <w:t>.</w:t>
      </w:r>
    </w:p>
    <w:p w:rsidR="00271AE1" w:rsidRPr="005F1A8E" w:rsidP="0043530F">
      <w:pPr>
        <w:pStyle w:val="Answer"/>
      </w:pPr>
      <w:sdt>
        <w:sdtPr>
          <w:alias w:val="Witness"/>
          <w:id w:val="-1270996307"/>
          <w:placeholder>
            <w:docPart w:val="DefaultPlaceholder_-1854013440"/>
          </w:placeholder>
          <w:richText/>
        </w:sdtPr>
        <w:sdtContent>
          <w:r w:rsidRPr="0043530F" w:rsidR="0043530F">
            <w:rPr>
              <w:b/>
              <w:i/>
            </w:rPr>
            <w:t>Professor Taylor:</w:t>
          </w:r>
        </w:sdtContent>
      </w:sdt>
      <w:r w:rsidR="0043530F">
        <w:t xml:space="preserve"> </w:t>
      </w:r>
      <w:r w:rsidRPr="005F1A8E" w:rsidR="00BF117D">
        <w:t xml:space="preserve">Tempest is the biggest adventure </w:t>
      </w:r>
      <w:r w:rsidRPr="005F1A8E" w:rsidR="008741D4">
        <w:t>in the Ministry of Defence at the current time because it is extremely ambitious</w:t>
      </w:r>
      <w:r w:rsidR="00100907">
        <w:t>.</w:t>
      </w:r>
      <w:r w:rsidRPr="005F1A8E" w:rsidR="008741D4">
        <w:t xml:space="preserve"> </w:t>
      </w:r>
      <w:r w:rsidR="00100907">
        <w:t>I</w:t>
      </w:r>
      <w:r w:rsidRPr="005F1A8E" w:rsidR="008741D4">
        <w:t>t is politically difficult in many ways because of the threat it poses to United States industry, and particularly to Lockheed Martin. There is a lot of noise around Tempest.</w:t>
      </w:r>
    </w:p>
    <w:p w:rsidR="008741D4" w:rsidRPr="005F1A8E" w:rsidP="00BF117D">
      <w:pPr>
        <w:pStyle w:val="Answer"/>
      </w:pPr>
      <w:r w:rsidRPr="005F1A8E">
        <w:t xml:space="preserve">With Tempest, you mentioned collaboration. Collaboration is the first stage of an export process. </w:t>
      </w:r>
      <w:r w:rsidR="00FE1EB6">
        <w:t>I</w:t>
      </w:r>
      <w:r w:rsidRPr="005F1A8E">
        <w:t>f you can find collaborative partners to work with you</w:t>
      </w:r>
      <w:r w:rsidR="00FE1EB6">
        <w:t>,</w:t>
      </w:r>
      <w:r w:rsidRPr="005F1A8E" w:rsidR="00A6707A">
        <w:t xml:space="preserve"> there are three parts to a collaborative deal. One is what technology you bring. With Tempest, the Swedes and the Italians are bringing some interesting technology. Another is the money that you are willing to put in up</w:t>
      </w:r>
      <w:r w:rsidR="00100907">
        <w:t xml:space="preserve"> </w:t>
      </w:r>
      <w:r w:rsidRPr="005F1A8E" w:rsidR="00A6707A">
        <w:t>front to help finance the development</w:t>
      </w:r>
      <w:r w:rsidR="0030726B">
        <w:t>.</w:t>
      </w:r>
      <w:r w:rsidRPr="005F1A8E" w:rsidR="00A6707A">
        <w:t xml:space="preserve"> </w:t>
      </w:r>
      <w:r w:rsidR="0030726B">
        <w:t>B</w:t>
      </w:r>
      <w:r w:rsidRPr="005F1A8E" w:rsidR="00A6707A">
        <w:t>ut the third thing is the acc</w:t>
      </w:r>
      <w:r w:rsidRPr="005F1A8E" w:rsidR="008D01D0">
        <w:t>e</w:t>
      </w:r>
      <w:r w:rsidRPr="005F1A8E" w:rsidR="00A6707A">
        <w:t>ss to your market that you give when you join a collaborative effort.</w:t>
      </w:r>
      <w:r w:rsidR="00B31ED2">
        <w:t xml:space="preserve"> </w:t>
      </w:r>
      <w:r w:rsidR="00D6399F">
        <w:t>I</w:t>
      </w:r>
      <w:r w:rsidRPr="005F1A8E" w:rsidR="008D01D0">
        <w:t>t is a precursor to wider exportability</w:t>
      </w:r>
      <w:r w:rsidRPr="005F1A8E" w:rsidR="00741CD5">
        <w:t>.</w:t>
      </w:r>
    </w:p>
    <w:p w:rsidR="00741CD5" w:rsidRPr="005F1A8E" w:rsidP="00BF117D">
      <w:pPr>
        <w:pStyle w:val="Answer"/>
      </w:pPr>
      <w:r w:rsidRPr="005F1A8E">
        <w:t>Obviously</w:t>
      </w:r>
      <w:r w:rsidR="00100907">
        <w:t>,</w:t>
      </w:r>
      <w:r w:rsidRPr="005F1A8E">
        <w:t xml:space="preserve"> it is too early to say what the export success of Tempest might be</w:t>
      </w:r>
      <w:r w:rsidR="00100907">
        <w:t>,</w:t>
      </w:r>
      <w:r w:rsidRPr="005F1A8E" w:rsidR="004E65CA">
        <w:t xml:space="preserve"> but it is very encouraging that you have these partners signed up already. It is a disappointment in many ways that Germany</w:t>
      </w:r>
      <w:r w:rsidR="00FE1EB6">
        <w:t xml:space="preserve">, </w:t>
      </w:r>
      <w:r w:rsidRPr="005F1A8E" w:rsidR="004E65CA">
        <w:t>Spain and France are not involve</w:t>
      </w:r>
      <w:r w:rsidR="00FE1EB6">
        <w:t>d—t</w:t>
      </w:r>
      <w:r w:rsidRPr="005F1A8E" w:rsidR="004E65CA">
        <w:t>hey have a separate project</w:t>
      </w:r>
      <w:r w:rsidR="00FE1EB6">
        <w:t>—b</w:t>
      </w:r>
      <w:r w:rsidRPr="005F1A8E" w:rsidR="004E65CA">
        <w:t xml:space="preserve">ut it is </w:t>
      </w:r>
      <w:r w:rsidRPr="005F1A8E" w:rsidR="00102A55">
        <w:t>a very exciting project, a very ambitious project. I am quite encouraged by the basis that has been laid so far.</w:t>
      </w:r>
    </w:p>
    <w:p w:rsidR="009374E3" w:rsidRPr="005F1A8E" w:rsidP="009374E3">
      <w:pPr>
        <w:pStyle w:val="Question"/>
      </w:pPr>
      <w:sdt>
        <w:sdtPr>
          <w:alias w:val="Member"/>
          <w:tag w:val="&lt;Member mnisId='4589' dodsId='134363'&gt;"/>
          <w:id w:val="586505475"/>
          <w:placeholder>
            <w:docPart w:val="DefaultPlaceholder_-1854013440"/>
          </w:placeholder>
          <w:richText/>
        </w:sdtPr>
        <w:sdtContent>
          <w:r w:rsidRPr="005F1A8E">
            <w:rPr>
              <w:b/>
            </w:rPr>
            <w:t>Robert Courts:</w:t>
          </w:r>
        </w:sdtContent>
      </w:sdt>
      <w:r w:rsidRPr="005F1A8E">
        <w:t xml:space="preserve"> That leads on quite conveniently to the next thing I wanted to ask you</w:t>
      </w:r>
      <w:r w:rsidR="00FE1EB6">
        <w:t>. A</w:t>
      </w:r>
      <w:r w:rsidRPr="005F1A8E">
        <w:t>re we seeing the reality now that it just is not commercially viable for contractors to bid for domestic procurement opportuni</w:t>
      </w:r>
      <w:r w:rsidRPr="005F1A8E" w:rsidR="00DA1B4D">
        <w:t>t</w:t>
      </w:r>
      <w:r w:rsidRPr="005F1A8E">
        <w:t>ies unless they are building in the exportability from the out</w:t>
      </w:r>
      <w:r w:rsidRPr="005F1A8E" w:rsidR="00DA1B4D">
        <w:t>set</w:t>
      </w:r>
      <w:r w:rsidR="00100907">
        <w:t>,</w:t>
      </w:r>
      <w:r w:rsidRPr="005F1A8E" w:rsidR="00DA1B4D">
        <w:t xml:space="preserve"> </w:t>
      </w:r>
      <w:r w:rsidR="00100907">
        <w:t>t</w:t>
      </w:r>
      <w:r w:rsidRPr="005F1A8E" w:rsidR="00DA1B4D">
        <w:t>he high-tech</w:t>
      </w:r>
      <w:r w:rsidR="00FE1EB6">
        <w:t>,</w:t>
      </w:r>
      <w:r w:rsidRPr="005F1A8E" w:rsidR="00DA1B4D">
        <w:t xml:space="preserve"> </w:t>
      </w:r>
      <w:r w:rsidRPr="005F1A8E" w:rsidR="00FE1EB6">
        <w:t xml:space="preserve">complex </w:t>
      </w:r>
      <w:r w:rsidRPr="005F1A8E" w:rsidR="00DA1B4D">
        <w:t>things like that</w:t>
      </w:r>
      <w:r w:rsidR="00100907">
        <w:t>?</w:t>
      </w:r>
    </w:p>
    <w:p w:rsidR="008E66B4" w:rsidP="00DA1B4D">
      <w:pPr>
        <w:pStyle w:val="Answer"/>
      </w:pPr>
      <w:sdt>
        <w:sdtPr>
          <w:alias w:val="Witness"/>
          <w:id w:val="1549882418"/>
          <w:placeholder>
            <w:docPart w:val="DefaultPlaceholder_-1854013440"/>
          </w:placeholder>
          <w:richText/>
        </w:sdtPr>
        <w:sdtContent>
          <w:r w:rsidRPr="005F1A8E" w:rsidR="00DA1B4D">
            <w:rPr>
              <w:b/>
              <w:i/>
            </w:rPr>
            <w:t>Professor Taylor:</w:t>
          </w:r>
        </w:sdtContent>
      </w:sdt>
      <w:r w:rsidRPr="005F1A8E" w:rsidR="00DA1B4D">
        <w:t xml:space="preserve"> A bid is a risk and it depends what you are talking about</w:t>
      </w:r>
      <w:r w:rsidRPr="005F1A8E" w:rsidR="00C767FB">
        <w:t xml:space="preserve">. If you are talking about a development contract where there is a significant amount of development work, </w:t>
      </w:r>
      <w:r w:rsidR="00FE1EB6">
        <w:t>it</w:t>
      </w:r>
      <w:r w:rsidRPr="005F1A8E" w:rsidR="00C767FB">
        <w:t xml:space="preserve"> is by definition risky</w:t>
      </w:r>
      <w:r w:rsidRPr="005F1A8E" w:rsidR="00F56274">
        <w:t xml:space="preserve"> to give a fixed price for that</w:t>
      </w:r>
      <w:r w:rsidR="00100907">
        <w:t>,</w:t>
      </w:r>
      <w:r w:rsidRPr="005F1A8E" w:rsidR="00F56274">
        <w:t xml:space="preserve"> because if you are talking about an activity that is going to take 1,000 people three years to complete</w:t>
      </w:r>
      <w:r w:rsidR="00100907">
        <w:t>,</w:t>
      </w:r>
      <w:r w:rsidRPr="005F1A8E" w:rsidR="00F56274">
        <w:t xml:space="preserve"> anybody that does a PhD knows that it is quite risky. There are things that could go wrong</w:t>
      </w:r>
      <w:r w:rsidRPr="005F1A8E" w:rsidR="00380695">
        <w:t>.</w:t>
      </w:r>
    </w:p>
    <w:p w:rsidR="001C24B8" w:rsidRPr="005F1A8E" w:rsidP="00DA1B4D">
      <w:pPr>
        <w:pStyle w:val="Answer"/>
      </w:pPr>
      <w:r w:rsidRPr="005F1A8E">
        <w:t>To make that kind of bet and to give a price at the outset is—if you think there are no chances of export</w:t>
      </w:r>
      <w:r w:rsidR="00100907">
        <w:t>,</w:t>
      </w:r>
      <w:r w:rsidRPr="005F1A8E">
        <w:t xml:space="preserve"> companies will be rather reluctant to go that way. </w:t>
      </w:r>
      <w:r w:rsidRPr="005F1A8E" w:rsidR="00425CC3">
        <w:t>You should not ask me about competitive tendering for this kind of work because I do not have much faith in it. A more partnered approach, such as we are seeing with Tempest, is much more realistic.</w:t>
      </w:r>
    </w:p>
    <w:p w:rsidR="000B6CAB" w:rsidRPr="005F1A8E" w:rsidP="001C24B8">
      <w:pPr>
        <w:pStyle w:val="Question"/>
      </w:pPr>
      <w:sdt>
        <w:sdtPr>
          <w:alias w:val="Member"/>
          <w:tag w:val="&lt;Member mnisId='4589' dodsId='134363'&gt;"/>
          <w:id w:val="138552903"/>
          <w:placeholder>
            <w:docPart w:val="DefaultPlaceholder_-1854013440"/>
          </w:placeholder>
          <w:richText/>
        </w:sdtPr>
        <w:sdtContent>
          <w:r w:rsidRPr="005F1A8E" w:rsidR="001C24B8">
            <w:rPr>
              <w:b/>
            </w:rPr>
            <w:t>Robert Courts:</w:t>
          </w:r>
        </w:sdtContent>
      </w:sdt>
      <w:r w:rsidRPr="005F1A8E" w:rsidR="001C24B8">
        <w:t xml:space="preserve"> We have spent most of our time, just in our little conversation now, talking about the aerospace sector</w:t>
      </w:r>
      <w:r w:rsidR="00100907">
        <w:t>,</w:t>
      </w:r>
      <w:r w:rsidRPr="005F1A8E" w:rsidR="001C24B8">
        <w:t xml:space="preserve"> and that is probably reflected by about 90% of sales in the UK export sector </w:t>
      </w:r>
      <w:r w:rsidR="00FE1EB6">
        <w:t>being</w:t>
      </w:r>
      <w:r w:rsidRPr="005F1A8E" w:rsidR="001C24B8">
        <w:t xml:space="preserve"> aerospace. Does that reflect that the naval</w:t>
      </w:r>
      <w:r w:rsidR="00FE1EB6">
        <w:t xml:space="preserve">, </w:t>
      </w:r>
      <w:r w:rsidRPr="005F1A8E" w:rsidR="001C24B8">
        <w:t>maritime</w:t>
      </w:r>
      <w:r w:rsidR="00FE1EB6">
        <w:t xml:space="preserve"> and</w:t>
      </w:r>
      <w:r w:rsidRPr="005F1A8E" w:rsidR="001C24B8">
        <w:t xml:space="preserve"> land-base</w:t>
      </w:r>
      <w:r w:rsidR="00100907">
        <w:t>d</w:t>
      </w:r>
      <w:r w:rsidRPr="005F1A8E" w:rsidR="001C24B8">
        <w:t xml:space="preserve"> side of things is falling behind, </w:t>
      </w:r>
      <w:r w:rsidR="00FE1EB6">
        <w:t xml:space="preserve">that </w:t>
      </w:r>
      <w:r w:rsidRPr="005F1A8E" w:rsidR="001C24B8">
        <w:t>they do not have the same level of success</w:t>
      </w:r>
      <w:r w:rsidR="00426940">
        <w:t>,</w:t>
      </w:r>
      <w:r w:rsidRPr="005F1A8E" w:rsidR="001C24B8">
        <w:t xml:space="preserve"> or is it some other factor? Does it suggest prior expertise or </w:t>
      </w:r>
      <w:r w:rsidR="00100907">
        <w:t>G</w:t>
      </w:r>
      <w:r w:rsidRPr="005F1A8E" w:rsidR="001C24B8">
        <w:t>overnment priorities or anything like that?</w:t>
      </w:r>
    </w:p>
    <w:p w:rsidR="0074506E" w:rsidRPr="005F1A8E" w:rsidP="000B6CAB">
      <w:pPr>
        <w:pStyle w:val="Answer"/>
      </w:pPr>
      <w:sdt>
        <w:sdtPr>
          <w:alias w:val="Witness"/>
          <w:id w:val="2019270868"/>
          <w:placeholder>
            <w:docPart w:val="DefaultPlaceholder_-1854013440"/>
          </w:placeholder>
          <w:richText/>
        </w:sdtPr>
        <w:sdtContent>
          <w:r w:rsidRPr="005F1A8E" w:rsidR="000B6CAB">
            <w:rPr>
              <w:b/>
              <w:i/>
            </w:rPr>
            <w:t>Professor Taylor:</w:t>
          </w:r>
        </w:sdtContent>
      </w:sdt>
      <w:r w:rsidRPr="005F1A8E" w:rsidR="000B6CAB">
        <w:t xml:space="preserve"> </w:t>
      </w:r>
      <w:r w:rsidRPr="005F1A8E" w:rsidR="00BF6D25">
        <w:t xml:space="preserve">We have to </w:t>
      </w:r>
      <w:r w:rsidRPr="005F1A8E" w:rsidR="00577110">
        <w:t>break it down. Of course</w:t>
      </w:r>
      <w:r w:rsidR="00100907">
        <w:t>,</w:t>
      </w:r>
      <w:r w:rsidRPr="005F1A8E" w:rsidR="00577110">
        <w:t xml:space="preserve"> we have been focused for many years now on nuclear submarines. </w:t>
      </w:r>
      <w:r w:rsidR="00FE1EB6">
        <w:t>Those s</w:t>
      </w:r>
      <w:r w:rsidRPr="005F1A8E" w:rsidR="00577110">
        <w:t>ubmarines are nuclear submarines, not diesel submarines</w:t>
      </w:r>
      <w:r w:rsidR="00426940">
        <w:t>,</w:t>
      </w:r>
      <w:r w:rsidRPr="005F1A8E" w:rsidR="00577110">
        <w:t xml:space="preserve"> and it is almost impossible that we would want to export them or </w:t>
      </w:r>
      <w:r w:rsidR="00FE1EB6">
        <w:t xml:space="preserve">that </w:t>
      </w:r>
      <w:r w:rsidRPr="005F1A8E" w:rsidR="00577110">
        <w:t>anybody would want to buy</w:t>
      </w:r>
      <w:r w:rsidRPr="005F1A8E" w:rsidR="00AB4EA2">
        <w:t xml:space="preserve"> them because of the expense and difficulties that are associated. They are capable</w:t>
      </w:r>
      <w:r w:rsidR="00FE1EB6">
        <w:t>,</w:t>
      </w:r>
      <w:r w:rsidRPr="005F1A8E" w:rsidR="00AB4EA2">
        <w:t xml:space="preserve"> but they are not exportable systems. We do not do diesel submarines</w:t>
      </w:r>
      <w:r w:rsidR="00FE1EB6">
        <w:t xml:space="preserve">, which </w:t>
      </w:r>
      <w:r w:rsidRPr="005F1A8E" w:rsidR="00AB4EA2">
        <w:t>are made in Germany and France and elsewhere.</w:t>
      </w:r>
    </w:p>
    <w:p w:rsidR="00AB554B" w:rsidRPr="005F1A8E" w:rsidP="00AB554B">
      <w:pPr>
        <w:pStyle w:val="Answer"/>
      </w:pPr>
      <w:r w:rsidRPr="005F1A8E">
        <w:t>The Navy</w:t>
      </w:r>
      <w:r w:rsidRPr="005F1A8E" w:rsidR="009348F6">
        <w:t>’</w:t>
      </w:r>
      <w:r w:rsidRPr="005F1A8E">
        <w:t>s capital ships have tended to be</w:t>
      </w:r>
      <w:r w:rsidRPr="005F1A8E" w:rsidR="009348F6">
        <w:t xml:space="preserve"> exported only once the Navy is finished with them because they are very high-end ships and very expensive with a global role</w:t>
      </w:r>
      <w:r w:rsidR="00BE694D">
        <w:t xml:space="preserve">, </w:t>
      </w:r>
      <w:r w:rsidRPr="005F1A8E" w:rsidR="009348F6">
        <w:t>and they have tended to be too expensive for customers.</w:t>
      </w:r>
      <w:r w:rsidR="00B31ED2">
        <w:t xml:space="preserve"> </w:t>
      </w:r>
      <w:r w:rsidRPr="005F1A8E" w:rsidR="009348F6">
        <w:t xml:space="preserve">The </w:t>
      </w:r>
      <w:r w:rsidR="001D3ABE">
        <w:t>T</w:t>
      </w:r>
      <w:r w:rsidRPr="005F1A8E" w:rsidR="009348F6">
        <w:t>ype 26 is a breakthrough in that domain</w:t>
      </w:r>
      <w:r w:rsidR="00BE694D">
        <w:t>,</w:t>
      </w:r>
      <w:r w:rsidRPr="005F1A8E" w:rsidR="009348F6">
        <w:t xml:space="preserve"> and perhaps the </w:t>
      </w:r>
      <w:r w:rsidR="00CC7E64">
        <w:t>T</w:t>
      </w:r>
      <w:r w:rsidRPr="005F1A8E" w:rsidR="009348F6">
        <w:t>ype 31 will follow.</w:t>
      </w:r>
    </w:p>
    <w:p w:rsidR="00170E67" w:rsidRPr="005F1A8E" w:rsidP="00AB554B">
      <w:pPr>
        <w:pStyle w:val="Answer"/>
      </w:pPr>
      <w:r w:rsidRPr="005F1A8E">
        <w:t xml:space="preserve">Land </w:t>
      </w:r>
      <w:r w:rsidR="0045705E">
        <w:t>S</w:t>
      </w:r>
      <w:r w:rsidRPr="005F1A8E">
        <w:t xml:space="preserve">ystems we never really </w:t>
      </w:r>
      <w:r w:rsidR="0045705E">
        <w:t>developed</w:t>
      </w:r>
      <w:r w:rsidR="00BE694D">
        <w:t>. We had</w:t>
      </w:r>
      <w:r w:rsidRPr="005F1A8E">
        <w:t xml:space="preserve"> a very capable domestic company in Land Systems. I think you will not remember</w:t>
      </w:r>
      <w:r w:rsidR="00BE694D">
        <w:t>,</w:t>
      </w:r>
      <w:r w:rsidRPr="005F1A8E">
        <w:t xml:space="preserve"> but</w:t>
      </w:r>
      <w:r w:rsidRPr="005F1A8E" w:rsidR="00274B61">
        <w:t xml:space="preserve"> I </w:t>
      </w:r>
      <w:r w:rsidRPr="005F1A8E">
        <w:t xml:space="preserve">remember </w:t>
      </w:r>
      <w:r w:rsidRPr="005F1A8E" w:rsidR="00274B61">
        <w:t>Royal Ord</w:t>
      </w:r>
      <w:r w:rsidR="00620EF6">
        <w:t>n</w:t>
      </w:r>
      <w:r w:rsidRPr="005F1A8E" w:rsidR="00274B61">
        <w:t xml:space="preserve">ance </w:t>
      </w:r>
      <w:r w:rsidR="00101F2A">
        <w:t>as a</w:t>
      </w:r>
      <w:r w:rsidRPr="005F1A8E" w:rsidR="00274B61">
        <w:t xml:space="preserve"> </w:t>
      </w:r>
      <w:r w:rsidR="00620EF6">
        <w:t>s</w:t>
      </w:r>
      <w:r w:rsidRPr="005F1A8E" w:rsidR="00274B61">
        <w:t xml:space="preserve">tate </w:t>
      </w:r>
      <w:r w:rsidR="00620EF6">
        <w:t>e</w:t>
      </w:r>
      <w:r w:rsidRPr="005F1A8E" w:rsidR="00274B61">
        <w:t>nterprise and they did a lot of the design work and they never</w:t>
      </w:r>
      <w:r w:rsidR="00BE694D">
        <w:t xml:space="preserve"> really</w:t>
      </w:r>
      <w:r w:rsidRPr="005F1A8E" w:rsidR="00274B61">
        <w:t xml:space="preserve"> </w:t>
      </w:r>
      <w:r w:rsidR="008E61C4">
        <w:t>b</w:t>
      </w:r>
      <w:r w:rsidRPr="005F1A8E" w:rsidR="00274B61">
        <w:t xml:space="preserve">roke through </w:t>
      </w:r>
      <w:r w:rsidRPr="005F1A8E" w:rsidR="000D5A80">
        <w:t>into having top of the range. The Germans are much better at armoured vehicles</w:t>
      </w:r>
      <w:r w:rsidR="00A125BE">
        <w:t>—</w:t>
      </w:r>
      <w:r w:rsidR="00BE694D">
        <w:t xml:space="preserve">they </w:t>
      </w:r>
      <w:r w:rsidRPr="005F1A8E" w:rsidR="000D5A80">
        <w:t>were for many years</w:t>
      </w:r>
      <w:r w:rsidR="00A125BE">
        <w:t>—</w:t>
      </w:r>
      <w:r w:rsidRPr="005F1A8E" w:rsidR="000D5A80">
        <w:t>than we were so that has languished. That is recovering to a certain extent. It is changing to a certain extent</w:t>
      </w:r>
      <w:r w:rsidRPr="005F1A8E" w:rsidR="003115E5">
        <w:t>. You have the sectoral approaches</w:t>
      </w:r>
      <w:r w:rsidR="00967101">
        <w:t>,</w:t>
      </w:r>
      <w:r w:rsidRPr="005F1A8E" w:rsidR="003115E5">
        <w:t xml:space="preserve"> whereas in aerospace</w:t>
      </w:r>
      <w:r w:rsidR="00BE694D">
        <w:t xml:space="preserve"> </w:t>
      </w:r>
      <w:r w:rsidRPr="005F1A8E" w:rsidR="003115E5">
        <w:t>people think</w:t>
      </w:r>
      <w:r w:rsidR="00967101">
        <w:t>,</w:t>
      </w:r>
      <w:r w:rsidRPr="005F1A8E" w:rsidR="003115E5">
        <w:t xml:space="preserve"> of course</w:t>
      </w:r>
      <w:r w:rsidR="00967101">
        <w:t>,</w:t>
      </w:r>
      <w:r w:rsidRPr="005F1A8E" w:rsidR="003115E5">
        <w:t xml:space="preserve"> </w:t>
      </w:r>
      <w:r w:rsidR="00BE694D">
        <w:t xml:space="preserve">of </w:t>
      </w:r>
      <w:r w:rsidRPr="005F1A8E" w:rsidR="003115E5">
        <w:t>British Aerospace, BA</w:t>
      </w:r>
      <w:r w:rsidR="009E103F">
        <w:t>E</w:t>
      </w:r>
      <w:r w:rsidRPr="005F1A8E" w:rsidR="003115E5">
        <w:t xml:space="preserve"> Sy</w:t>
      </w:r>
      <w:r w:rsidRPr="005F1A8E" w:rsidR="001870C5">
        <w:t>s</w:t>
      </w:r>
      <w:r w:rsidRPr="005F1A8E" w:rsidR="003115E5">
        <w:t xml:space="preserve">tems, but </w:t>
      </w:r>
      <w:r w:rsidRPr="005F1A8E" w:rsidR="001870C5">
        <w:t>we also have the propulsion system</w:t>
      </w:r>
      <w:r w:rsidR="00BE694D">
        <w:t>s</w:t>
      </w:r>
      <w:r w:rsidR="009E103F">
        <w:t>,</w:t>
      </w:r>
      <w:r w:rsidRPr="005F1A8E" w:rsidR="001870C5">
        <w:t xml:space="preserve"> which is unique in Rolls</w:t>
      </w:r>
      <w:r w:rsidR="00611259">
        <w:t>-</w:t>
      </w:r>
      <w:r w:rsidRPr="005F1A8E" w:rsidR="001870C5">
        <w:t>Royce. We have avionics expertise in Leonardo, much of it is the old GEC</w:t>
      </w:r>
      <w:r w:rsidR="00024DA1">
        <w:t>,</w:t>
      </w:r>
      <w:r w:rsidRPr="005F1A8E" w:rsidR="001870C5">
        <w:t xml:space="preserve"> and we have great weapons expertise in MBDA</w:t>
      </w:r>
      <w:r w:rsidRPr="005F1A8E" w:rsidR="00E46DCB">
        <w:t xml:space="preserve">. </w:t>
      </w:r>
      <w:r w:rsidR="00D6399F">
        <w:t>A</w:t>
      </w:r>
      <w:r w:rsidRPr="005F1A8E" w:rsidR="00E46DCB">
        <w:t>ll these things fit together in the aerospace sector</w:t>
      </w:r>
      <w:r w:rsidRPr="005F1A8E" w:rsidR="00DB11A6">
        <w:t>. I cannot go through a big list of companies</w:t>
      </w:r>
      <w:r w:rsidR="00967101">
        <w:t>,</w:t>
      </w:r>
      <w:r w:rsidRPr="005F1A8E" w:rsidR="00DB11A6">
        <w:t xml:space="preserve"> but you have people like Cobham who are world experts in air</w:t>
      </w:r>
      <w:r w:rsidR="00955844">
        <w:t>-</w:t>
      </w:r>
      <w:r w:rsidRPr="005F1A8E" w:rsidR="00DB11A6">
        <w:t>to</w:t>
      </w:r>
      <w:r w:rsidR="00955844">
        <w:t>-</w:t>
      </w:r>
      <w:r w:rsidRPr="005F1A8E" w:rsidR="00DB11A6">
        <w:t>air refuelling and things like that</w:t>
      </w:r>
      <w:r w:rsidRPr="005F1A8E" w:rsidR="00151361">
        <w:t xml:space="preserve">. </w:t>
      </w:r>
      <w:r w:rsidR="00D6399F">
        <w:t>W</w:t>
      </w:r>
      <w:r w:rsidRPr="005F1A8E" w:rsidR="00151361">
        <w:t>e are very strong in aerospace.</w:t>
      </w:r>
    </w:p>
    <w:p w:rsidR="00FD059F" w:rsidRPr="005F1A8E" w:rsidP="00151361">
      <w:pPr>
        <w:pStyle w:val="Question"/>
      </w:pPr>
      <w:sdt>
        <w:sdtPr>
          <w:alias w:val="Member"/>
          <w:tag w:val="&lt;Member mnisId='4589' dodsId='134363'&gt;"/>
          <w:id w:val="-1103877237"/>
          <w:placeholder>
            <w:docPart w:val="DefaultPlaceholder_-1854013440"/>
          </w:placeholder>
          <w:richText/>
        </w:sdtPr>
        <w:sdtContent>
          <w:r w:rsidRPr="005F1A8E" w:rsidR="00151361">
            <w:rPr>
              <w:b/>
            </w:rPr>
            <w:t>Robert Courts:</w:t>
          </w:r>
        </w:sdtContent>
      </w:sdt>
      <w:r w:rsidRPr="005F1A8E" w:rsidR="00151361">
        <w:t xml:space="preserve"> </w:t>
      </w:r>
      <w:r w:rsidRPr="005F1A8E" w:rsidR="00E247C0">
        <w:t>Mr Vaze, I have not asked whether there is anything you would like to add to that</w:t>
      </w:r>
      <w:r w:rsidR="00BE694D">
        <w:t>. J</w:t>
      </w:r>
      <w:r w:rsidRPr="005F1A8E" w:rsidR="00E247C0">
        <w:t xml:space="preserve">ust </w:t>
      </w:r>
      <w:r w:rsidR="001E3A35">
        <w:t xml:space="preserve">to </w:t>
      </w:r>
      <w:r w:rsidRPr="005F1A8E" w:rsidR="00E247C0">
        <w:t xml:space="preserve">round off, either of you, </w:t>
      </w:r>
      <w:r w:rsidR="00BE694D">
        <w:t>do</w:t>
      </w:r>
      <w:r w:rsidRPr="005F1A8E" w:rsidR="00E247C0">
        <w:t xml:space="preserve"> you ha</w:t>
      </w:r>
      <w:r w:rsidR="00BE694D">
        <w:t>ve</w:t>
      </w:r>
      <w:r w:rsidRPr="005F1A8E" w:rsidR="00E247C0">
        <w:t xml:space="preserve"> any comment on whether measuring exports by value </w:t>
      </w:r>
      <w:r w:rsidRPr="005F1A8E" w:rsidR="000C706F">
        <w:t xml:space="preserve">is the best way to understand </w:t>
      </w:r>
      <w:r w:rsidR="00CC2829">
        <w:t>how</w:t>
      </w:r>
      <w:r w:rsidRPr="005F1A8E" w:rsidR="000C706F">
        <w:t xml:space="preserve"> successful businesses are</w:t>
      </w:r>
      <w:r w:rsidR="00BE694D">
        <w:t xml:space="preserve">, </w:t>
      </w:r>
      <w:r w:rsidRPr="005F1A8E" w:rsidR="000C706F">
        <w:t>or</w:t>
      </w:r>
      <w:r w:rsidR="00BE694D">
        <w:t xml:space="preserve"> is</w:t>
      </w:r>
      <w:r w:rsidRPr="005F1A8E" w:rsidR="000C706F">
        <w:t xml:space="preserve"> there something else we should be doing</w:t>
      </w:r>
      <w:r w:rsidR="00BE694D">
        <w:t>?</w:t>
      </w:r>
    </w:p>
    <w:p w:rsidR="00151361" w:rsidRPr="005F1A8E" w:rsidP="00FD059F">
      <w:pPr>
        <w:pStyle w:val="Answer"/>
      </w:pPr>
      <w:sdt>
        <w:sdtPr>
          <w:alias w:val="Witness"/>
          <w:id w:val="-613293084"/>
          <w:placeholder>
            <w:docPart w:val="DefaultPlaceholder_-1854013440"/>
          </w:placeholder>
          <w:richText/>
        </w:sdtPr>
        <w:sdtContent>
          <w:r w:rsidRPr="005F1A8E" w:rsidR="00FD059F">
            <w:rPr>
              <w:b/>
              <w:i/>
            </w:rPr>
            <w:t>Prabhat Vaze:</w:t>
          </w:r>
        </w:sdtContent>
      </w:sdt>
      <w:r w:rsidRPr="005F1A8E" w:rsidR="00FD059F">
        <w:t xml:space="preserve"> On the sectoral breakdown</w:t>
      </w:r>
      <w:r w:rsidR="00111385">
        <w:t xml:space="preserve">—a similar </w:t>
      </w:r>
      <w:r w:rsidRPr="005F1A8E" w:rsidR="00111385">
        <w:t>sort of criteria as to what the differences are between land and sea—</w:t>
      </w:r>
      <w:r w:rsidR="00111385">
        <w:t>y</w:t>
      </w:r>
      <w:r w:rsidRPr="005F1A8E" w:rsidR="00FD059F">
        <w:t xml:space="preserve">ou have a powerful case there </w:t>
      </w:r>
      <w:r w:rsidR="00111385">
        <w:t xml:space="preserve">about the </w:t>
      </w:r>
      <w:r w:rsidRPr="005F1A8E" w:rsidR="00FD059F">
        <w:t>difference</w:t>
      </w:r>
      <w:r w:rsidR="00111385">
        <w:t xml:space="preserve"> in the </w:t>
      </w:r>
      <w:r w:rsidRPr="005F1A8E" w:rsidR="00FD059F">
        <w:t>success of the avi</w:t>
      </w:r>
      <w:r w:rsidRPr="005F1A8E" w:rsidR="000A34A0">
        <w:t>a</w:t>
      </w:r>
      <w:r w:rsidRPr="005F1A8E" w:rsidR="00FD059F">
        <w:t xml:space="preserve">tion sector. </w:t>
      </w:r>
      <w:r w:rsidRPr="005F1A8E" w:rsidR="000A34A0">
        <w:t xml:space="preserve">I would only add </w:t>
      </w:r>
      <w:r w:rsidR="003752E9">
        <w:t xml:space="preserve">that </w:t>
      </w:r>
      <w:r w:rsidRPr="005F1A8E" w:rsidR="000A34A0">
        <w:t>it is enriching</w:t>
      </w:r>
      <w:r w:rsidR="00424B87">
        <w:t xml:space="preserve">, </w:t>
      </w:r>
      <w:r w:rsidRPr="005F1A8E" w:rsidR="000A34A0">
        <w:t>there is a wider base of ecosystems within the aerospace sector as well</w:t>
      </w:r>
      <w:r w:rsidR="00967101">
        <w:t>,</w:t>
      </w:r>
      <w:r w:rsidRPr="005F1A8E" w:rsidR="000A34A0">
        <w:t xml:space="preserve"> this strength in linking in with universities, shared facilities, research</w:t>
      </w:r>
      <w:r w:rsidR="00111385">
        <w:t xml:space="preserve"> and </w:t>
      </w:r>
      <w:r w:rsidRPr="005F1A8E" w:rsidR="000A34A0">
        <w:t>enterprise that accommodates and works with the aerospace sector.</w:t>
      </w:r>
    </w:p>
    <w:p w:rsidR="00BA61DB" w:rsidRPr="005F1A8E" w:rsidP="00FD059F">
      <w:pPr>
        <w:pStyle w:val="Answer"/>
      </w:pPr>
      <w:r w:rsidRPr="005F1A8E">
        <w:t xml:space="preserve">The only comment I have is whether </w:t>
      </w:r>
      <w:r w:rsidRPr="005F1A8E" w:rsidR="002A48A2">
        <w:t xml:space="preserve">the differences </w:t>
      </w:r>
      <w:r w:rsidR="00111385">
        <w:t>between</w:t>
      </w:r>
      <w:r w:rsidRPr="005F1A8E" w:rsidR="002A48A2">
        <w:t xml:space="preserve"> the sectors</w:t>
      </w:r>
      <w:r w:rsidR="00424B87">
        <w:t xml:space="preserve"> are i</w:t>
      </w:r>
      <w:r w:rsidRPr="005F1A8E" w:rsidR="002A48A2">
        <w:t>ntrinsic in the individual sectors and</w:t>
      </w:r>
      <w:r w:rsidR="00111385">
        <w:t>,</w:t>
      </w:r>
      <w:r w:rsidRPr="005F1A8E" w:rsidR="002A48A2">
        <w:t xml:space="preserve"> with aerospace having such a strong component with the </w:t>
      </w:r>
      <w:r w:rsidR="00424B87">
        <w:t>civil side of it</w:t>
      </w:r>
      <w:r w:rsidR="00111385">
        <w:t xml:space="preserve">, </w:t>
      </w:r>
      <w:r w:rsidRPr="005F1A8E" w:rsidR="002A48A2">
        <w:t xml:space="preserve">whether there is a different way you have to do aerospace compared </w:t>
      </w:r>
      <w:r w:rsidR="00111385">
        <w:t>with</w:t>
      </w:r>
      <w:r w:rsidRPr="005F1A8E" w:rsidR="002A48A2">
        <w:t xml:space="preserve"> the other two. Some of the things we are talking about now are somewhat related to that. To do aerospace well all these other sorts of footprints that you see in the technology skills</w:t>
      </w:r>
      <w:r w:rsidRPr="005F1A8E" w:rsidR="00D13902">
        <w:t>, the way the business works</w:t>
      </w:r>
      <w:r w:rsidR="00424B87">
        <w:t xml:space="preserve">, </w:t>
      </w:r>
      <w:r w:rsidR="00111385">
        <w:t>are</w:t>
      </w:r>
      <w:r w:rsidRPr="005F1A8E" w:rsidR="00D13902">
        <w:t xml:space="preserve"> as much a feature of that sector as well. I guess I am saying the sectoral comparisons are difficult.</w:t>
      </w:r>
    </w:p>
    <w:p w:rsidR="00CB5DAC" w:rsidRPr="005F1A8E" w:rsidP="00BA61DB">
      <w:pPr>
        <w:pStyle w:val="Question"/>
      </w:pPr>
      <w:sdt>
        <w:sdtPr>
          <w:alias w:val="Member"/>
          <w:tag w:val="&lt;Member mnisId='1546' dodsId='38376'&gt;"/>
          <w:id w:val="-2037271013"/>
          <w:placeholder>
            <w:docPart w:val="DefaultPlaceholder_-1854013440"/>
          </w:placeholder>
          <w:richText/>
        </w:sdtPr>
        <w:sdtContent>
          <w:r w:rsidRPr="005F1A8E" w:rsidR="00BA61DB">
            <w:rPr>
              <w:b/>
            </w:rPr>
            <w:t>Chair:</w:t>
          </w:r>
        </w:sdtContent>
      </w:sdt>
      <w:r w:rsidRPr="005F1A8E" w:rsidR="00BA61DB">
        <w:t xml:space="preserve"> </w:t>
      </w:r>
      <w:r w:rsidR="00111385">
        <w:t>T</w:t>
      </w:r>
      <w:r w:rsidRPr="005F1A8E" w:rsidR="00BA61DB">
        <w:t>o wrap up this panel here</w:t>
      </w:r>
      <w:r w:rsidR="00967101">
        <w:t>,</w:t>
      </w:r>
      <w:r w:rsidRPr="005F1A8E" w:rsidR="00BA61DB">
        <w:t xml:space="preserve"> I am aware the UK is a lot more successful than comparable states such as France, Italy and Germany. Why is that?</w:t>
      </w:r>
    </w:p>
    <w:p w:rsidR="00D13902" w:rsidRPr="005F1A8E" w:rsidP="00CB5DAC">
      <w:pPr>
        <w:pStyle w:val="Answer"/>
      </w:pPr>
      <w:sdt>
        <w:sdtPr>
          <w:alias w:val="Witness"/>
          <w:id w:val="61381198"/>
          <w:placeholder>
            <w:docPart w:val="DefaultPlaceholder_-1854013440"/>
          </w:placeholder>
          <w:richText/>
        </w:sdtPr>
        <w:sdtContent>
          <w:r w:rsidRPr="005F1A8E" w:rsidR="00CB5DAC">
            <w:rPr>
              <w:b/>
              <w:i/>
            </w:rPr>
            <w:t>Professor Taylor:</w:t>
          </w:r>
        </w:sdtContent>
      </w:sdt>
      <w:r w:rsidRPr="005F1A8E" w:rsidR="00CB5DAC">
        <w:t xml:space="preserve"> </w:t>
      </w:r>
      <w:r w:rsidR="000F5EE7">
        <w:t>I</w:t>
      </w:r>
      <w:r w:rsidRPr="005F1A8E" w:rsidR="00CB5DAC">
        <w:t>t is comparative success</w:t>
      </w:r>
      <w:r w:rsidR="00111385">
        <w:t>,</w:t>
      </w:r>
      <w:r w:rsidRPr="005F1A8E" w:rsidR="00CB5DAC">
        <w:t xml:space="preserve"> and it depends what you count</w:t>
      </w:r>
      <w:r w:rsidR="00967101">
        <w:t>,</w:t>
      </w:r>
      <w:r w:rsidRPr="005F1A8E" w:rsidR="00CB5DAC">
        <w:t xml:space="preserve"> but some of the things that are particularly helpful </w:t>
      </w:r>
      <w:r w:rsidR="00111385">
        <w:t>are</w:t>
      </w:r>
      <w:r w:rsidRPr="005F1A8E" w:rsidR="00CB5DAC">
        <w:t xml:space="preserve"> that the firms concerned often are ready to take a long-term strategic view and be very patient and invest in sales campaigns that last for years. Also the Government role. I am </w:t>
      </w:r>
      <w:r w:rsidR="000F5EE7">
        <w:t xml:space="preserve">a </w:t>
      </w:r>
      <w:r w:rsidRPr="005F1A8E" w:rsidR="00CB5DAC">
        <w:t>support</w:t>
      </w:r>
      <w:r w:rsidR="000F5EE7">
        <w:t>er</w:t>
      </w:r>
      <w:r w:rsidRPr="005F1A8E" w:rsidR="00CB5DAC">
        <w:t xml:space="preserve"> of DSO. What the Government do in helping</w:t>
      </w:r>
      <w:r w:rsidRPr="005F1A8E" w:rsidR="00E14BEB">
        <w:t xml:space="preserve"> all businesses understand export markets and stimulating debates </w:t>
      </w:r>
      <w:r w:rsidR="00A472F3">
        <w:t xml:space="preserve">about </w:t>
      </w:r>
      <w:r w:rsidRPr="005F1A8E" w:rsidR="00E14BEB">
        <w:t>export</w:t>
      </w:r>
      <w:r w:rsidR="00967101">
        <w:t>s</w:t>
      </w:r>
      <w:r w:rsidRPr="005F1A8E" w:rsidR="00E14BEB">
        <w:t>, that is very helpful</w:t>
      </w:r>
      <w:r w:rsidRPr="005F1A8E" w:rsidR="00705F8C">
        <w:t>.</w:t>
      </w:r>
    </w:p>
    <w:p w:rsidR="00705F8C" w:rsidRPr="005F1A8E" w:rsidP="00CB5DAC">
      <w:pPr>
        <w:pStyle w:val="Answer"/>
      </w:pPr>
      <w:r w:rsidRPr="005F1A8E">
        <w:t>Also something that was in doubt for a while</w:t>
      </w:r>
      <w:r w:rsidR="00A472F3">
        <w:t>,</w:t>
      </w:r>
      <w:r w:rsidRPr="005F1A8E">
        <w:t xml:space="preserve"> but now is becoming increasingly clear</w:t>
      </w:r>
      <w:r w:rsidR="00A472F3">
        <w:t xml:space="preserve">, </w:t>
      </w:r>
      <w:r w:rsidRPr="005F1A8E">
        <w:t>is that the armed services themselves are willing to make the contributions that they need with regard to things like training</w:t>
      </w:r>
      <w:r w:rsidRPr="005F1A8E" w:rsidR="00C17FD2">
        <w:t xml:space="preserve">. Quite often </w:t>
      </w:r>
      <w:r w:rsidR="00967101">
        <w:t xml:space="preserve">the </w:t>
      </w:r>
      <w:r w:rsidRPr="005F1A8E" w:rsidR="00C17FD2">
        <w:t>appeal of a British piece</w:t>
      </w:r>
      <w:r w:rsidR="00967101">
        <w:t xml:space="preserve">—when someone </w:t>
      </w:r>
      <w:r w:rsidRPr="005F1A8E" w:rsidR="00C17FD2">
        <w:t>buys a piece of kit they want a training package</w:t>
      </w:r>
      <w:r w:rsidR="00967101">
        <w:t>,</w:t>
      </w:r>
      <w:r w:rsidRPr="005F1A8E" w:rsidR="00C17FD2">
        <w:t xml:space="preserve"> </w:t>
      </w:r>
      <w:r w:rsidRPr="005F1A8E" w:rsidR="00111385">
        <w:t xml:space="preserve">they see </w:t>
      </w:r>
      <w:r w:rsidR="00111385">
        <w:t>it</w:t>
      </w:r>
      <w:r w:rsidRPr="005F1A8E" w:rsidR="00111385">
        <w:t xml:space="preserve"> as an advantage </w:t>
      </w:r>
      <w:r w:rsidRPr="005F1A8E" w:rsidR="00C23014">
        <w:t>if they can get exposure to the kind of training that UK forces have. They see it as an advantage to be able to talk and have regular contact with professionals in the military that they very much respect.</w:t>
      </w:r>
      <w:r w:rsidRPr="005F1A8E" w:rsidR="001F5364">
        <w:t xml:space="preserve"> </w:t>
      </w:r>
      <w:r w:rsidR="00D6399F">
        <w:t>I</w:t>
      </w:r>
      <w:r w:rsidRPr="005F1A8E" w:rsidR="001F5364">
        <w:t>t is a combination of things.</w:t>
      </w:r>
    </w:p>
    <w:p w:rsidR="00967101" w:rsidP="00CB5DAC">
      <w:pPr>
        <w:pStyle w:val="Answer"/>
      </w:pPr>
      <w:r w:rsidRPr="005F1A8E">
        <w:t>Obviously</w:t>
      </w:r>
      <w:r>
        <w:t>,</w:t>
      </w:r>
      <w:r w:rsidRPr="005F1A8E">
        <w:t xml:space="preserve"> it is to do with product. To a certain extent it is to do with politics. Who you buy from </w:t>
      </w:r>
      <w:r w:rsidRPr="005F1A8E" w:rsidR="00111385">
        <w:t xml:space="preserve">often </w:t>
      </w:r>
      <w:r w:rsidRPr="005F1A8E">
        <w:t xml:space="preserve">depends on who you are </w:t>
      </w:r>
      <w:r w:rsidRPr="005F1A8E" w:rsidR="00323A8F">
        <w:t>keen to please</w:t>
      </w:r>
      <w:r w:rsidR="00111385">
        <w:t>,</w:t>
      </w:r>
      <w:r w:rsidRPr="005F1A8E" w:rsidR="00323A8F">
        <w:t xml:space="preserve"> and we do not always benefit from that. In fact, we quite often lose from that because people want to please another large country.</w:t>
      </w:r>
    </w:p>
    <w:p w:rsidR="008816F1" w:rsidP="00967101">
      <w:pPr>
        <w:pStyle w:val="Question"/>
      </w:pPr>
      <w:sdt>
        <w:sdtPr>
          <w:alias w:val="Member"/>
          <w:tag w:val="&lt;Member mnisId='1546' dodsId='38376'&gt;"/>
          <w:id w:val="-1660533845"/>
          <w:placeholder>
            <w:docPart w:val="DefaultPlaceholder_1081868574"/>
          </w:placeholder>
          <w:richText/>
        </w:sdtPr>
        <w:sdtContent>
          <w:r w:rsidRPr="00967101" w:rsidR="00967101">
            <w:rPr>
              <w:b/>
            </w:rPr>
            <w:t>Chair:</w:t>
          </w:r>
        </w:sdtContent>
      </w:sdt>
      <w:r w:rsidR="00967101">
        <w:t xml:space="preserve"> </w:t>
      </w:r>
      <w:r w:rsidR="00111385">
        <w:t>Is it</w:t>
      </w:r>
      <w:r w:rsidR="00967101">
        <w:t xml:space="preserve"> </w:t>
      </w:r>
      <w:r w:rsidR="00111385">
        <w:t>a little</w:t>
      </w:r>
      <w:r w:rsidR="00967101">
        <w:t xml:space="preserve"> like the Eurovision song contest then?</w:t>
      </w:r>
    </w:p>
    <w:p w:rsidR="00967101" w:rsidP="008816F1">
      <w:pPr>
        <w:pStyle w:val="Answer"/>
      </w:pPr>
      <w:sdt>
        <w:sdtPr>
          <w:alias w:val="Witness"/>
          <w:id w:val="-726925598"/>
          <w:placeholder>
            <w:docPart w:val="DefaultPlaceholder_-1854013440"/>
          </w:placeholder>
          <w:richText/>
        </w:sdtPr>
        <w:sdtContent>
          <w:r w:rsidRPr="005F1A8E" w:rsidR="008816F1">
            <w:rPr>
              <w:b/>
              <w:i/>
            </w:rPr>
            <w:t>Professor Taylor:</w:t>
          </w:r>
        </w:sdtContent>
      </w:sdt>
      <w:r w:rsidRPr="005F1A8E" w:rsidR="008816F1">
        <w:t xml:space="preserve"> We do better in the defence business than we do in the Eurovisi</w:t>
      </w:r>
      <w:r w:rsidRPr="005F1A8E" w:rsidR="00C451B5">
        <w:t>o</w:t>
      </w:r>
      <w:r w:rsidRPr="005F1A8E" w:rsidR="008816F1">
        <w:t>n song contest. Those are some of the points that are helpful and made us successful</w:t>
      </w:r>
      <w:r>
        <w:t>:</w:t>
      </w:r>
      <w:r w:rsidRPr="005F1A8E" w:rsidR="008816F1">
        <w:t xml:space="preserve"> </w:t>
      </w:r>
      <w:r>
        <w:t>t</w:t>
      </w:r>
      <w:r w:rsidRPr="005F1A8E" w:rsidR="008816F1">
        <w:t>he political links, the patience and so on</w:t>
      </w:r>
      <w:r w:rsidRPr="005F1A8E" w:rsidR="00C451B5">
        <w:t>.</w:t>
      </w:r>
    </w:p>
    <w:p w:rsidR="001F5364" w:rsidRPr="005F1A8E" w:rsidP="00967101">
      <w:pPr>
        <w:pStyle w:val="Question"/>
      </w:pPr>
      <w:sdt>
        <w:sdtPr>
          <w:alias w:val="Member"/>
          <w:tag w:val="&lt;Member mnisId='1546' dodsId='38376'&gt;"/>
          <w:id w:val="1978495199"/>
          <w:placeholder>
            <w:docPart w:val="DefaultPlaceholder_1081868574"/>
          </w:placeholder>
          <w:richText/>
        </w:sdtPr>
        <w:sdtContent>
          <w:r w:rsidRPr="00967101" w:rsidR="00967101">
            <w:rPr>
              <w:b/>
            </w:rPr>
            <w:t>Chair:</w:t>
          </w:r>
        </w:sdtContent>
      </w:sdt>
      <w:r w:rsidR="00967101">
        <w:t xml:space="preserve"> Thank you. Prabhat, would you like to come in on that?</w:t>
      </w:r>
    </w:p>
    <w:p w:rsidR="005A699F" w:rsidRPr="005F1A8E" w:rsidP="00C451B5">
      <w:pPr>
        <w:pStyle w:val="Answer"/>
      </w:pPr>
      <w:sdt>
        <w:sdtPr>
          <w:alias w:val="Witness"/>
          <w:id w:val="487438894"/>
          <w:placeholder>
            <w:docPart w:val="DefaultPlaceholder_-1854013440"/>
          </w:placeholder>
          <w:richText/>
        </w:sdtPr>
        <w:sdtContent>
          <w:r w:rsidRPr="005F1A8E" w:rsidR="00C451B5">
            <w:rPr>
              <w:b/>
              <w:i/>
            </w:rPr>
            <w:t>Prabhat Vaze:</w:t>
          </w:r>
        </w:sdtContent>
      </w:sdt>
      <w:r w:rsidRPr="005F1A8E" w:rsidR="00C451B5">
        <w:t xml:space="preserve"> Looking at success, it is clear that it is obviously related to the larger </w:t>
      </w:r>
      <w:r w:rsidRPr="005F1A8E" w:rsidR="00222D17">
        <w:t>deals that we win and to some extent</w:t>
      </w:r>
      <w:r w:rsidR="00735083">
        <w:t>—</w:t>
      </w:r>
      <w:r w:rsidRPr="005F1A8E" w:rsidR="00222D17">
        <w:t>this is reiterating what has just been</w:t>
      </w:r>
      <w:r w:rsidR="00967101">
        <w:t xml:space="preserve"> said—</w:t>
      </w:r>
      <w:r w:rsidRPr="005F1A8E" w:rsidR="00222D17">
        <w:t xml:space="preserve">the ability to win those big deals has been the key number that has allowed us to have this good position. The factors that we have just heard are part of </w:t>
      </w:r>
      <w:r w:rsidR="001A50A4">
        <w:t>it when we are</w:t>
      </w:r>
      <w:r w:rsidRPr="005F1A8E" w:rsidR="00222D17">
        <w:t xml:space="preserve"> trying to win slightly more mature contracts in mature market</w:t>
      </w:r>
      <w:r w:rsidR="001A50A4">
        <w:t>s</w:t>
      </w:r>
      <w:r w:rsidRPr="005F1A8E" w:rsidR="00222D17">
        <w:t xml:space="preserve"> where you are trying to increase the value of the deals and go for the high</w:t>
      </w:r>
      <w:r w:rsidR="001A50A4">
        <w:t>-</w:t>
      </w:r>
      <w:r w:rsidRPr="005F1A8E" w:rsidR="00222D17">
        <w:t>value deals</w:t>
      </w:r>
      <w:r w:rsidRPr="005F1A8E" w:rsidR="00B37098">
        <w:t>. It is features that add up to making that pipeline of future success in winning those large contracts and deals.</w:t>
      </w:r>
    </w:p>
    <w:p w:rsidR="00C451B5" w:rsidRPr="005F1A8E" w:rsidP="005A699F">
      <w:pPr>
        <w:pStyle w:val="Answer"/>
      </w:pPr>
      <w:sdt>
        <w:sdtPr>
          <w:alias w:val="Witness"/>
          <w:id w:val="-409616890"/>
          <w:placeholder>
            <w:docPart w:val="DefaultPlaceholder_-1854013440"/>
          </w:placeholder>
          <w:richText/>
        </w:sdtPr>
        <w:sdtContent>
          <w:r w:rsidRPr="005F1A8E" w:rsidR="005A699F">
            <w:rPr>
              <w:b/>
              <w:i/>
            </w:rPr>
            <w:t>Professor Taylor:</w:t>
          </w:r>
        </w:sdtContent>
      </w:sdt>
      <w:r w:rsidRPr="005F1A8E" w:rsidR="005A699F">
        <w:t xml:space="preserve"> Value is a subjective term but it is certainly a multidimensional term. It is not just financial</w:t>
      </w:r>
      <w:r w:rsidRPr="005F1A8E" w:rsidR="006B707D">
        <w:t xml:space="preserve">. Some of the things that I would emphasise, it depends what you are keen on. The </w:t>
      </w:r>
      <w:r w:rsidR="00CF038B">
        <w:t>T</w:t>
      </w:r>
      <w:r w:rsidRPr="005F1A8E" w:rsidR="006B707D">
        <w:t xml:space="preserve">ype 26, the sale of </w:t>
      </w:r>
      <w:r w:rsidR="00F25B9B">
        <w:t xml:space="preserve">Sea </w:t>
      </w:r>
      <w:r w:rsidR="007D5325">
        <w:t>C</w:t>
      </w:r>
      <w:r w:rsidR="00F25B9B">
        <w:t xml:space="preserve">eptor </w:t>
      </w:r>
      <w:r w:rsidRPr="005F1A8E" w:rsidR="006B707D">
        <w:t>to New Zealand has a value in</w:t>
      </w:r>
      <w:r w:rsidRPr="005F1A8E" w:rsidR="00C849D8">
        <w:t xml:space="preserve"> that it links the New Zealand </w:t>
      </w:r>
      <w:r w:rsidR="001A50A4">
        <w:t>n</w:t>
      </w:r>
      <w:r w:rsidRPr="005F1A8E" w:rsidR="00C849D8">
        <w:t xml:space="preserve">avy with the Royal Navy for probably decades and it puts those two organisations </w:t>
      </w:r>
      <w:r w:rsidRPr="005F1A8E" w:rsidR="00FC1E46">
        <w:t>in much closer regular contact tha</w:t>
      </w:r>
      <w:r w:rsidR="00532417">
        <w:t>n</w:t>
      </w:r>
      <w:r w:rsidRPr="005F1A8E" w:rsidR="00FC1E46">
        <w:t xml:space="preserve"> they might otherwise be</w:t>
      </w:r>
      <w:r w:rsidRPr="005F1A8E" w:rsidR="008270C3">
        <w:t>.</w:t>
      </w:r>
    </w:p>
    <w:p w:rsidR="008270C3" w:rsidRPr="005F1A8E" w:rsidP="005A699F">
      <w:pPr>
        <w:pStyle w:val="Answer"/>
      </w:pPr>
      <w:r w:rsidRPr="005F1A8E">
        <w:t xml:space="preserve">The other point about the value of a deal is </w:t>
      </w:r>
      <w:r w:rsidR="001A50A4">
        <w:t xml:space="preserve">that </w:t>
      </w:r>
      <w:r w:rsidRPr="005F1A8E">
        <w:t>th</w:t>
      </w:r>
      <w:r w:rsidR="00152F16">
        <w:t>e</w:t>
      </w:r>
      <w:r w:rsidRPr="005F1A8E">
        <w:t xml:space="preserve"> defence industry</w:t>
      </w:r>
      <w:r w:rsidR="001A50A4">
        <w:t>,</w:t>
      </w:r>
      <w:r w:rsidRPr="005F1A8E" w:rsidR="001A50A4">
        <w:t xml:space="preserve"> the capability</w:t>
      </w:r>
      <w:r w:rsidR="001A50A4">
        <w:t>,</w:t>
      </w:r>
      <w:r w:rsidRPr="005F1A8E">
        <w:t xml:space="preserve"> is almost impossible</w:t>
      </w:r>
      <w:r w:rsidR="001A50A4">
        <w:t xml:space="preserve"> </w:t>
      </w:r>
      <w:r w:rsidRPr="005F1A8E">
        <w:t>to replace once you have got rid of it</w:t>
      </w:r>
      <w:r w:rsidRPr="005F1A8E" w:rsidR="00D765C8">
        <w:t>.</w:t>
      </w:r>
      <w:r w:rsidR="00B31ED2">
        <w:t xml:space="preserve"> </w:t>
      </w:r>
      <w:r w:rsidRPr="005F1A8E" w:rsidR="00D765C8">
        <w:t>The history of submarine buil</w:t>
      </w:r>
      <w:r w:rsidR="00CF038B">
        <w:t>d</w:t>
      </w:r>
      <w:r w:rsidRPr="005F1A8E" w:rsidR="00D765C8">
        <w:t xml:space="preserve">ing and what we neglected in the submarine sector is evidence of that; </w:t>
      </w:r>
      <w:r w:rsidR="00BA6887">
        <w:t>A</w:t>
      </w:r>
      <w:r w:rsidRPr="005F1A8E" w:rsidR="00D765C8">
        <w:t>stute cost a lot m</w:t>
      </w:r>
      <w:r w:rsidR="00BA6887">
        <w:t>ore</w:t>
      </w:r>
      <w:r w:rsidRPr="005F1A8E" w:rsidR="00D765C8">
        <w:t xml:space="preserve"> because the workforce </w:t>
      </w:r>
      <w:r w:rsidRPr="005F1A8E" w:rsidR="003C77ED">
        <w:t>at Barr</w:t>
      </w:r>
      <w:r w:rsidR="00430153">
        <w:t>ow</w:t>
      </w:r>
      <w:r w:rsidRPr="005F1A8E" w:rsidR="003C77ED">
        <w:t xml:space="preserve"> was run</w:t>
      </w:r>
      <w:r w:rsidR="00BA7B16">
        <w:t xml:space="preserve"> </w:t>
      </w:r>
      <w:r w:rsidRPr="005F1A8E" w:rsidR="003C77ED">
        <w:t>down from something like 14,000 to 2,500 or 3,000</w:t>
      </w:r>
      <w:r w:rsidRPr="005F1A8E" w:rsidR="00883498">
        <w:t>.</w:t>
      </w:r>
      <w:r w:rsidR="00B31ED2">
        <w:t xml:space="preserve"> </w:t>
      </w:r>
      <w:r w:rsidRPr="005F1A8E" w:rsidR="00883498">
        <w:t>You can imagine the skill loss there</w:t>
      </w:r>
      <w:r w:rsidR="001A50A4">
        <w:t>,</w:t>
      </w:r>
      <w:r w:rsidRPr="005F1A8E" w:rsidR="00883498">
        <w:t xml:space="preserve"> and</w:t>
      </w:r>
      <w:r w:rsidRPr="005F1A8E" w:rsidR="00C57AD8">
        <w:t xml:space="preserve"> </w:t>
      </w:r>
      <w:r w:rsidRPr="005F1A8E" w:rsidR="00883498">
        <w:t>getting it back was very difficult.</w:t>
      </w:r>
    </w:p>
    <w:p w:rsidR="00B565A9" w:rsidRPr="005F1A8E" w:rsidP="005A699F">
      <w:pPr>
        <w:pStyle w:val="Answer"/>
      </w:pPr>
      <w:r>
        <w:t>A</w:t>
      </w:r>
      <w:r w:rsidRPr="005F1A8E" w:rsidR="00C57AD8">
        <w:t>n export sale might not be worth very much</w:t>
      </w:r>
      <w:r w:rsidR="001A50A4">
        <w:t>,</w:t>
      </w:r>
      <w:r w:rsidRPr="005F1A8E" w:rsidR="00C57AD8">
        <w:t xml:space="preserve"> but if it helps keep your industrial people busy until the n</w:t>
      </w:r>
      <w:r>
        <w:t>e</w:t>
      </w:r>
      <w:r w:rsidRPr="005F1A8E" w:rsidR="00C57AD8">
        <w:t>xt order</w:t>
      </w:r>
      <w:r w:rsidR="00532417">
        <w:t>,</w:t>
      </w:r>
      <w:r w:rsidRPr="005F1A8E" w:rsidR="00C57AD8">
        <w:t xml:space="preserve"> the financial value matters less than the industrial capability, the fact that you can have an industrial capability </w:t>
      </w:r>
      <w:r>
        <w:t>that</w:t>
      </w:r>
      <w:r w:rsidRPr="005F1A8E" w:rsidR="00C57AD8">
        <w:t xml:space="preserve"> enables you to sustain and modify your own equipment rather than buy it from overseas when you cannot modify it yourself and you may not be able to sustain it yourself</w:t>
      </w:r>
      <w:r w:rsidRPr="005F1A8E">
        <w:t xml:space="preserve"> without foreign help.</w:t>
      </w:r>
      <w:r w:rsidR="00B31ED2">
        <w:t xml:space="preserve"> </w:t>
      </w:r>
      <w:r w:rsidRPr="005F1A8E" w:rsidR="00C12AC7">
        <w:t>V</w:t>
      </w:r>
      <w:r w:rsidRPr="005F1A8E">
        <w:t>alue is a multidimensional term</w:t>
      </w:r>
      <w:r w:rsidR="001A50A4">
        <w:t>,</w:t>
      </w:r>
      <w:r w:rsidRPr="005F1A8E">
        <w:t xml:space="preserve"> so just measuring the financial </w:t>
      </w:r>
      <w:r w:rsidRPr="005F1A8E" w:rsidR="00C12AC7">
        <w:t>value is not the only</w:t>
      </w:r>
      <w:r w:rsidR="00203E18">
        <w:t xml:space="preserve"> thing</w:t>
      </w:r>
      <w:r w:rsidRPr="005F1A8E" w:rsidR="00C12AC7">
        <w:t>.</w:t>
      </w:r>
    </w:p>
    <w:p w:rsidR="00111B68" w:rsidRPr="005F1A8E" w:rsidP="00C12AC7">
      <w:pPr>
        <w:pStyle w:val="Question"/>
      </w:pPr>
      <w:sdt>
        <w:sdtPr>
          <w:alias w:val="Member"/>
          <w:tag w:val="&lt;Member mnisId='1546' dodsId='38376'&gt;"/>
          <w:id w:val="194506706"/>
          <w:placeholder>
            <w:docPart w:val="DefaultPlaceholder_-1854013440"/>
          </w:placeholder>
          <w:richText/>
        </w:sdtPr>
        <w:sdtContent>
          <w:r w:rsidRPr="005F1A8E" w:rsidR="00C12AC7">
            <w:rPr>
              <w:b/>
            </w:rPr>
            <w:t>Chair:</w:t>
          </w:r>
        </w:sdtContent>
      </w:sdt>
      <w:r w:rsidRPr="005F1A8E" w:rsidR="00C12AC7">
        <w:t xml:space="preserve"> The point you made there about defence manufacturing</w:t>
      </w:r>
      <w:r w:rsidR="00532417">
        <w:t>—</w:t>
      </w:r>
      <w:r w:rsidRPr="005F1A8E" w:rsidR="00C12AC7">
        <w:t>and I assume</w:t>
      </w:r>
      <w:r w:rsidR="00C2139F">
        <w:t xml:space="preserve">, as with </w:t>
      </w:r>
      <w:r w:rsidRPr="001A50A4" w:rsidR="001A50A4">
        <w:t>Barrow-in-Furness</w:t>
      </w:r>
      <w:r w:rsidR="00C2139F">
        <w:t xml:space="preserve">, </w:t>
      </w:r>
      <w:r w:rsidRPr="005F1A8E" w:rsidR="00C77AB5">
        <w:t xml:space="preserve">you </w:t>
      </w:r>
      <w:r w:rsidR="00B96AB1">
        <w:t>could</w:t>
      </w:r>
      <w:r w:rsidRPr="005F1A8E" w:rsidR="00C77AB5">
        <w:t xml:space="preserve"> equally apply </w:t>
      </w:r>
      <w:r w:rsidR="001A50A4">
        <w:t>this</w:t>
      </w:r>
      <w:r w:rsidRPr="005F1A8E" w:rsidR="00C77AB5">
        <w:t xml:space="preserve"> to civilian manufacturers as well</w:t>
      </w:r>
      <w:r w:rsidR="00532417">
        <w:t>—</w:t>
      </w:r>
      <w:r w:rsidR="001A50A4">
        <w:t xml:space="preserve">is that </w:t>
      </w:r>
      <w:r w:rsidRPr="005F1A8E" w:rsidR="00C77AB5">
        <w:t xml:space="preserve">once </w:t>
      </w:r>
      <w:r w:rsidR="002A7340">
        <w:t xml:space="preserve">the </w:t>
      </w:r>
      <w:r w:rsidRPr="005F1A8E" w:rsidR="00C77AB5">
        <w:t>manufacturing base is lost</w:t>
      </w:r>
      <w:r w:rsidR="002A7340">
        <w:t>,</w:t>
      </w:r>
      <w:r w:rsidRPr="005F1A8E" w:rsidR="00C77AB5">
        <w:t xml:space="preserve"> the skill has been lost</w:t>
      </w:r>
      <w:r w:rsidR="002A7340">
        <w:t>,</w:t>
      </w:r>
      <w:r w:rsidRPr="005F1A8E" w:rsidR="00C77AB5">
        <w:t xml:space="preserve"> it is a difficult thing to replace and start up again.</w:t>
      </w:r>
    </w:p>
    <w:p w:rsidR="000B6CAB" w:rsidRPr="005F1A8E" w:rsidP="00111B68">
      <w:pPr>
        <w:pStyle w:val="Answer"/>
      </w:pPr>
      <w:sdt>
        <w:sdtPr>
          <w:alias w:val="Witness"/>
          <w:id w:val="647638752"/>
          <w:placeholder>
            <w:docPart w:val="DefaultPlaceholder_-1854013440"/>
          </w:placeholder>
          <w:richText/>
        </w:sdtPr>
        <w:sdtContent>
          <w:r w:rsidRPr="005F1A8E" w:rsidR="00111B68">
            <w:rPr>
              <w:b/>
              <w:i/>
            </w:rPr>
            <w:t>Professor Taylor:</w:t>
          </w:r>
        </w:sdtContent>
      </w:sdt>
      <w:r w:rsidRPr="005F1A8E" w:rsidR="00111B68">
        <w:t xml:space="preserve"> Defence products tend to be particularly complex products to integrate</w:t>
      </w:r>
      <w:r w:rsidR="001A50A4">
        <w:t xml:space="preserve">. You </w:t>
      </w:r>
      <w:r w:rsidRPr="005F1A8E" w:rsidR="00111B68">
        <w:t>have seen the Koreans and the Japanese build up a car industry where ours has gone down</w:t>
      </w:r>
      <w:r w:rsidR="00E25016">
        <w:t>, t</w:t>
      </w:r>
      <w:r w:rsidR="00D3554B">
        <w:t>he</w:t>
      </w:r>
      <w:r w:rsidRPr="005F1A8E" w:rsidR="00111B68">
        <w:t xml:space="preserve"> indigenous car industry</w:t>
      </w:r>
      <w:r w:rsidR="00413438">
        <w:t xml:space="preserve">, </w:t>
      </w:r>
      <w:r w:rsidRPr="005F1A8E" w:rsidR="00111B68">
        <w:t xml:space="preserve"> but it is particularly difficult in defence. You can see it</w:t>
      </w:r>
      <w:r w:rsidR="00413438">
        <w:t>. F</w:t>
      </w:r>
      <w:r w:rsidRPr="005F1A8E" w:rsidR="00111B68">
        <w:t>or instance</w:t>
      </w:r>
      <w:r w:rsidR="005360C0">
        <w:t>,</w:t>
      </w:r>
      <w:r w:rsidRPr="005F1A8E" w:rsidR="00111B68">
        <w:t xml:space="preserve"> even the most ardent Italian or German industrialist would recognise that </w:t>
      </w:r>
      <w:r w:rsidRPr="005F1A8E" w:rsidR="003441E9">
        <w:t>the</w:t>
      </w:r>
      <w:r w:rsidR="005360C0">
        <w:t>y</w:t>
      </w:r>
      <w:r w:rsidRPr="005F1A8E" w:rsidR="003441E9">
        <w:t xml:space="preserve"> have not </w:t>
      </w:r>
      <w:r w:rsidR="00413438">
        <w:t xml:space="preserve">really </w:t>
      </w:r>
      <w:r w:rsidRPr="005F1A8E" w:rsidR="003441E9">
        <w:t xml:space="preserve">recovered their aerospace expertise from having their military aircraft industry closed down for a decade </w:t>
      </w:r>
      <w:r w:rsidR="005360C0">
        <w:t>after</w:t>
      </w:r>
      <w:r w:rsidRPr="005F1A8E" w:rsidR="003441E9">
        <w:t xml:space="preserve"> the Second World War. That is a long time ago</w:t>
      </w:r>
      <w:r w:rsidRPr="005F1A8E" w:rsidR="00182BF7">
        <w:t>.</w:t>
      </w:r>
    </w:p>
    <w:p w:rsidR="00182BF7" w:rsidRPr="005F1A8E" w:rsidP="00111B68">
      <w:pPr>
        <w:pStyle w:val="Answer"/>
      </w:pPr>
      <w:r w:rsidRPr="005F1A8E">
        <w:t>The knowledge</w:t>
      </w:r>
      <w:r w:rsidR="00413438">
        <w:t xml:space="preserve">, </w:t>
      </w:r>
      <w:r w:rsidRPr="005F1A8E">
        <w:t>skills and expertise that you need, as well as the capital, make it a particular feature. It is probably true in the nuclear industry as well, if I was to cite another case</w:t>
      </w:r>
      <w:r w:rsidR="00413438">
        <w:t>—</w:t>
      </w:r>
      <w:r w:rsidRPr="005F1A8E">
        <w:t>nuclear engineer</w:t>
      </w:r>
      <w:r w:rsidR="00E649EF">
        <w:t>ing</w:t>
      </w:r>
      <w:r w:rsidRPr="005F1A8E">
        <w:t>, nuclear power generation</w:t>
      </w:r>
      <w:r w:rsidR="00413438">
        <w:t>—</w:t>
      </w:r>
      <w:r w:rsidRPr="005F1A8E">
        <w:t>but there are other industries where the entry barriers are not so hig</w:t>
      </w:r>
      <w:r w:rsidR="00413438">
        <w:t>h.</w:t>
      </w:r>
    </w:p>
    <w:p w:rsidR="00182BF7" w:rsidRPr="005F1A8E" w:rsidP="00F60941">
      <w:pPr>
        <w:pStyle w:val="Question"/>
        <w:numPr>
          <w:ilvl w:val="0"/>
          <w:numId w:val="0"/>
        </w:numPr>
        <w:ind w:left="794"/>
      </w:pPr>
      <w:sdt>
        <w:sdtPr>
          <w:alias w:val="Member"/>
          <w:tag w:val="&lt;Member mnisId='1546' dodsId='38376'&gt;"/>
          <w:id w:val="1068778029"/>
          <w:placeholder>
            <w:docPart w:val="DefaultPlaceholder_-1854013440"/>
          </w:placeholder>
          <w:richText/>
        </w:sdtPr>
        <w:sdtContent>
          <w:r w:rsidRPr="005F1A8E">
            <w:rPr>
              <w:b/>
            </w:rPr>
            <w:t>Chair:</w:t>
          </w:r>
        </w:sdtContent>
      </w:sdt>
      <w:r w:rsidRPr="005F1A8E">
        <w:t xml:space="preserve"> Thank you very much from me. I was about to congratulate you both for being very brief</w:t>
      </w:r>
      <w:r w:rsidR="00413438">
        <w:t>,</w:t>
      </w:r>
      <w:r w:rsidRPr="005F1A8E">
        <w:t xml:space="preserve"> but I see </w:t>
      </w:r>
      <w:r w:rsidRPr="005F1A8E" w:rsidR="00413438">
        <w:t xml:space="preserve">a supplementary question </w:t>
      </w:r>
      <w:r w:rsidRPr="005F1A8E">
        <w:t>is coming in from Mark Hendrick</w:t>
      </w:r>
      <w:r w:rsidR="00F60941">
        <w:t>,</w:t>
      </w:r>
      <w:r w:rsidRPr="005F1A8E">
        <w:t xml:space="preserve"> who is going to carry on the theme of brevity that we have had so far. It h</w:t>
      </w:r>
      <w:r w:rsidRPr="005F1A8E" w:rsidR="00AB0E55">
        <w:t>a</w:t>
      </w:r>
      <w:r w:rsidRPr="005F1A8E">
        <w:t>s been very good.</w:t>
      </w:r>
    </w:p>
    <w:p w:rsidR="00182BF7" w:rsidRPr="005F1A8E" w:rsidP="00182BF7">
      <w:pPr>
        <w:pStyle w:val="Question"/>
      </w:pPr>
      <w:sdt>
        <w:sdtPr>
          <w:alias w:val="Member"/>
          <w:tag w:val="&lt;Member mnisId='473' dodsId='25602'&gt;"/>
          <w:id w:val="-1494566482"/>
          <w:placeholder>
            <w:docPart w:val="DefaultPlaceholder_-1854013440"/>
          </w:placeholder>
          <w:richText/>
        </w:sdtPr>
        <w:sdtContent>
          <w:r w:rsidRPr="005F1A8E">
            <w:rPr>
              <w:b/>
            </w:rPr>
            <w:t>Sir Mark Hendrick:</w:t>
          </w:r>
        </w:sdtContent>
      </w:sdt>
      <w:r w:rsidRPr="005F1A8E">
        <w:t xml:space="preserve"> </w:t>
      </w:r>
      <w:r w:rsidRPr="005F1A8E" w:rsidR="00AB0E55">
        <w:t>There has been a great deal of talk about the size of some of these co</w:t>
      </w:r>
      <w:r w:rsidRPr="005F1A8E" w:rsidR="00EF6A49">
        <w:t>n</w:t>
      </w:r>
      <w:r w:rsidRPr="005F1A8E" w:rsidR="00AB0E55">
        <w:t xml:space="preserve">tracts and the percentage </w:t>
      </w:r>
      <w:r w:rsidR="00413438">
        <w:t xml:space="preserve">that </w:t>
      </w:r>
      <w:r w:rsidR="00F60941">
        <w:t>British A</w:t>
      </w:r>
      <w:r w:rsidRPr="005F1A8E" w:rsidR="00AB0E55">
        <w:t>erospace takes of our defence exports</w:t>
      </w:r>
      <w:r w:rsidRPr="005F1A8E" w:rsidR="00EF6A49">
        <w:t xml:space="preserve"> but</w:t>
      </w:r>
      <w:r w:rsidR="00F60941">
        <w:t>,</w:t>
      </w:r>
      <w:r w:rsidRPr="005F1A8E" w:rsidR="00EF6A49">
        <w:t xml:space="preserve"> if we look back</w:t>
      </w:r>
      <w:r w:rsidR="00F60941">
        <w:t>,</w:t>
      </w:r>
      <w:r w:rsidRPr="005F1A8E" w:rsidR="00EF6A49">
        <w:t xml:space="preserve"> a good deal of it is probably </w:t>
      </w:r>
      <w:r w:rsidRPr="005F1A8E" w:rsidR="009C6173">
        <w:t xml:space="preserve">to </w:t>
      </w:r>
      <w:r w:rsidRPr="005F1A8E" w:rsidR="009C6173">
        <w:t>do with the success or simply the volume of the Al</w:t>
      </w:r>
      <w:r w:rsidRPr="005F1A8E" w:rsidR="00A12EAB">
        <w:t>-Yamamah</w:t>
      </w:r>
      <w:r w:rsidRPr="005F1A8E" w:rsidR="009C6173">
        <w:t xml:space="preserve"> contract and the likes of Typhoon</w:t>
      </w:r>
      <w:r w:rsidR="00F60941">
        <w:t>, and</w:t>
      </w:r>
      <w:r w:rsidRPr="005F1A8E" w:rsidR="009C6173">
        <w:t xml:space="preserve"> coming forward </w:t>
      </w:r>
      <w:r w:rsidRPr="005F1A8E" w:rsidR="00424B27">
        <w:t>from Typhoon to the latest aircraft that we are selling abroad. Do you not feel that we are very much hitched to Saudi Arabia</w:t>
      </w:r>
      <w:r w:rsidR="00815AC1">
        <w:t>,</w:t>
      </w:r>
      <w:r w:rsidRPr="005F1A8E" w:rsidR="00A12EAB">
        <w:t xml:space="preserve"> and our current circumstances</w:t>
      </w:r>
      <w:r w:rsidR="00815AC1">
        <w:t>,</w:t>
      </w:r>
      <w:r w:rsidRPr="005F1A8E" w:rsidR="00A12EAB">
        <w:t xml:space="preserve"> </w:t>
      </w:r>
      <w:r w:rsidR="00413438">
        <w:t xml:space="preserve">the </w:t>
      </w:r>
      <w:r w:rsidRPr="005F1A8E" w:rsidR="00413438">
        <w:t xml:space="preserve">developing </w:t>
      </w:r>
      <w:r w:rsidRPr="005F1A8E" w:rsidR="00A12EAB">
        <w:t>attitudes towards Saudi Arabia</w:t>
      </w:r>
      <w:r w:rsidR="00413438">
        <w:t xml:space="preserve">, </w:t>
      </w:r>
      <w:r w:rsidRPr="005F1A8E" w:rsidR="00A12EAB">
        <w:t>are very much putting at risk th</w:t>
      </w:r>
      <w:r w:rsidR="00413438">
        <w:t>e</w:t>
      </w:r>
      <w:r w:rsidRPr="005F1A8E" w:rsidR="00A12EAB">
        <w:t xml:space="preserve"> volume that we see before us?</w:t>
      </w:r>
    </w:p>
    <w:p w:rsidR="00B7575E" w:rsidRPr="005F1A8E" w:rsidP="00B7575E">
      <w:pPr>
        <w:pStyle w:val="Answer"/>
      </w:pPr>
      <w:sdt>
        <w:sdtPr>
          <w:alias w:val="Witness"/>
          <w:id w:val="2084790344"/>
          <w:placeholder>
            <w:docPart w:val="DefaultPlaceholder_-1854013440"/>
          </w:placeholder>
          <w:richText/>
        </w:sdtPr>
        <w:sdtContent>
          <w:r w:rsidRPr="005F1A8E">
            <w:rPr>
              <w:b/>
              <w:i/>
            </w:rPr>
            <w:t>Professor Taylor:</w:t>
          </w:r>
        </w:sdtContent>
      </w:sdt>
      <w:r w:rsidRPr="005F1A8E">
        <w:t xml:space="preserve"> It is a concern</w:t>
      </w:r>
      <w:r w:rsidRPr="005F1A8E" w:rsidR="00DA45C9">
        <w:t xml:space="preserve"> that there is so much dependence</w:t>
      </w:r>
      <w:r w:rsidR="00413438">
        <w:t>,</w:t>
      </w:r>
      <w:r w:rsidRPr="005F1A8E" w:rsidR="00DA45C9">
        <w:t xml:space="preserve"> or at least </w:t>
      </w:r>
      <w:r w:rsidR="00413438">
        <w:t xml:space="preserve">that </w:t>
      </w:r>
      <w:r w:rsidRPr="005F1A8E" w:rsidR="00DA45C9">
        <w:t>Saudi Arabia is such a bi</w:t>
      </w:r>
      <w:r w:rsidR="004B4896">
        <w:t>g</w:t>
      </w:r>
      <w:r w:rsidRPr="005F1A8E" w:rsidR="00DA45C9">
        <w:t xml:space="preserve"> client.</w:t>
      </w:r>
      <w:r w:rsidR="00B31ED2">
        <w:t xml:space="preserve"> </w:t>
      </w:r>
      <w:r w:rsidRPr="005F1A8E" w:rsidR="00DA45C9">
        <w:t>It is a big client for the United State</w:t>
      </w:r>
      <w:r w:rsidRPr="005F1A8E" w:rsidR="003E7905">
        <w:t>s</w:t>
      </w:r>
      <w:r w:rsidRPr="005F1A8E" w:rsidR="00DA45C9">
        <w:t xml:space="preserve"> as well, by the way.</w:t>
      </w:r>
      <w:r w:rsidR="00B31ED2">
        <w:t xml:space="preserve"> </w:t>
      </w:r>
      <w:r w:rsidRPr="005F1A8E" w:rsidR="00DA45C9">
        <w:t>It is a bigger client for them than it is for us.</w:t>
      </w:r>
      <w:r w:rsidRPr="005F1A8E" w:rsidR="003E7905">
        <w:t xml:space="preserve"> But it is a very major customer</w:t>
      </w:r>
      <w:r w:rsidR="003B4A3F">
        <w:t>,</w:t>
      </w:r>
      <w:r w:rsidRPr="005F1A8E" w:rsidR="003E7905">
        <w:t xml:space="preserve"> it is concerning. </w:t>
      </w:r>
      <w:r w:rsidRPr="005F1A8E" w:rsidR="00A5105A">
        <w:t>The potential is wider. We have seen Typhoons sold to other Middle Eastern countries</w:t>
      </w:r>
      <w:r w:rsidRPr="005F1A8E" w:rsidR="00784C45">
        <w:t xml:space="preserve"> and</w:t>
      </w:r>
      <w:r w:rsidR="00413438">
        <w:t>,</w:t>
      </w:r>
      <w:r w:rsidRPr="005F1A8E" w:rsidR="00784C45">
        <w:t xml:space="preserve"> as we look forward to Tempest</w:t>
      </w:r>
      <w:r w:rsidR="00413438">
        <w:t>,</w:t>
      </w:r>
      <w:r w:rsidRPr="005F1A8E" w:rsidR="00784C45">
        <w:t xml:space="preserve"> the potential market will be much wider. Of course</w:t>
      </w:r>
      <w:r w:rsidR="00532417">
        <w:t>,</w:t>
      </w:r>
      <w:r w:rsidRPr="005F1A8E" w:rsidR="00784C45">
        <w:t xml:space="preserve"> we have done quite well with</w:t>
      </w:r>
      <w:r w:rsidRPr="00413438" w:rsidR="00413438">
        <w:t xml:space="preserve"> </w:t>
      </w:r>
      <w:r w:rsidRPr="005F1A8E" w:rsidR="00413438">
        <w:t>other aerospace products</w:t>
      </w:r>
      <w:r w:rsidRPr="005F1A8E" w:rsidR="00784C45">
        <w:t>. We have sold Jaguar and Hawk very extensively in India.</w:t>
      </w:r>
    </w:p>
    <w:p w:rsidR="00784C45" w:rsidRPr="005F1A8E" w:rsidP="00B7575E">
      <w:pPr>
        <w:pStyle w:val="Answer"/>
      </w:pPr>
      <w:r w:rsidRPr="005F1A8E">
        <w:t xml:space="preserve">You are quite right, </w:t>
      </w:r>
      <w:r w:rsidRPr="005F1A8E" w:rsidR="00E153C6">
        <w:t>Saudi Arabia is a country of real concern because of its importance</w:t>
      </w:r>
      <w:r w:rsidR="00413438">
        <w:t>. O</w:t>
      </w:r>
      <w:r w:rsidRPr="005F1A8E" w:rsidR="00E153C6">
        <w:t>ne o</w:t>
      </w:r>
      <w:r w:rsidR="009A68C5">
        <w:t>f</w:t>
      </w:r>
      <w:r w:rsidRPr="005F1A8E" w:rsidR="00E153C6">
        <w:t xml:space="preserve"> the difficulties of thinking about Saudi Arabia is </w:t>
      </w:r>
      <w:r w:rsidR="00413438">
        <w:t>that,</w:t>
      </w:r>
      <w:r w:rsidRPr="005F1A8E" w:rsidR="00E153C6">
        <w:t xml:space="preserve"> if the Governmen</w:t>
      </w:r>
      <w:r w:rsidRPr="005F1A8E" w:rsidR="00A74EAC">
        <w:t>t</w:t>
      </w:r>
      <w:r w:rsidRPr="005F1A8E" w:rsidR="00E153C6">
        <w:t xml:space="preserve"> </w:t>
      </w:r>
      <w:r w:rsidRPr="005F1A8E" w:rsidR="00413438">
        <w:t xml:space="preserve">there </w:t>
      </w:r>
      <w:r w:rsidRPr="005F1A8E" w:rsidR="00E153C6">
        <w:t>d</w:t>
      </w:r>
      <w:r w:rsidR="008E61C4">
        <w:t>id</w:t>
      </w:r>
      <w:r w:rsidRPr="005F1A8E" w:rsidR="00E153C6">
        <w:t xml:space="preserve"> change</w:t>
      </w:r>
      <w:r w:rsidR="00413438">
        <w:t xml:space="preserve">, </w:t>
      </w:r>
      <w:r w:rsidRPr="005F1A8E" w:rsidR="00E153C6">
        <w:t xml:space="preserve">would it </w:t>
      </w:r>
      <w:r w:rsidR="00413438">
        <w:t>change</w:t>
      </w:r>
      <w:r w:rsidRPr="005F1A8E" w:rsidR="00E153C6">
        <w:t xml:space="preserve"> to anything better</w:t>
      </w:r>
      <w:r w:rsidRPr="005F1A8E" w:rsidR="00A74EAC">
        <w:t xml:space="preserve"> or would it be to something worse than we have today? </w:t>
      </w:r>
      <w:r w:rsidR="00413438">
        <w:t>E</w:t>
      </w:r>
      <w:r w:rsidRPr="005F1A8E" w:rsidR="00A74EAC">
        <w:t>verybody is cognisant of this</w:t>
      </w:r>
      <w:r w:rsidRPr="005F1A8E" w:rsidR="00614B2F">
        <w:t>. It would be very helpful and encouraging to see a wider range of sales.</w:t>
      </w:r>
      <w:r w:rsidR="00B31ED2">
        <w:t xml:space="preserve"> </w:t>
      </w:r>
      <w:r w:rsidRPr="005F1A8E" w:rsidR="00614B2F">
        <w:t>I should not miss out that we do sell</w:t>
      </w:r>
      <w:r w:rsidRPr="005F1A8E" w:rsidR="00EC5EF3">
        <w:t xml:space="preserve"> aerospace products in the United States. </w:t>
      </w:r>
      <w:r w:rsidR="00532417">
        <w:t>T</w:t>
      </w:r>
      <w:r w:rsidRPr="005F1A8E" w:rsidR="00EC5EF3">
        <w:t>he Hawk has been sold to the United States, the Harrier was sold to the United States. These do not show up so big in the export figures because</w:t>
      </w:r>
      <w:r w:rsidR="00532417">
        <w:t>,</w:t>
      </w:r>
      <w:r w:rsidRPr="005F1A8E" w:rsidR="00EC5EF3">
        <w:t xml:space="preserve"> of course</w:t>
      </w:r>
      <w:r w:rsidR="00532417">
        <w:t>,</w:t>
      </w:r>
      <w:r w:rsidRPr="005F1A8E" w:rsidR="00EC5EF3">
        <w:t xml:space="preserve"> the United States insists that anything that is sold there is also manufactured</w:t>
      </w:r>
      <w:r w:rsidRPr="005F1A8E" w:rsidR="00931036">
        <w:t xml:space="preserve"> there.</w:t>
      </w:r>
      <w:r w:rsidR="00B31ED2">
        <w:t xml:space="preserve"> </w:t>
      </w:r>
      <w:r w:rsidRPr="005F1A8E" w:rsidR="00931036">
        <w:t>Most of the manufacture takes place in that country.</w:t>
      </w:r>
    </w:p>
    <w:p w:rsidR="0058517E" w:rsidRPr="005F1A8E" w:rsidP="00B7575E">
      <w:pPr>
        <w:pStyle w:val="Answer"/>
      </w:pPr>
      <w:r w:rsidRPr="005F1A8E">
        <w:t>It is a good point that you make</w:t>
      </w:r>
      <w:r w:rsidR="00413438">
        <w:t>,</w:t>
      </w:r>
      <w:r w:rsidRPr="005F1A8E">
        <w:t xml:space="preserve"> and everybody is trying to manage the problems of transition and behaviour in Saudi Arabia.</w:t>
      </w:r>
    </w:p>
    <w:p w:rsidR="00931036" w:rsidRPr="005F1A8E" w:rsidP="00C612FF">
      <w:pPr>
        <w:pStyle w:val="Question"/>
        <w:numPr>
          <w:ilvl w:val="0"/>
          <w:numId w:val="0"/>
        </w:numPr>
        <w:ind w:left="794"/>
      </w:pPr>
      <w:sdt>
        <w:sdtPr>
          <w:alias w:val="Member"/>
          <w:tag w:val="&lt;Member mnisId='1546' dodsId='38376'&gt;"/>
          <w:id w:val="-976301196"/>
          <w:placeholder>
            <w:docPart w:val="DefaultPlaceholder_-1854013440"/>
          </w:placeholder>
          <w:richText/>
        </w:sdtPr>
        <w:sdtContent>
          <w:r w:rsidRPr="005F1A8E" w:rsidR="0058517E">
            <w:rPr>
              <w:b/>
            </w:rPr>
            <w:t>Chair:</w:t>
          </w:r>
        </w:sdtContent>
      </w:sdt>
      <w:r w:rsidRPr="005F1A8E" w:rsidR="0058517E">
        <w:t xml:space="preserve"> I like the American approach to free trade</w:t>
      </w:r>
      <w:r w:rsidR="00413438">
        <w:t xml:space="preserve">: </w:t>
      </w:r>
      <w:r w:rsidRPr="005F1A8E" w:rsidR="0058517E">
        <w:t>you can do it in the way we tell you to do it. Gentlemen, I thank you both for your time</w:t>
      </w:r>
      <w:r w:rsidR="00413438">
        <w:t xml:space="preserve"> </w:t>
      </w:r>
      <w:r w:rsidRPr="005F1A8E" w:rsidR="0058517E">
        <w:t xml:space="preserve">and </w:t>
      </w:r>
      <w:r w:rsidR="00413438">
        <w:t xml:space="preserve">for your </w:t>
      </w:r>
      <w:r w:rsidRPr="005F1A8E" w:rsidR="0058517E">
        <w:t xml:space="preserve">example to the </w:t>
      </w:r>
      <w:r w:rsidRPr="005F1A8E" w:rsidR="00ED7D74">
        <w:t>next two panels</w:t>
      </w:r>
      <w:r w:rsidR="00413438">
        <w:t>.</w:t>
      </w:r>
      <w:r w:rsidRPr="005F1A8E" w:rsidR="00ED7D74">
        <w:t xml:space="preserve"> Mark Garnier, I can see you gesturing. Were you wanting to come in there?</w:t>
      </w:r>
    </w:p>
    <w:p w:rsidR="00ED7D74" w:rsidRPr="005F1A8E" w:rsidP="00C612FF">
      <w:pPr>
        <w:pStyle w:val="Question"/>
        <w:numPr>
          <w:ilvl w:val="0"/>
          <w:numId w:val="0"/>
        </w:numPr>
        <w:ind w:left="794"/>
      </w:pPr>
      <w:sdt>
        <w:sdtPr>
          <w:alias w:val="Member"/>
          <w:tag w:val="&lt;Member mnisId='4074' dodsId='35520'&gt;"/>
          <w:id w:val="-1628778627"/>
          <w:placeholder>
            <w:docPart w:val="DefaultPlaceholder_-1854013440"/>
          </w:placeholder>
          <w:richText/>
        </w:sdtPr>
        <w:sdtContent>
          <w:r w:rsidRPr="005F1A8E">
            <w:rPr>
              <w:b/>
            </w:rPr>
            <w:t>Mark Garnier:</w:t>
          </w:r>
        </w:sdtContent>
      </w:sdt>
      <w:r w:rsidRPr="005F1A8E">
        <w:t xml:space="preserve"> No, I was asking my researcher</w:t>
      </w:r>
      <w:r w:rsidR="00C612FF">
        <w:t>s</w:t>
      </w:r>
      <w:r w:rsidRPr="005F1A8E">
        <w:t xml:space="preserve"> to leave the door open because there is no air in my office</w:t>
      </w:r>
      <w:r w:rsidR="00532417">
        <w:t>.</w:t>
      </w:r>
    </w:p>
    <w:p w:rsidR="00ED7D74" w:rsidP="00C612FF">
      <w:pPr>
        <w:pStyle w:val="Question"/>
        <w:numPr>
          <w:ilvl w:val="0"/>
          <w:numId w:val="0"/>
        </w:numPr>
        <w:ind w:left="794"/>
      </w:pPr>
      <w:sdt>
        <w:sdtPr>
          <w:alias w:val="Member"/>
          <w:tag w:val="&lt;Member mnisId='1546' dodsId='38376'&gt;"/>
          <w:id w:val="1389457146"/>
          <w:placeholder>
            <w:docPart w:val="DefaultPlaceholder_-1854013440"/>
          </w:placeholder>
          <w:richText/>
        </w:sdtPr>
        <w:sdtContent>
          <w:r w:rsidRPr="005F1A8E">
            <w:rPr>
              <w:b/>
            </w:rPr>
            <w:t>Chair:</w:t>
          </w:r>
        </w:sdtContent>
      </w:sdt>
      <w:r w:rsidRPr="005F1A8E">
        <w:t xml:space="preserve"> I am far too sensitive to your micro</w:t>
      </w:r>
      <w:r w:rsidR="0093776A">
        <w:t>-</w:t>
      </w:r>
      <w:r w:rsidRPr="005F1A8E">
        <w:t xml:space="preserve">movements. </w:t>
      </w:r>
      <w:r w:rsidRPr="005F1A8E" w:rsidR="004F19DD">
        <w:t>Gentlemen,</w:t>
      </w:r>
      <w:r w:rsidR="0093776A">
        <w:t xml:space="preserve"> I thank</w:t>
      </w:r>
      <w:r w:rsidRPr="005F1A8E" w:rsidR="004F19DD">
        <w:t xml:space="preserve"> you very much for your time</w:t>
      </w:r>
      <w:r w:rsidR="0093776A">
        <w:t>. It is</w:t>
      </w:r>
      <w:r w:rsidRPr="005F1A8E" w:rsidR="004F19DD">
        <w:t xml:space="preserve"> greatly appreciated.</w:t>
      </w:r>
    </w:p>
    <w:p w:rsidR="00532417" w:rsidRPr="00532417" w:rsidP="00532417">
      <w:pPr>
        <w:pStyle w:val="QuestionCont"/>
      </w:pPr>
    </w:p>
    <w:p w:rsidR="004F19DD" w:rsidRPr="005F1A8E" w:rsidP="004F19DD">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E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E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EB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E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D06EC071CF042F6ABCE2EC53F76B8E2"/>
      </w:placeholder>
      <w:richText/>
    </w:sdtPr>
    <w:sdtContent>
      <w:p w:rsidR="00F52461" w:rsidP="009277D8">
        <w:pPr>
          <w:pStyle w:val="Para"/>
          <w:rPr>
            <w:color w:val="808080"/>
          </w:rPr>
        </w:pPr>
        <w:r w:rsidRPr="0049101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3CF7B49F8D046F3849F0C8752B353B7"/>
      </w:placeholder>
      <w:richText/>
    </w:sdtPr>
    <w:sdtContent>
      <w:p w:rsidR="00F5246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E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491017"/>
    <w:rPr>
      <w:color w:val="605E5C"/>
      <w:shd w:val="clear" w:color="auto" w:fill="E1DFDD"/>
    </w:rPr>
  </w:style>
  <w:style w:type="character" w:customStyle="1" w:styleId="UnresolvedMention">
    <w:name w:val="Unresolved Mention"/>
    <w:basedOn w:val="DefaultParagraphFont"/>
    <w:uiPriority w:val="99"/>
    <w:semiHidden/>
    <w:unhideWhenUsed/>
    <w:rsid w:val="0001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D06EC071CF042F6ABCE2EC53F76B8E2"/>
        <w:category>
          <w:name w:val="General"/>
          <w:gallery w:val="placeholder"/>
        </w:category>
        <w:types>
          <w:type w:val="bbPlcHdr"/>
        </w:types>
        <w:behaviors>
          <w:behavior w:val="content"/>
        </w:behaviors>
        <w:guid w:val="{5B0610F8-3150-4A25-8AF0-24B8BEB3F525}"/>
      </w:docPartPr>
      <w:docPartBody>
        <w:p w:rsidR="004200B9" w:rsidP="003F51C0">
          <w:pPr>
            <w:pStyle w:val="0D06EC071CF042F6ABCE2EC53F76B8E2"/>
          </w:pPr>
          <w:r w:rsidRPr="000753FC">
            <w:rPr>
              <w:rStyle w:val="PlaceholderText"/>
            </w:rPr>
            <w:t>Click here to enter text.</w:t>
          </w:r>
        </w:p>
      </w:docPartBody>
    </w:docPart>
    <w:docPart>
      <w:docPartPr>
        <w:name w:val="73CF7B49F8D046F3849F0C8752B353B7"/>
        <w:category>
          <w:name w:val="General"/>
          <w:gallery w:val="placeholder"/>
        </w:category>
        <w:types>
          <w:type w:val="bbPlcHdr"/>
        </w:types>
        <w:behaviors>
          <w:behavior w:val="content"/>
        </w:behaviors>
        <w:guid w:val="{A894CCC8-669C-4D25-A3EC-CC5A1B1596B0}"/>
      </w:docPartPr>
      <w:docPartBody>
        <w:p w:rsidR="004200B9" w:rsidP="003F51C0">
          <w:pPr>
            <w:pStyle w:val="73CF7B49F8D046F3849F0C8752B353B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3B532C9-C38D-44ED-953C-BA1F88F7202B}"/>
      </w:docPartPr>
      <w:docPartBody>
        <w:p w:rsidR="004200B9">
          <w:r w:rsidRPr="00A234AC">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E57A9E41-1BAA-4A0A-AE16-355EF3B7F3D9}"/>
      </w:docPartPr>
      <w:docPartBody>
        <w:p w:rsidR="00F64F20">
          <w:r w:rsidRPr="00871EB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A12"/>
    <w:rPr>
      <w:color w:val="808080"/>
    </w:rPr>
  </w:style>
  <w:style w:type="paragraph" w:customStyle="1" w:styleId="0D06EC071CF042F6ABCE2EC53F76B8E2">
    <w:name w:val="0D06EC071CF042F6ABCE2EC53F76B8E2"/>
    <w:rsid w:val="003F51C0"/>
  </w:style>
  <w:style w:type="paragraph" w:customStyle="1" w:styleId="A94BA2FEA46146058E795856322B2F7D">
    <w:name w:val="A94BA2FEA46146058E795856322B2F7D"/>
    <w:rsid w:val="003F51C0"/>
  </w:style>
  <w:style w:type="paragraph" w:customStyle="1" w:styleId="73CF7B49F8D046F3849F0C8752B353B7">
    <w:name w:val="73CF7B49F8D046F3849F0C8752B353B7"/>
    <w:rsid w:val="003F51C0"/>
  </w:style>
  <w:style w:type="paragraph" w:customStyle="1" w:styleId="708689B15E7147F88318D9DCC3C1699D">
    <w:name w:val="708689B15E7147F88318D9DCC3C1699D"/>
    <w:rsid w:val="003F51C0"/>
  </w:style>
  <w:style w:type="paragraph" w:customStyle="1" w:styleId="4DCA43B968674B7D9630894315F6AFB4">
    <w:name w:val="4DCA43B968674B7D9630894315F6AFB4"/>
    <w:rsid w:val="003F51C0"/>
  </w:style>
  <w:style w:type="paragraph" w:customStyle="1" w:styleId="C603B06DCB9843809002483C557B140A">
    <w:name w:val="C603B06DCB9843809002483C557B140A"/>
    <w:rsid w:val="003F51C0"/>
  </w:style>
  <w:style w:type="paragraph" w:customStyle="1" w:styleId="A7481C11C49847049D34EBF88AAAAC34">
    <w:name w:val="A7481C11C49847049D34EBF88AAAAC34"/>
    <w:rsid w:val="003F51C0"/>
  </w:style>
  <w:style w:type="paragraph" w:customStyle="1" w:styleId="806948FED78342159A5E5F43211B489A">
    <w:name w:val="806948FED78342159A5E5F43211B489A"/>
    <w:rsid w:val="003F51C0"/>
  </w:style>
  <w:style w:type="paragraph" w:customStyle="1" w:styleId="222F2310E1B04589BC769F9155B20DED">
    <w:name w:val="222F2310E1B04589BC769F9155B20DED"/>
    <w:rsid w:val="003F51C0"/>
  </w:style>
  <w:style w:type="paragraph" w:customStyle="1" w:styleId="7F68A2C574474857892DCA16473281CD">
    <w:name w:val="7F68A2C574474857892DCA16473281CD"/>
    <w:rsid w:val="003F51C0"/>
  </w:style>
  <w:style w:type="paragraph" w:customStyle="1" w:styleId="FB0E4E66D7924927BD006821C9F7F04F">
    <w:name w:val="FB0E4E66D7924927BD006821C9F7F04F"/>
    <w:rsid w:val="003F51C0"/>
  </w:style>
  <w:style w:type="paragraph" w:customStyle="1" w:styleId="15F656D8CDB543B998F0EC0A61A731D8">
    <w:name w:val="15F656D8CDB543B998F0EC0A61A731D8"/>
    <w:rsid w:val="003F51C0"/>
  </w:style>
  <w:style w:type="paragraph" w:customStyle="1" w:styleId="6C29453F4DCC4225AB77A91934F16C0F">
    <w:name w:val="6C29453F4DCC4225AB77A91934F16C0F"/>
    <w:rsid w:val="003F51C0"/>
  </w:style>
  <w:style w:type="paragraph" w:customStyle="1" w:styleId="F0EA9A9B79EB4F4795085BDC062C548D">
    <w:name w:val="F0EA9A9B79EB4F4795085BDC062C548D"/>
    <w:rsid w:val="003F51C0"/>
  </w:style>
  <w:style w:type="paragraph" w:customStyle="1" w:styleId="9904023A41CE480CB1FB6BFE8DBAA062">
    <w:name w:val="9904023A41CE480CB1FB6BFE8DBAA062"/>
    <w:rsid w:val="003F51C0"/>
  </w:style>
  <w:style w:type="paragraph" w:customStyle="1" w:styleId="B83AC5BBF1CF4AA4B557D31DEB83AA4C">
    <w:name w:val="B83AC5BBF1CF4AA4B557D31DEB83AA4C"/>
    <w:rsid w:val="003F51C0"/>
  </w:style>
  <w:style w:type="paragraph" w:customStyle="1" w:styleId="690F95412C8048DCA658EE7FD8240105">
    <w:name w:val="690F95412C8048DCA658EE7FD8240105"/>
    <w:rsid w:val="003F51C0"/>
  </w:style>
  <w:style w:type="paragraph" w:customStyle="1" w:styleId="022B7C38151542CABDF60362900F54BF">
    <w:name w:val="022B7C38151542CABDF60362900F54BF"/>
    <w:rsid w:val="003F51C0"/>
  </w:style>
  <w:style w:type="paragraph" w:customStyle="1" w:styleId="B57E2EDA412C41549A2751A012A4611D">
    <w:name w:val="B57E2EDA412C41549A2751A012A4611D"/>
    <w:rsid w:val="00F64F20"/>
  </w:style>
  <w:style w:type="paragraph" w:customStyle="1" w:styleId="50315F1536664BCC8ECB5E2DE0DAE3EB">
    <w:name w:val="50315F1536664BCC8ECB5E2DE0DAE3EB"/>
    <w:rsid w:val="00F64F20"/>
  </w:style>
  <w:style w:type="paragraph" w:customStyle="1" w:styleId="BED8F1EFEABB46DFB1D932A19216ECAF">
    <w:name w:val="BED8F1EFEABB46DFB1D932A19216ECAF"/>
    <w:rsid w:val="001F4304"/>
  </w:style>
  <w:style w:type="paragraph" w:customStyle="1" w:styleId="83CCB8DC6A114A4FBA707CDE996B6639">
    <w:name w:val="83CCB8DC6A114A4FBA707CDE996B6639"/>
    <w:rsid w:val="00D24A12"/>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AD8B5-F38F-457B-871E-E14E1EBE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