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5B04" w:rsidRPr="00F11C3E" w:rsidP="000A2F51">
      <w:pPr>
        <w:pStyle w:val="TitleCommittee0"/>
      </w:pPr>
      <w:sdt>
        <w:sdtPr>
          <w:alias w:val="CommitteeName"/>
          <w:tag w:val="CommitteeName"/>
          <w:id w:val="1869951332"/>
          <w:placeholder>
            <w:docPart w:val="EAE81AE354F64E16B750B5B59220482B"/>
          </w:placeholder>
          <w:richText/>
        </w:sdtPr>
        <w:sdtContent>
          <w:r w:rsidRPr="00F11C3E">
            <w:t>Environment, Food and Rural Affairs Committee</w:t>
          </w:r>
        </w:sdtContent>
      </w:sdt>
    </w:p>
    <w:p w:rsidR="002A5B04" w:rsidRPr="00F11C3E" w:rsidP="000A2F51">
      <w:pPr>
        <w:pStyle w:val="TitleInquiry0"/>
      </w:pPr>
      <w:r w:rsidRPr="00F11C3E">
        <w:t xml:space="preserve">Oral evidence: </w:t>
      </w:r>
      <w:sdt>
        <w:sdtPr>
          <w:alias w:val="InquiryName"/>
          <w:tag w:val="InquiryName"/>
          <w:id w:val="377371847"/>
          <w:placeholder>
            <w:docPart w:val="EAE81AE354F64E16B750B5B59220482B"/>
          </w:placeholder>
          <w:richText/>
        </w:sdtPr>
        <w:sdtContent>
          <w:r w:rsidRPr="00F11C3E">
            <w:t>Flooding</w:t>
          </w:r>
        </w:sdtContent>
      </w:sdt>
      <w:r w:rsidRPr="00F11C3E">
        <w:t xml:space="preserve">, HC </w:t>
      </w:r>
      <w:sdt>
        <w:sdtPr>
          <w:alias w:val="InquiryRefNo"/>
          <w:tag w:val="InquiryRefNo"/>
          <w:id w:val="-281725174"/>
          <w:placeholder>
            <w:docPart w:val="EAE81AE354F64E16B750B5B59220482B"/>
          </w:placeholder>
          <w:richText/>
        </w:sdtPr>
        <w:sdtContent>
          <w:r w:rsidRPr="00F11C3E" w:rsidR="00C63F84">
            <w:t>170</w:t>
          </w:r>
        </w:sdtContent>
      </w:sdt>
    </w:p>
    <w:sdt>
      <w:sdtPr>
        <w:alias w:val="SittingDate"/>
        <w:tag w:val="SittingDate"/>
        <w:id w:val="-1160222926"/>
        <w:placeholder>
          <w:docPart w:val="EAE81AE354F64E16B750B5B59220482B"/>
        </w:placeholder>
        <w:richText/>
      </w:sdtPr>
      <w:sdtContent>
        <w:p w:rsidR="002A5B04" w:rsidRPr="00F11C3E" w:rsidP="000A2F51">
          <w:pPr>
            <w:pStyle w:val="Para"/>
          </w:pPr>
          <w:r w:rsidRPr="00F11C3E">
            <w:t>Tuesday 1 September 2020</w:t>
          </w:r>
        </w:p>
      </w:sdtContent>
    </w:sdt>
    <w:p w:rsidR="002A5B04" w:rsidRPr="00F11C3E" w:rsidP="000A2F51">
      <w:pPr>
        <w:pStyle w:val="Para"/>
      </w:pPr>
      <w:r w:rsidRPr="00F11C3E">
        <w:t xml:space="preserve">Ordered by the House of </w:t>
      </w:r>
      <w:sdt>
        <w:sdtPr>
          <w:alias w:val="House"/>
          <w:tag w:val="House"/>
          <w:id w:val="809213435"/>
          <w:placeholder>
            <w:docPart w:val="EAE81AE354F64E16B750B5B59220482B"/>
          </w:placeholder>
          <w:richText/>
        </w:sdtPr>
        <w:sdtContent>
          <w:r w:rsidRPr="00F11C3E">
            <w:t>Commons</w:t>
          </w:r>
        </w:sdtContent>
      </w:sdt>
      <w:r w:rsidRPr="00F11C3E">
        <w:t xml:space="preserve"> to be published on </w:t>
      </w:r>
      <w:sdt>
        <w:sdtPr>
          <w:alias w:val="PublishDate"/>
          <w:tag w:val="PublishDate"/>
          <w:id w:val="217021599"/>
          <w:placeholder>
            <w:docPart w:val="EAE81AE354F64E16B750B5B59220482B"/>
          </w:placeholder>
          <w:richText/>
        </w:sdtPr>
        <w:sdtContent>
          <w:r w:rsidRPr="00F11C3E">
            <w:t>1 September 2020</w:t>
          </w:r>
        </w:sdtContent>
      </w:sdt>
      <w:r w:rsidRPr="00F11C3E">
        <w:t>.</w:t>
      </w:r>
    </w:p>
    <w:p w:rsidR="002A5B04" w:rsidRPr="00F11C3E" w:rsidP="000A2F51">
      <w:sdt>
        <w:sdtPr>
          <w:alias w:val="VideoHyperlink"/>
          <w:tag w:val="VideoHyperlink"/>
          <w:id w:val="703995351"/>
          <w:placeholder>
            <w:docPart w:val="EAE81AE354F64E16B750B5B59220482B"/>
          </w:placeholder>
          <w:richText/>
        </w:sdtPr>
        <w:sdtContent>
          <w:r>
            <w:fldChar w:fldCharType="begin"/>
          </w:r>
          <w:r>
            <w:instrText xml:space="preserve"> HYPERLINK "https://parliamentlive.tv/Event/Index/64c7ab6c-83e6-45ac-b37c-e3bef091c2b3" </w:instrText>
          </w:r>
          <w:r>
            <w:fldChar w:fldCharType="separate"/>
          </w:r>
          <w:r w:rsidRPr="00A20D65">
            <w:rPr>
              <w:rStyle w:val="Hyperlink"/>
            </w:rPr>
            <w:t>Watch the meeting</w:t>
          </w:r>
          <w:r>
            <w:fldChar w:fldCharType="end"/>
          </w:r>
        </w:sdtContent>
      </w:sdt>
    </w:p>
    <w:p w:rsidR="002A5B04" w:rsidRPr="00F11C3E" w:rsidP="000A2F51">
      <w:r w:rsidRPr="00F11C3E">
        <w:t xml:space="preserve">Members present: </w:t>
      </w:r>
      <w:sdt>
        <w:sdtPr>
          <w:alias w:val="MembersPresent"/>
          <w:tag w:val="MembersPresent"/>
          <w:id w:val="366340316"/>
          <w:placeholder>
            <w:docPart w:val="EAE81AE354F64E16B750B5B59220482B"/>
          </w:placeholder>
          <w:richText/>
        </w:sdtPr>
        <w:sdtContent>
          <w:r w:rsidRPr="00F11C3E">
            <w:t xml:space="preserve">Neil Parish (Chair); </w:t>
          </w:r>
          <w:r w:rsidRPr="00F11C3E" w:rsidR="008D5A43">
            <w:t>Ian Byrne; Geraint Davies</w:t>
          </w:r>
          <w:r w:rsidRPr="00F11C3E">
            <w:t>; Dr Neil Hudson; Robbie Moore; Mrs Sheryl</w:t>
          </w:r>
          <w:r w:rsidRPr="00F11C3E" w:rsidR="008D5A43">
            <w:t>l Murray.</w:t>
          </w:r>
        </w:sdtContent>
      </w:sdt>
    </w:p>
    <w:p w:rsidR="002A5B04" w:rsidRPr="00F11C3E" w:rsidP="000A2F51">
      <w:pPr>
        <w:pStyle w:val="ParaCentre"/>
      </w:pPr>
      <w:r w:rsidRPr="00F11C3E">
        <w:t xml:space="preserve">Questions </w:t>
      </w:r>
      <w:sdt>
        <w:sdtPr>
          <w:alias w:val="QuestionNumbers"/>
          <w:tag w:val="QuestionNumbers"/>
          <w:id w:val="-1223666168"/>
          <w:placeholder>
            <w:docPart w:val="EAE81AE354F64E16B750B5B59220482B"/>
          </w:placeholder>
          <w:richText/>
        </w:sdtPr>
        <w:sdtContent>
          <w:r w:rsidRPr="00F11C3E" w:rsidR="00C63F84">
            <w:t>55</w:t>
          </w:r>
          <w:r w:rsidR="007C6399">
            <w:t xml:space="preserve"> </w:t>
          </w:r>
          <w:r w:rsidRPr="00F11C3E">
            <w:t>-</w:t>
          </w:r>
          <w:r w:rsidR="007C6399">
            <w:t xml:space="preserve"> </w:t>
          </w:r>
          <w:r w:rsidRPr="00F11C3E" w:rsidR="00F11C3E">
            <w:t>10</w:t>
          </w:r>
          <w:r w:rsidR="007C6399">
            <w:t>4</w:t>
          </w:r>
        </w:sdtContent>
      </w:sdt>
    </w:p>
    <w:p w:rsidR="002A5B04" w:rsidRPr="00F11C3E" w:rsidP="000A2F51">
      <w:pPr>
        <w:pStyle w:val="TitleWitnesses0"/>
      </w:pPr>
      <w:r w:rsidRPr="00F11C3E">
        <w:t>Witnesses</w:t>
      </w:r>
    </w:p>
    <w:sdt>
      <w:sdtPr>
        <w:alias w:val="WitnessSet"/>
        <w:tag w:val="WitnessSet"/>
        <w:id w:val="-368373484"/>
        <w:placeholder>
          <w:docPart w:val="BD09E9A81E0C4DE7BA843F5D33A82BBB"/>
        </w:placeholder>
        <w:richText/>
      </w:sdtPr>
      <w:sdtContent>
        <w:p w:rsidR="002A5B04" w:rsidRPr="00F11C3E" w:rsidP="002A5B04">
          <w:pPr>
            <w:pStyle w:val="Para"/>
          </w:pPr>
          <w:r>
            <w:fldChar w:fldCharType="begin"/>
          </w:r>
          <w:r>
            <w:instrText xml:space="preserve"> HYPERLINK \l "Panel1" </w:instrText>
          </w:r>
          <w:r>
            <w:fldChar w:fldCharType="separate"/>
          </w:r>
          <w:r w:rsidRPr="00E00C0E">
            <w:rPr>
              <w:rStyle w:val="Hyperlink"/>
            </w:rPr>
            <w:t>I</w:t>
          </w:r>
          <w:r>
            <w:fldChar w:fldCharType="end"/>
          </w:r>
          <w:r w:rsidRPr="00F11C3E">
            <w:t xml:space="preserve">: </w:t>
          </w:r>
          <w:r w:rsidRPr="00F11C3E" w:rsidR="00972E0C">
            <w:t xml:space="preserve">Councillor </w:t>
          </w:r>
          <w:r w:rsidRPr="00F11C3E">
            <w:t>David Renard, Chair, Environment,</w:t>
          </w:r>
          <w:r w:rsidR="001861E9">
            <w:t xml:space="preserve"> Economy,</w:t>
          </w:r>
          <w:r w:rsidRPr="00F11C3E">
            <w:t xml:space="preserve"> Housing and Transport Board, Local Government Association; </w:t>
          </w:r>
          <w:r w:rsidR="00E00C0E">
            <w:t xml:space="preserve">and </w:t>
          </w:r>
          <w:r w:rsidRPr="00F11C3E">
            <w:t>Innes Thomson, Chief Executive, Association of Drainage Authorities.</w:t>
          </w:r>
        </w:p>
        <w:p w:rsidR="002A5B04" w:rsidRPr="00F11C3E" w:rsidP="002A5B04">
          <w:pPr>
            <w:pStyle w:val="Para"/>
          </w:pPr>
          <w:r>
            <w:fldChar w:fldCharType="begin"/>
          </w:r>
          <w:r>
            <w:instrText xml:space="preserve"> HYPERLINK \l "Panel2" </w:instrText>
          </w:r>
          <w:r>
            <w:fldChar w:fldCharType="separate"/>
          </w:r>
          <w:r w:rsidRPr="00E00C0E">
            <w:rPr>
              <w:rStyle w:val="Hyperlink"/>
            </w:rPr>
            <w:t>II</w:t>
          </w:r>
          <w:r>
            <w:fldChar w:fldCharType="end"/>
          </w:r>
          <w:r w:rsidRPr="00F11C3E">
            <w:t>: Andy Bord, Chief Executive, Flood Re;</w:t>
          </w:r>
          <w:r w:rsidR="007C6399">
            <w:t xml:space="preserve"> </w:t>
          </w:r>
          <w:r w:rsidRPr="00F11C3E" w:rsidR="007C6399">
            <w:t>Paul Cobbing, Chief Executive, National Flood Forum</w:t>
          </w:r>
          <w:r w:rsidRPr="00F11C3E">
            <w:t xml:space="preserve">; </w:t>
          </w:r>
          <w:r w:rsidR="00E00C0E">
            <w:t>and</w:t>
          </w:r>
          <w:r w:rsidRPr="007C6399" w:rsidR="007C6399">
            <w:t xml:space="preserve"> </w:t>
          </w:r>
          <w:r w:rsidRPr="00F11C3E" w:rsidR="007C6399">
            <w:t>Dr Hugh Ellis, Policy Director, Town and Country Planning Association</w:t>
          </w:r>
          <w:r w:rsidRPr="00F11C3E" w:rsidR="002905AF">
            <w:t>.</w:t>
          </w:r>
        </w:p>
      </w:sdtContent>
    </w:sdt>
    <w:p w:rsidR="002A5B04" w:rsidRPr="00F11C3E" w:rsidP="000A2F51">
      <w:pPr>
        <w:pStyle w:val="Para"/>
      </w:pPr>
    </w:p>
    <w:p w:rsidR="002A5B04" w:rsidRPr="00F11C3E" w:rsidP="000A2F51">
      <w:pPr>
        <w:pStyle w:val="Para"/>
      </w:pPr>
      <w:r w:rsidRPr="00F11C3E">
        <w:t>Written evidence from witnesses:</w:t>
      </w:r>
    </w:p>
    <w:p w:rsidR="002A5B04" w:rsidP="000A2F51">
      <w:pPr>
        <w:pStyle w:val="Witnesssubmission"/>
      </w:pPr>
      <w:r w:rsidRPr="00F11C3E">
        <w:t xml:space="preserve">– </w:t>
      </w:r>
      <w:r>
        <w:fldChar w:fldCharType="begin"/>
      </w:r>
      <w:r>
        <w:instrText xml:space="preserve"> HYPERLINK "https://committees.parliament.uk/writtenevidence/5126/pdf/" </w:instrText>
      </w:r>
      <w:r>
        <w:fldChar w:fldCharType="separate"/>
      </w:r>
      <w:r w:rsidRPr="00A20D65" w:rsidR="00A20D65">
        <w:rPr>
          <w:rStyle w:val="Hyperlink"/>
        </w:rPr>
        <w:t>Association of Drainage Authorities</w:t>
      </w:r>
      <w:r>
        <w:fldChar w:fldCharType="end"/>
      </w:r>
      <w:r w:rsidR="00A20D65">
        <w:t xml:space="preserve"> </w:t>
      </w:r>
    </w:p>
    <w:p w:rsidR="00A20D65" w:rsidRPr="00F11C3E" w:rsidP="000A2F51">
      <w:pPr>
        <w:pStyle w:val="Witnesssubmission"/>
      </w:pPr>
      <w:bookmarkStart w:id="0" w:name="_GoBack"/>
      <w:bookmarkEnd w:id="0"/>
      <w:r>
        <w:t xml:space="preserve">- </w:t>
      </w:r>
      <w:r>
        <w:fldChar w:fldCharType="begin"/>
      </w:r>
      <w:r>
        <w:instrText xml:space="preserve"> HYPERLINK "https://committees.parliament.uk/writtenevidence/5119/pdf/" </w:instrText>
      </w:r>
      <w:r>
        <w:fldChar w:fldCharType="separate"/>
      </w:r>
      <w:r w:rsidRPr="00A20D65">
        <w:rPr>
          <w:rStyle w:val="Hyperlink"/>
        </w:rPr>
        <w:t>National Flood Forum</w:t>
      </w:r>
      <w:r>
        <w:fldChar w:fldCharType="end"/>
      </w:r>
    </w:p>
    <w:p w:rsidR="002A5B04" w:rsidRPr="00F11C3E" w:rsidP="000A2F51">
      <w:pPr>
        <w:rPr>
          <w:rFonts w:eastAsia="Times New Roman"/>
          <w:szCs w:val="20"/>
        </w:rPr>
      </w:pPr>
      <w:r w:rsidRPr="00F11C3E">
        <w:br w:type="page"/>
      </w:r>
    </w:p>
    <w:sdt>
      <w:sdtPr>
        <w:rPr>
          <w:szCs w:val="28"/>
        </w:rPr>
        <w:alias w:val="WitnessExamination"/>
        <w:tag w:val="WitnessExamination"/>
        <w:id w:val="2003463402"/>
        <w:placeholder>
          <w:docPart w:val="BD09E9A81E0C4DE7BA843F5D33A82BBB"/>
        </w:placeholder>
        <w:richText/>
      </w:sdtPr>
      <w:sdtEndPr>
        <w:rPr>
          <w:szCs w:val="22"/>
        </w:rPr>
      </w:sdtEndPr>
      <w:sdtContent>
        <w:p w:rsidR="00E64A33" w:rsidRPr="00F11C3E" w:rsidP="00E64A33">
          <w:pPr>
            <w:pStyle w:val="TitlePanel0"/>
            <w:rPr>
              <w:szCs w:val="28"/>
            </w:rPr>
          </w:pPr>
          <w:r w:rsidRPr="00F11C3E">
            <w:rPr>
              <w:szCs w:val="28"/>
            </w:rPr>
            <w:t>Examination of Witnesses</w:t>
          </w:r>
        </w:p>
        <w:p w:rsidR="00A027C0" w:rsidRPr="00F11C3E" w:rsidP="00A027C0">
          <w:pPr>
            <w:pStyle w:val="TitlePanel0"/>
            <w:jc w:val="left"/>
            <w:rPr>
              <w:sz w:val="22"/>
            </w:rPr>
          </w:pPr>
          <w:r w:rsidRPr="00F11C3E">
            <w:rPr>
              <w:sz w:val="22"/>
            </w:rPr>
            <w:t xml:space="preserve">Witnesses: </w:t>
          </w:r>
          <w:bookmarkStart w:id="1" w:name="Panel1"/>
          <w:bookmarkEnd w:id="1"/>
          <w:r w:rsidRPr="00F11C3E" w:rsidR="00972E0C">
            <w:rPr>
              <w:sz w:val="22"/>
            </w:rPr>
            <w:t xml:space="preserve">Councillor </w:t>
          </w:r>
          <w:r w:rsidRPr="00F11C3E">
            <w:rPr>
              <w:sz w:val="22"/>
            </w:rPr>
            <w:t xml:space="preserve">David Renard and Innes </w:t>
          </w:r>
          <w:r w:rsidRPr="00F11C3E" w:rsidR="003F7919">
            <w:rPr>
              <w:sz w:val="22"/>
            </w:rPr>
            <w:t>Thomson</w:t>
          </w:r>
          <w:r w:rsidRPr="00F11C3E">
            <w:rPr>
              <w:sz w:val="22"/>
            </w:rPr>
            <w:t>.</w:t>
          </w:r>
        </w:p>
      </w:sdtContent>
    </w:sdt>
    <w:p w:rsidR="004A7EAF" w:rsidRPr="00F11C3E" w:rsidP="00C63F84">
      <w:pPr>
        <w:pStyle w:val="Question"/>
      </w:pPr>
      <w:sdt>
        <w:sdtPr>
          <w:alias w:val="Member"/>
          <w:tag w:val="&lt;Member mnisId='4072' dodsId='28723'&gt;"/>
          <w:id w:val="1439720110"/>
          <w:placeholder>
            <w:docPart w:val="DefaultPlaceholder_1082065158"/>
          </w:placeholder>
          <w:richText/>
        </w:sdtPr>
        <w:sdtContent>
          <w:r w:rsidRPr="00F11C3E" w:rsidR="00A027C0">
            <w:rPr>
              <w:b/>
            </w:rPr>
            <w:t>Chair:</w:t>
          </w:r>
        </w:sdtContent>
      </w:sdt>
      <w:r w:rsidRPr="00F11C3E" w:rsidR="00A027C0">
        <w:t xml:space="preserve"> </w:t>
      </w:r>
      <w:r w:rsidRPr="00F11C3E" w:rsidR="00972E0C">
        <w:t xml:space="preserve">Welcome </w:t>
      </w:r>
      <w:r w:rsidRPr="00F11C3E" w:rsidR="00BB5ED7">
        <w:t xml:space="preserve">to the Environment, Food and Rural </w:t>
      </w:r>
      <w:r w:rsidRPr="00F11C3E" w:rsidR="00F54390">
        <w:t>Affairs</w:t>
      </w:r>
      <w:r w:rsidRPr="00F11C3E" w:rsidR="00BB5ED7">
        <w:t xml:space="preserve"> Select Committee this afternoon</w:t>
      </w:r>
      <w:r w:rsidRPr="00F11C3E" w:rsidR="00972E0C">
        <w:t>.</w:t>
      </w:r>
      <w:r w:rsidRPr="00F11C3E" w:rsidR="00BB5ED7">
        <w:t xml:space="preserve"> </w:t>
      </w:r>
      <w:r w:rsidRPr="00F11C3E" w:rsidR="00972E0C">
        <w:t xml:space="preserve">We </w:t>
      </w:r>
      <w:r w:rsidRPr="00F11C3E" w:rsidR="00BB5ED7">
        <w:t>are again looking into flooding and flood management. Our first panel this afternoon is Councill</w:t>
      </w:r>
      <w:r w:rsidRPr="00F11C3E" w:rsidR="00F54390">
        <w:t xml:space="preserve">or David Renard and Innes </w:t>
      </w:r>
      <w:r w:rsidRPr="00F11C3E" w:rsidR="003F7919">
        <w:t>Thomson</w:t>
      </w:r>
      <w:r w:rsidRPr="00F11C3E" w:rsidR="00F54390">
        <w:t xml:space="preserve"> from the </w:t>
      </w:r>
      <w:r w:rsidRPr="00F11C3E" w:rsidR="00BB5ED7">
        <w:t xml:space="preserve">Association </w:t>
      </w:r>
      <w:r w:rsidR="00D341B3">
        <w:t>of</w:t>
      </w:r>
      <w:r w:rsidRPr="00F11C3E" w:rsidR="00BB5ED7">
        <w:t xml:space="preserve"> Drainage </w:t>
      </w:r>
      <w:r w:rsidRPr="00F11C3E" w:rsidR="00F54390">
        <w:t>A</w:t>
      </w:r>
      <w:r w:rsidRPr="00F11C3E" w:rsidR="00BB5ED7">
        <w:t>uthorities</w:t>
      </w:r>
      <w:r w:rsidRPr="00F11C3E" w:rsidR="00F54390">
        <w:t>.</w:t>
      </w:r>
      <w:r w:rsidRPr="00F11C3E" w:rsidR="00972E0C">
        <w:t xml:space="preserve"> Would you like to introduce yourselves? Then we will get started straightaway.</w:t>
      </w:r>
    </w:p>
    <w:p w:rsidR="00F54390" w:rsidRPr="00F11C3E" w:rsidP="00F54390">
      <w:pPr>
        <w:pStyle w:val="Answer"/>
      </w:pPr>
      <w:sdt>
        <w:sdtPr>
          <w:alias w:val="Witness"/>
          <w:id w:val="19897983"/>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I </w:t>
      </w:r>
      <w:r w:rsidRPr="00F11C3E" w:rsidR="00BB5ED7">
        <w:t>am Councillor David Renard and I am the Local Government Association spokesman for matters o</w:t>
      </w:r>
      <w:r w:rsidRPr="00F11C3E" w:rsidR="00972E0C">
        <w:t>f</w:t>
      </w:r>
      <w:r w:rsidRPr="00F11C3E" w:rsidR="00BB5ED7">
        <w:t xml:space="preserve"> the environment.</w:t>
      </w:r>
    </w:p>
    <w:p w:rsidR="00F54390" w:rsidRPr="00F11C3E" w:rsidP="00F54390">
      <w:pPr>
        <w:pStyle w:val="Answer"/>
      </w:pPr>
      <w:sdt>
        <w:sdtPr>
          <w:alias w:val="Witness"/>
          <w:id w:val="1509563908"/>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Pr>
              <w:b/>
            </w:rPr>
            <w:t xml:space="preserve"> </w:t>
          </w:r>
        </w:sdtContent>
      </w:sdt>
      <w:r w:rsidRPr="00F11C3E">
        <w:t xml:space="preserve">Good afternoon. It is Innes </w:t>
      </w:r>
      <w:r w:rsidRPr="00F11C3E" w:rsidR="003F7919">
        <w:t>Thomson</w:t>
      </w:r>
      <w:r w:rsidRPr="00F11C3E">
        <w:t xml:space="preserve"> here from ADA, the Association of Drainage Authorities.</w:t>
      </w:r>
      <w:r w:rsidRPr="00F11C3E" w:rsidR="00C65EAD">
        <w:t xml:space="preserve"> I am the</w:t>
      </w:r>
      <w:r w:rsidRPr="00F11C3E" w:rsidR="00AB7B16">
        <w:t xml:space="preserve"> </w:t>
      </w:r>
      <w:r w:rsidRPr="00F11C3E" w:rsidR="00972E0C">
        <w:t>chief executive</w:t>
      </w:r>
      <w:r w:rsidRPr="00F11C3E" w:rsidR="00C65EAD">
        <w:t>.</w:t>
      </w:r>
      <w:r w:rsidRPr="00F11C3E" w:rsidR="00AB7B16">
        <w:t xml:space="preserve"> </w:t>
      </w:r>
      <w:r w:rsidRPr="00F11C3E" w:rsidR="00C65EAD">
        <w:t xml:space="preserve">My </w:t>
      </w:r>
      <w:r w:rsidRPr="00F11C3E" w:rsidR="00AB7B16">
        <w:t>background is in civil engineering and water management.</w:t>
      </w:r>
    </w:p>
    <w:p w:rsidR="00F54390" w:rsidRPr="00F11C3E" w:rsidP="00F54390">
      <w:pPr>
        <w:pStyle w:val="Question"/>
      </w:pPr>
      <w:sdt>
        <w:sdtPr>
          <w:alias w:val="Member"/>
          <w:tag w:val="&lt;Member mnisId='4072' dodsId='28723'&gt;"/>
          <w:id w:val="-2069412443"/>
          <w:placeholder>
            <w:docPart w:val="DefaultPlaceholder_1082065158"/>
          </w:placeholder>
          <w:richText/>
        </w:sdtPr>
        <w:sdtContent>
          <w:r w:rsidRPr="00F11C3E">
            <w:rPr>
              <w:b/>
            </w:rPr>
            <w:t>Chair:</w:t>
          </w:r>
        </w:sdtContent>
      </w:sdt>
      <w:r w:rsidRPr="00F11C3E">
        <w:t xml:space="preserve"> Thank you both. I am going to get stuck into the first question.</w:t>
      </w:r>
      <w:r w:rsidRPr="00F11C3E" w:rsidR="00AB7B16">
        <w:t xml:space="preserve"> </w:t>
      </w:r>
      <w:r w:rsidRPr="00F11C3E">
        <w:t xml:space="preserve">It has been </w:t>
      </w:r>
      <w:r w:rsidRPr="00F11C3E" w:rsidR="00C65EAD">
        <w:t xml:space="preserve">10 </w:t>
      </w:r>
      <w:r w:rsidRPr="00F11C3E">
        <w:t>years since the</w:t>
      </w:r>
      <w:r w:rsidRPr="00F11C3E" w:rsidR="00AB7B16">
        <w:t xml:space="preserve"> Flood and Water Management Act sought to rationalise flood management roles. I</w:t>
      </w:r>
      <w:r w:rsidRPr="00F11C3E">
        <w:t>s it now clear who is respon</w:t>
      </w:r>
      <w:r w:rsidRPr="00F11C3E" w:rsidR="00AB7B16">
        <w:t>sible</w:t>
      </w:r>
      <w:r w:rsidRPr="00F11C3E">
        <w:t xml:space="preserve"> and accountable for flood risk decisions?</w:t>
      </w:r>
      <w:r w:rsidRPr="00F11C3E" w:rsidR="00F750FC">
        <w:t xml:space="preserve"> Councillor Renard, w</w:t>
      </w:r>
      <w:r w:rsidRPr="00F11C3E">
        <w:t xml:space="preserve">e have heard that local </w:t>
      </w:r>
      <w:r w:rsidRPr="00F11C3E" w:rsidR="00AB7B16">
        <w:t>authorities</w:t>
      </w:r>
      <w:r w:rsidRPr="00F11C3E">
        <w:t xml:space="preserve"> are already </w:t>
      </w:r>
      <w:r w:rsidRPr="00F11C3E" w:rsidR="00AB7B16">
        <w:t>stretched</w:t>
      </w:r>
      <w:r w:rsidRPr="00F11C3E">
        <w:t xml:space="preserve"> in delivering the</w:t>
      </w:r>
      <w:r w:rsidRPr="00F11C3E" w:rsidR="00C65EAD">
        <w:t>ir</w:t>
      </w:r>
      <w:r w:rsidRPr="00F11C3E">
        <w:t xml:space="preserve"> responsibilities on flooding.</w:t>
      </w:r>
      <w:r w:rsidRPr="00F11C3E" w:rsidR="00F750FC">
        <w:t xml:space="preserve"> </w:t>
      </w:r>
      <w:r w:rsidRPr="00F11C3E">
        <w:t>Will they be able to manage</w:t>
      </w:r>
      <w:r w:rsidRPr="00F11C3E" w:rsidR="00F750FC">
        <w:t xml:space="preserve"> as severe flooding becomes more frequent?</w:t>
      </w:r>
    </w:p>
    <w:p w:rsidR="00C65EAD" w:rsidRPr="00F11C3E" w:rsidP="00F54390">
      <w:pPr>
        <w:pStyle w:val="Answer"/>
      </w:pPr>
      <w:sdt>
        <w:sdtPr>
          <w:alias w:val="Witness"/>
          <w:id w:val="884602725"/>
          <w:placeholder>
            <w:docPart w:val="DefaultPlaceholder_1082065158"/>
          </w:placeholder>
          <w:richText/>
        </w:sdtPr>
        <w:sdtContent>
          <w:r w:rsidRPr="00F11C3E" w:rsidR="00972E0C">
            <w:rPr>
              <w:b/>
              <w:i/>
            </w:rPr>
            <w:t>Cllr Renard:</w:t>
          </w:r>
          <w:r w:rsidRPr="00F11C3E" w:rsidR="00F54390">
            <w:rPr>
              <w:b/>
            </w:rPr>
            <w:t xml:space="preserve"> </w:t>
          </w:r>
        </w:sdtContent>
      </w:sdt>
      <w:r w:rsidRPr="00F11C3E" w:rsidR="00F54390">
        <w:t xml:space="preserve">As the Committee is aware, </w:t>
      </w:r>
      <w:r w:rsidRPr="00F11C3E" w:rsidR="00F750FC">
        <w:t>councils</w:t>
      </w:r>
      <w:r w:rsidRPr="00F11C3E" w:rsidR="00F54390">
        <w:t xml:space="preserve"> have part of the responsibility for flooding issues</w:t>
      </w:r>
      <w:r w:rsidRPr="00F11C3E" w:rsidR="00051C3D">
        <w:t>,</w:t>
      </w:r>
      <w:r w:rsidRPr="00F11C3E" w:rsidR="00F54390">
        <w:t xml:space="preserve"> al</w:t>
      </w:r>
      <w:r w:rsidRPr="00F11C3E" w:rsidR="00F750FC">
        <w:t xml:space="preserve">ong with the Environment Agency </w:t>
      </w:r>
      <w:r w:rsidRPr="00F11C3E" w:rsidR="00F54390">
        <w:t>and utility companies.</w:t>
      </w:r>
      <w:r w:rsidRPr="00F11C3E" w:rsidR="00F750FC">
        <w:t xml:space="preserve"> </w:t>
      </w:r>
      <w:r w:rsidRPr="00F11C3E" w:rsidR="00F54390">
        <w:t>As</w:t>
      </w:r>
      <w:r w:rsidRPr="00F11C3E" w:rsidR="00F750FC">
        <w:t xml:space="preserve"> a</w:t>
      </w:r>
      <w:r w:rsidRPr="00F11C3E" w:rsidR="00F54390">
        <w:t xml:space="preserve"> general rule</w:t>
      </w:r>
      <w:r w:rsidRPr="00F11C3E" w:rsidR="00051C3D">
        <w:t>,</w:t>
      </w:r>
      <w:r w:rsidRPr="00F11C3E" w:rsidR="00F54390">
        <w:t xml:space="preserve"> we all work </w:t>
      </w:r>
      <w:r w:rsidRPr="00F11C3E" w:rsidR="00F750FC">
        <w:t xml:space="preserve">very </w:t>
      </w:r>
      <w:r w:rsidRPr="00F11C3E" w:rsidR="00F54390">
        <w:t xml:space="preserve">well together, but local government finance is </w:t>
      </w:r>
      <w:r w:rsidRPr="00F11C3E" w:rsidR="00F750FC">
        <w:t xml:space="preserve">obviously </w:t>
      </w:r>
      <w:r w:rsidRPr="00F11C3E" w:rsidR="00F54390">
        <w:t>a big topic at the moment</w:t>
      </w:r>
      <w:r w:rsidRPr="00F11C3E">
        <w:t xml:space="preserve"> and</w:t>
      </w:r>
      <w:r w:rsidRPr="00F11C3E" w:rsidR="00F54390">
        <w:t xml:space="preserve"> </w:t>
      </w:r>
      <w:r w:rsidRPr="00F11C3E">
        <w:t xml:space="preserve">councils </w:t>
      </w:r>
      <w:r w:rsidRPr="00F11C3E" w:rsidR="00F750FC">
        <w:t xml:space="preserve">are </w:t>
      </w:r>
      <w:r w:rsidRPr="00F11C3E" w:rsidR="00F54390">
        <w:t xml:space="preserve">concerned </w:t>
      </w:r>
      <w:r w:rsidRPr="00F11C3E" w:rsidR="00F750FC">
        <w:t xml:space="preserve">that they </w:t>
      </w:r>
      <w:r w:rsidRPr="00F11C3E" w:rsidR="00F54390">
        <w:t>will not have enough resources</w:t>
      </w:r>
      <w:r w:rsidRPr="00F11C3E" w:rsidR="00F750FC">
        <w:t xml:space="preserve"> to play their part in effective flood management</w:t>
      </w:r>
      <w:r w:rsidRPr="00F11C3E" w:rsidR="00F54390">
        <w:t>.</w:t>
      </w:r>
    </w:p>
    <w:p w:rsidR="00F54390" w:rsidRPr="00F11C3E" w:rsidP="00F54390">
      <w:pPr>
        <w:pStyle w:val="Answer"/>
      </w:pPr>
      <w:r w:rsidRPr="00F11C3E">
        <w:t xml:space="preserve">We know that the grants </w:t>
      </w:r>
      <w:r w:rsidRPr="00F11C3E" w:rsidR="00C65EAD">
        <w:t xml:space="preserve">Defra </w:t>
      </w:r>
      <w:r w:rsidRPr="00F11C3E">
        <w:t>currently make</w:t>
      </w:r>
      <w:r w:rsidRPr="00F11C3E" w:rsidR="00C65EAD">
        <w:t>s</w:t>
      </w:r>
      <w:r w:rsidRPr="00F11C3E">
        <w:t xml:space="preserve"> to local authorities are due to run out at the end of this financial </w:t>
      </w:r>
      <w:r w:rsidRPr="00F11C3E" w:rsidR="00F750FC">
        <w:t>y</w:t>
      </w:r>
      <w:r w:rsidRPr="00F11C3E">
        <w:t>ear.</w:t>
      </w:r>
      <w:r w:rsidRPr="00F11C3E" w:rsidR="0070185F">
        <w:t xml:space="preserve"> </w:t>
      </w:r>
      <w:r w:rsidRPr="00F11C3E">
        <w:t xml:space="preserve">The original plan was </w:t>
      </w:r>
      <w:r w:rsidRPr="00F11C3E" w:rsidR="0070185F">
        <w:t xml:space="preserve">that </w:t>
      </w:r>
      <w:r w:rsidRPr="00F11C3E">
        <w:t xml:space="preserve">the devolution of business rates would fill the gap for local authorities </w:t>
      </w:r>
      <w:r w:rsidRPr="00F11C3E" w:rsidR="00C65EAD">
        <w:t xml:space="preserve">in funding flood alleviation </w:t>
      </w:r>
      <w:r w:rsidRPr="00F11C3E">
        <w:t xml:space="preserve">and </w:t>
      </w:r>
      <w:r w:rsidRPr="00F11C3E" w:rsidR="0070185F">
        <w:t>f</w:t>
      </w:r>
      <w:r w:rsidRPr="00F11C3E">
        <w:t>lood management issues</w:t>
      </w:r>
      <w:r w:rsidRPr="00F11C3E" w:rsidR="00C65EAD">
        <w:t>.</w:t>
      </w:r>
      <w:r w:rsidRPr="00F11C3E">
        <w:t xml:space="preserve"> </w:t>
      </w:r>
      <w:r w:rsidRPr="00F11C3E" w:rsidR="00C65EAD">
        <w:t xml:space="preserve">Of </w:t>
      </w:r>
      <w:r w:rsidRPr="00F11C3E" w:rsidR="0070185F">
        <w:t>course</w:t>
      </w:r>
      <w:r w:rsidRPr="00F11C3E" w:rsidR="00C65EAD">
        <w:t>,</w:t>
      </w:r>
      <w:r w:rsidRPr="00F11C3E" w:rsidR="0070185F">
        <w:t xml:space="preserve"> </w:t>
      </w:r>
      <w:r w:rsidRPr="00F11C3E">
        <w:t xml:space="preserve">the </w:t>
      </w:r>
      <w:r w:rsidRPr="00F11C3E" w:rsidR="0070185F">
        <w:t xml:space="preserve">devolution </w:t>
      </w:r>
      <w:r w:rsidRPr="00F11C3E">
        <w:t xml:space="preserve">of business rates </w:t>
      </w:r>
      <w:r w:rsidRPr="00F11C3E" w:rsidR="0070185F">
        <w:t xml:space="preserve">does not appear to be going ahead, so </w:t>
      </w:r>
      <w:r w:rsidRPr="00F11C3E">
        <w:t>local government has a real concern</w:t>
      </w:r>
      <w:r w:rsidRPr="00F11C3E" w:rsidR="0070185F">
        <w:t xml:space="preserve"> about how it </w:t>
      </w:r>
      <w:r w:rsidRPr="00F11C3E" w:rsidR="00051C3D">
        <w:t>can</w:t>
      </w:r>
      <w:r w:rsidRPr="00F11C3E" w:rsidR="0070185F">
        <w:t xml:space="preserve"> a</w:t>
      </w:r>
      <w:r w:rsidRPr="00F11C3E">
        <w:t xml:space="preserve">dequately fund its part of </w:t>
      </w:r>
      <w:r w:rsidRPr="00F11C3E" w:rsidR="00C65EAD">
        <w:t xml:space="preserve">the </w:t>
      </w:r>
      <w:r w:rsidRPr="00F11C3E">
        <w:t>response</w:t>
      </w:r>
      <w:r w:rsidRPr="00F11C3E" w:rsidR="0070185F">
        <w:t xml:space="preserve"> to flooding issues going forward</w:t>
      </w:r>
      <w:r w:rsidRPr="00F11C3E">
        <w:t>.</w:t>
      </w:r>
    </w:p>
    <w:p w:rsidR="00C65EAD" w:rsidRPr="00F11C3E" w:rsidP="00F54390">
      <w:pPr>
        <w:pStyle w:val="Question"/>
      </w:pPr>
      <w:sdt>
        <w:sdtPr>
          <w:alias w:val="Member"/>
          <w:tag w:val="&lt;Member mnisId='4072' dodsId='28723'&gt;"/>
          <w:id w:val="-151760891"/>
          <w:placeholder>
            <w:docPart w:val="DefaultPlaceholder_1082065158"/>
          </w:placeholder>
          <w:richText/>
        </w:sdtPr>
        <w:sdtContent>
          <w:r w:rsidRPr="00F11C3E" w:rsidR="00F54390">
            <w:rPr>
              <w:b/>
            </w:rPr>
            <w:t>Chair:</w:t>
          </w:r>
        </w:sdtContent>
      </w:sdt>
      <w:r w:rsidRPr="00F11C3E" w:rsidR="00F54390">
        <w:t xml:space="preserve"> We will take that very much on board this afternoon and </w:t>
      </w:r>
      <w:r w:rsidRPr="00F11C3E" w:rsidR="0070185F">
        <w:t xml:space="preserve">make sure that we </w:t>
      </w:r>
      <w:r w:rsidRPr="00F11C3E" w:rsidR="00F54390">
        <w:t xml:space="preserve">ask the Secretary of State </w:t>
      </w:r>
      <w:r w:rsidRPr="00F11C3E" w:rsidR="0070185F">
        <w:t xml:space="preserve">questions on how exactly </w:t>
      </w:r>
      <w:r w:rsidRPr="00F11C3E" w:rsidR="00F54390">
        <w:t>that funding will happen</w:t>
      </w:r>
      <w:r w:rsidRPr="00F11C3E" w:rsidR="0070185F">
        <w:t xml:space="preserve">, because everything has rather been knocked off course </w:t>
      </w:r>
      <w:r w:rsidRPr="00F11C3E">
        <w:t>due to</w:t>
      </w:r>
      <w:r w:rsidRPr="00F11C3E" w:rsidR="0070185F">
        <w:t xml:space="preserve"> </w:t>
      </w:r>
      <w:r w:rsidRPr="00F11C3E">
        <w:t>Covid</w:t>
      </w:r>
      <w:r w:rsidRPr="00F11C3E" w:rsidR="0070185F">
        <w:t xml:space="preserve"> and other issues. </w:t>
      </w:r>
      <w:r w:rsidRPr="00F11C3E" w:rsidR="00F54390">
        <w:t>We need to make sure that funding is available to local authorities</w:t>
      </w:r>
      <w:r w:rsidRPr="00F11C3E" w:rsidR="0070185F">
        <w:t>, so we will take that on board.</w:t>
      </w:r>
    </w:p>
    <w:p w:rsidR="00F54390" w:rsidRPr="00F11C3E" w:rsidP="00C65EAD">
      <w:pPr>
        <w:pStyle w:val="Question"/>
        <w:numPr>
          <w:ilvl w:val="0"/>
          <w:numId w:val="0"/>
        </w:numPr>
        <w:ind w:left="794"/>
      </w:pPr>
      <w:r w:rsidRPr="00F11C3E">
        <w:t xml:space="preserve">With </w:t>
      </w:r>
      <w:r w:rsidRPr="00F11C3E">
        <w:t>local authorities</w:t>
      </w:r>
      <w:r w:rsidRPr="00F11C3E">
        <w:t>,</w:t>
      </w:r>
      <w:r w:rsidRPr="00F11C3E">
        <w:t xml:space="preserve"> we want a catchment </w:t>
      </w:r>
      <w:r w:rsidRPr="00F11C3E" w:rsidR="0070185F">
        <w:t>area basis f</w:t>
      </w:r>
      <w:r w:rsidRPr="00F11C3E">
        <w:t>o</w:t>
      </w:r>
      <w:r w:rsidRPr="00F11C3E" w:rsidR="0070185F">
        <w:t>r</w:t>
      </w:r>
      <w:r w:rsidRPr="00F11C3E">
        <w:t xml:space="preserve"> flooding. </w:t>
      </w:r>
      <w:r w:rsidRPr="00F11C3E">
        <w:t xml:space="preserve">In some </w:t>
      </w:r>
      <w:r w:rsidRPr="00F11C3E" w:rsidR="0070185F">
        <w:t>areas, especially where they have d</w:t>
      </w:r>
      <w:r w:rsidRPr="00F11C3E">
        <w:t xml:space="preserve">istricts </w:t>
      </w:r>
      <w:r w:rsidRPr="00F11C3E" w:rsidR="0070185F">
        <w:t xml:space="preserve">and counties, </w:t>
      </w:r>
      <w:r w:rsidRPr="00F11C3E">
        <w:t>the catchment area does not m</w:t>
      </w:r>
      <w:r w:rsidRPr="00F11C3E" w:rsidR="0070185F">
        <w:t>atch up with the local authorit</w:t>
      </w:r>
      <w:r w:rsidRPr="00F11C3E">
        <w:t>y area.</w:t>
      </w:r>
      <w:r w:rsidRPr="00F11C3E" w:rsidR="000A2F51">
        <w:t xml:space="preserve"> Have you been able to circumvent that and join people up? </w:t>
      </w:r>
      <w:r w:rsidRPr="00F11C3E">
        <w:t>How has that worked?</w:t>
      </w:r>
    </w:p>
    <w:p w:rsidR="00F54390" w:rsidRPr="00F11C3E" w:rsidP="00A93E3A">
      <w:pPr>
        <w:pStyle w:val="Answer"/>
      </w:pPr>
      <w:sdt>
        <w:sdtPr>
          <w:alias w:val="Witness"/>
          <w:id w:val="-247964972"/>
          <w:placeholder>
            <w:docPart w:val="DefaultPlaceholder_1082065158"/>
          </w:placeholder>
          <w:richText/>
        </w:sdtPr>
        <w:sdtContent>
          <w:r w:rsidRPr="00F11C3E" w:rsidR="00972E0C">
            <w:rPr>
              <w:b/>
              <w:i/>
            </w:rPr>
            <w:t>Cllr Renard:</w:t>
          </w:r>
          <w:r w:rsidRPr="00F11C3E" w:rsidR="00A93E3A">
            <w:rPr>
              <w:b/>
            </w:rPr>
            <w:t xml:space="preserve"> </w:t>
          </w:r>
        </w:sdtContent>
      </w:sdt>
      <w:r w:rsidRPr="00F11C3E">
        <w:t xml:space="preserve">Councils </w:t>
      </w:r>
      <w:r w:rsidRPr="00F11C3E" w:rsidR="00A93E3A">
        <w:t xml:space="preserve">are </w:t>
      </w:r>
      <w:r w:rsidRPr="00F11C3E" w:rsidR="002D3D5D">
        <w:t xml:space="preserve">not </w:t>
      </w:r>
      <w:r w:rsidRPr="00F11C3E" w:rsidR="00A93E3A">
        <w:t xml:space="preserve">reporting </w:t>
      </w:r>
      <w:r w:rsidRPr="00F11C3E">
        <w:t>to us</w:t>
      </w:r>
      <w:r w:rsidRPr="00F11C3E" w:rsidR="00A93E3A">
        <w:t xml:space="preserve"> any particular problems in that regard, but co</w:t>
      </w:r>
      <w:r w:rsidR="001861E9">
        <w:t>-</w:t>
      </w:r>
      <w:r w:rsidRPr="00F11C3E" w:rsidR="00A93E3A">
        <w:t xml:space="preserve">terminosity of services across local government </w:t>
      </w:r>
      <w:r w:rsidRPr="00F11C3E" w:rsidR="002D3D5D">
        <w:t>is</w:t>
      </w:r>
      <w:r w:rsidRPr="00F11C3E" w:rsidR="00A93E3A">
        <w:t xml:space="preserve"> an issue that </w:t>
      </w:r>
      <w:r w:rsidRPr="00F11C3E" w:rsidR="00051C3D">
        <w:t xml:space="preserve">generally </w:t>
      </w:r>
      <w:r w:rsidRPr="00F11C3E">
        <w:t>needs to be addressed.</w:t>
      </w:r>
      <w:r w:rsidRPr="00F11C3E" w:rsidR="00A93E3A">
        <w:t xml:space="preserve"> </w:t>
      </w:r>
      <w:r w:rsidRPr="00F11C3E">
        <w:t>A lot of the responses tend to be based on local relationships, and those rel</w:t>
      </w:r>
      <w:r w:rsidRPr="00F11C3E" w:rsidR="00A93E3A">
        <w:t>ationships tend to be very good, so there are opportunities for improving how things are managed. Co</w:t>
      </w:r>
      <w:r w:rsidR="001861E9">
        <w:t>-</w:t>
      </w:r>
      <w:r w:rsidRPr="00F11C3E" w:rsidR="00A93E3A">
        <w:t>terminosity of organisations would be very helpful.</w:t>
      </w:r>
    </w:p>
    <w:p w:rsidR="00F54390" w:rsidRPr="00F11C3E" w:rsidP="00F54390">
      <w:pPr>
        <w:pStyle w:val="Question"/>
      </w:pPr>
      <w:sdt>
        <w:sdtPr>
          <w:alias w:val="Member"/>
          <w:tag w:val="&lt;Member mnisId='4072' dodsId='28723'&gt;"/>
          <w:id w:val="2096426459"/>
          <w:placeholder>
            <w:docPart w:val="DefaultPlaceholder_1082065158"/>
          </w:placeholder>
          <w:richText/>
        </w:sdtPr>
        <w:sdtContent>
          <w:r w:rsidRPr="00F11C3E">
            <w:rPr>
              <w:b/>
            </w:rPr>
            <w:t>Chair:</w:t>
          </w:r>
        </w:sdtContent>
      </w:sdt>
      <w:r w:rsidRPr="00F11C3E">
        <w:t xml:space="preserve"> Local authorities</w:t>
      </w:r>
      <w:r w:rsidRPr="00F11C3E" w:rsidR="00DA5800">
        <w:t>, as well as the Environment Agency</w:t>
      </w:r>
      <w:r w:rsidR="00DA5800">
        <w:t>,</w:t>
      </w:r>
      <w:r w:rsidRPr="00F11C3E">
        <w:t xml:space="preserve"> are very </w:t>
      </w:r>
      <w:r w:rsidRPr="00F11C3E" w:rsidR="00A93E3A">
        <w:t>i</w:t>
      </w:r>
      <w:r w:rsidRPr="00F11C3E">
        <w:t xml:space="preserve">mportant </w:t>
      </w:r>
      <w:r w:rsidRPr="00F11C3E" w:rsidR="00A93E3A">
        <w:t>i</w:t>
      </w:r>
      <w:r w:rsidRPr="00F11C3E">
        <w:t>n getting the message out</w:t>
      </w:r>
      <w:r w:rsidRPr="00F11C3E" w:rsidR="00A93E3A">
        <w:t xml:space="preserve"> to help with flooding. Then you have the commun</w:t>
      </w:r>
      <w:r w:rsidRPr="00F11C3E">
        <w:t>ities</w:t>
      </w:r>
      <w:r w:rsidRPr="00F11C3E" w:rsidR="00A93E3A">
        <w:t xml:space="preserve"> that work well together, so </w:t>
      </w:r>
      <w:r w:rsidRPr="00F11C3E">
        <w:t xml:space="preserve">are </w:t>
      </w:r>
      <w:r w:rsidRPr="00F11C3E" w:rsidR="00DA5800">
        <w:t xml:space="preserve">you </w:t>
      </w:r>
      <w:r w:rsidRPr="00F11C3E">
        <w:t xml:space="preserve">relatively relaxed that the system is </w:t>
      </w:r>
      <w:r w:rsidRPr="00F11C3E" w:rsidR="00DA5800">
        <w:t xml:space="preserve">now </w:t>
      </w:r>
      <w:r w:rsidRPr="00F11C3E">
        <w:t>working reasonably well vis-à-vis</w:t>
      </w:r>
      <w:r w:rsidRPr="00F11C3E" w:rsidR="00A93E3A">
        <w:t xml:space="preserve"> local authorities getting the message out to the local community</w:t>
      </w:r>
      <w:r w:rsidR="00DA5800">
        <w:t>?</w:t>
      </w:r>
    </w:p>
    <w:p w:rsidR="00F54390" w:rsidRPr="00F11C3E" w:rsidP="00F54390">
      <w:pPr>
        <w:pStyle w:val="Answer"/>
      </w:pPr>
      <w:sdt>
        <w:sdtPr>
          <w:alias w:val="Witness"/>
          <w:id w:val="1557510470"/>
          <w:placeholder>
            <w:docPart w:val="DefaultPlaceholder_1082065158"/>
          </w:placeholder>
          <w:richText/>
        </w:sdtPr>
        <w:sdtContent>
          <w:r w:rsidRPr="00F11C3E" w:rsidR="00972E0C">
            <w:rPr>
              <w:b/>
              <w:i/>
            </w:rPr>
            <w:t>Cllr Renard:</w:t>
          </w:r>
          <w:r w:rsidRPr="00F11C3E">
            <w:rPr>
              <w:b/>
            </w:rPr>
            <w:t xml:space="preserve"> </w:t>
          </w:r>
        </w:sdtContent>
      </w:sdt>
      <w:r w:rsidRPr="00F11C3E" w:rsidR="00A93E3A">
        <w:t>Local authorities are very</w:t>
      </w:r>
      <w:r w:rsidRPr="00F11C3E">
        <w:t xml:space="preserve"> good at res</w:t>
      </w:r>
      <w:r w:rsidRPr="00F11C3E" w:rsidR="00A93E3A">
        <w:t>p</w:t>
      </w:r>
      <w:r w:rsidRPr="00F11C3E">
        <w:t>onding to their local communities</w:t>
      </w:r>
      <w:r w:rsidRPr="00F11C3E" w:rsidR="00A93E3A">
        <w:t xml:space="preserve">, but there are some governance issues that could be improved. </w:t>
      </w:r>
      <w:r w:rsidRPr="00F11C3E">
        <w:t xml:space="preserve">We work as closely as we can with national </w:t>
      </w:r>
      <w:r w:rsidRPr="00F11C3E" w:rsidR="00D9134B">
        <w:t>Government</w:t>
      </w:r>
      <w:r w:rsidRPr="00F11C3E">
        <w:t xml:space="preserve">, but we are </w:t>
      </w:r>
      <w:r w:rsidRPr="00F11C3E" w:rsidR="00A93E3A">
        <w:t xml:space="preserve">very </w:t>
      </w:r>
      <w:r w:rsidRPr="00F11C3E">
        <w:t xml:space="preserve">keen to establish a </w:t>
      </w:r>
      <w:r w:rsidRPr="00F11C3E" w:rsidR="00A93E3A">
        <w:t xml:space="preserve">national </w:t>
      </w:r>
      <w:r w:rsidRPr="00F11C3E">
        <w:t>framework</w:t>
      </w:r>
      <w:r w:rsidRPr="00F11C3E" w:rsidR="00D9134B">
        <w:t>,</w:t>
      </w:r>
      <w:r w:rsidRPr="00F11C3E" w:rsidR="00A93E3A">
        <w:t xml:space="preserve"> </w:t>
      </w:r>
      <w:r w:rsidRPr="00F11C3E" w:rsidR="00D9134B">
        <w:t xml:space="preserve">not only </w:t>
      </w:r>
      <w:r w:rsidRPr="00F11C3E" w:rsidR="00A93E3A">
        <w:t>for tackling the climate emergency but as part of the national flooding and coastal erosion strategy</w:t>
      </w:r>
      <w:r w:rsidRPr="00F11C3E">
        <w:t>. We woul</w:t>
      </w:r>
      <w:r w:rsidRPr="00F11C3E" w:rsidR="00A93E3A">
        <w:t>d welcome a very clear articula</w:t>
      </w:r>
      <w:r w:rsidRPr="00F11C3E">
        <w:t>tion of both the national ro</w:t>
      </w:r>
      <w:r w:rsidRPr="00F11C3E" w:rsidR="00A93E3A">
        <w:t>le and the local roles together, with a commitment for everybody to co-operate with local public sector bodies.</w:t>
      </w:r>
    </w:p>
    <w:p w:rsidR="00F54390" w:rsidRPr="00F11C3E" w:rsidP="00F54390">
      <w:pPr>
        <w:pStyle w:val="Question"/>
      </w:pPr>
      <w:sdt>
        <w:sdtPr>
          <w:alias w:val="Member"/>
          <w:tag w:val="&lt;Member mnisId='4072' dodsId='28723'&gt;"/>
          <w:id w:val="45504697"/>
          <w:placeholder>
            <w:docPart w:val="DefaultPlaceholder_1082065158"/>
          </w:placeholder>
          <w:richText/>
        </w:sdtPr>
        <w:sdtContent>
          <w:r w:rsidRPr="00F11C3E">
            <w:rPr>
              <w:b/>
            </w:rPr>
            <w:t>Chair:</w:t>
          </w:r>
        </w:sdtContent>
      </w:sdt>
      <w:r w:rsidRPr="00F11C3E" w:rsidR="00A93E3A">
        <w:t xml:space="preserve"> Innes, what do you see as the</w:t>
      </w:r>
      <w:r w:rsidRPr="00F11C3E">
        <w:t xml:space="preserve"> role for internal</w:t>
      </w:r>
      <w:r w:rsidRPr="00F11C3E" w:rsidR="00A93E3A">
        <w:t xml:space="preserve"> </w:t>
      </w:r>
      <w:r w:rsidRPr="00F11C3E">
        <w:t xml:space="preserve">drainage boards as we move towards more integrated water </w:t>
      </w:r>
      <w:r w:rsidRPr="00F11C3E" w:rsidR="00F83AE6">
        <w:t xml:space="preserve">and land </w:t>
      </w:r>
      <w:r w:rsidRPr="00F11C3E">
        <w:t>management?</w:t>
      </w:r>
    </w:p>
    <w:p w:rsidR="00C43DF9" w:rsidRPr="00F11C3E" w:rsidP="00F54390">
      <w:pPr>
        <w:pStyle w:val="Answer"/>
      </w:pPr>
      <w:sdt>
        <w:sdtPr>
          <w:alias w:val="Witness"/>
          <w:id w:val="-183670623"/>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F54390">
            <w:rPr>
              <w:b/>
            </w:rPr>
            <w:t xml:space="preserve"> </w:t>
          </w:r>
        </w:sdtContent>
      </w:sdt>
      <w:r w:rsidRPr="00F11C3E">
        <w:t>For those of you who might not be familiar with internal drainage boards—unfortunately</w:t>
      </w:r>
      <w:r w:rsidRPr="00F11C3E" w:rsidR="003B25ED">
        <w:t>,</w:t>
      </w:r>
      <w:r w:rsidRPr="00F11C3E" w:rsidR="00F83AE6">
        <w:t xml:space="preserve"> a</w:t>
      </w:r>
      <w:r w:rsidRPr="00F11C3E" w:rsidR="00F54390">
        <w:t xml:space="preserve"> lot of people are not yet familiar enough with</w:t>
      </w:r>
      <w:r w:rsidRPr="00F11C3E">
        <w:t xml:space="preserve"> them—there </w:t>
      </w:r>
      <w:r w:rsidRPr="00F11C3E" w:rsidR="00F54390">
        <w:t>are many local aut</w:t>
      </w:r>
      <w:r w:rsidRPr="00F11C3E" w:rsidR="00F83AE6">
        <w:t>h</w:t>
      </w:r>
      <w:r w:rsidRPr="00F11C3E" w:rsidR="00F54390">
        <w:t>o</w:t>
      </w:r>
      <w:r w:rsidRPr="00F11C3E" w:rsidR="00F83AE6">
        <w:t>ri</w:t>
      </w:r>
      <w:r w:rsidRPr="00F11C3E" w:rsidR="00F54390">
        <w:t xml:space="preserve">ties. Yes, they only operate </w:t>
      </w:r>
      <w:r w:rsidRPr="00F11C3E" w:rsidR="00F83AE6">
        <w:t xml:space="preserve">within </w:t>
      </w:r>
      <w:r w:rsidRPr="00F11C3E" w:rsidR="00F54390">
        <w:t>about 10% of the land area of England</w:t>
      </w:r>
      <w:r w:rsidRPr="00F11C3E" w:rsidR="00F83AE6">
        <w:t xml:space="preserve">, but </w:t>
      </w:r>
      <w:r w:rsidRPr="00F11C3E">
        <w:t>that</w:t>
      </w:r>
      <w:r w:rsidRPr="00F11C3E" w:rsidR="00F83AE6">
        <w:t xml:space="preserve"> cover</w:t>
      </w:r>
      <w:r w:rsidRPr="00F11C3E">
        <w:t>s</w:t>
      </w:r>
      <w:r w:rsidRPr="00F11C3E" w:rsidR="00F83AE6">
        <w:t xml:space="preserve"> about</w:t>
      </w:r>
      <w:r w:rsidRPr="00F11C3E" w:rsidR="00F54390">
        <w:t xml:space="preserve"> 1.2 million hectares</w:t>
      </w:r>
      <w:r w:rsidRPr="00F11C3E" w:rsidR="00F83AE6">
        <w:t>. Drainage boards look after about 22,000 k</w:t>
      </w:r>
      <w:r w:rsidRPr="00F11C3E" w:rsidR="00E7293A">
        <w:t>ilometre</w:t>
      </w:r>
      <w:r w:rsidRPr="00F11C3E">
        <w:t>s</w:t>
      </w:r>
      <w:r w:rsidRPr="00F11C3E" w:rsidR="00F83AE6">
        <w:t xml:space="preserve"> of rivers, wate</w:t>
      </w:r>
      <w:r w:rsidRPr="00F11C3E">
        <w:t>r courses and drainage ditches.</w:t>
      </w:r>
    </w:p>
    <w:p w:rsidR="00F54390" w:rsidRPr="00F11C3E" w:rsidP="00F54390">
      <w:pPr>
        <w:pStyle w:val="Answer"/>
      </w:pPr>
      <w:r w:rsidRPr="00F11C3E">
        <w:t xml:space="preserve">For IDBs, </w:t>
      </w:r>
      <w:r w:rsidRPr="00F11C3E">
        <w:t xml:space="preserve">we are interested in looking at </w:t>
      </w:r>
      <w:r w:rsidRPr="00F11C3E">
        <w:t>the pressure</w:t>
      </w:r>
      <w:r w:rsidRPr="00F11C3E">
        <w:t xml:space="preserve"> u</w:t>
      </w:r>
      <w:r w:rsidRPr="00F11C3E" w:rsidR="00AF2FBA">
        <w:t>p</w:t>
      </w:r>
      <w:r w:rsidRPr="00F11C3E">
        <w:t>on others to deliver against the criteria set for them</w:t>
      </w:r>
      <w:r w:rsidRPr="00F11C3E" w:rsidR="00AF2FBA">
        <w:t xml:space="preserve">, for example the Environment Agency or a local authority that does not have </w:t>
      </w:r>
      <w:r w:rsidRPr="00F11C3E">
        <w:t xml:space="preserve">quite </w:t>
      </w:r>
      <w:r w:rsidRPr="00F11C3E" w:rsidR="00AF2FBA">
        <w:t xml:space="preserve">enough resource to look at issues of drainage and water management. </w:t>
      </w:r>
      <w:r w:rsidRPr="00F11C3E">
        <w:t xml:space="preserve">A </w:t>
      </w:r>
      <w:r w:rsidRPr="00F11C3E" w:rsidR="00AF2FBA">
        <w:t>drainage board—i</w:t>
      </w:r>
      <w:r w:rsidRPr="00F11C3E">
        <w:t xml:space="preserve">f they have one in </w:t>
      </w:r>
      <w:r w:rsidR="00DA5800">
        <w:t>their</w:t>
      </w:r>
      <w:r w:rsidRPr="00F11C3E">
        <w:t xml:space="preserve"> area</w:t>
      </w:r>
      <w:r w:rsidRPr="00F11C3E" w:rsidR="00AF2FBA">
        <w:t>—may be able to assist with that. W</w:t>
      </w:r>
      <w:r w:rsidRPr="00F11C3E">
        <w:t>e are very keen to look at</w:t>
      </w:r>
      <w:r w:rsidRPr="00F11C3E" w:rsidR="00AF2FBA">
        <w:t xml:space="preserve"> the possibility for internal drainage boards to spread their wings more usefully for local communities. W</w:t>
      </w:r>
      <w:r w:rsidRPr="00F11C3E">
        <w:t>e absolutely embrace</w:t>
      </w:r>
      <w:r w:rsidRPr="00F11C3E" w:rsidR="00AF2FBA">
        <w:t xml:space="preserve"> the concept of a catchment</w:t>
      </w:r>
      <w:r w:rsidR="00DA5800">
        <w:t>-</w:t>
      </w:r>
      <w:r w:rsidRPr="00F11C3E">
        <w:t xml:space="preserve">based approach, and the </w:t>
      </w:r>
      <w:r w:rsidRPr="00F11C3E" w:rsidR="00AF2FBA">
        <w:t xml:space="preserve">drainage </w:t>
      </w:r>
      <w:r w:rsidRPr="00F11C3E">
        <w:t>boards h</w:t>
      </w:r>
      <w:r w:rsidRPr="00F11C3E" w:rsidR="00AF2FBA">
        <w:t>ave a key role to play in that, predominantly in the lower reaches of those catchments</w:t>
      </w:r>
      <w:r w:rsidRPr="00F11C3E">
        <w:t xml:space="preserve">, but they </w:t>
      </w:r>
      <w:r w:rsidRPr="00F11C3E" w:rsidR="00AF2FBA">
        <w:t xml:space="preserve">are </w:t>
      </w:r>
      <w:r w:rsidRPr="00F11C3E">
        <w:t>wedded to understanding how the whole catchment o</w:t>
      </w:r>
      <w:r w:rsidRPr="00F11C3E" w:rsidR="00193D60">
        <w:t>pe</w:t>
      </w:r>
      <w:r w:rsidRPr="00F11C3E">
        <w:t>rates from source to sea.</w:t>
      </w:r>
    </w:p>
    <w:p w:rsidR="00F54390" w:rsidRPr="00F11C3E" w:rsidP="00F54390">
      <w:pPr>
        <w:pStyle w:val="Question"/>
      </w:pPr>
      <w:sdt>
        <w:sdtPr>
          <w:alias w:val="Member"/>
          <w:tag w:val="&lt;Member mnisId='4072' dodsId='28723'&gt;"/>
          <w:id w:val="-369071993"/>
          <w:placeholder>
            <w:docPart w:val="DefaultPlaceholder_1082065158"/>
          </w:placeholder>
          <w:richText/>
        </w:sdtPr>
        <w:sdtContent>
          <w:r w:rsidRPr="00F11C3E">
            <w:rPr>
              <w:b/>
            </w:rPr>
            <w:t>Chair:</w:t>
          </w:r>
        </w:sdtContent>
      </w:sdt>
      <w:r w:rsidRPr="00F11C3E">
        <w:t xml:space="preserve"> Thank you for that answer</w:t>
      </w:r>
      <w:r w:rsidRPr="00F11C3E" w:rsidR="00193D60">
        <w:t xml:space="preserve">, Innes. </w:t>
      </w:r>
      <w:r w:rsidRPr="00F11C3E">
        <w:t>You know</w:t>
      </w:r>
      <w:r w:rsidRPr="00F11C3E" w:rsidR="00C43DF9">
        <w:t xml:space="preserve"> </w:t>
      </w:r>
      <w:r w:rsidRPr="00F11C3E" w:rsidR="00C94EFE">
        <w:t xml:space="preserve">very </w:t>
      </w:r>
      <w:r w:rsidRPr="00F11C3E" w:rsidR="00C43DF9">
        <w:t>well</w:t>
      </w:r>
      <w:r w:rsidRPr="00F11C3E">
        <w:t xml:space="preserve"> </w:t>
      </w:r>
      <w:r w:rsidRPr="00F11C3E" w:rsidR="00193D60">
        <w:t xml:space="preserve">that </w:t>
      </w:r>
      <w:r w:rsidRPr="00F11C3E">
        <w:t>I watch what happens in Somerset</w:t>
      </w:r>
      <w:r w:rsidRPr="00F11C3E" w:rsidR="00C43DF9">
        <w:t>,</w:t>
      </w:r>
      <w:r w:rsidRPr="00F11C3E">
        <w:t xml:space="preserve"> </w:t>
      </w:r>
      <w:r w:rsidRPr="00F11C3E" w:rsidR="00193D60">
        <w:t xml:space="preserve">with </w:t>
      </w:r>
      <w:r w:rsidRPr="00F11C3E">
        <w:t>the internal drainage boards there</w:t>
      </w:r>
      <w:r w:rsidRPr="00F11C3E" w:rsidR="00193D60">
        <w:t>, and also the funding of the scheme</w:t>
      </w:r>
      <w:r w:rsidRPr="00F11C3E">
        <w:t>.</w:t>
      </w:r>
      <w:r w:rsidRPr="00F11C3E" w:rsidR="00193D60">
        <w:t xml:space="preserve"> </w:t>
      </w:r>
      <w:r w:rsidRPr="00F11C3E">
        <w:t>Where are we on that Somerset scheme?</w:t>
      </w:r>
      <w:r w:rsidRPr="00F11C3E" w:rsidR="00193D60">
        <w:t xml:space="preserve"> </w:t>
      </w:r>
      <w:r w:rsidRPr="00F11C3E">
        <w:t xml:space="preserve">Is it </w:t>
      </w:r>
      <w:r w:rsidRPr="00F11C3E" w:rsidR="00193D60">
        <w:t xml:space="preserve">properly funded? Is it </w:t>
      </w:r>
      <w:r w:rsidRPr="00F11C3E">
        <w:t>working well? What is your consider</w:t>
      </w:r>
      <w:r w:rsidRPr="00F11C3E" w:rsidR="00193D60">
        <w:t>e</w:t>
      </w:r>
      <w:r w:rsidRPr="00F11C3E">
        <w:t>d opinion?</w:t>
      </w:r>
    </w:p>
    <w:p w:rsidR="00EC6EA3" w:rsidRPr="00F11C3E" w:rsidP="00F54390">
      <w:pPr>
        <w:pStyle w:val="Answer"/>
      </w:pPr>
      <w:sdt>
        <w:sdtPr>
          <w:alias w:val="Witness"/>
          <w:id w:val="-832757009"/>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F54390">
            <w:rPr>
              <w:b/>
            </w:rPr>
            <w:t xml:space="preserve"> </w:t>
          </w:r>
        </w:sdtContent>
      </w:sdt>
      <w:r w:rsidRPr="00F11C3E" w:rsidR="00F54390">
        <w:t xml:space="preserve">There is a really </w:t>
      </w:r>
      <w:r w:rsidRPr="00F11C3E" w:rsidR="00193D60">
        <w:t>interesting</w:t>
      </w:r>
      <w:r w:rsidRPr="00F11C3E" w:rsidR="00F54390">
        <w:t xml:space="preserve"> link to a previous question </w:t>
      </w:r>
      <w:r w:rsidRPr="00F11C3E" w:rsidR="00193D60">
        <w:t xml:space="preserve">that </w:t>
      </w:r>
      <w:r w:rsidRPr="00F11C3E" w:rsidR="00F54390">
        <w:t>you put to David Renard</w:t>
      </w:r>
      <w:r w:rsidRPr="00F11C3E" w:rsidR="00051C3D">
        <w:t>:</w:t>
      </w:r>
      <w:r w:rsidRPr="00F11C3E" w:rsidR="00C43DF9">
        <w:t xml:space="preserve"> </w:t>
      </w:r>
      <w:r w:rsidRPr="00F11C3E" w:rsidR="00051C3D">
        <w:t xml:space="preserve">are </w:t>
      </w:r>
      <w:r w:rsidRPr="00F11C3E" w:rsidR="00193D60">
        <w:t xml:space="preserve">catchments linked to administrative </w:t>
      </w:r>
      <w:r w:rsidRPr="00F11C3E" w:rsidR="00193D60">
        <w:t>boundaries</w:t>
      </w:r>
      <w:r w:rsidRPr="00F11C3E" w:rsidR="00C43DF9">
        <w:t>?</w:t>
      </w:r>
      <w:r w:rsidRPr="00F11C3E" w:rsidR="00193D60">
        <w:t xml:space="preserve"> </w:t>
      </w:r>
      <w:r w:rsidRPr="00F11C3E" w:rsidR="00F54390">
        <w:t>Somerset is one of the lu</w:t>
      </w:r>
      <w:r w:rsidRPr="00F11C3E" w:rsidR="00193D60">
        <w:t>c</w:t>
      </w:r>
      <w:r w:rsidRPr="00F11C3E" w:rsidR="00F54390">
        <w:t xml:space="preserve">kier </w:t>
      </w:r>
      <w:r w:rsidRPr="00F11C3E" w:rsidR="00193D60">
        <w:t>counties</w:t>
      </w:r>
      <w:r w:rsidRPr="00F11C3E" w:rsidR="00C43DF9">
        <w:t>, in</w:t>
      </w:r>
      <w:r w:rsidRPr="00F11C3E" w:rsidR="00193D60">
        <w:t xml:space="preserve"> </w:t>
      </w:r>
      <w:r w:rsidRPr="00F11C3E" w:rsidR="00F54390">
        <w:t>that</w:t>
      </w:r>
      <w:r w:rsidRPr="00F11C3E" w:rsidR="00C43DF9">
        <w:t xml:space="preserve"> it</w:t>
      </w:r>
      <w:r w:rsidRPr="00F11C3E" w:rsidR="00F54390">
        <w:t xml:space="preserve"> is pretty close to having its catchment boundary linked to its legislative boundaries</w:t>
      </w:r>
      <w:r w:rsidRPr="00F11C3E">
        <w:t xml:space="preserve">, with </w:t>
      </w:r>
      <w:r w:rsidRPr="00F11C3E" w:rsidR="00C43DF9">
        <w:t xml:space="preserve">a </w:t>
      </w:r>
      <w:r w:rsidRPr="00F11C3E">
        <w:t>very small exception</w:t>
      </w:r>
      <w:r w:rsidRPr="00F11C3E" w:rsidR="00C43DF9">
        <w:t xml:space="preserve"> of</w:t>
      </w:r>
      <w:r w:rsidRPr="00F11C3E">
        <w:t xml:space="preserve"> some water flowing south to the English Channel. </w:t>
      </w:r>
      <w:r w:rsidRPr="00F11C3E" w:rsidR="00F54390">
        <w:t>There is merit in looking at that aspect of it.</w:t>
      </w:r>
    </w:p>
    <w:p w:rsidR="00F54390" w:rsidRPr="00F11C3E" w:rsidP="00F54390">
      <w:pPr>
        <w:pStyle w:val="Answer"/>
      </w:pPr>
      <w:r w:rsidRPr="00F11C3E">
        <w:t xml:space="preserve">Secondly, </w:t>
      </w:r>
      <w:r w:rsidRPr="00F11C3E">
        <w:t xml:space="preserve">Somerset has shown that all the relevant local parties can work </w:t>
      </w:r>
      <w:r w:rsidRPr="00F11C3E" w:rsidR="00EC6EA3">
        <w:t>t</w:t>
      </w:r>
      <w:r w:rsidRPr="00F11C3E">
        <w:t>ogether in a local group</w:t>
      </w:r>
      <w:r w:rsidRPr="00F11C3E" w:rsidR="00EC6EA3">
        <w:t xml:space="preserve"> and can come together</w:t>
      </w:r>
      <w:r w:rsidRPr="00F11C3E">
        <w:t>,</w:t>
      </w:r>
      <w:r w:rsidRPr="00F11C3E" w:rsidR="00EC6EA3">
        <w:t xml:space="preserve"> each with their legislative responsibilities. P</w:t>
      </w:r>
      <w:r w:rsidRPr="00F11C3E">
        <w:t xml:space="preserve">roviding you have the right people </w:t>
      </w:r>
      <w:r w:rsidRPr="00F11C3E" w:rsidR="00110D25">
        <w:t xml:space="preserve">with a </w:t>
      </w:r>
      <w:r w:rsidRPr="00F11C3E">
        <w:t xml:space="preserve">willingness to work </w:t>
      </w:r>
      <w:r w:rsidRPr="00F11C3E">
        <w:t xml:space="preserve">together </w:t>
      </w:r>
      <w:r w:rsidR="00DA5800">
        <w:t>a</w:t>
      </w:r>
      <w:r w:rsidRPr="00F11C3E" w:rsidR="00110D25">
        <w:t>round the same t</w:t>
      </w:r>
      <w:r w:rsidRPr="00F11C3E">
        <w:t>a</w:t>
      </w:r>
      <w:r w:rsidRPr="00F11C3E" w:rsidR="00110D25">
        <w:t xml:space="preserve">ble, </w:t>
      </w:r>
      <w:r w:rsidRPr="00F11C3E">
        <w:t>that can be very fruitful</w:t>
      </w:r>
      <w:r w:rsidRPr="00F11C3E" w:rsidR="00110D25">
        <w:t xml:space="preserve"> and can </w:t>
      </w:r>
      <w:r w:rsidRPr="00F11C3E">
        <w:t xml:space="preserve">take a </w:t>
      </w:r>
      <w:r w:rsidRPr="00F11C3E">
        <w:t xml:space="preserve">very </w:t>
      </w:r>
      <w:r w:rsidRPr="00F11C3E">
        <w:t>good and wide look</w:t>
      </w:r>
      <w:r w:rsidRPr="00F11C3E" w:rsidR="00110D25">
        <w:t xml:space="preserve"> at all the elements involved in water management</w:t>
      </w:r>
      <w:r w:rsidRPr="00F11C3E">
        <w:t>.</w:t>
      </w:r>
    </w:p>
    <w:p w:rsidR="00F54390" w:rsidRPr="00F11C3E" w:rsidP="00F54390">
      <w:pPr>
        <w:pStyle w:val="Question"/>
      </w:pPr>
      <w:sdt>
        <w:sdtPr>
          <w:alias w:val="Member"/>
          <w:tag w:val="&lt;Member mnisId='4072' dodsId='28723'&gt;"/>
          <w:id w:val="53285571"/>
          <w:placeholder>
            <w:docPart w:val="DefaultPlaceholder_1082065158"/>
          </w:placeholder>
          <w:richText/>
        </w:sdtPr>
        <w:sdtContent>
          <w:r w:rsidRPr="00F11C3E">
            <w:rPr>
              <w:b/>
            </w:rPr>
            <w:t>Chair:</w:t>
          </w:r>
        </w:sdtContent>
      </w:sdt>
      <w:r w:rsidRPr="00F11C3E">
        <w:t xml:space="preserve"> Innes, you know very well that I</w:t>
      </w:r>
      <w:r w:rsidRPr="00F11C3E" w:rsidR="00110D25">
        <w:t xml:space="preserve"> am a great su</w:t>
      </w:r>
      <w:r w:rsidRPr="00F11C3E">
        <w:t>pporter of internal drainage boards.</w:t>
      </w:r>
      <w:r w:rsidRPr="00F11C3E" w:rsidR="00110D25">
        <w:t xml:space="preserve"> The Environment Agency talks much about handing over powers and allowing you</w:t>
      </w:r>
      <w:r w:rsidR="00DA5800">
        <w:t>,</w:t>
      </w:r>
      <w:r w:rsidRPr="00F11C3E" w:rsidR="00110D25">
        <w:t xml:space="preserve"> as internal drainage boards</w:t>
      </w:r>
      <w:r w:rsidR="00DA5800">
        <w:t>,</w:t>
      </w:r>
      <w:r w:rsidRPr="00F11C3E" w:rsidR="00110D25">
        <w:t xml:space="preserve"> to do more work in </w:t>
      </w:r>
      <w:r w:rsidR="00DA5800">
        <w:t xml:space="preserve">your </w:t>
      </w:r>
      <w:r w:rsidRPr="00F11C3E" w:rsidR="00110D25">
        <w:t xml:space="preserve">areas. Is </w:t>
      </w:r>
      <w:r w:rsidRPr="00F11C3E">
        <w:t>it happening? When I go about the country</w:t>
      </w:r>
      <w:r w:rsidRPr="00F11C3E" w:rsidR="00C94EFE">
        <w:t>,</w:t>
      </w:r>
      <w:r w:rsidRPr="00F11C3E">
        <w:t xml:space="preserve"> I find that in some places it is and in some places it is not. </w:t>
      </w:r>
      <w:r w:rsidRPr="00F11C3E" w:rsidR="00110D25">
        <w:t xml:space="preserve">It seems to be down </w:t>
      </w:r>
      <w:r w:rsidRPr="00F11C3E" w:rsidR="00051C3D">
        <w:t xml:space="preserve">to local management </w:t>
      </w:r>
      <w:r w:rsidRPr="00F11C3E" w:rsidR="00110D25">
        <w:t xml:space="preserve">a little bit. </w:t>
      </w:r>
      <w:r w:rsidRPr="00F11C3E">
        <w:t xml:space="preserve">Does </w:t>
      </w:r>
      <w:r w:rsidRPr="00F11C3E" w:rsidR="00110D25">
        <w:t xml:space="preserve">the picture </w:t>
      </w:r>
      <w:r w:rsidRPr="00F11C3E">
        <w:t>need to be more national? How do you see it?</w:t>
      </w:r>
    </w:p>
    <w:p w:rsidR="00C94EFE" w:rsidRPr="00F11C3E" w:rsidP="00F54390">
      <w:pPr>
        <w:pStyle w:val="Answer"/>
      </w:pPr>
      <w:sdt>
        <w:sdtPr>
          <w:alias w:val="Witness"/>
          <w:id w:val="177624376"/>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F54390">
            <w:rPr>
              <w:b/>
            </w:rPr>
            <w:t xml:space="preserve"> </w:t>
          </w:r>
        </w:sdtContent>
      </w:sdt>
      <w:r w:rsidRPr="00F11C3E" w:rsidR="00F54390">
        <w:t>We see it very much like that</w:t>
      </w:r>
      <w:r w:rsidRPr="00F11C3E" w:rsidR="00FA17EC">
        <w:t>, but i</w:t>
      </w:r>
      <w:r w:rsidRPr="00F11C3E" w:rsidR="00F54390">
        <w:t>t all boils down to working relationships, trust, co</w:t>
      </w:r>
      <w:r w:rsidR="00DA5800">
        <w:t>-</w:t>
      </w:r>
      <w:r w:rsidRPr="00F11C3E" w:rsidR="00F54390">
        <w:t>operation</w:t>
      </w:r>
      <w:r w:rsidRPr="00F11C3E" w:rsidR="00FA17EC">
        <w:t xml:space="preserve"> and understanding. </w:t>
      </w:r>
      <w:r w:rsidRPr="00F11C3E" w:rsidR="00F54390">
        <w:t xml:space="preserve">We believe </w:t>
      </w:r>
      <w:r w:rsidRPr="00F11C3E" w:rsidR="00FA17EC">
        <w:t xml:space="preserve">that </w:t>
      </w:r>
      <w:r w:rsidRPr="00F11C3E" w:rsidR="00F54390">
        <w:t>flood risk management needs more local cho</w:t>
      </w:r>
      <w:r w:rsidRPr="00F11C3E" w:rsidR="00FA17EC">
        <w:t>ices and more local engagement in catchment</w:t>
      </w:r>
      <w:r w:rsidR="00DA5800">
        <w:t>-</w:t>
      </w:r>
      <w:r w:rsidRPr="00F11C3E" w:rsidR="00FA17EC">
        <w:t>based approache</w:t>
      </w:r>
      <w:r w:rsidRPr="00F11C3E">
        <w:t>s</w:t>
      </w:r>
      <w:r w:rsidRPr="00F11C3E" w:rsidR="00FA17EC">
        <w:t xml:space="preserve">. </w:t>
      </w:r>
      <w:r w:rsidRPr="00F11C3E" w:rsidR="00F54390">
        <w:t>IDBs will certainly have a more significant role to play in that.</w:t>
      </w:r>
      <w:r w:rsidRPr="00F11C3E" w:rsidR="00A8645C">
        <w:t xml:space="preserve"> We are working very closely with the Environment Agency. We have operated a few pilot systems where</w:t>
      </w:r>
      <w:r w:rsidRPr="00F11C3E">
        <w:t xml:space="preserve"> the Environment Agency has de</w:t>
      </w:r>
      <w:r w:rsidRPr="00F11C3E" w:rsidR="00A8645C">
        <w:t>mained certain lengths of river, passing the management of those stretches of river to internal drainage boards.</w:t>
      </w:r>
    </w:p>
    <w:p w:rsidR="005246D1" w:rsidRPr="00F11C3E" w:rsidP="00F54390">
      <w:pPr>
        <w:pStyle w:val="Answer"/>
      </w:pPr>
      <w:r w:rsidRPr="00F11C3E">
        <w:t>We need to cut through the red tape. It was quite an onerous process, and if we can streamline and simplify the process for doing that—and engage with local authorities</w:t>
      </w:r>
      <w:r w:rsidRPr="00F11C3E" w:rsidR="00DF1EBF">
        <w:t xml:space="preserve"> and local communities</w:t>
      </w:r>
      <w:r w:rsidRPr="00F11C3E">
        <w:t>, of course, because they</w:t>
      </w:r>
      <w:r w:rsidRPr="00F11C3E" w:rsidR="00DF1EBF">
        <w:t xml:space="preserve"> are a fundamental part in that</w:t>
      </w:r>
      <w:r w:rsidRPr="00F11C3E">
        <w:t>—there could be some major successes in the future.</w:t>
      </w:r>
    </w:p>
    <w:p w:rsidR="00F54390" w:rsidRPr="00F11C3E" w:rsidP="005246D1">
      <w:pPr>
        <w:pStyle w:val="Question"/>
      </w:pPr>
      <w:sdt>
        <w:sdtPr>
          <w:alias w:val="Member"/>
          <w:tag w:val="&lt;Member mnisId='4072' dodsId='28723'&gt;"/>
          <w:id w:val="2141849234"/>
          <w:placeholder>
            <w:docPart w:val="DefaultPlaceholder_1082065158"/>
          </w:placeholder>
          <w:richText/>
        </w:sdtPr>
        <w:sdtContent>
          <w:r w:rsidRPr="00F11C3E" w:rsidR="005246D1">
            <w:rPr>
              <w:b/>
            </w:rPr>
            <w:t>Chair:</w:t>
          </w:r>
        </w:sdtContent>
      </w:sdt>
      <w:r w:rsidRPr="00F11C3E" w:rsidR="005246D1">
        <w:t xml:space="preserve"> </w:t>
      </w:r>
      <w:r w:rsidRPr="00F11C3E" w:rsidR="00A8645C">
        <w:t xml:space="preserve">You still need some red tape </w:t>
      </w:r>
      <w:r w:rsidR="00EC6EA7">
        <w:t xml:space="preserve">to be </w:t>
      </w:r>
      <w:r w:rsidRPr="00F11C3E" w:rsidR="00A8645C">
        <w:t xml:space="preserve">cut up to get the system working </w:t>
      </w:r>
      <w:r w:rsidRPr="00F11C3E" w:rsidR="00051C3D">
        <w:t xml:space="preserve">more </w:t>
      </w:r>
      <w:r w:rsidRPr="00F11C3E" w:rsidR="00A8645C">
        <w:t>quick</w:t>
      </w:r>
      <w:r w:rsidRPr="00F11C3E" w:rsidR="00051C3D">
        <w:t>ly</w:t>
      </w:r>
      <w:r w:rsidRPr="00F11C3E" w:rsidR="00A8645C">
        <w:t xml:space="preserve">. </w:t>
      </w:r>
      <w:r w:rsidRPr="00F11C3E" w:rsidR="005246D1">
        <w:t xml:space="preserve">We are taking too long </w:t>
      </w:r>
      <w:r w:rsidRPr="00F11C3E" w:rsidR="00DF1EBF">
        <w:t>in</w:t>
      </w:r>
      <w:r w:rsidRPr="00F11C3E" w:rsidR="005246D1">
        <w:t xml:space="preserve"> get</w:t>
      </w:r>
      <w:r w:rsidRPr="00F11C3E" w:rsidR="00DF1EBF">
        <w:t>ting</w:t>
      </w:r>
      <w:r w:rsidRPr="00F11C3E" w:rsidR="005246D1">
        <w:t xml:space="preserve"> these schemes</w:t>
      </w:r>
      <w:r w:rsidRPr="00F11C3E" w:rsidR="00DF1EBF">
        <w:t>,</w:t>
      </w:r>
      <w:r w:rsidRPr="00F11C3E" w:rsidR="00A8645C">
        <w:t xml:space="preserve"> delist</w:t>
      </w:r>
      <w:r w:rsidRPr="00F11C3E" w:rsidR="00DF1EBF">
        <w:t>ing</w:t>
      </w:r>
      <w:r w:rsidRPr="00F11C3E" w:rsidR="00A8645C">
        <w:t xml:space="preserve"> drainage areas </w:t>
      </w:r>
      <w:r w:rsidRPr="00F11C3E" w:rsidR="00DF1EBF">
        <w:t>and de</w:t>
      </w:r>
      <w:r w:rsidRPr="00F11C3E" w:rsidR="00A8645C">
        <w:t>main</w:t>
      </w:r>
      <w:r w:rsidRPr="00F11C3E" w:rsidR="00DF1EBF">
        <w:t>ing, so you can</w:t>
      </w:r>
      <w:r w:rsidRPr="00F11C3E" w:rsidR="00A8645C">
        <w:t xml:space="preserve"> operate</w:t>
      </w:r>
      <w:r w:rsidRPr="00F11C3E" w:rsidR="005246D1">
        <w:t>.</w:t>
      </w:r>
      <w:r w:rsidRPr="00F11C3E" w:rsidR="00A8645C">
        <w:t xml:space="preserve"> </w:t>
      </w:r>
      <w:r w:rsidRPr="00F11C3E" w:rsidR="009505F4">
        <w:t>I</w:t>
      </w:r>
      <w:r w:rsidRPr="00F11C3E" w:rsidR="005246D1">
        <w:t>t is all taking too long. Am I putting too many words into your mouth?</w:t>
      </w:r>
    </w:p>
    <w:p w:rsidR="005246D1" w:rsidRPr="00F11C3E" w:rsidP="005246D1">
      <w:pPr>
        <w:pStyle w:val="Answer"/>
      </w:pPr>
      <w:sdt>
        <w:sdtPr>
          <w:alias w:val="Witness"/>
          <w:id w:val="1807584667"/>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Pr>
              <w:b/>
            </w:rPr>
            <w:t xml:space="preserve"> </w:t>
          </w:r>
        </w:sdtContent>
      </w:sdt>
      <w:r w:rsidRPr="00F11C3E" w:rsidR="00DF1EBF">
        <w:t xml:space="preserve">There </w:t>
      </w:r>
      <w:r w:rsidRPr="00F11C3E" w:rsidR="009505F4">
        <w:t>is another aspect of this</w:t>
      </w:r>
      <w:r w:rsidRPr="00F11C3E" w:rsidR="00DF1EBF">
        <w:t xml:space="preserve"> where</w:t>
      </w:r>
      <w:r w:rsidRPr="00F11C3E" w:rsidR="009505F4">
        <w:t xml:space="preserve"> we have come into a rather clunky part of the system, which was through the transfer of asset</w:t>
      </w:r>
      <w:r w:rsidRPr="00F11C3E" w:rsidR="00DF1EBF">
        <w:t>s when you, for example, do de</w:t>
      </w:r>
      <w:r w:rsidRPr="00F11C3E" w:rsidR="009505F4">
        <w:t xml:space="preserve">main. There was a particularly </w:t>
      </w:r>
      <w:r w:rsidRPr="00F11C3E" w:rsidR="00C32122">
        <w:t>complex system where one section of the public realm was</w:t>
      </w:r>
      <w:r w:rsidRPr="00F11C3E" w:rsidR="00DF1EBF">
        <w:t>,</w:t>
      </w:r>
      <w:r w:rsidRPr="00F11C3E" w:rsidR="00C32122">
        <w:t xml:space="preserve"> through a very complicated and commercial</w:t>
      </w:r>
      <w:r w:rsidRPr="00F11C3E" w:rsidR="00DF1EBF">
        <w:t>ly</w:t>
      </w:r>
      <w:r w:rsidRPr="00F11C3E" w:rsidR="00C32122">
        <w:t xml:space="preserve"> evaluated process, </w:t>
      </w:r>
      <w:r w:rsidR="00EC6EA7">
        <w:t>passing</w:t>
      </w:r>
      <w:r w:rsidRPr="00F11C3E" w:rsidR="00C32122">
        <w:t xml:space="preserve"> an asset to another public body. There are examples in the United Kingdom where councils can </w:t>
      </w:r>
      <w:r w:rsidR="00EC6EA7">
        <w:t xml:space="preserve">be </w:t>
      </w:r>
      <w:r w:rsidRPr="00F11C3E" w:rsidR="00C32122">
        <w:t>pass</w:t>
      </w:r>
      <w:r w:rsidR="00EC6EA7">
        <w:t>ed</w:t>
      </w:r>
      <w:r w:rsidRPr="00F11C3E" w:rsidR="00C32122">
        <w:t xml:space="preserve"> </w:t>
      </w:r>
      <w:r w:rsidRPr="00F11C3E" w:rsidR="00DF1EBF">
        <w:t>highways agency</w:t>
      </w:r>
      <w:r w:rsidRPr="00F11C3E" w:rsidR="00C32122">
        <w:t xml:space="preserve"> asset</w:t>
      </w:r>
      <w:r w:rsidRPr="00F11C3E" w:rsidR="00DF1EBF">
        <w:t>s</w:t>
      </w:r>
      <w:r w:rsidRPr="00F11C3E" w:rsidR="00C32122">
        <w:t xml:space="preserve"> at effectively zero value, basically at the signature of a pen. We need to look to streamline that process across all our public bodies.</w:t>
      </w:r>
    </w:p>
    <w:p w:rsidR="005246D1" w:rsidRPr="00F11C3E" w:rsidP="00DF1EBF">
      <w:pPr>
        <w:pStyle w:val="Question"/>
        <w:numPr>
          <w:ilvl w:val="0"/>
          <w:numId w:val="0"/>
        </w:numPr>
        <w:ind w:left="794"/>
      </w:pPr>
      <w:sdt>
        <w:sdtPr>
          <w:alias w:val="Member"/>
          <w:tag w:val="&lt;Member mnisId='4072' dodsId='28723'&gt;"/>
          <w:id w:val="44564273"/>
          <w:placeholder>
            <w:docPart w:val="DefaultPlaceholder_1082065158"/>
          </w:placeholder>
          <w:richText/>
        </w:sdtPr>
        <w:sdtContent>
          <w:r w:rsidRPr="00F11C3E">
            <w:rPr>
              <w:b/>
            </w:rPr>
            <w:t>Chair:</w:t>
          </w:r>
        </w:sdtContent>
      </w:sdt>
      <w:r w:rsidRPr="00F11C3E">
        <w:t xml:space="preserve"> That is a good bit of evidence</w:t>
      </w:r>
      <w:r w:rsidRPr="00F11C3E" w:rsidR="00DF1EBF">
        <w:t>.</w:t>
      </w:r>
      <w:r w:rsidRPr="00F11C3E">
        <w:t xml:space="preserve"> </w:t>
      </w:r>
      <w:r w:rsidRPr="00F11C3E" w:rsidR="00DF1EBF">
        <w:t xml:space="preserve">Thank </w:t>
      </w:r>
      <w:r w:rsidRPr="00F11C3E">
        <w:t>you.</w:t>
      </w:r>
    </w:p>
    <w:p w:rsidR="005246D1" w:rsidRPr="00F11C3E" w:rsidP="005246D1">
      <w:pPr>
        <w:pStyle w:val="Question"/>
      </w:pPr>
      <w:sdt>
        <w:sdtPr>
          <w:alias w:val="Member"/>
          <w:tag w:val="&lt;Member mnisId='4861' dodsId=''&gt;"/>
          <w:id w:val="711546793"/>
          <w:placeholder>
            <w:docPart w:val="DefaultPlaceholder_1082065158"/>
          </w:placeholder>
          <w:richText/>
        </w:sdtPr>
        <w:sdtContent>
          <w:r w:rsidRPr="00F11C3E">
            <w:rPr>
              <w:b/>
            </w:rPr>
            <w:t>Robbie Moore:</w:t>
          </w:r>
        </w:sdtContent>
      </w:sdt>
      <w:r w:rsidRPr="00F11C3E">
        <w:t xml:space="preserve"> </w:t>
      </w:r>
      <w:r w:rsidRPr="00F11C3E" w:rsidR="003F7919">
        <w:t xml:space="preserve">Mr Thomson and Councillor Renard, you </w:t>
      </w:r>
      <w:r w:rsidRPr="00F11C3E">
        <w:t>kindly both fed into the Environment Agency</w:t>
      </w:r>
      <w:r w:rsidRPr="00F11C3E" w:rsidR="00BF69DC">
        <w:t>’</w:t>
      </w:r>
      <w:r w:rsidRPr="00F11C3E">
        <w:t xml:space="preserve">s new strategy. What were your key messages </w:t>
      </w:r>
      <w:r w:rsidRPr="00F11C3E" w:rsidR="003F7919">
        <w:t>when feeding into that strategy</w:t>
      </w:r>
      <w:r w:rsidR="00EC6EA7">
        <w:t>,</w:t>
      </w:r>
      <w:r w:rsidRPr="00F11C3E">
        <w:t xml:space="preserve"> and </w:t>
      </w:r>
      <w:r w:rsidRPr="00F11C3E" w:rsidR="0026734F">
        <w:t xml:space="preserve">are </w:t>
      </w:r>
      <w:r w:rsidRPr="00F11C3E">
        <w:t xml:space="preserve">they </w:t>
      </w:r>
      <w:r w:rsidRPr="00F11C3E" w:rsidR="0026734F">
        <w:t>reflected</w:t>
      </w:r>
      <w:r w:rsidRPr="00F11C3E">
        <w:t xml:space="preserve"> in the finished </w:t>
      </w:r>
      <w:r w:rsidRPr="00F11C3E" w:rsidR="0026734F">
        <w:t>product</w:t>
      </w:r>
      <w:r w:rsidRPr="00F11C3E">
        <w:t>?</w:t>
      </w:r>
    </w:p>
    <w:p w:rsidR="005246D1" w:rsidRPr="00F11C3E" w:rsidP="005028EB">
      <w:pPr>
        <w:pStyle w:val="Answer"/>
      </w:pPr>
      <w:sdt>
        <w:sdtPr>
          <w:alias w:val="Witness"/>
          <w:id w:val="-60795864"/>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Pr>
              <w:b/>
            </w:rPr>
            <w:t xml:space="preserve"> </w:t>
          </w:r>
        </w:sdtContent>
      </w:sdt>
      <w:r w:rsidRPr="00F11C3E" w:rsidR="003F7919">
        <w:t xml:space="preserve">We </w:t>
      </w:r>
      <w:r w:rsidRPr="00F11C3E">
        <w:t xml:space="preserve">were most </w:t>
      </w:r>
      <w:r w:rsidRPr="00F11C3E" w:rsidR="0026734F">
        <w:t>appreciative</w:t>
      </w:r>
      <w:r w:rsidRPr="00F11C3E">
        <w:t xml:space="preserve"> of being asked to </w:t>
      </w:r>
      <w:r w:rsidRPr="00F11C3E" w:rsidR="005028EB">
        <w:t>contribute</w:t>
      </w:r>
      <w:r w:rsidRPr="00F11C3E">
        <w:t xml:space="preserve"> to the preparation of the updated flood and coastal erosion risk management strategy</w:t>
      </w:r>
      <w:r w:rsidRPr="00F11C3E" w:rsidR="00D10294">
        <w:t xml:space="preserve">, </w:t>
      </w:r>
      <w:r w:rsidRPr="00F11C3E" w:rsidR="005028EB">
        <w:t>and we were very</w:t>
      </w:r>
      <w:r w:rsidRPr="00F11C3E" w:rsidR="00D10294">
        <w:t xml:space="preserve"> much a part of that process. T</w:t>
      </w:r>
      <w:r w:rsidRPr="00F11C3E" w:rsidR="005028EB">
        <w:t>hrough the process</w:t>
      </w:r>
      <w:r w:rsidRPr="00F11C3E" w:rsidR="003F7919">
        <w:t>,</w:t>
      </w:r>
      <w:r w:rsidRPr="00F11C3E" w:rsidR="00D10294">
        <w:t xml:space="preserve"> </w:t>
      </w:r>
      <w:r w:rsidRPr="00F11C3E" w:rsidR="003F7919">
        <w:t xml:space="preserve">as it was developing, </w:t>
      </w:r>
      <w:r w:rsidRPr="00F11C3E" w:rsidR="00D10294">
        <w:t xml:space="preserve">we </w:t>
      </w:r>
      <w:r w:rsidRPr="00F11C3E" w:rsidR="005028EB">
        <w:t>had a concern that</w:t>
      </w:r>
      <w:r w:rsidRPr="00F11C3E" w:rsidR="00D10294">
        <w:t xml:space="preserve"> </w:t>
      </w:r>
      <w:r w:rsidRPr="00F11C3E" w:rsidR="005028EB">
        <w:t>the Government may not be</w:t>
      </w:r>
      <w:r w:rsidRPr="00F11C3E" w:rsidR="00051C3D">
        <w:t>,</w:t>
      </w:r>
      <w:r w:rsidRPr="00F11C3E" w:rsidR="005028EB">
        <w:t xml:space="preserve"> or might not have been</w:t>
      </w:r>
      <w:r w:rsidRPr="00F11C3E" w:rsidR="00051C3D">
        <w:t>,</w:t>
      </w:r>
      <w:r w:rsidRPr="00F11C3E" w:rsidR="005028EB">
        <w:t xml:space="preserve"> bold enough to take on board some of the comments and suggestions from all of us tha</w:t>
      </w:r>
      <w:r w:rsidRPr="00F11C3E" w:rsidR="00D10294">
        <w:t xml:space="preserve">t were </w:t>
      </w:r>
      <w:r w:rsidRPr="00F11C3E" w:rsidR="003F7919">
        <w:t>pre</w:t>
      </w:r>
      <w:r w:rsidRPr="00F11C3E" w:rsidR="00D10294">
        <w:t xml:space="preserve">paring that strategy. </w:t>
      </w:r>
      <w:r w:rsidRPr="00F11C3E" w:rsidR="005028EB">
        <w:t>I am very pleased to say that</w:t>
      </w:r>
      <w:r w:rsidRPr="00F11C3E" w:rsidR="003F7919">
        <w:t>,</w:t>
      </w:r>
      <w:r w:rsidRPr="00F11C3E" w:rsidR="00D10294">
        <w:t xml:space="preserve"> today</w:t>
      </w:r>
      <w:r w:rsidRPr="00F11C3E" w:rsidR="003F7919">
        <w:t>,</w:t>
      </w:r>
      <w:r w:rsidRPr="00F11C3E" w:rsidR="00D10294">
        <w:t xml:space="preserve"> we have been emboldened </w:t>
      </w:r>
      <w:r w:rsidRPr="00F11C3E" w:rsidR="005028EB">
        <w:t>by the embracing of th</w:t>
      </w:r>
      <w:r w:rsidR="00EC6EA7">
        <w:t>at</w:t>
      </w:r>
      <w:r w:rsidRPr="00F11C3E" w:rsidR="005028EB">
        <w:t xml:space="preserve"> strategy by Government through </w:t>
      </w:r>
      <w:r w:rsidRPr="00F11C3E" w:rsidR="003F7919">
        <w:t>their</w:t>
      </w:r>
      <w:r w:rsidRPr="00F11C3E" w:rsidR="005028EB">
        <w:t xml:space="preserve"> policy.</w:t>
      </w:r>
      <w:r w:rsidRPr="00F11C3E" w:rsidR="00CD2AEB">
        <w:t xml:space="preserve"> T</w:t>
      </w:r>
      <w:r w:rsidRPr="00F11C3E" w:rsidR="005028EB">
        <w:t xml:space="preserve">he devil will </w:t>
      </w:r>
      <w:r w:rsidRPr="00F11C3E" w:rsidR="003F7919">
        <w:t>always be in the detail</w:t>
      </w:r>
      <w:r w:rsidR="00EC6EA7">
        <w:t xml:space="preserve">, </w:t>
      </w:r>
      <w:r w:rsidRPr="00F11C3E" w:rsidR="005028EB">
        <w:t xml:space="preserve">and </w:t>
      </w:r>
      <w:r w:rsidRPr="00F11C3E" w:rsidR="003F7919">
        <w:t xml:space="preserve">we will </w:t>
      </w:r>
      <w:r w:rsidRPr="00F11C3E" w:rsidR="00CD2AEB">
        <w:t xml:space="preserve">all </w:t>
      </w:r>
      <w:r w:rsidRPr="00F11C3E" w:rsidR="005028EB">
        <w:t>be judged</w:t>
      </w:r>
      <w:r w:rsidRPr="00F11C3E" w:rsidR="00CD2AEB">
        <w:t xml:space="preserve"> </w:t>
      </w:r>
      <w:r w:rsidRPr="00F11C3E" w:rsidR="003F7919">
        <w:t xml:space="preserve">by </w:t>
      </w:r>
      <w:r w:rsidRPr="00F11C3E" w:rsidR="005028EB">
        <w:t>what is ultimately delivered on the ground</w:t>
      </w:r>
      <w:r w:rsidRPr="00F11C3E" w:rsidR="00CD2AEB">
        <w:t xml:space="preserve">. We have </w:t>
      </w:r>
      <w:r w:rsidRPr="00F11C3E" w:rsidR="003F7919">
        <w:t xml:space="preserve">the right words. It </w:t>
      </w:r>
      <w:r w:rsidRPr="00F11C3E" w:rsidR="00CD2AEB">
        <w:t xml:space="preserve">is </w:t>
      </w:r>
      <w:r w:rsidRPr="00F11C3E" w:rsidR="005028EB">
        <w:t xml:space="preserve">now incumbent </w:t>
      </w:r>
      <w:r w:rsidRPr="00F11C3E" w:rsidR="00CD2AEB">
        <w:t xml:space="preserve">on </w:t>
      </w:r>
      <w:r w:rsidRPr="00F11C3E" w:rsidR="005028EB">
        <w:t>all of us within the industry to club together</w:t>
      </w:r>
      <w:r w:rsidRPr="00F11C3E" w:rsidR="003F7919">
        <w:t>,</w:t>
      </w:r>
      <w:r w:rsidRPr="00F11C3E" w:rsidR="005028EB">
        <w:t xml:space="preserve"> to make sure that is now delivered</w:t>
      </w:r>
      <w:r w:rsidRPr="00F11C3E" w:rsidR="00CD2AEB">
        <w:t>.</w:t>
      </w:r>
    </w:p>
    <w:p w:rsidR="003F7919" w:rsidRPr="00F11C3E" w:rsidP="005028EB">
      <w:pPr>
        <w:pStyle w:val="Answer"/>
      </w:pPr>
      <w:sdt>
        <w:sdtPr>
          <w:alias w:val="Witness"/>
          <w:id w:val="1202973099"/>
          <w:placeholder>
            <w:docPart w:val="DefaultPlaceholder_1082065158"/>
          </w:placeholder>
          <w:richText/>
        </w:sdtPr>
        <w:sdtContent>
          <w:r w:rsidRPr="00F11C3E" w:rsidR="00972E0C">
            <w:rPr>
              <w:b/>
              <w:i/>
            </w:rPr>
            <w:t>Cllr Renard:</w:t>
          </w:r>
          <w:r w:rsidRPr="00F11C3E" w:rsidR="005246D1">
            <w:rPr>
              <w:b/>
            </w:rPr>
            <w:t xml:space="preserve"> </w:t>
          </w:r>
        </w:sdtContent>
      </w:sdt>
      <w:r w:rsidRPr="00F11C3E" w:rsidR="005028EB">
        <w:t xml:space="preserve">I agree with what </w:t>
      </w:r>
      <w:r w:rsidRPr="00F11C3E" w:rsidR="00D1774B">
        <w:t xml:space="preserve">Mr </w:t>
      </w:r>
      <w:r w:rsidRPr="00F11C3E">
        <w:t>Thomson</w:t>
      </w:r>
      <w:r w:rsidRPr="00F11C3E" w:rsidR="00D1774B">
        <w:t xml:space="preserve"> </w:t>
      </w:r>
      <w:r w:rsidRPr="00F11C3E" w:rsidR="005028EB">
        <w:t xml:space="preserve">has just said. The </w:t>
      </w:r>
      <w:r w:rsidRPr="00F11C3E" w:rsidR="00D1774B">
        <w:t>G</w:t>
      </w:r>
      <w:r w:rsidRPr="00F11C3E" w:rsidR="005028EB">
        <w:t>overnment ha</w:t>
      </w:r>
      <w:r w:rsidRPr="00F11C3E">
        <w:t>ve</w:t>
      </w:r>
      <w:r w:rsidRPr="00F11C3E" w:rsidR="005028EB">
        <w:t xml:space="preserve"> responded </w:t>
      </w:r>
      <w:r w:rsidRPr="00F11C3E" w:rsidR="00D1774B">
        <w:t>w</w:t>
      </w:r>
      <w:r w:rsidRPr="00F11C3E" w:rsidR="005028EB">
        <w:t>ell</w:t>
      </w:r>
      <w:r w:rsidRPr="00F11C3E" w:rsidR="00D1774B">
        <w:t xml:space="preserve"> to </w:t>
      </w:r>
      <w:r w:rsidRPr="00F11C3E" w:rsidR="005028EB">
        <w:t xml:space="preserve">local government calls, but there are still </w:t>
      </w:r>
      <w:r w:rsidRPr="00F11C3E" w:rsidR="00D1774B">
        <w:t xml:space="preserve">some </w:t>
      </w:r>
      <w:r w:rsidRPr="00F11C3E" w:rsidR="005028EB">
        <w:t xml:space="preserve">things that we would like to </w:t>
      </w:r>
      <w:r w:rsidRPr="00F11C3E" w:rsidR="00D1774B">
        <w:t xml:space="preserve">see </w:t>
      </w:r>
      <w:r w:rsidRPr="00F11C3E" w:rsidR="000359FE">
        <w:t xml:space="preserve">addressed as we move forward. I </w:t>
      </w:r>
      <w:r w:rsidRPr="00F11C3E" w:rsidR="005028EB">
        <w:t>talk</w:t>
      </w:r>
      <w:r w:rsidRPr="00F11C3E">
        <w:t>ed</w:t>
      </w:r>
      <w:r w:rsidRPr="00F11C3E" w:rsidR="005028EB">
        <w:t xml:space="preserve"> earlier about </w:t>
      </w:r>
      <w:r w:rsidRPr="00F11C3E" w:rsidR="000359FE">
        <w:t xml:space="preserve">the </w:t>
      </w:r>
      <w:r w:rsidRPr="00F11C3E" w:rsidR="005028EB">
        <w:t>national framework</w:t>
      </w:r>
      <w:r w:rsidRPr="00F11C3E">
        <w:t>,</w:t>
      </w:r>
      <w:r w:rsidRPr="00F11C3E" w:rsidR="005028EB">
        <w:t xml:space="preserve"> in terms of ensuring local and national responsib</w:t>
      </w:r>
      <w:r w:rsidRPr="00F11C3E" w:rsidR="000359FE">
        <w:t xml:space="preserve">ilities, </w:t>
      </w:r>
      <w:r w:rsidRPr="00F11C3E">
        <w:t xml:space="preserve">with </w:t>
      </w:r>
      <w:r w:rsidRPr="00F11C3E" w:rsidR="000359FE">
        <w:t>clearly defined roles.</w:t>
      </w:r>
    </w:p>
    <w:p w:rsidR="003F7919" w:rsidRPr="00F11C3E" w:rsidP="005028EB">
      <w:pPr>
        <w:pStyle w:val="Answer"/>
      </w:pPr>
      <w:r w:rsidRPr="00F11C3E">
        <w:t>Resourcing is an issue</w:t>
      </w:r>
      <w:r w:rsidRPr="00F11C3E">
        <w:t>.</w:t>
      </w:r>
      <w:r w:rsidRPr="00F11C3E">
        <w:t xml:space="preserve"> </w:t>
      </w:r>
      <w:r w:rsidRPr="00F11C3E">
        <w:t xml:space="preserve">As </w:t>
      </w:r>
      <w:r w:rsidRPr="00F11C3E" w:rsidR="005028EB">
        <w:t xml:space="preserve">Mr </w:t>
      </w:r>
      <w:r w:rsidRPr="00F11C3E">
        <w:t>Thomson</w:t>
      </w:r>
      <w:r w:rsidRPr="00F11C3E" w:rsidR="005028EB">
        <w:t xml:space="preserve"> was just </w:t>
      </w:r>
      <w:r w:rsidRPr="00F11C3E">
        <w:t>say</w:t>
      </w:r>
      <w:r w:rsidRPr="00F11C3E" w:rsidR="005028EB">
        <w:t>ing about</w:t>
      </w:r>
      <w:r w:rsidRPr="00F11C3E">
        <w:t xml:space="preserve"> IDBs</w:t>
      </w:r>
      <w:r w:rsidRPr="00F11C3E">
        <w:t>,</w:t>
      </w:r>
      <w:r w:rsidRPr="00F11C3E" w:rsidR="005028EB">
        <w:t xml:space="preserve"> </w:t>
      </w:r>
      <w:r w:rsidRPr="00F11C3E">
        <w:t>we need to be mindful that</w:t>
      </w:r>
      <w:r w:rsidRPr="00F11C3E">
        <w:t>,</w:t>
      </w:r>
      <w:r w:rsidRPr="00F11C3E">
        <w:t xml:space="preserve"> where </w:t>
      </w:r>
      <w:r w:rsidRPr="00F11C3E" w:rsidR="005028EB">
        <w:t>councils are required to contribute</w:t>
      </w:r>
      <w:r w:rsidRPr="00F11C3E">
        <w:t xml:space="preserve">, that </w:t>
      </w:r>
      <w:r w:rsidRPr="00F11C3E" w:rsidR="005028EB">
        <w:t>then becomes the first</w:t>
      </w:r>
      <w:r w:rsidRPr="00F11C3E">
        <w:t xml:space="preserve"> call on any c</w:t>
      </w:r>
      <w:r w:rsidRPr="00F11C3E" w:rsidR="005028EB">
        <w:t>o</w:t>
      </w:r>
      <w:r w:rsidRPr="00F11C3E">
        <w:t xml:space="preserve">uncil tax increases. That </w:t>
      </w:r>
      <w:r w:rsidRPr="00F11C3E" w:rsidR="005028EB">
        <w:t>means that</w:t>
      </w:r>
      <w:r w:rsidRPr="00F11C3E">
        <w:t>,</w:t>
      </w:r>
      <w:r w:rsidRPr="00F11C3E" w:rsidR="005028EB">
        <w:t xml:space="preserve"> if there are large demands</w:t>
      </w:r>
      <w:r w:rsidRPr="00F11C3E">
        <w:t xml:space="preserve"> on those local authorities</w:t>
      </w:r>
      <w:r w:rsidRPr="00F11C3E">
        <w:t>,</w:t>
      </w:r>
      <w:r w:rsidRPr="00F11C3E">
        <w:t xml:space="preserve"> </w:t>
      </w:r>
      <w:r w:rsidRPr="00F11C3E" w:rsidR="005028EB">
        <w:t xml:space="preserve">they need to make cuts </w:t>
      </w:r>
      <w:r w:rsidRPr="00F11C3E">
        <w:t xml:space="preserve">in </w:t>
      </w:r>
      <w:r w:rsidRPr="00F11C3E" w:rsidR="005028EB">
        <w:t>other services, because that funding is part of the local re</w:t>
      </w:r>
      <w:r w:rsidRPr="00F11C3E">
        <w:t>ferendum council tax threshold.</w:t>
      </w:r>
    </w:p>
    <w:p w:rsidR="005028EB" w:rsidRPr="00F11C3E" w:rsidP="005028EB">
      <w:pPr>
        <w:pStyle w:val="Answer"/>
      </w:pPr>
      <w:r w:rsidRPr="00F11C3E">
        <w:t>We would</w:t>
      </w:r>
      <w:r w:rsidRPr="00F11C3E">
        <w:t xml:space="preserve"> like to see improvements to the </w:t>
      </w:r>
      <w:r w:rsidRPr="00F11C3E">
        <w:t>Bellwin</w:t>
      </w:r>
      <w:r w:rsidRPr="00F11C3E">
        <w:t xml:space="preserve"> </w:t>
      </w:r>
      <w:r w:rsidRPr="00F11C3E" w:rsidR="00C16DCA">
        <w:t>s</w:t>
      </w:r>
      <w:r w:rsidRPr="00F11C3E">
        <w:t>cheme for emergency flood relief</w:t>
      </w:r>
      <w:r w:rsidRPr="00F11C3E">
        <w:t xml:space="preserve"> so that c</w:t>
      </w:r>
      <w:r w:rsidRPr="00F11C3E">
        <w:t xml:space="preserve">ouncils can access </w:t>
      </w:r>
      <w:r w:rsidRPr="00F11C3E">
        <w:t xml:space="preserve">bigger grants more </w:t>
      </w:r>
      <w:r w:rsidRPr="00F11C3E">
        <w:t xml:space="preserve">easily and more quickly, because </w:t>
      </w:r>
      <w:r w:rsidRPr="00F11C3E">
        <w:t xml:space="preserve">clean-up </w:t>
      </w:r>
      <w:r w:rsidRPr="00F11C3E">
        <w:t xml:space="preserve">costs are </w:t>
      </w:r>
      <w:r w:rsidRPr="00F11C3E">
        <w:t xml:space="preserve">often </w:t>
      </w:r>
      <w:r w:rsidRPr="00F11C3E">
        <w:t>not covered as part of that scheme.</w:t>
      </w:r>
      <w:r w:rsidRPr="00F11C3E" w:rsidR="003F7919">
        <w:t xml:space="preserve"> </w:t>
      </w:r>
      <w:r w:rsidRPr="00F11C3E">
        <w:t>We a</w:t>
      </w:r>
      <w:r w:rsidRPr="00F11C3E">
        <w:t xml:space="preserve">re looking for </w:t>
      </w:r>
      <w:r w:rsidRPr="00F11C3E">
        <w:t>a more flexible funding model</w:t>
      </w:r>
      <w:r w:rsidRPr="00F11C3E">
        <w:t xml:space="preserve"> of flood prevent</w:t>
      </w:r>
      <w:r w:rsidRPr="00F11C3E">
        <w:t xml:space="preserve">ion. </w:t>
      </w:r>
      <w:r w:rsidRPr="00F11C3E">
        <w:t>There is not enough incentivisation for private companies</w:t>
      </w:r>
      <w:r w:rsidRPr="00F11C3E" w:rsidR="003F7919">
        <w:t xml:space="preserve">, </w:t>
      </w:r>
      <w:r w:rsidRPr="00F11C3E">
        <w:t>particularly utilities</w:t>
      </w:r>
      <w:r w:rsidRPr="00F11C3E" w:rsidR="003F7919">
        <w:t xml:space="preserve">, </w:t>
      </w:r>
      <w:r w:rsidRPr="00F11C3E">
        <w:t>to make those</w:t>
      </w:r>
      <w:r w:rsidRPr="00F11C3E">
        <w:t xml:space="preserve"> investments in the local area. We </w:t>
      </w:r>
      <w:r w:rsidRPr="00F11C3E">
        <w:t>would like to see some tax breaks for utility companies that are investing in flood prevention and flood</w:t>
      </w:r>
      <w:r w:rsidRPr="00F11C3E">
        <w:t xml:space="preserve"> </w:t>
      </w:r>
      <w:r w:rsidRPr="00F11C3E">
        <w:t>alleviation.</w:t>
      </w:r>
    </w:p>
    <w:p w:rsidR="00660C29" w:rsidRPr="00F11C3E" w:rsidP="005028EB">
      <w:pPr>
        <w:pStyle w:val="Answer"/>
      </w:pPr>
      <w:r w:rsidRPr="00F11C3E">
        <w:t>The</w:t>
      </w:r>
      <w:r w:rsidRPr="00F11C3E" w:rsidR="000359FE">
        <w:t xml:space="preserve"> Land Drainage Act is an issue. </w:t>
      </w:r>
      <w:r w:rsidRPr="00F11C3E">
        <w:t xml:space="preserve">We </w:t>
      </w:r>
      <w:r w:rsidRPr="00F11C3E" w:rsidR="003F7919">
        <w:t>would like</w:t>
      </w:r>
      <w:r w:rsidRPr="00F11C3E">
        <w:t xml:space="preserve"> to see that amended to allow for more locally set fee</w:t>
      </w:r>
      <w:r w:rsidRPr="00F11C3E" w:rsidR="000359FE">
        <w:t xml:space="preserve">s for flood defence consenting. </w:t>
      </w:r>
      <w:r w:rsidRPr="00F11C3E">
        <w:t>At the mome</w:t>
      </w:r>
      <w:r w:rsidRPr="00F11C3E" w:rsidR="000359FE">
        <w:t>nt there is a maximum allowed of £</w:t>
      </w:r>
      <w:r w:rsidRPr="00F11C3E">
        <w:t xml:space="preserve">50, but </w:t>
      </w:r>
      <w:r w:rsidRPr="00F11C3E" w:rsidR="000359FE">
        <w:t>local government believe</w:t>
      </w:r>
      <w:r w:rsidRPr="00F11C3E" w:rsidR="003F7919">
        <w:t>s</w:t>
      </w:r>
      <w:r w:rsidRPr="00F11C3E">
        <w:t xml:space="preserve"> that the typical cost of processing </w:t>
      </w:r>
      <w:r w:rsidRPr="00F11C3E" w:rsidR="003F7919">
        <w:t xml:space="preserve">a </w:t>
      </w:r>
      <w:r w:rsidRPr="00F11C3E" w:rsidR="000359FE">
        <w:t xml:space="preserve">land drainage consent is </w:t>
      </w:r>
      <w:r w:rsidRPr="00F11C3E">
        <w:t xml:space="preserve">around </w:t>
      </w:r>
      <w:r w:rsidRPr="00F11C3E" w:rsidR="000359FE">
        <w:t>£</w:t>
      </w:r>
      <w:r w:rsidRPr="00F11C3E">
        <w:t>250</w:t>
      </w:r>
      <w:r w:rsidRPr="00F11C3E" w:rsidR="000359FE">
        <w:t>. Overall</w:t>
      </w:r>
      <w:r w:rsidRPr="00F11C3E" w:rsidR="003F7919">
        <w:t>,</w:t>
      </w:r>
      <w:r w:rsidRPr="00F11C3E" w:rsidR="000359FE">
        <w:t xml:space="preserve"> it is</w:t>
      </w:r>
      <w:r w:rsidRPr="00F11C3E">
        <w:t xml:space="preserve"> very positive, but</w:t>
      </w:r>
      <w:r w:rsidRPr="00F11C3E" w:rsidR="000359FE">
        <w:t xml:space="preserve"> there are still some things we woul</w:t>
      </w:r>
      <w:r w:rsidRPr="00F11C3E">
        <w:t>d like to see amended.</w:t>
      </w:r>
    </w:p>
    <w:p w:rsidR="005246D1" w:rsidRPr="00F11C3E" w:rsidP="00660C29">
      <w:pPr>
        <w:pStyle w:val="Question"/>
      </w:pPr>
      <w:sdt>
        <w:sdtPr>
          <w:alias w:val="Member"/>
          <w:tag w:val="&lt;Member mnisId='4861' dodsId=''&gt;"/>
          <w:id w:val="-1498499371"/>
          <w:placeholder>
            <w:docPart w:val="DefaultPlaceholder_1082065158"/>
          </w:placeholder>
          <w:richText/>
        </w:sdtPr>
        <w:sdtContent>
          <w:r w:rsidRPr="00F11C3E" w:rsidR="00660C29">
            <w:rPr>
              <w:b/>
            </w:rPr>
            <w:t>Robbie Moore:</w:t>
          </w:r>
        </w:sdtContent>
      </w:sdt>
      <w:r w:rsidRPr="00F11C3E" w:rsidR="00660C29">
        <w:t xml:space="preserve"> Do you think the Government should have pursued a national standard</w:t>
      </w:r>
      <w:r w:rsidRPr="00F11C3E" w:rsidR="005028EB">
        <w:t xml:space="preserve"> for flood resilience, as recommended by the National Infrastructure Commission, or do you think </w:t>
      </w:r>
      <w:r w:rsidRPr="00F11C3E" w:rsidR="000359FE">
        <w:t xml:space="preserve">the </w:t>
      </w:r>
      <w:r w:rsidRPr="00F11C3E" w:rsidR="005028EB">
        <w:t xml:space="preserve">Government </w:t>
      </w:r>
      <w:r w:rsidRPr="00F11C3E" w:rsidR="003F7919">
        <w:t>were</w:t>
      </w:r>
      <w:r w:rsidRPr="00F11C3E" w:rsidR="000359FE">
        <w:t xml:space="preserve"> </w:t>
      </w:r>
      <w:r w:rsidRPr="00F11C3E" w:rsidR="005028EB">
        <w:t>ri</w:t>
      </w:r>
      <w:r w:rsidRPr="00F11C3E" w:rsidR="000359FE">
        <w:t>ght not to include that?</w:t>
      </w:r>
    </w:p>
    <w:p w:rsidR="00660C29" w:rsidRPr="00F11C3E" w:rsidP="00660C29">
      <w:pPr>
        <w:pStyle w:val="Answer"/>
      </w:pPr>
      <w:sdt>
        <w:sdtPr>
          <w:alias w:val="Witness"/>
          <w:id w:val="-1487623782"/>
          <w:placeholder>
            <w:docPart w:val="DefaultPlaceholder_1082065158"/>
          </w:placeholder>
          <w:richText/>
        </w:sdtPr>
        <w:sdtContent>
          <w:r w:rsidRPr="00F11C3E" w:rsidR="00972E0C">
            <w:rPr>
              <w:b/>
              <w:i/>
            </w:rPr>
            <w:t>Cllr Renard:</w:t>
          </w:r>
          <w:r w:rsidRPr="00F11C3E">
            <w:rPr>
              <w:b/>
            </w:rPr>
            <w:t xml:space="preserve"> </w:t>
          </w:r>
        </w:sdtContent>
      </w:sdt>
      <w:r w:rsidRPr="00F11C3E" w:rsidR="005028EB">
        <w:t>From local government</w:t>
      </w:r>
      <w:r w:rsidRPr="00F11C3E" w:rsidR="00BF69DC">
        <w:t>’</w:t>
      </w:r>
      <w:r w:rsidRPr="00F11C3E" w:rsidR="005028EB">
        <w:t>s perspective</w:t>
      </w:r>
      <w:r w:rsidRPr="00F11C3E" w:rsidR="003F7919">
        <w:t>,</w:t>
      </w:r>
      <w:r w:rsidRPr="00F11C3E" w:rsidR="000359FE">
        <w:t xml:space="preserve"> </w:t>
      </w:r>
      <w:r w:rsidRPr="00F11C3E" w:rsidR="005028EB">
        <w:t xml:space="preserve">we would always rather have the </w:t>
      </w:r>
      <w:r w:rsidRPr="00F11C3E" w:rsidR="000359FE">
        <w:t xml:space="preserve">flexibility of local responses. </w:t>
      </w:r>
      <w:r w:rsidRPr="00F11C3E" w:rsidR="005028EB">
        <w:t>Councils know what is best for their local communities and best for them on the ground</w:t>
      </w:r>
      <w:r w:rsidRPr="00F11C3E" w:rsidR="009A443E">
        <w:t xml:space="preserve">, so </w:t>
      </w:r>
      <w:r w:rsidRPr="00F11C3E" w:rsidR="005028EB">
        <w:t>having the flexibility of a local response is helpful.</w:t>
      </w:r>
    </w:p>
    <w:p w:rsidR="00416031" w:rsidRPr="00F11C3E" w:rsidP="005A263E">
      <w:pPr>
        <w:pStyle w:val="Answer"/>
      </w:pPr>
      <w:sdt>
        <w:sdtPr>
          <w:alias w:val="Witness"/>
          <w:id w:val="18665384"/>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5A263E">
            <w:rPr>
              <w:b/>
            </w:rPr>
            <w:t xml:space="preserve"> </w:t>
          </w:r>
        </w:sdtContent>
      </w:sdt>
      <w:r w:rsidRPr="00F11C3E" w:rsidR="005A263E">
        <w:t>From ADA</w:t>
      </w:r>
      <w:r w:rsidRPr="00F11C3E" w:rsidR="00BF69DC">
        <w:t>’</w:t>
      </w:r>
      <w:r w:rsidRPr="00F11C3E" w:rsidR="005A263E">
        <w:t>s point of view</w:t>
      </w:r>
      <w:r w:rsidRPr="00F11C3E" w:rsidR="003F7919">
        <w:t>,</w:t>
      </w:r>
      <w:r w:rsidRPr="00F11C3E" w:rsidR="005A263E">
        <w:t xml:space="preserve"> </w:t>
      </w:r>
      <w:r w:rsidRPr="00F11C3E" w:rsidR="005028EB">
        <w:t>we are generally supportive of the National Infrastructure Commission</w:t>
      </w:r>
      <w:r w:rsidRPr="00F11C3E" w:rsidR="00BF69DC">
        <w:t>’</w:t>
      </w:r>
      <w:r w:rsidRPr="00F11C3E" w:rsidR="005028EB">
        <w:t xml:space="preserve">s recommendation of </w:t>
      </w:r>
      <w:r w:rsidR="00E60D77">
        <w:t>a</w:t>
      </w:r>
      <w:r w:rsidRPr="00F11C3E" w:rsidR="005028EB">
        <w:t xml:space="preserve"> </w:t>
      </w:r>
      <w:r w:rsidRPr="00F11C3E" w:rsidR="009A443E">
        <w:t>0.5%</w:t>
      </w:r>
      <w:r w:rsidRPr="00F11C3E" w:rsidR="005028EB">
        <w:t xml:space="preserve"> annual possibility </w:t>
      </w:r>
      <w:r w:rsidR="00E60D77">
        <w:t>as the</w:t>
      </w:r>
      <w:r w:rsidRPr="00F11C3E" w:rsidR="005028EB">
        <w:t xml:space="preserve"> s</w:t>
      </w:r>
      <w:r w:rsidRPr="00F11C3E" w:rsidR="00A70206">
        <w:t xml:space="preserve">tandard of resilience generally, </w:t>
      </w:r>
      <w:r w:rsidRPr="00F11C3E" w:rsidR="005028EB">
        <w:t xml:space="preserve">and </w:t>
      </w:r>
      <w:r w:rsidRPr="00F11C3E" w:rsidR="00A70206">
        <w:t xml:space="preserve">a 0.1% </w:t>
      </w:r>
      <w:r w:rsidRPr="00F11C3E" w:rsidR="005028EB">
        <w:t>standard of resilience fo</w:t>
      </w:r>
      <w:r w:rsidRPr="00F11C3E" w:rsidR="00A70206">
        <w:t xml:space="preserve">r more densely populated areas. We </w:t>
      </w:r>
      <w:r w:rsidRPr="00F11C3E" w:rsidR="0099010A">
        <w:t>broadly support</w:t>
      </w:r>
      <w:r w:rsidRPr="00F11C3E" w:rsidR="005028EB">
        <w:t xml:space="preserve"> the National Infrastructure Commission</w:t>
      </w:r>
      <w:r w:rsidRPr="00F11C3E" w:rsidR="00BF69DC">
        <w:t>’</w:t>
      </w:r>
      <w:r w:rsidRPr="00F11C3E" w:rsidR="005028EB">
        <w:t>s recommendation.</w:t>
      </w:r>
    </w:p>
    <w:p w:rsidR="005A263E" w:rsidRPr="00F11C3E" w:rsidP="005028EB">
      <w:pPr>
        <w:pStyle w:val="Question"/>
      </w:pPr>
      <w:sdt>
        <w:sdtPr>
          <w:alias w:val="Member"/>
          <w:tag w:val="&lt;Member mnisId='4072' dodsId='28723'&gt;"/>
          <w:id w:val="1832174206"/>
          <w:placeholder>
            <w:docPart w:val="DefaultPlaceholder_1082065158"/>
          </w:placeholder>
          <w:richText/>
        </w:sdtPr>
        <w:sdtContent>
          <w:r w:rsidRPr="00F11C3E" w:rsidR="00416031">
            <w:rPr>
              <w:b/>
            </w:rPr>
            <w:t>Chair:</w:t>
          </w:r>
        </w:sdtContent>
      </w:sdt>
      <w:r w:rsidRPr="00F11C3E" w:rsidR="00416031">
        <w:t xml:space="preserve"> </w:t>
      </w:r>
      <w:r w:rsidRPr="00F11C3E" w:rsidR="005028EB">
        <w:t>Before we leave this question, what I would like to ask is slightly controversial</w:t>
      </w:r>
      <w:r w:rsidRPr="00F11C3E" w:rsidR="003F7919">
        <w:t>.</w:t>
      </w:r>
      <w:r w:rsidRPr="00F11C3E" w:rsidR="009D01EE">
        <w:t xml:space="preserve"> </w:t>
      </w:r>
      <w:r w:rsidRPr="00F11C3E" w:rsidR="003F7919">
        <w:t xml:space="preserve">In </w:t>
      </w:r>
      <w:r w:rsidRPr="00F11C3E" w:rsidR="005028EB">
        <w:t>Somerset, again, you have this l</w:t>
      </w:r>
      <w:r w:rsidRPr="00F11C3E" w:rsidR="009D01EE">
        <w:t>evy now to pay for the drainage</w:t>
      </w:r>
      <w:r w:rsidRPr="00F11C3E" w:rsidR="003F7919">
        <w:t xml:space="preserve">, </w:t>
      </w:r>
      <w:r w:rsidRPr="00F11C3E" w:rsidR="005028EB">
        <w:t xml:space="preserve">or </w:t>
      </w:r>
      <w:r w:rsidRPr="00F11C3E" w:rsidR="009D01EE">
        <w:t xml:space="preserve">we are </w:t>
      </w:r>
      <w:r w:rsidRPr="00F11C3E" w:rsidR="005028EB">
        <w:t>getting there</w:t>
      </w:r>
      <w:r w:rsidRPr="00F11C3E" w:rsidR="003F7919">
        <w:t>.</w:t>
      </w:r>
      <w:r w:rsidRPr="00F11C3E" w:rsidR="005028EB">
        <w:t xml:space="preserve"> I quite like this </w:t>
      </w:r>
      <w:r w:rsidRPr="00F11C3E" w:rsidR="009D01EE">
        <w:t xml:space="preserve">as a national idea, </w:t>
      </w:r>
      <w:r w:rsidRPr="00F11C3E" w:rsidR="005028EB">
        <w:t xml:space="preserve">where local people pay for local drainage. There is also more </w:t>
      </w:r>
      <w:r w:rsidRPr="00F11C3E" w:rsidR="009D01EE">
        <w:t>local control. How</w:t>
      </w:r>
      <w:r w:rsidRPr="00F11C3E" w:rsidR="005028EB">
        <w:t xml:space="preserve"> do you both view that?</w:t>
      </w:r>
    </w:p>
    <w:p w:rsidR="00416031" w:rsidRPr="00F11C3E" w:rsidP="00416031">
      <w:pPr>
        <w:pStyle w:val="Answer"/>
      </w:pPr>
      <w:sdt>
        <w:sdtPr>
          <w:alias w:val="Witness"/>
          <w:id w:val="-1210727979"/>
          <w:placeholder>
            <w:docPart w:val="DefaultPlaceholder_1082065158"/>
          </w:placeholder>
          <w:richText/>
        </w:sdtPr>
        <w:sdtContent>
          <w:r w:rsidRPr="00F11C3E" w:rsidR="00972E0C">
            <w:rPr>
              <w:b/>
              <w:i/>
            </w:rPr>
            <w:t>Cllr Renard:</w:t>
          </w:r>
          <w:r w:rsidRPr="00F11C3E">
            <w:rPr>
              <w:b/>
            </w:rPr>
            <w:t xml:space="preserve"> </w:t>
          </w:r>
        </w:sdtContent>
      </w:sdt>
      <w:r w:rsidRPr="00F11C3E">
        <w:t>From the LGA</w:t>
      </w:r>
      <w:r w:rsidRPr="00F11C3E" w:rsidR="00BF69DC">
        <w:t>’</w:t>
      </w:r>
      <w:r w:rsidRPr="00F11C3E">
        <w:t>s point of view</w:t>
      </w:r>
      <w:r w:rsidRPr="00F11C3E" w:rsidR="009D01EE">
        <w:t xml:space="preserve">, </w:t>
      </w:r>
      <w:r w:rsidRPr="00F11C3E" w:rsidR="005028EB">
        <w:t>as long as it is not impinging on local councils</w:t>
      </w:r>
      <w:r w:rsidRPr="00F11C3E" w:rsidR="00BF69DC">
        <w:t>’</w:t>
      </w:r>
      <w:r w:rsidRPr="00F11C3E" w:rsidR="005028EB">
        <w:t xml:space="preserve"> other financial commitments</w:t>
      </w:r>
      <w:r w:rsidRPr="00F11C3E" w:rsidR="003F7919">
        <w:t>,</w:t>
      </w:r>
      <w:r w:rsidRPr="00F11C3E" w:rsidR="009D01EE">
        <w:t xml:space="preserve"> w</w:t>
      </w:r>
      <w:r w:rsidRPr="00F11C3E" w:rsidR="005028EB">
        <w:t xml:space="preserve">e would welcome that </w:t>
      </w:r>
      <w:r w:rsidRPr="00F11C3E" w:rsidR="00051C3D">
        <w:t>flexibility</w:t>
      </w:r>
      <w:r w:rsidRPr="00F11C3E" w:rsidR="003F7919">
        <w:t xml:space="preserve">. As </w:t>
      </w:r>
      <w:r w:rsidRPr="00F11C3E" w:rsidR="005028EB">
        <w:t xml:space="preserve">I touched on in </w:t>
      </w:r>
      <w:r w:rsidRPr="00F11C3E" w:rsidR="00386E7B">
        <w:t xml:space="preserve">some of </w:t>
      </w:r>
      <w:r w:rsidRPr="00F11C3E" w:rsidR="005028EB">
        <w:t>my previous comments, we are concerned that</w:t>
      </w:r>
      <w:r w:rsidRPr="00F11C3E" w:rsidR="003F7919">
        <w:t xml:space="preserve">, </w:t>
      </w:r>
      <w:r w:rsidRPr="00F11C3E" w:rsidR="005028EB">
        <w:t>particula</w:t>
      </w:r>
      <w:r w:rsidRPr="00F11C3E" w:rsidR="00386E7B">
        <w:t>rly in areas of high flood risk</w:t>
      </w:r>
      <w:r w:rsidRPr="00F11C3E" w:rsidR="003F7919">
        <w:t xml:space="preserve">, </w:t>
      </w:r>
      <w:r w:rsidRPr="00F11C3E" w:rsidR="005028EB">
        <w:t>resources are being diverted</w:t>
      </w:r>
      <w:r w:rsidRPr="00F11C3E" w:rsidR="00386E7B">
        <w:t xml:space="preserve"> </w:t>
      </w:r>
      <w:r w:rsidRPr="00F11C3E" w:rsidR="005028EB">
        <w:t>into flood management</w:t>
      </w:r>
      <w:r w:rsidRPr="00F11C3E" w:rsidR="003F7919">
        <w:t>, rightly</w:t>
      </w:r>
      <w:r w:rsidRPr="00F11C3E" w:rsidR="005028EB">
        <w:t xml:space="preserve">, but that does mean they are being diverted from other priorities of </w:t>
      </w:r>
      <w:r w:rsidRPr="00F11C3E" w:rsidR="00386E7B">
        <w:t xml:space="preserve">the </w:t>
      </w:r>
      <w:r w:rsidRPr="00F11C3E" w:rsidR="005028EB">
        <w:t>local authorities.</w:t>
      </w:r>
    </w:p>
    <w:p w:rsidR="00CA478D" w:rsidRPr="00F11C3E" w:rsidP="005028EB">
      <w:pPr>
        <w:pStyle w:val="Answer"/>
      </w:pPr>
      <w:sdt>
        <w:sdtPr>
          <w:alias w:val="Witness"/>
          <w:id w:val="1625423225"/>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416031">
            <w:rPr>
              <w:b/>
            </w:rPr>
            <w:t xml:space="preserve"> </w:t>
          </w:r>
        </w:sdtContent>
      </w:sdt>
      <w:r w:rsidRPr="00F11C3E" w:rsidR="00416031">
        <w:t xml:space="preserve">Having seen the operation of the Somerset </w:t>
      </w:r>
      <w:r w:rsidRPr="00F11C3E" w:rsidR="00386E7B">
        <w:t>Rivers A</w:t>
      </w:r>
      <w:r w:rsidRPr="00F11C3E" w:rsidR="00416031">
        <w:t xml:space="preserve">uthority for </w:t>
      </w:r>
      <w:r w:rsidRPr="00F11C3E" w:rsidR="005028EB">
        <w:t xml:space="preserve">some years now, </w:t>
      </w:r>
      <w:r w:rsidRPr="00F11C3E" w:rsidR="00386E7B">
        <w:t xml:space="preserve">it </w:t>
      </w:r>
      <w:r w:rsidRPr="00F11C3E" w:rsidR="005028EB">
        <w:t>sort of sits between a formalised authority and someth</w:t>
      </w:r>
      <w:r w:rsidRPr="00F11C3E">
        <w:t>ing that is a bit more informal.</w:t>
      </w:r>
      <w:r w:rsidRPr="00F11C3E" w:rsidR="005028EB">
        <w:t xml:space="preserve"> </w:t>
      </w:r>
      <w:r w:rsidRPr="00F11C3E">
        <w:t xml:space="preserve">It </w:t>
      </w:r>
      <w:r w:rsidRPr="00F11C3E" w:rsidR="005028EB">
        <w:t>has</w:t>
      </w:r>
      <w:r w:rsidRPr="00F11C3E" w:rsidR="00386E7B">
        <w:t xml:space="preserve"> the advantage of having a ring</w:t>
      </w:r>
      <w:r w:rsidR="00BA0435">
        <w:t>-</w:t>
      </w:r>
      <w:r w:rsidRPr="00F11C3E" w:rsidR="005028EB">
        <w:t xml:space="preserve">fenced </w:t>
      </w:r>
      <w:r w:rsidRPr="00F11C3E" w:rsidR="00DC60CD">
        <w:t>amount of money that is raised</w:t>
      </w:r>
      <w:r w:rsidRPr="00F11C3E">
        <w:t xml:space="preserve">, </w:t>
      </w:r>
      <w:r w:rsidRPr="00F11C3E" w:rsidR="00DC60CD">
        <w:t>f</w:t>
      </w:r>
      <w:r w:rsidRPr="00F11C3E" w:rsidR="005028EB">
        <w:t>rom what I ca</w:t>
      </w:r>
      <w:r w:rsidRPr="00F11C3E" w:rsidR="00DC60CD">
        <w:t>n see</w:t>
      </w:r>
      <w:r w:rsidRPr="00F11C3E">
        <w:t xml:space="preserve">, </w:t>
      </w:r>
      <w:r w:rsidRPr="00F11C3E" w:rsidR="005028EB">
        <w:t>as a general support from the local people within Somerset</w:t>
      </w:r>
      <w:r w:rsidRPr="00F11C3E">
        <w:t>,</w:t>
      </w:r>
      <w:r w:rsidRPr="00F11C3E" w:rsidR="005028EB">
        <w:t xml:space="preserve"> </w:t>
      </w:r>
      <w:r w:rsidRPr="00F11C3E" w:rsidR="00051C3D">
        <w:t xml:space="preserve">and </w:t>
      </w:r>
      <w:r w:rsidR="00BA0435">
        <w:t xml:space="preserve">it </w:t>
      </w:r>
      <w:r w:rsidRPr="00F11C3E" w:rsidR="00051C3D">
        <w:t>can</w:t>
      </w:r>
      <w:r w:rsidRPr="00F11C3E" w:rsidR="005028EB">
        <w:t xml:space="preserve"> allocate that money to matters of flood and water management.</w:t>
      </w:r>
      <w:r w:rsidRPr="00F11C3E" w:rsidR="00DC60CD">
        <w:t xml:space="preserve"> </w:t>
      </w:r>
    </w:p>
    <w:p w:rsidR="00B813E9" w:rsidRPr="00F11C3E" w:rsidP="005028EB">
      <w:pPr>
        <w:pStyle w:val="Answer"/>
      </w:pPr>
      <w:r>
        <w:t>We</w:t>
      </w:r>
      <w:r w:rsidRPr="00F11C3E" w:rsidR="005028EB">
        <w:t xml:space="preserve"> need to be careful not to add to administrative burdens by having a formal system that require</w:t>
      </w:r>
      <w:r w:rsidRPr="00F11C3E" w:rsidR="000B106F">
        <w:t>s</w:t>
      </w:r>
      <w:r w:rsidRPr="00F11C3E" w:rsidR="00CA478D">
        <w:t xml:space="preserve"> a complete management process.</w:t>
      </w:r>
      <w:r w:rsidRPr="00F11C3E" w:rsidR="005028EB">
        <w:t xml:space="preserve"> </w:t>
      </w:r>
      <w:r w:rsidRPr="00F11C3E" w:rsidR="00CA478D">
        <w:t xml:space="preserve">On </w:t>
      </w:r>
      <w:r w:rsidRPr="00F11C3E" w:rsidR="005028EB">
        <w:t xml:space="preserve">the other hand, </w:t>
      </w:r>
      <w:r w:rsidRPr="00F11C3E" w:rsidR="00CA478D">
        <w:t xml:space="preserve">we need to </w:t>
      </w:r>
      <w:r w:rsidRPr="00F11C3E" w:rsidR="005028EB">
        <w:t>respect the structures already in place</w:t>
      </w:r>
      <w:r w:rsidRPr="00F11C3E" w:rsidR="00CA478D">
        <w:t>,</w:t>
      </w:r>
      <w:r w:rsidRPr="00F11C3E" w:rsidR="005028EB">
        <w:t xml:space="preserve"> with the local auth</w:t>
      </w:r>
      <w:r w:rsidRPr="00F11C3E" w:rsidR="00CA478D">
        <w:t>orities, the Environment Agency and</w:t>
      </w:r>
      <w:r w:rsidRPr="00F11C3E" w:rsidR="005028EB">
        <w:t xml:space="preserve"> the </w:t>
      </w:r>
      <w:r w:rsidRPr="00F11C3E" w:rsidR="000B106F">
        <w:t>i</w:t>
      </w:r>
      <w:r w:rsidRPr="00F11C3E" w:rsidR="005028EB">
        <w:t xml:space="preserve">nternal </w:t>
      </w:r>
      <w:r w:rsidRPr="00F11C3E" w:rsidR="000B106F">
        <w:t>d</w:t>
      </w:r>
      <w:r w:rsidRPr="00F11C3E" w:rsidR="005028EB">
        <w:t xml:space="preserve">rainage </w:t>
      </w:r>
      <w:r w:rsidRPr="00F11C3E" w:rsidR="000B106F">
        <w:t>b</w:t>
      </w:r>
      <w:r w:rsidRPr="00F11C3E" w:rsidR="00CA478D">
        <w:t>oards</w:t>
      </w:r>
      <w:r w:rsidRPr="00F11C3E" w:rsidR="005028EB">
        <w:t xml:space="preserve"> working </w:t>
      </w:r>
      <w:r w:rsidRPr="00F11C3E">
        <w:t xml:space="preserve">together </w:t>
      </w:r>
      <w:r w:rsidRPr="00F11C3E" w:rsidR="005028EB">
        <w:t xml:space="preserve">as a local partnership, </w:t>
      </w:r>
      <w:r w:rsidRPr="00F11C3E" w:rsidR="00CA478D">
        <w:t>while</w:t>
      </w:r>
      <w:r w:rsidRPr="00F11C3E" w:rsidR="005028EB">
        <w:t xml:space="preserve"> having support </w:t>
      </w:r>
      <w:r w:rsidRPr="00F11C3E" w:rsidR="000B106F">
        <w:t>from the ability to raise a local precept</w:t>
      </w:r>
      <w:r w:rsidRPr="00F11C3E" w:rsidR="005028EB">
        <w:t xml:space="preserve">, </w:t>
      </w:r>
      <w:r w:rsidRPr="00F11C3E" w:rsidR="00CA478D">
        <w:t>as</w:t>
      </w:r>
      <w:r w:rsidRPr="00F11C3E" w:rsidR="005028EB">
        <w:t xml:space="preserve"> in Somerset, </w:t>
      </w:r>
      <w:r w:rsidRPr="00F11C3E" w:rsidR="00CA478D">
        <w:t xml:space="preserve">where </w:t>
      </w:r>
      <w:r w:rsidRPr="00F11C3E" w:rsidR="005028EB">
        <w:t xml:space="preserve">the local population </w:t>
      </w:r>
      <w:r w:rsidRPr="00F11C3E" w:rsidR="000B106F">
        <w:t xml:space="preserve">is </w:t>
      </w:r>
      <w:r w:rsidRPr="00F11C3E" w:rsidR="005028EB">
        <w:t xml:space="preserve">clearly </w:t>
      </w:r>
      <w:r w:rsidRPr="00F11C3E" w:rsidR="000B106F">
        <w:t>supportive</w:t>
      </w:r>
      <w:r w:rsidRPr="00F11C3E" w:rsidR="00CA478D">
        <w:t xml:space="preserve">, </w:t>
      </w:r>
      <w:r w:rsidRPr="00F11C3E" w:rsidR="000B106F">
        <w:t>from w</w:t>
      </w:r>
      <w:r w:rsidRPr="00F11C3E" w:rsidR="005028EB">
        <w:t>hat I can gather</w:t>
      </w:r>
      <w:r w:rsidRPr="00F11C3E" w:rsidR="00CA478D">
        <w:t xml:space="preserve">, </w:t>
      </w:r>
      <w:r w:rsidRPr="00F11C3E" w:rsidR="005028EB">
        <w:t>of that money being spe</w:t>
      </w:r>
      <w:r w:rsidRPr="00F11C3E" w:rsidR="000B106F">
        <w:t>nt in the way it is, with a ring</w:t>
      </w:r>
      <w:r>
        <w:t xml:space="preserve"> </w:t>
      </w:r>
      <w:r w:rsidRPr="00F11C3E" w:rsidR="000B106F">
        <w:t>fence around it.</w:t>
      </w:r>
      <w:r w:rsidRPr="00F11C3E" w:rsidR="00CA478D">
        <w:t xml:space="preserve"> </w:t>
      </w:r>
    </w:p>
    <w:p w:rsidR="00416031" w:rsidRPr="00F11C3E" w:rsidP="005028EB">
      <w:pPr>
        <w:pStyle w:val="Question"/>
      </w:pPr>
      <w:sdt>
        <w:sdtPr>
          <w:alias w:val="Member"/>
          <w:tag w:val="&lt;Member mnisId='4853' dodsId=''&gt;"/>
          <w:id w:val="632142104"/>
          <w:placeholder>
            <w:docPart w:val="DefaultPlaceholder_1082065158"/>
          </w:placeholder>
          <w:richText/>
        </w:sdtPr>
        <w:sdtContent>
          <w:r w:rsidRPr="00F11C3E" w:rsidR="00CA478D">
            <w:rPr>
              <w:b/>
            </w:rPr>
            <w:t>Dr Hudson:</w:t>
          </w:r>
        </w:sdtContent>
      </w:sdt>
      <w:r w:rsidRPr="00F11C3E" w:rsidR="00B813E9">
        <w:t xml:space="preserve"> </w:t>
      </w:r>
      <w:r w:rsidRPr="00F11C3E" w:rsidR="001529DA">
        <w:t>T</w:t>
      </w:r>
      <w:r w:rsidRPr="00F11C3E" w:rsidR="005028EB">
        <w:t xml:space="preserve">hank you to David and </w:t>
      </w:r>
      <w:r w:rsidRPr="00F11C3E" w:rsidR="001529DA">
        <w:t xml:space="preserve">Innes for being before us today. </w:t>
      </w:r>
      <w:r w:rsidRPr="00F11C3E" w:rsidR="00CA478D">
        <w:t>I want</w:t>
      </w:r>
      <w:r w:rsidRPr="00F11C3E" w:rsidR="005028EB">
        <w:t xml:space="preserve"> to </w:t>
      </w:r>
      <w:r w:rsidRPr="00F11C3E" w:rsidR="00CA478D">
        <w:t>take you back to this winter</w:t>
      </w:r>
      <w:r w:rsidRPr="00F11C3E" w:rsidR="005028EB">
        <w:t xml:space="preserve">, to see if we </w:t>
      </w:r>
      <w:r w:rsidRPr="00F11C3E" w:rsidR="00CA478D">
        <w:t>can</w:t>
      </w:r>
      <w:r w:rsidRPr="00F11C3E" w:rsidR="005028EB">
        <w:t xml:space="preserve"> get some feedback and comments on our experi</w:t>
      </w:r>
      <w:r w:rsidRPr="00F11C3E" w:rsidR="001529DA">
        <w:t xml:space="preserve">ences with the winter flooding. </w:t>
      </w:r>
      <w:r w:rsidRPr="00F11C3E" w:rsidR="005028EB">
        <w:t xml:space="preserve">I </w:t>
      </w:r>
      <w:r w:rsidRPr="00F11C3E" w:rsidR="00595731">
        <w:t xml:space="preserve">represent Penrith </w:t>
      </w:r>
      <w:r w:rsidRPr="00F11C3E" w:rsidR="00CA478D">
        <w:t>and</w:t>
      </w:r>
      <w:r w:rsidRPr="00F11C3E" w:rsidR="00595731">
        <w:t xml:space="preserve"> </w:t>
      </w:r>
      <w:r w:rsidRPr="00F11C3E" w:rsidR="00CA478D">
        <w:t>The Border</w:t>
      </w:r>
      <w:r w:rsidRPr="00F11C3E" w:rsidR="00595731">
        <w:t xml:space="preserve">, </w:t>
      </w:r>
      <w:r w:rsidRPr="00F11C3E" w:rsidR="005028EB">
        <w:t>up in Cumbria</w:t>
      </w:r>
      <w:r w:rsidRPr="00F11C3E" w:rsidR="00CA478D">
        <w:t>.</w:t>
      </w:r>
      <w:r w:rsidRPr="00F11C3E" w:rsidR="00595731">
        <w:t xml:space="preserve"> </w:t>
      </w:r>
      <w:r w:rsidRPr="00F11C3E" w:rsidR="00CA478D">
        <w:t xml:space="preserve">As </w:t>
      </w:r>
      <w:r w:rsidRPr="00F11C3E" w:rsidR="005028EB">
        <w:t xml:space="preserve">you know, </w:t>
      </w:r>
      <w:r w:rsidRPr="00F11C3E" w:rsidR="00CA478D">
        <w:t xml:space="preserve">sadly, </w:t>
      </w:r>
      <w:r w:rsidRPr="00F11C3E" w:rsidR="005028EB">
        <w:t>Cumbria was hit hard again</w:t>
      </w:r>
      <w:r w:rsidRPr="00F11C3E" w:rsidR="00CA478D">
        <w:t xml:space="preserve">, so it </w:t>
      </w:r>
      <w:r w:rsidRPr="00F11C3E" w:rsidR="00595731">
        <w:t xml:space="preserve">is </w:t>
      </w:r>
      <w:r w:rsidRPr="00F11C3E" w:rsidR="005028EB">
        <w:t xml:space="preserve">an area </w:t>
      </w:r>
      <w:r w:rsidRPr="00F11C3E" w:rsidR="00595731">
        <w:t>of s</w:t>
      </w:r>
      <w:r w:rsidRPr="00F11C3E" w:rsidR="00CA478D">
        <w:t>trong interest</w:t>
      </w:r>
      <w:r w:rsidRPr="00F11C3E" w:rsidR="005028EB">
        <w:t xml:space="preserve"> for my</w:t>
      </w:r>
      <w:r w:rsidRPr="00F11C3E" w:rsidR="00595731">
        <w:t xml:space="preserve"> constituents. Looking </w:t>
      </w:r>
      <w:r w:rsidRPr="00F11C3E" w:rsidR="005028EB">
        <w:t xml:space="preserve">at what happened, did you see </w:t>
      </w:r>
      <w:r w:rsidRPr="00F11C3E" w:rsidR="00595731">
        <w:t>any</w:t>
      </w:r>
      <w:r w:rsidRPr="00F11C3E" w:rsidR="00CA478D">
        <w:t xml:space="preserve"> problems emerge</w:t>
      </w:r>
      <w:r w:rsidRPr="00BA0435" w:rsidR="00BA0435">
        <w:t xml:space="preserve"> </w:t>
      </w:r>
      <w:r w:rsidRPr="00F11C3E" w:rsidR="00BA0435">
        <w:t>during the winter floods</w:t>
      </w:r>
      <w:r w:rsidR="00BA0435">
        <w:t xml:space="preserve"> </w:t>
      </w:r>
      <w:r w:rsidRPr="00F11C3E" w:rsidR="005028EB">
        <w:t>with how the Governmen</w:t>
      </w:r>
      <w:r w:rsidRPr="00F11C3E" w:rsidR="00595731">
        <w:t xml:space="preserve">t provide financial assistance, </w:t>
      </w:r>
      <w:r w:rsidRPr="00F11C3E" w:rsidR="005028EB">
        <w:t xml:space="preserve">both to individuals </w:t>
      </w:r>
      <w:r w:rsidRPr="00F11C3E" w:rsidR="004C0A29">
        <w:t>and</w:t>
      </w:r>
      <w:r w:rsidRPr="00F11C3E" w:rsidR="005028EB">
        <w:t xml:space="preserve"> to responders</w:t>
      </w:r>
      <w:r w:rsidRPr="00F11C3E" w:rsidR="00595731">
        <w:t>?</w:t>
      </w:r>
      <w:r w:rsidRPr="00BA0435" w:rsidR="00BA0435">
        <w:t xml:space="preserve"> </w:t>
      </w:r>
      <w:r w:rsidR="00BA0435">
        <w:t>If</w:t>
      </w:r>
      <w:r w:rsidRPr="00F11C3E" w:rsidR="00BA0435">
        <w:t xml:space="preserve"> so</w:t>
      </w:r>
      <w:r w:rsidR="00BA0435">
        <w:t>,</w:t>
      </w:r>
      <w:r w:rsidRPr="00F11C3E" w:rsidR="00BA0435">
        <w:t xml:space="preserve"> what were they</w:t>
      </w:r>
      <w:r w:rsidR="00BA0435">
        <w:t>?</w:t>
      </w:r>
    </w:p>
    <w:p w:rsidR="00177A7F" w:rsidRPr="00F11C3E" w:rsidP="005028EB">
      <w:pPr>
        <w:pStyle w:val="Answer"/>
      </w:pPr>
      <w:sdt>
        <w:sdtPr>
          <w:alias w:val="Witness"/>
          <w:id w:val="-89787273"/>
          <w:placeholder>
            <w:docPart w:val="DefaultPlaceholder_1082065158"/>
          </w:placeholder>
          <w:richText/>
        </w:sdtPr>
        <w:sdtContent>
          <w:r w:rsidRPr="00F11C3E" w:rsidR="00972E0C">
            <w:rPr>
              <w:b/>
              <w:i/>
            </w:rPr>
            <w:t>Cllr Renard:</w:t>
          </w:r>
          <w:r w:rsidRPr="00F11C3E" w:rsidR="004E2BE7">
            <w:rPr>
              <w:b/>
            </w:rPr>
            <w:t xml:space="preserve"> </w:t>
          </w:r>
        </w:sdtContent>
      </w:sdt>
      <w:r w:rsidRPr="00F11C3E" w:rsidR="004E2BE7">
        <w:t xml:space="preserve">Local authorities </w:t>
      </w:r>
      <w:r w:rsidRPr="00F11C3E" w:rsidR="005028EB">
        <w:t xml:space="preserve">have </w:t>
      </w:r>
      <w:r w:rsidRPr="00F11C3E" w:rsidR="00595731">
        <w:t xml:space="preserve">generally </w:t>
      </w:r>
      <w:r w:rsidRPr="00F11C3E" w:rsidR="005028EB">
        <w:t>responded very well</w:t>
      </w:r>
      <w:r w:rsidRPr="00F11C3E" w:rsidR="00595731">
        <w:t xml:space="preserve">. One </w:t>
      </w:r>
      <w:r w:rsidRPr="00F11C3E" w:rsidR="00CA478D">
        <w:t xml:space="preserve">of </w:t>
      </w:r>
      <w:r w:rsidRPr="00F11C3E" w:rsidR="005028EB">
        <w:t xml:space="preserve">our key concerns, though, is that areas such as the </w:t>
      </w:r>
      <w:r w:rsidRPr="00F11C3E" w:rsidR="00CA478D">
        <w:t xml:space="preserve">one </w:t>
      </w:r>
      <w:r w:rsidRPr="00F11C3E" w:rsidR="005028EB">
        <w:t>you repres</w:t>
      </w:r>
      <w:r w:rsidRPr="00F11C3E" w:rsidR="00595731">
        <w:t xml:space="preserve">ent </w:t>
      </w:r>
      <w:r w:rsidRPr="00F11C3E" w:rsidR="00595731">
        <w:t xml:space="preserve">have seen repeated flooding, and </w:t>
      </w:r>
      <w:r w:rsidRPr="00F11C3E" w:rsidR="005028EB">
        <w:t xml:space="preserve">measures </w:t>
      </w:r>
      <w:r w:rsidRPr="00F11C3E" w:rsidR="00595731">
        <w:t xml:space="preserve">that have been </w:t>
      </w:r>
      <w:r w:rsidRPr="00F11C3E" w:rsidR="005028EB">
        <w:t>put in place in the past have not been sufficient to stop a recurrence of flooding</w:t>
      </w:r>
      <w:r w:rsidRPr="00F11C3E" w:rsidR="00595731">
        <w:t xml:space="preserve">. We are </w:t>
      </w:r>
      <w:r w:rsidRPr="00F11C3E" w:rsidR="005028EB">
        <w:t>particularly concerned</w:t>
      </w:r>
      <w:r w:rsidRPr="00F11C3E" w:rsidR="00595731">
        <w:t xml:space="preserve"> about the mental health impact</w:t>
      </w:r>
      <w:r w:rsidRPr="00F11C3E" w:rsidR="005028EB">
        <w:t xml:space="preserve"> that </w:t>
      </w:r>
      <w:r w:rsidRPr="00F11C3E" w:rsidR="00595731">
        <w:t xml:space="preserve">is </w:t>
      </w:r>
      <w:r w:rsidRPr="00F11C3E" w:rsidR="005028EB">
        <w:t>having on your resi</w:t>
      </w:r>
      <w:r w:rsidRPr="00F11C3E" w:rsidR="00595731">
        <w:t xml:space="preserve">dents. </w:t>
      </w:r>
      <w:r w:rsidRPr="00F11C3E" w:rsidR="005028EB">
        <w:t>I can only begin to imagine how devastating it is</w:t>
      </w:r>
      <w:r w:rsidRPr="00F11C3E" w:rsidR="00595731">
        <w:t xml:space="preserve"> to </w:t>
      </w:r>
      <w:r w:rsidRPr="00F11C3E" w:rsidR="005028EB">
        <w:t>be flooded once,</w:t>
      </w:r>
      <w:r w:rsidRPr="00F11C3E" w:rsidR="00595731">
        <w:t xml:space="preserve"> but to </w:t>
      </w:r>
      <w:r w:rsidRPr="00F11C3E" w:rsidR="004C0A29">
        <w:t>have it</w:t>
      </w:r>
      <w:r w:rsidRPr="00F11C3E" w:rsidR="00595731">
        <w:t xml:space="preserve"> </w:t>
      </w:r>
      <w:r w:rsidRPr="00F11C3E" w:rsidR="005028EB">
        <w:t>multiple times must be</w:t>
      </w:r>
      <w:r w:rsidRPr="00F11C3E" w:rsidR="00595731">
        <w:t xml:space="preserve"> very difficult indeed. I </w:t>
      </w:r>
      <w:r w:rsidRPr="00F11C3E" w:rsidR="005028EB">
        <w:t xml:space="preserve">would ask that the Government have a look at supporting people </w:t>
      </w:r>
      <w:r w:rsidRPr="00F11C3E" w:rsidR="00051C3D">
        <w:t>with</w:t>
      </w:r>
      <w:r w:rsidRPr="00F11C3E" w:rsidR="005028EB">
        <w:t xml:space="preserve"> mental health needs</w:t>
      </w:r>
      <w:r w:rsidRPr="00F11C3E" w:rsidR="00C16DCA">
        <w:t>. C</w:t>
      </w:r>
      <w:r w:rsidRPr="00F11C3E" w:rsidR="005028EB">
        <w:t xml:space="preserve">ouncils </w:t>
      </w:r>
      <w:r w:rsidRPr="00F11C3E" w:rsidR="00C16DCA">
        <w:t xml:space="preserve">are very resilient </w:t>
      </w:r>
      <w:r w:rsidRPr="00F11C3E" w:rsidR="005028EB">
        <w:t xml:space="preserve">and </w:t>
      </w:r>
      <w:r w:rsidRPr="00F11C3E" w:rsidR="00C16DCA">
        <w:t>show good community leadership, and securing</w:t>
      </w:r>
      <w:r w:rsidRPr="00F11C3E" w:rsidR="005028EB">
        <w:t xml:space="preserve"> accommodation for rough sleepers is also </w:t>
      </w:r>
      <w:r w:rsidRPr="00F11C3E" w:rsidR="00C16DCA">
        <w:t>a key role that they carry out.</w:t>
      </w:r>
      <w:r w:rsidRPr="00F11C3E" w:rsidR="004C0A29">
        <w:t xml:space="preserve"> That is probably all I have to say on that one.</w:t>
      </w:r>
    </w:p>
    <w:p w:rsidR="00C16DCA" w:rsidRPr="00F11C3E" w:rsidP="005028EB">
      <w:pPr>
        <w:pStyle w:val="Question"/>
      </w:pPr>
      <w:sdt>
        <w:sdtPr>
          <w:alias w:val="Member"/>
          <w:tag w:val="&lt;Member mnisId='4853' dodsId=''&gt;"/>
          <w:id w:val="1689336211"/>
          <w:placeholder>
            <w:docPart w:val="DefaultPlaceholder_1082065158"/>
          </w:placeholder>
          <w:richText/>
        </w:sdtPr>
        <w:sdtContent>
          <w:r w:rsidRPr="00F11C3E" w:rsidR="00CA478D">
            <w:rPr>
              <w:b/>
            </w:rPr>
            <w:t>Dr Hudson:</w:t>
          </w:r>
        </w:sdtContent>
      </w:sdt>
      <w:r w:rsidRPr="00F11C3E" w:rsidR="00177A7F">
        <w:t xml:space="preserve"> </w:t>
      </w:r>
      <w:r w:rsidRPr="00F11C3E">
        <w:t>Thank</w:t>
      </w:r>
      <w:r w:rsidRPr="00F11C3E" w:rsidR="005028EB">
        <w:t xml:space="preserve"> you for bringing out the importance of mental health</w:t>
      </w:r>
      <w:r w:rsidRPr="00F11C3E" w:rsidR="004C0A29">
        <w:t>.</w:t>
      </w:r>
      <w:r w:rsidRPr="00F11C3E">
        <w:t xml:space="preserve"> </w:t>
      </w:r>
      <w:r w:rsidRPr="00F11C3E" w:rsidR="004C0A29">
        <w:t xml:space="preserve">That </w:t>
      </w:r>
      <w:r w:rsidRPr="00F11C3E">
        <w:t xml:space="preserve">was </w:t>
      </w:r>
      <w:r w:rsidRPr="00F11C3E" w:rsidR="005028EB">
        <w:t xml:space="preserve">brought up in </w:t>
      </w:r>
      <w:r w:rsidRPr="00F11C3E">
        <w:t>one of our previous panels</w:t>
      </w:r>
      <w:r w:rsidRPr="00F11C3E" w:rsidR="004C0A29">
        <w:t>.</w:t>
      </w:r>
      <w:r w:rsidRPr="00F11C3E" w:rsidR="005028EB">
        <w:t xml:space="preserve"> </w:t>
      </w:r>
      <w:r w:rsidRPr="00F11C3E" w:rsidR="004C0A29">
        <w:t xml:space="preserve">As </w:t>
      </w:r>
      <w:r w:rsidRPr="00F11C3E" w:rsidR="005028EB">
        <w:t>you say, we should not underestimate the importance of mental health issues with regard to flooding, in terms of the anxie</w:t>
      </w:r>
      <w:r w:rsidRPr="00F11C3E">
        <w:t xml:space="preserve">ty but also the trauma. </w:t>
      </w:r>
      <w:r w:rsidRPr="00F11C3E" w:rsidR="00051C3D">
        <w:t xml:space="preserve">Something </w:t>
      </w:r>
      <w:r w:rsidRPr="00F11C3E" w:rsidR="005028EB">
        <w:t>could come from our findings and recommendations for adequately funding that</w:t>
      </w:r>
      <w:r w:rsidRPr="00F11C3E">
        <w:t>.</w:t>
      </w:r>
    </w:p>
    <w:p w:rsidR="004E2BE7" w:rsidRPr="00F11C3E" w:rsidP="00C16DCA">
      <w:pPr>
        <w:pStyle w:val="Question"/>
        <w:numPr>
          <w:ilvl w:val="0"/>
          <w:numId w:val="0"/>
        </w:numPr>
        <w:ind w:left="794"/>
      </w:pPr>
      <w:r w:rsidRPr="00F11C3E">
        <w:t>David, you</w:t>
      </w:r>
      <w:r w:rsidRPr="00F11C3E" w:rsidR="005028EB">
        <w:t xml:space="preserve"> mentioned </w:t>
      </w:r>
      <w:r w:rsidRPr="00F11C3E">
        <w:t xml:space="preserve">that </w:t>
      </w:r>
      <w:r w:rsidRPr="00F11C3E" w:rsidR="005028EB">
        <w:t xml:space="preserve">the </w:t>
      </w:r>
      <w:r w:rsidRPr="00F11C3E">
        <w:t xml:space="preserve">Bellwin scheme </w:t>
      </w:r>
      <w:r w:rsidRPr="00F11C3E" w:rsidR="005028EB">
        <w:t>was activated during this winter</w:t>
      </w:r>
      <w:r w:rsidRPr="00F11C3E" w:rsidR="00BF69DC">
        <w:t>’</w:t>
      </w:r>
      <w:r w:rsidRPr="00F11C3E" w:rsidR="005028EB">
        <w:t xml:space="preserve">s crisis. </w:t>
      </w:r>
      <w:r w:rsidRPr="00F11C3E" w:rsidR="00132906">
        <w:t xml:space="preserve">Can you give us any feedback? </w:t>
      </w:r>
      <w:r w:rsidRPr="00F11C3E">
        <w:t xml:space="preserve">You said earlier </w:t>
      </w:r>
      <w:r w:rsidRPr="00F11C3E" w:rsidR="00051C3D">
        <w:t xml:space="preserve">that </w:t>
      </w:r>
      <w:r w:rsidRPr="00F11C3E">
        <w:t xml:space="preserve">you would like to see it expanded. </w:t>
      </w:r>
      <w:r w:rsidRPr="00F11C3E" w:rsidR="00132906">
        <w:t xml:space="preserve">Was </w:t>
      </w:r>
      <w:r w:rsidRPr="00F11C3E">
        <w:t xml:space="preserve">it effective this time around? </w:t>
      </w:r>
    </w:p>
    <w:p w:rsidR="00A0668C" w:rsidRPr="00F11C3E" w:rsidP="005D6656">
      <w:pPr>
        <w:pStyle w:val="Answer"/>
      </w:pPr>
      <w:sdt>
        <w:sdtPr>
          <w:alias w:val="Witness"/>
          <w:id w:val="1578473081"/>
          <w:placeholder>
            <w:docPart w:val="DefaultPlaceholder_1082065158"/>
          </w:placeholder>
          <w:richText/>
        </w:sdtPr>
        <w:sdtContent>
          <w:r w:rsidRPr="00F11C3E" w:rsidR="00972E0C">
            <w:rPr>
              <w:b/>
              <w:i/>
            </w:rPr>
            <w:t>Cllr Renard:</w:t>
          </w:r>
          <w:r w:rsidRPr="00F11C3E">
            <w:rPr>
              <w:b/>
            </w:rPr>
            <w:t xml:space="preserve"> </w:t>
          </w:r>
        </w:sdtContent>
      </w:sdt>
      <w:r w:rsidRPr="00F11C3E" w:rsidR="00DB08A4">
        <w:t xml:space="preserve">It was up </w:t>
      </w:r>
      <w:r w:rsidRPr="00F11C3E">
        <w:t xml:space="preserve">to a point. </w:t>
      </w:r>
      <w:r w:rsidRPr="00F11C3E" w:rsidR="005028EB">
        <w:t>There is clearly an issue around counci</w:t>
      </w:r>
      <w:r w:rsidRPr="00F11C3E" w:rsidR="00C16DCA">
        <w:t>ls being fully funded for clean</w:t>
      </w:r>
      <w:r w:rsidR="00BE49B9">
        <w:t>-</w:t>
      </w:r>
      <w:r w:rsidRPr="00F11C3E" w:rsidR="005028EB">
        <w:t>up co</w:t>
      </w:r>
      <w:r w:rsidRPr="00F11C3E" w:rsidR="005D6656">
        <w:t>sts and other associated costs</w:t>
      </w:r>
      <w:r w:rsidRPr="00F11C3E" w:rsidR="00132906">
        <w:t>.</w:t>
      </w:r>
      <w:r w:rsidRPr="00F11C3E" w:rsidR="005D6656">
        <w:t xml:space="preserve"> </w:t>
      </w:r>
      <w:r w:rsidRPr="00F11C3E" w:rsidR="00132906">
        <w:t xml:space="preserve">Councils </w:t>
      </w:r>
      <w:r w:rsidRPr="00F11C3E" w:rsidR="005028EB">
        <w:t xml:space="preserve">support the </w:t>
      </w:r>
      <w:r w:rsidRPr="00F11C3E" w:rsidR="00C16DCA">
        <w:t xml:space="preserve">Bellwin scheme </w:t>
      </w:r>
      <w:r w:rsidRPr="00F11C3E" w:rsidR="005028EB">
        <w:t xml:space="preserve">and welcome it broadly, but </w:t>
      </w:r>
      <w:r w:rsidRPr="00F11C3E" w:rsidR="005D6656">
        <w:t>there need</w:t>
      </w:r>
      <w:r w:rsidRPr="00F11C3E" w:rsidR="00132906">
        <w:t>s</w:t>
      </w:r>
      <w:r w:rsidRPr="00F11C3E" w:rsidR="005D6656">
        <w:t xml:space="preserve"> to be a bit </w:t>
      </w:r>
      <w:r w:rsidRPr="00F11C3E" w:rsidR="005028EB">
        <w:t xml:space="preserve">more flexibility </w:t>
      </w:r>
      <w:r w:rsidRPr="00F11C3E" w:rsidR="005D6656">
        <w:t xml:space="preserve">in </w:t>
      </w:r>
      <w:r w:rsidRPr="00F11C3E" w:rsidR="005028EB">
        <w:t>ensuring that councils are fully compensated for the expense they have to take in each individual situation.</w:t>
      </w:r>
    </w:p>
    <w:p w:rsidR="005D6656" w:rsidRPr="00F11C3E" w:rsidP="005028EB">
      <w:pPr>
        <w:pStyle w:val="Answer"/>
      </w:pPr>
      <w:sdt>
        <w:sdtPr>
          <w:alias w:val="Witness"/>
          <w:id w:val="-1526776061"/>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737577">
            <w:rPr>
              <w:b/>
            </w:rPr>
            <w:t xml:space="preserve"> </w:t>
          </w:r>
        </w:sdtContent>
      </w:sdt>
      <w:r w:rsidRPr="00F11C3E" w:rsidR="005028EB">
        <w:t>Obviously</w:t>
      </w:r>
      <w:r w:rsidRPr="00F11C3E" w:rsidR="00132906">
        <w:t>,</w:t>
      </w:r>
      <w:r w:rsidRPr="00F11C3E" w:rsidR="005028EB">
        <w:t xml:space="preserve"> </w:t>
      </w:r>
      <w:r w:rsidRPr="00F11C3E">
        <w:t xml:space="preserve">I have </w:t>
      </w:r>
      <w:r w:rsidRPr="00F11C3E" w:rsidR="005028EB">
        <w:t>a lot of sympathy</w:t>
      </w:r>
      <w:r w:rsidRPr="00F11C3E">
        <w:t xml:space="preserve"> and </w:t>
      </w:r>
      <w:r w:rsidRPr="00F11C3E" w:rsidR="005028EB">
        <w:t xml:space="preserve">thought for people </w:t>
      </w:r>
      <w:r w:rsidRPr="00F11C3E" w:rsidR="006167F9">
        <w:t>in your particular constituency</w:t>
      </w:r>
      <w:r w:rsidRPr="00F11C3E">
        <w:t xml:space="preserve"> </w:t>
      </w:r>
      <w:r w:rsidRPr="00F11C3E" w:rsidR="005028EB">
        <w:t xml:space="preserve">and the problems they have experienced with the intense rainfall and the issues </w:t>
      </w:r>
      <w:r w:rsidRPr="00F11C3E">
        <w:t xml:space="preserve">that causes. Even </w:t>
      </w:r>
      <w:r w:rsidRPr="00F11C3E" w:rsidR="005028EB">
        <w:t xml:space="preserve">though we </w:t>
      </w:r>
      <w:r w:rsidRPr="00F11C3E">
        <w:t xml:space="preserve">do not </w:t>
      </w:r>
      <w:r w:rsidRPr="00F11C3E" w:rsidR="005028EB">
        <w:t xml:space="preserve">have any </w:t>
      </w:r>
      <w:r w:rsidRPr="00F11C3E">
        <w:t xml:space="preserve">IDBs </w:t>
      </w:r>
      <w:r w:rsidRPr="00F11C3E" w:rsidR="005028EB">
        <w:t>up in that particular area of the world</w:t>
      </w:r>
      <w:r w:rsidRPr="00F11C3E" w:rsidR="006167F9">
        <w:t>,</w:t>
      </w:r>
      <w:r w:rsidRPr="00F11C3E">
        <w:t xml:space="preserve"> </w:t>
      </w:r>
      <w:r w:rsidRPr="00F11C3E" w:rsidR="005028EB">
        <w:t>we are in contact with some of the loca</w:t>
      </w:r>
      <w:r w:rsidRPr="00F11C3E">
        <w:t>l community groups in your area. Understanding the</w:t>
      </w:r>
      <w:r w:rsidRPr="00F11C3E" w:rsidR="005028EB">
        <w:t xml:space="preserve"> aftermath of these events is really, really critical. </w:t>
      </w:r>
      <w:r w:rsidRPr="00F11C3E">
        <w:t xml:space="preserve">I am </w:t>
      </w:r>
      <w:r w:rsidRPr="00F11C3E" w:rsidR="005028EB">
        <w:t>glad you have raised the issues with David Renard about mental health and the traum</w:t>
      </w:r>
      <w:r w:rsidRPr="00F11C3E">
        <w:t>atic aftermath of flood events.</w:t>
      </w:r>
    </w:p>
    <w:p w:rsidR="005D6656" w:rsidRPr="00F11C3E" w:rsidP="005028EB">
      <w:pPr>
        <w:pStyle w:val="Answer"/>
      </w:pPr>
      <w:r w:rsidRPr="00F11C3E">
        <w:t xml:space="preserve">I will divide </w:t>
      </w:r>
      <w:r w:rsidRPr="00F11C3E">
        <w:t xml:space="preserve">my answer into two </w:t>
      </w:r>
      <w:r w:rsidRPr="00F11C3E">
        <w:t>distinct components</w:t>
      </w:r>
      <w:r w:rsidRPr="00F11C3E">
        <w:t xml:space="preserve">. </w:t>
      </w:r>
      <w:r w:rsidRPr="00F11C3E">
        <w:t>We are really, really good here in the United Kingdom</w:t>
      </w:r>
      <w:r w:rsidRPr="00F11C3E" w:rsidR="00C96DDB">
        <w:t xml:space="preserve">, </w:t>
      </w:r>
      <w:r w:rsidRPr="00F11C3E">
        <w:t xml:space="preserve">whether it is Wales, Scotland, </w:t>
      </w:r>
      <w:r w:rsidRPr="00F11C3E">
        <w:t>England or Northern Ireland</w:t>
      </w:r>
      <w:r w:rsidRPr="00F11C3E" w:rsidR="00C96DDB">
        <w:t xml:space="preserve">, </w:t>
      </w:r>
      <w:r w:rsidRPr="00F11C3E">
        <w:t xml:space="preserve">in responding to incidents. </w:t>
      </w:r>
      <w:r w:rsidRPr="00F11C3E">
        <w:t xml:space="preserve">I would almost go as far as saying that we are world leaders in incident response. </w:t>
      </w:r>
      <w:r w:rsidRPr="00F11C3E">
        <w:t xml:space="preserve">Where </w:t>
      </w:r>
      <w:r w:rsidRPr="00F11C3E">
        <w:t xml:space="preserve">we could do better is in the recovery process. </w:t>
      </w:r>
      <w:r w:rsidRPr="00F11C3E">
        <w:t xml:space="preserve">We </w:t>
      </w:r>
      <w:r w:rsidRPr="00F11C3E">
        <w:t>saw after the winter floods</w:t>
      </w:r>
      <w:r w:rsidRPr="00F11C3E">
        <w:t xml:space="preserve"> </w:t>
      </w:r>
      <w:r w:rsidRPr="00F11C3E">
        <w:t>too long a period whe</w:t>
      </w:r>
      <w:r w:rsidRPr="00F11C3E">
        <w:t xml:space="preserve">re water was standing in places </w:t>
      </w:r>
      <w:r w:rsidRPr="00F11C3E">
        <w:t xml:space="preserve">and we simply </w:t>
      </w:r>
      <w:r w:rsidRPr="00F11C3E" w:rsidR="00C96DDB">
        <w:t xml:space="preserve">could </w:t>
      </w:r>
      <w:r w:rsidRPr="00F11C3E">
        <w:t xml:space="preserve">not get it away </w:t>
      </w:r>
      <w:r w:rsidRPr="00F11C3E" w:rsidR="00C96DDB">
        <w:t>quickly</w:t>
      </w:r>
      <w:r w:rsidRPr="00F11C3E">
        <w:t xml:space="preserve"> enough to get people back to</w:t>
      </w:r>
      <w:r w:rsidRPr="00F11C3E">
        <w:t xml:space="preserve"> their normal lives.</w:t>
      </w:r>
    </w:p>
    <w:p w:rsidR="00C96DDB" w:rsidRPr="00F11C3E" w:rsidP="005028EB">
      <w:pPr>
        <w:pStyle w:val="Answer"/>
      </w:pPr>
      <w:r w:rsidRPr="00F11C3E">
        <w:t xml:space="preserve">The one </w:t>
      </w:r>
      <w:r w:rsidRPr="00F11C3E" w:rsidR="005028EB">
        <w:t>thing I might comment on is that</w:t>
      </w:r>
      <w:r w:rsidRPr="00F11C3E">
        <w:t>,</w:t>
      </w:r>
      <w:r w:rsidRPr="00F11C3E" w:rsidR="005028EB">
        <w:t xml:space="preserve"> when an incident is declared</w:t>
      </w:r>
      <w:r w:rsidRPr="00F11C3E">
        <w:t>,</w:t>
      </w:r>
      <w:r w:rsidRPr="00F11C3E" w:rsidR="005D6656">
        <w:t xml:space="preserve"> </w:t>
      </w:r>
      <w:r w:rsidRPr="00F11C3E" w:rsidR="005028EB">
        <w:t xml:space="preserve">an emergency process </w:t>
      </w:r>
      <w:r w:rsidR="00BE49B9">
        <w:t>through</w:t>
      </w:r>
      <w:r w:rsidRPr="00F11C3E" w:rsidR="005028EB">
        <w:t xml:space="preserve"> the local resilience forum kicks in, an</w:t>
      </w:r>
      <w:r w:rsidRPr="00F11C3E" w:rsidR="005D6656">
        <w:t xml:space="preserve">d </w:t>
      </w:r>
      <w:r w:rsidRPr="00F11C3E">
        <w:t>it</w:t>
      </w:r>
      <w:r w:rsidRPr="00F11C3E" w:rsidR="005D6656">
        <w:t xml:space="preserve"> is very, very effective</w:t>
      </w:r>
      <w:r w:rsidRPr="00F11C3E">
        <w:t xml:space="preserve">, but </w:t>
      </w:r>
      <w:r w:rsidRPr="00F11C3E" w:rsidR="005D6656">
        <w:t xml:space="preserve">a </w:t>
      </w:r>
      <w:r w:rsidRPr="00F11C3E" w:rsidR="005028EB">
        <w:t xml:space="preserve">commanding officer of that local resilience forum will close down the emergency or </w:t>
      </w:r>
      <w:r w:rsidRPr="00F11C3E" w:rsidR="005D6656">
        <w:t xml:space="preserve">the incident response procedure, and hand it </w:t>
      </w:r>
      <w:r w:rsidRPr="00F11C3E" w:rsidR="005028EB">
        <w:t xml:space="preserve">across to what they call a recovery procedure. </w:t>
      </w:r>
      <w:r w:rsidRPr="00F11C3E" w:rsidR="005D6656">
        <w:t xml:space="preserve">We have </w:t>
      </w:r>
      <w:r w:rsidRPr="00F11C3E" w:rsidR="005028EB">
        <w:t xml:space="preserve">noticed </w:t>
      </w:r>
      <w:r w:rsidRPr="00F11C3E">
        <w:t>o</w:t>
      </w:r>
      <w:r w:rsidRPr="00F11C3E" w:rsidR="005028EB">
        <w:t xml:space="preserve">n </w:t>
      </w:r>
      <w:r w:rsidRPr="00F11C3E" w:rsidR="005D6656">
        <w:t xml:space="preserve">one or two </w:t>
      </w:r>
      <w:r w:rsidRPr="00F11C3E" w:rsidR="005028EB">
        <w:t>occasions during winter that that happen</w:t>
      </w:r>
      <w:r w:rsidRPr="00F11C3E">
        <w:t>ed</w:t>
      </w:r>
      <w:r w:rsidRPr="00F11C3E" w:rsidR="005D6656">
        <w:t xml:space="preserve"> a</w:t>
      </w:r>
      <w:r w:rsidRPr="00F11C3E" w:rsidR="005028EB">
        <w:t xml:space="preserve">fter </w:t>
      </w:r>
      <w:r w:rsidRPr="00F11C3E" w:rsidR="005D6656">
        <w:t>perhaps two or three days</w:t>
      </w:r>
      <w:r w:rsidRPr="00F11C3E">
        <w:t>.</w:t>
      </w:r>
      <w:r w:rsidRPr="00F11C3E" w:rsidR="005D6656">
        <w:t xml:space="preserve"> </w:t>
      </w:r>
      <w:r w:rsidRPr="00F11C3E">
        <w:t xml:space="preserve">When </w:t>
      </w:r>
      <w:r w:rsidRPr="00F11C3E" w:rsidR="005028EB">
        <w:t>it was clear there was no significant risk</w:t>
      </w:r>
      <w:r w:rsidRPr="00F11C3E" w:rsidR="005D6656">
        <w:t xml:space="preserve"> to life</w:t>
      </w:r>
      <w:r w:rsidRPr="00F11C3E">
        <w:t xml:space="preserve">, the </w:t>
      </w:r>
      <w:r w:rsidRPr="00F11C3E" w:rsidR="005D6656">
        <w:t xml:space="preserve">commander, quite rightly, </w:t>
      </w:r>
      <w:r w:rsidRPr="00F11C3E" w:rsidR="005028EB">
        <w:t>us</w:t>
      </w:r>
      <w:r w:rsidRPr="00F11C3E">
        <w:t>ing</w:t>
      </w:r>
      <w:r w:rsidRPr="00F11C3E" w:rsidR="005028EB">
        <w:t xml:space="preserve"> the rules </w:t>
      </w:r>
      <w:r w:rsidRPr="00F11C3E" w:rsidR="005D6656">
        <w:t xml:space="preserve">they </w:t>
      </w:r>
      <w:r w:rsidRPr="00F11C3E" w:rsidR="005028EB">
        <w:t>had in front</w:t>
      </w:r>
      <w:r w:rsidRPr="00F11C3E" w:rsidR="005D6656">
        <w:t xml:space="preserve"> of them, took </w:t>
      </w:r>
      <w:r w:rsidRPr="00F11C3E" w:rsidR="005028EB">
        <w:t>it to recovery mode</w:t>
      </w:r>
      <w:r w:rsidRPr="00F11C3E">
        <w:t>.</w:t>
      </w:r>
    </w:p>
    <w:p w:rsidR="005D6656" w:rsidRPr="00F11C3E" w:rsidP="005028EB">
      <w:pPr>
        <w:pStyle w:val="Answer"/>
      </w:pPr>
      <w:r w:rsidRPr="00F11C3E">
        <w:t xml:space="preserve">There </w:t>
      </w:r>
      <w:r w:rsidRPr="00F11C3E">
        <w:t xml:space="preserve">are </w:t>
      </w:r>
      <w:r w:rsidRPr="00F11C3E" w:rsidR="005028EB">
        <w:t>then certain aspects</w:t>
      </w:r>
      <w:r w:rsidRPr="00F11C3E">
        <w:t>,</w:t>
      </w:r>
      <w:r w:rsidRPr="00F11C3E">
        <w:t xml:space="preserve"> </w:t>
      </w:r>
      <w:r w:rsidRPr="00F11C3E" w:rsidR="005028EB">
        <w:t>such as the fire service</w:t>
      </w:r>
      <w:r w:rsidRPr="00F11C3E">
        <w:t>,</w:t>
      </w:r>
      <w:r w:rsidRPr="00F11C3E">
        <w:t xml:space="preserve"> </w:t>
      </w:r>
      <w:r w:rsidRPr="00F11C3E" w:rsidR="005028EB">
        <w:t xml:space="preserve">that you can no longer </w:t>
      </w:r>
      <w:r w:rsidRPr="00F11C3E">
        <w:t>call on</w:t>
      </w:r>
      <w:r w:rsidRPr="00F11C3E">
        <w:t xml:space="preserve">: for </w:t>
      </w:r>
      <w:r w:rsidRPr="00F11C3E" w:rsidR="005028EB">
        <w:t>example, some of the equipment and pumps</w:t>
      </w:r>
      <w:r w:rsidRPr="00F11C3E">
        <w:t>,</w:t>
      </w:r>
      <w:r w:rsidRPr="00F11C3E" w:rsidR="005028EB">
        <w:t xml:space="preserve"> and </w:t>
      </w:r>
      <w:r w:rsidR="00BE49B9">
        <w:t xml:space="preserve">the </w:t>
      </w:r>
      <w:r w:rsidRPr="00F11C3E" w:rsidR="005028EB">
        <w:t>services they may be able to provide during an incident to help red</w:t>
      </w:r>
      <w:r w:rsidRPr="00F11C3E">
        <w:t xml:space="preserve">uce the water levels in places. That </w:t>
      </w:r>
      <w:r w:rsidRPr="00F11C3E" w:rsidR="005028EB">
        <w:t xml:space="preserve">was seen as something </w:t>
      </w:r>
      <w:r w:rsidRPr="00F11C3E">
        <w:t>that we perhaps need to look at.</w:t>
      </w:r>
    </w:p>
    <w:p w:rsidR="006F538F" w:rsidRPr="00F11C3E" w:rsidP="005028EB">
      <w:pPr>
        <w:pStyle w:val="Answer"/>
      </w:pPr>
      <w:r w:rsidRPr="00F11C3E">
        <w:t>We also mentioned the funding</w:t>
      </w:r>
      <w:r w:rsidRPr="00F11C3E" w:rsidR="005D6656">
        <w:t xml:space="preserve"> </w:t>
      </w:r>
      <w:r w:rsidRPr="00F11C3E" w:rsidR="005028EB">
        <w:t xml:space="preserve">and </w:t>
      </w:r>
      <w:r w:rsidRPr="00F11C3E">
        <w:t xml:space="preserve">Bellwin. From </w:t>
      </w:r>
      <w:r w:rsidRPr="00F11C3E" w:rsidR="005D6656">
        <w:t xml:space="preserve">an IDB </w:t>
      </w:r>
      <w:r w:rsidRPr="00F11C3E" w:rsidR="005028EB">
        <w:t>perspective</w:t>
      </w:r>
      <w:r w:rsidRPr="00F11C3E">
        <w:t>,</w:t>
      </w:r>
      <w:r w:rsidRPr="00F11C3E" w:rsidR="005D6656">
        <w:t xml:space="preserve"> </w:t>
      </w:r>
      <w:r w:rsidRPr="00F11C3E" w:rsidR="005028EB">
        <w:t>internal drainage boards can fall between fundi</w:t>
      </w:r>
      <w:r w:rsidRPr="00F11C3E" w:rsidR="005D6656">
        <w:t>ng arrangements</w:t>
      </w:r>
      <w:r w:rsidRPr="00F11C3E">
        <w:t>.</w:t>
      </w:r>
      <w:r w:rsidRPr="00F11C3E" w:rsidR="005D6656">
        <w:t xml:space="preserve"> </w:t>
      </w:r>
      <w:r w:rsidRPr="00F11C3E">
        <w:t xml:space="preserve">If </w:t>
      </w:r>
      <w:r w:rsidRPr="00F11C3E" w:rsidR="005D6656">
        <w:t>Bellw</w:t>
      </w:r>
      <w:r w:rsidRPr="00F11C3E" w:rsidR="005028EB">
        <w:t xml:space="preserve">in is mobilised, drainage boards have a mechanism through their local authority to try </w:t>
      </w:r>
      <w:r w:rsidRPr="00F11C3E">
        <w:t>to</w:t>
      </w:r>
      <w:r w:rsidRPr="00F11C3E" w:rsidR="005028EB">
        <w:t xml:space="preserve"> recuperate some of the emergency costs, but we saw several situations</w:t>
      </w:r>
      <w:r w:rsidRPr="00F11C3E" w:rsidR="005D6656">
        <w:t xml:space="preserve"> this winter where one or two </w:t>
      </w:r>
      <w:r w:rsidRPr="00F11C3E" w:rsidR="005028EB">
        <w:t xml:space="preserve">drainage boards were operating in areas where </w:t>
      </w:r>
      <w:r w:rsidRPr="00F11C3E" w:rsidR="005D6656">
        <w:t>Bellwin was not activated. T</w:t>
      </w:r>
      <w:r w:rsidRPr="00F11C3E" w:rsidR="005028EB">
        <w:t>hose drainage boards suffered significa</w:t>
      </w:r>
      <w:r w:rsidRPr="00F11C3E" w:rsidR="005D6656">
        <w:t xml:space="preserve">nt financial costs as a result, but </w:t>
      </w:r>
      <w:r w:rsidRPr="00F11C3E" w:rsidR="005028EB">
        <w:t xml:space="preserve">the overall cost of the emergency was not significant enough to trigger </w:t>
      </w:r>
      <w:r w:rsidRPr="00F11C3E" w:rsidR="005D6656">
        <w:t xml:space="preserve">the Bellwin </w:t>
      </w:r>
      <w:r w:rsidRPr="00F11C3E" w:rsidR="005028EB">
        <w:t>scheme for the local authority involved.</w:t>
      </w:r>
    </w:p>
    <w:p w:rsidR="00737577" w:rsidRPr="00F11C3E" w:rsidP="005028EB">
      <w:pPr>
        <w:pStyle w:val="Question"/>
      </w:pPr>
      <w:sdt>
        <w:sdtPr>
          <w:alias w:val="Member"/>
          <w:tag w:val="&lt;Member mnisId='4853' dodsId=''&gt;"/>
          <w:id w:val="-608348829"/>
          <w:placeholder>
            <w:docPart w:val="DefaultPlaceholder_1082065158"/>
          </w:placeholder>
          <w:richText/>
        </w:sdtPr>
        <w:sdtContent>
          <w:r w:rsidRPr="00F11C3E" w:rsidR="00CA478D">
            <w:rPr>
              <w:b/>
            </w:rPr>
            <w:t>Dr Hudson:</w:t>
          </w:r>
        </w:sdtContent>
      </w:sdt>
      <w:r w:rsidRPr="00F11C3E" w:rsidR="006F538F">
        <w:t xml:space="preserve"> </w:t>
      </w:r>
      <w:r w:rsidRPr="00F11C3E" w:rsidR="005D6656">
        <w:t xml:space="preserve">Both those answers are very </w:t>
      </w:r>
      <w:r w:rsidRPr="00F11C3E" w:rsidR="005028EB">
        <w:t xml:space="preserve">helpful for us. </w:t>
      </w:r>
      <w:r w:rsidRPr="00F11C3E" w:rsidR="005D6656">
        <w:t xml:space="preserve">Innes, you have touched </w:t>
      </w:r>
      <w:r w:rsidRPr="00F11C3E" w:rsidR="005028EB">
        <w:t>on some of the issues I wanted to dr</w:t>
      </w:r>
      <w:r w:rsidRPr="00F11C3E" w:rsidR="005D6656">
        <w:t>aw out in my follow</w:t>
      </w:r>
      <w:r w:rsidR="00BE49B9">
        <w:t>-</w:t>
      </w:r>
      <w:r w:rsidRPr="00F11C3E" w:rsidR="005028EB">
        <w:t xml:space="preserve">up question. </w:t>
      </w:r>
      <w:r w:rsidRPr="00F11C3E" w:rsidR="00C96DDB">
        <w:t xml:space="preserve">As </w:t>
      </w:r>
      <w:r w:rsidRPr="00F11C3E" w:rsidR="005D6656">
        <w:t>you have</w:t>
      </w:r>
      <w:r w:rsidRPr="00F11C3E" w:rsidR="005028EB">
        <w:t xml:space="preserve"> touched on</w:t>
      </w:r>
      <w:r w:rsidRPr="00F11C3E" w:rsidR="00C96DDB">
        <w:t>,</w:t>
      </w:r>
      <w:r w:rsidRPr="00F11C3E" w:rsidR="005028EB">
        <w:t xml:space="preserve"> there are many players involved in the response from centr</w:t>
      </w:r>
      <w:r w:rsidRPr="00F11C3E" w:rsidR="005D6656">
        <w:t xml:space="preserve">al </w:t>
      </w:r>
      <w:r w:rsidRPr="00F11C3E" w:rsidR="00C96DDB">
        <w:t>Government</w:t>
      </w:r>
      <w:r w:rsidRPr="00F11C3E" w:rsidR="005D6656">
        <w:t xml:space="preserve">, local government, </w:t>
      </w:r>
      <w:r w:rsidRPr="00F11C3E" w:rsidR="00C96DDB">
        <w:t>volunteer groups</w:t>
      </w:r>
      <w:r w:rsidRPr="00F11C3E" w:rsidR="005028EB">
        <w:t xml:space="preserve"> </w:t>
      </w:r>
      <w:r w:rsidRPr="00F11C3E" w:rsidR="005D6656">
        <w:t xml:space="preserve">and </w:t>
      </w:r>
      <w:r w:rsidRPr="00F11C3E" w:rsidR="005028EB">
        <w:t xml:space="preserve">emergency services. </w:t>
      </w:r>
      <w:r w:rsidRPr="00F11C3E" w:rsidR="005D6656">
        <w:t xml:space="preserve">You have </w:t>
      </w:r>
      <w:r w:rsidRPr="00F11C3E" w:rsidR="005028EB">
        <w:t>touched on some issues that could b</w:t>
      </w:r>
      <w:r w:rsidRPr="00F11C3E" w:rsidR="005D6656">
        <w:t>e improved in terms of decision</w:t>
      </w:r>
      <w:r w:rsidR="00BE49B9">
        <w:t>-</w:t>
      </w:r>
      <w:r w:rsidRPr="00F11C3E" w:rsidR="005028EB">
        <w:t>making or when things are handed over</w:t>
      </w:r>
      <w:r w:rsidRPr="00F11C3E" w:rsidR="005D6656">
        <w:t>. Did</w:t>
      </w:r>
      <w:r w:rsidRPr="00F11C3E" w:rsidR="005028EB">
        <w:t xml:space="preserve"> the recent floods reveal any other problems with how the responders worked with Government, but also </w:t>
      </w:r>
      <w:r w:rsidR="00BE49B9">
        <w:t xml:space="preserve">with </w:t>
      </w:r>
      <w:r w:rsidRPr="00F11C3E" w:rsidR="005028EB">
        <w:t>how these pla</w:t>
      </w:r>
      <w:r w:rsidRPr="00F11C3E" w:rsidR="005D6656">
        <w:t xml:space="preserve">yers worked with each other? You have </w:t>
      </w:r>
      <w:r w:rsidRPr="00F11C3E" w:rsidR="005028EB">
        <w:t>touched on some, but were there any other problems that you could highlight to the Committee now?</w:t>
      </w:r>
    </w:p>
    <w:p w:rsidR="009E6753" w:rsidRPr="00F11C3E" w:rsidP="005028EB">
      <w:pPr>
        <w:pStyle w:val="Answer"/>
      </w:pPr>
      <w:sdt>
        <w:sdtPr>
          <w:alias w:val="Witness"/>
          <w:id w:val="-1605947479"/>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926B73">
            <w:rPr>
              <w:b/>
            </w:rPr>
            <w:t xml:space="preserve"> </w:t>
          </w:r>
        </w:sdtContent>
      </w:sdt>
      <w:r w:rsidRPr="00F11C3E" w:rsidR="005028EB">
        <w:t xml:space="preserve"> </w:t>
      </w:r>
      <w:r w:rsidRPr="00F11C3E" w:rsidR="00443BC1">
        <w:t>Another thing</w:t>
      </w:r>
      <w:r w:rsidRPr="00F11C3E" w:rsidR="005028EB">
        <w:t xml:space="preserve"> </w:t>
      </w:r>
      <w:r w:rsidRPr="00F11C3E" w:rsidR="00443BC1">
        <w:t xml:space="preserve">to </w:t>
      </w:r>
      <w:r w:rsidRPr="00F11C3E" w:rsidR="005028EB">
        <w:t xml:space="preserve">draw to your attention is </w:t>
      </w:r>
      <w:r w:rsidRPr="00F11C3E">
        <w:t>a system known as S</w:t>
      </w:r>
      <w:r w:rsidRPr="00F11C3E" w:rsidR="005028EB">
        <w:t xml:space="preserve">19 reporting, </w:t>
      </w:r>
      <w:r w:rsidRPr="00F11C3E" w:rsidR="00932536">
        <w:t xml:space="preserve">where </w:t>
      </w:r>
      <w:r w:rsidRPr="00F11C3E" w:rsidR="005028EB">
        <w:t>a report gets brought together in the aftermath of an event</w:t>
      </w:r>
      <w:r w:rsidRPr="00F11C3E">
        <w:t xml:space="preserve">. </w:t>
      </w:r>
      <w:r w:rsidRPr="00F11C3E" w:rsidR="00932536">
        <w:t xml:space="preserve">Quite </w:t>
      </w:r>
      <w:r w:rsidRPr="00F11C3E" w:rsidR="005028EB">
        <w:t>often recommendations come out of that report</w:t>
      </w:r>
      <w:r w:rsidRPr="00F11C3E" w:rsidR="00932536">
        <w:t>.</w:t>
      </w:r>
      <w:r w:rsidRPr="00F11C3E" w:rsidR="005028EB">
        <w:t xml:space="preserve"> </w:t>
      </w:r>
      <w:r w:rsidRPr="00F11C3E" w:rsidR="00932536">
        <w:t xml:space="preserve">There </w:t>
      </w:r>
      <w:r w:rsidRPr="00F11C3E" w:rsidR="005028EB">
        <w:t xml:space="preserve">are </w:t>
      </w:r>
      <w:r w:rsidRPr="00F11C3E">
        <w:t xml:space="preserve">two </w:t>
      </w:r>
      <w:r w:rsidRPr="00F11C3E" w:rsidR="005028EB">
        <w:t xml:space="preserve">things </w:t>
      </w:r>
      <w:r w:rsidRPr="00F11C3E">
        <w:t>I would like to stress here. This</w:t>
      </w:r>
      <w:r w:rsidRPr="00F11C3E" w:rsidR="005028EB">
        <w:t xml:space="preserve"> is the experi</w:t>
      </w:r>
      <w:r w:rsidRPr="00F11C3E">
        <w:t xml:space="preserve">ence that I have seen over time, </w:t>
      </w:r>
      <w:r w:rsidRPr="00F11C3E" w:rsidR="005028EB">
        <w:t xml:space="preserve">and </w:t>
      </w:r>
      <w:r w:rsidRPr="00F11C3E">
        <w:t xml:space="preserve">I have </w:t>
      </w:r>
      <w:r w:rsidRPr="00F11C3E" w:rsidR="005028EB">
        <w:t xml:space="preserve">been directly engaged in the past with some </w:t>
      </w:r>
      <w:r w:rsidRPr="00F11C3E">
        <w:t xml:space="preserve">S19 </w:t>
      </w:r>
      <w:r w:rsidRPr="00F11C3E" w:rsidR="005028EB">
        <w:t>reports</w:t>
      </w:r>
      <w:r w:rsidRPr="00F11C3E">
        <w:t>. Quite often</w:t>
      </w:r>
      <w:r w:rsidRPr="00F11C3E" w:rsidR="00932536">
        <w:t>,</w:t>
      </w:r>
      <w:r w:rsidRPr="00F11C3E">
        <w:t xml:space="preserve"> </w:t>
      </w:r>
      <w:r w:rsidRPr="00F11C3E" w:rsidR="005028EB">
        <w:t xml:space="preserve">politics still comes to </w:t>
      </w:r>
      <w:r w:rsidRPr="00F11C3E">
        <w:t>bear</w:t>
      </w:r>
      <w:r w:rsidRPr="00F11C3E" w:rsidR="00932536">
        <w:t xml:space="preserve">, </w:t>
      </w:r>
      <w:r w:rsidRPr="00F11C3E">
        <w:t>perhaps rather too much</w:t>
      </w:r>
      <w:r w:rsidRPr="00F11C3E" w:rsidR="00932536">
        <w:t xml:space="preserve">, </w:t>
      </w:r>
      <w:r w:rsidRPr="00F11C3E">
        <w:t>in the preparation of a</w:t>
      </w:r>
      <w:r w:rsidRPr="00F11C3E" w:rsidR="00932536">
        <w:t>n</w:t>
      </w:r>
      <w:r w:rsidRPr="00F11C3E">
        <w:t xml:space="preserve"> S19 report. When I say politics, I mean </w:t>
      </w:r>
      <w:r w:rsidRPr="00F11C3E" w:rsidR="005028EB">
        <w:t xml:space="preserve">local politics, in terms of what is written or not written in </w:t>
      </w:r>
      <w:r w:rsidRPr="00F11C3E">
        <w:t>those S19 reports.</w:t>
      </w:r>
    </w:p>
    <w:p w:rsidR="00926B73" w:rsidRPr="00F11C3E" w:rsidP="005028EB">
      <w:pPr>
        <w:pStyle w:val="Answer"/>
      </w:pPr>
      <w:r w:rsidRPr="00F11C3E">
        <w:t>S</w:t>
      </w:r>
      <w:r w:rsidRPr="00F11C3E" w:rsidR="005028EB">
        <w:t xml:space="preserve">econdly, if there are recommendations coming out of these reports, how do those recommendations get implemented? What are </w:t>
      </w:r>
      <w:r w:rsidRPr="00F11C3E">
        <w:t>the</w:t>
      </w:r>
      <w:r w:rsidRPr="00F11C3E" w:rsidR="005028EB">
        <w:t xml:space="preserve"> requirements of authorities to then i</w:t>
      </w:r>
      <w:r w:rsidRPr="00F11C3E">
        <w:t>mplement those recommendations? Of course, the age</w:t>
      </w:r>
      <w:r w:rsidR="00BE49B9">
        <w:t>-</w:t>
      </w:r>
      <w:r w:rsidRPr="00F11C3E">
        <w:t xml:space="preserve">old </w:t>
      </w:r>
      <w:r w:rsidRPr="00F11C3E" w:rsidR="005028EB">
        <w:t xml:space="preserve">question is where </w:t>
      </w:r>
      <w:r w:rsidRPr="00F11C3E">
        <w:t xml:space="preserve">the financing comes </w:t>
      </w:r>
      <w:r w:rsidRPr="00F11C3E" w:rsidR="005028EB">
        <w:t xml:space="preserve">from for the implementation of those recommendations </w:t>
      </w:r>
      <w:r w:rsidRPr="00F11C3E">
        <w:t xml:space="preserve">when they have been </w:t>
      </w:r>
      <w:r w:rsidRPr="00F11C3E" w:rsidR="00932536">
        <w:t>made</w:t>
      </w:r>
      <w:r w:rsidRPr="00F11C3E">
        <w:t>.</w:t>
      </w:r>
    </w:p>
    <w:p w:rsidR="00926B73" w:rsidRPr="00F11C3E" w:rsidP="005028EB">
      <w:pPr>
        <w:pStyle w:val="Question"/>
      </w:pPr>
      <w:sdt>
        <w:sdtPr>
          <w:alias w:val="Member"/>
          <w:tag w:val="&lt;Member mnisId='4853' dodsId=''&gt;"/>
          <w:id w:val="-1581510861"/>
          <w:placeholder>
            <w:docPart w:val="DefaultPlaceholder_1082065158"/>
          </w:placeholder>
          <w:richText/>
        </w:sdtPr>
        <w:sdtContent>
          <w:r w:rsidRPr="00F11C3E" w:rsidR="00CA478D">
            <w:rPr>
              <w:b/>
            </w:rPr>
            <w:t>Dr Hudson:</w:t>
          </w:r>
        </w:sdtContent>
      </w:sdt>
      <w:r w:rsidRPr="00F11C3E">
        <w:t xml:space="preserve"> </w:t>
      </w:r>
      <w:r w:rsidRPr="00F11C3E" w:rsidR="009E6753">
        <w:t xml:space="preserve">That is </w:t>
      </w:r>
      <w:r w:rsidRPr="00F11C3E" w:rsidR="005028EB">
        <w:t xml:space="preserve">really </w:t>
      </w:r>
      <w:r w:rsidRPr="00F11C3E" w:rsidR="009E6753">
        <w:t xml:space="preserve">helpful. </w:t>
      </w:r>
      <w:r w:rsidRPr="00F11C3E" w:rsidR="00932536">
        <w:t xml:space="preserve">There </w:t>
      </w:r>
      <w:r w:rsidRPr="00F11C3E" w:rsidR="005028EB">
        <w:t xml:space="preserve">are some interesting points for us </w:t>
      </w:r>
      <w:r w:rsidRPr="00F11C3E" w:rsidR="009E6753">
        <w:t>to take away as a Committee o</w:t>
      </w:r>
      <w:r w:rsidR="006653B8">
        <w:t>n</w:t>
      </w:r>
      <w:r w:rsidRPr="00F11C3E" w:rsidR="009E6753">
        <w:t xml:space="preserve"> </w:t>
      </w:r>
      <w:r w:rsidRPr="00F11C3E" w:rsidR="005028EB">
        <w:t>lessons learned and the memory that we have</w:t>
      </w:r>
      <w:r w:rsidR="006653B8">
        <w:t xml:space="preserve"> </w:t>
      </w:r>
      <w:r w:rsidRPr="00F11C3E" w:rsidR="005028EB">
        <w:t xml:space="preserve">to try </w:t>
      </w:r>
      <w:r w:rsidRPr="00F11C3E" w:rsidR="00932536">
        <w:t>to</w:t>
      </w:r>
      <w:r w:rsidRPr="00F11C3E" w:rsidR="005028EB">
        <w:t xml:space="preserve"> prevent thing</w:t>
      </w:r>
      <w:r w:rsidRPr="00F11C3E" w:rsidR="009E6753">
        <w:t xml:space="preserve">s </w:t>
      </w:r>
      <w:r w:rsidR="006653B8">
        <w:t>happening</w:t>
      </w:r>
      <w:r w:rsidRPr="00F11C3E" w:rsidR="009E6753">
        <w:t xml:space="preserve"> in local areas</w:t>
      </w:r>
      <w:r w:rsidR="006653B8">
        <w:t xml:space="preserve"> in the future</w:t>
      </w:r>
      <w:r w:rsidRPr="00F11C3E" w:rsidR="009E6753">
        <w:t xml:space="preserve">. </w:t>
      </w:r>
      <w:r w:rsidRPr="00F11C3E" w:rsidR="005028EB">
        <w:t xml:space="preserve">David, </w:t>
      </w:r>
      <w:r w:rsidRPr="00F11C3E" w:rsidR="00932536">
        <w:t xml:space="preserve">are there </w:t>
      </w:r>
      <w:r w:rsidRPr="00F11C3E" w:rsidR="005028EB">
        <w:t>any other problems that you would like to highlight</w:t>
      </w:r>
      <w:r w:rsidRPr="00F11C3E" w:rsidR="00932536">
        <w:t>?</w:t>
      </w:r>
    </w:p>
    <w:p w:rsidR="00926B73" w:rsidRPr="00F11C3E" w:rsidP="00932536">
      <w:pPr>
        <w:pStyle w:val="Question"/>
        <w:numPr>
          <w:ilvl w:val="0"/>
          <w:numId w:val="0"/>
        </w:numPr>
        <w:ind w:left="794"/>
      </w:pPr>
      <w:sdt>
        <w:sdtPr>
          <w:alias w:val="Member"/>
          <w:tag w:val="&lt;Member mnisId='4072' dodsId='28723'&gt;"/>
          <w:id w:val="1462070297"/>
          <w:placeholder>
            <w:docPart w:val="DefaultPlaceholder_1082065158"/>
          </w:placeholder>
          <w:richText/>
        </w:sdtPr>
        <w:sdtContent>
          <w:r w:rsidRPr="00F11C3E">
            <w:rPr>
              <w:b/>
            </w:rPr>
            <w:t>Chair:</w:t>
          </w:r>
        </w:sdtContent>
      </w:sdt>
      <w:r w:rsidRPr="00F11C3E">
        <w:t xml:space="preserve"> </w:t>
      </w:r>
      <w:r w:rsidRPr="00F11C3E" w:rsidR="00932536">
        <w:t xml:space="preserve">I am sorry </w:t>
      </w:r>
      <w:r w:rsidRPr="00F11C3E">
        <w:t>to interrupt</w:t>
      </w:r>
      <w:r w:rsidRPr="00F11C3E" w:rsidR="00932536">
        <w:t>.</w:t>
      </w:r>
      <w:r w:rsidRPr="00F11C3E">
        <w:t xml:space="preserve"> David</w:t>
      </w:r>
      <w:r w:rsidRPr="00F11C3E" w:rsidR="00932536">
        <w:t>,</w:t>
      </w:r>
      <w:r w:rsidRPr="00F11C3E">
        <w:t xml:space="preserve"> how easy has </w:t>
      </w:r>
      <w:r w:rsidRPr="00F11C3E" w:rsidR="0090328E">
        <w:t xml:space="preserve">it </w:t>
      </w:r>
      <w:r w:rsidRPr="00F11C3E">
        <w:t xml:space="preserve">been </w:t>
      </w:r>
      <w:r w:rsidRPr="00F11C3E" w:rsidR="006653B8">
        <w:t xml:space="preserve">for the local authorities </w:t>
      </w:r>
      <w:r w:rsidRPr="00F11C3E">
        <w:t xml:space="preserve">to </w:t>
      </w:r>
      <w:r w:rsidRPr="00F11C3E" w:rsidR="005A08CD">
        <w:t xml:space="preserve">administer </w:t>
      </w:r>
      <w:r w:rsidRPr="00F11C3E">
        <w:t xml:space="preserve">the </w:t>
      </w:r>
      <w:r w:rsidR="006653B8">
        <w:t>r</w:t>
      </w:r>
      <w:r w:rsidRPr="00F11C3E">
        <w:t xml:space="preserve">esilience </w:t>
      </w:r>
      <w:r w:rsidR="006653B8">
        <w:t>g</w:t>
      </w:r>
      <w:r w:rsidRPr="00F11C3E">
        <w:t xml:space="preserve">rant </w:t>
      </w:r>
      <w:r w:rsidR="006653B8">
        <w:t>s</w:t>
      </w:r>
      <w:r w:rsidRPr="00F11C3E">
        <w:t>cheme</w:t>
      </w:r>
      <w:r w:rsidRPr="00F11C3E" w:rsidR="005028EB">
        <w:t xml:space="preserve">? Perhaps you could incorporate that into </w:t>
      </w:r>
      <w:r w:rsidR="006653B8">
        <w:t>your</w:t>
      </w:r>
      <w:r w:rsidRPr="00F11C3E" w:rsidR="005028EB">
        <w:t xml:space="preserve"> answer.</w:t>
      </w:r>
    </w:p>
    <w:p w:rsidR="005A08CD" w:rsidRPr="00F11C3E" w:rsidP="005028EB">
      <w:pPr>
        <w:pStyle w:val="Answer"/>
      </w:pPr>
      <w:sdt>
        <w:sdtPr>
          <w:alias w:val="Witness"/>
          <w:id w:val="1870026977"/>
          <w:placeholder>
            <w:docPart w:val="DefaultPlaceholder_1082065158"/>
          </w:placeholder>
          <w:richText/>
        </w:sdtPr>
        <w:sdtContent>
          <w:r w:rsidRPr="00F11C3E" w:rsidR="00972E0C">
            <w:rPr>
              <w:b/>
              <w:i/>
            </w:rPr>
            <w:t>Cllr Renard:</w:t>
          </w:r>
          <w:r w:rsidRPr="00F11C3E" w:rsidR="00926B73">
            <w:rPr>
              <w:b/>
            </w:rPr>
            <w:t xml:space="preserve"> </w:t>
          </w:r>
        </w:sdtContent>
      </w:sdt>
      <w:r w:rsidRPr="00F11C3E">
        <w:t>T</w:t>
      </w:r>
      <w:r w:rsidRPr="00F11C3E" w:rsidR="005028EB">
        <w:t xml:space="preserve">here </w:t>
      </w:r>
      <w:r w:rsidRPr="00F11C3E">
        <w:t xml:space="preserve">has been a lack of consistency. For example, if we take </w:t>
      </w:r>
      <w:r w:rsidRPr="00F11C3E" w:rsidR="005028EB">
        <w:t xml:space="preserve">the aftermath of </w:t>
      </w:r>
      <w:r w:rsidRPr="00F11C3E">
        <w:t>Storm Eva</w:t>
      </w:r>
      <w:r w:rsidRPr="00F11C3E" w:rsidR="005028EB">
        <w:t>, Government put in place a recovery schem</w:t>
      </w:r>
      <w:r w:rsidRPr="00F11C3E">
        <w:t>e for households and businesses</w:t>
      </w:r>
      <w:r w:rsidRPr="00F11C3E" w:rsidR="00932536">
        <w:t>,</w:t>
      </w:r>
      <w:r w:rsidRPr="00F11C3E">
        <w:t xml:space="preserve"> which </w:t>
      </w:r>
      <w:r w:rsidRPr="00F11C3E" w:rsidR="005028EB">
        <w:t xml:space="preserve">provided </w:t>
      </w:r>
      <w:r w:rsidRPr="00F11C3E">
        <w:t>£</w:t>
      </w:r>
      <w:r w:rsidRPr="00F11C3E" w:rsidR="005028EB">
        <w:t xml:space="preserve">500 for every flooded household and </w:t>
      </w:r>
      <w:r w:rsidRPr="00F11C3E">
        <w:t xml:space="preserve">£2,500 for every flooded business. </w:t>
      </w:r>
      <w:r w:rsidRPr="00F11C3E" w:rsidR="00932536">
        <w:t xml:space="preserve">Those </w:t>
      </w:r>
      <w:r w:rsidRPr="00F11C3E" w:rsidR="005028EB">
        <w:t xml:space="preserve">affected by </w:t>
      </w:r>
      <w:r w:rsidRPr="00F11C3E">
        <w:t>Storm Ciara were not responded to in the same way</w:t>
      </w:r>
      <w:r w:rsidRPr="00F11C3E" w:rsidR="00932536">
        <w:t xml:space="preserve">, so we </w:t>
      </w:r>
      <w:r w:rsidRPr="00F11C3E">
        <w:t xml:space="preserve">need some consistency </w:t>
      </w:r>
      <w:r w:rsidRPr="00F11C3E" w:rsidR="005028EB">
        <w:t xml:space="preserve">around that </w:t>
      </w:r>
      <w:r w:rsidRPr="00F11C3E">
        <w:t>sort of support.</w:t>
      </w:r>
    </w:p>
    <w:p w:rsidR="00C218F0" w:rsidRPr="00F11C3E" w:rsidP="005A08CD">
      <w:pPr>
        <w:pStyle w:val="Answer"/>
      </w:pPr>
      <w:r w:rsidRPr="00F11C3E">
        <w:t xml:space="preserve">We are </w:t>
      </w:r>
      <w:r w:rsidRPr="00F11C3E" w:rsidR="005028EB">
        <w:t>also aware of concerns from local government about the eligibility for gra</w:t>
      </w:r>
      <w:r w:rsidRPr="00F11C3E">
        <w:t xml:space="preserve">nt funding. At this precise </w:t>
      </w:r>
      <w:r w:rsidRPr="00F11C3E" w:rsidR="005028EB">
        <w:t xml:space="preserve">moment </w:t>
      </w:r>
      <w:r w:rsidRPr="00F11C3E">
        <w:t xml:space="preserve">we do not have detailed feedback </w:t>
      </w:r>
      <w:r w:rsidRPr="00F11C3E" w:rsidR="005028EB">
        <w:t xml:space="preserve">on that, but we are happy to follow up to the Committee with that information when we have </w:t>
      </w:r>
      <w:r w:rsidRPr="00F11C3E" w:rsidR="00932536">
        <w:t xml:space="preserve">it. </w:t>
      </w:r>
      <w:r w:rsidRPr="00F11C3E">
        <w:t xml:space="preserve">We will have to do the same on </w:t>
      </w:r>
      <w:r w:rsidRPr="00F11C3E" w:rsidR="005028EB">
        <w:t>your question, Chair</w:t>
      </w:r>
      <w:r w:rsidRPr="00F11C3E" w:rsidR="00932536">
        <w:t>.</w:t>
      </w:r>
      <w:r w:rsidRPr="00F11C3E">
        <w:t xml:space="preserve"> I do not </w:t>
      </w:r>
      <w:r w:rsidRPr="00F11C3E" w:rsidR="005028EB">
        <w:t xml:space="preserve">have that </w:t>
      </w:r>
      <w:r w:rsidRPr="00F11C3E">
        <w:t xml:space="preserve">information to hand at </w:t>
      </w:r>
      <w:r w:rsidRPr="00F11C3E" w:rsidR="005028EB">
        <w:t>the moment.</w:t>
      </w:r>
    </w:p>
    <w:p w:rsidR="00926B73" w:rsidRPr="00F11C3E" w:rsidP="00932536">
      <w:pPr>
        <w:pStyle w:val="Question"/>
        <w:numPr>
          <w:ilvl w:val="0"/>
          <w:numId w:val="0"/>
        </w:numPr>
        <w:ind w:left="794"/>
      </w:pPr>
      <w:sdt>
        <w:sdtPr>
          <w:alias w:val="Member"/>
          <w:tag w:val="&lt;Member mnisId='4072' dodsId='28723'&gt;"/>
          <w:id w:val="1083575655"/>
          <w:placeholder>
            <w:docPart w:val="DefaultPlaceholder_1082065158"/>
          </w:placeholder>
          <w:richText/>
        </w:sdtPr>
        <w:sdtContent>
          <w:r w:rsidRPr="00F11C3E" w:rsidR="00C218F0">
            <w:rPr>
              <w:b/>
            </w:rPr>
            <w:t>Chair:</w:t>
          </w:r>
        </w:sdtContent>
      </w:sdt>
      <w:r w:rsidRPr="00F11C3E" w:rsidR="00C218F0">
        <w:t xml:space="preserve"> I</w:t>
      </w:r>
      <w:r w:rsidRPr="00F11C3E" w:rsidR="00932536">
        <w:t>f</w:t>
      </w:r>
      <w:r w:rsidRPr="00F11C3E" w:rsidR="00C218F0">
        <w:t xml:space="preserve"> </w:t>
      </w:r>
      <w:r w:rsidRPr="00F11C3E" w:rsidR="00932536">
        <w:t xml:space="preserve">we could </w:t>
      </w:r>
      <w:r w:rsidRPr="00F11C3E" w:rsidR="00C218F0">
        <w:t xml:space="preserve">have </w:t>
      </w:r>
      <w:r w:rsidRPr="00F11C3E" w:rsidR="005A08CD">
        <w:t xml:space="preserve">those answers </w:t>
      </w:r>
      <w:r w:rsidRPr="00F11C3E" w:rsidR="00C218F0">
        <w:t>in writing</w:t>
      </w:r>
      <w:r w:rsidRPr="00F11C3E" w:rsidR="005A08CD">
        <w:t xml:space="preserve">, </w:t>
      </w:r>
      <w:r w:rsidRPr="00F11C3E" w:rsidR="00932536">
        <w:t xml:space="preserve">that </w:t>
      </w:r>
      <w:r w:rsidRPr="00F11C3E" w:rsidR="005A08CD">
        <w:t>would be good.</w:t>
      </w:r>
    </w:p>
    <w:p w:rsidR="00C218F0" w:rsidRPr="00F11C3E" w:rsidP="00C218F0">
      <w:pPr>
        <w:pStyle w:val="Answer"/>
      </w:pPr>
      <w:sdt>
        <w:sdtPr>
          <w:alias w:val="Witness"/>
          <w:id w:val="1092278852"/>
          <w:placeholder>
            <w:docPart w:val="DefaultPlaceholder_1082065158"/>
          </w:placeholder>
          <w:richText/>
        </w:sdtPr>
        <w:sdtContent>
          <w:r w:rsidRPr="00F11C3E" w:rsidR="00972E0C">
            <w:rPr>
              <w:b/>
              <w:i/>
            </w:rPr>
            <w:t>Cllr Renard:</w:t>
          </w:r>
          <w:r w:rsidRPr="00F11C3E">
            <w:rPr>
              <w:b/>
            </w:rPr>
            <w:t xml:space="preserve"> </w:t>
          </w:r>
        </w:sdtContent>
      </w:sdt>
      <w:r w:rsidRPr="00F11C3E">
        <w:t>I have written to you twice this year</w:t>
      </w:r>
      <w:r w:rsidRPr="00F11C3E" w:rsidR="005A08CD">
        <w:t xml:space="preserve"> </w:t>
      </w:r>
      <w:r w:rsidRPr="00F11C3E" w:rsidR="00932536">
        <w:t>already</w:t>
      </w:r>
      <w:r w:rsidR="006653B8">
        <w:t xml:space="preserve">, </w:t>
      </w:r>
      <w:r w:rsidRPr="00F11C3E" w:rsidR="005A08CD">
        <w:t>and I am happy to follow up with another</w:t>
      </w:r>
      <w:r w:rsidRPr="00F11C3E">
        <w:t>.</w:t>
      </w:r>
      <w:r w:rsidRPr="00F11C3E" w:rsidR="00932536">
        <w:t xml:space="preserve"> </w:t>
      </w:r>
    </w:p>
    <w:p w:rsidR="00C218F0" w:rsidRPr="00F11C3E" w:rsidP="00932536">
      <w:pPr>
        <w:pStyle w:val="Question"/>
        <w:numPr>
          <w:ilvl w:val="0"/>
          <w:numId w:val="0"/>
        </w:numPr>
        <w:ind w:left="794"/>
      </w:pPr>
      <w:sdt>
        <w:sdtPr>
          <w:alias w:val="Member"/>
          <w:tag w:val="&lt;Member mnisId='4072' dodsId='28723'&gt;"/>
          <w:id w:val="-1400443465"/>
          <w:placeholder>
            <w:docPart w:val="DefaultPlaceholder_1082065158"/>
          </w:placeholder>
          <w:richText/>
        </w:sdtPr>
        <w:sdtContent>
          <w:r w:rsidRPr="00F11C3E">
            <w:rPr>
              <w:b/>
            </w:rPr>
            <w:t>Chair:</w:t>
          </w:r>
        </w:sdtContent>
      </w:sdt>
      <w:r w:rsidRPr="00F11C3E">
        <w:t xml:space="preserve"> I look forward to </w:t>
      </w:r>
      <w:r w:rsidRPr="00F11C3E" w:rsidR="005A08CD">
        <w:t>your correspondence.</w:t>
      </w:r>
    </w:p>
    <w:p w:rsidR="00C218F0" w:rsidRPr="00F11C3E" w:rsidP="00C218F0">
      <w:pPr>
        <w:pStyle w:val="Question"/>
      </w:pPr>
      <w:sdt>
        <w:sdtPr>
          <w:alias w:val="Member"/>
          <w:tag w:val="&lt;Member mnisId='4100' dodsId='62747'&gt;"/>
          <w:id w:val="-310017577"/>
          <w:placeholder>
            <w:docPart w:val="DefaultPlaceholder_1082065158"/>
          </w:placeholder>
          <w:richText/>
        </w:sdtPr>
        <w:sdtContent>
          <w:r w:rsidRPr="00F11C3E" w:rsidR="00932536">
            <w:rPr>
              <w:b/>
            </w:rPr>
            <w:t>Mrs Murray:</w:t>
          </w:r>
        </w:sdtContent>
      </w:sdt>
      <w:r w:rsidRPr="00F11C3E">
        <w:t xml:space="preserve"> Can I turn to capital investment</w:t>
      </w:r>
      <w:r w:rsidRPr="00F11C3E" w:rsidR="005028EB">
        <w:t xml:space="preserve"> and changes </w:t>
      </w:r>
      <w:r w:rsidRPr="00F11C3E" w:rsidR="0001081B">
        <w:t xml:space="preserve">to </w:t>
      </w:r>
      <w:r w:rsidRPr="00F11C3E" w:rsidR="005028EB">
        <w:t>the formula?</w:t>
      </w:r>
      <w:r w:rsidRPr="00F11C3E" w:rsidR="005A08CD">
        <w:t xml:space="preserve"> </w:t>
      </w:r>
      <w:r w:rsidRPr="00F11C3E" w:rsidR="005028EB">
        <w:t>The Government ha</w:t>
      </w:r>
      <w:r w:rsidRPr="00F11C3E" w:rsidR="00711DD5">
        <w:t>ve</w:t>
      </w:r>
      <w:r w:rsidRPr="00F11C3E" w:rsidR="005028EB">
        <w:t xml:space="preserve"> announced a doubling of </w:t>
      </w:r>
      <w:r w:rsidRPr="00F11C3E" w:rsidR="00711DD5">
        <w:t>their</w:t>
      </w:r>
      <w:r w:rsidRPr="00F11C3E" w:rsidR="005028EB">
        <w:t xml:space="preserve"> capital investment in flood defence</w:t>
      </w:r>
      <w:r w:rsidRPr="00F11C3E" w:rsidR="00711DD5">
        <w:t xml:space="preserve"> from 2021</w:t>
      </w:r>
      <w:r w:rsidRPr="00F11C3E" w:rsidR="005A08CD">
        <w:t xml:space="preserve"> </w:t>
      </w:r>
      <w:r w:rsidRPr="00F11C3E" w:rsidR="005028EB">
        <w:t>and changes to</w:t>
      </w:r>
      <w:r w:rsidRPr="00F11C3E" w:rsidR="005A08CD">
        <w:t xml:space="preserve"> the formula for allocating it. </w:t>
      </w:r>
      <w:r w:rsidRPr="00F11C3E" w:rsidR="005028EB">
        <w:t xml:space="preserve">How </w:t>
      </w:r>
      <w:r w:rsidRPr="00F11C3E" w:rsidR="005A08CD">
        <w:t xml:space="preserve">far </w:t>
      </w:r>
      <w:r w:rsidRPr="00F11C3E" w:rsidR="005028EB">
        <w:t>does this go towards addressing the need of those involved in flood risk management on the ground?</w:t>
      </w:r>
    </w:p>
    <w:p w:rsidR="00982C9A" w:rsidRPr="00F11C3E" w:rsidP="00982C9A">
      <w:pPr>
        <w:pStyle w:val="Answer"/>
      </w:pPr>
      <w:sdt>
        <w:sdtPr>
          <w:alias w:val="Witness"/>
          <w:id w:val="2123879323"/>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As I said in one of my </w:t>
      </w:r>
      <w:r w:rsidRPr="00F11C3E" w:rsidR="00126F1A">
        <w:t xml:space="preserve">earlier answers, local government is very concerned about funding </w:t>
      </w:r>
      <w:r w:rsidRPr="00F11C3E" w:rsidR="005028EB">
        <w:t xml:space="preserve">for a whole variety of reasons. </w:t>
      </w:r>
      <w:r w:rsidRPr="00F11C3E" w:rsidR="00126F1A">
        <w:t xml:space="preserve">The </w:t>
      </w:r>
      <w:r w:rsidRPr="00F11C3E" w:rsidR="005028EB">
        <w:t>short answer is</w:t>
      </w:r>
      <w:r w:rsidRPr="00F11C3E" w:rsidR="00711DD5">
        <w:t xml:space="preserve"> that</w:t>
      </w:r>
      <w:r w:rsidRPr="00F11C3E" w:rsidR="005028EB">
        <w:t xml:space="preserve"> </w:t>
      </w:r>
      <w:r w:rsidRPr="00F11C3E" w:rsidR="00126F1A">
        <w:t xml:space="preserve">we are </w:t>
      </w:r>
      <w:r w:rsidRPr="00F11C3E" w:rsidR="005028EB">
        <w:t xml:space="preserve">very concerned, but we need some clarity from </w:t>
      </w:r>
      <w:r w:rsidRPr="00F11C3E" w:rsidR="00126F1A">
        <w:t xml:space="preserve">Government </w:t>
      </w:r>
      <w:r w:rsidRPr="00F11C3E" w:rsidR="005028EB">
        <w:t>around how</w:t>
      </w:r>
      <w:r w:rsidRPr="00F11C3E" w:rsidR="00126F1A">
        <w:t xml:space="preserve"> they are going to </w:t>
      </w:r>
      <w:r w:rsidRPr="00F11C3E" w:rsidR="005028EB">
        <w:t>fund</w:t>
      </w:r>
      <w:r w:rsidRPr="00F11C3E" w:rsidR="00126F1A">
        <w:t xml:space="preserve"> these schemes</w:t>
      </w:r>
      <w:r w:rsidRPr="00F11C3E" w:rsidR="005028EB">
        <w:t>.</w:t>
      </w:r>
    </w:p>
    <w:p w:rsidR="00982C9A" w:rsidRPr="00F11C3E" w:rsidP="00982C9A">
      <w:pPr>
        <w:pStyle w:val="Question"/>
      </w:pPr>
      <w:sdt>
        <w:sdtPr>
          <w:alias w:val="Member"/>
          <w:tag w:val="&lt;Member mnisId='4100' dodsId='62747'&gt;"/>
          <w:id w:val="2020891305"/>
          <w:placeholder>
            <w:docPart w:val="DefaultPlaceholder_1082065158"/>
          </w:placeholder>
          <w:richText/>
        </w:sdtPr>
        <w:sdtContent>
          <w:r w:rsidRPr="00F11C3E" w:rsidR="00932536">
            <w:rPr>
              <w:b/>
            </w:rPr>
            <w:t>Mrs Murray:</w:t>
          </w:r>
        </w:sdtContent>
      </w:sdt>
      <w:r w:rsidRPr="00F11C3E">
        <w:t xml:space="preserve"> If you are asking for clarity</w:t>
      </w:r>
      <w:r w:rsidRPr="00F11C3E" w:rsidR="00711DD5">
        <w:t>,</w:t>
      </w:r>
      <w:r w:rsidRPr="00F11C3E">
        <w:t xml:space="preserve"> could you be a little more specific about your concerns?</w:t>
      </w:r>
    </w:p>
    <w:p w:rsidR="00CA6047" w:rsidRPr="00F11C3E" w:rsidP="005028EB">
      <w:pPr>
        <w:pStyle w:val="Answer"/>
      </w:pPr>
      <w:sdt>
        <w:sdtPr>
          <w:alias w:val="Witness"/>
          <w:id w:val="-632634033"/>
          <w:placeholder>
            <w:docPart w:val="DefaultPlaceholder_1082065158"/>
          </w:placeholder>
          <w:richText/>
        </w:sdtPr>
        <w:sdtContent>
          <w:r w:rsidRPr="00F11C3E" w:rsidR="00972E0C">
            <w:rPr>
              <w:b/>
              <w:i/>
            </w:rPr>
            <w:t>Cllr Renard:</w:t>
          </w:r>
          <w:r w:rsidRPr="00F11C3E" w:rsidR="00982C9A">
            <w:rPr>
              <w:b/>
            </w:rPr>
            <w:t xml:space="preserve"> </w:t>
          </w:r>
        </w:sdtContent>
      </w:sdt>
      <w:r w:rsidRPr="00F11C3E" w:rsidR="00982C9A">
        <w:t xml:space="preserve">I referred earlier to </w:t>
      </w:r>
      <w:r w:rsidRPr="00F11C3E" w:rsidR="00126F1A">
        <w:t xml:space="preserve">the </w:t>
      </w:r>
      <w:r w:rsidRPr="00F11C3E" w:rsidR="00982C9A">
        <w:t>Defra funding</w:t>
      </w:r>
      <w:r w:rsidRPr="00F11C3E" w:rsidR="00126F1A">
        <w:t xml:space="preserve"> that </w:t>
      </w:r>
      <w:r w:rsidRPr="00F11C3E" w:rsidR="005028EB">
        <w:t>local authorities receive</w:t>
      </w:r>
      <w:r w:rsidRPr="00F11C3E" w:rsidR="00126F1A">
        <w:t xml:space="preserve"> at the moment</w:t>
      </w:r>
      <w:r w:rsidRPr="00F11C3E" w:rsidR="00711DD5">
        <w:t>.</w:t>
      </w:r>
      <w:r w:rsidRPr="00F11C3E" w:rsidR="00126F1A">
        <w:t xml:space="preserve"> </w:t>
      </w:r>
      <w:r w:rsidRPr="00F11C3E" w:rsidR="00711DD5">
        <w:t xml:space="preserve">There </w:t>
      </w:r>
      <w:r w:rsidRPr="00F11C3E" w:rsidR="005028EB">
        <w:t>is no clarity around how that is going to be paid for</w:t>
      </w:r>
      <w:r w:rsidRPr="00F11C3E" w:rsidR="00711DD5">
        <w:t>,</w:t>
      </w:r>
      <w:r w:rsidRPr="00F11C3E" w:rsidR="005028EB">
        <w:t xml:space="preserve"> now</w:t>
      </w:r>
      <w:r w:rsidRPr="00F11C3E" w:rsidR="00126F1A">
        <w:t xml:space="preserve"> </w:t>
      </w:r>
      <w:r w:rsidRPr="00F11C3E" w:rsidR="005028EB">
        <w:t xml:space="preserve">that the </w:t>
      </w:r>
      <w:r w:rsidRPr="00F11C3E" w:rsidR="00126F1A">
        <w:t xml:space="preserve">devolution of </w:t>
      </w:r>
      <w:r w:rsidRPr="00F11C3E" w:rsidR="005028EB">
        <w:t xml:space="preserve">business rates is apparently </w:t>
      </w:r>
      <w:r w:rsidRPr="00F11C3E" w:rsidR="00126F1A">
        <w:t xml:space="preserve">not happening. </w:t>
      </w:r>
      <w:r w:rsidRPr="00F11C3E" w:rsidR="00711DD5">
        <w:t>Then there is</w:t>
      </w:r>
      <w:r w:rsidRPr="00F11C3E" w:rsidR="00126F1A">
        <w:t xml:space="preserve"> the </w:t>
      </w:r>
      <w:r w:rsidRPr="00F11C3E" w:rsidR="005028EB">
        <w:t xml:space="preserve">first call by </w:t>
      </w:r>
      <w:r w:rsidRPr="00F11C3E" w:rsidR="00126F1A">
        <w:t xml:space="preserve">IDBs </w:t>
      </w:r>
      <w:r w:rsidRPr="00F11C3E" w:rsidR="005028EB">
        <w:t>on local authorities for funding and the impact that has on local authorities</w:t>
      </w:r>
      <w:r w:rsidRPr="00F11C3E" w:rsidR="00711DD5">
        <w:t>.</w:t>
      </w:r>
      <w:r w:rsidRPr="00F11C3E" w:rsidR="00692E44">
        <w:t xml:space="preserve"> </w:t>
      </w:r>
      <w:r w:rsidRPr="00F11C3E" w:rsidR="00711DD5">
        <w:t xml:space="preserve">As </w:t>
      </w:r>
      <w:r w:rsidRPr="00F11C3E" w:rsidR="005028EB">
        <w:t xml:space="preserve">we know, </w:t>
      </w:r>
      <w:r w:rsidRPr="00F11C3E" w:rsidR="00711DD5">
        <w:t>because of</w:t>
      </w:r>
      <w:r w:rsidRPr="00F11C3E" w:rsidR="00692E44">
        <w:t xml:space="preserve"> </w:t>
      </w:r>
      <w:r w:rsidRPr="00F11C3E" w:rsidR="00C65EAD">
        <w:t>Covid</w:t>
      </w:r>
      <w:r w:rsidRPr="00F11C3E" w:rsidR="00711DD5">
        <w:t>,</w:t>
      </w:r>
      <w:r w:rsidRPr="00F11C3E" w:rsidR="00692E44">
        <w:t xml:space="preserve"> local authorities </w:t>
      </w:r>
      <w:r w:rsidRPr="00F11C3E" w:rsidR="005028EB">
        <w:t xml:space="preserve">are now facing a gap </w:t>
      </w:r>
      <w:r w:rsidRPr="00F11C3E" w:rsidR="00711DD5">
        <w:t>in the order of</w:t>
      </w:r>
      <w:r w:rsidRPr="00F11C3E" w:rsidR="00692E44">
        <w:t xml:space="preserve"> £6.2 billion</w:t>
      </w:r>
      <w:r w:rsidRPr="00F11C3E" w:rsidR="00711DD5">
        <w:t>.</w:t>
      </w:r>
      <w:r w:rsidRPr="00F11C3E" w:rsidR="00692E44">
        <w:t xml:space="preserve"> </w:t>
      </w:r>
      <w:r w:rsidRPr="00F11C3E" w:rsidR="00711DD5">
        <w:t xml:space="preserve">Funding </w:t>
      </w:r>
      <w:r w:rsidRPr="00F11C3E" w:rsidR="005028EB">
        <w:t>for local authorities generally is</w:t>
      </w:r>
      <w:r w:rsidRPr="00F11C3E" w:rsidR="00692E44">
        <w:t xml:space="preserve"> a key issue, and that potentially has </w:t>
      </w:r>
      <w:r w:rsidRPr="00F11C3E" w:rsidR="005028EB">
        <w:t>signi</w:t>
      </w:r>
      <w:r w:rsidRPr="00F11C3E" w:rsidR="00692E44">
        <w:t>ficant knock</w:t>
      </w:r>
      <w:r w:rsidR="006653B8">
        <w:t>-</w:t>
      </w:r>
      <w:r w:rsidRPr="00F11C3E" w:rsidR="005028EB">
        <w:t>on</w:t>
      </w:r>
      <w:r w:rsidRPr="00F11C3E" w:rsidR="00692E44">
        <w:t xml:space="preserve"> to </w:t>
      </w:r>
      <w:r w:rsidRPr="00F11C3E" w:rsidR="005028EB">
        <w:t xml:space="preserve">what </w:t>
      </w:r>
      <w:r w:rsidRPr="00F11C3E" w:rsidR="00692E44">
        <w:t xml:space="preserve">we are </w:t>
      </w:r>
      <w:r w:rsidRPr="00F11C3E" w:rsidR="005028EB">
        <w:t>talking</w:t>
      </w:r>
      <w:r w:rsidRPr="00F11C3E" w:rsidR="00711DD5">
        <w:t xml:space="preserve"> about today in terms of flood management</w:t>
      </w:r>
      <w:r w:rsidRPr="00F11C3E" w:rsidR="00692E44">
        <w:t>.</w:t>
      </w:r>
    </w:p>
    <w:p w:rsidR="00982C9A" w:rsidRPr="00F11C3E" w:rsidP="005028EB">
      <w:pPr>
        <w:pStyle w:val="Question"/>
      </w:pPr>
      <w:sdt>
        <w:sdtPr>
          <w:alias w:val="Member"/>
          <w:tag w:val="&lt;Member mnisId='4100' dodsId='62747'&gt;"/>
          <w:id w:val="-477309195"/>
          <w:placeholder>
            <w:docPart w:val="DefaultPlaceholder_1082065158"/>
          </w:placeholder>
          <w:richText/>
        </w:sdtPr>
        <w:sdtContent>
          <w:r w:rsidRPr="00F11C3E" w:rsidR="00932536">
            <w:rPr>
              <w:b/>
            </w:rPr>
            <w:t>Mrs Murray:</w:t>
          </w:r>
        </w:sdtContent>
      </w:sdt>
      <w:r w:rsidRPr="00F11C3E" w:rsidR="00CA6047">
        <w:t xml:space="preserve"> </w:t>
      </w:r>
      <w:r w:rsidRPr="00F11C3E" w:rsidR="00692E44">
        <w:t>A</w:t>
      </w:r>
      <w:r w:rsidRPr="00F11C3E" w:rsidR="005028EB">
        <w:t xml:space="preserve">re you referring to the </w:t>
      </w:r>
      <w:r w:rsidRPr="00F11C3E" w:rsidR="00692E44">
        <w:t>six</w:t>
      </w:r>
      <w:r w:rsidR="006653B8">
        <w:t>-</w:t>
      </w:r>
      <w:r w:rsidRPr="00F11C3E" w:rsidR="005028EB">
        <w:t xml:space="preserve">year programme with the </w:t>
      </w:r>
      <w:r w:rsidRPr="00F11C3E" w:rsidR="00692E44">
        <w:t>£2.6</w:t>
      </w:r>
      <w:r w:rsidRPr="00F11C3E" w:rsidR="005028EB">
        <w:t xml:space="preserve"> billion commitment between 2015 and 2021</w:t>
      </w:r>
      <w:r w:rsidRPr="00F11C3E" w:rsidR="00692E44">
        <w:t xml:space="preserve">? The </w:t>
      </w:r>
      <w:r w:rsidRPr="00F11C3E" w:rsidR="005028EB">
        <w:t xml:space="preserve">March </w:t>
      </w:r>
      <w:r w:rsidRPr="00F11C3E" w:rsidR="00711DD5">
        <w:t xml:space="preserve">Budget </w:t>
      </w:r>
      <w:r w:rsidRPr="00F11C3E" w:rsidR="005028EB">
        <w:t>announced</w:t>
      </w:r>
      <w:r w:rsidRPr="00F11C3E" w:rsidR="00711DD5">
        <w:t xml:space="preserve"> that</w:t>
      </w:r>
      <w:r w:rsidRPr="00F11C3E" w:rsidR="005028EB">
        <w:t xml:space="preserve"> the next </w:t>
      </w:r>
      <w:r w:rsidRPr="00F11C3E" w:rsidR="00692E44">
        <w:t>six</w:t>
      </w:r>
      <w:r w:rsidR="006653B8">
        <w:t>-</w:t>
      </w:r>
      <w:r w:rsidRPr="00F11C3E" w:rsidR="005028EB">
        <w:t xml:space="preserve">year period would see funding double to </w:t>
      </w:r>
      <w:r w:rsidRPr="00F11C3E" w:rsidR="00692E44">
        <w:t xml:space="preserve">£5.2 billion. </w:t>
      </w:r>
      <w:r w:rsidRPr="00F11C3E" w:rsidR="005028EB">
        <w:t xml:space="preserve">Are you saying it is not clear how that money is going to be </w:t>
      </w:r>
      <w:r w:rsidRPr="00F11C3E" w:rsidR="005028EB">
        <w:t>distributed at the moment?</w:t>
      </w:r>
    </w:p>
    <w:p w:rsidR="00CA6047" w:rsidRPr="00F11C3E" w:rsidP="00CA6047">
      <w:pPr>
        <w:pStyle w:val="Answer"/>
      </w:pPr>
      <w:sdt>
        <w:sdtPr>
          <w:alias w:val="Witness"/>
          <w:id w:val="1275982097"/>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It is </w:t>
      </w:r>
      <w:r w:rsidRPr="00F11C3E" w:rsidR="00711DD5">
        <w:t xml:space="preserve">not </w:t>
      </w:r>
      <w:r w:rsidRPr="00F11C3E">
        <w:t>clear at the moment.</w:t>
      </w:r>
      <w:r w:rsidRPr="00F11C3E" w:rsidR="00692E44">
        <w:t xml:space="preserve"> </w:t>
      </w:r>
      <w:r w:rsidRPr="00F11C3E">
        <w:t>A lot of it will probably go to the Environment Agency and other bodies,</w:t>
      </w:r>
      <w:r w:rsidRPr="00F11C3E" w:rsidR="005028EB">
        <w:t xml:space="preserve"> but in terms of local authority contributions</w:t>
      </w:r>
      <w:r w:rsidRPr="00F11C3E" w:rsidR="00692E44">
        <w:t xml:space="preserve"> </w:t>
      </w:r>
      <w:r w:rsidRPr="00F11C3E" w:rsidR="005028EB">
        <w:t>we are severely concerned about how that is going to work.</w:t>
      </w:r>
    </w:p>
    <w:p w:rsidR="00CA6047" w:rsidRPr="00F11C3E" w:rsidP="005028EB">
      <w:pPr>
        <w:pStyle w:val="Question"/>
      </w:pPr>
      <w:sdt>
        <w:sdtPr>
          <w:alias w:val="Member"/>
          <w:tag w:val="&lt;Member mnisId='4100' dodsId='62747'&gt;"/>
          <w:id w:val="-2045897948"/>
          <w:placeholder>
            <w:docPart w:val="DefaultPlaceholder_1082065158"/>
          </w:placeholder>
          <w:richText/>
        </w:sdtPr>
        <w:sdtContent>
          <w:r w:rsidRPr="00F11C3E" w:rsidR="00932536">
            <w:rPr>
              <w:b/>
            </w:rPr>
            <w:t>Mrs Murray:</w:t>
          </w:r>
        </w:sdtContent>
      </w:sdt>
      <w:r w:rsidRPr="00F11C3E">
        <w:t xml:space="preserve"> Innes, could you reflect on that as well?</w:t>
      </w:r>
      <w:r w:rsidRPr="00F11C3E" w:rsidR="00692E44">
        <w:t xml:space="preserve"> </w:t>
      </w:r>
      <w:r w:rsidRPr="00F11C3E">
        <w:t>It is a doubling of capital investment.</w:t>
      </w:r>
      <w:r w:rsidRPr="00F11C3E" w:rsidR="00692E44">
        <w:t xml:space="preserve"> </w:t>
      </w:r>
      <w:r w:rsidRPr="00F11C3E" w:rsidR="005028EB">
        <w:t>Do the drainage boards share the concerns of the local authorities?</w:t>
      </w:r>
    </w:p>
    <w:p w:rsidR="00187D74" w:rsidRPr="00F11C3E" w:rsidP="005028EB">
      <w:pPr>
        <w:pStyle w:val="Answer"/>
      </w:pPr>
      <w:sdt>
        <w:sdtPr>
          <w:alias w:val="Witness"/>
          <w:id w:val="-596643733"/>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CA6047">
            <w:rPr>
              <w:b/>
            </w:rPr>
            <w:t xml:space="preserve"> </w:t>
          </w:r>
        </w:sdtContent>
      </w:sdt>
      <w:r w:rsidRPr="00F11C3E" w:rsidR="000D4DBE">
        <w:t>If I may respond</w:t>
      </w:r>
      <w:r w:rsidRPr="00F11C3E" w:rsidR="005028EB">
        <w:t xml:space="preserve"> in overall term</w:t>
      </w:r>
      <w:r w:rsidRPr="00F11C3E" w:rsidR="00BF69DC">
        <w:t>s</w:t>
      </w:r>
      <w:r w:rsidRPr="00F11C3E" w:rsidR="005028EB">
        <w:t xml:space="preserve"> to start with, we warmly welcome the doubling of the investment </w:t>
      </w:r>
      <w:r w:rsidRPr="00F11C3E" w:rsidR="000D4DBE">
        <w:t xml:space="preserve">pledge by this present Government. It is </w:t>
      </w:r>
      <w:r w:rsidRPr="00F11C3E" w:rsidR="005028EB">
        <w:t>reall</w:t>
      </w:r>
      <w:r w:rsidRPr="00F11C3E" w:rsidR="000D4DBE">
        <w:t>y important that</w:t>
      </w:r>
      <w:r w:rsidRPr="00F11C3E" w:rsidR="00BF69DC">
        <w:t xml:space="preserve"> that</w:t>
      </w:r>
      <w:r w:rsidRPr="00F11C3E" w:rsidR="000D4DBE">
        <w:t xml:space="preserve"> pledge sticks. One </w:t>
      </w:r>
      <w:r w:rsidRPr="00F11C3E" w:rsidR="005028EB">
        <w:t xml:space="preserve">of the challenges we are facing </w:t>
      </w:r>
      <w:r w:rsidRPr="00F11C3E">
        <w:t xml:space="preserve">as a country </w:t>
      </w:r>
      <w:r w:rsidRPr="00F11C3E" w:rsidR="005028EB">
        <w:t xml:space="preserve">is </w:t>
      </w:r>
      <w:r w:rsidRPr="00F11C3E">
        <w:t>that we have just delivered</w:t>
      </w:r>
      <w:r w:rsidRPr="00F11C3E" w:rsidR="00BF69DC">
        <w:t xml:space="preserve">, </w:t>
      </w:r>
      <w:r w:rsidRPr="00F11C3E">
        <w:t>properly and rightly</w:t>
      </w:r>
      <w:r w:rsidRPr="00F11C3E" w:rsidR="00BF69DC">
        <w:t xml:space="preserve">, </w:t>
      </w:r>
      <w:r w:rsidRPr="00F11C3E" w:rsidR="005028EB">
        <w:t>the target of 300</w:t>
      </w:r>
      <w:r w:rsidRPr="00F11C3E">
        <w:t>,</w:t>
      </w:r>
      <w:r w:rsidRPr="00F11C3E" w:rsidR="005028EB">
        <w:t>000 properties</w:t>
      </w:r>
      <w:r w:rsidRPr="00F11C3E">
        <w:t xml:space="preserve"> </w:t>
      </w:r>
      <w:r w:rsidRPr="00F11C3E" w:rsidR="005028EB">
        <w:t xml:space="preserve">better protected over </w:t>
      </w:r>
      <w:r w:rsidRPr="00F11C3E">
        <w:t>the past spending review period</w:t>
      </w:r>
      <w:r w:rsidRPr="00F11C3E" w:rsidR="00BF69DC">
        <w:t xml:space="preserve">, but we </w:t>
      </w:r>
      <w:r w:rsidRPr="00F11C3E">
        <w:t xml:space="preserve">are </w:t>
      </w:r>
      <w:r w:rsidRPr="00F11C3E" w:rsidR="00505C05">
        <w:t xml:space="preserve">effectively </w:t>
      </w:r>
      <w:r w:rsidRPr="00F11C3E" w:rsidR="005028EB">
        <w:t xml:space="preserve">going to need to double the amount of money that is spent in the next </w:t>
      </w:r>
      <w:r w:rsidRPr="00F11C3E">
        <w:t>six</w:t>
      </w:r>
      <w:r w:rsidR="00505C05">
        <w:t>-</w:t>
      </w:r>
      <w:r w:rsidRPr="00F11C3E">
        <w:t>year period. T</w:t>
      </w:r>
      <w:r w:rsidRPr="00F11C3E" w:rsidR="005028EB">
        <w:t>here will be more complex projects tha</w:t>
      </w:r>
      <w:r w:rsidRPr="00F11C3E">
        <w:t>t will require much more money</w:t>
      </w:r>
      <w:r w:rsidRPr="00F11C3E" w:rsidR="00BF69DC">
        <w:t>.</w:t>
      </w:r>
      <w:r w:rsidRPr="00F11C3E">
        <w:t xml:space="preserve"> </w:t>
      </w:r>
      <w:r w:rsidRPr="00F11C3E" w:rsidR="00BF69DC">
        <w:t>We have had the low-</w:t>
      </w:r>
      <w:r w:rsidRPr="00F11C3E">
        <w:t xml:space="preserve">hanging fruit, </w:t>
      </w:r>
      <w:r w:rsidRPr="00F11C3E" w:rsidR="005028EB">
        <w:t xml:space="preserve">as the </w:t>
      </w:r>
      <w:r w:rsidRPr="00F11C3E" w:rsidR="00BF69DC">
        <w:t xml:space="preserve">executive director </w:t>
      </w:r>
      <w:r w:rsidRPr="00F11C3E" w:rsidR="005028EB">
        <w:t>of the</w:t>
      </w:r>
      <w:r w:rsidRPr="00F11C3E">
        <w:t xml:space="preserve"> Environment Agency, John Curtin</w:t>
      </w:r>
      <w:r w:rsidRPr="00F11C3E" w:rsidR="005028EB">
        <w:t>, said</w:t>
      </w:r>
      <w:r w:rsidRPr="00F11C3E">
        <w:t>. We</w:t>
      </w:r>
      <w:r w:rsidRPr="00F11C3E" w:rsidR="005028EB">
        <w:t xml:space="preserve"> now </w:t>
      </w:r>
      <w:r w:rsidRPr="00F11C3E" w:rsidR="00BF69DC">
        <w:t>have</w:t>
      </w:r>
      <w:r w:rsidRPr="00F11C3E" w:rsidR="005028EB">
        <w:t xml:space="preserve"> the more difficult pr</w:t>
      </w:r>
      <w:r w:rsidRPr="00F11C3E">
        <w:t>ojects that we need to aim for.</w:t>
      </w:r>
    </w:p>
    <w:p w:rsidR="00CA6047" w:rsidRPr="00F11C3E" w:rsidP="005028EB">
      <w:pPr>
        <w:pStyle w:val="Answer"/>
      </w:pPr>
      <w:r w:rsidRPr="00F11C3E">
        <w:t xml:space="preserve">The </w:t>
      </w:r>
      <w:r w:rsidRPr="00F11C3E" w:rsidR="00187D74">
        <w:t xml:space="preserve">call </w:t>
      </w:r>
      <w:r w:rsidRPr="00F11C3E" w:rsidR="005028EB">
        <w:t xml:space="preserve">from internal drainage </w:t>
      </w:r>
      <w:r w:rsidRPr="00F11C3E" w:rsidR="00187D74">
        <w:t>boards is to all other partners. We</w:t>
      </w:r>
      <w:r w:rsidRPr="00F11C3E" w:rsidR="005028EB">
        <w:t xml:space="preserve"> triangulate with this </w:t>
      </w:r>
      <w:r w:rsidRPr="00F11C3E" w:rsidR="00187D74">
        <w:t>call</w:t>
      </w:r>
      <w:r w:rsidRPr="00F11C3E" w:rsidR="005028EB">
        <w:t>, so it i</w:t>
      </w:r>
      <w:r w:rsidRPr="00F11C3E" w:rsidR="00187D74">
        <w:t xml:space="preserve">s not a one-way call. </w:t>
      </w:r>
      <w:r w:rsidRPr="00F11C3E" w:rsidR="005028EB">
        <w:t xml:space="preserve">It is about everyone working together. </w:t>
      </w:r>
      <w:r w:rsidRPr="00F11C3E" w:rsidR="00187D74">
        <w:t xml:space="preserve">One </w:t>
      </w:r>
      <w:r w:rsidRPr="00F11C3E" w:rsidR="005028EB">
        <w:t xml:space="preserve">of the key bits of </w:t>
      </w:r>
      <w:r w:rsidRPr="00F11C3E" w:rsidR="00187D74">
        <w:t>A</w:t>
      </w:r>
      <w:r w:rsidRPr="00F11C3E" w:rsidR="005028EB">
        <w:t xml:space="preserve">chilles </w:t>
      </w:r>
      <w:r w:rsidRPr="00F11C3E" w:rsidR="00187D74">
        <w:t>h</w:t>
      </w:r>
      <w:r w:rsidRPr="00F11C3E" w:rsidR="005028EB">
        <w:t xml:space="preserve">eel </w:t>
      </w:r>
      <w:r w:rsidRPr="00F11C3E" w:rsidR="00187D74">
        <w:t xml:space="preserve">in </w:t>
      </w:r>
      <w:r w:rsidRPr="00F11C3E" w:rsidR="005028EB">
        <w:t>all this will be resources. It will be</w:t>
      </w:r>
      <w:r w:rsidR="00505C05">
        <w:t xml:space="preserve"> about</w:t>
      </w:r>
      <w:r w:rsidRPr="00F11C3E" w:rsidR="005028EB">
        <w:t xml:space="preserve"> local authorities</w:t>
      </w:r>
      <w:r w:rsidRPr="00F11C3E">
        <w:t xml:space="preserve">, </w:t>
      </w:r>
      <w:r w:rsidRPr="00F11C3E" w:rsidR="005028EB">
        <w:t>whether they are internal drainage boards, local authorities</w:t>
      </w:r>
      <w:r w:rsidRPr="00F11C3E">
        <w:t xml:space="preserve"> or the</w:t>
      </w:r>
      <w:r w:rsidRPr="00F11C3E" w:rsidR="005028EB">
        <w:t xml:space="preserve"> Environment Agency</w:t>
      </w:r>
      <w:r w:rsidRPr="00F11C3E">
        <w:t xml:space="preserve">, </w:t>
      </w:r>
      <w:r w:rsidRPr="00F11C3E" w:rsidR="005028EB">
        <w:t xml:space="preserve">being </w:t>
      </w:r>
      <w:r w:rsidRPr="00F11C3E">
        <w:t>the intelligent client</w:t>
      </w:r>
      <w:r w:rsidRPr="00F11C3E" w:rsidR="00187D74">
        <w:t xml:space="preserve"> </w:t>
      </w:r>
      <w:r w:rsidRPr="00F11C3E" w:rsidR="005028EB">
        <w:t>and having enough skill and knowledge to govern and manage private</w:t>
      </w:r>
      <w:r w:rsidR="00505C05">
        <w:t>-</w:t>
      </w:r>
      <w:r w:rsidRPr="00F11C3E" w:rsidR="005028EB">
        <w:t>sector assist</w:t>
      </w:r>
      <w:r w:rsidRPr="00F11C3E" w:rsidR="00187D74">
        <w:t xml:space="preserve">ance to deliver these projects. Local </w:t>
      </w:r>
      <w:r w:rsidRPr="00F11C3E" w:rsidR="005028EB">
        <w:t xml:space="preserve">government must be an intelligent client so </w:t>
      </w:r>
      <w:r w:rsidR="00505C05">
        <w:t>it</w:t>
      </w:r>
      <w:r w:rsidRPr="00F11C3E" w:rsidR="005028EB">
        <w:t xml:space="preserve"> can control and manage the money</w:t>
      </w:r>
      <w:r w:rsidRPr="00F11C3E" w:rsidR="00187D74">
        <w:t xml:space="preserve"> in a proper way. </w:t>
      </w:r>
      <w:r w:rsidRPr="00F11C3E" w:rsidR="005028EB">
        <w:t xml:space="preserve">That partnership needs to be </w:t>
      </w:r>
      <w:r w:rsidRPr="00F11C3E" w:rsidR="00187D74">
        <w:t xml:space="preserve">really, really well established, but we </w:t>
      </w:r>
      <w:r w:rsidRPr="00F11C3E" w:rsidR="005028EB">
        <w:t>must gear up</w:t>
      </w:r>
      <w:r w:rsidRPr="00F11C3E" w:rsidR="00187D74">
        <w:t xml:space="preserve"> our local authorities, our drainage boards</w:t>
      </w:r>
      <w:r w:rsidRPr="00F11C3E">
        <w:t xml:space="preserve"> </w:t>
      </w:r>
      <w:r w:rsidRPr="00F11C3E" w:rsidR="005028EB">
        <w:t>and</w:t>
      </w:r>
      <w:r w:rsidRPr="00F11C3E">
        <w:t>,</w:t>
      </w:r>
      <w:r w:rsidRPr="00F11C3E" w:rsidR="005028EB">
        <w:t xml:space="preserve"> to a certain extent</w:t>
      </w:r>
      <w:r w:rsidRPr="00F11C3E">
        <w:t>,</w:t>
      </w:r>
      <w:r w:rsidRPr="00F11C3E" w:rsidR="005028EB">
        <w:t xml:space="preserve"> the Environment Agency </w:t>
      </w:r>
      <w:r w:rsidRPr="00F11C3E" w:rsidR="00187D74">
        <w:t xml:space="preserve">to </w:t>
      </w:r>
      <w:r w:rsidRPr="00F11C3E" w:rsidR="005028EB">
        <w:t xml:space="preserve">be able to deliver that programme effectively in the next </w:t>
      </w:r>
      <w:r w:rsidRPr="00F11C3E" w:rsidR="00187D74">
        <w:t xml:space="preserve">six </w:t>
      </w:r>
      <w:r w:rsidRPr="00F11C3E" w:rsidR="005028EB">
        <w:t>years.</w:t>
      </w:r>
    </w:p>
    <w:p w:rsidR="00CA6047" w:rsidRPr="00F11C3E" w:rsidP="005028EB">
      <w:pPr>
        <w:pStyle w:val="Question"/>
      </w:pPr>
      <w:sdt>
        <w:sdtPr>
          <w:alias w:val="Member"/>
          <w:tag w:val="&lt;Member mnisId='4072' dodsId='28723'&gt;"/>
          <w:id w:val="571699291"/>
          <w:placeholder>
            <w:docPart w:val="DefaultPlaceholder_1082065158"/>
          </w:placeholder>
          <w:richText/>
        </w:sdtPr>
        <w:sdtContent>
          <w:r w:rsidRPr="00F11C3E">
            <w:rPr>
              <w:b/>
            </w:rPr>
            <w:t>Chair:</w:t>
          </w:r>
        </w:sdtContent>
      </w:sdt>
      <w:r w:rsidRPr="00F11C3E">
        <w:t xml:space="preserve"> </w:t>
      </w:r>
      <w:r w:rsidRPr="00F11C3E" w:rsidR="00187D74">
        <w:t xml:space="preserve">Talking </w:t>
      </w:r>
      <w:r w:rsidRPr="00F11C3E" w:rsidR="00BF69DC">
        <w:t>to</w:t>
      </w:r>
      <w:r w:rsidRPr="00F11C3E" w:rsidR="00187D74">
        <w:t xml:space="preserve"> </w:t>
      </w:r>
      <w:r w:rsidRPr="00F11C3E" w:rsidR="005028EB">
        <w:t>the private sector</w:t>
      </w:r>
      <w:r w:rsidRPr="00F11C3E" w:rsidR="00187D74">
        <w:t xml:space="preserve">, </w:t>
      </w:r>
      <w:r w:rsidRPr="00F11C3E" w:rsidR="00BF69DC">
        <w:t>it</w:t>
      </w:r>
      <w:r w:rsidRPr="00F11C3E" w:rsidR="00187D74">
        <w:t xml:space="preserve"> </w:t>
      </w:r>
      <w:r w:rsidRPr="00F11C3E" w:rsidR="005028EB">
        <w:t xml:space="preserve">would like to see </w:t>
      </w:r>
      <w:r w:rsidRPr="00F11C3E" w:rsidR="00187D74">
        <w:t xml:space="preserve">much greater tax relief. If </w:t>
      </w:r>
      <w:r w:rsidRPr="00F11C3E" w:rsidR="005028EB">
        <w:t xml:space="preserve">you look at </w:t>
      </w:r>
      <w:r w:rsidRPr="00F11C3E" w:rsidR="00187D74">
        <w:t xml:space="preserve">a lot of </w:t>
      </w:r>
      <w:r w:rsidRPr="00F11C3E" w:rsidR="005028EB">
        <w:t xml:space="preserve">schemes, not much </w:t>
      </w:r>
      <w:r w:rsidRPr="00F11C3E" w:rsidR="00187D74">
        <w:t xml:space="preserve">of </w:t>
      </w:r>
      <w:r w:rsidRPr="00F11C3E" w:rsidR="005028EB">
        <w:t>what I call proper private</w:t>
      </w:r>
      <w:r w:rsidR="00505C05">
        <w:t>-</w:t>
      </w:r>
      <w:r w:rsidRPr="00F11C3E" w:rsidR="005028EB">
        <w:t>sector money actually goes in. It is very often arm</w:t>
      </w:r>
      <w:r w:rsidRPr="00F11C3E" w:rsidR="00BF69DC">
        <w:t>s-</w:t>
      </w:r>
      <w:r w:rsidRPr="00F11C3E" w:rsidR="005028EB">
        <w:t xml:space="preserve">length public bodies of </w:t>
      </w:r>
      <w:r w:rsidRPr="00F11C3E" w:rsidR="00187D74">
        <w:t xml:space="preserve">one </w:t>
      </w:r>
      <w:r w:rsidRPr="00F11C3E" w:rsidR="005028EB">
        <w:t xml:space="preserve">sort or another that get the money together. </w:t>
      </w:r>
      <w:r w:rsidRPr="00F11C3E" w:rsidR="00187D74">
        <w:t xml:space="preserve">I do not </w:t>
      </w:r>
      <w:r w:rsidRPr="00F11C3E" w:rsidR="005028EB">
        <w:t xml:space="preserve">know whether </w:t>
      </w:r>
      <w:r w:rsidRPr="00F11C3E" w:rsidR="00187D74">
        <w:t xml:space="preserve">you have </w:t>
      </w:r>
      <w:r w:rsidRPr="00F11C3E" w:rsidR="005028EB">
        <w:t>any quick answers</w:t>
      </w:r>
      <w:r w:rsidRPr="00F11C3E" w:rsidR="00BF69DC">
        <w:t>.</w:t>
      </w:r>
      <w:r w:rsidRPr="00F11C3E" w:rsidR="005028EB">
        <w:t xml:space="preserve"> </w:t>
      </w:r>
      <w:r w:rsidRPr="00F11C3E" w:rsidR="00187D74">
        <w:t>“Y</w:t>
      </w:r>
      <w:r w:rsidRPr="00F11C3E" w:rsidR="005028EB">
        <w:t>es</w:t>
      </w:r>
      <w:r w:rsidRPr="00F11C3E" w:rsidR="00187D74">
        <w:t xml:space="preserve">, if </w:t>
      </w:r>
      <w:r w:rsidRPr="00F11C3E" w:rsidR="005028EB">
        <w:t>we can get the Treasury to agree to it</w:t>
      </w:r>
      <w:r w:rsidRPr="00F11C3E" w:rsidR="00187D74">
        <w:t>”</w:t>
      </w:r>
      <w:r w:rsidRPr="00F11C3E" w:rsidR="001558CC">
        <w:t xml:space="preserve">—it is probably that, </w:t>
      </w:r>
      <w:r w:rsidRPr="00F11C3E" w:rsidR="00187D74">
        <w:t>I imagine.</w:t>
      </w:r>
    </w:p>
    <w:p w:rsidR="00597F39" w:rsidRPr="00F11C3E" w:rsidP="00CA6047">
      <w:pPr>
        <w:pStyle w:val="Answer"/>
      </w:pPr>
      <w:sdt>
        <w:sdtPr>
          <w:alias w:val="Witness"/>
          <w:id w:val="-1038747328"/>
          <w:placeholder>
            <w:docPart w:val="DefaultPlaceholder_1082065158"/>
          </w:placeholder>
          <w:richText/>
        </w:sdtPr>
        <w:sdtContent>
          <w:r w:rsidRPr="00F11C3E" w:rsidR="00972E0C">
            <w:rPr>
              <w:b/>
              <w:i/>
            </w:rPr>
            <w:t>Cllr Renard:</w:t>
          </w:r>
          <w:r w:rsidRPr="00F11C3E" w:rsidR="00CA6047">
            <w:rPr>
              <w:b/>
            </w:rPr>
            <w:t xml:space="preserve"> </w:t>
          </w:r>
        </w:sdtContent>
      </w:sdt>
      <w:r w:rsidRPr="00F11C3E" w:rsidR="005028EB">
        <w:t xml:space="preserve"> </w:t>
      </w:r>
      <w:r w:rsidRPr="00F11C3E" w:rsidR="001558CC">
        <w:t xml:space="preserve">Yes, </w:t>
      </w:r>
      <w:r w:rsidRPr="00F11C3E" w:rsidR="005028EB">
        <w:t>from my point of view</w:t>
      </w:r>
      <w:r w:rsidRPr="00F11C3E" w:rsidR="001558CC">
        <w:t xml:space="preserve">, </w:t>
      </w:r>
      <w:r w:rsidRPr="00F11C3E" w:rsidR="00FB6505">
        <w:t>or</w:t>
      </w:r>
      <w:r w:rsidRPr="00F11C3E" w:rsidR="00187D74">
        <w:t xml:space="preserve"> the LGA</w:t>
      </w:r>
      <w:r w:rsidRPr="00F11C3E" w:rsidR="00BF69DC">
        <w:t>’</w:t>
      </w:r>
      <w:r w:rsidRPr="00F11C3E" w:rsidR="00FB6505">
        <w:t>s point of view</w:t>
      </w:r>
      <w:r w:rsidRPr="00F11C3E" w:rsidR="001558CC">
        <w:t xml:space="preserve">, </w:t>
      </w:r>
      <w:r w:rsidRPr="00F11C3E" w:rsidR="005028EB">
        <w:t xml:space="preserve">we need to have a </w:t>
      </w:r>
      <w:r w:rsidRPr="00F11C3E" w:rsidR="00FB6505">
        <w:t xml:space="preserve">tax break </w:t>
      </w:r>
      <w:r w:rsidRPr="00F11C3E" w:rsidR="005028EB">
        <w:t>system for private companies. We need to incentivis</w:t>
      </w:r>
      <w:r w:rsidRPr="00F11C3E" w:rsidR="00FB6505">
        <w:t xml:space="preserve">e them to make the investments. </w:t>
      </w:r>
      <w:r w:rsidRPr="00F11C3E" w:rsidR="005028EB">
        <w:t xml:space="preserve">They </w:t>
      </w:r>
      <w:r w:rsidRPr="00F11C3E" w:rsidR="00FB6505">
        <w:t>obviously have long</w:t>
      </w:r>
      <w:r w:rsidR="00505C05">
        <w:t>-</w:t>
      </w:r>
      <w:r w:rsidRPr="00F11C3E" w:rsidR="005028EB">
        <w:t>term planning and investment programmes</w:t>
      </w:r>
      <w:r w:rsidRPr="00F11C3E" w:rsidR="00FB6505">
        <w:t xml:space="preserve">, </w:t>
      </w:r>
      <w:r w:rsidRPr="00F11C3E" w:rsidR="005028EB">
        <w:t xml:space="preserve">and we need to get them to build that in. </w:t>
      </w:r>
      <w:r w:rsidRPr="00F11C3E" w:rsidR="001558CC">
        <w:t>The short answer</w:t>
      </w:r>
      <w:r w:rsidRPr="00F11C3E" w:rsidR="00FB6505">
        <w:t xml:space="preserve"> is yes</w:t>
      </w:r>
      <w:r w:rsidRPr="00F11C3E" w:rsidR="001558CC">
        <w:t>, please</w:t>
      </w:r>
      <w:r w:rsidRPr="00F11C3E" w:rsidR="00FB6505">
        <w:t>.</w:t>
      </w:r>
    </w:p>
    <w:p w:rsidR="00CA6047" w:rsidRPr="00F11C3E" w:rsidP="001558CC">
      <w:pPr>
        <w:pStyle w:val="Question"/>
        <w:numPr>
          <w:ilvl w:val="0"/>
          <w:numId w:val="0"/>
        </w:numPr>
        <w:ind w:left="794"/>
      </w:pPr>
      <w:sdt>
        <w:sdtPr>
          <w:alias w:val="Member"/>
          <w:tag w:val="&lt;Member mnisId='4072' dodsId='28723'&gt;"/>
          <w:id w:val="-1793744750"/>
          <w:placeholder>
            <w:docPart w:val="DefaultPlaceholder_1082065158"/>
          </w:placeholder>
          <w:richText/>
        </w:sdtPr>
        <w:sdtContent>
          <w:r w:rsidRPr="00F11C3E" w:rsidR="00597F39">
            <w:rPr>
              <w:b/>
            </w:rPr>
            <w:t>Chair:</w:t>
          </w:r>
        </w:sdtContent>
      </w:sdt>
      <w:r w:rsidRPr="00F11C3E" w:rsidR="00597F39">
        <w:t xml:space="preserve"> </w:t>
      </w:r>
      <w:r w:rsidRPr="00F11C3E" w:rsidR="00FB6505">
        <w:t>Innes, you probably share that view.</w:t>
      </w:r>
    </w:p>
    <w:p w:rsidR="00FB6505" w:rsidRPr="00F11C3E" w:rsidP="00FB6505">
      <w:pPr>
        <w:pStyle w:val="Answer"/>
      </w:pPr>
      <w:sdt>
        <w:sdtPr>
          <w:alias w:val="Witness"/>
          <w:id w:val="1094899419"/>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597F39">
            <w:rPr>
              <w:b/>
            </w:rPr>
            <w:t xml:space="preserve"> </w:t>
          </w:r>
        </w:sdtContent>
      </w:sdt>
      <w:r w:rsidRPr="00F11C3E" w:rsidR="001558CC">
        <w:t>Another point</w:t>
      </w:r>
      <w:r w:rsidRPr="00F11C3E" w:rsidR="005028EB">
        <w:t xml:space="preserve"> I would like to raise is that partnership funding is, in principle, a very good place for us to be. </w:t>
      </w:r>
      <w:r w:rsidRPr="00F11C3E" w:rsidR="001558CC">
        <w:t>One of the issues</w:t>
      </w:r>
      <w:r w:rsidRPr="00F11C3E" w:rsidR="005028EB">
        <w:t xml:space="preserve"> </w:t>
      </w:r>
      <w:r w:rsidRPr="00F11C3E" w:rsidR="005028EB">
        <w:t>is that public</w:t>
      </w:r>
      <w:r w:rsidR="00505C05">
        <w:t>-</w:t>
      </w:r>
      <w:r w:rsidRPr="00F11C3E" w:rsidR="005028EB">
        <w:t>sector finances and private</w:t>
      </w:r>
      <w:r w:rsidR="00505C05">
        <w:t>-</w:t>
      </w:r>
      <w:r w:rsidRPr="00F11C3E" w:rsidR="005028EB">
        <w:t xml:space="preserve">sector </w:t>
      </w:r>
      <w:r w:rsidRPr="00F11C3E">
        <w:t xml:space="preserve">finances operate in </w:t>
      </w:r>
      <w:r w:rsidRPr="00F11C3E" w:rsidR="005028EB">
        <w:t>entirely different ways at the moment</w:t>
      </w:r>
      <w:r w:rsidRPr="00F11C3E" w:rsidR="001558CC">
        <w:t>.</w:t>
      </w:r>
      <w:r w:rsidRPr="00F11C3E" w:rsidR="005028EB">
        <w:t xml:space="preserve"> </w:t>
      </w:r>
      <w:r w:rsidRPr="00F11C3E" w:rsidR="001558CC">
        <w:t xml:space="preserve">If </w:t>
      </w:r>
      <w:r w:rsidRPr="00F11C3E" w:rsidR="005028EB">
        <w:t xml:space="preserve">you are </w:t>
      </w:r>
      <w:r w:rsidRPr="00F11C3E">
        <w:t xml:space="preserve">a </w:t>
      </w:r>
      <w:r w:rsidRPr="00F11C3E" w:rsidR="005028EB">
        <w:t>private company</w:t>
      </w:r>
      <w:r w:rsidRPr="00F11C3E" w:rsidR="001558CC">
        <w:t>,</w:t>
      </w:r>
      <w:r w:rsidRPr="00F11C3E">
        <w:t xml:space="preserve"> </w:t>
      </w:r>
      <w:r w:rsidRPr="00F11C3E" w:rsidR="005028EB">
        <w:t>you will typically be forecasting your bottom</w:t>
      </w:r>
      <w:r w:rsidR="00505C05">
        <w:t>-</w:t>
      </w:r>
      <w:r w:rsidRPr="00F11C3E" w:rsidR="005028EB">
        <w:t xml:space="preserve">line profit in </w:t>
      </w:r>
      <w:r w:rsidRPr="00F11C3E">
        <w:t>two to three years</w:t>
      </w:r>
      <w:r w:rsidRPr="00F11C3E" w:rsidR="00BF69DC">
        <w:t>’</w:t>
      </w:r>
      <w:r w:rsidRPr="00F11C3E">
        <w:t xml:space="preserve"> </w:t>
      </w:r>
      <w:r w:rsidRPr="00F11C3E" w:rsidR="005028EB">
        <w:t xml:space="preserve">time for spending or investing in a particular project, whereas to date the </w:t>
      </w:r>
      <w:r w:rsidRPr="00F11C3E">
        <w:t>G</w:t>
      </w:r>
      <w:r w:rsidRPr="00F11C3E" w:rsidR="005028EB">
        <w:t>overnment</w:t>
      </w:r>
      <w:r w:rsidR="00505C05">
        <w:t>’s</w:t>
      </w:r>
      <w:r w:rsidRPr="00F11C3E" w:rsidR="005028EB">
        <w:t xml:space="preserve"> spending plans</w:t>
      </w:r>
      <w:r w:rsidRPr="00F11C3E">
        <w:t xml:space="preserve"> have been on a yearly basis, </w:t>
      </w:r>
      <w:r w:rsidRPr="00F11C3E" w:rsidR="005028EB">
        <w:t>with</w:t>
      </w:r>
      <w:r w:rsidRPr="00F11C3E">
        <w:t xml:space="preserve"> </w:t>
      </w:r>
      <w:r w:rsidRPr="00F11C3E" w:rsidR="005028EB">
        <w:t xml:space="preserve">little ability to take a forward look </w:t>
      </w:r>
      <w:r w:rsidRPr="00F11C3E" w:rsidR="001558CC">
        <w:t>and then commit</w:t>
      </w:r>
      <w:r w:rsidRPr="00F11C3E" w:rsidR="005028EB">
        <w:t xml:space="preserve"> to wh</w:t>
      </w:r>
      <w:r w:rsidRPr="00F11C3E">
        <w:t>ich year that money gets spent in.</w:t>
      </w:r>
    </w:p>
    <w:p w:rsidR="00BD102C" w:rsidRPr="00F11C3E" w:rsidP="005028EB">
      <w:pPr>
        <w:pStyle w:val="Answer"/>
      </w:pPr>
      <w:r w:rsidRPr="00F11C3E">
        <w:t xml:space="preserve">Things are improving all the time, </w:t>
      </w:r>
      <w:r w:rsidRPr="00F11C3E" w:rsidR="00FB6505">
        <w:t xml:space="preserve">but </w:t>
      </w:r>
      <w:r w:rsidRPr="00F11C3E">
        <w:t>Treasury has a role to play here in allowing longer-term spending plans</w:t>
      </w:r>
      <w:r w:rsidRPr="00F11C3E" w:rsidR="001558CC">
        <w:t>,</w:t>
      </w:r>
      <w:r w:rsidRPr="00F11C3E">
        <w:t xml:space="preserve"> removing </w:t>
      </w:r>
      <w:r w:rsidRPr="00F11C3E" w:rsidR="00FB6505">
        <w:t>some of the annual stop</w:t>
      </w:r>
      <w:r w:rsidR="00505C05">
        <w:t>-</w:t>
      </w:r>
      <w:r w:rsidRPr="00F11C3E">
        <w:t>start processes that we get and allowing Government bodies such as the Environment Agency to literally manage their budgets over a longer period</w:t>
      </w:r>
      <w:r w:rsidRPr="00F11C3E" w:rsidR="00FB6505">
        <w:t xml:space="preserve">. </w:t>
      </w:r>
      <w:r w:rsidRPr="00F11C3E">
        <w:t xml:space="preserve">The </w:t>
      </w:r>
      <w:r w:rsidRPr="00F11C3E" w:rsidR="00FB6505">
        <w:t>i</w:t>
      </w:r>
      <w:r w:rsidRPr="00F11C3E">
        <w:t xml:space="preserve">nternal </w:t>
      </w:r>
      <w:r w:rsidRPr="00F11C3E" w:rsidR="00FB6505">
        <w:t>d</w:t>
      </w:r>
      <w:r w:rsidRPr="00F11C3E">
        <w:t xml:space="preserve">rainage </w:t>
      </w:r>
      <w:r w:rsidRPr="00F11C3E" w:rsidR="00FB6505">
        <w:t xml:space="preserve">boards already do. They take longer. They </w:t>
      </w:r>
      <w:r w:rsidRPr="00F11C3E">
        <w:t xml:space="preserve">are able to roll their finances over several years, and they welcome the ability to plan </w:t>
      </w:r>
      <w:r w:rsidRPr="00F11C3E" w:rsidR="00FB6505">
        <w:t xml:space="preserve">two or three years forward, </w:t>
      </w:r>
      <w:r w:rsidRPr="00F11C3E">
        <w:t>i</w:t>
      </w:r>
      <w:r w:rsidRPr="00F11C3E" w:rsidR="001558CC">
        <w:t>n terms of labour, plant</w:t>
      </w:r>
      <w:r w:rsidRPr="00F11C3E" w:rsidR="00FB6505">
        <w:t xml:space="preserve"> and materials for what they are doing. We</w:t>
      </w:r>
      <w:r w:rsidRPr="00F11C3E">
        <w:t xml:space="preserve"> need to see that more generally applied across the</w:t>
      </w:r>
      <w:r w:rsidRPr="00F11C3E" w:rsidR="00FB6505">
        <w:t xml:space="preserve"> UK.</w:t>
      </w:r>
    </w:p>
    <w:p w:rsidR="00F121AD" w:rsidRPr="00F11C3E" w:rsidP="005028EB">
      <w:pPr>
        <w:pStyle w:val="Question"/>
      </w:pPr>
      <w:sdt>
        <w:sdtPr>
          <w:alias w:val="Member"/>
          <w:tag w:val="&lt;Member mnisId='155' dodsId='25772'&gt;"/>
          <w:id w:val="1238675195"/>
          <w:placeholder>
            <w:docPart w:val="DefaultPlaceholder_1082065158"/>
          </w:placeholder>
          <w:richText/>
        </w:sdtPr>
        <w:sdtContent>
          <w:r w:rsidRPr="00F11C3E" w:rsidR="00BD102C">
            <w:rPr>
              <w:b/>
            </w:rPr>
            <w:t>Geraint Davies:</w:t>
          </w:r>
        </w:sdtContent>
      </w:sdt>
      <w:r w:rsidRPr="00F11C3E" w:rsidR="00BD102C">
        <w:t xml:space="preserve"> </w:t>
      </w:r>
      <w:r w:rsidRPr="00F11C3E" w:rsidR="00FB6505">
        <w:t xml:space="preserve">David, given there is an increasing risk from </w:t>
      </w:r>
      <w:r w:rsidRPr="00F11C3E" w:rsidR="00BD102C">
        <w:t>climate change</w:t>
      </w:r>
      <w:r w:rsidRPr="00F11C3E" w:rsidR="00FB6505">
        <w:t xml:space="preserve">, </w:t>
      </w:r>
      <w:r w:rsidRPr="00F11C3E" w:rsidR="005028EB">
        <w:t>pressure on councils</w:t>
      </w:r>
      <w:r w:rsidRPr="00F11C3E" w:rsidR="00FB6505">
        <w:t>—you have mentioned the business rates—</w:t>
      </w:r>
      <w:r w:rsidRPr="00F11C3E" w:rsidR="005028EB">
        <w:t xml:space="preserve">and pressure for economic development as we emerge </w:t>
      </w:r>
      <w:r w:rsidRPr="00F11C3E" w:rsidR="00FB6505">
        <w:t xml:space="preserve">out of </w:t>
      </w:r>
      <w:r w:rsidRPr="00F11C3E" w:rsidR="00C65EAD">
        <w:t>Covid</w:t>
      </w:r>
      <w:r w:rsidRPr="00F11C3E" w:rsidR="00FB6505">
        <w:t xml:space="preserve">, do you feel you have </w:t>
      </w:r>
      <w:r w:rsidRPr="00F11C3E" w:rsidR="005028EB">
        <w:t xml:space="preserve">the right </w:t>
      </w:r>
      <w:r w:rsidRPr="00F11C3E" w:rsidR="00FB6505">
        <w:t xml:space="preserve">resources, competences, </w:t>
      </w:r>
      <w:r w:rsidRPr="00F11C3E" w:rsidR="005028EB">
        <w:t>expertise and incentive structure for planning applications</w:t>
      </w:r>
      <w:r w:rsidRPr="00F11C3E" w:rsidR="00FB6505">
        <w:t xml:space="preserve">? I am really asking whether you have the in-house expertise to manage these flood risk issues when there is </w:t>
      </w:r>
      <w:r w:rsidRPr="00F11C3E" w:rsidR="005028EB">
        <w:t>pressure on you to deliver ec</w:t>
      </w:r>
      <w:r w:rsidRPr="00F11C3E" w:rsidR="00FB6505">
        <w:t>onomic outputs at the same time.</w:t>
      </w:r>
    </w:p>
    <w:p w:rsidR="00456131" w:rsidRPr="00F11C3E" w:rsidP="005028EB">
      <w:pPr>
        <w:pStyle w:val="Answer"/>
      </w:pPr>
      <w:sdt>
        <w:sdtPr>
          <w:alias w:val="Witness"/>
          <w:id w:val="-1963642459"/>
          <w:placeholder>
            <w:docPart w:val="DefaultPlaceholder_1082065158"/>
          </w:placeholder>
          <w:richText/>
        </w:sdtPr>
        <w:sdtContent>
          <w:r w:rsidRPr="00F11C3E" w:rsidR="00972E0C">
            <w:rPr>
              <w:b/>
              <w:i/>
            </w:rPr>
            <w:t>Cllr Renard:</w:t>
          </w:r>
          <w:r w:rsidRPr="00F11C3E" w:rsidR="005028EB">
            <w:rPr>
              <w:b/>
            </w:rPr>
            <w:t xml:space="preserve"> </w:t>
          </w:r>
        </w:sdtContent>
      </w:sdt>
      <w:r w:rsidRPr="00F11C3E" w:rsidR="00F121AD">
        <w:t>That is a very good question.</w:t>
      </w:r>
      <w:r w:rsidRPr="00F11C3E" w:rsidR="00FB6505">
        <w:t xml:space="preserve"> There has been a long</w:t>
      </w:r>
      <w:r w:rsidR="00505C05">
        <w:t>-</w:t>
      </w:r>
      <w:r w:rsidRPr="00F11C3E" w:rsidR="00F121AD">
        <w:t>term campaign on behalf of the LGA to get planning departments fun</w:t>
      </w:r>
      <w:r w:rsidRPr="00F11C3E" w:rsidR="00CD529A">
        <w:t>ded on a more sustainable basis</w:t>
      </w:r>
      <w:r w:rsidRPr="00F11C3E">
        <w:t>.</w:t>
      </w:r>
      <w:r w:rsidRPr="00F11C3E" w:rsidR="005028EB">
        <w:t xml:space="preserve"> </w:t>
      </w:r>
      <w:r w:rsidRPr="00F11C3E">
        <w:t xml:space="preserve">The </w:t>
      </w:r>
      <w:r w:rsidRPr="00F11C3E" w:rsidR="00CD529A">
        <w:t xml:space="preserve">LGA </w:t>
      </w:r>
      <w:r w:rsidRPr="00F11C3E" w:rsidR="005028EB">
        <w:t xml:space="preserve">has called for some time for planning </w:t>
      </w:r>
      <w:r w:rsidRPr="00F11C3E" w:rsidR="00CD529A">
        <w:t xml:space="preserve">fees </w:t>
      </w:r>
      <w:r w:rsidRPr="00F11C3E" w:rsidR="005028EB">
        <w:t xml:space="preserve">to be able to </w:t>
      </w:r>
      <w:r w:rsidRPr="00F11C3E" w:rsidR="00CD529A">
        <w:t>be set locally</w:t>
      </w:r>
      <w:r w:rsidRPr="00F11C3E">
        <w:t>,</w:t>
      </w:r>
      <w:r w:rsidRPr="00F11C3E" w:rsidR="00CD529A">
        <w:t xml:space="preserve"> </w:t>
      </w:r>
      <w:r w:rsidRPr="00F11C3E" w:rsidR="005028EB">
        <w:t xml:space="preserve">so that planning departments can recoup the actual cost of </w:t>
      </w:r>
      <w:r w:rsidRPr="00F11C3E" w:rsidR="00CD529A">
        <w:t xml:space="preserve">dealing with planning </w:t>
      </w:r>
      <w:r w:rsidRPr="00F11C3E" w:rsidR="005028EB">
        <w:t>applications</w:t>
      </w:r>
      <w:r w:rsidRPr="00F11C3E" w:rsidR="00CD529A">
        <w:t xml:space="preserve">, and thereby </w:t>
      </w:r>
      <w:r w:rsidRPr="00F11C3E" w:rsidR="005028EB">
        <w:t xml:space="preserve">employ more </w:t>
      </w:r>
      <w:r w:rsidRPr="00F11C3E" w:rsidR="00CD529A">
        <w:t xml:space="preserve">planning </w:t>
      </w:r>
      <w:r w:rsidRPr="00F11C3E" w:rsidR="005028EB">
        <w:t>office</w:t>
      </w:r>
      <w:r w:rsidRPr="00F11C3E" w:rsidR="00CD529A">
        <w:t>r</w:t>
      </w:r>
      <w:r w:rsidRPr="00F11C3E" w:rsidR="005028EB">
        <w:t xml:space="preserve">s to deal with these issues. </w:t>
      </w:r>
      <w:r w:rsidRPr="00F11C3E" w:rsidR="00CD529A">
        <w:t xml:space="preserve">Our </w:t>
      </w:r>
      <w:r w:rsidRPr="00F11C3E" w:rsidR="005028EB">
        <w:t>planning officers are very good at dealing with other organisations</w:t>
      </w:r>
      <w:r w:rsidRPr="00F11C3E">
        <w:t>.</w:t>
      </w:r>
      <w:r w:rsidRPr="00F11C3E" w:rsidR="00CD529A">
        <w:t xml:space="preserve"> </w:t>
      </w:r>
      <w:r w:rsidRPr="00F11C3E">
        <w:t xml:space="preserve">The </w:t>
      </w:r>
      <w:r w:rsidRPr="00F11C3E" w:rsidR="00CD529A">
        <w:t xml:space="preserve">Environment Agency </w:t>
      </w:r>
      <w:r w:rsidRPr="00F11C3E" w:rsidR="005028EB">
        <w:t>and others are statutory consulte</w:t>
      </w:r>
      <w:r w:rsidRPr="00F11C3E" w:rsidR="00CD529A">
        <w:t xml:space="preserve">es </w:t>
      </w:r>
      <w:r w:rsidRPr="00F11C3E" w:rsidR="005028EB">
        <w:t xml:space="preserve">and they </w:t>
      </w:r>
      <w:r w:rsidRPr="00F11C3E" w:rsidR="00CD529A">
        <w:t xml:space="preserve">are used to working with them. We </w:t>
      </w:r>
      <w:r w:rsidRPr="00F11C3E" w:rsidR="005028EB">
        <w:t>have officers appointed to deal with matters specific to flood management</w:t>
      </w:r>
      <w:r w:rsidRPr="00F11C3E" w:rsidR="00CD529A">
        <w:t>.</w:t>
      </w:r>
    </w:p>
    <w:p w:rsidR="00665663" w:rsidRPr="00F11C3E" w:rsidP="005028EB">
      <w:pPr>
        <w:pStyle w:val="Answer"/>
      </w:pPr>
      <w:r w:rsidRPr="00F11C3E">
        <w:t xml:space="preserve">As </w:t>
      </w:r>
      <w:r w:rsidRPr="00F11C3E" w:rsidR="005028EB">
        <w:t xml:space="preserve">you rightly point out, these events </w:t>
      </w:r>
      <w:r w:rsidRPr="00F11C3E" w:rsidR="00CD529A">
        <w:t xml:space="preserve">are </w:t>
      </w:r>
      <w:r w:rsidRPr="00F11C3E" w:rsidR="005028EB">
        <w:t>becoming more and more frequent a</w:t>
      </w:r>
      <w:r w:rsidRPr="00F11C3E" w:rsidR="00CD529A">
        <w:t xml:space="preserve">nd need more frequent responses. More </w:t>
      </w:r>
      <w:r w:rsidRPr="00F11C3E" w:rsidR="005028EB">
        <w:t>capacity would be welcome</w:t>
      </w:r>
      <w:r w:rsidRPr="00F11C3E" w:rsidR="00CD529A">
        <w:t xml:space="preserve">, </w:t>
      </w:r>
      <w:r w:rsidRPr="00F11C3E" w:rsidR="005028EB">
        <w:t xml:space="preserve">whether it is through planning </w:t>
      </w:r>
      <w:r w:rsidRPr="00F11C3E">
        <w:t>fees</w:t>
      </w:r>
      <w:r w:rsidRPr="00F11C3E" w:rsidR="005028EB">
        <w:t xml:space="preserve"> or direct </w:t>
      </w:r>
      <w:r w:rsidR="00676748">
        <w:t>G</w:t>
      </w:r>
      <w:r w:rsidRPr="00F11C3E" w:rsidR="005028EB">
        <w:t>overnment funding</w:t>
      </w:r>
      <w:r w:rsidRPr="00F11C3E" w:rsidR="00CD529A">
        <w:t>. We</w:t>
      </w:r>
      <w:r w:rsidRPr="00F11C3E" w:rsidR="005028EB">
        <w:t xml:space="preserve"> certainly need that extra resource put into local planning departments to ensure </w:t>
      </w:r>
      <w:r w:rsidRPr="00F11C3E" w:rsidR="00CD529A">
        <w:t>they can do that.</w:t>
      </w:r>
    </w:p>
    <w:p w:rsidR="00597F39" w:rsidRPr="00F11C3E" w:rsidP="005028EB">
      <w:pPr>
        <w:pStyle w:val="Question"/>
      </w:pPr>
      <w:sdt>
        <w:sdtPr>
          <w:alias w:val="Member"/>
          <w:tag w:val="&lt;Member mnisId='155' dodsId='25772'&gt;"/>
          <w:id w:val="-860351993"/>
          <w:placeholder>
            <w:docPart w:val="DefaultPlaceholder_1082065158"/>
          </w:placeholder>
          <w:richText/>
        </w:sdtPr>
        <w:sdtContent>
          <w:r w:rsidRPr="00F11C3E" w:rsidR="00665663">
            <w:rPr>
              <w:b/>
            </w:rPr>
            <w:t>Geraint Davies:</w:t>
          </w:r>
        </w:sdtContent>
      </w:sdt>
      <w:r w:rsidRPr="00F11C3E" w:rsidR="00665663">
        <w:t xml:space="preserve"> </w:t>
      </w:r>
      <w:r w:rsidRPr="00F11C3E" w:rsidR="00CD529A">
        <w:t>D</w:t>
      </w:r>
      <w:r w:rsidRPr="00F11C3E" w:rsidR="005028EB">
        <w:t xml:space="preserve">o you feel that </w:t>
      </w:r>
      <w:r w:rsidRPr="00F11C3E" w:rsidR="00CD529A">
        <w:t xml:space="preserve">the changes </w:t>
      </w:r>
      <w:r w:rsidRPr="00F11C3E" w:rsidR="005028EB">
        <w:t>in the plann</w:t>
      </w:r>
      <w:r w:rsidRPr="00F11C3E" w:rsidR="00CD529A">
        <w:t xml:space="preserve">ing system have </w:t>
      </w:r>
      <w:r w:rsidRPr="00F11C3E" w:rsidR="005028EB">
        <w:t>been helpful in delivering applications</w:t>
      </w:r>
      <w:r w:rsidRPr="00F11C3E" w:rsidR="00CD529A">
        <w:t xml:space="preserve">? </w:t>
      </w:r>
      <w:r w:rsidRPr="00F11C3E" w:rsidR="005028EB">
        <w:t xml:space="preserve">I agree with the idea of </w:t>
      </w:r>
      <w:r w:rsidRPr="00F11C3E" w:rsidR="00CD529A">
        <w:t xml:space="preserve">flood risk management, of course, </w:t>
      </w:r>
      <w:r w:rsidRPr="00F11C3E" w:rsidR="005028EB">
        <w:t xml:space="preserve">but </w:t>
      </w:r>
      <w:r w:rsidRPr="00F11C3E" w:rsidR="00CD529A">
        <w:t xml:space="preserve">with </w:t>
      </w:r>
      <w:r w:rsidRPr="00F11C3E" w:rsidR="005028EB">
        <w:t>the focus shifting from protection to resilie</w:t>
      </w:r>
      <w:r w:rsidRPr="00F11C3E" w:rsidR="00CD529A">
        <w:t>nce</w:t>
      </w:r>
      <w:r w:rsidRPr="00F11C3E" w:rsidR="00456131">
        <w:t>,</w:t>
      </w:r>
      <w:r w:rsidRPr="00F11C3E" w:rsidR="00CD529A">
        <w:t xml:space="preserve"> and changes </w:t>
      </w:r>
      <w:r w:rsidRPr="00F11C3E" w:rsidR="005028EB">
        <w:t>in the planning law</w:t>
      </w:r>
      <w:r w:rsidRPr="00F11C3E" w:rsidR="00CD529A">
        <w:t xml:space="preserve">, is </w:t>
      </w:r>
      <w:r w:rsidRPr="00F11C3E" w:rsidR="005028EB">
        <w:t>there a danger</w:t>
      </w:r>
      <w:r w:rsidRPr="00F11C3E" w:rsidR="008A6665">
        <w:t xml:space="preserve"> that</w:t>
      </w:r>
      <w:r w:rsidRPr="00F11C3E" w:rsidR="00456131">
        <w:t>,</w:t>
      </w:r>
      <w:r w:rsidRPr="00F11C3E" w:rsidR="005028EB">
        <w:t xml:space="preserve"> as the risk grows</w:t>
      </w:r>
      <w:r w:rsidRPr="00F11C3E" w:rsidR="00CD529A">
        <w:t xml:space="preserve"> </w:t>
      </w:r>
      <w:r w:rsidRPr="00F11C3E" w:rsidR="005028EB">
        <w:t xml:space="preserve">because </w:t>
      </w:r>
      <w:r w:rsidRPr="00F11C3E" w:rsidR="00CD529A">
        <w:t xml:space="preserve">of </w:t>
      </w:r>
      <w:r w:rsidRPr="00F11C3E" w:rsidR="005028EB">
        <w:t xml:space="preserve">climate change and there </w:t>
      </w:r>
      <w:r w:rsidRPr="00F11C3E" w:rsidR="00CD529A">
        <w:t xml:space="preserve">perhaps is not </w:t>
      </w:r>
      <w:r w:rsidRPr="00F11C3E" w:rsidR="005028EB">
        <w:t xml:space="preserve">resource </w:t>
      </w:r>
      <w:r w:rsidRPr="00F11C3E" w:rsidR="00CD529A">
        <w:t xml:space="preserve">for enough planning officers, </w:t>
      </w:r>
      <w:r w:rsidRPr="00F11C3E" w:rsidR="008A6665">
        <w:t xml:space="preserve">the wrong </w:t>
      </w:r>
      <w:r w:rsidRPr="00F11C3E" w:rsidR="005028EB">
        <w:t>applications go through</w:t>
      </w:r>
      <w:r w:rsidRPr="00F11C3E" w:rsidR="00A70750">
        <w:t>, which</w:t>
      </w:r>
      <w:r w:rsidRPr="00F11C3E" w:rsidR="005028EB">
        <w:t xml:space="preserve"> are </w:t>
      </w:r>
      <w:r w:rsidRPr="00F11C3E" w:rsidR="00CD529A">
        <w:t xml:space="preserve">not </w:t>
      </w:r>
      <w:r w:rsidRPr="00F11C3E" w:rsidR="005028EB">
        <w:t>resilient enough in terms of future climate change risk?</w:t>
      </w:r>
    </w:p>
    <w:p w:rsidR="00575484" w:rsidRPr="00F11C3E" w:rsidP="005028EB">
      <w:pPr>
        <w:pStyle w:val="Answer"/>
      </w:pPr>
      <w:sdt>
        <w:sdtPr>
          <w:alias w:val="Witness"/>
          <w:id w:val="729427439"/>
          <w:placeholder>
            <w:docPart w:val="DefaultPlaceholder_1082065158"/>
          </w:placeholder>
          <w:richText/>
        </w:sdtPr>
        <w:sdtContent>
          <w:r w:rsidRPr="00F11C3E" w:rsidR="00972E0C">
            <w:rPr>
              <w:b/>
              <w:i/>
            </w:rPr>
            <w:t>Cllr Renard:</w:t>
          </w:r>
          <w:r w:rsidRPr="00F11C3E" w:rsidR="00A326C3">
            <w:rPr>
              <w:b/>
            </w:rPr>
            <w:t xml:space="preserve"> </w:t>
          </w:r>
        </w:sdtContent>
      </w:sdt>
      <w:r w:rsidRPr="00F11C3E" w:rsidR="00A326C3">
        <w:t>That is a really interesting question</w:t>
      </w:r>
      <w:r w:rsidRPr="00F11C3E" w:rsidR="00CD529A">
        <w:t xml:space="preserve">, </w:t>
      </w:r>
      <w:r w:rsidRPr="00F11C3E" w:rsidR="005028EB">
        <w:t xml:space="preserve">because of course we have </w:t>
      </w:r>
      <w:r w:rsidR="00676748">
        <w:t xml:space="preserve">a </w:t>
      </w:r>
      <w:r w:rsidRPr="00F11C3E" w:rsidR="00CD529A">
        <w:t>G</w:t>
      </w:r>
      <w:r w:rsidRPr="00F11C3E" w:rsidR="005028EB">
        <w:t xml:space="preserve">overnment </w:t>
      </w:r>
      <w:r w:rsidR="00676748">
        <w:t xml:space="preserve">who are </w:t>
      </w:r>
      <w:r w:rsidRPr="00F11C3E" w:rsidR="005028EB">
        <w:t xml:space="preserve">coming forward with proposed changes to the planning system. </w:t>
      </w:r>
      <w:r w:rsidRPr="00F11C3E" w:rsidR="00CD529A">
        <w:t xml:space="preserve">We do not </w:t>
      </w:r>
      <w:r w:rsidRPr="00F11C3E" w:rsidR="002834C1">
        <w:t>yet know the</w:t>
      </w:r>
      <w:r w:rsidRPr="00F11C3E" w:rsidR="00CD529A">
        <w:t xml:space="preserve"> </w:t>
      </w:r>
      <w:r w:rsidRPr="00F11C3E" w:rsidR="005028EB">
        <w:t>detail o</w:t>
      </w:r>
      <w:r w:rsidR="00676748">
        <w:t>f</w:t>
      </w:r>
      <w:r w:rsidRPr="00F11C3E" w:rsidR="005028EB">
        <w:t xml:space="preserve"> that and how </w:t>
      </w:r>
      <w:r w:rsidR="00676748">
        <w:t>it</w:t>
      </w:r>
      <w:r w:rsidRPr="00F11C3E" w:rsidR="005028EB">
        <w:t xml:space="preserve"> is going to </w:t>
      </w:r>
      <w:r w:rsidRPr="00F11C3E" w:rsidR="00CD529A">
        <w:t>work. C</w:t>
      </w:r>
      <w:r w:rsidRPr="00F11C3E" w:rsidR="005028EB">
        <w:t>limate change events are becoming more and more frequent</w:t>
      </w:r>
      <w:r w:rsidRPr="00F11C3E" w:rsidR="00CD529A">
        <w:t>, so whether we are resilient</w:t>
      </w:r>
      <w:r w:rsidRPr="00F11C3E" w:rsidR="005028EB">
        <w:t xml:space="preserve"> eno</w:t>
      </w:r>
      <w:r w:rsidRPr="00F11C3E" w:rsidR="00CD529A">
        <w:t xml:space="preserve">ugh is an interesting question. I am </w:t>
      </w:r>
      <w:r w:rsidRPr="00F11C3E" w:rsidR="005028EB">
        <w:t xml:space="preserve">not sure anybody </w:t>
      </w:r>
      <w:r w:rsidRPr="00F11C3E" w:rsidR="00CD529A">
        <w:t>will know the answer to that</w:t>
      </w:r>
      <w:r w:rsidRPr="00F11C3E" w:rsidR="002834C1">
        <w:t>.</w:t>
      </w:r>
      <w:r w:rsidRPr="00F11C3E" w:rsidR="00CD529A">
        <w:t xml:space="preserve"> I referred in a </w:t>
      </w:r>
      <w:r w:rsidRPr="00F11C3E" w:rsidR="005028EB">
        <w:t xml:space="preserve">previous answer to places where measures have been put in place and yet </w:t>
      </w:r>
      <w:r w:rsidRPr="00F11C3E" w:rsidR="00CD529A">
        <w:t xml:space="preserve">they have </w:t>
      </w:r>
      <w:r w:rsidRPr="00F11C3E" w:rsidR="005028EB">
        <w:t>still be</w:t>
      </w:r>
      <w:r w:rsidR="00676748">
        <w:t>en</w:t>
      </w:r>
      <w:r w:rsidRPr="00F11C3E" w:rsidR="005028EB">
        <w:t xml:space="preserve"> </w:t>
      </w:r>
      <w:r w:rsidRPr="00F11C3E" w:rsidR="00CD529A">
        <w:t xml:space="preserve">repeatedly </w:t>
      </w:r>
      <w:r w:rsidRPr="00F11C3E" w:rsidR="005028EB">
        <w:t>flooded</w:t>
      </w:r>
      <w:r w:rsidRPr="00F11C3E" w:rsidR="00CD529A">
        <w:t xml:space="preserve">. We </w:t>
      </w:r>
      <w:r w:rsidRPr="00F11C3E" w:rsidR="005028EB">
        <w:t>need a wholesale review and rethink</w:t>
      </w:r>
      <w:r w:rsidRPr="00F11C3E" w:rsidR="00CD529A">
        <w:t xml:space="preserve"> </w:t>
      </w:r>
      <w:r w:rsidRPr="00F11C3E" w:rsidR="005028EB">
        <w:t>of</w:t>
      </w:r>
      <w:r w:rsidRPr="00F11C3E" w:rsidR="00CD529A">
        <w:t xml:space="preserve"> how we deal with these matters</w:t>
      </w:r>
      <w:r w:rsidRPr="00F11C3E" w:rsidR="002834C1">
        <w:t xml:space="preserve">. The </w:t>
      </w:r>
      <w:r w:rsidRPr="00F11C3E" w:rsidR="005028EB">
        <w:t>planning proposal</w:t>
      </w:r>
      <w:r w:rsidRPr="00F11C3E" w:rsidR="00CD529A">
        <w:t xml:space="preserve">s White Paper </w:t>
      </w:r>
      <w:r w:rsidRPr="00F11C3E" w:rsidR="005028EB">
        <w:t>is probably a good opportunity to consider those in the round.</w:t>
      </w:r>
    </w:p>
    <w:p w:rsidR="00A326C3" w:rsidRPr="00F11C3E" w:rsidP="00575484">
      <w:pPr>
        <w:pStyle w:val="Question"/>
      </w:pPr>
      <w:sdt>
        <w:sdtPr>
          <w:alias w:val="Member"/>
          <w:tag w:val="&lt;Member mnisId='155' dodsId='25772'&gt;"/>
          <w:id w:val="-617446535"/>
          <w:placeholder>
            <w:docPart w:val="DefaultPlaceholder_1082065158"/>
          </w:placeholder>
          <w:richText/>
        </w:sdtPr>
        <w:sdtContent>
          <w:r w:rsidRPr="00F11C3E" w:rsidR="00575484">
            <w:rPr>
              <w:b/>
            </w:rPr>
            <w:t>Geraint Davies:</w:t>
          </w:r>
        </w:sdtContent>
      </w:sdt>
      <w:r w:rsidRPr="00F11C3E" w:rsidR="00575484">
        <w:t xml:space="preserve"> Do you think the developers should pay for some mitigation</w:t>
      </w:r>
      <w:r w:rsidRPr="00F11C3E" w:rsidR="008D66D1">
        <w:t xml:space="preserve"> or perhaps put a bond aside </w:t>
      </w:r>
      <w:r w:rsidR="00DF6B71">
        <w:t>to</w:t>
      </w:r>
      <w:r w:rsidRPr="00F11C3E" w:rsidR="008D66D1">
        <w:t xml:space="preserve"> cover some </w:t>
      </w:r>
      <w:r w:rsidRPr="00F11C3E" w:rsidR="002834C1">
        <w:t>of the risk</w:t>
      </w:r>
      <w:r w:rsidRPr="00F11C3E" w:rsidR="008D66D1">
        <w:t>?</w:t>
      </w:r>
    </w:p>
    <w:p w:rsidR="00575484" w:rsidRPr="00F11C3E" w:rsidP="009200DB">
      <w:pPr>
        <w:pStyle w:val="Answer"/>
      </w:pPr>
      <w:sdt>
        <w:sdtPr>
          <w:alias w:val="Witness"/>
          <w:id w:val="776835204"/>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Yes. If we </w:t>
      </w:r>
      <w:r w:rsidRPr="00F11C3E" w:rsidR="008D66D1">
        <w:t xml:space="preserve">look </w:t>
      </w:r>
      <w:r w:rsidRPr="00F11C3E">
        <w:t>at recent planning applications</w:t>
      </w:r>
      <w:r w:rsidRPr="00F11C3E" w:rsidR="002834C1">
        <w:t>,</w:t>
      </w:r>
      <w:r w:rsidRPr="00F11C3E">
        <w:t xml:space="preserve"> only about 9% of those that have been approved h</w:t>
      </w:r>
      <w:r w:rsidRPr="00F11C3E" w:rsidR="0035065E">
        <w:t xml:space="preserve">ave been </w:t>
      </w:r>
      <w:r w:rsidR="00DF6B71">
        <w:t>on</w:t>
      </w:r>
      <w:r w:rsidRPr="00F11C3E" w:rsidR="0035065E">
        <w:t xml:space="preserve"> areas of flood risk, so </w:t>
      </w:r>
      <w:r w:rsidRPr="00F11C3E" w:rsidR="009200DB">
        <w:t>as a country we are making good progress in not building on places that are likely to give us f</w:t>
      </w:r>
      <w:r w:rsidRPr="00F11C3E" w:rsidR="0035065E">
        <w:t>looding problems in the future. Nevertheless, 9</w:t>
      </w:r>
      <w:r w:rsidRPr="00F11C3E" w:rsidR="009200DB">
        <w:t xml:space="preserve">% is still a fairly high figure, and we </w:t>
      </w:r>
      <w:r w:rsidRPr="00F11C3E" w:rsidR="0035065E">
        <w:t xml:space="preserve">need to </w:t>
      </w:r>
      <w:r w:rsidRPr="00F11C3E" w:rsidR="002834C1">
        <w:t>try to</w:t>
      </w:r>
      <w:r w:rsidRPr="00F11C3E" w:rsidR="0035065E">
        <w:t xml:space="preserve"> eradicate that. If de</w:t>
      </w:r>
      <w:r w:rsidRPr="00F11C3E" w:rsidR="009200DB">
        <w:t xml:space="preserve">velopers </w:t>
      </w:r>
      <w:r w:rsidRPr="00F11C3E" w:rsidR="0035065E">
        <w:t xml:space="preserve">are </w:t>
      </w:r>
      <w:r w:rsidRPr="00F11C3E" w:rsidR="009200DB">
        <w:t xml:space="preserve">coming forward with proposals to build on areas </w:t>
      </w:r>
      <w:r w:rsidRPr="00F11C3E" w:rsidR="0035065E">
        <w:t xml:space="preserve">that are </w:t>
      </w:r>
      <w:r w:rsidRPr="00F11C3E" w:rsidR="009200DB">
        <w:t xml:space="preserve">likely to </w:t>
      </w:r>
      <w:r w:rsidRPr="00F11C3E" w:rsidR="002834C1">
        <w:t>flood</w:t>
      </w:r>
      <w:r w:rsidRPr="00F11C3E" w:rsidR="009200DB">
        <w:t xml:space="preserve"> in the future</w:t>
      </w:r>
      <w:r w:rsidRPr="00F11C3E" w:rsidR="002834C1">
        <w:t>,</w:t>
      </w:r>
      <w:r w:rsidRPr="00F11C3E" w:rsidR="0035065E">
        <w:t xml:space="preserve"> they </w:t>
      </w:r>
      <w:r w:rsidRPr="00F11C3E" w:rsidR="009200DB">
        <w:t>should be required</w:t>
      </w:r>
      <w:r w:rsidRPr="00F11C3E" w:rsidR="0035065E">
        <w:t xml:space="preserve"> as part of the </w:t>
      </w:r>
      <w:r w:rsidRPr="00F11C3E" w:rsidR="009200DB">
        <w:t>planning process</w:t>
      </w:r>
      <w:r w:rsidRPr="00F11C3E" w:rsidR="0035065E">
        <w:t xml:space="preserve"> </w:t>
      </w:r>
      <w:r w:rsidRPr="00F11C3E" w:rsidR="009200DB">
        <w:t>to cover th</w:t>
      </w:r>
      <w:r w:rsidRPr="00F11C3E" w:rsidR="0035065E">
        <w:t xml:space="preserve">e cost of that flood mitigation, </w:t>
      </w:r>
      <w:r w:rsidR="00DF6B71">
        <w:t xml:space="preserve">and </w:t>
      </w:r>
      <w:r w:rsidRPr="00F11C3E" w:rsidR="009200DB">
        <w:t xml:space="preserve">not at the expense of other </w:t>
      </w:r>
      <w:r w:rsidRPr="00F11C3E" w:rsidR="002834C1">
        <w:t xml:space="preserve">section </w:t>
      </w:r>
      <w:r w:rsidRPr="00F11C3E" w:rsidR="009200DB">
        <w:t>106 obligations or affordable housing obligations that they already have.</w:t>
      </w:r>
    </w:p>
    <w:p w:rsidR="00FD3FA8" w:rsidRPr="00F11C3E" w:rsidP="009200DB">
      <w:pPr>
        <w:pStyle w:val="Answer"/>
      </w:pPr>
      <w:sdt>
        <w:sdtPr>
          <w:alias w:val="Witness"/>
          <w:id w:val="-1083139015"/>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B1487A">
            <w:rPr>
              <w:b/>
            </w:rPr>
            <w:t xml:space="preserve"> </w:t>
          </w:r>
        </w:sdtContent>
      </w:sdt>
      <w:r w:rsidRPr="00F11C3E" w:rsidR="00B1487A">
        <w:t xml:space="preserve">One </w:t>
      </w:r>
      <w:r w:rsidRPr="00F11C3E" w:rsidR="002834C1">
        <w:t>concern</w:t>
      </w:r>
      <w:r w:rsidRPr="00F11C3E" w:rsidR="009200DB">
        <w:t xml:space="preserve"> we have as a sector is the</w:t>
      </w:r>
      <w:r w:rsidRPr="00F11C3E" w:rsidR="009203BD">
        <w:t xml:space="preserve"> </w:t>
      </w:r>
      <w:r w:rsidRPr="00F11C3E" w:rsidR="009200DB">
        <w:t xml:space="preserve">watering down of what </w:t>
      </w:r>
      <w:r w:rsidRPr="00F11C3E">
        <w:t>were</w:t>
      </w:r>
      <w:r w:rsidRPr="00F11C3E" w:rsidR="009203BD">
        <w:t xml:space="preserve"> </w:t>
      </w:r>
      <w:r w:rsidRPr="00F11C3E" w:rsidR="009200DB">
        <w:t>originally reasonably robust planning guidelines and planning rules around flooding and flood risk management</w:t>
      </w:r>
      <w:r w:rsidRPr="00F11C3E" w:rsidR="009203BD">
        <w:t xml:space="preserve">. </w:t>
      </w:r>
      <w:r w:rsidRPr="00F11C3E" w:rsidR="009200DB">
        <w:t xml:space="preserve">I very much agree that developers need to get hold of the </w:t>
      </w:r>
      <w:r w:rsidRPr="00F11C3E" w:rsidR="009203BD">
        <w:t xml:space="preserve">rope </w:t>
      </w:r>
      <w:r w:rsidRPr="00F11C3E" w:rsidR="009200DB">
        <w:t xml:space="preserve">that everyone else is on here and be a part of that, but </w:t>
      </w:r>
      <w:r w:rsidRPr="00F11C3E" w:rsidR="009203BD">
        <w:t>there are too many get</w:t>
      </w:r>
      <w:r w:rsidR="00DF6B71">
        <w:t>-</w:t>
      </w:r>
      <w:r w:rsidRPr="00F11C3E" w:rsidR="009200DB">
        <w:t>ou</w:t>
      </w:r>
      <w:r w:rsidRPr="00F11C3E" w:rsidR="00921430">
        <w:t xml:space="preserve">t lanes </w:t>
      </w:r>
      <w:r w:rsidR="00DF6B71">
        <w:t>in</w:t>
      </w:r>
      <w:r w:rsidRPr="00F11C3E" w:rsidR="00921430">
        <w:t xml:space="preserve"> the current process</w:t>
      </w:r>
      <w:r w:rsidRPr="00F11C3E">
        <w:t>,</w:t>
      </w:r>
      <w:r w:rsidRPr="00F11C3E" w:rsidR="009203BD">
        <w:t xml:space="preserve"> </w:t>
      </w:r>
      <w:r w:rsidRPr="00F11C3E" w:rsidR="009200DB">
        <w:t>which allows a little too much to slip through the net</w:t>
      </w:r>
      <w:r w:rsidRPr="00F11C3E" w:rsidR="009203BD">
        <w:t xml:space="preserve">. </w:t>
      </w:r>
      <w:r w:rsidRPr="00F11C3E" w:rsidR="009200DB">
        <w:t xml:space="preserve">I worry about some of the messages that we currently get in the public arena, for example </w:t>
      </w:r>
      <w:r w:rsidRPr="00F11C3E">
        <w:t>“</w:t>
      </w:r>
      <w:r w:rsidRPr="00F11C3E" w:rsidR="009200DB">
        <w:t xml:space="preserve">build, build, </w:t>
      </w:r>
      <w:r w:rsidRPr="00F11C3E" w:rsidR="009203BD">
        <w:t>b</w:t>
      </w:r>
      <w:r w:rsidRPr="00F11C3E" w:rsidR="009200DB">
        <w:t>uild</w:t>
      </w:r>
      <w:r w:rsidRPr="00F11C3E">
        <w:t>”</w:t>
      </w:r>
      <w:r w:rsidRPr="00F11C3E" w:rsidR="009200DB">
        <w:t xml:space="preserve">, but without the checks and balances of the professional network of people </w:t>
      </w:r>
      <w:r w:rsidRPr="00F11C3E">
        <w:t>who</w:t>
      </w:r>
      <w:r w:rsidRPr="00F11C3E" w:rsidR="009200DB">
        <w:t xml:space="preserve"> actually </w:t>
      </w:r>
      <w:r w:rsidRPr="00F11C3E" w:rsidR="009203BD">
        <w:t>know what the consequences are i</w:t>
      </w:r>
      <w:r w:rsidRPr="00F11C3E" w:rsidR="009200DB">
        <w:t>f we do that and we build in the wrong place.</w:t>
      </w:r>
    </w:p>
    <w:p w:rsidR="00CD6F36" w:rsidRPr="00F11C3E" w:rsidP="009200DB">
      <w:pPr>
        <w:pStyle w:val="Answer"/>
      </w:pPr>
      <w:r w:rsidRPr="00F11C3E">
        <w:t xml:space="preserve">I support </w:t>
      </w:r>
      <w:r w:rsidRPr="00F11C3E" w:rsidR="009203BD">
        <w:t xml:space="preserve">a </w:t>
      </w:r>
      <w:r w:rsidRPr="00F11C3E">
        <w:t xml:space="preserve">reinforcing of the ability of professional people </w:t>
      </w:r>
      <w:r w:rsidRPr="00F11C3E" w:rsidR="000303EE">
        <w:t>who</w:t>
      </w:r>
      <w:r w:rsidRPr="00F11C3E">
        <w:t xml:space="preserve"> know the business of water and flood risk management to refuse or stop development</w:t>
      </w:r>
      <w:r w:rsidRPr="00F11C3E" w:rsidR="009203BD">
        <w:t xml:space="preserve"> </w:t>
      </w:r>
      <w:r w:rsidRPr="00F11C3E">
        <w:t xml:space="preserve">that is taking place in an inappropriate way or </w:t>
      </w:r>
      <w:r w:rsidR="00721CD2">
        <w:t xml:space="preserve">in </w:t>
      </w:r>
      <w:r w:rsidRPr="00F11C3E">
        <w:t>an inappropriate plac</w:t>
      </w:r>
      <w:r w:rsidRPr="00F11C3E" w:rsidR="009203BD">
        <w:t xml:space="preserve">e. It </w:t>
      </w:r>
      <w:r w:rsidRPr="00F11C3E">
        <w:t xml:space="preserve">may be </w:t>
      </w:r>
      <w:r w:rsidRPr="00F11C3E" w:rsidR="009203BD">
        <w:t xml:space="preserve">that </w:t>
      </w:r>
      <w:r w:rsidRPr="00F11C3E">
        <w:t>development with the appropriate resilience measures can be built in areas that flood, but there has to be appropriate respect for the measures that are put into a development on the basis of the knowledge that flooding may take place in that</w:t>
      </w:r>
      <w:r w:rsidRPr="00F11C3E" w:rsidR="009203BD">
        <w:t xml:space="preserve"> area.</w:t>
      </w:r>
    </w:p>
    <w:p w:rsidR="00B1487A" w:rsidRPr="00F11C3E" w:rsidP="009200DB">
      <w:pPr>
        <w:pStyle w:val="Question"/>
      </w:pPr>
      <w:sdt>
        <w:sdtPr>
          <w:alias w:val="Member"/>
          <w:tag w:val="&lt;Member mnisId='155' dodsId='25772'&gt;"/>
          <w:id w:val="920832706"/>
          <w:placeholder>
            <w:docPart w:val="DefaultPlaceholder_1082065158"/>
          </w:placeholder>
          <w:richText/>
        </w:sdtPr>
        <w:sdtContent>
          <w:r w:rsidRPr="00F11C3E" w:rsidR="00CD6F36">
            <w:rPr>
              <w:b/>
            </w:rPr>
            <w:t>Geraint Davies:</w:t>
          </w:r>
        </w:sdtContent>
      </w:sdt>
      <w:r w:rsidRPr="00F11C3E" w:rsidR="00CD6F36">
        <w:t xml:space="preserve"> </w:t>
      </w:r>
      <w:r w:rsidRPr="00F11C3E" w:rsidR="009203BD">
        <w:t xml:space="preserve">If there is a big push—and </w:t>
      </w:r>
      <w:r w:rsidRPr="00F11C3E" w:rsidR="009200DB">
        <w:t>we</w:t>
      </w:r>
      <w:r w:rsidRPr="00F11C3E" w:rsidR="009203BD">
        <w:t xml:space="preserve"> all want to reboot the economy—</w:t>
      </w:r>
      <w:r w:rsidRPr="00F11C3E" w:rsidR="009200DB">
        <w:t>to invest in big infrastructure proj</w:t>
      </w:r>
      <w:r w:rsidRPr="00F11C3E" w:rsidR="009203BD">
        <w:t>ects to give us that capability, is there a risk</w:t>
      </w:r>
      <w:r w:rsidRPr="00F11C3E" w:rsidR="009200DB">
        <w:t xml:space="preserve"> that we could rush ahead too quickly without enough checks and balances on flood risk management</w:t>
      </w:r>
      <w:r w:rsidR="00721CD2">
        <w:t xml:space="preserve"> </w:t>
      </w:r>
      <w:r w:rsidRPr="00F11C3E" w:rsidR="009200DB">
        <w:t>and be investing in something that could come back to haunt us with climate change</w:t>
      </w:r>
      <w:r w:rsidRPr="00F11C3E" w:rsidR="009203BD">
        <w:t>?</w:t>
      </w:r>
    </w:p>
    <w:p w:rsidR="00CD6F36" w:rsidRPr="00F11C3E" w:rsidP="00CD6F36">
      <w:pPr>
        <w:pStyle w:val="Answer"/>
      </w:pPr>
      <w:sdt>
        <w:sdtPr>
          <w:alias w:val="Witness"/>
          <w:id w:val="681867525"/>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We </w:t>
      </w:r>
      <w:r w:rsidRPr="00F11C3E" w:rsidR="009203BD">
        <w:t xml:space="preserve">certainly </w:t>
      </w:r>
      <w:r w:rsidRPr="00F11C3E">
        <w:t xml:space="preserve">need to take measures to </w:t>
      </w:r>
      <w:r w:rsidRPr="00F11C3E" w:rsidR="000303EE">
        <w:t xml:space="preserve">make </w:t>
      </w:r>
      <w:r w:rsidRPr="00F11C3E">
        <w:t xml:space="preserve">sure </w:t>
      </w:r>
      <w:r w:rsidRPr="00F11C3E" w:rsidR="000303EE">
        <w:t xml:space="preserve">that </w:t>
      </w:r>
      <w:r w:rsidRPr="00F11C3E">
        <w:t>that does not happen.</w:t>
      </w:r>
      <w:r w:rsidRPr="00F11C3E" w:rsidR="009203BD">
        <w:t xml:space="preserve"> There </w:t>
      </w:r>
      <w:r w:rsidRPr="00F11C3E" w:rsidR="009200DB">
        <w:t xml:space="preserve">will be a balance between moving forward quickly, as you say, and </w:t>
      </w:r>
      <w:r w:rsidRPr="00F11C3E" w:rsidR="009203BD">
        <w:t xml:space="preserve">rebooting the economy. The one </w:t>
      </w:r>
      <w:r w:rsidRPr="00F11C3E" w:rsidR="009200DB">
        <w:t xml:space="preserve">thing we </w:t>
      </w:r>
      <w:r w:rsidRPr="00F11C3E" w:rsidR="000303EE">
        <w:t>do not</w:t>
      </w:r>
      <w:r w:rsidRPr="00F11C3E" w:rsidR="009200DB">
        <w:t xml:space="preserve"> want to do is </w:t>
      </w:r>
      <w:r w:rsidRPr="00F11C3E" w:rsidR="009203BD">
        <w:t xml:space="preserve">build in </w:t>
      </w:r>
      <w:r w:rsidRPr="00F11C3E" w:rsidR="009200DB">
        <w:t>problems for the future,</w:t>
      </w:r>
      <w:r w:rsidRPr="00F11C3E" w:rsidR="009203BD">
        <w:t xml:space="preserve"> particularly around flood risk, </w:t>
      </w:r>
      <w:r w:rsidRPr="00F11C3E" w:rsidR="009200DB">
        <w:t>and all the attendant expense</w:t>
      </w:r>
      <w:r w:rsidRPr="00F11C3E" w:rsidR="000303EE">
        <w:t>,</w:t>
      </w:r>
      <w:r w:rsidRPr="00F11C3E" w:rsidR="009200DB">
        <w:t xml:space="preserve"> response time </w:t>
      </w:r>
      <w:r w:rsidRPr="00F11C3E" w:rsidR="009203BD">
        <w:t xml:space="preserve">and capacity that is required </w:t>
      </w:r>
      <w:r w:rsidRPr="00F11C3E" w:rsidR="000303EE">
        <w:t>for</w:t>
      </w:r>
      <w:r w:rsidRPr="00F11C3E" w:rsidR="009203BD">
        <w:t xml:space="preserve"> that. We</w:t>
      </w:r>
      <w:r w:rsidRPr="00F11C3E" w:rsidR="009200DB">
        <w:t xml:space="preserve"> need to get a sensible balance between the</w:t>
      </w:r>
      <w:r w:rsidRPr="00F11C3E" w:rsidR="009203BD">
        <w:t xml:space="preserve"> two.</w:t>
      </w:r>
    </w:p>
    <w:p w:rsidR="00CD6F36" w:rsidRPr="00F11C3E" w:rsidP="009200DB">
      <w:pPr>
        <w:pStyle w:val="Question"/>
      </w:pPr>
      <w:sdt>
        <w:sdtPr>
          <w:alias w:val="Member"/>
          <w:tag w:val="&lt;Member mnisId='155' dodsId='25772'&gt;"/>
          <w:id w:val="2146463542"/>
          <w:placeholder>
            <w:docPart w:val="DefaultPlaceholder_1082065158"/>
          </w:placeholder>
          <w:richText/>
        </w:sdtPr>
        <w:sdtContent>
          <w:r w:rsidRPr="00F11C3E">
            <w:rPr>
              <w:b/>
            </w:rPr>
            <w:t>Geraint Davies:</w:t>
          </w:r>
        </w:sdtContent>
      </w:sdt>
      <w:r w:rsidRPr="00F11C3E">
        <w:t xml:space="preserve"> Should </w:t>
      </w:r>
      <w:r w:rsidRPr="00F11C3E" w:rsidR="009200DB">
        <w:t xml:space="preserve">the </w:t>
      </w:r>
      <w:r w:rsidRPr="00F11C3E" w:rsidR="009203BD">
        <w:t>E</w:t>
      </w:r>
      <w:r w:rsidRPr="00F11C3E" w:rsidR="009200DB">
        <w:t xml:space="preserve">nvironment </w:t>
      </w:r>
      <w:r w:rsidRPr="00F11C3E" w:rsidR="009203BD">
        <w:t>Agency</w:t>
      </w:r>
      <w:r w:rsidRPr="00F11C3E" w:rsidR="00BF69DC">
        <w:t>’</w:t>
      </w:r>
      <w:r w:rsidRPr="00F11C3E" w:rsidR="009203BD">
        <w:t xml:space="preserve">s word </w:t>
      </w:r>
      <w:r w:rsidRPr="00F11C3E" w:rsidR="009200DB">
        <w:t>be stronger</w:t>
      </w:r>
      <w:r w:rsidRPr="00F11C3E" w:rsidR="009203BD">
        <w:t xml:space="preserve">? At </w:t>
      </w:r>
      <w:r w:rsidRPr="00F11C3E" w:rsidR="009200DB">
        <w:t>the moment</w:t>
      </w:r>
      <w:r w:rsidRPr="00F11C3E" w:rsidR="000303EE">
        <w:t>,</w:t>
      </w:r>
      <w:r w:rsidRPr="00F11C3E" w:rsidR="009200DB">
        <w:t xml:space="preserve"> the local authorities can overrule the advice of the</w:t>
      </w:r>
      <w:r w:rsidRPr="00F11C3E" w:rsidR="009203BD">
        <w:t xml:space="preserve"> Environment Agency if </w:t>
      </w:r>
      <w:r w:rsidRPr="00F11C3E" w:rsidR="000303EE">
        <w:t xml:space="preserve">it </w:t>
      </w:r>
      <w:r w:rsidRPr="00F11C3E" w:rsidR="009203BD">
        <w:t>say</w:t>
      </w:r>
      <w:r w:rsidRPr="00F11C3E" w:rsidR="000303EE">
        <w:t>s</w:t>
      </w:r>
      <w:r w:rsidRPr="00F11C3E" w:rsidR="009203BD">
        <w:t>, “There is a flood risk</w:t>
      </w:r>
      <w:r w:rsidRPr="00F11C3E" w:rsidR="000303EE">
        <w:t>;</w:t>
      </w:r>
      <w:r w:rsidRPr="00F11C3E" w:rsidR="009203BD">
        <w:t xml:space="preserve"> do not </w:t>
      </w:r>
      <w:r w:rsidRPr="00F11C3E" w:rsidR="009200DB">
        <w:t>do this</w:t>
      </w:r>
      <w:r w:rsidR="00721CD2">
        <w:t>.</w:t>
      </w:r>
      <w:r w:rsidRPr="00F11C3E" w:rsidR="009203BD">
        <w:t xml:space="preserve">” </w:t>
      </w:r>
      <w:r w:rsidRPr="00F11C3E" w:rsidR="009200DB">
        <w:t xml:space="preserve">You can say, </w:t>
      </w:r>
      <w:r w:rsidRPr="00F11C3E" w:rsidR="009203BD">
        <w:t xml:space="preserve">“Well, we hear what you say. We will put some </w:t>
      </w:r>
      <w:r w:rsidRPr="00F11C3E" w:rsidR="009200DB">
        <w:t xml:space="preserve">mitigation in and </w:t>
      </w:r>
      <w:r w:rsidRPr="00F11C3E" w:rsidR="009203BD">
        <w:t xml:space="preserve">we have </w:t>
      </w:r>
      <w:r w:rsidRPr="00F11C3E" w:rsidR="009200DB">
        <w:t xml:space="preserve">some funding, so </w:t>
      </w:r>
      <w:r w:rsidRPr="00F11C3E" w:rsidR="009203BD">
        <w:t xml:space="preserve">we will </w:t>
      </w:r>
      <w:r w:rsidRPr="00F11C3E" w:rsidR="009200DB">
        <w:t>do it anyway</w:t>
      </w:r>
      <w:r w:rsidR="00721CD2">
        <w:t>.</w:t>
      </w:r>
      <w:r w:rsidRPr="00F11C3E" w:rsidR="009203BD">
        <w:t>”</w:t>
      </w:r>
    </w:p>
    <w:p w:rsidR="00CD6F36" w:rsidRPr="00F11C3E" w:rsidP="00CD6F36">
      <w:pPr>
        <w:pStyle w:val="Answer"/>
      </w:pPr>
      <w:sdt>
        <w:sdtPr>
          <w:alias w:val="Witness"/>
          <w:id w:val="1274291393"/>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Planning authorities </w:t>
      </w:r>
      <w:r w:rsidRPr="00F11C3E" w:rsidR="009200DB">
        <w:t xml:space="preserve">need to be clear that any mitigation is actually going to work, so </w:t>
      </w:r>
      <w:r w:rsidRPr="00F11C3E" w:rsidR="009203BD">
        <w:t xml:space="preserve">I would suggest that </w:t>
      </w:r>
      <w:r w:rsidRPr="00F11C3E" w:rsidR="009200DB">
        <w:t xml:space="preserve">local authorities and local communities ignore the advice </w:t>
      </w:r>
      <w:r w:rsidRPr="00F11C3E" w:rsidR="009203BD">
        <w:t>of the Environment A</w:t>
      </w:r>
      <w:r w:rsidRPr="00F11C3E" w:rsidR="009200DB">
        <w:t>gency at their own risk</w:t>
      </w:r>
      <w:r w:rsidRPr="00F11C3E" w:rsidR="009203BD">
        <w:t>. Ultimately</w:t>
      </w:r>
      <w:r w:rsidRPr="00F11C3E" w:rsidR="000303EE">
        <w:t>,</w:t>
      </w:r>
      <w:r w:rsidRPr="00F11C3E" w:rsidR="009203BD">
        <w:t xml:space="preserve"> </w:t>
      </w:r>
      <w:r w:rsidRPr="00F11C3E" w:rsidR="009200DB">
        <w:t>those decisi</w:t>
      </w:r>
      <w:r w:rsidRPr="00F11C3E" w:rsidR="009203BD">
        <w:t xml:space="preserve">ons need to be taken locally, </w:t>
      </w:r>
      <w:r w:rsidRPr="00F11C3E" w:rsidR="009200DB">
        <w:t xml:space="preserve">because it is the local authorities </w:t>
      </w:r>
      <w:r w:rsidRPr="00F11C3E" w:rsidR="009203BD">
        <w:t xml:space="preserve">that know their </w:t>
      </w:r>
      <w:r w:rsidRPr="00F11C3E" w:rsidR="009200DB">
        <w:t>areas best</w:t>
      </w:r>
      <w:r w:rsidRPr="00F11C3E" w:rsidR="009203BD">
        <w:t>.</w:t>
      </w:r>
    </w:p>
    <w:p w:rsidR="00C80D60" w:rsidRPr="00F11C3E" w:rsidP="009200DB">
      <w:pPr>
        <w:pStyle w:val="Answer"/>
      </w:pPr>
      <w:sdt>
        <w:sdtPr>
          <w:alias w:val="Witness"/>
          <w:id w:val="933172713"/>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Pr>
              <w:b/>
            </w:rPr>
            <w:t xml:space="preserve"> </w:t>
          </w:r>
        </w:sdtContent>
      </w:sdt>
      <w:r w:rsidRPr="00F11C3E" w:rsidR="009200DB">
        <w:t>I strongly believe that the Environment Agency should have the ability at a local level</w:t>
      </w:r>
      <w:r w:rsidRPr="00F11C3E" w:rsidR="009203BD">
        <w:t>—</w:t>
      </w:r>
      <w:r w:rsidRPr="00F11C3E" w:rsidR="009200DB">
        <w:t xml:space="preserve">because it is the local people </w:t>
      </w:r>
      <w:r w:rsidRPr="00F11C3E" w:rsidR="000303EE">
        <w:t>who</w:t>
      </w:r>
      <w:r w:rsidRPr="00F11C3E" w:rsidR="009200DB">
        <w:t xml:space="preserve"> know what</w:t>
      </w:r>
      <w:r w:rsidRPr="00F11C3E" w:rsidR="009203BD">
        <w:t xml:space="preserve"> those risks are—</w:t>
      </w:r>
      <w:r w:rsidRPr="00F11C3E" w:rsidR="009200DB">
        <w:t xml:space="preserve">to advise against those </w:t>
      </w:r>
      <w:r w:rsidRPr="00F11C3E" w:rsidR="009203BD">
        <w:t>slightly less well-</w:t>
      </w:r>
      <w:r w:rsidRPr="00F11C3E" w:rsidR="009200DB">
        <w:t>thought</w:t>
      </w:r>
      <w:r w:rsidR="00721CD2">
        <w:t>-</w:t>
      </w:r>
      <w:r w:rsidRPr="00F11C3E" w:rsidR="009200DB">
        <w:t>through planni</w:t>
      </w:r>
      <w:r w:rsidRPr="00F11C3E" w:rsidR="009203BD">
        <w:t>ng issues that are being raised, p</w:t>
      </w:r>
      <w:r w:rsidRPr="00F11C3E" w:rsidR="009200DB">
        <w:t xml:space="preserve">roviding there are </w:t>
      </w:r>
      <w:r w:rsidRPr="00F11C3E" w:rsidR="009203BD">
        <w:t xml:space="preserve">professionals involved in it. </w:t>
      </w:r>
      <w:r w:rsidRPr="00F11C3E" w:rsidR="009200DB">
        <w:t>There will of course always be routes for appeal</w:t>
      </w:r>
      <w:r w:rsidRPr="00F11C3E" w:rsidR="009203BD">
        <w:t xml:space="preserve">, and </w:t>
      </w:r>
      <w:r w:rsidRPr="00F11C3E" w:rsidR="009200DB">
        <w:t>those decisions would then have to b</w:t>
      </w:r>
      <w:r w:rsidRPr="00F11C3E" w:rsidR="009203BD">
        <w:t xml:space="preserve">e defended and properly upheld, but </w:t>
      </w:r>
      <w:r w:rsidRPr="00F11C3E" w:rsidR="009200DB">
        <w:t xml:space="preserve">I strongly believe </w:t>
      </w:r>
      <w:r w:rsidRPr="00F11C3E" w:rsidR="009203BD">
        <w:t>that</w:t>
      </w:r>
      <w:r w:rsidRPr="00F11C3E" w:rsidR="000303EE">
        <w:t>,</w:t>
      </w:r>
      <w:r w:rsidRPr="00F11C3E" w:rsidR="009203BD">
        <w:t xml:space="preserve"> </w:t>
      </w:r>
      <w:r w:rsidRPr="00F11C3E" w:rsidR="009200DB">
        <w:t xml:space="preserve">with those additional strengths </w:t>
      </w:r>
      <w:r w:rsidRPr="00F11C3E" w:rsidR="009203BD">
        <w:t>of power</w:t>
      </w:r>
      <w:r w:rsidRPr="00F11C3E" w:rsidR="000303EE">
        <w:t>,</w:t>
      </w:r>
      <w:r w:rsidRPr="00F11C3E" w:rsidR="009203BD">
        <w:t xml:space="preserve"> the Environment Agency </w:t>
      </w:r>
      <w:r w:rsidRPr="00F11C3E" w:rsidR="009200DB">
        <w:t xml:space="preserve">would be in a better position </w:t>
      </w:r>
      <w:r w:rsidRPr="00F11C3E" w:rsidR="000303EE">
        <w:t xml:space="preserve">to </w:t>
      </w:r>
      <w:r w:rsidRPr="00F11C3E" w:rsidR="009200DB">
        <w:t>work with local authorities</w:t>
      </w:r>
      <w:r w:rsidRPr="00F11C3E" w:rsidR="009203BD">
        <w:t xml:space="preserve"> </w:t>
      </w:r>
      <w:r w:rsidRPr="00F11C3E" w:rsidR="000303EE">
        <w:t>on</w:t>
      </w:r>
      <w:r w:rsidRPr="00F11C3E" w:rsidR="009203BD">
        <w:t xml:space="preserve"> what comes to the table.</w:t>
      </w:r>
    </w:p>
    <w:p w:rsidR="00C80D60" w:rsidRPr="00F11C3E" w:rsidP="00C80D60">
      <w:pPr>
        <w:pStyle w:val="Question"/>
      </w:pPr>
      <w:sdt>
        <w:sdtPr>
          <w:alias w:val="Member"/>
          <w:tag w:val="&lt;Member mnisId='155' dodsId='25772'&gt;"/>
          <w:id w:val="1012347579"/>
          <w:placeholder>
            <w:docPart w:val="DefaultPlaceholder_1082065158"/>
          </w:placeholder>
          <w:richText/>
        </w:sdtPr>
        <w:sdtContent>
          <w:r w:rsidRPr="00F11C3E">
            <w:rPr>
              <w:b/>
            </w:rPr>
            <w:t>Geraint Davies:</w:t>
          </w:r>
        </w:sdtContent>
      </w:sdt>
      <w:r w:rsidRPr="00F11C3E">
        <w:t xml:space="preserve"> If the Environment Agency says, “No, </w:t>
      </w:r>
      <w:r w:rsidRPr="00F11C3E" w:rsidR="009203BD">
        <w:t xml:space="preserve">this </w:t>
      </w:r>
      <w:r w:rsidRPr="00F11C3E">
        <w:t>is going to cause a flood in a couple of years</w:t>
      </w:r>
      <w:r w:rsidR="00721CD2">
        <w:t>,</w:t>
      </w:r>
      <w:r w:rsidRPr="00F11C3E">
        <w:t>”</w:t>
      </w:r>
      <w:r w:rsidRPr="00F11C3E" w:rsidR="009200DB">
        <w:t xml:space="preserve"> the local authority pushes ahead anyway and then there is a flood, </w:t>
      </w:r>
      <w:r w:rsidRPr="00F11C3E" w:rsidR="009203BD">
        <w:t xml:space="preserve">what do you think should happen? Should the </w:t>
      </w:r>
      <w:r w:rsidRPr="00F11C3E" w:rsidR="009200DB">
        <w:t>local authority</w:t>
      </w:r>
      <w:r w:rsidRPr="00F11C3E" w:rsidR="009203BD">
        <w:t xml:space="preserve"> b</w:t>
      </w:r>
      <w:r w:rsidRPr="00F11C3E" w:rsidR="009200DB">
        <w:t>e legally responsible</w:t>
      </w:r>
      <w:r w:rsidRPr="00F11C3E" w:rsidR="000303EE">
        <w:t>?</w:t>
      </w:r>
      <w:r w:rsidRPr="00F11C3E" w:rsidR="00837DFA">
        <w:t xml:space="preserve"> </w:t>
      </w:r>
      <w:r w:rsidRPr="00F11C3E" w:rsidR="000303EE">
        <w:t xml:space="preserve">Should </w:t>
      </w:r>
      <w:r w:rsidRPr="00F11C3E" w:rsidR="00837DFA">
        <w:t xml:space="preserve">the people making decisions be financially </w:t>
      </w:r>
      <w:r w:rsidRPr="00F11C3E" w:rsidR="009200DB">
        <w:t>responsible</w:t>
      </w:r>
      <w:r w:rsidRPr="00F11C3E" w:rsidR="00837DFA">
        <w:t xml:space="preserve">? </w:t>
      </w:r>
      <w:r w:rsidRPr="00F11C3E" w:rsidR="009200DB">
        <w:t>What do you think about that?</w:t>
      </w:r>
    </w:p>
    <w:p w:rsidR="00C80D60" w:rsidRPr="00F11C3E" w:rsidP="00C80D60">
      <w:pPr>
        <w:pStyle w:val="Answer"/>
      </w:pPr>
      <w:sdt>
        <w:sdtPr>
          <w:alias w:val="Witness"/>
          <w:id w:val="-698396206"/>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Pr>
              <w:b/>
            </w:rPr>
            <w:t xml:space="preserve"> </w:t>
          </w:r>
        </w:sdtContent>
      </w:sdt>
      <w:r w:rsidRPr="00F11C3E">
        <w:t xml:space="preserve">The point I am making here </w:t>
      </w:r>
      <w:r w:rsidRPr="00F11C3E" w:rsidR="00837DFA">
        <w:t>is that</w:t>
      </w:r>
      <w:r w:rsidRPr="00F11C3E" w:rsidR="000303EE">
        <w:t>,</w:t>
      </w:r>
      <w:r w:rsidRPr="00F11C3E" w:rsidR="00837DFA">
        <w:t xml:space="preserve"> if the Environment Agen</w:t>
      </w:r>
      <w:r w:rsidRPr="00F11C3E">
        <w:t>c</w:t>
      </w:r>
      <w:r w:rsidRPr="00F11C3E" w:rsidR="00837DFA">
        <w:t>y</w:t>
      </w:r>
      <w:r w:rsidRPr="00F11C3E">
        <w:t xml:space="preserve"> say</w:t>
      </w:r>
      <w:r w:rsidRPr="00F11C3E" w:rsidR="000303EE">
        <w:t>s</w:t>
      </w:r>
      <w:r w:rsidRPr="00F11C3E">
        <w:t xml:space="preserve"> no</w:t>
      </w:r>
      <w:r w:rsidRPr="00F11C3E" w:rsidR="00837DFA">
        <w:t xml:space="preserve">, that </w:t>
      </w:r>
      <w:r w:rsidRPr="00F11C3E" w:rsidR="009200DB">
        <w:t xml:space="preserve">on </w:t>
      </w:r>
      <w:r w:rsidRPr="00F11C3E" w:rsidR="000303EE">
        <w:t>its</w:t>
      </w:r>
      <w:r w:rsidRPr="00F11C3E" w:rsidR="009200DB">
        <w:t xml:space="preserve"> belief and </w:t>
      </w:r>
      <w:r w:rsidRPr="00F11C3E" w:rsidR="000303EE">
        <w:t>its</w:t>
      </w:r>
      <w:r w:rsidRPr="00F11C3E" w:rsidR="009200DB">
        <w:t xml:space="preserve"> professional </w:t>
      </w:r>
      <w:r w:rsidRPr="00F11C3E" w:rsidR="000303EE">
        <w:t>judgment</w:t>
      </w:r>
      <w:r w:rsidRPr="00F11C3E" w:rsidR="00837DFA">
        <w:t xml:space="preserve"> </w:t>
      </w:r>
      <w:r w:rsidRPr="00F11C3E" w:rsidR="000303EE">
        <w:t xml:space="preserve">it </w:t>
      </w:r>
      <w:r w:rsidRPr="00F11C3E" w:rsidR="009200DB">
        <w:t>feel</w:t>
      </w:r>
      <w:r w:rsidRPr="00F11C3E" w:rsidR="000303EE">
        <w:t>s</w:t>
      </w:r>
      <w:r w:rsidRPr="00F11C3E" w:rsidR="009200DB">
        <w:t xml:space="preserve"> this is a long</w:t>
      </w:r>
      <w:r w:rsidR="00721CD2">
        <w:t>-</w:t>
      </w:r>
      <w:r w:rsidRPr="00F11C3E" w:rsidR="009200DB">
        <w:t>term threat</w:t>
      </w:r>
      <w:r w:rsidRPr="00F11C3E" w:rsidR="00837DFA">
        <w:t xml:space="preserve">, once </w:t>
      </w:r>
      <w:r w:rsidRPr="00F11C3E" w:rsidR="000303EE">
        <w:t>it</w:t>
      </w:r>
      <w:r w:rsidRPr="00F11C3E" w:rsidR="009200DB">
        <w:t xml:space="preserve"> </w:t>
      </w:r>
      <w:r w:rsidRPr="00F11C3E" w:rsidR="000303EE">
        <w:t xml:space="preserve">has </w:t>
      </w:r>
      <w:r w:rsidRPr="00F11C3E" w:rsidR="009200DB">
        <w:t xml:space="preserve">declared that </w:t>
      </w:r>
      <w:r w:rsidRPr="00F11C3E" w:rsidR="00837DFA">
        <w:t xml:space="preserve">it </w:t>
      </w:r>
      <w:r w:rsidRPr="00F11C3E" w:rsidR="009200DB">
        <w:t>should be taken more seriously than it perhaps is today.</w:t>
      </w:r>
    </w:p>
    <w:p w:rsidR="00C80D60" w:rsidRPr="00F11C3E" w:rsidP="009200DB">
      <w:pPr>
        <w:pStyle w:val="Question"/>
      </w:pPr>
      <w:sdt>
        <w:sdtPr>
          <w:alias w:val="Member"/>
          <w:tag w:val="&lt;Member mnisId='155' dodsId='25772'&gt;"/>
          <w:id w:val="-518844630"/>
          <w:placeholder>
            <w:docPart w:val="DefaultPlaceholder_1082065158"/>
          </w:placeholder>
          <w:richText/>
        </w:sdtPr>
        <w:sdtContent>
          <w:r w:rsidRPr="00F11C3E">
            <w:rPr>
              <w:b/>
            </w:rPr>
            <w:t>Geraint Davies:</w:t>
          </w:r>
        </w:sdtContent>
      </w:sdt>
      <w:r w:rsidRPr="00F11C3E">
        <w:t xml:space="preserve"> </w:t>
      </w:r>
      <w:r w:rsidRPr="00F11C3E" w:rsidR="009200DB">
        <w:t xml:space="preserve">David, </w:t>
      </w:r>
      <w:r w:rsidRPr="00F11C3E" w:rsidR="00837DFA">
        <w:t xml:space="preserve">do you </w:t>
      </w:r>
      <w:r w:rsidRPr="00F11C3E" w:rsidR="009200DB">
        <w:t>agree</w:t>
      </w:r>
      <w:r w:rsidRPr="00F11C3E" w:rsidR="000303EE">
        <w:t xml:space="preserve">? There </w:t>
      </w:r>
      <w:r w:rsidRPr="00F11C3E" w:rsidR="00837DFA">
        <w:t xml:space="preserve">should </w:t>
      </w:r>
      <w:r w:rsidRPr="00F11C3E" w:rsidR="009200DB">
        <w:t xml:space="preserve">be consequences if they </w:t>
      </w:r>
      <w:r w:rsidRPr="00F11C3E" w:rsidR="00837DFA">
        <w:t>are ignored</w:t>
      </w:r>
      <w:r w:rsidRPr="00F11C3E" w:rsidR="000303EE">
        <w:t>, shouldn’t there</w:t>
      </w:r>
      <w:r w:rsidRPr="00F11C3E" w:rsidR="00837DFA">
        <w:t>?</w:t>
      </w:r>
    </w:p>
    <w:p w:rsidR="00BB3796" w:rsidRPr="00F11C3E" w:rsidP="009200DB">
      <w:pPr>
        <w:pStyle w:val="Answer"/>
      </w:pPr>
      <w:sdt>
        <w:sdtPr>
          <w:alias w:val="Witness"/>
          <w:id w:val="944274130"/>
          <w:placeholder>
            <w:docPart w:val="DefaultPlaceholder_1082065158"/>
          </w:placeholder>
          <w:richText/>
        </w:sdtPr>
        <w:sdtContent>
          <w:r w:rsidRPr="00F11C3E" w:rsidR="00972E0C">
            <w:rPr>
              <w:b/>
              <w:i/>
            </w:rPr>
            <w:t>Cllr Renard:</w:t>
          </w:r>
          <w:r w:rsidRPr="00F11C3E" w:rsidR="00C80D60">
            <w:rPr>
              <w:b/>
            </w:rPr>
            <w:t xml:space="preserve"> </w:t>
          </w:r>
        </w:sdtContent>
      </w:sdt>
      <w:r w:rsidRPr="00F11C3E" w:rsidR="009200DB">
        <w:t xml:space="preserve"> </w:t>
      </w:r>
      <w:r w:rsidRPr="00F11C3E" w:rsidR="00837DFA">
        <w:t xml:space="preserve">Yes, I agree. We </w:t>
      </w:r>
      <w:r w:rsidRPr="00F11C3E" w:rsidR="009200DB">
        <w:t>are more</w:t>
      </w:r>
      <w:r w:rsidRPr="00F11C3E" w:rsidR="00837DFA">
        <w:t xml:space="preserve"> or less saying the same thing. A</w:t>
      </w:r>
      <w:r w:rsidRPr="00F11C3E" w:rsidR="009200DB">
        <w:t xml:space="preserve">ny advice from the Environment Agency should </w:t>
      </w:r>
      <w:r w:rsidRPr="00F11C3E" w:rsidR="00837DFA">
        <w:t xml:space="preserve">be taken extremely seriously. </w:t>
      </w:r>
      <w:r w:rsidR="000F7C0B">
        <w:rPr>
          <w:i/>
          <w:iCs/>
        </w:rPr>
        <w:t xml:space="preserve">[Interruption.] </w:t>
      </w:r>
      <w:r w:rsidRPr="00F11C3E" w:rsidR="00D81EF5">
        <w:t xml:space="preserve">Local authorities should only go against that if they have </w:t>
      </w:r>
      <w:r w:rsidRPr="00F11C3E" w:rsidR="001B5DA6">
        <w:t>separate</w:t>
      </w:r>
      <w:r w:rsidRPr="00F11C3E" w:rsidR="00D81EF5">
        <w:t xml:space="preserve"> reasons for doing so</w:t>
      </w:r>
      <w:r w:rsidRPr="00F11C3E" w:rsidR="00837DFA">
        <w:t xml:space="preserve">. </w:t>
      </w:r>
      <w:r w:rsidRPr="00F11C3E" w:rsidR="00D81EF5">
        <w:t xml:space="preserve">The only slight difference to the point you were making is that local </w:t>
      </w:r>
      <w:r w:rsidRPr="00F11C3E" w:rsidR="00837DFA">
        <w:t xml:space="preserve">authorities should have the final say. Yes, clearly there are consequences. </w:t>
      </w:r>
      <w:r w:rsidRPr="00F11C3E" w:rsidR="009200DB">
        <w:t xml:space="preserve">Local authorities are the only democratically accountable </w:t>
      </w:r>
      <w:r w:rsidRPr="00F11C3E" w:rsidR="00837DFA">
        <w:t xml:space="preserve">local </w:t>
      </w:r>
      <w:r w:rsidRPr="00F11C3E" w:rsidR="009200DB">
        <w:t>body</w:t>
      </w:r>
      <w:r w:rsidR="000F7C0B">
        <w:t>,</w:t>
      </w:r>
      <w:r w:rsidRPr="00F11C3E" w:rsidR="009200DB">
        <w:t xml:space="preserve"> and therefore the final </w:t>
      </w:r>
      <w:r w:rsidRPr="00F11C3E" w:rsidR="001B5DA6">
        <w:t xml:space="preserve">decision should rest with them. As </w:t>
      </w:r>
      <w:r w:rsidRPr="00F11C3E" w:rsidR="00837DFA">
        <w:t>a general principle</w:t>
      </w:r>
      <w:r w:rsidRPr="00F11C3E" w:rsidR="001B5DA6">
        <w:t>,</w:t>
      </w:r>
      <w:r w:rsidRPr="00F11C3E" w:rsidR="00837DFA">
        <w:t xml:space="preserve"> it would be </w:t>
      </w:r>
      <w:r w:rsidRPr="00F11C3E" w:rsidR="009200DB">
        <w:t>unwise</w:t>
      </w:r>
      <w:r w:rsidRPr="00F11C3E" w:rsidR="00837DFA">
        <w:t xml:space="preserve"> </w:t>
      </w:r>
      <w:r w:rsidRPr="00F11C3E" w:rsidR="009200DB">
        <w:t xml:space="preserve">to go </w:t>
      </w:r>
      <w:r w:rsidRPr="00F11C3E" w:rsidR="009200DB">
        <w:t>against very strong professional advice from the Environment Agency</w:t>
      </w:r>
      <w:r w:rsidRPr="00F11C3E" w:rsidR="00837DFA">
        <w:t xml:space="preserve">, </w:t>
      </w:r>
      <w:r w:rsidRPr="00F11C3E" w:rsidR="009200DB">
        <w:t>but there may well be local mitigating reasons for doing so.</w:t>
      </w:r>
    </w:p>
    <w:p w:rsidR="00BB3796" w:rsidRPr="00F11C3E" w:rsidP="001B5DA6">
      <w:pPr>
        <w:pStyle w:val="Question"/>
        <w:numPr>
          <w:ilvl w:val="0"/>
          <w:numId w:val="0"/>
        </w:numPr>
        <w:ind w:left="794"/>
      </w:pPr>
      <w:sdt>
        <w:sdtPr>
          <w:alias w:val="Member"/>
          <w:tag w:val="&lt;Member mnisId='4072' dodsId='28723'&gt;"/>
          <w:id w:val="-2031638524"/>
          <w:placeholder>
            <w:docPart w:val="DefaultPlaceholder_1082065158"/>
          </w:placeholder>
          <w:richText/>
        </w:sdtPr>
        <w:sdtContent>
          <w:r w:rsidRPr="00F11C3E">
            <w:rPr>
              <w:b/>
            </w:rPr>
            <w:t>Chair:</w:t>
          </w:r>
        </w:sdtContent>
      </w:sdt>
      <w:r w:rsidRPr="00F11C3E" w:rsidR="00837DFA">
        <w:t xml:space="preserve"> Geraint, was that your mobile phone going off?</w:t>
      </w:r>
    </w:p>
    <w:p w:rsidR="00BB3796" w:rsidRPr="00F11C3E" w:rsidP="001B5DA6">
      <w:pPr>
        <w:pStyle w:val="Question"/>
        <w:numPr>
          <w:ilvl w:val="0"/>
          <w:numId w:val="0"/>
        </w:numPr>
        <w:ind w:left="794"/>
      </w:pPr>
      <w:sdt>
        <w:sdtPr>
          <w:alias w:val="Member"/>
          <w:tag w:val="&lt;Member mnisId='155' dodsId='25772'&gt;"/>
          <w:id w:val="1246688962"/>
          <w:placeholder>
            <w:docPart w:val="DefaultPlaceholder_1082065158"/>
          </w:placeholder>
          <w:richText/>
        </w:sdtPr>
        <w:sdtContent>
          <w:r w:rsidRPr="00F11C3E">
            <w:rPr>
              <w:b/>
            </w:rPr>
            <w:t>Geraint Davies:</w:t>
          </w:r>
        </w:sdtContent>
      </w:sdt>
      <w:r w:rsidRPr="00F11C3E">
        <w:t xml:space="preserve"> </w:t>
      </w:r>
      <w:r w:rsidRPr="00F11C3E" w:rsidR="00837DFA">
        <w:t xml:space="preserve">I regret it </w:t>
      </w:r>
      <w:r w:rsidRPr="00F11C3E">
        <w:t>was</w:t>
      </w:r>
      <w:r w:rsidRPr="00F11C3E" w:rsidR="00837DFA">
        <w:t>, and I apologise massively in public.</w:t>
      </w:r>
    </w:p>
    <w:p w:rsidR="00C80D60" w:rsidRPr="00F11C3E" w:rsidP="00BB3796">
      <w:pPr>
        <w:pStyle w:val="Question"/>
      </w:pPr>
      <w:sdt>
        <w:sdtPr>
          <w:alias w:val="Member"/>
          <w:tag w:val="&lt;Member mnisId='4072' dodsId='28723'&gt;"/>
          <w:id w:val="-258597781"/>
          <w:placeholder>
            <w:docPart w:val="DefaultPlaceholder_1082065158"/>
          </w:placeholder>
          <w:richText/>
        </w:sdtPr>
        <w:sdtContent>
          <w:r w:rsidRPr="00F11C3E" w:rsidR="00BB3796">
            <w:rPr>
              <w:b/>
            </w:rPr>
            <w:t>Chair:</w:t>
          </w:r>
        </w:sdtContent>
      </w:sdt>
      <w:r w:rsidRPr="00F11C3E" w:rsidR="00BB3796">
        <w:t xml:space="preserve"> </w:t>
      </w:r>
      <w:r w:rsidRPr="00F11C3E" w:rsidR="00837DFA">
        <w:t xml:space="preserve">It is okay; you will be fined later. I am sure we will come up with </w:t>
      </w:r>
      <w:r w:rsidRPr="00F11C3E" w:rsidR="001B5DA6">
        <w:t>the</w:t>
      </w:r>
      <w:r w:rsidRPr="00F11C3E" w:rsidR="00837DFA">
        <w:t xml:space="preserve"> necessary fine. </w:t>
      </w:r>
      <w:r w:rsidRPr="00F11C3E" w:rsidR="009200DB">
        <w:t xml:space="preserve">David, </w:t>
      </w:r>
      <w:r w:rsidRPr="00F11C3E" w:rsidR="00837DFA">
        <w:t>on the 9% of permissions</w:t>
      </w:r>
      <w:r w:rsidRPr="00F11C3E" w:rsidR="001B5DA6">
        <w:t xml:space="preserve"> you talked about</w:t>
      </w:r>
      <w:r w:rsidRPr="00F11C3E" w:rsidR="00837DFA">
        <w:t xml:space="preserve"> </w:t>
      </w:r>
      <w:r w:rsidRPr="00F11C3E" w:rsidR="009200DB">
        <w:t>that go against the Environment Agency</w:t>
      </w:r>
      <w:r w:rsidRPr="00F11C3E" w:rsidR="00BF69DC">
        <w:t>’</w:t>
      </w:r>
      <w:r w:rsidRPr="00F11C3E" w:rsidR="009200DB">
        <w:t>s advice</w:t>
      </w:r>
      <w:r w:rsidRPr="00F11C3E" w:rsidR="00837DFA">
        <w:t>, have you any breakdown—perhaps in writing—</w:t>
      </w:r>
      <w:r w:rsidRPr="00F11C3E" w:rsidR="001B5DA6">
        <w:t>of</w:t>
      </w:r>
      <w:r w:rsidRPr="00F11C3E" w:rsidR="009200DB">
        <w:t xml:space="preserve"> the number th</w:t>
      </w:r>
      <w:r w:rsidRPr="00F11C3E" w:rsidR="00837DFA">
        <w:t xml:space="preserve">at have been allowed on appeal? </w:t>
      </w:r>
      <w:r w:rsidRPr="00F11C3E" w:rsidR="009200DB">
        <w:t>How many</w:t>
      </w:r>
      <w:r w:rsidRPr="000F7C0B" w:rsidR="000F7C0B">
        <w:t xml:space="preserve"> </w:t>
      </w:r>
      <w:r w:rsidRPr="00F11C3E" w:rsidR="000F7C0B">
        <w:t>of that 9%</w:t>
      </w:r>
      <w:r w:rsidR="000F7C0B">
        <w:t xml:space="preserve"> h</w:t>
      </w:r>
      <w:r w:rsidRPr="00F11C3E" w:rsidR="00837DFA">
        <w:t xml:space="preserve">ave </w:t>
      </w:r>
      <w:r w:rsidRPr="00F11C3E" w:rsidR="009200DB">
        <w:t xml:space="preserve">been </w:t>
      </w:r>
      <w:r w:rsidRPr="00F11C3E" w:rsidR="00837DFA">
        <w:t xml:space="preserve">allowed by local authorities, </w:t>
      </w:r>
      <w:r w:rsidRPr="00F11C3E" w:rsidR="009200DB">
        <w:t xml:space="preserve">and how </w:t>
      </w:r>
      <w:r w:rsidR="000F7C0B">
        <w:t>many have</w:t>
      </w:r>
      <w:r w:rsidRPr="00F11C3E" w:rsidR="009200DB">
        <w:t xml:space="preserve"> been allowed</w:t>
      </w:r>
      <w:r w:rsidRPr="00F11C3E" w:rsidR="00837DFA">
        <w:t xml:space="preserve"> on appeal? </w:t>
      </w:r>
      <w:r w:rsidRPr="00F11C3E" w:rsidR="001B5DA6">
        <w:t>Do</w:t>
      </w:r>
      <w:r w:rsidRPr="00F11C3E" w:rsidR="00837DFA">
        <w:t xml:space="preserve"> you </w:t>
      </w:r>
      <w:r w:rsidRPr="00F11C3E" w:rsidR="001B5DA6">
        <w:t>have</w:t>
      </w:r>
      <w:r w:rsidRPr="00F11C3E" w:rsidR="00837DFA">
        <w:t xml:space="preserve"> any breakdown on that?</w:t>
      </w:r>
    </w:p>
    <w:p w:rsidR="001D59D8" w:rsidRPr="00F11C3E" w:rsidP="00BB3796">
      <w:pPr>
        <w:pStyle w:val="Answer"/>
      </w:pPr>
      <w:sdt>
        <w:sdtPr>
          <w:alias w:val="Witness"/>
          <w:id w:val="1170445962"/>
          <w:placeholder>
            <w:docPart w:val="DefaultPlaceholder_1082065158"/>
          </w:placeholder>
          <w:richText/>
        </w:sdtPr>
        <w:sdtContent>
          <w:r w:rsidRPr="00F11C3E" w:rsidR="00972E0C">
            <w:rPr>
              <w:b/>
              <w:i/>
            </w:rPr>
            <w:t>Cllr Renard:</w:t>
          </w:r>
          <w:r w:rsidRPr="00F11C3E" w:rsidR="00BB3796">
            <w:rPr>
              <w:b/>
            </w:rPr>
            <w:t xml:space="preserve"> </w:t>
          </w:r>
        </w:sdtContent>
      </w:sdt>
      <w:r w:rsidRPr="00F11C3E" w:rsidR="001B5DA6">
        <w:t>We</w:t>
      </w:r>
      <w:r w:rsidRPr="00F11C3E" w:rsidR="00BB3796">
        <w:t xml:space="preserve"> can certainly get that for you</w:t>
      </w:r>
      <w:r w:rsidRPr="00F11C3E" w:rsidR="001B5DA6">
        <w:t>.</w:t>
      </w:r>
      <w:r w:rsidRPr="00F11C3E" w:rsidR="00837DFA">
        <w:t xml:space="preserve"> </w:t>
      </w:r>
      <w:r w:rsidRPr="00F11C3E" w:rsidR="001B5DA6">
        <w:t xml:space="preserve">To </w:t>
      </w:r>
      <w:r w:rsidRPr="00F11C3E" w:rsidR="00837DFA">
        <w:t xml:space="preserve">clarify the point I was making earlier, </w:t>
      </w:r>
      <w:r w:rsidRPr="00F11C3E" w:rsidR="00BB3796">
        <w:t>9% of planning approvals</w:t>
      </w:r>
      <w:r w:rsidRPr="00F11C3E" w:rsidR="00837DFA">
        <w:t xml:space="preserve"> were given on areas where there </w:t>
      </w:r>
      <w:r w:rsidR="000F7C0B">
        <w:t>is</w:t>
      </w:r>
      <w:r w:rsidRPr="00F11C3E" w:rsidR="00837DFA">
        <w:t xml:space="preserve"> a flood risk. </w:t>
      </w:r>
      <w:r w:rsidRPr="00F11C3E" w:rsidR="00BB3796">
        <w:t xml:space="preserve">That </w:t>
      </w:r>
      <w:r w:rsidRPr="00F11C3E" w:rsidR="00837DFA">
        <w:t xml:space="preserve">was not necessarily against the </w:t>
      </w:r>
      <w:r w:rsidRPr="00F11C3E" w:rsidR="00BB3796">
        <w:t>advice of the Environment Agency</w:t>
      </w:r>
      <w:r w:rsidRPr="00F11C3E" w:rsidR="00837DFA">
        <w:t xml:space="preserve">; mitigating circumstances or conditions may </w:t>
      </w:r>
      <w:r w:rsidRPr="00F11C3E" w:rsidR="009200DB">
        <w:t>have been applied</w:t>
      </w:r>
      <w:r w:rsidRPr="00F11C3E" w:rsidR="002A5E70">
        <w:t>.</w:t>
      </w:r>
      <w:r w:rsidRPr="00F11C3E" w:rsidR="009200DB">
        <w:t xml:space="preserve"> </w:t>
      </w:r>
      <w:r w:rsidRPr="00F11C3E" w:rsidR="002A5E70">
        <w:t xml:space="preserve">Let </w:t>
      </w:r>
      <w:r w:rsidRPr="00F11C3E" w:rsidR="009200DB">
        <w:t>me come back to you with some more detail on that.</w:t>
      </w:r>
    </w:p>
    <w:p w:rsidR="00D01690" w:rsidRPr="00F11C3E" w:rsidP="002A5E70">
      <w:pPr>
        <w:pStyle w:val="Question"/>
        <w:numPr>
          <w:ilvl w:val="0"/>
          <w:numId w:val="0"/>
        </w:numPr>
        <w:ind w:left="794"/>
      </w:pPr>
      <w:sdt>
        <w:sdtPr>
          <w:alias w:val="Member"/>
          <w:tag w:val="&lt;Member mnisId='4072' dodsId='28723'&gt;"/>
          <w:id w:val="879057365"/>
          <w:placeholder>
            <w:docPart w:val="DefaultPlaceholder_1082065158"/>
          </w:placeholder>
          <w:richText/>
        </w:sdtPr>
        <w:sdtContent>
          <w:r w:rsidRPr="00F11C3E" w:rsidR="001D59D8">
            <w:rPr>
              <w:b/>
            </w:rPr>
            <w:t>Chair:</w:t>
          </w:r>
        </w:sdtContent>
      </w:sdt>
      <w:r w:rsidRPr="00F11C3E" w:rsidR="001D59D8">
        <w:t xml:space="preserve"> </w:t>
      </w:r>
      <w:r w:rsidRPr="00F11C3E" w:rsidR="002A5E70">
        <w:t xml:space="preserve">I am sorry </w:t>
      </w:r>
      <w:r w:rsidRPr="00F11C3E" w:rsidR="001D59D8">
        <w:t>to give you so much homework.</w:t>
      </w:r>
    </w:p>
    <w:p w:rsidR="00837DFA" w:rsidRPr="00F11C3E" w:rsidP="009200DB">
      <w:pPr>
        <w:pStyle w:val="Question"/>
      </w:pPr>
      <w:sdt>
        <w:sdtPr>
          <w:alias w:val="Member"/>
          <w:tag w:val="&lt;Member mnisId='4831' dodsId=''&gt;"/>
          <w:id w:val="-321206060"/>
          <w:placeholder>
            <w:docPart w:val="DefaultPlaceholder_1082065158"/>
          </w:placeholder>
          <w:richText/>
        </w:sdtPr>
        <w:sdtContent>
          <w:r w:rsidRPr="00F11C3E" w:rsidR="00D01690">
            <w:rPr>
              <w:b/>
            </w:rPr>
            <w:t>Ian Byrne:</w:t>
          </w:r>
        </w:sdtContent>
      </w:sdt>
      <w:r w:rsidRPr="00F11C3E" w:rsidR="00D01690">
        <w:t xml:space="preserve"> Before I ask the question</w:t>
      </w:r>
      <w:r w:rsidRPr="00F11C3E" w:rsidR="002A5E70">
        <w:t>,</w:t>
      </w:r>
      <w:r w:rsidRPr="00F11C3E" w:rsidR="00D01690">
        <w:t xml:space="preserve"> I would like to thank both witnesses for their excellent evidence.</w:t>
      </w:r>
      <w:r w:rsidRPr="00F11C3E">
        <w:t xml:space="preserve"> There have </w:t>
      </w:r>
      <w:r w:rsidRPr="00F11C3E" w:rsidR="009200DB">
        <w:t>been a couple of mentions</w:t>
      </w:r>
      <w:r w:rsidRPr="00F11C3E">
        <w:t xml:space="preserve"> of </w:t>
      </w:r>
      <w:r w:rsidRPr="00F11C3E" w:rsidR="009200DB">
        <w:t>ta</w:t>
      </w:r>
      <w:r w:rsidRPr="00F11C3E">
        <w:t>x breaks. Would it not be a much better idea if</w:t>
      </w:r>
      <w:r w:rsidRPr="00F11C3E" w:rsidR="009200DB">
        <w:t xml:space="preserve"> some of the </w:t>
      </w:r>
      <w:r w:rsidRPr="00F11C3E">
        <w:t>£</w:t>
      </w:r>
      <w:r w:rsidRPr="00F11C3E" w:rsidR="009200DB">
        <w:t xml:space="preserve">57 billion </w:t>
      </w:r>
      <w:r w:rsidRPr="00F11C3E">
        <w:t xml:space="preserve">that </w:t>
      </w:r>
      <w:r w:rsidRPr="00F11C3E" w:rsidR="009200DB">
        <w:t xml:space="preserve">has been paid out </w:t>
      </w:r>
      <w:r w:rsidRPr="00F11C3E" w:rsidR="000F7C0B">
        <w:t xml:space="preserve">by privatised water companies </w:t>
      </w:r>
      <w:r w:rsidRPr="00F11C3E">
        <w:t xml:space="preserve">to </w:t>
      </w:r>
      <w:r w:rsidR="000F7C0B">
        <w:t xml:space="preserve">their </w:t>
      </w:r>
      <w:r w:rsidRPr="00F11C3E" w:rsidR="009200DB">
        <w:t xml:space="preserve">shareholders </w:t>
      </w:r>
      <w:r w:rsidR="000F7C0B">
        <w:t>in</w:t>
      </w:r>
      <w:r w:rsidRPr="00F11C3E" w:rsidR="009200DB">
        <w:t xml:space="preserve"> dividends </w:t>
      </w:r>
      <w:r w:rsidRPr="00F11C3E">
        <w:t>was perhaps</w:t>
      </w:r>
      <w:r w:rsidRPr="00F11C3E" w:rsidR="009200DB">
        <w:t xml:space="preserve"> </w:t>
      </w:r>
      <w:r w:rsidRPr="00F11C3E">
        <w:t>re</w:t>
      </w:r>
      <w:r w:rsidRPr="00F11C3E" w:rsidR="009200DB">
        <w:t xml:space="preserve">invested in </w:t>
      </w:r>
      <w:r w:rsidRPr="00F11C3E">
        <w:t xml:space="preserve">the </w:t>
      </w:r>
      <w:r w:rsidRPr="00F11C3E" w:rsidR="009200DB">
        <w:t>infrastructure</w:t>
      </w:r>
      <w:r w:rsidRPr="00F11C3E">
        <w:t>? I would</w:t>
      </w:r>
      <w:r w:rsidRPr="00F11C3E" w:rsidR="009200DB">
        <w:t xml:space="preserve"> certainly call for</w:t>
      </w:r>
      <w:r w:rsidRPr="00F11C3E" w:rsidR="00E57F46">
        <w:t xml:space="preserve"> that</w:t>
      </w:r>
      <w:r w:rsidRPr="00F11C3E" w:rsidR="009200DB">
        <w:t xml:space="preserve">. </w:t>
      </w:r>
      <w:r w:rsidRPr="00F11C3E">
        <w:t>That is my view on the tax break question that has been raised so eloquently today.</w:t>
      </w:r>
    </w:p>
    <w:p w:rsidR="00BB3796" w:rsidRPr="00F11C3E" w:rsidP="00837DFA">
      <w:pPr>
        <w:pStyle w:val="Question"/>
        <w:numPr>
          <w:ilvl w:val="0"/>
          <w:numId w:val="0"/>
        </w:numPr>
        <w:ind w:left="794"/>
      </w:pPr>
      <w:r w:rsidRPr="00F11C3E">
        <w:t xml:space="preserve">David, </w:t>
      </w:r>
      <w:r w:rsidRPr="00F11C3E" w:rsidR="00837DFA">
        <w:t>the Government ha</w:t>
      </w:r>
      <w:r w:rsidRPr="00F11C3E" w:rsidR="00AE27A9">
        <w:t>ve</w:t>
      </w:r>
      <w:r w:rsidRPr="00F11C3E" w:rsidR="00837DFA">
        <w:t xml:space="preserve"> </w:t>
      </w:r>
      <w:r w:rsidRPr="00F11C3E">
        <w:t>focused on using the planning system</w:t>
      </w:r>
      <w:r w:rsidR="000F7C0B">
        <w:t>,</w:t>
      </w:r>
      <w:r w:rsidRPr="00F11C3E">
        <w:t xml:space="preserve"> </w:t>
      </w:r>
      <w:r w:rsidRPr="00F11C3E" w:rsidR="000F7C0B">
        <w:t>rather than legislation</w:t>
      </w:r>
      <w:r w:rsidR="000F7C0B">
        <w:t>,</w:t>
      </w:r>
      <w:r w:rsidRPr="00F11C3E" w:rsidR="000F7C0B">
        <w:t xml:space="preserve"> </w:t>
      </w:r>
      <w:r w:rsidRPr="00F11C3E">
        <w:t>to encourage the ad</w:t>
      </w:r>
      <w:r w:rsidRPr="00F11C3E" w:rsidR="00837DFA">
        <w:t xml:space="preserve">option of sustainable drainage. </w:t>
      </w:r>
      <w:r w:rsidRPr="00F11C3E">
        <w:t xml:space="preserve">Is this effective in delivering these systems </w:t>
      </w:r>
      <w:r w:rsidRPr="00F11C3E" w:rsidR="00837DFA">
        <w:t xml:space="preserve">where they </w:t>
      </w:r>
      <w:r w:rsidRPr="00F11C3E">
        <w:t>ar</w:t>
      </w:r>
      <w:r w:rsidRPr="00F11C3E" w:rsidR="00837DFA">
        <w:t>e needed as part of a catchment</w:t>
      </w:r>
      <w:r w:rsidR="000F7C0B">
        <w:t>-</w:t>
      </w:r>
      <w:r w:rsidRPr="00F11C3E">
        <w:t>based approach?</w:t>
      </w:r>
    </w:p>
    <w:p w:rsidR="00E42975" w:rsidRPr="00F11C3E" w:rsidP="00E42975">
      <w:pPr>
        <w:pStyle w:val="Answer"/>
      </w:pPr>
      <w:sdt>
        <w:sdtPr>
          <w:alias w:val="Witness"/>
          <w:id w:val="1881364556"/>
          <w:placeholder>
            <w:docPart w:val="DefaultPlaceholder_1082065158"/>
          </w:placeholder>
          <w:richText/>
        </w:sdtPr>
        <w:sdtContent>
          <w:r w:rsidRPr="00F11C3E" w:rsidR="00972E0C">
            <w:rPr>
              <w:b/>
              <w:i/>
            </w:rPr>
            <w:t>Cllr Renard:</w:t>
          </w:r>
          <w:r w:rsidRPr="00F11C3E">
            <w:rPr>
              <w:b/>
            </w:rPr>
            <w:t xml:space="preserve"> </w:t>
          </w:r>
        </w:sdtContent>
      </w:sdt>
      <w:r w:rsidRPr="00F11C3E">
        <w:t xml:space="preserve">I would come back to the fact that the </w:t>
      </w:r>
      <w:r w:rsidRPr="00F11C3E" w:rsidR="00E57F46">
        <w:t xml:space="preserve">local authority </w:t>
      </w:r>
      <w:r w:rsidRPr="00F11C3E">
        <w:t xml:space="preserve">knows </w:t>
      </w:r>
      <w:r w:rsidRPr="00F11C3E" w:rsidR="00E57F46">
        <w:t>its</w:t>
      </w:r>
      <w:r w:rsidRPr="00F11C3E">
        <w:t xml:space="preserve"> area best</w:t>
      </w:r>
      <w:r w:rsidRPr="00F11C3E" w:rsidR="00E57F46">
        <w:t>.</w:t>
      </w:r>
      <w:r w:rsidRPr="00F11C3E" w:rsidR="00BA5A9F">
        <w:t xml:space="preserve"> I always tend to want to steer away from central direction. As </w:t>
      </w:r>
      <w:r w:rsidRPr="00F11C3E" w:rsidR="009200DB">
        <w:t>a general rule</w:t>
      </w:r>
      <w:r w:rsidRPr="00F11C3E" w:rsidR="00E57F46">
        <w:t>,</w:t>
      </w:r>
      <w:r w:rsidRPr="00F11C3E" w:rsidR="009200DB">
        <w:t xml:space="preserve"> no, </w:t>
      </w:r>
      <w:r w:rsidRPr="00F11C3E" w:rsidR="00BA5A9F">
        <w:t xml:space="preserve">it is </w:t>
      </w:r>
      <w:r w:rsidRPr="00F11C3E" w:rsidR="009200DB">
        <w:t xml:space="preserve">better left to </w:t>
      </w:r>
      <w:r w:rsidRPr="00F11C3E" w:rsidR="00BA5A9F">
        <w:t xml:space="preserve">the </w:t>
      </w:r>
      <w:r w:rsidRPr="00F11C3E" w:rsidR="009200DB">
        <w:t>local authority to take a view on these matters</w:t>
      </w:r>
      <w:r w:rsidRPr="00F11C3E" w:rsidR="00BA5A9F">
        <w:t>.</w:t>
      </w:r>
    </w:p>
    <w:p w:rsidR="00E42975" w:rsidRPr="00F11C3E" w:rsidP="00E42975">
      <w:pPr>
        <w:pStyle w:val="Answer"/>
      </w:pPr>
      <w:sdt>
        <w:sdtPr>
          <w:alias w:val="Witness"/>
          <w:id w:val="-470828706"/>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sdtContent>
      </w:sdt>
      <w:r w:rsidRPr="00F11C3E">
        <w:rPr>
          <w:b/>
        </w:rPr>
        <w:t xml:space="preserve"> </w:t>
      </w:r>
      <w:r w:rsidRPr="00F11C3E" w:rsidR="009200DB">
        <w:t>I am minded to support what David has said, because local choices</w:t>
      </w:r>
      <w:r w:rsidRPr="00F11C3E" w:rsidR="00BA5A9F">
        <w:t xml:space="preserve"> and </w:t>
      </w:r>
      <w:r w:rsidRPr="00F11C3E" w:rsidR="009200DB">
        <w:t xml:space="preserve">local knowledge </w:t>
      </w:r>
      <w:r w:rsidRPr="00F11C3E" w:rsidR="00E57F46">
        <w:t>are</w:t>
      </w:r>
      <w:r w:rsidRPr="00F11C3E" w:rsidR="009200DB">
        <w:t xml:space="preserve"> key</w:t>
      </w:r>
      <w:r w:rsidRPr="00F11C3E" w:rsidR="00BA5A9F">
        <w:t xml:space="preserve"> to a lot of this. </w:t>
      </w:r>
      <w:r w:rsidRPr="00F11C3E" w:rsidR="009200DB">
        <w:t>I will maybe go further</w:t>
      </w:r>
      <w:r w:rsidRPr="00F11C3E" w:rsidR="00E57F46">
        <w:t>.</w:t>
      </w:r>
      <w:r w:rsidRPr="00F11C3E" w:rsidR="009200DB">
        <w:t xml:space="preserve"> </w:t>
      </w:r>
      <w:r w:rsidRPr="00F11C3E" w:rsidR="00E57F46">
        <w:t xml:space="preserve">Let </w:t>
      </w:r>
      <w:r w:rsidRPr="00F11C3E" w:rsidR="00BA5A9F">
        <w:t xml:space="preserve">us </w:t>
      </w:r>
      <w:r w:rsidRPr="00F11C3E" w:rsidR="009200DB">
        <w:t>go back to some first principles</w:t>
      </w:r>
      <w:r w:rsidRPr="00F11C3E" w:rsidR="00BA5A9F">
        <w:t xml:space="preserve">. Even </w:t>
      </w:r>
      <w:r w:rsidRPr="00F11C3E" w:rsidR="009200DB">
        <w:t>with the very heavy downpours that we have seen in certain areas of the country in the last couple of weeks or so</w:t>
      </w:r>
      <w:r w:rsidRPr="00F11C3E" w:rsidR="00BA5A9F">
        <w:t xml:space="preserve">, what do you most commonly see? </w:t>
      </w:r>
      <w:r w:rsidRPr="00F11C3E" w:rsidR="009200DB">
        <w:t>You most commonly see surface water drainage strug</w:t>
      </w:r>
      <w:r w:rsidRPr="00F11C3E" w:rsidR="00BA5A9F">
        <w:t>gling to take away the water off roadsides. Sometimes when that over</w:t>
      </w:r>
      <w:r w:rsidRPr="00F11C3E" w:rsidR="009200DB">
        <w:t>spills</w:t>
      </w:r>
      <w:r w:rsidRPr="00F11C3E" w:rsidR="00BA5A9F">
        <w:t xml:space="preserve"> it gets into people</w:t>
      </w:r>
      <w:r w:rsidRPr="00F11C3E" w:rsidR="00BF69DC">
        <w:t>’</w:t>
      </w:r>
      <w:r w:rsidRPr="00F11C3E" w:rsidR="00BA5A9F">
        <w:t>s front doors, into business</w:t>
      </w:r>
      <w:r w:rsidRPr="00F11C3E" w:rsidR="00E57F46">
        <w:t>’</w:t>
      </w:r>
      <w:r w:rsidRPr="00F11C3E" w:rsidR="00BA5A9F">
        <w:t xml:space="preserve">s front doors, </w:t>
      </w:r>
      <w:r w:rsidRPr="00F11C3E" w:rsidR="00E57F46">
        <w:t xml:space="preserve">et cetera, and the </w:t>
      </w:r>
      <w:r w:rsidRPr="00F11C3E" w:rsidR="009200DB">
        <w:t>misery then ensues.</w:t>
      </w:r>
      <w:r w:rsidRPr="00F11C3E" w:rsidR="00BA5A9F">
        <w:t xml:space="preserve"> The first principle</w:t>
      </w:r>
      <w:r w:rsidRPr="00F11C3E" w:rsidR="00E57F46">
        <w:t>,</w:t>
      </w:r>
      <w:r w:rsidRPr="00F11C3E" w:rsidR="00BA5A9F">
        <w:t xml:space="preserve"> coming back to sustainable drainage</w:t>
      </w:r>
      <w:r w:rsidRPr="00F11C3E" w:rsidR="00E57F46">
        <w:t>,</w:t>
      </w:r>
      <w:r w:rsidRPr="00F11C3E" w:rsidR="00BA5A9F">
        <w:t xml:space="preserve"> is </w:t>
      </w:r>
      <w:r w:rsidRPr="00F11C3E" w:rsidR="00E57F46">
        <w:t xml:space="preserve">to </w:t>
      </w:r>
      <w:r w:rsidRPr="00F11C3E" w:rsidR="00BA5A9F">
        <w:t>look at all the fabulous assets that we have in this coun</w:t>
      </w:r>
      <w:r w:rsidRPr="00F11C3E" w:rsidR="002834C1">
        <w:t xml:space="preserve">try </w:t>
      </w:r>
      <w:r w:rsidRPr="00F11C3E" w:rsidR="00E57F46">
        <w:t xml:space="preserve">and </w:t>
      </w:r>
      <w:r w:rsidRPr="00F11C3E" w:rsidR="00BA5A9F">
        <w:t xml:space="preserve">make sure they are in tip-top condition. </w:t>
      </w:r>
      <w:r w:rsidRPr="00F11C3E" w:rsidR="00E57F46">
        <w:t xml:space="preserve">That </w:t>
      </w:r>
      <w:r w:rsidRPr="00F11C3E" w:rsidR="00BA5A9F">
        <w:t xml:space="preserve">needs resource and money to support local authorities, the Environment Agency and internal drainage boards to </w:t>
      </w:r>
      <w:r w:rsidRPr="00F11C3E" w:rsidR="00BA5A9F">
        <w:t>carry out basic maintenance</w:t>
      </w:r>
      <w:r w:rsidRPr="00F11C3E" w:rsidR="00E57F46">
        <w:t>:</w:t>
      </w:r>
      <w:r w:rsidRPr="00F11C3E" w:rsidR="00BA5A9F">
        <w:t xml:space="preserve"> gully-clearing operations, if I may put it that way.</w:t>
      </w:r>
    </w:p>
    <w:p w:rsidR="00B333D3" w:rsidRPr="00F11C3E" w:rsidP="00BA5A9F">
      <w:pPr>
        <w:pStyle w:val="Answer"/>
      </w:pPr>
      <w:r w:rsidRPr="00F11C3E">
        <w:t>Linked to that is the ability for us to look at a catchment</w:t>
      </w:r>
      <w:r w:rsidR="005B388D">
        <w:t>-</w:t>
      </w:r>
      <w:r w:rsidRPr="00F11C3E">
        <w:t>wide approach and understand how we manage water, how we slow the flow at the top end of that catchment, how we perhaps manage where water goes in the middle of that catchment, whether it is</w:t>
      </w:r>
      <w:r w:rsidRPr="00F11C3E">
        <w:t xml:space="preserve"> u</w:t>
      </w:r>
      <w:r w:rsidRPr="00F11C3E" w:rsidR="00E57F46">
        <w:t xml:space="preserve">rban or rural. The </w:t>
      </w:r>
      <w:r w:rsidRPr="00F11C3E">
        <w:t xml:space="preserve">city of Hull, </w:t>
      </w:r>
      <w:r w:rsidRPr="00F11C3E">
        <w:t xml:space="preserve">for example, works very closely with East Riding of Yorkshire </w:t>
      </w:r>
      <w:r w:rsidRPr="00F11C3E" w:rsidR="00E57F46">
        <w:t xml:space="preserve">Council </w:t>
      </w:r>
      <w:r w:rsidRPr="00F11C3E">
        <w:t>to manage water before it gets into the outskirts of the city</w:t>
      </w:r>
      <w:r w:rsidRPr="00F11C3E">
        <w:t xml:space="preserve">. Those </w:t>
      </w:r>
      <w:r w:rsidRPr="00F11C3E">
        <w:t xml:space="preserve">are </w:t>
      </w:r>
      <w:r w:rsidRPr="00F11C3E">
        <w:t xml:space="preserve">two </w:t>
      </w:r>
      <w:r w:rsidRPr="00F11C3E">
        <w:t>authorities th</w:t>
      </w:r>
      <w:r w:rsidRPr="00F11C3E">
        <w:t>at have come together—</w:t>
      </w:r>
      <w:r w:rsidRPr="00F11C3E">
        <w:t xml:space="preserve">dare I say it, </w:t>
      </w:r>
      <w:r w:rsidRPr="00F11C3E">
        <w:t>with differing political views—</w:t>
      </w:r>
      <w:r w:rsidRPr="00F11C3E" w:rsidR="00FA33F5">
        <w:t xml:space="preserve">and </w:t>
      </w:r>
      <w:r w:rsidRPr="00F11C3E">
        <w:t xml:space="preserve">realised </w:t>
      </w:r>
      <w:r w:rsidRPr="00F11C3E">
        <w:t xml:space="preserve">that </w:t>
      </w:r>
      <w:r w:rsidRPr="00F11C3E">
        <w:t xml:space="preserve">water </w:t>
      </w:r>
      <w:r w:rsidRPr="00F11C3E">
        <w:t xml:space="preserve">does not </w:t>
      </w:r>
      <w:r w:rsidRPr="00F11C3E">
        <w:t xml:space="preserve">know </w:t>
      </w:r>
      <w:r w:rsidRPr="00F11C3E" w:rsidR="00FA33F5">
        <w:t xml:space="preserve">or </w:t>
      </w:r>
      <w:r w:rsidRPr="00F11C3E">
        <w:t xml:space="preserve">respect any boundaries. </w:t>
      </w:r>
      <w:r w:rsidRPr="00F11C3E">
        <w:t xml:space="preserve">They have </w:t>
      </w:r>
      <w:r w:rsidRPr="00F11C3E">
        <w:t>come togeth</w:t>
      </w:r>
      <w:r w:rsidRPr="00F11C3E">
        <w:t>er to find solutions</w:t>
      </w:r>
      <w:r w:rsidRPr="00F11C3E" w:rsidR="00FA33F5">
        <w:t>,</w:t>
      </w:r>
      <w:r w:rsidRPr="00F11C3E">
        <w:t xml:space="preserve"> which fit extremely well with them.</w:t>
      </w:r>
    </w:p>
    <w:p w:rsidR="00B333D3" w:rsidRPr="00F11C3E" w:rsidP="00B333D3">
      <w:pPr>
        <w:pStyle w:val="Answer"/>
      </w:pPr>
      <w:r w:rsidRPr="00F11C3E">
        <w:t xml:space="preserve">You then </w:t>
      </w:r>
      <w:r w:rsidRPr="00F11C3E" w:rsidR="00BA5A9F">
        <w:t>have the very downstream end, where we are spending a lot of our time throwing good</w:t>
      </w:r>
      <w:r w:rsidR="005B388D">
        <w:t>,</w:t>
      </w:r>
      <w:r w:rsidRPr="00F11C3E" w:rsidR="00BA5A9F">
        <w:t xml:space="preserve"> fresh water out to </w:t>
      </w:r>
      <w:r w:rsidRPr="00F11C3E">
        <w:t xml:space="preserve">sea. Do </w:t>
      </w:r>
      <w:r w:rsidRPr="00F11C3E" w:rsidR="00BA5A9F">
        <w:t>we need to look much more closely</w:t>
      </w:r>
      <w:r w:rsidRPr="00F11C3E">
        <w:t xml:space="preserve"> at </w:t>
      </w:r>
      <w:r w:rsidRPr="00F11C3E" w:rsidR="00BA5A9F">
        <w:t xml:space="preserve">whether we can retain some </w:t>
      </w:r>
      <w:r w:rsidRPr="00F11C3E" w:rsidR="00FA33F5">
        <w:t xml:space="preserve">of that </w:t>
      </w:r>
      <w:r w:rsidRPr="00F11C3E" w:rsidR="00BA5A9F">
        <w:t>water for the really dry periods that we have most recently been suffering</w:t>
      </w:r>
      <w:r w:rsidRPr="00F11C3E">
        <w:t xml:space="preserve">? There is a whole range of issues </w:t>
      </w:r>
      <w:r w:rsidRPr="00F11C3E" w:rsidR="00BA5A9F">
        <w:t>that have the badge</w:t>
      </w:r>
      <w:r w:rsidRPr="00F11C3E" w:rsidR="00FA33F5">
        <w:t xml:space="preserve"> of</w:t>
      </w:r>
      <w:r w:rsidRPr="00F11C3E" w:rsidR="00BA5A9F">
        <w:t xml:space="preserve"> sus</w:t>
      </w:r>
      <w:r w:rsidRPr="00F11C3E">
        <w:t>tainab</w:t>
      </w:r>
      <w:r w:rsidR="005B388D">
        <w:t>ility</w:t>
      </w:r>
      <w:r w:rsidRPr="00F11C3E">
        <w:t xml:space="preserve">, climate adaptation </w:t>
      </w:r>
      <w:r w:rsidRPr="00F11C3E" w:rsidR="00BA5A9F">
        <w:t xml:space="preserve">or resilience all linked </w:t>
      </w:r>
      <w:r w:rsidRPr="00F11C3E">
        <w:t xml:space="preserve">together. It is </w:t>
      </w:r>
      <w:r w:rsidRPr="00F11C3E" w:rsidR="00BA5A9F">
        <w:t xml:space="preserve">a complete </w:t>
      </w:r>
      <w:r w:rsidRPr="00F11C3E" w:rsidR="00FA33F5">
        <w:t>mix</w:t>
      </w:r>
      <w:r w:rsidRPr="00F11C3E" w:rsidR="00BA5A9F">
        <w:t xml:space="preserve"> that </w:t>
      </w:r>
      <w:r w:rsidRPr="00F11C3E">
        <w:t xml:space="preserve">we have </w:t>
      </w:r>
      <w:r w:rsidRPr="00F11C3E" w:rsidR="00BA5A9F">
        <w:t>to look at</w:t>
      </w:r>
      <w:r w:rsidRPr="00F11C3E" w:rsidR="00FA33F5">
        <w:t>,</w:t>
      </w:r>
      <w:r w:rsidRPr="00F11C3E" w:rsidR="00BA5A9F">
        <w:t xml:space="preserve"> from top to bottom of </w:t>
      </w:r>
      <w:r w:rsidRPr="00F11C3E">
        <w:t xml:space="preserve">a </w:t>
      </w:r>
      <w:r w:rsidRPr="00F11C3E" w:rsidR="00BA5A9F">
        <w:t>catchment.</w:t>
      </w:r>
    </w:p>
    <w:p w:rsidR="00E42975" w:rsidRPr="00F11C3E" w:rsidP="00B333D3">
      <w:pPr>
        <w:pStyle w:val="Question"/>
      </w:pPr>
      <w:sdt>
        <w:sdtPr>
          <w:alias w:val="Member"/>
          <w:tag w:val="&lt;Member mnisId='4831' dodsId=''&gt;"/>
          <w:id w:val="603541106"/>
          <w:placeholder>
            <w:docPart w:val="DefaultPlaceholder_1082065158"/>
          </w:placeholder>
          <w:richText/>
        </w:sdtPr>
        <w:sdtContent>
          <w:r w:rsidRPr="00F11C3E" w:rsidR="00B333D3">
            <w:rPr>
              <w:b/>
            </w:rPr>
            <w:t>Ian Byrne:</w:t>
          </w:r>
        </w:sdtContent>
      </w:sdt>
      <w:r w:rsidRPr="00F11C3E" w:rsidR="00B333D3">
        <w:t xml:space="preserve"> Just to clarify, David, d</w:t>
      </w:r>
      <w:r w:rsidRPr="00F11C3E" w:rsidR="009200DB">
        <w:t xml:space="preserve">o you think it may be time to commence </w:t>
      </w:r>
      <w:r w:rsidRPr="00F11C3E" w:rsidR="00FA33F5">
        <w:t xml:space="preserve">schedule </w:t>
      </w:r>
      <w:r w:rsidRPr="00F11C3E" w:rsidR="00B333D3">
        <w:t xml:space="preserve">3 of </w:t>
      </w:r>
      <w:r w:rsidRPr="00F11C3E" w:rsidR="009200DB">
        <w:t>the Flood and Water Management Act in England</w:t>
      </w:r>
      <w:r w:rsidRPr="00F11C3E" w:rsidR="00B333D3">
        <w:t xml:space="preserve"> to make </w:t>
      </w:r>
      <w:r w:rsidRPr="00F11C3E" w:rsidR="005B388D">
        <w:t xml:space="preserve">sustainable drainage systems </w:t>
      </w:r>
      <w:r w:rsidRPr="00F11C3E" w:rsidR="009200DB">
        <w:t xml:space="preserve">mandatory </w:t>
      </w:r>
      <w:r w:rsidRPr="00F11C3E" w:rsidR="00B333D3">
        <w:t xml:space="preserve">in </w:t>
      </w:r>
      <w:r w:rsidRPr="00F11C3E" w:rsidR="009200DB">
        <w:t>new developments</w:t>
      </w:r>
      <w:r w:rsidRPr="00F11C3E" w:rsidR="00B333D3">
        <w:t>?</w:t>
      </w:r>
    </w:p>
    <w:p w:rsidR="00FA33F5" w:rsidRPr="00F11C3E" w:rsidP="009200DB">
      <w:pPr>
        <w:pStyle w:val="Answer"/>
      </w:pPr>
      <w:sdt>
        <w:sdtPr>
          <w:alias w:val="Witness"/>
          <w:id w:val="1770814410"/>
          <w:placeholder>
            <w:docPart w:val="DefaultPlaceholder_1082065158"/>
          </w:placeholder>
          <w:richText/>
        </w:sdtPr>
        <w:sdtContent>
          <w:r w:rsidRPr="00F11C3E" w:rsidR="00972E0C">
            <w:rPr>
              <w:b/>
              <w:i/>
            </w:rPr>
            <w:t>Cllr Renard:</w:t>
          </w:r>
          <w:r w:rsidRPr="00F11C3E" w:rsidR="00E42975">
            <w:rPr>
              <w:b/>
            </w:rPr>
            <w:t xml:space="preserve"> </w:t>
          </w:r>
        </w:sdtContent>
      </w:sdt>
      <w:r w:rsidRPr="00F11C3E" w:rsidR="00E42975">
        <w:t>I agree</w:t>
      </w:r>
      <w:r w:rsidR="005B388D">
        <w:t>,</w:t>
      </w:r>
      <w:r w:rsidRPr="00F11C3E" w:rsidR="00B333D3">
        <w:t xml:space="preserve"> </w:t>
      </w:r>
      <w:r w:rsidRPr="00F11C3E" w:rsidR="00E42975">
        <w:t xml:space="preserve">we </w:t>
      </w:r>
      <w:r w:rsidRPr="00F11C3E">
        <w:t xml:space="preserve">do </w:t>
      </w:r>
      <w:r w:rsidRPr="00F11C3E" w:rsidR="00E42975">
        <w:t>need sustainable drainage systems.</w:t>
      </w:r>
      <w:r w:rsidRPr="00F11C3E" w:rsidR="009200DB">
        <w:t xml:space="preserve"> </w:t>
      </w:r>
      <w:r w:rsidRPr="00F11C3E" w:rsidR="00B333D3">
        <w:t xml:space="preserve">Actually, I </w:t>
      </w:r>
      <w:r w:rsidRPr="00F11C3E" w:rsidR="009200DB">
        <w:t xml:space="preserve">wanted to </w:t>
      </w:r>
      <w:r w:rsidRPr="00F11C3E" w:rsidR="00B333D3">
        <w:t xml:space="preserve">build on a point made </w:t>
      </w:r>
      <w:r w:rsidRPr="00F11C3E" w:rsidR="009200DB">
        <w:t xml:space="preserve">by Mr </w:t>
      </w:r>
      <w:r w:rsidRPr="00F11C3E" w:rsidR="003F7919">
        <w:t>Thomson</w:t>
      </w:r>
      <w:r w:rsidRPr="00F11C3E" w:rsidR="009200DB">
        <w:t xml:space="preserve"> a</w:t>
      </w:r>
      <w:r w:rsidRPr="00F11C3E" w:rsidR="00B333D3">
        <w:t xml:space="preserve">bout surface water and drain clearance. </w:t>
      </w:r>
      <w:r w:rsidRPr="00F11C3E" w:rsidR="009200DB">
        <w:t>Local authorities have fulfilled that role on their highways for quite some time</w:t>
      </w:r>
      <w:r w:rsidRPr="00F11C3E">
        <w:t>.</w:t>
      </w:r>
      <w:r w:rsidRPr="00F11C3E" w:rsidR="00B333D3">
        <w:t xml:space="preserve"> </w:t>
      </w:r>
      <w:r w:rsidRPr="00F11C3E">
        <w:t xml:space="preserve">Because </w:t>
      </w:r>
      <w:r w:rsidRPr="00F11C3E" w:rsidR="009200DB">
        <w:t>it is not a statutory responsibility</w:t>
      </w:r>
      <w:r w:rsidRPr="00F11C3E">
        <w:t>,</w:t>
      </w:r>
      <w:r w:rsidRPr="00F11C3E" w:rsidR="00B333D3">
        <w:t xml:space="preserve"> </w:t>
      </w:r>
      <w:r w:rsidRPr="00F11C3E">
        <w:t xml:space="preserve">and </w:t>
      </w:r>
      <w:r w:rsidRPr="00F11C3E" w:rsidR="009200DB">
        <w:t>we have seen local authorities having to put most of their funding into statutory responsibilities</w:t>
      </w:r>
      <w:r w:rsidRPr="00F11C3E">
        <w:t xml:space="preserve">, we </w:t>
      </w:r>
      <w:r w:rsidRPr="00F11C3E" w:rsidR="009200DB">
        <w:t>have seen a significant reduction in the amount of that work going on</w:t>
      </w:r>
      <w:r w:rsidRPr="00F11C3E">
        <w:t>.</w:t>
      </w:r>
    </w:p>
    <w:p w:rsidR="00E42975" w:rsidRPr="00F11C3E" w:rsidP="009200DB">
      <w:pPr>
        <w:pStyle w:val="Answer"/>
      </w:pPr>
      <w:r w:rsidRPr="00F11C3E">
        <w:t xml:space="preserve">If </w:t>
      </w:r>
      <w:r w:rsidRPr="00F11C3E" w:rsidR="009200DB">
        <w:t>there was either a statutory responsibility or some designated funding specifically for that purpose</w:t>
      </w:r>
      <w:r w:rsidRPr="00F11C3E">
        <w:t>,</w:t>
      </w:r>
      <w:r w:rsidRPr="00F11C3E" w:rsidR="00B333D3">
        <w:t xml:space="preserve"> </w:t>
      </w:r>
      <w:r w:rsidRPr="00F11C3E" w:rsidR="009200DB">
        <w:t>that really would help</w:t>
      </w:r>
      <w:r w:rsidRPr="00F11C3E">
        <w:t>.</w:t>
      </w:r>
      <w:r w:rsidRPr="00F11C3E" w:rsidR="009200DB">
        <w:t xml:space="preserve"> </w:t>
      </w:r>
      <w:r w:rsidRPr="00F11C3E">
        <w:t xml:space="preserve">As </w:t>
      </w:r>
      <w:r w:rsidRPr="00F11C3E" w:rsidR="009200DB">
        <w:t>a local councillor</w:t>
      </w:r>
      <w:r w:rsidRPr="00F11C3E">
        <w:t>,</w:t>
      </w:r>
      <w:r w:rsidRPr="00F11C3E" w:rsidR="00B333D3">
        <w:t xml:space="preserve"> </w:t>
      </w:r>
      <w:r w:rsidRPr="00F11C3E" w:rsidR="009200DB">
        <w:t xml:space="preserve">I get a number of people at certain times of the year asking me if </w:t>
      </w:r>
      <w:r w:rsidRPr="00F11C3E">
        <w:t xml:space="preserve">certain </w:t>
      </w:r>
      <w:r w:rsidRPr="00F11C3E" w:rsidR="00B333D3">
        <w:t>d</w:t>
      </w:r>
      <w:r w:rsidRPr="00F11C3E" w:rsidR="009200DB">
        <w:t>rains can be clear</w:t>
      </w:r>
      <w:r w:rsidRPr="00F11C3E" w:rsidR="00EA4885">
        <w:t>ed</w:t>
      </w:r>
      <w:r w:rsidRPr="00F11C3E">
        <w:t>.</w:t>
      </w:r>
      <w:r w:rsidRPr="00F11C3E" w:rsidR="00EA4885">
        <w:t xml:space="preserve"> </w:t>
      </w:r>
      <w:r w:rsidRPr="00F11C3E">
        <w:t xml:space="preserve">While </w:t>
      </w:r>
      <w:r w:rsidRPr="00F11C3E" w:rsidR="009200DB">
        <w:t xml:space="preserve">there </w:t>
      </w:r>
      <w:r w:rsidRPr="00F11C3E" w:rsidR="00EA4885">
        <w:t xml:space="preserve">is </w:t>
      </w:r>
      <w:r w:rsidRPr="00F11C3E" w:rsidR="009200DB">
        <w:t>no doubt a regular regime for doing that</w:t>
      </w:r>
      <w:r w:rsidRPr="00F11C3E" w:rsidR="00EA4885">
        <w:t xml:space="preserve">, it </w:t>
      </w:r>
      <w:r w:rsidRPr="00F11C3E" w:rsidR="009200DB">
        <w:t xml:space="preserve">is probably not as frequent as it </w:t>
      </w:r>
      <w:r w:rsidRPr="00F11C3E" w:rsidR="00EA4885">
        <w:t>needs to be to keep us</w:t>
      </w:r>
      <w:r w:rsidRPr="00F11C3E" w:rsidR="009200DB">
        <w:t xml:space="preserve"> all protected.</w:t>
      </w:r>
    </w:p>
    <w:p w:rsidR="0024044A" w:rsidRPr="00F11C3E" w:rsidP="00E42975">
      <w:pPr>
        <w:pStyle w:val="Answer"/>
      </w:pPr>
      <w:sdt>
        <w:sdtPr>
          <w:alias w:val="Witness"/>
          <w:id w:val="-1112970192"/>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sdtContent>
      </w:sdt>
      <w:r w:rsidRPr="00F11C3E" w:rsidR="00E42975">
        <w:rPr>
          <w:b/>
        </w:rPr>
        <w:t xml:space="preserve"> </w:t>
      </w:r>
      <w:r w:rsidR="005B388D">
        <w:t>O</w:t>
      </w:r>
      <w:r w:rsidRPr="00F11C3E" w:rsidR="00E42975">
        <w:t xml:space="preserve">ne of the </w:t>
      </w:r>
      <w:r w:rsidRPr="00F11C3E" w:rsidR="009200DB">
        <w:t xml:space="preserve">issues is taking a much longer-term view </w:t>
      </w:r>
      <w:r w:rsidRPr="00F11C3E" w:rsidR="00EA4885">
        <w:t xml:space="preserve">when a </w:t>
      </w:r>
      <w:r w:rsidRPr="00F11C3E" w:rsidR="009200DB">
        <w:t>sustainable drainage system is built and installed</w:t>
      </w:r>
      <w:r w:rsidRPr="00F11C3E">
        <w:t>.</w:t>
      </w:r>
      <w:r w:rsidRPr="00F11C3E" w:rsidR="009200DB">
        <w:t xml:space="preserve"> </w:t>
      </w:r>
      <w:r w:rsidRPr="00F11C3E">
        <w:t xml:space="preserve">We </w:t>
      </w:r>
      <w:r w:rsidRPr="00F11C3E" w:rsidR="009200DB">
        <w:t>must properly address who looks a</w:t>
      </w:r>
      <w:r w:rsidRPr="00F11C3E" w:rsidR="00EA4885">
        <w:t xml:space="preserve">fter and maintains that system. </w:t>
      </w:r>
      <w:r w:rsidRPr="00F11C3E" w:rsidR="009200DB">
        <w:t>You can get a sustainable drainage system that</w:t>
      </w:r>
      <w:r w:rsidRPr="00F11C3E">
        <w:t>, for example,</w:t>
      </w:r>
      <w:r w:rsidRPr="00F11C3E" w:rsidR="00EA4885">
        <w:t xml:space="preserve"> </w:t>
      </w:r>
      <w:r w:rsidRPr="00F11C3E" w:rsidR="009200DB">
        <w:t>may be installed by a development and managed by a company that is part of that development, but who knows whether that company is going to b</w:t>
      </w:r>
      <w:r w:rsidRPr="00F11C3E" w:rsidR="00EA4885">
        <w:t>e in existence in five or 10 years</w:t>
      </w:r>
      <w:r w:rsidRPr="00F11C3E" w:rsidR="00BF69DC">
        <w:t>’</w:t>
      </w:r>
      <w:r w:rsidRPr="00F11C3E" w:rsidR="00EA4885">
        <w:t xml:space="preserve"> time? </w:t>
      </w:r>
    </w:p>
    <w:p w:rsidR="00E42975" w:rsidRPr="00F11C3E" w:rsidP="00E42975">
      <w:pPr>
        <w:pStyle w:val="Answer"/>
      </w:pPr>
      <w:r w:rsidRPr="00F11C3E">
        <w:t xml:space="preserve">If </w:t>
      </w:r>
      <w:r w:rsidRPr="00F11C3E" w:rsidR="009200DB">
        <w:t>you look at our public sector</w:t>
      </w:r>
      <w:r w:rsidRPr="00F11C3E">
        <w:t>—</w:t>
      </w:r>
      <w:r w:rsidRPr="00F11C3E" w:rsidR="009200DB">
        <w:t>I also add our water authorities</w:t>
      </w:r>
      <w:r w:rsidRPr="00F11C3E">
        <w:t xml:space="preserve"> into that—they are there in perpetuity</w:t>
      </w:r>
      <w:r w:rsidRPr="00F11C3E" w:rsidR="0024044A">
        <w:t>.</w:t>
      </w:r>
      <w:r w:rsidRPr="00F11C3E" w:rsidR="009200DB">
        <w:t xml:space="preserve"> </w:t>
      </w:r>
      <w:r w:rsidRPr="00F11C3E" w:rsidR="0024044A">
        <w:t xml:space="preserve">We </w:t>
      </w:r>
      <w:r w:rsidRPr="00F11C3E" w:rsidR="009200DB">
        <w:t xml:space="preserve">need to have a very clear steer about who the managers of these developed </w:t>
      </w:r>
      <w:r w:rsidRPr="00F11C3E">
        <w:t>s</w:t>
      </w:r>
      <w:r w:rsidRPr="00F11C3E" w:rsidR="009200DB">
        <w:t xml:space="preserve">ustainable </w:t>
      </w:r>
      <w:r w:rsidRPr="00F11C3E" w:rsidR="0024044A">
        <w:t xml:space="preserve">urban </w:t>
      </w:r>
      <w:r w:rsidRPr="00F11C3E">
        <w:t>drainage systems</w:t>
      </w:r>
      <w:r w:rsidRPr="00F11C3E" w:rsidR="0024044A">
        <w:t>—or sustainable drainage systems</w:t>
      </w:r>
      <w:r w:rsidRPr="00F11C3E">
        <w:t xml:space="preserve"> </w:t>
      </w:r>
      <w:r w:rsidRPr="00F11C3E" w:rsidR="0024044A">
        <w:t xml:space="preserve">full stop—are </w:t>
      </w:r>
      <w:r w:rsidRPr="00F11C3E" w:rsidR="009200DB">
        <w:t>going to be in the future.</w:t>
      </w:r>
    </w:p>
    <w:p w:rsidR="00E42975" w:rsidRPr="00F11C3E" w:rsidP="009200DB">
      <w:pPr>
        <w:pStyle w:val="Question"/>
      </w:pPr>
      <w:sdt>
        <w:sdtPr>
          <w:alias w:val="Member"/>
          <w:tag w:val="&lt;Member mnisId='155' dodsId='25772'&gt;"/>
          <w:id w:val="-1152138941"/>
          <w:placeholder>
            <w:docPart w:val="DefaultPlaceholder_1082065158"/>
          </w:placeholder>
          <w:richText/>
        </w:sdtPr>
        <w:sdtContent>
          <w:r w:rsidRPr="00F11C3E">
            <w:rPr>
              <w:b/>
            </w:rPr>
            <w:t>Geraint Davies:</w:t>
          </w:r>
        </w:sdtContent>
      </w:sdt>
      <w:r w:rsidRPr="00F11C3E">
        <w:t xml:space="preserve"> </w:t>
      </w:r>
      <w:r w:rsidRPr="00F11C3E" w:rsidR="00D11565">
        <w:t>I simply want</w:t>
      </w:r>
      <w:r w:rsidRPr="00F11C3E" w:rsidR="009200DB">
        <w:t xml:space="preserve"> to ask David and </w:t>
      </w:r>
      <w:r w:rsidRPr="00F11C3E" w:rsidR="00EA4885">
        <w:t xml:space="preserve">Innes whether they have </w:t>
      </w:r>
      <w:r w:rsidRPr="00F11C3E" w:rsidR="009200DB">
        <w:t>considered water catch</w:t>
      </w:r>
      <w:r w:rsidRPr="00F11C3E" w:rsidR="00EA4885">
        <w:t>ment</w:t>
      </w:r>
      <w:r w:rsidRPr="00F11C3E" w:rsidR="00D11565">
        <w:t>s</w:t>
      </w:r>
      <w:r w:rsidRPr="00F11C3E" w:rsidR="00EA4885">
        <w:t xml:space="preserve"> on roofs that run into butts</w:t>
      </w:r>
      <w:r w:rsidRPr="00F11C3E" w:rsidR="00D11565">
        <w:t>, which</w:t>
      </w:r>
      <w:r w:rsidRPr="00F11C3E" w:rsidR="009200DB">
        <w:t xml:space="preserve"> are then held so that the water goes out slowly. </w:t>
      </w:r>
      <w:r w:rsidRPr="00F11C3E" w:rsidR="00D11565">
        <w:t>A</w:t>
      </w:r>
      <w:r w:rsidRPr="00F11C3E" w:rsidR="009200DB">
        <w:t xml:space="preserve"> particular</w:t>
      </w:r>
      <w:r w:rsidRPr="00F11C3E" w:rsidR="00D11565">
        <w:t xml:space="preserve"> problem</w:t>
      </w:r>
      <w:r w:rsidRPr="00F11C3E" w:rsidR="009200DB">
        <w:t xml:space="preserve"> </w:t>
      </w:r>
      <w:r w:rsidRPr="00F11C3E" w:rsidR="00BA2F68">
        <w:t xml:space="preserve">with </w:t>
      </w:r>
      <w:r w:rsidRPr="00F11C3E" w:rsidR="009200DB">
        <w:t>sustainable</w:t>
      </w:r>
      <w:r w:rsidRPr="00F11C3E" w:rsidR="00BA2F68">
        <w:t xml:space="preserve"> urban drainage </w:t>
      </w:r>
      <w:r w:rsidRPr="00F11C3E" w:rsidR="00D11565">
        <w:t xml:space="preserve">is </w:t>
      </w:r>
      <w:r w:rsidRPr="00F11C3E" w:rsidR="00BA2F68">
        <w:t>that there has</w:t>
      </w:r>
      <w:r w:rsidRPr="00F11C3E" w:rsidR="009200DB">
        <w:t xml:space="preserve"> been a lot of concrete </w:t>
      </w:r>
      <w:r w:rsidRPr="00F11C3E" w:rsidR="00BA2F68">
        <w:t>and tarmac put down in urban centres</w:t>
      </w:r>
      <w:r w:rsidRPr="00F11C3E" w:rsidR="00D11565">
        <w:t>.</w:t>
      </w:r>
      <w:r w:rsidRPr="00F11C3E" w:rsidR="00BA2F68">
        <w:t xml:space="preserve"> </w:t>
      </w:r>
      <w:r w:rsidRPr="00F11C3E" w:rsidR="00D11565">
        <w:t xml:space="preserve">When </w:t>
      </w:r>
      <w:r w:rsidRPr="00F11C3E" w:rsidR="009200DB">
        <w:t xml:space="preserve">there is a huge </w:t>
      </w:r>
      <w:r w:rsidRPr="00F11C3E" w:rsidR="00BA2F68">
        <w:t xml:space="preserve">downpour of </w:t>
      </w:r>
      <w:r w:rsidRPr="00F11C3E" w:rsidR="009200DB">
        <w:t>rain</w:t>
      </w:r>
      <w:r w:rsidRPr="00F11C3E" w:rsidR="00D11565">
        <w:t>,</w:t>
      </w:r>
      <w:r w:rsidRPr="00F11C3E" w:rsidR="009200DB">
        <w:t xml:space="preserve"> the </w:t>
      </w:r>
      <w:r w:rsidRPr="00F11C3E" w:rsidR="00D11565">
        <w:t xml:space="preserve">Victorian </w:t>
      </w:r>
      <w:r w:rsidRPr="00F11C3E" w:rsidR="00BA2F68">
        <w:t xml:space="preserve">sewers cannot take the flood down. They </w:t>
      </w:r>
      <w:r w:rsidRPr="00F11C3E" w:rsidR="009200DB">
        <w:t>overspill</w:t>
      </w:r>
      <w:r w:rsidRPr="00F11C3E" w:rsidR="00D11565">
        <w:t>.</w:t>
      </w:r>
      <w:r w:rsidRPr="00F11C3E" w:rsidR="009200DB">
        <w:t xml:space="preserve"> </w:t>
      </w:r>
      <w:r w:rsidRPr="00F11C3E" w:rsidR="00D11565">
        <w:t xml:space="preserve">If </w:t>
      </w:r>
      <w:r w:rsidRPr="00F11C3E" w:rsidR="009200DB">
        <w:t xml:space="preserve">the water on the </w:t>
      </w:r>
      <w:r w:rsidRPr="00F11C3E" w:rsidR="00BA2F68">
        <w:t xml:space="preserve">roofs </w:t>
      </w:r>
      <w:r w:rsidRPr="00F11C3E" w:rsidR="00D11565">
        <w:t xml:space="preserve">was </w:t>
      </w:r>
      <w:r w:rsidRPr="00F11C3E" w:rsidR="009200DB">
        <w:t xml:space="preserve">temporarily </w:t>
      </w:r>
      <w:r w:rsidRPr="00F11C3E" w:rsidR="00BA2F68">
        <w:t>caught and stored in butts</w:t>
      </w:r>
      <w:r w:rsidRPr="00F11C3E" w:rsidR="00D11565">
        <w:t>,</w:t>
      </w:r>
      <w:r w:rsidRPr="00F11C3E" w:rsidR="00BA2F68">
        <w:t xml:space="preserve"> then </w:t>
      </w:r>
      <w:r w:rsidRPr="00F11C3E" w:rsidR="009200DB">
        <w:t xml:space="preserve">allowed out </w:t>
      </w:r>
      <w:r w:rsidRPr="00F11C3E" w:rsidR="00BA2F68">
        <w:t xml:space="preserve">over </w:t>
      </w:r>
      <w:r w:rsidRPr="00F11C3E" w:rsidR="009200DB">
        <w:t>forthcoming days</w:t>
      </w:r>
      <w:r w:rsidRPr="00F11C3E" w:rsidR="00BA2F68">
        <w:t xml:space="preserve">, that </w:t>
      </w:r>
      <w:r w:rsidRPr="00F11C3E" w:rsidR="009200DB">
        <w:t xml:space="preserve">would reduce </w:t>
      </w:r>
      <w:r w:rsidRPr="00F11C3E" w:rsidR="00BA2F68">
        <w:t>pressure on the sew</w:t>
      </w:r>
      <w:r w:rsidR="00543A63">
        <w:t>er</w:t>
      </w:r>
      <w:r w:rsidRPr="00F11C3E" w:rsidR="00BA2F68">
        <w:t xml:space="preserve">age system. </w:t>
      </w:r>
      <w:r w:rsidRPr="00F11C3E" w:rsidR="009200DB">
        <w:t>Is that something that could be taken forward on the urban environment side?</w:t>
      </w:r>
    </w:p>
    <w:p w:rsidR="00DE0111" w:rsidRPr="00F11C3E" w:rsidP="00E42975">
      <w:pPr>
        <w:pStyle w:val="Answer"/>
      </w:pPr>
      <w:sdt>
        <w:sdtPr>
          <w:alias w:val="Witness"/>
          <w:id w:val="49661525"/>
          <w:placeholder>
            <w:docPart w:val="DefaultPlaceholder_1082065158"/>
          </w:placeholder>
          <w:richText/>
        </w:sdtPr>
        <w:sdtContent>
          <w:r w:rsidRPr="00F11C3E" w:rsidR="00972E0C">
            <w:rPr>
              <w:b/>
              <w:i/>
            </w:rPr>
            <w:t>Cllr Renard:</w:t>
          </w:r>
        </w:sdtContent>
      </w:sdt>
      <w:r w:rsidRPr="00F11C3E" w:rsidR="00E42975">
        <w:rPr>
          <w:b/>
        </w:rPr>
        <w:t xml:space="preserve"> </w:t>
      </w:r>
      <w:r w:rsidRPr="00F11C3E" w:rsidR="00BA2F68">
        <w:t xml:space="preserve">That is a really good suggestion. The </w:t>
      </w:r>
      <w:r w:rsidRPr="00F11C3E" w:rsidR="009200DB">
        <w:t xml:space="preserve">issue is </w:t>
      </w:r>
      <w:r w:rsidRPr="00F11C3E" w:rsidR="00BA2F68">
        <w:t xml:space="preserve">how it would be managed, because a lot of </w:t>
      </w:r>
      <w:r w:rsidRPr="00F11C3E" w:rsidR="009200DB">
        <w:t>these buildings a</w:t>
      </w:r>
      <w:r w:rsidRPr="00F11C3E" w:rsidR="00BA2F68">
        <w:t xml:space="preserve">re going to be privately owned. The devil is always in the detail, but as </w:t>
      </w:r>
      <w:r w:rsidRPr="00F11C3E" w:rsidR="009200DB">
        <w:t>a principle</w:t>
      </w:r>
      <w:r w:rsidRPr="00F11C3E" w:rsidR="00BA2F68">
        <w:t xml:space="preserve"> it is </w:t>
      </w:r>
      <w:r w:rsidRPr="00F11C3E" w:rsidR="009200DB">
        <w:t xml:space="preserve">a really good suggestion that </w:t>
      </w:r>
      <w:r w:rsidRPr="00F11C3E" w:rsidR="00BA2F68">
        <w:t>we should take forward.</w:t>
      </w:r>
    </w:p>
    <w:p w:rsidR="00E42975" w:rsidRPr="00F11C3E" w:rsidP="009200DB">
      <w:pPr>
        <w:pStyle w:val="Question"/>
      </w:pPr>
      <w:sdt>
        <w:sdtPr>
          <w:alias w:val="Member"/>
          <w:tag w:val="&lt;Member mnisId='155' dodsId='25772'&gt;"/>
          <w:id w:val="-1799206762"/>
          <w:placeholder>
            <w:docPart w:val="DefaultPlaceholder_1082065158"/>
          </w:placeholder>
          <w:richText/>
        </w:sdtPr>
        <w:sdtContent>
          <w:r w:rsidRPr="00F11C3E" w:rsidR="00DE0111">
            <w:rPr>
              <w:b/>
            </w:rPr>
            <w:t>Geraint Davies:</w:t>
          </w:r>
        </w:sdtContent>
      </w:sdt>
      <w:r w:rsidRPr="00F11C3E" w:rsidR="00DE0111">
        <w:t xml:space="preserve"> </w:t>
      </w:r>
      <w:r w:rsidRPr="00F11C3E" w:rsidR="00BA2F68">
        <w:t>T</w:t>
      </w:r>
      <w:r w:rsidRPr="00F11C3E" w:rsidR="009200DB">
        <w:t xml:space="preserve">he idea would be that we could do it on public buildings </w:t>
      </w:r>
      <w:r w:rsidRPr="00F11C3E" w:rsidR="00BA2F68">
        <w:t>and then</w:t>
      </w:r>
      <w:r w:rsidRPr="00F11C3E" w:rsidR="00D11565">
        <w:t>,</w:t>
      </w:r>
      <w:r w:rsidRPr="00F11C3E" w:rsidR="00BA2F68">
        <w:t xml:space="preserve"> as </w:t>
      </w:r>
      <w:r w:rsidRPr="00F11C3E" w:rsidR="009200DB">
        <w:t>has just been mentioned by the previous questioner</w:t>
      </w:r>
      <w:r w:rsidRPr="00F11C3E" w:rsidR="00D11565">
        <w:t>, look towards building</w:t>
      </w:r>
      <w:r w:rsidRPr="00F11C3E" w:rsidR="009200DB">
        <w:t xml:space="preserve"> </w:t>
      </w:r>
      <w:r w:rsidRPr="00F11C3E" w:rsidR="000A6F87">
        <w:t xml:space="preserve">some of this storage—water </w:t>
      </w:r>
      <w:r w:rsidRPr="00F11C3E" w:rsidR="00BA2F68">
        <w:t>catchments on roofs and butts</w:t>
      </w:r>
      <w:r w:rsidRPr="00F11C3E" w:rsidR="000A6F87">
        <w:t xml:space="preserve">—into </w:t>
      </w:r>
      <w:r w:rsidRPr="00F11C3E" w:rsidR="00543A63">
        <w:t>new developments</w:t>
      </w:r>
      <w:r w:rsidRPr="00F11C3E" w:rsidR="00D11565">
        <w:t>.</w:t>
      </w:r>
    </w:p>
    <w:p w:rsidR="00DE0111" w:rsidRPr="00F11C3E" w:rsidP="00DE0111">
      <w:pPr>
        <w:pStyle w:val="Answer"/>
      </w:pPr>
      <w:sdt>
        <w:sdtPr>
          <w:alias w:val="Witness"/>
          <w:id w:val="-455720982"/>
          <w:placeholder>
            <w:docPart w:val="DefaultPlaceholder_1082065158"/>
          </w:placeholder>
          <w:richText/>
        </w:sdtPr>
        <w:sdtContent>
          <w:r w:rsidRPr="00F11C3E" w:rsidR="00972E0C">
            <w:rPr>
              <w:b/>
              <w:i/>
            </w:rPr>
            <w:t>Cllr Renard:</w:t>
          </w:r>
          <w:r w:rsidRPr="00F11C3E">
            <w:rPr>
              <w:b/>
            </w:rPr>
            <w:t xml:space="preserve"> </w:t>
          </w:r>
        </w:sdtContent>
      </w:sdt>
      <w:r w:rsidRPr="00F11C3E" w:rsidR="00BA2F68">
        <w:t>Absolutely</w:t>
      </w:r>
      <w:r w:rsidRPr="00F11C3E" w:rsidR="00D11565">
        <w:t xml:space="preserve">, it </w:t>
      </w:r>
      <w:r w:rsidRPr="00F11C3E" w:rsidR="00BA2F68">
        <w:t xml:space="preserve">could be </w:t>
      </w:r>
      <w:r w:rsidRPr="00F11C3E" w:rsidR="009200DB">
        <w:t>built into new developments. Retrofitting, as we all know, is always much more difficult and more ex</w:t>
      </w:r>
      <w:r w:rsidRPr="00F11C3E" w:rsidR="00D11565">
        <w:t xml:space="preserve">pensive. If </w:t>
      </w:r>
      <w:r w:rsidR="00543A63">
        <w:t xml:space="preserve">the </w:t>
      </w:r>
      <w:r w:rsidRPr="00F11C3E" w:rsidR="00D11565">
        <w:t>Government want</w:t>
      </w:r>
      <w:r w:rsidRPr="00F11C3E" w:rsidR="009200DB">
        <w:t xml:space="preserve"> to go down that particular route</w:t>
      </w:r>
      <w:r w:rsidRPr="00F11C3E" w:rsidR="00D11565">
        <w:t>,</w:t>
      </w:r>
      <w:r w:rsidRPr="00F11C3E" w:rsidR="009200DB">
        <w:t xml:space="preserve"> the Local Government Association would be looking for the funding to </w:t>
      </w:r>
      <w:r w:rsidRPr="00F11C3E" w:rsidR="002834C1">
        <w:t>try to</w:t>
      </w:r>
      <w:r w:rsidRPr="00F11C3E" w:rsidR="009200DB">
        <w:t xml:space="preserve"> make that happen, because local authorities just </w:t>
      </w:r>
      <w:r w:rsidRPr="00F11C3E" w:rsidR="00BA2F68">
        <w:t xml:space="preserve">do not </w:t>
      </w:r>
      <w:r w:rsidRPr="00F11C3E" w:rsidR="009200DB">
        <w:t xml:space="preserve">have the </w:t>
      </w:r>
      <w:r w:rsidRPr="00F11C3E" w:rsidR="00BA2F68">
        <w:t xml:space="preserve">resource </w:t>
      </w:r>
      <w:r w:rsidRPr="00F11C3E" w:rsidR="009200DB">
        <w:t xml:space="preserve">for some of these things that we would </w:t>
      </w:r>
      <w:r w:rsidRPr="00F11C3E" w:rsidR="00BA2F68">
        <w:t>like to d</w:t>
      </w:r>
      <w:r w:rsidRPr="00F11C3E" w:rsidR="009200DB">
        <w:t>o</w:t>
      </w:r>
      <w:r w:rsidRPr="00F11C3E" w:rsidR="00BA2F68">
        <w:t>.</w:t>
      </w:r>
    </w:p>
    <w:p w:rsidR="00DE0111" w:rsidRPr="00F11C3E" w:rsidP="00DE0111">
      <w:pPr>
        <w:pStyle w:val="Question"/>
      </w:pPr>
      <w:sdt>
        <w:sdtPr>
          <w:alias w:val="Member"/>
          <w:tag w:val="&lt;Member mnisId='155' dodsId='25772'&gt;"/>
          <w:id w:val="-71815079"/>
          <w:placeholder>
            <w:docPart w:val="DefaultPlaceholder_1082065158"/>
          </w:placeholder>
          <w:richText/>
        </w:sdtPr>
        <w:sdtContent>
          <w:r w:rsidRPr="00F11C3E">
            <w:rPr>
              <w:b/>
            </w:rPr>
            <w:t>Geraint Davies:</w:t>
          </w:r>
        </w:sdtContent>
      </w:sdt>
      <w:r w:rsidRPr="00F11C3E">
        <w:t xml:space="preserve"> Innes, </w:t>
      </w:r>
      <w:r w:rsidRPr="00F11C3E" w:rsidR="00BA2F68">
        <w:t>this would obviously be in addition to the suggestions you had for upstream management. D</w:t>
      </w:r>
      <w:r w:rsidRPr="00F11C3E">
        <w:t>o you</w:t>
      </w:r>
      <w:r w:rsidRPr="00F11C3E" w:rsidR="00BA2F68">
        <w:t xml:space="preserve"> agree with </w:t>
      </w:r>
      <w:r w:rsidR="00543A63">
        <w:t xml:space="preserve">roof </w:t>
      </w:r>
      <w:r w:rsidRPr="00F11C3E" w:rsidR="00BA2F68">
        <w:t>catchment</w:t>
      </w:r>
      <w:r w:rsidR="00543A63">
        <w:t>s</w:t>
      </w:r>
      <w:r w:rsidRPr="00F11C3E" w:rsidR="00BA2F68">
        <w:t xml:space="preserve"> and storage to take out the peak flow into the sew</w:t>
      </w:r>
      <w:r w:rsidR="00543A63">
        <w:t>er</w:t>
      </w:r>
      <w:r w:rsidRPr="00F11C3E" w:rsidR="00BA2F68">
        <w:t>age system?</w:t>
      </w:r>
    </w:p>
    <w:p w:rsidR="00BA2F68" w:rsidRPr="00F11C3E" w:rsidP="009200DB">
      <w:pPr>
        <w:pStyle w:val="Answer"/>
      </w:pPr>
      <w:sdt>
        <w:sdtPr>
          <w:alias w:val="Witness"/>
          <w:id w:val="1724328118"/>
          <w:placeholder>
            <w:docPart w:val="DefaultPlaceholder_1082065158"/>
          </w:placeholder>
          <w:richText/>
        </w:sdtPr>
        <w:sdtContent>
          <w:r w:rsidRPr="00F11C3E" w:rsidR="00EB18C0">
            <w:rPr>
              <w:b/>
              <w:i/>
            </w:rPr>
            <w:t xml:space="preserve">Innes </w:t>
          </w:r>
          <w:r w:rsidRPr="00F11C3E" w:rsidR="003F7919">
            <w:rPr>
              <w:b/>
              <w:i/>
            </w:rPr>
            <w:t>Thomson</w:t>
          </w:r>
          <w:r w:rsidRPr="00F11C3E" w:rsidR="00EB18C0">
            <w:rPr>
              <w:b/>
              <w:i/>
            </w:rPr>
            <w:t>:</w:t>
          </w:r>
          <w:r w:rsidRPr="00F11C3E" w:rsidR="00DE0111">
            <w:rPr>
              <w:b/>
            </w:rPr>
            <w:t xml:space="preserve"> </w:t>
          </w:r>
        </w:sdtContent>
      </w:sdt>
      <w:r w:rsidRPr="00F11C3E" w:rsidR="009200DB">
        <w:t xml:space="preserve"> </w:t>
      </w:r>
      <w:r w:rsidRPr="00F11C3E">
        <w:t>I totally</w:t>
      </w:r>
      <w:r w:rsidRPr="00F11C3E" w:rsidR="009200DB">
        <w:t xml:space="preserve"> agree with you, Mr Davi</w:t>
      </w:r>
      <w:r w:rsidRPr="00F11C3E">
        <w:t>e</w:t>
      </w:r>
      <w:r w:rsidRPr="00F11C3E" w:rsidR="009200DB">
        <w:t xml:space="preserve">s, and </w:t>
      </w:r>
      <w:r w:rsidRPr="00F11C3E">
        <w:t xml:space="preserve">every little helps. Whether </w:t>
      </w:r>
      <w:r w:rsidRPr="00F11C3E" w:rsidR="009200DB">
        <w:t xml:space="preserve">it </w:t>
      </w:r>
      <w:r w:rsidRPr="00F11C3E">
        <w:t xml:space="preserve">is on </w:t>
      </w:r>
      <w:r w:rsidRPr="00F11C3E" w:rsidR="009200DB">
        <w:t>roofs, back gardens, turning tarmac into gravel surfaces, whatever</w:t>
      </w:r>
      <w:r w:rsidRPr="00F11C3E" w:rsidR="000A6F87">
        <w:t xml:space="preserve"> it might be,</w:t>
      </w:r>
      <w:r w:rsidRPr="00F11C3E" w:rsidR="009200DB">
        <w:t xml:space="preserve"> the argument is that every little helps</w:t>
      </w:r>
      <w:r w:rsidRPr="00F11C3E">
        <w:t xml:space="preserve">. It is about </w:t>
      </w:r>
      <w:r w:rsidRPr="00F11C3E" w:rsidR="009200DB">
        <w:t xml:space="preserve">getting the message across to the public. </w:t>
      </w:r>
      <w:r w:rsidRPr="00F11C3E">
        <w:t>I</w:t>
      </w:r>
      <w:r w:rsidRPr="00F11C3E" w:rsidR="009200DB">
        <w:t>f there is a public drive and a public understanding of this</w:t>
      </w:r>
      <w:r w:rsidRPr="00F11C3E" w:rsidR="000A6F87">
        <w:t>,</w:t>
      </w:r>
      <w:r w:rsidRPr="00F11C3E">
        <w:t xml:space="preserve"> </w:t>
      </w:r>
      <w:r w:rsidRPr="00F11C3E" w:rsidR="009200DB">
        <w:t xml:space="preserve">it will </w:t>
      </w:r>
      <w:r w:rsidR="00016905">
        <w:t>serve us hugely</w:t>
      </w:r>
      <w:r w:rsidRPr="00F11C3E" w:rsidR="009200DB">
        <w:t xml:space="preserve"> well in the future to get people doing their </w:t>
      </w:r>
      <w:r w:rsidRPr="00F11C3E">
        <w:t xml:space="preserve">own </w:t>
      </w:r>
      <w:r w:rsidRPr="00F11C3E" w:rsidR="009200DB">
        <w:t>l</w:t>
      </w:r>
      <w:r w:rsidRPr="00F11C3E">
        <w:t>ittle thing.</w:t>
      </w:r>
    </w:p>
    <w:p w:rsidR="00DE0111" w:rsidRPr="00F11C3E" w:rsidP="009200DB">
      <w:pPr>
        <w:pStyle w:val="Answer"/>
      </w:pPr>
      <w:r w:rsidRPr="00F11C3E">
        <w:t>The other thing</w:t>
      </w:r>
      <w:r w:rsidRPr="00F11C3E" w:rsidR="00BA2F68">
        <w:t xml:space="preserve"> </w:t>
      </w:r>
      <w:r w:rsidRPr="00F11C3E" w:rsidR="000A6F87">
        <w:t xml:space="preserve">to </w:t>
      </w:r>
      <w:r w:rsidRPr="00F11C3E">
        <w:t>mention</w:t>
      </w:r>
      <w:r w:rsidRPr="00F11C3E" w:rsidR="00BA2F68">
        <w:t xml:space="preserve"> </w:t>
      </w:r>
      <w:r w:rsidRPr="00F11C3E">
        <w:t>is the use of grey water</w:t>
      </w:r>
      <w:r w:rsidRPr="00F11C3E" w:rsidR="000A6F87">
        <w:t>.</w:t>
      </w:r>
      <w:r w:rsidRPr="00F11C3E">
        <w:t xml:space="preserve"> I agree with David Renard that retrofitting</w:t>
      </w:r>
      <w:r w:rsidRPr="00F11C3E" w:rsidR="00BA2F68">
        <w:t xml:space="preserve"> </w:t>
      </w:r>
      <w:r w:rsidRPr="00F11C3E">
        <w:t>is quite a difficul</w:t>
      </w:r>
      <w:r w:rsidRPr="00F11C3E" w:rsidR="00BA2F68">
        <w:t>t process, but for new developments w</w:t>
      </w:r>
      <w:r w:rsidRPr="00F11C3E">
        <w:t>hy are we not considering more grey wat</w:t>
      </w:r>
      <w:r w:rsidRPr="00F11C3E" w:rsidR="00BA2F68">
        <w:t xml:space="preserve">er use? </w:t>
      </w:r>
      <w:r w:rsidRPr="00F11C3E">
        <w:t xml:space="preserve">For example, </w:t>
      </w:r>
      <w:r w:rsidRPr="00F11C3E" w:rsidR="00BA2F68">
        <w:t xml:space="preserve">we put </w:t>
      </w:r>
      <w:r w:rsidRPr="00F11C3E">
        <w:t>millions o</w:t>
      </w:r>
      <w:r w:rsidRPr="00F11C3E" w:rsidR="00BA2F68">
        <w:t xml:space="preserve">f litres of water down toilets. </w:t>
      </w:r>
      <w:r w:rsidRPr="00F11C3E">
        <w:t>What is to stop us using grey water, for example, in those sorts of applications</w:t>
      </w:r>
      <w:r w:rsidRPr="00F11C3E" w:rsidR="00BA2F68">
        <w:t xml:space="preserve">? There </w:t>
      </w:r>
      <w:r w:rsidRPr="00F11C3E">
        <w:t>is a lot of innovation and experiment that we ought to be trying as a nation</w:t>
      </w:r>
      <w:r w:rsidRPr="00F11C3E" w:rsidR="002E1972">
        <w:t>,</w:t>
      </w:r>
      <w:r w:rsidRPr="00F11C3E">
        <w:t xml:space="preserve"> </w:t>
      </w:r>
      <w:r w:rsidRPr="00F11C3E">
        <w:t xml:space="preserve">going </w:t>
      </w:r>
      <w:r w:rsidRPr="00F11C3E" w:rsidR="00BA2F68">
        <w:t xml:space="preserve">forward. </w:t>
      </w:r>
      <w:r w:rsidRPr="00F11C3E" w:rsidR="002E1972">
        <w:t xml:space="preserve">Some </w:t>
      </w:r>
      <w:r w:rsidRPr="00F11C3E">
        <w:t>things will not work</w:t>
      </w:r>
      <w:r w:rsidRPr="00F11C3E" w:rsidR="002E1972">
        <w:t>, but some things will</w:t>
      </w:r>
      <w:r w:rsidRPr="00F11C3E">
        <w:t xml:space="preserve">, </w:t>
      </w:r>
      <w:r w:rsidRPr="00F11C3E" w:rsidR="00BA2F68">
        <w:t xml:space="preserve">and </w:t>
      </w:r>
      <w:r w:rsidRPr="00F11C3E">
        <w:t>w</w:t>
      </w:r>
      <w:r w:rsidRPr="00F11C3E" w:rsidR="002E1972">
        <w:t>e ought to be more adventurous</w:t>
      </w:r>
      <w:r w:rsidRPr="00F11C3E" w:rsidR="00BA2F68">
        <w:t xml:space="preserve"> in trying out new technology. </w:t>
      </w:r>
      <w:r w:rsidRPr="00F11C3E">
        <w:t xml:space="preserve">Britain could lead the way </w:t>
      </w:r>
      <w:r w:rsidRPr="00F11C3E" w:rsidR="002E1972">
        <w:t xml:space="preserve">on this </w:t>
      </w:r>
      <w:r w:rsidRPr="00F11C3E">
        <w:t>in quite a number of way</w:t>
      </w:r>
      <w:r w:rsidRPr="00F11C3E" w:rsidR="00BA2F68">
        <w:t>s.</w:t>
      </w:r>
      <w:r w:rsidRPr="00F11C3E">
        <w:t xml:space="preserve"> </w:t>
      </w:r>
    </w:p>
    <w:p w:rsidR="00DE0111" w:rsidRPr="00F11C3E" w:rsidP="002E1972">
      <w:pPr>
        <w:pStyle w:val="Question"/>
        <w:numPr>
          <w:ilvl w:val="0"/>
          <w:numId w:val="0"/>
        </w:numPr>
        <w:ind w:left="794"/>
      </w:pPr>
      <w:sdt>
        <w:sdtPr>
          <w:alias w:val="Member"/>
          <w:tag w:val="&lt;Member mnisId='155' dodsId='25772'&gt;"/>
          <w:id w:val="99230941"/>
          <w:placeholder>
            <w:docPart w:val="DefaultPlaceholder_1082065158"/>
          </w:placeholder>
          <w:richText/>
        </w:sdtPr>
        <w:sdtContent>
          <w:r w:rsidRPr="00F11C3E">
            <w:rPr>
              <w:b/>
            </w:rPr>
            <w:t>Geraint Davies:</w:t>
          </w:r>
        </w:sdtContent>
      </w:sdt>
      <w:r w:rsidRPr="00F11C3E">
        <w:t xml:space="preserve"> </w:t>
      </w:r>
      <w:r w:rsidRPr="00F11C3E" w:rsidR="00BA2F68">
        <w:t>Exactly</w:t>
      </w:r>
      <w:r w:rsidRPr="00F11C3E" w:rsidR="002E1972">
        <w:t xml:space="preserve">, water </w:t>
      </w:r>
      <w:r w:rsidRPr="00F11C3E" w:rsidR="00BA2F68">
        <w:t xml:space="preserve">from </w:t>
      </w:r>
      <w:r w:rsidRPr="00F11C3E">
        <w:t xml:space="preserve">the roof </w:t>
      </w:r>
      <w:r w:rsidRPr="00F11C3E" w:rsidR="00BA2F68">
        <w:t xml:space="preserve">stored in a butt </w:t>
      </w:r>
      <w:r w:rsidRPr="00F11C3E">
        <w:t>could be used in the toilet</w:t>
      </w:r>
      <w:r w:rsidRPr="00F11C3E" w:rsidR="00BA2F68">
        <w:t xml:space="preserve">, for instance. </w:t>
      </w:r>
      <w:r w:rsidRPr="00F11C3E" w:rsidR="002E1972">
        <w:t xml:space="preserve">From Tesco, every </w:t>
      </w:r>
      <w:r w:rsidRPr="00F11C3E" w:rsidR="00BA2F68">
        <w:t>little helps.</w:t>
      </w:r>
    </w:p>
    <w:p w:rsidR="002E1972" w:rsidRPr="00F11C3E" w:rsidP="007C6399">
      <w:pPr>
        <w:pStyle w:val="Question"/>
        <w:numPr>
          <w:ilvl w:val="0"/>
          <w:numId w:val="0"/>
        </w:numPr>
        <w:ind w:left="794"/>
      </w:pPr>
      <w:sdt>
        <w:sdtPr>
          <w:alias w:val="Member"/>
          <w:tag w:val="&lt;Member mnisId='4072' dodsId='28723'&gt;"/>
          <w:id w:val="-1801441580"/>
          <w:placeholder>
            <w:docPart w:val="DefaultPlaceholder_1082065158"/>
          </w:placeholder>
          <w:richText/>
        </w:sdtPr>
        <w:sdtContent>
          <w:r w:rsidRPr="00F11C3E" w:rsidR="00DE0111">
            <w:rPr>
              <w:b/>
            </w:rPr>
            <w:t>Chair:</w:t>
          </w:r>
        </w:sdtContent>
      </w:sdt>
      <w:r w:rsidRPr="00F11C3E" w:rsidR="00DE0111">
        <w:t xml:space="preserve"> </w:t>
      </w:r>
      <w:r w:rsidRPr="00F11C3E" w:rsidR="00BA2F68">
        <w:t>A</w:t>
      </w:r>
      <w:r w:rsidRPr="00F11C3E" w:rsidR="009200DB">
        <w:t>s we finish this first session, which has been very good</w:t>
      </w:r>
      <w:r w:rsidRPr="00F11C3E" w:rsidR="00BA2F68">
        <w:t xml:space="preserve">, </w:t>
      </w:r>
      <w:r w:rsidRPr="00F11C3E" w:rsidR="009200DB">
        <w:t xml:space="preserve">I thank you both very much. </w:t>
      </w:r>
      <w:r w:rsidRPr="00F11C3E" w:rsidR="00BA2F68">
        <w:t xml:space="preserve">The </w:t>
      </w:r>
      <w:r w:rsidRPr="00F11C3E" w:rsidR="009200DB">
        <w:t xml:space="preserve">point made in this question is that sometimes we </w:t>
      </w:r>
      <w:r w:rsidRPr="00F11C3E" w:rsidR="00BA2F68">
        <w:t xml:space="preserve">do not </w:t>
      </w:r>
      <w:r w:rsidRPr="00F11C3E" w:rsidR="009200DB">
        <w:t xml:space="preserve">involve </w:t>
      </w:r>
      <w:r w:rsidRPr="00F11C3E" w:rsidR="00BA2F68">
        <w:t xml:space="preserve">the water companies </w:t>
      </w:r>
      <w:r w:rsidRPr="00F11C3E" w:rsidR="009200DB">
        <w:t xml:space="preserve">enough. </w:t>
      </w:r>
      <w:r w:rsidRPr="00F11C3E" w:rsidR="00BA2F68">
        <w:t>We</w:t>
      </w:r>
      <w:r w:rsidRPr="00F11C3E" w:rsidR="009200DB">
        <w:t xml:space="preserve"> </w:t>
      </w:r>
      <w:r w:rsidRPr="00F11C3E" w:rsidR="00BA2F68">
        <w:t xml:space="preserve">are </w:t>
      </w:r>
      <w:r w:rsidRPr="00F11C3E" w:rsidR="009200DB">
        <w:t xml:space="preserve">talking about flooding, but </w:t>
      </w:r>
      <w:r w:rsidR="007C6399">
        <w:t xml:space="preserve">we are talking </w:t>
      </w:r>
      <w:r w:rsidRPr="00F11C3E" w:rsidR="009200DB">
        <w:t>about saving water</w:t>
      </w:r>
      <w:r w:rsidRPr="00F11C3E">
        <w:t xml:space="preserve"> as well</w:t>
      </w:r>
      <w:r w:rsidRPr="00F11C3E" w:rsidR="00BA2F68">
        <w:t xml:space="preserve">. Innes, </w:t>
      </w:r>
      <w:r w:rsidRPr="00F11C3E" w:rsidR="009200DB">
        <w:t xml:space="preserve">you made the point of all that fresh water in Norfolk being </w:t>
      </w:r>
      <w:r w:rsidRPr="00F11C3E" w:rsidR="00BA2F68">
        <w:t xml:space="preserve">pumped </w:t>
      </w:r>
      <w:r w:rsidRPr="00F11C3E" w:rsidR="009200DB">
        <w:t xml:space="preserve">out into the North Sea when we </w:t>
      </w:r>
      <w:r w:rsidRPr="00F11C3E" w:rsidR="00BA2F68">
        <w:t xml:space="preserve">are actually short of water. We </w:t>
      </w:r>
      <w:r w:rsidRPr="00F11C3E" w:rsidR="009200DB">
        <w:t xml:space="preserve">could collect more water on our </w:t>
      </w:r>
      <w:r w:rsidRPr="00F11C3E" w:rsidR="00BA2F68">
        <w:t xml:space="preserve">roofs </w:t>
      </w:r>
      <w:r w:rsidRPr="00F11C3E" w:rsidR="009200DB">
        <w:t xml:space="preserve">and </w:t>
      </w:r>
      <w:r w:rsidRPr="00F11C3E" w:rsidR="00BA2F68">
        <w:t xml:space="preserve">save it, </w:t>
      </w:r>
      <w:r w:rsidRPr="00F11C3E" w:rsidR="009200DB">
        <w:t xml:space="preserve">because half the time </w:t>
      </w:r>
      <w:r w:rsidRPr="00F11C3E" w:rsidR="00BA2F68">
        <w:t xml:space="preserve">we are </w:t>
      </w:r>
      <w:r w:rsidRPr="00F11C3E" w:rsidR="009200DB">
        <w:t xml:space="preserve">either in flood or in </w:t>
      </w:r>
      <w:r w:rsidRPr="00F11C3E" w:rsidR="00BA2F68">
        <w:t>drought; there seems to be little in</w:t>
      </w:r>
      <w:r w:rsidRPr="00F11C3E">
        <w:t xml:space="preserve"> </w:t>
      </w:r>
      <w:r w:rsidRPr="00F11C3E" w:rsidR="009200DB">
        <w:t>between, and that has something to do with climate change.</w:t>
      </w:r>
    </w:p>
    <w:p w:rsidR="00DE0111" w:rsidRPr="00F11C3E" w:rsidP="002E1972">
      <w:pPr>
        <w:pStyle w:val="Question"/>
        <w:numPr>
          <w:ilvl w:val="0"/>
          <w:numId w:val="0"/>
        </w:numPr>
        <w:ind w:left="794"/>
      </w:pPr>
      <w:r w:rsidRPr="00F11C3E">
        <w:t>Th</w:t>
      </w:r>
      <w:r w:rsidRPr="00F11C3E" w:rsidR="002E1972">
        <w:t>is is the</w:t>
      </w:r>
      <w:r w:rsidRPr="00F11C3E">
        <w:t xml:space="preserve"> </w:t>
      </w:r>
      <w:r w:rsidRPr="00F11C3E" w:rsidR="009200DB">
        <w:t>point that</w:t>
      </w:r>
      <w:r w:rsidRPr="00F11C3E">
        <w:t xml:space="preserve"> </w:t>
      </w:r>
      <w:r w:rsidRPr="00F11C3E" w:rsidR="009200DB">
        <w:t>Ian</w:t>
      </w:r>
      <w:r w:rsidRPr="00F11C3E">
        <w:t xml:space="preserve"> made</w:t>
      </w:r>
      <w:r w:rsidRPr="00F11C3E" w:rsidR="002E1972">
        <w:t>.</w:t>
      </w:r>
      <w:r w:rsidRPr="00F11C3E">
        <w:t xml:space="preserve"> I will not </w:t>
      </w:r>
      <w:r w:rsidRPr="00F11C3E" w:rsidR="009200DB">
        <w:t xml:space="preserve">go into the </w:t>
      </w:r>
      <w:r w:rsidRPr="00F11C3E">
        <w:t>£</w:t>
      </w:r>
      <w:r w:rsidRPr="00F11C3E" w:rsidR="009200DB">
        <w:t>57 billion</w:t>
      </w:r>
      <w:r w:rsidRPr="00F11C3E">
        <w:t xml:space="preserve"> that t</w:t>
      </w:r>
      <w:r w:rsidRPr="00F11C3E" w:rsidR="009200DB">
        <w:t>he shareholders are getting</w:t>
      </w:r>
      <w:r w:rsidRPr="00F11C3E" w:rsidR="002E1972">
        <w:t xml:space="preserve">, but </w:t>
      </w:r>
      <w:r w:rsidRPr="00F11C3E" w:rsidR="009200DB">
        <w:t xml:space="preserve">there is a need for water companies to be much more incorporated in the investments </w:t>
      </w:r>
      <w:r w:rsidR="007C6399">
        <w:t>we make in</w:t>
      </w:r>
      <w:r w:rsidRPr="00F11C3E" w:rsidR="009200DB">
        <w:t xml:space="preserve"> </w:t>
      </w:r>
      <w:r w:rsidRPr="00F11C3E" w:rsidR="002E1972">
        <w:t xml:space="preserve">both </w:t>
      </w:r>
      <w:r w:rsidRPr="00F11C3E" w:rsidR="009200DB">
        <w:t>flood and water management</w:t>
      </w:r>
      <w:r w:rsidRPr="00F11C3E">
        <w:t xml:space="preserve"> generally</w:t>
      </w:r>
      <w:r w:rsidRPr="00F11C3E" w:rsidR="002E1972">
        <w:t>.</w:t>
      </w:r>
      <w:r w:rsidRPr="00F11C3E" w:rsidR="009200DB">
        <w:t xml:space="preserve"> </w:t>
      </w:r>
      <w:r w:rsidRPr="00F11C3E" w:rsidR="002E1972">
        <w:t xml:space="preserve">We </w:t>
      </w:r>
      <w:r w:rsidRPr="00F11C3E" w:rsidR="009200DB">
        <w:t xml:space="preserve">can do </w:t>
      </w:r>
      <w:r w:rsidRPr="00F11C3E">
        <w:t xml:space="preserve">more on that. </w:t>
      </w:r>
      <w:r w:rsidRPr="00F11C3E" w:rsidR="009200DB">
        <w:t>I thank you both very m</w:t>
      </w:r>
      <w:r w:rsidRPr="00F11C3E">
        <w:t xml:space="preserve">uch for some very good answers. David and Innes, </w:t>
      </w:r>
      <w:r w:rsidRPr="00F11C3E" w:rsidR="009200DB">
        <w:t>thank you very much for your evidence this afternoon.</w:t>
      </w:r>
    </w:p>
    <w:sdt>
      <w:sdtPr>
        <w:rPr>
          <w:szCs w:val="28"/>
        </w:rPr>
        <w:alias w:val="WitnessExamination"/>
        <w:tag w:val="WitnessExamination"/>
        <w:id w:val="-951862887"/>
        <w:placeholder>
          <w:docPart w:val="3DC03618542D4E83BB8FE918CF01E4E6"/>
        </w:placeholder>
        <w:richText/>
      </w:sdtPr>
      <w:sdtEndPr>
        <w:rPr>
          <w:szCs w:val="22"/>
        </w:rPr>
      </w:sdtEndPr>
      <w:sdtContent>
        <w:p w:rsidR="00DE0111" w:rsidRPr="00F11C3E" w:rsidP="00DE0111">
          <w:pPr>
            <w:pStyle w:val="TitlePanel0"/>
            <w:rPr>
              <w:szCs w:val="28"/>
            </w:rPr>
          </w:pPr>
          <w:r w:rsidRPr="00F11C3E">
            <w:rPr>
              <w:szCs w:val="28"/>
            </w:rPr>
            <w:t>Examination of Witnesses</w:t>
          </w:r>
        </w:p>
        <w:p w:rsidR="00DE0111" w:rsidRPr="00F11C3E" w:rsidP="00DE0111">
          <w:pPr>
            <w:pStyle w:val="TitlePanel0"/>
            <w:jc w:val="left"/>
            <w:rPr>
              <w:sz w:val="22"/>
            </w:rPr>
          </w:pPr>
          <w:r w:rsidRPr="00F11C3E">
            <w:rPr>
              <w:sz w:val="22"/>
            </w:rPr>
            <w:t xml:space="preserve">Witnesses: </w:t>
          </w:r>
          <w:bookmarkStart w:id="2" w:name="Panel2"/>
          <w:bookmarkEnd w:id="2"/>
          <w:r w:rsidRPr="00F11C3E">
            <w:rPr>
              <w:sz w:val="22"/>
            </w:rPr>
            <w:t>Andy Bord, Paul Cobbing</w:t>
          </w:r>
          <w:r w:rsidRPr="007C6399" w:rsidR="007C6399">
            <w:rPr>
              <w:sz w:val="22"/>
            </w:rPr>
            <w:t xml:space="preserve"> </w:t>
          </w:r>
          <w:r w:rsidRPr="00F11C3E" w:rsidR="007C6399">
            <w:rPr>
              <w:sz w:val="22"/>
            </w:rPr>
            <w:t xml:space="preserve">and </w:t>
          </w:r>
          <w:r w:rsidR="007C6399">
            <w:rPr>
              <w:sz w:val="22"/>
            </w:rPr>
            <w:t xml:space="preserve">Dr </w:t>
          </w:r>
          <w:r w:rsidRPr="00F11C3E" w:rsidR="007C6399">
            <w:rPr>
              <w:sz w:val="22"/>
            </w:rPr>
            <w:t>Hugh Ellis</w:t>
          </w:r>
          <w:r w:rsidRPr="00F11C3E">
            <w:rPr>
              <w:sz w:val="22"/>
            </w:rPr>
            <w:t>.</w:t>
          </w:r>
        </w:p>
      </w:sdtContent>
    </w:sdt>
    <w:p w:rsidR="00DE0111" w:rsidRPr="00F11C3E" w:rsidP="00DE0111">
      <w:pPr>
        <w:pStyle w:val="Question"/>
      </w:pPr>
      <w:sdt>
        <w:sdtPr>
          <w:alias w:val="Member"/>
          <w:tag w:val="&lt;Member mnisId='4072' dodsId='28723'&gt;"/>
          <w:id w:val="204916281"/>
          <w:placeholder>
            <w:docPart w:val="DefaultPlaceholder_1082065158"/>
          </w:placeholder>
          <w:richText/>
        </w:sdtPr>
        <w:sdtContent>
          <w:r w:rsidRPr="00F11C3E">
            <w:rPr>
              <w:b/>
            </w:rPr>
            <w:t>Chair:</w:t>
          </w:r>
        </w:sdtContent>
      </w:sdt>
      <w:r w:rsidRPr="00F11C3E">
        <w:t xml:space="preserve"> </w:t>
      </w:r>
      <w:r w:rsidRPr="00F11C3E" w:rsidR="009200DB">
        <w:t xml:space="preserve">If you would like to briefly </w:t>
      </w:r>
      <w:r w:rsidRPr="00F11C3E" w:rsidR="002E1972">
        <w:t xml:space="preserve">introduce yourselves, </w:t>
      </w:r>
      <w:r w:rsidRPr="00F11C3E" w:rsidR="009200DB">
        <w:t>we will get on with the next session.</w:t>
      </w:r>
    </w:p>
    <w:p w:rsidR="00DE0111" w:rsidRPr="00F11C3E" w:rsidP="00DE0111">
      <w:pPr>
        <w:pStyle w:val="Answer"/>
      </w:pPr>
      <w:sdt>
        <w:sdtPr>
          <w:alias w:val="Witness"/>
          <w:id w:val="-667560543"/>
          <w:placeholder>
            <w:docPart w:val="DefaultPlaceholder_1082065158"/>
          </w:placeholder>
          <w:richText/>
        </w:sdtPr>
        <w:sdtContent>
          <w:r w:rsidRPr="00F11C3E" w:rsidR="00EB18C0">
            <w:rPr>
              <w:b/>
              <w:i/>
            </w:rPr>
            <w:t>Andy Bord:</w:t>
          </w:r>
          <w:r w:rsidRPr="00F11C3E">
            <w:rPr>
              <w:b/>
            </w:rPr>
            <w:t xml:space="preserve"> </w:t>
          </w:r>
        </w:sdtContent>
      </w:sdt>
      <w:r w:rsidRPr="00F11C3E">
        <w:t>Good afternoon, Committee.</w:t>
      </w:r>
      <w:r w:rsidRPr="00F11C3E" w:rsidR="0039224A">
        <w:t xml:space="preserve"> </w:t>
      </w:r>
      <w:r w:rsidRPr="00F11C3E">
        <w:t>My</w:t>
      </w:r>
      <w:r w:rsidRPr="00F11C3E" w:rsidR="0039224A">
        <w:t xml:space="preserve"> name is Andy Bord. I am </w:t>
      </w:r>
      <w:r w:rsidRPr="00F11C3E" w:rsidR="002E1972">
        <w:t xml:space="preserve">chief executive </w:t>
      </w:r>
      <w:r w:rsidRPr="00F11C3E" w:rsidR="0039224A">
        <w:t xml:space="preserve">of </w:t>
      </w:r>
      <w:r w:rsidRPr="00F11C3E" w:rsidR="009200DB">
        <w:t>Flood Re, the joint initiative between the insurance indus</w:t>
      </w:r>
      <w:r w:rsidRPr="00F11C3E" w:rsidR="002834C1">
        <w:t xml:space="preserve">try </w:t>
      </w:r>
      <w:r w:rsidRPr="00F11C3E" w:rsidR="002E1972">
        <w:t xml:space="preserve">and </w:t>
      </w:r>
      <w:r w:rsidRPr="00F11C3E" w:rsidR="00972BD9">
        <w:t>G</w:t>
      </w:r>
      <w:r w:rsidRPr="00F11C3E" w:rsidR="009200DB">
        <w:t xml:space="preserve">overnment to make </w:t>
      </w:r>
      <w:r w:rsidRPr="00F11C3E" w:rsidR="00972BD9">
        <w:t xml:space="preserve">home insurance </w:t>
      </w:r>
      <w:r w:rsidRPr="00F11C3E" w:rsidR="009200DB">
        <w:t>more affordable for those</w:t>
      </w:r>
      <w:r w:rsidRPr="00F11C3E" w:rsidR="00972BD9">
        <w:t xml:space="preserve"> </w:t>
      </w:r>
      <w:r w:rsidRPr="00F11C3E" w:rsidR="002E1972">
        <w:t>who</w:t>
      </w:r>
      <w:r w:rsidRPr="00F11C3E" w:rsidR="00972BD9">
        <w:t xml:space="preserve"> live at high </w:t>
      </w:r>
      <w:r w:rsidRPr="00F11C3E" w:rsidR="009200DB">
        <w:t>risk of flooding</w:t>
      </w:r>
      <w:r w:rsidRPr="00F11C3E" w:rsidR="00972BD9">
        <w:t>.</w:t>
      </w:r>
    </w:p>
    <w:p w:rsidR="00DE0111" w:rsidRPr="00F11C3E" w:rsidP="00DE0111">
      <w:pPr>
        <w:pStyle w:val="Answer"/>
      </w:pPr>
      <w:sdt>
        <w:sdtPr>
          <w:alias w:val="Witness"/>
          <w:id w:val="-220069926"/>
          <w:placeholder>
            <w:docPart w:val="DefaultPlaceholder_1082065158"/>
          </w:placeholder>
          <w:richText/>
        </w:sdtPr>
        <w:sdtContent>
          <w:r w:rsidRPr="00F11C3E" w:rsidR="00EB18C0">
            <w:rPr>
              <w:b/>
              <w:i/>
            </w:rPr>
            <w:t>Paul Cobbing:</w:t>
          </w:r>
          <w:r w:rsidRPr="00F11C3E">
            <w:rPr>
              <w:b/>
            </w:rPr>
            <w:t xml:space="preserve"> </w:t>
          </w:r>
        </w:sdtContent>
      </w:sdt>
      <w:r w:rsidRPr="00F11C3E" w:rsidR="00972BD9">
        <w:t xml:space="preserve">My name is </w:t>
      </w:r>
      <w:r w:rsidRPr="00F11C3E" w:rsidR="009200DB">
        <w:t>Paul Cobbing</w:t>
      </w:r>
      <w:r w:rsidRPr="00F11C3E" w:rsidR="00972BD9">
        <w:t xml:space="preserve">. I am </w:t>
      </w:r>
      <w:r w:rsidRPr="00F11C3E" w:rsidR="002E1972">
        <w:t xml:space="preserve">chief </w:t>
      </w:r>
      <w:r w:rsidRPr="00F11C3E" w:rsidR="009200DB">
        <w:t>executive of a cha</w:t>
      </w:r>
      <w:r w:rsidRPr="00F11C3E" w:rsidR="00972BD9">
        <w:t xml:space="preserve">rity, the National Flood Forum, </w:t>
      </w:r>
      <w:r w:rsidRPr="00F11C3E" w:rsidR="009200DB">
        <w:t>that supports people at flood risk all over the country in England and Wales.</w:t>
      </w:r>
    </w:p>
    <w:p w:rsidR="00DE0111" w:rsidRPr="00F11C3E" w:rsidP="009200DB">
      <w:pPr>
        <w:pStyle w:val="Question"/>
        <w:numPr>
          <w:ilvl w:val="0"/>
          <w:numId w:val="0"/>
        </w:numPr>
        <w:ind w:left="794"/>
      </w:pPr>
      <w:sdt>
        <w:sdtPr>
          <w:alias w:val="Witness"/>
          <w:id w:val="1603912435"/>
          <w:placeholder>
            <w:docPart w:val="DefaultPlaceholder_1082065158"/>
          </w:placeholder>
          <w:richText/>
        </w:sdtPr>
        <w:sdtContent>
          <w:r w:rsidRPr="00F11C3E" w:rsidR="00EB18C0">
            <w:rPr>
              <w:b/>
              <w:i/>
            </w:rPr>
            <w:t>Dr Ellis:</w:t>
          </w:r>
          <w:r w:rsidRPr="00F11C3E">
            <w:rPr>
              <w:b/>
            </w:rPr>
            <w:t xml:space="preserve"> </w:t>
          </w:r>
        </w:sdtContent>
      </w:sdt>
      <w:r w:rsidRPr="00F11C3E" w:rsidR="009200DB">
        <w:t xml:space="preserve">My name is </w:t>
      </w:r>
      <w:r w:rsidRPr="00F11C3E" w:rsidR="00B6791E">
        <w:t xml:space="preserve">Dr </w:t>
      </w:r>
      <w:r w:rsidRPr="00F11C3E" w:rsidR="009200DB">
        <w:t xml:space="preserve">Hugh Ellis and I am the </w:t>
      </w:r>
      <w:r w:rsidRPr="00F11C3E" w:rsidR="002E1972">
        <w:t xml:space="preserve">director of policy </w:t>
      </w:r>
      <w:r w:rsidRPr="00F11C3E" w:rsidR="009200DB">
        <w:t>at the Town and Country Planning Association</w:t>
      </w:r>
      <w:r w:rsidRPr="00F11C3E" w:rsidR="002E1972">
        <w:t>.</w:t>
      </w:r>
      <w:r w:rsidRPr="00F11C3E" w:rsidR="009200DB">
        <w:t xml:space="preserve"> </w:t>
      </w:r>
      <w:r w:rsidRPr="00F11C3E" w:rsidR="002E1972">
        <w:t xml:space="preserve">We </w:t>
      </w:r>
      <w:r w:rsidRPr="00F11C3E" w:rsidR="009200DB">
        <w:t>work on the planning system and flood risk.</w:t>
      </w:r>
    </w:p>
    <w:p w:rsidR="00DE0111" w:rsidRPr="00F11C3E" w:rsidP="00DE0111">
      <w:pPr>
        <w:pStyle w:val="Question"/>
      </w:pPr>
      <w:sdt>
        <w:sdtPr>
          <w:alias w:val="Member"/>
          <w:tag w:val="&lt;Member mnisId='4072' dodsId='28723'&gt;"/>
          <w:id w:val="-1415777231"/>
          <w:placeholder>
            <w:docPart w:val="DefaultPlaceholder_1082065158"/>
          </w:placeholder>
          <w:richText/>
        </w:sdtPr>
        <w:sdtContent>
          <w:r w:rsidRPr="00F11C3E">
            <w:rPr>
              <w:b/>
            </w:rPr>
            <w:t>Chair:</w:t>
          </w:r>
        </w:sdtContent>
      </w:sdt>
      <w:r w:rsidRPr="00F11C3E">
        <w:t xml:space="preserve"> Thank you </w:t>
      </w:r>
      <w:r w:rsidRPr="00F11C3E" w:rsidR="00B6791E">
        <w:t xml:space="preserve">all </w:t>
      </w:r>
      <w:r w:rsidRPr="00F11C3E">
        <w:t>very much for joining us</w:t>
      </w:r>
      <w:r w:rsidRPr="00F11C3E" w:rsidR="00B6791E">
        <w:t xml:space="preserve"> </w:t>
      </w:r>
      <w:r w:rsidRPr="00F11C3E" w:rsidR="002E1972">
        <w:t xml:space="preserve">this afternoon for </w:t>
      </w:r>
      <w:r w:rsidRPr="00F11C3E" w:rsidR="00B6791E">
        <w:t xml:space="preserve">this second session on flooding. </w:t>
      </w:r>
      <w:r w:rsidRPr="00F11C3E">
        <w:t xml:space="preserve">My question is </w:t>
      </w:r>
      <w:r w:rsidRPr="00F11C3E" w:rsidR="00B6791E">
        <w:t xml:space="preserve">quite </w:t>
      </w:r>
      <w:r w:rsidRPr="00F11C3E">
        <w:t>a general one to start with.</w:t>
      </w:r>
      <w:r w:rsidRPr="00F11C3E" w:rsidR="00B6791E">
        <w:t xml:space="preserve"> </w:t>
      </w:r>
      <w:r w:rsidRPr="00F11C3E">
        <w:t xml:space="preserve">What is your reaction to the new Government </w:t>
      </w:r>
      <w:r w:rsidRPr="00F11C3E" w:rsidR="00B6791E">
        <w:t xml:space="preserve">flood policy </w:t>
      </w:r>
      <w:r w:rsidRPr="00F11C3E">
        <w:t>statement</w:t>
      </w:r>
      <w:r w:rsidRPr="00F11C3E" w:rsidR="009200DB">
        <w:t xml:space="preserve"> an</w:t>
      </w:r>
      <w:r w:rsidRPr="00F11C3E" w:rsidR="00B6791E">
        <w:t>d</w:t>
      </w:r>
      <w:r w:rsidRPr="00F11C3E" w:rsidR="009200DB">
        <w:t xml:space="preserve"> </w:t>
      </w:r>
      <w:r w:rsidRPr="00F11C3E" w:rsidR="00B6791E">
        <w:t>Environment A</w:t>
      </w:r>
      <w:r w:rsidRPr="00F11C3E" w:rsidR="009200DB">
        <w:t>gency strategy</w:t>
      </w:r>
      <w:r w:rsidRPr="00F11C3E" w:rsidR="00B6791E">
        <w:t>?</w:t>
      </w:r>
      <w:r w:rsidRPr="00F11C3E" w:rsidR="00982D37">
        <w:t xml:space="preserve"> There has been a new strategy for the Environment Agency in the summer.</w:t>
      </w:r>
    </w:p>
    <w:p w:rsidR="009200DB" w:rsidRPr="00F11C3E" w:rsidP="009200DB">
      <w:pPr>
        <w:pStyle w:val="Answer"/>
      </w:pPr>
      <w:sdt>
        <w:sdtPr>
          <w:alias w:val="Witness"/>
          <w:id w:val="512881324"/>
          <w:placeholder>
            <w:docPart w:val="DefaultPlaceholder_1082065158"/>
          </w:placeholder>
          <w:richText/>
        </w:sdtPr>
        <w:sdtContent>
          <w:r w:rsidRPr="00F11C3E" w:rsidR="00EB18C0">
            <w:rPr>
              <w:b/>
              <w:i/>
            </w:rPr>
            <w:t>Paul Cobbing:</w:t>
          </w:r>
          <w:r w:rsidRPr="00F11C3E" w:rsidR="00DE0111">
            <w:rPr>
              <w:b/>
            </w:rPr>
            <w:t xml:space="preserve"> </w:t>
          </w:r>
        </w:sdtContent>
      </w:sdt>
      <w:r w:rsidRPr="00F11C3E">
        <w:t>We very much welcome the new strategy and the policy</w:t>
      </w:r>
      <w:r w:rsidRPr="00F11C3E" w:rsidR="00C01211">
        <w:t xml:space="preserve"> statement. </w:t>
      </w:r>
      <w:r w:rsidRPr="00F11C3E">
        <w:t xml:space="preserve">Communities have been very heavily involved in the development of the strategy over a </w:t>
      </w:r>
      <w:r w:rsidRPr="00F11C3E" w:rsidR="00C01211">
        <w:t>two</w:t>
      </w:r>
      <w:r w:rsidR="00240414">
        <w:t>-</w:t>
      </w:r>
      <w:r w:rsidRPr="00F11C3E">
        <w:t>year period</w:t>
      </w:r>
      <w:r w:rsidRPr="00F11C3E" w:rsidR="00982D37">
        <w:t>.</w:t>
      </w:r>
      <w:r w:rsidRPr="00F11C3E">
        <w:t xml:space="preserve"> </w:t>
      </w:r>
      <w:r w:rsidRPr="00F11C3E" w:rsidR="00982D37">
        <w:t xml:space="preserve">We </w:t>
      </w:r>
      <w:r w:rsidRPr="00F11C3E">
        <w:t xml:space="preserve">very much </w:t>
      </w:r>
      <w:r w:rsidRPr="00F11C3E">
        <w:t>appreciate the fact that many organisations and stakeholders have been part of the collaborative process, through which, I have to say, almost everybody agrees on the fundamentals. It is a huge</w:t>
      </w:r>
      <w:r w:rsidRPr="00F11C3E" w:rsidR="00407D5D">
        <w:t xml:space="preserve"> step forward from what was there previously</w:t>
      </w:r>
      <w:r w:rsidRPr="00F11C3E" w:rsidR="00982D37">
        <w:t>.</w:t>
      </w:r>
      <w:r w:rsidRPr="00F11C3E" w:rsidR="00407D5D">
        <w:t xml:space="preserve"> </w:t>
      </w:r>
      <w:r w:rsidRPr="00F11C3E" w:rsidR="00982D37">
        <w:t xml:space="preserve">The </w:t>
      </w:r>
      <w:r w:rsidRPr="00F11C3E" w:rsidR="00407D5D">
        <w:t>real task</w:t>
      </w:r>
      <w:r w:rsidRPr="00F11C3E" w:rsidR="00982D37">
        <w:t xml:space="preserve">, </w:t>
      </w:r>
      <w:r w:rsidRPr="00F11C3E">
        <w:t xml:space="preserve">as </w:t>
      </w:r>
      <w:r w:rsidRPr="00F11C3E" w:rsidR="00407D5D">
        <w:t xml:space="preserve">Innes </w:t>
      </w:r>
      <w:r w:rsidRPr="00F11C3E" w:rsidR="003F7919">
        <w:t>Thomson</w:t>
      </w:r>
      <w:r w:rsidRPr="00F11C3E" w:rsidR="00407D5D">
        <w:t xml:space="preserve"> mentioned previously</w:t>
      </w:r>
      <w:r w:rsidRPr="00F11C3E" w:rsidR="00982D37">
        <w:t xml:space="preserve">, </w:t>
      </w:r>
      <w:r w:rsidRPr="00F11C3E" w:rsidR="00407D5D">
        <w:t xml:space="preserve">is that we now have to deliver. </w:t>
      </w:r>
      <w:r w:rsidRPr="00F11C3E" w:rsidR="00982D37">
        <w:t xml:space="preserve">We all </w:t>
      </w:r>
      <w:r w:rsidRPr="00F11C3E">
        <w:t>have to get involved in delivering this.</w:t>
      </w:r>
    </w:p>
    <w:p w:rsidR="00DE0111" w:rsidRPr="00F11C3E" w:rsidP="009200DB">
      <w:pPr>
        <w:pStyle w:val="Answer"/>
      </w:pPr>
      <w:r w:rsidRPr="00F11C3E">
        <w:t>It is worth saying</w:t>
      </w:r>
      <w:r w:rsidRPr="00F11C3E" w:rsidR="00982D37">
        <w:t xml:space="preserve"> that</w:t>
      </w:r>
      <w:r w:rsidRPr="00F11C3E">
        <w:t xml:space="preserve"> there are a few important things we wish </w:t>
      </w:r>
      <w:r w:rsidRPr="00F11C3E" w:rsidR="00982D37">
        <w:t>had</w:t>
      </w:r>
      <w:r w:rsidRPr="00F11C3E">
        <w:t xml:space="preserve"> gone further</w:t>
      </w:r>
      <w:r w:rsidRPr="00F11C3E" w:rsidR="00982D37">
        <w:t>.</w:t>
      </w:r>
      <w:r w:rsidRPr="00F11C3E">
        <w:t xml:space="preserve"> </w:t>
      </w:r>
      <w:r w:rsidRPr="00F11C3E" w:rsidR="00982D37">
        <w:t xml:space="preserve">One of the </w:t>
      </w:r>
      <w:r w:rsidRPr="00F11C3E">
        <w:t>most i</w:t>
      </w:r>
      <w:r w:rsidRPr="00F11C3E" w:rsidR="00407D5D">
        <w:t xml:space="preserve">mportant elements </w:t>
      </w:r>
      <w:r w:rsidRPr="00F11C3E" w:rsidR="00982D37">
        <w:t xml:space="preserve">is that </w:t>
      </w:r>
      <w:r w:rsidRPr="00F11C3E" w:rsidR="00407D5D">
        <w:t>t</w:t>
      </w:r>
      <w:r w:rsidRPr="00F11C3E">
        <w:t xml:space="preserve">he policy statement has indicated that </w:t>
      </w:r>
      <w:r w:rsidRPr="00F11C3E" w:rsidR="00982D37">
        <w:t>they are going to</w:t>
      </w:r>
      <w:r w:rsidRPr="00F11C3E">
        <w:t xml:space="preserve"> create some indicators, whereas we have been advocating that we should</w:t>
      </w:r>
      <w:r w:rsidRPr="00F11C3E" w:rsidR="00BE627A">
        <w:t xml:space="preserve"> have been much more ambitious. It </w:t>
      </w:r>
      <w:r w:rsidRPr="00F11C3E">
        <w:t xml:space="preserve">is only when we have a clear level of ambition that we are </w:t>
      </w:r>
      <w:r w:rsidRPr="00F11C3E" w:rsidR="00240414">
        <w:t xml:space="preserve">then </w:t>
      </w:r>
      <w:r w:rsidRPr="00F11C3E">
        <w:t xml:space="preserve">able to </w:t>
      </w:r>
      <w:r w:rsidRPr="00F11C3E" w:rsidR="00BE627A">
        <w:t>measure progress against it. W</w:t>
      </w:r>
      <w:r w:rsidRPr="00F11C3E">
        <w:t xml:space="preserve">hether it be </w:t>
      </w:r>
      <w:r w:rsidRPr="00F11C3E" w:rsidR="00982D37">
        <w:t xml:space="preserve">the </w:t>
      </w:r>
      <w:r w:rsidR="00240414">
        <w:t xml:space="preserve">National </w:t>
      </w:r>
      <w:r w:rsidRPr="00F11C3E">
        <w:t>Infrastructure Commission</w:t>
      </w:r>
      <w:r w:rsidR="00240414">
        <w:t>’s</w:t>
      </w:r>
      <w:r w:rsidRPr="00F11C3E">
        <w:t xml:space="preserve"> notion of a standard</w:t>
      </w:r>
      <w:r w:rsidRPr="00F11C3E" w:rsidR="00BE627A">
        <w:t xml:space="preserve"> or any other form of target, </w:t>
      </w:r>
      <w:r w:rsidRPr="00F11C3E">
        <w:t>goal or whatever, we see that as being absolutely essential</w:t>
      </w:r>
      <w:r w:rsidRPr="00F11C3E" w:rsidR="00BE627A">
        <w:t xml:space="preserve"> </w:t>
      </w:r>
      <w:r w:rsidRPr="00F11C3E">
        <w:t xml:space="preserve">so </w:t>
      </w:r>
      <w:r w:rsidR="00240414">
        <w:t>it</w:t>
      </w:r>
      <w:r w:rsidRPr="00F11C3E">
        <w:t xml:space="preserve"> can be translated to places</w:t>
      </w:r>
      <w:r w:rsidRPr="00F11C3E" w:rsidR="00BE627A">
        <w:t xml:space="preserve"> in the context of climate change</w:t>
      </w:r>
      <w:r w:rsidR="00240414">
        <w:t>,</w:t>
      </w:r>
      <w:r w:rsidRPr="00F11C3E" w:rsidR="00BE627A">
        <w:t xml:space="preserve"> </w:t>
      </w:r>
      <w:r w:rsidRPr="00F11C3E">
        <w:t>and</w:t>
      </w:r>
      <w:r w:rsidR="00240414">
        <w:t xml:space="preserve"> to</w:t>
      </w:r>
      <w:r w:rsidRPr="00F11C3E">
        <w:t xml:space="preserve"> driving forw</w:t>
      </w:r>
      <w:r w:rsidRPr="00F11C3E" w:rsidR="00BE627A">
        <w:t>ard adapting to climate chan</w:t>
      </w:r>
      <w:r w:rsidRPr="00F11C3E" w:rsidR="00B559B4">
        <w:t>ge</w:t>
      </w:r>
      <w:r w:rsidRPr="00F11C3E" w:rsidR="00BE627A">
        <w:t xml:space="preserve"> </w:t>
      </w:r>
      <w:r w:rsidRPr="00F11C3E">
        <w:t xml:space="preserve">and building the houses that we </w:t>
      </w:r>
      <w:r w:rsidRPr="00F11C3E" w:rsidR="00BE627A">
        <w:t xml:space="preserve">clearly </w:t>
      </w:r>
      <w:r w:rsidRPr="00F11C3E">
        <w:t>need.</w:t>
      </w:r>
    </w:p>
    <w:p w:rsidR="00DE0111" w:rsidRPr="00F11C3E" w:rsidP="00DE0111">
      <w:pPr>
        <w:pStyle w:val="Answer"/>
      </w:pPr>
      <w:sdt>
        <w:sdtPr>
          <w:alias w:val="Witness"/>
          <w:id w:val="-1637479869"/>
          <w:placeholder>
            <w:docPart w:val="DefaultPlaceholder_1082065158"/>
          </w:placeholder>
          <w:richText/>
        </w:sdtPr>
        <w:sdtContent>
          <w:r w:rsidRPr="00F11C3E" w:rsidR="00EB18C0">
            <w:rPr>
              <w:b/>
              <w:i/>
            </w:rPr>
            <w:t>Andy Bord:</w:t>
          </w:r>
          <w:r w:rsidRPr="00F11C3E">
            <w:rPr>
              <w:b/>
            </w:rPr>
            <w:t xml:space="preserve"> </w:t>
          </w:r>
        </w:sdtContent>
      </w:sdt>
      <w:r w:rsidRPr="00F11C3E">
        <w:t>At a headline level</w:t>
      </w:r>
      <w:r w:rsidRPr="00F11C3E" w:rsidR="00B559B4">
        <w:t>, we</w:t>
      </w:r>
      <w:r w:rsidRPr="00F11C3E">
        <w:t xml:space="preserve"> welcome </w:t>
      </w:r>
      <w:r w:rsidRPr="00F11C3E" w:rsidR="009200DB">
        <w:t xml:space="preserve">the increase in the commitment to flood defences to </w:t>
      </w:r>
      <w:r w:rsidRPr="00F11C3E" w:rsidR="00BE627A">
        <w:t>£</w:t>
      </w:r>
      <w:r w:rsidRPr="00F11C3E" w:rsidR="009200DB">
        <w:t xml:space="preserve">5.2 billion over the next </w:t>
      </w:r>
      <w:r w:rsidRPr="00F11C3E" w:rsidR="00BE627A">
        <w:t xml:space="preserve">six </w:t>
      </w:r>
      <w:r w:rsidRPr="00F11C3E" w:rsidR="009200DB">
        <w:t xml:space="preserve">years. </w:t>
      </w:r>
      <w:r w:rsidRPr="00F11C3E" w:rsidR="00BE627A">
        <w:t xml:space="preserve">We are encouraged by that. We </w:t>
      </w:r>
      <w:r w:rsidRPr="00F11C3E" w:rsidR="009200DB">
        <w:t xml:space="preserve">would also note </w:t>
      </w:r>
      <w:r w:rsidRPr="00F11C3E" w:rsidR="00BE627A">
        <w:t>that we are</w:t>
      </w:r>
      <w:r w:rsidRPr="00F11C3E" w:rsidR="009200DB">
        <w:t xml:space="preserve"> not shooting </w:t>
      </w:r>
      <w:r w:rsidRPr="00F11C3E" w:rsidR="00BE627A">
        <w:t xml:space="preserve">at a static target. </w:t>
      </w:r>
      <w:r w:rsidRPr="00F11C3E" w:rsidR="009200DB">
        <w:t>The challenges are getting harder with the threat from climate change, so we are looking forward to some of the activities highlighted in the policy statemen</w:t>
      </w:r>
      <w:r w:rsidRPr="00F11C3E" w:rsidR="00F010DA">
        <w:t xml:space="preserve">t now being turned into action. We </w:t>
      </w:r>
      <w:r w:rsidRPr="00F11C3E" w:rsidR="009200DB">
        <w:t xml:space="preserve">view </w:t>
      </w:r>
      <w:r w:rsidRPr="00F11C3E" w:rsidR="00B559B4">
        <w:t xml:space="preserve">this </w:t>
      </w:r>
      <w:r w:rsidRPr="00F11C3E" w:rsidR="009200DB">
        <w:t xml:space="preserve">as a point in time when </w:t>
      </w:r>
      <w:r w:rsidRPr="00F11C3E" w:rsidR="00F010DA">
        <w:t xml:space="preserve">there </w:t>
      </w:r>
      <w:r w:rsidRPr="00F11C3E" w:rsidR="009200DB">
        <w:t xml:space="preserve">is an opportunity to make a difference into the future, but my emphasis would be </w:t>
      </w:r>
      <w:r w:rsidRPr="00F11C3E" w:rsidR="00F010DA">
        <w:t xml:space="preserve">that </w:t>
      </w:r>
      <w:r w:rsidRPr="00F11C3E" w:rsidR="009200DB">
        <w:t>the job</w:t>
      </w:r>
      <w:r w:rsidRPr="00F11C3E" w:rsidR="00F010DA">
        <w:t xml:space="preserve"> i</w:t>
      </w:r>
      <w:r w:rsidRPr="00F11C3E" w:rsidR="009200DB">
        <w:t>s not done yet by a long stretch.</w:t>
      </w:r>
    </w:p>
    <w:p w:rsidR="003C57ED" w:rsidRPr="00F11C3E" w:rsidP="009200DB">
      <w:pPr>
        <w:pStyle w:val="Answer"/>
      </w:pPr>
      <w:sdt>
        <w:sdtPr>
          <w:alias w:val="Witness"/>
          <w:id w:val="1087962859"/>
          <w:placeholder>
            <w:docPart w:val="DefaultPlaceholder_1082065158"/>
          </w:placeholder>
          <w:richText/>
        </w:sdtPr>
        <w:sdtContent>
          <w:r w:rsidRPr="00F11C3E" w:rsidR="00EB18C0">
            <w:rPr>
              <w:b/>
              <w:i/>
            </w:rPr>
            <w:t>Dr Ellis:</w:t>
          </w:r>
          <w:r w:rsidRPr="00F11C3E" w:rsidR="00057107">
            <w:rPr>
              <w:b/>
            </w:rPr>
            <w:t xml:space="preserve"> </w:t>
          </w:r>
        </w:sdtContent>
      </w:sdt>
      <w:r w:rsidRPr="00F11C3E" w:rsidR="00F010DA">
        <w:t>W</w:t>
      </w:r>
      <w:r w:rsidRPr="00F11C3E" w:rsidR="009200DB">
        <w:t xml:space="preserve">e welcome the rhetoric on climate change, but there are </w:t>
      </w:r>
      <w:r w:rsidRPr="00F11C3E" w:rsidR="00F010DA">
        <w:t xml:space="preserve">two </w:t>
      </w:r>
      <w:r w:rsidRPr="00F11C3E" w:rsidR="009200DB">
        <w:t xml:space="preserve">or </w:t>
      </w:r>
      <w:r w:rsidRPr="00F11C3E" w:rsidR="00F010DA">
        <w:t xml:space="preserve">three really critical issues. </w:t>
      </w:r>
      <w:r w:rsidRPr="00F11C3E" w:rsidR="00084061">
        <w:t xml:space="preserve">First, </w:t>
      </w:r>
      <w:r w:rsidRPr="00F11C3E" w:rsidR="009200DB">
        <w:t xml:space="preserve">the scale of the challenge offered by the climate science is not reflected in these </w:t>
      </w:r>
      <w:r w:rsidRPr="00F11C3E" w:rsidR="00F010DA">
        <w:t xml:space="preserve">two </w:t>
      </w:r>
      <w:r w:rsidRPr="00F11C3E" w:rsidR="009200DB">
        <w:t>policy statements, parti</w:t>
      </w:r>
      <w:r w:rsidRPr="00F11C3E" w:rsidR="00F010DA">
        <w:t>cularly not the long</w:t>
      </w:r>
      <w:r w:rsidRPr="00F11C3E" w:rsidR="00084061">
        <w:t>-term</w:t>
      </w:r>
      <w:r w:rsidRPr="00F11C3E" w:rsidR="00F010DA">
        <w:t xml:space="preserve"> challenge</w:t>
      </w:r>
      <w:r w:rsidRPr="00F11C3E" w:rsidR="00084061">
        <w:t>:</w:t>
      </w:r>
      <w:r w:rsidRPr="00F11C3E" w:rsidR="00F010DA">
        <w:t xml:space="preserve"> </w:t>
      </w:r>
      <w:r w:rsidRPr="00F11C3E" w:rsidR="009200DB">
        <w:t xml:space="preserve">1.6 metres </w:t>
      </w:r>
      <w:r w:rsidRPr="00F11C3E" w:rsidR="00F010DA">
        <w:t xml:space="preserve">of </w:t>
      </w:r>
      <w:r w:rsidRPr="00F11C3E" w:rsidR="009200DB">
        <w:t xml:space="preserve">sea level rise by </w:t>
      </w:r>
      <w:r w:rsidRPr="00F11C3E" w:rsidR="00F010DA">
        <w:t>2125 in 100 years</w:t>
      </w:r>
      <w:r w:rsidRPr="00F11C3E" w:rsidR="00BF69DC">
        <w:t>’</w:t>
      </w:r>
      <w:r w:rsidRPr="00F11C3E" w:rsidR="00F010DA">
        <w:t xml:space="preserve"> </w:t>
      </w:r>
      <w:r w:rsidRPr="00F11C3E" w:rsidR="009200DB">
        <w:t>time</w:t>
      </w:r>
      <w:r w:rsidR="00240414">
        <w:t>—</w:t>
      </w:r>
      <w:r w:rsidRPr="00F11C3E" w:rsidR="009200DB">
        <w:t xml:space="preserve">half a metre </w:t>
      </w:r>
      <w:r w:rsidRPr="00F11C3E" w:rsidR="00084061">
        <w:t xml:space="preserve">roughly </w:t>
      </w:r>
      <w:r w:rsidRPr="00F11C3E" w:rsidR="009200DB">
        <w:t>halfway through that proc</w:t>
      </w:r>
      <w:r w:rsidRPr="00F11C3E" w:rsidR="00084061">
        <w:t>ess</w:t>
      </w:r>
      <w:r w:rsidR="00240414">
        <w:t>—</w:t>
      </w:r>
      <w:r w:rsidRPr="00F11C3E" w:rsidR="00F010DA">
        <w:t>100</w:t>
      </w:r>
      <w:r w:rsidRPr="00F11C3E" w:rsidR="009200DB">
        <w:t>%</w:t>
      </w:r>
      <w:r w:rsidRPr="00F11C3E" w:rsidR="00F010DA">
        <w:t xml:space="preserve"> increases in river flows or 40</w:t>
      </w:r>
      <w:r w:rsidRPr="00F11C3E" w:rsidR="009200DB">
        <w:t>% increases in rainfall intensity</w:t>
      </w:r>
      <w:r w:rsidRPr="00F11C3E" w:rsidR="00084061">
        <w:t>.</w:t>
      </w:r>
      <w:r w:rsidRPr="00F11C3E" w:rsidR="00F010DA">
        <w:t xml:space="preserve"> </w:t>
      </w:r>
      <w:r w:rsidRPr="00F11C3E" w:rsidR="00084061">
        <w:t xml:space="preserve">The </w:t>
      </w:r>
      <w:r w:rsidRPr="00F11C3E" w:rsidR="009200DB">
        <w:t>system we have at the moment is a classic English incremental piece of work.</w:t>
      </w:r>
      <w:r w:rsidRPr="00F11C3E" w:rsidR="00F010DA">
        <w:t xml:space="preserve"> </w:t>
      </w:r>
      <w:r w:rsidRPr="00F11C3E" w:rsidR="009200DB">
        <w:t>The challenge from climate change is so dramatic now that it requires a break point difference in the</w:t>
      </w:r>
      <w:r w:rsidRPr="00F11C3E">
        <w:t xml:space="preserve"> way we deal with it. That i</w:t>
      </w:r>
      <w:r w:rsidRPr="00F11C3E" w:rsidR="009200DB">
        <w:t xml:space="preserve">s not reflected in either of these </w:t>
      </w:r>
      <w:r w:rsidRPr="00F11C3E">
        <w:t xml:space="preserve">two </w:t>
      </w:r>
      <w:r w:rsidRPr="00F11C3E" w:rsidR="009200DB">
        <w:t>s</w:t>
      </w:r>
      <w:r w:rsidRPr="00F11C3E">
        <w:t>trategies, as far as I can see.</w:t>
      </w:r>
    </w:p>
    <w:p w:rsidR="003E6A75" w:rsidRPr="00F11C3E" w:rsidP="009200DB">
      <w:pPr>
        <w:pStyle w:val="Answer"/>
      </w:pPr>
      <w:r w:rsidRPr="00F11C3E">
        <w:t xml:space="preserve">The </w:t>
      </w:r>
      <w:r w:rsidRPr="00F11C3E" w:rsidR="009200DB">
        <w:t xml:space="preserve">second issue is about the institutional complexity </w:t>
      </w:r>
      <w:r w:rsidRPr="00F11C3E">
        <w:t xml:space="preserve">of dealing with climate change. </w:t>
      </w:r>
      <w:r w:rsidRPr="00F11C3E" w:rsidR="009200DB">
        <w:t>The Defra family is producing strong strategies, but the implementation through planning</w:t>
      </w:r>
      <w:r w:rsidRPr="00F11C3E" w:rsidR="00084061">
        <w:t xml:space="preserve">, </w:t>
      </w:r>
      <w:r w:rsidRPr="00F11C3E" w:rsidR="009200DB">
        <w:t>which is in my world</w:t>
      </w:r>
      <w:r w:rsidRPr="00F11C3E" w:rsidR="00084061">
        <w:t xml:space="preserve">, </w:t>
      </w:r>
      <w:r w:rsidRPr="00F11C3E" w:rsidR="00D505DA">
        <w:t>is particularly weak. Th</w:t>
      </w:r>
      <w:r w:rsidR="00240414">
        <w:t>e</w:t>
      </w:r>
      <w:r w:rsidRPr="00F11C3E" w:rsidR="00D505DA">
        <w:t xml:space="preserve"> </w:t>
      </w:r>
      <w:r w:rsidRPr="00F11C3E" w:rsidR="009200DB">
        <w:t>delivery question that Paul raised</w:t>
      </w:r>
      <w:r w:rsidRPr="00F11C3E" w:rsidR="00D505DA">
        <w:t xml:space="preserve"> is </w:t>
      </w:r>
      <w:r w:rsidRPr="00F11C3E" w:rsidR="009200DB">
        <w:t>really the issue. There is no clear line of sight on delivery from national</w:t>
      </w:r>
      <w:r w:rsidR="00240414">
        <w:t xml:space="preserve"> Government</w:t>
      </w:r>
      <w:r w:rsidRPr="00F11C3E" w:rsidR="009200DB">
        <w:t xml:space="preserve"> through</w:t>
      </w:r>
      <w:r w:rsidR="00240414">
        <w:t xml:space="preserve"> to</w:t>
      </w:r>
      <w:r w:rsidRPr="00F11C3E" w:rsidR="009200DB">
        <w:t xml:space="preserve"> local government to make the </w:t>
      </w:r>
      <w:r w:rsidRPr="00F11C3E" w:rsidR="00240414">
        <w:t xml:space="preserve">necessary </w:t>
      </w:r>
      <w:r w:rsidRPr="00F11C3E" w:rsidR="009200DB">
        <w:t>changes</w:t>
      </w:r>
      <w:r w:rsidRPr="00F11C3E" w:rsidR="00084061">
        <w:t>.</w:t>
      </w:r>
      <w:r w:rsidRPr="00F11C3E" w:rsidR="009200DB">
        <w:t xml:space="preserve"> </w:t>
      </w:r>
      <w:r w:rsidRPr="00F11C3E" w:rsidR="00084061">
        <w:t xml:space="preserve">That </w:t>
      </w:r>
      <w:r w:rsidRPr="00F11C3E" w:rsidR="009200DB">
        <w:t xml:space="preserve">means my best judgment is that we </w:t>
      </w:r>
      <w:r w:rsidRPr="00F11C3E" w:rsidR="00D505DA">
        <w:t>are still critically unprepared for the medium and long</w:t>
      </w:r>
      <w:r w:rsidR="00240414">
        <w:t>-</w:t>
      </w:r>
      <w:r w:rsidRPr="00F11C3E" w:rsidR="009200DB">
        <w:t>term challenge of climate change.</w:t>
      </w:r>
    </w:p>
    <w:p w:rsidR="00057107" w:rsidRPr="00F11C3E" w:rsidP="009200DB">
      <w:pPr>
        <w:pStyle w:val="Question"/>
      </w:pPr>
      <w:sdt>
        <w:sdtPr>
          <w:alias w:val="Member"/>
          <w:tag w:val="&lt;Member mnisId='4072' dodsId='28723'&gt;"/>
          <w:id w:val="-1445066312"/>
          <w:placeholder>
            <w:docPart w:val="DefaultPlaceholder_1082065158"/>
          </w:placeholder>
          <w:richText/>
        </w:sdtPr>
        <w:sdtContent>
          <w:r w:rsidRPr="00F11C3E" w:rsidR="003E6A75">
            <w:rPr>
              <w:b/>
            </w:rPr>
            <w:t>Chair:</w:t>
          </w:r>
        </w:sdtContent>
      </w:sdt>
      <w:r w:rsidRPr="00F11C3E" w:rsidR="003E6A75">
        <w:t xml:space="preserve"> </w:t>
      </w:r>
      <w:r w:rsidRPr="00F11C3E" w:rsidR="009200DB">
        <w:t>Should the Government have pursued a nationa</w:t>
      </w:r>
      <w:r w:rsidRPr="00F11C3E" w:rsidR="00E65D0E">
        <w:t xml:space="preserve">l standard for flood resilience, </w:t>
      </w:r>
      <w:r w:rsidRPr="00F11C3E" w:rsidR="009200DB">
        <w:t>as recommended by the National Infrastructure Commission, or would this be best done locally</w:t>
      </w:r>
      <w:r w:rsidRPr="00F11C3E" w:rsidR="00E65D0E">
        <w:t>?</w:t>
      </w:r>
      <w:r w:rsidRPr="00F11C3E" w:rsidR="00FB3988">
        <w:t xml:space="preserve"> Where do you all stand on that? Everybody is quiet at the moment.</w:t>
      </w:r>
    </w:p>
    <w:p w:rsidR="003E6A75" w:rsidRPr="00F11C3E" w:rsidP="009200DB">
      <w:pPr>
        <w:pStyle w:val="Answer"/>
      </w:pPr>
      <w:sdt>
        <w:sdtPr>
          <w:alias w:val="Witness"/>
          <w:id w:val="-1127775384"/>
          <w:placeholder>
            <w:docPart w:val="DefaultPlaceholder_1082065158"/>
          </w:placeholder>
          <w:richText/>
        </w:sdtPr>
        <w:sdtContent>
          <w:r w:rsidRPr="00F11C3E" w:rsidR="00EB18C0">
            <w:rPr>
              <w:b/>
              <w:i/>
            </w:rPr>
            <w:t>Paul Cobbing:</w:t>
          </w:r>
          <w:r w:rsidRPr="00F11C3E">
            <w:rPr>
              <w:b/>
            </w:rPr>
            <w:t xml:space="preserve"> </w:t>
          </w:r>
        </w:sdtContent>
      </w:sdt>
      <w:r w:rsidRPr="00F11C3E" w:rsidR="00E65D0E">
        <w:t>T</w:t>
      </w:r>
      <w:r w:rsidRPr="00F11C3E" w:rsidR="009200DB">
        <w:t>his needs to be linked to local strategic co</w:t>
      </w:r>
      <w:r w:rsidR="00240414">
        <w:t>-</w:t>
      </w:r>
      <w:r w:rsidRPr="00F11C3E" w:rsidR="009200DB">
        <w:t>ordinat</w:t>
      </w:r>
      <w:r w:rsidRPr="00F11C3E" w:rsidR="0099651E">
        <w:t xml:space="preserve">ion, which is the other element. </w:t>
      </w:r>
      <w:r w:rsidRPr="00F11C3E" w:rsidR="009200DB">
        <w:t xml:space="preserve">The </w:t>
      </w:r>
      <w:r w:rsidRPr="00F11C3E" w:rsidR="0099651E">
        <w:t xml:space="preserve">two </w:t>
      </w:r>
      <w:r w:rsidRPr="00F11C3E" w:rsidR="009200DB">
        <w:t>need to go togethe</w:t>
      </w:r>
      <w:r w:rsidRPr="00F11C3E" w:rsidR="0099651E">
        <w:t>r: t</w:t>
      </w:r>
      <w:r w:rsidRPr="00F11C3E" w:rsidR="009200DB">
        <w:t>he right level of ambition linked to the</w:t>
      </w:r>
      <w:r w:rsidRPr="00F11C3E" w:rsidR="0099651E">
        <w:t xml:space="preserve"> ability to co</w:t>
      </w:r>
      <w:r w:rsidR="00240414">
        <w:t>-</w:t>
      </w:r>
      <w:r w:rsidRPr="00F11C3E" w:rsidR="0099651E">
        <w:t xml:space="preserve">ordinate locally. We </w:t>
      </w:r>
      <w:r w:rsidRPr="00F11C3E" w:rsidR="009200DB">
        <w:t>have nods towards that secon</w:t>
      </w:r>
      <w:r w:rsidRPr="00F11C3E" w:rsidR="00FB3988">
        <w:t>d point in the policy statement.</w:t>
      </w:r>
      <w:r w:rsidRPr="00F11C3E" w:rsidR="0099651E">
        <w:t xml:space="preserve"> </w:t>
      </w:r>
      <w:r w:rsidRPr="00F11C3E" w:rsidR="00FB3988">
        <w:t xml:space="preserve">We </w:t>
      </w:r>
      <w:r w:rsidRPr="00F11C3E" w:rsidR="009200DB">
        <w:t>have a reporting function in place</w:t>
      </w:r>
      <w:r w:rsidR="00240414">
        <w:t>,</w:t>
      </w:r>
      <w:r w:rsidRPr="00F11C3E" w:rsidR="00FB3988">
        <w:t xml:space="preserve"> we </w:t>
      </w:r>
      <w:r w:rsidRPr="00F11C3E" w:rsidR="0099651E">
        <w:t xml:space="preserve">have </w:t>
      </w:r>
      <w:r w:rsidRPr="00F11C3E" w:rsidR="009200DB">
        <w:t>the offer of indicators for the future, but we need t</w:t>
      </w:r>
      <w:r w:rsidRPr="00F11C3E" w:rsidR="0099651E">
        <w:t xml:space="preserve">o go a bit further. There needs to be </w:t>
      </w:r>
      <w:r w:rsidRPr="00F11C3E" w:rsidR="009200DB">
        <w:t>that strategic co</w:t>
      </w:r>
      <w:r w:rsidR="00240414">
        <w:t>-</w:t>
      </w:r>
      <w:r w:rsidRPr="00F11C3E" w:rsidR="009200DB">
        <w:t>ordination acr</w:t>
      </w:r>
      <w:r w:rsidRPr="00F11C3E" w:rsidR="0099651E">
        <w:t xml:space="preserve">oss different sectors </w:t>
      </w:r>
      <w:r w:rsidRPr="00F11C3E" w:rsidR="009200DB">
        <w:t>if we are really goi</w:t>
      </w:r>
      <w:r w:rsidRPr="00F11C3E" w:rsidR="0099651E">
        <w:t xml:space="preserve">ng to manage water effectively. </w:t>
      </w:r>
      <w:r w:rsidRPr="00F11C3E" w:rsidR="009200DB">
        <w:t>It need</w:t>
      </w:r>
      <w:r w:rsidRPr="00F11C3E" w:rsidR="00FB3988">
        <w:t>s</w:t>
      </w:r>
      <w:r w:rsidRPr="00F11C3E" w:rsidR="009200DB">
        <w:t xml:space="preserve"> to involve</w:t>
      </w:r>
      <w:r w:rsidRPr="00F11C3E" w:rsidR="0099651E">
        <w:t xml:space="preserve"> public health services</w:t>
      </w:r>
      <w:r w:rsidRPr="00F11C3E" w:rsidR="00FB3988">
        <w:t xml:space="preserve">, </w:t>
      </w:r>
      <w:r w:rsidRPr="00F11C3E" w:rsidR="009200DB">
        <w:t>transport</w:t>
      </w:r>
      <w:r w:rsidRPr="00F11C3E" w:rsidR="00FB3988">
        <w:t xml:space="preserve">, </w:t>
      </w:r>
      <w:r w:rsidRPr="00F11C3E" w:rsidR="009200DB">
        <w:t>all aspects of infrastructure and so on</w:t>
      </w:r>
      <w:r w:rsidRPr="00F11C3E" w:rsidR="00FB3988">
        <w:t>.</w:t>
      </w:r>
      <w:r w:rsidRPr="00F11C3E" w:rsidR="009200DB">
        <w:t xml:space="preserve"> </w:t>
      </w:r>
      <w:r w:rsidRPr="00F11C3E" w:rsidR="00FB3988">
        <w:t xml:space="preserve">We </w:t>
      </w:r>
      <w:r w:rsidRPr="00F11C3E" w:rsidR="009200DB">
        <w:t>need a mechanism</w:t>
      </w:r>
      <w:r w:rsidRPr="00F11C3E" w:rsidR="00FB3988">
        <w:t xml:space="preserve">, </w:t>
      </w:r>
      <w:r w:rsidRPr="00F11C3E" w:rsidR="009200DB">
        <w:t>which we currently do not have</w:t>
      </w:r>
      <w:r w:rsidRPr="00F11C3E" w:rsidR="00FB3988">
        <w:t xml:space="preserve">, </w:t>
      </w:r>
      <w:r w:rsidRPr="00F11C3E" w:rsidR="0099651E">
        <w:t xml:space="preserve">for </w:t>
      </w:r>
      <w:r w:rsidRPr="00F11C3E" w:rsidR="009200DB">
        <w:t>making that happen.</w:t>
      </w:r>
    </w:p>
    <w:p w:rsidR="003E6A75" w:rsidRPr="00F11C3E" w:rsidP="003E6A75">
      <w:pPr>
        <w:pStyle w:val="Answer"/>
      </w:pPr>
      <w:sdt>
        <w:sdtPr>
          <w:alias w:val="Witness"/>
          <w:id w:val="75718570"/>
          <w:placeholder>
            <w:docPart w:val="DefaultPlaceholder_1082065158"/>
          </w:placeholder>
          <w:richText/>
        </w:sdtPr>
        <w:sdtContent>
          <w:r w:rsidRPr="00F11C3E" w:rsidR="00EB18C0">
            <w:rPr>
              <w:b/>
              <w:i/>
            </w:rPr>
            <w:t>Andy Bord:</w:t>
          </w:r>
          <w:r w:rsidRPr="00F11C3E">
            <w:rPr>
              <w:b/>
            </w:rPr>
            <w:t xml:space="preserve"> </w:t>
          </w:r>
        </w:sdtContent>
      </w:sdt>
      <w:r w:rsidRPr="00F11C3E" w:rsidR="0099651E">
        <w:t>T</w:t>
      </w:r>
      <w:r w:rsidRPr="00F11C3E" w:rsidR="009200DB">
        <w:t>he adoption of a national min</w:t>
      </w:r>
      <w:r w:rsidRPr="00F11C3E" w:rsidR="0099651E">
        <w:t xml:space="preserve">imum standard would be helpful. It is </w:t>
      </w:r>
      <w:r w:rsidRPr="00F11C3E" w:rsidR="009200DB">
        <w:t>important to be pragmatic</w:t>
      </w:r>
      <w:r w:rsidRPr="00F11C3E" w:rsidR="00FB3988">
        <w:t>;</w:t>
      </w:r>
      <w:r w:rsidRPr="00F11C3E" w:rsidR="009200DB">
        <w:t xml:space="preserve"> </w:t>
      </w:r>
      <w:r w:rsidRPr="00F11C3E" w:rsidR="0099651E">
        <w:t xml:space="preserve">we are </w:t>
      </w:r>
      <w:r w:rsidRPr="00F11C3E" w:rsidR="009200DB">
        <w:t xml:space="preserve">clearly not going to get </w:t>
      </w:r>
      <w:r w:rsidRPr="00F11C3E" w:rsidR="0099651E">
        <w:t>there overnight. H</w:t>
      </w:r>
      <w:r w:rsidRPr="00F11C3E" w:rsidR="009200DB">
        <w:t>a</w:t>
      </w:r>
      <w:r w:rsidRPr="00F11C3E" w:rsidR="0099651E">
        <w:t xml:space="preserve">ving a clear sense of direction, </w:t>
      </w:r>
      <w:r w:rsidRPr="00F11C3E" w:rsidR="009200DB">
        <w:t>and</w:t>
      </w:r>
      <w:r w:rsidRPr="00F11C3E" w:rsidR="0099651E">
        <w:t xml:space="preserve"> </w:t>
      </w:r>
      <w:r w:rsidRPr="00F11C3E" w:rsidR="009200DB">
        <w:t>importantly</w:t>
      </w:r>
      <w:r w:rsidRPr="00F11C3E" w:rsidR="0099651E">
        <w:t xml:space="preserve"> </w:t>
      </w:r>
      <w:r w:rsidRPr="00F11C3E" w:rsidR="009200DB">
        <w:t xml:space="preserve">the ability to track </w:t>
      </w:r>
      <w:r w:rsidRPr="00F11C3E" w:rsidR="0099651E">
        <w:t xml:space="preserve">against progress towards that target, </w:t>
      </w:r>
      <w:r w:rsidRPr="00F11C3E" w:rsidR="009200DB">
        <w:t xml:space="preserve">is exactly the focus </w:t>
      </w:r>
      <w:r w:rsidRPr="00F11C3E" w:rsidR="0099651E">
        <w:t xml:space="preserve">that </w:t>
      </w:r>
      <w:r w:rsidRPr="00F11C3E" w:rsidR="009200DB">
        <w:t>is required</w:t>
      </w:r>
      <w:r w:rsidRPr="00F11C3E" w:rsidR="00FB3988">
        <w:t xml:space="preserve"> at the moment</w:t>
      </w:r>
      <w:r w:rsidRPr="00F11C3E" w:rsidR="009200DB">
        <w:t>.</w:t>
      </w:r>
    </w:p>
    <w:p w:rsidR="00460B81" w:rsidRPr="00F11C3E" w:rsidP="003E6A75">
      <w:pPr>
        <w:pStyle w:val="Answer"/>
      </w:pPr>
      <w:sdt>
        <w:sdtPr>
          <w:alias w:val="Witness"/>
          <w:id w:val="1864399817"/>
          <w:placeholder>
            <w:docPart w:val="DefaultPlaceholder_1082065158"/>
          </w:placeholder>
          <w:richText/>
        </w:sdtPr>
        <w:sdtContent>
          <w:r w:rsidRPr="00F11C3E" w:rsidR="00EB18C0">
            <w:rPr>
              <w:b/>
              <w:i/>
            </w:rPr>
            <w:t>Dr Ellis:</w:t>
          </w:r>
          <w:r w:rsidRPr="00F11C3E" w:rsidR="003E6A75">
            <w:rPr>
              <w:b/>
            </w:rPr>
            <w:t xml:space="preserve"> </w:t>
          </w:r>
        </w:sdtContent>
      </w:sdt>
      <w:r w:rsidRPr="00F11C3E" w:rsidR="0099651E">
        <w:t>A</w:t>
      </w:r>
      <w:r w:rsidRPr="00F11C3E" w:rsidR="009200DB">
        <w:t xml:space="preserve"> national standard </w:t>
      </w:r>
      <w:r w:rsidR="00D73265">
        <w:t>is</w:t>
      </w:r>
      <w:r w:rsidRPr="00F11C3E" w:rsidR="009200DB">
        <w:t xml:space="preserve"> </w:t>
      </w:r>
      <w:r w:rsidRPr="00F11C3E" w:rsidR="0099651E">
        <w:t>a</w:t>
      </w:r>
      <w:r w:rsidRPr="00F11C3E" w:rsidR="009200DB">
        <w:t>bsolutely vital, because you nee</w:t>
      </w:r>
      <w:r w:rsidRPr="00F11C3E" w:rsidR="0099651E">
        <w:t xml:space="preserve">d national, regional, </w:t>
      </w:r>
      <w:r w:rsidRPr="00F11C3E" w:rsidR="009200DB">
        <w:t>local and community to deliver</w:t>
      </w:r>
      <w:r w:rsidRPr="00F11C3E" w:rsidR="0099651E">
        <w:t xml:space="preserve"> simultaneously on this agenda. It </w:t>
      </w:r>
      <w:r w:rsidRPr="00F11C3E" w:rsidR="009200DB">
        <w:t xml:space="preserve">is the role of national </w:t>
      </w:r>
      <w:r w:rsidRPr="00F11C3E" w:rsidR="00FB3988">
        <w:t xml:space="preserve">Government </w:t>
      </w:r>
      <w:r w:rsidRPr="00F11C3E" w:rsidR="009200DB">
        <w:t>to set standards</w:t>
      </w:r>
      <w:r w:rsidRPr="00F11C3E" w:rsidR="00FB3988">
        <w:t>,</w:t>
      </w:r>
      <w:r w:rsidRPr="00F11C3E" w:rsidR="0099651E">
        <w:t xml:space="preserve"> </w:t>
      </w:r>
      <w:r w:rsidRPr="00F11C3E" w:rsidR="009200DB">
        <w:t xml:space="preserve">which can be interpreted locally, </w:t>
      </w:r>
      <w:r w:rsidR="00D73265">
        <w:t>and those standards are</w:t>
      </w:r>
      <w:r w:rsidRPr="00F11C3E" w:rsidR="009200DB">
        <w:t xml:space="preserve"> absolutely critica</w:t>
      </w:r>
      <w:r w:rsidRPr="00F11C3E" w:rsidR="0099651E">
        <w:t xml:space="preserve">l. </w:t>
      </w:r>
      <w:r w:rsidRPr="00F11C3E" w:rsidR="009200DB">
        <w:t>At the moment, we are not getting those standards in the development process, so clear line of sight was vitally important on resilience standards</w:t>
      </w:r>
      <w:r w:rsidRPr="00F11C3E" w:rsidR="0099651E">
        <w:t>.</w:t>
      </w:r>
    </w:p>
    <w:p w:rsidR="003E6A75" w:rsidRPr="00F11C3E" w:rsidP="009200DB">
      <w:pPr>
        <w:pStyle w:val="Question"/>
      </w:pPr>
      <w:sdt>
        <w:sdtPr>
          <w:alias w:val="Member"/>
          <w:tag w:val="&lt;Member mnisId='4831' dodsId=''&gt;"/>
          <w:id w:val="-1436292313"/>
          <w:placeholder>
            <w:docPart w:val="DefaultPlaceholder_1082065158"/>
          </w:placeholder>
          <w:richText/>
        </w:sdtPr>
        <w:sdtContent>
          <w:r w:rsidRPr="00F11C3E" w:rsidR="00460B81">
            <w:rPr>
              <w:b/>
            </w:rPr>
            <w:t>Ian Byrne:</w:t>
          </w:r>
        </w:sdtContent>
      </w:sdt>
      <w:r w:rsidRPr="00F11C3E" w:rsidR="00460B81">
        <w:t xml:space="preserve"> Hugh, </w:t>
      </w:r>
      <w:r w:rsidRPr="00F11C3E" w:rsidR="009200DB">
        <w:t xml:space="preserve">do the announced changes to the </w:t>
      </w:r>
      <w:r w:rsidRPr="00F11C3E" w:rsidR="0099651E">
        <w:t xml:space="preserve">flood funding formula </w:t>
      </w:r>
      <w:r w:rsidRPr="00F11C3E" w:rsidR="009200DB">
        <w:t>address concerns</w:t>
      </w:r>
      <w:r w:rsidRPr="00F11C3E" w:rsidR="0099651E">
        <w:t xml:space="preserve"> that certain </w:t>
      </w:r>
      <w:r w:rsidRPr="00F11C3E" w:rsidR="009200DB">
        <w:t>areas</w:t>
      </w:r>
      <w:r w:rsidRPr="00F11C3E" w:rsidR="00A418F9">
        <w:t>,</w:t>
      </w:r>
      <w:r w:rsidRPr="00F11C3E" w:rsidR="009200DB">
        <w:t xml:space="preserve"> like depr</w:t>
      </w:r>
      <w:r w:rsidRPr="00F11C3E" w:rsidR="0099651E">
        <w:t>ived areas</w:t>
      </w:r>
      <w:r w:rsidRPr="00F11C3E" w:rsidR="009C6DF6">
        <w:t>,</w:t>
      </w:r>
      <w:r w:rsidRPr="00F11C3E" w:rsidR="0099651E">
        <w:t xml:space="preserve"> were </w:t>
      </w:r>
      <w:r w:rsidRPr="00F11C3E" w:rsidR="009200DB">
        <w:t xml:space="preserve">often overlooked </w:t>
      </w:r>
      <w:r w:rsidRPr="00F11C3E" w:rsidR="009C6DF6">
        <w:t xml:space="preserve">in the previous formula </w:t>
      </w:r>
      <w:r w:rsidRPr="00F11C3E" w:rsidR="009200DB">
        <w:t xml:space="preserve">as investment was </w:t>
      </w:r>
      <w:r w:rsidRPr="00F11C3E" w:rsidR="0099651E">
        <w:t xml:space="preserve">skewed </w:t>
      </w:r>
      <w:r w:rsidRPr="00F11C3E" w:rsidR="009200DB">
        <w:t xml:space="preserve">to </w:t>
      </w:r>
      <w:r w:rsidRPr="00F11C3E" w:rsidR="0099651E">
        <w:t>more affluent areas</w:t>
      </w:r>
      <w:r w:rsidRPr="00F11C3E" w:rsidR="009C6DF6">
        <w:t>,</w:t>
      </w:r>
      <w:r w:rsidRPr="00F11C3E" w:rsidR="0099651E">
        <w:t xml:space="preserve"> and</w:t>
      </w:r>
      <w:r w:rsidRPr="00F11C3E" w:rsidR="009C6DF6">
        <w:t xml:space="preserve"> that</w:t>
      </w:r>
      <w:r w:rsidRPr="00F11C3E" w:rsidR="0099651E">
        <w:t xml:space="preserve"> d</w:t>
      </w:r>
      <w:r w:rsidRPr="00F11C3E" w:rsidR="009200DB">
        <w:t xml:space="preserve">ifferent types of flooding </w:t>
      </w:r>
      <w:r w:rsidRPr="00F11C3E" w:rsidR="0099651E">
        <w:t>were neglected?</w:t>
      </w:r>
    </w:p>
    <w:p w:rsidR="006C4D1C" w:rsidRPr="00F11C3E" w:rsidP="009200DB">
      <w:pPr>
        <w:pStyle w:val="Answer"/>
      </w:pPr>
      <w:sdt>
        <w:sdtPr>
          <w:alias w:val="Witness"/>
          <w:id w:val="446738311"/>
          <w:placeholder>
            <w:docPart w:val="DefaultPlaceholder_1082065158"/>
          </w:placeholder>
          <w:richText/>
        </w:sdtPr>
        <w:sdtContent>
          <w:r w:rsidRPr="00F11C3E" w:rsidR="00EB18C0">
            <w:rPr>
              <w:b/>
              <w:i/>
            </w:rPr>
            <w:t>Dr Ellis:</w:t>
          </w:r>
          <w:r w:rsidRPr="00F11C3E" w:rsidR="00804218">
            <w:rPr>
              <w:b/>
            </w:rPr>
            <w:t xml:space="preserve"> </w:t>
          </w:r>
        </w:sdtContent>
      </w:sdt>
      <w:r w:rsidRPr="00F11C3E" w:rsidR="0099651E">
        <w:t>I</w:t>
      </w:r>
      <w:r w:rsidRPr="00F11C3E" w:rsidR="009200DB">
        <w:t xml:space="preserve">ncreases in funding at a difficult time are always welcome, but the way we need to look at this is not whether a doubling in funding is the right amount, but to </w:t>
      </w:r>
      <w:r w:rsidRPr="00F11C3E" w:rsidR="009C6DF6">
        <w:t xml:space="preserve">cast </w:t>
      </w:r>
      <w:r w:rsidRPr="00F11C3E" w:rsidR="0099651E">
        <w:t xml:space="preserve">back </w:t>
      </w:r>
      <w:r w:rsidRPr="00F11C3E" w:rsidR="009200DB">
        <w:t>from the kinds of challenges we have</w:t>
      </w:r>
      <w:r w:rsidRPr="00F11C3E" w:rsidR="0099651E">
        <w:t xml:space="preserve">. When </w:t>
      </w:r>
      <w:r w:rsidRPr="00F11C3E" w:rsidR="009200DB">
        <w:t>you think of the money spent on other infrastructure, which is also welcome</w:t>
      </w:r>
      <w:r w:rsidRPr="00F11C3E" w:rsidR="0099651E">
        <w:t xml:space="preserve">, the </w:t>
      </w:r>
      <w:r w:rsidRPr="00F11C3E" w:rsidR="009200DB">
        <w:t xml:space="preserve">heart of this is that any </w:t>
      </w:r>
      <w:r w:rsidRPr="00F11C3E" w:rsidR="0099651E">
        <w:t xml:space="preserve">pound spent on </w:t>
      </w:r>
      <w:r w:rsidRPr="00F11C3E" w:rsidR="009C6DF6">
        <w:t>building</w:t>
      </w:r>
      <w:r w:rsidRPr="00F11C3E" w:rsidR="0001765C">
        <w:t xml:space="preserve"> </w:t>
      </w:r>
      <w:r w:rsidRPr="00F11C3E" w:rsidR="0099651E">
        <w:t>r</w:t>
      </w:r>
      <w:r w:rsidRPr="00F11C3E" w:rsidR="009200DB">
        <w:t xml:space="preserve">esilience is the foundation of the </w:t>
      </w:r>
      <w:r w:rsidRPr="00F11C3E" w:rsidR="0001765C">
        <w:t xml:space="preserve">economy and </w:t>
      </w:r>
      <w:r w:rsidRPr="00F11C3E" w:rsidR="009200DB">
        <w:t>of social welfare</w:t>
      </w:r>
      <w:r w:rsidRPr="00F11C3E" w:rsidR="0001765C">
        <w:t>.</w:t>
      </w:r>
      <w:r w:rsidRPr="00F11C3E" w:rsidR="009200DB">
        <w:t xml:space="preserve"> </w:t>
      </w:r>
      <w:r w:rsidRPr="00F11C3E" w:rsidR="0001765C">
        <w:t>I</w:t>
      </w:r>
      <w:r w:rsidRPr="00F11C3E" w:rsidR="009200DB">
        <w:t xml:space="preserve">nvestment in infrastructure </w:t>
      </w:r>
      <w:r w:rsidRPr="00F11C3E" w:rsidR="0001765C">
        <w:t xml:space="preserve">on </w:t>
      </w:r>
      <w:r w:rsidRPr="00F11C3E" w:rsidR="009200DB">
        <w:t>flood</w:t>
      </w:r>
      <w:r w:rsidRPr="00F11C3E" w:rsidR="0001765C">
        <w:t xml:space="preserve"> defence should be our top priorit</w:t>
      </w:r>
      <w:r w:rsidRPr="00F11C3E" w:rsidR="009C6DF6">
        <w:t>y</w:t>
      </w:r>
      <w:r w:rsidRPr="00F11C3E" w:rsidR="0001765C">
        <w:t xml:space="preserve">. </w:t>
      </w:r>
      <w:r w:rsidRPr="00F11C3E" w:rsidR="009200DB">
        <w:t>Some of the most vulnerable places</w:t>
      </w:r>
      <w:r w:rsidRPr="00F11C3E" w:rsidR="009C6DF6">
        <w:t xml:space="preserve">, </w:t>
      </w:r>
      <w:r w:rsidRPr="00F11C3E" w:rsidR="0001765C">
        <w:t>for example our coastline</w:t>
      </w:r>
      <w:r w:rsidRPr="00F11C3E" w:rsidR="009C6DF6">
        <w:t xml:space="preserve">, </w:t>
      </w:r>
      <w:r w:rsidRPr="00F11C3E" w:rsidR="009200DB">
        <w:t>are also some of the places suffering significant deprivation</w:t>
      </w:r>
      <w:r w:rsidRPr="00F11C3E" w:rsidR="009C6DF6">
        <w:t xml:space="preserve">. That </w:t>
      </w:r>
      <w:r w:rsidRPr="00F11C3E" w:rsidR="0001765C">
        <w:t>challenge is there</w:t>
      </w:r>
      <w:r w:rsidRPr="00F11C3E" w:rsidR="009C6DF6">
        <w:t>.</w:t>
      </w:r>
      <w:r w:rsidRPr="00F11C3E">
        <w:t xml:space="preserve"> </w:t>
      </w:r>
      <w:r w:rsidRPr="00F11C3E" w:rsidR="0001765C">
        <w:t xml:space="preserve">We have to be very careful, </w:t>
      </w:r>
      <w:r w:rsidRPr="00F11C3E" w:rsidR="009200DB">
        <w:t>because</w:t>
      </w:r>
      <w:r w:rsidRPr="00F11C3E" w:rsidR="0001765C">
        <w:t xml:space="preserve"> </w:t>
      </w:r>
      <w:r w:rsidRPr="00F11C3E" w:rsidR="009200DB">
        <w:t>some parts of the relaxation of planning policy we have seen over the s</w:t>
      </w:r>
      <w:r w:rsidRPr="00F11C3E">
        <w:t>ummer disproportionately impact</w:t>
      </w:r>
      <w:r w:rsidRPr="00F11C3E" w:rsidR="0001765C">
        <w:t xml:space="preserve"> those places. That </w:t>
      </w:r>
      <w:r w:rsidRPr="00F11C3E">
        <w:t xml:space="preserve">would </w:t>
      </w:r>
      <w:r w:rsidRPr="00F11C3E" w:rsidR="0001765C">
        <w:t xml:space="preserve">be </w:t>
      </w:r>
      <w:r w:rsidRPr="00F11C3E" w:rsidR="009200DB">
        <w:t>worth coming back to</w:t>
      </w:r>
      <w:r w:rsidRPr="00F11C3E" w:rsidR="0001765C">
        <w:t>.</w:t>
      </w:r>
    </w:p>
    <w:p w:rsidR="00804218" w:rsidRPr="00F11C3E" w:rsidP="009200DB">
      <w:pPr>
        <w:pStyle w:val="Answer"/>
      </w:pPr>
      <w:r w:rsidRPr="00F11C3E">
        <w:t xml:space="preserve">If you </w:t>
      </w:r>
      <w:r w:rsidRPr="00F11C3E" w:rsidR="009200DB">
        <w:t xml:space="preserve">think of infrastructure like this, the Humber </w:t>
      </w:r>
      <w:r w:rsidR="00D73265">
        <w:t>e</w:t>
      </w:r>
      <w:r w:rsidRPr="00F11C3E" w:rsidR="009200DB">
        <w:t xml:space="preserve">stuary </w:t>
      </w:r>
      <w:r w:rsidRPr="00F11C3E" w:rsidR="006C4D1C">
        <w:t xml:space="preserve">being </w:t>
      </w:r>
      <w:r w:rsidRPr="00F11C3E">
        <w:t xml:space="preserve">an example, </w:t>
      </w:r>
      <w:r w:rsidRPr="00F11C3E" w:rsidR="009200DB">
        <w:t xml:space="preserve">1.6 metres of sea level rise requires a question to be answered for the future of </w:t>
      </w:r>
      <w:r w:rsidRPr="00F11C3E">
        <w:t xml:space="preserve">Hull and </w:t>
      </w:r>
      <w:r w:rsidRPr="00F11C3E" w:rsidR="009200DB">
        <w:t>the Humber about whether</w:t>
      </w:r>
      <w:r w:rsidRPr="00F11C3E">
        <w:t xml:space="preserve"> you barrage the Humber </w:t>
      </w:r>
      <w:r w:rsidR="00D73265">
        <w:t>e</w:t>
      </w:r>
      <w:r w:rsidRPr="00F11C3E">
        <w:t xml:space="preserve">stuary, ultimately. If you think about </w:t>
      </w:r>
      <w:r w:rsidR="00D73265">
        <w:t xml:space="preserve">a </w:t>
      </w:r>
      <w:r w:rsidRPr="00F11C3E">
        <w:t>£</w:t>
      </w:r>
      <w:r w:rsidRPr="00F11C3E" w:rsidR="009200DB">
        <w:t xml:space="preserve">5 billion investment in </w:t>
      </w:r>
      <w:r w:rsidRPr="00F11C3E" w:rsidR="009200DB">
        <w:t>flood defence in that context</w:t>
      </w:r>
      <w:r w:rsidRPr="00F11C3E">
        <w:t xml:space="preserve">, </w:t>
      </w:r>
      <w:r w:rsidR="00D73265">
        <w:t>it</w:t>
      </w:r>
      <w:r w:rsidRPr="00F11C3E">
        <w:t xml:space="preserve"> plainly is not enough</w:t>
      </w:r>
      <w:r w:rsidRPr="00F11C3E" w:rsidR="006C4D1C">
        <w:t>.</w:t>
      </w:r>
      <w:r w:rsidRPr="00F11C3E">
        <w:t xml:space="preserve"> </w:t>
      </w:r>
      <w:r w:rsidRPr="00F11C3E" w:rsidR="006C4D1C">
        <w:t xml:space="preserve">You </w:t>
      </w:r>
      <w:r w:rsidRPr="00F11C3E" w:rsidR="009200DB">
        <w:t>need to see the end point of this</w:t>
      </w:r>
      <w:r w:rsidRPr="00F11C3E">
        <w:t xml:space="preserve">, </w:t>
      </w:r>
      <w:r w:rsidRPr="00F11C3E" w:rsidR="009200DB">
        <w:t xml:space="preserve">and that is what we </w:t>
      </w:r>
      <w:r w:rsidRPr="00F11C3E">
        <w:t xml:space="preserve">do not have. </w:t>
      </w:r>
      <w:r w:rsidRPr="00F11C3E" w:rsidR="009200DB">
        <w:t>What is the endpoint resilience vision that we have for 100 years</w:t>
      </w:r>
      <w:r w:rsidRPr="00F11C3E">
        <w:t>? The Dutch are very good at this; they plan for 100 years. We need to plan for that</w:t>
      </w:r>
      <w:r w:rsidRPr="00F11C3E" w:rsidR="006C4D1C">
        <w:t>.</w:t>
      </w:r>
      <w:r w:rsidRPr="00F11C3E">
        <w:t xml:space="preserve"> </w:t>
      </w:r>
      <w:r w:rsidRPr="00F11C3E" w:rsidR="006C4D1C">
        <w:t xml:space="preserve">In </w:t>
      </w:r>
      <w:r w:rsidRPr="00F11C3E" w:rsidR="009200DB">
        <w:t>that context</w:t>
      </w:r>
      <w:r w:rsidRPr="00F11C3E" w:rsidR="006C4D1C">
        <w:t>,</w:t>
      </w:r>
      <w:r w:rsidRPr="00F11C3E" w:rsidR="009200DB">
        <w:t xml:space="preserve"> we need to</w:t>
      </w:r>
      <w:r w:rsidRPr="00F11C3E">
        <w:t xml:space="preserve"> </w:t>
      </w:r>
      <w:r w:rsidRPr="00F11C3E" w:rsidR="009200DB">
        <w:t>increase the amoun</w:t>
      </w:r>
      <w:r w:rsidRPr="00F11C3E">
        <w:t xml:space="preserve">t we spend on flood resilience. It is </w:t>
      </w:r>
      <w:r w:rsidRPr="00F11C3E" w:rsidR="009200DB">
        <w:t>a critical issue.</w:t>
      </w:r>
    </w:p>
    <w:p w:rsidR="0001765C" w:rsidRPr="00F11C3E" w:rsidP="009200DB">
      <w:pPr>
        <w:pStyle w:val="Answer"/>
      </w:pPr>
      <w:sdt>
        <w:sdtPr>
          <w:alias w:val="Witness"/>
          <w:id w:val="-1410530133"/>
          <w:placeholder>
            <w:docPart w:val="DefaultPlaceholder_1082065158"/>
          </w:placeholder>
          <w:richText/>
        </w:sdtPr>
        <w:sdtContent>
          <w:r w:rsidRPr="00F11C3E" w:rsidR="00EB18C0">
            <w:rPr>
              <w:b/>
              <w:i/>
            </w:rPr>
            <w:t>Paul Cobbing:</w:t>
          </w:r>
          <w:r w:rsidRPr="00F11C3E" w:rsidR="00187463">
            <w:rPr>
              <w:b/>
            </w:rPr>
            <w:t xml:space="preserve"> </w:t>
          </w:r>
        </w:sdtContent>
      </w:sdt>
      <w:r w:rsidRPr="00F11C3E" w:rsidR="00187463">
        <w:t xml:space="preserve">Hugh makes a very good point, but what is equally important is </w:t>
      </w:r>
      <w:r w:rsidRPr="00F11C3E">
        <w:t xml:space="preserve">that </w:t>
      </w:r>
      <w:r w:rsidRPr="00F11C3E" w:rsidR="00187463">
        <w:t>the forthcoming spending review picks up the revenue spend</w:t>
      </w:r>
      <w:r w:rsidRPr="00F11C3E">
        <w:t xml:space="preserve"> that is required to</w:t>
      </w:r>
      <w:r w:rsidRPr="00F11C3E" w:rsidR="009200DB">
        <w:t xml:space="preserve"> maintain the assets we have already</w:t>
      </w:r>
      <w:r w:rsidRPr="00F11C3E" w:rsidR="006C4D1C">
        <w:t>;</w:t>
      </w:r>
      <w:r w:rsidRPr="00F11C3E">
        <w:t xml:space="preserve"> otherwise it is pointless investment. We are </w:t>
      </w:r>
      <w:r w:rsidRPr="00F11C3E" w:rsidR="006C4D1C">
        <w:t>just going to be reinvesting</w:t>
      </w:r>
      <w:r w:rsidRPr="00F11C3E" w:rsidR="009200DB">
        <w:t xml:space="preserve"> capital</w:t>
      </w:r>
      <w:r w:rsidRPr="00F11C3E" w:rsidR="006C4D1C">
        <w:t>,</w:t>
      </w:r>
      <w:r w:rsidRPr="00F11C3E" w:rsidR="009200DB">
        <w:t xml:space="preserve"> time and time again</w:t>
      </w:r>
      <w:r w:rsidRPr="00F11C3E" w:rsidR="006C4D1C">
        <w:t>,</w:t>
      </w:r>
      <w:r w:rsidRPr="00F11C3E" w:rsidR="009200DB">
        <w:t xml:space="preserve"> in the same things. </w:t>
      </w:r>
      <w:r w:rsidRPr="00F11C3E">
        <w:t xml:space="preserve">It is </w:t>
      </w:r>
      <w:r w:rsidRPr="00F11C3E" w:rsidR="009200DB">
        <w:t>how we spend money in the most effective and efficient w</w:t>
      </w:r>
      <w:r w:rsidRPr="00F11C3E">
        <w:t>ays over a long time that is really important.</w:t>
      </w:r>
    </w:p>
    <w:p w:rsidR="00D805FF" w:rsidRPr="00F11C3E" w:rsidP="00C63F84">
      <w:pPr>
        <w:pStyle w:val="Answer"/>
      </w:pPr>
      <w:r w:rsidRPr="00F11C3E">
        <w:t xml:space="preserve">The other factor is </w:t>
      </w:r>
      <w:r w:rsidRPr="00F11C3E" w:rsidR="006C4D1C">
        <w:t xml:space="preserve">that </w:t>
      </w:r>
      <w:r w:rsidRPr="00F11C3E">
        <w:t xml:space="preserve">we often think about the large sums of capital investment that </w:t>
      </w:r>
      <w:r w:rsidRPr="00F11C3E" w:rsidR="0001765C">
        <w:t xml:space="preserve">we are talking about </w:t>
      </w:r>
      <w:r w:rsidRPr="00F11C3E">
        <w:t>in terms of what is going through the Environment Agency on</w:t>
      </w:r>
      <w:r w:rsidRPr="00F11C3E" w:rsidR="006C4D1C">
        <w:t xml:space="preserve"> </w:t>
      </w:r>
      <w:r w:rsidRPr="00F11C3E">
        <w:t>to fluvial flooding</w:t>
      </w:r>
      <w:r w:rsidRPr="00F11C3E" w:rsidR="00E419B5">
        <w:t xml:space="preserve">. </w:t>
      </w:r>
      <w:r w:rsidRPr="00F11C3E" w:rsidR="00C63F84">
        <w:t>In fact, something like 50% of flooding has nothing to do with rivers and has everything to do with surface water coming down and through people’s houses before it hit</w:t>
      </w:r>
      <w:r w:rsidRPr="00F11C3E">
        <w:t>s a river.</w:t>
      </w:r>
    </w:p>
    <w:p w:rsidR="00C63F84" w:rsidRPr="00F11C3E" w:rsidP="00C63F84">
      <w:pPr>
        <w:pStyle w:val="Answer"/>
      </w:pPr>
      <w:r w:rsidRPr="00F11C3E">
        <w:t xml:space="preserve">This reflects back </w:t>
      </w:r>
      <w:r w:rsidRPr="00F11C3E">
        <w:t>to some of the questioning we heard during the previous session saying, “The Environment Agency comments on planning applications</w:t>
      </w:r>
      <w:r w:rsidR="00D73265">
        <w:t>.</w:t>
      </w:r>
      <w:r w:rsidRPr="00F11C3E">
        <w:t>”</w:t>
      </w:r>
      <w:r w:rsidRPr="00F11C3E">
        <w:t xml:space="preserve"> </w:t>
      </w:r>
      <w:r w:rsidRPr="00F11C3E">
        <w:t>Most planning applications will not go to the Environment Agency. The vast majority have nothing to do with main rivers and nothing to do with the Environment Agency. The question is on lead local flood authorities’ skills, ability and resources to comment. Whether those comments are actually taken into account is going to be the big area that we need to work on. At the moment, they are often very junior staff. They are often in departments where they are not particularly recognised. They often have individuals who have multiple roles, of which flood risk management is one. These are really important.</w:t>
      </w:r>
    </w:p>
    <w:p w:rsidR="00C63F84" w:rsidRPr="00F11C3E" w:rsidP="00C63F84">
      <w:pPr>
        <w:pStyle w:val="Answer"/>
      </w:pPr>
      <w:r w:rsidRPr="00F11C3E">
        <w:t>If we are serious about the climate change issue, if we are serious about the flood risk management issues for the future and adapting for the future, we need to look closely at the roles these people play and where the strategic input is in the local area. There are a few local authorities where it is good or really good, and we hear about those, but the vast majority are not so good. We need to look very carefully at how we make sure that the systems and processes we have for the future are fit for purpose.</w:t>
      </w:r>
    </w:p>
    <w:p w:rsidR="00C63F84" w:rsidRPr="00F11C3E" w:rsidP="00C63F84">
      <w:pPr>
        <w:pStyle w:val="Question"/>
        <w:numPr>
          <w:ilvl w:val="0"/>
          <w:numId w:val="9"/>
        </w:numPr>
      </w:pPr>
      <w:sdt>
        <w:sdtPr>
          <w:alias w:val="Member"/>
          <w:tag w:val="&lt;Member mnisId='4072' dodsId='28723'&gt;"/>
          <w:id w:val="-738941444"/>
          <w:placeholder>
            <w:docPart w:val="42E3D462E2EA4AEBBC23D90B9B305B1B"/>
          </w:placeholder>
          <w:richText/>
        </w:sdtPr>
        <w:sdtContent>
          <w:r w:rsidRPr="00F11C3E">
            <w:rPr>
              <w:b/>
            </w:rPr>
            <w:t>Chair:</w:t>
          </w:r>
        </w:sdtContent>
      </w:sdt>
      <w:r w:rsidRPr="00F11C3E">
        <w:t xml:space="preserve"> Paul, you are talking quite a lot about flash flooding. You are talking about drains being blocked and people’s properties being flooded. Perhaps they are on a steep hill and the water comes in. How do you expect a local authority to recognise this in advance? That is the trouble. I understand where you are coming from, but I am trying to drill down on the practicalities of how you would deal with this.</w:t>
      </w:r>
    </w:p>
    <w:p w:rsidR="00D805FF" w:rsidRPr="00F11C3E" w:rsidP="00C63F84">
      <w:pPr>
        <w:pStyle w:val="Answer"/>
      </w:pPr>
      <w:sdt>
        <w:sdtPr>
          <w:alias w:val="Witness"/>
          <w:id w:val="-2085836158"/>
          <w:placeholder>
            <w:docPart w:val="42E3D462E2EA4AEBBC23D90B9B305B1B"/>
          </w:placeholder>
          <w:richText/>
        </w:sdtPr>
        <w:sdtContent>
          <w:r w:rsidRPr="00F11C3E" w:rsidR="00C63F84">
            <w:rPr>
              <w:b/>
              <w:i/>
            </w:rPr>
            <w:t>Paul Cobbing:</w:t>
          </w:r>
          <w:r w:rsidRPr="00F11C3E" w:rsidR="00C63F84">
            <w:rPr>
              <w:b/>
            </w:rPr>
            <w:t xml:space="preserve"> </w:t>
          </w:r>
        </w:sdtContent>
      </w:sdt>
      <w:r w:rsidRPr="00F11C3E" w:rsidR="00C63F84">
        <w:t xml:space="preserve">If we listen to flood groups, for example, their consistent message to us is that they are just not listened to, either in the planning system or by various agencies. Even where they have experts’ local knowledge, even where they have people who </w:t>
      </w:r>
      <w:r w:rsidRPr="00F11C3E">
        <w:t xml:space="preserve">are planners or hydrologists on </w:t>
      </w:r>
      <w:r w:rsidRPr="00F11C3E" w:rsidR="00C63F84">
        <w:t xml:space="preserve">board, they are consistently ignored, both in the planning system and elsewhere. We need to develop some systems, both for the development of local plans and for development control, whereby good </w:t>
      </w:r>
      <w:r w:rsidRPr="00F11C3E">
        <w:t xml:space="preserve">local </w:t>
      </w:r>
      <w:r w:rsidRPr="00F11C3E" w:rsidR="00C63F84">
        <w:t>knowledge and expertise is incorporated into the process well. We have ideas on doing some of that and undou</w:t>
      </w:r>
      <w:r w:rsidRPr="00F11C3E">
        <w:t>btedly there will be many more.</w:t>
      </w:r>
    </w:p>
    <w:p w:rsidR="00C63F84" w:rsidRPr="00F11C3E" w:rsidP="00C63F84">
      <w:pPr>
        <w:pStyle w:val="Answer"/>
      </w:pPr>
      <w:r w:rsidRPr="00F11C3E">
        <w:t xml:space="preserve">If </w:t>
      </w:r>
      <w:r w:rsidRPr="00F11C3E">
        <w:t xml:space="preserve">we look at how people </w:t>
      </w:r>
      <w:r w:rsidRPr="00F11C3E">
        <w:t xml:space="preserve">actually </w:t>
      </w:r>
      <w:r w:rsidRPr="00F11C3E">
        <w:t>reg</w:t>
      </w:r>
      <w:r w:rsidRPr="00F11C3E">
        <w:t>ard the current planning system,</w:t>
      </w:r>
      <w:r w:rsidRPr="00F11C3E">
        <w:t xml:space="preserve"> they regard it as failing on every single level and at every single point. Whether we have the current planning system improved or use the forthcoming planning proposals, one of the elements that we need to focus on is how we use good local knowledge in the best way possible to make sure that we deal with these issues.</w:t>
      </w:r>
    </w:p>
    <w:p w:rsidR="00C63F84" w:rsidRPr="00F11C3E" w:rsidP="001F3B74">
      <w:pPr>
        <w:pStyle w:val="Question"/>
        <w:numPr>
          <w:ilvl w:val="0"/>
          <w:numId w:val="0"/>
        </w:numPr>
        <w:ind w:left="794"/>
      </w:pPr>
      <w:sdt>
        <w:sdtPr>
          <w:alias w:val="Member"/>
          <w:tag w:val="&lt;Member mnisId='4072' dodsId='28723'&gt;"/>
          <w:id w:val="1658340609"/>
          <w:placeholder>
            <w:docPart w:val="42E3D462E2EA4AEBBC23D90B9B305B1B"/>
          </w:placeholder>
          <w:richText/>
        </w:sdtPr>
        <w:sdtContent>
          <w:r w:rsidRPr="00F11C3E">
            <w:rPr>
              <w:b/>
            </w:rPr>
            <w:t>Chair:</w:t>
          </w:r>
        </w:sdtContent>
      </w:sdt>
      <w:r w:rsidRPr="00F11C3E">
        <w:t xml:space="preserve"> I appreciate your answer. If you have not already done so, I suggest you give us a little detail in writing on exactly how you think this would work. We are quite interested in what you are saying. I just want to see how we can go back to local authorities</w:t>
      </w:r>
      <w:r w:rsidRPr="00F11C3E" w:rsidR="00D805FF">
        <w:t>,</w:t>
      </w:r>
      <w:r w:rsidRPr="00F11C3E">
        <w:t xml:space="preserve"> Government </w:t>
      </w:r>
      <w:r w:rsidRPr="00F11C3E" w:rsidR="00D805FF">
        <w:t xml:space="preserve">and others </w:t>
      </w:r>
      <w:r w:rsidRPr="00F11C3E">
        <w:t>as to how it would work. If you would not mind furnishing us with a bit of written evidence on that, I would be obliged.</w:t>
      </w:r>
    </w:p>
    <w:p w:rsidR="00C63F84" w:rsidRPr="00F11C3E" w:rsidP="00C63F84">
      <w:pPr>
        <w:pStyle w:val="Answer"/>
      </w:pPr>
      <w:sdt>
        <w:sdtPr>
          <w:alias w:val="Witness"/>
          <w:id w:val="-757751638"/>
          <w:placeholder>
            <w:docPart w:val="42E3D462E2EA4AEBBC23D90B9B305B1B"/>
          </w:placeholder>
          <w:richText/>
        </w:sdtPr>
        <w:sdtContent>
          <w:r w:rsidRPr="00F11C3E">
            <w:rPr>
              <w:b/>
              <w:i/>
            </w:rPr>
            <w:t>Paul Cobbing:</w:t>
          </w:r>
          <w:r w:rsidRPr="00F11C3E">
            <w:rPr>
              <w:b/>
            </w:rPr>
            <w:t xml:space="preserve"> </w:t>
          </w:r>
        </w:sdtContent>
      </w:sdt>
      <w:r w:rsidRPr="00F11C3E">
        <w:t>I am very happy to do so.</w:t>
      </w:r>
    </w:p>
    <w:p w:rsidR="00C63F84" w:rsidRPr="00F11C3E" w:rsidP="00C63F84">
      <w:pPr>
        <w:pStyle w:val="Question"/>
        <w:numPr>
          <w:ilvl w:val="0"/>
          <w:numId w:val="9"/>
        </w:numPr>
      </w:pPr>
      <w:sdt>
        <w:sdtPr>
          <w:alias w:val="Member"/>
          <w:tag w:val="&lt;Member mnisId='155' dodsId='25772'&gt;"/>
          <w:id w:val="-1542820227"/>
          <w:placeholder>
            <w:docPart w:val="42E3D462E2EA4AEBBC23D90B9B305B1B"/>
          </w:placeholder>
          <w:richText/>
        </w:sdtPr>
        <w:sdtContent>
          <w:r w:rsidRPr="00F11C3E">
            <w:rPr>
              <w:b/>
            </w:rPr>
            <w:t>Geraint Davies:</w:t>
          </w:r>
        </w:sdtContent>
      </w:sdt>
      <w:r w:rsidRPr="00F11C3E">
        <w:t xml:space="preserve"> Hugh, on the funding</w:t>
      </w:r>
      <w:r w:rsidRPr="00F11C3E" w:rsidR="001F3B74">
        <w:t>,</w:t>
      </w:r>
      <w:r w:rsidRPr="00F11C3E">
        <w:t xml:space="preserve"> </w:t>
      </w:r>
      <w:r w:rsidRPr="00F11C3E" w:rsidR="001F3B74">
        <w:t xml:space="preserve">there </w:t>
      </w:r>
      <w:r w:rsidRPr="00F11C3E">
        <w:t xml:space="preserve">have been concerns that </w:t>
      </w:r>
      <w:r w:rsidR="00777E03">
        <w:t xml:space="preserve">areas with </w:t>
      </w:r>
      <w:r w:rsidRPr="00F11C3E">
        <w:t xml:space="preserve">higher property values get more investment and </w:t>
      </w:r>
      <w:r w:rsidR="00777E03">
        <w:t xml:space="preserve">that </w:t>
      </w:r>
      <w:r w:rsidRPr="00F11C3E">
        <w:t xml:space="preserve">people in poorer communities do not get enough investment. </w:t>
      </w:r>
      <w:r w:rsidRPr="00F11C3E" w:rsidR="001F3B74">
        <w:t xml:space="preserve">When </w:t>
      </w:r>
      <w:r w:rsidRPr="00F11C3E">
        <w:t xml:space="preserve">I was in charge of </w:t>
      </w:r>
      <w:r w:rsidRPr="00F11C3E" w:rsidR="001F3B74">
        <w:t xml:space="preserve">flood risk management in </w:t>
      </w:r>
      <w:r w:rsidRPr="00F11C3E">
        <w:t xml:space="preserve">Wales we looked at </w:t>
      </w:r>
      <w:r w:rsidRPr="00F11C3E" w:rsidR="001F3B74">
        <w:t xml:space="preserve">this </w:t>
      </w:r>
      <w:r w:rsidRPr="00F11C3E">
        <w:t xml:space="preserve">and changed the form. I am just wondering whether you </w:t>
      </w:r>
      <w:r w:rsidR="00777E03">
        <w:t>feel</w:t>
      </w:r>
      <w:r w:rsidRPr="00F11C3E">
        <w:t xml:space="preserve"> the balance </w:t>
      </w:r>
      <w:r w:rsidR="00777E03">
        <w:t>is</w:t>
      </w:r>
      <w:r w:rsidRPr="00F11C3E">
        <w:t xml:space="preserve"> right on that. </w:t>
      </w:r>
    </w:p>
    <w:p w:rsidR="00C63F84" w:rsidRPr="00F11C3E" w:rsidP="001F3B74">
      <w:pPr>
        <w:pStyle w:val="QuestionCont"/>
      </w:pPr>
      <w:r w:rsidRPr="00F11C3E">
        <w:t xml:space="preserve">Secondly, on your point about the Humber, I remember getting the </w:t>
      </w:r>
      <w:r w:rsidRPr="00F11C3E" w:rsidR="001F3B74">
        <w:t xml:space="preserve">Minister </w:t>
      </w:r>
      <w:r w:rsidRPr="00F11C3E">
        <w:t xml:space="preserve">for </w:t>
      </w:r>
      <w:r w:rsidRPr="00F11C3E" w:rsidR="001F3B74">
        <w:t>Flooding from</w:t>
      </w:r>
      <w:r w:rsidRPr="00F11C3E">
        <w:t xml:space="preserve"> Malaysia to explain how they had a huge river diverted underneath Kuala Lumpur, to look decades ahead</w:t>
      </w:r>
      <w:r w:rsidRPr="00F11C3E" w:rsidR="001F3B74">
        <w:t>,</w:t>
      </w:r>
      <w:r w:rsidRPr="00F11C3E">
        <w:t xml:space="preserve"> </w:t>
      </w:r>
      <w:r w:rsidRPr="00F11C3E" w:rsidR="001F3B74">
        <w:t xml:space="preserve">as you have, </w:t>
      </w:r>
      <w:r w:rsidRPr="00F11C3E">
        <w:t xml:space="preserve">at the massive changes we may </w:t>
      </w:r>
      <w:r w:rsidR="00777E03">
        <w:t>look at</w:t>
      </w:r>
      <w:r w:rsidRPr="00F11C3E">
        <w:t xml:space="preserve">. Do you think Government </w:t>
      </w:r>
      <w:r w:rsidRPr="00F11C3E" w:rsidR="001F3B74">
        <w:t>are</w:t>
      </w:r>
      <w:r w:rsidRPr="00F11C3E">
        <w:t xml:space="preserve"> doing enough to look at big schemes that may be massively expensive but strategically necessary? What are your comments on that in light of what you have already said?</w:t>
      </w:r>
    </w:p>
    <w:p w:rsidR="00C63F84" w:rsidRPr="00F11C3E" w:rsidP="00C63F84">
      <w:pPr>
        <w:pStyle w:val="Answer"/>
      </w:pPr>
      <w:sdt>
        <w:sdtPr>
          <w:alias w:val="Witness"/>
          <w:id w:val="1549035712"/>
          <w:placeholder>
            <w:docPart w:val="42E3D462E2EA4AEBBC23D90B9B305B1B"/>
          </w:placeholder>
          <w:richText/>
        </w:sdtPr>
        <w:sdtContent>
          <w:r w:rsidRPr="00F11C3E" w:rsidR="00640D3B">
            <w:rPr>
              <w:b/>
              <w:i/>
            </w:rPr>
            <w:t>Dr Ellis:</w:t>
          </w:r>
          <w:r w:rsidRPr="00F11C3E">
            <w:rPr>
              <w:b/>
            </w:rPr>
            <w:t xml:space="preserve"> </w:t>
          </w:r>
        </w:sdtContent>
      </w:sdt>
      <w:r w:rsidRPr="00F11C3E">
        <w:t>In reverse order, I honestly cannot see that thought process. That is what I find most professionally worrying about this in terms of our long-term needs. Most European countries and internationally are further ahead than us with almost every aspect of the reengineering of their nations for climate change</w:t>
      </w:r>
      <w:r w:rsidRPr="00F11C3E" w:rsidR="001F3B74">
        <w:t>.</w:t>
      </w:r>
      <w:r w:rsidRPr="00F11C3E">
        <w:t xml:space="preserve"> </w:t>
      </w:r>
      <w:r w:rsidRPr="00F11C3E" w:rsidR="001F3B74">
        <w:t xml:space="preserve">That </w:t>
      </w:r>
      <w:r w:rsidRPr="00F11C3E">
        <w:t>is the ambition you have to have. It is everything from building scale measures right through to coastal alignment.</w:t>
      </w:r>
    </w:p>
    <w:p w:rsidR="00C63F84" w:rsidRPr="00F11C3E" w:rsidP="00C63F84">
      <w:pPr>
        <w:pStyle w:val="Answer"/>
      </w:pPr>
      <w:r w:rsidRPr="00F11C3E">
        <w:t>If you walk the east coast, as we all do</w:t>
      </w:r>
      <w:r w:rsidRPr="00F11C3E" w:rsidR="001F3B74">
        <w:t>,</w:t>
      </w:r>
      <w:r w:rsidRPr="00F11C3E">
        <w:t xml:space="preserve"> </w:t>
      </w:r>
      <w:r w:rsidRPr="00F11C3E" w:rsidR="001F3B74">
        <w:t xml:space="preserve">and </w:t>
      </w:r>
      <w:r w:rsidRPr="00F11C3E">
        <w:t xml:space="preserve">know those vulnerable places, you begin to think about 1.6 metres and then you begin to cast that into the climate science, where greater impacts are being predicted. </w:t>
      </w:r>
      <w:r w:rsidRPr="00F11C3E">
        <w:t>That really does force a conversation about either major investment in flood defence in those vulnerable place</w:t>
      </w:r>
      <w:r w:rsidRPr="00F11C3E" w:rsidR="001F3B74">
        <w:t>s</w:t>
      </w:r>
      <w:r w:rsidRPr="00F11C3E">
        <w:t xml:space="preserve"> or moving populations. I understand why nobody wants to talk about those massive political issues, but that is the critical missing element in relation to the f</w:t>
      </w:r>
      <w:r w:rsidRPr="00F11C3E" w:rsidR="001F3B74">
        <w:t>un</w:t>
      </w:r>
      <w:r w:rsidRPr="00F11C3E">
        <w:t>ding formula.</w:t>
      </w:r>
    </w:p>
    <w:p w:rsidR="00C63F84" w:rsidRPr="00F11C3E" w:rsidP="00C63F84">
      <w:pPr>
        <w:pStyle w:val="Answer"/>
      </w:pPr>
      <w:r w:rsidRPr="00F11C3E">
        <w:t>It is vital in the changing climate that we not only focus on that issue of social justice in terms of where people live, rather than real estate values</w:t>
      </w:r>
      <w:r w:rsidRPr="00F11C3E" w:rsidR="001F3B74">
        <w:t>;</w:t>
      </w:r>
      <w:r w:rsidRPr="00F11C3E">
        <w:t xml:space="preserve"> it is also vital that we secure some of our most productive agricultural land. That is a critical issue, because food security in a changing climate will be a vital issue. The question I have is a general one. Are we going to lose large areas of our coastline or are we going to defend them? That is a question not grasped by the two strategies that have been published this year.</w:t>
      </w:r>
    </w:p>
    <w:p w:rsidR="00C63F84" w:rsidRPr="00F11C3E" w:rsidP="00C63F84">
      <w:pPr>
        <w:pStyle w:val="Answer"/>
      </w:pPr>
      <w:sdt>
        <w:sdtPr>
          <w:alias w:val="Witness"/>
          <w:id w:val="-168556426"/>
          <w:placeholder>
            <w:docPart w:val="42E3D462E2EA4AEBBC23D90B9B305B1B"/>
          </w:placeholder>
          <w:richText/>
        </w:sdtPr>
        <w:sdtContent>
          <w:r w:rsidRPr="00F11C3E">
            <w:rPr>
              <w:b/>
              <w:i/>
            </w:rPr>
            <w:t>Paul Cobbing:</w:t>
          </w:r>
          <w:r w:rsidRPr="00F11C3E">
            <w:rPr>
              <w:b/>
            </w:rPr>
            <w:t xml:space="preserve"> </w:t>
          </w:r>
        </w:sdtContent>
      </w:sdt>
      <w:r w:rsidRPr="00F11C3E">
        <w:t xml:space="preserve">I agree absolutely with what Hugh has just said. There are many places around the coast where it does not take a lot of looking until you see areas, for example </w:t>
      </w:r>
      <w:r w:rsidRPr="00F11C3E" w:rsidR="00440BB4">
        <w:t xml:space="preserve">on </w:t>
      </w:r>
      <w:r w:rsidRPr="00F11C3E">
        <w:t xml:space="preserve">the south coast, where there are major developments going ahead. </w:t>
      </w:r>
      <w:r w:rsidRPr="00F11C3E" w:rsidR="00440BB4">
        <w:t xml:space="preserve">If </w:t>
      </w:r>
      <w:r w:rsidRPr="00F11C3E">
        <w:t xml:space="preserve">you had 1.6 metres of sea level rise, frankly, </w:t>
      </w:r>
      <w:r w:rsidRPr="00F11C3E" w:rsidR="00440BB4">
        <w:t xml:space="preserve">either </w:t>
      </w:r>
      <w:r w:rsidRPr="00F11C3E">
        <w:t>you would have to do some extraordinary levels of defending or you would lose them.</w:t>
      </w:r>
    </w:p>
    <w:p w:rsidR="00C63F84" w:rsidRPr="00F11C3E" w:rsidP="00C63F84">
      <w:pPr>
        <w:pStyle w:val="Answer"/>
      </w:pPr>
      <w:r w:rsidRPr="00F11C3E">
        <w:t xml:space="preserve">We have major developments </w:t>
      </w:r>
      <w:r w:rsidRPr="00F11C3E" w:rsidR="00440BB4">
        <w:t xml:space="preserve">and infrastructure projects </w:t>
      </w:r>
      <w:r w:rsidRPr="00F11C3E">
        <w:t xml:space="preserve">going in where the ground water levels are within six inches </w:t>
      </w:r>
      <w:r w:rsidRPr="00F11C3E" w:rsidR="00440BB4">
        <w:t>of the surface over large areas,</w:t>
      </w:r>
      <w:r w:rsidRPr="00F11C3E">
        <w:t xml:space="preserve"> </w:t>
      </w:r>
      <w:r w:rsidRPr="00F11C3E" w:rsidR="00440BB4">
        <w:t xml:space="preserve">yet </w:t>
      </w:r>
      <w:r w:rsidRPr="00F11C3E">
        <w:t>the whole area is still pumped water going out to sea. There would need to be many</w:t>
      </w:r>
      <w:r w:rsidRPr="00F11C3E" w:rsidR="00440BB4">
        <w:t>, many</w:t>
      </w:r>
      <w:r w:rsidRPr="00F11C3E">
        <w:t xml:space="preserve"> miles of defences put in place if we were to keep those places dry in 100 years’ time. </w:t>
      </w:r>
      <w:r w:rsidRPr="00F11C3E" w:rsidR="00440BB4">
        <w:t xml:space="preserve">North </w:t>
      </w:r>
      <w:r w:rsidRPr="00F11C3E">
        <w:t>Wales is another. We could go on.</w:t>
      </w:r>
    </w:p>
    <w:p w:rsidR="00C63F84" w:rsidRPr="00F11C3E" w:rsidP="00C63F84">
      <w:pPr>
        <w:pStyle w:val="Question"/>
        <w:numPr>
          <w:ilvl w:val="0"/>
          <w:numId w:val="0"/>
        </w:numPr>
        <w:ind w:left="794"/>
      </w:pPr>
      <w:sdt>
        <w:sdtPr>
          <w:alias w:val="Member"/>
          <w:tag w:val="&lt;Member mnisId='155' dodsId='25772'&gt;"/>
          <w:id w:val="1923600850"/>
          <w:placeholder>
            <w:docPart w:val="42E3D462E2EA4AEBBC23D90B9B305B1B"/>
          </w:placeholder>
          <w:richText/>
        </w:sdtPr>
        <w:sdtContent>
          <w:r w:rsidRPr="00F11C3E">
            <w:rPr>
              <w:b/>
            </w:rPr>
            <w:t>Geraint Davies:</w:t>
          </w:r>
        </w:sdtContent>
      </w:sdt>
      <w:r w:rsidRPr="00F11C3E">
        <w:t xml:space="preserve"> Chair, </w:t>
      </w:r>
      <w:r w:rsidRPr="00F11C3E" w:rsidR="00440BB4">
        <w:t xml:space="preserve">based on </w:t>
      </w:r>
      <w:r w:rsidRPr="00F11C3E">
        <w:t>what is being said</w:t>
      </w:r>
      <w:r w:rsidRPr="00F11C3E" w:rsidR="00440BB4">
        <w:t>,</w:t>
      </w:r>
      <w:r w:rsidRPr="00F11C3E">
        <w:t xml:space="preserve"> the Committee might recommen</w:t>
      </w:r>
      <w:r w:rsidRPr="00F11C3E" w:rsidR="00440BB4">
        <w:t>d that the Government do</w:t>
      </w:r>
      <w:r w:rsidRPr="00F11C3E">
        <w:t xml:space="preserve"> a scenario plan for what would be inundated and what needs to be defended in the event of various climatic milestones, as Hugh and others have said.</w:t>
      </w:r>
    </w:p>
    <w:p w:rsidR="00C63F84" w:rsidRPr="00F11C3E" w:rsidP="00C63F84">
      <w:pPr>
        <w:pStyle w:val="Question"/>
        <w:numPr>
          <w:ilvl w:val="0"/>
          <w:numId w:val="0"/>
        </w:numPr>
        <w:ind w:left="794"/>
      </w:pPr>
      <w:sdt>
        <w:sdtPr>
          <w:alias w:val="Member"/>
          <w:tag w:val="&lt;Member mnisId='4072' dodsId='28723'&gt;"/>
          <w:id w:val="-933207946"/>
          <w:placeholder>
            <w:docPart w:val="42E3D462E2EA4AEBBC23D90B9B305B1B"/>
          </w:placeholder>
          <w:richText/>
        </w:sdtPr>
        <w:sdtContent>
          <w:r w:rsidRPr="00F11C3E">
            <w:rPr>
              <w:b/>
            </w:rPr>
            <w:t>Chair:</w:t>
          </w:r>
        </w:sdtContent>
      </w:sdt>
      <w:r w:rsidRPr="00F11C3E">
        <w:t xml:space="preserve"> Yes, we will give that some consideration when we put the report together.</w:t>
      </w:r>
    </w:p>
    <w:p w:rsidR="00C63F84" w:rsidRPr="00F11C3E" w:rsidP="00C63F84">
      <w:pPr>
        <w:pStyle w:val="Question"/>
        <w:numPr>
          <w:ilvl w:val="0"/>
          <w:numId w:val="9"/>
        </w:numPr>
      </w:pPr>
      <w:sdt>
        <w:sdtPr>
          <w:alias w:val="Member"/>
          <w:tag w:val="&lt;Member mnisId='4100' dodsId='62747'&gt;"/>
          <w:id w:val="-1368069668"/>
          <w:placeholder>
            <w:docPart w:val="42E3D462E2EA4AEBBC23D90B9B305B1B"/>
          </w:placeholder>
          <w:richText/>
        </w:sdtPr>
        <w:sdtContent>
          <w:r w:rsidRPr="00F11C3E" w:rsidR="00440BB4">
            <w:rPr>
              <w:b/>
            </w:rPr>
            <w:t>Mrs Murray:</w:t>
          </w:r>
        </w:sdtContent>
      </w:sdt>
      <w:r w:rsidRPr="00F11C3E">
        <w:t xml:space="preserve"> I have two questions. The first is specifically for Paul. Your organisation supports those at risk of flooding. What have you heard about the adequacy of the response by the Government and others to the floods last winter and the support given to those affected.</w:t>
      </w:r>
    </w:p>
    <w:p w:rsidR="00C63F84" w:rsidRPr="00F11C3E" w:rsidP="00C63F84">
      <w:pPr>
        <w:pStyle w:val="Answer"/>
      </w:pPr>
      <w:sdt>
        <w:sdtPr>
          <w:alias w:val="Witness"/>
          <w:id w:val="-1780950440"/>
          <w:placeholder>
            <w:docPart w:val="42E3D462E2EA4AEBBC23D90B9B305B1B"/>
          </w:placeholder>
          <w:richText/>
        </w:sdtPr>
        <w:sdtContent>
          <w:r w:rsidRPr="00F11C3E">
            <w:rPr>
              <w:b/>
              <w:i/>
            </w:rPr>
            <w:t>Paul Cobbing:</w:t>
          </w:r>
          <w:r w:rsidRPr="00F11C3E">
            <w:rPr>
              <w:b/>
            </w:rPr>
            <w:t xml:space="preserve"> </w:t>
          </w:r>
        </w:sdtContent>
      </w:sdt>
      <w:r w:rsidRPr="00F11C3E">
        <w:t xml:space="preserve">Thank you for the question. It is very helpful. A lot of people who were flooded last autumn are still recovering, including some of my colleagues who are still out of their homes. We have to bear in mind that recovering from flooding is not something that happens when the floodwaters go away. It is not something that ceases when people are back in their homes. It is not something that can </w:t>
      </w:r>
      <w:r w:rsidRPr="00F11C3E" w:rsidR="003C2701">
        <w:t xml:space="preserve">simply </w:t>
      </w:r>
      <w:r w:rsidRPr="00F11C3E">
        <w:t>be passed by. People suffer. Not everybody suffers, but many people suffer for very lengthy periods. Sometimes it is life-changing for all time. We provide support for those people through our advice line, practical support measures and so on.</w:t>
      </w:r>
    </w:p>
    <w:p w:rsidR="00C63F84" w:rsidRPr="00F11C3E" w:rsidP="00C63F84">
      <w:pPr>
        <w:pStyle w:val="Answer"/>
      </w:pPr>
      <w:r w:rsidRPr="00F11C3E">
        <w:t xml:space="preserve">What is not understood by any of the different sectors is the length of time and the support that is really needed. The incident management sector regards the moment the </w:t>
      </w:r>
      <w:r w:rsidRPr="00F11C3E" w:rsidR="002A32CD">
        <w:t xml:space="preserve">blue </w:t>
      </w:r>
      <w:r w:rsidRPr="00F11C3E">
        <w:t>flashing lights go as being the end of the story. It moves on</w:t>
      </w:r>
      <w:r w:rsidRPr="00F11C3E" w:rsidR="002A32CD">
        <w:t xml:space="preserve"> </w:t>
      </w:r>
      <w:r w:rsidRPr="00F11C3E">
        <w:t>to the recovery phase, but that is really to do with the incident. For the public</w:t>
      </w:r>
      <w:r w:rsidR="003C2701">
        <w:t>-</w:t>
      </w:r>
      <w:r w:rsidRPr="00F11C3E">
        <w:t>sector bodies, there is a range of responses, from absolutely nothing through to what I would call really excellent response</w:t>
      </w:r>
      <w:r w:rsidRPr="00F11C3E" w:rsidR="002A32CD">
        <w:t>s</w:t>
      </w:r>
      <w:r w:rsidRPr="00F11C3E">
        <w:t xml:space="preserve">. Places like Worcestershire, for example, have invested in long-term recovery. </w:t>
      </w:r>
    </w:p>
    <w:p w:rsidR="00C63F84" w:rsidRPr="00F11C3E" w:rsidP="00C63F84">
      <w:pPr>
        <w:pStyle w:val="Answer"/>
      </w:pPr>
      <w:r w:rsidRPr="00F11C3E">
        <w:t>Twelve</w:t>
      </w:r>
      <w:r w:rsidRPr="00F11C3E">
        <w:t xml:space="preserve"> months is the sort of support that people need. It is on things like insurance claims, housing, help with education, help with people’s wellbeing, transport if they cannot get to places and so forth. It is also some of the psychological help that is needed. We provide a support service for all that, but we struggle to get funded to make that happen.</w:t>
      </w:r>
    </w:p>
    <w:p w:rsidR="00C63F84" w:rsidRPr="00F11C3E" w:rsidP="00C63F84">
      <w:pPr>
        <w:pStyle w:val="Answer"/>
      </w:pPr>
      <w:r w:rsidRPr="00F11C3E">
        <w:t xml:space="preserve">The further complication this year has been Covid. For many people, their recovery and reinstatement process has stopped or been slowed down because, particularly where you have vulnerable people, builders cannot get into houses. Drying out has not been able to take place. People who </w:t>
      </w:r>
      <w:r w:rsidRPr="00F11C3E" w:rsidR="002A32CD">
        <w:t xml:space="preserve">were </w:t>
      </w:r>
      <w:r w:rsidRPr="00F11C3E">
        <w:t>flooded in November, December or even earlier have had their reinstatement processes stopped and are still suffering as a result. We put in place a virtual recovery service with Environment Agency funding,</w:t>
      </w:r>
      <w:r w:rsidRPr="00F11C3E" w:rsidR="002A32CD">
        <w:t xml:space="preserve"> a pilot scheme</w:t>
      </w:r>
      <w:r w:rsidRPr="00F11C3E">
        <w:t xml:space="preserve"> for Worcestershire and Shropshire, which has been very successful. It is not the same as getting out on the ground, but it has been very successful in helping take people through the process.</w:t>
      </w:r>
    </w:p>
    <w:p w:rsidR="00C63F84" w:rsidRPr="00F11C3E" w:rsidP="00C63F84">
      <w:pPr>
        <w:pStyle w:val="Answer"/>
      </w:pPr>
      <w:r w:rsidRPr="00F11C3E">
        <w:t xml:space="preserve">People </w:t>
      </w:r>
      <w:r w:rsidRPr="00F11C3E">
        <w:t>keep coming back with different issues, as they go through that recovery process. Long-term recovery needs to be something that we train</w:t>
      </w:r>
      <w:r w:rsidRPr="00F11C3E">
        <w:t xml:space="preserve">—for want of a better word—the </w:t>
      </w:r>
      <w:r w:rsidRPr="00F11C3E">
        <w:t xml:space="preserve">different organisations in, so they understand and recognise that there is an important role that we can all undertake. There is an important role for organisations like ours as independent facilitators. In the virtual </w:t>
      </w:r>
      <w:r w:rsidRPr="00F11C3E">
        <w:t>recovery system, we led a multi</w:t>
      </w:r>
      <w:r w:rsidRPr="00F11C3E">
        <w:t>agency response through the virtual technology.</w:t>
      </w:r>
    </w:p>
    <w:p w:rsidR="00C63F84" w:rsidRPr="00F11C3E" w:rsidP="00C63F84">
      <w:pPr>
        <w:pStyle w:val="Question"/>
        <w:numPr>
          <w:ilvl w:val="0"/>
          <w:numId w:val="9"/>
        </w:numPr>
      </w:pPr>
      <w:sdt>
        <w:sdtPr>
          <w:alias w:val="Member"/>
          <w:tag w:val="&lt;Member mnisId='4100' dodsId='62747'&gt;"/>
          <w:id w:val="1445351616"/>
          <w:placeholder>
            <w:docPart w:val="42E3D462E2EA4AEBBC23D90B9B305B1B"/>
          </w:placeholder>
          <w:richText/>
        </w:sdtPr>
        <w:sdtContent>
          <w:r w:rsidRPr="00F11C3E" w:rsidR="00440BB4">
            <w:rPr>
              <w:b/>
            </w:rPr>
            <w:t>Mrs Murray:</w:t>
          </w:r>
        </w:sdtContent>
      </w:sdt>
      <w:r w:rsidRPr="00F11C3E">
        <w:t xml:space="preserve"> </w:t>
      </w:r>
      <w:r w:rsidRPr="00F11C3E" w:rsidR="002A32CD">
        <w:t xml:space="preserve">How </w:t>
      </w:r>
      <w:r w:rsidRPr="00F11C3E">
        <w:t xml:space="preserve">closely do you work with insurance companies, for instance? I have had flooding in several areas in my own constituency and I know that many of the major insurers will have people on the ground to assist homeowners and people who rent with their personal effects being damaged. They will often provide alternative accommodation for them. They will assist in helping them to dry </w:t>
      </w:r>
      <w:r w:rsidRPr="00F11C3E" w:rsidR="004D235E">
        <w:t xml:space="preserve">out </w:t>
      </w:r>
      <w:r w:rsidRPr="00F11C3E">
        <w:t>their properties. Do you work very closely? I would not like to think that what you have described actually duplicat</w:t>
      </w:r>
      <w:r w:rsidRPr="00F11C3E" w:rsidR="002A32CD">
        <w:t>es</w:t>
      </w:r>
      <w:r w:rsidRPr="00F11C3E">
        <w:t xml:space="preserve"> work that is already underway in other areas like the insurance sector. Can you confirm that you work closely and you do not duplicate work like that?</w:t>
      </w:r>
    </w:p>
    <w:p w:rsidR="00C63F84" w:rsidRPr="00F11C3E" w:rsidP="00C63F84">
      <w:pPr>
        <w:pStyle w:val="Answer"/>
      </w:pPr>
      <w:sdt>
        <w:sdtPr>
          <w:alias w:val="Witness"/>
          <w:id w:val="570464412"/>
          <w:placeholder>
            <w:docPart w:val="42E3D462E2EA4AEBBC23D90B9B305B1B"/>
          </w:placeholder>
          <w:richText/>
        </w:sdtPr>
        <w:sdtContent>
          <w:r w:rsidRPr="00F11C3E">
            <w:rPr>
              <w:b/>
              <w:i/>
            </w:rPr>
            <w:t>Paul Cobbing:</w:t>
          </w:r>
          <w:r w:rsidRPr="00F11C3E">
            <w:rPr>
              <w:b/>
            </w:rPr>
            <w:t xml:space="preserve"> </w:t>
          </w:r>
        </w:sdtContent>
      </w:sdt>
      <w:r w:rsidRPr="00F11C3E">
        <w:t xml:space="preserve">We definitely do not duplicate work. This is about how we make the best use of the resources available. We work very closely with Flood Re, for example. We work very closely with insurance companies, loss adjustors, the </w:t>
      </w:r>
      <w:r w:rsidRPr="00F11C3E" w:rsidR="002A32CD">
        <w:t>d</w:t>
      </w:r>
      <w:r w:rsidRPr="00F11C3E">
        <w:t>r</w:t>
      </w:r>
      <w:r w:rsidRPr="00F11C3E" w:rsidR="002A32CD">
        <w:t>ying companies, the association</w:t>
      </w:r>
      <w:r w:rsidRPr="00F11C3E">
        <w:t xml:space="preserve"> and so forth, to bring all that to bear. </w:t>
      </w:r>
      <w:r w:rsidRPr="00F11C3E" w:rsidR="002A32CD">
        <w:t xml:space="preserve">Often, </w:t>
      </w:r>
      <w:r w:rsidRPr="00F11C3E">
        <w:t>the co</w:t>
      </w:r>
      <w:r w:rsidR="004D235E">
        <w:t>-</w:t>
      </w:r>
      <w:r w:rsidRPr="00F11C3E">
        <w:t xml:space="preserve">ordination we provide is the glue that makes all of that work. Somebody may come to us with a whole range of </w:t>
      </w:r>
      <w:r w:rsidRPr="00F11C3E">
        <w:t xml:space="preserve">problems and we are </w:t>
      </w:r>
      <w:r w:rsidRPr="00F11C3E" w:rsidR="002A32CD">
        <w:t xml:space="preserve">then </w:t>
      </w:r>
      <w:r w:rsidRPr="00F11C3E">
        <w:t>able to bring all the right parties to bear to solve that person’s issues.</w:t>
      </w:r>
    </w:p>
    <w:p w:rsidR="00C63F84" w:rsidRPr="00F11C3E" w:rsidP="00C63F84">
      <w:pPr>
        <w:pStyle w:val="Question"/>
        <w:numPr>
          <w:ilvl w:val="0"/>
          <w:numId w:val="9"/>
        </w:numPr>
      </w:pPr>
      <w:sdt>
        <w:sdtPr>
          <w:alias w:val="Member"/>
          <w:tag w:val="&lt;Member mnisId='4100' dodsId='62747'&gt;"/>
          <w:id w:val="-1914390060"/>
          <w:placeholder>
            <w:docPart w:val="42E3D462E2EA4AEBBC23D90B9B305B1B"/>
          </w:placeholder>
          <w:richText/>
        </w:sdtPr>
        <w:sdtContent>
          <w:r w:rsidRPr="00F11C3E" w:rsidR="00440BB4">
            <w:rPr>
              <w:b/>
            </w:rPr>
            <w:t>Mrs Murray:</w:t>
          </w:r>
        </w:sdtContent>
      </w:sdt>
      <w:r w:rsidRPr="00F11C3E">
        <w:t xml:space="preserve"> Paul, you have answered this next question, so I am going to ask our other witnesses. We have received evidence that local communities remain frustrated at the lack of meaningful and effective consultation with them on flood schemes and planning decisions. Is it fair? What needs to change in your opinion?</w:t>
      </w:r>
    </w:p>
    <w:p w:rsidR="00C63F84" w:rsidRPr="00F11C3E" w:rsidP="00C63F84">
      <w:pPr>
        <w:pStyle w:val="Answer"/>
      </w:pPr>
      <w:sdt>
        <w:sdtPr>
          <w:alias w:val="Witness"/>
          <w:id w:val="-1630552787"/>
          <w:placeholder>
            <w:docPart w:val="42E3D462E2EA4AEBBC23D90B9B305B1B"/>
          </w:placeholder>
          <w:richText/>
        </w:sdtPr>
        <w:sdtContent>
          <w:r w:rsidRPr="00F11C3E" w:rsidR="00640D3B">
            <w:rPr>
              <w:b/>
              <w:i/>
            </w:rPr>
            <w:t>Dr Ellis:</w:t>
          </w:r>
          <w:r w:rsidRPr="00F11C3E">
            <w:rPr>
              <w:b/>
            </w:rPr>
            <w:t xml:space="preserve"> </w:t>
          </w:r>
        </w:sdtContent>
      </w:sdt>
      <w:r w:rsidRPr="00F11C3E">
        <w:t xml:space="preserve">It is fair. In that way, we need a planning system where communities have a very powerful voice. The </w:t>
      </w:r>
      <w:r w:rsidRPr="00F11C3E" w:rsidR="00640D3B">
        <w:t>flood forum, and</w:t>
      </w:r>
      <w:r w:rsidRPr="00F11C3E">
        <w:t xml:space="preserve"> what Paul says</w:t>
      </w:r>
      <w:r w:rsidRPr="00F11C3E" w:rsidR="00640D3B">
        <w:t xml:space="preserve"> about the existing planning process,</w:t>
      </w:r>
      <w:r w:rsidRPr="00F11C3E">
        <w:t xml:space="preserve"> is entirely justified. We need a national conversation on climate adaptation and local conversations,</w:t>
      </w:r>
      <w:r w:rsidRPr="00F11C3E" w:rsidR="00863A8C">
        <w:t xml:space="preserve"> with</w:t>
      </w:r>
      <w:r w:rsidRPr="00F11C3E">
        <w:t xml:space="preserve"> much greater public awar</w:t>
      </w:r>
      <w:r w:rsidRPr="00F11C3E" w:rsidR="00640D3B">
        <w:t>eness invested in that process.</w:t>
      </w:r>
    </w:p>
    <w:p w:rsidR="00C63F84" w:rsidRPr="00F11C3E" w:rsidP="00C63F84">
      <w:pPr>
        <w:pStyle w:val="Answer"/>
      </w:pPr>
      <w:r w:rsidRPr="00F11C3E">
        <w:t xml:space="preserve">The interesting challenge is that the planning </w:t>
      </w:r>
      <w:r w:rsidRPr="00F11C3E" w:rsidR="00863A8C">
        <w:t>White Paper</w:t>
      </w:r>
      <w:r w:rsidRPr="00F11C3E">
        <w:t xml:space="preserve">, for example, is difficult to read from the point of view of flooding. It is not clear whether it would make any beneficial difference, but it is clear that it would make people’s voice in the process more difficult. </w:t>
      </w:r>
      <w:r w:rsidRPr="00F11C3E" w:rsidR="00863A8C">
        <w:t xml:space="preserve">We </w:t>
      </w:r>
      <w:r w:rsidRPr="00F11C3E">
        <w:t xml:space="preserve">need a system with a strong, clear line of sight from national to local, but with community voices as a non-negotiable part. </w:t>
      </w:r>
    </w:p>
    <w:p w:rsidR="00C63F84" w:rsidRPr="00F11C3E" w:rsidP="00C63F84">
      <w:pPr>
        <w:pStyle w:val="Answer"/>
      </w:pPr>
      <w:r w:rsidRPr="00F11C3E">
        <w:t xml:space="preserve">The thing I am most persuaded on as a planner is that local knowledge can tell you about the detail of how flooding happens and can map that detail in ways that professional knowledge is often at too high a level to understand. Environment Agency flood risk maps are an example. The </w:t>
      </w:r>
      <w:r w:rsidRPr="00F11C3E" w:rsidR="00863A8C">
        <w:t xml:space="preserve">flood forum </w:t>
      </w:r>
      <w:r w:rsidRPr="00F11C3E">
        <w:t xml:space="preserve">has ably illustrated why local people’s voices save money and make it more efficient. To do that, you need a planning process that listens and is focused </w:t>
      </w:r>
      <w:r w:rsidRPr="00F11C3E" w:rsidR="00863A8C">
        <w:t xml:space="preserve">not just </w:t>
      </w:r>
      <w:r w:rsidRPr="00F11C3E">
        <w:t>on housing delivery, but on resilience, climate change and quality.</w:t>
      </w:r>
    </w:p>
    <w:p w:rsidR="00C63F84" w:rsidRPr="00F11C3E" w:rsidP="00C63F84">
      <w:pPr>
        <w:pStyle w:val="Answer"/>
      </w:pPr>
      <w:sdt>
        <w:sdtPr>
          <w:alias w:val="Witness"/>
          <w:id w:val="1704987874"/>
          <w:placeholder>
            <w:docPart w:val="42E3D462E2EA4AEBBC23D90B9B305B1B"/>
          </w:placeholder>
          <w:richText/>
        </w:sdtPr>
        <w:sdtContent>
          <w:r w:rsidRPr="00F11C3E">
            <w:rPr>
              <w:b/>
              <w:i/>
            </w:rPr>
            <w:t>Andy Bord:</w:t>
          </w:r>
          <w:r w:rsidRPr="00F11C3E">
            <w:rPr>
              <w:b/>
            </w:rPr>
            <w:t xml:space="preserve"> </w:t>
          </w:r>
        </w:sdtContent>
      </w:sdt>
      <w:r w:rsidRPr="00F11C3E">
        <w:t>To build on what Dr Ellis was saying, it is important that both of these things happen in parallel</w:t>
      </w:r>
      <w:r w:rsidRPr="00F11C3E" w:rsidR="002D1D85">
        <w:t>,</w:t>
      </w:r>
      <w:r w:rsidRPr="00F11C3E">
        <w:t xml:space="preserve"> so that there is a national interaction </w:t>
      </w:r>
      <w:r w:rsidRPr="00F11C3E" w:rsidR="002D1D85">
        <w:t>and</w:t>
      </w:r>
      <w:r w:rsidRPr="00F11C3E">
        <w:t xml:space="preserve"> any changes to the planning policy </w:t>
      </w:r>
      <w:r w:rsidRPr="00F11C3E" w:rsidR="002D1D85">
        <w:t xml:space="preserve">do </w:t>
      </w:r>
      <w:r w:rsidRPr="00F11C3E">
        <w:t xml:space="preserve">not end up creating </w:t>
      </w:r>
      <w:r w:rsidRPr="00F11C3E" w:rsidR="002D1D85">
        <w:t>homes or</w:t>
      </w:r>
      <w:r w:rsidRPr="00F11C3E">
        <w:t xml:space="preserve"> communities at greater risk of flooding in the desire to build quickly. That absolutely needs to happen.</w:t>
      </w:r>
    </w:p>
    <w:p w:rsidR="00C63F84" w:rsidRPr="00F11C3E" w:rsidP="00C63F84">
      <w:pPr>
        <w:pStyle w:val="Answer"/>
      </w:pPr>
      <w:r w:rsidRPr="00F11C3E">
        <w:t xml:space="preserve">At </w:t>
      </w:r>
      <w:r w:rsidRPr="00F11C3E">
        <w:t xml:space="preserve">a local level, </w:t>
      </w:r>
      <w:r w:rsidRPr="00F11C3E">
        <w:t xml:space="preserve">to the point </w:t>
      </w:r>
      <w:r w:rsidRPr="00F11C3E">
        <w:t xml:space="preserve">Paul and Hugh have </w:t>
      </w:r>
      <w:r w:rsidRPr="00F11C3E">
        <w:t>both just made</w:t>
      </w:r>
      <w:r w:rsidRPr="00F11C3E">
        <w:t xml:space="preserve">, local communities are extremely well informed about issues relevant to them and making sure that input is taken into account very specifically at a local level. We must make sure that the changes made do not increase the risk </w:t>
      </w:r>
      <w:r w:rsidRPr="00F11C3E" w:rsidR="004D235E">
        <w:t xml:space="preserve">of flooding </w:t>
      </w:r>
      <w:r w:rsidRPr="00F11C3E">
        <w:t>for future generations.</w:t>
      </w:r>
    </w:p>
    <w:p w:rsidR="00C63F84" w:rsidRPr="00F11C3E" w:rsidP="00C63F84">
      <w:pPr>
        <w:pStyle w:val="Question"/>
        <w:numPr>
          <w:ilvl w:val="0"/>
          <w:numId w:val="9"/>
        </w:numPr>
      </w:pPr>
      <w:sdt>
        <w:sdtPr>
          <w:alias w:val="Member"/>
          <w:tag w:val="&lt;Member mnisId='4100' dodsId='62747'&gt;"/>
          <w:id w:val="977809217"/>
          <w:placeholder>
            <w:docPart w:val="42E3D462E2EA4AEBBC23D90B9B305B1B"/>
          </w:placeholder>
          <w:richText/>
        </w:sdtPr>
        <w:sdtContent>
          <w:r w:rsidRPr="00F11C3E" w:rsidR="00440BB4">
            <w:rPr>
              <w:b/>
            </w:rPr>
            <w:t>Mrs Murray:</w:t>
          </w:r>
        </w:sdtContent>
      </w:sdt>
      <w:r w:rsidRPr="00F11C3E">
        <w:t xml:space="preserve"> Before I was elected to this place, I was a local councillor. You often find that local councillors are under a lot of pressure to approve planning consents for development in an area that is </w:t>
      </w:r>
      <w:r w:rsidRPr="00F11C3E" w:rsidR="004D235E">
        <w:t xml:space="preserve">perhaps </w:t>
      </w:r>
      <w:r w:rsidRPr="00F11C3E">
        <w:t>prone to flooding. Do you think anything could be done to ensure that flood risk is taken into greater account when planning decisions are made?</w:t>
      </w:r>
    </w:p>
    <w:p w:rsidR="00C63F84" w:rsidRPr="00F11C3E" w:rsidP="00C63F84">
      <w:pPr>
        <w:pStyle w:val="Answer"/>
      </w:pPr>
      <w:sdt>
        <w:sdtPr>
          <w:alias w:val="Witness"/>
          <w:id w:val="-1002125814"/>
          <w:placeholder>
            <w:docPart w:val="42E3D462E2EA4AEBBC23D90B9B305B1B"/>
          </w:placeholder>
          <w:richText/>
        </w:sdtPr>
        <w:sdtContent>
          <w:r w:rsidRPr="00F11C3E" w:rsidR="00640D3B">
            <w:rPr>
              <w:b/>
              <w:i/>
            </w:rPr>
            <w:t>Dr Ellis:</w:t>
          </w:r>
          <w:r w:rsidRPr="00F11C3E">
            <w:rPr>
              <w:b/>
            </w:rPr>
            <w:t xml:space="preserve"> </w:t>
          </w:r>
        </w:sdtContent>
      </w:sdt>
      <w:r w:rsidRPr="00F11C3E">
        <w:t xml:space="preserve">I do. This is really important, because at the sessions we do with local councillors there is a real hunger to understand flood risk issues. The data is often presented in a way that is totally bewildering to </w:t>
      </w:r>
      <w:r w:rsidRPr="00F11C3E">
        <w:t>what might be described as common</w:t>
      </w:r>
      <w:r w:rsidR="004D235E">
        <w:t>-</w:t>
      </w:r>
      <w:r w:rsidRPr="00F11C3E">
        <w:t>sense knowledge, particularly in the way that flood data is presented in terms of probabilities.</w:t>
      </w:r>
    </w:p>
    <w:p w:rsidR="002C7D6E" w:rsidRPr="00F11C3E" w:rsidP="00C63F84">
      <w:pPr>
        <w:pStyle w:val="Answer"/>
      </w:pPr>
      <w:r w:rsidRPr="00F11C3E">
        <w:t xml:space="preserve">As we have said in </w:t>
      </w:r>
      <w:r w:rsidRPr="00F11C3E" w:rsidR="00C63F84">
        <w:t>our written evidence, one of the most transformational things would be t</w:t>
      </w:r>
      <w:r w:rsidRPr="00F11C3E">
        <w:t>o say, “Let us get everyone on</w:t>
      </w:r>
      <w:r w:rsidRPr="00F11C3E" w:rsidR="00C63F84">
        <w:t xml:space="preserve"> the same page</w:t>
      </w:r>
      <w:r w:rsidR="004D235E">
        <w:t>.</w:t>
      </w:r>
      <w:r w:rsidRPr="00F11C3E" w:rsidR="00C63F84">
        <w:t>” What you need to plan for is the reasonable worst-case scenario, not one in 100 or one in 200 return events, which most planners do not fully understand</w:t>
      </w:r>
      <w:r w:rsidRPr="00F11C3E">
        <w:t>, to be perfectly honest</w:t>
      </w:r>
      <w:r w:rsidRPr="00F11C3E" w:rsidR="00C63F84">
        <w:t>. You need a shared language</w:t>
      </w:r>
      <w:r w:rsidRPr="00F11C3E">
        <w:t xml:space="preserve"> and</w:t>
      </w:r>
      <w:r w:rsidRPr="00F11C3E" w:rsidR="00C63F84">
        <w:t xml:space="preserve"> clear standards</w:t>
      </w:r>
      <w:r w:rsidRPr="00F11C3E">
        <w:t>.</w:t>
      </w:r>
      <w:r w:rsidRPr="00F11C3E" w:rsidR="00C63F84">
        <w:t xml:space="preserve"> </w:t>
      </w:r>
      <w:r w:rsidRPr="00F11C3E">
        <w:t xml:space="preserve">Most </w:t>
      </w:r>
      <w:r w:rsidRPr="00F11C3E" w:rsidR="00C63F84">
        <w:t>of all, if you ask the question, “Who is investing in informing councillors on the ground about what these issues might be in the future?”</w:t>
      </w:r>
      <w:r w:rsidRPr="00F11C3E">
        <w:t>,</w:t>
      </w:r>
      <w:r w:rsidRPr="00F11C3E" w:rsidR="00C63F84">
        <w:t xml:space="preserve"> in my view and experience of talking to them, there is an enormous deficit in resources for councillors on climate change. We need those in place urgently, in terms of a national conversation with them about what this means.</w:t>
      </w:r>
    </w:p>
    <w:p w:rsidR="00C63F84" w:rsidRPr="00F11C3E" w:rsidP="00C63F84">
      <w:pPr>
        <w:pStyle w:val="Answer"/>
      </w:pPr>
      <w:r w:rsidRPr="00F11C3E">
        <w:t>In particular, in terms of how many councillors have seen the Environment Agency’s flood risk allowances, in the research we have done</w:t>
      </w:r>
      <w:r w:rsidRPr="00F11C3E" w:rsidR="002C7D6E">
        <w:t>,</w:t>
      </w:r>
      <w:r w:rsidRPr="00F11C3E">
        <w:t xml:space="preserve"> there is very little awareness about those long-term impacts. They are all published on the </w:t>
      </w:r>
      <w:r w:rsidR="004D235E">
        <w:t>gov</w:t>
      </w:r>
      <w:r w:rsidRPr="00F11C3E" w:rsidR="002C7D6E">
        <w:t>.</w:t>
      </w:r>
      <w:r w:rsidR="004D235E">
        <w:t>uk</w:t>
      </w:r>
      <w:r w:rsidRPr="00F11C3E" w:rsidR="002C7D6E">
        <w:t xml:space="preserve"> </w:t>
      </w:r>
      <w:r w:rsidRPr="00F11C3E">
        <w:t>website, but in fact councillors are not aware they even exist.</w:t>
      </w:r>
    </w:p>
    <w:p w:rsidR="00C63F84" w:rsidRPr="00F11C3E" w:rsidP="00C63F84">
      <w:pPr>
        <w:pStyle w:val="Answer"/>
      </w:pPr>
      <w:sdt>
        <w:sdtPr>
          <w:alias w:val="Witness"/>
          <w:id w:val="938956998"/>
          <w:placeholder>
            <w:docPart w:val="42E3D462E2EA4AEBBC23D90B9B305B1B"/>
          </w:placeholder>
          <w:richText/>
        </w:sdtPr>
        <w:sdtContent>
          <w:r w:rsidRPr="00F11C3E">
            <w:rPr>
              <w:b/>
              <w:i/>
            </w:rPr>
            <w:t>Andy Bord:</w:t>
          </w:r>
          <w:r w:rsidRPr="00F11C3E">
            <w:rPr>
              <w:b/>
            </w:rPr>
            <w:t xml:space="preserve"> </w:t>
          </w:r>
        </w:sdtContent>
      </w:sdt>
      <w:r w:rsidRPr="00F11C3E" w:rsidR="002C7D6E">
        <w:t xml:space="preserve">It </w:t>
      </w:r>
      <w:r w:rsidRPr="00F11C3E">
        <w:t>is important to look at the downstream effects of this as well. It is not just at the point that planning considerations are being ruled on. It is also what happens beyond that and</w:t>
      </w:r>
      <w:r w:rsidRPr="00F11C3E" w:rsidR="002C7D6E">
        <w:t>,</w:t>
      </w:r>
      <w:r w:rsidRPr="00F11C3E">
        <w:t xml:space="preserve"> importantly, the role of the information that is available to the householder.</w:t>
      </w:r>
    </w:p>
    <w:p w:rsidR="00C63F84" w:rsidRPr="00F11C3E" w:rsidP="00C63F84">
      <w:pPr>
        <w:pStyle w:val="Answer"/>
      </w:pPr>
      <w:r w:rsidRPr="00F11C3E">
        <w:t>One of the things we are advocating is the use of flood performance certificates</w:t>
      </w:r>
      <w:r w:rsidR="00901A37">
        <w:t xml:space="preserve">, which </w:t>
      </w:r>
      <w:r w:rsidRPr="00F11C3E">
        <w:t xml:space="preserve">would work in a very similar way to energy performance certificates, </w:t>
      </w:r>
      <w:r w:rsidR="00901A37">
        <w:t xml:space="preserve">with </w:t>
      </w:r>
      <w:r w:rsidRPr="00F11C3E">
        <w:t xml:space="preserve">which everyone will be familiar. </w:t>
      </w:r>
      <w:r w:rsidR="00901A37">
        <w:t>They would</w:t>
      </w:r>
      <w:r w:rsidRPr="00F11C3E">
        <w:t xml:space="preserve"> very easily give information to householders on the risk of their property flooding, in exactly the way that Dr Ellis has just described</w:t>
      </w:r>
      <w:r w:rsidRPr="00F11C3E" w:rsidR="002C7D6E">
        <w:t xml:space="preserve">, </w:t>
      </w:r>
      <w:r w:rsidR="00901A37">
        <w:t>in</w:t>
      </w:r>
      <w:r w:rsidRPr="00F11C3E" w:rsidR="002C7D6E">
        <w:t xml:space="preserve"> an</w:t>
      </w:r>
      <w:r w:rsidRPr="00F11C3E">
        <w:t xml:space="preserve"> easy</w:t>
      </w:r>
      <w:r w:rsidRPr="00F11C3E" w:rsidR="002C7D6E">
        <w:t>-</w:t>
      </w:r>
      <w:r w:rsidRPr="00F11C3E">
        <w:t>to</w:t>
      </w:r>
      <w:r w:rsidRPr="00F11C3E" w:rsidR="002C7D6E">
        <w:t>-</w:t>
      </w:r>
      <w:r w:rsidRPr="00F11C3E">
        <w:t>follow assessment</w:t>
      </w:r>
      <w:r w:rsidR="00901A37">
        <w:t xml:space="preserve"> of</w:t>
      </w:r>
      <w:r w:rsidRPr="00F11C3E">
        <w:t xml:space="preserve"> what amendments have already been made to the property to make it more </w:t>
      </w:r>
      <w:r w:rsidRPr="00F11C3E" w:rsidR="002C7D6E">
        <w:t xml:space="preserve">flood </w:t>
      </w:r>
      <w:r w:rsidRPr="00F11C3E">
        <w:t>resilient and</w:t>
      </w:r>
      <w:r w:rsidRPr="00F11C3E" w:rsidR="002C7D6E">
        <w:t>, importantly,</w:t>
      </w:r>
      <w:r w:rsidRPr="00F11C3E">
        <w:t xml:space="preserve"> what could be done to make that property more flood resilient.</w:t>
      </w:r>
    </w:p>
    <w:p w:rsidR="00C63F84" w:rsidRPr="00F11C3E" w:rsidP="00C63F84">
      <w:pPr>
        <w:pStyle w:val="Answer"/>
      </w:pPr>
      <w:r w:rsidRPr="00F11C3E">
        <w:t xml:space="preserve">You </w:t>
      </w:r>
      <w:r w:rsidR="00901A37">
        <w:t xml:space="preserve">would </w:t>
      </w:r>
      <w:r w:rsidRPr="00F11C3E">
        <w:t xml:space="preserve">then have a much more informed set of people </w:t>
      </w:r>
      <w:r w:rsidRPr="00F11C3E" w:rsidR="002C7D6E">
        <w:t xml:space="preserve">who </w:t>
      </w:r>
      <w:r w:rsidRPr="00F11C3E">
        <w:t>are buying and selling houses, because it is not just a planning consideration. These problems can get worse if resilience measures are not maintained or invested in subsequently.</w:t>
      </w:r>
    </w:p>
    <w:p w:rsidR="00C63F84" w:rsidRPr="00F11C3E" w:rsidP="00C63F84">
      <w:pPr>
        <w:pStyle w:val="Question"/>
        <w:numPr>
          <w:ilvl w:val="0"/>
          <w:numId w:val="9"/>
        </w:numPr>
      </w:pPr>
      <w:sdt>
        <w:sdtPr>
          <w:alias w:val="Member"/>
          <w:tag w:val="&lt;Member mnisId='4072' dodsId='28723'&gt;"/>
          <w:id w:val="-1834671263"/>
          <w:placeholder>
            <w:docPart w:val="42E3D462E2EA4AEBBC23D90B9B305B1B"/>
          </w:placeholder>
          <w:richText/>
        </w:sdtPr>
        <w:sdtContent>
          <w:r w:rsidRPr="00F11C3E">
            <w:rPr>
              <w:b/>
            </w:rPr>
            <w:t>Chair:</w:t>
          </w:r>
        </w:sdtContent>
      </w:sdt>
      <w:r w:rsidRPr="00F11C3E">
        <w:t xml:space="preserve"> </w:t>
      </w:r>
      <w:r w:rsidRPr="00F11C3E" w:rsidR="002C7D6E">
        <w:t xml:space="preserve">We </w:t>
      </w:r>
      <w:r w:rsidRPr="00F11C3E">
        <w:t>have talked quite a lot about planning and development control. It is not quite adequate for its purpose</w:t>
      </w:r>
      <w:r w:rsidRPr="00F11C3E" w:rsidR="00CA2165">
        <w:t xml:space="preserve">, so should </w:t>
      </w:r>
      <w:r w:rsidRPr="00F11C3E">
        <w:t xml:space="preserve">the Government commence </w:t>
      </w:r>
      <w:r w:rsidRPr="00F11C3E" w:rsidR="00CA2165">
        <w:t xml:space="preserve">schedule </w:t>
      </w:r>
      <w:r w:rsidRPr="00F11C3E">
        <w:t xml:space="preserve">3 of the Flood and Water Management Act and require new developments to get approval for </w:t>
      </w:r>
      <w:r w:rsidRPr="00F11C3E" w:rsidR="00CA2165">
        <w:t xml:space="preserve">their </w:t>
      </w:r>
      <w:r w:rsidRPr="00F11C3E">
        <w:t xml:space="preserve">drainage systems from local authorities? I suspect you probably all agree that we should move to </w:t>
      </w:r>
      <w:r w:rsidRPr="00F11C3E" w:rsidR="00CA2165">
        <w:t xml:space="preserve">schedule </w:t>
      </w:r>
      <w:r w:rsidRPr="00F11C3E">
        <w:t>3.</w:t>
      </w:r>
    </w:p>
    <w:p w:rsidR="00C63F84" w:rsidRPr="00F11C3E" w:rsidP="00C63F84">
      <w:pPr>
        <w:pStyle w:val="Answer"/>
      </w:pPr>
      <w:sdt>
        <w:sdtPr>
          <w:alias w:val="Witness"/>
          <w:id w:val="-1675723948"/>
          <w:placeholder>
            <w:docPart w:val="42E3D462E2EA4AEBBC23D90B9B305B1B"/>
          </w:placeholder>
          <w:richText/>
        </w:sdtPr>
        <w:sdtContent>
          <w:r w:rsidRPr="00F11C3E">
            <w:rPr>
              <w:b/>
              <w:i/>
            </w:rPr>
            <w:t>Paul Cobbing:</w:t>
          </w:r>
          <w:r w:rsidRPr="00F11C3E">
            <w:rPr>
              <w:b/>
            </w:rPr>
            <w:t xml:space="preserve"> </w:t>
          </w:r>
        </w:sdtContent>
      </w:sdt>
      <w:r w:rsidRPr="00F11C3E">
        <w:t xml:space="preserve">The short answer is yes, but it needs to be done in combination with a few other things. </w:t>
      </w:r>
      <w:r w:rsidRPr="00F11C3E" w:rsidR="00CA2165">
        <w:t xml:space="preserve">First, </w:t>
      </w:r>
      <w:r w:rsidRPr="00F11C3E">
        <w:t>flood risk assessments are often done as desktop exercises. As one Belgian professor put it to me, models lie, just in the same way as m</w:t>
      </w:r>
      <w:r w:rsidRPr="00F11C3E" w:rsidR="00CA2165">
        <w:t>aps lie. They need to be ground-</w:t>
      </w:r>
      <w:r w:rsidRPr="00F11C3E">
        <w:t xml:space="preserve">truthed. I call it triangulation. You need to incorporate local knowledge. You need to incorporate other evidence bases as well. You need to have somebody on the ground </w:t>
      </w:r>
      <w:r w:rsidRPr="00F11C3E" w:rsidR="00CA2165">
        <w:t xml:space="preserve">who </w:t>
      </w:r>
      <w:r w:rsidRPr="00F11C3E">
        <w:t xml:space="preserve">actually measures things and does it properly. Many schemes go through where we would suggest that the flood risk assessments have not been done properly. </w:t>
      </w:r>
    </w:p>
    <w:p w:rsidR="00C63F84" w:rsidRPr="00F11C3E" w:rsidP="00C63F84">
      <w:pPr>
        <w:pStyle w:val="Answer"/>
      </w:pPr>
      <w:r w:rsidRPr="00F11C3E">
        <w:t>Secondly,</w:t>
      </w:r>
      <w:r w:rsidRPr="00F11C3E">
        <w:t xml:space="preserve"> any new development should have a drainage plan set out in the initial masterplan for the site. It is really difficult to retrofit a drainage plan on</w:t>
      </w:r>
      <w:r w:rsidRPr="00F11C3E">
        <w:t xml:space="preserve"> </w:t>
      </w:r>
      <w:r w:rsidRPr="00F11C3E">
        <w:t>to a site that is being built</w:t>
      </w:r>
      <w:r w:rsidRPr="00F11C3E">
        <w:t>, that is</w:t>
      </w:r>
      <w:r w:rsidRPr="00F11C3E">
        <w:t xml:space="preserve"> </w:t>
      </w:r>
      <w:r w:rsidRPr="00F11C3E" w:rsidR="00901A37">
        <w:t xml:space="preserve">already </w:t>
      </w:r>
      <w:r w:rsidRPr="00F11C3E">
        <w:t>part</w:t>
      </w:r>
      <w:r w:rsidRPr="00F11C3E">
        <w:t>ly</w:t>
      </w:r>
      <w:r w:rsidRPr="00F11C3E">
        <w:t xml:space="preserve"> developed or where you put in the houses first and then try to work out what goes on. The other bit that goes with that is that the</w:t>
      </w:r>
      <w:r w:rsidRPr="00F11C3E" w:rsidR="00CD4199">
        <w:t>y</w:t>
      </w:r>
      <w:r w:rsidRPr="00F11C3E">
        <w:t xml:space="preserve"> should be looking at </w:t>
      </w:r>
      <w:r w:rsidRPr="00F11C3E" w:rsidR="00CD4199">
        <w:t>the</w:t>
      </w:r>
      <w:r w:rsidRPr="00F11C3E">
        <w:t xml:space="preserve"> water that comes </w:t>
      </w:r>
      <w:r w:rsidRPr="00F11C3E" w:rsidR="00CD4199">
        <w:t>on to</w:t>
      </w:r>
      <w:r w:rsidRPr="00F11C3E">
        <w:t xml:space="preserve"> the site</w:t>
      </w:r>
      <w:r w:rsidRPr="00F11C3E" w:rsidR="00CD4199">
        <w:t>,</w:t>
      </w:r>
      <w:r w:rsidRPr="00F11C3E">
        <w:t xml:space="preserve"> not just what is happening on the site. </w:t>
      </w:r>
      <w:r w:rsidRPr="00F11C3E" w:rsidR="00CD4199">
        <w:t xml:space="preserve">They </w:t>
      </w:r>
      <w:r w:rsidRPr="00F11C3E">
        <w:t>should be looking at the effect downstream of the site, as Andy Bord was just saying. The whole concept of a drainage plan and flood r</w:t>
      </w:r>
      <w:r w:rsidRPr="00F11C3E" w:rsidR="00CD4199">
        <w:t xml:space="preserve">isk assessment needs to go hand in </w:t>
      </w:r>
      <w:r w:rsidRPr="00F11C3E">
        <w:t>hand with sustainable urban drainage and the measures that are coming out.</w:t>
      </w:r>
    </w:p>
    <w:p w:rsidR="00C63F84" w:rsidRPr="00F11C3E" w:rsidP="00C63F84">
      <w:pPr>
        <w:pStyle w:val="Answer"/>
      </w:pPr>
      <w:r w:rsidRPr="00F11C3E">
        <w:t xml:space="preserve">The third and final </w:t>
      </w:r>
      <w:r w:rsidRPr="00F11C3E" w:rsidR="00CD4199">
        <w:t>bit that needs</w:t>
      </w:r>
      <w:r w:rsidRPr="00F11C3E">
        <w:t xml:space="preserve"> to go with that is the competence of lead local flood authorities, but also planners, to evaluate what is presented </w:t>
      </w:r>
      <w:r w:rsidRPr="00F11C3E" w:rsidR="00CD4199">
        <w:t>to</w:t>
      </w:r>
      <w:r w:rsidRPr="00F11C3E">
        <w:t xml:space="preserve"> them. </w:t>
      </w:r>
      <w:r w:rsidRPr="00F11C3E" w:rsidR="00CD4199">
        <w:t xml:space="preserve">We </w:t>
      </w:r>
      <w:r w:rsidRPr="00F11C3E">
        <w:t xml:space="preserve">regularly </w:t>
      </w:r>
      <w:r w:rsidRPr="00F11C3E" w:rsidR="00CD4199">
        <w:t xml:space="preserve">see </w:t>
      </w:r>
      <w:r w:rsidRPr="00F11C3E">
        <w:t xml:space="preserve">proposals </w:t>
      </w:r>
      <w:r w:rsidRPr="00F11C3E" w:rsidR="00CD4199">
        <w:t xml:space="preserve">being </w:t>
      </w:r>
      <w:r w:rsidRPr="00F11C3E">
        <w:t>put forward by developers</w:t>
      </w:r>
      <w:r w:rsidRPr="00F11C3E" w:rsidR="00CD4199">
        <w:t>,</w:t>
      </w:r>
      <w:r w:rsidRPr="00F11C3E">
        <w:t xml:space="preserve"> who have certain interests, quite rightly, and the people in local authorities </w:t>
      </w:r>
      <w:r w:rsidRPr="00F11C3E" w:rsidR="00CD4199">
        <w:t xml:space="preserve">not necessarily </w:t>
      </w:r>
      <w:r w:rsidRPr="00F11C3E">
        <w:t xml:space="preserve">having the skills to interpret </w:t>
      </w:r>
      <w:r w:rsidRPr="00F11C3E" w:rsidR="00CD4199">
        <w:t>the</w:t>
      </w:r>
      <w:r w:rsidRPr="00F11C3E">
        <w:t xml:space="preserve"> fact that somebody is trying to put a French drain into a clay soil, a water pipe </w:t>
      </w:r>
      <w:r w:rsidRPr="00F11C3E" w:rsidR="00CD4199">
        <w:t xml:space="preserve">going </w:t>
      </w:r>
      <w:r w:rsidRPr="00F11C3E">
        <w:t xml:space="preserve">the wrong way into a stream and so </w:t>
      </w:r>
      <w:r w:rsidRPr="00F11C3E" w:rsidR="00CD4199">
        <w:t>forth</w:t>
      </w:r>
      <w:r w:rsidRPr="00F11C3E">
        <w:t>. Those details are really important in making sure that new development is fit for purpose and does not affect everybody else.</w:t>
      </w:r>
    </w:p>
    <w:p w:rsidR="00C63F84" w:rsidRPr="00F11C3E" w:rsidP="00C63F84">
      <w:pPr>
        <w:pStyle w:val="Answer"/>
      </w:pPr>
      <w:sdt>
        <w:sdtPr>
          <w:alias w:val="Witness"/>
          <w:id w:val="1983112781"/>
          <w:placeholder>
            <w:docPart w:val="42E3D462E2EA4AEBBC23D90B9B305B1B"/>
          </w:placeholder>
          <w:richText/>
        </w:sdtPr>
        <w:sdtContent>
          <w:r w:rsidRPr="00F11C3E" w:rsidR="00640D3B">
            <w:rPr>
              <w:b/>
              <w:i/>
            </w:rPr>
            <w:t>Dr Ellis:</w:t>
          </w:r>
          <w:r w:rsidRPr="00F11C3E">
            <w:rPr>
              <w:b/>
            </w:rPr>
            <w:t xml:space="preserve"> </w:t>
          </w:r>
        </w:sdtContent>
      </w:sdt>
      <w:r w:rsidRPr="00F11C3E" w:rsidR="00CD4199">
        <w:t xml:space="preserve">The </w:t>
      </w:r>
      <w:r w:rsidRPr="00F11C3E">
        <w:t>answer is yes</w:t>
      </w:r>
      <w:r w:rsidR="00901A37">
        <w:t>. W</w:t>
      </w:r>
      <w:r w:rsidRPr="00F11C3E" w:rsidR="00CD4199">
        <w:t xml:space="preserve">e </w:t>
      </w:r>
      <w:r w:rsidRPr="00F11C3E">
        <w:t xml:space="preserve">do need to move to that point. </w:t>
      </w:r>
      <w:r w:rsidRPr="00F11C3E" w:rsidR="00CD4199">
        <w:t xml:space="preserve">Following </w:t>
      </w:r>
      <w:r w:rsidRPr="00F11C3E">
        <w:t>on from that, it is interesting that</w:t>
      </w:r>
      <w:r w:rsidRPr="00F11C3E" w:rsidR="00CD4199">
        <w:t>,</w:t>
      </w:r>
      <w:r w:rsidRPr="00F11C3E">
        <w:t xml:space="preserve"> in one of our recent surveys of English local authorities</w:t>
      </w:r>
      <w:r w:rsidRPr="00F11C3E" w:rsidR="00CD4199">
        <w:t>,</w:t>
      </w:r>
      <w:r w:rsidRPr="00F11C3E">
        <w:t xml:space="preserve"> only 12% of those local authorities thought they had the key skills necessary to deal with flood risk going forward, building on Paul’s point. There is a massive skills deficit. Although sustainable urban drainage systems are crucial for the future of development, we also need to stop deregulating the planning system, because we are paving over vast urban areas, and the control and monitoring </w:t>
      </w:r>
      <w:r w:rsidRPr="00F11C3E" w:rsidR="00CD4199">
        <w:t>of</w:t>
      </w:r>
      <w:r w:rsidRPr="00F11C3E">
        <w:t xml:space="preserve"> that is extremely weak.</w:t>
      </w:r>
    </w:p>
    <w:p w:rsidR="00C63F84" w:rsidRPr="00F11C3E" w:rsidP="00C63F84">
      <w:pPr>
        <w:pStyle w:val="Answer"/>
      </w:pPr>
      <w:r w:rsidRPr="00F11C3E">
        <w:t xml:space="preserve">The European model of a sponge city, which encompasses many things that witnesses have talked about today in terms of absorbing water, is really critical, as is upland </w:t>
      </w:r>
      <w:r w:rsidRPr="00F11C3E" w:rsidR="00CD4199">
        <w:t xml:space="preserve">land </w:t>
      </w:r>
      <w:r w:rsidRPr="00F11C3E">
        <w:t xml:space="preserve">management, which is another missing element. All these things, </w:t>
      </w:r>
      <w:r w:rsidRPr="00F11C3E" w:rsidR="00CD4199">
        <w:t xml:space="preserve">in </w:t>
      </w:r>
      <w:r w:rsidRPr="00F11C3E">
        <w:t>the way water is managed right across the board, have to be part of a regime</w:t>
      </w:r>
      <w:r w:rsidRPr="00F11C3E" w:rsidR="00CD4199">
        <w:t>, a</w:t>
      </w:r>
      <w:r w:rsidRPr="00F11C3E">
        <w:t xml:space="preserve"> thought process and a control process that runs throughout that. Sustainable </w:t>
      </w:r>
      <w:r w:rsidRPr="00F11C3E" w:rsidR="00CD4199">
        <w:t>urban</w:t>
      </w:r>
      <w:r w:rsidRPr="00F11C3E">
        <w:t xml:space="preserve"> drainage is one part of that thought process, but only one part.</w:t>
      </w:r>
    </w:p>
    <w:p w:rsidR="00C63F84" w:rsidRPr="00F11C3E" w:rsidP="00C63F84">
      <w:pPr>
        <w:pStyle w:val="Answer"/>
      </w:pPr>
      <w:sdt>
        <w:sdtPr>
          <w:alias w:val="Witness"/>
          <w:id w:val="-962110089"/>
          <w:placeholder>
            <w:docPart w:val="42E3D462E2EA4AEBBC23D90B9B305B1B"/>
          </w:placeholder>
          <w:richText/>
        </w:sdtPr>
        <w:sdtContent>
          <w:r w:rsidRPr="00F11C3E">
            <w:rPr>
              <w:b/>
              <w:i/>
            </w:rPr>
            <w:t>Andy Bord:</w:t>
          </w:r>
          <w:r w:rsidRPr="00F11C3E">
            <w:rPr>
              <w:b/>
            </w:rPr>
            <w:t xml:space="preserve"> </w:t>
          </w:r>
        </w:sdtContent>
      </w:sdt>
      <w:r w:rsidRPr="00F11C3E">
        <w:t xml:space="preserve">Just to complete the trio, I also agree. The answer is yes with regard to </w:t>
      </w:r>
      <w:r w:rsidRPr="00F11C3E" w:rsidR="003D752C">
        <w:t>S</w:t>
      </w:r>
      <w:r w:rsidR="00901A37">
        <w:t>u</w:t>
      </w:r>
      <w:r w:rsidRPr="00F11C3E" w:rsidR="003D752C">
        <w:t xml:space="preserve">DS on </w:t>
      </w:r>
      <w:r w:rsidRPr="00F11C3E">
        <w:t xml:space="preserve">new development, but it is only one part of the picture. Another very specific suggestion, on the basis that increased transparency generally leads to better outcomes, is looking at what sort of compliance checks should be undertaken after developments take </w:t>
      </w:r>
      <w:r w:rsidRPr="00F11C3E">
        <w:t xml:space="preserve">place, in terms of whether they were done in accordance with Environment Agency guidelines and local authority recommendations. </w:t>
      </w:r>
      <w:r w:rsidRPr="00F11C3E" w:rsidR="00F24269">
        <w:t>It is</w:t>
      </w:r>
      <w:r w:rsidRPr="00F11C3E">
        <w:t xml:space="preserve"> not just a tick of whether the hard yes and no factors were embraced</w:t>
      </w:r>
      <w:r w:rsidRPr="00F11C3E" w:rsidR="00F24269">
        <w:t>,</w:t>
      </w:r>
      <w:r w:rsidRPr="00F11C3E">
        <w:t xml:space="preserve"> but whether best practice was really built into a new development and for changes to subsequent builds.</w:t>
      </w:r>
    </w:p>
    <w:p w:rsidR="00C63F84" w:rsidRPr="00F11C3E" w:rsidP="00C63F84">
      <w:pPr>
        <w:pStyle w:val="Question"/>
        <w:numPr>
          <w:ilvl w:val="0"/>
          <w:numId w:val="9"/>
        </w:numPr>
      </w:pPr>
      <w:sdt>
        <w:sdtPr>
          <w:alias w:val="Member"/>
          <w:tag w:val="&lt;Member mnisId='4853' dodsId=''&gt;"/>
          <w:id w:val="419290779"/>
          <w:placeholder>
            <w:docPart w:val="42E3D462E2EA4AEBBC23D90B9B305B1B"/>
          </w:placeholder>
          <w:richText/>
        </w:sdtPr>
        <w:sdtContent>
          <w:r w:rsidRPr="00F11C3E">
            <w:rPr>
              <w:b/>
            </w:rPr>
            <w:t xml:space="preserve">Dr </w:t>
          </w:r>
          <w:r w:rsidRPr="00F11C3E" w:rsidR="001D1FDC">
            <w:rPr>
              <w:b/>
            </w:rPr>
            <w:t>Hudson:</w:t>
          </w:r>
        </w:sdtContent>
      </w:sdt>
      <w:r w:rsidRPr="00F11C3E">
        <w:t xml:space="preserve"> Thank you</w:t>
      </w:r>
      <w:r w:rsidRPr="00F11C3E" w:rsidR="001D1FDC">
        <w:t>,</w:t>
      </w:r>
      <w:r w:rsidRPr="00F11C3E">
        <w:t xml:space="preserve"> Andy, Paul and Hugh</w:t>
      </w:r>
      <w:r w:rsidRPr="00F11C3E" w:rsidR="001D1FDC">
        <w:t>,</w:t>
      </w:r>
      <w:r w:rsidRPr="00F11C3E">
        <w:t xml:space="preserve"> for being before us today.</w:t>
      </w:r>
      <w:r w:rsidRPr="00F11C3E" w:rsidR="001D1FDC">
        <w:t xml:space="preserve"> It has been really interesting, with </w:t>
      </w:r>
      <w:r w:rsidRPr="00F11C3E">
        <w:t>really helpful answers. I want to talk about insurance and property</w:t>
      </w:r>
      <w:r w:rsidR="000320EA">
        <w:t>-</w:t>
      </w:r>
      <w:r w:rsidRPr="00F11C3E">
        <w:t xml:space="preserve">level resilience. </w:t>
      </w:r>
      <w:r w:rsidRPr="00F11C3E" w:rsidR="00554F36">
        <w:t xml:space="preserve">What </w:t>
      </w:r>
      <w:r w:rsidRPr="00F11C3E">
        <w:t>barrier</w:t>
      </w:r>
      <w:r w:rsidRPr="00F11C3E" w:rsidR="001D1FDC">
        <w:t>s</w:t>
      </w:r>
      <w:r w:rsidRPr="00F11C3E">
        <w:t xml:space="preserve"> r</w:t>
      </w:r>
      <w:r w:rsidRPr="00F11C3E" w:rsidR="001D1FDC">
        <w:t>emain to the uptake of property-</w:t>
      </w:r>
      <w:r w:rsidRPr="00F11C3E">
        <w:t>level flood re</w:t>
      </w:r>
      <w:r w:rsidRPr="00F11C3E" w:rsidR="00554F36">
        <w:t>silience measures being put in</w:t>
      </w:r>
      <w:r w:rsidRPr="00F11C3E">
        <w:t xml:space="preserve"> place? What sort of barriers still remain?</w:t>
      </w:r>
    </w:p>
    <w:p w:rsidR="00C63F84" w:rsidRPr="00F11C3E" w:rsidP="00C63F84">
      <w:pPr>
        <w:pStyle w:val="Answer"/>
      </w:pPr>
      <w:sdt>
        <w:sdtPr>
          <w:alias w:val="Witness"/>
          <w:id w:val="-832291669"/>
          <w:placeholder>
            <w:docPart w:val="42E3D462E2EA4AEBBC23D90B9B305B1B"/>
          </w:placeholder>
          <w:richText/>
        </w:sdtPr>
        <w:sdtContent>
          <w:r w:rsidRPr="00F11C3E">
            <w:rPr>
              <w:b/>
              <w:i/>
            </w:rPr>
            <w:t>Andy Bord:</w:t>
          </w:r>
          <w:r w:rsidRPr="00F11C3E">
            <w:rPr>
              <w:b/>
            </w:rPr>
            <w:t xml:space="preserve"> </w:t>
          </w:r>
        </w:sdtContent>
      </w:sdt>
      <w:r w:rsidRPr="00F11C3E">
        <w:t>It is a really important question, because there are still a lot of barriers</w:t>
      </w:r>
      <w:r w:rsidRPr="00F11C3E" w:rsidR="001D1FDC">
        <w:t>, which</w:t>
      </w:r>
      <w:r w:rsidRPr="00F11C3E">
        <w:t xml:space="preserve"> start with householders understanding the flood risk they are exposed to, understanding what actions they could take and then being motivated to do so. Indeed, some research that we did a year or so ago</w:t>
      </w:r>
      <w:r w:rsidRPr="00F11C3E" w:rsidR="001D1FDC">
        <w:t>, which</w:t>
      </w:r>
      <w:r w:rsidRPr="00F11C3E">
        <w:t xml:space="preserve"> has now been taken further forward by the Environment Agency, highlights the fact that you have to address all those points if you are actually going to make a difference.</w:t>
      </w:r>
    </w:p>
    <w:p w:rsidR="00C63F84" w:rsidRPr="00F11C3E" w:rsidP="00C63F84">
      <w:pPr>
        <w:pStyle w:val="Answer"/>
      </w:pPr>
      <w:r>
        <w:t>S</w:t>
      </w:r>
      <w:r w:rsidRPr="00F11C3E">
        <w:t xml:space="preserve">ome recently published data, commissioned by the Scottish Government, shows </w:t>
      </w:r>
      <w:r>
        <w:t xml:space="preserve">that </w:t>
      </w:r>
      <w:r w:rsidRPr="00F11C3E">
        <w:t>the number of properties with so-called PFR measures installed</w:t>
      </w:r>
      <w:r>
        <w:t xml:space="preserve"> is</w:t>
      </w:r>
      <w:r w:rsidRPr="00F11C3E">
        <w:t xml:space="preserve"> only about 1,500 across the whole of Scotland, with 300 of those being built in</w:t>
      </w:r>
      <w:r w:rsidRPr="00F11C3E" w:rsidR="001D1FDC">
        <w:t xml:space="preserve"> during</w:t>
      </w:r>
      <w:r w:rsidRPr="00F11C3E">
        <w:t xml:space="preserve"> the last six years. To address the threat of climate change and simply to stand still, 400 to 600 homes have to be adapted with PFR measures every year. It goes some way to illustrating quite how important it is to turn that problem on its head, in terms of raising awareness and making it easier for </w:t>
      </w:r>
      <w:r w:rsidRPr="00F11C3E" w:rsidR="001D1FDC">
        <w:t>householders</w:t>
      </w:r>
      <w:r w:rsidRPr="00F11C3E">
        <w:t xml:space="preserve"> and other players, whether that be local authorities or insurers, to take appropriate action. </w:t>
      </w:r>
    </w:p>
    <w:p w:rsidR="00C63F84" w:rsidRPr="00F11C3E" w:rsidP="001D1FDC">
      <w:pPr>
        <w:pStyle w:val="Question"/>
        <w:numPr>
          <w:ilvl w:val="0"/>
          <w:numId w:val="0"/>
        </w:numPr>
        <w:ind w:left="794"/>
      </w:pPr>
      <w:sdt>
        <w:sdtPr>
          <w:alias w:val="Member"/>
          <w:tag w:val="&lt;Member mnisId='4853' dodsId=''&gt;"/>
          <w:id w:val="704064398"/>
          <w:placeholder>
            <w:docPart w:val="18104DCB63C24703AD69F3B0ABBAC682"/>
          </w:placeholder>
          <w:richText/>
        </w:sdtPr>
        <w:sdtContent>
          <w:r w:rsidRPr="00F11C3E">
            <w:rPr>
              <w:b/>
            </w:rPr>
            <w:t xml:space="preserve">Dr </w:t>
          </w:r>
          <w:r w:rsidRPr="00F11C3E" w:rsidR="001D1FDC">
            <w:rPr>
              <w:b/>
            </w:rPr>
            <w:t>Hudson:</w:t>
          </w:r>
        </w:sdtContent>
      </w:sdt>
      <w:r w:rsidRPr="00F11C3E">
        <w:t xml:space="preserve"> Thank you</w:t>
      </w:r>
      <w:r w:rsidRPr="00F11C3E" w:rsidR="001D1FDC">
        <w:t>.</w:t>
      </w:r>
      <w:r w:rsidRPr="00F11C3E">
        <w:t xml:space="preserve"> </w:t>
      </w:r>
      <w:r w:rsidRPr="00F11C3E" w:rsidR="001D1FDC">
        <w:t xml:space="preserve">That </w:t>
      </w:r>
      <w:r w:rsidRPr="00F11C3E">
        <w:t xml:space="preserve">is very helpful. </w:t>
      </w:r>
    </w:p>
    <w:p w:rsidR="00C63F84" w:rsidRPr="00F11C3E" w:rsidP="00C63F84">
      <w:pPr>
        <w:pStyle w:val="Answer"/>
      </w:pPr>
      <w:sdt>
        <w:sdtPr>
          <w:alias w:val="Witness"/>
          <w:id w:val="264812342"/>
          <w:placeholder>
            <w:docPart w:val="42E3D462E2EA4AEBBC23D90B9B305B1B"/>
          </w:placeholder>
          <w:richText/>
        </w:sdtPr>
        <w:sdtContent>
          <w:r w:rsidRPr="00F11C3E">
            <w:rPr>
              <w:b/>
              <w:i/>
            </w:rPr>
            <w:t>Paul Cobbing:</w:t>
          </w:r>
          <w:r w:rsidRPr="00F11C3E">
            <w:rPr>
              <w:b/>
            </w:rPr>
            <w:t xml:space="preserve"> </w:t>
          </w:r>
        </w:sdtContent>
      </w:sdt>
      <w:r w:rsidRPr="00F11C3E">
        <w:t xml:space="preserve">Understanding why people do not insure is really important. We have been working with Flood Re and some local authorities, with a view to developing a project that will investigate that. We know the stuff that we know, but we do not know the stuff that we do not know. The permutations will be quite interesting. The second part to that is that the solutions are not just at the door of the insurance industry, partly because of the way the insurance industry is constructed. </w:t>
      </w:r>
      <w:r w:rsidRPr="00F11C3E" w:rsidR="005A14B7">
        <w:t xml:space="preserve">These </w:t>
      </w:r>
      <w:r w:rsidRPr="00F11C3E">
        <w:t>are cross-sectoral issues that will need cross-sectoral responses. We need to find out what those are, and explore the opportunities and solutions.</w:t>
      </w:r>
    </w:p>
    <w:p w:rsidR="00C63F84" w:rsidRPr="00F11C3E" w:rsidP="00C63F84">
      <w:pPr>
        <w:pStyle w:val="Answer"/>
      </w:pPr>
      <w:r w:rsidRPr="00F11C3E">
        <w:t>That is what we</w:t>
      </w:r>
      <w:r w:rsidRPr="00F11C3E" w:rsidR="005A14B7">
        <w:t>,</w:t>
      </w:r>
      <w:r w:rsidRPr="00F11C3E">
        <w:t xml:space="preserve"> as the National Flood Forum</w:t>
      </w:r>
      <w:r w:rsidRPr="00F11C3E" w:rsidR="005A14B7">
        <w:t>,</w:t>
      </w:r>
      <w:r w:rsidRPr="00F11C3E">
        <w:t xml:space="preserve"> are trying to do in partnership with Flood Re and some local authorities, to get a project off the ground. This is really important, because the people who really need insurance are very often the most vulnerable, the most disadvantaged and the least able to cope. </w:t>
      </w:r>
      <w:r w:rsidRPr="00F11C3E" w:rsidR="005A14B7">
        <w:t xml:space="preserve">For </w:t>
      </w:r>
      <w:r w:rsidRPr="00F11C3E">
        <w:t>example, in last winter’s floods</w:t>
      </w:r>
      <w:r w:rsidRPr="00F11C3E" w:rsidR="005A14B7">
        <w:t>,</w:t>
      </w:r>
      <w:r w:rsidRPr="00F11C3E">
        <w:t xml:space="preserve"> there were large numbers of people</w:t>
      </w:r>
      <w:r w:rsidRPr="00F11C3E" w:rsidR="00554F36">
        <w:t xml:space="preserve"> in Wales</w:t>
      </w:r>
      <w:r w:rsidRPr="00F11C3E" w:rsidR="005A14B7">
        <w:t xml:space="preserve">—we </w:t>
      </w:r>
      <w:r w:rsidRPr="00F11C3E">
        <w:t>are st</w:t>
      </w:r>
      <w:r w:rsidRPr="00F11C3E" w:rsidR="00554F36">
        <w:t>ill receiving calls from some of th</w:t>
      </w:r>
      <w:r w:rsidR="000320EA">
        <w:t>o</w:t>
      </w:r>
      <w:r w:rsidRPr="00F11C3E" w:rsidR="00554F36">
        <w:t xml:space="preserve">se people—who </w:t>
      </w:r>
      <w:r w:rsidRPr="00F11C3E">
        <w:t>were not insured. It is really important.</w:t>
      </w:r>
    </w:p>
    <w:p w:rsidR="00C63F84" w:rsidRPr="00F11C3E" w:rsidP="00554F36">
      <w:pPr>
        <w:pStyle w:val="Question"/>
        <w:numPr>
          <w:ilvl w:val="0"/>
          <w:numId w:val="0"/>
        </w:numPr>
        <w:ind w:left="794"/>
      </w:pPr>
      <w:sdt>
        <w:sdtPr>
          <w:alias w:val="Member"/>
          <w:tag w:val="&lt;Member mnisId='4853' dodsId=''&gt;"/>
          <w:id w:val="1992599273"/>
          <w:placeholder>
            <w:docPart w:val="EBF44CD6DFE54005879296076FE09616"/>
          </w:placeholder>
          <w:richText/>
        </w:sdtPr>
        <w:sdtContent>
          <w:r w:rsidRPr="00F11C3E">
            <w:rPr>
              <w:b/>
            </w:rPr>
            <w:t xml:space="preserve">Dr </w:t>
          </w:r>
          <w:r w:rsidRPr="00F11C3E" w:rsidR="001D1FDC">
            <w:rPr>
              <w:b/>
            </w:rPr>
            <w:t>Hudson:</w:t>
          </w:r>
        </w:sdtContent>
      </w:sdt>
      <w:r w:rsidRPr="00F11C3E">
        <w:t xml:space="preserve"> Thank you. I will come </w:t>
      </w:r>
      <w:r w:rsidRPr="00F11C3E" w:rsidR="00CD4199">
        <w:t>on to</w:t>
      </w:r>
      <w:r w:rsidRPr="00F11C3E">
        <w:t xml:space="preserve"> insurance </w:t>
      </w:r>
      <w:r w:rsidRPr="00F11C3E" w:rsidR="00554F36">
        <w:t xml:space="preserve">more </w:t>
      </w:r>
      <w:r w:rsidRPr="00F11C3E">
        <w:t xml:space="preserve">in the next part of my question. </w:t>
      </w:r>
    </w:p>
    <w:p w:rsidR="00C63F84" w:rsidRPr="00F11C3E" w:rsidP="00C63F84">
      <w:pPr>
        <w:pStyle w:val="Answer"/>
      </w:pPr>
      <w:sdt>
        <w:sdtPr>
          <w:alias w:val="Witness"/>
          <w:id w:val="-1512836698"/>
          <w:placeholder>
            <w:docPart w:val="42E3D462E2EA4AEBBC23D90B9B305B1B"/>
          </w:placeholder>
          <w:richText/>
        </w:sdtPr>
        <w:sdtContent>
          <w:r w:rsidRPr="00F11C3E" w:rsidR="00640D3B">
            <w:rPr>
              <w:b/>
              <w:i/>
            </w:rPr>
            <w:t>Dr Ellis:</w:t>
          </w:r>
          <w:r w:rsidRPr="00F11C3E">
            <w:rPr>
              <w:b/>
            </w:rPr>
            <w:t xml:space="preserve"> </w:t>
          </w:r>
        </w:sdtContent>
      </w:sdt>
      <w:r w:rsidRPr="00F11C3E" w:rsidR="00554F36">
        <w:t xml:space="preserve">Back </w:t>
      </w:r>
      <w:r w:rsidRPr="00F11C3E">
        <w:t>to the question of public awareness of climate impact</w:t>
      </w:r>
      <w:r w:rsidRPr="00F11C3E" w:rsidR="00554F36">
        <w:t xml:space="preserve">, that </w:t>
      </w:r>
      <w:r w:rsidRPr="00F11C3E">
        <w:t xml:space="preserve">is probably the most important thing. There have been other national conversations. I am conscious </w:t>
      </w:r>
      <w:r w:rsidRPr="00F11C3E" w:rsidR="00554F36">
        <w:t xml:space="preserve">that </w:t>
      </w:r>
      <w:r w:rsidRPr="00F11C3E">
        <w:t xml:space="preserve">there was a national conversation in Wales around the Wales </w:t>
      </w:r>
      <w:r w:rsidRPr="00F11C3E" w:rsidR="00554F36">
        <w:t>spatial plan,</w:t>
      </w:r>
      <w:r w:rsidRPr="00F11C3E">
        <w:t xml:space="preserve"> for what it was worth. </w:t>
      </w:r>
      <w:r w:rsidRPr="00F11C3E" w:rsidR="00554F36">
        <w:t xml:space="preserve">You </w:t>
      </w:r>
      <w:r w:rsidRPr="00F11C3E">
        <w:t xml:space="preserve">really need a transformation in public awareness, because it is not about people’s understanding of risk as it is now. It is about people’s understanding of </w:t>
      </w:r>
      <w:r w:rsidRPr="00F11C3E" w:rsidR="00554F36">
        <w:t xml:space="preserve">a dynamic </w:t>
      </w:r>
      <w:r w:rsidRPr="00F11C3E">
        <w:t xml:space="preserve">risk </w:t>
      </w:r>
      <w:r w:rsidRPr="00F11C3E" w:rsidR="00554F36">
        <w:t>that changes</w:t>
      </w:r>
      <w:r w:rsidRPr="00F11C3E">
        <w:t xml:space="preserve"> quite dramatically</w:t>
      </w:r>
      <w:r w:rsidRPr="00F11C3E" w:rsidR="00554F36">
        <w:t xml:space="preserve"> over time</w:t>
      </w:r>
      <w:r w:rsidRPr="00F11C3E">
        <w:t>. That is the great challenge. A public awareness campaign is really what we need.</w:t>
      </w:r>
    </w:p>
    <w:p w:rsidR="00C63F84" w:rsidRPr="00F11C3E" w:rsidP="00C63F84">
      <w:pPr>
        <w:pStyle w:val="Question"/>
        <w:numPr>
          <w:ilvl w:val="0"/>
          <w:numId w:val="9"/>
        </w:numPr>
      </w:pPr>
      <w:sdt>
        <w:sdtPr>
          <w:alias w:val="Member"/>
          <w:tag w:val="&lt;Member mnisId='4853' dodsId=''&gt;"/>
          <w:id w:val="1292405749"/>
          <w:placeholder>
            <w:docPart w:val="42E3D462E2EA4AEBBC23D90B9B305B1B"/>
          </w:placeholder>
          <w:richText/>
        </w:sdtPr>
        <w:sdtContent>
          <w:r w:rsidRPr="00F11C3E">
            <w:rPr>
              <w:b/>
            </w:rPr>
            <w:t xml:space="preserve">Dr </w:t>
          </w:r>
          <w:r w:rsidRPr="00F11C3E" w:rsidR="001D1FDC">
            <w:rPr>
              <w:b/>
            </w:rPr>
            <w:t>Hudson:</w:t>
          </w:r>
        </w:sdtContent>
      </w:sdt>
      <w:r w:rsidRPr="00F11C3E">
        <w:t xml:space="preserve"> Thank you. That is really helpful. I</w:t>
      </w:r>
      <w:r w:rsidRPr="00F11C3E" w:rsidR="00554F36">
        <w:t>t</w:t>
      </w:r>
      <w:r w:rsidRPr="00F11C3E">
        <w:t xml:space="preserve"> </w:t>
      </w:r>
      <w:r w:rsidRPr="00F11C3E" w:rsidR="00554F36">
        <w:t xml:space="preserve">is about </w:t>
      </w:r>
      <w:r w:rsidRPr="00F11C3E">
        <w:t>aware</w:t>
      </w:r>
      <w:r w:rsidRPr="00F11C3E" w:rsidR="00554F36">
        <w:t>ness,</w:t>
      </w:r>
      <w:r w:rsidRPr="00F11C3E">
        <w:t xml:space="preserve"> communication</w:t>
      </w:r>
      <w:r w:rsidRPr="00F11C3E" w:rsidR="00554F36">
        <w:t xml:space="preserve"> </w:t>
      </w:r>
      <w:r w:rsidRPr="00F11C3E">
        <w:t xml:space="preserve">and motivation as to whether you should secure your property. If you have a line of properties that are at risk, </w:t>
      </w:r>
      <w:r w:rsidR="00E15DDD">
        <w:t xml:space="preserve">and </w:t>
      </w:r>
      <w:r w:rsidRPr="00F11C3E">
        <w:t>if not everyone is putting the measures in place</w:t>
      </w:r>
      <w:r w:rsidRPr="00F11C3E" w:rsidR="00554F36">
        <w:t>,</w:t>
      </w:r>
      <w:r w:rsidRPr="00F11C3E">
        <w:t xml:space="preserve"> potentially other properties are at risk. It may well be that you have </w:t>
      </w:r>
      <w:r w:rsidRPr="00F11C3E" w:rsidR="00554F36">
        <w:t>owner-</w:t>
      </w:r>
      <w:r w:rsidRPr="00F11C3E">
        <w:t xml:space="preserve">occupied houses and landlord-owned houses as well. What do you think we can do to address that? It is communication, but </w:t>
      </w:r>
      <w:r w:rsidRPr="00F11C3E" w:rsidR="00554F36">
        <w:t>how do we</w:t>
      </w:r>
      <w:r w:rsidRPr="00F11C3E">
        <w:t xml:space="preserve"> get people across the area to get their properties fitted up</w:t>
      </w:r>
      <w:r w:rsidRPr="00F11C3E" w:rsidR="00554F36">
        <w:t>?</w:t>
      </w:r>
    </w:p>
    <w:p w:rsidR="00C63F84" w:rsidRPr="00F11C3E" w:rsidP="00C63F84">
      <w:pPr>
        <w:pStyle w:val="Answer"/>
      </w:pPr>
      <w:sdt>
        <w:sdtPr>
          <w:alias w:val="Witness"/>
          <w:id w:val="-1777555046"/>
          <w:placeholder>
            <w:docPart w:val="42E3D462E2EA4AEBBC23D90B9B305B1B"/>
          </w:placeholder>
          <w:richText/>
        </w:sdtPr>
        <w:sdtContent>
          <w:r w:rsidRPr="00F11C3E">
            <w:rPr>
              <w:b/>
              <w:i/>
            </w:rPr>
            <w:t>Paul Cobbing:</w:t>
          </w:r>
          <w:r w:rsidRPr="00F11C3E">
            <w:rPr>
              <w:b/>
            </w:rPr>
            <w:t xml:space="preserve"> </w:t>
          </w:r>
        </w:sdtContent>
      </w:sdt>
      <w:r w:rsidRPr="00F11C3E" w:rsidR="00554F36">
        <w:t xml:space="preserve">There </w:t>
      </w:r>
      <w:r w:rsidRPr="00F11C3E">
        <w:t>are a lot</w:t>
      </w:r>
      <w:r w:rsidRPr="00F11C3E" w:rsidR="00554F36">
        <w:t xml:space="preserve"> of intersecting issues. First</w:t>
      </w:r>
      <w:r w:rsidRPr="00F11C3E">
        <w:t>, we find that a lot of PFR schemes that are going ahead are perhaps inappropriate, where agencies find that the benefit-cost of installing a proper scheme can never be met. There are small communities everywhere</w:t>
      </w:r>
      <w:r w:rsidRPr="00F11C3E" w:rsidR="00554F36">
        <w:t>—it is often focused on rural areas, but it is urban areas too—where the benefit-cost</w:t>
      </w:r>
      <w:r w:rsidRPr="00F11C3E">
        <w:t xml:space="preserve"> </w:t>
      </w:r>
      <w:r w:rsidRPr="00F11C3E" w:rsidR="00554F36">
        <w:t xml:space="preserve">is </w:t>
      </w:r>
      <w:r w:rsidRPr="00F11C3E">
        <w:t xml:space="preserve">never going to materialise under the current arrangements for a proper scheme. Particularly when they are acting on their own, agencies will often say the only option they have is to offer a PFR scheme. Quite often, that is not appropriate for the particular situation, the building, </w:t>
      </w:r>
      <w:r w:rsidRPr="00F11C3E" w:rsidR="00554F36">
        <w:t>the flood risk available</w:t>
      </w:r>
      <w:r w:rsidRPr="00F11C3E">
        <w:t xml:space="preserve"> and the needs.</w:t>
      </w:r>
    </w:p>
    <w:p w:rsidR="00C63F84" w:rsidRPr="00F11C3E" w:rsidP="00C63F84">
      <w:pPr>
        <w:pStyle w:val="Answer"/>
      </w:pPr>
      <w:r w:rsidRPr="00F11C3E">
        <w:t xml:space="preserve">The particular bit that people miss is the lifestyle of the occupant. It is really important that we </w:t>
      </w:r>
      <w:r w:rsidRPr="00F11C3E" w:rsidR="00E15DDD">
        <w:t xml:space="preserve">also </w:t>
      </w:r>
      <w:r w:rsidRPr="00F11C3E">
        <w:t xml:space="preserve">understand how long-lasting these resilience </w:t>
      </w:r>
      <w:r w:rsidRPr="00F11C3E" w:rsidR="00554F36">
        <w:t>measures</w:t>
      </w:r>
      <w:r w:rsidRPr="00F11C3E">
        <w:t xml:space="preserve"> really are. They are supposedly designed for 20 years. We think that a lot of them are only able to last about five years without being replaced. If you are a poor family</w:t>
      </w:r>
      <w:r w:rsidR="00E15DDD">
        <w:t>—</w:t>
      </w:r>
      <w:r w:rsidRPr="00F11C3E">
        <w:t>perhaps income level C1 or something like that</w:t>
      </w:r>
      <w:r w:rsidR="00E15DDD">
        <w:t>—</w:t>
      </w:r>
      <w:r w:rsidRPr="00F11C3E">
        <w:t>you have just got a property</w:t>
      </w:r>
      <w:r w:rsidR="00E15DDD">
        <w:t xml:space="preserve"> and y</w:t>
      </w:r>
      <w:r w:rsidRPr="00F11C3E">
        <w:t>ou can just afford to maintain it, but you are being asked to invest perhaps £10,000 to protect your property. Then in five years’ time you have to do it all over again. Where do the equity issues apply in that? Where do the social justice issues apply in that?</w:t>
      </w:r>
    </w:p>
    <w:p w:rsidR="00C63F84" w:rsidRPr="00F11C3E" w:rsidP="00C63F84">
      <w:pPr>
        <w:pStyle w:val="Answer"/>
      </w:pPr>
      <w:r w:rsidRPr="00F11C3E">
        <w:t xml:space="preserve">Secondly, </w:t>
      </w:r>
      <w:r w:rsidRPr="00F11C3E">
        <w:t xml:space="preserve">we have a rather narrow sense of what property protection is. In fact, we have a couple of dozen </w:t>
      </w:r>
      <w:r w:rsidR="00E15DDD">
        <w:t xml:space="preserve">different </w:t>
      </w:r>
      <w:r w:rsidRPr="00F11C3E">
        <w:t>types of intervention that are available</w:t>
      </w:r>
      <w:r w:rsidRPr="00F11C3E">
        <w:t xml:space="preserve"> and </w:t>
      </w:r>
      <w:r w:rsidR="00E15DDD">
        <w:t xml:space="preserve">that </w:t>
      </w:r>
      <w:r w:rsidRPr="00F11C3E">
        <w:t>communities can get involved with, not necessarily on individual properties. We need to be encouraging the whole response. The work being done by the PFR board is great</w:t>
      </w:r>
      <w:r w:rsidR="00E15DDD">
        <w:t>, as is t</w:t>
      </w:r>
      <w:r w:rsidRPr="00F11C3E">
        <w:t xml:space="preserve">he work being </w:t>
      </w:r>
      <w:r w:rsidRPr="00F11C3E">
        <w:t xml:space="preserve">done </w:t>
      </w:r>
      <w:r w:rsidRPr="00F11C3E">
        <w:t>through insurance to drive that</w:t>
      </w:r>
      <w:r w:rsidR="00E15DDD">
        <w:t>, but</w:t>
      </w:r>
      <w:r w:rsidRPr="00F11C3E">
        <w:t xml:space="preserve"> </w:t>
      </w:r>
      <w:r w:rsidR="00E15DDD">
        <w:t>w</w:t>
      </w:r>
      <w:r w:rsidRPr="00F11C3E" w:rsidR="002217E6">
        <w:t xml:space="preserve">e </w:t>
      </w:r>
      <w:r w:rsidRPr="00F11C3E">
        <w:t xml:space="preserve">need to </w:t>
      </w:r>
      <w:r w:rsidRPr="00F11C3E" w:rsidR="002217E6">
        <w:t xml:space="preserve">make </w:t>
      </w:r>
      <w:r w:rsidRPr="00F11C3E">
        <w:t xml:space="preserve">sure that the scope of that work, of those flood certificates, </w:t>
      </w:r>
      <w:r w:rsidRPr="00F11C3E" w:rsidR="002217E6">
        <w:t xml:space="preserve">actually </w:t>
      </w:r>
      <w:r w:rsidRPr="00F11C3E">
        <w:t>goes beyond</w:t>
      </w:r>
      <w:r w:rsidRPr="00F11C3E" w:rsidR="002217E6">
        <w:t>,</w:t>
      </w:r>
      <w:r w:rsidRPr="00F11C3E">
        <w:t xml:space="preserve"> so that it </w:t>
      </w:r>
      <w:r w:rsidRPr="00F11C3E">
        <w:t>encourages all these other types of intervention as well. Otherwise, we just focus on fashionable items.</w:t>
      </w:r>
    </w:p>
    <w:p w:rsidR="00C63F84" w:rsidRPr="00F11C3E" w:rsidP="00C63F84">
      <w:pPr>
        <w:pStyle w:val="Answer"/>
      </w:pPr>
      <w:r w:rsidRPr="00F11C3E">
        <w:t>We then have the issues that you rightly pick out of properties that are not suitable for resistance measures, but are suitable for resilience measures. There are certain cycles when people can invest in some of these sorts of things, typically when people flood</w:t>
      </w:r>
      <w:r w:rsidRPr="00F11C3E" w:rsidR="00CF5041">
        <w:t>,</w:t>
      </w:r>
      <w:r w:rsidRPr="00F11C3E">
        <w:t xml:space="preserve"> come into a new property or sell a property.</w:t>
      </w:r>
    </w:p>
    <w:p w:rsidR="00C63F84" w:rsidRPr="00F11C3E" w:rsidP="00C63F84">
      <w:pPr>
        <w:pStyle w:val="Answer"/>
      </w:pPr>
      <w:r w:rsidRPr="00F11C3E">
        <w:t xml:space="preserve">The final bit on this is private landlords. What is the role of private landlords? It is really difficult in most sectors to work with private landlords effectively to get these things done. We pick up lots of cases of tenants who really struggle. They live in </w:t>
      </w:r>
      <w:r w:rsidRPr="00F11C3E" w:rsidR="00CF5041">
        <w:t xml:space="preserve">either </w:t>
      </w:r>
      <w:r w:rsidRPr="00F11C3E">
        <w:t>really damp conditions or really poo</w:t>
      </w:r>
      <w:r w:rsidRPr="00F11C3E" w:rsidR="00CF5041">
        <w:t xml:space="preserve">r conditions. How can we ensure </w:t>
      </w:r>
      <w:r w:rsidRPr="00F11C3E">
        <w:t>that properties are fit for purpose</w:t>
      </w:r>
      <w:r w:rsidRPr="00F11C3E" w:rsidR="00CF5041">
        <w:t>,</w:t>
      </w:r>
      <w:r w:rsidRPr="00F11C3E">
        <w:t xml:space="preserve"> where these measures are put in place? Quite frankly, on some of the buy-to-let things, particularly where we have overseas absentee landlords, they are not interested. We need to find ways of bringing people to account, in a sense.</w:t>
      </w:r>
    </w:p>
    <w:p w:rsidR="00C63F84" w:rsidRPr="00F11C3E" w:rsidP="00C63F84">
      <w:pPr>
        <w:pStyle w:val="Question"/>
        <w:numPr>
          <w:ilvl w:val="0"/>
          <w:numId w:val="9"/>
        </w:numPr>
      </w:pPr>
      <w:sdt>
        <w:sdtPr>
          <w:alias w:val="Member"/>
          <w:tag w:val="&lt;Member mnisId='4853' dodsId=''&gt;"/>
          <w:id w:val="873505631"/>
          <w:placeholder>
            <w:docPart w:val="42E3D462E2EA4AEBBC23D90B9B305B1B"/>
          </w:placeholder>
          <w:richText/>
        </w:sdtPr>
        <w:sdtContent>
          <w:r w:rsidRPr="00F11C3E">
            <w:rPr>
              <w:b/>
            </w:rPr>
            <w:t xml:space="preserve">Dr </w:t>
          </w:r>
          <w:r w:rsidRPr="00F11C3E" w:rsidR="001D1FDC">
            <w:rPr>
              <w:b/>
            </w:rPr>
            <w:t>Hudson:</w:t>
          </w:r>
        </w:sdtContent>
      </w:sdt>
      <w:r w:rsidRPr="00F11C3E">
        <w:t xml:space="preserve"> Andy, to come back to the concept of insurance</w:t>
      </w:r>
      <w:r w:rsidRPr="00F11C3E" w:rsidR="00CF5041">
        <w:t>,</w:t>
      </w:r>
      <w:r w:rsidRPr="00F11C3E">
        <w:t xml:space="preserve"> </w:t>
      </w:r>
      <w:r w:rsidRPr="00F11C3E" w:rsidR="00CF5041">
        <w:t xml:space="preserve">we </w:t>
      </w:r>
      <w:r w:rsidRPr="00F11C3E">
        <w:t xml:space="preserve">have talked about the uptake of property flood resilience. </w:t>
      </w:r>
      <w:r w:rsidRPr="00F11C3E" w:rsidR="00CF5041">
        <w:t xml:space="preserve">The </w:t>
      </w:r>
      <w:r w:rsidRPr="00F11C3E">
        <w:t xml:space="preserve">recent floods have again highlighted the number of properties that are perhaps not insured. </w:t>
      </w:r>
      <w:r w:rsidRPr="00F11C3E" w:rsidR="00CF5041">
        <w:t xml:space="preserve">Will </w:t>
      </w:r>
      <w:r w:rsidRPr="00F11C3E">
        <w:t>enough people have affordable flood insurance by the time the Flood Re system changes in 203</w:t>
      </w:r>
      <w:r w:rsidRPr="00F11C3E" w:rsidR="00CF5041">
        <w:t>9</w:t>
      </w:r>
      <w:r w:rsidRPr="00F11C3E">
        <w:t xml:space="preserve"> or before it ends? Moving forward, do we think people will have affordable insurance?</w:t>
      </w:r>
    </w:p>
    <w:p w:rsidR="00C63F84" w:rsidRPr="00F11C3E" w:rsidP="00C63F84">
      <w:pPr>
        <w:pStyle w:val="Answer"/>
      </w:pPr>
      <w:sdt>
        <w:sdtPr>
          <w:alias w:val="Witness"/>
          <w:id w:val="-970120093"/>
          <w:placeholder>
            <w:docPart w:val="42E3D462E2EA4AEBBC23D90B9B305B1B"/>
          </w:placeholder>
          <w:richText/>
        </w:sdtPr>
        <w:sdtContent>
          <w:r w:rsidRPr="00F11C3E">
            <w:rPr>
              <w:b/>
              <w:i/>
            </w:rPr>
            <w:t>Andy Bord:</w:t>
          </w:r>
          <w:r w:rsidRPr="00F11C3E">
            <w:rPr>
              <w:b/>
            </w:rPr>
            <w:t xml:space="preserve"> </w:t>
          </w:r>
        </w:sdtContent>
      </w:sdt>
      <w:r w:rsidRPr="00F11C3E">
        <w:t xml:space="preserve">I would answer that in two ways. </w:t>
      </w:r>
      <w:r w:rsidRPr="00F11C3E" w:rsidR="00CF5041">
        <w:t>First,</w:t>
      </w:r>
      <w:r w:rsidRPr="00F11C3E">
        <w:t xml:space="preserve"> is there sufficient availability at the moment? </w:t>
      </w:r>
      <w:r w:rsidRPr="00F11C3E" w:rsidR="00CF5041">
        <w:t xml:space="preserve">All </w:t>
      </w:r>
      <w:r w:rsidRPr="00F11C3E">
        <w:t xml:space="preserve">the research we have done has shown that, whereas before only 9% of people could get two or more quotes if they had </w:t>
      </w:r>
      <w:r w:rsidRPr="00F11C3E" w:rsidR="00CF5041">
        <w:t xml:space="preserve">had </w:t>
      </w:r>
      <w:r w:rsidRPr="00F11C3E">
        <w:t>a prior claim, now 98% of people can get five or more quotes. We know there is availability there. However, there is a challenge, which is making sure everyone knows that</w:t>
      </w:r>
      <w:r w:rsidR="004343F8">
        <w:t xml:space="preserve">. That </w:t>
      </w:r>
      <w:r w:rsidRPr="00F11C3E">
        <w:t xml:space="preserve">goes to my second point. </w:t>
      </w:r>
      <w:r w:rsidRPr="00F11C3E" w:rsidR="00CF5041">
        <w:t xml:space="preserve">It </w:t>
      </w:r>
      <w:r w:rsidRPr="00F11C3E">
        <w:t xml:space="preserve">is not just about bombarding people with information. It is also </w:t>
      </w:r>
      <w:r w:rsidRPr="00F11C3E" w:rsidR="00CF5041">
        <w:t xml:space="preserve">about </w:t>
      </w:r>
      <w:r w:rsidRPr="00F11C3E">
        <w:t>being very selective with the voices that we use for that information.</w:t>
      </w:r>
    </w:p>
    <w:p w:rsidR="00CF5041" w:rsidRPr="00F11C3E" w:rsidP="00C63F84">
      <w:pPr>
        <w:pStyle w:val="Answer"/>
      </w:pPr>
      <w:r w:rsidRPr="00F11C3E">
        <w:t>For example, look at the effectiveness of the penetration of smoke alarms when the campaign was emblazoned on the side of every fire service vehicle</w:t>
      </w:r>
      <w:r w:rsidRPr="00F11C3E">
        <w:t>.</w:t>
      </w:r>
      <w:r w:rsidRPr="00F11C3E">
        <w:t xml:space="preserve"> </w:t>
      </w:r>
      <w:r w:rsidRPr="00F11C3E">
        <w:t xml:space="preserve">People </w:t>
      </w:r>
      <w:r w:rsidRPr="00F11C3E">
        <w:t>trust that as a voice, that communication vehicle, and it was very effective in getting the cut</w:t>
      </w:r>
      <w:r w:rsidRPr="00F11C3E">
        <w:t>-</w:t>
      </w:r>
      <w:r w:rsidRPr="00F11C3E">
        <w:t>through.</w:t>
      </w:r>
    </w:p>
    <w:p w:rsidR="00C63F84" w:rsidRPr="00F11C3E" w:rsidP="00C63F84">
      <w:pPr>
        <w:pStyle w:val="Answer"/>
      </w:pPr>
      <w:r w:rsidRPr="00F11C3E">
        <w:t xml:space="preserve">We then </w:t>
      </w:r>
      <w:r w:rsidRPr="00F11C3E" w:rsidR="00CF5041">
        <w:t xml:space="preserve">have </w:t>
      </w:r>
      <w:r w:rsidRPr="00F11C3E">
        <w:t xml:space="preserve">to look at specific actions we can take across the piece. The resilience roundtable has recently published its code of practice in terms of the specific actions that need to be considered </w:t>
      </w:r>
      <w:r w:rsidRPr="00F11C3E" w:rsidR="00CF5041">
        <w:t xml:space="preserve">for </w:t>
      </w:r>
      <w:r w:rsidRPr="00F11C3E">
        <w:t>either new build or subsequent installation of PFR, one of which is the importance of a property-specific survey.</w:t>
      </w:r>
    </w:p>
    <w:p w:rsidR="00C63F84" w:rsidRPr="00F11C3E" w:rsidP="00C63F84">
      <w:pPr>
        <w:pStyle w:val="Answer"/>
      </w:pPr>
      <w:r w:rsidRPr="00F11C3E">
        <w:t>This is where the code of practice and floo</w:t>
      </w:r>
      <w:r w:rsidRPr="00F11C3E" w:rsidR="00CF5041">
        <w:t>d performance certificates come</w:t>
      </w:r>
      <w:r w:rsidRPr="00F11C3E">
        <w:t xml:space="preserve"> together very closely</w:t>
      </w:r>
      <w:r w:rsidRPr="00F11C3E" w:rsidR="00311AB0">
        <w:t>.</w:t>
      </w:r>
      <w:r w:rsidRPr="00F11C3E">
        <w:t xml:space="preserve"> </w:t>
      </w:r>
      <w:r w:rsidRPr="00F11C3E" w:rsidR="00311AB0">
        <w:t xml:space="preserve">There </w:t>
      </w:r>
      <w:r w:rsidRPr="00F11C3E">
        <w:t>is often a perception that flood resilience measures mean massive spend and completely reinstalling a kitchen, for example</w:t>
      </w:r>
      <w:r w:rsidRPr="00F11C3E" w:rsidR="00311AB0">
        <w:t xml:space="preserve">, whereas </w:t>
      </w:r>
      <w:r w:rsidRPr="00F11C3E">
        <w:t xml:space="preserve">the appropriate measures for a property at </w:t>
      </w:r>
      <w:r w:rsidRPr="00F11C3E">
        <w:t xml:space="preserve">risk of surface water flooding might be air brick covers and non-return valves in the toilets. It is not particularly exciting, but </w:t>
      </w:r>
      <w:r w:rsidR="004343F8">
        <w:t xml:space="preserve">it </w:t>
      </w:r>
      <w:r w:rsidRPr="00F11C3E">
        <w:t>can make a very big difference when you experience a flood event. It is a number of those things that need to be taken together.</w:t>
      </w:r>
    </w:p>
    <w:p w:rsidR="00C63F84" w:rsidRPr="00F11C3E" w:rsidP="00311AB0">
      <w:pPr>
        <w:pStyle w:val="Question"/>
      </w:pPr>
      <w:sdt>
        <w:sdtPr>
          <w:alias w:val="Member"/>
          <w:tag w:val="&lt;Member mnisId='4853' dodsId=''&gt;"/>
          <w:id w:val="-126467182"/>
          <w:placeholder>
            <w:docPart w:val="42E3D462E2EA4AEBBC23D90B9B305B1B"/>
          </w:placeholder>
          <w:richText/>
        </w:sdtPr>
        <w:sdtContent>
          <w:r w:rsidRPr="00F11C3E">
            <w:rPr>
              <w:b/>
            </w:rPr>
            <w:t xml:space="preserve">Dr </w:t>
          </w:r>
          <w:r w:rsidRPr="00F11C3E" w:rsidR="001D1FDC">
            <w:rPr>
              <w:b/>
            </w:rPr>
            <w:t>Hudson:</w:t>
          </w:r>
        </w:sdtContent>
      </w:sdt>
      <w:r w:rsidRPr="00F11C3E">
        <w:t xml:space="preserve"> Thank you very much. That is really helpful. </w:t>
      </w:r>
      <w:r w:rsidRPr="00F11C3E" w:rsidR="00311AB0">
        <w:t>Finally, I want</w:t>
      </w:r>
      <w:r w:rsidRPr="00F11C3E">
        <w:t xml:space="preserve"> </w:t>
      </w:r>
      <w:r w:rsidRPr="00F11C3E" w:rsidR="00311AB0">
        <w:t xml:space="preserve">to </w:t>
      </w:r>
      <w:r w:rsidRPr="00F11C3E">
        <w:t>explore the coverage of the insurance schemes. Andy, you have contributed to the inquiry</w:t>
      </w:r>
      <w:r w:rsidRPr="00F11C3E" w:rsidR="00311AB0">
        <w:t xml:space="preserve">, talking </w:t>
      </w:r>
      <w:r w:rsidRPr="00F11C3E">
        <w:t>about the breadth of coverage of the insurance</w:t>
      </w:r>
      <w:r w:rsidRPr="00F11C3E" w:rsidR="00311AB0">
        <w:t>, in that</w:t>
      </w:r>
      <w:r w:rsidRPr="00F11C3E">
        <w:t xml:space="preserve"> Flood Re is for homes</w:t>
      </w:r>
      <w:r w:rsidRPr="00F11C3E" w:rsidR="00311AB0">
        <w:t>,</w:t>
      </w:r>
      <w:r w:rsidRPr="00F11C3E">
        <w:t xml:space="preserve"> not businesses. I know that the </w:t>
      </w:r>
      <w:r w:rsidRPr="00F11C3E" w:rsidR="00311AB0">
        <w:t xml:space="preserve">British Insurance Brokers Association </w:t>
      </w:r>
      <w:r w:rsidRPr="00F11C3E">
        <w:t xml:space="preserve">is bringing forward </w:t>
      </w:r>
      <w:r w:rsidRPr="00F11C3E" w:rsidR="00311AB0">
        <w:t>its</w:t>
      </w:r>
      <w:r w:rsidRPr="00F11C3E">
        <w:t xml:space="preserve"> more commercial scheme</w:t>
      </w:r>
      <w:r w:rsidRPr="00F11C3E" w:rsidR="00311AB0">
        <w:t>.</w:t>
      </w:r>
      <w:r w:rsidRPr="00F11C3E">
        <w:t xml:space="preserve"> </w:t>
      </w:r>
      <w:r w:rsidRPr="00F11C3E" w:rsidR="00311AB0">
        <w:t xml:space="preserve">Flood Re has said </w:t>
      </w:r>
      <w:r w:rsidRPr="00F11C3E">
        <w:t>it may well be complex introducing businesses, but many people live above their businesses and in their businesses</w:t>
      </w:r>
      <w:r w:rsidRPr="00F11C3E" w:rsidR="00311AB0">
        <w:t>.</w:t>
      </w:r>
      <w:r w:rsidRPr="00F11C3E">
        <w:t xml:space="preserve"> I just want to draw out your thoughts about whether Flood Re could expand its coverage to include small and medium-sized businesses, as well as homes.</w:t>
      </w:r>
    </w:p>
    <w:p w:rsidR="00C63F84" w:rsidRPr="00F11C3E" w:rsidP="00C63F84">
      <w:pPr>
        <w:pStyle w:val="Answer"/>
      </w:pPr>
      <w:sdt>
        <w:sdtPr>
          <w:alias w:val="Witness"/>
          <w:id w:val="-1617748300"/>
          <w:placeholder>
            <w:docPart w:val="42E3D462E2EA4AEBBC23D90B9B305B1B"/>
          </w:placeholder>
          <w:richText/>
        </w:sdtPr>
        <w:sdtContent>
          <w:r w:rsidRPr="00F11C3E">
            <w:rPr>
              <w:b/>
              <w:i/>
            </w:rPr>
            <w:t>Andy Bord:</w:t>
          </w:r>
          <w:r w:rsidRPr="00F11C3E">
            <w:rPr>
              <w:b/>
            </w:rPr>
            <w:t xml:space="preserve"> </w:t>
          </w:r>
        </w:sdtContent>
      </w:sdt>
      <w:r w:rsidRPr="00F11C3E">
        <w:t xml:space="preserve">The first point I would make is the human one. It does not matter whether you are a householder or a business when you are suffering flooding. It is as devastating. When we look at whether Flood Re is an appropriate response to business challenges, </w:t>
      </w:r>
      <w:r w:rsidRPr="00F11C3E" w:rsidR="009F3142">
        <w:t xml:space="preserve">as </w:t>
      </w:r>
      <w:r w:rsidRPr="00F11C3E">
        <w:t>you said already</w:t>
      </w:r>
      <w:r w:rsidRPr="00F11C3E" w:rsidR="009F3142">
        <w:t>,</w:t>
      </w:r>
      <w:r w:rsidRPr="00F11C3E">
        <w:t xml:space="preserve"> the BIBA scheme, the broker trade body scheme, is specifically designed for small businesses, most of </w:t>
      </w:r>
      <w:r w:rsidRPr="00F11C3E" w:rsidR="009F3142">
        <w:t xml:space="preserve">which </w:t>
      </w:r>
      <w:r w:rsidRPr="00F11C3E">
        <w:t>buy their insurance through brokers, so that is targeted in the right way.</w:t>
      </w:r>
    </w:p>
    <w:p w:rsidR="00C63F84" w:rsidRPr="00F11C3E" w:rsidP="00C63F84">
      <w:pPr>
        <w:pStyle w:val="Answer"/>
      </w:pPr>
      <w:r w:rsidRPr="00F11C3E">
        <w:t xml:space="preserve">We have also sought to understand, as </w:t>
      </w:r>
      <w:r w:rsidRPr="00F11C3E" w:rsidR="009F3142">
        <w:t xml:space="preserve">has Defra </w:t>
      </w:r>
      <w:r w:rsidRPr="00F11C3E">
        <w:t xml:space="preserve">on two separate occasions, whether there is a systemic problem </w:t>
      </w:r>
      <w:r w:rsidRPr="00F11C3E" w:rsidR="009F3142">
        <w:t>with</w:t>
      </w:r>
      <w:r w:rsidRPr="00F11C3E">
        <w:t xml:space="preserve"> the availability of insurance for small businesses</w:t>
      </w:r>
      <w:r w:rsidRPr="00F11C3E" w:rsidR="009F3142">
        <w:t>.</w:t>
      </w:r>
      <w:r w:rsidRPr="00F11C3E">
        <w:t xml:space="preserve"> </w:t>
      </w:r>
      <w:r w:rsidRPr="00F11C3E" w:rsidR="009F3142">
        <w:t xml:space="preserve">We </w:t>
      </w:r>
      <w:r w:rsidRPr="00F11C3E">
        <w:t>concluded that it is not a widespread problem, similar to the one that created the need for Flood Re a number of years ago.</w:t>
      </w:r>
    </w:p>
    <w:p w:rsidR="00C63F84" w:rsidRPr="00F11C3E" w:rsidP="00C63F84">
      <w:pPr>
        <w:pStyle w:val="Answer"/>
      </w:pPr>
      <w:r w:rsidRPr="00F11C3E">
        <w:t xml:space="preserve">As a </w:t>
      </w:r>
      <w:r w:rsidRPr="00F11C3E">
        <w:t>final observation</w:t>
      </w:r>
      <w:r w:rsidRPr="00F11C3E">
        <w:t>, it</w:t>
      </w:r>
      <w:r w:rsidRPr="00F11C3E">
        <w:t xml:space="preserve"> is easy to wrap </w:t>
      </w:r>
      <w:r w:rsidRPr="00F11C3E">
        <w:t xml:space="preserve">this </w:t>
      </w:r>
      <w:r w:rsidRPr="00F11C3E">
        <w:t xml:space="preserve">up in the description </w:t>
      </w:r>
      <w:r w:rsidRPr="00F11C3E">
        <w:t xml:space="preserve">that </w:t>
      </w:r>
      <w:r w:rsidRPr="00F11C3E">
        <w:t>it would just be complex. It would, but that should not prohibit us doing it, if the principles are possible. I come back to the point</w:t>
      </w:r>
      <w:r w:rsidRPr="00F11C3E" w:rsidR="00142A34">
        <w:t>:</w:t>
      </w:r>
      <w:r w:rsidRPr="00F11C3E">
        <w:t xml:space="preserve"> </w:t>
      </w:r>
      <w:r w:rsidRPr="00F11C3E" w:rsidR="00142A34">
        <w:t>i</w:t>
      </w:r>
      <w:r w:rsidRPr="00F11C3E">
        <w:t>s it appropriate to ask a business in a very picturesque location, such as on the side of a river, to be subsidised in the form of its insurance by a less profitable business in a less attractive location that just does not happen to be at the risk of flooding</w:t>
      </w:r>
      <w:r w:rsidRPr="00F11C3E" w:rsidR="00142A34">
        <w:t>?</w:t>
      </w:r>
      <w:r w:rsidRPr="00F11C3E">
        <w:t xml:space="preserve"> That is the basis of the Flood Re model. We would say, no, it is not appropriate to extend the Flood Re scheme. Where problems </w:t>
      </w:r>
      <w:r w:rsidRPr="00F11C3E" w:rsidR="00142A34">
        <w:t>d</w:t>
      </w:r>
      <w:r w:rsidRPr="00F11C3E">
        <w:t>o exist, we would direct to the BIBA scheme as a possible means of obtain</w:t>
      </w:r>
      <w:r w:rsidRPr="00F11C3E" w:rsidR="00142A34">
        <w:t>ing</w:t>
      </w:r>
      <w:r w:rsidRPr="00F11C3E">
        <w:t xml:space="preserve"> flood insurance.</w:t>
      </w:r>
    </w:p>
    <w:p w:rsidR="00C63F84" w:rsidRPr="00F11C3E" w:rsidP="00C63F84">
      <w:pPr>
        <w:pStyle w:val="Question"/>
        <w:numPr>
          <w:ilvl w:val="0"/>
          <w:numId w:val="9"/>
        </w:numPr>
      </w:pPr>
      <w:sdt>
        <w:sdtPr>
          <w:alias w:val="Member"/>
          <w:tag w:val="&lt;Member mnisId='4853' dodsId=''&gt;"/>
          <w:id w:val="-1044140071"/>
          <w:placeholder>
            <w:docPart w:val="42E3D462E2EA4AEBBC23D90B9B305B1B"/>
          </w:placeholder>
          <w:richText/>
        </w:sdtPr>
        <w:sdtContent>
          <w:r w:rsidRPr="00F11C3E">
            <w:rPr>
              <w:b/>
            </w:rPr>
            <w:t xml:space="preserve">Dr </w:t>
          </w:r>
          <w:r w:rsidRPr="00F11C3E" w:rsidR="001D1FDC">
            <w:rPr>
              <w:b/>
            </w:rPr>
            <w:t>Hudson:</w:t>
          </w:r>
        </w:sdtContent>
      </w:sdt>
      <w:r w:rsidRPr="00F11C3E">
        <w:t xml:space="preserve"> Do you think </w:t>
      </w:r>
      <w:r w:rsidRPr="00F11C3E" w:rsidR="00F8516A">
        <w:t xml:space="preserve">Flood Re would </w:t>
      </w:r>
      <w:r w:rsidRPr="00F11C3E">
        <w:t>consider it</w:t>
      </w:r>
      <w:r w:rsidRPr="00F11C3E" w:rsidR="00F8516A">
        <w:t xml:space="preserve"> moving forward</w:t>
      </w:r>
      <w:r w:rsidRPr="00F11C3E">
        <w:t>, or do you see it working closely with the BIBA scheme? Do you think there would be wriggle room to develop it and allow more coverage?</w:t>
      </w:r>
    </w:p>
    <w:p w:rsidR="00C63F84" w:rsidRPr="00F11C3E" w:rsidP="00C63F84">
      <w:pPr>
        <w:pStyle w:val="Answer"/>
      </w:pPr>
      <w:sdt>
        <w:sdtPr>
          <w:alias w:val="Witness"/>
          <w:id w:val="-1357572755"/>
          <w:placeholder>
            <w:docPart w:val="42E3D462E2EA4AEBBC23D90B9B305B1B"/>
          </w:placeholder>
          <w:richText/>
        </w:sdtPr>
        <w:sdtContent>
          <w:r w:rsidRPr="00F11C3E">
            <w:rPr>
              <w:b/>
              <w:i/>
            </w:rPr>
            <w:t>Andy Bord:</w:t>
          </w:r>
          <w:r w:rsidRPr="00F11C3E">
            <w:rPr>
              <w:b/>
            </w:rPr>
            <w:t xml:space="preserve"> </w:t>
          </w:r>
        </w:sdtContent>
      </w:sdt>
      <w:r w:rsidRPr="00F11C3E">
        <w:t>No, they are quite s</w:t>
      </w:r>
      <w:r w:rsidRPr="00F11C3E" w:rsidR="00F8516A">
        <w:t>eparate. It is helpful for us as</w:t>
      </w:r>
      <w:r w:rsidRPr="00F11C3E">
        <w:t xml:space="preserve"> Flood Re to understand how effective the BIBA scheme is, for example, and continually review whether the problem is changing. </w:t>
      </w:r>
      <w:r w:rsidRPr="00F11C3E" w:rsidR="00F8516A">
        <w:t>No</w:t>
      </w:r>
      <w:r w:rsidRPr="00F11C3E">
        <w:t>, to be clear, I do not believe the right thing to do is to change the Flood Re scheme.</w:t>
      </w:r>
    </w:p>
    <w:p w:rsidR="00C63F84" w:rsidRPr="00F11C3E" w:rsidP="00C63F84">
      <w:pPr>
        <w:pStyle w:val="Question"/>
        <w:numPr>
          <w:ilvl w:val="0"/>
          <w:numId w:val="9"/>
        </w:numPr>
      </w:pPr>
      <w:sdt>
        <w:sdtPr>
          <w:alias w:val="Member"/>
          <w:tag w:val="&lt;Member mnisId='4072' dodsId='28723'&gt;"/>
          <w:id w:val="665603995"/>
          <w:placeholder>
            <w:docPart w:val="42E3D462E2EA4AEBBC23D90B9B305B1B"/>
          </w:placeholder>
          <w:richText/>
        </w:sdtPr>
        <w:sdtContent>
          <w:r w:rsidRPr="00F11C3E">
            <w:rPr>
              <w:b/>
            </w:rPr>
            <w:t>Chair:</w:t>
          </w:r>
        </w:sdtContent>
      </w:sdt>
      <w:r w:rsidRPr="00F11C3E">
        <w:t xml:space="preserve"> </w:t>
      </w:r>
      <w:r w:rsidRPr="00F11C3E" w:rsidR="00F8516A">
        <w:t>Can</w:t>
      </w:r>
      <w:r w:rsidRPr="00F11C3E">
        <w:t xml:space="preserve"> I ask you a general question on how successful you believe </w:t>
      </w:r>
      <w:r w:rsidRPr="00F11C3E">
        <w:t xml:space="preserve">Flood Re has been? I have the impression </w:t>
      </w:r>
      <w:r w:rsidRPr="00F11C3E" w:rsidR="00F8516A">
        <w:t xml:space="preserve">that </w:t>
      </w:r>
      <w:r w:rsidRPr="00F11C3E">
        <w:t>it has been reasonably successful. We could do with small business</w:t>
      </w:r>
      <w:r w:rsidRPr="00F11C3E" w:rsidR="00F8516A">
        <w:t>es</w:t>
      </w:r>
      <w:r w:rsidRPr="00F11C3E">
        <w:t xml:space="preserve"> and others being covered. When is a guest house a guest house and not a residence? All of these things we have found in previous inquiries. For the three of you, what is your general impression o</w:t>
      </w:r>
      <w:r w:rsidR="004343F8">
        <w:t>f</w:t>
      </w:r>
      <w:r w:rsidRPr="00F11C3E">
        <w:t xml:space="preserve"> Flood Re?</w:t>
      </w:r>
    </w:p>
    <w:p w:rsidR="00C63F84" w:rsidRPr="00F11C3E" w:rsidP="00C63F84">
      <w:pPr>
        <w:pStyle w:val="Answer"/>
      </w:pPr>
      <w:sdt>
        <w:sdtPr>
          <w:alias w:val="Witness"/>
          <w:id w:val="78642120"/>
          <w:placeholder>
            <w:docPart w:val="42E3D462E2EA4AEBBC23D90B9B305B1B"/>
          </w:placeholder>
          <w:richText/>
        </w:sdtPr>
        <w:sdtContent>
          <w:r w:rsidRPr="00F11C3E">
            <w:rPr>
              <w:b/>
              <w:i/>
            </w:rPr>
            <w:t>Andy Bord:</w:t>
          </w:r>
          <w:r w:rsidRPr="00F11C3E">
            <w:rPr>
              <w:b/>
            </w:rPr>
            <w:t xml:space="preserve"> </w:t>
          </w:r>
        </w:sdtContent>
      </w:sdt>
      <w:r w:rsidRPr="00F11C3E">
        <w:t xml:space="preserve">Somewhat predictably, I am going to say it has been very successful. </w:t>
      </w:r>
      <w:r w:rsidRPr="00F11C3E" w:rsidR="00F8516A">
        <w:t xml:space="preserve">From the statistics on </w:t>
      </w:r>
      <w:r w:rsidRPr="00F11C3E">
        <w:t xml:space="preserve">availability, which I quoted in answer to a previous question, and affordability, which is the other half of our purpose, we see </w:t>
      </w:r>
      <w:r w:rsidRPr="00F11C3E" w:rsidR="00F8516A">
        <w:t>that</w:t>
      </w:r>
      <w:r w:rsidRPr="00F11C3E">
        <w:t xml:space="preserve"> customers, if they had a flood claim</w:t>
      </w:r>
      <w:r w:rsidRPr="00F11C3E" w:rsidR="00F8516A">
        <w:t xml:space="preserve"> prior to Flood Re</w:t>
      </w:r>
      <w:r w:rsidRPr="00F11C3E">
        <w:t>,</w:t>
      </w:r>
      <w:r w:rsidRPr="00F11C3E" w:rsidR="00F8516A">
        <w:t xml:space="preserve"> are saving </w:t>
      </w:r>
      <w:r w:rsidRPr="00F11C3E">
        <w:t xml:space="preserve">50% or more in 79% of cases. Home insurance has got </w:t>
      </w:r>
      <w:r w:rsidRPr="00F11C3E" w:rsidR="00F8516A">
        <w:t xml:space="preserve">transformationally </w:t>
      </w:r>
      <w:r w:rsidRPr="00F11C3E">
        <w:t>more affordable because of Flood Re.</w:t>
      </w:r>
    </w:p>
    <w:p w:rsidR="00C63F84" w:rsidRPr="00F11C3E" w:rsidP="00C63F84">
      <w:pPr>
        <w:pStyle w:val="Answer"/>
      </w:pPr>
      <w:r w:rsidRPr="00F11C3E">
        <w:t>I would make a general point as well</w:t>
      </w:r>
      <w:r w:rsidRPr="00F11C3E" w:rsidR="00F8516A">
        <w:t>.</w:t>
      </w:r>
      <w:r w:rsidRPr="00F11C3E">
        <w:t xml:space="preserve"> </w:t>
      </w:r>
      <w:r w:rsidRPr="00F11C3E" w:rsidR="00F8516A">
        <w:t>Flood Re has benefit</w:t>
      </w:r>
      <w:r w:rsidRPr="00F11C3E">
        <w:t>ed from having very tightly defined parameters and clear objectives from the outset that bring together objectives of Government, objectives of the insurance industry and</w:t>
      </w:r>
      <w:r w:rsidRPr="00F11C3E" w:rsidR="00F8516A">
        <w:t>,</w:t>
      </w:r>
      <w:r w:rsidRPr="00F11C3E">
        <w:t xml:space="preserve"> primarily</w:t>
      </w:r>
      <w:r w:rsidRPr="00F11C3E" w:rsidR="00F8516A">
        <w:t>,</w:t>
      </w:r>
      <w:r w:rsidRPr="00F11C3E">
        <w:t xml:space="preserve"> the need for people, homes and families to be able to access affordable home insurance. As a consequence, that does create some hard lines around the scheme</w:t>
      </w:r>
      <w:r w:rsidRPr="00F11C3E" w:rsidR="00F8516A">
        <w:t>, which</w:t>
      </w:r>
      <w:r w:rsidRPr="00F11C3E">
        <w:t xml:space="preserve"> I believe </w:t>
      </w:r>
      <w:r w:rsidRPr="00F11C3E" w:rsidR="00F8516A">
        <w:t>we</w:t>
      </w:r>
      <w:r w:rsidRPr="00F11C3E">
        <w:t>re very purposefully and sensibly put in place. The straightforward answer is</w:t>
      </w:r>
      <w:r w:rsidR="004343F8">
        <w:t>,</w:t>
      </w:r>
      <w:r w:rsidRPr="00F11C3E">
        <w:t xml:space="preserve"> yes</w:t>
      </w:r>
      <w:r w:rsidR="004343F8">
        <w:t>,</w:t>
      </w:r>
      <w:r w:rsidRPr="00F11C3E">
        <w:t xml:space="preserve"> I believe it has been successful.</w:t>
      </w:r>
    </w:p>
    <w:p w:rsidR="00C63F84" w:rsidRPr="00F11C3E" w:rsidP="00C63F84">
      <w:pPr>
        <w:pStyle w:val="Answer"/>
      </w:pPr>
      <w:sdt>
        <w:sdtPr>
          <w:alias w:val="Witness"/>
          <w:id w:val="-257832141"/>
          <w:placeholder>
            <w:docPart w:val="42E3D462E2EA4AEBBC23D90B9B305B1B"/>
          </w:placeholder>
          <w:richText/>
        </w:sdtPr>
        <w:sdtContent>
          <w:r w:rsidRPr="00F11C3E">
            <w:rPr>
              <w:b/>
              <w:i/>
            </w:rPr>
            <w:t>Paul Cobbing:</w:t>
          </w:r>
          <w:r w:rsidRPr="00F11C3E">
            <w:rPr>
              <w:b/>
            </w:rPr>
            <w:t xml:space="preserve"> </w:t>
          </w:r>
        </w:sdtContent>
      </w:sdt>
      <w:r w:rsidRPr="00F11C3E">
        <w:t>We were very strong supporters of the development of Flood Re over the years it was being developed. When Flood Re came into existence, we saw a dramatic fall in the number of calls to our advice line. In our opinion, Flood Re has worked extremely well</w:t>
      </w:r>
      <w:r w:rsidRPr="00F11C3E" w:rsidR="00F8516A">
        <w:t xml:space="preserve">. It </w:t>
      </w:r>
      <w:r w:rsidRPr="00F11C3E">
        <w:t>is at the margins, as we were describing earlier, that we need to understand what the problems are and tackle them.</w:t>
      </w:r>
    </w:p>
    <w:p w:rsidR="00C63F84" w:rsidRPr="00F11C3E" w:rsidP="00C63F84">
      <w:pPr>
        <w:pStyle w:val="Answer"/>
      </w:pPr>
      <w:r w:rsidRPr="00F11C3E">
        <w:t>First,</w:t>
      </w:r>
      <w:r w:rsidRPr="00F11C3E">
        <w:t xml:space="preserve"> who is not getting insurance</w:t>
      </w:r>
      <w:r w:rsidRPr="00F11C3E">
        <w:t>?</w:t>
      </w:r>
      <w:r w:rsidRPr="00F11C3E">
        <w:t xml:space="preserve"> </w:t>
      </w:r>
      <w:r w:rsidRPr="00F11C3E">
        <w:t xml:space="preserve">A big proportion of </w:t>
      </w:r>
      <w:r w:rsidRPr="00F11C3E">
        <w:t xml:space="preserve">calls to our advice line at the moment are from people who do not know how to access insurance. They go </w:t>
      </w:r>
      <w:r w:rsidRPr="00F11C3E" w:rsidR="00CD4199">
        <w:t>to</w:t>
      </w:r>
      <w:r w:rsidRPr="00F11C3E">
        <w:t xml:space="preserve"> a comparison website, for example, and it chucks </w:t>
      </w:r>
      <w:r w:rsidR="00731E63">
        <w:t>them</w:t>
      </w:r>
      <w:r w:rsidRPr="00F11C3E">
        <w:t xml:space="preserve"> out. They go </w:t>
      </w:r>
      <w:r w:rsidRPr="00F11C3E" w:rsidR="00CD4199">
        <w:t>to</w:t>
      </w:r>
      <w:r w:rsidRPr="00F11C3E">
        <w:t xml:space="preserve"> the next comparison website and it chucks </w:t>
      </w:r>
      <w:r w:rsidR="00731E63">
        <w:t>them</w:t>
      </w:r>
      <w:r w:rsidRPr="00F11C3E">
        <w:t xml:space="preserve"> out, and so </w:t>
      </w:r>
      <w:r w:rsidRPr="00F11C3E" w:rsidR="00A26B8F">
        <w:t>forth</w:t>
      </w:r>
      <w:r w:rsidRPr="00F11C3E">
        <w:t>.</w:t>
      </w:r>
    </w:p>
    <w:p w:rsidR="00C63F84" w:rsidRPr="00F11C3E" w:rsidP="00C63F84">
      <w:pPr>
        <w:pStyle w:val="Answer"/>
      </w:pPr>
      <w:r w:rsidRPr="00F11C3E">
        <w:t>There is also a huge misunderstanding by the majority of people in the country of how insurance works. There is an expectation that</w:t>
      </w:r>
      <w:r w:rsidRPr="00F11C3E" w:rsidR="00A26B8F">
        <w:t>,</w:t>
      </w:r>
      <w:r w:rsidRPr="00F11C3E">
        <w:t xml:space="preserve"> if you phone up somebody on the Flood Re list, for example, you will get a</w:t>
      </w:r>
      <w:r w:rsidRPr="00F11C3E" w:rsidR="00A26B8F">
        <w:t xml:space="preserve"> quote the first time </w:t>
      </w:r>
      <w:r w:rsidRPr="00F11C3E">
        <w:t>round. That is not the case necessarily. Actually, you have to go and call several different companies and get a range of quotes. The second thing around that is affordability. What is affordable to one person is not affordable to somebody else, so we go on.</w:t>
      </w:r>
    </w:p>
    <w:p w:rsidR="00C63F84" w:rsidRPr="00F11C3E" w:rsidP="00C63F84">
      <w:pPr>
        <w:pStyle w:val="Answer"/>
      </w:pPr>
      <w:r w:rsidRPr="00F11C3E">
        <w:t xml:space="preserve">There are issues, particularly for those </w:t>
      </w:r>
      <w:r w:rsidRPr="00F11C3E" w:rsidR="00A26B8F">
        <w:t>at</w:t>
      </w:r>
      <w:r w:rsidRPr="00F11C3E">
        <w:t xml:space="preserve"> the margin who struggle, maybe not for flood reasons but for other reasons, to get insurance. They have a thatched roof, a bad credit rating or whatever else. How do we help those people to get insurance? We spend a lot of our time just talking people through how to go about getting insurance. Those are the issues that remain.</w:t>
      </w:r>
    </w:p>
    <w:p w:rsidR="00C63F84" w:rsidRPr="00F11C3E" w:rsidP="00C63F84">
      <w:pPr>
        <w:pStyle w:val="Answer"/>
      </w:pPr>
      <w:r w:rsidRPr="00F11C3E">
        <w:t>The other one is on small businesses, particularly in deprived areas where you have concentrations of small, local independent businesses. I take the example of Birmingham in 2018, where we had two main areas flooded, one of which bounced back perfectly well and forward</w:t>
      </w:r>
      <w:r w:rsidR="00465BC5">
        <w:t>. T</w:t>
      </w:r>
      <w:r w:rsidRPr="00F11C3E">
        <w:t>h</w:t>
      </w:r>
      <w:r w:rsidRPr="00F11C3E" w:rsidR="0056419D">
        <w:t xml:space="preserve">e other one </w:t>
      </w:r>
      <w:r w:rsidRPr="00F11C3E">
        <w:t xml:space="preserve">is rather deprived, full of little local businesses, </w:t>
      </w:r>
      <w:r w:rsidRPr="00F11C3E" w:rsidR="0056419D">
        <w:t xml:space="preserve">and </w:t>
      </w:r>
      <w:r w:rsidRPr="00F11C3E">
        <w:t>is still struggling to come back. Those are the sorts of issues that we need to identify correctly and then work collaboratively to tackle.</w:t>
      </w:r>
    </w:p>
    <w:p w:rsidR="00C63F84" w:rsidRPr="00F11C3E" w:rsidP="00C63F84">
      <w:pPr>
        <w:pStyle w:val="Answer"/>
      </w:pPr>
      <w:sdt>
        <w:sdtPr>
          <w:alias w:val="Witness"/>
          <w:id w:val="-259837587"/>
          <w:placeholder>
            <w:docPart w:val="42E3D462E2EA4AEBBC23D90B9B305B1B"/>
          </w:placeholder>
          <w:richText/>
        </w:sdtPr>
        <w:sdtContent>
          <w:r w:rsidRPr="00F11C3E" w:rsidR="00640D3B">
            <w:rPr>
              <w:b/>
              <w:i/>
            </w:rPr>
            <w:t>Dr Ellis:</w:t>
          </w:r>
          <w:r w:rsidRPr="00F11C3E">
            <w:rPr>
              <w:b/>
            </w:rPr>
            <w:t xml:space="preserve"> </w:t>
          </w:r>
        </w:sdtContent>
      </w:sdt>
      <w:r w:rsidRPr="00F11C3E" w:rsidR="00A26B8F">
        <w:t>I</w:t>
      </w:r>
      <w:r w:rsidRPr="00F11C3E">
        <w:t xml:space="preserve">t has worked very well. The great challenge is </w:t>
      </w:r>
      <w:r w:rsidRPr="00F11C3E" w:rsidR="00A26B8F">
        <w:t xml:space="preserve">that </w:t>
      </w:r>
      <w:r w:rsidRPr="00F11C3E">
        <w:t xml:space="preserve">there was an assumption at the heart of it that development after 2009 would be intrinsically resilient to flooding. That proved not to be the case. There are two things I wanted to place on record about that. </w:t>
      </w:r>
      <w:r w:rsidRPr="00F11C3E" w:rsidR="00A26B8F">
        <w:t xml:space="preserve">First, </w:t>
      </w:r>
      <w:r w:rsidRPr="00F11C3E">
        <w:t>there have been almost 90,000 units of housing delivered through permitted development, which has not required full planning permission. You can think about flood risk, but only in terms of the building itself, not the location more generally.</w:t>
      </w:r>
    </w:p>
    <w:p w:rsidR="00C63F84" w:rsidRPr="00F11C3E" w:rsidP="00C63F84">
      <w:pPr>
        <w:pStyle w:val="Answer"/>
      </w:pPr>
      <w:r w:rsidRPr="00F11C3E">
        <w:t xml:space="preserve">Then there is the challenge of the deregulation of some really important parts of flood risk management. I </w:t>
      </w:r>
      <w:r w:rsidRPr="00F11C3E" w:rsidR="00035A56">
        <w:t>want</w:t>
      </w:r>
      <w:r w:rsidRPr="00F11C3E">
        <w:t xml:space="preserve"> to place on record the static caravan issue</w:t>
      </w:r>
      <w:r w:rsidRPr="00F11C3E" w:rsidR="00035A56">
        <w:t xml:space="preserve">. In </w:t>
      </w:r>
      <w:r w:rsidRPr="00F11C3E">
        <w:t>July</w:t>
      </w:r>
      <w:r w:rsidRPr="00F11C3E" w:rsidR="00035A56">
        <w:t>,</w:t>
      </w:r>
      <w:r w:rsidRPr="00F11C3E">
        <w:t xml:space="preserve"> </w:t>
      </w:r>
      <w:r w:rsidR="00465BC5">
        <w:t xml:space="preserve">the </w:t>
      </w:r>
      <w:r w:rsidRPr="00F11C3E">
        <w:t>Government made it clear that the occupancy conditions for those caravans in extreme flood risk areas would be relaxed, to the point where people can stay in them for 11 months of the year, no</w:t>
      </w:r>
      <w:r w:rsidRPr="00F11C3E" w:rsidR="00035A56">
        <w:t>t</w:t>
      </w:r>
      <w:r w:rsidRPr="00F11C3E">
        <w:t xml:space="preserve"> six months of the year. It is in our written evidence, but I would say</w:t>
      </w:r>
      <w:r w:rsidRPr="00F11C3E" w:rsidR="00035A56">
        <w:t>,</w:t>
      </w:r>
      <w:r w:rsidRPr="00F11C3E">
        <w:t xml:space="preserve"> professionally</w:t>
      </w:r>
      <w:r w:rsidRPr="00F11C3E" w:rsidR="00035A56">
        <w:t>,</w:t>
      </w:r>
      <w:r w:rsidRPr="00F11C3E">
        <w:t xml:space="preserve"> that </w:t>
      </w:r>
      <w:r w:rsidR="00465BC5">
        <w:t xml:space="preserve">that </w:t>
      </w:r>
      <w:r w:rsidRPr="00F11C3E">
        <w:t xml:space="preserve">is one of the most reckless and worrying policies on flood risk management that I have seen. I would commend the </w:t>
      </w:r>
      <w:r w:rsidRPr="00F11C3E" w:rsidR="00035A56">
        <w:t xml:space="preserve">Committee </w:t>
      </w:r>
      <w:r w:rsidRPr="00F11C3E">
        <w:t>to examine it more closely.</w:t>
      </w:r>
    </w:p>
    <w:p w:rsidR="00800E1E" w:rsidRPr="00DF4810" w:rsidP="00C63F84">
      <w:pPr>
        <w:pStyle w:val="Answer"/>
      </w:pPr>
      <w:sdt>
        <w:sdtPr>
          <w:alias w:val="Member"/>
          <w:tag w:val="&lt;Member mnisId='4072' dodsId='28723'&gt;"/>
          <w:id w:val="649332522"/>
          <w:placeholder>
            <w:docPart w:val="42E3D462E2EA4AEBBC23D90B9B305B1B"/>
          </w:placeholder>
          <w:richText/>
        </w:sdtPr>
        <w:sdtContent>
          <w:r w:rsidRPr="00F11C3E" w:rsidR="00C63F84">
            <w:rPr>
              <w:b/>
            </w:rPr>
            <w:t>Chair:</w:t>
          </w:r>
        </w:sdtContent>
      </w:sdt>
      <w:r w:rsidRPr="00F11C3E" w:rsidR="00C63F84">
        <w:t xml:space="preserve"> </w:t>
      </w:r>
      <w:r w:rsidRPr="00F11C3E" w:rsidR="00035A56">
        <w:t xml:space="preserve">Thank </w:t>
      </w:r>
      <w:r w:rsidRPr="00F11C3E" w:rsidR="00C63F84">
        <w:t xml:space="preserve">you all very much for some excellent evidence. I thank </w:t>
      </w:r>
      <w:r w:rsidR="00465BC5">
        <w:t>M</w:t>
      </w:r>
      <w:r w:rsidRPr="00F11C3E" w:rsidR="00C63F84">
        <w:t>embers very much for attending this afternoon. We will put all this evidence together when we put our short report together, because we are very much following up on what we did previously on floods in the last Parliament. Your evidence this afternoon has been very useful. Thank you very much for your attendance and your evidence this afternoon.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D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D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D6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D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694987979"/>
      <w:placeholder>
        <w:docPart w:val="EAE81AE354F64E16B750B5B59220482B"/>
      </w:placeholder>
      <w:richText/>
    </w:sdtPr>
    <w:sdtContent>
      <w:p w:rsidR="006653B8" w:rsidP="009277D8">
        <w:pPr>
          <w:pStyle w:val="Para"/>
          <w:rPr>
            <w:color w:val="808080"/>
          </w:rPr>
        </w:pPr>
        <w:r w:rsidRPr="002A5B04">
          <w:rPr>
            <w:noProof/>
            <w:color w:val="808080"/>
            <w:lang w:val="fr-FR" w:eastAsia="fr-FR"/>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360402130"/>
      <w:placeholder>
        <w:docPart w:val="9D6D714EE1A54D60A38F6EEAA6FDA87C"/>
      </w:placeholder>
      <w:richText/>
    </w:sdtPr>
    <w:sdtContent>
      <w:p w:rsidR="006653B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0D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8E1E54"/>
    <w:lvl w:ilvl="0">
      <w:start w:val="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00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E81AE354F64E16B750B5B59220482B"/>
        <w:category>
          <w:name w:val="General"/>
          <w:gallery w:val="placeholder"/>
        </w:category>
        <w:types>
          <w:type w:val="bbPlcHdr"/>
        </w:types>
        <w:behaviors>
          <w:behavior w:val="content"/>
        </w:behaviors>
        <w:guid w:val="{371FA5C1-5455-497A-B398-49EA61CABB64}"/>
      </w:docPartPr>
      <w:docPartBody>
        <w:p w:rsidR="0004779D" w:rsidP="0004779D">
          <w:pPr>
            <w:pStyle w:val="EAE81AE354F64E16B750B5B59220482B"/>
          </w:pPr>
          <w:r w:rsidRPr="000753FC">
            <w:rPr>
              <w:rStyle w:val="PlaceholderText"/>
            </w:rPr>
            <w:t>Click here to enter text.</w:t>
          </w:r>
        </w:p>
      </w:docPartBody>
    </w:docPart>
    <w:docPart>
      <w:docPartPr>
        <w:name w:val="BD09E9A81E0C4DE7BA843F5D33A82BBB"/>
        <w:category>
          <w:name w:val="General"/>
          <w:gallery w:val="placeholder"/>
        </w:category>
        <w:types>
          <w:type w:val="bbPlcHdr"/>
        </w:types>
        <w:behaviors>
          <w:behavior w:val="content"/>
        </w:behaviors>
        <w:guid w:val="{20D89B5B-F384-4A83-9C0F-CE4429B2584E}"/>
      </w:docPartPr>
      <w:docPartBody>
        <w:p w:rsidR="0004779D" w:rsidP="0004779D">
          <w:pPr>
            <w:pStyle w:val="BD09E9A81E0C4DE7BA843F5D33A82BBB"/>
          </w:pPr>
          <w:r w:rsidRPr="002B3926">
            <w:rPr>
              <w:rStyle w:val="PlaceholderText"/>
            </w:rPr>
            <w:t>Click here to enter text.</w:t>
          </w:r>
        </w:p>
      </w:docPartBody>
    </w:docPart>
    <w:docPart>
      <w:docPartPr>
        <w:name w:val="9D6D714EE1A54D60A38F6EEAA6FDA87C"/>
        <w:category>
          <w:name w:val="General"/>
          <w:gallery w:val="placeholder"/>
        </w:category>
        <w:types>
          <w:type w:val="bbPlcHdr"/>
        </w:types>
        <w:behaviors>
          <w:behavior w:val="content"/>
        </w:behaviors>
        <w:guid w:val="{B049C696-0293-4D69-8E64-CAE3080A58B3}"/>
      </w:docPartPr>
      <w:docPartBody>
        <w:p w:rsidR="0004779D" w:rsidP="0004779D">
          <w:pPr>
            <w:pStyle w:val="9D6D714EE1A54D60A38F6EEAA6FDA87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5B22A62-6864-4E19-BF57-B3084B2BF83B}"/>
      </w:docPartPr>
      <w:docPartBody>
        <w:p w:rsidR="0004779D">
          <w:r w:rsidRPr="006E6D43">
            <w:rPr>
              <w:rStyle w:val="PlaceholderText"/>
            </w:rPr>
            <w:t>Click here to enter text.</w:t>
          </w:r>
        </w:p>
      </w:docPartBody>
    </w:docPart>
    <w:docPart>
      <w:docPartPr>
        <w:name w:val="3DC03618542D4E83BB8FE918CF01E4E6"/>
        <w:category>
          <w:name w:val="General"/>
          <w:gallery w:val="placeholder"/>
        </w:category>
        <w:types>
          <w:type w:val="bbPlcHdr"/>
        </w:types>
        <w:behaviors>
          <w:behavior w:val="content"/>
        </w:behaviors>
        <w:guid w:val="{B9312078-EF84-472F-8430-CE99582909D6}"/>
      </w:docPartPr>
      <w:docPartBody>
        <w:p w:rsidR="0004779D" w:rsidP="0004779D">
          <w:pPr>
            <w:pStyle w:val="3DC03618542D4E83BB8FE918CF01E4E6"/>
          </w:pPr>
          <w:r w:rsidRPr="002B3926">
            <w:rPr>
              <w:rStyle w:val="PlaceholderText"/>
            </w:rPr>
            <w:t>Click here to enter text.</w:t>
          </w:r>
        </w:p>
      </w:docPartBody>
    </w:docPart>
    <w:docPart>
      <w:docPartPr>
        <w:name w:val="42E3D462E2EA4AEBBC23D90B9B305B1B"/>
        <w:category>
          <w:name w:val="General"/>
          <w:gallery w:val="placeholder"/>
        </w:category>
        <w:types>
          <w:type w:val="bbPlcHdr"/>
        </w:types>
        <w:behaviors>
          <w:behavior w:val="content"/>
        </w:behaviors>
        <w:guid w:val="{1BA77BE7-A649-47FF-B94F-507424370BBC}"/>
      </w:docPartPr>
      <w:docPartBody>
        <w:p w:rsidR="00494650" w:rsidP="00494650">
          <w:pPr>
            <w:pStyle w:val="42E3D462E2EA4AEBBC23D90B9B305B1B"/>
          </w:pPr>
          <w:r w:rsidRPr="006E6D43">
            <w:rPr>
              <w:rStyle w:val="PlaceholderText"/>
            </w:rPr>
            <w:t>Click here to enter text.</w:t>
          </w:r>
        </w:p>
      </w:docPartBody>
    </w:docPart>
    <w:docPart>
      <w:docPartPr>
        <w:name w:val="18104DCB63C24703AD69F3B0ABBAC682"/>
        <w:category>
          <w:name w:val="General"/>
          <w:gallery w:val="placeholder"/>
        </w:category>
        <w:types>
          <w:type w:val="bbPlcHdr"/>
        </w:types>
        <w:behaviors>
          <w:behavior w:val="content"/>
        </w:behaviors>
        <w:guid w:val="{1D823459-9C2D-4EAC-8A86-C2F89F678548}"/>
      </w:docPartPr>
      <w:docPartBody>
        <w:p w:rsidR="00494650" w:rsidP="00494650">
          <w:pPr>
            <w:pStyle w:val="18104DCB63C24703AD69F3B0ABBAC682"/>
          </w:pPr>
          <w:r w:rsidRPr="006E6D43">
            <w:rPr>
              <w:rStyle w:val="PlaceholderText"/>
            </w:rPr>
            <w:t>Click here to enter text.</w:t>
          </w:r>
        </w:p>
      </w:docPartBody>
    </w:docPart>
    <w:docPart>
      <w:docPartPr>
        <w:name w:val="EBF44CD6DFE54005879296076FE09616"/>
        <w:category>
          <w:name w:val="General"/>
          <w:gallery w:val="placeholder"/>
        </w:category>
        <w:types>
          <w:type w:val="bbPlcHdr"/>
        </w:types>
        <w:behaviors>
          <w:behavior w:val="content"/>
        </w:behaviors>
        <w:guid w:val="{4C9311DA-9524-41F0-926A-03DDC40E5A26}"/>
      </w:docPartPr>
      <w:docPartBody>
        <w:p w:rsidR="00494650" w:rsidP="00494650">
          <w:pPr>
            <w:pStyle w:val="EBF44CD6DFE54005879296076FE09616"/>
          </w:pPr>
          <w:r w:rsidRPr="006E6D4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4650"/>
    <w:rPr>
      <w:color w:val="808080"/>
    </w:rPr>
  </w:style>
  <w:style w:type="paragraph" w:customStyle="1" w:styleId="EAE81AE354F64E16B750B5B59220482B">
    <w:name w:val="EAE81AE354F64E16B750B5B59220482B"/>
    <w:rsid w:val="0004779D"/>
  </w:style>
  <w:style w:type="paragraph" w:customStyle="1" w:styleId="BD09E9A81E0C4DE7BA843F5D33A82BBB">
    <w:name w:val="BD09E9A81E0C4DE7BA843F5D33A82BBB"/>
    <w:rsid w:val="0004779D"/>
  </w:style>
  <w:style w:type="paragraph" w:customStyle="1" w:styleId="9D6D714EE1A54D60A38F6EEAA6FDA87C">
    <w:name w:val="9D6D714EE1A54D60A38F6EEAA6FDA87C"/>
    <w:rsid w:val="0004779D"/>
  </w:style>
  <w:style w:type="paragraph" w:customStyle="1" w:styleId="207261F2563B4FAEB7C41FA0860CE0C1">
    <w:name w:val="207261F2563B4FAEB7C41FA0860CE0C1"/>
    <w:rsid w:val="0004779D"/>
  </w:style>
  <w:style w:type="paragraph" w:customStyle="1" w:styleId="9F19F286A5204974A52DD89758A55EDC">
    <w:name w:val="9F19F286A5204974A52DD89758A55EDC"/>
    <w:rsid w:val="0004779D"/>
  </w:style>
  <w:style w:type="paragraph" w:customStyle="1" w:styleId="56C2668415AA446AAF9DBA4505B1B7EC">
    <w:name w:val="56C2668415AA446AAF9DBA4505B1B7EC"/>
    <w:rsid w:val="0004779D"/>
  </w:style>
  <w:style w:type="paragraph" w:customStyle="1" w:styleId="C425AD01211740A682F848BB8E326BFF">
    <w:name w:val="C425AD01211740A682F848BB8E326BFF"/>
    <w:rsid w:val="0004779D"/>
  </w:style>
  <w:style w:type="paragraph" w:customStyle="1" w:styleId="810AC18335844471A72E36E912217A65">
    <w:name w:val="810AC18335844471A72E36E912217A65"/>
    <w:rsid w:val="0004779D"/>
  </w:style>
  <w:style w:type="paragraph" w:customStyle="1" w:styleId="3DC03618542D4E83BB8FE918CF01E4E6">
    <w:name w:val="3DC03618542D4E83BB8FE918CF01E4E6"/>
    <w:rsid w:val="0004779D"/>
  </w:style>
  <w:style w:type="paragraph" w:customStyle="1" w:styleId="CB2CD879394E478283554794750ACD00">
    <w:name w:val="CB2CD879394E478283554794750ACD00"/>
    <w:rsid w:val="0004779D"/>
  </w:style>
  <w:style w:type="paragraph" w:customStyle="1" w:styleId="42E3D462E2EA4AEBBC23D90B9B305B1B">
    <w:name w:val="42E3D462E2EA4AEBBC23D90B9B305B1B"/>
    <w:rsid w:val="00494650"/>
  </w:style>
  <w:style w:type="paragraph" w:customStyle="1" w:styleId="1AF5E288B8434AAFA053D33684DC4A55">
    <w:name w:val="1AF5E288B8434AAFA053D33684DC4A55"/>
    <w:rsid w:val="00494650"/>
  </w:style>
  <w:style w:type="paragraph" w:customStyle="1" w:styleId="DBC0506687BA4037A1908C6151B8B295">
    <w:name w:val="DBC0506687BA4037A1908C6151B8B295"/>
    <w:rsid w:val="00494650"/>
  </w:style>
  <w:style w:type="paragraph" w:customStyle="1" w:styleId="E909340377844485B8107FD66D59F4AF">
    <w:name w:val="E909340377844485B8107FD66D59F4AF"/>
    <w:rsid w:val="00494650"/>
  </w:style>
  <w:style w:type="paragraph" w:customStyle="1" w:styleId="0A6A364F4B2D4094ADF0C076CD69E9E0">
    <w:name w:val="0A6A364F4B2D4094ADF0C076CD69E9E0"/>
    <w:rsid w:val="00494650"/>
  </w:style>
  <w:style w:type="paragraph" w:customStyle="1" w:styleId="34FF0BB96AF14C54B03AB2EE71DA00A6">
    <w:name w:val="34FF0BB96AF14C54B03AB2EE71DA00A6"/>
    <w:rsid w:val="00494650"/>
  </w:style>
  <w:style w:type="paragraph" w:customStyle="1" w:styleId="18104DCB63C24703AD69F3B0ABBAC682">
    <w:name w:val="18104DCB63C24703AD69F3B0ABBAC682"/>
    <w:rsid w:val="00494650"/>
  </w:style>
  <w:style w:type="paragraph" w:customStyle="1" w:styleId="EBF44CD6DFE54005879296076FE09616">
    <w:name w:val="EBF44CD6DFE54005879296076FE09616"/>
    <w:rsid w:val="00494650"/>
  </w:style>
  <w:style w:type="paragraph" w:customStyle="1" w:styleId="9BD10D3F36ED43CA82226282E75A3F1F">
    <w:name w:val="9BD10D3F36ED43CA82226282E75A3F1F"/>
    <w:rsid w:val="00494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C3604-1F33-4E30-95A5-A5A7BF6D3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