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E2C86" w:rsidRPr="00154ED4" w:rsidP="00B3316C">
      <w:pPr>
        <w:pStyle w:val="TitleCommittee0"/>
      </w:pPr>
      <w:r w:rsidRPr="00154ED4">
        <w:t>Women and Equalities Committee</w:t>
      </w:r>
    </w:p>
    <w:p w:rsidR="00BE2C86" w:rsidRPr="00154ED4" w:rsidP="00B3316C">
      <w:pPr>
        <w:pStyle w:val="TitleInquiry0"/>
      </w:pPr>
      <w:r w:rsidRPr="00154ED4">
        <w:t xml:space="preserve">Oral evidence: </w:t>
      </w:r>
      <w:r>
        <w:fldChar w:fldCharType="begin"/>
      </w:r>
      <w:r>
        <w:instrText xml:space="preserve"> HYPERLINK "https://committees.parliament.uk/work/320/unequal-impact-coronavirus-disability-and-access-to-services/" </w:instrText>
      </w:r>
      <w:r>
        <w:fldChar w:fldCharType="separate"/>
      </w:r>
      <w:r w:rsidRPr="00585688">
        <w:rPr>
          <w:rStyle w:val="Hyperlink"/>
        </w:rPr>
        <w:t>Unequal impact</w:t>
      </w:r>
      <w:r w:rsidRPr="00585688" w:rsidR="00C66C3B">
        <w:rPr>
          <w:rStyle w:val="Hyperlink"/>
        </w:rPr>
        <w:t>?</w:t>
      </w:r>
      <w:r w:rsidRPr="00585688" w:rsidR="00F7075A">
        <w:rPr>
          <w:rStyle w:val="Hyperlink"/>
        </w:rPr>
        <w:t xml:space="preserve"> </w:t>
      </w:r>
      <w:r w:rsidRPr="00585688">
        <w:rPr>
          <w:rStyle w:val="Hyperlink"/>
        </w:rPr>
        <w:t>Coronavirus, disability and access to services</w:t>
      </w:r>
      <w:r>
        <w:fldChar w:fldCharType="end"/>
      </w:r>
      <w:r w:rsidRPr="00154ED4">
        <w:t>, HC 386</w:t>
      </w:r>
    </w:p>
    <w:p w:rsidR="00BE2C86" w:rsidRPr="00154ED4" w:rsidP="00B3316C">
      <w:pPr>
        <w:pStyle w:val="Para"/>
      </w:pPr>
      <w:r w:rsidRPr="00154ED4">
        <w:t>Wednesday 2</w:t>
      </w:r>
      <w:r w:rsidRPr="00154ED4">
        <w:t xml:space="preserve"> </w:t>
      </w:r>
      <w:r w:rsidRPr="00154ED4">
        <w:t xml:space="preserve">September </w:t>
      </w:r>
      <w:r w:rsidRPr="00154ED4">
        <w:t>2020</w:t>
      </w:r>
    </w:p>
    <w:p w:rsidR="00BE2C86" w:rsidRPr="00154ED4" w:rsidP="00B3316C">
      <w:pPr>
        <w:pStyle w:val="Para"/>
      </w:pPr>
      <w:r w:rsidRPr="00154ED4">
        <w:t xml:space="preserve">Ordered by the House of Commons to be published on </w:t>
      </w:r>
      <w:r w:rsidRPr="00154ED4" w:rsidR="005C340A">
        <w:t>2 September</w:t>
      </w:r>
      <w:r w:rsidRPr="00154ED4">
        <w:t xml:space="preserve"> 2020.</w:t>
      </w:r>
    </w:p>
    <w:p w:rsidR="00BE2C86" w:rsidRPr="00154ED4" w:rsidP="00B3316C">
      <w:r>
        <w:fldChar w:fldCharType="begin"/>
      </w:r>
      <w:r>
        <w:instrText xml:space="preserve"> HYPERLINK "https://parliamentlive.tv/Event/Index/f1af734d-131c-4e13-baaf-0f1927cf8638" </w:instrText>
      </w:r>
      <w:r>
        <w:fldChar w:fldCharType="separate"/>
      </w:r>
      <w:r w:rsidRPr="00585688">
        <w:rPr>
          <w:rStyle w:val="Hyperlink"/>
        </w:rPr>
        <w:t>Watch the meeting</w:t>
      </w:r>
      <w:r>
        <w:fldChar w:fldCharType="end"/>
      </w:r>
    </w:p>
    <w:p w:rsidR="00BE2C86" w:rsidRPr="00154ED4" w:rsidP="00EE1B83">
      <w:r w:rsidRPr="00154ED4">
        <w:t xml:space="preserve">Members present: </w:t>
      </w:r>
      <w:r w:rsidRPr="00154ED4" w:rsidR="005C340A">
        <w:t>Caroline Nokes (Chair); Sara Britcliffe; Elliot Colburn; Angela Crawley; Alex Davies</w:t>
      </w:r>
      <w:r w:rsidRPr="00154ED4" w:rsidR="00CE295F">
        <w:t>-</w:t>
      </w:r>
      <w:r w:rsidRPr="00154ED4" w:rsidR="005C340A">
        <w:t>Jones; Peter Gibson; Kim Johnson; Kate Osborne; Bell Ribeiro</w:t>
      </w:r>
      <w:r w:rsidRPr="00154ED4" w:rsidR="00CE295F">
        <w:t>-</w:t>
      </w:r>
      <w:r w:rsidRPr="00154ED4" w:rsidR="005C340A">
        <w:t>Addy; Nicola Richards.</w:t>
      </w:r>
    </w:p>
    <w:p w:rsidR="00BE2C86" w:rsidRPr="00154ED4" w:rsidP="00B3316C">
      <w:pPr>
        <w:pStyle w:val="ParaCentre"/>
      </w:pPr>
      <w:r w:rsidRPr="00154ED4">
        <w:t xml:space="preserve">Questions </w:t>
      </w:r>
      <w:r w:rsidRPr="00154ED4" w:rsidR="005C340A">
        <w:t>94</w:t>
      </w:r>
      <w:r w:rsidR="00585688">
        <w:t>–</w:t>
      </w:r>
      <w:r w:rsidRPr="00154ED4" w:rsidR="00154ED4">
        <w:rPr>
          <w:rFonts w:cs="Times New Roman"/>
        </w:rPr>
        <w:t>16</w:t>
      </w:r>
      <w:r w:rsidR="000C1623">
        <w:rPr>
          <w:rFonts w:cs="Times New Roman"/>
        </w:rPr>
        <w:t>5</w:t>
      </w:r>
      <w:bookmarkStart w:id="0" w:name="_GoBack"/>
      <w:bookmarkEnd w:id="0"/>
    </w:p>
    <w:p w:rsidR="00BE2C86" w:rsidRPr="00154ED4" w:rsidP="00B3316C">
      <w:pPr>
        <w:pStyle w:val="TitleWitnesses0"/>
      </w:pPr>
      <w:r w:rsidRPr="00154ED4">
        <w:t>Witnesses</w:t>
      </w:r>
    </w:p>
    <w:p w:rsidR="00BE2C86" w:rsidRPr="00154ED4" w:rsidP="00B3316C">
      <w:pPr>
        <w:pStyle w:val="Para"/>
      </w:pPr>
      <w:r w:rsidRPr="00154ED4">
        <w:t xml:space="preserve">I: </w:t>
      </w:r>
      <w:r w:rsidRPr="00154ED4" w:rsidR="005C340A">
        <w:t>Vicky Ford MP, Parliamentary Under</w:t>
      </w:r>
      <w:r w:rsidRPr="00154ED4" w:rsidR="005C340A">
        <w:noBreakHyphen/>
        <w:t>Secretary of State for Children and Families, Department for Education; Victoria Prentis MP, Parliamentary Under</w:t>
      </w:r>
      <w:r w:rsidRPr="00154ED4" w:rsidR="005C340A">
        <w:noBreakHyphen/>
        <w:t xml:space="preserve">Secretary of State, Department for Environment, Food and Rural Affairs; Helen Whately MP, Minister </w:t>
      </w:r>
      <w:r w:rsidRPr="00154ED4" w:rsidR="00CE295F">
        <w:t>for</w:t>
      </w:r>
      <w:r w:rsidRPr="00154ED4" w:rsidR="005C340A">
        <w:t xml:space="preserve"> Care, Department of Health and Social Care; Justin Tomlinson MP, Minister for Disabled People, Health and Work, Department for Work and Pensions; Martin Woolhead, Deputy Director for Vulnerabilities, Department for Environment, Food and Rural Affairs; Antonia Williams, Director of Mental Health, Dementia and Disabilities, Department of Health and Social Care</w:t>
      </w:r>
      <w:r w:rsidR="00585688">
        <w:t>; Sarah Baker, Deputy Director, Disability Unity, Cabinet Office</w:t>
      </w:r>
      <w:r w:rsidRPr="00154ED4" w:rsidR="005C340A">
        <w:t>.</w:t>
      </w:r>
    </w:p>
    <w:p w:rsidR="00BE2C86" w:rsidRPr="00154ED4" w:rsidP="00B3316C">
      <w:pPr>
        <w:pStyle w:val="Para"/>
      </w:pPr>
    </w:p>
    <w:p w:rsidR="00BE2C86" w:rsidRPr="00154ED4" w:rsidP="00B3316C">
      <w:pPr>
        <w:rPr>
          <w:rFonts w:eastAsia="Times New Roman"/>
          <w:szCs w:val="20"/>
        </w:rPr>
      </w:pPr>
      <w:r w:rsidRPr="00154ED4">
        <w:br w:type="page"/>
      </w:r>
    </w:p>
    <w:p w:rsidR="006708CE" w:rsidRPr="00154ED4" w:rsidP="006708CE">
      <w:pPr>
        <w:pStyle w:val="TitlePanel0"/>
        <w:rPr>
          <w:szCs w:val="28"/>
        </w:rPr>
      </w:pPr>
      <w:bookmarkStart w:id="1" w:name="Panel1"/>
      <w:r w:rsidRPr="00154ED4">
        <w:rPr>
          <w:szCs w:val="28"/>
        </w:rPr>
        <w:t>Examination of witnesses</w:t>
      </w:r>
    </w:p>
    <w:p w:rsidR="00BE2C86" w:rsidRPr="00154ED4" w:rsidP="006708CE">
      <w:pPr>
        <w:pStyle w:val="TitlePanel0"/>
        <w:jc w:val="both"/>
      </w:pPr>
      <w:r w:rsidRPr="00154ED4">
        <w:rPr>
          <w:sz w:val="22"/>
        </w:rPr>
        <w:t xml:space="preserve">Witnesses: </w:t>
      </w:r>
      <w:r w:rsidRPr="00154ED4" w:rsidR="005C340A">
        <w:rPr>
          <w:sz w:val="22"/>
        </w:rPr>
        <w:t>Vicky Ford, Victoria Prentis, Helen Whately, Justin Tomlinson, Martin Woolhead</w:t>
      </w:r>
      <w:r w:rsidR="00585688">
        <w:rPr>
          <w:sz w:val="22"/>
        </w:rPr>
        <w:t>, Sarah Baker</w:t>
      </w:r>
      <w:r w:rsidRPr="00154ED4" w:rsidR="00CE295F">
        <w:rPr>
          <w:sz w:val="22"/>
        </w:rPr>
        <w:t xml:space="preserve"> and</w:t>
      </w:r>
      <w:r w:rsidRPr="00154ED4" w:rsidR="005C340A">
        <w:rPr>
          <w:sz w:val="22"/>
        </w:rPr>
        <w:t xml:space="preserve"> Antonia Williams.</w:t>
      </w:r>
    </w:p>
    <w:p w:rsidR="007B1647" w:rsidRPr="00154ED4" w:rsidP="00BD2A3C">
      <w:pPr>
        <w:pStyle w:val="Remark"/>
      </w:pPr>
      <w:bookmarkStart w:id="2" w:name="Panel2"/>
      <w:bookmarkEnd w:id="2"/>
      <w:bookmarkEnd w:id="1"/>
      <w:r w:rsidRPr="00154ED4">
        <w:rPr>
          <w:b/>
        </w:rPr>
        <w:t>Chair:</w:t>
      </w:r>
      <w:r w:rsidRPr="00154ED4" w:rsidR="00824CA8">
        <w:t xml:space="preserve"> Good afternoon and welcome to this afternoon’s session on </w:t>
      </w:r>
      <w:r w:rsidR="00375E8A">
        <w:t>“U</w:t>
      </w:r>
      <w:r w:rsidRPr="00154ED4" w:rsidR="00824CA8">
        <w:t>nequal impact</w:t>
      </w:r>
      <w:r w:rsidR="00375E8A">
        <w:t>?</w:t>
      </w:r>
      <w:r w:rsidRPr="00154ED4" w:rsidR="00824CA8">
        <w:t xml:space="preserve"> </w:t>
      </w:r>
      <w:r w:rsidR="00375E8A">
        <w:t>C</w:t>
      </w:r>
      <w:r w:rsidRPr="00154ED4" w:rsidR="00824CA8">
        <w:t>oronavirus, disability and access to services</w:t>
      </w:r>
      <w:r w:rsidR="00375E8A">
        <w:t>”</w:t>
      </w:r>
      <w:r w:rsidRPr="00154ED4" w:rsidR="00C66C3B">
        <w:t>.</w:t>
      </w:r>
      <w:r w:rsidRPr="00154ED4" w:rsidR="00F7075A">
        <w:t xml:space="preserve"> </w:t>
      </w:r>
      <w:r w:rsidRPr="00154ED4" w:rsidR="00824CA8">
        <w:t xml:space="preserve">I would like to thank the four </w:t>
      </w:r>
      <w:r w:rsidRPr="00154ED4" w:rsidR="00CE295F">
        <w:t>M</w:t>
      </w:r>
      <w:r w:rsidRPr="00154ED4" w:rsidR="00824CA8">
        <w:t>inisters</w:t>
      </w:r>
      <w:r w:rsidRPr="00154ED4" w:rsidR="00CE295F">
        <w:t xml:space="preserve"> who</w:t>
      </w:r>
      <w:r w:rsidRPr="00154ED4" w:rsidR="00824CA8">
        <w:t xml:space="preserve"> we have joining us this afternoon for the evidence they are going to give</w:t>
      </w:r>
      <w:r w:rsidRPr="00154ED4" w:rsidR="00CE295F">
        <w:t>.</w:t>
      </w:r>
      <w:r w:rsidRPr="00154ED4" w:rsidR="00824CA8">
        <w:t xml:space="preserve"> I am going to start by asking Angela Crawley to put </w:t>
      </w:r>
      <w:r w:rsidR="00F97F7D">
        <w:t xml:space="preserve">a </w:t>
      </w:r>
      <w:r w:rsidRPr="00154ED4" w:rsidR="00824CA8">
        <w:t>question.</w:t>
      </w:r>
    </w:p>
    <w:p w:rsidR="00824CA8" w:rsidRPr="00154ED4" w:rsidP="006114E9">
      <w:pPr>
        <w:pStyle w:val="Question"/>
      </w:pPr>
      <w:r w:rsidRPr="00154ED4">
        <w:rPr>
          <w:b/>
        </w:rPr>
        <w:t>Angela Crawley:</w:t>
      </w:r>
      <w:r w:rsidRPr="00154ED4">
        <w:t xml:space="preserve"> My first question is regarding the many people who were impacted by </w:t>
      </w:r>
      <w:r w:rsidRPr="00154ED4" w:rsidR="00CE295F">
        <w:t>shielding</w:t>
      </w:r>
      <w:r w:rsidRPr="00154ED4">
        <w:t>, particularly people with disabilities</w:t>
      </w:r>
      <w:r w:rsidRPr="00154ED4" w:rsidR="00C66C3B">
        <w:t>.</w:t>
      </w:r>
      <w:r w:rsidRPr="00154ED4" w:rsidR="00F7075A">
        <w:t xml:space="preserve"> </w:t>
      </w:r>
      <w:r w:rsidRPr="00154ED4">
        <w:t>We have heard that many disabled people found the communications around the easing of the shielding guidance on 31 May quite confusing, contradictory and, in some cases, quite distressing</w:t>
      </w:r>
      <w:r w:rsidRPr="00154ED4" w:rsidR="00C66C3B">
        <w:t>.</w:t>
      </w:r>
      <w:r w:rsidRPr="00154ED4" w:rsidR="00F7075A">
        <w:t xml:space="preserve"> </w:t>
      </w:r>
      <w:r w:rsidRPr="00154ED4">
        <w:t xml:space="preserve">Was it necessary and appropriate to announce the changes to the shielding guidance by a press release on the Saturday night, with disabled people receiving communications via text message about changes </w:t>
      </w:r>
      <w:r w:rsidRPr="00154ED4" w:rsidR="006114E9">
        <w:t>to</w:t>
      </w:r>
      <w:r w:rsidRPr="00154ED4">
        <w:t xml:space="preserve"> happen to them on that Monday?</w:t>
      </w:r>
      <w:r w:rsidRPr="00154ED4" w:rsidR="006114E9">
        <w:t xml:space="preserve"> </w:t>
      </w:r>
      <w:r w:rsidRPr="00154ED4">
        <w:t>That is to Helen Whately or Justin Tomlinson, if they would like to answer that question</w:t>
      </w:r>
      <w:r w:rsidRPr="00154ED4" w:rsidR="00C66C3B">
        <w:t>.</w:t>
      </w:r>
      <w:r w:rsidRPr="00154ED4" w:rsidR="00F7075A">
        <w:t xml:space="preserve"> </w:t>
      </w:r>
    </w:p>
    <w:p w:rsidR="00522091" w:rsidRPr="00154ED4" w:rsidP="00824CA8">
      <w:pPr>
        <w:pStyle w:val="Answer"/>
      </w:pPr>
      <w:r w:rsidRPr="00154ED4">
        <w:rPr>
          <w:b/>
          <w:i/>
          <w:iCs/>
        </w:rPr>
        <w:t>Helen Whately:</w:t>
      </w:r>
      <w:r w:rsidRPr="00154ED4" w:rsidR="00824CA8">
        <w:t xml:space="preserve"> I am very happy to start</w:t>
      </w:r>
      <w:r w:rsidRPr="00154ED4" w:rsidR="00C66C3B">
        <w:t>.</w:t>
      </w:r>
      <w:r w:rsidRPr="00154ED4">
        <w:t xml:space="preserve"> </w:t>
      </w:r>
      <w:r w:rsidRPr="00154ED4" w:rsidR="00824CA8">
        <w:t>I then may also bring in Antonia Williams from the Department, who worked extensively on the area of shielding and guidelines and who can give further detai</w:t>
      </w:r>
      <w:r w:rsidRPr="00154ED4">
        <w:t>l.</w:t>
      </w:r>
    </w:p>
    <w:p w:rsidR="00824CA8" w:rsidRPr="00154ED4" w:rsidP="00824CA8">
      <w:pPr>
        <w:pStyle w:val="Answer"/>
      </w:pPr>
      <w:r w:rsidRPr="00154ED4">
        <w:t xml:space="preserve">What I can say as </w:t>
      </w:r>
      <w:r w:rsidRPr="00154ED4" w:rsidR="006114E9">
        <w:t xml:space="preserve">a </w:t>
      </w:r>
      <w:r w:rsidRPr="00154ED4">
        <w:t>top line is that clearly, in the situation of the pandemic</w:t>
      </w:r>
      <w:r w:rsidRPr="00154ED4" w:rsidR="006114E9">
        <w:t>,</w:t>
      </w:r>
      <w:r w:rsidRPr="00154ED4">
        <w:t xml:space="preserve"> we were focused on getting communications out as quickly as possible with the overall objective of saving people’s lives</w:t>
      </w:r>
      <w:r w:rsidRPr="00154ED4" w:rsidR="00C66C3B">
        <w:t>.</w:t>
      </w:r>
      <w:r w:rsidRPr="00154ED4" w:rsidR="00F7075A">
        <w:t xml:space="preserve"> </w:t>
      </w:r>
      <w:r w:rsidRPr="00154ED4">
        <w:t>Time was very much of the essence</w:t>
      </w:r>
      <w:r w:rsidRPr="00154ED4" w:rsidR="00C66C3B">
        <w:t>.</w:t>
      </w:r>
      <w:r w:rsidRPr="00154ED4" w:rsidR="00F7075A">
        <w:t xml:space="preserve"> </w:t>
      </w:r>
      <w:r w:rsidRPr="00154ED4">
        <w:t>It was a priority to get communications out and to give people the best possible advice we could on a timely basis</w:t>
      </w:r>
      <w:r w:rsidRPr="00154ED4" w:rsidR="00C66C3B">
        <w:t>.</w:t>
      </w:r>
      <w:r w:rsidRPr="00154ED4" w:rsidR="00F7075A">
        <w:t xml:space="preserve"> </w:t>
      </w:r>
      <w:r w:rsidRPr="00154ED4">
        <w:t>That is why the communications flowed as they did</w:t>
      </w:r>
      <w:r w:rsidRPr="00154ED4" w:rsidR="00C66C3B">
        <w:t>.</w:t>
      </w:r>
      <w:r w:rsidRPr="00154ED4" w:rsidR="00F7075A">
        <w:t xml:space="preserve"> </w:t>
      </w:r>
    </w:p>
    <w:p w:rsidR="00522091" w:rsidRPr="00154ED4" w:rsidP="00824CA8">
      <w:pPr>
        <w:pStyle w:val="Answer"/>
      </w:pPr>
      <w:r w:rsidRPr="00154ED4">
        <w:t>What I would also say is that during the pandemic we have absolutely learned lessons, responded to feedback and been engaging with disabled people and their representatives</w:t>
      </w:r>
      <w:r w:rsidRPr="00154ED4" w:rsidR="00C66C3B">
        <w:t>.</w:t>
      </w:r>
      <w:r w:rsidRPr="00154ED4" w:rsidR="00F7075A">
        <w:t xml:space="preserve"> </w:t>
      </w:r>
      <w:r w:rsidRPr="00154ED4">
        <w:t xml:space="preserve">Where we have heard, “We would like to have greater forewarning and more information”, we have absolutely responded to that and made sure </w:t>
      </w:r>
      <w:r w:rsidRPr="00154ED4" w:rsidR="006114E9">
        <w:t xml:space="preserve">that </w:t>
      </w:r>
      <w:r w:rsidRPr="00154ED4">
        <w:t>the communications gave people, for instance, more advanced notice and more information when people wanted it, as time went on.</w:t>
      </w:r>
    </w:p>
    <w:p w:rsidR="00E54C68" w:rsidRPr="00154ED4" w:rsidP="00824CA8">
      <w:pPr>
        <w:pStyle w:val="Answer"/>
      </w:pPr>
      <w:r w:rsidRPr="00154ED4">
        <w:rPr>
          <w:b/>
          <w:i/>
          <w:iCs/>
        </w:rPr>
        <w:t>Justin Tomlinson:</w:t>
      </w:r>
      <w:r w:rsidRPr="00154ED4" w:rsidR="00522091">
        <w:t xml:space="preserve"> </w:t>
      </w:r>
      <w:r w:rsidRPr="00154ED4">
        <w:t>I have met Angela on many occasions, and I know this is an important issue that was raised with stakeholders</w:t>
      </w:r>
      <w:r w:rsidRPr="00154ED4" w:rsidR="00C66C3B">
        <w:t>.</w:t>
      </w:r>
      <w:r w:rsidRPr="00154ED4" w:rsidR="00F7075A">
        <w:t xml:space="preserve"> </w:t>
      </w:r>
      <w:r w:rsidRPr="00154ED4">
        <w:t>Yes, these were unprecedented times</w:t>
      </w:r>
      <w:r w:rsidRPr="00154ED4" w:rsidR="00C66C3B">
        <w:t>.</w:t>
      </w:r>
      <w:r w:rsidRPr="00154ED4" w:rsidR="00F7075A">
        <w:t xml:space="preserve"> </w:t>
      </w:r>
      <w:r w:rsidRPr="00154ED4">
        <w:t>As the Minister for Disabled People, I am here representing DWP</w:t>
      </w:r>
      <w:r w:rsidR="00F97F7D">
        <w:t>,</w:t>
      </w:r>
      <w:r w:rsidRPr="00154ED4">
        <w:t xml:space="preserve"> but I am also representing the Disability Unit based </w:t>
      </w:r>
      <w:r w:rsidRPr="00154ED4" w:rsidR="00C66C3B">
        <w:t xml:space="preserve">in </w:t>
      </w:r>
      <w:r w:rsidRPr="00154ED4">
        <w:t>the Cabinet Office</w:t>
      </w:r>
      <w:r w:rsidRPr="00154ED4" w:rsidR="00C66C3B">
        <w:t>.</w:t>
      </w:r>
      <w:r w:rsidRPr="00154ED4" w:rsidR="00F7075A">
        <w:t xml:space="preserve"> </w:t>
      </w:r>
      <w:r w:rsidRPr="00154ED4">
        <w:t>That actually shows the importance of this</w:t>
      </w:r>
      <w:r w:rsidRPr="00154ED4" w:rsidR="00C66C3B">
        <w:t>.</w:t>
      </w:r>
      <w:r w:rsidRPr="00154ED4" w:rsidR="00F7075A">
        <w:t xml:space="preserve"> </w:t>
      </w:r>
      <w:r w:rsidRPr="00154ED4">
        <w:t>The Prime Minister personally commissioned the Disability Unit to be set up so that it could be the eyes and ears of disabled people across Government to embed issues and suggestions for how things can be improved.</w:t>
      </w:r>
    </w:p>
    <w:p w:rsidR="00522091" w:rsidRPr="00154ED4" w:rsidP="00824CA8">
      <w:pPr>
        <w:pStyle w:val="Answer"/>
      </w:pPr>
      <w:r w:rsidRPr="00154ED4">
        <w:t xml:space="preserve">There were examples during </w:t>
      </w:r>
      <w:r w:rsidRPr="00154ED4" w:rsidR="006114E9">
        <w:t>Covid</w:t>
      </w:r>
      <w:r w:rsidRPr="00154ED4">
        <w:noBreakHyphen/>
        <w:t>19</w:t>
      </w:r>
      <w:r w:rsidRPr="00154ED4" w:rsidR="006114E9">
        <w:t>, with the communications,</w:t>
      </w:r>
      <w:r w:rsidRPr="00154ED4">
        <w:t xml:space="preserve"> where things were done at pace and it was actually very easy for stakeholders to flag up concerns</w:t>
      </w:r>
      <w:r w:rsidRPr="00154ED4" w:rsidR="00C66C3B">
        <w:t>.</w:t>
      </w:r>
      <w:r w:rsidRPr="00154ED4" w:rsidR="00F7075A">
        <w:t xml:space="preserve"> </w:t>
      </w:r>
      <w:r w:rsidRPr="00154ED4">
        <w:t xml:space="preserve">We could then match them to the relevant </w:t>
      </w:r>
      <w:r w:rsidRPr="00154ED4" w:rsidR="006114E9">
        <w:t>D</w:t>
      </w:r>
      <w:r w:rsidRPr="00154ED4">
        <w:t>epartment and utilise their expertise and their real lived experience</w:t>
      </w:r>
      <w:r w:rsidRPr="00154ED4" w:rsidR="00C66C3B">
        <w:t>.</w:t>
      </w:r>
      <w:r w:rsidRPr="00154ED4" w:rsidR="00F7075A">
        <w:t xml:space="preserve"> </w:t>
      </w:r>
      <w:r w:rsidRPr="00154ED4" w:rsidR="006114E9">
        <w:t>W</w:t>
      </w:r>
      <w:r w:rsidRPr="00154ED4">
        <w:t xml:space="preserve">e were finding that </w:t>
      </w:r>
      <w:r w:rsidRPr="00154ED4" w:rsidR="006114E9">
        <w:t>D</w:t>
      </w:r>
      <w:r w:rsidRPr="00154ED4">
        <w:t xml:space="preserve">epartments welcomed that, </w:t>
      </w:r>
      <w:r w:rsidRPr="00154ED4" w:rsidR="009B1AD5">
        <w:t>because it was a useful resource</w:t>
      </w:r>
      <w:r w:rsidRPr="00154ED4" w:rsidR="00C66C3B">
        <w:t>.</w:t>
      </w:r>
      <w:r w:rsidRPr="00154ED4" w:rsidR="00F7075A">
        <w:t xml:space="preserve"> </w:t>
      </w:r>
      <w:r w:rsidRPr="00154ED4" w:rsidR="009B1AD5">
        <w:t>In some of the challenges</w:t>
      </w:r>
      <w:r w:rsidRPr="00154ED4" w:rsidR="00C66C3B">
        <w:t xml:space="preserve"> we </w:t>
      </w:r>
      <w:r w:rsidRPr="00154ED4" w:rsidR="006114E9">
        <w:t xml:space="preserve">all </w:t>
      </w:r>
      <w:r w:rsidRPr="00154ED4" w:rsidR="00C66C3B">
        <w:t>had to navigate</w:t>
      </w:r>
      <w:r w:rsidRPr="00154ED4" w:rsidR="006114E9">
        <w:t>,</w:t>
      </w:r>
      <w:r w:rsidRPr="00154ED4" w:rsidR="00C66C3B">
        <w:t xml:space="preserve"> you did</w:t>
      </w:r>
      <w:r w:rsidRPr="00154ED4" w:rsidR="009B1AD5">
        <w:t xml:space="preserve"> not know the questions or the answers</w:t>
      </w:r>
      <w:r w:rsidRPr="00154ED4" w:rsidR="00190D31">
        <w:t>, but</w:t>
      </w:r>
      <w:r w:rsidRPr="00154ED4" w:rsidR="006114E9">
        <w:t xml:space="preserve"> those were</w:t>
      </w:r>
      <w:r w:rsidRPr="00154ED4" w:rsidR="00190D31">
        <w:t xml:space="preserve"> the</w:t>
      </w:r>
      <w:r w:rsidRPr="00154ED4" w:rsidR="00437A0D">
        <w:t xml:space="preserve"> </w:t>
      </w:r>
      <w:r w:rsidRPr="00154ED4" w:rsidR="009B1AD5">
        <w:t>real lived experiences</w:t>
      </w:r>
      <w:r w:rsidRPr="00154ED4" w:rsidR="00C66C3B">
        <w:t>.</w:t>
      </w:r>
      <w:r w:rsidRPr="00154ED4" w:rsidR="00F7075A">
        <w:t xml:space="preserve"> </w:t>
      </w:r>
      <w:r w:rsidRPr="00154ED4" w:rsidR="00437A0D">
        <w:t xml:space="preserve">One of the positives for me is how different </w:t>
      </w:r>
      <w:r w:rsidRPr="00154ED4" w:rsidR="006114E9">
        <w:t>D</w:t>
      </w:r>
      <w:r w:rsidRPr="00154ED4" w:rsidR="00437A0D">
        <w:t xml:space="preserve">epartments now fully embrace </w:t>
      </w:r>
      <w:r w:rsidRPr="00154ED4" w:rsidR="00190D31">
        <w:t>how we can bring together the right stakeholders</w:t>
      </w:r>
      <w:r w:rsidRPr="00154ED4" w:rsidR="00C66C3B">
        <w:t>.</w:t>
      </w:r>
      <w:r w:rsidRPr="00154ED4" w:rsidR="00F7075A">
        <w:t xml:space="preserve"> </w:t>
      </w:r>
      <w:r w:rsidRPr="00154ED4" w:rsidR="006114E9">
        <w:t xml:space="preserve">You have the </w:t>
      </w:r>
      <w:r w:rsidRPr="00154ED4" w:rsidR="00190D31">
        <w:t>main disability charities</w:t>
      </w:r>
      <w:r w:rsidRPr="00154ED4" w:rsidR="006114E9">
        <w:t xml:space="preserve"> and</w:t>
      </w:r>
      <w:r w:rsidRPr="00154ED4" w:rsidR="00190D31">
        <w:t xml:space="preserve"> disability organisations led by disabled people</w:t>
      </w:r>
      <w:r w:rsidRPr="00154ED4" w:rsidR="006114E9">
        <w:t xml:space="preserve">, and </w:t>
      </w:r>
      <w:r w:rsidRPr="00154ED4" w:rsidR="00190D31">
        <w:t>individual disabled people are able to feed in through our different networks and engagement process</w:t>
      </w:r>
      <w:r w:rsidRPr="00154ED4" w:rsidR="00C66C3B">
        <w:t>.</w:t>
      </w:r>
      <w:r w:rsidRPr="00154ED4" w:rsidR="00F7075A">
        <w:t xml:space="preserve"> </w:t>
      </w:r>
      <w:r w:rsidRPr="00154ED4" w:rsidR="00190D31">
        <w:t>They have become a really valuable resource.</w:t>
      </w:r>
    </w:p>
    <w:p w:rsidR="00190D31" w:rsidRPr="00154ED4" w:rsidP="00824CA8">
      <w:pPr>
        <w:pStyle w:val="Answer"/>
      </w:pPr>
      <w:r w:rsidRPr="00154ED4">
        <w:t>Specifically on communication, they also have extensive mailing lists and they are a trusted source of news</w:t>
      </w:r>
      <w:r w:rsidRPr="00154ED4" w:rsidR="00C66C3B">
        <w:t>.</w:t>
      </w:r>
      <w:r w:rsidRPr="00154ED4" w:rsidR="00F7075A">
        <w:t xml:space="preserve"> </w:t>
      </w:r>
      <w:r w:rsidRPr="00154ED4">
        <w:t>Working with them, for them to directly share updates with their members, was a really effective way to get communications to disabled people</w:t>
      </w:r>
      <w:r w:rsidRPr="00154ED4" w:rsidR="00C66C3B">
        <w:t>.</w:t>
      </w:r>
      <w:r w:rsidRPr="00154ED4" w:rsidR="00F7075A">
        <w:t xml:space="preserve"> </w:t>
      </w:r>
    </w:p>
    <w:p w:rsidR="00190D31" w:rsidRPr="00154ED4" w:rsidP="0098122A">
      <w:pPr>
        <w:pStyle w:val="Question"/>
        <w:rPr>
          <w:rFonts w:cs="Times New Roman"/>
        </w:rPr>
      </w:pPr>
      <w:r w:rsidRPr="00154ED4">
        <w:rPr>
          <w:b/>
        </w:rPr>
        <w:t>Angela Crawley:</w:t>
      </w:r>
      <w:r w:rsidRPr="00154ED4">
        <w:t xml:space="preserve"> Justin, my next question is also for you</w:t>
      </w:r>
      <w:r w:rsidRPr="00154ED4" w:rsidR="00C66C3B">
        <w:t>.</w:t>
      </w:r>
      <w:r w:rsidRPr="00154ED4" w:rsidR="00F7075A">
        <w:t xml:space="preserve"> </w:t>
      </w:r>
      <w:r w:rsidRPr="00154ED4">
        <w:t>Given what you have just outlined, you will obviously appreciate that many disabled people had a long list of complaints about the Government’s communications in terms of the lack of accessible formats, including Easy Read and British Sign Language, during the pandemic.</w:t>
      </w:r>
      <w:r w:rsidRPr="00154ED4" w:rsidR="00B7713B">
        <w:t xml:space="preserve"> </w:t>
      </w:r>
      <w:r w:rsidRPr="00154ED4">
        <w:t xml:space="preserve">Did the accessibility </w:t>
      </w:r>
      <w:r w:rsidRPr="00154ED4">
        <w:rPr>
          <w:rFonts w:cs="Times New Roman"/>
        </w:rPr>
        <w:t xml:space="preserve">of the Government’s communication fall short of </w:t>
      </w:r>
      <w:r w:rsidRPr="00154ED4" w:rsidR="00B7713B">
        <w:rPr>
          <w:rFonts w:cs="Times New Roman"/>
        </w:rPr>
        <w:t>their</w:t>
      </w:r>
      <w:r w:rsidRPr="00154ED4">
        <w:rPr>
          <w:rFonts w:cs="Times New Roman"/>
        </w:rPr>
        <w:t xml:space="preserve"> equality duties</w:t>
      </w:r>
      <w:r w:rsidRPr="00154ED4" w:rsidR="00C66C3B">
        <w:rPr>
          <w:rFonts w:cs="Times New Roman"/>
        </w:rPr>
        <w:t>?</w:t>
      </w:r>
      <w:r w:rsidRPr="00154ED4" w:rsidR="00F7075A">
        <w:rPr>
          <w:rFonts w:cs="Times New Roman"/>
        </w:rPr>
        <w:t xml:space="preserve"> </w:t>
      </w:r>
      <w:r w:rsidRPr="00154ED4">
        <w:rPr>
          <w:rFonts w:cs="Times New Roman"/>
        </w:rPr>
        <w:t xml:space="preserve">Specifically with regard to disability charities, they </w:t>
      </w:r>
      <w:r w:rsidRPr="00154ED4" w:rsidR="00B7713B">
        <w:rPr>
          <w:rFonts w:cs="Times New Roman"/>
        </w:rPr>
        <w:t xml:space="preserve">emphasised that, in terms of </w:t>
      </w:r>
      <w:r w:rsidRPr="00154ED4">
        <w:rPr>
          <w:rFonts w:cs="Times New Roman"/>
        </w:rPr>
        <w:t>accessible communicatio</w:t>
      </w:r>
      <w:r w:rsidRPr="00154ED4" w:rsidR="00B7713B">
        <w:rPr>
          <w:rFonts w:cs="Times New Roman"/>
        </w:rPr>
        <w:t>ns p</w:t>
      </w:r>
      <w:r w:rsidRPr="00154ED4">
        <w:rPr>
          <w:rFonts w:cs="Times New Roman"/>
        </w:rPr>
        <w:t>articularly for those who are deaf and disabled people</w:t>
      </w:r>
      <w:r w:rsidRPr="00154ED4" w:rsidR="00B7713B">
        <w:rPr>
          <w:rFonts w:cs="Times New Roman"/>
        </w:rPr>
        <w:t>, it</w:t>
      </w:r>
      <w:r w:rsidRPr="00154ED4">
        <w:rPr>
          <w:rFonts w:cs="Times New Roman"/>
        </w:rPr>
        <w:t xml:space="preserve"> ought to be simpler to achieve, particularly if it had been </w:t>
      </w:r>
      <w:r w:rsidRPr="00154ED4" w:rsidR="001A36F6">
        <w:rPr>
          <w:rFonts w:cs="Times New Roman"/>
        </w:rPr>
        <w:t>de</w:t>
      </w:r>
      <w:r w:rsidRPr="00154ED4">
        <w:rPr>
          <w:rFonts w:cs="Times New Roman"/>
        </w:rPr>
        <w:t>signed from the start and accessible</w:t>
      </w:r>
      <w:r w:rsidRPr="00154ED4" w:rsidR="00C66C3B">
        <w:rPr>
          <w:rFonts w:cs="Times New Roman"/>
        </w:rPr>
        <w:t>.</w:t>
      </w:r>
      <w:r w:rsidRPr="00154ED4" w:rsidR="00F7075A">
        <w:rPr>
          <w:rFonts w:cs="Times New Roman"/>
        </w:rPr>
        <w:t xml:space="preserve"> </w:t>
      </w:r>
      <w:r w:rsidRPr="00154ED4">
        <w:rPr>
          <w:rFonts w:cs="Times New Roman"/>
        </w:rPr>
        <w:t>Why was that not built in from the start or at least at a much earlier stage</w:t>
      </w:r>
      <w:r w:rsidRPr="00154ED4" w:rsidR="001A36F6">
        <w:rPr>
          <w:rFonts w:cs="Times New Roman"/>
        </w:rPr>
        <w:t xml:space="preserve"> in the communications?</w:t>
      </w:r>
    </w:p>
    <w:p w:rsidR="001A36F6" w:rsidRPr="00154ED4" w:rsidP="00190D31">
      <w:pPr>
        <w:pStyle w:val="QuestionCont"/>
      </w:pPr>
      <w:r w:rsidRPr="00154ED4">
        <w:rPr>
          <w:b/>
          <w:i/>
          <w:iCs/>
        </w:rPr>
        <w:t>Justin Tomlinson:</w:t>
      </w:r>
      <w:r w:rsidRPr="00154ED4" w:rsidR="00190D31">
        <w:t xml:space="preserve"> </w:t>
      </w:r>
      <w:r w:rsidRPr="00154ED4">
        <w:t>That is a really fair challenge</w:t>
      </w:r>
      <w:r w:rsidRPr="00154ED4" w:rsidR="00C66C3B">
        <w:t>.</w:t>
      </w:r>
      <w:r w:rsidRPr="00154ED4" w:rsidR="00F7075A">
        <w:t xml:space="preserve"> </w:t>
      </w:r>
      <w:r w:rsidRPr="00154ED4">
        <w:t xml:space="preserve">Right throughout </w:t>
      </w:r>
      <w:r w:rsidRPr="00154ED4" w:rsidR="006114E9">
        <w:t>Covid</w:t>
      </w:r>
      <w:r w:rsidRPr="00154ED4">
        <w:noBreakHyphen/>
        <w:t>19, I have been doing extensive engagement with stakeholders of different sizes right across the country</w:t>
      </w:r>
      <w:r w:rsidRPr="00154ED4" w:rsidR="00C66C3B">
        <w:t>.</w:t>
      </w:r>
      <w:r w:rsidRPr="00154ED4" w:rsidR="00F7075A">
        <w:t xml:space="preserve"> </w:t>
      </w:r>
      <w:r w:rsidRPr="00154ED4">
        <w:t>That is important</w:t>
      </w:r>
      <w:r w:rsidRPr="00154ED4" w:rsidR="00C66C3B">
        <w:t>.</w:t>
      </w:r>
      <w:r w:rsidRPr="00154ED4" w:rsidR="00F7075A">
        <w:t xml:space="preserve"> </w:t>
      </w:r>
      <w:r w:rsidRPr="00154ED4">
        <w:t>It cannot just be London</w:t>
      </w:r>
      <w:r w:rsidRPr="00154ED4">
        <w:noBreakHyphen/>
        <w:t>based organisations; it has to be right across the country</w:t>
      </w:r>
      <w:r w:rsidRPr="00154ED4" w:rsidR="00C66C3B">
        <w:t>.</w:t>
      </w:r>
      <w:r w:rsidRPr="00154ED4" w:rsidR="00F7075A">
        <w:t xml:space="preserve"> </w:t>
      </w:r>
      <w:r w:rsidRPr="00154ED4">
        <w:t>At the beginning, there were concerns raised about different parts of communications, but actually there has been a really positive response</w:t>
      </w:r>
      <w:r w:rsidRPr="00154ED4" w:rsidR="00C66C3B">
        <w:t>.</w:t>
      </w:r>
      <w:r w:rsidRPr="00154ED4" w:rsidR="00F7075A">
        <w:t xml:space="preserve"> </w:t>
      </w:r>
      <w:r w:rsidRPr="00154ED4">
        <w:t>You hit the nail on the head there about the importance of involving those organisations.</w:t>
      </w:r>
    </w:p>
    <w:p w:rsidR="00020FA1" w:rsidRPr="00154ED4" w:rsidP="00190D31">
      <w:pPr>
        <w:pStyle w:val="QuestionCont"/>
      </w:pPr>
      <w:r w:rsidRPr="00154ED4">
        <w:t>RNIB is an example</w:t>
      </w:r>
      <w:r w:rsidRPr="00154ED4" w:rsidR="00B7713B">
        <w:t>. T</w:t>
      </w:r>
      <w:r w:rsidRPr="00154ED4">
        <w:t xml:space="preserve">hey have been working with a number of </w:t>
      </w:r>
      <w:r w:rsidRPr="00154ED4" w:rsidR="00B7713B">
        <w:t>D</w:t>
      </w:r>
      <w:r w:rsidRPr="00154ED4">
        <w:t>epartments to help design communications going forward</w:t>
      </w:r>
      <w:r w:rsidRPr="00154ED4" w:rsidR="00B7713B">
        <w:t>, to make sure that, a</w:t>
      </w:r>
      <w:r w:rsidRPr="00154ED4">
        <w:t>s the Prime Minister will issue letters in the future, they will be put into Easy Read</w:t>
      </w:r>
      <w:r w:rsidRPr="00154ED4" w:rsidR="00B7713B">
        <w:t xml:space="preserve">, </w:t>
      </w:r>
      <w:r w:rsidRPr="00154ED4">
        <w:t>they will be in the correct font</w:t>
      </w:r>
      <w:r w:rsidRPr="00154ED4" w:rsidR="00B7713B">
        <w:t>,</w:t>
      </w:r>
      <w:r w:rsidRPr="00154ED4">
        <w:t xml:space="preserve"> braille will be available</w:t>
      </w:r>
      <w:r w:rsidRPr="00154ED4" w:rsidR="00B7713B">
        <w:t>, et cetera</w:t>
      </w:r>
      <w:r w:rsidRPr="00154ED4" w:rsidR="00C66C3B">
        <w:t>.</w:t>
      </w:r>
      <w:r w:rsidRPr="00154ED4" w:rsidR="00F7075A">
        <w:t xml:space="preserve"> </w:t>
      </w:r>
      <w:r w:rsidRPr="00154ED4">
        <w:t>This is really important</w:t>
      </w:r>
      <w:r w:rsidRPr="00154ED4" w:rsidR="00C66C3B">
        <w:t>.</w:t>
      </w:r>
      <w:r w:rsidRPr="00154ED4" w:rsidR="00F7075A">
        <w:t xml:space="preserve"> </w:t>
      </w:r>
      <w:r w:rsidRPr="00154ED4">
        <w:t xml:space="preserve">As these issues were being raised, we were quickly able to share them with each individual </w:t>
      </w:r>
      <w:r w:rsidRPr="00154ED4" w:rsidR="00B7713B">
        <w:t>Department, which is</w:t>
      </w:r>
      <w:r w:rsidRPr="00154ED4">
        <w:t xml:space="preserve"> responsible in </w:t>
      </w:r>
      <w:r w:rsidRPr="00154ED4" w:rsidR="00B7713B">
        <w:t>its</w:t>
      </w:r>
      <w:r w:rsidRPr="00154ED4">
        <w:t xml:space="preserve"> own right for following the Equality Act.</w:t>
      </w:r>
    </w:p>
    <w:p w:rsidR="00020FA1" w:rsidRPr="00154ED4" w:rsidP="00190D31">
      <w:pPr>
        <w:pStyle w:val="QuestionCont"/>
      </w:pPr>
      <w:r w:rsidRPr="00154ED4">
        <w:t>We were able to make sure, through the Cabinet Office equality team, that there was training available</w:t>
      </w:r>
      <w:r w:rsidRPr="00154ED4" w:rsidR="00C66C3B">
        <w:t>.</w:t>
      </w:r>
      <w:r w:rsidRPr="00154ED4" w:rsidR="00F7075A">
        <w:t xml:space="preserve"> </w:t>
      </w:r>
      <w:r w:rsidRPr="00154ED4">
        <w:t>I know over 300 comm</w:t>
      </w:r>
      <w:r w:rsidRPr="00154ED4" w:rsidR="00B7713B">
        <w:t>s</w:t>
      </w:r>
      <w:r w:rsidRPr="00154ED4">
        <w:t xml:space="preserve"> representatives across Government have taken up that training since April, and things have been rightly transformed</w:t>
      </w:r>
      <w:r w:rsidRPr="00154ED4" w:rsidR="00C66C3B">
        <w:t>.</w:t>
      </w:r>
      <w:r w:rsidRPr="00154ED4" w:rsidR="00F7075A">
        <w:t xml:space="preserve"> </w:t>
      </w:r>
      <w:r w:rsidRPr="00154ED4">
        <w:t>Again, there is an opportunity here</w:t>
      </w:r>
      <w:r w:rsidRPr="00154ED4" w:rsidR="00C66C3B">
        <w:t>.</w:t>
      </w:r>
      <w:r w:rsidRPr="00154ED4" w:rsidR="00F7075A">
        <w:t xml:space="preserve"> </w:t>
      </w:r>
      <w:r w:rsidRPr="00154ED4">
        <w:t xml:space="preserve">We do not </w:t>
      </w:r>
      <w:r w:rsidRPr="00154ED4">
        <w:t xml:space="preserve">just want this to be a significant improvement as we have navigated through </w:t>
      </w:r>
      <w:r w:rsidRPr="00154ED4" w:rsidR="006114E9">
        <w:t>Covid</w:t>
      </w:r>
      <w:r w:rsidRPr="00154ED4">
        <w:noBreakHyphen/>
        <w:t>19 but to become embedded and to become a given</w:t>
      </w:r>
      <w:r w:rsidRPr="00154ED4" w:rsidR="00C66C3B">
        <w:t>.</w:t>
      </w:r>
      <w:r w:rsidRPr="00154ED4" w:rsidR="00F7075A">
        <w:t xml:space="preserve"> </w:t>
      </w:r>
    </w:p>
    <w:p w:rsidR="00190D31" w:rsidRPr="00154ED4" w:rsidP="00190D31">
      <w:pPr>
        <w:pStyle w:val="QuestionCont"/>
        <w:rPr>
          <w:rFonts w:cs="Times New Roman"/>
        </w:rPr>
      </w:pPr>
      <w:r w:rsidRPr="00154ED4">
        <w:t xml:space="preserve">There was </w:t>
      </w:r>
      <w:r w:rsidRPr="00154ED4" w:rsidR="00C00A22">
        <w:t xml:space="preserve">a </w:t>
      </w:r>
      <w:r w:rsidRPr="00154ED4" w:rsidR="006114E9">
        <w:t>Covid</w:t>
      </w:r>
      <w:r w:rsidRPr="00154ED4">
        <w:noBreakHyphen/>
        <w:t xml:space="preserve">19 </w:t>
      </w:r>
      <w:r w:rsidRPr="00154ED4" w:rsidR="00B7713B">
        <w:t>m</w:t>
      </w:r>
      <w:r w:rsidRPr="00154ED4">
        <w:t xml:space="preserve">inisterial </w:t>
      </w:r>
      <w:r w:rsidRPr="00154ED4" w:rsidR="00B7713B">
        <w:t>g</w:t>
      </w:r>
      <w:r w:rsidRPr="00154ED4">
        <w:t>roup</w:t>
      </w:r>
      <w:r w:rsidRPr="00154ED4" w:rsidR="00B7713B">
        <w:t xml:space="preserve"> that met</w:t>
      </w:r>
      <w:r w:rsidRPr="00154ED4">
        <w:t xml:space="preserve">, and </w:t>
      </w:r>
      <w:r w:rsidRPr="00154ED4" w:rsidR="00C00A22">
        <w:t>I was able to champion the resource of the Disability Unit and the disability stakeholder network to say, as you rightly highlighted, that it is far quicker to use those organisations</w:t>
      </w:r>
      <w:r w:rsidRPr="00154ED4" w:rsidR="00B7713B">
        <w:t>,</w:t>
      </w:r>
      <w:r w:rsidRPr="00154ED4" w:rsidR="00C00A22">
        <w:t xml:space="preserve"> with their own collective experience and expertise</w:t>
      </w:r>
      <w:r w:rsidRPr="00154ED4" w:rsidR="00B7713B">
        <w:t>,</w:t>
      </w:r>
      <w:r w:rsidRPr="00154ED4" w:rsidR="00C00A22">
        <w:t xml:space="preserve"> to share how we do things</w:t>
      </w:r>
      <w:r w:rsidRPr="00154ED4" w:rsidR="00C66C3B">
        <w:t>.</w:t>
      </w:r>
      <w:r w:rsidRPr="00154ED4" w:rsidR="00F7075A">
        <w:t xml:space="preserve"> </w:t>
      </w:r>
      <w:r w:rsidRPr="00154ED4" w:rsidR="00C00A22">
        <w:t xml:space="preserve">In my own Department, DWP, I am proud that we have our own DWP signed YouTube channel where we have 21 </w:t>
      </w:r>
      <w:r w:rsidRPr="00154ED4" w:rsidR="006114E9">
        <w:t>Covid</w:t>
      </w:r>
      <w:r w:rsidRPr="00154ED4" w:rsidR="00C00A22">
        <w:noBreakHyphen/>
        <w:t>19 updates provided with a BSL interpreter</w:t>
      </w:r>
      <w:r w:rsidRPr="00154ED4" w:rsidR="00C66C3B">
        <w:t>.</w:t>
      </w:r>
      <w:r w:rsidRPr="00154ED4" w:rsidR="00F7075A">
        <w:t xml:space="preserve"> </w:t>
      </w:r>
      <w:r w:rsidRPr="00154ED4" w:rsidR="00C00A22">
        <w:t xml:space="preserve">Those might be about explaining how </w:t>
      </w:r>
      <w:r w:rsidRPr="00154ED4" w:rsidR="00B7713B">
        <w:t>u</w:t>
      </w:r>
      <w:r w:rsidRPr="00154ED4" w:rsidR="00C00A22">
        <w:t xml:space="preserve">niversal </w:t>
      </w:r>
      <w:r w:rsidRPr="00154ED4" w:rsidR="00B7713B">
        <w:t>c</w:t>
      </w:r>
      <w:r w:rsidRPr="00154ED4" w:rsidR="00C00A22">
        <w:t xml:space="preserve">redit or </w:t>
      </w:r>
      <w:r w:rsidRPr="00154ED4" w:rsidR="00CC2443">
        <w:t xml:space="preserve">the </w:t>
      </w:r>
      <w:r w:rsidRPr="00154ED4" w:rsidR="00B7713B">
        <w:t>p</w:t>
      </w:r>
      <w:r w:rsidRPr="00154ED4" w:rsidR="00C00A22">
        <w:t xml:space="preserve">ersonal </w:t>
      </w:r>
      <w:r w:rsidRPr="00154ED4" w:rsidR="00B7713B">
        <w:t>i</w:t>
      </w:r>
      <w:r w:rsidRPr="00154ED4" w:rsidR="00C00A22">
        <w:t>ndependence</w:t>
      </w:r>
      <w:r w:rsidRPr="00154ED4" w:rsidR="00CC2443">
        <w:t xml:space="preserve"> </w:t>
      </w:r>
      <w:r w:rsidRPr="00154ED4" w:rsidR="00B7713B">
        <w:t>p</w:t>
      </w:r>
      <w:r w:rsidRPr="00154ED4" w:rsidR="00CC2443">
        <w:t>ayment</w:t>
      </w:r>
      <w:r w:rsidRPr="00154ED4" w:rsidR="00C00A22">
        <w:rPr>
          <w:rFonts w:cs="Times New Roman"/>
        </w:rPr>
        <w:t xml:space="preserve"> work</w:t>
      </w:r>
      <w:r w:rsidRPr="00154ED4" w:rsidR="00B87D5C">
        <w:rPr>
          <w:rFonts w:cs="Times New Roman"/>
        </w:rPr>
        <w:t>s</w:t>
      </w:r>
      <w:r w:rsidRPr="00154ED4" w:rsidR="00C66C3B">
        <w:rPr>
          <w:rFonts w:cs="Times New Roman"/>
        </w:rPr>
        <w:t>.</w:t>
      </w:r>
      <w:r w:rsidRPr="00154ED4" w:rsidR="00F7075A">
        <w:rPr>
          <w:rFonts w:cs="Times New Roman"/>
        </w:rPr>
        <w:t xml:space="preserve"> </w:t>
      </w:r>
      <w:r w:rsidRPr="00154ED4" w:rsidR="00C00A22">
        <w:rPr>
          <w:rFonts w:cs="Times New Roman"/>
        </w:rPr>
        <w:t>There are a number of videos on Access to Work provided in BSL</w:t>
      </w:r>
      <w:r w:rsidRPr="00154ED4" w:rsidR="00C66C3B">
        <w:rPr>
          <w:rFonts w:cs="Times New Roman"/>
        </w:rPr>
        <w:t>.</w:t>
      </w:r>
      <w:r w:rsidRPr="00154ED4" w:rsidR="00F7075A">
        <w:rPr>
          <w:rFonts w:cs="Times New Roman"/>
        </w:rPr>
        <w:t xml:space="preserve"> </w:t>
      </w:r>
      <w:r w:rsidRPr="00154ED4" w:rsidR="00C00A22">
        <w:rPr>
          <w:rFonts w:cs="Times New Roman"/>
        </w:rPr>
        <w:t xml:space="preserve">This is working with organisations like RNIB to transcribe the </w:t>
      </w:r>
      <w:r w:rsidRPr="00154ED4" w:rsidR="00B87D5C">
        <w:rPr>
          <w:rFonts w:cs="Times New Roman"/>
        </w:rPr>
        <w:t xml:space="preserve">GOV.UK </w:t>
      </w:r>
      <w:r w:rsidRPr="00154ED4" w:rsidR="00C00A22">
        <w:rPr>
          <w:rFonts w:cs="Times New Roman"/>
        </w:rPr>
        <w:t xml:space="preserve">pages on advice around </w:t>
      </w:r>
      <w:r w:rsidRPr="00154ED4" w:rsidR="006114E9">
        <w:rPr>
          <w:rFonts w:cs="Times New Roman"/>
        </w:rPr>
        <w:t>Covid</w:t>
      </w:r>
      <w:r w:rsidRPr="00154ED4" w:rsidR="00C00A22">
        <w:rPr>
          <w:rFonts w:cs="Times New Roman"/>
        </w:rPr>
        <w:noBreakHyphen/>
        <w:t>19</w:t>
      </w:r>
      <w:r w:rsidRPr="00154ED4" w:rsidR="00B87D5C">
        <w:rPr>
          <w:rFonts w:cs="Times New Roman"/>
        </w:rPr>
        <w:t xml:space="preserve"> and</w:t>
      </w:r>
      <w:r w:rsidRPr="00154ED4" w:rsidR="00C00A22">
        <w:rPr>
          <w:rFonts w:cs="Times New Roman"/>
        </w:rPr>
        <w:t xml:space="preserve"> financial support</w:t>
      </w:r>
      <w:r w:rsidRPr="00154ED4" w:rsidR="00C66C3B">
        <w:rPr>
          <w:rFonts w:cs="Times New Roman"/>
        </w:rPr>
        <w:t>.</w:t>
      </w:r>
      <w:r w:rsidRPr="00154ED4" w:rsidR="00F7075A">
        <w:rPr>
          <w:rFonts w:cs="Times New Roman"/>
        </w:rPr>
        <w:t xml:space="preserve"> </w:t>
      </w:r>
      <w:r w:rsidRPr="00154ED4" w:rsidR="00C00A22">
        <w:rPr>
          <w:rFonts w:cs="Times New Roman"/>
        </w:rPr>
        <w:t>Again, sharing that information through their networks is really good.</w:t>
      </w:r>
    </w:p>
    <w:p w:rsidR="00C00A22" w:rsidRPr="00154ED4" w:rsidP="00190D31">
      <w:pPr>
        <w:pStyle w:val="QuestionCont"/>
        <w:rPr>
          <w:rFonts w:cs="Times New Roman"/>
        </w:rPr>
      </w:pPr>
      <w:r w:rsidRPr="00154ED4">
        <w:rPr>
          <w:rFonts w:cs="Times New Roman"/>
        </w:rPr>
        <w:t xml:space="preserve">There is another </w:t>
      </w:r>
      <w:r w:rsidRPr="00154ED4">
        <w:rPr>
          <w:rFonts w:cs="Times New Roman"/>
        </w:rPr>
        <w:t>positive</w:t>
      </w:r>
      <w:r w:rsidRPr="00154ED4">
        <w:rPr>
          <w:rFonts w:cs="Times New Roman"/>
        </w:rPr>
        <w:t xml:space="preserve"> that </w:t>
      </w:r>
      <w:r w:rsidRPr="00154ED4">
        <w:rPr>
          <w:rFonts w:cs="Times New Roman"/>
        </w:rPr>
        <w:t>I saw from it</w:t>
      </w:r>
      <w:r w:rsidRPr="00154ED4" w:rsidR="00C66C3B">
        <w:rPr>
          <w:rFonts w:cs="Times New Roman"/>
        </w:rPr>
        <w:t>.</w:t>
      </w:r>
      <w:r w:rsidRPr="00154ED4" w:rsidR="00F7075A">
        <w:rPr>
          <w:rFonts w:cs="Times New Roman"/>
        </w:rPr>
        <w:t xml:space="preserve"> </w:t>
      </w:r>
      <w:r w:rsidRPr="00154ED4">
        <w:rPr>
          <w:rFonts w:cs="Times New Roman"/>
        </w:rPr>
        <w:t>We have a monthly network with about 5,000 subscribers</w:t>
      </w:r>
      <w:r w:rsidRPr="00154ED4" w:rsidR="00C66C3B">
        <w:rPr>
          <w:rFonts w:cs="Times New Roman"/>
        </w:rPr>
        <w:t>.</w:t>
      </w:r>
      <w:r w:rsidRPr="00154ED4" w:rsidR="00F7075A">
        <w:rPr>
          <w:rFonts w:cs="Times New Roman"/>
        </w:rPr>
        <w:t xml:space="preserve"> </w:t>
      </w:r>
      <w:r w:rsidRPr="00154ED4">
        <w:rPr>
          <w:rFonts w:cs="Times New Roman"/>
        </w:rPr>
        <w:t>That jumped to 9,000</w:t>
      </w:r>
      <w:r w:rsidRPr="00154ED4" w:rsidR="00C66C3B">
        <w:rPr>
          <w:rFonts w:cs="Times New Roman"/>
        </w:rPr>
        <w:t>.</w:t>
      </w:r>
      <w:r w:rsidRPr="00154ED4" w:rsidR="00F7075A">
        <w:rPr>
          <w:rFonts w:cs="Times New Roman"/>
        </w:rPr>
        <w:t xml:space="preserve"> </w:t>
      </w:r>
      <w:r w:rsidRPr="00154ED4">
        <w:rPr>
          <w:rFonts w:cs="Times New Roman"/>
        </w:rPr>
        <w:t>That is welfare advis</w:t>
      </w:r>
      <w:r w:rsidRPr="00154ED4">
        <w:rPr>
          <w:rFonts w:cs="Times New Roman"/>
        </w:rPr>
        <w:t>e</w:t>
      </w:r>
      <w:r w:rsidRPr="00154ED4">
        <w:rPr>
          <w:rFonts w:cs="Times New Roman"/>
        </w:rPr>
        <w:t>rs, disability organisations and charities</w:t>
      </w:r>
      <w:r w:rsidRPr="00154ED4" w:rsidR="00C66C3B">
        <w:rPr>
          <w:rFonts w:cs="Times New Roman"/>
        </w:rPr>
        <w:t>.</w:t>
      </w:r>
      <w:r w:rsidRPr="00154ED4" w:rsidR="00F7075A">
        <w:rPr>
          <w:rFonts w:cs="Times New Roman"/>
        </w:rPr>
        <w:t xml:space="preserve"> </w:t>
      </w:r>
      <w:r w:rsidRPr="00154ED4">
        <w:rPr>
          <w:rFonts w:cs="Times New Roman"/>
        </w:rPr>
        <w:t>We went from providing monthly updates to weekly updates, and we have very good feedback from that</w:t>
      </w:r>
      <w:r w:rsidRPr="00154ED4" w:rsidR="00C66C3B">
        <w:rPr>
          <w:rFonts w:cs="Times New Roman"/>
        </w:rPr>
        <w:t>.</w:t>
      </w:r>
      <w:r w:rsidRPr="00154ED4" w:rsidR="00F7075A">
        <w:rPr>
          <w:rFonts w:cs="Times New Roman"/>
        </w:rPr>
        <w:t xml:space="preserve"> </w:t>
      </w:r>
    </w:p>
    <w:p w:rsidR="00C00A22" w:rsidRPr="00154ED4" w:rsidP="00747B31">
      <w:pPr>
        <w:pStyle w:val="Question"/>
        <w:rPr>
          <w:rFonts w:cs="Times New Roman"/>
        </w:rPr>
      </w:pPr>
      <w:r w:rsidRPr="00154ED4">
        <w:rPr>
          <w:b/>
        </w:rPr>
        <w:t>Angela Crawley:</w:t>
      </w:r>
      <w:r w:rsidRPr="00154ED4">
        <w:t xml:space="preserve"> My next question was going to be about how you intend to improve on </w:t>
      </w:r>
      <w:r w:rsidRPr="00154ED4" w:rsidR="00747B31">
        <w:t xml:space="preserve">the accessibility of communications </w:t>
      </w:r>
      <w:r w:rsidRPr="00154ED4" w:rsidR="00B87D5C">
        <w:rPr>
          <w:rFonts w:cs="Times New Roman"/>
        </w:rPr>
        <w:t xml:space="preserve">for disabled people for the </w:t>
      </w:r>
      <w:r w:rsidRPr="00154ED4" w:rsidR="00747B31">
        <w:rPr>
          <w:rFonts w:cs="Times New Roman"/>
        </w:rPr>
        <w:t>remainder of the pandemic and in the future</w:t>
      </w:r>
      <w:r w:rsidRPr="00154ED4" w:rsidR="00B87D5C">
        <w:rPr>
          <w:rFonts w:cs="Times New Roman"/>
        </w:rPr>
        <w:t>, but you have more or less answered.</w:t>
      </w:r>
    </w:p>
    <w:p w:rsidR="00747B31" w:rsidRPr="00154ED4" w:rsidP="00747B31">
      <w:pPr>
        <w:pStyle w:val="QuestionCont"/>
      </w:pPr>
      <w:r w:rsidRPr="00154ED4">
        <w:rPr>
          <w:b/>
          <w:i/>
          <w:iCs/>
        </w:rPr>
        <w:t>Justin Tomlinson:</w:t>
      </w:r>
      <w:r w:rsidRPr="00154ED4">
        <w:t xml:space="preserve"> </w:t>
      </w:r>
      <w:r w:rsidRPr="00154ED4" w:rsidR="00B87D5C">
        <w:t>W</w:t>
      </w:r>
      <w:r w:rsidRPr="00154ED4">
        <w:t>e just have to make it embedded</w:t>
      </w:r>
      <w:r w:rsidRPr="00154ED4" w:rsidR="00C66C3B">
        <w:t>.</w:t>
      </w:r>
      <w:r w:rsidRPr="00154ED4" w:rsidR="00F7075A">
        <w:t xml:space="preserve"> </w:t>
      </w:r>
      <w:r w:rsidRPr="00154ED4">
        <w:t xml:space="preserve">It is an opportunity for </w:t>
      </w:r>
      <w:r w:rsidRPr="00154ED4" w:rsidR="00B87D5C">
        <w:t>D</w:t>
      </w:r>
      <w:r w:rsidRPr="00154ED4">
        <w:t>epartments to communicate their message better</w:t>
      </w:r>
      <w:r w:rsidRPr="00154ED4" w:rsidR="00C66C3B">
        <w:t>.</w:t>
      </w:r>
      <w:r w:rsidRPr="00154ED4" w:rsidR="00F7075A">
        <w:t xml:space="preserve"> </w:t>
      </w:r>
      <w:r w:rsidRPr="00154ED4">
        <w:t>Long gone are the days when everybody bought a daily newspaper and that was their main source</w:t>
      </w:r>
      <w:r w:rsidRPr="00154ED4" w:rsidR="00C66C3B">
        <w:t>.</w:t>
      </w:r>
      <w:r w:rsidRPr="00154ED4" w:rsidR="00F7075A">
        <w:t xml:space="preserve"> </w:t>
      </w:r>
      <w:r w:rsidRPr="00154ED4">
        <w:t xml:space="preserve">We have to use the stakeholder network and their </w:t>
      </w:r>
      <w:r w:rsidRPr="00154ED4" w:rsidR="00020A22">
        <w:t>respective</w:t>
      </w:r>
      <w:r w:rsidRPr="00154ED4">
        <w:t xml:space="preserve"> mailing lists and forums to make sure</w:t>
      </w:r>
      <w:r w:rsidRPr="00154ED4" w:rsidR="00B87D5C">
        <w:t xml:space="preserve"> that</w:t>
      </w:r>
      <w:r w:rsidRPr="00154ED4">
        <w:t xml:space="preserve"> we can get the information to people at the end</w:t>
      </w:r>
      <w:r w:rsidRPr="00154ED4" w:rsidR="00C66C3B">
        <w:t>.</w:t>
      </w:r>
      <w:r w:rsidRPr="00154ED4" w:rsidR="00F7075A">
        <w:t xml:space="preserve"> </w:t>
      </w:r>
    </w:p>
    <w:p w:rsidR="00747B31" w:rsidRPr="00154ED4" w:rsidP="00747B31">
      <w:pPr>
        <w:pStyle w:val="QuestionCont"/>
      </w:pPr>
      <w:r w:rsidRPr="00154ED4">
        <w:t>In some cases, we can do that ourselves</w:t>
      </w:r>
      <w:r w:rsidRPr="00154ED4" w:rsidR="00C66C3B">
        <w:t>.</w:t>
      </w:r>
      <w:r w:rsidRPr="00154ED4" w:rsidR="00F7075A">
        <w:t xml:space="preserve"> </w:t>
      </w:r>
      <w:r w:rsidRPr="00154ED4">
        <w:t>We made significant changes to how disability assessments work</w:t>
      </w:r>
      <w:r w:rsidRPr="00154ED4" w:rsidR="00C66C3B">
        <w:t>.</w:t>
      </w:r>
      <w:r w:rsidRPr="00154ED4" w:rsidR="00F7075A">
        <w:t xml:space="preserve"> </w:t>
      </w:r>
      <w:r w:rsidRPr="00154ED4">
        <w:t xml:space="preserve">We rightly took the decision to suspend </w:t>
      </w:r>
      <w:r w:rsidRPr="00154ED4">
        <w:rPr>
          <w:rFonts w:cs="Arial"/>
        </w:rPr>
        <w:t>face</w:t>
      </w:r>
      <w:r w:rsidRPr="00154ED4">
        <w:rPr>
          <w:rFonts w:cs="Arial"/>
        </w:rPr>
        <w:noBreakHyphen/>
        <w:t>to</w:t>
      </w:r>
      <w:r w:rsidRPr="00154ED4">
        <w:rPr>
          <w:rFonts w:cs="Arial"/>
        </w:rPr>
        <w:noBreakHyphen/>
        <w:t>face</w:t>
      </w:r>
      <w:r w:rsidRPr="00154ED4">
        <w:t xml:space="preserve"> assessments, and those who would have been due within the next three months, on a rolling monthly basis, were given a six</w:t>
      </w:r>
      <w:r w:rsidRPr="00154ED4">
        <w:noBreakHyphen/>
        <w:t>month extensi</w:t>
      </w:r>
      <w:r w:rsidRPr="00154ED4" w:rsidR="00B87D5C">
        <w:t>on</w:t>
      </w:r>
      <w:r w:rsidRPr="00154ED4" w:rsidR="00C66C3B">
        <w:t>.</w:t>
      </w:r>
      <w:r w:rsidRPr="00154ED4" w:rsidR="00F7075A">
        <w:t xml:space="preserve"> </w:t>
      </w:r>
      <w:r w:rsidRPr="00154ED4">
        <w:t>We knew who those people were so we could write directly to them, but, when you are trying to put out wider messaging to society, which would also include hard</w:t>
      </w:r>
      <w:r w:rsidRPr="00154ED4">
        <w:noBreakHyphen/>
        <w:t>to</w:t>
      </w:r>
      <w:r w:rsidRPr="00154ED4">
        <w:noBreakHyphen/>
        <w:t>reach groups</w:t>
      </w:r>
      <w:r w:rsidRPr="00154ED4" w:rsidR="00B87D5C">
        <w:t xml:space="preserve">, </w:t>
      </w:r>
      <w:r w:rsidRPr="00154ED4">
        <w:t xml:space="preserve">vulnerable groups </w:t>
      </w:r>
      <w:r w:rsidRPr="00154ED4" w:rsidR="00B87D5C">
        <w:t xml:space="preserve">and </w:t>
      </w:r>
      <w:r w:rsidRPr="00154ED4">
        <w:t>those with disabilities, you do need to work hand in hand with those who are trusted sources of information, including the disability charities themselves.</w:t>
      </w:r>
    </w:p>
    <w:p w:rsidR="00747B31" w:rsidRPr="00154ED4" w:rsidP="00914788">
      <w:pPr>
        <w:pStyle w:val="Question"/>
      </w:pPr>
      <w:r w:rsidRPr="00154ED4">
        <w:rPr>
          <w:b/>
        </w:rPr>
        <w:t>Angela Crawley:</w:t>
      </w:r>
      <w:r w:rsidRPr="00154ED4">
        <w:t xml:space="preserve"> </w:t>
      </w:r>
      <w:r w:rsidRPr="00154ED4" w:rsidR="00CC2443">
        <w:t>Y</w:t>
      </w:r>
      <w:r w:rsidRPr="00154ED4">
        <w:t>ou have made a number of commitments there about the work the Government will continue to do going forward</w:t>
      </w:r>
      <w:r w:rsidRPr="00154ED4" w:rsidR="00C66C3B">
        <w:t>.</w:t>
      </w:r>
      <w:r w:rsidRPr="00154ED4" w:rsidR="00F7075A">
        <w:t xml:space="preserve"> </w:t>
      </w:r>
      <w:r w:rsidRPr="00154ED4">
        <w:t>I just want to be absolutely clear on when each of these stages will be implemented and who in the Government will be responsible for the implementation of each of the commitments you have made.</w:t>
      </w:r>
    </w:p>
    <w:p w:rsidR="00914788" w:rsidRPr="00154ED4" w:rsidP="00914788">
      <w:pPr>
        <w:pStyle w:val="QuestionCont"/>
        <w:rPr>
          <w:rFonts w:cs="Times New Roman"/>
        </w:rPr>
      </w:pPr>
      <w:r w:rsidRPr="00154ED4">
        <w:rPr>
          <w:b/>
          <w:i/>
          <w:iCs/>
        </w:rPr>
        <w:t>Justin Tomlinson:</w:t>
      </w:r>
      <w:r w:rsidRPr="00154ED4" w:rsidR="00AE7D01">
        <w:t xml:space="preserve"> Each individual </w:t>
      </w:r>
      <w:r w:rsidRPr="00154ED4" w:rsidR="00B7713B">
        <w:t>Department</w:t>
      </w:r>
      <w:r w:rsidRPr="00154ED4" w:rsidR="00AE7D01">
        <w:t xml:space="preserve"> is responsible for </w:t>
      </w:r>
      <w:r w:rsidRPr="00154ED4" w:rsidR="00B87D5C">
        <w:t>its</w:t>
      </w:r>
      <w:r w:rsidRPr="00154ED4" w:rsidR="00AE7D01">
        <w:t xml:space="preserve"> own accountability to the Equality </w:t>
      </w:r>
      <w:r w:rsidRPr="00154ED4" w:rsidR="00C40511">
        <w:t>Act, but</w:t>
      </w:r>
      <w:r w:rsidRPr="00154ED4" w:rsidR="00B87D5C">
        <w:t xml:space="preserve">, </w:t>
      </w:r>
      <w:r w:rsidRPr="00154ED4" w:rsidR="00C40511">
        <w:t xml:space="preserve">through </w:t>
      </w:r>
      <w:r w:rsidRPr="00154ED4" w:rsidR="00AE7D01">
        <w:t xml:space="preserve">the equalities team in the </w:t>
      </w:r>
      <w:r w:rsidRPr="00154ED4" w:rsidR="00AE7D01">
        <w:t>Cabinet Office and, in our specific case, around disabled people, the Disability Unit, which I am accountable for</w:t>
      </w:r>
      <w:r w:rsidRPr="00154ED4" w:rsidR="00B87D5C">
        <w:t xml:space="preserve">, </w:t>
      </w:r>
      <w:r w:rsidRPr="00154ED4" w:rsidR="00C40511">
        <w:t xml:space="preserve">we are actively working with those </w:t>
      </w:r>
      <w:r w:rsidRPr="00154ED4" w:rsidR="00B87D5C">
        <w:t>D</w:t>
      </w:r>
      <w:r w:rsidRPr="00154ED4" w:rsidR="00C40511">
        <w:t>epartments to provide them with support and advice and to introduce them to those stakeholders</w:t>
      </w:r>
      <w:r w:rsidRPr="00154ED4" w:rsidR="00C66C3B">
        <w:t>.</w:t>
      </w:r>
      <w:r w:rsidRPr="00154ED4" w:rsidR="00F7075A">
        <w:t xml:space="preserve"> </w:t>
      </w:r>
      <w:r w:rsidRPr="00154ED4" w:rsidR="00C40511">
        <w:t>I know Minister</w:t>
      </w:r>
      <w:r w:rsidRPr="00154ED4" w:rsidR="00165697">
        <w:t xml:space="preserve"> Prenti</w:t>
      </w:r>
      <w:r w:rsidRPr="00154ED4" w:rsidR="00C40511">
        <w:t>s</w:t>
      </w:r>
      <w:r w:rsidRPr="00154ED4" w:rsidR="00C40511">
        <w:rPr>
          <w:rFonts w:cs="Times New Roman"/>
        </w:rPr>
        <w:t xml:space="preserve"> will talk later on about how much help she got from some of the disability charities around the work with supermarkets to provide access to food and things</w:t>
      </w:r>
      <w:r w:rsidRPr="00154ED4" w:rsidR="00C66C3B">
        <w:rPr>
          <w:rFonts w:cs="Times New Roman"/>
        </w:rPr>
        <w:t>.</w:t>
      </w:r>
      <w:r w:rsidRPr="00154ED4" w:rsidR="00F7075A">
        <w:rPr>
          <w:rFonts w:cs="Times New Roman"/>
        </w:rPr>
        <w:t xml:space="preserve"> </w:t>
      </w:r>
      <w:r w:rsidRPr="00154ED4" w:rsidR="00C40511">
        <w:rPr>
          <w:rFonts w:cs="Times New Roman"/>
        </w:rPr>
        <w:t xml:space="preserve">I am sure she would </w:t>
      </w:r>
      <w:r w:rsidRPr="00154ED4" w:rsidR="007471C7">
        <w:rPr>
          <w:rFonts w:cs="Times New Roman"/>
        </w:rPr>
        <w:t>agree that they were able to get to a good place much quicker, because they were using that combined expertise and real lived experience</w:t>
      </w:r>
      <w:r w:rsidRPr="00154ED4" w:rsidR="00165697">
        <w:rPr>
          <w:rFonts w:cs="Times New Roman"/>
        </w:rPr>
        <w:t>.</w:t>
      </w:r>
    </w:p>
    <w:p w:rsidR="00165697" w:rsidRPr="00154ED4" w:rsidP="00914788">
      <w:pPr>
        <w:pStyle w:val="QuestionCont"/>
      </w:pPr>
      <w:r w:rsidRPr="00154ED4">
        <w:rPr>
          <w:b/>
          <w:i/>
        </w:rPr>
        <w:t>Vicky Ford</w:t>
      </w:r>
      <w:r w:rsidRPr="00154ED4" w:rsidR="0096184D">
        <w:rPr>
          <w:b/>
          <w:i/>
        </w:rPr>
        <w:t>:</w:t>
      </w:r>
      <w:r w:rsidRPr="00154ED4" w:rsidR="0096184D">
        <w:t xml:space="preserve"> </w:t>
      </w:r>
      <w:r w:rsidRPr="00154ED4">
        <w:t>I just wanted to reinforce what Minister Tomlinson has just said about the importance of working with specialist organisations to get messages across</w:t>
      </w:r>
      <w:r w:rsidRPr="00154ED4" w:rsidR="00C66C3B">
        <w:t>.</w:t>
      </w:r>
      <w:r w:rsidRPr="00154ED4" w:rsidR="00F7075A">
        <w:t xml:space="preserve"> </w:t>
      </w:r>
      <w:r w:rsidRPr="00154ED4">
        <w:t>It has been really important in terms of communicating with disabled children and their families</w:t>
      </w:r>
      <w:r w:rsidRPr="00154ED4" w:rsidR="00C66C3B">
        <w:t>.</w:t>
      </w:r>
      <w:r w:rsidRPr="00154ED4" w:rsidR="00F7075A">
        <w:t xml:space="preserve"> </w:t>
      </w:r>
      <w:r w:rsidRPr="00154ED4">
        <w:t xml:space="preserve">This has not only been through the wonderful children’s charities we have </w:t>
      </w:r>
      <w:r w:rsidRPr="00154ED4" w:rsidR="00B87D5C">
        <w:t>and</w:t>
      </w:r>
      <w:r w:rsidRPr="00154ED4">
        <w:t xml:space="preserve"> organisations such as the Council for Disabled Children, but also through parent</w:t>
      </w:r>
      <w:r w:rsidRPr="00154ED4">
        <w:noBreakHyphen/>
        <w:t>carer forums</w:t>
      </w:r>
      <w:r w:rsidRPr="00154ED4" w:rsidR="00C66C3B">
        <w:t>.</w:t>
      </w:r>
      <w:r w:rsidRPr="00154ED4" w:rsidR="00F7075A">
        <w:t xml:space="preserve"> </w:t>
      </w:r>
      <w:r w:rsidRPr="00154ED4">
        <w:t>We have done very close work with the parents of disabled children so they are fully involved as much as possible in making decisions about their children.</w:t>
      </w:r>
    </w:p>
    <w:p w:rsidR="0096184D" w:rsidRPr="00154ED4" w:rsidP="00914788">
      <w:pPr>
        <w:pStyle w:val="QuestionCont"/>
        <w:rPr>
          <w:rFonts w:cs="Times New Roman"/>
        </w:rPr>
      </w:pPr>
      <w:r w:rsidRPr="00154ED4">
        <w:t>Indeed, Minister Whately and I wrote very early on to children and their families who were affected to make sure</w:t>
      </w:r>
      <w:r w:rsidRPr="00154ED4" w:rsidR="00E37052">
        <w:t xml:space="preserve"> that</w:t>
      </w:r>
      <w:r w:rsidRPr="00154ED4">
        <w:t xml:space="preserve"> they had the best possible information</w:t>
      </w:r>
      <w:r w:rsidRPr="00154ED4" w:rsidR="00E37052">
        <w:t>,</w:t>
      </w:r>
      <w:r w:rsidRPr="00154ED4">
        <w:t xml:space="preserve"> communicat</w:t>
      </w:r>
      <w:r w:rsidRPr="00154ED4" w:rsidR="00E37052">
        <w:t>ing throughout</w:t>
      </w:r>
      <w:r w:rsidRPr="00154ED4" w:rsidR="00C66C3B">
        <w:rPr>
          <w:rFonts w:cs="Times New Roman"/>
        </w:rPr>
        <w:t>.</w:t>
      </w:r>
      <w:r w:rsidRPr="00154ED4" w:rsidR="00F7075A">
        <w:rPr>
          <w:rFonts w:cs="Times New Roman"/>
        </w:rPr>
        <w:t xml:space="preserve"> </w:t>
      </w:r>
      <w:r w:rsidRPr="00154ED4">
        <w:rPr>
          <w:rFonts w:cs="Times New Roman"/>
        </w:rPr>
        <w:t>That letter went out in April to children, and there have been communications since then</w:t>
      </w:r>
      <w:r w:rsidRPr="00154ED4" w:rsidR="00C66C3B">
        <w:rPr>
          <w:rFonts w:cs="Times New Roman"/>
        </w:rPr>
        <w:t>.</w:t>
      </w:r>
      <w:r w:rsidRPr="00154ED4" w:rsidR="00F7075A">
        <w:rPr>
          <w:rFonts w:cs="Times New Roman"/>
        </w:rPr>
        <w:t xml:space="preserve"> </w:t>
      </w:r>
      <w:r w:rsidRPr="00154ED4">
        <w:rPr>
          <w:rFonts w:cs="Times New Roman"/>
        </w:rPr>
        <w:t>It has been really helpful to have the support of those charities, specialist schools and especially the parent</w:t>
      </w:r>
      <w:r w:rsidRPr="00154ED4">
        <w:rPr>
          <w:rFonts w:cs="Times New Roman"/>
        </w:rPr>
        <w:noBreakHyphen/>
        <w:t>carers themselves</w:t>
      </w:r>
      <w:r w:rsidRPr="00154ED4" w:rsidR="00C66C3B">
        <w:rPr>
          <w:rFonts w:cs="Times New Roman"/>
        </w:rPr>
        <w:t>.</w:t>
      </w:r>
      <w:r w:rsidRPr="00154ED4" w:rsidR="00F7075A">
        <w:rPr>
          <w:rFonts w:cs="Times New Roman"/>
        </w:rPr>
        <w:t xml:space="preserve"> </w:t>
      </w:r>
      <w:r w:rsidRPr="00154ED4">
        <w:rPr>
          <w:rFonts w:cs="Times New Roman"/>
        </w:rPr>
        <w:t>They have really worked very closely with my Department</w:t>
      </w:r>
      <w:r w:rsidRPr="00154ED4" w:rsidR="00EE2005">
        <w:rPr>
          <w:rFonts w:cs="Times New Roman"/>
        </w:rPr>
        <w:t xml:space="preserve"> and with others across Government to communicate.</w:t>
      </w:r>
    </w:p>
    <w:p w:rsidR="00EE2005" w:rsidRPr="00154ED4" w:rsidP="00914788">
      <w:pPr>
        <w:pStyle w:val="QuestionCont"/>
      </w:pPr>
      <w:r w:rsidRPr="00154ED4">
        <w:rPr>
          <w:b/>
        </w:rPr>
        <w:t>Angela Crawley:</w:t>
      </w:r>
      <w:r w:rsidRPr="00154ED4">
        <w:t xml:space="preserve"> </w:t>
      </w:r>
      <w:r w:rsidRPr="00154ED4" w:rsidR="00E37052">
        <w:t>T</w:t>
      </w:r>
      <w:r w:rsidRPr="00154ED4">
        <w:t>hank you</w:t>
      </w:r>
      <w:r w:rsidRPr="00154ED4" w:rsidR="00E37052">
        <w:t>, and also w</w:t>
      </w:r>
      <w:r w:rsidRPr="00154ED4">
        <w:t>elcome back to the Committee in your new position.</w:t>
      </w:r>
    </w:p>
    <w:p w:rsidR="00EE2005" w:rsidRPr="00154ED4" w:rsidP="00914788">
      <w:pPr>
        <w:pStyle w:val="QuestionCont"/>
      </w:pPr>
      <w:r w:rsidRPr="00154ED4">
        <w:rPr>
          <w:b/>
          <w:i/>
        </w:rPr>
        <w:t>Vicky Ford</w:t>
      </w:r>
      <w:r w:rsidRPr="00154ED4">
        <w:rPr>
          <w:b/>
          <w:i/>
        </w:rPr>
        <w:t>:</w:t>
      </w:r>
      <w:r w:rsidRPr="00154ED4">
        <w:t xml:space="preserve"> It is great to be back on the other side of the table, Angela</w:t>
      </w:r>
      <w:r w:rsidRPr="00154ED4">
        <w:t>.</w:t>
      </w:r>
      <w:r w:rsidRPr="00154ED4" w:rsidR="00F7075A">
        <w:t xml:space="preserve"> </w:t>
      </w:r>
      <w:r w:rsidRPr="00154ED4">
        <w:t xml:space="preserve">I loved it as a </w:t>
      </w:r>
      <w:r w:rsidRPr="00154ED4" w:rsidR="00E37052">
        <w:t>m</w:t>
      </w:r>
      <w:r w:rsidRPr="00154ED4">
        <w:t>ember of the Committee too</w:t>
      </w:r>
      <w:r w:rsidRPr="00154ED4">
        <w:t>.</w:t>
      </w:r>
      <w:r w:rsidRPr="00154ED4" w:rsidR="00F7075A">
        <w:t xml:space="preserve"> </w:t>
      </w:r>
    </w:p>
    <w:p w:rsidR="00EE2005" w:rsidRPr="00154ED4" w:rsidP="00EE2005">
      <w:pPr>
        <w:pStyle w:val="Question"/>
      </w:pPr>
      <w:r w:rsidRPr="00154ED4">
        <w:rPr>
          <w:b/>
        </w:rPr>
        <w:t>Angela Crawley:</w:t>
      </w:r>
      <w:r w:rsidRPr="00154ED4">
        <w:t xml:space="preserve"> My next question is for Minister Tomlinson regarding the consultation with groups</w:t>
      </w:r>
      <w:r w:rsidRPr="00154ED4" w:rsidR="00C66C3B">
        <w:t>.</w:t>
      </w:r>
      <w:r w:rsidRPr="00154ED4" w:rsidR="00F7075A">
        <w:t xml:space="preserve"> </w:t>
      </w:r>
      <w:r w:rsidRPr="00154ED4">
        <w:t>We have heard from Disability Rights UK that</w:t>
      </w:r>
      <w:r w:rsidRPr="00154ED4" w:rsidR="00E37052">
        <w:t xml:space="preserve"> it felt that</w:t>
      </w:r>
      <w:r w:rsidRPr="00154ED4">
        <w:rPr>
          <w:rFonts w:cs="Times New Roman"/>
        </w:rPr>
        <w:t xml:space="preserve"> the </w:t>
      </w:r>
      <w:r w:rsidRPr="00154ED4">
        <w:t>Government’s efforts to consult with disabled people and their organisations about the measures required to tackle the pandemic were inadequate</w:t>
      </w:r>
      <w:r w:rsidRPr="00154ED4" w:rsidR="00C66C3B">
        <w:t>.</w:t>
      </w:r>
      <w:r w:rsidRPr="00154ED4" w:rsidR="00F7075A">
        <w:t xml:space="preserve"> </w:t>
      </w:r>
      <w:r w:rsidRPr="00154ED4">
        <w:t xml:space="preserve">How do you respond </w:t>
      </w:r>
      <w:r w:rsidRPr="00154ED4" w:rsidR="00F61656">
        <w:t>to that</w:t>
      </w:r>
      <w:r w:rsidRPr="00154ED4" w:rsidR="00C66C3B">
        <w:t>?</w:t>
      </w:r>
      <w:r w:rsidRPr="00154ED4" w:rsidR="00F7075A">
        <w:t xml:space="preserve"> </w:t>
      </w:r>
      <w:r w:rsidRPr="00154ED4" w:rsidR="00F61656">
        <w:t xml:space="preserve">How do you intend to embed better consultation with disabled people </w:t>
      </w:r>
      <w:r w:rsidRPr="00154ED4" w:rsidR="005C2669">
        <w:t>into the planning for the remainder of the pandemic and for future health crises?</w:t>
      </w:r>
    </w:p>
    <w:p w:rsidR="005C2669" w:rsidRPr="00154ED4" w:rsidP="005C2669">
      <w:pPr>
        <w:pStyle w:val="QuestionCont"/>
        <w:rPr>
          <w:rFonts w:cs="Times New Roman"/>
        </w:rPr>
      </w:pPr>
      <w:r w:rsidRPr="00154ED4">
        <w:rPr>
          <w:b/>
          <w:i/>
          <w:iCs/>
        </w:rPr>
        <w:t>Justin Tomlinson:</w:t>
      </w:r>
      <w:r w:rsidRPr="00154ED4">
        <w:t xml:space="preserve"> </w:t>
      </w:r>
      <w:r w:rsidRPr="00154ED4" w:rsidR="00E37052">
        <w:t>I think t</w:t>
      </w:r>
      <w:r w:rsidRPr="00154ED4">
        <w:t xml:space="preserve">hat was a bit of an unfair comment from </w:t>
      </w:r>
      <w:r w:rsidRPr="00154ED4" w:rsidR="00E37052">
        <w:t>it</w:t>
      </w:r>
      <w:r w:rsidRPr="00154ED4" w:rsidR="00C66C3B">
        <w:t>.</w:t>
      </w:r>
      <w:r w:rsidRPr="00154ED4" w:rsidR="00F7075A">
        <w:t xml:space="preserve"> </w:t>
      </w:r>
      <w:r w:rsidRPr="00154ED4">
        <w:t xml:space="preserve">Disability Rights UK are part of the </w:t>
      </w:r>
      <w:r w:rsidRPr="00154ED4" w:rsidR="00DC2AF3">
        <w:t>Disability Charities Consortium</w:t>
      </w:r>
      <w:r w:rsidRPr="00154ED4">
        <w:rPr>
          <w:rFonts w:cs="Times New Roman"/>
        </w:rPr>
        <w:t>, which is made of eight of the bigger disability charity organisations</w:t>
      </w:r>
      <w:r w:rsidRPr="00154ED4" w:rsidR="00C66C3B">
        <w:rPr>
          <w:rFonts w:cs="Times New Roman"/>
        </w:rPr>
        <w:t>.</w:t>
      </w:r>
      <w:r w:rsidRPr="00154ED4" w:rsidR="00F7075A">
        <w:rPr>
          <w:rFonts w:cs="Times New Roman"/>
        </w:rPr>
        <w:t xml:space="preserve"> </w:t>
      </w:r>
      <w:r w:rsidRPr="00154ED4">
        <w:rPr>
          <w:rFonts w:cs="Times New Roman"/>
        </w:rPr>
        <w:t>They would meet with me personally on a quarterly basis at least, monthly with the Disability Unit and then on an ad hoc basis</w:t>
      </w:r>
      <w:r w:rsidRPr="00154ED4" w:rsidR="00C66C3B">
        <w:rPr>
          <w:rFonts w:cs="Times New Roman"/>
        </w:rPr>
        <w:t>.</w:t>
      </w:r>
      <w:r w:rsidRPr="00154ED4" w:rsidR="00F7075A">
        <w:rPr>
          <w:rFonts w:cs="Times New Roman"/>
        </w:rPr>
        <w:t xml:space="preserve"> </w:t>
      </w:r>
      <w:r w:rsidRPr="00154ED4" w:rsidR="00E37052">
        <w:rPr>
          <w:rFonts w:cs="Times New Roman"/>
        </w:rPr>
        <w:t xml:space="preserve">I met with </w:t>
      </w:r>
      <w:r w:rsidRPr="00154ED4">
        <w:rPr>
          <w:rFonts w:cs="Times New Roman"/>
        </w:rPr>
        <w:t xml:space="preserve">Disability Rights UK personally on a number of occasions during </w:t>
      </w:r>
      <w:r w:rsidRPr="00154ED4" w:rsidR="006114E9">
        <w:rPr>
          <w:rFonts w:cs="Times New Roman"/>
        </w:rPr>
        <w:t>Covid</w:t>
      </w:r>
      <w:r w:rsidRPr="00154ED4">
        <w:rPr>
          <w:rFonts w:cs="Times New Roman"/>
        </w:rPr>
        <w:noBreakHyphen/>
        <w:t>19</w:t>
      </w:r>
      <w:r w:rsidRPr="00154ED4" w:rsidR="00C66C3B">
        <w:rPr>
          <w:rFonts w:cs="Times New Roman"/>
        </w:rPr>
        <w:t>.</w:t>
      </w:r>
      <w:r w:rsidRPr="00154ED4" w:rsidR="00F7075A">
        <w:rPr>
          <w:rFonts w:cs="Times New Roman"/>
        </w:rPr>
        <w:t xml:space="preserve"> </w:t>
      </w:r>
      <w:r w:rsidRPr="00154ED4" w:rsidR="00E37052">
        <w:rPr>
          <w:rFonts w:cs="Times New Roman"/>
        </w:rPr>
        <w:t xml:space="preserve">It is </w:t>
      </w:r>
      <w:r w:rsidRPr="00154ED4">
        <w:rPr>
          <w:rFonts w:cs="Times New Roman"/>
        </w:rPr>
        <w:t xml:space="preserve">an organisation that represents lots of organisations, so some of the smaller groups within there may not have had direct access to me during that time, but </w:t>
      </w:r>
      <w:r w:rsidRPr="00154ED4" w:rsidR="00E37052">
        <w:rPr>
          <w:rFonts w:cs="Times New Roman"/>
        </w:rPr>
        <w:t xml:space="preserve">it </w:t>
      </w:r>
      <w:r w:rsidRPr="00154ED4">
        <w:rPr>
          <w:rFonts w:cs="Times New Roman"/>
        </w:rPr>
        <w:t>would have been able to feed it through</w:t>
      </w:r>
      <w:r w:rsidRPr="00154ED4" w:rsidR="00C66C3B">
        <w:rPr>
          <w:rFonts w:cs="Times New Roman"/>
        </w:rPr>
        <w:t>.</w:t>
      </w:r>
      <w:r w:rsidRPr="00154ED4" w:rsidR="00F7075A">
        <w:rPr>
          <w:rFonts w:cs="Times New Roman"/>
        </w:rPr>
        <w:t xml:space="preserve"> </w:t>
      </w:r>
      <w:r w:rsidRPr="00154ED4">
        <w:rPr>
          <w:rFonts w:cs="Times New Roman"/>
        </w:rPr>
        <w:t xml:space="preserve">They are very productive and helpful </w:t>
      </w:r>
      <w:r w:rsidRPr="00154ED4">
        <w:rPr>
          <w:rFonts w:cs="Times New Roman"/>
        </w:rPr>
        <w:t>meetings.</w:t>
      </w:r>
    </w:p>
    <w:p w:rsidR="005C2669" w:rsidRPr="00154ED4" w:rsidP="005C2669">
      <w:pPr>
        <w:pStyle w:val="QuestionCont"/>
        <w:rPr>
          <w:rFonts w:cs="Times New Roman"/>
        </w:rPr>
      </w:pPr>
      <w:r w:rsidRPr="00154ED4">
        <w:rPr>
          <w:rFonts w:cs="Times New Roman"/>
        </w:rPr>
        <w:t>I love stakeholder engagement</w:t>
      </w:r>
      <w:r w:rsidRPr="00154ED4" w:rsidR="00C66C3B">
        <w:rPr>
          <w:rFonts w:cs="Times New Roman"/>
        </w:rPr>
        <w:t>.</w:t>
      </w:r>
      <w:r w:rsidRPr="00154ED4" w:rsidR="00F7075A">
        <w:rPr>
          <w:rFonts w:cs="Times New Roman"/>
        </w:rPr>
        <w:t xml:space="preserve"> </w:t>
      </w:r>
      <w:r w:rsidRPr="00154ED4">
        <w:rPr>
          <w:rFonts w:cs="Times New Roman"/>
        </w:rPr>
        <w:t>I was lonely in a former life, so I spend a significant proportion of my working week meeting stakeholders</w:t>
      </w:r>
      <w:r w:rsidRPr="00154ED4" w:rsidR="00C66C3B">
        <w:rPr>
          <w:rFonts w:cs="Times New Roman"/>
        </w:rPr>
        <w:t>.</w:t>
      </w:r>
      <w:r w:rsidRPr="00154ED4" w:rsidR="00F7075A">
        <w:rPr>
          <w:rFonts w:cs="Times New Roman"/>
        </w:rPr>
        <w:t xml:space="preserve"> </w:t>
      </w:r>
      <w:r w:rsidRPr="00154ED4">
        <w:rPr>
          <w:rFonts w:cs="Times New Roman"/>
        </w:rPr>
        <w:t>I do not just meet the big disability charities</w:t>
      </w:r>
      <w:r w:rsidRPr="00154ED4" w:rsidR="00C66C3B">
        <w:rPr>
          <w:rFonts w:cs="Times New Roman"/>
        </w:rPr>
        <w:t>.</w:t>
      </w:r>
      <w:r w:rsidRPr="00154ED4" w:rsidR="00F7075A">
        <w:rPr>
          <w:rFonts w:cs="Times New Roman"/>
        </w:rPr>
        <w:t xml:space="preserve"> </w:t>
      </w:r>
      <w:r w:rsidRPr="00154ED4">
        <w:rPr>
          <w:rFonts w:cs="Times New Roman"/>
        </w:rPr>
        <w:t>We have set up a separate group for disability</w:t>
      </w:r>
      <w:r w:rsidRPr="00154ED4">
        <w:rPr>
          <w:rFonts w:cs="Times New Roman"/>
        </w:rPr>
        <w:noBreakHyphen/>
        <w:t>led organisations</w:t>
      </w:r>
      <w:r w:rsidRPr="00154ED4" w:rsidR="00C66C3B">
        <w:rPr>
          <w:rFonts w:cs="Times New Roman"/>
        </w:rPr>
        <w:t>.</w:t>
      </w:r>
      <w:r w:rsidRPr="00154ED4" w:rsidR="00F7075A">
        <w:rPr>
          <w:rFonts w:cs="Times New Roman"/>
        </w:rPr>
        <w:t xml:space="preserve"> </w:t>
      </w:r>
      <w:r w:rsidRPr="00154ED4">
        <w:rPr>
          <w:rFonts w:cs="Times New Roman"/>
        </w:rPr>
        <w:t>Again, I am meeting those monthly to empower their voices</w:t>
      </w:r>
      <w:r w:rsidRPr="00154ED4" w:rsidR="00C66C3B">
        <w:rPr>
          <w:rFonts w:cs="Times New Roman"/>
        </w:rPr>
        <w:t>.</w:t>
      </w:r>
      <w:r w:rsidRPr="00154ED4" w:rsidR="00F7075A">
        <w:rPr>
          <w:rFonts w:cs="Times New Roman"/>
        </w:rPr>
        <w:t xml:space="preserve"> </w:t>
      </w:r>
      <w:r w:rsidRPr="00154ED4">
        <w:rPr>
          <w:rFonts w:cs="Times New Roman"/>
        </w:rPr>
        <w:t>I then also get invites from Members of Parliament on a cross</w:t>
      </w:r>
      <w:r w:rsidRPr="00154ED4">
        <w:rPr>
          <w:rFonts w:cs="Times New Roman"/>
        </w:rPr>
        <w:noBreakHyphen/>
        <w:t>party basis, who have good organisations that wish to meet with me</w:t>
      </w:r>
      <w:r w:rsidRPr="00154ED4" w:rsidR="00C66C3B">
        <w:rPr>
          <w:rFonts w:cs="Times New Roman"/>
        </w:rPr>
        <w:t>.</w:t>
      </w:r>
      <w:r w:rsidRPr="00154ED4" w:rsidR="00F7075A">
        <w:rPr>
          <w:rFonts w:cs="Times New Roman"/>
        </w:rPr>
        <w:t xml:space="preserve"> </w:t>
      </w:r>
      <w:r w:rsidRPr="00154ED4">
        <w:rPr>
          <w:rFonts w:cs="Times New Roman"/>
        </w:rPr>
        <w:t>I am also working with the elected mayors</w:t>
      </w:r>
      <w:r w:rsidRPr="00154ED4" w:rsidR="00C66C3B">
        <w:rPr>
          <w:rFonts w:cs="Times New Roman"/>
        </w:rPr>
        <w:t>.</w:t>
      </w:r>
      <w:r w:rsidRPr="00154ED4" w:rsidR="00F7075A">
        <w:rPr>
          <w:rFonts w:cs="Times New Roman"/>
        </w:rPr>
        <w:t xml:space="preserve"> </w:t>
      </w:r>
      <w:r w:rsidRPr="00154ED4">
        <w:rPr>
          <w:rFonts w:cs="Times New Roman"/>
        </w:rPr>
        <w:t xml:space="preserve">I had a very good forum with the Greater Manchester Mayor, Andy Burnham, who had embedded disabled voices in some of their </w:t>
      </w:r>
      <w:r w:rsidRPr="00154ED4">
        <w:rPr>
          <w:rFonts w:cs="Calibri"/>
        </w:rPr>
        <w:t>decision</w:t>
      </w:r>
      <w:r w:rsidRPr="00154ED4">
        <w:rPr>
          <w:rFonts w:cs="Calibri"/>
        </w:rPr>
        <w:noBreakHyphen/>
        <w:t>making</w:t>
      </w:r>
      <w:r w:rsidRPr="00154ED4" w:rsidR="00C66C3B">
        <w:rPr>
          <w:rFonts w:cs="Times New Roman"/>
        </w:rPr>
        <w:t>.</w:t>
      </w:r>
      <w:r w:rsidRPr="00154ED4" w:rsidR="00F7075A">
        <w:rPr>
          <w:rFonts w:cs="Times New Roman"/>
        </w:rPr>
        <w:t xml:space="preserve"> </w:t>
      </w:r>
      <w:r w:rsidRPr="00154ED4">
        <w:rPr>
          <w:rFonts w:cs="Times New Roman"/>
        </w:rPr>
        <w:t>I got to meet those representatives</w:t>
      </w:r>
      <w:r w:rsidRPr="00154ED4" w:rsidR="00C66C3B">
        <w:rPr>
          <w:rFonts w:cs="Times New Roman"/>
        </w:rPr>
        <w:t>.</w:t>
      </w:r>
      <w:r w:rsidRPr="00154ED4" w:rsidR="00F7075A">
        <w:rPr>
          <w:rFonts w:cs="Times New Roman"/>
        </w:rPr>
        <w:t xml:space="preserve"> </w:t>
      </w:r>
    </w:p>
    <w:p w:rsidR="005C2669" w:rsidRPr="00154ED4" w:rsidP="005C2669">
      <w:pPr>
        <w:pStyle w:val="QuestionCont"/>
      </w:pPr>
      <w:r w:rsidRPr="00154ED4">
        <w:t>There are places where we have to get better</w:t>
      </w:r>
      <w:r w:rsidRPr="00154ED4" w:rsidR="00C66C3B">
        <w:t>.</w:t>
      </w:r>
      <w:r w:rsidRPr="00154ED4" w:rsidR="00F7075A">
        <w:t xml:space="preserve"> </w:t>
      </w:r>
      <w:r w:rsidRPr="00154ED4" w:rsidR="0074482B">
        <w:t xml:space="preserve">I have been a Disability Minister </w:t>
      </w:r>
      <w:r w:rsidRPr="00154ED4" w:rsidR="0010695E">
        <w:t>for a number of years now</w:t>
      </w:r>
      <w:r w:rsidRPr="00154ED4" w:rsidR="00C66C3B">
        <w:t>.</w:t>
      </w:r>
      <w:r w:rsidRPr="00154ED4" w:rsidR="00F7075A">
        <w:t xml:space="preserve"> </w:t>
      </w:r>
      <w:r w:rsidRPr="00154ED4" w:rsidR="0010695E">
        <w:t>It was easier to be a London</w:t>
      </w:r>
      <w:r w:rsidRPr="00154ED4" w:rsidR="0010695E">
        <w:noBreakHyphen/>
        <w:t>based charity raising issues, and that is why we set up the regional network</w:t>
      </w:r>
      <w:r w:rsidRPr="00154ED4" w:rsidR="00F72152">
        <w:t>,</w:t>
      </w:r>
      <w:r w:rsidRPr="00154ED4" w:rsidR="0010695E">
        <w:t xml:space="preserve"> so that all voices, particularly of all sizes of disability organisation, can share their real lived experience and help us improve our policies and our communications</w:t>
      </w:r>
      <w:r w:rsidRPr="00154ED4" w:rsidR="00C66C3B">
        <w:t>.</w:t>
      </w:r>
      <w:r w:rsidRPr="00154ED4" w:rsidR="00F7075A">
        <w:t xml:space="preserve"> </w:t>
      </w:r>
      <w:r w:rsidRPr="00154ED4" w:rsidR="0010695E">
        <w:t>I find it a very rewarding part of my role</w:t>
      </w:r>
      <w:r w:rsidRPr="00154ED4" w:rsidR="00C66C3B">
        <w:t>.</w:t>
      </w:r>
      <w:r w:rsidRPr="00154ED4" w:rsidR="00F7075A">
        <w:t xml:space="preserve"> </w:t>
      </w:r>
    </w:p>
    <w:p w:rsidR="0010695E" w:rsidRPr="00154ED4" w:rsidP="005C2669">
      <w:pPr>
        <w:pStyle w:val="QuestionCont"/>
        <w:rPr>
          <w:rFonts w:cs="Times New Roman"/>
        </w:rPr>
      </w:pPr>
      <w:r w:rsidRPr="00154ED4">
        <w:rPr>
          <w:b/>
        </w:rPr>
        <w:t>Angela Crawley:</w:t>
      </w:r>
      <w:r w:rsidRPr="00154ED4">
        <w:t xml:space="preserve"> </w:t>
      </w:r>
      <w:r w:rsidRPr="00154ED4">
        <w:rPr>
          <w:rFonts w:cs="Times New Roman"/>
        </w:rPr>
        <w:t>Thank you</w:t>
      </w:r>
      <w:r w:rsidRPr="00154ED4" w:rsidR="00C66C3B">
        <w:rPr>
          <w:rFonts w:cs="Times New Roman"/>
        </w:rPr>
        <w:t>.</w:t>
      </w:r>
      <w:r w:rsidRPr="00154ED4" w:rsidR="00F7075A">
        <w:rPr>
          <w:rFonts w:cs="Times New Roman"/>
        </w:rPr>
        <w:t xml:space="preserve"> </w:t>
      </w:r>
      <w:r w:rsidRPr="00154ED4">
        <w:rPr>
          <w:rFonts w:cs="Times New Roman"/>
        </w:rPr>
        <w:t xml:space="preserve">We will obviously watch </w:t>
      </w:r>
      <w:r w:rsidRPr="00154ED4" w:rsidR="00F72152">
        <w:rPr>
          <w:rFonts w:cs="Times New Roman"/>
        </w:rPr>
        <w:t xml:space="preserve">the work </w:t>
      </w:r>
      <w:r w:rsidRPr="00154ED4">
        <w:rPr>
          <w:rFonts w:cs="Times New Roman"/>
        </w:rPr>
        <w:t>closely as it continues</w:t>
      </w:r>
      <w:r w:rsidRPr="00154ED4" w:rsidR="00C66C3B">
        <w:rPr>
          <w:rFonts w:cs="Times New Roman"/>
        </w:rPr>
        <w:t>.</w:t>
      </w:r>
      <w:r w:rsidRPr="00154ED4" w:rsidR="00F7075A">
        <w:rPr>
          <w:rFonts w:cs="Times New Roman"/>
        </w:rPr>
        <w:t xml:space="preserve"> </w:t>
      </w:r>
    </w:p>
    <w:p w:rsidR="0010695E" w:rsidRPr="00154ED4" w:rsidP="0010695E">
      <w:pPr>
        <w:pStyle w:val="Question"/>
      </w:pPr>
      <w:r w:rsidRPr="00154ED4">
        <w:rPr>
          <w:b/>
        </w:rPr>
        <w:t>Chair:</w:t>
      </w:r>
      <w:r w:rsidRPr="00154ED4">
        <w:t xml:space="preserve"> Can I come in on some of the responses </w:t>
      </w:r>
      <w:r w:rsidRPr="00154ED4" w:rsidR="00F72152">
        <w:t xml:space="preserve">that </w:t>
      </w:r>
      <w:r w:rsidRPr="00154ED4">
        <w:t>you have given, please, Minister</w:t>
      </w:r>
      <w:r w:rsidRPr="00154ED4" w:rsidR="00C66C3B">
        <w:t>?</w:t>
      </w:r>
      <w:r w:rsidRPr="00154ED4" w:rsidR="00F7075A">
        <w:t xml:space="preserve"> </w:t>
      </w:r>
      <w:r w:rsidRPr="00154ED4">
        <w:t>You were talking about the Disability Unit and how that has made it easier for disabled people, disabled organisations and charities to feed in directly to Government</w:t>
      </w:r>
      <w:r w:rsidRPr="00154ED4" w:rsidR="00C66C3B">
        <w:t>.</w:t>
      </w:r>
      <w:r w:rsidRPr="00154ED4" w:rsidR="00F7075A">
        <w:t xml:space="preserve"> </w:t>
      </w:r>
      <w:r w:rsidRPr="00154ED4">
        <w:t>Have you set out to them how they should do that?</w:t>
      </w:r>
    </w:p>
    <w:p w:rsidR="0010695E" w:rsidRPr="00154ED4" w:rsidP="005C2669">
      <w:pPr>
        <w:pStyle w:val="QuestionCont"/>
      </w:pPr>
      <w:r w:rsidRPr="00154ED4">
        <w:rPr>
          <w:b/>
          <w:i/>
          <w:iCs/>
        </w:rPr>
        <w:t>Justin Tomlinson:</w:t>
      </w:r>
      <w:r w:rsidRPr="00154ED4">
        <w:t xml:space="preserve"> Yes, that is through the </w:t>
      </w:r>
      <w:r w:rsidRPr="00154ED4" w:rsidR="00CC2443">
        <w:t>regular</w:t>
      </w:r>
      <w:r w:rsidRPr="00154ED4">
        <w:t xml:space="preserve"> stakeholder engagement</w:t>
      </w:r>
      <w:r w:rsidRPr="00154ED4" w:rsidR="00C66C3B">
        <w:t>.</w:t>
      </w:r>
      <w:r w:rsidRPr="00154ED4" w:rsidR="00F7075A">
        <w:t xml:space="preserve"> </w:t>
      </w:r>
      <w:r w:rsidRPr="00154ED4">
        <w:t xml:space="preserve">On a </w:t>
      </w:r>
      <w:r w:rsidRPr="00154ED4">
        <w:rPr>
          <w:rFonts w:cstheme="minorHAnsi"/>
        </w:rPr>
        <w:t>day</w:t>
      </w:r>
      <w:r w:rsidRPr="00154ED4">
        <w:rPr>
          <w:rFonts w:cstheme="minorHAnsi"/>
        </w:rPr>
        <w:noBreakHyphen/>
        <w:t>to</w:t>
      </w:r>
      <w:r w:rsidRPr="00154ED4">
        <w:rPr>
          <w:rFonts w:cstheme="minorHAnsi"/>
        </w:rPr>
        <w:noBreakHyphen/>
        <w:t>day</w:t>
      </w:r>
      <w:r w:rsidRPr="00154ED4">
        <w:t xml:space="preserve"> basis, we have the regular stakeholder meetings</w:t>
      </w:r>
      <w:r w:rsidRPr="00154ED4" w:rsidR="00C66C3B">
        <w:t>.</w:t>
      </w:r>
      <w:r w:rsidRPr="00154ED4" w:rsidR="00F7075A">
        <w:t xml:space="preserve"> </w:t>
      </w:r>
      <w:r w:rsidRPr="00154ED4">
        <w:t>We have set up that regional network for the reason of taking it beyond just London and the larger charities</w:t>
      </w:r>
      <w:r w:rsidRPr="00154ED4" w:rsidR="00C66C3B">
        <w:t>.</w:t>
      </w:r>
      <w:r w:rsidRPr="00154ED4" w:rsidR="00F7075A">
        <w:t xml:space="preserve"> </w:t>
      </w:r>
      <w:r w:rsidRPr="00154ED4">
        <w:t xml:space="preserve">The larger charities have a very important role to play, but they are already </w:t>
      </w:r>
      <w:r w:rsidRPr="00154ED4" w:rsidR="00DC2AF3">
        <w:t>getting an audience through the Disability Charities Consortium and the ad hoc meetings that we will have on a reasonably regular basis</w:t>
      </w:r>
      <w:r w:rsidRPr="00154ED4" w:rsidR="00C66C3B">
        <w:t>.</w:t>
      </w:r>
      <w:r w:rsidRPr="00154ED4" w:rsidR="00F7075A">
        <w:t xml:space="preserve"> </w:t>
      </w:r>
    </w:p>
    <w:p w:rsidR="00DC2AF3" w:rsidRPr="00154ED4" w:rsidP="005C2669">
      <w:pPr>
        <w:pStyle w:val="QuestionCont"/>
      </w:pPr>
      <w:r w:rsidRPr="00154ED4">
        <w:t>They are able to highlight issues, and those are then fed in</w:t>
      </w:r>
      <w:r w:rsidRPr="00154ED4" w:rsidR="00C66C3B">
        <w:t>.</w:t>
      </w:r>
      <w:r w:rsidRPr="00154ED4" w:rsidR="00F7075A">
        <w:t xml:space="preserve"> </w:t>
      </w:r>
      <w:r w:rsidRPr="00154ED4">
        <w:t>If a group was to raise an issue with the Department for Transport, we would then take that on</w:t>
      </w:r>
      <w:r w:rsidRPr="00154ED4" w:rsidR="00C66C3B">
        <w:t>.</w:t>
      </w:r>
      <w:r w:rsidRPr="00154ED4" w:rsidR="00F7075A">
        <w:t xml:space="preserve"> </w:t>
      </w:r>
      <w:r w:rsidRPr="00154ED4">
        <w:t xml:space="preserve">During </w:t>
      </w:r>
      <w:r w:rsidRPr="00154ED4" w:rsidR="006114E9">
        <w:t>Covid</w:t>
      </w:r>
      <w:r w:rsidRPr="00154ED4">
        <w:noBreakHyphen/>
        <w:t>19, in those meetings there were many examples of things that were raised that DWP is</w:t>
      </w:r>
      <w:r w:rsidRPr="00154ED4" w:rsidR="00F72152">
        <w:t xml:space="preserve"> not</w:t>
      </w:r>
      <w:r w:rsidRPr="00154ED4">
        <w:t xml:space="preserve"> responsible for, </w:t>
      </w:r>
      <w:r w:rsidRPr="00154ED4" w:rsidR="00F72152">
        <w:t>but</w:t>
      </w:r>
      <w:r w:rsidRPr="00154ED4">
        <w:t xml:space="preserve"> we would then join them together with the relevant </w:t>
      </w:r>
      <w:r w:rsidRPr="00154ED4" w:rsidR="00B7713B">
        <w:t>Department</w:t>
      </w:r>
      <w:r w:rsidRPr="00154ED4">
        <w:t>.</w:t>
      </w:r>
    </w:p>
    <w:p w:rsidR="00DC2AF3" w:rsidRPr="00154ED4" w:rsidP="005C2669">
      <w:pPr>
        <w:pStyle w:val="QuestionCont"/>
        <w:rPr>
          <w:rFonts w:cs="Times New Roman"/>
        </w:rPr>
      </w:pPr>
      <w:r w:rsidRPr="00154ED4">
        <w:t xml:space="preserve">On a wider perspective, we will shortly be launching the </w:t>
      </w:r>
      <w:r w:rsidRPr="00154ED4" w:rsidR="0021703E">
        <w:t>National Strategy for Disabled People</w:t>
      </w:r>
      <w:r w:rsidRPr="00154ED4">
        <w:rPr>
          <w:rFonts w:cs="Times New Roman"/>
        </w:rPr>
        <w:t xml:space="preserve">, which is looking at how every </w:t>
      </w:r>
      <w:r w:rsidRPr="00154ED4" w:rsidR="00B7713B">
        <w:rPr>
          <w:rFonts w:cs="Times New Roman"/>
        </w:rPr>
        <w:t>Department</w:t>
      </w:r>
      <w:r w:rsidRPr="00154ED4">
        <w:rPr>
          <w:rFonts w:cs="Times New Roman"/>
        </w:rPr>
        <w:t xml:space="preserve"> across Government</w:t>
      </w:r>
      <w:r w:rsidRPr="00154ED4" w:rsidR="001823A1">
        <w:rPr>
          <w:rFonts w:cs="Times New Roman"/>
        </w:rPr>
        <w:t xml:space="preserve"> </w:t>
      </w:r>
      <w:r w:rsidRPr="00154ED4">
        <w:rPr>
          <w:rFonts w:cs="Times New Roman"/>
        </w:rPr>
        <w:t>can unlock barriers in society to help disabled people fulfil their potential</w:t>
      </w:r>
      <w:r w:rsidRPr="00154ED4" w:rsidR="00C66C3B">
        <w:rPr>
          <w:rFonts w:cs="Times New Roman"/>
        </w:rPr>
        <w:t>.</w:t>
      </w:r>
      <w:r w:rsidRPr="00154ED4" w:rsidR="00F7075A">
        <w:rPr>
          <w:rFonts w:cs="Times New Roman"/>
        </w:rPr>
        <w:t xml:space="preserve"> </w:t>
      </w:r>
      <w:r w:rsidRPr="00154ED4">
        <w:rPr>
          <w:rFonts w:cs="Times New Roman"/>
        </w:rPr>
        <w:t>That will be led by disabled people; it will be a genuine</w:t>
      </w:r>
      <w:r w:rsidRPr="00154ED4" w:rsidR="0021703E">
        <w:rPr>
          <w:rFonts w:cs="Times New Roman"/>
        </w:rPr>
        <w:t xml:space="preserve">, open and </w:t>
      </w:r>
      <w:r w:rsidRPr="00154ED4">
        <w:rPr>
          <w:rFonts w:cs="Times New Roman"/>
        </w:rPr>
        <w:t xml:space="preserve">extensive national consultation exercise, where they can identify where </w:t>
      </w:r>
      <w:r w:rsidRPr="00154ED4" w:rsidR="00F72152">
        <w:rPr>
          <w:rFonts w:cs="Times New Roman"/>
        </w:rPr>
        <w:t xml:space="preserve">the </w:t>
      </w:r>
      <w:r w:rsidRPr="00154ED4">
        <w:rPr>
          <w:rFonts w:cs="Times New Roman"/>
        </w:rPr>
        <w:t xml:space="preserve">things </w:t>
      </w:r>
      <w:r w:rsidRPr="00154ED4" w:rsidR="00F72152">
        <w:rPr>
          <w:rFonts w:cs="Times New Roman"/>
        </w:rPr>
        <w:t xml:space="preserve">are </w:t>
      </w:r>
      <w:r w:rsidRPr="00154ED4">
        <w:rPr>
          <w:rFonts w:cs="Times New Roman"/>
        </w:rPr>
        <w:t xml:space="preserve">that each </w:t>
      </w:r>
      <w:r w:rsidRPr="00154ED4" w:rsidR="00B7713B">
        <w:rPr>
          <w:rFonts w:cs="Times New Roman"/>
        </w:rPr>
        <w:t>Department</w:t>
      </w:r>
      <w:r w:rsidRPr="00154ED4">
        <w:rPr>
          <w:rFonts w:cs="Times New Roman"/>
        </w:rPr>
        <w:t xml:space="preserve"> can make improvements</w:t>
      </w:r>
      <w:r w:rsidRPr="00154ED4" w:rsidR="00ED3EDC">
        <w:rPr>
          <w:rFonts w:cs="Times New Roman"/>
        </w:rPr>
        <w:t xml:space="preserve"> to</w:t>
      </w:r>
      <w:r w:rsidRPr="00154ED4">
        <w:rPr>
          <w:rFonts w:cs="Times New Roman"/>
        </w:rPr>
        <w:t>.</w:t>
      </w:r>
    </w:p>
    <w:p w:rsidR="0021703E" w:rsidRPr="00154ED4" w:rsidP="005C2669">
      <w:pPr>
        <w:pStyle w:val="QuestionCont"/>
      </w:pPr>
      <w:r w:rsidRPr="00154ED4">
        <w:t>The Prime Minister has personally supported this</w:t>
      </w:r>
      <w:r w:rsidRPr="00154ED4" w:rsidR="00C66C3B">
        <w:t>.</w:t>
      </w:r>
      <w:r w:rsidRPr="00154ED4" w:rsidR="00F7075A">
        <w:t xml:space="preserve"> </w:t>
      </w:r>
      <w:r w:rsidRPr="00154ED4">
        <w:t>It has been covered at Cabinet and in inter</w:t>
      </w:r>
      <w:r w:rsidRPr="00154ED4" w:rsidR="001823A1">
        <w:noBreakHyphen/>
        <w:t>m</w:t>
      </w:r>
      <w:r w:rsidRPr="00154ED4">
        <w:t>inisterial groups</w:t>
      </w:r>
      <w:r w:rsidRPr="00154ED4" w:rsidR="00C66C3B">
        <w:t>.</w:t>
      </w:r>
      <w:r w:rsidRPr="00154ED4" w:rsidR="00F7075A">
        <w:t xml:space="preserve"> </w:t>
      </w:r>
      <w:r w:rsidRPr="00154ED4" w:rsidR="00C52E9C">
        <w:t xml:space="preserve">Each </w:t>
      </w:r>
      <w:r w:rsidRPr="00154ED4" w:rsidR="00B7713B">
        <w:t>Department</w:t>
      </w:r>
      <w:r w:rsidRPr="00154ED4" w:rsidR="00C52E9C">
        <w:t xml:space="preserve"> has had to have a named </w:t>
      </w:r>
      <w:r w:rsidRPr="00154ED4" w:rsidR="00F72152">
        <w:t>M</w:t>
      </w:r>
      <w:r w:rsidRPr="00154ED4" w:rsidR="00C52E9C">
        <w:t xml:space="preserve">inister who will make sure that each </w:t>
      </w:r>
      <w:r w:rsidRPr="00154ED4" w:rsidR="00B7713B">
        <w:t>Department</w:t>
      </w:r>
      <w:r w:rsidRPr="00154ED4" w:rsidR="00C52E9C">
        <w:t xml:space="preserve"> identifies what</w:t>
      </w:r>
      <w:r w:rsidRPr="00154ED4" w:rsidR="00F72152">
        <w:t xml:space="preserve"> </w:t>
      </w:r>
      <w:r w:rsidRPr="00154ED4" w:rsidR="00F72152">
        <w:t xml:space="preserve">it </w:t>
      </w:r>
      <w:r w:rsidRPr="00154ED4" w:rsidR="00C52E9C">
        <w:t>think</w:t>
      </w:r>
      <w:r w:rsidRPr="00154ED4" w:rsidR="00F72152">
        <w:t xml:space="preserve">s it is </w:t>
      </w:r>
      <w:r w:rsidRPr="00154ED4" w:rsidR="00C52E9C">
        <w:t xml:space="preserve">doing well, what </w:t>
      </w:r>
      <w:r w:rsidRPr="00154ED4" w:rsidR="00F72152">
        <w:t>it</w:t>
      </w:r>
      <w:r w:rsidRPr="00154ED4" w:rsidR="00C52E9C">
        <w:t xml:space="preserve"> thin</w:t>
      </w:r>
      <w:r w:rsidRPr="00154ED4" w:rsidR="00F53A49">
        <w:t>k</w:t>
      </w:r>
      <w:r w:rsidRPr="00154ED4" w:rsidR="00F72152">
        <w:t xml:space="preserve">s it is </w:t>
      </w:r>
      <w:r w:rsidRPr="00154ED4" w:rsidR="00F53A49">
        <w:t>going to do and</w:t>
      </w:r>
      <w:r w:rsidRPr="00154ED4" w:rsidR="00F72152">
        <w:t xml:space="preserve"> then</w:t>
      </w:r>
      <w:r w:rsidRPr="00154ED4" w:rsidR="00F53A49">
        <w:t xml:space="preserve">, over the autumn of this year, we will be consulting </w:t>
      </w:r>
      <w:r w:rsidRPr="00154ED4" w:rsidR="00B352CC">
        <w:t>extensively</w:t>
      </w:r>
      <w:r w:rsidRPr="00154ED4" w:rsidR="00F53A49">
        <w:t xml:space="preserve"> to see whether that is right, whether it is ambitious enough or whether there should be other priorities</w:t>
      </w:r>
      <w:r w:rsidRPr="00154ED4" w:rsidR="00C66C3B">
        <w:t>.</w:t>
      </w:r>
      <w:r w:rsidRPr="00154ED4" w:rsidR="00F7075A">
        <w:t xml:space="preserve"> </w:t>
      </w:r>
      <w:r w:rsidRPr="00154ED4" w:rsidR="00F53A49">
        <w:t>In spring next year, we will bring forward an ambitious National Strategy for Disabled People to help disabled people fulfil their lives</w:t>
      </w:r>
      <w:r w:rsidRPr="00154ED4" w:rsidR="00C66C3B">
        <w:t>.</w:t>
      </w:r>
      <w:r w:rsidRPr="00154ED4" w:rsidR="00F7075A">
        <w:t xml:space="preserve"> </w:t>
      </w:r>
      <w:r w:rsidRPr="00154ED4" w:rsidR="009968E3">
        <w:t>The Disability Unit is co</w:t>
      </w:r>
      <w:r w:rsidRPr="00154ED4" w:rsidR="00F72152">
        <w:t>-</w:t>
      </w:r>
      <w:r w:rsidRPr="00154ED4" w:rsidR="009968E3">
        <w:t>ordinating all of that work</w:t>
      </w:r>
      <w:r w:rsidRPr="00154ED4" w:rsidR="00C66C3B">
        <w:t>.</w:t>
      </w:r>
      <w:r w:rsidRPr="00154ED4" w:rsidR="00F7075A">
        <w:t xml:space="preserve"> </w:t>
      </w:r>
    </w:p>
    <w:p w:rsidR="009968E3" w:rsidRPr="00154ED4" w:rsidP="001B2612">
      <w:pPr>
        <w:pStyle w:val="Question"/>
      </w:pPr>
      <w:r w:rsidRPr="00154ED4">
        <w:rPr>
          <w:b/>
        </w:rPr>
        <w:t>Chair:</w:t>
      </w:r>
      <w:r w:rsidRPr="00154ED4">
        <w:t xml:space="preserve"> If you were an individual disabled people or the family of a disabled child</w:t>
      </w:r>
      <w:r w:rsidRPr="00154ED4" w:rsidR="00F72152">
        <w:t>,</w:t>
      </w:r>
      <w:r w:rsidRPr="00154ED4">
        <w:t xml:space="preserve"> and perhaps you were not plugged into networks or charities, if an issue arose during the pandemic, how would you know to go to the Disability Unit and how would you do that?</w:t>
      </w:r>
    </w:p>
    <w:p w:rsidR="008B2CDA" w:rsidRPr="00154ED4" w:rsidP="005C2669">
      <w:pPr>
        <w:pStyle w:val="QuestionCont"/>
      </w:pPr>
      <w:r w:rsidRPr="00154ED4">
        <w:rPr>
          <w:b/>
          <w:i/>
          <w:iCs/>
        </w:rPr>
        <w:t>Justin Tomlinson:</w:t>
      </w:r>
      <w:r w:rsidRPr="00154ED4">
        <w:rPr>
          <w:b/>
        </w:rPr>
        <w:t xml:space="preserve"> </w:t>
      </w:r>
      <w:r w:rsidRPr="00154ED4">
        <w:t>There are two separate things</w:t>
      </w:r>
      <w:r w:rsidRPr="00154ED4" w:rsidR="00C66C3B">
        <w:t>.</w:t>
      </w:r>
      <w:r w:rsidRPr="00154ED4" w:rsidR="00F7075A">
        <w:t xml:space="preserve"> </w:t>
      </w:r>
      <w:r w:rsidRPr="00154ED4" w:rsidR="000C7ACA">
        <w:t xml:space="preserve">On </w:t>
      </w:r>
      <w:r w:rsidRPr="00154ED4" w:rsidR="001B2612">
        <w:t xml:space="preserve">the </w:t>
      </w:r>
      <w:r w:rsidRPr="00154ED4" w:rsidR="001B2612">
        <w:rPr>
          <w:rFonts w:cstheme="minorHAnsi"/>
        </w:rPr>
        <w:t>day</w:t>
      </w:r>
      <w:r w:rsidRPr="00154ED4" w:rsidR="001B2612">
        <w:rPr>
          <w:rFonts w:cstheme="minorHAnsi"/>
        </w:rPr>
        <w:noBreakHyphen/>
        <w:t>to</w:t>
      </w:r>
      <w:r w:rsidRPr="00154ED4" w:rsidR="001B2612">
        <w:rPr>
          <w:rFonts w:cstheme="minorHAnsi"/>
        </w:rPr>
        <w:noBreakHyphen/>
        <w:t>day</w:t>
      </w:r>
      <w:r w:rsidRPr="00154ED4" w:rsidR="001B2612">
        <w:t xml:space="preserve"> stuff </w:t>
      </w:r>
      <w:r w:rsidRPr="00154ED4" w:rsidR="00F22AFE">
        <w:t xml:space="preserve">for </w:t>
      </w:r>
      <w:r w:rsidRPr="00154ED4" w:rsidR="006114E9">
        <w:t>Covid</w:t>
      </w:r>
      <w:r w:rsidRPr="00154ED4" w:rsidR="00F22AFE">
        <w:noBreakHyphen/>
        <w:t xml:space="preserve">19, everything </w:t>
      </w:r>
      <w:r w:rsidRPr="00154ED4" w:rsidR="00924AB2">
        <w:t xml:space="preserve">is </w:t>
      </w:r>
      <w:r w:rsidRPr="00154ED4" w:rsidR="00F22AFE">
        <w:t xml:space="preserve">originated on </w:t>
      </w:r>
      <w:r w:rsidRPr="00154ED4" w:rsidR="00924AB2">
        <w:t>GOV.UK</w:t>
      </w:r>
      <w:r w:rsidRPr="00154ED4" w:rsidR="00F22AFE">
        <w:t xml:space="preserve"> and then you </w:t>
      </w:r>
      <w:r w:rsidRPr="00154ED4" w:rsidR="00924AB2">
        <w:t xml:space="preserve">are </w:t>
      </w:r>
      <w:r w:rsidRPr="00154ED4" w:rsidR="00F22AFE">
        <w:t>signposted to the relevant area</w:t>
      </w:r>
      <w:r w:rsidRPr="00154ED4" w:rsidR="00C66C3B">
        <w:t>.</w:t>
      </w:r>
      <w:r w:rsidRPr="00154ED4" w:rsidR="00F7075A">
        <w:t xml:space="preserve"> </w:t>
      </w:r>
      <w:r w:rsidRPr="00154ED4" w:rsidR="00A844D3">
        <w:t xml:space="preserve">In the case of DWP, if people were seeking to </w:t>
      </w:r>
      <w:r w:rsidRPr="00154ED4" w:rsidR="00C61F29">
        <w:t>access benefits or looking to get support through programmes such as Access to Work, they would be signposted to those, and that is where we would then have the accessible communications</w:t>
      </w:r>
      <w:r w:rsidRPr="00154ED4" w:rsidR="00C66C3B">
        <w:t>.</w:t>
      </w:r>
      <w:r w:rsidRPr="00154ED4" w:rsidR="00F7075A">
        <w:t xml:space="preserve"> </w:t>
      </w:r>
    </w:p>
    <w:p w:rsidR="004462DA" w:rsidRPr="00154ED4" w:rsidP="005C2669">
      <w:pPr>
        <w:pStyle w:val="QuestionCont"/>
      </w:pPr>
      <w:r w:rsidRPr="00154ED4">
        <w:t xml:space="preserve">On a wider perspective, that is why we are doing things like the National Strategy for Disabled </w:t>
      </w:r>
      <w:r w:rsidRPr="00154ED4" w:rsidR="009F1E81">
        <w:t>P</w:t>
      </w:r>
      <w:r w:rsidRPr="00154ED4">
        <w:t>eople</w:t>
      </w:r>
      <w:r w:rsidRPr="00154ED4" w:rsidR="00C66C3B">
        <w:t>.</w:t>
      </w:r>
      <w:r w:rsidRPr="00154ED4" w:rsidR="00F7075A">
        <w:t xml:space="preserve"> </w:t>
      </w:r>
      <w:r w:rsidRPr="00154ED4" w:rsidR="004F4422">
        <w:t>It may be that an individual would not necessarily go to one of the regional network events, but they might be able to submit their evidence, idea</w:t>
      </w:r>
      <w:r w:rsidRPr="00154ED4" w:rsidR="00924AB2">
        <w:t>s</w:t>
      </w:r>
      <w:r w:rsidRPr="00154ED4" w:rsidR="004F4422">
        <w:t>, suggestion</w:t>
      </w:r>
      <w:r w:rsidRPr="00154ED4" w:rsidR="00924AB2">
        <w:t xml:space="preserve">s and criticisms </w:t>
      </w:r>
      <w:r w:rsidRPr="00154ED4" w:rsidR="004F4422">
        <w:t>for the consultation online, because we will be providing that so that all voices can have an opportunity to be heard</w:t>
      </w:r>
      <w:r w:rsidRPr="00154ED4" w:rsidR="00C66C3B">
        <w:t>.</w:t>
      </w:r>
      <w:r w:rsidRPr="00154ED4" w:rsidR="00F7075A">
        <w:t xml:space="preserve"> </w:t>
      </w:r>
      <w:r w:rsidRPr="00154ED4" w:rsidR="004F4422">
        <w:t>That is very important to my Secretary of State</w:t>
      </w:r>
      <w:r w:rsidRPr="00154ED4" w:rsidR="00C66C3B">
        <w:t>.</w:t>
      </w:r>
      <w:r w:rsidRPr="00154ED4" w:rsidR="00F7075A">
        <w:t xml:space="preserve"> </w:t>
      </w:r>
      <w:r w:rsidRPr="00154ED4" w:rsidR="004F4422">
        <w:t xml:space="preserve">She wants all voices, including </w:t>
      </w:r>
      <w:r w:rsidRPr="00154ED4" w:rsidR="00924AB2">
        <w:t xml:space="preserve">those of </w:t>
      </w:r>
      <w:r w:rsidRPr="00154ED4" w:rsidR="004F4422">
        <w:t>individuals</w:t>
      </w:r>
      <w:r w:rsidRPr="00154ED4" w:rsidR="00C66C3B">
        <w:t>.</w:t>
      </w:r>
      <w:r w:rsidRPr="00154ED4" w:rsidR="00F7075A">
        <w:t xml:space="preserve"> </w:t>
      </w:r>
    </w:p>
    <w:p w:rsidR="00325C1C" w:rsidRPr="00154ED4" w:rsidP="005C2669">
      <w:pPr>
        <w:pStyle w:val="QuestionCont"/>
      </w:pPr>
      <w:r w:rsidRPr="00154ED4">
        <w:t>When I go on visits, I find it fascinating to talk particularly to young disabled people</w:t>
      </w:r>
      <w:r w:rsidRPr="00154ED4" w:rsidR="00C66C3B">
        <w:t>.</w:t>
      </w:r>
      <w:r w:rsidRPr="00154ED4" w:rsidR="00F7075A">
        <w:t xml:space="preserve"> </w:t>
      </w:r>
      <w:r w:rsidRPr="00154ED4">
        <w:t>I always play “Fantasy Minister”, where I will say to them, “</w:t>
      </w:r>
      <w:r w:rsidRPr="00154ED4" w:rsidR="001823A1">
        <w:t>I</w:t>
      </w:r>
      <w:r w:rsidRPr="00154ED4">
        <w:t>f you had my job, what would you do?”</w:t>
      </w:r>
      <w:r w:rsidRPr="00154ED4" w:rsidR="00F7075A">
        <w:t xml:space="preserve"> </w:t>
      </w:r>
      <w:r w:rsidRPr="00154ED4">
        <w:t>They always come up with good ideas, which I then go back and try to utilise</w:t>
      </w:r>
      <w:r w:rsidRPr="00154ED4" w:rsidR="00C66C3B">
        <w:t>.</w:t>
      </w:r>
      <w:r w:rsidRPr="00154ED4" w:rsidR="00F7075A">
        <w:t xml:space="preserve"> </w:t>
      </w:r>
      <w:r w:rsidRPr="00154ED4">
        <w:t xml:space="preserve">Often they will be </w:t>
      </w:r>
      <w:r w:rsidRPr="00154ED4" w:rsidR="00924AB2">
        <w:t xml:space="preserve">very </w:t>
      </w:r>
      <w:r w:rsidRPr="00154ED4">
        <w:t>different to the things I have been told by policy people</w:t>
      </w:r>
      <w:r w:rsidRPr="00154ED4" w:rsidR="00C66C3B">
        <w:t>.</w:t>
      </w:r>
      <w:r w:rsidRPr="00154ED4" w:rsidR="00F7075A">
        <w:t xml:space="preserve"> </w:t>
      </w:r>
    </w:p>
    <w:p w:rsidR="004F4422" w:rsidRPr="00154ED4" w:rsidP="005C2669">
      <w:pPr>
        <w:pStyle w:val="QuestionCont"/>
      </w:pPr>
      <w:r w:rsidRPr="00154ED4">
        <w:t>Pre</w:t>
      </w:r>
      <w:r w:rsidRPr="00154ED4">
        <w:noBreakHyphen/>
      </w:r>
      <w:r w:rsidRPr="00154ED4" w:rsidR="006114E9">
        <w:t>Covid</w:t>
      </w:r>
      <w:r w:rsidRPr="00154ED4">
        <w:t>, if you asked a young disabled people</w:t>
      </w:r>
      <w:r w:rsidRPr="00154ED4" w:rsidR="00325C1C">
        <w:t>, it was almost a given that they just wanted to have the same opportunities that all of their friends took as a given</w:t>
      </w:r>
      <w:r w:rsidRPr="00154ED4" w:rsidR="00C66C3B">
        <w:t>.</w:t>
      </w:r>
      <w:r w:rsidRPr="00154ED4" w:rsidR="00F7075A">
        <w:t xml:space="preserve"> </w:t>
      </w:r>
      <w:r w:rsidRPr="00154ED4" w:rsidR="00325C1C">
        <w:t>It is perhaps not surprising, but it really focuses the mind when you are told that time and time again</w:t>
      </w:r>
      <w:r w:rsidRPr="00154ED4" w:rsidR="00C66C3B">
        <w:t>.</w:t>
      </w:r>
      <w:r w:rsidRPr="00154ED4" w:rsidR="00F7075A">
        <w:t xml:space="preserve"> </w:t>
      </w:r>
      <w:r w:rsidRPr="00154ED4" w:rsidR="00325C1C">
        <w:t>That is why we invest so much time particularly around disabled people having an opportunity to get into work</w:t>
      </w:r>
      <w:r w:rsidRPr="00154ED4" w:rsidR="00C66C3B">
        <w:t>.</w:t>
      </w:r>
      <w:r w:rsidRPr="00154ED4" w:rsidR="00F7075A">
        <w:t xml:space="preserve"> </w:t>
      </w:r>
      <w:r w:rsidRPr="00154ED4" w:rsidR="00325C1C">
        <w:t>I am very proud that since 2014 we have 1.4 million more disabled people into work, because that is a genuine priority of disabled people</w:t>
      </w:r>
      <w:r w:rsidRPr="00154ED4" w:rsidR="00C66C3B">
        <w:t>.</w:t>
      </w:r>
      <w:r w:rsidRPr="00154ED4" w:rsidR="00F7075A">
        <w:t xml:space="preserve"> </w:t>
      </w:r>
    </w:p>
    <w:p w:rsidR="00325C1C" w:rsidRPr="00154ED4" w:rsidP="000E3EB9">
      <w:pPr>
        <w:pStyle w:val="Question"/>
      </w:pPr>
      <w:r w:rsidRPr="00154ED4">
        <w:rPr>
          <w:b/>
        </w:rPr>
        <w:t>Chair:</w:t>
      </w:r>
      <w:r w:rsidRPr="00154ED4">
        <w:t xml:space="preserve"> Given that you go out around the country playing “Fantasy Minister”, can you give us one specific example of a </w:t>
      </w:r>
      <w:r w:rsidRPr="00154ED4" w:rsidR="006114E9">
        <w:t>Covid</w:t>
      </w:r>
      <w:r w:rsidRPr="00154ED4">
        <w:t xml:space="preserve"> policy change that happened </w:t>
      </w:r>
      <w:r w:rsidRPr="00154ED4" w:rsidR="000E3EB9">
        <w:t xml:space="preserve">because of engagement with </w:t>
      </w:r>
      <w:r w:rsidRPr="00154ED4" w:rsidR="00924AB2">
        <w:t>d</w:t>
      </w:r>
      <w:r w:rsidRPr="00154ED4" w:rsidR="000E3EB9">
        <w:t xml:space="preserve">isabled </w:t>
      </w:r>
      <w:r w:rsidRPr="00154ED4" w:rsidR="00924AB2">
        <w:t>p</w:t>
      </w:r>
      <w:r w:rsidRPr="00154ED4" w:rsidR="000E3EB9">
        <w:t>eople?</w:t>
      </w:r>
    </w:p>
    <w:p w:rsidR="000E3EB9" w:rsidRPr="00154ED4" w:rsidP="005C2669">
      <w:pPr>
        <w:pStyle w:val="QuestionCont"/>
      </w:pPr>
      <w:r w:rsidRPr="00154ED4">
        <w:rPr>
          <w:b/>
          <w:i/>
          <w:iCs/>
        </w:rPr>
        <w:t>Justin Tomlinson:</w:t>
      </w:r>
      <w:r w:rsidRPr="00154ED4">
        <w:t xml:space="preserve"> Minister Prentis will go over this later on, but in my initial stakeholder engagement there was genuine and real concern about those with disabilities and vulnerable people in society accessing food and medicine</w:t>
      </w:r>
      <w:r w:rsidRPr="00154ED4" w:rsidR="00C66C3B">
        <w:t>.</w:t>
      </w:r>
      <w:r w:rsidRPr="00154ED4" w:rsidR="00F7075A">
        <w:t xml:space="preserve"> </w:t>
      </w:r>
      <w:r w:rsidRPr="00154ED4">
        <w:t>The Government had to get that right quickly</w:t>
      </w:r>
      <w:r w:rsidRPr="00154ED4" w:rsidR="00C66C3B">
        <w:t>.</w:t>
      </w:r>
      <w:r w:rsidRPr="00154ED4" w:rsidR="00F7075A">
        <w:t xml:space="preserve"> </w:t>
      </w:r>
      <w:r w:rsidRPr="00154ED4">
        <w:t>We were able to provide a number of stakeholders with really good expertise and a list of very valid asks</w:t>
      </w:r>
      <w:r w:rsidRPr="00154ED4" w:rsidR="00C66C3B">
        <w:t>.</w:t>
      </w:r>
      <w:r w:rsidRPr="00154ED4" w:rsidR="00F7075A">
        <w:t xml:space="preserve"> </w:t>
      </w:r>
      <w:r w:rsidRPr="00154ED4">
        <w:t xml:space="preserve">They were able to sit around the table with Minister Prentis and other </w:t>
      </w:r>
      <w:r w:rsidRPr="00154ED4" w:rsidR="00924AB2">
        <w:t>M</w:t>
      </w:r>
      <w:r w:rsidRPr="00154ED4">
        <w:t>inisters, and that</w:t>
      </w:r>
      <w:r w:rsidRPr="00154ED4" w:rsidR="00924AB2">
        <w:t xml:space="preserve"> then</w:t>
      </w:r>
      <w:r w:rsidRPr="00154ED4">
        <w:t>, in my opinion, significantly sped up what was then a good outcome</w:t>
      </w:r>
      <w:r w:rsidRPr="00154ED4" w:rsidR="00C66C3B">
        <w:t>.</w:t>
      </w:r>
      <w:r w:rsidRPr="00154ED4" w:rsidR="00F7075A">
        <w:t xml:space="preserve"> </w:t>
      </w:r>
    </w:p>
    <w:p w:rsidR="000E3EB9" w:rsidRPr="00154ED4" w:rsidP="005C2669">
      <w:pPr>
        <w:pStyle w:val="QuestionCont"/>
      </w:pPr>
      <w:r w:rsidRPr="00154ED4">
        <w:t>This is why, whenever I get an opportunity at inter</w:t>
      </w:r>
      <w:r w:rsidRPr="00154ED4">
        <w:noBreakHyphen/>
      </w:r>
      <w:r w:rsidRPr="00154ED4" w:rsidR="00924AB2">
        <w:t>m</w:t>
      </w:r>
      <w:r w:rsidRPr="00154ED4">
        <w:t xml:space="preserve">inisterial groups or just meetings with other </w:t>
      </w:r>
      <w:r w:rsidRPr="00154ED4" w:rsidR="00924AB2">
        <w:t>M</w:t>
      </w:r>
      <w:r w:rsidRPr="00154ED4">
        <w:t>inisters, I am not wanting to say, “Look, we wish to add a burden to you by making you consider your responsibility under the Equality Act”</w:t>
      </w:r>
      <w:r w:rsidRPr="00154ED4" w:rsidR="00C66C3B">
        <w:t>.</w:t>
      </w:r>
      <w:r w:rsidRPr="00154ED4" w:rsidR="00F7075A">
        <w:t xml:space="preserve"> </w:t>
      </w:r>
      <w:r w:rsidRPr="00154ED4">
        <w:t>I say, “It is an opportunity</w:t>
      </w:r>
      <w:r w:rsidRPr="00154ED4" w:rsidR="00C66C3B">
        <w:t>.</w:t>
      </w:r>
      <w:r w:rsidRPr="00154ED4" w:rsidR="00F7075A">
        <w:t xml:space="preserve"> </w:t>
      </w:r>
      <w:r w:rsidRPr="00154ED4">
        <w:t>We can bring together people who can make your policy decisions right first time, delivered quicker and be well received”</w:t>
      </w:r>
      <w:r w:rsidRPr="00154ED4" w:rsidR="00C66C3B">
        <w:t>.</w:t>
      </w:r>
      <w:r w:rsidRPr="00154ED4" w:rsidR="00F7075A">
        <w:t xml:space="preserve"> </w:t>
      </w:r>
      <w:r w:rsidRPr="00154ED4">
        <w:t xml:space="preserve">I get a lot of very good feedback from </w:t>
      </w:r>
      <w:r w:rsidRPr="00154ED4" w:rsidR="00924AB2">
        <w:t>M</w:t>
      </w:r>
      <w:r w:rsidRPr="00154ED4">
        <w:t>inisters who take that opportunity up</w:t>
      </w:r>
      <w:r w:rsidRPr="00154ED4" w:rsidR="00C66C3B">
        <w:t>.</w:t>
      </w:r>
      <w:r w:rsidRPr="00154ED4" w:rsidR="00F7075A">
        <w:t xml:space="preserve"> </w:t>
      </w:r>
      <w:r w:rsidRPr="00154ED4">
        <w:t>The more who have done that, the easier it has become.</w:t>
      </w:r>
    </w:p>
    <w:p w:rsidR="000E3EB9" w:rsidRPr="00154ED4" w:rsidP="005C2669">
      <w:pPr>
        <w:pStyle w:val="QuestionCont"/>
      </w:pPr>
      <w:r w:rsidRPr="00154ED4">
        <w:t>Going back to my original remarks at the beginning, we have had to navigate a lot of challenges, but I genuinely think that a lot more awareness is now embedded across Government, and there is an understanding that this is a good thing to do.</w:t>
      </w:r>
    </w:p>
    <w:p w:rsidR="00020A22" w:rsidRPr="00154ED4" w:rsidP="00020A22">
      <w:pPr>
        <w:pStyle w:val="Question"/>
        <w:numPr>
          <w:ilvl w:val="0"/>
          <w:numId w:val="9"/>
        </w:numPr>
      </w:pPr>
      <w:r w:rsidRPr="00154ED4">
        <w:rPr>
          <w:b/>
        </w:rPr>
        <w:t>Chair:</w:t>
      </w:r>
      <w:r w:rsidRPr="00154ED4">
        <w:t xml:space="preserve"> </w:t>
      </w:r>
      <w:r w:rsidR="0098122A">
        <w:t xml:space="preserve">Twenty-five </w:t>
      </w:r>
      <w:r w:rsidRPr="00154ED4">
        <w:t>years on from the Disability Discrimination Act and 10 years on from the Equality Act, has that been embedded fast enough?</w:t>
      </w:r>
    </w:p>
    <w:p w:rsidR="00AE1650" w:rsidRPr="00154ED4" w:rsidP="00020A22">
      <w:pPr>
        <w:pStyle w:val="Answer"/>
      </w:pPr>
      <w:r w:rsidRPr="00154ED4">
        <w:rPr>
          <w:b/>
          <w:i/>
          <w:iCs/>
        </w:rPr>
        <w:t>Justin Tomlinson:</w:t>
      </w:r>
      <w:r w:rsidRPr="00154ED4" w:rsidR="00020A22">
        <w:rPr>
          <w:b/>
        </w:rPr>
        <w:t xml:space="preserve"> </w:t>
      </w:r>
      <w:r w:rsidRPr="00154ED4">
        <w:t>There are many good examples, and there are many challenges that remain, particularly around good intentions</w:t>
      </w:r>
      <w:r w:rsidRPr="00154ED4" w:rsidR="00C66C3B">
        <w:t>.</w:t>
      </w:r>
      <w:r w:rsidRPr="00154ED4" w:rsidR="00F7075A">
        <w:t xml:space="preserve"> </w:t>
      </w:r>
      <w:r w:rsidRPr="00154ED4" w:rsidR="00020A22">
        <w:t xml:space="preserve">This is part of why the </w:t>
      </w:r>
      <w:r w:rsidRPr="00154ED4">
        <w:t>Disability Unit needed to be set up</w:t>
      </w:r>
      <w:r w:rsidRPr="00154ED4" w:rsidR="00C66C3B">
        <w:t>.</w:t>
      </w:r>
      <w:r w:rsidRPr="00154ED4" w:rsidR="00F7075A">
        <w:t xml:space="preserve"> </w:t>
      </w:r>
      <w:r w:rsidRPr="00154ED4">
        <w:t>There was a lack of data</w:t>
      </w:r>
      <w:r w:rsidRPr="00154ED4" w:rsidR="00C66C3B">
        <w:t>.</w:t>
      </w:r>
      <w:r w:rsidRPr="00154ED4" w:rsidR="00F7075A">
        <w:t xml:space="preserve"> </w:t>
      </w:r>
      <w:r w:rsidRPr="00154ED4">
        <w:t>Sometimes we would realise things too late as a Government</w:t>
      </w:r>
      <w:r w:rsidRPr="00154ED4" w:rsidR="00C66C3B">
        <w:t>.</w:t>
      </w:r>
      <w:r w:rsidRPr="00154ED4" w:rsidR="00F7075A">
        <w:t xml:space="preserve"> </w:t>
      </w:r>
      <w:r w:rsidRPr="00154ED4">
        <w:t xml:space="preserve">There is actually a huge amount of work happening around </w:t>
      </w:r>
      <w:r w:rsidRPr="00154ED4" w:rsidR="00020A22">
        <w:t xml:space="preserve">gathering more data </w:t>
      </w:r>
      <w:r w:rsidRPr="00154ED4">
        <w:t xml:space="preserve">so </w:t>
      </w:r>
      <w:r w:rsidRPr="00154ED4" w:rsidR="00924AB2">
        <w:t xml:space="preserve">that </w:t>
      </w:r>
      <w:r w:rsidRPr="00154ED4">
        <w:t>we can make better decisions earlier on</w:t>
      </w:r>
      <w:r w:rsidRPr="00154ED4" w:rsidR="00C66C3B">
        <w:t>.</w:t>
      </w:r>
      <w:r w:rsidRPr="00154ED4" w:rsidR="00F7075A">
        <w:t xml:space="preserve"> </w:t>
      </w:r>
      <w:r w:rsidRPr="00154ED4" w:rsidR="00924AB2">
        <w:t xml:space="preserve">Also </w:t>
      </w:r>
      <w:r w:rsidRPr="00154ED4">
        <w:t>having real lived</w:t>
      </w:r>
      <w:r w:rsidRPr="00154ED4">
        <w:noBreakHyphen/>
      </w:r>
      <w:r w:rsidRPr="00154ED4" w:rsidR="00020A22">
        <w:t xml:space="preserve">experience voices </w:t>
      </w:r>
      <w:r w:rsidRPr="00154ED4">
        <w:t xml:space="preserve">at the beginning of policy </w:t>
      </w:r>
      <w:r w:rsidRPr="00154ED4" w:rsidR="00924AB2">
        <w:t xml:space="preserve">development </w:t>
      </w:r>
      <w:r w:rsidRPr="00154ED4">
        <w:t>makes a big difference.</w:t>
      </w:r>
    </w:p>
    <w:p w:rsidR="00AE1650" w:rsidRPr="00154ED4" w:rsidP="00020A22">
      <w:pPr>
        <w:pStyle w:val="Answer"/>
      </w:pPr>
      <w:r w:rsidRPr="00154ED4">
        <w:t>Shared spaces, which was a clever architectural thing</w:t>
      </w:r>
      <w:r w:rsidRPr="00154ED4" w:rsidR="00924AB2">
        <w:t xml:space="preserve"> a few years ago</w:t>
      </w:r>
      <w:r w:rsidRPr="00154ED4">
        <w:t xml:space="preserve"> from DHCLG, was winning all sorts of awards because </w:t>
      </w:r>
      <w:r w:rsidRPr="00154ED4" w:rsidR="00020A22">
        <w:t xml:space="preserve">it looked </w:t>
      </w:r>
      <w:r w:rsidRPr="00154ED4">
        <w:t>very good in town centres, but it was an absolutely disaster for those with guide dogs</w:t>
      </w:r>
      <w:r w:rsidRPr="00154ED4" w:rsidR="00C66C3B">
        <w:t>.</w:t>
      </w:r>
      <w:r w:rsidRPr="00154ED4" w:rsidR="00F7075A">
        <w:t xml:space="preserve"> </w:t>
      </w:r>
      <w:r w:rsidRPr="00154ED4">
        <w:t>Local authorities ha</w:t>
      </w:r>
      <w:r w:rsidRPr="00154ED4" w:rsidR="00924AB2">
        <w:t>d</w:t>
      </w:r>
      <w:r w:rsidRPr="00154ED4">
        <w:t xml:space="preserve"> been given lots of money to change their landscapes</w:t>
      </w:r>
      <w:r w:rsidRPr="00154ED4" w:rsidR="00C66C3B">
        <w:t>.</w:t>
      </w:r>
      <w:r w:rsidRPr="00154ED4" w:rsidR="00F7075A">
        <w:t xml:space="preserve"> </w:t>
      </w:r>
      <w:r w:rsidRPr="00154ED4">
        <w:t>They did that</w:t>
      </w:r>
      <w:r w:rsidRPr="00154ED4" w:rsidR="00924AB2">
        <w:t>,</w:t>
      </w:r>
      <w:r w:rsidRPr="00154ED4">
        <w:t xml:space="preserve"> they all patted themselves on the back</w:t>
      </w:r>
      <w:r w:rsidRPr="00154ED4" w:rsidR="00924AB2">
        <w:t xml:space="preserve"> and</w:t>
      </w:r>
      <w:r w:rsidRPr="00154ED4" w:rsidR="00F7075A">
        <w:t xml:space="preserve"> </w:t>
      </w:r>
      <w:r w:rsidRPr="00154ED4" w:rsidR="00924AB2">
        <w:t>t</w:t>
      </w:r>
      <w:r w:rsidRPr="00154ED4">
        <w:t xml:space="preserve">hen </w:t>
      </w:r>
      <w:r w:rsidRPr="00154ED4" w:rsidR="001823A1">
        <w:t xml:space="preserve">the charity </w:t>
      </w:r>
      <w:r w:rsidRPr="00154ED4">
        <w:t>Guide Dogs</w:t>
      </w:r>
      <w:r w:rsidRPr="00154ED4">
        <w:rPr>
          <w:rFonts w:cs="Times New Roman"/>
        </w:rPr>
        <w:t xml:space="preserve"> led a very important campaign to highlight what a disaster they were, and suddenly </w:t>
      </w:r>
      <w:r w:rsidRPr="00154ED4" w:rsidR="00020A22">
        <w:t xml:space="preserve">local authorities </w:t>
      </w:r>
      <w:r w:rsidRPr="00154ED4">
        <w:t>are having to retrospectively undo the work.</w:t>
      </w:r>
    </w:p>
    <w:p w:rsidR="00020A22" w:rsidRPr="00154ED4" w:rsidP="00020A22">
      <w:pPr>
        <w:pStyle w:val="Answer"/>
      </w:pPr>
      <w:r w:rsidRPr="00154ED4">
        <w:t xml:space="preserve">The whole point of a Disability Unit is </w:t>
      </w:r>
      <w:r w:rsidRPr="00154ED4" w:rsidR="00924AB2">
        <w:t>that</w:t>
      </w:r>
      <w:r w:rsidRPr="00154ED4">
        <w:t xml:space="preserve">, as </w:t>
      </w:r>
      <w:r w:rsidRPr="00154ED4" w:rsidR="00924AB2">
        <w:t>D</w:t>
      </w:r>
      <w:r w:rsidRPr="00154ED4">
        <w:t xml:space="preserve">epartments </w:t>
      </w:r>
      <w:r w:rsidRPr="00154ED4">
        <w:t xml:space="preserve">develop their policies, they are able to get those voices in at the beginning and </w:t>
      </w:r>
      <w:r w:rsidRPr="00154ED4">
        <w:t>make sure we avoi</w:t>
      </w:r>
      <w:r w:rsidRPr="00154ED4">
        <w:t>d those sorts of errors</w:t>
      </w:r>
      <w:r w:rsidRPr="00154ED4" w:rsidR="00C66C3B">
        <w:t>.</w:t>
      </w:r>
      <w:r w:rsidRPr="00154ED4" w:rsidR="00F7075A">
        <w:t xml:space="preserve"> </w:t>
      </w:r>
      <w:r w:rsidRPr="00154ED4">
        <w:t xml:space="preserve">Therefore, when we finally legislate and deliver policies, they are more inclusive and we are </w:t>
      </w:r>
      <w:r w:rsidRPr="00154ED4">
        <w:t>more likely to get it right first time.</w:t>
      </w:r>
    </w:p>
    <w:p w:rsidR="00020A22" w:rsidRPr="00154ED4" w:rsidP="00020A22">
      <w:pPr>
        <w:pStyle w:val="Question"/>
        <w:numPr>
          <w:ilvl w:val="0"/>
          <w:numId w:val="9"/>
        </w:numPr>
      </w:pPr>
      <w:r w:rsidRPr="00154ED4">
        <w:rPr>
          <w:b/>
        </w:rPr>
        <w:t>Chair:</w:t>
      </w:r>
      <w:r w:rsidRPr="00154ED4">
        <w:t xml:space="preserve"> Finally from me, you raised the issue </w:t>
      </w:r>
      <w:r w:rsidRPr="00154ED4" w:rsidR="00D9319D">
        <w:t>of how well the DWP had don</w:t>
      </w:r>
      <w:r w:rsidRPr="00154ED4" w:rsidR="00AE1650">
        <w:t>e</w:t>
      </w:r>
      <w:r w:rsidRPr="00154ED4" w:rsidR="00D9319D">
        <w:t xml:space="preserve"> </w:t>
      </w:r>
      <w:r w:rsidRPr="00154ED4" w:rsidR="00AE1650">
        <w:t xml:space="preserve">getting disabled people </w:t>
      </w:r>
      <w:r w:rsidRPr="00154ED4">
        <w:t>into employment</w:t>
      </w:r>
      <w:r w:rsidRPr="00154ED4" w:rsidR="00C66C3B">
        <w:t>.</w:t>
      </w:r>
      <w:r w:rsidRPr="00154ED4" w:rsidR="00F7075A">
        <w:t xml:space="preserve"> </w:t>
      </w:r>
      <w:r w:rsidRPr="00154ED4">
        <w:t>How much of a worry is it to you that the pandemic</w:t>
      </w:r>
      <w:r w:rsidRPr="00154ED4" w:rsidR="00AE1650">
        <w:t xml:space="preserve"> will see that work go bac</w:t>
      </w:r>
      <w:r w:rsidRPr="00154ED4" w:rsidR="00D9319D">
        <w:t>k</w:t>
      </w:r>
      <w:r w:rsidRPr="00154ED4" w:rsidR="00AE1650">
        <w:t>wards</w:t>
      </w:r>
      <w:r w:rsidRPr="00154ED4" w:rsidR="00207B60">
        <w:t>,</w:t>
      </w:r>
      <w:r w:rsidRPr="00154ED4" w:rsidR="00AE1650">
        <w:t xml:space="preserve"> and what steps is the DWP taking </w:t>
      </w:r>
      <w:r w:rsidRPr="00154ED4" w:rsidR="00D9319D">
        <w:t xml:space="preserve">to make sure that does not happen or to continue their work </w:t>
      </w:r>
      <w:r w:rsidRPr="00154ED4">
        <w:t>keeping disabled people in employment and getting more of them into</w:t>
      </w:r>
      <w:r w:rsidRPr="00154ED4" w:rsidR="00D9319D">
        <w:t xml:space="preserve"> employment</w:t>
      </w:r>
      <w:r w:rsidRPr="00154ED4">
        <w:t>?</w:t>
      </w:r>
    </w:p>
    <w:p w:rsidR="00D9319D" w:rsidRPr="00154ED4" w:rsidP="00020A22">
      <w:pPr>
        <w:pStyle w:val="Answer"/>
      </w:pPr>
      <w:r w:rsidRPr="00154ED4">
        <w:rPr>
          <w:b/>
          <w:i/>
          <w:iCs/>
        </w:rPr>
        <w:t>Justin Tomlinson:</w:t>
      </w:r>
      <w:r w:rsidRPr="00154ED4" w:rsidR="00020A22">
        <w:rPr>
          <w:b/>
        </w:rPr>
        <w:t xml:space="preserve"> </w:t>
      </w:r>
      <w:r w:rsidRPr="00154ED4">
        <w:t>It is a real challenge</w:t>
      </w:r>
      <w:r w:rsidRPr="00154ED4" w:rsidR="00C66C3B">
        <w:t>.</w:t>
      </w:r>
      <w:r w:rsidRPr="00154ED4" w:rsidR="00F7075A">
        <w:t xml:space="preserve"> </w:t>
      </w:r>
      <w:r w:rsidRPr="00154ED4">
        <w:t>Pretty much, year on year, we were having really good growth</w:t>
      </w:r>
      <w:r w:rsidRPr="00154ED4" w:rsidR="00C66C3B">
        <w:t>.</w:t>
      </w:r>
      <w:r w:rsidRPr="00154ED4" w:rsidR="00F7075A">
        <w:t xml:space="preserve"> </w:t>
      </w:r>
      <w:r w:rsidRPr="00154ED4">
        <w:t xml:space="preserve">Record numbers of disabled people were in work; employers had awareness of and confidence in </w:t>
      </w:r>
      <w:r w:rsidRPr="00154ED4" w:rsidR="00020A22">
        <w:t>the tal</w:t>
      </w:r>
      <w:r w:rsidRPr="00154ED4">
        <w:t>e</w:t>
      </w:r>
      <w:r w:rsidRPr="00154ED4" w:rsidR="00020A22">
        <w:t>nt that was often b</w:t>
      </w:r>
      <w:r w:rsidRPr="00154ED4">
        <w:t>eing missed in the past</w:t>
      </w:r>
      <w:r w:rsidRPr="00154ED4" w:rsidR="00C66C3B">
        <w:t>.</w:t>
      </w:r>
      <w:r w:rsidRPr="00154ED4" w:rsidR="00F7075A">
        <w:t xml:space="preserve"> </w:t>
      </w:r>
      <w:r w:rsidRPr="00154ED4">
        <w:t>We were seeing really good positive news</w:t>
      </w:r>
      <w:r w:rsidRPr="00154ED4" w:rsidR="00C66C3B">
        <w:t>.</w:t>
      </w:r>
      <w:r w:rsidRPr="00154ED4" w:rsidR="00F7075A">
        <w:t xml:space="preserve"> </w:t>
      </w:r>
      <w:r w:rsidRPr="00154ED4">
        <w:t>I would look forward</w:t>
      </w:r>
      <w:r w:rsidRPr="00154ED4" w:rsidR="00207B60">
        <w:t xml:space="preserve"> to</w:t>
      </w:r>
      <w:r w:rsidRPr="00154ED4">
        <w:t xml:space="preserve"> DWP Oral Questions, hoping somebody would ask me what the latest statistics were</w:t>
      </w:r>
      <w:r w:rsidRPr="00154ED4" w:rsidR="00C66C3B">
        <w:t>.</w:t>
      </w:r>
      <w:r w:rsidRPr="00154ED4" w:rsidR="00F7075A">
        <w:t xml:space="preserve"> </w:t>
      </w:r>
      <w:r w:rsidRPr="00154ED4">
        <w:t>We got to 52.6% of disabled people in work; we closed the disability employment gap</w:t>
      </w:r>
      <w:r w:rsidRPr="00154ED4" w:rsidR="00C66C3B">
        <w:t>.</w:t>
      </w:r>
      <w:r w:rsidRPr="00154ED4" w:rsidR="00F7075A">
        <w:t xml:space="preserve"> </w:t>
      </w:r>
      <w:r w:rsidRPr="00154ED4">
        <w:t xml:space="preserve">As I said, 1.4 million people </w:t>
      </w:r>
      <w:r w:rsidRPr="00154ED4" w:rsidR="00FC1767">
        <w:t>we</w:t>
      </w:r>
      <w:r w:rsidRPr="00154ED4">
        <w:t>re benefi</w:t>
      </w:r>
      <w:r w:rsidRPr="00154ED4" w:rsidR="00207B60">
        <w:t>t</w:t>
      </w:r>
      <w:r w:rsidRPr="00154ED4">
        <w:t>ting from the opportunit</w:t>
      </w:r>
      <w:r w:rsidRPr="00154ED4" w:rsidR="001823A1">
        <w:t>y</w:t>
      </w:r>
      <w:r w:rsidRPr="00154ED4">
        <w:t xml:space="preserve"> of work who previously had not.</w:t>
      </w:r>
    </w:p>
    <w:p w:rsidR="00D21AFD" w:rsidRPr="00154ED4" w:rsidP="00020A22">
      <w:pPr>
        <w:pStyle w:val="Answer"/>
      </w:pPr>
      <w:r w:rsidRPr="00154ED4">
        <w:t xml:space="preserve">These are unprecedented times, which is why Treasury and DWP have worked </w:t>
      </w:r>
      <w:r w:rsidRPr="00154ED4" w:rsidR="00020A22">
        <w:t>on comprehensive support for all people</w:t>
      </w:r>
      <w:r w:rsidRPr="00154ED4">
        <w:t>,</w:t>
      </w:r>
      <w:r w:rsidRPr="00154ED4" w:rsidR="00020A22">
        <w:t xml:space="preserve"> includin</w:t>
      </w:r>
      <w:r w:rsidRPr="00154ED4">
        <w:t>g disabled people</w:t>
      </w:r>
      <w:r w:rsidRPr="00154ED4" w:rsidR="00C66C3B">
        <w:t>.</w:t>
      </w:r>
      <w:r w:rsidRPr="00154ED4" w:rsidR="00F7075A">
        <w:t xml:space="preserve"> </w:t>
      </w:r>
      <w:r w:rsidRPr="00154ED4">
        <w:t xml:space="preserve">I was pleased that the support provided to disabled people was </w:t>
      </w:r>
      <w:r w:rsidRPr="00154ED4">
        <w:rPr>
          <w:rFonts w:cs="Arial"/>
        </w:rPr>
        <w:t>ring</w:t>
      </w:r>
      <w:r w:rsidRPr="00154ED4">
        <w:rPr>
          <w:rFonts w:cs="Arial"/>
        </w:rPr>
        <w:noBreakHyphen/>
        <w:t>fenced</w:t>
      </w:r>
      <w:r w:rsidRPr="00154ED4">
        <w:t xml:space="preserve"> and protected so it will remain</w:t>
      </w:r>
      <w:r w:rsidRPr="00154ED4" w:rsidR="00C66C3B">
        <w:t>.</w:t>
      </w:r>
      <w:r w:rsidRPr="00154ED4" w:rsidR="00F7075A">
        <w:t xml:space="preserve"> </w:t>
      </w:r>
      <w:r w:rsidRPr="00154ED4">
        <w:t xml:space="preserve">In addition, </w:t>
      </w:r>
      <w:r w:rsidRPr="00154ED4" w:rsidR="00020A22">
        <w:t xml:space="preserve">all the extra spending we are doing as </w:t>
      </w:r>
      <w:r w:rsidRPr="00154ED4">
        <w:t xml:space="preserve">a Department and as a Government is </w:t>
      </w:r>
      <w:r w:rsidRPr="00154ED4" w:rsidR="00020A22">
        <w:t xml:space="preserve">open to people </w:t>
      </w:r>
      <w:r w:rsidRPr="00154ED4">
        <w:t>with disabilities and long</w:t>
      </w:r>
      <w:r w:rsidRPr="00154ED4">
        <w:noBreakHyphen/>
        <w:t>term health conditions.</w:t>
      </w:r>
    </w:p>
    <w:p w:rsidR="00D21AFD" w:rsidRPr="00154ED4" w:rsidP="00020A22">
      <w:pPr>
        <w:pStyle w:val="Answer"/>
      </w:pPr>
      <w:r w:rsidRPr="00154ED4">
        <w:t>We have also been able to make changes</w:t>
      </w:r>
      <w:r w:rsidRPr="00154ED4" w:rsidR="00C66C3B">
        <w:t>.</w:t>
      </w:r>
      <w:r w:rsidRPr="00154ED4" w:rsidR="00F7075A">
        <w:t xml:space="preserve"> </w:t>
      </w:r>
      <w:r w:rsidRPr="00154ED4">
        <w:t>On Access to Work, which is a scheme that provides financial assistance to remove barriers to either remai</w:t>
      </w:r>
      <w:r w:rsidRPr="00154ED4" w:rsidR="00020A22">
        <w:t xml:space="preserve">n in work </w:t>
      </w:r>
      <w:r w:rsidRPr="00154ED4">
        <w:t xml:space="preserve">or stay in work, we have now changed the rules so that, </w:t>
      </w:r>
      <w:r w:rsidRPr="00154ED4" w:rsidR="00020A22">
        <w:t>if you are home</w:t>
      </w:r>
      <w:r w:rsidRPr="00154ED4" w:rsidR="00207B60">
        <w:t>-</w:t>
      </w:r>
      <w:r w:rsidRPr="00154ED4">
        <w:t xml:space="preserve">working, </w:t>
      </w:r>
      <w:r w:rsidRPr="00154ED4" w:rsidR="00020A22">
        <w:t xml:space="preserve">we can buy </w:t>
      </w:r>
      <w:r w:rsidRPr="00154ED4">
        <w:t>equipment and provide support in your home</w:t>
      </w:r>
      <w:r w:rsidRPr="00154ED4" w:rsidR="00C66C3B">
        <w:t>.</w:t>
      </w:r>
      <w:r w:rsidRPr="00154ED4" w:rsidR="00F7075A">
        <w:t xml:space="preserve"> </w:t>
      </w:r>
      <w:r w:rsidRPr="00154ED4">
        <w:t>That presents an opportunity, because there will be some disabled people for whom, pre</w:t>
      </w:r>
      <w:r w:rsidRPr="00154ED4">
        <w:noBreakHyphen/>
      </w:r>
      <w:r w:rsidRPr="00154ED4" w:rsidR="006114E9">
        <w:t>Covid</w:t>
      </w:r>
      <w:r w:rsidRPr="00154ED4">
        <w:t>, going to work was the barrier that was insurmountable</w:t>
      </w:r>
      <w:r w:rsidRPr="00154ED4" w:rsidR="00C66C3B">
        <w:t>.</w:t>
      </w:r>
      <w:r w:rsidRPr="00154ED4" w:rsidR="00F7075A">
        <w:t xml:space="preserve"> </w:t>
      </w:r>
      <w:r w:rsidRPr="00154ED4">
        <w:t xml:space="preserve">For many organisations, that is </w:t>
      </w:r>
      <w:r w:rsidRPr="00154ED4" w:rsidR="00020A22">
        <w:t xml:space="preserve">now seen as </w:t>
      </w:r>
      <w:r w:rsidRPr="00154ED4">
        <w:t>a norm</w:t>
      </w:r>
      <w:r w:rsidRPr="00154ED4" w:rsidR="00C66C3B">
        <w:t>.</w:t>
      </w:r>
      <w:r w:rsidRPr="00154ED4" w:rsidR="00F7075A">
        <w:t xml:space="preserve"> </w:t>
      </w:r>
      <w:r w:rsidRPr="00154ED4">
        <w:t>Therefore, there are more opportunities open.</w:t>
      </w:r>
    </w:p>
    <w:p w:rsidR="00020A22" w:rsidRPr="00154ED4" w:rsidP="00020A22">
      <w:pPr>
        <w:pStyle w:val="Answer"/>
      </w:pPr>
      <w:r w:rsidRPr="00154ED4">
        <w:t>These are going to be challenging times</w:t>
      </w:r>
      <w:r w:rsidRPr="00154ED4" w:rsidR="00207B60">
        <w:t xml:space="preserve"> and</w:t>
      </w:r>
      <w:r w:rsidRPr="00154ED4">
        <w:t xml:space="preserve"> we are</w:t>
      </w:r>
      <w:r w:rsidRPr="00154ED4">
        <w:t xml:space="preserve"> going to be working tirelessly to make sure there </w:t>
      </w:r>
      <w:r w:rsidRPr="00154ED4">
        <w:t xml:space="preserve">is not </w:t>
      </w:r>
      <w:r w:rsidRPr="00154ED4">
        <w:t xml:space="preserve">a disproportionate impact on </w:t>
      </w:r>
      <w:r w:rsidRPr="00154ED4">
        <w:t>disabled people</w:t>
      </w:r>
      <w:r w:rsidRPr="00154ED4" w:rsidR="00207B60">
        <w:t>, b</w:t>
      </w:r>
      <w:r w:rsidRPr="00154ED4">
        <w:t xml:space="preserve">ut, as we return to normality, </w:t>
      </w:r>
      <w:r w:rsidRPr="00154ED4">
        <w:t>there are also some opportunities where disabled people will</w:t>
      </w:r>
      <w:r w:rsidRPr="00154ED4">
        <w:t xml:space="preserve"> benefit</w:t>
      </w:r>
      <w:r w:rsidRPr="00154ED4">
        <w:t>.</w:t>
      </w:r>
    </w:p>
    <w:p w:rsidR="00020A22" w:rsidRPr="00154ED4" w:rsidP="00020A22">
      <w:pPr>
        <w:pStyle w:val="Question"/>
        <w:numPr>
          <w:ilvl w:val="0"/>
          <w:numId w:val="9"/>
        </w:numPr>
      </w:pPr>
      <w:r w:rsidRPr="00154ED4">
        <w:rPr>
          <w:b/>
        </w:rPr>
        <w:t>Chair:</w:t>
      </w:r>
      <w:r w:rsidRPr="00154ED4">
        <w:t xml:space="preserve"> </w:t>
      </w:r>
      <w:r w:rsidRPr="00154ED4" w:rsidR="00D21AFD">
        <w:t xml:space="preserve">Do you know how many disabled people have been made </w:t>
      </w:r>
      <w:r w:rsidRPr="00154ED4">
        <w:t>redundant</w:t>
      </w:r>
      <w:r w:rsidRPr="00154ED4" w:rsidR="00D21AFD">
        <w:t xml:space="preserve"> so far?</w:t>
      </w:r>
    </w:p>
    <w:p w:rsidR="00020A22" w:rsidRPr="00154ED4" w:rsidP="00020A22">
      <w:pPr>
        <w:pStyle w:val="Answer"/>
      </w:pPr>
      <w:r w:rsidRPr="00154ED4">
        <w:rPr>
          <w:b/>
          <w:i/>
          <w:iCs/>
        </w:rPr>
        <w:t>Justin Tomlinson:</w:t>
      </w:r>
      <w:r w:rsidRPr="00154ED4">
        <w:rPr>
          <w:b/>
        </w:rPr>
        <w:t xml:space="preserve"> </w:t>
      </w:r>
      <w:r w:rsidRPr="00154ED4">
        <w:t>It</w:t>
      </w:r>
      <w:r w:rsidRPr="00154ED4" w:rsidR="00D21AFD">
        <w:t xml:space="preserve"> is too early on the data, but we are actively looking at that, because there is a presumption that vulnerable groups may be disproportionately impacted</w:t>
      </w:r>
      <w:r w:rsidRPr="00154ED4" w:rsidR="00C66C3B">
        <w:t>.</w:t>
      </w:r>
      <w:r w:rsidRPr="00154ED4" w:rsidR="00F7075A">
        <w:t xml:space="preserve"> </w:t>
      </w:r>
      <w:r w:rsidRPr="00154ED4" w:rsidR="00D21AFD">
        <w:t>T</w:t>
      </w:r>
      <w:r w:rsidRPr="00154ED4">
        <w:t xml:space="preserve">hat has </w:t>
      </w:r>
      <w:r w:rsidRPr="00154ED4" w:rsidR="00D21AFD">
        <w:t>been shown yet in the evidence; it is too early</w:t>
      </w:r>
      <w:r w:rsidRPr="00154ED4" w:rsidR="00C66C3B">
        <w:t>.</w:t>
      </w:r>
      <w:r w:rsidRPr="00154ED4" w:rsidR="00F7075A">
        <w:t xml:space="preserve"> </w:t>
      </w:r>
      <w:r w:rsidRPr="00154ED4" w:rsidR="00D21AFD">
        <w:t>Obviously, we have had the furlough scheme, which has been very successful</w:t>
      </w:r>
      <w:r w:rsidRPr="00154ED4" w:rsidR="00C66C3B">
        <w:t>.</w:t>
      </w:r>
      <w:r w:rsidRPr="00154ED4" w:rsidR="00F7075A">
        <w:t xml:space="preserve"> </w:t>
      </w:r>
      <w:r w:rsidRPr="00154ED4" w:rsidR="00D21AFD">
        <w:t>Believe me: we are looking at that on a daily basis.</w:t>
      </w:r>
      <w:r w:rsidRPr="00154ED4" w:rsidR="00207B60">
        <w:t xml:space="preserve"> </w:t>
      </w:r>
      <w:r w:rsidRPr="00154ED4" w:rsidR="00D21AFD">
        <w:t xml:space="preserve">As I </w:t>
      </w:r>
      <w:r w:rsidRPr="00154ED4" w:rsidR="00DF555C">
        <w:t xml:space="preserve">said, we have extended the support that is available </w:t>
      </w:r>
      <w:r w:rsidRPr="00154ED4">
        <w:t xml:space="preserve">through </w:t>
      </w:r>
      <w:r w:rsidRPr="00154ED4" w:rsidR="00207B60">
        <w:t>u</w:t>
      </w:r>
      <w:r w:rsidRPr="00154ED4" w:rsidR="00DF555C">
        <w:t xml:space="preserve">niversal </w:t>
      </w:r>
      <w:r w:rsidRPr="00154ED4" w:rsidR="00207B60">
        <w:t>c</w:t>
      </w:r>
      <w:r w:rsidRPr="00154ED4" w:rsidR="00DF555C">
        <w:t>redit</w:t>
      </w:r>
      <w:r w:rsidRPr="00154ED4" w:rsidR="00C66C3B">
        <w:t>.</w:t>
      </w:r>
      <w:r w:rsidRPr="00154ED4" w:rsidR="00F7075A">
        <w:t xml:space="preserve"> </w:t>
      </w:r>
      <w:r w:rsidRPr="00154ED4" w:rsidR="00DF555C">
        <w:t>It is vital that we continue to offer personalised and tailored support that then looks at each individual’s opportunity to stay in work or enter work for the first time</w:t>
      </w:r>
      <w:r w:rsidRPr="00154ED4" w:rsidR="00C66C3B">
        <w:t>.</w:t>
      </w:r>
      <w:r w:rsidRPr="00154ED4" w:rsidR="00F7075A">
        <w:t xml:space="preserve"> </w:t>
      </w:r>
      <w:r w:rsidRPr="00154ED4" w:rsidR="00DF555C">
        <w:t xml:space="preserve">Again, in conjunction with the National Strategy for Disabled People, we will be </w:t>
      </w:r>
      <w:r w:rsidRPr="00154ED4">
        <w:t xml:space="preserve">doing </w:t>
      </w:r>
      <w:r w:rsidRPr="00154ED4" w:rsidR="00DF555C">
        <w:t xml:space="preserve">our </w:t>
      </w:r>
      <w:r w:rsidRPr="00154ED4" w:rsidR="00207B60">
        <w:t>G</w:t>
      </w:r>
      <w:r w:rsidRPr="00154ED4" w:rsidR="00DF555C">
        <w:t>reen</w:t>
      </w:r>
      <w:r w:rsidRPr="00154ED4" w:rsidR="00207B60">
        <w:t xml:space="preserve"> P</w:t>
      </w:r>
      <w:r w:rsidRPr="00154ED4" w:rsidR="00DF555C">
        <w:t>aper</w:t>
      </w:r>
      <w:r w:rsidRPr="00154ED4">
        <w:t xml:space="preserve"> </w:t>
      </w:r>
      <w:r w:rsidRPr="00154ED4" w:rsidR="00DF555C">
        <w:t>consultation</w:t>
      </w:r>
      <w:r w:rsidRPr="00154ED4">
        <w:t xml:space="preserve"> </w:t>
      </w:r>
      <w:r w:rsidRPr="00154ED4" w:rsidR="00DF555C">
        <w:t>that</w:t>
      </w:r>
      <w:r w:rsidRPr="00154ED4" w:rsidR="00207B60">
        <w:t xml:space="preserve"> will</w:t>
      </w:r>
      <w:r w:rsidRPr="00154ED4" w:rsidR="00DF555C">
        <w:t xml:space="preserve"> look at what more tailored support we can give to help people</w:t>
      </w:r>
      <w:r w:rsidRPr="00154ED4">
        <w:t xml:space="preserve"> into work.</w:t>
      </w:r>
    </w:p>
    <w:p w:rsidR="00020A22" w:rsidRPr="00154ED4" w:rsidP="00020A22">
      <w:pPr>
        <w:pStyle w:val="Question"/>
        <w:numPr>
          <w:ilvl w:val="0"/>
          <w:numId w:val="9"/>
        </w:numPr>
      </w:pPr>
      <w:r w:rsidRPr="00154ED4">
        <w:rPr>
          <w:b/>
        </w:rPr>
        <w:t>Chair:</w:t>
      </w:r>
      <w:r w:rsidRPr="00154ED4">
        <w:t xml:space="preserve"> We know that women were more likely to be furloughed </w:t>
      </w:r>
      <w:r w:rsidRPr="00154ED4" w:rsidR="00DF555C">
        <w:t>than their male colleagues</w:t>
      </w:r>
      <w:r w:rsidRPr="00154ED4" w:rsidR="00C66C3B">
        <w:t>.</w:t>
      </w:r>
      <w:r w:rsidRPr="00154ED4" w:rsidR="00F7075A">
        <w:t xml:space="preserve"> </w:t>
      </w:r>
      <w:r w:rsidRPr="00154ED4" w:rsidR="00DF555C">
        <w:t>Do we have any evidence on whether disabled people were?</w:t>
      </w:r>
    </w:p>
    <w:p w:rsidR="00020A22" w:rsidRPr="00154ED4" w:rsidP="00020A22">
      <w:pPr>
        <w:pStyle w:val="Answer"/>
      </w:pPr>
      <w:r w:rsidRPr="00154ED4">
        <w:rPr>
          <w:b/>
          <w:i/>
          <w:iCs/>
        </w:rPr>
        <w:t>Justin Tomlinson:</w:t>
      </w:r>
      <w:r w:rsidRPr="00154ED4">
        <w:rPr>
          <w:b/>
        </w:rPr>
        <w:t xml:space="preserve"> </w:t>
      </w:r>
      <w:r w:rsidRPr="00154ED4" w:rsidR="00DF555C">
        <w:t>It is still too early</w:t>
      </w:r>
      <w:r w:rsidRPr="00154ED4" w:rsidR="00C66C3B">
        <w:t>.</w:t>
      </w:r>
      <w:r w:rsidRPr="00154ED4" w:rsidR="00F7075A">
        <w:t xml:space="preserve"> </w:t>
      </w:r>
      <w:r w:rsidRPr="00154ED4" w:rsidR="00DF555C">
        <w:t>I have seen some evidence that suggests the opposite, actually</w:t>
      </w:r>
      <w:r w:rsidRPr="00154ED4" w:rsidR="00C66C3B">
        <w:t>.</w:t>
      </w:r>
      <w:r w:rsidRPr="00154ED4" w:rsidR="00F7075A">
        <w:t xml:space="preserve"> </w:t>
      </w:r>
      <w:r w:rsidRPr="00154ED4" w:rsidR="00DF555C">
        <w:t>That is</w:t>
      </w:r>
      <w:r w:rsidRPr="00154ED4">
        <w:t xml:space="preserve"> a surprise</w:t>
      </w:r>
      <w:r w:rsidRPr="00154ED4" w:rsidR="00C66C3B">
        <w:t>.</w:t>
      </w:r>
      <w:r w:rsidRPr="00154ED4" w:rsidR="00F7075A">
        <w:t xml:space="preserve"> </w:t>
      </w:r>
      <w:r w:rsidRPr="00154ED4" w:rsidR="00DF555C">
        <w:t>It is</w:t>
      </w:r>
      <w:r w:rsidRPr="00154ED4">
        <w:t xml:space="preserve"> not an official figure </w:t>
      </w:r>
      <w:r w:rsidRPr="00154ED4" w:rsidR="00DF555C">
        <w:t>yet</w:t>
      </w:r>
      <w:r w:rsidRPr="00154ED4" w:rsidR="00C66C3B">
        <w:t>.</w:t>
      </w:r>
      <w:r w:rsidRPr="00154ED4" w:rsidR="00F7075A">
        <w:t xml:space="preserve"> </w:t>
      </w:r>
      <w:r w:rsidRPr="00154ED4" w:rsidR="00DF555C">
        <w:t>We will be closely keeping an eye on that</w:t>
      </w:r>
      <w:r w:rsidRPr="00154ED4" w:rsidR="00C66C3B">
        <w:t>.</w:t>
      </w:r>
      <w:r w:rsidRPr="00154ED4" w:rsidR="00F7075A">
        <w:t xml:space="preserve"> </w:t>
      </w:r>
      <w:r w:rsidRPr="00154ED4" w:rsidR="00DF555C">
        <w:t>The key is that they are not disproportionately</w:t>
      </w:r>
      <w:r w:rsidRPr="00154ED4">
        <w:t xml:space="preserve"> impacte</w:t>
      </w:r>
      <w:r w:rsidRPr="00154ED4" w:rsidR="00DF555C">
        <w:t>d</w:t>
      </w:r>
      <w:r w:rsidRPr="00154ED4" w:rsidR="00C66C3B">
        <w:t>.</w:t>
      </w:r>
      <w:r w:rsidRPr="00154ED4" w:rsidR="00F7075A">
        <w:t xml:space="preserve"> </w:t>
      </w:r>
      <w:r w:rsidRPr="00154ED4" w:rsidR="00DF555C">
        <w:t xml:space="preserve">The key overall is that we do everything we can as a Government and a society to </w:t>
      </w:r>
      <w:r w:rsidRPr="00154ED4">
        <w:t xml:space="preserve">keep as </w:t>
      </w:r>
      <w:r w:rsidRPr="00154ED4" w:rsidR="00DF555C">
        <w:t xml:space="preserve">many people in work as </w:t>
      </w:r>
      <w:r w:rsidRPr="00154ED4" w:rsidR="00DF555C">
        <w:t xml:space="preserve">possible, but, from my perspective, I will </w:t>
      </w:r>
      <w:r w:rsidRPr="00154ED4">
        <w:t xml:space="preserve">be looking very carefully at the </w:t>
      </w:r>
      <w:r w:rsidRPr="00154ED4" w:rsidR="00DF555C">
        <w:t>impact on disabled people.</w:t>
      </w:r>
    </w:p>
    <w:p w:rsidR="00020A22" w:rsidRPr="00154ED4" w:rsidP="00020A22">
      <w:pPr>
        <w:pStyle w:val="Answer"/>
      </w:pPr>
      <w:r w:rsidRPr="00154ED4">
        <w:rPr>
          <w:b/>
          <w:i/>
          <w:iCs/>
        </w:rPr>
        <w:t>Helen Whately:</w:t>
      </w:r>
      <w:r w:rsidRPr="00154ED4">
        <w:rPr>
          <w:b/>
        </w:rPr>
        <w:t xml:space="preserve"> </w:t>
      </w:r>
      <w:r w:rsidRPr="00154ED4">
        <w:t xml:space="preserve">I </w:t>
      </w:r>
      <w:r w:rsidRPr="00154ED4" w:rsidR="00DF555C">
        <w:t xml:space="preserve">just </w:t>
      </w:r>
      <w:r w:rsidRPr="00154ED4">
        <w:t xml:space="preserve">wanted to come in on stakeholder </w:t>
      </w:r>
      <w:r w:rsidRPr="00154ED4" w:rsidR="00DF555C">
        <w:t xml:space="preserve">engagement, because I feel that has been something that has been a very important part of the response </w:t>
      </w:r>
      <w:r w:rsidRPr="00154ED4">
        <w:t>to the pandemic</w:t>
      </w:r>
      <w:r w:rsidRPr="00154ED4" w:rsidR="00C66C3B">
        <w:t>.</w:t>
      </w:r>
      <w:r w:rsidRPr="00154ED4">
        <w:t xml:space="preserve"> </w:t>
      </w:r>
      <w:r w:rsidRPr="00154ED4" w:rsidR="00DF555C">
        <w:t>We have made</w:t>
      </w:r>
      <w:r w:rsidRPr="00154ED4">
        <w:t xml:space="preserve"> sure that we have tailored out actions and our guidance </w:t>
      </w:r>
      <w:r w:rsidRPr="00154ED4" w:rsidR="00DF555C">
        <w:t>for disabled people wherever possible</w:t>
      </w:r>
      <w:r w:rsidRPr="00154ED4" w:rsidR="00C66C3B">
        <w:t>.</w:t>
      </w:r>
      <w:r w:rsidRPr="00154ED4">
        <w:t xml:space="preserve"> </w:t>
      </w:r>
      <w:r w:rsidRPr="00154ED4" w:rsidR="00DF555C">
        <w:t>Y</w:t>
      </w:r>
      <w:r w:rsidRPr="00154ED4">
        <w:t xml:space="preserve">ou asked </w:t>
      </w:r>
      <w:r w:rsidRPr="00154ED4" w:rsidR="00DF555C">
        <w:t xml:space="preserve">Minister Tomlinson </w:t>
      </w:r>
      <w:r w:rsidRPr="00154ED4">
        <w:t xml:space="preserve">for an example of one of the impacts of </w:t>
      </w:r>
      <w:r w:rsidRPr="00154ED4" w:rsidR="00DF555C">
        <w:t>stakeholder engagement</w:t>
      </w:r>
      <w:r w:rsidRPr="00154ED4" w:rsidR="00C66C3B">
        <w:t>.</w:t>
      </w:r>
      <w:r w:rsidRPr="00154ED4">
        <w:t xml:space="preserve"> </w:t>
      </w:r>
      <w:r w:rsidRPr="00154ED4" w:rsidR="00DF555C">
        <w:t xml:space="preserve">I can give you </w:t>
      </w:r>
      <w:r w:rsidRPr="00154ED4">
        <w:t xml:space="preserve">three very quick examples where stakeholder </w:t>
      </w:r>
      <w:r w:rsidRPr="00154ED4" w:rsidR="00DF555C">
        <w:t xml:space="preserve">engagement </w:t>
      </w:r>
      <w:r w:rsidRPr="00154ED4">
        <w:t>made a difference</w:t>
      </w:r>
      <w:r w:rsidRPr="00154ED4" w:rsidR="00DF555C">
        <w:t xml:space="preserve"> and triggered a change in policy.</w:t>
      </w:r>
      <w:r w:rsidRPr="00154ED4" w:rsidR="00207B60">
        <w:t xml:space="preserve"> </w:t>
      </w:r>
      <w:r w:rsidRPr="00154ED4" w:rsidR="00DF555C">
        <w:t>One, for instance, was on the social</w:t>
      </w:r>
      <w:r w:rsidRPr="00154ED4" w:rsidR="00207B60">
        <w:t xml:space="preserve"> </w:t>
      </w:r>
      <w:r w:rsidRPr="00154ED4">
        <w:t xml:space="preserve">distancing </w:t>
      </w:r>
      <w:r w:rsidRPr="00154ED4" w:rsidR="00DF555C">
        <w:t>guidance around exercise</w:t>
      </w:r>
      <w:r w:rsidRPr="00154ED4" w:rsidR="00C66C3B">
        <w:t>.</w:t>
      </w:r>
      <w:r w:rsidRPr="00154ED4">
        <w:t xml:space="preserve"> </w:t>
      </w:r>
      <w:r w:rsidRPr="00154ED4" w:rsidR="00DF555C">
        <w:t xml:space="preserve">That was updated in response to feedback from people with </w:t>
      </w:r>
      <w:r w:rsidRPr="00154ED4">
        <w:t>autism about enab</w:t>
      </w:r>
      <w:r w:rsidRPr="00154ED4" w:rsidR="00DF555C">
        <w:t>ling them to take more exercise</w:t>
      </w:r>
      <w:r w:rsidRPr="00154ED4" w:rsidR="00207B60">
        <w:t xml:space="preserve">. There were </w:t>
      </w:r>
      <w:r w:rsidRPr="00154ED4" w:rsidR="00DF555C">
        <w:t xml:space="preserve">exemptions on the wearing of face coverings for </w:t>
      </w:r>
      <w:r w:rsidRPr="00154ED4" w:rsidR="00FC1767">
        <w:t>those with disabilitie</w:t>
      </w:r>
      <w:r w:rsidRPr="00154ED4" w:rsidR="00207B60">
        <w:t xml:space="preserve">s that </w:t>
      </w:r>
      <w:r w:rsidRPr="00154ED4">
        <w:t>make</w:t>
      </w:r>
      <w:r w:rsidRPr="00154ED4" w:rsidR="00FC1767">
        <w:t>s</w:t>
      </w:r>
      <w:r w:rsidRPr="00154ED4">
        <w:t xml:space="preserve"> that </w:t>
      </w:r>
      <w:r w:rsidRPr="00154ED4" w:rsidR="00DF555C">
        <w:t>difficult</w:t>
      </w:r>
      <w:r w:rsidRPr="00154ED4" w:rsidR="00207B60">
        <w:t>. There</w:t>
      </w:r>
      <w:r w:rsidRPr="00154ED4" w:rsidR="00DF555C">
        <w:t xml:space="preserve"> was also the very rapid action we took on inappropriate use of DNACPRs</w:t>
      </w:r>
      <w:r w:rsidRPr="00154ED4" w:rsidR="00207B60">
        <w:t>. Those were all</w:t>
      </w:r>
      <w:r w:rsidRPr="00154ED4" w:rsidR="00FC1767">
        <w:t xml:space="preserve"> </w:t>
      </w:r>
      <w:r w:rsidRPr="00154ED4" w:rsidR="00DF555C">
        <w:t xml:space="preserve">in response to communications </w:t>
      </w:r>
      <w:r w:rsidRPr="00154ED4">
        <w:t>with stakeholders.</w:t>
      </w:r>
    </w:p>
    <w:p w:rsidR="00020A22" w:rsidRPr="00154ED4" w:rsidP="00020A22">
      <w:pPr>
        <w:pStyle w:val="Question"/>
        <w:numPr>
          <w:ilvl w:val="0"/>
          <w:numId w:val="9"/>
        </w:numPr>
      </w:pPr>
      <w:r w:rsidRPr="00154ED4">
        <w:rPr>
          <w:b/>
        </w:rPr>
        <w:t>Alex Davies-Jones:</w:t>
      </w:r>
      <w:r w:rsidRPr="00154ED4" w:rsidR="00FC1767">
        <w:t xml:space="preserve"> Thank you all for meeting with us today</w:t>
      </w:r>
      <w:r w:rsidRPr="00154ED4" w:rsidR="00C66C3B">
        <w:t>.</w:t>
      </w:r>
      <w:r w:rsidRPr="00154ED4" w:rsidR="00F7075A">
        <w:t xml:space="preserve"> </w:t>
      </w:r>
      <w:r w:rsidRPr="00154ED4" w:rsidR="00FC1767">
        <w:t>I would like to discuss access to food, which was a problem for many people throughout the pandemic, especially in the early few weeks but particularly disabled people</w:t>
      </w:r>
      <w:r w:rsidRPr="00154ED4" w:rsidR="00C66C3B">
        <w:t>.</w:t>
      </w:r>
      <w:r w:rsidRPr="00154ED4" w:rsidR="00F7075A">
        <w:t xml:space="preserve"> </w:t>
      </w:r>
      <w:r w:rsidRPr="00154ED4" w:rsidR="00FC1767">
        <w:t xml:space="preserve">Minister Whately and Minister Prentis, </w:t>
      </w:r>
      <w:r w:rsidRPr="00154ED4">
        <w:t xml:space="preserve">have you made any assessment </w:t>
      </w:r>
      <w:r w:rsidRPr="00154ED4" w:rsidR="00FC1767">
        <w:t xml:space="preserve">on the appropriateness of using the </w:t>
      </w:r>
      <w:r w:rsidRPr="00154ED4">
        <w:t xml:space="preserve">definition of </w:t>
      </w:r>
      <w:r w:rsidRPr="00154ED4" w:rsidR="00FC1767">
        <w:t>“clinically</w:t>
      </w:r>
      <w:r w:rsidRPr="00154ED4">
        <w:t xml:space="preserve"> </w:t>
      </w:r>
      <w:r w:rsidRPr="00154ED4" w:rsidR="00FC1767">
        <w:t xml:space="preserve">extremely vulnerable” to determine who was entitled to the support, </w:t>
      </w:r>
      <w:r w:rsidRPr="00154ED4">
        <w:t>including the free food par</w:t>
      </w:r>
      <w:r w:rsidRPr="00154ED4" w:rsidR="00FC1767">
        <w:t>cels, from the National Shielding Service?</w:t>
      </w:r>
    </w:p>
    <w:p w:rsidR="00020A22" w:rsidRPr="00154ED4" w:rsidP="00020A22">
      <w:pPr>
        <w:pStyle w:val="Answer"/>
      </w:pPr>
      <w:r w:rsidRPr="00154ED4">
        <w:rPr>
          <w:b/>
          <w:i/>
          <w:iCs/>
        </w:rPr>
        <w:t>Helen Whately:</w:t>
      </w:r>
      <w:r w:rsidRPr="00154ED4">
        <w:rPr>
          <w:b/>
        </w:rPr>
        <w:t xml:space="preserve"> </w:t>
      </w:r>
      <w:r w:rsidRPr="00154ED4" w:rsidR="00FC1767">
        <w:t>I am happy to come in first about the “clinically extremely vulnerable” definition, which was a definition used for people who were put on our shielding list</w:t>
      </w:r>
      <w:r w:rsidRPr="00154ED4" w:rsidR="00C66C3B">
        <w:t>.</w:t>
      </w:r>
      <w:r w:rsidRPr="00154ED4">
        <w:t xml:space="preserve"> </w:t>
      </w:r>
      <w:r w:rsidRPr="00154ED4" w:rsidR="00FC1767">
        <w:t xml:space="preserve">That </w:t>
      </w:r>
      <w:r w:rsidRPr="00154ED4">
        <w:t>wa</w:t>
      </w:r>
      <w:r w:rsidRPr="00154ED4" w:rsidR="00FC1767">
        <w:t>s based on guidance from the Chief Medical Officer</w:t>
      </w:r>
      <w:r w:rsidRPr="00154ED4" w:rsidR="00C66C3B">
        <w:t>.</w:t>
      </w:r>
      <w:r w:rsidRPr="00154ED4">
        <w:t xml:space="preserve"> </w:t>
      </w:r>
      <w:r w:rsidRPr="00154ED4">
        <w:t>I</w:t>
      </w:r>
      <w:r w:rsidRPr="00154ED4" w:rsidR="00FC1767">
        <w:t>t was very much a clinically led</w:t>
      </w:r>
      <w:r w:rsidRPr="00154ED4">
        <w:t xml:space="preserve"> process of identifying </w:t>
      </w:r>
      <w:r w:rsidRPr="00154ED4" w:rsidR="00FC1767">
        <w:t xml:space="preserve">people who would be most vulnerable to </w:t>
      </w:r>
      <w:r w:rsidRPr="00154ED4">
        <w:t xml:space="preserve">complications in the event that they caught </w:t>
      </w:r>
      <w:r w:rsidRPr="00154ED4" w:rsidR="006114E9">
        <w:t>Covid</w:t>
      </w:r>
      <w:r w:rsidRPr="00154ED4" w:rsidR="00FC1767">
        <w:noBreakHyphen/>
        <w:t xml:space="preserve">19, </w:t>
      </w:r>
      <w:r w:rsidRPr="00154ED4">
        <w:t xml:space="preserve">and therefore it was with that group </w:t>
      </w:r>
      <w:r w:rsidRPr="00154ED4" w:rsidR="00FC1767">
        <w:t xml:space="preserve">that we communicated to particularly protect them and </w:t>
      </w:r>
      <w:r w:rsidRPr="00154ED4">
        <w:t xml:space="preserve">reduce the risk that they would catch </w:t>
      </w:r>
      <w:r w:rsidRPr="00154ED4" w:rsidR="006114E9">
        <w:t>Covid</w:t>
      </w:r>
      <w:r w:rsidRPr="00154ED4" w:rsidR="00FC1767">
        <w:noBreakHyphen/>
        <w:t>19</w:t>
      </w:r>
      <w:r w:rsidRPr="00154ED4" w:rsidR="00C66C3B">
        <w:t>.</w:t>
      </w:r>
      <w:r w:rsidRPr="00154ED4">
        <w:t xml:space="preserve"> </w:t>
      </w:r>
      <w:r w:rsidRPr="00154ED4" w:rsidR="00FC1767">
        <w:t xml:space="preserve">It was very much, as I say, based on the clinical risks to </w:t>
      </w:r>
      <w:r w:rsidRPr="00154ED4">
        <w:t>that group of people.</w:t>
      </w:r>
    </w:p>
    <w:p w:rsidR="00FC1767" w:rsidRPr="00154ED4" w:rsidP="00020A22">
      <w:pPr>
        <w:pStyle w:val="Answer"/>
      </w:pPr>
      <w:r w:rsidRPr="00154ED4">
        <w:rPr>
          <w:b/>
          <w:i/>
          <w:iCs/>
        </w:rPr>
        <w:t>Victoria Prentis:</w:t>
      </w:r>
      <w:r w:rsidRPr="00154ED4" w:rsidR="00020A22">
        <w:rPr>
          <w:b/>
        </w:rPr>
        <w:t xml:space="preserve"> </w:t>
      </w:r>
      <w:r w:rsidRPr="00154ED4">
        <w:t>I will just come in too</w:t>
      </w:r>
      <w:r w:rsidRPr="00154ED4" w:rsidR="00C66C3B">
        <w:t>.</w:t>
      </w:r>
      <w:r w:rsidRPr="00154ED4" w:rsidR="00F7075A">
        <w:t xml:space="preserve"> </w:t>
      </w:r>
      <w:r w:rsidRPr="00154ED4" w:rsidR="00020A22">
        <w:t xml:space="preserve">We were obviously </w:t>
      </w:r>
      <w:r w:rsidRPr="00154ED4">
        <w:t>presented by the Department of Health and Social Care with</w:t>
      </w:r>
      <w:r w:rsidRPr="00154ED4" w:rsidR="00020A22">
        <w:t xml:space="preserve"> a list of individuals who they had assess</w:t>
      </w:r>
      <w:r w:rsidRPr="00154ED4">
        <w:t>e</w:t>
      </w:r>
      <w:r w:rsidRPr="00154ED4" w:rsidR="00020A22">
        <w:t xml:space="preserve">d as clinically </w:t>
      </w:r>
      <w:r w:rsidRPr="00154ED4">
        <w:t xml:space="preserve">extremely vulnerable, and we had to deal with their needs </w:t>
      </w:r>
      <w:r w:rsidRPr="00154ED4" w:rsidR="00020A22">
        <w:t>in the context of not wishing them to leave their houses in order to protect the</w:t>
      </w:r>
      <w:r w:rsidRPr="00154ED4">
        <w:t>mselves as well as other people.</w:t>
      </w:r>
    </w:p>
    <w:p w:rsidR="00020A22" w:rsidRPr="00154ED4" w:rsidP="00020A22">
      <w:pPr>
        <w:pStyle w:val="Answer"/>
      </w:pPr>
      <w:r w:rsidRPr="00154ED4">
        <w:t xml:space="preserve">So we dealt with that cohort </w:t>
      </w:r>
      <w:r w:rsidRPr="00154ED4" w:rsidR="006D6CAD">
        <w:t>by means of the shielding boxes</w:t>
      </w:r>
      <w:r w:rsidRPr="00154ED4" w:rsidR="006D6CAD">
        <w:rPr>
          <w:rFonts w:cs="Times New Roman"/>
        </w:rPr>
        <w:t xml:space="preserve">, but, truthfully, </w:t>
      </w:r>
      <w:r w:rsidRPr="00154ED4">
        <w:t xml:space="preserve">a lot of </w:t>
      </w:r>
      <w:r w:rsidRPr="00154ED4" w:rsidR="00AA6599">
        <w:t xml:space="preserve">the </w:t>
      </w:r>
      <w:r w:rsidRPr="00154ED4">
        <w:t xml:space="preserve">work that I did in the </w:t>
      </w:r>
      <w:r w:rsidRPr="00154ED4" w:rsidR="006D6CAD">
        <w:t>D</w:t>
      </w:r>
      <w:r w:rsidRPr="00154ED4">
        <w:t xml:space="preserve">epartment and </w:t>
      </w:r>
      <w:r w:rsidRPr="00154ED4" w:rsidR="006D6CAD">
        <w:t xml:space="preserve">that </w:t>
      </w:r>
      <w:r w:rsidRPr="00154ED4">
        <w:t xml:space="preserve">I did as the leader of the taskforce </w:t>
      </w:r>
      <w:r w:rsidRPr="00154ED4" w:rsidR="006D6CAD">
        <w:t xml:space="preserve">for feeding the vulnerable was all about not putting people </w:t>
      </w:r>
      <w:r w:rsidRPr="00154ED4">
        <w:t>in boxes</w:t>
      </w:r>
      <w:r w:rsidRPr="00154ED4" w:rsidR="00C66C3B">
        <w:t>.</w:t>
      </w:r>
      <w:r w:rsidRPr="00154ED4" w:rsidR="00F7075A">
        <w:t xml:space="preserve"> </w:t>
      </w:r>
      <w:r w:rsidRPr="00154ED4">
        <w:t xml:space="preserve">We spent a lot of time referring to </w:t>
      </w:r>
      <w:r w:rsidRPr="00154ED4" w:rsidR="006D6CAD">
        <w:t>“</w:t>
      </w:r>
      <w:r w:rsidRPr="00154ED4">
        <w:t xml:space="preserve">the </w:t>
      </w:r>
      <w:r w:rsidRPr="00154ED4" w:rsidR="006D6CAD">
        <w:t xml:space="preserve">vulnerable”, </w:t>
      </w:r>
      <w:r w:rsidRPr="00154ED4">
        <w:t xml:space="preserve">which was supposed to encompass a wide range of people with very varied needs </w:t>
      </w:r>
      <w:r w:rsidRPr="00154ED4" w:rsidR="006D6CAD">
        <w:t xml:space="preserve">and to make sure that those needs were met </w:t>
      </w:r>
      <w:r w:rsidRPr="00154ED4">
        <w:t xml:space="preserve">as </w:t>
      </w:r>
      <w:r w:rsidRPr="00154ED4" w:rsidR="00AA6599">
        <w:t>best</w:t>
      </w:r>
      <w:r w:rsidRPr="00154ED4" w:rsidR="006D6CAD">
        <w:t xml:space="preserve"> as the commer</w:t>
      </w:r>
      <w:r w:rsidRPr="00154ED4">
        <w:t>c</w:t>
      </w:r>
      <w:r w:rsidRPr="00154ED4" w:rsidR="006D6CAD">
        <w:t>i</w:t>
      </w:r>
      <w:r w:rsidRPr="00154ED4">
        <w:t>al sector could</w:t>
      </w:r>
      <w:r w:rsidRPr="00154ED4" w:rsidR="00C66C3B">
        <w:t>.</w:t>
      </w:r>
      <w:r w:rsidRPr="00154ED4" w:rsidR="00F7075A">
        <w:t xml:space="preserve"> </w:t>
      </w:r>
      <w:r w:rsidRPr="00154ED4">
        <w:t xml:space="preserve">I spent a lot </w:t>
      </w:r>
      <w:r w:rsidRPr="00154ED4" w:rsidR="006D6CAD">
        <w:t xml:space="preserve">my time during the pandemic, </w:t>
      </w:r>
      <w:r w:rsidRPr="00154ED4">
        <w:t xml:space="preserve">despite my lifetime’s work </w:t>
      </w:r>
      <w:r w:rsidRPr="00154ED4" w:rsidR="006D6CAD">
        <w:t>in Whitehall, trying very hard not to think in a siloed way</w:t>
      </w:r>
      <w:r w:rsidRPr="00154ED4" w:rsidR="00C66C3B">
        <w:t>.</w:t>
      </w:r>
      <w:r w:rsidRPr="00154ED4" w:rsidR="00F7075A">
        <w:t xml:space="preserve"> </w:t>
      </w:r>
    </w:p>
    <w:p w:rsidR="00020A22" w:rsidRPr="00154ED4" w:rsidP="00020A22">
      <w:pPr>
        <w:pStyle w:val="Question"/>
        <w:numPr>
          <w:ilvl w:val="0"/>
          <w:numId w:val="9"/>
        </w:numPr>
      </w:pPr>
      <w:r w:rsidRPr="00154ED4">
        <w:rPr>
          <w:b/>
        </w:rPr>
        <w:t>Alex Davies-Jones:</w:t>
      </w:r>
      <w:r w:rsidRPr="00154ED4">
        <w:t xml:space="preserve"> Was any </w:t>
      </w:r>
      <w:r w:rsidRPr="00154ED4" w:rsidR="006D6CAD">
        <w:t>specific</w:t>
      </w:r>
      <w:r w:rsidRPr="00154ED4">
        <w:t xml:space="preserve"> assessment </w:t>
      </w:r>
      <w:r w:rsidRPr="00154ED4" w:rsidR="006D6CAD">
        <w:t>done on that term?</w:t>
      </w:r>
    </w:p>
    <w:p w:rsidR="00020A22" w:rsidRPr="00154ED4" w:rsidP="00020A22">
      <w:pPr>
        <w:pStyle w:val="Answer"/>
      </w:pPr>
      <w:r w:rsidRPr="00154ED4">
        <w:rPr>
          <w:b/>
          <w:i/>
          <w:iCs/>
        </w:rPr>
        <w:t>Victoria Prentis:</w:t>
      </w:r>
      <w:r w:rsidRPr="00154ED4">
        <w:rPr>
          <w:b/>
          <w:i/>
        </w:rPr>
        <w:t xml:space="preserve"> </w:t>
      </w:r>
      <w:r w:rsidRPr="00154ED4" w:rsidR="006D6CAD">
        <w:t>Was an assessment done on “clinically extremely vulnerable”</w:t>
      </w:r>
      <w:r w:rsidRPr="00154ED4" w:rsidR="00C66C3B">
        <w:t>?</w:t>
      </w:r>
      <w:r w:rsidRPr="00154ED4" w:rsidR="00F7075A">
        <w:t xml:space="preserve"> </w:t>
      </w:r>
      <w:r w:rsidRPr="00154ED4" w:rsidR="006D6CAD">
        <w:t xml:space="preserve">You would have to ask the Department of Health and Social Care about </w:t>
      </w:r>
      <w:r w:rsidRPr="00154ED4">
        <w:t>that</w:t>
      </w:r>
      <w:r w:rsidRPr="00154ED4" w:rsidR="00C66C3B">
        <w:t>.</w:t>
      </w:r>
      <w:r w:rsidRPr="00154ED4" w:rsidR="00F7075A">
        <w:t xml:space="preserve"> </w:t>
      </w:r>
      <w:r w:rsidRPr="00154ED4">
        <w:t>I merely received the data and dealt with passing that on and providing those people with food.</w:t>
      </w:r>
    </w:p>
    <w:p w:rsidR="006D6CAD" w:rsidRPr="00154ED4" w:rsidP="00020A22">
      <w:pPr>
        <w:pStyle w:val="Answer"/>
      </w:pPr>
      <w:r w:rsidRPr="00154ED4">
        <w:rPr>
          <w:b/>
          <w:i/>
          <w:iCs/>
        </w:rPr>
        <w:t>Justin Tomlinson:</w:t>
      </w:r>
      <w:r w:rsidRPr="00154ED4" w:rsidR="00020A22">
        <w:rPr>
          <w:b/>
          <w:i/>
        </w:rPr>
        <w:t xml:space="preserve"> </w:t>
      </w:r>
      <w:r w:rsidRPr="00154ED4">
        <w:t>Can I just</w:t>
      </w:r>
      <w:r w:rsidRPr="00154ED4">
        <w:rPr>
          <w:i/>
        </w:rPr>
        <w:t xml:space="preserve"> </w:t>
      </w:r>
      <w:r w:rsidRPr="00154ED4">
        <w:t>say that this was something that was raised a lot at the beginning in my stakeholder engagement</w:t>
      </w:r>
      <w:r w:rsidRPr="00154ED4" w:rsidR="00C66C3B">
        <w:t>?</w:t>
      </w:r>
      <w:r w:rsidRPr="00154ED4" w:rsidR="00F7075A">
        <w:t xml:space="preserve"> </w:t>
      </w:r>
      <w:r w:rsidRPr="00154ED4">
        <w:t>It was a really difficult balancing act for DHSC</w:t>
      </w:r>
      <w:r w:rsidRPr="00154ED4" w:rsidR="00C66C3B">
        <w:t>.</w:t>
      </w:r>
      <w:r w:rsidRPr="00154ED4" w:rsidR="00F7075A">
        <w:t xml:space="preserve"> </w:t>
      </w:r>
      <w:r w:rsidRPr="00154ED4">
        <w:t>On one hand, if you were classed as being clinically extremely vulnerable, then you had access to certain services much quicker, but the downside was that there was a presumption, whether you liked it or not, that you would have to shield</w:t>
      </w:r>
      <w:r w:rsidRPr="00154ED4" w:rsidR="00C66C3B">
        <w:t>.</w:t>
      </w:r>
      <w:r w:rsidRPr="00154ED4" w:rsidR="00F7075A">
        <w:t xml:space="preserve"> </w:t>
      </w:r>
    </w:p>
    <w:p w:rsidR="00020A22" w:rsidRPr="00154ED4" w:rsidP="00020A22">
      <w:pPr>
        <w:pStyle w:val="Answer"/>
      </w:pPr>
      <w:r w:rsidRPr="00154ED4">
        <w:t xml:space="preserve">I know </w:t>
      </w:r>
      <w:r w:rsidRPr="00154ED4" w:rsidR="006D6CAD">
        <w:t xml:space="preserve">we received </w:t>
      </w:r>
      <w:r w:rsidRPr="00154ED4">
        <w:t xml:space="preserve">mixed opinions back from disability </w:t>
      </w:r>
      <w:r w:rsidRPr="00154ED4" w:rsidR="006D6CAD">
        <w:t xml:space="preserve">charities, because a lot were keen to have access to the support, but, at the same time, </w:t>
      </w:r>
      <w:r w:rsidRPr="00154ED4">
        <w:t xml:space="preserve">they wished to be treated as individuals </w:t>
      </w:r>
      <w:r w:rsidRPr="00154ED4" w:rsidR="006D6CAD">
        <w:t>and not put into that box, as Minister Prentis explained very well</w:t>
      </w:r>
      <w:r w:rsidRPr="00154ED4" w:rsidR="00C66C3B">
        <w:t>.</w:t>
      </w:r>
      <w:r w:rsidRPr="00154ED4" w:rsidR="00F7075A">
        <w:t xml:space="preserve"> </w:t>
      </w:r>
      <w:r w:rsidRPr="00154ED4">
        <w:t>DHSC</w:t>
      </w:r>
      <w:r w:rsidRPr="00154ED4" w:rsidR="006D6CAD">
        <w:t xml:space="preserve"> </w:t>
      </w:r>
      <w:r w:rsidRPr="00154ED4" w:rsidR="00AA6599">
        <w:t>got</w:t>
      </w:r>
      <w:r w:rsidRPr="00154ED4" w:rsidR="006D6CAD">
        <w:t xml:space="preserve"> a good balance here, because, for speed, they were able to create certain cohorts where we could be fairly confident that they almost certainly would </w:t>
      </w:r>
      <w:r w:rsidRPr="00154ED4">
        <w:t xml:space="preserve">need </w:t>
      </w:r>
      <w:r w:rsidRPr="00154ED4" w:rsidR="006D6CAD">
        <w:t xml:space="preserve">access to that support but then made sure that </w:t>
      </w:r>
      <w:r w:rsidRPr="00154ED4">
        <w:t xml:space="preserve">individual GPs who understood </w:t>
      </w:r>
      <w:r w:rsidRPr="00154ED4" w:rsidR="006D6CAD">
        <w:t xml:space="preserve">individuals </w:t>
      </w:r>
      <w:r w:rsidRPr="00154ED4">
        <w:t>wer</w:t>
      </w:r>
      <w:r w:rsidRPr="00154ED4" w:rsidR="006D6CAD">
        <w:t>e then able to add to that list</w:t>
      </w:r>
      <w:r w:rsidRPr="00154ED4" w:rsidR="00C66C3B">
        <w:t>.</w:t>
      </w:r>
      <w:r w:rsidRPr="00154ED4" w:rsidR="00F7075A">
        <w:t xml:space="preserve"> </w:t>
      </w:r>
      <w:r w:rsidRPr="00154ED4" w:rsidR="006D6CAD">
        <w:t xml:space="preserve">That was a good balance, </w:t>
      </w:r>
      <w:r w:rsidRPr="00154ED4">
        <w:t xml:space="preserve">and very quickly that ceased to be a topic </w:t>
      </w:r>
      <w:r w:rsidRPr="00154ED4" w:rsidR="006D6CAD">
        <w:t xml:space="preserve">during the stakeholder </w:t>
      </w:r>
      <w:r w:rsidRPr="00154ED4">
        <w:t>engagement.</w:t>
      </w:r>
    </w:p>
    <w:p w:rsidR="006D6CAD" w:rsidRPr="00154ED4" w:rsidP="00020A22">
      <w:pPr>
        <w:pStyle w:val="Answer"/>
      </w:pPr>
      <w:r w:rsidRPr="00154ED4">
        <w:rPr>
          <w:b/>
          <w:i/>
        </w:rPr>
        <w:t>Vicky Ford:</w:t>
      </w:r>
      <w:r w:rsidRPr="00154ED4">
        <w:rPr>
          <w:b/>
        </w:rPr>
        <w:t xml:space="preserve"> </w:t>
      </w:r>
      <w:r w:rsidRPr="00154ED4">
        <w:t>If I can add to that from a children’s perspective, it was extremely valuable to work with Victoria and the Defra team</w:t>
      </w:r>
      <w:r w:rsidRPr="00154ED4" w:rsidR="00C66C3B">
        <w:t>.</w:t>
      </w:r>
      <w:r w:rsidRPr="00154ED4" w:rsidR="00F7075A">
        <w:t xml:space="preserve"> </w:t>
      </w:r>
      <w:r w:rsidRPr="00154ED4">
        <w:t xml:space="preserve">We had about 90,000 children on the shielding list, and </w:t>
      </w:r>
      <w:r w:rsidRPr="00154ED4">
        <w:t xml:space="preserve">what was important </w:t>
      </w:r>
      <w:r w:rsidRPr="00154ED4">
        <w:t xml:space="preserve">was that, of course, the </w:t>
      </w:r>
      <w:r w:rsidRPr="00154ED4">
        <w:t xml:space="preserve">shield covered them </w:t>
      </w:r>
      <w:r w:rsidRPr="00154ED4">
        <w:t>and their families</w:t>
      </w:r>
      <w:r w:rsidRPr="00154ED4" w:rsidR="00C66C3B">
        <w:t>.</w:t>
      </w:r>
      <w:r w:rsidRPr="00154ED4" w:rsidR="00F7075A">
        <w:t xml:space="preserve"> </w:t>
      </w:r>
      <w:r w:rsidRPr="00154ED4">
        <w:t>For example, this involved food supplies going out not just for the child but for the wider famil</w:t>
      </w:r>
      <w:r w:rsidRPr="00154ED4" w:rsidR="00AA6599">
        <w:t>y</w:t>
      </w:r>
      <w:r w:rsidRPr="00154ED4" w:rsidR="00C66C3B">
        <w:t>.</w:t>
      </w:r>
      <w:r w:rsidRPr="00154ED4" w:rsidR="00F7075A">
        <w:t xml:space="preserve"> </w:t>
      </w:r>
      <w:r w:rsidRPr="00154ED4">
        <w:t>Those were the sorts of issues that we were picking up from stakeholder engagement</w:t>
      </w:r>
      <w:r w:rsidRPr="00154ED4" w:rsidR="00C66C3B">
        <w:t>.</w:t>
      </w:r>
      <w:r w:rsidRPr="00154ED4" w:rsidR="00F7075A">
        <w:t xml:space="preserve"> </w:t>
      </w:r>
    </w:p>
    <w:p w:rsidR="00020A22" w:rsidRPr="00154ED4" w:rsidP="00020A22">
      <w:pPr>
        <w:pStyle w:val="Answer"/>
      </w:pPr>
      <w:r w:rsidRPr="00154ED4">
        <w:t>In terms of stakehold</w:t>
      </w:r>
      <w:r w:rsidRPr="00154ED4" w:rsidR="006D6CAD">
        <w:t>er engagement, the parent</w:t>
      </w:r>
      <w:r w:rsidRPr="00154ED4" w:rsidR="006D6CAD">
        <w:noBreakHyphen/>
      </w:r>
      <w:r w:rsidRPr="00154ED4">
        <w:t xml:space="preserve">carer </w:t>
      </w:r>
      <w:r w:rsidRPr="00154ED4" w:rsidR="006D6CAD">
        <w:t>forums have over 80,000 members</w:t>
      </w:r>
      <w:r w:rsidRPr="00154ED4" w:rsidR="00C66C3B">
        <w:t>.</w:t>
      </w:r>
      <w:r w:rsidRPr="00154ED4" w:rsidR="00F7075A">
        <w:t xml:space="preserve"> </w:t>
      </w:r>
      <w:r w:rsidRPr="00154ED4" w:rsidR="006D6CAD">
        <w:t>If you think that there are about 300,000 children who have education, health and care plans, it is</w:t>
      </w:r>
      <w:r w:rsidRPr="00154ED4" w:rsidR="00AA6599">
        <w:t xml:space="preserve"> a</w:t>
      </w:r>
      <w:r w:rsidRPr="00154ED4" w:rsidR="006D6CAD">
        <w:t xml:space="preserve"> </w:t>
      </w:r>
      <w:r w:rsidRPr="00154ED4">
        <w:t xml:space="preserve">very significant </w:t>
      </w:r>
      <w:r w:rsidRPr="00154ED4" w:rsidR="006D6CAD">
        <w:t>proportion that they are in touch with and feeding that sort of information to</w:t>
      </w:r>
      <w:r w:rsidRPr="00154ED4" w:rsidR="00C66C3B">
        <w:t>.</w:t>
      </w:r>
      <w:r w:rsidRPr="00154ED4" w:rsidR="00F7075A">
        <w:t xml:space="preserve"> </w:t>
      </w:r>
      <w:r w:rsidRPr="00154ED4" w:rsidR="006D6CAD">
        <w:t>The lines of communication were very open, and there was</w:t>
      </w:r>
      <w:r w:rsidRPr="00154ED4">
        <w:t xml:space="preserve"> constant dialogue about how we </w:t>
      </w:r>
      <w:r w:rsidRPr="00154ED4" w:rsidR="006D6CAD">
        <w:t>support those shielding children and</w:t>
      </w:r>
      <w:r w:rsidRPr="00154ED4">
        <w:t xml:space="preserve"> their families.</w:t>
      </w:r>
    </w:p>
    <w:p w:rsidR="00020A22" w:rsidRPr="00154ED4" w:rsidP="00AA6599">
      <w:pPr>
        <w:pStyle w:val="Question"/>
      </w:pPr>
      <w:r w:rsidRPr="00154ED4">
        <w:rPr>
          <w:b/>
        </w:rPr>
        <w:t>Alex Davies-Jones:</w:t>
      </w:r>
      <w:r w:rsidRPr="00154ED4">
        <w:t xml:space="preserve"> My next set of questions </w:t>
      </w:r>
      <w:r w:rsidRPr="00154ED4" w:rsidR="006D6CAD">
        <w:t xml:space="preserve">is specifically to you, Minister Prentis, but if any of the other </w:t>
      </w:r>
      <w:r w:rsidRPr="00154ED4" w:rsidR="00AA6599">
        <w:t>M</w:t>
      </w:r>
      <w:r w:rsidRPr="00154ED4" w:rsidR="006D6CAD">
        <w:t>inisters would like to chip in, please do so</w:t>
      </w:r>
      <w:r w:rsidRPr="00154ED4" w:rsidR="00C66C3B">
        <w:t>.</w:t>
      </w:r>
      <w:r w:rsidRPr="00154ED4" w:rsidR="00F7075A">
        <w:t xml:space="preserve"> </w:t>
      </w:r>
      <w:r w:rsidRPr="00154ED4" w:rsidR="006D6CAD">
        <w:t>T</w:t>
      </w:r>
      <w:r w:rsidRPr="00154ED4">
        <w:t xml:space="preserve">he </w:t>
      </w:r>
      <w:r w:rsidRPr="00154ED4" w:rsidR="006D6CAD">
        <w:t>E</w:t>
      </w:r>
      <w:r w:rsidRPr="00154ED4">
        <w:t xml:space="preserve">quality and </w:t>
      </w:r>
      <w:r w:rsidRPr="00154ED4" w:rsidR="006D6CAD">
        <w:t xml:space="preserve">Human Rights Commission </w:t>
      </w:r>
      <w:r w:rsidRPr="00154ED4">
        <w:t xml:space="preserve">were dissatisfied </w:t>
      </w:r>
      <w:r w:rsidRPr="00154ED4" w:rsidR="006D6CAD">
        <w:t xml:space="preserve">with the British Retail Consortium’s response to concerns about the failures to make the reasonable adjustments necessary to maintain </w:t>
      </w:r>
      <w:r w:rsidRPr="00154ED4">
        <w:t>equal access to food for the broade</w:t>
      </w:r>
      <w:r w:rsidRPr="00154ED4" w:rsidR="006D6CAD">
        <w:t>r population of disabled people</w:t>
      </w:r>
      <w:r w:rsidRPr="00154ED4" w:rsidR="00C66C3B">
        <w:t>.</w:t>
      </w:r>
      <w:r w:rsidRPr="00154ED4" w:rsidR="00F7075A">
        <w:t xml:space="preserve"> </w:t>
      </w:r>
      <w:r w:rsidRPr="00154ED4" w:rsidR="006D6CAD">
        <w:t xml:space="preserve">What discussions did you have with the </w:t>
      </w:r>
      <w:r w:rsidRPr="00154ED4" w:rsidR="00AA6599">
        <w:t>c</w:t>
      </w:r>
      <w:r w:rsidRPr="00154ED4" w:rsidR="006D6CAD">
        <w:t xml:space="preserve">ommission </w:t>
      </w:r>
      <w:r w:rsidRPr="00154ED4">
        <w:t>about this?</w:t>
      </w:r>
    </w:p>
    <w:p w:rsidR="006D6CAD" w:rsidRPr="00154ED4" w:rsidP="00020A22">
      <w:pPr>
        <w:pStyle w:val="Answer"/>
      </w:pPr>
      <w:r w:rsidRPr="00154ED4">
        <w:rPr>
          <w:b/>
          <w:i/>
          <w:iCs/>
        </w:rPr>
        <w:t>Victoria Prentis:</w:t>
      </w:r>
      <w:r w:rsidRPr="00154ED4" w:rsidR="00020A22">
        <w:rPr>
          <w:b/>
        </w:rPr>
        <w:t xml:space="preserve"> </w:t>
      </w:r>
      <w:r w:rsidRPr="00154ED4" w:rsidR="00020A22">
        <w:t>We woke up fairly early in the pandemic</w:t>
      </w:r>
      <w:r w:rsidRPr="00154ED4" w:rsidR="00C66C3B">
        <w:t>.</w:t>
      </w:r>
      <w:r w:rsidRPr="00154ED4" w:rsidR="00F7075A">
        <w:t xml:space="preserve"> </w:t>
      </w:r>
      <w:r w:rsidRPr="00154ED4" w:rsidR="00020A22">
        <w:t xml:space="preserve">I would say </w:t>
      </w:r>
      <w:r w:rsidRPr="00154ED4">
        <w:t xml:space="preserve">it was probably the first week of April, </w:t>
      </w:r>
      <w:r w:rsidRPr="00154ED4" w:rsidR="00020A22">
        <w:t>when shopping was re</w:t>
      </w:r>
      <w:r w:rsidRPr="00154ED4">
        <w:t>ally unpleasant and frightening for a lot of us, if we cast our minds back</w:t>
      </w:r>
      <w:r w:rsidRPr="00154ED4" w:rsidR="00C66C3B">
        <w:t>.</w:t>
      </w:r>
      <w:r w:rsidRPr="00154ED4" w:rsidR="00F7075A">
        <w:t xml:space="preserve"> </w:t>
      </w:r>
      <w:r w:rsidRPr="00154ED4">
        <w:t xml:space="preserve">For disabled people and </w:t>
      </w:r>
      <w:r w:rsidRPr="00154ED4" w:rsidR="00020A22">
        <w:t xml:space="preserve">the wider </w:t>
      </w:r>
      <w:r w:rsidRPr="00154ED4">
        <w:t xml:space="preserve">vulnerable group, </w:t>
      </w:r>
      <w:r w:rsidRPr="00154ED4" w:rsidR="00020A22">
        <w:t xml:space="preserve">which often </w:t>
      </w:r>
      <w:r w:rsidRPr="00154ED4">
        <w:t xml:space="preserve">encompasses a lot of </w:t>
      </w:r>
      <w:r w:rsidRPr="00154ED4" w:rsidR="00020A22">
        <w:t xml:space="preserve">older people, </w:t>
      </w:r>
      <w:r w:rsidRPr="00154ED4">
        <w:t>shopping was really difficult</w:t>
      </w:r>
      <w:r w:rsidRPr="00154ED4" w:rsidR="00C66C3B">
        <w:t>.</w:t>
      </w:r>
      <w:r w:rsidRPr="00154ED4" w:rsidR="00F7075A">
        <w:t xml:space="preserve"> </w:t>
      </w:r>
      <w:r w:rsidRPr="00154ED4">
        <w:t xml:space="preserve">Right </w:t>
      </w:r>
      <w:r w:rsidRPr="00154ED4" w:rsidR="00020A22">
        <w:t>fro</w:t>
      </w:r>
      <w:r w:rsidRPr="00154ED4">
        <w:t xml:space="preserve">m the beginning of the pandemic, </w:t>
      </w:r>
      <w:r w:rsidRPr="00154ED4" w:rsidR="00020A22">
        <w:t xml:space="preserve">officials from my </w:t>
      </w:r>
      <w:r w:rsidRPr="00154ED4">
        <w:t>D</w:t>
      </w:r>
      <w:r w:rsidRPr="00154ED4" w:rsidR="00020A22">
        <w:t xml:space="preserve">epartment were in touch with </w:t>
      </w:r>
      <w:r w:rsidRPr="00154ED4">
        <w:t xml:space="preserve">disability </w:t>
      </w:r>
      <w:r w:rsidRPr="00154ED4" w:rsidR="00020A22">
        <w:t>groups.</w:t>
      </w:r>
    </w:p>
    <w:p w:rsidR="009B1231" w:rsidRPr="00154ED4" w:rsidP="00020A22">
      <w:pPr>
        <w:pStyle w:val="Answer"/>
      </w:pPr>
      <w:r w:rsidRPr="00154ED4">
        <w:t>We kept in touch</w:t>
      </w:r>
      <w:r w:rsidRPr="00154ED4" w:rsidR="00C66C3B">
        <w:t>.</w:t>
      </w:r>
      <w:r w:rsidRPr="00154ED4" w:rsidR="00F7075A">
        <w:t xml:space="preserve"> </w:t>
      </w:r>
      <w:r w:rsidRPr="00154ED4">
        <w:t>We were particularly</w:t>
      </w:r>
      <w:r w:rsidRPr="00154ED4" w:rsidR="00FC1767">
        <w:t xml:space="preserve"> </w:t>
      </w:r>
      <w:r w:rsidRPr="00154ED4">
        <w:t xml:space="preserve">concerned about blind and partially sighted people having </w:t>
      </w:r>
      <w:r w:rsidRPr="00154ED4" w:rsidR="006D6CAD">
        <w:t>difficulties with social distancing, about autistic people being frightened by changes to the way they normally shop, and about all sorts of access issues to food</w:t>
      </w:r>
      <w:r w:rsidRPr="00154ED4" w:rsidR="00C66C3B">
        <w:t>.</w:t>
      </w:r>
      <w:r w:rsidRPr="00154ED4" w:rsidR="00F7075A">
        <w:t xml:space="preserve"> </w:t>
      </w:r>
      <w:r w:rsidRPr="00154ED4">
        <w:t>If you cast your mind back to those days of empty shelves and no loo roll, it felt like a jungle when you went sh</w:t>
      </w:r>
      <w:r w:rsidRPr="00154ED4">
        <w:t>o</w:t>
      </w:r>
      <w:r w:rsidRPr="00154ED4">
        <w:t>pping</w:t>
      </w:r>
      <w:r w:rsidRPr="00154ED4" w:rsidR="00C66C3B">
        <w:t>.</w:t>
      </w:r>
      <w:r w:rsidRPr="00154ED4" w:rsidR="00F7075A">
        <w:t xml:space="preserve"> </w:t>
      </w:r>
      <w:r w:rsidRPr="00154ED4" w:rsidR="00AA6599">
        <w:t>W</w:t>
      </w:r>
      <w:r w:rsidRPr="00154ED4">
        <w:t>e were live t</w:t>
      </w:r>
      <w:r w:rsidRPr="00154ED4">
        <w:t xml:space="preserve">o that from the beginning, </w:t>
      </w:r>
      <w:r w:rsidRPr="00154ED4">
        <w:t xml:space="preserve">and we talked to </w:t>
      </w:r>
      <w:r w:rsidRPr="00154ED4">
        <w:t xml:space="preserve">disability groups right from the beginning about issues that they were having, and </w:t>
      </w:r>
      <w:r w:rsidRPr="00154ED4">
        <w:t>that was really helpful.</w:t>
      </w:r>
    </w:p>
    <w:p w:rsidR="009B1231" w:rsidRPr="00154ED4" w:rsidP="009B1231">
      <w:pPr>
        <w:pStyle w:val="Answer"/>
      </w:pPr>
      <w:r w:rsidRPr="00154ED4">
        <w:t xml:space="preserve">I saw some correspondence between the </w:t>
      </w:r>
      <w:r w:rsidRPr="00154ED4">
        <w:t>E</w:t>
      </w:r>
      <w:r w:rsidRPr="00154ED4">
        <w:t xml:space="preserve">quality and </w:t>
      </w:r>
      <w:r w:rsidRPr="00154ED4">
        <w:t>Human Rights C</w:t>
      </w:r>
      <w:r w:rsidRPr="00154ED4">
        <w:t xml:space="preserve">ommission and the British Retail </w:t>
      </w:r>
      <w:r w:rsidRPr="00154ED4">
        <w:t>C</w:t>
      </w:r>
      <w:r w:rsidRPr="00154ED4">
        <w:t>onsortium</w:t>
      </w:r>
      <w:r w:rsidRPr="00154ED4">
        <w:t xml:space="preserve">, and I asked whether I could politely bang heads together a little bit and facilitate communication between </w:t>
      </w:r>
      <w:r w:rsidRPr="00154ED4">
        <w:t>these two excellent</w:t>
      </w:r>
      <w:r w:rsidRPr="00154ED4">
        <w:t xml:space="preserve"> groups</w:t>
      </w:r>
      <w:r w:rsidRPr="00154ED4" w:rsidR="00C66C3B">
        <w:t>.</w:t>
      </w:r>
      <w:r w:rsidRPr="00154ED4" w:rsidR="00F7075A">
        <w:t xml:space="preserve"> </w:t>
      </w:r>
      <w:r w:rsidRPr="00154ED4">
        <w:t xml:space="preserve">I cannot thank the British Retail Consortium </w:t>
      </w:r>
      <w:r w:rsidRPr="00154ED4">
        <w:t xml:space="preserve">enough for what they did to feed the nation </w:t>
      </w:r>
      <w:r w:rsidRPr="00154ED4">
        <w:t>during the pandemic</w:t>
      </w:r>
      <w:r w:rsidRPr="00154ED4" w:rsidR="00C66C3B">
        <w:t>.</w:t>
      </w:r>
      <w:r w:rsidRPr="00154ED4" w:rsidR="00F7075A">
        <w:t xml:space="preserve"> </w:t>
      </w:r>
      <w:r w:rsidRPr="00154ED4">
        <w:t xml:space="preserve">The supermarkets really stepped up, </w:t>
      </w:r>
      <w:r w:rsidRPr="00154ED4">
        <w:t xml:space="preserve">and we should all be very grateful </w:t>
      </w:r>
      <w:r w:rsidRPr="00154ED4" w:rsidR="00AA6599">
        <w:t>for</w:t>
      </w:r>
      <w:r w:rsidRPr="00154ED4">
        <w:t xml:space="preserve"> the way they did adapt and </w:t>
      </w:r>
      <w:r w:rsidRPr="00154ED4">
        <w:t xml:space="preserve">made </w:t>
      </w:r>
      <w:r w:rsidRPr="00154ED4">
        <w:t xml:space="preserve">adjustments </w:t>
      </w:r>
      <w:r w:rsidRPr="00154ED4">
        <w:t>for the needs of our population</w:t>
      </w:r>
      <w:r w:rsidRPr="00154ED4" w:rsidR="00C66C3B">
        <w:t>.</w:t>
      </w:r>
      <w:r w:rsidRPr="00154ED4" w:rsidR="00F7075A">
        <w:t xml:space="preserve"> </w:t>
      </w:r>
      <w:r w:rsidRPr="00154ED4">
        <w:t xml:space="preserve">The Equality and Human Rights Commission </w:t>
      </w:r>
      <w:r w:rsidRPr="00154ED4">
        <w:t>also have a very valid role to play in helping us all to serve the n</w:t>
      </w:r>
      <w:r w:rsidRPr="00154ED4">
        <w:t>e</w:t>
      </w:r>
      <w:r w:rsidRPr="00154ED4">
        <w:t xml:space="preserve">eds </w:t>
      </w:r>
      <w:r w:rsidRPr="00154ED4">
        <w:t>of more vulnerable people.</w:t>
      </w:r>
    </w:p>
    <w:p w:rsidR="009B1231" w:rsidRPr="00154ED4" w:rsidP="00020A22">
      <w:pPr>
        <w:pStyle w:val="Answer"/>
      </w:pPr>
      <w:r w:rsidRPr="00154ED4">
        <w:t xml:space="preserve">We also got together </w:t>
      </w:r>
      <w:r w:rsidRPr="00154ED4" w:rsidR="00020A22">
        <w:t xml:space="preserve">a group of 24 disability charities who met with me and </w:t>
      </w:r>
      <w:r w:rsidRPr="00154ED4">
        <w:t xml:space="preserve">who </w:t>
      </w:r>
      <w:r w:rsidRPr="00154ED4" w:rsidR="00020A22">
        <w:t>help</w:t>
      </w:r>
      <w:r w:rsidRPr="00154ED4">
        <w:t>ed me and my officials make some tailor</w:t>
      </w:r>
      <w:r w:rsidRPr="00154ED4">
        <w:noBreakHyphen/>
      </w:r>
      <w:r w:rsidRPr="00154ED4" w:rsidR="00020A22">
        <w:t xml:space="preserve">made guidance </w:t>
      </w:r>
      <w:r w:rsidRPr="00154ED4">
        <w:t xml:space="preserve">that </w:t>
      </w:r>
      <w:r w:rsidRPr="00154ED4" w:rsidR="00020A22">
        <w:t>we then passed on</w:t>
      </w:r>
      <w:r w:rsidRPr="00154ED4">
        <w:t xml:space="preserve"> </w:t>
      </w:r>
      <w:r w:rsidRPr="00154ED4" w:rsidR="00020A22">
        <w:t xml:space="preserve">to the </w:t>
      </w:r>
      <w:r w:rsidRPr="00154ED4">
        <w:t>retailers</w:t>
      </w:r>
      <w:r w:rsidRPr="00154ED4" w:rsidR="00AA6599">
        <w:t>;</w:t>
      </w:r>
      <w:r w:rsidRPr="00154ED4">
        <w:t xml:space="preserve"> it was not just supermarkets but also smaller convenience</w:t>
      </w:r>
      <w:r w:rsidRPr="00154ED4" w:rsidR="00AA6599">
        <w:t xml:space="preserve"> stores, which</w:t>
      </w:r>
      <w:r w:rsidRPr="00154ED4">
        <w:t xml:space="preserve"> were really important in feeding people on a day</w:t>
      </w:r>
      <w:r w:rsidRPr="00154ED4">
        <w:noBreakHyphen/>
        <w:t>to</w:t>
      </w:r>
      <w:r w:rsidRPr="00154ED4">
        <w:noBreakHyphen/>
        <w:t>day basis</w:t>
      </w:r>
      <w:r w:rsidRPr="00154ED4" w:rsidR="00C66C3B">
        <w:t>.</w:t>
      </w:r>
      <w:r w:rsidRPr="00154ED4" w:rsidR="00F7075A">
        <w:t xml:space="preserve"> </w:t>
      </w:r>
      <w:r w:rsidRPr="00154ED4">
        <w:t xml:space="preserve">That </w:t>
      </w:r>
      <w:r w:rsidRPr="00154ED4" w:rsidR="00020A22">
        <w:t>guidance was helpful.</w:t>
      </w:r>
    </w:p>
    <w:p w:rsidR="00020A22" w:rsidRPr="00154ED4" w:rsidP="00020A22">
      <w:pPr>
        <w:pStyle w:val="Answer"/>
      </w:pPr>
      <w:r w:rsidRPr="00154ED4">
        <w:t>It is a two</w:t>
      </w:r>
      <w:r w:rsidRPr="00154ED4">
        <w:noBreakHyphen/>
      </w:r>
      <w:r w:rsidRPr="00154ED4">
        <w:t>way street</w:t>
      </w:r>
      <w:r w:rsidRPr="00154ED4" w:rsidR="00C66C3B">
        <w:t>.</w:t>
      </w:r>
      <w:r w:rsidRPr="00154ED4" w:rsidR="00F7075A">
        <w:t xml:space="preserve"> </w:t>
      </w:r>
      <w:r w:rsidRPr="00154ED4">
        <w:t xml:space="preserve">The supermarkets and other retailers </w:t>
      </w:r>
      <w:r w:rsidRPr="00154ED4">
        <w:t>have</w:t>
      </w:r>
      <w:r w:rsidRPr="00154ED4" w:rsidR="00AA6599">
        <w:t>, as usually,</w:t>
      </w:r>
      <w:r w:rsidRPr="00154ED4">
        <w:t xml:space="preserve"> worked very hard and </w:t>
      </w:r>
      <w:r w:rsidRPr="00154ED4">
        <w:t>v</w:t>
      </w:r>
      <w:r w:rsidRPr="00154ED4">
        <w:t xml:space="preserve">ery well with disability groups, with whom they have close links, </w:t>
      </w:r>
      <w:r w:rsidRPr="00154ED4">
        <w:t xml:space="preserve">because of course these are their </w:t>
      </w:r>
      <w:r w:rsidRPr="00154ED4">
        <w:t>customers</w:t>
      </w:r>
      <w:r w:rsidRPr="00154ED4" w:rsidR="00C66C3B">
        <w:t>.</w:t>
      </w:r>
      <w:r w:rsidRPr="00154ED4" w:rsidR="00F7075A">
        <w:t xml:space="preserve"> </w:t>
      </w:r>
      <w:r w:rsidRPr="00154ED4" w:rsidR="00AA6599">
        <w:t>I</w:t>
      </w:r>
      <w:r w:rsidRPr="00154ED4">
        <w:t xml:space="preserve">t was not </w:t>
      </w:r>
      <w:r w:rsidRPr="00154ED4">
        <w:t>that we h</w:t>
      </w:r>
      <w:r w:rsidRPr="00154ED4">
        <w:t xml:space="preserve">ad to reinvent the wheel at all, but what we did do as a Department was encourage people to work together at a time of </w:t>
      </w:r>
      <w:r w:rsidRPr="00154ED4">
        <w:t>national crisis.</w:t>
      </w:r>
    </w:p>
    <w:p w:rsidR="00020A22" w:rsidRPr="00154ED4" w:rsidP="00020A22">
      <w:pPr>
        <w:pStyle w:val="Question"/>
        <w:numPr>
          <w:ilvl w:val="0"/>
          <w:numId w:val="9"/>
        </w:numPr>
      </w:pPr>
      <w:r w:rsidRPr="00154ED4">
        <w:rPr>
          <w:b/>
        </w:rPr>
        <w:t>Alex Davies-Jones:</w:t>
      </w:r>
      <w:r w:rsidRPr="00154ED4" w:rsidR="009B1231">
        <w:t xml:space="preserve"> You provided guidance for big and small retailers.</w:t>
      </w:r>
    </w:p>
    <w:p w:rsidR="00020A22" w:rsidRPr="00154ED4" w:rsidP="00020A22">
      <w:pPr>
        <w:pStyle w:val="Answer"/>
      </w:pPr>
      <w:r w:rsidRPr="00154ED4">
        <w:rPr>
          <w:b/>
          <w:i/>
          <w:iCs/>
        </w:rPr>
        <w:t>Victoria Prentis:</w:t>
      </w:r>
      <w:r w:rsidRPr="00154ED4">
        <w:rPr>
          <w:b/>
        </w:rPr>
        <w:t xml:space="preserve"> </w:t>
      </w:r>
      <w:r w:rsidRPr="00154ED4" w:rsidR="009B1231">
        <w:t>The disability charities wrote that guidance; we just helped them to write it</w:t>
      </w:r>
      <w:r w:rsidRPr="00154ED4" w:rsidR="00C66C3B">
        <w:t>.</w:t>
      </w:r>
      <w:r w:rsidRPr="00154ED4" w:rsidR="00F7075A">
        <w:t xml:space="preserve"> </w:t>
      </w:r>
      <w:r w:rsidRPr="00154ED4" w:rsidR="009B1231">
        <w:t>We passed it on</w:t>
      </w:r>
      <w:r w:rsidRPr="00154ED4" w:rsidR="00C66C3B">
        <w:t>.</w:t>
      </w:r>
      <w:r w:rsidRPr="00154ED4" w:rsidR="00F7075A">
        <w:t xml:space="preserve"> </w:t>
      </w:r>
      <w:r w:rsidRPr="00154ED4">
        <w:t xml:space="preserve">They were </w:t>
      </w:r>
      <w:r w:rsidRPr="00154ED4" w:rsidR="009B1231">
        <w:t>great</w:t>
      </w:r>
      <w:r w:rsidRPr="00154ED4" w:rsidR="00C66C3B">
        <w:t>.</w:t>
      </w:r>
      <w:r w:rsidRPr="00154ED4" w:rsidR="00F7075A">
        <w:t xml:space="preserve"> </w:t>
      </w:r>
      <w:r w:rsidRPr="00154ED4" w:rsidR="009B1231">
        <w:t xml:space="preserve">They were </w:t>
      </w:r>
      <w:r w:rsidRPr="00154ED4">
        <w:t>really giving in their meeting with me</w:t>
      </w:r>
      <w:r w:rsidRPr="00154ED4" w:rsidR="00C66C3B">
        <w:t>.</w:t>
      </w:r>
      <w:r w:rsidRPr="00154ED4" w:rsidR="00F7075A">
        <w:t xml:space="preserve"> </w:t>
      </w:r>
      <w:r w:rsidRPr="00154ED4">
        <w:t xml:space="preserve">They </w:t>
      </w:r>
      <w:r w:rsidRPr="00154ED4" w:rsidR="009B1231">
        <w:t>were giving in what officials asked of them</w:t>
      </w:r>
      <w:r w:rsidRPr="00154ED4" w:rsidR="00C66C3B">
        <w:t>.</w:t>
      </w:r>
      <w:r w:rsidRPr="00154ED4" w:rsidR="00F7075A">
        <w:t xml:space="preserve"> </w:t>
      </w:r>
      <w:r w:rsidRPr="00154ED4" w:rsidR="009B1231">
        <w:t>I am very grateful to both sides</w:t>
      </w:r>
      <w:r w:rsidRPr="00154ED4">
        <w:t xml:space="preserve"> </w:t>
      </w:r>
      <w:r w:rsidRPr="00154ED4">
        <w:t xml:space="preserve">for the help </w:t>
      </w:r>
      <w:r w:rsidRPr="00154ED4">
        <w:t xml:space="preserve">that </w:t>
      </w:r>
      <w:r w:rsidRPr="00154ED4">
        <w:t>we got.</w:t>
      </w:r>
    </w:p>
    <w:p w:rsidR="00020A22" w:rsidRPr="00154ED4" w:rsidP="00020A22">
      <w:pPr>
        <w:pStyle w:val="Question"/>
        <w:numPr>
          <w:ilvl w:val="0"/>
          <w:numId w:val="9"/>
        </w:numPr>
      </w:pPr>
      <w:r w:rsidRPr="00154ED4">
        <w:rPr>
          <w:b/>
        </w:rPr>
        <w:t>Alex Davies-Jones:</w:t>
      </w:r>
      <w:r w:rsidRPr="00154ED4">
        <w:t xml:space="preserve"> If the supermarkets </w:t>
      </w:r>
      <w:r w:rsidRPr="00154ED4" w:rsidR="009B1231">
        <w:t>did not comply with that guidance or comply with the law, is it your opinion that they should face the full force of the law?</w:t>
      </w:r>
    </w:p>
    <w:p w:rsidR="00C76C96" w:rsidRPr="00154ED4" w:rsidP="00020A22">
      <w:pPr>
        <w:pStyle w:val="Answer"/>
      </w:pPr>
      <w:r w:rsidRPr="00154ED4">
        <w:rPr>
          <w:b/>
          <w:i/>
          <w:iCs/>
        </w:rPr>
        <w:t>Victoria Prentis:</w:t>
      </w:r>
      <w:r w:rsidRPr="00154ED4" w:rsidR="00020A22">
        <w:rPr>
          <w:b/>
          <w:i/>
        </w:rPr>
        <w:t xml:space="preserve"> </w:t>
      </w:r>
      <w:r w:rsidRPr="00154ED4">
        <w:t xml:space="preserve">I am a lawyer, </w:t>
      </w:r>
      <w:r w:rsidRPr="00154ED4" w:rsidR="00020A22">
        <w:t xml:space="preserve">but this is </w:t>
      </w:r>
      <w:r w:rsidRPr="00154ED4">
        <w:t xml:space="preserve">not </w:t>
      </w:r>
      <w:r w:rsidRPr="00154ED4" w:rsidR="00020A22">
        <w:t xml:space="preserve">something I want to give </w:t>
      </w:r>
      <w:r w:rsidRPr="00154ED4">
        <w:t>a legal opinion on at all</w:t>
      </w:r>
      <w:r w:rsidRPr="00154ED4" w:rsidR="00C66C3B">
        <w:t>.</w:t>
      </w:r>
      <w:r w:rsidRPr="00154ED4" w:rsidR="00F7075A">
        <w:t xml:space="preserve"> </w:t>
      </w:r>
      <w:r w:rsidRPr="00154ED4">
        <w:t xml:space="preserve">In my mind, </w:t>
      </w:r>
      <w:r w:rsidRPr="00154ED4" w:rsidR="00020A22">
        <w:t xml:space="preserve">I </w:t>
      </w:r>
      <w:r w:rsidRPr="00154ED4">
        <w:t xml:space="preserve">was </w:t>
      </w:r>
      <w:r w:rsidRPr="00154ED4" w:rsidR="00020A22">
        <w:t xml:space="preserve">very grateful for the work that supermarkets </w:t>
      </w:r>
      <w:r w:rsidRPr="00154ED4">
        <w:t>did</w:t>
      </w:r>
      <w:r w:rsidRPr="00154ED4" w:rsidR="00C66C3B">
        <w:t>.</w:t>
      </w:r>
      <w:r w:rsidRPr="00154ED4" w:rsidR="00F7075A">
        <w:t xml:space="preserve"> </w:t>
      </w:r>
      <w:r w:rsidRPr="00154ED4">
        <w:t>I believe that what the law</w:t>
      </w:r>
      <w:r w:rsidRPr="00154ED4">
        <w:t xml:space="preserve"> asks them to do</w:t>
      </w:r>
      <w:r w:rsidRPr="00154ED4">
        <w:t>—</w:t>
      </w:r>
      <w:r w:rsidRPr="00154ED4">
        <w:t>sorry; I</w:t>
      </w:r>
      <w:r w:rsidRPr="00154ED4">
        <w:t xml:space="preserve"> am already giving legal advice—is to make </w:t>
      </w:r>
      <w:r w:rsidRPr="00154ED4" w:rsidR="00020A22">
        <w:t>reasonable</w:t>
      </w:r>
      <w:r w:rsidRPr="00154ED4">
        <w:t xml:space="preserve"> adjustments</w:t>
      </w:r>
      <w:r w:rsidRPr="00154ED4" w:rsidR="00C66C3B">
        <w:t>.</w:t>
      </w:r>
      <w:r w:rsidRPr="00154ED4" w:rsidR="00F7075A">
        <w:t xml:space="preserve"> </w:t>
      </w:r>
      <w:r w:rsidRPr="00154ED4" w:rsidR="00020A22">
        <w:t xml:space="preserve">I felt </w:t>
      </w:r>
      <w:r w:rsidRPr="00154ED4" w:rsidR="00020A22">
        <w:t>that t</w:t>
      </w:r>
      <w:r w:rsidRPr="00154ED4">
        <w:t xml:space="preserve">hey were going above and beyond, truthfully, </w:t>
      </w:r>
      <w:r w:rsidRPr="00154ED4" w:rsidR="00020A22">
        <w:t xml:space="preserve">and really </w:t>
      </w:r>
      <w:r w:rsidRPr="00154ED4">
        <w:t>trying hard to meet the needs of their communities.</w:t>
      </w:r>
    </w:p>
    <w:p w:rsidR="00020A22" w:rsidRPr="00154ED4" w:rsidP="00020A22">
      <w:pPr>
        <w:pStyle w:val="Answer"/>
      </w:pPr>
      <w:r w:rsidRPr="00154ED4">
        <w:t xml:space="preserve">If I am </w:t>
      </w:r>
      <w:r w:rsidRPr="00154ED4">
        <w:t xml:space="preserve">allowed to give you a few brief </w:t>
      </w:r>
      <w:r w:rsidRPr="00154ED4">
        <w:t xml:space="preserve">examples, many supermarkets—Marks &amp; Spencer </w:t>
      </w:r>
      <w:r w:rsidRPr="00154ED4">
        <w:t xml:space="preserve">springs </w:t>
      </w:r>
      <w:r w:rsidRPr="00154ED4">
        <w:t xml:space="preserve">to mind, but there were many others—have </w:t>
      </w:r>
      <w:r w:rsidRPr="00154ED4">
        <w:t xml:space="preserve">a </w:t>
      </w:r>
      <w:r w:rsidRPr="00154ED4" w:rsidR="0064723A">
        <w:t>S</w:t>
      </w:r>
      <w:r w:rsidRPr="00154ED4">
        <w:t xml:space="preserve">unflower </w:t>
      </w:r>
      <w:r w:rsidRPr="00154ED4" w:rsidR="0064723A">
        <w:t>L</w:t>
      </w:r>
      <w:r w:rsidRPr="00154ED4">
        <w:t>anyard</w:t>
      </w:r>
      <w:r w:rsidRPr="00154ED4" w:rsidR="00AA6599">
        <w:t xml:space="preserve"> </w:t>
      </w:r>
      <w:r w:rsidRPr="00154ED4" w:rsidR="0064723A">
        <w:t>S</w:t>
      </w:r>
      <w:r w:rsidRPr="00154ED4">
        <w:t>cheme</w:t>
      </w:r>
      <w:r w:rsidRPr="00154ED4">
        <w:rPr>
          <w:rFonts w:cs="Times New Roman"/>
        </w:rPr>
        <w:t xml:space="preserve"> with greeters at the door who will help people who</w:t>
      </w:r>
      <w:r w:rsidRPr="00154ED4">
        <w:t xml:space="preserve"> might need a li</w:t>
      </w:r>
      <w:r w:rsidRPr="00154ED4">
        <w:t>ttle bit of help to access food</w:t>
      </w:r>
      <w:r w:rsidRPr="00154ED4" w:rsidR="00C66C3B">
        <w:t>.</w:t>
      </w:r>
      <w:r w:rsidRPr="00154ED4" w:rsidR="00F7075A">
        <w:t xml:space="preserve"> </w:t>
      </w:r>
      <w:r w:rsidRPr="00154ED4">
        <w:t>Locally in my area, I am very aware that the Co</w:t>
      </w:r>
      <w:r w:rsidRPr="00154ED4">
        <w:noBreakHyphen/>
        <w:t>op</w:t>
      </w:r>
      <w:r w:rsidRPr="00154ED4">
        <w:rPr>
          <w:rFonts w:cs="Times New Roman"/>
        </w:rPr>
        <w:t xml:space="preserve"> </w:t>
      </w:r>
      <w:r w:rsidRPr="00154ED4">
        <w:t>provided</w:t>
      </w:r>
      <w:r w:rsidRPr="00154ED4">
        <w:t xml:space="preserve"> staff who would shop for peopl</w:t>
      </w:r>
      <w:r w:rsidRPr="00154ED4">
        <w:t>e</w:t>
      </w:r>
      <w:r w:rsidRPr="00154ED4">
        <w:t xml:space="preserve"> who either texted or phoned and take their shopping to their door</w:t>
      </w:r>
      <w:r w:rsidRPr="00154ED4" w:rsidR="00C66C3B">
        <w:t>.</w:t>
      </w:r>
      <w:r w:rsidRPr="00154ED4" w:rsidR="00F7075A">
        <w:t xml:space="preserve"> </w:t>
      </w:r>
      <w:r w:rsidRPr="00154ED4">
        <w:t>Morrisons did something similar</w:t>
      </w:r>
      <w:r w:rsidRPr="00154ED4" w:rsidR="00C66C3B">
        <w:t>.</w:t>
      </w:r>
      <w:r w:rsidRPr="00154ED4" w:rsidR="00F7075A">
        <w:t xml:space="preserve"> </w:t>
      </w:r>
      <w:r w:rsidRPr="00154ED4">
        <w:t xml:space="preserve">The </w:t>
      </w:r>
      <w:r w:rsidRPr="00154ED4">
        <w:t>list is enormous</w:t>
      </w:r>
      <w:r w:rsidRPr="00154ED4" w:rsidR="00C66C3B">
        <w:t>.</w:t>
      </w:r>
      <w:r w:rsidRPr="00154ED4" w:rsidR="00F7075A">
        <w:t xml:space="preserve"> </w:t>
      </w:r>
      <w:r w:rsidRPr="00154ED4">
        <w:t>Sainsbury’s were f</w:t>
      </w:r>
      <w:r w:rsidRPr="00154ED4">
        <w:t xml:space="preserve">antastic with my elderly father, for example, </w:t>
      </w:r>
      <w:r w:rsidRPr="00154ED4">
        <w:t xml:space="preserve">and </w:t>
      </w:r>
      <w:r w:rsidRPr="00154ED4">
        <w:t xml:space="preserve">they </w:t>
      </w:r>
      <w:r w:rsidRPr="00154ED4">
        <w:t xml:space="preserve">helped a whole group of people </w:t>
      </w:r>
      <w:r w:rsidRPr="00154ED4">
        <w:t>who would not have been helped otherwise</w:t>
      </w:r>
      <w:r w:rsidRPr="00154ED4" w:rsidR="00C66C3B">
        <w:t>.</w:t>
      </w:r>
      <w:r w:rsidRPr="00154ED4" w:rsidR="00F7075A">
        <w:t xml:space="preserve"> </w:t>
      </w:r>
      <w:r w:rsidRPr="00154ED4">
        <w:t xml:space="preserve">I am </w:t>
      </w:r>
      <w:r w:rsidRPr="00154ED4">
        <w:t xml:space="preserve">so grateful for </w:t>
      </w:r>
      <w:r w:rsidRPr="00154ED4" w:rsidR="00AA6599">
        <w:t xml:space="preserve">the </w:t>
      </w:r>
      <w:r w:rsidRPr="00154ED4">
        <w:t xml:space="preserve">work </w:t>
      </w:r>
      <w:r w:rsidRPr="00154ED4" w:rsidR="00AA6599">
        <w:t xml:space="preserve">that </w:t>
      </w:r>
      <w:r w:rsidRPr="00154ED4">
        <w:t xml:space="preserve">supermarkets did during the pandemic; </w:t>
      </w:r>
      <w:r w:rsidRPr="00154ED4">
        <w:t>I really am</w:t>
      </w:r>
      <w:r w:rsidRPr="00154ED4" w:rsidR="00C66C3B">
        <w:t>.</w:t>
      </w:r>
      <w:r w:rsidRPr="00154ED4" w:rsidR="00F7075A">
        <w:t xml:space="preserve"> </w:t>
      </w:r>
      <w:r w:rsidRPr="00154ED4">
        <w:t>I hope very much that we need not get too legalistic about this</w:t>
      </w:r>
      <w:r w:rsidRPr="00154ED4" w:rsidR="00C66C3B">
        <w:t>.</w:t>
      </w:r>
      <w:r w:rsidRPr="00154ED4" w:rsidR="00F7075A">
        <w:t xml:space="preserve"> </w:t>
      </w:r>
      <w:r w:rsidRPr="00154ED4">
        <w:t xml:space="preserve">Of course the law is important, </w:t>
      </w:r>
      <w:r w:rsidRPr="00154ED4">
        <w:t xml:space="preserve">and of course </w:t>
      </w:r>
      <w:r w:rsidRPr="00154ED4">
        <w:t xml:space="preserve">it is </w:t>
      </w:r>
      <w:r w:rsidRPr="00154ED4">
        <w:t xml:space="preserve">important that </w:t>
      </w:r>
      <w:r w:rsidRPr="00154ED4">
        <w:t xml:space="preserve">reasonable </w:t>
      </w:r>
      <w:r w:rsidRPr="00154ED4">
        <w:t>ad</w:t>
      </w:r>
      <w:r w:rsidRPr="00154ED4">
        <w:t xml:space="preserve">justments should be made, but they have to be reasonable </w:t>
      </w:r>
      <w:r w:rsidRPr="00154ED4" w:rsidR="00C94295">
        <w:t>ones.</w:t>
      </w:r>
    </w:p>
    <w:p w:rsidR="00020A22" w:rsidRPr="00154ED4" w:rsidP="00E37266">
      <w:pPr>
        <w:pStyle w:val="Question"/>
      </w:pPr>
      <w:r w:rsidRPr="00154ED4">
        <w:rPr>
          <w:b/>
        </w:rPr>
        <w:t>Alex Davies-Jones:</w:t>
      </w:r>
      <w:r w:rsidRPr="00154ED4">
        <w:t xml:space="preserve"> The </w:t>
      </w:r>
      <w:r w:rsidRPr="00154ED4" w:rsidR="00C76C96">
        <w:t>National Shielding Service was paused from</w:t>
      </w:r>
      <w:r w:rsidRPr="00154ED4" w:rsidR="00C94295">
        <w:t xml:space="preserve"> 1 August, which meant that the free food parcels were stopped </w:t>
      </w:r>
      <w:r w:rsidRPr="00154ED4">
        <w:t xml:space="preserve">before </w:t>
      </w:r>
      <w:r w:rsidRPr="00154ED4" w:rsidR="00C94295">
        <w:t>the decision was actually taken</w:t>
      </w:r>
      <w:r w:rsidRPr="00154ED4" w:rsidR="00C66C3B">
        <w:t>.</w:t>
      </w:r>
      <w:r w:rsidRPr="00154ED4" w:rsidR="00F7075A">
        <w:t xml:space="preserve"> </w:t>
      </w:r>
      <w:r w:rsidRPr="00154ED4" w:rsidR="00C94295">
        <w:t>What assessment did you make o</w:t>
      </w:r>
      <w:r w:rsidRPr="00154ED4" w:rsidR="00AA6599">
        <w:t>f</w:t>
      </w:r>
      <w:r w:rsidRPr="00154ED4" w:rsidR="00C94295">
        <w:t xml:space="preserve"> the effects of this change </w:t>
      </w:r>
      <w:r w:rsidRPr="00154ED4">
        <w:t>on disabled people’s access to food?</w:t>
      </w:r>
    </w:p>
    <w:p w:rsidR="00C94295" w:rsidRPr="00154ED4" w:rsidP="00020A22">
      <w:pPr>
        <w:pStyle w:val="Answer"/>
      </w:pPr>
      <w:r w:rsidRPr="00154ED4">
        <w:rPr>
          <w:b/>
          <w:i/>
          <w:iCs/>
        </w:rPr>
        <w:t>Victoria Prentis:</w:t>
      </w:r>
      <w:r w:rsidRPr="00154ED4" w:rsidR="00020A22">
        <w:rPr>
          <w:b/>
        </w:rPr>
        <w:t xml:space="preserve"> </w:t>
      </w:r>
      <w:r w:rsidRPr="00154ED4">
        <w:t>That is</w:t>
      </w:r>
      <w:r w:rsidRPr="00154ED4" w:rsidR="00020A22">
        <w:t xml:space="preserve"> probably not really a question for Defra</w:t>
      </w:r>
      <w:r w:rsidRPr="00154ED4" w:rsidR="00C66C3B">
        <w:t>.</w:t>
      </w:r>
      <w:r w:rsidRPr="00154ED4" w:rsidR="00F7075A">
        <w:t xml:space="preserve"> </w:t>
      </w:r>
      <w:r w:rsidRPr="00154ED4" w:rsidR="00020A22">
        <w:t xml:space="preserve">The shielding parcels were set up by </w:t>
      </w:r>
      <w:r w:rsidRPr="00154ED4">
        <w:t>COBRA in mid</w:t>
      </w:r>
      <w:r w:rsidRPr="00154ED4">
        <w:noBreakHyphen/>
        <w:t>March</w:t>
      </w:r>
      <w:r w:rsidRPr="00154ED4" w:rsidR="00C66C3B">
        <w:t>.</w:t>
      </w:r>
      <w:r w:rsidRPr="00154ED4" w:rsidR="00F7075A">
        <w:t xml:space="preserve"> </w:t>
      </w:r>
      <w:r w:rsidRPr="00154ED4">
        <w:t>We merely organised them</w:t>
      </w:r>
      <w:r w:rsidRPr="00154ED4" w:rsidR="00C66C3B">
        <w:t>.</w:t>
      </w:r>
      <w:r w:rsidRPr="00154ED4" w:rsidR="00F7075A">
        <w:t xml:space="preserve"> </w:t>
      </w:r>
      <w:r w:rsidRPr="00154ED4">
        <w:t xml:space="preserve">Again, that is </w:t>
      </w:r>
      <w:r w:rsidRPr="00154ED4" w:rsidR="00020A22">
        <w:t xml:space="preserve">another </w:t>
      </w:r>
      <w:r w:rsidRPr="00154ED4">
        <w:t>good example of the commercial sector working well for Government</w:t>
      </w:r>
      <w:r w:rsidRPr="00154ED4" w:rsidR="00C66C3B">
        <w:t>.</w:t>
      </w:r>
      <w:r w:rsidRPr="00154ED4" w:rsidR="00F7075A">
        <w:t xml:space="preserve"> </w:t>
      </w:r>
      <w:r w:rsidRPr="00154ED4">
        <w:t xml:space="preserve">Brakes </w:t>
      </w:r>
      <w:r w:rsidRPr="00154ED4" w:rsidR="00020A22">
        <w:t>and Bidfo</w:t>
      </w:r>
      <w:r w:rsidRPr="00154ED4">
        <w:t>o</w:t>
      </w:r>
      <w:r w:rsidRPr="00154ED4" w:rsidR="00020A22">
        <w:t>d</w:t>
      </w:r>
      <w:r w:rsidRPr="00154ED4">
        <w:t>, which were the two providers of those packages, set aside their normal commercial competition</w:t>
      </w:r>
      <w:r w:rsidRPr="00154ED4" w:rsidR="00C66C3B">
        <w:t>.</w:t>
      </w:r>
      <w:r w:rsidRPr="00154ED4" w:rsidR="00F7075A">
        <w:t xml:space="preserve"> </w:t>
      </w:r>
      <w:r w:rsidRPr="00154ED4">
        <w:t xml:space="preserve">We </w:t>
      </w:r>
      <w:r w:rsidRPr="00154ED4" w:rsidR="00020A22">
        <w:t xml:space="preserve">were able to </w:t>
      </w:r>
      <w:r w:rsidRPr="00154ED4">
        <w:t xml:space="preserve">set aside normal competition laws in order to </w:t>
      </w:r>
      <w:r w:rsidRPr="00154ED4" w:rsidR="00020A22">
        <w:t>assi</w:t>
      </w:r>
      <w:r w:rsidRPr="00154ED4">
        <w:t xml:space="preserve">st them to do that in Defra, </w:t>
      </w:r>
      <w:r w:rsidRPr="00154ED4" w:rsidR="00020A22">
        <w:t>but th</w:t>
      </w:r>
      <w:r w:rsidRPr="00154ED4">
        <w:t>e</w:t>
      </w:r>
      <w:r w:rsidRPr="00154ED4" w:rsidR="00020A22">
        <w:t xml:space="preserve">y worked together </w:t>
      </w:r>
      <w:r w:rsidRPr="00154ED4">
        <w:t>to feed that very vulnerable group.</w:t>
      </w:r>
    </w:p>
    <w:p w:rsidR="00020A22" w:rsidRPr="00154ED4" w:rsidP="00020A22">
      <w:pPr>
        <w:pStyle w:val="Answer"/>
      </w:pPr>
      <w:r w:rsidRPr="00154ED4">
        <w:t xml:space="preserve">I am </w:t>
      </w:r>
      <w:r w:rsidRPr="00154ED4">
        <w:t>not sure now that we would</w:t>
      </w:r>
      <w:r w:rsidRPr="00154ED4">
        <w:t xml:space="preserve"> set it up in the same way</w:t>
      </w:r>
      <w:r w:rsidRPr="00154ED4" w:rsidR="00C66C3B">
        <w:t>.</w:t>
      </w:r>
      <w:r w:rsidRPr="00154ED4" w:rsidR="00F7075A">
        <w:t xml:space="preserve"> </w:t>
      </w:r>
      <w:r w:rsidRPr="00154ED4">
        <w:t>If—</w:t>
      </w:r>
      <w:r w:rsidRPr="00154ED4" w:rsidR="00AA6599">
        <w:t>G</w:t>
      </w:r>
      <w:r w:rsidRPr="00154ED4">
        <w:t>od help us—</w:t>
      </w:r>
      <w:r w:rsidRPr="00154ED4">
        <w:t xml:space="preserve">it happens again </w:t>
      </w:r>
      <w:r w:rsidRPr="00154ED4">
        <w:t xml:space="preserve">and we have a second wave, I am not sure we would need a box in quite the same way, </w:t>
      </w:r>
      <w:r w:rsidRPr="00154ED4">
        <w:t xml:space="preserve">because things have moved on </w:t>
      </w:r>
      <w:r w:rsidRPr="00154ED4">
        <w:t xml:space="preserve">and we now have a system </w:t>
      </w:r>
      <w:r w:rsidRPr="00154ED4">
        <w:t>whereby people are a</w:t>
      </w:r>
      <w:r w:rsidRPr="00154ED4">
        <w:t>ble to access supermarket slots for their food in the no</w:t>
      </w:r>
      <w:r w:rsidRPr="00154ED4" w:rsidR="00D26A69">
        <w:t>rmal way</w:t>
      </w:r>
      <w:r w:rsidRPr="00154ED4" w:rsidR="00C66C3B">
        <w:t>.</w:t>
      </w:r>
      <w:r w:rsidRPr="00154ED4" w:rsidR="00F7075A">
        <w:t xml:space="preserve"> </w:t>
      </w:r>
      <w:r w:rsidRPr="00154ED4" w:rsidR="00D26A69">
        <w:t xml:space="preserve">After all, </w:t>
      </w:r>
      <w:r w:rsidRPr="00154ED4">
        <w:t xml:space="preserve">disabled people normally buy food just </w:t>
      </w:r>
      <w:r w:rsidRPr="00154ED4" w:rsidR="00D26A69">
        <w:t>as everybody else does: they pay for it in shops or online</w:t>
      </w:r>
      <w:r w:rsidRPr="00154ED4" w:rsidR="00C66C3B">
        <w:t>.</w:t>
      </w:r>
      <w:r w:rsidRPr="00154ED4" w:rsidR="00F7075A">
        <w:t xml:space="preserve"> </w:t>
      </w:r>
      <w:r w:rsidRPr="00154ED4" w:rsidR="00D26A69">
        <w:t xml:space="preserve">The </w:t>
      </w:r>
      <w:r w:rsidRPr="00154ED4">
        <w:t>shielding box was there to fulfil a particular need at a particularly</w:t>
      </w:r>
      <w:r w:rsidRPr="00154ED4" w:rsidR="00FC1767">
        <w:t xml:space="preserve"> </w:t>
      </w:r>
      <w:r w:rsidRPr="00154ED4" w:rsidR="00D26A69">
        <w:t xml:space="preserve">difficult time, when we as a nation were very worried not just about the health of people who were shielding but also about </w:t>
      </w:r>
      <w:r w:rsidRPr="00154ED4">
        <w:t>the effect on the NHS</w:t>
      </w:r>
      <w:r w:rsidRPr="00154ED4" w:rsidR="00D26A69">
        <w:t xml:space="preserve"> if </w:t>
      </w:r>
      <w:r w:rsidRPr="00154ED4">
        <w:t xml:space="preserve">that particular cohort caught </w:t>
      </w:r>
      <w:r w:rsidRPr="00154ED4" w:rsidR="006114E9">
        <w:t>Covid</w:t>
      </w:r>
      <w:r w:rsidRPr="00154ED4" w:rsidR="00C66C3B">
        <w:t>.</w:t>
      </w:r>
      <w:r w:rsidRPr="00154ED4" w:rsidR="00F7075A">
        <w:t xml:space="preserve"> </w:t>
      </w:r>
      <w:r w:rsidRPr="00154ED4" w:rsidR="00D72212">
        <w:t>T</w:t>
      </w:r>
      <w:r w:rsidRPr="00154ED4" w:rsidR="00D26A69">
        <w:t xml:space="preserve">hat is why the box was set up, and it was </w:t>
      </w:r>
      <w:r w:rsidRPr="00154ED4">
        <w:t>prob</w:t>
      </w:r>
      <w:r w:rsidRPr="00154ED4" w:rsidR="00D26A69">
        <w:t>ably time to bring it to an end</w:t>
      </w:r>
      <w:r w:rsidRPr="00154ED4" w:rsidR="00C66C3B">
        <w:t>.</w:t>
      </w:r>
      <w:r w:rsidRPr="00154ED4" w:rsidR="00F7075A">
        <w:t xml:space="preserve"> </w:t>
      </w:r>
      <w:r w:rsidRPr="00154ED4" w:rsidR="00D26A69">
        <w:t xml:space="preserve">However, </w:t>
      </w:r>
      <w:r w:rsidRPr="00154ED4">
        <w:t xml:space="preserve">many of those </w:t>
      </w:r>
      <w:r w:rsidRPr="00154ED4" w:rsidR="00D26A69">
        <w:t xml:space="preserve">decisions were taken by Cabinet </w:t>
      </w:r>
      <w:r w:rsidRPr="00154ED4" w:rsidR="00D72212">
        <w:t>c</w:t>
      </w:r>
      <w:r w:rsidRPr="00154ED4" w:rsidR="00D26A69">
        <w:t xml:space="preserve">ommittees rather than </w:t>
      </w:r>
      <w:r w:rsidRPr="00154ED4">
        <w:t>me personally.</w:t>
      </w:r>
    </w:p>
    <w:p w:rsidR="00020A22" w:rsidRPr="00154ED4" w:rsidP="00020A22">
      <w:pPr>
        <w:pStyle w:val="Question"/>
        <w:numPr>
          <w:ilvl w:val="0"/>
          <w:numId w:val="9"/>
        </w:numPr>
      </w:pPr>
      <w:r w:rsidRPr="00154ED4">
        <w:rPr>
          <w:b/>
        </w:rPr>
        <w:t>Alex Davies-Jones:</w:t>
      </w:r>
      <w:r w:rsidRPr="00154ED4" w:rsidR="00FC1767">
        <w:t xml:space="preserve"> </w:t>
      </w:r>
      <w:r w:rsidRPr="00154ED4">
        <w:t>That takes me on</w:t>
      </w:r>
      <w:r w:rsidRPr="00154ED4" w:rsidR="00D72212">
        <w:t xml:space="preserve"> </w:t>
      </w:r>
      <w:r w:rsidRPr="00154ED4">
        <w:t xml:space="preserve">to my </w:t>
      </w:r>
      <w:r w:rsidRPr="00154ED4" w:rsidR="00D26A69">
        <w:t xml:space="preserve">next question quite nicely, because, although nobody hopes we are going to get a second wave, </w:t>
      </w:r>
      <w:r w:rsidRPr="00154ED4">
        <w:t xml:space="preserve">we are unfortunately </w:t>
      </w:r>
      <w:r w:rsidRPr="00154ED4" w:rsidR="00D26A69">
        <w:t xml:space="preserve">seeing in England </w:t>
      </w:r>
      <w:r w:rsidRPr="00154ED4">
        <w:t xml:space="preserve">some pockets of the </w:t>
      </w:r>
      <w:r w:rsidRPr="00154ED4" w:rsidR="00D26A69">
        <w:t xml:space="preserve">virus </w:t>
      </w:r>
      <w:r w:rsidRPr="00154ED4" w:rsidR="00D72212">
        <w:t xml:space="preserve">picking up, </w:t>
      </w:r>
      <w:r w:rsidRPr="00154ED4" w:rsidR="00D26A69">
        <w:t xml:space="preserve">resulting in localised </w:t>
      </w:r>
      <w:r w:rsidRPr="00154ED4">
        <w:t>lockdowns</w:t>
      </w:r>
      <w:r w:rsidRPr="00154ED4" w:rsidR="00C66C3B">
        <w:t>.</w:t>
      </w:r>
      <w:r w:rsidRPr="00154ED4" w:rsidR="00F7075A">
        <w:t xml:space="preserve"> </w:t>
      </w:r>
      <w:r w:rsidRPr="00154ED4" w:rsidR="00D26A69">
        <w:t xml:space="preserve">Do you have </w:t>
      </w:r>
      <w:r w:rsidRPr="00154ED4">
        <w:t xml:space="preserve">any information </w:t>
      </w:r>
      <w:r w:rsidRPr="00154ED4" w:rsidR="00D26A69">
        <w:t xml:space="preserve">on what is happening with food parcels in areas subjected to extended </w:t>
      </w:r>
      <w:r w:rsidRPr="00154ED4">
        <w:t>restrictions?</w:t>
      </w:r>
    </w:p>
    <w:p w:rsidR="00D26A69" w:rsidRPr="00154ED4" w:rsidP="00020A22">
      <w:pPr>
        <w:pStyle w:val="Answer"/>
      </w:pPr>
      <w:r w:rsidRPr="00154ED4">
        <w:rPr>
          <w:b/>
          <w:i/>
          <w:iCs/>
        </w:rPr>
        <w:t>Victoria Prentis:</w:t>
      </w:r>
      <w:r w:rsidRPr="00154ED4" w:rsidR="00020A22">
        <w:rPr>
          <w:b/>
        </w:rPr>
        <w:t xml:space="preserve"> </w:t>
      </w:r>
      <w:r w:rsidRPr="00154ED4">
        <w:t>Absolutely, yes</w:t>
      </w:r>
      <w:r w:rsidRPr="00154ED4" w:rsidR="00C66C3B">
        <w:t>.</w:t>
      </w:r>
      <w:r w:rsidRPr="00154ED4" w:rsidR="00F7075A">
        <w:t xml:space="preserve"> </w:t>
      </w:r>
      <w:r w:rsidRPr="00154ED4">
        <w:t>We need to get away from the food</w:t>
      </w:r>
      <w:r w:rsidRPr="00154ED4">
        <w:noBreakHyphen/>
      </w:r>
      <w:r w:rsidRPr="00154ED4" w:rsidR="00020A22">
        <w:t xml:space="preserve">parcel </w:t>
      </w:r>
      <w:r w:rsidRPr="00154ED4">
        <w:t>model</w:t>
      </w:r>
      <w:r w:rsidRPr="00154ED4" w:rsidR="00C66C3B">
        <w:t>.</w:t>
      </w:r>
      <w:r w:rsidRPr="00154ED4" w:rsidR="00F7075A">
        <w:t xml:space="preserve"> </w:t>
      </w:r>
      <w:r w:rsidRPr="00154ED4">
        <w:t xml:space="preserve">We have moved on, broadly, from </w:t>
      </w:r>
      <w:r w:rsidRPr="00154ED4" w:rsidR="00D72212">
        <w:t>t</w:t>
      </w:r>
      <w:r w:rsidRPr="00154ED4">
        <w:t>hat</w:t>
      </w:r>
      <w:r w:rsidRPr="00154ED4" w:rsidR="00C66C3B">
        <w:t>.</w:t>
      </w:r>
      <w:r w:rsidRPr="00154ED4" w:rsidR="00F7075A">
        <w:t xml:space="preserve"> </w:t>
      </w:r>
      <w:r w:rsidRPr="00154ED4">
        <w:t xml:space="preserve">We have a </w:t>
      </w:r>
      <w:r w:rsidRPr="00154ED4" w:rsidR="00020A22">
        <w:t xml:space="preserve">great </w:t>
      </w:r>
      <w:r w:rsidRPr="00154ED4">
        <w:t>F</w:t>
      </w:r>
      <w:r w:rsidRPr="00154ED4" w:rsidR="00020A22">
        <w:t>ood</w:t>
      </w:r>
      <w:r w:rsidRPr="00154ED4">
        <w:t xml:space="preserve"> and Essential Supplies</w:t>
      </w:r>
      <w:r w:rsidRPr="00154ED4" w:rsidR="00020A22">
        <w:t xml:space="preserve"> </w:t>
      </w:r>
      <w:r w:rsidRPr="00154ED4" w:rsidR="00D72212">
        <w:t>to</w:t>
      </w:r>
      <w:r w:rsidRPr="00154ED4" w:rsidR="00020A22">
        <w:t xml:space="preserve"> the </w:t>
      </w:r>
      <w:r w:rsidRPr="00154ED4">
        <w:t>Vulnerable Task Force</w:t>
      </w:r>
      <w:r w:rsidRPr="00154ED4">
        <w:rPr>
          <w:rFonts w:cs="Times New Roman"/>
        </w:rPr>
        <w:t>, on which Minister Ford sat with me</w:t>
      </w:r>
      <w:r w:rsidRPr="00154ED4" w:rsidR="00D72212">
        <w:rPr>
          <w:rFonts w:cs="Times New Roman"/>
        </w:rPr>
        <w:t>,</w:t>
      </w:r>
      <w:r w:rsidRPr="00154ED4">
        <w:rPr>
          <w:rFonts w:cs="Times New Roman"/>
        </w:rPr>
        <w:t xml:space="preserve"> with DWP</w:t>
      </w:r>
      <w:r w:rsidRPr="00154ED4" w:rsidR="00D72212">
        <w:rPr>
          <w:rFonts w:cs="Times New Roman"/>
        </w:rPr>
        <w:t xml:space="preserve">, </w:t>
      </w:r>
      <w:r w:rsidRPr="00154ED4">
        <w:rPr>
          <w:rFonts w:cs="Times New Roman"/>
        </w:rPr>
        <w:t xml:space="preserve">MHCLG and </w:t>
      </w:r>
      <w:r w:rsidRPr="00154ED4">
        <w:t xml:space="preserve">other </w:t>
      </w:r>
      <w:r w:rsidRPr="00154ED4" w:rsidR="00D72212">
        <w:t>D</w:t>
      </w:r>
      <w:r w:rsidRPr="00154ED4">
        <w:t xml:space="preserve">epartments </w:t>
      </w:r>
      <w:r w:rsidRPr="00154ED4" w:rsidR="00020A22">
        <w:t>as we needed them</w:t>
      </w:r>
      <w:r w:rsidRPr="00154ED4" w:rsidR="00C66C3B">
        <w:t>.</w:t>
      </w:r>
      <w:r w:rsidRPr="00154ED4" w:rsidR="00F7075A">
        <w:t xml:space="preserve"> </w:t>
      </w:r>
      <w:r w:rsidRPr="00154ED4" w:rsidR="00020A22">
        <w:t>It was great</w:t>
      </w:r>
      <w:r w:rsidRPr="00154ED4">
        <w:t xml:space="preserve">, because </w:t>
      </w:r>
      <w:r w:rsidRPr="00154ED4" w:rsidR="00020A22">
        <w:t xml:space="preserve">we </w:t>
      </w:r>
      <w:r w:rsidRPr="00154ED4">
        <w:t>were able to work genuinely across Whitehall</w:t>
      </w:r>
      <w:r w:rsidRPr="00154ED4" w:rsidR="00C66C3B">
        <w:t>.</w:t>
      </w:r>
      <w:r w:rsidRPr="00154ED4" w:rsidR="00F7075A">
        <w:t xml:space="preserve"> </w:t>
      </w:r>
      <w:r w:rsidRPr="00154ED4">
        <w:t xml:space="preserve">The officials worked </w:t>
      </w:r>
      <w:r w:rsidRPr="00154ED4" w:rsidR="00020A22">
        <w:t xml:space="preserve">very </w:t>
      </w:r>
      <w:r w:rsidRPr="00154ED4">
        <w:t xml:space="preserve">effectively together, </w:t>
      </w:r>
      <w:r w:rsidRPr="00154ED4" w:rsidR="00020A22">
        <w:t xml:space="preserve">and it meant were able to take decisions </w:t>
      </w:r>
      <w:r w:rsidRPr="00154ED4">
        <w:t>quickly.</w:t>
      </w:r>
    </w:p>
    <w:p w:rsidR="00D26A69" w:rsidRPr="00154ED4" w:rsidP="00020A22">
      <w:pPr>
        <w:pStyle w:val="Answer"/>
      </w:pPr>
      <w:r w:rsidRPr="00154ED4">
        <w:t xml:space="preserve">As a group, we have all decided that shielding boxes have probably had their </w:t>
      </w:r>
      <w:r w:rsidRPr="00154ED4" w:rsidR="00020A22">
        <w:t>day, we hope</w:t>
      </w:r>
      <w:r w:rsidRPr="00154ED4" w:rsidR="00C66C3B">
        <w:t>.</w:t>
      </w:r>
      <w:r w:rsidRPr="00154ED4" w:rsidR="00F7075A">
        <w:t xml:space="preserve"> </w:t>
      </w:r>
      <w:r w:rsidRPr="00154ED4" w:rsidR="00D72212">
        <w:t>W</w:t>
      </w:r>
      <w:r w:rsidRPr="00154ED4" w:rsidR="00020A22">
        <w:t xml:space="preserve">hat </w:t>
      </w:r>
      <w:r w:rsidRPr="00154ED4">
        <w:t xml:space="preserve">we are </w:t>
      </w:r>
      <w:r w:rsidRPr="00154ED4" w:rsidR="00D72212">
        <w:t xml:space="preserve">now </w:t>
      </w:r>
      <w:r w:rsidRPr="00154ED4" w:rsidR="00020A22">
        <w:t xml:space="preserve">doing is enabling local authorities </w:t>
      </w:r>
      <w:r w:rsidRPr="00154ED4">
        <w:t>to deal with specific local lockdowns</w:t>
      </w:r>
      <w:r w:rsidRPr="00154ED4" w:rsidR="00C66C3B">
        <w:t>.</w:t>
      </w:r>
      <w:r w:rsidRPr="00154ED4" w:rsidR="00F7075A">
        <w:t xml:space="preserve"> </w:t>
      </w:r>
      <w:r w:rsidRPr="00154ED4">
        <w:t xml:space="preserve">They have </w:t>
      </w:r>
      <w:r w:rsidRPr="00154ED4" w:rsidR="00020A22">
        <w:t>been provided with funding for that.</w:t>
      </w:r>
    </w:p>
    <w:p w:rsidR="00D72212" w:rsidRPr="00154ED4" w:rsidP="00020A22">
      <w:pPr>
        <w:pStyle w:val="Answer"/>
      </w:pPr>
      <w:r w:rsidRPr="00154ED4">
        <w:t xml:space="preserve">One of the things </w:t>
      </w:r>
      <w:r w:rsidRPr="00154ED4" w:rsidR="00D26A69">
        <w:t xml:space="preserve">we were able to do in our work with the wider vulnerable group </w:t>
      </w:r>
      <w:r w:rsidRPr="00154ED4">
        <w:t xml:space="preserve">is set up very good links with local authorities to enable them and </w:t>
      </w:r>
      <w:r w:rsidRPr="00154ED4" w:rsidR="00D26A69">
        <w:t xml:space="preserve">selected charities, including RNIB, Scope, Age UK and Mind, </w:t>
      </w:r>
      <w:r w:rsidRPr="00154ED4">
        <w:t>to refer people directly to supermarket priori</w:t>
      </w:r>
      <w:r w:rsidRPr="00154ED4" w:rsidR="00D26A69">
        <w:t>ty slots</w:t>
      </w:r>
      <w:r w:rsidRPr="00154ED4" w:rsidR="00C66C3B">
        <w:t>.</w:t>
      </w:r>
      <w:r w:rsidRPr="00154ED4" w:rsidR="00F7075A">
        <w:t xml:space="preserve"> </w:t>
      </w:r>
      <w:r w:rsidRPr="00154ED4" w:rsidR="00D26A69">
        <w:t>N</w:t>
      </w:r>
      <w:r w:rsidRPr="00154ED4">
        <w:t xml:space="preserve">o longer </w:t>
      </w:r>
      <w:r w:rsidRPr="00154ED4" w:rsidR="00D26A69">
        <w:t xml:space="preserve">did you have to fight with the supermarket website; you could go directly </w:t>
      </w:r>
      <w:r w:rsidRPr="00154ED4">
        <w:t>through your local authority or</w:t>
      </w:r>
      <w:r w:rsidRPr="00154ED4" w:rsidR="00D26A69">
        <w:t xml:space="preserve"> through one of those charities</w:t>
      </w:r>
      <w:r w:rsidRPr="00154ED4" w:rsidR="00C66C3B">
        <w:t>.</w:t>
      </w:r>
      <w:r w:rsidRPr="00154ED4" w:rsidR="00F7075A">
        <w:t xml:space="preserve"> </w:t>
      </w:r>
      <w:r w:rsidRPr="00154ED4" w:rsidR="00D26A69">
        <w:t>I should also say that you did not have to have the disabili</w:t>
      </w:r>
      <w:r w:rsidRPr="00154ED4">
        <w:t>ty</w:t>
      </w:r>
      <w:r w:rsidRPr="00154ED4" w:rsidR="00D26A69">
        <w:t xml:space="preserve"> of </w:t>
      </w:r>
      <w:r w:rsidRPr="00154ED4">
        <w:t xml:space="preserve">one of </w:t>
      </w:r>
      <w:r w:rsidRPr="00154ED4" w:rsidR="00D26A69">
        <w:t>those charities; they</w:t>
      </w:r>
      <w:r w:rsidRPr="00154ED4">
        <w:t xml:space="preserve"> acted for anybody that needed them </w:t>
      </w:r>
      <w:r w:rsidRPr="00154ED4" w:rsidR="00D26A69">
        <w:t>to</w:t>
      </w:r>
      <w:r w:rsidRPr="00154ED4" w:rsidR="00C66C3B">
        <w:t>.</w:t>
      </w:r>
      <w:r w:rsidRPr="00154ED4" w:rsidR="00F7075A">
        <w:t xml:space="preserve"> </w:t>
      </w:r>
      <w:r w:rsidRPr="00154ED4" w:rsidR="00D26A69">
        <w:t xml:space="preserve">I am </w:t>
      </w:r>
      <w:r w:rsidRPr="00154ED4">
        <w:t>pretty confident</w:t>
      </w:r>
      <w:r w:rsidRPr="00154ED4">
        <w:t>,</w:t>
      </w:r>
      <w:r w:rsidRPr="00154ED4">
        <w:t xml:space="preserve"> going forward</w:t>
      </w:r>
      <w:r w:rsidRPr="00154ED4">
        <w:t>,</w:t>
      </w:r>
      <w:r w:rsidRPr="00154ED4">
        <w:t xml:space="preserve"> that the offer is good enough and that vulnerable people </w:t>
      </w:r>
      <w:r w:rsidRPr="00154ED4" w:rsidR="00D26A69">
        <w:t xml:space="preserve">will be able to access </w:t>
      </w:r>
      <w:r w:rsidRPr="00154ED4">
        <w:t>food</w:t>
      </w:r>
      <w:r w:rsidRPr="00154ED4" w:rsidR="00C66C3B">
        <w:t>.</w:t>
      </w:r>
      <w:r w:rsidRPr="00154ED4" w:rsidR="00F7075A">
        <w:t xml:space="preserve"> </w:t>
      </w:r>
    </w:p>
    <w:p w:rsidR="00020A22" w:rsidRPr="00154ED4" w:rsidP="00020A22">
      <w:pPr>
        <w:pStyle w:val="Answer"/>
      </w:pPr>
      <w:r w:rsidRPr="00154ED4">
        <w:t>I should also mention</w:t>
      </w:r>
      <w:r w:rsidRPr="00154ED4" w:rsidR="00D72212">
        <w:t>,</w:t>
      </w:r>
      <w:r w:rsidRPr="00154ED4">
        <w:t xml:space="preserve"> very briefly</w:t>
      </w:r>
      <w:r w:rsidRPr="00154ED4" w:rsidR="00D72212">
        <w:t>,</w:t>
      </w:r>
      <w:r w:rsidRPr="00154ED4">
        <w:t xml:space="preserve"> </w:t>
      </w:r>
      <w:r w:rsidRPr="00154ED4">
        <w:t xml:space="preserve">the volunteers who were also </w:t>
      </w:r>
      <w:r w:rsidRPr="00154ED4">
        <w:t xml:space="preserve">available </w:t>
      </w:r>
      <w:r w:rsidRPr="00154ED4">
        <w:t xml:space="preserve">to </w:t>
      </w:r>
      <w:r w:rsidRPr="00154ED4">
        <w:t xml:space="preserve">those who needed help with shopping and </w:t>
      </w:r>
      <w:r w:rsidRPr="00154ED4" w:rsidR="0064723A">
        <w:t>the setting up of things like s</w:t>
      </w:r>
      <w:r w:rsidRPr="00154ED4">
        <w:t xml:space="preserve">afe </w:t>
      </w:r>
      <w:r w:rsidRPr="00154ED4" w:rsidR="0064723A">
        <w:t>w</w:t>
      </w:r>
      <w:r w:rsidRPr="00154ED4">
        <w:t xml:space="preserve">ays to </w:t>
      </w:r>
      <w:r w:rsidRPr="00154ED4" w:rsidR="0064723A">
        <w:t>p</w:t>
      </w:r>
      <w:r w:rsidRPr="00154ED4">
        <w:t>ay</w:t>
      </w:r>
      <w:r w:rsidRPr="00154ED4">
        <w:rPr>
          <w:rFonts w:cs="Times New Roman"/>
        </w:rPr>
        <w:t xml:space="preserve">, </w:t>
      </w:r>
      <w:r w:rsidRPr="00154ED4">
        <w:t>which are particularly</w:t>
      </w:r>
      <w:r w:rsidRPr="00154ED4" w:rsidR="00FC1767">
        <w:t xml:space="preserve"> </w:t>
      </w:r>
      <w:r w:rsidRPr="00154ED4">
        <w:t xml:space="preserve">helpful for elderly </w:t>
      </w:r>
      <w:r w:rsidRPr="00154ED4">
        <w:t xml:space="preserve">and vulnerable shoppers, who are asking somebody else to do </w:t>
      </w:r>
      <w:r w:rsidRPr="00154ED4">
        <w:t>their shopping for them.</w:t>
      </w:r>
    </w:p>
    <w:p w:rsidR="00020A22" w:rsidRPr="00154ED4" w:rsidP="00020A22">
      <w:pPr>
        <w:pStyle w:val="Question"/>
        <w:numPr>
          <w:ilvl w:val="0"/>
          <w:numId w:val="9"/>
        </w:numPr>
      </w:pPr>
      <w:r w:rsidRPr="00154ED4">
        <w:rPr>
          <w:b/>
        </w:rPr>
        <w:t>Alex Davies-Jones:</w:t>
      </w:r>
      <w:r w:rsidRPr="00154ED4">
        <w:t xml:space="preserve"> Minister Whate</w:t>
      </w:r>
      <w:r w:rsidRPr="00154ED4" w:rsidR="00D26A69">
        <w:t xml:space="preserve">ly, if I could come back to you, I am a Welsh MP; it would be remiss of me not to ask about </w:t>
      </w:r>
      <w:r w:rsidRPr="00154ED4">
        <w:t xml:space="preserve">what conversations </w:t>
      </w:r>
      <w:r w:rsidRPr="00154ED4" w:rsidR="00D26A69">
        <w:t xml:space="preserve">you have </w:t>
      </w:r>
      <w:r w:rsidRPr="00154ED4">
        <w:t>had with the Welsh Government</w:t>
      </w:r>
      <w:r w:rsidRPr="00154ED4" w:rsidR="00D72212">
        <w:t>,</w:t>
      </w:r>
      <w:r w:rsidRPr="00154ED4">
        <w:t xml:space="preserve"> </w:t>
      </w:r>
      <w:r w:rsidRPr="00154ED4" w:rsidR="00D26A69">
        <w:t>and the other devolved nations as well</w:t>
      </w:r>
      <w:r w:rsidRPr="00154ED4" w:rsidR="00D72212">
        <w:t>,</w:t>
      </w:r>
      <w:r w:rsidRPr="00154ED4" w:rsidR="00D26A69">
        <w:t xml:space="preserve"> about the broad challenges </w:t>
      </w:r>
      <w:r w:rsidRPr="00154ED4">
        <w:t xml:space="preserve">across the UK that have been felt by disabled people </w:t>
      </w:r>
      <w:r w:rsidRPr="00154ED4" w:rsidR="00D56C79">
        <w:t xml:space="preserve">and that they have faced throughout </w:t>
      </w:r>
      <w:r w:rsidRPr="00154ED4">
        <w:t>the pandemic.</w:t>
      </w:r>
    </w:p>
    <w:p w:rsidR="00020A22" w:rsidRPr="00154ED4" w:rsidP="00020A22">
      <w:pPr>
        <w:pStyle w:val="Answer"/>
      </w:pPr>
      <w:r w:rsidRPr="00154ED4">
        <w:rPr>
          <w:b/>
          <w:i/>
          <w:iCs/>
        </w:rPr>
        <w:t>Helen Whately:</w:t>
      </w:r>
      <w:r w:rsidRPr="00154ED4">
        <w:rPr>
          <w:b/>
          <w:i/>
        </w:rPr>
        <w:t xml:space="preserve"> </w:t>
      </w:r>
      <w:r w:rsidRPr="00154ED4" w:rsidR="00D56C79">
        <w:t xml:space="preserve">There have </w:t>
      </w:r>
      <w:r w:rsidRPr="00154ED4">
        <w:t>been communication</w:t>
      </w:r>
      <w:r w:rsidRPr="00154ED4" w:rsidR="00D56C79">
        <w:t>s between the devolved nations</w:t>
      </w:r>
      <w:r w:rsidRPr="00154ED4" w:rsidR="00C66C3B">
        <w:t>.</w:t>
      </w:r>
      <w:r w:rsidRPr="00154ED4">
        <w:t xml:space="preserve"> </w:t>
      </w:r>
      <w:r w:rsidRPr="00154ED4" w:rsidR="00D56C79">
        <w:t>There has been really close working between the Chief Medical Officer</w:t>
      </w:r>
      <w:r w:rsidRPr="00154ED4" w:rsidR="00D72212">
        <w:t>s</w:t>
      </w:r>
      <w:r w:rsidRPr="00154ED4" w:rsidR="00D56C79">
        <w:t>, the Deputy Chief Medical Officer</w:t>
      </w:r>
      <w:r w:rsidRPr="00154ED4" w:rsidR="00D72212">
        <w:t>s</w:t>
      </w:r>
      <w:r w:rsidRPr="00154ED4" w:rsidR="00D56C79">
        <w:rPr>
          <w:rFonts w:cs="Times New Roman"/>
        </w:rPr>
        <w:t xml:space="preserve"> and </w:t>
      </w:r>
      <w:r w:rsidRPr="00154ED4" w:rsidR="00D56C79">
        <w:t xml:space="preserve">also on the part of Public Health England, </w:t>
      </w:r>
      <w:r w:rsidRPr="00154ED4" w:rsidR="00D72212">
        <w:t xml:space="preserve">with </w:t>
      </w:r>
      <w:r w:rsidRPr="00154ED4">
        <w:t>equivalents in the devolved nations</w:t>
      </w:r>
      <w:r w:rsidRPr="00154ED4" w:rsidR="00C66C3B">
        <w:t>.</w:t>
      </w:r>
      <w:r w:rsidRPr="00154ED4">
        <w:t xml:space="preserve"> </w:t>
      </w:r>
      <w:r w:rsidRPr="00154ED4" w:rsidR="00D56C79">
        <w:t xml:space="preserve">What I can say is that there has absolutely </w:t>
      </w:r>
      <w:r w:rsidRPr="00154ED4">
        <w:t xml:space="preserve">been </w:t>
      </w:r>
      <w:r w:rsidRPr="00154ED4" w:rsidR="00D56C79">
        <w:t xml:space="preserve">collaboration and we have drawn </w:t>
      </w:r>
      <w:r w:rsidRPr="00154ED4">
        <w:t xml:space="preserve">on the </w:t>
      </w:r>
      <w:r w:rsidRPr="00154ED4" w:rsidR="00D56C79">
        <w:t xml:space="preserve">experiences </w:t>
      </w:r>
      <w:r w:rsidRPr="00154ED4">
        <w:t xml:space="preserve">that </w:t>
      </w:r>
      <w:r w:rsidRPr="00154ED4" w:rsidR="00D56C79">
        <w:t>e</w:t>
      </w:r>
      <w:r w:rsidRPr="00154ED4">
        <w:t>a</w:t>
      </w:r>
      <w:r w:rsidRPr="00154ED4" w:rsidR="00D56C79">
        <w:t>ch nation has had in updating our policies and our responses.</w:t>
      </w:r>
    </w:p>
    <w:p w:rsidR="00020A22" w:rsidRPr="00154ED4" w:rsidP="00020A22">
      <w:pPr>
        <w:pStyle w:val="Question"/>
        <w:numPr>
          <w:ilvl w:val="0"/>
          <w:numId w:val="9"/>
        </w:numPr>
      </w:pPr>
      <w:r w:rsidRPr="00154ED4">
        <w:rPr>
          <w:b/>
        </w:rPr>
        <w:t>Alex Davies-Jones:</w:t>
      </w:r>
      <w:r w:rsidRPr="00154ED4" w:rsidR="00D56C79">
        <w:t xml:space="preserve"> That is good</w:t>
      </w:r>
      <w:r w:rsidRPr="00154ED4" w:rsidR="00C66C3B">
        <w:t>.</w:t>
      </w:r>
      <w:r w:rsidRPr="00154ED4" w:rsidR="00F7075A">
        <w:t xml:space="preserve"> </w:t>
      </w:r>
      <w:r w:rsidRPr="00154ED4" w:rsidR="00D56C79">
        <w:t>Wales was actually the last part of the UK to end the state</w:t>
      </w:r>
      <w:r w:rsidRPr="00154ED4" w:rsidR="00D56C79">
        <w:noBreakHyphen/>
        <w:t xml:space="preserve">funded food support scheme, and there has actually been </w:t>
      </w:r>
      <w:r w:rsidRPr="00154ED4">
        <w:t xml:space="preserve">a reduced </w:t>
      </w:r>
      <w:r w:rsidRPr="00154ED4" w:rsidR="00D56C79">
        <w:t xml:space="preserve">R </w:t>
      </w:r>
      <w:r w:rsidRPr="00154ED4">
        <w:t xml:space="preserve">rate across </w:t>
      </w:r>
      <w:r w:rsidRPr="00154ED4" w:rsidR="00D56C79">
        <w:t>all of Wales</w:t>
      </w:r>
      <w:r w:rsidRPr="00154ED4" w:rsidR="00C66C3B">
        <w:t>.</w:t>
      </w:r>
      <w:r w:rsidRPr="00154ED4" w:rsidR="00F7075A">
        <w:t xml:space="preserve"> </w:t>
      </w:r>
      <w:r w:rsidRPr="00154ED4" w:rsidR="00D56C79">
        <w:t>What can the UK Government learn from Wales’ approach in this aspect?</w:t>
      </w:r>
    </w:p>
    <w:p w:rsidR="00020A22" w:rsidRPr="00154ED4" w:rsidP="00020A22">
      <w:pPr>
        <w:pStyle w:val="Answer"/>
      </w:pPr>
      <w:r w:rsidRPr="00154ED4">
        <w:rPr>
          <w:b/>
          <w:i/>
          <w:iCs/>
        </w:rPr>
        <w:t>Helen Whately:</w:t>
      </w:r>
      <w:r w:rsidRPr="00154ED4">
        <w:rPr>
          <w:b/>
          <w:i/>
        </w:rPr>
        <w:t xml:space="preserve"> </w:t>
      </w:r>
      <w:r w:rsidRPr="00154ED4" w:rsidR="00D56C79">
        <w:t>I am sorry</w:t>
      </w:r>
      <w:r w:rsidRPr="00154ED4" w:rsidR="00C66C3B">
        <w:t>.</w:t>
      </w:r>
      <w:r w:rsidRPr="00154ED4">
        <w:t xml:space="preserve"> </w:t>
      </w:r>
      <w:r w:rsidRPr="00154ED4">
        <w:t>Is that question to me?</w:t>
      </w:r>
    </w:p>
    <w:p w:rsidR="00020A22" w:rsidRPr="00154ED4" w:rsidP="00D56C79">
      <w:pPr>
        <w:pStyle w:val="Question"/>
        <w:numPr>
          <w:ilvl w:val="0"/>
          <w:numId w:val="0"/>
        </w:numPr>
        <w:ind w:left="794"/>
      </w:pPr>
      <w:r w:rsidRPr="00154ED4">
        <w:rPr>
          <w:b/>
        </w:rPr>
        <w:t>Alex Davies-Jones:</w:t>
      </w:r>
      <w:r w:rsidRPr="00154ED4">
        <w:t xml:space="preserve"> </w:t>
      </w:r>
      <w:r w:rsidRPr="00154ED4" w:rsidR="00D56C79">
        <w:t xml:space="preserve">It can be to </w:t>
      </w:r>
      <w:r w:rsidRPr="00154ED4">
        <w:t xml:space="preserve">you or </w:t>
      </w:r>
      <w:r w:rsidRPr="00154ED4" w:rsidR="00D56C79">
        <w:t>to M</w:t>
      </w:r>
      <w:r w:rsidRPr="00154ED4">
        <w:t>inister Prentis.</w:t>
      </w:r>
    </w:p>
    <w:p w:rsidR="00020A22" w:rsidRPr="00154ED4" w:rsidP="00020A22">
      <w:pPr>
        <w:pStyle w:val="Answer"/>
      </w:pPr>
      <w:r w:rsidRPr="00154ED4">
        <w:rPr>
          <w:b/>
          <w:i/>
          <w:iCs/>
        </w:rPr>
        <w:t>Victoria Prentis:</w:t>
      </w:r>
      <w:r w:rsidRPr="00154ED4">
        <w:rPr>
          <w:b/>
        </w:rPr>
        <w:t xml:space="preserve"> </w:t>
      </w:r>
      <w:r w:rsidRPr="00154ED4" w:rsidR="00D56C79">
        <w:t xml:space="preserve">I </w:t>
      </w:r>
      <w:r w:rsidRPr="00154ED4" w:rsidR="00D72212">
        <w:t xml:space="preserve">would just like to </w:t>
      </w:r>
      <w:r w:rsidRPr="00154ED4" w:rsidR="00D56C79">
        <w:t>say that Lesley Griffiths</w:t>
      </w:r>
      <w:r w:rsidRPr="00154ED4" w:rsidR="00D56C79">
        <w:rPr>
          <w:rFonts w:cs="Times New Roman"/>
        </w:rPr>
        <w:t xml:space="preserve"> was a very active, capable and welcome member of the </w:t>
      </w:r>
      <w:r w:rsidRPr="00154ED4" w:rsidR="00D72212">
        <w:rPr>
          <w:rFonts w:cs="Times New Roman"/>
        </w:rPr>
        <w:t>t</w:t>
      </w:r>
      <w:r w:rsidRPr="00154ED4">
        <w:t xml:space="preserve">ask </w:t>
      </w:r>
      <w:r w:rsidRPr="00154ED4" w:rsidR="00D72212">
        <w:t>f</w:t>
      </w:r>
      <w:r w:rsidRPr="00154ED4">
        <w:t xml:space="preserve">orce </w:t>
      </w:r>
      <w:r w:rsidRPr="00154ED4" w:rsidR="00D56C79">
        <w:t xml:space="preserve">and </w:t>
      </w:r>
      <w:r w:rsidRPr="00154ED4">
        <w:t xml:space="preserve">added great value </w:t>
      </w:r>
      <w:r w:rsidRPr="00154ED4" w:rsidR="00D56C79">
        <w:t xml:space="preserve">to our discussions, as indeed did the </w:t>
      </w:r>
      <w:r w:rsidRPr="00154ED4" w:rsidR="00D72212">
        <w:t xml:space="preserve">other </w:t>
      </w:r>
      <w:r w:rsidRPr="00154ED4">
        <w:t xml:space="preserve">devolved </w:t>
      </w:r>
      <w:r w:rsidRPr="00154ED4" w:rsidR="00D72212">
        <w:t>A</w:t>
      </w:r>
      <w:r w:rsidRPr="00154ED4" w:rsidR="00D56C79">
        <w:t>dministrations</w:t>
      </w:r>
      <w:r w:rsidRPr="00154ED4" w:rsidR="00C66C3B">
        <w:t>.</w:t>
      </w:r>
      <w:r w:rsidRPr="00154ED4" w:rsidR="00F7075A">
        <w:t xml:space="preserve"> </w:t>
      </w:r>
      <w:r w:rsidRPr="00154ED4">
        <w:t>I never felt at any po</w:t>
      </w:r>
      <w:r w:rsidRPr="00154ED4" w:rsidR="00D56C79">
        <w:t>int during the pandemic that we</w:t>
      </w:r>
      <w:r w:rsidRPr="00154ED4">
        <w:t xml:space="preserve"> were not in touch</w:t>
      </w:r>
      <w:r w:rsidRPr="00154ED4" w:rsidR="00C66C3B">
        <w:t>.</w:t>
      </w:r>
      <w:r w:rsidRPr="00154ED4" w:rsidR="00F7075A">
        <w:t xml:space="preserve"> </w:t>
      </w:r>
      <w:r w:rsidRPr="00154ED4" w:rsidR="00D56C79">
        <w:t>We were meeting on a very regular basis, particularly at the beginning</w:t>
      </w:r>
      <w:r w:rsidRPr="00154ED4" w:rsidR="00C66C3B">
        <w:t>.</w:t>
      </w:r>
      <w:r w:rsidRPr="00154ED4" w:rsidR="00F7075A">
        <w:t xml:space="preserve"> </w:t>
      </w:r>
      <w:r w:rsidRPr="00154ED4" w:rsidR="00D56C79">
        <w:t xml:space="preserve">It was interesting to share </w:t>
      </w:r>
      <w:r w:rsidRPr="00154ED4">
        <w:t xml:space="preserve">best practice and to share </w:t>
      </w:r>
      <w:r w:rsidRPr="00154ED4" w:rsidR="00D56C79">
        <w:t>thoughts as to where to go next</w:t>
      </w:r>
      <w:r w:rsidRPr="00154ED4" w:rsidR="00C66C3B">
        <w:t>.</w:t>
      </w:r>
      <w:r w:rsidRPr="00154ED4" w:rsidR="00F7075A">
        <w:t xml:space="preserve"> </w:t>
      </w:r>
      <w:r w:rsidRPr="00154ED4" w:rsidR="00D56C79">
        <w:t>W</w:t>
      </w:r>
      <w:r w:rsidRPr="00154ED4">
        <w:t>e were genuinely able to work together to help each other.</w:t>
      </w:r>
    </w:p>
    <w:p w:rsidR="00020A22" w:rsidRPr="00154ED4" w:rsidP="0064723A">
      <w:pPr>
        <w:pStyle w:val="Question"/>
        <w:numPr>
          <w:ilvl w:val="0"/>
          <w:numId w:val="0"/>
        </w:numPr>
        <w:ind w:left="794"/>
      </w:pPr>
      <w:r w:rsidRPr="00154ED4">
        <w:rPr>
          <w:b/>
        </w:rPr>
        <w:t>Alex Davies-Jones:</w:t>
      </w:r>
      <w:r w:rsidRPr="00154ED4">
        <w:t xml:space="preserve"> </w:t>
      </w:r>
      <w:r w:rsidRPr="00154ED4" w:rsidR="0064723A">
        <w:t>That is good to hear</w:t>
      </w:r>
      <w:r w:rsidRPr="00154ED4" w:rsidR="00C66C3B">
        <w:t>.</w:t>
      </w:r>
      <w:r w:rsidRPr="00154ED4" w:rsidR="00F7075A">
        <w:t xml:space="preserve"> </w:t>
      </w:r>
    </w:p>
    <w:p w:rsidR="00020A22" w:rsidRPr="00154ED4" w:rsidP="00020A22">
      <w:pPr>
        <w:pStyle w:val="Question"/>
        <w:numPr>
          <w:ilvl w:val="0"/>
          <w:numId w:val="9"/>
        </w:numPr>
      </w:pPr>
      <w:r w:rsidRPr="00154ED4">
        <w:rPr>
          <w:b/>
        </w:rPr>
        <w:t>Chair:</w:t>
      </w:r>
      <w:r w:rsidRPr="00154ED4">
        <w:t xml:space="preserve"> </w:t>
      </w:r>
      <w:r w:rsidRPr="00154ED4" w:rsidR="0064723A">
        <w:t>Can I just go back to Minister Whately</w:t>
      </w:r>
      <w:r w:rsidRPr="00154ED4" w:rsidR="00C66C3B">
        <w:t>?</w:t>
      </w:r>
      <w:r w:rsidRPr="00154ED4" w:rsidR="00F7075A">
        <w:t xml:space="preserve"> </w:t>
      </w:r>
      <w:r w:rsidRPr="00154ED4" w:rsidR="0064723A">
        <w:t xml:space="preserve">You made the point that Public Health England had had </w:t>
      </w:r>
      <w:r w:rsidRPr="00154ED4">
        <w:t xml:space="preserve">close </w:t>
      </w:r>
      <w:r w:rsidRPr="00154ED4" w:rsidR="0064723A">
        <w:t xml:space="preserve">communications </w:t>
      </w:r>
      <w:r w:rsidRPr="00154ED4">
        <w:t xml:space="preserve">with the </w:t>
      </w:r>
      <w:r w:rsidRPr="00154ED4" w:rsidR="0064723A">
        <w:t xml:space="preserve">devolved </w:t>
      </w:r>
      <w:r w:rsidRPr="00154ED4" w:rsidR="00D72212">
        <w:t>A</w:t>
      </w:r>
      <w:r w:rsidRPr="00154ED4" w:rsidR="0064723A">
        <w:t>dministrations</w:t>
      </w:r>
      <w:r w:rsidRPr="00154ED4" w:rsidR="00C66C3B">
        <w:t>.</w:t>
      </w:r>
      <w:r w:rsidRPr="00154ED4" w:rsidR="00F7075A">
        <w:t xml:space="preserve"> </w:t>
      </w:r>
      <w:r w:rsidRPr="00154ED4">
        <w:t xml:space="preserve">What </w:t>
      </w:r>
      <w:r w:rsidRPr="00154ED4" w:rsidR="0064723A">
        <w:t xml:space="preserve">communications </w:t>
      </w:r>
      <w:r w:rsidRPr="00154ED4">
        <w:t xml:space="preserve">did you have </w:t>
      </w:r>
      <w:r w:rsidRPr="00154ED4" w:rsidR="0064723A">
        <w:t xml:space="preserve">with your fellow </w:t>
      </w:r>
      <w:r w:rsidRPr="00154ED4" w:rsidR="00D72212">
        <w:t>M</w:t>
      </w:r>
      <w:r w:rsidRPr="00154ED4" w:rsidR="0064723A">
        <w:t xml:space="preserve">inisters in Scotland, Wales and </w:t>
      </w:r>
      <w:r w:rsidRPr="00154ED4">
        <w:t>Northern Ireland?</w:t>
      </w:r>
    </w:p>
    <w:p w:rsidR="00020A22" w:rsidRPr="00154ED4" w:rsidP="00020A22">
      <w:pPr>
        <w:pStyle w:val="Answer"/>
      </w:pPr>
      <w:r w:rsidRPr="00154ED4">
        <w:rPr>
          <w:b/>
          <w:i/>
          <w:iCs/>
        </w:rPr>
        <w:t>Helen Whately:</w:t>
      </w:r>
      <w:r w:rsidRPr="00154ED4">
        <w:rPr>
          <w:b/>
          <w:i/>
        </w:rPr>
        <w:t xml:space="preserve"> </w:t>
      </w:r>
      <w:r w:rsidRPr="00154ED4" w:rsidR="0064723A">
        <w:t>As I said, the communications were particularly between, for instance, the Chief Medical Officer</w:t>
      </w:r>
      <w:r w:rsidRPr="00154ED4" w:rsidR="00F25084">
        <w:t xml:space="preserve"> and</w:t>
      </w:r>
      <w:r w:rsidRPr="00154ED4" w:rsidR="0064723A">
        <w:t xml:space="preserve"> the Deputy Chief Medical Officer</w:t>
      </w:r>
      <w:r w:rsidRPr="00154ED4" w:rsidR="00C66C3B">
        <w:t>.</w:t>
      </w:r>
      <w:r w:rsidRPr="00154ED4">
        <w:t xml:space="preserve"> </w:t>
      </w:r>
      <w:r w:rsidRPr="00154ED4" w:rsidR="00F25084">
        <w:t xml:space="preserve">It was at that </w:t>
      </w:r>
      <w:r w:rsidRPr="00154ED4" w:rsidR="0064723A">
        <w:t>level</w:t>
      </w:r>
      <w:r w:rsidRPr="00154ED4" w:rsidR="00C66C3B">
        <w:t>.</w:t>
      </w:r>
      <w:r w:rsidRPr="00154ED4">
        <w:t xml:space="preserve"> </w:t>
      </w:r>
    </w:p>
    <w:p w:rsidR="00020A22" w:rsidRPr="00154ED4" w:rsidP="00020A22">
      <w:pPr>
        <w:pStyle w:val="Question"/>
        <w:numPr>
          <w:ilvl w:val="0"/>
          <w:numId w:val="9"/>
        </w:numPr>
      </w:pPr>
      <w:r w:rsidRPr="00154ED4">
        <w:rPr>
          <w:b/>
        </w:rPr>
        <w:t>Chair:</w:t>
      </w:r>
      <w:r w:rsidRPr="00154ED4">
        <w:t xml:space="preserve"> </w:t>
      </w:r>
      <w:r w:rsidRPr="00154ED4" w:rsidR="00F25084">
        <w:t>T</w:t>
      </w:r>
      <w:r w:rsidRPr="00154ED4" w:rsidR="0064723A">
        <w:t xml:space="preserve">here was no </w:t>
      </w:r>
      <w:r w:rsidRPr="00154ED4">
        <w:t>engagement at ministerial level</w:t>
      </w:r>
      <w:r w:rsidRPr="00154ED4" w:rsidR="00F25084">
        <w:t>.</w:t>
      </w:r>
    </w:p>
    <w:p w:rsidR="00020A22" w:rsidRPr="00154ED4" w:rsidP="00020A22">
      <w:pPr>
        <w:pStyle w:val="Answer"/>
      </w:pPr>
      <w:r w:rsidRPr="00154ED4">
        <w:rPr>
          <w:b/>
          <w:i/>
          <w:iCs/>
        </w:rPr>
        <w:t>Helen Whately:</w:t>
      </w:r>
      <w:r w:rsidRPr="00154ED4">
        <w:rPr>
          <w:b/>
          <w:i/>
        </w:rPr>
        <w:t xml:space="preserve"> </w:t>
      </w:r>
      <w:r w:rsidRPr="00154ED4">
        <w:t>I believe there</w:t>
      </w:r>
      <w:r w:rsidRPr="00154ED4" w:rsidR="0064723A">
        <w:t xml:space="preserve"> has been engagement, for instance, at the COBRA</w:t>
      </w:r>
      <w:r w:rsidRPr="00154ED4" w:rsidR="00F25084">
        <w:t>-</w:t>
      </w:r>
      <w:r w:rsidRPr="00154ED4" w:rsidR="0064723A">
        <w:t>level meetings</w:t>
      </w:r>
      <w:r w:rsidRPr="00154ED4" w:rsidR="00C66C3B">
        <w:t>.</w:t>
      </w:r>
      <w:r w:rsidRPr="00154ED4">
        <w:t xml:space="preserve"> </w:t>
      </w:r>
      <w:r w:rsidRPr="00154ED4" w:rsidR="0064723A">
        <w:t>They had attendees from across the nations.</w:t>
      </w:r>
    </w:p>
    <w:p w:rsidR="00020A22" w:rsidRPr="00154ED4" w:rsidP="00020A22">
      <w:pPr>
        <w:pStyle w:val="Question"/>
        <w:numPr>
          <w:ilvl w:val="0"/>
          <w:numId w:val="9"/>
        </w:numPr>
      </w:pPr>
      <w:r w:rsidRPr="00154ED4">
        <w:rPr>
          <w:b/>
        </w:rPr>
        <w:t>Chair:</w:t>
      </w:r>
      <w:r w:rsidRPr="00154ED4">
        <w:t xml:space="preserve"> </w:t>
      </w:r>
      <w:r w:rsidRPr="00154ED4" w:rsidR="0064723A">
        <w:t>Have you had any engagement?</w:t>
      </w:r>
    </w:p>
    <w:p w:rsidR="00020A22" w:rsidRPr="00154ED4" w:rsidP="00020A22">
      <w:pPr>
        <w:pStyle w:val="Answer"/>
      </w:pPr>
      <w:r w:rsidRPr="00154ED4">
        <w:rPr>
          <w:b/>
          <w:i/>
          <w:iCs/>
        </w:rPr>
        <w:t>Helen Whately:</w:t>
      </w:r>
      <w:r w:rsidRPr="00154ED4">
        <w:rPr>
          <w:b/>
        </w:rPr>
        <w:t xml:space="preserve"> </w:t>
      </w:r>
      <w:r w:rsidRPr="00154ED4">
        <w:t xml:space="preserve">I </w:t>
      </w:r>
      <w:r w:rsidRPr="00154ED4" w:rsidR="0064723A">
        <w:t>have not had one</w:t>
      </w:r>
      <w:r w:rsidRPr="00154ED4" w:rsidR="0064723A">
        <w:noBreakHyphen/>
        <w:t>to</w:t>
      </w:r>
      <w:r w:rsidRPr="00154ED4" w:rsidR="0064723A">
        <w:noBreakHyphen/>
      </w:r>
      <w:r w:rsidRPr="00154ED4">
        <w:t>one comm</w:t>
      </w:r>
      <w:r w:rsidRPr="00154ED4" w:rsidR="0064723A">
        <w:t xml:space="preserve">unications at my personal level, </w:t>
      </w:r>
      <w:r w:rsidRPr="00154ED4">
        <w:t xml:space="preserve">but what I have done </w:t>
      </w:r>
      <w:r w:rsidRPr="00154ED4" w:rsidR="0064723A">
        <w:t xml:space="preserve">is I have engaged with </w:t>
      </w:r>
      <w:r w:rsidRPr="00154ED4" w:rsidR="00F25084">
        <w:t>M</w:t>
      </w:r>
      <w:r w:rsidRPr="00154ED4" w:rsidR="0064723A">
        <w:t xml:space="preserve">inisters from several countries around the world to share experiences </w:t>
      </w:r>
      <w:r w:rsidRPr="00154ED4">
        <w:t>particularly</w:t>
      </w:r>
      <w:r w:rsidRPr="00154ED4" w:rsidR="00FC1767">
        <w:t xml:space="preserve"> </w:t>
      </w:r>
      <w:r w:rsidRPr="00154ED4" w:rsidR="0064723A">
        <w:t xml:space="preserve">around responses to </w:t>
      </w:r>
      <w:r w:rsidRPr="00154ED4">
        <w:t>social care</w:t>
      </w:r>
      <w:r w:rsidRPr="00154ED4" w:rsidR="00F25084">
        <w:t>,</w:t>
      </w:r>
      <w:r w:rsidRPr="00154ED4">
        <w:t xml:space="preserve"> so </w:t>
      </w:r>
      <w:r w:rsidRPr="00154ED4" w:rsidR="00F25084">
        <w:t xml:space="preserve">that </w:t>
      </w:r>
      <w:r w:rsidRPr="00154ED4">
        <w:t>we can learn international lessons.</w:t>
      </w:r>
    </w:p>
    <w:p w:rsidR="00020A22" w:rsidRPr="00154ED4" w:rsidP="00020A22">
      <w:pPr>
        <w:pStyle w:val="Question"/>
        <w:numPr>
          <w:ilvl w:val="0"/>
          <w:numId w:val="9"/>
        </w:numPr>
      </w:pPr>
      <w:r w:rsidRPr="00154ED4">
        <w:rPr>
          <w:b/>
        </w:rPr>
        <w:t>Chair:</w:t>
      </w:r>
      <w:r w:rsidRPr="00154ED4">
        <w:t xml:space="preserve"> </w:t>
      </w:r>
      <w:r w:rsidRPr="00154ED4" w:rsidR="0064723A">
        <w:t xml:space="preserve">So you have engaged with </w:t>
      </w:r>
      <w:r w:rsidRPr="00154ED4" w:rsidR="00F25084">
        <w:t>M</w:t>
      </w:r>
      <w:r w:rsidRPr="00154ED4" w:rsidR="0064723A">
        <w:t>inisters around the globe but not with those in Wales, Scotland and Northern Ireland.</w:t>
      </w:r>
    </w:p>
    <w:p w:rsidR="00020A22" w:rsidRPr="00154ED4" w:rsidP="00020A22">
      <w:pPr>
        <w:pStyle w:val="Answer"/>
      </w:pPr>
      <w:r w:rsidRPr="00154ED4">
        <w:rPr>
          <w:b/>
          <w:i/>
          <w:iCs/>
        </w:rPr>
        <w:t>Helen Whately:</w:t>
      </w:r>
      <w:r w:rsidRPr="00154ED4">
        <w:rPr>
          <w:b/>
        </w:rPr>
        <w:t xml:space="preserve"> </w:t>
      </w:r>
      <w:r w:rsidRPr="00154ED4">
        <w:t>Not at my particular level</w:t>
      </w:r>
      <w:r w:rsidRPr="00154ED4" w:rsidR="0064723A">
        <w:t>, no</w:t>
      </w:r>
      <w:r w:rsidRPr="00154ED4" w:rsidR="00C66C3B">
        <w:t>.</w:t>
      </w:r>
      <w:r w:rsidRPr="00154ED4">
        <w:t xml:space="preserve"> </w:t>
      </w:r>
      <w:r w:rsidRPr="00154ED4" w:rsidR="0064723A">
        <w:t>That happen</w:t>
      </w:r>
      <w:r w:rsidRPr="00154ED4" w:rsidR="00F25084">
        <w:t xml:space="preserve">ed </w:t>
      </w:r>
      <w:r w:rsidRPr="00154ED4" w:rsidR="0064723A">
        <w:t xml:space="preserve">at the </w:t>
      </w:r>
      <w:r w:rsidRPr="00154ED4" w:rsidR="00F25084">
        <w:t xml:space="preserve">level of </w:t>
      </w:r>
      <w:r w:rsidRPr="00154ED4" w:rsidR="0064723A">
        <w:t>Secretary of State</w:t>
      </w:r>
      <w:r w:rsidRPr="00154ED4" w:rsidR="00C66C3B">
        <w:t>.</w:t>
      </w:r>
      <w:r w:rsidRPr="00154ED4">
        <w:t xml:space="preserve"> </w:t>
      </w:r>
      <w:r w:rsidRPr="00154ED4" w:rsidR="00D601F2">
        <w:t>I know</w:t>
      </w:r>
      <w:r w:rsidRPr="00154ED4" w:rsidR="00F25084">
        <w:t xml:space="preserve"> </w:t>
      </w:r>
      <w:r w:rsidRPr="00154ED4">
        <w:t xml:space="preserve">there are engagements across </w:t>
      </w:r>
      <w:r w:rsidRPr="00154ED4" w:rsidR="00D601F2">
        <w:t>the nations of the UK</w:t>
      </w:r>
      <w:r w:rsidRPr="00154ED4" w:rsidR="00F25084">
        <w:t xml:space="preserve">; I am thinking, for instance, of the </w:t>
      </w:r>
      <w:r w:rsidRPr="00154ED4" w:rsidR="00F25084">
        <w:rPr>
          <w:rFonts w:cs="Times New Roman"/>
        </w:rPr>
        <w:t>operation for the JBC.</w:t>
      </w:r>
    </w:p>
    <w:p w:rsidR="00020A22" w:rsidRPr="00154ED4" w:rsidP="00F25084">
      <w:pPr>
        <w:pStyle w:val="Question"/>
      </w:pPr>
      <w:r w:rsidRPr="00154ED4">
        <w:rPr>
          <w:b/>
        </w:rPr>
        <w:t>Elliot Colburn:</w:t>
      </w:r>
      <w:r w:rsidRPr="00154ED4">
        <w:t xml:space="preserve"> </w:t>
      </w:r>
      <w:r w:rsidRPr="00154ED4" w:rsidR="00D601F2">
        <w:t>Minister Vicky Ford, could I turn to you for a set of questions about SEN and EHCP provision</w:t>
      </w:r>
      <w:r w:rsidRPr="00154ED4" w:rsidR="00C66C3B">
        <w:t>?</w:t>
      </w:r>
      <w:r w:rsidRPr="00154ED4" w:rsidR="00F7075A">
        <w:t xml:space="preserve"> </w:t>
      </w:r>
      <w:r w:rsidRPr="00154ED4" w:rsidR="00D601F2">
        <w:t>That would be really helpful</w:t>
      </w:r>
      <w:r w:rsidRPr="00154ED4" w:rsidR="00C66C3B">
        <w:t>.</w:t>
      </w:r>
      <w:r w:rsidRPr="00154ED4" w:rsidR="00F7075A">
        <w:t xml:space="preserve"> </w:t>
      </w:r>
      <w:r w:rsidRPr="00154ED4" w:rsidR="00D601F2">
        <w:t xml:space="preserve">As with the last segment, if any other </w:t>
      </w:r>
      <w:r w:rsidRPr="00154ED4" w:rsidR="00F25084">
        <w:t>M</w:t>
      </w:r>
      <w:r w:rsidRPr="00154ED4" w:rsidR="00D601F2">
        <w:t>inister would like to chip in, then please do draw my attention</w:t>
      </w:r>
      <w:r w:rsidRPr="00154ED4" w:rsidR="00C66C3B">
        <w:t>.</w:t>
      </w:r>
      <w:r w:rsidRPr="00154ED4" w:rsidR="00F7075A">
        <w:t xml:space="preserve"> </w:t>
      </w:r>
      <w:r w:rsidRPr="00154ED4" w:rsidR="00D601F2">
        <w:t>Minister Ford, I will begin by asking about the level and quality of support that children and young people with special educational needs and disabilities have</w:t>
      </w:r>
      <w:r w:rsidRPr="00154ED4" w:rsidR="00C66C3B">
        <w:t>.</w:t>
      </w:r>
      <w:r w:rsidRPr="00154ED4" w:rsidR="00F7075A">
        <w:t xml:space="preserve"> </w:t>
      </w:r>
      <w:r w:rsidRPr="00154ED4" w:rsidR="00D601F2">
        <w:t>We have heard evidence that this varied a very great deal between local authorities</w:t>
      </w:r>
      <w:r w:rsidRPr="00154ED4" w:rsidR="00C66C3B">
        <w:t>.</w:t>
      </w:r>
      <w:r w:rsidRPr="00154ED4" w:rsidR="00F7075A">
        <w:t xml:space="preserve"> </w:t>
      </w:r>
      <w:r w:rsidRPr="00154ED4" w:rsidR="00D601F2">
        <w:t>Why, in your opinion, has provision been so patchy</w:t>
      </w:r>
      <w:r w:rsidRPr="00154ED4" w:rsidR="00C66C3B">
        <w:t>?</w:t>
      </w:r>
      <w:r w:rsidRPr="00154ED4" w:rsidR="00F7075A">
        <w:t xml:space="preserve"> </w:t>
      </w:r>
      <w:r w:rsidRPr="00154ED4" w:rsidR="00D601F2">
        <w:t>What has the Department been doing to help local authorities comply with their statutory duties in this area?</w:t>
      </w:r>
    </w:p>
    <w:p w:rsidR="00D601F2" w:rsidRPr="00154ED4" w:rsidP="00020A22">
      <w:pPr>
        <w:pStyle w:val="Answer"/>
      </w:pPr>
      <w:r w:rsidRPr="00154ED4">
        <w:rPr>
          <w:b/>
          <w:i/>
        </w:rPr>
        <w:t>Vicky Ford:</w:t>
      </w:r>
      <w:r w:rsidRPr="00154ED4" w:rsidR="00020A22">
        <w:rPr>
          <w:b/>
        </w:rPr>
        <w:t xml:space="preserve"> </w:t>
      </w:r>
      <w:r w:rsidRPr="00154ED4">
        <w:t>First of all, thank you for your question</w:t>
      </w:r>
      <w:r w:rsidRPr="00154ED4" w:rsidR="00C66C3B">
        <w:t>.</w:t>
      </w:r>
      <w:r w:rsidRPr="00154ED4" w:rsidR="00F7075A">
        <w:t xml:space="preserve"> </w:t>
      </w:r>
      <w:r w:rsidRPr="00154ED4" w:rsidR="00020A22">
        <w:t>We know that the lockdown was particularly</w:t>
      </w:r>
      <w:r w:rsidRPr="00154ED4" w:rsidR="00FC1767">
        <w:t xml:space="preserve"> </w:t>
      </w:r>
      <w:r w:rsidRPr="00154ED4" w:rsidR="00020A22">
        <w:t xml:space="preserve">challenging for </w:t>
      </w:r>
      <w:r w:rsidRPr="00154ED4">
        <w:t>many of those with children and especially challenging for those with children with special educational needs and disabilities.</w:t>
      </w:r>
      <w:r w:rsidRPr="00154ED4" w:rsidR="00F25084">
        <w:t xml:space="preserve"> </w:t>
      </w:r>
      <w:r w:rsidRPr="00154ED4">
        <w:t xml:space="preserve">There are </w:t>
      </w:r>
      <w:r w:rsidRPr="00154ED4" w:rsidR="00020A22">
        <w:t xml:space="preserve">just </w:t>
      </w:r>
      <w:r w:rsidRPr="00154ED4">
        <w:t>fewer than</w:t>
      </w:r>
      <w:r w:rsidRPr="00154ED4" w:rsidR="00020A22">
        <w:t xml:space="preserve"> 300,000 </w:t>
      </w:r>
      <w:r w:rsidRPr="00154ED4">
        <w:t>children in the UK who have an education, health and care plan</w:t>
      </w:r>
      <w:r w:rsidRPr="00154ED4" w:rsidR="00C66C3B">
        <w:t>.</w:t>
      </w:r>
      <w:r w:rsidRPr="00154ED4" w:rsidR="00F7075A">
        <w:t xml:space="preserve"> </w:t>
      </w:r>
      <w:r w:rsidRPr="00154ED4">
        <w:t>A</w:t>
      </w:r>
      <w:r w:rsidRPr="00154ED4" w:rsidR="00020A22">
        <w:t xml:space="preserve">bout half of </w:t>
      </w:r>
      <w:r w:rsidRPr="00154ED4">
        <w:t xml:space="preserve">those attend mainstream schools, </w:t>
      </w:r>
      <w:r w:rsidRPr="00154ED4" w:rsidR="00020A22">
        <w:t xml:space="preserve">and </w:t>
      </w:r>
      <w:r w:rsidRPr="00154ED4">
        <w:t>about</w:t>
      </w:r>
      <w:r w:rsidRPr="00154ED4" w:rsidR="00020A22">
        <w:t xml:space="preserve"> half of them attend special schools</w:t>
      </w:r>
      <w:r w:rsidRPr="00154ED4" w:rsidR="00C66C3B">
        <w:t>.</w:t>
      </w:r>
      <w:r w:rsidRPr="00154ED4" w:rsidR="00F7075A">
        <w:t xml:space="preserve"> </w:t>
      </w:r>
      <w:r w:rsidRPr="00154ED4">
        <w:t>E</w:t>
      </w:r>
      <w:r w:rsidRPr="00154ED4" w:rsidR="00020A22">
        <w:t xml:space="preserve">ven </w:t>
      </w:r>
      <w:r w:rsidRPr="00154ED4" w:rsidR="00020A22">
        <w:t xml:space="preserve">before making the decision </w:t>
      </w:r>
      <w:r w:rsidRPr="00154ED4">
        <w:t xml:space="preserve">about school closures, we thought very hard </w:t>
      </w:r>
      <w:r w:rsidRPr="00154ED4" w:rsidR="00020A22">
        <w:t>about how</w:t>
      </w:r>
      <w:r w:rsidRPr="00154ED4">
        <w:t xml:space="preserve"> to support vulnerable children, </w:t>
      </w:r>
      <w:r w:rsidRPr="00154ED4" w:rsidR="00020A22">
        <w:t xml:space="preserve">especially </w:t>
      </w:r>
      <w:r w:rsidRPr="00154ED4">
        <w:t>those with an education, health and care plan, because</w:t>
      </w:r>
      <w:r w:rsidRPr="00154ED4" w:rsidR="00F25084">
        <w:t>,</w:t>
      </w:r>
      <w:r w:rsidRPr="00154ED4">
        <w:t xml:space="preserve"> by definition</w:t>
      </w:r>
      <w:r w:rsidRPr="00154ED4" w:rsidR="00F25084">
        <w:t>,</w:t>
      </w:r>
      <w:r w:rsidRPr="00154ED4" w:rsidR="00020A22">
        <w:t xml:space="preserve"> those </w:t>
      </w:r>
      <w:r w:rsidRPr="00154ED4">
        <w:t>children</w:t>
      </w:r>
      <w:r w:rsidRPr="00154ED4">
        <w:t xml:space="preserve"> had</w:t>
      </w:r>
      <w:r w:rsidRPr="00154ED4" w:rsidR="00020A22">
        <w:t xml:space="preserve"> </w:t>
      </w:r>
      <w:r w:rsidRPr="00154ED4">
        <w:t>specialist and individual needs</w:t>
      </w:r>
      <w:r w:rsidRPr="00154ED4" w:rsidR="00C66C3B">
        <w:t>.</w:t>
      </w:r>
      <w:r w:rsidRPr="00154ED4" w:rsidR="00F7075A">
        <w:t xml:space="preserve"> </w:t>
      </w:r>
      <w:r w:rsidRPr="00154ED4">
        <w:t>W</w:t>
      </w:r>
      <w:r w:rsidRPr="00154ED4" w:rsidR="00020A22">
        <w:t xml:space="preserve">hether </w:t>
      </w:r>
      <w:r w:rsidRPr="00154ED4">
        <w:t>those needs were therapies, support, spe</w:t>
      </w:r>
      <w:r w:rsidRPr="00154ED4" w:rsidR="00020A22">
        <w:t xml:space="preserve">ech and language training </w:t>
      </w:r>
      <w:r w:rsidRPr="00154ED4">
        <w:t xml:space="preserve">or </w:t>
      </w:r>
      <w:r w:rsidRPr="00154ED4" w:rsidR="00020A22">
        <w:t xml:space="preserve">sometimes even more medical </w:t>
      </w:r>
      <w:r w:rsidRPr="00154ED4">
        <w:t xml:space="preserve">or </w:t>
      </w:r>
      <w:r w:rsidRPr="00154ED4" w:rsidR="00020A22">
        <w:t>clinical</w:t>
      </w:r>
      <w:r w:rsidRPr="00154ED4" w:rsidR="00F25084">
        <w:t>-</w:t>
      </w:r>
      <w:r w:rsidRPr="00154ED4" w:rsidR="00020A22">
        <w:t xml:space="preserve">type </w:t>
      </w:r>
      <w:r w:rsidRPr="00154ED4" w:rsidR="00F25084">
        <w:t>support</w:t>
      </w:r>
      <w:r w:rsidRPr="00154ED4">
        <w:t>, that type of support is normally given in their educational setting</w:t>
      </w:r>
      <w:r w:rsidRPr="00154ED4" w:rsidR="00C66C3B">
        <w:t>.</w:t>
      </w:r>
      <w:r w:rsidRPr="00154ED4" w:rsidR="00F7075A">
        <w:t xml:space="preserve"> </w:t>
      </w:r>
      <w:r w:rsidRPr="00154ED4" w:rsidR="00F25084">
        <w:t>W</w:t>
      </w:r>
      <w:r w:rsidRPr="00154ED4" w:rsidR="00020A22">
        <w:t>ith scho</w:t>
      </w:r>
      <w:r w:rsidRPr="00154ED4">
        <w:t>ols closed and with many health</w:t>
      </w:r>
      <w:r w:rsidRPr="00154ED4">
        <w:noBreakHyphen/>
      </w:r>
      <w:r w:rsidRPr="00154ED4" w:rsidR="00020A22">
        <w:t xml:space="preserve">service staff going to </w:t>
      </w:r>
      <w:r w:rsidRPr="00154ED4">
        <w:t xml:space="preserve">work on the front line of the </w:t>
      </w:r>
      <w:r w:rsidRPr="00154ED4" w:rsidR="006114E9">
        <w:t>Covid</w:t>
      </w:r>
      <w:r w:rsidRPr="00154ED4">
        <w:t xml:space="preserve"> </w:t>
      </w:r>
      <w:r w:rsidRPr="00154ED4" w:rsidR="00020A22">
        <w:t>response, it was clea</w:t>
      </w:r>
      <w:r w:rsidRPr="00154ED4">
        <w:t>r that there was going to be a c</w:t>
      </w:r>
      <w:r w:rsidRPr="00154ED4">
        <w:t>hallenge</w:t>
      </w:r>
      <w:r w:rsidRPr="00154ED4" w:rsidR="00C66C3B">
        <w:t>.</w:t>
      </w:r>
      <w:r w:rsidRPr="00154ED4" w:rsidR="00F7075A">
        <w:t xml:space="preserve"> </w:t>
      </w:r>
    </w:p>
    <w:p w:rsidR="00D601F2" w:rsidRPr="00154ED4" w:rsidP="00020A22">
      <w:pPr>
        <w:pStyle w:val="Answer"/>
      </w:pPr>
      <w:r w:rsidRPr="00154ED4">
        <w:t>W</w:t>
      </w:r>
      <w:r w:rsidRPr="00154ED4" w:rsidR="00020A22">
        <w:t xml:space="preserve">e were one of </w:t>
      </w:r>
      <w:r w:rsidRPr="00154ED4">
        <w:t xml:space="preserve">the </w:t>
      </w:r>
      <w:r w:rsidRPr="00154ED4" w:rsidR="00020A22">
        <w:t xml:space="preserve">very few countries in the world </w:t>
      </w:r>
      <w:r w:rsidRPr="00154ED4">
        <w:t xml:space="preserve">that asked schools to stay open for children with EHC plans whilst </w:t>
      </w:r>
      <w:r w:rsidRPr="00154ED4" w:rsidR="00020A22">
        <w:t xml:space="preserve">recognising that it </w:t>
      </w:r>
      <w:r w:rsidRPr="00154ED4">
        <w:t xml:space="preserve">would not </w:t>
      </w:r>
      <w:r w:rsidRPr="00154ED4" w:rsidR="00020A22">
        <w:t>be approp</w:t>
      </w:r>
      <w:r w:rsidRPr="00154ED4">
        <w:t>riate for all children to do so and that you needed to risk</w:t>
      </w:r>
      <w:r w:rsidRPr="00154ED4">
        <w:noBreakHyphen/>
      </w:r>
      <w:r w:rsidRPr="00154ED4" w:rsidR="00020A22">
        <w:t>assess ea</w:t>
      </w:r>
      <w:r w:rsidRPr="00154ED4">
        <w:t xml:space="preserve">ch child on an individual basis, </w:t>
      </w:r>
      <w:r w:rsidRPr="00154ED4" w:rsidR="0064723A">
        <w:t>especially</w:t>
      </w:r>
      <w:r w:rsidRPr="00154ED4" w:rsidR="00020A22">
        <w:t xml:space="preserve"> if they had other underlying vulnerabilities </w:t>
      </w:r>
      <w:r w:rsidRPr="00154ED4">
        <w:t xml:space="preserve">that </w:t>
      </w:r>
      <w:r w:rsidRPr="00154ED4" w:rsidR="00020A22">
        <w:t xml:space="preserve">may make them </w:t>
      </w:r>
      <w:r w:rsidRPr="00154ED4">
        <w:t>more at</w:t>
      </w:r>
      <w:r w:rsidRPr="00154ED4">
        <w:t xml:space="preserve"> </w:t>
      </w:r>
      <w:r w:rsidRPr="00154ED4" w:rsidR="00020A22">
        <w:t xml:space="preserve">risk from </w:t>
      </w:r>
      <w:r w:rsidRPr="00154ED4" w:rsidR="006114E9">
        <w:t>Covid</w:t>
      </w:r>
      <w:r w:rsidRPr="00154ED4" w:rsidR="00C66C3B">
        <w:t>.</w:t>
      </w:r>
      <w:r w:rsidRPr="00154ED4" w:rsidR="00F7075A">
        <w:t xml:space="preserve"> </w:t>
      </w:r>
      <w:r w:rsidRPr="00154ED4">
        <w:t xml:space="preserve">Of course, at the </w:t>
      </w:r>
      <w:r w:rsidRPr="00154ED4">
        <w:t xml:space="preserve">very </w:t>
      </w:r>
      <w:r w:rsidRPr="00154ED4" w:rsidR="00020A22">
        <w:t xml:space="preserve">beginning of the </w:t>
      </w:r>
      <w:r w:rsidRPr="00154ED4">
        <w:t xml:space="preserve">pandemic </w:t>
      </w:r>
      <w:r w:rsidRPr="00154ED4" w:rsidR="00020A22">
        <w:t xml:space="preserve">we </w:t>
      </w:r>
      <w:r w:rsidRPr="00154ED4">
        <w:t xml:space="preserve">really did not know as much as we know now about the risk to children from </w:t>
      </w:r>
      <w:r w:rsidRPr="00154ED4" w:rsidR="006114E9">
        <w:t>Covid</w:t>
      </w:r>
      <w:r w:rsidRPr="00154ED4">
        <w:t>.</w:t>
      </w:r>
    </w:p>
    <w:p w:rsidR="00116B49" w:rsidRPr="00154ED4" w:rsidP="00020A22">
      <w:pPr>
        <w:pStyle w:val="Answer"/>
      </w:pPr>
      <w:r w:rsidRPr="00154ED4">
        <w:t>As I said earlier, there were</w:t>
      </w:r>
      <w:r w:rsidRPr="00154ED4" w:rsidR="00F25084">
        <w:t xml:space="preserve"> just over 90,000 children—</w:t>
      </w:r>
      <w:r w:rsidRPr="00154ED4">
        <w:t>90,337</w:t>
      </w:r>
      <w:r w:rsidRPr="00154ED4" w:rsidR="00F25084">
        <w:t>—</w:t>
      </w:r>
      <w:r w:rsidRPr="00154ED4">
        <w:t>who were on the shielding list</w:t>
      </w:r>
      <w:r w:rsidRPr="00154ED4" w:rsidR="00C66C3B">
        <w:t>.</w:t>
      </w:r>
      <w:r w:rsidRPr="00154ED4" w:rsidR="00F7075A">
        <w:t xml:space="preserve"> </w:t>
      </w:r>
      <w:r w:rsidRPr="00154ED4">
        <w:rPr>
          <w:rFonts w:cs="Times New Roman"/>
        </w:rPr>
        <w:t>Many of the</w:t>
      </w:r>
      <w:r w:rsidRPr="00154ED4" w:rsidR="00F25084">
        <w:rPr>
          <w:rFonts w:cs="Times New Roman"/>
        </w:rPr>
        <w:t>m</w:t>
      </w:r>
      <w:r w:rsidRPr="00154ED4">
        <w:rPr>
          <w:rFonts w:cs="Times New Roman"/>
        </w:rPr>
        <w:t xml:space="preserve"> were </w:t>
      </w:r>
      <w:r w:rsidRPr="00154ED4">
        <w:rPr>
          <w:rFonts w:cs="Times New Roman"/>
        </w:rPr>
        <w:t xml:space="preserve">of course </w:t>
      </w:r>
      <w:r w:rsidRPr="00154ED4">
        <w:rPr>
          <w:rFonts w:cs="Times New Roman"/>
        </w:rPr>
        <w:t xml:space="preserve">shielding, so they </w:t>
      </w:r>
      <w:r w:rsidRPr="00154ED4">
        <w:rPr>
          <w:rFonts w:cs="Times New Roman"/>
        </w:rPr>
        <w:t xml:space="preserve">were </w:t>
      </w:r>
      <w:r w:rsidRPr="00154ED4">
        <w:t>not</w:t>
      </w:r>
      <w:r w:rsidRPr="00154ED4" w:rsidR="00020A22">
        <w:t xml:space="preserve"> coming into schools </w:t>
      </w:r>
      <w:r w:rsidRPr="00154ED4">
        <w:t xml:space="preserve">to get their normal therapies, </w:t>
      </w:r>
      <w:r w:rsidRPr="00154ED4" w:rsidR="00020A22">
        <w:t>but</w:t>
      </w:r>
      <w:r w:rsidRPr="00154ED4">
        <w:t xml:space="preserve"> others did attend</w:t>
      </w:r>
      <w:r w:rsidRPr="00154ED4" w:rsidR="00C66C3B">
        <w:t>.</w:t>
      </w:r>
      <w:r w:rsidRPr="00154ED4" w:rsidR="00F7075A">
        <w:t xml:space="preserve"> </w:t>
      </w:r>
      <w:r w:rsidRPr="00154ED4">
        <w:t xml:space="preserve">The attendance of vulnerable children </w:t>
      </w:r>
      <w:r w:rsidRPr="00154ED4" w:rsidR="00020A22">
        <w:t>grew during the pandemic so that</w:t>
      </w:r>
      <w:r w:rsidRPr="00154ED4" w:rsidR="00F25084">
        <w:t>,</w:t>
      </w:r>
      <w:r w:rsidRPr="00154ED4" w:rsidR="00020A22">
        <w:t xml:space="preserve"> by the end of the </w:t>
      </w:r>
      <w:r w:rsidRPr="00154ED4">
        <w:t xml:space="preserve">summer </w:t>
      </w:r>
      <w:r w:rsidRPr="00154ED4" w:rsidR="00020A22">
        <w:t>term</w:t>
      </w:r>
      <w:r w:rsidRPr="00154ED4" w:rsidR="00F25084">
        <w:t>,</w:t>
      </w:r>
      <w:r w:rsidRPr="00154ED4" w:rsidR="00020A22">
        <w:t xml:space="preserve"> we had more children back and we had more vulnerable </w:t>
      </w:r>
      <w:r w:rsidRPr="00154ED4">
        <w:t>children back by the end of the summer term as well</w:t>
      </w:r>
      <w:r w:rsidRPr="00154ED4" w:rsidR="00C66C3B">
        <w:t>.</w:t>
      </w:r>
      <w:r w:rsidRPr="00154ED4" w:rsidR="00F7075A">
        <w:t xml:space="preserve"> </w:t>
      </w:r>
      <w:r w:rsidRPr="00154ED4">
        <w:t xml:space="preserve">It did grow </w:t>
      </w:r>
      <w:r w:rsidRPr="00154ED4" w:rsidR="00020A22">
        <w:t>over the period.</w:t>
      </w:r>
    </w:p>
    <w:p w:rsidR="00116B49" w:rsidRPr="00154ED4" w:rsidP="00020A22">
      <w:pPr>
        <w:pStyle w:val="Answer"/>
      </w:pPr>
      <w:r w:rsidRPr="00154ED4">
        <w:t xml:space="preserve">We had to make some changes </w:t>
      </w:r>
      <w:r w:rsidRPr="00154ED4">
        <w:t xml:space="preserve">to the legal regulations, because of course </w:t>
      </w:r>
      <w:r w:rsidRPr="00154ED4">
        <w:t>schools are closed</w:t>
      </w:r>
      <w:r w:rsidRPr="00154ED4" w:rsidR="00C66C3B">
        <w:t>.</w:t>
      </w:r>
      <w:r w:rsidRPr="00154ED4" w:rsidR="00F7075A">
        <w:t xml:space="preserve"> </w:t>
      </w:r>
      <w:r w:rsidRPr="00154ED4">
        <w:t xml:space="preserve">It is </w:t>
      </w:r>
      <w:r w:rsidRPr="00154ED4">
        <w:t xml:space="preserve">not possible in some cases to give them the normal access </w:t>
      </w:r>
      <w:r w:rsidRPr="00154ED4">
        <w:t xml:space="preserve">to those treatments and care that they are entitled to, so we did need to make some amendments to the law to say that </w:t>
      </w:r>
      <w:r w:rsidRPr="00154ED4">
        <w:t xml:space="preserve">local authorities should use all their </w:t>
      </w:r>
      <w:r w:rsidRPr="00154ED4">
        <w:t>“</w:t>
      </w:r>
      <w:r w:rsidRPr="00154ED4">
        <w:t>reasonable endeavours</w:t>
      </w:r>
      <w:r w:rsidRPr="00154ED4">
        <w:t>” to make those entitlements</w:t>
      </w:r>
      <w:r w:rsidRPr="00154ED4" w:rsidR="00C66C3B">
        <w:t>.</w:t>
      </w:r>
      <w:r w:rsidRPr="00154ED4" w:rsidR="00F7075A">
        <w:t xml:space="preserve"> </w:t>
      </w:r>
      <w:r w:rsidRPr="00154ED4">
        <w:t xml:space="preserve">That change was made on 1 May, </w:t>
      </w:r>
      <w:r w:rsidRPr="00154ED4">
        <w:t>which was the earliest we could do the l</w:t>
      </w:r>
      <w:r w:rsidRPr="00154ED4">
        <w:t>e</w:t>
      </w:r>
      <w:r w:rsidRPr="00154ED4">
        <w:t>gal process</w:t>
      </w:r>
      <w:r w:rsidRPr="00154ED4" w:rsidR="00C66C3B">
        <w:t>.</w:t>
      </w:r>
      <w:r w:rsidRPr="00154ED4" w:rsidR="00F7075A">
        <w:t xml:space="preserve"> </w:t>
      </w:r>
      <w:r w:rsidRPr="00154ED4">
        <w:t xml:space="preserve">We wrote </w:t>
      </w:r>
      <w:r w:rsidRPr="00154ED4">
        <w:t xml:space="preserve">to all parents affected </w:t>
      </w:r>
      <w:r w:rsidRPr="00154ED4">
        <w:t xml:space="preserve">through the different support networks </w:t>
      </w:r>
      <w:r w:rsidRPr="00154ED4" w:rsidR="003A5EE6">
        <w:t xml:space="preserve">just </w:t>
      </w:r>
      <w:r w:rsidRPr="00154ED4">
        <w:t>before that came out</w:t>
      </w:r>
      <w:r w:rsidRPr="00154ED4" w:rsidR="003A5EE6">
        <w:t>,</w:t>
      </w:r>
      <w:r w:rsidRPr="00154ED4">
        <w:t xml:space="preserve"> to explain what was going on</w:t>
      </w:r>
      <w:r w:rsidRPr="00154ED4" w:rsidR="00C66C3B">
        <w:t>.</w:t>
      </w:r>
      <w:r w:rsidRPr="00154ED4" w:rsidR="00F7075A">
        <w:t xml:space="preserve"> </w:t>
      </w:r>
    </w:p>
    <w:p w:rsidR="00020A22" w:rsidRPr="00154ED4" w:rsidP="00020A22">
      <w:pPr>
        <w:pStyle w:val="Answer"/>
      </w:pPr>
      <w:r w:rsidRPr="00154ED4">
        <w:t>Some schools have been fantastic; others have found it more challenging</w:t>
      </w:r>
      <w:r w:rsidRPr="00154ED4" w:rsidR="00C66C3B">
        <w:t>.</w:t>
      </w:r>
      <w:r w:rsidRPr="00154ED4" w:rsidR="00F7075A">
        <w:t xml:space="preserve"> </w:t>
      </w:r>
      <w:r w:rsidRPr="00154ED4">
        <w:t xml:space="preserve">Some schools, for example, have had </w:t>
      </w:r>
      <w:r w:rsidRPr="00154ED4">
        <w:t>staffing issues</w:t>
      </w:r>
      <w:r w:rsidRPr="00154ED4">
        <w:t xml:space="preserve">, if they have </w:t>
      </w:r>
      <w:r w:rsidRPr="00154ED4">
        <w:t xml:space="preserve">had coronavirus </w:t>
      </w:r>
      <w:r w:rsidRPr="00154ED4">
        <w:t>cases themselves</w:t>
      </w:r>
      <w:r w:rsidRPr="00154ED4" w:rsidR="00C66C3B">
        <w:t>.</w:t>
      </w:r>
      <w:r w:rsidRPr="00154ED4" w:rsidR="00F7075A">
        <w:t xml:space="preserve"> </w:t>
      </w:r>
      <w:r w:rsidRPr="00154ED4" w:rsidR="003A5EE6">
        <w:t>W</w:t>
      </w:r>
      <w:r w:rsidRPr="00154ED4">
        <w:t>e have constantly stayed in touch with both our special schools and our residential special schools</w:t>
      </w:r>
      <w:r w:rsidRPr="00154ED4" w:rsidR="00C66C3B">
        <w:t>.</w:t>
      </w:r>
      <w:r w:rsidRPr="00154ED4" w:rsidR="00F7075A">
        <w:t xml:space="preserve"> </w:t>
      </w:r>
      <w:r w:rsidRPr="00154ED4">
        <w:t xml:space="preserve">Obviously, residential special schools are caring for </w:t>
      </w:r>
      <w:r w:rsidRPr="00154ED4">
        <w:t xml:space="preserve">enormously vulnerable </w:t>
      </w:r>
      <w:r w:rsidRPr="00154ED4">
        <w:t>children very often</w:t>
      </w:r>
      <w:r w:rsidRPr="00154ED4" w:rsidR="00C66C3B">
        <w:t>.</w:t>
      </w:r>
      <w:r w:rsidRPr="00154ED4" w:rsidR="00F7075A">
        <w:t xml:space="preserve"> </w:t>
      </w:r>
      <w:r w:rsidRPr="00154ED4">
        <w:t>We constantly stayed in touch with them and gave them the best guidance and support</w:t>
      </w:r>
      <w:r w:rsidRPr="00154ED4" w:rsidR="00C66C3B">
        <w:t>.</w:t>
      </w:r>
      <w:r w:rsidRPr="00154ED4" w:rsidR="00F7075A">
        <w:t xml:space="preserve"> </w:t>
      </w:r>
      <w:r w:rsidRPr="00154ED4">
        <w:t>We made sure the vast majority of them could stay open to those children while also recognising that each child’s case at that stage needed to be considered on a risk</w:t>
      </w:r>
      <w:r w:rsidRPr="00154ED4">
        <w:noBreakHyphen/>
        <w:t>assessed basis</w:t>
      </w:r>
      <w:r w:rsidRPr="00154ED4" w:rsidR="00C66C3B">
        <w:t>.</w:t>
      </w:r>
      <w:r w:rsidRPr="00154ED4" w:rsidR="00F7075A">
        <w:t xml:space="preserve"> </w:t>
      </w:r>
    </w:p>
    <w:p w:rsidR="00020A22" w:rsidRPr="00154ED4" w:rsidP="00020A22">
      <w:pPr>
        <w:pStyle w:val="Question"/>
        <w:numPr>
          <w:ilvl w:val="0"/>
          <w:numId w:val="9"/>
        </w:numPr>
      </w:pPr>
      <w:r w:rsidRPr="00154ED4">
        <w:rPr>
          <w:b/>
        </w:rPr>
        <w:t>Elliot Colburn:</w:t>
      </w:r>
      <w:r w:rsidRPr="00154ED4">
        <w:t xml:space="preserve"> </w:t>
      </w:r>
      <w:r w:rsidRPr="00154ED4" w:rsidR="00116B49">
        <w:t>On the issue of those reasonable endeavours, would you say there is a certain level of inevitability that there was going to be a disparity in terms of what was offered to children who had EHC plans</w:t>
      </w:r>
      <w:r w:rsidRPr="00154ED4" w:rsidR="00C66C3B">
        <w:t>?</w:t>
      </w:r>
      <w:r w:rsidRPr="00154ED4" w:rsidR="00F7075A">
        <w:t xml:space="preserve"> </w:t>
      </w:r>
      <w:r w:rsidRPr="00154ED4" w:rsidR="00116B49">
        <w:t>J</w:t>
      </w:r>
      <w:r w:rsidRPr="00154ED4">
        <w:t xml:space="preserve">ust to give you </w:t>
      </w:r>
      <w:r w:rsidRPr="00154ED4" w:rsidR="00116B49">
        <w:t>an example from my own borough, the London B</w:t>
      </w:r>
      <w:r w:rsidRPr="00154ED4">
        <w:t xml:space="preserve">orough of </w:t>
      </w:r>
      <w:r w:rsidRPr="00154ED4" w:rsidR="00116B49">
        <w:t xml:space="preserve">Sutton, I was receiving cases ranging from a slightly reduced </w:t>
      </w:r>
      <w:r w:rsidRPr="00154ED4" w:rsidR="00116B49">
        <w:rPr>
          <w:rFonts w:cstheme="minorHAnsi"/>
        </w:rPr>
        <w:t>one</w:t>
      </w:r>
      <w:r w:rsidRPr="00154ED4" w:rsidR="00116B49">
        <w:rPr>
          <w:rFonts w:cstheme="minorHAnsi"/>
        </w:rPr>
        <w:noBreakHyphen/>
        <w:t>to</w:t>
      </w:r>
      <w:r w:rsidRPr="00154ED4" w:rsidR="00116B49">
        <w:rPr>
          <w:rFonts w:cstheme="minorHAnsi"/>
        </w:rPr>
        <w:noBreakHyphen/>
        <w:t>one</w:t>
      </w:r>
      <w:r w:rsidRPr="00154ED4" w:rsidR="00116B49">
        <w:t xml:space="preserve"> </w:t>
      </w:r>
      <w:r w:rsidRPr="00154ED4" w:rsidR="00116B49">
        <w:t>schedule to a complete refusal to provide any education facilities whatsoever during the pandemic</w:t>
      </w:r>
      <w:r w:rsidRPr="00154ED4" w:rsidR="00C66C3B">
        <w:t>.</w:t>
      </w:r>
      <w:r w:rsidRPr="00154ED4" w:rsidR="00F7075A">
        <w:t xml:space="preserve"> </w:t>
      </w:r>
      <w:r w:rsidRPr="00154ED4" w:rsidR="00116B49">
        <w:t>Would you say that is therefore an inevitability because of that risk</w:t>
      </w:r>
      <w:r w:rsidRPr="00154ED4" w:rsidR="00116B49">
        <w:noBreakHyphen/>
        <w:t>assessed nature?</w:t>
      </w:r>
    </w:p>
    <w:p w:rsidR="00020A22" w:rsidRPr="00154ED4" w:rsidP="00020A22">
      <w:pPr>
        <w:pStyle w:val="Answer"/>
      </w:pPr>
      <w:r w:rsidRPr="00154ED4">
        <w:rPr>
          <w:b/>
          <w:i/>
        </w:rPr>
        <w:t>Vicky Ford:</w:t>
      </w:r>
      <w:r w:rsidRPr="00154ED4">
        <w:rPr>
          <w:b/>
        </w:rPr>
        <w:t xml:space="preserve"> </w:t>
      </w:r>
      <w:r w:rsidRPr="00154ED4" w:rsidR="00116B49">
        <w:t>I would not say it was an inevitability</w:t>
      </w:r>
      <w:r w:rsidRPr="00154ED4" w:rsidR="00C66C3B">
        <w:t>.</w:t>
      </w:r>
      <w:r w:rsidRPr="00154ED4" w:rsidR="00F7075A">
        <w:t xml:space="preserve"> </w:t>
      </w:r>
      <w:r w:rsidR="0098122A">
        <w:t xml:space="preserve">Some </w:t>
      </w:r>
      <w:r w:rsidRPr="00154ED4" w:rsidR="00116B49">
        <w:t>86% of special schools were open</w:t>
      </w:r>
      <w:r w:rsidRPr="00154ED4" w:rsidR="00C66C3B">
        <w:t>.</w:t>
      </w:r>
      <w:r w:rsidRPr="00154ED4" w:rsidR="00F7075A">
        <w:t xml:space="preserve"> </w:t>
      </w:r>
      <w:r w:rsidRPr="00154ED4" w:rsidR="00116B49">
        <w:t>London felt the peak of the pandemic very acutely; we all saw that</w:t>
      </w:r>
      <w:r w:rsidRPr="00154ED4" w:rsidR="00C66C3B">
        <w:t>.</w:t>
      </w:r>
      <w:r w:rsidRPr="00154ED4" w:rsidR="00F7075A">
        <w:t xml:space="preserve"> </w:t>
      </w:r>
      <w:r w:rsidRPr="00154ED4" w:rsidR="00116B49">
        <w:t>Some schools will have had more challenges, depending on the individual cases and the types of children they are caring for</w:t>
      </w:r>
      <w:r w:rsidRPr="00154ED4" w:rsidR="00C66C3B">
        <w:t>.</w:t>
      </w:r>
      <w:r w:rsidRPr="00154ED4" w:rsidR="00F7075A">
        <w:t xml:space="preserve"> </w:t>
      </w:r>
      <w:r w:rsidRPr="00154ED4" w:rsidR="00116B49">
        <w:t>For example, if more of their staff were also medically trained and were involved in going to support the NHS on the front</w:t>
      </w:r>
      <w:r w:rsidRPr="00154ED4" w:rsidR="003A5EE6">
        <w:t xml:space="preserve"> </w:t>
      </w:r>
      <w:r w:rsidRPr="00154ED4" w:rsidR="00116B49">
        <w:t>line, that might have affected one situation more than others</w:t>
      </w:r>
      <w:r w:rsidRPr="00154ED4" w:rsidR="00C66C3B">
        <w:t>.</w:t>
      </w:r>
      <w:r w:rsidRPr="00154ED4" w:rsidR="00F7075A">
        <w:t xml:space="preserve"> </w:t>
      </w:r>
      <w:r w:rsidRPr="00154ED4" w:rsidR="00116B49">
        <w:t>As I said, the vast majority of special schools stayed open.</w:t>
      </w:r>
      <w:r w:rsidRPr="00154ED4" w:rsidR="003A5EE6">
        <w:t xml:space="preserve"> </w:t>
      </w:r>
      <w:r w:rsidRPr="00154ED4" w:rsidR="00116B49">
        <w:t xml:space="preserve">There was a </w:t>
      </w:r>
      <w:r w:rsidRPr="00154ED4">
        <w:t>legal responsibility on local</w:t>
      </w:r>
      <w:r w:rsidRPr="00154ED4" w:rsidR="00116B49">
        <w:t xml:space="preserve"> authorities to use </w:t>
      </w:r>
      <w:r w:rsidRPr="00154ED4">
        <w:t xml:space="preserve">reasonable </w:t>
      </w:r>
      <w:r w:rsidRPr="00154ED4" w:rsidR="00116B49">
        <w:t>endeavours</w:t>
      </w:r>
      <w:r w:rsidRPr="00154ED4" w:rsidR="00C66C3B">
        <w:t>.</w:t>
      </w:r>
      <w:r w:rsidRPr="00154ED4" w:rsidR="00F7075A">
        <w:t xml:space="preserve"> </w:t>
      </w:r>
      <w:r w:rsidRPr="00154ED4" w:rsidR="00116B49">
        <w:t>They did not lose all responsibility; they had to make their reasonable endeavours</w:t>
      </w:r>
      <w:r w:rsidRPr="00154ED4" w:rsidR="00C66C3B">
        <w:t>.</w:t>
      </w:r>
      <w:r w:rsidRPr="00154ED4" w:rsidR="00F7075A">
        <w:t xml:space="preserve"> </w:t>
      </w:r>
      <w:r w:rsidRPr="00154ED4" w:rsidR="00116B49">
        <w:t>That had to be done on a case</w:t>
      </w:r>
      <w:r w:rsidRPr="00154ED4" w:rsidR="00116B49">
        <w:noBreakHyphen/>
        <w:t>by</w:t>
      </w:r>
      <w:r w:rsidRPr="00154ED4" w:rsidR="00116B49">
        <w:noBreakHyphen/>
      </w:r>
      <w:r w:rsidRPr="00154ED4">
        <w:t xml:space="preserve">case </w:t>
      </w:r>
      <w:r w:rsidRPr="00154ED4" w:rsidR="00116B49">
        <w:t>basis</w:t>
      </w:r>
      <w:r w:rsidRPr="00154ED4" w:rsidR="00C66C3B">
        <w:t>.</w:t>
      </w:r>
      <w:r w:rsidRPr="00154ED4" w:rsidR="00F7075A">
        <w:t xml:space="preserve"> </w:t>
      </w:r>
      <w:r w:rsidRPr="00154ED4" w:rsidR="00116B49">
        <w:t xml:space="preserve">We have </w:t>
      </w:r>
      <w:r w:rsidRPr="00154ED4">
        <w:t xml:space="preserve">always encouraged everyone to work </w:t>
      </w:r>
      <w:r w:rsidRPr="00154ED4" w:rsidR="00116B49">
        <w:t>with parents</w:t>
      </w:r>
      <w:r w:rsidRPr="00154ED4" w:rsidR="00C66C3B">
        <w:t>.</w:t>
      </w:r>
      <w:r w:rsidRPr="00154ED4" w:rsidR="00F7075A">
        <w:t xml:space="preserve"> </w:t>
      </w:r>
      <w:r w:rsidRPr="00154ED4" w:rsidR="00116B49">
        <w:t>We have this word “co</w:t>
      </w:r>
      <w:r w:rsidRPr="00154ED4" w:rsidR="003A5EE6">
        <w:t>-</w:t>
      </w:r>
      <w:r w:rsidRPr="00154ED4" w:rsidR="00116B49">
        <w:t>production”</w:t>
      </w:r>
      <w:r w:rsidRPr="00154ED4" w:rsidR="00C66C3B">
        <w:t>.</w:t>
      </w:r>
      <w:r w:rsidRPr="00154ED4" w:rsidR="00F7075A">
        <w:t xml:space="preserve"> </w:t>
      </w:r>
      <w:r w:rsidRPr="00154ED4" w:rsidR="00116B49">
        <w:t>It is about working with parents as far as possible</w:t>
      </w:r>
      <w:r w:rsidRPr="00154ED4" w:rsidR="00C66C3B">
        <w:t>.</w:t>
      </w:r>
      <w:r w:rsidRPr="00154ED4" w:rsidR="00F7075A">
        <w:t xml:space="preserve"> </w:t>
      </w:r>
      <w:r w:rsidRPr="00154ED4" w:rsidR="00116B49">
        <w:t>We know it has been difficult, but it has not been inevitable</w:t>
      </w:r>
      <w:r w:rsidRPr="00154ED4" w:rsidR="00C66C3B">
        <w:t>.</w:t>
      </w:r>
      <w:r w:rsidRPr="00154ED4" w:rsidR="00F7075A">
        <w:t xml:space="preserve"> </w:t>
      </w:r>
      <w:r w:rsidRPr="00154ED4" w:rsidR="00116B49">
        <w:t xml:space="preserve">As I said, 86% of special schools </w:t>
      </w:r>
      <w:r w:rsidRPr="00154ED4">
        <w:t>stayed open.</w:t>
      </w:r>
    </w:p>
    <w:p w:rsidR="00020A22" w:rsidRPr="00154ED4" w:rsidP="00020A22">
      <w:pPr>
        <w:pStyle w:val="Question"/>
        <w:numPr>
          <w:ilvl w:val="0"/>
          <w:numId w:val="9"/>
        </w:numPr>
      </w:pPr>
      <w:r w:rsidRPr="00154ED4">
        <w:rPr>
          <w:b/>
        </w:rPr>
        <w:t>Elliot Colburn:</w:t>
      </w:r>
      <w:r w:rsidRPr="00154ED4">
        <w:t xml:space="preserve"> </w:t>
      </w:r>
      <w:r w:rsidRPr="00154ED4" w:rsidR="00116B49">
        <w:t>Thank you, Minister</w:t>
      </w:r>
      <w:r w:rsidRPr="00154ED4" w:rsidR="00C66C3B">
        <w:t>.</w:t>
      </w:r>
      <w:r w:rsidRPr="00154ED4" w:rsidR="00F7075A">
        <w:t xml:space="preserve"> </w:t>
      </w:r>
      <w:r w:rsidRPr="00154ED4" w:rsidR="00116B49">
        <w:t>That is very helpful</w:t>
      </w:r>
      <w:r w:rsidRPr="00154ED4" w:rsidR="00C66C3B">
        <w:t>.</w:t>
      </w:r>
      <w:r w:rsidRPr="00154ED4" w:rsidR="00F7075A">
        <w:t xml:space="preserve"> </w:t>
      </w:r>
      <w:r w:rsidRPr="00154ED4" w:rsidR="00116B49">
        <w:t>Could we now move to focus on the return to school</w:t>
      </w:r>
      <w:r w:rsidRPr="00154ED4" w:rsidR="00C66C3B">
        <w:t>?</w:t>
      </w:r>
      <w:r w:rsidRPr="00154ED4" w:rsidR="00F7075A">
        <w:t xml:space="preserve"> </w:t>
      </w:r>
      <w:r w:rsidRPr="00154ED4" w:rsidR="00116B49">
        <w:t>Now, local authorities are expected to fulfil their obligations as set out in the Children and Families Act</w:t>
      </w:r>
      <w:r w:rsidRPr="00154ED4" w:rsidR="00C66C3B">
        <w:t>.</w:t>
      </w:r>
      <w:r w:rsidRPr="00154ED4" w:rsidR="00F7075A">
        <w:t xml:space="preserve"> </w:t>
      </w:r>
      <w:r w:rsidRPr="00154ED4" w:rsidR="00E37266">
        <w:t>What steps ha</w:t>
      </w:r>
      <w:r w:rsidRPr="00154ED4" w:rsidR="006E2A62">
        <w:t>s</w:t>
      </w:r>
      <w:r w:rsidRPr="00154ED4" w:rsidR="00116B49">
        <w:t xml:space="preserve"> the D</w:t>
      </w:r>
      <w:r w:rsidRPr="00154ED4">
        <w:t xml:space="preserve">epartment been taking to ensure </w:t>
      </w:r>
      <w:r w:rsidRPr="00154ED4" w:rsidR="00116B49">
        <w:t>local authorities have the resources they need, now we are returning all of our children to school?</w:t>
      </w:r>
    </w:p>
    <w:p w:rsidR="00116B49" w:rsidRPr="00154ED4" w:rsidP="00020A22">
      <w:pPr>
        <w:pStyle w:val="Answer"/>
      </w:pPr>
      <w:r w:rsidRPr="00154ED4">
        <w:rPr>
          <w:b/>
          <w:i/>
        </w:rPr>
        <w:t>Vicky Ford:</w:t>
      </w:r>
      <w:r w:rsidRPr="00154ED4" w:rsidR="00020A22">
        <w:rPr>
          <w:b/>
        </w:rPr>
        <w:t xml:space="preserve"> </w:t>
      </w:r>
      <w:r w:rsidRPr="00154ED4">
        <w:t xml:space="preserve">It is absolutely </w:t>
      </w:r>
      <w:r w:rsidRPr="00154ED4" w:rsidR="00020A22">
        <w:t>vital to get all of our chi</w:t>
      </w:r>
      <w:r w:rsidRPr="00154ED4">
        <w:t>ldren back to school</w:t>
      </w:r>
      <w:r w:rsidRPr="00154ED4" w:rsidR="00C66C3B">
        <w:t>.</w:t>
      </w:r>
      <w:r w:rsidRPr="00154ED4" w:rsidR="00F7075A">
        <w:t xml:space="preserve"> </w:t>
      </w:r>
      <w:r w:rsidRPr="00154ED4">
        <w:t xml:space="preserve">It is important not just for their education but </w:t>
      </w:r>
      <w:r w:rsidRPr="00154ED4" w:rsidR="00020A22">
        <w:t>also for th</w:t>
      </w:r>
      <w:r w:rsidRPr="00154ED4">
        <w:t>eir mental health and wellbeing, and also for those children who have extra needs, to get them the support they need at school</w:t>
      </w:r>
      <w:r w:rsidRPr="00154ED4" w:rsidR="00C66C3B">
        <w:t>.</w:t>
      </w:r>
      <w:r w:rsidRPr="00154ED4" w:rsidR="00F7075A">
        <w:t xml:space="preserve"> </w:t>
      </w:r>
      <w:r w:rsidRPr="00154ED4">
        <w:t xml:space="preserve">I have been </w:t>
      </w:r>
      <w:r w:rsidRPr="00154ED4" w:rsidR="00020A22">
        <w:t xml:space="preserve">very clear with the team </w:t>
      </w:r>
      <w:r w:rsidRPr="00154ED4">
        <w:t xml:space="preserve">here at DfE that we want to make sure </w:t>
      </w:r>
      <w:r w:rsidRPr="00154ED4" w:rsidR="00020A22">
        <w:t xml:space="preserve">all </w:t>
      </w:r>
      <w:r w:rsidRPr="00154ED4">
        <w:t xml:space="preserve">children are </w:t>
      </w:r>
      <w:r w:rsidRPr="00154ED4" w:rsidR="00020A22">
        <w:t xml:space="preserve">coming back to school </w:t>
      </w:r>
      <w:r w:rsidRPr="00154ED4">
        <w:t xml:space="preserve">and we are </w:t>
      </w:r>
      <w:r w:rsidRPr="00154ED4" w:rsidR="00020A22">
        <w:t xml:space="preserve">not </w:t>
      </w:r>
      <w:r w:rsidRPr="00154ED4">
        <w:t xml:space="preserve">leaving children with SEND </w:t>
      </w:r>
      <w:r w:rsidRPr="00154ED4" w:rsidR="00020A22">
        <w:t>behind.</w:t>
      </w:r>
    </w:p>
    <w:p w:rsidR="0061092D" w:rsidRPr="00154ED4" w:rsidP="00020A22">
      <w:pPr>
        <w:pStyle w:val="Answer"/>
      </w:pPr>
      <w:r w:rsidRPr="00154ED4">
        <w:t>On the return to school, we ha</w:t>
      </w:r>
      <w:r w:rsidRPr="00154ED4" w:rsidR="00020A22">
        <w:t xml:space="preserve">ve had </w:t>
      </w:r>
      <w:r w:rsidRPr="00154ED4">
        <w:t>specialist</w:t>
      </w:r>
      <w:r w:rsidRPr="00154ED4" w:rsidR="00020A22">
        <w:t xml:space="preserve"> guidance from the very beginning </w:t>
      </w:r>
      <w:r w:rsidRPr="00154ED4">
        <w:t>to those special schools</w:t>
      </w:r>
      <w:r w:rsidRPr="00154ED4" w:rsidR="00C66C3B">
        <w:t>.</w:t>
      </w:r>
      <w:r w:rsidRPr="00154ED4" w:rsidR="00F7075A">
        <w:t xml:space="preserve"> </w:t>
      </w:r>
      <w:r w:rsidRPr="00154ED4">
        <w:t xml:space="preserve">Within our mainstream school guidance, there is also specialist guidance </w:t>
      </w:r>
      <w:r w:rsidRPr="00154ED4" w:rsidR="00020A22">
        <w:t>on supporting SEND pupils</w:t>
      </w:r>
      <w:r w:rsidRPr="00154ED4" w:rsidR="00C66C3B">
        <w:t>.</w:t>
      </w:r>
      <w:r w:rsidRPr="00154ED4" w:rsidR="00F7075A">
        <w:t xml:space="preserve"> </w:t>
      </w:r>
      <w:r w:rsidRPr="00154ED4">
        <w:t xml:space="preserve">We have </w:t>
      </w:r>
      <w:r w:rsidRPr="00154ED4" w:rsidR="00020A22">
        <w:t xml:space="preserve">put </w:t>
      </w:r>
      <w:r w:rsidRPr="00154ED4">
        <w:t xml:space="preserve">particular work into supporting </w:t>
      </w:r>
      <w:r w:rsidRPr="00154ED4" w:rsidR="00020A22">
        <w:t xml:space="preserve">mental health and wellbeing </w:t>
      </w:r>
      <w:r w:rsidRPr="00154ED4">
        <w:t xml:space="preserve">throughout the pandemic, </w:t>
      </w:r>
      <w:r w:rsidRPr="00154ED4" w:rsidR="00020A22">
        <w:t>especially as</w:t>
      </w:r>
      <w:r w:rsidRPr="00154ED4">
        <w:t xml:space="preserve"> children come back into school</w:t>
      </w:r>
      <w:r w:rsidRPr="00154ED4" w:rsidR="00C66C3B">
        <w:t>.</w:t>
      </w:r>
      <w:r w:rsidRPr="00154ED4" w:rsidR="00F7075A">
        <w:t xml:space="preserve"> </w:t>
      </w:r>
      <w:r w:rsidRPr="00154ED4">
        <w:t xml:space="preserve">That is not just for special needs </w:t>
      </w:r>
      <w:r w:rsidRPr="00154ED4" w:rsidR="006E2A62">
        <w:t xml:space="preserve">but </w:t>
      </w:r>
      <w:r w:rsidRPr="00154ED4">
        <w:t>for all children</w:t>
      </w:r>
      <w:r w:rsidRPr="00154ED4" w:rsidR="00C66C3B">
        <w:t>.</w:t>
      </w:r>
      <w:r w:rsidRPr="00154ED4" w:rsidR="00F7075A">
        <w:t xml:space="preserve"> </w:t>
      </w:r>
      <w:r w:rsidRPr="00154ED4">
        <w:t xml:space="preserve">For example, </w:t>
      </w:r>
      <w:r w:rsidRPr="00154ED4" w:rsidR="00020A22">
        <w:t>very</w:t>
      </w:r>
      <w:r w:rsidRPr="00154ED4">
        <w:t xml:space="preserve"> early on we worked with mental</w:t>
      </w:r>
      <w:r w:rsidRPr="00154ED4" w:rsidR="006E2A62">
        <w:t xml:space="preserve"> </w:t>
      </w:r>
      <w:r w:rsidRPr="00154ED4">
        <w:t xml:space="preserve">health charities, led by Mind, and put extra resources into </w:t>
      </w:r>
      <w:r w:rsidRPr="00154ED4" w:rsidR="00020A22">
        <w:t>mental health</w:t>
      </w:r>
      <w:r w:rsidRPr="00154ED4" w:rsidR="00C66C3B">
        <w:t>.</w:t>
      </w:r>
      <w:r w:rsidRPr="00154ED4" w:rsidR="00F7075A">
        <w:t xml:space="preserve"> </w:t>
      </w:r>
      <w:r w:rsidRPr="00154ED4">
        <w:t xml:space="preserve">We </w:t>
      </w:r>
      <w:r w:rsidRPr="00154ED4" w:rsidR="00020A22">
        <w:t>published early our</w:t>
      </w:r>
      <w:r w:rsidRPr="00154ED4">
        <w:t xml:space="preserve"> guid</w:t>
      </w:r>
      <w:r w:rsidRPr="00154ED4" w:rsidR="00E37266">
        <w:t>ance on the</w:t>
      </w:r>
      <w:r w:rsidRPr="00154ED4" w:rsidR="006E2A62">
        <w:t xml:space="preserve"> PSHE</w:t>
      </w:r>
      <w:r w:rsidRPr="00154ED4">
        <w:rPr>
          <w:rFonts w:cs="Times New Roman"/>
        </w:rPr>
        <w:t xml:space="preserve"> curriculum modules on mental health, which have </w:t>
      </w:r>
      <w:r w:rsidRPr="00154ED4" w:rsidR="00020A22">
        <w:t>had over 17,000 downloads</w:t>
      </w:r>
      <w:r w:rsidRPr="00154ED4" w:rsidR="00C66C3B">
        <w:t>.</w:t>
      </w:r>
      <w:r w:rsidRPr="00154ED4" w:rsidR="00F7075A">
        <w:t xml:space="preserve"> </w:t>
      </w:r>
      <w:r w:rsidRPr="00154ED4">
        <w:t xml:space="preserve">We have done webinars, and over 10,000 teachers and </w:t>
      </w:r>
      <w:r w:rsidRPr="00154ED4" w:rsidR="00020A22">
        <w:t xml:space="preserve">staff </w:t>
      </w:r>
      <w:r w:rsidRPr="00154ED4">
        <w:t xml:space="preserve">have registered for our webinar on </w:t>
      </w:r>
      <w:r w:rsidRPr="00154ED4">
        <w:rPr>
          <w:rFonts w:cstheme="minorHAnsi"/>
        </w:rPr>
        <w:t>mental</w:t>
      </w:r>
      <w:r w:rsidRPr="00154ED4" w:rsidR="006E2A62">
        <w:rPr>
          <w:rFonts w:cstheme="minorHAnsi"/>
        </w:rPr>
        <w:t xml:space="preserve"> </w:t>
      </w:r>
      <w:r w:rsidRPr="00154ED4">
        <w:rPr>
          <w:rFonts w:cstheme="minorHAnsi"/>
        </w:rPr>
        <w:t>health</w:t>
      </w:r>
      <w:r w:rsidRPr="00154ED4">
        <w:t xml:space="preserve"> support</w:t>
      </w:r>
      <w:r w:rsidRPr="00154ED4" w:rsidR="00C66C3B">
        <w:t>.</w:t>
      </w:r>
      <w:r w:rsidRPr="00154ED4" w:rsidR="00F7075A">
        <w:t xml:space="preserve"> </w:t>
      </w:r>
      <w:r w:rsidRPr="00154ED4">
        <w:t>We now have</w:t>
      </w:r>
      <w:r w:rsidRPr="00154ED4" w:rsidR="00020A22">
        <w:t xml:space="preserve"> a n</w:t>
      </w:r>
      <w:r w:rsidRPr="00154ED4">
        <w:t xml:space="preserve">ew package on wellbeing for the education return; that is an £8 </w:t>
      </w:r>
      <w:r w:rsidRPr="00154ED4" w:rsidR="00020A22">
        <w:t xml:space="preserve">million </w:t>
      </w:r>
      <w:r w:rsidRPr="00154ED4">
        <w:t xml:space="preserve">package, which is going to give teachers across the country specialist training on how to support young people with mental health </w:t>
      </w:r>
      <w:r w:rsidRPr="00154ED4" w:rsidR="00020A22">
        <w:t>as they return.</w:t>
      </w:r>
    </w:p>
    <w:p w:rsidR="0061092D" w:rsidRPr="00154ED4" w:rsidP="00020A22">
      <w:pPr>
        <w:pStyle w:val="Answer"/>
      </w:pPr>
      <w:r w:rsidRPr="00154ED4">
        <w:t>I just mention</w:t>
      </w:r>
      <w:r w:rsidRPr="00154ED4">
        <w:t>ed that issue of mental health, because clearly those young people with SEMH</w:t>
      </w:r>
      <w:r w:rsidRPr="00154ED4">
        <w:rPr>
          <w:rFonts w:cs="Times New Roman"/>
        </w:rPr>
        <w:t xml:space="preserve"> are </w:t>
      </w:r>
      <w:r w:rsidRPr="00154ED4">
        <w:t>a particular group</w:t>
      </w:r>
      <w:r w:rsidRPr="00154ED4" w:rsidR="00C66C3B">
        <w:t>.</w:t>
      </w:r>
      <w:r w:rsidRPr="00154ED4" w:rsidR="00F7075A">
        <w:t xml:space="preserve"> </w:t>
      </w:r>
      <w:r w:rsidRPr="00154ED4">
        <w:t>A</w:t>
      </w:r>
      <w:r w:rsidRPr="00154ED4">
        <w:t xml:space="preserve">bout 14% of people with SEND </w:t>
      </w:r>
      <w:r w:rsidRPr="00154ED4">
        <w:t>are on the SEMH spectrum</w:t>
      </w:r>
      <w:r w:rsidRPr="00154ED4" w:rsidR="00C66C3B">
        <w:t>.</w:t>
      </w:r>
      <w:r w:rsidRPr="00154ED4" w:rsidR="00F7075A">
        <w:t xml:space="preserve"> </w:t>
      </w:r>
      <w:r w:rsidRPr="00154ED4">
        <w:t>That is an ar</w:t>
      </w:r>
      <w:r w:rsidRPr="00154ED4">
        <w:t xml:space="preserve">ea </w:t>
      </w:r>
      <w:r w:rsidRPr="00154ED4">
        <w:t>that is very important</w:t>
      </w:r>
      <w:r w:rsidRPr="00154ED4" w:rsidR="00C66C3B">
        <w:t>.</w:t>
      </w:r>
      <w:r w:rsidRPr="00154ED4" w:rsidR="00F7075A">
        <w:t xml:space="preserve"> </w:t>
      </w:r>
      <w:r w:rsidRPr="00154ED4">
        <w:t>T</w:t>
      </w:r>
      <w:r w:rsidRPr="00154ED4">
        <w:t xml:space="preserve">he </w:t>
      </w:r>
      <w:r w:rsidRPr="00154ED4">
        <w:t xml:space="preserve">autism spectrum </w:t>
      </w:r>
      <w:r w:rsidRPr="00154ED4">
        <w:t>is about 30% of those with SEND, so again we are really focusing on wellbeing and support for those young people as they return.</w:t>
      </w:r>
    </w:p>
    <w:p w:rsidR="0061092D" w:rsidRPr="00154ED4" w:rsidP="00020A22">
      <w:pPr>
        <w:pStyle w:val="Answer"/>
      </w:pPr>
      <w:r w:rsidRPr="00154ED4">
        <w:t>We have also increased the high</w:t>
      </w:r>
      <w:r w:rsidRPr="00154ED4">
        <w:noBreakHyphen/>
      </w:r>
      <w:r w:rsidRPr="00154ED4" w:rsidR="00020A22">
        <w:t xml:space="preserve">needs </w:t>
      </w:r>
      <w:r w:rsidRPr="00154ED4">
        <w:t>budget this year</w:t>
      </w:r>
      <w:r w:rsidRPr="00154ED4" w:rsidR="00C66C3B">
        <w:t>.</w:t>
      </w:r>
      <w:r w:rsidRPr="00154ED4" w:rsidR="00F7075A">
        <w:t xml:space="preserve"> </w:t>
      </w:r>
      <w:r w:rsidRPr="00154ED4">
        <w:t xml:space="preserve">We </w:t>
      </w:r>
      <w:r w:rsidRPr="00154ED4" w:rsidR="00020A22">
        <w:t xml:space="preserve">increased it by </w:t>
      </w:r>
      <w:r w:rsidRPr="00154ED4">
        <w:t>£780 million last year; we have increased it by a further £730 million this year</w:t>
      </w:r>
      <w:r w:rsidRPr="00154ED4" w:rsidR="00C66C3B">
        <w:t>.</w:t>
      </w:r>
      <w:r w:rsidRPr="00154ED4" w:rsidR="00F7075A">
        <w:t xml:space="preserve"> </w:t>
      </w:r>
      <w:r w:rsidRPr="00154ED4" w:rsidR="0051153A">
        <w:t>It</w:t>
      </w:r>
      <w:r w:rsidRPr="00154ED4">
        <w:t xml:space="preserve"> is a phenomenal investment going into the high</w:t>
      </w:r>
      <w:r w:rsidRPr="00154ED4">
        <w:noBreakHyphen/>
        <w:t xml:space="preserve">needs budget, </w:t>
      </w:r>
      <w:r w:rsidRPr="00154ED4" w:rsidR="00020A22">
        <w:t>which is a very</w:t>
      </w:r>
      <w:r w:rsidRPr="00154ED4">
        <w:t xml:space="preserve"> significant increase</w:t>
      </w:r>
      <w:r w:rsidRPr="00154ED4" w:rsidR="00C66C3B">
        <w:t>.</w:t>
      </w:r>
      <w:r w:rsidRPr="00154ED4" w:rsidR="00F7075A">
        <w:t xml:space="preserve"> </w:t>
      </w:r>
      <w:r w:rsidRPr="00154ED4">
        <w:t xml:space="preserve">You will have heard about the £1 </w:t>
      </w:r>
      <w:r w:rsidRPr="00154ED4" w:rsidR="00020A22">
        <w:t xml:space="preserve">billion </w:t>
      </w:r>
      <w:r w:rsidRPr="00154ED4">
        <w:t>of catch</w:t>
      </w:r>
      <w:r w:rsidRPr="00154ED4">
        <w:noBreakHyphen/>
        <w:t>up premium</w:t>
      </w:r>
      <w:r w:rsidRPr="00154ED4" w:rsidR="00C66C3B">
        <w:t>.</w:t>
      </w:r>
      <w:r w:rsidRPr="00154ED4" w:rsidR="00F7075A">
        <w:t xml:space="preserve"> </w:t>
      </w:r>
      <w:r w:rsidRPr="00154ED4">
        <w:t xml:space="preserve">That is £1 </w:t>
      </w:r>
      <w:r w:rsidRPr="00154ED4" w:rsidR="00020A22">
        <w:t xml:space="preserve">billion of </w:t>
      </w:r>
      <w:r w:rsidRPr="00154ED4">
        <w:t>catch</w:t>
      </w:r>
      <w:r w:rsidRPr="00154ED4">
        <w:noBreakHyphen/>
        <w:t>up funding to go and help children who have missed out on their education</w:t>
      </w:r>
      <w:r w:rsidR="0098122A">
        <w:t xml:space="preserve">; </w:t>
      </w:r>
      <w:r w:rsidRPr="00154ED4">
        <w:t>£650 million of that is going directly to schools</w:t>
      </w:r>
      <w:r w:rsidRPr="00154ED4" w:rsidR="00C66C3B">
        <w:t>.</w:t>
      </w:r>
      <w:r w:rsidRPr="00154ED4" w:rsidR="00F7075A">
        <w:t xml:space="preserve"> </w:t>
      </w:r>
      <w:r w:rsidRPr="00154ED4">
        <w:t xml:space="preserve">While we have been focusing on how to allocate that </w:t>
      </w:r>
      <w:r w:rsidRPr="00154ED4" w:rsidR="00020A22">
        <w:t xml:space="preserve">within schools, </w:t>
      </w:r>
      <w:r w:rsidRPr="00154ED4">
        <w:t xml:space="preserve">we have tipped it towards </w:t>
      </w:r>
      <w:r w:rsidRPr="00154ED4" w:rsidR="00020A22">
        <w:t xml:space="preserve">supporting </w:t>
      </w:r>
      <w:r w:rsidRPr="00154ED4">
        <w:t>special schools</w:t>
      </w:r>
      <w:r w:rsidRPr="00154ED4" w:rsidR="00C66C3B">
        <w:t>.</w:t>
      </w:r>
      <w:r w:rsidRPr="00154ED4" w:rsidR="00F7075A">
        <w:t xml:space="preserve"> </w:t>
      </w:r>
      <w:r w:rsidRPr="00154ED4">
        <w:t>For mainstream schools it is £80 a pupil; f</w:t>
      </w:r>
      <w:r w:rsidRPr="00154ED4" w:rsidR="00020A22">
        <w:t xml:space="preserve">or specialist schools </w:t>
      </w:r>
      <w:r w:rsidRPr="00154ED4">
        <w:t>it is £240 a pupil</w:t>
      </w:r>
      <w:r w:rsidRPr="00154ED4" w:rsidR="00C66C3B">
        <w:t>.</w:t>
      </w:r>
      <w:r w:rsidRPr="00154ED4" w:rsidR="00F7075A">
        <w:t xml:space="preserve"> </w:t>
      </w:r>
      <w:r w:rsidRPr="00154ED4">
        <w:t>That is because we know that the one</w:t>
      </w:r>
      <w:r w:rsidRPr="00154ED4">
        <w:noBreakHyphen/>
        <w:t>on</w:t>
      </w:r>
      <w:r w:rsidRPr="00154ED4">
        <w:noBreakHyphen/>
        <w:t>one therapy and one</w:t>
      </w:r>
      <w:r w:rsidRPr="00154ED4">
        <w:noBreakHyphen/>
        <w:t>on</w:t>
      </w:r>
      <w:r w:rsidRPr="00154ED4">
        <w:noBreakHyphen/>
      </w:r>
      <w:r w:rsidRPr="00154ED4" w:rsidR="00020A22">
        <w:t xml:space="preserve">one support </w:t>
      </w:r>
      <w:r w:rsidRPr="00154ED4">
        <w:t xml:space="preserve">you often need in a special school is that </w:t>
      </w:r>
      <w:r w:rsidRPr="00154ED4" w:rsidR="00020A22">
        <w:t>bit more ex</w:t>
      </w:r>
      <w:r w:rsidRPr="00154ED4">
        <w:t>pensive</w:t>
      </w:r>
      <w:r w:rsidRPr="00154ED4" w:rsidR="00C66C3B">
        <w:t>.</w:t>
      </w:r>
      <w:r w:rsidRPr="00154ED4" w:rsidR="00F7075A">
        <w:t xml:space="preserve"> </w:t>
      </w:r>
      <w:r w:rsidRPr="00154ED4">
        <w:t>That is funding and money for catching up.</w:t>
      </w:r>
    </w:p>
    <w:p w:rsidR="00020A22" w:rsidRPr="00154ED4" w:rsidP="00020A22">
      <w:pPr>
        <w:pStyle w:val="Answer"/>
      </w:pPr>
      <w:r w:rsidRPr="00154ED4">
        <w:t xml:space="preserve">There is also </w:t>
      </w:r>
      <w:r w:rsidRPr="00154ED4">
        <w:t xml:space="preserve">continual </w:t>
      </w:r>
      <w:r w:rsidRPr="00154ED4">
        <w:t>guidance</w:t>
      </w:r>
      <w:r w:rsidRPr="00154ED4" w:rsidR="00C66C3B">
        <w:t>.</w:t>
      </w:r>
      <w:r w:rsidRPr="00154ED4" w:rsidR="00F7075A">
        <w:t xml:space="preserve"> </w:t>
      </w:r>
      <w:r w:rsidRPr="00154ED4">
        <w:t xml:space="preserve">The guidance is </w:t>
      </w:r>
      <w:r w:rsidRPr="00154ED4">
        <w:t>constantly be</w:t>
      </w:r>
      <w:r w:rsidRPr="00154ED4">
        <w:t xml:space="preserve">ing discussed with stakeholders; we are constantly picking up very bespoke issues </w:t>
      </w:r>
      <w:r w:rsidRPr="00154ED4">
        <w:t>for different types of child</w:t>
      </w:r>
      <w:r w:rsidRPr="00154ED4">
        <w:t>ren and adjusting that guidance as we learn more about the needs for it</w:t>
      </w:r>
      <w:r w:rsidRPr="00154ED4" w:rsidR="00C66C3B">
        <w:t>.</w:t>
      </w:r>
      <w:r w:rsidRPr="00154ED4" w:rsidR="00F7075A">
        <w:t xml:space="preserve"> </w:t>
      </w:r>
      <w:r w:rsidRPr="00154ED4">
        <w:t>It is still a work in progress, and we will continue doing that.</w:t>
      </w:r>
    </w:p>
    <w:p w:rsidR="00020A22" w:rsidRPr="00154ED4" w:rsidP="0051153A">
      <w:pPr>
        <w:pStyle w:val="Question"/>
      </w:pPr>
      <w:r w:rsidRPr="00154ED4">
        <w:rPr>
          <w:b/>
        </w:rPr>
        <w:t>Elliot Colburn:</w:t>
      </w:r>
      <w:r w:rsidRPr="00154ED4" w:rsidR="00FC1767">
        <w:t xml:space="preserve"> </w:t>
      </w:r>
      <w:r w:rsidRPr="00154ED4" w:rsidR="0051153A">
        <w:t xml:space="preserve">Could I </w:t>
      </w:r>
      <w:r w:rsidRPr="00154ED4" w:rsidR="0061092D">
        <w:t>ask about the potential for a very large backlog in EHCP assessments and consequently arranging those that are successful</w:t>
      </w:r>
      <w:r w:rsidRPr="00154ED4" w:rsidR="0051153A">
        <w:t xml:space="preserve">? </w:t>
      </w:r>
      <w:r w:rsidRPr="00154ED4" w:rsidR="0061092D">
        <w:t>The Association of Directors of Children’s Services</w:t>
      </w:r>
      <w:r w:rsidRPr="00154ED4" w:rsidR="0061092D">
        <w:rPr>
          <w:rFonts w:cs="Times New Roman"/>
        </w:rPr>
        <w:t xml:space="preserve"> ha</w:t>
      </w:r>
      <w:r w:rsidRPr="00154ED4" w:rsidR="0051153A">
        <w:rPr>
          <w:rFonts w:cs="Times New Roman"/>
        </w:rPr>
        <w:t>s</w:t>
      </w:r>
      <w:r w:rsidRPr="00154ED4" w:rsidR="0061092D">
        <w:rPr>
          <w:rFonts w:cs="Times New Roman"/>
        </w:rPr>
        <w:t xml:space="preserve"> said that </w:t>
      </w:r>
      <w:r w:rsidRPr="00154ED4" w:rsidR="0051153A">
        <w:rPr>
          <w:rFonts w:cs="Times New Roman"/>
        </w:rPr>
        <w:t xml:space="preserve">it </w:t>
      </w:r>
      <w:r w:rsidRPr="00154ED4" w:rsidR="0061092D">
        <w:rPr>
          <w:rFonts w:cs="Times New Roman"/>
        </w:rPr>
        <w:t>believe</w:t>
      </w:r>
      <w:r w:rsidRPr="00154ED4" w:rsidR="0051153A">
        <w:rPr>
          <w:rFonts w:cs="Times New Roman"/>
        </w:rPr>
        <w:t xml:space="preserve">s that </w:t>
      </w:r>
      <w:r w:rsidRPr="00154ED4" w:rsidR="0061092D">
        <w:rPr>
          <w:rFonts w:cs="Times New Roman"/>
        </w:rPr>
        <w:t xml:space="preserve">this </w:t>
      </w:r>
      <w:r w:rsidRPr="00154ED4">
        <w:t>w</w:t>
      </w:r>
      <w:r w:rsidRPr="00154ED4" w:rsidR="0061092D">
        <w:t>ill lead to an inevitable trade</w:t>
      </w:r>
      <w:r w:rsidRPr="00154ED4" w:rsidR="0061092D">
        <w:noBreakHyphen/>
      </w:r>
      <w:r w:rsidRPr="00154ED4">
        <w:t xml:space="preserve">off </w:t>
      </w:r>
      <w:r w:rsidRPr="00154ED4" w:rsidR="0061092D">
        <w:t>between timeliness and quality.</w:t>
      </w:r>
      <w:r w:rsidRPr="00154ED4" w:rsidR="0051153A">
        <w:t xml:space="preserve"> </w:t>
      </w:r>
      <w:r w:rsidRPr="00154ED4" w:rsidR="0061092D">
        <w:t>The obvious question there is</w:t>
      </w:r>
      <w:r w:rsidRPr="00154ED4" w:rsidR="0051153A">
        <w:t xml:space="preserve"> whether you</w:t>
      </w:r>
      <w:r w:rsidRPr="00154ED4" w:rsidR="0061092D">
        <w:t xml:space="preserve"> agree</w:t>
      </w:r>
      <w:r w:rsidRPr="00154ED4" w:rsidR="0051153A">
        <w:t xml:space="preserve">. </w:t>
      </w:r>
      <w:r w:rsidRPr="00154ED4" w:rsidR="0061092D">
        <w:t>Do you expect to see a large number of EHCP tribunal appeals as a result of this</w:t>
      </w:r>
      <w:r w:rsidRPr="00154ED4" w:rsidR="00C66C3B">
        <w:t>?</w:t>
      </w:r>
      <w:r w:rsidRPr="00154ED4" w:rsidR="00F7075A">
        <w:t xml:space="preserve"> </w:t>
      </w:r>
      <w:r w:rsidRPr="00154ED4" w:rsidR="0061092D">
        <w:t>Therefore, what plans are in place to deal with that increased workload?</w:t>
      </w:r>
    </w:p>
    <w:p w:rsidR="0061092D" w:rsidRPr="00154ED4" w:rsidP="00020A22">
      <w:pPr>
        <w:pStyle w:val="Answer"/>
      </w:pPr>
      <w:r w:rsidRPr="00154ED4">
        <w:rPr>
          <w:b/>
          <w:i/>
        </w:rPr>
        <w:t>Vicky Ford:</w:t>
      </w:r>
      <w:r w:rsidRPr="00154ED4" w:rsidR="00020A22">
        <w:rPr>
          <w:b/>
        </w:rPr>
        <w:t xml:space="preserve"> </w:t>
      </w:r>
      <w:r w:rsidRPr="00154ED4" w:rsidR="00020A22">
        <w:t xml:space="preserve">If I can start </w:t>
      </w:r>
      <w:r w:rsidRPr="00154ED4">
        <w:t>with the back end of that and talk about the tribunals, the tribunals have actually carried on throughout this period</w:t>
      </w:r>
      <w:r w:rsidRPr="00154ED4" w:rsidR="00C66C3B">
        <w:t>.</w:t>
      </w:r>
      <w:r w:rsidRPr="00154ED4" w:rsidR="00F7075A">
        <w:t xml:space="preserve"> </w:t>
      </w:r>
      <w:r w:rsidRPr="00154ED4">
        <w:t xml:space="preserve">Many of them have happened virtually, and that has been very successful in many cases at </w:t>
      </w:r>
      <w:r w:rsidRPr="00154ED4" w:rsidR="00020A22">
        <w:t>reducing</w:t>
      </w:r>
      <w:r w:rsidRPr="00154ED4" w:rsidR="00FC1767">
        <w:t xml:space="preserve"> </w:t>
      </w:r>
      <w:r w:rsidRPr="00154ED4">
        <w:t>the backlog, if you want to call it that</w:t>
      </w:r>
      <w:r w:rsidRPr="00154ED4" w:rsidR="00C66C3B">
        <w:t>.</w:t>
      </w:r>
      <w:r w:rsidRPr="00154ED4" w:rsidR="00F7075A">
        <w:t xml:space="preserve"> </w:t>
      </w:r>
    </w:p>
    <w:p w:rsidR="0036095A" w:rsidRPr="00154ED4" w:rsidP="00020A22">
      <w:pPr>
        <w:pStyle w:val="Answer"/>
      </w:pPr>
      <w:r w:rsidRPr="00154ED4">
        <w:t xml:space="preserve">Let me just mention one of the </w:t>
      </w:r>
      <w:r w:rsidRPr="00154ED4" w:rsidR="00020A22">
        <w:t>legal c</w:t>
      </w:r>
      <w:r w:rsidRPr="00154ED4">
        <w:t>hanges that we needed to make</w:t>
      </w:r>
      <w:r w:rsidRPr="00154ED4" w:rsidR="00C66C3B">
        <w:t>.</w:t>
      </w:r>
      <w:r w:rsidRPr="00154ED4" w:rsidR="00F7075A">
        <w:t xml:space="preserve"> </w:t>
      </w:r>
      <w:r w:rsidRPr="00154ED4">
        <w:t>Incidentally, these legal changes are now dropping away</w:t>
      </w:r>
      <w:r w:rsidRPr="00154ED4" w:rsidR="00C66C3B">
        <w:t>.</w:t>
      </w:r>
      <w:r w:rsidRPr="00154ED4" w:rsidR="00F7075A">
        <w:t xml:space="preserve"> </w:t>
      </w:r>
      <w:r w:rsidRPr="00154ED4">
        <w:t>They were only temporary, but because children are going back to school they are dropping away</w:t>
      </w:r>
      <w:r w:rsidRPr="00154ED4" w:rsidR="00C66C3B">
        <w:t>.</w:t>
      </w:r>
      <w:r w:rsidRPr="00154ED4" w:rsidR="00F7075A">
        <w:t xml:space="preserve"> </w:t>
      </w:r>
      <w:r w:rsidRPr="00154ED4">
        <w:t>One</w:t>
      </w:r>
      <w:r w:rsidRPr="00154ED4" w:rsidR="00020A22">
        <w:t xml:space="preserve"> of the legal changes was to give more </w:t>
      </w:r>
      <w:r w:rsidRPr="00154ED4">
        <w:t xml:space="preserve">flexibility </w:t>
      </w:r>
      <w:r w:rsidRPr="00154ED4" w:rsidR="00020A22">
        <w:t xml:space="preserve">on some of those timescales </w:t>
      </w:r>
      <w:r w:rsidRPr="00154ED4">
        <w:t xml:space="preserve">about, for example, putting together an EHC plan, </w:t>
      </w:r>
      <w:r w:rsidRPr="00154ED4">
        <w:t xml:space="preserve">because we know that, with the pressure on health services, for example, </w:t>
      </w:r>
      <w:r w:rsidRPr="00154ED4">
        <w:t>some of the individuals</w:t>
      </w:r>
      <w:r w:rsidRPr="00154ED4">
        <w:t>’ cases take time, and they need to have those expert people involved</w:t>
      </w:r>
      <w:r w:rsidRPr="00154ED4" w:rsidR="00C66C3B">
        <w:t>.</w:t>
      </w:r>
      <w:r w:rsidRPr="00154ED4" w:rsidR="00F7075A">
        <w:t xml:space="preserve"> </w:t>
      </w:r>
      <w:r w:rsidRPr="00154ED4" w:rsidR="0051153A">
        <w:t>W</w:t>
      </w:r>
      <w:r w:rsidRPr="00154ED4" w:rsidR="00020A22">
        <w:t>e are collect</w:t>
      </w:r>
      <w:r w:rsidRPr="00154ED4">
        <w:t>ing data from local authorities on the level of new demand for EHC needs assessments</w:t>
      </w:r>
      <w:r w:rsidRPr="00154ED4" w:rsidR="00C66C3B">
        <w:t>.</w:t>
      </w:r>
      <w:r w:rsidRPr="00154ED4" w:rsidR="00F7075A">
        <w:t xml:space="preserve"> </w:t>
      </w:r>
      <w:r w:rsidRPr="00154ED4">
        <w:t xml:space="preserve">We are collecting data on what they are </w:t>
      </w:r>
      <w:r w:rsidRPr="00154ED4" w:rsidR="00020A22">
        <w:t xml:space="preserve">experiencing and what the </w:t>
      </w:r>
      <w:r w:rsidRPr="00154ED4">
        <w:t xml:space="preserve">capacity of their caseworkers and </w:t>
      </w:r>
      <w:r w:rsidRPr="00154ED4" w:rsidR="0051153A">
        <w:t xml:space="preserve">ed-psych </w:t>
      </w:r>
      <w:r w:rsidRPr="00154ED4">
        <w:t>team is</w:t>
      </w:r>
      <w:r w:rsidRPr="00154ED4" w:rsidR="00C66C3B">
        <w:t>.</w:t>
      </w:r>
      <w:r w:rsidRPr="00154ED4" w:rsidR="00F7075A">
        <w:t xml:space="preserve"> </w:t>
      </w:r>
      <w:r w:rsidRPr="00154ED4">
        <w:t xml:space="preserve">We are going to be collecting that data over this month as we watch the return to school as well </w:t>
      </w:r>
      <w:r w:rsidRPr="00154ED4" w:rsidR="00020A22">
        <w:t>in order to be a</w:t>
      </w:r>
      <w:r w:rsidRPr="00154ED4">
        <w:t>ble to have that fuller picture.</w:t>
      </w:r>
    </w:p>
    <w:p w:rsidR="00020A22" w:rsidRPr="00154ED4" w:rsidP="00020A22">
      <w:pPr>
        <w:pStyle w:val="Answer"/>
      </w:pPr>
      <w:r w:rsidRPr="00154ED4">
        <w:t xml:space="preserve">Of course, this all feeds into the fuller SEND review, </w:t>
      </w:r>
      <w:r w:rsidRPr="00154ED4">
        <w:t xml:space="preserve">which continues to </w:t>
      </w:r>
      <w:r w:rsidRPr="00154ED4">
        <w:t>be a priority of the Government and which we have continued working on</w:t>
      </w:r>
      <w:r w:rsidRPr="00154ED4" w:rsidR="00C66C3B">
        <w:t>.</w:t>
      </w:r>
      <w:r w:rsidRPr="00154ED4" w:rsidR="00F7075A">
        <w:t xml:space="preserve"> </w:t>
      </w:r>
      <w:r w:rsidRPr="00154ED4">
        <w:t xml:space="preserve">There are </w:t>
      </w:r>
      <w:r w:rsidRPr="00154ED4">
        <w:t xml:space="preserve">lessons to be learned from the pandemic about people wanting to think slightly different </w:t>
      </w:r>
      <w:r w:rsidRPr="00154ED4">
        <w:t xml:space="preserve">about some of the SEND provision for their children, for example wanting to keep children slightly closer to home, </w:t>
      </w:r>
      <w:r w:rsidRPr="00154ED4">
        <w:t xml:space="preserve">which is feedback that </w:t>
      </w:r>
      <w:r w:rsidRPr="00154ED4">
        <w:t xml:space="preserve">we have </w:t>
      </w:r>
      <w:r w:rsidRPr="00154ED4">
        <w:t xml:space="preserve">had from </w:t>
      </w:r>
      <w:r w:rsidRPr="00154ED4">
        <w:t xml:space="preserve">some </w:t>
      </w:r>
      <w:r w:rsidRPr="00154ED4">
        <w:t xml:space="preserve">stakeholders </w:t>
      </w:r>
      <w:r w:rsidRPr="00154ED4">
        <w:t>during the period</w:t>
      </w:r>
      <w:r w:rsidRPr="00154ED4" w:rsidR="00C66C3B">
        <w:t>.</w:t>
      </w:r>
      <w:r w:rsidRPr="00154ED4" w:rsidR="00F7075A">
        <w:t xml:space="preserve"> </w:t>
      </w:r>
      <w:r w:rsidRPr="00154ED4">
        <w:t xml:space="preserve">We will want to make sure those lessons from the pandemic are </w:t>
      </w:r>
      <w:r w:rsidRPr="00154ED4">
        <w:t xml:space="preserve">also brought into our SEND review as </w:t>
      </w:r>
      <w:r w:rsidRPr="00154ED4">
        <w:t>well, but we are continuing to welcome that.</w:t>
      </w:r>
    </w:p>
    <w:p w:rsidR="00020A22" w:rsidRPr="00154ED4" w:rsidP="0051153A">
      <w:pPr>
        <w:pStyle w:val="Question"/>
      </w:pPr>
      <w:r w:rsidRPr="00154ED4">
        <w:rPr>
          <w:b/>
        </w:rPr>
        <w:t>Elliot Colburn:</w:t>
      </w:r>
      <w:r w:rsidRPr="00154ED4">
        <w:t xml:space="preserve"> </w:t>
      </w:r>
      <w:r w:rsidRPr="00154ED4" w:rsidR="00D305B1">
        <w:t>Thank you, Minister</w:t>
      </w:r>
      <w:r w:rsidRPr="00154ED4" w:rsidR="00C66C3B">
        <w:t>.</w:t>
      </w:r>
      <w:r w:rsidRPr="00154ED4" w:rsidR="00F7075A">
        <w:t xml:space="preserve"> </w:t>
      </w:r>
      <w:r w:rsidRPr="00154ED4" w:rsidR="00D305B1">
        <w:t>I would like to come back to the SEND review in a minute, but I want to pick up on something you said in your previous answer about the catch</w:t>
      </w:r>
      <w:r w:rsidRPr="00154ED4" w:rsidR="00D305B1">
        <w:noBreakHyphen/>
        <w:t>up premium</w:t>
      </w:r>
      <w:r w:rsidRPr="00154ED4" w:rsidR="00C66C3B">
        <w:t>.</w:t>
      </w:r>
      <w:r w:rsidRPr="00154ED4" w:rsidR="00F7075A">
        <w:t xml:space="preserve"> </w:t>
      </w:r>
      <w:r w:rsidRPr="00154ED4" w:rsidR="00D305B1">
        <w:t xml:space="preserve">I think I am right in saying that there is </w:t>
      </w:r>
      <w:r w:rsidRPr="00154ED4">
        <w:t>no specific ring</w:t>
      </w:r>
      <w:r w:rsidRPr="00154ED4" w:rsidR="00D305B1">
        <w:noBreakHyphen/>
      </w:r>
      <w:r w:rsidRPr="00154ED4">
        <w:t xml:space="preserve">fenced funding for SEND </w:t>
      </w:r>
      <w:r w:rsidRPr="00154ED4" w:rsidR="00D305B1">
        <w:t>provision in the catch</w:t>
      </w:r>
      <w:r w:rsidRPr="00154ED4" w:rsidR="00D305B1">
        <w:noBreakHyphen/>
        <w:t>up premium</w:t>
      </w:r>
      <w:r w:rsidRPr="00154ED4" w:rsidR="00C66C3B">
        <w:t>.</w:t>
      </w:r>
      <w:r w:rsidRPr="00154ED4" w:rsidR="00F7075A">
        <w:t xml:space="preserve"> </w:t>
      </w:r>
      <w:r w:rsidRPr="00154ED4">
        <w:t>I appreciate th</w:t>
      </w:r>
      <w:r w:rsidRPr="00154ED4" w:rsidR="00D305B1">
        <w:t>e</w:t>
      </w:r>
      <w:r w:rsidRPr="00154ED4">
        <w:t xml:space="preserve"> figures that you gave </w:t>
      </w:r>
      <w:r w:rsidRPr="00154ED4" w:rsidR="00E12F7B">
        <w:t xml:space="preserve">regarding the weighting towards special educational needs schools </w:t>
      </w:r>
      <w:r w:rsidRPr="00154ED4">
        <w:t>rather than mainstream</w:t>
      </w:r>
      <w:r w:rsidRPr="00154ED4" w:rsidR="00E12F7B">
        <w:t xml:space="preserve"> schools</w:t>
      </w:r>
      <w:r w:rsidRPr="00154ED4" w:rsidR="00C66C3B">
        <w:t>.</w:t>
      </w:r>
      <w:r w:rsidRPr="00154ED4" w:rsidR="00F7075A">
        <w:t xml:space="preserve"> </w:t>
      </w:r>
      <w:r w:rsidRPr="00154ED4" w:rsidR="00E12F7B">
        <w:t xml:space="preserve">Is </w:t>
      </w:r>
      <w:r w:rsidRPr="00154ED4">
        <w:t xml:space="preserve">there a reason why there </w:t>
      </w:r>
      <w:r w:rsidRPr="00154ED4" w:rsidR="00E12F7B">
        <w:t xml:space="preserve">was </w:t>
      </w:r>
      <w:r w:rsidRPr="00154ED4">
        <w:t>no specific ring</w:t>
      </w:r>
      <w:r w:rsidRPr="00154ED4" w:rsidR="00E12F7B">
        <w:noBreakHyphen/>
      </w:r>
      <w:r w:rsidRPr="00154ED4">
        <w:t xml:space="preserve">fenced funding </w:t>
      </w:r>
      <w:r w:rsidRPr="00154ED4" w:rsidR="00E12F7B">
        <w:t>in the catch</w:t>
      </w:r>
      <w:r w:rsidRPr="00154ED4" w:rsidR="00E12F7B">
        <w:noBreakHyphen/>
        <w:t>up premium</w:t>
      </w:r>
      <w:r w:rsidRPr="00154ED4" w:rsidR="00C66C3B">
        <w:t>?</w:t>
      </w:r>
      <w:r w:rsidRPr="00154ED4" w:rsidR="00F7075A">
        <w:t xml:space="preserve"> </w:t>
      </w:r>
      <w:r w:rsidRPr="00154ED4" w:rsidR="00E12F7B">
        <w:t>On top of those figures, I wondered whether you had the figure for the per</w:t>
      </w:r>
      <w:r w:rsidRPr="00154ED4" w:rsidR="00E12F7B">
        <w:noBreakHyphen/>
        <w:t>pupil amount of catch</w:t>
      </w:r>
      <w:r w:rsidRPr="00154ED4" w:rsidR="00E12F7B">
        <w:noBreakHyphen/>
      </w:r>
      <w:r w:rsidRPr="00154ED4">
        <w:t xml:space="preserve">up premium for </w:t>
      </w:r>
      <w:r w:rsidRPr="00154ED4" w:rsidR="00E12F7B">
        <w:t>children with EHCPs in mainstream schools</w:t>
      </w:r>
      <w:r w:rsidRPr="00154ED4" w:rsidR="00621F91">
        <w:t>.</w:t>
      </w:r>
    </w:p>
    <w:p w:rsidR="00621F91" w:rsidRPr="00154ED4" w:rsidP="00020A22">
      <w:pPr>
        <w:pStyle w:val="Answer"/>
      </w:pPr>
      <w:r w:rsidRPr="00154ED4">
        <w:rPr>
          <w:b/>
          <w:i/>
        </w:rPr>
        <w:t>Vicky Ford:</w:t>
      </w:r>
      <w:r w:rsidRPr="00154ED4" w:rsidR="00020A22">
        <w:rPr>
          <w:b/>
        </w:rPr>
        <w:t xml:space="preserve"> </w:t>
      </w:r>
      <w:r w:rsidRPr="00154ED4" w:rsidR="00020A22">
        <w:t>As I said</w:t>
      </w:r>
      <w:r w:rsidRPr="00154ED4">
        <w:t>, t</w:t>
      </w:r>
      <w:r w:rsidRPr="00154ED4" w:rsidR="00020A22">
        <w:t xml:space="preserve">he </w:t>
      </w:r>
      <w:r w:rsidRPr="00154ED4">
        <w:t xml:space="preserve">£1 </w:t>
      </w:r>
      <w:r w:rsidRPr="00154ED4" w:rsidR="00020A22">
        <w:t xml:space="preserve">billion </w:t>
      </w:r>
      <w:r w:rsidRPr="00154ED4">
        <w:t>catch</w:t>
      </w:r>
      <w:r w:rsidRPr="00154ED4">
        <w:noBreakHyphen/>
        <w:t xml:space="preserve">up programme has two elements </w:t>
      </w:r>
      <w:r w:rsidRPr="00154ED4" w:rsidR="00020A22">
        <w:t>to it</w:t>
      </w:r>
      <w:r w:rsidRPr="00154ED4" w:rsidR="00C66C3B">
        <w:t>.</w:t>
      </w:r>
      <w:r w:rsidRPr="00154ED4" w:rsidR="00F7075A">
        <w:t xml:space="preserve"> </w:t>
      </w:r>
      <w:r w:rsidRPr="00154ED4">
        <w:t xml:space="preserve">It is </w:t>
      </w:r>
      <w:r w:rsidRPr="00154ED4" w:rsidR="00020A22">
        <w:t xml:space="preserve">the </w:t>
      </w:r>
      <w:r w:rsidRPr="00154ED4">
        <w:t xml:space="preserve">£650 </w:t>
      </w:r>
      <w:r w:rsidRPr="00154ED4" w:rsidR="00020A22">
        <w:t>m</w:t>
      </w:r>
      <w:r w:rsidRPr="00154ED4">
        <w:t xml:space="preserve">illion that goes to all schools, </w:t>
      </w:r>
      <w:r w:rsidRPr="00154ED4" w:rsidR="00020A22">
        <w:t xml:space="preserve">and then the </w:t>
      </w:r>
      <w:r w:rsidRPr="00154ED4">
        <w:t xml:space="preserve">£350 </w:t>
      </w:r>
      <w:r w:rsidRPr="00154ED4" w:rsidR="00020A22">
        <w:t xml:space="preserve">million </w:t>
      </w:r>
      <w:r w:rsidRPr="00154ED4">
        <w:t xml:space="preserve">that </w:t>
      </w:r>
      <w:r w:rsidRPr="00154ED4" w:rsidR="00020A22">
        <w:t xml:space="preserve">goes on disadvantaged </w:t>
      </w:r>
      <w:r w:rsidRPr="00154ED4">
        <w:t>children, which will be spent on small</w:t>
      </w:r>
      <w:r w:rsidRPr="00154ED4">
        <w:noBreakHyphen/>
      </w:r>
      <w:r w:rsidRPr="00154ED4" w:rsidR="00020A22">
        <w:t xml:space="preserve">group </w:t>
      </w:r>
      <w:r w:rsidRPr="00154ED4">
        <w:t>or one</w:t>
      </w:r>
      <w:r w:rsidRPr="00154ED4">
        <w:noBreakHyphen/>
        <w:t>on</w:t>
      </w:r>
      <w:r w:rsidRPr="00154ED4">
        <w:noBreakHyphen/>
      </w:r>
      <w:r w:rsidRPr="00154ED4" w:rsidR="00020A22">
        <w:t>one tutoring.</w:t>
      </w:r>
    </w:p>
    <w:p w:rsidR="00621F91" w:rsidRPr="00154ED4" w:rsidP="00020A22">
      <w:pPr>
        <w:pStyle w:val="Answer"/>
      </w:pPr>
      <w:r w:rsidRPr="00154ED4">
        <w:t xml:space="preserve">Of the </w:t>
      </w:r>
      <w:r w:rsidRPr="00154ED4">
        <w:t>£650 million</w:t>
      </w:r>
      <w:r w:rsidRPr="00154ED4">
        <w:t xml:space="preserve">, </w:t>
      </w:r>
      <w:r w:rsidRPr="00154ED4" w:rsidR="00CF0224">
        <w:t>that is</w:t>
      </w:r>
      <w:r w:rsidRPr="00154ED4">
        <w:t xml:space="preserve"> </w:t>
      </w:r>
      <w:r w:rsidRPr="00154ED4">
        <w:t>£80 a pupil in a m</w:t>
      </w:r>
      <w:r w:rsidRPr="00154ED4">
        <w:t>a</w:t>
      </w:r>
      <w:r w:rsidRPr="00154ED4">
        <w:t>instream</w:t>
      </w:r>
      <w:r w:rsidRPr="00154ED4">
        <w:t xml:space="preserve"> school and £240 a pupil in a special school, because we know that often it is the children who have </w:t>
      </w:r>
      <w:r w:rsidRPr="00154ED4">
        <w:t>even more specialist n</w:t>
      </w:r>
      <w:r w:rsidRPr="00154ED4">
        <w:t>ee</w:t>
      </w:r>
      <w:r w:rsidRPr="00154ED4">
        <w:t>ds who are in th</w:t>
      </w:r>
      <w:r w:rsidRPr="00154ED4">
        <w:t>e special school by definition, and therefore they need more specialist treatments</w:t>
      </w:r>
      <w:r w:rsidRPr="00154ED4" w:rsidR="00C66C3B">
        <w:t>.</w:t>
      </w:r>
      <w:r w:rsidRPr="00154ED4" w:rsidR="00F7075A">
        <w:t xml:space="preserve"> </w:t>
      </w:r>
      <w:r w:rsidRPr="00154ED4">
        <w:t xml:space="preserve">That is why we are weighting it towards </w:t>
      </w:r>
      <w:r w:rsidRPr="00154ED4">
        <w:t>special schools.</w:t>
      </w:r>
    </w:p>
    <w:p w:rsidR="00020A22" w:rsidRPr="00154ED4" w:rsidP="00020A22">
      <w:pPr>
        <w:pStyle w:val="Answer"/>
      </w:pPr>
      <w:r w:rsidRPr="00154ED4">
        <w:t xml:space="preserve">In terms of </w:t>
      </w:r>
      <w:r w:rsidRPr="00154ED4" w:rsidR="00621F91">
        <w:t xml:space="preserve">children from disadvantaged backgrounds, </w:t>
      </w:r>
      <w:r w:rsidRPr="00154ED4">
        <w:t>there is a higher proporti</w:t>
      </w:r>
      <w:r w:rsidRPr="00154ED4" w:rsidR="00621F91">
        <w:t>on of SEND within those cohorts</w:t>
      </w:r>
      <w:r w:rsidRPr="00154ED4" w:rsidR="00C66C3B">
        <w:t>.</w:t>
      </w:r>
      <w:r w:rsidRPr="00154ED4" w:rsidR="00F7075A">
        <w:t xml:space="preserve"> </w:t>
      </w:r>
      <w:r w:rsidRPr="00154ED4" w:rsidR="00621F91">
        <w:t xml:space="preserve">By </w:t>
      </w:r>
      <w:r w:rsidRPr="00154ED4">
        <w:t xml:space="preserve">targeting that </w:t>
      </w:r>
      <w:r w:rsidRPr="00154ED4" w:rsidR="00621F91">
        <w:t>£</w:t>
      </w:r>
      <w:r w:rsidRPr="00154ED4">
        <w:t xml:space="preserve">350 </w:t>
      </w:r>
      <w:r w:rsidRPr="00154ED4" w:rsidR="00621F91">
        <w:t xml:space="preserve">million on </w:t>
      </w:r>
      <w:r w:rsidRPr="00154ED4">
        <w:t xml:space="preserve">those who are </w:t>
      </w:r>
      <w:r w:rsidRPr="00154ED4" w:rsidR="00621F91">
        <w:t xml:space="preserve">in </w:t>
      </w:r>
      <w:r w:rsidRPr="00154ED4">
        <w:t>th</w:t>
      </w:r>
      <w:r w:rsidRPr="00154ED4" w:rsidR="00621F91">
        <w:t xml:space="preserve">e free school meals cohort, there is </w:t>
      </w:r>
      <w:r w:rsidRPr="00154ED4">
        <w:t xml:space="preserve">a higher proportion of </w:t>
      </w:r>
      <w:r w:rsidRPr="00154ED4" w:rsidR="00621F91">
        <w:t>SEND within FSM</w:t>
      </w:r>
      <w:r w:rsidRPr="00154ED4" w:rsidR="00C66C3B">
        <w:t>.</w:t>
      </w:r>
      <w:r w:rsidRPr="00154ED4" w:rsidR="00F7075A">
        <w:t xml:space="preserve"> </w:t>
      </w:r>
      <w:r w:rsidRPr="00154ED4" w:rsidR="00621F91">
        <w:t>It will mean</w:t>
      </w:r>
      <w:r w:rsidRPr="00154ED4" w:rsidR="00CF0224">
        <w:t xml:space="preserve"> that</w:t>
      </w:r>
      <w:r w:rsidRPr="00154ED4" w:rsidR="00621F91">
        <w:t xml:space="preserve"> </w:t>
      </w:r>
      <w:r w:rsidRPr="00154ED4">
        <w:t>more of that money is going</w:t>
      </w:r>
      <w:r w:rsidRPr="00154ED4" w:rsidR="00621F91">
        <w:t xml:space="preserve"> </w:t>
      </w:r>
      <w:r w:rsidRPr="00154ED4">
        <w:t xml:space="preserve">towards </w:t>
      </w:r>
      <w:r w:rsidRPr="00154ED4" w:rsidR="00621F91">
        <w:t>SEND than if you had said that that money is</w:t>
      </w:r>
      <w:r w:rsidRPr="00154ED4">
        <w:t xml:space="preserve"> going equally across all children.</w:t>
      </w:r>
    </w:p>
    <w:p w:rsidR="00020A22" w:rsidRPr="00154ED4" w:rsidP="00020A22">
      <w:pPr>
        <w:pStyle w:val="Question"/>
        <w:numPr>
          <w:ilvl w:val="0"/>
          <w:numId w:val="9"/>
        </w:numPr>
      </w:pPr>
      <w:r w:rsidRPr="00154ED4">
        <w:rPr>
          <w:b/>
        </w:rPr>
        <w:t>Chair:</w:t>
      </w:r>
      <w:r w:rsidRPr="00154ED4">
        <w:t xml:space="preserve"> </w:t>
      </w:r>
      <w:r w:rsidRPr="00154ED4" w:rsidR="00621F91">
        <w:t>Can I just jump in on that, please</w:t>
      </w:r>
      <w:r w:rsidRPr="00154ED4" w:rsidR="00C66C3B">
        <w:t>?</w:t>
      </w:r>
      <w:r w:rsidRPr="00154ED4" w:rsidR="00F7075A">
        <w:t xml:space="preserve"> </w:t>
      </w:r>
      <w:r w:rsidRPr="00154ED4" w:rsidR="00621F91">
        <w:t>You have given us the figure on how the £650 million is broken down</w:t>
      </w:r>
      <w:r w:rsidRPr="00154ED4" w:rsidR="00C66C3B">
        <w:t>.</w:t>
      </w:r>
      <w:r w:rsidRPr="00154ED4" w:rsidR="00F7075A">
        <w:t xml:space="preserve"> </w:t>
      </w:r>
      <w:r w:rsidRPr="00154ED4" w:rsidR="00621F91">
        <w:t>Of the £350 million that is for disadvantage</w:t>
      </w:r>
      <w:r w:rsidRPr="00154ED4" w:rsidR="00CF0224">
        <w:t>d</w:t>
      </w:r>
      <w:r w:rsidRPr="00154ED4" w:rsidR="00621F91">
        <w:t xml:space="preserve"> groups, which is for small</w:t>
      </w:r>
      <w:r w:rsidRPr="00154ED4" w:rsidR="00621F91">
        <w:noBreakHyphen/>
      </w:r>
      <w:r w:rsidRPr="00154ED4">
        <w:t xml:space="preserve">group </w:t>
      </w:r>
      <w:r w:rsidRPr="00154ED4" w:rsidR="00621F91">
        <w:t>or one</w:t>
      </w:r>
      <w:r w:rsidRPr="00154ED4" w:rsidR="00621F91">
        <w:noBreakHyphen/>
        <w:t>on</w:t>
      </w:r>
      <w:r w:rsidRPr="00154ED4" w:rsidR="00621F91">
        <w:noBreakHyphen/>
        <w:t xml:space="preserve">one </w:t>
      </w:r>
      <w:r w:rsidRPr="00154ED4" w:rsidR="00962E89">
        <w:t>tuition</w:t>
      </w:r>
      <w:r w:rsidRPr="00154ED4" w:rsidR="00621F91">
        <w:t xml:space="preserve">, can you let us know what the breakdown </w:t>
      </w:r>
      <w:r w:rsidRPr="00154ED4">
        <w:t>per people on that is?</w:t>
      </w:r>
    </w:p>
    <w:p w:rsidR="00020A22" w:rsidRPr="00154ED4" w:rsidP="00020A22">
      <w:pPr>
        <w:pStyle w:val="Answer"/>
      </w:pPr>
      <w:r w:rsidRPr="00154ED4">
        <w:rPr>
          <w:b/>
          <w:i/>
        </w:rPr>
        <w:t>Vicky Ford:</w:t>
      </w:r>
      <w:r w:rsidRPr="00154ED4">
        <w:rPr>
          <w:b/>
        </w:rPr>
        <w:t xml:space="preserve"> </w:t>
      </w:r>
      <w:r w:rsidRPr="00154ED4">
        <w:t xml:space="preserve">We </w:t>
      </w:r>
      <w:r w:rsidRPr="00154ED4" w:rsidR="00621F91">
        <w:t xml:space="preserve">do not </w:t>
      </w:r>
      <w:r w:rsidRPr="00154ED4">
        <w:t>break it down per pupil</w:t>
      </w:r>
      <w:r w:rsidRPr="00154ED4" w:rsidR="00C66C3B">
        <w:t>.</w:t>
      </w:r>
      <w:r w:rsidRPr="00154ED4" w:rsidR="00F7075A">
        <w:t xml:space="preserve"> </w:t>
      </w:r>
      <w:r w:rsidRPr="00154ED4" w:rsidR="00621F91">
        <w:t xml:space="preserve">As I said, we have </w:t>
      </w:r>
      <w:r w:rsidRPr="00154ED4">
        <w:t xml:space="preserve">broken it down </w:t>
      </w:r>
      <w:r w:rsidRPr="00154ED4" w:rsidR="00621F91">
        <w:t>in terms of the amount you get for schools</w:t>
      </w:r>
      <w:r w:rsidRPr="00154ED4" w:rsidR="00C66C3B">
        <w:t>.</w:t>
      </w:r>
      <w:r w:rsidRPr="00154ED4" w:rsidR="00F7075A">
        <w:t xml:space="preserve"> </w:t>
      </w:r>
      <w:r w:rsidRPr="00154ED4" w:rsidR="00621F91">
        <w:t>For one</w:t>
      </w:r>
      <w:r w:rsidRPr="00154ED4" w:rsidR="00621F91">
        <w:noBreakHyphen/>
        <w:t>on</w:t>
      </w:r>
      <w:r w:rsidRPr="00154ED4" w:rsidR="00621F91">
        <w:noBreakHyphen/>
        <w:t xml:space="preserve">one, I do not </w:t>
      </w:r>
      <w:r w:rsidRPr="00154ED4" w:rsidR="00CF0224">
        <w:t xml:space="preserve">have </w:t>
      </w:r>
      <w:r w:rsidRPr="00154ED4">
        <w:t>th</w:t>
      </w:r>
      <w:r w:rsidRPr="00154ED4" w:rsidR="00621F91">
        <w:t>at number at the moment</w:t>
      </w:r>
      <w:r w:rsidRPr="00154ED4" w:rsidR="00C66C3B">
        <w:t>.</w:t>
      </w:r>
      <w:r w:rsidRPr="00154ED4" w:rsidR="00F7075A">
        <w:t xml:space="preserve"> </w:t>
      </w:r>
      <w:r w:rsidRPr="00154ED4" w:rsidR="00621F91">
        <w:t>It has not been allocated in that way, because it is not given to all schools on a per</w:t>
      </w:r>
      <w:r w:rsidRPr="00154ED4" w:rsidR="00621F91">
        <w:noBreakHyphen/>
        <w:t>pupil</w:t>
      </w:r>
      <w:r w:rsidRPr="00154ED4">
        <w:t xml:space="preserve"> number</w:t>
      </w:r>
      <w:r w:rsidRPr="00154ED4" w:rsidR="00C66C3B">
        <w:t>.</w:t>
      </w:r>
      <w:r w:rsidRPr="00154ED4" w:rsidR="00F7075A">
        <w:t xml:space="preserve"> </w:t>
      </w:r>
      <w:r w:rsidRPr="00154ED4" w:rsidR="00621F91">
        <w:t xml:space="preserve">It is </w:t>
      </w:r>
      <w:r w:rsidRPr="00154ED4">
        <w:t xml:space="preserve">going towards </w:t>
      </w:r>
      <w:r w:rsidRPr="00154ED4" w:rsidR="00621F91">
        <w:t>children from disadvantaged backgrounds.</w:t>
      </w:r>
    </w:p>
    <w:p w:rsidR="00020A22" w:rsidRPr="00154ED4" w:rsidP="00020A22">
      <w:pPr>
        <w:pStyle w:val="Question"/>
        <w:numPr>
          <w:ilvl w:val="0"/>
          <w:numId w:val="9"/>
        </w:numPr>
      </w:pPr>
      <w:r w:rsidRPr="00154ED4">
        <w:rPr>
          <w:b/>
        </w:rPr>
        <w:t>Chair:</w:t>
      </w:r>
      <w:r w:rsidRPr="00154ED4" w:rsidR="00962E89">
        <w:t xml:space="preserve"> Can you give us any idea about how many hours of </w:t>
      </w:r>
      <w:r w:rsidRPr="00154ED4" w:rsidR="00962E89">
        <w:rPr>
          <w:rFonts w:cstheme="minorHAnsi"/>
        </w:rPr>
        <w:t>one</w:t>
      </w:r>
      <w:r w:rsidRPr="00154ED4" w:rsidR="00962E89">
        <w:rPr>
          <w:rFonts w:cstheme="minorHAnsi"/>
        </w:rPr>
        <w:noBreakHyphen/>
        <w:t>to</w:t>
      </w:r>
      <w:r w:rsidRPr="00154ED4" w:rsidR="00962E89">
        <w:rPr>
          <w:rFonts w:cstheme="minorHAnsi"/>
        </w:rPr>
        <w:noBreakHyphen/>
        <w:t>one</w:t>
      </w:r>
      <w:r w:rsidRPr="00154ED4" w:rsidR="00962E89">
        <w:t xml:space="preserve"> tuition or small</w:t>
      </w:r>
      <w:r w:rsidRPr="00154ED4" w:rsidR="00962E89">
        <w:noBreakHyphen/>
        <w:t xml:space="preserve">group tuition </w:t>
      </w:r>
      <w:r w:rsidRPr="00154ED4">
        <w:t xml:space="preserve">those </w:t>
      </w:r>
      <w:r w:rsidRPr="00154ED4" w:rsidR="00962E89">
        <w:t>disadvantaged children will get</w:t>
      </w:r>
      <w:r w:rsidRPr="00154ED4" w:rsidR="00C66C3B">
        <w:t>?</w:t>
      </w:r>
      <w:r w:rsidRPr="00154ED4" w:rsidR="00F7075A">
        <w:t xml:space="preserve"> </w:t>
      </w:r>
      <w:r w:rsidRPr="00154ED4" w:rsidR="00962E89">
        <w:t>I</w:t>
      </w:r>
      <w:r w:rsidRPr="00154ED4">
        <w:t>f you ha</w:t>
      </w:r>
      <w:r w:rsidRPr="00154ED4" w:rsidR="00962E89">
        <w:t>ve to follow that up in writing, that is absolutely fine</w:t>
      </w:r>
      <w:r w:rsidRPr="00154ED4" w:rsidR="00C66C3B">
        <w:t>.</w:t>
      </w:r>
      <w:r w:rsidRPr="00154ED4" w:rsidR="00F7075A">
        <w:t xml:space="preserve"> </w:t>
      </w:r>
      <w:r w:rsidRPr="00154ED4" w:rsidR="00962E89">
        <w:t xml:space="preserve">I understand that </w:t>
      </w:r>
      <w:r w:rsidRPr="00154ED4" w:rsidR="00962E89">
        <w:t>this is drilling down</w:t>
      </w:r>
      <w:r w:rsidRPr="00154ED4" w:rsidR="00C66C3B">
        <w:t>.</w:t>
      </w:r>
      <w:r w:rsidRPr="00154ED4" w:rsidR="00F7075A">
        <w:t xml:space="preserve"> </w:t>
      </w:r>
    </w:p>
    <w:p w:rsidR="00020A22" w:rsidRPr="00154ED4" w:rsidP="00020A22">
      <w:pPr>
        <w:pStyle w:val="Answer"/>
      </w:pPr>
      <w:r w:rsidRPr="00154ED4">
        <w:rPr>
          <w:b/>
          <w:i/>
        </w:rPr>
        <w:t>Vicky Ford:</w:t>
      </w:r>
      <w:r w:rsidRPr="00154ED4">
        <w:rPr>
          <w:b/>
        </w:rPr>
        <w:t xml:space="preserve"> </w:t>
      </w:r>
      <w:r w:rsidRPr="00154ED4">
        <w:t>We can follow that up.</w:t>
      </w:r>
    </w:p>
    <w:p w:rsidR="00020A22" w:rsidRPr="00154ED4" w:rsidP="00020A22">
      <w:pPr>
        <w:pStyle w:val="Question"/>
        <w:numPr>
          <w:ilvl w:val="0"/>
          <w:numId w:val="9"/>
        </w:numPr>
      </w:pPr>
      <w:r w:rsidRPr="00154ED4">
        <w:rPr>
          <w:b/>
        </w:rPr>
        <w:t>Chair:</w:t>
      </w:r>
      <w:r w:rsidRPr="00154ED4" w:rsidR="00962E89">
        <w:t xml:space="preserve"> We </w:t>
      </w:r>
      <w:r w:rsidRPr="00154ED4">
        <w:t xml:space="preserve">heard yesterday </w:t>
      </w:r>
      <w:r w:rsidRPr="00154ED4" w:rsidR="00962E89">
        <w:t xml:space="preserve">that boys are more likely to be further behind </w:t>
      </w:r>
      <w:r w:rsidRPr="00154ED4" w:rsidR="00633E06">
        <w:t>than girls</w:t>
      </w:r>
      <w:r w:rsidRPr="00154ED4" w:rsidR="00C66C3B">
        <w:t>.</w:t>
      </w:r>
      <w:r w:rsidRPr="00154ED4" w:rsidR="00F7075A">
        <w:t xml:space="preserve"> </w:t>
      </w:r>
      <w:r w:rsidRPr="00154ED4" w:rsidR="00633E06">
        <w:t>Is there going to be any differential between genders</w:t>
      </w:r>
      <w:r w:rsidRPr="00154ED4" w:rsidR="00C66C3B">
        <w:t>?</w:t>
      </w:r>
      <w:r w:rsidRPr="00154ED4" w:rsidR="00F7075A">
        <w:t xml:space="preserve"> </w:t>
      </w:r>
      <w:r w:rsidRPr="00154ED4" w:rsidR="00633E06">
        <w:t xml:space="preserve">That </w:t>
      </w:r>
      <w:r w:rsidRPr="00154ED4">
        <w:t>will do for now</w:t>
      </w:r>
      <w:r w:rsidRPr="00154ED4" w:rsidR="00633E06">
        <w:t xml:space="preserve">, but </w:t>
      </w:r>
      <w:r w:rsidRPr="00154ED4">
        <w:t xml:space="preserve">you </w:t>
      </w:r>
      <w:r w:rsidRPr="00154ED4" w:rsidR="00633E06">
        <w:t xml:space="preserve">might </w:t>
      </w:r>
      <w:r w:rsidRPr="00154ED4">
        <w:t xml:space="preserve">have to </w:t>
      </w:r>
      <w:r w:rsidRPr="00154ED4" w:rsidR="00633E06">
        <w:t>follow that up in writing</w:t>
      </w:r>
      <w:r w:rsidRPr="00154ED4" w:rsidR="00C66C3B">
        <w:t>.</w:t>
      </w:r>
      <w:r w:rsidRPr="00154ED4" w:rsidR="00F7075A">
        <w:t xml:space="preserve"> </w:t>
      </w:r>
    </w:p>
    <w:p w:rsidR="00633E06" w:rsidRPr="00154ED4" w:rsidP="00633E06">
      <w:pPr>
        <w:pStyle w:val="QuestionCont"/>
      </w:pPr>
      <w:r w:rsidRPr="00154ED4">
        <w:rPr>
          <w:b/>
          <w:i/>
        </w:rPr>
        <w:t>Vicky Ford</w:t>
      </w:r>
      <w:r w:rsidRPr="00154ED4">
        <w:rPr>
          <w:b/>
          <w:i/>
        </w:rPr>
        <w:t>:</w:t>
      </w:r>
      <w:r w:rsidRPr="00154ED4">
        <w:rPr>
          <w:b/>
        </w:rPr>
        <w:t xml:space="preserve"> </w:t>
      </w:r>
      <w:r w:rsidRPr="00154ED4">
        <w:t>Yes, I will</w:t>
      </w:r>
      <w:r w:rsidRPr="00154ED4" w:rsidR="00CF0224">
        <w:t>, because it</w:t>
      </w:r>
      <w:r w:rsidRPr="00154ED4">
        <w:t xml:space="preserve"> has </w:t>
      </w:r>
      <w:r w:rsidRPr="00154ED4" w:rsidR="00CF0224">
        <w:t xml:space="preserve">been </w:t>
      </w:r>
      <w:r w:rsidRPr="00154ED4">
        <w:t>primarily within Minister Gibb</w:t>
      </w:r>
      <w:r w:rsidRPr="00154ED4">
        <w:rPr>
          <w:rFonts w:cs="Times New Roman"/>
        </w:rPr>
        <w:t>’s brief, but I can get you that.</w:t>
      </w:r>
    </w:p>
    <w:p w:rsidR="00020A22" w:rsidRPr="00154ED4" w:rsidP="00CF0224">
      <w:pPr>
        <w:pStyle w:val="Question"/>
      </w:pPr>
      <w:r w:rsidRPr="00154ED4">
        <w:rPr>
          <w:b/>
        </w:rPr>
        <w:t>Elliot Colburn:</w:t>
      </w:r>
      <w:r w:rsidRPr="00154ED4" w:rsidR="00FC1767">
        <w:t xml:space="preserve"> </w:t>
      </w:r>
      <w:r w:rsidRPr="00154ED4" w:rsidR="00633E06">
        <w:t>To finish up my set of questions, we have heard from witnesses that the pandemic was set against a background of what they considered already to be a crisis—that was the word used—within SEND provision</w:t>
      </w:r>
      <w:r w:rsidRPr="00154ED4" w:rsidR="00C66C3B">
        <w:t>.</w:t>
      </w:r>
      <w:r w:rsidRPr="00154ED4" w:rsidR="00F7075A">
        <w:t xml:space="preserve"> </w:t>
      </w:r>
      <w:r w:rsidRPr="00154ED4" w:rsidR="00633E06">
        <w:t>Again to draw on an example from my own borough, the London Borough of Sutton, there is a group there that was set up by parents called Sutton EHCP Crisis</w:t>
      </w:r>
      <w:r w:rsidRPr="00154ED4" w:rsidR="00633E06">
        <w:rPr>
          <w:rFonts w:cs="Times New Roman"/>
        </w:rPr>
        <w:t xml:space="preserve">, </w:t>
      </w:r>
      <w:r w:rsidRPr="00154ED4" w:rsidR="00CF0224">
        <w:rPr>
          <w:rFonts w:cs="Times New Roman"/>
        </w:rPr>
        <w:t>which has</w:t>
      </w:r>
      <w:r w:rsidRPr="00154ED4" w:rsidR="00633E06">
        <w:rPr>
          <w:rFonts w:cs="Times New Roman"/>
        </w:rPr>
        <w:t xml:space="preserve"> strongly </w:t>
      </w:r>
      <w:r w:rsidRPr="00154ED4" w:rsidR="00D87CE7">
        <w:rPr>
          <w:rFonts w:cs="Times New Roman"/>
        </w:rPr>
        <w:t>condemned</w:t>
      </w:r>
      <w:r w:rsidRPr="00154ED4" w:rsidR="00633E06">
        <w:rPr>
          <w:rFonts w:cs="Times New Roman"/>
        </w:rPr>
        <w:t xml:space="preserve"> the way the council has been performing</w:t>
      </w:r>
      <w:r w:rsidRPr="00154ED4" w:rsidR="00C66C3B">
        <w:rPr>
          <w:rFonts w:cs="Times New Roman"/>
        </w:rPr>
        <w:t>.</w:t>
      </w:r>
      <w:r w:rsidRPr="00154ED4" w:rsidR="00F7075A">
        <w:rPr>
          <w:rFonts w:cs="Times New Roman"/>
        </w:rPr>
        <w:t xml:space="preserve"> </w:t>
      </w:r>
      <w:r w:rsidRPr="00154ED4">
        <w:t xml:space="preserve">In terms of the SEND review, </w:t>
      </w:r>
      <w:r w:rsidRPr="00154ED4" w:rsidR="006114E9">
        <w:t>Covid</w:t>
      </w:r>
      <w:r w:rsidRPr="00154ED4" w:rsidR="00633E06">
        <w:t xml:space="preserve"> </w:t>
      </w:r>
      <w:r w:rsidRPr="00154ED4">
        <w:t xml:space="preserve">has </w:t>
      </w:r>
      <w:r w:rsidRPr="00154ED4" w:rsidR="00633E06">
        <w:t xml:space="preserve">obviously </w:t>
      </w:r>
      <w:r w:rsidRPr="00154ED4">
        <w:t xml:space="preserve">put a </w:t>
      </w:r>
      <w:r w:rsidRPr="00154ED4" w:rsidR="00633E06">
        <w:t xml:space="preserve">delay on a lot, but when can we start to expect to see some results </w:t>
      </w:r>
      <w:r w:rsidRPr="00154ED4">
        <w:t>from that review?</w:t>
      </w:r>
    </w:p>
    <w:p w:rsidR="00D87CE7" w:rsidRPr="00154ED4" w:rsidP="00020A22">
      <w:pPr>
        <w:pStyle w:val="Answer"/>
      </w:pPr>
      <w:r w:rsidRPr="00154ED4">
        <w:rPr>
          <w:b/>
          <w:i/>
        </w:rPr>
        <w:t>Vicky Ford:</w:t>
      </w:r>
      <w:r w:rsidRPr="00154ED4" w:rsidR="00020A22">
        <w:rPr>
          <w:b/>
        </w:rPr>
        <w:t xml:space="preserve"> </w:t>
      </w:r>
      <w:r w:rsidRPr="00154ED4" w:rsidR="00020A22">
        <w:t xml:space="preserve">First of all, the SEND review </w:t>
      </w:r>
      <w:r w:rsidRPr="00154ED4">
        <w:t>remains a completely top priority</w:t>
      </w:r>
      <w:r w:rsidRPr="00154ED4" w:rsidR="00C66C3B">
        <w:t>.</w:t>
      </w:r>
      <w:r w:rsidRPr="00154ED4" w:rsidR="00F7075A">
        <w:t xml:space="preserve"> </w:t>
      </w:r>
      <w:r w:rsidRPr="00154ED4">
        <w:t>E</w:t>
      </w:r>
      <w:r w:rsidRPr="00154ED4" w:rsidR="00020A22">
        <w:t xml:space="preserve">ven though we are doing </w:t>
      </w:r>
      <w:r w:rsidRPr="00154ED4">
        <w:t>the SEND review, that does not mean we are not doing other things</w:t>
      </w:r>
      <w:r w:rsidRPr="00154ED4" w:rsidR="00C66C3B">
        <w:t>.</w:t>
      </w:r>
      <w:r w:rsidRPr="00154ED4" w:rsidR="00F7075A">
        <w:t xml:space="preserve"> </w:t>
      </w:r>
      <w:r w:rsidRPr="00154ED4">
        <w:t>We have put a</w:t>
      </w:r>
      <w:r w:rsidRPr="00154ED4" w:rsidR="00020A22">
        <w:t xml:space="preserve"> massive investment </w:t>
      </w:r>
      <w:r w:rsidRPr="00154ED4">
        <w:t>into the high</w:t>
      </w:r>
      <w:r w:rsidRPr="00154ED4">
        <w:noBreakHyphen/>
        <w:t>needs budget this year</w:t>
      </w:r>
      <w:r w:rsidRPr="00154ED4" w:rsidR="00C66C3B">
        <w:t>.</w:t>
      </w:r>
      <w:r w:rsidRPr="00154ED4" w:rsidR="00F7075A">
        <w:t xml:space="preserve"> </w:t>
      </w:r>
      <w:r w:rsidRPr="00154ED4">
        <w:t>As I said, last year</w:t>
      </w:r>
      <w:r w:rsidRPr="00154ED4" w:rsidR="00020A22">
        <w:t xml:space="preserve"> we increased it by </w:t>
      </w:r>
      <w:r w:rsidRPr="00154ED4">
        <w:t>£</w:t>
      </w:r>
      <w:r w:rsidRPr="00154ED4" w:rsidR="00020A22">
        <w:t>780</w:t>
      </w:r>
      <w:r w:rsidRPr="00154ED4">
        <w:t xml:space="preserve"> million; </w:t>
      </w:r>
      <w:r w:rsidRPr="00154ED4" w:rsidR="00020A22">
        <w:t xml:space="preserve">this year </w:t>
      </w:r>
      <w:r w:rsidRPr="00154ED4">
        <w:t xml:space="preserve">we are increasing it </w:t>
      </w:r>
      <w:r w:rsidRPr="00154ED4" w:rsidR="00020A22">
        <w:t xml:space="preserve">by </w:t>
      </w:r>
      <w:r w:rsidRPr="00154ED4">
        <w:t>£</w:t>
      </w:r>
      <w:r w:rsidRPr="00154ED4" w:rsidR="00020A22">
        <w:t>730</w:t>
      </w:r>
      <w:r w:rsidRPr="00154ED4">
        <w:t xml:space="preserve"> million</w:t>
      </w:r>
      <w:r w:rsidRPr="00154ED4" w:rsidR="00C66C3B">
        <w:t>.</w:t>
      </w:r>
      <w:r w:rsidRPr="00154ED4" w:rsidR="00F7075A">
        <w:t xml:space="preserve"> </w:t>
      </w:r>
      <w:r w:rsidRPr="00154ED4">
        <w:t>That takes the whol</w:t>
      </w:r>
      <w:r w:rsidRPr="00154ED4" w:rsidR="00020A22">
        <w:t>e</w:t>
      </w:r>
      <w:r w:rsidRPr="00154ED4">
        <w:t xml:space="preserve"> </w:t>
      </w:r>
      <w:r w:rsidRPr="00154ED4" w:rsidR="00020A22">
        <w:t xml:space="preserve">budget to </w:t>
      </w:r>
      <w:r w:rsidRPr="00154ED4">
        <w:t>over £7 billion, so it is a 10% increase that is going on</w:t>
      </w:r>
      <w:r w:rsidRPr="00154ED4" w:rsidR="00C66C3B">
        <w:t>.</w:t>
      </w:r>
      <w:r w:rsidRPr="00154ED4" w:rsidR="00F7075A">
        <w:t xml:space="preserve"> </w:t>
      </w:r>
      <w:r w:rsidRPr="00154ED4">
        <w:t xml:space="preserve">That is a </w:t>
      </w:r>
      <w:r w:rsidRPr="00154ED4" w:rsidR="00020A22">
        <w:t>v</w:t>
      </w:r>
      <w:r w:rsidRPr="00154ED4">
        <w:t>ery significant increase that is going on in that</w:t>
      </w:r>
      <w:r w:rsidRPr="00154ED4" w:rsidR="00020A22">
        <w:t xml:space="preserve"> budget of funding.</w:t>
      </w:r>
    </w:p>
    <w:p w:rsidR="00C62020" w:rsidRPr="00154ED4" w:rsidP="00020A22">
      <w:pPr>
        <w:pStyle w:val="Answer"/>
      </w:pPr>
      <w:r w:rsidRPr="00154ED4">
        <w:t xml:space="preserve">We </w:t>
      </w:r>
      <w:r w:rsidRPr="00154ED4" w:rsidR="00020A22">
        <w:t xml:space="preserve">have seen </w:t>
      </w:r>
      <w:r w:rsidRPr="00154ED4">
        <w:t xml:space="preserve">for </w:t>
      </w:r>
      <w:r w:rsidRPr="00154ED4" w:rsidR="00020A22">
        <w:t xml:space="preserve">the past few years more children with </w:t>
      </w:r>
      <w:r w:rsidRPr="00154ED4">
        <w:t>EHC plans for different reasons</w:t>
      </w:r>
      <w:r w:rsidRPr="00154ED4" w:rsidR="00C66C3B">
        <w:t>.</w:t>
      </w:r>
      <w:r w:rsidRPr="00154ED4" w:rsidR="00F7075A">
        <w:t xml:space="preserve"> </w:t>
      </w:r>
      <w:r w:rsidRPr="00154ED4">
        <w:t xml:space="preserve">Last year, for example, </w:t>
      </w:r>
      <w:r w:rsidRPr="00154ED4" w:rsidR="00020A22">
        <w:t>there was a 3.1</w:t>
      </w:r>
      <w:r w:rsidRPr="00154ED4">
        <w:t>% rise</w:t>
      </w:r>
      <w:r w:rsidRPr="00154ED4" w:rsidR="00C66C3B">
        <w:t>.</w:t>
      </w:r>
      <w:r w:rsidRPr="00154ED4" w:rsidR="00F7075A">
        <w:t xml:space="preserve"> </w:t>
      </w:r>
      <w:r w:rsidRPr="00154ED4">
        <w:t>A</w:t>
      </w:r>
      <w:r w:rsidRPr="00154ED4" w:rsidR="00020A22">
        <w:t xml:space="preserve">bout 12% of pupils have </w:t>
      </w:r>
      <w:r w:rsidRPr="00154ED4">
        <w:t>SEND</w:t>
      </w:r>
      <w:r w:rsidRPr="00154ED4" w:rsidR="00020A22">
        <w:t xml:space="preserve"> su</w:t>
      </w:r>
      <w:r w:rsidRPr="00154ED4">
        <w:t>p</w:t>
      </w:r>
      <w:r w:rsidRPr="00154ED4" w:rsidR="00020A22">
        <w:t xml:space="preserve">port </w:t>
      </w:r>
      <w:r w:rsidRPr="00154ED4" w:rsidR="00FD4D1E">
        <w:t xml:space="preserve">but </w:t>
      </w:r>
      <w:r w:rsidRPr="00154ED4">
        <w:t xml:space="preserve">do not </w:t>
      </w:r>
      <w:r w:rsidRPr="00154ED4" w:rsidR="00020A22">
        <w:t xml:space="preserve">have an EHC </w:t>
      </w:r>
      <w:r w:rsidRPr="00154ED4">
        <w:t>plan</w:t>
      </w:r>
      <w:r w:rsidRPr="00154ED4" w:rsidR="00C66C3B">
        <w:t>.</w:t>
      </w:r>
      <w:r w:rsidRPr="00154ED4" w:rsidR="00F7075A">
        <w:t xml:space="preserve"> </w:t>
      </w:r>
      <w:r w:rsidRPr="00154ED4">
        <w:t>In terms of SEND support without an E</w:t>
      </w:r>
      <w:r w:rsidRPr="00154ED4" w:rsidR="00020A22">
        <w:t>H</w:t>
      </w:r>
      <w:r w:rsidRPr="00154ED4">
        <w:t>C</w:t>
      </w:r>
      <w:r w:rsidRPr="00154ED4" w:rsidR="00020A22">
        <w:t xml:space="preserve"> plan</w:t>
      </w:r>
      <w:r w:rsidRPr="00154ED4">
        <w:t>, o</w:t>
      </w:r>
      <w:r w:rsidRPr="00154ED4" w:rsidR="00020A22">
        <w:t xml:space="preserve">bviously the very </w:t>
      </w:r>
      <w:r w:rsidRPr="00154ED4">
        <w:t>significant increase in funding that is going into the mainstream school bu</w:t>
      </w:r>
      <w:r w:rsidRPr="00154ED4" w:rsidR="00020A22">
        <w:t>dget is a huge benefit there as well</w:t>
      </w:r>
      <w:r w:rsidRPr="00154ED4" w:rsidR="00C66C3B">
        <w:t>.</w:t>
      </w:r>
      <w:r w:rsidRPr="00154ED4" w:rsidR="00F7075A">
        <w:t xml:space="preserve"> </w:t>
      </w:r>
      <w:r w:rsidRPr="00154ED4">
        <w:t>That is</w:t>
      </w:r>
      <w:r w:rsidRPr="00154ED4" w:rsidR="00020A22">
        <w:t xml:space="preserve"> the </w:t>
      </w:r>
      <w:r w:rsidRPr="00154ED4">
        <w:t>£</w:t>
      </w:r>
      <w:r w:rsidRPr="00154ED4" w:rsidR="00020A22">
        <w:t>14.4</w:t>
      </w:r>
      <w:r w:rsidRPr="00154ED4" w:rsidR="00FD4D1E">
        <w:t xml:space="preserve"> </w:t>
      </w:r>
      <w:r w:rsidRPr="00154ED4" w:rsidR="00020A22">
        <w:t xml:space="preserve">billion going into </w:t>
      </w:r>
      <w:r w:rsidRPr="00154ED4">
        <w:t>increasing the mainstream school budget over the next three years</w:t>
      </w:r>
      <w:r w:rsidRPr="00154ED4" w:rsidR="00C66C3B">
        <w:t>.</w:t>
      </w:r>
      <w:r w:rsidRPr="00154ED4" w:rsidR="00F7075A">
        <w:t xml:space="preserve"> </w:t>
      </w:r>
      <w:r w:rsidRPr="00154ED4">
        <w:t>That is a big support.</w:t>
      </w:r>
    </w:p>
    <w:p w:rsidR="00020A22" w:rsidRPr="00154ED4" w:rsidP="00020A22">
      <w:pPr>
        <w:pStyle w:val="Answer"/>
      </w:pPr>
      <w:r w:rsidRPr="00154ED4">
        <w:t>I</w:t>
      </w:r>
      <w:r w:rsidRPr="00154ED4">
        <w:t xml:space="preserve">n terms of the SEND review, </w:t>
      </w:r>
      <w:r w:rsidRPr="00154ED4">
        <w:t>the work has</w:t>
      </w:r>
      <w:r w:rsidRPr="00154ED4">
        <w:t xml:space="preserve"> been continuing</w:t>
      </w:r>
      <w:r w:rsidRPr="00154ED4" w:rsidR="00C66C3B">
        <w:t>.</w:t>
      </w:r>
      <w:r w:rsidRPr="00154ED4" w:rsidR="00F7075A">
        <w:t xml:space="preserve"> </w:t>
      </w:r>
      <w:r w:rsidRPr="00154ED4">
        <w:t>T</w:t>
      </w:r>
      <w:r w:rsidRPr="00154ED4">
        <w:t>he pandemic has</w:t>
      </w:r>
      <w:r w:rsidRPr="00154ED4">
        <w:t xml:space="preserve"> made a very </w:t>
      </w:r>
      <w:r w:rsidRPr="00154ED4">
        <w:t>significant change to the way that public services are being delivered</w:t>
      </w:r>
      <w:r w:rsidRPr="00154ED4" w:rsidR="00C66C3B">
        <w:t>.</w:t>
      </w:r>
      <w:r w:rsidRPr="00154ED4" w:rsidR="00F7075A">
        <w:t xml:space="preserve"> </w:t>
      </w:r>
      <w:r w:rsidRPr="00154ED4">
        <w:t xml:space="preserve">I do want to </w:t>
      </w:r>
      <w:r w:rsidRPr="00154ED4">
        <w:t xml:space="preserve">publish the review later on this year, and we will continue to be working with children, young people, families, experts and colleagues across </w:t>
      </w:r>
      <w:r w:rsidRPr="00154ED4" w:rsidR="00FD4D1E">
        <w:t>D</w:t>
      </w:r>
      <w:r w:rsidRPr="00154ED4">
        <w:t xml:space="preserve">epartments, </w:t>
      </w:r>
      <w:r w:rsidRPr="00154ED4">
        <w:t xml:space="preserve">especially in </w:t>
      </w:r>
      <w:r w:rsidRPr="00154ED4">
        <w:t xml:space="preserve">the Department of Health, </w:t>
      </w:r>
      <w:r w:rsidRPr="00154ED4">
        <w:t>on the elements of tha</w:t>
      </w:r>
      <w:r w:rsidRPr="00154ED4">
        <w:t>t</w:t>
      </w:r>
      <w:r w:rsidRPr="00154ED4" w:rsidR="00C66C3B">
        <w:t>.</w:t>
      </w:r>
      <w:r w:rsidRPr="00154ED4" w:rsidR="00F7075A">
        <w:t xml:space="preserve"> </w:t>
      </w:r>
      <w:r w:rsidRPr="00154ED4">
        <w:t>T</w:t>
      </w:r>
      <w:r w:rsidRPr="00154ED4">
        <w:t xml:space="preserve">he absolute common goal </w:t>
      </w:r>
      <w:r w:rsidRPr="00154ED4">
        <w:t xml:space="preserve">is to improve the SEND system for all children with special educational needs, not </w:t>
      </w:r>
      <w:r w:rsidRPr="00154ED4">
        <w:t xml:space="preserve">just those who need EHC plans </w:t>
      </w:r>
      <w:r w:rsidRPr="00154ED4">
        <w:t>but for all children with special educational needs</w:t>
      </w:r>
      <w:r w:rsidRPr="00154ED4" w:rsidR="00C66C3B">
        <w:t>.</w:t>
      </w:r>
      <w:r w:rsidRPr="00154ED4" w:rsidR="00F7075A">
        <w:t xml:space="preserve"> </w:t>
      </w:r>
      <w:r w:rsidRPr="00154ED4">
        <w:t xml:space="preserve">That </w:t>
      </w:r>
      <w:r w:rsidRPr="00154ED4">
        <w:t xml:space="preserve">is crucial to levelling up </w:t>
      </w:r>
      <w:r w:rsidRPr="00154ED4">
        <w:t xml:space="preserve">and closing that attainment gap, </w:t>
      </w:r>
      <w:r w:rsidRPr="00154ED4">
        <w:t>which is again a top priority of the Government.</w:t>
      </w:r>
    </w:p>
    <w:p w:rsidR="00020A22" w:rsidRPr="00154ED4" w:rsidP="00020A22">
      <w:pPr>
        <w:pStyle w:val="Question"/>
        <w:numPr>
          <w:ilvl w:val="0"/>
          <w:numId w:val="9"/>
        </w:numPr>
      </w:pPr>
      <w:r w:rsidRPr="00154ED4">
        <w:rPr>
          <w:b/>
        </w:rPr>
        <w:t>Elliot Colburn:</w:t>
      </w:r>
      <w:r w:rsidRPr="00154ED4">
        <w:t xml:space="preserve"> </w:t>
      </w:r>
      <w:r w:rsidRPr="00154ED4" w:rsidR="00C62020">
        <w:t>I am very pleased to hear that it is</w:t>
      </w:r>
      <w:r w:rsidRPr="00154ED4" w:rsidR="00FD4D1E">
        <w:t xml:space="preserve"> still</w:t>
      </w:r>
      <w:r w:rsidRPr="00154ED4" w:rsidR="00C62020">
        <w:t xml:space="preserve"> a top priority</w:t>
      </w:r>
      <w:r w:rsidRPr="00154ED4" w:rsidR="00C66C3B">
        <w:t>.</w:t>
      </w:r>
      <w:r w:rsidRPr="00154ED4" w:rsidR="00F7075A">
        <w:t xml:space="preserve"> </w:t>
      </w:r>
      <w:r w:rsidRPr="00154ED4" w:rsidR="00C62020">
        <w:t>I am pleased to hear that you are aiming for later this year</w:t>
      </w:r>
      <w:r w:rsidRPr="00154ED4" w:rsidR="00C66C3B">
        <w:t>.</w:t>
      </w:r>
      <w:r w:rsidRPr="00154ED4" w:rsidR="00F7075A">
        <w:t xml:space="preserve"> </w:t>
      </w:r>
      <w:r w:rsidRPr="00154ED4" w:rsidR="00C62020">
        <w:t>Is there any chance of narrowing that down</w:t>
      </w:r>
      <w:r w:rsidRPr="00154ED4" w:rsidR="00FD4D1E">
        <w:t xml:space="preserve"> any</w:t>
      </w:r>
      <w:r w:rsidRPr="00154ED4" w:rsidR="00C62020">
        <w:t xml:space="preserve"> further</w:t>
      </w:r>
      <w:r w:rsidRPr="00154ED4" w:rsidR="00C66C3B">
        <w:t>?</w:t>
      </w:r>
      <w:r w:rsidRPr="00154ED4" w:rsidR="00F7075A">
        <w:t xml:space="preserve"> </w:t>
      </w:r>
      <w:r w:rsidRPr="00154ED4" w:rsidR="00C62020">
        <w:t>A</w:t>
      </w:r>
      <w:r w:rsidRPr="00154ED4">
        <w:t>re w</w:t>
      </w:r>
      <w:r w:rsidRPr="00154ED4" w:rsidR="00C62020">
        <w:t>e talking the next month or so</w:t>
      </w:r>
      <w:r w:rsidRPr="00154ED4" w:rsidR="00FD4D1E">
        <w:t>,</w:t>
      </w:r>
      <w:r w:rsidRPr="00154ED4" w:rsidR="00C62020">
        <w:t xml:space="preserve"> </w:t>
      </w:r>
      <w:r w:rsidRPr="00154ED4" w:rsidR="00C62020">
        <w:t>or closer to Christmas?</w:t>
      </w:r>
    </w:p>
    <w:p w:rsidR="00020A22" w:rsidRPr="00154ED4" w:rsidP="00020A22">
      <w:pPr>
        <w:pStyle w:val="Answer"/>
      </w:pPr>
      <w:r w:rsidRPr="00154ED4">
        <w:rPr>
          <w:b/>
          <w:i/>
        </w:rPr>
        <w:t>Vicky Ford:</w:t>
      </w:r>
      <w:r w:rsidRPr="00154ED4">
        <w:rPr>
          <w:b/>
        </w:rPr>
        <w:t xml:space="preserve"> </w:t>
      </w:r>
      <w:r w:rsidRPr="00154ED4" w:rsidR="00C62020">
        <w:t xml:space="preserve">It is really important to recognise that everyone </w:t>
      </w:r>
      <w:r w:rsidRPr="00154ED4">
        <w:t xml:space="preserve">at the Department </w:t>
      </w:r>
      <w:r w:rsidRPr="00154ED4" w:rsidR="00C62020">
        <w:t xml:space="preserve">for </w:t>
      </w:r>
      <w:r w:rsidRPr="00154ED4">
        <w:t>Education has been working flat</w:t>
      </w:r>
      <w:r w:rsidRPr="00154ED4" w:rsidR="00C62020">
        <w:t xml:space="preserve"> </w:t>
      </w:r>
      <w:r w:rsidRPr="00154ED4">
        <w:t xml:space="preserve">out </w:t>
      </w:r>
      <w:r w:rsidRPr="00154ED4" w:rsidR="00C62020">
        <w:t>on caring for vulnerable children in the pandemic, c</w:t>
      </w:r>
      <w:r w:rsidRPr="00154ED4">
        <w:t xml:space="preserve">ommunicating extraordinarily </w:t>
      </w:r>
      <w:r w:rsidRPr="00154ED4" w:rsidR="00C62020">
        <w:t>closely with those on the front</w:t>
      </w:r>
      <w:r w:rsidRPr="00154ED4">
        <w:t xml:space="preserve">line, their parents </w:t>
      </w:r>
      <w:r w:rsidRPr="00154ED4" w:rsidR="00C62020">
        <w:t xml:space="preserve">and </w:t>
      </w:r>
      <w:r w:rsidRPr="00154ED4">
        <w:t xml:space="preserve">their families </w:t>
      </w:r>
      <w:r w:rsidRPr="00154ED4" w:rsidR="00C62020">
        <w:t>as much as possible in exceptional circumstances</w:t>
      </w:r>
      <w:r w:rsidRPr="00154ED4" w:rsidR="00C66C3B">
        <w:t>.</w:t>
      </w:r>
      <w:r w:rsidRPr="00154ED4" w:rsidR="00F7075A">
        <w:t xml:space="preserve"> </w:t>
      </w:r>
      <w:r w:rsidRPr="00154ED4" w:rsidR="00C62020">
        <w:t xml:space="preserve">I want to get this out </w:t>
      </w:r>
      <w:r w:rsidRPr="00154ED4">
        <w:t>soon, b</w:t>
      </w:r>
      <w:r w:rsidRPr="00154ED4" w:rsidR="00C62020">
        <w:t>ut I want to get it out well</w:t>
      </w:r>
      <w:r w:rsidRPr="00154ED4" w:rsidR="00C66C3B">
        <w:t>.</w:t>
      </w:r>
      <w:r w:rsidRPr="00154ED4" w:rsidR="00F7075A">
        <w:t xml:space="preserve"> </w:t>
      </w:r>
      <w:r w:rsidRPr="00154ED4" w:rsidR="00C62020">
        <w:t xml:space="preserve">That </w:t>
      </w:r>
      <w:r w:rsidRPr="00154ED4">
        <w:t xml:space="preserve">means I want to make sure that </w:t>
      </w:r>
      <w:r w:rsidRPr="00154ED4" w:rsidR="00C62020">
        <w:t xml:space="preserve">the engagement will continue, </w:t>
      </w:r>
      <w:r w:rsidRPr="00154ED4">
        <w:t>as we look at a wide array of really complex issu</w:t>
      </w:r>
      <w:r w:rsidRPr="00154ED4" w:rsidR="00C62020">
        <w:t>e</w:t>
      </w:r>
      <w:r w:rsidRPr="00154ED4">
        <w:t>s</w:t>
      </w:r>
      <w:r w:rsidRPr="00154ED4" w:rsidR="00C66C3B">
        <w:t>.</w:t>
      </w:r>
      <w:r w:rsidRPr="00154ED4" w:rsidR="00F7075A">
        <w:t xml:space="preserve"> </w:t>
      </w:r>
      <w:r w:rsidRPr="00154ED4" w:rsidR="00C62020">
        <w:t xml:space="preserve">Every single child with special educational needs </w:t>
      </w:r>
      <w:r w:rsidRPr="00154ED4">
        <w:t>has different ne</w:t>
      </w:r>
      <w:r w:rsidRPr="00154ED4">
        <w:t>e</w:t>
      </w:r>
      <w:r w:rsidRPr="00154ED4" w:rsidR="00C62020">
        <w:t>ds</w:t>
      </w:r>
      <w:r w:rsidRPr="00154ED4" w:rsidR="00FD4D1E">
        <w:t>,</w:t>
      </w:r>
      <w:r w:rsidRPr="00154ED4" w:rsidR="00C62020">
        <w:t xml:space="preserve"> by definition, and we need to get this righ</w:t>
      </w:r>
      <w:r w:rsidRPr="00154ED4">
        <w:t>t</w:t>
      </w:r>
      <w:r w:rsidRPr="00154ED4" w:rsidR="00C62020">
        <w:t xml:space="preserve"> </w:t>
      </w:r>
      <w:r w:rsidRPr="00154ED4">
        <w:t>for them</w:t>
      </w:r>
      <w:r w:rsidRPr="00154ED4" w:rsidR="00C66C3B">
        <w:t>.</w:t>
      </w:r>
      <w:r w:rsidRPr="00154ED4" w:rsidR="00F7075A">
        <w:t xml:space="preserve"> </w:t>
      </w:r>
      <w:r w:rsidRPr="00154ED4">
        <w:t xml:space="preserve">Fundamentally, </w:t>
      </w:r>
      <w:r w:rsidRPr="00154ED4" w:rsidR="00C62020">
        <w:t xml:space="preserve">the aim here is </w:t>
      </w:r>
      <w:r w:rsidRPr="00154ED4">
        <w:t>to make sure they get t</w:t>
      </w:r>
      <w:r w:rsidRPr="00154ED4" w:rsidR="00C62020">
        <w:t>he same opportunities as others</w:t>
      </w:r>
      <w:r w:rsidRPr="00154ED4" w:rsidR="00C66C3B">
        <w:t>.</w:t>
      </w:r>
      <w:r w:rsidRPr="00154ED4" w:rsidR="00F7075A">
        <w:t xml:space="preserve"> </w:t>
      </w:r>
      <w:r w:rsidRPr="00154ED4" w:rsidR="00C62020">
        <w:t xml:space="preserve">This is about the opportunity to have an independent life </w:t>
      </w:r>
      <w:r w:rsidRPr="00154ED4">
        <w:t>as w</w:t>
      </w:r>
      <w:r w:rsidRPr="00154ED4" w:rsidR="00C62020">
        <w:t xml:space="preserve">ell, </w:t>
      </w:r>
      <w:r w:rsidRPr="00154ED4">
        <w:t>which is why</w:t>
      </w:r>
      <w:r w:rsidRPr="00154ED4" w:rsidR="00C62020">
        <w:t xml:space="preserve"> working with the Department for Work and Pensions on supported internship has been a</w:t>
      </w:r>
      <w:r w:rsidRPr="00154ED4">
        <w:t xml:space="preserve"> key priority on the education side</w:t>
      </w:r>
      <w:r w:rsidRPr="00154ED4" w:rsidR="00C66C3B">
        <w:t>.</w:t>
      </w:r>
      <w:r w:rsidRPr="00154ED4" w:rsidR="00F7075A">
        <w:t xml:space="preserve"> </w:t>
      </w:r>
      <w:r w:rsidRPr="00154ED4" w:rsidR="00C62020">
        <w:t>We are continually workin</w:t>
      </w:r>
      <w:r w:rsidRPr="00154ED4">
        <w:t>g</w:t>
      </w:r>
      <w:r w:rsidRPr="00154ED4" w:rsidR="00C62020">
        <w:t xml:space="preserve"> </w:t>
      </w:r>
      <w:r w:rsidRPr="00154ED4">
        <w:t xml:space="preserve">on </w:t>
      </w:r>
      <w:r w:rsidRPr="00154ED4" w:rsidR="00C62020">
        <w:t xml:space="preserve">improvements in opportunities and </w:t>
      </w:r>
      <w:r w:rsidRPr="00154ED4">
        <w:t>life chances for those young people.</w:t>
      </w:r>
    </w:p>
    <w:p w:rsidR="00020A22" w:rsidRPr="00154ED4" w:rsidP="00020A22">
      <w:pPr>
        <w:pStyle w:val="Question"/>
        <w:numPr>
          <w:ilvl w:val="0"/>
          <w:numId w:val="9"/>
        </w:numPr>
      </w:pPr>
      <w:r w:rsidRPr="00154ED4">
        <w:rPr>
          <w:b/>
        </w:rPr>
        <w:t>Elliot Colburn:</w:t>
      </w:r>
      <w:r w:rsidRPr="00154ED4">
        <w:t xml:space="preserve"> </w:t>
      </w:r>
      <w:r w:rsidRPr="00154ED4" w:rsidR="00C62020">
        <w:t>Whilst we are awaiting the result of that review, we will also be seeing the result from the Education Committee’s</w:t>
      </w:r>
      <w:r w:rsidRPr="00154ED4">
        <w:t xml:space="preserve"> </w:t>
      </w:r>
      <w:r w:rsidRPr="00154ED4" w:rsidR="00C62020">
        <w:t>report from October last year as well</w:t>
      </w:r>
      <w:r w:rsidRPr="00154ED4" w:rsidR="00C66C3B">
        <w:t>.</w:t>
      </w:r>
      <w:r w:rsidRPr="00154ED4" w:rsidR="00F7075A">
        <w:t xml:space="preserve"> </w:t>
      </w:r>
      <w:r w:rsidRPr="00154ED4">
        <w:t xml:space="preserve">I believe </w:t>
      </w:r>
      <w:r w:rsidRPr="00154ED4" w:rsidR="00C62020">
        <w:t xml:space="preserve">they are </w:t>
      </w:r>
      <w:r w:rsidRPr="00154ED4">
        <w:t xml:space="preserve">still </w:t>
      </w:r>
      <w:r w:rsidRPr="00154ED4" w:rsidR="00C62020">
        <w:t>waiting for a reply to that too.</w:t>
      </w:r>
    </w:p>
    <w:p w:rsidR="00020A22" w:rsidRPr="00154ED4" w:rsidP="00020A22">
      <w:pPr>
        <w:pStyle w:val="Answer"/>
      </w:pPr>
      <w:r w:rsidRPr="00154ED4">
        <w:rPr>
          <w:b/>
          <w:i/>
        </w:rPr>
        <w:t>Vicky Ford:</w:t>
      </w:r>
      <w:r w:rsidRPr="00154ED4">
        <w:rPr>
          <w:b/>
        </w:rPr>
        <w:t xml:space="preserve"> </w:t>
      </w:r>
      <w:r w:rsidRPr="00154ED4">
        <w:t>We will be seeing response</w:t>
      </w:r>
      <w:r w:rsidRPr="00154ED4" w:rsidR="00C62020">
        <w:t>s to that</w:t>
      </w:r>
      <w:r w:rsidRPr="00154ED4" w:rsidR="00C66C3B">
        <w:t>.</w:t>
      </w:r>
      <w:r w:rsidRPr="00154ED4" w:rsidR="00F7075A">
        <w:t xml:space="preserve"> </w:t>
      </w:r>
      <w:r w:rsidRPr="00154ED4" w:rsidR="00C62020">
        <w:t>I have had regular communication with them</w:t>
      </w:r>
      <w:r w:rsidRPr="00154ED4" w:rsidR="00C66C3B">
        <w:t>.</w:t>
      </w:r>
      <w:r w:rsidRPr="00154ED4" w:rsidR="00F7075A">
        <w:t xml:space="preserve"> </w:t>
      </w:r>
      <w:r w:rsidRPr="00154ED4" w:rsidR="00C62020">
        <w:t>There is another issue here that I touched on earlier</w:t>
      </w:r>
      <w:r w:rsidRPr="00154ED4" w:rsidR="00C66C3B">
        <w:t>.</w:t>
      </w:r>
      <w:r w:rsidRPr="00154ED4" w:rsidR="00F7075A">
        <w:t xml:space="preserve"> </w:t>
      </w:r>
      <w:r w:rsidRPr="00154ED4" w:rsidR="00C62020">
        <w:t>P</w:t>
      </w:r>
      <w:r w:rsidRPr="00154ED4">
        <w:t xml:space="preserve">art of the feedback </w:t>
      </w:r>
      <w:r w:rsidRPr="00154ED4" w:rsidR="00C62020">
        <w:t xml:space="preserve">we have </w:t>
      </w:r>
      <w:r w:rsidRPr="00154ED4">
        <w:t xml:space="preserve">had from the pandemic is </w:t>
      </w:r>
      <w:r w:rsidRPr="00154ED4" w:rsidR="00C62020">
        <w:t>a slightly changing view on</w:t>
      </w:r>
      <w:r w:rsidRPr="00154ED4" w:rsidR="00FD4D1E">
        <w:t xml:space="preserve">, “What is best for my </w:t>
      </w:r>
      <w:r w:rsidRPr="00154ED4" w:rsidR="00C62020">
        <w:t>child</w:t>
      </w:r>
      <w:r w:rsidRPr="00154ED4" w:rsidR="00FD4D1E">
        <w:t>?”</w:t>
      </w:r>
      <w:r w:rsidRPr="00154ED4" w:rsidR="00F7075A">
        <w:t xml:space="preserve"> </w:t>
      </w:r>
      <w:r w:rsidRPr="00154ED4" w:rsidR="00C62020">
        <w:t>S</w:t>
      </w:r>
      <w:r w:rsidRPr="00154ED4">
        <w:t>ome families have wanted to keep</w:t>
      </w:r>
      <w:r w:rsidRPr="00154ED4" w:rsidR="00B20FE0">
        <w:t xml:space="preserve"> their children closer to</w:t>
      </w:r>
      <w:r w:rsidRPr="00154ED4" w:rsidR="00C62020">
        <w:t xml:space="preserve"> them</w:t>
      </w:r>
      <w:r w:rsidRPr="00154ED4" w:rsidR="00C66C3B">
        <w:t>.</w:t>
      </w:r>
      <w:r w:rsidRPr="00154ED4" w:rsidR="00F7075A">
        <w:t xml:space="preserve"> </w:t>
      </w:r>
      <w:r w:rsidRPr="00154ED4" w:rsidR="00C62020">
        <w:t>One of the issues you have seen over the past few years</w:t>
      </w:r>
      <w:r w:rsidRPr="00154ED4" w:rsidR="00B20FE0">
        <w:t>, for different reasons,</w:t>
      </w:r>
      <w:r w:rsidRPr="00154ED4" w:rsidR="00C62020">
        <w:t xml:space="preserve"> is more children movi</w:t>
      </w:r>
      <w:r w:rsidRPr="00154ED4">
        <w:t>n</w:t>
      </w:r>
      <w:r w:rsidRPr="00154ED4" w:rsidR="00C62020">
        <w:t>g</w:t>
      </w:r>
      <w:r w:rsidRPr="00154ED4">
        <w:t xml:space="preserve"> further away from home for their </w:t>
      </w:r>
      <w:r w:rsidRPr="00154ED4" w:rsidR="00C62020">
        <w:t xml:space="preserve">education, and the pandemic has made some of us think again </w:t>
      </w:r>
      <w:r w:rsidRPr="00154ED4">
        <w:t xml:space="preserve">about whether or not that was the best </w:t>
      </w:r>
      <w:r w:rsidRPr="00154ED4" w:rsidR="00C62020">
        <w:t>way to care for those children</w:t>
      </w:r>
      <w:r w:rsidRPr="00154ED4" w:rsidR="00C66C3B">
        <w:t>.</w:t>
      </w:r>
      <w:r w:rsidRPr="00154ED4" w:rsidR="00F7075A">
        <w:t xml:space="preserve"> </w:t>
      </w:r>
      <w:r w:rsidRPr="00154ED4" w:rsidR="00C62020">
        <w:t xml:space="preserve">We are making sure </w:t>
      </w:r>
      <w:r w:rsidRPr="00154ED4" w:rsidR="00FD4D1E">
        <w:t xml:space="preserve">that </w:t>
      </w:r>
      <w:r w:rsidRPr="00154ED4" w:rsidR="00C62020">
        <w:t xml:space="preserve">we can reflect </w:t>
      </w:r>
      <w:r w:rsidRPr="00154ED4" w:rsidR="00B20FE0">
        <w:t>that in</w:t>
      </w:r>
      <w:r w:rsidRPr="00154ED4" w:rsidR="00C62020">
        <w:t xml:space="preserve"> </w:t>
      </w:r>
      <w:r w:rsidRPr="00154ED4" w:rsidR="00B20FE0">
        <w:t>these reviews and in</w:t>
      </w:r>
      <w:r w:rsidRPr="00154ED4">
        <w:t xml:space="preserve"> </w:t>
      </w:r>
      <w:r w:rsidRPr="00154ED4" w:rsidR="00C62020">
        <w:t>the questions that we are getting.</w:t>
      </w:r>
    </w:p>
    <w:p w:rsidR="00C62020" w:rsidRPr="00154ED4" w:rsidP="00020A22">
      <w:pPr>
        <w:pStyle w:val="Answer"/>
      </w:pPr>
      <w:r w:rsidRPr="00154ED4">
        <w:rPr>
          <w:b/>
          <w:i/>
        </w:rPr>
        <w:t xml:space="preserve">Chair: </w:t>
      </w:r>
      <w:r w:rsidRPr="00154ED4">
        <w:t>I am sorry</w:t>
      </w:r>
      <w:r w:rsidRPr="00154ED4" w:rsidR="00C66C3B">
        <w:t>.</w:t>
      </w:r>
      <w:r w:rsidRPr="00154ED4" w:rsidR="00F7075A">
        <w:rPr>
          <w:bCs/>
          <w:iCs/>
        </w:rPr>
        <w:t xml:space="preserve"> </w:t>
      </w:r>
      <w:r w:rsidRPr="00154ED4">
        <w:t>I am going to have to interrupt you, Minister</w:t>
      </w:r>
      <w:r w:rsidRPr="00154ED4" w:rsidR="00C66C3B">
        <w:t>.</w:t>
      </w:r>
      <w:r w:rsidRPr="00154ED4" w:rsidR="00F7075A">
        <w:t xml:space="preserve"> </w:t>
      </w:r>
      <w:r w:rsidRPr="00154ED4">
        <w:t>Th</w:t>
      </w:r>
      <w:r w:rsidR="0098122A">
        <w:t>ere</w:t>
      </w:r>
      <w:r w:rsidRPr="00154ED4">
        <w:t xml:space="preserve"> is a Division in the House, so I will have no choice but to suspend the meeting</w:t>
      </w:r>
      <w:r w:rsidRPr="00154ED4" w:rsidR="00C66C3B">
        <w:t>.</w:t>
      </w:r>
      <w:r w:rsidRPr="00154ED4" w:rsidR="00F7075A">
        <w:t xml:space="preserve"> </w:t>
      </w:r>
      <w:r w:rsidRPr="00154ED4">
        <w:t>Ministers, you are off the hook</w:t>
      </w:r>
      <w:r w:rsidR="0098122A">
        <w:t>—i</w:t>
      </w:r>
      <w:r w:rsidRPr="00154ED4">
        <w:t>t is a 10</w:t>
      </w:r>
      <w:r w:rsidRPr="00154ED4">
        <w:noBreakHyphen/>
      </w:r>
      <w:r w:rsidR="0098122A">
        <w:t>m</w:t>
      </w:r>
      <w:r w:rsidRPr="00154ED4">
        <w:t xml:space="preserve">inute </w:t>
      </w:r>
      <w:r w:rsidR="0098122A">
        <w:t>r</w:t>
      </w:r>
      <w:r w:rsidRPr="00154ED4">
        <w:t>ule Bill; you do not have to vote</w:t>
      </w:r>
      <w:r w:rsidRPr="00154ED4" w:rsidR="00C66C3B">
        <w:t>.</w:t>
      </w:r>
    </w:p>
    <w:p w:rsidR="00B20FE0" w:rsidRPr="00154ED4" w:rsidP="00020A22">
      <w:pPr>
        <w:pStyle w:val="Answer"/>
        <w:rPr>
          <w:i/>
        </w:rPr>
      </w:pPr>
      <w:r w:rsidRPr="00154ED4">
        <w:rPr>
          <w:i/>
        </w:rPr>
        <w:t>S</w:t>
      </w:r>
      <w:r w:rsidRPr="00154ED4">
        <w:rPr>
          <w:i/>
        </w:rPr>
        <w:t>itting suspended for a Division in the House.</w:t>
      </w:r>
    </w:p>
    <w:p w:rsidR="00B20FE0" w:rsidRPr="00154ED4" w:rsidP="00020A22">
      <w:pPr>
        <w:pStyle w:val="Answer"/>
        <w:rPr>
          <w:i/>
        </w:rPr>
      </w:pPr>
      <w:r w:rsidRPr="00154ED4">
        <w:rPr>
          <w:i/>
        </w:rPr>
        <w:t>On resuming—</w:t>
      </w:r>
    </w:p>
    <w:p w:rsidR="00020A22" w:rsidRPr="00154ED4" w:rsidP="007D04EE">
      <w:pPr>
        <w:pStyle w:val="Question"/>
        <w:numPr>
          <w:ilvl w:val="0"/>
          <w:numId w:val="0"/>
        </w:numPr>
        <w:ind w:left="794"/>
      </w:pPr>
      <w:r w:rsidRPr="00154ED4">
        <w:rPr>
          <w:b/>
        </w:rPr>
        <w:t>Chair:</w:t>
      </w:r>
      <w:r w:rsidRPr="00154ED4">
        <w:t xml:space="preserve"> </w:t>
      </w:r>
      <w:r w:rsidRPr="00154ED4" w:rsidR="00B20FE0">
        <w:t xml:space="preserve">Thank you for coming back so promptly, </w:t>
      </w:r>
      <w:r w:rsidRPr="00154ED4" w:rsidR="007D04EE">
        <w:t>m</w:t>
      </w:r>
      <w:r w:rsidRPr="00154ED4" w:rsidR="00B20FE0">
        <w:t>embers</w:t>
      </w:r>
      <w:r w:rsidRPr="00154ED4" w:rsidR="00C66C3B">
        <w:t>.</w:t>
      </w:r>
      <w:r w:rsidRPr="00154ED4" w:rsidR="00F7075A">
        <w:t xml:space="preserve"> </w:t>
      </w:r>
      <w:r w:rsidRPr="00154ED4">
        <w:t>Elliot has finished his questions.</w:t>
      </w:r>
    </w:p>
    <w:p w:rsidR="001305A9" w:rsidRPr="00154ED4" w:rsidP="00020A22">
      <w:pPr>
        <w:pStyle w:val="Answer"/>
      </w:pPr>
      <w:r w:rsidRPr="00154ED4">
        <w:rPr>
          <w:b/>
          <w:i/>
        </w:rPr>
        <w:t>Vicky Ford:</w:t>
      </w:r>
      <w:r w:rsidRPr="00154ED4" w:rsidR="00020A22">
        <w:rPr>
          <w:b/>
        </w:rPr>
        <w:t xml:space="preserve"> </w:t>
      </w:r>
      <w:r w:rsidRPr="00154ED4">
        <w:t>Can I just add a couple more things?</w:t>
      </w:r>
    </w:p>
    <w:p w:rsidR="001305A9" w:rsidRPr="00154ED4" w:rsidP="00020A22">
      <w:pPr>
        <w:pStyle w:val="Answer"/>
      </w:pPr>
      <w:r w:rsidRPr="0098122A">
        <w:rPr>
          <w:b/>
          <w:iCs/>
        </w:rPr>
        <w:t>Chair:</w:t>
      </w:r>
      <w:r w:rsidRPr="00154ED4">
        <w:t xml:space="preserve"> Yes, briefly.</w:t>
      </w:r>
    </w:p>
    <w:p w:rsidR="001305A9" w:rsidRPr="00154ED4" w:rsidP="00020A22">
      <w:pPr>
        <w:pStyle w:val="Answer"/>
      </w:pPr>
      <w:r w:rsidRPr="00154ED4">
        <w:rPr>
          <w:b/>
          <w:i/>
        </w:rPr>
        <w:t>Vicky Ford:</w:t>
      </w:r>
      <w:r w:rsidRPr="00154ED4">
        <w:t xml:space="preserve"> </w:t>
      </w:r>
      <w:r w:rsidRPr="00154ED4" w:rsidR="00020A22">
        <w:t xml:space="preserve">Elliot, I have responded to the Education Select Committee </w:t>
      </w:r>
      <w:r w:rsidRPr="00154ED4" w:rsidR="00FD4D1E">
        <w:t>i</w:t>
      </w:r>
      <w:r w:rsidRPr="00154ED4" w:rsidR="00020A22">
        <w:t xml:space="preserve">nquiry </w:t>
      </w:r>
      <w:r w:rsidRPr="00154ED4">
        <w:t xml:space="preserve">and the PAC </w:t>
      </w:r>
      <w:r w:rsidRPr="00154ED4" w:rsidR="00FD4D1E">
        <w:t>i</w:t>
      </w:r>
      <w:r w:rsidRPr="00154ED4">
        <w:t>nquiry in July</w:t>
      </w:r>
      <w:r w:rsidRPr="00154ED4" w:rsidR="00C66C3B">
        <w:t>.</w:t>
      </w:r>
      <w:r w:rsidRPr="00154ED4" w:rsidR="00F7075A">
        <w:t xml:space="preserve"> </w:t>
      </w:r>
      <w:r w:rsidRPr="00154ED4">
        <w:t>I have given them the first response and promised them further information later on in the year.</w:t>
      </w:r>
    </w:p>
    <w:p w:rsidR="00020A22" w:rsidRPr="00154ED4" w:rsidP="00020A22">
      <w:pPr>
        <w:pStyle w:val="Answer"/>
      </w:pPr>
      <w:r w:rsidRPr="00154ED4">
        <w:t xml:space="preserve">I just </w:t>
      </w:r>
      <w:r w:rsidRPr="00154ED4" w:rsidR="0064723A">
        <w:t>wanted</w:t>
      </w:r>
      <w:r w:rsidRPr="00154ED4">
        <w:t xml:space="preserve"> to quickly </w:t>
      </w:r>
      <w:r w:rsidRPr="00154ED4" w:rsidR="001305A9">
        <w:t xml:space="preserve">reflect on the conversation you had about links with </w:t>
      </w:r>
      <w:r w:rsidRPr="00154ED4">
        <w:t xml:space="preserve">devolved </w:t>
      </w:r>
      <w:r w:rsidRPr="00154ED4" w:rsidR="007D04EE">
        <w:t>G</w:t>
      </w:r>
      <w:r w:rsidRPr="00154ED4">
        <w:t xml:space="preserve">overnments </w:t>
      </w:r>
      <w:r w:rsidRPr="00154ED4" w:rsidR="001305A9">
        <w:t>and communication with other Government Ministers</w:t>
      </w:r>
      <w:r w:rsidRPr="00154ED4" w:rsidR="00C66C3B">
        <w:t>.</w:t>
      </w:r>
      <w:r w:rsidRPr="00154ED4" w:rsidR="00F7075A">
        <w:t xml:space="preserve"> </w:t>
      </w:r>
      <w:r w:rsidRPr="00154ED4" w:rsidR="001305A9">
        <w:t xml:space="preserve">I have </w:t>
      </w:r>
      <w:r w:rsidRPr="00154ED4">
        <w:t xml:space="preserve">been representing children, especially vulnerable children, on a number of </w:t>
      </w:r>
      <w:r w:rsidRPr="00154ED4" w:rsidR="001305A9">
        <w:t>the cross</w:t>
      </w:r>
      <w:r w:rsidRPr="00154ED4" w:rsidR="001305A9">
        <w:noBreakHyphen/>
        <w:t xml:space="preserve">Government </w:t>
      </w:r>
      <w:r w:rsidRPr="00154ED4" w:rsidR="00793D3E">
        <w:t>ministerial groups</w:t>
      </w:r>
      <w:r w:rsidRPr="00154ED4" w:rsidR="001305A9">
        <w:t>, including on the health group</w:t>
      </w:r>
      <w:r w:rsidRPr="00154ED4" w:rsidR="001305A9">
        <w:rPr>
          <w:rFonts w:cs="Times New Roman"/>
        </w:rPr>
        <w:t xml:space="preserve">, which </w:t>
      </w:r>
      <w:r w:rsidRPr="00154ED4">
        <w:t xml:space="preserve">was chaired </w:t>
      </w:r>
      <w:r w:rsidRPr="00154ED4" w:rsidR="001305A9">
        <w:t xml:space="preserve">by </w:t>
      </w:r>
      <w:r w:rsidRPr="00154ED4">
        <w:t xml:space="preserve">the </w:t>
      </w:r>
      <w:r w:rsidRPr="00154ED4" w:rsidR="001305A9">
        <w:t>Health Secretary</w:t>
      </w:r>
      <w:r w:rsidRPr="00154ED4" w:rsidR="00C66C3B">
        <w:t>.</w:t>
      </w:r>
      <w:r w:rsidRPr="00154ED4" w:rsidR="00F7075A">
        <w:t xml:space="preserve"> </w:t>
      </w:r>
      <w:r w:rsidRPr="00154ED4" w:rsidR="007D04EE">
        <w:t>It is at that</w:t>
      </w:r>
      <w:r w:rsidRPr="00154ED4" w:rsidR="001305A9">
        <w:t xml:space="preserve"> interface </w:t>
      </w:r>
      <w:r w:rsidRPr="00154ED4" w:rsidR="007D04EE">
        <w:t>where there has been interaction be</w:t>
      </w:r>
      <w:r w:rsidRPr="00154ED4" w:rsidR="001305A9">
        <w:t xml:space="preserve">tween </w:t>
      </w:r>
      <w:r w:rsidRPr="00154ED4">
        <w:t xml:space="preserve">the devolved </w:t>
      </w:r>
      <w:r w:rsidRPr="00154ED4" w:rsidR="007D04EE">
        <w:t>M</w:t>
      </w:r>
      <w:r w:rsidRPr="00154ED4">
        <w:t xml:space="preserve">inisters and </w:t>
      </w:r>
      <w:r w:rsidRPr="00154ED4" w:rsidR="001305A9">
        <w:t xml:space="preserve">the </w:t>
      </w:r>
      <w:r w:rsidRPr="00154ED4" w:rsidR="007D04EE">
        <w:t>M</w:t>
      </w:r>
      <w:r w:rsidRPr="00154ED4" w:rsidR="001305A9">
        <w:t xml:space="preserve">inisters </w:t>
      </w:r>
      <w:r w:rsidRPr="00154ED4" w:rsidR="00793D3E">
        <w:t xml:space="preserve">for England </w:t>
      </w:r>
      <w:r w:rsidRPr="00154ED4" w:rsidR="001305A9">
        <w:t>throughout</w:t>
      </w:r>
      <w:r w:rsidRPr="00154ED4" w:rsidR="00C66C3B">
        <w:t>.</w:t>
      </w:r>
      <w:r w:rsidRPr="00154ED4" w:rsidR="00F7075A">
        <w:t xml:space="preserve"> </w:t>
      </w:r>
      <w:r w:rsidRPr="00154ED4" w:rsidR="001305A9">
        <w:t>That has happened on th</w:t>
      </w:r>
      <w:r w:rsidRPr="00154ED4" w:rsidR="007D04EE">
        <w:t>e</w:t>
      </w:r>
      <w:r w:rsidRPr="00154ED4" w:rsidR="001305A9">
        <w:t xml:space="preserve"> task force and in other places as well</w:t>
      </w:r>
      <w:r w:rsidRPr="00154ED4" w:rsidR="00C66C3B">
        <w:t>.</w:t>
      </w:r>
      <w:r w:rsidRPr="00154ED4" w:rsidR="00F7075A">
        <w:t xml:space="preserve"> </w:t>
      </w:r>
    </w:p>
    <w:p w:rsidR="00020A22" w:rsidRPr="00154ED4" w:rsidP="00020A22">
      <w:pPr>
        <w:pStyle w:val="Question"/>
        <w:numPr>
          <w:ilvl w:val="0"/>
          <w:numId w:val="9"/>
        </w:numPr>
      </w:pPr>
      <w:r w:rsidRPr="00154ED4">
        <w:rPr>
          <w:b/>
        </w:rPr>
        <w:t>Kim Johnson:</w:t>
      </w:r>
      <w:r w:rsidRPr="00154ED4">
        <w:t xml:space="preserve"> </w:t>
      </w:r>
      <w:r w:rsidRPr="00154ED4" w:rsidR="00793D3E">
        <w:t xml:space="preserve">Hello, </w:t>
      </w:r>
      <w:r w:rsidRPr="00154ED4" w:rsidR="007D04EE">
        <w:t>p</w:t>
      </w:r>
      <w:r w:rsidRPr="00154ED4" w:rsidR="00793D3E">
        <w:t>anel</w:t>
      </w:r>
      <w:r w:rsidRPr="00154ED4" w:rsidR="00C66C3B">
        <w:t>.</w:t>
      </w:r>
      <w:r w:rsidRPr="00154ED4" w:rsidR="00F7075A">
        <w:t xml:space="preserve"> </w:t>
      </w:r>
      <w:r w:rsidRPr="00154ED4" w:rsidR="00793D3E">
        <w:t>Minister Ford, I just wanted to pick up on some issues that you raised about mental health</w:t>
      </w:r>
      <w:r w:rsidRPr="00154ED4" w:rsidR="00C66C3B">
        <w:t>.</w:t>
      </w:r>
      <w:r w:rsidRPr="00154ED4" w:rsidR="00F7075A">
        <w:t xml:space="preserve"> </w:t>
      </w:r>
      <w:r w:rsidRPr="00154ED4" w:rsidR="00793D3E">
        <w:t xml:space="preserve">I know for a fact that young people </w:t>
      </w:r>
      <w:r w:rsidRPr="00154ED4">
        <w:t>in my constituency</w:t>
      </w:r>
      <w:r w:rsidRPr="00154ED4" w:rsidR="007D04EE">
        <w:t>,</w:t>
      </w:r>
      <w:r w:rsidRPr="00154ED4">
        <w:t xml:space="preserve"> prior to the pandemic</w:t>
      </w:r>
      <w:r w:rsidRPr="00154ED4" w:rsidR="007D04EE">
        <w:t>,</w:t>
      </w:r>
      <w:r w:rsidRPr="00154ED4">
        <w:t xml:space="preserve"> struggled to</w:t>
      </w:r>
      <w:r w:rsidRPr="00154ED4" w:rsidR="00793D3E">
        <w:t xml:space="preserve"> find adequate services to meet their needs</w:t>
      </w:r>
      <w:r w:rsidRPr="00154ED4" w:rsidR="00C66C3B">
        <w:t>.</w:t>
      </w:r>
      <w:r w:rsidRPr="00154ED4" w:rsidR="00F7075A">
        <w:t xml:space="preserve"> </w:t>
      </w:r>
      <w:r w:rsidRPr="00154ED4" w:rsidR="00793D3E">
        <w:t>I am aware that</w:t>
      </w:r>
      <w:r w:rsidRPr="00154ED4" w:rsidR="007D04EE">
        <w:t>, as a result of this pandemic,</w:t>
      </w:r>
      <w:r w:rsidRPr="00154ED4" w:rsidR="00793D3E">
        <w:t xml:space="preserve"> the number of young people requiring </w:t>
      </w:r>
      <w:r w:rsidRPr="00154ED4" w:rsidR="007D04EE">
        <w:t>mental health</w:t>
      </w:r>
      <w:r w:rsidRPr="00154ED4">
        <w:t xml:space="preserve"> services has </w:t>
      </w:r>
      <w:r w:rsidRPr="00154ED4" w:rsidR="00793D3E">
        <w:t>increased</w:t>
      </w:r>
      <w:r w:rsidRPr="00154ED4" w:rsidR="00C66C3B">
        <w:t>.</w:t>
      </w:r>
      <w:r w:rsidRPr="00154ED4" w:rsidR="00F7075A">
        <w:t xml:space="preserve"> </w:t>
      </w:r>
      <w:r w:rsidRPr="00154ED4" w:rsidR="00793D3E">
        <w:t>You tended to paint a kind of rosy picture, and I just have to dispute that and talk about how much funding we will be putting in</w:t>
      </w:r>
      <w:r w:rsidRPr="00154ED4" w:rsidR="007D04EE">
        <w:t xml:space="preserve"> to ensure</w:t>
      </w:r>
      <w:r w:rsidRPr="00154ED4" w:rsidR="00793D3E">
        <w:t xml:space="preserve"> that young people have access to adequate </w:t>
      </w:r>
      <w:r w:rsidRPr="00154ED4" w:rsidR="007D04EE">
        <w:t>mental health</w:t>
      </w:r>
      <w:r w:rsidRPr="00154ED4" w:rsidR="00793D3E">
        <w:t xml:space="preserve"> services going forw</w:t>
      </w:r>
      <w:r w:rsidRPr="00154ED4">
        <w:t>ard</w:t>
      </w:r>
      <w:r w:rsidRPr="00154ED4" w:rsidR="00C66C3B">
        <w:t>.</w:t>
      </w:r>
      <w:r w:rsidRPr="00154ED4" w:rsidR="00F7075A">
        <w:t xml:space="preserve"> </w:t>
      </w:r>
      <w:r w:rsidRPr="00154ED4">
        <w:t>Thank you.</w:t>
      </w:r>
    </w:p>
    <w:p w:rsidR="00793D3E" w:rsidRPr="00154ED4" w:rsidP="00020A22">
      <w:pPr>
        <w:pStyle w:val="Answer"/>
      </w:pPr>
      <w:r w:rsidRPr="00154ED4">
        <w:rPr>
          <w:b/>
          <w:i/>
        </w:rPr>
        <w:t>Vicky Ford:</w:t>
      </w:r>
      <w:r w:rsidRPr="00154ED4" w:rsidR="00020A22">
        <w:rPr>
          <w:b/>
        </w:rPr>
        <w:t xml:space="preserve"> </w:t>
      </w:r>
      <w:r w:rsidRPr="00154ED4">
        <w:t xml:space="preserve">The </w:t>
      </w:r>
      <w:r w:rsidRPr="00154ED4" w:rsidR="007D04EE">
        <w:t>mental health</w:t>
      </w:r>
      <w:r w:rsidRPr="00154ED4" w:rsidR="00020A22">
        <w:t xml:space="preserve"> </w:t>
      </w:r>
      <w:r w:rsidRPr="00154ED4" w:rsidR="007D04EE">
        <w:t>M</w:t>
      </w:r>
      <w:r w:rsidRPr="00154ED4" w:rsidR="00020A22">
        <w:t>inister is Nadine Dorri</w:t>
      </w:r>
      <w:r w:rsidRPr="00154ED4">
        <w:t>e</w:t>
      </w:r>
      <w:r w:rsidRPr="00154ED4" w:rsidR="00020A22">
        <w:t>s</w:t>
      </w:r>
      <w:r w:rsidRPr="00154ED4">
        <w:t>, but I have been working very closely with her during this process</w:t>
      </w:r>
      <w:r w:rsidRPr="00154ED4" w:rsidR="00C66C3B">
        <w:t>.</w:t>
      </w:r>
      <w:r w:rsidRPr="00154ED4" w:rsidR="00F7075A">
        <w:t xml:space="preserve"> </w:t>
      </w:r>
      <w:r w:rsidRPr="00154ED4">
        <w:t xml:space="preserve">I completely understand your concerns </w:t>
      </w:r>
      <w:r w:rsidRPr="00154ED4" w:rsidR="00020A22">
        <w:t xml:space="preserve">for young people’s mental health </w:t>
      </w:r>
      <w:r w:rsidRPr="00154ED4">
        <w:t>and wellbeing</w:t>
      </w:r>
      <w:r w:rsidRPr="00154ED4" w:rsidR="00C66C3B">
        <w:t>.</w:t>
      </w:r>
      <w:r w:rsidRPr="00154ED4" w:rsidR="00F7075A">
        <w:t xml:space="preserve"> </w:t>
      </w:r>
      <w:r w:rsidRPr="00154ED4">
        <w:t xml:space="preserve">We know that </w:t>
      </w:r>
      <w:r w:rsidRPr="00154ED4" w:rsidR="007D04EE">
        <w:t>mental health</w:t>
      </w:r>
      <w:r w:rsidRPr="00154ED4" w:rsidR="00020A22">
        <w:t xml:space="preserve"> concerns and concerns about wellbeing have</w:t>
      </w:r>
      <w:r w:rsidRPr="00154ED4">
        <w:t xml:space="preserve"> grown during this period</w:t>
      </w:r>
      <w:r w:rsidRPr="00154ED4" w:rsidR="00C66C3B">
        <w:t>.</w:t>
      </w:r>
      <w:r w:rsidRPr="00154ED4" w:rsidR="00F7075A">
        <w:t xml:space="preserve"> </w:t>
      </w:r>
      <w:r w:rsidRPr="00154ED4">
        <w:t>Indeed, I have spoken to many different young people and young people’s organisations during this</w:t>
      </w:r>
      <w:r w:rsidRPr="00154ED4" w:rsidR="00020A22">
        <w:t xml:space="preserve"> period as well.</w:t>
      </w:r>
    </w:p>
    <w:p w:rsidR="00793D3E" w:rsidRPr="00154ED4" w:rsidP="00020A22">
      <w:pPr>
        <w:pStyle w:val="Answer"/>
      </w:pPr>
      <w:r w:rsidRPr="00154ED4">
        <w:t>On the po</w:t>
      </w:r>
      <w:r w:rsidRPr="00154ED4">
        <w:t xml:space="preserve">sitive news during the pandemic, </w:t>
      </w:r>
      <w:r w:rsidRPr="00154ED4">
        <w:t>the NHS expa</w:t>
      </w:r>
      <w:r w:rsidRPr="00154ED4">
        <w:t>nded</w:t>
      </w:r>
      <w:r w:rsidRPr="00154ED4" w:rsidR="007D04EE">
        <w:t xml:space="preserve"> its</w:t>
      </w:r>
      <w:r w:rsidRPr="00154ED4">
        <w:t xml:space="preserve"> </w:t>
      </w:r>
      <w:r w:rsidRPr="00154ED4" w:rsidR="007D04EE">
        <w:t>mental health</w:t>
      </w:r>
      <w:r w:rsidRPr="00154ED4">
        <w:t xml:space="preserve"> services by bringing forward </w:t>
      </w:r>
      <w:r w:rsidRPr="00154ED4" w:rsidR="007D04EE">
        <w:t xml:space="preserve">its </w:t>
      </w:r>
      <w:r w:rsidRPr="00154ED4">
        <w:t xml:space="preserve">plans for 24/7 </w:t>
      </w:r>
      <w:r w:rsidRPr="00154ED4">
        <w:t>telephone hotlines for those in crisis</w:t>
      </w:r>
      <w:r w:rsidRPr="00154ED4" w:rsidR="00C66C3B">
        <w:t>.</w:t>
      </w:r>
      <w:r w:rsidRPr="00154ED4" w:rsidR="00F7075A">
        <w:t xml:space="preserve"> </w:t>
      </w:r>
      <w:r w:rsidRPr="00154ED4">
        <w:t xml:space="preserve">Those </w:t>
      </w:r>
      <w:r w:rsidRPr="00154ED4">
        <w:t xml:space="preserve">hotlines have now been put in place </w:t>
      </w:r>
      <w:r w:rsidRPr="00154ED4">
        <w:t>across all of England, and they are available for young people as well as others</w:t>
      </w:r>
      <w:r w:rsidRPr="00154ED4" w:rsidR="00C66C3B">
        <w:t>.</w:t>
      </w:r>
      <w:r w:rsidRPr="00154ED4" w:rsidR="00F7075A">
        <w:t xml:space="preserve"> </w:t>
      </w:r>
      <w:r w:rsidRPr="00154ED4">
        <w:t xml:space="preserve">I understand </w:t>
      </w:r>
      <w:r w:rsidRPr="00154ED4">
        <w:t>from my conversations with Nadine that CAM</w:t>
      </w:r>
      <w:r w:rsidRPr="00154ED4">
        <w:t>HS</w:t>
      </w:r>
      <w:r w:rsidRPr="00154ED4">
        <w:t xml:space="preserve"> has </w:t>
      </w:r>
      <w:r w:rsidRPr="00154ED4">
        <w:t xml:space="preserve">also </w:t>
      </w:r>
      <w:r w:rsidRPr="00154ED4">
        <w:t>been operatin</w:t>
      </w:r>
      <w:r w:rsidRPr="00154ED4">
        <w:t>g</w:t>
      </w:r>
      <w:r w:rsidRPr="00154ED4">
        <w:t xml:space="preserve"> in a way that has been </w:t>
      </w:r>
      <w:r w:rsidRPr="00154ED4">
        <w:t>very helpful for many young people in terms of offering digital consultations, which ha</w:t>
      </w:r>
      <w:r w:rsidRPr="00154ED4" w:rsidR="007D04EE">
        <w:t>ve</w:t>
      </w:r>
      <w:r w:rsidRPr="00154ED4">
        <w:t xml:space="preserve"> been </w:t>
      </w:r>
      <w:r w:rsidRPr="00154ED4">
        <w:t>beneficial for some young people</w:t>
      </w:r>
      <w:r w:rsidRPr="00154ED4" w:rsidR="00C66C3B">
        <w:t>.</w:t>
      </w:r>
      <w:r w:rsidRPr="00154ED4" w:rsidR="00F7075A">
        <w:t xml:space="preserve"> </w:t>
      </w:r>
      <w:r w:rsidRPr="00154ED4">
        <w:t>Some do need face</w:t>
      </w:r>
      <w:r w:rsidRPr="00154ED4">
        <w:noBreakHyphen/>
        <w:t>to</w:t>
      </w:r>
      <w:r w:rsidRPr="00154ED4">
        <w:noBreakHyphen/>
      </w:r>
      <w:r w:rsidRPr="00154ED4">
        <w:t xml:space="preserve">face </w:t>
      </w:r>
      <w:r w:rsidRPr="00154ED4">
        <w:t xml:space="preserve">consultation, but that has actually meant that the issue with CAMHS </w:t>
      </w:r>
      <w:r w:rsidRPr="00154ED4">
        <w:t xml:space="preserve">deadlines </w:t>
      </w:r>
      <w:r w:rsidRPr="00154ED4">
        <w:t>has not increased during this period.</w:t>
      </w:r>
    </w:p>
    <w:p w:rsidR="00793D3E" w:rsidRPr="00154ED4" w:rsidP="00020A22">
      <w:pPr>
        <w:pStyle w:val="Answer"/>
      </w:pPr>
      <w:r w:rsidRPr="00154ED4">
        <w:t xml:space="preserve">We know it is going to be </w:t>
      </w:r>
      <w:r w:rsidRPr="00154ED4" w:rsidR="00020A22">
        <w:t xml:space="preserve">really important </w:t>
      </w:r>
      <w:r w:rsidRPr="00154ED4" w:rsidR="007D04EE">
        <w:t xml:space="preserve">for very many of those young people </w:t>
      </w:r>
      <w:r w:rsidRPr="00154ED4" w:rsidR="00020A22">
        <w:t xml:space="preserve">to get </w:t>
      </w:r>
      <w:r w:rsidRPr="00154ED4" w:rsidR="007D04EE">
        <w:t xml:space="preserve">them </w:t>
      </w:r>
      <w:r w:rsidRPr="00154ED4">
        <w:t>back into school and education</w:t>
      </w:r>
      <w:r w:rsidRPr="00154ED4" w:rsidR="00C66C3B">
        <w:t>.</w:t>
      </w:r>
      <w:r w:rsidRPr="00154ED4" w:rsidR="00F7075A">
        <w:t xml:space="preserve"> </w:t>
      </w:r>
      <w:r w:rsidRPr="00154ED4">
        <w:t>T</w:t>
      </w:r>
      <w:r w:rsidRPr="00154ED4" w:rsidR="00020A22">
        <w:t xml:space="preserve">hat is why </w:t>
      </w:r>
      <w:r w:rsidRPr="00154ED4">
        <w:t xml:space="preserve">it is also important that they are supported </w:t>
      </w:r>
      <w:r w:rsidRPr="00154ED4" w:rsidR="00020A22">
        <w:t>wh</w:t>
      </w:r>
      <w:r w:rsidRPr="00154ED4">
        <w:t xml:space="preserve">en they get back into education, which </w:t>
      </w:r>
      <w:r w:rsidRPr="00154ED4" w:rsidR="00020A22">
        <w:t xml:space="preserve">is why </w:t>
      </w:r>
      <w:r w:rsidRPr="00154ED4">
        <w:t xml:space="preserve">we have </w:t>
      </w:r>
      <w:r w:rsidRPr="00154ED4" w:rsidR="00020A22">
        <w:t xml:space="preserve">recently announced this </w:t>
      </w:r>
      <w:r w:rsidRPr="00154ED4">
        <w:t xml:space="preserve">£8 </w:t>
      </w:r>
      <w:r w:rsidRPr="00154ED4" w:rsidR="00020A22">
        <w:t xml:space="preserve">million </w:t>
      </w:r>
      <w:r w:rsidRPr="00154ED4">
        <w:t xml:space="preserve">project to give </w:t>
      </w:r>
      <w:r w:rsidRPr="00154ED4" w:rsidR="007D04EE">
        <w:t xml:space="preserve">that </w:t>
      </w:r>
      <w:r w:rsidRPr="00154ED4">
        <w:t>training support to teachers on mental health</w:t>
      </w:r>
      <w:r w:rsidRPr="00154ED4" w:rsidR="00C66C3B">
        <w:t>.</w:t>
      </w:r>
      <w:r w:rsidRPr="00154ED4" w:rsidR="00F7075A">
        <w:t xml:space="preserve"> </w:t>
      </w:r>
      <w:r w:rsidRPr="00154ED4">
        <w:t>There is a long</w:t>
      </w:r>
      <w:r w:rsidRPr="00154ED4">
        <w:noBreakHyphen/>
      </w:r>
      <w:r w:rsidRPr="00154ED4" w:rsidR="00020A22">
        <w:t xml:space="preserve">term commitment </w:t>
      </w:r>
      <w:r w:rsidRPr="00154ED4">
        <w:t xml:space="preserve">we have </w:t>
      </w:r>
      <w:r w:rsidRPr="00154ED4" w:rsidR="00020A22">
        <w:t xml:space="preserve">through the original commitment of the </w:t>
      </w:r>
      <w:r w:rsidRPr="00154ED4" w:rsidR="007D04EE">
        <w:t>G</w:t>
      </w:r>
      <w:r w:rsidRPr="00154ED4" w:rsidR="00020A22">
        <w:t>r</w:t>
      </w:r>
      <w:r w:rsidRPr="00154ED4">
        <w:t xml:space="preserve">een </w:t>
      </w:r>
      <w:r w:rsidRPr="00154ED4" w:rsidR="007D04EE">
        <w:t>P</w:t>
      </w:r>
      <w:r w:rsidRPr="00154ED4">
        <w:t>aper on this for deliverin</w:t>
      </w:r>
      <w:r w:rsidRPr="00154ED4" w:rsidR="00020A22">
        <w:t>g</w:t>
      </w:r>
      <w:r w:rsidRPr="00154ED4">
        <w:t xml:space="preserve"> training and </w:t>
      </w:r>
      <w:r w:rsidRPr="00154ED4" w:rsidR="007D04EE">
        <w:rPr>
          <w:rFonts w:cstheme="minorHAnsi"/>
        </w:rPr>
        <w:t>mental health</w:t>
      </w:r>
      <w:r w:rsidRPr="00154ED4">
        <w:t xml:space="preserve"> support</w:t>
      </w:r>
      <w:r w:rsidRPr="00154ED4" w:rsidR="007D04EE">
        <w:t xml:space="preserve"> in schools</w:t>
      </w:r>
      <w:r w:rsidRPr="00154ED4">
        <w:t xml:space="preserve">, and this </w:t>
      </w:r>
      <w:r w:rsidRPr="00154ED4" w:rsidR="00020A22">
        <w:t xml:space="preserve">helps us to </w:t>
      </w:r>
      <w:r w:rsidRPr="00154ED4">
        <w:t xml:space="preserve">start </w:t>
      </w:r>
      <w:r w:rsidRPr="00154ED4" w:rsidR="00020A22">
        <w:t xml:space="preserve">delivering that </w:t>
      </w:r>
      <w:r w:rsidRPr="00154ED4">
        <w:t>very quickly this term as well.</w:t>
      </w:r>
    </w:p>
    <w:p w:rsidR="00020A22" w:rsidRPr="00154ED4" w:rsidP="00020A22">
      <w:pPr>
        <w:pStyle w:val="Answer"/>
      </w:pPr>
      <w:r w:rsidRPr="00154ED4">
        <w:t>M</w:t>
      </w:r>
      <w:r w:rsidRPr="00154ED4">
        <w:t xml:space="preserve">uch more support </w:t>
      </w:r>
      <w:r w:rsidRPr="00154ED4">
        <w:t xml:space="preserve">is </w:t>
      </w:r>
      <w:r w:rsidRPr="00154ED4">
        <w:t xml:space="preserve">going into mental health than had been going previously </w:t>
      </w:r>
      <w:r w:rsidRPr="00154ED4">
        <w:t>through a number of different initiatives</w:t>
      </w:r>
      <w:r w:rsidRPr="00154ED4" w:rsidR="00C66C3B">
        <w:t>.</w:t>
      </w:r>
      <w:r w:rsidRPr="00154ED4" w:rsidR="00F7075A">
        <w:t xml:space="preserve"> </w:t>
      </w:r>
      <w:r w:rsidRPr="00154ED4">
        <w:t>We then also, of course, have our long</w:t>
      </w:r>
      <w:r w:rsidRPr="00154ED4">
        <w:noBreakHyphen/>
        <w:t>term commitments</w:t>
      </w:r>
      <w:r w:rsidRPr="00154ED4" w:rsidR="00C66C3B">
        <w:t>.</w:t>
      </w:r>
      <w:r w:rsidRPr="00154ED4" w:rsidR="00F7075A">
        <w:t xml:space="preserve"> </w:t>
      </w:r>
      <w:r w:rsidRPr="00154ED4">
        <w:t xml:space="preserve">Delivering on those </w:t>
      </w:r>
      <w:r w:rsidRPr="00154ED4">
        <w:rPr>
          <w:rFonts w:cstheme="minorHAnsi"/>
        </w:rPr>
        <w:t>long</w:t>
      </w:r>
      <w:r w:rsidRPr="00154ED4">
        <w:rPr>
          <w:rFonts w:cstheme="minorHAnsi"/>
        </w:rPr>
        <w:noBreakHyphen/>
        <w:t>term</w:t>
      </w:r>
      <w:r w:rsidRPr="00154ED4">
        <w:t xml:space="preserve"> commitments is a </w:t>
      </w:r>
      <w:r w:rsidRPr="00154ED4">
        <w:rPr>
          <w:rFonts w:cstheme="minorHAnsi"/>
        </w:rPr>
        <w:t>long</w:t>
      </w:r>
      <w:r w:rsidRPr="00154ED4">
        <w:rPr>
          <w:rFonts w:cstheme="minorHAnsi"/>
        </w:rPr>
        <w:noBreakHyphen/>
        <w:t>term</w:t>
      </w:r>
      <w:r w:rsidRPr="00154ED4">
        <w:t xml:space="preserve"> plan, because it involves training so many more specialist staff in the NHS as well</w:t>
      </w:r>
      <w:r w:rsidRPr="00154ED4" w:rsidR="00C66C3B">
        <w:t>.</w:t>
      </w:r>
      <w:r w:rsidRPr="00154ED4" w:rsidR="00F7075A">
        <w:t xml:space="preserve"> </w:t>
      </w:r>
      <w:r w:rsidRPr="00154ED4">
        <w:t xml:space="preserve">It has very much been </w:t>
      </w:r>
      <w:r w:rsidRPr="00154ED4">
        <w:t xml:space="preserve">my </w:t>
      </w:r>
      <w:r w:rsidRPr="00154ED4">
        <w:t xml:space="preserve">priority, </w:t>
      </w:r>
      <w:r w:rsidRPr="00154ED4">
        <w:t xml:space="preserve">working with Nadine and indeed </w:t>
      </w:r>
      <w:r w:rsidRPr="00154ED4">
        <w:t xml:space="preserve">other </w:t>
      </w:r>
      <w:r w:rsidRPr="00154ED4" w:rsidR="007D04EE">
        <w:t>G</w:t>
      </w:r>
      <w:r w:rsidRPr="00154ED4">
        <w:t xml:space="preserve">overnment </w:t>
      </w:r>
      <w:r w:rsidRPr="00154ED4" w:rsidR="007D04EE">
        <w:t>M</w:t>
      </w:r>
      <w:r w:rsidRPr="00154ED4">
        <w:t xml:space="preserve">inisters, to make sure we give that support </w:t>
      </w:r>
      <w:r w:rsidRPr="00154ED4">
        <w:t xml:space="preserve">to children and their teachers </w:t>
      </w:r>
      <w:r w:rsidRPr="00154ED4">
        <w:t>when they return this term.</w:t>
      </w:r>
    </w:p>
    <w:p w:rsidR="00020A22" w:rsidRPr="00154ED4" w:rsidP="007D04EE">
      <w:pPr>
        <w:pStyle w:val="Question"/>
      </w:pPr>
      <w:r w:rsidRPr="00154ED4">
        <w:rPr>
          <w:b/>
        </w:rPr>
        <w:t>Kim Johnson:</w:t>
      </w:r>
      <w:r w:rsidRPr="00154ED4" w:rsidR="00FC1767">
        <w:t xml:space="preserve"> </w:t>
      </w:r>
      <w:r w:rsidRPr="00154ED4" w:rsidR="00793D3E">
        <w:t>Thank you for answering that question, Minister Ford</w:t>
      </w:r>
      <w:r w:rsidRPr="00154ED4" w:rsidR="00C66C3B">
        <w:t>.</w:t>
      </w:r>
      <w:r w:rsidRPr="00154ED4" w:rsidR="00F7075A">
        <w:t xml:space="preserve"> </w:t>
      </w:r>
      <w:r w:rsidRPr="00154ED4" w:rsidR="00793D3E">
        <w:t xml:space="preserve">My questions are about protecting disabled people in hospitals and social care, and they are directed </w:t>
      </w:r>
      <w:r w:rsidRPr="00154ED4">
        <w:t>towards Minister</w:t>
      </w:r>
      <w:r w:rsidRPr="00154ED4" w:rsidR="00793D3E">
        <w:t xml:space="preserve"> Whately and Minister Tomlinson</w:t>
      </w:r>
      <w:r w:rsidRPr="00154ED4" w:rsidR="00C66C3B">
        <w:t>.</w:t>
      </w:r>
      <w:r w:rsidRPr="00154ED4" w:rsidR="00F7075A">
        <w:t xml:space="preserve"> </w:t>
      </w:r>
      <w:r w:rsidRPr="00154ED4" w:rsidR="00845BA2">
        <w:t xml:space="preserve">NICE published potentially discriminatory guidelines on </w:t>
      </w:r>
      <w:r w:rsidRPr="00154ED4">
        <w:t xml:space="preserve">access to critical care for </w:t>
      </w:r>
      <w:r w:rsidRPr="00154ED4" w:rsidR="006114E9">
        <w:t>Covid</w:t>
      </w:r>
      <w:r w:rsidRPr="00154ED4">
        <w:noBreakHyphen/>
        <w:t xml:space="preserve">19 </w:t>
      </w:r>
      <w:r w:rsidRPr="00154ED4" w:rsidR="00845BA2">
        <w:t xml:space="preserve">using the clinical frailty scale, with those scoring 7 on that scale seen as </w:t>
      </w:r>
      <w:r w:rsidRPr="00154ED4" w:rsidR="00793D3E">
        <w:t>unlikely</w:t>
      </w:r>
      <w:r w:rsidRPr="00154ED4">
        <w:t xml:space="preserve"> to survive and only being offere</w:t>
      </w:r>
      <w:r w:rsidRPr="00154ED4" w:rsidR="00793D3E">
        <w:t>d</w:t>
      </w:r>
      <w:r w:rsidRPr="00154ED4" w:rsidR="00845BA2">
        <w:t xml:space="preserve"> palliative care</w:t>
      </w:r>
      <w:r w:rsidRPr="00154ED4" w:rsidR="00C66C3B">
        <w:t>.</w:t>
      </w:r>
      <w:r w:rsidRPr="00154ED4" w:rsidR="00F7075A">
        <w:t xml:space="preserve"> </w:t>
      </w:r>
      <w:r w:rsidRPr="00154ED4" w:rsidR="00845BA2">
        <w:t>This has had to be revised due to the fear and anxiety caused to both patients and disability</w:t>
      </w:r>
      <w:r w:rsidRPr="00154ED4" w:rsidR="007D04EE">
        <w:t xml:space="preserve"> </w:t>
      </w:r>
      <w:r w:rsidRPr="00154ED4">
        <w:t xml:space="preserve">rights </w:t>
      </w:r>
      <w:r w:rsidRPr="00154ED4" w:rsidR="00793D3E">
        <w:t>charities</w:t>
      </w:r>
      <w:r w:rsidRPr="00154ED4" w:rsidR="00C66C3B">
        <w:t>.</w:t>
      </w:r>
      <w:r w:rsidRPr="00154ED4" w:rsidR="00F7075A">
        <w:t xml:space="preserve"> </w:t>
      </w:r>
      <w:r w:rsidRPr="00154ED4" w:rsidR="00845BA2">
        <w:t>How would you describe NICE’s handling of this issue</w:t>
      </w:r>
      <w:r w:rsidRPr="00154ED4" w:rsidR="00C66C3B">
        <w:t>?</w:t>
      </w:r>
      <w:r w:rsidRPr="00154ED4" w:rsidR="00F7075A">
        <w:t xml:space="preserve"> </w:t>
      </w:r>
      <w:r w:rsidRPr="00154ED4" w:rsidR="00845BA2">
        <w:t xml:space="preserve">What do the Government have to do to ensure these concerns do not arise again and that the voices of </w:t>
      </w:r>
      <w:r w:rsidRPr="00154ED4">
        <w:t>all disabled people are heard</w:t>
      </w:r>
      <w:r w:rsidRPr="00154ED4" w:rsidR="00C66C3B">
        <w:t>?</w:t>
      </w:r>
      <w:r w:rsidRPr="00154ED4" w:rsidR="00F7075A">
        <w:t xml:space="preserve"> </w:t>
      </w:r>
      <w:r w:rsidRPr="00154ED4">
        <w:t>Thank you</w:t>
      </w:r>
      <w:r w:rsidRPr="00154ED4" w:rsidR="00C66C3B">
        <w:t>.</w:t>
      </w:r>
      <w:r w:rsidRPr="00154ED4" w:rsidR="00F7075A">
        <w:t xml:space="preserve"> </w:t>
      </w:r>
      <w:r w:rsidRPr="00154ED4" w:rsidR="00845BA2">
        <w:t xml:space="preserve">I will pass it over to you, </w:t>
      </w:r>
      <w:r w:rsidRPr="00154ED4">
        <w:t>Minister Whately.</w:t>
      </w:r>
    </w:p>
    <w:p w:rsidR="00020A22" w:rsidRPr="00154ED4" w:rsidP="00020A22">
      <w:pPr>
        <w:pStyle w:val="Answer"/>
      </w:pPr>
      <w:r w:rsidRPr="00154ED4">
        <w:rPr>
          <w:b/>
          <w:i/>
          <w:iCs/>
        </w:rPr>
        <w:t>Helen Whately:</w:t>
      </w:r>
      <w:r w:rsidRPr="00154ED4">
        <w:rPr>
          <w:b/>
        </w:rPr>
        <w:t xml:space="preserve"> </w:t>
      </w:r>
      <w:r w:rsidRPr="00154ED4" w:rsidR="00845BA2">
        <w:t xml:space="preserve">First, the entire effort of the Government and the Department of Health and Social Care throughout this </w:t>
      </w:r>
      <w:r w:rsidRPr="00154ED4">
        <w:t>has been to protect and save people’s lives</w:t>
      </w:r>
      <w:r w:rsidRPr="00154ED4" w:rsidR="00C66C3B">
        <w:t>.</w:t>
      </w:r>
      <w:r w:rsidRPr="00154ED4">
        <w:t xml:space="preserve"> </w:t>
      </w:r>
      <w:r w:rsidRPr="00154ED4">
        <w:t xml:space="preserve">Coming </w:t>
      </w:r>
      <w:r w:rsidRPr="00154ED4" w:rsidR="00793D3E">
        <w:t>specifically</w:t>
      </w:r>
      <w:r w:rsidRPr="00154ED4">
        <w:t xml:space="preserve"> </w:t>
      </w:r>
      <w:r w:rsidRPr="00154ED4" w:rsidR="007D04EE">
        <w:t xml:space="preserve">to </w:t>
      </w:r>
      <w:r w:rsidRPr="00154ED4">
        <w:t>your question a</w:t>
      </w:r>
      <w:r w:rsidRPr="00154ED4" w:rsidR="00845BA2">
        <w:t>bout the clinical frailty scale, as soon as we heard about the concerns, for instance, from disability</w:t>
      </w:r>
      <w:r w:rsidRPr="00154ED4">
        <w:t xml:space="preserve"> groups about how those </w:t>
      </w:r>
      <w:r w:rsidRPr="00154ED4" w:rsidR="00793D3E">
        <w:t>guidelines</w:t>
      </w:r>
      <w:r w:rsidRPr="00154ED4">
        <w:t xml:space="preserve"> might be </w:t>
      </w:r>
      <w:r w:rsidRPr="00154ED4" w:rsidR="00845BA2">
        <w:t>interpreted</w:t>
      </w:r>
      <w:r w:rsidRPr="00154ED4" w:rsidR="007D04EE">
        <w:t>,</w:t>
      </w:r>
      <w:r w:rsidRPr="00154ED4" w:rsidR="00845BA2">
        <w:t xml:space="preserve"> or rather misinterpreted, as you in fact said in your question, </w:t>
      </w:r>
      <w:r w:rsidRPr="00154ED4">
        <w:t>NICE updated and clarified how that frailt</w:t>
      </w:r>
      <w:r w:rsidRPr="00154ED4" w:rsidR="00793D3E">
        <w:t>y</w:t>
      </w:r>
      <w:r w:rsidRPr="00154ED4">
        <w:t xml:space="preserve"> scale </w:t>
      </w:r>
      <w:r w:rsidRPr="00154ED4" w:rsidR="00793D3E">
        <w:t>should</w:t>
      </w:r>
      <w:r w:rsidRPr="00154ED4" w:rsidR="00845BA2">
        <w:t xml:space="preserve"> be used to make it clear, for instance, that it should not </w:t>
      </w:r>
      <w:r w:rsidRPr="00154ED4">
        <w:t xml:space="preserve">be used </w:t>
      </w:r>
      <w:r w:rsidRPr="00154ED4" w:rsidR="00845BA2">
        <w:t>for assessing younger people or people with stable long</w:t>
      </w:r>
      <w:r w:rsidRPr="00154ED4" w:rsidR="00845BA2">
        <w:noBreakHyphen/>
        <w:t>term disabilities</w:t>
      </w:r>
      <w:r w:rsidRPr="00154ED4" w:rsidR="00C66C3B">
        <w:t>.</w:t>
      </w:r>
      <w:r w:rsidRPr="00154ED4">
        <w:t xml:space="preserve"> </w:t>
      </w:r>
      <w:r w:rsidRPr="00154ED4" w:rsidR="00845BA2">
        <w:t xml:space="preserve">That is an example </w:t>
      </w:r>
      <w:r w:rsidRPr="00154ED4">
        <w:t xml:space="preserve">of a very quick </w:t>
      </w:r>
      <w:r w:rsidRPr="00154ED4" w:rsidR="00793D3E">
        <w:t>response</w:t>
      </w:r>
      <w:r w:rsidRPr="00154ED4">
        <w:t xml:space="preserve"> to where a concern was raised and then </w:t>
      </w:r>
      <w:r w:rsidRPr="00154ED4" w:rsidR="00845BA2">
        <w:t xml:space="preserve">rapid action was taken to address </w:t>
      </w:r>
      <w:r w:rsidRPr="00154ED4">
        <w:t>the concern.</w:t>
      </w:r>
    </w:p>
    <w:p w:rsidR="00020A22" w:rsidRPr="00154ED4" w:rsidP="00020A22">
      <w:pPr>
        <w:pStyle w:val="Question"/>
        <w:numPr>
          <w:ilvl w:val="0"/>
          <w:numId w:val="9"/>
        </w:numPr>
      </w:pPr>
      <w:r w:rsidRPr="00154ED4">
        <w:rPr>
          <w:b/>
        </w:rPr>
        <w:t>Kim Johnson:</w:t>
      </w:r>
      <w:r w:rsidRPr="00154ED4">
        <w:t xml:space="preserve"> </w:t>
      </w:r>
      <w:r w:rsidRPr="00154ED4" w:rsidR="00845BA2">
        <w:t>Thank you for that</w:t>
      </w:r>
      <w:r w:rsidRPr="00154ED4" w:rsidR="00C66C3B">
        <w:t>.</w:t>
      </w:r>
      <w:r w:rsidRPr="00154ED4" w:rsidR="00F7075A">
        <w:t xml:space="preserve"> </w:t>
      </w:r>
      <w:r w:rsidRPr="00154ED4">
        <w:t xml:space="preserve">You </w:t>
      </w:r>
      <w:r w:rsidRPr="00154ED4" w:rsidR="00793D3E">
        <w:t>mentioned</w:t>
      </w:r>
      <w:r w:rsidRPr="00154ED4" w:rsidR="00845BA2">
        <w:t xml:space="preserve"> that Government’s </w:t>
      </w:r>
      <w:r w:rsidRPr="00154ED4" w:rsidR="00793D3E">
        <w:t>concern</w:t>
      </w:r>
      <w:r w:rsidRPr="00154ED4" w:rsidR="00845BA2">
        <w:t xml:space="preserve"> was to protect those, </w:t>
      </w:r>
      <w:r w:rsidRPr="00154ED4">
        <w:t xml:space="preserve">but would you agree that </w:t>
      </w:r>
      <w:r w:rsidRPr="00154ED4" w:rsidR="00845BA2">
        <w:t xml:space="preserve">the Government failed to do that in the early stages of the pandemic, </w:t>
      </w:r>
      <w:r w:rsidRPr="00154ED4">
        <w:t>particularly</w:t>
      </w:r>
      <w:r w:rsidRPr="00154ED4" w:rsidR="00FC1767">
        <w:t xml:space="preserve"> </w:t>
      </w:r>
      <w:r w:rsidRPr="00154ED4">
        <w:t>in terms of supporting residen</w:t>
      </w:r>
      <w:r w:rsidRPr="00154ED4" w:rsidR="00845BA2">
        <w:t>tial care and residential homes?</w:t>
      </w:r>
    </w:p>
    <w:p w:rsidR="00845BA2" w:rsidRPr="00154ED4" w:rsidP="00020A22">
      <w:pPr>
        <w:pStyle w:val="Answer"/>
      </w:pPr>
      <w:r w:rsidRPr="00154ED4">
        <w:rPr>
          <w:b/>
          <w:i/>
          <w:iCs/>
        </w:rPr>
        <w:t>Helen Whately:</w:t>
      </w:r>
      <w:r w:rsidRPr="00154ED4" w:rsidR="00020A22">
        <w:rPr>
          <w:b/>
        </w:rPr>
        <w:t xml:space="preserve"> </w:t>
      </w:r>
      <w:r w:rsidRPr="00154ED4">
        <w:t>I would not agree with that</w:t>
      </w:r>
      <w:r w:rsidRPr="00154ED4" w:rsidR="00C66C3B">
        <w:t>.</w:t>
      </w:r>
      <w:r w:rsidRPr="00154ED4">
        <w:t xml:space="preserve"> </w:t>
      </w:r>
      <w:r w:rsidRPr="00154ED4">
        <w:t>I would say, going back to the early stages of the pandemic, every step of the way we took all the actions we could take to protect people</w:t>
      </w:r>
      <w:r w:rsidRPr="00154ED4" w:rsidR="00C66C3B">
        <w:t>.</w:t>
      </w:r>
      <w:r w:rsidRPr="00154ED4">
        <w:t xml:space="preserve"> </w:t>
      </w:r>
      <w:r w:rsidRPr="00154ED4">
        <w:t xml:space="preserve">The whole way through, we were learning about </w:t>
      </w:r>
      <w:r w:rsidRPr="00154ED4" w:rsidR="006114E9">
        <w:t>Covid</w:t>
      </w:r>
      <w:r w:rsidRPr="00154ED4">
        <w:t xml:space="preserve"> and learning about how it might be transmitted</w:t>
      </w:r>
      <w:r w:rsidRPr="00154ED4" w:rsidR="00C66C3B">
        <w:t>.</w:t>
      </w:r>
      <w:r w:rsidRPr="00154ED4">
        <w:t xml:space="preserve"> </w:t>
      </w:r>
      <w:r w:rsidRPr="00154ED4">
        <w:t>For instance, I remember that early on there was not an understanding of asymptomatic transmission</w:t>
      </w:r>
      <w:r w:rsidRPr="00154ED4" w:rsidR="00C66C3B">
        <w:t>.</w:t>
      </w:r>
      <w:r w:rsidRPr="00154ED4">
        <w:t xml:space="preserve"> </w:t>
      </w:r>
      <w:r w:rsidRPr="00154ED4">
        <w:t>It was thought that people would only be a transmission risk if they were symptomatic.</w:t>
      </w:r>
    </w:p>
    <w:p w:rsidR="00020A22" w:rsidRPr="00154ED4" w:rsidP="00020A22">
      <w:pPr>
        <w:pStyle w:val="Answer"/>
      </w:pPr>
      <w:r w:rsidRPr="00154ED4">
        <w:t>We have taken a variety of steps, including the early guidance, the support for emergency access to PPE, the funding and the priority access to testing that has gone to care workers and the care sector</w:t>
      </w:r>
      <w:r w:rsidRPr="00154ED4" w:rsidR="00C66C3B">
        <w:t>.</w:t>
      </w:r>
      <w:r w:rsidRPr="00154ED4" w:rsidR="00F7075A">
        <w:t xml:space="preserve"> </w:t>
      </w:r>
      <w:r w:rsidRPr="00154ED4">
        <w:t xml:space="preserve">Every step of the way, we have been doing our utmost to </w:t>
      </w:r>
      <w:r w:rsidRPr="00154ED4">
        <w:t xml:space="preserve">protect and </w:t>
      </w:r>
      <w:r w:rsidRPr="00154ED4">
        <w:t xml:space="preserve">support those who receive </w:t>
      </w:r>
      <w:r w:rsidRPr="00154ED4">
        <w:t>social care.</w:t>
      </w:r>
    </w:p>
    <w:p w:rsidR="00020A22" w:rsidRPr="00154ED4" w:rsidP="00020A22">
      <w:pPr>
        <w:pStyle w:val="Question"/>
        <w:numPr>
          <w:ilvl w:val="0"/>
          <w:numId w:val="9"/>
        </w:numPr>
      </w:pPr>
      <w:r w:rsidRPr="00154ED4">
        <w:rPr>
          <w:b/>
        </w:rPr>
        <w:t>Kim Johnson:</w:t>
      </w:r>
      <w:r w:rsidRPr="00154ED4">
        <w:t xml:space="preserve"> </w:t>
      </w:r>
      <w:r w:rsidRPr="00154ED4" w:rsidR="00845BA2">
        <w:t xml:space="preserve">Moving on to my next question, again to both Minister Whately and Minister </w:t>
      </w:r>
      <w:r w:rsidRPr="00154ED4" w:rsidR="00793D3E">
        <w:t>Tomlinson</w:t>
      </w:r>
      <w:r w:rsidRPr="00154ED4" w:rsidR="002A2439">
        <w:t>,</w:t>
      </w:r>
      <w:r w:rsidRPr="00154ED4" w:rsidR="00F7075A">
        <w:t xml:space="preserve"> </w:t>
      </w:r>
      <w:r w:rsidRPr="00154ED4" w:rsidR="002A2439">
        <w:t>i</w:t>
      </w:r>
      <w:r w:rsidRPr="00154ED4">
        <w:t xml:space="preserve">n </w:t>
      </w:r>
      <w:r w:rsidRPr="00154ED4" w:rsidR="00793D3E">
        <w:t>April</w:t>
      </w:r>
      <w:r w:rsidRPr="00154ED4">
        <w:t xml:space="preserve">, the NHS </w:t>
      </w:r>
      <w:r w:rsidRPr="00154ED4" w:rsidR="00845BA2">
        <w:t xml:space="preserve">had to clarify that it was inappropriate and </w:t>
      </w:r>
      <w:r w:rsidRPr="00154ED4" w:rsidR="00910B47">
        <w:t>discriminatory</w:t>
      </w:r>
      <w:r w:rsidRPr="00154ED4" w:rsidR="00845BA2">
        <w:t xml:space="preserve"> to encourage </w:t>
      </w:r>
      <w:r w:rsidRPr="00154ED4">
        <w:t xml:space="preserve">a blanket approach to adding DNR notices </w:t>
      </w:r>
      <w:r w:rsidRPr="00154ED4" w:rsidR="00845BA2">
        <w:t xml:space="preserve">to the medical records of people with </w:t>
      </w:r>
      <w:r w:rsidRPr="00154ED4">
        <w:t xml:space="preserve">learning </w:t>
      </w:r>
      <w:r w:rsidRPr="00154ED4" w:rsidR="00793D3E">
        <w:t>disabilities</w:t>
      </w:r>
      <w:r w:rsidRPr="00154ED4">
        <w:t xml:space="preserve"> receiving social care </w:t>
      </w:r>
      <w:r w:rsidRPr="00154ED4" w:rsidR="00845BA2">
        <w:t>services</w:t>
      </w:r>
      <w:r w:rsidRPr="00154ED4" w:rsidR="00C66C3B">
        <w:t>.</w:t>
      </w:r>
      <w:r w:rsidRPr="00154ED4" w:rsidR="00F7075A">
        <w:t xml:space="preserve"> </w:t>
      </w:r>
      <w:r w:rsidRPr="00154ED4" w:rsidR="00845BA2">
        <w:t xml:space="preserve">What does it say about the attitude of the NHS to disabled people </w:t>
      </w:r>
      <w:r w:rsidRPr="00154ED4">
        <w:t>that suc</w:t>
      </w:r>
      <w:r w:rsidRPr="00154ED4" w:rsidR="00845BA2">
        <w:t>h a clarification was necessary</w:t>
      </w:r>
      <w:r w:rsidRPr="00154ED4" w:rsidR="00C66C3B">
        <w:t>?</w:t>
      </w:r>
      <w:r w:rsidRPr="00154ED4" w:rsidR="00F7075A">
        <w:t xml:space="preserve"> </w:t>
      </w:r>
      <w:r w:rsidRPr="00154ED4" w:rsidR="00845BA2">
        <w:t xml:space="preserve">Will </w:t>
      </w:r>
      <w:r w:rsidRPr="00154ED4">
        <w:t xml:space="preserve">there be a review </w:t>
      </w:r>
      <w:r w:rsidRPr="00154ED4" w:rsidR="00845BA2">
        <w:t xml:space="preserve">of how the potentially discriminatory NICE guidelines </w:t>
      </w:r>
      <w:r w:rsidRPr="00154ED4">
        <w:t xml:space="preserve">and DNR </w:t>
      </w:r>
      <w:r w:rsidRPr="00154ED4" w:rsidR="00793D3E">
        <w:t>practices</w:t>
      </w:r>
      <w:r w:rsidRPr="00154ED4">
        <w:t xml:space="preserve"> in the NHS came about</w:t>
      </w:r>
      <w:r w:rsidRPr="00154ED4" w:rsidR="00C66C3B">
        <w:t>?</w:t>
      </w:r>
      <w:r w:rsidRPr="00154ED4" w:rsidR="00F7075A">
        <w:t xml:space="preserve"> </w:t>
      </w:r>
      <w:r w:rsidRPr="00154ED4">
        <w:t>Thank yo</w:t>
      </w:r>
      <w:r w:rsidRPr="00154ED4" w:rsidR="00793D3E">
        <w:t>u</w:t>
      </w:r>
      <w:r w:rsidRPr="00154ED4">
        <w:t>, Minister Whately.</w:t>
      </w:r>
    </w:p>
    <w:p w:rsidR="00020A22" w:rsidRPr="00154ED4" w:rsidP="00020A22">
      <w:pPr>
        <w:pStyle w:val="Answer"/>
      </w:pPr>
      <w:r w:rsidRPr="00154ED4">
        <w:rPr>
          <w:b/>
          <w:i/>
          <w:iCs/>
        </w:rPr>
        <w:t>Helen Whately:</w:t>
      </w:r>
      <w:r w:rsidRPr="00154ED4">
        <w:rPr>
          <w:b/>
        </w:rPr>
        <w:t xml:space="preserve"> </w:t>
      </w:r>
      <w:r w:rsidRPr="00154ED4" w:rsidR="00845BA2">
        <w:t>What I can say is that a</w:t>
      </w:r>
      <w:r w:rsidRPr="00154ED4">
        <w:t xml:space="preserve">s soon as we </w:t>
      </w:r>
      <w:r w:rsidRPr="00154ED4" w:rsidR="00845BA2">
        <w:t xml:space="preserve">heard about the inappropriate use of DNACPRs and, for instance, </w:t>
      </w:r>
      <w:r w:rsidRPr="00154ED4">
        <w:t xml:space="preserve">concerns </w:t>
      </w:r>
      <w:r w:rsidRPr="00154ED4" w:rsidR="00845BA2">
        <w:t xml:space="preserve">that </w:t>
      </w:r>
      <w:r w:rsidRPr="00154ED4">
        <w:t xml:space="preserve">they might be </w:t>
      </w:r>
      <w:r w:rsidRPr="00154ED4" w:rsidR="00845BA2">
        <w:t xml:space="preserve">being </w:t>
      </w:r>
      <w:r w:rsidRPr="00154ED4" w:rsidR="00EB6636">
        <w:t>applied on a b</w:t>
      </w:r>
      <w:r w:rsidRPr="00154ED4" w:rsidR="00845BA2">
        <w:t xml:space="preserve">lanket basis to </w:t>
      </w:r>
      <w:r w:rsidRPr="00154ED4">
        <w:t xml:space="preserve">some </w:t>
      </w:r>
      <w:r w:rsidRPr="00154ED4" w:rsidR="00845BA2">
        <w:t xml:space="preserve">groups of people, </w:t>
      </w:r>
      <w:r w:rsidRPr="00154ED4" w:rsidR="00793D3E">
        <w:t>communications</w:t>
      </w:r>
      <w:r w:rsidRPr="00154ED4" w:rsidR="00845BA2">
        <w:t xml:space="preserve"> went out very rapidly, </w:t>
      </w:r>
      <w:r w:rsidRPr="00154ED4">
        <w:t xml:space="preserve">including from </w:t>
      </w:r>
      <w:r w:rsidRPr="00154ED4" w:rsidR="00793D3E">
        <w:t>senior</w:t>
      </w:r>
      <w:r w:rsidRPr="00154ED4" w:rsidR="00845BA2">
        <w:t xml:space="preserve"> levels of the NHS, </w:t>
      </w:r>
      <w:r w:rsidRPr="00154ED4">
        <w:t xml:space="preserve">to make it </w:t>
      </w:r>
      <w:r w:rsidRPr="00154ED4" w:rsidR="00793D3E">
        <w:t>clear</w:t>
      </w:r>
      <w:r w:rsidRPr="00154ED4">
        <w:t xml:space="preserve"> that </w:t>
      </w:r>
      <w:r w:rsidRPr="00154ED4" w:rsidR="00845BA2">
        <w:t>blanket application of DNA</w:t>
      </w:r>
      <w:r w:rsidRPr="00154ED4">
        <w:t>CPR</w:t>
      </w:r>
      <w:r w:rsidRPr="00154ED4" w:rsidR="00910B47">
        <w:t>s</w:t>
      </w:r>
      <w:r w:rsidRPr="00154ED4">
        <w:t xml:space="preserve"> </w:t>
      </w:r>
      <w:r w:rsidRPr="00154ED4" w:rsidR="00845BA2">
        <w:t xml:space="preserve">is </w:t>
      </w:r>
      <w:r w:rsidRPr="00154ED4">
        <w:t xml:space="preserve">completely inappropriate </w:t>
      </w:r>
      <w:r w:rsidRPr="00154ED4" w:rsidR="00845BA2">
        <w:t>and absolutely should not take place</w:t>
      </w:r>
      <w:r w:rsidRPr="00154ED4" w:rsidR="00C66C3B">
        <w:t>.</w:t>
      </w:r>
      <w:r w:rsidRPr="00154ED4">
        <w:t xml:space="preserve"> </w:t>
      </w:r>
      <w:r w:rsidRPr="00154ED4" w:rsidR="00845BA2">
        <w:t>Those sorts of very important decisions should be made on an</w:t>
      </w:r>
      <w:r w:rsidRPr="00154ED4">
        <w:t xml:space="preserve"> individual basis following the appropriate consult</w:t>
      </w:r>
      <w:r w:rsidRPr="00154ED4" w:rsidR="00845BA2">
        <w:t>ation with the individual.</w:t>
      </w:r>
      <w:r w:rsidRPr="00154ED4" w:rsidR="002A2439">
        <w:t xml:space="preserve"> V</w:t>
      </w:r>
      <w:r w:rsidRPr="00154ED4">
        <w:t>ery strong communi</w:t>
      </w:r>
      <w:r w:rsidRPr="00154ED4" w:rsidR="00845BA2">
        <w:t>cations were put out about that</w:t>
      </w:r>
      <w:r w:rsidRPr="00154ED4" w:rsidR="00C66C3B">
        <w:t>.</w:t>
      </w:r>
      <w:r w:rsidRPr="00154ED4">
        <w:t xml:space="preserve"> </w:t>
      </w:r>
      <w:r w:rsidRPr="00154ED4" w:rsidR="00544879">
        <w:t>We of course keep that under review</w:t>
      </w:r>
      <w:r w:rsidRPr="00154ED4" w:rsidR="00C66C3B">
        <w:t>.</w:t>
      </w:r>
      <w:r w:rsidRPr="00154ED4">
        <w:t xml:space="preserve"> </w:t>
      </w:r>
      <w:r w:rsidRPr="00154ED4" w:rsidR="00544879">
        <w:t>S</w:t>
      </w:r>
      <w:r w:rsidRPr="00154ED4" w:rsidR="00793D3E">
        <w:t>hould</w:t>
      </w:r>
      <w:r w:rsidRPr="00154ED4" w:rsidR="00544879">
        <w:t xml:space="preserve"> there still be a problem, further action should of course be taken</w:t>
      </w:r>
      <w:r w:rsidRPr="00154ED4" w:rsidR="00C66C3B">
        <w:t>.</w:t>
      </w:r>
      <w:r w:rsidRPr="00154ED4">
        <w:t xml:space="preserve"> </w:t>
      </w:r>
    </w:p>
    <w:p w:rsidR="00020A22" w:rsidRPr="00154ED4" w:rsidP="00020A22">
      <w:pPr>
        <w:pStyle w:val="Answer"/>
      </w:pPr>
      <w:r w:rsidRPr="00154ED4">
        <w:rPr>
          <w:b/>
          <w:i/>
          <w:iCs/>
        </w:rPr>
        <w:t>Justin Tomlinson:</w:t>
      </w:r>
      <w:r w:rsidRPr="00154ED4">
        <w:rPr>
          <w:b/>
        </w:rPr>
        <w:t xml:space="preserve"> </w:t>
      </w:r>
      <w:r w:rsidRPr="00154ED4">
        <w:t xml:space="preserve">That was flagged </w:t>
      </w:r>
      <w:r w:rsidRPr="00154ED4" w:rsidR="00910B47">
        <w:t xml:space="preserve">to us in our stakeholder engagement, and it is a credit to DHSC that they were exceptionally quick </w:t>
      </w:r>
      <w:r w:rsidRPr="00154ED4">
        <w:t>to clarify that.</w:t>
      </w:r>
    </w:p>
    <w:p w:rsidR="00020A22" w:rsidRPr="00154ED4" w:rsidP="00020A22">
      <w:pPr>
        <w:pStyle w:val="Question"/>
        <w:numPr>
          <w:ilvl w:val="0"/>
          <w:numId w:val="9"/>
        </w:numPr>
      </w:pPr>
      <w:r w:rsidRPr="00154ED4">
        <w:rPr>
          <w:b/>
        </w:rPr>
        <w:t>Kim Johnson:</w:t>
      </w:r>
      <w:r w:rsidRPr="00154ED4">
        <w:t xml:space="preserve"> </w:t>
      </w:r>
      <w:r w:rsidRPr="00154ED4" w:rsidR="00910B47">
        <w:t>To</w:t>
      </w:r>
      <w:r w:rsidRPr="00154ED4" w:rsidR="00E37266">
        <w:t xml:space="preserve"> both of you</w:t>
      </w:r>
      <w:r w:rsidRPr="00154ED4" w:rsidR="00910B47">
        <w:t xml:space="preserve"> again, w</w:t>
      </w:r>
      <w:r w:rsidRPr="00154ED4" w:rsidR="00793D3E">
        <w:t>ith</w:t>
      </w:r>
      <w:r w:rsidRPr="00154ED4" w:rsidR="00910B47">
        <w:t xml:space="preserve"> hindsight, did the Government’s key early message of “</w:t>
      </w:r>
      <w:r w:rsidRPr="00154ED4" w:rsidR="002A2439">
        <w:t>P</w:t>
      </w:r>
      <w:r w:rsidRPr="00154ED4" w:rsidR="00910B47">
        <w:t xml:space="preserve">rotect the NHS to ensure it is </w:t>
      </w:r>
      <w:r w:rsidRPr="00154ED4">
        <w:t xml:space="preserve">not </w:t>
      </w:r>
      <w:r w:rsidRPr="00154ED4" w:rsidR="00793D3E">
        <w:t>overwhelmed</w:t>
      </w:r>
      <w:r w:rsidRPr="00154ED4">
        <w:t xml:space="preserve"> </w:t>
      </w:r>
      <w:r w:rsidRPr="00154ED4" w:rsidR="00910B47">
        <w:t xml:space="preserve">by </w:t>
      </w:r>
      <w:r w:rsidRPr="00154ED4" w:rsidR="006114E9">
        <w:t>Covid</w:t>
      </w:r>
      <w:r w:rsidRPr="00154ED4" w:rsidR="00910B47">
        <w:noBreakHyphen/>
        <w:t xml:space="preserve">19 cases” </w:t>
      </w:r>
      <w:r w:rsidRPr="00154ED4">
        <w:t xml:space="preserve">risk overriding the fundamental rights of </w:t>
      </w:r>
      <w:r w:rsidRPr="00154ED4" w:rsidR="00793D3E">
        <w:t>disabled</w:t>
      </w:r>
      <w:r w:rsidRPr="00154ED4" w:rsidR="00910B47">
        <w:t xml:space="preserve"> people?</w:t>
      </w:r>
    </w:p>
    <w:p w:rsidR="00020A22" w:rsidRPr="00154ED4" w:rsidP="00020A22">
      <w:pPr>
        <w:pStyle w:val="Answer"/>
      </w:pPr>
      <w:r w:rsidRPr="00154ED4">
        <w:rPr>
          <w:b/>
          <w:i/>
          <w:iCs/>
        </w:rPr>
        <w:t>Helen Whately:</w:t>
      </w:r>
      <w:r w:rsidRPr="00154ED4">
        <w:rPr>
          <w:b/>
        </w:rPr>
        <w:t xml:space="preserve"> </w:t>
      </w:r>
      <w:r w:rsidRPr="00154ED4">
        <w:t>I</w:t>
      </w:r>
      <w:r w:rsidRPr="00154ED4" w:rsidR="00FC1767">
        <w:t xml:space="preserve"> </w:t>
      </w:r>
      <w:r w:rsidRPr="00154ED4" w:rsidR="00910B47">
        <w:t xml:space="preserve">would not </w:t>
      </w:r>
      <w:r w:rsidRPr="00154ED4">
        <w:t>say that</w:t>
      </w:r>
      <w:r w:rsidRPr="00154ED4" w:rsidR="00C66C3B">
        <w:t>.</w:t>
      </w:r>
      <w:r w:rsidRPr="00154ED4">
        <w:t xml:space="preserve"> </w:t>
      </w:r>
      <w:r w:rsidRPr="00154ED4">
        <w:t xml:space="preserve">If you think </w:t>
      </w:r>
      <w:r w:rsidRPr="00154ED4" w:rsidR="00910B47">
        <w:t xml:space="preserve">back to the early days </w:t>
      </w:r>
      <w:r w:rsidRPr="00154ED4" w:rsidR="002A2439">
        <w:t>and</w:t>
      </w:r>
      <w:r w:rsidRPr="00154ED4" w:rsidR="00910B47">
        <w:t xml:space="preserve"> the peak of the pandemic, </w:t>
      </w:r>
      <w:r w:rsidRPr="00154ED4">
        <w:t>I remember very well ta</w:t>
      </w:r>
      <w:r w:rsidRPr="00154ED4" w:rsidR="00910B47">
        <w:t>lking to, for instance, clinicians who were extremely worried that we might be like other countries—</w:t>
      </w:r>
      <w:r w:rsidRPr="00154ED4">
        <w:t>It</w:t>
      </w:r>
      <w:r w:rsidRPr="00154ED4" w:rsidR="00910B47">
        <w:t>aly was the example at the time—</w:t>
      </w:r>
      <w:r w:rsidRPr="00154ED4">
        <w:t xml:space="preserve">where </w:t>
      </w:r>
      <w:r w:rsidRPr="00154ED4" w:rsidR="006525FE">
        <w:t>the health service</w:t>
      </w:r>
      <w:r w:rsidRPr="00154ED4">
        <w:t xml:space="preserve"> </w:t>
      </w:r>
      <w:r w:rsidRPr="00154ED4" w:rsidR="006525FE">
        <w:t xml:space="preserve">was </w:t>
      </w:r>
      <w:r w:rsidRPr="00154ED4">
        <w:t xml:space="preserve">really </w:t>
      </w:r>
      <w:r w:rsidRPr="00154ED4" w:rsidR="00793D3E">
        <w:t>overwhelmed</w:t>
      </w:r>
      <w:r w:rsidRPr="00154ED4" w:rsidR="00910B47">
        <w:t xml:space="preserve"> and they </w:t>
      </w:r>
      <w:r w:rsidRPr="00154ED4" w:rsidR="006525FE">
        <w:t xml:space="preserve">pretty much had </w:t>
      </w:r>
      <w:r w:rsidRPr="00154ED4" w:rsidR="00910B47">
        <w:t>to turn people away</w:t>
      </w:r>
      <w:r w:rsidRPr="00154ED4" w:rsidR="00C66C3B">
        <w:t>.</w:t>
      </w:r>
      <w:r w:rsidRPr="00154ED4">
        <w:t xml:space="preserve"> </w:t>
      </w:r>
      <w:r w:rsidRPr="00154ED4" w:rsidR="00910B47">
        <w:t xml:space="preserve">There was a real worry that </w:t>
      </w:r>
      <w:r w:rsidRPr="00154ED4">
        <w:t xml:space="preserve">clinicians in our </w:t>
      </w:r>
      <w:r w:rsidRPr="00154ED4" w:rsidR="00793D3E">
        <w:t>health</w:t>
      </w:r>
      <w:r w:rsidRPr="00154ED4">
        <w:t xml:space="preserve"> service </w:t>
      </w:r>
      <w:r w:rsidRPr="00154ED4" w:rsidR="00910B47">
        <w:t>would have to do that</w:t>
      </w:r>
      <w:r w:rsidRPr="00154ED4" w:rsidR="00C66C3B">
        <w:t>.</w:t>
      </w:r>
      <w:r w:rsidRPr="00154ED4">
        <w:t xml:space="preserve"> </w:t>
      </w:r>
      <w:r w:rsidRPr="00154ED4" w:rsidR="00910B47">
        <w:t>So much effort was made across the system</w:t>
      </w:r>
      <w:r w:rsidRPr="00154ED4" w:rsidR="002A2439">
        <w:t>,</w:t>
      </w:r>
      <w:r w:rsidRPr="00154ED4" w:rsidR="00910B47">
        <w:t xml:space="preserve"> from expanding the capacity of the NHS </w:t>
      </w:r>
      <w:r w:rsidRPr="00154ED4">
        <w:t xml:space="preserve">to the </w:t>
      </w:r>
      <w:r w:rsidRPr="00154ED4" w:rsidR="00793D3E">
        <w:t>lockdown</w:t>
      </w:r>
      <w:r w:rsidRPr="00154ED4" w:rsidR="00910B47">
        <w:t xml:space="preserve"> and the shielding measures, on the other end of the scale, to make sure </w:t>
      </w:r>
      <w:r w:rsidRPr="00154ED4" w:rsidR="002A2439">
        <w:t xml:space="preserve">that </w:t>
      </w:r>
      <w:r w:rsidRPr="00154ED4" w:rsidR="00910B47">
        <w:t xml:space="preserve">our </w:t>
      </w:r>
      <w:r w:rsidRPr="00154ED4">
        <w:t xml:space="preserve">NHS </w:t>
      </w:r>
      <w:r w:rsidRPr="00154ED4" w:rsidR="00910B47">
        <w:t xml:space="preserve">did not </w:t>
      </w:r>
      <w:r w:rsidRPr="00154ED4">
        <w:t xml:space="preserve">get </w:t>
      </w:r>
      <w:r w:rsidRPr="00154ED4" w:rsidR="00793D3E">
        <w:t>overwhelmed</w:t>
      </w:r>
      <w:r w:rsidRPr="00154ED4">
        <w:t xml:space="preserve"> and in fact has been able </w:t>
      </w:r>
      <w:r w:rsidRPr="00154ED4" w:rsidR="00910B47">
        <w:t xml:space="preserve">to treat everybody who needed treatment for </w:t>
      </w:r>
      <w:r w:rsidRPr="00154ED4" w:rsidR="006114E9">
        <w:t>Covid</w:t>
      </w:r>
      <w:r w:rsidRPr="00154ED4">
        <w:t>.</w:t>
      </w:r>
    </w:p>
    <w:p w:rsidR="00020A22" w:rsidRPr="00154ED4" w:rsidP="00020A22">
      <w:pPr>
        <w:pStyle w:val="Question"/>
        <w:numPr>
          <w:ilvl w:val="0"/>
          <w:numId w:val="9"/>
        </w:numPr>
      </w:pPr>
      <w:r w:rsidRPr="00154ED4">
        <w:rPr>
          <w:b/>
        </w:rPr>
        <w:t>Kim Johnson:</w:t>
      </w:r>
      <w:r w:rsidRPr="00154ED4">
        <w:t xml:space="preserve"> You jus</w:t>
      </w:r>
      <w:r w:rsidRPr="00154ED4" w:rsidR="00793D3E">
        <w:t>t</w:t>
      </w:r>
      <w:r w:rsidRPr="00154ED4">
        <w:t xml:space="preserve"> </w:t>
      </w:r>
      <w:r w:rsidRPr="00154ED4" w:rsidR="00793D3E">
        <w:t>mentioned</w:t>
      </w:r>
      <w:r w:rsidRPr="00154ED4">
        <w:t xml:space="preserve"> that </w:t>
      </w:r>
      <w:r w:rsidRPr="00154ED4" w:rsidR="00793D3E">
        <w:t>you have</w:t>
      </w:r>
      <w:r w:rsidRPr="00154ED4">
        <w:t xml:space="preserve"> had discussions with various stakeholder groups</w:t>
      </w:r>
      <w:r w:rsidRPr="00154ED4" w:rsidR="00C66C3B">
        <w:t>.</w:t>
      </w:r>
      <w:r w:rsidRPr="00154ED4" w:rsidR="00F7075A">
        <w:t xml:space="preserve"> </w:t>
      </w:r>
      <w:r w:rsidRPr="00154ED4" w:rsidR="006525FE">
        <w:t xml:space="preserve">Could I ask, then, in terms of those discussions, what positive changes have been made to the </w:t>
      </w:r>
      <w:r w:rsidRPr="00154ED4">
        <w:t xml:space="preserve">way of dealing with </w:t>
      </w:r>
      <w:r w:rsidRPr="00154ED4" w:rsidR="006525FE">
        <w:t>d</w:t>
      </w:r>
      <w:r w:rsidRPr="00154ED4">
        <w:t xml:space="preserve">isabled people during </w:t>
      </w:r>
      <w:r w:rsidRPr="00154ED4" w:rsidR="006525FE">
        <w:t xml:space="preserve">the </w:t>
      </w:r>
      <w:r w:rsidRPr="00154ED4" w:rsidR="006114E9">
        <w:t>Covid</w:t>
      </w:r>
      <w:r w:rsidRPr="00154ED4" w:rsidR="006525FE">
        <w:noBreakHyphen/>
        <w:t>19 pandemic?</w:t>
      </w:r>
    </w:p>
    <w:p w:rsidR="00615AE0" w:rsidRPr="00154ED4" w:rsidP="00020A22">
      <w:pPr>
        <w:pStyle w:val="Answer"/>
      </w:pPr>
      <w:r w:rsidRPr="00154ED4">
        <w:rPr>
          <w:b/>
          <w:i/>
          <w:iCs/>
        </w:rPr>
        <w:t>Helen Whately:</w:t>
      </w:r>
      <w:r w:rsidRPr="00154ED4" w:rsidR="00020A22">
        <w:rPr>
          <w:b/>
        </w:rPr>
        <w:t xml:space="preserve"> </w:t>
      </w:r>
      <w:r w:rsidRPr="00154ED4" w:rsidR="006525FE">
        <w:t xml:space="preserve">I had, particularly through the peak period, fortnightly engagement and conversations with a range of stakeholders for disabled groups, </w:t>
      </w:r>
      <w:r w:rsidRPr="00154ED4" w:rsidR="00020A22">
        <w:t xml:space="preserve">including those with lived </w:t>
      </w:r>
      <w:r w:rsidRPr="00154ED4" w:rsidR="00793D3E">
        <w:t>experiences</w:t>
      </w:r>
      <w:r w:rsidRPr="00154ED4" w:rsidR="00C66C3B">
        <w:t>.</w:t>
      </w:r>
      <w:r w:rsidRPr="00154ED4">
        <w:t xml:space="preserve"> </w:t>
      </w:r>
      <w:r w:rsidRPr="00154ED4" w:rsidR="006525FE">
        <w:t xml:space="preserve">I found them really valuable, because it absolutely brought to life people’s experiences and </w:t>
      </w:r>
      <w:r w:rsidRPr="00154ED4" w:rsidR="00020A22">
        <w:t>people</w:t>
      </w:r>
      <w:r w:rsidRPr="00154ED4" w:rsidR="006525FE">
        <w:t>’</w:t>
      </w:r>
      <w:r w:rsidRPr="00154ED4">
        <w:t>s worries.</w:t>
      </w:r>
    </w:p>
    <w:p w:rsidR="00615AE0" w:rsidRPr="00154ED4" w:rsidP="00020A22">
      <w:pPr>
        <w:pStyle w:val="Answer"/>
      </w:pPr>
      <w:r w:rsidRPr="00154ED4">
        <w:t xml:space="preserve">I should also say that </w:t>
      </w:r>
      <w:r w:rsidRPr="00154ED4" w:rsidR="00020A22">
        <w:t>some of the stories I hea</w:t>
      </w:r>
      <w:r w:rsidRPr="00154ED4">
        <w:t>r</w:t>
      </w:r>
      <w:r w:rsidRPr="00154ED4" w:rsidR="00020A22">
        <w:t xml:space="preserve">d </w:t>
      </w:r>
      <w:r w:rsidRPr="00154ED4" w:rsidR="00C05632">
        <w:t xml:space="preserve">during those conversations were inspiring in terms of </w:t>
      </w:r>
      <w:r w:rsidRPr="00154ED4" w:rsidR="00020A22">
        <w:t xml:space="preserve">the support </w:t>
      </w:r>
      <w:r w:rsidRPr="00154ED4" w:rsidR="00793D3E">
        <w:t>people</w:t>
      </w:r>
      <w:r w:rsidRPr="00154ED4" w:rsidR="00020A22">
        <w:t xml:space="preserve"> </w:t>
      </w:r>
      <w:r w:rsidRPr="00154ED4" w:rsidR="00C05632">
        <w:t xml:space="preserve">were finding in their communities and how they said neighbours and people in their streets who they had </w:t>
      </w:r>
      <w:r w:rsidRPr="00154ED4" w:rsidR="00020A22">
        <w:t>never known befo</w:t>
      </w:r>
      <w:r w:rsidRPr="00154ED4">
        <w:t>re were stepping up and helping</w:t>
      </w:r>
      <w:r w:rsidRPr="00154ED4" w:rsidR="00C66C3B">
        <w:t>.</w:t>
      </w:r>
      <w:r w:rsidRPr="00154ED4" w:rsidR="00F7075A">
        <w:t xml:space="preserve"> </w:t>
      </w:r>
      <w:r w:rsidRPr="00154ED4">
        <w:t xml:space="preserve">That </w:t>
      </w:r>
      <w:r w:rsidRPr="00154ED4" w:rsidR="00020A22">
        <w:t xml:space="preserve">was one of the positive things </w:t>
      </w:r>
      <w:r w:rsidRPr="00154ED4">
        <w:t>that came through in</w:t>
      </w:r>
      <w:r w:rsidRPr="00154ED4" w:rsidR="002A2439">
        <w:t xml:space="preserve"> </w:t>
      </w:r>
      <w:r w:rsidRPr="00154ED4">
        <w:t>clearly</w:t>
      </w:r>
      <w:r w:rsidRPr="00154ED4" w:rsidR="002A2439">
        <w:t xml:space="preserve"> extremely</w:t>
      </w:r>
      <w:r w:rsidRPr="00154ED4">
        <w:t xml:space="preserve"> </w:t>
      </w:r>
      <w:r w:rsidRPr="00154ED4" w:rsidR="00020A22">
        <w:t>challenging and difficult times for disabled people and their carers.</w:t>
      </w:r>
    </w:p>
    <w:p w:rsidR="00020A22" w:rsidRPr="00154ED4" w:rsidP="00020A22">
      <w:pPr>
        <w:pStyle w:val="Answer"/>
      </w:pPr>
      <w:r w:rsidRPr="00154ED4">
        <w:t>As I mentioned</w:t>
      </w:r>
      <w:r w:rsidRPr="00154ED4" w:rsidR="00615AE0">
        <w:t xml:space="preserve"> briefly earlier on, there were changes </w:t>
      </w:r>
      <w:r w:rsidRPr="00154ED4" w:rsidR="002A2439">
        <w:t>to</w:t>
      </w:r>
      <w:r w:rsidRPr="00154ED4" w:rsidR="00615AE0">
        <w:t xml:space="preserve"> guidance in response to some of the feedback and engagement with stakeholders</w:t>
      </w:r>
      <w:r w:rsidRPr="00154ED4" w:rsidR="00C66C3B">
        <w:t>.</w:t>
      </w:r>
      <w:r w:rsidRPr="00154ED4" w:rsidR="00F7075A">
        <w:t xml:space="preserve"> </w:t>
      </w:r>
      <w:r w:rsidRPr="00154ED4" w:rsidR="00615AE0">
        <w:t xml:space="preserve">For instance, on </w:t>
      </w:r>
      <w:r w:rsidRPr="00154ED4">
        <w:t xml:space="preserve">the </w:t>
      </w:r>
      <w:r w:rsidRPr="00154ED4" w:rsidR="00615AE0">
        <w:t>introduction</w:t>
      </w:r>
      <w:r w:rsidRPr="00154ED4">
        <w:t xml:space="preserve"> of the </w:t>
      </w:r>
      <w:r w:rsidRPr="00154ED4" w:rsidR="00793D3E">
        <w:t>wearing</w:t>
      </w:r>
      <w:r w:rsidRPr="00154ED4" w:rsidR="00615AE0">
        <w:t xml:space="preserve"> of face coverings on public transport and in shops, in engagement with stakeholders we </w:t>
      </w:r>
      <w:r w:rsidRPr="00154ED4">
        <w:t>set</w:t>
      </w:r>
      <w:r w:rsidRPr="00154ED4" w:rsidR="00615AE0">
        <w:t xml:space="preserve"> out a clear list of exemptions for </w:t>
      </w:r>
      <w:r w:rsidRPr="00154ED4">
        <w:t xml:space="preserve">people who should not be expected to </w:t>
      </w:r>
      <w:r w:rsidRPr="00154ED4" w:rsidR="00793D3E">
        <w:t>wear</w:t>
      </w:r>
      <w:r w:rsidRPr="00154ED4" w:rsidR="00615AE0">
        <w:t xml:space="preserve"> face coverings</w:t>
      </w:r>
      <w:r w:rsidRPr="00154ED4" w:rsidR="00C66C3B">
        <w:t>.</w:t>
      </w:r>
      <w:r w:rsidRPr="00154ED4" w:rsidR="00F7075A">
        <w:t xml:space="preserve"> </w:t>
      </w:r>
      <w:r w:rsidRPr="00154ED4" w:rsidR="00615AE0">
        <w:t xml:space="preserve">We have </w:t>
      </w:r>
      <w:r w:rsidRPr="00154ED4">
        <w:t xml:space="preserve">been communicating to many </w:t>
      </w:r>
      <w:r w:rsidRPr="00154ED4" w:rsidR="00615AE0">
        <w:t>channels that there are people who will have really good reasons for not covering their faces</w:t>
      </w:r>
      <w:r w:rsidRPr="00154ED4" w:rsidR="00C66C3B">
        <w:t>.</w:t>
      </w:r>
      <w:r w:rsidRPr="00154ED4" w:rsidR="00F7075A">
        <w:t xml:space="preserve"> </w:t>
      </w:r>
      <w:r w:rsidRPr="00154ED4" w:rsidR="00615AE0">
        <w:t>Another</w:t>
      </w:r>
      <w:r w:rsidRPr="00154ED4">
        <w:t xml:space="preserve"> example would be the </w:t>
      </w:r>
      <w:r w:rsidRPr="00154ED4" w:rsidR="00793D3E">
        <w:t>guidance</w:t>
      </w:r>
      <w:r w:rsidRPr="00154ED4">
        <w:t xml:space="preserve"> in the period of </w:t>
      </w:r>
      <w:r w:rsidRPr="00154ED4" w:rsidR="00615AE0">
        <w:t>the strongest lockdown, when exercise was very limited</w:t>
      </w:r>
      <w:r w:rsidRPr="00154ED4" w:rsidR="00C66C3B">
        <w:t>.</w:t>
      </w:r>
      <w:r w:rsidRPr="00154ED4" w:rsidR="00F7075A">
        <w:t xml:space="preserve"> </w:t>
      </w:r>
      <w:r w:rsidRPr="00154ED4" w:rsidR="00615AE0">
        <w:t xml:space="preserve">We </w:t>
      </w:r>
      <w:r w:rsidRPr="00154ED4">
        <w:t xml:space="preserve">updated the guidance to enable those </w:t>
      </w:r>
      <w:r w:rsidRPr="00154ED4" w:rsidR="00615AE0">
        <w:t xml:space="preserve">with autism to exercise more, recognising the needs </w:t>
      </w:r>
      <w:r w:rsidRPr="00154ED4">
        <w:t>of that group of people.</w:t>
      </w:r>
    </w:p>
    <w:p w:rsidR="00020A22" w:rsidRPr="00154ED4" w:rsidP="00020A22">
      <w:pPr>
        <w:pStyle w:val="Question"/>
        <w:numPr>
          <w:ilvl w:val="0"/>
          <w:numId w:val="9"/>
        </w:numPr>
      </w:pPr>
      <w:r w:rsidRPr="00154ED4">
        <w:rPr>
          <w:b/>
        </w:rPr>
        <w:t>Kim Johnson:</w:t>
      </w:r>
      <w:r w:rsidRPr="00154ED4">
        <w:t xml:space="preserve"> </w:t>
      </w:r>
      <w:r w:rsidRPr="00154ED4" w:rsidR="00615AE0">
        <w:t xml:space="preserve">Could I </w:t>
      </w:r>
      <w:r w:rsidRPr="00154ED4">
        <w:t>also ask and clarify what level of engagement you</w:t>
      </w:r>
      <w:r w:rsidRPr="00154ED4" w:rsidR="00615AE0">
        <w:t xml:space="preserve"> had with young disabled people</w:t>
      </w:r>
      <w:r w:rsidRPr="00154ED4" w:rsidR="00C66C3B">
        <w:t>?</w:t>
      </w:r>
      <w:r w:rsidRPr="00154ED4" w:rsidR="00F7075A">
        <w:t xml:space="preserve"> </w:t>
      </w:r>
      <w:r w:rsidRPr="00154ED4" w:rsidR="00615AE0">
        <w:t xml:space="preserve">Often, </w:t>
      </w:r>
      <w:r w:rsidRPr="00154ED4">
        <w:t>their voices go unheard.</w:t>
      </w:r>
    </w:p>
    <w:p w:rsidR="00020A22" w:rsidRPr="00154ED4" w:rsidP="00020A22">
      <w:pPr>
        <w:pStyle w:val="Answer"/>
      </w:pPr>
      <w:r w:rsidRPr="00154ED4">
        <w:rPr>
          <w:b/>
          <w:i/>
          <w:iCs/>
        </w:rPr>
        <w:t>Helen Whately:</w:t>
      </w:r>
      <w:r w:rsidRPr="00154ED4">
        <w:rPr>
          <w:b/>
        </w:rPr>
        <w:t xml:space="preserve"> </w:t>
      </w:r>
      <w:r w:rsidRPr="00154ED4">
        <w:t xml:space="preserve">I </w:t>
      </w:r>
      <w:r w:rsidRPr="00154ED4" w:rsidR="00615AE0">
        <w:t xml:space="preserve">do </w:t>
      </w:r>
      <w:r w:rsidRPr="00154ED4">
        <w:t xml:space="preserve">know </w:t>
      </w:r>
      <w:r w:rsidRPr="00154ED4" w:rsidR="00615AE0">
        <w:t xml:space="preserve">that </w:t>
      </w:r>
      <w:r w:rsidRPr="00154ED4">
        <w:t xml:space="preserve">in </w:t>
      </w:r>
      <w:r w:rsidRPr="00154ED4" w:rsidR="00793D3E">
        <w:t>some</w:t>
      </w:r>
      <w:r w:rsidRPr="00154ED4">
        <w:t xml:space="preserve"> of the groups I have engaged with </w:t>
      </w:r>
      <w:r w:rsidRPr="00154ED4" w:rsidR="00615AE0">
        <w:t xml:space="preserve">we have </w:t>
      </w:r>
      <w:r w:rsidRPr="00154ED4">
        <w:t xml:space="preserve">had contributions </w:t>
      </w:r>
      <w:r w:rsidRPr="00154ED4" w:rsidR="00615AE0">
        <w:t xml:space="preserve">from young carers, for instance, and younger people in </w:t>
      </w:r>
      <w:r w:rsidRPr="00154ED4">
        <w:t>those groups.</w:t>
      </w:r>
    </w:p>
    <w:p w:rsidR="00615AE0" w:rsidRPr="00154ED4" w:rsidP="00020A22">
      <w:pPr>
        <w:pStyle w:val="Answer"/>
      </w:pPr>
      <w:r w:rsidRPr="00154ED4">
        <w:rPr>
          <w:b/>
          <w:i/>
          <w:iCs/>
        </w:rPr>
        <w:t>Justin Tomlinson:</w:t>
      </w:r>
      <w:r w:rsidRPr="00154ED4" w:rsidR="00020A22">
        <w:rPr>
          <w:b/>
          <w:i/>
        </w:rPr>
        <w:t xml:space="preserve"> </w:t>
      </w:r>
      <w:r w:rsidRPr="00154ED4" w:rsidR="00020A22">
        <w:t xml:space="preserve">That was a very important </w:t>
      </w:r>
      <w:r w:rsidRPr="00154ED4" w:rsidR="00793D3E">
        <w:t>point</w:t>
      </w:r>
      <w:r w:rsidRPr="00154ED4">
        <w:t xml:space="preserve"> to flag, because in our engagement not only do we need to make sure it is not the London</w:t>
      </w:r>
      <w:r w:rsidRPr="00154ED4">
        <w:noBreakHyphen/>
        <w:t>based larger charities; we need to make sure it is charities of all sizes and all ages</w:t>
      </w:r>
      <w:r w:rsidRPr="00154ED4" w:rsidR="00C66C3B">
        <w:t>.</w:t>
      </w:r>
      <w:r w:rsidRPr="00154ED4" w:rsidR="00F7075A">
        <w:t xml:space="preserve"> </w:t>
      </w:r>
      <w:r w:rsidRPr="00154ED4">
        <w:t>I have had many visits</w:t>
      </w:r>
      <w:r w:rsidRPr="00154ED4" w:rsidR="00D733D2">
        <w:t>, meetings</w:t>
      </w:r>
      <w:r w:rsidRPr="00154ED4">
        <w:t xml:space="preserve"> and engagements with </w:t>
      </w:r>
      <w:r w:rsidRPr="00154ED4" w:rsidR="00020A22">
        <w:t xml:space="preserve">young people who </w:t>
      </w:r>
      <w:r w:rsidRPr="00154ED4">
        <w:t xml:space="preserve">do not have any preconceptions, and often they are the ones who come up with some of the best ideas </w:t>
      </w:r>
      <w:r w:rsidRPr="00154ED4" w:rsidR="00020A22">
        <w:t>that we can then take forward.</w:t>
      </w:r>
    </w:p>
    <w:p w:rsidR="00020A22" w:rsidRPr="00154ED4" w:rsidP="00020A22">
      <w:pPr>
        <w:pStyle w:val="Answer"/>
      </w:pPr>
      <w:r w:rsidRPr="00154ED4">
        <w:t>I had a particularly</w:t>
      </w:r>
      <w:r w:rsidRPr="00154ED4" w:rsidR="00FC1767">
        <w:t xml:space="preserve"> </w:t>
      </w:r>
      <w:r w:rsidRPr="00154ED4">
        <w:t xml:space="preserve">good one where </w:t>
      </w:r>
      <w:r w:rsidRPr="00154ED4" w:rsidR="00615AE0">
        <w:t xml:space="preserve">we had </w:t>
      </w:r>
      <w:r w:rsidRPr="00154ED4">
        <w:t>been contact</w:t>
      </w:r>
      <w:r w:rsidRPr="00154ED4" w:rsidR="00615AE0">
        <w:t>ed by a group of young people who thought that Access to Work could be improved</w:t>
      </w:r>
      <w:r w:rsidRPr="00154ED4" w:rsidR="00C66C3B">
        <w:t>.</w:t>
      </w:r>
      <w:r w:rsidRPr="00154ED4" w:rsidR="00F7075A">
        <w:t xml:space="preserve"> </w:t>
      </w:r>
      <w:r w:rsidRPr="00154ED4" w:rsidR="00615AE0">
        <w:t xml:space="preserve">They were somewhat surprised that </w:t>
      </w:r>
      <w:r w:rsidRPr="00154ED4">
        <w:t>their letter re</w:t>
      </w:r>
      <w:r w:rsidRPr="00154ED4" w:rsidR="00615AE0">
        <w:t>sulted in a meeting with myself</w:t>
      </w:r>
      <w:r w:rsidRPr="00154ED4" w:rsidR="00C66C3B">
        <w:t>.</w:t>
      </w:r>
      <w:r w:rsidRPr="00154ED4" w:rsidR="00F7075A">
        <w:t xml:space="preserve"> </w:t>
      </w:r>
      <w:r w:rsidRPr="00154ED4" w:rsidR="00E37266">
        <w:t>One of them worked for WH</w:t>
      </w:r>
      <w:r w:rsidRPr="00154ED4" w:rsidR="00615AE0">
        <w:t>Smith</w:t>
      </w:r>
      <w:r w:rsidRPr="00154ED4" w:rsidR="00E37266">
        <w:t xml:space="preserve"> up in Bolton, and WH</w:t>
      </w:r>
      <w:r w:rsidRPr="00154ED4" w:rsidR="00615AE0">
        <w:t>Smith</w:t>
      </w:r>
      <w:r w:rsidRPr="00154ED4" w:rsidR="00D733D2">
        <w:t xml:space="preserve">’s head </w:t>
      </w:r>
      <w:r w:rsidRPr="00154ED4" w:rsidR="00615AE0">
        <w:t>office</w:t>
      </w:r>
      <w:r w:rsidRPr="00154ED4" w:rsidR="00D733D2">
        <w:t xml:space="preserve"> is</w:t>
      </w:r>
      <w:r w:rsidRPr="00154ED4" w:rsidR="00615AE0">
        <w:t xml:space="preserve"> in my constituency</w:t>
      </w:r>
      <w:r w:rsidRPr="00154ED4" w:rsidR="00C66C3B">
        <w:t>.</w:t>
      </w:r>
      <w:r w:rsidRPr="00154ED4" w:rsidR="00F7075A">
        <w:t xml:space="preserve"> </w:t>
      </w:r>
      <w:r w:rsidRPr="00154ED4" w:rsidR="00615AE0">
        <w:t xml:space="preserve">She was brilliant </w:t>
      </w:r>
      <w:r w:rsidRPr="00154ED4" w:rsidR="00D733D2">
        <w:t xml:space="preserve">with her </w:t>
      </w:r>
      <w:r w:rsidRPr="00154ED4" w:rsidR="00615AE0">
        <w:t xml:space="preserve">proactive ideas about how employers </w:t>
      </w:r>
      <w:r w:rsidRPr="00154ED4">
        <w:t xml:space="preserve">can make often very small changes </w:t>
      </w:r>
      <w:r w:rsidRPr="00154ED4" w:rsidR="00615AE0">
        <w:t xml:space="preserve">to unlock additional potential within their workforce, </w:t>
      </w:r>
      <w:r w:rsidRPr="00154ED4">
        <w:t xml:space="preserve">so we were able to link her up with the </w:t>
      </w:r>
      <w:r w:rsidRPr="00154ED4" w:rsidR="00615AE0">
        <w:t>chief executive</w:t>
      </w:r>
      <w:r w:rsidRPr="00154ED4" w:rsidR="00E37266">
        <w:t xml:space="preserve"> of WH</w:t>
      </w:r>
      <w:r w:rsidRPr="00154ED4" w:rsidR="00615AE0">
        <w:t>S</w:t>
      </w:r>
      <w:r w:rsidRPr="00154ED4">
        <w:t xml:space="preserve">mith </w:t>
      </w:r>
      <w:r w:rsidRPr="00154ED4" w:rsidR="00615AE0">
        <w:t>to feed into their training programmes</w:t>
      </w:r>
      <w:r w:rsidRPr="00154ED4" w:rsidR="00C66C3B">
        <w:t>.</w:t>
      </w:r>
      <w:r w:rsidRPr="00154ED4" w:rsidR="00F7075A">
        <w:t xml:space="preserve"> </w:t>
      </w:r>
      <w:r w:rsidRPr="00154ED4" w:rsidR="00615AE0">
        <w:t>Often, those young voices are really crucial.</w:t>
      </w:r>
    </w:p>
    <w:p w:rsidR="00020A22" w:rsidRPr="00154ED4" w:rsidP="00E37266">
      <w:pPr>
        <w:pStyle w:val="Question"/>
        <w:numPr>
          <w:ilvl w:val="0"/>
          <w:numId w:val="0"/>
        </w:numPr>
        <w:ind w:left="794"/>
      </w:pPr>
      <w:r w:rsidRPr="00154ED4">
        <w:rPr>
          <w:b/>
        </w:rPr>
        <w:t>Kim Johnson:</w:t>
      </w:r>
      <w:r w:rsidRPr="00154ED4">
        <w:t xml:space="preserve"> </w:t>
      </w:r>
      <w:r w:rsidRPr="00154ED4" w:rsidR="00E37266">
        <w:t>I asked the</w:t>
      </w:r>
      <w:r w:rsidRPr="00154ED4" w:rsidR="00615AE0">
        <w:t xml:space="preserve"> question specifically about young disabled people</w:t>
      </w:r>
      <w:r w:rsidRPr="00154ED4" w:rsidR="00C66C3B">
        <w:t>.</w:t>
      </w:r>
      <w:r w:rsidRPr="00154ED4" w:rsidR="00F7075A">
        <w:t xml:space="preserve"> </w:t>
      </w:r>
    </w:p>
    <w:p w:rsidR="00020A22" w:rsidRPr="00154ED4" w:rsidP="00020A22">
      <w:pPr>
        <w:pStyle w:val="Answer"/>
      </w:pPr>
      <w:r w:rsidRPr="00154ED4">
        <w:rPr>
          <w:b/>
          <w:i/>
          <w:iCs/>
        </w:rPr>
        <w:t>Justin Tomlinson:</w:t>
      </w:r>
      <w:r w:rsidRPr="00154ED4">
        <w:rPr>
          <w:b/>
        </w:rPr>
        <w:t xml:space="preserve"> </w:t>
      </w:r>
      <w:r w:rsidRPr="00154ED4" w:rsidR="00615AE0">
        <w:t xml:space="preserve">That </w:t>
      </w:r>
      <w:r w:rsidR="0098122A">
        <w:t>wa</w:t>
      </w:r>
      <w:r w:rsidRPr="00154ED4" w:rsidR="00615AE0">
        <w:t xml:space="preserve">s </w:t>
      </w:r>
      <w:r w:rsidRPr="00154ED4">
        <w:t xml:space="preserve">what I was </w:t>
      </w:r>
      <w:r w:rsidRPr="00154ED4" w:rsidR="00793D3E">
        <w:t>talking</w:t>
      </w:r>
      <w:r w:rsidRPr="00154ED4">
        <w:t xml:space="preserve"> about.</w:t>
      </w:r>
    </w:p>
    <w:p w:rsidR="00020A22" w:rsidRPr="00154ED4" w:rsidP="00020A22">
      <w:pPr>
        <w:pStyle w:val="Answer"/>
      </w:pPr>
      <w:r w:rsidRPr="00154ED4">
        <w:rPr>
          <w:b/>
          <w:i/>
        </w:rPr>
        <w:t>Vicky Ford:</w:t>
      </w:r>
      <w:r w:rsidRPr="00154ED4">
        <w:rPr>
          <w:b/>
        </w:rPr>
        <w:t xml:space="preserve"> </w:t>
      </w:r>
      <w:r w:rsidRPr="00154ED4">
        <w:t>Can I also give a little shout</w:t>
      </w:r>
      <w:r w:rsidRPr="00154ED4" w:rsidR="00D733D2">
        <w:t>-</w:t>
      </w:r>
      <w:r w:rsidRPr="00154ED4">
        <w:t xml:space="preserve">out </w:t>
      </w:r>
      <w:r w:rsidRPr="00154ED4" w:rsidR="00615AE0">
        <w:t>to the organisation</w:t>
      </w:r>
      <w:r w:rsidRPr="00154ED4" w:rsidR="00D733D2">
        <w:t>,</w:t>
      </w:r>
      <w:r w:rsidRPr="00154ED4" w:rsidR="00615AE0">
        <w:t xml:space="preserve"> F</w:t>
      </w:r>
      <w:r w:rsidRPr="00154ED4" w:rsidR="00D733D2">
        <w:t>LARE</w:t>
      </w:r>
      <w:r w:rsidRPr="00154ED4" w:rsidR="00C66C3B">
        <w:t>?</w:t>
      </w:r>
      <w:r w:rsidRPr="00154ED4" w:rsidR="00F7075A">
        <w:t xml:space="preserve"> </w:t>
      </w:r>
      <w:r w:rsidR="0098122A">
        <w:t>It</w:t>
      </w:r>
      <w:r w:rsidRPr="00154ED4" w:rsidR="00615AE0">
        <w:t xml:space="preserve"> </w:t>
      </w:r>
      <w:r w:rsidRPr="00154ED4">
        <w:t xml:space="preserve">brought together an exceptional </w:t>
      </w:r>
      <w:r w:rsidRPr="00154ED4" w:rsidR="00615AE0">
        <w:t xml:space="preserve">group of young disabled people to talk to me about the </w:t>
      </w:r>
      <w:r w:rsidRPr="00154ED4">
        <w:t xml:space="preserve">return to school and the issues they had faced </w:t>
      </w:r>
      <w:r w:rsidRPr="00154ED4" w:rsidR="00615AE0">
        <w:t>during lockdown</w:t>
      </w:r>
      <w:r w:rsidRPr="00154ED4" w:rsidR="00C66C3B">
        <w:t>.</w:t>
      </w:r>
      <w:r w:rsidRPr="00154ED4" w:rsidR="00F7075A">
        <w:t xml:space="preserve"> </w:t>
      </w:r>
      <w:r w:rsidRPr="00154ED4" w:rsidR="00615AE0">
        <w:t xml:space="preserve">It was really helpful to have </w:t>
      </w:r>
      <w:r w:rsidRPr="00154ED4">
        <w:t xml:space="preserve">direct </w:t>
      </w:r>
      <w:r w:rsidRPr="00154ED4" w:rsidR="00FC1767">
        <w:t>feedback</w:t>
      </w:r>
      <w:r w:rsidRPr="00154ED4">
        <w:t xml:space="preserve"> from </w:t>
      </w:r>
      <w:r w:rsidRPr="00154ED4" w:rsidR="00615AE0">
        <w:t>young people.</w:t>
      </w:r>
    </w:p>
    <w:p w:rsidR="00020A22" w:rsidRPr="00154ED4" w:rsidP="00020A22">
      <w:pPr>
        <w:pStyle w:val="Question"/>
        <w:numPr>
          <w:ilvl w:val="0"/>
          <w:numId w:val="9"/>
        </w:numPr>
      </w:pPr>
      <w:r w:rsidRPr="00154ED4">
        <w:rPr>
          <w:b/>
        </w:rPr>
        <w:t>Peter Gibson:</w:t>
      </w:r>
      <w:r w:rsidRPr="00154ED4" w:rsidR="00FC1767">
        <w:t xml:space="preserve"> I just want to follow u</w:t>
      </w:r>
      <w:r w:rsidRPr="00154ED4">
        <w:t xml:space="preserve">p on the </w:t>
      </w:r>
      <w:r w:rsidRPr="00154ED4" w:rsidR="00615AE0">
        <w:t>DNR issue</w:t>
      </w:r>
      <w:r w:rsidRPr="00154ED4" w:rsidR="00C66C3B">
        <w:t>.</w:t>
      </w:r>
      <w:r w:rsidRPr="00154ED4" w:rsidR="00F7075A">
        <w:t xml:space="preserve"> </w:t>
      </w:r>
      <w:r w:rsidRPr="00154ED4" w:rsidR="00615AE0">
        <w:t xml:space="preserve">Can I ask what steps are being taken to </w:t>
      </w:r>
      <w:r w:rsidRPr="00154ED4">
        <w:t xml:space="preserve">review medical </w:t>
      </w:r>
      <w:r w:rsidRPr="00154ED4" w:rsidR="00615AE0">
        <w:t xml:space="preserve">notes and care notes </w:t>
      </w:r>
      <w:r w:rsidRPr="00154ED4">
        <w:t xml:space="preserve">with respect </w:t>
      </w:r>
      <w:r w:rsidRPr="00154ED4" w:rsidR="00FC1767">
        <w:t>to</w:t>
      </w:r>
      <w:r w:rsidRPr="00154ED4">
        <w:t xml:space="preserve"> any DNR</w:t>
      </w:r>
      <w:r w:rsidRPr="00154ED4" w:rsidR="00FC1767">
        <w:t>s that were put in place at tha</w:t>
      </w:r>
      <w:r w:rsidRPr="00154ED4">
        <w:t>t</w:t>
      </w:r>
      <w:r w:rsidRPr="00154ED4" w:rsidR="00FC1767">
        <w:t xml:space="preserve"> </w:t>
      </w:r>
      <w:r w:rsidRPr="00154ED4" w:rsidR="00615AE0">
        <w:t>time</w:t>
      </w:r>
      <w:r w:rsidRPr="00154ED4" w:rsidR="00C66C3B">
        <w:t>?</w:t>
      </w:r>
      <w:r w:rsidRPr="00154ED4" w:rsidR="00F7075A">
        <w:t xml:space="preserve"> </w:t>
      </w:r>
      <w:r w:rsidRPr="00154ED4" w:rsidR="00615AE0">
        <w:t>W</w:t>
      </w:r>
      <w:r w:rsidRPr="00154ED4">
        <w:t xml:space="preserve">hat </w:t>
      </w:r>
      <w:r w:rsidRPr="00154ED4" w:rsidR="00615AE0">
        <w:t xml:space="preserve">guidance has been issued to </w:t>
      </w:r>
      <w:r w:rsidRPr="00154ED4" w:rsidR="004E0878">
        <w:t>institutions to have those removed if they</w:t>
      </w:r>
      <w:r w:rsidRPr="00154ED4" w:rsidR="004E0878">
        <w:rPr>
          <w:rFonts w:cs="Times New Roman"/>
        </w:rPr>
        <w:t xml:space="preserve"> were </w:t>
      </w:r>
      <w:r w:rsidRPr="00154ED4">
        <w:t xml:space="preserve">put in </w:t>
      </w:r>
      <w:r w:rsidRPr="00154ED4" w:rsidR="00FC1767">
        <w:t>place</w:t>
      </w:r>
      <w:r w:rsidRPr="00154ED4" w:rsidR="004E0878">
        <w:t xml:space="preserve"> at that time?</w:t>
      </w:r>
    </w:p>
    <w:p w:rsidR="00020A22" w:rsidRPr="00154ED4" w:rsidP="00020A22">
      <w:pPr>
        <w:pStyle w:val="Answer"/>
      </w:pPr>
      <w:r w:rsidRPr="00154ED4">
        <w:rPr>
          <w:b/>
          <w:i/>
          <w:iCs/>
        </w:rPr>
        <w:t>Helen Whately:</w:t>
      </w:r>
      <w:r w:rsidRPr="00154ED4">
        <w:rPr>
          <w:b/>
        </w:rPr>
        <w:t xml:space="preserve"> </w:t>
      </w:r>
      <w:r w:rsidRPr="00154ED4">
        <w:t xml:space="preserve">I </w:t>
      </w:r>
      <w:r w:rsidRPr="00154ED4" w:rsidR="004E0878">
        <w:t xml:space="preserve">could not hear all of that, but I can pick up on the point about </w:t>
      </w:r>
      <w:r w:rsidRPr="00154ED4" w:rsidR="00D733D2">
        <w:t xml:space="preserve">whether </w:t>
      </w:r>
      <w:r w:rsidRPr="00154ED4" w:rsidR="004E0878">
        <w:t xml:space="preserve">DNACPRs </w:t>
      </w:r>
      <w:r w:rsidRPr="00154ED4" w:rsidR="00D733D2">
        <w:t xml:space="preserve">were </w:t>
      </w:r>
      <w:r w:rsidRPr="00154ED4" w:rsidR="004E0878">
        <w:t>inappropriately in people’s records, which I think was the question.</w:t>
      </w:r>
    </w:p>
    <w:p w:rsidR="00020A22" w:rsidRPr="00154ED4" w:rsidP="004E0878">
      <w:pPr>
        <w:pStyle w:val="Question"/>
        <w:numPr>
          <w:ilvl w:val="0"/>
          <w:numId w:val="0"/>
        </w:numPr>
        <w:ind w:left="794"/>
      </w:pPr>
      <w:r w:rsidRPr="00154ED4">
        <w:rPr>
          <w:b/>
        </w:rPr>
        <w:t>Chair:</w:t>
      </w:r>
      <w:r w:rsidRPr="00154ED4">
        <w:t xml:space="preserve"> </w:t>
      </w:r>
      <w:r w:rsidRPr="00154ED4" w:rsidR="004E0878">
        <w:t>T</w:t>
      </w:r>
      <w:r w:rsidRPr="00154ED4">
        <w:t xml:space="preserve">he </w:t>
      </w:r>
      <w:r w:rsidRPr="00154ED4" w:rsidR="00FC1767">
        <w:t>question</w:t>
      </w:r>
      <w:r w:rsidRPr="00154ED4" w:rsidR="004E0878">
        <w:t xml:space="preserve"> was</w:t>
      </w:r>
      <w:r w:rsidRPr="00154ED4" w:rsidR="00D733D2">
        <w:t xml:space="preserve"> about w</w:t>
      </w:r>
      <w:r w:rsidRPr="00154ED4" w:rsidR="004E0878">
        <w:t>hat steps are being taken to make sure they are no longer inappropriately in people’s records</w:t>
      </w:r>
      <w:r w:rsidRPr="00154ED4" w:rsidR="00D733D2">
        <w:t xml:space="preserve">. </w:t>
      </w:r>
      <w:r w:rsidRPr="00154ED4" w:rsidR="004E0878">
        <w:t>Is that right, Peter?</w:t>
      </w:r>
    </w:p>
    <w:p w:rsidR="00020A22" w:rsidRPr="00154ED4" w:rsidP="004E0878">
      <w:pPr>
        <w:pStyle w:val="Question"/>
        <w:numPr>
          <w:ilvl w:val="0"/>
          <w:numId w:val="0"/>
        </w:numPr>
        <w:ind w:left="794"/>
      </w:pPr>
      <w:r w:rsidRPr="00154ED4">
        <w:rPr>
          <w:b/>
        </w:rPr>
        <w:t>Peter Gibson:</w:t>
      </w:r>
      <w:r w:rsidRPr="00154ED4">
        <w:t xml:space="preserve"> That</w:t>
      </w:r>
      <w:r w:rsidRPr="00154ED4" w:rsidR="004E0878">
        <w:t xml:space="preserve"> is correct, yes.</w:t>
      </w:r>
    </w:p>
    <w:p w:rsidR="00020A22" w:rsidRPr="00154ED4" w:rsidP="00020A22">
      <w:pPr>
        <w:pStyle w:val="Answer"/>
      </w:pPr>
      <w:r w:rsidRPr="00154ED4">
        <w:rPr>
          <w:b/>
          <w:i/>
          <w:iCs/>
        </w:rPr>
        <w:t>Helen Whately:</w:t>
      </w:r>
      <w:r w:rsidRPr="00154ED4">
        <w:rPr>
          <w:b/>
        </w:rPr>
        <w:t xml:space="preserve"> </w:t>
      </w:r>
      <w:r w:rsidRPr="00154ED4" w:rsidR="004E0878">
        <w:t>The NHS has messaged out, and I would message out again today, to all clinicians that DNACPRs</w:t>
      </w:r>
      <w:r w:rsidRPr="00154ED4">
        <w:t xml:space="preserve"> simply should not be</w:t>
      </w:r>
      <w:r w:rsidRPr="00154ED4" w:rsidR="00FC1767">
        <w:t xml:space="preserve"> in the </w:t>
      </w:r>
      <w:r w:rsidRPr="00154ED4" w:rsidR="004E0878">
        <w:t xml:space="preserve">records of any individual </w:t>
      </w:r>
      <w:r w:rsidRPr="00154ED4" w:rsidR="00FC1767">
        <w:t>if an appropriate p</w:t>
      </w:r>
      <w:r w:rsidRPr="00154ED4">
        <w:t>rocess has not been followed to put that DNACPR in place.</w:t>
      </w:r>
    </w:p>
    <w:p w:rsidR="00020A22" w:rsidRPr="00154ED4" w:rsidP="00020A22">
      <w:pPr>
        <w:pStyle w:val="Question"/>
        <w:numPr>
          <w:ilvl w:val="0"/>
          <w:numId w:val="9"/>
        </w:numPr>
      </w:pPr>
      <w:r w:rsidRPr="00154ED4">
        <w:rPr>
          <w:b/>
        </w:rPr>
        <w:t>Peter Gibson:</w:t>
      </w:r>
      <w:r w:rsidRPr="00154ED4">
        <w:t xml:space="preserve"> Just to follow up on this </w:t>
      </w:r>
      <w:r w:rsidRPr="00154ED4" w:rsidR="004E0878">
        <w:t xml:space="preserve">further, if the DNR should not have been put there in the first place and it is there, and </w:t>
      </w:r>
      <w:r w:rsidRPr="00154ED4">
        <w:t xml:space="preserve">that communication </w:t>
      </w:r>
      <w:r w:rsidRPr="00154ED4" w:rsidR="004E0878">
        <w:t xml:space="preserve">did not </w:t>
      </w:r>
      <w:r w:rsidRPr="00154ED4">
        <w:t xml:space="preserve">correctly reach the institutions </w:t>
      </w:r>
      <w:r w:rsidRPr="00154ED4" w:rsidR="004E0878">
        <w:t xml:space="preserve">that put them there, </w:t>
      </w:r>
      <w:r w:rsidRPr="00154ED4">
        <w:t xml:space="preserve">what steps are actually being taken to review </w:t>
      </w:r>
      <w:r w:rsidRPr="00154ED4" w:rsidR="004E0878">
        <w:t>whether any DNR notices are there</w:t>
      </w:r>
      <w:r w:rsidRPr="00154ED4" w:rsidR="00C66C3B">
        <w:t>?</w:t>
      </w:r>
      <w:r w:rsidRPr="00154ED4" w:rsidR="00F7075A">
        <w:t xml:space="preserve"> </w:t>
      </w:r>
      <w:r w:rsidRPr="00154ED4" w:rsidR="004E0878">
        <w:t>What steps are being taken</w:t>
      </w:r>
      <w:r w:rsidRPr="00154ED4" w:rsidR="00C66C3B">
        <w:t>?</w:t>
      </w:r>
      <w:r w:rsidRPr="00154ED4" w:rsidR="00F7075A">
        <w:t xml:space="preserve"> </w:t>
      </w:r>
      <w:r w:rsidRPr="00154ED4" w:rsidR="004E0878">
        <w:t xml:space="preserve">I have </w:t>
      </w:r>
      <w:r w:rsidRPr="00154ED4">
        <w:t>ask</w:t>
      </w:r>
      <w:r w:rsidRPr="00154ED4" w:rsidR="004E0878">
        <w:t>ed</w:t>
      </w:r>
      <w:r w:rsidRPr="00154ED4">
        <w:t xml:space="preserve"> the same question of </w:t>
      </w:r>
      <w:r w:rsidRPr="00154ED4" w:rsidR="004E0878">
        <w:t xml:space="preserve">the chief executive when </w:t>
      </w:r>
      <w:r w:rsidRPr="00154ED4">
        <w:t>she att</w:t>
      </w:r>
      <w:r w:rsidRPr="00154ED4" w:rsidR="004E0878">
        <w:t>ended, and there was no plan</w:t>
      </w:r>
      <w:r w:rsidRPr="00154ED4">
        <w:t xml:space="preserve"> to do </w:t>
      </w:r>
      <w:r w:rsidRPr="00154ED4" w:rsidR="00D733D2">
        <w:t xml:space="preserve">a </w:t>
      </w:r>
      <w:r w:rsidRPr="00154ED4" w:rsidR="004E0878">
        <w:t>review in respect of this</w:t>
      </w:r>
      <w:r w:rsidRPr="00154ED4" w:rsidR="00C66C3B">
        <w:t>.</w:t>
      </w:r>
      <w:r w:rsidRPr="00154ED4" w:rsidR="00F7075A">
        <w:t xml:space="preserve"> </w:t>
      </w:r>
      <w:r w:rsidRPr="00154ED4" w:rsidR="004E0878">
        <w:t>T</w:t>
      </w:r>
      <w:r w:rsidRPr="00154ED4">
        <w:t>hat greatly concerns me.</w:t>
      </w:r>
    </w:p>
    <w:p w:rsidR="00020A22" w:rsidRPr="00154ED4" w:rsidP="00020A22">
      <w:pPr>
        <w:pStyle w:val="Answer"/>
      </w:pPr>
      <w:r w:rsidRPr="00154ED4">
        <w:rPr>
          <w:b/>
          <w:i/>
          <w:iCs/>
        </w:rPr>
        <w:t>Helen Whately:</w:t>
      </w:r>
      <w:r w:rsidRPr="00154ED4">
        <w:rPr>
          <w:b/>
        </w:rPr>
        <w:t xml:space="preserve"> </w:t>
      </w:r>
      <w:r w:rsidRPr="00154ED4" w:rsidR="00D733D2">
        <w:t>T</w:t>
      </w:r>
      <w:r w:rsidRPr="00154ED4">
        <w:t>his</w:t>
      </w:r>
      <w:r w:rsidRPr="00154ED4" w:rsidR="00CF3824">
        <w:t xml:space="preserve"> should be absolutely monitored</w:t>
      </w:r>
      <w:r w:rsidRPr="00154ED4" w:rsidR="00C66C3B">
        <w:t>.</w:t>
      </w:r>
      <w:r w:rsidRPr="00154ED4">
        <w:t xml:space="preserve"> </w:t>
      </w:r>
      <w:r w:rsidRPr="00154ED4" w:rsidR="00CF3824">
        <w:t xml:space="preserve">If it appears to be the case that patients have DNACPRs </w:t>
      </w:r>
      <w:r w:rsidRPr="00154ED4" w:rsidR="00D733D2">
        <w:t>o</w:t>
      </w:r>
      <w:r w:rsidRPr="00154ED4" w:rsidR="00CF3824">
        <w:t xml:space="preserve">n their records </w:t>
      </w:r>
      <w:r w:rsidRPr="00154ED4">
        <w:t xml:space="preserve">that should not be there, then a process should take place to address </w:t>
      </w:r>
      <w:r w:rsidRPr="00154ED4" w:rsidR="00CF3824">
        <w:t>that</w:t>
      </w:r>
      <w:r w:rsidRPr="00154ED4" w:rsidR="00C66C3B">
        <w:t>.</w:t>
      </w:r>
      <w:r w:rsidRPr="00154ED4">
        <w:t xml:space="preserve"> </w:t>
      </w:r>
      <w:r w:rsidRPr="00154ED4" w:rsidR="00CF3824">
        <w:t>W</w:t>
      </w:r>
      <w:r w:rsidRPr="00154ED4">
        <w:t>e w</w:t>
      </w:r>
      <w:r w:rsidRPr="00154ED4" w:rsidR="00CF3824">
        <w:t xml:space="preserve">ould absolutely respond to that if that </w:t>
      </w:r>
      <w:r w:rsidRPr="00154ED4">
        <w:t>were the case</w:t>
      </w:r>
      <w:r w:rsidRPr="00154ED4" w:rsidR="00C66C3B">
        <w:t>.</w:t>
      </w:r>
      <w:r w:rsidRPr="00154ED4">
        <w:t xml:space="preserve"> </w:t>
      </w:r>
      <w:r w:rsidRPr="00154ED4">
        <w:t xml:space="preserve">This is an area where we </w:t>
      </w:r>
      <w:r w:rsidRPr="00154ED4" w:rsidR="00CF3824">
        <w:t xml:space="preserve">absolutely </w:t>
      </w:r>
      <w:r w:rsidRPr="00154ED4">
        <w:t xml:space="preserve">listen </w:t>
      </w:r>
      <w:r w:rsidRPr="00154ED4" w:rsidR="00CF3824">
        <w:t>to our stakeholders and respond where there are issues</w:t>
      </w:r>
      <w:r w:rsidRPr="00154ED4" w:rsidR="00C66C3B">
        <w:t>.</w:t>
      </w:r>
      <w:r w:rsidRPr="00154ED4">
        <w:t xml:space="preserve"> </w:t>
      </w:r>
      <w:r w:rsidRPr="00154ED4" w:rsidR="00CF3824">
        <w:t>F</w:t>
      </w:r>
      <w:r w:rsidRPr="00154ED4">
        <w:t xml:space="preserve">or </w:t>
      </w:r>
      <w:r w:rsidRPr="00154ED4" w:rsidR="00FC1767">
        <w:t>instance</w:t>
      </w:r>
      <w:r w:rsidRPr="00154ED4">
        <w:t xml:space="preserve">, when we initially heard from </w:t>
      </w:r>
      <w:r w:rsidRPr="00154ED4" w:rsidR="00CF3824">
        <w:t>stakeholders about what appeared to be inappropriate application of DNACPRs—</w:t>
      </w:r>
      <w:r w:rsidRPr="00154ED4">
        <w:t xml:space="preserve">I </w:t>
      </w:r>
      <w:r w:rsidRPr="00154ED4" w:rsidR="00CF3824">
        <w:t xml:space="preserve">particularly </w:t>
      </w:r>
      <w:r w:rsidRPr="00154ED4">
        <w:t xml:space="preserve">remember </w:t>
      </w:r>
      <w:r w:rsidRPr="00154ED4" w:rsidR="00CF3824">
        <w:t>conversations with Turning Point</w:t>
      </w:r>
      <w:r w:rsidRPr="00154ED4" w:rsidR="00CF3824">
        <w:rPr>
          <w:rFonts w:cs="Times New Roman"/>
        </w:rPr>
        <w:t xml:space="preserve"> and </w:t>
      </w:r>
      <w:r w:rsidRPr="00154ED4" w:rsidR="00CF3824">
        <w:t>M</w:t>
      </w:r>
      <w:r w:rsidRPr="00154ED4" w:rsidR="00E37266">
        <w:t>encap</w:t>
      </w:r>
      <w:r w:rsidRPr="00154ED4" w:rsidR="00CF3824">
        <w:t xml:space="preserve"> about this—</w:t>
      </w:r>
      <w:r w:rsidRPr="00154ED4">
        <w:t xml:space="preserve">we took very rapid action to say that </w:t>
      </w:r>
      <w:r w:rsidRPr="00154ED4" w:rsidR="00CF3824">
        <w:t xml:space="preserve">this </w:t>
      </w:r>
      <w:r w:rsidRPr="00154ED4">
        <w:t>should not be the case</w:t>
      </w:r>
      <w:r w:rsidRPr="00154ED4" w:rsidR="00C66C3B">
        <w:t>.</w:t>
      </w:r>
      <w:r w:rsidRPr="00154ED4">
        <w:t xml:space="preserve"> </w:t>
      </w:r>
      <w:r w:rsidRPr="00154ED4" w:rsidR="00CF3824">
        <w:t xml:space="preserve">If there is an ongoing problem, </w:t>
      </w:r>
      <w:r w:rsidRPr="00154ED4">
        <w:t>we will of course take furthe</w:t>
      </w:r>
      <w:r w:rsidRPr="00154ED4" w:rsidR="00FC1767">
        <w:t>r</w:t>
      </w:r>
      <w:r w:rsidRPr="00154ED4">
        <w:t xml:space="preserve"> action.</w:t>
      </w:r>
    </w:p>
    <w:p w:rsidR="00020A22" w:rsidRPr="00154ED4" w:rsidP="00020A22">
      <w:pPr>
        <w:pStyle w:val="Question"/>
        <w:numPr>
          <w:ilvl w:val="0"/>
          <w:numId w:val="9"/>
        </w:numPr>
      </w:pPr>
      <w:r w:rsidRPr="00154ED4">
        <w:rPr>
          <w:b/>
        </w:rPr>
        <w:t>Chair:</w:t>
      </w:r>
      <w:r w:rsidRPr="00154ED4" w:rsidR="00CF3824">
        <w:t xml:space="preserve"> Can I ask a follow</w:t>
      </w:r>
      <w:r w:rsidRPr="00154ED4" w:rsidR="00CF3824">
        <w:noBreakHyphen/>
        <w:t>up to that</w:t>
      </w:r>
      <w:r w:rsidRPr="00154ED4" w:rsidR="00C66C3B">
        <w:t>?</w:t>
      </w:r>
      <w:r w:rsidRPr="00154ED4" w:rsidR="00F7075A">
        <w:t xml:space="preserve"> </w:t>
      </w:r>
      <w:r w:rsidRPr="00154ED4" w:rsidR="00CF3824">
        <w:t>W</w:t>
      </w:r>
      <w:r w:rsidRPr="00154ED4">
        <w:t xml:space="preserve">hat risk assessment have you done as to how many inappropriate DNACPRs there </w:t>
      </w:r>
      <w:r w:rsidRPr="00154ED4" w:rsidR="00CF3824">
        <w:t>might be out there</w:t>
      </w:r>
      <w:r w:rsidRPr="00154ED4" w:rsidR="00C66C3B">
        <w:t>?</w:t>
      </w:r>
      <w:r w:rsidRPr="00154ED4" w:rsidR="00F7075A">
        <w:t xml:space="preserve"> </w:t>
      </w:r>
      <w:r w:rsidRPr="00154ED4" w:rsidR="00CF3824">
        <w:t xml:space="preserve">Aside from messaging out, are there any more solid steps that should be taken to make sure </w:t>
      </w:r>
      <w:r w:rsidRPr="00154ED4" w:rsidR="00D733D2">
        <w:t xml:space="preserve">that </w:t>
      </w:r>
      <w:r w:rsidRPr="00154ED4">
        <w:t>inappropriate notices ar</w:t>
      </w:r>
      <w:r w:rsidRPr="00154ED4" w:rsidR="00CF3824">
        <w:t>e no longer on people’s records?</w:t>
      </w:r>
    </w:p>
    <w:p w:rsidR="00020A22" w:rsidRPr="00154ED4" w:rsidP="00020A22">
      <w:pPr>
        <w:pStyle w:val="Answer"/>
      </w:pPr>
      <w:r w:rsidRPr="00154ED4">
        <w:rPr>
          <w:b/>
          <w:i/>
          <w:iCs/>
        </w:rPr>
        <w:t>Helen Whately:</w:t>
      </w:r>
      <w:r w:rsidRPr="00154ED4">
        <w:rPr>
          <w:b/>
        </w:rPr>
        <w:t xml:space="preserve"> </w:t>
      </w:r>
      <w:r w:rsidRPr="00154ED4">
        <w:t>Wh</w:t>
      </w:r>
      <w:r w:rsidRPr="00154ED4" w:rsidR="00FC1767">
        <w:t>e</w:t>
      </w:r>
      <w:r w:rsidRPr="00154ED4">
        <w:t xml:space="preserve">n I say </w:t>
      </w:r>
      <w:r w:rsidRPr="00154ED4" w:rsidR="00CF3824">
        <w:t>“</w:t>
      </w:r>
      <w:r w:rsidRPr="00154ED4">
        <w:t>messaging out</w:t>
      </w:r>
      <w:r w:rsidRPr="00154ED4" w:rsidR="00CF3824">
        <w:t>”</w:t>
      </w:r>
      <w:r w:rsidRPr="00154ED4">
        <w:t xml:space="preserve">, three very </w:t>
      </w:r>
      <w:r w:rsidRPr="00154ED4" w:rsidR="00CF3824">
        <w:t xml:space="preserve">strong communications were put out, first by a combination of the BMA, CQC and the </w:t>
      </w:r>
      <w:r w:rsidRPr="00154ED4">
        <w:t xml:space="preserve">Royal </w:t>
      </w:r>
      <w:r w:rsidRPr="00154ED4" w:rsidR="00FC1767">
        <w:t>College</w:t>
      </w:r>
      <w:r w:rsidRPr="00154ED4" w:rsidR="00CF3824">
        <w:t xml:space="preserve"> of GPs, </w:t>
      </w:r>
      <w:r w:rsidRPr="00154ED4">
        <w:t xml:space="preserve">then by the NHS, </w:t>
      </w:r>
      <w:r w:rsidRPr="00154ED4" w:rsidR="00CF3824">
        <w:t xml:space="preserve">and </w:t>
      </w:r>
      <w:r w:rsidRPr="00154ED4">
        <w:t xml:space="preserve">then in further guidance on </w:t>
      </w:r>
      <w:r w:rsidRPr="00154ED4" w:rsidR="006114E9">
        <w:t>Covid</w:t>
      </w:r>
      <w:r w:rsidRPr="00154ED4" w:rsidR="00C66C3B">
        <w:t>.</w:t>
      </w:r>
      <w:r w:rsidRPr="00154ED4">
        <w:t xml:space="preserve"> </w:t>
      </w:r>
      <w:r w:rsidRPr="00154ED4" w:rsidR="00CF3824">
        <w:t xml:space="preserve">In fact, this was </w:t>
      </w:r>
      <w:r w:rsidRPr="00154ED4">
        <w:t>also in the social care action plan</w:t>
      </w:r>
      <w:r w:rsidRPr="00154ED4" w:rsidR="00C66C3B">
        <w:t>.</w:t>
      </w:r>
      <w:r w:rsidRPr="00154ED4">
        <w:t xml:space="preserve"> </w:t>
      </w:r>
      <w:r w:rsidRPr="00154ED4" w:rsidR="00CF3824">
        <w:t>It has not been informal messaging; it has been very formal communications</w:t>
      </w:r>
      <w:r w:rsidRPr="00154ED4" w:rsidR="00C66C3B">
        <w:t>.</w:t>
      </w:r>
      <w:r w:rsidRPr="00154ED4">
        <w:t xml:space="preserve"> </w:t>
      </w:r>
      <w:r w:rsidRPr="00154ED4" w:rsidR="00CF3824">
        <w:t>It was also</w:t>
      </w:r>
      <w:r w:rsidRPr="00154ED4" w:rsidR="00D733D2">
        <w:t xml:space="preserve"> </w:t>
      </w:r>
      <w:r w:rsidRPr="00154ED4" w:rsidR="00FC1767">
        <w:t>messaged out in on</w:t>
      </w:r>
      <w:r w:rsidRPr="00154ED4">
        <w:t>e</w:t>
      </w:r>
      <w:r w:rsidRPr="00154ED4" w:rsidR="00FC1767">
        <w:t xml:space="preserve"> </w:t>
      </w:r>
      <w:r w:rsidRPr="00154ED4">
        <w:t xml:space="preserve">of the press conferences by the Secretary of State </w:t>
      </w:r>
      <w:r w:rsidRPr="00154ED4" w:rsidR="00CF3824">
        <w:t>for H</w:t>
      </w:r>
      <w:r w:rsidRPr="00154ED4">
        <w:t xml:space="preserve">ealth and </w:t>
      </w:r>
      <w:r w:rsidRPr="00154ED4" w:rsidR="00CF3824">
        <w:t>Social Care</w:t>
      </w:r>
      <w:r w:rsidRPr="00154ED4" w:rsidR="00D733D2">
        <w:t>, s</w:t>
      </w:r>
      <w:r w:rsidRPr="00154ED4" w:rsidR="00CF3824">
        <w:t>o substantial communications have gone out</w:t>
      </w:r>
      <w:r w:rsidRPr="00154ED4" w:rsidR="00C66C3B">
        <w:t>.</w:t>
      </w:r>
      <w:r w:rsidRPr="00154ED4">
        <w:t xml:space="preserve"> </w:t>
      </w:r>
      <w:r w:rsidRPr="00154ED4" w:rsidR="00CF3824">
        <w:t xml:space="preserve">As I say, if there does appear to be an ongoing problem, </w:t>
      </w:r>
      <w:r w:rsidRPr="00154ED4">
        <w:t xml:space="preserve">then we will </w:t>
      </w:r>
      <w:r w:rsidRPr="00154ED4" w:rsidR="00FC1767">
        <w:t>absolutely</w:t>
      </w:r>
      <w:r w:rsidRPr="00154ED4">
        <w:t xml:space="preserve"> take </w:t>
      </w:r>
      <w:r w:rsidRPr="00154ED4" w:rsidR="00E37266">
        <w:t>further</w:t>
      </w:r>
      <w:r w:rsidRPr="00154ED4" w:rsidR="00CF3824">
        <w:t xml:space="preserve"> </w:t>
      </w:r>
      <w:r w:rsidRPr="00154ED4">
        <w:t>action.</w:t>
      </w:r>
    </w:p>
    <w:p w:rsidR="00020A22" w:rsidRPr="00154ED4" w:rsidP="00020A22">
      <w:pPr>
        <w:pStyle w:val="Question"/>
        <w:numPr>
          <w:ilvl w:val="0"/>
          <w:numId w:val="9"/>
        </w:numPr>
      </w:pPr>
      <w:r w:rsidRPr="00154ED4">
        <w:rPr>
          <w:b/>
        </w:rPr>
        <w:t>Chair:</w:t>
      </w:r>
      <w:r w:rsidRPr="00154ED4" w:rsidR="00CF3824">
        <w:t xml:space="preserve"> Do you have any idea of how many inappropriate notifications there might have been</w:t>
      </w:r>
      <w:r w:rsidRPr="00154ED4" w:rsidR="00D733D2">
        <w:t xml:space="preserve">, to give </w:t>
      </w:r>
      <w:r w:rsidRPr="00154ED4" w:rsidR="00CF3824">
        <w:t>you an</w:t>
      </w:r>
      <w:r w:rsidRPr="00154ED4">
        <w:t xml:space="preserve"> idea of the scale of the problem </w:t>
      </w:r>
      <w:r w:rsidRPr="00154ED4" w:rsidR="00D733D2">
        <w:t xml:space="preserve">that </w:t>
      </w:r>
      <w:r w:rsidRPr="00154ED4">
        <w:t xml:space="preserve">you </w:t>
      </w:r>
      <w:r w:rsidRPr="00154ED4" w:rsidR="00D733D2">
        <w:t xml:space="preserve">are </w:t>
      </w:r>
      <w:r w:rsidRPr="00154ED4" w:rsidR="00CF3824">
        <w:t>tackling?</w:t>
      </w:r>
    </w:p>
    <w:p w:rsidR="00CF3824" w:rsidRPr="00154ED4" w:rsidP="00CF3824">
      <w:pPr>
        <w:pStyle w:val="QuestionCont"/>
      </w:pPr>
      <w:r w:rsidRPr="00154ED4">
        <w:rPr>
          <w:b/>
          <w:i/>
          <w:iCs/>
        </w:rPr>
        <w:t>Helen Whately:</w:t>
      </w:r>
      <w:r w:rsidRPr="00154ED4">
        <w:t xml:space="preserve"> I do not have that data.</w:t>
      </w:r>
    </w:p>
    <w:p w:rsidR="00020A22" w:rsidRPr="00154ED4" w:rsidP="00EF7DB2">
      <w:pPr>
        <w:pStyle w:val="Question"/>
      </w:pPr>
      <w:r w:rsidRPr="00154ED4">
        <w:rPr>
          <w:b/>
        </w:rPr>
        <w:t>Kate Osborne:</w:t>
      </w:r>
      <w:r w:rsidRPr="00154ED4">
        <w:t xml:space="preserve"> My questions </w:t>
      </w:r>
      <w:r w:rsidRPr="00154ED4" w:rsidR="00CF3824">
        <w:t>continue with protecting disabled people in hospitals and social care</w:t>
      </w:r>
      <w:r w:rsidRPr="00154ED4" w:rsidR="00C66C3B">
        <w:t>.</w:t>
      </w:r>
      <w:r w:rsidRPr="00154ED4" w:rsidR="00F7075A">
        <w:t xml:space="preserve"> </w:t>
      </w:r>
      <w:r w:rsidRPr="00154ED4" w:rsidR="00CF3824">
        <w:t>M</w:t>
      </w:r>
      <w:r w:rsidRPr="00154ED4">
        <w:t>y first question is di</w:t>
      </w:r>
      <w:r w:rsidRPr="00154ED4" w:rsidR="00CF3824">
        <w:t xml:space="preserve">rected towards Minister Whately, </w:t>
      </w:r>
      <w:r w:rsidRPr="00154ED4">
        <w:t xml:space="preserve">but </w:t>
      </w:r>
      <w:r w:rsidRPr="00154ED4" w:rsidR="00CF3824">
        <w:t xml:space="preserve">I </w:t>
      </w:r>
      <w:r w:rsidRPr="00154ED4">
        <w:t xml:space="preserve">welcome any </w:t>
      </w:r>
      <w:r w:rsidRPr="00154ED4" w:rsidR="00CF3824">
        <w:t>other helpful contributions</w:t>
      </w:r>
      <w:r w:rsidRPr="00154ED4" w:rsidR="00C66C3B">
        <w:t>.</w:t>
      </w:r>
      <w:r w:rsidRPr="00154ED4" w:rsidR="00F7075A">
        <w:t xml:space="preserve"> </w:t>
      </w:r>
      <w:r w:rsidRPr="00154ED4" w:rsidR="00CF3824">
        <w:t>The question is this</w:t>
      </w:r>
      <w:r w:rsidRPr="00154ED4" w:rsidR="00C66C3B">
        <w:t>.</w:t>
      </w:r>
      <w:r w:rsidRPr="00154ED4" w:rsidR="00F7075A">
        <w:t xml:space="preserve"> </w:t>
      </w:r>
      <w:r w:rsidRPr="00154ED4" w:rsidR="00CF3824">
        <w:t xml:space="preserve">The </w:t>
      </w:r>
      <w:r w:rsidRPr="00154ED4">
        <w:t xml:space="preserve">Government’s response to social care </w:t>
      </w:r>
      <w:r w:rsidRPr="00154ED4" w:rsidR="00CF3824">
        <w:t>seemed to come relatively late</w:t>
      </w:r>
      <w:r w:rsidRPr="00154ED4" w:rsidR="00C66C3B">
        <w:t>.</w:t>
      </w:r>
      <w:r w:rsidRPr="00154ED4" w:rsidR="00F7075A">
        <w:t xml:space="preserve"> </w:t>
      </w:r>
      <w:r w:rsidRPr="00154ED4" w:rsidR="00CF3824">
        <w:t>Social</w:t>
      </w:r>
      <w:r w:rsidRPr="00154ED4" w:rsidR="00EF7DB2">
        <w:t xml:space="preserve"> </w:t>
      </w:r>
      <w:r w:rsidRPr="00154ED4" w:rsidR="00CF3824">
        <w:t xml:space="preserve">care workers were </w:t>
      </w:r>
      <w:r w:rsidRPr="00154ED4">
        <w:t xml:space="preserve">only </w:t>
      </w:r>
      <w:r w:rsidRPr="00154ED4" w:rsidR="00FC1767">
        <w:t>eligible</w:t>
      </w:r>
      <w:r w:rsidRPr="00154ED4">
        <w:t xml:space="preserve"> for testing</w:t>
      </w:r>
      <w:r w:rsidRPr="00154ED4" w:rsidR="00EF7DB2">
        <w:t xml:space="preserve"> from</w:t>
      </w:r>
      <w:r w:rsidRPr="00154ED4">
        <w:t xml:space="preserve"> 28 April and guidance regarding </w:t>
      </w:r>
      <w:r w:rsidRPr="00154ED4" w:rsidR="00FC1767">
        <w:t xml:space="preserve">PPE </w:t>
      </w:r>
      <w:r w:rsidRPr="00154ED4">
        <w:t>seemed to be ever</w:t>
      </w:r>
      <w:r w:rsidRPr="00154ED4">
        <w:noBreakHyphen/>
        <w:t>changing</w:t>
      </w:r>
      <w:r w:rsidRPr="00154ED4" w:rsidR="00C66C3B">
        <w:t>.</w:t>
      </w:r>
      <w:r w:rsidRPr="00154ED4" w:rsidR="00F7075A">
        <w:t xml:space="preserve"> </w:t>
      </w:r>
      <w:r w:rsidRPr="00154ED4" w:rsidR="00CF3824">
        <w:t xml:space="preserve">Your social care action plan was not published </w:t>
      </w:r>
      <w:r w:rsidRPr="00154ED4">
        <w:t>until 15 April, a month after the start of the crisis.</w:t>
      </w:r>
      <w:r w:rsidRPr="00154ED4" w:rsidR="00EF7DB2">
        <w:t xml:space="preserve"> </w:t>
      </w:r>
      <w:r w:rsidRPr="00154ED4">
        <w:t xml:space="preserve">As the </w:t>
      </w:r>
      <w:r w:rsidRPr="00154ED4" w:rsidR="00EF7DB2">
        <w:t>M</w:t>
      </w:r>
      <w:r w:rsidRPr="00154ED4">
        <w:t xml:space="preserve">inister responsible, can </w:t>
      </w:r>
      <w:r w:rsidRPr="00154ED4" w:rsidR="00CF3824">
        <w:t>y</w:t>
      </w:r>
      <w:r w:rsidRPr="00154ED4">
        <w:t xml:space="preserve">ou understand why </w:t>
      </w:r>
      <w:r w:rsidRPr="00154ED4" w:rsidR="00CF3824">
        <w:t>disabled people in social care felt ignored at the beginning of the pandemic</w:t>
      </w:r>
      <w:r w:rsidRPr="00154ED4" w:rsidR="00C66C3B">
        <w:t>?</w:t>
      </w:r>
      <w:r w:rsidRPr="00154ED4" w:rsidR="00F7075A">
        <w:t xml:space="preserve"> </w:t>
      </w:r>
      <w:r w:rsidRPr="00154ED4" w:rsidR="00CF3824">
        <w:t>C</w:t>
      </w:r>
      <w:r w:rsidRPr="00154ED4">
        <w:t xml:space="preserve">an you tell us why the response </w:t>
      </w:r>
      <w:r w:rsidRPr="00154ED4" w:rsidR="00CF3824">
        <w:t xml:space="preserve">took </w:t>
      </w:r>
      <w:r w:rsidRPr="00154ED4">
        <w:t>so long?</w:t>
      </w:r>
    </w:p>
    <w:p w:rsidR="00CF3824" w:rsidRPr="00154ED4" w:rsidP="00020A22">
      <w:pPr>
        <w:pStyle w:val="Answer"/>
      </w:pPr>
      <w:r w:rsidRPr="00154ED4">
        <w:rPr>
          <w:b/>
          <w:i/>
          <w:iCs/>
        </w:rPr>
        <w:t>Helen Whately:</w:t>
      </w:r>
      <w:r w:rsidRPr="00154ED4" w:rsidR="00020A22">
        <w:rPr>
          <w:b/>
        </w:rPr>
        <w:t xml:space="preserve"> </w:t>
      </w:r>
      <w:r w:rsidRPr="00154ED4" w:rsidR="00EF7DB2">
        <w:t>A</w:t>
      </w:r>
      <w:r w:rsidRPr="00154ED4">
        <w:t xml:space="preserve">ctually, </w:t>
      </w:r>
      <w:r w:rsidRPr="00154ED4" w:rsidR="00020A22">
        <w:t xml:space="preserve">the </w:t>
      </w:r>
      <w:r w:rsidRPr="00154ED4">
        <w:t>response</w:t>
      </w:r>
      <w:r w:rsidRPr="00154ED4" w:rsidR="00020A22">
        <w:t xml:space="preserve"> began in </w:t>
      </w:r>
      <w:r w:rsidRPr="00154ED4">
        <w:t xml:space="preserve">February </w:t>
      </w:r>
      <w:r w:rsidRPr="00154ED4" w:rsidR="00020A22">
        <w:t>and initial guidance was i</w:t>
      </w:r>
      <w:r w:rsidRPr="00154ED4">
        <w:t>ssued then</w:t>
      </w:r>
      <w:r w:rsidRPr="00154ED4" w:rsidR="00C66C3B">
        <w:t>.</w:t>
      </w:r>
      <w:r w:rsidRPr="00154ED4">
        <w:t xml:space="preserve"> </w:t>
      </w:r>
      <w:r w:rsidRPr="00154ED4">
        <w:t>W</w:t>
      </w:r>
      <w:r w:rsidRPr="00154ED4" w:rsidR="00020A22">
        <w:t>e were communic</w:t>
      </w:r>
      <w:r w:rsidRPr="00154ED4">
        <w:t xml:space="preserve">ating regularly with the sector, </w:t>
      </w:r>
      <w:r w:rsidRPr="00154ED4" w:rsidR="00020A22">
        <w:t>for ins</w:t>
      </w:r>
      <w:r w:rsidRPr="00154ED4">
        <w:t>tance by setting up stakeholder</w:t>
      </w:r>
      <w:r w:rsidRPr="00154ED4">
        <w:noBreakHyphen/>
        <w:t>engagement groups as a way of getting initial communications out to social</w:t>
      </w:r>
      <w:r w:rsidRPr="00154ED4" w:rsidR="00EF7DB2">
        <w:t xml:space="preserve"> </w:t>
      </w:r>
      <w:r w:rsidRPr="00154ED4">
        <w:t xml:space="preserve">care providers particularly, </w:t>
      </w:r>
      <w:r w:rsidRPr="00154ED4" w:rsidR="00020A22">
        <w:t xml:space="preserve">working closely with local </w:t>
      </w:r>
      <w:r w:rsidRPr="00154ED4" w:rsidR="0064723A">
        <w:t>authorities</w:t>
      </w:r>
      <w:r w:rsidRPr="00154ED4">
        <w:t>,</w:t>
      </w:r>
      <w:r w:rsidRPr="00154ED4" w:rsidR="00EF7DB2">
        <w:t xml:space="preserve"> which,</w:t>
      </w:r>
      <w:r w:rsidRPr="00154ED4" w:rsidR="00020A22">
        <w:t xml:space="preserve"> in the main</w:t>
      </w:r>
      <w:r w:rsidRPr="00154ED4" w:rsidR="00EF7DB2">
        <w:t>,</w:t>
      </w:r>
      <w:r w:rsidRPr="00154ED4" w:rsidR="00020A22">
        <w:t xml:space="preserve"> hav</w:t>
      </w:r>
      <w:r w:rsidRPr="00154ED4">
        <w:t xml:space="preserve">e the relationships with </w:t>
      </w:r>
      <w:r w:rsidRPr="00154ED4" w:rsidR="00EF7DB2">
        <w:t>social care</w:t>
      </w:r>
      <w:r w:rsidRPr="00154ED4" w:rsidR="00020A22">
        <w:t xml:space="preserve"> providers in any even</w:t>
      </w:r>
      <w:r w:rsidRPr="00154ED4">
        <w:t xml:space="preserve">t, and </w:t>
      </w:r>
      <w:r w:rsidRPr="00154ED4" w:rsidR="00020A22">
        <w:t xml:space="preserve">also working with CQC </w:t>
      </w:r>
      <w:r w:rsidRPr="00154ED4">
        <w:t xml:space="preserve">as a point of contact with the vast majority of </w:t>
      </w:r>
      <w:r w:rsidRPr="00154ED4" w:rsidR="00EF7DB2">
        <w:t>social care</w:t>
      </w:r>
      <w:r w:rsidRPr="00154ED4">
        <w:t xml:space="preserve"> </w:t>
      </w:r>
      <w:r w:rsidRPr="00154ED4" w:rsidR="0064723A">
        <w:t>providers</w:t>
      </w:r>
      <w:r w:rsidRPr="00154ED4" w:rsidR="00020A22">
        <w:t>.</w:t>
      </w:r>
    </w:p>
    <w:p w:rsidR="00CF3824" w:rsidRPr="00154ED4" w:rsidP="00CF3824">
      <w:pPr>
        <w:pStyle w:val="Answer"/>
      </w:pPr>
      <w:r w:rsidRPr="00154ED4">
        <w:t xml:space="preserve">We were working with </w:t>
      </w:r>
      <w:r w:rsidRPr="00154ED4">
        <w:t>Public Health England, the Chief Medical Officer and the</w:t>
      </w:r>
      <w:r w:rsidRPr="00154ED4">
        <w:t xml:space="preserve"> deputy C</w:t>
      </w:r>
      <w:r w:rsidRPr="00154ED4">
        <w:t>hief Medical Officer on guidance on the use of PPE, which was something</w:t>
      </w:r>
      <w:r w:rsidRPr="00154ED4" w:rsidR="00EF7DB2">
        <w:t xml:space="preserve"> that</w:t>
      </w:r>
      <w:r w:rsidRPr="00154ED4">
        <w:t xml:space="preserve"> the sector </w:t>
      </w:r>
      <w:r w:rsidRPr="00154ED4">
        <w:t xml:space="preserve">was asking for from </w:t>
      </w:r>
      <w:r w:rsidRPr="00154ED4">
        <w:t xml:space="preserve">early on in the pandemic, </w:t>
      </w:r>
      <w:r w:rsidRPr="00154ED4">
        <w:t>particularly</w:t>
      </w:r>
      <w:r w:rsidRPr="00154ED4" w:rsidR="00FC1767">
        <w:t xml:space="preserve"> </w:t>
      </w:r>
      <w:r w:rsidRPr="00154ED4">
        <w:t xml:space="preserve">because I </w:t>
      </w:r>
      <w:r w:rsidRPr="00154ED4">
        <w:t>w</w:t>
      </w:r>
      <w:r w:rsidRPr="00154ED4">
        <w:t xml:space="preserve">as </w:t>
      </w:r>
      <w:r w:rsidRPr="00154ED4">
        <w:t xml:space="preserve">hearing at the time that those working in social care were less </w:t>
      </w:r>
      <w:r w:rsidRPr="00154ED4">
        <w:t xml:space="preserve">familiar </w:t>
      </w:r>
      <w:r w:rsidRPr="00154ED4">
        <w:t>with using some kinds of PPE</w:t>
      </w:r>
      <w:r w:rsidRPr="00154ED4" w:rsidR="00C66C3B">
        <w:t>.</w:t>
      </w:r>
      <w:r w:rsidRPr="00154ED4" w:rsidR="00F7075A">
        <w:t xml:space="preserve"> </w:t>
      </w:r>
      <w:r w:rsidRPr="00154ED4">
        <w:t xml:space="preserve">For instance, </w:t>
      </w:r>
      <w:r w:rsidRPr="00154ED4">
        <w:t xml:space="preserve">face masks </w:t>
      </w:r>
      <w:r w:rsidRPr="00154ED4">
        <w:t xml:space="preserve">are not </w:t>
      </w:r>
      <w:r w:rsidRPr="00154ED4">
        <w:t>used on a widespr</w:t>
      </w:r>
      <w:r w:rsidRPr="00154ED4">
        <w:t>e</w:t>
      </w:r>
      <w:r w:rsidRPr="00154ED4">
        <w:t xml:space="preserve">ad basis </w:t>
      </w:r>
      <w:r w:rsidRPr="00154ED4">
        <w:t>in social care normally</w:t>
      </w:r>
      <w:r w:rsidRPr="00154ED4" w:rsidR="00EF7DB2">
        <w:t>,</w:t>
      </w:r>
      <w:r w:rsidRPr="00154ED4">
        <w:t xml:space="preserve"> before the pandemic.</w:t>
      </w:r>
    </w:p>
    <w:p w:rsidR="00020A22" w:rsidRPr="00154ED4" w:rsidP="00CF3824">
      <w:pPr>
        <w:pStyle w:val="Answer"/>
      </w:pPr>
      <w:r w:rsidRPr="00154ED4">
        <w:t>C</w:t>
      </w:r>
      <w:r w:rsidRPr="00154ED4">
        <w:t xml:space="preserve">oming </w:t>
      </w:r>
      <w:r w:rsidRPr="00154ED4">
        <w:t>to the publication of the social care action plan</w:t>
      </w:r>
      <w:r w:rsidRPr="00154ED4" w:rsidR="00EF7DB2">
        <w:t xml:space="preserve"> in April</w:t>
      </w:r>
      <w:r w:rsidRPr="00154ED4">
        <w:t xml:space="preserve">, to which you referred, that was </w:t>
      </w:r>
      <w:r w:rsidRPr="00154ED4">
        <w:t>a hug</w:t>
      </w:r>
      <w:r w:rsidRPr="00154ED4">
        <w:t>e</w:t>
      </w:r>
      <w:r w:rsidRPr="00154ED4">
        <w:t xml:space="preserve"> piece of work </w:t>
      </w:r>
      <w:r w:rsidRPr="00154ED4">
        <w:t>that brought together a lot of the actions that were already being taken</w:t>
      </w:r>
      <w:r w:rsidRPr="00154ED4" w:rsidR="00C66C3B">
        <w:t>.</w:t>
      </w:r>
      <w:r w:rsidRPr="00154ED4" w:rsidR="00F7075A">
        <w:t xml:space="preserve"> </w:t>
      </w:r>
      <w:r w:rsidRPr="00154ED4">
        <w:t xml:space="preserve">Some </w:t>
      </w:r>
      <w:r w:rsidRPr="00154ED4">
        <w:t xml:space="preserve">of the things that were in that plan </w:t>
      </w:r>
      <w:r w:rsidRPr="00154ED4">
        <w:t xml:space="preserve">were already policies that were in pace, </w:t>
      </w:r>
      <w:r w:rsidRPr="00154ED4">
        <w:t>but we brough</w:t>
      </w:r>
      <w:r w:rsidRPr="00154ED4">
        <w:t xml:space="preserve">t them together in one document, because what we heard from the sector was that it would be helpful to have it </w:t>
      </w:r>
      <w:r w:rsidRPr="00154ED4">
        <w:t>all in one place.</w:t>
      </w:r>
    </w:p>
    <w:p w:rsidR="00020A22" w:rsidRPr="00154ED4" w:rsidP="00020A22">
      <w:pPr>
        <w:pStyle w:val="Question"/>
        <w:numPr>
          <w:ilvl w:val="0"/>
          <w:numId w:val="9"/>
        </w:numPr>
      </w:pPr>
      <w:r w:rsidRPr="00154ED4">
        <w:rPr>
          <w:b/>
        </w:rPr>
        <w:t>Kate Osborne:</w:t>
      </w:r>
      <w:r w:rsidRPr="00154ED4">
        <w:t xml:space="preserve"> You say the response was quite quick</w:t>
      </w:r>
      <w:r w:rsidRPr="00154ED4" w:rsidR="00CF3824">
        <w:t>, but the guidance for supported living providers</w:t>
      </w:r>
      <w:r w:rsidRPr="00154ED4" w:rsidR="00EF7DB2">
        <w:t xml:space="preserve">, </w:t>
      </w:r>
      <w:r w:rsidRPr="00154ED4" w:rsidR="00CF3824">
        <w:t>including</w:t>
      </w:r>
      <w:r w:rsidRPr="00154ED4">
        <w:t xml:space="preserve"> </w:t>
      </w:r>
      <w:r w:rsidRPr="00154ED4" w:rsidR="009E1D53">
        <w:t xml:space="preserve">the advice on </w:t>
      </w:r>
      <w:r w:rsidRPr="00154ED4">
        <w:t xml:space="preserve">risk </w:t>
      </w:r>
      <w:r w:rsidRPr="00154ED4" w:rsidR="0064723A">
        <w:t>assessment</w:t>
      </w:r>
      <w:r w:rsidRPr="00154ED4">
        <w:t xml:space="preserve"> and reduction, inf</w:t>
      </w:r>
      <w:r w:rsidRPr="00154ED4" w:rsidR="00FC1767">
        <w:t>e</w:t>
      </w:r>
      <w:r w:rsidRPr="00154ED4">
        <w:t xml:space="preserve">ction control and </w:t>
      </w:r>
      <w:r w:rsidRPr="00154ED4" w:rsidR="00CF3824">
        <w:t xml:space="preserve">visitors and </w:t>
      </w:r>
      <w:r w:rsidRPr="00154ED4">
        <w:t xml:space="preserve">support </w:t>
      </w:r>
      <w:r w:rsidRPr="00154ED4" w:rsidR="0064723A">
        <w:t>bubbles</w:t>
      </w:r>
      <w:r w:rsidRPr="00154ED4" w:rsidR="00CF3824">
        <w:t xml:space="preserve"> for people in supported living</w:t>
      </w:r>
      <w:r w:rsidRPr="00154ED4" w:rsidR="00EF7DB2">
        <w:t xml:space="preserve">, </w:t>
      </w:r>
      <w:r w:rsidRPr="00154ED4" w:rsidR="00CF3824">
        <w:t xml:space="preserve">was not </w:t>
      </w:r>
      <w:r w:rsidRPr="00154ED4">
        <w:t>published until 6 August</w:t>
      </w:r>
      <w:r w:rsidRPr="00154ED4" w:rsidR="00C66C3B">
        <w:t>.</w:t>
      </w:r>
      <w:r w:rsidRPr="00154ED4" w:rsidR="00F7075A">
        <w:t xml:space="preserve"> </w:t>
      </w:r>
      <w:r w:rsidRPr="00154ED4">
        <w:t xml:space="preserve">How can you justify </w:t>
      </w:r>
      <w:r w:rsidRPr="00154ED4" w:rsidR="009E1D53">
        <w:t>taking so long to publish this crucial guidance?</w:t>
      </w:r>
    </w:p>
    <w:p w:rsidR="00207B60" w:rsidRPr="00154ED4" w:rsidP="00207B60">
      <w:pPr>
        <w:pStyle w:val="Answer"/>
      </w:pPr>
      <w:r w:rsidRPr="00154ED4">
        <w:rPr>
          <w:b/>
          <w:i/>
          <w:iCs/>
        </w:rPr>
        <w:t>Helen Whately:</w:t>
      </w:r>
      <w:r w:rsidRPr="00154ED4" w:rsidR="00020A22">
        <w:rPr>
          <w:b/>
        </w:rPr>
        <w:t xml:space="preserve"> </w:t>
      </w:r>
      <w:r w:rsidRPr="00154ED4" w:rsidR="00020A22">
        <w:t xml:space="preserve">I </w:t>
      </w:r>
      <w:r w:rsidRPr="00154ED4" w:rsidR="009E1D53">
        <w:t>recognise and acknowledge that I would have liked the supported living guidance in August to have gone out earlier</w:t>
      </w:r>
      <w:r w:rsidRPr="00154ED4" w:rsidR="00C66C3B">
        <w:t>.</w:t>
      </w:r>
      <w:r w:rsidRPr="00154ED4">
        <w:t xml:space="preserve"> </w:t>
      </w:r>
      <w:r w:rsidRPr="00154ED4" w:rsidR="009E1D53">
        <w:t xml:space="preserve">What </w:t>
      </w:r>
      <w:r w:rsidRPr="00154ED4" w:rsidR="00020A22">
        <w:t>I will say is that pu</w:t>
      </w:r>
      <w:r w:rsidRPr="00154ED4" w:rsidR="00EF7DB2">
        <w:t>tt</w:t>
      </w:r>
      <w:r w:rsidRPr="00154ED4" w:rsidR="00020A22">
        <w:t xml:space="preserve">ing together this guidance </w:t>
      </w:r>
      <w:r w:rsidRPr="00154ED4" w:rsidR="009E1D53">
        <w:t>i</w:t>
      </w:r>
      <w:r w:rsidRPr="00154ED4" w:rsidR="00020A22">
        <w:t>s a substantial piece of work</w:t>
      </w:r>
      <w:r w:rsidRPr="00154ED4" w:rsidR="00C66C3B">
        <w:t>.</w:t>
      </w:r>
      <w:r w:rsidRPr="00154ED4">
        <w:t xml:space="preserve"> </w:t>
      </w:r>
      <w:r w:rsidRPr="00154ED4" w:rsidR="00020A22">
        <w:t>It involves bringin</w:t>
      </w:r>
      <w:r w:rsidRPr="00154ED4" w:rsidR="00FC1767">
        <w:t xml:space="preserve">g together </w:t>
      </w:r>
      <w:r w:rsidRPr="00154ED4" w:rsidR="009E1D53">
        <w:t>various inputs, including, for instance, from the public</w:t>
      </w:r>
      <w:r w:rsidRPr="00154ED4" w:rsidR="00EF7DB2">
        <w:t xml:space="preserve"> </w:t>
      </w:r>
      <w:r w:rsidRPr="00154ED4" w:rsidR="00FC1767">
        <w:t>health side</w:t>
      </w:r>
      <w:r w:rsidRPr="00154ED4" w:rsidR="00C66C3B">
        <w:t>.</w:t>
      </w:r>
      <w:r w:rsidRPr="00154ED4">
        <w:t xml:space="preserve"> </w:t>
      </w:r>
      <w:r w:rsidRPr="00154ED4" w:rsidR="009E1D53">
        <w:t>O</w:t>
      </w:r>
      <w:r w:rsidRPr="00154ED4" w:rsidR="00020A22">
        <w:t xml:space="preserve">ne of the things that we </w:t>
      </w:r>
      <w:r w:rsidRPr="00154ED4" w:rsidR="00FC1767">
        <w:t xml:space="preserve">heard from stakeholders was that they very much wanted to be involved in the production of guidance </w:t>
      </w:r>
      <w:r w:rsidRPr="00154ED4" w:rsidR="00FC1767">
        <w:t>and have a co</w:t>
      </w:r>
      <w:r w:rsidRPr="00154ED4" w:rsidR="00FC1767">
        <w:noBreakHyphen/>
        <w:t>production model.</w:t>
      </w:r>
      <w:r w:rsidRPr="00154ED4" w:rsidR="00EF7DB2">
        <w:t xml:space="preserve"> </w:t>
      </w:r>
      <w:r w:rsidRPr="00154ED4">
        <w:rPr>
          <w:rFonts w:cs="Times New Roman"/>
        </w:rPr>
        <w:t>R</w:t>
      </w:r>
      <w:r w:rsidRPr="00154ED4">
        <w:t>ather than having guidance rushed out that then actually was not as helpful as it might be, we worked very much with the stakeholders to try to produce really good</w:t>
      </w:r>
      <w:r w:rsidRPr="00154ED4">
        <w:noBreakHyphen/>
        <w:t>quality guidance.</w:t>
      </w:r>
    </w:p>
    <w:p w:rsidR="00207B60" w:rsidRPr="00154ED4" w:rsidP="00207B60">
      <w:pPr>
        <w:pStyle w:val="Answer"/>
      </w:pPr>
      <w:r w:rsidRPr="00154ED4">
        <w:t xml:space="preserve">I would also say that we are coping with and responding to a pandemic that is placing completely new demands on a </w:t>
      </w:r>
      <w:r w:rsidRPr="00154ED4" w:rsidR="00EF7DB2">
        <w:t>G</w:t>
      </w:r>
      <w:r w:rsidRPr="00154ED4">
        <w:t xml:space="preserve">overnment </w:t>
      </w:r>
      <w:r w:rsidRPr="00154ED4" w:rsidR="00EF7DB2">
        <w:t>D</w:t>
      </w:r>
      <w:r w:rsidRPr="00154ED4">
        <w:t xml:space="preserve">epartment, </w:t>
      </w:r>
      <w:r w:rsidRPr="00154ED4" w:rsidR="00534FE2">
        <w:t>requiring the creation of</w:t>
      </w:r>
      <w:r w:rsidRPr="00154ED4">
        <w:t xml:space="preserve"> an organisation that can put out this scale and complexity of guidance. A huge amount of resource was redirected, for instance, into the </w:t>
      </w:r>
      <w:r w:rsidRPr="00154ED4" w:rsidR="00EF7DB2">
        <w:t>social care</w:t>
      </w:r>
      <w:r w:rsidRPr="00154ED4">
        <w:t xml:space="preserve"> part of the Department of Health and Social Care. People worked incredibly hard.</w:t>
      </w:r>
      <w:r w:rsidRPr="00154ED4" w:rsidR="00534FE2">
        <w:t xml:space="preserve"> </w:t>
      </w:r>
      <w:r w:rsidRPr="00154ED4">
        <w:t>I should say, in the face of criticism and suggestions that everything should have been faster and sooner, that those involved in this</w:t>
      </w:r>
      <w:r w:rsidRPr="00154ED4" w:rsidR="00534FE2">
        <w:t xml:space="preserve">, including </w:t>
      </w:r>
      <w:r w:rsidRPr="00154ED4">
        <w:t>the civil servants</w:t>
      </w:r>
      <w:r w:rsidRPr="00154ED4" w:rsidR="00534FE2">
        <w:t xml:space="preserve">, </w:t>
      </w:r>
      <w:r w:rsidRPr="00154ED4">
        <w:t>worked incredibly hard to produce robust and helpful guidance as quickly as possible.</w:t>
      </w:r>
    </w:p>
    <w:p w:rsidR="00207B60" w:rsidRPr="00154ED4" w:rsidP="00207B60">
      <w:pPr>
        <w:pStyle w:val="Question"/>
        <w:numPr>
          <w:ilvl w:val="0"/>
          <w:numId w:val="9"/>
        </w:numPr>
      </w:pPr>
      <w:r w:rsidRPr="00154ED4">
        <w:rPr>
          <w:b/>
        </w:rPr>
        <w:t>Kate Osborne:</w:t>
      </w:r>
      <w:r w:rsidRPr="00154ED4">
        <w:t xml:space="preserve"> I certainly would not doubt that the civil servants</w:t>
      </w:r>
      <w:r w:rsidRPr="00154ED4" w:rsidR="00534FE2">
        <w:t>, et cetera,</w:t>
      </w:r>
      <w:r w:rsidRPr="00154ED4">
        <w:t xml:space="preserve"> worked extremely hard. You would not want it to be rushed out</w:t>
      </w:r>
      <w:r w:rsidRPr="00154ED4" w:rsidR="00534FE2">
        <w:t>;</w:t>
      </w:r>
      <w:r w:rsidRPr="00154ED4">
        <w:t xml:space="preserve"> 6 August </w:t>
      </w:r>
      <w:r w:rsidRPr="00154ED4" w:rsidR="00534FE2">
        <w:t xml:space="preserve">certainly </w:t>
      </w:r>
      <w:r w:rsidRPr="00154ED4">
        <w:t>could not be classed as rushing it</w:t>
      </w:r>
      <w:r w:rsidRPr="00154ED4" w:rsidR="00534FE2">
        <w:t>;</w:t>
      </w:r>
      <w:r w:rsidRPr="00154ED4">
        <w:t xml:space="preserve"> </w:t>
      </w:r>
      <w:r w:rsidRPr="00154ED4" w:rsidR="00534FE2">
        <w:t>t</w:t>
      </w:r>
      <w:r w:rsidRPr="00154ED4">
        <w:t>hat is for sure.</w:t>
      </w:r>
    </w:p>
    <w:p w:rsidR="00207B60" w:rsidRPr="00154ED4" w:rsidP="00207B60">
      <w:pPr>
        <w:pStyle w:val="Question"/>
        <w:numPr>
          <w:ilvl w:val="0"/>
          <w:numId w:val="0"/>
        </w:numPr>
        <w:ind w:left="794"/>
      </w:pPr>
      <w:r w:rsidRPr="00154ED4">
        <w:t>I will move on to my next question.</w:t>
      </w:r>
      <w:r w:rsidRPr="00154ED4" w:rsidR="00534FE2">
        <w:t xml:space="preserve"> </w:t>
      </w:r>
      <w:r w:rsidRPr="00154ED4">
        <w:t>This, again, is to you, Minister Whately and Minister Tomlinson.</w:t>
      </w:r>
      <w:r w:rsidRPr="00154ED4" w:rsidR="00534FE2">
        <w:t xml:space="preserve"> </w:t>
      </w:r>
      <w:r w:rsidRPr="00154ED4">
        <w:t xml:space="preserve">We know that disabled people have died with </w:t>
      </w:r>
      <w:r w:rsidRPr="00154ED4" w:rsidR="00534FE2">
        <w:t xml:space="preserve">Covid </w:t>
      </w:r>
      <w:r w:rsidRPr="00154ED4">
        <w:t>at a much greater rate than the non</w:t>
      </w:r>
      <w:r w:rsidRPr="00154ED4">
        <w:noBreakHyphen/>
        <w:t>disabled population.</w:t>
      </w:r>
      <w:r w:rsidRPr="00154ED4" w:rsidR="00534FE2">
        <w:t xml:space="preserve"> </w:t>
      </w:r>
      <w:r w:rsidRPr="00154ED4">
        <w:t>Will there be an independent review of the causes, including the decisions and policies of the Government, separate from the broader Public Health England review of disparities in death rates?</w:t>
      </w:r>
    </w:p>
    <w:p w:rsidR="00207B60" w:rsidRPr="00154ED4" w:rsidP="00207B60">
      <w:pPr>
        <w:pStyle w:val="Answer"/>
      </w:pPr>
      <w:r w:rsidRPr="00154ED4">
        <w:rPr>
          <w:b/>
          <w:i/>
        </w:rPr>
        <w:t>Helen Whately:</w:t>
      </w:r>
      <w:r w:rsidRPr="00154ED4">
        <w:rPr>
          <w:b/>
        </w:rPr>
        <w:t xml:space="preserve"> </w:t>
      </w:r>
      <w:r w:rsidRPr="00154ED4">
        <w:t xml:space="preserve">What I would say first, when we come to questions of mortality and people losing their lives from </w:t>
      </w:r>
      <w:r w:rsidRPr="00154ED4" w:rsidR="00534FE2">
        <w:t>Covid</w:t>
      </w:r>
      <w:r w:rsidRPr="00154ED4">
        <w:t>, is that we have to recognise that it is a cruel disease that clearly hits the most vulnerable in our society hardest.</w:t>
      </w:r>
      <w:r w:rsidRPr="00154ED4" w:rsidR="00534FE2">
        <w:t xml:space="preserve"> </w:t>
      </w:r>
      <w:r w:rsidRPr="00154ED4">
        <w:t>I think with great sadness about every life lost</w:t>
      </w:r>
      <w:r w:rsidRPr="00154ED4" w:rsidR="00534FE2">
        <w:t xml:space="preserve"> and what that means,</w:t>
      </w:r>
      <w:r w:rsidRPr="00154ED4">
        <w:t xml:space="preserve"> whether people are losing fathers, mothers, grandparents, loved ones or other family members, and the gap that </w:t>
      </w:r>
      <w:r w:rsidRPr="00154ED4" w:rsidR="00534FE2">
        <w:t xml:space="preserve">it has </w:t>
      </w:r>
      <w:r w:rsidRPr="00154ED4">
        <w:t>left.</w:t>
      </w:r>
      <w:r w:rsidRPr="00154ED4" w:rsidR="00534FE2">
        <w:t xml:space="preserve"> </w:t>
      </w:r>
      <w:r w:rsidRPr="00154ED4">
        <w:t>We should always think about the individuals before coming to the statistics, for instance.</w:t>
      </w:r>
    </w:p>
    <w:p w:rsidR="00207B60" w:rsidRPr="00154ED4" w:rsidP="00207B60">
      <w:pPr>
        <w:pStyle w:val="Answer"/>
      </w:pPr>
      <w:r w:rsidRPr="00154ED4">
        <w:t xml:space="preserve">What I would also say is that, as I said, we have been learning all the time to better protect people from the risks of </w:t>
      </w:r>
      <w:r w:rsidRPr="00154ED4" w:rsidR="00534FE2">
        <w:t>Covid</w:t>
      </w:r>
      <w:r w:rsidRPr="00154ED4">
        <w:t>.</w:t>
      </w:r>
      <w:r w:rsidRPr="00154ED4" w:rsidR="00534FE2">
        <w:t xml:space="preserve"> W</w:t>
      </w:r>
      <w:r w:rsidRPr="00154ED4">
        <w:t xml:space="preserve">e know, first, </w:t>
      </w:r>
      <w:r w:rsidRPr="00154ED4" w:rsidR="00534FE2">
        <w:t xml:space="preserve">that, </w:t>
      </w:r>
      <w:r w:rsidRPr="00154ED4">
        <w:t xml:space="preserve">for instance, if you are a disabled person, you are more likely to have health conditions that may put you at greater risk from complications and, very sadly, death from </w:t>
      </w:r>
      <w:r w:rsidRPr="00154ED4" w:rsidR="00534FE2">
        <w:t>Covid</w:t>
      </w:r>
      <w:r w:rsidRPr="00154ED4">
        <w:t>.</w:t>
      </w:r>
      <w:r w:rsidRPr="00154ED4" w:rsidR="00534FE2">
        <w:t xml:space="preserve"> </w:t>
      </w:r>
      <w:r w:rsidRPr="00154ED4">
        <w:t>That increases your risks.</w:t>
      </w:r>
    </w:p>
    <w:p w:rsidR="00207B60" w:rsidRPr="00154ED4" w:rsidP="00207B60">
      <w:pPr>
        <w:pStyle w:val="Answer"/>
      </w:pPr>
      <w:r w:rsidRPr="00154ED4">
        <w:t>On the other hand, some people’s living circumstances expose them to greater risk.</w:t>
      </w:r>
      <w:r w:rsidRPr="00154ED4" w:rsidR="00534FE2">
        <w:t xml:space="preserve"> </w:t>
      </w:r>
      <w:r w:rsidRPr="00154ED4">
        <w:t>For instance, if you need care, and particularly if you need close</w:t>
      </w:r>
      <w:r w:rsidRPr="00154ED4">
        <w:noBreakHyphen/>
        <w:t xml:space="preserve">contact care, if you are receiving that in a residential setting like a nursing home, we know </w:t>
      </w:r>
      <w:r w:rsidRPr="00154ED4" w:rsidR="00E4338B">
        <w:t xml:space="preserve">that </w:t>
      </w:r>
      <w:r w:rsidRPr="00154ED4">
        <w:t>the risks are greater.</w:t>
      </w:r>
      <w:r w:rsidRPr="00154ED4" w:rsidR="00534FE2">
        <w:t xml:space="preserve"> </w:t>
      </w:r>
      <w:r w:rsidRPr="00154ED4">
        <w:t>That is why we put in place policies particularly to protect people who are at greater risk, like, for instance, rolling out extra testing and the testing of the care workforce and then residents of greater risk, which are those of older age in care homes, particularly the larger care homes and nursing homes.</w:t>
      </w:r>
      <w:r w:rsidRPr="00154ED4" w:rsidR="00534FE2">
        <w:t xml:space="preserve"> </w:t>
      </w:r>
      <w:r w:rsidRPr="00154ED4">
        <w:t xml:space="preserve">We then made </w:t>
      </w:r>
      <w:r w:rsidRPr="00154ED4" w:rsidR="00E4338B">
        <w:t xml:space="preserve">that </w:t>
      </w:r>
      <w:r w:rsidRPr="00154ED4">
        <w:t>testing available to care homes for working</w:t>
      </w:r>
      <w:r w:rsidRPr="00154ED4">
        <w:noBreakHyphen/>
        <w:t>age adults</w:t>
      </w:r>
      <w:r w:rsidRPr="00154ED4" w:rsidR="00E4338B">
        <w:t>,</w:t>
      </w:r>
      <w:r w:rsidRPr="00154ED4">
        <w:t xml:space="preserve"> based again on the level of the risk.</w:t>
      </w:r>
    </w:p>
    <w:p w:rsidR="00207B60" w:rsidRPr="00154ED4" w:rsidP="00207B60">
      <w:pPr>
        <w:pStyle w:val="Answer"/>
      </w:pPr>
      <w:r w:rsidRPr="00154ED4">
        <w:t>I would also say that we are always trying to understand better what the causes and reasons are for the raised levels of mortality for some people so that we can better protect people, particularly in the event that there is a second wave.</w:t>
      </w:r>
      <w:r w:rsidRPr="00154ED4" w:rsidR="00534FE2">
        <w:t xml:space="preserve"> </w:t>
      </w:r>
      <w:r w:rsidRPr="00154ED4">
        <w:t xml:space="preserve">The data has not always been at our fingertips, but we </w:t>
      </w:r>
      <w:r w:rsidRPr="00154ED4" w:rsidR="00E4338B">
        <w:t xml:space="preserve">have </w:t>
      </w:r>
      <w:r w:rsidRPr="00154ED4">
        <w:t>worked really hard to make use of the data there is.</w:t>
      </w:r>
      <w:r w:rsidRPr="00154ED4" w:rsidR="00534FE2">
        <w:t xml:space="preserve"> </w:t>
      </w:r>
      <w:r w:rsidRPr="00154ED4">
        <w:t>There are a couple of areas of research that are going</w:t>
      </w:r>
      <w:r w:rsidRPr="00154ED4" w:rsidR="00E4338B">
        <w:t xml:space="preserve"> on</w:t>
      </w:r>
      <w:r w:rsidRPr="00154ED4">
        <w:t xml:space="preserve"> </w:t>
      </w:r>
      <w:r w:rsidRPr="00154ED4" w:rsidR="00E4338B">
        <w:t xml:space="preserve">particularly </w:t>
      </w:r>
      <w:r w:rsidRPr="00154ED4">
        <w:t>to fully understand mortality.</w:t>
      </w:r>
      <w:r w:rsidRPr="00154ED4" w:rsidR="00534FE2">
        <w:t xml:space="preserve"> </w:t>
      </w:r>
      <w:r w:rsidRPr="00154ED4">
        <w:t xml:space="preserve">One is a piece of work that we commissioned from Public Health England to </w:t>
      </w:r>
      <w:r w:rsidRPr="00154ED4" w:rsidR="00E4338B">
        <w:t xml:space="preserve">better </w:t>
      </w:r>
      <w:r w:rsidRPr="00154ED4">
        <w:t>understand the causes of mortality, particularly for those with learning disabilities.</w:t>
      </w:r>
      <w:r w:rsidRPr="00154ED4" w:rsidR="00534FE2">
        <w:t xml:space="preserve"> </w:t>
      </w:r>
      <w:r w:rsidRPr="00154ED4">
        <w:t xml:space="preserve">There is also the deep dive into the LeDeR information on deaths </w:t>
      </w:r>
      <w:r w:rsidRPr="00154ED4" w:rsidR="00E4338B">
        <w:t xml:space="preserve">of </w:t>
      </w:r>
      <w:r w:rsidRPr="00154ED4">
        <w:t>people with learning disabilities and autism.</w:t>
      </w:r>
      <w:r w:rsidRPr="00154ED4" w:rsidR="00E4338B">
        <w:t xml:space="preserve"> </w:t>
      </w:r>
      <w:r w:rsidRPr="00154ED4">
        <w:t>We really are working to try to understand this better so that we can take better decisions.</w:t>
      </w:r>
      <w:r w:rsidRPr="00154ED4" w:rsidR="00534FE2">
        <w:t xml:space="preserve"> </w:t>
      </w:r>
      <w:r w:rsidRPr="00154ED4">
        <w:t xml:space="preserve">While that research is ongoing, </w:t>
      </w:r>
      <w:r w:rsidRPr="00154ED4" w:rsidR="00E4338B">
        <w:t xml:space="preserve">we </w:t>
      </w:r>
      <w:r w:rsidRPr="00154ED4">
        <w:t>are not waiting for the results of that research.</w:t>
      </w:r>
      <w:r w:rsidRPr="00154ED4" w:rsidR="00534FE2">
        <w:t xml:space="preserve"> </w:t>
      </w:r>
      <w:r w:rsidRPr="00154ED4">
        <w:t>Based on all the emerging evidence, we have already taken action to protect people.</w:t>
      </w:r>
    </w:p>
    <w:p w:rsidR="00207B60" w:rsidRPr="00154ED4" w:rsidP="00207B60">
      <w:pPr>
        <w:pStyle w:val="Answer"/>
      </w:pPr>
      <w:r w:rsidRPr="00154ED4">
        <w:rPr>
          <w:b/>
          <w:i/>
          <w:iCs/>
        </w:rPr>
        <w:t>Justin Tomlinson:</w:t>
      </w:r>
      <w:r w:rsidRPr="00154ED4">
        <w:rPr>
          <w:b/>
        </w:rPr>
        <w:t xml:space="preserve"> </w:t>
      </w:r>
      <w:r w:rsidRPr="00154ED4" w:rsidR="00E4338B">
        <w:t>W</w:t>
      </w:r>
      <w:r w:rsidRPr="00154ED4">
        <w:t>e welcome that.</w:t>
      </w:r>
      <w:r w:rsidRPr="00154ED4" w:rsidR="00534FE2">
        <w:t xml:space="preserve"> </w:t>
      </w:r>
      <w:r w:rsidRPr="00154ED4">
        <w:t>As I said in an earlier answer, there needs to be more data broadly across Government, not just in the area of disability but in many other areas, because it helps inform our decisions.</w:t>
      </w:r>
      <w:r w:rsidRPr="00154ED4" w:rsidR="00534FE2">
        <w:t xml:space="preserve"> </w:t>
      </w:r>
      <w:r w:rsidRPr="00154ED4">
        <w:t>We cannot be precious.</w:t>
      </w:r>
      <w:r w:rsidRPr="00154ED4" w:rsidR="00534FE2">
        <w:t xml:space="preserve"> </w:t>
      </w:r>
      <w:r w:rsidRPr="00154ED4">
        <w:t xml:space="preserve">Any lessons we can learn </w:t>
      </w:r>
      <w:r w:rsidRPr="00154ED4">
        <w:rPr>
          <w:rFonts w:cs="Times New Roman"/>
        </w:rPr>
        <w:t xml:space="preserve">are very valuable, so </w:t>
      </w:r>
      <w:r w:rsidRPr="00154ED4">
        <w:t>we support the work that DHSC and PHE are doing in this area.</w:t>
      </w:r>
    </w:p>
    <w:p w:rsidR="00207B60" w:rsidRPr="00154ED4" w:rsidP="00207B60">
      <w:pPr>
        <w:pStyle w:val="Question"/>
        <w:numPr>
          <w:ilvl w:val="0"/>
          <w:numId w:val="9"/>
        </w:numPr>
      </w:pPr>
      <w:r w:rsidRPr="00154ED4">
        <w:rPr>
          <w:b/>
        </w:rPr>
        <w:t>Kate Osborne:</w:t>
      </w:r>
      <w:r w:rsidRPr="00154ED4">
        <w:t xml:space="preserve"> Can I just direct you back to the question, which was about whether there will be an independent review of the causes</w:t>
      </w:r>
      <w:r w:rsidRPr="00154ED4" w:rsidR="000130DC">
        <w:t>,</w:t>
      </w:r>
      <w:r w:rsidRPr="00154ED4">
        <w:t xml:space="preserve"> separate from the Public Health England review?</w:t>
      </w:r>
    </w:p>
    <w:p w:rsidR="00207B60" w:rsidRPr="00154ED4" w:rsidP="00207B60">
      <w:pPr>
        <w:pStyle w:val="Answer"/>
      </w:pPr>
      <w:r w:rsidRPr="00154ED4">
        <w:rPr>
          <w:b/>
          <w:i/>
        </w:rPr>
        <w:t>Helen Whately:</w:t>
      </w:r>
      <w:r w:rsidRPr="00154ED4">
        <w:rPr>
          <w:b/>
        </w:rPr>
        <w:t xml:space="preserve"> </w:t>
      </w:r>
      <w:r w:rsidRPr="00154ED4">
        <w:t xml:space="preserve">The Prime Minister has indicated that there will be an independent inquiry in due course. </w:t>
      </w:r>
      <w:r w:rsidRPr="00154ED4" w:rsidR="000130DC">
        <w:t>A</w:t>
      </w:r>
      <w:r w:rsidRPr="00154ED4">
        <w:t>t the moment we are in a process of understanding.</w:t>
      </w:r>
      <w:r w:rsidRPr="00154ED4" w:rsidR="00534FE2">
        <w:t xml:space="preserve"> </w:t>
      </w:r>
      <w:r w:rsidRPr="00154ED4">
        <w:t>We need to understand rapidly the lessons we can learn, the causes of mortality and the actions we can take</w:t>
      </w:r>
      <w:r w:rsidRPr="00154ED4" w:rsidR="000130DC">
        <w:t>,</w:t>
      </w:r>
      <w:r w:rsidRPr="00154ED4">
        <w:t xml:space="preserve"> so that we can put in place the right interventions and the right policies</w:t>
      </w:r>
      <w:r w:rsidRPr="00154ED4" w:rsidR="000130DC">
        <w:t>,</w:t>
      </w:r>
      <w:r w:rsidRPr="00154ED4">
        <w:t xml:space="preserve"> for instance in the event that there might be a second wave. </w:t>
      </w:r>
      <w:r w:rsidRPr="00154ED4" w:rsidR="000130DC">
        <w:t>T</w:t>
      </w:r>
      <w:r w:rsidRPr="00154ED4">
        <w:t>hroughout all of this, I know I have been saying, “Can I have the data</w:t>
      </w:r>
      <w:r w:rsidRPr="00154ED4" w:rsidR="000130DC">
        <w:t>? Can I have</w:t>
      </w:r>
      <w:r w:rsidRPr="00154ED4">
        <w:t xml:space="preserve"> the findings from research that is going on sooner rather than later?”</w:t>
      </w:r>
      <w:r w:rsidRPr="00154ED4" w:rsidR="00534FE2">
        <w:t xml:space="preserve"> </w:t>
      </w:r>
      <w:r w:rsidRPr="00154ED4" w:rsidR="000130DC">
        <w:t>because w</w:t>
      </w:r>
      <w:r w:rsidRPr="00154ED4">
        <w:t>e</w:t>
      </w:r>
      <w:r w:rsidRPr="00154ED4" w:rsidR="000130DC">
        <w:t xml:space="preserve"> have been wanting to m</w:t>
      </w:r>
      <w:r w:rsidRPr="00154ED4">
        <w:t>ake very quick decisions and take rapid action to help people, but we want to make sure that rapid action is based on data.</w:t>
      </w:r>
    </w:p>
    <w:p w:rsidR="00207B60" w:rsidRPr="00154ED4" w:rsidP="00207B60">
      <w:pPr>
        <w:pStyle w:val="Question"/>
        <w:numPr>
          <w:ilvl w:val="0"/>
          <w:numId w:val="9"/>
        </w:numPr>
      </w:pPr>
      <w:r w:rsidRPr="00154ED4">
        <w:rPr>
          <w:b/>
        </w:rPr>
        <w:t>Chair:</w:t>
      </w:r>
      <w:r w:rsidRPr="00154ED4">
        <w:t xml:space="preserve"> Minister Whately, can I take you back to one of your </w:t>
      </w:r>
      <w:r w:rsidRPr="00154ED4" w:rsidR="000130DC">
        <w:t xml:space="preserve">very </w:t>
      </w:r>
      <w:r w:rsidRPr="00154ED4">
        <w:t>early answers on communication</w:t>
      </w:r>
      <w:r w:rsidRPr="00154ED4" w:rsidR="000130DC">
        <w:t>s, where y</w:t>
      </w:r>
      <w:r w:rsidRPr="00154ED4">
        <w:t>ou said that</w:t>
      </w:r>
      <w:r w:rsidRPr="00154ED4" w:rsidR="000130DC">
        <w:t>,</w:t>
      </w:r>
      <w:r w:rsidRPr="00154ED4">
        <w:t xml:space="preserve"> in order to save lives</w:t>
      </w:r>
      <w:r w:rsidRPr="00154ED4" w:rsidR="000130DC">
        <w:t>,</w:t>
      </w:r>
      <w:r w:rsidRPr="00154ED4">
        <w:t xml:space="preserve"> it was imperative that communications be </w:t>
      </w:r>
      <w:r w:rsidRPr="00154ED4" w:rsidR="000130DC">
        <w:t xml:space="preserve">got </w:t>
      </w:r>
      <w:r w:rsidRPr="00154ED4">
        <w:t>out as fast as possible</w:t>
      </w:r>
      <w:r w:rsidRPr="00154ED4" w:rsidR="000130DC">
        <w:t>—</w:t>
      </w:r>
      <w:r w:rsidRPr="00154ED4">
        <w:t>I think we would all agree with that</w:t>
      </w:r>
      <w:r w:rsidRPr="00154ED4" w:rsidR="000130DC">
        <w:t>—and then to</w:t>
      </w:r>
      <w:r w:rsidRPr="00154ED4">
        <w:t xml:space="preserve"> your answer on the guidance for social care providers, </w:t>
      </w:r>
      <w:r w:rsidRPr="00154ED4" w:rsidR="000130DC">
        <w:t>by which time it had become</w:t>
      </w:r>
      <w:r w:rsidRPr="00154ED4">
        <w:t xml:space="preserve"> more important that the guidance was robust than it was </w:t>
      </w:r>
      <w:r w:rsidRPr="00154ED4" w:rsidR="000130DC">
        <w:t>got</w:t>
      </w:r>
      <w:r w:rsidRPr="00154ED4">
        <w:t xml:space="preserve"> out</w:t>
      </w:r>
      <w:r w:rsidRPr="00154ED4" w:rsidR="000130DC">
        <w:t>?</w:t>
      </w:r>
      <w:r w:rsidRPr="00154ED4" w:rsidR="00534FE2">
        <w:t xml:space="preserve"> </w:t>
      </w:r>
      <w:r w:rsidRPr="00154ED4">
        <w:t>Do you see any contradiction there?</w:t>
      </w:r>
    </w:p>
    <w:p w:rsidR="00207B60" w:rsidRPr="00154ED4" w:rsidP="00207B60">
      <w:pPr>
        <w:pStyle w:val="Answer"/>
      </w:pPr>
      <w:r w:rsidRPr="00154ED4">
        <w:rPr>
          <w:b/>
          <w:i/>
        </w:rPr>
        <w:t>Helen Whately:</w:t>
      </w:r>
      <w:r w:rsidRPr="00154ED4">
        <w:rPr>
          <w:b/>
        </w:rPr>
        <w:t xml:space="preserve"> </w:t>
      </w:r>
      <w:r w:rsidRPr="00154ED4">
        <w:t>We are talking about different sorts of guidance.</w:t>
      </w:r>
      <w:r w:rsidRPr="00154ED4" w:rsidR="00534FE2">
        <w:t xml:space="preserve"> </w:t>
      </w:r>
      <w:r w:rsidRPr="00154ED4">
        <w:t>For instance, the initial conversation about things getting out quickly was for those who were shielding.</w:t>
      </w:r>
      <w:r w:rsidRPr="00154ED4" w:rsidR="00534FE2">
        <w:t xml:space="preserve"> </w:t>
      </w:r>
      <w:r w:rsidRPr="00154ED4">
        <w:t xml:space="preserve">As people will recall rightly, we saw the rates of </w:t>
      </w:r>
      <w:r w:rsidRPr="00154ED4" w:rsidR="00534FE2">
        <w:t>Covid</w:t>
      </w:r>
      <w:r w:rsidRPr="00154ED4" w:rsidR="000130DC">
        <w:t xml:space="preserve"> </w:t>
      </w:r>
      <w:r w:rsidRPr="00154ED4">
        <w:t>rising and wanted to take rapid action to protect those who were recommended to shield.</w:t>
      </w:r>
    </w:p>
    <w:p w:rsidR="00207B60" w:rsidRPr="00154ED4" w:rsidP="00207B60">
      <w:pPr>
        <w:pStyle w:val="Answer"/>
      </w:pPr>
      <w:r w:rsidRPr="00154ED4">
        <w:t xml:space="preserve">What I would say about the guidance to the </w:t>
      </w:r>
      <w:r w:rsidRPr="00154ED4" w:rsidR="00EF7DB2">
        <w:t>social care</w:t>
      </w:r>
      <w:r w:rsidRPr="00154ED4">
        <w:t xml:space="preserve"> sector is that we were in constant communication with the sector on advising and supporting them, but we got a very strong steer from the sector to ask </w:t>
      </w:r>
      <w:r w:rsidRPr="00154ED4" w:rsidR="000130DC">
        <w:t xml:space="preserve">that </w:t>
      </w:r>
      <w:r w:rsidRPr="00154ED4">
        <w:t xml:space="preserve">we work with them </w:t>
      </w:r>
      <w:r w:rsidRPr="00154ED4" w:rsidR="000130DC">
        <w:t xml:space="preserve">to make sure </w:t>
      </w:r>
      <w:r w:rsidRPr="00154ED4">
        <w:t>that</w:t>
      </w:r>
      <w:r w:rsidRPr="00154ED4" w:rsidR="000130DC">
        <w:t xml:space="preserve">, </w:t>
      </w:r>
      <w:r w:rsidRPr="00154ED4">
        <w:t>when we published things like the social care action plan</w:t>
      </w:r>
      <w:r w:rsidRPr="00154ED4" w:rsidR="000130DC">
        <w:t xml:space="preserve"> </w:t>
      </w:r>
      <w:r w:rsidRPr="00154ED4">
        <w:rPr>
          <w:rFonts w:cs="Times New Roman"/>
        </w:rPr>
        <w:t>and those kinds of substantial bits of guidance</w:t>
      </w:r>
      <w:r w:rsidRPr="00154ED4" w:rsidR="000130DC">
        <w:rPr>
          <w:rFonts w:cs="Times New Roman"/>
        </w:rPr>
        <w:t>, it</w:t>
      </w:r>
      <w:r w:rsidRPr="00154ED4">
        <w:rPr>
          <w:rFonts w:cs="Times New Roman"/>
        </w:rPr>
        <w:t xml:space="preserve"> </w:t>
      </w:r>
      <w:r w:rsidRPr="00154ED4">
        <w:t>was worked through with them so</w:t>
      </w:r>
      <w:r w:rsidRPr="00154ED4" w:rsidR="000130DC">
        <w:t xml:space="preserve"> that</w:t>
      </w:r>
      <w:r w:rsidRPr="00154ED4">
        <w:t xml:space="preserve"> it really worked for the range of settings that we were talking about.</w:t>
      </w:r>
    </w:p>
    <w:p w:rsidR="00207B60" w:rsidRPr="00154ED4" w:rsidP="00207B60">
      <w:pPr>
        <w:pStyle w:val="Question"/>
        <w:numPr>
          <w:ilvl w:val="0"/>
          <w:numId w:val="9"/>
        </w:numPr>
      </w:pPr>
      <w:r w:rsidRPr="00154ED4">
        <w:rPr>
          <w:b/>
        </w:rPr>
        <w:t>Chair:</w:t>
      </w:r>
      <w:r w:rsidRPr="00154ED4">
        <w:t xml:space="preserve"> So it mattered that that worked for a range of settings, but it did not matter that the comms were suitable for a range of different disabilities.</w:t>
      </w:r>
    </w:p>
    <w:p w:rsidR="00207B60" w:rsidRPr="00154ED4" w:rsidP="00207B60">
      <w:pPr>
        <w:pStyle w:val="Answer"/>
      </w:pPr>
      <w:r w:rsidRPr="00154ED4">
        <w:rPr>
          <w:b/>
          <w:i/>
        </w:rPr>
        <w:t>Helen Whately:</w:t>
      </w:r>
      <w:r w:rsidRPr="00154ED4">
        <w:rPr>
          <w:b/>
        </w:rPr>
        <w:t xml:space="preserve"> </w:t>
      </w:r>
      <w:r w:rsidRPr="00154ED4" w:rsidR="000130DC">
        <w:t>I</w:t>
      </w:r>
      <w:r w:rsidRPr="00154ED4">
        <w:t>t not a comparison of like with like; it is a different scenario when you are communicating with all the people who were shielding from the institutions who are providing care to people, as we were with the social care action plan.</w:t>
      </w:r>
    </w:p>
    <w:p w:rsidR="00207B60" w:rsidRPr="00154ED4" w:rsidP="00207B60">
      <w:pPr>
        <w:pStyle w:val="Question"/>
        <w:numPr>
          <w:ilvl w:val="0"/>
          <w:numId w:val="9"/>
        </w:numPr>
      </w:pPr>
      <w:r w:rsidRPr="00154ED4">
        <w:rPr>
          <w:b/>
        </w:rPr>
        <w:t>Nicola Richards:</w:t>
      </w:r>
      <w:r w:rsidRPr="00154ED4">
        <w:t xml:space="preserve"> My questions are to both Minister Whately and Minister Tomlinson.</w:t>
      </w:r>
      <w:r w:rsidRPr="00154ED4" w:rsidR="00534FE2">
        <w:t xml:space="preserve"> </w:t>
      </w:r>
      <w:r w:rsidRPr="00154ED4">
        <w:t>What role does the Government have in ensuring the NHS takes a fair and equal approach to the reopening of services so that no groups of disabled people miss out on healthcare any longer than is necessary?</w:t>
      </w:r>
    </w:p>
    <w:p w:rsidR="00207B60" w:rsidRPr="00154ED4" w:rsidP="00207B60">
      <w:pPr>
        <w:pStyle w:val="Answer"/>
      </w:pPr>
      <w:r w:rsidRPr="00154ED4">
        <w:rPr>
          <w:b/>
          <w:i/>
        </w:rPr>
        <w:t>Helen Whately:</w:t>
      </w:r>
      <w:r w:rsidRPr="00154ED4">
        <w:rPr>
          <w:b/>
        </w:rPr>
        <w:t xml:space="preserve"> </w:t>
      </w:r>
      <w:r w:rsidRPr="00154ED4">
        <w:t xml:space="preserve">At the moment, one of the priorities for the NHS is to restart and restore services and to give people access to healthcare, particularly anything that might have been delayed due to the focus on </w:t>
      </w:r>
      <w:r w:rsidRPr="00154ED4" w:rsidR="00534FE2">
        <w:t>Covid</w:t>
      </w:r>
      <w:r w:rsidRPr="00154ED4" w:rsidR="000130DC">
        <w:t xml:space="preserve"> </w:t>
      </w:r>
      <w:r w:rsidRPr="00154ED4">
        <w:t>care in the peak of the pandemic.</w:t>
      </w:r>
      <w:r w:rsidRPr="00154ED4" w:rsidR="00534FE2">
        <w:t xml:space="preserve"> </w:t>
      </w:r>
      <w:r w:rsidRPr="00154ED4" w:rsidR="000130DC">
        <w:t>C</w:t>
      </w:r>
      <w:r w:rsidRPr="00154ED4">
        <w:t xml:space="preserve">ommunications have gone out from Simon Stevens </w:t>
      </w:r>
      <w:r w:rsidRPr="00154ED4" w:rsidR="000130DC">
        <w:t>to</w:t>
      </w:r>
      <w:r w:rsidRPr="00154ED4">
        <w:t xml:space="preserve"> the NHS about that restart of services, including clear guidance on making sure that addressing health inequalities is prioritised and that appropriate decisions are made to give people access to the care </w:t>
      </w:r>
      <w:r w:rsidRPr="00154ED4" w:rsidR="00880693">
        <w:t xml:space="preserve">that </w:t>
      </w:r>
      <w:r w:rsidRPr="00154ED4">
        <w:t>they need.</w:t>
      </w:r>
    </w:p>
    <w:p w:rsidR="00207B60" w:rsidRPr="00154ED4" w:rsidP="00207B60">
      <w:pPr>
        <w:pStyle w:val="Answer"/>
      </w:pPr>
      <w:r w:rsidRPr="00154ED4">
        <w:rPr>
          <w:b/>
          <w:i/>
          <w:iCs/>
        </w:rPr>
        <w:t>Justin Tomlinson:</w:t>
      </w:r>
      <w:r w:rsidRPr="00154ED4">
        <w:rPr>
          <w:b/>
        </w:rPr>
        <w:t xml:space="preserve"> </w:t>
      </w:r>
      <w:r w:rsidRPr="00154ED4">
        <w:t>From our perspective, as we return to normality we want to make sure it is fully inclusive.</w:t>
      </w:r>
      <w:r w:rsidRPr="00154ED4" w:rsidR="00534FE2">
        <w:t xml:space="preserve"> </w:t>
      </w:r>
      <w:r w:rsidRPr="00154ED4">
        <w:t>We will continue to feed in anything that is flagged by our extensive stakeholder engagement.</w:t>
      </w:r>
    </w:p>
    <w:p w:rsidR="00207B60" w:rsidRPr="00154ED4" w:rsidP="00207B60">
      <w:pPr>
        <w:pStyle w:val="Question"/>
        <w:numPr>
          <w:ilvl w:val="0"/>
          <w:numId w:val="9"/>
        </w:numPr>
      </w:pPr>
      <w:r w:rsidRPr="00154ED4">
        <w:rPr>
          <w:b/>
        </w:rPr>
        <w:t>Nicola Richards:</w:t>
      </w:r>
      <w:r w:rsidRPr="00154ED4">
        <w:t xml:space="preserve"> The NHS </w:t>
      </w:r>
      <w:r w:rsidRPr="00154ED4" w:rsidR="00880693">
        <w:t>c</w:t>
      </w:r>
      <w:r w:rsidRPr="00154ED4">
        <w:t xml:space="preserve">hief </w:t>
      </w:r>
      <w:r w:rsidRPr="00154ED4" w:rsidR="00880693">
        <w:t>e</w:t>
      </w:r>
      <w:r w:rsidRPr="00154ED4">
        <w:t>xecutive Simon Stevens said recently that they are aiming to get the percentage of people with learning disabilities who get annual health checks to over 75%, which has not been possible to date.</w:t>
      </w:r>
      <w:r w:rsidRPr="00154ED4" w:rsidR="00534FE2">
        <w:t xml:space="preserve"> </w:t>
      </w:r>
      <w:r w:rsidRPr="00154ED4">
        <w:t>Do you know whether that has happened yet</w:t>
      </w:r>
      <w:r w:rsidRPr="00154ED4" w:rsidR="00880693">
        <w:t>, when that</w:t>
      </w:r>
      <w:r w:rsidRPr="00154ED4">
        <w:t xml:space="preserve"> will happen</w:t>
      </w:r>
      <w:r w:rsidRPr="00154ED4" w:rsidR="00880693">
        <w:t xml:space="preserve"> and w</w:t>
      </w:r>
      <w:r w:rsidRPr="00154ED4">
        <w:t>hat steps are being taken to get there?</w:t>
      </w:r>
    </w:p>
    <w:p w:rsidR="00207B60" w:rsidRPr="00154ED4" w:rsidP="00207B60">
      <w:pPr>
        <w:pStyle w:val="Answer"/>
      </w:pPr>
      <w:r w:rsidRPr="00154ED4">
        <w:rPr>
          <w:b/>
          <w:i/>
        </w:rPr>
        <w:t>Helen Whately:</w:t>
      </w:r>
      <w:r w:rsidRPr="00154ED4">
        <w:rPr>
          <w:b/>
        </w:rPr>
        <w:t xml:space="preserve"> </w:t>
      </w:r>
      <w:r w:rsidRPr="00154ED4" w:rsidR="00880693">
        <w:t>I</w:t>
      </w:r>
      <w:r w:rsidRPr="00154ED4">
        <w:t>n those communications from Simon Stevens</w:t>
      </w:r>
      <w:r w:rsidRPr="00154ED4" w:rsidR="00880693">
        <w:t>,</w:t>
      </w:r>
      <w:r w:rsidRPr="00154ED4">
        <w:t xml:space="preserve"> he has made very clear, as you are alluding to, the importance of health checks for people with learning disabilities and that it should be a priority.</w:t>
      </w:r>
    </w:p>
    <w:p w:rsidR="00207B60" w:rsidRPr="00154ED4" w:rsidP="00207B60">
      <w:pPr>
        <w:pStyle w:val="Question"/>
        <w:numPr>
          <w:ilvl w:val="0"/>
          <w:numId w:val="9"/>
        </w:numPr>
      </w:pPr>
      <w:r w:rsidRPr="00154ED4">
        <w:rPr>
          <w:b/>
        </w:rPr>
        <w:t>Nicola Richards:</w:t>
      </w:r>
      <w:r w:rsidRPr="00154ED4">
        <w:t xml:space="preserve"> Can you update us on the availability of clear face masks?</w:t>
      </w:r>
      <w:r w:rsidRPr="00154ED4" w:rsidR="00534FE2">
        <w:t xml:space="preserve"> </w:t>
      </w:r>
      <w:r w:rsidRPr="00154ED4">
        <w:t>When are they going to be available?</w:t>
      </w:r>
      <w:r w:rsidRPr="00154ED4" w:rsidR="00534FE2">
        <w:t xml:space="preserve"> </w:t>
      </w:r>
      <w:r w:rsidRPr="00154ED4">
        <w:t>How widely will they be available?</w:t>
      </w:r>
    </w:p>
    <w:p w:rsidR="00207B60" w:rsidRPr="00154ED4" w:rsidP="00207B60">
      <w:pPr>
        <w:pStyle w:val="Answer"/>
      </w:pPr>
      <w:r w:rsidRPr="00154ED4">
        <w:rPr>
          <w:b/>
          <w:i/>
        </w:rPr>
        <w:t>Helen Whately:</w:t>
      </w:r>
      <w:r w:rsidRPr="00154ED4">
        <w:rPr>
          <w:b/>
        </w:rPr>
        <w:t xml:space="preserve"> </w:t>
      </w:r>
      <w:r w:rsidRPr="00154ED4" w:rsidR="00880693">
        <w:t>O</w:t>
      </w:r>
      <w:r w:rsidRPr="00154ED4">
        <w:t>ne of the things we heard from stakeholders was concerns about PPE and how difficult it makes it to communicate for some people with disabilities.</w:t>
      </w:r>
      <w:r w:rsidRPr="00154ED4" w:rsidR="00534FE2">
        <w:t xml:space="preserve"> </w:t>
      </w:r>
      <w:r w:rsidRPr="00154ED4" w:rsidR="00880693">
        <w:t>C</w:t>
      </w:r>
      <w:r w:rsidRPr="00154ED4">
        <w:t>lear face masks have been developed.</w:t>
      </w:r>
      <w:r w:rsidRPr="00154ED4" w:rsidR="00534FE2">
        <w:t xml:space="preserve"> </w:t>
      </w:r>
      <w:r w:rsidRPr="00154ED4">
        <w:t xml:space="preserve">They are </w:t>
      </w:r>
      <w:r w:rsidRPr="00154ED4">
        <w:t xml:space="preserve">already being trialled in some NHS settings, and they will imminently be trialled in some </w:t>
      </w:r>
      <w:r w:rsidRPr="00154ED4" w:rsidR="00EF7DB2">
        <w:t>social care</w:t>
      </w:r>
      <w:r w:rsidRPr="00154ED4">
        <w:t xml:space="preserve"> settings.</w:t>
      </w:r>
    </w:p>
    <w:p w:rsidR="00207B60" w:rsidRPr="00154ED4" w:rsidP="00880693">
      <w:pPr>
        <w:pStyle w:val="Question"/>
      </w:pPr>
      <w:r w:rsidRPr="00154ED4">
        <w:rPr>
          <w:b/>
        </w:rPr>
        <w:t>Bell Ribeiro-Addy:</w:t>
      </w:r>
      <w:r w:rsidRPr="00154ED4">
        <w:t xml:space="preserve"> I </w:t>
      </w:r>
      <w:r w:rsidRPr="00154ED4" w:rsidR="00880693">
        <w:t>am</w:t>
      </w:r>
      <w:r w:rsidRPr="00154ED4">
        <w:t xml:space="preserve"> going to ask some questions about the Government’s guidance on</w:t>
      </w:r>
      <w:r w:rsidRPr="00154ED4" w:rsidR="00880693">
        <w:t xml:space="preserve"> the use of</w:t>
      </w:r>
      <w:r w:rsidRPr="00154ED4">
        <w:t xml:space="preserve"> Care Act easements.</w:t>
      </w:r>
      <w:r w:rsidRPr="00154ED4" w:rsidR="00534FE2">
        <w:t xml:space="preserve"> </w:t>
      </w:r>
      <w:r w:rsidRPr="00154ED4">
        <w:t>These are all questions for Minister Whately, but, if anybody else would like to come in, that would be great.</w:t>
      </w:r>
    </w:p>
    <w:p w:rsidR="00207B60" w:rsidRPr="00154ED4" w:rsidP="00207B60">
      <w:pPr>
        <w:pStyle w:val="Question"/>
        <w:numPr>
          <w:ilvl w:val="0"/>
          <w:numId w:val="0"/>
        </w:numPr>
        <w:ind w:left="794"/>
      </w:pPr>
      <w:r w:rsidRPr="00154ED4">
        <w:t>We saw eight councils trigger easements to the Care Act under the temporary legislation in the Coronavirus Act.</w:t>
      </w:r>
      <w:r w:rsidRPr="00154ED4" w:rsidR="00534FE2">
        <w:t xml:space="preserve"> </w:t>
      </w:r>
      <w:r w:rsidRPr="00154ED4" w:rsidR="00880693">
        <w:rPr>
          <w:rFonts w:cs="Times New Roman"/>
        </w:rPr>
        <w:t xml:space="preserve">In oral </w:t>
      </w:r>
      <w:r w:rsidRPr="00154ED4">
        <w:rPr>
          <w:rFonts w:cs="Times New Roman"/>
        </w:rPr>
        <w:t xml:space="preserve">evidence on </w:t>
      </w:r>
      <w:r w:rsidRPr="00154ED4">
        <w:t>22 July</w:t>
      </w:r>
      <w:r w:rsidRPr="00154ED4" w:rsidR="00880693">
        <w:t>, this Committee asked the</w:t>
      </w:r>
      <w:r w:rsidRPr="00154ED4">
        <w:rPr>
          <w:rFonts w:cs="Times New Roman"/>
        </w:rPr>
        <w:t xml:space="preserve"> Local Government Association and the Care </w:t>
      </w:r>
      <w:r w:rsidRPr="00154ED4">
        <w:t xml:space="preserve">Quality Commission </w:t>
      </w:r>
      <w:r w:rsidRPr="00154ED4" w:rsidR="00880693">
        <w:t>for</w:t>
      </w:r>
      <w:r w:rsidRPr="00154ED4">
        <w:t xml:space="preserve"> information about the effects of Care Act easements, but neither</w:t>
      </w:r>
      <w:r w:rsidRPr="00154ED4">
        <w:rPr>
          <w:rFonts w:cs="Times New Roman"/>
        </w:rPr>
        <w:t xml:space="preserve"> organisation </w:t>
      </w:r>
      <w:r w:rsidRPr="00154ED4">
        <w:t>was collecting any data on this.</w:t>
      </w:r>
      <w:r w:rsidRPr="00154ED4" w:rsidR="00534FE2">
        <w:t xml:space="preserve"> </w:t>
      </w:r>
      <w:r w:rsidRPr="00154ED4">
        <w:t>I want to ask whether the Department of Health and Social Care has been collecting data on this.</w:t>
      </w:r>
      <w:r w:rsidRPr="00154ED4" w:rsidR="00534FE2">
        <w:t xml:space="preserve"> </w:t>
      </w:r>
      <w:r w:rsidRPr="00154ED4">
        <w:t xml:space="preserve">Could you tell us how </w:t>
      </w:r>
      <w:r w:rsidRPr="00154ED4" w:rsidR="00880693">
        <w:rPr>
          <w:rFonts w:cs="Times New Roman"/>
        </w:rPr>
        <w:t xml:space="preserve">many disabled people </w:t>
      </w:r>
      <w:r w:rsidRPr="00154ED4">
        <w:rPr>
          <w:rFonts w:cs="Times New Roman"/>
        </w:rPr>
        <w:t xml:space="preserve">are </w:t>
      </w:r>
      <w:r w:rsidRPr="00154ED4">
        <w:t>actually affected by these easements?</w:t>
      </w:r>
    </w:p>
    <w:p w:rsidR="00207B60" w:rsidRPr="00154ED4" w:rsidP="00207B60">
      <w:pPr>
        <w:pStyle w:val="Answer"/>
      </w:pPr>
      <w:r w:rsidRPr="00154ED4">
        <w:rPr>
          <w:b/>
          <w:i/>
        </w:rPr>
        <w:t>Helen Whately:</w:t>
      </w:r>
      <w:r w:rsidRPr="00154ED4">
        <w:rPr>
          <w:b/>
        </w:rPr>
        <w:t xml:space="preserve"> </w:t>
      </w:r>
      <w:r w:rsidRPr="00154ED4">
        <w:t>What may be helpful first is to give some context on the Care Act easements, the thinking behind them and their introduction.</w:t>
      </w:r>
      <w:r w:rsidRPr="00154ED4" w:rsidR="00534FE2">
        <w:t xml:space="preserve"> </w:t>
      </w:r>
      <w:r w:rsidRPr="00154ED4">
        <w:t>In the event that we had a very acute pandemic in this period</w:t>
      </w:r>
      <w:r w:rsidRPr="00154ED4" w:rsidR="00880693">
        <w:t>, with</w:t>
      </w:r>
      <w:r w:rsidRPr="00154ED4">
        <w:t>, for instance, lots of care workers who were either sick or isolating and unable work</w:t>
      </w:r>
      <w:r w:rsidRPr="00154ED4" w:rsidR="00880693">
        <w:t xml:space="preserve">, </w:t>
      </w:r>
      <w:r w:rsidRPr="00154ED4">
        <w:t>we did not want to have a situation where people who needed care for their day</w:t>
      </w:r>
      <w:r w:rsidRPr="00154ED4">
        <w:noBreakHyphen/>
        <w:t>to</w:t>
      </w:r>
      <w:r w:rsidRPr="00154ED4">
        <w:noBreakHyphen/>
        <w:t>day living were deprived of that care with clearly very high risks that might result.</w:t>
      </w:r>
      <w:r w:rsidRPr="00154ED4" w:rsidR="00880693">
        <w:t xml:space="preserve"> T</w:t>
      </w:r>
      <w:r w:rsidRPr="00154ED4">
        <w:t>he purpose of the Care Act easements was to enable</w:t>
      </w:r>
      <w:r w:rsidRPr="00154ED4" w:rsidR="00880693">
        <w:t>,</w:t>
      </w:r>
      <w:r w:rsidRPr="00154ED4">
        <w:t xml:space="preserve"> in those scenarios</w:t>
      </w:r>
      <w:r w:rsidRPr="00154ED4" w:rsidR="00880693">
        <w:t>,</w:t>
      </w:r>
      <w:r w:rsidRPr="00154ED4">
        <w:t xml:space="preserve"> local authorities to prioritise care to make sure that people would</w:t>
      </w:r>
      <w:r w:rsidRPr="00154ED4" w:rsidR="00880693">
        <w:t>,</w:t>
      </w:r>
      <w:r w:rsidRPr="00154ED4">
        <w:t xml:space="preserve"> essentially</w:t>
      </w:r>
      <w:r w:rsidRPr="00154ED4" w:rsidR="00880693">
        <w:t>,</w:t>
      </w:r>
      <w:r w:rsidRPr="00154ED4">
        <w:t xml:space="preserve"> be safe and have the basic care they needed in the event of that level of pressure on the system.</w:t>
      </w:r>
      <w:r w:rsidRPr="00154ED4" w:rsidR="00534FE2">
        <w:t xml:space="preserve"> </w:t>
      </w:r>
      <w:r w:rsidRPr="00154ED4">
        <w:t>As you said, in practice we have only seen eight out of 151 authorities use the Care Act easements.</w:t>
      </w:r>
      <w:r w:rsidRPr="00154ED4" w:rsidR="00534FE2">
        <w:t xml:space="preserve"> </w:t>
      </w:r>
      <w:r w:rsidRPr="00154ED4">
        <w:t>At the moment, none are actually using them.</w:t>
      </w:r>
    </w:p>
    <w:p w:rsidR="00207B60" w:rsidRPr="00154ED4" w:rsidP="00207B60">
      <w:pPr>
        <w:pStyle w:val="Answer"/>
      </w:pPr>
      <w:r w:rsidRPr="00154ED4">
        <w:t xml:space="preserve">When they were then put in place, a combination of the </w:t>
      </w:r>
      <w:r w:rsidRPr="00154ED4" w:rsidR="00BE3632">
        <w:t>chief social worker</w:t>
      </w:r>
      <w:r w:rsidRPr="00154ED4">
        <w:t>s</w:t>
      </w:r>
      <w:r w:rsidRPr="00154ED4">
        <w:rPr>
          <w:rFonts w:cs="Times New Roman"/>
        </w:rPr>
        <w:t xml:space="preserve">, </w:t>
      </w:r>
      <w:r w:rsidRPr="00154ED4">
        <w:t>the Association of Directors of Adult Social Services and Think Local Act Personal carried out work to assess and understand how those easements were being used and what impact they were having on people, which was then reported back to the Department.</w:t>
      </w:r>
    </w:p>
    <w:p w:rsidR="00207B60" w:rsidRPr="00154ED4" w:rsidP="00207B60">
      <w:pPr>
        <w:pStyle w:val="Answer"/>
      </w:pPr>
      <w:r w:rsidRPr="00154ED4">
        <w:rPr>
          <w:b/>
          <w:i/>
          <w:iCs/>
        </w:rPr>
        <w:t>Justin Tomlinson:</w:t>
      </w:r>
      <w:r w:rsidRPr="00154ED4">
        <w:rPr>
          <w:b/>
        </w:rPr>
        <w:t xml:space="preserve"> </w:t>
      </w:r>
      <w:r w:rsidRPr="00154ED4">
        <w:t>This was a hot topic at the beginning.</w:t>
      </w:r>
      <w:r w:rsidRPr="00154ED4" w:rsidR="00534FE2">
        <w:t xml:space="preserve"> </w:t>
      </w:r>
      <w:r w:rsidRPr="00154ED4">
        <w:t xml:space="preserve">In probably the first couple of </w:t>
      </w:r>
      <w:r w:rsidRPr="00154ED4" w:rsidR="005C6BD8">
        <w:t xml:space="preserve">major </w:t>
      </w:r>
      <w:r w:rsidRPr="00154ED4">
        <w:t>pieces of engagement with the Disability Charities Consortium, this was an area of concern.</w:t>
      </w:r>
      <w:r w:rsidRPr="00154ED4" w:rsidR="00534FE2">
        <w:t xml:space="preserve"> </w:t>
      </w:r>
      <w:r w:rsidRPr="00154ED4">
        <w:t>Interestingly, quite a few of those disability charities are also, in another guise, providers themselves.</w:t>
      </w:r>
      <w:r w:rsidRPr="00154ED4" w:rsidR="00534FE2">
        <w:t xml:space="preserve"> </w:t>
      </w:r>
      <w:r w:rsidRPr="00154ED4">
        <w:t>They understood and supported the principle</w:t>
      </w:r>
      <w:r w:rsidRPr="00154ED4" w:rsidR="005C6BD8">
        <w:t xml:space="preserve"> that,</w:t>
      </w:r>
      <w:r w:rsidRPr="00154ED4">
        <w:t xml:space="preserve"> as a measure of last resort</w:t>
      </w:r>
      <w:r w:rsidRPr="00154ED4" w:rsidR="005C6BD8">
        <w:t xml:space="preserve">, </w:t>
      </w:r>
      <w:r w:rsidRPr="00154ED4">
        <w:t>the direct care of vulnerable people and people with disabilities within the community would be prioritised over, for example, doing an annual review paperwork exercise, which can be delayed, whereas urgent care cannot be.</w:t>
      </w:r>
    </w:p>
    <w:p w:rsidR="00207B60" w:rsidRPr="00154ED4" w:rsidP="00207B60">
      <w:pPr>
        <w:pStyle w:val="Answer"/>
      </w:pPr>
      <w:r w:rsidRPr="00154ED4">
        <w:t xml:space="preserve">However, the concern in those first few meetings was about their ability to be alerted to which areas would be using those changes of powers so </w:t>
      </w:r>
      <w:r w:rsidRPr="00154ED4" w:rsidR="005C6BD8">
        <w:t xml:space="preserve">that </w:t>
      </w:r>
      <w:r w:rsidRPr="00154ED4">
        <w:t>they could externally and independently audit that.</w:t>
      </w:r>
      <w:r w:rsidRPr="00154ED4" w:rsidR="00534FE2">
        <w:t xml:space="preserve"> </w:t>
      </w:r>
      <w:r w:rsidRPr="00154ED4">
        <w:t>We flagged that up with DHSC, and very quickly—from memory, it was within hours—that information was then provided.</w:t>
      </w:r>
      <w:r w:rsidRPr="00154ED4" w:rsidR="00534FE2">
        <w:t xml:space="preserve"> </w:t>
      </w:r>
      <w:r w:rsidRPr="00154ED4" w:rsidR="005C6BD8">
        <w:t>T</w:t>
      </w:r>
      <w:r w:rsidRPr="00154ED4">
        <w:t>his was not brought up again in follow</w:t>
      </w:r>
      <w:r w:rsidRPr="00154ED4">
        <w:noBreakHyphen/>
        <w:t xml:space="preserve">up meetings, because they felt empowered to check that no local authority </w:t>
      </w:r>
      <w:r w:rsidRPr="00154ED4">
        <w:t>was abusing those powers and they were genuinely being used as a last resort to make sure frontline care was done.</w:t>
      </w:r>
      <w:r w:rsidRPr="00154ED4" w:rsidR="00534FE2">
        <w:t xml:space="preserve"> </w:t>
      </w:r>
      <w:r w:rsidRPr="00154ED4">
        <w:t>This is a good example of how, on a very serious issue, everybody was working together.</w:t>
      </w:r>
    </w:p>
    <w:p w:rsidR="00207B60" w:rsidRPr="00154ED4" w:rsidP="00207B60">
      <w:pPr>
        <w:pStyle w:val="Question"/>
        <w:numPr>
          <w:ilvl w:val="0"/>
          <w:numId w:val="9"/>
        </w:numPr>
      </w:pPr>
      <w:r w:rsidRPr="00154ED4">
        <w:rPr>
          <w:b/>
        </w:rPr>
        <w:t>Bell Ribeiro-Addy:</w:t>
      </w:r>
      <w:r w:rsidRPr="00154ED4">
        <w:t xml:space="preserve"> At the time</w:t>
      </w:r>
      <w:r w:rsidRPr="00154ED4" w:rsidR="005C6BD8">
        <w:t xml:space="preserve"> that </w:t>
      </w:r>
      <w:r w:rsidRPr="00154ED4">
        <w:rPr>
          <w:rFonts w:cs="Times New Roman"/>
        </w:rPr>
        <w:t>the Coronavirus Act was</w:t>
      </w:r>
      <w:r w:rsidRPr="00154ED4" w:rsidR="005C6BD8">
        <w:rPr>
          <w:rFonts w:cs="Times New Roman"/>
        </w:rPr>
        <w:t xml:space="preserve"> going through its passage through the House,</w:t>
      </w:r>
      <w:r w:rsidRPr="00154ED4">
        <w:rPr>
          <w:rFonts w:cs="Times New Roman"/>
        </w:rPr>
        <w:t xml:space="preserve"> there </w:t>
      </w:r>
      <w:r w:rsidRPr="00154ED4">
        <w:t>were lots of concerns raised by disabled</w:t>
      </w:r>
      <w:r w:rsidRPr="00154ED4">
        <w:rPr>
          <w:rFonts w:cs="Times New Roman"/>
        </w:rPr>
        <w:t xml:space="preserve"> stakeholders.</w:t>
      </w:r>
      <w:r w:rsidRPr="00154ED4" w:rsidR="00534FE2">
        <w:rPr>
          <w:rFonts w:cs="Times New Roman"/>
        </w:rPr>
        <w:t xml:space="preserve"> </w:t>
      </w:r>
      <w:r w:rsidRPr="00154ED4">
        <w:rPr>
          <w:rFonts w:cs="Times New Roman"/>
        </w:rPr>
        <w:t>O</w:t>
      </w:r>
      <w:r w:rsidRPr="00154ED4">
        <w:t>ne of the ways in which we could perhaps address those issues is through transparency, so finding out how disabled people will actually be affected and what types of services might be affected.</w:t>
      </w:r>
      <w:r w:rsidRPr="00154ED4" w:rsidR="00534FE2">
        <w:t xml:space="preserve"> </w:t>
      </w:r>
      <w:r w:rsidRPr="00154ED4">
        <w:t>Do you agree that the</w:t>
      </w:r>
      <w:r w:rsidRPr="00154ED4">
        <w:rPr>
          <w:rFonts w:cs="Times New Roman"/>
        </w:rPr>
        <w:t xml:space="preserve"> data should be made publicly available </w:t>
      </w:r>
      <w:r w:rsidRPr="00154ED4">
        <w:t>to ensure that there is transparency and accountability, which</w:t>
      </w:r>
      <w:r w:rsidRPr="00154ED4" w:rsidR="005C6BD8">
        <w:t xml:space="preserve"> would</w:t>
      </w:r>
      <w:r w:rsidRPr="00154ED4">
        <w:t xml:space="preserve"> no doubt</w:t>
      </w:r>
      <w:r w:rsidRPr="00154ED4" w:rsidR="005C6BD8">
        <w:t xml:space="preserve"> ease</w:t>
      </w:r>
      <w:r w:rsidRPr="00154ED4">
        <w:rPr>
          <w:rFonts w:cs="Times New Roman"/>
        </w:rPr>
        <w:t xml:space="preserve"> people’s concerns?</w:t>
      </w:r>
      <w:r w:rsidRPr="00154ED4" w:rsidR="00534FE2">
        <w:rPr>
          <w:rFonts w:cs="Times New Roman"/>
        </w:rPr>
        <w:t xml:space="preserve"> </w:t>
      </w:r>
      <w:r w:rsidRPr="00154ED4">
        <w:rPr>
          <w:rFonts w:cs="Times New Roman"/>
        </w:rPr>
        <w:t>How many people were affected?</w:t>
      </w:r>
      <w:r w:rsidRPr="00154ED4" w:rsidR="00534FE2">
        <w:rPr>
          <w:rFonts w:cs="Times New Roman"/>
        </w:rPr>
        <w:t xml:space="preserve"> </w:t>
      </w:r>
      <w:r w:rsidRPr="00154ED4">
        <w:rPr>
          <w:rFonts w:cs="Times New Roman"/>
        </w:rPr>
        <w:t>Do you agree the data be publicly available?</w:t>
      </w:r>
      <w:r w:rsidRPr="00154ED4" w:rsidR="00534FE2">
        <w:rPr>
          <w:rFonts w:cs="Times New Roman"/>
        </w:rPr>
        <w:t xml:space="preserve"> </w:t>
      </w:r>
      <w:r w:rsidRPr="00154ED4">
        <w:rPr>
          <w:rFonts w:cs="Times New Roman"/>
        </w:rPr>
        <w:t xml:space="preserve">That is to </w:t>
      </w:r>
      <w:r w:rsidRPr="00154ED4">
        <w:t>Minister Whately, again.</w:t>
      </w:r>
    </w:p>
    <w:p w:rsidR="00207B60" w:rsidRPr="00154ED4" w:rsidP="00207B60">
      <w:pPr>
        <w:pStyle w:val="QuestionCont"/>
      </w:pPr>
      <w:r w:rsidRPr="00154ED4">
        <w:rPr>
          <w:b/>
          <w:i/>
        </w:rPr>
        <w:t>Helen Whately:</w:t>
      </w:r>
      <w:r w:rsidRPr="00154ED4">
        <w:rPr>
          <w:b/>
        </w:rPr>
        <w:t xml:space="preserve"> </w:t>
      </w:r>
      <w:r w:rsidRPr="00154ED4">
        <w:t>I could not hear.</w:t>
      </w:r>
    </w:p>
    <w:p w:rsidR="00207B60" w:rsidRPr="00154ED4" w:rsidP="00207B60">
      <w:pPr>
        <w:pStyle w:val="Question"/>
        <w:numPr>
          <w:ilvl w:val="0"/>
          <w:numId w:val="0"/>
        </w:numPr>
        <w:ind w:left="794"/>
      </w:pPr>
      <w:r w:rsidRPr="00154ED4">
        <w:rPr>
          <w:b/>
        </w:rPr>
        <w:t>Chair:</w:t>
      </w:r>
      <w:r w:rsidRPr="00154ED4">
        <w:t xml:space="preserve"> It was about data.</w:t>
      </w:r>
      <w:r w:rsidRPr="00154ED4" w:rsidR="00534FE2">
        <w:t xml:space="preserve"> </w:t>
      </w:r>
      <w:r w:rsidRPr="00154ED4">
        <w:t>What data are you collecting?</w:t>
      </w:r>
      <w:r w:rsidRPr="00154ED4" w:rsidR="00534FE2">
        <w:t xml:space="preserve"> </w:t>
      </w:r>
      <w:r w:rsidRPr="00154ED4">
        <w:t>Should it be transparent and publicly available?</w:t>
      </w:r>
      <w:r w:rsidRPr="00154ED4" w:rsidR="00534FE2">
        <w:t xml:space="preserve"> </w:t>
      </w:r>
      <w:r w:rsidRPr="00154ED4">
        <w:t>How many people are affected?</w:t>
      </w:r>
      <w:r w:rsidRPr="00154ED4" w:rsidR="00534FE2">
        <w:t xml:space="preserve"> </w:t>
      </w:r>
      <w:r w:rsidRPr="00154ED4">
        <w:t>What types of people are affected?</w:t>
      </w:r>
      <w:r w:rsidRPr="00154ED4" w:rsidR="00534FE2">
        <w:t xml:space="preserve"> </w:t>
      </w:r>
      <w:r w:rsidRPr="00154ED4">
        <w:t>Basically, we have heard from Minister Tomlinson that we need more data; what have you collected?</w:t>
      </w:r>
    </w:p>
    <w:p w:rsidR="00207B60" w:rsidRPr="00154ED4" w:rsidP="00207B60">
      <w:pPr>
        <w:pStyle w:val="Answer"/>
      </w:pPr>
      <w:r w:rsidRPr="00154ED4">
        <w:rPr>
          <w:b/>
          <w:i/>
        </w:rPr>
        <w:t>Helen Whately:</w:t>
      </w:r>
      <w:r w:rsidRPr="00154ED4">
        <w:rPr>
          <w:b/>
        </w:rPr>
        <w:t xml:space="preserve"> </w:t>
      </w:r>
      <w:r w:rsidRPr="00154ED4">
        <w:t>I completely agree on the need for more data.</w:t>
      </w:r>
      <w:r w:rsidRPr="00154ED4" w:rsidR="00534FE2">
        <w:t xml:space="preserve"> </w:t>
      </w:r>
      <w:r w:rsidRPr="00154ED4">
        <w:t>Something characteristic across almost everything that I have been involved in is wanting to have more data.</w:t>
      </w:r>
      <w:r w:rsidRPr="00154ED4" w:rsidR="00534FE2">
        <w:t xml:space="preserve"> </w:t>
      </w:r>
      <w:r w:rsidRPr="00154ED4">
        <w:t xml:space="preserve">We have established a whole raft of new data collections from </w:t>
      </w:r>
      <w:r w:rsidRPr="00154ED4" w:rsidR="00EF7DB2">
        <w:t>social care</w:t>
      </w:r>
      <w:r w:rsidRPr="00154ED4">
        <w:t xml:space="preserve"> providers, for instance, which we did not have before the pandemic but we now have.</w:t>
      </w:r>
      <w:r w:rsidRPr="00154ED4" w:rsidR="00534FE2">
        <w:t xml:space="preserve"> </w:t>
      </w:r>
      <w:r w:rsidRPr="00154ED4">
        <w:t>They tell us, for instance, where there are</w:t>
      </w:r>
      <w:r w:rsidRPr="00154ED4" w:rsidR="005C6BD8">
        <w:t xml:space="preserve"> providers for whom</w:t>
      </w:r>
      <w:r w:rsidRPr="00154ED4">
        <w:t xml:space="preserve"> care workers </w:t>
      </w:r>
      <w:r w:rsidRPr="00154ED4" w:rsidR="005C6BD8">
        <w:t>may be</w:t>
      </w:r>
      <w:r w:rsidRPr="00154ED4">
        <w:t xml:space="preserve"> working in more than one care home, which is really important for infection control.</w:t>
      </w:r>
      <w:r w:rsidRPr="00154ED4" w:rsidR="00534FE2">
        <w:t xml:space="preserve"> </w:t>
      </w:r>
      <w:r w:rsidRPr="00154ED4" w:rsidR="005C6BD8">
        <w:t>W</w:t>
      </w:r>
      <w:r w:rsidRPr="00154ED4">
        <w:t>e have instituted data collection.</w:t>
      </w:r>
      <w:r w:rsidRPr="00154ED4" w:rsidR="00534FE2">
        <w:t xml:space="preserve"> </w:t>
      </w:r>
    </w:p>
    <w:p w:rsidR="00207B60" w:rsidRPr="00154ED4" w:rsidP="00207B60">
      <w:pPr>
        <w:pStyle w:val="Answer"/>
      </w:pPr>
      <w:r w:rsidRPr="00154ED4">
        <w:t>Specifically on the Care Act easements, as I said, there is particular work going on led by TLAP to feed into us on the use of those.</w:t>
      </w:r>
      <w:r w:rsidRPr="00154ED4" w:rsidR="00534FE2">
        <w:t xml:space="preserve"> </w:t>
      </w:r>
      <w:r w:rsidRPr="00154ED4">
        <w:t>I am expecting to be able to publish revised guidance on the use of those and FAQs based on the lessons learned from the use of the Care Act easements.</w:t>
      </w:r>
      <w:r w:rsidRPr="00154ED4" w:rsidR="00534FE2">
        <w:t xml:space="preserve"> </w:t>
      </w:r>
      <w:r w:rsidRPr="00154ED4">
        <w:t>There will also be a six</w:t>
      </w:r>
      <w:r w:rsidRPr="00154ED4">
        <w:noBreakHyphen/>
        <w:t>month review of those easements in October, so next month.</w:t>
      </w:r>
      <w:r w:rsidRPr="00154ED4" w:rsidR="00534FE2">
        <w:t xml:space="preserve"> </w:t>
      </w:r>
      <w:r w:rsidRPr="00154ED4">
        <w:t>That is a point to review the impact and decide whether they should be continued or not.</w:t>
      </w:r>
    </w:p>
    <w:p w:rsidR="00207B60" w:rsidRPr="00154ED4" w:rsidP="00207B60">
      <w:pPr>
        <w:pStyle w:val="Question"/>
        <w:numPr>
          <w:ilvl w:val="0"/>
          <w:numId w:val="9"/>
        </w:numPr>
      </w:pPr>
      <w:r w:rsidRPr="00154ED4">
        <w:rPr>
          <w:b/>
        </w:rPr>
        <w:t>Chair:</w:t>
      </w:r>
      <w:r w:rsidRPr="00154ED4">
        <w:t xml:space="preserve"> Is the data going to be made publicly available?</w:t>
      </w:r>
    </w:p>
    <w:p w:rsidR="00207B60" w:rsidRPr="00154ED4" w:rsidP="00207B60">
      <w:pPr>
        <w:pStyle w:val="Answer"/>
      </w:pPr>
      <w:r w:rsidRPr="00154ED4">
        <w:rPr>
          <w:b/>
          <w:i/>
        </w:rPr>
        <w:t>Helen Whately:</w:t>
      </w:r>
      <w:r w:rsidRPr="00154ED4">
        <w:rPr>
          <w:b/>
        </w:rPr>
        <w:t xml:space="preserve"> </w:t>
      </w:r>
      <w:r w:rsidRPr="00154ED4">
        <w:t>I would like us to make publicly available the information that we can share.</w:t>
      </w:r>
    </w:p>
    <w:p w:rsidR="00207B60" w:rsidRPr="00154ED4" w:rsidP="00207B60">
      <w:pPr>
        <w:pStyle w:val="Question"/>
        <w:numPr>
          <w:ilvl w:val="0"/>
          <w:numId w:val="9"/>
        </w:numPr>
      </w:pPr>
      <w:r w:rsidRPr="00154ED4">
        <w:rPr>
          <w:b/>
        </w:rPr>
        <w:t>Chair:</w:t>
      </w:r>
      <w:r w:rsidRPr="00154ED4">
        <w:t xml:space="preserve"> That is not a yes or a no.</w:t>
      </w:r>
      <w:r w:rsidRPr="00154ED4" w:rsidR="00534FE2">
        <w:t xml:space="preserve"> </w:t>
      </w:r>
      <w:r w:rsidRPr="00154ED4">
        <w:t>It is</w:t>
      </w:r>
      <w:r w:rsidRPr="00154ED4" w:rsidR="005C6BD8">
        <w:t xml:space="preserve"> that you</w:t>
      </w:r>
      <w:r w:rsidRPr="00154ED4">
        <w:t xml:space="preserve"> intend to as the Minister but something might prevent </w:t>
      </w:r>
      <w:r w:rsidRPr="00154ED4" w:rsidR="005C6BD8">
        <w:t>you</w:t>
      </w:r>
      <w:r w:rsidRPr="00154ED4">
        <w:t>.</w:t>
      </w:r>
    </w:p>
    <w:p w:rsidR="00207B60" w:rsidRPr="00154ED4" w:rsidP="00207B60">
      <w:pPr>
        <w:pStyle w:val="Answer"/>
      </w:pPr>
      <w:r w:rsidRPr="00154ED4">
        <w:rPr>
          <w:b/>
          <w:i/>
        </w:rPr>
        <w:t>Helen Whately:</w:t>
      </w:r>
      <w:r w:rsidRPr="00154ED4">
        <w:rPr>
          <w:b/>
        </w:rPr>
        <w:t xml:space="preserve"> </w:t>
      </w:r>
      <w:r w:rsidRPr="00154ED4">
        <w:t>I would want to see what report we get and the implications, but my general approach on everything is, “Can we be as transparent as possible?” because that is to everybody’s benefit.</w:t>
      </w:r>
      <w:r w:rsidRPr="00154ED4" w:rsidR="00534FE2">
        <w:t xml:space="preserve"> </w:t>
      </w:r>
    </w:p>
    <w:p w:rsidR="00207B60" w:rsidRPr="00154ED4" w:rsidP="00207B60">
      <w:pPr>
        <w:pStyle w:val="Question"/>
        <w:numPr>
          <w:ilvl w:val="0"/>
          <w:numId w:val="9"/>
        </w:numPr>
      </w:pPr>
      <w:r w:rsidRPr="00154ED4">
        <w:rPr>
          <w:b/>
        </w:rPr>
        <w:t>Chair:</w:t>
      </w:r>
      <w:r w:rsidRPr="00154ED4">
        <w:t xml:space="preserve"> You are going to look at the report when you get it and if you do not like what the report says you are not going to publish it.</w:t>
      </w:r>
    </w:p>
    <w:p w:rsidR="00207B60" w:rsidRPr="00154ED4" w:rsidP="00207B60">
      <w:pPr>
        <w:pStyle w:val="Answer"/>
      </w:pPr>
      <w:r w:rsidRPr="00154ED4">
        <w:rPr>
          <w:b/>
          <w:i/>
        </w:rPr>
        <w:t>Helen Whately:</w:t>
      </w:r>
      <w:r w:rsidRPr="00154ED4">
        <w:rPr>
          <w:b/>
        </w:rPr>
        <w:t xml:space="preserve"> </w:t>
      </w:r>
      <w:r w:rsidRPr="00154ED4">
        <w:t>I said that we will shortly publish revised guidance and FAQs based on lessons learned.</w:t>
      </w:r>
    </w:p>
    <w:p w:rsidR="00207B60" w:rsidRPr="00154ED4" w:rsidP="00207B60">
      <w:pPr>
        <w:pStyle w:val="Question"/>
        <w:numPr>
          <w:ilvl w:val="0"/>
          <w:numId w:val="9"/>
        </w:numPr>
      </w:pPr>
      <w:r w:rsidRPr="00154ED4">
        <w:rPr>
          <w:b/>
        </w:rPr>
        <w:t>Chair:</w:t>
      </w:r>
      <w:r w:rsidRPr="00154ED4">
        <w:t xml:space="preserve"> No, you just said that you would look at the report and then decide whether you would publish it.</w:t>
      </w:r>
    </w:p>
    <w:p w:rsidR="00207B60" w:rsidRPr="00154ED4" w:rsidP="00207B60">
      <w:pPr>
        <w:pStyle w:val="Answer"/>
      </w:pPr>
      <w:r w:rsidRPr="00154ED4">
        <w:rPr>
          <w:b/>
          <w:i/>
        </w:rPr>
        <w:t>Helen Whately:</w:t>
      </w:r>
      <w:r w:rsidRPr="00154ED4">
        <w:rPr>
          <w:b/>
        </w:rPr>
        <w:t xml:space="preserve"> </w:t>
      </w:r>
      <w:r w:rsidRPr="00154ED4">
        <w:t>I do not want to commit to something that I am not in a position to commit to at this point.</w:t>
      </w:r>
      <w:r w:rsidRPr="00154ED4" w:rsidR="00534FE2">
        <w:t xml:space="preserve"> </w:t>
      </w:r>
      <w:r w:rsidRPr="00154ED4">
        <w:t>I will absolutely say that we should be transparent as much as we possibly can.</w:t>
      </w:r>
      <w:r w:rsidRPr="00154ED4" w:rsidR="00534FE2">
        <w:t xml:space="preserve"> </w:t>
      </w:r>
      <w:r w:rsidRPr="00154ED4">
        <w:t>I am conscious that there have been moments when there have been implications, where you have to weigh up the pros and cons of things.</w:t>
      </w:r>
      <w:r w:rsidRPr="00154ED4" w:rsidR="00534FE2">
        <w:t xml:space="preserve"> </w:t>
      </w:r>
      <w:r w:rsidRPr="00154ED4">
        <w:t>That is my answer.</w:t>
      </w:r>
    </w:p>
    <w:p w:rsidR="00207B60" w:rsidRPr="00154ED4" w:rsidP="0098122A">
      <w:pPr>
        <w:pStyle w:val="Question"/>
      </w:pPr>
      <w:r w:rsidRPr="00154ED4">
        <w:rPr>
          <w:b/>
        </w:rPr>
        <w:t>Bell Ribeiro-Addy:</w:t>
      </w:r>
      <w:r w:rsidRPr="00154ED4">
        <w:t xml:space="preserve"> The guidance on temporary easements states that local authorities should keep a record of the decision and the evidence they used to enter</w:t>
      </w:r>
      <w:r w:rsidRPr="00154ED4" w:rsidR="005C6BD8">
        <w:t xml:space="preserve"> </w:t>
      </w:r>
      <w:r w:rsidRPr="00154ED4">
        <w:t>these easements.</w:t>
      </w:r>
      <w:r w:rsidRPr="00154ED4" w:rsidR="00534FE2">
        <w:t xml:space="preserve"> </w:t>
      </w:r>
      <w:r w:rsidRPr="00154ED4">
        <w:t xml:space="preserve">It also says that the local authority should communicate the easement via the service user’s carers and local </w:t>
      </w:r>
      <w:r w:rsidRPr="00154ED4" w:rsidR="0002702D">
        <w:t xml:space="preserve">MPs </w:t>
      </w:r>
      <w:r w:rsidRPr="00154ED4">
        <w:t>and actually inform your Department</w:t>
      </w:r>
      <w:r w:rsidRPr="00154ED4" w:rsidR="0002702D">
        <w:t xml:space="preserve">, so we </w:t>
      </w:r>
      <w:r w:rsidRPr="00154ED4">
        <w:t xml:space="preserve">have </w:t>
      </w:r>
      <w:r w:rsidRPr="00154ED4" w:rsidR="0002702D">
        <w:t>the details from</w:t>
      </w:r>
      <w:r w:rsidRPr="00154ED4">
        <w:t xml:space="preserve"> all the local authorities </w:t>
      </w:r>
      <w:r w:rsidRPr="00154ED4" w:rsidR="0002702D">
        <w:t xml:space="preserve">that </w:t>
      </w:r>
      <w:r w:rsidRPr="00154ED4">
        <w:t>trigger the easements, but we do not have the justification as to why they triggered these easements.</w:t>
      </w:r>
      <w:r w:rsidRPr="00154ED4" w:rsidR="00534FE2">
        <w:t xml:space="preserve"> </w:t>
      </w:r>
      <w:r w:rsidRPr="00154ED4">
        <w:t>How are we to know the councils that triggered the easements were justified in their decisions and were in line with the guidance?</w:t>
      </w:r>
      <w:r w:rsidRPr="00154ED4" w:rsidR="00534FE2">
        <w:t xml:space="preserve"> </w:t>
      </w:r>
      <w:r w:rsidRPr="00154ED4">
        <w:t>Would publishing these justifications actually allow for greater transparency and accountability?</w:t>
      </w:r>
      <w:r w:rsidRPr="00154ED4" w:rsidR="00534FE2">
        <w:t xml:space="preserve"> </w:t>
      </w:r>
      <w:r w:rsidRPr="00154ED4">
        <w:t>Will you be calling on local authorities to do this?</w:t>
      </w:r>
    </w:p>
    <w:p w:rsidR="00F7075A" w:rsidRPr="00154ED4" w:rsidP="00F7075A">
      <w:pPr>
        <w:pStyle w:val="Answer"/>
      </w:pPr>
      <w:r w:rsidRPr="00154ED4">
        <w:rPr>
          <w:b/>
          <w:i/>
        </w:rPr>
        <w:t>Helen Whately:</w:t>
      </w:r>
      <w:r w:rsidRPr="00154ED4">
        <w:rPr>
          <w:b/>
        </w:rPr>
        <w:t xml:space="preserve"> </w:t>
      </w:r>
      <w:r w:rsidRPr="00154ED4">
        <w:t>Yes, I would encourage local authorities to be transparent with their electorate about the decisions they have made.</w:t>
      </w:r>
      <w:r w:rsidRPr="00154ED4" w:rsidR="00534FE2">
        <w:t xml:space="preserve"> </w:t>
      </w:r>
      <w:r w:rsidRPr="00154ED4">
        <w:t>I would say that throughout this process we have taken steps to increase transparency</w:t>
      </w:r>
      <w:r w:rsidRPr="00154ED4" w:rsidR="0002702D">
        <w:t>, so, f</w:t>
      </w:r>
      <w:r w:rsidRPr="00154ED4">
        <w:t xml:space="preserve">or instance, to get the decisions on the use of Care Act easements to be published and for the authorities using them to be listed. As I said, the really important part of the process has been the role of </w:t>
      </w:r>
      <w:r w:rsidRPr="00154ED4" w:rsidR="00BE3632">
        <w:t>chief social worker</w:t>
      </w:r>
      <w:r w:rsidRPr="00154ED4">
        <w:t>s in working with local authorities to get assurance from them on their use of the Care Act easements and the decision</w:t>
      </w:r>
      <w:r w:rsidRPr="00154ED4">
        <w:noBreakHyphen/>
        <w:t>making process for the implementation.</w:t>
      </w:r>
    </w:p>
    <w:p w:rsidR="00F7075A" w:rsidRPr="00154ED4" w:rsidP="00F7075A">
      <w:pPr>
        <w:pStyle w:val="Answer"/>
      </w:pPr>
      <w:r w:rsidRPr="00154ED4">
        <w:t>I have also heard from the conversations I have had back</w:t>
      </w:r>
      <w:r w:rsidRPr="00154ED4" w:rsidR="0002702D">
        <w:t xml:space="preserve"> </w:t>
      </w:r>
      <w:r w:rsidRPr="00154ED4">
        <w:t>that, while I do recognise that the pandemic clearly has had an impact on people who receive care, there is no evidence o</w:t>
      </w:r>
      <w:r w:rsidRPr="00154ED4" w:rsidR="0002702D">
        <w:t>f</w:t>
      </w:r>
      <w:r w:rsidRPr="00154ED4">
        <w:t xml:space="preserve"> a particularly detrimental impact specifically in those areas where the Care Act </w:t>
      </w:r>
      <w:r w:rsidRPr="00154ED4" w:rsidR="0002702D">
        <w:t>e</w:t>
      </w:r>
      <w:r w:rsidRPr="00154ED4">
        <w:t>asements have been turned on.</w:t>
      </w:r>
    </w:p>
    <w:p w:rsidR="00F7075A" w:rsidRPr="00154ED4" w:rsidP="00F7075A">
      <w:pPr>
        <w:pStyle w:val="Answer"/>
      </w:pPr>
      <w:r w:rsidRPr="00154ED4">
        <w:rPr>
          <w:b/>
          <w:i/>
          <w:iCs/>
        </w:rPr>
        <w:t>Justin Tomlinson:</w:t>
      </w:r>
      <w:r w:rsidRPr="00154ED4">
        <w:rPr>
          <w:b/>
        </w:rPr>
        <w:t xml:space="preserve"> </w:t>
      </w:r>
      <w:r w:rsidRPr="00154ED4">
        <w:t xml:space="preserve">I think that is an important point because, again, as I said with the engagement, the stakeholders were wanting to be reassured that they could independently check those powers were being used correctly. Remember they were underpinned by the Equality Act and the public sector duty where you should reflect on the potential impact. It is an unequivocal </w:t>
      </w:r>
      <w:r w:rsidRPr="00154ED4">
        <w:t>“</w:t>
      </w:r>
      <w:r w:rsidRPr="00154ED4">
        <w:t>yes</w:t>
      </w:r>
      <w:r w:rsidRPr="00154ED4">
        <w:t>”</w:t>
      </w:r>
      <w:r w:rsidRPr="00154ED4">
        <w:t xml:space="preserve"> that they should publish why they took those decisions. It was always meant to be only as a last resort</w:t>
      </w:r>
      <w:r w:rsidRPr="00154ED4">
        <w:t>,</w:t>
      </w:r>
      <w:r w:rsidRPr="00154ED4">
        <w:t xml:space="preserve"> so they should have nothing to hide.</w:t>
      </w:r>
    </w:p>
    <w:p w:rsidR="00F7075A" w:rsidRPr="00154ED4" w:rsidP="00F7075A">
      <w:pPr>
        <w:pStyle w:val="Answer"/>
      </w:pPr>
      <w:r w:rsidRPr="00154ED4">
        <w:rPr>
          <w:b/>
          <w:i/>
          <w:iCs/>
        </w:rPr>
        <w:t>Helen Whately:</w:t>
      </w:r>
      <w:r w:rsidRPr="00154ED4">
        <w:rPr>
          <w:b/>
        </w:rPr>
        <w:t xml:space="preserve"> </w:t>
      </w:r>
      <w:r w:rsidRPr="00154ED4" w:rsidR="0002702D">
        <w:t xml:space="preserve">Can I also just </w:t>
      </w:r>
      <w:r w:rsidRPr="00154ED4">
        <w:t xml:space="preserve">confirm, in response </w:t>
      </w:r>
      <w:r w:rsidRPr="00154ED4" w:rsidR="0002702D">
        <w:t>on</w:t>
      </w:r>
      <w:r w:rsidRPr="00154ED4">
        <w:t xml:space="preserve"> the publication, </w:t>
      </w:r>
      <w:r w:rsidRPr="00154ED4" w:rsidR="0002702D">
        <w:t xml:space="preserve">that </w:t>
      </w:r>
      <w:r w:rsidRPr="00154ED4">
        <w:t xml:space="preserve">the report from the work by TLAP looking into the impact of the </w:t>
      </w:r>
      <w:r w:rsidRPr="00154ED4" w:rsidR="0002702D">
        <w:t>c</w:t>
      </w:r>
      <w:r w:rsidRPr="00154ED4">
        <w:t>are assessments will be published this month</w:t>
      </w:r>
      <w:r w:rsidRPr="00154ED4" w:rsidR="0002702D">
        <w:t>?</w:t>
      </w:r>
    </w:p>
    <w:p w:rsidR="00F7075A" w:rsidRPr="00154ED4" w:rsidP="00F7075A">
      <w:pPr>
        <w:pStyle w:val="Question"/>
        <w:numPr>
          <w:ilvl w:val="0"/>
          <w:numId w:val="9"/>
        </w:numPr>
      </w:pPr>
      <w:r w:rsidRPr="00154ED4">
        <w:rPr>
          <w:b/>
        </w:rPr>
        <w:t>Bell Ribeiro-Addy:</w:t>
      </w:r>
      <w:r w:rsidRPr="00154ED4">
        <w:t xml:space="preserve"> The LGA actually told us that some councils had pre</w:t>
      </w:r>
      <w:r w:rsidRPr="00154ED4">
        <w:noBreakHyphen/>
        <w:t>emptively taken a decision to trigger a Care Act easement just in case it became necessary. Was this a reasonable approach and does it comply with your guidance on this?</w:t>
      </w:r>
    </w:p>
    <w:p w:rsidR="00F7075A" w:rsidRPr="00154ED4" w:rsidP="00F7075A">
      <w:pPr>
        <w:pStyle w:val="Answer"/>
        <w:rPr>
          <w:lang w:val="en-US"/>
        </w:rPr>
      </w:pPr>
      <w:r w:rsidRPr="00154ED4">
        <w:rPr>
          <w:b/>
          <w:i/>
          <w:iCs/>
        </w:rPr>
        <w:t>Helen Whately:</w:t>
      </w:r>
      <w:r w:rsidRPr="00154ED4">
        <w:rPr>
          <w:b/>
        </w:rPr>
        <w:t xml:space="preserve"> </w:t>
      </w:r>
      <w:r w:rsidRPr="00154ED4">
        <w:rPr>
          <w:lang w:val="en-US"/>
        </w:rPr>
        <w:t xml:space="preserve">That is not a situation </w:t>
      </w:r>
      <w:r w:rsidRPr="00154ED4" w:rsidR="0002702D">
        <w:rPr>
          <w:lang w:val="en-US"/>
        </w:rPr>
        <w:t>that</w:t>
      </w:r>
      <w:r w:rsidRPr="00154ED4">
        <w:rPr>
          <w:lang w:val="en-US"/>
        </w:rPr>
        <w:t xml:space="preserve"> has been advised to me. I am not aware of that taking place.</w:t>
      </w:r>
    </w:p>
    <w:p w:rsidR="00F7075A" w:rsidRPr="00154ED4" w:rsidP="00F7075A">
      <w:pPr>
        <w:pStyle w:val="Question"/>
        <w:numPr>
          <w:ilvl w:val="0"/>
          <w:numId w:val="9"/>
        </w:numPr>
        <w:rPr>
          <w:lang w:val="en-US"/>
        </w:rPr>
      </w:pPr>
      <w:r w:rsidRPr="00154ED4">
        <w:rPr>
          <w:b/>
          <w:lang w:val="en-US"/>
        </w:rPr>
        <w:t>Bell Ribeiro-Addy:</w:t>
      </w:r>
      <w:r w:rsidRPr="00154ED4">
        <w:rPr>
          <w:lang w:val="en-US"/>
        </w:rPr>
        <w:t xml:space="preserve"> If it had taken place, would it be in line with your guidance?</w:t>
      </w:r>
    </w:p>
    <w:p w:rsidR="00F7075A" w:rsidRPr="00154ED4" w:rsidP="00F7075A">
      <w:pPr>
        <w:pStyle w:val="Answer"/>
        <w:rPr>
          <w:lang w:val="en-US"/>
        </w:rPr>
      </w:pPr>
      <w:r w:rsidRPr="00154ED4">
        <w:rPr>
          <w:b/>
          <w:i/>
          <w:iCs/>
          <w:lang w:val="en-US"/>
        </w:rPr>
        <w:t>Helen Whately:</w:t>
      </w:r>
      <w:r w:rsidRPr="00154ED4">
        <w:rPr>
          <w:b/>
          <w:lang w:val="en-US"/>
        </w:rPr>
        <w:t xml:space="preserve"> </w:t>
      </w:r>
      <w:r w:rsidRPr="00154ED4">
        <w:rPr>
          <w:lang w:val="en-US"/>
        </w:rPr>
        <w:t>The guidance should be followed in turning on the Care Act easements and the local authorities clearly should follow the steps to turn them on when it is necessary and appropriate.</w:t>
      </w:r>
    </w:p>
    <w:p w:rsidR="00F7075A" w:rsidRPr="00154ED4" w:rsidP="00F7075A">
      <w:pPr>
        <w:pStyle w:val="Answer"/>
        <w:rPr>
          <w:lang w:val="en-US"/>
        </w:rPr>
      </w:pPr>
      <w:r w:rsidRPr="00154ED4">
        <w:rPr>
          <w:b/>
          <w:i/>
          <w:iCs/>
          <w:lang w:val="en-US"/>
        </w:rPr>
        <w:t>Justin Tomlinson:</w:t>
      </w:r>
      <w:r w:rsidRPr="00154ED4">
        <w:rPr>
          <w:b/>
          <w:lang w:val="en-US"/>
        </w:rPr>
        <w:t xml:space="preserve"> </w:t>
      </w:r>
      <w:r w:rsidRPr="00154ED4">
        <w:rPr>
          <w:lang w:val="en-US"/>
        </w:rPr>
        <w:t>The guidance was last</w:t>
      </w:r>
      <w:r w:rsidRPr="00154ED4">
        <w:rPr>
          <w:lang w:val="en-US"/>
        </w:rPr>
        <w:noBreakHyphen/>
        <w:t>resort so we are not aware that a local authority did it early, but, had they done so, no, that would not have been following the guidance.</w:t>
      </w:r>
    </w:p>
    <w:p w:rsidR="00F7075A" w:rsidRPr="00154ED4" w:rsidP="00F7075A">
      <w:pPr>
        <w:pStyle w:val="Question"/>
        <w:numPr>
          <w:ilvl w:val="0"/>
          <w:numId w:val="9"/>
        </w:numPr>
        <w:rPr>
          <w:lang w:val="en-US"/>
        </w:rPr>
      </w:pPr>
      <w:r w:rsidRPr="00154ED4">
        <w:rPr>
          <w:b/>
          <w:lang w:val="en-US"/>
        </w:rPr>
        <w:t>Bell Ribeiro-Addy:</w:t>
      </w:r>
      <w:r w:rsidRPr="00154ED4">
        <w:rPr>
          <w:lang w:val="en-US"/>
        </w:rPr>
        <w:t xml:space="preserve"> Thank you. That is very helpful. </w:t>
      </w:r>
      <w:r w:rsidRPr="00154ED4" w:rsidR="0002702D">
        <w:rPr>
          <w:lang w:val="en-US"/>
        </w:rPr>
        <w:t xml:space="preserve">This is my </w:t>
      </w:r>
      <w:r w:rsidRPr="00154ED4">
        <w:rPr>
          <w:lang w:val="en-US"/>
        </w:rPr>
        <w:t>final question</w:t>
      </w:r>
      <w:r w:rsidRPr="00154ED4" w:rsidR="0002702D">
        <w:rPr>
          <w:lang w:val="en-US"/>
        </w:rPr>
        <w:t xml:space="preserve">. </w:t>
      </w:r>
      <w:r w:rsidRPr="00154ED4">
        <w:rPr>
          <w:lang w:val="en-US"/>
        </w:rPr>
        <w:t xml:space="preserve">Kate Terroni of the CQC and Simon Williams of the LGA have both expressed to this </w:t>
      </w:r>
      <w:r w:rsidRPr="00154ED4" w:rsidR="0002702D">
        <w:rPr>
          <w:lang w:val="en-US"/>
        </w:rPr>
        <w:t>C</w:t>
      </w:r>
      <w:r w:rsidRPr="00154ED4">
        <w:rPr>
          <w:lang w:val="en-US"/>
        </w:rPr>
        <w:t>ommittee that they believe the temporary Care Act provisions in the Coronavirus Act should have been repealed as soon as possible. You have mentioned that the six</w:t>
      </w:r>
      <w:r w:rsidRPr="00154ED4">
        <w:rPr>
          <w:lang w:val="en-US"/>
        </w:rPr>
        <w:noBreakHyphen/>
        <w:t>month review of the Coronavirus Act is due to take place next month</w:t>
      </w:r>
      <w:r w:rsidRPr="00154ED4" w:rsidR="0002702D">
        <w:rPr>
          <w:lang w:val="en-US"/>
        </w:rPr>
        <w:t>,</w:t>
      </w:r>
      <w:r w:rsidRPr="00154ED4">
        <w:rPr>
          <w:lang w:val="en-US"/>
        </w:rPr>
        <w:t xml:space="preserve"> in October. What assessment has the Department made into repealing the temporary Care Act provisions and will you yourselves be pushing for it to be repealed?</w:t>
      </w:r>
    </w:p>
    <w:p w:rsidR="00F7075A" w:rsidRPr="00154ED4" w:rsidP="00F7075A">
      <w:pPr>
        <w:pStyle w:val="Answer"/>
        <w:rPr>
          <w:lang w:val="en-US"/>
        </w:rPr>
      </w:pPr>
      <w:r w:rsidRPr="00154ED4">
        <w:rPr>
          <w:b/>
          <w:i/>
          <w:iCs/>
          <w:lang w:val="en-US"/>
        </w:rPr>
        <w:t>Helen Whately:</w:t>
      </w:r>
      <w:r w:rsidRPr="00154ED4">
        <w:rPr>
          <w:b/>
          <w:lang w:val="en-US"/>
        </w:rPr>
        <w:t xml:space="preserve"> </w:t>
      </w:r>
      <w:r w:rsidRPr="00154ED4">
        <w:rPr>
          <w:lang w:val="en-US"/>
        </w:rPr>
        <w:t>As I said, we will soon be receiving a report on the impact</w:t>
      </w:r>
      <w:r w:rsidRPr="00154ED4" w:rsidR="00BE3632">
        <w:rPr>
          <w:lang w:val="en-US"/>
        </w:rPr>
        <w:t>.  The work has been</w:t>
      </w:r>
      <w:r w:rsidRPr="00154ED4">
        <w:rPr>
          <w:lang w:val="en-US"/>
        </w:rPr>
        <w:t xml:space="preserve"> going on</w:t>
      </w:r>
      <w:r w:rsidRPr="00154ED4" w:rsidR="00BE3632">
        <w:rPr>
          <w:lang w:val="en-US"/>
        </w:rPr>
        <w:t xml:space="preserve">, with </w:t>
      </w:r>
      <w:r w:rsidRPr="00154ED4">
        <w:rPr>
          <w:lang w:val="en-US"/>
        </w:rPr>
        <w:t xml:space="preserve">the </w:t>
      </w:r>
      <w:r w:rsidRPr="00154ED4" w:rsidR="00BE3632">
        <w:rPr>
          <w:lang w:val="en-US"/>
        </w:rPr>
        <w:t>chief social worker</w:t>
      </w:r>
      <w:r w:rsidRPr="00154ED4">
        <w:rPr>
          <w:lang w:val="en-US"/>
        </w:rPr>
        <w:t>s working with local authorities to understand the impact. That would, of course, feed into the review.</w:t>
      </w:r>
    </w:p>
    <w:p w:rsidR="00BE3632" w:rsidRPr="00154ED4" w:rsidP="00F7075A">
      <w:pPr>
        <w:pStyle w:val="Answer"/>
      </w:pPr>
      <w:r w:rsidRPr="00154ED4">
        <w:rPr>
          <w:b/>
          <w:i/>
          <w:iCs/>
          <w:lang w:val="en-US"/>
        </w:rPr>
        <w:t>Justin Tomlinson:</w:t>
      </w:r>
      <w:r w:rsidRPr="00154ED4" w:rsidR="00F7075A">
        <w:rPr>
          <w:b/>
          <w:lang w:val="en-US"/>
        </w:rPr>
        <w:t xml:space="preserve"> </w:t>
      </w:r>
      <w:r w:rsidRPr="00154ED4" w:rsidR="00F7075A">
        <w:t xml:space="preserve">It is important to remember that the law had not changed in the sense that any decision taken was underpinned by the Human Rights Act, the Equality Act and public sector duty. It was not carte blanche and it is a balance. </w:t>
      </w:r>
      <w:r w:rsidRPr="00154ED4">
        <w:t xml:space="preserve">You </w:t>
      </w:r>
      <w:r w:rsidRPr="00154ED4" w:rsidR="00F7075A">
        <w:t xml:space="preserve">are absolutely right that it should be reviewed, it should be used as a last resort and there should be transparency so there is independent checking that it is genuinely the last resort. </w:t>
      </w:r>
    </w:p>
    <w:p w:rsidR="00F7075A" w:rsidRPr="00154ED4" w:rsidP="00F7075A">
      <w:pPr>
        <w:pStyle w:val="Answer"/>
      </w:pPr>
      <w:r w:rsidRPr="00154ED4">
        <w:t>I also would not want, if</w:t>
      </w:r>
      <w:r w:rsidRPr="00154ED4" w:rsidR="00BE3632">
        <w:t>—</w:t>
      </w:r>
      <w:r w:rsidRPr="00154ED4">
        <w:t>heaven forbid</w:t>
      </w:r>
      <w:r w:rsidRPr="00154ED4" w:rsidR="00BE3632">
        <w:t>—</w:t>
      </w:r>
      <w:r w:rsidRPr="00154ED4">
        <w:t xml:space="preserve">there was a second spike, </w:t>
      </w:r>
      <w:r w:rsidRPr="00154ED4" w:rsidR="00BE3632">
        <w:t>there</w:t>
      </w:r>
      <w:r w:rsidRPr="00154ED4">
        <w:t xml:space="preserve"> ever </w:t>
      </w:r>
      <w:r w:rsidRPr="00154ED4" w:rsidR="00BE3632">
        <w:t>to be</w:t>
      </w:r>
      <w:r w:rsidRPr="00154ED4">
        <w:t xml:space="preserve"> a situation where people who could be delivering vital frontline care were in an office filling in a form that, frankly, whilst important in normal times, is not as important as delivering frontline care.</w:t>
      </w:r>
      <w:r w:rsidRPr="00154ED4" w:rsidR="00BE3632">
        <w:t xml:space="preserve"> </w:t>
      </w:r>
      <w:r w:rsidRPr="00154ED4">
        <w:t>It is a really tough balancing act</w:t>
      </w:r>
      <w:r w:rsidRPr="00154ED4" w:rsidR="00BE3632">
        <w:t xml:space="preserve">. Those </w:t>
      </w:r>
      <w:r w:rsidRPr="00154ED4">
        <w:t xml:space="preserve">stakeholders, some of </w:t>
      </w:r>
      <w:r w:rsidRPr="00154ED4" w:rsidR="00BE3632">
        <w:t xml:space="preserve">which are </w:t>
      </w:r>
      <w:r w:rsidRPr="00154ED4">
        <w:t xml:space="preserve">disability charities </w:t>
      </w:r>
      <w:r w:rsidRPr="00154ED4" w:rsidR="00BE3632">
        <w:t xml:space="preserve">and </w:t>
      </w:r>
      <w:r w:rsidRPr="00154ED4">
        <w:t xml:space="preserve">household charities </w:t>
      </w:r>
      <w:r w:rsidRPr="00154ED4" w:rsidR="00BE3632">
        <w:t>and</w:t>
      </w:r>
      <w:r w:rsidRPr="00154ED4">
        <w:t xml:space="preserve"> are also social care providers in their </w:t>
      </w:r>
      <w:r w:rsidRPr="00154ED4">
        <w:t>own right, understood that. You just have to make sure that, as long as the safety checks are in place, you then get that right balance.</w:t>
      </w:r>
    </w:p>
    <w:p w:rsidR="00F7075A" w:rsidRPr="00154ED4" w:rsidP="00F7075A">
      <w:pPr>
        <w:pStyle w:val="Question"/>
        <w:numPr>
          <w:ilvl w:val="0"/>
          <w:numId w:val="9"/>
        </w:numPr>
      </w:pPr>
      <w:r w:rsidRPr="00154ED4">
        <w:rPr>
          <w:b/>
        </w:rPr>
        <w:t>Sara Britcliffe:</w:t>
      </w:r>
      <w:r w:rsidRPr="00154ED4">
        <w:t xml:space="preserve"> I just would like to follow on from Bell’s questions. At this moment in time, do you think there is a case for suspending the Care Act easements immediately?</w:t>
      </w:r>
    </w:p>
    <w:p w:rsidR="00F7075A" w:rsidRPr="00154ED4" w:rsidP="00F7075A">
      <w:pPr>
        <w:pStyle w:val="Answer"/>
      </w:pPr>
      <w:r w:rsidRPr="00154ED4">
        <w:rPr>
          <w:b/>
          <w:i/>
          <w:iCs/>
        </w:rPr>
        <w:t>Helen Whately:</w:t>
      </w:r>
      <w:r w:rsidRPr="00154ED4">
        <w:rPr>
          <w:b/>
        </w:rPr>
        <w:t xml:space="preserve"> </w:t>
      </w:r>
      <w:r w:rsidRPr="00154ED4">
        <w:t>There is the review next month, but, to reiterate, the purpose of the Care Act easements was to make sure that, in the event of a very serious peak level of cases that meant that you might struggle to give people the care that they need, care was prioritised so people would get it. It was about protecting lives</w:t>
      </w:r>
      <w:r w:rsidRPr="00154ED4" w:rsidR="00731924">
        <w:t>.</w:t>
      </w:r>
      <w:r w:rsidRPr="00154ED4">
        <w:t xml:space="preserve"> </w:t>
      </w:r>
      <w:r w:rsidRPr="00154ED4" w:rsidR="00731924">
        <w:t>W</w:t>
      </w:r>
      <w:r w:rsidRPr="00154ED4">
        <w:t>e need to bear in mind</w:t>
      </w:r>
      <w:r w:rsidRPr="00154ED4" w:rsidR="00731924">
        <w:t>,</w:t>
      </w:r>
      <w:r w:rsidRPr="00154ED4">
        <w:t xml:space="preserve"> and think of this in the review</w:t>
      </w:r>
      <w:r w:rsidRPr="00154ED4" w:rsidR="00731924">
        <w:t>,</w:t>
      </w:r>
      <w:r w:rsidRPr="00154ED4">
        <w:t xml:space="preserve"> that, as we head into the winter and with concerns that we might have </w:t>
      </w:r>
      <w:r w:rsidRPr="00154ED4" w:rsidR="00731924">
        <w:t xml:space="preserve">a </w:t>
      </w:r>
      <w:r w:rsidRPr="00154ED4">
        <w:t xml:space="preserve">second surge, that will need to be one of the factors </w:t>
      </w:r>
      <w:r w:rsidRPr="00154ED4" w:rsidR="00731924">
        <w:t xml:space="preserve">to bear in mind as </w:t>
      </w:r>
      <w:r w:rsidRPr="00154ED4">
        <w:t xml:space="preserve">we consider whether to keep them available or not. </w:t>
      </w:r>
    </w:p>
    <w:p w:rsidR="00F7075A" w:rsidRPr="00154ED4" w:rsidP="00F7075A">
      <w:pPr>
        <w:pStyle w:val="Answer"/>
      </w:pPr>
      <w:r w:rsidRPr="00154ED4">
        <w:rPr>
          <w:b/>
          <w:i/>
          <w:iCs/>
        </w:rPr>
        <w:t>Justin Tomlinson:</w:t>
      </w:r>
      <w:r w:rsidRPr="00154ED4">
        <w:rPr>
          <w:b/>
        </w:rPr>
        <w:t xml:space="preserve"> </w:t>
      </w:r>
      <w:r w:rsidRPr="00154ED4">
        <w:t>The key is to remember that this was looking at if there had been a depleted workforce. Now, those key workers on the front line were amazing because not only did they keep going but they were turning up for work and at times where many of them would have had very serious concerns of their own about the risks that they were potentially putting themselves in, but they did and that is why so few had to do it. In an ideal world, we will get back to normality as quickly as possible and we will not need these. These are not a permanent feature</w:t>
      </w:r>
      <w:r w:rsidRPr="00154ED4" w:rsidR="00731924">
        <w:t>;</w:t>
      </w:r>
      <w:r w:rsidRPr="00154ED4">
        <w:t xml:space="preserve"> </w:t>
      </w:r>
      <w:r w:rsidRPr="00154ED4" w:rsidR="00731924">
        <w:t>t</w:t>
      </w:r>
      <w:r w:rsidRPr="00154ED4">
        <w:t>hey are a matter of last resort</w:t>
      </w:r>
      <w:r w:rsidRPr="00154ED4" w:rsidR="00731924">
        <w:t xml:space="preserve">, but </w:t>
      </w:r>
      <w:r w:rsidRPr="00154ED4">
        <w:t>I cannot say enough</w:t>
      </w:r>
      <w:r w:rsidRPr="00154ED4" w:rsidR="00731924">
        <w:t xml:space="preserve"> that </w:t>
      </w:r>
      <w:r w:rsidRPr="00154ED4">
        <w:t>we do not want to have a situation where somebody is having to fill in a form rather than delivering vital care on the front line to people who are desperately reliant on that.</w:t>
      </w:r>
    </w:p>
    <w:p w:rsidR="00F7075A" w:rsidRPr="00154ED4" w:rsidP="00F7075A">
      <w:pPr>
        <w:pStyle w:val="Question"/>
        <w:numPr>
          <w:ilvl w:val="0"/>
          <w:numId w:val="9"/>
        </w:numPr>
      </w:pPr>
      <w:r w:rsidRPr="00154ED4">
        <w:rPr>
          <w:b/>
        </w:rPr>
        <w:t>Sara Britcliffe:</w:t>
      </w:r>
      <w:r w:rsidRPr="00154ED4">
        <w:t xml:space="preserve"> We have heard from a range of witnesses that the pandemic shone a spotlight on systemic weaknesses in the social care system. When can we expect to see progress in tackling these systemic issues?</w:t>
      </w:r>
    </w:p>
    <w:p w:rsidR="00F7075A" w:rsidRPr="00154ED4" w:rsidP="00F7075A">
      <w:pPr>
        <w:pStyle w:val="Answer"/>
      </w:pPr>
      <w:r w:rsidRPr="00154ED4">
        <w:rPr>
          <w:b/>
          <w:i/>
          <w:iCs/>
        </w:rPr>
        <w:t>Helen Whately:</w:t>
      </w:r>
      <w:r w:rsidRPr="00154ED4">
        <w:rPr>
          <w:b/>
        </w:rPr>
        <w:t xml:space="preserve"> </w:t>
      </w:r>
      <w:r w:rsidRPr="00154ED4">
        <w:t xml:space="preserve">The Government </w:t>
      </w:r>
      <w:r w:rsidRPr="00154ED4" w:rsidR="00731924">
        <w:t>are</w:t>
      </w:r>
      <w:r w:rsidRPr="00154ED4">
        <w:t xml:space="preserve"> absolutely committed to carrying out social care reform. As you said quite rightly, the pandemic did shine a spotlight on parts of our social care system that are fragile</w:t>
      </w:r>
      <w:r w:rsidRPr="00154ED4" w:rsidR="00731924">
        <w:t>. W</w:t>
      </w:r>
      <w:r w:rsidRPr="00154ED4">
        <w:t>e are determined to take forward reform. During the peak in the last few months, we did have to absolutely focus on the pandemic response. We are also still responding to that and preparing for winter, but, hand</w:t>
      </w:r>
      <w:r w:rsidRPr="00154ED4" w:rsidR="00731924">
        <w:t xml:space="preserve"> </w:t>
      </w:r>
      <w:r w:rsidRPr="00154ED4">
        <w:t>in</w:t>
      </w:r>
      <w:r w:rsidRPr="00154ED4" w:rsidR="00731924">
        <w:t xml:space="preserve"> </w:t>
      </w:r>
      <w:r w:rsidRPr="00154ED4">
        <w:t>hand with that, we are looking at social care reform.</w:t>
      </w:r>
    </w:p>
    <w:p w:rsidR="00F7075A" w:rsidRPr="00154ED4" w:rsidP="00F7075A">
      <w:pPr>
        <w:pStyle w:val="Question"/>
        <w:numPr>
          <w:ilvl w:val="0"/>
          <w:numId w:val="9"/>
        </w:numPr>
      </w:pPr>
      <w:r w:rsidRPr="00154ED4">
        <w:rPr>
          <w:b/>
        </w:rPr>
        <w:t>Sara Britcliffe:</w:t>
      </w:r>
      <w:r w:rsidRPr="00154ED4">
        <w:t xml:space="preserve"> To clarify, that is being looked at right now.</w:t>
      </w:r>
    </w:p>
    <w:p w:rsidR="00F7075A" w:rsidRPr="00154ED4" w:rsidP="00F7075A">
      <w:pPr>
        <w:pStyle w:val="Answer"/>
      </w:pPr>
      <w:r w:rsidRPr="00154ED4">
        <w:rPr>
          <w:b/>
          <w:i/>
          <w:iCs/>
        </w:rPr>
        <w:t>Helen Whately:</w:t>
      </w:r>
      <w:r w:rsidRPr="00154ED4">
        <w:rPr>
          <w:b/>
        </w:rPr>
        <w:t xml:space="preserve"> </w:t>
      </w:r>
      <w:r w:rsidRPr="00154ED4">
        <w:t>Yes.</w:t>
      </w:r>
    </w:p>
    <w:p w:rsidR="00F7075A" w:rsidRPr="00154ED4" w:rsidP="00F7075A">
      <w:pPr>
        <w:pStyle w:val="Question"/>
        <w:numPr>
          <w:ilvl w:val="0"/>
          <w:numId w:val="9"/>
        </w:numPr>
      </w:pPr>
      <w:r w:rsidRPr="00154ED4">
        <w:rPr>
          <w:b/>
        </w:rPr>
        <w:t>Chair:</w:t>
      </w:r>
      <w:r w:rsidRPr="00154ED4">
        <w:t xml:space="preserve"> Can I just conclude by asking some questions under the relaxations of the requirements for sectioning under the Mental Health Act? Specifically, we know that the Coronavirus Act provided for temporary changes to sectioning, but the provisions have not been necessary in England</w:t>
      </w:r>
      <w:r w:rsidRPr="00154ED4" w:rsidR="00154ED4">
        <w:t>; t</w:t>
      </w:r>
      <w:r w:rsidRPr="00154ED4">
        <w:t>hey have not been used</w:t>
      </w:r>
      <w:r w:rsidRPr="00154ED4" w:rsidR="00154ED4">
        <w:t>.</w:t>
      </w:r>
      <w:r w:rsidRPr="00154ED4">
        <w:t xml:space="preserve"> </w:t>
      </w:r>
      <w:r w:rsidRPr="00154ED4" w:rsidR="00154ED4">
        <w:t>D</w:t>
      </w:r>
      <w:r w:rsidRPr="00154ED4">
        <w:t>o you think they are still justified?</w:t>
      </w:r>
    </w:p>
    <w:p w:rsidR="00F7075A" w:rsidRPr="00154ED4" w:rsidP="00F7075A">
      <w:pPr>
        <w:pStyle w:val="Answer"/>
      </w:pPr>
      <w:r w:rsidRPr="00154ED4">
        <w:rPr>
          <w:b/>
          <w:i/>
          <w:iCs/>
        </w:rPr>
        <w:t>Helen Whately:</w:t>
      </w:r>
      <w:r w:rsidRPr="00154ED4">
        <w:rPr>
          <w:b/>
        </w:rPr>
        <w:t xml:space="preserve"> </w:t>
      </w:r>
      <w:r w:rsidRPr="00154ED4">
        <w:t xml:space="preserve"> The Mental Health Act and </w:t>
      </w:r>
      <w:r w:rsidRPr="00154ED4" w:rsidR="00154ED4">
        <w:t>m</w:t>
      </w:r>
      <w:r w:rsidRPr="00154ED4">
        <w:t xml:space="preserve">ental </w:t>
      </w:r>
      <w:r w:rsidRPr="00154ED4" w:rsidR="00154ED4">
        <w:t>h</w:t>
      </w:r>
      <w:r w:rsidRPr="00154ED4">
        <w:t xml:space="preserve">ealth brief is covered by my colleague, Nadine Dorries, but, picking this question up, </w:t>
      </w:r>
      <w:r w:rsidRPr="00154ED4" w:rsidR="00154ED4">
        <w:t>my understanding is that the</w:t>
      </w:r>
      <w:r w:rsidRPr="00154ED4">
        <w:t xml:space="preserve"> approach </w:t>
      </w:r>
      <w:r w:rsidRPr="00154ED4" w:rsidR="00154ED4">
        <w:t xml:space="preserve">to </w:t>
      </w:r>
      <w:r w:rsidRPr="00154ED4">
        <w:t>the Mental Health Act easements is similar to the Care Act easements that we were just talking about</w:t>
      </w:r>
      <w:r w:rsidRPr="00154ED4" w:rsidR="00154ED4">
        <w:t xml:space="preserve">, so it is about having </w:t>
      </w:r>
      <w:r w:rsidRPr="00154ED4">
        <w:t>them available in the event that the system could come under such pressure. In practice, the mental health sector has not had that kind of crisis so they have not needed to be switched on, but the approach is to continue to monitor that and review whether they should need to be switched o</w:t>
      </w:r>
      <w:r w:rsidRPr="00154ED4" w:rsidR="00154ED4">
        <w:t>n</w:t>
      </w:r>
      <w:r w:rsidRPr="00154ED4">
        <w:t>. At the moment, they have not been because we have not seen the need.</w:t>
      </w:r>
    </w:p>
    <w:p w:rsidR="00F7075A" w:rsidRPr="00154ED4" w:rsidP="00F7075A">
      <w:pPr>
        <w:pStyle w:val="Question"/>
        <w:numPr>
          <w:ilvl w:val="0"/>
          <w:numId w:val="9"/>
        </w:numPr>
      </w:pPr>
      <w:r w:rsidRPr="00154ED4">
        <w:rPr>
          <w:b/>
        </w:rPr>
        <w:t>Chair:</w:t>
      </w:r>
      <w:r w:rsidRPr="00154ED4">
        <w:t xml:space="preserve"> Do you think it comes across that the Government </w:t>
      </w:r>
      <w:r w:rsidRPr="00154ED4" w:rsidR="00154ED4">
        <w:t>are</w:t>
      </w:r>
      <w:r w:rsidRPr="00154ED4">
        <w:t xml:space="preserve"> clinging on to powers that </w:t>
      </w:r>
      <w:r w:rsidRPr="00154ED4" w:rsidR="00154ED4">
        <w:t>they</w:t>
      </w:r>
      <w:r w:rsidRPr="00154ED4">
        <w:t xml:space="preserve"> did not need and ha</w:t>
      </w:r>
      <w:r w:rsidRPr="00154ED4" w:rsidR="00154ED4">
        <w:t>ve</w:t>
      </w:r>
      <w:r w:rsidRPr="00154ED4">
        <w:t xml:space="preserve"> not used</w:t>
      </w:r>
      <w:r w:rsidRPr="00154ED4" w:rsidR="00154ED4">
        <w:t xml:space="preserve">, with </w:t>
      </w:r>
      <w:r w:rsidRPr="00154ED4">
        <w:t>a just</w:t>
      </w:r>
      <w:r w:rsidRPr="00154ED4">
        <w:noBreakHyphen/>
        <w:t>in</w:t>
      </w:r>
      <w:r w:rsidRPr="00154ED4">
        <w:noBreakHyphen/>
        <w:t>case mentality?</w:t>
      </w:r>
    </w:p>
    <w:p w:rsidR="00F7075A" w:rsidRPr="00154ED4" w:rsidP="00F7075A">
      <w:pPr>
        <w:pStyle w:val="Answer"/>
      </w:pPr>
      <w:r w:rsidRPr="00154ED4">
        <w:rPr>
          <w:b/>
          <w:i/>
          <w:iCs/>
        </w:rPr>
        <w:t>Helen Whately:</w:t>
      </w:r>
      <w:r w:rsidRPr="00154ED4">
        <w:rPr>
          <w:b/>
        </w:rPr>
        <w:t xml:space="preserve"> </w:t>
      </w:r>
      <w:r w:rsidRPr="00154ED4">
        <w:t>I would not say that</w:t>
      </w:r>
      <w:r w:rsidRPr="00154ED4" w:rsidR="00154ED4">
        <w:t>.</w:t>
      </w:r>
      <w:r w:rsidRPr="00154ED4">
        <w:t xml:space="preserve"> </w:t>
      </w:r>
      <w:r w:rsidRPr="00154ED4" w:rsidR="00154ED4">
        <w:t>W</w:t>
      </w:r>
      <w:r w:rsidRPr="00154ED4">
        <w:t>e are dealing with an unprecedented situation and we have had to think about what scenarios we might encounter and prepare for them. For instance, you have seen that in the investment in additional capacity</w:t>
      </w:r>
      <w:r w:rsidRPr="00154ED4" w:rsidR="00154ED4">
        <w:t xml:space="preserve"> in</w:t>
      </w:r>
      <w:r w:rsidRPr="00154ED4">
        <w:t xml:space="preserve"> the NHS and the Nightingale hospitals. We are taking an approach in the procurement of PPE to be ready for whatever scenarios</w:t>
      </w:r>
      <w:r w:rsidRPr="00154ED4" w:rsidR="00154ED4">
        <w:t>. I</w:t>
      </w:r>
      <w:r w:rsidRPr="00154ED4">
        <w:t xml:space="preserve">n general, </w:t>
      </w:r>
      <w:r w:rsidRPr="00154ED4" w:rsidR="00154ED4">
        <w:t xml:space="preserve">we are </w:t>
      </w:r>
      <w:r w:rsidRPr="00154ED4">
        <w:t xml:space="preserve">planning ahead </w:t>
      </w:r>
      <w:r w:rsidRPr="00154ED4" w:rsidR="00154ED4">
        <w:t>f</w:t>
      </w:r>
      <w:r w:rsidRPr="00154ED4">
        <w:t>or the scenarios that might happen</w:t>
      </w:r>
      <w:r w:rsidRPr="00154ED4" w:rsidR="00154ED4">
        <w:t>,</w:t>
      </w:r>
      <w:r w:rsidRPr="00154ED4">
        <w:t xml:space="preserve"> some of which you need in practice and some of which it turns out you do not</w:t>
      </w:r>
      <w:r w:rsidRPr="00154ED4" w:rsidR="00154ED4">
        <w:t>,</w:t>
      </w:r>
      <w:r w:rsidRPr="00154ED4">
        <w:t xml:space="preserve"> but you clearly need to continually review. As you see with this, when you do not need it, it has not been turned on. </w:t>
      </w:r>
    </w:p>
    <w:p w:rsidR="00F7075A" w:rsidRPr="00154ED4" w:rsidP="00F7075A">
      <w:pPr>
        <w:pStyle w:val="Question"/>
        <w:numPr>
          <w:ilvl w:val="0"/>
          <w:numId w:val="9"/>
        </w:numPr>
        <w:rPr>
          <w:lang w:val="en-US"/>
        </w:rPr>
      </w:pPr>
      <w:r w:rsidRPr="00154ED4">
        <w:rPr>
          <w:b/>
          <w:lang w:val="en-US"/>
        </w:rPr>
        <w:t>Chair:</w:t>
      </w:r>
      <w:r w:rsidRPr="00154ED4">
        <w:rPr>
          <w:lang w:val="en-US"/>
        </w:rPr>
        <w:t xml:space="preserve"> You do not need it. It has not been turned on. Do you think when these powers are reviewed next month that they will be turned off?</w:t>
      </w:r>
    </w:p>
    <w:p w:rsidR="00F7075A" w:rsidRPr="00154ED4" w:rsidP="00F7075A">
      <w:pPr>
        <w:pStyle w:val="Answer"/>
        <w:rPr>
          <w:lang w:val="en-US"/>
        </w:rPr>
      </w:pPr>
      <w:r w:rsidRPr="00154ED4">
        <w:rPr>
          <w:b/>
          <w:i/>
          <w:iCs/>
          <w:lang w:val="en-US"/>
        </w:rPr>
        <w:t>Helen Whately:</w:t>
      </w:r>
      <w:r w:rsidRPr="00154ED4">
        <w:rPr>
          <w:b/>
          <w:lang w:val="en-US"/>
        </w:rPr>
        <w:t xml:space="preserve"> </w:t>
      </w:r>
      <w:r w:rsidRPr="00154ED4">
        <w:rPr>
          <w:lang w:val="en-US"/>
        </w:rPr>
        <w:t>I would not want to pre</w:t>
      </w:r>
      <w:r w:rsidR="000664F9">
        <w:rPr>
          <w:lang w:val="en-US"/>
        </w:rPr>
        <w:t>-</w:t>
      </w:r>
      <w:r w:rsidRPr="00154ED4">
        <w:rPr>
          <w:lang w:val="en-US"/>
        </w:rPr>
        <w:t>empt the decision of that review.</w:t>
      </w:r>
    </w:p>
    <w:p w:rsidR="00F7075A" w:rsidRPr="00890D56" w:rsidP="00F7075A">
      <w:pPr>
        <w:pStyle w:val="Question"/>
        <w:numPr>
          <w:ilvl w:val="0"/>
          <w:numId w:val="0"/>
        </w:numPr>
        <w:ind w:left="794"/>
        <w:rPr>
          <w:lang w:val="en-US"/>
        </w:rPr>
      </w:pPr>
      <w:r w:rsidRPr="00154ED4">
        <w:rPr>
          <w:b/>
          <w:lang w:val="en-US"/>
        </w:rPr>
        <w:t>Chair:</w:t>
      </w:r>
      <w:r w:rsidRPr="00154ED4">
        <w:rPr>
          <w:lang w:val="en-US"/>
        </w:rPr>
        <w:t xml:space="preserve"> Can I conclude by thanking all of our four witnesses? I thank our witnesses for taking part this afternoon. It has been incredibly helpful. If there are any issues that need following up in writing, please feel free to do so.</w:t>
      </w:r>
      <w:r>
        <w:rPr>
          <w:lang w:val="en-US"/>
        </w:rP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5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57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57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5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CE495AA454B459DAD5EB6DF6022BBD1"/>
      </w:placeholder>
      <w:richText/>
    </w:sdtPr>
    <w:sdtContent>
      <w:p w:rsidR="007D04EE" w:rsidP="009277D8">
        <w:pPr>
          <w:pStyle w:val="Para"/>
          <w:rPr>
            <w:color w:val="808080"/>
          </w:rPr>
        </w:pPr>
        <w:r w:rsidRPr="00BE2C8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E522534FB9243AFA3B6F868D1DAA320"/>
      </w:placeholder>
      <w:richText/>
    </w:sdtPr>
    <w:sdtContent>
      <w:p w:rsidR="007D04E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5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0FA25F4"/>
    <w:lvl w:ilvl="0">
      <w:start w:val="94"/>
      <w:numFmt w:val="decimal"/>
      <w:pStyle w:val="Question"/>
      <w:lvlText w:val="Q%1"/>
      <w:lvlJc w:val="left"/>
      <w:pPr>
        <w:ind w:left="794" w:hanging="794"/>
      </w:pPr>
      <w:rPr>
        <w:rFonts w:hint="default"/>
      </w:rPr>
    </w:lvl>
    <w:lvl w:ilvl="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Name">
    <w:name w:val="Name"/>
    <w:basedOn w:val="Normal"/>
    <w:next w:val="Normal"/>
    <w:link w:val="NameChar"/>
    <w:rsid w:val="00C6202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C6202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5856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wilson\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E522534FB9243AFA3B6F868D1DAA320"/>
        <w:category>
          <w:name w:val="General"/>
          <w:gallery w:val="placeholder"/>
        </w:category>
        <w:types>
          <w:type w:val="bbPlcHdr"/>
        </w:types>
        <w:behaviors>
          <w:behavior w:val="content"/>
        </w:behaviors>
        <w:guid w:val="{3B8915C8-2DAD-44FB-A4EF-656A3F9A5299}"/>
      </w:docPartPr>
      <w:docPartBody>
        <w:p w:rsidR="008F0126" w:rsidP="008F0126">
          <w:pPr>
            <w:pStyle w:val="4E522534FB9243AFA3B6F868D1DAA320"/>
          </w:pPr>
          <w:r w:rsidRPr="00F6147F">
            <w:rPr>
              <w:rStyle w:val="PlaceholderText"/>
            </w:rPr>
            <w:t>Click here to enter text.</w:t>
          </w:r>
        </w:p>
      </w:docPartBody>
    </w:docPart>
    <w:docPart>
      <w:docPartPr>
        <w:name w:val="BCE495AA454B459DAD5EB6DF6022BBD1"/>
        <w:category>
          <w:name w:val="General"/>
          <w:gallery w:val="placeholder"/>
        </w:category>
        <w:types>
          <w:type w:val="bbPlcHdr"/>
        </w:types>
        <w:behaviors>
          <w:behavior w:val="content"/>
        </w:behaviors>
        <w:guid w:val="{4DA0F6C4-606D-461C-B234-6B2AE1910592}"/>
      </w:docPartPr>
      <w:docPartBody>
        <w:p w:rsidR="008F0126" w:rsidP="008F0126">
          <w:pPr>
            <w:pStyle w:val="BCE495AA454B459DAD5EB6DF6022BBD1"/>
          </w:pPr>
          <w:r w:rsidRPr="00F6147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4312"/>
    <w:rPr>
      <w:color w:val="808080"/>
    </w:rPr>
  </w:style>
  <w:style w:type="paragraph" w:customStyle="1" w:styleId="8EDD08A8C4274871BBAAF8E1DC0D939D">
    <w:name w:val="8EDD08A8C4274871BBAAF8E1DC0D939D"/>
    <w:rsid w:val="00AC71DE"/>
  </w:style>
  <w:style w:type="paragraph" w:customStyle="1" w:styleId="01694D10C8C54B2FABCD000F7CE23CF0">
    <w:name w:val="01694D10C8C54B2FABCD000F7CE23CF0"/>
    <w:rsid w:val="00AC71DE"/>
  </w:style>
  <w:style w:type="paragraph" w:customStyle="1" w:styleId="61938E0F874E450F8DC64B9CFA770262">
    <w:name w:val="61938E0F874E450F8DC64B9CFA770262"/>
    <w:rsid w:val="00AC71DE"/>
  </w:style>
  <w:style w:type="paragraph" w:customStyle="1" w:styleId="097939D93A9F44F0A650B81911E54978">
    <w:name w:val="097939D93A9F44F0A650B81911E54978"/>
    <w:rsid w:val="00AC71DE"/>
  </w:style>
  <w:style w:type="paragraph" w:customStyle="1" w:styleId="6450C6146D714A85BB26E640F63E153E">
    <w:name w:val="6450C6146D714A85BB26E640F63E153E"/>
    <w:rsid w:val="00AC71DE"/>
  </w:style>
  <w:style w:type="paragraph" w:customStyle="1" w:styleId="5C040F46DE5242E593E6785BCA66B548">
    <w:name w:val="5C040F46DE5242E593E6785BCA66B548"/>
    <w:rsid w:val="00AC71DE"/>
  </w:style>
  <w:style w:type="paragraph" w:customStyle="1" w:styleId="846EEEFF659A478DA050C487EE92E68B">
    <w:name w:val="846EEEFF659A478DA050C487EE92E68B"/>
    <w:rsid w:val="00AC71DE"/>
  </w:style>
  <w:style w:type="paragraph" w:customStyle="1" w:styleId="00D1698754B04C93BD579928F2A3E048">
    <w:name w:val="00D1698754B04C93BD579928F2A3E048"/>
    <w:rsid w:val="00AC71DE"/>
  </w:style>
  <w:style w:type="paragraph" w:customStyle="1" w:styleId="C1B536DDE9884CC4A85A5858E223905B">
    <w:name w:val="C1B536DDE9884CC4A85A5858E223905B"/>
    <w:rsid w:val="00AC71DE"/>
  </w:style>
  <w:style w:type="paragraph" w:customStyle="1" w:styleId="77670F8A10B94AE29E15495EFC3B7FC5">
    <w:name w:val="77670F8A10B94AE29E15495EFC3B7FC5"/>
    <w:rsid w:val="00AC71DE"/>
  </w:style>
  <w:style w:type="paragraph" w:customStyle="1" w:styleId="917AB87539064EEB82A05CA467BC4FC5">
    <w:name w:val="917AB87539064EEB82A05CA467BC4FC5"/>
    <w:rsid w:val="00AC71DE"/>
  </w:style>
  <w:style w:type="paragraph" w:customStyle="1" w:styleId="4727B51E12F4405AB68E95EEE93D5A63">
    <w:name w:val="4727B51E12F4405AB68E95EEE93D5A63"/>
    <w:rsid w:val="00AC71DE"/>
  </w:style>
  <w:style w:type="paragraph" w:customStyle="1" w:styleId="9A4A59C968B34FE082B0BB38ED703ECF">
    <w:name w:val="9A4A59C968B34FE082B0BB38ED703ECF"/>
    <w:rsid w:val="008F0126"/>
  </w:style>
  <w:style w:type="paragraph" w:customStyle="1" w:styleId="88F394BD2234401098F2BB84F3E52E24">
    <w:name w:val="88F394BD2234401098F2BB84F3E52E24"/>
    <w:rsid w:val="008F0126"/>
  </w:style>
  <w:style w:type="paragraph" w:customStyle="1" w:styleId="4E522534FB9243AFA3B6F868D1DAA320">
    <w:name w:val="4E522534FB9243AFA3B6F868D1DAA320"/>
    <w:rsid w:val="008F0126"/>
  </w:style>
  <w:style w:type="paragraph" w:customStyle="1" w:styleId="BCE495AA454B459DAD5EB6DF6022BBD1">
    <w:name w:val="BCE495AA454B459DAD5EB6DF6022BBD1"/>
    <w:rsid w:val="008F0126"/>
  </w:style>
  <w:style w:type="paragraph" w:customStyle="1" w:styleId="60B0B07F588B48FBBC4F9965323642AA">
    <w:name w:val="60B0B07F588B48FBBC4F9965323642AA"/>
    <w:rsid w:val="002516B4"/>
  </w:style>
  <w:style w:type="paragraph" w:customStyle="1" w:styleId="964831C8CDB94B658F34D290B743277E">
    <w:name w:val="964831C8CDB94B658F34D290B743277E"/>
    <w:rsid w:val="002516B4"/>
  </w:style>
  <w:style w:type="paragraph" w:customStyle="1" w:styleId="CCDEDC93308F4ACDA3D745AD27AE6A50">
    <w:name w:val="CCDEDC93308F4ACDA3D745AD27AE6A50"/>
    <w:rsid w:val="002516B4"/>
  </w:style>
  <w:style w:type="paragraph" w:customStyle="1" w:styleId="A9CE2B5C173449DE88CFEE65765FC8B0">
    <w:name w:val="A9CE2B5C173449DE88CFEE65765FC8B0"/>
    <w:rsid w:val="002516B4"/>
  </w:style>
  <w:style w:type="paragraph" w:customStyle="1" w:styleId="866483A2914E4955A35B4D1BADD57265">
    <w:name w:val="866483A2914E4955A35B4D1BADD57265"/>
    <w:rsid w:val="002516B4"/>
  </w:style>
  <w:style w:type="paragraph" w:customStyle="1" w:styleId="A58C3F3D795746A08ED1D68DC6818FC6">
    <w:name w:val="A58C3F3D795746A08ED1D68DC6818FC6"/>
    <w:rsid w:val="002516B4"/>
  </w:style>
  <w:style w:type="paragraph" w:customStyle="1" w:styleId="242B9ABCB7E04F67B64D919DFE17DA62">
    <w:name w:val="242B9ABCB7E04F67B64D919DFE17DA62"/>
    <w:rsid w:val="002516B4"/>
  </w:style>
  <w:style w:type="paragraph" w:customStyle="1" w:styleId="B1AF540DE34645FC8832522C56EC8F79">
    <w:name w:val="B1AF540DE34645FC8832522C56EC8F79"/>
    <w:rsid w:val="002516B4"/>
  </w:style>
  <w:style w:type="paragraph" w:customStyle="1" w:styleId="A0B1D787ABE24F89B6DC3832E400909C">
    <w:name w:val="A0B1D787ABE24F89B6DC3832E400909C"/>
    <w:rsid w:val="002516B4"/>
  </w:style>
  <w:style w:type="paragraph" w:customStyle="1" w:styleId="D57E4CAE375244A8A083D1AE6C4E0A44">
    <w:name w:val="D57E4CAE375244A8A083D1AE6C4E0A44"/>
    <w:rsid w:val="002516B4"/>
  </w:style>
  <w:style w:type="paragraph" w:customStyle="1" w:styleId="3672A3DFD8DC45F6919937C187FC0EF8">
    <w:name w:val="3672A3DFD8DC45F6919937C187FC0EF8"/>
    <w:rsid w:val="002516B4"/>
  </w:style>
  <w:style w:type="paragraph" w:customStyle="1" w:styleId="C6781B22F8684717BF1716B158E35A1B">
    <w:name w:val="C6781B22F8684717BF1716B158E35A1B"/>
    <w:rsid w:val="002516B4"/>
  </w:style>
  <w:style w:type="paragraph" w:customStyle="1" w:styleId="3CA62CC883644114995B3EEF853E71ED">
    <w:name w:val="3CA62CC883644114995B3EEF853E71ED"/>
    <w:rsid w:val="002516B4"/>
  </w:style>
  <w:style w:type="paragraph" w:customStyle="1" w:styleId="454423A1AD344C53AB3F803E4D67BD53">
    <w:name w:val="454423A1AD344C53AB3F803E4D67BD53"/>
    <w:rsid w:val="002516B4"/>
  </w:style>
  <w:style w:type="paragraph" w:customStyle="1" w:styleId="5A386A544C254E0982467DD0D3082B7E">
    <w:name w:val="5A386A544C254E0982467DD0D3082B7E"/>
    <w:rsid w:val="002516B4"/>
  </w:style>
  <w:style w:type="paragraph" w:customStyle="1" w:styleId="CE44CF8531F940D6BB057800E6DA431C">
    <w:name w:val="CE44CF8531F940D6BB057800E6DA431C"/>
    <w:rsid w:val="002516B4"/>
  </w:style>
  <w:style w:type="paragraph" w:customStyle="1" w:styleId="AF97E269FEBD4C618FFAA1AD6C931CCD">
    <w:name w:val="AF97E269FEBD4C618FFAA1AD6C931CCD"/>
    <w:rsid w:val="002516B4"/>
  </w:style>
  <w:style w:type="paragraph" w:customStyle="1" w:styleId="C5A1181CB2424476B8E628832926A0D7">
    <w:name w:val="C5A1181CB2424476B8E628832926A0D7"/>
    <w:rsid w:val="002516B4"/>
  </w:style>
  <w:style w:type="paragraph" w:customStyle="1" w:styleId="956A19C2BAFE4D86ADFA8B548D49FBAA">
    <w:name w:val="956A19C2BAFE4D86ADFA8B548D49FBAA"/>
    <w:rsid w:val="002516B4"/>
  </w:style>
  <w:style w:type="paragraph" w:customStyle="1" w:styleId="F091596818764B9B9C74B9E0A58DE4B1">
    <w:name w:val="F091596818764B9B9C74B9E0A58DE4B1"/>
    <w:rsid w:val="002516B4"/>
  </w:style>
  <w:style w:type="paragraph" w:customStyle="1" w:styleId="67228FFE2D9C458B94B6325EAF2CB6D8">
    <w:name w:val="67228FFE2D9C458B94B6325EAF2CB6D8"/>
    <w:rsid w:val="002516B4"/>
  </w:style>
  <w:style w:type="paragraph" w:customStyle="1" w:styleId="FC93B94F51CE4E638F7187DC043D5740">
    <w:name w:val="FC93B94F51CE4E638F7187DC043D5740"/>
    <w:rsid w:val="002516B4"/>
  </w:style>
  <w:style w:type="paragraph" w:customStyle="1" w:styleId="8D120D93EC35448DB31E77431461FF83">
    <w:name w:val="8D120D93EC35448DB31E77431461FF83"/>
    <w:rsid w:val="002516B4"/>
  </w:style>
  <w:style w:type="paragraph" w:customStyle="1" w:styleId="762B9E2F4B2A4F3C8FF483B8555D63E0">
    <w:name w:val="762B9E2F4B2A4F3C8FF483B8555D63E0"/>
    <w:rsid w:val="002516B4"/>
  </w:style>
  <w:style w:type="paragraph" w:customStyle="1" w:styleId="7A0BA05CAC5F481BAE230B7665EFF4FD">
    <w:name w:val="7A0BA05CAC5F481BAE230B7665EFF4FD"/>
    <w:rsid w:val="002516B4"/>
  </w:style>
  <w:style w:type="paragraph" w:customStyle="1" w:styleId="450AE54F0CA3457880E729ACA8E3F9F8">
    <w:name w:val="450AE54F0CA3457880E729ACA8E3F9F8"/>
    <w:rsid w:val="002516B4"/>
  </w:style>
  <w:style w:type="paragraph" w:customStyle="1" w:styleId="2FF09522C843447B897B6FB470442785">
    <w:name w:val="2FF09522C843447B897B6FB470442785"/>
    <w:rsid w:val="002516B4"/>
  </w:style>
  <w:style w:type="paragraph" w:customStyle="1" w:styleId="283F2038EED7467798A8DB72F429FE84">
    <w:name w:val="283F2038EED7467798A8DB72F429FE84"/>
    <w:rsid w:val="002516B4"/>
  </w:style>
  <w:style w:type="paragraph" w:customStyle="1" w:styleId="819F46521A9343F68010AC7392B20F11">
    <w:name w:val="819F46521A9343F68010AC7392B20F11"/>
    <w:rsid w:val="002516B4"/>
  </w:style>
  <w:style w:type="paragraph" w:customStyle="1" w:styleId="CBF52484FDD54D1C9D974E3805DC0000">
    <w:name w:val="CBF52484FDD54D1C9D974E3805DC0000"/>
    <w:rsid w:val="002516B4"/>
  </w:style>
  <w:style w:type="paragraph" w:customStyle="1" w:styleId="7359441CFA7B4ED680B5DEF15931C30F">
    <w:name w:val="7359441CFA7B4ED680B5DEF15931C30F"/>
    <w:rsid w:val="002516B4"/>
  </w:style>
  <w:style w:type="paragraph" w:customStyle="1" w:styleId="28AC88DF872344A9BE6FDC9566AC2BED">
    <w:name w:val="28AC88DF872344A9BE6FDC9566AC2BED"/>
    <w:rsid w:val="004D4312"/>
    <w:pPr>
      <w:spacing w:after="160" w:line="259" w:lineRule="auto"/>
    </w:pPr>
  </w:style>
  <w:style w:type="paragraph" w:customStyle="1" w:styleId="77752F4217AA4403B1A0519BD45203E4">
    <w:name w:val="77752F4217AA4403B1A0519BD45203E4"/>
    <w:rsid w:val="004D4312"/>
    <w:pPr>
      <w:spacing w:after="160" w:line="259" w:lineRule="auto"/>
    </w:pPr>
  </w:style>
  <w:style w:type="paragraph" w:customStyle="1" w:styleId="D987EA5C70AE415C96713AFB59F09173">
    <w:name w:val="D987EA5C70AE415C96713AFB59F09173"/>
    <w:rsid w:val="004D4312"/>
    <w:pPr>
      <w:spacing w:after="160" w:line="259" w:lineRule="auto"/>
    </w:pPr>
  </w:style>
  <w:style w:type="paragraph" w:customStyle="1" w:styleId="951F19AE5A704C25954135F228437A39">
    <w:name w:val="951F19AE5A704C25954135F228437A39"/>
    <w:rsid w:val="004D4312"/>
    <w:pPr>
      <w:spacing w:after="160" w:line="259" w:lineRule="auto"/>
    </w:pPr>
  </w:style>
  <w:style w:type="paragraph" w:customStyle="1" w:styleId="43DFAE2B68C54B8AB17BD20F793DE571">
    <w:name w:val="43DFAE2B68C54B8AB17BD20F793DE571"/>
    <w:rsid w:val="004D431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71202-88B5-4C8A-AB9E-DBAE8E725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