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E30EF9" w:rsidRPr="00260A7C" w:rsidP="00234414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14F4F13E92A845A6A280C0F6D8101039"/>
          </w:placeholder>
          <w:richText/>
        </w:sdtPr>
        <w:sdtContent>
          <w:r w:rsidRPr="00260A7C">
            <w:t>Treasury Committee</w:t>
          </w:r>
        </w:sdtContent>
      </w:sdt>
    </w:p>
    <w:p w:rsidR="00E30EF9" w:rsidRPr="00260A7C" w:rsidP="00234414">
      <w:pPr>
        <w:pStyle w:val="TitleInquiry0"/>
      </w:pPr>
      <w:r w:rsidRPr="00260A7C">
        <w:t xml:space="preserve">Oral evidence: </w:t>
      </w:r>
      <w:sdt>
        <w:sdtPr>
          <w:alias w:val="InquiryName"/>
          <w:tag w:val="InquiryName"/>
          <w:id w:val="377371847"/>
          <w:placeholder>
            <w:docPart w:val="14F4F13E92A845A6A280C0F6D8101039"/>
          </w:placeholder>
          <w:richText/>
        </w:sdtPr>
        <w:sdtContent>
          <w:r w:rsidRPr="00260A7C">
            <w:t xml:space="preserve">Appointment </w:t>
          </w:r>
          <w:r w:rsidRPr="00260A7C" w:rsidR="00345DF8">
            <w:t>of Jonathan Hall to the Financial Policy Committee</w:t>
          </w:r>
        </w:sdtContent>
      </w:sdt>
      <w:r w:rsidRPr="00260A7C">
        <w:t xml:space="preserve">, HC </w:t>
      </w:r>
      <w:sdt>
        <w:sdtPr>
          <w:alias w:val="InquiryRefNo"/>
          <w:tag w:val="InquiryRefNo"/>
          <w:id w:val="-281725174"/>
          <w:placeholder>
            <w:docPart w:val="14F4F13E92A845A6A280C0F6D8101039"/>
          </w:placeholder>
          <w:richText/>
        </w:sdtPr>
        <w:sdtContent>
          <w:r w:rsidRPr="00260A7C">
            <w:t>621</w:t>
          </w:r>
        </w:sdtContent>
      </w:sdt>
    </w:p>
    <w:sdt>
      <w:sdtPr>
        <w:alias w:val="SittingDate"/>
        <w:tag w:val="SittingDate"/>
        <w:id w:val="-1160222926"/>
        <w:placeholder>
          <w:docPart w:val="14F4F13E92A845A6A280C0F6D8101039"/>
        </w:placeholder>
        <w:richText/>
      </w:sdtPr>
      <w:sdtContent>
        <w:p w:rsidR="00E30EF9" w:rsidRPr="00260A7C" w:rsidP="00234414">
          <w:pPr>
            <w:pStyle w:val="Para"/>
          </w:pPr>
          <w:r w:rsidRPr="00260A7C">
            <w:t>Monday 20 July 2020</w:t>
          </w:r>
        </w:p>
      </w:sdtContent>
    </w:sdt>
    <w:p w:rsidR="00E30EF9" w:rsidRPr="00260A7C" w:rsidP="00234414">
      <w:pPr>
        <w:pStyle w:val="Para"/>
      </w:pPr>
      <w:r w:rsidRPr="00260A7C">
        <w:t xml:space="preserve">Ordered by the House of </w:t>
      </w:r>
      <w:sdt>
        <w:sdtPr>
          <w:alias w:val="House"/>
          <w:tag w:val="House"/>
          <w:id w:val="809213435"/>
          <w:placeholder>
            <w:docPart w:val="14F4F13E92A845A6A280C0F6D8101039"/>
          </w:placeholder>
          <w:richText/>
        </w:sdtPr>
        <w:sdtContent>
          <w:r w:rsidRPr="00260A7C">
            <w:t>Commons</w:t>
          </w:r>
        </w:sdtContent>
      </w:sdt>
      <w:r w:rsidRPr="00260A7C">
        <w:t xml:space="preserve"> to be published on </w:t>
      </w:r>
      <w:sdt>
        <w:sdtPr>
          <w:alias w:val="PublishDate"/>
          <w:tag w:val="PublishDate"/>
          <w:id w:val="217021599"/>
          <w:placeholder>
            <w:docPart w:val="14F4F13E92A845A6A280C0F6D8101039"/>
          </w:placeholder>
          <w:richText/>
        </w:sdtPr>
        <w:sdtContent>
          <w:r w:rsidRPr="00260A7C">
            <w:t>20 July 2020</w:t>
          </w:r>
        </w:sdtContent>
      </w:sdt>
      <w:r w:rsidRPr="00260A7C">
        <w:t>.</w:t>
      </w:r>
    </w:p>
    <w:p w:rsidR="00E30EF9" w:rsidRPr="00260A7C" w:rsidP="00234414">
      <w:sdt>
        <w:sdtPr>
          <w:alias w:val="VideoHyperlink"/>
          <w:tag w:val="VideoHyperlink"/>
          <w:id w:val="703995351"/>
          <w:placeholder>
            <w:docPart w:val="14F4F13E92A845A6A280C0F6D8101039"/>
          </w:placeholder>
          <w:richText/>
        </w:sdtPr>
        <w:sdtContent>
          <w:r>
            <w:fldChar w:fldCharType="begin"/>
          </w:r>
          <w:r>
            <w:instrText xml:space="preserve"> HYPERLINK "https://parliamentlive.tv/Event/Index/29cf4a86-a37d-436a-80c8-1e0618c57295" </w:instrText>
          </w:r>
          <w:r>
            <w:fldChar w:fldCharType="separate"/>
          </w:r>
          <w:r w:rsidRPr="00914573">
            <w:rPr>
              <w:rStyle w:val="Hyperlink"/>
            </w:rPr>
            <w:t>Watch the meeting</w:t>
          </w:r>
          <w:r>
            <w:fldChar w:fldCharType="end"/>
          </w:r>
        </w:sdtContent>
      </w:sdt>
    </w:p>
    <w:p w:rsidR="00E30EF9" w:rsidRPr="00260A7C" w:rsidP="00234414">
      <w:r w:rsidRPr="00260A7C">
        <w:t xml:space="preserve">Members present: </w:t>
      </w:r>
      <w:sdt>
        <w:sdtPr>
          <w:alias w:val="MembersPresent"/>
          <w:tag w:val="MembersPresent"/>
          <w:id w:val="366340316"/>
          <w:placeholder>
            <w:docPart w:val="14F4F13E92A845A6A280C0F6D8101039"/>
          </w:placeholder>
          <w:richText/>
        </w:sdtPr>
        <w:sdtContent>
          <w:sdt>
            <w:sdtPr>
              <w:alias w:val="MembersPresent"/>
              <w:tag w:val="MembersPresent"/>
              <w:id w:val="-59484091"/>
              <w:placeholder>
                <w:docPart w:val="E3C06CAE17D54FD49F8620F0B959FA1A"/>
              </w:placeholder>
              <w:richText/>
            </w:sdtPr>
            <w:sdtContent>
              <w:r w:rsidRPr="00260A7C">
                <w:t xml:space="preserve">Mel Stride (Chair); Rushanara Ali; Mr Steve Baker; Anthony Browne; Julie Marson; Siobhain McDonagh; Alison </w:t>
              </w:r>
              <w:r w:rsidRPr="00260A7C">
                <w:t>Thewliss</w:t>
              </w:r>
              <w:r w:rsidRPr="00260A7C">
                <w:t>.</w:t>
              </w:r>
            </w:sdtContent>
          </w:sdt>
        </w:sdtContent>
      </w:sdt>
    </w:p>
    <w:p w:rsidR="00E30EF9" w:rsidRPr="00260A7C" w:rsidP="00234414">
      <w:pPr>
        <w:pStyle w:val="ParaCentre"/>
      </w:pPr>
      <w:r w:rsidRPr="00260A7C">
        <w:t xml:space="preserve">Questions </w:t>
      </w:r>
      <w:sdt>
        <w:sdtPr>
          <w:alias w:val="QuestionNumbers"/>
          <w:tag w:val="QuestionNumbers"/>
          <w:id w:val="-1223666168"/>
          <w:placeholder>
            <w:docPart w:val="14F4F13E92A845A6A280C0F6D8101039"/>
          </w:placeholder>
          <w:richText/>
        </w:sdtPr>
        <w:sdtContent>
          <w:r w:rsidRPr="00260A7C">
            <w:t>1</w:t>
          </w:r>
          <w:r w:rsidRPr="00260A7C" w:rsidR="00135A56">
            <w:t xml:space="preserve"> - 19</w:t>
          </w:r>
        </w:sdtContent>
      </w:sdt>
    </w:p>
    <w:p w:rsidR="00E30EF9" w:rsidRPr="00260A7C" w:rsidP="00234414">
      <w:pPr>
        <w:pStyle w:val="TitleWitnesses0"/>
      </w:pPr>
      <w:r w:rsidRPr="00260A7C">
        <w:t>Witness</w:t>
      </w:r>
    </w:p>
    <w:sdt>
      <w:sdtPr>
        <w:alias w:val="WitnessSet"/>
        <w:tag w:val="WitnessSet"/>
        <w:id w:val="-368373484"/>
        <w:placeholder>
          <w:docPart w:val="833889149CEE408FA41D4D121FC101C9"/>
        </w:placeholder>
        <w:richText/>
      </w:sdtPr>
      <w:sdtContent>
        <w:sdt>
          <w:sdtPr>
            <w:alias w:val="WitnessSet"/>
            <w:tag w:val="WitnessSet"/>
            <w:id w:val="-1868591746"/>
            <w:placeholder>
              <w:docPart w:val="CBE0DA057BD14B92919EDFFAF2E24369"/>
            </w:placeholder>
            <w:richText/>
          </w:sdtPr>
          <w:sdtContent>
            <w:p w:rsidR="00E30EF9" w:rsidRPr="00260A7C" w:rsidP="00234414">
              <w:pPr>
                <w:pStyle w:val="Para"/>
              </w:pPr>
              <w:r w:rsidRPr="00260A7C">
                <w:t>I: Jonathan Hall, External Member</w:t>
              </w:r>
              <w:r w:rsidRPr="00260A7C" w:rsidR="00DF4040">
                <w:t xml:space="preserve">, </w:t>
              </w:r>
              <w:r w:rsidRPr="00260A7C">
                <w:t>Financial Policy Committee, Bank of England.</w:t>
              </w:r>
            </w:p>
          </w:sdtContent>
        </w:sdt>
      </w:sdtContent>
    </w:sdt>
    <w:p w:rsidR="009723C3" w:rsidRPr="00260A7C" w:rsidP="00E30EF9">
      <w:pPr>
        <w:pStyle w:val="Para"/>
      </w:pPr>
    </w:p>
    <w:p w:rsidR="00E30EF9" w:rsidRPr="00260A7C" w:rsidP="00234414">
      <w:pPr>
        <w:rPr>
          <w:rFonts w:eastAsia="Times New Roman"/>
          <w:szCs w:val="20"/>
        </w:rPr>
      </w:pPr>
      <w:bookmarkStart w:id="0" w:name="_GoBack"/>
      <w:bookmarkEnd w:id="0"/>
      <w:r w:rsidRPr="00260A7C">
        <w:br w:type="page"/>
      </w:r>
    </w:p>
    <w:sdt>
      <w:sdtPr>
        <w:rPr>
          <w:sz w:val="22"/>
        </w:rPr>
        <w:alias w:val="WitnessExamination"/>
        <w:tag w:val="WitnessExamination"/>
        <w:id w:val="2003463402"/>
        <w:placeholder>
          <w:docPart w:val="833889149CEE408FA41D4D121FC101C9"/>
        </w:placeholder>
        <w:richText/>
      </w:sdtPr>
      <w:sdtEndPr>
        <w:rPr>
          <w:sz w:val="28"/>
        </w:rPr>
      </w:sdtEndPr>
      <w:sdtContent>
        <w:sdt>
          <w:sdtPr>
            <w:alias w:val="WitnessExamination"/>
            <w:tag w:val="WitnessExamination"/>
            <w:id w:val="1722558113"/>
            <w:placeholder>
              <w:docPart w:val="610084A74E4C4BFFA834D32F6AE2565C"/>
            </w:placeholder>
            <w:richText/>
          </w:sdtPr>
          <w:sdtContent>
            <w:p w:rsidR="00E30EF9" w:rsidRPr="00260A7C" w:rsidP="00E30EF9">
              <w:pPr>
                <w:pStyle w:val="TitleWitnesses0"/>
              </w:pPr>
              <w:bookmarkStart w:id="1" w:name="Panel1"/>
              <w:r w:rsidRPr="00260A7C">
                <w:t>Examination of witnesses</w:t>
              </w:r>
            </w:p>
            <w:p w:rsidR="00E30EF9" w:rsidRPr="00260A7C" w:rsidP="00E30EF9">
              <w:pPr>
                <w:pStyle w:val="TitlePanel0"/>
                <w:jc w:val="left"/>
              </w:pPr>
              <w:r w:rsidRPr="00260A7C">
                <w:rPr>
                  <w:sz w:val="22"/>
                </w:rPr>
                <w:t>Witness: Jonathan Hall.</w:t>
              </w:r>
            </w:p>
          </w:sdtContent>
        </w:sdt>
      </w:sdtContent>
    </w:sdt>
    <w:p w:rsidR="00E30EF9" w:rsidRPr="00260A7C" w:rsidP="00DF4040">
      <w:pPr>
        <w:pStyle w:val="Question"/>
      </w:pPr>
      <w:bookmarkEnd w:id="1"/>
      <w:sdt>
        <w:sdtPr>
          <w:alias w:val="Member"/>
          <w:tag w:val="&lt;Member mnisId='3935' dodsId='62786'&gt;"/>
          <w:id w:val="-1437589753"/>
          <w:placeholder>
            <w:docPart w:val="DefaultPlaceholder_1082065158"/>
          </w:placeholder>
          <w:richText/>
        </w:sdtPr>
        <w:sdtContent>
          <w:r w:rsidRPr="00260A7C" w:rsidR="001D3088">
            <w:rPr>
              <w:b/>
            </w:rPr>
            <w:t>Chair:</w:t>
          </w:r>
        </w:sdtContent>
      </w:sdt>
      <w:r w:rsidRPr="00260A7C" w:rsidR="001D3088">
        <w:t xml:space="preserve"> </w:t>
      </w:r>
      <w:r w:rsidRPr="00260A7C" w:rsidR="00587CB8">
        <w:t>Good afternoon and welcome to the Treasury Select Committee’s appointment and reappointment hearings for Bank of England committees</w:t>
      </w:r>
      <w:r w:rsidRPr="00260A7C" w:rsidR="00FC5095">
        <w:t>.</w:t>
      </w:r>
      <w:r w:rsidRPr="00260A7C" w:rsidR="00DF4040">
        <w:t xml:space="preserve"> </w:t>
      </w:r>
      <w:r w:rsidRPr="00260A7C" w:rsidR="00587CB8">
        <w:t xml:space="preserve">I am very </w:t>
      </w:r>
      <w:r w:rsidRPr="00260A7C" w:rsidR="00FC5095">
        <w:t xml:space="preserve">pleased </w:t>
      </w:r>
      <w:r w:rsidRPr="00260A7C" w:rsidR="00587CB8">
        <w:t xml:space="preserve">to be joined first </w:t>
      </w:r>
      <w:r w:rsidRPr="00260A7C" w:rsidR="00FC5095">
        <w:t>by Jonathan Hall, who has been appointed as an external member of the Financial Policy Committee.</w:t>
      </w:r>
      <w:r w:rsidRPr="00260A7C" w:rsidR="00DF4040">
        <w:t xml:space="preserve"> </w:t>
      </w:r>
      <w:r w:rsidRPr="00260A7C" w:rsidR="00FC5095">
        <w:t>Could I begin, Jonathan, by asking you to briefly introduce yourself to the Committee?</w:t>
      </w:r>
      <w:r w:rsidRPr="00260A7C" w:rsidR="009723C3">
        <w:t xml:space="preserve"> </w:t>
      </w:r>
    </w:p>
    <w:p w:rsidR="00587CB8" w:rsidRPr="00260A7C" w:rsidP="00587CB8">
      <w:pPr>
        <w:pStyle w:val="Answer"/>
      </w:pPr>
      <w:sdt>
        <w:sdtPr>
          <w:alias w:val="Witness"/>
          <w:id w:val="711381719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>
            <w:rPr>
              <w:b/>
            </w:rPr>
            <w:t xml:space="preserve"> </w:t>
          </w:r>
        </w:sdtContent>
      </w:sdt>
      <w:r w:rsidRPr="00260A7C">
        <w:t>Hello</w:t>
      </w:r>
      <w:r w:rsidR="00AC3500">
        <w:t>, it’s</w:t>
      </w:r>
      <w:r w:rsidRPr="00260A7C" w:rsidR="00DF4040">
        <w:t xml:space="preserve"> is n</w:t>
      </w:r>
      <w:r w:rsidRPr="00260A7C">
        <w:t>ice to meet you all</w:t>
      </w:r>
      <w:r w:rsidRPr="00260A7C" w:rsidR="00FC5095">
        <w:t>.</w:t>
      </w:r>
      <w:r w:rsidRPr="00260A7C" w:rsidR="00DF4040">
        <w:t xml:space="preserve"> </w:t>
      </w:r>
      <w:r w:rsidRPr="00260A7C">
        <w:t>My name is Jonathan Hall.</w:t>
      </w:r>
      <w:r w:rsidRPr="00260A7C" w:rsidR="00DF4040">
        <w:t xml:space="preserve"> </w:t>
      </w:r>
      <w:r w:rsidRPr="00260A7C" w:rsidR="00FC5095">
        <w:t>I am the appointee to</w:t>
      </w:r>
      <w:r w:rsidRPr="00260A7C" w:rsidR="00411D1F">
        <w:t xml:space="preserve"> be</w:t>
      </w:r>
      <w:r w:rsidRPr="00260A7C" w:rsidR="00FC5095">
        <w:t xml:space="preserve"> </w:t>
      </w:r>
      <w:r w:rsidRPr="00260A7C" w:rsidR="00411D1F">
        <w:t>e</w:t>
      </w:r>
      <w:r w:rsidRPr="00260A7C" w:rsidR="00FC5095">
        <w:t xml:space="preserve">xternal </w:t>
      </w:r>
      <w:r w:rsidRPr="00260A7C" w:rsidR="00411D1F">
        <w:t>m</w:t>
      </w:r>
      <w:r w:rsidRPr="00260A7C" w:rsidR="00FC5095">
        <w:t>ember of the FPC.</w:t>
      </w:r>
    </w:p>
    <w:p w:rsidR="00587CB8" w:rsidRPr="00260A7C" w:rsidP="00587CB8">
      <w:pPr>
        <w:pStyle w:val="Question"/>
      </w:pPr>
      <w:sdt>
        <w:sdtPr>
          <w:alias w:val="Member"/>
          <w:tag w:val="&lt;Member mnisId='3935' dodsId='62786'&gt;"/>
          <w:id w:val="831262958"/>
          <w:placeholder>
            <w:docPart w:val="DefaultPlaceholder_1082065158"/>
          </w:placeholder>
          <w:richText/>
        </w:sdtPr>
        <w:sdtContent>
          <w:r w:rsidRPr="00260A7C">
            <w:rPr>
              <w:b/>
            </w:rPr>
            <w:t>Chair:</w:t>
          </w:r>
        </w:sdtContent>
      </w:sdt>
      <w:r w:rsidRPr="00260A7C">
        <w:t xml:space="preserve"> </w:t>
      </w:r>
      <w:r w:rsidRPr="00260A7C" w:rsidR="00FC5095">
        <w:t>That</w:t>
      </w:r>
      <w:r w:rsidR="00AC3500">
        <w:t>’s</w:t>
      </w:r>
      <w:r w:rsidRPr="00260A7C" w:rsidR="00FC5095">
        <w:t xml:space="preserve"> great.</w:t>
      </w:r>
      <w:r w:rsidRPr="00260A7C" w:rsidR="00DF4040">
        <w:t xml:space="preserve"> </w:t>
      </w:r>
      <w:r w:rsidRPr="00260A7C" w:rsidR="00FC5095">
        <w:t>Thank you very much</w:t>
      </w:r>
      <w:r w:rsidR="00AC3500">
        <w:t>,</w:t>
      </w:r>
      <w:r w:rsidRPr="00260A7C" w:rsidR="00FC5095">
        <w:t xml:space="preserve"> and thank you for joining us.</w:t>
      </w:r>
      <w:r w:rsidRPr="00260A7C" w:rsidR="00DF4040">
        <w:t xml:space="preserve"> </w:t>
      </w:r>
      <w:r w:rsidRPr="00260A7C" w:rsidR="00FC5095">
        <w:t xml:space="preserve">I just </w:t>
      </w:r>
      <w:r w:rsidRPr="00260A7C" w:rsidR="00411D1F">
        <w:t xml:space="preserve">have </w:t>
      </w:r>
      <w:r w:rsidRPr="00260A7C">
        <w:t>one question</w:t>
      </w:r>
      <w:r w:rsidRPr="00260A7C" w:rsidR="00411D1F">
        <w:t>.</w:t>
      </w:r>
      <w:r w:rsidRPr="00260A7C" w:rsidR="00FC5095">
        <w:t xml:space="preserve"> </w:t>
      </w:r>
      <w:r w:rsidRPr="00260A7C">
        <w:t xml:space="preserve">I noticed </w:t>
      </w:r>
      <w:r w:rsidRPr="00260A7C" w:rsidR="00FC5095">
        <w:t>in your answer on your question</w:t>
      </w:r>
      <w:r w:rsidRPr="00260A7C" w:rsidR="00411D1F">
        <w:t>naire</w:t>
      </w:r>
      <w:r w:rsidRPr="00260A7C" w:rsidR="00FC5095">
        <w:t xml:space="preserve">, Jonathan, that </w:t>
      </w:r>
      <w:r w:rsidR="00AC3500">
        <w:t>in</w:t>
      </w:r>
      <w:r w:rsidRPr="00260A7C" w:rsidR="00FC5095">
        <w:t xml:space="preserve"> the areas where you felt you needed some further development you included cyber</w:t>
      </w:r>
      <w:r w:rsidRPr="00260A7C" w:rsidR="00777642">
        <w:t>security, property and challenger banks but you did not mention insurance.</w:t>
      </w:r>
      <w:r w:rsidRPr="00260A7C" w:rsidR="00DF4040">
        <w:t xml:space="preserve"> </w:t>
      </w:r>
      <w:r w:rsidRPr="00260A7C" w:rsidR="00777642">
        <w:t xml:space="preserve">Insurance, of course, will </w:t>
      </w:r>
      <w:r w:rsidRPr="00260A7C">
        <w:t>be very important to the remit of the FPC</w:t>
      </w:r>
      <w:r w:rsidRPr="00260A7C" w:rsidR="00411D1F">
        <w:t>,</w:t>
      </w:r>
      <w:r w:rsidRPr="00260A7C">
        <w:t xml:space="preserve"> and it is not an area</w:t>
      </w:r>
      <w:r w:rsidRPr="00260A7C" w:rsidR="00EC1B78">
        <w:t xml:space="preserve"> where </w:t>
      </w:r>
      <w:r w:rsidRPr="00260A7C">
        <w:t>you have worked in the past, to my knowledge at least.</w:t>
      </w:r>
      <w:r w:rsidRPr="00260A7C" w:rsidR="00DF4040">
        <w:t xml:space="preserve"> </w:t>
      </w:r>
      <w:r w:rsidRPr="00260A7C" w:rsidR="00EC1B78">
        <w:t>I just wonder</w:t>
      </w:r>
      <w:r w:rsidRPr="00260A7C" w:rsidR="00411D1F">
        <w:t>ed</w:t>
      </w:r>
      <w:r w:rsidRPr="00260A7C" w:rsidR="00EC1B78">
        <w:t xml:space="preserve"> why insurance had not featured in your response there.</w:t>
      </w:r>
    </w:p>
    <w:p w:rsidR="00587CB8" w:rsidRPr="00260A7C" w:rsidP="008720EA">
      <w:pPr>
        <w:pStyle w:val="Answer"/>
      </w:pPr>
      <w:sdt>
        <w:sdtPr>
          <w:alias w:val="Witness"/>
          <w:id w:val="-91157252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>
            <w:rPr>
              <w:b/>
            </w:rPr>
            <w:t xml:space="preserve"> </w:t>
          </w:r>
        </w:sdtContent>
      </w:sdt>
      <w:r w:rsidRPr="00260A7C" w:rsidR="00411D1F">
        <w:t>T</w:t>
      </w:r>
      <w:r w:rsidRPr="00260A7C">
        <w:t>hat is a good question</w:t>
      </w:r>
      <w:r w:rsidRPr="00260A7C" w:rsidR="00FC5095">
        <w:t>.</w:t>
      </w:r>
      <w:r w:rsidRPr="00260A7C" w:rsidR="00DF4040">
        <w:t xml:space="preserve"> </w:t>
      </w:r>
      <w:r w:rsidRPr="00260A7C">
        <w:t xml:space="preserve">In my work I did engage a little bit with pension funds and insurance, particularly </w:t>
      </w:r>
      <w:r w:rsidRPr="00260A7C" w:rsidR="00EC1B78">
        <w:t xml:space="preserve">with </w:t>
      </w:r>
      <w:r w:rsidRPr="00260A7C">
        <w:t xml:space="preserve">their </w:t>
      </w:r>
      <w:r w:rsidRPr="00260A7C" w:rsidR="00EC1B78">
        <w:t>liability hedging in the back end</w:t>
      </w:r>
      <w:r w:rsidRPr="00260A7C" w:rsidR="00D35593">
        <w:t xml:space="preserve"> and longer-dated exposures</w:t>
      </w:r>
      <w:r w:rsidRPr="00260A7C" w:rsidR="00EC1B78">
        <w:t>.</w:t>
      </w:r>
      <w:r w:rsidRPr="00260A7C" w:rsidR="00DF4040">
        <w:t xml:space="preserve"> </w:t>
      </w:r>
      <w:r w:rsidRPr="00260A7C" w:rsidR="00EC1B78">
        <w:t>M</w:t>
      </w:r>
      <w:r w:rsidRPr="00260A7C">
        <w:t xml:space="preserve">y experience there is a little bit higher than </w:t>
      </w:r>
      <w:r w:rsidRPr="00260A7C" w:rsidR="00EC1B78">
        <w:t xml:space="preserve">it is </w:t>
      </w:r>
      <w:r w:rsidRPr="00260A7C">
        <w:t>with the three that I listed, but</w:t>
      </w:r>
      <w:r w:rsidRPr="00260A7C" w:rsidR="00EC1B78">
        <w:t xml:space="preserve"> you are absolutely right that there is a lot that I can do to learn in that area, and I look forward to doing that from </w:t>
      </w:r>
      <w:r w:rsidRPr="00260A7C" w:rsidR="008720EA">
        <w:t>other members of the committee and from the Bank</w:t>
      </w:r>
      <w:r w:rsidRPr="00260A7C" w:rsidR="00FC5095">
        <w:t>.</w:t>
      </w:r>
      <w:r w:rsidRPr="00260A7C" w:rsidR="00DF4040">
        <w:t xml:space="preserve"> </w:t>
      </w:r>
      <w:r w:rsidRPr="00260A7C">
        <w:t>You are correct</w:t>
      </w:r>
      <w:r w:rsidRPr="00260A7C" w:rsidR="008720EA">
        <w:t xml:space="preserve">. </w:t>
      </w:r>
    </w:p>
    <w:p w:rsidR="00587CB8" w:rsidRPr="00260A7C" w:rsidP="00587CB8">
      <w:pPr>
        <w:pStyle w:val="Question"/>
      </w:pPr>
      <w:sdt>
        <w:sdtPr>
          <w:alias w:val="Member"/>
          <w:tag w:val="&lt;Member mnisId='4821' dodsId=''&gt;"/>
          <w:id w:val="-1349703853"/>
          <w:placeholder>
            <w:docPart w:val="DefaultPlaceholder_1082065158"/>
          </w:placeholder>
          <w:richText/>
        </w:sdtPr>
        <w:sdtContent>
          <w:r w:rsidRPr="00260A7C">
            <w:rPr>
              <w:b/>
            </w:rPr>
            <w:t>Felicity Buchan:</w:t>
          </w:r>
        </w:sdtContent>
      </w:sdt>
      <w:r w:rsidRPr="00260A7C">
        <w:t xml:space="preserve"> My questions are on the effect of coronavirus on the economy</w:t>
      </w:r>
      <w:r w:rsidRPr="00260A7C" w:rsidR="00FC5095">
        <w:t>.</w:t>
      </w:r>
      <w:r w:rsidRPr="00260A7C" w:rsidR="00DF4040">
        <w:t xml:space="preserve"> </w:t>
      </w:r>
      <w:r w:rsidRPr="00260A7C" w:rsidR="008720EA">
        <w:t xml:space="preserve">I noticed in your questionnaire, in </w:t>
      </w:r>
      <w:r w:rsidRPr="00260A7C" w:rsidR="008526D1">
        <w:t>response to the question</w:t>
      </w:r>
      <w:r w:rsidRPr="00260A7C" w:rsidR="00D35593">
        <w:t>,</w:t>
      </w:r>
      <w:r w:rsidRPr="00260A7C" w:rsidR="008720EA">
        <w:t xml:space="preserve"> </w:t>
      </w:r>
      <w:r w:rsidRPr="00260A7C">
        <w:t>“What are the difference</w:t>
      </w:r>
      <w:r w:rsidR="00AC3500">
        <w:t>s</w:t>
      </w:r>
      <w:r w:rsidRPr="00260A7C">
        <w:t xml:space="preserve"> between the 2008 financial crisis and coronavirus?”</w:t>
      </w:r>
      <w:r w:rsidRPr="00260A7C" w:rsidR="008526D1">
        <w:t xml:space="preserve"> that you did not allude to the difference in scale and also the Government’s mitigation efforts.</w:t>
      </w:r>
      <w:r w:rsidRPr="00260A7C" w:rsidR="00DF4040">
        <w:t xml:space="preserve"> </w:t>
      </w:r>
      <w:r w:rsidRPr="00260A7C">
        <w:t xml:space="preserve">How do you think the </w:t>
      </w:r>
      <w:r w:rsidRPr="00260A7C" w:rsidR="008526D1">
        <w:t xml:space="preserve">Government’s </w:t>
      </w:r>
      <w:r w:rsidRPr="00260A7C">
        <w:t xml:space="preserve">mitigation efforts with coronavirus </w:t>
      </w:r>
      <w:r w:rsidRPr="00260A7C" w:rsidR="00AC3500">
        <w:t xml:space="preserve">compare </w:t>
      </w:r>
      <w:r w:rsidR="00AC3500">
        <w:t>with</w:t>
      </w:r>
      <w:r w:rsidRPr="00260A7C" w:rsidR="008526D1">
        <w:t xml:space="preserve"> the response to the 2008 financial crisis?</w:t>
      </w:r>
    </w:p>
    <w:p w:rsidR="00D35593" w:rsidRPr="00260A7C" w:rsidP="00FC2742">
      <w:pPr>
        <w:pStyle w:val="Answer"/>
      </w:pPr>
      <w:sdt>
        <w:sdtPr>
          <w:alias w:val="Witness"/>
          <w:id w:val="-182899966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 w:rsidR="00587CB8">
            <w:rPr>
              <w:b/>
            </w:rPr>
            <w:t xml:space="preserve"> </w:t>
          </w:r>
        </w:sdtContent>
      </w:sdt>
      <w:r w:rsidRPr="00260A7C">
        <w:t>T</w:t>
      </w:r>
      <w:r w:rsidRPr="00260A7C" w:rsidR="00587CB8">
        <w:t xml:space="preserve">he most important </w:t>
      </w:r>
      <w:r w:rsidRPr="00260A7C" w:rsidR="008526D1">
        <w:t>point</w:t>
      </w:r>
      <w:r w:rsidRPr="00260A7C">
        <w:t xml:space="preserve"> is that</w:t>
      </w:r>
      <w:r w:rsidRPr="00260A7C" w:rsidR="00266E38">
        <w:t xml:space="preserve">, </w:t>
      </w:r>
      <w:r w:rsidRPr="00260A7C" w:rsidR="00587CB8">
        <w:t>global</w:t>
      </w:r>
      <w:r w:rsidRPr="00260A7C" w:rsidR="00266E38">
        <w:t xml:space="preserve">ly </w:t>
      </w:r>
      <w:r w:rsidRPr="00260A7C">
        <w:t xml:space="preserve">and </w:t>
      </w:r>
      <w:r w:rsidRPr="00260A7C" w:rsidR="00266E38">
        <w:t>in the UK</w:t>
      </w:r>
      <w:r w:rsidRPr="00260A7C" w:rsidR="00587CB8">
        <w:t xml:space="preserve"> as well</w:t>
      </w:r>
      <w:r w:rsidRPr="00260A7C">
        <w:t>, G</w:t>
      </w:r>
      <w:r w:rsidRPr="00260A7C" w:rsidR="00266E38">
        <w:t>overnment responses and the responses of central banks have been huge and very rapid</w:t>
      </w:r>
      <w:r w:rsidRPr="00260A7C" w:rsidR="00FC5095">
        <w:t>.</w:t>
      </w:r>
      <w:r w:rsidRPr="00260A7C" w:rsidR="00DF4040">
        <w:t xml:space="preserve"> </w:t>
      </w:r>
      <w:r w:rsidRPr="00260A7C" w:rsidR="00587CB8">
        <w:t>They have made a very significant difference</w:t>
      </w:r>
      <w:r w:rsidRPr="00260A7C" w:rsidR="00FC5095">
        <w:t>.</w:t>
      </w:r>
      <w:r w:rsidRPr="00260A7C" w:rsidR="00DF4040">
        <w:t xml:space="preserve"> </w:t>
      </w:r>
      <w:r w:rsidRPr="00260A7C" w:rsidR="00587CB8">
        <w:t xml:space="preserve">As I said also, </w:t>
      </w:r>
      <w:r w:rsidRPr="00260A7C" w:rsidR="00266E38">
        <w:t xml:space="preserve">whereas in 2008 </w:t>
      </w:r>
      <w:r w:rsidRPr="00260A7C" w:rsidR="00587CB8">
        <w:t>the banking system was a real amplifying factor of the crisis, in this case that has not been the case</w:t>
      </w:r>
      <w:r w:rsidRPr="00260A7C" w:rsidR="00FC5095">
        <w:t>.</w:t>
      </w:r>
      <w:r w:rsidRPr="00260A7C" w:rsidR="00DF4040">
        <w:t xml:space="preserve"> </w:t>
      </w:r>
      <w:r w:rsidRPr="00260A7C" w:rsidR="001A6A9A">
        <w:t>The transmission mechanism from the Government actions and the central bank actions has been much more successful.</w:t>
      </w:r>
      <w:r w:rsidRPr="00260A7C" w:rsidR="00DF4040">
        <w:t xml:space="preserve"> </w:t>
      </w:r>
      <w:r w:rsidRPr="00260A7C" w:rsidR="001A6A9A">
        <w:t xml:space="preserve">Absolutely, </w:t>
      </w:r>
      <w:r w:rsidRPr="00260A7C" w:rsidR="00BE254C">
        <w:t xml:space="preserve">the speed and </w:t>
      </w:r>
      <w:r w:rsidRPr="00260A7C" w:rsidR="001A6A9A">
        <w:t xml:space="preserve">the </w:t>
      </w:r>
      <w:r w:rsidRPr="00260A7C" w:rsidR="00BE254C">
        <w:t>size of the actions</w:t>
      </w:r>
      <w:r w:rsidRPr="00260A7C" w:rsidR="001A6A9A">
        <w:t xml:space="preserve">, </w:t>
      </w:r>
      <w:r w:rsidRPr="00260A7C" w:rsidR="00BE254C">
        <w:t xml:space="preserve">both </w:t>
      </w:r>
      <w:r w:rsidRPr="00260A7C" w:rsidR="001A6A9A">
        <w:t xml:space="preserve">here </w:t>
      </w:r>
      <w:r w:rsidRPr="00260A7C" w:rsidR="00BE254C">
        <w:t xml:space="preserve">and </w:t>
      </w:r>
      <w:r w:rsidRPr="00260A7C" w:rsidR="001A6A9A">
        <w:t>across the world</w:t>
      </w:r>
      <w:r w:rsidRPr="00260A7C">
        <w:t>,</w:t>
      </w:r>
      <w:r w:rsidRPr="00260A7C" w:rsidR="001A6A9A">
        <w:t xml:space="preserve"> have been very significant and hugely impactful.</w:t>
      </w:r>
      <w:r w:rsidRPr="00260A7C" w:rsidR="00DF4040">
        <w:t xml:space="preserve"> </w:t>
      </w:r>
      <w:r w:rsidRPr="00260A7C" w:rsidR="008626A8">
        <w:t>We can see the effects of that in terms of financial conditions</w:t>
      </w:r>
      <w:r w:rsidRPr="00260A7C">
        <w:t>, et cetera</w:t>
      </w:r>
      <w:r w:rsidRPr="00260A7C" w:rsidR="008626A8">
        <w:t>.</w:t>
      </w:r>
      <w:r w:rsidRPr="00260A7C" w:rsidR="00DF4040">
        <w:t xml:space="preserve"> </w:t>
      </w:r>
    </w:p>
    <w:p w:rsidR="00BE254C" w:rsidRPr="00260A7C" w:rsidP="00FC2742">
      <w:pPr>
        <w:pStyle w:val="Answer"/>
      </w:pPr>
      <w:r w:rsidRPr="00260A7C">
        <w:t>I</w:t>
      </w:r>
      <w:r w:rsidRPr="00260A7C">
        <w:t>t is slightly he</w:t>
      </w:r>
      <w:r w:rsidRPr="00260A7C" w:rsidR="00FC2742">
        <w:t>l</w:t>
      </w:r>
      <w:r w:rsidRPr="00260A7C">
        <w:t>pful</w:t>
      </w:r>
      <w:r w:rsidRPr="00260A7C">
        <w:t>,</w:t>
      </w:r>
      <w:r w:rsidRPr="00260A7C">
        <w:t xml:space="preserve"> in a way</w:t>
      </w:r>
      <w:r w:rsidRPr="00260A7C">
        <w:t>,</w:t>
      </w:r>
      <w:r w:rsidRPr="00260A7C">
        <w:t xml:space="preserve"> that some of the tools that were prepared in the financial crisis</w:t>
      </w:r>
      <w:r w:rsidRPr="00260A7C" w:rsidR="00FC2742">
        <w:t>,</w:t>
      </w:r>
      <w:r w:rsidRPr="00260A7C">
        <w:t xml:space="preserve"> from a central bank perspective</w:t>
      </w:r>
      <w:r w:rsidRPr="00260A7C" w:rsidR="00FC2742">
        <w:t xml:space="preserve">, were able to be </w:t>
      </w:r>
      <w:r w:rsidRPr="00260A7C" w:rsidR="00FC2742">
        <w:t>used this time.</w:t>
      </w:r>
      <w:r w:rsidRPr="00260A7C" w:rsidR="00DF4040">
        <w:t xml:space="preserve"> </w:t>
      </w:r>
      <w:r w:rsidRPr="00260A7C" w:rsidR="00FC2742">
        <w:t>That is one reason, perhaps, that we responded more quickly this time than in the previous crisis.</w:t>
      </w:r>
    </w:p>
    <w:p w:rsidR="00BE254C" w:rsidRPr="00260A7C" w:rsidP="00BE254C">
      <w:pPr>
        <w:pStyle w:val="Question"/>
      </w:pPr>
      <w:sdt>
        <w:sdtPr>
          <w:alias w:val="Member"/>
          <w:tag w:val="&lt;Member mnisId='4821' dodsId=''&gt;"/>
          <w:id w:val="-305698844"/>
          <w:placeholder>
            <w:docPart w:val="DefaultPlaceholder_1082065158"/>
          </w:placeholder>
          <w:richText/>
        </w:sdtPr>
        <w:sdtContent>
          <w:r w:rsidRPr="00260A7C">
            <w:rPr>
              <w:b/>
            </w:rPr>
            <w:t>Felicity Buchan:</w:t>
          </w:r>
        </w:sdtContent>
      </w:sdt>
      <w:r w:rsidRPr="00260A7C">
        <w:t xml:space="preserve"> Would you have done anything </w:t>
      </w:r>
      <w:r w:rsidRPr="00260A7C" w:rsidR="00360C46">
        <w:t xml:space="preserve">differently </w:t>
      </w:r>
      <w:r w:rsidRPr="00260A7C">
        <w:t xml:space="preserve">in the UK </w:t>
      </w:r>
      <w:r w:rsidR="00AC3500">
        <w:t>if</w:t>
      </w:r>
      <w:r w:rsidRPr="00260A7C">
        <w:t xml:space="preserve"> you were seated in the Chancellor’s chair</w:t>
      </w:r>
      <w:r w:rsidR="00AC3500">
        <w:t>,</w:t>
      </w:r>
      <w:r w:rsidRPr="00260A7C" w:rsidR="00360C46">
        <w:t xml:space="preserve"> or indeed in the Bank of England’s chair</w:t>
      </w:r>
      <w:r w:rsidRPr="00260A7C">
        <w:t>?</w:t>
      </w:r>
    </w:p>
    <w:p w:rsidR="00D35593" w:rsidRPr="00260A7C" w:rsidP="00BE254C">
      <w:pPr>
        <w:pStyle w:val="Answer"/>
      </w:pPr>
      <w:sdt>
        <w:sdtPr>
          <w:alias w:val="Witness"/>
          <w:id w:val="1487198524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 w:rsidR="00BE254C">
            <w:rPr>
              <w:b/>
            </w:rPr>
            <w:t xml:space="preserve"> </w:t>
          </w:r>
        </w:sdtContent>
      </w:sdt>
      <w:r w:rsidRPr="00260A7C" w:rsidR="00360C46">
        <w:t>That is a good question.</w:t>
      </w:r>
      <w:r w:rsidRPr="00260A7C">
        <w:t xml:space="preserve"> </w:t>
      </w:r>
      <w:r w:rsidRPr="00260A7C" w:rsidR="00360C46">
        <w:t xml:space="preserve">I am </w:t>
      </w:r>
      <w:r w:rsidRPr="00260A7C">
        <w:t xml:space="preserve">definitely </w:t>
      </w:r>
      <w:r w:rsidRPr="00260A7C" w:rsidR="00360C46">
        <w:t xml:space="preserve">not going to be seated anywhere near </w:t>
      </w:r>
      <w:r w:rsidRPr="00260A7C" w:rsidR="00BE254C">
        <w:t>the Chancellor</w:t>
      </w:r>
      <w:r w:rsidRPr="00260A7C" w:rsidR="00360C46">
        <w:t>’s chair, so I do not think I will be able to answer</w:t>
      </w:r>
      <w:r w:rsidR="00AC3500">
        <w:t xml:space="preserve"> on</w:t>
      </w:r>
      <w:r w:rsidRPr="00260A7C" w:rsidR="00360C46">
        <w:t xml:space="preserve"> that.</w:t>
      </w:r>
      <w:r w:rsidRPr="00260A7C" w:rsidR="00DF4040">
        <w:t xml:space="preserve"> </w:t>
      </w:r>
      <w:r w:rsidRPr="00260A7C" w:rsidR="00360C46">
        <w:t xml:space="preserve">The Chancellor </w:t>
      </w:r>
      <w:r w:rsidRPr="00260A7C" w:rsidR="00BE254C">
        <w:t>did say one thing early on</w:t>
      </w:r>
      <w:r w:rsidRPr="00260A7C">
        <w:t xml:space="preserve"> that</w:t>
      </w:r>
      <w:r w:rsidRPr="00260A7C" w:rsidR="00BE254C">
        <w:t xml:space="preserve"> I agreed with</w:t>
      </w:r>
      <w:r w:rsidRPr="00260A7C">
        <w:t>. H</w:t>
      </w:r>
      <w:r w:rsidRPr="00260A7C" w:rsidR="00360C46">
        <w:t>e said, “We should not let the perfect get in the</w:t>
      </w:r>
      <w:r w:rsidRPr="00260A7C" w:rsidR="007B4B36">
        <w:t xml:space="preserve"> way of the good”</w:t>
      </w:r>
      <w:r w:rsidRPr="00260A7C">
        <w:t>.</w:t>
      </w:r>
      <w:r w:rsidRPr="00260A7C" w:rsidR="00DF4040">
        <w:t xml:space="preserve"> </w:t>
      </w:r>
      <w:r w:rsidRPr="00260A7C" w:rsidR="007B4B36">
        <w:t>T</w:t>
      </w:r>
      <w:r w:rsidRPr="00260A7C" w:rsidR="00BE254C">
        <w:t xml:space="preserve">he speed of the response and the size of the response </w:t>
      </w:r>
      <w:r w:rsidRPr="00260A7C" w:rsidR="007B4B36">
        <w:t xml:space="preserve">were </w:t>
      </w:r>
      <w:r w:rsidRPr="00260A7C" w:rsidR="00BE254C">
        <w:t>necessary</w:t>
      </w:r>
      <w:r w:rsidRPr="00260A7C" w:rsidR="00FC5095">
        <w:t>.</w:t>
      </w:r>
      <w:r w:rsidRPr="00260A7C" w:rsidR="00DF4040">
        <w:t xml:space="preserve"> </w:t>
      </w:r>
      <w:r w:rsidRPr="00260A7C">
        <w:t>I</w:t>
      </w:r>
      <w:r w:rsidRPr="00260A7C" w:rsidR="007B4B36">
        <w:t>t has been reported and discussed that there are gaps.</w:t>
      </w:r>
      <w:r w:rsidRPr="00260A7C" w:rsidR="00DF4040">
        <w:t xml:space="preserve"> </w:t>
      </w:r>
      <w:r w:rsidRPr="00260A7C">
        <w:t>W</w:t>
      </w:r>
      <w:r w:rsidRPr="00260A7C" w:rsidR="00BE254C">
        <w:t>ith time</w:t>
      </w:r>
      <w:r w:rsidRPr="00260A7C">
        <w:t>,</w:t>
      </w:r>
      <w:r w:rsidRPr="00260A7C" w:rsidR="00BE254C">
        <w:t xml:space="preserve"> one can maybe address those</w:t>
      </w:r>
      <w:r w:rsidRPr="00260A7C" w:rsidR="00FC5095">
        <w:t>.</w:t>
      </w:r>
      <w:r w:rsidRPr="00260A7C" w:rsidR="00DF4040">
        <w:t xml:space="preserve"> </w:t>
      </w:r>
    </w:p>
    <w:p w:rsidR="00BE254C" w:rsidRPr="00260A7C" w:rsidP="00BE254C">
      <w:pPr>
        <w:pStyle w:val="Answer"/>
      </w:pPr>
      <w:r w:rsidRPr="00260A7C">
        <w:t xml:space="preserve">With regards to the FPC, </w:t>
      </w:r>
      <w:r w:rsidRPr="00260A7C" w:rsidR="007B4B36">
        <w:t xml:space="preserve">what </w:t>
      </w:r>
      <w:r w:rsidRPr="00260A7C">
        <w:t xml:space="preserve">is really important </w:t>
      </w:r>
      <w:r w:rsidRPr="00260A7C" w:rsidR="007B4B36">
        <w:t xml:space="preserve">is </w:t>
      </w:r>
      <w:r w:rsidRPr="00260A7C">
        <w:t>that there has been some discussion of</w:t>
      </w:r>
      <w:r w:rsidRPr="00260A7C" w:rsidR="007B4B36">
        <w:t xml:space="preserve"> </w:t>
      </w:r>
      <w:r w:rsidRPr="00260A7C">
        <w:t>the countercyclical buffer</w:t>
      </w:r>
      <w:r w:rsidRPr="00260A7C" w:rsidR="007B4B36">
        <w:t xml:space="preserve"> and the increase in the </w:t>
      </w:r>
      <w:r w:rsidRPr="00260A7C" w:rsidR="00061ED8">
        <w:t>countercyclical buffer that</w:t>
      </w:r>
      <w:r w:rsidRPr="00260A7C" w:rsidR="00D35593">
        <w:t xml:space="preserve"> had</w:t>
      </w:r>
      <w:r w:rsidRPr="00260A7C" w:rsidR="00061ED8">
        <w:t xml:space="preserve"> happened previously</w:t>
      </w:r>
      <w:r w:rsidRPr="00260A7C" w:rsidR="00FC5095">
        <w:t>.</w:t>
      </w:r>
      <w:r w:rsidRPr="00260A7C" w:rsidR="00DF4040">
        <w:t xml:space="preserve"> </w:t>
      </w:r>
      <w:r w:rsidRPr="00260A7C" w:rsidR="00D35593">
        <w:t>T</w:t>
      </w:r>
      <w:r w:rsidRPr="00260A7C" w:rsidR="00061ED8">
        <w:t>he Treasury Select Committee has been very aware of that.</w:t>
      </w:r>
      <w:r w:rsidRPr="00260A7C" w:rsidR="00DF4040">
        <w:t xml:space="preserve"> </w:t>
      </w:r>
      <w:r w:rsidRPr="00260A7C" w:rsidR="00061ED8">
        <w:t xml:space="preserve">In terms of </w:t>
      </w:r>
      <w:r w:rsidRPr="00260A7C" w:rsidR="00D35593">
        <w:t xml:space="preserve">the </w:t>
      </w:r>
      <w:r w:rsidRPr="00260A7C" w:rsidR="00061ED8">
        <w:t>s</w:t>
      </w:r>
      <w:r w:rsidRPr="00260A7C">
        <w:t>peed and timing</w:t>
      </w:r>
      <w:r w:rsidRPr="00260A7C" w:rsidR="00061ED8">
        <w:t>, that was released</w:t>
      </w:r>
      <w:r w:rsidRPr="00260A7C">
        <w:t xml:space="preserve"> very early on to suppor</w:t>
      </w:r>
      <w:r w:rsidRPr="00260A7C" w:rsidR="00061ED8">
        <w:t>t</w:t>
      </w:r>
      <w:r w:rsidRPr="00260A7C">
        <w:t xml:space="preserve"> the lending to the real economy</w:t>
      </w:r>
      <w:r w:rsidRPr="00260A7C" w:rsidR="00FC5095">
        <w:t>.</w:t>
      </w:r>
      <w:r w:rsidRPr="00260A7C" w:rsidR="00DF4040">
        <w:t xml:space="preserve"> </w:t>
      </w:r>
      <w:r w:rsidRPr="00260A7C">
        <w:t>There were huge draws on banks</w:t>
      </w:r>
      <w:r w:rsidRPr="00260A7C" w:rsidR="00FC5095">
        <w:t>.</w:t>
      </w:r>
      <w:r w:rsidRPr="00260A7C" w:rsidR="00DF4040">
        <w:t xml:space="preserve"> </w:t>
      </w:r>
      <w:r w:rsidRPr="00260A7C" w:rsidR="00061ED8">
        <w:t>I</w:t>
      </w:r>
      <w:r w:rsidRPr="00260A7C">
        <w:t xml:space="preserve">n the month of March there was </w:t>
      </w:r>
      <w:r w:rsidRPr="00260A7C" w:rsidR="00061ED8">
        <w:t xml:space="preserve">30 </w:t>
      </w:r>
      <w:r w:rsidRPr="00260A7C">
        <w:t>times as much credit drawn</w:t>
      </w:r>
      <w:r w:rsidRPr="00260A7C" w:rsidR="00061ED8">
        <w:t xml:space="preserve"> as in any month in the previous year.</w:t>
      </w:r>
      <w:r w:rsidRPr="00260A7C" w:rsidR="00DF4040">
        <w:t xml:space="preserve"> </w:t>
      </w:r>
      <w:r w:rsidRPr="00260A7C" w:rsidR="00061ED8">
        <w:t>It was really important that there was this confidence to carry on lending and the countercyclical buffer was released.</w:t>
      </w:r>
    </w:p>
    <w:p w:rsidR="00BE254C" w:rsidRPr="00260A7C" w:rsidP="00BE254C">
      <w:pPr>
        <w:pStyle w:val="Answer"/>
      </w:pPr>
      <w:r w:rsidRPr="00260A7C">
        <w:t xml:space="preserve">It is </w:t>
      </w:r>
      <w:r w:rsidRPr="00260A7C">
        <w:t>important</w:t>
      </w:r>
      <w:r w:rsidRPr="00260A7C">
        <w:t>, as the FPC is still a relatively new committee, for the public, the financial press</w:t>
      </w:r>
      <w:r w:rsidRPr="00260A7C" w:rsidR="0082327A">
        <w:t xml:space="preserve"> and politicians to see, both in good times and in bad, the actions of the committee.</w:t>
      </w:r>
      <w:r w:rsidRPr="00260A7C" w:rsidR="00DF4040">
        <w:t xml:space="preserve"> </w:t>
      </w:r>
      <w:r w:rsidRPr="00260A7C" w:rsidR="0082327A">
        <w:t>T</w:t>
      </w:r>
      <w:r w:rsidRPr="00260A7C">
        <w:t>hat was pretty important and helpfu</w:t>
      </w:r>
      <w:r w:rsidRPr="00260A7C" w:rsidR="0082327A">
        <w:t>l</w:t>
      </w:r>
      <w:r w:rsidRPr="00260A7C">
        <w:t>, even if</w:t>
      </w:r>
      <w:r w:rsidRPr="00260A7C" w:rsidR="0082327A">
        <w:t>—</w:t>
      </w:r>
      <w:r w:rsidRPr="00260A7C">
        <w:t>maybe we will discuss this later</w:t>
      </w:r>
      <w:r w:rsidRPr="00260A7C" w:rsidR="0082327A">
        <w:t xml:space="preserve">—it </w:t>
      </w:r>
      <w:r w:rsidRPr="00260A7C" w:rsidR="00D35593">
        <w:t>did</w:t>
      </w:r>
      <w:r w:rsidRPr="00260A7C" w:rsidR="0082327A">
        <w:t xml:space="preserve"> not </w:t>
      </w:r>
      <w:r w:rsidRPr="00260A7C" w:rsidR="001831CB">
        <w:t xml:space="preserve">get </w:t>
      </w:r>
      <w:r w:rsidRPr="00260A7C" w:rsidR="0082327A">
        <w:t xml:space="preserve">quite as much press as </w:t>
      </w:r>
      <w:r w:rsidRPr="00260A7C" w:rsidR="001831CB">
        <w:t xml:space="preserve">perhaps </w:t>
      </w:r>
      <w:r w:rsidRPr="00260A7C" w:rsidR="0082327A">
        <w:t xml:space="preserve">it should have </w:t>
      </w:r>
      <w:r w:rsidRPr="00260A7C" w:rsidR="001831CB">
        <w:t>done</w:t>
      </w:r>
      <w:r w:rsidRPr="00260A7C" w:rsidR="0082327A">
        <w:t>.</w:t>
      </w:r>
      <w:r w:rsidRPr="00260A7C" w:rsidR="00DF4040">
        <w:t xml:space="preserve"> </w:t>
      </w:r>
      <w:r w:rsidRPr="00260A7C" w:rsidR="0082327A">
        <w:t>It did help the financial system.</w:t>
      </w:r>
    </w:p>
    <w:p w:rsidR="00BE254C" w:rsidRPr="00260A7C" w:rsidP="00BE254C">
      <w:pPr>
        <w:pStyle w:val="Question"/>
      </w:pPr>
      <w:sdt>
        <w:sdtPr>
          <w:alias w:val="Member"/>
          <w:tag w:val="&lt;Member mnisId='4821' dodsId=''&gt;"/>
          <w:id w:val="-372542124"/>
          <w:placeholder>
            <w:docPart w:val="DefaultPlaceholder_1082065158"/>
          </w:placeholder>
          <w:richText/>
        </w:sdtPr>
        <w:sdtContent>
          <w:r w:rsidRPr="00260A7C">
            <w:rPr>
              <w:b/>
            </w:rPr>
            <w:t>Felicity Buchan:</w:t>
          </w:r>
        </w:sdtContent>
      </w:sdt>
      <w:r w:rsidRPr="00260A7C">
        <w:t xml:space="preserve"> What more do you think the FPC can do to support the economy?</w:t>
      </w:r>
    </w:p>
    <w:p w:rsidR="001831CB" w:rsidRPr="00260A7C" w:rsidP="00BE254C">
      <w:pPr>
        <w:pStyle w:val="Answer"/>
      </w:pPr>
      <w:sdt>
        <w:sdtPr>
          <w:alias w:val="Witness"/>
          <w:id w:val="1558125892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 w:rsidR="00BE254C">
            <w:rPr>
              <w:b/>
            </w:rPr>
            <w:t xml:space="preserve"> </w:t>
          </w:r>
        </w:sdtContent>
      </w:sdt>
      <w:r w:rsidRPr="00260A7C">
        <w:t>T</w:t>
      </w:r>
      <w:r w:rsidRPr="00260A7C" w:rsidR="00707792">
        <w:t>hat is a good question.</w:t>
      </w:r>
      <w:r w:rsidRPr="00260A7C" w:rsidR="00DF4040">
        <w:t xml:space="preserve"> </w:t>
      </w:r>
      <w:r w:rsidRPr="00260A7C">
        <w:t xml:space="preserve">It </w:t>
      </w:r>
      <w:r w:rsidRPr="00260A7C" w:rsidR="00BE254C">
        <w:t>would be nice for me</w:t>
      </w:r>
      <w:r w:rsidRPr="00260A7C" w:rsidR="00707792">
        <w:t xml:space="preserve"> if they had left a little bit of the buffer so </w:t>
      </w:r>
      <w:r w:rsidRPr="00260A7C">
        <w:t xml:space="preserve">that </w:t>
      </w:r>
      <w:r w:rsidRPr="00260A7C" w:rsidR="00707792">
        <w:t>I could now say we could release the rest, but they released the buffer down to zero.</w:t>
      </w:r>
      <w:r w:rsidRPr="00260A7C" w:rsidR="00DF4040">
        <w:t xml:space="preserve"> </w:t>
      </w:r>
      <w:r w:rsidRPr="00260A7C">
        <w:t xml:space="preserve">Another </w:t>
      </w:r>
      <w:r w:rsidRPr="00260A7C" w:rsidR="00BE254C">
        <w:t>thing that ha</w:t>
      </w:r>
      <w:r w:rsidRPr="00260A7C">
        <w:t xml:space="preserve">s </w:t>
      </w:r>
      <w:r w:rsidRPr="00260A7C" w:rsidR="00BE254C">
        <w:t xml:space="preserve">been important </w:t>
      </w:r>
      <w:r w:rsidRPr="00260A7C">
        <w:t>is the</w:t>
      </w:r>
      <w:r w:rsidRPr="00260A7C" w:rsidR="00BE254C">
        <w:t xml:space="preserve"> stress test</w:t>
      </w:r>
      <w:r w:rsidRPr="00260A7C" w:rsidR="00FC5095">
        <w:t>.</w:t>
      </w:r>
      <w:r w:rsidRPr="00260A7C" w:rsidR="00DF4040">
        <w:t xml:space="preserve"> </w:t>
      </w:r>
      <w:r w:rsidRPr="00260A7C" w:rsidR="003F04D3">
        <w:t>There was the</w:t>
      </w:r>
      <w:r w:rsidRPr="00260A7C" w:rsidR="00707792">
        <w:t xml:space="preserve"> rapid stress test based </w:t>
      </w:r>
      <w:r w:rsidRPr="00260A7C" w:rsidR="003F04D3">
        <w:t>on the scenario from the MPC.</w:t>
      </w:r>
      <w:r w:rsidRPr="00260A7C" w:rsidR="00DF4040">
        <w:t xml:space="preserve"> </w:t>
      </w:r>
      <w:r w:rsidRPr="00260A7C" w:rsidR="00BE254C">
        <w:t>That gave clarity to the banks and the markets more generally that</w:t>
      </w:r>
      <w:r w:rsidRPr="00260A7C">
        <w:t>,</w:t>
      </w:r>
      <w:r w:rsidRPr="00260A7C" w:rsidR="00BE254C">
        <w:t xml:space="preserve"> in the kind of shock that one could imagine was hitting as a response to</w:t>
      </w:r>
      <w:r w:rsidRPr="00260A7C" w:rsidR="003F04D3">
        <w:t xml:space="preserve"> the public health measures, banks were still in pretty good shape from a capital perspective</w:t>
      </w:r>
      <w:r w:rsidRPr="00260A7C" w:rsidR="00FC5095">
        <w:t>.</w:t>
      </w:r>
      <w:r w:rsidRPr="00260A7C" w:rsidR="00DF4040">
        <w:t xml:space="preserve"> </w:t>
      </w:r>
      <w:r w:rsidRPr="00260A7C">
        <w:t>B</w:t>
      </w:r>
      <w:r w:rsidRPr="00260A7C" w:rsidR="00EB6D90">
        <w:t xml:space="preserve">anks should know that they are themselves in that position, </w:t>
      </w:r>
      <w:r w:rsidRPr="00260A7C">
        <w:t xml:space="preserve">but </w:t>
      </w:r>
      <w:r w:rsidRPr="00260A7C" w:rsidR="00EB6D90">
        <w:t>i</w:t>
      </w:r>
      <w:r w:rsidRPr="00260A7C" w:rsidR="00BE254C">
        <w:t>t</w:t>
      </w:r>
      <w:r w:rsidRPr="00260A7C" w:rsidR="003F04D3">
        <w:t xml:space="preserve"> </w:t>
      </w:r>
      <w:r w:rsidRPr="00260A7C" w:rsidR="00BE254C">
        <w:t>is important for the</w:t>
      </w:r>
      <w:r w:rsidRPr="00260A7C" w:rsidR="00EB6D90">
        <w:t>m to know that all the other banks are and therefore are able to support the economy, which is good for the economy but also good for them</w:t>
      </w:r>
      <w:r w:rsidRPr="00260A7C" w:rsidR="00FC5095">
        <w:t>.</w:t>
      </w:r>
      <w:r w:rsidRPr="00260A7C" w:rsidR="00DF4040">
        <w:t xml:space="preserve"> </w:t>
      </w:r>
      <w:r w:rsidRPr="00260A7C" w:rsidR="00EB6D90">
        <w:t>T</w:t>
      </w:r>
      <w:r w:rsidRPr="00260A7C" w:rsidR="00BE254C">
        <w:t>hat was another action</w:t>
      </w:r>
      <w:r w:rsidRPr="00260A7C" w:rsidR="00FC5095">
        <w:t>.</w:t>
      </w:r>
      <w:r w:rsidRPr="00260A7C" w:rsidR="00EB6D90">
        <w:t xml:space="preserve"> </w:t>
      </w:r>
      <w:r w:rsidRPr="00260A7C">
        <w:t>I</w:t>
      </w:r>
      <w:r w:rsidRPr="00260A7C" w:rsidR="00BE254C">
        <w:t xml:space="preserve">f we get more waves or shifts, that is something that the </w:t>
      </w:r>
      <w:r w:rsidRPr="00260A7C">
        <w:t>B</w:t>
      </w:r>
      <w:r w:rsidRPr="00260A7C" w:rsidR="00BE254C">
        <w:t>ank could do</w:t>
      </w:r>
      <w:r w:rsidRPr="00260A7C" w:rsidR="00FC5095">
        <w:t>.</w:t>
      </w:r>
      <w:r w:rsidRPr="00260A7C" w:rsidR="00DF4040">
        <w:t xml:space="preserve"> </w:t>
      </w:r>
    </w:p>
    <w:p w:rsidR="00BE254C" w:rsidRPr="00260A7C" w:rsidP="00BE254C">
      <w:pPr>
        <w:pStyle w:val="Answer"/>
      </w:pPr>
      <w:r w:rsidRPr="00260A7C">
        <w:t>As I am sure you are aware,</w:t>
      </w:r>
      <w:r w:rsidRPr="00260A7C">
        <w:t xml:space="preserve"> the FPC has been meeting more regularly</w:t>
      </w:r>
      <w:r w:rsidRPr="00260A7C" w:rsidR="00FC5095">
        <w:t>.</w:t>
      </w:r>
      <w:r w:rsidRPr="00260A7C" w:rsidR="00DF4040">
        <w:t xml:space="preserve"> </w:t>
      </w:r>
      <w:r w:rsidRPr="00260A7C">
        <w:t>It is very focused on what is going on.</w:t>
      </w:r>
      <w:r w:rsidRPr="00260A7C" w:rsidR="00DF4040">
        <w:t xml:space="preserve"> </w:t>
      </w:r>
      <w:r w:rsidRPr="00260A7C">
        <w:t xml:space="preserve">There are areas where the FPC can </w:t>
      </w:r>
      <w:r w:rsidRPr="00260A7C">
        <w:t xml:space="preserve">directly </w:t>
      </w:r>
      <w:r w:rsidRPr="00260A7C" w:rsidR="001831CB">
        <w:t>get</w:t>
      </w:r>
      <w:r w:rsidRPr="00260A7C">
        <w:t xml:space="preserve"> </w:t>
      </w:r>
      <w:r w:rsidRPr="00260A7C">
        <w:t>involved</w:t>
      </w:r>
      <w:r w:rsidRPr="00260A7C">
        <w:t xml:space="preserve">, and there are other areas where perhaps we can be </w:t>
      </w:r>
      <w:r w:rsidRPr="00260A7C" w:rsidR="001831CB">
        <w:t>a</w:t>
      </w:r>
      <w:r w:rsidRPr="00260A7C">
        <w:t>round the table in discussions and support other actions.</w:t>
      </w:r>
    </w:p>
    <w:p w:rsidR="00BE254C" w:rsidRPr="00260A7C" w:rsidP="00BE254C">
      <w:pPr>
        <w:pStyle w:val="Question"/>
      </w:pPr>
      <w:sdt>
        <w:sdtPr>
          <w:alias w:val="Member"/>
          <w:tag w:val="&lt;Member mnisId='4821' dodsId=''&gt;"/>
          <w:id w:val="-1103652469"/>
          <w:placeholder>
            <w:docPart w:val="DefaultPlaceholder_1082065158"/>
          </w:placeholder>
          <w:richText/>
        </w:sdtPr>
        <w:sdtContent>
          <w:r w:rsidRPr="00260A7C">
            <w:rPr>
              <w:b/>
            </w:rPr>
            <w:t>Felicity Buchan:</w:t>
          </w:r>
        </w:sdtContent>
      </w:sdt>
      <w:r w:rsidRPr="00260A7C">
        <w:t xml:space="preserve"> </w:t>
      </w:r>
      <w:r w:rsidRPr="00260A7C" w:rsidR="001831CB">
        <w:t>W</w:t>
      </w:r>
      <w:r w:rsidRPr="00260A7C">
        <w:t>hat is your view on the OBR</w:t>
      </w:r>
      <w:r w:rsidRPr="00260A7C" w:rsidR="001831CB">
        <w:t>’s</w:t>
      </w:r>
      <w:r w:rsidRPr="00260A7C">
        <w:t xml:space="preserve"> scenario forecast?</w:t>
      </w:r>
      <w:r w:rsidRPr="00260A7C" w:rsidR="00DF4040">
        <w:t xml:space="preserve"> </w:t>
      </w:r>
      <w:r w:rsidRPr="00260A7C" w:rsidR="00C65673">
        <w:t>What do you think we can do to maximise the chances of the best</w:t>
      </w:r>
      <w:r w:rsidRPr="00260A7C" w:rsidR="001831CB">
        <w:t>-</w:t>
      </w:r>
      <w:r w:rsidRPr="00260A7C" w:rsidR="00C65673">
        <w:t>case scenario coming into play?</w:t>
      </w:r>
    </w:p>
    <w:p w:rsidR="001831CB" w:rsidRPr="00260A7C" w:rsidP="00BE254C">
      <w:pPr>
        <w:pStyle w:val="Answer"/>
      </w:pPr>
      <w:sdt>
        <w:sdtPr>
          <w:alias w:val="Witness"/>
          <w:id w:val="-1008827976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 w:rsidR="00BE254C">
            <w:rPr>
              <w:b/>
            </w:rPr>
            <w:t xml:space="preserve"> </w:t>
          </w:r>
        </w:sdtContent>
      </w:sdt>
      <w:r w:rsidRPr="00260A7C" w:rsidR="00BE254C">
        <w:t xml:space="preserve">That is a </w:t>
      </w:r>
      <w:r w:rsidRPr="00260A7C" w:rsidR="00C65673">
        <w:t xml:space="preserve">really </w:t>
      </w:r>
      <w:r w:rsidRPr="00260A7C" w:rsidR="00BE254C">
        <w:t>big question</w:t>
      </w:r>
      <w:r w:rsidRPr="00260A7C" w:rsidR="00FC5095">
        <w:t>.</w:t>
      </w:r>
      <w:r w:rsidRPr="00260A7C" w:rsidR="00DF4040">
        <w:t xml:space="preserve"> </w:t>
      </w:r>
      <w:r w:rsidRPr="00260A7C" w:rsidR="00BE254C">
        <w:t>I will try to answer it</w:t>
      </w:r>
      <w:r w:rsidRPr="00260A7C" w:rsidR="00FC5095">
        <w:t>.</w:t>
      </w:r>
      <w:r w:rsidRPr="00260A7C" w:rsidR="00DF4040">
        <w:t xml:space="preserve"> </w:t>
      </w:r>
      <w:r w:rsidRPr="00260A7C" w:rsidR="00BE254C">
        <w:t>In the long term, what is really needed</w:t>
      </w:r>
      <w:r w:rsidRPr="00260A7C" w:rsidR="00C65673">
        <w:t xml:space="preserve">—this </w:t>
      </w:r>
      <w:r w:rsidRPr="00260A7C" w:rsidR="00BE254C">
        <w:t xml:space="preserve">is </w:t>
      </w:r>
      <w:r w:rsidRPr="00260A7C" w:rsidR="00B96815">
        <w:t xml:space="preserve">important and it is </w:t>
      </w:r>
      <w:r w:rsidRPr="00260A7C" w:rsidR="00BE254C">
        <w:t xml:space="preserve">very exciting for me to </w:t>
      </w:r>
      <w:r w:rsidRPr="00260A7C" w:rsidR="00B96815">
        <w:t xml:space="preserve">hopefully </w:t>
      </w:r>
      <w:r w:rsidRPr="00260A7C" w:rsidR="00BE254C">
        <w:t>be involved in</w:t>
      </w:r>
      <w:r w:rsidRPr="00260A7C" w:rsidR="00B96815">
        <w:t>—is the second part of FPC’s</w:t>
      </w:r>
      <w:r w:rsidRPr="00260A7C" w:rsidR="00BE254C">
        <w:t xml:space="preserve"> mandate</w:t>
      </w:r>
      <w:r w:rsidRPr="00260A7C" w:rsidR="00B96815">
        <w:t xml:space="preserve">, </w:t>
      </w:r>
      <w:r w:rsidRPr="00260A7C" w:rsidR="00BE254C">
        <w:t>which is productive growth</w:t>
      </w:r>
      <w:r w:rsidRPr="00260A7C" w:rsidR="00B96815">
        <w:t>, boosting productivity, boosting real wages and, hopefully, reducing regional inequality as well.</w:t>
      </w:r>
      <w:r w:rsidRPr="00260A7C" w:rsidR="00DF4040">
        <w:t xml:space="preserve"> </w:t>
      </w:r>
      <w:r w:rsidRPr="00260A7C" w:rsidR="00BE254C">
        <w:t>That is the long</w:t>
      </w:r>
      <w:r w:rsidRPr="00260A7C">
        <w:t>-</w:t>
      </w:r>
      <w:r w:rsidRPr="00260A7C" w:rsidR="00BE254C">
        <w:t>term answer</w:t>
      </w:r>
      <w:r w:rsidRPr="00260A7C" w:rsidR="00FC5095">
        <w:t>.</w:t>
      </w:r>
      <w:r w:rsidRPr="00260A7C" w:rsidR="00DF4040">
        <w:t xml:space="preserve"> </w:t>
      </w:r>
    </w:p>
    <w:p w:rsidR="003F15F7" w:rsidRPr="00260A7C" w:rsidP="00BE254C">
      <w:pPr>
        <w:pStyle w:val="Answer"/>
      </w:pPr>
      <w:r w:rsidRPr="00260A7C">
        <w:t>In the short term</w:t>
      </w:r>
      <w:r w:rsidRPr="00260A7C" w:rsidR="00B96815">
        <w:t>,</w:t>
      </w:r>
      <w:r w:rsidRPr="00260A7C">
        <w:t xml:space="preserve"> the real risk is what they call economic scarring</w:t>
      </w:r>
      <w:r w:rsidRPr="00260A7C" w:rsidR="00FC5095">
        <w:t>.</w:t>
      </w:r>
      <w:r w:rsidRPr="00260A7C" w:rsidR="00DF4040">
        <w:t xml:space="preserve"> </w:t>
      </w:r>
      <w:r w:rsidRPr="00260A7C" w:rsidR="00D63B4A">
        <w:t>It has been a long time; it has been four months</w:t>
      </w:r>
      <w:r w:rsidR="00AC3500">
        <w:t xml:space="preserve"> that p</w:t>
      </w:r>
      <w:r w:rsidRPr="00260A7C" w:rsidR="00D63B4A">
        <w:t>eople are out of the workforce.</w:t>
      </w:r>
      <w:r w:rsidRPr="00260A7C" w:rsidR="00DF4040">
        <w:t xml:space="preserve"> </w:t>
      </w:r>
      <w:r w:rsidRPr="00260A7C" w:rsidR="00D63B4A">
        <w:t>Businesses are changing the way that they feel that they can</w:t>
      </w:r>
      <w:r w:rsidRPr="00260A7C" w:rsidR="00E2757E">
        <w:t xml:space="preserve"> carry on working.</w:t>
      </w:r>
      <w:r w:rsidRPr="00260A7C" w:rsidR="00DF4040">
        <w:t xml:space="preserve"> </w:t>
      </w:r>
      <w:r w:rsidRPr="00260A7C">
        <w:t>It relates a little bit to office space use as well</w:t>
      </w:r>
      <w:r w:rsidRPr="00260A7C" w:rsidR="00FC5095">
        <w:t>.</w:t>
      </w:r>
      <w:r w:rsidRPr="00260A7C" w:rsidR="00DF4040">
        <w:t xml:space="preserve"> </w:t>
      </w:r>
      <w:r w:rsidRPr="00260A7C" w:rsidR="00E2757E">
        <w:t xml:space="preserve">We </w:t>
      </w:r>
      <w:r w:rsidRPr="00260A7C" w:rsidR="001831CB">
        <w:t xml:space="preserve">have </w:t>
      </w:r>
      <w:r w:rsidRPr="00260A7C" w:rsidR="00E2757E">
        <w:t>heard a lot about sandwich shops in cities.</w:t>
      </w:r>
      <w:r w:rsidRPr="00260A7C" w:rsidR="00DF4040">
        <w:t xml:space="preserve"> </w:t>
      </w:r>
      <w:r w:rsidRPr="00260A7C">
        <w:t>The longer this goes on, the more changes there are and the more that certain parts o</w:t>
      </w:r>
      <w:r w:rsidRPr="00260A7C" w:rsidR="00E2757E">
        <w:t>f</w:t>
      </w:r>
      <w:r w:rsidRPr="00260A7C">
        <w:t xml:space="preserve"> the </w:t>
      </w:r>
      <w:r w:rsidRPr="00260A7C" w:rsidR="00E2757E">
        <w:t xml:space="preserve">capital </w:t>
      </w:r>
      <w:r w:rsidRPr="00260A7C">
        <w:t>stock and certain parts of the employment market start to lose touch with the economy</w:t>
      </w:r>
      <w:r w:rsidRPr="00260A7C" w:rsidR="00FC5095">
        <w:t>.</w:t>
      </w:r>
      <w:r w:rsidRPr="00260A7C" w:rsidR="00DF4040">
        <w:t xml:space="preserve"> </w:t>
      </w:r>
      <w:r w:rsidRPr="00260A7C" w:rsidR="00E2757E">
        <w:t>T</w:t>
      </w:r>
      <w:r w:rsidRPr="00260A7C">
        <w:t xml:space="preserve">hat is a </w:t>
      </w:r>
      <w:r w:rsidRPr="00260A7C" w:rsidR="00E2757E">
        <w:t xml:space="preserve">reason </w:t>
      </w:r>
      <w:r w:rsidRPr="00260A7C">
        <w:t>for everyone to move as fast as possible</w:t>
      </w:r>
      <w:r w:rsidRPr="00260A7C" w:rsidR="00E2757E">
        <w:t xml:space="preserve">, to increase the speed of the recovery and to mean that this is more of a bridge to recovery rather than being </w:t>
      </w:r>
      <w:r w:rsidRPr="00260A7C" w:rsidR="000B18B6">
        <w:t xml:space="preserve">a </w:t>
      </w:r>
      <w:r w:rsidRPr="00260A7C" w:rsidR="00E2757E">
        <w:t>very slow</w:t>
      </w:r>
      <w:r w:rsidRPr="00260A7C" w:rsidR="000B18B6">
        <w:t xml:space="preserve"> recovery,</w:t>
      </w:r>
      <w:r w:rsidRPr="00260A7C" w:rsidR="00E2757E">
        <w:t xml:space="preserve"> where you do </w:t>
      </w:r>
      <w:r w:rsidRPr="00260A7C" w:rsidR="000B18B6">
        <w:t>get</w:t>
      </w:r>
      <w:r w:rsidRPr="00260A7C" w:rsidR="00E2757E">
        <w:t xml:space="preserve"> more of the scarring effects.</w:t>
      </w:r>
    </w:p>
    <w:p w:rsidR="00BE254C" w:rsidRPr="00260A7C" w:rsidP="003F15F7">
      <w:pPr>
        <w:pStyle w:val="Question"/>
      </w:pPr>
      <w:sdt>
        <w:sdtPr>
          <w:alias w:val="Member"/>
          <w:tag w:val="&lt;Member mnisId='4768' dodsId=''&gt;"/>
          <w:id w:val="-1124529658"/>
          <w:placeholder>
            <w:docPart w:val="DefaultPlaceholder_1082065158"/>
          </w:placeholder>
          <w:richText/>
        </w:sdtPr>
        <w:sdtContent>
          <w:r w:rsidRPr="00260A7C" w:rsidR="003F15F7">
            <w:rPr>
              <w:b/>
            </w:rPr>
            <w:t>Julie Marson:</w:t>
          </w:r>
        </w:sdtContent>
      </w:sdt>
      <w:r w:rsidRPr="00260A7C" w:rsidR="003F15F7">
        <w:t xml:space="preserve"> Hello, Jonathan</w:t>
      </w:r>
      <w:r w:rsidR="00AC3500">
        <w:t>, t</w:t>
      </w:r>
      <w:r w:rsidRPr="00260A7C" w:rsidR="003F15F7">
        <w:t>hank you very much for joining us</w:t>
      </w:r>
      <w:r w:rsidRPr="00260A7C" w:rsidR="00FC5095">
        <w:t>.</w:t>
      </w:r>
      <w:r w:rsidRPr="00260A7C" w:rsidR="009723C3">
        <w:t xml:space="preserve"> </w:t>
      </w:r>
      <w:r w:rsidRPr="00260A7C" w:rsidR="00E2757E">
        <w:t xml:space="preserve">Over the past few months this </w:t>
      </w:r>
      <w:r w:rsidRPr="00260A7C" w:rsidR="000B18B6">
        <w:t>C</w:t>
      </w:r>
      <w:r w:rsidRPr="00260A7C" w:rsidR="00E2757E">
        <w:t xml:space="preserve">ommittee has heard many comparisons with 2008, and we have discussed </w:t>
      </w:r>
      <w:r w:rsidRPr="00260A7C" w:rsidR="00B14D23">
        <w:t>that kind of comparison.</w:t>
      </w:r>
      <w:r w:rsidRPr="00260A7C" w:rsidR="00DF4040">
        <w:t xml:space="preserve"> </w:t>
      </w:r>
      <w:r w:rsidRPr="00260A7C" w:rsidR="003F15F7">
        <w:t xml:space="preserve">We have also heard different views on the levels of corporate debt and </w:t>
      </w:r>
      <w:r w:rsidRPr="00260A7C" w:rsidR="00B14D23">
        <w:t xml:space="preserve">whether </w:t>
      </w:r>
      <w:r w:rsidRPr="00260A7C" w:rsidR="003F15F7">
        <w:t xml:space="preserve">people are concerned </w:t>
      </w:r>
      <w:r w:rsidRPr="00260A7C" w:rsidR="008E5623">
        <w:t>a</w:t>
      </w:r>
      <w:r w:rsidRPr="00260A7C" w:rsidR="003F15F7">
        <w:t>bout that</w:t>
      </w:r>
      <w:r w:rsidRPr="00260A7C" w:rsidR="00FC5095">
        <w:t>.</w:t>
      </w:r>
      <w:r w:rsidRPr="00260A7C" w:rsidR="00DF4040">
        <w:t xml:space="preserve"> </w:t>
      </w:r>
      <w:r w:rsidRPr="00260A7C" w:rsidR="008E5623">
        <w:t>In</w:t>
      </w:r>
      <w:r w:rsidRPr="00260A7C" w:rsidR="000B18B6">
        <w:t xml:space="preserve"> terms of your</w:t>
      </w:r>
      <w:r w:rsidRPr="00260A7C" w:rsidR="008E5623">
        <w:t xml:space="preserve"> questionnaire</w:t>
      </w:r>
      <w:r w:rsidRPr="00260A7C" w:rsidR="000B18B6">
        <w:t xml:space="preserve">, </w:t>
      </w:r>
      <w:r w:rsidRPr="00260A7C" w:rsidR="008E5623">
        <w:t>w</w:t>
      </w:r>
      <w:r w:rsidRPr="00260A7C" w:rsidR="003F15F7">
        <w:t>e talk</w:t>
      </w:r>
      <w:r w:rsidRPr="00260A7C" w:rsidR="000B18B6">
        <w:t>ed</w:t>
      </w:r>
      <w:r w:rsidRPr="00260A7C" w:rsidR="003F15F7">
        <w:t xml:space="preserve"> about 2008 and you mentioned that the banks are</w:t>
      </w:r>
      <w:r w:rsidRPr="00260A7C" w:rsidR="008E5623">
        <w:t xml:space="preserve"> </w:t>
      </w:r>
      <w:r w:rsidRPr="00260A7C" w:rsidR="003F15F7">
        <w:t>better capitalised than they were</w:t>
      </w:r>
      <w:r w:rsidRPr="00260A7C" w:rsidR="008E5623">
        <w:t xml:space="preserve"> then</w:t>
      </w:r>
      <w:r w:rsidRPr="00260A7C" w:rsidR="00FC5095">
        <w:t>.</w:t>
      </w:r>
      <w:r w:rsidRPr="00260A7C" w:rsidR="00DF4040">
        <w:t xml:space="preserve"> </w:t>
      </w:r>
      <w:r w:rsidRPr="00260A7C" w:rsidR="008E5623">
        <w:t>It is fair to say that t</w:t>
      </w:r>
      <w:r w:rsidRPr="00260A7C" w:rsidR="003F15F7">
        <w:t>he Chancellor</w:t>
      </w:r>
      <w:r w:rsidRPr="00260A7C" w:rsidR="008E5623">
        <w:t xml:space="preserve"> last week</w:t>
      </w:r>
      <w:r w:rsidRPr="00260A7C" w:rsidR="003F15F7">
        <w:t xml:space="preserve"> gave</w:t>
      </w:r>
      <w:r w:rsidRPr="00260A7C" w:rsidR="008E5623">
        <w:t xml:space="preserve"> </w:t>
      </w:r>
      <w:r w:rsidRPr="00260A7C" w:rsidR="003F15F7">
        <w:t>his view that actually</w:t>
      </w:r>
      <w:r w:rsidRPr="00260A7C" w:rsidR="008E5623">
        <w:t>,</w:t>
      </w:r>
      <w:r w:rsidRPr="00260A7C" w:rsidR="003F15F7">
        <w:t xml:space="preserve"> </w:t>
      </w:r>
      <w:r w:rsidRPr="00260A7C" w:rsidR="008E5623">
        <w:t xml:space="preserve">historically, </w:t>
      </w:r>
      <w:r w:rsidRPr="00260A7C" w:rsidR="003F15F7">
        <w:t>corporate debt levels were relatively low</w:t>
      </w:r>
      <w:r w:rsidRPr="00260A7C" w:rsidR="00FC5095">
        <w:t>.</w:t>
      </w:r>
      <w:r w:rsidRPr="00260A7C" w:rsidR="00DF4040">
        <w:t xml:space="preserve"> </w:t>
      </w:r>
      <w:r w:rsidRPr="00260A7C" w:rsidR="008E5623">
        <w:t xml:space="preserve">Equally, </w:t>
      </w:r>
      <w:r w:rsidRPr="00260A7C" w:rsidR="00A33BEC">
        <w:t xml:space="preserve">we have heard from organisations such as </w:t>
      </w:r>
      <w:r w:rsidRPr="00260A7C" w:rsidR="001322B0">
        <w:t>The</w:t>
      </w:r>
      <w:r w:rsidRPr="00260A7C" w:rsidR="00A33BEC">
        <w:t>CityUK</w:t>
      </w:r>
      <w:r w:rsidRPr="00260A7C" w:rsidR="00D9295B">
        <w:t xml:space="preserve"> that there might be unsustainable corporate debt of about £100</w:t>
      </w:r>
      <w:r w:rsidRPr="00260A7C" w:rsidR="000B18B6">
        <w:t xml:space="preserve"> </w:t>
      </w:r>
      <w:r w:rsidRPr="00260A7C" w:rsidR="00D9295B">
        <w:t>billion, half of which could be to SMEs.</w:t>
      </w:r>
      <w:r w:rsidRPr="00260A7C" w:rsidR="00DF4040">
        <w:t xml:space="preserve"> </w:t>
      </w:r>
      <w:r w:rsidRPr="00260A7C" w:rsidR="00D9295B">
        <w:t>In that context,</w:t>
      </w:r>
      <w:r w:rsidRPr="00260A7C" w:rsidR="00A33BEC">
        <w:t xml:space="preserve"> </w:t>
      </w:r>
      <w:r w:rsidRPr="00260A7C" w:rsidR="00D9295B">
        <w:t>could you give your view of the scale of corporate debt, whether it is sustainable or not and h</w:t>
      </w:r>
      <w:r w:rsidRPr="00260A7C" w:rsidR="003F15F7">
        <w:t xml:space="preserve">ow much of a risk to financial stability </w:t>
      </w:r>
      <w:r w:rsidRPr="00260A7C" w:rsidR="00D9295B">
        <w:t xml:space="preserve">that </w:t>
      </w:r>
      <w:r w:rsidRPr="00260A7C" w:rsidR="003F15F7">
        <w:t>is?</w:t>
      </w:r>
    </w:p>
    <w:p w:rsidR="000B18B6" w:rsidRPr="00260A7C" w:rsidP="003F15F7">
      <w:pPr>
        <w:pStyle w:val="Answer"/>
      </w:pPr>
      <w:sdt>
        <w:sdtPr>
          <w:alias w:val="Witness"/>
          <w:id w:val="-884711834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 w:rsidR="003F15F7">
            <w:rPr>
              <w:b/>
            </w:rPr>
            <w:t xml:space="preserve"> </w:t>
          </w:r>
        </w:sdtContent>
      </w:sdt>
      <w:r w:rsidRPr="00260A7C">
        <w:t>T</w:t>
      </w:r>
      <w:r w:rsidRPr="00260A7C" w:rsidR="003F15F7">
        <w:t xml:space="preserve">he good news is that, in the UK at least, the corporate debt levels going into the </w:t>
      </w:r>
      <w:r w:rsidRPr="00260A7C" w:rsidR="00D9295B">
        <w:t xml:space="preserve">Covid </w:t>
      </w:r>
      <w:r w:rsidRPr="00260A7C" w:rsidR="003F15F7">
        <w:t xml:space="preserve">shock were </w:t>
      </w:r>
      <w:r w:rsidRPr="00260A7C" w:rsidR="00D9295B">
        <w:t xml:space="preserve">relatively </w:t>
      </w:r>
      <w:r w:rsidRPr="00260A7C" w:rsidR="003F15F7">
        <w:t>low</w:t>
      </w:r>
      <w:r w:rsidRPr="00260A7C" w:rsidR="00FC5095">
        <w:t>.</w:t>
      </w:r>
      <w:r w:rsidRPr="00260A7C" w:rsidR="00DF4040">
        <w:t xml:space="preserve"> </w:t>
      </w:r>
      <w:r w:rsidRPr="00260A7C">
        <w:t>L</w:t>
      </w:r>
      <w:r w:rsidRPr="00260A7C" w:rsidR="00D9295B">
        <w:t>inked to that</w:t>
      </w:r>
      <w:r w:rsidRPr="00260A7C">
        <w:t>,</w:t>
      </w:r>
      <w:r w:rsidRPr="00260A7C" w:rsidR="00D9295B">
        <w:t xml:space="preserve"> </w:t>
      </w:r>
      <w:r w:rsidRPr="00260A7C" w:rsidR="00B23F5D">
        <w:t>bank exposures, both to corporates but also to property, for example, were relatively low</w:t>
      </w:r>
      <w:r w:rsidRPr="00260A7C">
        <w:t xml:space="preserve">; they were </w:t>
      </w:r>
      <w:r w:rsidRPr="00260A7C" w:rsidR="00B23F5D">
        <w:t>pretty low versus the previous crisis.</w:t>
      </w:r>
      <w:r w:rsidRPr="00260A7C" w:rsidR="00DF4040">
        <w:t xml:space="preserve"> </w:t>
      </w:r>
      <w:r w:rsidRPr="00260A7C" w:rsidR="003F15F7">
        <w:t>On the way in</w:t>
      </w:r>
      <w:r w:rsidRPr="00260A7C" w:rsidR="00521F5A">
        <w:t>,</w:t>
      </w:r>
      <w:r w:rsidRPr="00260A7C" w:rsidR="003F15F7">
        <w:t xml:space="preserve"> we were in a relatively good p</w:t>
      </w:r>
      <w:r w:rsidRPr="00260A7C" w:rsidR="00521F5A">
        <w:t>l</w:t>
      </w:r>
      <w:r w:rsidRPr="00260A7C" w:rsidR="003F15F7">
        <w:t>ace</w:t>
      </w:r>
      <w:r w:rsidRPr="00260A7C" w:rsidR="00FC5095">
        <w:t>.</w:t>
      </w:r>
      <w:r w:rsidRPr="00260A7C" w:rsidR="00DF4040">
        <w:t xml:space="preserve"> </w:t>
      </w:r>
      <w:r w:rsidRPr="00260A7C" w:rsidR="003F15F7">
        <w:t xml:space="preserve">That is </w:t>
      </w:r>
      <w:r w:rsidRPr="00260A7C" w:rsidR="00521F5A">
        <w:t xml:space="preserve">a </w:t>
      </w:r>
      <w:r w:rsidRPr="00260A7C" w:rsidR="003F15F7">
        <w:t>reason</w:t>
      </w:r>
      <w:r w:rsidRPr="00260A7C" w:rsidR="00521F5A">
        <w:t xml:space="preserve"> </w:t>
      </w:r>
      <w:r w:rsidRPr="00260A7C" w:rsidR="003F15F7">
        <w:t>why, despite</w:t>
      </w:r>
      <w:r w:rsidRPr="00260A7C" w:rsidR="00521F5A">
        <w:t xml:space="preserve"> this being a huge issue, especially in terms of public health and an incredible</w:t>
      </w:r>
      <w:r w:rsidRPr="00260A7C">
        <w:t>, very steep</w:t>
      </w:r>
      <w:r w:rsidRPr="00260A7C" w:rsidR="00521F5A">
        <w:t xml:space="preserve"> </w:t>
      </w:r>
      <w:r w:rsidRPr="00260A7C" w:rsidR="00616AAE">
        <w:t>slowdown</w:t>
      </w:r>
      <w:r w:rsidRPr="00260A7C" w:rsidR="00521F5A">
        <w:t xml:space="preserve"> in GDP, so far we have not </w:t>
      </w:r>
      <w:r w:rsidRPr="00260A7C" w:rsidR="001322B0">
        <w:t>seen the systemic issues that you highlight</w:t>
      </w:r>
      <w:r w:rsidRPr="00260A7C" w:rsidR="00FC5095">
        <w:t>.</w:t>
      </w:r>
      <w:r w:rsidRPr="00260A7C" w:rsidR="00DF4040">
        <w:t xml:space="preserve"> </w:t>
      </w:r>
    </w:p>
    <w:p w:rsidR="00997D74" w:rsidRPr="00260A7C" w:rsidP="003F15F7">
      <w:pPr>
        <w:pStyle w:val="Answer"/>
      </w:pPr>
      <w:r w:rsidRPr="00260A7C">
        <w:t>TheCityUK</w:t>
      </w:r>
      <w:r w:rsidRPr="00260A7C">
        <w:t xml:space="preserve"> </w:t>
      </w:r>
      <w:r w:rsidRPr="00260A7C" w:rsidR="000B18B6">
        <w:t>is</w:t>
      </w:r>
      <w:r w:rsidRPr="00260A7C">
        <w:t xml:space="preserve"> talking about</w:t>
      </w:r>
      <w:r w:rsidRPr="00260A7C" w:rsidR="001322B0">
        <w:t xml:space="preserve"> this new debt</w:t>
      </w:r>
      <w:r w:rsidRPr="00260A7C" w:rsidR="00FC5095">
        <w:t>.</w:t>
      </w:r>
      <w:r w:rsidRPr="00260A7C" w:rsidR="00DF4040">
        <w:t xml:space="preserve"> </w:t>
      </w:r>
      <w:r w:rsidRPr="00260A7C" w:rsidR="001322B0">
        <w:t>If we wanted to summarise the response to the crisis in one word, it has been a bridge.</w:t>
      </w:r>
      <w:r w:rsidRPr="00260A7C" w:rsidR="00DF4040">
        <w:t xml:space="preserve"> </w:t>
      </w:r>
      <w:r w:rsidRPr="00260A7C" w:rsidR="001322B0">
        <w:t xml:space="preserve">It has been a </w:t>
      </w:r>
      <w:r w:rsidRPr="00260A7C" w:rsidR="001322B0">
        <w:t>bridge across this very fast slowdown.</w:t>
      </w:r>
      <w:r w:rsidRPr="00260A7C" w:rsidR="00DF4040">
        <w:t xml:space="preserve"> </w:t>
      </w:r>
      <w:r w:rsidRPr="00260A7C" w:rsidR="00250DAF">
        <w:t>The problem with that is that</w:t>
      </w:r>
      <w:r w:rsidRPr="00260A7C" w:rsidR="000B18B6">
        <w:t>,</w:t>
      </w:r>
      <w:r w:rsidRPr="00260A7C" w:rsidR="00250DAF">
        <w:t xml:space="preserve"> for some companies</w:t>
      </w:r>
      <w:r w:rsidRPr="00260A7C" w:rsidR="000B18B6">
        <w:t>,</w:t>
      </w:r>
      <w:r w:rsidRPr="00260A7C" w:rsidR="00250DAF">
        <w:t xml:space="preserve"> </w:t>
      </w:r>
      <w:r w:rsidRPr="00260A7C" w:rsidR="00F97A72">
        <w:t>maybe their purchase</w:t>
      </w:r>
      <w:r w:rsidRPr="00260A7C" w:rsidR="000B18B6">
        <w:t>s have</w:t>
      </w:r>
      <w:r w:rsidRPr="00260A7C" w:rsidR="00F97A72">
        <w:t xml:space="preserve"> been delayed</w:t>
      </w:r>
      <w:r w:rsidRPr="00260A7C">
        <w:t xml:space="preserve">; </w:t>
      </w:r>
      <w:r w:rsidRPr="00260A7C" w:rsidR="00F97A72">
        <w:t>they will get that money back and the bridge is all they needed.</w:t>
      </w:r>
      <w:r w:rsidRPr="00260A7C" w:rsidR="00DF4040">
        <w:t xml:space="preserve"> </w:t>
      </w:r>
      <w:r w:rsidRPr="00260A7C">
        <w:t>For many others</w:t>
      </w:r>
      <w:r w:rsidRPr="00260A7C">
        <w:t>,</w:t>
      </w:r>
      <w:r w:rsidRPr="00260A7C">
        <w:t xml:space="preserve"> there will be a period of lost revenue</w:t>
      </w:r>
      <w:r w:rsidRPr="00260A7C" w:rsidR="00FC5095">
        <w:t>.</w:t>
      </w:r>
      <w:r w:rsidRPr="00260A7C" w:rsidR="00DF4040">
        <w:t xml:space="preserve"> </w:t>
      </w:r>
      <w:r w:rsidRPr="00260A7C">
        <w:t>It is t</w:t>
      </w:r>
      <w:r w:rsidRPr="00260A7C">
        <w:t>hen</w:t>
      </w:r>
      <w:r w:rsidRPr="00260A7C" w:rsidR="00F97A72">
        <w:t xml:space="preserve">, </w:t>
      </w:r>
      <w:r w:rsidRPr="00260A7C">
        <w:t>really</w:t>
      </w:r>
      <w:r w:rsidRPr="00260A7C" w:rsidR="00F97A72">
        <w:t xml:space="preserve">, </w:t>
      </w:r>
      <w:r w:rsidRPr="00260A7C">
        <w:t>not debt that they need</w:t>
      </w:r>
      <w:r w:rsidR="00AC3500">
        <w:t>, but</w:t>
      </w:r>
      <w:r w:rsidRPr="00260A7C">
        <w:t xml:space="preserve"> more like equity</w:t>
      </w:r>
      <w:r w:rsidRPr="00260A7C" w:rsidR="00FC5095">
        <w:t>.</w:t>
      </w:r>
      <w:r w:rsidRPr="00260A7C" w:rsidR="00DF4040">
        <w:t xml:space="preserve"> </w:t>
      </w:r>
      <w:r w:rsidRPr="00260A7C">
        <w:t xml:space="preserve">That is what </w:t>
      </w:r>
      <w:r w:rsidRPr="00260A7C">
        <w:t>TheCityUK</w:t>
      </w:r>
      <w:r w:rsidRPr="00260A7C">
        <w:t xml:space="preserve"> </w:t>
      </w:r>
      <w:r w:rsidRPr="00260A7C" w:rsidR="00F97A72">
        <w:t xml:space="preserve">was </w:t>
      </w:r>
      <w:r w:rsidRPr="00260A7C">
        <w:t>starting to talk about</w:t>
      </w:r>
      <w:r w:rsidRPr="00260A7C" w:rsidR="00FC5095">
        <w:t>.</w:t>
      </w:r>
      <w:r w:rsidRPr="00260A7C" w:rsidR="00DF4040">
        <w:t xml:space="preserve"> </w:t>
      </w:r>
    </w:p>
    <w:p w:rsidR="003F15F7" w:rsidRPr="00260A7C" w:rsidP="003F15F7">
      <w:pPr>
        <w:pStyle w:val="Answer"/>
      </w:pPr>
      <w:r w:rsidRPr="00260A7C">
        <w:t>Of course, some companies have done quite well through this.</w:t>
      </w:r>
      <w:r w:rsidRPr="00260A7C" w:rsidR="00DF4040">
        <w:t xml:space="preserve"> </w:t>
      </w:r>
      <w:r w:rsidRPr="00260A7C">
        <w:t>There are some companies that will be really good going forward, but have lost this hole of the last four months.</w:t>
      </w:r>
      <w:r w:rsidRPr="00260A7C" w:rsidR="00DF4040">
        <w:t xml:space="preserve"> </w:t>
      </w:r>
      <w:r w:rsidRPr="00260A7C">
        <w:t xml:space="preserve">There are others that were struggling beforehand, and they </w:t>
      </w:r>
      <w:r w:rsidRPr="00260A7C">
        <w:t>are obviously going to be in trouble given that</w:t>
      </w:r>
      <w:r w:rsidRPr="00260A7C" w:rsidR="00FC5095">
        <w:t>.</w:t>
      </w:r>
      <w:r w:rsidRPr="00260A7C" w:rsidR="00DF4040">
        <w:t xml:space="preserve"> </w:t>
      </w:r>
      <w:r w:rsidRPr="00260A7C">
        <w:t xml:space="preserve">It is that central </w:t>
      </w:r>
      <w:r w:rsidRPr="00260A7C">
        <w:t xml:space="preserve">part </w:t>
      </w:r>
      <w:r w:rsidRPr="00260A7C">
        <w:t xml:space="preserve">where </w:t>
      </w:r>
      <w:r w:rsidRPr="00260A7C">
        <w:t>really good companies, through no fault of their own, have been hit and are not going to get that money back.</w:t>
      </w:r>
      <w:r w:rsidRPr="00260A7C" w:rsidR="00DF4040">
        <w:t xml:space="preserve"> </w:t>
      </w:r>
      <w:r w:rsidRPr="00260A7C" w:rsidR="00997D74">
        <w:t>T</w:t>
      </w:r>
      <w:r w:rsidRPr="00260A7C">
        <w:t xml:space="preserve">hat is what </w:t>
      </w:r>
      <w:r w:rsidRPr="00260A7C">
        <w:t>TheCityUK</w:t>
      </w:r>
      <w:r w:rsidRPr="00260A7C">
        <w:t xml:space="preserve"> was talking about.</w:t>
      </w:r>
      <w:r w:rsidRPr="00260A7C" w:rsidR="00DF4040">
        <w:t xml:space="preserve"> </w:t>
      </w:r>
      <w:r w:rsidRPr="00260A7C">
        <w:t>It is a really important topic.</w:t>
      </w:r>
      <w:r w:rsidRPr="00260A7C" w:rsidR="00DF4040">
        <w:t xml:space="preserve"> </w:t>
      </w:r>
      <w:r w:rsidRPr="00260A7C">
        <w:t>It is not an easy</w:t>
      </w:r>
      <w:r w:rsidRPr="00260A7C" w:rsidR="00997D74">
        <w:t xml:space="preserve"> one</w:t>
      </w:r>
      <w:r w:rsidRPr="00260A7C">
        <w:t>.</w:t>
      </w:r>
      <w:r w:rsidRPr="00260A7C" w:rsidR="00DF4040">
        <w:t xml:space="preserve"> </w:t>
      </w:r>
      <w:r w:rsidRPr="00260A7C" w:rsidR="008C1545">
        <w:t>I do not know whether it is part of my mandate to be involved, but I hope I can help in any way I can</w:t>
      </w:r>
      <w:r w:rsidRPr="00260A7C">
        <w:t>.</w:t>
      </w:r>
    </w:p>
    <w:p w:rsidR="003F15F7" w:rsidRPr="00260A7C" w:rsidP="00997D74">
      <w:pPr>
        <w:pStyle w:val="Question"/>
      </w:pPr>
      <w:sdt>
        <w:sdtPr>
          <w:alias w:val="Member"/>
          <w:tag w:val="&lt;Member mnisId='4768' dodsId=''&gt;"/>
          <w:id w:val="1593200841"/>
          <w:placeholder>
            <w:docPart w:val="DefaultPlaceholder_1082065158"/>
          </w:placeholder>
          <w:richText/>
        </w:sdtPr>
        <w:sdtContent>
          <w:r w:rsidRPr="00260A7C">
            <w:rPr>
              <w:b/>
            </w:rPr>
            <w:t>Julie Marson:</w:t>
          </w:r>
        </w:sdtContent>
      </w:sdt>
      <w:r w:rsidRPr="00260A7C">
        <w:t xml:space="preserve"> How would you think that the FPC could help?</w:t>
      </w:r>
    </w:p>
    <w:p w:rsidR="000731A9" w:rsidRPr="00260A7C" w:rsidP="003F15F7">
      <w:pPr>
        <w:pStyle w:val="Answer"/>
      </w:pPr>
      <w:sdt>
        <w:sdtPr>
          <w:alias w:val="Witness"/>
          <w:id w:val="384294446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 w:rsidR="003F15F7">
            <w:rPr>
              <w:b/>
            </w:rPr>
            <w:t xml:space="preserve"> </w:t>
          </w:r>
        </w:sdtContent>
      </w:sdt>
      <w:r w:rsidRPr="00260A7C" w:rsidR="00997D74">
        <w:t>T</w:t>
      </w:r>
      <w:r w:rsidRPr="00260A7C" w:rsidR="00403CAC">
        <w:t>he FPC’s mandate is financial stability</w:t>
      </w:r>
      <w:r w:rsidRPr="00260A7C" w:rsidR="00997D74">
        <w:t xml:space="preserve">, </w:t>
      </w:r>
      <w:r w:rsidRPr="00260A7C" w:rsidR="00403CAC">
        <w:t>and so really I imagine it is more on an advisory basis.</w:t>
      </w:r>
      <w:r w:rsidRPr="00260A7C" w:rsidR="00DF4040">
        <w:t xml:space="preserve"> </w:t>
      </w:r>
      <w:r w:rsidRPr="00260A7C" w:rsidR="003F15F7">
        <w:t>It is not obvious to me the policy tools that we would</w:t>
      </w:r>
      <w:r w:rsidRPr="00260A7C" w:rsidR="00403CAC">
        <w:t xml:space="preserve"> make.</w:t>
      </w:r>
      <w:r w:rsidRPr="00260A7C" w:rsidR="00DF4040">
        <w:t xml:space="preserve"> </w:t>
      </w:r>
      <w:r w:rsidRPr="00260A7C" w:rsidR="00403CAC">
        <w:t xml:space="preserve">If there is a financial stability </w:t>
      </w:r>
      <w:r w:rsidRPr="00260A7C" w:rsidR="00997D74">
        <w:t xml:space="preserve">risk </w:t>
      </w:r>
      <w:r w:rsidRPr="00260A7C" w:rsidR="00403CAC">
        <w:t xml:space="preserve">from this, it will come </w:t>
      </w:r>
      <w:r w:rsidRPr="00260A7C" w:rsidR="00664F0D">
        <w:t>via a further slowdown, so monetary policy will be the first response.</w:t>
      </w:r>
      <w:r w:rsidRPr="00260A7C" w:rsidR="00DF4040">
        <w:t xml:space="preserve"> </w:t>
      </w:r>
      <w:r w:rsidRPr="00260A7C" w:rsidR="00997D74">
        <w:t>A</w:t>
      </w:r>
      <w:r w:rsidRPr="00260A7C" w:rsidR="00664F0D">
        <w:t xml:space="preserve">s </w:t>
      </w:r>
      <w:r w:rsidRPr="00260A7C" w:rsidR="00A83CD2">
        <w:t>I responded to the question earlier, the Government will have a part to play.</w:t>
      </w:r>
      <w:r w:rsidRPr="00260A7C" w:rsidR="00DF4040">
        <w:t xml:space="preserve"> </w:t>
      </w:r>
      <w:r w:rsidRPr="00260A7C" w:rsidR="00A83CD2">
        <w:t>Hopefully, private institutions will also be able to help</w:t>
      </w:r>
      <w:r w:rsidRPr="00260A7C" w:rsidR="006909C4">
        <w:t>.</w:t>
      </w:r>
      <w:r w:rsidRPr="00260A7C" w:rsidR="00DF4040">
        <w:t xml:space="preserve"> </w:t>
      </w:r>
      <w:r w:rsidRPr="00260A7C" w:rsidR="006909C4">
        <w:t>It is the beginning of the debate.</w:t>
      </w:r>
      <w:r w:rsidRPr="00260A7C" w:rsidR="00DF4040">
        <w:t xml:space="preserve"> </w:t>
      </w:r>
      <w:r w:rsidRPr="00260A7C" w:rsidR="006909C4">
        <w:t>I hope I can help.</w:t>
      </w:r>
      <w:r w:rsidRPr="00260A7C" w:rsidR="00DF4040">
        <w:t xml:space="preserve"> </w:t>
      </w:r>
      <w:r w:rsidRPr="00260A7C" w:rsidR="006909C4">
        <w:t xml:space="preserve">I am not sure that the FPC </w:t>
      </w:r>
      <w:r w:rsidRPr="00260A7C" w:rsidR="00997D74">
        <w:t xml:space="preserve">has </w:t>
      </w:r>
      <w:r w:rsidRPr="00260A7C" w:rsidR="006909C4">
        <w:t>a specific tool that will solve this.</w:t>
      </w:r>
    </w:p>
    <w:p w:rsidR="003F15F7" w:rsidRPr="00260A7C" w:rsidP="000731A9">
      <w:pPr>
        <w:pStyle w:val="Question"/>
      </w:pPr>
      <w:sdt>
        <w:sdtPr>
          <w:alias w:val="Member"/>
          <w:tag w:val="&lt;Member mnisId='4768' dodsId=''&gt;"/>
          <w:id w:val="-354117253"/>
          <w:placeholder>
            <w:docPart w:val="DefaultPlaceholder_1082065158"/>
          </w:placeholder>
          <w:richText/>
        </w:sdtPr>
        <w:sdtContent>
          <w:r w:rsidRPr="00260A7C" w:rsidR="000731A9">
            <w:rPr>
              <w:b/>
            </w:rPr>
            <w:t>Julie Marson:</w:t>
          </w:r>
        </w:sdtContent>
      </w:sdt>
      <w:r w:rsidRPr="00260A7C" w:rsidR="000731A9">
        <w:t xml:space="preserve"> </w:t>
      </w:r>
      <w:r w:rsidRPr="00260A7C" w:rsidR="00CA5098">
        <w:t>It is interesting, is it not?</w:t>
      </w:r>
      <w:r w:rsidRPr="00260A7C" w:rsidR="00DF4040">
        <w:t xml:space="preserve"> </w:t>
      </w:r>
      <w:r w:rsidRPr="00260A7C" w:rsidR="00CA5098">
        <w:t>The Chancellor was fairly non-committal in terms of how he saw maybe a Government response in terms of equity provision to mitigate the debt.</w:t>
      </w:r>
      <w:r w:rsidRPr="00260A7C" w:rsidR="00DF4040">
        <w:t xml:space="preserve"> </w:t>
      </w:r>
      <w:r w:rsidRPr="00260A7C" w:rsidR="00CA5098">
        <w:t>Do you have a view on the role of Government in that?</w:t>
      </w:r>
    </w:p>
    <w:p w:rsidR="000731A9" w:rsidRPr="00260A7C" w:rsidP="000731A9">
      <w:pPr>
        <w:pStyle w:val="Answer"/>
      </w:pPr>
      <w:sdt>
        <w:sdtPr>
          <w:alias w:val="Witness"/>
          <w:id w:val="-859424936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>
            <w:rPr>
              <w:b/>
            </w:rPr>
            <w:t xml:space="preserve"> </w:t>
          </w:r>
        </w:sdtContent>
      </w:sdt>
      <w:r w:rsidRPr="00260A7C">
        <w:t xml:space="preserve">The </w:t>
      </w:r>
      <w:r w:rsidRPr="00260A7C" w:rsidR="00CA5098">
        <w:t>only thing I would say is, if you look at traditional private equity</w:t>
      </w:r>
      <w:r w:rsidRPr="00260A7C" w:rsidR="004313F3">
        <w:t xml:space="preserve"> </w:t>
      </w:r>
      <w:r w:rsidRPr="00260A7C" w:rsidR="00CA5098">
        <w:t xml:space="preserve">or venture capital, the </w:t>
      </w:r>
      <w:r w:rsidRPr="00260A7C">
        <w:t xml:space="preserve">returns that they need for investment are </w:t>
      </w:r>
      <w:r w:rsidRPr="00260A7C" w:rsidR="004313F3">
        <w:t xml:space="preserve">relatively </w:t>
      </w:r>
      <w:r w:rsidRPr="00260A7C">
        <w:t>high</w:t>
      </w:r>
      <w:r w:rsidRPr="00260A7C" w:rsidR="00FC5095">
        <w:t>.</w:t>
      </w:r>
      <w:r w:rsidRPr="00260A7C" w:rsidR="00DF4040">
        <w:t xml:space="preserve"> </w:t>
      </w:r>
      <w:r w:rsidRPr="00260A7C" w:rsidR="004313F3">
        <w:t xml:space="preserve">You can imagine a scenario where there are externalities </w:t>
      </w:r>
      <w:r w:rsidRPr="00260A7C" w:rsidR="00997D74">
        <w:t xml:space="preserve">that </w:t>
      </w:r>
      <w:r w:rsidRPr="00260A7C" w:rsidR="004313F3">
        <w:t>are really positive for the economy, which mean that this is a really good thing to do</w:t>
      </w:r>
      <w:r w:rsidRPr="00260A7C" w:rsidR="00997D74">
        <w:t>,</w:t>
      </w:r>
      <w:r w:rsidRPr="00260A7C" w:rsidR="004313F3">
        <w:t xml:space="preserve"> even if you generate returns </w:t>
      </w:r>
      <w:r w:rsidRPr="00260A7C" w:rsidR="00DC6FB9">
        <w:t>that are significantly lower than the private market would normally expect.</w:t>
      </w:r>
      <w:r w:rsidRPr="00260A7C" w:rsidR="00DF4040">
        <w:t xml:space="preserve"> </w:t>
      </w:r>
      <w:r w:rsidRPr="00260A7C">
        <w:t>In that situation</w:t>
      </w:r>
      <w:r w:rsidRPr="00260A7C" w:rsidR="00285928">
        <w:t>,</w:t>
      </w:r>
      <w:r w:rsidRPr="00260A7C">
        <w:t xml:space="preserve"> which is </w:t>
      </w:r>
      <w:r w:rsidRPr="00260A7C" w:rsidR="00285928">
        <w:t xml:space="preserve">probably </w:t>
      </w:r>
      <w:r w:rsidRPr="00260A7C">
        <w:t>the case, you can imagine that there needs to be some kind of working between the Government and the private sector</w:t>
      </w:r>
      <w:r w:rsidRPr="00260A7C" w:rsidR="00FC5095">
        <w:t>.</w:t>
      </w:r>
      <w:r w:rsidRPr="00260A7C" w:rsidR="00DF4040">
        <w:t xml:space="preserve"> </w:t>
      </w:r>
      <w:r w:rsidRPr="00260A7C">
        <w:t>Under that assumption, which I think is fai</w:t>
      </w:r>
      <w:r w:rsidRPr="00260A7C" w:rsidR="00285928">
        <w:t>r</w:t>
      </w:r>
      <w:r w:rsidRPr="00260A7C">
        <w:t xml:space="preserve">, that is why </w:t>
      </w:r>
      <w:r w:rsidRPr="00260A7C" w:rsidR="00C16700">
        <w:t xml:space="preserve">at the moment there </w:t>
      </w:r>
      <w:r w:rsidRPr="00260A7C">
        <w:t>is this</w:t>
      </w:r>
      <w:r w:rsidRPr="00260A7C" w:rsidR="00C16700">
        <w:t xml:space="preserve"> cross-public and private sector discussion</w:t>
      </w:r>
      <w:r w:rsidRPr="00260A7C" w:rsidR="00FC5095">
        <w:t>.</w:t>
      </w:r>
      <w:r w:rsidRPr="00260A7C" w:rsidR="00DF4040">
        <w:t xml:space="preserve"> </w:t>
      </w:r>
      <w:r w:rsidRPr="00260A7C">
        <w:t xml:space="preserve">I do not know </w:t>
      </w:r>
      <w:r w:rsidRPr="00260A7C" w:rsidR="00C16700">
        <w:t xml:space="preserve">how it </w:t>
      </w:r>
      <w:r w:rsidRPr="00260A7C">
        <w:t>will end up.</w:t>
      </w:r>
    </w:p>
    <w:p w:rsidR="000731A9" w:rsidRPr="00260A7C" w:rsidP="000731A9">
      <w:pPr>
        <w:pStyle w:val="Question"/>
      </w:pPr>
      <w:sdt>
        <w:sdtPr>
          <w:alias w:val="Member"/>
          <w:tag w:val="&lt;Member mnisId='3935' dodsId='62786'&gt;"/>
          <w:id w:val="-739866459"/>
          <w:placeholder>
            <w:docPart w:val="DefaultPlaceholder_1082065158"/>
          </w:placeholder>
          <w:richText/>
        </w:sdtPr>
        <w:sdtContent>
          <w:r w:rsidRPr="00260A7C">
            <w:rPr>
              <w:b/>
            </w:rPr>
            <w:t>Chair:</w:t>
          </w:r>
        </w:sdtContent>
      </w:sdt>
      <w:r w:rsidRPr="00260A7C">
        <w:t xml:space="preserve"> </w:t>
      </w:r>
      <w:r w:rsidR="00AC3500">
        <w:t>B</w:t>
      </w:r>
      <w:r w:rsidRPr="00260A7C" w:rsidR="00AB4C2B">
        <w:t xml:space="preserve">efore I </w:t>
      </w:r>
      <w:r w:rsidRPr="00260A7C" w:rsidR="002D6A77">
        <w:t>go to Steve, can I just press you a bit on that, Jonathan</w:t>
      </w:r>
      <w:r w:rsidRPr="00260A7C" w:rsidR="00997D74">
        <w:t>?</w:t>
      </w:r>
      <w:r w:rsidRPr="00260A7C" w:rsidR="00DF4040">
        <w:t xml:space="preserve"> </w:t>
      </w:r>
      <w:r w:rsidRPr="00260A7C" w:rsidR="002D6A77">
        <w:t>When the Chancellor appeared before us and was asked about small and medium</w:t>
      </w:r>
      <w:r w:rsidRPr="00260A7C" w:rsidR="007904C1">
        <w:t>-</w:t>
      </w:r>
      <w:r w:rsidRPr="00260A7C" w:rsidR="002D6A77">
        <w:t xml:space="preserve">sized enterprises and debt, he said something along the lines of, </w:t>
      </w:r>
      <w:r w:rsidRPr="00260A7C">
        <w:t>“</w:t>
      </w:r>
      <w:r w:rsidRPr="00260A7C" w:rsidR="00635329">
        <w:t>T</w:t>
      </w:r>
      <w:r w:rsidRPr="00260A7C">
        <w:t xml:space="preserve">he Government cannot </w:t>
      </w:r>
      <w:r w:rsidRPr="00260A7C" w:rsidR="002D6A77">
        <w:t xml:space="preserve">step in and </w:t>
      </w:r>
      <w:r w:rsidRPr="00260A7C">
        <w:t>start taking</w:t>
      </w:r>
      <w:r w:rsidRPr="00260A7C" w:rsidR="00C80D6D">
        <w:t xml:space="preserve"> e</w:t>
      </w:r>
      <w:r w:rsidRPr="00260A7C" w:rsidR="002D6A77">
        <w:t>qu</w:t>
      </w:r>
      <w:r w:rsidRPr="00260A7C" w:rsidR="00C80D6D">
        <w:t>ity positions in lots of small companies</w:t>
      </w:r>
      <w:r w:rsidRPr="00260A7C">
        <w:t>”</w:t>
      </w:r>
      <w:r w:rsidRPr="00260A7C" w:rsidR="00635329">
        <w:t>,</w:t>
      </w:r>
      <w:r w:rsidRPr="00260A7C">
        <w:t xml:space="preserve"> </w:t>
      </w:r>
      <w:r w:rsidRPr="00260A7C" w:rsidR="00C80D6D">
        <w:t>which of course is true.</w:t>
      </w:r>
      <w:r w:rsidRPr="00260A7C" w:rsidR="00DF4040">
        <w:t xml:space="preserve"> </w:t>
      </w:r>
      <w:r w:rsidRPr="00260A7C">
        <w:t>Can I just press you on that</w:t>
      </w:r>
      <w:r w:rsidRPr="00260A7C" w:rsidR="00FC5095">
        <w:t>?</w:t>
      </w:r>
      <w:r w:rsidRPr="00260A7C" w:rsidR="00DF4040">
        <w:t xml:space="preserve"> </w:t>
      </w:r>
      <w:r w:rsidRPr="00260A7C">
        <w:t>What sort of things should the Government be looking at?</w:t>
      </w:r>
      <w:r w:rsidRPr="00260A7C" w:rsidR="00DF4040">
        <w:t xml:space="preserve"> </w:t>
      </w:r>
      <w:r w:rsidRPr="00260A7C" w:rsidR="00F11C41">
        <w:t xml:space="preserve">What </w:t>
      </w:r>
      <w:r w:rsidRPr="00260A7C" w:rsidR="00F11C41">
        <w:t>kind of structures might there be to get assistance into those small and medium</w:t>
      </w:r>
      <w:r w:rsidRPr="00260A7C" w:rsidR="007904C1">
        <w:t>-</w:t>
      </w:r>
      <w:r w:rsidRPr="00260A7C" w:rsidR="00F11C41">
        <w:t>sized businesses?</w:t>
      </w:r>
    </w:p>
    <w:p w:rsidR="00635329" w:rsidRPr="00260A7C" w:rsidP="000731A9">
      <w:pPr>
        <w:pStyle w:val="Answer"/>
      </w:pPr>
      <w:sdt>
        <w:sdtPr>
          <w:alias w:val="Witness"/>
          <w:id w:val="-852021015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 w:rsidR="000731A9">
            <w:rPr>
              <w:b/>
            </w:rPr>
            <w:t xml:space="preserve"> </w:t>
          </w:r>
        </w:sdtContent>
      </w:sdt>
      <w:r w:rsidRPr="00260A7C" w:rsidR="007904C1">
        <w:t>Interestingly, t</w:t>
      </w:r>
      <w:r w:rsidRPr="00260A7C" w:rsidR="000731A9">
        <w:t>here is the longer-term perspective here, which is about boosting productivity in the UK</w:t>
      </w:r>
      <w:r w:rsidRPr="00260A7C" w:rsidR="004731A0">
        <w:t xml:space="preserve">, and that leads back to the </w:t>
      </w:r>
      <w:r w:rsidRPr="00260A7C" w:rsidR="00F14626">
        <w:t>Patient Capital Review and the fact that there are these pools of money.</w:t>
      </w:r>
      <w:r w:rsidRPr="00260A7C" w:rsidR="00DF4040">
        <w:t xml:space="preserve"> </w:t>
      </w:r>
      <w:r w:rsidRPr="00260A7C" w:rsidR="000731A9">
        <w:t xml:space="preserve">You mentioned insurance companies </w:t>
      </w:r>
      <w:r w:rsidRPr="00260A7C" w:rsidR="00F14626">
        <w:t xml:space="preserve">earlier, </w:t>
      </w:r>
      <w:r w:rsidRPr="00260A7C">
        <w:t>as well as</w:t>
      </w:r>
      <w:r w:rsidRPr="00260A7C" w:rsidR="00F14626">
        <w:t xml:space="preserve"> </w:t>
      </w:r>
      <w:r w:rsidRPr="00260A7C" w:rsidR="000731A9">
        <w:t>pension funds</w:t>
      </w:r>
      <w:r w:rsidRPr="00260A7C" w:rsidR="00FC5095">
        <w:t>.</w:t>
      </w:r>
      <w:r w:rsidRPr="00260A7C" w:rsidR="00DF4040">
        <w:t xml:space="preserve"> </w:t>
      </w:r>
      <w:r w:rsidRPr="00260A7C" w:rsidR="00F14626">
        <w:t>They do have long-term liabilities.</w:t>
      </w:r>
      <w:r w:rsidRPr="00260A7C" w:rsidR="00DF4040">
        <w:t xml:space="preserve"> </w:t>
      </w:r>
      <w:r w:rsidRPr="00260A7C" w:rsidR="00F14626">
        <w:t>They should be patient and so they should be looking for an opportunity to generate returns from diversified businesses over the long</w:t>
      </w:r>
      <w:r w:rsidRPr="00260A7C">
        <w:t xml:space="preserve"> </w:t>
      </w:r>
      <w:r w:rsidRPr="00260A7C" w:rsidR="00F14626">
        <w:t>term</w:t>
      </w:r>
      <w:r w:rsidRPr="00260A7C">
        <w:t>, but t</w:t>
      </w:r>
      <w:r w:rsidRPr="00260A7C" w:rsidR="000731A9">
        <w:t>he current market structure is such that they do not really have access to that</w:t>
      </w:r>
      <w:r w:rsidRPr="00260A7C" w:rsidR="00FC5095">
        <w:t>.</w:t>
      </w:r>
      <w:r w:rsidRPr="00260A7C" w:rsidR="00DF4040">
        <w:t xml:space="preserve"> </w:t>
      </w:r>
    </w:p>
    <w:p w:rsidR="000731A9" w:rsidRPr="00260A7C" w:rsidP="000731A9">
      <w:pPr>
        <w:pStyle w:val="Answer"/>
      </w:pPr>
      <w:r w:rsidRPr="00260A7C">
        <w:t>This is part of a broader review</w:t>
      </w:r>
      <w:r w:rsidRPr="00260A7C" w:rsidR="005D0BE3">
        <w:t>,</w:t>
      </w:r>
      <w:r w:rsidRPr="00260A7C">
        <w:t xml:space="preserve"> which is relevant </w:t>
      </w:r>
      <w:r w:rsidRPr="00260A7C" w:rsidR="00635329">
        <w:t>to</w:t>
      </w:r>
      <w:r w:rsidRPr="00260A7C">
        <w:t xml:space="preserve"> the FPC</w:t>
      </w:r>
      <w:r w:rsidRPr="00260A7C" w:rsidR="005D0BE3">
        <w:t>.</w:t>
      </w:r>
      <w:r w:rsidRPr="00260A7C" w:rsidR="00DF4040">
        <w:t xml:space="preserve"> </w:t>
      </w:r>
      <w:r w:rsidRPr="00260A7C">
        <w:t xml:space="preserve">The question is, </w:t>
      </w:r>
      <w:r w:rsidR="00863FA2">
        <w:t>a</w:t>
      </w:r>
      <w:r w:rsidRPr="00260A7C" w:rsidR="005D0BE3">
        <w:t>re there changes that the FPC can make?</w:t>
      </w:r>
      <w:r w:rsidRPr="00260A7C" w:rsidR="00DF4040">
        <w:t xml:space="preserve"> </w:t>
      </w:r>
      <w:r w:rsidRPr="00260A7C" w:rsidR="005D0BE3">
        <w:t>Are there changes to the financial market structure that would support this and support patient capital coming in and boost</w:t>
      </w:r>
      <w:r w:rsidRPr="00260A7C" w:rsidR="00635329">
        <w:t>ing</w:t>
      </w:r>
      <w:r w:rsidRPr="00260A7C" w:rsidR="005D0BE3">
        <w:t xml:space="preserve"> investment, which then boosts productivity and real wages</w:t>
      </w:r>
      <w:r w:rsidR="00863FA2">
        <w:t>?</w:t>
      </w:r>
      <w:r w:rsidRPr="00260A7C" w:rsidR="00DF4040">
        <w:t xml:space="preserve"> </w:t>
      </w:r>
      <w:r w:rsidR="00863FA2">
        <w:t>I</w:t>
      </w:r>
      <w:r w:rsidRPr="00260A7C">
        <w:t xml:space="preserve">s there something in that work that you can really accelerate and apply to this situation </w:t>
      </w:r>
      <w:r w:rsidRPr="00260A7C" w:rsidR="00892484">
        <w:t xml:space="preserve">right </w:t>
      </w:r>
      <w:r w:rsidRPr="00260A7C">
        <w:t xml:space="preserve">now, which is not </w:t>
      </w:r>
      <w:r w:rsidRPr="00260A7C" w:rsidR="00892484">
        <w:t xml:space="preserve">that </w:t>
      </w:r>
      <w:r w:rsidRPr="00260A7C">
        <w:t>dissimilar?</w:t>
      </w:r>
      <w:r w:rsidRPr="00260A7C" w:rsidR="00DF4040">
        <w:t xml:space="preserve"> </w:t>
      </w:r>
      <w:r w:rsidRPr="00260A7C" w:rsidR="00892484">
        <w:t>I do not know the answer</w:t>
      </w:r>
      <w:r w:rsidRPr="00260A7C" w:rsidR="00635329">
        <w:t>, and o</w:t>
      </w:r>
      <w:r w:rsidRPr="00260A7C" w:rsidR="00892484">
        <w:t>bviously there is nothing on the shelf at the moment that you would just take off.</w:t>
      </w:r>
    </w:p>
    <w:p w:rsidR="000731A9" w:rsidRPr="00260A7C" w:rsidP="00635329">
      <w:pPr>
        <w:pStyle w:val="Question"/>
      </w:pPr>
      <w:sdt>
        <w:sdtPr>
          <w:alias w:val="Member"/>
          <w:tag w:val="&lt;Member mnisId='3935' dodsId='62786'&gt;"/>
          <w:id w:val="840274126"/>
          <w:placeholder>
            <w:docPart w:val="DefaultPlaceholder_1082065158"/>
          </w:placeholder>
          <w:richText/>
        </w:sdtPr>
        <w:sdtContent>
          <w:r w:rsidRPr="00260A7C">
            <w:rPr>
              <w:b/>
            </w:rPr>
            <w:t>Chair:</w:t>
          </w:r>
        </w:sdtContent>
      </w:sdt>
      <w:r w:rsidRPr="00260A7C">
        <w:t xml:space="preserve"> What ideas would you have specifically on that</w:t>
      </w:r>
      <w:r w:rsidRPr="00260A7C" w:rsidR="00892484">
        <w:t>, though?</w:t>
      </w:r>
      <w:r w:rsidRPr="00260A7C" w:rsidR="00DF4040">
        <w:t xml:space="preserve"> </w:t>
      </w:r>
      <w:r w:rsidRPr="00260A7C" w:rsidR="00892484">
        <w:t xml:space="preserve">If I was asking you for your advice now on the </w:t>
      </w:r>
      <w:r w:rsidR="00863FA2">
        <w:t>c</w:t>
      </w:r>
      <w:r w:rsidRPr="00260A7C" w:rsidR="00892484">
        <w:t xml:space="preserve">ommittee, what would you be saying </w:t>
      </w:r>
      <w:r w:rsidRPr="00260A7C" w:rsidR="00635329">
        <w:t>in terms of</w:t>
      </w:r>
      <w:r w:rsidRPr="00260A7C" w:rsidR="00892484">
        <w:t xml:space="preserve"> specific ways forward?</w:t>
      </w:r>
    </w:p>
    <w:p w:rsidR="000731A9" w:rsidRPr="00260A7C" w:rsidP="000731A9">
      <w:pPr>
        <w:pStyle w:val="Answer"/>
      </w:pPr>
      <w:sdt>
        <w:sdtPr>
          <w:alias w:val="Witness"/>
          <w:id w:val="-154998025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>
            <w:rPr>
              <w:b/>
            </w:rPr>
            <w:t xml:space="preserve"> </w:t>
          </w:r>
        </w:sdtContent>
      </w:sdt>
      <w:r w:rsidRPr="00260A7C">
        <w:t>You can imagine some kind of closed-end fund that has a very diversified pool of small and medium</w:t>
      </w:r>
      <w:r w:rsidRPr="00260A7C" w:rsidR="00635329">
        <w:t>-sized</w:t>
      </w:r>
      <w:r w:rsidRPr="00260A7C">
        <w:t xml:space="preserve"> </w:t>
      </w:r>
      <w:r w:rsidRPr="00260A7C" w:rsidR="00892484">
        <w:t>businesses</w:t>
      </w:r>
      <w:r w:rsidRPr="00260A7C">
        <w:t xml:space="preserve">, </w:t>
      </w:r>
      <w:r w:rsidRPr="00260A7C" w:rsidR="00892484">
        <w:t xml:space="preserve">potentially </w:t>
      </w:r>
      <w:r w:rsidRPr="00260A7C">
        <w:t>managed by people who ha</w:t>
      </w:r>
      <w:r w:rsidRPr="00260A7C" w:rsidR="00892484">
        <w:t>ve</w:t>
      </w:r>
      <w:r w:rsidRPr="00260A7C">
        <w:t xml:space="preserve"> experience in this space</w:t>
      </w:r>
      <w:r w:rsidRPr="00260A7C" w:rsidR="00FC5095">
        <w:t>.</w:t>
      </w:r>
      <w:r w:rsidRPr="00260A7C" w:rsidR="00DF4040">
        <w:t xml:space="preserve"> </w:t>
      </w:r>
      <w:r w:rsidRPr="00260A7C" w:rsidR="00635329">
        <w:t>I</w:t>
      </w:r>
      <w:r w:rsidRPr="00260A7C">
        <w:t>t is very difficult for an insurance company to invest in a single SME company, but</w:t>
      </w:r>
      <w:r w:rsidRPr="00260A7C" w:rsidR="00892484">
        <w:t xml:space="preserve"> a portfolio of companies like that, managed by someone who knew what they were doing</w:t>
      </w:r>
      <w:r w:rsidRPr="00260A7C" w:rsidR="00635329">
        <w:t>, is</w:t>
      </w:r>
      <w:r w:rsidRPr="00260A7C" w:rsidR="00892484">
        <w:t xml:space="preserve"> the kind of structure you can imagine being helpful</w:t>
      </w:r>
      <w:r w:rsidRPr="00260A7C" w:rsidR="00FC5095">
        <w:t>.</w:t>
      </w:r>
      <w:r w:rsidRPr="00260A7C" w:rsidR="00DF4040">
        <w:t xml:space="preserve"> </w:t>
      </w:r>
      <w:r w:rsidRPr="00260A7C">
        <w:t>That is private, so then the question is</w:t>
      </w:r>
      <w:r w:rsidRPr="00260A7C" w:rsidR="00635329">
        <w:t xml:space="preserve"> whether</w:t>
      </w:r>
      <w:r w:rsidRPr="00260A7C">
        <w:t xml:space="preserve"> the public sector need</w:t>
      </w:r>
      <w:r w:rsidRPr="00260A7C" w:rsidR="00635329">
        <w:t>s</w:t>
      </w:r>
      <w:r w:rsidRPr="00260A7C">
        <w:t xml:space="preserve"> to do anything to </w:t>
      </w:r>
      <w:r w:rsidRPr="00260A7C" w:rsidR="00892484">
        <w:t xml:space="preserve">help </w:t>
      </w:r>
      <w:r w:rsidRPr="00260A7C">
        <w:t>that along,</w:t>
      </w:r>
      <w:r w:rsidRPr="00260A7C" w:rsidR="00892484">
        <w:t xml:space="preserve"> especially given that this needs to move faster than otherwise </w:t>
      </w:r>
      <w:r w:rsidRPr="00260A7C" w:rsidR="00635329">
        <w:t xml:space="preserve">was </w:t>
      </w:r>
      <w:r w:rsidRPr="00260A7C" w:rsidR="00892484">
        <w:t>expect</w:t>
      </w:r>
      <w:r w:rsidRPr="00260A7C" w:rsidR="00635329">
        <w:t>ed.</w:t>
      </w:r>
    </w:p>
    <w:p w:rsidR="000731A9" w:rsidRPr="00260A7C" w:rsidP="000731A9">
      <w:pPr>
        <w:pStyle w:val="Question"/>
      </w:pPr>
      <w:sdt>
        <w:sdtPr>
          <w:alias w:val="Member"/>
          <w:tag w:val="&lt;Member mnisId='4064' dodsId='83404'&gt;"/>
          <w:id w:val="602156808"/>
          <w:placeholder>
            <w:docPart w:val="DefaultPlaceholder_1082065158"/>
          </w:placeholder>
          <w:richText/>
        </w:sdtPr>
        <w:sdtContent>
          <w:r w:rsidRPr="00260A7C" w:rsidR="00635329">
            <w:rPr>
              <w:b/>
            </w:rPr>
            <w:t>Mr Baker:</w:t>
          </w:r>
        </w:sdtContent>
      </w:sdt>
      <w:r w:rsidRPr="00260A7C">
        <w:t xml:space="preserve"> I refer to my registered shareholding in Glint</w:t>
      </w:r>
      <w:r w:rsidRPr="00260A7C" w:rsidR="00030A3C">
        <w:t xml:space="preserve"> </w:t>
      </w:r>
      <w:r w:rsidRPr="00260A7C">
        <w:t>Pay</w:t>
      </w:r>
      <w:r w:rsidRPr="00260A7C" w:rsidR="00FC5095">
        <w:t>.</w:t>
      </w:r>
      <w:r w:rsidRPr="00260A7C" w:rsidR="00DF4040">
        <w:t xml:space="preserve"> </w:t>
      </w:r>
      <w:r w:rsidRPr="00260A7C" w:rsidR="00030A3C">
        <w:t>I am very interested that you</w:t>
      </w:r>
      <w:r w:rsidRPr="00260A7C" w:rsidR="00635329">
        <w:t xml:space="preserve"> have</w:t>
      </w:r>
      <w:r w:rsidRPr="00260A7C" w:rsidR="00030A3C">
        <w:t xml:space="preserve"> studied </w:t>
      </w:r>
      <w:r w:rsidR="00863FA2">
        <w:t xml:space="preserve">for </w:t>
      </w:r>
      <w:r w:rsidRPr="00260A7C" w:rsidR="00030A3C">
        <w:t>an MSc in epistemology, ethics and mind.</w:t>
      </w:r>
      <w:r w:rsidRPr="00260A7C" w:rsidR="00DF4040">
        <w:t xml:space="preserve"> </w:t>
      </w:r>
      <w:r w:rsidRPr="00260A7C" w:rsidR="00030A3C">
        <w:t>You are doing a PhD in philosophy</w:t>
      </w:r>
      <w:r w:rsidRPr="00260A7C" w:rsidR="00334BB7">
        <w:t>.</w:t>
      </w:r>
      <w:r w:rsidRPr="00260A7C" w:rsidR="00DF4040">
        <w:t xml:space="preserve"> </w:t>
      </w:r>
      <w:r w:rsidRPr="00260A7C" w:rsidR="00334BB7">
        <w:t>Your original degree is in physics and philosophy.</w:t>
      </w:r>
      <w:r w:rsidRPr="00260A7C" w:rsidR="00DF4040">
        <w:t xml:space="preserve"> </w:t>
      </w:r>
      <w:r w:rsidRPr="00260A7C">
        <w:t>There is a particular knowledge problem going on at the moment</w:t>
      </w:r>
      <w:r w:rsidRPr="00260A7C" w:rsidR="00334BB7">
        <w:t>.</w:t>
      </w:r>
      <w:r w:rsidRPr="00260A7C" w:rsidR="00DF4040">
        <w:t xml:space="preserve"> </w:t>
      </w:r>
      <w:r w:rsidRPr="00260A7C">
        <w:t>In December of last year, the FPC was not looking at pandemic risk; of course, it is now</w:t>
      </w:r>
      <w:r w:rsidRPr="00260A7C" w:rsidR="00FC5095">
        <w:t>.</w:t>
      </w:r>
      <w:r w:rsidRPr="00260A7C" w:rsidR="00DF4040">
        <w:t xml:space="preserve"> </w:t>
      </w:r>
      <w:r w:rsidRPr="00260A7C" w:rsidR="00334BB7">
        <w:t>This is fundamentally a knowledge problem</w:t>
      </w:r>
      <w:r w:rsidRPr="00260A7C" w:rsidR="005B0DF0">
        <w:t>.</w:t>
      </w:r>
      <w:r w:rsidRPr="00260A7C" w:rsidR="00DF4040">
        <w:t xml:space="preserve"> </w:t>
      </w:r>
      <w:r w:rsidRPr="00260A7C">
        <w:t xml:space="preserve">How </w:t>
      </w:r>
      <w:r w:rsidRPr="00260A7C" w:rsidR="00334BB7">
        <w:t xml:space="preserve">do you think the FPC should be going about </w:t>
      </w:r>
      <w:r w:rsidRPr="00260A7C">
        <w:t>identifying major risks as we go forward?</w:t>
      </w:r>
    </w:p>
    <w:p w:rsidR="007C588B" w:rsidRPr="00260A7C" w:rsidP="000731A9">
      <w:pPr>
        <w:pStyle w:val="Answer"/>
      </w:pPr>
      <w:sdt>
        <w:sdtPr>
          <w:alias w:val="Witness"/>
          <w:id w:val="-969978450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 w:rsidR="000731A9">
            <w:rPr>
              <w:b/>
            </w:rPr>
            <w:t xml:space="preserve"> </w:t>
          </w:r>
        </w:sdtContent>
      </w:sdt>
      <w:r w:rsidRPr="00260A7C" w:rsidR="005B0DF0">
        <w:t>I am very interested in that area</w:t>
      </w:r>
      <w:r w:rsidR="00863FA2">
        <w:t xml:space="preserve"> of policy</w:t>
      </w:r>
      <w:r w:rsidRPr="00260A7C">
        <w:t xml:space="preserve">. </w:t>
      </w:r>
      <w:r w:rsidRPr="00260A7C" w:rsidR="000731A9">
        <w:t>I hope that some of decision theory or some of the</w:t>
      </w:r>
      <w:r w:rsidRPr="00260A7C" w:rsidR="00E205D5">
        <w:t xml:space="preserve"> stuff I have been thinking of in that is going to be relevant to my role at the FPC</w:t>
      </w:r>
      <w:r w:rsidRPr="00260A7C" w:rsidR="00FC5095">
        <w:t>.</w:t>
      </w:r>
      <w:r w:rsidRPr="00260A7C" w:rsidR="00DF4040">
        <w:t xml:space="preserve"> </w:t>
      </w:r>
      <w:r w:rsidRPr="00260A7C" w:rsidR="00E205D5">
        <w:t>I certainly expect it to be and I hope it will be.</w:t>
      </w:r>
      <w:r w:rsidRPr="00260A7C" w:rsidR="00DF4040">
        <w:t xml:space="preserve"> </w:t>
      </w:r>
      <w:r w:rsidRPr="00260A7C" w:rsidR="008243C2">
        <w:t>T</w:t>
      </w:r>
      <w:r w:rsidRPr="00260A7C" w:rsidR="000731A9">
        <w:t>he most important thing here</w:t>
      </w:r>
      <w:r w:rsidR="00863FA2">
        <w:t xml:space="preserve">, and </w:t>
      </w:r>
      <w:r w:rsidRPr="00260A7C" w:rsidR="00464123">
        <w:t xml:space="preserve">I said </w:t>
      </w:r>
      <w:r w:rsidRPr="00260A7C">
        <w:t xml:space="preserve">this </w:t>
      </w:r>
      <w:r w:rsidRPr="00260A7C" w:rsidR="00464123">
        <w:t>on my questionnaire</w:t>
      </w:r>
      <w:r w:rsidR="00863FA2">
        <w:t>—</w:t>
      </w:r>
      <w:r w:rsidRPr="00260A7C" w:rsidR="008243C2">
        <w:t>I hope it</w:t>
      </w:r>
      <w:r w:rsidRPr="00260A7C" w:rsidR="00464123">
        <w:t xml:space="preserve"> did not appear flippant</w:t>
      </w:r>
      <w:r w:rsidRPr="00260A7C">
        <w:t>—</w:t>
      </w:r>
      <w:r w:rsidRPr="00260A7C" w:rsidR="00464123">
        <w:t>is</w:t>
      </w:r>
      <w:r w:rsidRPr="00260A7C">
        <w:t xml:space="preserve"> about w</w:t>
      </w:r>
      <w:r w:rsidRPr="00260A7C" w:rsidR="000731A9">
        <w:t xml:space="preserve">hat </w:t>
      </w:r>
      <w:r w:rsidRPr="00260A7C">
        <w:t xml:space="preserve">the </w:t>
      </w:r>
      <w:r w:rsidRPr="00260A7C" w:rsidR="000731A9">
        <w:t>major risks</w:t>
      </w:r>
      <w:r w:rsidRPr="00260A7C">
        <w:t xml:space="preserve"> are:</w:t>
      </w:r>
      <w:r w:rsidRPr="00260A7C" w:rsidR="000731A9">
        <w:t xml:space="preserve"> </w:t>
      </w:r>
      <w:r w:rsidRPr="00260A7C">
        <w:t>o</w:t>
      </w:r>
      <w:r w:rsidRPr="00260A7C" w:rsidR="000731A9">
        <w:t xml:space="preserve">ne of the major risks is one that I am </w:t>
      </w:r>
      <w:r w:rsidRPr="00260A7C">
        <w:t xml:space="preserve">not </w:t>
      </w:r>
      <w:r w:rsidRPr="00260A7C" w:rsidR="000731A9">
        <w:t xml:space="preserve">going to </w:t>
      </w:r>
      <w:r w:rsidRPr="00260A7C">
        <w:t xml:space="preserve">have </w:t>
      </w:r>
      <w:r w:rsidRPr="00260A7C" w:rsidR="000731A9">
        <w:t>writ</w:t>
      </w:r>
      <w:r w:rsidRPr="00260A7C">
        <w:t>ten</w:t>
      </w:r>
      <w:r w:rsidRPr="00260A7C" w:rsidR="000731A9">
        <w:t xml:space="preserve"> on </w:t>
      </w:r>
      <w:r w:rsidR="00863FA2">
        <w:t>t</w:t>
      </w:r>
      <w:r w:rsidRPr="00260A7C" w:rsidR="000731A9">
        <w:t>here</w:t>
      </w:r>
      <w:r w:rsidRPr="00260A7C">
        <w:t>; i</w:t>
      </w:r>
      <w:r w:rsidRPr="00260A7C" w:rsidR="000731A9">
        <w:t>t is one that we have not thought of</w:t>
      </w:r>
      <w:r w:rsidRPr="00260A7C" w:rsidR="00FC5095">
        <w:t>.</w:t>
      </w:r>
      <w:r w:rsidRPr="00260A7C" w:rsidR="00DF4040">
        <w:t xml:space="preserve"> </w:t>
      </w:r>
    </w:p>
    <w:p w:rsidR="007C588B" w:rsidRPr="00260A7C" w:rsidP="000731A9">
      <w:pPr>
        <w:pStyle w:val="Answer"/>
      </w:pPr>
      <w:r w:rsidRPr="00260A7C">
        <w:t>When you are building resilience in the financial markets</w:t>
      </w:r>
      <w:r w:rsidRPr="00260A7C">
        <w:t>,</w:t>
      </w:r>
      <w:r w:rsidRPr="00260A7C">
        <w:t xml:space="preserve"> you are building it not only for the known unknowns, or the known risks, the </w:t>
      </w:r>
      <w:r w:rsidR="00863FA2">
        <w:t xml:space="preserve">black swans of </w:t>
      </w:r>
      <w:r w:rsidRPr="00260A7C" w:rsidR="000731A9">
        <w:t xml:space="preserve">grey elephants or whatever you want to call it, but you are also building for something </w:t>
      </w:r>
      <w:r w:rsidRPr="00260A7C" w:rsidR="00821403">
        <w:t xml:space="preserve">that </w:t>
      </w:r>
      <w:r w:rsidRPr="00260A7C" w:rsidR="000731A9">
        <w:t>you are not expecting</w:t>
      </w:r>
      <w:r w:rsidRPr="00260A7C" w:rsidR="00FC5095">
        <w:t>.</w:t>
      </w:r>
      <w:r w:rsidRPr="00260A7C" w:rsidR="00DF4040">
        <w:t xml:space="preserve"> </w:t>
      </w:r>
      <w:r w:rsidRPr="00260A7C" w:rsidR="00821403">
        <w:t>The truth is that everyone was expecting a pandemic at some point.</w:t>
      </w:r>
      <w:r w:rsidRPr="00260A7C" w:rsidR="00DF4040">
        <w:t xml:space="preserve"> </w:t>
      </w:r>
      <w:r w:rsidRPr="00260A7C" w:rsidR="00821403">
        <w:t>It was just that no one knew when it was going to hit.</w:t>
      </w:r>
      <w:r w:rsidRPr="00260A7C" w:rsidR="00DF4040">
        <w:t xml:space="preserve"> </w:t>
      </w:r>
      <w:r w:rsidRPr="00260A7C" w:rsidR="00821403">
        <w:t>That should have been in the back of everyone’s mind.</w:t>
      </w:r>
      <w:r w:rsidRPr="00260A7C" w:rsidR="00DF4040">
        <w:t xml:space="preserve"> </w:t>
      </w:r>
      <w:r w:rsidRPr="00260A7C" w:rsidR="00821403">
        <w:t xml:space="preserve">Maybe it was </w:t>
      </w:r>
      <w:r w:rsidRPr="00260A7C" w:rsidR="000731A9">
        <w:t>in the back of everyone’s mind</w:t>
      </w:r>
      <w:r w:rsidR="00863FA2">
        <w:t>; i</w:t>
      </w:r>
      <w:r w:rsidRPr="00260A7C" w:rsidR="000731A9">
        <w:t xml:space="preserve">t just did not need to be written </w:t>
      </w:r>
      <w:r w:rsidRPr="00260A7C" w:rsidR="00821403">
        <w:t xml:space="preserve">on every </w:t>
      </w:r>
      <w:r w:rsidRPr="00260A7C" w:rsidR="000731A9">
        <w:t>single piece of paper</w:t>
      </w:r>
      <w:r w:rsidRPr="00260A7C" w:rsidR="00FC5095">
        <w:t>.</w:t>
      </w:r>
      <w:r w:rsidRPr="00260A7C" w:rsidR="00DF4040">
        <w:t xml:space="preserve"> </w:t>
      </w:r>
      <w:r w:rsidRPr="00260A7C" w:rsidR="00821403">
        <w:t>Clearly, it was a risk.</w:t>
      </w:r>
      <w:r w:rsidRPr="00260A7C" w:rsidR="00DF4040">
        <w:t xml:space="preserve"> </w:t>
      </w:r>
      <w:r w:rsidRPr="00260A7C" w:rsidR="00821403">
        <w:t>It was not a black swan.</w:t>
      </w:r>
      <w:r w:rsidRPr="00260A7C" w:rsidR="00DF4040">
        <w:t xml:space="preserve"> </w:t>
      </w:r>
      <w:r w:rsidRPr="00260A7C" w:rsidR="000731A9">
        <w:t>It is the kind of thing that general resilience is there to protect against</w:t>
      </w:r>
      <w:r w:rsidRPr="00260A7C" w:rsidR="00FC5095">
        <w:t>.</w:t>
      </w:r>
      <w:r w:rsidRPr="00260A7C" w:rsidR="00DF4040">
        <w:t xml:space="preserve"> </w:t>
      </w:r>
    </w:p>
    <w:p w:rsidR="003C4E1E" w:rsidRPr="00260A7C" w:rsidP="000731A9">
      <w:pPr>
        <w:pStyle w:val="Answer"/>
      </w:pPr>
      <w:r w:rsidRPr="00260A7C">
        <w:t>To be fair, i</w:t>
      </w:r>
      <w:r w:rsidRPr="00260A7C" w:rsidR="000731A9">
        <w:t xml:space="preserve">f it was </w:t>
      </w:r>
      <w:r w:rsidRPr="00260A7C">
        <w:t>over now</w:t>
      </w:r>
      <w:r w:rsidRPr="00260A7C" w:rsidR="000731A9">
        <w:t xml:space="preserve">, </w:t>
      </w:r>
      <w:r w:rsidRPr="00260A7C">
        <w:t xml:space="preserve">then you would </w:t>
      </w:r>
      <w:r w:rsidRPr="00260A7C" w:rsidR="000731A9">
        <w:t xml:space="preserve">say that the </w:t>
      </w:r>
      <w:r w:rsidRPr="00260A7C">
        <w:t>r</w:t>
      </w:r>
      <w:r w:rsidRPr="00260A7C" w:rsidR="000731A9">
        <w:t>esilience that ha</w:t>
      </w:r>
      <w:r w:rsidRPr="00260A7C">
        <w:t xml:space="preserve">d </w:t>
      </w:r>
      <w:r w:rsidRPr="00260A7C" w:rsidR="000731A9">
        <w:t xml:space="preserve">been </w:t>
      </w:r>
      <w:r w:rsidRPr="00260A7C">
        <w:t xml:space="preserve">built up by the Bank of England since the crisis, including the countercyclical buffer, has </w:t>
      </w:r>
      <w:r w:rsidRPr="00260A7C" w:rsidR="00D959EC">
        <w:t>so far done a good job for something that was a significant shock, out of the blue</w:t>
      </w:r>
      <w:r w:rsidR="00863FA2">
        <w:t>—</w:t>
      </w:r>
      <w:r w:rsidRPr="00260A7C" w:rsidR="00D959EC">
        <w:t>expected</w:t>
      </w:r>
      <w:r w:rsidR="00863FA2">
        <w:t>,</w:t>
      </w:r>
      <w:r w:rsidRPr="00260A7C" w:rsidR="00D959EC">
        <w:t xml:space="preserve"> but with completely unexpected timing.</w:t>
      </w:r>
    </w:p>
    <w:p w:rsidR="000731A9" w:rsidRPr="00260A7C" w:rsidP="003C4E1E">
      <w:pPr>
        <w:pStyle w:val="Question"/>
      </w:pPr>
      <w:sdt>
        <w:sdtPr>
          <w:alias w:val="Member"/>
          <w:tag w:val="&lt;Member mnisId='4064' dodsId='83404'&gt;"/>
          <w:id w:val="-651284624"/>
          <w:placeholder>
            <w:docPart w:val="DefaultPlaceholder_1082065158"/>
          </w:placeholder>
          <w:richText/>
        </w:sdtPr>
        <w:sdtContent>
          <w:r w:rsidRPr="00260A7C" w:rsidR="00635329">
            <w:rPr>
              <w:b/>
            </w:rPr>
            <w:t>Mr Baker:</w:t>
          </w:r>
        </w:sdtContent>
      </w:sdt>
      <w:r w:rsidRPr="00260A7C" w:rsidR="003C4E1E">
        <w:t xml:space="preserve"> </w:t>
      </w:r>
      <w:r w:rsidRPr="00260A7C" w:rsidR="00D959EC">
        <w:t>Do you think we should be doing more to find indicators</w:t>
      </w:r>
      <w:r w:rsidRPr="00260A7C" w:rsidR="0030233E">
        <w:t>?</w:t>
      </w:r>
      <w:r w:rsidRPr="00260A7C" w:rsidR="00DF4040">
        <w:t xml:space="preserve"> </w:t>
      </w:r>
      <w:r w:rsidRPr="00260A7C" w:rsidR="003C4E1E">
        <w:t xml:space="preserve">It seems to me that some events are not very likely but potentially </w:t>
      </w:r>
      <w:r w:rsidRPr="00260A7C" w:rsidR="0030233E">
        <w:t xml:space="preserve">very </w:t>
      </w:r>
      <w:r w:rsidRPr="00260A7C" w:rsidR="003C4E1E">
        <w:t>severe</w:t>
      </w:r>
      <w:r w:rsidRPr="00260A7C" w:rsidR="00FC5095">
        <w:t>.</w:t>
      </w:r>
      <w:r w:rsidRPr="00260A7C" w:rsidR="00DF4040">
        <w:t xml:space="preserve"> </w:t>
      </w:r>
      <w:r w:rsidRPr="00260A7C" w:rsidR="0030233E">
        <w:t>Perhaps this pandemic would be in that category.</w:t>
      </w:r>
      <w:r w:rsidRPr="00260A7C" w:rsidR="00DF4040">
        <w:t xml:space="preserve"> </w:t>
      </w:r>
      <w:r w:rsidRPr="00260A7C" w:rsidR="0030233E">
        <w:t>Should we be looking for additional indicators of what might turn out to be more likely than we expected?</w:t>
      </w:r>
      <w:r w:rsidRPr="00260A7C" w:rsidR="00DF4040">
        <w:t xml:space="preserve"> </w:t>
      </w:r>
      <w:r w:rsidRPr="00260A7C" w:rsidR="003C4E1E">
        <w:t>What indicators would you suggest for horizon</w:t>
      </w:r>
      <w:r w:rsidRPr="00260A7C" w:rsidR="00EE0F62">
        <w:t>-</w:t>
      </w:r>
      <w:r w:rsidRPr="00260A7C" w:rsidR="003C4E1E">
        <w:t>scanning with financial policy?</w:t>
      </w:r>
    </w:p>
    <w:p w:rsidR="003C4E1E" w:rsidRPr="00260A7C" w:rsidP="003C4E1E">
      <w:pPr>
        <w:pStyle w:val="Answer"/>
      </w:pPr>
      <w:sdt>
        <w:sdtPr>
          <w:alias w:val="Witness"/>
          <w:id w:val="1731957593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>
            <w:rPr>
              <w:b/>
            </w:rPr>
            <w:t xml:space="preserve"> </w:t>
          </w:r>
        </w:sdtContent>
      </w:sdt>
      <w:r w:rsidRPr="00260A7C">
        <w:t xml:space="preserve">Yes, </w:t>
      </w:r>
      <w:r w:rsidRPr="00260A7C" w:rsidR="00624B07">
        <w:t>absolutely</w:t>
      </w:r>
      <w:r w:rsidRPr="00260A7C" w:rsidR="00FC5095">
        <w:t>.</w:t>
      </w:r>
      <w:r w:rsidRPr="00260A7C" w:rsidR="00DF4040">
        <w:t xml:space="preserve"> </w:t>
      </w:r>
      <w:r w:rsidRPr="00260A7C" w:rsidR="00624B07">
        <w:t>I hope that that is something that I can bring to the committee.</w:t>
      </w:r>
      <w:r w:rsidRPr="00260A7C" w:rsidR="00DF4040">
        <w:t xml:space="preserve"> </w:t>
      </w:r>
      <w:r w:rsidRPr="00260A7C" w:rsidR="00624B07">
        <w:t>It is certainly a focus of mine.</w:t>
      </w:r>
      <w:r w:rsidRPr="00260A7C" w:rsidR="00DF4040">
        <w:t xml:space="preserve"> </w:t>
      </w:r>
      <w:r w:rsidRPr="00260A7C" w:rsidR="00624B07">
        <w:t>You might want to call it a financial sentinel</w:t>
      </w:r>
      <w:r w:rsidR="00863FA2">
        <w:t>,</w:t>
      </w:r>
      <w:r w:rsidRPr="00260A7C" w:rsidR="00624B07">
        <w:t xml:space="preserve"> or in the body some of your emotions pick up these things.</w:t>
      </w:r>
      <w:r w:rsidRPr="00260A7C" w:rsidR="00DF4040">
        <w:t xml:space="preserve"> </w:t>
      </w:r>
      <w:r w:rsidRPr="00260A7C" w:rsidR="00624B07">
        <w:t>It is the peripheral stuff.</w:t>
      </w:r>
      <w:r w:rsidRPr="00260A7C" w:rsidR="00DF4040">
        <w:t xml:space="preserve"> </w:t>
      </w:r>
      <w:r w:rsidRPr="00260A7C" w:rsidR="00624B07">
        <w:t>You have a central expectation,</w:t>
      </w:r>
      <w:r w:rsidRPr="00260A7C" w:rsidR="00AA2B75">
        <w:t xml:space="preserve"> but it is the stuff at the periphery that you really need to be aware of.</w:t>
      </w:r>
      <w:r w:rsidRPr="00260A7C" w:rsidR="00DF4040">
        <w:t xml:space="preserve"> </w:t>
      </w:r>
      <w:r w:rsidRPr="00260A7C" w:rsidR="00AA2B75">
        <w:t>How do you do that?</w:t>
      </w:r>
      <w:r w:rsidRPr="00260A7C" w:rsidR="00DF4040">
        <w:t xml:space="preserve"> </w:t>
      </w:r>
      <w:r w:rsidRPr="00260A7C" w:rsidR="00AA2B75">
        <w:t>For example, the Bank’s agents can help with that.</w:t>
      </w:r>
      <w:r w:rsidRPr="00260A7C" w:rsidR="00DF4040">
        <w:t xml:space="preserve"> </w:t>
      </w:r>
      <w:r w:rsidRPr="00260A7C" w:rsidR="00AA2B75">
        <w:t>There are people in the financial market</w:t>
      </w:r>
      <w:r w:rsidR="00863FA2">
        <w:t>; i</w:t>
      </w:r>
      <w:r w:rsidRPr="00260A7C" w:rsidR="00AA2B75">
        <w:t>f you are listening closely enough, one of them will be screaming about the problem that no one else is thinking about for another three months.</w:t>
      </w:r>
      <w:r w:rsidRPr="00260A7C" w:rsidR="00DF4040">
        <w:t xml:space="preserve"> </w:t>
      </w:r>
      <w:r w:rsidRPr="00260A7C" w:rsidR="00AA2B75">
        <w:t xml:space="preserve">How do we get to </w:t>
      </w:r>
      <w:r w:rsidRPr="00260A7C" w:rsidR="004651D1">
        <w:t>that person?</w:t>
      </w:r>
      <w:r w:rsidRPr="00260A7C" w:rsidR="00DF4040">
        <w:t xml:space="preserve"> </w:t>
      </w:r>
      <w:r w:rsidRPr="00260A7C" w:rsidR="004651D1">
        <w:t>How do you extract the signal from the noise, because maybe that person has been crying wolf about that issue for 10 years</w:t>
      </w:r>
      <w:r w:rsidR="00863FA2">
        <w:t>, but t</w:t>
      </w:r>
      <w:r w:rsidRPr="00260A7C" w:rsidR="004651D1">
        <w:t>his time, they might be right</w:t>
      </w:r>
      <w:r w:rsidR="00863FA2">
        <w:t>?</w:t>
      </w:r>
      <w:r w:rsidRPr="00260A7C" w:rsidR="00DF4040">
        <w:t xml:space="preserve"> </w:t>
      </w:r>
      <w:r w:rsidRPr="00260A7C" w:rsidR="004651D1">
        <w:t>It is very difficult, but it is super</w:t>
      </w:r>
      <w:r w:rsidRPr="00260A7C" w:rsidR="00EE0F62">
        <w:t>-</w:t>
      </w:r>
      <w:r w:rsidRPr="00260A7C" w:rsidR="004651D1">
        <w:t>important.</w:t>
      </w:r>
      <w:r w:rsidRPr="00260A7C" w:rsidR="00DF4040">
        <w:t xml:space="preserve"> </w:t>
      </w:r>
      <w:r w:rsidRPr="00260A7C" w:rsidR="004651D1">
        <w:t>As I said before, you also need to have this general resilience, just in case, because no matter what you do you are probably going to miss the thing that hits you.</w:t>
      </w:r>
    </w:p>
    <w:p w:rsidR="003C4E1E" w:rsidRPr="00260A7C" w:rsidP="00EE0F62">
      <w:pPr>
        <w:pStyle w:val="Question"/>
      </w:pPr>
      <w:sdt>
        <w:sdtPr>
          <w:alias w:val="Member"/>
          <w:tag w:val="&lt;Member mnisId='4064' dodsId='83404'&gt;"/>
          <w:id w:val="-1294438280"/>
          <w:placeholder>
            <w:docPart w:val="DefaultPlaceholder_1082065158"/>
          </w:placeholder>
          <w:richText/>
        </w:sdtPr>
        <w:sdtContent>
          <w:r w:rsidRPr="00260A7C" w:rsidR="00635329">
            <w:rPr>
              <w:b/>
            </w:rPr>
            <w:t>Mr Baker:</w:t>
          </w:r>
        </w:sdtContent>
      </w:sdt>
      <w:r w:rsidRPr="00260A7C">
        <w:t xml:space="preserve"> </w:t>
      </w:r>
      <w:r w:rsidRPr="00260A7C" w:rsidR="004651D1">
        <w:t>On that very speci</w:t>
      </w:r>
      <w:r w:rsidRPr="00260A7C" w:rsidR="00137FDE">
        <w:t xml:space="preserve">fic point </w:t>
      </w:r>
      <w:r w:rsidRPr="00260A7C" w:rsidR="00B34190">
        <w:t xml:space="preserve">about the person who might have been crying wolf for 10 years, how will you </w:t>
      </w:r>
      <w:r w:rsidRPr="00260A7C" w:rsidR="008F0737">
        <w:t>seek to strain out the signal from the noise?</w:t>
      </w:r>
    </w:p>
    <w:p w:rsidR="00EE0F62" w:rsidRPr="00260A7C" w:rsidP="003C4E1E">
      <w:pPr>
        <w:pStyle w:val="Answer"/>
      </w:pPr>
      <w:sdt>
        <w:sdtPr>
          <w:alias w:val="Witness"/>
          <w:id w:val="2005937689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 w:rsidR="003C4E1E">
            <w:rPr>
              <w:b/>
            </w:rPr>
            <w:t xml:space="preserve"> </w:t>
          </w:r>
        </w:sdtContent>
      </w:sdt>
      <w:r w:rsidRPr="00260A7C">
        <w:t>A</w:t>
      </w:r>
      <w:r w:rsidRPr="00260A7C" w:rsidR="003C4E1E">
        <w:t xml:space="preserve"> lot of it is not about finding the answer; it is about finding the right question</w:t>
      </w:r>
      <w:r w:rsidRPr="00260A7C" w:rsidR="00FC5095">
        <w:t>.</w:t>
      </w:r>
      <w:r w:rsidRPr="00260A7C" w:rsidR="00DF4040">
        <w:t xml:space="preserve"> </w:t>
      </w:r>
      <w:r w:rsidRPr="00260A7C" w:rsidR="008F0737">
        <w:t>I talk about correlation, which may seem a bit nerdy, but i</w:t>
      </w:r>
      <w:r w:rsidRPr="00260A7C" w:rsidR="003C4E1E">
        <w:t xml:space="preserve">f you notice </w:t>
      </w:r>
      <w:r w:rsidRPr="00260A7C" w:rsidR="008F0737">
        <w:t xml:space="preserve">relationships </w:t>
      </w:r>
      <w:r w:rsidRPr="00260A7C" w:rsidR="003C4E1E">
        <w:t xml:space="preserve">that </w:t>
      </w:r>
      <w:r w:rsidRPr="00260A7C" w:rsidR="008F0737">
        <w:t xml:space="preserve">normally </w:t>
      </w:r>
      <w:r w:rsidRPr="00260A7C" w:rsidR="003C4E1E">
        <w:t>hold suddenly flipping</w:t>
      </w:r>
      <w:r w:rsidRPr="00260A7C" w:rsidR="00921B9E">
        <w:t>, then</w:t>
      </w:r>
      <w:r w:rsidRPr="00260A7C" w:rsidR="003C4E1E">
        <w:t xml:space="preserve"> there is something going on there</w:t>
      </w:r>
      <w:r w:rsidRPr="00260A7C" w:rsidR="00FC5095">
        <w:t>.</w:t>
      </w:r>
      <w:r w:rsidRPr="00260A7C" w:rsidR="00DF4040">
        <w:t xml:space="preserve"> </w:t>
      </w:r>
      <w:r w:rsidRPr="00260A7C" w:rsidR="003C4E1E">
        <w:t xml:space="preserve">Then you go away and </w:t>
      </w:r>
      <w:r w:rsidRPr="00260A7C" w:rsidR="00921B9E">
        <w:t>you</w:t>
      </w:r>
      <w:r w:rsidRPr="00260A7C" w:rsidR="00DF4040">
        <w:t xml:space="preserve"> </w:t>
      </w:r>
      <w:r w:rsidRPr="00260A7C" w:rsidR="003C4E1E">
        <w:t>do your research</w:t>
      </w:r>
      <w:r w:rsidRPr="00260A7C" w:rsidR="00FC5095">
        <w:t>.</w:t>
      </w:r>
      <w:r w:rsidRPr="00260A7C" w:rsidR="00DF4040">
        <w:t xml:space="preserve"> </w:t>
      </w:r>
      <w:r w:rsidRPr="00260A7C" w:rsidR="00921B9E">
        <w:t>That is a question.</w:t>
      </w:r>
      <w:r w:rsidRPr="00260A7C" w:rsidR="00DF4040">
        <w:t xml:space="preserve"> </w:t>
      </w:r>
      <w:r w:rsidRPr="00260A7C" w:rsidR="003C4E1E">
        <w:t>There might be a really good answer</w:t>
      </w:r>
      <w:r w:rsidRPr="00260A7C" w:rsidR="00FC5095">
        <w:t>.</w:t>
      </w:r>
      <w:r w:rsidRPr="00260A7C" w:rsidR="00DF4040">
        <w:t xml:space="preserve"> </w:t>
      </w:r>
      <w:r w:rsidRPr="00260A7C" w:rsidR="00921B9E">
        <w:t xml:space="preserve">There might be something that happened that is unique to that scenario and </w:t>
      </w:r>
      <w:r w:rsidRPr="00260A7C">
        <w:t>i</w:t>
      </w:r>
      <w:r w:rsidRPr="00260A7C" w:rsidR="00921B9E">
        <w:t>t is irrelevant.</w:t>
      </w:r>
      <w:r w:rsidRPr="00260A7C" w:rsidR="00DF4040">
        <w:t xml:space="preserve"> </w:t>
      </w:r>
      <w:r w:rsidRPr="00260A7C" w:rsidR="003C4E1E">
        <w:t>Once you have done it, you set it aside</w:t>
      </w:r>
      <w:r w:rsidRPr="00260A7C" w:rsidR="00FC5095">
        <w:t>.</w:t>
      </w:r>
      <w:r w:rsidRPr="00260A7C" w:rsidR="00DF4040">
        <w:t xml:space="preserve"> </w:t>
      </w:r>
    </w:p>
    <w:p w:rsidR="003C4E1E" w:rsidRPr="00260A7C" w:rsidP="003C4E1E">
      <w:pPr>
        <w:pStyle w:val="Answer"/>
      </w:pPr>
      <w:r w:rsidRPr="00260A7C">
        <w:t>T</w:t>
      </w:r>
      <w:r w:rsidRPr="00260A7C">
        <w:t xml:space="preserve">he </w:t>
      </w:r>
      <w:r w:rsidRPr="00260A7C">
        <w:t xml:space="preserve">problem </w:t>
      </w:r>
      <w:r w:rsidRPr="00260A7C">
        <w:t>is that there is an almost infinite number</w:t>
      </w:r>
      <w:r w:rsidRPr="00260A7C" w:rsidR="00DF4040">
        <w:t xml:space="preserve"> </w:t>
      </w:r>
      <w:r w:rsidRPr="00260A7C">
        <w:t xml:space="preserve">of </w:t>
      </w:r>
      <w:r w:rsidRPr="00260A7C" w:rsidR="00516CFF">
        <w:t xml:space="preserve">things </w:t>
      </w:r>
      <w:r w:rsidRPr="00260A7C">
        <w:t>you could look at</w:t>
      </w:r>
      <w:r w:rsidRPr="00260A7C" w:rsidR="00FC5095">
        <w:t>.</w:t>
      </w:r>
      <w:r w:rsidRPr="00260A7C" w:rsidR="00DF4040">
        <w:t xml:space="preserve"> </w:t>
      </w:r>
      <w:r w:rsidRPr="00260A7C" w:rsidR="00516CFF">
        <w:t>What you do is you scan the horizon, you find the things where there might be something and then you ask questions in that area.</w:t>
      </w:r>
      <w:r w:rsidRPr="00260A7C" w:rsidR="00DF4040">
        <w:t xml:space="preserve"> </w:t>
      </w:r>
      <w:r w:rsidRPr="00260A7C">
        <w:t>Hopefully</w:t>
      </w:r>
      <w:r w:rsidRPr="00260A7C" w:rsidR="00516CFF">
        <w:t>,</w:t>
      </w:r>
      <w:r w:rsidRPr="00260A7C">
        <w:t xml:space="preserve"> you take it from 1,000 to 25, you do your research and only five of them are actually real</w:t>
      </w:r>
      <w:r w:rsidRPr="00260A7C" w:rsidR="00FC5095">
        <w:t>.</w:t>
      </w:r>
      <w:r w:rsidRPr="00260A7C" w:rsidR="00DF4040">
        <w:t xml:space="preserve"> </w:t>
      </w:r>
      <w:r w:rsidRPr="00260A7C" w:rsidR="00516CFF">
        <w:t>The person was crying wolf or they were not</w:t>
      </w:r>
      <w:r w:rsidR="0041595D">
        <w:t>; m</w:t>
      </w:r>
      <w:r w:rsidRPr="00260A7C" w:rsidR="00516CFF">
        <w:t>aybe this time they are right and other people have similar views.</w:t>
      </w:r>
      <w:r w:rsidRPr="00260A7C" w:rsidR="00DF4040">
        <w:t xml:space="preserve"> </w:t>
      </w:r>
      <w:r w:rsidRPr="00260A7C" w:rsidR="00EE0F62">
        <w:t>Y</w:t>
      </w:r>
      <w:r w:rsidRPr="00260A7C" w:rsidR="00516CFF">
        <w:t xml:space="preserve">ou </w:t>
      </w:r>
      <w:r w:rsidRPr="00260A7C" w:rsidR="00EE0F62">
        <w:t xml:space="preserve">then </w:t>
      </w:r>
      <w:r w:rsidRPr="00260A7C" w:rsidR="00516CFF">
        <w:t xml:space="preserve">pile in in that area and </w:t>
      </w:r>
      <w:r w:rsidRPr="00260A7C" w:rsidR="000530C1">
        <w:t>build your focus.</w:t>
      </w:r>
      <w:r w:rsidRPr="00260A7C" w:rsidR="00DF4040">
        <w:t xml:space="preserve"> </w:t>
      </w:r>
      <w:r w:rsidRPr="00260A7C" w:rsidR="000530C1">
        <w:t xml:space="preserve">That is </w:t>
      </w:r>
      <w:r w:rsidRPr="00260A7C">
        <w:t>what I would like to do</w:t>
      </w:r>
      <w:r w:rsidRPr="00260A7C" w:rsidR="00FC5095">
        <w:t>.</w:t>
      </w:r>
      <w:r w:rsidRPr="00260A7C" w:rsidR="00DF4040">
        <w:t xml:space="preserve"> </w:t>
      </w:r>
      <w:r w:rsidRPr="00260A7C">
        <w:t xml:space="preserve">How to build a structure that </w:t>
      </w:r>
      <w:r w:rsidRPr="00260A7C" w:rsidR="000530C1">
        <w:t xml:space="preserve">does </w:t>
      </w:r>
      <w:r w:rsidRPr="00260A7C">
        <w:t>that is tricky.</w:t>
      </w:r>
      <w:r w:rsidRPr="00260A7C" w:rsidR="00DF4040">
        <w:t xml:space="preserve"> </w:t>
      </w:r>
      <w:r w:rsidRPr="00260A7C" w:rsidR="000530C1">
        <w:t>I have at least three years to try.</w:t>
      </w:r>
    </w:p>
    <w:p w:rsidR="003C4E1E" w:rsidRPr="00260A7C" w:rsidP="003C4E1E">
      <w:pPr>
        <w:pStyle w:val="Question"/>
      </w:pPr>
      <w:sdt>
        <w:sdtPr>
          <w:alias w:val="Member"/>
          <w:tag w:val="&lt;Member mnisId='4064' dodsId='83404'&gt;"/>
          <w:id w:val="434022916"/>
          <w:placeholder>
            <w:docPart w:val="DefaultPlaceholder_1082065158"/>
          </w:placeholder>
          <w:richText/>
        </w:sdtPr>
        <w:sdtContent>
          <w:r w:rsidRPr="00260A7C" w:rsidR="00635329">
            <w:rPr>
              <w:b/>
            </w:rPr>
            <w:t>Mr Baker:</w:t>
          </w:r>
        </w:sdtContent>
      </w:sdt>
      <w:r w:rsidRPr="00260A7C">
        <w:t xml:space="preserve"> It has been quite </w:t>
      </w:r>
      <w:r w:rsidRPr="00260A7C" w:rsidR="000530C1">
        <w:t xml:space="preserve">a long </w:t>
      </w:r>
      <w:r w:rsidRPr="00260A7C">
        <w:t xml:space="preserve">time since </w:t>
      </w:r>
      <w:r w:rsidRPr="00260A7C" w:rsidR="000530C1">
        <w:t>th</w:t>
      </w:r>
      <w:r w:rsidRPr="00260A7C" w:rsidR="00EE0F62">
        <w:t>e</w:t>
      </w:r>
      <w:r w:rsidRPr="00260A7C" w:rsidR="000530C1">
        <w:t xml:space="preserve"> </w:t>
      </w:r>
      <w:r w:rsidRPr="00260A7C">
        <w:t>speech from Mark Carney</w:t>
      </w:r>
      <w:r w:rsidRPr="00260A7C" w:rsidR="00EE0F62">
        <w:t>, which</w:t>
      </w:r>
      <w:r w:rsidRPr="00260A7C">
        <w:t xml:space="preserve"> I have referred to many times</w:t>
      </w:r>
      <w:r w:rsidRPr="00260A7C" w:rsidR="000530C1">
        <w:t xml:space="preserve">, </w:t>
      </w:r>
      <w:r w:rsidRPr="00260A7C" w:rsidR="00EE0F62">
        <w:t>in which</w:t>
      </w:r>
      <w:r w:rsidRPr="00260A7C" w:rsidR="000530C1">
        <w:t xml:space="preserve"> he set out the arrangement we have today</w:t>
      </w:r>
      <w:r w:rsidRPr="00260A7C" w:rsidR="00EE0F62">
        <w:t>,</w:t>
      </w:r>
      <w:r w:rsidRPr="00260A7C" w:rsidR="000530C1">
        <w:t xml:space="preserve"> where the MPC and the FPC have different remits but have an overlapping area of concern.</w:t>
      </w:r>
      <w:r w:rsidRPr="00260A7C" w:rsidR="00DF4040">
        <w:t xml:space="preserve"> </w:t>
      </w:r>
      <w:r w:rsidRPr="00260A7C">
        <w:t>Can I turn to a different knowledge problem</w:t>
      </w:r>
      <w:r w:rsidRPr="00260A7C" w:rsidR="00FC5095">
        <w:t>?</w:t>
      </w:r>
      <w:r w:rsidRPr="00260A7C" w:rsidR="00DF4040">
        <w:t xml:space="preserve"> </w:t>
      </w:r>
      <w:r w:rsidRPr="00260A7C" w:rsidR="000530C1">
        <w:t>Do you approve of the monetary policy that has been operated recently, and in particular QE?</w:t>
      </w:r>
      <w:r w:rsidRPr="00260A7C" w:rsidR="00DF4040">
        <w:t xml:space="preserve"> </w:t>
      </w:r>
      <w:r w:rsidRPr="00260A7C">
        <w:t>At what point do you think that monetary policy might tip into concerns in financial policy</w:t>
      </w:r>
      <w:r w:rsidRPr="00260A7C" w:rsidR="00FC5095">
        <w:t>?</w:t>
      </w:r>
      <w:r w:rsidRPr="00260A7C" w:rsidR="00DF4040">
        <w:t xml:space="preserve"> </w:t>
      </w:r>
      <w:r w:rsidRPr="00260A7C">
        <w:t xml:space="preserve">How do you </w:t>
      </w:r>
      <w:r w:rsidRPr="00260A7C" w:rsidR="000530C1">
        <w:t>actually obtain that information?</w:t>
      </w:r>
      <w:r w:rsidRPr="00260A7C" w:rsidR="00DF4040">
        <w:t xml:space="preserve"> </w:t>
      </w:r>
      <w:r w:rsidRPr="00260A7C" w:rsidR="000530C1">
        <w:t xml:space="preserve">How do you </w:t>
      </w:r>
      <w:r w:rsidRPr="00260A7C">
        <w:t>spot the moment where monetary policy is suddenly perhaps more relevant to financial policy?</w:t>
      </w:r>
    </w:p>
    <w:p w:rsidR="00EE0F62" w:rsidRPr="00260A7C" w:rsidP="003C4E1E">
      <w:pPr>
        <w:pStyle w:val="Answer"/>
      </w:pPr>
      <w:sdt>
        <w:sdtPr>
          <w:alias w:val="Witness"/>
          <w:id w:val="185338593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 w:rsidR="003C4E1E">
            <w:rPr>
              <w:b/>
            </w:rPr>
            <w:t xml:space="preserve"> </w:t>
          </w:r>
        </w:sdtContent>
      </w:sdt>
      <w:r w:rsidRPr="00260A7C" w:rsidR="00345B8E">
        <w:t>T</w:t>
      </w:r>
      <w:r w:rsidRPr="00260A7C" w:rsidR="003C4E1E">
        <w:t>hat is a really good question</w:t>
      </w:r>
      <w:r w:rsidRPr="00260A7C" w:rsidR="00FC5095">
        <w:t>.</w:t>
      </w:r>
      <w:r w:rsidRPr="00260A7C" w:rsidR="00DF4040">
        <w:t xml:space="preserve"> </w:t>
      </w:r>
      <w:r w:rsidRPr="00260A7C" w:rsidR="00345B8E">
        <w:t>Part of the answer is that it was a really important thing to think about when you were setting up the committee.</w:t>
      </w:r>
      <w:r w:rsidRPr="00260A7C" w:rsidR="009723C3">
        <w:t xml:space="preserve"> </w:t>
      </w:r>
      <w:r w:rsidRPr="00260A7C" w:rsidR="003C4E1E">
        <w:t>This is a time when the structure</w:t>
      </w:r>
      <w:r w:rsidRPr="00260A7C" w:rsidR="00345B8E">
        <w:t xml:space="preserve"> </w:t>
      </w:r>
      <w:r w:rsidRPr="00260A7C" w:rsidR="003C4E1E">
        <w:t>of the committees</w:t>
      </w:r>
      <w:r w:rsidRPr="00260A7C">
        <w:t xml:space="preserve"> is</w:t>
      </w:r>
      <w:r w:rsidRPr="00260A7C" w:rsidR="00345B8E">
        <w:t xml:space="preserve"> </w:t>
      </w:r>
      <w:r w:rsidRPr="00260A7C" w:rsidR="003C4E1E">
        <w:t>really important</w:t>
      </w:r>
      <w:r w:rsidRPr="00260A7C" w:rsidR="00FC5095">
        <w:t>.</w:t>
      </w:r>
      <w:r w:rsidRPr="00260A7C" w:rsidR="00DF4040">
        <w:t xml:space="preserve"> </w:t>
      </w:r>
      <w:r w:rsidRPr="00260A7C" w:rsidR="00345B8E">
        <w:t>The most important things, obviously, are a clear mandate, independence and scrutiny.</w:t>
      </w:r>
      <w:r w:rsidRPr="00260A7C" w:rsidR="00DF4040">
        <w:t xml:space="preserve"> </w:t>
      </w:r>
      <w:r w:rsidRPr="00260A7C" w:rsidR="003C4E1E">
        <w:t xml:space="preserve">If you have those, then </w:t>
      </w:r>
      <w:r w:rsidRPr="00260A7C" w:rsidR="0041595D">
        <w:t>once I start, from September</w:t>
      </w:r>
      <w:r w:rsidR="0041595D">
        <w:t>,</w:t>
      </w:r>
      <w:r w:rsidRPr="00260A7C" w:rsidR="0041595D">
        <w:t xml:space="preserve"> </w:t>
      </w:r>
      <w:r w:rsidRPr="00260A7C" w:rsidR="003C4E1E">
        <w:t>as long as I am focused</w:t>
      </w:r>
      <w:r w:rsidR="0041595D">
        <w:t xml:space="preserve"> o</w:t>
      </w:r>
      <w:r w:rsidRPr="00260A7C" w:rsidR="000C6DE6">
        <w:t xml:space="preserve">n the </w:t>
      </w:r>
      <w:r w:rsidRPr="00260A7C" w:rsidR="003C4E1E">
        <w:t>role that I have been given</w:t>
      </w:r>
      <w:r w:rsidR="0041595D">
        <w:t>—</w:t>
      </w:r>
      <w:r w:rsidRPr="00260A7C" w:rsidR="000C6DE6">
        <w:t>the role that you will also check whether I am doing correctly</w:t>
      </w:r>
      <w:r w:rsidR="0041595D">
        <w:t>—</w:t>
      </w:r>
      <w:r w:rsidRPr="00260A7C" w:rsidR="000C6DE6">
        <w:t>then i</w:t>
      </w:r>
      <w:r w:rsidRPr="00260A7C" w:rsidR="003C4E1E">
        <w:t>f it turns out that the MPC</w:t>
      </w:r>
      <w:r w:rsidRPr="00260A7C">
        <w:t>, which is</w:t>
      </w:r>
      <w:r w:rsidRPr="00260A7C" w:rsidR="003C4E1E">
        <w:t xml:space="preserve"> also </w:t>
      </w:r>
      <w:r w:rsidRPr="00260A7C" w:rsidR="000C6DE6">
        <w:t xml:space="preserve">following </w:t>
      </w:r>
      <w:r w:rsidRPr="00260A7C">
        <w:t>its</w:t>
      </w:r>
      <w:r w:rsidRPr="00260A7C" w:rsidR="000C6DE6">
        <w:t xml:space="preserve"> own </w:t>
      </w:r>
      <w:r w:rsidRPr="00260A7C" w:rsidR="003C4E1E">
        <w:t>mandate</w:t>
      </w:r>
      <w:r w:rsidRPr="00260A7C" w:rsidR="000C6DE6">
        <w:t xml:space="preserve"> and acting in line with that</w:t>
      </w:r>
      <w:r w:rsidRPr="00260A7C">
        <w:t xml:space="preserve">, is </w:t>
      </w:r>
      <w:r w:rsidRPr="00260A7C" w:rsidR="000C6DE6">
        <w:t>doing something that, to me, looks inconsistent</w:t>
      </w:r>
      <w:r w:rsidRPr="00260A7C">
        <w:t>,</w:t>
      </w:r>
      <w:r w:rsidRPr="00260A7C" w:rsidR="000C6DE6">
        <w:t xml:space="preserve"> then obviously there is a response there</w:t>
      </w:r>
      <w:r w:rsidRPr="00260A7C" w:rsidR="00FC5095">
        <w:t>.</w:t>
      </w:r>
      <w:r w:rsidRPr="00260A7C" w:rsidR="00DF4040">
        <w:t xml:space="preserve"> </w:t>
      </w:r>
    </w:p>
    <w:p w:rsidR="003C4E1E" w:rsidRPr="00260A7C" w:rsidP="003C4E1E">
      <w:pPr>
        <w:pStyle w:val="Answer"/>
      </w:pPr>
      <w:r w:rsidRPr="00260A7C">
        <w:t>T</w:t>
      </w:r>
      <w:r w:rsidRPr="00260A7C">
        <w:t xml:space="preserve">he </w:t>
      </w:r>
      <w:r w:rsidRPr="00260A7C">
        <w:t>CC</w:t>
      </w:r>
      <w:r w:rsidRPr="00260A7C" w:rsidR="00B22E25">
        <w:t>y</w:t>
      </w:r>
      <w:r w:rsidRPr="00260A7C">
        <w:t>B</w:t>
      </w:r>
      <w:r w:rsidRPr="00260A7C">
        <w:t xml:space="preserve"> was being built prior to the </w:t>
      </w:r>
      <w:r w:rsidRPr="00260A7C" w:rsidR="00387DEE">
        <w:t xml:space="preserve">Covid </w:t>
      </w:r>
      <w:r w:rsidRPr="00260A7C">
        <w:t xml:space="preserve">shock </w:t>
      </w:r>
      <w:r w:rsidRPr="00260A7C" w:rsidR="00387DEE">
        <w:t>whil</w:t>
      </w:r>
      <w:r w:rsidRPr="00260A7C">
        <w:t>e</w:t>
      </w:r>
      <w:r w:rsidRPr="00260A7C" w:rsidR="00387DEE">
        <w:t xml:space="preserve"> monetary policy was still very loose</w:t>
      </w:r>
      <w:r w:rsidRPr="00260A7C" w:rsidR="00FC5095">
        <w:t>.</w:t>
      </w:r>
      <w:r w:rsidRPr="00260A7C" w:rsidR="00DF4040">
        <w:t xml:space="preserve"> </w:t>
      </w:r>
      <w:r w:rsidRPr="00260A7C" w:rsidR="00387DEE">
        <w:t>Financial conditions were very loose.</w:t>
      </w:r>
      <w:r w:rsidRPr="00260A7C" w:rsidR="00DF4040">
        <w:t xml:space="preserve"> </w:t>
      </w:r>
      <w:r w:rsidRPr="00260A7C" w:rsidR="00387DEE">
        <w:t>At that point there was this slight inconsistency between the two policies.</w:t>
      </w:r>
      <w:r w:rsidRPr="00260A7C" w:rsidR="00DF4040">
        <w:t xml:space="preserve"> </w:t>
      </w:r>
      <w:r w:rsidRPr="00260A7C" w:rsidR="002B2367">
        <w:t>W</w:t>
      </w:r>
      <w:r w:rsidRPr="00260A7C">
        <w:t xml:space="preserve">hen the </w:t>
      </w:r>
      <w:r w:rsidRPr="00260A7C" w:rsidR="00387DEE">
        <w:t xml:space="preserve">Covid </w:t>
      </w:r>
      <w:r w:rsidRPr="00260A7C">
        <w:t xml:space="preserve">shock hit, suddenly everyone </w:t>
      </w:r>
      <w:r w:rsidRPr="00260A7C" w:rsidR="00387DEE">
        <w:t xml:space="preserve">was </w:t>
      </w:r>
      <w:r w:rsidRPr="00260A7C">
        <w:t xml:space="preserve">doing the same </w:t>
      </w:r>
      <w:r w:rsidRPr="00260A7C" w:rsidR="00387DEE">
        <w:t xml:space="preserve">thing: the Government, the FPC and the MPC were all trying to help the economy because </w:t>
      </w:r>
      <w:r w:rsidRPr="00260A7C">
        <w:t>it is in line with their own individual mandates.</w:t>
      </w:r>
      <w:r w:rsidRPr="00260A7C" w:rsidR="00DF4040">
        <w:t xml:space="preserve"> </w:t>
      </w:r>
      <w:r w:rsidRPr="00260A7C" w:rsidR="00387DEE">
        <w:t>That is the important point.</w:t>
      </w:r>
      <w:r w:rsidRPr="00260A7C" w:rsidR="00DF4040">
        <w:t xml:space="preserve"> </w:t>
      </w:r>
      <w:r w:rsidRPr="00260A7C" w:rsidR="00387DEE">
        <w:t>The structure is really key.</w:t>
      </w:r>
    </w:p>
    <w:p w:rsidR="003C4E1E" w:rsidRPr="00260A7C" w:rsidP="0041595D">
      <w:pPr>
        <w:pStyle w:val="Remark"/>
      </w:pPr>
      <w:sdt>
        <w:sdtPr>
          <w:alias w:val="Member"/>
          <w:tag w:val="&lt;Member mnisId='4064' dodsId='83404'&gt;"/>
          <w:id w:val="-90626287"/>
          <w:placeholder>
            <w:docPart w:val="DefaultPlaceholder_1082065158"/>
          </w:placeholder>
          <w:richText/>
        </w:sdtPr>
        <w:sdtContent>
          <w:r w:rsidRPr="00260A7C" w:rsidR="00635329">
            <w:rPr>
              <w:b/>
            </w:rPr>
            <w:t>Mr Baker:</w:t>
          </w:r>
        </w:sdtContent>
      </w:sdt>
      <w:r w:rsidRPr="00260A7C">
        <w:t xml:space="preserve"> </w:t>
      </w:r>
      <w:r w:rsidRPr="00260A7C" w:rsidR="00EE071A">
        <w:t>Thank you very much.</w:t>
      </w:r>
      <w:r w:rsidRPr="00260A7C" w:rsidR="00DF4040">
        <w:t xml:space="preserve"> </w:t>
      </w:r>
      <w:r w:rsidRPr="00260A7C">
        <w:t>I am advised we are out o</w:t>
      </w:r>
      <w:r w:rsidRPr="00260A7C" w:rsidR="00EE071A">
        <w:t>f</w:t>
      </w:r>
      <w:r w:rsidRPr="00260A7C">
        <w:t xml:space="preserve"> time, but</w:t>
      </w:r>
      <w:r w:rsidRPr="00260A7C" w:rsidR="00EE071A">
        <w:t xml:space="preserve"> I look forward to picking up these questions of the problems of knowledge in other sessions, hopefully.</w:t>
      </w:r>
    </w:p>
    <w:p w:rsidR="00D35813" w:rsidRPr="00260A7C" w:rsidP="003C4E1E">
      <w:pPr>
        <w:pStyle w:val="Answer"/>
      </w:pPr>
      <w:sdt>
        <w:sdtPr>
          <w:alias w:val="Witness"/>
          <w:id w:val="1657256231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 w:rsidR="003C4E1E">
            <w:rPr>
              <w:b/>
            </w:rPr>
            <w:t xml:space="preserve"> </w:t>
          </w:r>
        </w:sdtContent>
      </w:sdt>
      <w:r w:rsidRPr="00260A7C" w:rsidR="00EE071A">
        <w:t>I would like that.</w:t>
      </w:r>
    </w:p>
    <w:p w:rsidR="003C4E1E" w:rsidRPr="00260A7C" w:rsidP="00D35813">
      <w:pPr>
        <w:pStyle w:val="Question"/>
      </w:pPr>
      <w:sdt>
        <w:sdtPr>
          <w:alias w:val="Member"/>
          <w:tag w:val="&lt;Member mnisId='4801' dodsId=''&gt;"/>
          <w:id w:val="-1517066682"/>
          <w:placeholder>
            <w:docPart w:val="DefaultPlaceholder_1082065158"/>
          </w:placeholder>
          <w:richText/>
        </w:sdtPr>
        <w:sdtContent>
          <w:r w:rsidRPr="00260A7C" w:rsidR="00D35813">
            <w:rPr>
              <w:b/>
            </w:rPr>
            <w:t>Anthony Browne:</w:t>
          </w:r>
        </w:sdtContent>
      </w:sdt>
      <w:r w:rsidRPr="00260A7C" w:rsidR="00D35813">
        <w:t xml:space="preserve"> </w:t>
      </w:r>
      <w:r w:rsidRPr="00260A7C" w:rsidR="00EE071A">
        <w:t>Thank you, Jonathan, for coming here.</w:t>
      </w:r>
      <w:r w:rsidRPr="00260A7C" w:rsidR="00DF4040">
        <w:t xml:space="preserve"> </w:t>
      </w:r>
      <w:r w:rsidRPr="00260A7C" w:rsidR="00EE071A">
        <w:t>You were talking to Steve about how you identify the unknown unknowns.</w:t>
      </w:r>
      <w:r w:rsidRPr="00260A7C" w:rsidR="00DF4040">
        <w:t xml:space="preserve"> </w:t>
      </w:r>
      <w:r w:rsidRPr="00260A7C" w:rsidR="00D35813">
        <w:t>I am going to ask a slightly more prosaic question about the known unknowns.</w:t>
      </w:r>
      <w:r w:rsidRPr="00260A7C" w:rsidR="00DF4040">
        <w:t xml:space="preserve"> </w:t>
      </w:r>
      <w:r w:rsidRPr="00260A7C" w:rsidR="00D849D8">
        <w:t>Of those things that you can identify, what do you see as the main risk to financial stability now?</w:t>
      </w:r>
    </w:p>
    <w:p w:rsidR="00D35813" w:rsidRPr="00260A7C" w:rsidP="00D35813">
      <w:pPr>
        <w:pStyle w:val="Answer"/>
      </w:pPr>
      <w:sdt>
        <w:sdtPr>
          <w:alias w:val="Witness"/>
          <w:id w:val="1707594256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>
            <w:rPr>
              <w:b/>
            </w:rPr>
            <w:t xml:space="preserve"> </w:t>
          </w:r>
        </w:sdtContent>
      </w:sdt>
      <w:r w:rsidRPr="00260A7C" w:rsidR="00F75D8E">
        <w:t>W</w:t>
      </w:r>
      <w:r w:rsidRPr="00260A7C">
        <w:t>e have to talk about Brexit a little bit</w:t>
      </w:r>
      <w:r w:rsidRPr="00260A7C" w:rsidR="00FC5095">
        <w:t>.</w:t>
      </w:r>
      <w:r w:rsidRPr="00260A7C" w:rsidR="00DF4040">
        <w:t xml:space="preserve"> </w:t>
      </w:r>
      <w:r w:rsidRPr="00260A7C" w:rsidR="00F75D8E">
        <w:t>O</w:t>
      </w:r>
      <w:r w:rsidRPr="00260A7C">
        <w:t>n Brexit</w:t>
      </w:r>
      <w:r w:rsidRPr="00260A7C" w:rsidR="00F75D8E">
        <w:t>, there has been</w:t>
      </w:r>
      <w:r w:rsidRPr="00260A7C">
        <w:t xml:space="preserve"> a huge amount of work done</w:t>
      </w:r>
      <w:r w:rsidRPr="00260A7C" w:rsidR="00FC5095">
        <w:t>.</w:t>
      </w:r>
      <w:r w:rsidRPr="00260A7C" w:rsidR="00DF4040">
        <w:t xml:space="preserve"> </w:t>
      </w:r>
      <w:r w:rsidRPr="00260A7C" w:rsidR="00F75D8E">
        <w:t xml:space="preserve">For the FPC, obviously before my time and nothing to do with me, the checklist </w:t>
      </w:r>
      <w:r w:rsidRPr="00260A7C" w:rsidR="0059616E">
        <w:t>was super</w:t>
      </w:r>
      <w:r w:rsidRPr="00260A7C" w:rsidR="002B2367">
        <w:t>-</w:t>
      </w:r>
      <w:r w:rsidRPr="00260A7C" w:rsidR="0059616E">
        <w:t xml:space="preserve">important </w:t>
      </w:r>
      <w:r w:rsidRPr="00260A7C" w:rsidR="006400EC">
        <w:t>and very clear.</w:t>
      </w:r>
      <w:r w:rsidRPr="00260A7C" w:rsidR="00DF4040">
        <w:t xml:space="preserve"> </w:t>
      </w:r>
      <w:r w:rsidRPr="00260A7C">
        <w:t>We are almost there in terms of preparing the financial system for that</w:t>
      </w:r>
      <w:r w:rsidRPr="00260A7C" w:rsidR="00FC5095">
        <w:t>.</w:t>
      </w:r>
      <w:r w:rsidRPr="00260A7C" w:rsidR="00DF4040">
        <w:t xml:space="preserve"> </w:t>
      </w:r>
      <w:r w:rsidRPr="00260A7C" w:rsidR="006400EC">
        <w:t>The one thing that is obviously concerning is that we are coming up to the date when</w:t>
      </w:r>
      <w:r w:rsidRPr="00260A7C" w:rsidR="002B2367">
        <w:t>, in terms of CCP, we will</w:t>
      </w:r>
      <w:r w:rsidRPr="00260A7C" w:rsidR="00020DF2">
        <w:t xml:space="preserve"> have to start thinking about whether it can continue to deal with European clients.</w:t>
      </w:r>
      <w:r w:rsidRPr="00260A7C" w:rsidR="00DF4040">
        <w:t xml:space="preserve"> </w:t>
      </w:r>
      <w:r w:rsidRPr="00260A7C" w:rsidR="00020DF2">
        <w:t>That date is the end of September</w:t>
      </w:r>
      <w:r w:rsidRPr="00260A7C" w:rsidR="002B2367">
        <w:t>. I</w:t>
      </w:r>
      <w:r w:rsidRPr="00260A7C" w:rsidR="00020DF2">
        <w:t xml:space="preserve">f it has not been </w:t>
      </w:r>
      <w:r w:rsidR="0041595D">
        <w:t xml:space="preserve">given </w:t>
      </w:r>
      <w:r w:rsidRPr="00260A7C" w:rsidR="00020DF2">
        <w:t>equivalence or recognition by then, temporary or permanent, that is when you start to get fragmentation of the market.</w:t>
      </w:r>
      <w:r w:rsidRPr="00260A7C" w:rsidR="00DF4040">
        <w:t xml:space="preserve"> </w:t>
      </w:r>
      <w:r w:rsidRPr="00260A7C" w:rsidR="00020DF2">
        <w:t>That is important.</w:t>
      </w:r>
      <w:r w:rsidRPr="00260A7C" w:rsidR="00DF4040">
        <w:t xml:space="preserve"> </w:t>
      </w:r>
      <w:r w:rsidRPr="00260A7C" w:rsidR="00020DF2">
        <w:t xml:space="preserve">I hope </w:t>
      </w:r>
      <w:r w:rsidRPr="00260A7C" w:rsidR="006D2B3B">
        <w:t>and</w:t>
      </w:r>
      <w:r w:rsidRPr="00260A7C" w:rsidR="00020DF2">
        <w:t xml:space="preserve"> expect that equivalence or recognition will be given, in which case we are fine.</w:t>
      </w:r>
      <w:r w:rsidRPr="00260A7C" w:rsidR="00DF4040">
        <w:t xml:space="preserve"> </w:t>
      </w:r>
      <w:r w:rsidRPr="00260A7C" w:rsidR="00020DF2">
        <w:t>That is an important point.</w:t>
      </w:r>
      <w:r w:rsidRPr="00260A7C" w:rsidR="00DF4040">
        <w:t xml:space="preserve"> </w:t>
      </w:r>
      <w:r w:rsidRPr="00260A7C" w:rsidR="00020DF2">
        <w:t>It will cause fragmentation, it will cause inefficiency and there will be problems with regulation.</w:t>
      </w:r>
      <w:r w:rsidRPr="00260A7C" w:rsidR="00DF4040">
        <w:t xml:space="preserve"> </w:t>
      </w:r>
      <w:r w:rsidRPr="00260A7C" w:rsidR="00020DF2">
        <w:t>I</w:t>
      </w:r>
      <w:r w:rsidRPr="00260A7C">
        <w:t>t is</w:t>
      </w:r>
      <w:r w:rsidRPr="00260A7C" w:rsidR="006D2B3B">
        <w:t xml:space="preserve"> not</w:t>
      </w:r>
      <w:r w:rsidRPr="00260A7C">
        <w:t xml:space="preserve"> going to be disastrous for the economy, I </w:t>
      </w:r>
      <w:r w:rsidR="0041595D">
        <w:t xml:space="preserve">think—I </w:t>
      </w:r>
      <w:r w:rsidRPr="00260A7C">
        <w:t>hope</w:t>
      </w:r>
      <w:r w:rsidR="0041595D">
        <w:t>—</w:t>
      </w:r>
      <w:r w:rsidRPr="00260A7C" w:rsidR="00020DF2">
        <w:t>but it is certainly one to focus on.</w:t>
      </w:r>
    </w:p>
    <w:p w:rsidR="006D2B3B" w:rsidRPr="00260A7C" w:rsidP="00D35813">
      <w:pPr>
        <w:pStyle w:val="Answer"/>
      </w:pPr>
      <w:r w:rsidRPr="00260A7C">
        <w:t xml:space="preserve">The other </w:t>
      </w:r>
      <w:r w:rsidRPr="00260A7C" w:rsidR="00020DF2">
        <w:t>thing</w:t>
      </w:r>
      <w:r w:rsidRPr="00260A7C">
        <w:t>s</w:t>
      </w:r>
      <w:r w:rsidRPr="00260A7C" w:rsidR="00020DF2">
        <w:t xml:space="preserve"> </w:t>
      </w:r>
      <w:r w:rsidRPr="00260A7C">
        <w:t xml:space="preserve">that I am quite </w:t>
      </w:r>
      <w:r w:rsidRPr="00260A7C" w:rsidR="00020DF2">
        <w:t xml:space="preserve">focused on </w:t>
      </w:r>
      <w:r w:rsidRPr="00260A7C">
        <w:t>with rega</w:t>
      </w:r>
      <w:r w:rsidRPr="00260A7C" w:rsidR="00020DF2">
        <w:t>r</w:t>
      </w:r>
      <w:r w:rsidRPr="00260A7C">
        <w:t xml:space="preserve">ds to the changes and potential scarring from </w:t>
      </w:r>
      <w:r w:rsidRPr="00260A7C" w:rsidR="00020DF2">
        <w:t>Covid</w:t>
      </w:r>
      <w:r w:rsidRPr="00260A7C" w:rsidR="00F80EC6">
        <w:t xml:space="preserve"> are things like commercial real estate</w:t>
      </w:r>
      <w:r w:rsidRPr="00260A7C" w:rsidR="00FC5095">
        <w:t>.</w:t>
      </w:r>
      <w:r w:rsidRPr="00260A7C" w:rsidR="00DF4040">
        <w:t xml:space="preserve"> </w:t>
      </w:r>
      <w:r w:rsidRPr="00260A7C">
        <w:t>R</w:t>
      </w:r>
      <w:r w:rsidRPr="00260A7C" w:rsidR="00F80EC6">
        <w:t>etail was already on a downward trend.</w:t>
      </w:r>
      <w:r w:rsidRPr="00260A7C" w:rsidR="00DF4040">
        <w:t xml:space="preserve"> </w:t>
      </w:r>
      <w:r w:rsidRPr="00260A7C">
        <w:t xml:space="preserve">People </w:t>
      </w:r>
      <w:r w:rsidRPr="00260A7C">
        <w:t>were</w:t>
      </w:r>
      <w:r w:rsidRPr="00260A7C" w:rsidR="00F80EC6">
        <w:t xml:space="preserve"> </w:t>
      </w:r>
      <w:r w:rsidRPr="00260A7C">
        <w:t>starting to think about different models for office space</w:t>
      </w:r>
      <w:r w:rsidRPr="00260A7C" w:rsidR="00FC5095">
        <w:t>.</w:t>
      </w:r>
      <w:r w:rsidRPr="00260A7C" w:rsidR="00DF4040">
        <w:t xml:space="preserve"> </w:t>
      </w:r>
      <w:r w:rsidRPr="00260A7C">
        <w:t>I am quite interested</w:t>
      </w:r>
      <w:r w:rsidRPr="00260A7C">
        <w:t xml:space="preserve"> in</w:t>
      </w:r>
      <w:r w:rsidRPr="00260A7C">
        <w:t xml:space="preserve"> and have been focused for a while</w:t>
      </w:r>
      <w:r w:rsidRPr="00260A7C" w:rsidR="00F80EC6">
        <w:t xml:space="preserve"> on the future of work and how automation will change things</w:t>
      </w:r>
      <w:r w:rsidRPr="00260A7C" w:rsidR="00FC5095">
        <w:t>.</w:t>
      </w:r>
      <w:r w:rsidRPr="00260A7C" w:rsidR="00DF4040">
        <w:t xml:space="preserve"> </w:t>
      </w:r>
      <w:r w:rsidRPr="00260A7C" w:rsidR="00F80EC6">
        <w:t>For people with skills that are no longer needed, how do we retrain for that?</w:t>
      </w:r>
      <w:r w:rsidRPr="00260A7C" w:rsidR="00DF4040">
        <w:t xml:space="preserve"> </w:t>
      </w:r>
      <w:r w:rsidRPr="00260A7C">
        <w:t>My worry is that this change in working behaviour is going to accelerate that</w:t>
      </w:r>
      <w:r w:rsidRPr="00260A7C" w:rsidR="00FC5095">
        <w:t>.</w:t>
      </w:r>
      <w:r w:rsidRPr="00260A7C" w:rsidR="00DF4040">
        <w:t xml:space="preserve"> </w:t>
      </w:r>
      <w:r w:rsidRPr="00260A7C">
        <w:t>As I mentioned, sometimes things can be good in the long term</w:t>
      </w:r>
      <w:r w:rsidRPr="00260A7C">
        <w:t>—m</w:t>
      </w:r>
      <w:r w:rsidRPr="00260A7C">
        <w:t>aybe it will boost productivity</w:t>
      </w:r>
      <w:r w:rsidRPr="00260A7C">
        <w:t>—</w:t>
      </w:r>
      <w:r w:rsidRPr="00260A7C">
        <w:t>but if it happens very fast</w:t>
      </w:r>
      <w:r w:rsidRPr="00260A7C" w:rsidR="002273EE">
        <w:t xml:space="preserve"> then th</w:t>
      </w:r>
      <w:r w:rsidRPr="00260A7C">
        <w:t>at</w:t>
      </w:r>
      <w:r w:rsidRPr="00260A7C" w:rsidR="002273EE">
        <w:t xml:space="preserve"> can be a shock</w:t>
      </w:r>
      <w:r w:rsidRPr="00260A7C" w:rsidR="00FC5095">
        <w:t>.</w:t>
      </w:r>
      <w:r w:rsidRPr="00260A7C" w:rsidR="00DF4040">
        <w:t xml:space="preserve"> </w:t>
      </w:r>
    </w:p>
    <w:p w:rsidR="00D35813" w:rsidRPr="00260A7C" w:rsidP="00D35813">
      <w:pPr>
        <w:pStyle w:val="Answer"/>
      </w:pPr>
      <w:r w:rsidRPr="00260A7C">
        <w:t>The good news on that</w:t>
      </w:r>
      <w:r w:rsidRPr="00260A7C" w:rsidR="002273EE">
        <w:t xml:space="preserve"> </w:t>
      </w:r>
      <w:r w:rsidRPr="00260A7C">
        <w:t>is that property exposures in the bank</w:t>
      </w:r>
      <w:r w:rsidRPr="00260A7C" w:rsidR="002273EE">
        <w:t>s</w:t>
      </w:r>
      <w:r w:rsidRPr="00260A7C">
        <w:t xml:space="preserve"> are much lower than they were before</w:t>
      </w:r>
      <w:r w:rsidR="0041595D">
        <w:t>, so i</w:t>
      </w:r>
      <w:r w:rsidRPr="00260A7C">
        <w:t>t does not seem like an immediate financial stability issue</w:t>
      </w:r>
      <w:r w:rsidRPr="00260A7C" w:rsidR="00FC5095">
        <w:t>.</w:t>
      </w:r>
      <w:r w:rsidRPr="00260A7C" w:rsidR="00DF4040">
        <w:t xml:space="preserve"> </w:t>
      </w:r>
      <w:r w:rsidRPr="00260A7C" w:rsidR="00F648D2">
        <w:t>Stress tests on commercial real estate are very harsh</w:t>
      </w:r>
      <w:r w:rsidR="0041595D">
        <w:t>—</w:t>
      </w:r>
      <w:r w:rsidRPr="00260A7C" w:rsidR="00F648D2">
        <w:t xml:space="preserve">much harsher than, for example, the OBR </w:t>
      </w:r>
      <w:r w:rsidRPr="00260A7C" w:rsidR="00C115B5">
        <w:t>has just put in their recent forecast.</w:t>
      </w:r>
      <w:r w:rsidRPr="00260A7C" w:rsidR="00DF4040">
        <w:t xml:space="preserve"> </w:t>
      </w:r>
      <w:r w:rsidRPr="00260A7C" w:rsidR="00C115B5">
        <w:t>W</w:t>
      </w:r>
      <w:r w:rsidRPr="00260A7C">
        <w:t xml:space="preserve">e are </w:t>
      </w:r>
      <w:r w:rsidRPr="00260A7C" w:rsidR="00C115B5">
        <w:t>probably okay</w:t>
      </w:r>
      <w:r w:rsidRPr="00260A7C">
        <w:t>, but it is something to watch</w:t>
      </w:r>
      <w:r w:rsidRPr="00260A7C" w:rsidR="00FC5095">
        <w:t>.</w:t>
      </w:r>
      <w:r w:rsidRPr="00260A7C" w:rsidR="00DF4040">
        <w:t xml:space="preserve"> </w:t>
      </w:r>
      <w:r w:rsidRPr="00260A7C">
        <w:t>The MPC</w:t>
      </w:r>
      <w:r w:rsidRPr="00260A7C" w:rsidR="006D2B3B">
        <w:t xml:space="preserve"> </w:t>
      </w:r>
      <w:r w:rsidRPr="00260A7C">
        <w:t xml:space="preserve">will be the first </w:t>
      </w:r>
      <w:r w:rsidRPr="00260A7C" w:rsidR="006D2B3B">
        <w:t xml:space="preserve">part in that, </w:t>
      </w:r>
      <w:r w:rsidRPr="00260A7C">
        <w:t>because that will be part of an economic slowdown</w:t>
      </w:r>
      <w:r w:rsidRPr="00260A7C" w:rsidR="00FC5095">
        <w:t>.</w:t>
      </w:r>
      <w:r w:rsidRPr="00260A7C" w:rsidR="00DF4040">
        <w:t xml:space="preserve"> </w:t>
      </w:r>
      <w:r w:rsidRPr="00260A7C">
        <w:t>Those are the two that I will mention</w:t>
      </w:r>
      <w:r w:rsidRPr="00260A7C" w:rsidR="00FC5095">
        <w:t>.</w:t>
      </w:r>
      <w:r w:rsidRPr="00260A7C" w:rsidR="00DF4040">
        <w:t xml:space="preserve"> </w:t>
      </w:r>
      <w:r w:rsidRPr="00260A7C" w:rsidR="00B236ED">
        <w:t>T</w:t>
      </w:r>
      <w:r w:rsidRPr="00260A7C">
        <w:t>he third is international risks, but I will stop there.</w:t>
      </w:r>
    </w:p>
    <w:p w:rsidR="00D35813" w:rsidRPr="00260A7C" w:rsidP="00D35813">
      <w:pPr>
        <w:pStyle w:val="Question"/>
      </w:pPr>
      <w:sdt>
        <w:sdtPr>
          <w:alias w:val="Member"/>
          <w:tag w:val="&lt;Member mnisId='4801' dodsId=''&gt;"/>
          <w:id w:val="1595441181"/>
          <w:placeholder>
            <w:docPart w:val="DefaultPlaceholder_1082065158"/>
          </w:placeholder>
          <w:richText/>
        </w:sdtPr>
        <w:sdtContent>
          <w:r w:rsidRPr="00260A7C">
            <w:rPr>
              <w:b/>
            </w:rPr>
            <w:t>Anthony Browne:</w:t>
          </w:r>
        </w:sdtContent>
      </w:sdt>
      <w:r w:rsidRPr="00260A7C">
        <w:t xml:space="preserve"> </w:t>
      </w:r>
      <w:r w:rsidRPr="00260A7C" w:rsidR="00B236ED">
        <w:t>Can I just pick up on the Brexit point first?</w:t>
      </w:r>
      <w:r w:rsidRPr="00260A7C" w:rsidR="00DF4040">
        <w:t xml:space="preserve"> </w:t>
      </w:r>
      <w:r w:rsidRPr="00260A7C" w:rsidR="00B236ED">
        <w:t>I should declare I used to run the British Banker</w:t>
      </w:r>
      <w:r w:rsidRPr="00260A7C" w:rsidR="001B0CFC">
        <w:t>s’</w:t>
      </w:r>
      <w:r w:rsidRPr="00260A7C" w:rsidR="00B236ED">
        <w:t xml:space="preserve"> Association</w:t>
      </w:r>
      <w:r w:rsidRPr="00260A7C" w:rsidR="001B0CFC">
        <w:t>, so I spent a lot of time doing those negotiations on financial regulation once we have left the EU.</w:t>
      </w:r>
      <w:r w:rsidRPr="00260A7C" w:rsidR="00DF4040">
        <w:t xml:space="preserve"> </w:t>
      </w:r>
      <w:r w:rsidRPr="00260A7C" w:rsidR="001B0CFC">
        <w:t>We have now left, but obviously it is after the transition period.</w:t>
      </w:r>
      <w:r w:rsidRPr="00260A7C" w:rsidR="00DF4040">
        <w:t xml:space="preserve"> </w:t>
      </w:r>
      <w:r w:rsidRPr="00260A7C">
        <w:t>Mark Carney made the point a few years back</w:t>
      </w:r>
      <w:r w:rsidRPr="00260A7C" w:rsidR="001B0CFC">
        <w:t xml:space="preserve"> that actually</w:t>
      </w:r>
      <w:r w:rsidRPr="00260A7C" w:rsidR="006D2B3B">
        <w:t>,</w:t>
      </w:r>
      <w:r w:rsidRPr="00260A7C" w:rsidR="001B0CFC">
        <w:t xml:space="preserve"> if we did not have control over our financial regulation in the UK</w:t>
      </w:r>
      <w:r w:rsidRPr="00260A7C" w:rsidR="006D2B3B">
        <w:t>,</w:t>
      </w:r>
      <w:r w:rsidRPr="00260A7C" w:rsidR="001B0CFC">
        <w:t xml:space="preserve"> that would be a risk to financial stability in itself</w:t>
      </w:r>
      <w:r w:rsidRPr="00260A7C" w:rsidR="00FC5095">
        <w:t>.</w:t>
      </w:r>
      <w:r w:rsidRPr="00260A7C" w:rsidR="00DF4040">
        <w:t xml:space="preserve"> </w:t>
      </w:r>
      <w:r w:rsidRPr="00260A7C" w:rsidR="001B0CFC">
        <w:t>That was a question about joining the single market.</w:t>
      </w:r>
      <w:r w:rsidRPr="00260A7C" w:rsidR="00DF4040">
        <w:t xml:space="preserve"> </w:t>
      </w:r>
      <w:r w:rsidRPr="00260A7C">
        <w:t>Do you agree with that?</w:t>
      </w:r>
    </w:p>
    <w:p w:rsidR="00341935" w:rsidRPr="00260A7C" w:rsidP="00D35813">
      <w:pPr>
        <w:pStyle w:val="Answer"/>
      </w:pPr>
      <w:sdt>
        <w:sdtPr>
          <w:alias w:val="Witness"/>
          <w:id w:val="-1754044889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 w:rsidR="00D35813">
            <w:rPr>
              <w:b/>
            </w:rPr>
            <w:t xml:space="preserve"> </w:t>
          </w:r>
        </w:sdtContent>
      </w:sdt>
      <w:r w:rsidRPr="00260A7C" w:rsidR="001B0CFC">
        <w:t>Yes</w:t>
      </w:r>
      <w:r w:rsidRPr="00260A7C" w:rsidR="006D2B3B">
        <w:t>.</w:t>
      </w:r>
      <w:r w:rsidRPr="00260A7C" w:rsidR="001B0CFC">
        <w:t xml:space="preserve"> </w:t>
      </w:r>
      <w:r w:rsidRPr="00260A7C" w:rsidR="006D2B3B">
        <w:t>M</w:t>
      </w:r>
      <w:r w:rsidRPr="00260A7C" w:rsidR="00D35813">
        <w:t>ost of it is in London, but the UK financial sector is very significant</w:t>
      </w:r>
      <w:r w:rsidR="0041595D">
        <w:t>, i</w:t>
      </w:r>
      <w:r w:rsidRPr="00260A7C" w:rsidR="001F0036">
        <w:t>t is complex</w:t>
      </w:r>
      <w:r w:rsidR="0041595D">
        <w:t>,</w:t>
      </w:r>
      <w:r w:rsidRPr="00260A7C" w:rsidR="001F0036">
        <w:t xml:space="preserve"> and it is quite different to some of the European financial sectors.</w:t>
      </w:r>
      <w:r w:rsidRPr="00260A7C" w:rsidR="00DF4040">
        <w:t xml:space="preserve"> </w:t>
      </w:r>
      <w:r w:rsidRPr="00260A7C" w:rsidR="00D35813">
        <w:t xml:space="preserve">It is very important that those </w:t>
      </w:r>
      <w:r w:rsidRPr="00260A7C" w:rsidR="001F0036">
        <w:t xml:space="preserve">that </w:t>
      </w:r>
      <w:r w:rsidRPr="00260A7C" w:rsidR="00D35813">
        <w:t>really care about</w:t>
      </w:r>
      <w:r w:rsidRPr="00260A7C" w:rsidR="00DF4040">
        <w:t xml:space="preserve"> </w:t>
      </w:r>
      <w:r w:rsidRPr="00260A7C" w:rsidR="00D35813">
        <w:t>it</w:t>
      </w:r>
      <w:r w:rsidRPr="00260A7C" w:rsidR="006D2B3B">
        <w:t>—</w:t>
      </w:r>
      <w:r w:rsidRPr="00260A7C" w:rsidR="00D35813">
        <w:t>the UK regulators</w:t>
      </w:r>
      <w:r w:rsidRPr="00260A7C" w:rsidR="006D2B3B">
        <w:t>—</w:t>
      </w:r>
      <w:r w:rsidRPr="00260A7C" w:rsidR="00D35813">
        <w:t>are the ones that are setting the rules</w:t>
      </w:r>
      <w:r w:rsidRPr="00260A7C" w:rsidR="00FC5095">
        <w:t>.</w:t>
      </w:r>
      <w:r w:rsidRPr="00260A7C" w:rsidR="00DF4040">
        <w:t xml:space="preserve"> </w:t>
      </w:r>
      <w:r w:rsidRPr="00260A7C" w:rsidR="00D35813">
        <w:t>W</w:t>
      </w:r>
      <w:r w:rsidRPr="00260A7C" w:rsidR="001F0036">
        <w:t>e</w:t>
      </w:r>
      <w:r w:rsidRPr="00260A7C" w:rsidR="00D35813">
        <w:t xml:space="preserve"> cannot be a rule</w:t>
      </w:r>
      <w:r w:rsidRPr="00260A7C" w:rsidR="006D2B3B">
        <w:t>-</w:t>
      </w:r>
      <w:r w:rsidRPr="00260A7C" w:rsidR="00D35813">
        <w:t>taker from another jurisdiction</w:t>
      </w:r>
      <w:r w:rsidRPr="00260A7C" w:rsidR="00FC5095">
        <w:t>.</w:t>
      </w:r>
      <w:r w:rsidRPr="00260A7C" w:rsidR="00DF4040">
        <w:t xml:space="preserve"> </w:t>
      </w:r>
      <w:r w:rsidRPr="00260A7C" w:rsidR="006D2B3B">
        <w:t>T</w:t>
      </w:r>
      <w:r w:rsidRPr="00260A7C" w:rsidR="001F0036">
        <w:t xml:space="preserve">he question </w:t>
      </w:r>
      <w:r w:rsidRPr="00260A7C" w:rsidR="006D2B3B">
        <w:t>then is,</w:t>
      </w:r>
      <w:r w:rsidRPr="00260A7C" w:rsidR="00D35813">
        <w:t xml:space="preserve"> </w:t>
      </w:r>
      <w:r w:rsidRPr="00260A7C" w:rsidR="001F0036">
        <w:t xml:space="preserve">for </w:t>
      </w:r>
      <w:r w:rsidRPr="00260A7C" w:rsidR="001F0036">
        <w:t xml:space="preserve">example on the CCP, </w:t>
      </w:r>
      <w:r w:rsidRPr="00260A7C" w:rsidR="006D2B3B">
        <w:t>whether you c</w:t>
      </w:r>
      <w:r w:rsidRPr="00260A7C" w:rsidR="00D35813">
        <w:t xml:space="preserve">an have two regulators </w:t>
      </w:r>
      <w:r w:rsidRPr="00260A7C" w:rsidR="001F0036">
        <w:t xml:space="preserve">both </w:t>
      </w:r>
      <w:r w:rsidRPr="00260A7C" w:rsidR="00D35813">
        <w:t>regulating one entity</w:t>
      </w:r>
      <w:r w:rsidRPr="00260A7C" w:rsidR="006D2B3B">
        <w:t xml:space="preserve">. </w:t>
      </w:r>
      <w:r w:rsidRPr="00260A7C" w:rsidR="00D35813">
        <w:t xml:space="preserve">My experience </w:t>
      </w:r>
      <w:r w:rsidRPr="00260A7C" w:rsidR="001F0036">
        <w:t xml:space="preserve">with </w:t>
      </w:r>
      <w:r w:rsidRPr="00260A7C" w:rsidR="00D35813">
        <w:t xml:space="preserve">that is you have this </w:t>
      </w:r>
      <w:r w:rsidRPr="00260A7C" w:rsidR="00C76067">
        <w:t xml:space="preserve">dual problem of both </w:t>
      </w:r>
      <w:r w:rsidRPr="00260A7C" w:rsidR="00D35813">
        <w:t>overlap and tension but</w:t>
      </w:r>
      <w:r w:rsidRPr="00260A7C" w:rsidR="00C76067">
        <w:t xml:space="preserve"> also underlap</w:t>
      </w:r>
      <w:r w:rsidRPr="00260A7C" w:rsidR="006D2B3B">
        <w:t>,</w:t>
      </w:r>
      <w:r w:rsidRPr="00260A7C" w:rsidR="00C76067">
        <w:t xml:space="preserve"> because </w:t>
      </w:r>
      <w:r w:rsidRPr="00260A7C" w:rsidR="00C4764A">
        <w:t xml:space="preserve">people are thinking that the other one has </w:t>
      </w:r>
      <w:r w:rsidR="0041595D">
        <w:t xml:space="preserve">got </w:t>
      </w:r>
      <w:r w:rsidRPr="00260A7C" w:rsidR="00C4764A">
        <w:t>it.</w:t>
      </w:r>
      <w:r w:rsidRPr="00260A7C" w:rsidR="00DF4040">
        <w:t xml:space="preserve"> </w:t>
      </w:r>
      <w:r w:rsidRPr="00260A7C" w:rsidR="006D2B3B">
        <w:t>Y</w:t>
      </w:r>
      <w:r w:rsidRPr="00260A7C" w:rsidR="00C4764A">
        <w:t xml:space="preserve">ou </w:t>
      </w:r>
      <w:r w:rsidRPr="00260A7C" w:rsidR="006D2B3B">
        <w:t xml:space="preserve">then </w:t>
      </w:r>
      <w:r w:rsidRPr="00260A7C" w:rsidR="00C4764A">
        <w:t>have fragmentation of the regulatory system and things can be missed.</w:t>
      </w:r>
      <w:r w:rsidRPr="00260A7C" w:rsidR="00DF4040">
        <w:t xml:space="preserve"> </w:t>
      </w:r>
      <w:r w:rsidRPr="00260A7C" w:rsidR="00C4764A">
        <w:t xml:space="preserve">It </w:t>
      </w:r>
      <w:r w:rsidRPr="00260A7C" w:rsidR="00D35813">
        <w:t>is very important that the UK remain</w:t>
      </w:r>
      <w:r w:rsidRPr="00260A7C" w:rsidR="00C4764A">
        <w:t xml:space="preserve">s </w:t>
      </w:r>
      <w:r w:rsidRPr="00260A7C" w:rsidR="00D35813">
        <w:t>a regulator for</w:t>
      </w:r>
      <w:r w:rsidRPr="00260A7C" w:rsidR="00C4764A">
        <w:t xml:space="preserve"> the financial market in the UK.</w:t>
      </w:r>
    </w:p>
    <w:p w:rsidR="00D35813" w:rsidRPr="00260A7C" w:rsidP="00341935">
      <w:pPr>
        <w:pStyle w:val="Question"/>
      </w:pPr>
      <w:sdt>
        <w:sdtPr>
          <w:alias w:val="Member"/>
          <w:tag w:val="&lt;Member mnisId='4801' dodsId=''&gt;"/>
          <w:id w:val="-1975281389"/>
          <w:placeholder>
            <w:docPart w:val="DefaultPlaceholder_1082065158"/>
          </w:placeholder>
          <w:richText/>
        </w:sdtPr>
        <w:sdtContent>
          <w:r w:rsidRPr="00260A7C" w:rsidR="00341935">
            <w:rPr>
              <w:b/>
            </w:rPr>
            <w:t>Anthony Browne:</w:t>
          </w:r>
        </w:sdtContent>
      </w:sdt>
      <w:r w:rsidRPr="00260A7C" w:rsidR="00341935">
        <w:t xml:space="preserve"> </w:t>
      </w:r>
      <w:r w:rsidRPr="00260A7C" w:rsidR="00C4764A">
        <w:t>The Chancellor will be relieved to hear you say that.</w:t>
      </w:r>
      <w:r w:rsidRPr="00260A7C" w:rsidR="00DF4040">
        <w:t xml:space="preserve"> </w:t>
      </w:r>
      <w:r w:rsidRPr="00260A7C" w:rsidR="00C4764A">
        <w:t>Can I ask you questions about the actual scope and role of the FPC?</w:t>
      </w:r>
      <w:r w:rsidRPr="00260A7C" w:rsidR="00DF4040">
        <w:t xml:space="preserve"> </w:t>
      </w:r>
      <w:r w:rsidRPr="00260A7C" w:rsidR="00341935">
        <w:t>The FPC is obviously a fairly new organisation</w:t>
      </w:r>
      <w:r w:rsidRPr="00260A7C" w:rsidR="00FC5095">
        <w:t>.</w:t>
      </w:r>
      <w:r w:rsidRPr="00260A7C" w:rsidR="00DF4040">
        <w:t xml:space="preserve"> </w:t>
      </w:r>
      <w:r w:rsidRPr="00260A7C" w:rsidR="0023591D">
        <w:t>In p</w:t>
      </w:r>
      <w:r w:rsidRPr="00260A7C" w:rsidR="00C4764A">
        <w:t>retty much every discussion I</w:t>
      </w:r>
      <w:r w:rsidRPr="00260A7C" w:rsidR="0023591D">
        <w:t xml:space="preserve"> have</w:t>
      </w:r>
      <w:r w:rsidRPr="00260A7C" w:rsidR="00C4764A">
        <w:t xml:space="preserve"> had with members of the FPC since it was found</w:t>
      </w:r>
      <w:r w:rsidRPr="00260A7C" w:rsidR="0023591D">
        <w:t>ed,</w:t>
      </w:r>
      <w:r w:rsidRPr="00260A7C" w:rsidR="00C4764A">
        <w:t xml:space="preserve"> </w:t>
      </w:r>
      <w:r w:rsidRPr="00260A7C" w:rsidR="0023591D">
        <w:t xml:space="preserve">there </w:t>
      </w:r>
      <w:r w:rsidRPr="00260A7C" w:rsidR="00C4764A">
        <w:t xml:space="preserve">has </w:t>
      </w:r>
      <w:r w:rsidRPr="00260A7C" w:rsidR="0023591D">
        <w:t xml:space="preserve">been </w:t>
      </w:r>
      <w:r w:rsidRPr="00260A7C" w:rsidR="00C4764A">
        <w:t>a debate around</w:t>
      </w:r>
      <w:r w:rsidRPr="00260A7C" w:rsidR="00897500">
        <w:t xml:space="preserve"> what powers and what remit it should have.</w:t>
      </w:r>
      <w:r w:rsidRPr="00260A7C" w:rsidR="00DF4040">
        <w:t xml:space="preserve"> </w:t>
      </w:r>
      <w:r w:rsidRPr="00260A7C" w:rsidR="00341935">
        <w:t>It occasionally gets new powers</w:t>
      </w:r>
      <w:r w:rsidRPr="00260A7C" w:rsidR="00897500">
        <w:t>,</w:t>
      </w:r>
      <w:r w:rsidRPr="00260A7C" w:rsidR="00341935">
        <w:t xml:space="preserve"> like the countercyclical capital buffer</w:t>
      </w:r>
      <w:r w:rsidRPr="00260A7C" w:rsidR="0023591D">
        <w:t xml:space="preserve"> that</w:t>
      </w:r>
      <w:r w:rsidRPr="00260A7C" w:rsidR="00897500">
        <w:t xml:space="preserve"> you mentioned, which is a relatively new power</w:t>
      </w:r>
      <w:r w:rsidRPr="00260A7C" w:rsidR="00341935">
        <w:t>.</w:t>
      </w:r>
      <w:r w:rsidRPr="00260A7C" w:rsidR="00DF4040">
        <w:t xml:space="preserve"> </w:t>
      </w:r>
      <w:r w:rsidRPr="00260A7C" w:rsidR="00897500">
        <w:t>Do you think the FPC needs any new powers?</w:t>
      </w:r>
      <w:r w:rsidRPr="00260A7C" w:rsidR="00DF4040">
        <w:t xml:space="preserve"> </w:t>
      </w:r>
      <w:r w:rsidRPr="00260A7C" w:rsidR="00897500">
        <w:t>Would you be arguing for it to be given some other controls for it to be able to perform its remit?</w:t>
      </w:r>
    </w:p>
    <w:p w:rsidR="0023591D" w:rsidRPr="00260A7C" w:rsidP="00341935">
      <w:pPr>
        <w:pStyle w:val="Answer"/>
      </w:pPr>
      <w:sdt>
        <w:sdtPr>
          <w:alias w:val="Witness"/>
          <w:id w:val="893385342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 w:rsidR="00341935">
            <w:rPr>
              <w:b/>
            </w:rPr>
            <w:t xml:space="preserve"> </w:t>
          </w:r>
        </w:sdtContent>
      </w:sdt>
      <w:r w:rsidRPr="00260A7C" w:rsidR="00897500">
        <w:t xml:space="preserve">What is exciting about a new committee such as the FPC is </w:t>
      </w:r>
      <w:r w:rsidRPr="00260A7C">
        <w:t xml:space="preserve">that, </w:t>
      </w:r>
      <w:r w:rsidRPr="00260A7C" w:rsidR="00897500">
        <w:t>just by the fact that it is established</w:t>
      </w:r>
      <w:r w:rsidRPr="00260A7C">
        <w:t>,</w:t>
      </w:r>
      <w:r w:rsidRPr="00260A7C" w:rsidR="00897500">
        <w:t xml:space="preserve"> a lot of work </w:t>
      </w:r>
      <w:r w:rsidRPr="00260A7C">
        <w:t>gets</w:t>
      </w:r>
      <w:r w:rsidRPr="00260A7C" w:rsidR="00897500">
        <w:t xml:space="preserve"> done.</w:t>
      </w:r>
      <w:r w:rsidRPr="00260A7C" w:rsidR="00DF4040">
        <w:t xml:space="preserve"> </w:t>
      </w:r>
      <w:r w:rsidRPr="00260A7C" w:rsidR="00897500">
        <w:t>It is really driving forward research into the macroprudential.</w:t>
      </w:r>
      <w:r w:rsidRPr="00260A7C" w:rsidR="00DF4040">
        <w:t xml:space="preserve"> </w:t>
      </w:r>
      <w:r w:rsidRPr="00260A7C" w:rsidR="00341935">
        <w:t>The kind of tools that are used have changed a little</w:t>
      </w:r>
      <w:r w:rsidRPr="00260A7C" w:rsidR="00FC5095">
        <w:t>.</w:t>
      </w:r>
      <w:r w:rsidRPr="00260A7C" w:rsidR="00DF4040">
        <w:t xml:space="preserve"> </w:t>
      </w:r>
      <w:r w:rsidRPr="00260A7C" w:rsidR="00897500">
        <w:t>There is the countercyclical buffer, as you mentioned.</w:t>
      </w:r>
      <w:r w:rsidRPr="00260A7C" w:rsidR="00DF4040">
        <w:t xml:space="preserve"> </w:t>
      </w:r>
      <w:r w:rsidRPr="00260A7C">
        <w:t>T</w:t>
      </w:r>
      <w:r w:rsidRPr="00260A7C" w:rsidR="00341935">
        <w:t>he</w:t>
      </w:r>
      <w:r w:rsidRPr="00260A7C" w:rsidR="009B6715">
        <w:t>re were the</w:t>
      </w:r>
      <w:r w:rsidRPr="00260A7C" w:rsidR="00341935">
        <w:t xml:space="preserve"> stress tests on climate change </w:t>
      </w:r>
      <w:r w:rsidRPr="00260A7C" w:rsidR="009B6715">
        <w:t xml:space="preserve">and </w:t>
      </w:r>
      <w:r w:rsidRPr="00260A7C" w:rsidR="00341935">
        <w:t>interesting</w:t>
      </w:r>
      <w:r w:rsidRPr="00260A7C" w:rsidR="009B6715">
        <w:t>,</w:t>
      </w:r>
      <w:r w:rsidRPr="00260A7C" w:rsidR="00341935">
        <w:t xml:space="preserve"> new </w:t>
      </w:r>
      <w:r w:rsidR="0041595D">
        <w:t xml:space="preserve">kind of </w:t>
      </w:r>
      <w:r w:rsidRPr="00260A7C" w:rsidR="00341935">
        <w:t>central banking</w:t>
      </w:r>
      <w:r w:rsidRPr="00260A7C" w:rsidR="00FC5095">
        <w:t>.</w:t>
      </w:r>
      <w:r w:rsidRPr="00260A7C" w:rsidR="00DF4040">
        <w:t xml:space="preserve"> </w:t>
      </w:r>
    </w:p>
    <w:p w:rsidR="00341935" w:rsidRPr="00260A7C" w:rsidP="00341935">
      <w:pPr>
        <w:pStyle w:val="Answer"/>
      </w:pPr>
      <w:r w:rsidRPr="00260A7C">
        <w:t xml:space="preserve">The way </w:t>
      </w:r>
      <w:r w:rsidRPr="00260A7C" w:rsidR="0023591D">
        <w:t>we</w:t>
      </w:r>
      <w:r w:rsidRPr="00260A7C">
        <w:t xml:space="preserve"> think about</w:t>
      </w:r>
      <w:r w:rsidRPr="00260A7C" w:rsidR="009B6715">
        <w:t xml:space="preserve"> it is to ask</w:t>
      </w:r>
      <w:r w:rsidRPr="00260A7C">
        <w:t xml:space="preserve">, “How </w:t>
      </w:r>
      <w:r w:rsidRPr="00260A7C" w:rsidR="009B6715">
        <w:t xml:space="preserve">do </w:t>
      </w:r>
      <w:r w:rsidRPr="00260A7C">
        <w:t xml:space="preserve">we satisfy the mandate?” </w:t>
      </w:r>
      <w:r w:rsidRPr="00260A7C" w:rsidR="0023591D">
        <w:t>T</w:t>
      </w:r>
      <w:r w:rsidRPr="00260A7C" w:rsidR="009B6715">
        <w:t>his is both the primary mandate and the secondary mandate of productive finance.</w:t>
      </w:r>
      <w:r w:rsidRPr="00260A7C" w:rsidR="0023591D">
        <w:t xml:space="preserve"> W</w:t>
      </w:r>
      <w:r w:rsidRPr="00260A7C">
        <w:t xml:space="preserve">e </w:t>
      </w:r>
      <w:r w:rsidRPr="00260A7C" w:rsidR="0023591D">
        <w:t xml:space="preserve">then </w:t>
      </w:r>
      <w:r w:rsidRPr="00260A7C">
        <w:t>look at the tools we have</w:t>
      </w:r>
      <w:r w:rsidRPr="00260A7C" w:rsidR="00FC5095">
        <w:t>.</w:t>
      </w:r>
      <w:r w:rsidRPr="00260A7C" w:rsidR="00DF4040">
        <w:t xml:space="preserve"> </w:t>
      </w:r>
      <w:r w:rsidRPr="00260A7C" w:rsidR="0023591D">
        <w:t>I</w:t>
      </w:r>
      <w:r w:rsidRPr="00260A7C">
        <w:t xml:space="preserve">f we think </w:t>
      </w:r>
      <w:r w:rsidRPr="00260A7C" w:rsidR="009B6715">
        <w:t xml:space="preserve">that </w:t>
      </w:r>
      <w:r w:rsidRPr="00260A7C">
        <w:t>we cannot satisfy the mandate without</w:t>
      </w:r>
      <w:r w:rsidRPr="00260A7C" w:rsidR="009B6715">
        <w:t xml:space="preserve"> getting further tools, or if we just will not do as good a job with the tools we have</w:t>
      </w:r>
      <w:r w:rsidRPr="00260A7C" w:rsidR="0023591D">
        <w:t>,</w:t>
      </w:r>
      <w:r w:rsidRPr="00260A7C" w:rsidR="009B6715">
        <w:t xml:space="preserve"> then we need to come back to you</w:t>
      </w:r>
      <w:r w:rsidRPr="00260A7C" w:rsidR="00FC5095">
        <w:t>.</w:t>
      </w:r>
      <w:r w:rsidRPr="00260A7C" w:rsidR="00DF4040">
        <w:t xml:space="preserve"> </w:t>
      </w:r>
      <w:r w:rsidRPr="00260A7C">
        <w:t xml:space="preserve">At the moment they are moving along in parallel, but I certainly think it is possible that </w:t>
      </w:r>
      <w:r w:rsidRPr="00260A7C" w:rsidR="0028511A">
        <w:t xml:space="preserve">there </w:t>
      </w:r>
      <w:r w:rsidRPr="00260A7C">
        <w:t xml:space="preserve">will be </w:t>
      </w:r>
      <w:r w:rsidRPr="00260A7C" w:rsidR="0028511A">
        <w:t xml:space="preserve">a tool that will be </w:t>
      </w:r>
      <w:r w:rsidRPr="00260A7C">
        <w:t xml:space="preserve">very </w:t>
      </w:r>
      <w:r w:rsidRPr="00260A7C" w:rsidR="0028511A">
        <w:t xml:space="preserve">helpful in </w:t>
      </w:r>
      <w:r w:rsidRPr="00260A7C">
        <w:t>satisfying</w:t>
      </w:r>
      <w:r w:rsidRPr="00260A7C" w:rsidR="0028511A">
        <w:t xml:space="preserve"> the mandate that you have set us and that we can come back to you in the future and ask for that</w:t>
      </w:r>
      <w:r w:rsidRPr="00260A7C">
        <w:t>.</w:t>
      </w:r>
    </w:p>
    <w:p w:rsidR="00341935" w:rsidRPr="00260A7C" w:rsidP="00341935">
      <w:pPr>
        <w:pStyle w:val="Question"/>
      </w:pPr>
      <w:sdt>
        <w:sdtPr>
          <w:alias w:val="Member"/>
          <w:tag w:val="&lt;Member mnisId='4801' dodsId=''&gt;"/>
          <w:id w:val="-296609034"/>
          <w:placeholder>
            <w:docPart w:val="DefaultPlaceholder_1082065158"/>
          </w:placeholder>
          <w:richText/>
        </w:sdtPr>
        <w:sdtContent>
          <w:r w:rsidRPr="00260A7C">
            <w:rPr>
              <w:b/>
            </w:rPr>
            <w:t>Anthony Browne:</w:t>
          </w:r>
        </w:sdtContent>
      </w:sdt>
      <w:r w:rsidRPr="00260A7C">
        <w:t xml:space="preserve"> </w:t>
      </w:r>
      <w:r w:rsidR="0041595D">
        <w:t>So y</w:t>
      </w:r>
      <w:r w:rsidRPr="00260A7C" w:rsidR="0028511A">
        <w:t>ou are open to new powers in the future.</w:t>
      </w:r>
      <w:r w:rsidRPr="00260A7C" w:rsidR="00DF4040">
        <w:t xml:space="preserve"> </w:t>
      </w:r>
      <w:r w:rsidRPr="00260A7C">
        <w:t>Ca</w:t>
      </w:r>
      <w:r w:rsidRPr="00260A7C" w:rsidR="0028511A">
        <w:t>n</w:t>
      </w:r>
      <w:r w:rsidRPr="00260A7C">
        <w:t xml:space="preserve"> I ask you about the capitalisation of the banking sector</w:t>
      </w:r>
      <w:r w:rsidRPr="00260A7C" w:rsidR="00FC5095">
        <w:t>?</w:t>
      </w:r>
      <w:r w:rsidRPr="00260A7C" w:rsidR="00DF4040">
        <w:t xml:space="preserve"> </w:t>
      </w:r>
      <w:r w:rsidRPr="00260A7C" w:rsidR="0028511A">
        <w:t>You have made the observation, as have various other people</w:t>
      </w:r>
      <w:r w:rsidRPr="00260A7C" w:rsidR="004C03FC">
        <w:t>,</w:t>
      </w:r>
      <w:r w:rsidRPr="00260A7C" w:rsidR="0028511A">
        <w:t xml:space="preserve"> including Andrew </w:t>
      </w:r>
      <w:r w:rsidRPr="00260A7C" w:rsidR="004C03FC">
        <w:t>Bailey, that because the banks entered this current crisis fairly well capitalised</w:t>
      </w:r>
      <w:r w:rsidRPr="00260A7C" w:rsidR="0023591D">
        <w:t>,</w:t>
      </w:r>
      <w:r w:rsidRPr="00260A7C" w:rsidR="004C03FC">
        <w:t xml:space="preserve"> they have been able to weather it reasonably well.</w:t>
      </w:r>
      <w:r w:rsidRPr="00260A7C" w:rsidR="00DF4040">
        <w:t xml:space="preserve"> </w:t>
      </w:r>
      <w:r w:rsidRPr="00260A7C">
        <w:t xml:space="preserve">Over </w:t>
      </w:r>
      <w:r w:rsidRPr="00260A7C" w:rsidR="004C03FC">
        <w:t xml:space="preserve">recent </w:t>
      </w:r>
      <w:r w:rsidRPr="00260A7C">
        <w:t>years</w:t>
      </w:r>
      <w:r w:rsidR="0041595D">
        <w:t>,</w:t>
      </w:r>
      <w:r w:rsidRPr="00260A7C">
        <w:t xml:space="preserve"> the Financial Policy Committee</w:t>
      </w:r>
      <w:r w:rsidRPr="00260A7C" w:rsidR="0023591D">
        <w:t xml:space="preserve"> has</w:t>
      </w:r>
      <w:r w:rsidRPr="00260A7C" w:rsidR="004C03FC">
        <w:t xml:space="preserve"> had a lot of internal debates about whether the banking sector needs more capital or not, and how high it should go and what the leverage ratio should be</w:t>
      </w:r>
      <w:r w:rsidRPr="00260A7C" w:rsidR="00FC5095">
        <w:t>.</w:t>
      </w:r>
      <w:r w:rsidRPr="00260A7C" w:rsidR="00DF4040">
        <w:t xml:space="preserve"> </w:t>
      </w:r>
      <w:r w:rsidRPr="00260A7C">
        <w:t xml:space="preserve">Do you </w:t>
      </w:r>
      <w:r w:rsidRPr="00260A7C" w:rsidR="004C03FC">
        <w:t xml:space="preserve">think </w:t>
      </w:r>
      <w:r w:rsidRPr="00260A7C">
        <w:t xml:space="preserve">the banking sector is </w:t>
      </w:r>
      <w:r w:rsidRPr="00260A7C" w:rsidR="004C03FC">
        <w:t xml:space="preserve">fundamentally </w:t>
      </w:r>
      <w:r w:rsidRPr="00260A7C">
        <w:t>undercapitalised still</w:t>
      </w:r>
      <w:r w:rsidR="0041595D">
        <w:t>,</w:t>
      </w:r>
      <w:r w:rsidRPr="00260A7C" w:rsidR="004C03FC">
        <w:t xml:space="preserve"> or do you think the arrangements we have now are about right?</w:t>
      </w:r>
      <w:r w:rsidRPr="00260A7C" w:rsidR="00DF4040">
        <w:t xml:space="preserve"> </w:t>
      </w:r>
      <w:r w:rsidRPr="00260A7C" w:rsidR="0023591D">
        <w:t>You</w:t>
      </w:r>
      <w:r w:rsidRPr="00260A7C" w:rsidR="004C03FC">
        <w:t xml:space="preserve"> have just released the countercyclical capital buffer, but what about outside that?</w:t>
      </w:r>
    </w:p>
    <w:p w:rsidR="00857DED" w:rsidRPr="00260A7C" w:rsidP="00341935">
      <w:pPr>
        <w:pStyle w:val="Answer"/>
      </w:pPr>
      <w:sdt>
        <w:sdtPr>
          <w:alias w:val="Witness"/>
          <w:id w:val="-2016686103"/>
          <w:placeholder>
            <w:docPart w:val="DefaultPlaceholder_1082065158"/>
          </w:placeholder>
          <w:richText/>
        </w:sdtPr>
        <w:sdtContent>
          <w:r w:rsidRPr="00260A7C" w:rsidR="00DF4040">
            <w:rPr>
              <w:b/>
              <w:i/>
              <w:iCs/>
            </w:rPr>
            <w:t>Jonathan Hall:</w:t>
          </w:r>
          <w:r w:rsidRPr="00260A7C" w:rsidR="00341935">
            <w:rPr>
              <w:b/>
            </w:rPr>
            <w:t xml:space="preserve"> </w:t>
          </w:r>
        </w:sdtContent>
      </w:sdt>
      <w:r w:rsidRPr="00260A7C" w:rsidR="0023591D">
        <w:t>J</w:t>
      </w:r>
      <w:r w:rsidRPr="00260A7C" w:rsidR="004C03FC">
        <w:t xml:space="preserve">ust </w:t>
      </w:r>
      <w:r w:rsidRPr="00260A7C" w:rsidR="0023591D">
        <w:t xml:space="preserve">to say </w:t>
      </w:r>
      <w:r w:rsidRPr="00260A7C" w:rsidR="004C03FC">
        <w:t xml:space="preserve">clearly, </w:t>
      </w:r>
      <w:r w:rsidRPr="00260A7C" w:rsidR="00341935">
        <w:t>you said I am open to new powers</w:t>
      </w:r>
      <w:r w:rsidRPr="00260A7C">
        <w:t xml:space="preserve">; </w:t>
      </w:r>
      <w:r w:rsidRPr="00260A7C" w:rsidR="00341935">
        <w:t xml:space="preserve">I am </w:t>
      </w:r>
      <w:r w:rsidRPr="00260A7C" w:rsidR="004C03FC">
        <w:t xml:space="preserve">certainly </w:t>
      </w:r>
      <w:r w:rsidRPr="00260A7C" w:rsidR="00341935">
        <w:t>not</w:t>
      </w:r>
      <w:r w:rsidRPr="00260A7C" w:rsidR="004C03FC">
        <w:t xml:space="preserve"> asking for new powers and I do not want to reach beyond the mandate</w:t>
      </w:r>
      <w:r w:rsidRPr="00260A7C" w:rsidR="00FC5095">
        <w:t>.</w:t>
      </w:r>
      <w:r w:rsidRPr="00260A7C" w:rsidR="00DF4040">
        <w:t xml:space="preserve"> </w:t>
      </w:r>
      <w:r w:rsidRPr="00260A7C" w:rsidR="00341935">
        <w:t>I a</w:t>
      </w:r>
      <w:r w:rsidRPr="00260A7C" w:rsidR="004C03FC">
        <w:t>m</w:t>
      </w:r>
      <w:r w:rsidRPr="00260A7C" w:rsidR="00341935">
        <w:t xml:space="preserve"> not a power</w:t>
      </w:r>
      <w:r w:rsidRPr="00260A7C">
        <w:t>-</w:t>
      </w:r>
      <w:r w:rsidRPr="00260A7C" w:rsidR="00341935">
        <w:t>grabber; I just want to satisfy the mandate</w:t>
      </w:r>
      <w:r w:rsidRPr="00260A7C" w:rsidR="00FC5095">
        <w:t>.</w:t>
      </w:r>
      <w:r w:rsidRPr="00260A7C" w:rsidR="00DF4040">
        <w:t xml:space="preserve"> </w:t>
      </w:r>
    </w:p>
    <w:p w:rsidR="00857DED" w:rsidRPr="00260A7C" w:rsidP="00341935">
      <w:pPr>
        <w:pStyle w:val="Answer"/>
      </w:pPr>
      <w:r w:rsidRPr="00260A7C">
        <w:t xml:space="preserve">In terms </w:t>
      </w:r>
      <w:r w:rsidRPr="00260A7C" w:rsidR="004C03FC">
        <w:t xml:space="preserve">of </w:t>
      </w:r>
      <w:r w:rsidRPr="00260A7C">
        <w:t>the capital,</w:t>
      </w:r>
      <w:r w:rsidR="0041595D">
        <w:t xml:space="preserve"> I think it is</w:t>
      </w:r>
      <w:r w:rsidRPr="00260A7C">
        <w:t xml:space="preserve"> so far, so good in terms of the way the banks have responded</w:t>
      </w:r>
      <w:r w:rsidRPr="00260A7C" w:rsidR="00FC5095">
        <w:t>.</w:t>
      </w:r>
      <w:r w:rsidRPr="00260A7C" w:rsidR="00DF4040">
        <w:t xml:space="preserve"> </w:t>
      </w:r>
      <w:r w:rsidRPr="00260A7C" w:rsidR="004C03FC">
        <w:t>As you know</w:t>
      </w:r>
      <w:r w:rsidRPr="00260A7C">
        <w:t>—</w:t>
      </w:r>
      <w:r w:rsidRPr="00260A7C" w:rsidR="004C03FC">
        <w:t>it has been a bit of a mantra</w:t>
      </w:r>
      <w:r w:rsidRPr="00260A7C">
        <w:t>—c</w:t>
      </w:r>
      <w:r w:rsidRPr="00260A7C" w:rsidR="004C03FC">
        <w:t>apital is about three times what it was going into the crisis.</w:t>
      </w:r>
      <w:r w:rsidRPr="00260A7C" w:rsidR="00DF4040">
        <w:t xml:space="preserve"> </w:t>
      </w:r>
      <w:r w:rsidRPr="00260A7C" w:rsidR="004C03FC">
        <w:t xml:space="preserve">Even with the stress tests, both the annual stress test and the desktop </w:t>
      </w:r>
      <w:r w:rsidRPr="00260A7C" w:rsidR="009558A0">
        <w:t xml:space="preserve">one, </w:t>
      </w:r>
      <w:r w:rsidRPr="00260A7C">
        <w:t xml:space="preserve">that is </w:t>
      </w:r>
      <w:r w:rsidRPr="00260A7C" w:rsidR="009558A0">
        <w:t>still significantly</w:t>
      </w:r>
      <w:r w:rsidRPr="0041595D" w:rsidR="0041595D">
        <w:t xml:space="preserve"> </w:t>
      </w:r>
      <w:r w:rsidRPr="00260A7C" w:rsidR="0041595D">
        <w:t>more</w:t>
      </w:r>
      <w:r w:rsidRPr="0041595D" w:rsidR="0041595D">
        <w:t xml:space="preserve"> </w:t>
      </w:r>
      <w:r w:rsidRPr="00260A7C" w:rsidR="0041595D">
        <w:t>than</w:t>
      </w:r>
      <w:r w:rsidRPr="00260A7C">
        <w:t>—</w:t>
      </w:r>
      <w:r w:rsidRPr="00260A7C" w:rsidR="009558A0">
        <w:t>more than double</w:t>
      </w:r>
      <w:r w:rsidRPr="00260A7C">
        <w:t>—what it was</w:t>
      </w:r>
      <w:r w:rsidRPr="00260A7C" w:rsidR="009558A0">
        <w:t xml:space="preserve"> pre-crisis.</w:t>
      </w:r>
      <w:r w:rsidRPr="00260A7C" w:rsidR="00DF4040">
        <w:t xml:space="preserve"> </w:t>
      </w:r>
      <w:r w:rsidRPr="00260A7C" w:rsidR="009558A0">
        <w:t xml:space="preserve">That is </w:t>
      </w:r>
      <w:r w:rsidRPr="00260A7C">
        <w:t>good</w:t>
      </w:r>
      <w:r w:rsidRPr="00260A7C" w:rsidR="00FC5095">
        <w:t>.</w:t>
      </w:r>
      <w:r w:rsidRPr="00260A7C" w:rsidR="00DF4040">
        <w:t xml:space="preserve"> </w:t>
      </w:r>
    </w:p>
    <w:p w:rsidR="00857DED" w:rsidRPr="00260A7C" w:rsidP="00341935">
      <w:pPr>
        <w:pStyle w:val="Answer"/>
      </w:pPr>
      <w:r w:rsidRPr="00260A7C">
        <w:t>The only question is</w:t>
      </w:r>
      <w:r w:rsidRPr="00260A7C">
        <w:t xml:space="preserve"> whether it is</w:t>
      </w:r>
      <w:r w:rsidRPr="00260A7C">
        <w:t xml:space="preserve"> too much</w:t>
      </w:r>
      <w:r w:rsidRPr="00260A7C">
        <w:t>. Is</w:t>
      </w:r>
      <w:r w:rsidRPr="00260A7C">
        <w:t xml:space="preserve"> it restraining credit supply</w:t>
      </w:r>
      <w:r w:rsidRPr="00260A7C" w:rsidR="00D4529E">
        <w:t xml:space="preserve"> or </w:t>
      </w:r>
      <w:r w:rsidRPr="00260A7C">
        <w:t>support to the real economy?</w:t>
      </w:r>
      <w:r w:rsidRPr="00260A7C" w:rsidR="00DF4040">
        <w:t xml:space="preserve"> </w:t>
      </w:r>
      <w:r w:rsidRPr="00260A7C" w:rsidR="00D4529E">
        <w:t>There was not really any evidence that it was doing that.</w:t>
      </w:r>
      <w:r w:rsidRPr="00260A7C" w:rsidR="00DF4040">
        <w:t xml:space="preserve"> </w:t>
      </w:r>
      <w:r w:rsidRPr="00260A7C">
        <w:t xml:space="preserve">In the most recent situation you can see how particularly the </w:t>
      </w:r>
      <w:r w:rsidRPr="00260A7C">
        <w:t>countercyclical</w:t>
      </w:r>
      <w:r w:rsidRPr="00260A7C">
        <w:t xml:space="preserve"> measures are able to </w:t>
      </w:r>
      <w:r w:rsidRPr="00260A7C" w:rsidR="00455F19">
        <w:t xml:space="preserve">really </w:t>
      </w:r>
      <w:r w:rsidRPr="00260A7C">
        <w:t>support and reduc</w:t>
      </w:r>
      <w:r w:rsidRPr="00260A7C" w:rsidR="00455F19">
        <w:t xml:space="preserve">e </w:t>
      </w:r>
      <w:r w:rsidRPr="00260A7C">
        <w:t>the size of t</w:t>
      </w:r>
      <w:r w:rsidRPr="00260A7C" w:rsidR="005E416C">
        <w:t>h</w:t>
      </w:r>
      <w:r w:rsidRPr="00260A7C">
        <w:t>e downturn</w:t>
      </w:r>
      <w:r w:rsidRPr="00260A7C" w:rsidR="00FC5095">
        <w:t>.</w:t>
      </w:r>
      <w:r w:rsidRPr="00260A7C" w:rsidR="00DF4040">
        <w:t xml:space="preserve"> </w:t>
      </w:r>
      <w:r w:rsidRPr="00260A7C" w:rsidR="005E416C">
        <w:t>This lack of amplification from the financial sector is hugely important.</w:t>
      </w:r>
      <w:r w:rsidRPr="00260A7C" w:rsidR="00DF4040">
        <w:t xml:space="preserve"> </w:t>
      </w:r>
      <w:r w:rsidRPr="00260A7C" w:rsidR="005E416C">
        <w:t>I</w:t>
      </w:r>
      <w:r w:rsidRPr="00260A7C">
        <w:t xml:space="preserve">n </w:t>
      </w:r>
      <w:r w:rsidRPr="00260A7C" w:rsidR="005E416C">
        <w:t xml:space="preserve">terms </w:t>
      </w:r>
      <w:r w:rsidRPr="00260A7C">
        <w:t>of insurance</w:t>
      </w:r>
      <w:r w:rsidRPr="00260A7C" w:rsidR="005E416C">
        <w:t>,</w:t>
      </w:r>
      <w:r w:rsidRPr="00260A7C">
        <w:t xml:space="preserve"> it </w:t>
      </w:r>
      <w:r w:rsidRPr="00260A7C" w:rsidR="005E416C">
        <w:t xml:space="preserve">was </w:t>
      </w:r>
      <w:r w:rsidRPr="00260A7C">
        <w:t>worth having that insurance</w:t>
      </w:r>
      <w:r w:rsidRPr="00260A7C" w:rsidR="00FC5095">
        <w:t>.</w:t>
      </w:r>
      <w:r w:rsidRPr="00260A7C" w:rsidR="00DF4040">
        <w:t xml:space="preserve"> </w:t>
      </w:r>
    </w:p>
    <w:p w:rsidR="00341935" w:rsidRPr="00260A7C" w:rsidP="00341935">
      <w:pPr>
        <w:pStyle w:val="Answer"/>
      </w:pPr>
      <w:r w:rsidRPr="00260A7C">
        <w:t>T</w:t>
      </w:r>
      <w:r w:rsidRPr="00260A7C" w:rsidR="005E416C">
        <w:t>he regulations are very complex.</w:t>
      </w:r>
      <w:r w:rsidRPr="00260A7C" w:rsidR="00DF4040">
        <w:t xml:space="preserve"> </w:t>
      </w:r>
      <w:r w:rsidRPr="00260A7C" w:rsidR="005E416C">
        <w:t>They are overlapping.</w:t>
      </w:r>
      <w:r w:rsidRPr="00260A7C" w:rsidR="00DF4040">
        <w:t xml:space="preserve"> </w:t>
      </w:r>
      <w:r w:rsidRPr="00260A7C">
        <w:t xml:space="preserve">If you change one regulation that is </w:t>
      </w:r>
      <w:r w:rsidRPr="00260A7C" w:rsidR="005E416C">
        <w:t xml:space="preserve">a </w:t>
      </w:r>
      <w:r w:rsidRPr="00260A7C">
        <w:t>binding constraint and move that back a little bit</w:t>
      </w:r>
      <w:r w:rsidRPr="00260A7C" w:rsidR="005E416C">
        <w:t>,</w:t>
      </w:r>
      <w:r w:rsidRPr="00260A7C">
        <w:t xml:space="preserve"> you find another one </w:t>
      </w:r>
      <w:r w:rsidRPr="00260A7C" w:rsidR="005E416C">
        <w:t>is immediately the binding constraint</w:t>
      </w:r>
      <w:r w:rsidRPr="00260A7C" w:rsidR="00FC5095">
        <w:t>.</w:t>
      </w:r>
      <w:r w:rsidRPr="00260A7C" w:rsidR="00DF4040">
        <w:t xml:space="preserve"> </w:t>
      </w:r>
      <w:r w:rsidRPr="00260A7C">
        <w:t>I do not know</w:t>
      </w:r>
      <w:r w:rsidRPr="00260A7C" w:rsidR="00FC5095">
        <w:t>.</w:t>
      </w:r>
      <w:r w:rsidRPr="00260A7C" w:rsidR="00DF4040">
        <w:t xml:space="preserve"> </w:t>
      </w:r>
      <w:r w:rsidRPr="00260A7C">
        <w:t>We are in a much better position than we were before</w:t>
      </w:r>
      <w:r w:rsidRPr="00260A7C" w:rsidR="00FC5095">
        <w:t>.</w:t>
      </w:r>
      <w:r w:rsidRPr="00260A7C" w:rsidR="00DF4040">
        <w:t xml:space="preserve"> </w:t>
      </w:r>
      <w:r w:rsidRPr="00260A7C" w:rsidR="00BC157A">
        <w:t>The first of a</w:t>
      </w:r>
      <w:r w:rsidRPr="00260A7C">
        <w:t xml:space="preserve">ll of the major </w:t>
      </w:r>
      <w:r w:rsidRPr="00260A7C" w:rsidR="00BC157A">
        <w:t xml:space="preserve">areas </w:t>
      </w:r>
      <w:r w:rsidRPr="00260A7C">
        <w:t>that we need to focus on</w:t>
      </w:r>
      <w:r w:rsidRPr="00260A7C" w:rsidR="00BC157A">
        <w:t xml:space="preserve"> have been done.</w:t>
      </w:r>
      <w:r w:rsidRPr="00260A7C" w:rsidR="00DF4040">
        <w:t xml:space="preserve"> </w:t>
      </w:r>
      <w:r w:rsidRPr="00260A7C" w:rsidR="00BC157A">
        <w:t>It is very complex.</w:t>
      </w:r>
      <w:r w:rsidRPr="00260A7C" w:rsidR="00DF4040">
        <w:t xml:space="preserve"> </w:t>
      </w:r>
      <w:r w:rsidRPr="00260A7C" w:rsidR="00BC157A">
        <w:t>I do not know if there is room to simplify.</w:t>
      </w:r>
      <w:r w:rsidRPr="00260A7C" w:rsidR="00DF4040">
        <w:t xml:space="preserve"> </w:t>
      </w:r>
      <w:r w:rsidRPr="00260A7C" w:rsidR="00BC157A">
        <w:t>The answer is probably no, but I am open to further research in that.</w:t>
      </w:r>
    </w:p>
    <w:p w:rsidR="00341935" w:rsidRPr="00BA0F29" w:rsidP="0041595D">
      <w:pPr>
        <w:pStyle w:val="Remark"/>
      </w:pPr>
      <w:sdt>
        <w:sdtPr>
          <w:alias w:val="Member"/>
          <w:tag w:val="&lt;Member mnisId='3935' dodsId='62786'&gt;"/>
          <w:id w:val="-212575426"/>
          <w:placeholder>
            <w:docPart w:val="A5865761AE53E84FA50FE478EC8A0E4C"/>
          </w:placeholder>
          <w:richText/>
        </w:sdtPr>
        <w:sdtContent>
          <w:r w:rsidRPr="00260A7C" w:rsidR="00BC157A">
            <w:rPr>
              <w:b/>
            </w:rPr>
            <w:t>Chair:</w:t>
          </w:r>
        </w:sdtContent>
      </w:sdt>
      <w:r w:rsidRPr="00260A7C" w:rsidR="00BC157A">
        <w:t xml:space="preserve"> </w:t>
      </w:r>
      <w:r w:rsidRPr="00260A7C">
        <w:t>Jonathan, thank you very much for appearing before us</w:t>
      </w:r>
      <w:r w:rsidRPr="00260A7C" w:rsidR="00FC5095">
        <w:t>.</w:t>
      </w:r>
    </w:p>
    <w:sectPr w:rsidSect="008351F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50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50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500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5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14F4F13E92A845A6A280C0F6D8101039"/>
      </w:placeholder>
      <w:richText/>
    </w:sdtPr>
    <w:sdtContent>
      <w:p w:rsidR="00DF4040" w:rsidP="009277D8">
        <w:pPr>
          <w:pStyle w:val="Para"/>
          <w:rPr>
            <w:color w:val="808080"/>
          </w:rPr>
        </w:pPr>
        <w:r w:rsidRPr="00E30EF9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BE95C6FC120F419C9737FA8202F0B140"/>
      </w:placeholder>
      <w:richText/>
    </w:sdtPr>
    <w:sdtContent>
      <w:p w:rsidR="00DF4040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35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916570"/>
    <w:multiLevelType w:val="hybridMultilevel"/>
    <w:tmpl w:val="1BA28AF0"/>
    <w:lvl w:ilvl="0">
      <w:start w:val="1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3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2E29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8A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8A8"/>
    <w:rPr>
      <w:rFonts w:ascii="Tahoma" w:hAnsi="Tahoma" w:cs="Tahoma"/>
      <w:sz w:val="16"/>
      <w:szCs w:val="16"/>
    </w:rPr>
  </w:style>
  <w:style w:type="paragraph" w:customStyle="1" w:styleId="QuestionCont">
    <w:name w:val="Question Cont"/>
    <w:basedOn w:val="Question"/>
    <w:qFormat/>
    <w:rsid w:val="0064555A"/>
    <w:pPr>
      <w:numPr>
        <w:numId w:val="0"/>
      </w:numPr>
      <w:ind w:left="794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145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aul%20Creasy\Desktop\Desktop\Assignments\Templates\Select%20Committee%20Template%202018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14F4F13E92A845A6A280C0F6D8101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16EBC-7A8E-4200-90B5-52919A367918}"/>
      </w:docPartPr>
      <w:docPartBody>
        <w:p w:rsidR="00671B83" w:rsidP="00671B83">
          <w:pPr>
            <w:pStyle w:val="14F4F13E92A845A6A280C0F6D8101039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833889149CEE408FA41D4D121FC10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160C3-E3D8-47EF-BE5F-A0A588DAF776}"/>
      </w:docPartPr>
      <w:docPartBody>
        <w:p w:rsidR="00671B83" w:rsidP="00671B83">
          <w:pPr>
            <w:pStyle w:val="833889149CEE408FA41D4D121FC101C9"/>
          </w:pPr>
          <w:r w:rsidRPr="002B3926">
            <w:rPr>
              <w:rStyle w:val="PlaceholderText"/>
            </w:rPr>
            <w:t>Click here to enter text.</w:t>
          </w:r>
        </w:p>
      </w:docPartBody>
    </w:docPart>
    <w:docPart>
      <w:docPartPr>
        <w:name w:val="BE95C6FC120F419C9737FA8202F0B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A30E8-2815-48F0-8156-68C86636866F}"/>
      </w:docPartPr>
      <w:docPartBody>
        <w:p w:rsidR="00671B83" w:rsidP="00671B83">
          <w:pPr>
            <w:pStyle w:val="BE95C6FC120F419C9737FA8202F0B140"/>
          </w:pPr>
          <w:r w:rsidRPr="00D20745">
            <w:rPr>
              <w:rStyle w:val="PlaceholderText"/>
            </w:rPr>
            <w:t>Click here to enter text.</w:t>
          </w:r>
        </w:p>
      </w:docPartBody>
    </w:docPart>
    <w:docPart>
      <w:docPartPr>
        <w:name w:val="E3C06CAE17D54FD49F8620F0B959F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421AA-4177-4FD7-AC11-E8795C78D63D}"/>
      </w:docPartPr>
      <w:docPartBody>
        <w:p w:rsidR="00671B83" w:rsidP="00671B83">
          <w:pPr>
            <w:pStyle w:val="E3C06CAE17D54FD49F8620F0B959FA1A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CBE0DA057BD14B92919EDFFAF2E24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4BA24-19A5-4DD7-8A5E-18B2E0408078}"/>
      </w:docPartPr>
      <w:docPartBody>
        <w:p w:rsidR="00671B83" w:rsidP="00671B83">
          <w:pPr>
            <w:pStyle w:val="CBE0DA057BD14B92919EDFFAF2E24369"/>
          </w:pPr>
          <w:r w:rsidRPr="002B3926">
            <w:rPr>
              <w:rStyle w:val="PlaceholderText"/>
            </w:rPr>
            <w:t>Click here to enter text.</w:t>
          </w:r>
        </w:p>
      </w:docPartBody>
    </w:docPart>
    <w:docPart>
      <w:docPartPr>
        <w:name w:val="610084A74E4C4BFFA834D32F6AE25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BF17E-9364-4795-87B0-1B78DFFE968E}"/>
      </w:docPartPr>
      <w:docPartBody>
        <w:p w:rsidR="00671B83" w:rsidP="00671B83">
          <w:pPr>
            <w:pStyle w:val="610084A74E4C4BFFA834D32F6AE2565C"/>
          </w:pPr>
          <w:r w:rsidRPr="002B3926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6793D-012F-40FC-B948-B70B1DD23CFD}"/>
      </w:docPartPr>
      <w:docPartBody>
        <w:p w:rsidR="00671B83">
          <w:r w:rsidRPr="00B55573">
            <w:rPr>
              <w:rStyle w:val="PlaceholderText"/>
            </w:rPr>
            <w:t>Click here to enter text.</w:t>
          </w:r>
        </w:p>
      </w:docPartBody>
    </w:docPart>
    <w:docPart>
      <w:docPartPr>
        <w:name w:val="A5865761AE53E84FA50FE478EC8A0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EB386-3298-C94B-934E-3A2A9E95C96E}"/>
      </w:docPartPr>
      <w:docPartBody>
        <w:p w:rsidR="007D4898" w:rsidP="007D4898">
          <w:pPr>
            <w:pStyle w:val="A5865761AE53E84FA50FE478EC8A0E4C"/>
          </w:pPr>
          <w:r w:rsidRPr="00B5557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TrackMov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4898"/>
    <w:rPr>
      <w:color w:val="808080"/>
    </w:rPr>
  </w:style>
  <w:style w:type="paragraph" w:customStyle="1" w:styleId="14F4F13E92A845A6A280C0F6D8101039">
    <w:name w:val="14F4F13E92A845A6A280C0F6D8101039"/>
    <w:rsid w:val="00671B83"/>
  </w:style>
  <w:style w:type="paragraph" w:customStyle="1" w:styleId="833889149CEE408FA41D4D121FC101C9">
    <w:name w:val="833889149CEE408FA41D4D121FC101C9"/>
    <w:rsid w:val="00671B83"/>
  </w:style>
  <w:style w:type="paragraph" w:customStyle="1" w:styleId="BE95C6FC120F419C9737FA8202F0B140">
    <w:name w:val="BE95C6FC120F419C9737FA8202F0B140"/>
    <w:rsid w:val="00671B83"/>
  </w:style>
  <w:style w:type="paragraph" w:customStyle="1" w:styleId="D23290EFB5204AD2AF7184C436447FBA">
    <w:name w:val="D23290EFB5204AD2AF7184C436447FBA"/>
    <w:rsid w:val="00671B83"/>
  </w:style>
  <w:style w:type="paragraph" w:customStyle="1" w:styleId="4D3BBC8966D341AEB6BADB34ED101DDC">
    <w:name w:val="4D3BBC8966D341AEB6BADB34ED101DDC"/>
    <w:rsid w:val="00671B83"/>
  </w:style>
  <w:style w:type="paragraph" w:customStyle="1" w:styleId="9A6969CCE18E46DBBFE868965285A7FD">
    <w:name w:val="9A6969CCE18E46DBBFE868965285A7FD"/>
    <w:rsid w:val="00671B83"/>
  </w:style>
  <w:style w:type="paragraph" w:customStyle="1" w:styleId="A05915C202E74A31821034FE930B2C8E">
    <w:name w:val="A05915C202E74A31821034FE930B2C8E"/>
    <w:rsid w:val="00671B83"/>
  </w:style>
  <w:style w:type="paragraph" w:customStyle="1" w:styleId="2CF8D9B08E9749F49CE77CBEFF0E69A9">
    <w:name w:val="2CF8D9B08E9749F49CE77CBEFF0E69A9"/>
    <w:rsid w:val="00671B83"/>
  </w:style>
  <w:style w:type="paragraph" w:customStyle="1" w:styleId="601ECCB281424CE7B7118343843BE550">
    <w:name w:val="601ECCB281424CE7B7118343843BE550"/>
    <w:rsid w:val="00671B83"/>
  </w:style>
  <w:style w:type="paragraph" w:customStyle="1" w:styleId="3FFAEDFD21C64ECBAE2EA903DFE8F432">
    <w:name w:val="3FFAEDFD21C64ECBAE2EA903DFE8F432"/>
    <w:rsid w:val="00671B83"/>
  </w:style>
  <w:style w:type="paragraph" w:customStyle="1" w:styleId="96AEFB1B3FE54DB596583E87A6EE1765">
    <w:name w:val="96AEFB1B3FE54DB596583E87A6EE1765"/>
    <w:rsid w:val="00671B83"/>
  </w:style>
  <w:style w:type="paragraph" w:customStyle="1" w:styleId="FA6A1E55F8E0424A93A47FCA0A9FEDAF">
    <w:name w:val="FA6A1E55F8E0424A93A47FCA0A9FEDAF"/>
    <w:rsid w:val="00671B83"/>
  </w:style>
  <w:style w:type="paragraph" w:customStyle="1" w:styleId="672737E1AA324C86965BC95AC202046D">
    <w:name w:val="672737E1AA324C86965BC95AC202046D"/>
    <w:rsid w:val="00671B83"/>
  </w:style>
  <w:style w:type="paragraph" w:customStyle="1" w:styleId="335BE2A7D9144DC7B15AB1183CCEE874">
    <w:name w:val="335BE2A7D9144DC7B15AB1183CCEE874"/>
    <w:rsid w:val="00671B83"/>
  </w:style>
  <w:style w:type="paragraph" w:customStyle="1" w:styleId="F29577A13D674F689B3449DE90F74D50">
    <w:name w:val="F29577A13D674F689B3449DE90F74D50"/>
    <w:rsid w:val="00671B83"/>
  </w:style>
  <w:style w:type="paragraph" w:customStyle="1" w:styleId="246EE0BD9B1146BCA893874669C238FB">
    <w:name w:val="246EE0BD9B1146BCA893874669C238FB"/>
    <w:rsid w:val="00671B83"/>
  </w:style>
  <w:style w:type="paragraph" w:customStyle="1" w:styleId="4892E8CD52514A8A95C233D841D90AFA">
    <w:name w:val="4892E8CD52514A8A95C233D841D90AFA"/>
    <w:rsid w:val="00671B83"/>
  </w:style>
  <w:style w:type="paragraph" w:customStyle="1" w:styleId="9A12781C80B14870A76C18CB1DACE07F">
    <w:name w:val="9A12781C80B14870A76C18CB1DACE07F"/>
    <w:rsid w:val="00671B83"/>
  </w:style>
  <w:style w:type="paragraph" w:customStyle="1" w:styleId="E3C06CAE17D54FD49F8620F0B959FA1A">
    <w:name w:val="E3C06CAE17D54FD49F8620F0B959FA1A"/>
    <w:rsid w:val="00671B83"/>
  </w:style>
  <w:style w:type="paragraph" w:customStyle="1" w:styleId="CBE0DA057BD14B92919EDFFAF2E24369">
    <w:name w:val="CBE0DA057BD14B92919EDFFAF2E24369"/>
    <w:rsid w:val="00671B83"/>
  </w:style>
  <w:style w:type="paragraph" w:customStyle="1" w:styleId="55B830C0DADE479899AB34657FDC5055">
    <w:name w:val="55B830C0DADE479899AB34657FDC5055"/>
    <w:rsid w:val="00671B83"/>
  </w:style>
  <w:style w:type="paragraph" w:customStyle="1" w:styleId="6DCEE0F1ACD14A9CB4C321EFA6D41107">
    <w:name w:val="6DCEE0F1ACD14A9CB4C321EFA6D41107"/>
    <w:rsid w:val="00671B83"/>
  </w:style>
  <w:style w:type="paragraph" w:customStyle="1" w:styleId="610084A74E4C4BFFA834D32F6AE2565C">
    <w:name w:val="610084A74E4C4BFFA834D32F6AE2565C"/>
    <w:rsid w:val="00671B83"/>
  </w:style>
  <w:style w:type="paragraph" w:customStyle="1" w:styleId="A00689F55BEC47619CB340A4558D5FD5">
    <w:name w:val="A00689F55BEC47619CB340A4558D5FD5"/>
    <w:rsid w:val="00671B83"/>
  </w:style>
  <w:style w:type="paragraph" w:customStyle="1" w:styleId="381144AC037A45E1AD36E81DCCB3216C">
    <w:name w:val="381144AC037A45E1AD36E81DCCB3216C"/>
    <w:rsid w:val="00671B83"/>
  </w:style>
  <w:style w:type="paragraph" w:customStyle="1" w:styleId="92926B76FF5E034F87CA0D6A4F4C7FD9">
    <w:name w:val="92926B76FF5E034F87CA0D6A4F4C7FD9"/>
    <w:rsid w:val="00921B55"/>
    <w:pPr>
      <w:spacing w:after="0" w:line="240" w:lineRule="auto"/>
    </w:pPr>
    <w:rPr>
      <w:sz w:val="24"/>
      <w:szCs w:val="24"/>
      <w:lang w:eastAsia="ja-JP"/>
    </w:rPr>
  </w:style>
  <w:style w:type="paragraph" w:customStyle="1" w:styleId="57AA69F21B3FD543976B4FEDDB234CF9">
    <w:name w:val="57AA69F21B3FD543976B4FEDDB234CF9"/>
    <w:rsid w:val="007D4898"/>
    <w:pPr>
      <w:spacing w:after="0" w:line="240" w:lineRule="auto"/>
    </w:pPr>
    <w:rPr>
      <w:sz w:val="24"/>
      <w:szCs w:val="24"/>
      <w:lang w:eastAsia="ja-JP"/>
    </w:rPr>
  </w:style>
  <w:style w:type="paragraph" w:customStyle="1" w:styleId="A5865761AE53E84FA50FE478EC8A0E4C">
    <w:name w:val="A5865761AE53E84FA50FE478EC8A0E4C"/>
    <w:rsid w:val="007D4898"/>
    <w:pPr>
      <w:spacing w:after="0" w:line="240" w:lineRule="auto"/>
    </w:pPr>
    <w:rPr>
      <w:sz w:val="24"/>
      <w:szCs w:val="24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62856-4AB2-405F-8C58-78367D81C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