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04E6" w:rsidP="001104E6">
      <w:pPr>
        <w:pStyle w:val="TitleCommittee0"/>
      </w:pPr>
      <w:r>
        <w:t>Select Committee on the Constitution</w:t>
      </w:r>
    </w:p>
    <w:p w:rsidR="001104E6" w:rsidP="001104E6">
      <w:pPr>
        <w:pStyle w:val="TitleInquiry0"/>
      </w:pPr>
      <w:r>
        <w:t>C</w:t>
      </w:r>
      <w:bookmarkStart w:id="0" w:name="_GoBack"/>
      <w:bookmarkEnd w:id="0"/>
      <w:r>
        <w:t>orrected oral evidence: Constitutional implications of Covid-19</w:t>
      </w:r>
    </w:p>
    <w:p w:rsidR="001104E6" w:rsidP="001104E6">
      <w:pPr>
        <w:pStyle w:val="Para"/>
      </w:pPr>
      <w:r>
        <w:t>Wedne</w:t>
      </w:r>
      <w:r>
        <w:t xml:space="preserve">sday </w:t>
      </w:r>
      <w:r>
        <w:t>15</w:t>
      </w:r>
      <w:r>
        <w:t xml:space="preserve"> July 2020</w:t>
      </w:r>
    </w:p>
    <w:p w:rsidR="001104E6" w:rsidP="001104E6">
      <w:pPr>
        <w:pStyle w:val="Para"/>
      </w:pPr>
      <w:r>
        <w:t>10 am</w:t>
      </w:r>
    </w:p>
    <w:p w:rsidR="001104E6" w:rsidP="001104E6">
      <w:pPr>
        <w:pStyle w:val="Para"/>
      </w:pPr>
    </w:p>
    <w:p w:rsidR="001104E6" w:rsidP="001104E6">
      <w:r>
        <w:t>Watch the meeting</w:t>
      </w:r>
    </w:p>
    <w:p w:rsidR="001104E6" w:rsidP="001104E6">
      <w:r>
        <w:t xml:space="preserve">Members present: </w:t>
      </w:r>
      <w:r w:rsidRPr="006360C4" w:rsidR="006930CD">
        <w:t>Baroness Taylor of Bolton (</w:t>
      </w:r>
      <w:r w:rsidR="006930CD">
        <w:t xml:space="preserve">The </w:t>
      </w:r>
      <w:r w:rsidRPr="006360C4" w:rsidR="006930CD">
        <w:t>Chair)</w:t>
      </w:r>
      <w:r w:rsidR="006930CD">
        <w:t xml:space="preserve">; Lord Beith; </w:t>
      </w:r>
      <w:r w:rsidRPr="006360C4" w:rsidR="006930CD">
        <w:t>Baroness Corston</w:t>
      </w:r>
      <w:r w:rsidR="006930CD">
        <w:t xml:space="preserve">; </w:t>
      </w:r>
      <w:r w:rsidRPr="006360C4" w:rsidR="006930CD">
        <w:t>Baroness Drake</w:t>
      </w:r>
      <w:r w:rsidR="006930CD">
        <w:t xml:space="preserve">; </w:t>
      </w:r>
      <w:r w:rsidRPr="006360C4" w:rsidR="006930CD">
        <w:t>Lord Dunlop</w:t>
      </w:r>
      <w:r w:rsidR="006930CD">
        <w:t xml:space="preserve">; </w:t>
      </w:r>
      <w:r w:rsidRPr="006360C4" w:rsidR="006930CD">
        <w:t>Baroness Fookes</w:t>
      </w:r>
      <w:r w:rsidR="006930CD">
        <w:t xml:space="preserve">; </w:t>
      </w:r>
      <w:r w:rsidRPr="006360C4" w:rsidR="006930CD">
        <w:t>Lord Hennessy of Nympsfield</w:t>
      </w:r>
      <w:r w:rsidR="006930CD">
        <w:t xml:space="preserve">; </w:t>
      </w:r>
      <w:r w:rsidRPr="006360C4" w:rsidR="006930CD">
        <w:t>Lord Howarth of Newport</w:t>
      </w:r>
      <w:r w:rsidR="006930CD">
        <w:t xml:space="preserve">; Lord Howell of Guildford; </w:t>
      </w:r>
      <w:r w:rsidRPr="006360C4" w:rsidR="006930CD">
        <w:t>Lord Pannick</w:t>
      </w:r>
      <w:r w:rsidR="006930CD">
        <w:t xml:space="preserve">; </w:t>
      </w:r>
      <w:r w:rsidRPr="006360C4" w:rsidR="006930CD">
        <w:t xml:space="preserve">Lord </w:t>
      </w:r>
      <w:r w:rsidR="006930CD">
        <w:t>Sherbourne of Didsbury; Lord Wallace of Tankerness</w:t>
      </w:r>
      <w:r>
        <w:t>.</w:t>
      </w:r>
    </w:p>
    <w:p w:rsidR="001104E6" w:rsidP="001104E6">
      <w:pPr>
        <w:pStyle w:val="Para"/>
        <w:tabs>
          <w:tab w:val="center" w:pos="4536"/>
          <w:tab w:val="right" w:pos="8931"/>
        </w:tabs>
      </w:pPr>
      <w:r>
        <w:t>Evidence Session No. 9</w:t>
      </w:r>
      <w:r>
        <w:tab/>
        <w:t>Heard in Public</w:t>
      </w:r>
      <w:r>
        <w:tab/>
      </w:r>
      <w:r w:rsidRPr="00156A60">
        <w:t xml:space="preserve">Questions </w:t>
      </w:r>
      <w:r>
        <w:t>1</w:t>
      </w:r>
      <w:r w:rsidR="00261A71">
        <w:t>19</w:t>
      </w:r>
      <w:r>
        <w:t xml:space="preserve"> - </w:t>
      </w:r>
      <w:r w:rsidR="00252A0B">
        <w:t>131</w:t>
      </w:r>
    </w:p>
    <w:p w:rsidR="001104E6" w:rsidP="001104E6">
      <w:pPr>
        <w:pStyle w:val="TitleWitnesses0"/>
      </w:pPr>
    </w:p>
    <w:p w:rsidR="001104E6" w:rsidP="001104E6">
      <w:pPr>
        <w:pStyle w:val="TitleWitnesses0"/>
      </w:pPr>
      <w:r>
        <w:t>Witness</w:t>
      </w:r>
    </w:p>
    <w:p w:rsidR="001104E6" w:rsidP="00261A71">
      <w:r>
        <w:fldChar w:fldCharType="begin"/>
      </w:r>
      <w:r>
        <w:instrText xml:space="preserve"> HYPERLINK \l "Panel1" </w:instrText>
      </w:r>
      <w:r>
        <w:fldChar w:fldCharType="separate"/>
      </w:r>
      <w:r w:rsidRPr="00E05757">
        <w:rPr>
          <w:rStyle w:val="Hyperlink"/>
        </w:rPr>
        <w:t>I</w:t>
      </w:r>
      <w:r>
        <w:fldChar w:fldCharType="end"/>
      </w:r>
      <w:r>
        <w:t xml:space="preserve">: </w:t>
      </w:r>
      <w:r w:rsidRPr="00261A71" w:rsidR="00261A71">
        <w:t>Lord McFall of Alcluith, Senior Deputy Speaker</w:t>
      </w:r>
      <w:r>
        <w:t>.</w:t>
      </w:r>
    </w:p>
    <w:p w:rsidR="001104E6" w:rsidP="001104E6">
      <w:pPr>
        <w:pStyle w:val="Para"/>
      </w:pPr>
    </w:p>
    <w:p w:rsidR="001104E6" w:rsidRPr="00B00119" w:rsidP="001104E6">
      <w:pPr>
        <w:pStyle w:val="Para"/>
      </w:pPr>
      <w:r w:rsidRPr="00B00119">
        <w:t>USE OF THE TRANSCRIPT</w:t>
      </w:r>
    </w:p>
    <w:p w:rsidR="001104E6" w:rsidRPr="00B00119" w:rsidP="001104E6">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104E6" w:rsidP="001104E6">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1104E6" w:rsidP="001104E6">
      <w:pPr>
        <w:pStyle w:val="TitleWitnesses0"/>
      </w:pPr>
      <w:bookmarkStart w:id="1" w:name="Panel1"/>
      <w:r>
        <w:t>Examination of witness</w:t>
      </w:r>
    </w:p>
    <w:p w:rsidR="00E704AA" w:rsidP="00E704AA">
      <w:pPr>
        <w:pStyle w:val="Remark"/>
        <w:rPr>
          <w:b/>
        </w:rPr>
      </w:pPr>
      <w:bookmarkEnd w:id="1"/>
      <w:r w:rsidRPr="00261A71">
        <w:t>Lord McFall of Alcluith</w:t>
      </w:r>
      <w:r w:rsidR="001104E6">
        <w:t>.</w:t>
      </w:r>
      <w:r w:rsidRPr="00E704AA">
        <w:rPr>
          <w:b/>
        </w:rPr>
        <w:t xml:space="preserve"> </w:t>
      </w:r>
    </w:p>
    <w:p w:rsidR="00E704AA" w:rsidP="00E704AA">
      <w:pPr>
        <w:pStyle w:val="Question"/>
      </w:pPr>
      <w:r w:rsidRPr="00AC5C0B">
        <w:rPr>
          <w:b/>
        </w:rPr>
        <w:t>The Chair:</w:t>
      </w:r>
      <w:r>
        <w:t xml:space="preserve"> </w:t>
      </w:r>
      <w:r w:rsidRPr="00AC5C0B">
        <w:t xml:space="preserve">This is the Constitution Committee of the House of Lords. We are conducting an inquiry into the constitutional implications of </w:t>
      </w:r>
      <w:r>
        <w:t>Covid</w:t>
      </w:r>
      <w:r w:rsidRPr="00AC5C0B">
        <w:t xml:space="preserve">-19 </w:t>
      </w:r>
      <w:r>
        <w:t xml:space="preserve">for </w:t>
      </w:r>
      <w:r w:rsidRPr="00AC5C0B">
        <w:t xml:space="preserve">Parliament and </w:t>
      </w:r>
      <w:r>
        <w:t xml:space="preserve">all the </w:t>
      </w:r>
      <w:r w:rsidRPr="00AC5C0B">
        <w:t>constitutional aspect</w:t>
      </w:r>
      <w:r>
        <w:t>s</w:t>
      </w:r>
      <w:r w:rsidRPr="00AC5C0B">
        <w:t xml:space="preserve"> of this. Today we are taking evidence from Lord McFall, who is the Senior Deputy Speaker in the Lords. Good morning</w:t>
      </w:r>
      <w:r>
        <w:t xml:space="preserve">, </w:t>
      </w:r>
      <w:r w:rsidRPr="00AC5C0B">
        <w:t xml:space="preserve">Lord McFall. </w:t>
      </w:r>
    </w:p>
    <w:p w:rsidR="00E704AA" w:rsidP="00E704AA">
      <w:pPr>
        <w:pStyle w:val="Answer"/>
      </w:pPr>
      <w:r>
        <w:rPr>
          <w:b/>
          <w:i/>
        </w:rPr>
        <w:t xml:space="preserve">Lord McFall of Alcluith: </w:t>
      </w:r>
      <w:r w:rsidRPr="00AC5C0B">
        <w:t xml:space="preserve">Good morning, Baroness Taylor. </w:t>
      </w:r>
    </w:p>
    <w:p w:rsidR="00E704AA" w:rsidP="00E704AA">
      <w:pPr>
        <w:pStyle w:val="Remark"/>
      </w:pPr>
      <w:r w:rsidRPr="0023165E">
        <w:rPr>
          <w:b/>
        </w:rPr>
        <w:t>The Chair:</w:t>
      </w:r>
      <w:r>
        <w:t xml:space="preserve"> </w:t>
      </w:r>
      <w:r w:rsidRPr="00A96F91">
        <w:t xml:space="preserve">We are </w:t>
      </w:r>
      <w:r w:rsidR="00AA03C6">
        <w:t xml:space="preserve">very </w:t>
      </w:r>
      <w:r w:rsidRPr="00A96F91">
        <w:t xml:space="preserve">pleased that you are able to join us. Like us, </w:t>
      </w:r>
      <w:r w:rsidRPr="00AC5C0B">
        <w:t xml:space="preserve">you have had the sudden problem of having to adjust to the new challenges that we are all facing. As an opening question, how in general terms do you think the House of Lords </w:t>
      </w:r>
      <w:r>
        <w:t>and its Members has</w:t>
      </w:r>
      <w:r w:rsidRPr="00AC5C0B">
        <w:t xml:space="preserve"> been able to adapt to the many challenges that are facing us </w:t>
      </w:r>
      <w:r>
        <w:t xml:space="preserve">and </w:t>
      </w:r>
      <w:r w:rsidRPr="00A96F91">
        <w:t xml:space="preserve">which </w:t>
      </w:r>
      <w:r>
        <w:t xml:space="preserve">have </w:t>
      </w:r>
      <w:r w:rsidRPr="00A96F91">
        <w:t xml:space="preserve">come so quickly? </w:t>
      </w:r>
    </w:p>
    <w:p w:rsidR="00E704AA" w:rsidP="00E704AA">
      <w:pPr>
        <w:pStyle w:val="Answer"/>
      </w:pPr>
      <w:r>
        <w:rPr>
          <w:b/>
          <w:i/>
        </w:rPr>
        <w:t xml:space="preserve">Lord McFall of Alcluith: </w:t>
      </w:r>
      <w:r w:rsidRPr="00A96F91">
        <w:t xml:space="preserve">Thank you very much for your invitation to give evidence. To begin with, it is important to remember where we started from. </w:t>
      </w:r>
      <w:r w:rsidRPr="00AC5C0B">
        <w:t xml:space="preserve">At the beginning of </w:t>
      </w:r>
      <w:r>
        <w:t xml:space="preserve">the </w:t>
      </w:r>
      <w:r w:rsidRPr="00AC5C0B">
        <w:t xml:space="preserve">Easter Recess, it was still expected that Parliament would continue to meet only in physical form, </w:t>
      </w:r>
      <w:r>
        <w:t>al</w:t>
      </w:r>
      <w:r w:rsidRPr="00AC5C0B">
        <w:t xml:space="preserve">beit with a reduced attendance. Lord Hunt of Kings Heath </w:t>
      </w:r>
      <w:r>
        <w:t xml:space="preserve">tabled </w:t>
      </w:r>
      <w:r w:rsidRPr="00AC5C0B">
        <w:t>an Oral Question to me on 21 April</w:t>
      </w:r>
      <w:r>
        <w:t>: “</w:t>
      </w:r>
      <w:r w:rsidRPr="00A96F91">
        <w:t>To ask the Senior Deputy Speaker what plans have been made to enable peers to take part in the proceedings of the House of Lords remotely</w:t>
      </w:r>
      <w:r w:rsidR="00AA03C6">
        <w:t>”.</w:t>
      </w:r>
      <w:r>
        <w:t xml:space="preserve"> </w:t>
      </w:r>
      <w:r w:rsidRPr="00AC5C0B">
        <w:t>When his Question was tabled in March, there were no such plans. The fact that the Question was asked and answered remotely</w:t>
      </w:r>
      <w:r>
        <w:t xml:space="preserve">, </w:t>
      </w:r>
      <w:r w:rsidRPr="00AC5C0B">
        <w:t>with supplementaries</w:t>
      </w:r>
      <w:r>
        <w:t xml:space="preserve"> that were also </w:t>
      </w:r>
      <w:r w:rsidRPr="00AC5C0B">
        <w:t xml:space="preserve">delivered remotely, was itself a major achievement. </w:t>
      </w:r>
    </w:p>
    <w:p w:rsidR="00E704AA" w:rsidP="00E704AA">
      <w:pPr>
        <w:pStyle w:val="Answer"/>
      </w:pPr>
      <w:r>
        <w:t>The fact that s</w:t>
      </w:r>
      <w:r w:rsidRPr="00AC5C0B">
        <w:t>ince mid</w:t>
      </w:r>
      <w:r>
        <w:t>-</w:t>
      </w:r>
      <w:r w:rsidRPr="00AC5C0B">
        <w:t>June we have been able to consider legislation in hybrid proceedings</w:t>
      </w:r>
      <w:r>
        <w:t xml:space="preserve">, </w:t>
      </w:r>
      <w:r w:rsidRPr="00AC5C0B">
        <w:t xml:space="preserve">amend it, vote on it remotely and send it back to the Commons is a monumental achievement, and tribute must be paid to all staff who have made this possible and to Members for embracing new ways of working. Many Members </w:t>
      </w:r>
      <w:r>
        <w:t xml:space="preserve">had </w:t>
      </w:r>
      <w:r w:rsidRPr="00AC5C0B">
        <w:t xml:space="preserve">little knowledge of </w:t>
      </w:r>
      <w:r w:rsidR="009A6CC2">
        <w:t xml:space="preserve">the </w:t>
      </w:r>
      <w:r w:rsidRPr="00AC5C0B">
        <w:t>technology</w:t>
      </w:r>
      <w:r w:rsidR="0080458A">
        <w:t>,</w:t>
      </w:r>
      <w:r w:rsidRPr="00AC5C0B">
        <w:t xml:space="preserve"> but they brought themselves up to speed and engaged with </w:t>
      </w:r>
      <w:r>
        <w:t>the staff; t</w:t>
      </w:r>
      <w:r w:rsidRPr="00AC5C0B">
        <w:t>here were many one</w:t>
      </w:r>
      <w:r>
        <w:t>-</w:t>
      </w:r>
      <w:r w:rsidRPr="00AC5C0B">
        <w:t>to</w:t>
      </w:r>
      <w:r>
        <w:t>-</w:t>
      </w:r>
      <w:r w:rsidRPr="00AC5C0B">
        <w:t xml:space="preserve">one engagements to make sure that all Members felt comfortable with the technology. We have found ways to continue </w:t>
      </w:r>
      <w:r w:rsidRPr="00A96F91">
        <w:t xml:space="preserve">all major types of business. So it is </w:t>
      </w:r>
      <w:r w:rsidRPr="00AC5C0B">
        <w:t xml:space="preserve">important to keep the context in mind. </w:t>
      </w:r>
    </w:p>
    <w:p w:rsidR="00CC3E58" w:rsidP="00E704AA">
      <w:pPr>
        <w:pStyle w:val="Answer"/>
      </w:pPr>
      <w:r w:rsidRPr="00AC5C0B">
        <w:t>The</w:t>
      </w:r>
      <w:r w:rsidR="009A6CC2">
        <w:t>s</w:t>
      </w:r>
      <w:r w:rsidRPr="00AC5C0B">
        <w:t xml:space="preserve">e are changes that we have had to make because of the global pandemic </w:t>
      </w:r>
      <w:r>
        <w:t xml:space="preserve">of a virus </w:t>
      </w:r>
      <w:r w:rsidRPr="00AC5C0B">
        <w:t>with potentially fatal consequences that are exacerbated among certain demographic groups</w:t>
      </w:r>
      <w:r>
        <w:t xml:space="preserve">. </w:t>
      </w:r>
      <w:r w:rsidRPr="00AC5C0B">
        <w:t>Our workplace has a number of vulnerabilities</w:t>
      </w:r>
      <w:r>
        <w:t>, not only i</w:t>
      </w:r>
      <w:r w:rsidRPr="00A96F91">
        <w:t xml:space="preserve">n demographics but as a location where people come from across the country, gather </w:t>
      </w:r>
      <w:r w:rsidRPr="00AC5C0B">
        <w:t xml:space="preserve">together and then disperse. </w:t>
      </w:r>
    </w:p>
    <w:p w:rsidR="00E704AA" w:rsidP="00E704AA">
      <w:pPr>
        <w:pStyle w:val="Answer"/>
      </w:pPr>
      <w:r w:rsidRPr="00AC5C0B">
        <w:t xml:space="preserve">The </w:t>
      </w:r>
      <w:r>
        <w:t xml:space="preserve">measures </w:t>
      </w:r>
      <w:r w:rsidRPr="00AC5C0B">
        <w:t xml:space="preserve">that we have taken have kept Members </w:t>
      </w:r>
      <w:r w:rsidRPr="00A96F91">
        <w:t>and staff safe while allowing the House to continue to perform its full range of functions. Our performance compares pretty well to</w:t>
      </w:r>
      <w:r>
        <w:t xml:space="preserve"> other </w:t>
      </w:r>
      <w:r w:rsidR="00CC3E58">
        <w:t>l</w:t>
      </w:r>
      <w:r>
        <w:t xml:space="preserve">egislatures internationally. </w:t>
      </w:r>
      <w:r w:rsidRPr="00A96F91">
        <w:t>In fact</w:t>
      </w:r>
      <w:r w:rsidR="003C08EB">
        <w:t>,</w:t>
      </w:r>
      <w:r w:rsidRPr="00A96F91">
        <w:t xml:space="preserve"> the Clerk of the Parliament</w:t>
      </w:r>
      <w:r>
        <w:t>s</w:t>
      </w:r>
      <w:r w:rsidRPr="00A96F91">
        <w:t xml:space="preserve"> sent me a letter just before this session </w:t>
      </w:r>
      <w:r w:rsidRPr="00AC5C0B">
        <w:t xml:space="preserve">outlining that comparison, and I will ensure that that is shared with you. </w:t>
      </w:r>
    </w:p>
    <w:p w:rsidR="00E704AA" w:rsidP="00E704AA">
      <w:pPr>
        <w:pStyle w:val="Remark"/>
      </w:pPr>
      <w:r w:rsidRPr="00AC5C0B">
        <w:rPr>
          <w:b/>
        </w:rPr>
        <w:t>The Chair:</w:t>
      </w:r>
      <w:r>
        <w:t xml:space="preserve"> </w:t>
      </w:r>
      <w:r w:rsidRPr="00AC5C0B">
        <w:t xml:space="preserve">Thank you. We would be very happy to receive a copy of that </w:t>
      </w:r>
      <w:r w:rsidRPr="00AC5C0B">
        <w:t xml:space="preserve">letter. As you say, we have all had to face some technological challenge, and it has been a learning curve for many of us. We will go into the detail of some of the aspects that you have mentioned. I </w:t>
      </w:r>
      <w:r w:rsidR="003C08EB">
        <w:t xml:space="preserve">will </w:t>
      </w:r>
      <w:r w:rsidRPr="00AC5C0B">
        <w:t>ask</w:t>
      </w:r>
      <w:r>
        <w:t xml:space="preserve"> </w:t>
      </w:r>
      <w:r w:rsidRPr="00AC5C0B">
        <w:t xml:space="preserve">Baroness </w:t>
      </w:r>
      <w:r>
        <w:t>Fookes</w:t>
      </w:r>
      <w:r w:rsidRPr="00AC5C0B">
        <w:t xml:space="preserve"> to come in her</w:t>
      </w:r>
      <w:r>
        <w:t>e</w:t>
      </w:r>
      <w:r w:rsidRPr="00AC5C0B">
        <w:t xml:space="preserve">; I think she wants to talk about some of the procedural changes. </w:t>
      </w:r>
    </w:p>
    <w:p w:rsidR="00E704AA" w:rsidP="00E704AA">
      <w:pPr>
        <w:pStyle w:val="Question"/>
      </w:pPr>
      <w:r w:rsidRPr="00A96F91">
        <w:rPr>
          <w:b/>
        </w:rPr>
        <w:t>Baroness Fookes:</w:t>
      </w:r>
      <w:r>
        <w:t xml:space="preserve"> I have an </w:t>
      </w:r>
      <w:r w:rsidRPr="00A96F91">
        <w:t>interest in this as a Deputy Speaker, even though I am not active at the moment because I am working only remotely. How well do you think the process</w:t>
      </w:r>
      <w:r>
        <w:t xml:space="preserve">es for </w:t>
      </w:r>
      <w:r w:rsidRPr="00AC5C0B">
        <w:t xml:space="preserve">working out and agreeing procedural changes have worked? In particular, do you think the Procedure Committee has been able to consult Members sufficiently on the changes that have taken place, bearing in mind that a lot has happened in a very short time? </w:t>
      </w:r>
    </w:p>
    <w:p w:rsidR="00E704AA" w:rsidP="00E704AA">
      <w:pPr>
        <w:pStyle w:val="Answer"/>
      </w:pPr>
      <w:r>
        <w:rPr>
          <w:b/>
          <w:i/>
        </w:rPr>
        <w:t xml:space="preserve">Lord McFall of Alcluith: </w:t>
      </w:r>
      <w:r w:rsidRPr="00AC5C0B">
        <w:t xml:space="preserve">There have been three phases to this change. First, there was the virtual Parliament with Microsoft Teams. That was </w:t>
      </w:r>
      <w:r>
        <w:t xml:space="preserve">rolled </w:t>
      </w:r>
      <w:r w:rsidRPr="00AC5C0B">
        <w:t xml:space="preserve">out straightaway </w:t>
      </w:r>
      <w:r w:rsidRPr="00A96F91">
        <w:t>and it reached 9</w:t>
      </w:r>
      <w:r>
        <w:t>,</w:t>
      </w:r>
      <w:r w:rsidRPr="00A96F91">
        <w:t>000 parliamentary users, 1</w:t>
      </w:r>
      <w:r>
        <w:t>,</w:t>
      </w:r>
      <w:r w:rsidRPr="00A96F91">
        <w:t>12</w:t>
      </w:r>
      <w:r>
        <w:t xml:space="preserve">7 </w:t>
      </w:r>
      <w:r w:rsidRPr="00A96F91">
        <w:t xml:space="preserve">of whom were Peers and staff. Then on </w:t>
      </w:r>
      <w:r>
        <w:t xml:space="preserve">5 May </w:t>
      </w:r>
      <w:r w:rsidRPr="00A96F91">
        <w:t>we went to a fully Zoom</w:t>
      </w:r>
      <w:r>
        <w:t>/</w:t>
      </w:r>
      <w:r w:rsidRPr="00A96F91">
        <w:t>outside</w:t>
      </w:r>
      <w:r>
        <w:t>-</w:t>
      </w:r>
      <w:r w:rsidRPr="00A96F91">
        <w:t>broadcast arrangement. On</w:t>
      </w:r>
      <w:r>
        <w:t xml:space="preserve"> 8 June</w:t>
      </w:r>
      <w:r w:rsidR="001F06A4">
        <w:t>,</w:t>
      </w:r>
      <w:r>
        <w:t xml:space="preserve"> </w:t>
      </w:r>
      <w:r w:rsidRPr="00A96F91">
        <w:t xml:space="preserve">we adopted the hybrid House, where people </w:t>
      </w:r>
      <w:r>
        <w:t xml:space="preserve">were </w:t>
      </w:r>
      <w:r w:rsidRPr="00A96F91">
        <w:t xml:space="preserve">in the Chamber or remote. Then on </w:t>
      </w:r>
      <w:r>
        <w:t xml:space="preserve">15 June we established PeerHub. </w:t>
      </w:r>
    </w:p>
    <w:p w:rsidR="00E704AA" w:rsidP="00E704AA">
      <w:pPr>
        <w:pStyle w:val="Answer"/>
      </w:pPr>
      <w:r w:rsidRPr="00AC5C0B">
        <w:t xml:space="preserve">The Procedure </w:t>
      </w:r>
      <w:r w:rsidRPr="00A96F91">
        <w:t xml:space="preserve">Committee </w:t>
      </w:r>
      <w:r w:rsidRPr="00AC5C0B">
        <w:t>usually meets two or three times a year</w:t>
      </w:r>
      <w:r w:rsidR="001F06A4">
        <w:t>,</w:t>
      </w:r>
      <w:r>
        <w:t xml:space="preserve"> </w:t>
      </w:r>
      <w:r w:rsidRPr="00AC5C0B">
        <w:t xml:space="preserve">but since the start of this pandemic it has been </w:t>
      </w:r>
      <w:r>
        <w:t xml:space="preserve">in </w:t>
      </w:r>
      <w:r w:rsidRPr="00AC5C0B">
        <w:t>almost constant session</w:t>
      </w:r>
      <w:r>
        <w:t>, whether formally—</w:t>
      </w:r>
      <w:r w:rsidRPr="00A96F91">
        <w:t xml:space="preserve">we are meeting on Tuesday and I think that is the </w:t>
      </w:r>
      <w:r>
        <w:t xml:space="preserve">eighth </w:t>
      </w:r>
      <w:r w:rsidRPr="00A96F91">
        <w:t>meeting we will have had since the start of the pandemic</w:t>
      </w:r>
      <w:r>
        <w:t xml:space="preserve">—or informally. There has been a lot of informal </w:t>
      </w:r>
      <w:r w:rsidRPr="00A96F91">
        <w:t xml:space="preserve">contact. Many </w:t>
      </w:r>
      <w:r w:rsidRPr="00AC5C0B">
        <w:t>Members have written to me and I have taken the points that they have made to the committee. Not all the points are for the committee</w:t>
      </w:r>
      <w:r w:rsidR="001F06A4">
        <w:t>,</w:t>
      </w:r>
      <w:r w:rsidRPr="00AC5C0B">
        <w:t xml:space="preserve"> because there are some business aspects that are for the Government to look at</w:t>
      </w:r>
      <w:r>
        <w:t xml:space="preserve">. </w:t>
      </w:r>
    </w:p>
    <w:p w:rsidR="00E704AA" w:rsidP="00E704AA">
      <w:pPr>
        <w:pStyle w:val="Answer"/>
      </w:pPr>
      <w:r w:rsidRPr="00AC5C0B">
        <w:t xml:space="preserve">The </w:t>
      </w:r>
      <w:r>
        <w:t xml:space="preserve">committee’s </w:t>
      </w:r>
      <w:r w:rsidRPr="00AC5C0B">
        <w:t>agenda was extensive</w:t>
      </w:r>
      <w:r>
        <w:t xml:space="preserve"> and</w:t>
      </w:r>
      <w:r w:rsidRPr="00AC5C0B">
        <w:t xml:space="preserve"> complex</w:t>
      </w:r>
      <w:r>
        <w:t xml:space="preserve">: first, </w:t>
      </w:r>
      <w:r w:rsidRPr="00DC162D">
        <w:t xml:space="preserve">providing guidance for virtual proceedings, then developing </w:t>
      </w:r>
      <w:r>
        <w:t xml:space="preserve">our </w:t>
      </w:r>
      <w:r w:rsidRPr="00DC162D">
        <w:t xml:space="preserve">hybrid proceedings and giving oversight to the development and </w:t>
      </w:r>
      <w:r w:rsidRPr="00AC5C0B">
        <w:t>introduction of remote voting. The committee has been vital in allowing the House to continue to perform its functions</w:t>
      </w:r>
      <w:r>
        <w:t xml:space="preserve">. For information, it is worth knowing that the </w:t>
      </w:r>
      <w:r w:rsidRPr="00AC5C0B">
        <w:t xml:space="preserve">majority of the committee </w:t>
      </w:r>
      <w:r>
        <w:t xml:space="preserve">is comprised of Back-Benchers. </w:t>
      </w:r>
    </w:p>
    <w:p w:rsidR="00E704AA" w:rsidP="00E704AA">
      <w:pPr>
        <w:pStyle w:val="Remark"/>
      </w:pPr>
      <w:r w:rsidRPr="00F77EAD">
        <w:rPr>
          <w:b/>
        </w:rPr>
        <w:t>Baroness Fookes:</w:t>
      </w:r>
      <w:r>
        <w:t xml:space="preserve"> What about </w:t>
      </w:r>
      <w:r w:rsidRPr="00DC162D">
        <w:t xml:space="preserve">relations with the Government, presumably in the shape of Whips? Has that worked well? </w:t>
      </w:r>
    </w:p>
    <w:p w:rsidR="00E704AA" w:rsidP="00E704AA">
      <w:pPr>
        <w:pStyle w:val="Answer"/>
      </w:pPr>
      <w:r>
        <w:rPr>
          <w:b/>
          <w:i/>
        </w:rPr>
        <w:t xml:space="preserve">Lord McFall of Alcluith: </w:t>
      </w:r>
      <w:r>
        <w:t>I</w:t>
      </w:r>
      <w:r w:rsidRPr="00AC5C0B">
        <w:t xml:space="preserve">f I </w:t>
      </w:r>
      <w:r>
        <w:t xml:space="preserve">said </w:t>
      </w:r>
      <w:r w:rsidRPr="00AC5C0B">
        <w:t xml:space="preserve">it </w:t>
      </w:r>
      <w:r>
        <w:t xml:space="preserve">had </w:t>
      </w:r>
      <w:r w:rsidRPr="00AC5C0B">
        <w:t>work</w:t>
      </w:r>
      <w:r>
        <w:t xml:space="preserve">ed </w:t>
      </w:r>
      <w:r w:rsidRPr="00AC5C0B">
        <w:t xml:space="preserve">very well, I would </w:t>
      </w:r>
      <w:r>
        <w:t xml:space="preserve">probably </w:t>
      </w:r>
      <w:r w:rsidRPr="00AC5C0B">
        <w:t xml:space="preserve">be the first Senior Deputy Speaker to say that. </w:t>
      </w:r>
      <w:r>
        <w:t xml:space="preserve">But </w:t>
      </w:r>
      <w:r w:rsidRPr="00AC5C0B">
        <w:t>it has been a positive engagement</w:t>
      </w:r>
      <w:r w:rsidRPr="00DC162D">
        <w:t xml:space="preserve">. We made sure that we engaged with the usual channels in between meetings so that there was </w:t>
      </w:r>
      <w:r w:rsidRPr="00AC5C0B">
        <w:t xml:space="preserve">near unanimity when we came to the Procedure Committee. So I have to say to you that it does work well. On one or two occasions the Government have written to me formally </w:t>
      </w:r>
      <w:r w:rsidRPr="00DC162D">
        <w:t xml:space="preserve">about what they are doing as a result of </w:t>
      </w:r>
      <w:r w:rsidRPr="00AC5C0B">
        <w:t xml:space="preserve">what the Procedure Committee has done. </w:t>
      </w:r>
    </w:p>
    <w:p w:rsidR="00E704AA" w:rsidP="00E704AA">
      <w:pPr>
        <w:pStyle w:val="Answer"/>
      </w:pPr>
      <w:r w:rsidRPr="00AC5C0B">
        <w:t xml:space="preserve">We should </w:t>
      </w:r>
      <w:r>
        <w:t xml:space="preserve">note that the </w:t>
      </w:r>
      <w:r w:rsidRPr="00AC5C0B">
        <w:t xml:space="preserve">response to the pandemic </w:t>
      </w:r>
      <w:r w:rsidRPr="00DC162D">
        <w:t xml:space="preserve">has been an </w:t>
      </w:r>
      <w:r>
        <w:t xml:space="preserve">all-House one, </w:t>
      </w:r>
      <w:r w:rsidRPr="00AC5C0B">
        <w:t>and it has been largely positive. There have been tensions along the road</w:t>
      </w:r>
      <w:r>
        <w:t>—</w:t>
      </w:r>
      <w:r w:rsidRPr="00AC5C0B">
        <w:t>I am the first to know that that is the situation</w:t>
      </w:r>
      <w:r>
        <w:t>—</w:t>
      </w:r>
      <w:r w:rsidRPr="00AC5C0B">
        <w:t xml:space="preserve">but I hope that we </w:t>
      </w:r>
      <w:r w:rsidRPr="00AC5C0B">
        <w:t xml:space="preserve">have discussed our differences in a positive way, and that applies to the Procedure Committee and its relations </w:t>
      </w:r>
      <w:r>
        <w:t xml:space="preserve">with </w:t>
      </w:r>
      <w:r w:rsidRPr="00AC5C0B">
        <w:t xml:space="preserve">the Government. </w:t>
      </w:r>
    </w:p>
    <w:p w:rsidR="00E704AA" w:rsidP="00E704AA">
      <w:pPr>
        <w:pStyle w:val="Remark"/>
      </w:pPr>
      <w:r w:rsidRPr="00AC5C0B">
        <w:rPr>
          <w:b/>
        </w:rPr>
        <w:t>Baroness Fookes:</w:t>
      </w:r>
      <w:r>
        <w:t xml:space="preserve"> </w:t>
      </w:r>
      <w:r w:rsidRPr="00AC5C0B">
        <w:t xml:space="preserve">I suppose I must not be tempted to ask whether we have done it better than the Commons. </w:t>
      </w:r>
    </w:p>
    <w:p w:rsidR="00E704AA" w:rsidP="00E704AA">
      <w:pPr>
        <w:pStyle w:val="Answer"/>
      </w:pPr>
      <w:r>
        <w:rPr>
          <w:b/>
          <w:i/>
        </w:rPr>
        <w:t xml:space="preserve">Lord McFall of Alcluith: </w:t>
      </w:r>
      <w:r w:rsidRPr="00AC5C0B">
        <w:t xml:space="preserve">Can I give you one word? Absolutely. </w:t>
      </w:r>
    </w:p>
    <w:p w:rsidR="00E704AA" w:rsidP="00E704AA">
      <w:pPr>
        <w:pStyle w:val="Question"/>
      </w:pPr>
      <w:r w:rsidRPr="00DC162D">
        <w:rPr>
          <w:b/>
        </w:rPr>
        <w:t>Lord Wallace of Tankerness:</w:t>
      </w:r>
      <w:r>
        <w:t xml:space="preserve"> </w:t>
      </w:r>
      <w:r w:rsidRPr="00DC162D">
        <w:t>You clearly had many challenges. However, some restrictions</w:t>
      </w:r>
      <w:r>
        <w:t>—</w:t>
      </w:r>
      <w:r w:rsidRPr="00DC162D">
        <w:t>I do not want to say arbitrary</w:t>
      </w:r>
      <w:r>
        <w:t xml:space="preserve"> ones—have been put </w:t>
      </w:r>
      <w:r w:rsidRPr="00DC162D">
        <w:t xml:space="preserve">on </w:t>
      </w:r>
      <w:r>
        <w:t xml:space="preserve">the number of </w:t>
      </w:r>
      <w:r w:rsidRPr="00DC162D">
        <w:t xml:space="preserve">people able to take part. </w:t>
      </w:r>
      <w:r w:rsidRPr="00AC5C0B">
        <w:t>Given that the House sets great store by being a self</w:t>
      </w:r>
      <w:r>
        <w:t>-</w:t>
      </w:r>
      <w:r w:rsidRPr="00AC5C0B">
        <w:t xml:space="preserve">governing place, </w:t>
      </w:r>
      <w:r w:rsidRPr="00DC162D">
        <w:t xml:space="preserve">to what extent do you think that has been compromised and to what extent will we win it back? </w:t>
      </w:r>
    </w:p>
    <w:p w:rsidR="00E704AA" w:rsidP="00E704AA">
      <w:pPr>
        <w:pStyle w:val="Answer"/>
      </w:pPr>
      <w:r>
        <w:rPr>
          <w:b/>
          <w:i/>
        </w:rPr>
        <w:t xml:space="preserve">Lord McFall of Alcluith: </w:t>
      </w:r>
      <w:r>
        <w:t>There is no doubt that i</w:t>
      </w:r>
      <w:r w:rsidRPr="00AC5C0B">
        <w:t xml:space="preserve">t has been compromised to an extent. </w:t>
      </w:r>
      <w:r>
        <w:t xml:space="preserve">Maybe </w:t>
      </w:r>
      <w:r w:rsidRPr="00AC5C0B">
        <w:t>I can come back to some of these issues in my later answers</w:t>
      </w:r>
      <w:r>
        <w:t xml:space="preserve"> but, for example, </w:t>
      </w:r>
      <w:r w:rsidRPr="00AC5C0B">
        <w:t>having a speakers</w:t>
      </w:r>
      <w:r w:rsidR="00DF22C9">
        <w:t>’</w:t>
      </w:r>
      <w:r w:rsidRPr="00AC5C0B">
        <w:t xml:space="preserve"> list </w:t>
      </w:r>
      <w:r>
        <w:t xml:space="preserve">in the </w:t>
      </w:r>
      <w:r w:rsidRPr="00AC5C0B">
        <w:t>hybrid House</w:t>
      </w:r>
      <w:r>
        <w:t xml:space="preserve">, with </w:t>
      </w:r>
      <w:r w:rsidRPr="00AC5C0B">
        <w:t>those in the Chamber not being able to respond</w:t>
      </w:r>
      <w:r>
        <w:t xml:space="preserve">, </w:t>
      </w:r>
      <w:r w:rsidRPr="00AC5C0B">
        <w:t xml:space="preserve">has been a source of frustration for some people. However, </w:t>
      </w:r>
      <w:r>
        <w:t xml:space="preserve">it is </w:t>
      </w:r>
      <w:r w:rsidRPr="00AC5C0B">
        <w:t xml:space="preserve">technical issues </w:t>
      </w:r>
      <w:r>
        <w:t xml:space="preserve">that govern those </w:t>
      </w:r>
      <w:r w:rsidRPr="00AC5C0B">
        <w:t xml:space="preserve">limitations. I received a note from one of the technical people regarding the limitations </w:t>
      </w:r>
      <w:r>
        <w:t xml:space="preserve">that there </w:t>
      </w:r>
      <w:r w:rsidRPr="00AC5C0B">
        <w:t>have been. Rather than going into anything technologically</w:t>
      </w:r>
      <w:r w:rsidRPr="004B5A34">
        <w:t xml:space="preserve"> </w:t>
      </w:r>
      <w:r w:rsidRPr="00AC5C0B">
        <w:t xml:space="preserve">deep, </w:t>
      </w:r>
      <w:r>
        <w:t xml:space="preserve">Chair, </w:t>
      </w:r>
      <w:r w:rsidRPr="00AC5C0B">
        <w:t>perhaps I could share that with the Committee</w:t>
      </w:r>
      <w:r w:rsidR="00DF22C9">
        <w:t xml:space="preserve"> later</w:t>
      </w:r>
      <w:r w:rsidRPr="00AC5C0B">
        <w:t xml:space="preserve">. </w:t>
      </w:r>
    </w:p>
    <w:p w:rsidR="00E704AA" w:rsidP="00E704AA">
      <w:pPr>
        <w:pStyle w:val="Remark"/>
      </w:pPr>
      <w:r w:rsidRPr="00AC5C0B">
        <w:rPr>
          <w:b/>
        </w:rPr>
        <w:t>The Chair:</w:t>
      </w:r>
      <w:r>
        <w:t xml:space="preserve"> </w:t>
      </w:r>
      <w:r w:rsidRPr="00AC5C0B">
        <w:t xml:space="preserve">Thank you, yes. </w:t>
      </w:r>
    </w:p>
    <w:p w:rsidR="00E704AA" w:rsidP="00E704AA">
      <w:pPr>
        <w:pStyle w:val="Question"/>
      </w:pPr>
      <w:r w:rsidRPr="00AC5C0B">
        <w:rPr>
          <w:b/>
        </w:rPr>
        <w:t>Lord Howell of Guildford:</w:t>
      </w:r>
      <w:r>
        <w:t xml:space="preserve"> </w:t>
      </w:r>
      <w:r w:rsidRPr="00AC5C0B">
        <w:t>Good morning, Lord McFall. Thank you for being with us. In your assessment of the whole experience of these virtual proceedings, where do you think the strongest benefits have been and the strongest drawbacks? Do you feel that some types of business have benefited better from this virtual process</w:t>
      </w:r>
      <w:r>
        <w:t xml:space="preserve"> than others, p</w:t>
      </w:r>
      <w:r w:rsidRPr="00AC5C0B">
        <w:t>articularly given that in the Chamber</w:t>
      </w:r>
      <w:r>
        <w:t xml:space="preserve"> </w:t>
      </w:r>
      <w:r w:rsidRPr="00AC5C0B">
        <w:t>a Minister really cannot be pursued, as it were</w:t>
      </w:r>
      <w:r>
        <w:t xml:space="preserve">—there is just </w:t>
      </w:r>
      <w:r w:rsidRPr="00AC5C0B">
        <w:t>a short answer and that is it</w:t>
      </w:r>
      <w:r>
        <w:t>—</w:t>
      </w:r>
      <w:r w:rsidRPr="00AC5C0B">
        <w:t xml:space="preserve">whereas in </w:t>
      </w:r>
      <w:r>
        <w:t>c</w:t>
      </w:r>
      <w:r w:rsidRPr="00AC5C0B">
        <w:t>ommittee</w:t>
      </w:r>
      <w:r>
        <w:t>s</w:t>
      </w:r>
      <w:r w:rsidRPr="00AC5C0B">
        <w:t xml:space="preserve"> you can have sustained questioning of government policy</w:t>
      </w:r>
      <w:r w:rsidR="003E79EB">
        <w:t>? D</w:t>
      </w:r>
      <w:r w:rsidRPr="00AC5C0B">
        <w:t xml:space="preserve">o you think there is a case to be made for more activity and stronger powers for committees rather than the Chamber? </w:t>
      </w:r>
    </w:p>
    <w:p w:rsidR="00D763AF" w:rsidP="00E704AA">
      <w:pPr>
        <w:pStyle w:val="Answer"/>
      </w:pPr>
      <w:r>
        <w:rPr>
          <w:b/>
          <w:i/>
        </w:rPr>
        <w:t xml:space="preserve">Lord McFall of Alcluith: </w:t>
      </w:r>
      <w:r w:rsidRPr="00AC5C0B">
        <w:t xml:space="preserve">As one who chaired </w:t>
      </w:r>
      <w:r>
        <w:t xml:space="preserve">a </w:t>
      </w:r>
      <w:r w:rsidRPr="00AC5C0B">
        <w:t>committee for 10 years, I agree</w:t>
      </w:r>
      <w:r>
        <w:t xml:space="preserve"> that </w:t>
      </w:r>
      <w:r w:rsidRPr="00AC5C0B">
        <w:t xml:space="preserve">the balance between the Executive and Parliament is still in the </w:t>
      </w:r>
      <w:r>
        <w:t xml:space="preserve">process </w:t>
      </w:r>
      <w:r w:rsidRPr="00AC5C0B">
        <w:t xml:space="preserve">of being redressed. Lord </w:t>
      </w:r>
      <w:r>
        <w:t>Howell</w:t>
      </w:r>
      <w:r w:rsidRPr="00AC5C0B">
        <w:t xml:space="preserve">, </w:t>
      </w:r>
      <w:r w:rsidR="000D0E83">
        <w:t xml:space="preserve">you have been </w:t>
      </w:r>
      <w:r w:rsidRPr="00AC5C0B">
        <w:t xml:space="preserve">a distinguished chair of a committee but </w:t>
      </w:r>
      <w:r w:rsidR="000D0E83">
        <w:t xml:space="preserve">have </w:t>
      </w:r>
      <w:r w:rsidRPr="00AC5C0B">
        <w:t xml:space="preserve">also been involved in </w:t>
      </w:r>
      <w:r>
        <w:t>t</w:t>
      </w:r>
      <w:r w:rsidRPr="00AC5C0B">
        <w:t xml:space="preserve">he process that undertook the review of committees, </w:t>
      </w:r>
      <w:r w:rsidR="000D0E83">
        <w:t xml:space="preserve">and </w:t>
      </w:r>
      <w:r w:rsidRPr="00AC5C0B">
        <w:t xml:space="preserve">you were one of the firmest supporters of what I was doing. </w:t>
      </w:r>
    </w:p>
    <w:p w:rsidR="00E704AA" w:rsidP="00E704AA">
      <w:pPr>
        <w:pStyle w:val="Answer"/>
      </w:pPr>
      <w:r w:rsidRPr="00AC5C0B">
        <w:t>I would say that the outstanding success of this</w:t>
      </w:r>
      <w:r>
        <w:t xml:space="preserve"> period </w:t>
      </w:r>
      <w:r w:rsidRPr="00AC5C0B">
        <w:t>has been the work of the committees</w:t>
      </w:r>
      <w:r>
        <w:t xml:space="preserve">, yours </w:t>
      </w:r>
      <w:r w:rsidRPr="00AC5C0B">
        <w:t xml:space="preserve">and others. </w:t>
      </w:r>
      <w:r>
        <w:t xml:space="preserve">I notice that </w:t>
      </w:r>
      <w:r w:rsidRPr="00AC5C0B">
        <w:t>the work that you have undertaken</w:t>
      </w:r>
      <w:r>
        <w:t xml:space="preserve">—the </w:t>
      </w:r>
      <w:r w:rsidRPr="001C36D3">
        <w:t>Business and Planning Bill, your criticism of fast</w:t>
      </w:r>
      <w:r>
        <w:t>-</w:t>
      </w:r>
      <w:r w:rsidRPr="001C36D3">
        <w:t>tracking legislation, three Bills relating to the coronavirus</w:t>
      </w:r>
      <w:r>
        <w:t xml:space="preserve">, </w:t>
      </w:r>
      <w:r w:rsidRPr="001C36D3">
        <w:t xml:space="preserve">the </w:t>
      </w:r>
      <w:r>
        <w:t xml:space="preserve">Corporate </w:t>
      </w:r>
      <w:r w:rsidRPr="001C36D3">
        <w:t xml:space="preserve">Insolvency </w:t>
      </w:r>
      <w:r>
        <w:t xml:space="preserve">and Governance </w:t>
      </w:r>
      <w:r w:rsidRPr="001C36D3">
        <w:t>Bill</w:t>
      </w:r>
      <w:r>
        <w:t xml:space="preserve">, </w:t>
      </w:r>
      <w:r w:rsidRPr="001C36D3">
        <w:t>and others</w:t>
      </w:r>
      <w:r>
        <w:t xml:space="preserve">—covers </w:t>
      </w:r>
      <w:r w:rsidRPr="00AC5C0B">
        <w:t xml:space="preserve">areas </w:t>
      </w:r>
      <w:r>
        <w:t xml:space="preserve">that, as </w:t>
      </w:r>
      <w:r w:rsidRPr="00AC5C0B">
        <w:t>you have highlighted</w:t>
      </w:r>
      <w:r>
        <w:t xml:space="preserve">, </w:t>
      </w:r>
      <w:r w:rsidRPr="001C36D3">
        <w:t xml:space="preserve">have </w:t>
      </w:r>
      <w:r>
        <w:t xml:space="preserve">real </w:t>
      </w:r>
      <w:r w:rsidRPr="001C36D3">
        <w:t xml:space="preserve">limitations in the present system of legislation. </w:t>
      </w:r>
      <w:r>
        <w:t xml:space="preserve">You have also highlighted </w:t>
      </w:r>
      <w:r w:rsidRPr="00AC5C0B">
        <w:t>the fact that the Government have taken advantage in a number of areas by making permanent changes rather than temporary ones or inserting sunset clauses</w:t>
      </w:r>
      <w:r>
        <w:t xml:space="preserve">. </w:t>
      </w:r>
      <w:r w:rsidRPr="001C36D3">
        <w:t xml:space="preserve">That has been well articulated by </w:t>
      </w:r>
      <w:r>
        <w:t>you.</w:t>
      </w:r>
    </w:p>
    <w:p w:rsidR="00AF1E71" w:rsidP="00E704AA">
      <w:pPr>
        <w:pStyle w:val="Answer"/>
      </w:pPr>
      <w:r w:rsidRPr="00AC5C0B">
        <w:t>We could build on the work of the committees</w:t>
      </w:r>
      <w:r>
        <w:t xml:space="preserve">. </w:t>
      </w:r>
      <w:r w:rsidRPr="003A631D">
        <w:t>When I undertook the review of committees, as you know it was to</w:t>
      </w:r>
      <w:r>
        <w:t xml:space="preserve"> </w:t>
      </w:r>
      <w:r w:rsidRPr="00AC5C0B">
        <w:t xml:space="preserve">establish a system whereby the Liaison Committee had a flexibility about its business. I was glad to see that the Hansard </w:t>
      </w:r>
      <w:r>
        <w:t>S</w:t>
      </w:r>
      <w:r w:rsidRPr="00AC5C0B">
        <w:t>ociety twe</w:t>
      </w:r>
      <w:r>
        <w:t>e</w:t>
      </w:r>
      <w:r w:rsidRPr="00AC5C0B">
        <w:t xml:space="preserve">ted during the pandemic that the House of Lords has proved the most flexible of all in getting its business </w:t>
      </w:r>
      <w:r>
        <w:t>through. You will know that we established a Covid</w:t>
      </w:r>
      <w:r w:rsidRPr="00AC5C0B">
        <w:t xml:space="preserve">-19 committee right at the beginning. </w:t>
      </w:r>
    </w:p>
    <w:p w:rsidR="00E704AA" w:rsidP="00E704AA">
      <w:pPr>
        <w:pStyle w:val="Answer"/>
      </w:pPr>
      <w:r w:rsidRPr="00AC5C0B">
        <w:t xml:space="preserve">I see the establishment of </w:t>
      </w:r>
      <w:r>
        <w:t xml:space="preserve">that review of committees as being </w:t>
      </w:r>
      <w:r w:rsidRPr="00AC5C0B">
        <w:t xml:space="preserve">a system that is organic, where the footprint of the committees can extend, the authority of the chairs and the </w:t>
      </w:r>
      <w:r w:rsidR="00AF1E71">
        <w:t>M</w:t>
      </w:r>
      <w:r w:rsidRPr="00AC5C0B">
        <w:t xml:space="preserve">embers </w:t>
      </w:r>
      <w:r>
        <w:t xml:space="preserve">increases, and we can reach out and, </w:t>
      </w:r>
      <w:r w:rsidRPr="00AC5C0B">
        <w:t xml:space="preserve">in Lord </w:t>
      </w:r>
      <w:r>
        <w:t>H</w:t>
      </w:r>
      <w:r w:rsidRPr="00AC5C0B">
        <w:t xml:space="preserve">ennessy's words to me, have a national conversation with the public. I think Lord Hennessy said that this was a House of the coalition of the willing and the knowledgeable, and that is epitomised in the work of the committees. </w:t>
      </w:r>
    </w:p>
    <w:p w:rsidR="00E704AA" w:rsidP="00E704AA">
      <w:pPr>
        <w:pStyle w:val="Remark"/>
      </w:pPr>
      <w:r w:rsidRPr="00AC5C0B">
        <w:rPr>
          <w:b/>
        </w:rPr>
        <w:t>The Chair:</w:t>
      </w:r>
      <w:r>
        <w:t xml:space="preserve"> </w:t>
      </w:r>
      <w:r w:rsidRPr="00AC5C0B">
        <w:t xml:space="preserve">I think </w:t>
      </w:r>
      <w:r>
        <w:t xml:space="preserve">Lord Hennessy </w:t>
      </w:r>
      <w:r w:rsidRPr="00AC5C0B">
        <w:t xml:space="preserve">might want to come in later. </w:t>
      </w:r>
    </w:p>
    <w:p w:rsidR="00E704AA" w:rsidP="00E704AA">
      <w:pPr>
        <w:pStyle w:val="Question"/>
      </w:pPr>
      <w:r w:rsidRPr="003A631D">
        <w:rPr>
          <w:b/>
        </w:rPr>
        <w:t>Lord Howell of Guildford:</w:t>
      </w:r>
      <w:r>
        <w:t xml:space="preserve"> I find that an immensely encouraging comment. </w:t>
      </w:r>
      <w:r w:rsidRPr="00AC5C0B">
        <w:t xml:space="preserve">Is the implication that we might draw from this whole pandemic experience that our committees should have more powers? Do you think the public are looking more to the committees to see the real drama of questioning government, a vastly empowered and expanded Executive, on its activities? </w:t>
      </w:r>
    </w:p>
    <w:p w:rsidR="00E704AA" w:rsidP="00E704AA">
      <w:pPr>
        <w:pStyle w:val="Answer"/>
      </w:pPr>
      <w:r>
        <w:rPr>
          <w:b/>
          <w:i/>
        </w:rPr>
        <w:t xml:space="preserve">Lord McFall of Alcluith: </w:t>
      </w:r>
      <w:r w:rsidRPr="003A631D">
        <w:t xml:space="preserve">When I was in the other place, </w:t>
      </w:r>
      <w:r w:rsidRPr="00AC5C0B">
        <w:t xml:space="preserve">I felt that the authority and the power there was ceding to the committees themselves rather than </w:t>
      </w:r>
      <w:r w:rsidR="00E8279C">
        <w:t xml:space="preserve">to </w:t>
      </w:r>
      <w:r w:rsidRPr="00AC5C0B">
        <w:t xml:space="preserve">the Floor of the House. You do not get very far on the Floor of the House </w:t>
      </w:r>
      <w:r w:rsidR="00E8279C">
        <w:t>with</w:t>
      </w:r>
      <w:r w:rsidRPr="00AC5C0B">
        <w:t xml:space="preserve"> penetrating questions </w:t>
      </w:r>
      <w:r>
        <w:t xml:space="preserve">and finding solutions to issues. </w:t>
      </w:r>
      <w:r w:rsidRPr="00AC5C0B">
        <w:t xml:space="preserve">The House of Lords is </w:t>
      </w:r>
      <w:r>
        <w:t>well-</w:t>
      </w:r>
      <w:r w:rsidRPr="00AC5C0B">
        <w:t xml:space="preserve">known for </w:t>
      </w:r>
      <w:r>
        <w:t xml:space="preserve">two major things: </w:t>
      </w:r>
      <w:r w:rsidRPr="00AC5C0B">
        <w:t>scrutiny</w:t>
      </w:r>
      <w:r>
        <w:t xml:space="preserve"> of </w:t>
      </w:r>
      <w:r w:rsidRPr="003A631D">
        <w:t xml:space="preserve">legislation and scrutiny of government Ministers </w:t>
      </w:r>
      <w:r>
        <w:t xml:space="preserve">and </w:t>
      </w:r>
      <w:r w:rsidRPr="003A631D">
        <w:t>public polic</w:t>
      </w:r>
      <w:r>
        <w:t>ies</w:t>
      </w:r>
      <w:r w:rsidRPr="003A631D">
        <w:t xml:space="preserve">. </w:t>
      </w:r>
      <w:r w:rsidRPr="00AC5C0B">
        <w:t>I for one want to enhance th</w:t>
      </w:r>
      <w:r>
        <w:t xml:space="preserve">at </w:t>
      </w:r>
      <w:r w:rsidRPr="00AC5C0B">
        <w:t xml:space="preserve">authority of the committees. </w:t>
      </w:r>
    </w:p>
    <w:p w:rsidR="00E704AA" w:rsidP="00E704AA">
      <w:pPr>
        <w:pStyle w:val="Answer"/>
      </w:pPr>
      <w:r w:rsidRPr="003A631D">
        <w:t xml:space="preserve">I was in a meeting with some staff yesterday, who will remain unnamed, where I said that </w:t>
      </w:r>
      <w:r>
        <w:t xml:space="preserve">I have </w:t>
      </w:r>
      <w:r w:rsidRPr="003A631D">
        <w:t>been saying for three years</w:t>
      </w:r>
      <w:r w:rsidR="00E8279C">
        <w:t>:</w:t>
      </w:r>
      <w:r w:rsidRPr="003A631D">
        <w:t xml:space="preserve"> that we need more resources. </w:t>
      </w:r>
      <w:r w:rsidR="00E8279C">
        <w:t>If</w:t>
      </w:r>
      <w:bookmarkStart w:id="2" w:name="_Hlk45720682"/>
      <w:r w:rsidRPr="00AC5C0B">
        <w:t xml:space="preserve"> I remember correctly, in the House of Commons the budget for committees is something like </w:t>
      </w:r>
      <w:r>
        <w:t>£</w:t>
      </w:r>
      <w:r w:rsidRPr="00AC5C0B">
        <w:t>16</w:t>
      </w:r>
      <w:r>
        <w:t xml:space="preserve"> million</w:t>
      </w:r>
      <w:r w:rsidRPr="00AC5C0B">
        <w:t>. We have £4</w:t>
      </w:r>
      <w:r>
        <w:t xml:space="preserve"> million</w:t>
      </w:r>
      <w:r w:rsidRPr="00AC5C0B">
        <w:t xml:space="preserve">, so we are on </w:t>
      </w:r>
      <w:r>
        <w:t>one-quarter</w:t>
      </w:r>
      <w:r w:rsidRPr="00AC5C0B">
        <w:t xml:space="preserve">. </w:t>
      </w:r>
      <w:bookmarkEnd w:id="2"/>
      <w:r w:rsidRPr="003A631D">
        <w:t>However, the weight of our reports is enormous, and I am looking for more resources and authority for that. We have 270 people on committees at the moment. That is good</w:t>
      </w:r>
      <w:r>
        <w:t xml:space="preserve">, </w:t>
      </w:r>
      <w:r w:rsidRPr="003A631D">
        <w:t xml:space="preserve">but I want to increase it. </w:t>
      </w:r>
    </w:p>
    <w:p w:rsidR="00E704AA" w:rsidP="00E8279C">
      <w:pPr>
        <w:pStyle w:val="Question"/>
      </w:pPr>
      <w:r w:rsidRPr="00AC5C0B">
        <w:rPr>
          <w:b/>
        </w:rPr>
        <w:t>Lord Howarth of Newport:</w:t>
      </w:r>
      <w:r>
        <w:t xml:space="preserve"> Moving </w:t>
      </w:r>
      <w:r w:rsidRPr="003A631D">
        <w:t xml:space="preserve">on from the discussion of committees to a discussion of proceedings in the Chamber, many colleagues in the Lords feel that what happens in the Chamber is of very great importance and can be of great value. What </w:t>
      </w:r>
      <w:r>
        <w:t xml:space="preserve">in </w:t>
      </w:r>
      <w:r w:rsidRPr="003A631D">
        <w:t xml:space="preserve">your view </w:t>
      </w:r>
      <w:r>
        <w:t xml:space="preserve">has been </w:t>
      </w:r>
      <w:r w:rsidRPr="003A631D">
        <w:t>the impact of virtual or hybrid proceedings on the effectiveness of plenary debate</w:t>
      </w:r>
      <w:r>
        <w:t xml:space="preserve">—that is, </w:t>
      </w:r>
      <w:r w:rsidRPr="003A631D">
        <w:t>debates in the Chamber</w:t>
      </w:r>
      <w:r>
        <w:t>—</w:t>
      </w:r>
      <w:r w:rsidRPr="003A631D">
        <w:t xml:space="preserve">and particularly on the questioning of Ministers in the House? </w:t>
      </w:r>
    </w:p>
    <w:p w:rsidR="00E704AA" w:rsidP="00E704AA">
      <w:pPr>
        <w:pStyle w:val="Answer"/>
      </w:pPr>
      <w:r>
        <w:rPr>
          <w:b/>
          <w:i/>
        </w:rPr>
        <w:t>Lord McFall of Alcluith:</w:t>
      </w:r>
      <w:r>
        <w:t xml:space="preserve"> </w:t>
      </w:r>
      <w:r w:rsidRPr="00AC5C0B">
        <w:t>I have had a few emails on that</w:t>
      </w:r>
      <w:r>
        <w:t xml:space="preserve">. A </w:t>
      </w:r>
      <w:r w:rsidRPr="00AC5C0B">
        <w:t>number of people are not satisfied</w:t>
      </w:r>
      <w:r>
        <w:t xml:space="preserve">, </w:t>
      </w:r>
      <w:r w:rsidRPr="00AC5C0B">
        <w:t>particularly with the Agriculture Bill</w:t>
      </w:r>
      <w:r>
        <w:t xml:space="preserve">; I hear that </w:t>
      </w:r>
      <w:r w:rsidRPr="003A631D">
        <w:t xml:space="preserve">last evening there was </w:t>
      </w:r>
      <w:r w:rsidRPr="00AC5C0B">
        <w:t>dissatisfaction with that</w:t>
      </w:r>
      <w:r w:rsidR="009F61DB">
        <w:t>,</w:t>
      </w:r>
      <w:r w:rsidRPr="00AC5C0B">
        <w:t xml:space="preserve"> because there was not enough time. So that is well</w:t>
      </w:r>
      <w:r>
        <w:t>-</w:t>
      </w:r>
      <w:r w:rsidRPr="00AC5C0B">
        <w:t>known. If we could have enough time</w:t>
      </w:r>
      <w:r w:rsidR="009F61DB">
        <w:t>,</w:t>
      </w:r>
      <w:r w:rsidRPr="00AC5C0B">
        <w:t xml:space="preserve"> that </w:t>
      </w:r>
      <w:r w:rsidRPr="00AC5C0B">
        <w:t xml:space="preserve">would be good, but </w:t>
      </w:r>
      <w:r>
        <w:t xml:space="preserve">on </w:t>
      </w:r>
      <w:r w:rsidRPr="003A631D">
        <w:t xml:space="preserve">the one hand the </w:t>
      </w:r>
      <w:r>
        <w:t xml:space="preserve">Peers </w:t>
      </w:r>
      <w:r w:rsidRPr="003A631D">
        <w:t>are saying</w:t>
      </w:r>
      <w:r>
        <w:t>, “</w:t>
      </w:r>
      <w:r w:rsidRPr="003A631D">
        <w:t>We want to debate more</w:t>
      </w:r>
      <w:r>
        <w:t>”</w:t>
      </w:r>
      <w:r w:rsidR="009F61DB">
        <w:t>,</w:t>
      </w:r>
      <w:r>
        <w:t xml:space="preserve"> </w:t>
      </w:r>
      <w:r w:rsidRPr="003A631D">
        <w:t xml:space="preserve">and on the other </w:t>
      </w:r>
      <w:r w:rsidRPr="00AC5C0B">
        <w:t xml:space="preserve">the Government </w:t>
      </w:r>
      <w:r>
        <w:t xml:space="preserve">are </w:t>
      </w:r>
      <w:r w:rsidRPr="00AC5C0B">
        <w:t>saying</w:t>
      </w:r>
      <w:r>
        <w:t xml:space="preserve">, “We need to get our business through”, </w:t>
      </w:r>
      <w:r w:rsidRPr="003A631D">
        <w:t xml:space="preserve">and that is the tension. </w:t>
      </w:r>
    </w:p>
    <w:p w:rsidR="00E704AA" w:rsidP="00E704AA">
      <w:pPr>
        <w:pStyle w:val="Answer"/>
      </w:pPr>
      <w:r w:rsidRPr="003A631D">
        <w:t xml:space="preserve">We </w:t>
      </w:r>
      <w:r w:rsidR="00AA03C6">
        <w:t>will</w:t>
      </w:r>
      <w:r w:rsidRPr="003A631D">
        <w:t xml:space="preserve"> </w:t>
      </w:r>
      <w:r w:rsidR="00631F91">
        <w:t xml:space="preserve">have </w:t>
      </w:r>
      <w:r>
        <w:t xml:space="preserve">hybrid Grand Committees in September. I have written to the Chief Whip asking for more Select Committee debates and indeed more debates </w:t>
      </w:r>
      <w:r w:rsidR="00137B16">
        <w:t>i</w:t>
      </w:r>
      <w:r>
        <w:t xml:space="preserve">n general. He has written </w:t>
      </w:r>
      <w:r w:rsidRPr="00AC5C0B">
        <w:t>back to me saying that with this new innovation in September</w:t>
      </w:r>
      <w:r>
        <w:t>, the</w:t>
      </w:r>
      <w:r w:rsidRPr="00AC5C0B">
        <w:t xml:space="preserve"> hybrid Grand Committees, that should be achieved. So </w:t>
      </w:r>
      <w:r>
        <w:t xml:space="preserve">I am </w:t>
      </w:r>
      <w:r w:rsidRPr="00AC5C0B">
        <w:t xml:space="preserve">pushing in that particular area. </w:t>
      </w:r>
    </w:p>
    <w:p w:rsidR="0054315B" w:rsidP="00E704AA">
      <w:pPr>
        <w:pStyle w:val="Answer"/>
      </w:pPr>
      <w:r w:rsidRPr="00AC5C0B">
        <w:t xml:space="preserve">It is important to emphasise that we are currently experiencing very high levels of participation, and that the system is delivering a higher number of individual contributions than we would normally experience. </w:t>
      </w:r>
      <w:r>
        <w:t>In</w:t>
      </w:r>
      <w:r w:rsidRPr="00AC5C0B">
        <w:t xml:space="preserve"> the period 22 June </w:t>
      </w:r>
      <w:r>
        <w:t xml:space="preserve">to 3 </w:t>
      </w:r>
      <w:r w:rsidRPr="00AC5C0B">
        <w:t>July 2020</w:t>
      </w:r>
      <w:r>
        <w:t>, for example,</w:t>
      </w:r>
      <w:r w:rsidRPr="00AC5C0B">
        <w:t xml:space="preserve"> </w:t>
      </w:r>
      <w:r w:rsidRPr="003A631D">
        <w:rPr>
          <w:i/>
          <w:iCs/>
        </w:rPr>
        <w:t>Hansard</w:t>
      </w:r>
      <w:r w:rsidRPr="00AC5C0B">
        <w:t xml:space="preserve"> records 1</w:t>
      </w:r>
      <w:r>
        <w:t>,</w:t>
      </w:r>
      <w:r w:rsidRPr="00AC5C0B">
        <w:t xml:space="preserve">882 individual contributions from Members. In an equivalent period last year, </w:t>
      </w:r>
      <w:bookmarkStart w:id="3" w:name="_Hlk45806969"/>
      <w:r w:rsidRPr="00AC5C0B">
        <w:t>17</w:t>
      </w:r>
      <w:r>
        <w:t xml:space="preserve"> to </w:t>
      </w:r>
      <w:r w:rsidRPr="00AC5C0B">
        <w:t>28 June 2019</w:t>
      </w:r>
      <w:bookmarkEnd w:id="3"/>
      <w:r w:rsidRPr="00AC5C0B">
        <w:t xml:space="preserve">, there were </w:t>
      </w:r>
      <w:r>
        <w:t>9</w:t>
      </w:r>
      <w:r w:rsidRPr="00AC5C0B">
        <w:t xml:space="preserve">45 individual contributions. </w:t>
      </w:r>
    </w:p>
    <w:p w:rsidR="00E704AA" w:rsidP="00E704AA">
      <w:pPr>
        <w:pStyle w:val="Answer"/>
      </w:pPr>
      <w:r w:rsidRPr="00AC5C0B">
        <w:t xml:space="preserve">These figures were provided by the Library, and other comparisons published in briefing notes </w:t>
      </w:r>
      <w:r>
        <w:t xml:space="preserve">provide a consistent picture of </w:t>
      </w:r>
      <w:r w:rsidRPr="00AC5C0B">
        <w:t xml:space="preserve">extremely high levels of participation since we have begun these proceedings. Virtual proceedings, far from preventing people from contributing, are actually allowing a far greater level of participation than normal. It is not that there are fewer chances to participate; it is that more people want to be involved. </w:t>
      </w:r>
    </w:p>
    <w:p w:rsidR="00E704AA" w:rsidP="00E704AA">
      <w:pPr>
        <w:pStyle w:val="Answer"/>
      </w:pPr>
      <w:r w:rsidRPr="00AC5C0B">
        <w:t xml:space="preserve">As I mentioned earlier, </w:t>
      </w:r>
      <w:r>
        <w:t xml:space="preserve">there are </w:t>
      </w:r>
      <w:r w:rsidRPr="00AC5C0B">
        <w:t>technical limitations</w:t>
      </w:r>
      <w:r>
        <w:t xml:space="preserve">, with 50 </w:t>
      </w:r>
      <w:r w:rsidRPr="003A631D">
        <w:t xml:space="preserve">remote participants and 30 in the Chamber, </w:t>
      </w:r>
      <w:r w:rsidRPr="00AC5C0B">
        <w:t>making a total of 80. Again, I have been in contact with the technical people, and they replied to me that it needs more intelligent software</w:t>
      </w:r>
      <w:r>
        <w:t>—</w:t>
      </w:r>
      <w:r w:rsidRPr="00AC5C0B">
        <w:t>whatever that means</w:t>
      </w:r>
      <w:r>
        <w:t xml:space="preserve">; </w:t>
      </w:r>
      <w:r w:rsidRPr="00AC5C0B">
        <w:t xml:space="preserve">I </w:t>
      </w:r>
      <w:r>
        <w:t xml:space="preserve">am </w:t>
      </w:r>
      <w:r w:rsidRPr="00AC5C0B">
        <w:t>not up to date with that</w:t>
      </w:r>
      <w:r>
        <w:softHyphen/>
        <w:t>—</w:t>
      </w:r>
      <w:r w:rsidRPr="003A631D">
        <w:t xml:space="preserve">but they say they are working to get more intelligent software so that we can include more people. However, the to and fro and the </w:t>
      </w:r>
      <w:r w:rsidRPr="00AC5C0B">
        <w:t xml:space="preserve">empathy in the Chamber </w:t>
      </w:r>
      <w:r>
        <w:t xml:space="preserve">are </w:t>
      </w:r>
      <w:r w:rsidRPr="00AC5C0B">
        <w:t>missing because of the lack of interventions</w:t>
      </w:r>
      <w:r w:rsidR="0070249A">
        <w:t>.</w:t>
      </w:r>
      <w:r>
        <w:t xml:space="preserve"> I well realise that. </w:t>
      </w:r>
    </w:p>
    <w:p w:rsidR="0070249A" w:rsidP="0070249A">
      <w:pPr>
        <w:pStyle w:val="Remark"/>
      </w:pPr>
      <w:r w:rsidRPr="00D77AF3">
        <w:rPr>
          <w:b/>
        </w:rPr>
        <w:t>Lord Howarth of Newport:</w:t>
      </w:r>
      <w:r>
        <w:t xml:space="preserve"> On that point about the to and fro, the </w:t>
      </w:r>
      <w:r w:rsidRPr="003A631D">
        <w:t xml:space="preserve">empathy and the atmosphere in the Chamber, many colleagues feel that virtual proceedings have deprived the </w:t>
      </w:r>
      <w:r>
        <w:t xml:space="preserve">House </w:t>
      </w:r>
      <w:r w:rsidRPr="003A631D">
        <w:t>of something very important, which is that spontaneity</w:t>
      </w:r>
      <w:r>
        <w:t xml:space="preserve"> and </w:t>
      </w:r>
      <w:r w:rsidRPr="003A631D">
        <w:t>those moments</w:t>
      </w:r>
      <w:r>
        <w:t xml:space="preserve"> when, thanks to an </w:t>
      </w:r>
      <w:r w:rsidRPr="003A631D">
        <w:t>almost audible gasp</w:t>
      </w:r>
      <w:r>
        <w:t xml:space="preserve"> </w:t>
      </w:r>
      <w:r w:rsidRPr="003A631D">
        <w:t>or body language</w:t>
      </w:r>
      <w:r>
        <w:t xml:space="preserve">, </w:t>
      </w:r>
      <w:r w:rsidRPr="003A631D">
        <w:t>there is a palpable atmosphere in the Chamber</w:t>
      </w:r>
      <w:r>
        <w:t xml:space="preserve">, which plays a part in holding Ministers to account. </w:t>
      </w:r>
    </w:p>
    <w:p w:rsidR="00E704AA" w:rsidP="0070249A">
      <w:pPr>
        <w:pStyle w:val="Remark"/>
      </w:pPr>
      <w:r>
        <w:t xml:space="preserve">From </w:t>
      </w:r>
      <w:r w:rsidRPr="003A631D">
        <w:t xml:space="preserve">time to time Ministers give an answer that </w:t>
      </w:r>
      <w:r>
        <w:t xml:space="preserve">is perhaps </w:t>
      </w:r>
      <w:r w:rsidRPr="003A631D">
        <w:t>less than satisfactory to the House. When the House is sitting physically, it has ways of registering that dissatisfaction</w:t>
      </w:r>
      <w:r>
        <w:t xml:space="preserve">. </w:t>
      </w:r>
      <w:r w:rsidRPr="00174406">
        <w:t>I do not want to be too negative</w:t>
      </w:r>
      <w:r>
        <w:t>, but d</w:t>
      </w:r>
      <w:r w:rsidRPr="003A631D">
        <w:t>o you and your advis</w:t>
      </w:r>
      <w:r>
        <w:t>e</w:t>
      </w:r>
      <w:r w:rsidRPr="003A631D">
        <w:t xml:space="preserve">rs foresee that we can develop the technology so that we can recover something of that? </w:t>
      </w:r>
    </w:p>
    <w:p w:rsidR="00E704AA" w:rsidP="00E704AA">
      <w:pPr>
        <w:pStyle w:val="Answer"/>
      </w:pPr>
      <w:r>
        <w:rPr>
          <w:b/>
          <w:i/>
        </w:rPr>
        <w:t xml:space="preserve">Lord McFall of Alcluith: </w:t>
      </w:r>
      <w:r w:rsidRPr="00174406">
        <w:t xml:space="preserve">All I can do now is </w:t>
      </w:r>
      <w:r>
        <w:t xml:space="preserve">say </w:t>
      </w:r>
      <w:r w:rsidRPr="00174406">
        <w:t xml:space="preserve">that we have an aspiration for that. That element is really important. </w:t>
      </w:r>
      <w:r>
        <w:t xml:space="preserve">We in the Procedure Committee have been trying very hard </w:t>
      </w:r>
      <w:r w:rsidRPr="00174406">
        <w:t xml:space="preserve">to increase </w:t>
      </w:r>
      <w:r>
        <w:t xml:space="preserve">the </w:t>
      </w:r>
      <w:r w:rsidRPr="00174406">
        <w:t xml:space="preserve">time </w:t>
      </w:r>
      <w:r>
        <w:t xml:space="preserve">available at </w:t>
      </w:r>
      <w:r w:rsidRPr="00174406">
        <w:t>Questions for Members. For example,</w:t>
      </w:r>
      <w:r>
        <w:t xml:space="preserve"> </w:t>
      </w:r>
      <w:r w:rsidRPr="00174406">
        <w:t>Oral Questions now</w:t>
      </w:r>
      <w:r>
        <w:t xml:space="preserve"> </w:t>
      </w:r>
      <w:r w:rsidRPr="00174406">
        <w:t>last 10 minutes longer</w:t>
      </w:r>
      <w:r>
        <w:t xml:space="preserve"> with, typically, nine </w:t>
      </w:r>
      <w:r w:rsidRPr="003A631D">
        <w:t>supplementary questions to the Question, and PN</w:t>
      </w:r>
      <w:r>
        <w:t xml:space="preserve">Qs </w:t>
      </w:r>
      <w:r w:rsidRPr="003A631D">
        <w:t xml:space="preserve">now last </w:t>
      </w:r>
      <w:r>
        <w:t xml:space="preserve">for </w:t>
      </w:r>
      <w:r w:rsidRPr="003A631D">
        <w:t>15 minutes</w:t>
      </w:r>
      <w:r>
        <w:t xml:space="preserve">, </w:t>
      </w:r>
      <w:r w:rsidRPr="00174406">
        <w:t xml:space="preserve">with a typical 12 supplementary questions. I have to </w:t>
      </w:r>
      <w:r w:rsidRPr="00174406">
        <w:t xml:space="preserve">say that the Lord Speaker and I had a formal </w:t>
      </w:r>
      <w:r>
        <w:t>tick</w:t>
      </w:r>
      <w:r w:rsidR="0070249A">
        <w:t>ing</w:t>
      </w:r>
      <w:r>
        <w:t>-</w:t>
      </w:r>
      <w:r w:rsidRPr="00174406">
        <w:t>off from the Chief Whip via letter for extending time when we should not</w:t>
      </w:r>
      <w:r>
        <w:t xml:space="preserve">, </w:t>
      </w:r>
      <w:r w:rsidRPr="003A631D">
        <w:t xml:space="preserve">so I am willing to push the barriers. </w:t>
      </w:r>
    </w:p>
    <w:p w:rsidR="00E704AA" w:rsidP="00E704AA">
      <w:pPr>
        <w:pStyle w:val="Remark"/>
      </w:pPr>
      <w:r w:rsidRPr="00174406">
        <w:rPr>
          <w:b/>
        </w:rPr>
        <w:t>Lord Howarth of Newport:</w:t>
      </w:r>
      <w:r>
        <w:t xml:space="preserve"> Well done. </w:t>
      </w:r>
    </w:p>
    <w:p w:rsidR="00E704AA" w:rsidP="00754934">
      <w:pPr>
        <w:pStyle w:val="Remark"/>
      </w:pPr>
      <w:r w:rsidRPr="00174406">
        <w:rPr>
          <w:b/>
        </w:rPr>
        <w:t>Lord Pannick:</w:t>
      </w:r>
      <w:r>
        <w:t xml:space="preserve"> On the issue of spontaneity, I wonder </w:t>
      </w:r>
      <w:r w:rsidRPr="003A631D">
        <w:t xml:space="preserve">whether the restrictions, which are very extensive, are actually necessary. There was a very good example of spontaneity during the Private International </w:t>
      </w:r>
      <w:r>
        <w:t xml:space="preserve">Law (Implementation of Agreements) </w:t>
      </w:r>
      <w:r w:rsidRPr="003A631D">
        <w:t>Bill, where Lord Falconer</w:t>
      </w:r>
      <w:r>
        <w:t xml:space="preserve">, who </w:t>
      </w:r>
      <w:r w:rsidRPr="003A631D">
        <w:t>was on the opposition Front Bench</w:t>
      </w:r>
      <w:r>
        <w:t xml:space="preserve">, </w:t>
      </w:r>
      <w:r w:rsidRPr="003A631D">
        <w:t>just ignored the rules. Lord Keen was speaking and Lord Falconer was dissatisfied with the speech that he was making, so Lord Falconer just stood up and intervened</w:t>
      </w:r>
      <w:r>
        <w:t xml:space="preserve"> and </w:t>
      </w:r>
      <w:r w:rsidRPr="003A631D">
        <w:t xml:space="preserve">Lord </w:t>
      </w:r>
      <w:r>
        <w:t xml:space="preserve">Keen </w:t>
      </w:r>
      <w:r w:rsidRPr="003A631D">
        <w:t xml:space="preserve">gave way in the normal way. I just wonder if </w:t>
      </w:r>
      <w:r>
        <w:t xml:space="preserve">we are </w:t>
      </w:r>
      <w:r w:rsidRPr="003A631D">
        <w:t>being a bit too restrictive, certainly for those who are in the Chamber.</w:t>
      </w:r>
      <w:r>
        <w:t xml:space="preserve"> </w:t>
      </w:r>
    </w:p>
    <w:p w:rsidR="00E704AA" w:rsidP="00754934">
      <w:pPr>
        <w:pStyle w:val="Remark"/>
      </w:pPr>
      <w:r w:rsidRPr="00174406">
        <w:t xml:space="preserve">There is no technical reason, is there, why </w:t>
      </w:r>
      <w:r>
        <w:t xml:space="preserve">one </w:t>
      </w:r>
      <w:r w:rsidRPr="00174406">
        <w:t>cannot have spontaneity in the normal way? For those who are remote it is a bit more difficult, but it can be done. It is done in court proceedings whe</w:t>
      </w:r>
      <w:r>
        <w:t xml:space="preserve">re </w:t>
      </w:r>
      <w:r w:rsidRPr="00174406">
        <w:t xml:space="preserve">you have five judges. I did a case in </w:t>
      </w:r>
      <w:r>
        <w:t xml:space="preserve">the Supreme </w:t>
      </w:r>
      <w:r w:rsidRPr="00174406">
        <w:t xml:space="preserve">Court yesterday, and when one of the judges </w:t>
      </w:r>
      <w:r>
        <w:t xml:space="preserve">wanted </w:t>
      </w:r>
      <w:r w:rsidRPr="00174406">
        <w:t xml:space="preserve">to intervene they put up their hand. One could technically have a system for those participating in </w:t>
      </w:r>
      <w:r>
        <w:t xml:space="preserve">a </w:t>
      </w:r>
      <w:r w:rsidRPr="00174406">
        <w:t>debate</w:t>
      </w:r>
      <w:r>
        <w:t xml:space="preserve">: they electronically </w:t>
      </w:r>
      <w:r w:rsidRPr="00174406">
        <w:t xml:space="preserve">notify whoever is in the </w:t>
      </w:r>
      <w:r>
        <w:t>C</w:t>
      </w:r>
      <w:r w:rsidRPr="00174406">
        <w:t>hair, and one can go to them as an intervention. If they abused that power, they will suffer the same obloquy that they do in the Chamber. So are we being too restrictive</w:t>
      </w:r>
      <w:r>
        <w:t xml:space="preserve"> here</w:t>
      </w:r>
      <w:r w:rsidRPr="00174406">
        <w:t xml:space="preserve">? </w:t>
      </w:r>
    </w:p>
    <w:p w:rsidR="00E704AA" w:rsidP="00E704AA">
      <w:pPr>
        <w:pStyle w:val="Answer"/>
      </w:pPr>
      <w:r>
        <w:rPr>
          <w:b/>
          <w:i/>
        </w:rPr>
        <w:t xml:space="preserve">Lord McFall of Alcluith: </w:t>
      </w:r>
      <w:r w:rsidRPr="00174406">
        <w:t xml:space="preserve">I take it that the noble Lord is not asking for general disobedience here, but he makes a very good point. </w:t>
      </w:r>
      <w:r w:rsidRPr="003A631D">
        <w:t xml:space="preserve">In fact I have been informed that on a number of occasions individuals have emailed </w:t>
      </w:r>
      <w:r>
        <w:t xml:space="preserve">the clerk </w:t>
      </w:r>
      <w:r w:rsidRPr="003A631D">
        <w:t xml:space="preserve">in the Chamber to say that they were </w:t>
      </w:r>
      <w:r w:rsidRPr="00174406">
        <w:t xml:space="preserve">going to ask a question, and they </w:t>
      </w:r>
      <w:r>
        <w:t>were able to</w:t>
      </w:r>
      <w:r w:rsidRPr="00174406">
        <w:t xml:space="preserve">. </w:t>
      </w:r>
    </w:p>
    <w:p w:rsidR="00E704AA" w:rsidP="00E704AA">
      <w:pPr>
        <w:pStyle w:val="Answer"/>
      </w:pPr>
      <w:r>
        <w:t xml:space="preserve">I think there might be an opportunity to do that, but we might get the criticism that the parity that we have established for Members participating remotely and those in the Chamber. That was established right at the beginning. It </w:t>
      </w:r>
      <w:r w:rsidRPr="00174406">
        <w:t xml:space="preserve">is a subject worthy of further consideration </w:t>
      </w:r>
      <w:r>
        <w:t xml:space="preserve">by </w:t>
      </w:r>
      <w:r w:rsidRPr="00174406">
        <w:t xml:space="preserve">both the </w:t>
      </w:r>
      <w:r>
        <w:t>P</w:t>
      </w:r>
      <w:r w:rsidRPr="00174406">
        <w:t xml:space="preserve">rocedure </w:t>
      </w:r>
      <w:r>
        <w:t>C</w:t>
      </w:r>
      <w:r w:rsidRPr="00174406">
        <w:t xml:space="preserve">ommittee and the </w:t>
      </w:r>
      <w:r w:rsidR="00224402">
        <w:t>c</w:t>
      </w:r>
      <w:r w:rsidRPr="00174406">
        <w:t xml:space="preserve">ommission. </w:t>
      </w:r>
    </w:p>
    <w:p w:rsidR="008202CB" w:rsidP="00E704AA">
      <w:pPr>
        <w:pStyle w:val="Question"/>
      </w:pPr>
      <w:r w:rsidRPr="00174406">
        <w:rPr>
          <w:b/>
        </w:rPr>
        <w:t>Baroness Drake:</w:t>
      </w:r>
      <w:r>
        <w:t xml:space="preserve"> </w:t>
      </w:r>
      <w:r w:rsidRPr="00174406">
        <w:t xml:space="preserve">Going back to the figures </w:t>
      </w:r>
      <w:r>
        <w:t xml:space="preserve">that </w:t>
      </w:r>
      <w:r w:rsidRPr="00174406">
        <w:t>you quoted showing that more people are participating, the trouble with statistics is that it depends</w:t>
      </w:r>
      <w:r>
        <w:t>,</w:t>
      </w:r>
      <w:r w:rsidRPr="00174406">
        <w:t xml:space="preserve"> when you interrogate them</w:t>
      </w:r>
      <w:r>
        <w:t>,</w:t>
      </w:r>
      <w:r w:rsidRPr="00174406">
        <w:t xml:space="preserve"> what they show. I wonder to what extent there is a substitution </w:t>
      </w:r>
      <w:r>
        <w:t>effec</w:t>
      </w:r>
      <w:r w:rsidRPr="00174406">
        <w:t>t going on here. I have certainly felt it myself</w:t>
      </w:r>
      <w:r>
        <w:t xml:space="preserve"> wher</w:t>
      </w:r>
      <w:r w:rsidRPr="00174406">
        <w:t>e</w:t>
      </w:r>
      <w:r>
        <w:t>,</w:t>
      </w:r>
      <w:r w:rsidRPr="00174406">
        <w:t xml:space="preserve"> </w:t>
      </w:r>
      <w:r>
        <w:t xml:space="preserve">because </w:t>
      </w:r>
      <w:r w:rsidRPr="00174406">
        <w:t xml:space="preserve">one loses the ability to push a </w:t>
      </w:r>
      <w:r>
        <w:t>M</w:t>
      </w:r>
      <w:r w:rsidRPr="00174406">
        <w:t xml:space="preserve">inister on a point or to iterate, </w:t>
      </w:r>
      <w:r>
        <w:t>one has</w:t>
      </w:r>
      <w:r w:rsidRPr="00174406">
        <w:t xml:space="preserve"> to </w:t>
      </w:r>
      <w:r>
        <w:t>ask</w:t>
      </w:r>
      <w:r w:rsidRPr="00174406">
        <w:t xml:space="preserve"> another question or </w:t>
      </w:r>
      <w:r>
        <w:t xml:space="preserve">use </w:t>
      </w:r>
      <w:r w:rsidRPr="00174406">
        <w:t xml:space="preserve">another issue </w:t>
      </w:r>
      <w:r>
        <w:t xml:space="preserve">to </w:t>
      </w:r>
      <w:r w:rsidRPr="00174406">
        <w:t xml:space="preserve">act as the hook to push the point that you might otherwise have </w:t>
      </w:r>
      <w:r>
        <w:t>mad</w:t>
      </w:r>
      <w:r w:rsidRPr="00174406">
        <w:t xml:space="preserve">e in the normal course of events, or </w:t>
      </w:r>
      <w:r>
        <w:t xml:space="preserve">you </w:t>
      </w:r>
      <w:r w:rsidRPr="00174406">
        <w:t xml:space="preserve">liaise with colleagues to take </w:t>
      </w:r>
      <w:r>
        <w:t>the</w:t>
      </w:r>
      <w:r w:rsidRPr="00174406">
        <w:t xml:space="preserve"> opportunity on another occasion to do it. </w:t>
      </w:r>
    </w:p>
    <w:p w:rsidR="00E704AA" w:rsidP="008202CB">
      <w:pPr>
        <w:pStyle w:val="Question"/>
        <w:numPr>
          <w:ilvl w:val="0"/>
          <w:numId w:val="0"/>
        </w:numPr>
        <w:ind w:left="794"/>
      </w:pPr>
      <w:r>
        <w:t>I a</w:t>
      </w:r>
      <w:r w:rsidRPr="00174406">
        <w:t xml:space="preserve">m not sure </w:t>
      </w:r>
      <w:r>
        <w:t xml:space="preserve">that </w:t>
      </w:r>
      <w:r w:rsidRPr="00174406">
        <w:t xml:space="preserve">the figures necessarily show an absolute improvement. There might be a substitution </w:t>
      </w:r>
      <w:r>
        <w:t>effec</w:t>
      </w:r>
      <w:r w:rsidRPr="00174406">
        <w:t>t</w:t>
      </w:r>
      <w:r w:rsidR="008202CB">
        <w:t>,</w:t>
      </w:r>
      <w:r w:rsidRPr="00174406">
        <w:t xml:space="preserve"> because they are the main ro</w:t>
      </w:r>
      <w:r>
        <w:t>ute in</w:t>
      </w:r>
      <w:r w:rsidRPr="00174406">
        <w:t xml:space="preserve"> for people to ask questions. I just worry that we </w:t>
      </w:r>
      <w:r>
        <w:t>should</w:t>
      </w:r>
      <w:r w:rsidRPr="00174406">
        <w:t xml:space="preserve"> not overinterpret them. </w:t>
      </w:r>
    </w:p>
    <w:p w:rsidR="00E704AA" w:rsidP="00E704AA">
      <w:pPr>
        <w:pStyle w:val="Answer"/>
      </w:pPr>
      <w:r>
        <w:rPr>
          <w:b/>
          <w:i/>
        </w:rPr>
        <w:t xml:space="preserve">Lord McFall of Alcluith: </w:t>
      </w:r>
      <w:r w:rsidRPr="00174406">
        <w:t xml:space="preserve">That is a good point. Again, we will provide the statistics for you as a committee to interrogate them and then you can give us your final view on that. </w:t>
      </w:r>
    </w:p>
    <w:p w:rsidR="00E704AA" w:rsidP="00E704AA">
      <w:pPr>
        <w:pStyle w:val="Remark"/>
      </w:pPr>
      <w:r w:rsidRPr="00174406">
        <w:rPr>
          <w:b/>
        </w:rPr>
        <w:t>The Chair:</w:t>
      </w:r>
      <w:r>
        <w:t xml:space="preserve"> </w:t>
      </w:r>
      <w:r w:rsidRPr="00174406">
        <w:t>There is another dimension to that, is</w:t>
      </w:r>
      <w:r>
        <w:t xml:space="preserve"> </w:t>
      </w:r>
      <w:r w:rsidRPr="00174406">
        <w:t>there</w:t>
      </w:r>
      <w:r>
        <w:t xml:space="preserve"> not? One of the problems of having so many people who want to participate is that we have had more and more debates where the time limit to speak has been two minutes, or even one. </w:t>
      </w:r>
    </w:p>
    <w:p w:rsidR="00065E22" w:rsidP="00E704AA">
      <w:pPr>
        <w:pStyle w:val="Answer"/>
      </w:pPr>
      <w:r>
        <w:rPr>
          <w:b/>
          <w:i/>
        </w:rPr>
        <w:t xml:space="preserve">Lord McFall of Alcluith: </w:t>
      </w:r>
      <w:r>
        <w:t>A</w:t>
      </w:r>
      <w:r w:rsidRPr="00174406">
        <w:t>bsolutely. We recognise that a one</w:t>
      </w:r>
      <w:r>
        <w:t>-</w:t>
      </w:r>
      <w:r w:rsidRPr="00174406">
        <w:t>minute or two</w:t>
      </w:r>
      <w:r>
        <w:t>-</w:t>
      </w:r>
      <w:r w:rsidRPr="00174406">
        <w:t>minute limit</w:t>
      </w:r>
      <w:r>
        <w:t xml:space="preserve"> is a ridiculous situation</w:t>
      </w:r>
      <w:r w:rsidRPr="00174406">
        <w:t>. In fact</w:t>
      </w:r>
      <w:r>
        <w:t>,</w:t>
      </w:r>
      <w:r w:rsidRPr="00174406">
        <w:t xml:space="preserve"> a number of weeks ago, </w:t>
      </w:r>
      <w:r>
        <w:t xml:space="preserve">the chair of the Economic Affairs Committee, Lord Forsyth, applied to speak in an economy debate but did not get in. Some absurdities are being thrown up </w:t>
      </w:r>
      <w:r>
        <w:t xml:space="preserve">as a result of </w:t>
      </w:r>
      <w:r>
        <w:t xml:space="preserve">this. </w:t>
      </w:r>
    </w:p>
    <w:p w:rsidR="00E704AA" w:rsidP="00E704AA">
      <w:pPr>
        <w:pStyle w:val="Answer"/>
      </w:pPr>
      <w:r>
        <w:t>When we come back in September, we will have hybrid Grand Committees and therefore m</w:t>
      </w:r>
      <w:r w:rsidRPr="00174406">
        <w:t xml:space="preserve">ore opportunities for participation </w:t>
      </w:r>
      <w:r>
        <w:t xml:space="preserve">and a </w:t>
      </w:r>
      <w:r w:rsidRPr="00174406">
        <w:t>decent time for debat</w:t>
      </w:r>
      <w:r>
        <w:t>e</w:t>
      </w:r>
      <w:r w:rsidRPr="00174406">
        <w:t xml:space="preserve">. </w:t>
      </w:r>
      <w:r>
        <w:t>The Agriculture Bill, for example, has seen well over 90 Members sign up to speak. A look at the records shows that normally 30 to 40 people speak in such debates. T</w:t>
      </w:r>
      <w:r w:rsidRPr="00174406">
        <w:t xml:space="preserve">he demand is there, and </w:t>
      </w:r>
      <w:r>
        <w:t>it is possible that tha</w:t>
      </w:r>
      <w:r w:rsidRPr="00174406">
        <w:t xml:space="preserve">t plays </w:t>
      </w:r>
      <w:r>
        <w:t>i</w:t>
      </w:r>
      <w:r w:rsidRPr="00174406">
        <w:t xml:space="preserve">nto what Baroness Drake was saying earlier </w:t>
      </w:r>
    </w:p>
    <w:p w:rsidR="00FD241E" w:rsidP="00065E22">
      <w:pPr>
        <w:pStyle w:val="Remark"/>
      </w:pPr>
      <w:r w:rsidRPr="0025442F">
        <w:rPr>
          <w:b/>
        </w:rPr>
        <w:t>Lord Beith:</w:t>
      </w:r>
      <w:r>
        <w:t xml:space="preserve"> Is there not </w:t>
      </w:r>
      <w:r w:rsidRPr="00174406">
        <w:t>a perverse incentive</w:t>
      </w:r>
      <w:r>
        <w:t xml:space="preserve"> here? Unless there is a vote, the only way to register that you are present is by asking a question, speaking in a debate or participating in a vote</w:t>
      </w:r>
      <w:r w:rsidR="00F47D55">
        <w:t xml:space="preserve">. In </w:t>
      </w:r>
      <w:r w:rsidRPr="00174406">
        <w:t xml:space="preserve">the normal way </w:t>
      </w:r>
      <w:r w:rsidR="00F47D55">
        <w:t xml:space="preserve">in which </w:t>
      </w:r>
      <w:r w:rsidRPr="00174406">
        <w:t xml:space="preserve">the </w:t>
      </w:r>
      <w:r>
        <w:t>H</w:t>
      </w:r>
      <w:r w:rsidRPr="00174406">
        <w:t xml:space="preserve">ouse operates, many of us would have gone into the </w:t>
      </w:r>
      <w:r>
        <w:t>C</w:t>
      </w:r>
      <w:r w:rsidRPr="00174406">
        <w:t xml:space="preserve">hamber </w:t>
      </w:r>
      <w:r>
        <w:t>thinking, “If he doesn</w:t>
      </w:r>
      <w:r>
        <w:t>’</w:t>
      </w:r>
      <w:r>
        <w:t xml:space="preserve">t answer that, </w:t>
      </w:r>
      <w:r>
        <w:t>I’ll</w:t>
      </w:r>
      <w:r>
        <w:t xml:space="preserve"> try to get in</w:t>
      </w:r>
      <w:r w:rsidR="00AA03C6">
        <w:t>”,</w:t>
      </w:r>
      <w:r>
        <w:t xml:space="preserve"> </w:t>
      </w:r>
      <w:r>
        <w:t>and</w:t>
      </w:r>
      <w:r>
        <w:t xml:space="preserve"> i</w:t>
      </w:r>
      <w:r w:rsidRPr="00174406">
        <w:t>f the issue is dealt with you do not pursue it, particularly at Question Time.</w:t>
      </w:r>
    </w:p>
    <w:p w:rsidR="00E704AA" w:rsidP="00065E22">
      <w:pPr>
        <w:pStyle w:val="Remark"/>
      </w:pPr>
      <w:r>
        <w:t xml:space="preserve">We now have a </w:t>
      </w:r>
      <w:r w:rsidRPr="00174406">
        <w:t xml:space="preserve">much more formalised procedure, one that is underpinned </w:t>
      </w:r>
      <w:r>
        <w:t xml:space="preserve">in people’s determination to take part by the fact that </w:t>
      </w:r>
      <w:r w:rsidR="00FD241E">
        <w:t xml:space="preserve">it is </w:t>
      </w:r>
      <w:r>
        <w:t>the only way of registering that they have been there</w:t>
      </w:r>
      <w:r w:rsidRPr="00FD241E" w:rsidR="00FD241E">
        <w:t xml:space="preserve"> </w:t>
      </w:r>
      <w:r w:rsidR="00FD241E">
        <w:t>remotely</w:t>
      </w:r>
      <w:r>
        <w:t xml:space="preserve">, </w:t>
      </w:r>
      <w:r w:rsidR="00FD241E">
        <w:t>t</w:t>
      </w:r>
      <w:r>
        <w:t xml:space="preserve">hey </w:t>
      </w:r>
      <w:r w:rsidR="00FD241E">
        <w:t>have been</w:t>
      </w:r>
      <w:r>
        <w:t xml:space="preserve"> listening</w:t>
      </w:r>
      <w:r w:rsidR="00FD241E">
        <w:t>,</w:t>
      </w:r>
      <w:r>
        <w:t xml:space="preserve"> and </w:t>
      </w:r>
      <w:r w:rsidR="00FD241E">
        <w:t>they have been</w:t>
      </w:r>
      <w:r>
        <w:t xml:space="preserve"> involved in the whole process but have not </w:t>
      </w:r>
      <w:r w:rsidR="00FD241E">
        <w:t>used</w:t>
      </w:r>
      <w:r>
        <w:t xml:space="preserve"> the opportunity to say something. </w:t>
      </w:r>
      <w:r w:rsidRPr="00174406">
        <w:t xml:space="preserve">I hope that we are thinking about that aspect of it. </w:t>
      </w:r>
    </w:p>
    <w:p w:rsidR="005F4E30" w:rsidP="00E704AA">
      <w:pPr>
        <w:pStyle w:val="Answer"/>
      </w:pPr>
      <w:r>
        <w:rPr>
          <w:b/>
          <w:i/>
        </w:rPr>
        <w:t xml:space="preserve">Lord McFall of Alcluith: </w:t>
      </w:r>
      <w:r w:rsidRPr="00174406">
        <w:t xml:space="preserve">Absolutely. </w:t>
      </w:r>
      <w:r>
        <w:t>Maybe I could</w:t>
      </w:r>
      <w:r>
        <w:t xml:space="preserve"> go back and talk about what the </w:t>
      </w:r>
      <w:r>
        <w:t>c</w:t>
      </w:r>
      <w:r>
        <w:t xml:space="preserve">ommission has done. </w:t>
      </w:r>
      <w:r w:rsidRPr="00174406">
        <w:t>On 27 April</w:t>
      </w:r>
      <w:r>
        <w:t>,</w:t>
      </w:r>
      <w:r w:rsidRPr="00174406">
        <w:t xml:space="preserve"> the </w:t>
      </w:r>
      <w:r>
        <w:t>c</w:t>
      </w:r>
      <w:r w:rsidRPr="00174406">
        <w:t xml:space="preserve">ommission agreed that </w:t>
      </w:r>
      <w:r>
        <w:t>M</w:t>
      </w:r>
      <w:r w:rsidRPr="00174406">
        <w:t xml:space="preserve">embers should be </w:t>
      </w:r>
      <w:r>
        <w:t xml:space="preserve">eligible for a reduced daily allowance for their participation in virtual, physical and </w:t>
      </w:r>
      <w:r>
        <w:t>c</w:t>
      </w:r>
      <w:r>
        <w:t>ommittee proceedings. O</w:t>
      </w:r>
      <w:r w:rsidRPr="00174406">
        <w:t>n 22 June</w:t>
      </w:r>
      <w:r>
        <w:t>,</w:t>
      </w:r>
      <w:r w:rsidRPr="00174406">
        <w:t xml:space="preserve"> we agreed </w:t>
      </w:r>
      <w:r>
        <w:t xml:space="preserve">that eligibility for the allowance should be extended to all who are on the </w:t>
      </w:r>
      <w:r>
        <w:t>speakers’ list</w:t>
      </w:r>
      <w:r>
        <w:t xml:space="preserve"> for the relevant item of business and have not subsequently withdrawn from it. </w:t>
      </w:r>
    </w:p>
    <w:p w:rsidR="005F4E30" w:rsidP="00E704AA">
      <w:pPr>
        <w:pStyle w:val="Answer"/>
      </w:pPr>
      <w:r>
        <w:t>A</w:t>
      </w:r>
      <w:r w:rsidRPr="00174406">
        <w:t>t the same meeting</w:t>
      </w:r>
      <w:r>
        <w:t>,</w:t>
      </w:r>
      <w:r w:rsidRPr="00174406">
        <w:t xml:space="preserve"> the </w:t>
      </w:r>
      <w:r>
        <w:t>c</w:t>
      </w:r>
      <w:r w:rsidRPr="00174406">
        <w:t>ommission agreed in principle that from September</w:t>
      </w:r>
      <w:r>
        <w:t>,</w:t>
      </w:r>
      <w:r w:rsidRPr="00174406">
        <w:t xml:space="preserve"> access to the previous </w:t>
      </w:r>
      <w:r>
        <w:t>full allowance for participation should be restored on a basis to be agreed. T</w:t>
      </w:r>
      <w:r w:rsidRPr="00174406">
        <w:t xml:space="preserve">he </w:t>
      </w:r>
      <w:r>
        <w:t>c</w:t>
      </w:r>
      <w:r w:rsidRPr="00174406">
        <w:t>ommission will meet tomorrow to determine the final details</w:t>
      </w:r>
      <w:r>
        <w:t>,</w:t>
      </w:r>
      <w:r w:rsidRPr="00174406">
        <w:t xml:space="preserve"> </w:t>
      </w:r>
      <w:r>
        <w:t>and</w:t>
      </w:r>
      <w:r w:rsidRPr="00174406">
        <w:t xml:space="preserve"> once the full package of changes is agreed it will be put to the </w:t>
      </w:r>
      <w:r>
        <w:t>H</w:t>
      </w:r>
      <w:r w:rsidRPr="00174406">
        <w:t xml:space="preserve">ouse for approval. </w:t>
      </w:r>
    </w:p>
    <w:p w:rsidR="005F4E30" w:rsidP="00E704AA">
      <w:pPr>
        <w:pStyle w:val="Answer"/>
      </w:pPr>
      <w:r>
        <w:t>B</w:t>
      </w:r>
      <w:r w:rsidRPr="00174406">
        <w:t>ehind all th</w:t>
      </w:r>
      <w:r>
        <w:t>at</w:t>
      </w:r>
      <w:r w:rsidRPr="00174406">
        <w:t xml:space="preserve"> is the point that you are making </w:t>
      </w:r>
      <w:r>
        <w:t>here</w:t>
      </w:r>
      <w:r w:rsidRPr="00174406">
        <w:t xml:space="preserve">. </w:t>
      </w:r>
      <w:r>
        <w:t>I was very clear a</w:t>
      </w:r>
      <w:r w:rsidRPr="00174406">
        <w:t xml:space="preserve">t the 22 June meeting that the </w:t>
      </w:r>
      <w:r>
        <w:t>c</w:t>
      </w:r>
      <w:r w:rsidRPr="00174406">
        <w:t xml:space="preserve">ommission needed </w:t>
      </w:r>
      <w:r>
        <w:t xml:space="preserve">to have </w:t>
      </w:r>
      <w:r w:rsidRPr="00174406">
        <w:t xml:space="preserve">a road map for </w:t>
      </w:r>
      <w:r w:rsidRPr="00174406">
        <w:t>the future</w:t>
      </w:r>
      <w:r>
        <w:t>,</w:t>
      </w:r>
      <w:r w:rsidRPr="00174406">
        <w:t xml:space="preserve"> so that people could see where we </w:t>
      </w:r>
      <w:r>
        <w:t>are going</w:t>
      </w:r>
      <w:r w:rsidRPr="00174406">
        <w:t xml:space="preserve"> </w:t>
      </w:r>
      <w:r>
        <w:t>and have</w:t>
      </w:r>
      <w:r w:rsidRPr="00174406">
        <w:t xml:space="preserve"> some level of certainty, because I am very aware of the frustrations </w:t>
      </w:r>
      <w:r>
        <w:t xml:space="preserve">about </w:t>
      </w:r>
      <w:r w:rsidRPr="00174406">
        <w:t xml:space="preserve">that in the </w:t>
      </w:r>
      <w:r>
        <w:t>H</w:t>
      </w:r>
      <w:r w:rsidRPr="00174406">
        <w:t xml:space="preserve">ouse. </w:t>
      </w:r>
    </w:p>
    <w:p w:rsidR="005F4E30" w:rsidP="00E704AA">
      <w:pPr>
        <w:pStyle w:val="Answer"/>
      </w:pPr>
      <w:r>
        <w:t xml:space="preserve">Yesterday </w:t>
      </w:r>
      <w:r w:rsidRPr="00174406">
        <w:t xml:space="preserve">I received an email from a couple of </w:t>
      </w:r>
      <w:r>
        <w:t>M</w:t>
      </w:r>
      <w:r w:rsidRPr="00174406">
        <w:t xml:space="preserve">embers who had been down to speak </w:t>
      </w:r>
      <w:r>
        <w:t>in a Se</w:t>
      </w:r>
      <w:r w:rsidRPr="00174406">
        <w:t xml:space="preserve">cond </w:t>
      </w:r>
      <w:r>
        <w:t>R</w:t>
      </w:r>
      <w:r w:rsidRPr="00174406">
        <w:t xml:space="preserve">eading </w:t>
      </w:r>
      <w:r>
        <w:t>debate,</w:t>
      </w:r>
      <w:r w:rsidRPr="00174406">
        <w:t xml:space="preserve"> but </w:t>
      </w:r>
      <w:r>
        <w:t xml:space="preserve">they </w:t>
      </w:r>
      <w:r w:rsidRPr="00174406">
        <w:t>did not get in. They ask</w:t>
      </w:r>
      <w:r>
        <w:t>ed</w:t>
      </w:r>
      <w:r w:rsidRPr="00174406">
        <w:t xml:space="preserve"> </w:t>
      </w:r>
      <w:r>
        <w:t>me if</w:t>
      </w:r>
      <w:r w:rsidRPr="005F4E30">
        <w:t xml:space="preserve"> </w:t>
      </w:r>
      <w:r>
        <w:t>they would still get the allowa</w:t>
      </w:r>
      <w:r w:rsidRPr="00174406">
        <w:t>nce</w:t>
      </w:r>
      <w:r>
        <w:t xml:space="preserve">, because they were on the </w:t>
      </w:r>
      <w:r>
        <w:t>speakers’ list</w:t>
      </w:r>
      <w:r>
        <w:t xml:space="preserve"> but the business overran and so they were not called. From the informal inquiries that I have made, that </w:t>
      </w:r>
      <w:r>
        <w:t>can</w:t>
      </w:r>
      <w:r>
        <w:t xml:space="preserve"> be </w:t>
      </w:r>
      <w:r w:rsidRPr="00174406">
        <w:t xml:space="preserve">the case. </w:t>
      </w:r>
    </w:p>
    <w:p w:rsidR="00E704AA" w:rsidP="00E704AA">
      <w:pPr>
        <w:pStyle w:val="Answer"/>
      </w:pPr>
      <w:r w:rsidRPr="00174406">
        <w:t>However, there is a bit of whack</w:t>
      </w:r>
      <w:r>
        <w:t>-</w:t>
      </w:r>
      <w:r w:rsidRPr="00174406">
        <w:t>a</w:t>
      </w:r>
      <w:r>
        <w:t>-</w:t>
      </w:r>
      <w:r w:rsidRPr="00174406">
        <w:t xml:space="preserve">mole </w:t>
      </w:r>
      <w:r w:rsidR="005F4E30">
        <w:t xml:space="preserve">element to this </w:t>
      </w:r>
      <w:r>
        <w:t>at the moment</w:t>
      </w:r>
      <w:r w:rsidR="005F4E30">
        <w:t>, and</w:t>
      </w:r>
      <w:r>
        <w:t xml:space="preserve"> we deal with the different elements that come up</w:t>
      </w:r>
      <w:r w:rsidR="005F4E30">
        <w:t xml:space="preserve"> as we go along</w:t>
      </w:r>
      <w:r>
        <w:t xml:space="preserve">. Engagement between Members and </w:t>
      </w:r>
      <w:r w:rsidR="005F4E30">
        <w:t xml:space="preserve">us </w:t>
      </w:r>
      <w:r>
        <w:t xml:space="preserve">is really important </w:t>
      </w:r>
      <w:r w:rsidR="005F4E30">
        <w:t>in</w:t>
      </w:r>
      <w:r>
        <w:t xml:space="preserve"> try</w:t>
      </w:r>
      <w:r w:rsidR="005F4E30">
        <w:t>ing to explain and</w:t>
      </w:r>
      <w:r>
        <w:t xml:space="preserve"> to </w:t>
      </w:r>
      <w:r w:rsidRPr="00174406">
        <w:t>minimise any misunderstanding</w:t>
      </w:r>
      <w:r>
        <w:t>s</w:t>
      </w:r>
      <w:r w:rsidRPr="00174406">
        <w:t xml:space="preserve"> and frustration so that we can </w:t>
      </w:r>
      <w:r>
        <w:t>look forward to coming back in September on a more stable footing.</w:t>
      </w:r>
    </w:p>
    <w:p w:rsidR="00E704AA" w:rsidP="00E704AA">
      <w:pPr>
        <w:pStyle w:val="Question"/>
      </w:pPr>
      <w:r w:rsidRPr="00174406">
        <w:rPr>
          <w:b/>
        </w:rPr>
        <w:t>Baroness Corston:</w:t>
      </w:r>
      <w:r>
        <w:t xml:space="preserve"> You </w:t>
      </w:r>
      <w:r w:rsidR="006725D7">
        <w:t xml:space="preserve">must be </w:t>
      </w:r>
      <w:r>
        <w:t xml:space="preserve">well aware of the current </w:t>
      </w:r>
      <w:r w:rsidR="006725D7">
        <w:t xml:space="preserve">time </w:t>
      </w:r>
      <w:r>
        <w:t xml:space="preserve">pressures </w:t>
      </w:r>
      <w:r w:rsidR="006725D7">
        <w:t xml:space="preserve">that there are, particularly </w:t>
      </w:r>
      <w:r>
        <w:t xml:space="preserve">the time limits on accommodating all Members who may wish to speak in a debate. Are there any plans to deal with these limits? </w:t>
      </w:r>
    </w:p>
    <w:p w:rsidR="00E704AA" w:rsidP="00E704AA">
      <w:pPr>
        <w:pStyle w:val="Answer"/>
      </w:pPr>
      <w:r>
        <w:rPr>
          <w:b/>
          <w:i/>
        </w:rPr>
        <w:t xml:space="preserve">Lord McFall of Alcluith: </w:t>
      </w:r>
      <w:r w:rsidRPr="009A15C1">
        <w:t xml:space="preserve">As I mentioned earlier, it has been a constant source of aggravation. The hybrid </w:t>
      </w:r>
      <w:r>
        <w:t>G</w:t>
      </w:r>
      <w:r w:rsidRPr="009A15C1">
        <w:t xml:space="preserve">rand </w:t>
      </w:r>
      <w:r>
        <w:t>C</w:t>
      </w:r>
      <w:r w:rsidRPr="009A15C1">
        <w:t xml:space="preserve">ommittees should help that issue. When we get the committee rooms </w:t>
      </w:r>
      <w:r w:rsidR="00997679">
        <w:t xml:space="preserve">up and </w:t>
      </w:r>
      <w:r w:rsidRPr="009A15C1">
        <w:t xml:space="preserve">ready, there </w:t>
      </w:r>
      <w:r>
        <w:t>will be</w:t>
      </w:r>
      <w:r w:rsidRPr="009A15C1">
        <w:t xml:space="preserve"> an opportunity for more engagement in that area. Rooms 2A and 3A </w:t>
      </w:r>
      <w:r>
        <w:t>are</w:t>
      </w:r>
      <w:r w:rsidRPr="009A15C1">
        <w:t xml:space="preserve"> being utilised </w:t>
      </w:r>
      <w:r>
        <w:t>for</w:t>
      </w:r>
      <w:r w:rsidRPr="009A15C1">
        <w:t xml:space="preserve"> that, and </w:t>
      </w:r>
      <w:r>
        <w:t>r</w:t>
      </w:r>
      <w:r w:rsidRPr="009A15C1">
        <w:t xml:space="preserve">oom 4 upstairs will be upgraded for both virtual and hybrid </w:t>
      </w:r>
      <w:r>
        <w:t xml:space="preserve">meetings </w:t>
      </w:r>
      <w:r w:rsidRPr="009A15C1">
        <w:t xml:space="preserve">by the end of July. Room 4A will be upgraded for virtual and hybrid </w:t>
      </w:r>
      <w:r>
        <w:t xml:space="preserve">meetings </w:t>
      </w:r>
      <w:r w:rsidRPr="009A15C1">
        <w:t>by early September, and room 3</w:t>
      </w:r>
      <w:r>
        <w:t>A</w:t>
      </w:r>
      <w:r w:rsidRPr="009A15C1">
        <w:t xml:space="preserve"> for early October. That should allow for more expansion of business. </w:t>
      </w:r>
    </w:p>
    <w:p w:rsidR="002D4EDC" w:rsidP="002D4EDC">
      <w:pPr>
        <w:pStyle w:val="Remark"/>
      </w:pPr>
      <w:r w:rsidRPr="0025442F">
        <w:rPr>
          <w:b/>
        </w:rPr>
        <w:t>Lord Howell of Guildford:</w:t>
      </w:r>
      <w:r>
        <w:t xml:space="preserve"> We have been talking </w:t>
      </w:r>
      <w:r>
        <w:t xml:space="preserve">a bit </w:t>
      </w:r>
      <w:r>
        <w:t xml:space="preserve">about time limits. On the particular question of the time limits for Oral Questions, some of us </w:t>
      </w:r>
      <w:r>
        <w:t>urged</w:t>
      </w:r>
      <w:r>
        <w:t xml:space="preserve"> </w:t>
      </w:r>
      <w:r>
        <w:t xml:space="preserve">at the beginning </w:t>
      </w:r>
      <w:r>
        <w:t xml:space="preserve">that there should be some flexibility </w:t>
      </w:r>
      <w:r>
        <w:t>of perhaps</w:t>
      </w:r>
      <w:r>
        <w:t xml:space="preserve"> 12 minutes instead of 10 minutes. I</w:t>
      </w:r>
      <w:r w:rsidRPr="009A15C1">
        <w:t xml:space="preserve">t is not just a question of getting </w:t>
      </w:r>
      <w:r>
        <w:t xml:space="preserve">even </w:t>
      </w:r>
      <w:r w:rsidRPr="009A15C1">
        <w:t>more people in</w:t>
      </w:r>
      <w:r>
        <w:t>,</w:t>
      </w:r>
      <w:r w:rsidRPr="009A15C1">
        <w:t xml:space="preserve"> but of accommodating the 10 people on the </w:t>
      </w:r>
      <w:r w:rsidR="005F4E30">
        <w:t>speakers’ list</w:t>
      </w:r>
      <w:r w:rsidRPr="009A15C1">
        <w:t xml:space="preserve"> within the 10 minutes. Time and again, in my experience, it does not work, and the last </w:t>
      </w:r>
      <w:r>
        <w:t>two</w:t>
      </w:r>
      <w:r w:rsidRPr="009A15C1">
        <w:t xml:space="preserve"> are left out. </w:t>
      </w:r>
    </w:p>
    <w:p w:rsidR="00E704AA" w:rsidP="002D4EDC">
      <w:pPr>
        <w:pStyle w:val="Remark"/>
      </w:pPr>
      <w:r w:rsidRPr="009A15C1">
        <w:t xml:space="preserve">That is not just a question of someone putting their name in and not getting called, </w:t>
      </w:r>
      <w:r>
        <w:t>so</w:t>
      </w:r>
      <w:r w:rsidRPr="009A15C1">
        <w:t xml:space="preserve"> bad luck, it is more </w:t>
      </w:r>
      <w:r>
        <w:t>t</w:t>
      </w:r>
      <w:r w:rsidRPr="009A15C1">
        <w:t xml:space="preserve">hat </w:t>
      </w:r>
      <w:r>
        <w:t xml:space="preserve">someone has been told that they will be called, they are on the </w:t>
      </w:r>
      <w:r w:rsidR="005F4E30">
        <w:t>speakers’ list</w:t>
      </w:r>
      <w:r>
        <w:t xml:space="preserve">, they have prepared to raise </w:t>
      </w:r>
      <w:r w:rsidRPr="009A15C1">
        <w:t>often very complex issues</w:t>
      </w:r>
      <w:r>
        <w:t xml:space="preserve">, but at the end of the 10 minutes they find that they have not been reached. That is not </w:t>
      </w:r>
      <w:r w:rsidR="002D4EDC">
        <w:t xml:space="preserve">very </w:t>
      </w:r>
      <w:r>
        <w:t>satisfactory</w:t>
      </w:r>
      <w:r w:rsidRPr="002D4EDC" w:rsidR="002D4EDC">
        <w:t xml:space="preserve"> </w:t>
      </w:r>
      <w:r w:rsidR="002D4EDC">
        <w:t>at all</w:t>
      </w:r>
      <w:r>
        <w:t xml:space="preserve">. Can we not have the 12 minutes that </w:t>
      </w:r>
      <w:r w:rsidRPr="009A15C1">
        <w:t xml:space="preserve">some of us called for right at the beginning? </w:t>
      </w:r>
    </w:p>
    <w:p w:rsidR="002D4EDC" w:rsidP="00E704AA">
      <w:pPr>
        <w:pStyle w:val="Answer"/>
      </w:pPr>
      <w:r>
        <w:rPr>
          <w:b/>
          <w:i/>
        </w:rPr>
        <w:t xml:space="preserve">Lord McFall of Alcluith: </w:t>
      </w:r>
      <w:r w:rsidRPr="009A15C1">
        <w:t xml:space="preserve">That is a fair point, and we will be pushing </w:t>
      </w:r>
      <w:r w:rsidRPr="009A15C1">
        <w:t xml:space="preserve">the </w:t>
      </w:r>
      <w:r>
        <w:t>P</w:t>
      </w:r>
      <w:r w:rsidRPr="009A15C1">
        <w:t xml:space="preserve">rocedure </w:t>
      </w:r>
      <w:r>
        <w:t>C</w:t>
      </w:r>
      <w:r w:rsidRPr="009A15C1">
        <w:t>ommittee</w:t>
      </w:r>
      <w:r>
        <w:t xml:space="preserve"> </w:t>
      </w:r>
      <w:r>
        <w:t>on those issues</w:t>
      </w:r>
      <w:r w:rsidRPr="009A15C1">
        <w:t xml:space="preserve">. </w:t>
      </w:r>
      <w:r>
        <w:t xml:space="preserve">Short questions and short answers from Ministers are the </w:t>
      </w:r>
      <w:r>
        <w:t>goal for us</w:t>
      </w:r>
      <w:r>
        <w:t xml:space="preserve">. In some of the debates on PNQs and OQs that I have </w:t>
      </w:r>
      <w:r w:rsidRPr="00042B74">
        <w:t>I have chaired</w:t>
      </w:r>
      <w:r>
        <w:t xml:space="preserve">, an awful lot of people have gone on and on. I can give an example. A Minister took a PNQ and </w:t>
      </w:r>
      <w:r w:rsidRPr="00042B74">
        <w:t xml:space="preserve">the first </w:t>
      </w:r>
      <w:r>
        <w:t>two</w:t>
      </w:r>
      <w:r w:rsidRPr="00042B74">
        <w:t xml:space="preserve"> speakers took </w:t>
      </w:r>
      <w:r>
        <w:t>nine</w:t>
      </w:r>
      <w:r w:rsidRPr="00042B74">
        <w:t xml:space="preserve"> minutes on it. I will not mention the debate or who they are, but that screwed everything up as a result. </w:t>
      </w:r>
    </w:p>
    <w:p w:rsidR="00E704AA" w:rsidP="00E704AA">
      <w:pPr>
        <w:pStyle w:val="Answer"/>
      </w:pPr>
      <w:r>
        <w:t xml:space="preserve">At PNQs, do us all a favour and tell your colleagues that PNQ means </w:t>
      </w:r>
      <w:r w:rsidR="002D4EDC">
        <w:t xml:space="preserve">a </w:t>
      </w:r>
      <w:r>
        <w:t>Private Notice Question</w:t>
      </w:r>
      <w:r w:rsidR="002D4EDC">
        <w:t>—</w:t>
      </w:r>
      <w:r>
        <w:t xml:space="preserve">singular. If we can do that, it would help. We have gone to the Government to ask that Ministers should </w:t>
      </w:r>
      <w:r w:rsidRPr="00042B74">
        <w:t xml:space="preserve">answer briskly as well. </w:t>
      </w:r>
      <w:r>
        <w:t xml:space="preserve">I should say that last time I got 12 people in for a PNQ and 10 for an Oral Question. If we have the will, we can do this. </w:t>
      </w:r>
    </w:p>
    <w:p w:rsidR="00E704AA" w:rsidP="00E704AA">
      <w:pPr>
        <w:pStyle w:val="Answer"/>
      </w:pPr>
      <w:r>
        <w:t xml:space="preserve">The Procedure Committee has </w:t>
      </w:r>
      <w:r w:rsidRPr="00042B74">
        <w:t>extended the</w:t>
      </w:r>
      <w:r>
        <w:t>se</w:t>
      </w:r>
      <w:r w:rsidRPr="00042B74">
        <w:t xml:space="preserve"> times, but you are asking for more e</w:t>
      </w:r>
      <w:r>
        <w:t>lasticity</w:t>
      </w:r>
      <w:r w:rsidRPr="00042B74">
        <w:t xml:space="preserve">. </w:t>
      </w:r>
      <w:r>
        <w:t>I</w:t>
      </w:r>
      <w:r w:rsidRPr="00042B74">
        <w:t xml:space="preserve"> would be happy to take that up </w:t>
      </w:r>
      <w:r>
        <w:t>on your behalf.</w:t>
      </w:r>
    </w:p>
    <w:p w:rsidR="00E704AA" w:rsidRPr="006820EE" w:rsidP="00E704AA">
      <w:pPr>
        <w:pStyle w:val="Answer"/>
      </w:pPr>
      <w:r>
        <w:rPr>
          <w:b/>
        </w:rPr>
        <w:t>Lord Howell of Guildford:</w:t>
      </w:r>
      <w:r>
        <w:t xml:space="preserve"> Thank you very much.</w:t>
      </w:r>
    </w:p>
    <w:p w:rsidR="00E704AA" w:rsidRPr="006820EE" w:rsidP="00E704AA">
      <w:pPr>
        <w:pStyle w:val="Remark"/>
      </w:pPr>
      <w:r w:rsidRPr="006820EE">
        <w:rPr>
          <w:b/>
        </w:rPr>
        <w:t>The Chair:</w:t>
      </w:r>
      <w:r>
        <w:t xml:space="preserve"> Lord Wallace wants to come in to talk a bit more about the future. </w:t>
      </w:r>
    </w:p>
    <w:p w:rsidR="00E704AA" w:rsidP="00E704AA">
      <w:pPr>
        <w:pStyle w:val="Question"/>
      </w:pPr>
      <w:r w:rsidRPr="00042B74">
        <w:rPr>
          <w:b/>
        </w:rPr>
        <w:t>Lord Wallace of Tankerness:</w:t>
      </w:r>
      <w:r>
        <w:t xml:space="preserve"> There is the short term and the longer term. In the short term, you have mentioned a number of things such as </w:t>
      </w:r>
      <w:r w:rsidRPr="001138BA">
        <w:t>the Grand Committees and equipping other committee rooms. Is there anything else</w:t>
      </w:r>
      <w:r>
        <w:t>—</w:t>
      </w:r>
      <w:r w:rsidRPr="001138BA">
        <w:t>I was going to call it a shopping list</w:t>
      </w:r>
      <w:r w:rsidR="009117B3">
        <w:t>,</w:t>
      </w:r>
      <w:r w:rsidRPr="001138BA">
        <w:t xml:space="preserve"> </w:t>
      </w:r>
      <w:r>
        <w:t xml:space="preserve">but that is </w:t>
      </w:r>
      <w:r w:rsidRPr="001138BA">
        <w:t>not fair</w:t>
      </w:r>
      <w:r>
        <w:t>—</w:t>
      </w:r>
      <w:r w:rsidRPr="009117B3" w:rsidR="009117B3">
        <w:t xml:space="preserve"> </w:t>
      </w:r>
      <w:r w:rsidR="009117B3">
        <w:t xml:space="preserve">that you </w:t>
      </w:r>
      <w:r w:rsidRPr="001138BA" w:rsidR="009117B3">
        <w:t xml:space="preserve">would particularly like to see </w:t>
      </w:r>
      <w:r w:rsidR="009117B3">
        <w:t>to make</w:t>
      </w:r>
      <w:r w:rsidRPr="001138BA">
        <w:t xml:space="preserve"> Parliament operate more effectively during this</w:t>
      </w:r>
      <w:r>
        <w:t xml:space="preserve"> </w:t>
      </w:r>
      <w:r w:rsidR="009117B3">
        <w:t>period</w:t>
      </w:r>
      <w:r w:rsidRPr="001138BA">
        <w:t xml:space="preserve">? Obviously you have had </w:t>
      </w:r>
      <w:r>
        <w:t xml:space="preserve">representations </w:t>
      </w:r>
      <w:r w:rsidRPr="00F24E93">
        <w:t xml:space="preserve">from across the House, and you are acutely aware of what is going on. </w:t>
      </w:r>
    </w:p>
    <w:p w:rsidR="00E704AA" w:rsidP="00E704AA">
      <w:pPr>
        <w:pStyle w:val="Answer"/>
      </w:pPr>
      <w:r>
        <w:rPr>
          <w:b/>
          <w:i/>
        </w:rPr>
        <w:t xml:space="preserve">Lord McFall of Alcluith: </w:t>
      </w:r>
      <w:r>
        <w:rPr>
          <w:bCs/>
          <w:iCs/>
        </w:rPr>
        <w:t>First</w:t>
      </w:r>
      <w:r w:rsidRPr="00934611">
        <w:rPr>
          <w:bCs/>
          <w:iCs/>
        </w:rPr>
        <w:t>, we have had quite a bit of pressure from</w:t>
      </w:r>
      <w:r>
        <w:rPr>
          <w:b/>
          <w:i/>
        </w:rPr>
        <w:t xml:space="preserve"> </w:t>
      </w:r>
      <w:r w:rsidRPr="00F24E93">
        <w:t xml:space="preserve">some Members </w:t>
      </w:r>
      <w:r>
        <w:t xml:space="preserve">for us to </w:t>
      </w:r>
      <w:r w:rsidRPr="00F24E93">
        <w:t xml:space="preserve">come back in September </w:t>
      </w:r>
      <w:r>
        <w:t xml:space="preserve">with </w:t>
      </w:r>
      <w:r w:rsidRPr="00F24E93">
        <w:t xml:space="preserve">a full House and get on with business as normal. I </w:t>
      </w:r>
      <w:r w:rsidRPr="00934611">
        <w:t xml:space="preserve">wonder if we will ever get back to what we thought was normal before. </w:t>
      </w:r>
    </w:p>
    <w:p w:rsidR="00E704AA" w:rsidP="00E704AA">
      <w:pPr>
        <w:pStyle w:val="Answer"/>
      </w:pPr>
      <w:r w:rsidRPr="00F24E93">
        <w:t xml:space="preserve">Secondly, the </w:t>
      </w:r>
      <w:r>
        <w:t>c</w:t>
      </w:r>
      <w:r w:rsidRPr="00F24E93">
        <w:t>ommission has been very clear that it wishes to follow Public Health England advice</w:t>
      </w:r>
      <w:r>
        <w:t xml:space="preserve">, </w:t>
      </w:r>
      <w:r w:rsidRPr="00F24E93">
        <w:t>and at the moment the two</w:t>
      </w:r>
      <w:r>
        <w:t>-</w:t>
      </w:r>
      <w:r w:rsidRPr="00F24E93">
        <w:t>metre rule</w:t>
      </w:r>
      <w:r>
        <w:t xml:space="preserve"> is still in place</w:t>
      </w:r>
      <w:r w:rsidRPr="00F24E93">
        <w:t xml:space="preserve">. Even if that rule were reduced, say </w:t>
      </w:r>
      <w:r>
        <w:t xml:space="preserve">to </w:t>
      </w:r>
      <w:r w:rsidRPr="00F24E93">
        <w:t xml:space="preserve">one and a half metres or whatever, there is the issue of many staff who have not been in, and the Clerk of the Parliaments </w:t>
      </w:r>
      <w:r>
        <w:t xml:space="preserve">has a voice regarding his stewardship of staff. There is also the fact, which I mentioned earlier, </w:t>
      </w:r>
      <w:r w:rsidR="00195D66">
        <w:t xml:space="preserve">that </w:t>
      </w:r>
      <w:r w:rsidRPr="00F24E93">
        <w:t>people com</w:t>
      </w:r>
      <w:r w:rsidR="00195D66">
        <w:t>e</w:t>
      </w:r>
      <w:r w:rsidRPr="00F24E93">
        <w:t xml:space="preserve"> from all over the country from different environments</w:t>
      </w:r>
      <w:r>
        <w:t xml:space="preserve">, </w:t>
      </w:r>
      <w:r w:rsidRPr="00F24E93">
        <w:t xml:space="preserve">perhaps with different </w:t>
      </w:r>
      <w:r>
        <w:t>R</w:t>
      </w:r>
      <w:r w:rsidRPr="00F24E93">
        <w:t xml:space="preserve"> factors</w:t>
      </w:r>
      <w:r>
        <w:t xml:space="preserve">, </w:t>
      </w:r>
      <w:r w:rsidRPr="00F24E93">
        <w:t xml:space="preserve">descending on a central place </w:t>
      </w:r>
      <w:r>
        <w:t xml:space="preserve">and </w:t>
      </w:r>
      <w:r w:rsidRPr="00F24E93">
        <w:t xml:space="preserve">then going back. </w:t>
      </w:r>
      <w:r>
        <w:t>T</w:t>
      </w:r>
      <w:r w:rsidRPr="00F24E93">
        <w:t>hese things have to be kept in mind</w:t>
      </w:r>
      <w:r>
        <w:t xml:space="preserve"> and not overshadowed. </w:t>
      </w:r>
    </w:p>
    <w:p w:rsidR="00E704AA" w:rsidP="00E704AA">
      <w:pPr>
        <w:pStyle w:val="QuestionCont"/>
      </w:pPr>
      <w:r>
        <w:t xml:space="preserve">We </w:t>
      </w:r>
      <w:r w:rsidR="000A5A53">
        <w:t>read</w:t>
      </w:r>
      <w:r>
        <w:t xml:space="preserve"> things </w:t>
      </w:r>
      <w:r w:rsidR="000A5A53">
        <w:t>like</w:t>
      </w:r>
      <w:r>
        <w:t xml:space="preserve"> Anthony Fauci saying in the </w:t>
      </w:r>
      <w:r w:rsidRPr="00934611">
        <w:rPr>
          <w:i/>
          <w:iCs/>
        </w:rPr>
        <w:t>Lunch with the FT</w:t>
      </w:r>
      <w:r>
        <w:t xml:space="preserve"> interview on Saturday that we have a “perfect storm”, and scientists coming out and saying that they are now looking </w:t>
      </w:r>
      <w:r w:rsidRPr="00F24E93">
        <w:t xml:space="preserve">not just </w:t>
      </w:r>
      <w:r w:rsidR="00F4764E">
        <w:t>at</w:t>
      </w:r>
      <w:r w:rsidRPr="00F24E93" w:rsidR="00F4764E">
        <w:t xml:space="preserve"> </w:t>
      </w:r>
      <w:r w:rsidRPr="00F24E93">
        <w:t xml:space="preserve">droplets but </w:t>
      </w:r>
      <w:r w:rsidR="00F4764E">
        <w:t xml:space="preserve">at </w:t>
      </w:r>
      <w:r>
        <w:t xml:space="preserve">lingering </w:t>
      </w:r>
      <w:r w:rsidRPr="00F24E93">
        <w:t>air particles</w:t>
      </w:r>
      <w:r>
        <w:t xml:space="preserve">, so </w:t>
      </w:r>
      <w:r w:rsidRPr="00F24E93">
        <w:t xml:space="preserve">we have to be cautious in that area. As far as possible, though, I would like to see us get back to what we </w:t>
      </w:r>
      <w:r>
        <w:t xml:space="preserve">would </w:t>
      </w:r>
      <w:r w:rsidRPr="00F24E93">
        <w:t xml:space="preserve">call </w:t>
      </w:r>
      <w:r>
        <w:t xml:space="preserve">the </w:t>
      </w:r>
      <w:r w:rsidRPr="00F24E93">
        <w:t>new normal</w:t>
      </w:r>
      <w:r w:rsidR="00FB06D9">
        <w:t>,</w:t>
      </w:r>
      <w:r>
        <w:t xml:space="preserve"> but </w:t>
      </w:r>
      <w:r w:rsidRPr="00F24E93">
        <w:t xml:space="preserve">it all depends on the virus, and you know as much as me </w:t>
      </w:r>
      <w:r w:rsidR="00FB06D9">
        <w:t>about</w:t>
      </w:r>
      <w:r w:rsidRPr="00F24E93">
        <w:t xml:space="preserve"> the science</w:t>
      </w:r>
      <w:r>
        <w:t xml:space="preserve"> and the </w:t>
      </w:r>
      <w:r w:rsidRPr="00F24E93">
        <w:t xml:space="preserve">global issues </w:t>
      </w:r>
      <w:r w:rsidR="00FB06D9">
        <w:t>that are facing us and could face us</w:t>
      </w:r>
      <w:r>
        <w:t xml:space="preserve">. </w:t>
      </w:r>
    </w:p>
    <w:p w:rsidR="00E704AA" w:rsidP="00E704AA">
      <w:pPr>
        <w:pStyle w:val="Remark"/>
      </w:pPr>
      <w:r w:rsidRPr="00F24E93">
        <w:rPr>
          <w:b/>
        </w:rPr>
        <w:t>Lord Wallace of Tankerness:</w:t>
      </w:r>
      <w:r>
        <w:t xml:space="preserve"> A</w:t>
      </w:r>
      <w:r w:rsidRPr="00F24E93">
        <w:t xml:space="preserve">re there any procedural changes that you would like to make? </w:t>
      </w:r>
      <w:r>
        <w:t xml:space="preserve">Assuming that we </w:t>
      </w:r>
      <w:r w:rsidR="00AA03C6">
        <w:t>will</w:t>
      </w:r>
      <w:r>
        <w:t xml:space="preserve"> carry on with a hybrid House, are there any other procedural changes that you think would help, not just in the Chamber but in Select Committees? </w:t>
      </w:r>
    </w:p>
    <w:p w:rsidR="00E704AA" w:rsidP="00E704AA">
      <w:pPr>
        <w:pStyle w:val="Answer"/>
      </w:pPr>
      <w:r>
        <w:rPr>
          <w:b/>
          <w:i/>
        </w:rPr>
        <w:t xml:space="preserve">Lord McFall of Alcluith: </w:t>
      </w:r>
      <w:r>
        <w:t xml:space="preserve">At the moment, and </w:t>
      </w:r>
      <w:r w:rsidRPr="00F24E93">
        <w:t xml:space="preserve">this has been put to me by the </w:t>
      </w:r>
      <w:r>
        <w:t xml:space="preserve">clerks </w:t>
      </w:r>
      <w:r w:rsidRPr="00F24E93">
        <w:t>and the technical people</w:t>
      </w:r>
      <w:r>
        <w:t xml:space="preserve">, </w:t>
      </w:r>
      <w:r w:rsidRPr="00F24E93">
        <w:t>we are working on the margins</w:t>
      </w:r>
      <w:r w:rsidR="0086075B">
        <w:t xml:space="preserve">. That </w:t>
      </w:r>
      <w:r>
        <w:t xml:space="preserve">has been emphasised to me a lot. </w:t>
      </w:r>
      <w:r w:rsidRPr="00CD067D">
        <w:t xml:space="preserve">Innovative measures would not be </w:t>
      </w:r>
      <w:r w:rsidRPr="00CD067D">
        <w:t xml:space="preserve">welcome </w:t>
      </w:r>
      <w:r>
        <w:t xml:space="preserve">right now </w:t>
      </w:r>
      <w:r w:rsidRPr="00CD067D">
        <w:t>becaus</w:t>
      </w:r>
      <w:r>
        <w:t xml:space="preserve">e of that </w:t>
      </w:r>
      <w:r w:rsidRPr="00CD067D">
        <w:t>element</w:t>
      </w:r>
      <w:r>
        <w:t xml:space="preserve"> </w:t>
      </w:r>
      <w:r w:rsidRPr="00CD067D">
        <w:t xml:space="preserve">of working at the margins. </w:t>
      </w:r>
      <w:r w:rsidRPr="00F24E93">
        <w:t xml:space="preserve">Again, </w:t>
      </w:r>
      <w:r>
        <w:t>Chair</w:t>
      </w:r>
      <w:r w:rsidRPr="00F24E93">
        <w:t xml:space="preserve">, I can get you some information </w:t>
      </w:r>
      <w:r>
        <w:t>a</w:t>
      </w:r>
      <w:r w:rsidRPr="00CD067D">
        <w:t xml:space="preserve">bout working at the margins and what it means for broadcast staff </w:t>
      </w:r>
      <w:r>
        <w:t xml:space="preserve">and other staff to </w:t>
      </w:r>
      <w:r w:rsidRPr="00CD067D">
        <w:t>put you in the picture. If</w:t>
      </w:r>
      <w:r w:rsidR="00372312">
        <w:t>,</w:t>
      </w:r>
      <w:r w:rsidRPr="00CD067D">
        <w:t xml:space="preserve"> Lord Wallace</w:t>
      </w:r>
      <w:r w:rsidR="00372312">
        <w:t xml:space="preserve">, you have </w:t>
      </w:r>
      <w:r w:rsidRPr="00CD067D">
        <w:t>any suggestions as a result of that</w:t>
      </w:r>
      <w:r>
        <w:t xml:space="preserve">, </w:t>
      </w:r>
      <w:r w:rsidRPr="00CD067D">
        <w:t xml:space="preserve">I </w:t>
      </w:r>
      <w:r>
        <w:t xml:space="preserve">will be </w:t>
      </w:r>
      <w:r w:rsidRPr="00CD067D">
        <w:t xml:space="preserve">happy to receive them and put them to the Procedure Committee for you. At the moment, though, we are overwhelmed by the present agenda. </w:t>
      </w:r>
    </w:p>
    <w:p w:rsidR="00E704AA" w:rsidP="00E704AA">
      <w:pPr>
        <w:pStyle w:val="Question"/>
      </w:pPr>
      <w:r w:rsidRPr="00CD067D">
        <w:rPr>
          <w:b/>
        </w:rPr>
        <w:t>Lord Hennessy of Nympsfield:</w:t>
      </w:r>
      <w:r>
        <w:t xml:space="preserve"> Going back </w:t>
      </w:r>
      <w:r w:rsidRPr="00CD067D">
        <w:t>to Lord Howell</w:t>
      </w:r>
      <w:r>
        <w:t>’</w:t>
      </w:r>
      <w:r w:rsidRPr="00CD067D">
        <w:t xml:space="preserve">s earlier question on Select Committees, I </w:t>
      </w:r>
      <w:r>
        <w:t xml:space="preserve">too </w:t>
      </w:r>
      <w:r w:rsidRPr="00CD067D">
        <w:t xml:space="preserve">was a firm supporter of </w:t>
      </w:r>
      <w:r>
        <w:t xml:space="preserve">your </w:t>
      </w:r>
      <w:r w:rsidRPr="00CD067D">
        <w:t xml:space="preserve">review and its outcome. </w:t>
      </w:r>
      <w:r w:rsidR="000965B2">
        <w:t>Do you not think, though</w:t>
      </w:r>
      <w:r>
        <w:t xml:space="preserve">, </w:t>
      </w:r>
      <w:r w:rsidR="000965B2">
        <w:t xml:space="preserve">that, </w:t>
      </w:r>
      <w:r>
        <w:t xml:space="preserve">as with </w:t>
      </w:r>
      <w:r w:rsidRPr="00CD067D">
        <w:t>so many other national institutions</w:t>
      </w:r>
      <w:r>
        <w:t xml:space="preserve">, </w:t>
      </w:r>
      <w:r w:rsidRPr="00CD067D">
        <w:t xml:space="preserve">the pathogen has placed </w:t>
      </w:r>
      <w:r>
        <w:t xml:space="preserve">a big question mark over our wider utility and value to the people and the country? Do you not think there is a case to be made </w:t>
      </w:r>
      <w:r w:rsidRPr="00CD067D">
        <w:t>for a quick review on top of your existing</w:t>
      </w:r>
      <w:r>
        <w:t xml:space="preserve"> review, which </w:t>
      </w:r>
      <w:r w:rsidRPr="00F24E93">
        <w:t xml:space="preserve">came up with a </w:t>
      </w:r>
      <w:r w:rsidR="000965B2">
        <w:t xml:space="preserve">whole </w:t>
      </w:r>
      <w:r w:rsidRPr="00F24E93">
        <w:t>range of really good things</w:t>
      </w:r>
      <w:r>
        <w:t xml:space="preserve">, </w:t>
      </w:r>
      <w:r w:rsidR="000965B2">
        <w:t>and</w:t>
      </w:r>
      <w:r>
        <w:t xml:space="preserve"> </w:t>
      </w:r>
      <w:r w:rsidRPr="00F24E93">
        <w:t xml:space="preserve">try to engineer a step change in our performance </w:t>
      </w:r>
      <w:r w:rsidRPr="00CD067D">
        <w:t>in Select Committees</w:t>
      </w:r>
      <w:r>
        <w:t xml:space="preserve">? </w:t>
      </w:r>
    </w:p>
    <w:p w:rsidR="00E704AA" w:rsidP="0034034C">
      <w:pPr>
        <w:pStyle w:val="Question"/>
        <w:numPr>
          <w:ilvl w:val="0"/>
          <w:numId w:val="0"/>
        </w:numPr>
        <w:ind w:left="794"/>
      </w:pPr>
      <w:r>
        <w:t xml:space="preserve">There is </w:t>
      </w:r>
      <w:r w:rsidRPr="00CD067D">
        <w:t xml:space="preserve">particularly the question of what I call our </w:t>
      </w:r>
      <w:r>
        <w:t xml:space="preserve">unburied treasure. We all suffer from the frustration that this House produces </w:t>
      </w:r>
      <w:r w:rsidRPr="00F24E93">
        <w:t>a cornucopia of tremendous reports</w:t>
      </w:r>
      <w:r w:rsidR="000965B2">
        <w:t>,</w:t>
      </w:r>
      <w:r w:rsidRPr="00F24E93">
        <w:t xml:space="preserve"> but they become buried treasure</w:t>
      </w:r>
      <w:r w:rsidR="000965B2">
        <w:t xml:space="preserve"> because </w:t>
      </w:r>
      <w:r>
        <w:t xml:space="preserve">there is always the </w:t>
      </w:r>
      <w:r w:rsidRPr="00F24E93">
        <w:t xml:space="preserve">problem of dissemination. My instinct is that what we really need to do to demonstrate our utility to the country, </w:t>
      </w:r>
      <w:r>
        <w:t xml:space="preserve">in the pandemic </w:t>
      </w:r>
      <w:r w:rsidRPr="00F24E93">
        <w:t xml:space="preserve">and after, is to become the grand think tank </w:t>
      </w:r>
      <w:r>
        <w:t xml:space="preserve">for </w:t>
      </w:r>
      <w:r w:rsidRPr="00F24E93">
        <w:t xml:space="preserve">the </w:t>
      </w:r>
      <w:r>
        <w:t xml:space="preserve">nation. </w:t>
      </w:r>
      <w:r w:rsidRPr="00CD067D">
        <w:t>We are very well equipped</w:t>
      </w:r>
      <w:r>
        <w:t xml:space="preserve">, </w:t>
      </w:r>
      <w:r w:rsidRPr="00CD067D">
        <w:t xml:space="preserve">with our </w:t>
      </w:r>
      <w:r>
        <w:t xml:space="preserve">people and our </w:t>
      </w:r>
      <w:r w:rsidRPr="00CD067D">
        <w:t>procedures</w:t>
      </w:r>
      <w:r>
        <w:t xml:space="preserve">, </w:t>
      </w:r>
      <w:r w:rsidRPr="00CD067D">
        <w:t>to do that</w:t>
      </w:r>
      <w:r>
        <w:t xml:space="preserve">. </w:t>
      </w:r>
      <w:r w:rsidRPr="00CD067D">
        <w:t xml:space="preserve">It is a question of engineering it to that new and higher level. Do you agree with that? Do you accept that there is a case for another review? </w:t>
      </w:r>
    </w:p>
    <w:p w:rsidR="00E704AA" w:rsidP="00E704AA">
      <w:pPr>
        <w:pStyle w:val="Answer"/>
      </w:pPr>
      <w:r>
        <w:rPr>
          <w:b/>
          <w:i/>
        </w:rPr>
        <w:t xml:space="preserve">Lord McFall of Alcluith: </w:t>
      </w:r>
      <w:r w:rsidRPr="00F24E93">
        <w:t xml:space="preserve">I agree with that fully. </w:t>
      </w:r>
      <w:r>
        <w:t>T</w:t>
      </w:r>
      <w:r w:rsidRPr="00F24E93">
        <w:t>he very first meeting that I had on the review of committees</w:t>
      </w:r>
      <w:r>
        <w:t xml:space="preserve"> </w:t>
      </w:r>
      <w:r w:rsidRPr="00F24E93">
        <w:t>was at the British Academy with you, Baroness O'Neill</w:t>
      </w:r>
      <w:r w:rsidR="000965B2">
        <w:t>,</w:t>
      </w:r>
      <w:r w:rsidRPr="00F24E93">
        <w:t xml:space="preserve"> and others who I cannot remember</w:t>
      </w:r>
      <w:r w:rsidR="00631F91">
        <w:t>.</w:t>
      </w:r>
      <w:r w:rsidR="000965B2">
        <w:t xml:space="preserve"> T</w:t>
      </w:r>
      <w:r w:rsidRPr="00F24E93">
        <w:t>he</w:t>
      </w:r>
      <w:r>
        <w:t xml:space="preserve">re </w:t>
      </w:r>
      <w:r w:rsidRPr="00F24E93">
        <w:t>were half a dozen of us there. I took the information from</w:t>
      </w:r>
      <w:r w:rsidR="000965B2">
        <w:t>—</w:t>
      </w:r>
      <w:r w:rsidRPr="00F24E93">
        <w:t>I hope you do not mind me saying</w:t>
      </w:r>
      <w:r w:rsidR="000965B2">
        <w:t>—</w:t>
      </w:r>
      <w:r>
        <w:t>la c</w:t>
      </w:r>
      <w:r w:rsidRPr="00CD067D">
        <w:t>rème de la crème</w:t>
      </w:r>
      <w:r>
        <w:t xml:space="preserve">. </w:t>
      </w:r>
    </w:p>
    <w:p w:rsidR="00E704AA" w:rsidP="000965B2">
      <w:pPr>
        <w:pStyle w:val="Remark"/>
      </w:pPr>
      <w:r w:rsidRPr="000965B2">
        <w:rPr>
          <w:b/>
        </w:rPr>
        <w:t>Lord Hennessy of Nympsfield:</w:t>
      </w:r>
      <w:r>
        <w:t xml:space="preserve"> </w:t>
      </w:r>
      <w:r w:rsidRPr="00F24E93">
        <w:t xml:space="preserve">I am too modest for this. </w:t>
      </w:r>
    </w:p>
    <w:p w:rsidR="00E704AA" w:rsidP="00E704AA">
      <w:pPr>
        <w:pStyle w:val="Answer"/>
      </w:pPr>
      <w:r>
        <w:rPr>
          <w:b/>
          <w:i/>
        </w:rPr>
        <w:t xml:space="preserve">Lord McFall of Alcluith: </w:t>
      </w:r>
      <w:r>
        <w:rPr>
          <w:bCs/>
          <w:iCs/>
        </w:rPr>
        <w:t>We have based things that we are doing o</w:t>
      </w:r>
      <w:r w:rsidR="00597AE0">
        <w:rPr>
          <w:bCs/>
          <w:iCs/>
        </w:rPr>
        <w:t>n</w:t>
      </w:r>
      <w:r>
        <w:rPr>
          <w:bCs/>
          <w:iCs/>
        </w:rPr>
        <w:t xml:space="preserve"> that. </w:t>
      </w:r>
      <w:r w:rsidR="00597AE0">
        <w:rPr>
          <w:bCs/>
          <w:iCs/>
        </w:rPr>
        <w:t>F</w:t>
      </w:r>
      <w:r>
        <w:rPr>
          <w:bCs/>
          <w:iCs/>
        </w:rPr>
        <w:t xml:space="preserve">or example, there were about 54 recommendations to </w:t>
      </w:r>
      <w:r w:rsidRPr="00CD067D">
        <w:rPr>
          <w:bCs/>
          <w:iCs/>
        </w:rPr>
        <w:t xml:space="preserve">me </w:t>
      </w:r>
      <w:r>
        <w:rPr>
          <w:bCs/>
          <w:iCs/>
        </w:rPr>
        <w:t xml:space="preserve">for </w:t>
      </w:r>
      <w:r w:rsidRPr="00CD067D">
        <w:rPr>
          <w:bCs/>
          <w:iCs/>
        </w:rPr>
        <w:t xml:space="preserve">new committees when I set up the </w:t>
      </w:r>
      <w:r w:rsidR="00597AE0">
        <w:rPr>
          <w:bCs/>
          <w:iCs/>
        </w:rPr>
        <w:t xml:space="preserve">review of </w:t>
      </w:r>
      <w:r w:rsidRPr="00CD067D">
        <w:rPr>
          <w:bCs/>
          <w:iCs/>
        </w:rPr>
        <w:t>committee</w:t>
      </w:r>
      <w:r w:rsidR="00597AE0">
        <w:rPr>
          <w:bCs/>
          <w:iCs/>
        </w:rPr>
        <w:t>s</w:t>
      </w:r>
      <w:r w:rsidRPr="00CD067D">
        <w:rPr>
          <w:bCs/>
          <w:iCs/>
        </w:rPr>
        <w:t xml:space="preserve">. </w:t>
      </w:r>
      <w:r w:rsidRPr="00F24E93">
        <w:t>The resource</w:t>
      </w:r>
      <w:r>
        <w:t xml:space="preserve">s </w:t>
      </w:r>
      <w:r w:rsidRPr="00F24E93">
        <w:t xml:space="preserve">would allow </w:t>
      </w:r>
      <w:r>
        <w:t xml:space="preserve">seven to </w:t>
      </w:r>
      <w:r w:rsidRPr="00F24E93">
        <w:t>nine committees</w:t>
      </w:r>
      <w:r w:rsidR="00597AE0">
        <w:t>,</w:t>
      </w:r>
      <w:r>
        <w:t xml:space="preserve"> but </w:t>
      </w:r>
      <w:r w:rsidRPr="00F24E93">
        <w:t xml:space="preserve">54 into </w:t>
      </w:r>
      <w:r>
        <w:t xml:space="preserve">nine </w:t>
      </w:r>
      <w:r w:rsidRPr="00F24E93">
        <w:t>does not go</w:t>
      </w:r>
      <w:r>
        <w:t xml:space="preserve">, so </w:t>
      </w:r>
      <w:r w:rsidRPr="00CD067D">
        <w:t>how do we go about this? Let us be organic</w:t>
      </w:r>
      <w:r>
        <w:t xml:space="preserve">, let us </w:t>
      </w:r>
      <w:r w:rsidRPr="00CD067D">
        <w:t xml:space="preserve">have a bigger footprint and let us engage. We are formulating that at the moment. </w:t>
      </w:r>
    </w:p>
    <w:p w:rsidR="00ED5C4A" w:rsidP="00E704AA">
      <w:pPr>
        <w:pStyle w:val="Answer"/>
      </w:pPr>
      <w:r w:rsidRPr="00CD067D">
        <w:t>When we came back, one of the things that struck us was</w:t>
      </w:r>
      <w:r>
        <w:t xml:space="preserve"> that </w:t>
      </w:r>
      <w:r w:rsidRPr="00CD067D">
        <w:t xml:space="preserve">there was a need for a Covid-19 committee </w:t>
      </w:r>
      <w:r w:rsidR="004E6AAF">
        <w:t>looking over</w:t>
      </w:r>
      <w:r w:rsidRPr="00CD067D">
        <w:t xml:space="preserve"> </w:t>
      </w:r>
      <w:r>
        <w:t xml:space="preserve">the whole issue, not to analyse what the Government were doing at any given moment but to use </w:t>
      </w:r>
      <w:r w:rsidRPr="00CD067D">
        <w:t xml:space="preserve">the best knowledge in the House of Lords </w:t>
      </w:r>
      <w:r>
        <w:t xml:space="preserve">to ask </w:t>
      </w:r>
      <w:r w:rsidRPr="00CD067D">
        <w:t xml:space="preserve">what </w:t>
      </w:r>
      <w:r>
        <w:t xml:space="preserve">society </w:t>
      </w:r>
      <w:r w:rsidR="004E6AAF">
        <w:t xml:space="preserve">will </w:t>
      </w:r>
      <w:r w:rsidRPr="00CD067D">
        <w:t>be like post Covid in the economic</w:t>
      </w:r>
      <w:r>
        <w:t xml:space="preserve">, </w:t>
      </w:r>
      <w:r w:rsidRPr="00CD067D">
        <w:t>social</w:t>
      </w:r>
      <w:r>
        <w:t xml:space="preserve">, </w:t>
      </w:r>
      <w:r w:rsidRPr="00CD067D">
        <w:t>health and international areas? We have got that established under the chairmanship of Baroness Lane</w:t>
      </w:r>
      <w:r>
        <w:t>-</w:t>
      </w:r>
      <w:r w:rsidRPr="00CD067D">
        <w:t>Fox</w:t>
      </w:r>
      <w:r>
        <w:t xml:space="preserve">, </w:t>
      </w:r>
      <w:r w:rsidRPr="00CD067D">
        <w:t xml:space="preserve">and </w:t>
      </w:r>
      <w:r w:rsidR="004E6AAF">
        <w:t>it</w:t>
      </w:r>
      <w:r w:rsidRPr="00CD067D">
        <w:t xml:space="preserve"> is a great innovation. </w:t>
      </w:r>
      <w:r w:rsidRPr="00F24E93">
        <w:t xml:space="preserve">I would like to build on those issues rather than </w:t>
      </w:r>
      <w:r>
        <w:t>diminish it</w:t>
      </w:r>
      <w:r w:rsidRPr="00F24E93">
        <w:t xml:space="preserve">. </w:t>
      </w:r>
    </w:p>
    <w:p w:rsidR="006E205F" w:rsidP="00E704AA">
      <w:pPr>
        <w:pStyle w:val="Answer"/>
      </w:pPr>
      <w:r w:rsidRPr="00F24E93">
        <w:t>You and I have spoken about the House of Lords being a think tank for the nation.</w:t>
      </w:r>
      <w:r>
        <w:t xml:space="preserve"> </w:t>
      </w:r>
      <w:r w:rsidRPr="00CD067D">
        <w:t xml:space="preserve">I agree entirely. For the last four years I have undergone a weekly </w:t>
      </w:r>
      <w:r w:rsidRPr="00CD067D">
        <w:t xml:space="preserve">session with schools; </w:t>
      </w:r>
      <w:r>
        <w:t>e</w:t>
      </w:r>
      <w:r w:rsidRPr="00CD067D">
        <w:t xml:space="preserve">very Thursday </w:t>
      </w:r>
      <w:r w:rsidRPr="00F24E93">
        <w:t>morning I speak to schools. I have probably spoken to over 2</w:t>
      </w:r>
      <w:r>
        <w:t>,</w:t>
      </w:r>
      <w:r w:rsidRPr="00F24E93">
        <w:t>000 young people as a result. None of them</w:t>
      </w:r>
      <w:r>
        <w:t xml:space="preserve">, </w:t>
      </w:r>
      <w:r w:rsidRPr="00CD067D">
        <w:t>when I speak to them</w:t>
      </w:r>
      <w:r>
        <w:t xml:space="preserve">, </w:t>
      </w:r>
      <w:r w:rsidRPr="00F24E93">
        <w:t>criticise</w:t>
      </w:r>
      <w:r>
        <w:t>s</w:t>
      </w:r>
      <w:r w:rsidRPr="00F24E93">
        <w:t xml:space="preserve"> the House of Lords. There is </w:t>
      </w:r>
      <w:r>
        <w:t xml:space="preserve">no </w:t>
      </w:r>
      <w:r w:rsidRPr="00F24E93">
        <w:t>cynical view of it</w:t>
      </w:r>
      <w:r>
        <w:t>; t</w:t>
      </w:r>
      <w:r w:rsidRPr="00F24E93">
        <w:t xml:space="preserve">hey want to find out what it is. Given the expertise </w:t>
      </w:r>
      <w:r>
        <w:t xml:space="preserve">here </w:t>
      </w:r>
      <w:r w:rsidRPr="00CD067D">
        <w:t xml:space="preserve">in the </w:t>
      </w:r>
      <w:r>
        <w:t xml:space="preserve">scientific, </w:t>
      </w:r>
      <w:r w:rsidRPr="00CD067D">
        <w:t>medical</w:t>
      </w:r>
      <w:r>
        <w:t>,</w:t>
      </w:r>
      <w:r w:rsidRPr="00CD067D">
        <w:t xml:space="preserve"> historical and military fields</w:t>
      </w:r>
      <w:r>
        <w:t>,</w:t>
      </w:r>
      <w:r w:rsidRPr="00CD067D">
        <w:t xml:space="preserve"> </w:t>
      </w:r>
      <w:r>
        <w:t xml:space="preserve">and goodness knows what else, </w:t>
      </w:r>
      <w:r w:rsidRPr="00F24E93">
        <w:t>what we d</w:t>
      </w:r>
      <w:r w:rsidR="00631F91">
        <w:t>id</w:t>
      </w:r>
      <w:r w:rsidRPr="00F24E93">
        <w:t xml:space="preserve"> as an adjunct to the review of committees is to establish a communications </w:t>
      </w:r>
      <w:r w:rsidR="00631F91">
        <w:t>working group</w:t>
      </w:r>
      <w:r w:rsidRPr="00F24E93">
        <w:t xml:space="preserve">. </w:t>
      </w:r>
    </w:p>
    <w:p w:rsidR="00E704AA" w:rsidP="00E704AA">
      <w:pPr>
        <w:pStyle w:val="Answer"/>
      </w:pPr>
      <w:r w:rsidRPr="00F24E93">
        <w:t xml:space="preserve">Lord Gilbert and his colleagues </w:t>
      </w:r>
      <w:r w:rsidRPr="00CD067D">
        <w:t xml:space="preserve">Lord Whitty and Lord Sharkey presented </w:t>
      </w:r>
      <w:r w:rsidR="00631F91">
        <w:t xml:space="preserve">findings from </w:t>
      </w:r>
      <w:r w:rsidRPr="00CD067D">
        <w:t xml:space="preserve">this to the Liaison Committee. We have now passed it on to the Lord Speaker and we are hoping to engage more people. </w:t>
      </w:r>
      <w:r w:rsidRPr="00F24E93">
        <w:t xml:space="preserve">I want the engagement with schools to be increased so that Members </w:t>
      </w:r>
      <w:r>
        <w:t xml:space="preserve">of </w:t>
      </w:r>
      <w:r w:rsidRPr="00F24E93">
        <w:t>the House can speak directly to schools and give them this experience. It is that repository of knowledge and skills that we need to get out there</w:t>
      </w:r>
      <w:r>
        <w:t xml:space="preserve"> in order to, in your </w:t>
      </w:r>
      <w:r w:rsidRPr="00F24E93">
        <w:t>phrase</w:t>
      </w:r>
      <w:r>
        <w:t xml:space="preserve">, “have </w:t>
      </w:r>
      <w:r w:rsidRPr="00F24E93">
        <w:t>a national conversation</w:t>
      </w:r>
      <w:r>
        <w:t>”</w:t>
      </w:r>
      <w:r w:rsidRPr="00F24E93">
        <w:t>.</w:t>
      </w:r>
    </w:p>
    <w:p w:rsidR="004D355C" w:rsidP="00E704AA">
      <w:pPr>
        <w:pStyle w:val="Answer"/>
      </w:pPr>
      <w:r>
        <w:t xml:space="preserve">A lot of the reports that we produce are excellent, and I read most of them. Our question is: </w:t>
      </w:r>
      <w:r w:rsidRPr="00F24E93">
        <w:t>does the reach extend beyond the Chamber? If not</w:t>
      </w:r>
      <w:r>
        <w:t xml:space="preserve">, </w:t>
      </w:r>
      <w:r w:rsidRPr="00F24E93">
        <w:t xml:space="preserve">there is a limited utility to that. I think it costs </w:t>
      </w:r>
      <w:r>
        <w:t xml:space="preserve">around </w:t>
      </w:r>
      <w:r w:rsidRPr="00CD067D">
        <w:t xml:space="preserve">£250,000 for a year </w:t>
      </w:r>
      <w:r w:rsidR="00631F91">
        <w:t>to run</w:t>
      </w:r>
      <w:r w:rsidRPr="00CD067D">
        <w:t xml:space="preserve"> a committee, </w:t>
      </w:r>
      <w:r w:rsidRPr="00F24E93">
        <w:t xml:space="preserve">so we must have value for money for that. </w:t>
      </w:r>
    </w:p>
    <w:p w:rsidR="004D355C" w:rsidP="00E704AA">
      <w:pPr>
        <w:pStyle w:val="Answer"/>
      </w:pPr>
      <w:r w:rsidRPr="00F24E93">
        <w:t>We must discharge our responsibility. We are not elected</w:t>
      </w:r>
      <w:r>
        <w:t>,</w:t>
      </w:r>
      <w:r w:rsidRPr="00F24E93">
        <w:t xml:space="preserve"> but we have a public duty of public engagement. </w:t>
      </w:r>
      <w:r>
        <w:t xml:space="preserve">I would like to see every </w:t>
      </w:r>
      <w:r w:rsidRPr="00CD067D">
        <w:t xml:space="preserve">Select Committee, when they are looking at the </w:t>
      </w:r>
      <w:r w:rsidRPr="00F24E93">
        <w:t>report in final form, keep</w:t>
      </w:r>
      <w:r>
        <w:t xml:space="preserve">ing </w:t>
      </w:r>
      <w:r w:rsidRPr="00F24E93">
        <w:t>in mind what you said to the review of committees when you came before u</w:t>
      </w:r>
      <w:r>
        <w:t xml:space="preserve">s: </w:t>
      </w:r>
      <w:r w:rsidRPr="00F24E93">
        <w:t>that there should be a phrase</w:t>
      </w:r>
      <w:r>
        <w:t xml:space="preserve">, </w:t>
      </w:r>
      <w:r w:rsidRPr="00F24E93">
        <w:t>or a few phrases</w:t>
      </w:r>
      <w:r>
        <w:t xml:space="preserve">, </w:t>
      </w:r>
      <w:r w:rsidRPr="00F24E93">
        <w:t>that stick</w:t>
      </w:r>
      <w:r>
        <w:t>s</w:t>
      </w:r>
      <w:r w:rsidRPr="00F24E93">
        <w:t xml:space="preserve"> to the Velcro of memory. </w:t>
      </w:r>
    </w:p>
    <w:p w:rsidR="00E704AA" w:rsidP="00E704AA">
      <w:pPr>
        <w:pStyle w:val="Answer"/>
      </w:pPr>
      <w:r w:rsidRPr="00F24E93">
        <w:t>That is the task</w:t>
      </w:r>
      <w:r w:rsidR="004D355C">
        <w:t>, Lord Hennessy</w:t>
      </w:r>
      <w:r w:rsidRPr="00F24E93">
        <w:t>. You and Lord Howe</w:t>
      </w:r>
      <w:r w:rsidR="00631F91">
        <w:t>ll</w:t>
      </w:r>
      <w:r w:rsidRPr="00F24E93">
        <w:t xml:space="preserve"> have been great supporters of the review of committees, and I want us to go forward in that way</w:t>
      </w:r>
      <w:r w:rsidR="004D355C">
        <w:t>,</w:t>
      </w:r>
      <w:r w:rsidRPr="00F24E93">
        <w:t xml:space="preserve"> because </w:t>
      </w:r>
      <w:r w:rsidR="004D355C">
        <w:t>that way</w:t>
      </w:r>
      <w:r>
        <w:t xml:space="preserve"> </w:t>
      </w:r>
      <w:r w:rsidRPr="00F24E93">
        <w:t>we will enhance our reputation</w:t>
      </w:r>
      <w:r w:rsidRPr="00CD067D">
        <w:t xml:space="preserve">, which is a strategic aim for the House of Lords. </w:t>
      </w:r>
    </w:p>
    <w:p w:rsidR="00E704AA" w:rsidP="004D355C">
      <w:pPr>
        <w:pStyle w:val="Remark"/>
      </w:pPr>
      <w:r w:rsidRPr="00CD067D">
        <w:rPr>
          <w:b/>
        </w:rPr>
        <w:t>The Chair:</w:t>
      </w:r>
      <w:r>
        <w:t xml:space="preserve"> </w:t>
      </w:r>
      <w:r w:rsidRPr="00F24E93">
        <w:t>I think we all agree that the work of the committee</w:t>
      </w:r>
      <w:r>
        <w:t>s</w:t>
      </w:r>
      <w:r w:rsidRPr="00F24E93">
        <w:t xml:space="preserve"> is incredibly important</w:t>
      </w:r>
      <w:r>
        <w:t xml:space="preserve">, </w:t>
      </w:r>
      <w:r w:rsidRPr="00F24E93">
        <w:t xml:space="preserve">and the dissemination of some of those reports </w:t>
      </w:r>
      <w:r>
        <w:t xml:space="preserve">would be advantageous to everyone. </w:t>
      </w:r>
      <w:r w:rsidRPr="00F24E93">
        <w:t>I hope that when we come back in the autumn we can have more debates of a general nature and that Select Committee reports will be featured</w:t>
      </w:r>
      <w:r>
        <w:t xml:space="preserve">. </w:t>
      </w:r>
      <w:r w:rsidRPr="00F24E93">
        <w:t>There are still many reports that have not been debated in the Chamber, and that is one way of starting th</w:t>
      </w:r>
      <w:r>
        <w:t>at</w:t>
      </w:r>
      <w:r w:rsidRPr="00F24E93">
        <w:t xml:space="preserve"> dissemination </w:t>
      </w:r>
      <w:r>
        <w:t xml:space="preserve">process that you are talking about. </w:t>
      </w:r>
    </w:p>
    <w:p w:rsidR="00E704AA" w:rsidP="00F87F6C">
      <w:pPr>
        <w:pStyle w:val="Remark"/>
      </w:pPr>
      <w:r w:rsidRPr="00CC4168">
        <w:rPr>
          <w:b/>
        </w:rPr>
        <w:t>Lord Howell of Guildford:</w:t>
      </w:r>
      <w:r>
        <w:t xml:space="preserve"> </w:t>
      </w:r>
      <w:r w:rsidRPr="00F24E93">
        <w:t xml:space="preserve">I could not resist wanting to come in on Lord </w:t>
      </w:r>
      <w:r>
        <w:t xml:space="preserve">Hennessy’s </w:t>
      </w:r>
      <w:r w:rsidRPr="00F24E93">
        <w:t xml:space="preserve">hidden treasure. </w:t>
      </w:r>
      <w:r>
        <w:t>The reports are there</w:t>
      </w:r>
      <w:r w:rsidR="00F87F6C">
        <w:t>,</w:t>
      </w:r>
      <w:r>
        <w:t xml:space="preserve"> but what I think is missing is the sales force to </w:t>
      </w:r>
      <w:r w:rsidRPr="00CC4168">
        <w:t>promote what has been said</w:t>
      </w:r>
      <w:r>
        <w:t xml:space="preserve"> </w:t>
      </w:r>
      <w:r w:rsidRPr="00CC4168">
        <w:t xml:space="preserve">to carry it forward </w:t>
      </w:r>
      <w:r>
        <w:t xml:space="preserve">to </w:t>
      </w:r>
      <w:r w:rsidRPr="00CC4168">
        <w:t xml:space="preserve">the media world and </w:t>
      </w:r>
      <w:r>
        <w:t>t</w:t>
      </w:r>
      <w:r w:rsidRPr="00F24E93">
        <w:t>he think</w:t>
      </w:r>
      <w:r>
        <w:t>-</w:t>
      </w:r>
      <w:r w:rsidRPr="00F24E93">
        <w:t>tank world</w:t>
      </w:r>
      <w:r>
        <w:t xml:space="preserve">. </w:t>
      </w:r>
      <w:r w:rsidRPr="00F24E93">
        <w:t>I have a personal example</w:t>
      </w:r>
      <w:r>
        <w:t>—I hope it is not too personal</w:t>
      </w:r>
      <w:r w:rsidR="0054078A">
        <w:t xml:space="preserve">. The </w:t>
      </w:r>
      <w:r>
        <w:t>International Relations Committee d</w:t>
      </w:r>
      <w:r w:rsidRPr="00CC4168">
        <w:t xml:space="preserve">id an enormous and very deep </w:t>
      </w:r>
      <w:r>
        <w:t xml:space="preserve">report, </w:t>
      </w:r>
      <w:r w:rsidRPr="00CC4168">
        <w:t xml:space="preserve">summoning all expert witnesses </w:t>
      </w:r>
      <w:r>
        <w:t xml:space="preserve">in the kingdom and throughout the world, on Britain’s new foreign policy and its repositioning in a networked world, in a </w:t>
      </w:r>
      <w:r w:rsidRPr="00F24E93">
        <w:t xml:space="preserve">shifting world order. </w:t>
      </w:r>
    </w:p>
    <w:p w:rsidR="00E704AA" w:rsidP="00F87F6C">
      <w:pPr>
        <w:pStyle w:val="Remark"/>
      </w:pPr>
      <w:r w:rsidRPr="00F24E93">
        <w:t>Th</w:t>
      </w:r>
      <w:r>
        <w:t>at</w:t>
      </w:r>
      <w:r w:rsidRPr="00F24E93">
        <w:t xml:space="preserve"> was discussed </w:t>
      </w:r>
      <w:r>
        <w:t xml:space="preserve">in many areas </w:t>
      </w:r>
      <w:r w:rsidRPr="00F24E93">
        <w:t>outside Britain</w:t>
      </w:r>
      <w:r>
        <w:t xml:space="preserve">. I was the </w:t>
      </w:r>
      <w:r w:rsidR="003121E5">
        <w:t>c</w:t>
      </w:r>
      <w:r>
        <w:t xml:space="preserve">hairman of that committee at the time and </w:t>
      </w:r>
      <w:r w:rsidRPr="00F24E93">
        <w:t>I travelled the world discussing it</w:t>
      </w:r>
      <w:r>
        <w:t>, but i</w:t>
      </w:r>
      <w:r w:rsidRPr="00F24E93">
        <w:t xml:space="preserve">t </w:t>
      </w:r>
      <w:r w:rsidR="003121E5">
        <w:t>never got into</w:t>
      </w:r>
      <w:r w:rsidRPr="00F24E93">
        <w:t xml:space="preserve"> the British media at all </w:t>
      </w:r>
      <w:r>
        <w:t xml:space="preserve">except for </w:t>
      </w:r>
      <w:r w:rsidRPr="00F24E93">
        <w:t xml:space="preserve">one or two </w:t>
      </w:r>
      <w:r>
        <w:t xml:space="preserve">rather </w:t>
      </w:r>
      <w:r w:rsidRPr="00F24E93">
        <w:t>unhelpful remarks about it. The sales operation simply did not go on. As a result</w:t>
      </w:r>
      <w:r>
        <w:t xml:space="preserve">, the </w:t>
      </w:r>
      <w:r w:rsidRPr="00F24E93">
        <w:t xml:space="preserve">new </w:t>
      </w:r>
      <w:r>
        <w:t>G</w:t>
      </w:r>
      <w:r w:rsidRPr="00F24E93">
        <w:t xml:space="preserve">overnment came in in December and announced that </w:t>
      </w:r>
      <w:r>
        <w:t>they would</w:t>
      </w:r>
      <w:r w:rsidRPr="00F24E93">
        <w:t xml:space="preserve"> going to have, yes, an integrated examination of </w:t>
      </w:r>
      <w:r>
        <w:t>B</w:t>
      </w:r>
      <w:r w:rsidRPr="00F24E93">
        <w:t>ritain's foreign policy and a new look at all these matters. As they do so and they begin to assemble their witnesses</w:t>
      </w:r>
      <w:r>
        <w:t xml:space="preserve">, they will see </w:t>
      </w:r>
      <w:r w:rsidRPr="00F24E93">
        <w:t xml:space="preserve">the same witnesses </w:t>
      </w:r>
      <w:r>
        <w:t xml:space="preserve">covering exactly the same issues that were covered in the House of Lords report. </w:t>
      </w:r>
      <w:r w:rsidR="003121E5">
        <w:t>So there</w:t>
      </w:r>
      <w:r>
        <w:t xml:space="preserve"> is a </w:t>
      </w:r>
      <w:r w:rsidRPr="00F24E93">
        <w:t>hidden treasure that remains hidden</w:t>
      </w:r>
      <w:r w:rsidR="003121E5">
        <w:t>,</w:t>
      </w:r>
      <w:r w:rsidRPr="00F24E93">
        <w:t xml:space="preserve"> unsold in Britain because we do not have the resources </w:t>
      </w:r>
      <w:r w:rsidR="003121E5">
        <w:t>and</w:t>
      </w:r>
      <w:r>
        <w:t xml:space="preserve"> the s</w:t>
      </w:r>
      <w:r w:rsidRPr="00F24E93">
        <w:t>ales</w:t>
      </w:r>
      <w:r>
        <w:t xml:space="preserve"> </w:t>
      </w:r>
      <w:r w:rsidRPr="00F24E93">
        <w:t xml:space="preserve">force </w:t>
      </w:r>
      <w:r>
        <w:t xml:space="preserve">to drive it </w:t>
      </w:r>
      <w:r w:rsidR="003121E5">
        <w:t xml:space="preserve">all </w:t>
      </w:r>
      <w:r>
        <w:t xml:space="preserve">forward. </w:t>
      </w:r>
    </w:p>
    <w:p w:rsidR="00E704AA" w:rsidP="00E704AA">
      <w:pPr>
        <w:pStyle w:val="Answer"/>
      </w:pPr>
      <w:r>
        <w:rPr>
          <w:b/>
          <w:i/>
        </w:rPr>
        <w:t xml:space="preserve">Lord McFall of Alcluith: </w:t>
      </w:r>
      <w:r>
        <w:rPr>
          <w:bCs/>
          <w:iCs/>
        </w:rPr>
        <w:t xml:space="preserve">I agree entirely with that. When we look at the number of personnel we have for communications, it is pretty </w:t>
      </w:r>
      <w:r w:rsidR="003B67AE">
        <w:rPr>
          <w:bCs/>
          <w:iCs/>
        </w:rPr>
        <w:t>sparse</w:t>
      </w:r>
      <w:r>
        <w:rPr>
          <w:bCs/>
          <w:iCs/>
        </w:rPr>
        <w:t xml:space="preserve">. They do an excellent job, but </w:t>
      </w:r>
      <w:r w:rsidRPr="00F24E93">
        <w:t>we do not have enough</w:t>
      </w:r>
      <w:r>
        <w:t xml:space="preserve"> of them</w:t>
      </w:r>
      <w:r w:rsidRPr="00F24E93">
        <w:t xml:space="preserve">. </w:t>
      </w:r>
      <w:r>
        <w:t xml:space="preserve">As </w:t>
      </w:r>
      <w:r w:rsidRPr="00F24E93">
        <w:t xml:space="preserve">a strategic aim of the </w:t>
      </w:r>
      <w:r w:rsidR="003B67AE">
        <w:t>c</w:t>
      </w:r>
      <w:r w:rsidRPr="00F24E93">
        <w:t>ommission</w:t>
      </w:r>
      <w:r>
        <w:t xml:space="preserve">, </w:t>
      </w:r>
      <w:r w:rsidRPr="00F24E93">
        <w:t xml:space="preserve">we should </w:t>
      </w:r>
      <w:r w:rsidR="003B67AE">
        <w:t>aim</w:t>
      </w:r>
      <w:r>
        <w:t xml:space="preserve"> </w:t>
      </w:r>
      <w:r w:rsidRPr="00F24E93">
        <w:t>to increase that</w:t>
      </w:r>
      <w:r>
        <w:t>, and t</w:t>
      </w:r>
      <w:r w:rsidRPr="00F24E93">
        <w:t xml:space="preserve">he Lord </w:t>
      </w:r>
      <w:r w:rsidR="003B67AE">
        <w:t>S</w:t>
      </w:r>
      <w:r w:rsidRPr="00F24E93">
        <w:t>peaker is at one with us</w:t>
      </w:r>
      <w:r w:rsidR="003B67AE">
        <w:t>; he is very much</w:t>
      </w:r>
      <w:r w:rsidRPr="00F24E93">
        <w:t xml:space="preserve"> trying to drive this issue. </w:t>
      </w:r>
    </w:p>
    <w:p w:rsidR="00E704AA" w:rsidP="00F00C3A">
      <w:pPr>
        <w:pStyle w:val="Answer"/>
      </w:pPr>
      <w:r>
        <w:t xml:space="preserve">The future has been mentioned. I am thinking on my feet, but given the virtual environment we now have, committees </w:t>
      </w:r>
      <w:r w:rsidR="00447DCB">
        <w:t>will</w:t>
      </w:r>
      <w:r>
        <w:t xml:space="preserve"> be able to gather </w:t>
      </w:r>
      <w:r w:rsidRPr="00ED50DA">
        <w:t>a wider range of witnesses</w:t>
      </w:r>
      <w:r>
        <w:t>. O</w:t>
      </w:r>
      <w:r w:rsidRPr="00ED50DA">
        <w:t xml:space="preserve">ne of the things that </w:t>
      </w:r>
      <w:r>
        <w:t xml:space="preserve">was </w:t>
      </w:r>
      <w:r w:rsidRPr="00ED50DA">
        <w:t xml:space="preserve">put to me </w:t>
      </w:r>
      <w:r>
        <w:t>during the review of committees was this: “This is a London-based matter and we need to get out more</w:t>
      </w:r>
      <w:r w:rsidR="00AA03C6">
        <w:t>”.</w:t>
      </w:r>
      <w:r>
        <w:t xml:space="preserve"> This is a personal view, but I would like to see </w:t>
      </w:r>
      <w:r w:rsidRPr="00ED50DA">
        <w:t xml:space="preserve">committees operating virtually in </w:t>
      </w:r>
      <w:r>
        <w:t xml:space="preserve">the </w:t>
      </w:r>
      <w:r w:rsidRPr="00ED50DA">
        <w:t>future</w:t>
      </w:r>
      <w:r w:rsidR="0025011C">
        <w:t>,</w:t>
      </w:r>
      <w:r w:rsidRPr="00ED50DA">
        <w:t xml:space="preserve"> </w:t>
      </w:r>
      <w:r w:rsidR="007D37F3">
        <w:t>irrespective</w:t>
      </w:r>
      <w:r w:rsidRPr="00ED50DA">
        <w:t xml:space="preserve"> of what is happening. </w:t>
      </w:r>
      <w:r>
        <w:t>Obviously, it is a matter of discretion whether a meeting is physical</w:t>
      </w:r>
      <w:r w:rsidR="00F00C3A">
        <w:t xml:space="preserve"> or virtual</w:t>
      </w:r>
      <w:r>
        <w:t>, but it would be a shame to lose th</w:t>
      </w:r>
      <w:r w:rsidR="00F00C3A">
        <w:t>at</w:t>
      </w:r>
      <w:r>
        <w:t xml:space="preserve"> in the future. I am an advocate for keeping the virtual element in committees because they have been so good</w:t>
      </w:r>
      <w:r w:rsidR="00F00C3A">
        <w:t xml:space="preserve">. That element </w:t>
      </w:r>
      <w:r>
        <w:t xml:space="preserve">is </w:t>
      </w:r>
      <w:r w:rsidR="00F00C3A">
        <w:t>really</w:t>
      </w:r>
      <w:r>
        <w:t xml:space="preserve"> important. </w:t>
      </w:r>
    </w:p>
    <w:p w:rsidR="00C764E6" w:rsidP="00E704AA">
      <w:pPr>
        <w:pStyle w:val="Answer"/>
      </w:pPr>
      <w:r>
        <w:t>I turn to the issue of our reports</w:t>
      </w:r>
      <w:r w:rsidR="00D33B32">
        <w:t>, which are very good</w:t>
      </w:r>
      <w:r>
        <w:t xml:space="preserve">. </w:t>
      </w:r>
      <w:r w:rsidRPr="00ED50DA">
        <w:t>We g</w:t>
      </w:r>
      <w:r>
        <w:t>e</w:t>
      </w:r>
      <w:r w:rsidRPr="00ED50DA">
        <w:t xml:space="preserve">t a headline in the paper or whatever, but </w:t>
      </w:r>
      <w:r>
        <w:t>as Lord Howell has just said, we want the Government to take these things up. We want to see implementation on these issues. W</w:t>
      </w:r>
      <w:r w:rsidRPr="00ED50DA">
        <w:t xml:space="preserve">hy do we not think of engaging virtually when our reports are published </w:t>
      </w:r>
      <w:r>
        <w:t xml:space="preserve">and </w:t>
      </w:r>
      <w:r w:rsidR="00D33B32">
        <w:t>have</w:t>
      </w:r>
      <w:r>
        <w:t xml:space="preserve"> citizen responses or a </w:t>
      </w:r>
      <w:r w:rsidRPr="00ED50DA">
        <w:t>citizens</w:t>
      </w:r>
      <w:r>
        <w:t>’</w:t>
      </w:r>
      <w:r w:rsidRPr="00ED50DA">
        <w:t xml:space="preserve"> assembly online so that </w:t>
      </w:r>
      <w:r>
        <w:t>people</w:t>
      </w:r>
      <w:r w:rsidRPr="00ED50DA">
        <w:t xml:space="preserve"> can feed back to us</w:t>
      </w:r>
      <w:r>
        <w:t xml:space="preserve">? That would ensure that we </w:t>
      </w:r>
      <w:r w:rsidRPr="00ED50DA">
        <w:t xml:space="preserve">get to all parts of the country and engage </w:t>
      </w:r>
      <w:r>
        <w:t xml:space="preserve">with </w:t>
      </w:r>
      <w:r w:rsidRPr="00ED50DA">
        <w:t xml:space="preserve">whole academic communities </w:t>
      </w:r>
      <w:r w:rsidR="00A61A77">
        <w:t xml:space="preserve">or whatever and they feed in their </w:t>
      </w:r>
      <w:r>
        <w:t xml:space="preserve">information </w:t>
      </w:r>
      <w:r w:rsidR="00A61A77">
        <w:t>to us</w:t>
      </w:r>
      <w:r>
        <w:t xml:space="preserve">. </w:t>
      </w:r>
    </w:p>
    <w:p w:rsidR="0050652C" w:rsidP="00E704AA">
      <w:pPr>
        <w:pStyle w:val="Answer"/>
      </w:pPr>
      <w:r>
        <w:t>A</w:t>
      </w:r>
      <w:r w:rsidRPr="00ED50DA">
        <w:t>s part of our reports, we should follow up with implementation and keep th</w:t>
      </w:r>
      <w:r>
        <w:t>em</w:t>
      </w:r>
      <w:r w:rsidRPr="00ED50DA">
        <w:t xml:space="preserve"> alive. My o</w:t>
      </w:r>
      <w:r>
        <w:t>wn</w:t>
      </w:r>
      <w:r w:rsidRPr="00ED50DA">
        <w:t xml:space="preserve"> experience when I chaired </w:t>
      </w:r>
      <w:r>
        <w:t>a</w:t>
      </w:r>
      <w:r w:rsidRPr="00ED50DA">
        <w:t xml:space="preserve"> committee was </w:t>
      </w:r>
      <w:r>
        <w:t>that a G</w:t>
      </w:r>
      <w:r w:rsidRPr="00ED50DA">
        <w:t xml:space="preserve">overnment, any </w:t>
      </w:r>
      <w:r>
        <w:t>G</w:t>
      </w:r>
      <w:r w:rsidRPr="00ED50DA">
        <w:t xml:space="preserve">overnment, </w:t>
      </w:r>
      <w:r>
        <w:t xml:space="preserve">will </w:t>
      </w:r>
      <w:r w:rsidRPr="00ED50DA">
        <w:t>get your report</w:t>
      </w:r>
      <w:r w:rsidR="00B53DA2">
        <w:t>, t</w:t>
      </w:r>
      <w:r>
        <w:t xml:space="preserve">hey </w:t>
      </w:r>
      <w:r w:rsidR="00B53DA2">
        <w:t>have</w:t>
      </w:r>
      <w:r w:rsidRPr="00ED50DA">
        <w:t xml:space="preserve"> warm words </w:t>
      </w:r>
      <w:r w:rsidR="00B53DA2">
        <w:t xml:space="preserve">for it, they react to </w:t>
      </w:r>
      <w:r w:rsidRPr="00ED50DA">
        <w:t>it</w:t>
      </w:r>
      <w:r w:rsidR="00B53DA2">
        <w:t>,</w:t>
      </w:r>
      <w:r w:rsidRPr="00ED50DA">
        <w:t xml:space="preserve"> and then it goes into a box and disappears. In Lord </w:t>
      </w:r>
      <w:r>
        <w:t>H</w:t>
      </w:r>
      <w:r w:rsidRPr="00ED50DA">
        <w:t xml:space="preserve">ennessy's words, </w:t>
      </w:r>
      <w:r w:rsidR="00B53DA2">
        <w:t>t</w:t>
      </w:r>
      <w:r>
        <w:t>hese unburied treasures end up well down a filing c</w:t>
      </w:r>
      <w:r w:rsidRPr="00ED50DA">
        <w:t>abinet</w:t>
      </w:r>
      <w:r w:rsidR="00AA03C6">
        <w:t>.</w:t>
      </w:r>
      <w:r>
        <w:t xml:space="preserve"> </w:t>
      </w:r>
    </w:p>
    <w:p w:rsidR="00E704AA" w:rsidP="00E704AA">
      <w:pPr>
        <w:pStyle w:val="Answer"/>
      </w:pPr>
      <w:r>
        <w:t>T</w:t>
      </w:r>
      <w:r>
        <w:t>h</w:t>
      </w:r>
      <w:r>
        <w:t>at</w:t>
      </w:r>
      <w:r>
        <w:t xml:space="preserve"> implementation element and </w:t>
      </w:r>
      <w:r>
        <w:t xml:space="preserve">that </w:t>
      </w:r>
      <w:r>
        <w:t xml:space="preserve">national conversation with the public should be pushed as </w:t>
      </w:r>
      <w:r>
        <w:t>innovations</w:t>
      </w:r>
      <w:r>
        <w:t>.</w:t>
      </w:r>
    </w:p>
    <w:p w:rsidR="00E704AA" w:rsidRPr="00650B6D" w:rsidP="00E704AA">
      <w:pPr>
        <w:pStyle w:val="Remark"/>
      </w:pPr>
      <w:r w:rsidRPr="00ED50DA">
        <w:rPr>
          <w:b/>
        </w:rPr>
        <w:t>The Chair:</w:t>
      </w:r>
      <w:r>
        <w:t xml:space="preserve"> Very often</w:t>
      </w:r>
      <w:r w:rsidR="0050652C">
        <w:t>,</w:t>
      </w:r>
      <w:r>
        <w:t xml:space="preserve"> a Select Committee </w:t>
      </w:r>
      <w:r w:rsidRPr="00ED50DA">
        <w:t xml:space="preserve">produces a report and </w:t>
      </w:r>
      <w:r>
        <w:t xml:space="preserve">it </w:t>
      </w:r>
      <w:r w:rsidRPr="00ED50DA">
        <w:t xml:space="preserve">gets a few headlines, but then </w:t>
      </w:r>
      <w:r>
        <w:t>it</w:t>
      </w:r>
      <w:r w:rsidRPr="00ED50DA">
        <w:t xml:space="preserve"> is other organisations that take up the issue</w:t>
      </w:r>
      <w:r>
        <w:t>.</w:t>
      </w:r>
      <w:r w:rsidRPr="00ED50DA">
        <w:t xml:space="preserve"> </w:t>
      </w:r>
      <w:r w:rsidR="00650B6D">
        <w:t>[</w:t>
      </w:r>
      <w:r w:rsidR="00650B6D">
        <w:rPr>
          <w:i/>
        </w:rPr>
        <w:t>Inaudible</w:t>
      </w:r>
      <w:r w:rsidR="00650B6D">
        <w:t>]</w:t>
      </w:r>
    </w:p>
    <w:p w:rsidR="00E704AA" w:rsidP="00F87F6C">
      <w:pPr>
        <w:pStyle w:val="Question"/>
      </w:pPr>
      <w:r w:rsidRPr="00ED50DA">
        <w:rPr>
          <w:b/>
        </w:rPr>
        <w:t>Baroness Drake:</w:t>
      </w:r>
      <w:r>
        <w:t xml:space="preserve"> We transition from Lord Wallace’s question to looking at the longer term, and my question is m</w:t>
      </w:r>
      <w:r w:rsidRPr="00ED50DA">
        <w:t>ore focused on th</w:t>
      </w:r>
      <w:r>
        <w:t>at</w:t>
      </w:r>
      <w:r w:rsidRPr="00ED50DA">
        <w:t xml:space="preserve">. In your view, </w:t>
      </w:r>
      <w:r w:rsidRPr="00ED50DA">
        <w:t xml:space="preserve">what aspects of the virtual hybrid proceedings should be retained after the end of social distancing, and for what purposes would you retain them? Could you also refer to the issue </w:t>
      </w:r>
      <w:r>
        <w:t xml:space="preserve">of </w:t>
      </w:r>
      <w:r w:rsidRPr="00ED50DA">
        <w:t xml:space="preserve">whether topical </w:t>
      </w:r>
      <w:r>
        <w:t>W</w:t>
      </w:r>
      <w:r w:rsidRPr="00ED50DA">
        <w:t xml:space="preserve">ritten </w:t>
      </w:r>
      <w:r>
        <w:t>Q</w:t>
      </w:r>
      <w:r w:rsidRPr="00ED50DA">
        <w:t>uestions should be retained</w:t>
      </w:r>
      <w:r>
        <w:t>?</w:t>
      </w:r>
    </w:p>
    <w:p w:rsidR="00E704AA" w:rsidP="00E704AA">
      <w:pPr>
        <w:pStyle w:val="Answer"/>
      </w:pPr>
      <w:r>
        <w:rPr>
          <w:b/>
          <w:i/>
        </w:rPr>
        <w:t xml:space="preserve">Lord McFall of Alcluith: </w:t>
      </w:r>
      <w:r>
        <w:t>T</w:t>
      </w:r>
      <w:r w:rsidRPr="00ED50DA">
        <w:t>opical</w:t>
      </w:r>
      <w:r>
        <w:t xml:space="preserve"> W</w:t>
      </w:r>
      <w:r w:rsidRPr="00ED50DA">
        <w:t xml:space="preserve">ritten </w:t>
      </w:r>
      <w:r>
        <w:t>Q</w:t>
      </w:r>
      <w:r w:rsidRPr="00ED50DA">
        <w:t>uestions were a great innovation. I have the figures here</w:t>
      </w:r>
      <w:r w:rsidR="00EF388A">
        <w:t>,</w:t>
      </w:r>
      <w:r w:rsidRPr="00ED50DA">
        <w:t xml:space="preserve"> which again I can share with you</w:t>
      </w:r>
      <w:r>
        <w:t>,</w:t>
      </w:r>
      <w:r w:rsidRPr="00ED50DA">
        <w:t xml:space="preserve"> </w:t>
      </w:r>
      <w:r>
        <w:t xml:space="preserve">but they are not to </w:t>
      </w:r>
      <w:r w:rsidRPr="00ED50DA">
        <w:t>hand</w:t>
      </w:r>
      <w:r>
        <w:t xml:space="preserve"> at the moment. However, we have </w:t>
      </w:r>
      <w:r w:rsidRPr="00ED50DA">
        <w:t xml:space="preserve">such a backlog of topical </w:t>
      </w:r>
      <w:r>
        <w:t>W</w:t>
      </w:r>
      <w:r w:rsidRPr="00ED50DA">
        <w:t xml:space="preserve">ritten </w:t>
      </w:r>
      <w:r>
        <w:t>Q</w:t>
      </w:r>
      <w:r w:rsidRPr="00ED50DA">
        <w:t>uestions that we risk bringing the concept into disrepute</w:t>
      </w:r>
      <w:r>
        <w:t xml:space="preserve">. I have made the Government aware of this, but the feedback I am getting </w:t>
      </w:r>
      <w:r w:rsidR="000715F9">
        <w:t>i</w:t>
      </w:r>
      <w:r>
        <w:t xml:space="preserve">s that there are now enormous responsibilities on </w:t>
      </w:r>
      <w:r w:rsidRPr="00ED50DA">
        <w:t xml:space="preserve">individual departments and they are snowed under. If we introduce an innovation, we must keep an eagle eye on it to ensure that it is working well. That backlog </w:t>
      </w:r>
      <w:r>
        <w:t>is not doing u</w:t>
      </w:r>
      <w:r w:rsidRPr="00ED50DA">
        <w:t>s any good. Th</w:t>
      </w:r>
      <w:r>
        <w:t xml:space="preserve">e Government Chief Whip is very aware of the views of the Procedure Committee in this area. </w:t>
      </w:r>
    </w:p>
    <w:p w:rsidR="00F132AB" w:rsidP="00E704AA">
      <w:pPr>
        <w:pStyle w:val="Answer"/>
      </w:pPr>
      <w:r>
        <w:t xml:space="preserve">On the more general point, </w:t>
      </w:r>
      <w:r w:rsidRPr="00ED50DA">
        <w:t>we do not know the c</w:t>
      </w:r>
      <w:r>
        <w:t>our</w:t>
      </w:r>
      <w:r w:rsidRPr="00ED50DA">
        <w:t>se of the pandemic and it is difficult to predict outcomes, but it is likely that</w:t>
      </w:r>
      <w:r w:rsidR="000715F9">
        <w:t>,</w:t>
      </w:r>
      <w:r>
        <w:t xml:space="preserve"> for the foreseeable future, a large number of Members will </w:t>
      </w:r>
      <w:r>
        <w:t xml:space="preserve">still </w:t>
      </w:r>
      <w:r>
        <w:t>be contributing remotely and many staff will be working from home. We need to continue to adapt well into the future, which was the point made by Lord Wallace. F</w:t>
      </w:r>
      <w:r w:rsidRPr="00ED50DA">
        <w:t>resh thinking and continuous thinking is important in th</w:t>
      </w:r>
      <w:r>
        <w:t>e</w:t>
      </w:r>
      <w:r w:rsidRPr="00ED50DA">
        <w:t xml:space="preserve"> area. </w:t>
      </w:r>
    </w:p>
    <w:p w:rsidR="00E704AA" w:rsidP="00E704AA">
      <w:pPr>
        <w:pStyle w:val="Answer"/>
      </w:pPr>
      <w:r w:rsidRPr="00ED50DA">
        <w:t xml:space="preserve">It seems unlikely that, having developed the platforms and procedures for </w:t>
      </w:r>
      <w:r>
        <w:t xml:space="preserve">virtual </w:t>
      </w:r>
      <w:r w:rsidRPr="00ED50DA">
        <w:t>Select Committee meetings, that we would at some point remove th</w:t>
      </w:r>
      <w:r>
        <w:t>em</w:t>
      </w:r>
      <w:r w:rsidRPr="00ED50DA">
        <w:t xml:space="preserve"> as a possible tool. However, I think it is unlikely that virtual committees would become the default option</w:t>
      </w:r>
      <w:r>
        <w:t xml:space="preserve">, although they might well have a place for meetings with particular witnesses and certain inquiries or for meetings that are held during a </w:t>
      </w:r>
      <w:r w:rsidR="001C3F02">
        <w:t>r</w:t>
      </w:r>
      <w:r>
        <w:t>ecess. W</w:t>
      </w:r>
      <w:r w:rsidRPr="00ED50DA">
        <w:t xml:space="preserve">e would do well to consider where our changes </w:t>
      </w:r>
      <w:r>
        <w:t>have</w:t>
      </w:r>
      <w:r w:rsidRPr="00ED50DA">
        <w:t xml:space="preserve"> ma</w:t>
      </w:r>
      <w:r>
        <w:t>d</w:t>
      </w:r>
      <w:r w:rsidRPr="00ED50DA">
        <w:t xml:space="preserve">e the </w:t>
      </w:r>
      <w:r>
        <w:t>H</w:t>
      </w:r>
      <w:r w:rsidRPr="00ED50DA">
        <w:t xml:space="preserve">ouse more inclusive </w:t>
      </w:r>
      <w:r>
        <w:t xml:space="preserve">or have supported Members in making </w:t>
      </w:r>
      <w:r w:rsidRPr="00ED50DA">
        <w:t xml:space="preserve">contributions that would otherwise be difficult. </w:t>
      </w:r>
      <w:r>
        <w:t xml:space="preserve">A couple of weeks ago, </w:t>
      </w:r>
      <w:r w:rsidRPr="00ED50DA">
        <w:t>I addressed the Cross</w:t>
      </w:r>
      <w:r>
        <w:t>-B</w:t>
      </w:r>
      <w:r w:rsidRPr="00ED50DA">
        <w:t xml:space="preserve">enchers </w:t>
      </w:r>
      <w:r>
        <w:t xml:space="preserve">for a general report about the future. I have had </w:t>
      </w:r>
      <w:r w:rsidRPr="00ED50DA">
        <w:t xml:space="preserve">two or three letters from </w:t>
      </w:r>
      <w:r>
        <w:t>M</w:t>
      </w:r>
      <w:r w:rsidRPr="00ED50DA">
        <w:t>embers asking us to consider the good aspects of</w:t>
      </w:r>
      <w:r>
        <w:t xml:space="preserve"> our vir</w:t>
      </w:r>
      <w:r w:rsidRPr="00ED50DA">
        <w:t>tual proceedings</w:t>
      </w:r>
      <w:r>
        <w:t xml:space="preserve"> and not to throw them out. T</w:t>
      </w:r>
      <w:r w:rsidRPr="00ED50DA">
        <w:t>hat element of being more inclusive is important.</w:t>
      </w:r>
      <w:r>
        <w:t xml:space="preserve"> </w:t>
      </w:r>
    </w:p>
    <w:p w:rsidR="001C3F02" w:rsidP="00E704AA">
      <w:pPr>
        <w:pStyle w:val="Answer"/>
      </w:pPr>
      <w:r w:rsidRPr="00ED50DA">
        <w:t xml:space="preserve">In the </w:t>
      </w:r>
      <w:r w:rsidRPr="00383F25">
        <w:rPr>
          <w:i/>
          <w:iCs/>
        </w:rPr>
        <w:t>Times</w:t>
      </w:r>
      <w:r w:rsidRPr="00ED50DA">
        <w:t xml:space="preserve"> at the weekend I read an article by Baroness </w:t>
      </w:r>
      <w:r>
        <w:t xml:space="preserve">Bertin and Baroness Wyld, who are </w:t>
      </w:r>
      <w:r w:rsidRPr="00ED50DA">
        <w:t>both mothers of young children</w:t>
      </w:r>
      <w:r>
        <w:t xml:space="preserve">. They referred to the difficulties that can be caused by late night votes, and their conclusion was that, “As </w:t>
      </w:r>
      <w:r w:rsidRPr="00ED50DA">
        <w:t xml:space="preserve">we take cautious steps back to the outside world, organisations must learn lessons </w:t>
      </w:r>
      <w:r>
        <w:t xml:space="preserve">from these new ways of working to create diverse workplaces that can </w:t>
      </w:r>
      <w:r w:rsidRPr="00ED50DA">
        <w:t>adapt to the unexpected without leaving anyone behind</w:t>
      </w:r>
      <w:r w:rsidR="00AA03C6">
        <w:t>”.</w:t>
      </w:r>
      <w:r w:rsidRPr="00ED50DA">
        <w:t xml:space="preserve"> </w:t>
      </w:r>
    </w:p>
    <w:p w:rsidR="00E704AA" w:rsidP="00E704AA">
      <w:pPr>
        <w:pStyle w:val="Answer"/>
      </w:pPr>
      <w:r w:rsidRPr="00ED50DA">
        <w:t xml:space="preserve">As we review </w:t>
      </w:r>
      <w:r>
        <w:t>the adaptations that we have made, we would do well to ensure that everyone can play their part. We must consider the concerns caused by the domestic limitations faced by younger people in the House. Remote voting in the PeerHub is a very good innovation. I think that</w:t>
      </w:r>
      <w:r w:rsidRPr="001C3F02" w:rsidR="001C3F02">
        <w:t xml:space="preserve"> </w:t>
      </w:r>
      <w:r w:rsidR="001C3F02">
        <w:t>Baroness Smith of Basildon told you in her evidence</w:t>
      </w:r>
      <w:r>
        <w:t xml:space="preserve"> </w:t>
      </w:r>
      <w:r w:rsidR="001C3F02">
        <w:t>in a previous session</w:t>
      </w:r>
      <w:r>
        <w:t xml:space="preserve"> that she wanted to keep the PeerHub, and I would endorse that. </w:t>
      </w:r>
    </w:p>
    <w:p w:rsidR="006928FA" w:rsidP="00E704AA">
      <w:pPr>
        <w:pStyle w:val="Question"/>
      </w:pPr>
      <w:r w:rsidRPr="00383F25">
        <w:rPr>
          <w:b/>
        </w:rPr>
        <w:t>Lord Beith:</w:t>
      </w:r>
      <w:r>
        <w:t xml:space="preserve"> Continuing </w:t>
      </w:r>
      <w:r>
        <w:t>with</w:t>
      </w:r>
      <w:r>
        <w:t xml:space="preserve"> Lord McFall’s point about remote voting, </w:t>
      </w:r>
      <w:r>
        <w:t xml:space="preserve">perhaps I may first commend the </w:t>
      </w:r>
      <w:r w:rsidRPr="00407D6F">
        <w:t>staff and advis</w:t>
      </w:r>
      <w:r>
        <w:t>e</w:t>
      </w:r>
      <w:r w:rsidRPr="00407D6F">
        <w:t xml:space="preserve">rs who devised the system </w:t>
      </w:r>
      <w:r>
        <w:t>for</w:t>
      </w:r>
      <w:r w:rsidRPr="00407D6F">
        <w:t xml:space="preserve"> remote voting</w:t>
      </w:r>
      <w:r>
        <w:t>,</w:t>
      </w:r>
      <w:r w:rsidRPr="00407D6F">
        <w:t xml:space="preserve"> which </w:t>
      </w:r>
      <w:r>
        <w:t xml:space="preserve">even </w:t>
      </w:r>
      <w:r w:rsidRPr="00407D6F">
        <w:t xml:space="preserve">the most technophobic of us can </w:t>
      </w:r>
      <w:r>
        <w:t xml:space="preserve">operate. </w:t>
      </w:r>
      <w:r w:rsidRPr="00407D6F">
        <w:t>It was a considerable achievement to get that under</w:t>
      </w:r>
      <w:r>
        <w:t xml:space="preserve"> </w:t>
      </w:r>
      <w:r w:rsidRPr="00407D6F">
        <w:t xml:space="preserve">way. </w:t>
      </w:r>
    </w:p>
    <w:p w:rsidR="00E704AA" w:rsidP="006928FA">
      <w:pPr>
        <w:pStyle w:val="Question"/>
        <w:numPr>
          <w:ilvl w:val="0"/>
          <w:numId w:val="0"/>
        </w:numPr>
        <w:ind w:left="794"/>
      </w:pPr>
      <w:r>
        <w:t>T</w:t>
      </w:r>
      <w:r w:rsidRPr="00407D6F">
        <w:t xml:space="preserve">here are arguments about remote voting and </w:t>
      </w:r>
      <w:r>
        <w:t xml:space="preserve">the </w:t>
      </w:r>
      <w:r w:rsidRPr="00407D6F">
        <w:t>detach</w:t>
      </w:r>
      <w:r>
        <w:t>ment</w:t>
      </w:r>
      <w:r w:rsidRPr="00407D6F">
        <w:t xml:space="preserve"> </w:t>
      </w:r>
      <w:r>
        <w:t xml:space="preserve">of </w:t>
      </w:r>
      <w:r w:rsidRPr="00407D6F">
        <w:t>voting from the process of debate</w:t>
      </w:r>
      <w:r>
        <w:t xml:space="preserve"> that</w:t>
      </w:r>
      <w:r w:rsidRPr="00407D6F">
        <w:t xml:space="preserve"> will rage into the future. </w:t>
      </w:r>
      <w:r>
        <w:t>However, s</w:t>
      </w:r>
      <w:r w:rsidRPr="00407D6F">
        <w:t xml:space="preserve">ocial distancing looks like going on for a pretty long time, so I think the system </w:t>
      </w:r>
      <w:r w:rsidR="00AA03C6">
        <w:t>will</w:t>
      </w:r>
      <w:r w:rsidRPr="00407D6F">
        <w:t xml:space="preserve"> be with us for quite a long time. </w:t>
      </w:r>
      <w:r>
        <w:t xml:space="preserve">Do you see the remote voting system as something that might </w:t>
      </w:r>
      <w:r>
        <w:t>be</w:t>
      </w:r>
      <w:r>
        <w:t xml:space="preserve"> general for the House or one that might be limited to certain circumstances but</w:t>
      </w:r>
      <w:r>
        <w:t xml:space="preserve"> that we</w:t>
      </w:r>
      <w:r>
        <w:t xml:space="preserve"> c</w:t>
      </w:r>
      <w:r w:rsidRPr="00407D6F">
        <w:t>ontinue to make available rather than getting rid of it altogether</w:t>
      </w:r>
      <w:r>
        <w:t xml:space="preserve">? </w:t>
      </w:r>
    </w:p>
    <w:p w:rsidR="00E704AA" w:rsidP="00E704AA">
      <w:pPr>
        <w:pStyle w:val="Answer"/>
        <w:rPr>
          <w:bCs/>
          <w:iCs/>
        </w:rPr>
      </w:pPr>
      <w:r>
        <w:rPr>
          <w:b/>
          <w:i/>
        </w:rPr>
        <w:t xml:space="preserve">Lord McFall of Alcluith: </w:t>
      </w:r>
      <w:r>
        <w:rPr>
          <w:bCs/>
          <w:iCs/>
        </w:rPr>
        <w:t xml:space="preserve">If I am correct, someone </w:t>
      </w:r>
      <w:r w:rsidR="00760518">
        <w:rPr>
          <w:bCs/>
          <w:iCs/>
        </w:rPr>
        <w:t xml:space="preserve">now </w:t>
      </w:r>
      <w:r>
        <w:rPr>
          <w:bCs/>
          <w:iCs/>
        </w:rPr>
        <w:t xml:space="preserve">can </w:t>
      </w:r>
      <w:r w:rsidR="00760518">
        <w:rPr>
          <w:bCs/>
          <w:iCs/>
        </w:rPr>
        <w:t>sit</w:t>
      </w:r>
      <w:r>
        <w:rPr>
          <w:bCs/>
          <w:iCs/>
        </w:rPr>
        <w:t xml:space="preserve"> in the Chamber and press a button to vote. They do not even have to get up </w:t>
      </w:r>
      <w:r w:rsidR="00760518">
        <w:rPr>
          <w:bCs/>
          <w:iCs/>
        </w:rPr>
        <w:t>off</w:t>
      </w:r>
      <w:r>
        <w:rPr>
          <w:bCs/>
          <w:iCs/>
        </w:rPr>
        <w:t xml:space="preserve"> their seat. Some people would </w:t>
      </w:r>
      <w:r w:rsidR="00760518">
        <w:rPr>
          <w:bCs/>
          <w:iCs/>
        </w:rPr>
        <w:t>see</w:t>
      </w:r>
      <w:r>
        <w:rPr>
          <w:bCs/>
          <w:iCs/>
        </w:rPr>
        <w:t xml:space="preserve"> that </w:t>
      </w:r>
      <w:r w:rsidR="00760518">
        <w:rPr>
          <w:bCs/>
          <w:iCs/>
        </w:rPr>
        <w:t xml:space="preserve">as </w:t>
      </w:r>
      <w:r>
        <w:rPr>
          <w:bCs/>
          <w:iCs/>
        </w:rPr>
        <w:t>attractive. There could be international delegation</w:t>
      </w:r>
      <w:r w:rsidR="00760518">
        <w:rPr>
          <w:bCs/>
          <w:iCs/>
        </w:rPr>
        <w:t>s</w:t>
      </w:r>
      <w:r>
        <w:rPr>
          <w:bCs/>
          <w:iCs/>
        </w:rPr>
        <w:t xml:space="preserve">, </w:t>
      </w:r>
      <w:r w:rsidR="00760518">
        <w:rPr>
          <w:bCs/>
          <w:iCs/>
        </w:rPr>
        <w:t xml:space="preserve">which </w:t>
      </w:r>
      <w:r>
        <w:rPr>
          <w:bCs/>
          <w:iCs/>
        </w:rPr>
        <w:t xml:space="preserve">some of you </w:t>
      </w:r>
      <w:r w:rsidR="007A62A5">
        <w:rPr>
          <w:bCs/>
          <w:iCs/>
        </w:rPr>
        <w:t>go on</w:t>
      </w:r>
      <w:r>
        <w:rPr>
          <w:bCs/>
          <w:iCs/>
        </w:rPr>
        <w:t>, and rather than spoil a delegation</w:t>
      </w:r>
      <w:r w:rsidR="00760518">
        <w:rPr>
          <w:bCs/>
          <w:iCs/>
        </w:rPr>
        <w:t>,</w:t>
      </w:r>
      <w:r>
        <w:rPr>
          <w:bCs/>
          <w:iCs/>
        </w:rPr>
        <w:t xml:space="preserve"> lose lots </w:t>
      </w:r>
      <w:r w:rsidR="00760518">
        <w:rPr>
          <w:bCs/>
          <w:iCs/>
        </w:rPr>
        <w:t xml:space="preserve">and lots </w:t>
      </w:r>
      <w:r>
        <w:rPr>
          <w:bCs/>
          <w:iCs/>
        </w:rPr>
        <w:t>of money</w:t>
      </w:r>
      <w:r w:rsidR="00760518">
        <w:rPr>
          <w:bCs/>
          <w:iCs/>
        </w:rPr>
        <w:t xml:space="preserve">, </w:t>
      </w:r>
      <w:r w:rsidR="00E40DF6">
        <w:rPr>
          <w:bCs/>
          <w:iCs/>
        </w:rPr>
        <w:t xml:space="preserve">and </w:t>
      </w:r>
      <w:r>
        <w:rPr>
          <w:bCs/>
          <w:iCs/>
        </w:rPr>
        <w:t>go against the principle of value for money</w:t>
      </w:r>
      <w:r w:rsidR="007A62A5">
        <w:rPr>
          <w:bCs/>
          <w:iCs/>
        </w:rPr>
        <w:t>, you</w:t>
      </w:r>
      <w:r>
        <w:rPr>
          <w:bCs/>
          <w:iCs/>
        </w:rPr>
        <w:t xml:space="preserve"> can vote f</w:t>
      </w:r>
      <w:r w:rsidR="007A62A5">
        <w:rPr>
          <w:bCs/>
          <w:iCs/>
        </w:rPr>
        <w:t xml:space="preserve">rom </w:t>
      </w:r>
      <w:r>
        <w:rPr>
          <w:bCs/>
          <w:iCs/>
        </w:rPr>
        <w:t xml:space="preserve">Washington or wherever on these issues. I agree absolutely that these issues should be kept alive. </w:t>
      </w:r>
    </w:p>
    <w:p w:rsidR="00E704AA" w:rsidP="00E704AA">
      <w:pPr>
        <w:pStyle w:val="Answer"/>
        <w:rPr>
          <w:bCs/>
          <w:iCs/>
        </w:rPr>
      </w:pPr>
      <w:r w:rsidRPr="00407D6F">
        <w:rPr>
          <w:bCs/>
          <w:iCs/>
        </w:rPr>
        <w:t xml:space="preserve">We have to adapt to </w:t>
      </w:r>
      <w:r>
        <w:rPr>
          <w:bCs/>
          <w:iCs/>
        </w:rPr>
        <w:t xml:space="preserve">a </w:t>
      </w:r>
      <w:r w:rsidRPr="00407D6F">
        <w:rPr>
          <w:bCs/>
          <w:iCs/>
        </w:rPr>
        <w:t>new world</w:t>
      </w:r>
      <w:r w:rsidR="0073720E">
        <w:rPr>
          <w:bCs/>
          <w:iCs/>
        </w:rPr>
        <w:t>,</w:t>
      </w:r>
      <w:r w:rsidRPr="00407D6F">
        <w:rPr>
          <w:bCs/>
          <w:iCs/>
        </w:rPr>
        <w:t xml:space="preserve"> </w:t>
      </w:r>
      <w:r>
        <w:rPr>
          <w:bCs/>
          <w:iCs/>
        </w:rPr>
        <w:t>and t</w:t>
      </w:r>
      <w:r w:rsidRPr="00407D6F">
        <w:rPr>
          <w:bCs/>
          <w:iCs/>
        </w:rPr>
        <w:t xml:space="preserve">he House of Lords in particular has to be seen to </w:t>
      </w:r>
      <w:r>
        <w:rPr>
          <w:bCs/>
          <w:iCs/>
        </w:rPr>
        <w:t>be doing</w:t>
      </w:r>
      <w:r w:rsidRPr="00407D6F">
        <w:rPr>
          <w:bCs/>
          <w:iCs/>
        </w:rPr>
        <w:t xml:space="preserve"> that. We have a greater responsibility. The politics of the future </w:t>
      </w:r>
      <w:r w:rsidR="00AA03C6">
        <w:rPr>
          <w:bCs/>
          <w:iCs/>
        </w:rPr>
        <w:t>will</w:t>
      </w:r>
      <w:r w:rsidRPr="00407D6F">
        <w:rPr>
          <w:bCs/>
          <w:iCs/>
        </w:rPr>
        <w:t xml:space="preserve"> be concerned with young people, and we have seen that with the technology</w:t>
      </w:r>
      <w:r>
        <w:rPr>
          <w:bCs/>
          <w:iCs/>
        </w:rPr>
        <w:t xml:space="preserve">. It is quite admirable how some people who were previously </w:t>
      </w:r>
      <w:r w:rsidRPr="00407D6F">
        <w:rPr>
          <w:bCs/>
          <w:iCs/>
        </w:rPr>
        <w:t xml:space="preserve">technophobic have engaged so positively </w:t>
      </w:r>
      <w:r>
        <w:rPr>
          <w:bCs/>
          <w:iCs/>
        </w:rPr>
        <w:t>with it</w:t>
      </w:r>
      <w:r w:rsidRPr="00407D6F">
        <w:rPr>
          <w:bCs/>
          <w:iCs/>
        </w:rPr>
        <w:t xml:space="preserve">. </w:t>
      </w:r>
      <w:r>
        <w:rPr>
          <w:bCs/>
          <w:iCs/>
        </w:rPr>
        <w:t>I</w:t>
      </w:r>
      <w:r w:rsidRPr="00407D6F">
        <w:rPr>
          <w:bCs/>
          <w:iCs/>
        </w:rPr>
        <w:t xml:space="preserve">f we can do that from a standing start, why </w:t>
      </w:r>
      <w:r>
        <w:rPr>
          <w:bCs/>
          <w:iCs/>
        </w:rPr>
        <w:t>n</w:t>
      </w:r>
      <w:r w:rsidRPr="00407D6F">
        <w:rPr>
          <w:bCs/>
          <w:iCs/>
        </w:rPr>
        <w:t xml:space="preserve">ot keep it? Do not throw the good things out. </w:t>
      </w:r>
    </w:p>
    <w:p w:rsidR="0053564E" w:rsidP="00E704AA">
      <w:pPr>
        <w:pStyle w:val="Question"/>
      </w:pPr>
      <w:r w:rsidRPr="008668DE">
        <w:rPr>
          <w:b/>
        </w:rPr>
        <w:t>The Chair:</w:t>
      </w:r>
      <w:r>
        <w:t xml:space="preserve"> </w:t>
      </w:r>
      <w:r w:rsidRPr="00407D6F">
        <w:t xml:space="preserve">You have used the phrase </w:t>
      </w:r>
      <w:r>
        <w:t>“</w:t>
      </w:r>
      <w:r w:rsidRPr="00407D6F">
        <w:t>foreseeable future</w:t>
      </w:r>
      <w:r>
        <w:t>”</w:t>
      </w:r>
      <w:r w:rsidRPr="00407D6F">
        <w:t xml:space="preserve">. None of us knows how long we </w:t>
      </w:r>
      <w:r w:rsidR="00AA03C6">
        <w:t>will</w:t>
      </w:r>
      <w:r w:rsidRPr="00407D6F">
        <w:t xml:space="preserve"> be in this situation, and there has been a lot of speculation about what </w:t>
      </w:r>
      <w:r>
        <w:t xml:space="preserve">the House </w:t>
      </w:r>
      <w:r w:rsidRPr="00407D6F">
        <w:t>will be like in September</w:t>
      </w:r>
      <w:r>
        <w:t>,</w:t>
      </w:r>
      <w:r w:rsidRPr="00407D6F">
        <w:t xml:space="preserve"> October</w:t>
      </w:r>
      <w:r>
        <w:t>,</w:t>
      </w:r>
      <w:r w:rsidRPr="00407D6F">
        <w:t xml:space="preserve"> December </w:t>
      </w:r>
      <w:r>
        <w:t xml:space="preserve">or </w:t>
      </w:r>
      <w:r w:rsidRPr="00407D6F">
        <w:t xml:space="preserve">into the new year. The </w:t>
      </w:r>
      <w:r>
        <w:t>H</w:t>
      </w:r>
      <w:r w:rsidRPr="00407D6F">
        <w:t xml:space="preserve">ouse has always had a business continuity plan </w:t>
      </w:r>
      <w:r>
        <w:t xml:space="preserve">whereby we </w:t>
      </w:r>
      <w:r w:rsidR="00D76FD8">
        <w:t>might</w:t>
      </w:r>
      <w:r>
        <w:t xml:space="preserve"> have</w:t>
      </w:r>
      <w:r>
        <w:t xml:space="preserve"> to relocate </w:t>
      </w:r>
      <w:r>
        <w:t xml:space="preserve">should </w:t>
      </w:r>
      <w:r>
        <w:t xml:space="preserve">something </w:t>
      </w:r>
      <w:r w:rsidRPr="00407D6F">
        <w:t xml:space="preserve">happen in the Palace of Westminster. </w:t>
      </w:r>
    </w:p>
    <w:p w:rsidR="00E704AA" w:rsidP="0053564E">
      <w:pPr>
        <w:pStyle w:val="Question"/>
        <w:numPr>
          <w:ilvl w:val="0"/>
          <w:numId w:val="0"/>
        </w:numPr>
        <w:ind w:left="794"/>
      </w:pPr>
      <w:r w:rsidRPr="00407D6F">
        <w:t xml:space="preserve">We </w:t>
      </w:r>
      <w:r>
        <w:t>now</w:t>
      </w:r>
      <w:r w:rsidRPr="00407D6F">
        <w:t xml:space="preserve"> need a business continuity plan that allows for </w:t>
      </w:r>
      <w:r w:rsidR="0053564E">
        <w:t>remote</w:t>
      </w:r>
      <w:r>
        <w:t xml:space="preserve"> working. </w:t>
      </w:r>
      <w:r w:rsidR="0053564E">
        <w:t xml:space="preserve">Do you think the House </w:t>
      </w:r>
      <w:r>
        <w:t>is equipped to build on</w:t>
      </w:r>
      <w:r w:rsidR="0053564E">
        <w:t xml:space="preserve"> that</w:t>
      </w:r>
      <w:r>
        <w:t xml:space="preserve">, </w:t>
      </w:r>
      <w:r w:rsidRPr="00407D6F">
        <w:t>given the experience that we have had</w:t>
      </w:r>
      <w:r>
        <w:t xml:space="preserve">? Whatever happens over the coming year, we </w:t>
      </w:r>
      <w:r w:rsidR="00E378DA">
        <w:t xml:space="preserve">will always have to have </w:t>
      </w:r>
      <w:r w:rsidRPr="00407D6F">
        <w:t>back</w:t>
      </w:r>
      <w:r w:rsidR="00E378DA">
        <w:t>-</w:t>
      </w:r>
      <w:r w:rsidRPr="00407D6F">
        <w:t>up plan</w:t>
      </w:r>
      <w:r w:rsidR="00E378DA">
        <w:t>s</w:t>
      </w:r>
      <w:r w:rsidRPr="00407D6F">
        <w:t xml:space="preserve"> that allow</w:t>
      </w:r>
      <w:r>
        <w:t xml:space="preserve"> for</w:t>
      </w:r>
      <w:r w:rsidRPr="00407D6F">
        <w:t xml:space="preserve"> remote proceedings</w:t>
      </w:r>
      <w:r>
        <w:t xml:space="preserve">—perhaps hybrid proceedings but virtual proceedings if necessary. </w:t>
      </w:r>
    </w:p>
    <w:p w:rsidR="004C41FE" w:rsidP="00E704AA">
      <w:pPr>
        <w:pStyle w:val="Answer"/>
      </w:pPr>
      <w:r>
        <w:rPr>
          <w:b/>
          <w:i/>
        </w:rPr>
        <w:t xml:space="preserve">Lord McFall of Alcluith: </w:t>
      </w:r>
      <w:r w:rsidRPr="00407D6F">
        <w:t xml:space="preserve">The </w:t>
      </w:r>
      <w:r>
        <w:t xml:space="preserve">Clerk </w:t>
      </w:r>
      <w:r w:rsidRPr="00407D6F">
        <w:t>of the Parliament</w:t>
      </w:r>
      <w:r>
        <w:t>s</w:t>
      </w:r>
      <w:r w:rsidRPr="00407D6F">
        <w:t xml:space="preserve"> is working on the basis that </w:t>
      </w:r>
      <w:r>
        <w:t xml:space="preserve">the virtual proceedings and the hybrid House will remain in place until the end of the financial year. If circumstances change, that is fine and we will change as a result, but it is </w:t>
      </w:r>
      <w:r w:rsidRPr="00407D6F">
        <w:t>sensible to have something like th</w:t>
      </w:r>
      <w:r>
        <w:t>is</w:t>
      </w:r>
      <w:r w:rsidRPr="00407D6F">
        <w:t xml:space="preserve"> </w:t>
      </w:r>
      <w:r>
        <w:t>until</w:t>
      </w:r>
      <w:r w:rsidRPr="00407D6F">
        <w:t xml:space="preserve"> the end of the financial year. </w:t>
      </w:r>
    </w:p>
    <w:p w:rsidR="004D6FE1" w:rsidP="00E704AA">
      <w:pPr>
        <w:pStyle w:val="Answer"/>
      </w:pPr>
      <w:r w:rsidRPr="00407D6F">
        <w:t xml:space="preserve">Yes, </w:t>
      </w:r>
      <w:r>
        <w:t>a</w:t>
      </w:r>
      <w:r w:rsidRPr="00407D6F">
        <w:t xml:space="preserve"> business continuity plan is really important </w:t>
      </w:r>
      <w:r>
        <w:t xml:space="preserve">as we come out of this period. </w:t>
      </w:r>
      <w:r w:rsidRPr="00407D6F">
        <w:t xml:space="preserve">I have been informed that there has been a business continuity plan </w:t>
      </w:r>
      <w:r>
        <w:t>from</w:t>
      </w:r>
      <w:r w:rsidRPr="00407D6F">
        <w:t xml:space="preserve"> the </w:t>
      </w:r>
      <w:r>
        <w:t>c</w:t>
      </w:r>
      <w:r w:rsidRPr="00407D6F">
        <w:t>l</w:t>
      </w:r>
      <w:r>
        <w:t>e</w:t>
      </w:r>
      <w:r w:rsidRPr="00407D6F">
        <w:t xml:space="preserve">rk and senior management on that, but it has to be updated in light of the circumstances that we find ourselves in. </w:t>
      </w:r>
      <w:r>
        <w:t>It is</w:t>
      </w:r>
      <w:r w:rsidRPr="00407D6F">
        <w:t xml:space="preserve"> wise to say that virtual proceedings and a hybrid </w:t>
      </w:r>
      <w:r>
        <w:t>H</w:t>
      </w:r>
      <w:r w:rsidRPr="00407D6F">
        <w:t xml:space="preserve">ouse </w:t>
      </w:r>
      <w:r w:rsidR="00AA03C6">
        <w:t>will</w:t>
      </w:r>
      <w:r w:rsidRPr="00407D6F">
        <w:t xml:space="preserve"> be with us </w:t>
      </w:r>
      <w:r>
        <w:t>until</w:t>
      </w:r>
      <w:r w:rsidRPr="00407D6F">
        <w:t xml:space="preserve"> the </w:t>
      </w:r>
      <w:r w:rsidRPr="00407D6F">
        <w:t>end of the financial year</w:t>
      </w:r>
      <w:r>
        <w:t>. W</w:t>
      </w:r>
      <w:r w:rsidRPr="00407D6F">
        <w:t xml:space="preserve">e can </w:t>
      </w:r>
      <w:r>
        <w:t xml:space="preserve">then </w:t>
      </w:r>
      <w:r w:rsidRPr="00407D6F">
        <w:t xml:space="preserve">assess what steps </w:t>
      </w:r>
      <w:r>
        <w:t>to</w:t>
      </w:r>
      <w:r w:rsidRPr="00407D6F">
        <w:t xml:space="preserve"> take when we come back. </w:t>
      </w:r>
    </w:p>
    <w:p w:rsidR="00E704AA" w:rsidP="00E704AA">
      <w:pPr>
        <w:pStyle w:val="Answer"/>
      </w:pPr>
      <w:r>
        <w:t>In any</w:t>
      </w:r>
      <w:r w:rsidRPr="00407D6F">
        <w:t xml:space="preserve"> business continuity plan, </w:t>
      </w:r>
      <w:r>
        <w:t xml:space="preserve">issues such as </w:t>
      </w:r>
      <w:r>
        <w:t xml:space="preserve">innovations and whether we </w:t>
      </w:r>
      <w:r>
        <w:t>retain certain procedures</w:t>
      </w:r>
      <w:r>
        <w:t xml:space="preserve"> are also very important</w:t>
      </w:r>
      <w:r>
        <w:t xml:space="preserve">. </w:t>
      </w:r>
      <w:r>
        <w:t>It</w:t>
      </w:r>
      <w:r>
        <w:t xml:space="preserve"> will be an exchange between the business, the administration managers and </w:t>
      </w:r>
      <w:r>
        <w:t xml:space="preserve">the </w:t>
      </w:r>
      <w:r>
        <w:t>p</w:t>
      </w:r>
      <w:r w:rsidRPr="00407D6F">
        <w:t>olitical leadership.</w:t>
      </w:r>
      <w:r>
        <w:t xml:space="preserve"> T</w:t>
      </w:r>
      <w:r>
        <w:t xml:space="preserve">he </w:t>
      </w:r>
      <w:r w:rsidRPr="00407D6F">
        <w:t xml:space="preserve">feedback that we get on that is very important to </w:t>
      </w:r>
      <w:r>
        <w:t xml:space="preserve">inform our </w:t>
      </w:r>
      <w:r w:rsidRPr="00407D6F">
        <w:t>debate</w:t>
      </w:r>
      <w:r w:rsidRPr="006164E0">
        <w:t xml:space="preserve"> </w:t>
      </w:r>
      <w:r>
        <w:t xml:space="preserve">with the </w:t>
      </w:r>
      <w:r w:rsidRPr="00407D6F">
        <w:t>political leadership</w:t>
      </w:r>
      <w:r>
        <w:t xml:space="preserve">. </w:t>
      </w:r>
    </w:p>
    <w:p w:rsidR="00E704AA" w:rsidP="00E704AA">
      <w:pPr>
        <w:pStyle w:val="Remark"/>
      </w:pPr>
      <w:r w:rsidRPr="00407D6F">
        <w:rPr>
          <w:b/>
        </w:rPr>
        <w:t>The Chair:</w:t>
      </w:r>
      <w:r>
        <w:t xml:space="preserve"> Lord McFall, thank you very much for giving evidence and providing answers to our questions, which have been </w:t>
      </w:r>
      <w:r w:rsidR="004F14A7">
        <w:t>very informative</w:t>
      </w:r>
      <w:r>
        <w:t xml:space="preserve">. Thank you also for </w:t>
      </w:r>
      <w:r w:rsidR="004F14A7">
        <w:t xml:space="preserve">the work that </w:t>
      </w:r>
      <w:r>
        <w:t>you have done in t</w:t>
      </w:r>
      <w:r w:rsidRPr="00407D6F">
        <w:t xml:space="preserve">rying to respond to the concerns </w:t>
      </w:r>
      <w:r>
        <w:t>of</w:t>
      </w:r>
      <w:r w:rsidRPr="00407D6F">
        <w:t xml:space="preserve"> </w:t>
      </w:r>
      <w:r>
        <w:t>M</w:t>
      </w:r>
      <w:r w:rsidRPr="00407D6F">
        <w:t xml:space="preserve">embers and the way in which the </w:t>
      </w:r>
      <w:r>
        <w:t>P</w:t>
      </w:r>
      <w:r w:rsidRPr="00407D6F">
        <w:t xml:space="preserve">rocedure </w:t>
      </w:r>
      <w:r>
        <w:t>C</w:t>
      </w:r>
      <w:r w:rsidRPr="00407D6F">
        <w:t xml:space="preserve">ommittee and others have been </w:t>
      </w:r>
      <w:r>
        <w:t>a</w:t>
      </w:r>
      <w:r w:rsidRPr="00407D6F">
        <w:t xml:space="preserve">ble to </w:t>
      </w:r>
      <w:r>
        <w:t xml:space="preserve">develop a new way of working in response to the difficulties that we have been facing. </w:t>
      </w:r>
    </w:p>
    <w:p w:rsidR="00261A71" w:rsidP="007A62A5">
      <w:pPr>
        <w:pStyle w:val="Remark"/>
      </w:pPr>
      <w:r>
        <w:rPr>
          <w:b/>
          <w:i/>
        </w:rPr>
        <w:t xml:space="preserve">Lord McFall of Alcluith: </w:t>
      </w:r>
      <w:r>
        <w:t>T</w:t>
      </w:r>
      <w:r w:rsidRPr="00407D6F">
        <w:t>hank you for your courtesy</w:t>
      </w:r>
      <w:r>
        <w:t xml:space="preserve">. </w:t>
      </w:r>
    </w:p>
    <w:sectPr w:rsidSect="00277EFD">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8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8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8B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8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A6CC2"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A6CC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8B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9A6CC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A6CC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C4C5D84"/>
    <w:lvl w:ilvl="0">
      <w:start w:val="1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04E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31F91"/>
    <w:rPr>
      <w:b/>
      <w:bCs/>
    </w:rPr>
  </w:style>
  <w:style w:type="character" w:customStyle="1" w:styleId="CommentSubjectChar">
    <w:name w:val="Comment Subject Char"/>
    <w:basedOn w:val="CommentTextChar"/>
    <w:link w:val="CommentSubject"/>
    <w:uiPriority w:val="99"/>
    <w:semiHidden/>
    <w:rsid w:val="00631F9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E67BEE7A02A4DBC87C241FDE37269" ma:contentTypeVersion="12" ma:contentTypeDescription="Create a new document." ma:contentTypeScope="" ma:versionID="d69859df4d4efe3fdd0a163c2fb34d8f">
  <xsd:schema xmlns:xsd="http://www.w3.org/2001/XMLSchema" xmlns:xs="http://www.w3.org/2001/XMLSchema" xmlns:p="http://schemas.microsoft.com/office/2006/metadata/properties" xmlns:ns3="834658c8-7407-455b-aeb5-b2b52b0ac162" xmlns:ns4="b258b32a-1c95-4d05-9504-7910892664db" targetNamespace="http://schemas.microsoft.com/office/2006/metadata/properties" ma:root="true" ma:fieldsID="98e3b5f1b6dcc4770b63bab7558f4c25" ns3:_="" ns4:_="">
    <xsd:import namespace="834658c8-7407-455b-aeb5-b2b52b0ac162"/>
    <xsd:import namespace="b258b32a-1c95-4d05-9504-7910892664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658c8-7407-455b-aeb5-b2b52b0a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8b32a-1c95-4d05-9504-7910892664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45877-DAAB-4C58-B0BE-E4399A0F4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658c8-7407-455b-aeb5-b2b52b0ac162"/>
    <ds:schemaRef ds:uri="b258b32a-1c95-4d05-9504-791089266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77A06-4151-4491-BC0F-BD4077959AD9}">
  <ds:schemaRefs>
    <ds:schemaRef ds:uri="http://schemas.microsoft.com/sharepoint/v3/contenttype/forms"/>
  </ds:schemaRefs>
</ds:datastoreItem>
</file>

<file path=customXml/itemProps3.xml><?xml version="1.0" encoding="utf-8"?>
<ds:datastoreItem xmlns:ds="http://schemas.openxmlformats.org/officeDocument/2006/customXml" ds:itemID="{D4DD1CF0-B14F-4504-8A99-64ACD4E594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20B32B-69F3-4FF6-81FA-90F3F06F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